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EBC80" w14:textId="77777777" w:rsidR="003B35B5" w:rsidRPr="00E76C55" w:rsidRDefault="003B35B5" w:rsidP="003B35B5">
      <w:pPr>
        <w:pStyle w:val="OZNPROJEKTUwskazaniedatylubwersjiprojektu"/>
      </w:pPr>
      <w:bookmarkStart w:id="0" w:name="_GoBack"/>
      <w:bookmarkEnd w:id="0"/>
      <w:r w:rsidRPr="00E76C55">
        <w:t>Projekt</w:t>
      </w:r>
    </w:p>
    <w:p w14:paraId="15A22F2D" w14:textId="77777777" w:rsidR="003B35B5" w:rsidRPr="00E76C55" w:rsidRDefault="003B35B5" w:rsidP="003B35B5">
      <w:pPr>
        <w:pStyle w:val="OZNRODZAKTUtznustawalubrozporzdzenieiorganwydajcy"/>
      </w:pPr>
      <w:r>
        <w:t>USTAWA</w:t>
      </w:r>
    </w:p>
    <w:p w14:paraId="09F89F6D" w14:textId="77777777" w:rsidR="003B35B5" w:rsidRPr="00E76C55" w:rsidRDefault="003B35B5" w:rsidP="003B35B5">
      <w:pPr>
        <w:pStyle w:val="DATAAKTUdatauchwalenialubwydaniaaktu"/>
      </w:pPr>
      <w:r>
        <w:t>z dnia</w:t>
      </w:r>
    </w:p>
    <w:p w14:paraId="2208D66A" w14:textId="77777777" w:rsidR="003B35B5" w:rsidRPr="00030ED3" w:rsidRDefault="003B35B5" w:rsidP="003B35B5">
      <w:pPr>
        <w:pStyle w:val="TYTUAKTUprzedmiotregulacjiustawylubrozporzdzenia"/>
        <w:rPr>
          <w:rStyle w:val="IGindeksgrny"/>
        </w:rPr>
      </w:pPr>
      <w:r w:rsidRPr="002A6470">
        <w:t>o zmianie ustawy – Kodeks post</w:t>
      </w:r>
      <w:r w:rsidRPr="002A6470">
        <w:rPr>
          <w:rFonts w:hint="eastAsia"/>
        </w:rPr>
        <w:t>ę</w:t>
      </w:r>
      <w:r w:rsidRPr="002A6470">
        <w:t>powania cywilnego oraz niektórych innych ustaw</w:t>
      </w:r>
      <w:r w:rsidRPr="00942287">
        <w:rPr>
          <w:rStyle w:val="IGPindeksgrnyipogrubienie"/>
        </w:rPr>
        <w:footnoteReference w:id="1"/>
      </w:r>
      <w:r w:rsidRPr="00942287">
        <w:rPr>
          <w:rStyle w:val="IGPindeksgrnyipogrubienie"/>
        </w:rPr>
        <w:t>)</w:t>
      </w:r>
    </w:p>
    <w:p w14:paraId="481674BA" w14:textId="77777777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C73FA3">
        <w:rPr>
          <w:rStyle w:val="Ppogrubienie"/>
        </w:rPr>
        <w:t> </w:t>
      </w:r>
      <w:r>
        <w:rPr>
          <w:rStyle w:val="Ppogrubienie"/>
        </w:rPr>
        <w:t>1.</w:t>
      </w:r>
      <w:r w:rsidRPr="002A6470">
        <w:t xml:space="preserve"> W ustawie z dnia 17 listopada 1964 r. – Kodeks post</w:t>
      </w:r>
      <w:r w:rsidRPr="002A6470">
        <w:rPr>
          <w:rFonts w:hint="eastAsia"/>
        </w:rPr>
        <w:t>ę</w:t>
      </w:r>
      <w:r w:rsidRPr="002A6470">
        <w:t>powania cywilnego (</w:t>
      </w:r>
      <w:r>
        <w:t>Dz. U.</w:t>
      </w:r>
      <w:r w:rsidRPr="002A6470">
        <w:t xml:space="preserve"> z 2019 r. poz. 1460, z pó</w:t>
      </w:r>
      <w:r w:rsidRPr="002A6470">
        <w:rPr>
          <w:rFonts w:hint="eastAsia"/>
        </w:rPr>
        <w:t>ź</w:t>
      </w:r>
      <w:r w:rsidRPr="002A6470">
        <w:t>n. zm.</w:t>
      </w:r>
      <w:r w:rsidRPr="00030ED3">
        <w:rPr>
          <w:rStyle w:val="IGindeksgrny"/>
        </w:rPr>
        <w:footnoteReference w:id="2"/>
      </w:r>
      <w:r w:rsidRPr="00030ED3">
        <w:rPr>
          <w:rStyle w:val="IGindeksgrny"/>
        </w:rPr>
        <w:t>)</w:t>
      </w:r>
      <w:r w:rsidRPr="002A6470">
        <w:t>) wprowadza si</w:t>
      </w:r>
      <w:r w:rsidRPr="002A6470">
        <w:rPr>
          <w:rFonts w:hint="eastAsia"/>
        </w:rPr>
        <w:t>ę</w:t>
      </w:r>
      <w:r w:rsidRPr="002A6470">
        <w:t xml:space="preserve"> nast</w:t>
      </w:r>
      <w:r w:rsidRPr="002A6470">
        <w:rPr>
          <w:rFonts w:hint="eastAsia"/>
        </w:rPr>
        <w:t>ę</w:t>
      </w:r>
      <w:r w:rsidRPr="002A6470">
        <w:t>puj</w:t>
      </w:r>
      <w:r w:rsidRPr="002A6470">
        <w:rPr>
          <w:rFonts w:hint="eastAsia"/>
        </w:rPr>
        <w:t>ą</w:t>
      </w:r>
      <w:r w:rsidRPr="002A6470">
        <w:t>ce zmiany:</w:t>
      </w:r>
    </w:p>
    <w:p w14:paraId="2088E3B5" w14:textId="77777777" w:rsidR="003B35B5" w:rsidRPr="00E76C55" w:rsidRDefault="003B35B5" w:rsidP="003B35B5">
      <w:pPr>
        <w:pStyle w:val="PKTpunkt"/>
      </w:pPr>
      <w:r w:rsidRPr="001E6D8A">
        <w:t>1)</w:t>
      </w:r>
      <w:r>
        <w:tab/>
      </w:r>
      <w:r w:rsidRPr="001E6D8A">
        <w:t xml:space="preserve">w art. 131 po </w:t>
      </w:r>
      <w:r w:rsidRPr="003B35B5">
        <w:t>§</w:t>
      </w:r>
      <w:r w:rsidRPr="001E6D8A">
        <w:t xml:space="preserve"> 1 dodaje si</w:t>
      </w:r>
      <w:r w:rsidRPr="001E6D8A">
        <w:rPr>
          <w:rFonts w:hint="eastAsia"/>
        </w:rPr>
        <w:t>ę</w:t>
      </w:r>
      <w:r w:rsidRPr="001E6D8A">
        <w:t xml:space="preserve"> § 1</w:t>
      </w:r>
      <w:r w:rsidRPr="00030ED3">
        <w:rPr>
          <w:rStyle w:val="IGindeksgrny"/>
        </w:rPr>
        <w:t>1</w:t>
      </w:r>
      <w:r w:rsidRPr="001E6D8A">
        <w:t xml:space="preserve"> w brzmieniu:</w:t>
      </w:r>
    </w:p>
    <w:p w14:paraId="3E944BF4" w14:textId="77777777" w:rsidR="003B35B5" w:rsidRPr="00E76C55" w:rsidRDefault="003B35B5" w:rsidP="003B35B5">
      <w:pPr>
        <w:pStyle w:val="ZUSTzmustartykuempunktem"/>
      </w:pPr>
      <w:r w:rsidRPr="001E6D8A">
        <w:t>„§ 1</w:t>
      </w:r>
      <w:r w:rsidRPr="00030ED3">
        <w:rPr>
          <w:rStyle w:val="IGindeksgrny"/>
        </w:rPr>
        <w:t>1</w:t>
      </w:r>
      <w:r w:rsidRPr="001E6D8A">
        <w:t>. W wypadkach wskazanych w ustawie s</w:t>
      </w:r>
      <w:r w:rsidRPr="001E6D8A">
        <w:rPr>
          <w:rFonts w:hint="eastAsia"/>
        </w:rPr>
        <w:t>ą</w:t>
      </w:r>
      <w:r w:rsidRPr="001E6D8A">
        <w:t>d mo</w:t>
      </w:r>
      <w:r w:rsidRPr="001E6D8A">
        <w:rPr>
          <w:rFonts w:hint="eastAsia"/>
        </w:rPr>
        <w:t>ż</w:t>
      </w:r>
      <w:r w:rsidRPr="001E6D8A">
        <w:t>e dokona</w:t>
      </w:r>
      <w:r w:rsidRPr="001E6D8A">
        <w:rPr>
          <w:rFonts w:hint="eastAsia"/>
        </w:rPr>
        <w:t>ć</w:t>
      </w:r>
      <w:r w:rsidRPr="001E6D8A">
        <w:t xml:space="preserve"> dor</w:t>
      </w:r>
      <w:r w:rsidRPr="001E6D8A">
        <w:rPr>
          <w:rFonts w:hint="eastAsia"/>
        </w:rPr>
        <w:t>ę</w:t>
      </w:r>
      <w:r w:rsidRPr="001E6D8A">
        <w:t>cze</w:t>
      </w:r>
      <w:r w:rsidRPr="001E6D8A">
        <w:rPr>
          <w:rFonts w:hint="eastAsia"/>
        </w:rPr>
        <w:t>ń</w:t>
      </w:r>
      <w:r w:rsidRPr="001E6D8A">
        <w:t xml:space="preserve"> przez Policj</w:t>
      </w:r>
      <w:r w:rsidRPr="001E6D8A">
        <w:rPr>
          <w:rFonts w:hint="eastAsia"/>
        </w:rPr>
        <w:t>ę</w:t>
      </w:r>
      <w:r w:rsidRPr="001E6D8A">
        <w:t xml:space="preserve"> lub </w:t>
      </w:r>
      <w:r w:rsidRPr="001E6D8A">
        <w:rPr>
          <w:rFonts w:hint="eastAsia"/>
        </w:rPr>
        <w:t>Ż</w:t>
      </w:r>
      <w:r w:rsidRPr="001E6D8A">
        <w:t>andarmeri</w:t>
      </w:r>
      <w:r w:rsidRPr="001E6D8A">
        <w:rPr>
          <w:rFonts w:hint="eastAsia"/>
        </w:rPr>
        <w:t>ę</w:t>
      </w:r>
      <w:r w:rsidRPr="001E6D8A">
        <w:t xml:space="preserve"> Wojskow</w:t>
      </w:r>
      <w:r w:rsidRPr="001E6D8A">
        <w:rPr>
          <w:rFonts w:hint="eastAsia"/>
        </w:rPr>
        <w:t>ą</w:t>
      </w:r>
      <w:r w:rsidRPr="001E6D8A">
        <w:t>.”;</w:t>
      </w:r>
    </w:p>
    <w:p w14:paraId="5A32A821" w14:textId="77777777" w:rsidR="003B35B5" w:rsidRPr="00E76C55" w:rsidRDefault="003B35B5" w:rsidP="003B35B5">
      <w:pPr>
        <w:pStyle w:val="PKTpunkt"/>
      </w:pPr>
      <w:r w:rsidRPr="001E6D8A">
        <w:t>2)</w:t>
      </w:r>
      <w:r>
        <w:tab/>
      </w:r>
      <w:r w:rsidRPr="001E6D8A">
        <w:t>w cz</w:t>
      </w:r>
      <w:r w:rsidRPr="001E6D8A">
        <w:rPr>
          <w:rFonts w:hint="eastAsia"/>
        </w:rPr>
        <w:t>ęś</w:t>
      </w:r>
      <w:r w:rsidRPr="001E6D8A">
        <w:t>ci pierwszej w ksi</w:t>
      </w:r>
      <w:r w:rsidRPr="001E6D8A">
        <w:rPr>
          <w:rFonts w:hint="eastAsia"/>
        </w:rPr>
        <w:t>ę</w:t>
      </w:r>
      <w:r w:rsidRPr="001E6D8A">
        <w:t>dze drugiej w tytule II po dziale I dodaje si</w:t>
      </w:r>
      <w:r w:rsidRPr="001E6D8A">
        <w:rPr>
          <w:rFonts w:hint="eastAsia"/>
        </w:rPr>
        <w:t>ę</w:t>
      </w:r>
      <w:r w:rsidRPr="001E6D8A">
        <w:t xml:space="preserve"> dzia</w:t>
      </w:r>
      <w:r w:rsidRPr="001E6D8A">
        <w:rPr>
          <w:rFonts w:hint="eastAsia"/>
        </w:rPr>
        <w:t>ł</w:t>
      </w:r>
      <w:r w:rsidRPr="001E6D8A">
        <w:t xml:space="preserve"> </w:t>
      </w:r>
      <w:bookmarkStart w:id="1" w:name="_Hlk32389332"/>
      <w:r w:rsidRPr="001E6D8A">
        <w:t>Ia</w:t>
      </w:r>
      <w:bookmarkEnd w:id="1"/>
      <w:r w:rsidRPr="001E6D8A">
        <w:t xml:space="preserve"> w</w:t>
      </w:r>
      <w:r w:rsidR="009B35F7">
        <w:t> </w:t>
      </w:r>
      <w:r w:rsidRPr="001E6D8A">
        <w:t>brzmieniu:</w:t>
      </w:r>
    </w:p>
    <w:p w14:paraId="6468E7AE" w14:textId="77777777" w:rsidR="003B35B5" w:rsidRPr="00E76C55" w:rsidRDefault="003B35B5" w:rsidP="00C407FC">
      <w:pPr>
        <w:pStyle w:val="ZTYTDZOZNzmozntytuudziauartykuempunktem"/>
      </w:pPr>
      <w:r w:rsidRPr="001E6D8A">
        <w:t>„Dzia</w:t>
      </w:r>
      <w:r w:rsidRPr="001E6D8A">
        <w:rPr>
          <w:rFonts w:hint="eastAsia"/>
        </w:rPr>
        <w:t>ł</w:t>
      </w:r>
      <w:r w:rsidRPr="001E6D8A">
        <w:t xml:space="preserve"> I</w:t>
      </w:r>
      <w:r>
        <w:t>a</w:t>
      </w:r>
    </w:p>
    <w:p w14:paraId="278CFB6B" w14:textId="77777777" w:rsidR="003B35B5" w:rsidRPr="00E76C55" w:rsidRDefault="003B35B5">
      <w:pPr>
        <w:pStyle w:val="ZTYTDZPRZEDMzmprzedmtytuulubdziauartykuempunktem"/>
      </w:pPr>
      <w:r w:rsidRPr="001E6D8A">
        <w:t>Sprawy o zobowi</w:t>
      </w:r>
      <w:r w:rsidRPr="001E6D8A">
        <w:rPr>
          <w:rFonts w:hint="eastAsia"/>
        </w:rPr>
        <w:t>ą</w:t>
      </w:r>
      <w:r w:rsidRPr="001E6D8A">
        <w:t>zanie osoby stosuj</w:t>
      </w:r>
      <w:r w:rsidRPr="001E6D8A">
        <w:rPr>
          <w:rFonts w:hint="eastAsia"/>
        </w:rPr>
        <w:t>ą</w:t>
      </w:r>
      <w:r w:rsidRPr="001E6D8A">
        <w:t>cej przemoc w rodzinie do opuszczenia wspólnie zajmowanego mieszkania i jego bezpo</w:t>
      </w:r>
      <w:r w:rsidRPr="001E6D8A">
        <w:rPr>
          <w:rFonts w:hint="eastAsia"/>
        </w:rPr>
        <w:t>ś</w:t>
      </w:r>
      <w:r w:rsidRPr="001E6D8A">
        <w:t>redniego otoczenia lub zakazanie zbli</w:t>
      </w:r>
      <w:r w:rsidRPr="001E6D8A">
        <w:rPr>
          <w:rFonts w:hint="eastAsia"/>
        </w:rPr>
        <w:t>ż</w:t>
      </w:r>
      <w:r w:rsidRPr="001E6D8A">
        <w:t>ania si</w:t>
      </w:r>
      <w:r w:rsidRPr="001E6D8A">
        <w:rPr>
          <w:rFonts w:hint="eastAsia"/>
        </w:rPr>
        <w:t>ę</w:t>
      </w:r>
      <w:r w:rsidRPr="001E6D8A">
        <w:t xml:space="preserve"> do mieszkania i jego bezpo</w:t>
      </w:r>
      <w:r w:rsidRPr="001E6D8A">
        <w:rPr>
          <w:rFonts w:hint="eastAsia"/>
        </w:rPr>
        <w:t>ś</w:t>
      </w:r>
      <w:r w:rsidRPr="001E6D8A">
        <w:t>redniego otoczenia</w:t>
      </w:r>
    </w:p>
    <w:p w14:paraId="6695FF5A" w14:textId="77777777" w:rsidR="003B35B5" w:rsidRPr="00E76C55" w:rsidRDefault="003B35B5" w:rsidP="003B35B5">
      <w:pPr>
        <w:pStyle w:val="ZARTzmartartykuempunktem"/>
      </w:pPr>
      <w:r w:rsidRPr="002A6470">
        <w:t>Art. 560</w:t>
      </w:r>
      <w:r w:rsidRPr="00030ED3">
        <w:rPr>
          <w:rStyle w:val="IGindeksgrny"/>
        </w:rPr>
        <w:t>2</w:t>
      </w:r>
      <w:r w:rsidRPr="002A6470">
        <w:t>. Przepisy zawarte w niniejszym dziale stosuje si</w:t>
      </w:r>
      <w:r w:rsidRPr="002A6470">
        <w:rPr>
          <w:rFonts w:hint="eastAsia"/>
        </w:rPr>
        <w:t>ę</w:t>
      </w:r>
      <w:r w:rsidRPr="002A6470">
        <w:t xml:space="preserve"> w sprawach, o których mowa w art. 11a ustawy z dnia 29 lipca 2005 r. o przeciwdzia</w:t>
      </w:r>
      <w:r w:rsidRPr="002A6470">
        <w:rPr>
          <w:rFonts w:hint="eastAsia"/>
        </w:rPr>
        <w:t>ł</w:t>
      </w:r>
      <w:r w:rsidRPr="002A6470">
        <w:t>aniu przemocy w rodzinie (</w:t>
      </w:r>
      <w:r>
        <w:t>Dz. U.</w:t>
      </w:r>
      <w:r w:rsidRPr="002A6470">
        <w:t xml:space="preserve"> z</w:t>
      </w:r>
      <w:r>
        <w:t xml:space="preserve"> 2020 r. poz. 218</w:t>
      </w:r>
      <w:r w:rsidRPr="002A6470">
        <w:t xml:space="preserve">). </w:t>
      </w:r>
    </w:p>
    <w:p w14:paraId="2372047A" w14:textId="77777777" w:rsidR="003B35B5" w:rsidRPr="00E76C55" w:rsidRDefault="003B35B5" w:rsidP="003B35B5">
      <w:pPr>
        <w:pStyle w:val="ZARTzmartartykuempunktem"/>
      </w:pPr>
      <w:r w:rsidRPr="002A6470">
        <w:t>Art. 560</w:t>
      </w:r>
      <w:r w:rsidRPr="00030ED3">
        <w:rPr>
          <w:rStyle w:val="IGindeksgrny"/>
        </w:rPr>
        <w:t>3</w:t>
      </w:r>
      <w:r w:rsidRPr="002A6470">
        <w:t>. § 1. Wniosek o zobowi</w:t>
      </w:r>
      <w:r w:rsidRPr="002A6470">
        <w:rPr>
          <w:rFonts w:hint="eastAsia"/>
        </w:rPr>
        <w:t>ą</w:t>
      </w:r>
      <w:r w:rsidRPr="002A6470">
        <w:t>zanie osoby stosuj</w:t>
      </w:r>
      <w:r w:rsidRPr="002A6470">
        <w:rPr>
          <w:rFonts w:hint="eastAsia"/>
        </w:rPr>
        <w:t>ą</w:t>
      </w:r>
      <w:r w:rsidRPr="002A6470">
        <w:t>cej przemoc w rodzinie do opuszczenia wspólnie zajmowanego mieszkania i jego bezpo</w:t>
      </w:r>
      <w:r w:rsidRPr="002A6470">
        <w:rPr>
          <w:rFonts w:hint="eastAsia"/>
        </w:rPr>
        <w:t>ś</w:t>
      </w:r>
      <w:r w:rsidRPr="002A6470">
        <w:t>redniego otoczenia lub zakazanie zbli</w:t>
      </w:r>
      <w:r w:rsidRPr="002A6470">
        <w:rPr>
          <w:rFonts w:hint="eastAsia"/>
        </w:rPr>
        <w:t>ż</w:t>
      </w:r>
      <w:r w:rsidRPr="002A6470">
        <w:t>ania si</w:t>
      </w:r>
      <w:r w:rsidRPr="002A6470">
        <w:rPr>
          <w:rFonts w:hint="eastAsia"/>
        </w:rPr>
        <w:t>ę</w:t>
      </w:r>
      <w:r w:rsidRPr="002A6470">
        <w:t xml:space="preserve"> do mieszkania i jego bezpo</w:t>
      </w:r>
      <w:r w:rsidRPr="002A6470">
        <w:rPr>
          <w:rFonts w:hint="eastAsia"/>
        </w:rPr>
        <w:t>ś</w:t>
      </w:r>
      <w:r w:rsidRPr="002A6470">
        <w:t>redniego otoczenia mo</w:t>
      </w:r>
      <w:r w:rsidRPr="002A6470">
        <w:rPr>
          <w:rFonts w:hint="eastAsia"/>
        </w:rPr>
        <w:t>ż</w:t>
      </w:r>
      <w:r w:rsidRPr="002A6470">
        <w:t>e by</w:t>
      </w:r>
      <w:r w:rsidRPr="002A6470">
        <w:rPr>
          <w:rFonts w:hint="eastAsia"/>
        </w:rPr>
        <w:t>ć</w:t>
      </w:r>
      <w:r w:rsidRPr="002A6470">
        <w:t xml:space="preserve"> z</w:t>
      </w:r>
      <w:r w:rsidRPr="002A6470">
        <w:rPr>
          <w:rFonts w:hint="eastAsia"/>
        </w:rPr>
        <w:t>ł</w:t>
      </w:r>
      <w:r w:rsidRPr="002A6470">
        <w:t>o</w:t>
      </w:r>
      <w:r w:rsidRPr="002A6470">
        <w:rPr>
          <w:rFonts w:hint="eastAsia"/>
        </w:rPr>
        <w:t>ż</w:t>
      </w:r>
      <w:r w:rsidRPr="002A6470">
        <w:t>ony na urz</w:t>
      </w:r>
      <w:r w:rsidRPr="002A6470">
        <w:rPr>
          <w:rFonts w:hint="eastAsia"/>
        </w:rPr>
        <w:t>ę</w:t>
      </w:r>
      <w:r w:rsidRPr="002A6470">
        <w:t>dowym formularzu.</w:t>
      </w:r>
    </w:p>
    <w:p w14:paraId="68227B8F" w14:textId="77777777" w:rsidR="003B35B5" w:rsidRPr="00E76C55" w:rsidRDefault="003B35B5" w:rsidP="003B35B5">
      <w:pPr>
        <w:pStyle w:val="ZUSTzmustartykuempunktem"/>
      </w:pPr>
      <w:r w:rsidRPr="002A6470">
        <w:t>§ 2. Minister Sprawiedliwo</w:t>
      </w:r>
      <w:r w:rsidRPr="002A6470">
        <w:rPr>
          <w:rFonts w:hint="eastAsia"/>
        </w:rPr>
        <w:t>ś</w:t>
      </w:r>
      <w:r w:rsidRPr="002A6470">
        <w:t>ci okre</w:t>
      </w:r>
      <w:r w:rsidRPr="002A6470">
        <w:rPr>
          <w:rFonts w:hint="eastAsia"/>
        </w:rPr>
        <w:t>ś</w:t>
      </w:r>
      <w:r w:rsidRPr="002A6470">
        <w:t>li, w drodze rozporz</w:t>
      </w:r>
      <w:r w:rsidRPr="002A6470">
        <w:rPr>
          <w:rFonts w:hint="eastAsia"/>
        </w:rPr>
        <w:t>ą</w:t>
      </w:r>
      <w:r w:rsidRPr="002A6470">
        <w:t>dzenia, wzór i sposób udost</w:t>
      </w:r>
      <w:r w:rsidRPr="002A6470">
        <w:rPr>
          <w:rFonts w:hint="eastAsia"/>
        </w:rPr>
        <w:t>ę</w:t>
      </w:r>
      <w:r w:rsidRPr="002A6470">
        <w:t xml:space="preserve">pniania </w:t>
      </w:r>
      <w:r w:rsidRPr="003B35B5">
        <w:t>urz</w:t>
      </w:r>
      <w:r w:rsidRPr="003B35B5">
        <w:rPr>
          <w:rFonts w:hint="eastAsia"/>
        </w:rPr>
        <w:t>ę</w:t>
      </w:r>
      <w:r w:rsidRPr="003B35B5">
        <w:t>dowego</w:t>
      </w:r>
      <w:r w:rsidRPr="002A6470">
        <w:t xml:space="preserve"> formularza wniosku, o którym mowa w § 1, maj</w:t>
      </w:r>
      <w:r w:rsidRPr="002A6470">
        <w:rPr>
          <w:rFonts w:hint="eastAsia"/>
        </w:rPr>
        <w:t>ą</w:t>
      </w:r>
      <w:r w:rsidRPr="002A6470">
        <w:t>c na wzgl</w:t>
      </w:r>
      <w:r w:rsidRPr="002A6470">
        <w:rPr>
          <w:rFonts w:hint="eastAsia"/>
        </w:rPr>
        <w:t>ę</w:t>
      </w:r>
      <w:r w:rsidRPr="002A6470">
        <w:t>dzie ustawowe wymagania przewidziane dla tego pisma, potrzeb</w:t>
      </w:r>
      <w:r w:rsidRPr="002A6470">
        <w:rPr>
          <w:rFonts w:hint="eastAsia"/>
        </w:rPr>
        <w:t>ę</w:t>
      </w:r>
      <w:r w:rsidRPr="002A6470">
        <w:t xml:space="preserve"> zamieszczenia niezb</w:t>
      </w:r>
      <w:r w:rsidRPr="002A6470">
        <w:rPr>
          <w:rFonts w:hint="eastAsia"/>
        </w:rPr>
        <w:t>ę</w:t>
      </w:r>
      <w:r w:rsidRPr="002A6470">
        <w:t>dnych poucze</w:t>
      </w:r>
      <w:r w:rsidRPr="002A6470">
        <w:rPr>
          <w:rFonts w:hint="eastAsia"/>
        </w:rPr>
        <w:t>ń</w:t>
      </w:r>
      <w:r w:rsidRPr="002A6470">
        <w:t xml:space="preserve"> co do sposobu wype</w:t>
      </w:r>
      <w:r w:rsidRPr="002A6470">
        <w:rPr>
          <w:rFonts w:hint="eastAsia"/>
        </w:rPr>
        <w:t>ł</w:t>
      </w:r>
      <w:r w:rsidRPr="002A6470">
        <w:t xml:space="preserve">niania formularza, wnoszenia pisma i skutków </w:t>
      </w:r>
      <w:r w:rsidRPr="002A6470">
        <w:lastRenderedPageBreak/>
        <w:t>niedostosowania go do ustawowych wymaga</w:t>
      </w:r>
      <w:r w:rsidRPr="002A6470">
        <w:rPr>
          <w:rFonts w:hint="eastAsia"/>
        </w:rPr>
        <w:t>ń</w:t>
      </w:r>
      <w:r w:rsidRPr="002A6470">
        <w:t>, a tak</w:t>
      </w:r>
      <w:r w:rsidRPr="002A6470">
        <w:rPr>
          <w:rFonts w:hint="eastAsia"/>
        </w:rPr>
        <w:t>ż</w:t>
      </w:r>
      <w:r w:rsidRPr="002A6470">
        <w:t>e konieczno</w:t>
      </w:r>
      <w:r w:rsidRPr="002A6470">
        <w:rPr>
          <w:rFonts w:hint="eastAsia"/>
        </w:rPr>
        <w:t>ść</w:t>
      </w:r>
      <w:r w:rsidRPr="002A6470">
        <w:t xml:space="preserve"> bezp</w:t>
      </w:r>
      <w:r w:rsidRPr="002A6470">
        <w:rPr>
          <w:rFonts w:hint="eastAsia"/>
        </w:rPr>
        <w:t>ł</w:t>
      </w:r>
      <w:r w:rsidRPr="002A6470">
        <w:t>atnego udost</w:t>
      </w:r>
      <w:r w:rsidRPr="002A6470">
        <w:rPr>
          <w:rFonts w:hint="eastAsia"/>
        </w:rPr>
        <w:t>ę</w:t>
      </w:r>
      <w:r w:rsidRPr="002A6470">
        <w:t>pniania formularzy w siedzibach s</w:t>
      </w:r>
      <w:r w:rsidRPr="002A6470">
        <w:rPr>
          <w:rFonts w:hint="eastAsia"/>
        </w:rPr>
        <w:t>ą</w:t>
      </w:r>
      <w:r w:rsidRPr="002A6470">
        <w:t>dów oraz sieci Internet w formie pozwalaj</w:t>
      </w:r>
      <w:r w:rsidRPr="002A6470">
        <w:rPr>
          <w:rFonts w:hint="eastAsia"/>
        </w:rPr>
        <w:t>ą</w:t>
      </w:r>
      <w:r w:rsidRPr="002A6470">
        <w:t>cej na dogodn</w:t>
      </w:r>
      <w:r w:rsidRPr="002A6470">
        <w:rPr>
          <w:rFonts w:hint="eastAsia"/>
        </w:rPr>
        <w:t>ą</w:t>
      </w:r>
      <w:r w:rsidRPr="002A6470">
        <w:t xml:space="preserve"> edycj</w:t>
      </w:r>
      <w:r w:rsidRPr="002A6470">
        <w:rPr>
          <w:rFonts w:hint="eastAsia"/>
        </w:rPr>
        <w:t>ę</w:t>
      </w:r>
      <w:r w:rsidRPr="002A6470">
        <w:t xml:space="preserve"> tre</w:t>
      </w:r>
      <w:r w:rsidRPr="002A6470">
        <w:rPr>
          <w:rFonts w:hint="eastAsia"/>
        </w:rPr>
        <w:t>ś</w:t>
      </w:r>
      <w:r w:rsidRPr="002A6470">
        <w:t>ci formularza.</w:t>
      </w:r>
    </w:p>
    <w:p w14:paraId="0DEB027B" w14:textId="77777777" w:rsidR="003B35B5" w:rsidRPr="00E76C55" w:rsidRDefault="003B35B5" w:rsidP="003B35B5">
      <w:pPr>
        <w:pStyle w:val="ZARTzmartartykuempunktem"/>
      </w:pPr>
      <w:r w:rsidRPr="002A6470">
        <w:t>Art. 560</w:t>
      </w:r>
      <w:r w:rsidRPr="00030ED3">
        <w:rPr>
          <w:rStyle w:val="IGindeksgrny"/>
        </w:rPr>
        <w:t>4</w:t>
      </w:r>
      <w:r w:rsidRPr="002A6470">
        <w:t xml:space="preserve">. </w:t>
      </w:r>
      <w:r w:rsidRPr="003B35B5">
        <w:t>§</w:t>
      </w:r>
      <w:r w:rsidRPr="002A6470">
        <w:t xml:space="preserve"> 1. S</w:t>
      </w:r>
      <w:r w:rsidRPr="002A6470">
        <w:rPr>
          <w:rFonts w:hint="eastAsia"/>
        </w:rPr>
        <w:t>ą</w:t>
      </w:r>
      <w:r w:rsidRPr="002A6470">
        <w:t xml:space="preserve">d orzeka po przeprowadzeniu rozprawy. </w:t>
      </w:r>
    </w:p>
    <w:p w14:paraId="0BCAE0E2" w14:textId="77777777" w:rsidR="003B35B5" w:rsidRPr="00E76C55" w:rsidRDefault="003B35B5" w:rsidP="003B35B5">
      <w:pPr>
        <w:pStyle w:val="ZUSTzmustartykuempunktem"/>
      </w:pPr>
      <w:r w:rsidRPr="002A6470">
        <w:t>§ 2. W wypadku gdy do wniosku lub innych pism nie do</w:t>
      </w:r>
      <w:r w:rsidRPr="002A6470">
        <w:rPr>
          <w:rFonts w:hint="eastAsia"/>
        </w:rPr>
        <w:t>łą</w:t>
      </w:r>
      <w:r w:rsidRPr="002A6470">
        <w:t>czono odpisów, s</w:t>
      </w:r>
      <w:r w:rsidRPr="002A6470">
        <w:rPr>
          <w:rFonts w:hint="eastAsia"/>
        </w:rPr>
        <w:t>ą</w:t>
      </w:r>
      <w:r w:rsidRPr="002A6470">
        <w:t>d sporz</w:t>
      </w:r>
      <w:r w:rsidRPr="002A6470">
        <w:rPr>
          <w:rFonts w:hint="eastAsia"/>
        </w:rPr>
        <w:t>ą</w:t>
      </w:r>
      <w:r w:rsidRPr="002A6470">
        <w:t>dza i dor</w:t>
      </w:r>
      <w:r w:rsidRPr="002A6470">
        <w:rPr>
          <w:rFonts w:hint="eastAsia"/>
        </w:rPr>
        <w:t>ę</w:t>
      </w:r>
      <w:r w:rsidRPr="002A6470">
        <w:t>cza ich odpisy. Odpis wniosku lub innych pism s</w:t>
      </w:r>
      <w:r w:rsidRPr="002A6470">
        <w:rPr>
          <w:rFonts w:hint="eastAsia"/>
        </w:rPr>
        <w:t>ą</w:t>
      </w:r>
      <w:r w:rsidRPr="002A6470">
        <w:t>d dor</w:t>
      </w:r>
      <w:r w:rsidRPr="002A6470">
        <w:rPr>
          <w:rFonts w:hint="eastAsia"/>
        </w:rPr>
        <w:t>ę</w:t>
      </w:r>
      <w:r w:rsidRPr="002A6470">
        <w:t>cza równie</w:t>
      </w:r>
      <w:r w:rsidRPr="002A6470">
        <w:rPr>
          <w:rFonts w:hint="eastAsia"/>
        </w:rPr>
        <w:t>ż</w:t>
      </w:r>
      <w:r w:rsidRPr="002A6470">
        <w:t xml:space="preserve"> prokuratorowi i zawiadamia go o terminach rozprawy.</w:t>
      </w:r>
    </w:p>
    <w:p w14:paraId="0121FA6C" w14:textId="77777777" w:rsidR="003B35B5" w:rsidRPr="00E76C55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5</w:t>
      </w:r>
      <w:r w:rsidRPr="00087F6D">
        <w:t>. S</w:t>
      </w:r>
      <w:r w:rsidRPr="00087F6D">
        <w:rPr>
          <w:rFonts w:hint="eastAsia"/>
        </w:rPr>
        <w:t>ą</w:t>
      </w:r>
      <w:r w:rsidRPr="00087F6D">
        <w:t>d orzeka w terminie jednego miesi</w:t>
      </w:r>
      <w:r w:rsidRPr="00087F6D">
        <w:rPr>
          <w:rFonts w:hint="eastAsia"/>
        </w:rPr>
        <w:t>ą</w:t>
      </w:r>
      <w:r w:rsidRPr="00087F6D">
        <w:t xml:space="preserve">ca od dnia wniesienia wniosku. </w:t>
      </w:r>
    </w:p>
    <w:p w14:paraId="0F90BD2E" w14:textId="77777777" w:rsidR="003B35B5" w:rsidRPr="00E76C55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6</w:t>
      </w:r>
      <w:r w:rsidRPr="00087F6D">
        <w:t xml:space="preserve">. </w:t>
      </w:r>
      <w:r w:rsidRPr="003B35B5">
        <w:t>§</w:t>
      </w:r>
      <w:r w:rsidRPr="00087F6D">
        <w:t xml:space="preserve"> 1. Je</w:t>
      </w:r>
      <w:r w:rsidRPr="00087F6D">
        <w:rPr>
          <w:rFonts w:hint="eastAsia"/>
        </w:rPr>
        <w:t>ż</w:t>
      </w:r>
      <w:r w:rsidRPr="00087F6D">
        <w:t>eli jest to niezb</w:t>
      </w:r>
      <w:r w:rsidRPr="00087F6D">
        <w:rPr>
          <w:rFonts w:hint="eastAsia"/>
        </w:rPr>
        <w:t>ę</w:t>
      </w:r>
      <w:r w:rsidRPr="00087F6D">
        <w:t>dne dla zapewnienia szybko</w:t>
      </w:r>
      <w:r w:rsidRPr="00087F6D">
        <w:rPr>
          <w:rFonts w:hint="eastAsia"/>
        </w:rPr>
        <w:t>ś</w:t>
      </w:r>
      <w:r w:rsidRPr="00087F6D">
        <w:t>ci post</w:t>
      </w:r>
      <w:r w:rsidRPr="00087F6D">
        <w:rPr>
          <w:rFonts w:hint="eastAsia"/>
        </w:rPr>
        <w:t>ę</w:t>
      </w:r>
      <w:r w:rsidRPr="00087F6D">
        <w:t>powania, s</w:t>
      </w:r>
      <w:r w:rsidRPr="00087F6D">
        <w:rPr>
          <w:rFonts w:hint="eastAsia"/>
        </w:rPr>
        <w:t>ą</w:t>
      </w:r>
      <w:r w:rsidRPr="00087F6D">
        <w:t>d mo</w:t>
      </w:r>
      <w:r w:rsidRPr="00087F6D">
        <w:rPr>
          <w:rFonts w:hint="eastAsia"/>
        </w:rPr>
        <w:t>ż</w:t>
      </w:r>
      <w:r w:rsidRPr="00087F6D">
        <w:t>e dokonywa</w:t>
      </w:r>
      <w:r w:rsidRPr="00087F6D">
        <w:rPr>
          <w:rFonts w:hint="eastAsia"/>
        </w:rPr>
        <w:t>ć</w:t>
      </w:r>
      <w:r w:rsidRPr="00087F6D">
        <w:t xml:space="preserve"> dor</w:t>
      </w:r>
      <w:r w:rsidRPr="00087F6D">
        <w:rPr>
          <w:rFonts w:hint="eastAsia"/>
        </w:rPr>
        <w:t>ę</w:t>
      </w:r>
      <w:r w:rsidRPr="00087F6D">
        <w:t>cze</w:t>
      </w:r>
      <w:r w:rsidRPr="00087F6D">
        <w:rPr>
          <w:rFonts w:hint="eastAsia"/>
        </w:rPr>
        <w:t>ń</w:t>
      </w:r>
      <w:r w:rsidRPr="00087F6D">
        <w:t xml:space="preserve"> przez Policj</w:t>
      </w:r>
      <w:r w:rsidRPr="00087F6D">
        <w:rPr>
          <w:rFonts w:hint="eastAsia"/>
        </w:rPr>
        <w:t>ę</w:t>
      </w:r>
      <w:r w:rsidRPr="00087F6D">
        <w:t xml:space="preserve"> lub </w:t>
      </w:r>
      <w:r w:rsidRPr="00087F6D">
        <w:rPr>
          <w:rFonts w:hint="eastAsia"/>
        </w:rPr>
        <w:t>Ż</w:t>
      </w:r>
      <w:r w:rsidRPr="00087F6D">
        <w:t>andarmeri</w:t>
      </w:r>
      <w:r w:rsidRPr="00087F6D">
        <w:rPr>
          <w:rFonts w:hint="eastAsia"/>
        </w:rPr>
        <w:t>ę</w:t>
      </w:r>
      <w:r w:rsidRPr="00087F6D">
        <w:t xml:space="preserve"> Wojskow</w:t>
      </w:r>
      <w:r w:rsidRPr="00087F6D">
        <w:rPr>
          <w:rFonts w:hint="eastAsia"/>
        </w:rPr>
        <w:t>ą</w:t>
      </w:r>
      <w:r w:rsidRPr="00087F6D">
        <w:t xml:space="preserve">. </w:t>
      </w:r>
    </w:p>
    <w:p w14:paraId="3EB64D2D" w14:textId="77777777" w:rsidR="003B35B5" w:rsidRPr="00E76C55" w:rsidRDefault="003B35B5" w:rsidP="003B35B5">
      <w:pPr>
        <w:pStyle w:val="ZUSTzmustartykuempunktem"/>
      </w:pPr>
      <w:r w:rsidRPr="00087F6D">
        <w:t>§ 2. Dor</w:t>
      </w:r>
      <w:r w:rsidRPr="00087F6D">
        <w:rPr>
          <w:rFonts w:hint="eastAsia"/>
        </w:rPr>
        <w:t>ę</w:t>
      </w:r>
      <w:r w:rsidRPr="00087F6D">
        <w:t>cze</w:t>
      </w:r>
      <w:r w:rsidRPr="00087F6D">
        <w:rPr>
          <w:rFonts w:hint="eastAsia"/>
        </w:rPr>
        <w:t>ń</w:t>
      </w:r>
      <w:r w:rsidRPr="00087F6D">
        <w:t xml:space="preserve">, o których mowa w § 1, Policja lub </w:t>
      </w:r>
      <w:r w:rsidRPr="00087F6D">
        <w:rPr>
          <w:rFonts w:hint="eastAsia"/>
        </w:rPr>
        <w:t>Ż</w:t>
      </w:r>
      <w:r w:rsidRPr="00087F6D">
        <w:t>andarmeria Wojskowa dokonuje</w:t>
      </w:r>
      <w:r w:rsidRPr="00030ED3">
        <w:rPr>
          <w:rStyle w:val="IGindeksgrny"/>
        </w:rPr>
        <w:t xml:space="preserve"> </w:t>
      </w:r>
      <w:r w:rsidRPr="00087F6D">
        <w:t>nie pó</w:t>
      </w:r>
      <w:r w:rsidRPr="00087F6D">
        <w:rPr>
          <w:rFonts w:hint="eastAsia"/>
        </w:rPr>
        <w:t>ź</w:t>
      </w:r>
      <w:r w:rsidRPr="00087F6D">
        <w:t>niej ni</w:t>
      </w:r>
      <w:r w:rsidRPr="00087F6D">
        <w:rPr>
          <w:rFonts w:hint="eastAsia"/>
        </w:rPr>
        <w:t>ż</w:t>
      </w:r>
      <w:r w:rsidRPr="00087F6D">
        <w:t xml:space="preserve"> w terminie 7 dni</w:t>
      </w:r>
      <w:r>
        <w:t xml:space="preserve"> </w:t>
      </w:r>
      <w:r w:rsidRPr="00087F6D">
        <w:t>od dnia otrzymania zlecenia, za potwierdzeniem odbioru i oznaczeniem daty</w:t>
      </w:r>
      <w:r>
        <w:t>,</w:t>
      </w:r>
      <w:r w:rsidRPr="00087F6D">
        <w:t xml:space="preserve"> na formularzu okre</w:t>
      </w:r>
      <w:r w:rsidRPr="00087F6D">
        <w:rPr>
          <w:rFonts w:hint="eastAsia"/>
        </w:rPr>
        <w:t>ś</w:t>
      </w:r>
      <w:r w:rsidRPr="00087F6D">
        <w:t>lonym w przepisach wydanych</w:t>
      </w:r>
      <w:r>
        <w:t xml:space="preserve"> </w:t>
      </w:r>
      <w:r w:rsidRPr="00087F6D">
        <w:t>na podstawie art.</w:t>
      </w:r>
      <w:r w:rsidR="00C948BB">
        <w:t> </w:t>
      </w:r>
      <w:r w:rsidRPr="00087F6D">
        <w:t>131 §</w:t>
      </w:r>
      <w:r>
        <w:t xml:space="preserve"> </w:t>
      </w:r>
      <w:r w:rsidRPr="00087F6D">
        <w:t>2.</w:t>
      </w:r>
    </w:p>
    <w:p w14:paraId="72BB96EA" w14:textId="77777777" w:rsidR="003B35B5" w:rsidRPr="00E76C55" w:rsidRDefault="003B35B5" w:rsidP="003B35B5">
      <w:pPr>
        <w:pStyle w:val="ZUSTzmustartykuempunktem"/>
      </w:pPr>
      <w:r w:rsidRPr="00087F6D">
        <w:t>§ 3. Je</w:t>
      </w:r>
      <w:r w:rsidRPr="00087F6D">
        <w:rPr>
          <w:rFonts w:hint="eastAsia"/>
        </w:rPr>
        <w:t>ż</w:t>
      </w:r>
      <w:r w:rsidRPr="00087F6D">
        <w:t>eli adresata nie zastano przy próbie dor</w:t>
      </w:r>
      <w:r w:rsidRPr="00087F6D">
        <w:rPr>
          <w:rFonts w:hint="eastAsia"/>
        </w:rPr>
        <w:t>ę</w:t>
      </w:r>
      <w:r w:rsidRPr="00087F6D">
        <w:t xml:space="preserve">czenia, Policja lub </w:t>
      </w:r>
      <w:r w:rsidRPr="00087F6D">
        <w:rPr>
          <w:rFonts w:hint="eastAsia"/>
        </w:rPr>
        <w:t>Ż</w:t>
      </w:r>
      <w:r w:rsidRPr="00087F6D">
        <w:t>andarmeria Wojskowa ustala, czy adresat zamieszkuje pod wskazanym adresem. Z</w:t>
      </w:r>
      <w:r>
        <w:t xml:space="preserve"> </w:t>
      </w:r>
      <w:r w:rsidRPr="00087F6D">
        <w:t>dokonanych ustale</w:t>
      </w:r>
      <w:r w:rsidRPr="00087F6D">
        <w:rPr>
          <w:rFonts w:hint="eastAsia"/>
        </w:rPr>
        <w:t>ń</w:t>
      </w:r>
      <w:r w:rsidRPr="00087F6D">
        <w:t xml:space="preserve"> Policja lub </w:t>
      </w:r>
      <w:r w:rsidRPr="00087F6D">
        <w:rPr>
          <w:rFonts w:hint="eastAsia"/>
        </w:rPr>
        <w:t>Ż</w:t>
      </w:r>
      <w:r w:rsidRPr="00087F6D">
        <w:t>andarmeria Wojskowa sporz</w:t>
      </w:r>
      <w:r w:rsidRPr="00087F6D">
        <w:rPr>
          <w:rFonts w:hint="eastAsia"/>
        </w:rPr>
        <w:t>ą</w:t>
      </w:r>
      <w:r w:rsidRPr="00087F6D">
        <w:t>dza notatk</w:t>
      </w:r>
      <w:r w:rsidRPr="00087F6D">
        <w:rPr>
          <w:rFonts w:hint="eastAsia"/>
        </w:rPr>
        <w:t>ę</w:t>
      </w:r>
      <w:r w:rsidRPr="00087F6D">
        <w:t>, któr</w:t>
      </w:r>
      <w:r w:rsidRPr="00087F6D">
        <w:rPr>
          <w:rFonts w:hint="eastAsia"/>
        </w:rPr>
        <w:t>ą</w:t>
      </w:r>
      <w:r w:rsidRPr="00087F6D">
        <w:t xml:space="preserve"> przekazuje</w:t>
      </w:r>
      <w:r>
        <w:t xml:space="preserve"> </w:t>
      </w:r>
      <w:r w:rsidRPr="00087F6D">
        <w:t>s</w:t>
      </w:r>
      <w:r w:rsidRPr="00087F6D">
        <w:rPr>
          <w:rFonts w:hint="eastAsia"/>
        </w:rPr>
        <w:t>ą</w:t>
      </w:r>
      <w:r w:rsidRPr="00087F6D">
        <w:t>dowi zlecaj</w:t>
      </w:r>
      <w:r w:rsidRPr="00087F6D">
        <w:rPr>
          <w:rFonts w:hint="eastAsia"/>
        </w:rPr>
        <w:t>ą</w:t>
      </w:r>
      <w:r w:rsidRPr="00087F6D">
        <w:t>cemu dor</w:t>
      </w:r>
      <w:r w:rsidRPr="00087F6D">
        <w:rPr>
          <w:rFonts w:hint="eastAsia"/>
        </w:rPr>
        <w:t>ę</w:t>
      </w:r>
      <w:r w:rsidRPr="00087F6D">
        <w:t>czenie.</w:t>
      </w:r>
    </w:p>
    <w:p w14:paraId="2199962E" w14:textId="77777777" w:rsidR="003B35B5" w:rsidRPr="002067A7" w:rsidRDefault="003B35B5" w:rsidP="003B35B5">
      <w:pPr>
        <w:pStyle w:val="ZUSTzmustartykuempunktem"/>
      </w:pPr>
      <w:r w:rsidRPr="00087F6D">
        <w:t xml:space="preserve">§ </w:t>
      </w:r>
      <w:r>
        <w:t>4</w:t>
      </w:r>
      <w:r w:rsidRPr="00087F6D">
        <w:t xml:space="preserve">. </w:t>
      </w:r>
      <w:r w:rsidRPr="00E76C55">
        <w:t xml:space="preserve">Jeżeli próba </w:t>
      </w:r>
      <w:r w:rsidRPr="002067A7">
        <w:t>doręczenia okaże się bezskuteczna, a zgodnie z ustaleniami Policji lub Żandarmerii Wojskowej adresat zamieszkuje pod wskazanym adresem, w oddawczej skrzynce pocztowej adresata umieszcza si</w:t>
      </w:r>
      <w:r w:rsidRPr="002067A7">
        <w:rPr>
          <w:rFonts w:hint="eastAsia"/>
        </w:rPr>
        <w:t>ę</w:t>
      </w:r>
      <w:r w:rsidRPr="002067A7">
        <w:t xml:space="preserve"> zawiadomienie o podj</w:t>
      </w:r>
      <w:r w:rsidRPr="002067A7">
        <w:rPr>
          <w:rFonts w:hint="eastAsia"/>
        </w:rPr>
        <w:t>ę</w:t>
      </w:r>
      <w:r w:rsidRPr="002067A7">
        <w:t>tej próbie dor</w:t>
      </w:r>
      <w:r w:rsidRPr="002067A7">
        <w:rPr>
          <w:rFonts w:hint="eastAsia"/>
        </w:rPr>
        <w:t>ę</w:t>
      </w:r>
      <w:r w:rsidRPr="002067A7">
        <w:t>czenia wraz z informacj</w:t>
      </w:r>
      <w:r w:rsidRPr="002067A7">
        <w:rPr>
          <w:rFonts w:hint="eastAsia"/>
        </w:rPr>
        <w:t>ą</w:t>
      </w:r>
      <w:r w:rsidRPr="002067A7">
        <w:t xml:space="preserve"> o mo</w:t>
      </w:r>
      <w:r w:rsidRPr="002067A7">
        <w:rPr>
          <w:rFonts w:hint="eastAsia"/>
        </w:rPr>
        <w:t>ż</w:t>
      </w:r>
      <w:r w:rsidRPr="002067A7">
        <w:t>liwo</w:t>
      </w:r>
      <w:r w:rsidRPr="002067A7">
        <w:rPr>
          <w:rFonts w:hint="eastAsia"/>
        </w:rPr>
        <w:t>ś</w:t>
      </w:r>
      <w:r w:rsidRPr="002067A7">
        <w:t>ci odbioru pis</w:t>
      </w:r>
      <w:r>
        <w:t>ma</w:t>
      </w:r>
      <w:r w:rsidRPr="002067A7">
        <w:t xml:space="preserve"> lub odpis</w:t>
      </w:r>
      <w:r>
        <w:t>u</w:t>
      </w:r>
      <w:r w:rsidRPr="002067A7">
        <w:t xml:space="preserve"> postanowie</w:t>
      </w:r>
      <w:r>
        <w:t>nia</w:t>
      </w:r>
      <w:r w:rsidRPr="002067A7">
        <w:t xml:space="preserve"> sądu w budynku sądu zlecającego doręczenie, do którego Policja lub Żandarmeria Wojskowa je zwraca. Do zawiadomienia Policja lub </w:t>
      </w:r>
      <w:r w:rsidRPr="002067A7">
        <w:rPr>
          <w:rFonts w:hint="eastAsia"/>
        </w:rPr>
        <w:t>Ż</w:t>
      </w:r>
      <w:r w:rsidRPr="002067A7">
        <w:t>andarmeria Wojskowa do</w:t>
      </w:r>
      <w:r w:rsidRPr="002067A7">
        <w:rPr>
          <w:rFonts w:hint="eastAsia"/>
        </w:rPr>
        <w:t>łą</w:t>
      </w:r>
      <w:r w:rsidRPr="002067A7">
        <w:t xml:space="preserve">cza pouczenie, </w:t>
      </w:r>
      <w:r w:rsidRPr="002067A7">
        <w:rPr>
          <w:rFonts w:hint="eastAsia"/>
        </w:rPr>
        <w:t>ż</w:t>
      </w:r>
      <w:r w:rsidRPr="002067A7">
        <w:t>e pismo lub odpis postanowienia nale</w:t>
      </w:r>
      <w:r w:rsidRPr="002067A7">
        <w:rPr>
          <w:rFonts w:hint="eastAsia"/>
        </w:rPr>
        <w:t>ż</w:t>
      </w:r>
      <w:r w:rsidRPr="002067A7">
        <w:t>y odebra</w:t>
      </w:r>
      <w:r w:rsidRPr="002067A7">
        <w:rPr>
          <w:rFonts w:hint="eastAsia"/>
        </w:rPr>
        <w:t>ć</w:t>
      </w:r>
      <w:r w:rsidRPr="002067A7">
        <w:t xml:space="preserve"> z s</w:t>
      </w:r>
      <w:r w:rsidRPr="002067A7">
        <w:rPr>
          <w:rFonts w:hint="eastAsia"/>
        </w:rPr>
        <w:t>ą</w:t>
      </w:r>
      <w:r w:rsidRPr="002067A7">
        <w:t>du w terminie 7 dni od dnia umieszczenia zawiadomienia. Je</w:t>
      </w:r>
      <w:r w:rsidRPr="002067A7">
        <w:rPr>
          <w:rFonts w:hint="eastAsia"/>
        </w:rPr>
        <w:t>ż</w:t>
      </w:r>
      <w:r w:rsidRPr="002067A7">
        <w:t>eli pod wskazanym adresem zastano doros</w:t>
      </w:r>
      <w:r w:rsidRPr="002067A7">
        <w:rPr>
          <w:rFonts w:hint="eastAsia"/>
        </w:rPr>
        <w:t>ł</w:t>
      </w:r>
      <w:r w:rsidRPr="002067A7">
        <w:t>ego domownika nieb</w:t>
      </w:r>
      <w:r w:rsidRPr="002067A7">
        <w:rPr>
          <w:rFonts w:hint="eastAsia"/>
        </w:rPr>
        <w:t>ę</w:t>
      </w:r>
      <w:r w:rsidRPr="002067A7">
        <w:t>d</w:t>
      </w:r>
      <w:r w:rsidRPr="002067A7">
        <w:rPr>
          <w:rFonts w:hint="eastAsia"/>
        </w:rPr>
        <w:t>ą</w:t>
      </w:r>
      <w:r w:rsidRPr="002067A7">
        <w:t>cego osob</w:t>
      </w:r>
      <w:r w:rsidRPr="002067A7">
        <w:rPr>
          <w:rFonts w:hint="eastAsia"/>
        </w:rPr>
        <w:t>ą</w:t>
      </w:r>
      <w:r w:rsidRPr="002067A7">
        <w:t xml:space="preserve"> dotkni</w:t>
      </w:r>
      <w:r w:rsidRPr="002067A7">
        <w:rPr>
          <w:rFonts w:hint="eastAsia"/>
        </w:rPr>
        <w:t>ę</w:t>
      </w:r>
      <w:r w:rsidRPr="002067A7">
        <w:t>t</w:t>
      </w:r>
      <w:r w:rsidRPr="002067A7">
        <w:rPr>
          <w:rFonts w:hint="eastAsia"/>
        </w:rPr>
        <w:t>ą</w:t>
      </w:r>
      <w:r w:rsidRPr="002067A7">
        <w:t xml:space="preserve"> przemoc</w:t>
      </w:r>
      <w:r w:rsidRPr="002067A7">
        <w:rPr>
          <w:rFonts w:hint="eastAsia"/>
        </w:rPr>
        <w:t>ą</w:t>
      </w:r>
      <w:r w:rsidRPr="002067A7">
        <w:t xml:space="preserve"> w rodzinie, o mo</w:t>
      </w:r>
      <w:r w:rsidRPr="002067A7">
        <w:rPr>
          <w:rFonts w:hint="eastAsia"/>
        </w:rPr>
        <w:t>ż</w:t>
      </w:r>
      <w:r w:rsidRPr="002067A7">
        <w:t>liwo</w:t>
      </w:r>
      <w:r w:rsidRPr="002067A7">
        <w:rPr>
          <w:rFonts w:hint="eastAsia"/>
        </w:rPr>
        <w:t>ś</w:t>
      </w:r>
      <w:r w:rsidRPr="002067A7">
        <w:t>ci odbioru poucza si</w:t>
      </w:r>
      <w:r w:rsidRPr="002067A7">
        <w:rPr>
          <w:rFonts w:hint="eastAsia"/>
        </w:rPr>
        <w:t>ę</w:t>
      </w:r>
      <w:r w:rsidRPr="002067A7">
        <w:t xml:space="preserve"> dodatkowo tego domownika. W przypadku bezskutecznego up</w:t>
      </w:r>
      <w:r w:rsidRPr="002067A7">
        <w:rPr>
          <w:rFonts w:hint="eastAsia"/>
        </w:rPr>
        <w:t>ł</w:t>
      </w:r>
      <w:r w:rsidRPr="002067A7">
        <w:t xml:space="preserve">ywu terminu do odbioru pisma lub odpisu postanowienia </w:t>
      </w:r>
      <w:r>
        <w:t xml:space="preserve">doręczenie </w:t>
      </w:r>
      <w:r w:rsidRPr="002067A7">
        <w:t>uwa</w:t>
      </w:r>
      <w:r w:rsidRPr="002067A7">
        <w:rPr>
          <w:rFonts w:hint="eastAsia"/>
        </w:rPr>
        <w:t>ż</w:t>
      </w:r>
      <w:r w:rsidRPr="002067A7">
        <w:t>a si</w:t>
      </w:r>
      <w:r w:rsidRPr="002067A7">
        <w:rPr>
          <w:rFonts w:hint="eastAsia"/>
        </w:rPr>
        <w:t>ę</w:t>
      </w:r>
      <w:r>
        <w:t xml:space="preserve"> za dokonane</w:t>
      </w:r>
      <w:r w:rsidRPr="002067A7">
        <w:t xml:space="preserve"> w ostatnim dniu tego terminu. </w:t>
      </w:r>
    </w:p>
    <w:p w14:paraId="1C233044" w14:textId="77777777" w:rsidR="003B35B5" w:rsidRPr="002067A7" w:rsidRDefault="003B35B5" w:rsidP="003B35B5">
      <w:pPr>
        <w:pStyle w:val="ZUSTzmustartykuempunktem"/>
      </w:pPr>
      <w:r w:rsidRPr="003478B0">
        <w:t>§</w:t>
      </w:r>
      <w:r w:rsidRPr="00C407FC">
        <w:t xml:space="preserve"> </w:t>
      </w:r>
      <w:r w:rsidRPr="00E76C55">
        <w:t>5.</w:t>
      </w:r>
      <w:r w:rsidRPr="00A20C33">
        <w:t xml:space="preserve"> </w:t>
      </w:r>
      <w:r w:rsidRPr="00E76C55">
        <w:t xml:space="preserve">Jeżeli próba doręczenia okaże się bezskuteczna, a zgodnie z ustaleniami Policji lub Żandarmerii Wojskowej </w:t>
      </w:r>
      <w:r w:rsidRPr="00A20C33">
        <w:t>adresat nie zamiesz</w:t>
      </w:r>
      <w:r w:rsidRPr="00E2307E">
        <w:t>kuje pod wskazanym adresem, Policja lub Żandarmeria Wojskowa</w:t>
      </w:r>
      <w:r w:rsidRPr="00030ED3">
        <w:rPr>
          <w:rStyle w:val="IGindeksgrny"/>
        </w:rPr>
        <w:t xml:space="preserve"> </w:t>
      </w:r>
      <w:r w:rsidRPr="002067A7">
        <w:t>zwraca pisma lub odpisy postanowie</w:t>
      </w:r>
      <w:r w:rsidRPr="002067A7">
        <w:rPr>
          <w:rFonts w:hint="eastAsia"/>
        </w:rPr>
        <w:t>ń</w:t>
      </w:r>
      <w:r w:rsidRPr="002067A7">
        <w:t xml:space="preserve"> s</w:t>
      </w:r>
      <w:r w:rsidRPr="002067A7">
        <w:rPr>
          <w:rFonts w:hint="eastAsia"/>
        </w:rPr>
        <w:t>ą</w:t>
      </w:r>
      <w:r w:rsidRPr="002067A7">
        <w:t>dowi</w:t>
      </w:r>
      <w:r w:rsidR="00C948BB">
        <w:t>,</w:t>
      </w:r>
      <w:r w:rsidRPr="002067A7">
        <w:t xml:space="preserve"> informuj</w:t>
      </w:r>
      <w:r w:rsidRPr="002067A7">
        <w:rPr>
          <w:rFonts w:hint="eastAsia"/>
        </w:rPr>
        <w:t>ą</w:t>
      </w:r>
      <w:r w:rsidRPr="002067A7">
        <w:t>c</w:t>
      </w:r>
      <w:r>
        <w:t xml:space="preserve"> go</w:t>
      </w:r>
      <w:r w:rsidRPr="002067A7">
        <w:t xml:space="preserve"> </w:t>
      </w:r>
      <w:r w:rsidRPr="002067A7">
        <w:lastRenderedPageBreak/>
        <w:t>o</w:t>
      </w:r>
      <w:r w:rsidR="00C948BB">
        <w:t> </w:t>
      </w:r>
      <w:r w:rsidRPr="002067A7">
        <w:t xml:space="preserve">dokonanych ustaleniach. To samo dotyczy przypadku, gdy Policji lub </w:t>
      </w:r>
      <w:r w:rsidRPr="002067A7">
        <w:rPr>
          <w:rFonts w:hint="eastAsia"/>
        </w:rPr>
        <w:t>Ż</w:t>
      </w:r>
      <w:r w:rsidRPr="002067A7">
        <w:t>andarmerii Wojskowej mimo podj</w:t>
      </w:r>
      <w:r w:rsidRPr="002067A7">
        <w:rPr>
          <w:rFonts w:hint="eastAsia"/>
        </w:rPr>
        <w:t>ę</w:t>
      </w:r>
      <w:r w:rsidRPr="002067A7">
        <w:t>cia wymaganych czynno</w:t>
      </w:r>
      <w:r w:rsidRPr="002067A7">
        <w:rPr>
          <w:rFonts w:hint="eastAsia"/>
        </w:rPr>
        <w:t>ś</w:t>
      </w:r>
      <w:r w:rsidRPr="002067A7">
        <w:t>ci nie uda</w:t>
      </w:r>
      <w:r w:rsidRPr="002067A7">
        <w:rPr>
          <w:rFonts w:hint="eastAsia"/>
        </w:rPr>
        <w:t>ł</w:t>
      </w:r>
      <w:r w:rsidRPr="002067A7">
        <w:t>o si</w:t>
      </w:r>
      <w:r w:rsidRPr="002067A7">
        <w:rPr>
          <w:rFonts w:hint="eastAsia"/>
        </w:rPr>
        <w:t>ę</w:t>
      </w:r>
      <w:r w:rsidRPr="002067A7">
        <w:t xml:space="preserve"> ustali</w:t>
      </w:r>
      <w:r w:rsidRPr="002067A7">
        <w:rPr>
          <w:rFonts w:hint="eastAsia"/>
        </w:rPr>
        <w:t>ć</w:t>
      </w:r>
      <w:r w:rsidRPr="002067A7">
        <w:t>, czy adresat zamieszkuje pod wskazanym adresem.</w:t>
      </w:r>
    </w:p>
    <w:p w14:paraId="0CFF541B" w14:textId="77777777" w:rsidR="003B35B5" w:rsidRPr="00E76C55" w:rsidRDefault="003B35B5" w:rsidP="003B35B5">
      <w:pPr>
        <w:pStyle w:val="ZUSTzmustartykuempunktem"/>
      </w:pPr>
      <w:r w:rsidRPr="00087F6D">
        <w:t xml:space="preserve">§ 6. Policja lub </w:t>
      </w:r>
      <w:r w:rsidRPr="00087F6D">
        <w:rPr>
          <w:rFonts w:hint="eastAsia"/>
        </w:rPr>
        <w:t>Ż</w:t>
      </w:r>
      <w:r w:rsidRPr="00087F6D">
        <w:t>andarmeria Wojskowa w toku post</w:t>
      </w:r>
      <w:r w:rsidRPr="00087F6D">
        <w:rPr>
          <w:rFonts w:hint="eastAsia"/>
        </w:rPr>
        <w:t>ę</w:t>
      </w:r>
      <w:r w:rsidRPr="00087F6D">
        <w:t>powania udzielaj</w:t>
      </w:r>
      <w:r w:rsidRPr="00087F6D">
        <w:rPr>
          <w:rFonts w:hint="eastAsia"/>
        </w:rPr>
        <w:t>ą</w:t>
      </w:r>
      <w:r w:rsidRPr="00087F6D">
        <w:t xml:space="preserve"> s</w:t>
      </w:r>
      <w:r w:rsidRPr="00087F6D">
        <w:rPr>
          <w:rFonts w:hint="eastAsia"/>
        </w:rPr>
        <w:t>ą</w:t>
      </w:r>
      <w:r w:rsidRPr="00087F6D">
        <w:t>dowi innej pomocy niezb</w:t>
      </w:r>
      <w:r w:rsidRPr="00087F6D">
        <w:rPr>
          <w:rFonts w:hint="eastAsia"/>
        </w:rPr>
        <w:t>ę</w:t>
      </w:r>
      <w:r w:rsidRPr="00087F6D">
        <w:t>dnej do jego szybkiego zako</w:t>
      </w:r>
      <w:r w:rsidRPr="00087F6D">
        <w:rPr>
          <w:rFonts w:hint="eastAsia"/>
        </w:rPr>
        <w:t>ń</w:t>
      </w:r>
      <w:r w:rsidRPr="00087F6D">
        <w:t>czenia.</w:t>
      </w:r>
    </w:p>
    <w:p w14:paraId="3A4A5A83" w14:textId="77777777" w:rsidR="003B35B5" w:rsidRPr="00436800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7</w:t>
      </w:r>
      <w:r w:rsidRPr="00904095">
        <w:t xml:space="preserve">. § 1. </w:t>
      </w:r>
      <w:r w:rsidRPr="00087F6D">
        <w:t>S</w:t>
      </w:r>
      <w:r w:rsidRPr="00087F6D">
        <w:rPr>
          <w:rFonts w:hint="eastAsia"/>
        </w:rPr>
        <w:t>ą</w:t>
      </w:r>
      <w:r w:rsidRPr="00087F6D">
        <w:t>d w postanowieniu o zobowi</w:t>
      </w:r>
      <w:r w:rsidRPr="00087F6D">
        <w:rPr>
          <w:rFonts w:hint="eastAsia"/>
        </w:rPr>
        <w:t>ą</w:t>
      </w:r>
      <w:r w:rsidRPr="00087F6D">
        <w:t>zaniu osoby stosuj</w:t>
      </w:r>
      <w:r w:rsidRPr="00087F6D">
        <w:rPr>
          <w:rFonts w:hint="eastAsia"/>
        </w:rPr>
        <w:t>ą</w:t>
      </w:r>
      <w:r w:rsidRPr="00087F6D">
        <w:t>cej przemoc w</w:t>
      </w:r>
      <w:r w:rsidR="00C948BB">
        <w:t> </w:t>
      </w:r>
      <w:r w:rsidRPr="00087F6D">
        <w:t>rodzinie do opuszczenia wspólnie zajmowanego mieszkania i jego bezpo</w:t>
      </w:r>
      <w:r w:rsidRPr="00087F6D">
        <w:rPr>
          <w:rFonts w:hint="eastAsia"/>
        </w:rPr>
        <w:t>ś</w:t>
      </w:r>
      <w:r w:rsidRPr="00087F6D">
        <w:t>redniego otoczenia lub zakazaniu zbli</w:t>
      </w:r>
      <w:r w:rsidRPr="00087F6D">
        <w:rPr>
          <w:rFonts w:hint="eastAsia"/>
        </w:rPr>
        <w:t>ż</w:t>
      </w:r>
      <w:r w:rsidRPr="00087F6D">
        <w:t>ania si</w:t>
      </w:r>
      <w:r w:rsidRPr="00087F6D">
        <w:rPr>
          <w:rFonts w:hint="eastAsia"/>
        </w:rPr>
        <w:t>ę</w:t>
      </w:r>
      <w:r w:rsidRPr="00087F6D">
        <w:t xml:space="preserve"> do mieszkania i jego bezpo</w:t>
      </w:r>
      <w:r w:rsidRPr="00087F6D">
        <w:rPr>
          <w:rFonts w:hint="eastAsia"/>
        </w:rPr>
        <w:t>ś</w:t>
      </w:r>
      <w:r w:rsidRPr="00087F6D">
        <w:t>redniego otoczenia wskazuje obszar lub odleg</w:t>
      </w:r>
      <w:r w:rsidRPr="00087F6D">
        <w:rPr>
          <w:rFonts w:hint="eastAsia"/>
        </w:rPr>
        <w:t>ł</w:t>
      </w:r>
      <w:r w:rsidRPr="00087F6D">
        <w:t>o</w:t>
      </w:r>
      <w:r w:rsidRPr="00087F6D">
        <w:rPr>
          <w:rFonts w:hint="eastAsia"/>
        </w:rPr>
        <w:t>ść</w:t>
      </w:r>
      <w:r w:rsidRPr="00087F6D">
        <w:t xml:space="preserve"> od wspólnie zajmowanego mieszkania, któr</w:t>
      </w:r>
      <w:r w:rsidRPr="00087F6D">
        <w:rPr>
          <w:rFonts w:hint="eastAsia"/>
        </w:rPr>
        <w:t>ą</w:t>
      </w:r>
      <w:r w:rsidRPr="00087F6D">
        <w:t xml:space="preserve"> osoba stosuj</w:t>
      </w:r>
      <w:r w:rsidRPr="00087F6D">
        <w:rPr>
          <w:rFonts w:hint="eastAsia"/>
        </w:rPr>
        <w:t>ą</w:t>
      </w:r>
      <w:r w:rsidRPr="00087F6D">
        <w:t>ca przemoc w rodzinie jest obowi</w:t>
      </w:r>
      <w:r w:rsidRPr="00087F6D">
        <w:rPr>
          <w:rFonts w:hint="eastAsia"/>
        </w:rPr>
        <w:t>ą</w:t>
      </w:r>
      <w:r w:rsidRPr="00087F6D">
        <w:t>zana</w:t>
      </w:r>
      <w:r>
        <w:t xml:space="preserve"> </w:t>
      </w:r>
      <w:r w:rsidRPr="00087F6D">
        <w:t>zachowa</w:t>
      </w:r>
      <w:r w:rsidRPr="00087F6D">
        <w:rPr>
          <w:rFonts w:hint="eastAsia"/>
        </w:rPr>
        <w:t>ć</w:t>
      </w:r>
      <w:r w:rsidRPr="00087F6D">
        <w:t xml:space="preserve">. </w:t>
      </w:r>
    </w:p>
    <w:p w14:paraId="517F311A" w14:textId="77777777" w:rsidR="003B35B5" w:rsidRDefault="003B35B5" w:rsidP="003B35B5">
      <w:pPr>
        <w:pStyle w:val="ZUSTzmustartykuempunktem"/>
      </w:pPr>
      <w:r w:rsidRPr="00904095">
        <w:t xml:space="preserve">§ </w:t>
      </w:r>
      <w:r>
        <w:t>2</w:t>
      </w:r>
      <w:r w:rsidRPr="00904095">
        <w:t>.</w:t>
      </w:r>
      <w:r w:rsidRPr="00030ED3">
        <w:rPr>
          <w:rStyle w:val="IGindeksgrny"/>
        </w:rPr>
        <w:t xml:space="preserve"> </w:t>
      </w:r>
      <w:r w:rsidRPr="00087F6D">
        <w:t>Postanowienie o zobowi</w:t>
      </w:r>
      <w:r w:rsidRPr="00087F6D">
        <w:rPr>
          <w:rFonts w:hint="eastAsia"/>
        </w:rPr>
        <w:t>ą</w:t>
      </w:r>
      <w:r w:rsidRPr="00087F6D">
        <w:t>zaniu osoby stosuj</w:t>
      </w:r>
      <w:r w:rsidRPr="00087F6D">
        <w:rPr>
          <w:rFonts w:hint="eastAsia"/>
        </w:rPr>
        <w:t>ą</w:t>
      </w:r>
      <w:r w:rsidRPr="00087F6D">
        <w:t>cej przemoc w rodzinie do opuszczenia wspólnie zajmowanego mieszkania i jego bezpo</w:t>
      </w:r>
      <w:r w:rsidRPr="00087F6D">
        <w:rPr>
          <w:rFonts w:hint="eastAsia"/>
        </w:rPr>
        <w:t>ś</w:t>
      </w:r>
      <w:r w:rsidRPr="00087F6D">
        <w:t>redniego otoczenia lub zakazaniu zbli</w:t>
      </w:r>
      <w:r w:rsidRPr="00087F6D">
        <w:rPr>
          <w:rFonts w:hint="eastAsia"/>
        </w:rPr>
        <w:t>ż</w:t>
      </w:r>
      <w:r w:rsidRPr="00087F6D">
        <w:t>ania si</w:t>
      </w:r>
      <w:r w:rsidRPr="00087F6D">
        <w:rPr>
          <w:rFonts w:hint="eastAsia"/>
        </w:rPr>
        <w:t>ę</w:t>
      </w:r>
      <w:r w:rsidRPr="00087F6D">
        <w:t xml:space="preserve"> do mieszkania i jego bezpo</w:t>
      </w:r>
      <w:r w:rsidRPr="00087F6D">
        <w:rPr>
          <w:rFonts w:hint="eastAsia"/>
        </w:rPr>
        <w:t>ś</w:t>
      </w:r>
      <w:r w:rsidRPr="00087F6D">
        <w:t>redniego otoczenia jest skuteczne i</w:t>
      </w:r>
      <w:r w:rsidR="00C948BB">
        <w:t> </w:t>
      </w:r>
      <w:r w:rsidRPr="00087F6D">
        <w:t>wykonalne z chwil</w:t>
      </w:r>
      <w:r w:rsidRPr="00087F6D">
        <w:rPr>
          <w:rFonts w:hint="eastAsia"/>
        </w:rPr>
        <w:t>ą</w:t>
      </w:r>
      <w:r w:rsidRPr="00087F6D">
        <w:t xml:space="preserve"> og</w:t>
      </w:r>
      <w:r w:rsidRPr="00087F6D">
        <w:rPr>
          <w:rFonts w:hint="eastAsia"/>
        </w:rPr>
        <w:t>ł</w:t>
      </w:r>
      <w:r w:rsidRPr="00087F6D">
        <w:t>oszenia. S</w:t>
      </w:r>
      <w:r w:rsidRPr="00087F6D">
        <w:rPr>
          <w:rFonts w:hint="eastAsia"/>
        </w:rPr>
        <w:t>ą</w:t>
      </w:r>
      <w:r w:rsidRPr="00087F6D">
        <w:t>d mo</w:t>
      </w:r>
      <w:r w:rsidRPr="00087F6D">
        <w:rPr>
          <w:rFonts w:hint="eastAsia"/>
        </w:rPr>
        <w:t>ż</w:t>
      </w:r>
      <w:r w:rsidRPr="00087F6D">
        <w:t>e je zmieni</w:t>
      </w:r>
      <w:r w:rsidRPr="00087F6D">
        <w:rPr>
          <w:rFonts w:hint="eastAsia"/>
        </w:rPr>
        <w:t>ć</w:t>
      </w:r>
      <w:r w:rsidRPr="00087F6D">
        <w:t xml:space="preserve"> lub uchyli</w:t>
      </w:r>
      <w:r w:rsidRPr="00087F6D">
        <w:rPr>
          <w:rFonts w:hint="eastAsia"/>
        </w:rPr>
        <w:t>ć</w:t>
      </w:r>
      <w:r w:rsidRPr="00087F6D">
        <w:t xml:space="preserve"> w razie zmiany okoliczno</w:t>
      </w:r>
      <w:r w:rsidRPr="00087F6D">
        <w:rPr>
          <w:rFonts w:hint="eastAsia"/>
        </w:rPr>
        <w:t>ś</w:t>
      </w:r>
      <w:r w:rsidRPr="00087F6D">
        <w:t xml:space="preserve">ci, nawet gdy jest prawomocne. </w:t>
      </w:r>
    </w:p>
    <w:p w14:paraId="178B804C" w14:textId="77777777" w:rsidR="003B35B5" w:rsidRPr="00904095" w:rsidRDefault="003B35B5" w:rsidP="00C407FC">
      <w:pPr>
        <w:pStyle w:val="ZARTzmartartykuempunktem"/>
      </w:pPr>
      <w:r>
        <w:t>Art. 560</w:t>
      </w:r>
      <w:r w:rsidRPr="00030ED3">
        <w:rPr>
          <w:rStyle w:val="IGindeksgrny"/>
        </w:rPr>
        <w:t>8</w:t>
      </w:r>
      <w:r>
        <w:t xml:space="preserve">. </w:t>
      </w:r>
      <w:r w:rsidRPr="00904095">
        <w:t>S</w:t>
      </w:r>
      <w:r w:rsidRPr="00904095">
        <w:rPr>
          <w:rFonts w:hint="eastAsia"/>
        </w:rPr>
        <w:t>ą</w:t>
      </w:r>
      <w:r w:rsidRPr="00904095">
        <w:t>d w postanowieniu w przedmiocie zobowi</w:t>
      </w:r>
      <w:r w:rsidRPr="00904095">
        <w:rPr>
          <w:rFonts w:hint="eastAsia"/>
        </w:rPr>
        <w:t>ą</w:t>
      </w:r>
      <w:r w:rsidRPr="00904095">
        <w:t>zania osoby stosuj</w:t>
      </w:r>
      <w:r w:rsidRPr="00904095">
        <w:rPr>
          <w:rFonts w:hint="eastAsia"/>
        </w:rPr>
        <w:t>ą</w:t>
      </w:r>
      <w:r w:rsidRPr="00904095">
        <w:t>cej przemoc w rodzinie do opuszczenia wspólnie zajmowanego mieszkania i jego bezpo</w:t>
      </w:r>
      <w:r w:rsidRPr="00904095">
        <w:rPr>
          <w:rFonts w:hint="eastAsia"/>
        </w:rPr>
        <w:t>ś</w:t>
      </w:r>
      <w:r w:rsidRPr="00904095">
        <w:t>redniego otoczenia lub zakazania zbli</w:t>
      </w:r>
      <w:r w:rsidRPr="00904095">
        <w:rPr>
          <w:rFonts w:hint="eastAsia"/>
        </w:rPr>
        <w:t>ż</w:t>
      </w:r>
      <w:r w:rsidRPr="00904095">
        <w:t>ania si</w:t>
      </w:r>
      <w:r w:rsidRPr="00904095">
        <w:rPr>
          <w:rFonts w:hint="eastAsia"/>
        </w:rPr>
        <w:t>ę</w:t>
      </w:r>
      <w:r w:rsidRPr="00904095">
        <w:t xml:space="preserve"> do mieszkania i jego bezpo</w:t>
      </w:r>
      <w:r w:rsidRPr="00904095">
        <w:rPr>
          <w:rFonts w:hint="eastAsia"/>
        </w:rPr>
        <w:t>ś</w:t>
      </w:r>
      <w:r w:rsidRPr="00904095">
        <w:t>redniego otoczenia rozstrzyga równie</w:t>
      </w:r>
      <w:r w:rsidRPr="00904095">
        <w:rPr>
          <w:rFonts w:hint="eastAsia"/>
        </w:rPr>
        <w:t>ż</w:t>
      </w:r>
      <w:r w:rsidRPr="00904095">
        <w:t xml:space="preserve"> o zabezpieczeniu, je</w:t>
      </w:r>
      <w:r w:rsidRPr="00904095">
        <w:rPr>
          <w:rFonts w:hint="eastAsia"/>
        </w:rPr>
        <w:t>ż</w:t>
      </w:r>
      <w:r w:rsidRPr="00904095">
        <w:t>eli by</w:t>
      </w:r>
      <w:r w:rsidRPr="00904095">
        <w:rPr>
          <w:rFonts w:hint="eastAsia"/>
        </w:rPr>
        <w:t>ł</w:t>
      </w:r>
      <w:r w:rsidRPr="00904095">
        <w:t>o udzielone.</w:t>
      </w:r>
    </w:p>
    <w:p w14:paraId="5DC5B2E2" w14:textId="77777777" w:rsidR="003B35B5" w:rsidRPr="00E76C55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9</w:t>
      </w:r>
      <w:r w:rsidRPr="00087F6D">
        <w:t>. § 1. S</w:t>
      </w:r>
      <w:r w:rsidRPr="00087F6D">
        <w:rPr>
          <w:rFonts w:hint="eastAsia"/>
        </w:rPr>
        <w:t>ą</w:t>
      </w:r>
      <w:r w:rsidRPr="00087F6D">
        <w:t>d z urz</w:t>
      </w:r>
      <w:r w:rsidRPr="00087F6D">
        <w:rPr>
          <w:rFonts w:hint="eastAsia"/>
        </w:rPr>
        <w:t>ę</w:t>
      </w:r>
      <w:r w:rsidRPr="00087F6D">
        <w:t>du dor</w:t>
      </w:r>
      <w:r w:rsidRPr="00087F6D">
        <w:rPr>
          <w:rFonts w:hint="eastAsia"/>
        </w:rPr>
        <w:t>ę</w:t>
      </w:r>
      <w:r w:rsidRPr="00087F6D">
        <w:t>cza odpis postanowienia uczestnikom post</w:t>
      </w:r>
      <w:r w:rsidRPr="00087F6D">
        <w:rPr>
          <w:rFonts w:hint="eastAsia"/>
        </w:rPr>
        <w:t>ę</w:t>
      </w:r>
      <w:r w:rsidRPr="00087F6D">
        <w:t>powania, prokuratorowi</w:t>
      </w:r>
      <w:bookmarkStart w:id="2" w:name="_Hlk17369243"/>
      <w:r w:rsidRPr="00087F6D">
        <w:t xml:space="preserve">, Policji lub </w:t>
      </w:r>
      <w:r w:rsidRPr="00087F6D">
        <w:rPr>
          <w:rFonts w:hint="eastAsia"/>
        </w:rPr>
        <w:t>Ż</w:t>
      </w:r>
      <w:r w:rsidRPr="00087F6D">
        <w:t>andarmerii Wojskowej oraz zawiadamia w</w:t>
      </w:r>
      <w:r w:rsidRPr="00087F6D">
        <w:rPr>
          <w:rFonts w:hint="eastAsia"/>
        </w:rPr>
        <w:t>ł</w:t>
      </w:r>
      <w:r w:rsidRPr="00087F6D">
        <w:t>a</w:t>
      </w:r>
      <w:r w:rsidRPr="00087F6D">
        <w:rPr>
          <w:rFonts w:hint="eastAsia"/>
        </w:rPr>
        <w:t>ś</w:t>
      </w:r>
      <w:r w:rsidRPr="00087F6D">
        <w:t>ciwy miejscowo zespó</w:t>
      </w:r>
      <w:r w:rsidRPr="00087F6D">
        <w:rPr>
          <w:rFonts w:hint="eastAsia"/>
        </w:rPr>
        <w:t>ł</w:t>
      </w:r>
      <w:r w:rsidRPr="00087F6D">
        <w:t xml:space="preserve"> interdyscyplinarny, o którym mowa w przepisach ustawy z</w:t>
      </w:r>
      <w:r w:rsidR="00C948BB">
        <w:t> </w:t>
      </w:r>
      <w:r w:rsidRPr="00087F6D">
        <w:t>dnia 29 lipca 2005 r. o przeciwdzia</w:t>
      </w:r>
      <w:r w:rsidRPr="00087F6D">
        <w:rPr>
          <w:rFonts w:hint="eastAsia"/>
        </w:rPr>
        <w:t>ł</w:t>
      </w:r>
      <w:r w:rsidRPr="00087F6D">
        <w:t>aniu przemocy w rodzinie, a gdy w mieszkaniu zamieszkuj</w:t>
      </w:r>
      <w:r w:rsidRPr="00087F6D">
        <w:rPr>
          <w:rFonts w:hint="eastAsia"/>
        </w:rPr>
        <w:t>ą</w:t>
      </w:r>
      <w:r w:rsidRPr="00087F6D">
        <w:t xml:space="preserve"> osoby ma</w:t>
      </w:r>
      <w:r w:rsidRPr="00087F6D">
        <w:rPr>
          <w:rFonts w:hint="eastAsia"/>
        </w:rPr>
        <w:t>ł</w:t>
      </w:r>
      <w:r w:rsidRPr="00087F6D">
        <w:t xml:space="preserve">oletnie </w:t>
      </w:r>
      <w:r w:rsidR="007A180D">
        <w:t xml:space="preserve">– </w:t>
      </w:r>
      <w:r w:rsidRPr="00087F6D">
        <w:t>tak</w:t>
      </w:r>
      <w:r w:rsidRPr="00087F6D">
        <w:rPr>
          <w:rFonts w:hint="eastAsia"/>
        </w:rPr>
        <w:t>ż</w:t>
      </w:r>
      <w:r w:rsidRPr="00087F6D">
        <w:t>e w</w:t>
      </w:r>
      <w:r w:rsidRPr="00087F6D">
        <w:rPr>
          <w:rFonts w:hint="eastAsia"/>
        </w:rPr>
        <w:t>ł</w:t>
      </w:r>
      <w:r w:rsidRPr="00087F6D">
        <w:t>a</w:t>
      </w:r>
      <w:r w:rsidRPr="00087F6D">
        <w:rPr>
          <w:rFonts w:hint="eastAsia"/>
        </w:rPr>
        <w:t>ś</w:t>
      </w:r>
      <w:r w:rsidRPr="00087F6D">
        <w:t>ciwy miejscowo s</w:t>
      </w:r>
      <w:r w:rsidRPr="00087F6D">
        <w:rPr>
          <w:rFonts w:hint="eastAsia"/>
        </w:rPr>
        <w:t>ą</w:t>
      </w:r>
      <w:r w:rsidRPr="00087F6D">
        <w:t>d opieku</w:t>
      </w:r>
      <w:r w:rsidRPr="00087F6D">
        <w:rPr>
          <w:rFonts w:hint="eastAsia"/>
        </w:rPr>
        <w:t>ń</w:t>
      </w:r>
      <w:r w:rsidRPr="00087F6D">
        <w:t>czy.</w:t>
      </w:r>
    </w:p>
    <w:p w14:paraId="046C68B0" w14:textId="77777777" w:rsidR="003B35B5" w:rsidRPr="00E76C55" w:rsidRDefault="003B35B5" w:rsidP="003B35B5">
      <w:pPr>
        <w:pStyle w:val="ZUSTzmustartykuempunktem"/>
      </w:pPr>
      <w:r w:rsidRPr="00087F6D">
        <w:t>§ 2. Termin do z</w:t>
      </w:r>
      <w:r w:rsidRPr="00087F6D">
        <w:rPr>
          <w:rFonts w:hint="eastAsia"/>
        </w:rPr>
        <w:t>ł</w:t>
      </w:r>
      <w:r w:rsidRPr="00087F6D">
        <w:t>o</w:t>
      </w:r>
      <w:r w:rsidRPr="00087F6D">
        <w:rPr>
          <w:rFonts w:hint="eastAsia"/>
        </w:rPr>
        <w:t>ż</w:t>
      </w:r>
      <w:r w:rsidRPr="00087F6D">
        <w:t>enia wniosku o uzasadnienie biegnie od dnia og</w:t>
      </w:r>
      <w:r w:rsidRPr="00087F6D">
        <w:rPr>
          <w:rFonts w:hint="eastAsia"/>
        </w:rPr>
        <w:t>ł</w:t>
      </w:r>
      <w:r w:rsidRPr="00087F6D">
        <w:t>oszenia postanowienia.</w:t>
      </w:r>
    </w:p>
    <w:bookmarkEnd w:id="2"/>
    <w:p w14:paraId="4DF8E095" w14:textId="77777777" w:rsidR="003B35B5" w:rsidRPr="00E76C55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10</w:t>
      </w:r>
      <w:r w:rsidRPr="00087F6D">
        <w:t>. Je</w:t>
      </w:r>
      <w:r w:rsidRPr="00087F6D">
        <w:rPr>
          <w:rFonts w:hint="eastAsia"/>
        </w:rPr>
        <w:t>ż</w:t>
      </w:r>
      <w:r w:rsidRPr="00087F6D">
        <w:t>eli do apelacji nie do</w:t>
      </w:r>
      <w:r w:rsidRPr="00087F6D">
        <w:rPr>
          <w:rFonts w:hint="eastAsia"/>
        </w:rPr>
        <w:t>łą</w:t>
      </w:r>
      <w:r w:rsidRPr="00087F6D">
        <w:t>czono jej odpisów, s</w:t>
      </w:r>
      <w:r w:rsidRPr="00087F6D">
        <w:rPr>
          <w:rFonts w:hint="eastAsia"/>
        </w:rPr>
        <w:t>ą</w:t>
      </w:r>
      <w:r w:rsidRPr="00087F6D">
        <w:t>d sporz</w:t>
      </w:r>
      <w:r w:rsidRPr="00087F6D">
        <w:rPr>
          <w:rFonts w:hint="eastAsia"/>
        </w:rPr>
        <w:t>ą</w:t>
      </w:r>
      <w:r w:rsidRPr="00087F6D">
        <w:t>dza i dor</w:t>
      </w:r>
      <w:r w:rsidRPr="00087F6D">
        <w:rPr>
          <w:rFonts w:hint="eastAsia"/>
        </w:rPr>
        <w:t>ę</w:t>
      </w:r>
      <w:r w:rsidRPr="00087F6D">
        <w:t>cza odpis apelacji.</w:t>
      </w:r>
    </w:p>
    <w:p w14:paraId="5FCC9A41" w14:textId="77777777" w:rsidR="003B35B5" w:rsidRPr="00E76C55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11</w:t>
      </w:r>
      <w:r w:rsidRPr="00087F6D">
        <w:t>. Termin do wniesienia odpowiedzi na apelacj</w:t>
      </w:r>
      <w:r w:rsidRPr="00087F6D">
        <w:rPr>
          <w:rFonts w:hint="eastAsia"/>
        </w:rPr>
        <w:t>ę</w:t>
      </w:r>
      <w:r w:rsidRPr="00087F6D">
        <w:t xml:space="preserve"> jest tygodniowy. </w:t>
      </w:r>
    </w:p>
    <w:p w14:paraId="47469F8E" w14:textId="77777777" w:rsidR="003B35B5" w:rsidRPr="00E76C55" w:rsidRDefault="003B35B5" w:rsidP="003B35B5">
      <w:pPr>
        <w:pStyle w:val="ZARTzmartartykuempunktem"/>
      </w:pPr>
      <w:r w:rsidRPr="00087F6D">
        <w:t>Art. 560</w:t>
      </w:r>
      <w:r w:rsidRPr="00030ED3">
        <w:rPr>
          <w:rStyle w:val="IGindeksgrny"/>
        </w:rPr>
        <w:t>12</w:t>
      </w:r>
      <w:r w:rsidRPr="00087F6D">
        <w:t>. S</w:t>
      </w:r>
      <w:r w:rsidRPr="00087F6D">
        <w:rPr>
          <w:rFonts w:hint="eastAsia"/>
        </w:rPr>
        <w:t>ą</w:t>
      </w:r>
      <w:r w:rsidRPr="00087F6D">
        <w:t>d drugiej instancji orzeka w terminie jednego miesi</w:t>
      </w:r>
      <w:r w:rsidRPr="00087F6D">
        <w:rPr>
          <w:rFonts w:hint="eastAsia"/>
        </w:rPr>
        <w:t>ą</w:t>
      </w:r>
      <w:r w:rsidRPr="00087F6D">
        <w:t>ca od przedstawienia akt sprawy przez s</w:t>
      </w:r>
      <w:r w:rsidRPr="00087F6D">
        <w:rPr>
          <w:rFonts w:hint="eastAsia"/>
        </w:rPr>
        <w:t>ą</w:t>
      </w:r>
      <w:r w:rsidRPr="00087F6D">
        <w:t>d pierwszej instancji wraz z apelacj</w:t>
      </w:r>
      <w:r w:rsidRPr="00087F6D">
        <w:rPr>
          <w:rFonts w:hint="eastAsia"/>
        </w:rPr>
        <w:t>ą</w:t>
      </w:r>
      <w:r w:rsidRPr="00087F6D">
        <w:t>.”;</w:t>
      </w:r>
    </w:p>
    <w:p w14:paraId="7B63F2A8" w14:textId="67653DC3" w:rsidR="003B35B5" w:rsidRPr="00E76C55" w:rsidRDefault="003B35B5" w:rsidP="003B35B5">
      <w:pPr>
        <w:pStyle w:val="PKTpunkt"/>
      </w:pPr>
      <w:r w:rsidRPr="00087F6D">
        <w:t>3)</w:t>
      </w:r>
      <w:r>
        <w:tab/>
      </w:r>
      <w:r w:rsidRPr="00087F6D">
        <w:t>po art. 755</w:t>
      </w:r>
      <w:r w:rsidRPr="00030ED3">
        <w:rPr>
          <w:rStyle w:val="IGindeksgrny"/>
        </w:rPr>
        <w:t>1</w:t>
      </w:r>
      <w:r w:rsidRPr="00087F6D">
        <w:t xml:space="preserve"> dodaje si</w:t>
      </w:r>
      <w:r w:rsidRPr="00087F6D">
        <w:rPr>
          <w:rFonts w:hint="eastAsia"/>
        </w:rPr>
        <w:t>ę</w:t>
      </w:r>
      <w:r w:rsidRPr="00087F6D">
        <w:t xml:space="preserve"> art. 755</w:t>
      </w:r>
      <w:r w:rsidRPr="00030ED3">
        <w:rPr>
          <w:rStyle w:val="IGindeksgrny"/>
        </w:rPr>
        <w:t>2</w:t>
      </w:r>
      <w:r w:rsidR="002F2C55">
        <w:t>–</w:t>
      </w:r>
      <w:r w:rsidRPr="00087F6D">
        <w:t>755</w:t>
      </w:r>
      <w:r w:rsidRPr="00030ED3">
        <w:rPr>
          <w:rStyle w:val="IGindeksgrny"/>
        </w:rPr>
        <w:t xml:space="preserve">4 </w:t>
      </w:r>
      <w:r w:rsidRPr="00087F6D">
        <w:t>w brzmieniu:</w:t>
      </w:r>
    </w:p>
    <w:p w14:paraId="446122B3" w14:textId="6E7D6C1B" w:rsidR="003B35B5" w:rsidRPr="00E76C55" w:rsidRDefault="003B35B5" w:rsidP="003B35B5">
      <w:pPr>
        <w:pStyle w:val="ZARTzmartartykuempunktem"/>
      </w:pPr>
      <w:r w:rsidRPr="00087F6D">
        <w:t>„Art. 755</w:t>
      </w:r>
      <w:r w:rsidRPr="00030ED3">
        <w:rPr>
          <w:rStyle w:val="IGindeksgrny"/>
        </w:rPr>
        <w:t>2</w:t>
      </w:r>
      <w:r w:rsidRPr="00087F6D">
        <w:t>. § 1. W sprawach o zobowi</w:t>
      </w:r>
      <w:r w:rsidRPr="00087F6D">
        <w:rPr>
          <w:rFonts w:hint="eastAsia"/>
        </w:rPr>
        <w:t>ą</w:t>
      </w:r>
      <w:r w:rsidRPr="00087F6D">
        <w:t>zanie osoby stosuj</w:t>
      </w:r>
      <w:r w:rsidRPr="00087F6D">
        <w:rPr>
          <w:rFonts w:hint="eastAsia"/>
        </w:rPr>
        <w:t>ą</w:t>
      </w:r>
      <w:r w:rsidRPr="00087F6D">
        <w:t>cej przemoc w rodzinie do opuszczenia wspólnie zajmowanego mieszkania i jego bezpo</w:t>
      </w:r>
      <w:r w:rsidRPr="00087F6D">
        <w:rPr>
          <w:rFonts w:hint="eastAsia"/>
        </w:rPr>
        <w:t>ś</w:t>
      </w:r>
      <w:r w:rsidRPr="00087F6D">
        <w:t xml:space="preserve">redniego otoczenia lub </w:t>
      </w:r>
      <w:r w:rsidRPr="00087F6D">
        <w:lastRenderedPageBreak/>
        <w:t>zakazanie zbli</w:t>
      </w:r>
      <w:r w:rsidRPr="00087F6D">
        <w:rPr>
          <w:rFonts w:hint="eastAsia"/>
        </w:rPr>
        <w:t>ż</w:t>
      </w:r>
      <w:r w:rsidRPr="00087F6D">
        <w:t>ania si</w:t>
      </w:r>
      <w:r w:rsidRPr="00087F6D">
        <w:rPr>
          <w:rFonts w:hint="eastAsia"/>
        </w:rPr>
        <w:t>ę</w:t>
      </w:r>
      <w:r w:rsidRPr="00087F6D">
        <w:t xml:space="preserve"> do mieszkania i jego bezpo</w:t>
      </w:r>
      <w:r w:rsidRPr="00087F6D">
        <w:rPr>
          <w:rFonts w:hint="eastAsia"/>
        </w:rPr>
        <w:t>ś</w:t>
      </w:r>
      <w:r w:rsidRPr="00087F6D">
        <w:t>redniego otoczenia s</w:t>
      </w:r>
      <w:r w:rsidRPr="00087F6D">
        <w:rPr>
          <w:rFonts w:hint="eastAsia"/>
        </w:rPr>
        <w:t>ą</w:t>
      </w:r>
      <w:r w:rsidRPr="00087F6D">
        <w:t>d mo</w:t>
      </w:r>
      <w:r w:rsidRPr="00087F6D">
        <w:rPr>
          <w:rFonts w:hint="eastAsia"/>
        </w:rPr>
        <w:t>ż</w:t>
      </w:r>
      <w:r w:rsidRPr="00087F6D">
        <w:t>e udzieli</w:t>
      </w:r>
      <w:r w:rsidRPr="00087F6D">
        <w:rPr>
          <w:rFonts w:hint="eastAsia"/>
        </w:rPr>
        <w:t>ć</w:t>
      </w:r>
      <w:r w:rsidRPr="00087F6D">
        <w:t xml:space="preserve"> zabezpieczenia równie</w:t>
      </w:r>
      <w:r w:rsidRPr="00087F6D">
        <w:rPr>
          <w:rFonts w:hint="eastAsia"/>
        </w:rPr>
        <w:t>ż</w:t>
      </w:r>
      <w:r w:rsidRPr="00087F6D">
        <w:t xml:space="preserve"> przez przed</w:t>
      </w:r>
      <w:r w:rsidRPr="00087F6D">
        <w:rPr>
          <w:rFonts w:hint="eastAsia"/>
        </w:rPr>
        <w:t>ł</w:t>
      </w:r>
      <w:r w:rsidRPr="00087F6D">
        <w:t>u</w:t>
      </w:r>
      <w:r w:rsidRPr="00087F6D">
        <w:rPr>
          <w:rFonts w:hint="eastAsia"/>
        </w:rPr>
        <w:t>ż</w:t>
      </w:r>
      <w:r w:rsidRPr="00087F6D">
        <w:t>enie obowi</w:t>
      </w:r>
      <w:r w:rsidRPr="00087F6D">
        <w:rPr>
          <w:rFonts w:hint="eastAsia"/>
        </w:rPr>
        <w:t>ą</w:t>
      </w:r>
      <w:r w:rsidRPr="00087F6D">
        <w:t>zywania nakazu lub zakazu, o których mowa w art. 15aa ust. 1 ustawy z dnia 6 kwietnia 1990 r. o Policji (</w:t>
      </w:r>
      <w:r>
        <w:t>Dz. U.</w:t>
      </w:r>
      <w:r w:rsidRPr="00087F6D">
        <w:t xml:space="preserve"> z</w:t>
      </w:r>
      <w:r w:rsidR="00F434C1">
        <w:rPr>
          <w:rStyle w:val="IGindeksgrny"/>
        </w:rPr>
        <w:t xml:space="preserve"> </w:t>
      </w:r>
      <w:r w:rsidR="00F434C1">
        <w:t>2020 r. poz. 360</w:t>
      </w:r>
      <w:r w:rsidRPr="00087F6D">
        <w:t xml:space="preserve">), zwanej dalej </w:t>
      </w:r>
      <w:r>
        <w:t>„</w:t>
      </w:r>
      <w:r w:rsidRPr="00E76C55">
        <w:t>ustawą o Policji</w:t>
      </w:r>
      <w:r>
        <w:t>”</w:t>
      </w:r>
      <w:r w:rsidRPr="00E76C55">
        <w:t>, lub art. 18a ust. 1 ustawy z dnia 24 sierpnia 2001 r. o Żandarmerii Wojskowej i wojskowych organach porządkowych (</w:t>
      </w:r>
      <w:r>
        <w:t>Dz.</w:t>
      </w:r>
      <w:r w:rsidR="007D227D">
        <w:t> </w:t>
      </w:r>
      <w:r>
        <w:t>U.</w:t>
      </w:r>
      <w:r w:rsidRPr="00E76C55">
        <w:t xml:space="preserve"> z 2019 r. poz. 518 i </w:t>
      </w:r>
      <w:r w:rsidRPr="00A20C33">
        <w:t>7</w:t>
      </w:r>
      <w:r w:rsidRPr="00E2307E">
        <w:t>30)</w:t>
      </w:r>
      <w:r w:rsidRPr="00BA374F">
        <w:t xml:space="preserve">, zwanej dalej </w:t>
      </w:r>
      <w:r>
        <w:t>„</w:t>
      </w:r>
      <w:r w:rsidRPr="00E76C55">
        <w:t>ustawą o Żandarmerii Wojskowej</w:t>
      </w:r>
      <w:r>
        <w:t>”</w:t>
      </w:r>
      <w:r w:rsidRPr="00E76C55">
        <w:t xml:space="preserve">. Sąd może zmienić wskazane w nakazie lub zakazie obszar </w:t>
      </w:r>
      <w:r w:rsidRPr="00A20C33">
        <w:t>lub odległość od tego mieszkania, któr</w:t>
      </w:r>
      <w:r w:rsidRPr="00BA374F">
        <w:t>e osoba stosuj</w:t>
      </w:r>
      <w:r w:rsidRPr="00BA374F">
        <w:rPr>
          <w:rFonts w:hint="eastAsia"/>
        </w:rPr>
        <w:t>ą</w:t>
      </w:r>
      <w:r w:rsidRPr="00BA374F">
        <w:t>ca przemoc w rodzinie jest obowi</w:t>
      </w:r>
      <w:r w:rsidRPr="00BA374F">
        <w:rPr>
          <w:rFonts w:hint="eastAsia"/>
        </w:rPr>
        <w:t>ą</w:t>
      </w:r>
      <w:r w:rsidRPr="00BA374F">
        <w:t>zana</w:t>
      </w:r>
      <w:r>
        <w:t xml:space="preserve"> </w:t>
      </w:r>
      <w:r w:rsidRPr="00BA374F">
        <w:t>zachowa</w:t>
      </w:r>
      <w:r w:rsidRPr="00BA374F">
        <w:rPr>
          <w:rFonts w:hint="eastAsia"/>
        </w:rPr>
        <w:t>ć</w:t>
      </w:r>
      <w:r w:rsidRPr="00BA374F">
        <w:t xml:space="preserve">. </w:t>
      </w:r>
    </w:p>
    <w:p w14:paraId="5D7CF6AE" w14:textId="77777777" w:rsidR="003B35B5" w:rsidRPr="00E76C55" w:rsidRDefault="003B35B5" w:rsidP="003B35B5">
      <w:pPr>
        <w:pStyle w:val="ZUSTzmustartykuempunktem"/>
      </w:pPr>
      <w:r w:rsidRPr="00BA374F">
        <w:t>§ 2. S</w:t>
      </w:r>
      <w:r w:rsidRPr="00BA374F">
        <w:rPr>
          <w:rFonts w:hint="eastAsia"/>
        </w:rPr>
        <w:t>ą</w:t>
      </w:r>
      <w:r w:rsidRPr="00BA374F">
        <w:t>d, udzielaj</w:t>
      </w:r>
      <w:r w:rsidRPr="00BA374F">
        <w:rPr>
          <w:rFonts w:hint="eastAsia"/>
        </w:rPr>
        <w:t>ą</w:t>
      </w:r>
      <w:r w:rsidRPr="00BA374F">
        <w:t>c zabezpieczenia, okre</w:t>
      </w:r>
      <w:r w:rsidRPr="00BA374F">
        <w:rPr>
          <w:rFonts w:hint="eastAsia"/>
        </w:rPr>
        <w:t>ś</w:t>
      </w:r>
      <w:r w:rsidRPr="00BA374F">
        <w:t>la cz</w:t>
      </w:r>
      <w:r w:rsidRPr="00BA374F">
        <w:rPr>
          <w:rFonts w:hint="eastAsia"/>
        </w:rPr>
        <w:t>ę</w:t>
      </w:r>
      <w:r w:rsidRPr="00BA374F">
        <w:t>stotliwo</w:t>
      </w:r>
      <w:r w:rsidRPr="00BA374F">
        <w:rPr>
          <w:rFonts w:hint="eastAsia"/>
        </w:rPr>
        <w:t>ść</w:t>
      </w:r>
      <w:r w:rsidRPr="00BA374F">
        <w:t xml:space="preserve"> dokonywania przez Policj</w:t>
      </w:r>
      <w:r w:rsidRPr="00BA374F">
        <w:rPr>
          <w:rFonts w:hint="eastAsia"/>
        </w:rPr>
        <w:t>ę</w:t>
      </w:r>
      <w:r w:rsidRPr="00BA374F">
        <w:t xml:space="preserve"> lub </w:t>
      </w:r>
      <w:r w:rsidRPr="00BA374F">
        <w:rPr>
          <w:rFonts w:hint="eastAsia"/>
        </w:rPr>
        <w:t>Ż</w:t>
      </w:r>
      <w:r w:rsidRPr="00BA374F">
        <w:t>andarmeri</w:t>
      </w:r>
      <w:r w:rsidRPr="00BA374F">
        <w:rPr>
          <w:rFonts w:hint="eastAsia"/>
        </w:rPr>
        <w:t>ę</w:t>
      </w:r>
      <w:r w:rsidRPr="00BA374F">
        <w:t xml:space="preserve"> Wojskow</w:t>
      </w:r>
      <w:r w:rsidRPr="00BA374F">
        <w:rPr>
          <w:rFonts w:hint="eastAsia"/>
        </w:rPr>
        <w:t>ą</w:t>
      </w:r>
      <w:r w:rsidRPr="00BA374F">
        <w:t xml:space="preserve"> sprawdzenia, czy przed</w:t>
      </w:r>
      <w:r w:rsidRPr="00BA374F">
        <w:rPr>
          <w:rFonts w:hint="eastAsia"/>
        </w:rPr>
        <w:t>ł</w:t>
      </w:r>
      <w:r w:rsidRPr="00BA374F">
        <w:t>u</w:t>
      </w:r>
      <w:r w:rsidRPr="00BA374F">
        <w:rPr>
          <w:rFonts w:hint="eastAsia"/>
        </w:rPr>
        <w:t>ż</w:t>
      </w:r>
      <w:r w:rsidRPr="00BA374F">
        <w:t>ony nakaz lub zakaz nie s</w:t>
      </w:r>
      <w:r w:rsidRPr="00BA374F">
        <w:rPr>
          <w:rFonts w:hint="eastAsia"/>
        </w:rPr>
        <w:t>ą</w:t>
      </w:r>
      <w:r w:rsidRPr="00BA374F">
        <w:t xml:space="preserve"> naruszane, maj</w:t>
      </w:r>
      <w:r w:rsidRPr="00BA374F">
        <w:rPr>
          <w:rFonts w:hint="eastAsia"/>
        </w:rPr>
        <w:t>ą</w:t>
      </w:r>
      <w:r w:rsidRPr="00BA374F">
        <w:t>c na uwadze tre</w:t>
      </w:r>
      <w:r w:rsidRPr="00BA374F">
        <w:rPr>
          <w:rFonts w:hint="eastAsia"/>
        </w:rPr>
        <w:t>ść</w:t>
      </w:r>
      <w:r w:rsidRPr="00BA374F">
        <w:t xml:space="preserve"> przepisów art. 15ai ust. 1 ustawy o Policji lub art. 18i ust. 1 ustawy o </w:t>
      </w:r>
      <w:r w:rsidRPr="00BA374F">
        <w:rPr>
          <w:rFonts w:hint="eastAsia"/>
        </w:rPr>
        <w:t>Ż</w:t>
      </w:r>
      <w:r w:rsidRPr="00BA374F">
        <w:t>andarmerii Wojskowej.</w:t>
      </w:r>
    </w:p>
    <w:p w14:paraId="1E106042" w14:textId="77777777" w:rsidR="003B35B5" w:rsidRPr="00E76C55" w:rsidRDefault="003B35B5" w:rsidP="003B35B5">
      <w:pPr>
        <w:pStyle w:val="ZUSTzmustartykuempunktem"/>
      </w:pPr>
      <w:r w:rsidRPr="00BA374F">
        <w:t>§ 3. Przepisy art. 560</w:t>
      </w:r>
      <w:r w:rsidRPr="00030ED3">
        <w:rPr>
          <w:rStyle w:val="IGindeksgrny"/>
        </w:rPr>
        <w:t>4</w:t>
      </w:r>
      <w:r w:rsidRPr="00BA374F">
        <w:t xml:space="preserve"> § 2 i art. 560</w:t>
      </w:r>
      <w:r w:rsidRPr="00030ED3">
        <w:rPr>
          <w:rStyle w:val="IGindeksgrny"/>
        </w:rPr>
        <w:t>6</w:t>
      </w:r>
      <w:r w:rsidRPr="00BA374F">
        <w:t xml:space="preserve"> stosuje si</w:t>
      </w:r>
      <w:r w:rsidRPr="00BA374F">
        <w:rPr>
          <w:rFonts w:hint="eastAsia"/>
        </w:rPr>
        <w:t>ę</w:t>
      </w:r>
      <w:r w:rsidRPr="00BA374F">
        <w:t xml:space="preserve"> odpowiednio.</w:t>
      </w:r>
    </w:p>
    <w:p w14:paraId="75497ECB" w14:textId="77777777" w:rsidR="003B35B5" w:rsidRPr="00E76C55" w:rsidRDefault="003B35B5" w:rsidP="003B35B5">
      <w:pPr>
        <w:pStyle w:val="ZUSTzmustartykuempunktem"/>
      </w:pPr>
      <w:r w:rsidRPr="00BA374F">
        <w:t>§ 4. Wniosek o udzielenie zabezpieczenia podlega rozpoznaniu bezzw</w:t>
      </w:r>
      <w:r w:rsidRPr="00BA374F">
        <w:rPr>
          <w:rFonts w:hint="eastAsia"/>
        </w:rPr>
        <w:t>ł</w:t>
      </w:r>
      <w:r w:rsidRPr="00BA374F">
        <w:t>ocznie, nie pó</w:t>
      </w:r>
      <w:r w:rsidRPr="00BA374F">
        <w:rPr>
          <w:rFonts w:hint="eastAsia"/>
        </w:rPr>
        <w:t>ź</w:t>
      </w:r>
      <w:r w:rsidRPr="00BA374F">
        <w:t>niej jednak ni</w:t>
      </w:r>
      <w:r w:rsidRPr="00BA374F">
        <w:rPr>
          <w:rFonts w:hint="eastAsia"/>
        </w:rPr>
        <w:t>ż</w:t>
      </w:r>
      <w:r w:rsidRPr="00BA374F">
        <w:t xml:space="preserve"> w terminie trzech dni od dnia jego wp</w:t>
      </w:r>
      <w:r w:rsidRPr="00BA374F">
        <w:rPr>
          <w:rFonts w:hint="eastAsia"/>
        </w:rPr>
        <w:t>ł</w:t>
      </w:r>
      <w:r w:rsidRPr="00BA374F">
        <w:t>ywu do s</w:t>
      </w:r>
      <w:r w:rsidRPr="00BA374F">
        <w:rPr>
          <w:rFonts w:hint="eastAsia"/>
        </w:rPr>
        <w:t>ą</w:t>
      </w:r>
      <w:r w:rsidRPr="00BA374F">
        <w:t xml:space="preserve">du. </w:t>
      </w:r>
    </w:p>
    <w:p w14:paraId="1F922224" w14:textId="77777777" w:rsidR="003B35B5" w:rsidRPr="00E76C55" w:rsidRDefault="003B35B5" w:rsidP="003B35B5">
      <w:pPr>
        <w:pStyle w:val="ZUSTzmustartykuempunktem"/>
      </w:pPr>
      <w:r w:rsidRPr="00BA374F">
        <w:t>§ 5. S</w:t>
      </w:r>
      <w:r w:rsidRPr="00BA374F">
        <w:rPr>
          <w:rFonts w:hint="eastAsia"/>
        </w:rPr>
        <w:t>ą</w:t>
      </w:r>
      <w:r w:rsidRPr="00BA374F">
        <w:t>d dor</w:t>
      </w:r>
      <w:r w:rsidRPr="00BA374F">
        <w:rPr>
          <w:rFonts w:hint="eastAsia"/>
        </w:rPr>
        <w:t>ę</w:t>
      </w:r>
      <w:r w:rsidRPr="00BA374F">
        <w:t>cza niezw</w:t>
      </w:r>
      <w:r w:rsidRPr="00BA374F">
        <w:rPr>
          <w:rFonts w:hint="eastAsia"/>
        </w:rPr>
        <w:t>ł</w:t>
      </w:r>
      <w:r w:rsidRPr="00BA374F">
        <w:t>ocznie odpis postanowienia o udzieleniu zabezpieczenia uczestnikom post</w:t>
      </w:r>
      <w:r w:rsidRPr="00BA374F">
        <w:rPr>
          <w:rFonts w:hint="eastAsia"/>
        </w:rPr>
        <w:t>ę</w:t>
      </w:r>
      <w:r w:rsidRPr="00BA374F">
        <w:t>powania, wraz z pouczeniem o za</w:t>
      </w:r>
      <w:r w:rsidRPr="00BA374F">
        <w:rPr>
          <w:rFonts w:hint="eastAsia"/>
        </w:rPr>
        <w:t>ż</w:t>
      </w:r>
      <w:r w:rsidRPr="00BA374F">
        <w:t xml:space="preserve">aleniu, oraz prokuratorowi i Policji lub </w:t>
      </w:r>
      <w:r w:rsidRPr="00BA374F">
        <w:rPr>
          <w:rFonts w:hint="eastAsia"/>
        </w:rPr>
        <w:t>Ż</w:t>
      </w:r>
      <w:r w:rsidRPr="00BA374F">
        <w:t xml:space="preserve">andarmerii Wojskowej, a </w:t>
      </w:r>
      <w:r w:rsidR="00D61672">
        <w:t>po</w:t>
      </w:r>
      <w:r w:rsidRPr="00BA374F">
        <w:t>nadto zawiadamia w</w:t>
      </w:r>
      <w:r w:rsidRPr="00BA374F">
        <w:rPr>
          <w:rFonts w:hint="eastAsia"/>
        </w:rPr>
        <w:t>ł</w:t>
      </w:r>
      <w:r w:rsidRPr="00BA374F">
        <w:t>a</w:t>
      </w:r>
      <w:r w:rsidRPr="00BA374F">
        <w:rPr>
          <w:rFonts w:hint="eastAsia"/>
        </w:rPr>
        <w:t>ś</w:t>
      </w:r>
      <w:r w:rsidRPr="00BA374F">
        <w:t>ciwy miejscowo zespó</w:t>
      </w:r>
      <w:r w:rsidRPr="00BA374F">
        <w:rPr>
          <w:rFonts w:hint="eastAsia"/>
        </w:rPr>
        <w:t>ł</w:t>
      </w:r>
      <w:r w:rsidRPr="00BA374F">
        <w:t xml:space="preserve"> interdyscyplinarny, o którym mowa w przepisach ustawy z dnia 29 lipca 2005 r. o</w:t>
      </w:r>
      <w:r w:rsidR="007D227D">
        <w:t> </w:t>
      </w:r>
      <w:r w:rsidRPr="00BA374F">
        <w:t>przeciwdzia</w:t>
      </w:r>
      <w:r w:rsidRPr="00BA374F">
        <w:rPr>
          <w:rFonts w:hint="eastAsia"/>
        </w:rPr>
        <w:t>ł</w:t>
      </w:r>
      <w:r w:rsidRPr="00BA374F">
        <w:t>aniu przemocy w rodzinie, a gdy w mieszkaniu zamieszkuj</w:t>
      </w:r>
      <w:r w:rsidRPr="00BA374F">
        <w:rPr>
          <w:rFonts w:hint="eastAsia"/>
        </w:rPr>
        <w:t>ą</w:t>
      </w:r>
      <w:r w:rsidRPr="00BA374F">
        <w:t xml:space="preserve"> osoby ma</w:t>
      </w:r>
      <w:r w:rsidRPr="00BA374F">
        <w:rPr>
          <w:rFonts w:hint="eastAsia"/>
        </w:rPr>
        <w:t>ł</w:t>
      </w:r>
      <w:r w:rsidRPr="00BA374F">
        <w:t>oletnie</w:t>
      </w:r>
      <w:r>
        <w:t xml:space="preserve"> </w:t>
      </w:r>
      <w:r w:rsidR="00D61672">
        <w:t xml:space="preserve">– </w:t>
      </w:r>
      <w:r w:rsidRPr="00BA374F">
        <w:t>tak</w:t>
      </w:r>
      <w:r w:rsidRPr="00BA374F">
        <w:rPr>
          <w:rFonts w:hint="eastAsia"/>
        </w:rPr>
        <w:t>ż</w:t>
      </w:r>
      <w:r w:rsidRPr="00BA374F">
        <w:t>e w</w:t>
      </w:r>
      <w:r w:rsidRPr="00BA374F">
        <w:rPr>
          <w:rFonts w:hint="eastAsia"/>
        </w:rPr>
        <w:t>ł</w:t>
      </w:r>
      <w:r w:rsidRPr="00BA374F">
        <w:t>a</w:t>
      </w:r>
      <w:r w:rsidRPr="00BA374F">
        <w:rPr>
          <w:rFonts w:hint="eastAsia"/>
        </w:rPr>
        <w:t>ś</w:t>
      </w:r>
      <w:r w:rsidRPr="00BA374F">
        <w:t>ciwy miejscowo s</w:t>
      </w:r>
      <w:r w:rsidRPr="00BA374F">
        <w:rPr>
          <w:rFonts w:hint="eastAsia"/>
        </w:rPr>
        <w:t>ą</w:t>
      </w:r>
      <w:r w:rsidRPr="00BA374F">
        <w:t>d opieku</w:t>
      </w:r>
      <w:r w:rsidRPr="00BA374F">
        <w:rPr>
          <w:rFonts w:hint="eastAsia"/>
        </w:rPr>
        <w:t>ń</w:t>
      </w:r>
      <w:r w:rsidRPr="00BA374F">
        <w:t>czy.</w:t>
      </w:r>
    </w:p>
    <w:p w14:paraId="4434843D" w14:textId="77777777" w:rsidR="003B35B5" w:rsidRPr="00E76C55" w:rsidRDefault="003B35B5" w:rsidP="003B35B5">
      <w:pPr>
        <w:pStyle w:val="ZARTzmartartykuempunktem"/>
      </w:pPr>
      <w:r w:rsidRPr="00510B2D">
        <w:t>Art. 755</w:t>
      </w:r>
      <w:r w:rsidRPr="00030ED3">
        <w:rPr>
          <w:rStyle w:val="IGindeksgrny"/>
        </w:rPr>
        <w:t>3</w:t>
      </w:r>
      <w:r w:rsidRPr="00510B2D">
        <w:t>. W sprawach o zobowi</w:t>
      </w:r>
      <w:r w:rsidRPr="00510B2D">
        <w:rPr>
          <w:rFonts w:hint="eastAsia"/>
        </w:rPr>
        <w:t>ą</w:t>
      </w:r>
      <w:r w:rsidRPr="00510B2D">
        <w:t>zanie osoby stosuj</w:t>
      </w:r>
      <w:r w:rsidRPr="00510B2D">
        <w:rPr>
          <w:rFonts w:hint="eastAsia"/>
        </w:rPr>
        <w:t>ą</w:t>
      </w:r>
      <w:r w:rsidRPr="00510B2D">
        <w:t>cej przemoc w rodzinie do opuszczenia wspólnie zajmowanego mieszkania i jego bezpo</w:t>
      </w:r>
      <w:r w:rsidRPr="00510B2D">
        <w:rPr>
          <w:rFonts w:hint="eastAsia"/>
        </w:rPr>
        <w:t>ś</w:t>
      </w:r>
      <w:r w:rsidRPr="00510B2D">
        <w:t>redniego otoczenia lub zakazanie zbli</w:t>
      </w:r>
      <w:r w:rsidRPr="00510B2D">
        <w:rPr>
          <w:rFonts w:hint="eastAsia"/>
        </w:rPr>
        <w:t>ż</w:t>
      </w:r>
      <w:r w:rsidRPr="00510B2D">
        <w:t>ania si</w:t>
      </w:r>
      <w:r w:rsidRPr="00510B2D">
        <w:rPr>
          <w:rFonts w:hint="eastAsia"/>
        </w:rPr>
        <w:t>ę</w:t>
      </w:r>
      <w:r w:rsidRPr="00510B2D">
        <w:t xml:space="preserve"> do mieszkania i jego bezpo</w:t>
      </w:r>
      <w:r w:rsidRPr="00510B2D">
        <w:rPr>
          <w:rFonts w:hint="eastAsia"/>
        </w:rPr>
        <w:t>ś</w:t>
      </w:r>
      <w:r w:rsidRPr="00510B2D">
        <w:t>redniego otoczenia s</w:t>
      </w:r>
      <w:r w:rsidRPr="00510B2D">
        <w:rPr>
          <w:rFonts w:hint="eastAsia"/>
        </w:rPr>
        <w:t>ą</w:t>
      </w:r>
      <w:r w:rsidRPr="00510B2D">
        <w:t>d, udzielaj</w:t>
      </w:r>
      <w:r w:rsidRPr="00510B2D">
        <w:rPr>
          <w:rFonts w:hint="eastAsia"/>
        </w:rPr>
        <w:t>ą</w:t>
      </w:r>
      <w:r w:rsidRPr="00510B2D">
        <w:t xml:space="preserve">c zabezpieczenia, wskazuje w postanowieniu czas jego trwania. </w:t>
      </w:r>
    </w:p>
    <w:p w14:paraId="2DC1E4BD" w14:textId="77777777" w:rsidR="003B35B5" w:rsidRPr="00E76C55" w:rsidRDefault="003B35B5" w:rsidP="003B35B5">
      <w:pPr>
        <w:pStyle w:val="ZARTzmartartykuempunktem"/>
      </w:pPr>
      <w:r w:rsidRPr="00510B2D">
        <w:t>Art. 755</w:t>
      </w:r>
      <w:r w:rsidRPr="00030ED3">
        <w:rPr>
          <w:rStyle w:val="IGindeksgrny"/>
        </w:rPr>
        <w:t>4</w:t>
      </w:r>
      <w:r w:rsidRPr="00510B2D">
        <w:t>. S</w:t>
      </w:r>
      <w:r w:rsidRPr="00510B2D">
        <w:rPr>
          <w:rFonts w:hint="eastAsia"/>
        </w:rPr>
        <w:t>ą</w:t>
      </w:r>
      <w:r w:rsidRPr="00510B2D">
        <w:t>d opieku</w:t>
      </w:r>
      <w:r w:rsidRPr="00510B2D">
        <w:rPr>
          <w:rFonts w:hint="eastAsia"/>
        </w:rPr>
        <w:t>ń</w:t>
      </w:r>
      <w:r w:rsidRPr="00510B2D">
        <w:t>czy po otrzymaniu zawiadomienia, o którym mowa w</w:t>
      </w:r>
      <w:r w:rsidR="00D61672">
        <w:t> </w:t>
      </w:r>
      <w:r w:rsidRPr="00510B2D">
        <w:t>art.</w:t>
      </w:r>
      <w:r w:rsidR="00D61672">
        <w:t> </w:t>
      </w:r>
      <w:r w:rsidRPr="00510B2D">
        <w:t xml:space="preserve">15ad ust. 4 ustawy o Policji lub art. 18d ust. 4 ustawy o </w:t>
      </w:r>
      <w:r w:rsidRPr="00510B2D">
        <w:rPr>
          <w:rFonts w:hint="eastAsia"/>
        </w:rPr>
        <w:t>Ż</w:t>
      </w:r>
      <w:r w:rsidRPr="00510B2D">
        <w:t>andarmerii Wojskowej, wszczyna post</w:t>
      </w:r>
      <w:r w:rsidRPr="00510B2D">
        <w:rPr>
          <w:rFonts w:hint="eastAsia"/>
        </w:rPr>
        <w:t>ę</w:t>
      </w:r>
      <w:r w:rsidRPr="00510B2D">
        <w:t>powanie z urz</w:t>
      </w:r>
      <w:r w:rsidRPr="00510B2D">
        <w:rPr>
          <w:rFonts w:hint="eastAsia"/>
        </w:rPr>
        <w:t>ę</w:t>
      </w:r>
      <w:r w:rsidRPr="00510B2D">
        <w:t>du i bezzw</w:t>
      </w:r>
      <w:r w:rsidRPr="00510B2D">
        <w:rPr>
          <w:rFonts w:hint="eastAsia"/>
        </w:rPr>
        <w:t>ł</w:t>
      </w:r>
      <w:r w:rsidRPr="00510B2D">
        <w:t xml:space="preserve">ocznie orzeka w przedmiocie zabezpieczenia.”. </w:t>
      </w:r>
    </w:p>
    <w:p w14:paraId="0270F291" w14:textId="77777777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C73FA3">
        <w:rPr>
          <w:rStyle w:val="Ppogrubienie"/>
        </w:rPr>
        <w:t> </w:t>
      </w:r>
      <w:r>
        <w:rPr>
          <w:rStyle w:val="Ppogrubienie"/>
        </w:rPr>
        <w:t>2.</w:t>
      </w:r>
      <w:r w:rsidRPr="00510B2D">
        <w:t xml:space="preserve"> W ustawie</w:t>
      </w:r>
      <w:r>
        <w:t xml:space="preserve"> </w:t>
      </w:r>
      <w:r w:rsidRPr="00510B2D">
        <w:t>z dnia 20 maja 1971 r. – Kodeks wykrocze</w:t>
      </w:r>
      <w:r w:rsidRPr="00510B2D">
        <w:rPr>
          <w:rFonts w:hint="eastAsia"/>
        </w:rPr>
        <w:t>ń</w:t>
      </w:r>
      <w:r w:rsidRPr="00510B2D">
        <w:t xml:space="preserve"> (</w:t>
      </w:r>
      <w:r>
        <w:t>Dz. U.</w:t>
      </w:r>
      <w:r w:rsidRPr="00510B2D">
        <w:t xml:space="preserve"> z 2019 r. poz. 821 i 1238) po art. 66a dodaje si</w:t>
      </w:r>
      <w:r w:rsidRPr="00510B2D">
        <w:rPr>
          <w:rFonts w:hint="eastAsia"/>
        </w:rPr>
        <w:t>ę</w:t>
      </w:r>
      <w:r w:rsidRPr="00510B2D">
        <w:t xml:space="preserve"> art. 66b w brzmieniu:</w:t>
      </w:r>
    </w:p>
    <w:p w14:paraId="4216583A" w14:textId="77777777" w:rsidR="003B35B5" w:rsidRPr="00E76C55" w:rsidRDefault="003B35B5" w:rsidP="003B35B5">
      <w:pPr>
        <w:pStyle w:val="ZARTzmartartykuempunktem"/>
      </w:pPr>
      <w:r w:rsidRPr="00BA374F">
        <w:t>„Art. 66b. Kto nie stosuje si</w:t>
      </w:r>
      <w:r w:rsidRPr="00BA374F">
        <w:rPr>
          <w:rFonts w:hint="eastAsia"/>
        </w:rPr>
        <w:t>ę</w:t>
      </w:r>
      <w:r w:rsidRPr="00BA374F">
        <w:t xml:space="preserve"> do: </w:t>
      </w:r>
    </w:p>
    <w:p w14:paraId="6E4381B6" w14:textId="49C0306C" w:rsidR="003B35B5" w:rsidRPr="00E76C55" w:rsidRDefault="003B35B5" w:rsidP="003B35B5">
      <w:pPr>
        <w:pStyle w:val="ZPKTzmpktartykuempunktem"/>
      </w:pPr>
      <w:r w:rsidRPr="00BA374F">
        <w:lastRenderedPageBreak/>
        <w:t>1)</w:t>
      </w:r>
      <w:r w:rsidRPr="00BA374F">
        <w:tab/>
        <w:t>wydanego przez Policj</w:t>
      </w:r>
      <w:r w:rsidRPr="00BA374F">
        <w:rPr>
          <w:rFonts w:hint="eastAsia"/>
        </w:rPr>
        <w:t>ę</w:t>
      </w:r>
      <w:r w:rsidRPr="00BA374F">
        <w:t>, na podstawie art. 15aa ust. 1 ustawy z dnia 6 kwietnia 1990</w:t>
      </w:r>
      <w:r w:rsidR="00C75C09">
        <w:t> </w:t>
      </w:r>
      <w:r w:rsidRPr="00BA374F">
        <w:t>r. o Policji (</w:t>
      </w:r>
      <w:r>
        <w:t>Dz. U.</w:t>
      </w:r>
      <w:r w:rsidRPr="00BA374F">
        <w:t xml:space="preserve"> z</w:t>
      </w:r>
      <w:r w:rsidR="001C30EA">
        <w:t xml:space="preserve"> 2020 r. poz. 360</w:t>
      </w:r>
      <w:r w:rsidRPr="00CB7380">
        <w:t>)</w:t>
      </w:r>
      <w:r w:rsidR="0074675B">
        <w:t>,</w:t>
      </w:r>
      <w:r w:rsidRPr="00BA374F">
        <w:t xml:space="preserve"> lub </w:t>
      </w:r>
      <w:r w:rsidRPr="00BA374F">
        <w:rPr>
          <w:rFonts w:hint="eastAsia"/>
        </w:rPr>
        <w:t>Ż</w:t>
      </w:r>
      <w:r w:rsidRPr="00BA374F">
        <w:t>andarmeri</w:t>
      </w:r>
      <w:r w:rsidRPr="00BA374F">
        <w:rPr>
          <w:rFonts w:hint="eastAsia"/>
        </w:rPr>
        <w:t>ę</w:t>
      </w:r>
      <w:r w:rsidRPr="00BA374F">
        <w:t xml:space="preserve"> Wojskow</w:t>
      </w:r>
      <w:r w:rsidRPr="00BA374F">
        <w:rPr>
          <w:rFonts w:hint="eastAsia"/>
        </w:rPr>
        <w:t>ą</w:t>
      </w:r>
      <w:r w:rsidRPr="00BA374F">
        <w:t>, na podstawie art. 18a ust. 1 ustawy z dnia 24 sierpnia 2001 r. o</w:t>
      </w:r>
      <w:r w:rsidR="00C75C09">
        <w:t> </w:t>
      </w:r>
      <w:r w:rsidRPr="00BA374F">
        <w:rPr>
          <w:rFonts w:hint="eastAsia"/>
        </w:rPr>
        <w:t>Ż</w:t>
      </w:r>
      <w:r w:rsidRPr="00BA374F">
        <w:t>andarmerii Wojskowej i wojskowych organach porz</w:t>
      </w:r>
      <w:r w:rsidRPr="00BA374F">
        <w:rPr>
          <w:rFonts w:hint="eastAsia"/>
        </w:rPr>
        <w:t>ą</w:t>
      </w:r>
      <w:r w:rsidRPr="00BA374F">
        <w:t>dkowych (</w:t>
      </w:r>
      <w:r>
        <w:t>Dz. U.</w:t>
      </w:r>
      <w:r w:rsidRPr="00BA374F">
        <w:t xml:space="preserve"> z 2019 r. poz. 518 i 730), nakazu natychmiastowego opuszczenia wspólnie zajmowanego mieszkania i jego bezpo</w:t>
      </w:r>
      <w:r w:rsidRPr="00BA374F">
        <w:rPr>
          <w:rFonts w:hint="eastAsia"/>
        </w:rPr>
        <w:t>ś</w:t>
      </w:r>
      <w:r w:rsidRPr="00BA374F">
        <w:t>redniego otoczenia lub zakazu zbli</w:t>
      </w:r>
      <w:r w:rsidRPr="00BA374F">
        <w:rPr>
          <w:rFonts w:hint="eastAsia"/>
        </w:rPr>
        <w:t>ż</w:t>
      </w:r>
      <w:r w:rsidRPr="00BA374F">
        <w:t>ania si</w:t>
      </w:r>
      <w:r w:rsidRPr="00BA374F">
        <w:rPr>
          <w:rFonts w:hint="eastAsia"/>
        </w:rPr>
        <w:t>ę</w:t>
      </w:r>
      <w:r w:rsidRPr="00BA374F">
        <w:t xml:space="preserve"> do mieszkania i jego bezpo</w:t>
      </w:r>
      <w:r w:rsidRPr="00BA374F">
        <w:rPr>
          <w:rFonts w:hint="eastAsia"/>
        </w:rPr>
        <w:t>ś</w:t>
      </w:r>
      <w:r w:rsidRPr="00BA374F">
        <w:t>redniego otoczenia,</w:t>
      </w:r>
    </w:p>
    <w:p w14:paraId="2ED40F64" w14:textId="77777777" w:rsidR="003B35B5" w:rsidRPr="00E76C55" w:rsidRDefault="003B35B5" w:rsidP="003B35B5">
      <w:pPr>
        <w:pStyle w:val="ZPKTzmpktartykuempunktem"/>
      </w:pPr>
      <w:r w:rsidRPr="00BA374F">
        <w:t>2)</w:t>
      </w:r>
      <w:r>
        <w:tab/>
      </w:r>
      <w:r w:rsidRPr="00BA374F">
        <w:t>postanowienia s</w:t>
      </w:r>
      <w:r w:rsidRPr="00BA374F">
        <w:rPr>
          <w:rFonts w:hint="eastAsia"/>
        </w:rPr>
        <w:t>ą</w:t>
      </w:r>
      <w:r w:rsidRPr="00BA374F">
        <w:t>du o udzieleniu zabezpieczenia w sprawach o zobowi</w:t>
      </w:r>
      <w:r w:rsidRPr="00BA374F">
        <w:rPr>
          <w:rFonts w:hint="eastAsia"/>
        </w:rPr>
        <w:t>ą</w:t>
      </w:r>
      <w:r w:rsidRPr="00BA374F">
        <w:t>zanie osoby stosuj</w:t>
      </w:r>
      <w:r w:rsidRPr="00BA374F">
        <w:rPr>
          <w:rFonts w:hint="eastAsia"/>
        </w:rPr>
        <w:t>ą</w:t>
      </w:r>
      <w:r w:rsidRPr="00BA374F">
        <w:t>cej przemoc w rodzinie do opuszczenia wspólnie zajmowanego mieszkania i</w:t>
      </w:r>
      <w:r w:rsidR="00F50C25">
        <w:t> </w:t>
      </w:r>
      <w:r w:rsidRPr="00BA374F">
        <w:t>jego bezpo</w:t>
      </w:r>
      <w:r w:rsidRPr="00BA374F">
        <w:rPr>
          <w:rFonts w:hint="eastAsia"/>
        </w:rPr>
        <w:t>ś</w:t>
      </w:r>
      <w:r w:rsidRPr="00BA374F">
        <w:t>redniego otoczenia lub zakazanie zbli</w:t>
      </w:r>
      <w:r w:rsidRPr="00BA374F">
        <w:rPr>
          <w:rFonts w:hint="eastAsia"/>
        </w:rPr>
        <w:t>ż</w:t>
      </w:r>
      <w:r w:rsidRPr="00BA374F">
        <w:t>ania si</w:t>
      </w:r>
      <w:r w:rsidRPr="00BA374F">
        <w:rPr>
          <w:rFonts w:hint="eastAsia"/>
        </w:rPr>
        <w:t>ę</w:t>
      </w:r>
      <w:r w:rsidRPr="00BA374F">
        <w:t xml:space="preserve"> do mieszkania i jego bezpo</w:t>
      </w:r>
      <w:r w:rsidRPr="00BA374F">
        <w:rPr>
          <w:rFonts w:hint="eastAsia"/>
        </w:rPr>
        <w:t>ś</w:t>
      </w:r>
      <w:r w:rsidRPr="00BA374F">
        <w:t>redniego otoczenia, którym nakaz lub zakaz, o który</w:t>
      </w:r>
      <w:r>
        <w:t>ch</w:t>
      </w:r>
      <w:r w:rsidRPr="00BA374F">
        <w:t xml:space="preserve"> mowa w pkt 1, zosta</w:t>
      </w:r>
      <w:r w:rsidRPr="00BA374F">
        <w:rPr>
          <w:rFonts w:hint="eastAsia"/>
        </w:rPr>
        <w:t>ł</w:t>
      </w:r>
      <w:r w:rsidRPr="00BA374F">
        <w:t xml:space="preserve"> przed</w:t>
      </w:r>
      <w:r w:rsidRPr="00BA374F">
        <w:rPr>
          <w:rFonts w:hint="eastAsia"/>
        </w:rPr>
        <w:t>ł</w:t>
      </w:r>
      <w:r w:rsidRPr="00BA374F">
        <w:t>u</w:t>
      </w:r>
      <w:r w:rsidRPr="00BA374F">
        <w:rPr>
          <w:rFonts w:hint="eastAsia"/>
        </w:rPr>
        <w:t>ż</w:t>
      </w:r>
      <w:r w:rsidRPr="00BA374F">
        <w:t xml:space="preserve">ony, </w:t>
      </w:r>
    </w:p>
    <w:p w14:paraId="185F34F0" w14:textId="77777777" w:rsidR="003B35B5" w:rsidRPr="00E76C55" w:rsidRDefault="003B35B5" w:rsidP="003B35B5">
      <w:pPr>
        <w:pStyle w:val="ZPKTzmpktartykuempunktem"/>
      </w:pPr>
      <w:r w:rsidRPr="00BA374F">
        <w:t>3)</w:t>
      </w:r>
      <w:r w:rsidRPr="00BA374F">
        <w:tab/>
        <w:t>postanowienia</w:t>
      </w:r>
      <w:r>
        <w:t xml:space="preserve"> </w:t>
      </w:r>
      <w:r w:rsidRPr="00BA374F">
        <w:t>s</w:t>
      </w:r>
      <w:r w:rsidRPr="00BA374F">
        <w:rPr>
          <w:rFonts w:hint="eastAsia"/>
        </w:rPr>
        <w:t>ą</w:t>
      </w:r>
      <w:r w:rsidRPr="00BA374F">
        <w:t>du o zobowi</w:t>
      </w:r>
      <w:r w:rsidRPr="00BA374F">
        <w:rPr>
          <w:rFonts w:hint="eastAsia"/>
        </w:rPr>
        <w:t>ą</w:t>
      </w:r>
      <w:r w:rsidRPr="00BA374F">
        <w:t>zaniu osoby stosuj</w:t>
      </w:r>
      <w:r w:rsidRPr="00BA374F">
        <w:rPr>
          <w:rFonts w:hint="eastAsia"/>
        </w:rPr>
        <w:t>ą</w:t>
      </w:r>
      <w:r w:rsidRPr="00BA374F">
        <w:t xml:space="preserve">cej przemoc w rodzinie do opuszczenia </w:t>
      </w:r>
      <w:r>
        <w:t xml:space="preserve">wspólnie zajmowanego </w:t>
      </w:r>
      <w:r w:rsidRPr="00BA374F">
        <w:t>mieszkania i jego bezpo</w:t>
      </w:r>
      <w:r w:rsidRPr="00BA374F">
        <w:rPr>
          <w:rFonts w:hint="eastAsia"/>
        </w:rPr>
        <w:t>ś</w:t>
      </w:r>
      <w:r w:rsidRPr="00BA374F">
        <w:t>redniego otoczenia lub zakazaniu zbli</w:t>
      </w:r>
      <w:r w:rsidRPr="00BA374F">
        <w:rPr>
          <w:rFonts w:hint="eastAsia"/>
        </w:rPr>
        <w:t>ż</w:t>
      </w:r>
      <w:r w:rsidRPr="00BA374F">
        <w:t>ania si</w:t>
      </w:r>
      <w:r w:rsidRPr="00BA374F">
        <w:rPr>
          <w:rFonts w:hint="eastAsia"/>
        </w:rPr>
        <w:t>ę</w:t>
      </w:r>
      <w:r w:rsidRPr="00BA374F">
        <w:t xml:space="preserve"> do mieszkania i jego bezpo</w:t>
      </w:r>
      <w:r w:rsidRPr="00BA374F">
        <w:rPr>
          <w:rFonts w:hint="eastAsia"/>
        </w:rPr>
        <w:t>ś</w:t>
      </w:r>
      <w:r w:rsidRPr="00BA374F">
        <w:t xml:space="preserve">redniego otoczenia, wydanego na podstawie </w:t>
      </w:r>
      <w:r w:rsidRPr="00A20C33">
        <w:t xml:space="preserve">art. 11a ust. 1 ustawy z dnia 29 lipca 2005 r. o przeciwdziałaniu przemocy w rodzinie </w:t>
      </w:r>
      <w:r w:rsidRPr="00BA374F">
        <w:t>(</w:t>
      </w:r>
      <w:r>
        <w:t>Dz. U.</w:t>
      </w:r>
      <w:r w:rsidRPr="00BA374F">
        <w:t xml:space="preserve"> z</w:t>
      </w:r>
      <w:r>
        <w:t xml:space="preserve"> 2020 r. poz. 218</w:t>
      </w:r>
      <w:r w:rsidRPr="00BA374F">
        <w:t>)</w:t>
      </w:r>
    </w:p>
    <w:p w14:paraId="177EAB37" w14:textId="77777777" w:rsidR="003B35B5" w:rsidRPr="00E76C55" w:rsidRDefault="00C75C09" w:rsidP="0074675B">
      <w:pPr>
        <w:pStyle w:val="ZCZWSPPKTzmczciwsppktartykuempunktem"/>
      </w:pPr>
      <w:r>
        <w:t xml:space="preserve">– </w:t>
      </w:r>
      <w:r w:rsidR="003B35B5" w:rsidRPr="00510B2D">
        <w:t>podlega karze aresztu, ograniczenia wolno</w:t>
      </w:r>
      <w:r w:rsidR="003B35B5" w:rsidRPr="00510B2D">
        <w:rPr>
          <w:rFonts w:hint="eastAsia"/>
        </w:rPr>
        <w:t>ś</w:t>
      </w:r>
      <w:r w:rsidR="003B35B5" w:rsidRPr="00510B2D">
        <w:t>ci albo grzywny.”.</w:t>
      </w:r>
    </w:p>
    <w:p w14:paraId="717B1027" w14:textId="68E4E575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C73FA3">
        <w:rPr>
          <w:rStyle w:val="Ppogrubienie"/>
        </w:rPr>
        <w:t> </w:t>
      </w:r>
      <w:r>
        <w:rPr>
          <w:rStyle w:val="Ppogrubienie"/>
        </w:rPr>
        <w:t>3.</w:t>
      </w:r>
      <w:r w:rsidRPr="00BA374F">
        <w:t xml:space="preserve"> W ustawie z dnia 6 kwietnia 1990 r. o Policji (</w:t>
      </w:r>
      <w:r>
        <w:t>Dz. U.</w:t>
      </w:r>
      <w:r w:rsidRPr="00BA374F">
        <w:t xml:space="preserve"> z</w:t>
      </w:r>
      <w:r w:rsidR="0030337A">
        <w:t xml:space="preserve"> 2020 r. poz. 360</w:t>
      </w:r>
      <w:r w:rsidRPr="00BA374F">
        <w:t>) wprowadza si</w:t>
      </w:r>
      <w:r w:rsidRPr="00BA374F">
        <w:rPr>
          <w:rFonts w:hint="eastAsia"/>
        </w:rPr>
        <w:t>ę</w:t>
      </w:r>
      <w:r w:rsidRPr="00BA374F">
        <w:t xml:space="preserve"> nast</w:t>
      </w:r>
      <w:r w:rsidRPr="00BA374F">
        <w:rPr>
          <w:rFonts w:hint="eastAsia"/>
        </w:rPr>
        <w:t>ę</w:t>
      </w:r>
      <w:r w:rsidRPr="00BA374F">
        <w:t>puj</w:t>
      </w:r>
      <w:r w:rsidRPr="00BA374F">
        <w:rPr>
          <w:rFonts w:hint="eastAsia"/>
        </w:rPr>
        <w:t>ą</w:t>
      </w:r>
      <w:r w:rsidRPr="00BA374F">
        <w:t>ce zmiany:</w:t>
      </w:r>
    </w:p>
    <w:p w14:paraId="1927AAB2" w14:textId="77777777" w:rsidR="003B35B5" w:rsidRPr="00E76C55" w:rsidRDefault="003B35B5" w:rsidP="00C75C09">
      <w:pPr>
        <w:pStyle w:val="PKTpunkt"/>
      </w:pPr>
      <w:r w:rsidRPr="00BA374F">
        <w:t>1)</w:t>
      </w:r>
      <w:r>
        <w:tab/>
      </w:r>
      <w:r w:rsidRPr="00BA374F">
        <w:t>art. 15a otrzymuje brzmienie</w:t>
      </w:r>
      <w:r>
        <w:t>:</w:t>
      </w:r>
    </w:p>
    <w:p w14:paraId="21CC3254" w14:textId="77777777" w:rsidR="003B35B5" w:rsidRPr="00A20C33" w:rsidRDefault="003B35B5" w:rsidP="003B35B5">
      <w:pPr>
        <w:pStyle w:val="ZARTzmartartykuempunktem"/>
      </w:pPr>
      <w:r>
        <w:t xml:space="preserve">„Art. 15a. </w:t>
      </w:r>
      <w:r w:rsidRPr="00BA374F">
        <w:t>1.</w:t>
      </w:r>
      <w:r w:rsidR="00A94C20">
        <w:t xml:space="preserve"> </w:t>
      </w:r>
      <w:r w:rsidRPr="00BA374F">
        <w:t>Policjant ma prawo zatrzymania</w:t>
      </w:r>
      <w:r>
        <w:t>,</w:t>
      </w:r>
      <w:r w:rsidRPr="00A20C33">
        <w:t xml:space="preserve"> w trybie określonym w art. 15</w:t>
      </w:r>
      <w:r>
        <w:t xml:space="preserve">, </w:t>
      </w:r>
      <w:r w:rsidRPr="00A20C33">
        <w:t>osoby</w:t>
      </w:r>
      <w:r>
        <w:t xml:space="preserve"> stosującej przemoc w rodzinie </w:t>
      </w:r>
      <w:r w:rsidRPr="00A20C33">
        <w:t>w rozumieniu przepisów ustawy z dnia 29 lipca 2005 r. o</w:t>
      </w:r>
      <w:r w:rsidR="00F50C25">
        <w:t> </w:t>
      </w:r>
      <w:r w:rsidRPr="00A20C33">
        <w:t>przeciwdziałaniu przemocy w rodzinie (</w:t>
      </w:r>
      <w:r>
        <w:t xml:space="preserve">Dz. U. </w:t>
      </w:r>
      <w:r w:rsidRPr="00A20C33">
        <w:t>z</w:t>
      </w:r>
      <w:r>
        <w:t xml:space="preserve"> 2020 r. poz. 218</w:t>
      </w:r>
      <w:r w:rsidRPr="00BA374F">
        <w:t xml:space="preserve">), </w:t>
      </w:r>
      <w:r>
        <w:t xml:space="preserve">zwanej dalej „ustawą o przeciwdziałaniu przemocy w rodzinie”, </w:t>
      </w:r>
      <w:r w:rsidRPr="00A20C33">
        <w:t>stwarza</w:t>
      </w:r>
      <w:r>
        <w:t xml:space="preserve">jącej </w:t>
      </w:r>
      <w:r w:rsidRPr="00A20C33">
        <w:t>bezpośrednie zagrożenie dla życia lub zdrowia ludzkiego.</w:t>
      </w:r>
    </w:p>
    <w:p w14:paraId="31B374D1" w14:textId="77777777" w:rsidR="003B35B5" w:rsidRPr="00E76C55" w:rsidRDefault="003B35B5" w:rsidP="00107594">
      <w:pPr>
        <w:pStyle w:val="ZUSTzmustartykuempunktem"/>
      </w:pPr>
      <w:r w:rsidRPr="00A20C33">
        <w:t xml:space="preserve">2. </w:t>
      </w:r>
      <w:r>
        <w:t>P</w:t>
      </w:r>
      <w:r w:rsidRPr="00A20C33">
        <w:t xml:space="preserve">olicjant </w:t>
      </w:r>
      <w:r>
        <w:t>w</w:t>
      </w:r>
      <w:r w:rsidRPr="00A20C33">
        <w:t xml:space="preserve"> celu stwierdzenia zasadności zatrzymania ocenia ryzyko bezpośredniego zagrożenia </w:t>
      </w:r>
      <w:r w:rsidRPr="00BA374F">
        <w:t xml:space="preserve">dla </w:t>
      </w:r>
      <w:r w:rsidRPr="00BA374F">
        <w:rPr>
          <w:rFonts w:hint="eastAsia"/>
        </w:rPr>
        <w:t>ż</w:t>
      </w:r>
      <w:r w:rsidRPr="00BA374F">
        <w:t>ycia lub zdrowia ludzkiego, odr</w:t>
      </w:r>
      <w:r w:rsidRPr="00BA374F">
        <w:rPr>
          <w:rFonts w:hint="eastAsia"/>
        </w:rPr>
        <w:t>ę</w:t>
      </w:r>
      <w:r w:rsidRPr="00BA374F">
        <w:t>bnie dla osoby doros</w:t>
      </w:r>
      <w:r w:rsidRPr="00BA374F">
        <w:rPr>
          <w:rFonts w:hint="eastAsia"/>
        </w:rPr>
        <w:t>ł</w:t>
      </w:r>
      <w:r w:rsidRPr="00BA374F">
        <w:t>ej i dziecka, bior</w:t>
      </w:r>
      <w:r w:rsidRPr="00BA374F">
        <w:rPr>
          <w:rFonts w:hint="eastAsia"/>
        </w:rPr>
        <w:t>ą</w:t>
      </w:r>
      <w:r w:rsidRPr="00BA374F">
        <w:t>c pod uwag</w:t>
      </w:r>
      <w:r w:rsidRPr="00BA374F">
        <w:rPr>
          <w:rFonts w:hint="eastAsia"/>
        </w:rPr>
        <w:t>ę</w:t>
      </w:r>
      <w:r w:rsidRPr="00BA374F">
        <w:t xml:space="preserve"> w szczególno</w:t>
      </w:r>
      <w:r w:rsidRPr="00BA374F">
        <w:rPr>
          <w:rFonts w:hint="eastAsia"/>
        </w:rPr>
        <w:t>ś</w:t>
      </w:r>
      <w:r w:rsidRPr="00BA374F">
        <w:t>ci:</w:t>
      </w:r>
    </w:p>
    <w:p w14:paraId="4C954786" w14:textId="77777777" w:rsidR="003B35B5" w:rsidRPr="00E76C55" w:rsidRDefault="003B35B5" w:rsidP="003B35B5">
      <w:pPr>
        <w:pStyle w:val="ZPKTzmpktartykuempunktem"/>
      </w:pPr>
      <w:r w:rsidRPr="00BA374F">
        <w:t>1)</w:t>
      </w:r>
      <w:r w:rsidRPr="00BA374F">
        <w:tab/>
        <w:t>akty przemocy fizycznej w rodzinie;</w:t>
      </w:r>
    </w:p>
    <w:p w14:paraId="15E5B21B" w14:textId="77777777" w:rsidR="003B35B5" w:rsidRPr="00E76C55" w:rsidRDefault="003B35B5" w:rsidP="003B35B5">
      <w:pPr>
        <w:pStyle w:val="ZPKTzmpktartykuempunktem"/>
      </w:pPr>
      <w:r w:rsidRPr="00BA374F">
        <w:t>2)</w:t>
      </w:r>
      <w:r w:rsidRPr="00BA374F">
        <w:tab/>
        <w:t>wiek osoby dotkni</w:t>
      </w:r>
      <w:r w:rsidRPr="00BA374F">
        <w:rPr>
          <w:rFonts w:hint="eastAsia"/>
        </w:rPr>
        <w:t>ę</w:t>
      </w:r>
      <w:r w:rsidRPr="00BA374F">
        <w:t>tej przemoc</w:t>
      </w:r>
      <w:r w:rsidRPr="00BA374F">
        <w:rPr>
          <w:rFonts w:hint="eastAsia"/>
        </w:rPr>
        <w:t>ą</w:t>
      </w:r>
      <w:r w:rsidRPr="00BA374F">
        <w:t xml:space="preserve"> w rodzinie;</w:t>
      </w:r>
    </w:p>
    <w:p w14:paraId="27EE61CB" w14:textId="77777777" w:rsidR="003B35B5" w:rsidRPr="00E76C55" w:rsidRDefault="003B35B5" w:rsidP="003B35B5">
      <w:pPr>
        <w:pStyle w:val="ZPKTzmpktartykuempunktem"/>
      </w:pPr>
      <w:r w:rsidRPr="00BA374F">
        <w:t>3)</w:t>
      </w:r>
      <w:r w:rsidRPr="00BA374F">
        <w:tab/>
        <w:t>stosowanie przemocy w rodzinie wobec kobiety w ci</w:t>
      </w:r>
      <w:r w:rsidRPr="00BA374F">
        <w:rPr>
          <w:rFonts w:hint="eastAsia"/>
        </w:rPr>
        <w:t>ąż</w:t>
      </w:r>
      <w:r w:rsidRPr="00BA374F">
        <w:t>y;</w:t>
      </w:r>
    </w:p>
    <w:p w14:paraId="7F2A741F" w14:textId="77777777" w:rsidR="003B35B5" w:rsidRPr="00E76C55" w:rsidRDefault="003B35B5" w:rsidP="003B35B5">
      <w:pPr>
        <w:pStyle w:val="ZPKTzmpktartykuempunktem"/>
      </w:pPr>
      <w:r w:rsidRPr="00BA374F">
        <w:lastRenderedPageBreak/>
        <w:t>4)</w:t>
      </w:r>
      <w:r w:rsidRPr="00BA374F">
        <w:tab/>
        <w:t>niepe</w:t>
      </w:r>
      <w:r w:rsidRPr="00BA374F">
        <w:rPr>
          <w:rFonts w:hint="eastAsia"/>
        </w:rPr>
        <w:t>ł</w:t>
      </w:r>
      <w:r w:rsidRPr="00BA374F">
        <w:t>nosprawno</w:t>
      </w:r>
      <w:r w:rsidRPr="00BA374F">
        <w:rPr>
          <w:rFonts w:hint="eastAsia"/>
        </w:rPr>
        <w:t>ść</w:t>
      </w:r>
      <w:r w:rsidRPr="00BA374F">
        <w:t xml:space="preserve"> w rozumieniu art. 2 pkt 10 ustawy z dnia 27 sierpnia 1997 r. o</w:t>
      </w:r>
      <w:r w:rsidR="00107594">
        <w:t> </w:t>
      </w:r>
      <w:r w:rsidRPr="00BA374F">
        <w:t>rehabilitacji zawodowej i spo</w:t>
      </w:r>
      <w:r w:rsidRPr="00BA374F">
        <w:rPr>
          <w:rFonts w:hint="eastAsia"/>
        </w:rPr>
        <w:t>ł</w:t>
      </w:r>
      <w:r w:rsidRPr="00BA374F">
        <w:t>ecznej oraz zatrudnianiu osób niepe</w:t>
      </w:r>
      <w:r w:rsidRPr="00BA374F">
        <w:rPr>
          <w:rFonts w:hint="eastAsia"/>
        </w:rPr>
        <w:t>ł</w:t>
      </w:r>
      <w:r w:rsidRPr="00BA374F">
        <w:t>nosprawnych (</w:t>
      </w:r>
      <w:r>
        <w:t>Dz. U.</w:t>
      </w:r>
      <w:r w:rsidRPr="00BA374F">
        <w:t xml:space="preserve"> z 2019 r. poz. 1172, 1495, 1696</w:t>
      </w:r>
      <w:r>
        <w:t xml:space="preserve">, </w:t>
      </w:r>
      <w:r w:rsidRPr="00BA374F">
        <w:t>1818 i 2473) osoby dotkni</w:t>
      </w:r>
      <w:r w:rsidRPr="00BA374F">
        <w:rPr>
          <w:rFonts w:hint="eastAsia"/>
        </w:rPr>
        <w:t>ę</w:t>
      </w:r>
      <w:r w:rsidRPr="00BA374F">
        <w:t>tej przemoc</w:t>
      </w:r>
      <w:r w:rsidRPr="00BA374F">
        <w:rPr>
          <w:rFonts w:hint="eastAsia"/>
        </w:rPr>
        <w:t>ą</w:t>
      </w:r>
      <w:r w:rsidRPr="00BA374F">
        <w:t xml:space="preserve"> w</w:t>
      </w:r>
      <w:r w:rsidR="00107594">
        <w:t> </w:t>
      </w:r>
      <w:r w:rsidRPr="00BA374F">
        <w:t xml:space="preserve">rodzinie; </w:t>
      </w:r>
    </w:p>
    <w:p w14:paraId="1AB5BF20" w14:textId="77777777" w:rsidR="003B35B5" w:rsidRPr="00E76C55" w:rsidRDefault="003B35B5" w:rsidP="003B35B5">
      <w:pPr>
        <w:pStyle w:val="ZPKTzmpktartykuempunktem"/>
      </w:pPr>
      <w:r w:rsidRPr="00BA374F">
        <w:t>5)</w:t>
      </w:r>
      <w:r w:rsidRPr="00BA374F">
        <w:tab/>
        <w:t>zale</w:t>
      </w:r>
      <w:r w:rsidRPr="00BA374F">
        <w:rPr>
          <w:rFonts w:hint="eastAsia"/>
        </w:rPr>
        <w:t>ż</w:t>
      </w:r>
      <w:r w:rsidRPr="00BA374F">
        <w:t>no</w:t>
      </w:r>
      <w:r w:rsidRPr="00BA374F">
        <w:rPr>
          <w:rFonts w:hint="eastAsia"/>
        </w:rPr>
        <w:t>ść</w:t>
      </w:r>
      <w:r w:rsidRPr="00BA374F">
        <w:t xml:space="preserve"> osoby dotkni</w:t>
      </w:r>
      <w:r w:rsidRPr="00BA374F">
        <w:rPr>
          <w:rFonts w:hint="eastAsia"/>
        </w:rPr>
        <w:t>ę</w:t>
      </w:r>
      <w:r w:rsidRPr="00BA374F">
        <w:t>tej przemoc</w:t>
      </w:r>
      <w:r w:rsidRPr="00BA374F">
        <w:rPr>
          <w:rFonts w:hint="eastAsia"/>
        </w:rPr>
        <w:t>ą</w:t>
      </w:r>
      <w:r w:rsidRPr="00BA374F">
        <w:t xml:space="preserve"> w rodzinie od osoby stosuj</w:t>
      </w:r>
      <w:r w:rsidRPr="00BA374F">
        <w:rPr>
          <w:rFonts w:hint="eastAsia"/>
        </w:rPr>
        <w:t>ą</w:t>
      </w:r>
      <w:r w:rsidRPr="00BA374F">
        <w:t>cej t</w:t>
      </w:r>
      <w:r w:rsidRPr="00BA374F">
        <w:rPr>
          <w:rFonts w:hint="eastAsia"/>
        </w:rPr>
        <w:t>ę</w:t>
      </w:r>
      <w:r w:rsidRPr="00BA374F">
        <w:t xml:space="preserve"> przemoc ze wzgl</w:t>
      </w:r>
      <w:r w:rsidRPr="00BA374F">
        <w:rPr>
          <w:rFonts w:hint="eastAsia"/>
        </w:rPr>
        <w:t>ę</w:t>
      </w:r>
      <w:r w:rsidRPr="00BA374F">
        <w:t>du na stan zdrowia lub jej zaburzenia psychiczne;</w:t>
      </w:r>
    </w:p>
    <w:p w14:paraId="4971FDD3" w14:textId="77777777" w:rsidR="003B35B5" w:rsidRPr="00E76C55" w:rsidRDefault="003B35B5" w:rsidP="003B35B5">
      <w:pPr>
        <w:pStyle w:val="ZPKTzmpktartykuempunktem"/>
      </w:pPr>
      <w:r w:rsidRPr="00BA374F">
        <w:t>6)</w:t>
      </w:r>
      <w:r w:rsidRPr="00BA374F">
        <w:tab/>
        <w:t xml:space="preserve">zaburzenia psychiczne osoby, o której mowa w ust. 1; </w:t>
      </w:r>
    </w:p>
    <w:p w14:paraId="35236144" w14:textId="77777777" w:rsidR="003B35B5" w:rsidRPr="00E76C55" w:rsidRDefault="003B35B5" w:rsidP="003B35B5">
      <w:pPr>
        <w:pStyle w:val="ZPKTzmpktartykuempunktem"/>
      </w:pPr>
      <w:r w:rsidRPr="00BA374F">
        <w:t>7)</w:t>
      </w:r>
      <w:r w:rsidRPr="00BA374F">
        <w:tab/>
        <w:t>stan osoby, o której mowa w ust. 1, podczas interwencji zwi</w:t>
      </w:r>
      <w:r w:rsidRPr="00BA374F">
        <w:rPr>
          <w:rFonts w:hint="eastAsia"/>
        </w:rPr>
        <w:t>ą</w:t>
      </w:r>
      <w:r w:rsidRPr="00BA374F">
        <w:t>zany z u</w:t>
      </w:r>
      <w:r w:rsidRPr="00BA374F">
        <w:rPr>
          <w:rFonts w:hint="eastAsia"/>
        </w:rPr>
        <w:t>ż</w:t>
      </w:r>
      <w:r w:rsidRPr="00BA374F">
        <w:t>yciem, nadu</w:t>
      </w:r>
      <w:r w:rsidRPr="00BA374F">
        <w:rPr>
          <w:rFonts w:hint="eastAsia"/>
        </w:rPr>
        <w:t>ż</w:t>
      </w:r>
      <w:r w:rsidRPr="00BA374F">
        <w:t>ywaniem lub uzale</w:t>
      </w:r>
      <w:r w:rsidRPr="00BA374F">
        <w:rPr>
          <w:rFonts w:hint="eastAsia"/>
        </w:rPr>
        <w:t>ż</w:t>
      </w:r>
      <w:r w:rsidRPr="00BA374F">
        <w:t xml:space="preserve">nieniem od alkoholu, </w:t>
      </w:r>
      <w:r w:rsidRPr="00BA374F">
        <w:rPr>
          <w:rFonts w:hint="eastAsia"/>
        </w:rPr>
        <w:t>ś</w:t>
      </w:r>
      <w:r w:rsidRPr="00BA374F">
        <w:t>rodków odurzaj</w:t>
      </w:r>
      <w:r w:rsidRPr="00BA374F">
        <w:rPr>
          <w:rFonts w:hint="eastAsia"/>
        </w:rPr>
        <w:t>ą</w:t>
      </w:r>
      <w:r w:rsidRPr="00BA374F">
        <w:t xml:space="preserve">cych lub substancji psychotropowych, </w:t>
      </w:r>
      <w:r w:rsidRPr="00BA374F">
        <w:rPr>
          <w:rFonts w:hint="eastAsia"/>
        </w:rPr>
        <w:t>ś</w:t>
      </w:r>
      <w:r w:rsidRPr="00BA374F">
        <w:t>rodków zast</w:t>
      </w:r>
      <w:r w:rsidRPr="00BA374F">
        <w:rPr>
          <w:rFonts w:hint="eastAsia"/>
        </w:rPr>
        <w:t>ę</w:t>
      </w:r>
      <w:r w:rsidRPr="00BA374F">
        <w:t>pczych lub nowych substancji psychoaktywnych;</w:t>
      </w:r>
    </w:p>
    <w:p w14:paraId="295750D6" w14:textId="77777777" w:rsidR="003B35B5" w:rsidRPr="00E76C55" w:rsidRDefault="003B35B5" w:rsidP="003B35B5">
      <w:pPr>
        <w:pStyle w:val="ZPKTzmpktartykuempunktem"/>
      </w:pPr>
      <w:r w:rsidRPr="00BA374F">
        <w:t>8)</w:t>
      </w:r>
      <w:r w:rsidRPr="00BA374F">
        <w:tab/>
        <w:t>kierowanie przez osob</w:t>
      </w:r>
      <w:r w:rsidRPr="00BA374F">
        <w:rPr>
          <w:rFonts w:hint="eastAsia"/>
        </w:rPr>
        <w:t>ę</w:t>
      </w:r>
      <w:r w:rsidRPr="00BA374F">
        <w:t>, o której mowa w ust. 1, gró</w:t>
      </w:r>
      <w:r w:rsidRPr="00BA374F">
        <w:rPr>
          <w:rFonts w:hint="eastAsia"/>
        </w:rPr>
        <w:t>ź</w:t>
      </w:r>
      <w:r w:rsidRPr="00BA374F">
        <w:t>b u</w:t>
      </w:r>
      <w:r w:rsidRPr="00BA374F">
        <w:rPr>
          <w:rFonts w:hint="eastAsia"/>
        </w:rPr>
        <w:t>ż</w:t>
      </w:r>
      <w:r w:rsidRPr="00BA374F">
        <w:t>ycia przemocy ze skutkiem bezpo</w:t>
      </w:r>
      <w:r w:rsidRPr="00BA374F">
        <w:rPr>
          <w:rFonts w:hint="eastAsia"/>
        </w:rPr>
        <w:t>ś</w:t>
      </w:r>
      <w:r w:rsidRPr="00BA374F">
        <w:t>redniego zagro</w:t>
      </w:r>
      <w:r w:rsidRPr="00BA374F">
        <w:rPr>
          <w:rFonts w:hint="eastAsia"/>
        </w:rPr>
        <w:t>ż</w:t>
      </w:r>
      <w:r w:rsidRPr="00BA374F">
        <w:t xml:space="preserve">enia </w:t>
      </w:r>
      <w:r w:rsidRPr="00BA374F">
        <w:rPr>
          <w:rFonts w:hint="eastAsia"/>
        </w:rPr>
        <w:t>ż</w:t>
      </w:r>
      <w:r w:rsidRPr="00BA374F">
        <w:t>ycia lub zdrowia;</w:t>
      </w:r>
    </w:p>
    <w:p w14:paraId="15C4E122" w14:textId="77777777" w:rsidR="003B35B5" w:rsidRPr="00E76C55" w:rsidRDefault="003B35B5" w:rsidP="003B35B5">
      <w:pPr>
        <w:pStyle w:val="ZPKTzmpktartykuempunktem"/>
      </w:pPr>
      <w:r w:rsidRPr="00BA374F">
        <w:t>9)</w:t>
      </w:r>
      <w:r w:rsidRPr="00BA374F">
        <w:tab/>
        <w:t>dost</w:t>
      </w:r>
      <w:r w:rsidRPr="00BA374F">
        <w:rPr>
          <w:rFonts w:hint="eastAsia"/>
        </w:rPr>
        <w:t>ę</w:t>
      </w:r>
      <w:r w:rsidRPr="00BA374F">
        <w:t>p osoby, o której mowa w ust. 1, do niebezpiecznego narz</w:t>
      </w:r>
      <w:r w:rsidRPr="00BA374F">
        <w:rPr>
          <w:rFonts w:hint="eastAsia"/>
        </w:rPr>
        <w:t>ę</w:t>
      </w:r>
      <w:r w:rsidRPr="00BA374F">
        <w:t xml:space="preserve">dzia lub broni; </w:t>
      </w:r>
    </w:p>
    <w:p w14:paraId="3CFDA274" w14:textId="77777777" w:rsidR="003B35B5" w:rsidRPr="00E76C55" w:rsidRDefault="003B35B5" w:rsidP="003B35B5">
      <w:pPr>
        <w:pStyle w:val="ZPKTzmpktartykuempunktem"/>
      </w:pPr>
      <w:r w:rsidRPr="00BA374F">
        <w:t>10)</w:t>
      </w:r>
      <w:r w:rsidRPr="00BA374F">
        <w:tab/>
        <w:t xml:space="preserve"> informacje o dotychczas stosowanej przemocy lub prowadzonych post</w:t>
      </w:r>
      <w:r w:rsidRPr="00BA374F">
        <w:rPr>
          <w:rFonts w:hint="eastAsia"/>
        </w:rPr>
        <w:t>ę</w:t>
      </w:r>
      <w:r w:rsidRPr="00BA374F">
        <w:t>powaniach wobec osoby, o której mowa w ust. 1, w zwi</w:t>
      </w:r>
      <w:r w:rsidRPr="00BA374F">
        <w:rPr>
          <w:rFonts w:hint="eastAsia"/>
        </w:rPr>
        <w:t>ą</w:t>
      </w:r>
      <w:r w:rsidRPr="00BA374F">
        <w:t>zku z u</w:t>
      </w:r>
      <w:r w:rsidRPr="00BA374F">
        <w:rPr>
          <w:rFonts w:hint="eastAsia"/>
        </w:rPr>
        <w:t>ż</w:t>
      </w:r>
      <w:r w:rsidRPr="00BA374F">
        <w:t xml:space="preserve">yciem przemocy; </w:t>
      </w:r>
    </w:p>
    <w:p w14:paraId="694E1275" w14:textId="20B15F2A" w:rsidR="003B35B5" w:rsidRPr="00E76C55" w:rsidRDefault="003B35B5" w:rsidP="003B35B5">
      <w:pPr>
        <w:pStyle w:val="ZPKTzmpktartykuempunktem"/>
      </w:pPr>
      <w:r w:rsidRPr="00BA374F">
        <w:t>11)</w:t>
      </w:r>
      <w:r w:rsidRPr="00BA374F">
        <w:tab/>
        <w:t>informacje od osób, o których mowa w art. 9c ust. 1 pkt 1 ustawy o przeciwdzia</w:t>
      </w:r>
      <w:r w:rsidRPr="00BA374F">
        <w:rPr>
          <w:rFonts w:hint="eastAsia"/>
        </w:rPr>
        <w:t>ł</w:t>
      </w:r>
      <w:r w:rsidRPr="00BA374F">
        <w:t>aniu przemocy w rodzinie, dotycz</w:t>
      </w:r>
      <w:r w:rsidRPr="00BA374F">
        <w:rPr>
          <w:rFonts w:hint="eastAsia"/>
        </w:rPr>
        <w:t>ą</w:t>
      </w:r>
      <w:r w:rsidRPr="00BA374F">
        <w:t>ce ich obaw o w</w:t>
      </w:r>
      <w:r w:rsidRPr="00BA374F">
        <w:rPr>
          <w:rFonts w:hint="eastAsia"/>
        </w:rPr>
        <w:t>ł</w:t>
      </w:r>
      <w:r w:rsidRPr="00BA374F">
        <w:t xml:space="preserve">asne </w:t>
      </w:r>
      <w:r w:rsidRPr="00BA374F">
        <w:rPr>
          <w:rFonts w:hint="eastAsia"/>
        </w:rPr>
        <w:t>ż</w:t>
      </w:r>
      <w:r w:rsidRPr="00BA374F">
        <w:t>ycie lub zdrowie, w tym zwi</w:t>
      </w:r>
      <w:r w:rsidRPr="00BA374F">
        <w:rPr>
          <w:rFonts w:hint="eastAsia"/>
        </w:rPr>
        <w:t>ą</w:t>
      </w:r>
      <w:r w:rsidRPr="00BA374F">
        <w:t>zanych z nasileniem aktów przemocy w rodzinie;</w:t>
      </w:r>
    </w:p>
    <w:p w14:paraId="7326F5EE" w14:textId="4F9CA16D" w:rsidR="003B35B5" w:rsidRPr="00E76C55" w:rsidRDefault="003B35B5" w:rsidP="003B35B5">
      <w:pPr>
        <w:pStyle w:val="ZPKTzmpktartykuempunktem"/>
      </w:pPr>
      <w:r w:rsidRPr="00BA374F">
        <w:t>12)</w:t>
      </w:r>
      <w:r w:rsidRPr="00BA374F">
        <w:tab/>
        <w:t>informacje o próbach targni</w:t>
      </w:r>
      <w:r w:rsidRPr="00BA374F">
        <w:rPr>
          <w:rFonts w:hint="eastAsia"/>
        </w:rPr>
        <w:t>ę</w:t>
      </w:r>
      <w:r w:rsidRPr="00BA374F">
        <w:t>cia si</w:t>
      </w:r>
      <w:r w:rsidRPr="00BA374F">
        <w:rPr>
          <w:rFonts w:hint="eastAsia"/>
        </w:rPr>
        <w:t>ę</w:t>
      </w:r>
      <w:r w:rsidRPr="00BA374F">
        <w:t xml:space="preserve"> na w</w:t>
      </w:r>
      <w:r w:rsidRPr="00BA374F">
        <w:rPr>
          <w:rFonts w:hint="eastAsia"/>
        </w:rPr>
        <w:t>ł</w:t>
      </w:r>
      <w:r w:rsidRPr="00BA374F">
        <w:t xml:space="preserve">asne </w:t>
      </w:r>
      <w:r w:rsidRPr="00BA374F">
        <w:rPr>
          <w:rFonts w:hint="eastAsia"/>
        </w:rPr>
        <w:t>ż</w:t>
      </w:r>
      <w:r w:rsidRPr="00BA374F">
        <w:t xml:space="preserve">ycie lub </w:t>
      </w:r>
      <w:r w:rsidRPr="00BA374F">
        <w:rPr>
          <w:rFonts w:hint="eastAsia"/>
        </w:rPr>
        <w:t>ż</w:t>
      </w:r>
      <w:r w:rsidRPr="00BA374F">
        <w:t>ycie osób wspólnie zamieszkuj</w:t>
      </w:r>
      <w:r w:rsidRPr="00BA374F">
        <w:rPr>
          <w:rFonts w:hint="eastAsia"/>
        </w:rPr>
        <w:t>ą</w:t>
      </w:r>
      <w:r w:rsidRPr="00BA374F">
        <w:t>cych przez osob</w:t>
      </w:r>
      <w:r w:rsidRPr="00BA374F">
        <w:rPr>
          <w:rFonts w:hint="eastAsia"/>
        </w:rPr>
        <w:t>ę</w:t>
      </w:r>
      <w:r w:rsidRPr="00BA374F">
        <w:t>, o której mowa w ust. 1, w zwi</w:t>
      </w:r>
      <w:r w:rsidRPr="00BA374F">
        <w:rPr>
          <w:rFonts w:hint="eastAsia"/>
        </w:rPr>
        <w:t>ą</w:t>
      </w:r>
      <w:r w:rsidRPr="00BA374F">
        <w:t xml:space="preserve">zku ze stosowaniem przemocy; </w:t>
      </w:r>
    </w:p>
    <w:p w14:paraId="38B5AD16" w14:textId="111B2D3D" w:rsidR="003B35B5" w:rsidRPr="00E76C55" w:rsidRDefault="003B35B5" w:rsidP="003B35B5">
      <w:pPr>
        <w:pStyle w:val="ZPKTzmpktartykuempunktem"/>
      </w:pPr>
      <w:r w:rsidRPr="00BA374F">
        <w:t>13)</w:t>
      </w:r>
      <w:r>
        <w:tab/>
      </w:r>
      <w:r w:rsidRPr="00BA374F">
        <w:t>informacje o próbach targni</w:t>
      </w:r>
      <w:r w:rsidRPr="00BA374F">
        <w:rPr>
          <w:rFonts w:hint="eastAsia"/>
        </w:rPr>
        <w:t>ę</w:t>
      </w:r>
      <w:r w:rsidRPr="00BA374F">
        <w:t>cia si</w:t>
      </w:r>
      <w:r w:rsidRPr="00BA374F">
        <w:rPr>
          <w:rFonts w:hint="eastAsia"/>
        </w:rPr>
        <w:t>ę</w:t>
      </w:r>
      <w:r w:rsidRPr="00BA374F">
        <w:t xml:space="preserve"> na w</w:t>
      </w:r>
      <w:r w:rsidRPr="00BA374F">
        <w:rPr>
          <w:rFonts w:hint="eastAsia"/>
        </w:rPr>
        <w:t>ł</w:t>
      </w:r>
      <w:r w:rsidRPr="00BA374F">
        <w:t xml:space="preserve">asne </w:t>
      </w:r>
      <w:r w:rsidRPr="00BA374F">
        <w:rPr>
          <w:rFonts w:hint="eastAsia"/>
        </w:rPr>
        <w:t>ż</w:t>
      </w:r>
      <w:r w:rsidRPr="00BA374F">
        <w:t>ycie przez osob</w:t>
      </w:r>
      <w:r w:rsidRPr="00BA374F">
        <w:rPr>
          <w:rFonts w:hint="eastAsia"/>
        </w:rPr>
        <w:t>ę</w:t>
      </w:r>
      <w:r w:rsidRPr="00BA374F">
        <w:t xml:space="preserve"> dotkni</w:t>
      </w:r>
      <w:r w:rsidRPr="00BA374F">
        <w:rPr>
          <w:rFonts w:hint="eastAsia"/>
        </w:rPr>
        <w:t>ę</w:t>
      </w:r>
      <w:r w:rsidRPr="00BA374F">
        <w:t>t</w:t>
      </w:r>
      <w:r w:rsidRPr="00BA374F">
        <w:rPr>
          <w:rFonts w:hint="eastAsia"/>
        </w:rPr>
        <w:t>ą</w:t>
      </w:r>
      <w:r w:rsidRPr="00BA374F">
        <w:t xml:space="preserve"> przemoc</w:t>
      </w:r>
      <w:r w:rsidRPr="00BA374F">
        <w:rPr>
          <w:rFonts w:hint="eastAsia"/>
        </w:rPr>
        <w:t>ą</w:t>
      </w:r>
      <w:r w:rsidRPr="00BA374F">
        <w:t xml:space="preserve"> w rodzinie w zwi</w:t>
      </w:r>
      <w:r w:rsidRPr="00BA374F">
        <w:rPr>
          <w:rFonts w:hint="eastAsia"/>
        </w:rPr>
        <w:t>ą</w:t>
      </w:r>
      <w:r w:rsidRPr="00BA374F">
        <w:t>zku ze stosowaniem tej przemocy.</w:t>
      </w:r>
      <w:r w:rsidR="001B127F" w:rsidRPr="001929BE">
        <w:t>”</w:t>
      </w:r>
      <w:r w:rsidRPr="00BA374F">
        <w:t>;</w:t>
      </w:r>
    </w:p>
    <w:p w14:paraId="2CBE0820" w14:textId="05AF0B8D" w:rsidR="003B35B5" w:rsidRPr="00E76C55" w:rsidRDefault="003B35B5" w:rsidP="003B35B5">
      <w:pPr>
        <w:pStyle w:val="PKTpunkt"/>
      </w:pPr>
      <w:r w:rsidRPr="00BA374F">
        <w:t>2)</w:t>
      </w:r>
      <w:r>
        <w:tab/>
      </w:r>
      <w:r w:rsidRPr="00BA374F">
        <w:t>po art. 15a dodaje si</w:t>
      </w:r>
      <w:r w:rsidRPr="00BA374F">
        <w:rPr>
          <w:rFonts w:hint="eastAsia"/>
        </w:rPr>
        <w:t>ę</w:t>
      </w:r>
      <w:r w:rsidRPr="00BA374F">
        <w:t xml:space="preserve"> art. 15aa</w:t>
      </w:r>
      <w:r w:rsidR="001B127F">
        <w:t>–</w:t>
      </w:r>
      <w:r w:rsidRPr="00BA374F">
        <w:t>15ak w brzmieniu:</w:t>
      </w:r>
    </w:p>
    <w:p w14:paraId="114A7304" w14:textId="77777777" w:rsidR="003B35B5" w:rsidRPr="00E76C55" w:rsidRDefault="003B35B5" w:rsidP="003B35B5">
      <w:pPr>
        <w:pStyle w:val="ZARTzmartartykuempunktem"/>
      </w:pPr>
      <w:r w:rsidRPr="00BA374F">
        <w:t>„Art. 15aa. 1. Policjant ma prawo wydać wobec osoby</w:t>
      </w:r>
      <w:r w:rsidRPr="00030ED3">
        <w:rPr>
          <w:rStyle w:val="IGindeksgrny"/>
        </w:rPr>
        <w:t xml:space="preserve"> </w:t>
      </w:r>
      <w:r>
        <w:t>stosującej przemoc w rodzinie</w:t>
      </w:r>
      <w:r w:rsidRPr="00A20C33">
        <w:t xml:space="preserve"> w rozumieniu</w:t>
      </w:r>
      <w:r w:rsidRPr="00BA374F">
        <w:t xml:space="preserve"> przepisów ustawy</w:t>
      </w:r>
      <w:r>
        <w:t xml:space="preserve"> o </w:t>
      </w:r>
      <w:r w:rsidRPr="00BA374F">
        <w:t>przeciwdziałaniu przemocy w rodzinie, stwarza</w:t>
      </w:r>
      <w:r>
        <w:t>jącej</w:t>
      </w:r>
      <w:r w:rsidRPr="00BA374F">
        <w:t xml:space="preserve"> zagrożenie dla życia lub zdrowia osoby dotkniętej tą przemocą, nakaz natychmiastowego opuszczenia wspólnie zajmowanego mieszkania i jego bezpośredniego otoczenia, zwany dalej „nakazem”, lub zakaz zbliżania się do mieszkania i jego bezpośredniego otoczenia, zwany dalej „zakazem”.</w:t>
      </w:r>
    </w:p>
    <w:p w14:paraId="702B2D8D" w14:textId="77777777" w:rsidR="003B35B5" w:rsidRDefault="003B35B5" w:rsidP="002106E2">
      <w:pPr>
        <w:pStyle w:val="ZUSTzmustartykuempunktem"/>
      </w:pPr>
      <w:r w:rsidRPr="00BA374F">
        <w:t>2. Policjant w celu stwierdzenia zasadno</w:t>
      </w:r>
      <w:r w:rsidRPr="00BA374F">
        <w:rPr>
          <w:rFonts w:hint="eastAsia"/>
        </w:rPr>
        <w:t>ś</w:t>
      </w:r>
      <w:r w:rsidRPr="00BA374F">
        <w:t xml:space="preserve">ci wydania nakazu lub zakazu stosuje odpowiednio </w:t>
      </w:r>
      <w:r>
        <w:t xml:space="preserve">przepis </w:t>
      </w:r>
      <w:r w:rsidRPr="00BA374F">
        <w:t xml:space="preserve">art. 15a ust. 2. </w:t>
      </w:r>
    </w:p>
    <w:p w14:paraId="437F76E7" w14:textId="77777777" w:rsidR="003B35B5" w:rsidRPr="00E76C55" w:rsidRDefault="003B35B5" w:rsidP="002106E2">
      <w:pPr>
        <w:pStyle w:val="ZUSTzmustartykuempunktem"/>
      </w:pPr>
      <w:r w:rsidRPr="00BA374F">
        <w:lastRenderedPageBreak/>
        <w:t>3. Nakaz lub zakaz mog</w:t>
      </w:r>
      <w:r w:rsidRPr="00BA374F">
        <w:rPr>
          <w:rFonts w:hint="eastAsia"/>
        </w:rPr>
        <w:t>ą</w:t>
      </w:r>
      <w:r w:rsidRPr="00BA374F">
        <w:t xml:space="preserve"> by</w:t>
      </w:r>
      <w:r w:rsidRPr="00BA374F">
        <w:rPr>
          <w:rFonts w:hint="eastAsia"/>
        </w:rPr>
        <w:t>ć</w:t>
      </w:r>
      <w:r w:rsidRPr="00BA374F">
        <w:t xml:space="preserve"> stosowane </w:t>
      </w:r>
      <w:r w:rsidRPr="00BA374F">
        <w:rPr>
          <w:rFonts w:hint="eastAsia"/>
        </w:rPr>
        <w:t>łą</w:t>
      </w:r>
      <w:r w:rsidRPr="00BA374F">
        <w:t xml:space="preserve">cznie. </w:t>
      </w:r>
    </w:p>
    <w:p w14:paraId="0C015F5A" w14:textId="77777777" w:rsidR="003B35B5" w:rsidRPr="00E76C55" w:rsidRDefault="003B35B5" w:rsidP="002106E2">
      <w:pPr>
        <w:pStyle w:val="ZUSTzmustartykuempunktem"/>
      </w:pPr>
      <w:r w:rsidRPr="00BA374F">
        <w:t>4. Nakaz lub zakaz s</w:t>
      </w:r>
      <w:r w:rsidRPr="00BA374F">
        <w:rPr>
          <w:rFonts w:hint="eastAsia"/>
        </w:rPr>
        <w:t>ą</w:t>
      </w:r>
      <w:r>
        <w:t xml:space="preserve"> </w:t>
      </w:r>
      <w:r w:rsidRPr="00BA374F">
        <w:t>natychmiast wykonalne.</w:t>
      </w:r>
    </w:p>
    <w:p w14:paraId="2BB3B499" w14:textId="77777777" w:rsidR="003B35B5" w:rsidRPr="00E76C55" w:rsidRDefault="003B35B5" w:rsidP="002106E2">
      <w:pPr>
        <w:pStyle w:val="ZUSTzmustartykuempunktem"/>
      </w:pPr>
      <w:r w:rsidRPr="002E77CA">
        <w:t>5. Policjant w nakazie lub zakazie wskazuje obszar lub odleg</w:t>
      </w:r>
      <w:r w:rsidRPr="002E77CA">
        <w:rPr>
          <w:rFonts w:hint="eastAsia"/>
        </w:rPr>
        <w:t>ł</w:t>
      </w:r>
      <w:r w:rsidRPr="002E77CA">
        <w:t>o</w:t>
      </w:r>
      <w:r w:rsidRPr="002E77CA">
        <w:rPr>
          <w:rFonts w:hint="eastAsia"/>
        </w:rPr>
        <w:t>ść</w:t>
      </w:r>
      <w:r w:rsidRPr="002E77CA">
        <w:t xml:space="preserve"> od wspólnie zajmowanego mieszkania, któr</w:t>
      </w:r>
      <w:r w:rsidRPr="002E77CA">
        <w:rPr>
          <w:rFonts w:hint="eastAsia"/>
        </w:rPr>
        <w:t>ą</w:t>
      </w:r>
      <w:r w:rsidRPr="002E77CA">
        <w:t xml:space="preserve"> osoba stosuj</w:t>
      </w:r>
      <w:r w:rsidRPr="002E77CA">
        <w:rPr>
          <w:rFonts w:hint="eastAsia"/>
        </w:rPr>
        <w:t>ą</w:t>
      </w:r>
      <w:r w:rsidRPr="002E77CA">
        <w:t>ca przemoc w rodzinie jest obowi</w:t>
      </w:r>
      <w:r w:rsidRPr="002E77CA">
        <w:rPr>
          <w:rFonts w:hint="eastAsia"/>
        </w:rPr>
        <w:t>ą</w:t>
      </w:r>
      <w:r w:rsidRPr="002E77CA">
        <w:t>zana</w:t>
      </w:r>
      <w:r>
        <w:t xml:space="preserve"> </w:t>
      </w:r>
      <w:r w:rsidRPr="002E77CA">
        <w:t>zachowa</w:t>
      </w:r>
      <w:r w:rsidRPr="002E77CA">
        <w:rPr>
          <w:rFonts w:hint="eastAsia"/>
        </w:rPr>
        <w:t>ć</w:t>
      </w:r>
      <w:r w:rsidRPr="002E77CA">
        <w:t xml:space="preserve">. </w:t>
      </w:r>
    </w:p>
    <w:p w14:paraId="28240E33" w14:textId="77777777" w:rsidR="003B35B5" w:rsidRPr="00E76C55" w:rsidRDefault="003B35B5" w:rsidP="002106E2">
      <w:pPr>
        <w:pStyle w:val="ZUSTzmustartykuempunktem"/>
      </w:pPr>
      <w:r w:rsidRPr="002E77CA">
        <w:t>6. Przepis ust. 1 stosuje si</w:t>
      </w:r>
      <w:r w:rsidRPr="002E77CA">
        <w:rPr>
          <w:rFonts w:hint="eastAsia"/>
        </w:rPr>
        <w:t>ę</w:t>
      </w:r>
      <w:r w:rsidRPr="002E77CA">
        <w:t xml:space="preserve"> do ka</w:t>
      </w:r>
      <w:r w:rsidRPr="002E77CA">
        <w:rPr>
          <w:rFonts w:hint="eastAsia"/>
        </w:rPr>
        <w:t>ż</w:t>
      </w:r>
      <w:r w:rsidRPr="002E77CA">
        <w:t>dego lokalu s</w:t>
      </w:r>
      <w:r w:rsidRPr="002E77CA">
        <w:rPr>
          <w:rFonts w:hint="eastAsia"/>
        </w:rPr>
        <w:t>ł</w:t>
      </w:r>
      <w:r w:rsidRPr="002E77CA">
        <w:t>u</w:t>
      </w:r>
      <w:r w:rsidRPr="002E77CA">
        <w:rPr>
          <w:rFonts w:hint="eastAsia"/>
        </w:rPr>
        <w:t>żą</w:t>
      </w:r>
      <w:r w:rsidRPr="002E77CA">
        <w:t>cego zaspokajaniu bie</w:t>
      </w:r>
      <w:r w:rsidRPr="002E77CA">
        <w:rPr>
          <w:rFonts w:hint="eastAsia"/>
        </w:rPr>
        <w:t>żą</w:t>
      </w:r>
      <w:r w:rsidRPr="002E77CA">
        <w:t>cych potrzeb mieszkaniowych.</w:t>
      </w:r>
    </w:p>
    <w:p w14:paraId="0A419259" w14:textId="77777777" w:rsidR="003B35B5" w:rsidRPr="00E76C55" w:rsidRDefault="003B35B5" w:rsidP="003B35B5">
      <w:pPr>
        <w:pStyle w:val="ZARTzmartartykuempunktem"/>
      </w:pPr>
      <w:r w:rsidRPr="002E77CA">
        <w:t xml:space="preserve">Art. 15ab. 1. </w:t>
      </w:r>
      <w:r>
        <w:t>P</w:t>
      </w:r>
      <w:r w:rsidRPr="002E77CA">
        <w:t xml:space="preserve">olicjant wydaje </w:t>
      </w:r>
      <w:r>
        <w:t>n</w:t>
      </w:r>
      <w:r w:rsidRPr="002E77CA">
        <w:t>akaz lub zakaz:</w:t>
      </w:r>
    </w:p>
    <w:p w14:paraId="10980F51" w14:textId="3EBF2A61" w:rsidR="003B35B5" w:rsidRPr="00E76C55" w:rsidRDefault="003B35B5" w:rsidP="002106E2">
      <w:pPr>
        <w:pStyle w:val="ZPKTzmpktartykuempunktem"/>
      </w:pPr>
      <w:r w:rsidRPr="002E77CA">
        <w:t>1)</w:t>
      </w:r>
      <w:r>
        <w:tab/>
      </w:r>
      <w:r w:rsidRPr="002E77CA">
        <w:t>podczas</w:t>
      </w:r>
      <w:r>
        <w:t xml:space="preserve"> </w:t>
      </w:r>
      <w:r w:rsidRPr="002E77CA">
        <w:t>interwencji podj</w:t>
      </w:r>
      <w:r w:rsidRPr="002E77CA">
        <w:rPr>
          <w:rFonts w:hint="eastAsia"/>
        </w:rPr>
        <w:t>ę</w:t>
      </w:r>
      <w:r w:rsidRPr="002E77CA">
        <w:t>tej we wspólnie zajmowanym mieszkaniu lub jego bezpo</w:t>
      </w:r>
      <w:r w:rsidRPr="002E77CA">
        <w:rPr>
          <w:rFonts w:hint="eastAsia"/>
        </w:rPr>
        <w:t>ś</w:t>
      </w:r>
      <w:r w:rsidRPr="002E77CA">
        <w:t>rednim otoczeniu lub</w:t>
      </w:r>
    </w:p>
    <w:p w14:paraId="349045A2" w14:textId="612D3DEC" w:rsidR="003B35B5" w:rsidRPr="00E76C55" w:rsidRDefault="003B35B5" w:rsidP="002106E2">
      <w:pPr>
        <w:pStyle w:val="ZPKTzmpktartykuempunktem"/>
      </w:pPr>
      <w:r w:rsidRPr="002E77CA">
        <w:t>2)</w:t>
      </w:r>
      <w:r>
        <w:tab/>
      </w:r>
      <w:r w:rsidRPr="002E77CA">
        <w:t>w zwi</w:t>
      </w:r>
      <w:r w:rsidRPr="002E77CA">
        <w:rPr>
          <w:rFonts w:hint="eastAsia"/>
        </w:rPr>
        <w:t>ą</w:t>
      </w:r>
      <w:r w:rsidRPr="002E77CA">
        <w:t>zku z powzi</w:t>
      </w:r>
      <w:r w:rsidRPr="002E77CA">
        <w:rPr>
          <w:rFonts w:hint="eastAsia"/>
        </w:rPr>
        <w:t>ę</w:t>
      </w:r>
      <w:r w:rsidRPr="002E77CA">
        <w:t>ciem informacji o stosowaniu przemocy w rodzinie, w</w:t>
      </w:r>
      <w:r w:rsidR="002106E2">
        <w:t> </w:t>
      </w:r>
      <w:r w:rsidRPr="002E77CA">
        <w:t>szczególno</w:t>
      </w:r>
      <w:r w:rsidRPr="002E77CA">
        <w:rPr>
          <w:rFonts w:hint="eastAsia"/>
        </w:rPr>
        <w:t>ś</w:t>
      </w:r>
      <w:r w:rsidRPr="002E77CA">
        <w:t>ci zg</w:t>
      </w:r>
      <w:r w:rsidRPr="002E77CA">
        <w:rPr>
          <w:rFonts w:hint="eastAsia"/>
        </w:rPr>
        <w:t>ł</w:t>
      </w:r>
      <w:r w:rsidRPr="002E77CA">
        <w:t>oszenia przez:</w:t>
      </w:r>
    </w:p>
    <w:p w14:paraId="1DCC1BF7" w14:textId="428F2DC3" w:rsidR="003B35B5" w:rsidRPr="00E76C55" w:rsidRDefault="003B35B5" w:rsidP="002106E2">
      <w:pPr>
        <w:pStyle w:val="ZLITwPKTzmlitwpktartykuempunktem"/>
      </w:pPr>
      <w:r>
        <w:t>a</w:t>
      </w:r>
      <w:r w:rsidRPr="00C54D0E">
        <w:t>)</w:t>
      </w:r>
      <w:r>
        <w:tab/>
      </w:r>
      <w:r w:rsidRPr="00C54D0E">
        <w:t>osob</w:t>
      </w:r>
      <w:r w:rsidRPr="00C54D0E">
        <w:rPr>
          <w:rFonts w:hint="eastAsia"/>
        </w:rPr>
        <w:t>ę</w:t>
      </w:r>
      <w:r w:rsidRPr="00C54D0E">
        <w:t xml:space="preserve"> dotkni</w:t>
      </w:r>
      <w:r w:rsidRPr="00C54D0E">
        <w:rPr>
          <w:rFonts w:hint="eastAsia"/>
        </w:rPr>
        <w:t>ę</w:t>
      </w:r>
      <w:r w:rsidRPr="00C54D0E">
        <w:t>t</w:t>
      </w:r>
      <w:r w:rsidRPr="00C54D0E">
        <w:rPr>
          <w:rFonts w:hint="eastAsia"/>
        </w:rPr>
        <w:t>ą</w:t>
      </w:r>
      <w:r w:rsidRPr="00C54D0E">
        <w:t xml:space="preserve"> przemoc</w:t>
      </w:r>
      <w:r w:rsidRPr="00C54D0E">
        <w:rPr>
          <w:rFonts w:hint="eastAsia"/>
        </w:rPr>
        <w:t>ą</w:t>
      </w:r>
      <w:r w:rsidRPr="00C54D0E">
        <w:t xml:space="preserve"> w rodzinie lub </w:t>
      </w:r>
    </w:p>
    <w:p w14:paraId="3A598A7A" w14:textId="09DB7486" w:rsidR="003B35B5" w:rsidRPr="00E76C55" w:rsidRDefault="003B35B5" w:rsidP="002106E2">
      <w:pPr>
        <w:pStyle w:val="ZLITwPKTzmlitwpktartykuempunktem"/>
      </w:pPr>
      <w:r>
        <w:t>b</w:t>
      </w:r>
      <w:r w:rsidRPr="002E77CA">
        <w:t>)</w:t>
      </w:r>
      <w:r>
        <w:tab/>
      </w:r>
      <w:r w:rsidRPr="00C54D0E">
        <w:t>kuratora s</w:t>
      </w:r>
      <w:r w:rsidRPr="00C54D0E">
        <w:rPr>
          <w:rFonts w:hint="eastAsia"/>
        </w:rPr>
        <w:t>ą</w:t>
      </w:r>
      <w:r w:rsidRPr="00C54D0E">
        <w:t>dowego lub pracownika jednostki organizacyjnej pomocy spo</w:t>
      </w:r>
      <w:r w:rsidRPr="00C54D0E">
        <w:rPr>
          <w:rFonts w:hint="eastAsia"/>
        </w:rPr>
        <w:t>ł</w:t>
      </w:r>
      <w:r w:rsidRPr="00C54D0E">
        <w:t>ecznej, w zwi</w:t>
      </w:r>
      <w:r w:rsidRPr="00C54D0E">
        <w:rPr>
          <w:rFonts w:hint="eastAsia"/>
        </w:rPr>
        <w:t>ą</w:t>
      </w:r>
      <w:r w:rsidRPr="00C54D0E">
        <w:t>zku z wykonywaniem ustawowych obowi</w:t>
      </w:r>
      <w:r w:rsidRPr="00C54D0E">
        <w:rPr>
          <w:rFonts w:hint="eastAsia"/>
        </w:rPr>
        <w:t>ą</w:t>
      </w:r>
      <w:r w:rsidRPr="00C54D0E">
        <w:t>zków.</w:t>
      </w:r>
    </w:p>
    <w:p w14:paraId="1822498F" w14:textId="77777777" w:rsidR="003B35B5" w:rsidRPr="00E76C55" w:rsidRDefault="003B35B5" w:rsidP="003B35B5">
      <w:pPr>
        <w:pStyle w:val="ZUSTzmustartykuempunktem"/>
      </w:pPr>
      <w:r w:rsidRPr="002E77CA">
        <w:t>2. W przypadku zatrzymania osoby stosuj</w:t>
      </w:r>
      <w:r w:rsidRPr="002E77CA">
        <w:rPr>
          <w:rFonts w:hint="eastAsia"/>
        </w:rPr>
        <w:t>ą</w:t>
      </w:r>
      <w:r w:rsidRPr="002E77CA">
        <w:t>cej przemoc w rodzinie nakaz lub zakaz mog</w:t>
      </w:r>
      <w:r w:rsidRPr="002E77CA">
        <w:rPr>
          <w:rFonts w:hint="eastAsia"/>
        </w:rPr>
        <w:t>ą</w:t>
      </w:r>
      <w:r w:rsidRPr="002E77CA">
        <w:t xml:space="preserve"> by</w:t>
      </w:r>
      <w:r w:rsidRPr="002E77CA">
        <w:rPr>
          <w:rFonts w:hint="eastAsia"/>
        </w:rPr>
        <w:t>ć</w:t>
      </w:r>
      <w:r w:rsidRPr="002E77CA">
        <w:t xml:space="preserve"> wydane bezpo</w:t>
      </w:r>
      <w:r w:rsidRPr="002E77CA">
        <w:rPr>
          <w:rFonts w:hint="eastAsia"/>
        </w:rPr>
        <w:t>ś</w:t>
      </w:r>
      <w:r w:rsidRPr="002E77CA">
        <w:t xml:space="preserve">rednio po jej zwolnieniu. </w:t>
      </w:r>
    </w:p>
    <w:p w14:paraId="766CA140" w14:textId="3EB47E77" w:rsidR="003B35B5" w:rsidRPr="00E76C55" w:rsidRDefault="003B35B5" w:rsidP="003B35B5">
      <w:pPr>
        <w:pStyle w:val="ZUSTzmustartykuempunktem"/>
      </w:pPr>
      <w:r w:rsidRPr="002E77CA">
        <w:t>3. Policja wykonuje czynno</w:t>
      </w:r>
      <w:r w:rsidRPr="002E77CA">
        <w:rPr>
          <w:rFonts w:hint="eastAsia"/>
        </w:rPr>
        <w:t>ś</w:t>
      </w:r>
      <w:r w:rsidRPr="002E77CA">
        <w:t>ci niezw</w:t>
      </w:r>
      <w:r w:rsidRPr="002E77CA">
        <w:rPr>
          <w:rFonts w:hint="eastAsia"/>
        </w:rPr>
        <w:t>ł</w:t>
      </w:r>
      <w:r w:rsidRPr="002E77CA">
        <w:t>ocznie w zwi</w:t>
      </w:r>
      <w:r w:rsidRPr="002E77CA">
        <w:rPr>
          <w:rFonts w:hint="eastAsia"/>
        </w:rPr>
        <w:t>ą</w:t>
      </w:r>
      <w:r w:rsidRPr="002E77CA">
        <w:t>zku z powzi</w:t>
      </w:r>
      <w:r w:rsidRPr="002E77CA">
        <w:rPr>
          <w:rFonts w:hint="eastAsia"/>
        </w:rPr>
        <w:t>ę</w:t>
      </w:r>
      <w:r w:rsidRPr="002E77CA">
        <w:t>ciem informacji, o</w:t>
      </w:r>
      <w:r w:rsidR="002106E2">
        <w:t> </w:t>
      </w:r>
      <w:r w:rsidRPr="002E77CA">
        <w:t>której mowa w ust. 1</w:t>
      </w:r>
      <w:r>
        <w:t xml:space="preserve"> pkt 2</w:t>
      </w:r>
      <w:r w:rsidRPr="002E77CA">
        <w:t>.</w:t>
      </w:r>
    </w:p>
    <w:p w14:paraId="40731E31" w14:textId="4BDD510A" w:rsidR="003B35B5" w:rsidRPr="00E76C55" w:rsidRDefault="003B35B5" w:rsidP="003B35B5">
      <w:pPr>
        <w:pStyle w:val="ZUSTzmustartykuempunktem"/>
      </w:pPr>
      <w:r w:rsidRPr="002E77CA">
        <w:t>4. Osob</w:t>
      </w:r>
      <w:r w:rsidRPr="002E77CA">
        <w:rPr>
          <w:rFonts w:hint="eastAsia"/>
        </w:rPr>
        <w:t>ę</w:t>
      </w:r>
      <w:r w:rsidRPr="002E77CA">
        <w:t xml:space="preserve"> zg</w:t>
      </w:r>
      <w:r w:rsidRPr="002E77CA">
        <w:rPr>
          <w:rFonts w:hint="eastAsia"/>
        </w:rPr>
        <w:t>ł</w:t>
      </w:r>
      <w:r w:rsidRPr="002E77CA">
        <w:t>aszaj</w:t>
      </w:r>
      <w:r w:rsidRPr="002E77CA">
        <w:rPr>
          <w:rFonts w:hint="eastAsia"/>
        </w:rPr>
        <w:t>ą</w:t>
      </w:r>
      <w:r w:rsidRPr="002E77CA">
        <w:t>c</w:t>
      </w:r>
      <w:r w:rsidRPr="002E77CA">
        <w:rPr>
          <w:rFonts w:hint="eastAsia"/>
        </w:rPr>
        <w:t>ą</w:t>
      </w:r>
      <w:r w:rsidRPr="002E77CA">
        <w:t xml:space="preserve"> </w:t>
      </w:r>
      <w:r>
        <w:t xml:space="preserve">przemoc w rodzinie </w:t>
      </w:r>
      <w:r w:rsidRPr="002E77CA">
        <w:t>przes</w:t>
      </w:r>
      <w:r w:rsidRPr="002E77CA">
        <w:rPr>
          <w:rFonts w:hint="eastAsia"/>
        </w:rPr>
        <w:t>ł</w:t>
      </w:r>
      <w:r w:rsidRPr="002E77CA">
        <w:t>uchuje si</w:t>
      </w:r>
      <w:r w:rsidRPr="002E77CA">
        <w:rPr>
          <w:rFonts w:hint="eastAsia"/>
        </w:rPr>
        <w:t>ę</w:t>
      </w:r>
      <w:r w:rsidRPr="002E77CA">
        <w:t xml:space="preserve"> w charakterze </w:t>
      </w:r>
      <w:r w:rsidRPr="002E77CA">
        <w:rPr>
          <w:rFonts w:hint="eastAsia"/>
        </w:rPr>
        <w:t>ś</w:t>
      </w:r>
      <w:r w:rsidRPr="002E77CA">
        <w:t>wiadka,</w:t>
      </w:r>
      <w:r w:rsidRPr="002E77CA">
        <w:rPr>
          <w:rStyle w:val="Ppogrubienie"/>
        </w:rPr>
        <w:t xml:space="preserve"> </w:t>
      </w:r>
      <w:r w:rsidRPr="002E77CA">
        <w:t>po pouczeniu o tre</w:t>
      </w:r>
      <w:r w:rsidRPr="002E77CA">
        <w:rPr>
          <w:rFonts w:hint="eastAsia"/>
        </w:rPr>
        <w:t>ś</w:t>
      </w:r>
      <w:r w:rsidRPr="002E77CA">
        <w:t>ci art. 233 Kodeksu karnego,</w:t>
      </w:r>
      <w:r w:rsidRPr="00E76C55">
        <w:t xml:space="preserve"> na okoliczności wskazane w zgłoszeniu, o ile to możliwe na miejscu zdarzenia. Policja w celu ustalenia, czy zachodzą przesłanki, o których mowa w art. 15aa ust. 1, oraz w celu wskazania obszaru lub odległości od wspólnie zajmowanego mieszkania, którą osoba stosująca przemoc w rodzinie jest obowiązana </w:t>
      </w:r>
      <w:r w:rsidRPr="00A20C33">
        <w:t>zachować, może przesłuchać w charakterze świadków również inne osoby</w:t>
      </w:r>
      <w:r w:rsidRPr="002E77CA">
        <w:t>, w szczególno</w:t>
      </w:r>
      <w:r w:rsidRPr="002E77CA">
        <w:rPr>
          <w:rFonts w:hint="eastAsia"/>
        </w:rPr>
        <w:t>ś</w:t>
      </w:r>
      <w:r w:rsidRPr="002E77CA">
        <w:t>ci wszystkie dotkni</w:t>
      </w:r>
      <w:r w:rsidRPr="002E77CA">
        <w:rPr>
          <w:rFonts w:hint="eastAsia"/>
        </w:rPr>
        <w:t>ę</w:t>
      </w:r>
      <w:r w:rsidRPr="002E77CA">
        <w:t>te t</w:t>
      </w:r>
      <w:r w:rsidRPr="002E77CA">
        <w:rPr>
          <w:rFonts w:hint="eastAsia"/>
        </w:rPr>
        <w:t>ą</w:t>
      </w:r>
      <w:r w:rsidRPr="002E77CA">
        <w:t xml:space="preserve"> przemoc</w:t>
      </w:r>
      <w:r w:rsidRPr="002E77CA">
        <w:rPr>
          <w:rFonts w:hint="eastAsia"/>
        </w:rPr>
        <w:t>ą</w:t>
      </w:r>
      <w:r w:rsidRPr="002E77CA">
        <w:t xml:space="preserve"> osoby pe</w:t>
      </w:r>
      <w:r w:rsidRPr="002E77CA">
        <w:rPr>
          <w:rFonts w:hint="eastAsia"/>
        </w:rPr>
        <w:t>ł</w:t>
      </w:r>
      <w:r w:rsidRPr="002E77CA">
        <w:t>noletnie wspólnie zajmuj</w:t>
      </w:r>
      <w:r w:rsidRPr="002E77CA">
        <w:rPr>
          <w:rFonts w:hint="eastAsia"/>
        </w:rPr>
        <w:t>ą</w:t>
      </w:r>
      <w:r w:rsidRPr="002E77CA">
        <w:t xml:space="preserve">ce mieszkanie. </w:t>
      </w:r>
      <w:r w:rsidRPr="00C54D0E">
        <w:t>Policja</w:t>
      </w:r>
      <w:r w:rsidR="0093525F">
        <w:t>,</w:t>
      </w:r>
      <w:r w:rsidRPr="00C54D0E">
        <w:t xml:space="preserve"> </w:t>
      </w:r>
      <w:r>
        <w:t>d</w:t>
      </w:r>
      <w:r w:rsidRPr="002E77CA">
        <w:t>okonuj</w:t>
      </w:r>
      <w:r w:rsidRPr="002E77CA">
        <w:rPr>
          <w:rFonts w:hint="eastAsia"/>
        </w:rPr>
        <w:t>ą</w:t>
      </w:r>
      <w:r w:rsidRPr="002E77CA">
        <w:t>c wskazanych ustale</w:t>
      </w:r>
      <w:r w:rsidRPr="002E77CA">
        <w:rPr>
          <w:rFonts w:hint="eastAsia"/>
        </w:rPr>
        <w:t>ń</w:t>
      </w:r>
      <w:r w:rsidRPr="002E77CA">
        <w:t>, uwzgl</w:t>
      </w:r>
      <w:r w:rsidRPr="002E77CA">
        <w:rPr>
          <w:rFonts w:hint="eastAsia"/>
        </w:rPr>
        <w:t>ę</w:t>
      </w:r>
      <w:r w:rsidRPr="002E77CA">
        <w:t>dnia w protokole przes</w:t>
      </w:r>
      <w:r w:rsidRPr="002E77CA">
        <w:rPr>
          <w:rFonts w:hint="eastAsia"/>
        </w:rPr>
        <w:t>ł</w:t>
      </w:r>
      <w:r w:rsidRPr="002E77CA">
        <w:t>uchania zaistnienie okoliczno</w:t>
      </w:r>
      <w:r w:rsidRPr="002E77CA">
        <w:rPr>
          <w:rFonts w:hint="eastAsia"/>
        </w:rPr>
        <w:t>ś</w:t>
      </w:r>
      <w:r w:rsidRPr="002E77CA">
        <w:t>ci zagro</w:t>
      </w:r>
      <w:r w:rsidRPr="002E77CA">
        <w:rPr>
          <w:rFonts w:hint="eastAsia"/>
        </w:rPr>
        <w:t>ż</w:t>
      </w:r>
      <w:r w:rsidRPr="002E77CA">
        <w:t xml:space="preserve">enia </w:t>
      </w:r>
      <w:r w:rsidRPr="002E77CA">
        <w:rPr>
          <w:rFonts w:hint="eastAsia"/>
        </w:rPr>
        <w:t>ż</w:t>
      </w:r>
      <w:r w:rsidRPr="002E77CA">
        <w:t>ycia lub zdrowia ludzkiego.</w:t>
      </w:r>
    </w:p>
    <w:p w14:paraId="1B5A2714" w14:textId="77777777" w:rsidR="003B35B5" w:rsidRPr="00E76C55" w:rsidRDefault="003B35B5" w:rsidP="003B35B5">
      <w:pPr>
        <w:pStyle w:val="ZUSTzmustartykuempunktem"/>
      </w:pPr>
      <w:r w:rsidRPr="002E77CA">
        <w:t>5. Do przes</w:t>
      </w:r>
      <w:r w:rsidRPr="002E77CA">
        <w:rPr>
          <w:rFonts w:hint="eastAsia"/>
        </w:rPr>
        <w:t>ł</w:t>
      </w:r>
      <w:r w:rsidRPr="002E77CA">
        <w:t>uchania stosuje si</w:t>
      </w:r>
      <w:r w:rsidRPr="002E77CA">
        <w:rPr>
          <w:rFonts w:hint="eastAsia"/>
        </w:rPr>
        <w:t>ę</w:t>
      </w:r>
      <w:r w:rsidRPr="002E77CA">
        <w:t xml:space="preserve"> odpowiednio przepisy Kodeksu post</w:t>
      </w:r>
      <w:r w:rsidRPr="002E77CA">
        <w:rPr>
          <w:rFonts w:hint="eastAsia"/>
        </w:rPr>
        <w:t>ę</w:t>
      </w:r>
      <w:r w:rsidRPr="002E77CA">
        <w:t>powania cywilnego.</w:t>
      </w:r>
    </w:p>
    <w:p w14:paraId="6C99E59B" w14:textId="46C1C15C" w:rsidR="003B35B5" w:rsidRPr="00E76C55" w:rsidRDefault="003B35B5" w:rsidP="003B35B5">
      <w:pPr>
        <w:pStyle w:val="ZUSTzmustartykuempunktem"/>
      </w:pPr>
      <w:r w:rsidRPr="002E77CA">
        <w:t>6. Osob</w:t>
      </w:r>
      <w:r w:rsidRPr="002E77CA">
        <w:rPr>
          <w:rFonts w:hint="eastAsia"/>
        </w:rPr>
        <w:t>ę</w:t>
      </w:r>
      <w:r w:rsidRPr="002E77CA">
        <w:t xml:space="preserve"> ma</w:t>
      </w:r>
      <w:r w:rsidRPr="002E77CA">
        <w:rPr>
          <w:rFonts w:hint="eastAsia"/>
        </w:rPr>
        <w:t>ł</w:t>
      </w:r>
      <w:r w:rsidRPr="002E77CA">
        <w:t>oletni</w:t>
      </w:r>
      <w:r w:rsidRPr="002E77CA">
        <w:rPr>
          <w:rFonts w:hint="eastAsia"/>
        </w:rPr>
        <w:t>ą</w:t>
      </w:r>
      <w:r w:rsidRPr="002E77CA">
        <w:t>, która w chwili przes</w:t>
      </w:r>
      <w:r w:rsidRPr="002E77CA">
        <w:rPr>
          <w:rFonts w:hint="eastAsia"/>
        </w:rPr>
        <w:t>ł</w:t>
      </w:r>
      <w:r w:rsidRPr="002E77CA">
        <w:t>uchania nie uko</w:t>
      </w:r>
      <w:r w:rsidRPr="002E77CA">
        <w:rPr>
          <w:rFonts w:hint="eastAsia"/>
        </w:rPr>
        <w:t>ń</w:t>
      </w:r>
      <w:r w:rsidRPr="002E77CA">
        <w:t>czy</w:t>
      </w:r>
      <w:r w:rsidRPr="002E77CA">
        <w:rPr>
          <w:rFonts w:hint="eastAsia"/>
        </w:rPr>
        <w:t>ł</w:t>
      </w:r>
      <w:r w:rsidRPr="002E77CA">
        <w:t>a 15 lat, mo</w:t>
      </w:r>
      <w:r w:rsidRPr="002E77CA">
        <w:rPr>
          <w:rFonts w:hint="eastAsia"/>
        </w:rPr>
        <w:t>ż</w:t>
      </w:r>
      <w:r w:rsidRPr="002E77CA">
        <w:t>na przes</w:t>
      </w:r>
      <w:r w:rsidRPr="002E77CA">
        <w:rPr>
          <w:rFonts w:hint="eastAsia"/>
        </w:rPr>
        <w:t>ł</w:t>
      </w:r>
      <w:r w:rsidRPr="002E77CA">
        <w:t>ucha</w:t>
      </w:r>
      <w:r w:rsidRPr="002E77CA">
        <w:rPr>
          <w:rFonts w:hint="eastAsia"/>
        </w:rPr>
        <w:t>ć</w:t>
      </w:r>
      <w:r w:rsidRPr="002E77CA">
        <w:t xml:space="preserve"> tylko wówczas, gdy jej zeznania mog</w:t>
      </w:r>
      <w:r w:rsidRPr="002E77CA">
        <w:rPr>
          <w:rFonts w:hint="eastAsia"/>
        </w:rPr>
        <w:t>ą</w:t>
      </w:r>
      <w:r w:rsidRPr="002E77CA">
        <w:t xml:space="preserve"> mie</w:t>
      </w:r>
      <w:r w:rsidRPr="002E77CA">
        <w:rPr>
          <w:rFonts w:hint="eastAsia"/>
        </w:rPr>
        <w:t>ć</w:t>
      </w:r>
      <w:r w:rsidRPr="002E77CA">
        <w:t xml:space="preserve"> istotne znaczenie dla sprawy, </w:t>
      </w:r>
      <w:r w:rsidRPr="002E77CA">
        <w:lastRenderedPageBreak/>
        <w:t>w</w:t>
      </w:r>
      <w:r w:rsidR="0093525F">
        <w:t> </w:t>
      </w:r>
      <w:r w:rsidRPr="002E77CA">
        <w:t>szczególno</w:t>
      </w:r>
      <w:r w:rsidRPr="002E77CA">
        <w:rPr>
          <w:rFonts w:hint="eastAsia"/>
        </w:rPr>
        <w:t>ś</w:t>
      </w:r>
      <w:r w:rsidRPr="002E77CA">
        <w:t xml:space="preserve">ci gdy jest jedynym </w:t>
      </w:r>
      <w:r w:rsidRPr="002E77CA">
        <w:rPr>
          <w:rFonts w:hint="eastAsia"/>
        </w:rPr>
        <w:t>ś</w:t>
      </w:r>
      <w:r w:rsidRPr="002E77CA">
        <w:t>wiadkiem zdarzenia, i wy</w:t>
      </w:r>
      <w:r w:rsidRPr="002E77CA">
        <w:rPr>
          <w:rFonts w:hint="eastAsia"/>
        </w:rPr>
        <w:t>łą</w:t>
      </w:r>
      <w:r w:rsidRPr="002E77CA">
        <w:t xml:space="preserve">cznie w odpowiednio przystosowanych pomieszczeniach, o których mowa w przepisach </w:t>
      </w:r>
      <w:r w:rsidRPr="00E76C55">
        <w:t>Kodeksu postępowania karnego.</w:t>
      </w:r>
    </w:p>
    <w:p w14:paraId="670A661D" w14:textId="77777777" w:rsidR="003B35B5" w:rsidRPr="00E76C55" w:rsidRDefault="003B35B5" w:rsidP="003B35B5">
      <w:pPr>
        <w:pStyle w:val="ZUSTzmustartykuempunktem"/>
      </w:pPr>
      <w:r w:rsidRPr="00E76C55">
        <w:t xml:space="preserve">7. Przesłuchanie osoby małoletniej, o której mowa w ust. 6, przeprowadza sąd opiekuńczy miejsca </w:t>
      </w:r>
      <w:r w:rsidRPr="00A20C33">
        <w:t>jej pobytu na wniosek Policji. Przesłu</w:t>
      </w:r>
      <w:r w:rsidRPr="00E2307E">
        <w:t xml:space="preserve">chanie odbywa się </w:t>
      </w:r>
      <w:r w:rsidRPr="002E77CA">
        <w:t>z udzia</w:t>
      </w:r>
      <w:r w:rsidRPr="002E77CA">
        <w:rPr>
          <w:rFonts w:hint="eastAsia"/>
        </w:rPr>
        <w:t>ł</w:t>
      </w:r>
      <w:r w:rsidRPr="002E77CA">
        <w:t>em prokuratora oraz bieg</w:t>
      </w:r>
      <w:r w:rsidRPr="002E77CA">
        <w:rPr>
          <w:rFonts w:hint="eastAsia"/>
        </w:rPr>
        <w:t>ł</w:t>
      </w:r>
      <w:r w:rsidRPr="002E77CA">
        <w:t>ego psychologa, przy czym osoba pe</w:t>
      </w:r>
      <w:r w:rsidRPr="002E77CA">
        <w:rPr>
          <w:rFonts w:hint="eastAsia"/>
        </w:rPr>
        <w:t>ł</w:t>
      </w:r>
      <w:r w:rsidRPr="002E77CA">
        <w:t>noletnia wskazana przez ma</w:t>
      </w:r>
      <w:r w:rsidRPr="002E77CA">
        <w:rPr>
          <w:rFonts w:hint="eastAsia"/>
        </w:rPr>
        <w:t>ł</w:t>
      </w:r>
      <w:r w:rsidRPr="002E77CA">
        <w:t>oletniego ma prawo by</w:t>
      </w:r>
      <w:r w:rsidRPr="002E77CA">
        <w:rPr>
          <w:rFonts w:hint="eastAsia"/>
        </w:rPr>
        <w:t>ć</w:t>
      </w:r>
      <w:r w:rsidRPr="002E77CA">
        <w:t xml:space="preserve"> obecna przy przes</w:t>
      </w:r>
      <w:r w:rsidRPr="002E77CA">
        <w:rPr>
          <w:rFonts w:hint="eastAsia"/>
        </w:rPr>
        <w:t>ł</w:t>
      </w:r>
      <w:r w:rsidRPr="002E77CA">
        <w:t>uchaniu, o ile nie ogranicza to swobody wypowiedzi przes</w:t>
      </w:r>
      <w:r w:rsidRPr="002E77CA">
        <w:rPr>
          <w:rFonts w:hint="eastAsia"/>
        </w:rPr>
        <w:t>ł</w:t>
      </w:r>
      <w:r w:rsidRPr="002E77CA">
        <w:t>uchiwanego ma</w:t>
      </w:r>
      <w:r w:rsidRPr="002E77CA">
        <w:rPr>
          <w:rFonts w:hint="eastAsia"/>
        </w:rPr>
        <w:t>ł</w:t>
      </w:r>
      <w:r w:rsidRPr="002E77CA">
        <w:t>oletniego. W przes</w:t>
      </w:r>
      <w:r w:rsidRPr="002E77CA">
        <w:rPr>
          <w:rFonts w:hint="eastAsia"/>
        </w:rPr>
        <w:t>ł</w:t>
      </w:r>
      <w:r w:rsidRPr="002E77CA">
        <w:t>uchaniu nie bierze udzia</w:t>
      </w:r>
      <w:r w:rsidRPr="002E77CA">
        <w:rPr>
          <w:rFonts w:hint="eastAsia"/>
        </w:rPr>
        <w:t>ł</w:t>
      </w:r>
      <w:r w:rsidRPr="002E77CA">
        <w:t>u osoba stosuj</w:t>
      </w:r>
      <w:r w:rsidRPr="002E77CA">
        <w:rPr>
          <w:rFonts w:hint="eastAsia"/>
        </w:rPr>
        <w:t>ą</w:t>
      </w:r>
      <w:r w:rsidRPr="002E77CA">
        <w:t>ca przemoc w rodzinie. Z czynno</w:t>
      </w:r>
      <w:r w:rsidRPr="002E77CA">
        <w:rPr>
          <w:rFonts w:hint="eastAsia"/>
        </w:rPr>
        <w:t>ś</w:t>
      </w:r>
      <w:r w:rsidRPr="002E77CA">
        <w:t>ci przes</w:t>
      </w:r>
      <w:r w:rsidRPr="002E77CA">
        <w:rPr>
          <w:rFonts w:hint="eastAsia"/>
        </w:rPr>
        <w:t>ł</w:t>
      </w:r>
      <w:r w:rsidRPr="002E77CA">
        <w:t>uchania osoby ma</w:t>
      </w:r>
      <w:r w:rsidRPr="002E77CA">
        <w:rPr>
          <w:rFonts w:hint="eastAsia"/>
        </w:rPr>
        <w:t>ł</w:t>
      </w:r>
      <w:r w:rsidRPr="002E77CA">
        <w:t>oletniej sporz</w:t>
      </w:r>
      <w:r w:rsidRPr="002E77CA">
        <w:rPr>
          <w:rFonts w:hint="eastAsia"/>
        </w:rPr>
        <w:t>ą</w:t>
      </w:r>
      <w:r w:rsidRPr="002E77CA">
        <w:t>dza si</w:t>
      </w:r>
      <w:r w:rsidRPr="002E77CA">
        <w:rPr>
          <w:rFonts w:hint="eastAsia"/>
        </w:rPr>
        <w:t>ę</w:t>
      </w:r>
      <w:r w:rsidRPr="002E77CA">
        <w:t xml:space="preserve"> protokó</w:t>
      </w:r>
      <w:r w:rsidRPr="002E77CA">
        <w:rPr>
          <w:rFonts w:hint="eastAsia"/>
        </w:rPr>
        <w:t>ł</w:t>
      </w:r>
      <w:r w:rsidRPr="002E77CA">
        <w:t xml:space="preserve"> i nagranie obrazu i d</w:t>
      </w:r>
      <w:r w:rsidRPr="002E77CA">
        <w:rPr>
          <w:rFonts w:hint="eastAsia"/>
        </w:rPr>
        <w:t>ź</w:t>
      </w:r>
      <w:r w:rsidRPr="002E77CA">
        <w:t>wi</w:t>
      </w:r>
      <w:r w:rsidRPr="002E77CA">
        <w:rPr>
          <w:rFonts w:hint="eastAsia"/>
        </w:rPr>
        <w:t>ę</w:t>
      </w:r>
      <w:r w:rsidRPr="002E77CA">
        <w:t xml:space="preserve">ku. </w:t>
      </w:r>
    </w:p>
    <w:p w14:paraId="14FC5BA7" w14:textId="33A3D7DC" w:rsidR="003B35B5" w:rsidRPr="00E76C55" w:rsidRDefault="003B35B5" w:rsidP="003B35B5">
      <w:pPr>
        <w:pStyle w:val="ZUSTzmustartykuempunktem"/>
      </w:pPr>
      <w:r w:rsidRPr="002E77CA">
        <w:t>8. Je</w:t>
      </w:r>
      <w:r w:rsidRPr="002E77CA">
        <w:rPr>
          <w:rFonts w:hint="eastAsia"/>
        </w:rPr>
        <w:t>ż</w:t>
      </w:r>
      <w:r w:rsidRPr="002E77CA">
        <w:t>eli ma</w:t>
      </w:r>
      <w:r w:rsidRPr="002E77CA">
        <w:rPr>
          <w:rFonts w:hint="eastAsia"/>
        </w:rPr>
        <w:t>ł</w:t>
      </w:r>
      <w:r w:rsidRPr="002E77CA">
        <w:t>oletni zosta</w:t>
      </w:r>
      <w:r w:rsidRPr="002E77CA">
        <w:rPr>
          <w:rFonts w:hint="eastAsia"/>
        </w:rPr>
        <w:t>ł</w:t>
      </w:r>
      <w:r w:rsidRPr="002E77CA">
        <w:t xml:space="preserve"> ju</w:t>
      </w:r>
      <w:r w:rsidRPr="002E77CA">
        <w:rPr>
          <w:rFonts w:hint="eastAsia"/>
        </w:rPr>
        <w:t>ż</w:t>
      </w:r>
      <w:r w:rsidRPr="002E77CA">
        <w:t xml:space="preserve"> przes</w:t>
      </w:r>
      <w:r w:rsidRPr="002E77CA">
        <w:rPr>
          <w:rFonts w:hint="eastAsia"/>
        </w:rPr>
        <w:t>ł</w:t>
      </w:r>
      <w:r w:rsidRPr="002E77CA">
        <w:t>uchany na okoliczno</w:t>
      </w:r>
      <w:r w:rsidRPr="002E77CA">
        <w:rPr>
          <w:rFonts w:hint="eastAsia"/>
        </w:rPr>
        <w:t>ść</w:t>
      </w:r>
      <w:r w:rsidRPr="002E77CA">
        <w:t xml:space="preserve"> stosowania przemocy w</w:t>
      </w:r>
      <w:r w:rsidR="0093525F">
        <w:t> </w:t>
      </w:r>
      <w:r w:rsidRPr="002E77CA">
        <w:t>rodzinie w innej sprawie, s</w:t>
      </w:r>
      <w:r w:rsidRPr="002E77CA">
        <w:rPr>
          <w:rFonts w:hint="eastAsia"/>
        </w:rPr>
        <w:t>ą</w:t>
      </w:r>
      <w:r w:rsidRPr="002E77CA">
        <w:t>d po zapoznaniu si</w:t>
      </w:r>
      <w:r w:rsidRPr="002E77CA">
        <w:rPr>
          <w:rFonts w:hint="eastAsia"/>
        </w:rPr>
        <w:t>ę</w:t>
      </w:r>
      <w:r w:rsidRPr="002E77CA">
        <w:t xml:space="preserve"> z tymi zeznaniami ocenia, czy zachodzi potrzeba przes</w:t>
      </w:r>
      <w:r w:rsidRPr="002E77CA">
        <w:rPr>
          <w:rFonts w:hint="eastAsia"/>
        </w:rPr>
        <w:t>ł</w:t>
      </w:r>
      <w:r w:rsidRPr="002E77CA">
        <w:t>uchania ma</w:t>
      </w:r>
      <w:r w:rsidRPr="002E77CA">
        <w:rPr>
          <w:rFonts w:hint="eastAsia"/>
        </w:rPr>
        <w:t>ł</w:t>
      </w:r>
      <w:r w:rsidRPr="002E77CA">
        <w:t>oletniego w zwi</w:t>
      </w:r>
      <w:r w:rsidRPr="002E77CA">
        <w:rPr>
          <w:rFonts w:hint="eastAsia"/>
        </w:rPr>
        <w:t>ą</w:t>
      </w:r>
      <w:r w:rsidRPr="002E77CA">
        <w:t>zku z tre</w:t>
      </w:r>
      <w:r w:rsidRPr="002E77CA">
        <w:rPr>
          <w:rFonts w:hint="eastAsia"/>
        </w:rPr>
        <w:t>ś</w:t>
      </w:r>
      <w:r w:rsidRPr="002E77CA">
        <w:t>ci</w:t>
      </w:r>
      <w:r w:rsidRPr="002E77CA">
        <w:rPr>
          <w:rFonts w:hint="eastAsia"/>
        </w:rPr>
        <w:t>ą</w:t>
      </w:r>
      <w:r w:rsidRPr="002E77CA">
        <w:t xml:space="preserve"> wniosku Policji. W przypadku</w:t>
      </w:r>
      <w:r>
        <w:t xml:space="preserve"> </w:t>
      </w:r>
      <w:r w:rsidRPr="002E77CA">
        <w:t>odst</w:t>
      </w:r>
      <w:r w:rsidRPr="002E77CA">
        <w:rPr>
          <w:rFonts w:hint="eastAsia"/>
        </w:rPr>
        <w:t>ą</w:t>
      </w:r>
      <w:r w:rsidRPr="002E77CA">
        <w:t>pienia od przes</w:t>
      </w:r>
      <w:r w:rsidRPr="002E77CA">
        <w:rPr>
          <w:rFonts w:hint="eastAsia"/>
        </w:rPr>
        <w:t>ł</w:t>
      </w:r>
      <w:r w:rsidRPr="002E77CA">
        <w:t>uchania s</w:t>
      </w:r>
      <w:r w:rsidRPr="002E77CA">
        <w:rPr>
          <w:rFonts w:hint="eastAsia"/>
        </w:rPr>
        <w:t>ą</w:t>
      </w:r>
      <w:r w:rsidRPr="002E77CA">
        <w:t>d przekazuje Policji protoko</w:t>
      </w:r>
      <w:r w:rsidRPr="002E77CA">
        <w:rPr>
          <w:rFonts w:hint="eastAsia"/>
        </w:rPr>
        <w:t>ł</w:t>
      </w:r>
      <w:r w:rsidRPr="002E77CA">
        <w:t>y dotychczasowych przes</w:t>
      </w:r>
      <w:r w:rsidRPr="002E77CA">
        <w:rPr>
          <w:rFonts w:hint="eastAsia"/>
        </w:rPr>
        <w:t>ł</w:t>
      </w:r>
      <w:r w:rsidRPr="002E77CA">
        <w:t>ucha</w:t>
      </w:r>
      <w:r w:rsidRPr="002E77CA">
        <w:rPr>
          <w:rFonts w:hint="eastAsia"/>
        </w:rPr>
        <w:t>ń</w:t>
      </w:r>
      <w:r w:rsidRPr="002E77CA">
        <w:t xml:space="preserve"> ma</w:t>
      </w:r>
      <w:r w:rsidRPr="002E77CA">
        <w:rPr>
          <w:rFonts w:hint="eastAsia"/>
        </w:rPr>
        <w:t>ł</w:t>
      </w:r>
      <w:r w:rsidRPr="002E77CA">
        <w:t>oletniego.</w:t>
      </w:r>
    </w:p>
    <w:p w14:paraId="3054C579" w14:textId="77777777" w:rsidR="003B35B5" w:rsidRPr="00E76C55" w:rsidRDefault="003B35B5" w:rsidP="003B35B5">
      <w:pPr>
        <w:pStyle w:val="ZUSTzmustartykuempunktem"/>
      </w:pPr>
      <w:r w:rsidRPr="002E77CA">
        <w:t>9. Policja mo</w:t>
      </w:r>
      <w:r w:rsidRPr="002E77CA">
        <w:rPr>
          <w:rFonts w:hint="eastAsia"/>
        </w:rPr>
        <w:t>ż</w:t>
      </w:r>
      <w:r w:rsidRPr="002E77CA">
        <w:t>e równie</w:t>
      </w:r>
      <w:r w:rsidRPr="002E77CA">
        <w:rPr>
          <w:rFonts w:hint="eastAsia"/>
        </w:rPr>
        <w:t>ż</w:t>
      </w:r>
      <w:r w:rsidRPr="002E77CA">
        <w:t xml:space="preserve"> dokonywa</w:t>
      </w:r>
      <w:r w:rsidRPr="002E77CA">
        <w:rPr>
          <w:rFonts w:hint="eastAsia"/>
        </w:rPr>
        <w:t>ć</w:t>
      </w:r>
      <w:r w:rsidRPr="002E77CA">
        <w:t xml:space="preserve"> innych czynno</w:t>
      </w:r>
      <w:r w:rsidRPr="002E77CA">
        <w:rPr>
          <w:rFonts w:hint="eastAsia"/>
        </w:rPr>
        <w:t>ś</w:t>
      </w:r>
      <w:r w:rsidRPr="002E77CA">
        <w:t>ci w celu ustalenia, czy zachodz</w:t>
      </w:r>
      <w:r w:rsidRPr="002E77CA">
        <w:rPr>
          <w:rFonts w:hint="eastAsia"/>
        </w:rPr>
        <w:t>ą</w:t>
      </w:r>
      <w:r w:rsidRPr="002E77CA">
        <w:t xml:space="preserve"> przes</w:t>
      </w:r>
      <w:r w:rsidRPr="002E77CA">
        <w:rPr>
          <w:rFonts w:hint="eastAsia"/>
        </w:rPr>
        <w:t>ł</w:t>
      </w:r>
      <w:r w:rsidRPr="002E77CA">
        <w:t>anki, o których mowa w art. 15aa ust. 1, w tym wys</w:t>
      </w:r>
      <w:r w:rsidRPr="002E77CA">
        <w:rPr>
          <w:rFonts w:hint="eastAsia"/>
        </w:rPr>
        <w:t>ł</w:t>
      </w:r>
      <w:r w:rsidRPr="002E77CA">
        <w:t>ucha</w:t>
      </w:r>
      <w:r w:rsidRPr="002E77CA">
        <w:rPr>
          <w:rFonts w:hint="eastAsia"/>
        </w:rPr>
        <w:t>ć</w:t>
      </w:r>
      <w:r w:rsidRPr="002E77CA">
        <w:t xml:space="preserve"> osob</w:t>
      </w:r>
      <w:r w:rsidRPr="002E77CA">
        <w:rPr>
          <w:rFonts w:hint="eastAsia"/>
        </w:rPr>
        <w:t>ę</w:t>
      </w:r>
      <w:r w:rsidRPr="002E77CA">
        <w:t xml:space="preserve"> stosuj</w:t>
      </w:r>
      <w:r w:rsidRPr="002E77CA">
        <w:rPr>
          <w:rFonts w:hint="eastAsia"/>
        </w:rPr>
        <w:t>ą</w:t>
      </w:r>
      <w:r w:rsidRPr="002E77CA">
        <w:t>c</w:t>
      </w:r>
      <w:r w:rsidRPr="002E77CA">
        <w:rPr>
          <w:rFonts w:hint="eastAsia"/>
        </w:rPr>
        <w:t>ą</w:t>
      </w:r>
      <w:r w:rsidRPr="002E77CA">
        <w:t xml:space="preserve"> przemoc w rodzinie, o ile nie utrudni to natychmiastowego wydania nakazu lub zakazu. </w:t>
      </w:r>
    </w:p>
    <w:p w14:paraId="3F288873" w14:textId="77777777" w:rsidR="003B35B5" w:rsidRPr="00E76C55" w:rsidRDefault="003B35B5" w:rsidP="003B35B5">
      <w:pPr>
        <w:pStyle w:val="ZUSTzmustartykuempunktem"/>
      </w:pPr>
      <w:r w:rsidRPr="00EA09C4">
        <w:t>10. Nakaz lub zakaz mog</w:t>
      </w:r>
      <w:r w:rsidRPr="00EA09C4">
        <w:rPr>
          <w:rFonts w:hint="eastAsia"/>
        </w:rPr>
        <w:t>ą</w:t>
      </w:r>
      <w:r>
        <w:t xml:space="preserve"> </w:t>
      </w:r>
      <w:r w:rsidRPr="00EA09C4">
        <w:t>by</w:t>
      </w:r>
      <w:r w:rsidRPr="00EA09C4">
        <w:rPr>
          <w:rFonts w:hint="eastAsia"/>
        </w:rPr>
        <w:t>ć</w:t>
      </w:r>
      <w:r w:rsidRPr="00EA09C4">
        <w:t xml:space="preserve"> wydane równie</w:t>
      </w:r>
      <w:r w:rsidRPr="00EA09C4">
        <w:rPr>
          <w:rFonts w:hint="eastAsia"/>
        </w:rPr>
        <w:t>ż</w:t>
      </w:r>
      <w:r w:rsidRPr="00EA09C4">
        <w:t xml:space="preserve"> w przypadku</w:t>
      </w:r>
      <w:r>
        <w:t xml:space="preserve"> </w:t>
      </w:r>
      <w:r w:rsidRPr="00EA09C4">
        <w:t>nieobecno</w:t>
      </w:r>
      <w:r w:rsidRPr="00EA09C4">
        <w:rPr>
          <w:rFonts w:hint="eastAsia"/>
        </w:rPr>
        <w:t>ś</w:t>
      </w:r>
      <w:r w:rsidRPr="00EA09C4">
        <w:t>ci we wspólnie zajmowanym mieszkaniu lub jego bezpo</w:t>
      </w:r>
      <w:r w:rsidRPr="00EA09C4">
        <w:rPr>
          <w:rFonts w:hint="eastAsia"/>
        </w:rPr>
        <w:t>ś</w:t>
      </w:r>
      <w:r w:rsidRPr="00EA09C4">
        <w:t>rednim otoczeniu osoby stosuj</w:t>
      </w:r>
      <w:r w:rsidRPr="00EA09C4">
        <w:rPr>
          <w:rFonts w:hint="eastAsia"/>
        </w:rPr>
        <w:t>ą</w:t>
      </w:r>
      <w:r w:rsidRPr="00EA09C4">
        <w:t>cej przemoc w rodzinie podczas wykonywania czynno</w:t>
      </w:r>
      <w:r w:rsidRPr="00EA09C4">
        <w:rPr>
          <w:rFonts w:hint="eastAsia"/>
        </w:rPr>
        <w:t>ś</w:t>
      </w:r>
      <w:r w:rsidRPr="00EA09C4">
        <w:t>ci przez Policj</w:t>
      </w:r>
      <w:r w:rsidRPr="00EA09C4">
        <w:rPr>
          <w:rFonts w:hint="eastAsia"/>
        </w:rPr>
        <w:t>ę</w:t>
      </w:r>
      <w:r w:rsidRPr="00EA09C4">
        <w:t>.</w:t>
      </w:r>
    </w:p>
    <w:p w14:paraId="11078749" w14:textId="77777777" w:rsidR="003B35B5" w:rsidRPr="00E76C55" w:rsidRDefault="003B35B5" w:rsidP="003B35B5">
      <w:pPr>
        <w:pStyle w:val="ZUSTzmustartykuempunktem"/>
      </w:pPr>
      <w:r w:rsidRPr="00EA09C4">
        <w:t xml:space="preserve">11. Policja </w:t>
      </w:r>
      <w:r>
        <w:t>p</w:t>
      </w:r>
      <w:r w:rsidRPr="00EA09C4">
        <w:t>rzed wydaniem nakazu lub zakazu ma prawo za</w:t>
      </w:r>
      <w:r w:rsidRPr="00EA09C4">
        <w:rPr>
          <w:rFonts w:hint="eastAsia"/>
        </w:rPr>
        <w:t>żą</w:t>
      </w:r>
      <w:r w:rsidRPr="00EA09C4">
        <w:t>da</w:t>
      </w:r>
      <w:r w:rsidRPr="00EA09C4">
        <w:rPr>
          <w:rFonts w:hint="eastAsia"/>
        </w:rPr>
        <w:t>ć</w:t>
      </w:r>
      <w:r w:rsidRPr="00EA09C4">
        <w:t xml:space="preserve"> dodatkowych informacji od innych instytucji lub organów w celu ustalenia, czy zachodz</w:t>
      </w:r>
      <w:r w:rsidRPr="00EA09C4">
        <w:rPr>
          <w:rFonts w:hint="eastAsia"/>
        </w:rPr>
        <w:t>ą</w:t>
      </w:r>
      <w:r w:rsidRPr="00EA09C4">
        <w:t xml:space="preserve"> okoliczno</w:t>
      </w:r>
      <w:r w:rsidRPr="00EA09C4">
        <w:rPr>
          <w:rFonts w:hint="eastAsia"/>
        </w:rPr>
        <w:t>ś</w:t>
      </w:r>
      <w:r w:rsidRPr="00EA09C4">
        <w:t>ci wskazane w art. 15aa ust. 1.</w:t>
      </w:r>
    </w:p>
    <w:p w14:paraId="68DDB763" w14:textId="77777777" w:rsidR="003B35B5" w:rsidRPr="00E76C55" w:rsidRDefault="003B35B5" w:rsidP="003B35B5">
      <w:pPr>
        <w:pStyle w:val="ZARTzmartartykuempunktem"/>
      </w:pPr>
      <w:r w:rsidRPr="00EA09C4">
        <w:t>Art. 15ac. 1. Nakaz lub zakaz zawieraj</w:t>
      </w:r>
      <w:r w:rsidRPr="00EA09C4">
        <w:rPr>
          <w:rFonts w:hint="eastAsia"/>
        </w:rPr>
        <w:t>ą</w:t>
      </w:r>
      <w:r w:rsidRPr="00EA09C4">
        <w:t xml:space="preserve"> w szczególno</w:t>
      </w:r>
      <w:r w:rsidRPr="00EA09C4">
        <w:rPr>
          <w:rFonts w:hint="eastAsia"/>
        </w:rPr>
        <w:t>ś</w:t>
      </w:r>
      <w:r w:rsidRPr="00EA09C4">
        <w:t>ci:</w:t>
      </w:r>
    </w:p>
    <w:p w14:paraId="1CD12FD4" w14:textId="71CCABA9" w:rsidR="003B35B5" w:rsidRPr="00E76C55" w:rsidRDefault="003B35B5" w:rsidP="00D7284E">
      <w:pPr>
        <w:pStyle w:val="ZPKTzmpktartykuempunktem"/>
      </w:pPr>
      <w:r w:rsidRPr="00EA09C4">
        <w:t>1)</w:t>
      </w:r>
      <w:r>
        <w:tab/>
      </w:r>
      <w:r w:rsidRPr="00EA09C4">
        <w:t>dat</w:t>
      </w:r>
      <w:r w:rsidRPr="00EA09C4">
        <w:rPr>
          <w:rFonts w:hint="eastAsia"/>
        </w:rPr>
        <w:t>ę</w:t>
      </w:r>
      <w:r w:rsidRPr="00EA09C4">
        <w:t>, czas i miejsce przeprowadzenia czynno</w:t>
      </w:r>
      <w:r w:rsidRPr="00EA09C4">
        <w:rPr>
          <w:rFonts w:hint="eastAsia"/>
        </w:rPr>
        <w:t>ś</w:t>
      </w:r>
      <w:r w:rsidRPr="00EA09C4">
        <w:t>ci;</w:t>
      </w:r>
    </w:p>
    <w:p w14:paraId="202489D8" w14:textId="53E25500" w:rsidR="003B35B5" w:rsidRPr="00E76C55" w:rsidRDefault="003B35B5" w:rsidP="00D7284E">
      <w:pPr>
        <w:pStyle w:val="ZPKTzmpktartykuempunktem"/>
      </w:pPr>
      <w:r w:rsidRPr="00EA09C4">
        <w:t>2)</w:t>
      </w:r>
      <w:r>
        <w:tab/>
      </w:r>
      <w:r w:rsidRPr="00EA09C4">
        <w:t>podstaw</w:t>
      </w:r>
      <w:r w:rsidRPr="00EA09C4">
        <w:rPr>
          <w:rFonts w:hint="eastAsia"/>
        </w:rPr>
        <w:t>ę</w:t>
      </w:r>
      <w:r w:rsidRPr="00EA09C4">
        <w:t xml:space="preserve"> prawn</w:t>
      </w:r>
      <w:r w:rsidRPr="00EA09C4">
        <w:rPr>
          <w:rFonts w:hint="eastAsia"/>
        </w:rPr>
        <w:t>ą</w:t>
      </w:r>
      <w:r w:rsidRPr="00EA09C4">
        <w:t xml:space="preserve"> ich wydania;</w:t>
      </w:r>
    </w:p>
    <w:p w14:paraId="34C8F54B" w14:textId="2CE3BC57" w:rsidR="003B35B5" w:rsidRPr="00E76C55" w:rsidRDefault="003B35B5" w:rsidP="00D7284E">
      <w:pPr>
        <w:pStyle w:val="ZPKTzmpktartykuempunktem"/>
      </w:pPr>
      <w:r w:rsidRPr="00EA09C4">
        <w:t>3)</w:t>
      </w:r>
      <w:r>
        <w:tab/>
      </w:r>
      <w:r w:rsidRPr="00EA09C4">
        <w:t>tre</w:t>
      </w:r>
      <w:r w:rsidRPr="00EA09C4">
        <w:rPr>
          <w:rFonts w:hint="eastAsia"/>
        </w:rPr>
        <w:t>ść</w:t>
      </w:r>
      <w:r w:rsidRPr="00EA09C4">
        <w:t xml:space="preserve"> nakazu lub zakazu;</w:t>
      </w:r>
    </w:p>
    <w:p w14:paraId="1C76FF36" w14:textId="37BD1931" w:rsidR="003B35B5" w:rsidRPr="00E76C55" w:rsidRDefault="003B35B5" w:rsidP="00D7284E">
      <w:pPr>
        <w:pStyle w:val="ZPKTzmpktartykuempunktem"/>
      </w:pPr>
      <w:r w:rsidRPr="00EA09C4">
        <w:t>4)</w:t>
      </w:r>
      <w:r>
        <w:tab/>
      </w:r>
      <w:r w:rsidRPr="00EA09C4">
        <w:t>dane policjantów przeprowadzaj</w:t>
      </w:r>
      <w:r w:rsidRPr="00EA09C4">
        <w:rPr>
          <w:rFonts w:hint="eastAsia"/>
        </w:rPr>
        <w:t>ą</w:t>
      </w:r>
      <w:r w:rsidRPr="00EA09C4">
        <w:t>cych czynno</w:t>
      </w:r>
      <w:r w:rsidRPr="00EA09C4">
        <w:rPr>
          <w:rFonts w:hint="eastAsia"/>
        </w:rPr>
        <w:t>ść</w:t>
      </w:r>
      <w:r w:rsidRPr="00EA09C4">
        <w:t>;</w:t>
      </w:r>
    </w:p>
    <w:p w14:paraId="1C29809A" w14:textId="6C7C407E" w:rsidR="003B35B5" w:rsidRPr="00E76C55" w:rsidRDefault="003B35B5" w:rsidP="00D7284E">
      <w:pPr>
        <w:pStyle w:val="ZPKTzmpktartykuempunktem"/>
      </w:pPr>
      <w:r w:rsidRPr="00EA09C4">
        <w:t>5)</w:t>
      </w:r>
      <w:r>
        <w:tab/>
      </w:r>
      <w:r w:rsidRPr="00EA09C4">
        <w:t>dane osoby stosuj</w:t>
      </w:r>
      <w:r w:rsidRPr="00EA09C4">
        <w:rPr>
          <w:rFonts w:hint="eastAsia"/>
        </w:rPr>
        <w:t>ą</w:t>
      </w:r>
      <w:r w:rsidRPr="00EA09C4">
        <w:t>cej przemoc w rodzinie;</w:t>
      </w:r>
    </w:p>
    <w:p w14:paraId="7F376072" w14:textId="75C31DDA" w:rsidR="003B35B5" w:rsidRPr="00E76C55" w:rsidRDefault="003B35B5" w:rsidP="00D7284E">
      <w:pPr>
        <w:pStyle w:val="ZPKTzmpktartykuempunktem"/>
      </w:pPr>
      <w:r w:rsidRPr="00EA09C4">
        <w:t>6)</w:t>
      </w:r>
      <w:r>
        <w:tab/>
      </w:r>
      <w:r w:rsidRPr="00EA09C4">
        <w:t>dane osoby dotkni</w:t>
      </w:r>
      <w:r w:rsidRPr="00EA09C4">
        <w:rPr>
          <w:rFonts w:hint="eastAsia"/>
        </w:rPr>
        <w:t>ę</w:t>
      </w:r>
      <w:r w:rsidRPr="00EA09C4">
        <w:t>tej przemoc</w:t>
      </w:r>
      <w:r w:rsidRPr="00EA09C4">
        <w:rPr>
          <w:rFonts w:hint="eastAsia"/>
        </w:rPr>
        <w:t>ą</w:t>
      </w:r>
      <w:r w:rsidRPr="00EA09C4">
        <w:t xml:space="preserve"> w rodzinie;</w:t>
      </w:r>
    </w:p>
    <w:p w14:paraId="0A7BE0B7" w14:textId="595D2C9B" w:rsidR="003B35B5" w:rsidRPr="00E76C55" w:rsidRDefault="003B35B5" w:rsidP="00D7284E">
      <w:pPr>
        <w:pStyle w:val="ZPKTzmpktartykuempunktem"/>
      </w:pPr>
      <w:r>
        <w:t>7)</w:t>
      </w:r>
      <w:r>
        <w:tab/>
      </w:r>
      <w:r w:rsidRPr="00EA09C4">
        <w:t>uzasadnienie, w którym wskazuje si</w:t>
      </w:r>
      <w:r w:rsidRPr="00EA09C4">
        <w:rPr>
          <w:rFonts w:hint="eastAsia"/>
        </w:rPr>
        <w:t>ę</w:t>
      </w:r>
      <w:r w:rsidRPr="00EA09C4">
        <w:t xml:space="preserve"> podstawy faktyczne ich wydania;</w:t>
      </w:r>
    </w:p>
    <w:p w14:paraId="4D688427" w14:textId="66850C40" w:rsidR="003B35B5" w:rsidRPr="00E76C55" w:rsidRDefault="003B35B5" w:rsidP="00D7284E">
      <w:pPr>
        <w:pStyle w:val="ZPKTzmpktartykuempunktem"/>
      </w:pPr>
      <w:r>
        <w:lastRenderedPageBreak/>
        <w:t>8)</w:t>
      </w:r>
      <w:r>
        <w:tab/>
      </w:r>
      <w:r w:rsidRPr="00EA09C4">
        <w:t>pouczenia</w:t>
      </w:r>
      <w:r>
        <w:t>, w tym</w:t>
      </w:r>
      <w:r w:rsidRPr="00EA09C4">
        <w:t xml:space="preserve"> o trybie, formie i sposobie wnoszenia za</w:t>
      </w:r>
      <w:r w:rsidRPr="00EA09C4">
        <w:rPr>
          <w:rFonts w:hint="eastAsia"/>
        </w:rPr>
        <w:t>ż</w:t>
      </w:r>
      <w:r w:rsidRPr="00EA09C4">
        <w:t>alenia.</w:t>
      </w:r>
    </w:p>
    <w:p w14:paraId="3DA2A46F" w14:textId="3735F1CD" w:rsidR="003B35B5" w:rsidRPr="00E76C55" w:rsidRDefault="003B35B5" w:rsidP="003B35B5">
      <w:pPr>
        <w:pStyle w:val="ZUSTzmustartykuempunktem"/>
      </w:pPr>
      <w:r w:rsidRPr="00EA09C4">
        <w:t>2. Minister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 do spraw wewn</w:t>
      </w:r>
      <w:r w:rsidRPr="00EA09C4">
        <w:rPr>
          <w:rFonts w:hint="eastAsia"/>
        </w:rPr>
        <w:t>ę</w:t>
      </w:r>
      <w:r w:rsidRPr="00EA09C4">
        <w:t>trznych okre</w:t>
      </w:r>
      <w:r w:rsidRPr="00EA09C4">
        <w:rPr>
          <w:rFonts w:hint="eastAsia"/>
        </w:rPr>
        <w:t>ś</w:t>
      </w:r>
      <w:r w:rsidRPr="00EA09C4">
        <w:t>li, w drodze rozporz</w:t>
      </w:r>
      <w:r w:rsidRPr="00EA09C4">
        <w:rPr>
          <w:rFonts w:hint="eastAsia"/>
        </w:rPr>
        <w:t>ą</w:t>
      </w:r>
      <w:r w:rsidRPr="00EA09C4">
        <w:t xml:space="preserve">dzenia, wzór nakazu </w:t>
      </w:r>
      <w:r>
        <w:t xml:space="preserve">i </w:t>
      </w:r>
      <w:r w:rsidRPr="00EA09C4">
        <w:t>zakazu, sposób wykonywania i dokumentowania czynno</w:t>
      </w:r>
      <w:r w:rsidRPr="00EA09C4">
        <w:rPr>
          <w:rFonts w:hint="eastAsia"/>
        </w:rPr>
        <w:t>ś</w:t>
      </w:r>
      <w:r w:rsidRPr="00EA09C4">
        <w:t>ci zwi</w:t>
      </w:r>
      <w:r w:rsidRPr="00EA09C4">
        <w:rPr>
          <w:rFonts w:hint="eastAsia"/>
        </w:rPr>
        <w:t>ą</w:t>
      </w:r>
      <w:r w:rsidRPr="00EA09C4">
        <w:t>zanych z</w:t>
      </w:r>
      <w:r w:rsidR="00D7284E">
        <w:t> </w:t>
      </w:r>
      <w:r w:rsidRPr="00EA09C4">
        <w:t>wydaniem nakazu lub zakazu oraz wzór kwestionariusza szacowania ryzyka zagro</w:t>
      </w:r>
      <w:r w:rsidRPr="00EA09C4">
        <w:rPr>
          <w:rFonts w:hint="eastAsia"/>
        </w:rPr>
        <w:t>ż</w:t>
      </w:r>
      <w:r w:rsidRPr="00EA09C4">
        <w:t xml:space="preserve">enia </w:t>
      </w:r>
      <w:r w:rsidRPr="00EA09C4">
        <w:rPr>
          <w:rFonts w:hint="eastAsia"/>
        </w:rPr>
        <w:t>ż</w:t>
      </w:r>
      <w:r w:rsidRPr="00EA09C4">
        <w:t>ycia lub zdrowia ludzkiego</w:t>
      </w:r>
      <w:r>
        <w:t xml:space="preserve"> </w:t>
      </w:r>
      <w:r w:rsidRPr="00EA09C4">
        <w:t>s</w:t>
      </w:r>
      <w:r w:rsidRPr="00EA09C4">
        <w:rPr>
          <w:rFonts w:hint="eastAsia"/>
        </w:rPr>
        <w:t>ł</w:t>
      </w:r>
      <w:r w:rsidRPr="00EA09C4">
        <w:t>u</w:t>
      </w:r>
      <w:r w:rsidRPr="00EA09C4">
        <w:rPr>
          <w:rFonts w:hint="eastAsia"/>
        </w:rPr>
        <w:t>żą</w:t>
      </w:r>
      <w:r w:rsidRPr="00EA09C4">
        <w:t>cy stwierdzeniu zasadno</w:t>
      </w:r>
      <w:r w:rsidRPr="00EA09C4">
        <w:rPr>
          <w:rFonts w:hint="eastAsia"/>
        </w:rPr>
        <w:t>ś</w:t>
      </w:r>
      <w:r w:rsidRPr="00EA09C4">
        <w:t>ci zatrzymania, o którym mowa w art. 15a ust. 1, lub wydania nakazu lub zakazu,</w:t>
      </w:r>
      <w:r>
        <w:t xml:space="preserve"> </w:t>
      </w:r>
      <w:r w:rsidRPr="00EA09C4">
        <w:t>maj</w:t>
      </w:r>
      <w:r w:rsidRPr="00EA09C4">
        <w:rPr>
          <w:rFonts w:hint="eastAsia"/>
        </w:rPr>
        <w:t>ą</w:t>
      </w:r>
      <w:r w:rsidRPr="00EA09C4">
        <w:t>c na wzgl</w:t>
      </w:r>
      <w:r w:rsidRPr="00EA09C4">
        <w:rPr>
          <w:rFonts w:hint="eastAsia"/>
        </w:rPr>
        <w:t>ę</w:t>
      </w:r>
      <w:r w:rsidRPr="00EA09C4">
        <w:t>dzie potrzeb</w:t>
      </w:r>
      <w:r w:rsidRPr="00EA09C4">
        <w:rPr>
          <w:rFonts w:hint="eastAsia"/>
        </w:rPr>
        <w:t>ę</w:t>
      </w:r>
      <w:r w:rsidRPr="00EA09C4">
        <w:t xml:space="preserve"> zawarcia niezb</w:t>
      </w:r>
      <w:r w:rsidRPr="00EA09C4">
        <w:rPr>
          <w:rFonts w:hint="eastAsia"/>
        </w:rPr>
        <w:t>ę</w:t>
      </w:r>
      <w:r w:rsidRPr="00EA09C4">
        <w:t>dnych poucze</w:t>
      </w:r>
      <w:r w:rsidRPr="00EA09C4">
        <w:rPr>
          <w:rFonts w:hint="eastAsia"/>
        </w:rPr>
        <w:t>ń</w:t>
      </w:r>
      <w:r w:rsidRPr="00EA09C4">
        <w:t xml:space="preserve"> w nakazie lub zakazie</w:t>
      </w:r>
      <w:r>
        <w:t xml:space="preserve">, </w:t>
      </w:r>
      <w:r w:rsidRPr="00EA09C4">
        <w:t>sprawn</w:t>
      </w:r>
      <w:r>
        <w:t>ego</w:t>
      </w:r>
      <w:r w:rsidRPr="00EA09C4">
        <w:t xml:space="preserve"> sporz</w:t>
      </w:r>
      <w:r w:rsidRPr="00EA09C4">
        <w:rPr>
          <w:rFonts w:hint="eastAsia"/>
        </w:rPr>
        <w:t>ą</w:t>
      </w:r>
      <w:r w:rsidRPr="00EA09C4">
        <w:t>dzania dokumentacji</w:t>
      </w:r>
      <w:r>
        <w:t>,</w:t>
      </w:r>
      <w:r w:rsidRPr="00EA09C4">
        <w:t xml:space="preserve"> </w:t>
      </w:r>
      <w:r>
        <w:t xml:space="preserve">a także </w:t>
      </w:r>
      <w:r w:rsidRPr="00EA09C4">
        <w:t>konieczno</w:t>
      </w:r>
      <w:r w:rsidRPr="00EA09C4">
        <w:rPr>
          <w:rFonts w:hint="eastAsia"/>
        </w:rPr>
        <w:t>ść</w:t>
      </w:r>
      <w:r w:rsidRPr="00EA09C4">
        <w:t xml:space="preserve"> natychmiastowej i skutecznej ochrony osób doznaj</w:t>
      </w:r>
      <w:r w:rsidRPr="00EA09C4">
        <w:rPr>
          <w:rFonts w:hint="eastAsia"/>
        </w:rPr>
        <w:t>ą</w:t>
      </w:r>
      <w:r w:rsidRPr="00EA09C4">
        <w:t xml:space="preserve">cych przemocy w rodzinie. </w:t>
      </w:r>
    </w:p>
    <w:p w14:paraId="238B0F1E" w14:textId="77777777" w:rsidR="003B35B5" w:rsidRPr="00E76C55" w:rsidRDefault="003B35B5" w:rsidP="003B35B5">
      <w:pPr>
        <w:pStyle w:val="ZARTzmartartykuempunktem"/>
      </w:pPr>
      <w:r w:rsidRPr="00EA09C4">
        <w:t>Art. 15ad. 1. Nakaz lub zakaz dor</w:t>
      </w:r>
      <w:r w:rsidRPr="00EA09C4">
        <w:rPr>
          <w:rFonts w:hint="eastAsia"/>
        </w:rPr>
        <w:t>ę</w:t>
      </w:r>
      <w:r w:rsidRPr="00EA09C4">
        <w:t>cza si</w:t>
      </w:r>
      <w:r w:rsidRPr="00EA09C4">
        <w:rPr>
          <w:rFonts w:hint="eastAsia"/>
        </w:rPr>
        <w:t>ę</w:t>
      </w:r>
      <w:r w:rsidRPr="00EA09C4">
        <w:t xml:space="preserve"> niezw</w:t>
      </w:r>
      <w:r w:rsidRPr="00EA09C4">
        <w:rPr>
          <w:rFonts w:hint="eastAsia"/>
        </w:rPr>
        <w:t>ł</w:t>
      </w:r>
      <w:r w:rsidRPr="00EA09C4">
        <w:t>ocznie osobie stosuj</w:t>
      </w:r>
      <w:r w:rsidRPr="00EA09C4">
        <w:rPr>
          <w:rFonts w:hint="eastAsia"/>
        </w:rPr>
        <w:t>ą</w:t>
      </w:r>
      <w:r w:rsidRPr="00EA09C4">
        <w:t>cej przemoc w rodzinie oraz osobie dotkni</w:t>
      </w:r>
      <w:r w:rsidRPr="00EA09C4">
        <w:rPr>
          <w:rFonts w:hint="eastAsia"/>
        </w:rPr>
        <w:t>ę</w:t>
      </w:r>
      <w:r w:rsidRPr="00EA09C4">
        <w:t>tej t</w:t>
      </w:r>
      <w:r w:rsidRPr="00EA09C4">
        <w:rPr>
          <w:rFonts w:hint="eastAsia"/>
        </w:rPr>
        <w:t>ą</w:t>
      </w:r>
      <w:r w:rsidRPr="00EA09C4">
        <w:t xml:space="preserve"> przemoc</w:t>
      </w:r>
      <w:r w:rsidRPr="00EA09C4">
        <w:rPr>
          <w:rFonts w:hint="eastAsia"/>
        </w:rPr>
        <w:t>ą</w:t>
      </w:r>
      <w:r w:rsidRPr="00EA09C4">
        <w:t>. W razie niemo</w:t>
      </w:r>
      <w:r w:rsidRPr="00EA09C4">
        <w:rPr>
          <w:rFonts w:hint="eastAsia"/>
        </w:rPr>
        <w:t>ż</w:t>
      </w:r>
      <w:r w:rsidRPr="00EA09C4">
        <w:t>no</w:t>
      </w:r>
      <w:r w:rsidRPr="00EA09C4">
        <w:rPr>
          <w:rFonts w:hint="eastAsia"/>
        </w:rPr>
        <w:t>ś</w:t>
      </w:r>
      <w:r w:rsidRPr="00EA09C4">
        <w:t>ci dor</w:t>
      </w:r>
      <w:r w:rsidRPr="00EA09C4">
        <w:rPr>
          <w:rFonts w:hint="eastAsia"/>
        </w:rPr>
        <w:t>ę</w:t>
      </w:r>
      <w:r w:rsidRPr="00EA09C4">
        <w:t>czenia nakazu lub zakazu osobie stosuj</w:t>
      </w:r>
      <w:r w:rsidRPr="00EA09C4">
        <w:rPr>
          <w:rFonts w:hint="eastAsia"/>
        </w:rPr>
        <w:t>ą</w:t>
      </w:r>
      <w:r w:rsidRPr="00EA09C4">
        <w:t>cej przemoc w rodzinie, dor</w:t>
      </w:r>
      <w:r w:rsidRPr="00EA09C4">
        <w:rPr>
          <w:rFonts w:hint="eastAsia"/>
        </w:rPr>
        <w:t>ę</w:t>
      </w:r>
      <w:r w:rsidRPr="00EA09C4">
        <w:t>czenie uwa</w:t>
      </w:r>
      <w:r w:rsidRPr="00EA09C4">
        <w:rPr>
          <w:rFonts w:hint="eastAsia"/>
        </w:rPr>
        <w:t>ż</w:t>
      </w:r>
      <w:r w:rsidRPr="00EA09C4">
        <w:t>a si</w:t>
      </w:r>
      <w:r w:rsidRPr="00EA09C4">
        <w:rPr>
          <w:rFonts w:hint="eastAsia"/>
        </w:rPr>
        <w:t>ę</w:t>
      </w:r>
      <w:r w:rsidRPr="00EA09C4">
        <w:t xml:space="preserve"> za dokonane przez umieszczenie na drzwiach wspólnie zajmowanego mieszkania zawiadomienia o ich wydaniu, dokonuj</w:t>
      </w:r>
      <w:r w:rsidRPr="00EA09C4">
        <w:rPr>
          <w:rFonts w:hint="eastAsia"/>
        </w:rPr>
        <w:t>ą</w:t>
      </w:r>
      <w:r w:rsidRPr="00EA09C4">
        <w:t>c wzmianki w nakazie lub zakazie, wskazuj</w:t>
      </w:r>
      <w:r w:rsidRPr="00EA09C4">
        <w:rPr>
          <w:rFonts w:hint="eastAsia"/>
        </w:rPr>
        <w:t>ą</w:t>
      </w:r>
      <w:r w:rsidRPr="00EA09C4">
        <w:t>c przyczyn</w:t>
      </w:r>
      <w:r w:rsidRPr="00EA09C4">
        <w:rPr>
          <w:rFonts w:hint="eastAsia"/>
        </w:rPr>
        <w:t>ę</w:t>
      </w:r>
      <w:r w:rsidRPr="00EA09C4">
        <w:t xml:space="preserve"> braku dor</w:t>
      </w:r>
      <w:r w:rsidRPr="00EA09C4">
        <w:rPr>
          <w:rFonts w:hint="eastAsia"/>
        </w:rPr>
        <w:t>ę</w:t>
      </w:r>
      <w:r w:rsidRPr="00EA09C4">
        <w:t>czenia.</w:t>
      </w:r>
    </w:p>
    <w:p w14:paraId="28CFAEBE" w14:textId="64AA491D" w:rsidR="003B35B5" w:rsidRPr="00E76C55" w:rsidRDefault="003B35B5" w:rsidP="003B35B5">
      <w:pPr>
        <w:pStyle w:val="ZUSTzmustartykuempunktem"/>
      </w:pPr>
      <w:r w:rsidRPr="00EA09C4">
        <w:t>2. Je</w:t>
      </w:r>
      <w:r w:rsidRPr="00EA09C4">
        <w:rPr>
          <w:rFonts w:hint="eastAsia"/>
        </w:rPr>
        <w:t>ż</w:t>
      </w:r>
      <w:r w:rsidRPr="00EA09C4">
        <w:t>eli osoba stosuj</w:t>
      </w:r>
      <w:r w:rsidRPr="00EA09C4">
        <w:rPr>
          <w:rFonts w:hint="eastAsia"/>
        </w:rPr>
        <w:t>ą</w:t>
      </w:r>
      <w:r w:rsidRPr="00EA09C4">
        <w:t>ca przemoc w rodzinie odmawia przyj</w:t>
      </w:r>
      <w:r w:rsidRPr="00EA09C4">
        <w:rPr>
          <w:rFonts w:hint="eastAsia"/>
        </w:rPr>
        <w:t>ę</w:t>
      </w:r>
      <w:r w:rsidRPr="00EA09C4">
        <w:t>cia nakazu lub zakazu</w:t>
      </w:r>
      <w:r w:rsidR="009454B5">
        <w:t>,</w:t>
      </w:r>
      <w:r w:rsidRPr="00EA09C4">
        <w:t xml:space="preserve"> dor</w:t>
      </w:r>
      <w:r w:rsidRPr="00EA09C4">
        <w:rPr>
          <w:rFonts w:hint="eastAsia"/>
        </w:rPr>
        <w:t>ę</w:t>
      </w:r>
      <w:r w:rsidRPr="00EA09C4">
        <w:t>czenie uwa</w:t>
      </w:r>
      <w:r w:rsidRPr="00EA09C4">
        <w:rPr>
          <w:rFonts w:hint="eastAsia"/>
        </w:rPr>
        <w:t>ż</w:t>
      </w:r>
      <w:r w:rsidRPr="00EA09C4">
        <w:t>a si</w:t>
      </w:r>
      <w:r w:rsidRPr="00EA09C4">
        <w:rPr>
          <w:rFonts w:hint="eastAsia"/>
        </w:rPr>
        <w:t>ę</w:t>
      </w:r>
      <w:r w:rsidRPr="00EA09C4">
        <w:t xml:space="preserve"> za dokonane. W takim przypadku policjant dokonuje adnotacji o</w:t>
      </w:r>
      <w:r w:rsidR="002313EF">
        <w:t> </w:t>
      </w:r>
      <w:r w:rsidRPr="00EA09C4">
        <w:t>odmowie ich przyj</w:t>
      </w:r>
      <w:r w:rsidRPr="00EA09C4">
        <w:rPr>
          <w:rFonts w:hint="eastAsia"/>
        </w:rPr>
        <w:t>ę</w:t>
      </w:r>
      <w:r w:rsidRPr="00EA09C4">
        <w:t>cia na oryginale nakazu lub zakazu.</w:t>
      </w:r>
    </w:p>
    <w:p w14:paraId="426F7562" w14:textId="6D0E8E33" w:rsidR="003B35B5" w:rsidRPr="00E76C55" w:rsidRDefault="003B35B5" w:rsidP="003B35B5">
      <w:pPr>
        <w:pStyle w:val="ZUSTzmustartykuempunktem"/>
      </w:pPr>
      <w:r w:rsidRPr="00EA09C4">
        <w:t>3. Zawiadomienie, o którym mowa w ust. 1, zawiera imi</w:t>
      </w:r>
      <w:r w:rsidRPr="00EA09C4">
        <w:rPr>
          <w:rFonts w:hint="eastAsia"/>
        </w:rPr>
        <w:t>ę</w:t>
      </w:r>
      <w:r w:rsidRPr="00EA09C4">
        <w:t xml:space="preserve"> i nazwisko osoby stosuj</w:t>
      </w:r>
      <w:r w:rsidRPr="00EA09C4">
        <w:rPr>
          <w:rFonts w:hint="eastAsia"/>
        </w:rPr>
        <w:t>ą</w:t>
      </w:r>
      <w:r w:rsidRPr="00EA09C4">
        <w:t>cej przemoc w rodzinie oraz wezwanie do niezw</w:t>
      </w:r>
      <w:r w:rsidRPr="00EA09C4">
        <w:rPr>
          <w:rFonts w:hint="eastAsia"/>
        </w:rPr>
        <w:t>ł</w:t>
      </w:r>
      <w:r w:rsidRPr="00EA09C4">
        <w:t>ocznego kontaktu z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</w:t>
      </w:r>
      <w:r w:rsidRPr="00EA09C4">
        <w:rPr>
          <w:rFonts w:hint="eastAsia"/>
        </w:rPr>
        <w:t>ą</w:t>
      </w:r>
      <w:r w:rsidRPr="00EA09C4">
        <w:t xml:space="preserve"> jednostk</w:t>
      </w:r>
      <w:r w:rsidRPr="00EA09C4">
        <w:rPr>
          <w:rFonts w:hint="eastAsia"/>
        </w:rPr>
        <w:t>ą</w:t>
      </w:r>
      <w:r w:rsidRPr="00EA09C4">
        <w:t xml:space="preserve"> Policji, a ponadto dost</w:t>
      </w:r>
      <w:r w:rsidRPr="00EA09C4">
        <w:rPr>
          <w:rFonts w:hint="eastAsia"/>
        </w:rPr>
        <w:t>ę</w:t>
      </w:r>
      <w:r w:rsidRPr="00EA09C4">
        <w:t>pne po otwarciu zawiadomienia informacje o wydaniu nakazu lub zakazu, podstawie prawnej, miejscu ich odebrania</w:t>
      </w:r>
      <w:r>
        <w:t>,</w:t>
      </w:r>
      <w:r w:rsidRPr="00EA09C4">
        <w:t xml:space="preserve"> a tak</w:t>
      </w:r>
      <w:r w:rsidRPr="00EA09C4">
        <w:rPr>
          <w:rFonts w:hint="eastAsia"/>
        </w:rPr>
        <w:t>ż</w:t>
      </w:r>
      <w:r w:rsidRPr="00EA09C4">
        <w:t>e zasadach zabrania ze wspólnie zajmowanego mieszkania przedmiotów osobistego u</w:t>
      </w:r>
      <w:r w:rsidRPr="00EA09C4">
        <w:rPr>
          <w:rFonts w:hint="eastAsia"/>
        </w:rPr>
        <w:t>ż</w:t>
      </w:r>
      <w:r w:rsidRPr="00EA09C4">
        <w:t>ytku i s</w:t>
      </w:r>
      <w:r w:rsidRPr="00EA09C4">
        <w:rPr>
          <w:rFonts w:hint="eastAsia"/>
        </w:rPr>
        <w:t>ł</w:t>
      </w:r>
      <w:r w:rsidRPr="00EA09C4">
        <w:t>u</w:t>
      </w:r>
      <w:r w:rsidRPr="00EA09C4">
        <w:rPr>
          <w:rFonts w:hint="eastAsia"/>
        </w:rPr>
        <w:t>żą</w:t>
      </w:r>
      <w:r w:rsidRPr="00EA09C4">
        <w:t xml:space="preserve">cych do </w:t>
      </w:r>
      <w:r w:rsidRPr="00EA09C4">
        <w:rPr>
          <w:rFonts w:hint="eastAsia"/>
        </w:rPr>
        <w:t>ś</w:t>
      </w:r>
      <w:r w:rsidRPr="00EA09C4">
        <w:t>wiadczenia pracy oraz b</w:t>
      </w:r>
      <w:r w:rsidRPr="00EA09C4">
        <w:rPr>
          <w:rFonts w:hint="eastAsia"/>
        </w:rPr>
        <w:t>ę</w:t>
      </w:r>
      <w:r w:rsidRPr="00EA09C4">
        <w:t>d</w:t>
      </w:r>
      <w:r w:rsidRPr="00EA09C4">
        <w:rPr>
          <w:rFonts w:hint="eastAsia"/>
        </w:rPr>
        <w:t>ą</w:t>
      </w:r>
      <w:r w:rsidRPr="00EA09C4">
        <w:t>cych w</w:t>
      </w:r>
      <w:r w:rsidRPr="00EA09C4">
        <w:rPr>
          <w:rFonts w:hint="eastAsia"/>
        </w:rPr>
        <w:t>ł</w:t>
      </w:r>
      <w:r w:rsidRPr="00EA09C4">
        <w:t>asno</w:t>
      </w:r>
      <w:r w:rsidRPr="00EA09C4">
        <w:rPr>
          <w:rFonts w:hint="eastAsia"/>
        </w:rPr>
        <w:t>ś</w:t>
      </w:r>
      <w:r w:rsidRPr="00EA09C4">
        <w:t>ci</w:t>
      </w:r>
      <w:r w:rsidRPr="00EA09C4">
        <w:rPr>
          <w:rFonts w:hint="eastAsia"/>
        </w:rPr>
        <w:t>ą</w:t>
      </w:r>
      <w:r w:rsidRPr="00EA09C4">
        <w:t xml:space="preserve"> </w:t>
      </w:r>
      <w:r>
        <w:t xml:space="preserve">osoby stosującej przemoc w rodzinie </w:t>
      </w:r>
      <w:r w:rsidRPr="00EA09C4">
        <w:t>zwierz</w:t>
      </w:r>
      <w:r w:rsidRPr="00EA09C4">
        <w:rPr>
          <w:rFonts w:hint="eastAsia"/>
        </w:rPr>
        <w:t>ą</w:t>
      </w:r>
      <w:r w:rsidRPr="00EA09C4">
        <w:t>t domowych.</w:t>
      </w:r>
    </w:p>
    <w:p w14:paraId="48F6F995" w14:textId="62723B1A" w:rsidR="003B35B5" w:rsidRPr="00E76C55" w:rsidRDefault="003B35B5" w:rsidP="003B35B5">
      <w:pPr>
        <w:pStyle w:val="ZUSTzmustartykuempunktem"/>
      </w:pPr>
      <w:r w:rsidRPr="00EA09C4">
        <w:t>4. Policja niezw</w:t>
      </w:r>
      <w:r w:rsidRPr="00EA09C4">
        <w:rPr>
          <w:rFonts w:hint="eastAsia"/>
        </w:rPr>
        <w:t>ł</w:t>
      </w:r>
      <w:r w:rsidRPr="00EA09C4">
        <w:t>ocznie dor</w:t>
      </w:r>
      <w:r w:rsidRPr="00EA09C4">
        <w:rPr>
          <w:rFonts w:hint="eastAsia"/>
        </w:rPr>
        <w:t>ę</w:t>
      </w:r>
      <w:r w:rsidRPr="00EA09C4">
        <w:t xml:space="preserve">cza </w:t>
      </w:r>
      <w:r>
        <w:t>o</w:t>
      </w:r>
      <w:r w:rsidRPr="00EA09C4">
        <w:t>dpis nakazu lub zakazu prokuratorowi oraz zawiadamia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 miejscowo zespó</w:t>
      </w:r>
      <w:r w:rsidRPr="00EA09C4">
        <w:rPr>
          <w:rFonts w:hint="eastAsia"/>
        </w:rPr>
        <w:t>ł</w:t>
      </w:r>
      <w:r w:rsidRPr="00EA09C4">
        <w:t xml:space="preserve"> interdyscyplinarny, o którym mowa w</w:t>
      </w:r>
      <w:r w:rsidR="00D41B30">
        <w:t> </w:t>
      </w:r>
      <w:r w:rsidRPr="00EA09C4">
        <w:t>przepisach ustawy</w:t>
      </w:r>
      <w:r>
        <w:t xml:space="preserve"> </w:t>
      </w:r>
      <w:r w:rsidRPr="00EA09C4">
        <w:t>o przeciwdzia</w:t>
      </w:r>
      <w:r w:rsidRPr="00EA09C4">
        <w:rPr>
          <w:rFonts w:hint="eastAsia"/>
        </w:rPr>
        <w:t>ł</w:t>
      </w:r>
      <w:r w:rsidRPr="00EA09C4">
        <w:t>aniu przemocy w rodzinie, a gdy w mieszkaniu zamieszkuj</w:t>
      </w:r>
      <w:r w:rsidRPr="00EA09C4">
        <w:rPr>
          <w:rFonts w:hint="eastAsia"/>
        </w:rPr>
        <w:t>ą</w:t>
      </w:r>
      <w:r w:rsidRPr="00EA09C4">
        <w:t xml:space="preserve"> osoby ma</w:t>
      </w:r>
      <w:r w:rsidRPr="00EA09C4">
        <w:rPr>
          <w:rFonts w:hint="eastAsia"/>
        </w:rPr>
        <w:t>ł</w:t>
      </w:r>
      <w:r w:rsidRPr="00EA09C4">
        <w:t>oletnie</w:t>
      </w:r>
      <w:r w:rsidR="00D41B30">
        <w:t xml:space="preserve"> –</w:t>
      </w:r>
      <w:r w:rsidRPr="00EA09C4">
        <w:t xml:space="preserve"> tak</w:t>
      </w:r>
      <w:r w:rsidRPr="00EA09C4">
        <w:rPr>
          <w:rFonts w:hint="eastAsia"/>
        </w:rPr>
        <w:t>ż</w:t>
      </w:r>
      <w:r w:rsidRPr="00EA09C4">
        <w:t>e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 miejscowo s</w:t>
      </w:r>
      <w:r w:rsidRPr="00EA09C4">
        <w:rPr>
          <w:rFonts w:hint="eastAsia"/>
        </w:rPr>
        <w:t>ą</w:t>
      </w:r>
      <w:r w:rsidRPr="00EA09C4">
        <w:t>d opieku</w:t>
      </w:r>
      <w:r w:rsidRPr="00EA09C4">
        <w:rPr>
          <w:rFonts w:hint="eastAsia"/>
        </w:rPr>
        <w:t>ń</w:t>
      </w:r>
      <w:r w:rsidRPr="00EA09C4">
        <w:t xml:space="preserve">czy. </w:t>
      </w:r>
    </w:p>
    <w:p w14:paraId="45D19FD2" w14:textId="77777777" w:rsidR="003B35B5" w:rsidRPr="00E76C55" w:rsidRDefault="003B35B5" w:rsidP="003B35B5">
      <w:pPr>
        <w:pStyle w:val="ZUSTzmustartykuempunktem"/>
      </w:pPr>
      <w:r w:rsidRPr="00EA09C4">
        <w:t>5. Minister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 do spraw wewn</w:t>
      </w:r>
      <w:r w:rsidRPr="00EA09C4">
        <w:rPr>
          <w:rFonts w:hint="eastAsia"/>
        </w:rPr>
        <w:t>ę</w:t>
      </w:r>
      <w:r w:rsidRPr="00EA09C4">
        <w:t>trznych okre</w:t>
      </w:r>
      <w:r w:rsidRPr="00EA09C4">
        <w:rPr>
          <w:rFonts w:hint="eastAsia"/>
        </w:rPr>
        <w:t>ś</w:t>
      </w:r>
      <w:r w:rsidRPr="00EA09C4">
        <w:t>li, w drodze rozporz</w:t>
      </w:r>
      <w:r w:rsidRPr="00EA09C4">
        <w:rPr>
          <w:rFonts w:hint="eastAsia"/>
        </w:rPr>
        <w:t>ą</w:t>
      </w:r>
      <w:r w:rsidRPr="00EA09C4">
        <w:t>dzenia, wzór zawiadomienia, o którym mowa w ust. 1, umieszczanego na drzwiach mieszkania wobec niemo</w:t>
      </w:r>
      <w:r w:rsidRPr="00EA09C4">
        <w:rPr>
          <w:rFonts w:hint="eastAsia"/>
        </w:rPr>
        <w:t>ż</w:t>
      </w:r>
      <w:r w:rsidRPr="00EA09C4">
        <w:t>no</w:t>
      </w:r>
      <w:r w:rsidRPr="00EA09C4">
        <w:rPr>
          <w:rFonts w:hint="eastAsia"/>
        </w:rPr>
        <w:t>ś</w:t>
      </w:r>
      <w:r w:rsidRPr="00EA09C4">
        <w:t>ci</w:t>
      </w:r>
      <w:r>
        <w:t xml:space="preserve"> </w:t>
      </w:r>
      <w:r w:rsidRPr="00EA09C4">
        <w:t>dor</w:t>
      </w:r>
      <w:r w:rsidRPr="00EA09C4">
        <w:rPr>
          <w:rFonts w:hint="eastAsia"/>
        </w:rPr>
        <w:t>ę</w:t>
      </w:r>
      <w:r w:rsidRPr="00EA09C4">
        <w:t>czenia nakazu lub zakazu, maj</w:t>
      </w:r>
      <w:r w:rsidRPr="00EA09C4">
        <w:rPr>
          <w:rFonts w:hint="eastAsia"/>
        </w:rPr>
        <w:t>ą</w:t>
      </w:r>
      <w:r w:rsidRPr="00EA09C4">
        <w:t>c na uwadze konieczno</w:t>
      </w:r>
      <w:r w:rsidRPr="00EA09C4">
        <w:rPr>
          <w:rFonts w:hint="eastAsia"/>
        </w:rPr>
        <w:t>ść</w:t>
      </w:r>
      <w:r w:rsidRPr="00EA09C4">
        <w:t xml:space="preserve"> </w:t>
      </w:r>
      <w:r w:rsidRPr="00EA09C4">
        <w:lastRenderedPageBreak/>
        <w:t>zrozumienia zawiadomienia równie</w:t>
      </w:r>
      <w:r w:rsidRPr="00EA09C4">
        <w:rPr>
          <w:rFonts w:hint="eastAsia"/>
        </w:rPr>
        <w:t>ż</w:t>
      </w:r>
      <w:r w:rsidRPr="00EA09C4">
        <w:t xml:space="preserve"> przez osoby niekorzystaj</w:t>
      </w:r>
      <w:r w:rsidRPr="00EA09C4">
        <w:rPr>
          <w:rFonts w:hint="eastAsia"/>
        </w:rPr>
        <w:t>ą</w:t>
      </w:r>
      <w:r w:rsidRPr="00EA09C4">
        <w:t>ce z pomocy pe</w:t>
      </w:r>
      <w:r w:rsidRPr="00EA09C4">
        <w:rPr>
          <w:rFonts w:hint="eastAsia"/>
        </w:rPr>
        <w:t>ł</w:t>
      </w:r>
      <w:r w:rsidRPr="00EA09C4">
        <w:t>nomocnika.</w:t>
      </w:r>
    </w:p>
    <w:p w14:paraId="15ED1B33" w14:textId="77777777" w:rsidR="003B35B5" w:rsidRPr="00E76C55" w:rsidRDefault="003B35B5" w:rsidP="003B35B5">
      <w:pPr>
        <w:pStyle w:val="ZARTzmartartykuempunktem"/>
      </w:pPr>
      <w:r w:rsidRPr="00EA09C4">
        <w:t>Art. 15ae. 1. Czynno</w:t>
      </w:r>
      <w:r w:rsidRPr="00EA09C4">
        <w:rPr>
          <w:rFonts w:hint="eastAsia"/>
        </w:rPr>
        <w:t>ść</w:t>
      </w:r>
      <w:r w:rsidRPr="00EA09C4">
        <w:t xml:space="preserve"> opuszczenia wspólnie zajmowanego mieszkania i jego bezpo</w:t>
      </w:r>
      <w:r w:rsidRPr="00EA09C4">
        <w:rPr>
          <w:rFonts w:hint="eastAsia"/>
        </w:rPr>
        <w:t>ś</w:t>
      </w:r>
      <w:r w:rsidRPr="00EA09C4">
        <w:t>redniego otoczenia przez osob</w:t>
      </w:r>
      <w:r w:rsidRPr="00EA09C4">
        <w:rPr>
          <w:rFonts w:hint="eastAsia"/>
        </w:rPr>
        <w:t>ę</w:t>
      </w:r>
      <w:r w:rsidRPr="00EA09C4">
        <w:t xml:space="preserve"> stosuj</w:t>
      </w:r>
      <w:r w:rsidRPr="00EA09C4">
        <w:rPr>
          <w:rFonts w:hint="eastAsia"/>
        </w:rPr>
        <w:t>ą</w:t>
      </w:r>
      <w:r w:rsidRPr="00EA09C4">
        <w:t>c</w:t>
      </w:r>
      <w:r w:rsidRPr="00EA09C4">
        <w:rPr>
          <w:rFonts w:hint="eastAsia"/>
        </w:rPr>
        <w:t>ą</w:t>
      </w:r>
      <w:r w:rsidRPr="00EA09C4">
        <w:t xml:space="preserve"> przemoc w rodzinie, wobec której wydano nakaz lub zakaz, wymaga sporz</w:t>
      </w:r>
      <w:r w:rsidRPr="00EA09C4">
        <w:rPr>
          <w:rFonts w:hint="eastAsia"/>
        </w:rPr>
        <w:t>ą</w:t>
      </w:r>
      <w:r w:rsidRPr="00EA09C4">
        <w:t>dzenia</w:t>
      </w:r>
      <w:r>
        <w:t xml:space="preserve"> </w:t>
      </w:r>
      <w:r w:rsidRPr="00EA09C4">
        <w:t>protoko</w:t>
      </w:r>
      <w:r w:rsidRPr="00EA09C4">
        <w:rPr>
          <w:rFonts w:hint="eastAsia"/>
        </w:rPr>
        <w:t>ł</w:t>
      </w:r>
      <w:r w:rsidRPr="00EA09C4">
        <w:t>u, który podpisuj</w:t>
      </w:r>
      <w:r w:rsidRPr="00EA09C4">
        <w:rPr>
          <w:rFonts w:hint="eastAsia"/>
        </w:rPr>
        <w:t>ą</w:t>
      </w:r>
      <w:r w:rsidRPr="00EA09C4">
        <w:t xml:space="preserve"> pe</w:t>
      </w:r>
      <w:r w:rsidRPr="00EA09C4">
        <w:rPr>
          <w:rFonts w:hint="eastAsia"/>
        </w:rPr>
        <w:t>ł</w:t>
      </w:r>
      <w:r w:rsidRPr="00EA09C4">
        <w:t>noletnie osoby uczestnicz</w:t>
      </w:r>
      <w:r w:rsidRPr="00EA09C4">
        <w:rPr>
          <w:rFonts w:hint="eastAsia"/>
        </w:rPr>
        <w:t>ą</w:t>
      </w:r>
      <w:r w:rsidRPr="00EA09C4">
        <w:t>ce w czynno</w:t>
      </w:r>
      <w:r w:rsidRPr="00EA09C4">
        <w:rPr>
          <w:rFonts w:hint="eastAsia"/>
        </w:rPr>
        <w:t>ś</w:t>
      </w:r>
      <w:r w:rsidRPr="00EA09C4">
        <w:t xml:space="preserve">ci. </w:t>
      </w:r>
    </w:p>
    <w:p w14:paraId="44393A2F" w14:textId="77777777" w:rsidR="003B35B5" w:rsidRPr="00E76C55" w:rsidRDefault="003B35B5" w:rsidP="003B35B5">
      <w:pPr>
        <w:pStyle w:val="ZUSTzmustartykuempunktem"/>
      </w:pPr>
      <w:r w:rsidRPr="00EA09C4">
        <w:t>2. Protokó</w:t>
      </w:r>
      <w:r w:rsidRPr="00EA09C4">
        <w:rPr>
          <w:rFonts w:hint="eastAsia"/>
        </w:rPr>
        <w:t>ł</w:t>
      </w:r>
      <w:r w:rsidRPr="00EA09C4">
        <w:t xml:space="preserve"> zawiera:</w:t>
      </w:r>
    </w:p>
    <w:p w14:paraId="627A01ED" w14:textId="77777777" w:rsidR="003B35B5" w:rsidRPr="00E76C55" w:rsidRDefault="003B35B5" w:rsidP="003B35B5">
      <w:pPr>
        <w:pStyle w:val="ZPKTzmpktartykuempunktem"/>
      </w:pPr>
      <w:r w:rsidRPr="00EA09C4">
        <w:t>1)</w:t>
      </w:r>
      <w:r w:rsidRPr="00EA09C4">
        <w:tab/>
        <w:t>dat</w:t>
      </w:r>
      <w:r w:rsidRPr="00EA09C4">
        <w:rPr>
          <w:rFonts w:hint="eastAsia"/>
        </w:rPr>
        <w:t>ę</w:t>
      </w:r>
      <w:r w:rsidRPr="00EA09C4">
        <w:t>, czas, miejsce oraz podstaw</w:t>
      </w:r>
      <w:r w:rsidRPr="00EA09C4">
        <w:rPr>
          <w:rFonts w:hint="eastAsia"/>
        </w:rPr>
        <w:t>ę</w:t>
      </w:r>
      <w:r w:rsidRPr="00EA09C4">
        <w:t xml:space="preserve"> prawn</w:t>
      </w:r>
      <w:r w:rsidRPr="00EA09C4">
        <w:rPr>
          <w:rFonts w:hint="eastAsia"/>
        </w:rPr>
        <w:t>ą</w:t>
      </w:r>
      <w:r w:rsidRPr="00EA09C4">
        <w:t xml:space="preserve"> przeprowadzenia czynno</w:t>
      </w:r>
      <w:r w:rsidRPr="00EA09C4">
        <w:rPr>
          <w:rFonts w:hint="eastAsia"/>
        </w:rPr>
        <w:t>ś</w:t>
      </w:r>
      <w:r w:rsidRPr="00EA09C4">
        <w:t>ci;</w:t>
      </w:r>
    </w:p>
    <w:p w14:paraId="7DA8CDAA" w14:textId="77777777" w:rsidR="003B35B5" w:rsidRPr="00E76C55" w:rsidRDefault="003B35B5" w:rsidP="003B35B5">
      <w:pPr>
        <w:pStyle w:val="ZPKTzmpktartykuempunktem"/>
      </w:pPr>
      <w:r w:rsidRPr="00EA09C4">
        <w:t>2)</w:t>
      </w:r>
      <w:r w:rsidRPr="00EA09C4">
        <w:tab/>
        <w:t>dane policjantów przeprowadzaj</w:t>
      </w:r>
      <w:r w:rsidRPr="00EA09C4">
        <w:rPr>
          <w:rFonts w:hint="eastAsia"/>
        </w:rPr>
        <w:t>ą</w:t>
      </w:r>
      <w:r w:rsidRPr="00EA09C4">
        <w:t>cych czynno</w:t>
      </w:r>
      <w:r w:rsidRPr="00EA09C4">
        <w:rPr>
          <w:rFonts w:hint="eastAsia"/>
        </w:rPr>
        <w:t>ść</w:t>
      </w:r>
      <w:r w:rsidRPr="00EA09C4">
        <w:t xml:space="preserve"> oraz osób w niej uczestnicz</w:t>
      </w:r>
      <w:r w:rsidRPr="00EA09C4">
        <w:rPr>
          <w:rFonts w:hint="eastAsia"/>
        </w:rPr>
        <w:t>ą</w:t>
      </w:r>
      <w:r w:rsidRPr="00EA09C4">
        <w:t>cych;</w:t>
      </w:r>
    </w:p>
    <w:p w14:paraId="4FE6FA87" w14:textId="77777777" w:rsidR="003B35B5" w:rsidRPr="00E76C55" w:rsidRDefault="003B35B5" w:rsidP="003B35B5">
      <w:pPr>
        <w:pStyle w:val="ZPKTzmpktartykuempunktem"/>
      </w:pPr>
      <w:r w:rsidRPr="00EA09C4">
        <w:t>3)</w:t>
      </w:r>
      <w:r w:rsidRPr="00EA09C4">
        <w:tab/>
        <w:t>oznaczenie czynno</w:t>
      </w:r>
      <w:r w:rsidRPr="00EA09C4">
        <w:rPr>
          <w:rFonts w:hint="eastAsia"/>
        </w:rPr>
        <w:t>ś</w:t>
      </w:r>
      <w:r w:rsidRPr="00EA09C4">
        <w:t xml:space="preserve">ci oraz jej przebieg; </w:t>
      </w:r>
    </w:p>
    <w:p w14:paraId="6B25EBFA" w14:textId="77777777" w:rsidR="003B35B5" w:rsidRPr="00E76C55" w:rsidRDefault="003B35B5" w:rsidP="003B35B5">
      <w:pPr>
        <w:pStyle w:val="ZPKTzmpktartykuempunktem"/>
      </w:pPr>
      <w:r w:rsidRPr="00EA09C4">
        <w:t>4)</w:t>
      </w:r>
      <w:r w:rsidRPr="00EA09C4">
        <w:tab/>
        <w:t>wzmiank</w:t>
      </w:r>
      <w:r w:rsidRPr="00EA09C4">
        <w:rPr>
          <w:rFonts w:hint="eastAsia"/>
        </w:rPr>
        <w:t>ę</w:t>
      </w:r>
      <w:r w:rsidRPr="00EA09C4">
        <w:t xml:space="preserve"> o wydaniu nakazu lub zakazu; </w:t>
      </w:r>
    </w:p>
    <w:p w14:paraId="28DAB4FB" w14:textId="77777777" w:rsidR="003B35B5" w:rsidRPr="00E76C55" w:rsidRDefault="003B35B5" w:rsidP="003B35B5">
      <w:pPr>
        <w:pStyle w:val="ZPKTzmpktartykuempunktem"/>
      </w:pPr>
      <w:r w:rsidRPr="00EA09C4">
        <w:t>5)</w:t>
      </w:r>
      <w:r w:rsidRPr="00EA09C4">
        <w:tab/>
        <w:t>o</w:t>
      </w:r>
      <w:r w:rsidRPr="00EA09C4">
        <w:rPr>
          <w:rFonts w:hint="eastAsia"/>
        </w:rPr>
        <w:t>ś</w:t>
      </w:r>
      <w:r w:rsidRPr="00EA09C4">
        <w:t>wiadczenia osób uczestnicz</w:t>
      </w:r>
      <w:r w:rsidRPr="00EA09C4">
        <w:rPr>
          <w:rFonts w:hint="eastAsia"/>
        </w:rPr>
        <w:t>ą</w:t>
      </w:r>
      <w:r w:rsidRPr="00EA09C4">
        <w:t>cych w czynno</w:t>
      </w:r>
      <w:r w:rsidRPr="00EA09C4">
        <w:rPr>
          <w:rFonts w:hint="eastAsia"/>
        </w:rPr>
        <w:t>ś</w:t>
      </w:r>
      <w:r w:rsidRPr="00EA09C4">
        <w:t>ci oraz policjantów;</w:t>
      </w:r>
    </w:p>
    <w:p w14:paraId="695DCF08" w14:textId="2C292348" w:rsidR="003B35B5" w:rsidRPr="00E76C55" w:rsidRDefault="003B35B5" w:rsidP="003B35B5">
      <w:pPr>
        <w:pStyle w:val="ZPKTzmpktartykuempunktem"/>
      </w:pPr>
      <w:r w:rsidRPr="00EA09C4">
        <w:t>6)</w:t>
      </w:r>
      <w:r w:rsidRPr="00EA09C4">
        <w:tab/>
        <w:t>wzmiank</w:t>
      </w:r>
      <w:r w:rsidRPr="00EA09C4">
        <w:rPr>
          <w:rFonts w:hint="eastAsia"/>
        </w:rPr>
        <w:t>ę</w:t>
      </w:r>
      <w:r w:rsidRPr="00EA09C4">
        <w:t xml:space="preserve"> o udzieleniu poucze</w:t>
      </w:r>
      <w:r w:rsidRPr="00EA09C4">
        <w:rPr>
          <w:rFonts w:hint="eastAsia"/>
        </w:rPr>
        <w:t>ń</w:t>
      </w:r>
      <w:r w:rsidRPr="00EA09C4">
        <w:t xml:space="preserve"> oraz udzielonych informacjach, o których mowa w</w:t>
      </w:r>
      <w:r w:rsidR="00D41B30">
        <w:t> </w:t>
      </w:r>
      <w:r w:rsidRPr="00EA09C4">
        <w:t>art. 15ag i art. 15ah;</w:t>
      </w:r>
    </w:p>
    <w:p w14:paraId="4EDC5B8B" w14:textId="77777777" w:rsidR="003B35B5" w:rsidRPr="00E76C55" w:rsidRDefault="003B35B5" w:rsidP="003B35B5">
      <w:pPr>
        <w:pStyle w:val="ZPKTzmpktartykuempunktem"/>
      </w:pPr>
      <w:r w:rsidRPr="00EA09C4">
        <w:t>7)</w:t>
      </w:r>
      <w:r w:rsidRPr="00EA09C4">
        <w:tab/>
        <w:t>w miar</w:t>
      </w:r>
      <w:r w:rsidRPr="00EA09C4">
        <w:rPr>
          <w:rFonts w:hint="eastAsia"/>
        </w:rPr>
        <w:t>ę</w:t>
      </w:r>
      <w:r w:rsidRPr="00EA09C4">
        <w:t xml:space="preserve"> potrzeby stwierdzenie innych okoliczno</w:t>
      </w:r>
      <w:r w:rsidRPr="00EA09C4">
        <w:rPr>
          <w:rFonts w:hint="eastAsia"/>
        </w:rPr>
        <w:t>ś</w:t>
      </w:r>
      <w:r w:rsidRPr="00EA09C4">
        <w:t>ci dotycz</w:t>
      </w:r>
      <w:r w:rsidRPr="00EA09C4">
        <w:rPr>
          <w:rFonts w:hint="eastAsia"/>
        </w:rPr>
        <w:t>ą</w:t>
      </w:r>
      <w:r w:rsidRPr="00EA09C4">
        <w:t>cych przebiegu czynno</w:t>
      </w:r>
      <w:r w:rsidRPr="00EA09C4">
        <w:rPr>
          <w:rFonts w:hint="eastAsia"/>
        </w:rPr>
        <w:t>ś</w:t>
      </w:r>
      <w:r w:rsidRPr="00EA09C4">
        <w:t>ci, w szczególno</w:t>
      </w:r>
      <w:r w:rsidRPr="00EA09C4">
        <w:rPr>
          <w:rFonts w:hint="eastAsia"/>
        </w:rPr>
        <w:t>ś</w:t>
      </w:r>
      <w:r w:rsidRPr="00EA09C4">
        <w:t>ci wskazanie zabranych ze wspólnie zajmowanego mieszkania przedmiotów osobistego u</w:t>
      </w:r>
      <w:r w:rsidRPr="00EA09C4">
        <w:rPr>
          <w:rFonts w:hint="eastAsia"/>
        </w:rPr>
        <w:t>ż</w:t>
      </w:r>
      <w:r w:rsidRPr="00EA09C4">
        <w:t>ytku i s</w:t>
      </w:r>
      <w:r w:rsidRPr="00EA09C4">
        <w:rPr>
          <w:rFonts w:hint="eastAsia"/>
        </w:rPr>
        <w:t>ł</w:t>
      </w:r>
      <w:r w:rsidRPr="00EA09C4">
        <w:t>u</w:t>
      </w:r>
      <w:r w:rsidRPr="00EA09C4">
        <w:rPr>
          <w:rFonts w:hint="eastAsia"/>
        </w:rPr>
        <w:t>żą</w:t>
      </w:r>
      <w:r w:rsidRPr="00EA09C4">
        <w:t xml:space="preserve">cych do </w:t>
      </w:r>
      <w:r w:rsidRPr="00EA09C4">
        <w:rPr>
          <w:rFonts w:hint="eastAsia"/>
        </w:rPr>
        <w:t>ś</w:t>
      </w:r>
      <w:r w:rsidRPr="00EA09C4">
        <w:t>wiadczenia pracy lub zwierz</w:t>
      </w:r>
      <w:r w:rsidRPr="00EA09C4">
        <w:rPr>
          <w:rFonts w:hint="eastAsia"/>
        </w:rPr>
        <w:t>ą</w:t>
      </w:r>
      <w:r w:rsidRPr="00EA09C4">
        <w:t>t domowych oraz opis pozostawionego mienia, które wed</w:t>
      </w:r>
      <w:r w:rsidRPr="00EA09C4">
        <w:rPr>
          <w:rFonts w:hint="eastAsia"/>
        </w:rPr>
        <w:t>ł</w:t>
      </w:r>
      <w:r w:rsidRPr="00EA09C4">
        <w:t>ug twierdze</w:t>
      </w:r>
      <w:r w:rsidRPr="00EA09C4">
        <w:rPr>
          <w:rFonts w:hint="eastAsia"/>
        </w:rPr>
        <w:t>ń</w:t>
      </w:r>
      <w:r w:rsidRPr="00EA09C4">
        <w:t xml:space="preserve"> osoby</w:t>
      </w:r>
      <w:r>
        <w:t xml:space="preserve"> stosującej przemoc w rodzinie</w:t>
      </w:r>
      <w:r w:rsidRPr="00EA09C4">
        <w:t>, wobec której wydano nakaz lub zakaz, stanowi jej w</w:t>
      </w:r>
      <w:r w:rsidRPr="00EA09C4">
        <w:rPr>
          <w:rFonts w:hint="eastAsia"/>
        </w:rPr>
        <w:t>ł</w:t>
      </w:r>
      <w:r w:rsidRPr="00EA09C4">
        <w:t>asno</w:t>
      </w:r>
      <w:r w:rsidRPr="00EA09C4">
        <w:rPr>
          <w:rFonts w:hint="eastAsia"/>
        </w:rPr>
        <w:t>ść</w:t>
      </w:r>
      <w:r w:rsidRPr="00EA09C4">
        <w:t>.</w:t>
      </w:r>
    </w:p>
    <w:p w14:paraId="76B0C413" w14:textId="77777777" w:rsidR="003B35B5" w:rsidRPr="00E76C55" w:rsidRDefault="003B35B5" w:rsidP="003B35B5">
      <w:pPr>
        <w:pStyle w:val="ZUSTzmustartykuempunktem"/>
      </w:pPr>
      <w:r w:rsidRPr="00EA09C4">
        <w:t>3. Je</w:t>
      </w:r>
      <w:r w:rsidRPr="00EA09C4">
        <w:rPr>
          <w:rFonts w:hint="eastAsia"/>
        </w:rPr>
        <w:t>ż</w:t>
      </w:r>
      <w:r w:rsidRPr="00EA09C4">
        <w:t>eli osoba uczestnicz</w:t>
      </w:r>
      <w:r w:rsidRPr="00EA09C4">
        <w:rPr>
          <w:rFonts w:hint="eastAsia"/>
        </w:rPr>
        <w:t>ą</w:t>
      </w:r>
      <w:r w:rsidRPr="00EA09C4">
        <w:t>ca w czynno</w:t>
      </w:r>
      <w:r w:rsidRPr="00EA09C4">
        <w:rPr>
          <w:rFonts w:hint="eastAsia"/>
        </w:rPr>
        <w:t>ś</w:t>
      </w:r>
      <w:r w:rsidRPr="00EA09C4">
        <w:t>ci odmawia podpisu lub nie mo</w:t>
      </w:r>
      <w:r w:rsidRPr="00EA09C4">
        <w:rPr>
          <w:rFonts w:hint="eastAsia"/>
        </w:rPr>
        <w:t>ż</w:t>
      </w:r>
      <w:r w:rsidRPr="00EA09C4">
        <w:t>e go z</w:t>
      </w:r>
      <w:r w:rsidRPr="00EA09C4">
        <w:rPr>
          <w:rFonts w:hint="eastAsia"/>
        </w:rPr>
        <w:t>ł</w:t>
      </w:r>
      <w:r w:rsidRPr="00EA09C4">
        <w:t>o</w:t>
      </w:r>
      <w:r w:rsidRPr="00EA09C4">
        <w:rPr>
          <w:rFonts w:hint="eastAsia"/>
        </w:rPr>
        <w:t>ż</w:t>
      </w:r>
      <w:r w:rsidRPr="00EA09C4">
        <w:t>y</w:t>
      </w:r>
      <w:r w:rsidRPr="00EA09C4">
        <w:rPr>
          <w:rFonts w:hint="eastAsia"/>
        </w:rPr>
        <w:t>ć</w:t>
      </w:r>
      <w:r w:rsidRPr="00EA09C4">
        <w:t>, policjant dokonuj</w:t>
      </w:r>
      <w:r w:rsidRPr="00EA09C4">
        <w:rPr>
          <w:rFonts w:hint="eastAsia"/>
        </w:rPr>
        <w:t>ą</w:t>
      </w:r>
      <w:r w:rsidRPr="00EA09C4">
        <w:t>cy czynno</w:t>
      </w:r>
      <w:r w:rsidRPr="00EA09C4">
        <w:rPr>
          <w:rFonts w:hint="eastAsia"/>
        </w:rPr>
        <w:t>ś</w:t>
      </w:r>
      <w:r w:rsidRPr="00EA09C4">
        <w:t>ci zaznacza przyczyn</w:t>
      </w:r>
      <w:r w:rsidRPr="00EA09C4">
        <w:rPr>
          <w:rFonts w:hint="eastAsia"/>
        </w:rPr>
        <w:t>ę</w:t>
      </w:r>
      <w:r w:rsidRPr="00EA09C4">
        <w:t xml:space="preserve"> braku podpisu.</w:t>
      </w:r>
    </w:p>
    <w:p w14:paraId="765F1246" w14:textId="673C229D" w:rsidR="003B35B5" w:rsidRPr="00E76C55" w:rsidRDefault="003B35B5" w:rsidP="003B35B5">
      <w:pPr>
        <w:pStyle w:val="ZUSTzmustartykuempunktem"/>
      </w:pPr>
      <w:r w:rsidRPr="00EA09C4">
        <w:t>4. Osoba stosuj</w:t>
      </w:r>
      <w:r w:rsidRPr="00EA09C4">
        <w:rPr>
          <w:rFonts w:hint="eastAsia"/>
        </w:rPr>
        <w:t>ą</w:t>
      </w:r>
      <w:r w:rsidRPr="00EA09C4">
        <w:t>ca przemoc w rodzinie, wobec której wydano nakaz lub zakaz, ma prawo zabra</w:t>
      </w:r>
      <w:r w:rsidRPr="00EA09C4">
        <w:rPr>
          <w:rFonts w:hint="eastAsia"/>
        </w:rPr>
        <w:t>ć</w:t>
      </w:r>
      <w:r w:rsidRPr="00EA09C4">
        <w:t xml:space="preserve"> ze wspólnie zajmowanego mieszkania przedmioty osobistego u</w:t>
      </w:r>
      <w:r w:rsidRPr="00EA09C4">
        <w:rPr>
          <w:rFonts w:hint="eastAsia"/>
        </w:rPr>
        <w:t>ż</w:t>
      </w:r>
      <w:r w:rsidRPr="00EA09C4">
        <w:t>ytku i</w:t>
      </w:r>
      <w:r w:rsidR="00D41B30">
        <w:t> </w:t>
      </w:r>
      <w:r w:rsidRPr="00EA09C4">
        <w:t>s</w:t>
      </w:r>
      <w:r w:rsidRPr="00EA09C4">
        <w:rPr>
          <w:rFonts w:hint="eastAsia"/>
        </w:rPr>
        <w:t>ł</w:t>
      </w:r>
      <w:r w:rsidRPr="00EA09C4">
        <w:t>u</w:t>
      </w:r>
      <w:r w:rsidRPr="00EA09C4">
        <w:rPr>
          <w:rFonts w:hint="eastAsia"/>
        </w:rPr>
        <w:t>żą</w:t>
      </w:r>
      <w:r w:rsidRPr="00EA09C4">
        <w:t xml:space="preserve">ce do </w:t>
      </w:r>
      <w:r w:rsidRPr="00EA09C4">
        <w:rPr>
          <w:rFonts w:hint="eastAsia"/>
        </w:rPr>
        <w:t>ś</w:t>
      </w:r>
      <w:r w:rsidRPr="00EA09C4">
        <w:t>wiadczenia pracy lub</w:t>
      </w:r>
      <w:r>
        <w:t xml:space="preserve"> </w:t>
      </w:r>
      <w:r w:rsidRPr="00EA09C4">
        <w:t>b</w:t>
      </w:r>
      <w:r w:rsidRPr="00EA09C4">
        <w:rPr>
          <w:rFonts w:hint="eastAsia"/>
        </w:rPr>
        <w:t>ę</w:t>
      </w:r>
      <w:r w:rsidRPr="00EA09C4">
        <w:t>d</w:t>
      </w:r>
      <w:r w:rsidRPr="00EA09C4">
        <w:rPr>
          <w:rFonts w:hint="eastAsia"/>
        </w:rPr>
        <w:t>ą</w:t>
      </w:r>
      <w:r w:rsidRPr="00EA09C4">
        <w:t>ce jej w</w:t>
      </w:r>
      <w:r w:rsidRPr="00EA09C4">
        <w:rPr>
          <w:rFonts w:hint="eastAsia"/>
        </w:rPr>
        <w:t>ł</w:t>
      </w:r>
      <w:r w:rsidRPr="00EA09C4">
        <w:t>asno</w:t>
      </w:r>
      <w:r w:rsidRPr="00EA09C4">
        <w:rPr>
          <w:rFonts w:hint="eastAsia"/>
        </w:rPr>
        <w:t>ś</w:t>
      </w:r>
      <w:r w:rsidRPr="00EA09C4">
        <w:t>ci</w:t>
      </w:r>
      <w:r w:rsidRPr="00EA09C4">
        <w:rPr>
          <w:rFonts w:hint="eastAsia"/>
        </w:rPr>
        <w:t>ą</w:t>
      </w:r>
      <w:r w:rsidRPr="00EA09C4">
        <w:t xml:space="preserve"> zwierz</w:t>
      </w:r>
      <w:r w:rsidRPr="00EA09C4">
        <w:rPr>
          <w:rFonts w:hint="eastAsia"/>
        </w:rPr>
        <w:t>ę</w:t>
      </w:r>
      <w:r w:rsidRPr="00EA09C4">
        <w:t>ta domowe. W</w:t>
      </w:r>
      <w:r w:rsidR="00D41B30">
        <w:t> </w:t>
      </w:r>
      <w:r w:rsidRPr="00EA09C4">
        <w:t>przypadku</w:t>
      </w:r>
      <w:r>
        <w:t xml:space="preserve"> </w:t>
      </w:r>
      <w:r w:rsidRPr="00EA09C4">
        <w:t>sprzeciwu osób wspólnie zajmuj</w:t>
      </w:r>
      <w:r w:rsidRPr="00EA09C4">
        <w:rPr>
          <w:rFonts w:hint="eastAsia"/>
        </w:rPr>
        <w:t>ą</w:t>
      </w:r>
      <w:r w:rsidRPr="00EA09C4">
        <w:t>cych mieszkanie przedmioty te lub zwierz</w:t>
      </w:r>
      <w:r w:rsidRPr="00EA09C4">
        <w:rPr>
          <w:rFonts w:hint="eastAsia"/>
        </w:rPr>
        <w:t>ę</w:t>
      </w:r>
      <w:r w:rsidRPr="00EA09C4">
        <w:t>ta domowe pozostawia si</w:t>
      </w:r>
      <w:r w:rsidRPr="00EA09C4">
        <w:rPr>
          <w:rFonts w:hint="eastAsia"/>
        </w:rPr>
        <w:t>ę</w:t>
      </w:r>
      <w:r w:rsidRPr="00EA09C4">
        <w:t xml:space="preserve"> we wspólnie zajmowanym mieszkaniu. Dochodzenie roszcze</w:t>
      </w:r>
      <w:r w:rsidRPr="00EA09C4">
        <w:rPr>
          <w:rFonts w:hint="eastAsia"/>
        </w:rPr>
        <w:t>ń</w:t>
      </w:r>
      <w:r w:rsidRPr="00EA09C4">
        <w:t xml:space="preserve"> z tego tytu</w:t>
      </w:r>
      <w:r w:rsidRPr="00EA09C4">
        <w:rPr>
          <w:rFonts w:hint="eastAsia"/>
        </w:rPr>
        <w:t>ł</w:t>
      </w:r>
      <w:r w:rsidRPr="00EA09C4">
        <w:t>u odbywa si</w:t>
      </w:r>
      <w:r w:rsidRPr="00EA09C4">
        <w:rPr>
          <w:rFonts w:hint="eastAsia"/>
        </w:rPr>
        <w:t>ę</w:t>
      </w:r>
      <w:r w:rsidRPr="00EA09C4">
        <w:t xml:space="preserve"> na zasadach okre</w:t>
      </w:r>
      <w:r w:rsidRPr="00EA09C4">
        <w:rPr>
          <w:rFonts w:hint="eastAsia"/>
        </w:rPr>
        <w:t>ś</w:t>
      </w:r>
      <w:r w:rsidRPr="00EA09C4">
        <w:t xml:space="preserve">lonych w Kodeksie cywilnym. </w:t>
      </w:r>
    </w:p>
    <w:p w14:paraId="384CED8F" w14:textId="144E2565" w:rsidR="003B35B5" w:rsidRPr="00A20C33" w:rsidRDefault="003B35B5" w:rsidP="003B35B5">
      <w:pPr>
        <w:pStyle w:val="ZUSTzmustartykuempunktem"/>
      </w:pPr>
      <w:r w:rsidRPr="00EA09C4">
        <w:t>5. Je</w:t>
      </w:r>
      <w:r w:rsidRPr="00EA09C4">
        <w:rPr>
          <w:rFonts w:hint="eastAsia"/>
        </w:rPr>
        <w:t>ż</w:t>
      </w:r>
      <w:r w:rsidRPr="00EA09C4">
        <w:t>eli w okresie obowi</w:t>
      </w:r>
      <w:r w:rsidRPr="00EA09C4">
        <w:rPr>
          <w:rFonts w:hint="eastAsia"/>
        </w:rPr>
        <w:t>ą</w:t>
      </w:r>
      <w:r w:rsidRPr="00EA09C4">
        <w:t>zywania nakazu lub zakazu zajdzie potrzeba zabrania przez osob</w:t>
      </w:r>
      <w:r w:rsidRPr="00EA09C4">
        <w:rPr>
          <w:rFonts w:hint="eastAsia"/>
        </w:rPr>
        <w:t>ę</w:t>
      </w:r>
      <w:r w:rsidRPr="00EA09C4">
        <w:t xml:space="preserve"> stosuj</w:t>
      </w:r>
      <w:r w:rsidRPr="00EA09C4">
        <w:rPr>
          <w:rFonts w:hint="eastAsia"/>
        </w:rPr>
        <w:t>ą</w:t>
      </w:r>
      <w:r w:rsidRPr="00EA09C4">
        <w:t>c</w:t>
      </w:r>
      <w:r w:rsidRPr="00EA09C4">
        <w:rPr>
          <w:rFonts w:hint="eastAsia"/>
        </w:rPr>
        <w:t>ą</w:t>
      </w:r>
      <w:r w:rsidRPr="00EA09C4">
        <w:t xml:space="preserve"> przemoc w rodzinie mienia stanowi</w:t>
      </w:r>
      <w:r w:rsidRPr="00EA09C4">
        <w:rPr>
          <w:rFonts w:hint="eastAsia"/>
        </w:rPr>
        <w:t>ą</w:t>
      </w:r>
      <w:r w:rsidRPr="00EA09C4">
        <w:t>cego jej w</w:t>
      </w:r>
      <w:r w:rsidRPr="00EA09C4">
        <w:rPr>
          <w:rFonts w:hint="eastAsia"/>
        </w:rPr>
        <w:t>ł</w:t>
      </w:r>
      <w:r w:rsidRPr="00EA09C4">
        <w:t>asno</w:t>
      </w:r>
      <w:r w:rsidRPr="00EA09C4">
        <w:rPr>
          <w:rFonts w:hint="eastAsia"/>
        </w:rPr>
        <w:t>ść</w:t>
      </w:r>
      <w:r w:rsidRPr="00EA09C4">
        <w:t>, w</w:t>
      </w:r>
      <w:r w:rsidR="00D41B30">
        <w:t> </w:t>
      </w:r>
      <w:r w:rsidRPr="00EA09C4">
        <w:t>szczególno</w:t>
      </w:r>
      <w:r w:rsidRPr="00EA09C4">
        <w:rPr>
          <w:rFonts w:hint="eastAsia"/>
        </w:rPr>
        <w:t>ś</w:t>
      </w:r>
      <w:r w:rsidRPr="00EA09C4">
        <w:t>ci niezabranych uprzednio przedmiotów osobistego u</w:t>
      </w:r>
      <w:r w:rsidRPr="00EA09C4">
        <w:rPr>
          <w:rFonts w:hint="eastAsia"/>
        </w:rPr>
        <w:t>ż</w:t>
      </w:r>
      <w:r w:rsidRPr="00EA09C4">
        <w:t>ytku i s</w:t>
      </w:r>
      <w:r w:rsidRPr="00EA09C4">
        <w:rPr>
          <w:rFonts w:hint="eastAsia"/>
        </w:rPr>
        <w:t>ł</w:t>
      </w:r>
      <w:r w:rsidRPr="00EA09C4">
        <w:t>u</w:t>
      </w:r>
      <w:r w:rsidRPr="00EA09C4">
        <w:rPr>
          <w:rFonts w:hint="eastAsia"/>
        </w:rPr>
        <w:t>żą</w:t>
      </w:r>
      <w:r w:rsidRPr="00EA09C4">
        <w:t xml:space="preserve">cych do </w:t>
      </w:r>
      <w:r w:rsidRPr="00EA09C4">
        <w:rPr>
          <w:rFonts w:hint="eastAsia"/>
        </w:rPr>
        <w:t>ś</w:t>
      </w:r>
      <w:r w:rsidRPr="00EA09C4">
        <w:t>wiadczenia pracy lub zwierz</w:t>
      </w:r>
      <w:r w:rsidRPr="00EA09C4">
        <w:rPr>
          <w:rFonts w:hint="eastAsia"/>
        </w:rPr>
        <w:t>ą</w:t>
      </w:r>
      <w:r w:rsidRPr="00EA09C4">
        <w:t>t domowych, ze wspólnie zajmowanego mieszkania, mo</w:t>
      </w:r>
      <w:r w:rsidRPr="00EA09C4">
        <w:rPr>
          <w:rFonts w:hint="eastAsia"/>
        </w:rPr>
        <w:t>ż</w:t>
      </w:r>
      <w:r w:rsidRPr="00EA09C4">
        <w:t>e si</w:t>
      </w:r>
      <w:r w:rsidRPr="00EA09C4">
        <w:rPr>
          <w:rFonts w:hint="eastAsia"/>
        </w:rPr>
        <w:t>ę</w:t>
      </w:r>
      <w:r w:rsidRPr="00EA09C4">
        <w:t xml:space="preserve"> to odby</w:t>
      </w:r>
      <w:r w:rsidRPr="00EA09C4">
        <w:rPr>
          <w:rFonts w:hint="eastAsia"/>
        </w:rPr>
        <w:t>ć</w:t>
      </w:r>
      <w:r w:rsidRPr="00EA09C4">
        <w:t xml:space="preserve"> jeden raz, wy</w:t>
      </w:r>
      <w:r w:rsidRPr="00EA09C4">
        <w:rPr>
          <w:rFonts w:hint="eastAsia"/>
        </w:rPr>
        <w:t>łą</w:t>
      </w:r>
      <w:r w:rsidRPr="00EA09C4">
        <w:t>cznie w obecno</w:t>
      </w:r>
      <w:r w:rsidRPr="00EA09C4">
        <w:rPr>
          <w:rFonts w:hint="eastAsia"/>
        </w:rPr>
        <w:t>ś</w:t>
      </w:r>
      <w:r w:rsidRPr="00EA09C4">
        <w:t>ci policjanta, po wcze</w:t>
      </w:r>
      <w:r w:rsidRPr="00EA09C4">
        <w:rPr>
          <w:rFonts w:hint="eastAsia"/>
        </w:rPr>
        <w:t>ś</w:t>
      </w:r>
      <w:r w:rsidRPr="00EA09C4">
        <w:t xml:space="preserve">niejszym </w:t>
      </w:r>
      <w:r w:rsidRPr="00EA09C4">
        <w:lastRenderedPageBreak/>
        <w:t xml:space="preserve">uzgodnieniu przez nich </w:t>
      </w:r>
      <w:r w:rsidRPr="00E76C55">
        <w:t>terminu z osobą dotkniętą tą przemocą. Osoba dotknięta przemocą w rodzinie ma prawo brać udział w tej czynności lub upoważnić do udziału w niej inną osobę.</w:t>
      </w:r>
    </w:p>
    <w:p w14:paraId="7A42509A" w14:textId="77777777" w:rsidR="003B35B5" w:rsidRPr="00E76C55" w:rsidRDefault="003B35B5" w:rsidP="003B35B5">
      <w:pPr>
        <w:pStyle w:val="ZUSTzmustartykuempunktem"/>
      </w:pPr>
      <w:r w:rsidRPr="00A20C33">
        <w:t>6. Osoba stosująca przemoc w rodzinie</w:t>
      </w:r>
      <w:r w:rsidRPr="00E2307E">
        <w:t xml:space="preserve">, wobec której wydano nakaz lub zakaz, ma obowiązek </w:t>
      </w:r>
      <w:r w:rsidRPr="00EA09C4">
        <w:t>pozostawi</w:t>
      </w:r>
      <w:r w:rsidRPr="00EA09C4">
        <w:rPr>
          <w:rFonts w:hint="eastAsia"/>
        </w:rPr>
        <w:t>ć</w:t>
      </w:r>
      <w:r w:rsidRPr="00EA09C4">
        <w:t xml:space="preserve"> klucze do wspólnie zajmowanego mieszkania i pomieszcze</w:t>
      </w:r>
      <w:r w:rsidRPr="00EA09C4">
        <w:rPr>
          <w:rFonts w:hint="eastAsia"/>
        </w:rPr>
        <w:t>ń</w:t>
      </w:r>
      <w:r w:rsidRPr="00EA09C4">
        <w:t xml:space="preserve"> jego bezpo</w:t>
      </w:r>
      <w:r w:rsidRPr="00EA09C4">
        <w:rPr>
          <w:rFonts w:hint="eastAsia"/>
        </w:rPr>
        <w:t>ś</w:t>
      </w:r>
      <w:r w:rsidRPr="00EA09C4">
        <w:t>redniego otoczenia w tym mieszkaniu.</w:t>
      </w:r>
    </w:p>
    <w:p w14:paraId="5D1B12FD" w14:textId="64CB177C" w:rsidR="003B35B5" w:rsidRPr="003B35B5" w:rsidRDefault="003B35B5" w:rsidP="003B35B5">
      <w:pPr>
        <w:pStyle w:val="ZUSTzmustartykuempunktem"/>
      </w:pPr>
      <w:r w:rsidRPr="003B35B5">
        <w:t>7. Je</w:t>
      </w:r>
      <w:r w:rsidRPr="003B35B5">
        <w:rPr>
          <w:rFonts w:hint="eastAsia"/>
        </w:rPr>
        <w:t>ż</w:t>
      </w:r>
      <w:r w:rsidRPr="003B35B5">
        <w:t>eli w zwi</w:t>
      </w:r>
      <w:r w:rsidRPr="003B35B5">
        <w:rPr>
          <w:rFonts w:hint="eastAsia"/>
        </w:rPr>
        <w:t>ą</w:t>
      </w:r>
      <w:r w:rsidRPr="003B35B5">
        <w:t xml:space="preserve">zku z wydaniem nakazu lub zakazu zachodzi potrzeba </w:t>
      </w:r>
      <w:r w:rsidRPr="00EA09C4">
        <w:t>zabezpieczenia</w:t>
      </w:r>
      <w:r w:rsidRPr="003B35B5">
        <w:t xml:space="preserve"> zwierz</w:t>
      </w:r>
      <w:r w:rsidRPr="00EA09C4">
        <w:rPr>
          <w:rFonts w:hint="eastAsia"/>
        </w:rPr>
        <w:t>ą</w:t>
      </w:r>
      <w:r w:rsidRPr="00EA09C4">
        <w:t>t</w:t>
      </w:r>
      <w:r w:rsidRPr="003B35B5">
        <w:t xml:space="preserve"> stanowi</w:t>
      </w:r>
      <w:r w:rsidRPr="003B35B5">
        <w:rPr>
          <w:rFonts w:hint="eastAsia"/>
        </w:rPr>
        <w:t>ą</w:t>
      </w:r>
      <w:r w:rsidRPr="003B35B5">
        <w:t>cy</w:t>
      </w:r>
      <w:r w:rsidRPr="00EA09C4">
        <w:t>ch</w:t>
      </w:r>
      <w:r w:rsidRPr="003B35B5">
        <w:t xml:space="preserve"> mienie osoby</w:t>
      </w:r>
      <w:r w:rsidRPr="00EA09C4">
        <w:t xml:space="preserve"> stosuj</w:t>
      </w:r>
      <w:r w:rsidRPr="00EA09C4">
        <w:rPr>
          <w:rFonts w:hint="eastAsia"/>
        </w:rPr>
        <w:t>ą</w:t>
      </w:r>
      <w:r w:rsidRPr="00EA09C4">
        <w:t>cej przemoc w rodzinie</w:t>
      </w:r>
      <w:r w:rsidRPr="003B35B5">
        <w:t>, wobec której wydano nakaz lub zakaz,</w:t>
      </w:r>
      <w:r w:rsidRPr="00EA09C4">
        <w:t xml:space="preserve"> </w:t>
      </w:r>
      <w:r w:rsidRPr="003B35B5">
        <w:t>stosuje si</w:t>
      </w:r>
      <w:r w:rsidRPr="003B35B5">
        <w:rPr>
          <w:rFonts w:hint="eastAsia"/>
        </w:rPr>
        <w:t>ę</w:t>
      </w:r>
      <w:r w:rsidRPr="003B35B5">
        <w:t xml:space="preserve"> </w:t>
      </w:r>
      <w:r w:rsidRPr="00EA09C4">
        <w:t xml:space="preserve">odpowiednio przepis </w:t>
      </w:r>
      <w:r w:rsidRPr="003B35B5">
        <w:t>art. 7 ustawy z</w:t>
      </w:r>
      <w:r w:rsidR="00E36A3F">
        <w:t> </w:t>
      </w:r>
      <w:r w:rsidRPr="003B35B5">
        <w:t>dnia 21 sierpnia 1997 r. o ochronie zwierz</w:t>
      </w:r>
      <w:r w:rsidRPr="003B35B5">
        <w:rPr>
          <w:rFonts w:hint="eastAsia"/>
        </w:rPr>
        <w:t>ą</w:t>
      </w:r>
      <w:r w:rsidRPr="003B35B5">
        <w:t>t</w:t>
      </w:r>
      <w:r w:rsidRPr="00EA09C4">
        <w:t xml:space="preserve"> </w:t>
      </w:r>
      <w:r w:rsidRPr="003B35B5">
        <w:t>(Dz.</w:t>
      </w:r>
      <w:r>
        <w:t xml:space="preserve"> </w:t>
      </w:r>
      <w:r w:rsidRPr="003B35B5">
        <w:t>U. z 2019 r. poz. 122 i 1123).</w:t>
      </w:r>
    </w:p>
    <w:p w14:paraId="72B4553D" w14:textId="77777777" w:rsidR="003B35B5" w:rsidRPr="00E76C55" w:rsidRDefault="003B35B5" w:rsidP="003B35B5">
      <w:pPr>
        <w:pStyle w:val="ZUSTzmustartykuempunktem"/>
      </w:pPr>
      <w:r w:rsidRPr="00EA09C4">
        <w:t>8. Minister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 do spraw wewn</w:t>
      </w:r>
      <w:r w:rsidRPr="00EA09C4">
        <w:rPr>
          <w:rFonts w:hint="eastAsia"/>
        </w:rPr>
        <w:t>ę</w:t>
      </w:r>
      <w:r w:rsidRPr="00EA09C4">
        <w:t>trznych okre</w:t>
      </w:r>
      <w:r w:rsidRPr="00EA09C4">
        <w:rPr>
          <w:rFonts w:hint="eastAsia"/>
        </w:rPr>
        <w:t>ś</w:t>
      </w:r>
      <w:r w:rsidRPr="00EA09C4">
        <w:t>li, w drodze rozporz</w:t>
      </w:r>
      <w:r w:rsidRPr="00EA09C4">
        <w:rPr>
          <w:rFonts w:hint="eastAsia"/>
        </w:rPr>
        <w:t>ą</w:t>
      </w:r>
      <w:r w:rsidRPr="00EA09C4">
        <w:t>dzenia, wzór protoko</w:t>
      </w:r>
      <w:r w:rsidRPr="00EA09C4">
        <w:rPr>
          <w:rFonts w:hint="eastAsia"/>
        </w:rPr>
        <w:t>ł</w:t>
      </w:r>
      <w:r w:rsidRPr="00EA09C4">
        <w:t>u czynno</w:t>
      </w:r>
      <w:r w:rsidRPr="00EA09C4">
        <w:rPr>
          <w:rFonts w:hint="eastAsia"/>
        </w:rPr>
        <w:t>ś</w:t>
      </w:r>
      <w:r w:rsidRPr="00EA09C4">
        <w:t>ci opuszczenia wspólnie zajmowanego mieszkania i jego bezpo</w:t>
      </w:r>
      <w:r w:rsidRPr="00EA09C4">
        <w:rPr>
          <w:rFonts w:hint="eastAsia"/>
        </w:rPr>
        <w:t>ś</w:t>
      </w:r>
      <w:r w:rsidRPr="00EA09C4">
        <w:t>redniego otoczenia, w zwi</w:t>
      </w:r>
      <w:r w:rsidRPr="00EA09C4">
        <w:rPr>
          <w:rFonts w:hint="eastAsia"/>
        </w:rPr>
        <w:t>ą</w:t>
      </w:r>
      <w:r w:rsidRPr="00EA09C4">
        <w:t>zku z wydaniem nakazu lub zakazu, maj</w:t>
      </w:r>
      <w:r w:rsidRPr="00EA09C4">
        <w:rPr>
          <w:rFonts w:hint="eastAsia"/>
        </w:rPr>
        <w:t>ą</w:t>
      </w:r>
      <w:r w:rsidRPr="00EA09C4">
        <w:t>c na uwadze prawid</w:t>
      </w:r>
      <w:r w:rsidRPr="00EA09C4">
        <w:rPr>
          <w:rFonts w:hint="eastAsia"/>
        </w:rPr>
        <w:t>ł</w:t>
      </w:r>
      <w:r w:rsidRPr="00EA09C4">
        <w:t>owe udokumentowanie przeprowadzanej czynno</w:t>
      </w:r>
      <w:r w:rsidRPr="00EA09C4">
        <w:rPr>
          <w:rFonts w:hint="eastAsia"/>
        </w:rPr>
        <w:t>ś</w:t>
      </w:r>
      <w:r w:rsidRPr="00EA09C4">
        <w:t xml:space="preserve">ci. </w:t>
      </w:r>
    </w:p>
    <w:p w14:paraId="0B37037E" w14:textId="77777777" w:rsidR="003B35B5" w:rsidRPr="00E76C55" w:rsidRDefault="003B35B5" w:rsidP="003B35B5">
      <w:pPr>
        <w:pStyle w:val="ZARTzmartartykuempunktem"/>
      </w:pPr>
      <w:r w:rsidRPr="00EA09C4">
        <w:t>Art. 15af. 1. Osoba stosuj</w:t>
      </w:r>
      <w:r w:rsidRPr="00EA09C4">
        <w:rPr>
          <w:rFonts w:hint="eastAsia"/>
        </w:rPr>
        <w:t>ą</w:t>
      </w:r>
      <w:r w:rsidRPr="00EA09C4">
        <w:t>ca przemoc w rodzinie, wobec której wydano nakaz lub zakaz, jest obowi</w:t>
      </w:r>
      <w:r w:rsidRPr="00EA09C4">
        <w:rPr>
          <w:rFonts w:hint="eastAsia"/>
        </w:rPr>
        <w:t>ą</w:t>
      </w:r>
      <w:r w:rsidRPr="00EA09C4">
        <w:t>zana wskaza</w:t>
      </w:r>
      <w:r w:rsidRPr="00EA09C4">
        <w:rPr>
          <w:rFonts w:hint="eastAsia"/>
        </w:rPr>
        <w:t>ć</w:t>
      </w:r>
      <w:r w:rsidRPr="00EA09C4">
        <w:t xml:space="preserve"> jednostce organizacyjnej Policji, której policjant wyda</w:t>
      </w:r>
      <w:r w:rsidRPr="00EA09C4">
        <w:rPr>
          <w:rFonts w:hint="eastAsia"/>
        </w:rPr>
        <w:t>ł</w:t>
      </w:r>
      <w:r w:rsidRPr="00EA09C4">
        <w:t xml:space="preserve"> ten nakaz lub zakaz, adres miejsca pobytu, a tak</w:t>
      </w:r>
      <w:r w:rsidRPr="00EA09C4">
        <w:rPr>
          <w:rFonts w:hint="eastAsia"/>
        </w:rPr>
        <w:t>ż</w:t>
      </w:r>
      <w:r w:rsidRPr="00EA09C4">
        <w:t>e, o ile to mo</w:t>
      </w:r>
      <w:r w:rsidRPr="00EA09C4">
        <w:rPr>
          <w:rFonts w:hint="eastAsia"/>
        </w:rPr>
        <w:t>ż</w:t>
      </w:r>
      <w:r w:rsidRPr="00EA09C4">
        <w:t>liwe, numer telefonu, pod którym b</w:t>
      </w:r>
      <w:r w:rsidRPr="00EA09C4">
        <w:rPr>
          <w:rFonts w:hint="eastAsia"/>
        </w:rPr>
        <w:t>ę</w:t>
      </w:r>
      <w:r w:rsidRPr="00EA09C4">
        <w:t>dzie dost</w:t>
      </w:r>
      <w:r w:rsidRPr="00EA09C4">
        <w:rPr>
          <w:rFonts w:hint="eastAsia"/>
        </w:rPr>
        <w:t>ę</w:t>
      </w:r>
      <w:r w:rsidRPr="00EA09C4">
        <w:t>pna, oraz poinformowa</w:t>
      </w:r>
      <w:r w:rsidRPr="00EA09C4">
        <w:rPr>
          <w:rFonts w:hint="eastAsia"/>
        </w:rPr>
        <w:t>ć</w:t>
      </w:r>
      <w:r w:rsidRPr="00EA09C4">
        <w:t xml:space="preserve"> t</w:t>
      </w:r>
      <w:r w:rsidRPr="00EA09C4">
        <w:rPr>
          <w:rFonts w:hint="eastAsia"/>
        </w:rPr>
        <w:t>ę</w:t>
      </w:r>
      <w:r w:rsidRPr="00EA09C4">
        <w:t xml:space="preserve"> jednostk</w:t>
      </w:r>
      <w:r w:rsidRPr="00EA09C4">
        <w:rPr>
          <w:rFonts w:hint="eastAsia"/>
        </w:rPr>
        <w:t>ę</w:t>
      </w:r>
      <w:r w:rsidRPr="00EA09C4">
        <w:t xml:space="preserve"> Policji o ka</w:t>
      </w:r>
      <w:r w:rsidRPr="00EA09C4">
        <w:rPr>
          <w:rFonts w:hint="eastAsia"/>
        </w:rPr>
        <w:t>ż</w:t>
      </w:r>
      <w:r w:rsidRPr="00EA09C4">
        <w:t xml:space="preserve">dej zmianie adresu lub numeru. </w:t>
      </w:r>
    </w:p>
    <w:p w14:paraId="588DB5D7" w14:textId="77777777" w:rsidR="003B35B5" w:rsidRPr="00E76C55" w:rsidRDefault="003B35B5" w:rsidP="003B35B5">
      <w:pPr>
        <w:pStyle w:val="ZUSTzmustartykuempunktem"/>
      </w:pPr>
      <w:r w:rsidRPr="00EA09C4">
        <w:t>2. Osob</w:t>
      </w:r>
      <w:r w:rsidRPr="00EA09C4">
        <w:rPr>
          <w:rFonts w:hint="eastAsia"/>
        </w:rPr>
        <w:t>ę</w:t>
      </w:r>
      <w:r w:rsidRPr="00EA09C4">
        <w:t xml:space="preserve"> stosuj</w:t>
      </w:r>
      <w:r w:rsidRPr="00EA09C4">
        <w:rPr>
          <w:rFonts w:hint="eastAsia"/>
        </w:rPr>
        <w:t>ą</w:t>
      </w:r>
      <w:r w:rsidRPr="00EA09C4">
        <w:t>c</w:t>
      </w:r>
      <w:r w:rsidRPr="00EA09C4">
        <w:rPr>
          <w:rFonts w:hint="eastAsia"/>
        </w:rPr>
        <w:t>ą</w:t>
      </w:r>
      <w:r w:rsidRPr="00EA09C4">
        <w:t xml:space="preserve"> przemoc w rodzinie, wobec której wydano nakaz lub zakaz, nale</w:t>
      </w:r>
      <w:r w:rsidRPr="00EA09C4">
        <w:rPr>
          <w:rFonts w:hint="eastAsia"/>
        </w:rPr>
        <w:t>ż</w:t>
      </w:r>
      <w:r w:rsidRPr="00EA09C4">
        <w:t>y pouczy</w:t>
      </w:r>
      <w:r w:rsidRPr="00EA09C4">
        <w:rPr>
          <w:rFonts w:hint="eastAsia"/>
        </w:rPr>
        <w:t>ć</w:t>
      </w:r>
      <w:r w:rsidRPr="00EA09C4">
        <w:t xml:space="preserve">, </w:t>
      </w:r>
      <w:r w:rsidRPr="00EA09C4">
        <w:rPr>
          <w:rFonts w:hint="eastAsia"/>
        </w:rPr>
        <w:t>ż</w:t>
      </w:r>
      <w:r w:rsidRPr="00EA09C4">
        <w:t>e je</w:t>
      </w:r>
      <w:r w:rsidRPr="00EA09C4">
        <w:rPr>
          <w:rFonts w:hint="eastAsia"/>
        </w:rPr>
        <w:t>ż</w:t>
      </w:r>
      <w:r w:rsidRPr="00EA09C4">
        <w:t>eli zmieni miejsce pobytu, nie b</w:t>
      </w:r>
      <w:r w:rsidRPr="00EA09C4">
        <w:rPr>
          <w:rFonts w:hint="eastAsia"/>
        </w:rPr>
        <w:t>ę</w:t>
      </w:r>
      <w:r w:rsidRPr="00EA09C4">
        <w:t>dzie dost</w:t>
      </w:r>
      <w:r w:rsidRPr="00EA09C4">
        <w:rPr>
          <w:rFonts w:hint="eastAsia"/>
        </w:rPr>
        <w:t>ę</w:t>
      </w:r>
      <w:r w:rsidRPr="00EA09C4">
        <w:t>pna pod wskazanym przez siebie numerem telefonu, nie zawiadamiaj</w:t>
      </w:r>
      <w:r w:rsidRPr="00EA09C4">
        <w:rPr>
          <w:rFonts w:hint="eastAsia"/>
        </w:rPr>
        <w:t>ą</w:t>
      </w:r>
      <w:r w:rsidRPr="00EA09C4">
        <w:t>c o tym jednostki organizacyjnej Policji, o której mowa w ust. 1, na skutek czego nie odbierze korespondencji pod wskazanym adresem lub nie stawi si</w:t>
      </w:r>
      <w:r w:rsidRPr="00EA09C4">
        <w:rPr>
          <w:rFonts w:hint="eastAsia"/>
        </w:rPr>
        <w:t>ę</w:t>
      </w:r>
      <w:r w:rsidRPr="00EA09C4">
        <w:t xml:space="preserve"> we wskazanej jednostce organizacyjnej Policji w celu jej odbioru w ci</w:t>
      </w:r>
      <w:r w:rsidRPr="00EA09C4">
        <w:rPr>
          <w:rFonts w:hint="eastAsia"/>
        </w:rPr>
        <w:t>ą</w:t>
      </w:r>
      <w:r w:rsidRPr="00EA09C4">
        <w:t>gu 24 godzin od pozostawienia zawiadomienia o korespondencji, korespondencja zostanie uznana za dor</w:t>
      </w:r>
      <w:r w:rsidRPr="00EA09C4">
        <w:rPr>
          <w:rFonts w:hint="eastAsia"/>
        </w:rPr>
        <w:t>ę</w:t>
      </w:r>
      <w:r w:rsidRPr="00EA09C4">
        <w:t>czon</w:t>
      </w:r>
      <w:r w:rsidRPr="00EA09C4">
        <w:rPr>
          <w:rFonts w:hint="eastAsia"/>
        </w:rPr>
        <w:t>ą</w:t>
      </w:r>
      <w:r w:rsidRPr="00EA09C4">
        <w:t xml:space="preserve"> z up</w:t>
      </w:r>
      <w:r w:rsidRPr="00EA09C4">
        <w:rPr>
          <w:rFonts w:hint="eastAsia"/>
        </w:rPr>
        <w:t>ł</w:t>
      </w:r>
      <w:r w:rsidRPr="00EA09C4">
        <w:t xml:space="preserve">ywem tego terminu, chyba </w:t>
      </w:r>
      <w:r w:rsidRPr="00EA09C4">
        <w:rPr>
          <w:rFonts w:hint="eastAsia"/>
        </w:rPr>
        <w:t>ż</w:t>
      </w:r>
      <w:r w:rsidRPr="00EA09C4">
        <w:t xml:space="preserve">e miejsce pobytu tej osoby jest Policji znane. </w:t>
      </w:r>
    </w:p>
    <w:p w14:paraId="4F85D45E" w14:textId="77777777" w:rsidR="003B35B5" w:rsidRPr="003B35B5" w:rsidRDefault="003B35B5" w:rsidP="003B35B5">
      <w:pPr>
        <w:pStyle w:val="ZUSTzmustartykuempunktem"/>
      </w:pPr>
      <w:r w:rsidRPr="003B35B5">
        <w:t>3.</w:t>
      </w:r>
      <w:r w:rsidRPr="00EA09C4">
        <w:t xml:space="preserve"> N</w:t>
      </w:r>
      <w:r w:rsidRPr="003B35B5">
        <w:t>iedor</w:t>
      </w:r>
      <w:r w:rsidRPr="003B35B5">
        <w:rPr>
          <w:rFonts w:hint="eastAsia"/>
        </w:rPr>
        <w:t>ę</w:t>
      </w:r>
      <w:r w:rsidRPr="003B35B5">
        <w:t>czeni</w:t>
      </w:r>
      <w:r w:rsidRPr="00EA09C4">
        <w:t>e</w:t>
      </w:r>
      <w:r w:rsidRPr="003B35B5">
        <w:t xml:space="preserve"> korespondencji </w:t>
      </w:r>
      <w:r w:rsidRPr="00EA09C4">
        <w:t xml:space="preserve">wymaga udokumentowania ze wskazaniem </w:t>
      </w:r>
      <w:r w:rsidRPr="003B35B5">
        <w:t>przyczyn</w:t>
      </w:r>
      <w:r w:rsidRPr="00EA09C4">
        <w:t>y</w:t>
      </w:r>
      <w:r w:rsidRPr="003B35B5">
        <w:t xml:space="preserve"> </w:t>
      </w:r>
      <w:r w:rsidRPr="00EA09C4">
        <w:t>nie</w:t>
      </w:r>
      <w:r w:rsidRPr="003B35B5">
        <w:t>dor</w:t>
      </w:r>
      <w:r w:rsidRPr="003B35B5">
        <w:rPr>
          <w:rFonts w:hint="eastAsia"/>
        </w:rPr>
        <w:t>ę</w:t>
      </w:r>
      <w:r w:rsidRPr="003B35B5">
        <w:t xml:space="preserve">czenia. </w:t>
      </w:r>
    </w:p>
    <w:p w14:paraId="5C30FD21" w14:textId="77777777" w:rsidR="003B35B5" w:rsidRPr="003B35B5" w:rsidRDefault="003B35B5" w:rsidP="003B35B5">
      <w:pPr>
        <w:pStyle w:val="ZUSTzmustartykuempunktem"/>
      </w:pPr>
      <w:r w:rsidRPr="003B35B5">
        <w:t>4. Minister w</w:t>
      </w:r>
      <w:r w:rsidRPr="003B35B5">
        <w:rPr>
          <w:rFonts w:hint="eastAsia"/>
        </w:rPr>
        <w:t>ł</w:t>
      </w:r>
      <w:r w:rsidRPr="003B35B5">
        <w:t>a</w:t>
      </w:r>
      <w:r w:rsidRPr="003B35B5">
        <w:rPr>
          <w:rFonts w:hint="eastAsia"/>
        </w:rPr>
        <w:t>ś</w:t>
      </w:r>
      <w:r w:rsidRPr="003B35B5">
        <w:t>ciwy do spraw wewn</w:t>
      </w:r>
      <w:r w:rsidRPr="003B35B5">
        <w:rPr>
          <w:rFonts w:hint="eastAsia"/>
        </w:rPr>
        <w:t>ę</w:t>
      </w:r>
      <w:r w:rsidRPr="003B35B5">
        <w:t>trznych okre</w:t>
      </w:r>
      <w:r w:rsidRPr="003B35B5">
        <w:rPr>
          <w:rFonts w:hint="eastAsia"/>
        </w:rPr>
        <w:t>ś</w:t>
      </w:r>
      <w:r w:rsidRPr="003B35B5">
        <w:t>li</w:t>
      </w:r>
      <w:r w:rsidRPr="00EA09C4">
        <w:t>,</w:t>
      </w:r>
      <w:r w:rsidRPr="003B35B5">
        <w:t xml:space="preserve"> w drodze </w:t>
      </w:r>
      <w:r w:rsidRPr="00EA09C4">
        <w:t>r</w:t>
      </w:r>
      <w:r w:rsidRPr="003B35B5">
        <w:t>ozporz</w:t>
      </w:r>
      <w:r w:rsidRPr="003B35B5">
        <w:rPr>
          <w:rFonts w:hint="eastAsia"/>
        </w:rPr>
        <w:t>ą</w:t>
      </w:r>
      <w:r w:rsidRPr="003B35B5">
        <w:t>dzenia</w:t>
      </w:r>
      <w:r w:rsidRPr="00EA09C4">
        <w:t>,</w:t>
      </w:r>
      <w:r w:rsidRPr="003B35B5">
        <w:t xml:space="preserve"> wzór zawiadomienia o</w:t>
      </w:r>
      <w:r w:rsidRPr="00EA09C4">
        <w:t>soby stosuj</w:t>
      </w:r>
      <w:r w:rsidRPr="00EA09C4">
        <w:rPr>
          <w:rFonts w:hint="eastAsia"/>
        </w:rPr>
        <w:t>ą</w:t>
      </w:r>
      <w:r w:rsidRPr="00EA09C4">
        <w:t>cej przemoc w rodzinie, wobec której zosta</w:t>
      </w:r>
      <w:r w:rsidRPr="00EA09C4">
        <w:rPr>
          <w:rFonts w:hint="eastAsia"/>
        </w:rPr>
        <w:t>ł</w:t>
      </w:r>
      <w:r w:rsidRPr="00EA09C4">
        <w:t xml:space="preserve"> wydany nakaz lub zakaz, pozostawionego wobec niemo</w:t>
      </w:r>
      <w:r w:rsidRPr="00EA09C4">
        <w:rPr>
          <w:rFonts w:hint="eastAsia"/>
        </w:rPr>
        <w:t>ż</w:t>
      </w:r>
      <w:r w:rsidRPr="00EA09C4">
        <w:t>no</w:t>
      </w:r>
      <w:r w:rsidRPr="00EA09C4">
        <w:rPr>
          <w:rFonts w:hint="eastAsia"/>
        </w:rPr>
        <w:t>ś</w:t>
      </w:r>
      <w:r w:rsidRPr="00EA09C4">
        <w:t>ci dor</w:t>
      </w:r>
      <w:r w:rsidRPr="00EA09C4">
        <w:rPr>
          <w:rFonts w:hint="eastAsia"/>
        </w:rPr>
        <w:t>ę</w:t>
      </w:r>
      <w:r w:rsidRPr="00EA09C4">
        <w:t>czenia korespondencji, maj</w:t>
      </w:r>
      <w:r w:rsidRPr="00EA09C4">
        <w:rPr>
          <w:rFonts w:hint="eastAsia"/>
        </w:rPr>
        <w:t>ą</w:t>
      </w:r>
      <w:r w:rsidRPr="00EA09C4">
        <w:t xml:space="preserve">c </w:t>
      </w:r>
      <w:r w:rsidRPr="00EA09C4">
        <w:lastRenderedPageBreak/>
        <w:t>na uwadze konieczno</w:t>
      </w:r>
      <w:r w:rsidRPr="00EA09C4">
        <w:rPr>
          <w:rFonts w:hint="eastAsia"/>
        </w:rPr>
        <w:t>ść</w:t>
      </w:r>
      <w:r w:rsidRPr="00EA09C4">
        <w:t xml:space="preserve"> zrozumienia zawiadomienia równie</w:t>
      </w:r>
      <w:r w:rsidRPr="00EA09C4">
        <w:rPr>
          <w:rFonts w:hint="eastAsia"/>
        </w:rPr>
        <w:t>ż</w:t>
      </w:r>
      <w:r w:rsidRPr="00EA09C4">
        <w:t xml:space="preserve"> przez osoby niekorzystaj</w:t>
      </w:r>
      <w:r w:rsidRPr="00EA09C4">
        <w:rPr>
          <w:rFonts w:hint="eastAsia"/>
        </w:rPr>
        <w:t>ą</w:t>
      </w:r>
      <w:r w:rsidRPr="00EA09C4">
        <w:t>ce z pomocy pe</w:t>
      </w:r>
      <w:r w:rsidRPr="00EA09C4">
        <w:rPr>
          <w:rFonts w:hint="eastAsia"/>
        </w:rPr>
        <w:t>ł</w:t>
      </w:r>
      <w:r w:rsidRPr="00EA09C4">
        <w:t>nomocnika.</w:t>
      </w:r>
    </w:p>
    <w:p w14:paraId="5E6BB2CD" w14:textId="77777777" w:rsidR="003B35B5" w:rsidRPr="00E76C55" w:rsidRDefault="003B35B5" w:rsidP="003B35B5">
      <w:pPr>
        <w:pStyle w:val="ZARTzmartartykuempunktem"/>
      </w:pPr>
      <w:r w:rsidRPr="00EA09C4">
        <w:t xml:space="preserve">Art. 15ag. 1. </w:t>
      </w:r>
      <w:r>
        <w:t>P</w:t>
      </w:r>
      <w:r w:rsidRPr="00600428">
        <w:t>olicjant</w:t>
      </w:r>
      <w:r>
        <w:t>,</w:t>
      </w:r>
      <w:r w:rsidRPr="00600428">
        <w:t xml:space="preserve"> </w:t>
      </w:r>
      <w:r>
        <w:t>w</w:t>
      </w:r>
      <w:r w:rsidRPr="00EA09C4">
        <w:t xml:space="preserve"> przypadku</w:t>
      </w:r>
      <w:r>
        <w:t xml:space="preserve"> </w:t>
      </w:r>
      <w:r w:rsidRPr="00EA09C4">
        <w:t>wydania nakazu lub zakazu</w:t>
      </w:r>
      <w:r>
        <w:t>,</w:t>
      </w:r>
      <w:r w:rsidRPr="00EA09C4">
        <w:t xml:space="preserve"> informuje osob</w:t>
      </w:r>
      <w:r w:rsidRPr="00EA09C4">
        <w:rPr>
          <w:rFonts w:hint="eastAsia"/>
        </w:rPr>
        <w:t>ę</w:t>
      </w:r>
      <w:r w:rsidRPr="00EA09C4">
        <w:t xml:space="preserve"> dotkni</w:t>
      </w:r>
      <w:r w:rsidRPr="00EA09C4">
        <w:rPr>
          <w:rFonts w:hint="eastAsia"/>
        </w:rPr>
        <w:t>ę</w:t>
      </w:r>
      <w:r w:rsidRPr="00EA09C4">
        <w:t>t</w:t>
      </w:r>
      <w:r w:rsidRPr="00EA09C4">
        <w:rPr>
          <w:rFonts w:hint="eastAsia"/>
        </w:rPr>
        <w:t>ą</w:t>
      </w:r>
      <w:r w:rsidRPr="00EA09C4">
        <w:t xml:space="preserve"> przemoc</w:t>
      </w:r>
      <w:r w:rsidRPr="00EA09C4">
        <w:rPr>
          <w:rFonts w:hint="eastAsia"/>
        </w:rPr>
        <w:t>ą</w:t>
      </w:r>
      <w:r w:rsidRPr="00EA09C4">
        <w:t xml:space="preserve"> w rodzinie o:</w:t>
      </w:r>
    </w:p>
    <w:p w14:paraId="64B75E2D" w14:textId="77777777" w:rsidR="003B35B5" w:rsidRPr="00E76C55" w:rsidRDefault="003B35B5" w:rsidP="003B35B5">
      <w:pPr>
        <w:pStyle w:val="ZPKTzmpktartykuempunktem"/>
      </w:pPr>
      <w:r w:rsidRPr="00EA09C4">
        <w:t>1)</w:t>
      </w:r>
      <w:r w:rsidRPr="00EA09C4">
        <w:tab/>
        <w:t>mo</w:t>
      </w:r>
      <w:r w:rsidRPr="00EA09C4">
        <w:rPr>
          <w:rFonts w:hint="eastAsia"/>
        </w:rPr>
        <w:t>ż</w:t>
      </w:r>
      <w:r w:rsidRPr="00EA09C4">
        <w:t>liwo</w:t>
      </w:r>
      <w:r w:rsidRPr="00EA09C4">
        <w:rPr>
          <w:rFonts w:hint="eastAsia"/>
        </w:rPr>
        <w:t>ś</w:t>
      </w:r>
      <w:r w:rsidRPr="00EA09C4">
        <w:t>ci i sposobie z</w:t>
      </w:r>
      <w:r w:rsidRPr="00EA09C4">
        <w:rPr>
          <w:rFonts w:hint="eastAsia"/>
        </w:rPr>
        <w:t>ł</w:t>
      </w:r>
      <w:r w:rsidRPr="00EA09C4">
        <w:t>o</w:t>
      </w:r>
      <w:r w:rsidRPr="00EA09C4">
        <w:rPr>
          <w:rFonts w:hint="eastAsia"/>
        </w:rPr>
        <w:t>ż</w:t>
      </w:r>
      <w:r w:rsidRPr="00EA09C4">
        <w:t xml:space="preserve">enia </w:t>
      </w:r>
      <w:r w:rsidRPr="00EA09C4">
        <w:rPr>
          <w:rFonts w:hint="eastAsia"/>
        </w:rPr>
        <w:t>żą</w:t>
      </w:r>
      <w:r w:rsidRPr="00EA09C4">
        <w:t>dania</w:t>
      </w:r>
      <w:r>
        <w:t>,</w:t>
      </w:r>
      <w:r w:rsidRPr="00EA09C4">
        <w:t xml:space="preserve"> aby s</w:t>
      </w:r>
      <w:r w:rsidRPr="00EA09C4">
        <w:rPr>
          <w:rFonts w:hint="eastAsia"/>
        </w:rPr>
        <w:t>ą</w:t>
      </w:r>
      <w:r w:rsidRPr="00EA09C4">
        <w:t>d zobowi</w:t>
      </w:r>
      <w:r w:rsidRPr="00EA09C4">
        <w:rPr>
          <w:rFonts w:hint="eastAsia"/>
        </w:rPr>
        <w:t>ą</w:t>
      </w:r>
      <w:r w:rsidRPr="00EA09C4">
        <w:t>za</w:t>
      </w:r>
      <w:r w:rsidRPr="00EA09C4">
        <w:rPr>
          <w:rFonts w:hint="eastAsia"/>
        </w:rPr>
        <w:t>ł</w:t>
      </w:r>
      <w:r w:rsidRPr="00EA09C4">
        <w:t xml:space="preserve"> osob</w:t>
      </w:r>
      <w:r w:rsidRPr="00EA09C4">
        <w:rPr>
          <w:rFonts w:hint="eastAsia"/>
        </w:rPr>
        <w:t>ę</w:t>
      </w:r>
      <w:r w:rsidRPr="00EA09C4">
        <w:t xml:space="preserve"> stosuj</w:t>
      </w:r>
      <w:r w:rsidRPr="00EA09C4">
        <w:rPr>
          <w:rFonts w:hint="eastAsia"/>
        </w:rPr>
        <w:t>ą</w:t>
      </w:r>
      <w:r w:rsidRPr="00EA09C4">
        <w:t>c</w:t>
      </w:r>
      <w:r w:rsidRPr="00EA09C4">
        <w:rPr>
          <w:rFonts w:hint="eastAsia"/>
        </w:rPr>
        <w:t>ą</w:t>
      </w:r>
      <w:r w:rsidRPr="00EA09C4">
        <w:t xml:space="preserve"> przemoc w rodzinie do opuszczenia wspólnie zajmowanego mieszkania i jego bezpo</w:t>
      </w:r>
      <w:r w:rsidRPr="00EA09C4">
        <w:rPr>
          <w:rFonts w:hint="eastAsia"/>
        </w:rPr>
        <w:t>ś</w:t>
      </w:r>
      <w:r w:rsidRPr="00EA09C4">
        <w:t>redniego otoczenia lub zakaza</w:t>
      </w:r>
      <w:r>
        <w:t>ł</w:t>
      </w:r>
      <w:r w:rsidRPr="00EA09C4">
        <w:t xml:space="preserve"> zbli</w:t>
      </w:r>
      <w:r w:rsidRPr="00EA09C4">
        <w:rPr>
          <w:rFonts w:hint="eastAsia"/>
        </w:rPr>
        <w:t>ż</w:t>
      </w:r>
      <w:r w:rsidRPr="00EA09C4">
        <w:t>ania si</w:t>
      </w:r>
      <w:r w:rsidRPr="00EA09C4">
        <w:rPr>
          <w:rFonts w:hint="eastAsia"/>
        </w:rPr>
        <w:t>ę</w:t>
      </w:r>
      <w:r w:rsidRPr="00EA09C4">
        <w:t xml:space="preserve"> do mieszkania i jego bezpo</w:t>
      </w:r>
      <w:r w:rsidRPr="00EA09C4">
        <w:rPr>
          <w:rFonts w:hint="eastAsia"/>
        </w:rPr>
        <w:t>ś</w:t>
      </w:r>
      <w:r w:rsidRPr="00EA09C4">
        <w:t xml:space="preserve">redniego otoczenia, o którym mowa w przepisach </w:t>
      </w:r>
      <w:r>
        <w:t xml:space="preserve">ustawy </w:t>
      </w:r>
      <w:r w:rsidRPr="00EA09C4">
        <w:t>o przeciwdzia</w:t>
      </w:r>
      <w:r w:rsidRPr="00EA09C4">
        <w:rPr>
          <w:rFonts w:hint="eastAsia"/>
        </w:rPr>
        <w:t>ł</w:t>
      </w:r>
      <w:r w:rsidRPr="00EA09C4">
        <w:t>aniu przemocy w rodzinie;</w:t>
      </w:r>
    </w:p>
    <w:p w14:paraId="69A4E047" w14:textId="77777777" w:rsidR="003B35B5" w:rsidRPr="00E76C55" w:rsidRDefault="003B35B5" w:rsidP="003B35B5">
      <w:pPr>
        <w:pStyle w:val="ZPKTzmpktartykuempunktem"/>
      </w:pPr>
      <w:r w:rsidRPr="00EA09C4">
        <w:t>2)</w:t>
      </w:r>
      <w:r w:rsidRPr="00EA09C4">
        <w:tab/>
        <w:t>obowi</w:t>
      </w:r>
      <w:r w:rsidRPr="00EA09C4">
        <w:rPr>
          <w:rFonts w:hint="eastAsia"/>
        </w:rPr>
        <w:t>ą</w:t>
      </w:r>
      <w:r w:rsidRPr="00EA09C4">
        <w:t>zku wszcz</w:t>
      </w:r>
      <w:r w:rsidRPr="00EA09C4">
        <w:rPr>
          <w:rFonts w:hint="eastAsia"/>
        </w:rPr>
        <w:t>ę</w:t>
      </w:r>
      <w:r w:rsidRPr="00EA09C4">
        <w:t xml:space="preserve">cia przez organy </w:t>
      </w:r>
      <w:r w:rsidRPr="00EA09C4">
        <w:rPr>
          <w:rFonts w:hint="eastAsia"/>
        </w:rPr>
        <w:t>ś</w:t>
      </w:r>
      <w:r w:rsidRPr="00EA09C4">
        <w:t>cigania, niezale</w:t>
      </w:r>
      <w:r w:rsidRPr="00EA09C4">
        <w:rPr>
          <w:rFonts w:hint="eastAsia"/>
        </w:rPr>
        <w:t>ż</w:t>
      </w:r>
      <w:r w:rsidRPr="00EA09C4">
        <w:t>nie od wydanego nakazu lub zakazu, post</w:t>
      </w:r>
      <w:r w:rsidRPr="00EA09C4">
        <w:rPr>
          <w:rFonts w:hint="eastAsia"/>
        </w:rPr>
        <w:t>ę</w:t>
      </w:r>
      <w:r w:rsidRPr="00EA09C4">
        <w:t>powania karnego w zwi</w:t>
      </w:r>
      <w:r w:rsidRPr="00EA09C4">
        <w:rPr>
          <w:rFonts w:hint="eastAsia"/>
        </w:rPr>
        <w:t>ą</w:t>
      </w:r>
      <w:r w:rsidRPr="00EA09C4">
        <w:t>zku z pope</w:t>
      </w:r>
      <w:r w:rsidRPr="00EA09C4">
        <w:rPr>
          <w:rFonts w:hint="eastAsia"/>
        </w:rPr>
        <w:t>ł</w:t>
      </w:r>
      <w:r w:rsidRPr="00EA09C4">
        <w:t xml:space="preserve">nieniem </w:t>
      </w:r>
      <w:r w:rsidRPr="00EA09C4">
        <w:rPr>
          <w:rFonts w:hint="eastAsia"/>
        </w:rPr>
        <w:t>ś</w:t>
      </w:r>
      <w:r w:rsidRPr="00EA09C4">
        <w:t>ciganego z urz</w:t>
      </w:r>
      <w:r w:rsidRPr="00EA09C4">
        <w:rPr>
          <w:rFonts w:hint="eastAsia"/>
        </w:rPr>
        <w:t>ę</w:t>
      </w:r>
      <w:r w:rsidRPr="00EA09C4">
        <w:t>du przest</w:t>
      </w:r>
      <w:r w:rsidRPr="00EA09C4">
        <w:rPr>
          <w:rFonts w:hint="eastAsia"/>
        </w:rPr>
        <w:t>ę</w:t>
      </w:r>
      <w:r w:rsidRPr="00EA09C4">
        <w:t>pstwa z u</w:t>
      </w:r>
      <w:r w:rsidRPr="00EA09C4">
        <w:rPr>
          <w:rFonts w:hint="eastAsia"/>
        </w:rPr>
        <w:t>ż</w:t>
      </w:r>
      <w:r w:rsidRPr="00EA09C4">
        <w:t>yciem przemocy i mo</w:t>
      </w:r>
      <w:r w:rsidRPr="00EA09C4">
        <w:rPr>
          <w:rFonts w:hint="eastAsia"/>
        </w:rPr>
        <w:t>ż</w:t>
      </w:r>
      <w:r w:rsidRPr="00EA09C4">
        <w:t>liwo</w:t>
      </w:r>
      <w:r w:rsidRPr="00EA09C4">
        <w:rPr>
          <w:rFonts w:hint="eastAsia"/>
        </w:rPr>
        <w:t>ś</w:t>
      </w:r>
      <w:r w:rsidRPr="00EA09C4">
        <w:t>ci stosowania w toku prowadzonego post</w:t>
      </w:r>
      <w:r w:rsidRPr="00EA09C4">
        <w:rPr>
          <w:rFonts w:hint="eastAsia"/>
        </w:rPr>
        <w:t>ę</w:t>
      </w:r>
      <w:r w:rsidRPr="00EA09C4">
        <w:t xml:space="preserve">powania </w:t>
      </w:r>
      <w:r w:rsidRPr="00EA09C4">
        <w:rPr>
          <w:rFonts w:hint="eastAsia"/>
        </w:rPr>
        <w:t>ś</w:t>
      </w:r>
      <w:r w:rsidRPr="00EA09C4">
        <w:t>rodków zapobiegawczych, o których mowa w przepisach Kodeksu post</w:t>
      </w:r>
      <w:r w:rsidRPr="00EA09C4">
        <w:rPr>
          <w:rFonts w:hint="eastAsia"/>
        </w:rPr>
        <w:t>ę</w:t>
      </w:r>
      <w:r w:rsidRPr="00EA09C4">
        <w:t xml:space="preserve">powania karnego; </w:t>
      </w:r>
    </w:p>
    <w:p w14:paraId="753CEE43" w14:textId="1A0ED189" w:rsidR="003B35B5" w:rsidRPr="00E76C55" w:rsidRDefault="003B35B5" w:rsidP="003B35B5">
      <w:pPr>
        <w:pStyle w:val="ZPKTzmpktartykuempunktem"/>
      </w:pPr>
      <w:r w:rsidRPr="00EA09C4">
        <w:t>3)</w:t>
      </w:r>
      <w:r w:rsidRPr="00EA09C4">
        <w:tab/>
        <w:t>mo</w:t>
      </w:r>
      <w:r w:rsidRPr="00EA09C4">
        <w:rPr>
          <w:rFonts w:hint="eastAsia"/>
        </w:rPr>
        <w:t>ż</w:t>
      </w:r>
      <w:r w:rsidRPr="00EA09C4">
        <w:t>liwo</w:t>
      </w:r>
      <w:r w:rsidRPr="00EA09C4">
        <w:rPr>
          <w:rFonts w:hint="eastAsia"/>
        </w:rPr>
        <w:t>ś</w:t>
      </w:r>
      <w:r w:rsidRPr="00EA09C4">
        <w:t>ci uzyskania wsparcia we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ciwym miejscowo o</w:t>
      </w:r>
      <w:r w:rsidRPr="00EA09C4">
        <w:rPr>
          <w:rFonts w:hint="eastAsia"/>
        </w:rPr>
        <w:t>ś</w:t>
      </w:r>
      <w:r w:rsidRPr="00EA09C4">
        <w:t>rodku pomocy spo</w:t>
      </w:r>
      <w:r w:rsidRPr="00EA09C4">
        <w:rPr>
          <w:rFonts w:hint="eastAsia"/>
        </w:rPr>
        <w:t>ł</w:t>
      </w:r>
      <w:r w:rsidRPr="00EA09C4">
        <w:t>ecznej, specjalistycznym o</w:t>
      </w:r>
      <w:r w:rsidRPr="00EA09C4">
        <w:rPr>
          <w:rFonts w:hint="eastAsia"/>
        </w:rPr>
        <w:t>ś</w:t>
      </w:r>
      <w:r w:rsidRPr="00EA09C4">
        <w:t>rodku wsparcia dla ofiar przemocy w rodzinie i</w:t>
      </w:r>
      <w:r w:rsidR="00922542">
        <w:t> </w:t>
      </w:r>
      <w:r w:rsidRPr="00EA09C4">
        <w:t xml:space="preserve">innych placówkach </w:t>
      </w:r>
      <w:r w:rsidRPr="00EA09C4">
        <w:rPr>
          <w:rFonts w:hint="eastAsia"/>
        </w:rPr>
        <w:t>ś</w:t>
      </w:r>
      <w:r w:rsidRPr="00EA09C4">
        <w:t>wiadcz</w:t>
      </w:r>
      <w:r w:rsidRPr="00EA09C4">
        <w:rPr>
          <w:rFonts w:hint="eastAsia"/>
        </w:rPr>
        <w:t>ą</w:t>
      </w:r>
      <w:r w:rsidRPr="00EA09C4">
        <w:t>cych pomoc ofiarom przemocy w rodzinie;</w:t>
      </w:r>
    </w:p>
    <w:p w14:paraId="3D8D84D0" w14:textId="77777777" w:rsidR="003B35B5" w:rsidRPr="00E76C55" w:rsidRDefault="003B35B5" w:rsidP="003B35B5">
      <w:pPr>
        <w:pStyle w:val="ZPKTzmpktartykuempunktem"/>
      </w:pPr>
      <w:r w:rsidRPr="00EA09C4">
        <w:t>4)</w:t>
      </w:r>
      <w:r w:rsidRPr="00EA09C4">
        <w:tab/>
        <w:t>ca</w:t>
      </w:r>
      <w:r w:rsidRPr="00EA09C4">
        <w:rPr>
          <w:rFonts w:hint="eastAsia"/>
        </w:rPr>
        <w:t>ł</w:t>
      </w:r>
      <w:r w:rsidRPr="00EA09C4">
        <w:t>odobowym ogólnopolskim telefonie dla ofiar przemocy w rodzinie;</w:t>
      </w:r>
    </w:p>
    <w:p w14:paraId="792CFECB" w14:textId="77777777" w:rsidR="003B35B5" w:rsidRPr="00E76C55" w:rsidRDefault="003B35B5" w:rsidP="003B35B5">
      <w:pPr>
        <w:pStyle w:val="ZPKTzmpktartykuempunktem"/>
      </w:pPr>
      <w:r w:rsidRPr="00EA09C4">
        <w:t>5)</w:t>
      </w:r>
      <w:r w:rsidRPr="00EA09C4">
        <w:tab/>
        <w:t>mo</w:t>
      </w:r>
      <w:r w:rsidRPr="00EA09C4">
        <w:rPr>
          <w:rFonts w:hint="eastAsia"/>
        </w:rPr>
        <w:t>ż</w:t>
      </w:r>
      <w:r w:rsidRPr="00EA09C4">
        <w:t>liwo</w:t>
      </w:r>
      <w:r w:rsidRPr="00EA09C4">
        <w:rPr>
          <w:rFonts w:hint="eastAsia"/>
        </w:rPr>
        <w:t>ś</w:t>
      </w:r>
      <w:r w:rsidRPr="00EA09C4">
        <w:t>ci uzyskania pomocy udzielanej przez podmioty, które otrzyma</w:t>
      </w:r>
      <w:r w:rsidRPr="00EA09C4">
        <w:rPr>
          <w:rFonts w:hint="eastAsia"/>
        </w:rPr>
        <w:t>ł</w:t>
      </w:r>
      <w:r w:rsidRPr="00EA09C4">
        <w:t>y dotacje z Funduszu Pomocy Pokrzywdzonym oraz Pomocy Postpenitencjarnej – Funduszu Sprawiedliwo</w:t>
      </w:r>
      <w:r w:rsidRPr="00EA09C4">
        <w:rPr>
          <w:rFonts w:hint="eastAsia"/>
        </w:rPr>
        <w:t>ś</w:t>
      </w:r>
      <w:r w:rsidRPr="00EA09C4">
        <w:t>ci, o którym mowa w przepisach Kodeksu karnego wykonawczego, oraz danych teleadresowych, najbli</w:t>
      </w:r>
      <w:r w:rsidRPr="00EA09C4">
        <w:rPr>
          <w:rFonts w:hint="eastAsia"/>
        </w:rPr>
        <w:t>ż</w:t>
      </w:r>
      <w:r w:rsidRPr="00EA09C4">
        <w:t xml:space="preserve">szych miejscowo dla </w:t>
      </w:r>
      <w:r>
        <w:t xml:space="preserve">osoby dotkniętej </w:t>
      </w:r>
      <w:r w:rsidRPr="00EA09C4">
        <w:t>przemoc</w:t>
      </w:r>
      <w:r>
        <w:t>ą</w:t>
      </w:r>
      <w:r w:rsidRPr="00EA09C4">
        <w:t xml:space="preserve"> w rodzinie, siedzib tych podmiotów i innych niezb</w:t>
      </w:r>
      <w:r w:rsidRPr="00EA09C4">
        <w:rPr>
          <w:rFonts w:hint="eastAsia"/>
        </w:rPr>
        <w:t>ę</w:t>
      </w:r>
      <w:r w:rsidRPr="00EA09C4">
        <w:t>dnych danych kontaktowych tych podmiotów.</w:t>
      </w:r>
    </w:p>
    <w:p w14:paraId="4E37ACC7" w14:textId="395B5040" w:rsidR="003B35B5" w:rsidRPr="00E76C55" w:rsidRDefault="003B35B5" w:rsidP="003B35B5">
      <w:pPr>
        <w:pStyle w:val="ZUSTzmustartykuempunktem"/>
      </w:pPr>
      <w:r w:rsidRPr="00EA09C4">
        <w:t xml:space="preserve">2. </w:t>
      </w:r>
      <w:r>
        <w:t>P</w:t>
      </w:r>
      <w:r w:rsidRPr="009761B8">
        <w:t>olicjant</w:t>
      </w:r>
      <w:r>
        <w:t>,</w:t>
      </w:r>
      <w:r w:rsidRPr="002C1EEE">
        <w:t xml:space="preserve"> </w:t>
      </w:r>
      <w:r>
        <w:t>w</w:t>
      </w:r>
      <w:r w:rsidRPr="00EA09C4">
        <w:t xml:space="preserve"> przypadku wydania nakazu lub zakazu</w:t>
      </w:r>
      <w:r>
        <w:t>,</w:t>
      </w:r>
      <w:r w:rsidRPr="00EA09C4">
        <w:t xml:space="preserve"> poucza</w:t>
      </w:r>
      <w:r w:rsidRPr="00E76C55">
        <w:t xml:space="preserve"> osobę dotkniętą przemocą w rodzinie o przekazaniu jej danych najbliższemu miejscowo podmiotowi, o</w:t>
      </w:r>
      <w:r w:rsidR="00922542">
        <w:t> </w:t>
      </w:r>
      <w:r w:rsidRPr="00E76C55">
        <w:t>którym mowa w ust. 1 pkt 5, w celu udzielenia pomocy, chyba że osoba ta nie wyrazi zgody.</w:t>
      </w:r>
    </w:p>
    <w:p w14:paraId="48EC3206" w14:textId="681B73E8" w:rsidR="003B35B5" w:rsidRPr="00E76C55" w:rsidRDefault="003B35B5" w:rsidP="003B35B5">
      <w:pPr>
        <w:pStyle w:val="ZUSTzmustartykuempunktem"/>
      </w:pPr>
      <w:r w:rsidRPr="00A20C33">
        <w:t xml:space="preserve">3. </w:t>
      </w:r>
      <w:r>
        <w:t>P</w:t>
      </w:r>
      <w:r w:rsidRPr="00EA09C4">
        <w:t>olicjant</w:t>
      </w:r>
      <w:r>
        <w:t>,</w:t>
      </w:r>
      <w:r w:rsidRPr="00EA09C4">
        <w:t xml:space="preserve"> </w:t>
      </w:r>
      <w:r>
        <w:t>w</w:t>
      </w:r>
      <w:r w:rsidRPr="00A20C33">
        <w:t xml:space="preserve"> przypadku</w:t>
      </w:r>
      <w:r>
        <w:t xml:space="preserve"> </w:t>
      </w:r>
      <w:r w:rsidRPr="00E2307E">
        <w:t>wydania nakazu lub zakazu</w:t>
      </w:r>
      <w:r>
        <w:t>,</w:t>
      </w:r>
      <w:r w:rsidRPr="00EA09C4">
        <w:t xml:space="preserve"> poucza</w:t>
      </w:r>
      <w:r w:rsidRPr="00E76C55">
        <w:t xml:space="preserve"> osobę stosującą przemoc w rodzinie o przekazaniu jej danych właściwemu ze względu na miejsce jej pobytu Powiatowemu Centrum Pomocy Rodzinie </w:t>
      </w:r>
      <w:r w:rsidRPr="00A20C33">
        <w:t xml:space="preserve">w celu podjęcia działań pozostających we właściwości powiatu na podstawie przepisów ustawy </w:t>
      </w:r>
      <w:r w:rsidRPr="00E2307E">
        <w:t>o przeciwdziałaniu przemocy w</w:t>
      </w:r>
      <w:r w:rsidR="00922542">
        <w:t> </w:t>
      </w:r>
      <w:r w:rsidRPr="00E2307E">
        <w:t>rodzinie,</w:t>
      </w:r>
      <w:r w:rsidRPr="00EA09C4">
        <w:t xml:space="preserve"> chyba </w:t>
      </w:r>
      <w:r w:rsidRPr="00EA09C4">
        <w:rPr>
          <w:rFonts w:hint="eastAsia"/>
        </w:rPr>
        <w:t>ż</w:t>
      </w:r>
      <w:r w:rsidRPr="00EA09C4">
        <w:t xml:space="preserve">e osoba ta nie wyrazi zgody. </w:t>
      </w:r>
    </w:p>
    <w:p w14:paraId="2847E0F4" w14:textId="77777777" w:rsidR="003B35B5" w:rsidRPr="00E76C55" w:rsidRDefault="003B35B5" w:rsidP="003B35B5">
      <w:pPr>
        <w:pStyle w:val="ZARTzmartartykuempunktem"/>
      </w:pPr>
      <w:r w:rsidRPr="00EA09C4">
        <w:lastRenderedPageBreak/>
        <w:t xml:space="preserve">Art. 15ah. </w:t>
      </w:r>
      <w:r>
        <w:t>P</w:t>
      </w:r>
      <w:r w:rsidRPr="00EA09C4">
        <w:t>olicjant</w:t>
      </w:r>
      <w:r>
        <w:t>,</w:t>
      </w:r>
      <w:r w:rsidRPr="00EA09C4">
        <w:t xml:space="preserve"> </w:t>
      </w:r>
      <w:r>
        <w:t>w</w:t>
      </w:r>
      <w:r w:rsidRPr="00EA09C4">
        <w:t xml:space="preserve"> przypadku</w:t>
      </w:r>
      <w:r>
        <w:t xml:space="preserve"> </w:t>
      </w:r>
      <w:r w:rsidRPr="00EA09C4">
        <w:t xml:space="preserve">wydania </w:t>
      </w:r>
      <w:bookmarkStart w:id="3" w:name="_Hlk508786728"/>
      <w:r w:rsidRPr="00EA09C4">
        <w:t>nakazu lub zakazu</w:t>
      </w:r>
      <w:r>
        <w:t>,</w:t>
      </w:r>
      <w:bookmarkEnd w:id="3"/>
      <w:r w:rsidRPr="00EA09C4">
        <w:t xml:space="preserve"> poucza osob</w:t>
      </w:r>
      <w:r w:rsidRPr="00EA09C4">
        <w:rPr>
          <w:rFonts w:hint="eastAsia"/>
        </w:rPr>
        <w:t>ę</w:t>
      </w:r>
      <w:r w:rsidRPr="00EA09C4">
        <w:t xml:space="preserve"> stosuj</w:t>
      </w:r>
      <w:r w:rsidRPr="00EA09C4">
        <w:rPr>
          <w:rFonts w:hint="eastAsia"/>
        </w:rPr>
        <w:t>ą</w:t>
      </w:r>
      <w:r w:rsidRPr="00EA09C4">
        <w:t>c</w:t>
      </w:r>
      <w:r w:rsidRPr="00EA09C4">
        <w:rPr>
          <w:rFonts w:hint="eastAsia"/>
        </w:rPr>
        <w:t>ą</w:t>
      </w:r>
      <w:r w:rsidRPr="00EA09C4">
        <w:t xml:space="preserve"> przemoc w rodzinie o przyczynach ich</w:t>
      </w:r>
      <w:r>
        <w:t xml:space="preserve"> </w:t>
      </w:r>
      <w:r w:rsidRPr="00EA09C4">
        <w:t>wydania, o mo</w:t>
      </w:r>
      <w:r w:rsidRPr="00EA09C4">
        <w:rPr>
          <w:rFonts w:hint="eastAsia"/>
        </w:rPr>
        <w:t>ż</w:t>
      </w:r>
      <w:r w:rsidRPr="00EA09C4">
        <w:t>liwo</w:t>
      </w:r>
      <w:r w:rsidRPr="00EA09C4">
        <w:rPr>
          <w:rFonts w:hint="eastAsia"/>
        </w:rPr>
        <w:t>ś</w:t>
      </w:r>
      <w:r w:rsidRPr="00EA09C4">
        <w:t>ci i sposobie z</w:t>
      </w:r>
      <w:r w:rsidRPr="00EA09C4">
        <w:rPr>
          <w:rFonts w:hint="eastAsia"/>
        </w:rPr>
        <w:t>ł</w:t>
      </w:r>
      <w:r w:rsidRPr="00EA09C4">
        <w:t>o</w:t>
      </w:r>
      <w:r w:rsidRPr="00EA09C4">
        <w:rPr>
          <w:rFonts w:hint="eastAsia"/>
        </w:rPr>
        <w:t>ż</w:t>
      </w:r>
      <w:r w:rsidRPr="00EA09C4">
        <w:t>enia za</w:t>
      </w:r>
      <w:r w:rsidRPr="00EA09C4">
        <w:rPr>
          <w:rFonts w:hint="eastAsia"/>
        </w:rPr>
        <w:t>ż</w:t>
      </w:r>
      <w:r w:rsidRPr="00EA09C4">
        <w:t>alenia, a tak</w:t>
      </w:r>
      <w:r w:rsidRPr="00EA09C4">
        <w:rPr>
          <w:rFonts w:hint="eastAsia"/>
        </w:rPr>
        <w:t>ż</w:t>
      </w:r>
      <w:r w:rsidRPr="00EA09C4">
        <w:t>e informuje o danych teleadresowych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ciwych miejscowo placówek zapewniaj</w:t>
      </w:r>
      <w:r w:rsidRPr="00EA09C4">
        <w:rPr>
          <w:rFonts w:hint="eastAsia"/>
        </w:rPr>
        <w:t>ą</w:t>
      </w:r>
      <w:r w:rsidRPr="00EA09C4">
        <w:t>cych miejsca noclegowe oraz placówek prowadz</w:t>
      </w:r>
      <w:r w:rsidRPr="00EA09C4">
        <w:rPr>
          <w:rFonts w:hint="eastAsia"/>
        </w:rPr>
        <w:t>ą</w:t>
      </w:r>
      <w:r w:rsidRPr="00EA09C4">
        <w:t>cych oddzia</w:t>
      </w:r>
      <w:r w:rsidRPr="00EA09C4">
        <w:rPr>
          <w:rFonts w:hint="eastAsia"/>
        </w:rPr>
        <w:t>ł</w:t>
      </w:r>
      <w:r w:rsidRPr="00EA09C4">
        <w:t>ywania korekcyjno-edukacyjne lub programy psychologiczno-terapeutyczne dla osób stosuj</w:t>
      </w:r>
      <w:r w:rsidRPr="00EA09C4">
        <w:rPr>
          <w:rFonts w:hint="eastAsia"/>
        </w:rPr>
        <w:t>ą</w:t>
      </w:r>
      <w:r w:rsidRPr="00EA09C4">
        <w:t>cych przemoc w rodzinie. Miejsca noclegowe nie mog</w:t>
      </w:r>
      <w:r w:rsidRPr="00EA09C4">
        <w:rPr>
          <w:rFonts w:hint="eastAsia"/>
        </w:rPr>
        <w:t>ą</w:t>
      </w:r>
      <w:r w:rsidRPr="00EA09C4">
        <w:t xml:space="preserve"> by</w:t>
      </w:r>
      <w:r w:rsidRPr="00EA09C4">
        <w:rPr>
          <w:rFonts w:hint="eastAsia"/>
        </w:rPr>
        <w:t>ć</w:t>
      </w:r>
      <w:r w:rsidRPr="00EA09C4">
        <w:t xml:space="preserve"> placówkami pobytu osób dotkni</w:t>
      </w:r>
      <w:r w:rsidRPr="00EA09C4">
        <w:rPr>
          <w:rFonts w:hint="eastAsia"/>
        </w:rPr>
        <w:t>ę</w:t>
      </w:r>
      <w:r w:rsidRPr="00EA09C4">
        <w:t>tych przemoc</w:t>
      </w:r>
      <w:r w:rsidRPr="00EA09C4">
        <w:rPr>
          <w:rFonts w:hint="eastAsia"/>
        </w:rPr>
        <w:t>ą</w:t>
      </w:r>
      <w:r w:rsidRPr="00EA09C4">
        <w:t xml:space="preserve"> w rodzinie. </w:t>
      </w:r>
    </w:p>
    <w:p w14:paraId="688DC322" w14:textId="77777777" w:rsidR="003B35B5" w:rsidRPr="00E76C55" w:rsidRDefault="003B35B5" w:rsidP="003B35B5">
      <w:pPr>
        <w:pStyle w:val="ZARTzmartartykuempunktem"/>
      </w:pPr>
      <w:r w:rsidRPr="00EA09C4">
        <w:t>Art. 15ai. 1. W okresie obowi</w:t>
      </w:r>
      <w:r w:rsidRPr="00EA09C4">
        <w:rPr>
          <w:rFonts w:hint="eastAsia"/>
        </w:rPr>
        <w:t>ą</w:t>
      </w:r>
      <w:r w:rsidRPr="00EA09C4">
        <w:t>zywania nakazu lub zakazu Policja przynajmniej trzykrotnie sprawdza, czy nakaz lub zakaz nie s</w:t>
      </w:r>
      <w:r w:rsidRPr="00EA09C4">
        <w:rPr>
          <w:rFonts w:hint="eastAsia"/>
        </w:rPr>
        <w:t>ą</w:t>
      </w:r>
      <w:r w:rsidRPr="00EA09C4">
        <w:t xml:space="preserve"> naruszane, i podejmuje niezb</w:t>
      </w:r>
      <w:r w:rsidRPr="00EA09C4">
        <w:rPr>
          <w:rFonts w:hint="eastAsia"/>
        </w:rPr>
        <w:t>ę</w:t>
      </w:r>
      <w:r w:rsidRPr="00EA09C4">
        <w:t>dne czynno</w:t>
      </w:r>
      <w:r w:rsidRPr="00EA09C4">
        <w:rPr>
          <w:rFonts w:hint="eastAsia"/>
        </w:rPr>
        <w:t>ś</w:t>
      </w:r>
      <w:r w:rsidRPr="00EA09C4">
        <w:t>ci. Pierwsze sprawdzenie odbywa si</w:t>
      </w:r>
      <w:r w:rsidRPr="00EA09C4">
        <w:rPr>
          <w:rFonts w:hint="eastAsia"/>
        </w:rPr>
        <w:t>ę</w:t>
      </w:r>
      <w:r w:rsidRPr="00EA09C4">
        <w:t xml:space="preserve"> nast</w:t>
      </w:r>
      <w:r w:rsidRPr="00EA09C4">
        <w:rPr>
          <w:rFonts w:hint="eastAsia"/>
        </w:rPr>
        <w:t>ę</w:t>
      </w:r>
      <w:r w:rsidRPr="00EA09C4">
        <w:t xml:space="preserve">pnego dnia po wydaniu nakazu lub zakazu. </w:t>
      </w:r>
    </w:p>
    <w:p w14:paraId="2183EF08" w14:textId="5B34F3A7" w:rsidR="003B35B5" w:rsidRPr="00E76C55" w:rsidRDefault="003B35B5" w:rsidP="003B35B5">
      <w:pPr>
        <w:pStyle w:val="ZUSTzmustartykuempunktem"/>
      </w:pPr>
      <w:r w:rsidRPr="00EA09C4">
        <w:t>2. Czynno</w:t>
      </w:r>
      <w:r w:rsidRPr="00EA09C4">
        <w:rPr>
          <w:rFonts w:hint="eastAsia"/>
        </w:rPr>
        <w:t>ś</w:t>
      </w:r>
      <w:r w:rsidRPr="00EA09C4">
        <w:t>ci sprawdzenia Policja podejmuje równie</w:t>
      </w:r>
      <w:r w:rsidRPr="00EA09C4">
        <w:rPr>
          <w:rFonts w:hint="eastAsia"/>
        </w:rPr>
        <w:t>ż</w:t>
      </w:r>
      <w:r w:rsidRPr="00EA09C4">
        <w:t xml:space="preserve"> na podstawie postanowienia s</w:t>
      </w:r>
      <w:r w:rsidRPr="00EA09C4">
        <w:rPr>
          <w:rFonts w:hint="eastAsia"/>
        </w:rPr>
        <w:t>ą</w:t>
      </w:r>
      <w:r w:rsidRPr="00EA09C4">
        <w:t>du o udzieleniu zabezpieczenia w sprawach o zobowi</w:t>
      </w:r>
      <w:r w:rsidRPr="00EA09C4">
        <w:rPr>
          <w:rFonts w:hint="eastAsia"/>
        </w:rPr>
        <w:t>ą</w:t>
      </w:r>
      <w:r w:rsidRPr="00EA09C4">
        <w:t>zanie osoby stosuj</w:t>
      </w:r>
      <w:r w:rsidRPr="00EA09C4">
        <w:rPr>
          <w:rFonts w:hint="eastAsia"/>
        </w:rPr>
        <w:t>ą</w:t>
      </w:r>
      <w:r w:rsidRPr="00EA09C4">
        <w:t>cej przemoc w rodzinie do opuszczenia wspólnie zajmowanego mieszkania i jego bezpo</w:t>
      </w:r>
      <w:r w:rsidRPr="00EA09C4">
        <w:rPr>
          <w:rFonts w:hint="eastAsia"/>
        </w:rPr>
        <w:t>ś</w:t>
      </w:r>
      <w:r w:rsidRPr="00EA09C4">
        <w:t>redniego otoczenia lub zakazanie zbli</w:t>
      </w:r>
      <w:r w:rsidRPr="00EA09C4">
        <w:rPr>
          <w:rFonts w:hint="eastAsia"/>
        </w:rPr>
        <w:t>ż</w:t>
      </w:r>
      <w:r w:rsidRPr="00EA09C4">
        <w:t>ania si</w:t>
      </w:r>
      <w:r w:rsidRPr="00EA09C4">
        <w:rPr>
          <w:rFonts w:hint="eastAsia"/>
        </w:rPr>
        <w:t>ę</w:t>
      </w:r>
      <w:r w:rsidRPr="00EA09C4">
        <w:t xml:space="preserve"> do mieszkania i jego bezpo</w:t>
      </w:r>
      <w:r w:rsidRPr="00EA09C4">
        <w:rPr>
          <w:rFonts w:hint="eastAsia"/>
        </w:rPr>
        <w:t>ś</w:t>
      </w:r>
      <w:r w:rsidRPr="00EA09C4">
        <w:t>redniego otoczenia, którym nakaz lub zakaz zosta</w:t>
      </w:r>
      <w:r w:rsidRPr="00EA09C4">
        <w:rPr>
          <w:rFonts w:hint="eastAsia"/>
        </w:rPr>
        <w:t>ł</w:t>
      </w:r>
      <w:r w:rsidRPr="00EA09C4">
        <w:t>y przed</w:t>
      </w:r>
      <w:r w:rsidRPr="00EA09C4">
        <w:rPr>
          <w:rFonts w:hint="eastAsia"/>
        </w:rPr>
        <w:t>ł</w:t>
      </w:r>
      <w:r w:rsidRPr="00EA09C4">
        <w:t>u</w:t>
      </w:r>
      <w:r w:rsidRPr="00EA09C4">
        <w:rPr>
          <w:rFonts w:hint="eastAsia"/>
        </w:rPr>
        <w:t>ż</w:t>
      </w:r>
      <w:r w:rsidRPr="00EA09C4">
        <w:t xml:space="preserve">one. </w:t>
      </w:r>
    </w:p>
    <w:p w14:paraId="5D75CD29" w14:textId="77777777" w:rsidR="003B35B5" w:rsidRPr="00E76C55" w:rsidRDefault="003B35B5" w:rsidP="003B35B5">
      <w:pPr>
        <w:pStyle w:val="ZARTzmartartykuempunktem"/>
      </w:pPr>
      <w:r w:rsidRPr="00EA09C4">
        <w:t>Art. 15aj. 1. Osobie stosuj</w:t>
      </w:r>
      <w:r w:rsidRPr="00EA09C4">
        <w:rPr>
          <w:rFonts w:hint="eastAsia"/>
        </w:rPr>
        <w:t>ą</w:t>
      </w:r>
      <w:r w:rsidRPr="00EA09C4">
        <w:t>cej przemoc w rodzinie, wobec której wydano nakaz lub zakaz</w:t>
      </w:r>
      <w:r>
        <w:t>,</w:t>
      </w:r>
      <w:r w:rsidRPr="00EA09C4">
        <w:t xml:space="preserve"> przys</w:t>
      </w:r>
      <w:r w:rsidRPr="00EA09C4">
        <w:rPr>
          <w:rFonts w:hint="eastAsia"/>
        </w:rPr>
        <w:t>ł</w:t>
      </w:r>
      <w:r w:rsidRPr="00EA09C4">
        <w:t>uguje za</w:t>
      </w:r>
      <w:r w:rsidRPr="00EA09C4">
        <w:rPr>
          <w:rFonts w:hint="eastAsia"/>
        </w:rPr>
        <w:t>ż</w:t>
      </w:r>
      <w:r w:rsidRPr="00EA09C4">
        <w:t>alenie do s</w:t>
      </w:r>
      <w:r w:rsidRPr="00EA09C4">
        <w:rPr>
          <w:rFonts w:hint="eastAsia"/>
        </w:rPr>
        <w:t>ą</w:t>
      </w:r>
      <w:r w:rsidRPr="00EA09C4">
        <w:t>du rejonowego 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ciwego ze wzgl</w:t>
      </w:r>
      <w:r w:rsidRPr="00EA09C4">
        <w:rPr>
          <w:rFonts w:hint="eastAsia"/>
        </w:rPr>
        <w:t>ę</w:t>
      </w:r>
      <w:r w:rsidRPr="00EA09C4">
        <w:t>du na miejsce po</w:t>
      </w:r>
      <w:r w:rsidRPr="00EA09C4">
        <w:rPr>
          <w:rFonts w:hint="eastAsia"/>
        </w:rPr>
        <w:t>ł</w:t>
      </w:r>
      <w:r w:rsidRPr="00EA09C4">
        <w:t>o</w:t>
      </w:r>
      <w:r w:rsidRPr="00EA09C4">
        <w:rPr>
          <w:rFonts w:hint="eastAsia"/>
        </w:rPr>
        <w:t>ż</w:t>
      </w:r>
      <w:r w:rsidRPr="00EA09C4">
        <w:t>enia wspólnie zajmowanego mieszkania. Za</w:t>
      </w:r>
      <w:r w:rsidRPr="00EA09C4">
        <w:rPr>
          <w:rFonts w:hint="eastAsia"/>
        </w:rPr>
        <w:t>ż</w:t>
      </w:r>
      <w:r w:rsidRPr="00EA09C4">
        <w:t>alenie wnosi si</w:t>
      </w:r>
      <w:r w:rsidRPr="00EA09C4">
        <w:rPr>
          <w:rFonts w:hint="eastAsia"/>
        </w:rPr>
        <w:t>ę</w:t>
      </w:r>
      <w:r w:rsidRPr="00EA09C4">
        <w:t xml:space="preserve"> w terminie 3 dni od dnia dor</w:t>
      </w:r>
      <w:r w:rsidRPr="00EA09C4">
        <w:rPr>
          <w:rFonts w:hint="eastAsia"/>
        </w:rPr>
        <w:t>ę</w:t>
      </w:r>
      <w:r w:rsidRPr="00EA09C4">
        <w:t>czenia nakazu lub zakazu, o czym nale</w:t>
      </w:r>
      <w:r w:rsidRPr="00EA09C4">
        <w:rPr>
          <w:rFonts w:hint="eastAsia"/>
        </w:rPr>
        <w:t>ż</w:t>
      </w:r>
      <w:r w:rsidRPr="00EA09C4">
        <w:t>y osob</w:t>
      </w:r>
      <w:r w:rsidRPr="00EA09C4">
        <w:rPr>
          <w:rFonts w:hint="eastAsia"/>
        </w:rPr>
        <w:t>ę</w:t>
      </w:r>
      <w:r w:rsidRPr="00EA09C4">
        <w:t xml:space="preserve"> t</w:t>
      </w:r>
      <w:r w:rsidRPr="00EA09C4">
        <w:rPr>
          <w:rFonts w:hint="eastAsia"/>
        </w:rPr>
        <w:t>ę</w:t>
      </w:r>
      <w:r w:rsidRPr="00EA09C4">
        <w:t xml:space="preserve"> pouczy</w:t>
      </w:r>
      <w:r w:rsidRPr="00EA09C4">
        <w:rPr>
          <w:rFonts w:hint="eastAsia"/>
        </w:rPr>
        <w:t>ć</w:t>
      </w:r>
      <w:r w:rsidRPr="00EA09C4">
        <w:t xml:space="preserve"> wraz z dor</w:t>
      </w:r>
      <w:r w:rsidRPr="00EA09C4">
        <w:rPr>
          <w:rFonts w:hint="eastAsia"/>
        </w:rPr>
        <w:t>ę</w:t>
      </w:r>
      <w:r w:rsidRPr="00EA09C4">
        <w:t>czeniem nakazu lub zakazu. W za</w:t>
      </w:r>
      <w:r w:rsidRPr="00EA09C4">
        <w:rPr>
          <w:rFonts w:hint="eastAsia"/>
        </w:rPr>
        <w:t>ż</w:t>
      </w:r>
      <w:r w:rsidRPr="00EA09C4">
        <w:t>aleniu skar</w:t>
      </w:r>
      <w:r w:rsidRPr="00EA09C4">
        <w:rPr>
          <w:rFonts w:hint="eastAsia"/>
        </w:rPr>
        <w:t>żą</w:t>
      </w:r>
      <w:r w:rsidRPr="00EA09C4">
        <w:t>cy mo</w:t>
      </w:r>
      <w:r w:rsidRPr="00EA09C4">
        <w:rPr>
          <w:rFonts w:hint="eastAsia"/>
        </w:rPr>
        <w:t>ż</w:t>
      </w:r>
      <w:r w:rsidRPr="00EA09C4">
        <w:t>e si</w:t>
      </w:r>
      <w:r w:rsidRPr="00EA09C4">
        <w:rPr>
          <w:rFonts w:hint="eastAsia"/>
        </w:rPr>
        <w:t>ę</w:t>
      </w:r>
      <w:r w:rsidRPr="00EA09C4">
        <w:t xml:space="preserve"> domaga</w:t>
      </w:r>
      <w:r w:rsidRPr="00EA09C4">
        <w:rPr>
          <w:rFonts w:hint="eastAsia"/>
        </w:rPr>
        <w:t>ć</w:t>
      </w:r>
      <w:r w:rsidRPr="00EA09C4">
        <w:t xml:space="preserve"> zbadania prawid</w:t>
      </w:r>
      <w:r w:rsidRPr="00EA09C4">
        <w:rPr>
          <w:rFonts w:hint="eastAsia"/>
        </w:rPr>
        <w:t>ł</w:t>
      </w:r>
      <w:r w:rsidRPr="00EA09C4">
        <w:t>owo</w:t>
      </w:r>
      <w:r w:rsidRPr="00EA09C4">
        <w:rPr>
          <w:rFonts w:hint="eastAsia"/>
        </w:rPr>
        <w:t>ś</w:t>
      </w:r>
      <w:r w:rsidRPr="00EA09C4">
        <w:t>ci prowadzenia czynno</w:t>
      </w:r>
      <w:r w:rsidRPr="00EA09C4">
        <w:rPr>
          <w:rFonts w:hint="eastAsia"/>
        </w:rPr>
        <w:t>ś</w:t>
      </w:r>
      <w:r w:rsidRPr="00EA09C4">
        <w:t>ci, zasadno</w:t>
      </w:r>
      <w:r w:rsidRPr="00EA09C4">
        <w:rPr>
          <w:rFonts w:hint="eastAsia"/>
        </w:rPr>
        <w:t>ś</w:t>
      </w:r>
      <w:r w:rsidRPr="00EA09C4">
        <w:t>ci oraz legalno</w:t>
      </w:r>
      <w:r w:rsidRPr="00EA09C4">
        <w:rPr>
          <w:rFonts w:hint="eastAsia"/>
        </w:rPr>
        <w:t>ś</w:t>
      </w:r>
      <w:r w:rsidRPr="00EA09C4">
        <w:t>ci wydanego nakazu lub zakazu. Do za</w:t>
      </w:r>
      <w:r w:rsidRPr="00EA09C4">
        <w:rPr>
          <w:rFonts w:hint="eastAsia"/>
        </w:rPr>
        <w:t>ż</w:t>
      </w:r>
      <w:r w:rsidRPr="00EA09C4">
        <w:t>alenia stosuje si</w:t>
      </w:r>
      <w:r w:rsidRPr="00EA09C4">
        <w:rPr>
          <w:rFonts w:hint="eastAsia"/>
        </w:rPr>
        <w:t>ę</w:t>
      </w:r>
      <w:r w:rsidRPr="00EA09C4">
        <w:t xml:space="preserve"> odpowiednio przepisy Kodeksu post</w:t>
      </w:r>
      <w:r w:rsidRPr="00EA09C4">
        <w:rPr>
          <w:rFonts w:hint="eastAsia"/>
        </w:rPr>
        <w:t>ę</w:t>
      </w:r>
      <w:r w:rsidRPr="00EA09C4">
        <w:t>powania cywilnego.</w:t>
      </w:r>
    </w:p>
    <w:p w14:paraId="0B4C9423" w14:textId="77777777" w:rsidR="003B35B5" w:rsidRPr="00E76C55" w:rsidRDefault="003B35B5" w:rsidP="003B35B5">
      <w:pPr>
        <w:pStyle w:val="ZUSTzmustartykuempunktem"/>
      </w:pPr>
      <w:r w:rsidRPr="00EA09C4">
        <w:t>2. S</w:t>
      </w:r>
      <w:r w:rsidRPr="00EA09C4">
        <w:rPr>
          <w:rFonts w:hint="eastAsia"/>
        </w:rPr>
        <w:t>ą</w:t>
      </w:r>
      <w:r w:rsidRPr="00EA09C4">
        <w:t>d rozpoznaje za</w:t>
      </w:r>
      <w:r w:rsidRPr="00EA09C4">
        <w:rPr>
          <w:rFonts w:hint="eastAsia"/>
        </w:rPr>
        <w:t>ż</w:t>
      </w:r>
      <w:r w:rsidRPr="00EA09C4">
        <w:t>alenie niezw</w:t>
      </w:r>
      <w:r w:rsidRPr="00EA09C4">
        <w:rPr>
          <w:rFonts w:hint="eastAsia"/>
        </w:rPr>
        <w:t>ł</w:t>
      </w:r>
      <w:r w:rsidRPr="00EA09C4">
        <w:t>ocznie, nie pó</w:t>
      </w:r>
      <w:r w:rsidRPr="00EA09C4">
        <w:rPr>
          <w:rFonts w:hint="eastAsia"/>
        </w:rPr>
        <w:t>ź</w:t>
      </w:r>
      <w:r w:rsidRPr="00EA09C4">
        <w:t>niej jednak ni</w:t>
      </w:r>
      <w:r w:rsidRPr="00EA09C4">
        <w:rPr>
          <w:rFonts w:hint="eastAsia"/>
        </w:rPr>
        <w:t>ż</w:t>
      </w:r>
      <w:r w:rsidRPr="00EA09C4">
        <w:t xml:space="preserve"> w ci</w:t>
      </w:r>
      <w:r w:rsidRPr="00EA09C4">
        <w:rPr>
          <w:rFonts w:hint="eastAsia"/>
        </w:rPr>
        <w:t>ą</w:t>
      </w:r>
      <w:r w:rsidRPr="00EA09C4">
        <w:t>gu 3 dni od dnia jego wp</w:t>
      </w:r>
      <w:r w:rsidRPr="00EA09C4">
        <w:rPr>
          <w:rFonts w:hint="eastAsia"/>
        </w:rPr>
        <w:t>ł</w:t>
      </w:r>
      <w:r w:rsidRPr="00EA09C4">
        <w:t>ywu do s</w:t>
      </w:r>
      <w:r w:rsidRPr="00EA09C4">
        <w:rPr>
          <w:rFonts w:hint="eastAsia"/>
        </w:rPr>
        <w:t>ą</w:t>
      </w:r>
      <w:r w:rsidRPr="00EA09C4">
        <w:t>du.</w:t>
      </w:r>
    </w:p>
    <w:p w14:paraId="13DBA7F5" w14:textId="14C49703" w:rsidR="003B35B5" w:rsidRPr="00E76C55" w:rsidRDefault="003B35B5" w:rsidP="003B35B5">
      <w:pPr>
        <w:pStyle w:val="ZUSTzmustartykuempunktem"/>
      </w:pPr>
      <w:r w:rsidRPr="00EA09C4">
        <w:t>3. S</w:t>
      </w:r>
      <w:r w:rsidRPr="00EA09C4">
        <w:rPr>
          <w:rFonts w:hint="eastAsia"/>
        </w:rPr>
        <w:t>ą</w:t>
      </w:r>
      <w:r w:rsidRPr="00EA09C4">
        <w:t>d uchyla zaskar</w:t>
      </w:r>
      <w:r w:rsidRPr="00EA09C4">
        <w:rPr>
          <w:rFonts w:hint="eastAsia"/>
        </w:rPr>
        <w:t>ż</w:t>
      </w:r>
      <w:r w:rsidRPr="00EA09C4">
        <w:t>ony nakaz lub zakaz w przypadku stwierdzenia jego bezzasadno</w:t>
      </w:r>
      <w:r w:rsidRPr="00EA09C4">
        <w:rPr>
          <w:rFonts w:hint="eastAsia"/>
        </w:rPr>
        <w:t>ś</w:t>
      </w:r>
      <w:r w:rsidRPr="00EA09C4">
        <w:t>ci lub nielegalno</w:t>
      </w:r>
      <w:r w:rsidRPr="00EA09C4">
        <w:rPr>
          <w:rFonts w:hint="eastAsia"/>
        </w:rPr>
        <w:t>ś</w:t>
      </w:r>
      <w:r w:rsidRPr="00EA09C4">
        <w:t>ci, o czym niezw</w:t>
      </w:r>
      <w:r w:rsidRPr="00EA09C4">
        <w:rPr>
          <w:rFonts w:hint="eastAsia"/>
        </w:rPr>
        <w:t>ł</w:t>
      </w:r>
      <w:r w:rsidRPr="00EA09C4">
        <w:t>ocznie zawiadamia osob</w:t>
      </w:r>
      <w:r w:rsidRPr="00EA09C4">
        <w:rPr>
          <w:rFonts w:hint="eastAsia"/>
        </w:rPr>
        <w:t>ę</w:t>
      </w:r>
      <w:r w:rsidRPr="00EA09C4">
        <w:t xml:space="preserve"> dotkni</w:t>
      </w:r>
      <w:r w:rsidRPr="00EA09C4">
        <w:rPr>
          <w:rFonts w:hint="eastAsia"/>
        </w:rPr>
        <w:t>ę</w:t>
      </w:r>
      <w:r w:rsidRPr="00EA09C4">
        <w:t>t</w:t>
      </w:r>
      <w:r w:rsidRPr="00EA09C4">
        <w:rPr>
          <w:rFonts w:hint="eastAsia"/>
        </w:rPr>
        <w:t>ą</w:t>
      </w:r>
      <w:r w:rsidRPr="00EA09C4">
        <w:t xml:space="preserve"> przemoc</w:t>
      </w:r>
      <w:r w:rsidRPr="00EA09C4">
        <w:rPr>
          <w:rFonts w:hint="eastAsia"/>
        </w:rPr>
        <w:t>ą</w:t>
      </w:r>
      <w:r w:rsidRPr="00EA09C4">
        <w:t xml:space="preserve"> w rodzinie, prokuratora,</w:t>
      </w:r>
      <w:r>
        <w:t xml:space="preserve"> </w:t>
      </w:r>
      <w:r w:rsidRPr="00EA09C4">
        <w:t>w</w:t>
      </w:r>
      <w:r w:rsidRPr="00EA09C4">
        <w:rPr>
          <w:rFonts w:hint="eastAsia"/>
        </w:rPr>
        <w:t>ł</w:t>
      </w:r>
      <w:r w:rsidRPr="00EA09C4">
        <w:t>a</w:t>
      </w:r>
      <w:r w:rsidRPr="00EA09C4">
        <w:rPr>
          <w:rFonts w:hint="eastAsia"/>
        </w:rPr>
        <w:t>ś</w:t>
      </w:r>
      <w:r w:rsidRPr="00EA09C4">
        <w:t>ciw</w:t>
      </w:r>
      <w:r w:rsidRPr="00EA09C4">
        <w:rPr>
          <w:rFonts w:hint="eastAsia"/>
        </w:rPr>
        <w:t>ą</w:t>
      </w:r>
      <w:r w:rsidRPr="00EA09C4">
        <w:t xml:space="preserve"> jednostk</w:t>
      </w:r>
      <w:r w:rsidRPr="00EA09C4">
        <w:rPr>
          <w:rFonts w:hint="eastAsia"/>
        </w:rPr>
        <w:t>ę</w:t>
      </w:r>
      <w:r w:rsidRPr="00EA09C4">
        <w:t xml:space="preserve"> Policji oraz zespó</w:t>
      </w:r>
      <w:r w:rsidRPr="00EA09C4">
        <w:rPr>
          <w:rFonts w:hint="eastAsia"/>
        </w:rPr>
        <w:t>ł</w:t>
      </w:r>
      <w:r w:rsidRPr="00EA09C4">
        <w:t xml:space="preserve"> interdyscyplinarny, o którym mowa w przepisach ustawy</w:t>
      </w:r>
      <w:r>
        <w:t xml:space="preserve"> </w:t>
      </w:r>
      <w:r w:rsidRPr="00EA09C4">
        <w:t>o przeciwdzia</w:t>
      </w:r>
      <w:r w:rsidRPr="00EA09C4">
        <w:rPr>
          <w:rFonts w:hint="eastAsia"/>
        </w:rPr>
        <w:t>ł</w:t>
      </w:r>
      <w:r w:rsidRPr="00EA09C4">
        <w:t>aniu przemocy w</w:t>
      </w:r>
      <w:r w:rsidR="00510448">
        <w:t> </w:t>
      </w:r>
      <w:r w:rsidRPr="00EA09C4">
        <w:t>rodzinie</w:t>
      </w:r>
      <w:r>
        <w:t>.</w:t>
      </w:r>
      <w:r w:rsidRPr="00EA09C4">
        <w:t xml:space="preserve"> </w:t>
      </w:r>
    </w:p>
    <w:p w14:paraId="6CC7200B" w14:textId="77777777" w:rsidR="003B35B5" w:rsidRPr="00E76C55" w:rsidRDefault="003B35B5" w:rsidP="003B35B5">
      <w:pPr>
        <w:pStyle w:val="ZUSTzmustartykuempunktem"/>
      </w:pPr>
      <w:r w:rsidRPr="00EA09C4">
        <w:t>4. W przypadku</w:t>
      </w:r>
      <w:r>
        <w:t xml:space="preserve"> </w:t>
      </w:r>
      <w:r w:rsidRPr="00EA09C4">
        <w:t>stwierdzenia bezzasadno</w:t>
      </w:r>
      <w:r w:rsidRPr="00EA09C4">
        <w:rPr>
          <w:rFonts w:hint="eastAsia"/>
        </w:rPr>
        <w:t>ś</w:t>
      </w:r>
      <w:r w:rsidRPr="00EA09C4">
        <w:t>ci, nielegalno</w:t>
      </w:r>
      <w:r w:rsidRPr="00EA09C4">
        <w:rPr>
          <w:rFonts w:hint="eastAsia"/>
        </w:rPr>
        <w:t>ś</w:t>
      </w:r>
      <w:r w:rsidRPr="00EA09C4">
        <w:t>ci lub nieprawid</w:t>
      </w:r>
      <w:r w:rsidRPr="00EA09C4">
        <w:rPr>
          <w:rFonts w:hint="eastAsia"/>
        </w:rPr>
        <w:t>ł</w:t>
      </w:r>
      <w:r w:rsidRPr="00EA09C4">
        <w:t>owo</w:t>
      </w:r>
      <w:r w:rsidRPr="00EA09C4">
        <w:rPr>
          <w:rFonts w:hint="eastAsia"/>
        </w:rPr>
        <w:t>ś</w:t>
      </w:r>
      <w:r w:rsidRPr="00EA09C4">
        <w:t>ci nakazu lub zakazu s</w:t>
      </w:r>
      <w:r w:rsidRPr="00EA09C4">
        <w:rPr>
          <w:rFonts w:hint="eastAsia"/>
        </w:rPr>
        <w:t>ą</w:t>
      </w:r>
      <w:r w:rsidRPr="00EA09C4">
        <w:t>d zawiadamia o tym prze</w:t>
      </w:r>
      <w:r w:rsidRPr="00EA09C4">
        <w:rPr>
          <w:rFonts w:hint="eastAsia"/>
        </w:rPr>
        <w:t>ł</w:t>
      </w:r>
      <w:r w:rsidRPr="00EA09C4">
        <w:t>o</w:t>
      </w:r>
      <w:r w:rsidRPr="00EA09C4">
        <w:rPr>
          <w:rFonts w:hint="eastAsia"/>
        </w:rPr>
        <w:t>ż</w:t>
      </w:r>
      <w:r w:rsidRPr="00EA09C4">
        <w:t>onego policjanta</w:t>
      </w:r>
      <w:r w:rsidRPr="005A7FC4">
        <w:t>, który wyda</w:t>
      </w:r>
      <w:r w:rsidRPr="005A7FC4">
        <w:rPr>
          <w:rFonts w:hint="eastAsia"/>
        </w:rPr>
        <w:t>ł</w:t>
      </w:r>
      <w:r w:rsidRPr="005A7FC4">
        <w:t xml:space="preserve"> nakaz lub zakaz. </w:t>
      </w:r>
    </w:p>
    <w:p w14:paraId="2E252F1F" w14:textId="781B725B" w:rsidR="003B35B5" w:rsidRPr="00E76C55" w:rsidRDefault="003B35B5" w:rsidP="003B35B5">
      <w:pPr>
        <w:pStyle w:val="ZARTzmartartykuempunktem"/>
      </w:pPr>
      <w:r w:rsidRPr="005A7FC4">
        <w:lastRenderedPageBreak/>
        <w:t>Art. 15ak. 1. Nakaz lub zakaz trac</w:t>
      </w:r>
      <w:r w:rsidRPr="005A7FC4">
        <w:rPr>
          <w:rFonts w:hint="eastAsia"/>
        </w:rPr>
        <w:t>ą</w:t>
      </w:r>
      <w:r w:rsidRPr="005A7FC4">
        <w:t xml:space="preserve"> moc po up</w:t>
      </w:r>
      <w:r w:rsidRPr="005A7FC4">
        <w:rPr>
          <w:rFonts w:hint="eastAsia"/>
        </w:rPr>
        <w:t>ł</w:t>
      </w:r>
      <w:r w:rsidRPr="005A7FC4">
        <w:t xml:space="preserve">ywie czternastu dni od dnia </w:t>
      </w:r>
      <w:r>
        <w:t xml:space="preserve">ich </w:t>
      </w:r>
      <w:r w:rsidRPr="005A7FC4">
        <w:t xml:space="preserve">wydania, chyba </w:t>
      </w:r>
      <w:r w:rsidRPr="005A7FC4">
        <w:rPr>
          <w:rFonts w:hint="eastAsia"/>
        </w:rPr>
        <w:t>ż</w:t>
      </w:r>
      <w:r w:rsidRPr="005A7FC4">
        <w:t>e s</w:t>
      </w:r>
      <w:r w:rsidRPr="005A7FC4">
        <w:rPr>
          <w:rFonts w:hint="eastAsia"/>
        </w:rPr>
        <w:t>ą</w:t>
      </w:r>
      <w:r w:rsidRPr="005A7FC4">
        <w:t>d udzieli</w:t>
      </w:r>
      <w:r w:rsidRPr="005A7FC4">
        <w:rPr>
          <w:rFonts w:hint="eastAsia"/>
        </w:rPr>
        <w:t>ł</w:t>
      </w:r>
      <w:r w:rsidRPr="005A7FC4">
        <w:t xml:space="preserve"> zabezpieczenia w sprawach o zobowi</w:t>
      </w:r>
      <w:r w:rsidRPr="005A7FC4">
        <w:rPr>
          <w:rFonts w:hint="eastAsia"/>
        </w:rPr>
        <w:t>ą</w:t>
      </w:r>
      <w:r w:rsidRPr="005A7FC4">
        <w:t>zanie osoby stosuj</w:t>
      </w:r>
      <w:r w:rsidRPr="005A7FC4">
        <w:rPr>
          <w:rFonts w:hint="eastAsia"/>
        </w:rPr>
        <w:t>ą</w:t>
      </w:r>
      <w:r w:rsidRPr="005A7FC4">
        <w:t>cej przemoc w rodzinie do opuszczenia wspólnie zajmowanego mieszkania i jego bezpo</w:t>
      </w:r>
      <w:r w:rsidRPr="005A7FC4">
        <w:rPr>
          <w:rFonts w:hint="eastAsia"/>
        </w:rPr>
        <w:t>ś</w:t>
      </w:r>
      <w:r w:rsidRPr="005A7FC4">
        <w:t>redniego otoczenia lub zakazanie zbli</w:t>
      </w:r>
      <w:r w:rsidRPr="005A7FC4">
        <w:rPr>
          <w:rFonts w:hint="eastAsia"/>
        </w:rPr>
        <w:t>ż</w:t>
      </w:r>
      <w:r w:rsidRPr="005A7FC4">
        <w:t>ania si</w:t>
      </w:r>
      <w:r w:rsidRPr="005A7FC4">
        <w:rPr>
          <w:rFonts w:hint="eastAsia"/>
        </w:rPr>
        <w:t>ę</w:t>
      </w:r>
      <w:r w:rsidRPr="005A7FC4">
        <w:t xml:space="preserve"> do mieszkania i jego bezpo</w:t>
      </w:r>
      <w:r w:rsidRPr="005A7FC4">
        <w:rPr>
          <w:rFonts w:hint="eastAsia"/>
        </w:rPr>
        <w:t>ś</w:t>
      </w:r>
      <w:r w:rsidRPr="005A7FC4">
        <w:t>redniego otoczenia,</w:t>
      </w:r>
      <w:r>
        <w:t xml:space="preserve"> </w:t>
      </w:r>
      <w:r w:rsidRPr="005A7FC4">
        <w:t>którym nakaz lub zakaz zosta</w:t>
      </w:r>
      <w:r w:rsidRPr="005A7FC4">
        <w:rPr>
          <w:rFonts w:hint="eastAsia"/>
        </w:rPr>
        <w:t>ł</w:t>
      </w:r>
      <w:r>
        <w:t>y</w:t>
      </w:r>
      <w:r w:rsidRPr="005A7FC4">
        <w:t xml:space="preserve"> przed</w:t>
      </w:r>
      <w:r w:rsidRPr="005A7FC4">
        <w:rPr>
          <w:rFonts w:hint="eastAsia"/>
        </w:rPr>
        <w:t>ł</w:t>
      </w:r>
      <w:r w:rsidRPr="005A7FC4">
        <w:t>u</w:t>
      </w:r>
      <w:r w:rsidRPr="005A7FC4">
        <w:rPr>
          <w:rFonts w:hint="eastAsia"/>
        </w:rPr>
        <w:t>ż</w:t>
      </w:r>
      <w:r w:rsidRPr="005A7FC4">
        <w:t>on</w:t>
      </w:r>
      <w:r>
        <w:t>e</w:t>
      </w:r>
      <w:r w:rsidRPr="005A7FC4">
        <w:t xml:space="preserve">. </w:t>
      </w:r>
    </w:p>
    <w:p w14:paraId="638D8C1B" w14:textId="535248F5" w:rsidR="003B35B5" w:rsidRPr="00E76C55" w:rsidRDefault="003B35B5" w:rsidP="003B35B5">
      <w:pPr>
        <w:pStyle w:val="ZUSTzmustartykuempunktem"/>
      </w:pPr>
      <w:r w:rsidRPr="005A7FC4">
        <w:t>2. Nakaz lub zakaz trac</w:t>
      </w:r>
      <w:r w:rsidRPr="005A7FC4">
        <w:rPr>
          <w:rFonts w:hint="eastAsia"/>
        </w:rPr>
        <w:t>ą</w:t>
      </w:r>
      <w:r w:rsidRPr="005A7FC4">
        <w:t xml:space="preserve"> równie</w:t>
      </w:r>
      <w:r w:rsidRPr="005A7FC4">
        <w:rPr>
          <w:rFonts w:hint="eastAsia"/>
        </w:rPr>
        <w:t>ż</w:t>
      </w:r>
      <w:r w:rsidRPr="005A7FC4">
        <w:t xml:space="preserve"> moc</w:t>
      </w:r>
      <w:r w:rsidR="00192A2E">
        <w:t>,</w:t>
      </w:r>
      <w:r w:rsidRPr="005A7FC4">
        <w:t xml:space="preserve"> w przypadku gdy osoba stosuj</w:t>
      </w:r>
      <w:r w:rsidRPr="005A7FC4">
        <w:rPr>
          <w:rFonts w:hint="eastAsia"/>
        </w:rPr>
        <w:t>ą</w:t>
      </w:r>
      <w:r w:rsidRPr="005A7FC4">
        <w:t>ca przemoc w rodzinie, wobec której</w:t>
      </w:r>
      <w:r>
        <w:t xml:space="preserve"> </w:t>
      </w:r>
      <w:r w:rsidRPr="005A7FC4">
        <w:t>wydano nakaz lub zakaz, zosta</w:t>
      </w:r>
      <w:r w:rsidRPr="005A7FC4">
        <w:rPr>
          <w:rFonts w:hint="eastAsia"/>
        </w:rPr>
        <w:t>ł</w:t>
      </w:r>
      <w:r w:rsidRPr="005A7FC4">
        <w:t>a zatrzymana w zwi</w:t>
      </w:r>
      <w:r w:rsidRPr="005A7FC4">
        <w:rPr>
          <w:rFonts w:hint="eastAsia"/>
        </w:rPr>
        <w:t>ą</w:t>
      </w:r>
      <w:r w:rsidRPr="005A7FC4">
        <w:t>zku z</w:t>
      </w:r>
      <w:r w:rsidR="00192A2E">
        <w:t> </w:t>
      </w:r>
      <w:r w:rsidRPr="005A7FC4">
        <w:t>podejrzeniem pope</w:t>
      </w:r>
      <w:r w:rsidRPr="005A7FC4">
        <w:rPr>
          <w:rFonts w:hint="eastAsia"/>
        </w:rPr>
        <w:t>ł</w:t>
      </w:r>
      <w:r w:rsidRPr="005A7FC4">
        <w:t>nienia przest</w:t>
      </w:r>
      <w:r w:rsidRPr="005A7FC4">
        <w:rPr>
          <w:rFonts w:hint="eastAsia"/>
        </w:rPr>
        <w:t>ę</w:t>
      </w:r>
      <w:r w:rsidRPr="005A7FC4">
        <w:t>pstwa, a nast</w:t>
      </w:r>
      <w:r w:rsidRPr="005A7FC4">
        <w:rPr>
          <w:rFonts w:hint="eastAsia"/>
        </w:rPr>
        <w:t>ę</w:t>
      </w:r>
      <w:r w:rsidRPr="005A7FC4">
        <w:t xml:space="preserve">pnie zastosowano wobec niej </w:t>
      </w:r>
      <w:r w:rsidRPr="005A7FC4">
        <w:rPr>
          <w:rFonts w:hint="eastAsia"/>
        </w:rPr>
        <w:t>ś</w:t>
      </w:r>
      <w:r w:rsidRPr="005A7FC4">
        <w:t>rodek zapobiegawczy w postaci tymczasowego aresztowania lub nakazania okresowego opuszczenia lokalu zajmowanego wspólnie z pokrzywdzonym.</w:t>
      </w:r>
    </w:p>
    <w:p w14:paraId="4844CB77" w14:textId="77777777" w:rsidR="003B35B5" w:rsidRPr="00E76C55" w:rsidRDefault="003B35B5" w:rsidP="003B35B5">
      <w:pPr>
        <w:pStyle w:val="ZUSTzmustartykuempunktem"/>
      </w:pPr>
      <w:r w:rsidRPr="005A7FC4">
        <w:t>3. W przypadku, o którym mowa w ust. 2, prokurator zawiadamia pokrzywdzonego,</w:t>
      </w:r>
      <w:r>
        <w:t xml:space="preserve"> </w:t>
      </w:r>
      <w:r w:rsidRPr="005A7FC4">
        <w:t>osob</w:t>
      </w:r>
      <w:r w:rsidRPr="005A7FC4">
        <w:rPr>
          <w:rFonts w:hint="eastAsia"/>
        </w:rPr>
        <w:t>ę</w:t>
      </w:r>
      <w:r w:rsidRPr="005A7FC4">
        <w:t xml:space="preserve"> dotkni</w:t>
      </w:r>
      <w:r w:rsidRPr="005A7FC4">
        <w:rPr>
          <w:rFonts w:hint="eastAsia"/>
        </w:rPr>
        <w:t>ę</w:t>
      </w:r>
      <w:r w:rsidRPr="005A7FC4">
        <w:t>t</w:t>
      </w:r>
      <w:r w:rsidRPr="005A7FC4">
        <w:rPr>
          <w:rFonts w:hint="eastAsia"/>
        </w:rPr>
        <w:t>ą</w:t>
      </w:r>
      <w:r w:rsidRPr="005A7FC4">
        <w:t xml:space="preserve"> przemoc</w:t>
      </w:r>
      <w:r w:rsidRPr="005A7FC4">
        <w:rPr>
          <w:rFonts w:hint="eastAsia"/>
        </w:rPr>
        <w:t>ą</w:t>
      </w:r>
      <w:r w:rsidRPr="005A7FC4">
        <w:t xml:space="preserve"> oraz w</w:t>
      </w:r>
      <w:r w:rsidRPr="005A7FC4">
        <w:rPr>
          <w:rFonts w:hint="eastAsia"/>
        </w:rPr>
        <w:t>ł</w:t>
      </w:r>
      <w:r w:rsidRPr="005A7FC4">
        <w:t>a</w:t>
      </w:r>
      <w:r w:rsidRPr="005A7FC4">
        <w:rPr>
          <w:rFonts w:hint="eastAsia"/>
        </w:rPr>
        <w:t>ś</w:t>
      </w:r>
      <w:r w:rsidRPr="005A7FC4">
        <w:t>ciw</w:t>
      </w:r>
      <w:r w:rsidRPr="005A7FC4">
        <w:rPr>
          <w:rFonts w:hint="eastAsia"/>
        </w:rPr>
        <w:t>ą</w:t>
      </w:r>
      <w:r w:rsidRPr="005A7FC4">
        <w:t xml:space="preserve"> jednostk</w:t>
      </w:r>
      <w:r w:rsidRPr="005A7FC4">
        <w:rPr>
          <w:rFonts w:hint="eastAsia"/>
        </w:rPr>
        <w:t>ę</w:t>
      </w:r>
      <w:r w:rsidRPr="005A7FC4">
        <w:t xml:space="preserve"> Policji.”;</w:t>
      </w:r>
    </w:p>
    <w:p w14:paraId="123E5E0A" w14:textId="11089C0B" w:rsidR="003B35B5" w:rsidRPr="00E76C55" w:rsidRDefault="003B35B5" w:rsidP="003B35B5">
      <w:pPr>
        <w:pStyle w:val="PKTpunkt"/>
      </w:pPr>
      <w:r>
        <w:t>3</w:t>
      </w:r>
      <w:r w:rsidRPr="005A7FC4">
        <w:t>)</w:t>
      </w:r>
      <w:r>
        <w:tab/>
      </w:r>
      <w:r w:rsidRPr="005A7FC4">
        <w:t>w art. 19 w ust. 1 pkt 5 otrzymuje brzmienie:</w:t>
      </w:r>
    </w:p>
    <w:p w14:paraId="7DAA55E2" w14:textId="77777777" w:rsidR="003B35B5" w:rsidRPr="00E76C55" w:rsidRDefault="003B35B5" w:rsidP="003B35B5">
      <w:pPr>
        <w:pStyle w:val="ZPKTzmpktartykuempunktem"/>
      </w:pPr>
      <w:r w:rsidRPr="005A7FC4">
        <w:t>„5)</w:t>
      </w:r>
      <w:r w:rsidRPr="005A7FC4">
        <w:tab/>
        <w:t>nielegalnego wytwarzania, posiadania lub obrotu broni</w:t>
      </w:r>
      <w:r w:rsidRPr="005A7FC4">
        <w:rPr>
          <w:rFonts w:hint="eastAsia"/>
        </w:rPr>
        <w:t>ą</w:t>
      </w:r>
      <w:r w:rsidRPr="005A7FC4">
        <w:t>, amunicj</w:t>
      </w:r>
      <w:r w:rsidRPr="005A7FC4">
        <w:rPr>
          <w:rFonts w:hint="eastAsia"/>
        </w:rPr>
        <w:t>ą</w:t>
      </w:r>
      <w:r w:rsidRPr="005A7FC4">
        <w:t>, materia</w:t>
      </w:r>
      <w:r w:rsidRPr="005A7FC4">
        <w:rPr>
          <w:rFonts w:hint="eastAsia"/>
        </w:rPr>
        <w:t>ł</w:t>
      </w:r>
      <w:r w:rsidRPr="005A7FC4">
        <w:t xml:space="preserve">ami wybuchowymi, </w:t>
      </w:r>
      <w:r w:rsidRPr="005A7FC4">
        <w:rPr>
          <w:rFonts w:hint="eastAsia"/>
        </w:rPr>
        <w:t>ś</w:t>
      </w:r>
      <w:r w:rsidRPr="005A7FC4">
        <w:t>rodkami odurzaj</w:t>
      </w:r>
      <w:r w:rsidRPr="005A7FC4">
        <w:rPr>
          <w:rFonts w:hint="eastAsia"/>
        </w:rPr>
        <w:t>ą</w:t>
      </w:r>
      <w:r w:rsidRPr="005A7FC4">
        <w:t>cymi, substancjami psychotropowymi, ich prekursorami lub nowymi substancjami psychoaktywnymi oraz materia</w:t>
      </w:r>
      <w:r w:rsidRPr="005A7FC4">
        <w:rPr>
          <w:rFonts w:hint="eastAsia"/>
        </w:rPr>
        <w:t>ł</w:t>
      </w:r>
      <w:r w:rsidRPr="005A7FC4">
        <w:t>ami j</w:t>
      </w:r>
      <w:r w:rsidRPr="005A7FC4">
        <w:rPr>
          <w:rFonts w:hint="eastAsia"/>
        </w:rPr>
        <w:t>ą</w:t>
      </w:r>
      <w:r w:rsidRPr="005A7FC4">
        <w:t>drowymi i promieniotwórczymi,”;</w:t>
      </w:r>
    </w:p>
    <w:p w14:paraId="0AADBE69" w14:textId="125719A1" w:rsidR="003B35B5" w:rsidRPr="00E76C55" w:rsidRDefault="003B35B5" w:rsidP="003B35B5">
      <w:pPr>
        <w:pStyle w:val="PKTpunkt"/>
      </w:pPr>
      <w:r>
        <w:t>4</w:t>
      </w:r>
      <w:r w:rsidRPr="005A7FC4">
        <w:t>)</w:t>
      </w:r>
      <w:r>
        <w:tab/>
      </w:r>
      <w:r w:rsidRPr="005A7FC4">
        <w:t>w art. 53 w ust. 3 pkt 2 i 3 otrzymuj</w:t>
      </w:r>
      <w:r w:rsidRPr="005A7FC4">
        <w:rPr>
          <w:rFonts w:hint="eastAsia"/>
        </w:rPr>
        <w:t>ą</w:t>
      </w:r>
      <w:r w:rsidRPr="005A7FC4">
        <w:t xml:space="preserve"> brzmienie:</w:t>
      </w:r>
    </w:p>
    <w:p w14:paraId="466E66A2" w14:textId="77777777" w:rsidR="003B35B5" w:rsidRPr="00E76C55" w:rsidRDefault="003B35B5" w:rsidP="003B35B5">
      <w:pPr>
        <w:pStyle w:val="ZPKTzmpktartykuempunktem"/>
      </w:pPr>
      <w:r w:rsidRPr="005A7FC4">
        <w:t>„2)</w:t>
      </w:r>
      <w:r w:rsidRPr="005A7FC4">
        <w:tab/>
        <w:t>orzeczenia prawomocnym wyrokiem s</w:t>
      </w:r>
      <w:r w:rsidRPr="005A7FC4">
        <w:rPr>
          <w:rFonts w:hint="eastAsia"/>
        </w:rPr>
        <w:t>ą</w:t>
      </w:r>
      <w:r w:rsidRPr="005A7FC4">
        <w:t xml:space="preserve">du </w:t>
      </w:r>
      <w:r w:rsidRPr="005A7FC4">
        <w:rPr>
          <w:rFonts w:hint="eastAsia"/>
        </w:rPr>
        <w:t>ś</w:t>
      </w:r>
      <w:r w:rsidRPr="005A7FC4">
        <w:t>rodka karnego pozbawienia praw publicznych albo</w:t>
      </w:r>
    </w:p>
    <w:p w14:paraId="1464404D" w14:textId="182241D9" w:rsidR="003B35B5" w:rsidRPr="00E76C55" w:rsidRDefault="003B35B5" w:rsidP="003B35B5">
      <w:pPr>
        <w:pStyle w:val="ZPKTzmpktartykuempunktem"/>
      </w:pPr>
      <w:r w:rsidRPr="005A7FC4">
        <w:t>3)</w:t>
      </w:r>
      <w:r w:rsidRPr="005A7FC4">
        <w:tab/>
        <w:t>skazania prawomocnym wyrokiem s</w:t>
      </w:r>
      <w:r w:rsidRPr="005A7FC4">
        <w:rPr>
          <w:rFonts w:hint="eastAsia"/>
        </w:rPr>
        <w:t>ą</w:t>
      </w:r>
      <w:r w:rsidRPr="005A7FC4">
        <w:t>du na kar</w:t>
      </w:r>
      <w:r w:rsidRPr="005A7FC4">
        <w:rPr>
          <w:rFonts w:hint="eastAsia"/>
        </w:rPr>
        <w:t>ę</w:t>
      </w:r>
      <w:r w:rsidRPr="005A7FC4">
        <w:t xml:space="preserve"> pozbawienia wolno</w:t>
      </w:r>
      <w:r w:rsidRPr="005A7FC4">
        <w:rPr>
          <w:rFonts w:hint="eastAsia"/>
        </w:rPr>
        <w:t>ś</w:t>
      </w:r>
      <w:r w:rsidRPr="005A7FC4">
        <w:t>ci za przest</w:t>
      </w:r>
      <w:r w:rsidRPr="005A7FC4">
        <w:rPr>
          <w:rFonts w:hint="eastAsia"/>
        </w:rPr>
        <w:t>ę</w:t>
      </w:r>
      <w:r w:rsidRPr="005A7FC4">
        <w:t>pstwo pope</w:t>
      </w:r>
      <w:r w:rsidRPr="005A7FC4">
        <w:rPr>
          <w:rFonts w:hint="eastAsia"/>
        </w:rPr>
        <w:t>ł</w:t>
      </w:r>
      <w:r w:rsidRPr="005A7FC4">
        <w:t>nione w wyniku motywacji zas</w:t>
      </w:r>
      <w:r w:rsidRPr="005A7FC4">
        <w:rPr>
          <w:rFonts w:hint="eastAsia"/>
        </w:rPr>
        <w:t>ł</w:t>
      </w:r>
      <w:r w:rsidRPr="005A7FC4">
        <w:t>uguj</w:t>
      </w:r>
      <w:r w:rsidRPr="005A7FC4">
        <w:rPr>
          <w:rFonts w:hint="eastAsia"/>
        </w:rPr>
        <w:t>ą</w:t>
      </w:r>
      <w:r w:rsidRPr="005A7FC4">
        <w:t>cej na szczególne pot</w:t>
      </w:r>
      <w:r w:rsidRPr="005A7FC4">
        <w:rPr>
          <w:rFonts w:hint="eastAsia"/>
        </w:rPr>
        <w:t>ę</w:t>
      </w:r>
      <w:r w:rsidRPr="005A7FC4">
        <w:t>pienie.</w:t>
      </w:r>
      <w:r w:rsidR="001B127F" w:rsidRPr="001929BE">
        <w:t>”</w:t>
      </w:r>
      <w:r w:rsidRPr="005A7FC4">
        <w:t>;</w:t>
      </w:r>
    </w:p>
    <w:p w14:paraId="65038F94" w14:textId="7544DE72" w:rsidR="003B35B5" w:rsidRPr="00E76C55" w:rsidRDefault="003B35B5" w:rsidP="003B35B5">
      <w:pPr>
        <w:pStyle w:val="PKTpunkt"/>
      </w:pPr>
      <w:r>
        <w:t>5</w:t>
      </w:r>
      <w:r w:rsidRPr="005A7FC4">
        <w:t>)</w:t>
      </w:r>
      <w:r>
        <w:tab/>
      </w:r>
      <w:r w:rsidRPr="005A7FC4">
        <w:t>w art. 55 w ust. 3 pkt 1 i 2 otrzymuj</w:t>
      </w:r>
      <w:r w:rsidRPr="005A7FC4">
        <w:rPr>
          <w:rFonts w:hint="eastAsia"/>
        </w:rPr>
        <w:t>ą</w:t>
      </w:r>
      <w:r w:rsidRPr="005A7FC4">
        <w:t xml:space="preserve"> brzmienie:</w:t>
      </w:r>
    </w:p>
    <w:p w14:paraId="54A81727" w14:textId="77777777" w:rsidR="003B35B5" w:rsidRPr="00E76C55" w:rsidRDefault="003B35B5" w:rsidP="003B35B5">
      <w:pPr>
        <w:pStyle w:val="ZPKTzmpktartykuempunktem"/>
      </w:pPr>
      <w:r w:rsidRPr="005A7FC4">
        <w:t>„1)</w:t>
      </w:r>
      <w:r w:rsidRPr="005A7FC4">
        <w:tab/>
        <w:t xml:space="preserve">prawomocnego orzeczenia </w:t>
      </w:r>
      <w:r w:rsidRPr="005A7FC4">
        <w:rPr>
          <w:rFonts w:hint="eastAsia"/>
        </w:rPr>
        <w:t>ś</w:t>
      </w:r>
      <w:r w:rsidRPr="005A7FC4">
        <w:t xml:space="preserve">rodka karnego pozbawienia praw publicznych lub </w:t>
      </w:r>
    </w:p>
    <w:p w14:paraId="4F8D0CB5" w14:textId="77777777" w:rsidR="003B35B5" w:rsidRPr="00E76C55" w:rsidRDefault="003B35B5" w:rsidP="003B35B5">
      <w:pPr>
        <w:pStyle w:val="ZPKTzmpktartykuempunktem"/>
      </w:pPr>
      <w:r w:rsidRPr="005A7FC4">
        <w:t>2)</w:t>
      </w:r>
      <w:r w:rsidRPr="005A7FC4">
        <w:tab/>
        <w:t>prawomocnego skazania na kar</w:t>
      </w:r>
      <w:r w:rsidRPr="005A7FC4">
        <w:rPr>
          <w:rFonts w:hint="eastAsia"/>
        </w:rPr>
        <w:t>ę</w:t>
      </w:r>
      <w:r w:rsidRPr="005A7FC4">
        <w:t xml:space="preserve"> pozbawienia wolno</w:t>
      </w:r>
      <w:r w:rsidRPr="005A7FC4">
        <w:rPr>
          <w:rFonts w:hint="eastAsia"/>
        </w:rPr>
        <w:t>ś</w:t>
      </w:r>
      <w:r w:rsidRPr="005A7FC4">
        <w:t>ci za przest</w:t>
      </w:r>
      <w:r w:rsidRPr="005A7FC4">
        <w:rPr>
          <w:rFonts w:hint="eastAsia"/>
        </w:rPr>
        <w:t>ę</w:t>
      </w:r>
      <w:r w:rsidRPr="005A7FC4">
        <w:t>pstwo pope</w:t>
      </w:r>
      <w:r w:rsidRPr="005A7FC4">
        <w:rPr>
          <w:rFonts w:hint="eastAsia"/>
        </w:rPr>
        <w:t>ł</w:t>
      </w:r>
      <w:r w:rsidRPr="005A7FC4">
        <w:t>nione w wyniku motywacji zas</w:t>
      </w:r>
      <w:r w:rsidRPr="005A7FC4">
        <w:rPr>
          <w:rFonts w:hint="eastAsia"/>
        </w:rPr>
        <w:t>ł</w:t>
      </w:r>
      <w:r w:rsidRPr="005A7FC4">
        <w:t>uguj</w:t>
      </w:r>
      <w:r w:rsidRPr="005A7FC4">
        <w:rPr>
          <w:rFonts w:hint="eastAsia"/>
        </w:rPr>
        <w:t>ą</w:t>
      </w:r>
      <w:r w:rsidRPr="005A7FC4">
        <w:t>cej na szczególne pot</w:t>
      </w:r>
      <w:r w:rsidRPr="005A7FC4">
        <w:rPr>
          <w:rFonts w:hint="eastAsia"/>
        </w:rPr>
        <w:t>ę</w:t>
      </w:r>
      <w:r w:rsidRPr="005A7FC4">
        <w:t>pienie albo”.</w:t>
      </w:r>
    </w:p>
    <w:p w14:paraId="712D57EA" w14:textId="336EC9D7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C73FA3">
        <w:rPr>
          <w:rStyle w:val="Ppogrubienie"/>
        </w:rPr>
        <w:t> </w:t>
      </w:r>
      <w:r>
        <w:rPr>
          <w:rStyle w:val="Ppogrubienie"/>
        </w:rPr>
        <w:t>4.</w:t>
      </w:r>
      <w:r w:rsidRPr="005A7FC4">
        <w:t xml:space="preserve"> W ustawie z dnia 24 sierpnia 2001 r. o </w:t>
      </w:r>
      <w:r w:rsidRPr="005A7FC4">
        <w:rPr>
          <w:rFonts w:hint="eastAsia"/>
        </w:rPr>
        <w:t>Ż</w:t>
      </w:r>
      <w:r w:rsidRPr="005A7FC4">
        <w:t>andarmerii Wojskowej i wojskowych organach porz</w:t>
      </w:r>
      <w:r w:rsidRPr="005A7FC4">
        <w:rPr>
          <w:rFonts w:hint="eastAsia"/>
        </w:rPr>
        <w:t>ą</w:t>
      </w:r>
      <w:r w:rsidRPr="005A7FC4">
        <w:t>dkowych (</w:t>
      </w:r>
      <w:r>
        <w:t>Dz. U.</w:t>
      </w:r>
      <w:r w:rsidRPr="005A7FC4">
        <w:t xml:space="preserve"> z 2019 r. poz. 518 i 730) wprowadza si</w:t>
      </w:r>
      <w:r w:rsidRPr="005A7FC4">
        <w:rPr>
          <w:rFonts w:hint="eastAsia"/>
        </w:rPr>
        <w:t>ę</w:t>
      </w:r>
      <w:r w:rsidRPr="005A7FC4">
        <w:t xml:space="preserve"> nast</w:t>
      </w:r>
      <w:r w:rsidRPr="005A7FC4">
        <w:rPr>
          <w:rFonts w:hint="eastAsia"/>
        </w:rPr>
        <w:t>ę</w:t>
      </w:r>
      <w:r w:rsidRPr="005A7FC4">
        <w:t>puj</w:t>
      </w:r>
      <w:r w:rsidRPr="005A7FC4">
        <w:rPr>
          <w:rFonts w:hint="eastAsia"/>
        </w:rPr>
        <w:t>ą</w:t>
      </w:r>
      <w:r w:rsidRPr="005A7FC4">
        <w:t>ce zmiany:</w:t>
      </w:r>
    </w:p>
    <w:p w14:paraId="739295E1" w14:textId="3C4203EA" w:rsidR="003B35B5" w:rsidRPr="00E76C55" w:rsidRDefault="003B35B5" w:rsidP="003B35B5">
      <w:pPr>
        <w:pStyle w:val="PKTpunkt"/>
      </w:pPr>
      <w:r w:rsidRPr="005A7FC4">
        <w:t>1)</w:t>
      </w:r>
      <w:r w:rsidR="001B127F">
        <w:tab/>
      </w:r>
      <w:r w:rsidRPr="005A7FC4">
        <w:t>w art. 18 dotychczasow</w:t>
      </w:r>
      <w:r w:rsidRPr="005A7FC4">
        <w:rPr>
          <w:rFonts w:hint="eastAsia"/>
        </w:rPr>
        <w:t>ą</w:t>
      </w:r>
      <w:r w:rsidRPr="005A7FC4">
        <w:t xml:space="preserve"> tre</w:t>
      </w:r>
      <w:r w:rsidRPr="005A7FC4">
        <w:rPr>
          <w:rFonts w:hint="eastAsia"/>
        </w:rPr>
        <w:t>ść</w:t>
      </w:r>
      <w:r w:rsidRPr="005A7FC4">
        <w:t xml:space="preserve"> oznacza si</w:t>
      </w:r>
      <w:r w:rsidRPr="005A7FC4">
        <w:rPr>
          <w:rFonts w:hint="eastAsia"/>
        </w:rPr>
        <w:t>ę</w:t>
      </w:r>
      <w:r w:rsidRPr="005A7FC4">
        <w:t xml:space="preserve"> jako ust. 1 i dodaje ust. 2 </w:t>
      </w:r>
      <w:r>
        <w:t xml:space="preserve">i 3 </w:t>
      </w:r>
      <w:r w:rsidRPr="005A7FC4">
        <w:t xml:space="preserve">w brzmieniu: </w:t>
      </w:r>
    </w:p>
    <w:p w14:paraId="598CCBE7" w14:textId="77777777" w:rsidR="003B35B5" w:rsidRDefault="003B35B5" w:rsidP="003B35B5">
      <w:pPr>
        <w:pStyle w:val="ZUSTzmustartykuempunktem"/>
      </w:pPr>
      <w:r w:rsidRPr="005A7FC4">
        <w:t xml:space="preserve">„2. </w:t>
      </w:r>
      <w:r w:rsidRPr="005A7FC4">
        <w:rPr>
          <w:rFonts w:hint="eastAsia"/>
        </w:rPr>
        <w:t>Ż</w:t>
      </w:r>
      <w:r w:rsidRPr="005A7FC4">
        <w:t>o</w:t>
      </w:r>
      <w:r w:rsidRPr="005A7FC4">
        <w:rPr>
          <w:rFonts w:hint="eastAsia"/>
        </w:rPr>
        <w:t>ł</w:t>
      </w:r>
      <w:r w:rsidRPr="005A7FC4">
        <w:t xml:space="preserve">nierze </w:t>
      </w:r>
      <w:r w:rsidRPr="005A7FC4">
        <w:rPr>
          <w:rFonts w:hint="eastAsia"/>
        </w:rPr>
        <w:t>Ż</w:t>
      </w:r>
      <w:r w:rsidRPr="005A7FC4">
        <w:t>andarmerii Wojskowej maj</w:t>
      </w:r>
      <w:r w:rsidRPr="005A7FC4">
        <w:rPr>
          <w:rFonts w:hint="eastAsia"/>
        </w:rPr>
        <w:t>ą</w:t>
      </w:r>
      <w:r w:rsidRPr="005A7FC4">
        <w:t xml:space="preserve"> prawo zatrzyma</w:t>
      </w:r>
      <w:r w:rsidRPr="005A7FC4">
        <w:rPr>
          <w:rFonts w:hint="eastAsia"/>
        </w:rPr>
        <w:t>ć</w:t>
      </w:r>
      <w:r w:rsidRPr="005A7FC4">
        <w:t xml:space="preserve"> </w:t>
      </w:r>
      <w:r w:rsidRPr="005A7FC4">
        <w:rPr>
          <w:rFonts w:hint="eastAsia"/>
        </w:rPr>
        <w:t>ż</w:t>
      </w:r>
      <w:r w:rsidRPr="005A7FC4">
        <w:t>o</w:t>
      </w:r>
      <w:r w:rsidRPr="005A7FC4">
        <w:rPr>
          <w:rFonts w:hint="eastAsia"/>
        </w:rPr>
        <w:t>ł</w:t>
      </w:r>
      <w:r w:rsidRPr="005A7FC4">
        <w:t>nierza pe</w:t>
      </w:r>
      <w:r w:rsidRPr="005A7FC4">
        <w:rPr>
          <w:rFonts w:hint="eastAsia"/>
        </w:rPr>
        <w:t>ł</w:t>
      </w:r>
      <w:r w:rsidRPr="005A7FC4">
        <w:t>ni</w:t>
      </w:r>
      <w:r w:rsidRPr="005A7FC4">
        <w:rPr>
          <w:rFonts w:hint="eastAsia"/>
        </w:rPr>
        <w:t>ą</w:t>
      </w:r>
      <w:r w:rsidRPr="005A7FC4">
        <w:t>cego czynn</w:t>
      </w:r>
      <w:r w:rsidRPr="005A7FC4">
        <w:rPr>
          <w:rFonts w:hint="eastAsia"/>
        </w:rPr>
        <w:t>ą</w:t>
      </w:r>
      <w:r w:rsidRPr="005A7FC4">
        <w:t xml:space="preserve"> s</w:t>
      </w:r>
      <w:r w:rsidRPr="005A7FC4">
        <w:rPr>
          <w:rFonts w:hint="eastAsia"/>
        </w:rPr>
        <w:t>ł</w:t>
      </w:r>
      <w:r w:rsidRPr="005A7FC4">
        <w:t>u</w:t>
      </w:r>
      <w:r w:rsidRPr="005A7FC4">
        <w:rPr>
          <w:rFonts w:hint="eastAsia"/>
        </w:rPr>
        <w:t>ż</w:t>
      </w:r>
      <w:r w:rsidRPr="005A7FC4">
        <w:t>b</w:t>
      </w:r>
      <w:r w:rsidRPr="005A7FC4">
        <w:rPr>
          <w:rFonts w:hint="eastAsia"/>
        </w:rPr>
        <w:t>ę</w:t>
      </w:r>
      <w:r w:rsidRPr="005A7FC4">
        <w:t xml:space="preserve"> wojskow</w:t>
      </w:r>
      <w:r w:rsidRPr="005A7FC4">
        <w:rPr>
          <w:rFonts w:hint="eastAsia"/>
        </w:rPr>
        <w:t>ą</w:t>
      </w:r>
      <w:r>
        <w:t xml:space="preserve"> stosującego przemoc w rodzinie w rozumieniu przepisów ustawy z dnia 29 lipca 2005 r. o przeciwdziałaniu przemocy w rodzinie (Dz. U. z 2020 r. </w:t>
      </w:r>
      <w:r>
        <w:lastRenderedPageBreak/>
        <w:t>poz. 218), zwanej dalej „ustawą o przeciwdziałaniu przemocy w rodzinie”,</w:t>
      </w:r>
      <w:r w:rsidRPr="005A7FC4">
        <w:t xml:space="preserve"> stwarzaj</w:t>
      </w:r>
      <w:r w:rsidRPr="005A7FC4">
        <w:rPr>
          <w:rFonts w:hint="eastAsia"/>
        </w:rPr>
        <w:t>ą</w:t>
      </w:r>
      <w:r w:rsidRPr="005A7FC4">
        <w:t>c</w:t>
      </w:r>
      <w:r>
        <w:t>ego</w:t>
      </w:r>
      <w:r w:rsidRPr="005A7FC4">
        <w:t xml:space="preserve"> </w:t>
      </w:r>
      <w:r w:rsidRPr="00E2307E">
        <w:t>bezpośrednie zagrożenie dla życia lub zdrowia ludzkiego.</w:t>
      </w:r>
    </w:p>
    <w:p w14:paraId="09773DCE" w14:textId="77777777" w:rsidR="003B35B5" w:rsidRPr="00E76C55" w:rsidRDefault="003B35B5" w:rsidP="003B35B5">
      <w:pPr>
        <w:pStyle w:val="ZUSTzmustartykuempunktem"/>
      </w:pPr>
      <w:r>
        <w:t>3. Żołnierz Żandarmerii Wojskowej</w:t>
      </w:r>
      <w:r w:rsidRPr="00A20C33">
        <w:t xml:space="preserve"> </w:t>
      </w:r>
      <w:r>
        <w:t>w</w:t>
      </w:r>
      <w:r w:rsidRPr="00A20C33">
        <w:t xml:space="preserve"> celu stwierdzenia zasadności zatrzymania ocenia ryzyko bezpośredniego zagrożenia </w:t>
      </w:r>
      <w:r w:rsidRPr="00DC0B21">
        <w:t xml:space="preserve">dla </w:t>
      </w:r>
      <w:r w:rsidRPr="00DC0B21">
        <w:rPr>
          <w:rFonts w:hint="eastAsia"/>
        </w:rPr>
        <w:t>ż</w:t>
      </w:r>
      <w:r w:rsidRPr="00DC0B21">
        <w:t>ycia lub zdrowia ludzkiego, odr</w:t>
      </w:r>
      <w:r w:rsidRPr="00DC0B21">
        <w:rPr>
          <w:rFonts w:hint="eastAsia"/>
        </w:rPr>
        <w:t>ę</w:t>
      </w:r>
      <w:r w:rsidRPr="00DC0B21">
        <w:t>bnie dla osoby doros</w:t>
      </w:r>
      <w:r w:rsidRPr="00DC0B21">
        <w:rPr>
          <w:rFonts w:hint="eastAsia"/>
        </w:rPr>
        <w:t>ł</w:t>
      </w:r>
      <w:r w:rsidRPr="00DC0B21">
        <w:t>ej i dziecka, bior</w:t>
      </w:r>
      <w:r w:rsidRPr="00DC0B21">
        <w:rPr>
          <w:rFonts w:hint="eastAsia"/>
        </w:rPr>
        <w:t>ą</w:t>
      </w:r>
      <w:r w:rsidRPr="00DC0B21">
        <w:t>c pod uwag</w:t>
      </w:r>
      <w:r w:rsidRPr="00DC0B21">
        <w:rPr>
          <w:rFonts w:hint="eastAsia"/>
        </w:rPr>
        <w:t>ę</w:t>
      </w:r>
      <w:r w:rsidRPr="00DC0B21">
        <w:t xml:space="preserve"> w szczególno</w:t>
      </w:r>
      <w:r w:rsidRPr="00DC0B21">
        <w:rPr>
          <w:rFonts w:hint="eastAsia"/>
        </w:rPr>
        <w:t>ś</w:t>
      </w:r>
      <w:r w:rsidRPr="00DC0B21">
        <w:t>ci:</w:t>
      </w:r>
    </w:p>
    <w:p w14:paraId="3E8AB5FE" w14:textId="77777777" w:rsidR="003B35B5" w:rsidRPr="00E76C55" w:rsidRDefault="003B35B5" w:rsidP="003B35B5">
      <w:pPr>
        <w:pStyle w:val="ZPKTzmpktartykuempunktem"/>
      </w:pPr>
      <w:r w:rsidRPr="00DC0B21">
        <w:t>1)</w:t>
      </w:r>
      <w:r w:rsidRPr="00DC0B21">
        <w:tab/>
        <w:t>akty przemocy fizycznej w rodzinie;</w:t>
      </w:r>
    </w:p>
    <w:p w14:paraId="6A74A6EA" w14:textId="77777777" w:rsidR="003B35B5" w:rsidRPr="00E76C55" w:rsidRDefault="003B35B5" w:rsidP="003B35B5">
      <w:pPr>
        <w:pStyle w:val="ZPKTzmpktartykuempunktem"/>
      </w:pPr>
      <w:r w:rsidRPr="00DC0B21">
        <w:t>2)</w:t>
      </w:r>
      <w:r w:rsidRPr="00DC0B21">
        <w:tab/>
        <w:t>wiek osoby dotkni</w:t>
      </w:r>
      <w:r w:rsidRPr="00DC0B21">
        <w:rPr>
          <w:rFonts w:hint="eastAsia"/>
        </w:rPr>
        <w:t>ę</w:t>
      </w:r>
      <w:r w:rsidRPr="00DC0B21">
        <w:t>tej przemoc</w:t>
      </w:r>
      <w:r w:rsidRPr="00DC0B21">
        <w:rPr>
          <w:rFonts w:hint="eastAsia"/>
        </w:rPr>
        <w:t>ą</w:t>
      </w:r>
      <w:r w:rsidRPr="00DC0B21">
        <w:t xml:space="preserve"> w rodzinie;</w:t>
      </w:r>
    </w:p>
    <w:p w14:paraId="18345074" w14:textId="77777777" w:rsidR="003B35B5" w:rsidRPr="00E76C55" w:rsidRDefault="003B35B5" w:rsidP="003B35B5">
      <w:pPr>
        <w:pStyle w:val="ZPKTzmpktartykuempunktem"/>
      </w:pPr>
      <w:r w:rsidRPr="00DC0B21">
        <w:t>3)</w:t>
      </w:r>
      <w:r w:rsidRPr="00DC0B21">
        <w:tab/>
        <w:t>stosowanie przemocy w rodzinie wobec kobiety w ci</w:t>
      </w:r>
      <w:r w:rsidRPr="00DC0B21">
        <w:rPr>
          <w:rFonts w:hint="eastAsia"/>
        </w:rPr>
        <w:t>ąż</w:t>
      </w:r>
      <w:r w:rsidRPr="00DC0B21">
        <w:t>y;</w:t>
      </w:r>
    </w:p>
    <w:p w14:paraId="29FF25C5" w14:textId="660F3EA5" w:rsidR="003B35B5" w:rsidRPr="00E76C55" w:rsidRDefault="003B35B5" w:rsidP="003B35B5">
      <w:pPr>
        <w:pStyle w:val="ZPKTzmpktartykuempunktem"/>
      </w:pPr>
      <w:r w:rsidRPr="00DC0B21">
        <w:t>4)</w:t>
      </w:r>
      <w:r w:rsidRPr="00DC0B21">
        <w:tab/>
        <w:t>niepe</w:t>
      </w:r>
      <w:r w:rsidRPr="00DC0B21">
        <w:rPr>
          <w:rFonts w:hint="eastAsia"/>
        </w:rPr>
        <w:t>ł</w:t>
      </w:r>
      <w:r w:rsidRPr="00DC0B21">
        <w:t>nosprawno</w:t>
      </w:r>
      <w:r w:rsidRPr="00DC0B21">
        <w:rPr>
          <w:rFonts w:hint="eastAsia"/>
        </w:rPr>
        <w:t>ść</w:t>
      </w:r>
      <w:r w:rsidRPr="00DC0B21">
        <w:t xml:space="preserve"> w rozumieniu art. 2 pkt 10 ustawy z dnia 27 sierpnia 1997 r. o</w:t>
      </w:r>
      <w:r w:rsidR="00B06728">
        <w:t> </w:t>
      </w:r>
      <w:r w:rsidRPr="00DC0B21">
        <w:t>rehabilitacji zawodowej i spo</w:t>
      </w:r>
      <w:r w:rsidRPr="00DC0B21">
        <w:rPr>
          <w:rFonts w:hint="eastAsia"/>
        </w:rPr>
        <w:t>ł</w:t>
      </w:r>
      <w:r w:rsidRPr="00DC0B21">
        <w:t>ecznej oraz zatrudnianiu osób niepe</w:t>
      </w:r>
      <w:r w:rsidRPr="00DC0B21">
        <w:rPr>
          <w:rFonts w:hint="eastAsia"/>
        </w:rPr>
        <w:t>ł</w:t>
      </w:r>
      <w:r w:rsidRPr="00DC0B21">
        <w:t>nosprawnych (</w:t>
      </w:r>
      <w:r>
        <w:t>Dz. U.</w:t>
      </w:r>
      <w:r w:rsidRPr="00DC0B21">
        <w:t xml:space="preserve"> z 2019 r. poz. 1172, 1495, 1696</w:t>
      </w:r>
      <w:r>
        <w:t>,</w:t>
      </w:r>
      <w:r w:rsidRPr="00DC0B21">
        <w:t xml:space="preserve"> 1818 i 2473) osoby dotkni</w:t>
      </w:r>
      <w:r w:rsidRPr="00DC0B21">
        <w:rPr>
          <w:rFonts w:hint="eastAsia"/>
        </w:rPr>
        <w:t>ę</w:t>
      </w:r>
      <w:r w:rsidRPr="00DC0B21">
        <w:t>tej przemoc</w:t>
      </w:r>
      <w:r w:rsidRPr="00DC0B21">
        <w:rPr>
          <w:rFonts w:hint="eastAsia"/>
        </w:rPr>
        <w:t>ą</w:t>
      </w:r>
      <w:r w:rsidRPr="00DC0B21">
        <w:t xml:space="preserve"> w</w:t>
      </w:r>
      <w:r w:rsidR="00B06728">
        <w:t> </w:t>
      </w:r>
      <w:r w:rsidRPr="00DC0B21">
        <w:t xml:space="preserve">rodzinie; </w:t>
      </w:r>
    </w:p>
    <w:p w14:paraId="3C58AFD0" w14:textId="77777777" w:rsidR="003B35B5" w:rsidRPr="00E76C55" w:rsidRDefault="003B35B5" w:rsidP="003B35B5">
      <w:pPr>
        <w:pStyle w:val="ZPKTzmpktartykuempunktem"/>
      </w:pPr>
      <w:r w:rsidRPr="00DC0B21">
        <w:t>5)</w:t>
      </w:r>
      <w:r w:rsidRPr="00DC0B21">
        <w:tab/>
        <w:t>zale</w:t>
      </w:r>
      <w:r w:rsidRPr="00DC0B21">
        <w:rPr>
          <w:rFonts w:hint="eastAsia"/>
        </w:rPr>
        <w:t>ż</w:t>
      </w:r>
      <w:r w:rsidRPr="00DC0B21">
        <w:t>no</w:t>
      </w:r>
      <w:r w:rsidRPr="00DC0B21">
        <w:rPr>
          <w:rFonts w:hint="eastAsia"/>
        </w:rPr>
        <w:t>ść</w:t>
      </w:r>
      <w:r w:rsidRPr="00DC0B21">
        <w:t xml:space="preserve"> osoby dotkni</w:t>
      </w:r>
      <w:r w:rsidRPr="00DC0B21">
        <w:rPr>
          <w:rFonts w:hint="eastAsia"/>
        </w:rPr>
        <w:t>ę</w:t>
      </w:r>
      <w:r w:rsidRPr="00DC0B21">
        <w:t>tej przemoc</w:t>
      </w:r>
      <w:r w:rsidRPr="00DC0B21">
        <w:rPr>
          <w:rFonts w:hint="eastAsia"/>
        </w:rPr>
        <w:t>ą</w:t>
      </w:r>
      <w:r w:rsidRPr="00DC0B21">
        <w:t xml:space="preserve"> w rodzinie od </w:t>
      </w:r>
      <w:r>
        <w:t xml:space="preserve">żołnierza </w:t>
      </w:r>
      <w:r w:rsidRPr="00DC0B21">
        <w:t>stosuj</w:t>
      </w:r>
      <w:r w:rsidRPr="00DC0B21">
        <w:rPr>
          <w:rFonts w:hint="eastAsia"/>
        </w:rPr>
        <w:t>ą</w:t>
      </w:r>
      <w:r>
        <w:t>cego</w:t>
      </w:r>
      <w:r w:rsidRPr="00DC0B21">
        <w:t xml:space="preserve"> t</w:t>
      </w:r>
      <w:r w:rsidRPr="00DC0B21">
        <w:rPr>
          <w:rFonts w:hint="eastAsia"/>
        </w:rPr>
        <w:t>ę</w:t>
      </w:r>
      <w:r w:rsidRPr="00DC0B21">
        <w:t xml:space="preserve"> przemoc ze wzgl</w:t>
      </w:r>
      <w:r w:rsidRPr="00DC0B21">
        <w:rPr>
          <w:rFonts w:hint="eastAsia"/>
        </w:rPr>
        <w:t>ę</w:t>
      </w:r>
      <w:r w:rsidRPr="00DC0B21">
        <w:t>du na stan zdrowia lub jej zaburzenia psychiczne;</w:t>
      </w:r>
    </w:p>
    <w:p w14:paraId="315D8FB6" w14:textId="77777777" w:rsidR="003B35B5" w:rsidRPr="00E76C55" w:rsidRDefault="003B35B5" w:rsidP="003B35B5">
      <w:pPr>
        <w:pStyle w:val="ZPKTzmpktartykuempunktem"/>
      </w:pPr>
      <w:r>
        <w:t>6)</w:t>
      </w:r>
      <w:r>
        <w:tab/>
        <w:t>zaburzenia psychiczne żołnierza, o którym mowa w ust. 2</w:t>
      </w:r>
      <w:r w:rsidRPr="00DC0B21">
        <w:t xml:space="preserve">; </w:t>
      </w:r>
    </w:p>
    <w:p w14:paraId="6D5F0817" w14:textId="77777777" w:rsidR="003B35B5" w:rsidRPr="00E76C55" w:rsidRDefault="003B35B5" w:rsidP="003B35B5">
      <w:pPr>
        <w:pStyle w:val="ZPKTzmpktartykuempunktem"/>
      </w:pPr>
      <w:r>
        <w:t>7)</w:t>
      </w:r>
      <w:r>
        <w:tab/>
        <w:t>stan żołnierza, o którym mowa w ust. 2</w:t>
      </w:r>
      <w:r w:rsidRPr="00DC0B21">
        <w:t>, podczas interwencji zwi</w:t>
      </w:r>
      <w:r w:rsidRPr="00DC0B21">
        <w:rPr>
          <w:rFonts w:hint="eastAsia"/>
        </w:rPr>
        <w:t>ą</w:t>
      </w:r>
      <w:r w:rsidRPr="00DC0B21">
        <w:t>zany z u</w:t>
      </w:r>
      <w:r w:rsidRPr="00DC0B21">
        <w:rPr>
          <w:rFonts w:hint="eastAsia"/>
        </w:rPr>
        <w:t>ż</w:t>
      </w:r>
      <w:r w:rsidRPr="00DC0B21">
        <w:t>yciem, nadu</w:t>
      </w:r>
      <w:r w:rsidRPr="00DC0B21">
        <w:rPr>
          <w:rFonts w:hint="eastAsia"/>
        </w:rPr>
        <w:t>ż</w:t>
      </w:r>
      <w:r w:rsidRPr="00DC0B21">
        <w:t>ywaniem lub uzale</w:t>
      </w:r>
      <w:r w:rsidRPr="00DC0B21">
        <w:rPr>
          <w:rFonts w:hint="eastAsia"/>
        </w:rPr>
        <w:t>ż</w:t>
      </w:r>
      <w:r w:rsidRPr="00DC0B21">
        <w:t xml:space="preserve">nieniem od alkoholu, </w:t>
      </w:r>
      <w:r w:rsidRPr="00DC0B21">
        <w:rPr>
          <w:rFonts w:hint="eastAsia"/>
        </w:rPr>
        <w:t>ś</w:t>
      </w:r>
      <w:r w:rsidRPr="00DC0B21">
        <w:t>rodków odurzaj</w:t>
      </w:r>
      <w:r w:rsidRPr="00DC0B21">
        <w:rPr>
          <w:rFonts w:hint="eastAsia"/>
        </w:rPr>
        <w:t>ą</w:t>
      </w:r>
      <w:r w:rsidRPr="00DC0B21">
        <w:t xml:space="preserve">cych lub substancji psychotropowych, </w:t>
      </w:r>
      <w:r w:rsidRPr="00DC0B21">
        <w:rPr>
          <w:rFonts w:hint="eastAsia"/>
        </w:rPr>
        <w:t>ś</w:t>
      </w:r>
      <w:r w:rsidRPr="00DC0B21">
        <w:t>rodków zast</w:t>
      </w:r>
      <w:r w:rsidRPr="00DC0B21">
        <w:rPr>
          <w:rFonts w:hint="eastAsia"/>
        </w:rPr>
        <w:t>ę</w:t>
      </w:r>
      <w:r w:rsidRPr="00DC0B21">
        <w:t>pczych lub nowych substancji psychoaktywnych;</w:t>
      </w:r>
    </w:p>
    <w:p w14:paraId="71C6456D" w14:textId="77777777" w:rsidR="003B35B5" w:rsidRPr="00E76C55" w:rsidRDefault="003B35B5" w:rsidP="003B35B5">
      <w:pPr>
        <w:pStyle w:val="ZPKTzmpktartykuempunktem"/>
      </w:pPr>
      <w:r>
        <w:t>8)</w:t>
      </w:r>
      <w:r>
        <w:tab/>
        <w:t>kierowanie przez żołnierza, o którym mowa w ust. 2</w:t>
      </w:r>
      <w:r w:rsidRPr="00DC0B21">
        <w:t>, gró</w:t>
      </w:r>
      <w:r w:rsidRPr="00DC0B21">
        <w:rPr>
          <w:rFonts w:hint="eastAsia"/>
        </w:rPr>
        <w:t>ź</w:t>
      </w:r>
      <w:r w:rsidRPr="00DC0B21">
        <w:t>b u</w:t>
      </w:r>
      <w:r w:rsidRPr="00DC0B21">
        <w:rPr>
          <w:rFonts w:hint="eastAsia"/>
        </w:rPr>
        <w:t>ż</w:t>
      </w:r>
      <w:r w:rsidRPr="00DC0B21">
        <w:t>ycia przemocy ze skutkiem bezpo</w:t>
      </w:r>
      <w:r w:rsidRPr="00DC0B21">
        <w:rPr>
          <w:rFonts w:hint="eastAsia"/>
        </w:rPr>
        <w:t>ś</w:t>
      </w:r>
      <w:r w:rsidRPr="00DC0B21">
        <w:t>redniego zagro</w:t>
      </w:r>
      <w:r w:rsidRPr="00DC0B21">
        <w:rPr>
          <w:rFonts w:hint="eastAsia"/>
        </w:rPr>
        <w:t>ż</w:t>
      </w:r>
      <w:r w:rsidRPr="00DC0B21">
        <w:t xml:space="preserve">enia </w:t>
      </w:r>
      <w:r w:rsidRPr="00DC0B21">
        <w:rPr>
          <w:rFonts w:hint="eastAsia"/>
        </w:rPr>
        <w:t>ż</w:t>
      </w:r>
      <w:r w:rsidRPr="00DC0B21">
        <w:t>ycia lub zdrowia;</w:t>
      </w:r>
    </w:p>
    <w:p w14:paraId="5E62562A" w14:textId="77777777" w:rsidR="003B35B5" w:rsidRPr="00E76C55" w:rsidRDefault="003B35B5" w:rsidP="003B35B5">
      <w:pPr>
        <w:pStyle w:val="ZPKTzmpktartykuempunktem"/>
      </w:pPr>
      <w:r w:rsidRPr="00DC0B21">
        <w:t>9)</w:t>
      </w:r>
      <w:r w:rsidRPr="00DC0B21">
        <w:tab/>
        <w:t>dost</w:t>
      </w:r>
      <w:r w:rsidRPr="00DC0B21">
        <w:rPr>
          <w:rFonts w:hint="eastAsia"/>
        </w:rPr>
        <w:t>ę</w:t>
      </w:r>
      <w:r>
        <w:t>p żołnierza, o którym mowa w ust. 2</w:t>
      </w:r>
      <w:r w:rsidRPr="00DC0B21">
        <w:t>, do niebezpiecznego narz</w:t>
      </w:r>
      <w:r w:rsidRPr="00DC0B21">
        <w:rPr>
          <w:rFonts w:hint="eastAsia"/>
        </w:rPr>
        <w:t>ę</w:t>
      </w:r>
      <w:r w:rsidRPr="00DC0B21">
        <w:t xml:space="preserve">dzia lub broni; </w:t>
      </w:r>
    </w:p>
    <w:p w14:paraId="7D9074ED" w14:textId="5039D0F8" w:rsidR="003B35B5" w:rsidRPr="00E76C55" w:rsidRDefault="003B35B5" w:rsidP="003B35B5">
      <w:pPr>
        <w:pStyle w:val="ZPKTzmpktartykuempunktem"/>
      </w:pPr>
      <w:r w:rsidRPr="00DC0B21">
        <w:t>10)</w:t>
      </w:r>
      <w:r w:rsidRPr="00DC0B21">
        <w:tab/>
        <w:t>informacje o dotychczas stosowanej przemocy lub prowadzonych post</w:t>
      </w:r>
      <w:r w:rsidRPr="00DC0B21">
        <w:rPr>
          <w:rFonts w:hint="eastAsia"/>
        </w:rPr>
        <w:t>ę</w:t>
      </w:r>
      <w:r>
        <w:t>powaniach wobec żołnierza, o którym mowa w ust. 2</w:t>
      </w:r>
      <w:r w:rsidRPr="00DC0B21">
        <w:t>, w zwi</w:t>
      </w:r>
      <w:r w:rsidRPr="00DC0B21">
        <w:rPr>
          <w:rFonts w:hint="eastAsia"/>
        </w:rPr>
        <w:t>ą</w:t>
      </w:r>
      <w:r w:rsidRPr="00DC0B21">
        <w:t>zku z u</w:t>
      </w:r>
      <w:r w:rsidRPr="00DC0B21">
        <w:rPr>
          <w:rFonts w:hint="eastAsia"/>
        </w:rPr>
        <w:t>ż</w:t>
      </w:r>
      <w:r w:rsidRPr="00DC0B21">
        <w:t xml:space="preserve">yciem przemocy; </w:t>
      </w:r>
    </w:p>
    <w:p w14:paraId="29E2A8FA" w14:textId="66AE8539" w:rsidR="003B35B5" w:rsidRPr="00E76C55" w:rsidRDefault="003B35B5" w:rsidP="003B35B5">
      <w:pPr>
        <w:pStyle w:val="ZPKTzmpktartykuempunktem"/>
      </w:pPr>
      <w:r w:rsidRPr="00DC0B21">
        <w:t>11)</w:t>
      </w:r>
      <w:r w:rsidRPr="00DC0B21">
        <w:tab/>
        <w:t>informacje od osób, o których mowa w art. 9c ust. 1</w:t>
      </w:r>
      <w:r>
        <w:t xml:space="preserve"> pkt 1 ustawy </w:t>
      </w:r>
      <w:r w:rsidRPr="00DC0B21">
        <w:t>o przeciwdzia</w:t>
      </w:r>
      <w:r w:rsidRPr="00DC0B21">
        <w:rPr>
          <w:rFonts w:hint="eastAsia"/>
        </w:rPr>
        <w:t>ł</w:t>
      </w:r>
      <w:r w:rsidRPr="00DC0B21">
        <w:t>aniu przemocy w rodzinie, dotycz</w:t>
      </w:r>
      <w:r w:rsidRPr="00DC0B21">
        <w:rPr>
          <w:rFonts w:hint="eastAsia"/>
        </w:rPr>
        <w:t>ą</w:t>
      </w:r>
      <w:r w:rsidRPr="00DC0B21">
        <w:t>ce ich obaw o w</w:t>
      </w:r>
      <w:r w:rsidRPr="00DC0B21">
        <w:rPr>
          <w:rFonts w:hint="eastAsia"/>
        </w:rPr>
        <w:t>ł</w:t>
      </w:r>
      <w:r w:rsidRPr="00DC0B21">
        <w:t xml:space="preserve">asne </w:t>
      </w:r>
      <w:r w:rsidRPr="00DC0B21">
        <w:rPr>
          <w:rFonts w:hint="eastAsia"/>
        </w:rPr>
        <w:t>ż</w:t>
      </w:r>
      <w:r w:rsidRPr="00DC0B21">
        <w:t>ycie lub zdrowie, w tym zwi</w:t>
      </w:r>
      <w:r w:rsidRPr="00DC0B21">
        <w:rPr>
          <w:rFonts w:hint="eastAsia"/>
        </w:rPr>
        <w:t>ą</w:t>
      </w:r>
      <w:r w:rsidRPr="00DC0B21">
        <w:t>zanych z nasileniem aktów przemocy w rodzinie;</w:t>
      </w:r>
    </w:p>
    <w:p w14:paraId="7779427A" w14:textId="7576B945" w:rsidR="003B35B5" w:rsidRPr="00E76C55" w:rsidRDefault="003B35B5" w:rsidP="003B35B5">
      <w:pPr>
        <w:pStyle w:val="ZPKTzmpktartykuempunktem"/>
      </w:pPr>
      <w:r w:rsidRPr="00DC0B21">
        <w:t>12)</w:t>
      </w:r>
      <w:r w:rsidRPr="00DC0B21">
        <w:tab/>
        <w:t>informacje o próbach targni</w:t>
      </w:r>
      <w:r w:rsidRPr="00DC0B21">
        <w:rPr>
          <w:rFonts w:hint="eastAsia"/>
        </w:rPr>
        <w:t>ę</w:t>
      </w:r>
      <w:r w:rsidRPr="00DC0B21">
        <w:t>cia si</w:t>
      </w:r>
      <w:r w:rsidRPr="00DC0B21">
        <w:rPr>
          <w:rFonts w:hint="eastAsia"/>
        </w:rPr>
        <w:t>ę</w:t>
      </w:r>
      <w:r w:rsidRPr="00DC0B21">
        <w:t xml:space="preserve"> na w</w:t>
      </w:r>
      <w:r w:rsidRPr="00DC0B21">
        <w:rPr>
          <w:rFonts w:hint="eastAsia"/>
        </w:rPr>
        <w:t>ł</w:t>
      </w:r>
      <w:r w:rsidRPr="00DC0B21">
        <w:t xml:space="preserve">asne </w:t>
      </w:r>
      <w:r w:rsidRPr="00DC0B21">
        <w:rPr>
          <w:rFonts w:hint="eastAsia"/>
        </w:rPr>
        <w:t>ż</w:t>
      </w:r>
      <w:r w:rsidRPr="00DC0B21">
        <w:t xml:space="preserve">ycie lub </w:t>
      </w:r>
      <w:r w:rsidRPr="00DC0B21">
        <w:rPr>
          <w:rFonts w:hint="eastAsia"/>
        </w:rPr>
        <w:t>ż</w:t>
      </w:r>
      <w:r w:rsidRPr="00DC0B21">
        <w:t>ycie osób wspólnie zamieszkuj</w:t>
      </w:r>
      <w:r w:rsidRPr="00DC0B21">
        <w:rPr>
          <w:rFonts w:hint="eastAsia"/>
        </w:rPr>
        <w:t>ą</w:t>
      </w:r>
      <w:r>
        <w:t>cych przez żołnierza</w:t>
      </w:r>
      <w:r w:rsidRPr="00DC0B21">
        <w:t>, o kt</w:t>
      </w:r>
      <w:r>
        <w:t>órym mowa w ust. 2</w:t>
      </w:r>
      <w:r w:rsidRPr="00DC0B21">
        <w:t>, w zwi</w:t>
      </w:r>
      <w:r w:rsidRPr="00DC0B21">
        <w:rPr>
          <w:rFonts w:hint="eastAsia"/>
        </w:rPr>
        <w:t>ą</w:t>
      </w:r>
      <w:r w:rsidRPr="00DC0B21">
        <w:t xml:space="preserve">zku ze stosowaniem przemocy; </w:t>
      </w:r>
    </w:p>
    <w:p w14:paraId="01F8435A" w14:textId="77777777" w:rsidR="003B35B5" w:rsidRPr="00E2307E" w:rsidRDefault="003B35B5" w:rsidP="003B35B5">
      <w:pPr>
        <w:pStyle w:val="ZPKTzmpktartykuempunktem"/>
      </w:pPr>
      <w:r w:rsidRPr="00DC0B21">
        <w:t>13)</w:t>
      </w:r>
      <w:r w:rsidRPr="00DC0B21">
        <w:tab/>
        <w:t>informacje o próbach targni</w:t>
      </w:r>
      <w:r w:rsidRPr="00DC0B21">
        <w:rPr>
          <w:rFonts w:hint="eastAsia"/>
        </w:rPr>
        <w:t>ę</w:t>
      </w:r>
      <w:r w:rsidRPr="00DC0B21">
        <w:t>cia si</w:t>
      </w:r>
      <w:r w:rsidRPr="00DC0B21">
        <w:rPr>
          <w:rFonts w:hint="eastAsia"/>
        </w:rPr>
        <w:t>ę</w:t>
      </w:r>
      <w:r w:rsidRPr="00DC0B21">
        <w:t xml:space="preserve"> na w</w:t>
      </w:r>
      <w:r w:rsidRPr="00DC0B21">
        <w:rPr>
          <w:rFonts w:hint="eastAsia"/>
        </w:rPr>
        <w:t>ł</w:t>
      </w:r>
      <w:r w:rsidRPr="00DC0B21">
        <w:t xml:space="preserve">asne </w:t>
      </w:r>
      <w:r w:rsidRPr="00DC0B21">
        <w:rPr>
          <w:rFonts w:hint="eastAsia"/>
        </w:rPr>
        <w:t>ż</w:t>
      </w:r>
      <w:r w:rsidRPr="00DC0B21">
        <w:t>ycie przez osob</w:t>
      </w:r>
      <w:r w:rsidRPr="00DC0B21">
        <w:rPr>
          <w:rFonts w:hint="eastAsia"/>
        </w:rPr>
        <w:t>ę</w:t>
      </w:r>
      <w:r w:rsidRPr="00DC0B21">
        <w:t xml:space="preserve"> dotkni</w:t>
      </w:r>
      <w:r w:rsidRPr="00DC0B21">
        <w:rPr>
          <w:rFonts w:hint="eastAsia"/>
        </w:rPr>
        <w:t>ę</w:t>
      </w:r>
      <w:r w:rsidRPr="00DC0B21">
        <w:t>t</w:t>
      </w:r>
      <w:r w:rsidRPr="00DC0B21">
        <w:rPr>
          <w:rFonts w:hint="eastAsia"/>
        </w:rPr>
        <w:t>ą</w:t>
      </w:r>
      <w:r w:rsidRPr="00DC0B21">
        <w:t xml:space="preserve"> przemoc</w:t>
      </w:r>
      <w:r w:rsidRPr="00DC0B21">
        <w:rPr>
          <w:rFonts w:hint="eastAsia"/>
        </w:rPr>
        <w:t>ą</w:t>
      </w:r>
      <w:r w:rsidRPr="00DC0B21">
        <w:t xml:space="preserve"> w rodzinie w zwi</w:t>
      </w:r>
      <w:r w:rsidRPr="00DC0B21">
        <w:rPr>
          <w:rFonts w:hint="eastAsia"/>
        </w:rPr>
        <w:t>ą</w:t>
      </w:r>
      <w:r w:rsidRPr="00DC0B21">
        <w:t>zku ze stosowaniem tej przemocy.</w:t>
      </w:r>
      <w:r w:rsidRPr="00E2307E">
        <w:t>”;</w:t>
      </w:r>
    </w:p>
    <w:p w14:paraId="2C3C7F15" w14:textId="07CEDA4F" w:rsidR="003B35B5" w:rsidRPr="00E76C55" w:rsidRDefault="003B35B5" w:rsidP="003B35B5">
      <w:pPr>
        <w:pStyle w:val="PKTpunkt"/>
      </w:pPr>
      <w:r w:rsidRPr="002F5BFD">
        <w:t>2)</w:t>
      </w:r>
      <w:r w:rsidR="001B127F">
        <w:tab/>
      </w:r>
      <w:r w:rsidRPr="002F5BFD">
        <w:t>po art. 18 dodaje si</w:t>
      </w:r>
      <w:r w:rsidRPr="002F5BFD">
        <w:rPr>
          <w:rFonts w:hint="eastAsia"/>
        </w:rPr>
        <w:t>ę</w:t>
      </w:r>
      <w:r w:rsidRPr="002F5BFD">
        <w:t xml:space="preserve"> art. 18a</w:t>
      </w:r>
      <w:r w:rsidR="001B127F">
        <w:t>–</w:t>
      </w:r>
      <w:r w:rsidRPr="002F5BFD">
        <w:t>18k w brzmieniu:</w:t>
      </w:r>
    </w:p>
    <w:p w14:paraId="27E402A1" w14:textId="49A7D0DF" w:rsidR="003B35B5" w:rsidRPr="00E76C55" w:rsidRDefault="003B35B5" w:rsidP="003B35B5">
      <w:pPr>
        <w:pStyle w:val="ZARTzmartartykuempunktem"/>
      </w:pPr>
      <w:r w:rsidRPr="002F5BFD">
        <w:lastRenderedPageBreak/>
        <w:t xml:space="preserve">„Art. 18a. 1. </w:t>
      </w:r>
      <w:r w:rsidRPr="002F5BFD">
        <w:rPr>
          <w:rFonts w:hint="eastAsia"/>
        </w:rPr>
        <w:t>Ż</w:t>
      </w:r>
      <w:r w:rsidRPr="002F5BFD">
        <w:t>o</w:t>
      </w:r>
      <w:r w:rsidRPr="002F5BFD">
        <w:rPr>
          <w:rFonts w:hint="eastAsia"/>
        </w:rPr>
        <w:t>ł</w:t>
      </w:r>
      <w:r w:rsidRPr="002F5BFD">
        <w:t xml:space="preserve">nierz </w:t>
      </w:r>
      <w:r w:rsidRPr="002F5BFD">
        <w:rPr>
          <w:rFonts w:hint="eastAsia"/>
        </w:rPr>
        <w:t>Ż</w:t>
      </w:r>
      <w:r w:rsidRPr="002F5BFD">
        <w:t>andarmerii Wojskowej ma prawo wyda</w:t>
      </w:r>
      <w:r w:rsidRPr="002F5BFD">
        <w:rPr>
          <w:rFonts w:hint="eastAsia"/>
        </w:rPr>
        <w:t>ć</w:t>
      </w:r>
      <w:r w:rsidRPr="002F5BFD">
        <w:t xml:space="preserve"> wobec </w:t>
      </w:r>
      <w:r w:rsidRPr="002F5BFD">
        <w:rPr>
          <w:rFonts w:hint="eastAsia"/>
        </w:rPr>
        <w:t>ż</w:t>
      </w:r>
      <w:r w:rsidRPr="002F5BFD">
        <w:t>o</w:t>
      </w:r>
      <w:r w:rsidRPr="002F5BFD">
        <w:rPr>
          <w:rFonts w:hint="eastAsia"/>
        </w:rPr>
        <w:t>ł</w:t>
      </w:r>
      <w:r w:rsidRPr="002F5BFD">
        <w:t>nierza pe</w:t>
      </w:r>
      <w:r w:rsidRPr="002F5BFD">
        <w:rPr>
          <w:rFonts w:hint="eastAsia"/>
        </w:rPr>
        <w:t>ł</w:t>
      </w:r>
      <w:r w:rsidRPr="002F5BFD">
        <w:t>ni</w:t>
      </w:r>
      <w:r w:rsidRPr="002F5BFD">
        <w:rPr>
          <w:rFonts w:hint="eastAsia"/>
        </w:rPr>
        <w:t>ą</w:t>
      </w:r>
      <w:r w:rsidRPr="002F5BFD">
        <w:t>cego czynn</w:t>
      </w:r>
      <w:r w:rsidRPr="002F5BFD">
        <w:rPr>
          <w:rFonts w:hint="eastAsia"/>
        </w:rPr>
        <w:t>ą</w:t>
      </w:r>
      <w:r w:rsidRPr="002F5BFD">
        <w:t xml:space="preserve"> s</w:t>
      </w:r>
      <w:r w:rsidRPr="002F5BFD">
        <w:rPr>
          <w:rFonts w:hint="eastAsia"/>
        </w:rPr>
        <w:t>ł</w:t>
      </w:r>
      <w:r w:rsidRPr="002F5BFD">
        <w:t>u</w:t>
      </w:r>
      <w:r w:rsidRPr="002F5BFD">
        <w:rPr>
          <w:rFonts w:hint="eastAsia"/>
        </w:rPr>
        <w:t>ż</w:t>
      </w:r>
      <w:r w:rsidRPr="002F5BFD">
        <w:t>b</w:t>
      </w:r>
      <w:r w:rsidRPr="002F5BFD">
        <w:rPr>
          <w:rFonts w:hint="eastAsia"/>
        </w:rPr>
        <w:t>ę</w:t>
      </w:r>
      <w:r w:rsidRPr="002F5BFD">
        <w:t xml:space="preserve"> wojskow</w:t>
      </w:r>
      <w:r w:rsidRPr="002F5BFD">
        <w:rPr>
          <w:rFonts w:hint="eastAsia"/>
        </w:rPr>
        <w:t>ą</w:t>
      </w:r>
      <w:r w:rsidRPr="002F5BFD">
        <w:t xml:space="preserve">, </w:t>
      </w:r>
      <w:r>
        <w:t>stosującego przemoc w rodzinie</w:t>
      </w:r>
      <w:r w:rsidRPr="002F5BFD">
        <w:t xml:space="preserve"> w rozumieniu przepisów ustawy o przeciwdzia</w:t>
      </w:r>
      <w:r w:rsidRPr="002F5BFD">
        <w:rPr>
          <w:rFonts w:hint="eastAsia"/>
        </w:rPr>
        <w:t>ł</w:t>
      </w:r>
      <w:r w:rsidRPr="002F5BFD">
        <w:t xml:space="preserve">aniu przemocy w rodzinie, </w:t>
      </w:r>
      <w:r>
        <w:t xml:space="preserve">stwarzającego </w:t>
      </w:r>
      <w:r w:rsidRPr="002F5BFD">
        <w:t>zagro</w:t>
      </w:r>
      <w:r w:rsidRPr="002F5BFD">
        <w:rPr>
          <w:rFonts w:hint="eastAsia"/>
        </w:rPr>
        <w:t>ż</w:t>
      </w:r>
      <w:r w:rsidRPr="002F5BFD">
        <w:t xml:space="preserve">enie dla </w:t>
      </w:r>
      <w:r w:rsidRPr="002F5BFD">
        <w:rPr>
          <w:rFonts w:hint="eastAsia"/>
        </w:rPr>
        <w:t>ż</w:t>
      </w:r>
      <w:r w:rsidRPr="002F5BFD">
        <w:t>ycia lub zdrowia osoby dotkni</w:t>
      </w:r>
      <w:r w:rsidRPr="002F5BFD">
        <w:rPr>
          <w:rFonts w:hint="eastAsia"/>
        </w:rPr>
        <w:t>ę</w:t>
      </w:r>
      <w:r w:rsidRPr="002F5BFD">
        <w:t>tej t</w:t>
      </w:r>
      <w:r w:rsidRPr="002F5BFD">
        <w:rPr>
          <w:rFonts w:hint="eastAsia"/>
        </w:rPr>
        <w:t>ą</w:t>
      </w:r>
      <w:r w:rsidRPr="002F5BFD">
        <w:t xml:space="preserve"> przemoc</w:t>
      </w:r>
      <w:r w:rsidRPr="002F5BFD">
        <w:rPr>
          <w:rFonts w:hint="eastAsia"/>
        </w:rPr>
        <w:t>ą</w:t>
      </w:r>
      <w:r w:rsidRPr="002F5BFD">
        <w:t>,</w:t>
      </w:r>
      <w:r>
        <w:t xml:space="preserve"> zwanego dalej </w:t>
      </w:r>
      <w:r w:rsidRPr="002F5BFD">
        <w:t>„</w:t>
      </w:r>
      <w:r>
        <w:t>osobą stosującą przemoc w rodzinie</w:t>
      </w:r>
      <w:r w:rsidRPr="00E2307E">
        <w:t>”</w:t>
      </w:r>
      <w:r>
        <w:t>,</w:t>
      </w:r>
      <w:r w:rsidRPr="002F5BFD">
        <w:t xml:space="preserve"> nakaz natychmiastowego opuszczenia wspólnie zajmowanego mieszkania i</w:t>
      </w:r>
      <w:r w:rsidR="004D007F">
        <w:t> </w:t>
      </w:r>
      <w:r w:rsidRPr="002F5BFD">
        <w:t>jego bezpo</w:t>
      </w:r>
      <w:r w:rsidRPr="002F5BFD">
        <w:rPr>
          <w:rFonts w:hint="eastAsia"/>
        </w:rPr>
        <w:t>ś</w:t>
      </w:r>
      <w:r w:rsidRPr="002F5BFD">
        <w:t>redniego otoczenia, zwany dalej „nakazem</w:t>
      </w:r>
      <w:r w:rsidRPr="00E2307E">
        <w:t>”</w:t>
      </w:r>
      <w:r w:rsidRPr="002F5BFD">
        <w:t>, lub zakaz zbli</w:t>
      </w:r>
      <w:r w:rsidRPr="002F5BFD">
        <w:rPr>
          <w:rFonts w:hint="eastAsia"/>
        </w:rPr>
        <w:t>ż</w:t>
      </w:r>
      <w:r w:rsidRPr="002F5BFD">
        <w:t>ania si</w:t>
      </w:r>
      <w:r w:rsidRPr="002F5BFD">
        <w:rPr>
          <w:rFonts w:hint="eastAsia"/>
        </w:rPr>
        <w:t>ę</w:t>
      </w:r>
      <w:r w:rsidRPr="002F5BFD">
        <w:t xml:space="preserve"> do mieszkania i jego bezpo</w:t>
      </w:r>
      <w:r w:rsidRPr="002F5BFD">
        <w:rPr>
          <w:rFonts w:hint="eastAsia"/>
        </w:rPr>
        <w:t>ś</w:t>
      </w:r>
      <w:r w:rsidRPr="002F5BFD">
        <w:t>redniego otoczenia, zwany dalej „zakazem</w:t>
      </w:r>
      <w:r w:rsidRPr="00E2307E">
        <w:t>”</w:t>
      </w:r>
      <w:r w:rsidRPr="002F5BFD">
        <w:t>.</w:t>
      </w:r>
    </w:p>
    <w:p w14:paraId="7145953B" w14:textId="77777777" w:rsidR="003B35B5" w:rsidRPr="00E76C55" w:rsidRDefault="003B35B5" w:rsidP="003B35B5">
      <w:pPr>
        <w:pStyle w:val="ZUSTzmustartykuempunktem"/>
      </w:pPr>
      <w:r w:rsidRPr="002F5BFD">
        <w:t xml:space="preserve">2. </w:t>
      </w:r>
      <w:r w:rsidRPr="002F5BFD">
        <w:rPr>
          <w:rFonts w:hint="eastAsia"/>
        </w:rPr>
        <w:t>Ż</w:t>
      </w:r>
      <w:r w:rsidRPr="002F5BFD">
        <w:t>o</w:t>
      </w:r>
      <w:r w:rsidRPr="002F5BFD">
        <w:rPr>
          <w:rFonts w:hint="eastAsia"/>
        </w:rPr>
        <w:t>ł</w:t>
      </w:r>
      <w:r w:rsidRPr="002F5BFD">
        <w:t xml:space="preserve">nierz </w:t>
      </w:r>
      <w:r w:rsidRPr="002F5BFD">
        <w:rPr>
          <w:rFonts w:hint="eastAsia"/>
        </w:rPr>
        <w:t>Ż</w:t>
      </w:r>
      <w:r w:rsidRPr="002F5BFD">
        <w:t>andarmerii Wojskowej w celu stwierdzenia zasadno</w:t>
      </w:r>
      <w:r w:rsidRPr="002F5BFD">
        <w:rPr>
          <w:rFonts w:hint="eastAsia"/>
        </w:rPr>
        <w:t>ś</w:t>
      </w:r>
      <w:r w:rsidRPr="002F5BFD">
        <w:t>ci wydania</w:t>
      </w:r>
      <w:r>
        <w:t xml:space="preserve"> </w:t>
      </w:r>
      <w:r w:rsidRPr="002F5BFD">
        <w:t>nakazu lub zakazu</w:t>
      </w:r>
      <w:r>
        <w:t xml:space="preserve"> stosuje odpowiednio przepis art. 18 ust. 3</w:t>
      </w:r>
      <w:r w:rsidRPr="002F5BFD">
        <w:t xml:space="preserve"> </w:t>
      </w:r>
    </w:p>
    <w:p w14:paraId="157AE1DC" w14:textId="77777777" w:rsidR="003B35B5" w:rsidRPr="00E76C55" w:rsidRDefault="003B35B5" w:rsidP="003B35B5">
      <w:pPr>
        <w:pStyle w:val="ZUSTzmustartykuempunktem"/>
      </w:pPr>
      <w:r w:rsidRPr="00FE403B">
        <w:t>3. Nakaz lub zakaz mog</w:t>
      </w:r>
      <w:r w:rsidRPr="00FE403B">
        <w:rPr>
          <w:rFonts w:hint="eastAsia"/>
        </w:rPr>
        <w:t>ą</w:t>
      </w:r>
      <w:r w:rsidRPr="00FE403B">
        <w:t xml:space="preserve"> by</w:t>
      </w:r>
      <w:r w:rsidRPr="00FE403B">
        <w:rPr>
          <w:rFonts w:hint="eastAsia"/>
        </w:rPr>
        <w:t>ć</w:t>
      </w:r>
      <w:r w:rsidRPr="00FE403B">
        <w:t xml:space="preserve"> stosowane </w:t>
      </w:r>
      <w:r w:rsidRPr="00FE403B">
        <w:rPr>
          <w:rFonts w:hint="eastAsia"/>
        </w:rPr>
        <w:t>łą</w:t>
      </w:r>
      <w:r w:rsidRPr="00FE403B">
        <w:t xml:space="preserve">cznie. </w:t>
      </w:r>
    </w:p>
    <w:p w14:paraId="26377E47" w14:textId="77777777" w:rsidR="003B35B5" w:rsidRPr="00E76C55" w:rsidRDefault="003B35B5" w:rsidP="003B35B5">
      <w:pPr>
        <w:pStyle w:val="ZUSTzmustartykuempunktem"/>
      </w:pPr>
      <w:r w:rsidRPr="00FE403B">
        <w:t>4. Nakaz lub zakaz s</w:t>
      </w:r>
      <w:r w:rsidRPr="00FE403B">
        <w:rPr>
          <w:rFonts w:hint="eastAsia"/>
        </w:rPr>
        <w:t>ą</w:t>
      </w:r>
      <w:r w:rsidRPr="00FE403B">
        <w:t xml:space="preserve"> natychmiast wykonalne.</w:t>
      </w:r>
    </w:p>
    <w:p w14:paraId="39F43CF7" w14:textId="3E3AEEFC" w:rsidR="003B35B5" w:rsidRPr="00E76C55" w:rsidRDefault="003B35B5" w:rsidP="003B35B5">
      <w:pPr>
        <w:pStyle w:val="ZUSTzmustartykuempunktem"/>
      </w:pPr>
      <w:r w:rsidRPr="00FE403B">
        <w:t xml:space="preserve">5. </w:t>
      </w:r>
      <w:r w:rsidRPr="00FE403B">
        <w:rPr>
          <w:rFonts w:hint="eastAsia"/>
        </w:rPr>
        <w:t>Ż</w:t>
      </w:r>
      <w:r w:rsidRPr="00FE403B">
        <w:t>o</w:t>
      </w:r>
      <w:r w:rsidRPr="00FE403B">
        <w:rPr>
          <w:rFonts w:hint="eastAsia"/>
        </w:rPr>
        <w:t>ł</w:t>
      </w:r>
      <w:r w:rsidRPr="00FE403B">
        <w:t xml:space="preserve">nierz </w:t>
      </w:r>
      <w:r w:rsidRPr="00FE403B">
        <w:rPr>
          <w:rFonts w:hint="eastAsia"/>
        </w:rPr>
        <w:t>Ż</w:t>
      </w:r>
      <w:r w:rsidRPr="00FE403B">
        <w:t>andarmerii Wojskowej w nakazie lub zakazie wskazuje obszar lub odleg</w:t>
      </w:r>
      <w:r w:rsidRPr="00FE403B">
        <w:rPr>
          <w:rFonts w:hint="eastAsia"/>
        </w:rPr>
        <w:t>ł</w:t>
      </w:r>
      <w:r w:rsidRPr="00FE403B">
        <w:t>o</w:t>
      </w:r>
      <w:r w:rsidRPr="00FE403B">
        <w:rPr>
          <w:rFonts w:hint="eastAsia"/>
        </w:rPr>
        <w:t>ść</w:t>
      </w:r>
      <w:r w:rsidRPr="00FE403B">
        <w:t xml:space="preserve"> od wspólnie zajmowanego mieszkania, któr</w:t>
      </w:r>
      <w:r w:rsidRPr="00FE403B">
        <w:rPr>
          <w:rFonts w:hint="eastAsia"/>
        </w:rPr>
        <w:t>ą</w:t>
      </w:r>
      <w:r w:rsidRPr="00FE403B">
        <w:t xml:space="preserve"> osoba stosuj</w:t>
      </w:r>
      <w:r w:rsidRPr="00FE403B">
        <w:rPr>
          <w:rFonts w:hint="eastAsia"/>
        </w:rPr>
        <w:t>ą</w:t>
      </w:r>
      <w:r w:rsidRPr="00FE403B">
        <w:t>ca przemoc w</w:t>
      </w:r>
      <w:r w:rsidR="00A6236A">
        <w:t> </w:t>
      </w:r>
      <w:r w:rsidRPr="00FE403B">
        <w:t>rodzinie jest obowi</w:t>
      </w:r>
      <w:r w:rsidRPr="00FE403B">
        <w:rPr>
          <w:rFonts w:hint="eastAsia"/>
        </w:rPr>
        <w:t>ą</w:t>
      </w:r>
      <w:r w:rsidRPr="00FE403B">
        <w:t>zana zachowa</w:t>
      </w:r>
      <w:r w:rsidRPr="00FE403B">
        <w:rPr>
          <w:rFonts w:hint="eastAsia"/>
        </w:rPr>
        <w:t>ć</w:t>
      </w:r>
      <w:r w:rsidRPr="00FE403B">
        <w:t xml:space="preserve">. </w:t>
      </w:r>
    </w:p>
    <w:p w14:paraId="69D39B08" w14:textId="77777777" w:rsidR="003B35B5" w:rsidRPr="00E76C55" w:rsidRDefault="003B35B5" w:rsidP="003B35B5">
      <w:pPr>
        <w:pStyle w:val="ZUSTzmustartykuempunktem"/>
      </w:pPr>
      <w:r w:rsidRPr="00FE403B">
        <w:t>6. Przepis ust. 1 stosuje si</w:t>
      </w:r>
      <w:r w:rsidRPr="00FE403B">
        <w:rPr>
          <w:rFonts w:hint="eastAsia"/>
        </w:rPr>
        <w:t>ę</w:t>
      </w:r>
      <w:r w:rsidRPr="00FE403B">
        <w:t xml:space="preserve"> do ka</w:t>
      </w:r>
      <w:r w:rsidRPr="00FE403B">
        <w:rPr>
          <w:rFonts w:hint="eastAsia"/>
        </w:rPr>
        <w:t>ż</w:t>
      </w:r>
      <w:r w:rsidRPr="00FE403B">
        <w:t>dego lokalu s</w:t>
      </w:r>
      <w:r w:rsidRPr="00FE403B">
        <w:rPr>
          <w:rFonts w:hint="eastAsia"/>
        </w:rPr>
        <w:t>ł</w:t>
      </w:r>
      <w:r w:rsidRPr="00FE403B">
        <w:t>u</w:t>
      </w:r>
      <w:r w:rsidRPr="00FE403B">
        <w:rPr>
          <w:rFonts w:hint="eastAsia"/>
        </w:rPr>
        <w:t>żą</w:t>
      </w:r>
      <w:r w:rsidRPr="00FE403B">
        <w:t>cego zaspokajaniu bie</w:t>
      </w:r>
      <w:r w:rsidRPr="00FE403B">
        <w:rPr>
          <w:rFonts w:hint="eastAsia"/>
        </w:rPr>
        <w:t>żą</w:t>
      </w:r>
      <w:r w:rsidRPr="00FE403B">
        <w:t>cych potrzeb mieszkaniowych.</w:t>
      </w:r>
    </w:p>
    <w:p w14:paraId="75EF70CC" w14:textId="77777777" w:rsidR="003B35B5" w:rsidRPr="00E76C55" w:rsidRDefault="003B35B5" w:rsidP="003B35B5">
      <w:pPr>
        <w:pStyle w:val="ZARTzmartartykuempunktem"/>
      </w:pPr>
      <w:r w:rsidRPr="00FE403B">
        <w:t xml:space="preserve">Art. 18b. 1. </w:t>
      </w:r>
      <w:r>
        <w:t>Ż</w:t>
      </w:r>
      <w:r w:rsidRPr="00DC0B21">
        <w:t>o</w:t>
      </w:r>
      <w:r w:rsidRPr="00DC0B21">
        <w:rPr>
          <w:rFonts w:hint="eastAsia"/>
        </w:rPr>
        <w:t>ł</w:t>
      </w:r>
      <w:r w:rsidRPr="00DC0B21">
        <w:t xml:space="preserve">nierz </w:t>
      </w:r>
      <w:r w:rsidRPr="00DC0B21">
        <w:rPr>
          <w:rFonts w:hint="eastAsia"/>
        </w:rPr>
        <w:t>Ż</w:t>
      </w:r>
      <w:r w:rsidRPr="00DC0B21">
        <w:t xml:space="preserve">andarmerii Wojskowej wydaje </w:t>
      </w:r>
      <w:r>
        <w:t>n</w:t>
      </w:r>
      <w:r w:rsidRPr="00FE403B">
        <w:t>akaz lub zakaz:</w:t>
      </w:r>
    </w:p>
    <w:p w14:paraId="7DC73BB7" w14:textId="47364A25" w:rsidR="003B35B5" w:rsidRPr="00E76C55" w:rsidRDefault="003B35B5" w:rsidP="002F64FF">
      <w:pPr>
        <w:pStyle w:val="ZPKTzmpktartykuempunktem"/>
      </w:pPr>
      <w:r w:rsidRPr="00FE403B">
        <w:t>1)</w:t>
      </w:r>
      <w:r w:rsidR="001B127F">
        <w:tab/>
      </w:r>
      <w:r w:rsidRPr="00FE403B">
        <w:t>podczas interwencji podj</w:t>
      </w:r>
      <w:r w:rsidRPr="00FE403B">
        <w:rPr>
          <w:rFonts w:hint="eastAsia"/>
        </w:rPr>
        <w:t>ę</w:t>
      </w:r>
      <w:r w:rsidRPr="00FE403B">
        <w:t>tej</w:t>
      </w:r>
      <w:r>
        <w:t xml:space="preserve"> </w:t>
      </w:r>
      <w:r w:rsidRPr="00FE403B">
        <w:t>we wspólnie zajmowanym mieszkaniu lub jego bezpo</w:t>
      </w:r>
      <w:r w:rsidRPr="00FE403B">
        <w:rPr>
          <w:rFonts w:hint="eastAsia"/>
        </w:rPr>
        <w:t>ś</w:t>
      </w:r>
      <w:r w:rsidRPr="00FE403B">
        <w:t>rednim otoczeniu lub</w:t>
      </w:r>
    </w:p>
    <w:p w14:paraId="5F4AD430" w14:textId="5ECA350D" w:rsidR="003B35B5" w:rsidRPr="00E76C55" w:rsidRDefault="003B35B5" w:rsidP="002F64FF">
      <w:pPr>
        <w:pStyle w:val="ZPKTzmpktartykuempunktem"/>
      </w:pPr>
      <w:r w:rsidRPr="00FE403B">
        <w:t>2)</w:t>
      </w:r>
      <w:r w:rsidR="001B127F">
        <w:tab/>
      </w:r>
      <w:r w:rsidRPr="00FE403B">
        <w:t>w zwi</w:t>
      </w:r>
      <w:r w:rsidRPr="00FE403B">
        <w:rPr>
          <w:rFonts w:hint="eastAsia"/>
        </w:rPr>
        <w:t>ą</w:t>
      </w:r>
      <w:r w:rsidRPr="00FE403B">
        <w:t>zku z powzi</w:t>
      </w:r>
      <w:r w:rsidRPr="00FE403B">
        <w:rPr>
          <w:rFonts w:hint="eastAsia"/>
        </w:rPr>
        <w:t>ę</w:t>
      </w:r>
      <w:r w:rsidRPr="00FE403B">
        <w:t>ciem informacji o stosowaniu przemocy w rodzinie, w</w:t>
      </w:r>
      <w:r w:rsidR="00A6236A">
        <w:t> </w:t>
      </w:r>
      <w:r w:rsidRPr="00FE403B">
        <w:t>szczególno</w:t>
      </w:r>
      <w:r w:rsidRPr="00FE403B">
        <w:rPr>
          <w:rFonts w:hint="eastAsia"/>
        </w:rPr>
        <w:t>ś</w:t>
      </w:r>
      <w:r w:rsidRPr="00FE403B">
        <w:t>ci zg</w:t>
      </w:r>
      <w:r w:rsidRPr="00FE403B">
        <w:rPr>
          <w:rFonts w:hint="eastAsia"/>
        </w:rPr>
        <w:t>ł</w:t>
      </w:r>
      <w:r w:rsidRPr="00FE403B">
        <w:t>oszenia przez:</w:t>
      </w:r>
    </w:p>
    <w:p w14:paraId="54BB2741" w14:textId="0E622C6F" w:rsidR="003B35B5" w:rsidRPr="00E76C55" w:rsidRDefault="003B35B5" w:rsidP="002F64FF">
      <w:pPr>
        <w:pStyle w:val="ZLITwPKTzmlitwpktartykuempunktem"/>
      </w:pPr>
      <w:r w:rsidRPr="00FE403B">
        <w:t>a)</w:t>
      </w:r>
      <w:r w:rsidR="001B127F">
        <w:tab/>
      </w:r>
      <w:r w:rsidRPr="00FE403B">
        <w:t>osob</w:t>
      </w:r>
      <w:r w:rsidRPr="00FE403B">
        <w:rPr>
          <w:rFonts w:hint="eastAsia"/>
        </w:rPr>
        <w:t>ę</w:t>
      </w:r>
      <w:r w:rsidRPr="00FE403B">
        <w:t xml:space="preserve"> dotkni</w:t>
      </w:r>
      <w:r w:rsidRPr="00FE403B">
        <w:rPr>
          <w:rFonts w:hint="eastAsia"/>
        </w:rPr>
        <w:t>ę</w:t>
      </w:r>
      <w:r w:rsidRPr="00FE403B">
        <w:t>t</w:t>
      </w:r>
      <w:r w:rsidRPr="00FE403B">
        <w:rPr>
          <w:rFonts w:hint="eastAsia"/>
        </w:rPr>
        <w:t>ą</w:t>
      </w:r>
      <w:r w:rsidRPr="00FE403B">
        <w:t xml:space="preserve"> przemoc</w:t>
      </w:r>
      <w:r w:rsidRPr="00FE403B">
        <w:rPr>
          <w:rFonts w:hint="eastAsia"/>
        </w:rPr>
        <w:t>ą</w:t>
      </w:r>
      <w:r w:rsidRPr="00FE403B">
        <w:t xml:space="preserve"> w rodzinie lub</w:t>
      </w:r>
    </w:p>
    <w:p w14:paraId="2ADDBF15" w14:textId="674F69B3" w:rsidR="003B35B5" w:rsidRPr="00E76C55" w:rsidRDefault="003B35B5" w:rsidP="002F64FF">
      <w:pPr>
        <w:pStyle w:val="ZLITwPKTzmlitwpktartykuempunktem"/>
      </w:pPr>
      <w:r w:rsidRPr="00FE403B">
        <w:t>b)</w:t>
      </w:r>
      <w:r w:rsidR="001B127F">
        <w:tab/>
      </w:r>
      <w:r w:rsidRPr="00FE403B">
        <w:t>kuratora s</w:t>
      </w:r>
      <w:r w:rsidRPr="00FE403B">
        <w:rPr>
          <w:rFonts w:hint="eastAsia"/>
        </w:rPr>
        <w:t>ą</w:t>
      </w:r>
      <w:r w:rsidRPr="00FE403B">
        <w:t>dowego lub pracownika jednostki organizacyjnej pomocy spo</w:t>
      </w:r>
      <w:r w:rsidRPr="00FE403B">
        <w:rPr>
          <w:rFonts w:hint="eastAsia"/>
        </w:rPr>
        <w:t>ł</w:t>
      </w:r>
      <w:r w:rsidRPr="00FE403B">
        <w:t>ecznej w zwi</w:t>
      </w:r>
      <w:r w:rsidRPr="00FE403B">
        <w:rPr>
          <w:rFonts w:hint="eastAsia"/>
        </w:rPr>
        <w:t>ą</w:t>
      </w:r>
      <w:r w:rsidRPr="00FE403B">
        <w:t>zku z wykonywaniem ustawowych obowi</w:t>
      </w:r>
      <w:r w:rsidRPr="00FE403B">
        <w:rPr>
          <w:rFonts w:hint="eastAsia"/>
        </w:rPr>
        <w:t>ą</w:t>
      </w:r>
      <w:r w:rsidRPr="00FE403B">
        <w:t xml:space="preserve">zków. </w:t>
      </w:r>
    </w:p>
    <w:p w14:paraId="17F853A3" w14:textId="77777777" w:rsidR="003B35B5" w:rsidRPr="00E76C55" w:rsidRDefault="003B35B5" w:rsidP="003B35B5">
      <w:pPr>
        <w:pStyle w:val="ZUSTzmustartykuempunktem"/>
      </w:pPr>
      <w:r w:rsidRPr="00FE403B">
        <w:t>2. W przypadku zatrzymania osoby stosuj</w:t>
      </w:r>
      <w:r w:rsidRPr="00FE403B">
        <w:rPr>
          <w:rFonts w:hint="eastAsia"/>
        </w:rPr>
        <w:t>ą</w:t>
      </w:r>
      <w:r w:rsidRPr="00FE403B">
        <w:t>cej przemoc w rodzinie nakaz lub zakaz mog</w:t>
      </w:r>
      <w:r w:rsidRPr="00FE403B">
        <w:rPr>
          <w:rFonts w:hint="eastAsia"/>
        </w:rPr>
        <w:t>ą</w:t>
      </w:r>
      <w:r w:rsidRPr="00FE403B">
        <w:t xml:space="preserve"> by</w:t>
      </w:r>
      <w:r w:rsidRPr="00FE403B">
        <w:rPr>
          <w:rFonts w:hint="eastAsia"/>
        </w:rPr>
        <w:t>ć</w:t>
      </w:r>
      <w:r w:rsidRPr="00FE403B">
        <w:t xml:space="preserve"> wydane bezpo</w:t>
      </w:r>
      <w:r w:rsidRPr="00FE403B">
        <w:rPr>
          <w:rFonts w:hint="eastAsia"/>
        </w:rPr>
        <w:t>ś</w:t>
      </w:r>
      <w:r w:rsidRPr="00FE403B">
        <w:t>rednio po jej zwolnieniu.</w:t>
      </w:r>
    </w:p>
    <w:p w14:paraId="2CAD40E0" w14:textId="6C96EDE3" w:rsidR="003B35B5" w:rsidRPr="00E76C55" w:rsidRDefault="003B35B5" w:rsidP="003B35B5">
      <w:pPr>
        <w:pStyle w:val="ZUSTzmustartykuempunktem"/>
      </w:pPr>
      <w:r w:rsidRPr="00FE403B">
        <w:t xml:space="preserve">3. </w:t>
      </w:r>
      <w:r w:rsidRPr="00FE403B">
        <w:rPr>
          <w:rFonts w:hint="eastAsia"/>
        </w:rPr>
        <w:t>Ż</w:t>
      </w:r>
      <w:r w:rsidRPr="00FE403B">
        <w:t>andarmeria Wojskowa wykonuje czynno</w:t>
      </w:r>
      <w:r w:rsidRPr="00FE403B">
        <w:rPr>
          <w:rFonts w:hint="eastAsia"/>
        </w:rPr>
        <w:t>ś</w:t>
      </w:r>
      <w:r w:rsidRPr="00FE403B">
        <w:t>ci niezw</w:t>
      </w:r>
      <w:r w:rsidRPr="00FE403B">
        <w:rPr>
          <w:rFonts w:hint="eastAsia"/>
        </w:rPr>
        <w:t>ł</w:t>
      </w:r>
      <w:r w:rsidRPr="00FE403B">
        <w:t>ocznie w zwi</w:t>
      </w:r>
      <w:r w:rsidRPr="00FE403B">
        <w:rPr>
          <w:rFonts w:hint="eastAsia"/>
        </w:rPr>
        <w:t>ą</w:t>
      </w:r>
      <w:r w:rsidRPr="00FE403B">
        <w:t>zku z</w:t>
      </w:r>
      <w:r w:rsidR="00A6236A">
        <w:t> </w:t>
      </w:r>
      <w:r w:rsidRPr="00FE403B">
        <w:t>powzi</w:t>
      </w:r>
      <w:r w:rsidRPr="00FE403B">
        <w:rPr>
          <w:rFonts w:hint="eastAsia"/>
        </w:rPr>
        <w:t>ę</w:t>
      </w:r>
      <w:r w:rsidRPr="00FE403B">
        <w:t>ciem informacji, o której mowa w ust. 1</w:t>
      </w:r>
      <w:r>
        <w:t xml:space="preserve"> pkt 2 </w:t>
      </w:r>
    </w:p>
    <w:p w14:paraId="0D9E8EBF" w14:textId="753112F3" w:rsidR="003B35B5" w:rsidRPr="00E76C55" w:rsidRDefault="003B35B5" w:rsidP="003B35B5">
      <w:pPr>
        <w:pStyle w:val="ZUSTzmustartykuempunktem"/>
      </w:pPr>
      <w:r w:rsidRPr="00FE403B">
        <w:t>4. Osob</w:t>
      </w:r>
      <w:r w:rsidRPr="00FE403B">
        <w:rPr>
          <w:rFonts w:hint="eastAsia"/>
        </w:rPr>
        <w:t>ę</w:t>
      </w:r>
      <w:r w:rsidRPr="00FE403B">
        <w:t xml:space="preserve"> zg</w:t>
      </w:r>
      <w:r w:rsidRPr="00FE403B">
        <w:rPr>
          <w:rFonts w:hint="eastAsia"/>
        </w:rPr>
        <w:t>ł</w:t>
      </w:r>
      <w:r w:rsidRPr="00FE403B">
        <w:t>aszaj</w:t>
      </w:r>
      <w:r w:rsidRPr="00FE403B">
        <w:rPr>
          <w:rFonts w:hint="eastAsia"/>
        </w:rPr>
        <w:t>ą</w:t>
      </w:r>
      <w:r w:rsidRPr="00FE403B">
        <w:t>c</w:t>
      </w:r>
      <w:r w:rsidRPr="00FE403B">
        <w:rPr>
          <w:rFonts w:hint="eastAsia"/>
        </w:rPr>
        <w:t>ą</w:t>
      </w:r>
      <w:r w:rsidRPr="00FE403B">
        <w:t xml:space="preserve"> </w:t>
      </w:r>
      <w:r>
        <w:t xml:space="preserve">przemoc w rodzinie </w:t>
      </w:r>
      <w:r w:rsidRPr="00FE403B">
        <w:t>przes</w:t>
      </w:r>
      <w:r w:rsidRPr="00FE403B">
        <w:rPr>
          <w:rFonts w:hint="eastAsia"/>
        </w:rPr>
        <w:t>ł</w:t>
      </w:r>
      <w:r w:rsidRPr="00FE403B">
        <w:t>uchuje si</w:t>
      </w:r>
      <w:r w:rsidRPr="00FE403B">
        <w:rPr>
          <w:rFonts w:hint="eastAsia"/>
        </w:rPr>
        <w:t>ę</w:t>
      </w:r>
      <w:r w:rsidRPr="00FE403B">
        <w:t xml:space="preserve"> w charakterze </w:t>
      </w:r>
      <w:r w:rsidRPr="00FE403B">
        <w:rPr>
          <w:rFonts w:hint="eastAsia"/>
        </w:rPr>
        <w:t>ś</w:t>
      </w:r>
      <w:r w:rsidRPr="00FE403B">
        <w:t>wiadka, po pouczeniu o tre</w:t>
      </w:r>
      <w:r w:rsidRPr="00FE403B">
        <w:rPr>
          <w:rFonts w:hint="eastAsia"/>
        </w:rPr>
        <w:t>ś</w:t>
      </w:r>
      <w:r w:rsidRPr="00FE403B">
        <w:t>ci art. 233 Kodeksu karnego, na okoliczno</w:t>
      </w:r>
      <w:r w:rsidRPr="00FE403B">
        <w:rPr>
          <w:rFonts w:hint="eastAsia"/>
        </w:rPr>
        <w:t>ś</w:t>
      </w:r>
      <w:r w:rsidRPr="00FE403B">
        <w:t>ci wskazane w zg</w:t>
      </w:r>
      <w:r w:rsidRPr="00FE403B">
        <w:rPr>
          <w:rFonts w:hint="eastAsia"/>
        </w:rPr>
        <w:t>ł</w:t>
      </w:r>
      <w:r w:rsidRPr="00FE403B">
        <w:t>oszeniu, o ile to mo</w:t>
      </w:r>
      <w:r w:rsidRPr="00FE403B">
        <w:rPr>
          <w:rFonts w:hint="eastAsia"/>
        </w:rPr>
        <w:t>ż</w:t>
      </w:r>
      <w:r w:rsidRPr="00FE403B">
        <w:t xml:space="preserve">liwe na miejscu zdarzenia. </w:t>
      </w:r>
      <w:r w:rsidRPr="00FE403B">
        <w:rPr>
          <w:rFonts w:hint="eastAsia"/>
        </w:rPr>
        <w:t>Ż</w:t>
      </w:r>
      <w:r w:rsidRPr="00FE403B">
        <w:t>andarmeria Wojskowa w celu ustalenia, czy zachodz</w:t>
      </w:r>
      <w:r w:rsidRPr="00FE403B">
        <w:rPr>
          <w:rFonts w:hint="eastAsia"/>
        </w:rPr>
        <w:t>ą</w:t>
      </w:r>
      <w:r w:rsidRPr="00FE403B">
        <w:t xml:space="preserve"> przes</w:t>
      </w:r>
      <w:r w:rsidRPr="00FE403B">
        <w:rPr>
          <w:rFonts w:hint="eastAsia"/>
        </w:rPr>
        <w:t>ł</w:t>
      </w:r>
      <w:r w:rsidRPr="00FE403B">
        <w:t>anki, o których mowa w art. 18a ust. 1, oraz w celu wskazania obszaru lub odleg</w:t>
      </w:r>
      <w:r w:rsidRPr="00FE403B">
        <w:rPr>
          <w:rFonts w:hint="eastAsia"/>
        </w:rPr>
        <w:t>ł</w:t>
      </w:r>
      <w:r w:rsidRPr="00FE403B">
        <w:t>o</w:t>
      </w:r>
      <w:r w:rsidRPr="00FE403B">
        <w:rPr>
          <w:rFonts w:hint="eastAsia"/>
        </w:rPr>
        <w:t>ś</w:t>
      </w:r>
      <w:r w:rsidRPr="00FE403B">
        <w:t>ci od wspólnie zajmowanego mieszkania, któr</w:t>
      </w:r>
      <w:r w:rsidRPr="00FE403B">
        <w:rPr>
          <w:rFonts w:hint="eastAsia"/>
        </w:rPr>
        <w:t>ą</w:t>
      </w:r>
      <w:r w:rsidRPr="00FE403B">
        <w:t xml:space="preserve"> osoba </w:t>
      </w:r>
      <w:r w:rsidRPr="00FE403B">
        <w:lastRenderedPageBreak/>
        <w:t>stosuj</w:t>
      </w:r>
      <w:r w:rsidRPr="00FE403B">
        <w:rPr>
          <w:rFonts w:hint="eastAsia"/>
        </w:rPr>
        <w:t>ą</w:t>
      </w:r>
      <w:r w:rsidRPr="00FE403B">
        <w:t>ca przemoc w</w:t>
      </w:r>
      <w:r w:rsidR="00A6236A">
        <w:t> </w:t>
      </w:r>
      <w:r w:rsidRPr="00FE403B">
        <w:t>rodzinie jest obowi</w:t>
      </w:r>
      <w:r w:rsidRPr="00FE403B">
        <w:rPr>
          <w:rFonts w:hint="eastAsia"/>
        </w:rPr>
        <w:t>ą</w:t>
      </w:r>
      <w:r w:rsidRPr="00FE403B">
        <w:t>zana zachowa</w:t>
      </w:r>
      <w:r w:rsidRPr="00FE403B">
        <w:rPr>
          <w:rFonts w:hint="eastAsia"/>
        </w:rPr>
        <w:t>ć</w:t>
      </w:r>
      <w:r w:rsidRPr="00FE403B">
        <w:t>, mo</w:t>
      </w:r>
      <w:r w:rsidRPr="00FE403B">
        <w:rPr>
          <w:rFonts w:hint="eastAsia"/>
        </w:rPr>
        <w:t>ż</w:t>
      </w:r>
      <w:r w:rsidRPr="00FE403B">
        <w:t>e przes</w:t>
      </w:r>
      <w:r w:rsidRPr="00FE403B">
        <w:rPr>
          <w:rFonts w:hint="eastAsia"/>
        </w:rPr>
        <w:t>ł</w:t>
      </w:r>
      <w:r w:rsidRPr="00FE403B">
        <w:t>ucha</w:t>
      </w:r>
      <w:r w:rsidRPr="00FE403B">
        <w:rPr>
          <w:rFonts w:hint="eastAsia"/>
        </w:rPr>
        <w:t>ć</w:t>
      </w:r>
      <w:r w:rsidRPr="00FE403B">
        <w:t xml:space="preserve"> w charakterze </w:t>
      </w:r>
      <w:r w:rsidRPr="00FE403B">
        <w:rPr>
          <w:rFonts w:hint="eastAsia"/>
        </w:rPr>
        <w:t>ś</w:t>
      </w:r>
      <w:r w:rsidRPr="00FE403B">
        <w:t>wiadków równie</w:t>
      </w:r>
      <w:r w:rsidRPr="00FE403B">
        <w:rPr>
          <w:rFonts w:hint="eastAsia"/>
        </w:rPr>
        <w:t>ż</w:t>
      </w:r>
      <w:r w:rsidRPr="00FE403B">
        <w:t xml:space="preserve"> inne osoby, w szczególno</w:t>
      </w:r>
      <w:r w:rsidRPr="00FE403B">
        <w:rPr>
          <w:rFonts w:hint="eastAsia"/>
        </w:rPr>
        <w:t>ś</w:t>
      </w:r>
      <w:r w:rsidRPr="00FE403B">
        <w:t>ci wszystkie dotkni</w:t>
      </w:r>
      <w:r w:rsidRPr="00FE403B">
        <w:rPr>
          <w:rFonts w:hint="eastAsia"/>
        </w:rPr>
        <w:t>ę</w:t>
      </w:r>
      <w:r w:rsidRPr="00FE403B">
        <w:t>te t</w:t>
      </w:r>
      <w:r w:rsidRPr="00FE403B">
        <w:rPr>
          <w:rFonts w:hint="eastAsia"/>
        </w:rPr>
        <w:t>ą</w:t>
      </w:r>
      <w:r w:rsidRPr="00FE403B">
        <w:t xml:space="preserve"> przemoc</w:t>
      </w:r>
      <w:r w:rsidRPr="00FE403B">
        <w:rPr>
          <w:rFonts w:hint="eastAsia"/>
        </w:rPr>
        <w:t>ą</w:t>
      </w:r>
      <w:r w:rsidRPr="00FE403B">
        <w:t xml:space="preserve"> osoby pe</w:t>
      </w:r>
      <w:r w:rsidRPr="00FE403B">
        <w:rPr>
          <w:rFonts w:hint="eastAsia"/>
        </w:rPr>
        <w:t>ł</w:t>
      </w:r>
      <w:r w:rsidRPr="00FE403B">
        <w:t>noletnie wspólnie zajmuj</w:t>
      </w:r>
      <w:r w:rsidRPr="00FE403B">
        <w:rPr>
          <w:rFonts w:hint="eastAsia"/>
        </w:rPr>
        <w:t>ą</w:t>
      </w:r>
      <w:r w:rsidRPr="00FE403B">
        <w:t>ce mieszkanie. Dokonuj</w:t>
      </w:r>
      <w:r w:rsidRPr="00FE403B">
        <w:rPr>
          <w:rFonts w:hint="eastAsia"/>
        </w:rPr>
        <w:t>ą</w:t>
      </w:r>
      <w:r w:rsidRPr="00FE403B">
        <w:t>c wskazanych ustale</w:t>
      </w:r>
      <w:r w:rsidRPr="00FE403B">
        <w:rPr>
          <w:rFonts w:hint="eastAsia"/>
        </w:rPr>
        <w:t>ń</w:t>
      </w:r>
      <w:r w:rsidRPr="00FE403B">
        <w:t xml:space="preserve">, </w:t>
      </w:r>
      <w:r w:rsidRPr="00FE403B">
        <w:rPr>
          <w:rFonts w:hint="eastAsia"/>
        </w:rPr>
        <w:t>Ż</w:t>
      </w:r>
      <w:r w:rsidRPr="00FE403B">
        <w:t>andarmeria Wojskowa uwzgl</w:t>
      </w:r>
      <w:r w:rsidRPr="00FE403B">
        <w:rPr>
          <w:rFonts w:hint="eastAsia"/>
        </w:rPr>
        <w:t>ę</w:t>
      </w:r>
      <w:r w:rsidRPr="00FE403B">
        <w:t>dnia w protokole przes</w:t>
      </w:r>
      <w:r w:rsidRPr="00FE403B">
        <w:rPr>
          <w:rFonts w:hint="eastAsia"/>
        </w:rPr>
        <w:t>ł</w:t>
      </w:r>
      <w:r w:rsidRPr="00FE403B">
        <w:t>uchania zaistnienie okoliczno</w:t>
      </w:r>
      <w:r w:rsidRPr="00FE403B">
        <w:rPr>
          <w:rFonts w:hint="eastAsia"/>
        </w:rPr>
        <w:t>ś</w:t>
      </w:r>
      <w:r w:rsidRPr="00FE403B">
        <w:t>ci zagro</w:t>
      </w:r>
      <w:r w:rsidRPr="00FE403B">
        <w:rPr>
          <w:rFonts w:hint="eastAsia"/>
        </w:rPr>
        <w:t>ż</w:t>
      </w:r>
      <w:r w:rsidRPr="00FE403B">
        <w:t xml:space="preserve">enia </w:t>
      </w:r>
      <w:r w:rsidRPr="00FE403B">
        <w:rPr>
          <w:rFonts w:hint="eastAsia"/>
        </w:rPr>
        <w:t>ż</w:t>
      </w:r>
      <w:r w:rsidRPr="00FE403B">
        <w:t>ycia lub zdrowia ludzkiego.</w:t>
      </w:r>
    </w:p>
    <w:p w14:paraId="16D6DFCD" w14:textId="77777777" w:rsidR="003B35B5" w:rsidRPr="00E76C55" w:rsidRDefault="003B35B5" w:rsidP="003B35B5">
      <w:pPr>
        <w:pStyle w:val="ZUSTzmustartykuempunktem"/>
      </w:pPr>
      <w:r w:rsidRPr="00FE403B">
        <w:t>5</w:t>
      </w:r>
      <w:r>
        <w:t>.</w:t>
      </w:r>
      <w:r w:rsidRPr="00FE403B">
        <w:t xml:space="preserve"> Do przes</w:t>
      </w:r>
      <w:r w:rsidRPr="00FE403B">
        <w:rPr>
          <w:rFonts w:hint="eastAsia"/>
        </w:rPr>
        <w:t>ł</w:t>
      </w:r>
      <w:r w:rsidRPr="00FE403B">
        <w:t>uchania stosuje si</w:t>
      </w:r>
      <w:r w:rsidRPr="00FE403B">
        <w:rPr>
          <w:rFonts w:hint="eastAsia"/>
        </w:rPr>
        <w:t>ę</w:t>
      </w:r>
      <w:r w:rsidRPr="00FE403B">
        <w:t xml:space="preserve"> odpowiednio przepisy Kodeksu post</w:t>
      </w:r>
      <w:r w:rsidRPr="00FE403B">
        <w:rPr>
          <w:rFonts w:hint="eastAsia"/>
        </w:rPr>
        <w:t>ę</w:t>
      </w:r>
      <w:r w:rsidRPr="00FE403B">
        <w:t>powania cywilnego.</w:t>
      </w:r>
    </w:p>
    <w:p w14:paraId="4C54679B" w14:textId="57AA20C0" w:rsidR="003B35B5" w:rsidRPr="00E76C55" w:rsidRDefault="003B35B5" w:rsidP="003B35B5">
      <w:pPr>
        <w:pStyle w:val="ZUSTzmustartykuempunktem"/>
      </w:pPr>
      <w:r w:rsidRPr="00FE403B">
        <w:t>6. Osob</w:t>
      </w:r>
      <w:r w:rsidRPr="00FE403B">
        <w:rPr>
          <w:rFonts w:hint="eastAsia"/>
        </w:rPr>
        <w:t>ę</w:t>
      </w:r>
      <w:r w:rsidRPr="00FE403B">
        <w:t xml:space="preserve"> ma</w:t>
      </w:r>
      <w:r w:rsidRPr="00FE403B">
        <w:rPr>
          <w:rFonts w:hint="eastAsia"/>
        </w:rPr>
        <w:t>ł</w:t>
      </w:r>
      <w:r w:rsidRPr="00FE403B">
        <w:t>oletni</w:t>
      </w:r>
      <w:r w:rsidRPr="00FE403B">
        <w:rPr>
          <w:rFonts w:hint="eastAsia"/>
        </w:rPr>
        <w:t>ą</w:t>
      </w:r>
      <w:r w:rsidRPr="00FE403B">
        <w:t>, która w chwili przes</w:t>
      </w:r>
      <w:r w:rsidRPr="00FE403B">
        <w:rPr>
          <w:rFonts w:hint="eastAsia"/>
        </w:rPr>
        <w:t>ł</w:t>
      </w:r>
      <w:r w:rsidRPr="00FE403B">
        <w:t>uchania nie uko</w:t>
      </w:r>
      <w:r w:rsidRPr="00FE403B">
        <w:rPr>
          <w:rFonts w:hint="eastAsia"/>
        </w:rPr>
        <w:t>ń</w:t>
      </w:r>
      <w:r w:rsidRPr="00FE403B">
        <w:t>czy</w:t>
      </w:r>
      <w:r w:rsidRPr="00FE403B">
        <w:rPr>
          <w:rFonts w:hint="eastAsia"/>
        </w:rPr>
        <w:t>ł</w:t>
      </w:r>
      <w:r w:rsidRPr="00FE403B">
        <w:t>a 15 lat, mo</w:t>
      </w:r>
      <w:r w:rsidRPr="00FE403B">
        <w:rPr>
          <w:rFonts w:hint="eastAsia"/>
        </w:rPr>
        <w:t>ż</w:t>
      </w:r>
      <w:r w:rsidRPr="00FE403B">
        <w:t>na przes</w:t>
      </w:r>
      <w:r w:rsidRPr="00FE403B">
        <w:rPr>
          <w:rFonts w:hint="eastAsia"/>
        </w:rPr>
        <w:t>ł</w:t>
      </w:r>
      <w:r w:rsidRPr="00FE403B">
        <w:t>ucha</w:t>
      </w:r>
      <w:r w:rsidRPr="00FE403B">
        <w:rPr>
          <w:rFonts w:hint="eastAsia"/>
        </w:rPr>
        <w:t>ć</w:t>
      </w:r>
      <w:r w:rsidRPr="00FE403B">
        <w:t xml:space="preserve"> tylko wówczas, gdy jej zeznania mog</w:t>
      </w:r>
      <w:r w:rsidRPr="00FE403B">
        <w:rPr>
          <w:rFonts w:hint="eastAsia"/>
        </w:rPr>
        <w:t>ą</w:t>
      </w:r>
      <w:r w:rsidRPr="00FE403B">
        <w:t xml:space="preserve"> mie</w:t>
      </w:r>
      <w:r w:rsidRPr="00FE403B">
        <w:rPr>
          <w:rFonts w:hint="eastAsia"/>
        </w:rPr>
        <w:t>ć</w:t>
      </w:r>
      <w:r w:rsidRPr="00FE403B">
        <w:t xml:space="preserve"> istotne znaczenie dla sprawy, w</w:t>
      </w:r>
      <w:r w:rsidR="00A6236A">
        <w:t> </w:t>
      </w:r>
      <w:r w:rsidRPr="00FE403B">
        <w:t>szczególno</w:t>
      </w:r>
      <w:r w:rsidRPr="00FE403B">
        <w:rPr>
          <w:rFonts w:hint="eastAsia"/>
        </w:rPr>
        <w:t>ś</w:t>
      </w:r>
      <w:r w:rsidRPr="00FE403B">
        <w:t xml:space="preserve">ci gdy jest jedynym </w:t>
      </w:r>
      <w:r w:rsidRPr="00FE403B">
        <w:rPr>
          <w:rFonts w:hint="eastAsia"/>
        </w:rPr>
        <w:t>ś</w:t>
      </w:r>
      <w:r w:rsidRPr="00FE403B">
        <w:t>wiadkiem zdarzenia, i wy</w:t>
      </w:r>
      <w:r w:rsidRPr="00FE403B">
        <w:rPr>
          <w:rFonts w:hint="eastAsia"/>
        </w:rPr>
        <w:t>łą</w:t>
      </w:r>
      <w:r w:rsidRPr="00FE403B">
        <w:t>cznie w odpowiednio przystosowanych pomieszczeniach, o których mowa w przepisach Kodeksu post</w:t>
      </w:r>
      <w:r w:rsidRPr="00FE403B">
        <w:rPr>
          <w:rFonts w:hint="eastAsia"/>
        </w:rPr>
        <w:t>ę</w:t>
      </w:r>
      <w:r w:rsidRPr="00FE403B">
        <w:t>powania karnego.</w:t>
      </w:r>
    </w:p>
    <w:p w14:paraId="5D177E9F" w14:textId="77777777" w:rsidR="003B35B5" w:rsidRPr="00E76C55" w:rsidRDefault="003B35B5" w:rsidP="003B35B5">
      <w:pPr>
        <w:pStyle w:val="ZUSTzmustartykuempunktem"/>
      </w:pPr>
      <w:r w:rsidRPr="00FE403B">
        <w:t>7. Przes</w:t>
      </w:r>
      <w:r w:rsidRPr="00FE403B">
        <w:rPr>
          <w:rFonts w:hint="eastAsia"/>
        </w:rPr>
        <w:t>ł</w:t>
      </w:r>
      <w:r w:rsidRPr="00FE403B">
        <w:t>uchanie osoby ma</w:t>
      </w:r>
      <w:r w:rsidRPr="00FE403B">
        <w:rPr>
          <w:rFonts w:hint="eastAsia"/>
        </w:rPr>
        <w:t>ł</w:t>
      </w:r>
      <w:r w:rsidRPr="00FE403B">
        <w:t>oletniej, o której mowa w ust. 6, przeprowadza s</w:t>
      </w:r>
      <w:r w:rsidRPr="00FE403B">
        <w:rPr>
          <w:rFonts w:hint="eastAsia"/>
        </w:rPr>
        <w:t>ą</w:t>
      </w:r>
      <w:r w:rsidRPr="00FE403B">
        <w:t>d opieku</w:t>
      </w:r>
      <w:r w:rsidRPr="00FE403B">
        <w:rPr>
          <w:rFonts w:hint="eastAsia"/>
        </w:rPr>
        <w:t>ń</w:t>
      </w:r>
      <w:r w:rsidRPr="00FE403B">
        <w:t xml:space="preserve">czy miejsca jej pobytu na wniosek </w:t>
      </w:r>
      <w:r w:rsidRPr="00FE403B">
        <w:rPr>
          <w:rFonts w:hint="eastAsia"/>
        </w:rPr>
        <w:t>Ż</w:t>
      </w:r>
      <w:r w:rsidRPr="00FE403B">
        <w:t>andarmerii Wojskowej. Przes</w:t>
      </w:r>
      <w:r w:rsidRPr="00FE403B">
        <w:rPr>
          <w:rFonts w:hint="eastAsia"/>
        </w:rPr>
        <w:t>ł</w:t>
      </w:r>
      <w:r w:rsidRPr="00FE403B">
        <w:t>uchanie odbywa si</w:t>
      </w:r>
      <w:r w:rsidRPr="00FE403B">
        <w:rPr>
          <w:rFonts w:hint="eastAsia"/>
        </w:rPr>
        <w:t>ę</w:t>
      </w:r>
      <w:r w:rsidRPr="00FE403B">
        <w:t xml:space="preserve"> z udzia</w:t>
      </w:r>
      <w:r w:rsidRPr="00FE403B">
        <w:rPr>
          <w:rFonts w:hint="eastAsia"/>
        </w:rPr>
        <w:t>ł</w:t>
      </w:r>
      <w:r w:rsidRPr="00FE403B">
        <w:t>em prokuratora oraz bieg</w:t>
      </w:r>
      <w:r w:rsidRPr="00FE403B">
        <w:rPr>
          <w:rFonts w:hint="eastAsia"/>
        </w:rPr>
        <w:t>ł</w:t>
      </w:r>
      <w:r w:rsidRPr="00FE403B">
        <w:t>ego psychologa, przy czym osoba pe</w:t>
      </w:r>
      <w:r w:rsidRPr="00FE403B">
        <w:rPr>
          <w:rFonts w:hint="eastAsia"/>
        </w:rPr>
        <w:t>ł</w:t>
      </w:r>
      <w:r w:rsidRPr="00FE403B">
        <w:t>noletnia wskazana przez ma</w:t>
      </w:r>
      <w:r w:rsidRPr="00FE403B">
        <w:rPr>
          <w:rFonts w:hint="eastAsia"/>
        </w:rPr>
        <w:t>ł</w:t>
      </w:r>
      <w:r w:rsidRPr="00FE403B">
        <w:t>oletniego ma prawo by</w:t>
      </w:r>
      <w:r w:rsidRPr="00FE403B">
        <w:rPr>
          <w:rFonts w:hint="eastAsia"/>
        </w:rPr>
        <w:t>ć</w:t>
      </w:r>
      <w:r w:rsidRPr="00FE403B">
        <w:t xml:space="preserve"> obecna przy przes</w:t>
      </w:r>
      <w:r w:rsidRPr="00FE403B">
        <w:rPr>
          <w:rFonts w:hint="eastAsia"/>
        </w:rPr>
        <w:t>ł</w:t>
      </w:r>
      <w:r w:rsidRPr="00FE403B">
        <w:t>uchaniu, o ile nie ogranicza to swobody wypowiedzi przes</w:t>
      </w:r>
      <w:r w:rsidRPr="00FE403B">
        <w:rPr>
          <w:rFonts w:hint="eastAsia"/>
        </w:rPr>
        <w:t>ł</w:t>
      </w:r>
      <w:r w:rsidRPr="00FE403B">
        <w:t>uchiwanego ma</w:t>
      </w:r>
      <w:r w:rsidRPr="00FE403B">
        <w:rPr>
          <w:rFonts w:hint="eastAsia"/>
        </w:rPr>
        <w:t>ł</w:t>
      </w:r>
      <w:r w:rsidRPr="00FE403B">
        <w:t>oletniego. W przes</w:t>
      </w:r>
      <w:r w:rsidRPr="00FE403B">
        <w:rPr>
          <w:rFonts w:hint="eastAsia"/>
        </w:rPr>
        <w:t>ł</w:t>
      </w:r>
      <w:r w:rsidRPr="00FE403B">
        <w:t>uchaniu nie bierze udzia</w:t>
      </w:r>
      <w:r w:rsidRPr="00FE403B">
        <w:rPr>
          <w:rFonts w:hint="eastAsia"/>
        </w:rPr>
        <w:t>ł</w:t>
      </w:r>
      <w:r w:rsidRPr="00FE403B">
        <w:t>u osoba stosuj</w:t>
      </w:r>
      <w:r w:rsidRPr="00FE403B">
        <w:rPr>
          <w:rFonts w:hint="eastAsia"/>
        </w:rPr>
        <w:t>ą</w:t>
      </w:r>
      <w:r w:rsidRPr="00FE403B">
        <w:t>ca przemoc w rodzinie. Z czynno</w:t>
      </w:r>
      <w:r w:rsidRPr="00FE403B">
        <w:rPr>
          <w:rFonts w:hint="eastAsia"/>
        </w:rPr>
        <w:t>ś</w:t>
      </w:r>
      <w:r w:rsidRPr="00FE403B">
        <w:t>ci przes</w:t>
      </w:r>
      <w:r w:rsidRPr="00FE403B">
        <w:rPr>
          <w:rFonts w:hint="eastAsia"/>
        </w:rPr>
        <w:t>ł</w:t>
      </w:r>
      <w:r w:rsidRPr="00FE403B">
        <w:t>uchania osoby ma</w:t>
      </w:r>
      <w:r w:rsidRPr="00FE403B">
        <w:rPr>
          <w:rFonts w:hint="eastAsia"/>
        </w:rPr>
        <w:t>ł</w:t>
      </w:r>
      <w:r w:rsidRPr="00FE403B">
        <w:t>oletniej sporz</w:t>
      </w:r>
      <w:r w:rsidRPr="00FE403B">
        <w:rPr>
          <w:rFonts w:hint="eastAsia"/>
        </w:rPr>
        <w:t>ą</w:t>
      </w:r>
      <w:r w:rsidRPr="00FE403B">
        <w:t>dza si</w:t>
      </w:r>
      <w:r w:rsidRPr="00FE403B">
        <w:rPr>
          <w:rFonts w:hint="eastAsia"/>
        </w:rPr>
        <w:t>ę</w:t>
      </w:r>
      <w:r w:rsidRPr="00FE403B">
        <w:t xml:space="preserve"> protokó</w:t>
      </w:r>
      <w:r w:rsidRPr="00FE403B">
        <w:rPr>
          <w:rFonts w:hint="eastAsia"/>
        </w:rPr>
        <w:t>ł</w:t>
      </w:r>
      <w:r w:rsidRPr="00FE403B">
        <w:t xml:space="preserve"> i nagranie obrazu i d</w:t>
      </w:r>
      <w:r w:rsidRPr="00FE403B">
        <w:rPr>
          <w:rFonts w:hint="eastAsia"/>
        </w:rPr>
        <w:t>ź</w:t>
      </w:r>
      <w:r w:rsidRPr="00FE403B">
        <w:t>wi</w:t>
      </w:r>
      <w:r w:rsidRPr="00FE403B">
        <w:rPr>
          <w:rFonts w:hint="eastAsia"/>
        </w:rPr>
        <w:t>ę</w:t>
      </w:r>
      <w:r w:rsidRPr="00FE403B">
        <w:t>ku.</w:t>
      </w:r>
    </w:p>
    <w:p w14:paraId="69618761" w14:textId="76B0ED49" w:rsidR="003B35B5" w:rsidRPr="00E76C55" w:rsidRDefault="003B35B5" w:rsidP="003B35B5">
      <w:pPr>
        <w:pStyle w:val="ZUSTzmustartykuempunktem"/>
      </w:pPr>
      <w:r w:rsidRPr="00FE403B">
        <w:t>8. Je</w:t>
      </w:r>
      <w:r w:rsidRPr="00FE403B">
        <w:rPr>
          <w:rFonts w:hint="eastAsia"/>
        </w:rPr>
        <w:t>ż</w:t>
      </w:r>
      <w:r w:rsidRPr="00FE403B">
        <w:t>eli ma</w:t>
      </w:r>
      <w:r w:rsidRPr="00FE403B">
        <w:rPr>
          <w:rFonts w:hint="eastAsia"/>
        </w:rPr>
        <w:t>ł</w:t>
      </w:r>
      <w:r w:rsidRPr="00FE403B">
        <w:t>oletni zosta</w:t>
      </w:r>
      <w:r w:rsidRPr="00FE403B">
        <w:rPr>
          <w:rFonts w:hint="eastAsia"/>
        </w:rPr>
        <w:t>ł</w:t>
      </w:r>
      <w:r w:rsidRPr="00FE403B">
        <w:t xml:space="preserve"> ju</w:t>
      </w:r>
      <w:r w:rsidRPr="00FE403B">
        <w:rPr>
          <w:rFonts w:hint="eastAsia"/>
        </w:rPr>
        <w:t>ż</w:t>
      </w:r>
      <w:r w:rsidRPr="00FE403B">
        <w:t xml:space="preserve"> przes</w:t>
      </w:r>
      <w:r w:rsidRPr="00FE403B">
        <w:rPr>
          <w:rFonts w:hint="eastAsia"/>
        </w:rPr>
        <w:t>ł</w:t>
      </w:r>
      <w:r w:rsidRPr="00FE403B">
        <w:t>uchany na okoliczno</w:t>
      </w:r>
      <w:r w:rsidRPr="00FE403B">
        <w:rPr>
          <w:rFonts w:hint="eastAsia"/>
        </w:rPr>
        <w:t>ść</w:t>
      </w:r>
      <w:r w:rsidRPr="00FE403B">
        <w:t xml:space="preserve"> stosowania przemocy w</w:t>
      </w:r>
      <w:r w:rsidR="00A6236A">
        <w:t> </w:t>
      </w:r>
      <w:r w:rsidRPr="00FE403B">
        <w:t>rodzinie w innej sprawie, s</w:t>
      </w:r>
      <w:r w:rsidRPr="00FE403B">
        <w:rPr>
          <w:rFonts w:hint="eastAsia"/>
        </w:rPr>
        <w:t>ą</w:t>
      </w:r>
      <w:r w:rsidRPr="00FE403B">
        <w:t>d po zapoznaniu si</w:t>
      </w:r>
      <w:r w:rsidRPr="00FE403B">
        <w:rPr>
          <w:rFonts w:hint="eastAsia"/>
        </w:rPr>
        <w:t>ę</w:t>
      </w:r>
      <w:r w:rsidRPr="00FE403B">
        <w:t xml:space="preserve"> z tymi zeznaniami ocenia, czy zachodzi potrzeba przes</w:t>
      </w:r>
      <w:r w:rsidRPr="00FE403B">
        <w:rPr>
          <w:rFonts w:hint="eastAsia"/>
        </w:rPr>
        <w:t>ł</w:t>
      </w:r>
      <w:r w:rsidRPr="00FE403B">
        <w:t>uchania ma</w:t>
      </w:r>
      <w:r w:rsidRPr="00FE403B">
        <w:rPr>
          <w:rFonts w:hint="eastAsia"/>
        </w:rPr>
        <w:t>ł</w:t>
      </w:r>
      <w:r w:rsidRPr="00FE403B">
        <w:t>oletniego w zwi</w:t>
      </w:r>
      <w:r w:rsidRPr="00FE403B">
        <w:rPr>
          <w:rFonts w:hint="eastAsia"/>
        </w:rPr>
        <w:t>ą</w:t>
      </w:r>
      <w:r w:rsidRPr="00FE403B">
        <w:t>zku z tre</w:t>
      </w:r>
      <w:r w:rsidRPr="00FE403B">
        <w:rPr>
          <w:rFonts w:hint="eastAsia"/>
        </w:rPr>
        <w:t>ś</w:t>
      </w:r>
      <w:r w:rsidRPr="00FE403B">
        <w:t>ci</w:t>
      </w:r>
      <w:r w:rsidRPr="00FE403B">
        <w:rPr>
          <w:rFonts w:hint="eastAsia"/>
        </w:rPr>
        <w:t>ą</w:t>
      </w:r>
      <w:r w:rsidRPr="00FE403B">
        <w:t xml:space="preserve"> wniosku </w:t>
      </w:r>
      <w:r w:rsidRPr="00FE403B">
        <w:rPr>
          <w:rFonts w:hint="eastAsia"/>
        </w:rPr>
        <w:t>Ż</w:t>
      </w:r>
      <w:r w:rsidRPr="00FE403B">
        <w:t>andarmerii Wojskowej. W przypadku odst</w:t>
      </w:r>
      <w:r w:rsidRPr="00FE403B">
        <w:rPr>
          <w:rFonts w:hint="eastAsia"/>
        </w:rPr>
        <w:t>ą</w:t>
      </w:r>
      <w:r w:rsidRPr="00FE403B">
        <w:t>pienia od przes</w:t>
      </w:r>
      <w:r w:rsidRPr="00FE403B">
        <w:rPr>
          <w:rFonts w:hint="eastAsia"/>
        </w:rPr>
        <w:t>ł</w:t>
      </w:r>
      <w:r w:rsidRPr="00FE403B">
        <w:t>uchania s</w:t>
      </w:r>
      <w:r w:rsidRPr="00FE403B">
        <w:rPr>
          <w:rFonts w:hint="eastAsia"/>
        </w:rPr>
        <w:t>ą</w:t>
      </w:r>
      <w:r w:rsidRPr="00FE403B">
        <w:t xml:space="preserve">d przekazuje </w:t>
      </w:r>
      <w:r w:rsidRPr="00FE403B">
        <w:rPr>
          <w:rFonts w:hint="eastAsia"/>
        </w:rPr>
        <w:t>Ż</w:t>
      </w:r>
      <w:r w:rsidRPr="00FE403B">
        <w:t>andarmerii Wojskowej protoko</w:t>
      </w:r>
      <w:r w:rsidRPr="00FE403B">
        <w:rPr>
          <w:rFonts w:hint="eastAsia"/>
        </w:rPr>
        <w:t>ł</w:t>
      </w:r>
      <w:r w:rsidRPr="00FE403B">
        <w:t>y dotychczasowych przes</w:t>
      </w:r>
      <w:r w:rsidRPr="00FE403B">
        <w:rPr>
          <w:rFonts w:hint="eastAsia"/>
        </w:rPr>
        <w:t>ł</w:t>
      </w:r>
      <w:r w:rsidRPr="00FE403B">
        <w:t>ucha</w:t>
      </w:r>
      <w:r w:rsidRPr="00FE403B">
        <w:rPr>
          <w:rFonts w:hint="eastAsia"/>
        </w:rPr>
        <w:t>ń</w:t>
      </w:r>
      <w:r w:rsidRPr="00FE403B">
        <w:t xml:space="preserve"> ma</w:t>
      </w:r>
      <w:r w:rsidRPr="00FE403B">
        <w:rPr>
          <w:rFonts w:hint="eastAsia"/>
        </w:rPr>
        <w:t>ł</w:t>
      </w:r>
      <w:r w:rsidRPr="00FE403B">
        <w:t>oletniego.</w:t>
      </w:r>
    </w:p>
    <w:p w14:paraId="5D938A79" w14:textId="77777777" w:rsidR="003B35B5" w:rsidRPr="00E76C55" w:rsidRDefault="003B35B5" w:rsidP="003B35B5">
      <w:pPr>
        <w:pStyle w:val="ZUSTzmustartykuempunktem"/>
      </w:pPr>
      <w:r w:rsidRPr="00FE403B">
        <w:t xml:space="preserve">9. </w:t>
      </w:r>
      <w:r w:rsidRPr="00FE403B">
        <w:rPr>
          <w:rFonts w:hint="eastAsia"/>
        </w:rPr>
        <w:t>Ż</w:t>
      </w:r>
      <w:r w:rsidRPr="00FE403B">
        <w:t>andarmeria Wojskowa mo</w:t>
      </w:r>
      <w:r w:rsidRPr="00FE403B">
        <w:rPr>
          <w:rFonts w:hint="eastAsia"/>
        </w:rPr>
        <w:t>ż</w:t>
      </w:r>
      <w:r w:rsidRPr="00FE403B">
        <w:t>e równie</w:t>
      </w:r>
      <w:r w:rsidRPr="00FE403B">
        <w:rPr>
          <w:rFonts w:hint="eastAsia"/>
        </w:rPr>
        <w:t>ż</w:t>
      </w:r>
      <w:r w:rsidRPr="00FE403B">
        <w:t xml:space="preserve"> dokonywa</w:t>
      </w:r>
      <w:r w:rsidRPr="00FE403B">
        <w:rPr>
          <w:rFonts w:hint="eastAsia"/>
        </w:rPr>
        <w:t>ć</w:t>
      </w:r>
      <w:r w:rsidRPr="00FE403B">
        <w:t xml:space="preserve"> innych czynno</w:t>
      </w:r>
      <w:r w:rsidRPr="00FE403B">
        <w:rPr>
          <w:rFonts w:hint="eastAsia"/>
        </w:rPr>
        <w:t>ś</w:t>
      </w:r>
      <w:r w:rsidRPr="00FE403B">
        <w:t>ci w celu ustalenia, czy zachodz</w:t>
      </w:r>
      <w:r w:rsidRPr="00FE403B">
        <w:rPr>
          <w:rFonts w:hint="eastAsia"/>
        </w:rPr>
        <w:t>ą</w:t>
      </w:r>
      <w:r w:rsidRPr="00FE403B">
        <w:t xml:space="preserve"> przes</w:t>
      </w:r>
      <w:r w:rsidRPr="00FE403B">
        <w:rPr>
          <w:rFonts w:hint="eastAsia"/>
        </w:rPr>
        <w:t>ł</w:t>
      </w:r>
      <w:r w:rsidRPr="00FE403B">
        <w:t>anki, o których mowa w art. 18a ust. 1, w tym wys</w:t>
      </w:r>
      <w:r w:rsidRPr="00FE403B">
        <w:rPr>
          <w:rFonts w:hint="eastAsia"/>
        </w:rPr>
        <w:t>ł</w:t>
      </w:r>
      <w:r w:rsidRPr="00FE403B">
        <w:t>ucha</w:t>
      </w:r>
      <w:r w:rsidRPr="00FE403B">
        <w:rPr>
          <w:rFonts w:hint="eastAsia"/>
        </w:rPr>
        <w:t>ć</w:t>
      </w:r>
      <w:r w:rsidRPr="00FE403B">
        <w:t xml:space="preserve"> osob</w:t>
      </w:r>
      <w:r w:rsidRPr="00FE403B">
        <w:rPr>
          <w:rFonts w:hint="eastAsia"/>
        </w:rPr>
        <w:t>ę</w:t>
      </w:r>
      <w:r w:rsidRPr="00FE403B">
        <w:t xml:space="preserve"> stosuj</w:t>
      </w:r>
      <w:r w:rsidRPr="00FE403B">
        <w:rPr>
          <w:rFonts w:hint="eastAsia"/>
        </w:rPr>
        <w:t>ą</w:t>
      </w:r>
      <w:r w:rsidRPr="00FE403B">
        <w:t>c</w:t>
      </w:r>
      <w:r w:rsidRPr="00FE403B">
        <w:rPr>
          <w:rFonts w:hint="eastAsia"/>
        </w:rPr>
        <w:t>ą</w:t>
      </w:r>
      <w:r w:rsidRPr="00FE403B">
        <w:t xml:space="preserve"> przemoc w rodzinie, o ile nie utrudni to natychmiastowego wydania nakazu lub zakazu. </w:t>
      </w:r>
    </w:p>
    <w:p w14:paraId="003435ED" w14:textId="77777777" w:rsidR="003B35B5" w:rsidRPr="00E76C55" w:rsidRDefault="003B35B5" w:rsidP="003B35B5">
      <w:pPr>
        <w:pStyle w:val="ZUSTzmustartykuempunktem"/>
      </w:pPr>
      <w:r w:rsidRPr="00FE403B">
        <w:t>10. Nakaz lub zakaz mog</w:t>
      </w:r>
      <w:r w:rsidRPr="00FE403B">
        <w:rPr>
          <w:rFonts w:hint="eastAsia"/>
        </w:rPr>
        <w:t>ą</w:t>
      </w:r>
      <w:r w:rsidRPr="00FE403B">
        <w:t xml:space="preserve"> by</w:t>
      </w:r>
      <w:r w:rsidRPr="00FE403B">
        <w:rPr>
          <w:rFonts w:hint="eastAsia"/>
        </w:rPr>
        <w:t>ć</w:t>
      </w:r>
      <w:r w:rsidRPr="00FE403B">
        <w:t xml:space="preserve"> wydane równie</w:t>
      </w:r>
      <w:r w:rsidRPr="00FE403B">
        <w:rPr>
          <w:rFonts w:hint="eastAsia"/>
        </w:rPr>
        <w:t>ż</w:t>
      </w:r>
      <w:r w:rsidRPr="00FE403B">
        <w:t xml:space="preserve"> w przypadku nieobecno</w:t>
      </w:r>
      <w:r w:rsidRPr="00FE403B">
        <w:rPr>
          <w:rFonts w:hint="eastAsia"/>
        </w:rPr>
        <w:t>ś</w:t>
      </w:r>
      <w:r w:rsidRPr="00FE403B">
        <w:t>ci we wspólnie zajmowanym mieszkaniu lub jego bezpo</w:t>
      </w:r>
      <w:r w:rsidRPr="00FE403B">
        <w:rPr>
          <w:rFonts w:hint="eastAsia"/>
        </w:rPr>
        <w:t>ś</w:t>
      </w:r>
      <w:r w:rsidRPr="00FE403B">
        <w:t>rednim otoczeniu osoby stosuj</w:t>
      </w:r>
      <w:r w:rsidRPr="00FE403B">
        <w:rPr>
          <w:rFonts w:hint="eastAsia"/>
        </w:rPr>
        <w:t>ą</w:t>
      </w:r>
      <w:r w:rsidRPr="00FE403B">
        <w:t>cej przemoc w rodzinie podczas wykonywania czynno</w:t>
      </w:r>
      <w:r w:rsidRPr="00FE403B">
        <w:rPr>
          <w:rFonts w:hint="eastAsia"/>
        </w:rPr>
        <w:t>ś</w:t>
      </w:r>
      <w:r w:rsidRPr="00FE403B">
        <w:t xml:space="preserve">ci przez </w:t>
      </w:r>
      <w:r w:rsidRPr="00FE403B">
        <w:rPr>
          <w:rFonts w:hint="eastAsia"/>
        </w:rPr>
        <w:t>Ż</w:t>
      </w:r>
      <w:r w:rsidRPr="00FE403B">
        <w:t>andarmeri</w:t>
      </w:r>
      <w:r w:rsidRPr="00FE403B">
        <w:rPr>
          <w:rFonts w:hint="eastAsia"/>
        </w:rPr>
        <w:t>ę</w:t>
      </w:r>
      <w:r w:rsidRPr="00FE403B">
        <w:t xml:space="preserve"> Wojskow</w:t>
      </w:r>
      <w:r w:rsidRPr="00FE403B">
        <w:rPr>
          <w:rFonts w:hint="eastAsia"/>
        </w:rPr>
        <w:t>ą</w:t>
      </w:r>
      <w:r w:rsidRPr="00FE403B">
        <w:t>.</w:t>
      </w:r>
    </w:p>
    <w:p w14:paraId="6E058323" w14:textId="77777777" w:rsidR="003B35B5" w:rsidRPr="00E76C55" w:rsidRDefault="003B35B5" w:rsidP="003B35B5">
      <w:pPr>
        <w:pStyle w:val="ZUSTzmustartykuempunktem"/>
      </w:pPr>
      <w:r w:rsidRPr="00FE403B">
        <w:lastRenderedPageBreak/>
        <w:t xml:space="preserve">11. </w:t>
      </w:r>
      <w:r w:rsidRPr="00DC0B21">
        <w:rPr>
          <w:rFonts w:hint="eastAsia"/>
        </w:rPr>
        <w:t>Ż</w:t>
      </w:r>
      <w:r w:rsidRPr="00DC0B21">
        <w:t xml:space="preserve">andarmeria Wojskowa </w:t>
      </w:r>
      <w:r>
        <w:t>p</w:t>
      </w:r>
      <w:r w:rsidRPr="00FE403B">
        <w:t>rzed wydaniem nakazu lub zakazu ma prawo za</w:t>
      </w:r>
      <w:r w:rsidRPr="00FE403B">
        <w:rPr>
          <w:rFonts w:hint="eastAsia"/>
        </w:rPr>
        <w:t>żą</w:t>
      </w:r>
      <w:r w:rsidRPr="00FE403B">
        <w:t>da</w:t>
      </w:r>
      <w:r w:rsidRPr="00FE403B">
        <w:rPr>
          <w:rFonts w:hint="eastAsia"/>
        </w:rPr>
        <w:t>ć</w:t>
      </w:r>
      <w:r w:rsidRPr="00FE403B">
        <w:t xml:space="preserve"> dodatkowych informacji od innych instytucji lub organów w celu ustalenia, czy zachodz</w:t>
      </w:r>
      <w:r w:rsidRPr="00FE403B">
        <w:rPr>
          <w:rFonts w:hint="eastAsia"/>
        </w:rPr>
        <w:t>ą</w:t>
      </w:r>
      <w:r w:rsidRPr="00FE403B">
        <w:t xml:space="preserve"> okoliczno</w:t>
      </w:r>
      <w:r w:rsidRPr="00FE403B">
        <w:rPr>
          <w:rFonts w:hint="eastAsia"/>
        </w:rPr>
        <w:t>ś</w:t>
      </w:r>
      <w:r w:rsidRPr="00FE403B">
        <w:t>ci wskazane w art. 18a ust. 1.</w:t>
      </w:r>
    </w:p>
    <w:p w14:paraId="6484BED7" w14:textId="77777777" w:rsidR="003B35B5" w:rsidRPr="00E76C55" w:rsidRDefault="003B35B5" w:rsidP="003B35B5">
      <w:pPr>
        <w:pStyle w:val="ZARTzmartartykuempunktem"/>
      </w:pPr>
      <w:r w:rsidRPr="00FE403B">
        <w:t>Art. 18c. 1. Nakaz lub zakaz zawieraj</w:t>
      </w:r>
      <w:r w:rsidRPr="00FE403B">
        <w:rPr>
          <w:rFonts w:hint="eastAsia"/>
        </w:rPr>
        <w:t>ą</w:t>
      </w:r>
      <w:r w:rsidRPr="00FE403B">
        <w:t xml:space="preserve"> w szczególno</w:t>
      </w:r>
      <w:r w:rsidRPr="00FE403B">
        <w:rPr>
          <w:rFonts w:hint="eastAsia"/>
        </w:rPr>
        <w:t>ś</w:t>
      </w:r>
      <w:r w:rsidRPr="00FE403B">
        <w:t>ci:</w:t>
      </w:r>
    </w:p>
    <w:p w14:paraId="539A2056" w14:textId="7C8BF0D8" w:rsidR="003B35B5" w:rsidRPr="00E76C55" w:rsidRDefault="003B35B5" w:rsidP="002F64FF">
      <w:pPr>
        <w:pStyle w:val="ZPKTzmpktartykuempunktem"/>
      </w:pPr>
      <w:r w:rsidRPr="00FE403B">
        <w:t>1)</w:t>
      </w:r>
      <w:r w:rsidR="001B127F">
        <w:tab/>
      </w:r>
      <w:r w:rsidRPr="00FE403B">
        <w:t>dat</w:t>
      </w:r>
      <w:r w:rsidRPr="00FE403B">
        <w:rPr>
          <w:rFonts w:hint="eastAsia"/>
        </w:rPr>
        <w:t>ę</w:t>
      </w:r>
      <w:r w:rsidRPr="00FE403B">
        <w:t>, czas i miejsce przeprowadzenia czynno</w:t>
      </w:r>
      <w:r w:rsidRPr="00FE403B">
        <w:rPr>
          <w:rFonts w:hint="eastAsia"/>
        </w:rPr>
        <w:t>ś</w:t>
      </w:r>
      <w:r w:rsidRPr="00FE403B">
        <w:t>ci;</w:t>
      </w:r>
    </w:p>
    <w:p w14:paraId="5AD7621A" w14:textId="1FA37AE4" w:rsidR="003B35B5" w:rsidRPr="00E76C55" w:rsidRDefault="003B35B5" w:rsidP="002F64FF">
      <w:pPr>
        <w:pStyle w:val="ZPKTzmpktartykuempunktem"/>
      </w:pPr>
      <w:r w:rsidRPr="00FE403B">
        <w:t>2)</w:t>
      </w:r>
      <w:r w:rsidR="001B127F">
        <w:tab/>
      </w:r>
      <w:r w:rsidRPr="00FE403B">
        <w:t>podstaw</w:t>
      </w:r>
      <w:r w:rsidRPr="00FE403B">
        <w:rPr>
          <w:rFonts w:hint="eastAsia"/>
        </w:rPr>
        <w:t>ę</w:t>
      </w:r>
      <w:r w:rsidRPr="00FE403B">
        <w:t xml:space="preserve"> prawn</w:t>
      </w:r>
      <w:r w:rsidRPr="00FE403B">
        <w:rPr>
          <w:rFonts w:hint="eastAsia"/>
        </w:rPr>
        <w:t>ą</w:t>
      </w:r>
      <w:r w:rsidRPr="00FE403B">
        <w:t xml:space="preserve"> ich wydania;</w:t>
      </w:r>
    </w:p>
    <w:p w14:paraId="13DB57A4" w14:textId="5DAE505F" w:rsidR="003B35B5" w:rsidRPr="00E76C55" w:rsidRDefault="003B35B5" w:rsidP="002F64FF">
      <w:pPr>
        <w:pStyle w:val="ZPKTzmpktartykuempunktem"/>
      </w:pPr>
      <w:r w:rsidRPr="00FE403B">
        <w:t>3)</w:t>
      </w:r>
      <w:r w:rsidR="001B127F">
        <w:tab/>
      </w:r>
      <w:r w:rsidRPr="00FE403B">
        <w:t>tre</w:t>
      </w:r>
      <w:r w:rsidRPr="00FE403B">
        <w:rPr>
          <w:rFonts w:hint="eastAsia"/>
        </w:rPr>
        <w:t>ść</w:t>
      </w:r>
      <w:r w:rsidRPr="00FE403B">
        <w:t xml:space="preserve"> nakazu lub zakazu;</w:t>
      </w:r>
    </w:p>
    <w:p w14:paraId="60BDDA09" w14:textId="034E3AA9" w:rsidR="003B35B5" w:rsidRPr="00E76C55" w:rsidRDefault="003B35B5" w:rsidP="002F64FF">
      <w:pPr>
        <w:pStyle w:val="ZPKTzmpktartykuempunktem"/>
      </w:pPr>
      <w:r w:rsidRPr="00FE403B">
        <w:t>4)</w:t>
      </w:r>
      <w:r w:rsidR="001B127F">
        <w:tab/>
      </w:r>
      <w:r w:rsidRPr="00FE403B">
        <w:t xml:space="preserve">dane </w:t>
      </w:r>
      <w:r w:rsidRPr="00FE403B">
        <w:rPr>
          <w:rFonts w:hint="eastAsia"/>
        </w:rPr>
        <w:t>ż</w:t>
      </w:r>
      <w:r w:rsidRPr="00FE403B">
        <w:t>o</w:t>
      </w:r>
      <w:r w:rsidRPr="00FE403B">
        <w:rPr>
          <w:rFonts w:hint="eastAsia"/>
        </w:rPr>
        <w:t>ł</w:t>
      </w:r>
      <w:r w:rsidRPr="00FE403B">
        <w:t xml:space="preserve">nierzy </w:t>
      </w:r>
      <w:r w:rsidRPr="00FE403B">
        <w:rPr>
          <w:rFonts w:hint="eastAsia"/>
        </w:rPr>
        <w:t>Ż</w:t>
      </w:r>
      <w:r w:rsidRPr="00FE403B">
        <w:t>andarmerii Wojskowej przeprowadzaj</w:t>
      </w:r>
      <w:r w:rsidRPr="00FE403B">
        <w:rPr>
          <w:rFonts w:hint="eastAsia"/>
        </w:rPr>
        <w:t>ą</w:t>
      </w:r>
      <w:r w:rsidRPr="00FE403B">
        <w:t>cych czynno</w:t>
      </w:r>
      <w:r w:rsidRPr="00FE403B">
        <w:rPr>
          <w:rFonts w:hint="eastAsia"/>
        </w:rPr>
        <w:t>ść</w:t>
      </w:r>
      <w:r w:rsidRPr="00FE403B">
        <w:t>;</w:t>
      </w:r>
    </w:p>
    <w:p w14:paraId="6E627298" w14:textId="6B2D1951" w:rsidR="003B35B5" w:rsidRPr="00E76C55" w:rsidRDefault="003B35B5" w:rsidP="002F64FF">
      <w:pPr>
        <w:pStyle w:val="ZPKTzmpktartykuempunktem"/>
      </w:pPr>
      <w:r w:rsidRPr="002B3AA7">
        <w:t>5)</w:t>
      </w:r>
      <w:r w:rsidR="001B127F">
        <w:tab/>
      </w:r>
      <w:r w:rsidRPr="002B3AA7">
        <w:t>dane osoby stosuj</w:t>
      </w:r>
      <w:r w:rsidRPr="002B3AA7">
        <w:rPr>
          <w:rFonts w:hint="eastAsia"/>
        </w:rPr>
        <w:t>ą</w:t>
      </w:r>
      <w:r w:rsidRPr="002B3AA7">
        <w:t>cej przemoc w rodzinie;</w:t>
      </w:r>
    </w:p>
    <w:p w14:paraId="51D31D90" w14:textId="3C3133E9" w:rsidR="003B35B5" w:rsidRPr="00E76C55" w:rsidRDefault="003B35B5" w:rsidP="002F64FF">
      <w:pPr>
        <w:pStyle w:val="ZPKTzmpktartykuempunktem"/>
      </w:pPr>
      <w:r w:rsidRPr="002B3AA7">
        <w:t>6)</w:t>
      </w:r>
      <w:r w:rsidR="001B127F">
        <w:tab/>
      </w:r>
      <w:r w:rsidRPr="002B3AA7">
        <w:t>dane osoby dotkni</w:t>
      </w:r>
      <w:r w:rsidRPr="002B3AA7">
        <w:rPr>
          <w:rFonts w:hint="eastAsia"/>
        </w:rPr>
        <w:t>ę</w:t>
      </w:r>
      <w:r w:rsidRPr="002B3AA7">
        <w:t>tej</w:t>
      </w:r>
      <w:r>
        <w:t xml:space="preserve"> </w:t>
      </w:r>
      <w:r w:rsidRPr="002B3AA7">
        <w:t>przemoc</w:t>
      </w:r>
      <w:r w:rsidRPr="002B3AA7">
        <w:rPr>
          <w:rFonts w:hint="eastAsia"/>
        </w:rPr>
        <w:t>ą</w:t>
      </w:r>
      <w:r w:rsidRPr="002B3AA7">
        <w:t xml:space="preserve"> w rodzinie;</w:t>
      </w:r>
    </w:p>
    <w:p w14:paraId="2B221054" w14:textId="46A14963" w:rsidR="003B35B5" w:rsidRPr="00E76C55" w:rsidRDefault="003B35B5" w:rsidP="002F64FF">
      <w:pPr>
        <w:pStyle w:val="ZPKTzmpktartykuempunktem"/>
      </w:pPr>
      <w:r w:rsidRPr="002B3AA7">
        <w:t>7)</w:t>
      </w:r>
      <w:r w:rsidR="001B127F">
        <w:tab/>
      </w:r>
      <w:r w:rsidRPr="002B3AA7">
        <w:t>uzasadnienie, w którym wskazuje si</w:t>
      </w:r>
      <w:r w:rsidRPr="002B3AA7">
        <w:rPr>
          <w:rFonts w:hint="eastAsia"/>
        </w:rPr>
        <w:t>ę</w:t>
      </w:r>
      <w:r w:rsidRPr="002B3AA7">
        <w:t xml:space="preserve"> podstawy faktyczne ich wydania; </w:t>
      </w:r>
    </w:p>
    <w:p w14:paraId="54D93963" w14:textId="34892957" w:rsidR="003B35B5" w:rsidRPr="00E76C55" w:rsidRDefault="003B35B5" w:rsidP="002F64FF">
      <w:pPr>
        <w:pStyle w:val="ZPKTzmpktartykuempunktem"/>
      </w:pPr>
      <w:r w:rsidRPr="002B3AA7">
        <w:t>8)</w:t>
      </w:r>
      <w:r w:rsidR="001B127F">
        <w:tab/>
      </w:r>
      <w:r w:rsidRPr="002B3AA7">
        <w:t>pouczenia</w:t>
      </w:r>
      <w:r>
        <w:t>, w tym</w:t>
      </w:r>
      <w:r w:rsidRPr="002B3AA7">
        <w:t xml:space="preserve"> o trybie, formie i sposobie wnoszenia za</w:t>
      </w:r>
      <w:r w:rsidRPr="002B3AA7">
        <w:rPr>
          <w:rFonts w:hint="eastAsia"/>
        </w:rPr>
        <w:t>ż</w:t>
      </w:r>
      <w:r w:rsidRPr="002B3AA7">
        <w:t>alenia.</w:t>
      </w:r>
    </w:p>
    <w:p w14:paraId="2C7B60C2" w14:textId="4FBFB8BB" w:rsidR="003B35B5" w:rsidRPr="00E76C55" w:rsidRDefault="003B35B5" w:rsidP="003B35B5">
      <w:pPr>
        <w:pStyle w:val="ZUSTzmustartykuempunktem"/>
      </w:pPr>
      <w:r w:rsidRPr="002B3AA7">
        <w:t>2. Minister Obrony Narodowej okre</w:t>
      </w:r>
      <w:r w:rsidRPr="002B3AA7">
        <w:rPr>
          <w:rFonts w:hint="eastAsia"/>
        </w:rPr>
        <w:t>ś</w:t>
      </w:r>
      <w:r w:rsidRPr="002B3AA7">
        <w:t>li, w drodze rozporz</w:t>
      </w:r>
      <w:r w:rsidRPr="002B3AA7">
        <w:rPr>
          <w:rFonts w:hint="eastAsia"/>
        </w:rPr>
        <w:t>ą</w:t>
      </w:r>
      <w:r w:rsidRPr="002B3AA7">
        <w:t xml:space="preserve">dzenia, wzór nakazu </w:t>
      </w:r>
      <w:r>
        <w:t>i</w:t>
      </w:r>
      <w:r w:rsidR="00A6236A">
        <w:t> </w:t>
      </w:r>
      <w:r w:rsidRPr="002B3AA7">
        <w:t>zakazu,</w:t>
      </w:r>
      <w:r>
        <w:t xml:space="preserve"> </w:t>
      </w:r>
      <w:r w:rsidRPr="002B3AA7">
        <w:t>sposób wykonywania i dokumentowania czynno</w:t>
      </w:r>
      <w:r w:rsidRPr="002B3AA7">
        <w:rPr>
          <w:rFonts w:hint="eastAsia"/>
        </w:rPr>
        <w:t>ś</w:t>
      </w:r>
      <w:r w:rsidRPr="002B3AA7">
        <w:t>ci zwi</w:t>
      </w:r>
      <w:r w:rsidRPr="002B3AA7">
        <w:rPr>
          <w:rFonts w:hint="eastAsia"/>
        </w:rPr>
        <w:t>ą</w:t>
      </w:r>
      <w:r w:rsidRPr="002B3AA7">
        <w:t>zanych z wydaniem nakazu lub zakazu oraz wzór kwestionariusza szacowania ryzyka zagro</w:t>
      </w:r>
      <w:r w:rsidRPr="002B3AA7">
        <w:rPr>
          <w:rFonts w:hint="eastAsia"/>
        </w:rPr>
        <w:t>ż</w:t>
      </w:r>
      <w:r w:rsidRPr="002B3AA7">
        <w:t xml:space="preserve">enia </w:t>
      </w:r>
      <w:r w:rsidRPr="002B3AA7">
        <w:rPr>
          <w:rFonts w:hint="eastAsia"/>
        </w:rPr>
        <w:t>ż</w:t>
      </w:r>
      <w:r w:rsidRPr="002B3AA7">
        <w:t>ycia lub zdrowia ludzkiego s</w:t>
      </w:r>
      <w:r w:rsidRPr="002B3AA7">
        <w:rPr>
          <w:rFonts w:hint="eastAsia"/>
        </w:rPr>
        <w:t>ł</w:t>
      </w:r>
      <w:r w:rsidRPr="002B3AA7">
        <w:t>u</w:t>
      </w:r>
      <w:r w:rsidRPr="002B3AA7">
        <w:rPr>
          <w:rFonts w:hint="eastAsia"/>
        </w:rPr>
        <w:t>żą</w:t>
      </w:r>
      <w:r w:rsidRPr="002B3AA7">
        <w:t>cy stwierdzeniu zasadno</w:t>
      </w:r>
      <w:r w:rsidRPr="002B3AA7">
        <w:rPr>
          <w:rFonts w:hint="eastAsia"/>
        </w:rPr>
        <w:t>ś</w:t>
      </w:r>
      <w:r w:rsidRPr="002B3AA7">
        <w:t>ci zatrzymania, o którym mowa w</w:t>
      </w:r>
      <w:r w:rsidR="00A6236A">
        <w:t> </w:t>
      </w:r>
      <w:r w:rsidRPr="002B3AA7">
        <w:t>art.</w:t>
      </w:r>
      <w:r w:rsidR="00A6236A">
        <w:t> </w:t>
      </w:r>
      <w:r>
        <w:t>18 ust. 2</w:t>
      </w:r>
      <w:r w:rsidR="002F64FF">
        <w:t>,</w:t>
      </w:r>
      <w:r w:rsidRPr="002B3AA7">
        <w:t xml:space="preserve"> lub </w:t>
      </w:r>
      <w:r>
        <w:t xml:space="preserve">zasadności </w:t>
      </w:r>
      <w:r w:rsidRPr="002B3AA7">
        <w:t>wydania nakazu lub zakazu, maj</w:t>
      </w:r>
      <w:r w:rsidRPr="002B3AA7">
        <w:rPr>
          <w:rFonts w:hint="eastAsia"/>
        </w:rPr>
        <w:t>ą</w:t>
      </w:r>
      <w:r w:rsidRPr="002B3AA7">
        <w:t>c na wzgl</w:t>
      </w:r>
      <w:r w:rsidRPr="002B3AA7">
        <w:rPr>
          <w:rFonts w:hint="eastAsia"/>
        </w:rPr>
        <w:t>ę</w:t>
      </w:r>
      <w:r w:rsidRPr="002B3AA7">
        <w:t>dzie potrzeb</w:t>
      </w:r>
      <w:r w:rsidRPr="002B3AA7">
        <w:rPr>
          <w:rFonts w:hint="eastAsia"/>
        </w:rPr>
        <w:t>ę</w:t>
      </w:r>
      <w:r w:rsidRPr="002B3AA7">
        <w:t xml:space="preserve"> zawarcia niezb</w:t>
      </w:r>
      <w:r w:rsidRPr="002B3AA7">
        <w:rPr>
          <w:rFonts w:hint="eastAsia"/>
        </w:rPr>
        <w:t>ę</w:t>
      </w:r>
      <w:r w:rsidRPr="002B3AA7">
        <w:t>dnych poucze</w:t>
      </w:r>
      <w:r w:rsidRPr="002B3AA7">
        <w:rPr>
          <w:rFonts w:hint="eastAsia"/>
        </w:rPr>
        <w:t>ń</w:t>
      </w:r>
      <w:r w:rsidRPr="002B3AA7">
        <w:t xml:space="preserve"> w nakazie lub zakazie</w:t>
      </w:r>
      <w:r>
        <w:t xml:space="preserve">, </w:t>
      </w:r>
      <w:r w:rsidRPr="002B3AA7">
        <w:t>sprawn</w:t>
      </w:r>
      <w:r>
        <w:t>ego</w:t>
      </w:r>
      <w:r w:rsidRPr="002B3AA7">
        <w:t xml:space="preserve"> sporz</w:t>
      </w:r>
      <w:r w:rsidRPr="002B3AA7">
        <w:rPr>
          <w:rFonts w:hint="eastAsia"/>
        </w:rPr>
        <w:t>ą</w:t>
      </w:r>
      <w:r w:rsidRPr="002B3AA7">
        <w:t>dzania dokumentacji</w:t>
      </w:r>
      <w:r>
        <w:t xml:space="preserve">, a także </w:t>
      </w:r>
      <w:r w:rsidRPr="002B3AA7">
        <w:t>konieczno</w:t>
      </w:r>
      <w:r w:rsidRPr="002B3AA7">
        <w:rPr>
          <w:rFonts w:hint="eastAsia"/>
        </w:rPr>
        <w:t>ść</w:t>
      </w:r>
      <w:r w:rsidRPr="002B3AA7">
        <w:t xml:space="preserve"> natychmiastowej i skutecznej ochrony osób doznaj</w:t>
      </w:r>
      <w:r w:rsidRPr="002B3AA7">
        <w:rPr>
          <w:rFonts w:hint="eastAsia"/>
        </w:rPr>
        <w:t>ą</w:t>
      </w:r>
      <w:r w:rsidRPr="002B3AA7">
        <w:t xml:space="preserve">cych przemocy w rodzinie. </w:t>
      </w:r>
    </w:p>
    <w:p w14:paraId="143BCB7F" w14:textId="5FFAFD01" w:rsidR="003B35B5" w:rsidRPr="00E76C55" w:rsidRDefault="003B35B5" w:rsidP="003B35B5">
      <w:pPr>
        <w:pStyle w:val="ZARTzmartartykuempunktem"/>
      </w:pPr>
      <w:r w:rsidRPr="002B3AA7">
        <w:t>Art. 18d. 1. Nakaz lub zakaz dor</w:t>
      </w:r>
      <w:r w:rsidRPr="002B3AA7">
        <w:rPr>
          <w:rFonts w:hint="eastAsia"/>
        </w:rPr>
        <w:t>ę</w:t>
      </w:r>
      <w:r w:rsidRPr="002B3AA7">
        <w:t>cza si</w:t>
      </w:r>
      <w:r w:rsidRPr="002B3AA7">
        <w:rPr>
          <w:rFonts w:hint="eastAsia"/>
        </w:rPr>
        <w:t>ę</w:t>
      </w:r>
      <w:r w:rsidRPr="002B3AA7">
        <w:t xml:space="preserve"> niezw</w:t>
      </w:r>
      <w:r w:rsidRPr="002B3AA7">
        <w:rPr>
          <w:rFonts w:hint="eastAsia"/>
        </w:rPr>
        <w:t>ł</w:t>
      </w:r>
      <w:r w:rsidRPr="002B3AA7">
        <w:t>ocznie osobie stosuj</w:t>
      </w:r>
      <w:r w:rsidRPr="002B3AA7">
        <w:rPr>
          <w:rFonts w:hint="eastAsia"/>
        </w:rPr>
        <w:t>ą</w:t>
      </w:r>
      <w:r w:rsidRPr="002B3AA7">
        <w:t>cej przemoc w</w:t>
      </w:r>
      <w:r w:rsidR="00A6236A">
        <w:t> </w:t>
      </w:r>
      <w:r w:rsidRPr="002B3AA7">
        <w:t>rodzinie oraz osobie dotkni</w:t>
      </w:r>
      <w:r w:rsidRPr="002B3AA7">
        <w:rPr>
          <w:rFonts w:hint="eastAsia"/>
        </w:rPr>
        <w:t>ę</w:t>
      </w:r>
      <w:r w:rsidRPr="002B3AA7">
        <w:t>tej t</w:t>
      </w:r>
      <w:r w:rsidRPr="002B3AA7">
        <w:rPr>
          <w:rFonts w:hint="eastAsia"/>
        </w:rPr>
        <w:t>ą</w:t>
      </w:r>
      <w:r w:rsidRPr="002B3AA7">
        <w:t xml:space="preserve"> przemoc</w:t>
      </w:r>
      <w:r w:rsidRPr="002B3AA7">
        <w:rPr>
          <w:rFonts w:hint="eastAsia"/>
        </w:rPr>
        <w:t>ą</w:t>
      </w:r>
      <w:r w:rsidRPr="002B3AA7">
        <w:t>. W razie niemo</w:t>
      </w:r>
      <w:r w:rsidRPr="002B3AA7">
        <w:rPr>
          <w:rFonts w:hint="eastAsia"/>
        </w:rPr>
        <w:t>ż</w:t>
      </w:r>
      <w:r w:rsidRPr="002B3AA7">
        <w:t>no</w:t>
      </w:r>
      <w:r w:rsidRPr="002B3AA7">
        <w:rPr>
          <w:rFonts w:hint="eastAsia"/>
        </w:rPr>
        <w:t>ś</w:t>
      </w:r>
      <w:r w:rsidRPr="002B3AA7">
        <w:t>ci dor</w:t>
      </w:r>
      <w:r w:rsidRPr="002B3AA7">
        <w:rPr>
          <w:rFonts w:hint="eastAsia"/>
        </w:rPr>
        <w:t>ę</w:t>
      </w:r>
      <w:r w:rsidRPr="002B3AA7">
        <w:t>czenia nakazu lub zakazu osobie stosuj</w:t>
      </w:r>
      <w:r w:rsidRPr="002B3AA7">
        <w:rPr>
          <w:rFonts w:hint="eastAsia"/>
        </w:rPr>
        <w:t>ą</w:t>
      </w:r>
      <w:r w:rsidRPr="002B3AA7">
        <w:t>cej przemoc w rodzinie, dor</w:t>
      </w:r>
      <w:r w:rsidRPr="002B3AA7">
        <w:rPr>
          <w:rFonts w:hint="eastAsia"/>
        </w:rPr>
        <w:t>ę</w:t>
      </w:r>
      <w:r w:rsidRPr="002B3AA7">
        <w:t>czenie uwa</w:t>
      </w:r>
      <w:r w:rsidRPr="002B3AA7">
        <w:rPr>
          <w:rFonts w:hint="eastAsia"/>
        </w:rPr>
        <w:t>ż</w:t>
      </w:r>
      <w:r w:rsidRPr="002B3AA7">
        <w:t>a si</w:t>
      </w:r>
      <w:r w:rsidRPr="002B3AA7">
        <w:rPr>
          <w:rFonts w:hint="eastAsia"/>
        </w:rPr>
        <w:t>ę</w:t>
      </w:r>
      <w:r w:rsidRPr="002B3AA7">
        <w:t xml:space="preserve"> za dokonane przez umieszczenie na drzwiach wspólnie zajmowanego mieszkania zawiadomienia o ich wydaniu, dokonuj</w:t>
      </w:r>
      <w:r w:rsidRPr="002B3AA7">
        <w:rPr>
          <w:rFonts w:hint="eastAsia"/>
        </w:rPr>
        <w:t>ą</w:t>
      </w:r>
      <w:r w:rsidRPr="002B3AA7">
        <w:t>c wzmianki w nakazie lub zakazie, wskazuj</w:t>
      </w:r>
      <w:r w:rsidRPr="002B3AA7">
        <w:rPr>
          <w:rFonts w:hint="eastAsia"/>
        </w:rPr>
        <w:t>ą</w:t>
      </w:r>
      <w:r w:rsidRPr="002B3AA7">
        <w:t>c przyczyn</w:t>
      </w:r>
      <w:r w:rsidRPr="002B3AA7">
        <w:rPr>
          <w:rFonts w:hint="eastAsia"/>
        </w:rPr>
        <w:t>ę</w:t>
      </w:r>
      <w:r w:rsidRPr="002B3AA7">
        <w:t xml:space="preserve"> braku dor</w:t>
      </w:r>
      <w:r w:rsidRPr="002B3AA7">
        <w:rPr>
          <w:rFonts w:hint="eastAsia"/>
        </w:rPr>
        <w:t>ę</w:t>
      </w:r>
      <w:r w:rsidRPr="002B3AA7">
        <w:t>czenia.</w:t>
      </w:r>
    </w:p>
    <w:p w14:paraId="54FA7285" w14:textId="091EBB13" w:rsidR="003B35B5" w:rsidRPr="00E76C55" w:rsidRDefault="003B35B5" w:rsidP="003B35B5">
      <w:pPr>
        <w:pStyle w:val="ZUSTzmustartykuempunktem"/>
      </w:pPr>
      <w:r w:rsidRPr="002B3AA7">
        <w:t>2. Je</w:t>
      </w:r>
      <w:r w:rsidRPr="002B3AA7">
        <w:rPr>
          <w:rFonts w:hint="eastAsia"/>
        </w:rPr>
        <w:t>ż</w:t>
      </w:r>
      <w:r w:rsidRPr="002B3AA7">
        <w:t>eli osoba stosuj</w:t>
      </w:r>
      <w:r w:rsidRPr="002B3AA7">
        <w:rPr>
          <w:rFonts w:hint="eastAsia"/>
        </w:rPr>
        <w:t>ą</w:t>
      </w:r>
      <w:r w:rsidRPr="002B3AA7">
        <w:t>ca przemoc w rodzinie odmawia przyj</w:t>
      </w:r>
      <w:r w:rsidRPr="002B3AA7">
        <w:rPr>
          <w:rFonts w:hint="eastAsia"/>
        </w:rPr>
        <w:t>ę</w:t>
      </w:r>
      <w:r w:rsidRPr="002B3AA7">
        <w:t>cia nakazu lub zakazu</w:t>
      </w:r>
      <w:r w:rsidR="002F64FF">
        <w:t>,</w:t>
      </w:r>
      <w:r w:rsidRPr="002B3AA7">
        <w:t xml:space="preserve"> dor</w:t>
      </w:r>
      <w:r w:rsidRPr="002B3AA7">
        <w:rPr>
          <w:rFonts w:hint="eastAsia"/>
        </w:rPr>
        <w:t>ę</w:t>
      </w:r>
      <w:r w:rsidRPr="002B3AA7">
        <w:t>czenie uwa</w:t>
      </w:r>
      <w:r w:rsidRPr="002B3AA7">
        <w:rPr>
          <w:rFonts w:hint="eastAsia"/>
        </w:rPr>
        <w:t>ż</w:t>
      </w:r>
      <w:r w:rsidRPr="002B3AA7">
        <w:t>a si</w:t>
      </w:r>
      <w:r w:rsidRPr="002B3AA7">
        <w:rPr>
          <w:rFonts w:hint="eastAsia"/>
        </w:rPr>
        <w:t>ę</w:t>
      </w:r>
      <w:r w:rsidRPr="002B3AA7">
        <w:t xml:space="preserve"> za dokonane. W takim przypadku </w:t>
      </w:r>
      <w:r w:rsidRPr="002B3AA7">
        <w:rPr>
          <w:rFonts w:hint="eastAsia"/>
        </w:rPr>
        <w:t>ż</w:t>
      </w:r>
      <w:r w:rsidRPr="002B3AA7">
        <w:t>o</w:t>
      </w:r>
      <w:r w:rsidRPr="002B3AA7">
        <w:rPr>
          <w:rFonts w:hint="eastAsia"/>
        </w:rPr>
        <w:t>ł</w:t>
      </w:r>
      <w:r w:rsidRPr="002B3AA7">
        <w:t xml:space="preserve">nierz </w:t>
      </w:r>
      <w:r w:rsidRPr="002B3AA7">
        <w:rPr>
          <w:rFonts w:hint="eastAsia"/>
        </w:rPr>
        <w:t>Ż</w:t>
      </w:r>
      <w:r w:rsidRPr="002B3AA7">
        <w:t>andarmerii Wojskowej dokonuje adnotacji o odmowie ich przyj</w:t>
      </w:r>
      <w:r w:rsidRPr="002B3AA7">
        <w:rPr>
          <w:rFonts w:hint="eastAsia"/>
        </w:rPr>
        <w:t>ę</w:t>
      </w:r>
      <w:r w:rsidRPr="002B3AA7">
        <w:t>cia na oryginale nakazu lub zakazu.</w:t>
      </w:r>
    </w:p>
    <w:p w14:paraId="270838AD" w14:textId="16C5CA27" w:rsidR="003B35B5" w:rsidRPr="00E76C55" w:rsidRDefault="003B35B5" w:rsidP="003B35B5">
      <w:pPr>
        <w:pStyle w:val="ZUSTzmustartykuempunktem"/>
      </w:pPr>
      <w:r w:rsidRPr="002B3AA7">
        <w:t>3. Zawiadomienie, o którym mowa w ust. 1, zawiera imi</w:t>
      </w:r>
      <w:r w:rsidRPr="002B3AA7">
        <w:rPr>
          <w:rFonts w:hint="eastAsia"/>
        </w:rPr>
        <w:t>ę</w:t>
      </w:r>
      <w:r w:rsidRPr="002B3AA7">
        <w:t xml:space="preserve"> i nazwisko osoby stosuj</w:t>
      </w:r>
      <w:r w:rsidRPr="002B3AA7">
        <w:rPr>
          <w:rFonts w:hint="eastAsia"/>
        </w:rPr>
        <w:t>ą</w:t>
      </w:r>
      <w:r w:rsidRPr="002B3AA7">
        <w:t>cej przemoc w rodzinie oraz wezwanie do niezw</w:t>
      </w:r>
      <w:r w:rsidRPr="002B3AA7">
        <w:rPr>
          <w:rFonts w:hint="eastAsia"/>
        </w:rPr>
        <w:t>ł</w:t>
      </w:r>
      <w:r w:rsidRPr="002B3AA7">
        <w:t>ocznego kontaktu z w</w:t>
      </w:r>
      <w:r w:rsidRPr="002B3AA7">
        <w:rPr>
          <w:rFonts w:hint="eastAsia"/>
        </w:rPr>
        <w:t>ł</w:t>
      </w:r>
      <w:r w:rsidRPr="002B3AA7">
        <w:t>a</w:t>
      </w:r>
      <w:r w:rsidRPr="002B3AA7">
        <w:rPr>
          <w:rFonts w:hint="eastAsia"/>
        </w:rPr>
        <w:t>ś</w:t>
      </w:r>
      <w:r w:rsidRPr="002B3AA7">
        <w:t>ciw</w:t>
      </w:r>
      <w:r w:rsidRPr="002B3AA7">
        <w:rPr>
          <w:rFonts w:hint="eastAsia"/>
        </w:rPr>
        <w:t>ą</w:t>
      </w:r>
      <w:r w:rsidRPr="002B3AA7">
        <w:t xml:space="preserve"> jednostk</w:t>
      </w:r>
      <w:r w:rsidRPr="002B3AA7">
        <w:rPr>
          <w:rFonts w:hint="eastAsia"/>
        </w:rPr>
        <w:t>ą</w:t>
      </w:r>
      <w:r w:rsidRPr="002B3AA7">
        <w:t xml:space="preserve"> organizacyjn</w:t>
      </w:r>
      <w:r w:rsidRPr="002B3AA7">
        <w:rPr>
          <w:rFonts w:hint="eastAsia"/>
        </w:rPr>
        <w:t>ą</w:t>
      </w:r>
      <w:r w:rsidRPr="002B3AA7">
        <w:t xml:space="preserve"> </w:t>
      </w:r>
      <w:r w:rsidRPr="002B3AA7">
        <w:rPr>
          <w:rFonts w:hint="eastAsia"/>
        </w:rPr>
        <w:t>Ż</w:t>
      </w:r>
      <w:r w:rsidRPr="002B3AA7">
        <w:t>andarmerii Wojskowej, a ponadto dost</w:t>
      </w:r>
      <w:r w:rsidRPr="002B3AA7">
        <w:rPr>
          <w:rFonts w:hint="eastAsia"/>
        </w:rPr>
        <w:t>ę</w:t>
      </w:r>
      <w:r w:rsidRPr="002B3AA7">
        <w:t xml:space="preserve">pne po otwarciu </w:t>
      </w:r>
      <w:r w:rsidRPr="002B3AA7">
        <w:lastRenderedPageBreak/>
        <w:t>zawiadomienia informacje o wydaniu nakazu lub zakazu, podstawie prawnej, miejscu ich odebrania</w:t>
      </w:r>
      <w:r>
        <w:t>,</w:t>
      </w:r>
      <w:r w:rsidRPr="002B3AA7">
        <w:t xml:space="preserve"> a tak</w:t>
      </w:r>
      <w:r w:rsidRPr="002B3AA7">
        <w:rPr>
          <w:rFonts w:hint="eastAsia"/>
        </w:rPr>
        <w:t>ż</w:t>
      </w:r>
      <w:r w:rsidRPr="002B3AA7">
        <w:t>e zasadach zabrania ze wspólnie zajmowanego mieszkania przedmiotów osobistego u</w:t>
      </w:r>
      <w:r w:rsidRPr="002B3AA7">
        <w:rPr>
          <w:rFonts w:hint="eastAsia"/>
        </w:rPr>
        <w:t>ż</w:t>
      </w:r>
      <w:r w:rsidRPr="002B3AA7">
        <w:t>ytku i s</w:t>
      </w:r>
      <w:r w:rsidRPr="002B3AA7">
        <w:rPr>
          <w:rFonts w:hint="eastAsia"/>
        </w:rPr>
        <w:t>ł</w:t>
      </w:r>
      <w:r w:rsidRPr="002B3AA7">
        <w:t>u</w:t>
      </w:r>
      <w:r w:rsidRPr="002B3AA7">
        <w:rPr>
          <w:rFonts w:hint="eastAsia"/>
        </w:rPr>
        <w:t>żą</w:t>
      </w:r>
      <w:r w:rsidRPr="002B3AA7">
        <w:t xml:space="preserve">cych do </w:t>
      </w:r>
      <w:r w:rsidRPr="002B3AA7">
        <w:rPr>
          <w:rFonts w:hint="eastAsia"/>
        </w:rPr>
        <w:t>ś</w:t>
      </w:r>
      <w:r w:rsidRPr="002B3AA7">
        <w:t>wiadczenia pracy oraz b</w:t>
      </w:r>
      <w:r w:rsidRPr="002B3AA7">
        <w:rPr>
          <w:rFonts w:hint="eastAsia"/>
        </w:rPr>
        <w:t>ę</w:t>
      </w:r>
      <w:r w:rsidRPr="002B3AA7">
        <w:t>d</w:t>
      </w:r>
      <w:r w:rsidRPr="002B3AA7">
        <w:rPr>
          <w:rFonts w:hint="eastAsia"/>
        </w:rPr>
        <w:t>ą</w:t>
      </w:r>
      <w:r w:rsidRPr="002B3AA7">
        <w:t>cych w</w:t>
      </w:r>
      <w:r w:rsidRPr="002B3AA7">
        <w:rPr>
          <w:rFonts w:hint="eastAsia"/>
        </w:rPr>
        <w:t>ł</w:t>
      </w:r>
      <w:r w:rsidRPr="002B3AA7">
        <w:t>asno</w:t>
      </w:r>
      <w:r w:rsidRPr="002B3AA7">
        <w:rPr>
          <w:rFonts w:hint="eastAsia"/>
        </w:rPr>
        <w:t>ś</w:t>
      </w:r>
      <w:r w:rsidRPr="002B3AA7">
        <w:t>ci</w:t>
      </w:r>
      <w:r w:rsidRPr="002B3AA7">
        <w:rPr>
          <w:rFonts w:hint="eastAsia"/>
        </w:rPr>
        <w:t>ą</w:t>
      </w:r>
      <w:r w:rsidRPr="002B3AA7">
        <w:t xml:space="preserve"> </w:t>
      </w:r>
      <w:r>
        <w:t xml:space="preserve">osoby stosującej przemoc w rodzinie </w:t>
      </w:r>
      <w:r w:rsidRPr="002B3AA7">
        <w:t>zwierz</w:t>
      </w:r>
      <w:r w:rsidRPr="002B3AA7">
        <w:rPr>
          <w:rFonts w:hint="eastAsia"/>
        </w:rPr>
        <w:t>ą</w:t>
      </w:r>
      <w:r w:rsidRPr="002B3AA7">
        <w:t>t domowych.</w:t>
      </w:r>
    </w:p>
    <w:p w14:paraId="01730EF5" w14:textId="3CE90A44" w:rsidR="003B35B5" w:rsidRPr="00E76C55" w:rsidRDefault="003B35B5" w:rsidP="003B35B5">
      <w:pPr>
        <w:pStyle w:val="ZUSTzmustartykuempunktem"/>
      </w:pPr>
      <w:r w:rsidRPr="002B3AA7">
        <w:t xml:space="preserve">4. </w:t>
      </w:r>
      <w:r w:rsidRPr="002B3AA7">
        <w:rPr>
          <w:rFonts w:hint="eastAsia"/>
        </w:rPr>
        <w:t>Ż</w:t>
      </w:r>
      <w:r w:rsidRPr="002B3AA7">
        <w:t>andarmeria Wojskowa niezw</w:t>
      </w:r>
      <w:r w:rsidRPr="002B3AA7">
        <w:rPr>
          <w:rFonts w:hint="eastAsia"/>
        </w:rPr>
        <w:t>ł</w:t>
      </w:r>
      <w:r w:rsidRPr="002B3AA7">
        <w:t>ocznie dor</w:t>
      </w:r>
      <w:r w:rsidRPr="002B3AA7">
        <w:rPr>
          <w:rFonts w:hint="eastAsia"/>
        </w:rPr>
        <w:t>ę</w:t>
      </w:r>
      <w:r w:rsidRPr="002B3AA7">
        <w:t>cza</w:t>
      </w:r>
      <w:r>
        <w:t xml:space="preserve"> o</w:t>
      </w:r>
      <w:r w:rsidRPr="00FD7F0B">
        <w:t>dpis nakazu lub zakazu</w:t>
      </w:r>
      <w:r>
        <w:t xml:space="preserve"> </w:t>
      </w:r>
      <w:r w:rsidRPr="002B3AA7">
        <w:t>prokuratorowi oraz zawiadamia w</w:t>
      </w:r>
      <w:r w:rsidRPr="002B3AA7">
        <w:rPr>
          <w:rFonts w:hint="eastAsia"/>
        </w:rPr>
        <w:t>ł</w:t>
      </w:r>
      <w:r w:rsidRPr="002B3AA7">
        <w:t>a</w:t>
      </w:r>
      <w:r w:rsidRPr="002B3AA7">
        <w:rPr>
          <w:rFonts w:hint="eastAsia"/>
        </w:rPr>
        <w:t>ś</w:t>
      </w:r>
      <w:r w:rsidRPr="002B3AA7">
        <w:t>ciwy miejscowo zespó</w:t>
      </w:r>
      <w:r w:rsidRPr="002B3AA7">
        <w:rPr>
          <w:rFonts w:hint="eastAsia"/>
        </w:rPr>
        <w:t>ł</w:t>
      </w:r>
      <w:r w:rsidRPr="002B3AA7">
        <w:t xml:space="preserve"> interdyscyplinarny, o którym mowa w przepisach </w:t>
      </w:r>
      <w:r>
        <w:t xml:space="preserve">ustawy </w:t>
      </w:r>
      <w:r w:rsidRPr="002B3AA7">
        <w:t>o przeciwdzia</w:t>
      </w:r>
      <w:r w:rsidRPr="002B3AA7">
        <w:rPr>
          <w:rFonts w:hint="eastAsia"/>
        </w:rPr>
        <w:t>ł</w:t>
      </w:r>
      <w:r w:rsidRPr="002B3AA7">
        <w:t>aniu przemocy w rodzinie, a gdy w mieszkaniu zamieszkuj</w:t>
      </w:r>
      <w:r w:rsidRPr="002B3AA7">
        <w:rPr>
          <w:rFonts w:hint="eastAsia"/>
        </w:rPr>
        <w:t>ą</w:t>
      </w:r>
      <w:r w:rsidRPr="002B3AA7">
        <w:t xml:space="preserve"> osoby ma</w:t>
      </w:r>
      <w:r w:rsidRPr="002B3AA7">
        <w:rPr>
          <w:rFonts w:hint="eastAsia"/>
        </w:rPr>
        <w:t>ł</w:t>
      </w:r>
      <w:r w:rsidRPr="002B3AA7">
        <w:t>oletnie</w:t>
      </w:r>
      <w:r w:rsidR="002F64FF">
        <w:t xml:space="preserve"> –</w:t>
      </w:r>
      <w:r w:rsidRPr="002B3AA7">
        <w:t xml:space="preserve"> tak</w:t>
      </w:r>
      <w:r w:rsidRPr="002B3AA7">
        <w:rPr>
          <w:rFonts w:hint="eastAsia"/>
        </w:rPr>
        <w:t>ż</w:t>
      </w:r>
      <w:r w:rsidRPr="002B3AA7">
        <w:t>e w</w:t>
      </w:r>
      <w:r w:rsidRPr="002B3AA7">
        <w:rPr>
          <w:rFonts w:hint="eastAsia"/>
        </w:rPr>
        <w:t>ł</w:t>
      </w:r>
      <w:r w:rsidRPr="002B3AA7">
        <w:t>a</w:t>
      </w:r>
      <w:r w:rsidRPr="002B3AA7">
        <w:rPr>
          <w:rFonts w:hint="eastAsia"/>
        </w:rPr>
        <w:t>ś</w:t>
      </w:r>
      <w:r w:rsidRPr="002B3AA7">
        <w:t>ciwy miejscowo s</w:t>
      </w:r>
      <w:r w:rsidRPr="002B3AA7">
        <w:rPr>
          <w:rFonts w:hint="eastAsia"/>
        </w:rPr>
        <w:t>ą</w:t>
      </w:r>
      <w:r w:rsidRPr="002B3AA7">
        <w:t>d opieku</w:t>
      </w:r>
      <w:r w:rsidRPr="002B3AA7">
        <w:rPr>
          <w:rFonts w:hint="eastAsia"/>
        </w:rPr>
        <w:t>ń</w:t>
      </w:r>
      <w:r w:rsidRPr="002B3AA7">
        <w:t xml:space="preserve">czy. </w:t>
      </w:r>
    </w:p>
    <w:p w14:paraId="361172C5" w14:textId="77777777" w:rsidR="003B35B5" w:rsidRPr="00E76C55" w:rsidRDefault="003B35B5" w:rsidP="003B35B5">
      <w:pPr>
        <w:pStyle w:val="ZUSTzmustartykuempunktem"/>
      </w:pPr>
      <w:r w:rsidRPr="002B3AA7">
        <w:t>5. Minister Obrony Narodowej okre</w:t>
      </w:r>
      <w:r w:rsidRPr="002B3AA7">
        <w:rPr>
          <w:rFonts w:hint="eastAsia"/>
        </w:rPr>
        <w:t>ś</w:t>
      </w:r>
      <w:r w:rsidRPr="002B3AA7">
        <w:t>li, w drodze rozporz</w:t>
      </w:r>
      <w:r w:rsidRPr="002B3AA7">
        <w:rPr>
          <w:rFonts w:hint="eastAsia"/>
        </w:rPr>
        <w:t>ą</w:t>
      </w:r>
      <w:r w:rsidRPr="002B3AA7">
        <w:t>dzenia, wzór zawiadomienia, o którym mowa w ust. 1, umieszczanego na drzwiach mieszkania wobec niemo</w:t>
      </w:r>
      <w:r w:rsidRPr="002B3AA7">
        <w:rPr>
          <w:rFonts w:hint="eastAsia"/>
        </w:rPr>
        <w:t>ż</w:t>
      </w:r>
      <w:r w:rsidRPr="002B3AA7">
        <w:t>no</w:t>
      </w:r>
      <w:r w:rsidRPr="002B3AA7">
        <w:rPr>
          <w:rFonts w:hint="eastAsia"/>
        </w:rPr>
        <w:t>ś</w:t>
      </w:r>
      <w:r w:rsidRPr="002B3AA7">
        <w:t>ci dor</w:t>
      </w:r>
      <w:r w:rsidRPr="002B3AA7">
        <w:rPr>
          <w:rFonts w:hint="eastAsia"/>
        </w:rPr>
        <w:t>ę</w:t>
      </w:r>
      <w:r w:rsidRPr="002B3AA7">
        <w:t>czenia nakazu lub zakazu, maj</w:t>
      </w:r>
      <w:r w:rsidRPr="002B3AA7">
        <w:rPr>
          <w:rFonts w:hint="eastAsia"/>
        </w:rPr>
        <w:t>ą</w:t>
      </w:r>
      <w:r w:rsidRPr="002B3AA7">
        <w:t>c na uwadze konieczno</w:t>
      </w:r>
      <w:r w:rsidRPr="002B3AA7">
        <w:rPr>
          <w:rFonts w:hint="eastAsia"/>
        </w:rPr>
        <w:t>ść</w:t>
      </w:r>
      <w:r w:rsidRPr="002B3AA7">
        <w:t xml:space="preserve"> zrozumienia zawiadomienia równie</w:t>
      </w:r>
      <w:r w:rsidRPr="002B3AA7">
        <w:rPr>
          <w:rFonts w:hint="eastAsia"/>
        </w:rPr>
        <w:t>ż</w:t>
      </w:r>
      <w:r w:rsidRPr="002B3AA7">
        <w:t xml:space="preserve"> przez osoby niekorzystaj</w:t>
      </w:r>
      <w:r w:rsidRPr="002B3AA7">
        <w:rPr>
          <w:rFonts w:hint="eastAsia"/>
        </w:rPr>
        <w:t>ą</w:t>
      </w:r>
      <w:r w:rsidRPr="002B3AA7">
        <w:t>ce z pomocy pe</w:t>
      </w:r>
      <w:r w:rsidRPr="002B3AA7">
        <w:rPr>
          <w:rFonts w:hint="eastAsia"/>
        </w:rPr>
        <w:t>ł</w:t>
      </w:r>
      <w:r w:rsidRPr="002B3AA7">
        <w:t>nomocnika.</w:t>
      </w:r>
    </w:p>
    <w:p w14:paraId="566CB806" w14:textId="77777777" w:rsidR="003B35B5" w:rsidRPr="00E76C55" w:rsidRDefault="003B35B5" w:rsidP="003B35B5">
      <w:pPr>
        <w:pStyle w:val="ZARTzmartartykuempunktem"/>
      </w:pPr>
      <w:r w:rsidRPr="002B3AA7">
        <w:t>Art. 18e. 1. Czynno</w:t>
      </w:r>
      <w:r w:rsidRPr="002B3AA7">
        <w:rPr>
          <w:rFonts w:hint="eastAsia"/>
        </w:rPr>
        <w:t>ść</w:t>
      </w:r>
      <w:r w:rsidRPr="002B3AA7">
        <w:t xml:space="preserve"> opuszczenia wspólnie zajmowanego mieszkania i jego bezpo</w:t>
      </w:r>
      <w:r w:rsidRPr="002B3AA7">
        <w:rPr>
          <w:rFonts w:hint="eastAsia"/>
        </w:rPr>
        <w:t>ś</w:t>
      </w:r>
      <w:r w:rsidRPr="002B3AA7">
        <w:t>redniego otoczenia przez osob</w:t>
      </w:r>
      <w:r w:rsidRPr="002B3AA7">
        <w:rPr>
          <w:rFonts w:hint="eastAsia"/>
        </w:rPr>
        <w:t>ę</w:t>
      </w:r>
      <w:r w:rsidRPr="002B3AA7">
        <w:t xml:space="preserve"> stosuj</w:t>
      </w:r>
      <w:r w:rsidRPr="002B3AA7">
        <w:rPr>
          <w:rFonts w:hint="eastAsia"/>
        </w:rPr>
        <w:t>ą</w:t>
      </w:r>
      <w:r w:rsidRPr="002B3AA7">
        <w:t>c</w:t>
      </w:r>
      <w:r w:rsidRPr="002B3AA7">
        <w:rPr>
          <w:rFonts w:hint="eastAsia"/>
        </w:rPr>
        <w:t>ą</w:t>
      </w:r>
      <w:r w:rsidRPr="002B3AA7">
        <w:t xml:space="preserve"> przemoc w rodzinie, wobec której wydano nakaz lub zakaz, wymaga sporz</w:t>
      </w:r>
      <w:r w:rsidRPr="002B3AA7">
        <w:rPr>
          <w:rFonts w:hint="eastAsia"/>
        </w:rPr>
        <w:t>ą</w:t>
      </w:r>
      <w:r w:rsidRPr="002B3AA7">
        <w:t>dzenia protoko</w:t>
      </w:r>
      <w:r w:rsidRPr="002B3AA7">
        <w:rPr>
          <w:rFonts w:hint="eastAsia"/>
        </w:rPr>
        <w:t>ł</w:t>
      </w:r>
      <w:r w:rsidRPr="002B3AA7">
        <w:t>u, który podpisuj</w:t>
      </w:r>
      <w:r w:rsidRPr="002B3AA7">
        <w:rPr>
          <w:rFonts w:hint="eastAsia"/>
        </w:rPr>
        <w:t>ą</w:t>
      </w:r>
      <w:r w:rsidRPr="002B3AA7">
        <w:t xml:space="preserve"> pe</w:t>
      </w:r>
      <w:r w:rsidRPr="002B3AA7">
        <w:rPr>
          <w:rFonts w:hint="eastAsia"/>
        </w:rPr>
        <w:t>ł</w:t>
      </w:r>
      <w:r w:rsidRPr="002B3AA7">
        <w:t>noletnie osoby uczestnicz</w:t>
      </w:r>
      <w:r w:rsidRPr="002B3AA7">
        <w:rPr>
          <w:rFonts w:hint="eastAsia"/>
        </w:rPr>
        <w:t>ą</w:t>
      </w:r>
      <w:r w:rsidRPr="002B3AA7">
        <w:t>ce w czynno</w:t>
      </w:r>
      <w:r w:rsidRPr="002B3AA7">
        <w:rPr>
          <w:rFonts w:hint="eastAsia"/>
        </w:rPr>
        <w:t>ś</w:t>
      </w:r>
      <w:r w:rsidRPr="002B3AA7">
        <w:t xml:space="preserve">ci. </w:t>
      </w:r>
    </w:p>
    <w:p w14:paraId="23DC95EC" w14:textId="77777777" w:rsidR="003B35B5" w:rsidRPr="00E76C55" w:rsidRDefault="003B35B5" w:rsidP="003B35B5">
      <w:pPr>
        <w:pStyle w:val="ZUSTzmustartykuempunktem"/>
      </w:pPr>
      <w:r w:rsidRPr="002B3AA7">
        <w:t>2. Protokó</w:t>
      </w:r>
      <w:r w:rsidRPr="002B3AA7">
        <w:rPr>
          <w:rFonts w:hint="eastAsia"/>
        </w:rPr>
        <w:t>ł</w:t>
      </w:r>
      <w:r>
        <w:t xml:space="preserve"> </w:t>
      </w:r>
      <w:r w:rsidRPr="002B3AA7">
        <w:t>zawiera:</w:t>
      </w:r>
    </w:p>
    <w:p w14:paraId="60704D1C" w14:textId="77777777" w:rsidR="003B35B5" w:rsidRPr="00E76C55" w:rsidRDefault="003B35B5" w:rsidP="003B35B5">
      <w:pPr>
        <w:pStyle w:val="ZPKTzmpktartykuempunktem"/>
      </w:pPr>
      <w:r w:rsidRPr="002B3AA7">
        <w:t>1)</w:t>
      </w:r>
      <w:r w:rsidRPr="002B3AA7">
        <w:tab/>
        <w:t>dat</w:t>
      </w:r>
      <w:r w:rsidRPr="002B3AA7">
        <w:rPr>
          <w:rFonts w:hint="eastAsia"/>
        </w:rPr>
        <w:t>ę</w:t>
      </w:r>
      <w:r w:rsidRPr="002B3AA7">
        <w:t>, czas, miejsce oraz podstaw</w:t>
      </w:r>
      <w:r w:rsidRPr="002B3AA7">
        <w:rPr>
          <w:rFonts w:hint="eastAsia"/>
        </w:rPr>
        <w:t>ę</w:t>
      </w:r>
      <w:r w:rsidRPr="002B3AA7">
        <w:t xml:space="preserve"> prawn</w:t>
      </w:r>
      <w:r w:rsidRPr="002B3AA7">
        <w:rPr>
          <w:rFonts w:hint="eastAsia"/>
        </w:rPr>
        <w:t>ą</w:t>
      </w:r>
      <w:r w:rsidRPr="002B3AA7">
        <w:t xml:space="preserve"> przeprowadzenia czynno</w:t>
      </w:r>
      <w:r w:rsidRPr="002B3AA7">
        <w:rPr>
          <w:rFonts w:hint="eastAsia"/>
        </w:rPr>
        <w:t>ś</w:t>
      </w:r>
      <w:r w:rsidRPr="002B3AA7">
        <w:t>ci;</w:t>
      </w:r>
    </w:p>
    <w:p w14:paraId="4F4B04DC" w14:textId="4A8FEB94" w:rsidR="003B35B5" w:rsidRPr="00E76C55" w:rsidRDefault="003B35B5" w:rsidP="003B35B5">
      <w:pPr>
        <w:pStyle w:val="ZPKTzmpktartykuempunktem"/>
      </w:pPr>
      <w:r w:rsidRPr="002B3AA7">
        <w:t>2)</w:t>
      </w:r>
      <w:r w:rsidRPr="002B3AA7">
        <w:tab/>
        <w:t xml:space="preserve">dane </w:t>
      </w:r>
      <w:r w:rsidRPr="002B3AA7">
        <w:rPr>
          <w:rFonts w:hint="eastAsia"/>
        </w:rPr>
        <w:t>ż</w:t>
      </w:r>
      <w:r w:rsidRPr="002B3AA7">
        <w:t>o</w:t>
      </w:r>
      <w:r w:rsidRPr="002B3AA7">
        <w:rPr>
          <w:rFonts w:hint="eastAsia"/>
        </w:rPr>
        <w:t>ł</w:t>
      </w:r>
      <w:r w:rsidRPr="002B3AA7">
        <w:t xml:space="preserve">nierzy </w:t>
      </w:r>
      <w:r w:rsidRPr="002B3AA7">
        <w:rPr>
          <w:rFonts w:hint="eastAsia"/>
        </w:rPr>
        <w:t>Ż</w:t>
      </w:r>
      <w:r w:rsidRPr="002B3AA7">
        <w:t>andarmerii Wojskowej przeprowadzaj</w:t>
      </w:r>
      <w:r w:rsidRPr="002B3AA7">
        <w:rPr>
          <w:rFonts w:hint="eastAsia"/>
        </w:rPr>
        <w:t>ą</w:t>
      </w:r>
      <w:r w:rsidRPr="002B3AA7">
        <w:t>cych czynno</w:t>
      </w:r>
      <w:r w:rsidRPr="002B3AA7">
        <w:rPr>
          <w:rFonts w:hint="eastAsia"/>
        </w:rPr>
        <w:t>ść</w:t>
      </w:r>
      <w:r w:rsidRPr="002B3AA7">
        <w:t xml:space="preserve"> oraz osób w</w:t>
      </w:r>
      <w:r w:rsidR="00A6236A">
        <w:t> </w:t>
      </w:r>
      <w:r w:rsidRPr="002B3AA7">
        <w:t>niej uczestnicz</w:t>
      </w:r>
      <w:r w:rsidRPr="002B3AA7">
        <w:rPr>
          <w:rFonts w:hint="eastAsia"/>
        </w:rPr>
        <w:t>ą</w:t>
      </w:r>
      <w:r w:rsidRPr="002B3AA7">
        <w:t>cych;</w:t>
      </w:r>
    </w:p>
    <w:p w14:paraId="0C065606" w14:textId="77777777" w:rsidR="003B35B5" w:rsidRPr="00E76C55" w:rsidRDefault="003B35B5" w:rsidP="003B35B5">
      <w:pPr>
        <w:pStyle w:val="ZPKTzmpktartykuempunktem"/>
      </w:pPr>
      <w:r w:rsidRPr="002B3AA7">
        <w:t>3)</w:t>
      </w:r>
      <w:r w:rsidRPr="002B3AA7">
        <w:tab/>
        <w:t>oznaczenie czynno</w:t>
      </w:r>
      <w:r w:rsidRPr="002B3AA7">
        <w:rPr>
          <w:rFonts w:hint="eastAsia"/>
        </w:rPr>
        <w:t>ś</w:t>
      </w:r>
      <w:r w:rsidRPr="002B3AA7">
        <w:t xml:space="preserve">ci oraz jej przebieg; </w:t>
      </w:r>
    </w:p>
    <w:p w14:paraId="6A1EDF72" w14:textId="77777777" w:rsidR="003B35B5" w:rsidRPr="00E76C55" w:rsidRDefault="003B35B5" w:rsidP="003B35B5">
      <w:pPr>
        <w:pStyle w:val="ZPKTzmpktartykuempunktem"/>
      </w:pPr>
      <w:r w:rsidRPr="002B3AA7">
        <w:t>4)</w:t>
      </w:r>
      <w:r w:rsidRPr="002B3AA7">
        <w:tab/>
        <w:t>wzmiank</w:t>
      </w:r>
      <w:r w:rsidRPr="002B3AA7">
        <w:rPr>
          <w:rFonts w:hint="eastAsia"/>
        </w:rPr>
        <w:t>ę</w:t>
      </w:r>
      <w:r w:rsidRPr="002B3AA7">
        <w:t xml:space="preserve"> o wydaniu nakazu lub zakazu; </w:t>
      </w:r>
    </w:p>
    <w:p w14:paraId="3D6F0C41" w14:textId="77777777" w:rsidR="003B35B5" w:rsidRPr="00E76C55" w:rsidRDefault="003B35B5" w:rsidP="003B35B5">
      <w:pPr>
        <w:pStyle w:val="ZPKTzmpktartykuempunktem"/>
      </w:pPr>
      <w:r w:rsidRPr="002B3AA7">
        <w:t>5)</w:t>
      </w:r>
      <w:r w:rsidRPr="002B3AA7">
        <w:tab/>
        <w:t>o</w:t>
      </w:r>
      <w:r w:rsidRPr="002B3AA7">
        <w:rPr>
          <w:rFonts w:hint="eastAsia"/>
        </w:rPr>
        <w:t>ś</w:t>
      </w:r>
      <w:r w:rsidRPr="002B3AA7">
        <w:t>wiadczenia osób uczestnicz</w:t>
      </w:r>
      <w:r w:rsidRPr="002B3AA7">
        <w:rPr>
          <w:rFonts w:hint="eastAsia"/>
        </w:rPr>
        <w:t>ą</w:t>
      </w:r>
      <w:r w:rsidRPr="002B3AA7">
        <w:t>cych w czynno</w:t>
      </w:r>
      <w:r w:rsidRPr="002B3AA7">
        <w:rPr>
          <w:rFonts w:hint="eastAsia"/>
        </w:rPr>
        <w:t>ś</w:t>
      </w:r>
      <w:r w:rsidRPr="002B3AA7">
        <w:t xml:space="preserve">ci oraz </w:t>
      </w:r>
      <w:r w:rsidRPr="002B3AA7">
        <w:rPr>
          <w:rFonts w:hint="eastAsia"/>
        </w:rPr>
        <w:t>ż</w:t>
      </w:r>
      <w:r w:rsidRPr="002B3AA7">
        <w:t>o</w:t>
      </w:r>
      <w:r w:rsidRPr="002B3AA7">
        <w:rPr>
          <w:rFonts w:hint="eastAsia"/>
        </w:rPr>
        <w:t>ł</w:t>
      </w:r>
      <w:r w:rsidRPr="002B3AA7">
        <w:t xml:space="preserve">nierzy </w:t>
      </w:r>
      <w:r w:rsidRPr="002B3AA7">
        <w:rPr>
          <w:rFonts w:hint="eastAsia"/>
        </w:rPr>
        <w:t>Ż</w:t>
      </w:r>
      <w:r w:rsidRPr="002B3AA7">
        <w:t>andarmerii Wojskowej;</w:t>
      </w:r>
    </w:p>
    <w:p w14:paraId="6835EC68" w14:textId="48D3AC16" w:rsidR="003B35B5" w:rsidRPr="00E76C55" w:rsidRDefault="003B35B5" w:rsidP="003B35B5">
      <w:pPr>
        <w:pStyle w:val="ZPKTzmpktartykuempunktem"/>
      </w:pPr>
      <w:r w:rsidRPr="002B3AA7">
        <w:t>6)</w:t>
      </w:r>
      <w:r w:rsidRPr="002B3AA7">
        <w:tab/>
        <w:t>wzmiank</w:t>
      </w:r>
      <w:r w:rsidRPr="002B3AA7">
        <w:rPr>
          <w:rFonts w:hint="eastAsia"/>
        </w:rPr>
        <w:t>ę</w:t>
      </w:r>
      <w:r w:rsidRPr="002B3AA7">
        <w:t xml:space="preserve"> o udzieleniu poucze</w:t>
      </w:r>
      <w:r w:rsidRPr="002B3AA7">
        <w:rPr>
          <w:rFonts w:hint="eastAsia"/>
        </w:rPr>
        <w:t>ń</w:t>
      </w:r>
      <w:r w:rsidRPr="002B3AA7">
        <w:t xml:space="preserve"> oraz udzielonych informacjach, o których mowa w</w:t>
      </w:r>
      <w:r w:rsidR="00A6236A">
        <w:t> </w:t>
      </w:r>
      <w:r w:rsidRPr="002B3AA7">
        <w:t>art. 18g i art. 18h;</w:t>
      </w:r>
    </w:p>
    <w:p w14:paraId="77BB46F7" w14:textId="77777777" w:rsidR="003B35B5" w:rsidRPr="00E76C55" w:rsidRDefault="003B35B5" w:rsidP="003B35B5">
      <w:pPr>
        <w:pStyle w:val="ZPKTzmpktartykuempunktem"/>
      </w:pPr>
      <w:r w:rsidRPr="002B3AA7">
        <w:t>7)</w:t>
      </w:r>
      <w:r w:rsidRPr="002B3AA7">
        <w:tab/>
        <w:t>w miar</w:t>
      </w:r>
      <w:r w:rsidRPr="002B3AA7">
        <w:rPr>
          <w:rFonts w:hint="eastAsia"/>
        </w:rPr>
        <w:t>ę</w:t>
      </w:r>
      <w:r w:rsidRPr="002B3AA7">
        <w:t xml:space="preserve"> potrzeby stwierdzenie innych okoliczno</w:t>
      </w:r>
      <w:r w:rsidRPr="002B3AA7">
        <w:rPr>
          <w:rFonts w:hint="eastAsia"/>
        </w:rPr>
        <w:t>ś</w:t>
      </w:r>
      <w:r w:rsidRPr="002B3AA7">
        <w:t>ci dotycz</w:t>
      </w:r>
      <w:r w:rsidRPr="002B3AA7">
        <w:rPr>
          <w:rFonts w:hint="eastAsia"/>
        </w:rPr>
        <w:t>ą</w:t>
      </w:r>
      <w:r w:rsidRPr="002B3AA7">
        <w:t>cych przebiegu czynno</w:t>
      </w:r>
      <w:r w:rsidRPr="002B3AA7">
        <w:rPr>
          <w:rFonts w:hint="eastAsia"/>
        </w:rPr>
        <w:t>ś</w:t>
      </w:r>
      <w:r w:rsidRPr="002B3AA7">
        <w:t>ci, w szczególno</w:t>
      </w:r>
      <w:r w:rsidRPr="002B3AA7">
        <w:rPr>
          <w:rFonts w:hint="eastAsia"/>
        </w:rPr>
        <w:t>ś</w:t>
      </w:r>
      <w:r w:rsidRPr="002B3AA7">
        <w:t>ci wskazanie zabranych ze wspólnie zajmowanego mieszkania przedmiotów osobistego u</w:t>
      </w:r>
      <w:r w:rsidRPr="002B3AA7">
        <w:rPr>
          <w:rFonts w:hint="eastAsia"/>
        </w:rPr>
        <w:t>ż</w:t>
      </w:r>
      <w:r w:rsidRPr="002B3AA7">
        <w:t>ytku i s</w:t>
      </w:r>
      <w:r w:rsidRPr="002B3AA7">
        <w:rPr>
          <w:rFonts w:hint="eastAsia"/>
        </w:rPr>
        <w:t>ł</w:t>
      </w:r>
      <w:r w:rsidRPr="002B3AA7">
        <w:t>u</w:t>
      </w:r>
      <w:r w:rsidRPr="002B3AA7">
        <w:rPr>
          <w:rFonts w:hint="eastAsia"/>
        </w:rPr>
        <w:t>żą</w:t>
      </w:r>
      <w:r w:rsidRPr="002B3AA7">
        <w:t xml:space="preserve">cych do </w:t>
      </w:r>
      <w:r w:rsidRPr="002B3AA7">
        <w:rPr>
          <w:rFonts w:hint="eastAsia"/>
        </w:rPr>
        <w:t>ś</w:t>
      </w:r>
      <w:r w:rsidRPr="002B3AA7">
        <w:t>wiadczenia pracy lub zwierz</w:t>
      </w:r>
      <w:r w:rsidRPr="002B3AA7">
        <w:rPr>
          <w:rFonts w:hint="eastAsia"/>
        </w:rPr>
        <w:t>ą</w:t>
      </w:r>
      <w:r w:rsidRPr="002B3AA7">
        <w:t>t domowych oraz opis pozostawionego mienia, które wed</w:t>
      </w:r>
      <w:r w:rsidRPr="002B3AA7">
        <w:rPr>
          <w:rFonts w:hint="eastAsia"/>
        </w:rPr>
        <w:t>ł</w:t>
      </w:r>
      <w:r w:rsidRPr="002B3AA7">
        <w:t>ug twierdze</w:t>
      </w:r>
      <w:r w:rsidRPr="002B3AA7">
        <w:rPr>
          <w:rFonts w:hint="eastAsia"/>
        </w:rPr>
        <w:t>ń</w:t>
      </w:r>
      <w:r w:rsidRPr="002B3AA7">
        <w:t xml:space="preserve"> osoby</w:t>
      </w:r>
      <w:r>
        <w:t xml:space="preserve"> stosującej przemoc w rodzinie</w:t>
      </w:r>
      <w:r w:rsidRPr="002B3AA7">
        <w:t>, wobec której wydano nakaz lub zakaz, stanowi jej w</w:t>
      </w:r>
      <w:r w:rsidRPr="002B3AA7">
        <w:rPr>
          <w:rFonts w:hint="eastAsia"/>
        </w:rPr>
        <w:t>ł</w:t>
      </w:r>
      <w:r w:rsidRPr="002B3AA7">
        <w:t>asno</w:t>
      </w:r>
      <w:r w:rsidRPr="002B3AA7">
        <w:rPr>
          <w:rFonts w:hint="eastAsia"/>
        </w:rPr>
        <w:t>ść</w:t>
      </w:r>
      <w:r w:rsidRPr="002B3AA7">
        <w:t>.</w:t>
      </w:r>
    </w:p>
    <w:p w14:paraId="669E753A" w14:textId="77777777" w:rsidR="003B35B5" w:rsidRPr="00E76C55" w:rsidRDefault="003B35B5" w:rsidP="003B35B5">
      <w:pPr>
        <w:pStyle w:val="ZUSTzmustartykuempunktem"/>
      </w:pPr>
      <w:r w:rsidRPr="001929BE">
        <w:lastRenderedPageBreak/>
        <w:t>3. Je</w:t>
      </w:r>
      <w:r w:rsidRPr="001929BE">
        <w:rPr>
          <w:rFonts w:hint="eastAsia"/>
        </w:rPr>
        <w:t>ż</w:t>
      </w:r>
      <w:r w:rsidRPr="001929BE">
        <w:t>eli osoba uczestnicz</w:t>
      </w:r>
      <w:r w:rsidRPr="001929BE">
        <w:rPr>
          <w:rFonts w:hint="eastAsia"/>
        </w:rPr>
        <w:t>ą</w:t>
      </w:r>
      <w:r w:rsidRPr="001929BE">
        <w:t>ca w czynno</w:t>
      </w:r>
      <w:r w:rsidRPr="001929BE">
        <w:rPr>
          <w:rFonts w:hint="eastAsia"/>
        </w:rPr>
        <w:t>ś</w:t>
      </w:r>
      <w:r w:rsidRPr="001929BE">
        <w:t>ci odmawia podpisu lub nie mo</w:t>
      </w:r>
      <w:r w:rsidRPr="001929BE">
        <w:rPr>
          <w:rFonts w:hint="eastAsia"/>
        </w:rPr>
        <w:t>ż</w:t>
      </w:r>
      <w:r w:rsidRPr="001929BE">
        <w:t>e go z</w:t>
      </w:r>
      <w:r w:rsidRPr="001929BE">
        <w:rPr>
          <w:rFonts w:hint="eastAsia"/>
        </w:rPr>
        <w:t>ł</w:t>
      </w:r>
      <w:r w:rsidRPr="001929BE">
        <w:t>o</w:t>
      </w:r>
      <w:r w:rsidRPr="001929BE">
        <w:rPr>
          <w:rFonts w:hint="eastAsia"/>
        </w:rPr>
        <w:t>ż</w:t>
      </w:r>
      <w:r w:rsidRPr="001929BE">
        <w:t>y</w:t>
      </w:r>
      <w:r w:rsidRPr="001929BE">
        <w:rPr>
          <w:rFonts w:hint="eastAsia"/>
        </w:rPr>
        <w:t>ć</w:t>
      </w:r>
      <w:r w:rsidRPr="001929BE">
        <w:t xml:space="preserve">, </w:t>
      </w:r>
      <w:r w:rsidRPr="001929BE">
        <w:rPr>
          <w:rFonts w:hint="eastAsia"/>
        </w:rPr>
        <w:t>ż</w:t>
      </w:r>
      <w:r w:rsidRPr="001929BE">
        <w:t>o</w:t>
      </w:r>
      <w:r w:rsidRPr="001929BE">
        <w:rPr>
          <w:rFonts w:hint="eastAsia"/>
        </w:rPr>
        <w:t>ł</w:t>
      </w:r>
      <w:r w:rsidRPr="001929BE">
        <w:t xml:space="preserve">nierz </w:t>
      </w:r>
      <w:r w:rsidRPr="001929BE">
        <w:rPr>
          <w:rFonts w:hint="eastAsia"/>
        </w:rPr>
        <w:t>Ż</w:t>
      </w:r>
      <w:r w:rsidRPr="001929BE">
        <w:t>andarmerii Wojskowej dokonuj</w:t>
      </w:r>
      <w:r w:rsidRPr="001929BE">
        <w:rPr>
          <w:rFonts w:hint="eastAsia"/>
        </w:rPr>
        <w:t>ą</w:t>
      </w:r>
      <w:r w:rsidRPr="001929BE">
        <w:t>cy czynno</w:t>
      </w:r>
      <w:r w:rsidRPr="001929BE">
        <w:rPr>
          <w:rFonts w:hint="eastAsia"/>
        </w:rPr>
        <w:t>ś</w:t>
      </w:r>
      <w:r w:rsidRPr="001929BE">
        <w:t>ci zaznacza przyczyn</w:t>
      </w:r>
      <w:r w:rsidRPr="001929BE">
        <w:rPr>
          <w:rFonts w:hint="eastAsia"/>
        </w:rPr>
        <w:t>ę</w:t>
      </w:r>
      <w:r w:rsidRPr="001929BE">
        <w:t xml:space="preserve"> braku podpisu.</w:t>
      </w:r>
    </w:p>
    <w:p w14:paraId="680429E1" w14:textId="72CB2F99" w:rsidR="003B35B5" w:rsidRPr="00E76C55" w:rsidRDefault="003B35B5" w:rsidP="003B35B5">
      <w:pPr>
        <w:pStyle w:val="ZUSTzmustartykuempunktem"/>
      </w:pPr>
      <w:r w:rsidRPr="001929BE">
        <w:t>4. Osoba stosuj</w:t>
      </w:r>
      <w:r w:rsidRPr="001929BE">
        <w:rPr>
          <w:rFonts w:hint="eastAsia"/>
        </w:rPr>
        <w:t>ą</w:t>
      </w:r>
      <w:r w:rsidRPr="001929BE">
        <w:t>ca przemoc w rodzinie, wobec której wydano nakaz lub zakaz, ma prawo zabra</w:t>
      </w:r>
      <w:r w:rsidRPr="001929BE">
        <w:rPr>
          <w:rFonts w:hint="eastAsia"/>
        </w:rPr>
        <w:t>ć</w:t>
      </w:r>
      <w:r w:rsidRPr="001929BE">
        <w:t xml:space="preserve"> ze wspólnie zajmowanego mieszkania przedmioty osobistego u</w:t>
      </w:r>
      <w:r w:rsidRPr="001929BE">
        <w:rPr>
          <w:rFonts w:hint="eastAsia"/>
        </w:rPr>
        <w:t>ż</w:t>
      </w:r>
      <w:r w:rsidRPr="001929BE">
        <w:t>ytku i</w:t>
      </w:r>
      <w:r w:rsidR="00A6236A">
        <w:t> </w:t>
      </w:r>
      <w:r w:rsidRPr="001929BE">
        <w:t>s</w:t>
      </w:r>
      <w:r w:rsidRPr="001929BE">
        <w:rPr>
          <w:rFonts w:hint="eastAsia"/>
        </w:rPr>
        <w:t>ł</w:t>
      </w:r>
      <w:r w:rsidRPr="001929BE">
        <w:t>u</w:t>
      </w:r>
      <w:r w:rsidRPr="001929BE">
        <w:rPr>
          <w:rFonts w:hint="eastAsia"/>
        </w:rPr>
        <w:t>żą</w:t>
      </w:r>
      <w:r w:rsidRPr="001929BE">
        <w:t xml:space="preserve">ce do </w:t>
      </w:r>
      <w:r w:rsidRPr="001929BE">
        <w:rPr>
          <w:rFonts w:hint="eastAsia"/>
        </w:rPr>
        <w:t>ś</w:t>
      </w:r>
      <w:r w:rsidRPr="001929BE">
        <w:t>wiadczenia pracy lub b</w:t>
      </w:r>
      <w:r w:rsidRPr="001929BE">
        <w:rPr>
          <w:rFonts w:hint="eastAsia"/>
        </w:rPr>
        <w:t>ę</w:t>
      </w:r>
      <w:r w:rsidRPr="001929BE">
        <w:t>d</w:t>
      </w:r>
      <w:r w:rsidRPr="001929BE">
        <w:rPr>
          <w:rFonts w:hint="eastAsia"/>
        </w:rPr>
        <w:t>ą</w:t>
      </w:r>
      <w:r w:rsidRPr="001929BE">
        <w:t>ce jej w</w:t>
      </w:r>
      <w:r w:rsidRPr="001929BE">
        <w:rPr>
          <w:rFonts w:hint="eastAsia"/>
        </w:rPr>
        <w:t>ł</w:t>
      </w:r>
      <w:r w:rsidRPr="001929BE">
        <w:t>asno</w:t>
      </w:r>
      <w:r w:rsidRPr="001929BE">
        <w:rPr>
          <w:rFonts w:hint="eastAsia"/>
        </w:rPr>
        <w:t>ś</w:t>
      </w:r>
      <w:r w:rsidRPr="001929BE">
        <w:t>ci</w:t>
      </w:r>
      <w:r w:rsidRPr="001929BE">
        <w:rPr>
          <w:rFonts w:hint="eastAsia"/>
        </w:rPr>
        <w:t>ą</w:t>
      </w:r>
      <w:r w:rsidRPr="001929BE">
        <w:t xml:space="preserve"> zwierz</w:t>
      </w:r>
      <w:r w:rsidRPr="001929BE">
        <w:rPr>
          <w:rFonts w:hint="eastAsia"/>
        </w:rPr>
        <w:t>ę</w:t>
      </w:r>
      <w:r w:rsidRPr="001929BE">
        <w:t>ta domowe. W</w:t>
      </w:r>
      <w:r w:rsidR="00A6236A">
        <w:t> </w:t>
      </w:r>
      <w:r w:rsidRPr="001929BE">
        <w:t>przypadku sprzeciwu osób wspólnie zajmuj</w:t>
      </w:r>
      <w:r w:rsidRPr="001929BE">
        <w:rPr>
          <w:rFonts w:hint="eastAsia"/>
        </w:rPr>
        <w:t>ą</w:t>
      </w:r>
      <w:r w:rsidRPr="001929BE">
        <w:t>cych mieszkanie przedmioty te lub zwierz</w:t>
      </w:r>
      <w:r w:rsidRPr="001929BE">
        <w:rPr>
          <w:rFonts w:hint="eastAsia"/>
        </w:rPr>
        <w:t>ę</w:t>
      </w:r>
      <w:r w:rsidRPr="001929BE">
        <w:t>ta domowe pozostawia si</w:t>
      </w:r>
      <w:r w:rsidRPr="001929BE">
        <w:rPr>
          <w:rFonts w:hint="eastAsia"/>
        </w:rPr>
        <w:t>ę</w:t>
      </w:r>
      <w:r w:rsidRPr="001929BE">
        <w:t xml:space="preserve"> we wspólnie zajmowanym mieszkaniu. Dochodzenie roszcze</w:t>
      </w:r>
      <w:r w:rsidRPr="001929BE">
        <w:rPr>
          <w:rFonts w:hint="eastAsia"/>
        </w:rPr>
        <w:t>ń</w:t>
      </w:r>
      <w:r w:rsidRPr="001929BE">
        <w:t xml:space="preserve"> z tego tytu</w:t>
      </w:r>
      <w:r w:rsidRPr="001929BE">
        <w:rPr>
          <w:rFonts w:hint="eastAsia"/>
        </w:rPr>
        <w:t>ł</w:t>
      </w:r>
      <w:r w:rsidRPr="001929BE">
        <w:t>u odbywa si</w:t>
      </w:r>
      <w:r w:rsidRPr="001929BE">
        <w:rPr>
          <w:rFonts w:hint="eastAsia"/>
        </w:rPr>
        <w:t>ę</w:t>
      </w:r>
      <w:r w:rsidRPr="001929BE">
        <w:t xml:space="preserve"> na zasadach okre</w:t>
      </w:r>
      <w:r w:rsidRPr="001929BE">
        <w:rPr>
          <w:rFonts w:hint="eastAsia"/>
        </w:rPr>
        <w:t>ś</w:t>
      </w:r>
      <w:r w:rsidRPr="001929BE">
        <w:t xml:space="preserve">lonych w Kodeksie cywilnym. </w:t>
      </w:r>
    </w:p>
    <w:p w14:paraId="02C78797" w14:textId="533BB336" w:rsidR="003B35B5" w:rsidRPr="00E76C55" w:rsidRDefault="003B35B5" w:rsidP="003B35B5">
      <w:pPr>
        <w:pStyle w:val="ZUSTzmustartykuempunktem"/>
      </w:pPr>
      <w:r w:rsidRPr="001929BE">
        <w:t>5. Je</w:t>
      </w:r>
      <w:r w:rsidRPr="001929BE">
        <w:rPr>
          <w:rFonts w:hint="eastAsia"/>
        </w:rPr>
        <w:t>ż</w:t>
      </w:r>
      <w:r w:rsidRPr="001929BE">
        <w:t>eli w okresie obowi</w:t>
      </w:r>
      <w:r w:rsidRPr="001929BE">
        <w:rPr>
          <w:rFonts w:hint="eastAsia"/>
        </w:rPr>
        <w:t>ą</w:t>
      </w:r>
      <w:r w:rsidRPr="001929BE">
        <w:t>zywania nakazu lub zakazu zajdzie potrzeba zabrania przez osob</w:t>
      </w:r>
      <w:r w:rsidRPr="001929BE">
        <w:rPr>
          <w:rFonts w:hint="eastAsia"/>
        </w:rPr>
        <w:t>ę</w:t>
      </w:r>
      <w:r w:rsidRPr="001929BE">
        <w:t xml:space="preserve"> stosuj</w:t>
      </w:r>
      <w:r w:rsidRPr="001929BE">
        <w:rPr>
          <w:rFonts w:hint="eastAsia"/>
        </w:rPr>
        <w:t>ą</w:t>
      </w:r>
      <w:r w:rsidRPr="001929BE">
        <w:t>c</w:t>
      </w:r>
      <w:r w:rsidRPr="001929BE">
        <w:rPr>
          <w:rFonts w:hint="eastAsia"/>
        </w:rPr>
        <w:t>ą</w:t>
      </w:r>
      <w:r w:rsidRPr="001929BE">
        <w:t xml:space="preserve"> przemoc w rodzinie mienia stanowi</w:t>
      </w:r>
      <w:r w:rsidRPr="001929BE">
        <w:rPr>
          <w:rFonts w:hint="eastAsia"/>
        </w:rPr>
        <w:t>ą</w:t>
      </w:r>
      <w:r w:rsidRPr="001929BE">
        <w:t>cego jej w</w:t>
      </w:r>
      <w:r w:rsidRPr="001929BE">
        <w:rPr>
          <w:rFonts w:hint="eastAsia"/>
        </w:rPr>
        <w:t>ł</w:t>
      </w:r>
      <w:r w:rsidRPr="001929BE">
        <w:t>asno</w:t>
      </w:r>
      <w:r w:rsidRPr="001929BE">
        <w:rPr>
          <w:rFonts w:hint="eastAsia"/>
        </w:rPr>
        <w:t>ść</w:t>
      </w:r>
      <w:r w:rsidRPr="001929BE">
        <w:t>, w</w:t>
      </w:r>
      <w:r w:rsidR="00A6236A">
        <w:t> </w:t>
      </w:r>
      <w:r w:rsidRPr="001929BE">
        <w:t>szczególno</w:t>
      </w:r>
      <w:r w:rsidRPr="001929BE">
        <w:rPr>
          <w:rFonts w:hint="eastAsia"/>
        </w:rPr>
        <w:t>ś</w:t>
      </w:r>
      <w:r w:rsidRPr="001929BE">
        <w:t>ci niezabranych uprzednio przedmiotów osobistego u</w:t>
      </w:r>
      <w:r w:rsidRPr="001929BE">
        <w:rPr>
          <w:rFonts w:hint="eastAsia"/>
        </w:rPr>
        <w:t>ż</w:t>
      </w:r>
      <w:r w:rsidRPr="001929BE">
        <w:t>ytku i s</w:t>
      </w:r>
      <w:r w:rsidRPr="001929BE">
        <w:rPr>
          <w:rFonts w:hint="eastAsia"/>
        </w:rPr>
        <w:t>ł</w:t>
      </w:r>
      <w:r w:rsidRPr="001929BE">
        <w:t>u</w:t>
      </w:r>
      <w:r w:rsidRPr="001929BE">
        <w:rPr>
          <w:rFonts w:hint="eastAsia"/>
        </w:rPr>
        <w:t>żą</w:t>
      </w:r>
      <w:r w:rsidRPr="001929BE">
        <w:t xml:space="preserve">cych do </w:t>
      </w:r>
      <w:r w:rsidRPr="001929BE">
        <w:rPr>
          <w:rFonts w:hint="eastAsia"/>
        </w:rPr>
        <w:t>ś</w:t>
      </w:r>
      <w:r w:rsidRPr="001929BE">
        <w:t>wiadczenia pracy lub zwierz</w:t>
      </w:r>
      <w:r w:rsidRPr="001929BE">
        <w:rPr>
          <w:rFonts w:hint="eastAsia"/>
        </w:rPr>
        <w:t>ą</w:t>
      </w:r>
      <w:r w:rsidRPr="001929BE">
        <w:t>t domowych, ze wspólnie zajmowanego mieszkania, mo</w:t>
      </w:r>
      <w:r w:rsidRPr="001929BE">
        <w:rPr>
          <w:rFonts w:hint="eastAsia"/>
        </w:rPr>
        <w:t>ż</w:t>
      </w:r>
      <w:r w:rsidRPr="001929BE">
        <w:t>e si</w:t>
      </w:r>
      <w:r w:rsidRPr="001929BE">
        <w:rPr>
          <w:rFonts w:hint="eastAsia"/>
        </w:rPr>
        <w:t>ę</w:t>
      </w:r>
      <w:r w:rsidRPr="001929BE">
        <w:t xml:space="preserve"> to odby</w:t>
      </w:r>
      <w:r w:rsidRPr="001929BE">
        <w:rPr>
          <w:rFonts w:hint="eastAsia"/>
        </w:rPr>
        <w:t>ć</w:t>
      </w:r>
      <w:r w:rsidRPr="001929BE">
        <w:t xml:space="preserve"> jeden raz, wy</w:t>
      </w:r>
      <w:r w:rsidRPr="001929BE">
        <w:rPr>
          <w:rFonts w:hint="eastAsia"/>
        </w:rPr>
        <w:t>łą</w:t>
      </w:r>
      <w:r w:rsidRPr="001929BE">
        <w:t>cznie w obecno</w:t>
      </w:r>
      <w:r w:rsidRPr="001929BE">
        <w:rPr>
          <w:rFonts w:hint="eastAsia"/>
        </w:rPr>
        <w:t>ś</w:t>
      </w:r>
      <w:r w:rsidRPr="001929BE">
        <w:t xml:space="preserve">ci </w:t>
      </w:r>
      <w:r w:rsidRPr="001929BE">
        <w:rPr>
          <w:rFonts w:hint="eastAsia"/>
        </w:rPr>
        <w:t>ż</w:t>
      </w:r>
      <w:r w:rsidRPr="001929BE">
        <w:t>o</w:t>
      </w:r>
      <w:r w:rsidRPr="001929BE">
        <w:rPr>
          <w:rFonts w:hint="eastAsia"/>
        </w:rPr>
        <w:t>ł</w:t>
      </w:r>
      <w:r w:rsidRPr="001929BE">
        <w:t xml:space="preserve">nierza </w:t>
      </w:r>
      <w:r w:rsidRPr="001929BE">
        <w:rPr>
          <w:rFonts w:hint="eastAsia"/>
        </w:rPr>
        <w:t>Ż</w:t>
      </w:r>
      <w:r w:rsidRPr="001929BE">
        <w:t>andarmerii Wojskowej, po wcze</w:t>
      </w:r>
      <w:r w:rsidRPr="001929BE">
        <w:rPr>
          <w:rFonts w:hint="eastAsia"/>
        </w:rPr>
        <w:t>ś</w:t>
      </w:r>
      <w:r w:rsidRPr="001929BE">
        <w:t>niejszym uzgodnieniu przez nich terminu z osob</w:t>
      </w:r>
      <w:r w:rsidRPr="001929BE">
        <w:rPr>
          <w:rFonts w:hint="eastAsia"/>
        </w:rPr>
        <w:t>ą</w:t>
      </w:r>
      <w:r w:rsidRPr="001929BE">
        <w:t xml:space="preserve"> dotkni</w:t>
      </w:r>
      <w:r w:rsidRPr="001929BE">
        <w:rPr>
          <w:rFonts w:hint="eastAsia"/>
        </w:rPr>
        <w:t>ę</w:t>
      </w:r>
      <w:r w:rsidRPr="001929BE">
        <w:t>t</w:t>
      </w:r>
      <w:r w:rsidRPr="001929BE">
        <w:rPr>
          <w:rFonts w:hint="eastAsia"/>
        </w:rPr>
        <w:t>ą</w:t>
      </w:r>
      <w:r>
        <w:t xml:space="preserve"> tą przemocą</w:t>
      </w:r>
      <w:r w:rsidRPr="001929BE">
        <w:t>. Osoba dotkni</w:t>
      </w:r>
      <w:r w:rsidRPr="001929BE">
        <w:rPr>
          <w:rFonts w:hint="eastAsia"/>
        </w:rPr>
        <w:t>ę</w:t>
      </w:r>
      <w:r w:rsidRPr="001929BE">
        <w:t>ta przemoc</w:t>
      </w:r>
      <w:r w:rsidRPr="001929BE">
        <w:rPr>
          <w:rFonts w:hint="eastAsia"/>
        </w:rPr>
        <w:t>ą</w:t>
      </w:r>
      <w:r w:rsidRPr="001929BE">
        <w:t xml:space="preserve"> w rodzinie ma prawo bra</w:t>
      </w:r>
      <w:r w:rsidRPr="001929BE">
        <w:rPr>
          <w:rFonts w:hint="eastAsia"/>
        </w:rPr>
        <w:t>ć</w:t>
      </w:r>
      <w:r w:rsidRPr="001929BE">
        <w:t xml:space="preserve"> udzia</w:t>
      </w:r>
      <w:r w:rsidRPr="001929BE">
        <w:rPr>
          <w:rFonts w:hint="eastAsia"/>
        </w:rPr>
        <w:t>ł</w:t>
      </w:r>
      <w:r w:rsidRPr="001929BE">
        <w:t xml:space="preserve"> w tej czynno</w:t>
      </w:r>
      <w:r w:rsidRPr="001929BE">
        <w:rPr>
          <w:rFonts w:hint="eastAsia"/>
        </w:rPr>
        <w:t>ś</w:t>
      </w:r>
      <w:r w:rsidRPr="001929BE">
        <w:t>ci lub upowa</w:t>
      </w:r>
      <w:r w:rsidRPr="001929BE">
        <w:rPr>
          <w:rFonts w:hint="eastAsia"/>
        </w:rPr>
        <w:t>ż</w:t>
      </w:r>
      <w:r w:rsidRPr="001929BE">
        <w:t>ni</w:t>
      </w:r>
      <w:r w:rsidRPr="001929BE">
        <w:rPr>
          <w:rFonts w:hint="eastAsia"/>
        </w:rPr>
        <w:t>ć</w:t>
      </w:r>
      <w:r w:rsidRPr="001929BE">
        <w:t xml:space="preserve"> do udzia</w:t>
      </w:r>
      <w:r w:rsidRPr="001929BE">
        <w:rPr>
          <w:rFonts w:hint="eastAsia"/>
        </w:rPr>
        <w:t>ł</w:t>
      </w:r>
      <w:r w:rsidRPr="001929BE">
        <w:t>u w niej inn</w:t>
      </w:r>
      <w:r w:rsidRPr="001929BE">
        <w:rPr>
          <w:rFonts w:hint="eastAsia"/>
        </w:rPr>
        <w:t>ą</w:t>
      </w:r>
      <w:r w:rsidRPr="001929BE">
        <w:t xml:space="preserve"> osob</w:t>
      </w:r>
      <w:r w:rsidRPr="001929BE">
        <w:rPr>
          <w:rFonts w:hint="eastAsia"/>
        </w:rPr>
        <w:t>ę</w:t>
      </w:r>
      <w:r w:rsidRPr="001929BE">
        <w:t>.</w:t>
      </w:r>
    </w:p>
    <w:p w14:paraId="3BA96015" w14:textId="77777777" w:rsidR="003B35B5" w:rsidRPr="00E76C55" w:rsidRDefault="003B35B5" w:rsidP="003B35B5">
      <w:pPr>
        <w:pStyle w:val="ZUSTzmustartykuempunktem"/>
      </w:pPr>
      <w:r w:rsidRPr="001929BE">
        <w:t>6. Osoba stosuj</w:t>
      </w:r>
      <w:r w:rsidRPr="001929BE">
        <w:rPr>
          <w:rFonts w:hint="eastAsia"/>
        </w:rPr>
        <w:t>ą</w:t>
      </w:r>
      <w:r w:rsidRPr="001929BE">
        <w:t>ca przemoc w rodzinie, wobec której wydano nakaz lub zakaz, ma obowi</w:t>
      </w:r>
      <w:r w:rsidRPr="001929BE">
        <w:rPr>
          <w:rFonts w:hint="eastAsia"/>
        </w:rPr>
        <w:t>ą</w:t>
      </w:r>
      <w:r w:rsidRPr="001929BE">
        <w:t>zek pozostawi</w:t>
      </w:r>
      <w:r w:rsidRPr="001929BE">
        <w:rPr>
          <w:rFonts w:hint="eastAsia"/>
        </w:rPr>
        <w:t>ć</w:t>
      </w:r>
      <w:r w:rsidRPr="001929BE">
        <w:t xml:space="preserve"> klucze do wspólnie zajmowanego mieszkania i pomieszcze</w:t>
      </w:r>
      <w:r w:rsidRPr="001929BE">
        <w:rPr>
          <w:rFonts w:hint="eastAsia"/>
        </w:rPr>
        <w:t>ń</w:t>
      </w:r>
      <w:r w:rsidRPr="001929BE">
        <w:t xml:space="preserve"> jego bezpo</w:t>
      </w:r>
      <w:r w:rsidRPr="001929BE">
        <w:rPr>
          <w:rFonts w:hint="eastAsia"/>
        </w:rPr>
        <w:t>ś</w:t>
      </w:r>
      <w:r w:rsidRPr="001929BE">
        <w:t>redniego otoczenia w tym mieszkaniu.</w:t>
      </w:r>
    </w:p>
    <w:p w14:paraId="6BD7D042" w14:textId="576C8E0B" w:rsidR="003B35B5" w:rsidRPr="00E76C55" w:rsidRDefault="003B35B5" w:rsidP="003B35B5">
      <w:pPr>
        <w:pStyle w:val="ZUSTzmustartykuempunktem"/>
      </w:pPr>
      <w:r w:rsidRPr="001929BE">
        <w:t>7. Je</w:t>
      </w:r>
      <w:r w:rsidRPr="001929BE">
        <w:rPr>
          <w:rFonts w:hint="eastAsia"/>
        </w:rPr>
        <w:t>ż</w:t>
      </w:r>
      <w:r w:rsidRPr="001929BE">
        <w:t>eli w zwi</w:t>
      </w:r>
      <w:r w:rsidRPr="001929BE">
        <w:rPr>
          <w:rFonts w:hint="eastAsia"/>
        </w:rPr>
        <w:t>ą</w:t>
      </w:r>
      <w:r w:rsidRPr="001929BE">
        <w:t>zku z wydaniem nakazu lub zakazu zachodzi potrzeba zabezpieczenia zwierz</w:t>
      </w:r>
      <w:r w:rsidRPr="001929BE">
        <w:rPr>
          <w:rFonts w:hint="eastAsia"/>
        </w:rPr>
        <w:t>ą</w:t>
      </w:r>
      <w:r w:rsidRPr="001929BE">
        <w:t>t stanowi</w:t>
      </w:r>
      <w:r w:rsidRPr="001929BE">
        <w:rPr>
          <w:rFonts w:hint="eastAsia"/>
        </w:rPr>
        <w:t>ą</w:t>
      </w:r>
      <w:r w:rsidRPr="001929BE">
        <w:t>cych mienie osoby stosuj</w:t>
      </w:r>
      <w:r w:rsidRPr="001929BE">
        <w:rPr>
          <w:rFonts w:hint="eastAsia"/>
        </w:rPr>
        <w:t>ą</w:t>
      </w:r>
      <w:r w:rsidRPr="001929BE">
        <w:t>cej przemoc w rodzinie, wobec której wydano nakaz lub zakaz, stosuje si</w:t>
      </w:r>
      <w:r w:rsidRPr="001929BE">
        <w:rPr>
          <w:rFonts w:hint="eastAsia"/>
        </w:rPr>
        <w:t>ę</w:t>
      </w:r>
      <w:r w:rsidRPr="001929BE">
        <w:t xml:space="preserve"> odpowiednio przepis art. 7 ustawy z</w:t>
      </w:r>
      <w:r w:rsidR="00A6236A">
        <w:t> </w:t>
      </w:r>
      <w:r w:rsidRPr="001929BE">
        <w:t>dnia 21 sierpnia 1997 r. o ochronie zwierz</w:t>
      </w:r>
      <w:r w:rsidRPr="001929BE">
        <w:rPr>
          <w:rFonts w:hint="eastAsia"/>
        </w:rPr>
        <w:t>ą</w:t>
      </w:r>
      <w:r w:rsidRPr="001929BE">
        <w:t>t (</w:t>
      </w:r>
      <w:r>
        <w:t>Dz. U.</w:t>
      </w:r>
      <w:r w:rsidRPr="001929BE">
        <w:t xml:space="preserve"> z 2019 r. poz. 122 i 1123).</w:t>
      </w:r>
    </w:p>
    <w:p w14:paraId="515D6185" w14:textId="77777777" w:rsidR="003B35B5" w:rsidRPr="00E76C55" w:rsidRDefault="003B35B5" w:rsidP="003B35B5">
      <w:pPr>
        <w:pStyle w:val="ZUSTzmustartykuempunktem"/>
      </w:pPr>
      <w:r w:rsidRPr="001929BE">
        <w:t>8. Minister Obrony Narodowej okre</w:t>
      </w:r>
      <w:r w:rsidRPr="001929BE">
        <w:rPr>
          <w:rFonts w:hint="eastAsia"/>
        </w:rPr>
        <w:t>ś</w:t>
      </w:r>
      <w:r w:rsidRPr="001929BE">
        <w:t>li, w drodze rozporz</w:t>
      </w:r>
      <w:r w:rsidRPr="001929BE">
        <w:rPr>
          <w:rFonts w:hint="eastAsia"/>
        </w:rPr>
        <w:t>ą</w:t>
      </w:r>
      <w:r w:rsidRPr="001929BE">
        <w:t>dzenia, wzór protoko</w:t>
      </w:r>
      <w:r w:rsidRPr="001929BE">
        <w:rPr>
          <w:rFonts w:hint="eastAsia"/>
        </w:rPr>
        <w:t>ł</w:t>
      </w:r>
      <w:r w:rsidRPr="001929BE">
        <w:t>u czynno</w:t>
      </w:r>
      <w:r w:rsidRPr="001929BE">
        <w:rPr>
          <w:rFonts w:hint="eastAsia"/>
        </w:rPr>
        <w:t>ś</w:t>
      </w:r>
      <w:r w:rsidRPr="001929BE">
        <w:t>ci opuszczenia wspólnie zajmowanego mieszkania i jego bezpo</w:t>
      </w:r>
      <w:r w:rsidRPr="001929BE">
        <w:rPr>
          <w:rFonts w:hint="eastAsia"/>
        </w:rPr>
        <w:t>ś</w:t>
      </w:r>
      <w:r w:rsidRPr="001929BE">
        <w:t>redniego otoczenia, w zwi</w:t>
      </w:r>
      <w:r w:rsidRPr="001929BE">
        <w:rPr>
          <w:rFonts w:hint="eastAsia"/>
        </w:rPr>
        <w:t>ą</w:t>
      </w:r>
      <w:r w:rsidRPr="001929BE">
        <w:t>zku z wydaniem nakazu lub zakazu, maj</w:t>
      </w:r>
      <w:r w:rsidRPr="001929BE">
        <w:rPr>
          <w:rFonts w:hint="eastAsia"/>
        </w:rPr>
        <w:t>ą</w:t>
      </w:r>
      <w:r w:rsidRPr="001929BE">
        <w:t>c na uwadze prawid</w:t>
      </w:r>
      <w:r w:rsidRPr="001929BE">
        <w:rPr>
          <w:rFonts w:hint="eastAsia"/>
        </w:rPr>
        <w:t>ł</w:t>
      </w:r>
      <w:r w:rsidRPr="001929BE">
        <w:t>owe udokumentowanie przeprowadzanej czynno</w:t>
      </w:r>
      <w:r w:rsidRPr="001929BE">
        <w:rPr>
          <w:rFonts w:hint="eastAsia"/>
        </w:rPr>
        <w:t>ś</w:t>
      </w:r>
      <w:r w:rsidRPr="001929BE">
        <w:t xml:space="preserve">ci. </w:t>
      </w:r>
    </w:p>
    <w:p w14:paraId="06731ABD" w14:textId="5279179C" w:rsidR="003B35B5" w:rsidRPr="00E76C55" w:rsidRDefault="003B35B5" w:rsidP="003B35B5">
      <w:pPr>
        <w:pStyle w:val="ZARTzmartartykuempunktem"/>
      </w:pPr>
      <w:r w:rsidRPr="001929BE">
        <w:t>Art. 18f. 1. Osoba stosuj</w:t>
      </w:r>
      <w:r w:rsidRPr="001929BE">
        <w:rPr>
          <w:rFonts w:hint="eastAsia"/>
        </w:rPr>
        <w:t>ą</w:t>
      </w:r>
      <w:r w:rsidRPr="001929BE">
        <w:t>ca przemoc w rodzinie, wobec której wydano nakaz lub zakaz, jest obowi</w:t>
      </w:r>
      <w:r w:rsidRPr="001929BE">
        <w:rPr>
          <w:rFonts w:hint="eastAsia"/>
        </w:rPr>
        <w:t>ą</w:t>
      </w:r>
      <w:r w:rsidRPr="001929BE">
        <w:t>zana wskaza</w:t>
      </w:r>
      <w:r w:rsidRPr="001929BE">
        <w:rPr>
          <w:rFonts w:hint="eastAsia"/>
        </w:rPr>
        <w:t>ć</w:t>
      </w:r>
      <w:r w:rsidRPr="001929BE">
        <w:t xml:space="preserve"> jednostce organizacyjnej </w:t>
      </w:r>
      <w:r w:rsidRPr="001929BE">
        <w:rPr>
          <w:rFonts w:hint="eastAsia"/>
        </w:rPr>
        <w:t>Ż</w:t>
      </w:r>
      <w:r w:rsidRPr="001929BE">
        <w:t xml:space="preserve">andarmerii Wojskowej, której </w:t>
      </w:r>
      <w:r w:rsidRPr="001929BE">
        <w:rPr>
          <w:rFonts w:hint="eastAsia"/>
        </w:rPr>
        <w:t>ż</w:t>
      </w:r>
      <w:r w:rsidRPr="001929BE">
        <w:t>o</w:t>
      </w:r>
      <w:r w:rsidRPr="001929BE">
        <w:rPr>
          <w:rFonts w:hint="eastAsia"/>
        </w:rPr>
        <w:t>ł</w:t>
      </w:r>
      <w:r w:rsidRPr="001929BE">
        <w:t xml:space="preserve">nierz </w:t>
      </w:r>
      <w:r w:rsidRPr="001929BE">
        <w:rPr>
          <w:rFonts w:hint="eastAsia"/>
        </w:rPr>
        <w:t>Ż</w:t>
      </w:r>
      <w:r w:rsidRPr="001929BE">
        <w:t>andarmerii Wojskowej wyda</w:t>
      </w:r>
      <w:r w:rsidRPr="001929BE">
        <w:rPr>
          <w:rFonts w:hint="eastAsia"/>
        </w:rPr>
        <w:t>ł</w:t>
      </w:r>
      <w:r w:rsidRPr="001929BE">
        <w:t xml:space="preserve"> ten nakaz lub zakaz, adres miejsca pobytu, a</w:t>
      </w:r>
      <w:r w:rsidR="00A6236A">
        <w:t> </w:t>
      </w:r>
      <w:r w:rsidRPr="001929BE">
        <w:t>tak</w:t>
      </w:r>
      <w:r w:rsidRPr="001929BE">
        <w:rPr>
          <w:rFonts w:hint="eastAsia"/>
        </w:rPr>
        <w:t>ż</w:t>
      </w:r>
      <w:r w:rsidRPr="001929BE">
        <w:t>e, o ile to mo</w:t>
      </w:r>
      <w:r w:rsidRPr="001929BE">
        <w:rPr>
          <w:rFonts w:hint="eastAsia"/>
        </w:rPr>
        <w:t>ż</w:t>
      </w:r>
      <w:r w:rsidRPr="001929BE">
        <w:t>liwe, numer telefonu, pod którym b</w:t>
      </w:r>
      <w:r w:rsidRPr="001929BE">
        <w:rPr>
          <w:rFonts w:hint="eastAsia"/>
        </w:rPr>
        <w:t>ę</w:t>
      </w:r>
      <w:r w:rsidRPr="001929BE">
        <w:t>dzie dost</w:t>
      </w:r>
      <w:r w:rsidRPr="001929BE">
        <w:rPr>
          <w:rFonts w:hint="eastAsia"/>
        </w:rPr>
        <w:t>ę</w:t>
      </w:r>
      <w:r w:rsidRPr="001929BE">
        <w:t>pna, oraz poinformowa</w:t>
      </w:r>
      <w:r w:rsidRPr="001929BE">
        <w:rPr>
          <w:rFonts w:hint="eastAsia"/>
        </w:rPr>
        <w:t>ć</w:t>
      </w:r>
      <w:r w:rsidRPr="001929BE">
        <w:t xml:space="preserve"> t</w:t>
      </w:r>
      <w:r w:rsidRPr="001929BE">
        <w:rPr>
          <w:rFonts w:hint="eastAsia"/>
        </w:rPr>
        <w:t>ę</w:t>
      </w:r>
      <w:r w:rsidRPr="001929BE">
        <w:t xml:space="preserve"> jednostk</w:t>
      </w:r>
      <w:r w:rsidRPr="001929BE">
        <w:rPr>
          <w:rFonts w:hint="eastAsia"/>
        </w:rPr>
        <w:t>ę</w:t>
      </w:r>
      <w:r>
        <w:t xml:space="preserve"> </w:t>
      </w:r>
      <w:r w:rsidRPr="001929BE">
        <w:t>o ka</w:t>
      </w:r>
      <w:r w:rsidRPr="001929BE">
        <w:rPr>
          <w:rFonts w:hint="eastAsia"/>
        </w:rPr>
        <w:t>ż</w:t>
      </w:r>
      <w:r w:rsidRPr="001929BE">
        <w:t xml:space="preserve">dej zmianie tego adresu lub numeru. </w:t>
      </w:r>
    </w:p>
    <w:p w14:paraId="08D57BF6" w14:textId="77777777" w:rsidR="003B35B5" w:rsidRPr="00E76C55" w:rsidRDefault="003B35B5" w:rsidP="003B35B5">
      <w:pPr>
        <w:pStyle w:val="ZUSTzmustartykuempunktem"/>
      </w:pPr>
      <w:r w:rsidRPr="001929BE">
        <w:lastRenderedPageBreak/>
        <w:t>2. Osob</w:t>
      </w:r>
      <w:r w:rsidRPr="001929BE">
        <w:rPr>
          <w:rFonts w:hint="eastAsia"/>
        </w:rPr>
        <w:t>ę</w:t>
      </w:r>
      <w:r w:rsidRPr="001929BE">
        <w:t xml:space="preserve"> stosuj</w:t>
      </w:r>
      <w:r w:rsidRPr="001929BE">
        <w:rPr>
          <w:rFonts w:hint="eastAsia"/>
        </w:rPr>
        <w:t>ą</w:t>
      </w:r>
      <w:r w:rsidRPr="001929BE">
        <w:t>c</w:t>
      </w:r>
      <w:r w:rsidRPr="001929BE">
        <w:rPr>
          <w:rFonts w:hint="eastAsia"/>
        </w:rPr>
        <w:t>ą</w:t>
      </w:r>
      <w:r w:rsidRPr="001929BE">
        <w:t xml:space="preserve"> przemoc w rodzinie, wobec której wydano nakaz lub zakaz, nale</w:t>
      </w:r>
      <w:r w:rsidRPr="001929BE">
        <w:rPr>
          <w:rFonts w:hint="eastAsia"/>
        </w:rPr>
        <w:t>ż</w:t>
      </w:r>
      <w:r w:rsidRPr="001929BE">
        <w:t>y pouczy</w:t>
      </w:r>
      <w:r w:rsidRPr="001929BE">
        <w:rPr>
          <w:rFonts w:hint="eastAsia"/>
        </w:rPr>
        <w:t>ć</w:t>
      </w:r>
      <w:r w:rsidRPr="001929BE">
        <w:t xml:space="preserve">, </w:t>
      </w:r>
      <w:r w:rsidRPr="001929BE">
        <w:rPr>
          <w:rFonts w:hint="eastAsia"/>
        </w:rPr>
        <w:t>ż</w:t>
      </w:r>
      <w:r w:rsidRPr="001929BE">
        <w:t>e je</w:t>
      </w:r>
      <w:r w:rsidRPr="001929BE">
        <w:rPr>
          <w:rFonts w:hint="eastAsia"/>
        </w:rPr>
        <w:t>ż</w:t>
      </w:r>
      <w:r w:rsidRPr="001929BE">
        <w:t>eli zmieni miejsce pobytu, nie b</w:t>
      </w:r>
      <w:r w:rsidRPr="001929BE">
        <w:rPr>
          <w:rFonts w:hint="eastAsia"/>
        </w:rPr>
        <w:t>ę</w:t>
      </w:r>
      <w:r w:rsidRPr="001929BE">
        <w:t>dzie dost</w:t>
      </w:r>
      <w:r w:rsidRPr="001929BE">
        <w:rPr>
          <w:rFonts w:hint="eastAsia"/>
        </w:rPr>
        <w:t>ę</w:t>
      </w:r>
      <w:r w:rsidRPr="001929BE">
        <w:t>pna pod wskazanym przez siebie numerem telefonu, nie zawiadamiaj</w:t>
      </w:r>
      <w:r w:rsidRPr="001929BE">
        <w:rPr>
          <w:rFonts w:hint="eastAsia"/>
        </w:rPr>
        <w:t>ą</w:t>
      </w:r>
      <w:r w:rsidRPr="001929BE">
        <w:t xml:space="preserve">c o tym jednostki organizacyjnej </w:t>
      </w:r>
      <w:r w:rsidRPr="001929BE">
        <w:rPr>
          <w:rFonts w:hint="eastAsia"/>
        </w:rPr>
        <w:t>Ż</w:t>
      </w:r>
      <w:r w:rsidRPr="001929BE">
        <w:t>andarmerii Wojskowej, o której mowa w ust. 1, na skutek czego nie odbierze korespondencji pod wskazanym adresem lub nie stawi si</w:t>
      </w:r>
      <w:r w:rsidRPr="001929BE">
        <w:rPr>
          <w:rFonts w:hint="eastAsia"/>
        </w:rPr>
        <w:t>ę</w:t>
      </w:r>
      <w:r w:rsidRPr="001929BE">
        <w:t xml:space="preserve"> we wskazanej jednostce organizacyjnej </w:t>
      </w:r>
      <w:r w:rsidRPr="001929BE">
        <w:rPr>
          <w:rFonts w:hint="eastAsia"/>
        </w:rPr>
        <w:t>Ż</w:t>
      </w:r>
      <w:r w:rsidRPr="001929BE">
        <w:t>andarmerii Wojskowej w celu jej odbioru w ci</w:t>
      </w:r>
      <w:r w:rsidRPr="001929BE">
        <w:rPr>
          <w:rFonts w:hint="eastAsia"/>
        </w:rPr>
        <w:t>ą</w:t>
      </w:r>
      <w:r w:rsidRPr="001929BE">
        <w:t>gu 24 godzin od pozostawienia zawiadomienia o korespondencji, korespondencja zostanie uznana za dor</w:t>
      </w:r>
      <w:r w:rsidRPr="001929BE">
        <w:rPr>
          <w:rFonts w:hint="eastAsia"/>
        </w:rPr>
        <w:t>ę</w:t>
      </w:r>
      <w:r w:rsidRPr="001929BE">
        <w:t>czon</w:t>
      </w:r>
      <w:r w:rsidRPr="001929BE">
        <w:rPr>
          <w:rFonts w:hint="eastAsia"/>
        </w:rPr>
        <w:t>ą</w:t>
      </w:r>
      <w:r w:rsidRPr="001929BE">
        <w:t xml:space="preserve"> z up</w:t>
      </w:r>
      <w:r w:rsidRPr="001929BE">
        <w:rPr>
          <w:rFonts w:hint="eastAsia"/>
        </w:rPr>
        <w:t>ł</w:t>
      </w:r>
      <w:r w:rsidRPr="001929BE">
        <w:t xml:space="preserve">ywem tego terminu, chyba </w:t>
      </w:r>
      <w:r w:rsidRPr="001929BE">
        <w:rPr>
          <w:rFonts w:hint="eastAsia"/>
        </w:rPr>
        <w:t>ż</w:t>
      </w:r>
      <w:r w:rsidRPr="001929BE">
        <w:t xml:space="preserve">e miejsce pobytu tej osoby jest </w:t>
      </w:r>
      <w:r w:rsidRPr="001929BE">
        <w:rPr>
          <w:rFonts w:hint="eastAsia"/>
        </w:rPr>
        <w:t>Ż</w:t>
      </w:r>
      <w:r w:rsidRPr="001929BE">
        <w:t xml:space="preserve">andarmerii Wojskowej znane. </w:t>
      </w:r>
    </w:p>
    <w:p w14:paraId="010141CC" w14:textId="77777777" w:rsidR="003B35B5" w:rsidRPr="00E76C55" w:rsidRDefault="003B35B5" w:rsidP="003B35B5">
      <w:pPr>
        <w:pStyle w:val="ZUSTzmustartykuempunktem"/>
      </w:pPr>
      <w:r w:rsidRPr="001929BE">
        <w:t>3. Niedor</w:t>
      </w:r>
      <w:r w:rsidRPr="001929BE">
        <w:rPr>
          <w:rFonts w:hint="eastAsia"/>
        </w:rPr>
        <w:t>ę</w:t>
      </w:r>
      <w:r w:rsidRPr="001929BE">
        <w:t>czenie korespondencji wymaga udokumentowania ze wskazaniem przyczyny niedor</w:t>
      </w:r>
      <w:r w:rsidRPr="001929BE">
        <w:rPr>
          <w:rFonts w:hint="eastAsia"/>
        </w:rPr>
        <w:t>ę</w:t>
      </w:r>
      <w:r w:rsidRPr="001929BE">
        <w:t xml:space="preserve">czenia. </w:t>
      </w:r>
    </w:p>
    <w:p w14:paraId="2845CFC8" w14:textId="29FEBCBA" w:rsidR="003B35B5" w:rsidRPr="00E76C55" w:rsidRDefault="003B35B5" w:rsidP="003B35B5">
      <w:pPr>
        <w:pStyle w:val="ZUSTzmustartykuempunktem"/>
      </w:pPr>
      <w:r w:rsidRPr="001929BE">
        <w:t>4. Minister Obrony Narodowej okre</w:t>
      </w:r>
      <w:r w:rsidRPr="001929BE">
        <w:rPr>
          <w:rFonts w:hint="eastAsia"/>
        </w:rPr>
        <w:t>ś</w:t>
      </w:r>
      <w:r w:rsidRPr="001929BE">
        <w:t>li, w drodze rozporz</w:t>
      </w:r>
      <w:r w:rsidRPr="001929BE">
        <w:rPr>
          <w:rFonts w:hint="eastAsia"/>
        </w:rPr>
        <w:t>ą</w:t>
      </w:r>
      <w:r w:rsidRPr="001929BE">
        <w:t>dzenia, wzór zawiadomienia osoby stosuj</w:t>
      </w:r>
      <w:r w:rsidRPr="001929BE">
        <w:rPr>
          <w:rFonts w:hint="eastAsia"/>
        </w:rPr>
        <w:t>ą</w:t>
      </w:r>
      <w:r w:rsidRPr="001929BE">
        <w:t>cej przemoc w rodzinie, wobec której zosta</w:t>
      </w:r>
      <w:r w:rsidRPr="001929BE">
        <w:rPr>
          <w:rFonts w:hint="eastAsia"/>
        </w:rPr>
        <w:t>ł</w:t>
      </w:r>
      <w:r w:rsidRPr="001929BE">
        <w:t xml:space="preserve"> wydany nakaz lub zakaz, pozostawionego wobec niemo</w:t>
      </w:r>
      <w:r w:rsidRPr="001929BE">
        <w:rPr>
          <w:rFonts w:hint="eastAsia"/>
        </w:rPr>
        <w:t>ż</w:t>
      </w:r>
      <w:r w:rsidRPr="001929BE">
        <w:t>no</w:t>
      </w:r>
      <w:r w:rsidRPr="001929BE">
        <w:rPr>
          <w:rFonts w:hint="eastAsia"/>
        </w:rPr>
        <w:t>ś</w:t>
      </w:r>
      <w:r w:rsidRPr="001929BE">
        <w:t>ci dor</w:t>
      </w:r>
      <w:r w:rsidRPr="001929BE">
        <w:rPr>
          <w:rFonts w:hint="eastAsia"/>
        </w:rPr>
        <w:t>ę</w:t>
      </w:r>
      <w:r w:rsidRPr="001929BE">
        <w:t>czenia korespondencji, maj</w:t>
      </w:r>
      <w:r w:rsidRPr="001929BE">
        <w:rPr>
          <w:rFonts w:hint="eastAsia"/>
        </w:rPr>
        <w:t>ą</w:t>
      </w:r>
      <w:r w:rsidRPr="001929BE">
        <w:t>c na uwadze konieczno</w:t>
      </w:r>
      <w:r w:rsidRPr="001929BE">
        <w:rPr>
          <w:rFonts w:hint="eastAsia"/>
        </w:rPr>
        <w:t>ść</w:t>
      </w:r>
      <w:r w:rsidRPr="001929BE">
        <w:t xml:space="preserve"> zrozumienia zawiadomienia równie</w:t>
      </w:r>
      <w:r w:rsidRPr="001929BE">
        <w:rPr>
          <w:rFonts w:hint="eastAsia"/>
        </w:rPr>
        <w:t>ż</w:t>
      </w:r>
      <w:r w:rsidRPr="001929BE">
        <w:t xml:space="preserve"> przez osoby niekorzystaj</w:t>
      </w:r>
      <w:r w:rsidRPr="001929BE">
        <w:rPr>
          <w:rFonts w:hint="eastAsia"/>
        </w:rPr>
        <w:t>ą</w:t>
      </w:r>
      <w:r w:rsidRPr="001929BE">
        <w:t>ce z</w:t>
      </w:r>
      <w:r w:rsidR="00A6236A">
        <w:t> </w:t>
      </w:r>
      <w:r w:rsidRPr="001929BE">
        <w:t>pomocy pe</w:t>
      </w:r>
      <w:r w:rsidRPr="001929BE">
        <w:rPr>
          <w:rFonts w:hint="eastAsia"/>
        </w:rPr>
        <w:t>ł</w:t>
      </w:r>
      <w:r w:rsidRPr="001929BE">
        <w:t>nomocnika.</w:t>
      </w:r>
    </w:p>
    <w:p w14:paraId="1940E6A1" w14:textId="77777777" w:rsidR="003B35B5" w:rsidRPr="00E76C55" w:rsidRDefault="003B35B5" w:rsidP="003B35B5">
      <w:pPr>
        <w:pStyle w:val="ZARTzmartartykuempunktem"/>
      </w:pPr>
      <w:r w:rsidRPr="001929BE">
        <w:t xml:space="preserve">Art. 18g. 1. </w:t>
      </w:r>
      <w:r>
        <w:t>Ż</w:t>
      </w:r>
      <w:r w:rsidRPr="00DC0B21">
        <w:t>o</w:t>
      </w:r>
      <w:r w:rsidRPr="00DC0B21">
        <w:rPr>
          <w:rFonts w:hint="eastAsia"/>
        </w:rPr>
        <w:t>ł</w:t>
      </w:r>
      <w:r w:rsidRPr="00DC0B21">
        <w:t xml:space="preserve">nierz </w:t>
      </w:r>
      <w:r w:rsidRPr="00DC0B21">
        <w:rPr>
          <w:rFonts w:hint="eastAsia"/>
        </w:rPr>
        <w:t>Ż</w:t>
      </w:r>
      <w:r w:rsidRPr="00DC0B21">
        <w:t>andarmerii Wojskowej</w:t>
      </w:r>
      <w:r>
        <w:t>,</w:t>
      </w:r>
      <w:r w:rsidRPr="00DC0B21">
        <w:t xml:space="preserve"> </w:t>
      </w:r>
      <w:r>
        <w:t>w</w:t>
      </w:r>
      <w:r w:rsidRPr="001929BE">
        <w:t xml:space="preserve"> przypadku wydania nakazu lub zakazu</w:t>
      </w:r>
      <w:r>
        <w:t>,</w:t>
      </w:r>
      <w:r w:rsidRPr="001929BE">
        <w:t xml:space="preserve"> informuje osob</w:t>
      </w:r>
      <w:r w:rsidRPr="001929BE">
        <w:rPr>
          <w:rFonts w:hint="eastAsia"/>
        </w:rPr>
        <w:t>ę</w:t>
      </w:r>
      <w:r w:rsidRPr="001929BE">
        <w:t xml:space="preserve"> dotkni</w:t>
      </w:r>
      <w:r w:rsidRPr="001929BE">
        <w:rPr>
          <w:rFonts w:hint="eastAsia"/>
        </w:rPr>
        <w:t>ę</w:t>
      </w:r>
      <w:r w:rsidRPr="001929BE">
        <w:t>t</w:t>
      </w:r>
      <w:r w:rsidRPr="001929BE">
        <w:rPr>
          <w:rFonts w:hint="eastAsia"/>
        </w:rPr>
        <w:t>ą</w:t>
      </w:r>
      <w:r w:rsidRPr="001929BE">
        <w:t xml:space="preserve"> przemoc</w:t>
      </w:r>
      <w:r w:rsidRPr="001929BE">
        <w:rPr>
          <w:rFonts w:hint="eastAsia"/>
        </w:rPr>
        <w:t>ą</w:t>
      </w:r>
      <w:r w:rsidRPr="001929BE">
        <w:t xml:space="preserve"> w rodzinie o:</w:t>
      </w:r>
    </w:p>
    <w:p w14:paraId="69DC6B97" w14:textId="77777777" w:rsidR="003B35B5" w:rsidRPr="00E76C55" w:rsidRDefault="003B35B5" w:rsidP="003B35B5">
      <w:pPr>
        <w:pStyle w:val="ZPKTzmpktartykuempunktem"/>
      </w:pPr>
      <w:r w:rsidRPr="001929BE">
        <w:t>1)</w:t>
      </w:r>
      <w:r w:rsidRPr="001929BE">
        <w:tab/>
        <w:t>mo</w:t>
      </w:r>
      <w:r w:rsidRPr="001929BE">
        <w:rPr>
          <w:rFonts w:hint="eastAsia"/>
        </w:rPr>
        <w:t>ż</w:t>
      </w:r>
      <w:r w:rsidRPr="001929BE">
        <w:t>liwo</w:t>
      </w:r>
      <w:r w:rsidRPr="001929BE">
        <w:rPr>
          <w:rFonts w:hint="eastAsia"/>
        </w:rPr>
        <w:t>ś</w:t>
      </w:r>
      <w:r w:rsidRPr="001929BE">
        <w:t>ci i sposobie z</w:t>
      </w:r>
      <w:r w:rsidRPr="001929BE">
        <w:rPr>
          <w:rFonts w:hint="eastAsia"/>
        </w:rPr>
        <w:t>ł</w:t>
      </w:r>
      <w:r w:rsidRPr="001929BE">
        <w:t>o</w:t>
      </w:r>
      <w:r w:rsidRPr="001929BE">
        <w:rPr>
          <w:rFonts w:hint="eastAsia"/>
        </w:rPr>
        <w:t>ż</w:t>
      </w:r>
      <w:r w:rsidRPr="001929BE">
        <w:t xml:space="preserve">enia </w:t>
      </w:r>
      <w:r w:rsidRPr="001929BE">
        <w:rPr>
          <w:rFonts w:hint="eastAsia"/>
        </w:rPr>
        <w:t>żą</w:t>
      </w:r>
      <w:r w:rsidRPr="001929BE">
        <w:t>dania</w:t>
      </w:r>
      <w:r>
        <w:t>,</w:t>
      </w:r>
      <w:r w:rsidRPr="001929BE">
        <w:t xml:space="preserve"> aby s</w:t>
      </w:r>
      <w:r w:rsidRPr="001929BE">
        <w:rPr>
          <w:rFonts w:hint="eastAsia"/>
        </w:rPr>
        <w:t>ą</w:t>
      </w:r>
      <w:r w:rsidRPr="001929BE">
        <w:t>d zobowi</w:t>
      </w:r>
      <w:r w:rsidRPr="001929BE">
        <w:rPr>
          <w:rFonts w:hint="eastAsia"/>
        </w:rPr>
        <w:t>ą</w:t>
      </w:r>
      <w:r w:rsidRPr="001929BE">
        <w:t>za</w:t>
      </w:r>
      <w:r w:rsidRPr="001929BE">
        <w:rPr>
          <w:rFonts w:hint="eastAsia"/>
        </w:rPr>
        <w:t>ł</w:t>
      </w:r>
      <w:r w:rsidRPr="001929BE">
        <w:t xml:space="preserve"> osob</w:t>
      </w:r>
      <w:r w:rsidRPr="001929BE">
        <w:rPr>
          <w:rFonts w:hint="eastAsia"/>
        </w:rPr>
        <w:t>ę</w:t>
      </w:r>
      <w:r w:rsidRPr="001929BE">
        <w:t xml:space="preserve"> stosuj</w:t>
      </w:r>
      <w:r w:rsidRPr="001929BE">
        <w:rPr>
          <w:rFonts w:hint="eastAsia"/>
        </w:rPr>
        <w:t>ą</w:t>
      </w:r>
      <w:r w:rsidRPr="001929BE">
        <w:t>c</w:t>
      </w:r>
      <w:r w:rsidRPr="001929BE">
        <w:rPr>
          <w:rFonts w:hint="eastAsia"/>
        </w:rPr>
        <w:t>ą</w:t>
      </w:r>
      <w:r w:rsidRPr="001929BE">
        <w:t xml:space="preserve"> przemoc w rodzinie do opuszczenia wspólnie zajmowanego mieszkania i jego bezpo</w:t>
      </w:r>
      <w:r w:rsidRPr="001929BE">
        <w:rPr>
          <w:rFonts w:hint="eastAsia"/>
        </w:rPr>
        <w:t>ś</w:t>
      </w:r>
      <w:r w:rsidRPr="001929BE">
        <w:t>redniego otoczenia lub zakaza</w:t>
      </w:r>
      <w:r>
        <w:t>ł</w:t>
      </w:r>
      <w:r w:rsidRPr="001929BE">
        <w:t xml:space="preserve"> zbli</w:t>
      </w:r>
      <w:r w:rsidRPr="001929BE">
        <w:rPr>
          <w:rFonts w:hint="eastAsia"/>
        </w:rPr>
        <w:t>ż</w:t>
      </w:r>
      <w:r w:rsidRPr="001929BE">
        <w:t>ania si</w:t>
      </w:r>
      <w:r w:rsidRPr="001929BE">
        <w:rPr>
          <w:rFonts w:hint="eastAsia"/>
        </w:rPr>
        <w:t>ę</w:t>
      </w:r>
      <w:r w:rsidRPr="001929BE">
        <w:t xml:space="preserve"> do mieszkania i jego bezpo</w:t>
      </w:r>
      <w:r w:rsidRPr="001929BE">
        <w:rPr>
          <w:rFonts w:hint="eastAsia"/>
        </w:rPr>
        <w:t>ś</w:t>
      </w:r>
      <w:r w:rsidRPr="001929BE">
        <w:t>redniego otoczenia, o którym mowa w przepisach ustawy o</w:t>
      </w:r>
      <w:r>
        <w:t xml:space="preserve"> </w:t>
      </w:r>
      <w:r w:rsidRPr="001929BE">
        <w:t>przeciwdzia</w:t>
      </w:r>
      <w:r w:rsidRPr="001929BE">
        <w:rPr>
          <w:rFonts w:hint="eastAsia"/>
        </w:rPr>
        <w:t>ł</w:t>
      </w:r>
      <w:r w:rsidRPr="001929BE">
        <w:t>aniu przemocy w rodzinie;</w:t>
      </w:r>
    </w:p>
    <w:p w14:paraId="481871C9" w14:textId="77777777" w:rsidR="003B35B5" w:rsidRPr="00E76C55" w:rsidRDefault="003B35B5" w:rsidP="003B35B5">
      <w:pPr>
        <w:pStyle w:val="ZPKTzmpktartykuempunktem"/>
      </w:pPr>
      <w:r w:rsidRPr="001929BE">
        <w:t>2)</w:t>
      </w:r>
      <w:r w:rsidRPr="001929BE">
        <w:tab/>
        <w:t>obowi</w:t>
      </w:r>
      <w:r w:rsidRPr="001929BE">
        <w:rPr>
          <w:rFonts w:hint="eastAsia"/>
        </w:rPr>
        <w:t>ą</w:t>
      </w:r>
      <w:r w:rsidRPr="001929BE">
        <w:t>zku wszcz</w:t>
      </w:r>
      <w:r w:rsidRPr="001929BE">
        <w:rPr>
          <w:rFonts w:hint="eastAsia"/>
        </w:rPr>
        <w:t>ę</w:t>
      </w:r>
      <w:r w:rsidRPr="001929BE">
        <w:t xml:space="preserve">cia przez organy </w:t>
      </w:r>
      <w:r w:rsidRPr="001929BE">
        <w:rPr>
          <w:rFonts w:hint="eastAsia"/>
        </w:rPr>
        <w:t>ś</w:t>
      </w:r>
      <w:r w:rsidRPr="001929BE">
        <w:t>cigania, niezale</w:t>
      </w:r>
      <w:r w:rsidRPr="001929BE">
        <w:rPr>
          <w:rFonts w:hint="eastAsia"/>
        </w:rPr>
        <w:t>ż</w:t>
      </w:r>
      <w:r w:rsidRPr="001929BE">
        <w:t>nie od wydanego nakazu lub zakazu, post</w:t>
      </w:r>
      <w:r w:rsidRPr="001929BE">
        <w:rPr>
          <w:rFonts w:hint="eastAsia"/>
        </w:rPr>
        <w:t>ę</w:t>
      </w:r>
      <w:r w:rsidRPr="001929BE">
        <w:t>powania karnego w zwi</w:t>
      </w:r>
      <w:r w:rsidRPr="001929BE">
        <w:rPr>
          <w:rFonts w:hint="eastAsia"/>
        </w:rPr>
        <w:t>ą</w:t>
      </w:r>
      <w:r w:rsidRPr="001929BE">
        <w:t>zku z pope</w:t>
      </w:r>
      <w:r w:rsidRPr="001929BE">
        <w:rPr>
          <w:rFonts w:hint="eastAsia"/>
        </w:rPr>
        <w:t>ł</w:t>
      </w:r>
      <w:r w:rsidRPr="001929BE">
        <w:t xml:space="preserve">nieniem </w:t>
      </w:r>
      <w:r w:rsidRPr="001929BE">
        <w:rPr>
          <w:rFonts w:hint="eastAsia"/>
        </w:rPr>
        <w:t>ś</w:t>
      </w:r>
      <w:r w:rsidRPr="001929BE">
        <w:t>ciganego z urz</w:t>
      </w:r>
      <w:r w:rsidRPr="001929BE">
        <w:rPr>
          <w:rFonts w:hint="eastAsia"/>
        </w:rPr>
        <w:t>ę</w:t>
      </w:r>
      <w:r w:rsidRPr="001929BE">
        <w:t>du przest</w:t>
      </w:r>
      <w:r w:rsidRPr="001929BE">
        <w:rPr>
          <w:rFonts w:hint="eastAsia"/>
        </w:rPr>
        <w:t>ę</w:t>
      </w:r>
      <w:r w:rsidRPr="001929BE">
        <w:t>pstwa z u</w:t>
      </w:r>
      <w:r w:rsidRPr="001929BE">
        <w:rPr>
          <w:rFonts w:hint="eastAsia"/>
        </w:rPr>
        <w:t>ż</w:t>
      </w:r>
      <w:r w:rsidRPr="001929BE">
        <w:t>yciem przemocy i mo</w:t>
      </w:r>
      <w:r w:rsidRPr="001929BE">
        <w:rPr>
          <w:rFonts w:hint="eastAsia"/>
        </w:rPr>
        <w:t>ż</w:t>
      </w:r>
      <w:r w:rsidRPr="001929BE">
        <w:t>liwo</w:t>
      </w:r>
      <w:r w:rsidRPr="001929BE">
        <w:rPr>
          <w:rFonts w:hint="eastAsia"/>
        </w:rPr>
        <w:t>ś</w:t>
      </w:r>
      <w:r w:rsidRPr="001929BE">
        <w:t>ci stosowania w toku prowadzonego post</w:t>
      </w:r>
      <w:r w:rsidRPr="001929BE">
        <w:rPr>
          <w:rFonts w:hint="eastAsia"/>
        </w:rPr>
        <w:t>ę</w:t>
      </w:r>
      <w:r w:rsidRPr="001929BE">
        <w:t xml:space="preserve">powania </w:t>
      </w:r>
      <w:r w:rsidRPr="001929BE">
        <w:rPr>
          <w:rFonts w:hint="eastAsia"/>
        </w:rPr>
        <w:t>ś</w:t>
      </w:r>
      <w:r w:rsidRPr="001929BE">
        <w:t>rodków zapobiegawczych, o których mowa w przepisach Kodeksu post</w:t>
      </w:r>
      <w:r w:rsidRPr="001929BE">
        <w:rPr>
          <w:rFonts w:hint="eastAsia"/>
        </w:rPr>
        <w:t>ę</w:t>
      </w:r>
      <w:r w:rsidRPr="001929BE">
        <w:t xml:space="preserve">powania karnego; </w:t>
      </w:r>
    </w:p>
    <w:p w14:paraId="6CD1F9CB" w14:textId="4EEF8410" w:rsidR="003B35B5" w:rsidRPr="00E76C55" w:rsidRDefault="003B35B5" w:rsidP="003B35B5">
      <w:pPr>
        <w:pStyle w:val="ZPKTzmpktartykuempunktem"/>
      </w:pPr>
      <w:r w:rsidRPr="001929BE">
        <w:t>3)</w:t>
      </w:r>
      <w:r w:rsidRPr="001929BE">
        <w:tab/>
        <w:t>mo</w:t>
      </w:r>
      <w:r w:rsidRPr="001929BE">
        <w:rPr>
          <w:rFonts w:hint="eastAsia"/>
        </w:rPr>
        <w:t>ż</w:t>
      </w:r>
      <w:r w:rsidRPr="001929BE">
        <w:t>liwo</w:t>
      </w:r>
      <w:r w:rsidRPr="001929BE">
        <w:rPr>
          <w:rFonts w:hint="eastAsia"/>
        </w:rPr>
        <w:t>ś</w:t>
      </w:r>
      <w:r w:rsidRPr="001929BE">
        <w:t>ci uzyskania wsparcia we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ciwym miejscowo o</w:t>
      </w:r>
      <w:r w:rsidRPr="001929BE">
        <w:rPr>
          <w:rFonts w:hint="eastAsia"/>
        </w:rPr>
        <w:t>ś</w:t>
      </w:r>
      <w:r w:rsidRPr="001929BE">
        <w:t>rodku pomocy spo</w:t>
      </w:r>
      <w:r w:rsidRPr="001929BE">
        <w:rPr>
          <w:rFonts w:hint="eastAsia"/>
        </w:rPr>
        <w:t>ł</w:t>
      </w:r>
      <w:r w:rsidRPr="001929BE">
        <w:t>ecznej, specjalistycznym o</w:t>
      </w:r>
      <w:r w:rsidRPr="001929BE">
        <w:rPr>
          <w:rFonts w:hint="eastAsia"/>
        </w:rPr>
        <w:t>ś</w:t>
      </w:r>
      <w:r w:rsidRPr="001929BE">
        <w:t>rodku wsparcia dla ofiar przemocy w rodzinie i</w:t>
      </w:r>
      <w:r w:rsidR="00A6236A">
        <w:t> </w:t>
      </w:r>
      <w:r w:rsidRPr="001929BE">
        <w:t xml:space="preserve">innych placówkach </w:t>
      </w:r>
      <w:r w:rsidRPr="001929BE">
        <w:rPr>
          <w:rFonts w:hint="eastAsia"/>
        </w:rPr>
        <w:t>ś</w:t>
      </w:r>
      <w:r w:rsidRPr="001929BE">
        <w:t>wiadcz</w:t>
      </w:r>
      <w:r w:rsidRPr="001929BE">
        <w:rPr>
          <w:rFonts w:hint="eastAsia"/>
        </w:rPr>
        <w:t>ą</w:t>
      </w:r>
      <w:r w:rsidRPr="001929BE">
        <w:t>cych pomoc ofiarom przemocy w rodzinie;</w:t>
      </w:r>
    </w:p>
    <w:p w14:paraId="4E68CF6A" w14:textId="77777777" w:rsidR="003B35B5" w:rsidRPr="00E76C55" w:rsidRDefault="003B35B5" w:rsidP="003B35B5">
      <w:pPr>
        <w:pStyle w:val="ZPKTzmpktartykuempunktem"/>
      </w:pPr>
      <w:r w:rsidRPr="001929BE">
        <w:t>4)</w:t>
      </w:r>
      <w:r w:rsidRPr="001929BE">
        <w:tab/>
        <w:t>ca</w:t>
      </w:r>
      <w:r w:rsidRPr="001929BE">
        <w:rPr>
          <w:rFonts w:hint="eastAsia"/>
        </w:rPr>
        <w:t>ł</w:t>
      </w:r>
      <w:r w:rsidRPr="001929BE">
        <w:t>odobowym ogólnopolskim telefonie dla ofiar przemocy w rodzinie;</w:t>
      </w:r>
    </w:p>
    <w:p w14:paraId="25E9FA4A" w14:textId="77777777" w:rsidR="003B35B5" w:rsidRPr="00E76C55" w:rsidRDefault="003B35B5" w:rsidP="003B35B5">
      <w:pPr>
        <w:pStyle w:val="ZPKTzmpktartykuempunktem"/>
      </w:pPr>
      <w:r w:rsidRPr="001929BE">
        <w:lastRenderedPageBreak/>
        <w:t>5)</w:t>
      </w:r>
      <w:r w:rsidRPr="001929BE">
        <w:tab/>
        <w:t>mo</w:t>
      </w:r>
      <w:r w:rsidRPr="001929BE">
        <w:rPr>
          <w:rFonts w:hint="eastAsia"/>
        </w:rPr>
        <w:t>ż</w:t>
      </w:r>
      <w:r w:rsidRPr="001929BE">
        <w:t>liwo</w:t>
      </w:r>
      <w:r w:rsidRPr="001929BE">
        <w:rPr>
          <w:rFonts w:hint="eastAsia"/>
        </w:rPr>
        <w:t>ś</w:t>
      </w:r>
      <w:r w:rsidRPr="001929BE">
        <w:t>ci uzyskania pomocy udzielanej przez podmioty, które otrzyma</w:t>
      </w:r>
      <w:r w:rsidRPr="001929BE">
        <w:rPr>
          <w:rFonts w:hint="eastAsia"/>
        </w:rPr>
        <w:t>ł</w:t>
      </w:r>
      <w:r w:rsidRPr="001929BE">
        <w:t>y dotacje z Funduszu Pomocy Pokrzywdzonym oraz Pomocy Postpenitencjarnej – Funduszu Sprawiedliwo</w:t>
      </w:r>
      <w:r w:rsidRPr="001929BE">
        <w:rPr>
          <w:rFonts w:hint="eastAsia"/>
        </w:rPr>
        <w:t>ś</w:t>
      </w:r>
      <w:r w:rsidRPr="001929BE">
        <w:t>ci, o którym mowa w przepisach Kodeksu karnego wykonawczego, oraz danych teleadresowych, najbli</w:t>
      </w:r>
      <w:r w:rsidRPr="001929BE">
        <w:rPr>
          <w:rFonts w:hint="eastAsia"/>
        </w:rPr>
        <w:t>ż</w:t>
      </w:r>
      <w:r w:rsidRPr="001929BE">
        <w:t xml:space="preserve">szych miejscowo dla </w:t>
      </w:r>
      <w:r>
        <w:t xml:space="preserve">osoby dotkniętej </w:t>
      </w:r>
      <w:r w:rsidRPr="001929BE">
        <w:t>przemoc</w:t>
      </w:r>
      <w:r>
        <w:t>ą</w:t>
      </w:r>
      <w:r w:rsidRPr="001929BE">
        <w:t xml:space="preserve"> w rodzinie, siedzib tych podmiotów i innych niezb</w:t>
      </w:r>
      <w:r w:rsidRPr="001929BE">
        <w:rPr>
          <w:rFonts w:hint="eastAsia"/>
        </w:rPr>
        <w:t>ę</w:t>
      </w:r>
      <w:r w:rsidRPr="001929BE">
        <w:t>dnych danych kontaktowych tych podmiotów.</w:t>
      </w:r>
    </w:p>
    <w:p w14:paraId="1C33A820" w14:textId="77777777" w:rsidR="003B35B5" w:rsidRPr="00E76C55" w:rsidRDefault="003B35B5" w:rsidP="003B35B5">
      <w:pPr>
        <w:pStyle w:val="ZUSTzmustartykuempunktem"/>
      </w:pPr>
      <w:r w:rsidRPr="001929BE">
        <w:t xml:space="preserve">2. </w:t>
      </w:r>
      <w:r>
        <w:t>Ż</w:t>
      </w:r>
      <w:r w:rsidRPr="00DC0B21">
        <w:t>o</w:t>
      </w:r>
      <w:r w:rsidRPr="00DC0B21">
        <w:rPr>
          <w:rFonts w:hint="eastAsia"/>
        </w:rPr>
        <w:t>ł</w:t>
      </w:r>
      <w:r w:rsidRPr="00DC0B21">
        <w:t xml:space="preserve">nierz </w:t>
      </w:r>
      <w:r w:rsidRPr="00DC0B21">
        <w:rPr>
          <w:rFonts w:hint="eastAsia"/>
        </w:rPr>
        <w:t>Ż</w:t>
      </w:r>
      <w:r w:rsidRPr="00DC0B21">
        <w:t>andarmerii Wojskowej</w:t>
      </w:r>
      <w:r>
        <w:t>,</w:t>
      </w:r>
      <w:r w:rsidRPr="00DC0B21">
        <w:t xml:space="preserve"> </w:t>
      </w:r>
      <w:r>
        <w:t>w</w:t>
      </w:r>
      <w:r w:rsidRPr="001929BE">
        <w:t xml:space="preserve"> przypadku wydania nakazu lub zakazu, poucza osob</w:t>
      </w:r>
      <w:r w:rsidRPr="001929BE">
        <w:rPr>
          <w:rFonts w:hint="eastAsia"/>
        </w:rPr>
        <w:t>ę</w:t>
      </w:r>
      <w:r w:rsidRPr="001929BE">
        <w:t xml:space="preserve"> dotkni</w:t>
      </w:r>
      <w:r w:rsidRPr="001929BE">
        <w:rPr>
          <w:rFonts w:hint="eastAsia"/>
        </w:rPr>
        <w:t>ę</w:t>
      </w:r>
      <w:r w:rsidRPr="001929BE">
        <w:t>t</w:t>
      </w:r>
      <w:r w:rsidRPr="001929BE">
        <w:rPr>
          <w:rFonts w:hint="eastAsia"/>
        </w:rPr>
        <w:t>ą</w:t>
      </w:r>
      <w:r w:rsidRPr="001929BE">
        <w:t xml:space="preserve"> przemoc</w:t>
      </w:r>
      <w:r w:rsidRPr="001929BE">
        <w:rPr>
          <w:rFonts w:hint="eastAsia"/>
        </w:rPr>
        <w:t>ą</w:t>
      </w:r>
      <w:r w:rsidRPr="001929BE">
        <w:t xml:space="preserve"> w rodzinie o przekazaniu jej danych najbli</w:t>
      </w:r>
      <w:r w:rsidRPr="001929BE">
        <w:rPr>
          <w:rFonts w:hint="eastAsia"/>
        </w:rPr>
        <w:t>ż</w:t>
      </w:r>
      <w:r w:rsidRPr="001929BE">
        <w:t xml:space="preserve">szemu miejscowo podmiotowi, o którym mowa w ust. 1 pkt 5, w celu udzielenia pomocy, chyba </w:t>
      </w:r>
      <w:r w:rsidRPr="001929BE">
        <w:rPr>
          <w:rFonts w:hint="eastAsia"/>
        </w:rPr>
        <w:t>ż</w:t>
      </w:r>
      <w:r w:rsidRPr="001929BE">
        <w:t>e osoba ta nie wyrazi zgody.</w:t>
      </w:r>
    </w:p>
    <w:p w14:paraId="04C592CB" w14:textId="7D1F2440" w:rsidR="003B35B5" w:rsidRPr="00E76C55" w:rsidRDefault="003B35B5" w:rsidP="003B35B5">
      <w:pPr>
        <w:pStyle w:val="ZUSTzmustartykuempunktem"/>
      </w:pPr>
      <w:r w:rsidRPr="001929BE">
        <w:t xml:space="preserve">3. </w:t>
      </w:r>
      <w:r>
        <w:t>Ż</w:t>
      </w:r>
      <w:r w:rsidRPr="00DC0B21">
        <w:t>o</w:t>
      </w:r>
      <w:r w:rsidRPr="00DC0B21">
        <w:rPr>
          <w:rFonts w:hint="eastAsia"/>
        </w:rPr>
        <w:t>ł</w:t>
      </w:r>
      <w:r w:rsidRPr="00DC0B21">
        <w:t xml:space="preserve">nierz </w:t>
      </w:r>
      <w:r w:rsidRPr="00DC0B21">
        <w:rPr>
          <w:rFonts w:hint="eastAsia"/>
        </w:rPr>
        <w:t>Ż</w:t>
      </w:r>
      <w:r w:rsidRPr="00DC0B21">
        <w:t>andarmerii Wojskowej</w:t>
      </w:r>
      <w:r>
        <w:t>,</w:t>
      </w:r>
      <w:r w:rsidRPr="00DC0B21">
        <w:t xml:space="preserve"> </w:t>
      </w:r>
      <w:r>
        <w:t>w</w:t>
      </w:r>
      <w:r w:rsidRPr="001929BE">
        <w:t xml:space="preserve"> przypadku wydania nakazu lub zakazu, poucza osob</w:t>
      </w:r>
      <w:r w:rsidRPr="001929BE">
        <w:rPr>
          <w:rFonts w:hint="eastAsia"/>
        </w:rPr>
        <w:t>ę</w:t>
      </w:r>
      <w:r w:rsidRPr="001929BE">
        <w:t xml:space="preserve"> stosuj</w:t>
      </w:r>
      <w:r w:rsidRPr="001929BE">
        <w:rPr>
          <w:rFonts w:hint="eastAsia"/>
        </w:rPr>
        <w:t>ą</w:t>
      </w:r>
      <w:r w:rsidRPr="001929BE">
        <w:t>c</w:t>
      </w:r>
      <w:r w:rsidRPr="001929BE">
        <w:rPr>
          <w:rFonts w:hint="eastAsia"/>
        </w:rPr>
        <w:t>ą</w:t>
      </w:r>
      <w:r w:rsidRPr="001929BE">
        <w:t xml:space="preserve"> przemoc w rodzinie o przekazaniu jej danych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ciwemu ze wzgl</w:t>
      </w:r>
      <w:r w:rsidRPr="001929BE">
        <w:rPr>
          <w:rFonts w:hint="eastAsia"/>
        </w:rPr>
        <w:t>ę</w:t>
      </w:r>
      <w:r w:rsidRPr="001929BE">
        <w:t>du na miejsce jej pobytu Powiatowemu Centrum Pomocy Rodzinie w celu podj</w:t>
      </w:r>
      <w:r w:rsidRPr="001929BE">
        <w:rPr>
          <w:rFonts w:hint="eastAsia"/>
        </w:rPr>
        <w:t>ę</w:t>
      </w:r>
      <w:r w:rsidRPr="001929BE">
        <w:t>cia dzia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ń</w:t>
      </w:r>
      <w:r w:rsidRPr="001929BE">
        <w:t xml:space="preserve"> pozostaj</w:t>
      </w:r>
      <w:r w:rsidRPr="001929BE">
        <w:rPr>
          <w:rFonts w:hint="eastAsia"/>
        </w:rPr>
        <w:t>ą</w:t>
      </w:r>
      <w:r w:rsidRPr="001929BE">
        <w:t>cych we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ciwo</w:t>
      </w:r>
      <w:r w:rsidRPr="001929BE">
        <w:rPr>
          <w:rFonts w:hint="eastAsia"/>
        </w:rPr>
        <w:t>ś</w:t>
      </w:r>
      <w:r w:rsidRPr="001929BE">
        <w:t>ci powiatu na podstawie przepisów ustawy o</w:t>
      </w:r>
      <w:r w:rsidR="00A6236A">
        <w:t> </w:t>
      </w:r>
      <w:r w:rsidRPr="001929BE">
        <w:t>przeciwdzia</w:t>
      </w:r>
      <w:r w:rsidRPr="001929BE">
        <w:rPr>
          <w:rFonts w:hint="eastAsia"/>
        </w:rPr>
        <w:t>ł</w:t>
      </w:r>
      <w:r w:rsidRPr="001929BE">
        <w:t xml:space="preserve">aniu przemocy w rodzinie, chyba </w:t>
      </w:r>
      <w:r w:rsidRPr="001929BE">
        <w:rPr>
          <w:rFonts w:hint="eastAsia"/>
        </w:rPr>
        <w:t>ż</w:t>
      </w:r>
      <w:r w:rsidRPr="001929BE">
        <w:t xml:space="preserve">e osoba ta nie wyrazi zgody. </w:t>
      </w:r>
    </w:p>
    <w:p w14:paraId="2A9D2DF2" w14:textId="1F1BDD4E" w:rsidR="003B35B5" w:rsidRPr="00E76C55" w:rsidRDefault="003B35B5" w:rsidP="003B35B5">
      <w:pPr>
        <w:pStyle w:val="ZARTzmartartykuempunktem"/>
      </w:pPr>
      <w:r w:rsidRPr="001929BE">
        <w:t xml:space="preserve">Art. 18h. </w:t>
      </w:r>
      <w:r>
        <w:t>Ż</w:t>
      </w:r>
      <w:r w:rsidRPr="00DC0B21">
        <w:t>o</w:t>
      </w:r>
      <w:r w:rsidRPr="00DC0B21">
        <w:rPr>
          <w:rFonts w:hint="eastAsia"/>
        </w:rPr>
        <w:t>ł</w:t>
      </w:r>
      <w:r w:rsidRPr="00DC0B21">
        <w:t xml:space="preserve">nierz </w:t>
      </w:r>
      <w:r w:rsidRPr="00DC0B21">
        <w:rPr>
          <w:rFonts w:hint="eastAsia"/>
        </w:rPr>
        <w:t>Ż</w:t>
      </w:r>
      <w:r w:rsidRPr="00DC0B21">
        <w:t>andarmerii Wojskowej</w:t>
      </w:r>
      <w:r>
        <w:t>,</w:t>
      </w:r>
      <w:r w:rsidRPr="00DC0B21">
        <w:t xml:space="preserve"> </w:t>
      </w:r>
      <w:r>
        <w:t>w</w:t>
      </w:r>
      <w:r w:rsidRPr="001929BE">
        <w:t xml:space="preserve"> przypadku wydania nakazu lub zakazu</w:t>
      </w:r>
      <w:r>
        <w:t>,</w:t>
      </w:r>
      <w:r w:rsidRPr="001929BE">
        <w:t xml:space="preserve"> poucza osob</w:t>
      </w:r>
      <w:r w:rsidRPr="001929BE">
        <w:rPr>
          <w:rFonts w:hint="eastAsia"/>
        </w:rPr>
        <w:t>ę</w:t>
      </w:r>
      <w:r w:rsidRPr="001929BE">
        <w:t xml:space="preserve"> stosuj</w:t>
      </w:r>
      <w:r w:rsidRPr="001929BE">
        <w:rPr>
          <w:rFonts w:hint="eastAsia"/>
        </w:rPr>
        <w:t>ą</w:t>
      </w:r>
      <w:r w:rsidRPr="001929BE">
        <w:t>c</w:t>
      </w:r>
      <w:r w:rsidRPr="001929BE">
        <w:rPr>
          <w:rFonts w:hint="eastAsia"/>
        </w:rPr>
        <w:t>ą</w:t>
      </w:r>
      <w:r w:rsidRPr="001929BE">
        <w:t xml:space="preserve"> przemoc w rodzinie o przyczynach ich wydania, o</w:t>
      </w:r>
      <w:r w:rsidR="00A6236A">
        <w:t> </w:t>
      </w:r>
      <w:r w:rsidRPr="001929BE">
        <w:t>mo</w:t>
      </w:r>
      <w:r w:rsidRPr="001929BE">
        <w:rPr>
          <w:rFonts w:hint="eastAsia"/>
        </w:rPr>
        <w:t>ż</w:t>
      </w:r>
      <w:r w:rsidRPr="001929BE">
        <w:t>liwo</w:t>
      </w:r>
      <w:r w:rsidRPr="001929BE">
        <w:rPr>
          <w:rFonts w:hint="eastAsia"/>
        </w:rPr>
        <w:t>ś</w:t>
      </w:r>
      <w:r w:rsidRPr="001929BE">
        <w:t>ci i sposobie z</w:t>
      </w:r>
      <w:r w:rsidRPr="001929BE">
        <w:rPr>
          <w:rFonts w:hint="eastAsia"/>
        </w:rPr>
        <w:t>ł</w:t>
      </w:r>
      <w:r w:rsidRPr="001929BE">
        <w:t>o</w:t>
      </w:r>
      <w:r w:rsidRPr="001929BE">
        <w:rPr>
          <w:rFonts w:hint="eastAsia"/>
        </w:rPr>
        <w:t>ż</w:t>
      </w:r>
      <w:r w:rsidRPr="001929BE">
        <w:t>enia za</w:t>
      </w:r>
      <w:r w:rsidRPr="001929BE">
        <w:rPr>
          <w:rFonts w:hint="eastAsia"/>
        </w:rPr>
        <w:t>ż</w:t>
      </w:r>
      <w:r w:rsidRPr="001929BE">
        <w:t>alenia, a tak</w:t>
      </w:r>
      <w:r w:rsidRPr="001929BE">
        <w:rPr>
          <w:rFonts w:hint="eastAsia"/>
        </w:rPr>
        <w:t>ż</w:t>
      </w:r>
      <w:r w:rsidRPr="001929BE">
        <w:t>e informuje o danych teleadresowych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ciwych miejscowo placówek zapewniaj</w:t>
      </w:r>
      <w:r w:rsidRPr="001929BE">
        <w:rPr>
          <w:rFonts w:hint="eastAsia"/>
        </w:rPr>
        <w:t>ą</w:t>
      </w:r>
      <w:r w:rsidRPr="001929BE">
        <w:t>cych miejsca noclegowe oraz placówek prowadz</w:t>
      </w:r>
      <w:r w:rsidRPr="001929BE">
        <w:rPr>
          <w:rFonts w:hint="eastAsia"/>
        </w:rPr>
        <w:t>ą</w:t>
      </w:r>
      <w:r w:rsidRPr="001929BE">
        <w:t>cych oddzia</w:t>
      </w:r>
      <w:r w:rsidRPr="001929BE">
        <w:rPr>
          <w:rFonts w:hint="eastAsia"/>
        </w:rPr>
        <w:t>ł</w:t>
      </w:r>
      <w:r w:rsidRPr="001929BE">
        <w:t>ywania korekcyjno-edukacyjne lub programy psychologiczno</w:t>
      </w:r>
      <w:r w:rsidR="00AE2B4E">
        <w:noBreakHyphen/>
      </w:r>
      <w:r w:rsidRPr="001929BE">
        <w:t>terapeutyczne dla osób stosuj</w:t>
      </w:r>
      <w:r w:rsidRPr="001929BE">
        <w:rPr>
          <w:rFonts w:hint="eastAsia"/>
        </w:rPr>
        <w:t>ą</w:t>
      </w:r>
      <w:r w:rsidRPr="001929BE">
        <w:t>cych przemoc w rodzinie. Miejsca noclegowe nie mog</w:t>
      </w:r>
      <w:r w:rsidRPr="001929BE">
        <w:rPr>
          <w:rFonts w:hint="eastAsia"/>
        </w:rPr>
        <w:t>ą</w:t>
      </w:r>
      <w:r w:rsidRPr="001929BE">
        <w:t xml:space="preserve"> by</w:t>
      </w:r>
      <w:r w:rsidRPr="001929BE">
        <w:rPr>
          <w:rFonts w:hint="eastAsia"/>
        </w:rPr>
        <w:t>ć</w:t>
      </w:r>
      <w:r w:rsidRPr="001929BE">
        <w:t xml:space="preserve"> placówkami pobytu osób dotkni</w:t>
      </w:r>
      <w:r w:rsidRPr="001929BE">
        <w:rPr>
          <w:rFonts w:hint="eastAsia"/>
        </w:rPr>
        <w:t>ę</w:t>
      </w:r>
      <w:r w:rsidRPr="001929BE">
        <w:t>tych przemoc</w:t>
      </w:r>
      <w:r w:rsidRPr="001929BE">
        <w:rPr>
          <w:rFonts w:hint="eastAsia"/>
        </w:rPr>
        <w:t>ą</w:t>
      </w:r>
      <w:r w:rsidRPr="001929BE">
        <w:t xml:space="preserve"> w rodzinie. </w:t>
      </w:r>
    </w:p>
    <w:p w14:paraId="6AF8593B" w14:textId="77777777" w:rsidR="003B35B5" w:rsidRPr="00E76C55" w:rsidRDefault="003B35B5" w:rsidP="003B35B5">
      <w:pPr>
        <w:pStyle w:val="ZARTzmartartykuempunktem"/>
      </w:pPr>
      <w:r w:rsidRPr="001929BE">
        <w:t>Art. 18i. 1. W okresie obowi</w:t>
      </w:r>
      <w:r w:rsidRPr="001929BE">
        <w:rPr>
          <w:rFonts w:hint="eastAsia"/>
        </w:rPr>
        <w:t>ą</w:t>
      </w:r>
      <w:r w:rsidRPr="001929BE">
        <w:t xml:space="preserve">zywania nakazu lub zakazu </w:t>
      </w:r>
      <w:r w:rsidRPr="001929BE">
        <w:rPr>
          <w:rFonts w:hint="eastAsia"/>
        </w:rPr>
        <w:t>Ż</w:t>
      </w:r>
      <w:r w:rsidRPr="001929BE">
        <w:t>andarmeria Wojskowa przynajmniej trzykrotnie sprawdza, czy nakaz lub zakaz nie s</w:t>
      </w:r>
      <w:r w:rsidRPr="001929BE">
        <w:rPr>
          <w:rFonts w:hint="eastAsia"/>
        </w:rPr>
        <w:t>ą</w:t>
      </w:r>
      <w:r w:rsidRPr="001929BE">
        <w:t xml:space="preserve"> naruszane, i podejmuje niezb</w:t>
      </w:r>
      <w:r w:rsidRPr="001929BE">
        <w:rPr>
          <w:rFonts w:hint="eastAsia"/>
        </w:rPr>
        <w:t>ę</w:t>
      </w:r>
      <w:r w:rsidRPr="001929BE">
        <w:t>dne czynno</w:t>
      </w:r>
      <w:r w:rsidRPr="001929BE">
        <w:rPr>
          <w:rFonts w:hint="eastAsia"/>
        </w:rPr>
        <w:t>ś</w:t>
      </w:r>
      <w:r w:rsidRPr="001929BE">
        <w:t>ci. Pierwsze sprawdzenie odbywa si</w:t>
      </w:r>
      <w:r w:rsidRPr="001929BE">
        <w:rPr>
          <w:rFonts w:hint="eastAsia"/>
        </w:rPr>
        <w:t>ę</w:t>
      </w:r>
      <w:r w:rsidRPr="001929BE">
        <w:t xml:space="preserve"> nast</w:t>
      </w:r>
      <w:r w:rsidRPr="001929BE">
        <w:rPr>
          <w:rFonts w:hint="eastAsia"/>
        </w:rPr>
        <w:t>ę</w:t>
      </w:r>
      <w:r w:rsidRPr="001929BE">
        <w:t xml:space="preserve">pnego dnia po wydaniu nakazu lub zakazu. </w:t>
      </w:r>
    </w:p>
    <w:p w14:paraId="54840EBD" w14:textId="24328319" w:rsidR="003B35B5" w:rsidRPr="00E76C55" w:rsidRDefault="003B35B5" w:rsidP="003B35B5">
      <w:pPr>
        <w:pStyle w:val="ZUSTzmustartykuempunktem"/>
      </w:pPr>
      <w:r w:rsidRPr="001929BE">
        <w:t>2. Czynno</w:t>
      </w:r>
      <w:r w:rsidRPr="001929BE">
        <w:rPr>
          <w:rFonts w:hint="eastAsia"/>
        </w:rPr>
        <w:t>ś</w:t>
      </w:r>
      <w:r w:rsidRPr="001929BE">
        <w:t xml:space="preserve">ci sprawdzenia </w:t>
      </w:r>
      <w:r w:rsidRPr="001929BE">
        <w:rPr>
          <w:rFonts w:hint="eastAsia"/>
        </w:rPr>
        <w:t>Ż</w:t>
      </w:r>
      <w:r w:rsidRPr="001929BE">
        <w:t>andarmeria Wojskowa podejmuje równie</w:t>
      </w:r>
      <w:r w:rsidRPr="001929BE">
        <w:rPr>
          <w:rFonts w:hint="eastAsia"/>
        </w:rPr>
        <w:t>ż</w:t>
      </w:r>
      <w:r w:rsidRPr="001929BE">
        <w:t xml:space="preserve"> na podstawie postanowienia s</w:t>
      </w:r>
      <w:r w:rsidRPr="001929BE">
        <w:rPr>
          <w:rFonts w:hint="eastAsia"/>
        </w:rPr>
        <w:t>ą</w:t>
      </w:r>
      <w:r w:rsidRPr="001929BE">
        <w:t>du o udzieleniu zabezpieczenia w sprawach o zobowi</w:t>
      </w:r>
      <w:r w:rsidRPr="001929BE">
        <w:rPr>
          <w:rFonts w:hint="eastAsia"/>
        </w:rPr>
        <w:t>ą</w:t>
      </w:r>
      <w:r w:rsidRPr="001929BE">
        <w:t>zanie osoby stosuj</w:t>
      </w:r>
      <w:r w:rsidRPr="001929BE">
        <w:rPr>
          <w:rFonts w:hint="eastAsia"/>
        </w:rPr>
        <w:t>ą</w:t>
      </w:r>
      <w:r w:rsidRPr="001929BE">
        <w:t>cej przemoc w rodzinie do opuszczenia wspólnie zajmowanego mieszkania i jego bezpo</w:t>
      </w:r>
      <w:r w:rsidRPr="001929BE">
        <w:rPr>
          <w:rFonts w:hint="eastAsia"/>
        </w:rPr>
        <w:t>ś</w:t>
      </w:r>
      <w:r w:rsidRPr="001929BE">
        <w:t>redniego otoczenia lub zakazanie zbli</w:t>
      </w:r>
      <w:r w:rsidRPr="001929BE">
        <w:rPr>
          <w:rFonts w:hint="eastAsia"/>
        </w:rPr>
        <w:t>ż</w:t>
      </w:r>
      <w:r w:rsidRPr="001929BE">
        <w:t>ania si</w:t>
      </w:r>
      <w:r w:rsidRPr="001929BE">
        <w:rPr>
          <w:rFonts w:hint="eastAsia"/>
        </w:rPr>
        <w:t>ę</w:t>
      </w:r>
      <w:r w:rsidRPr="001929BE">
        <w:t xml:space="preserve"> do mieszkania i jego bezpo</w:t>
      </w:r>
      <w:r w:rsidRPr="001929BE">
        <w:rPr>
          <w:rFonts w:hint="eastAsia"/>
        </w:rPr>
        <w:t>ś</w:t>
      </w:r>
      <w:r w:rsidRPr="001929BE">
        <w:t>redniego otoczenia, którym nakaz lub zakaz zosta</w:t>
      </w:r>
      <w:r w:rsidRPr="001929BE">
        <w:rPr>
          <w:rFonts w:hint="eastAsia"/>
        </w:rPr>
        <w:t>ł</w:t>
      </w:r>
      <w:r w:rsidRPr="001929BE">
        <w:t>y przed</w:t>
      </w:r>
      <w:r w:rsidRPr="001929BE">
        <w:rPr>
          <w:rFonts w:hint="eastAsia"/>
        </w:rPr>
        <w:t>ł</w:t>
      </w:r>
      <w:r w:rsidRPr="001929BE">
        <w:t>u</w:t>
      </w:r>
      <w:r w:rsidRPr="001929BE">
        <w:rPr>
          <w:rFonts w:hint="eastAsia"/>
        </w:rPr>
        <w:t>ż</w:t>
      </w:r>
      <w:r w:rsidRPr="001929BE">
        <w:t xml:space="preserve">one. </w:t>
      </w:r>
    </w:p>
    <w:p w14:paraId="69364E7C" w14:textId="77777777" w:rsidR="003B35B5" w:rsidRPr="00E76C55" w:rsidRDefault="003B35B5" w:rsidP="003B35B5">
      <w:pPr>
        <w:pStyle w:val="ZARTzmartartykuempunktem"/>
      </w:pPr>
      <w:r w:rsidRPr="001929BE">
        <w:t>Art. 18j. 1. Osobie stosuj</w:t>
      </w:r>
      <w:r w:rsidRPr="001929BE">
        <w:rPr>
          <w:rFonts w:hint="eastAsia"/>
        </w:rPr>
        <w:t>ą</w:t>
      </w:r>
      <w:r w:rsidRPr="001929BE">
        <w:t>cej przemoc w rodzinie, wobec której wydano nakaz lub zakaz</w:t>
      </w:r>
      <w:r>
        <w:t>,</w:t>
      </w:r>
      <w:r w:rsidRPr="001929BE">
        <w:t xml:space="preserve"> przys</w:t>
      </w:r>
      <w:r w:rsidRPr="001929BE">
        <w:rPr>
          <w:rFonts w:hint="eastAsia"/>
        </w:rPr>
        <w:t>ł</w:t>
      </w:r>
      <w:r w:rsidRPr="001929BE">
        <w:t>uguje za</w:t>
      </w:r>
      <w:r w:rsidRPr="001929BE">
        <w:rPr>
          <w:rFonts w:hint="eastAsia"/>
        </w:rPr>
        <w:t>ż</w:t>
      </w:r>
      <w:r w:rsidRPr="001929BE">
        <w:t>alenie do s</w:t>
      </w:r>
      <w:r w:rsidRPr="001929BE">
        <w:rPr>
          <w:rFonts w:hint="eastAsia"/>
        </w:rPr>
        <w:t>ą</w:t>
      </w:r>
      <w:r w:rsidRPr="001929BE">
        <w:t>du rejonowego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ciwego ze wzgl</w:t>
      </w:r>
      <w:r w:rsidRPr="001929BE">
        <w:rPr>
          <w:rFonts w:hint="eastAsia"/>
        </w:rPr>
        <w:t>ę</w:t>
      </w:r>
      <w:r w:rsidRPr="001929BE">
        <w:t xml:space="preserve">du na miejsce </w:t>
      </w:r>
      <w:r w:rsidRPr="001929BE">
        <w:lastRenderedPageBreak/>
        <w:t>po</w:t>
      </w:r>
      <w:r w:rsidRPr="001929BE">
        <w:rPr>
          <w:rFonts w:hint="eastAsia"/>
        </w:rPr>
        <w:t>ł</w:t>
      </w:r>
      <w:r w:rsidRPr="001929BE">
        <w:t>o</w:t>
      </w:r>
      <w:r w:rsidRPr="001929BE">
        <w:rPr>
          <w:rFonts w:hint="eastAsia"/>
        </w:rPr>
        <w:t>ż</w:t>
      </w:r>
      <w:r w:rsidRPr="001929BE">
        <w:t>enia wspólnie zajmowanego mieszkania. Za</w:t>
      </w:r>
      <w:r w:rsidRPr="001929BE">
        <w:rPr>
          <w:rFonts w:hint="eastAsia"/>
        </w:rPr>
        <w:t>ż</w:t>
      </w:r>
      <w:r w:rsidRPr="001929BE">
        <w:t>alenie wnosi si</w:t>
      </w:r>
      <w:r w:rsidRPr="001929BE">
        <w:rPr>
          <w:rFonts w:hint="eastAsia"/>
        </w:rPr>
        <w:t>ę</w:t>
      </w:r>
      <w:r w:rsidRPr="001929BE">
        <w:t xml:space="preserve"> w terminie 3 dni od dnia dor</w:t>
      </w:r>
      <w:r w:rsidRPr="001929BE">
        <w:rPr>
          <w:rFonts w:hint="eastAsia"/>
        </w:rPr>
        <w:t>ę</w:t>
      </w:r>
      <w:r w:rsidRPr="001929BE">
        <w:t>czenia nakazu lub zakazu, o czym nale</w:t>
      </w:r>
      <w:r w:rsidRPr="001929BE">
        <w:rPr>
          <w:rFonts w:hint="eastAsia"/>
        </w:rPr>
        <w:t>ż</w:t>
      </w:r>
      <w:r w:rsidRPr="001929BE">
        <w:t>y osob</w:t>
      </w:r>
      <w:r w:rsidRPr="001929BE">
        <w:rPr>
          <w:rFonts w:hint="eastAsia"/>
        </w:rPr>
        <w:t>ę</w:t>
      </w:r>
      <w:r w:rsidRPr="001929BE">
        <w:t xml:space="preserve"> t</w:t>
      </w:r>
      <w:r w:rsidRPr="001929BE">
        <w:rPr>
          <w:rFonts w:hint="eastAsia"/>
        </w:rPr>
        <w:t>ę</w:t>
      </w:r>
      <w:r w:rsidRPr="001929BE">
        <w:t xml:space="preserve"> pouczy</w:t>
      </w:r>
      <w:r w:rsidRPr="001929BE">
        <w:rPr>
          <w:rFonts w:hint="eastAsia"/>
        </w:rPr>
        <w:t>ć</w:t>
      </w:r>
      <w:r w:rsidRPr="001929BE">
        <w:t xml:space="preserve"> wraz z dor</w:t>
      </w:r>
      <w:r w:rsidRPr="001929BE">
        <w:rPr>
          <w:rFonts w:hint="eastAsia"/>
        </w:rPr>
        <w:t>ę</w:t>
      </w:r>
      <w:r w:rsidRPr="001929BE">
        <w:t>czeniem nakazu lub zakazu. W za</w:t>
      </w:r>
      <w:r w:rsidRPr="001929BE">
        <w:rPr>
          <w:rFonts w:hint="eastAsia"/>
        </w:rPr>
        <w:t>ż</w:t>
      </w:r>
      <w:r w:rsidRPr="001929BE">
        <w:t>aleniu skar</w:t>
      </w:r>
      <w:r w:rsidRPr="001929BE">
        <w:rPr>
          <w:rFonts w:hint="eastAsia"/>
        </w:rPr>
        <w:t>żą</w:t>
      </w:r>
      <w:r w:rsidRPr="001929BE">
        <w:t>cy mo</w:t>
      </w:r>
      <w:r w:rsidRPr="001929BE">
        <w:rPr>
          <w:rFonts w:hint="eastAsia"/>
        </w:rPr>
        <w:t>ż</w:t>
      </w:r>
      <w:r w:rsidRPr="001929BE">
        <w:t>e si</w:t>
      </w:r>
      <w:r w:rsidRPr="001929BE">
        <w:rPr>
          <w:rFonts w:hint="eastAsia"/>
        </w:rPr>
        <w:t>ę</w:t>
      </w:r>
      <w:r w:rsidRPr="001929BE">
        <w:t xml:space="preserve"> domaga</w:t>
      </w:r>
      <w:r w:rsidRPr="001929BE">
        <w:rPr>
          <w:rFonts w:hint="eastAsia"/>
        </w:rPr>
        <w:t>ć</w:t>
      </w:r>
      <w:r w:rsidRPr="001929BE">
        <w:t xml:space="preserve"> zbadania prawid</w:t>
      </w:r>
      <w:r w:rsidRPr="001929BE">
        <w:rPr>
          <w:rFonts w:hint="eastAsia"/>
        </w:rPr>
        <w:t>ł</w:t>
      </w:r>
      <w:r w:rsidRPr="001929BE">
        <w:t>owo</w:t>
      </w:r>
      <w:r w:rsidRPr="001929BE">
        <w:rPr>
          <w:rFonts w:hint="eastAsia"/>
        </w:rPr>
        <w:t>ś</w:t>
      </w:r>
      <w:r w:rsidRPr="001929BE">
        <w:t>ci prowadzenia czynno</w:t>
      </w:r>
      <w:r w:rsidRPr="001929BE">
        <w:rPr>
          <w:rFonts w:hint="eastAsia"/>
        </w:rPr>
        <w:t>ś</w:t>
      </w:r>
      <w:r w:rsidRPr="001929BE">
        <w:t>ci, zasadno</w:t>
      </w:r>
      <w:r w:rsidRPr="001929BE">
        <w:rPr>
          <w:rFonts w:hint="eastAsia"/>
        </w:rPr>
        <w:t>ś</w:t>
      </w:r>
      <w:r w:rsidRPr="001929BE">
        <w:t>ci oraz legalno</w:t>
      </w:r>
      <w:r w:rsidRPr="001929BE">
        <w:rPr>
          <w:rFonts w:hint="eastAsia"/>
        </w:rPr>
        <w:t>ś</w:t>
      </w:r>
      <w:r w:rsidRPr="001929BE">
        <w:t>ci wydanego nakazu lub zakazu. Do za</w:t>
      </w:r>
      <w:r w:rsidRPr="001929BE">
        <w:rPr>
          <w:rFonts w:hint="eastAsia"/>
        </w:rPr>
        <w:t>ż</w:t>
      </w:r>
      <w:r w:rsidRPr="001929BE">
        <w:t>alenia stosuje si</w:t>
      </w:r>
      <w:r w:rsidRPr="001929BE">
        <w:rPr>
          <w:rFonts w:hint="eastAsia"/>
        </w:rPr>
        <w:t>ę</w:t>
      </w:r>
      <w:r w:rsidRPr="001929BE">
        <w:t xml:space="preserve"> odpowiednio przepisy Kodeksu post</w:t>
      </w:r>
      <w:r w:rsidRPr="001929BE">
        <w:rPr>
          <w:rFonts w:hint="eastAsia"/>
        </w:rPr>
        <w:t>ę</w:t>
      </w:r>
      <w:r w:rsidRPr="001929BE">
        <w:t xml:space="preserve">powania cywilnego. </w:t>
      </w:r>
    </w:p>
    <w:p w14:paraId="636DE57A" w14:textId="77777777" w:rsidR="003B35B5" w:rsidRPr="00E76C55" w:rsidRDefault="003B35B5" w:rsidP="003B35B5">
      <w:pPr>
        <w:pStyle w:val="ZUSTzmustartykuempunktem"/>
      </w:pPr>
      <w:r w:rsidRPr="001929BE">
        <w:t>2. S</w:t>
      </w:r>
      <w:r w:rsidRPr="001929BE">
        <w:rPr>
          <w:rFonts w:hint="eastAsia"/>
        </w:rPr>
        <w:t>ą</w:t>
      </w:r>
      <w:r w:rsidRPr="001929BE">
        <w:t>d rozpoznaje za</w:t>
      </w:r>
      <w:r w:rsidRPr="001929BE">
        <w:rPr>
          <w:rFonts w:hint="eastAsia"/>
        </w:rPr>
        <w:t>ż</w:t>
      </w:r>
      <w:r w:rsidRPr="001929BE">
        <w:t>alenie niezw</w:t>
      </w:r>
      <w:r w:rsidRPr="001929BE">
        <w:rPr>
          <w:rFonts w:hint="eastAsia"/>
        </w:rPr>
        <w:t>ł</w:t>
      </w:r>
      <w:r w:rsidRPr="001929BE">
        <w:t>ocznie, nie pó</w:t>
      </w:r>
      <w:r w:rsidRPr="001929BE">
        <w:rPr>
          <w:rFonts w:hint="eastAsia"/>
        </w:rPr>
        <w:t>ź</w:t>
      </w:r>
      <w:r w:rsidRPr="001929BE">
        <w:t>niej jednak ni</w:t>
      </w:r>
      <w:r w:rsidRPr="001929BE">
        <w:rPr>
          <w:rFonts w:hint="eastAsia"/>
        </w:rPr>
        <w:t>ż</w:t>
      </w:r>
      <w:r w:rsidRPr="001929BE">
        <w:t xml:space="preserve"> w ci</w:t>
      </w:r>
      <w:r w:rsidRPr="001929BE">
        <w:rPr>
          <w:rFonts w:hint="eastAsia"/>
        </w:rPr>
        <w:t>ą</w:t>
      </w:r>
      <w:r w:rsidRPr="001929BE">
        <w:t>gu 3 dni od dnia jego wp</w:t>
      </w:r>
      <w:r w:rsidRPr="001929BE">
        <w:rPr>
          <w:rFonts w:hint="eastAsia"/>
        </w:rPr>
        <w:t>ł</w:t>
      </w:r>
      <w:r w:rsidRPr="001929BE">
        <w:t>ywu do s</w:t>
      </w:r>
      <w:r w:rsidRPr="001929BE">
        <w:rPr>
          <w:rFonts w:hint="eastAsia"/>
        </w:rPr>
        <w:t>ą</w:t>
      </w:r>
      <w:r w:rsidRPr="001929BE">
        <w:t>du.</w:t>
      </w:r>
    </w:p>
    <w:p w14:paraId="0A0971E2" w14:textId="5B76E60E" w:rsidR="003B35B5" w:rsidRPr="00E76C55" w:rsidRDefault="003B35B5" w:rsidP="003B35B5">
      <w:pPr>
        <w:pStyle w:val="ZUSTzmustartykuempunktem"/>
      </w:pPr>
      <w:r w:rsidRPr="001929BE">
        <w:t>3. S</w:t>
      </w:r>
      <w:r w:rsidRPr="001929BE">
        <w:rPr>
          <w:rFonts w:hint="eastAsia"/>
        </w:rPr>
        <w:t>ą</w:t>
      </w:r>
      <w:r w:rsidRPr="001929BE">
        <w:t>d uchyla zaskar</w:t>
      </w:r>
      <w:r w:rsidRPr="001929BE">
        <w:rPr>
          <w:rFonts w:hint="eastAsia"/>
        </w:rPr>
        <w:t>ż</w:t>
      </w:r>
      <w:r w:rsidRPr="001929BE">
        <w:t>ony nakaz lub zakaz w przypadku stwierdzenia jego bezzasadno</w:t>
      </w:r>
      <w:r w:rsidRPr="001929BE">
        <w:rPr>
          <w:rFonts w:hint="eastAsia"/>
        </w:rPr>
        <w:t>ś</w:t>
      </w:r>
      <w:r w:rsidRPr="001929BE">
        <w:t>ci lub nielegalno</w:t>
      </w:r>
      <w:r w:rsidRPr="001929BE">
        <w:rPr>
          <w:rFonts w:hint="eastAsia"/>
        </w:rPr>
        <w:t>ś</w:t>
      </w:r>
      <w:r w:rsidRPr="001929BE">
        <w:t>ci, o czym niezw</w:t>
      </w:r>
      <w:r w:rsidRPr="001929BE">
        <w:rPr>
          <w:rFonts w:hint="eastAsia"/>
        </w:rPr>
        <w:t>ł</w:t>
      </w:r>
      <w:r w:rsidRPr="001929BE">
        <w:t>ocznie zawiadamia osob</w:t>
      </w:r>
      <w:r w:rsidRPr="001929BE">
        <w:rPr>
          <w:rFonts w:hint="eastAsia"/>
        </w:rPr>
        <w:t>ę</w:t>
      </w:r>
      <w:r w:rsidRPr="001929BE">
        <w:t xml:space="preserve"> dotkni</w:t>
      </w:r>
      <w:r w:rsidRPr="001929BE">
        <w:rPr>
          <w:rFonts w:hint="eastAsia"/>
        </w:rPr>
        <w:t>ę</w:t>
      </w:r>
      <w:r w:rsidRPr="001929BE">
        <w:t>t</w:t>
      </w:r>
      <w:r w:rsidRPr="001929BE">
        <w:rPr>
          <w:rFonts w:hint="eastAsia"/>
        </w:rPr>
        <w:t>ą</w:t>
      </w:r>
      <w:r w:rsidRPr="001929BE">
        <w:t xml:space="preserve"> przemoc</w:t>
      </w:r>
      <w:r w:rsidRPr="001929BE">
        <w:rPr>
          <w:rFonts w:hint="eastAsia"/>
        </w:rPr>
        <w:t>ą</w:t>
      </w:r>
      <w:r w:rsidRPr="001929BE">
        <w:t xml:space="preserve"> w rodzinie, prokuratora</w:t>
      </w:r>
      <w:r>
        <w:t>, właściwą jednostkę organizacyjną Żandarmerii Wojskowej oraz</w:t>
      </w:r>
      <w:r w:rsidRPr="00DE6A80">
        <w:t xml:space="preserve"> </w:t>
      </w:r>
      <w:r w:rsidRPr="001929BE">
        <w:t>zespó</w:t>
      </w:r>
      <w:r w:rsidRPr="001929BE">
        <w:rPr>
          <w:rFonts w:hint="eastAsia"/>
        </w:rPr>
        <w:t>ł</w:t>
      </w:r>
      <w:r w:rsidRPr="001929BE">
        <w:t xml:space="preserve"> interdyscyplinarny, o którym mowa w</w:t>
      </w:r>
      <w:r>
        <w:t xml:space="preserve"> </w:t>
      </w:r>
      <w:r w:rsidRPr="001929BE">
        <w:t>przepisach</w:t>
      </w:r>
      <w:r w:rsidRPr="00DE6A80">
        <w:t xml:space="preserve"> </w:t>
      </w:r>
      <w:r>
        <w:t>ustawy o</w:t>
      </w:r>
      <w:r w:rsidR="00A6236A">
        <w:t> </w:t>
      </w:r>
      <w:r w:rsidRPr="001929BE">
        <w:t>przeciwdzia</w:t>
      </w:r>
      <w:r w:rsidRPr="001929BE">
        <w:rPr>
          <w:rFonts w:hint="eastAsia"/>
        </w:rPr>
        <w:t>ł</w:t>
      </w:r>
      <w:r w:rsidRPr="001929BE">
        <w:t>aniu przemocy w rodzinie</w:t>
      </w:r>
      <w:r>
        <w:t>.</w:t>
      </w:r>
    </w:p>
    <w:p w14:paraId="2762A88B" w14:textId="77777777" w:rsidR="003B35B5" w:rsidRPr="00E76C55" w:rsidRDefault="003B35B5" w:rsidP="003B35B5">
      <w:pPr>
        <w:pStyle w:val="ZUSTzmustartykuempunktem"/>
      </w:pPr>
      <w:r w:rsidRPr="001929BE">
        <w:t>4. W przypadku stwierdzenia bezzasadno</w:t>
      </w:r>
      <w:r w:rsidRPr="001929BE">
        <w:rPr>
          <w:rFonts w:hint="eastAsia"/>
        </w:rPr>
        <w:t>ś</w:t>
      </w:r>
      <w:r w:rsidRPr="001929BE">
        <w:t>ci, nielegalno</w:t>
      </w:r>
      <w:r w:rsidRPr="001929BE">
        <w:rPr>
          <w:rFonts w:hint="eastAsia"/>
        </w:rPr>
        <w:t>ś</w:t>
      </w:r>
      <w:r w:rsidRPr="001929BE">
        <w:t>ci lub nieprawid</w:t>
      </w:r>
      <w:r w:rsidRPr="001929BE">
        <w:rPr>
          <w:rFonts w:hint="eastAsia"/>
        </w:rPr>
        <w:t>ł</w:t>
      </w:r>
      <w:r w:rsidRPr="001929BE">
        <w:t>owo</w:t>
      </w:r>
      <w:r w:rsidRPr="001929BE">
        <w:rPr>
          <w:rFonts w:hint="eastAsia"/>
        </w:rPr>
        <w:t>ś</w:t>
      </w:r>
      <w:r w:rsidRPr="001929BE">
        <w:t>ci nakazu lub zakazu s</w:t>
      </w:r>
      <w:r w:rsidRPr="001929BE">
        <w:rPr>
          <w:rFonts w:hint="eastAsia"/>
        </w:rPr>
        <w:t>ą</w:t>
      </w:r>
      <w:r w:rsidRPr="001929BE">
        <w:t>d zawiadamia o tym prze</w:t>
      </w:r>
      <w:r w:rsidRPr="001929BE">
        <w:rPr>
          <w:rFonts w:hint="eastAsia"/>
        </w:rPr>
        <w:t>ł</w:t>
      </w:r>
      <w:r w:rsidRPr="001929BE">
        <w:t>o</w:t>
      </w:r>
      <w:r w:rsidRPr="001929BE">
        <w:rPr>
          <w:rFonts w:hint="eastAsia"/>
        </w:rPr>
        <w:t>ż</w:t>
      </w:r>
      <w:r w:rsidRPr="001929BE">
        <w:t xml:space="preserve">onego </w:t>
      </w:r>
      <w:r w:rsidRPr="001929BE">
        <w:rPr>
          <w:rFonts w:hint="eastAsia"/>
        </w:rPr>
        <w:t>ż</w:t>
      </w:r>
      <w:r w:rsidRPr="001929BE">
        <w:t>o</w:t>
      </w:r>
      <w:r w:rsidRPr="001929BE">
        <w:rPr>
          <w:rFonts w:hint="eastAsia"/>
        </w:rPr>
        <w:t>ł</w:t>
      </w:r>
      <w:r w:rsidRPr="001929BE">
        <w:t xml:space="preserve">nierza </w:t>
      </w:r>
      <w:r w:rsidRPr="001929BE">
        <w:rPr>
          <w:rFonts w:hint="eastAsia"/>
        </w:rPr>
        <w:t>Ż</w:t>
      </w:r>
      <w:r w:rsidRPr="001929BE">
        <w:t>andarmerii Wojskowej, który wyda</w:t>
      </w:r>
      <w:r w:rsidRPr="001929BE">
        <w:rPr>
          <w:rFonts w:hint="eastAsia"/>
        </w:rPr>
        <w:t>ł</w:t>
      </w:r>
      <w:r w:rsidRPr="001929BE">
        <w:t xml:space="preserve"> nakaz lub zakaz. </w:t>
      </w:r>
    </w:p>
    <w:p w14:paraId="0EE8B43E" w14:textId="321AA381" w:rsidR="003B35B5" w:rsidRPr="00E76C55" w:rsidRDefault="003B35B5" w:rsidP="003B35B5">
      <w:pPr>
        <w:pStyle w:val="ZARTzmartartykuempunktem"/>
      </w:pPr>
      <w:r w:rsidRPr="001929BE">
        <w:t>Art. 18k. 1. Nakaz lub zakaz trac</w:t>
      </w:r>
      <w:r w:rsidRPr="001929BE">
        <w:rPr>
          <w:rFonts w:hint="eastAsia"/>
        </w:rPr>
        <w:t>ą</w:t>
      </w:r>
      <w:r w:rsidRPr="001929BE">
        <w:t xml:space="preserve"> moc po up</w:t>
      </w:r>
      <w:r w:rsidRPr="001929BE">
        <w:rPr>
          <w:rFonts w:hint="eastAsia"/>
        </w:rPr>
        <w:t>ł</w:t>
      </w:r>
      <w:r w:rsidRPr="001929BE">
        <w:t xml:space="preserve">ywie czternastu dni od dnia </w:t>
      </w:r>
      <w:r>
        <w:t xml:space="preserve">ich </w:t>
      </w:r>
      <w:r w:rsidRPr="001929BE">
        <w:t xml:space="preserve">wydania, chyba </w:t>
      </w:r>
      <w:r w:rsidRPr="001929BE">
        <w:rPr>
          <w:rFonts w:hint="eastAsia"/>
        </w:rPr>
        <w:t>ż</w:t>
      </w:r>
      <w:r w:rsidRPr="001929BE">
        <w:t>e s</w:t>
      </w:r>
      <w:r w:rsidRPr="001929BE">
        <w:rPr>
          <w:rFonts w:hint="eastAsia"/>
        </w:rPr>
        <w:t>ą</w:t>
      </w:r>
      <w:r w:rsidRPr="001929BE">
        <w:t>d udzieli</w:t>
      </w:r>
      <w:r w:rsidRPr="001929BE">
        <w:rPr>
          <w:rFonts w:hint="eastAsia"/>
        </w:rPr>
        <w:t>ł</w:t>
      </w:r>
      <w:r w:rsidRPr="001929BE">
        <w:t xml:space="preserve"> zabezpieczenia w sprawach o zobowi</w:t>
      </w:r>
      <w:r w:rsidRPr="001929BE">
        <w:rPr>
          <w:rFonts w:hint="eastAsia"/>
        </w:rPr>
        <w:t>ą</w:t>
      </w:r>
      <w:r w:rsidRPr="001929BE">
        <w:t>zanie osoby stosuj</w:t>
      </w:r>
      <w:r w:rsidRPr="001929BE">
        <w:rPr>
          <w:rFonts w:hint="eastAsia"/>
        </w:rPr>
        <w:t>ą</w:t>
      </w:r>
      <w:r w:rsidRPr="001929BE">
        <w:t>cej przemoc w rodzinie do opuszczenia wspólnie zajmowanego mieszkania i jego bezpo</w:t>
      </w:r>
      <w:r w:rsidRPr="001929BE">
        <w:rPr>
          <w:rFonts w:hint="eastAsia"/>
        </w:rPr>
        <w:t>ś</w:t>
      </w:r>
      <w:r w:rsidRPr="001929BE">
        <w:t>redniego otoczenia lub zakazanie zbli</w:t>
      </w:r>
      <w:r w:rsidRPr="001929BE">
        <w:rPr>
          <w:rFonts w:hint="eastAsia"/>
        </w:rPr>
        <w:t>ż</w:t>
      </w:r>
      <w:r w:rsidRPr="001929BE">
        <w:t>ania si</w:t>
      </w:r>
      <w:r w:rsidRPr="001929BE">
        <w:rPr>
          <w:rFonts w:hint="eastAsia"/>
        </w:rPr>
        <w:t>ę</w:t>
      </w:r>
      <w:r w:rsidRPr="001929BE">
        <w:t xml:space="preserve"> do mieszkania i jego bezpo</w:t>
      </w:r>
      <w:r w:rsidRPr="001929BE">
        <w:rPr>
          <w:rFonts w:hint="eastAsia"/>
        </w:rPr>
        <w:t>ś</w:t>
      </w:r>
      <w:r w:rsidRPr="001929BE">
        <w:t>redniego otoczenia, którym nakaz lub zakaz zosta</w:t>
      </w:r>
      <w:r w:rsidRPr="001929BE">
        <w:rPr>
          <w:rFonts w:hint="eastAsia"/>
        </w:rPr>
        <w:t>ł</w:t>
      </w:r>
      <w:r>
        <w:t>y</w:t>
      </w:r>
      <w:r w:rsidRPr="001929BE">
        <w:t xml:space="preserve"> przed</w:t>
      </w:r>
      <w:r w:rsidRPr="001929BE">
        <w:rPr>
          <w:rFonts w:hint="eastAsia"/>
        </w:rPr>
        <w:t>ł</w:t>
      </w:r>
      <w:r w:rsidRPr="001929BE">
        <w:t>u</w:t>
      </w:r>
      <w:r w:rsidRPr="001929BE">
        <w:rPr>
          <w:rFonts w:hint="eastAsia"/>
        </w:rPr>
        <w:t>ż</w:t>
      </w:r>
      <w:r w:rsidRPr="001929BE">
        <w:t>on</w:t>
      </w:r>
      <w:r>
        <w:t>e</w:t>
      </w:r>
      <w:r w:rsidRPr="001929BE">
        <w:t xml:space="preserve">. </w:t>
      </w:r>
    </w:p>
    <w:p w14:paraId="1057568A" w14:textId="5BA6FF44" w:rsidR="003B35B5" w:rsidRPr="00E76C55" w:rsidRDefault="003B35B5" w:rsidP="003B35B5">
      <w:pPr>
        <w:pStyle w:val="ZUSTzmustartykuempunktem"/>
      </w:pPr>
      <w:r w:rsidRPr="001929BE">
        <w:t>2. Nakaz lub zakaz trac</w:t>
      </w:r>
      <w:r w:rsidRPr="001929BE">
        <w:rPr>
          <w:rFonts w:hint="eastAsia"/>
        </w:rPr>
        <w:t>ą</w:t>
      </w:r>
      <w:r w:rsidRPr="001929BE">
        <w:t xml:space="preserve"> moc równie</w:t>
      </w:r>
      <w:r w:rsidRPr="001929BE">
        <w:rPr>
          <w:rFonts w:hint="eastAsia"/>
        </w:rPr>
        <w:t>ż</w:t>
      </w:r>
      <w:r w:rsidRPr="001929BE">
        <w:t xml:space="preserve"> w przypadku</w:t>
      </w:r>
      <w:r>
        <w:t>,</w:t>
      </w:r>
      <w:r w:rsidRPr="001929BE">
        <w:t xml:space="preserve"> gdy osoba stosuj</w:t>
      </w:r>
      <w:r w:rsidRPr="001929BE">
        <w:rPr>
          <w:rFonts w:hint="eastAsia"/>
        </w:rPr>
        <w:t>ą</w:t>
      </w:r>
      <w:r w:rsidRPr="001929BE">
        <w:t>ca przemoc w rodzinie, wobec której wydano nakaz lub zakaz, zosta</w:t>
      </w:r>
      <w:r w:rsidRPr="001929BE">
        <w:rPr>
          <w:rFonts w:hint="eastAsia"/>
        </w:rPr>
        <w:t>ł</w:t>
      </w:r>
      <w:r w:rsidRPr="001929BE">
        <w:t>a zatrzymana w zwi</w:t>
      </w:r>
      <w:r w:rsidRPr="001929BE">
        <w:rPr>
          <w:rFonts w:hint="eastAsia"/>
        </w:rPr>
        <w:t>ą</w:t>
      </w:r>
      <w:r w:rsidRPr="001929BE">
        <w:t>zku z</w:t>
      </w:r>
      <w:r w:rsidR="00A6236A">
        <w:t> </w:t>
      </w:r>
      <w:r w:rsidRPr="001929BE">
        <w:t>podejrzeniem pope</w:t>
      </w:r>
      <w:r w:rsidRPr="001929BE">
        <w:rPr>
          <w:rFonts w:hint="eastAsia"/>
        </w:rPr>
        <w:t>ł</w:t>
      </w:r>
      <w:r w:rsidRPr="001929BE">
        <w:t>nienia przest</w:t>
      </w:r>
      <w:r w:rsidRPr="001929BE">
        <w:rPr>
          <w:rFonts w:hint="eastAsia"/>
        </w:rPr>
        <w:t>ę</w:t>
      </w:r>
      <w:r w:rsidRPr="001929BE">
        <w:t>pstwa, a nast</w:t>
      </w:r>
      <w:r w:rsidRPr="001929BE">
        <w:rPr>
          <w:rFonts w:hint="eastAsia"/>
        </w:rPr>
        <w:t>ę</w:t>
      </w:r>
      <w:r w:rsidRPr="001929BE">
        <w:t xml:space="preserve">pnie zastosowano wobec niej </w:t>
      </w:r>
      <w:r w:rsidRPr="001929BE">
        <w:rPr>
          <w:rFonts w:hint="eastAsia"/>
        </w:rPr>
        <w:t>ś</w:t>
      </w:r>
      <w:r w:rsidRPr="001929BE">
        <w:t xml:space="preserve">rodek zapobiegawczy w postaci tymczasowego aresztowania lub nakazania okresowego opuszczenia lokalu zajmowanego wspólnie z pokrzywdzonym. </w:t>
      </w:r>
    </w:p>
    <w:p w14:paraId="019F9F76" w14:textId="77777777" w:rsidR="003B35B5" w:rsidRPr="00E76C55" w:rsidRDefault="003B35B5" w:rsidP="003B35B5">
      <w:pPr>
        <w:pStyle w:val="ZUSTzmustartykuempunktem"/>
      </w:pPr>
      <w:r w:rsidRPr="001929BE">
        <w:t>3. W przypadku, o którym mowa w ust. 2, prokurator zawiadamia pokrzywdzonego,</w:t>
      </w:r>
      <w:r>
        <w:t xml:space="preserve"> </w:t>
      </w:r>
      <w:r w:rsidRPr="001929BE">
        <w:t>osob</w:t>
      </w:r>
      <w:r w:rsidRPr="001929BE">
        <w:rPr>
          <w:rFonts w:hint="eastAsia"/>
        </w:rPr>
        <w:t>ę</w:t>
      </w:r>
      <w:r w:rsidRPr="001929BE">
        <w:t xml:space="preserve"> dotkni</w:t>
      </w:r>
      <w:r w:rsidRPr="001929BE">
        <w:rPr>
          <w:rFonts w:hint="eastAsia"/>
        </w:rPr>
        <w:t>ę</w:t>
      </w:r>
      <w:r w:rsidRPr="001929BE">
        <w:t>t</w:t>
      </w:r>
      <w:r w:rsidRPr="001929BE">
        <w:rPr>
          <w:rFonts w:hint="eastAsia"/>
        </w:rPr>
        <w:t>ą</w:t>
      </w:r>
      <w:r w:rsidRPr="001929BE">
        <w:t xml:space="preserve"> przemoc</w:t>
      </w:r>
      <w:r w:rsidRPr="001929BE">
        <w:rPr>
          <w:rFonts w:hint="eastAsia"/>
        </w:rPr>
        <w:t>ą</w:t>
      </w:r>
      <w:r w:rsidRPr="001929BE">
        <w:t xml:space="preserve"> oraz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</w:t>
      </w:r>
      <w:r w:rsidRPr="001929BE">
        <w:rPr>
          <w:rFonts w:hint="eastAsia"/>
        </w:rPr>
        <w:t>ą</w:t>
      </w:r>
      <w:r w:rsidRPr="001929BE">
        <w:t xml:space="preserve"> jednostk</w:t>
      </w:r>
      <w:r w:rsidRPr="001929BE">
        <w:rPr>
          <w:rFonts w:hint="eastAsia"/>
        </w:rPr>
        <w:t>ę</w:t>
      </w:r>
      <w:r w:rsidRPr="001929BE">
        <w:t xml:space="preserve"> organizacyjn</w:t>
      </w:r>
      <w:r w:rsidRPr="001929BE">
        <w:rPr>
          <w:rFonts w:hint="eastAsia"/>
        </w:rPr>
        <w:t>ą</w:t>
      </w:r>
      <w:r w:rsidRPr="001929BE">
        <w:t xml:space="preserve"> </w:t>
      </w:r>
      <w:r w:rsidRPr="001929BE">
        <w:rPr>
          <w:rFonts w:hint="eastAsia"/>
        </w:rPr>
        <w:t>Ż</w:t>
      </w:r>
      <w:r w:rsidRPr="001929BE">
        <w:t>andarmerii Wojskowej.”;</w:t>
      </w:r>
    </w:p>
    <w:p w14:paraId="63B5359A" w14:textId="14E9E4C2" w:rsidR="003B35B5" w:rsidRPr="00E76C55" w:rsidRDefault="003B35B5" w:rsidP="003B35B5">
      <w:pPr>
        <w:pStyle w:val="PKTpunkt"/>
      </w:pPr>
      <w:r w:rsidRPr="001929BE">
        <w:t>3)</w:t>
      </w:r>
      <w:r w:rsidR="001B127F">
        <w:tab/>
      </w:r>
      <w:r w:rsidRPr="001929BE">
        <w:t>po art. 30c dodaje si</w:t>
      </w:r>
      <w:r w:rsidRPr="001929BE">
        <w:rPr>
          <w:rFonts w:hint="eastAsia"/>
        </w:rPr>
        <w:t>ę</w:t>
      </w:r>
      <w:r w:rsidRPr="001929BE">
        <w:t xml:space="preserve"> art. 30d w brzmieniu:</w:t>
      </w:r>
    </w:p>
    <w:p w14:paraId="39D63694" w14:textId="6BACD622" w:rsidR="003B35B5" w:rsidRPr="00E76C55" w:rsidRDefault="003B35B5" w:rsidP="003B35B5">
      <w:pPr>
        <w:pStyle w:val="ZARTzmartartykuempunktem"/>
      </w:pPr>
      <w:r w:rsidRPr="001929BE">
        <w:t xml:space="preserve">„Art. 30d. 1. </w:t>
      </w:r>
      <w:r w:rsidRPr="001929BE">
        <w:rPr>
          <w:rFonts w:hint="eastAsia"/>
        </w:rPr>
        <w:t>Ż</w:t>
      </w:r>
      <w:r w:rsidRPr="001929BE">
        <w:t>andarmeria Wojskowa, w celu realizacji zada</w:t>
      </w:r>
      <w:r w:rsidRPr="001929BE">
        <w:rPr>
          <w:rFonts w:hint="eastAsia"/>
        </w:rPr>
        <w:t>ń</w:t>
      </w:r>
      <w:r w:rsidRPr="001929BE">
        <w:t xml:space="preserve"> ustawowych zwi</w:t>
      </w:r>
      <w:r w:rsidRPr="001929BE">
        <w:rPr>
          <w:rFonts w:hint="eastAsia"/>
        </w:rPr>
        <w:t>ą</w:t>
      </w:r>
      <w:r w:rsidRPr="001929BE">
        <w:t>zanych z przeciwdzia</w:t>
      </w:r>
      <w:r w:rsidRPr="001929BE">
        <w:rPr>
          <w:rFonts w:hint="eastAsia"/>
        </w:rPr>
        <w:t>ł</w:t>
      </w:r>
      <w:r w:rsidRPr="001929BE">
        <w:t>aniem przemocy w rodzinie, mo</w:t>
      </w:r>
      <w:r w:rsidRPr="001929BE">
        <w:rPr>
          <w:rFonts w:hint="eastAsia"/>
        </w:rPr>
        <w:t>ż</w:t>
      </w:r>
      <w:r w:rsidRPr="001929BE">
        <w:t>e przetwarza</w:t>
      </w:r>
      <w:r w:rsidRPr="001929BE">
        <w:rPr>
          <w:rFonts w:hint="eastAsia"/>
        </w:rPr>
        <w:t>ć</w:t>
      </w:r>
      <w:r w:rsidRPr="001929BE">
        <w:t xml:space="preserve"> informacje, w</w:t>
      </w:r>
      <w:r w:rsidR="00A6236A">
        <w:t> </w:t>
      </w:r>
      <w:r w:rsidRPr="001929BE">
        <w:t>tym dane osobowe o osobach dotkni</w:t>
      </w:r>
      <w:r w:rsidRPr="001929BE">
        <w:rPr>
          <w:rFonts w:hint="eastAsia"/>
        </w:rPr>
        <w:t>ę</w:t>
      </w:r>
      <w:r w:rsidRPr="001929BE">
        <w:t>tych przemoc</w:t>
      </w:r>
      <w:r w:rsidRPr="001929BE">
        <w:rPr>
          <w:rFonts w:hint="eastAsia"/>
        </w:rPr>
        <w:t>ą</w:t>
      </w:r>
      <w:r w:rsidRPr="001929BE">
        <w:t xml:space="preserve"> w rodzinie, tak</w:t>
      </w:r>
      <w:r w:rsidRPr="001929BE">
        <w:rPr>
          <w:rFonts w:hint="eastAsia"/>
        </w:rPr>
        <w:t>ż</w:t>
      </w:r>
      <w:r w:rsidRPr="001929BE">
        <w:t xml:space="preserve">e bez ich wiedzy </w:t>
      </w:r>
      <w:r w:rsidRPr="001929BE">
        <w:lastRenderedPageBreak/>
        <w:t>i</w:t>
      </w:r>
      <w:r w:rsidR="00A6236A">
        <w:t> </w:t>
      </w:r>
      <w:r w:rsidRPr="001929BE">
        <w:t xml:space="preserve">zgody, a </w:t>
      </w:r>
      <w:r>
        <w:t>po</w:t>
      </w:r>
      <w:r w:rsidRPr="001929BE">
        <w:t>nadto o osobach stosuj</w:t>
      </w:r>
      <w:r w:rsidRPr="001929BE">
        <w:rPr>
          <w:rFonts w:hint="eastAsia"/>
        </w:rPr>
        <w:t>ą</w:t>
      </w:r>
      <w:r w:rsidRPr="001929BE">
        <w:t>cych t</w:t>
      </w:r>
      <w:r w:rsidRPr="001929BE">
        <w:rPr>
          <w:rFonts w:hint="eastAsia"/>
        </w:rPr>
        <w:t>ę</w:t>
      </w:r>
      <w:r w:rsidRPr="001929BE">
        <w:t xml:space="preserve"> przemoc, tak</w:t>
      </w:r>
      <w:r w:rsidRPr="001929BE">
        <w:rPr>
          <w:rFonts w:hint="eastAsia"/>
        </w:rPr>
        <w:t>ż</w:t>
      </w:r>
      <w:r w:rsidRPr="001929BE">
        <w:t>e bez ich wiedzy i zgody, wobec których:</w:t>
      </w:r>
    </w:p>
    <w:p w14:paraId="69F8A4B4" w14:textId="77777777" w:rsidR="003B35B5" w:rsidRPr="00E76C55" w:rsidRDefault="003B35B5" w:rsidP="003B35B5">
      <w:pPr>
        <w:pStyle w:val="ZPKTzmpktartykuempunktem"/>
      </w:pPr>
      <w:r w:rsidRPr="001929BE">
        <w:t>1)</w:t>
      </w:r>
      <w:r w:rsidRPr="001929BE">
        <w:tab/>
        <w:t>wydano nakaz lub zakaz, o który</w:t>
      </w:r>
      <w:r>
        <w:t>ch</w:t>
      </w:r>
      <w:r w:rsidRPr="001929BE">
        <w:t xml:space="preserve"> mowa w art. 18a ust. 1;</w:t>
      </w:r>
    </w:p>
    <w:p w14:paraId="02D37E89" w14:textId="07417549" w:rsidR="003B35B5" w:rsidRPr="00E76C55" w:rsidRDefault="003B35B5" w:rsidP="003B35B5">
      <w:pPr>
        <w:pStyle w:val="ZPKTzmpktartykuempunktem"/>
      </w:pPr>
      <w:r w:rsidRPr="001929BE">
        <w:t>2)</w:t>
      </w:r>
      <w:r w:rsidRPr="001929BE">
        <w:tab/>
        <w:t xml:space="preserve">orzeczono </w:t>
      </w:r>
      <w:r w:rsidRPr="001929BE">
        <w:rPr>
          <w:rFonts w:hint="eastAsia"/>
        </w:rPr>
        <w:t>ś</w:t>
      </w:r>
      <w:r w:rsidRPr="001929BE">
        <w:t xml:space="preserve">rodek zapobiegawczy, o którym mowa w art. 275 </w:t>
      </w:r>
      <w:r w:rsidR="009D3716" w:rsidRPr="009D3716">
        <w:t>§</w:t>
      </w:r>
      <w:r w:rsidRPr="001929BE">
        <w:t xml:space="preserve"> 1 lub art. 275a </w:t>
      </w:r>
      <w:r w:rsidR="009D3716" w:rsidRPr="009D3716">
        <w:t>§</w:t>
      </w:r>
      <w:r w:rsidRPr="001929BE">
        <w:t xml:space="preserve"> 1 Kodeksu post</w:t>
      </w:r>
      <w:r w:rsidRPr="001929BE">
        <w:rPr>
          <w:rFonts w:hint="eastAsia"/>
        </w:rPr>
        <w:t>ę</w:t>
      </w:r>
      <w:r w:rsidRPr="001929BE">
        <w:t>powania karnego;</w:t>
      </w:r>
    </w:p>
    <w:p w14:paraId="06AA0BE4" w14:textId="77777777" w:rsidR="003B35B5" w:rsidRPr="00E76C55" w:rsidRDefault="003B35B5" w:rsidP="003B35B5">
      <w:pPr>
        <w:pStyle w:val="ZPKTzmpktartykuempunktem"/>
      </w:pPr>
      <w:r w:rsidRPr="001929BE">
        <w:t>3)</w:t>
      </w:r>
      <w:r w:rsidRPr="001929BE">
        <w:tab/>
        <w:t>orzeczono zakaz lub nakaz, o którym mowa w art. 181a § 1 Kodeksu karnego wykonawczego;</w:t>
      </w:r>
    </w:p>
    <w:p w14:paraId="4496CD32" w14:textId="77777777" w:rsidR="003B35B5" w:rsidRPr="00E76C55" w:rsidRDefault="003B35B5" w:rsidP="003B35B5">
      <w:pPr>
        <w:pStyle w:val="ZPKTzmpktartykuempunktem"/>
      </w:pPr>
      <w:r w:rsidRPr="001929BE">
        <w:t>4)</w:t>
      </w:r>
      <w:r w:rsidRPr="001929BE">
        <w:tab/>
      </w:r>
      <w:r w:rsidRPr="00DE6A80">
        <w:t>orzeczono o zobowi</w:t>
      </w:r>
      <w:r w:rsidRPr="00DE6A80">
        <w:rPr>
          <w:rFonts w:hint="eastAsia"/>
        </w:rPr>
        <w:t>ą</w:t>
      </w:r>
      <w:r w:rsidRPr="00DE6A80">
        <w:t>zaniu osoby stosuj</w:t>
      </w:r>
      <w:r w:rsidRPr="00DE6A80">
        <w:rPr>
          <w:rFonts w:hint="eastAsia"/>
        </w:rPr>
        <w:t>ą</w:t>
      </w:r>
      <w:r w:rsidRPr="00DE6A80">
        <w:t>cej przemoc w rodzinie do opuszczenia wspólnie zajmowanego mieszkania i jego bezpo</w:t>
      </w:r>
      <w:r w:rsidRPr="00DE6A80">
        <w:rPr>
          <w:rFonts w:hint="eastAsia"/>
        </w:rPr>
        <w:t>ś</w:t>
      </w:r>
      <w:r w:rsidRPr="00DE6A80">
        <w:t>redniego otoczenia lub zakazanie zbli</w:t>
      </w:r>
      <w:r w:rsidRPr="00DE6A80">
        <w:rPr>
          <w:rFonts w:hint="eastAsia"/>
        </w:rPr>
        <w:t>ż</w:t>
      </w:r>
      <w:r w:rsidRPr="00DE6A80">
        <w:t>ania si</w:t>
      </w:r>
      <w:r w:rsidRPr="00DE6A80">
        <w:rPr>
          <w:rFonts w:hint="eastAsia"/>
        </w:rPr>
        <w:t>ę</w:t>
      </w:r>
      <w:r w:rsidRPr="00DE6A80">
        <w:t xml:space="preserve"> do mieszkania i jego bezpo</w:t>
      </w:r>
      <w:r w:rsidRPr="00DE6A80">
        <w:rPr>
          <w:rFonts w:hint="eastAsia"/>
        </w:rPr>
        <w:t>ś</w:t>
      </w:r>
      <w:r w:rsidRPr="00DE6A80">
        <w:t>redniego otoczenia na podstawie art. 11a ustawy o przeciwdzia</w:t>
      </w:r>
      <w:r w:rsidRPr="00DE6A80">
        <w:rPr>
          <w:rFonts w:hint="eastAsia"/>
        </w:rPr>
        <w:t>ł</w:t>
      </w:r>
      <w:r w:rsidRPr="00DE6A80">
        <w:t>aniu przemocy w rodzinie równie</w:t>
      </w:r>
      <w:r w:rsidRPr="00DE6A80">
        <w:rPr>
          <w:rFonts w:hint="eastAsia"/>
        </w:rPr>
        <w:t>ż</w:t>
      </w:r>
      <w:r w:rsidRPr="00DE6A80">
        <w:t xml:space="preserve"> przez udzielenie zabezpieczenia </w:t>
      </w:r>
      <w:r>
        <w:t>w tym przedmiocie.</w:t>
      </w:r>
    </w:p>
    <w:p w14:paraId="684ADDCE" w14:textId="77777777" w:rsidR="003B35B5" w:rsidRPr="00E76C55" w:rsidRDefault="003B35B5" w:rsidP="003B35B5">
      <w:pPr>
        <w:pStyle w:val="ZUSTzmustartykuempunktem"/>
      </w:pPr>
      <w:r w:rsidRPr="001929BE">
        <w:t>2. Dane, o których mowa w ust. 1, mog</w:t>
      </w:r>
      <w:r w:rsidRPr="001929BE">
        <w:rPr>
          <w:rFonts w:hint="eastAsia"/>
        </w:rPr>
        <w:t>ą</w:t>
      </w:r>
      <w:r w:rsidRPr="001929BE">
        <w:t xml:space="preserve"> by</w:t>
      </w:r>
      <w:r w:rsidRPr="001929BE">
        <w:rPr>
          <w:rFonts w:hint="eastAsia"/>
        </w:rPr>
        <w:t>ć</w:t>
      </w:r>
      <w:r w:rsidRPr="001929BE">
        <w:t xml:space="preserve"> przetwarzane równie</w:t>
      </w:r>
      <w:r w:rsidRPr="001929BE">
        <w:rPr>
          <w:rFonts w:hint="eastAsia"/>
        </w:rPr>
        <w:t>ż</w:t>
      </w:r>
      <w:r w:rsidRPr="001929BE">
        <w:t xml:space="preserve"> w systemach teleinformatycznych administrowanych przez </w:t>
      </w:r>
      <w:r w:rsidRPr="001929BE">
        <w:rPr>
          <w:rFonts w:hint="eastAsia"/>
        </w:rPr>
        <w:t>Ż</w:t>
      </w:r>
      <w:r w:rsidRPr="001929BE">
        <w:t>andarmeri</w:t>
      </w:r>
      <w:r w:rsidRPr="001929BE">
        <w:rPr>
          <w:rFonts w:hint="eastAsia"/>
        </w:rPr>
        <w:t>ę</w:t>
      </w:r>
      <w:r w:rsidRPr="001929BE">
        <w:t xml:space="preserve"> Wojskow</w:t>
      </w:r>
      <w:r w:rsidRPr="001929BE">
        <w:rPr>
          <w:rFonts w:hint="eastAsia"/>
        </w:rPr>
        <w:t>ą</w:t>
      </w:r>
      <w:r w:rsidRPr="001929BE">
        <w:t>.”</w:t>
      </w:r>
      <w:r>
        <w:t>;</w:t>
      </w:r>
    </w:p>
    <w:p w14:paraId="1B2C12E9" w14:textId="7D6BC2F9" w:rsidR="003B35B5" w:rsidRPr="00E76C55" w:rsidRDefault="003B35B5" w:rsidP="003B35B5">
      <w:pPr>
        <w:pStyle w:val="PKTpunkt"/>
      </w:pPr>
      <w:r w:rsidRPr="001929BE">
        <w:t>4)</w:t>
      </w:r>
      <w:r w:rsidR="001B127F">
        <w:tab/>
      </w:r>
      <w:r w:rsidRPr="001929BE">
        <w:t>w art. 31 w ust. 1 pkt 8 otrzymuje brzmienie:</w:t>
      </w:r>
    </w:p>
    <w:p w14:paraId="04DE3DC7" w14:textId="77777777" w:rsidR="003B35B5" w:rsidRPr="00E76C55" w:rsidRDefault="003B35B5" w:rsidP="003B35B5">
      <w:pPr>
        <w:pStyle w:val="ZPKTzmpktartykuempunktem"/>
      </w:pPr>
      <w:r w:rsidRPr="001929BE">
        <w:t>„8)</w:t>
      </w:r>
      <w:r w:rsidRPr="001929BE">
        <w:tab/>
        <w:t>okre</w:t>
      </w:r>
      <w:r w:rsidRPr="001929BE">
        <w:rPr>
          <w:rFonts w:hint="eastAsia"/>
        </w:rPr>
        <w:t>ś</w:t>
      </w:r>
      <w:r w:rsidRPr="001929BE">
        <w:t>lonych w art. 53 ust. 1, art. 55 ust. 1, art. 56 ust. 1, art. 58 ust. 1, art. 59 ust. 1, art. 62 ust. 1 oraz art. 62b ust. 1 i 2 ustawy z dnia 29 lipca 2005 r. o przeciwdzia</w:t>
      </w:r>
      <w:r w:rsidRPr="001929BE">
        <w:rPr>
          <w:rFonts w:hint="eastAsia"/>
        </w:rPr>
        <w:t>ł</w:t>
      </w:r>
      <w:r w:rsidRPr="001929BE">
        <w:t>aniu narkomanii</w:t>
      </w:r>
      <w:r>
        <w:t xml:space="preserve"> </w:t>
      </w:r>
      <w:r w:rsidRPr="001929BE">
        <w:t>(</w:t>
      </w:r>
      <w:r>
        <w:t>Dz. U.</w:t>
      </w:r>
      <w:r w:rsidRPr="001929BE">
        <w:t xml:space="preserve"> z 2019 r. poz. 852, 1655 i 1818),”.</w:t>
      </w:r>
    </w:p>
    <w:p w14:paraId="5CF4B98F" w14:textId="2A2D2C51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C73FA3">
        <w:rPr>
          <w:rStyle w:val="Ppogrubienie"/>
        </w:rPr>
        <w:t> </w:t>
      </w:r>
      <w:r>
        <w:rPr>
          <w:rStyle w:val="Ppogrubienie"/>
        </w:rPr>
        <w:t>5.</w:t>
      </w:r>
      <w:r w:rsidRPr="001929BE">
        <w:t xml:space="preserve"> W ustawie z dnia 24 sierpnia 2001 r. – Kodeks post</w:t>
      </w:r>
      <w:r w:rsidRPr="001929BE">
        <w:rPr>
          <w:rFonts w:hint="eastAsia"/>
        </w:rPr>
        <w:t>ę</w:t>
      </w:r>
      <w:r w:rsidRPr="001929BE">
        <w:t>powania w sprawach o</w:t>
      </w:r>
      <w:r w:rsidR="00A6236A">
        <w:t> </w:t>
      </w:r>
      <w:r w:rsidRPr="001929BE">
        <w:t>wykroczenia (</w:t>
      </w:r>
      <w:r>
        <w:t>Dz. U.</w:t>
      </w:r>
      <w:r w:rsidRPr="001929BE">
        <w:t xml:space="preserve"> z 2019 r. poz. 1120, 1123, 1556 i 1694) w art. 90 po </w:t>
      </w:r>
      <w:r w:rsidRPr="003B35B5">
        <w:t>§</w:t>
      </w:r>
      <w:r w:rsidRPr="001929BE">
        <w:t xml:space="preserve"> 2 dodaje si</w:t>
      </w:r>
      <w:r w:rsidRPr="001929BE">
        <w:rPr>
          <w:rFonts w:hint="eastAsia"/>
        </w:rPr>
        <w:t>ę</w:t>
      </w:r>
      <w:r w:rsidRPr="001929BE">
        <w:t xml:space="preserve"> </w:t>
      </w:r>
      <w:r w:rsidRPr="003B35B5">
        <w:t>§</w:t>
      </w:r>
      <w:r w:rsidRPr="001929BE">
        <w:t xml:space="preserve"> 2a w brzmieniu:</w:t>
      </w:r>
    </w:p>
    <w:p w14:paraId="337F7A9E" w14:textId="77777777" w:rsidR="003B35B5" w:rsidRPr="00E76C55" w:rsidRDefault="003B35B5" w:rsidP="003B35B5">
      <w:pPr>
        <w:pStyle w:val="ZUSTzmustartykuempunktem"/>
      </w:pPr>
      <w:r w:rsidRPr="001929BE">
        <w:t>„§ 2a. Post</w:t>
      </w:r>
      <w:r w:rsidRPr="001929BE">
        <w:rPr>
          <w:rFonts w:hint="eastAsia"/>
        </w:rPr>
        <w:t>ę</w:t>
      </w:r>
      <w:r w:rsidRPr="001929BE">
        <w:t>powanie przyspieszone stosuje si</w:t>
      </w:r>
      <w:r w:rsidRPr="001929BE">
        <w:rPr>
          <w:rFonts w:hint="eastAsia"/>
        </w:rPr>
        <w:t>ę</w:t>
      </w:r>
      <w:r w:rsidRPr="001929BE">
        <w:t xml:space="preserve"> tak</w:t>
      </w:r>
      <w:r w:rsidRPr="001929BE">
        <w:rPr>
          <w:rFonts w:hint="eastAsia"/>
        </w:rPr>
        <w:t>ż</w:t>
      </w:r>
      <w:r w:rsidRPr="001929BE">
        <w:t>e wobec sprawców wykroczenia, o którym mowa w art. 66b Kodeksu wykrocze</w:t>
      </w:r>
      <w:r w:rsidRPr="001929BE">
        <w:rPr>
          <w:rFonts w:hint="eastAsia"/>
        </w:rPr>
        <w:t>ń</w:t>
      </w:r>
      <w:r w:rsidRPr="001929BE">
        <w:t>.”.</w:t>
      </w:r>
    </w:p>
    <w:p w14:paraId="3C8FC6CE" w14:textId="2A23D72D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0656B8">
        <w:rPr>
          <w:rStyle w:val="Ppogrubienie"/>
        </w:rPr>
        <w:t> </w:t>
      </w:r>
      <w:r>
        <w:rPr>
          <w:rStyle w:val="Ppogrubienie"/>
        </w:rPr>
        <w:t>6.</w:t>
      </w:r>
      <w:r w:rsidRPr="001929BE">
        <w:t xml:space="preserve"> W ustawie z dnia 28 lipca 2005 r. o kosztach s</w:t>
      </w:r>
      <w:r w:rsidRPr="001929BE">
        <w:rPr>
          <w:rFonts w:hint="eastAsia"/>
        </w:rPr>
        <w:t>ą</w:t>
      </w:r>
      <w:r w:rsidRPr="001929BE">
        <w:t>dowych w sprawach cywilnych (</w:t>
      </w:r>
      <w:r>
        <w:t>Dz. U.</w:t>
      </w:r>
      <w:r w:rsidRPr="001929BE">
        <w:t xml:space="preserve"> z 2019 r. poz. 785, z pó</w:t>
      </w:r>
      <w:r w:rsidRPr="001929BE">
        <w:rPr>
          <w:rFonts w:hint="eastAsia"/>
        </w:rPr>
        <w:t>ź</w:t>
      </w:r>
      <w:r w:rsidRPr="001929BE">
        <w:t>n. zm.</w:t>
      </w:r>
      <w:r w:rsidRPr="00030ED3">
        <w:rPr>
          <w:rStyle w:val="IGindeksgrny"/>
        </w:rPr>
        <w:footnoteReference w:id="3"/>
      </w:r>
      <w:r w:rsidRPr="00030ED3">
        <w:rPr>
          <w:rStyle w:val="IGindeksgrny"/>
        </w:rPr>
        <w:t>)</w:t>
      </w:r>
      <w:r w:rsidRPr="001929BE">
        <w:t xml:space="preserve">) w art. 96 w ust. 1 </w:t>
      </w:r>
      <w:r>
        <w:t xml:space="preserve">w </w:t>
      </w:r>
      <w:r w:rsidRPr="001929BE">
        <w:t>pkt 14 kropk</w:t>
      </w:r>
      <w:r w:rsidRPr="001929BE">
        <w:rPr>
          <w:rFonts w:hint="eastAsia"/>
        </w:rPr>
        <w:t>ę</w:t>
      </w:r>
      <w:r w:rsidRPr="001929BE">
        <w:t xml:space="preserve"> zast</w:t>
      </w:r>
      <w:r w:rsidRPr="001929BE">
        <w:rPr>
          <w:rFonts w:hint="eastAsia"/>
        </w:rPr>
        <w:t>ę</w:t>
      </w:r>
      <w:r w:rsidRPr="001929BE">
        <w:t>puje si</w:t>
      </w:r>
      <w:r w:rsidRPr="001929BE">
        <w:rPr>
          <w:rFonts w:hint="eastAsia"/>
        </w:rPr>
        <w:t>ę</w:t>
      </w:r>
      <w:r w:rsidRPr="001929BE">
        <w:t xml:space="preserve"> </w:t>
      </w:r>
      <w:r w:rsidRPr="001929BE">
        <w:rPr>
          <w:rFonts w:hint="eastAsia"/>
        </w:rPr>
        <w:t>ś</w:t>
      </w:r>
      <w:r w:rsidRPr="001929BE">
        <w:t>rednikiem i dodaje si</w:t>
      </w:r>
      <w:r w:rsidRPr="001929BE">
        <w:rPr>
          <w:rFonts w:hint="eastAsia"/>
        </w:rPr>
        <w:t>ę</w:t>
      </w:r>
      <w:r w:rsidRPr="001929BE">
        <w:t xml:space="preserve"> p</w:t>
      </w:r>
      <w:r>
        <w:t xml:space="preserve">kt </w:t>
      </w:r>
      <w:r w:rsidRPr="001929BE">
        <w:t>15 w brzmieniu:</w:t>
      </w:r>
    </w:p>
    <w:p w14:paraId="72CAAAA5" w14:textId="2F1E025C" w:rsidR="003B35B5" w:rsidRPr="00E76C55" w:rsidRDefault="003B35B5" w:rsidP="003B35B5">
      <w:pPr>
        <w:pStyle w:val="ZPKTzmpktartykuempunktem"/>
      </w:pPr>
      <w:r w:rsidRPr="001929BE">
        <w:t>„15)</w:t>
      </w:r>
      <w:r w:rsidRPr="001929BE">
        <w:tab/>
        <w:t xml:space="preserve">osoba </w:t>
      </w:r>
      <w:r>
        <w:t xml:space="preserve">dotknięta przemocą w rodzinie w sprawach </w:t>
      </w:r>
      <w:r w:rsidRPr="001929BE">
        <w:t>o zobowi</w:t>
      </w:r>
      <w:r w:rsidRPr="001929BE">
        <w:rPr>
          <w:rFonts w:hint="eastAsia"/>
        </w:rPr>
        <w:t>ą</w:t>
      </w:r>
      <w:r w:rsidRPr="001929BE">
        <w:t>zanie osoby stosuj</w:t>
      </w:r>
      <w:r w:rsidRPr="001929BE">
        <w:rPr>
          <w:rFonts w:hint="eastAsia"/>
        </w:rPr>
        <w:t>ą</w:t>
      </w:r>
      <w:r w:rsidRPr="001929BE">
        <w:t xml:space="preserve">cej przemoc w rodzinie </w:t>
      </w:r>
      <w:r>
        <w:t xml:space="preserve">do </w:t>
      </w:r>
      <w:r w:rsidRPr="001929BE">
        <w:t>opuszczenia wspólnie zajmowanego mieszkania i jego bezpo</w:t>
      </w:r>
      <w:r w:rsidRPr="001929BE">
        <w:rPr>
          <w:rFonts w:hint="eastAsia"/>
        </w:rPr>
        <w:t>ś</w:t>
      </w:r>
      <w:r w:rsidRPr="001929BE">
        <w:t>redniego otoczenia lub zakazani</w:t>
      </w:r>
      <w:r>
        <w:t>e</w:t>
      </w:r>
      <w:r w:rsidRPr="001929BE">
        <w:t xml:space="preserve"> zbli</w:t>
      </w:r>
      <w:r w:rsidRPr="001929BE">
        <w:rPr>
          <w:rFonts w:hint="eastAsia"/>
        </w:rPr>
        <w:t>ż</w:t>
      </w:r>
      <w:r w:rsidRPr="001929BE">
        <w:t>ania si</w:t>
      </w:r>
      <w:r w:rsidRPr="001929BE">
        <w:rPr>
          <w:rFonts w:hint="eastAsia"/>
        </w:rPr>
        <w:t>ę</w:t>
      </w:r>
      <w:r w:rsidRPr="001929BE">
        <w:t xml:space="preserve"> do tego mieszkania i jego bezpo</w:t>
      </w:r>
      <w:r w:rsidRPr="001929BE">
        <w:rPr>
          <w:rFonts w:hint="eastAsia"/>
        </w:rPr>
        <w:t>ś</w:t>
      </w:r>
      <w:r w:rsidRPr="001929BE">
        <w:t>redniego otoczenia</w:t>
      </w:r>
      <w:r>
        <w:t>.</w:t>
      </w:r>
      <w:r w:rsidR="001B127F" w:rsidRPr="001929BE">
        <w:t>”</w:t>
      </w:r>
      <w:r>
        <w:t>.</w:t>
      </w:r>
    </w:p>
    <w:p w14:paraId="640165AA" w14:textId="2D4D42BD" w:rsidR="003B35B5" w:rsidRPr="00E76C55" w:rsidRDefault="003B35B5" w:rsidP="003B35B5">
      <w:pPr>
        <w:pStyle w:val="ARTartustawynprozporzdzenia"/>
      </w:pPr>
      <w:r>
        <w:rPr>
          <w:rStyle w:val="Ppogrubienie"/>
        </w:rPr>
        <w:lastRenderedPageBreak/>
        <w:t>Art.</w:t>
      </w:r>
      <w:r w:rsidR="000656B8">
        <w:rPr>
          <w:rStyle w:val="Ppogrubienie"/>
        </w:rPr>
        <w:t> </w:t>
      </w:r>
      <w:r>
        <w:rPr>
          <w:rStyle w:val="Ppogrubienie"/>
        </w:rPr>
        <w:t>7.</w:t>
      </w:r>
      <w:r w:rsidRPr="001929BE">
        <w:t xml:space="preserve"> W ustawie z dnia 29 lipca 2005 r. o przeciwdzia</w:t>
      </w:r>
      <w:r w:rsidRPr="001929BE">
        <w:rPr>
          <w:rFonts w:hint="eastAsia"/>
        </w:rPr>
        <w:t>ł</w:t>
      </w:r>
      <w:r w:rsidRPr="001929BE">
        <w:t>aniu przemocy w rodzinie (</w:t>
      </w:r>
      <w:r>
        <w:t>Dz.</w:t>
      </w:r>
      <w:r w:rsidR="00A6236A">
        <w:t> </w:t>
      </w:r>
      <w:r>
        <w:t>U.</w:t>
      </w:r>
      <w:r w:rsidRPr="001929BE">
        <w:t xml:space="preserve"> z</w:t>
      </w:r>
      <w:r>
        <w:t xml:space="preserve"> 2020 r. poz. 218</w:t>
      </w:r>
      <w:r w:rsidRPr="001929BE">
        <w:t>) wprowadza si</w:t>
      </w:r>
      <w:r w:rsidRPr="001929BE">
        <w:rPr>
          <w:rFonts w:hint="eastAsia"/>
        </w:rPr>
        <w:t>ę</w:t>
      </w:r>
      <w:r w:rsidRPr="001929BE">
        <w:t xml:space="preserve"> nast</w:t>
      </w:r>
      <w:r w:rsidRPr="001929BE">
        <w:rPr>
          <w:rFonts w:hint="eastAsia"/>
        </w:rPr>
        <w:t>ę</w:t>
      </w:r>
      <w:r w:rsidRPr="001929BE">
        <w:t>puj</w:t>
      </w:r>
      <w:r w:rsidRPr="001929BE">
        <w:rPr>
          <w:rFonts w:hint="eastAsia"/>
        </w:rPr>
        <w:t>ą</w:t>
      </w:r>
      <w:r w:rsidRPr="001929BE">
        <w:t>ce zmiany:</w:t>
      </w:r>
    </w:p>
    <w:p w14:paraId="24A60FFD" w14:textId="080612CC" w:rsidR="003B35B5" w:rsidRPr="00E76C55" w:rsidRDefault="003B35B5" w:rsidP="003B35B5">
      <w:pPr>
        <w:pStyle w:val="PKTpunkt"/>
      </w:pPr>
      <w:r w:rsidRPr="001929BE">
        <w:t>1)</w:t>
      </w:r>
      <w:r w:rsidR="001B127F">
        <w:tab/>
      </w:r>
      <w:r w:rsidRPr="001929BE">
        <w:t>w art. 9a:</w:t>
      </w:r>
    </w:p>
    <w:p w14:paraId="11C01F99" w14:textId="6C0BD02F" w:rsidR="003B35B5" w:rsidRPr="00E76C55" w:rsidRDefault="003B35B5" w:rsidP="003B35B5">
      <w:pPr>
        <w:pStyle w:val="LITlitera"/>
      </w:pPr>
      <w:r w:rsidRPr="001929BE">
        <w:t>a)</w:t>
      </w:r>
      <w:r w:rsidR="001B127F">
        <w:tab/>
      </w:r>
      <w:r w:rsidRPr="001929BE">
        <w:t>po ust. 3 dodaje si</w:t>
      </w:r>
      <w:r w:rsidRPr="001929BE">
        <w:rPr>
          <w:rFonts w:hint="eastAsia"/>
        </w:rPr>
        <w:t>ę</w:t>
      </w:r>
      <w:r w:rsidRPr="001929BE">
        <w:t xml:space="preserve"> ust. 3a w brzmieniu:</w:t>
      </w:r>
    </w:p>
    <w:p w14:paraId="1288FD63" w14:textId="1C3E7E22" w:rsidR="003B35B5" w:rsidRPr="00E76C55" w:rsidRDefault="003B35B5" w:rsidP="00333E12">
      <w:pPr>
        <w:pStyle w:val="ZLITUSTzmustliter"/>
      </w:pPr>
      <w:r w:rsidRPr="001929BE">
        <w:t>„3a. W sk</w:t>
      </w:r>
      <w:r w:rsidRPr="001929BE">
        <w:rPr>
          <w:rFonts w:hint="eastAsia"/>
        </w:rPr>
        <w:t>ł</w:t>
      </w:r>
      <w:r w:rsidRPr="001929BE">
        <w:t>ad zespo</w:t>
      </w:r>
      <w:r w:rsidRPr="001929BE">
        <w:rPr>
          <w:rFonts w:hint="eastAsia"/>
        </w:rPr>
        <w:t>ł</w:t>
      </w:r>
      <w:r w:rsidRPr="001929BE">
        <w:t>u interdyscyplinarnego wchodz</w:t>
      </w:r>
      <w:r w:rsidRPr="001929BE">
        <w:rPr>
          <w:rFonts w:hint="eastAsia"/>
        </w:rPr>
        <w:t>ą</w:t>
      </w:r>
      <w:r w:rsidRPr="001929BE">
        <w:t xml:space="preserve"> tak</w:t>
      </w:r>
      <w:r w:rsidRPr="001929BE">
        <w:rPr>
          <w:rFonts w:hint="eastAsia"/>
        </w:rPr>
        <w:t>ż</w:t>
      </w:r>
      <w:r w:rsidRPr="001929BE">
        <w:t xml:space="preserve">e przedstawiciele </w:t>
      </w:r>
      <w:r w:rsidRPr="001929BE">
        <w:rPr>
          <w:rFonts w:hint="eastAsia"/>
        </w:rPr>
        <w:t>Ż</w:t>
      </w:r>
      <w:r w:rsidRPr="001929BE">
        <w:t>andarmerii Wojskowej, je</w:t>
      </w:r>
      <w:r w:rsidRPr="001929BE">
        <w:rPr>
          <w:rFonts w:hint="eastAsia"/>
        </w:rPr>
        <w:t>ż</w:t>
      </w:r>
      <w:r w:rsidRPr="001929BE">
        <w:t xml:space="preserve">eli </w:t>
      </w:r>
      <w:r w:rsidRPr="001929BE">
        <w:rPr>
          <w:rFonts w:hint="eastAsia"/>
        </w:rPr>
        <w:t>Ż</w:t>
      </w:r>
      <w:r w:rsidRPr="001929BE">
        <w:t>andarmeria Wojskowa z</w:t>
      </w:r>
      <w:r w:rsidRPr="001929BE">
        <w:rPr>
          <w:rFonts w:hint="eastAsia"/>
        </w:rPr>
        <w:t>ł</w:t>
      </w:r>
      <w:r w:rsidRPr="001929BE">
        <w:t>o</w:t>
      </w:r>
      <w:r w:rsidRPr="001929BE">
        <w:rPr>
          <w:rFonts w:hint="eastAsia"/>
        </w:rPr>
        <w:t>ż</w:t>
      </w:r>
      <w:r w:rsidRPr="001929BE">
        <w:t>y taki wniosek do wójta, burmistrza albo prezydenta miasta w zwi</w:t>
      </w:r>
      <w:r w:rsidRPr="001929BE">
        <w:rPr>
          <w:rFonts w:hint="eastAsia"/>
        </w:rPr>
        <w:t>ą</w:t>
      </w:r>
      <w:r w:rsidRPr="001929BE">
        <w:t xml:space="preserve">zku z zamieszkiwaniem na obszarze gminy </w:t>
      </w:r>
      <w:r w:rsidRPr="001929BE">
        <w:rPr>
          <w:rFonts w:hint="eastAsia"/>
        </w:rPr>
        <w:t>ż</w:t>
      </w:r>
      <w:r w:rsidRPr="001929BE">
        <w:t>o</w:t>
      </w:r>
      <w:r w:rsidRPr="001929BE">
        <w:rPr>
          <w:rFonts w:hint="eastAsia"/>
        </w:rPr>
        <w:t>ł</w:t>
      </w:r>
      <w:r w:rsidRPr="001929BE">
        <w:t>nierza pe</w:t>
      </w:r>
      <w:r w:rsidRPr="001929BE">
        <w:rPr>
          <w:rFonts w:hint="eastAsia"/>
        </w:rPr>
        <w:t>ł</w:t>
      </w:r>
      <w:r w:rsidRPr="001929BE">
        <w:t>ni</w:t>
      </w:r>
      <w:r w:rsidRPr="001929BE">
        <w:rPr>
          <w:rFonts w:hint="eastAsia"/>
        </w:rPr>
        <w:t>ą</w:t>
      </w:r>
      <w:r w:rsidRPr="001929BE">
        <w:t>cego czynn</w:t>
      </w:r>
      <w:r w:rsidRPr="001929BE">
        <w:rPr>
          <w:rFonts w:hint="eastAsia"/>
        </w:rPr>
        <w:t>ą</w:t>
      </w:r>
      <w:r w:rsidRPr="001929BE">
        <w:t xml:space="preserve"> s</w:t>
      </w:r>
      <w:r w:rsidRPr="001929BE">
        <w:rPr>
          <w:rFonts w:hint="eastAsia"/>
        </w:rPr>
        <w:t>ł</w:t>
      </w:r>
      <w:r w:rsidRPr="001929BE">
        <w:t>u</w:t>
      </w:r>
      <w:r w:rsidRPr="001929BE">
        <w:rPr>
          <w:rFonts w:hint="eastAsia"/>
        </w:rPr>
        <w:t>ż</w:t>
      </w:r>
      <w:r w:rsidRPr="001929BE">
        <w:t>b</w:t>
      </w:r>
      <w:r w:rsidRPr="001929BE">
        <w:rPr>
          <w:rFonts w:hint="eastAsia"/>
        </w:rPr>
        <w:t>ę</w:t>
      </w:r>
      <w:r w:rsidRPr="001929BE">
        <w:t xml:space="preserve"> wojskow</w:t>
      </w:r>
      <w:r w:rsidRPr="001929BE">
        <w:rPr>
          <w:rFonts w:hint="eastAsia"/>
        </w:rPr>
        <w:t>ą</w:t>
      </w:r>
      <w:r w:rsidRPr="001929BE">
        <w:t>.</w:t>
      </w:r>
      <w:r w:rsidR="001B127F" w:rsidRPr="001B127F">
        <w:t>”</w:t>
      </w:r>
      <w:r w:rsidRPr="001929BE">
        <w:t xml:space="preserve">, </w:t>
      </w:r>
    </w:p>
    <w:p w14:paraId="2C6D7969" w14:textId="247996ED" w:rsidR="003B35B5" w:rsidRPr="00E76C55" w:rsidRDefault="003B35B5" w:rsidP="003B35B5">
      <w:pPr>
        <w:pStyle w:val="LITlitera"/>
      </w:pPr>
      <w:r w:rsidRPr="001929BE">
        <w:t>b)</w:t>
      </w:r>
      <w:r w:rsidR="001B127F">
        <w:tab/>
      </w:r>
      <w:r w:rsidRPr="001929BE">
        <w:t>ust. 8 otrzymuje brzmienie:</w:t>
      </w:r>
    </w:p>
    <w:p w14:paraId="7ED77EB1" w14:textId="679FBAE4" w:rsidR="003B35B5" w:rsidRPr="00E76C55" w:rsidRDefault="003B35B5" w:rsidP="00333E12">
      <w:pPr>
        <w:pStyle w:val="ZLITUSTzmustliter"/>
      </w:pPr>
      <w:r w:rsidRPr="001929BE">
        <w:t>„8. Zespó</w:t>
      </w:r>
      <w:r w:rsidRPr="001929BE">
        <w:rPr>
          <w:rFonts w:hint="eastAsia"/>
        </w:rPr>
        <w:t>ł</w:t>
      </w:r>
      <w:r w:rsidRPr="001929BE">
        <w:t xml:space="preserve"> interdyscyplinarny dzia</w:t>
      </w:r>
      <w:r w:rsidRPr="001929BE">
        <w:rPr>
          <w:rFonts w:hint="eastAsia"/>
        </w:rPr>
        <w:t>ł</w:t>
      </w:r>
      <w:r w:rsidRPr="001929BE">
        <w:t>a na podstawie porozumie</w:t>
      </w:r>
      <w:r w:rsidRPr="001929BE">
        <w:rPr>
          <w:rFonts w:hint="eastAsia"/>
        </w:rPr>
        <w:t>ń</w:t>
      </w:r>
      <w:r w:rsidRPr="001929BE">
        <w:t xml:space="preserve"> zawartych mi</w:t>
      </w:r>
      <w:r w:rsidRPr="001929BE">
        <w:rPr>
          <w:rFonts w:hint="eastAsia"/>
        </w:rPr>
        <w:t>ę</w:t>
      </w:r>
      <w:r w:rsidRPr="001929BE">
        <w:t>dzy wójtem, burmistrzem albo prezydentem miasta a podmiotami, o których mowa w ust. 3, 3a lub 5.</w:t>
      </w:r>
      <w:r w:rsidR="001B127F" w:rsidRPr="001B127F">
        <w:t>”</w:t>
      </w:r>
      <w:r w:rsidRPr="001929BE">
        <w:t>,</w:t>
      </w:r>
    </w:p>
    <w:p w14:paraId="2C244C6E" w14:textId="75D1B0E4" w:rsidR="003B35B5" w:rsidRPr="00E76C55" w:rsidRDefault="003B35B5" w:rsidP="003B35B5">
      <w:pPr>
        <w:pStyle w:val="LITlitera"/>
      </w:pPr>
      <w:r w:rsidRPr="001929BE">
        <w:t>c)</w:t>
      </w:r>
      <w:r w:rsidR="001B127F">
        <w:tab/>
      </w:r>
      <w:r w:rsidRPr="001929BE">
        <w:t>po ust. 11 dodaje si</w:t>
      </w:r>
      <w:r w:rsidRPr="001929BE">
        <w:rPr>
          <w:rFonts w:hint="eastAsia"/>
        </w:rPr>
        <w:t>ę</w:t>
      </w:r>
      <w:r w:rsidRPr="001929BE">
        <w:t xml:space="preserve"> ust. 11a w brzmieniu:</w:t>
      </w:r>
    </w:p>
    <w:p w14:paraId="0794E2D1" w14:textId="77777777" w:rsidR="003B35B5" w:rsidRPr="00E76C55" w:rsidRDefault="003B35B5" w:rsidP="00333E12">
      <w:pPr>
        <w:pStyle w:val="ZLITUSTzmustliter"/>
      </w:pPr>
      <w:r w:rsidRPr="001929BE">
        <w:t xml:space="preserve">„11a. W sprawach </w:t>
      </w:r>
      <w:r w:rsidRPr="001929BE">
        <w:rPr>
          <w:rFonts w:hint="eastAsia"/>
        </w:rPr>
        <w:t>ż</w:t>
      </w:r>
      <w:r w:rsidRPr="001929BE">
        <w:t>o</w:t>
      </w:r>
      <w:r w:rsidRPr="001929BE">
        <w:rPr>
          <w:rFonts w:hint="eastAsia"/>
        </w:rPr>
        <w:t>ł</w:t>
      </w:r>
      <w:r w:rsidRPr="001929BE">
        <w:t>nierzy pe</w:t>
      </w:r>
      <w:r w:rsidRPr="001929BE">
        <w:rPr>
          <w:rFonts w:hint="eastAsia"/>
        </w:rPr>
        <w:t>ł</w:t>
      </w:r>
      <w:r w:rsidRPr="001929BE">
        <w:t>ni</w:t>
      </w:r>
      <w:r w:rsidRPr="001929BE">
        <w:rPr>
          <w:rFonts w:hint="eastAsia"/>
        </w:rPr>
        <w:t>ą</w:t>
      </w:r>
      <w:r w:rsidRPr="001929BE">
        <w:t>cych czynn</w:t>
      </w:r>
      <w:r w:rsidRPr="001929BE">
        <w:rPr>
          <w:rFonts w:hint="eastAsia"/>
        </w:rPr>
        <w:t>ą</w:t>
      </w:r>
      <w:r w:rsidRPr="001929BE">
        <w:t xml:space="preserve"> s</w:t>
      </w:r>
      <w:r w:rsidRPr="001929BE">
        <w:rPr>
          <w:rFonts w:hint="eastAsia"/>
        </w:rPr>
        <w:t>ł</w:t>
      </w:r>
      <w:r w:rsidRPr="001929BE">
        <w:t>u</w:t>
      </w:r>
      <w:r w:rsidRPr="001929BE">
        <w:rPr>
          <w:rFonts w:hint="eastAsia"/>
        </w:rPr>
        <w:t>ż</w:t>
      </w:r>
      <w:r w:rsidRPr="001929BE">
        <w:t>b</w:t>
      </w:r>
      <w:r w:rsidRPr="001929BE">
        <w:rPr>
          <w:rFonts w:hint="eastAsia"/>
        </w:rPr>
        <w:t>ę</w:t>
      </w:r>
      <w:r w:rsidRPr="001929BE">
        <w:t xml:space="preserve"> wojskow</w:t>
      </w:r>
      <w:r w:rsidRPr="001929BE">
        <w:rPr>
          <w:rFonts w:hint="eastAsia"/>
        </w:rPr>
        <w:t>ą</w:t>
      </w:r>
      <w:r w:rsidRPr="001929BE">
        <w:t xml:space="preserve"> stosuj</w:t>
      </w:r>
      <w:r w:rsidRPr="001929BE">
        <w:rPr>
          <w:rFonts w:hint="eastAsia"/>
        </w:rPr>
        <w:t>ą</w:t>
      </w:r>
      <w:r w:rsidRPr="001929BE">
        <w:t>cych przemoc w rodzinie, w sk</w:t>
      </w:r>
      <w:r w:rsidRPr="001929BE">
        <w:rPr>
          <w:rFonts w:hint="eastAsia"/>
        </w:rPr>
        <w:t>ł</w:t>
      </w:r>
      <w:r w:rsidRPr="001929BE">
        <w:t xml:space="preserve">ad grup roboczych </w:t>
      </w:r>
      <w:r>
        <w:t xml:space="preserve">mogą wchodzić </w:t>
      </w:r>
      <w:r w:rsidRPr="001929BE">
        <w:t>tak</w:t>
      </w:r>
      <w:r w:rsidRPr="001929BE">
        <w:rPr>
          <w:rFonts w:hint="eastAsia"/>
        </w:rPr>
        <w:t>ż</w:t>
      </w:r>
      <w:r w:rsidRPr="001929BE">
        <w:t xml:space="preserve">e przedstawiciele </w:t>
      </w:r>
      <w:r w:rsidRPr="001929BE">
        <w:rPr>
          <w:rFonts w:hint="eastAsia"/>
        </w:rPr>
        <w:t>Ż</w:t>
      </w:r>
      <w:r w:rsidRPr="001929BE">
        <w:t>andarmerii Wojskowej.”;</w:t>
      </w:r>
    </w:p>
    <w:p w14:paraId="75CE3102" w14:textId="087C0288" w:rsidR="003B35B5" w:rsidRPr="00E76C55" w:rsidRDefault="003B35B5" w:rsidP="003B35B5">
      <w:pPr>
        <w:pStyle w:val="PKTpunkt"/>
      </w:pPr>
      <w:r w:rsidRPr="001929BE">
        <w:t>2)</w:t>
      </w:r>
      <w:r w:rsidR="001B127F">
        <w:tab/>
      </w:r>
      <w:r w:rsidRPr="001929BE">
        <w:t>art. 11a otrzymuje brzmienie:</w:t>
      </w:r>
    </w:p>
    <w:p w14:paraId="023B05B4" w14:textId="3F0190FE" w:rsidR="003B35B5" w:rsidRPr="00E76C55" w:rsidRDefault="003B35B5" w:rsidP="003B35B5">
      <w:pPr>
        <w:pStyle w:val="ZARTzmartartykuempunktem"/>
      </w:pPr>
      <w:r w:rsidRPr="001929BE">
        <w:t>„Art. 11a. 1. Je</w:t>
      </w:r>
      <w:r w:rsidRPr="001929BE">
        <w:rPr>
          <w:rFonts w:hint="eastAsia"/>
        </w:rPr>
        <w:t>ż</w:t>
      </w:r>
      <w:r w:rsidRPr="001929BE">
        <w:t>eli cz</w:t>
      </w:r>
      <w:r w:rsidRPr="001929BE">
        <w:rPr>
          <w:rFonts w:hint="eastAsia"/>
        </w:rPr>
        <w:t>ł</w:t>
      </w:r>
      <w:r w:rsidRPr="001929BE">
        <w:t>onek rodziny wspólnie zajmuj</w:t>
      </w:r>
      <w:r w:rsidRPr="001929BE">
        <w:rPr>
          <w:rFonts w:hint="eastAsia"/>
        </w:rPr>
        <w:t>ą</w:t>
      </w:r>
      <w:r w:rsidRPr="001929BE">
        <w:t>cy mieszkanie, swoim zachowaniem polegaj</w:t>
      </w:r>
      <w:r w:rsidRPr="001929BE">
        <w:rPr>
          <w:rFonts w:hint="eastAsia"/>
        </w:rPr>
        <w:t>ą</w:t>
      </w:r>
      <w:r w:rsidRPr="001929BE">
        <w:t>cym na stosowaniu przemocy w rodzinie czyni szczególnie uci</w:t>
      </w:r>
      <w:r w:rsidRPr="001929BE">
        <w:rPr>
          <w:rFonts w:hint="eastAsia"/>
        </w:rPr>
        <w:t>ąż</w:t>
      </w:r>
      <w:r w:rsidRPr="001929BE">
        <w:t>liwym wspólne zamieszkiwanie, osoba dotkni</w:t>
      </w:r>
      <w:r w:rsidRPr="001929BE">
        <w:rPr>
          <w:rFonts w:hint="eastAsia"/>
        </w:rPr>
        <w:t>ę</w:t>
      </w:r>
      <w:r w:rsidRPr="001929BE">
        <w:t>ta t</w:t>
      </w:r>
      <w:r w:rsidRPr="001929BE">
        <w:rPr>
          <w:rFonts w:hint="eastAsia"/>
        </w:rPr>
        <w:t>ą</w:t>
      </w:r>
      <w:r w:rsidRPr="001929BE">
        <w:t xml:space="preserve"> przemoc</w:t>
      </w:r>
      <w:r w:rsidRPr="001929BE">
        <w:rPr>
          <w:rFonts w:hint="eastAsia"/>
        </w:rPr>
        <w:t>ą</w:t>
      </w:r>
      <w:r w:rsidRPr="001929BE">
        <w:t xml:space="preserve"> mo</w:t>
      </w:r>
      <w:r w:rsidRPr="001929BE">
        <w:rPr>
          <w:rFonts w:hint="eastAsia"/>
        </w:rPr>
        <w:t>ż</w:t>
      </w:r>
      <w:r w:rsidRPr="001929BE">
        <w:t xml:space="preserve">e </w:t>
      </w:r>
      <w:r w:rsidRPr="001929BE">
        <w:rPr>
          <w:rFonts w:hint="eastAsia"/>
        </w:rPr>
        <w:t>żą</w:t>
      </w:r>
      <w:r w:rsidRPr="001929BE">
        <w:t>da</w:t>
      </w:r>
      <w:r w:rsidRPr="001929BE">
        <w:rPr>
          <w:rFonts w:hint="eastAsia"/>
        </w:rPr>
        <w:t>ć</w:t>
      </w:r>
      <w:r w:rsidRPr="001929BE">
        <w:t>, aby s</w:t>
      </w:r>
      <w:r w:rsidRPr="001929BE">
        <w:rPr>
          <w:rFonts w:hint="eastAsia"/>
        </w:rPr>
        <w:t>ą</w:t>
      </w:r>
      <w:r w:rsidRPr="001929BE">
        <w:t>d, w</w:t>
      </w:r>
      <w:r w:rsidRPr="001929BE">
        <w:rPr>
          <w:rFonts w:hint="eastAsia"/>
        </w:rPr>
        <w:t>ł</w:t>
      </w:r>
      <w:r w:rsidRPr="001929BE">
        <w:t>a</w:t>
      </w:r>
      <w:r w:rsidRPr="001929BE">
        <w:rPr>
          <w:rFonts w:hint="eastAsia"/>
        </w:rPr>
        <w:t>ś</w:t>
      </w:r>
      <w:r w:rsidRPr="001929BE">
        <w:t>ciwy wed</w:t>
      </w:r>
      <w:r w:rsidRPr="001929BE">
        <w:rPr>
          <w:rFonts w:hint="eastAsia"/>
        </w:rPr>
        <w:t>ł</w:t>
      </w:r>
      <w:r w:rsidRPr="001929BE">
        <w:t>ug przepisów ustawy z dnia 17 listopada 1964 r. – Kodeks post</w:t>
      </w:r>
      <w:r w:rsidRPr="001929BE">
        <w:rPr>
          <w:rFonts w:hint="eastAsia"/>
        </w:rPr>
        <w:t>ę</w:t>
      </w:r>
      <w:r w:rsidRPr="001929BE">
        <w:t>powania cywilnego (</w:t>
      </w:r>
      <w:r>
        <w:t>Dz.</w:t>
      </w:r>
      <w:r w:rsidR="0077712A">
        <w:t xml:space="preserve"> </w:t>
      </w:r>
      <w:r>
        <w:t>U.</w:t>
      </w:r>
      <w:r w:rsidRPr="001929BE">
        <w:t xml:space="preserve"> z 2019 r. poz. 1460, z pó</w:t>
      </w:r>
      <w:r w:rsidRPr="001929BE">
        <w:rPr>
          <w:rFonts w:hint="eastAsia"/>
        </w:rPr>
        <w:t>ź</w:t>
      </w:r>
      <w:r w:rsidRPr="001929BE">
        <w:t>n. zm.</w:t>
      </w:r>
      <w:r w:rsidRPr="00030ED3">
        <w:rPr>
          <w:rStyle w:val="IGindeksgrny"/>
        </w:rPr>
        <w:footnoteReference w:id="4"/>
      </w:r>
      <w:r w:rsidRPr="00030ED3">
        <w:rPr>
          <w:rStyle w:val="IGindeksgrny"/>
        </w:rPr>
        <w:t>)</w:t>
      </w:r>
      <w:r w:rsidRPr="001929BE">
        <w:t>)</w:t>
      </w:r>
      <w:r>
        <w:t xml:space="preserve"> o postępowaniu nieprocesowym,</w:t>
      </w:r>
      <w:r w:rsidRPr="001929BE">
        <w:t xml:space="preserve"> zobowi</w:t>
      </w:r>
      <w:r w:rsidRPr="001929BE">
        <w:rPr>
          <w:rFonts w:hint="eastAsia"/>
        </w:rPr>
        <w:t>ą</w:t>
      </w:r>
      <w:r w:rsidRPr="001929BE">
        <w:t>za</w:t>
      </w:r>
      <w:r w:rsidRPr="001929BE">
        <w:rPr>
          <w:rFonts w:hint="eastAsia"/>
        </w:rPr>
        <w:t>ł</w:t>
      </w:r>
      <w:r w:rsidRPr="001929BE">
        <w:t xml:space="preserve"> go do opuszczenia </w:t>
      </w:r>
      <w:r>
        <w:t xml:space="preserve">wspólnie zajmowanego </w:t>
      </w:r>
      <w:r w:rsidRPr="001929BE">
        <w:t>mieszkania i jego bezpo</w:t>
      </w:r>
      <w:r w:rsidRPr="001929BE">
        <w:rPr>
          <w:rFonts w:hint="eastAsia"/>
        </w:rPr>
        <w:t>ś</w:t>
      </w:r>
      <w:r w:rsidRPr="001929BE">
        <w:t>redniego otoczenia lub zakaza</w:t>
      </w:r>
      <w:r w:rsidRPr="001929BE">
        <w:rPr>
          <w:rFonts w:hint="eastAsia"/>
        </w:rPr>
        <w:t>ł</w:t>
      </w:r>
      <w:r w:rsidRPr="001929BE">
        <w:t xml:space="preserve"> zbli</w:t>
      </w:r>
      <w:r w:rsidRPr="001929BE">
        <w:rPr>
          <w:rFonts w:hint="eastAsia"/>
        </w:rPr>
        <w:t>ż</w:t>
      </w:r>
      <w:r w:rsidRPr="001929BE">
        <w:t>ania si</w:t>
      </w:r>
      <w:r w:rsidRPr="001929BE">
        <w:rPr>
          <w:rFonts w:hint="eastAsia"/>
        </w:rPr>
        <w:t>ę</w:t>
      </w:r>
      <w:r w:rsidRPr="001929BE">
        <w:t xml:space="preserve"> do mieszkania i jego bezpo</w:t>
      </w:r>
      <w:r w:rsidRPr="001929BE">
        <w:rPr>
          <w:rFonts w:hint="eastAsia"/>
        </w:rPr>
        <w:t>ś</w:t>
      </w:r>
      <w:r w:rsidRPr="001929BE">
        <w:t>redniego otoczenia.</w:t>
      </w:r>
      <w:r>
        <w:t xml:space="preserve"> </w:t>
      </w:r>
    </w:p>
    <w:p w14:paraId="2D567421" w14:textId="77777777" w:rsidR="003B35B5" w:rsidRPr="00E76C55" w:rsidRDefault="003B35B5" w:rsidP="003B35B5">
      <w:pPr>
        <w:pStyle w:val="ZUSTzmustartykuempunktem"/>
      </w:pPr>
      <w:r w:rsidRPr="001929BE">
        <w:t>2. Przepis ust. 1 stosuje si</w:t>
      </w:r>
      <w:r w:rsidRPr="001929BE">
        <w:rPr>
          <w:rFonts w:hint="eastAsia"/>
        </w:rPr>
        <w:t>ę</w:t>
      </w:r>
      <w:r w:rsidRPr="001929BE">
        <w:t xml:space="preserve"> równie</w:t>
      </w:r>
      <w:r w:rsidRPr="001929BE">
        <w:rPr>
          <w:rFonts w:hint="eastAsia"/>
        </w:rPr>
        <w:t>ż</w:t>
      </w:r>
      <w:r w:rsidRPr="001929BE">
        <w:t xml:space="preserve"> w</w:t>
      </w:r>
      <w:r>
        <w:t xml:space="preserve"> </w:t>
      </w:r>
      <w:r w:rsidRPr="001929BE">
        <w:t>przypadku, gdy:</w:t>
      </w:r>
    </w:p>
    <w:p w14:paraId="68B1D022" w14:textId="1714ACF6" w:rsidR="003B35B5" w:rsidRPr="00E76C55" w:rsidRDefault="003B35B5" w:rsidP="003B35B5">
      <w:pPr>
        <w:pStyle w:val="ZPKTzmpktartykuempunktem"/>
      </w:pPr>
      <w:r w:rsidRPr="001929BE">
        <w:t>1)</w:t>
      </w:r>
      <w:r w:rsidRPr="001929BE">
        <w:tab/>
        <w:t>osoba dotkni</w:t>
      </w:r>
      <w:r w:rsidRPr="001929BE">
        <w:rPr>
          <w:rFonts w:hint="eastAsia"/>
        </w:rPr>
        <w:t>ę</w:t>
      </w:r>
      <w:r w:rsidRPr="001929BE">
        <w:t>ta przemoc</w:t>
      </w:r>
      <w:r w:rsidRPr="001929BE">
        <w:rPr>
          <w:rFonts w:hint="eastAsia"/>
        </w:rPr>
        <w:t>ą</w:t>
      </w:r>
      <w:r w:rsidRPr="001929BE">
        <w:t xml:space="preserve"> w rodzinie opu</w:t>
      </w:r>
      <w:r w:rsidRPr="001929BE">
        <w:rPr>
          <w:rFonts w:hint="eastAsia"/>
        </w:rPr>
        <w:t>ś</w:t>
      </w:r>
      <w:r w:rsidRPr="001929BE">
        <w:t>ci</w:t>
      </w:r>
      <w:r w:rsidRPr="001929BE">
        <w:rPr>
          <w:rFonts w:hint="eastAsia"/>
        </w:rPr>
        <w:t>ł</w:t>
      </w:r>
      <w:r w:rsidRPr="001929BE">
        <w:t>a wspólnie zajmowane mieszkanie z</w:t>
      </w:r>
      <w:r w:rsidR="00A6236A">
        <w:t> </w:t>
      </w:r>
      <w:r w:rsidRPr="001929BE">
        <w:t>powodu stosowania wobec niej przemocy w tym mieszkaniu;</w:t>
      </w:r>
    </w:p>
    <w:p w14:paraId="088A9766" w14:textId="77777777" w:rsidR="003B35B5" w:rsidRPr="00E76C55" w:rsidRDefault="003B35B5" w:rsidP="003B35B5">
      <w:pPr>
        <w:pStyle w:val="ZPKTzmpktartykuempunktem"/>
      </w:pPr>
      <w:r w:rsidRPr="001929BE">
        <w:t>2)</w:t>
      </w:r>
      <w:r w:rsidRPr="001929BE">
        <w:tab/>
        <w:t>cz</w:t>
      </w:r>
      <w:r w:rsidRPr="001929BE">
        <w:rPr>
          <w:rFonts w:hint="eastAsia"/>
        </w:rPr>
        <w:t>ł</w:t>
      </w:r>
      <w:r w:rsidRPr="001929BE">
        <w:t>onek rodziny stosuj</w:t>
      </w:r>
      <w:r w:rsidRPr="001929BE">
        <w:rPr>
          <w:rFonts w:hint="eastAsia"/>
        </w:rPr>
        <w:t>ą</w:t>
      </w:r>
      <w:r w:rsidRPr="001929BE">
        <w:t>cy przemoc w rodzinie opu</w:t>
      </w:r>
      <w:r w:rsidRPr="001929BE">
        <w:rPr>
          <w:rFonts w:hint="eastAsia"/>
        </w:rPr>
        <w:t>ś</w:t>
      </w:r>
      <w:r w:rsidRPr="001929BE">
        <w:t>ci</w:t>
      </w:r>
      <w:r w:rsidRPr="001929BE">
        <w:rPr>
          <w:rFonts w:hint="eastAsia"/>
        </w:rPr>
        <w:t>ł</w:t>
      </w:r>
      <w:r w:rsidRPr="001929BE">
        <w:t xml:space="preserve"> wspólnie zajmowane mieszkanie;</w:t>
      </w:r>
    </w:p>
    <w:p w14:paraId="47DEDEE0" w14:textId="098EB986" w:rsidR="003B35B5" w:rsidRPr="00E76C55" w:rsidRDefault="003B35B5" w:rsidP="003B35B5">
      <w:pPr>
        <w:pStyle w:val="ZPKTzmpktartykuempunktem"/>
      </w:pPr>
      <w:r w:rsidRPr="001929BE">
        <w:lastRenderedPageBreak/>
        <w:t>3)</w:t>
      </w:r>
      <w:r w:rsidRPr="001929BE">
        <w:tab/>
        <w:t>ma</w:t>
      </w:r>
      <w:r w:rsidRPr="001929BE">
        <w:rPr>
          <w:rFonts w:hint="eastAsia"/>
        </w:rPr>
        <w:t>łż</w:t>
      </w:r>
      <w:r w:rsidRPr="001929BE">
        <w:t>onek, wst</w:t>
      </w:r>
      <w:r w:rsidRPr="001929BE">
        <w:rPr>
          <w:rFonts w:hint="eastAsia"/>
        </w:rPr>
        <w:t>ę</w:t>
      </w:r>
      <w:r w:rsidRPr="001929BE">
        <w:t>pny, zst</w:t>
      </w:r>
      <w:r w:rsidRPr="001929BE">
        <w:rPr>
          <w:rFonts w:hint="eastAsia"/>
        </w:rPr>
        <w:t>ę</w:t>
      </w:r>
      <w:r w:rsidRPr="001929BE">
        <w:t>pny, rodze</w:t>
      </w:r>
      <w:r w:rsidRPr="001929BE">
        <w:rPr>
          <w:rFonts w:hint="eastAsia"/>
        </w:rPr>
        <w:t>ń</w:t>
      </w:r>
      <w:r w:rsidRPr="001929BE">
        <w:t>stwo, powinowaty w tej samej linii lub stopniu, osoba pozostaj</w:t>
      </w:r>
      <w:r w:rsidRPr="001929BE">
        <w:rPr>
          <w:rFonts w:hint="eastAsia"/>
        </w:rPr>
        <w:t>ą</w:t>
      </w:r>
      <w:r w:rsidRPr="001929BE">
        <w:t>ca w stosunku przysposobienia oraz jej ma</w:t>
      </w:r>
      <w:r w:rsidRPr="001929BE">
        <w:rPr>
          <w:rFonts w:hint="eastAsia"/>
        </w:rPr>
        <w:t>łż</w:t>
      </w:r>
      <w:r w:rsidRPr="001929BE">
        <w:t>onek, a tak</w:t>
      </w:r>
      <w:r w:rsidRPr="001929BE">
        <w:rPr>
          <w:rFonts w:hint="eastAsia"/>
        </w:rPr>
        <w:t>ż</w:t>
      </w:r>
      <w:r w:rsidRPr="001929BE">
        <w:t>e osoba pozostaj</w:t>
      </w:r>
      <w:r w:rsidRPr="001929BE">
        <w:rPr>
          <w:rFonts w:hint="eastAsia"/>
        </w:rPr>
        <w:t>ą</w:t>
      </w:r>
      <w:r w:rsidRPr="001929BE">
        <w:t>ca we wspólnym po</w:t>
      </w:r>
      <w:r w:rsidRPr="001929BE">
        <w:rPr>
          <w:rFonts w:hint="eastAsia"/>
        </w:rPr>
        <w:t>ż</w:t>
      </w:r>
      <w:r w:rsidRPr="001929BE">
        <w:t>yciu oraz inna osoba stosuj</w:t>
      </w:r>
      <w:r w:rsidRPr="001929BE">
        <w:rPr>
          <w:rFonts w:hint="eastAsia"/>
        </w:rPr>
        <w:t>ą</w:t>
      </w:r>
      <w:r w:rsidRPr="001929BE">
        <w:t>ca przemoc w rodzinie</w:t>
      </w:r>
      <w:r w:rsidR="00333E12">
        <w:t>,</w:t>
      </w:r>
      <w:r w:rsidRPr="001929BE">
        <w:t xml:space="preserve"> okresowo lub nieregularnie przebywa w mieszkaniu wspólnie z osob</w:t>
      </w:r>
      <w:r w:rsidRPr="001929BE">
        <w:rPr>
          <w:rFonts w:hint="eastAsia"/>
        </w:rPr>
        <w:t>ą</w:t>
      </w:r>
      <w:r w:rsidRPr="001929BE">
        <w:t xml:space="preserve"> dotkni</w:t>
      </w:r>
      <w:r w:rsidRPr="001929BE">
        <w:rPr>
          <w:rFonts w:hint="eastAsia"/>
        </w:rPr>
        <w:t>ę</w:t>
      </w:r>
      <w:r w:rsidRPr="001929BE">
        <w:t>t</w:t>
      </w:r>
      <w:r w:rsidRPr="001929BE">
        <w:rPr>
          <w:rFonts w:hint="eastAsia"/>
        </w:rPr>
        <w:t>ą</w:t>
      </w:r>
      <w:r w:rsidRPr="001929BE">
        <w:t xml:space="preserve"> przemoc</w:t>
      </w:r>
      <w:r w:rsidRPr="001929BE">
        <w:rPr>
          <w:rFonts w:hint="eastAsia"/>
        </w:rPr>
        <w:t>ą</w:t>
      </w:r>
      <w:r w:rsidRPr="001929BE">
        <w:t xml:space="preserve"> w rodzinie.</w:t>
      </w:r>
    </w:p>
    <w:p w14:paraId="4C190167" w14:textId="1191206E" w:rsidR="003B35B5" w:rsidRDefault="003B35B5" w:rsidP="003B35B5">
      <w:pPr>
        <w:pStyle w:val="ZUSTzmustartykuempunktem"/>
      </w:pPr>
      <w:r w:rsidRPr="001929BE">
        <w:t>3. Osoba pe</w:t>
      </w:r>
      <w:r w:rsidRPr="001929BE">
        <w:rPr>
          <w:rFonts w:hint="eastAsia"/>
        </w:rPr>
        <w:t>ł</w:t>
      </w:r>
      <w:r w:rsidRPr="001929BE">
        <w:t>noletnia, która pozosta</w:t>
      </w:r>
      <w:r w:rsidRPr="001929BE">
        <w:rPr>
          <w:rFonts w:hint="eastAsia"/>
        </w:rPr>
        <w:t>ł</w:t>
      </w:r>
      <w:r w:rsidRPr="001929BE">
        <w:t>a w mieszkaniu, o którym mowa w ust. 1, przez czas niezamieszkiwania w nim osoby stosuj</w:t>
      </w:r>
      <w:r w:rsidRPr="001929BE">
        <w:rPr>
          <w:rFonts w:hint="eastAsia"/>
        </w:rPr>
        <w:t>ą</w:t>
      </w:r>
      <w:r w:rsidRPr="001929BE">
        <w:t>cej przemoc w rodzinie, w zwi</w:t>
      </w:r>
      <w:r w:rsidRPr="001929BE">
        <w:rPr>
          <w:rFonts w:hint="eastAsia"/>
        </w:rPr>
        <w:t>ą</w:t>
      </w:r>
      <w:r w:rsidRPr="001929BE">
        <w:t>zku z</w:t>
      </w:r>
      <w:r w:rsidR="00A6236A">
        <w:t> </w:t>
      </w:r>
      <w:r w:rsidRPr="001929BE">
        <w:t>wydaniem wobec niej</w:t>
      </w:r>
      <w:r>
        <w:t>:</w:t>
      </w:r>
    </w:p>
    <w:p w14:paraId="7657B7F0" w14:textId="69CC33AA" w:rsidR="003B35B5" w:rsidRDefault="003B35B5" w:rsidP="003B35B5">
      <w:pPr>
        <w:pStyle w:val="ZPKTzmpktartykuempunktem"/>
      </w:pPr>
      <w:r>
        <w:t>1)</w:t>
      </w:r>
      <w:r w:rsidR="001B127F">
        <w:tab/>
      </w:r>
      <w:r w:rsidRPr="001929BE">
        <w:t>nakazu lub zakazu, o któr</w:t>
      </w:r>
      <w:r>
        <w:t>y</w:t>
      </w:r>
      <w:r w:rsidRPr="001929BE">
        <w:t>ch mowa w art. 15aa ust. 1 ustawy z dnia 6 kwietnia 1990</w:t>
      </w:r>
      <w:r w:rsidR="00A6236A">
        <w:t> </w:t>
      </w:r>
      <w:r w:rsidRPr="001929BE">
        <w:t>r. o Policji (</w:t>
      </w:r>
      <w:r>
        <w:t>Dz. U.</w:t>
      </w:r>
      <w:r w:rsidRPr="001929BE">
        <w:t xml:space="preserve"> z</w:t>
      </w:r>
      <w:r w:rsidR="0077712A">
        <w:t xml:space="preserve"> 2020 r. poz. 360 </w:t>
      </w:r>
      <w:r w:rsidRPr="00E76C55">
        <w:t>),</w:t>
      </w:r>
    </w:p>
    <w:p w14:paraId="1E386521" w14:textId="0BD849C3" w:rsidR="003B35B5" w:rsidRDefault="003B35B5" w:rsidP="003B35B5">
      <w:pPr>
        <w:pStyle w:val="ZPKTzmpktartykuempunktem"/>
      </w:pPr>
      <w:r>
        <w:t>2)</w:t>
      </w:r>
      <w:r w:rsidR="001B127F">
        <w:tab/>
      </w:r>
      <w:r>
        <w:t xml:space="preserve">nakazu lub zakazu, o których mowa w </w:t>
      </w:r>
      <w:r w:rsidRPr="00E76C55">
        <w:t>art. 18a ust. 1 ustawy z dnia 24 sierpnia 2001</w:t>
      </w:r>
      <w:r w:rsidR="00A6236A">
        <w:t> </w:t>
      </w:r>
      <w:r w:rsidRPr="00E76C55">
        <w:t>r. o Żandarmerii Wojskowej i wojskowych organach porządkowych (</w:t>
      </w:r>
      <w:r>
        <w:t>Dz. U.</w:t>
      </w:r>
      <w:r w:rsidRPr="00E76C55">
        <w:t xml:space="preserve"> z</w:t>
      </w:r>
      <w:r w:rsidR="00A6236A">
        <w:t> </w:t>
      </w:r>
      <w:r w:rsidRPr="00E76C55">
        <w:t xml:space="preserve">2019 r. 518 i 730), </w:t>
      </w:r>
    </w:p>
    <w:p w14:paraId="748C6F0A" w14:textId="03928420" w:rsidR="003B35B5" w:rsidRDefault="003B35B5" w:rsidP="003B35B5">
      <w:pPr>
        <w:pStyle w:val="ZPKTzmpktartykuempunktem"/>
      </w:pPr>
      <w:r>
        <w:t>3)</w:t>
      </w:r>
      <w:r w:rsidR="001B127F">
        <w:tab/>
      </w:r>
      <w:r>
        <w:t>postanowienia sądu o zobowiązaniu osoby stosującej przemoc w rodzinie do opuszczenia wspólnie zajmowanego mieszkania i jego bezpośredniego otoczenia lub zakazaniu zbliżania się do mieszkania i jego bezpośredniego otoczenia</w:t>
      </w:r>
      <w:r w:rsidR="00BC5C52">
        <w:t>,</w:t>
      </w:r>
      <w:r>
        <w:t xml:space="preserve"> </w:t>
      </w:r>
      <w:r w:rsidRPr="00E76C55">
        <w:t>w tym również o udzieleniu zabezpieczenia</w:t>
      </w:r>
    </w:p>
    <w:p w14:paraId="4A8CBA7C" w14:textId="71531668" w:rsidR="003B35B5" w:rsidRPr="00E76C55" w:rsidRDefault="001B127F" w:rsidP="003B35B5">
      <w:pPr>
        <w:pStyle w:val="ZCZWSPPKTzmczciwsppktartykuempunktem"/>
      </w:pPr>
      <w:r>
        <w:t>–</w:t>
      </w:r>
      <w:r w:rsidR="003B35B5">
        <w:t xml:space="preserve"> </w:t>
      </w:r>
      <w:r w:rsidR="003B35B5" w:rsidRPr="00E76C55">
        <w:t xml:space="preserve">jest obowiązana do ponoszenia opłat za dostawy do tego mieszkania energii, gazu, wody oraz odbiór ścieków, odpadów i nieczystości ciekłych oraz czynsz lub koszty </w:t>
      </w:r>
      <w:r w:rsidR="003B35B5" w:rsidRPr="00A20C33">
        <w:t>bieżącego zarządzani</w:t>
      </w:r>
      <w:r w:rsidR="003B35B5">
        <w:t>a</w:t>
      </w:r>
      <w:r w:rsidR="003B35B5" w:rsidRPr="00A20C33">
        <w:t xml:space="preserve"> nieruchomością, chyba że względem niej osoba stosująca przemoc</w:t>
      </w:r>
      <w:r w:rsidR="003B35B5" w:rsidRPr="00E2307E">
        <w:t xml:space="preserve"> w rodzinie</w:t>
      </w:r>
      <w:r w:rsidR="003B35B5" w:rsidRPr="001E6D8A">
        <w:t xml:space="preserve"> </w:t>
      </w:r>
      <w:r w:rsidR="003B35B5">
        <w:t xml:space="preserve">jest </w:t>
      </w:r>
      <w:r w:rsidR="003B35B5" w:rsidRPr="001E6D8A">
        <w:t>obowi</w:t>
      </w:r>
      <w:r w:rsidR="003B35B5" w:rsidRPr="001E6D8A">
        <w:rPr>
          <w:rFonts w:hint="eastAsia"/>
        </w:rPr>
        <w:t>ą</w:t>
      </w:r>
      <w:r w:rsidR="003B35B5" w:rsidRPr="001E6D8A">
        <w:t>zana</w:t>
      </w:r>
      <w:r w:rsidR="003B35B5">
        <w:t xml:space="preserve"> </w:t>
      </w:r>
      <w:r w:rsidR="003B35B5" w:rsidRPr="001E6D8A">
        <w:t xml:space="preserve">do </w:t>
      </w:r>
      <w:r w:rsidR="003B35B5" w:rsidRPr="001E6D8A">
        <w:rPr>
          <w:rFonts w:hint="eastAsia"/>
        </w:rPr>
        <w:t>ś</w:t>
      </w:r>
      <w:r w:rsidR="003B35B5" w:rsidRPr="001E6D8A">
        <w:t>wiadcze</w:t>
      </w:r>
      <w:r w:rsidR="003B35B5" w:rsidRPr="001E6D8A">
        <w:rPr>
          <w:rFonts w:hint="eastAsia"/>
        </w:rPr>
        <w:t>ń</w:t>
      </w:r>
      <w:r w:rsidR="003B35B5" w:rsidRPr="001E6D8A">
        <w:t xml:space="preserve"> alimentacyjnych.</w:t>
      </w:r>
    </w:p>
    <w:p w14:paraId="13DAF799" w14:textId="77777777" w:rsidR="003B35B5" w:rsidRPr="00E76C55" w:rsidRDefault="003B35B5" w:rsidP="003B35B5">
      <w:pPr>
        <w:pStyle w:val="ZUSTzmustartykuempunktem"/>
      </w:pPr>
      <w:r w:rsidRPr="001E6D8A">
        <w:t>4. Przepisy ust. 1–3 stosuje si</w:t>
      </w:r>
      <w:r w:rsidRPr="001E6D8A">
        <w:rPr>
          <w:rFonts w:hint="eastAsia"/>
        </w:rPr>
        <w:t>ę</w:t>
      </w:r>
      <w:r w:rsidRPr="001E6D8A">
        <w:t xml:space="preserve"> do ka</w:t>
      </w:r>
      <w:r w:rsidRPr="001E6D8A">
        <w:rPr>
          <w:rFonts w:hint="eastAsia"/>
        </w:rPr>
        <w:t>ż</w:t>
      </w:r>
      <w:r w:rsidRPr="001E6D8A">
        <w:t>dego lokalu s</w:t>
      </w:r>
      <w:r w:rsidRPr="001E6D8A">
        <w:rPr>
          <w:rFonts w:hint="eastAsia"/>
        </w:rPr>
        <w:t>ł</w:t>
      </w:r>
      <w:r w:rsidRPr="001E6D8A">
        <w:t>u</w:t>
      </w:r>
      <w:r w:rsidRPr="001E6D8A">
        <w:rPr>
          <w:rFonts w:hint="eastAsia"/>
        </w:rPr>
        <w:t>żą</w:t>
      </w:r>
      <w:r w:rsidRPr="001E6D8A">
        <w:t>cego zaspokajaniu bie</w:t>
      </w:r>
      <w:r w:rsidRPr="001E6D8A">
        <w:rPr>
          <w:rFonts w:hint="eastAsia"/>
        </w:rPr>
        <w:t>żą</w:t>
      </w:r>
      <w:r w:rsidRPr="001E6D8A">
        <w:t>cych potrzeb mieszkaniowych.”</w:t>
      </w:r>
      <w:r>
        <w:t>;</w:t>
      </w:r>
    </w:p>
    <w:p w14:paraId="5259662C" w14:textId="4F0CD4E2" w:rsidR="003B35B5" w:rsidRPr="00E76C55" w:rsidRDefault="003B35B5" w:rsidP="003B35B5">
      <w:pPr>
        <w:pStyle w:val="PKTpunkt"/>
      </w:pPr>
      <w:r w:rsidRPr="001E6D8A">
        <w:t>3)</w:t>
      </w:r>
      <w:r w:rsidR="001B127F">
        <w:tab/>
      </w:r>
      <w:r w:rsidRPr="001E6D8A">
        <w:t>po art. 11a dodaje si</w:t>
      </w:r>
      <w:r w:rsidRPr="001E6D8A">
        <w:rPr>
          <w:rFonts w:hint="eastAsia"/>
        </w:rPr>
        <w:t>ę</w:t>
      </w:r>
      <w:r w:rsidRPr="001E6D8A">
        <w:t xml:space="preserve"> art. 11b w brzmieniu:</w:t>
      </w:r>
    </w:p>
    <w:p w14:paraId="4AB18BA9" w14:textId="4471A129" w:rsidR="003B35B5" w:rsidRPr="00E76C55" w:rsidRDefault="003B35B5" w:rsidP="003B35B5">
      <w:pPr>
        <w:pStyle w:val="ZARTzmartartykuempunktem"/>
      </w:pPr>
      <w:r w:rsidRPr="001E6D8A">
        <w:t>„Art. 11b. Organy administracji rz</w:t>
      </w:r>
      <w:r w:rsidRPr="001E6D8A">
        <w:rPr>
          <w:rFonts w:hint="eastAsia"/>
        </w:rPr>
        <w:t>ą</w:t>
      </w:r>
      <w:r w:rsidRPr="001E6D8A">
        <w:t>dowej i jednostki samorz</w:t>
      </w:r>
      <w:r w:rsidRPr="001E6D8A">
        <w:rPr>
          <w:rFonts w:hint="eastAsia"/>
        </w:rPr>
        <w:t>ą</w:t>
      </w:r>
      <w:r w:rsidRPr="001E6D8A">
        <w:t>du terytorialnego organizuj</w:t>
      </w:r>
      <w:r w:rsidRPr="001E6D8A">
        <w:rPr>
          <w:rFonts w:hint="eastAsia"/>
        </w:rPr>
        <w:t>ą</w:t>
      </w:r>
      <w:r w:rsidRPr="001E6D8A">
        <w:t>ce placówki, o których mowa w art. 15ag ust. 1 pkt 3 i 5 i art. 15ah ustawy z</w:t>
      </w:r>
      <w:r w:rsidR="00A6236A">
        <w:t> </w:t>
      </w:r>
      <w:r w:rsidRPr="001E6D8A">
        <w:t>dnia 6 kwietnia 1990 r. o Policji oraz art. 18g ust. 1 pkt 3 i 5 i art. 18h ustawy z dnia 24</w:t>
      </w:r>
      <w:r w:rsidR="00A6236A">
        <w:t> </w:t>
      </w:r>
      <w:r w:rsidRPr="001E6D8A">
        <w:t xml:space="preserve">sierpnia 2001 r. o </w:t>
      </w:r>
      <w:r w:rsidRPr="001E6D8A">
        <w:rPr>
          <w:rFonts w:hint="eastAsia"/>
        </w:rPr>
        <w:t>Ż</w:t>
      </w:r>
      <w:r w:rsidRPr="001E6D8A">
        <w:t>andarmerii Wojskowej i wojskowych organach porz</w:t>
      </w:r>
      <w:r w:rsidRPr="001E6D8A">
        <w:rPr>
          <w:rFonts w:hint="eastAsia"/>
        </w:rPr>
        <w:t>ą</w:t>
      </w:r>
      <w:r w:rsidRPr="001E6D8A">
        <w:t>dkowych</w:t>
      </w:r>
      <w:r w:rsidR="00EA547B">
        <w:t>,</w:t>
      </w:r>
      <w:r w:rsidRPr="001E6D8A">
        <w:t xml:space="preserve"> przekazuj</w:t>
      </w:r>
      <w:r w:rsidRPr="001E6D8A">
        <w:rPr>
          <w:rFonts w:hint="eastAsia"/>
        </w:rPr>
        <w:t>ą</w:t>
      </w:r>
      <w:r>
        <w:t>,</w:t>
      </w:r>
      <w:r w:rsidRPr="001E6D8A">
        <w:t xml:space="preserve"> z u</w:t>
      </w:r>
      <w:r w:rsidRPr="001E6D8A">
        <w:rPr>
          <w:rFonts w:hint="eastAsia"/>
        </w:rPr>
        <w:t>ż</w:t>
      </w:r>
      <w:r w:rsidRPr="001E6D8A">
        <w:t xml:space="preserve">yciem </w:t>
      </w:r>
      <w:r w:rsidRPr="001E6D8A">
        <w:rPr>
          <w:rFonts w:hint="eastAsia"/>
        </w:rPr>
        <w:t>ś</w:t>
      </w:r>
      <w:r w:rsidRPr="001E6D8A">
        <w:t>rodków komunikacji elektronicznej</w:t>
      </w:r>
      <w:r>
        <w:t>,</w:t>
      </w:r>
      <w:r w:rsidRPr="001E6D8A">
        <w:t xml:space="preserve"> w</w:t>
      </w:r>
      <w:r w:rsidRPr="001E6D8A">
        <w:rPr>
          <w:rFonts w:hint="eastAsia"/>
        </w:rPr>
        <w:t>ł</w:t>
      </w:r>
      <w:r w:rsidRPr="001E6D8A">
        <w:t>a</w:t>
      </w:r>
      <w:r w:rsidRPr="001E6D8A">
        <w:rPr>
          <w:rFonts w:hint="eastAsia"/>
        </w:rPr>
        <w:t>ś</w:t>
      </w:r>
      <w:r w:rsidRPr="001E6D8A">
        <w:t xml:space="preserve">ciwym terytorialnie jednostkom organizacyjnym Policji i </w:t>
      </w:r>
      <w:r w:rsidRPr="001E6D8A">
        <w:rPr>
          <w:rFonts w:hint="eastAsia"/>
        </w:rPr>
        <w:t>Ż</w:t>
      </w:r>
      <w:r w:rsidRPr="001E6D8A">
        <w:t>andarmerii Wojskowej aktualne dane teleadresowe tych podmiotów ze wskazaniem przedmiotu dzia</w:t>
      </w:r>
      <w:r w:rsidRPr="001E6D8A">
        <w:rPr>
          <w:rFonts w:hint="eastAsia"/>
        </w:rPr>
        <w:t>ł</w:t>
      </w:r>
      <w:r w:rsidRPr="001E6D8A">
        <w:t>alno</w:t>
      </w:r>
      <w:r w:rsidRPr="001E6D8A">
        <w:rPr>
          <w:rFonts w:hint="eastAsia"/>
        </w:rPr>
        <w:t>ś</w:t>
      </w:r>
      <w:r w:rsidRPr="001E6D8A">
        <w:t xml:space="preserve">ci.”. </w:t>
      </w:r>
    </w:p>
    <w:p w14:paraId="1847BEE5" w14:textId="5825E818" w:rsidR="003B35B5" w:rsidRPr="00E76C55" w:rsidRDefault="003B35B5" w:rsidP="003B35B5">
      <w:pPr>
        <w:pStyle w:val="ARTartustawynprozporzdzenia"/>
      </w:pPr>
      <w:r>
        <w:rPr>
          <w:rStyle w:val="Ppogrubienie"/>
        </w:rPr>
        <w:lastRenderedPageBreak/>
        <w:t>Art.</w:t>
      </w:r>
      <w:r w:rsidR="000656B8">
        <w:rPr>
          <w:rStyle w:val="Ppogrubienie"/>
        </w:rPr>
        <w:t> </w:t>
      </w:r>
      <w:r>
        <w:rPr>
          <w:rStyle w:val="Ppogrubienie"/>
        </w:rPr>
        <w:t>8.</w:t>
      </w:r>
      <w:r w:rsidRPr="001E6D8A">
        <w:t xml:space="preserve"> Do spraw, o których mowa w art. 11a ust. 1 ustawy zmienianej w art. 7, w</w:t>
      </w:r>
      <w:r w:rsidR="00A6236A">
        <w:t> </w:t>
      </w:r>
      <w:r w:rsidRPr="001E6D8A">
        <w:t>brzmieniu dotychczasowym, wszcz</w:t>
      </w:r>
      <w:r w:rsidRPr="001E6D8A">
        <w:rPr>
          <w:rFonts w:hint="eastAsia"/>
        </w:rPr>
        <w:t>ę</w:t>
      </w:r>
      <w:r w:rsidRPr="001E6D8A">
        <w:t>tych i niezako</w:t>
      </w:r>
      <w:r w:rsidRPr="001E6D8A">
        <w:rPr>
          <w:rFonts w:hint="eastAsia"/>
        </w:rPr>
        <w:t>ń</w:t>
      </w:r>
      <w:r w:rsidRPr="001E6D8A">
        <w:t>czonych przed dniem wej</w:t>
      </w:r>
      <w:r w:rsidRPr="001E6D8A">
        <w:rPr>
          <w:rFonts w:hint="eastAsia"/>
        </w:rPr>
        <w:t>ś</w:t>
      </w:r>
      <w:r w:rsidRPr="001E6D8A">
        <w:t xml:space="preserve">cia w </w:t>
      </w:r>
      <w:r w:rsidRPr="001E6D8A">
        <w:rPr>
          <w:rFonts w:hint="eastAsia"/>
        </w:rPr>
        <w:t>ż</w:t>
      </w:r>
      <w:r w:rsidRPr="001E6D8A">
        <w:t>ycie niniejszej ustawy, stosuje si</w:t>
      </w:r>
      <w:r w:rsidRPr="001E6D8A">
        <w:rPr>
          <w:rFonts w:hint="eastAsia"/>
        </w:rPr>
        <w:t>ę</w:t>
      </w:r>
      <w:r w:rsidRPr="001E6D8A">
        <w:t xml:space="preserve"> przepisy dotychczasowe.</w:t>
      </w:r>
    </w:p>
    <w:p w14:paraId="13730B45" w14:textId="4145B89C" w:rsidR="003B35B5" w:rsidRPr="00E76C55" w:rsidRDefault="003B35B5" w:rsidP="003B35B5">
      <w:pPr>
        <w:pStyle w:val="ARTartustawynprozporzdzenia"/>
      </w:pPr>
      <w:r>
        <w:rPr>
          <w:rStyle w:val="Ppogrubienie"/>
        </w:rPr>
        <w:t>Art.</w:t>
      </w:r>
      <w:r w:rsidR="000656B8">
        <w:rPr>
          <w:rStyle w:val="Ppogrubienie"/>
        </w:rPr>
        <w:t> </w:t>
      </w:r>
      <w:r>
        <w:rPr>
          <w:rStyle w:val="Ppogrubienie"/>
        </w:rPr>
        <w:t>9.</w:t>
      </w:r>
      <w:r w:rsidRPr="001E6D8A">
        <w:t xml:space="preserve"> Ustawa wchodzi w </w:t>
      </w:r>
      <w:r w:rsidRPr="001E6D8A">
        <w:rPr>
          <w:rFonts w:hint="eastAsia"/>
        </w:rPr>
        <w:t>ż</w:t>
      </w:r>
      <w:r w:rsidRPr="001E6D8A">
        <w:t>ycie po up</w:t>
      </w:r>
      <w:r w:rsidRPr="001E6D8A">
        <w:rPr>
          <w:rFonts w:hint="eastAsia"/>
        </w:rPr>
        <w:t>ł</w:t>
      </w:r>
      <w:r w:rsidRPr="001E6D8A">
        <w:t>ywie 6 miesi</w:t>
      </w:r>
      <w:r w:rsidRPr="001E6D8A">
        <w:rPr>
          <w:rFonts w:hint="eastAsia"/>
        </w:rPr>
        <w:t>ę</w:t>
      </w:r>
      <w:r w:rsidRPr="001E6D8A">
        <w:t>cy od dnia og</w:t>
      </w:r>
      <w:r w:rsidRPr="001E6D8A">
        <w:rPr>
          <w:rFonts w:hint="eastAsia"/>
        </w:rPr>
        <w:t>ł</w:t>
      </w:r>
      <w:r w:rsidRPr="001E6D8A">
        <w:t>oszenia.</w:t>
      </w:r>
    </w:p>
    <w:p w14:paraId="112D0F45" w14:textId="77777777" w:rsidR="00261A16" w:rsidRPr="00737F6A" w:rsidRDefault="00261A16" w:rsidP="00651B02">
      <w:pPr>
        <w:widowControl/>
        <w:suppressAutoHyphens/>
        <w:spacing w:before="120"/>
        <w:ind w:firstLine="510"/>
        <w:jc w:val="both"/>
      </w:pPr>
    </w:p>
    <w:sectPr w:rsidR="00261A16" w:rsidRPr="00737F6A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AFA19" w14:textId="77777777" w:rsidR="0042751E" w:rsidRDefault="0042751E">
      <w:r>
        <w:separator/>
      </w:r>
    </w:p>
  </w:endnote>
  <w:endnote w:type="continuationSeparator" w:id="0">
    <w:p w14:paraId="7814F2A4" w14:textId="77777777" w:rsidR="0042751E" w:rsidRDefault="00427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DF5CB" w14:textId="77777777" w:rsidR="0042751E" w:rsidRDefault="0042751E">
      <w:r>
        <w:separator/>
      </w:r>
    </w:p>
  </w:footnote>
  <w:footnote w:type="continuationSeparator" w:id="0">
    <w:p w14:paraId="4678D001" w14:textId="77777777" w:rsidR="0042751E" w:rsidRDefault="0042751E">
      <w:r>
        <w:continuationSeparator/>
      </w:r>
    </w:p>
  </w:footnote>
  <w:footnote w:id="1">
    <w:p w14:paraId="7007A9B6" w14:textId="77777777" w:rsidR="00C73FA3" w:rsidRPr="00151AB8" w:rsidRDefault="00C73FA3" w:rsidP="0057510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51AB8">
        <w:t>Niniejszą ustawą zmienia się ustawy:</w:t>
      </w:r>
      <w:r>
        <w:t xml:space="preserve"> </w:t>
      </w:r>
      <w:r w:rsidRPr="00151AB8">
        <w:t>ustawę z dnia 20 maja 1971 r. – Kodeks wykroczeń, ustawę z dnia 6</w:t>
      </w:r>
      <w:r w:rsidR="0057510C">
        <w:t> </w:t>
      </w:r>
      <w:r w:rsidRPr="00151AB8">
        <w:t xml:space="preserve">kwietnia 1990 r. o </w:t>
      </w:r>
      <w:r w:rsidRPr="003B35B5">
        <w:t>Policji</w:t>
      </w:r>
      <w:r w:rsidRPr="00151AB8">
        <w:t xml:space="preserve">, </w:t>
      </w:r>
      <w:r>
        <w:t xml:space="preserve">ustawę z dnia 24 sierpnia 2001 r. o Żandarmerii Wojskowej i wojskowych organach porządkowych, ustawę z dnia 24 sierpnia 2001 r. </w:t>
      </w:r>
      <w:r w:rsidRPr="00741AC2">
        <w:t xml:space="preserve">– Kodeks </w:t>
      </w:r>
      <w:r>
        <w:t xml:space="preserve">postępowania w sprawach o wykroczenia, </w:t>
      </w:r>
      <w:r w:rsidRPr="00151AB8">
        <w:t>ustawę z dnia 28 lipca 2005 r. o kosztach sądowych w sprawach cywilnych oraz ustawę z dnia 29 lipca 2005</w:t>
      </w:r>
      <w:r w:rsidR="0057510C">
        <w:t> </w:t>
      </w:r>
      <w:r w:rsidRPr="00151AB8">
        <w:t>r. o przeciwdziałaniu przemocy w rodzinie.</w:t>
      </w:r>
    </w:p>
  </w:footnote>
  <w:footnote w:id="2">
    <w:p w14:paraId="71069583" w14:textId="77777777" w:rsidR="00C73FA3" w:rsidRPr="00151AB8" w:rsidRDefault="00C73FA3" w:rsidP="0057510C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6515B">
        <w:t xml:space="preserve">Zmiany tekstu </w:t>
      </w:r>
      <w:r w:rsidRPr="003B35B5">
        <w:t>jednolitego</w:t>
      </w:r>
      <w:r w:rsidRPr="0086515B">
        <w:t xml:space="preserve"> wymienionej ustawy zost</w:t>
      </w:r>
      <w:r>
        <w:t xml:space="preserve">ały ogłoszone w Dz. U. </w:t>
      </w:r>
      <w:r w:rsidR="0057510C">
        <w:t xml:space="preserve">z 2019 r. </w:t>
      </w:r>
      <w:r>
        <w:t>poz. 1469, 1495, 1649, 1655, 1798,</w:t>
      </w:r>
      <w:r w:rsidR="0057510C">
        <w:t xml:space="preserve"> </w:t>
      </w:r>
      <w:r>
        <w:t>1802, 1818, 2070, 2089, 2128 i 2217 oraz z 2020 r. poz. 288.</w:t>
      </w:r>
    </w:p>
  </w:footnote>
  <w:footnote w:id="3">
    <w:p w14:paraId="3E65C428" w14:textId="5AA02C33" w:rsidR="00C73FA3" w:rsidRPr="001B127F" w:rsidRDefault="00C73FA3" w:rsidP="00C75C09">
      <w:pPr>
        <w:pStyle w:val="ODNONIKtreodnonika"/>
      </w:pPr>
      <w:r w:rsidRPr="000B6F7A">
        <w:rPr>
          <w:rStyle w:val="IGindeksgrny"/>
        </w:rPr>
        <w:footnoteRef/>
      </w:r>
      <w:r w:rsidRPr="001B127F">
        <w:rPr>
          <w:rStyle w:val="IGindeksgrny"/>
        </w:rPr>
        <w:t>)</w:t>
      </w:r>
      <w:r w:rsidRPr="001B127F">
        <w:tab/>
        <w:t xml:space="preserve">Zmiany tekstu jednolitego wymienionej ustawy zostały ogłoszone w Dz. U. z 2019 r. poz. 1043, 1469, 1553, 1655, 1802, 1815 i 2020 oraz z 2020 r. poz. 288. </w:t>
      </w:r>
    </w:p>
  </w:footnote>
  <w:footnote w:id="4">
    <w:p w14:paraId="61230A58" w14:textId="5E8A3180" w:rsidR="00C73FA3" w:rsidRPr="00151AB8" w:rsidRDefault="00C73FA3" w:rsidP="00C75C09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86515B">
        <w:t>Zmiany tekstu jednolitego wymienionej ustawy zost</w:t>
      </w:r>
      <w:r>
        <w:t>ały ogłoszone w Dz. U. z 2019 r. poz. 1469, 1495, 1649, 1655, 1798, 1802, 1818, 2070, 2089, 2128 i 2217 oraz z 2020 r. poz. 288.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62622" w14:textId="36784CE8" w:rsidR="00C73FA3" w:rsidRPr="00B371CC" w:rsidRDefault="00C73FA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0231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5B5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8C3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56B8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7A7B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300"/>
    <w:rsid w:val="000B298D"/>
    <w:rsid w:val="000B5B2D"/>
    <w:rsid w:val="000B5DCE"/>
    <w:rsid w:val="000B6F7A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50AB"/>
    <w:rsid w:val="00106D03"/>
    <w:rsid w:val="00107594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209"/>
    <w:rsid w:val="001329AC"/>
    <w:rsid w:val="00134CA0"/>
    <w:rsid w:val="00136A15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2A2E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127F"/>
    <w:rsid w:val="001B342E"/>
    <w:rsid w:val="001C1832"/>
    <w:rsid w:val="001C188C"/>
    <w:rsid w:val="001C30EA"/>
    <w:rsid w:val="001D1783"/>
    <w:rsid w:val="001D53CD"/>
    <w:rsid w:val="001D55A3"/>
    <w:rsid w:val="001D5AF5"/>
    <w:rsid w:val="001E1E73"/>
    <w:rsid w:val="001E4E0C"/>
    <w:rsid w:val="001E526D"/>
    <w:rsid w:val="001E5655"/>
    <w:rsid w:val="001E7DF5"/>
    <w:rsid w:val="001F1832"/>
    <w:rsid w:val="001F220F"/>
    <w:rsid w:val="001F25B3"/>
    <w:rsid w:val="001F6616"/>
    <w:rsid w:val="00202BD4"/>
    <w:rsid w:val="00204A97"/>
    <w:rsid w:val="002106E2"/>
    <w:rsid w:val="002114EF"/>
    <w:rsid w:val="002166AD"/>
    <w:rsid w:val="00217871"/>
    <w:rsid w:val="00221ED8"/>
    <w:rsid w:val="002231EA"/>
    <w:rsid w:val="00223FDF"/>
    <w:rsid w:val="002279C0"/>
    <w:rsid w:val="002313EF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E2B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2C55"/>
    <w:rsid w:val="002F64FF"/>
    <w:rsid w:val="002F669F"/>
    <w:rsid w:val="00301C97"/>
    <w:rsid w:val="0030337A"/>
    <w:rsid w:val="0031004C"/>
    <w:rsid w:val="003105F6"/>
    <w:rsid w:val="00311297"/>
    <w:rsid w:val="003113BE"/>
    <w:rsid w:val="003122CA"/>
    <w:rsid w:val="003148FD"/>
    <w:rsid w:val="003176C6"/>
    <w:rsid w:val="00321080"/>
    <w:rsid w:val="00322D45"/>
    <w:rsid w:val="0032569A"/>
    <w:rsid w:val="00325A1F"/>
    <w:rsid w:val="003268F9"/>
    <w:rsid w:val="00330BAF"/>
    <w:rsid w:val="00333E12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5B5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52E6"/>
    <w:rsid w:val="003F020D"/>
    <w:rsid w:val="003F03D9"/>
    <w:rsid w:val="003F176A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751E"/>
    <w:rsid w:val="00432B76"/>
    <w:rsid w:val="00434D01"/>
    <w:rsid w:val="00434DA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B54"/>
    <w:rsid w:val="00485FAD"/>
    <w:rsid w:val="00487AED"/>
    <w:rsid w:val="00491EDF"/>
    <w:rsid w:val="00492A3F"/>
    <w:rsid w:val="00494F62"/>
    <w:rsid w:val="004A1A39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5FDA"/>
    <w:rsid w:val="004C7EE7"/>
    <w:rsid w:val="004D007F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448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10C"/>
    <w:rsid w:val="0057547F"/>
    <w:rsid w:val="005754EE"/>
    <w:rsid w:val="0057617E"/>
    <w:rsid w:val="00576497"/>
    <w:rsid w:val="00577BA4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06F3"/>
    <w:rsid w:val="005D3763"/>
    <w:rsid w:val="005D55E1"/>
    <w:rsid w:val="005E19F7"/>
    <w:rsid w:val="005E1CD9"/>
    <w:rsid w:val="005E4F04"/>
    <w:rsid w:val="005E62C2"/>
    <w:rsid w:val="005E6C71"/>
    <w:rsid w:val="005F0953"/>
    <w:rsid w:val="005F0963"/>
    <w:rsid w:val="005F2824"/>
    <w:rsid w:val="005F2EBA"/>
    <w:rsid w:val="005F35ED"/>
    <w:rsid w:val="005F72F5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6BF7"/>
    <w:rsid w:val="006333DA"/>
    <w:rsid w:val="00635134"/>
    <w:rsid w:val="006356E2"/>
    <w:rsid w:val="00642A65"/>
    <w:rsid w:val="00645DCE"/>
    <w:rsid w:val="006465AC"/>
    <w:rsid w:val="006465BF"/>
    <w:rsid w:val="0064795E"/>
    <w:rsid w:val="00651B02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07AC1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3907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75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7712A"/>
    <w:rsid w:val="00780122"/>
    <w:rsid w:val="0078214B"/>
    <w:rsid w:val="0078498A"/>
    <w:rsid w:val="00792207"/>
    <w:rsid w:val="00792487"/>
    <w:rsid w:val="00792B64"/>
    <w:rsid w:val="00792E29"/>
    <w:rsid w:val="0079379A"/>
    <w:rsid w:val="00794953"/>
    <w:rsid w:val="007A180D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227D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4D4"/>
    <w:rsid w:val="008A5D26"/>
    <w:rsid w:val="008A6B13"/>
    <w:rsid w:val="008A6ECB"/>
    <w:rsid w:val="008B0BF9"/>
    <w:rsid w:val="008B2866"/>
    <w:rsid w:val="008B37BF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6456"/>
    <w:rsid w:val="00917CE5"/>
    <w:rsid w:val="009217C0"/>
    <w:rsid w:val="00922542"/>
    <w:rsid w:val="00925241"/>
    <w:rsid w:val="00925CEC"/>
    <w:rsid w:val="00926A3F"/>
    <w:rsid w:val="0092794E"/>
    <w:rsid w:val="00930D30"/>
    <w:rsid w:val="009332A2"/>
    <w:rsid w:val="0093525F"/>
    <w:rsid w:val="00937598"/>
    <w:rsid w:val="0093790B"/>
    <w:rsid w:val="00942287"/>
    <w:rsid w:val="00943751"/>
    <w:rsid w:val="009454B5"/>
    <w:rsid w:val="00946DD0"/>
    <w:rsid w:val="00947C40"/>
    <w:rsid w:val="009509E6"/>
    <w:rsid w:val="00952018"/>
    <w:rsid w:val="00952800"/>
    <w:rsid w:val="0095300D"/>
    <w:rsid w:val="009532B4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35F7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3716"/>
    <w:rsid w:val="009D55AA"/>
    <w:rsid w:val="009E3E77"/>
    <w:rsid w:val="009E3FAB"/>
    <w:rsid w:val="009E5B3F"/>
    <w:rsid w:val="009E7D90"/>
    <w:rsid w:val="009F1AB0"/>
    <w:rsid w:val="009F501D"/>
    <w:rsid w:val="00A02714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236A"/>
    <w:rsid w:val="00A638DA"/>
    <w:rsid w:val="00A65B41"/>
    <w:rsid w:val="00A65E00"/>
    <w:rsid w:val="00A66A78"/>
    <w:rsid w:val="00A7436E"/>
    <w:rsid w:val="00A74E96"/>
    <w:rsid w:val="00A75A8E"/>
    <w:rsid w:val="00A80C99"/>
    <w:rsid w:val="00A824DD"/>
    <w:rsid w:val="00A83676"/>
    <w:rsid w:val="00A83B7B"/>
    <w:rsid w:val="00A84274"/>
    <w:rsid w:val="00A850F3"/>
    <w:rsid w:val="00A864E3"/>
    <w:rsid w:val="00A94574"/>
    <w:rsid w:val="00A94C20"/>
    <w:rsid w:val="00A95936"/>
    <w:rsid w:val="00A95A39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D6DF6"/>
    <w:rsid w:val="00AE2B4E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6728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05E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12F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09A0"/>
    <w:rsid w:val="00BC11E5"/>
    <w:rsid w:val="00BC4BC6"/>
    <w:rsid w:val="00BC4DCA"/>
    <w:rsid w:val="00BC52FD"/>
    <w:rsid w:val="00BC5C52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7FC"/>
    <w:rsid w:val="00C40F6C"/>
    <w:rsid w:val="00C44426"/>
    <w:rsid w:val="00C445F3"/>
    <w:rsid w:val="00C451F4"/>
    <w:rsid w:val="00C45EB1"/>
    <w:rsid w:val="00C51AC2"/>
    <w:rsid w:val="00C54A3A"/>
    <w:rsid w:val="00C55566"/>
    <w:rsid w:val="00C56448"/>
    <w:rsid w:val="00C667BE"/>
    <w:rsid w:val="00C6766B"/>
    <w:rsid w:val="00C72223"/>
    <w:rsid w:val="00C734AC"/>
    <w:rsid w:val="00C73FA3"/>
    <w:rsid w:val="00C75C09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8BB"/>
    <w:rsid w:val="00CB14E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124A"/>
    <w:rsid w:val="00D22AF5"/>
    <w:rsid w:val="00D235EA"/>
    <w:rsid w:val="00D247A9"/>
    <w:rsid w:val="00D32721"/>
    <w:rsid w:val="00D328DC"/>
    <w:rsid w:val="00D33387"/>
    <w:rsid w:val="00D402FB"/>
    <w:rsid w:val="00D41B30"/>
    <w:rsid w:val="00D47D7A"/>
    <w:rsid w:val="00D50ABD"/>
    <w:rsid w:val="00D55290"/>
    <w:rsid w:val="00D57791"/>
    <w:rsid w:val="00D6046A"/>
    <w:rsid w:val="00D61672"/>
    <w:rsid w:val="00D62870"/>
    <w:rsid w:val="00D655D9"/>
    <w:rsid w:val="00D65872"/>
    <w:rsid w:val="00D676F3"/>
    <w:rsid w:val="00D70EF5"/>
    <w:rsid w:val="00D71024"/>
    <w:rsid w:val="00D710D1"/>
    <w:rsid w:val="00D71A25"/>
    <w:rsid w:val="00D71FCF"/>
    <w:rsid w:val="00D7284E"/>
    <w:rsid w:val="00D72A54"/>
    <w:rsid w:val="00D72CC1"/>
    <w:rsid w:val="00D76EC9"/>
    <w:rsid w:val="00D80E7D"/>
    <w:rsid w:val="00D81397"/>
    <w:rsid w:val="00D848B9"/>
    <w:rsid w:val="00D9074C"/>
    <w:rsid w:val="00D90E69"/>
    <w:rsid w:val="00D91368"/>
    <w:rsid w:val="00D93106"/>
    <w:rsid w:val="00D933E9"/>
    <w:rsid w:val="00D94951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31F"/>
    <w:rsid w:val="00E02BAB"/>
    <w:rsid w:val="00E04CEB"/>
    <w:rsid w:val="00E060BC"/>
    <w:rsid w:val="00E07881"/>
    <w:rsid w:val="00E11420"/>
    <w:rsid w:val="00E132FB"/>
    <w:rsid w:val="00E170B7"/>
    <w:rsid w:val="00E177DD"/>
    <w:rsid w:val="00E20900"/>
    <w:rsid w:val="00E20C7F"/>
    <w:rsid w:val="00E2396E"/>
    <w:rsid w:val="00E24728"/>
    <w:rsid w:val="00E252E6"/>
    <w:rsid w:val="00E253DA"/>
    <w:rsid w:val="00E276AC"/>
    <w:rsid w:val="00E34A35"/>
    <w:rsid w:val="00E36A3F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547B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02B5"/>
    <w:rsid w:val="00EF0B96"/>
    <w:rsid w:val="00EF3486"/>
    <w:rsid w:val="00EF47AF"/>
    <w:rsid w:val="00EF53B6"/>
    <w:rsid w:val="00F00B73"/>
    <w:rsid w:val="00F02594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34C1"/>
    <w:rsid w:val="00F443B2"/>
    <w:rsid w:val="00F458D8"/>
    <w:rsid w:val="00F4798A"/>
    <w:rsid w:val="00F50237"/>
    <w:rsid w:val="00F50C25"/>
    <w:rsid w:val="00F53596"/>
    <w:rsid w:val="00F55BA8"/>
    <w:rsid w:val="00F55DB1"/>
    <w:rsid w:val="00F56ACA"/>
    <w:rsid w:val="00F57D21"/>
    <w:rsid w:val="00F600FE"/>
    <w:rsid w:val="00F62E4D"/>
    <w:rsid w:val="00F66B34"/>
    <w:rsid w:val="00F675B9"/>
    <w:rsid w:val="00F67DBD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6701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54EA5E"/>
  <w15:docId w15:val="{2EECFBAA-1A99-45C6-8C10-9DF7E934A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127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3B35B5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3B35B5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35B5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B35B5"/>
    <w:rPr>
      <w:vertAlign w:val="superscript"/>
    </w:rPr>
  </w:style>
  <w:style w:type="paragraph" w:styleId="Poprawka">
    <w:name w:val="Revision"/>
    <w:hidden/>
    <w:uiPriority w:val="99"/>
    <w:semiHidden/>
    <w:rsid w:val="003B35B5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471BFC4-75BD-4F39-B26A-A8215BBE7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27</Pages>
  <Words>8094</Words>
  <Characters>48566</Characters>
  <Application>Microsoft Office Word</Application>
  <DocSecurity>0</DocSecurity>
  <Lines>404</Lines>
  <Paragraphs>113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56547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Grażyna D. Grabowska</cp:lastModifiedBy>
  <cp:revision>2</cp:revision>
  <cp:lastPrinted>2012-04-23T06:39:00Z</cp:lastPrinted>
  <dcterms:created xsi:type="dcterms:W3CDTF">2020-03-23T09:25:00Z</dcterms:created>
  <dcterms:modified xsi:type="dcterms:W3CDTF">2020-03-23T09:25:00Z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