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D4A" w:rsidRPr="000B5D4A" w:rsidRDefault="000B5D4A" w:rsidP="00573067">
      <w:pPr>
        <w:pStyle w:val="OZNPROJEKTUwskazaniedatylubwersjiprojektu"/>
      </w:pPr>
      <w:r w:rsidRPr="004D461E">
        <w:t>Projekt</w:t>
      </w:r>
    </w:p>
    <w:p w:rsidR="000B5D4A" w:rsidRPr="004D461E" w:rsidRDefault="000B5D4A" w:rsidP="00573067">
      <w:pPr>
        <w:pStyle w:val="OZNRODZAKTUtznustawalubrozporzdzenieiorganwydajcy"/>
      </w:pPr>
      <w:r w:rsidRPr="004D461E">
        <w:t>USTAWA</w:t>
      </w:r>
    </w:p>
    <w:p w:rsidR="000B5D4A" w:rsidRPr="004D461E" w:rsidRDefault="000B5D4A" w:rsidP="00573067">
      <w:pPr>
        <w:pStyle w:val="DATAAKTUdatauchwalenialubwydaniaaktu"/>
      </w:pPr>
      <w:r w:rsidRPr="004D461E">
        <w:t>z dnia</w:t>
      </w:r>
    </w:p>
    <w:p w:rsidR="000B5D4A" w:rsidRPr="004D461E" w:rsidRDefault="000B5D4A" w:rsidP="00573067">
      <w:pPr>
        <w:pStyle w:val="TYTUAKTUprzedmiotregulacjiustawylubrozporzdzenia"/>
      </w:pPr>
      <w:r w:rsidRPr="004D461E">
        <w:t xml:space="preserve">o ratyfikacji Umowy między Rzecząpospolitą Polską a Zjednoczonymi Emiratami Arabskimi o współpracy prawnej w sprawach karnych, podpisanej w Abu Dhabi </w:t>
      </w:r>
      <w:r w:rsidR="00103C6D">
        <w:br/>
      </w:r>
      <w:bookmarkStart w:id="0" w:name="_GoBack"/>
      <w:bookmarkEnd w:id="0"/>
      <w:r w:rsidRPr="004D461E">
        <w:t>dnia 22 września 2022 r.</w:t>
      </w:r>
    </w:p>
    <w:p w:rsidR="000B5D4A" w:rsidRPr="004D461E" w:rsidRDefault="000B5D4A" w:rsidP="00573067">
      <w:pPr>
        <w:pStyle w:val="ARTartustawynprozporzdzenia"/>
      </w:pPr>
      <w:r w:rsidRPr="00573067">
        <w:rPr>
          <w:rStyle w:val="Ppogrubienie"/>
        </w:rPr>
        <w:t>Art.</w:t>
      </w:r>
      <w:r w:rsidR="005B3A8A">
        <w:rPr>
          <w:rStyle w:val="Ppogrubienie"/>
        </w:rPr>
        <w:t> </w:t>
      </w:r>
      <w:r w:rsidRPr="00573067">
        <w:rPr>
          <w:rStyle w:val="Ppogrubienie"/>
        </w:rPr>
        <w:t>1.</w:t>
      </w:r>
      <w:r w:rsidR="005B3A8A">
        <w:t> </w:t>
      </w:r>
      <w:r w:rsidRPr="004D461E">
        <w:t xml:space="preserve">Wyraża się zgodę na dokonanie przez Prezydenta Rzeczypospolitej Polskiej ratyfikacji Umowy między Rzecząpospolitą Polską a Zjednoczonymi Emiratami Arabskimi </w:t>
      </w:r>
      <w:r w:rsidR="009D0EBC" w:rsidRPr="004D461E">
        <w:t>o</w:t>
      </w:r>
      <w:r w:rsidR="009D0EBC">
        <w:t> </w:t>
      </w:r>
      <w:r w:rsidRPr="004D461E">
        <w:t>współpracy prawnej w sprawach karnych, podpisanej w Abu Dhabi dnia 22 września 2022 r.</w:t>
      </w:r>
    </w:p>
    <w:p w:rsidR="00261A16" w:rsidRPr="00737F6A" w:rsidRDefault="000B5D4A" w:rsidP="00573067">
      <w:pPr>
        <w:pStyle w:val="ARTartustawynprozporzdzenia"/>
      </w:pPr>
      <w:r w:rsidRPr="00573067">
        <w:rPr>
          <w:rStyle w:val="Ppogrubienie"/>
        </w:rPr>
        <w:t>Art.</w:t>
      </w:r>
      <w:r w:rsidR="005B3A8A">
        <w:rPr>
          <w:rStyle w:val="Ppogrubienie"/>
        </w:rPr>
        <w:t> </w:t>
      </w:r>
      <w:r w:rsidRPr="00573067">
        <w:rPr>
          <w:rStyle w:val="Ppogrubienie"/>
        </w:rPr>
        <w:t>2.</w:t>
      </w:r>
      <w:r w:rsidR="005B3A8A">
        <w:t> </w:t>
      </w:r>
      <w:r w:rsidRPr="004D461E">
        <w:t xml:space="preserve">Ustawa wchodzi w życie po upływie 14 dni od dnia ogłoszenia. 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999" w:rsidRDefault="00E11999">
      <w:r>
        <w:separator/>
      </w:r>
    </w:p>
  </w:endnote>
  <w:endnote w:type="continuationSeparator" w:id="0">
    <w:p w:rsidR="00E11999" w:rsidRDefault="00E1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999" w:rsidRDefault="00E11999">
      <w:r>
        <w:separator/>
      </w:r>
    </w:p>
  </w:footnote>
  <w:footnote w:type="continuationSeparator" w:id="0">
    <w:p w:rsidR="00E11999" w:rsidRDefault="00E11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D4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4A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3C6D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067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3A8A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79A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0EBC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1999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A7F156"/>
  <w15:docId w15:val="{0F74D576-86AC-4AEC-BE76-B68C8CF01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13FDE6-4526-4969-B9BE-018779AE0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Jasiński Dariusz</cp:lastModifiedBy>
  <cp:revision>7</cp:revision>
  <cp:lastPrinted>2012-04-23T06:39:00Z</cp:lastPrinted>
  <dcterms:created xsi:type="dcterms:W3CDTF">2022-12-27T10:27:00Z</dcterms:created>
  <dcterms:modified xsi:type="dcterms:W3CDTF">2023-01-02T09:46:00Z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