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D98BB" w14:textId="77777777" w:rsidR="006D24D6" w:rsidRPr="004B75ED" w:rsidRDefault="00B124E9" w:rsidP="00640D9D">
      <w:pPr>
        <w:pStyle w:val="OZNPROJEKTUwskazaniedatylubwersjiprojektu"/>
      </w:pPr>
      <w:r>
        <w:t>Projekt</w:t>
      </w:r>
    </w:p>
    <w:p w14:paraId="1C46E60E" w14:textId="77777777" w:rsidR="00974B3E" w:rsidRPr="004B75ED" w:rsidRDefault="00974B3E" w:rsidP="00974B3E">
      <w:pPr>
        <w:pStyle w:val="OZNRODZAKTUtznustawalubrozporzdzenieiorganwydajcy"/>
      </w:pPr>
      <w:r w:rsidRPr="004B75ED">
        <w:t>Ustawa</w:t>
      </w:r>
    </w:p>
    <w:p w14:paraId="66F460B4" w14:textId="77777777" w:rsidR="00974B3E" w:rsidRPr="004B75ED" w:rsidRDefault="00974B3E" w:rsidP="00974B3E">
      <w:pPr>
        <w:pStyle w:val="DATAAKTUdatauchwalenialubwydaniaaktu"/>
      </w:pPr>
      <w:r w:rsidRPr="004B75ED">
        <w:t xml:space="preserve">z dnia </w:t>
      </w:r>
    </w:p>
    <w:p w14:paraId="482ECD61" w14:textId="1F4C21A9" w:rsidR="00974B3E" w:rsidRPr="00D36F15" w:rsidRDefault="00974B3E" w:rsidP="00974B3E">
      <w:pPr>
        <w:pStyle w:val="TYTUAKTUprzedmiotregulacjiustawylubrozporzdzenia"/>
        <w:rPr>
          <w:rStyle w:val="IGindeksgrny"/>
          <w:b w:val="0"/>
        </w:rPr>
      </w:pPr>
      <w:r w:rsidRPr="004B75ED">
        <w:t xml:space="preserve">o zmianie ustawy o </w:t>
      </w:r>
      <w:r w:rsidR="008D03C8" w:rsidRPr="004B75ED">
        <w:t>systemie instytucji rozwoju</w:t>
      </w:r>
    </w:p>
    <w:p w14:paraId="4689E2F8" w14:textId="77777777" w:rsidR="00974B3E" w:rsidRPr="004B75ED" w:rsidRDefault="00974B3E" w:rsidP="00974B3E">
      <w:pPr>
        <w:pStyle w:val="ARTartustawynprozporzdzenia"/>
      </w:pPr>
      <w:r w:rsidRPr="004B75ED">
        <w:rPr>
          <w:rStyle w:val="Ppogrubienie"/>
        </w:rPr>
        <w:t xml:space="preserve">Art. 1. </w:t>
      </w:r>
      <w:r w:rsidRPr="004B75ED">
        <w:t>W ustawie z dnia 4 lipca 2019 r. o s</w:t>
      </w:r>
      <w:r w:rsidR="00B124E9">
        <w:t>ystemie instytucji rozwoju (Dz. U. poz. </w:t>
      </w:r>
      <w:r w:rsidRPr="004B75ED">
        <w:t>1572) wprowadza się następujące zmiany:</w:t>
      </w:r>
    </w:p>
    <w:p w14:paraId="32D5310A" w14:textId="77777777" w:rsidR="00974B3E" w:rsidRPr="004B75ED" w:rsidRDefault="00974B3E" w:rsidP="006D7625">
      <w:pPr>
        <w:pStyle w:val="PKTpunkt"/>
        <w:keepNext/>
      </w:pPr>
      <w:r w:rsidRPr="004B75ED">
        <w:t>1</w:t>
      </w:r>
      <w:r w:rsidR="00B124E9">
        <w:t>)</w:t>
      </w:r>
      <w:r w:rsidRPr="004B75ED">
        <w:tab/>
        <w:t>w art. 11:</w:t>
      </w:r>
    </w:p>
    <w:p w14:paraId="37C72A85" w14:textId="77777777" w:rsidR="00974B3E" w:rsidRPr="004B75ED" w:rsidRDefault="00974B3E" w:rsidP="00974B3E">
      <w:pPr>
        <w:pStyle w:val="LITlitera"/>
      </w:pPr>
      <w:r w:rsidRPr="004B75ED">
        <w:t>a)</w:t>
      </w:r>
      <w:r w:rsidRPr="004B75ED">
        <w:tab/>
        <w:t>dodaje się ust. 1a brzmieniu:</w:t>
      </w:r>
    </w:p>
    <w:p w14:paraId="6EB6FAA5" w14:textId="77777777" w:rsidR="00974B3E" w:rsidRPr="004B75ED" w:rsidRDefault="00DD1B01" w:rsidP="00974B3E">
      <w:pPr>
        <w:pStyle w:val="ZLITUSTzmustliter"/>
      </w:pPr>
      <w:r w:rsidRPr="004B75ED">
        <w:t>„</w:t>
      </w:r>
      <w:r w:rsidR="00974B3E" w:rsidRPr="004B75ED">
        <w:t>1a.</w:t>
      </w:r>
      <w:r w:rsidR="00974B3E" w:rsidRPr="004B75ED">
        <w:tab/>
        <w:t>Działalność gospodarcza Polskiego Funduszu Rozwoju, o której mowa w ust. 1, polega w szczególności na:</w:t>
      </w:r>
    </w:p>
    <w:p w14:paraId="7CBA6CF8" w14:textId="77777777" w:rsidR="00974B3E" w:rsidRPr="004B75ED" w:rsidRDefault="00974B3E" w:rsidP="00974B3E">
      <w:pPr>
        <w:pStyle w:val="ZLITPKTzmpktliter"/>
      </w:pPr>
      <w:r w:rsidRPr="004B75ED">
        <w:t>1)</w:t>
      </w:r>
      <w:r w:rsidRPr="004B75ED">
        <w:tab/>
        <w:t>obejmowaniu lub nabywaniu udziałów</w:t>
      </w:r>
      <w:r w:rsidR="009B44A2" w:rsidRPr="004B75ED">
        <w:t xml:space="preserve">, </w:t>
      </w:r>
      <w:r w:rsidRPr="004B75ED">
        <w:t>akcji, warrantów subskrypcyjnych lub obligacji oraz przystępowaniu do spółek osobowych;</w:t>
      </w:r>
    </w:p>
    <w:p w14:paraId="16F36EFE" w14:textId="77777777" w:rsidR="00974B3E" w:rsidRPr="004B75ED" w:rsidRDefault="00974B3E" w:rsidP="00974B3E">
      <w:pPr>
        <w:pStyle w:val="ZLITPKTzmpktliter"/>
      </w:pPr>
      <w:r w:rsidRPr="004B75ED">
        <w:t>2)</w:t>
      </w:r>
      <w:r w:rsidRPr="004B75ED">
        <w:tab/>
        <w:t>udzielaniu pożyczek, gwarancji i poręczeń;</w:t>
      </w:r>
    </w:p>
    <w:p w14:paraId="13F5B45B" w14:textId="77777777" w:rsidR="009B44A2" w:rsidRPr="004B75ED" w:rsidRDefault="00974B3E" w:rsidP="009B44A2">
      <w:pPr>
        <w:pStyle w:val="ZLITPKTzmpktliter"/>
      </w:pPr>
      <w:r w:rsidRPr="004B75ED">
        <w:t>3)</w:t>
      </w:r>
      <w:r w:rsidRPr="004B75ED">
        <w:tab/>
        <w:t>obejmowaniu lub nabywaniu</w:t>
      </w:r>
      <w:r w:rsidR="009B44A2" w:rsidRPr="004B75ED">
        <w:t xml:space="preserve"> jednostek uczestnictwa i certyfikatów inwestycyjnych funduszy inwestycyjnych, praw uczestnictwa alternatywnej spółki inwestycyjnej lub instytucji wspólnego inwestowania mających siedzibę za granicą</w:t>
      </w:r>
      <w:r w:rsidR="007642FF" w:rsidRPr="004B75ED">
        <w:t xml:space="preserve"> w rozumieniu przepisów</w:t>
      </w:r>
      <w:r w:rsidR="009B44A2" w:rsidRPr="004B75ED">
        <w:t xml:space="preserve"> ustaw</w:t>
      </w:r>
      <w:r w:rsidR="00581CC3" w:rsidRPr="004B75ED">
        <w:t>y</w:t>
      </w:r>
      <w:r w:rsidR="00B124E9">
        <w:t xml:space="preserve"> z dnia 27 maja 2004 </w:t>
      </w:r>
      <w:r w:rsidR="009B44A2" w:rsidRPr="004B75ED">
        <w:t>r. o funduszach inwestycyjnych</w:t>
      </w:r>
      <w:r w:rsidR="0002700A" w:rsidRPr="004B75ED">
        <w:t xml:space="preserve"> i zarządzaniu alternatywnymi funduszami inwestycyjnymi (Dz.</w:t>
      </w:r>
      <w:r w:rsidR="00280146">
        <w:t xml:space="preserve"> </w:t>
      </w:r>
      <w:r w:rsidR="0002700A" w:rsidRPr="004B75ED">
        <w:t xml:space="preserve">U. z </w:t>
      </w:r>
      <w:r w:rsidR="00257400" w:rsidRPr="004B75ED">
        <w:t xml:space="preserve">2020 </w:t>
      </w:r>
      <w:r w:rsidR="0002700A" w:rsidRPr="004B75ED">
        <w:t>r. poz.</w:t>
      </w:r>
      <w:r w:rsidR="003847E2" w:rsidRPr="004B75ED">
        <w:t xml:space="preserve"> </w:t>
      </w:r>
      <w:r w:rsidR="00257400" w:rsidRPr="004B75ED">
        <w:t>95</w:t>
      </w:r>
      <w:r w:rsidR="00CC1ADF" w:rsidRPr="004B75ED">
        <w:t>)</w:t>
      </w:r>
      <w:r w:rsidR="00470737" w:rsidRPr="004B75ED">
        <w:t xml:space="preserve"> oraz </w:t>
      </w:r>
      <w:r w:rsidR="009B44A2" w:rsidRPr="004B75ED">
        <w:t>zarządzaniu funduszami inwestycyjnymi;</w:t>
      </w:r>
    </w:p>
    <w:p w14:paraId="5414D5BB" w14:textId="77777777" w:rsidR="009B44A2" w:rsidRPr="004B75ED" w:rsidRDefault="00D0344A" w:rsidP="009B44A2">
      <w:pPr>
        <w:pStyle w:val="ZLITPKTzmpktliter"/>
      </w:pPr>
      <w:r w:rsidRPr="004B75ED">
        <w:t>4</w:t>
      </w:r>
      <w:r w:rsidR="009B44A2" w:rsidRPr="004B75ED">
        <w:t>)</w:t>
      </w:r>
      <w:r w:rsidR="009B44A2" w:rsidRPr="004B75ED">
        <w:tab/>
        <w:t>prowadzeniu innej działalności inwestycyjnej, o której mowa w art. 48</w:t>
      </w:r>
      <w:r w:rsidR="008603C1">
        <w:t>b</w:t>
      </w:r>
      <w:r w:rsidR="00B124E9">
        <w:t xml:space="preserve"> ust. </w:t>
      </w:r>
      <w:r w:rsidR="009B44A2" w:rsidRPr="004B75ED">
        <w:t>3 pkt 1 ustawy z dnia 29 września 1994 r.</w:t>
      </w:r>
      <w:r w:rsidR="00B124E9">
        <w:t xml:space="preserve"> o rachunkowości (Dz. U. z 2019 </w:t>
      </w:r>
      <w:r w:rsidR="009B44A2" w:rsidRPr="004B75ED">
        <w:t xml:space="preserve">r. poz. </w:t>
      </w:r>
      <w:r w:rsidR="00257400" w:rsidRPr="004B75ED">
        <w:t>351</w:t>
      </w:r>
      <w:r w:rsidR="00280146">
        <w:t>, 1495, 1571, 1655 i 1680</w:t>
      </w:r>
      <w:r w:rsidR="009B44A2" w:rsidRPr="004B75ED">
        <w:t>)</w:t>
      </w:r>
      <w:r w:rsidR="00E007C2" w:rsidRPr="004B75ED">
        <w:t>.</w:t>
      </w:r>
      <w:r w:rsidR="00DD1B01" w:rsidRPr="004B75ED">
        <w:t>”</w:t>
      </w:r>
      <w:r w:rsidR="00CD4F17">
        <w:t>,</w:t>
      </w:r>
    </w:p>
    <w:p w14:paraId="3E585C7F" w14:textId="77777777" w:rsidR="00974B3E" w:rsidRPr="004B75ED" w:rsidRDefault="00974B3E" w:rsidP="00974B3E">
      <w:pPr>
        <w:pStyle w:val="LITlitera"/>
      </w:pPr>
      <w:r w:rsidRPr="004B75ED">
        <w:t>b)</w:t>
      </w:r>
      <w:r w:rsidRPr="004B75ED">
        <w:tab/>
        <w:t>w ust. 2:</w:t>
      </w:r>
    </w:p>
    <w:p w14:paraId="5EE14DC0" w14:textId="2273E6BD" w:rsidR="00974B3E" w:rsidRPr="004B75ED" w:rsidRDefault="00815C6F" w:rsidP="00974B3E">
      <w:pPr>
        <w:pStyle w:val="TIRtiret"/>
      </w:pPr>
      <w:r>
        <w:t>–</w:t>
      </w:r>
      <w:r>
        <w:tab/>
      </w:r>
      <w:r w:rsidR="00974B3E" w:rsidRPr="004B75ED">
        <w:t xml:space="preserve">w pkt 1 wyrazy </w:t>
      </w:r>
      <w:r w:rsidR="00DD1B01" w:rsidRPr="004B75ED">
        <w:t>„</w:t>
      </w:r>
      <w:r w:rsidR="00974B3E" w:rsidRPr="004B75ED">
        <w:t>w zakresie inwestycji kapitałowych</w:t>
      </w:r>
      <w:r w:rsidR="00DD1B01" w:rsidRPr="004B75ED">
        <w:t>”</w:t>
      </w:r>
      <w:r w:rsidR="00B124E9">
        <w:t xml:space="preserve"> zastępuje się wyrazami „</w:t>
      </w:r>
      <w:r w:rsidR="005E32AE" w:rsidRPr="004B75ED">
        <w:t xml:space="preserve">w szczególności w związku z sytuacjami kryzysowymi, w tym rozprzestrzenianiem się </w:t>
      </w:r>
      <w:r w:rsidR="002E1699">
        <w:t xml:space="preserve">choroby zakaźnej wywołanej </w:t>
      </w:r>
      <w:r w:rsidR="00A42F06">
        <w:t>wiru</w:t>
      </w:r>
      <w:r w:rsidR="002E1699">
        <w:t>sem</w:t>
      </w:r>
      <w:r w:rsidR="00A42F06">
        <w:t xml:space="preserve"> SARS-CoV-2, zwan</w:t>
      </w:r>
      <w:r w:rsidR="002E1699">
        <w:t>ej</w:t>
      </w:r>
      <w:r w:rsidR="00A42F06">
        <w:t xml:space="preserve"> dalej „COVID-19</w:t>
      </w:r>
      <w:r w:rsidR="00B124E9">
        <w:t>”</w:t>
      </w:r>
      <w:r w:rsidR="00CD4F17">
        <w:t>,</w:t>
      </w:r>
    </w:p>
    <w:p w14:paraId="0470A1E2" w14:textId="2B366151" w:rsidR="00974B3E" w:rsidRPr="004B75ED" w:rsidRDefault="00815C6F" w:rsidP="00974B3E">
      <w:pPr>
        <w:pStyle w:val="TIRtiret"/>
      </w:pPr>
      <w:r>
        <w:t>–</w:t>
      </w:r>
      <w:r>
        <w:tab/>
      </w:r>
      <w:r w:rsidR="00974B3E" w:rsidRPr="004B75ED">
        <w:t>pkt 4 otrzymuje brzmienie:</w:t>
      </w:r>
    </w:p>
    <w:p w14:paraId="6FFF1A7D" w14:textId="7CCB4F48" w:rsidR="00DD1B01" w:rsidRPr="004B75ED" w:rsidRDefault="00DD1B01" w:rsidP="00974B3E">
      <w:pPr>
        <w:pStyle w:val="ZTIRPKTzmpkttiret"/>
      </w:pPr>
      <w:r w:rsidRPr="004B75ED">
        <w:lastRenderedPageBreak/>
        <w:t>„</w:t>
      </w:r>
      <w:r w:rsidR="00974B3E" w:rsidRPr="004B75ED">
        <w:t>4)</w:t>
      </w:r>
      <w:r w:rsidR="00974B3E" w:rsidRPr="004B75ED">
        <w:tab/>
      </w:r>
      <w:r w:rsidR="004F212A" w:rsidRPr="004B75ED">
        <w:t>udzielanie, poza zakresem działalności gospodarczej, o której mowa w ust. 1, finansowania przedsiębiorcom na</w:t>
      </w:r>
      <w:r w:rsidR="00B124E9">
        <w:t xml:space="preserve"> zasadach określonych w art. 12</w:t>
      </w:r>
      <w:r w:rsidR="00815C6F">
        <w:t>–</w:t>
      </w:r>
      <w:r w:rsidR="004F212A" w:rsidRPr="004B75ED">
        <w:t xml:space="preserve">16, zwane dalej </w:t>
      </w:r>
      <w:r w:rsidRPr="004B75ED">
        <w:t>„</w:t>
      </w:r>
      <w:r w:rsidR="004F212A" w:rsidRPr="004B75ED">
        <w:t>udzielaniem finansowania</w:t>
      </w:r>
      <w:r w:rsidR="00CD4F17">
        <w:t>;</w:t>
      </w:r>
      <w:r w:rsidRPr="004B75ED">
        <w:t>”</w:t>
      </w:r>
      <w:r w:rsidR="003F71B5">
        <w:t>,</w:t>
      </w:r>
    </w:p>
    <w:p w14:paraId="28A820E0" w14:textId="74961A68" w:rsidR="00DD1B01" w:rsidRPr="004B75ED" w:rsidRDefault="00815C6F" w:rsidP="00DD1B01">
      <w:pPr>
        <w:pStyle w:val="TIRtiret"/>
      </w:pPr>
      <w:r>
        <w:t>–</w:t>
      </w:r>
      <w:r w:rsidR="00DD1B01" w:rsidRPr="004B75ED">
        <w:tab/>
      </w:r>
      <w:r w:rsidR="007B67C5" w:rsidRPr="004B75ED">
        <w:t xml:space="preserve">w pkt 5 kropkę zastępuje się średnikiem i </w:t>
      </w:r>
      <w:r w:rsidR="00DD1B01" w:rsidRPr="004B75ED">
        <w:t>dodaje się pkt 6 w brzmieniu:</w:t>
      </w:r>
    </w:p>
    <w:p w14:paraId="550207C4" w14:textId="77777777" w:rsidR="00DD1B01" w:rsidRPr="004B75ED" w:rsidRDefault="00DD1B01" w:rsidP="00DD1B01">
      <w:pPr>
        <w:pStyle w:val="ZTIRPKTzmpkttiret"/>
        <w:keepNext/>
      </w:pPr>
      <w:r w:rsidRPr="004B75ED">
        <w:t>„6)</w:t>
      </w:r>
      <w:r w:rsidRPr="004B75ED">
        <w:tab/>
        <w:t>podejmowanie działań służących zapobieganiu lub łagodzeniu skutków sytuacji kryzysowych w rozumieniu art. 3 pkt 1 ustawy z dnia 26 kwietnia 2007 r. o zarządzaniu kryzysowym (Dz. U. z 2019 r. poz. 1398</w:t>
      </w:r>
      <w:r w:rsidR="00280146">
        <w:t xml:space="preserve"> oraz z 2020 r. poz. </w:t>
      </w:r>
      <w:r w:rsidR="00184745">
        <w:t>148, 284 i 374</w:t>
      </w:r>
      <w:r w:rsidRPr="004B75ED">
        <w:t>)</w:t>
      </w:r>
      <w:r w:rsidR="009F2E08" w:rsidRPr="004B75ED">
        <w:t xml:space="preserve">, </w:t>
      </w:r>
      <w:r w:rsidR="002A4D2D" w:rsidRPr="004B75ED">
        <w:t xml:space="preserve">w tym </w:t>
      </w:r>
      <w:r w:rsidR="00282723" w:rsidRPr="004B75ED">
        <w:t xml:space="preserve">skutków </w:t>
      </w:r>
      <w:r w:rsidR="002A4D2D" w:rsidRPr="004B75ED">
        <w:t>rozprzestrzeniania się choroby zakaźnej wywołanej COVID-19</w:t>
      </w:r>
      <w:r w:rsidR="005904AB" w:rsidRPr="004B75ED">
        <w:t xml:space="preserve">, </w:t>
      </w:r>
      <w:r w:rsidR="00313FB3" w:rsidRPr="004B75ED">
        <w:t>w szczególności</w:t>
      </w:r>
      <w:r w:rsidR="009F2E08" w:rsidRPr="004B75ED">
        <w:t xml:space="preserve"> poprzez:</w:t>
      </w:r>
    </w:p>
    <w:p w14:paraId="49F0D49A" w14:textId="77777777" w:rsidR="00DD1B01" w:rsidRPr="004B75ED" w:rsidRDefault="00DD1B01" w:rsidP="00DD1B01">
      <w:pPr>
        <w:pStyle w:val="ZTIRLITwPKTzmlitwpkttiret"/>
      </w:pPr>
      <w:r w:rsidRPr="004B75ED">
        <w:t>a)</w:t>
      </w:r>
      <w:r w:rsidRPr="004B75ED">
        <w:tab/>
        <w:t>udzielanie wsparcia finansowego przedsiębiorcom i innym podmiotom dotkniętym tymi sytuacjami, w tym bezzwrotnego lub w formie gwarancji lub poręczeń</w:t>
      </w:r>
      <w:r w:rsidR="00A94288">
        <w:t>,</w:t>
      </w:r>
      <w:r w:rsidR="00A94288" w:rsidRPr="004B75ED">
        <w:t xml:space="preserve"> </w:t>
      </w:r>
    </w:p>
    <w:p w14:paraId="3718EF16" w14:textId="77777777" w:rsidR="00DD1B01" w:rsidRPr="004B75ED" w:rsidRDefault="00DD1B01" w:rsidP="00DD1B01">
      <w:pPr>
        <w:pStyle w:val="ZTIRLITwPKTzmlitwpkttiret"/>
        <w:keepNext/>
      </w:pPr>
      <w:r w:rsidRPr="004B75ED">
        <w:t>b)</w:t>
      </w:r>
      <w:r w:rsidRPr="004B75ED">
        <w:tab/>
        <w:t>naprawienie lub pokrycie, w całości lub w części, szkód lub strat spowodowanych tymi sytuacjami</w:t>
      </w:r>
    </w:p>
    <w:p w14:paraId="52990259" w14:textId="6050D463" w:rsidR="00974B3E" w:rsidRPr="004B75ED" w:rsidRDefault="00815C6F" w:rsidP="00B124E9">
      <w:pPr>
        <w:pStyle w:val="ZTIRCZWSPPKTzmczciwsppkttiret"/>
      </w:pPr>
      <w:r>
        <w:t>–</w:t>
      </w:r>
      <w:r w:rsidR="00DD1B01" w:rsidRPr="004B75ED">
        <w:t xml:space="preserve"> z wykorzystaniem środków własnych Polskiego Funduszu Rozwoju lub środków z innych źródeł.”</w:t>
      </w:r>
      <w:r w:rsidR="003F71B5">
        <w:t>,</w:t>
      </w:r>
    </w:p>
    <w:p w14:paraId="52FBE4A0" w14:textId="77777777" w:rsidR="009E1695" w:rsidRPr="004B75ED" w:rsidRDefault="00974B3E" w:rsidP="00EC4FF0">
      <w:pPr>
        <w:pStyle w:val="LITlitera"/>
      </w:pPr>
      <w:r w:rsidRPr="004B75ED">
        <w:t>c)</w:t>
      </w:r>
      <w:r w:rsidR="009E1695" w:rsidRPr="004B75ED">
        <w:tab/>
        <w:t>w ust. 4 po wyrazi</w:t>
      </w:r>
      <w:r w:rsidR="00B124E9">
        <w:t>e „zadań” dodaje się wyrazy „</w:t>
      </w:r>
      <w:r w:rsidR="009E1695" w:rsidRPr="004B75ED">
        <w:t>o których mowa w ust. 2 pkt 1</w:t>
      </w:r>
      <w:r w:rsidR="00DA42BF">
        <w:t>, 4</w:t>
      </w:r>
      <w:r w:rsidR="00406A1A" w:rsidRPr="004B75ED">
        <w:t xml:space="preserve"> i 6</w:t>
      </w:r>
      <w:r w:rsidR="00754BB4" w:rsidRPr="004B75ED">
        <w:t>,</w:t>
      </w:r>
      <w:r w:rsidR="00B124E9">
        <w:t>”</w:t>
      </w:r>
      <w:r w:rsidR="009E1695" w:rsidRPr="004B75ED">
        <w:t>;</w:t>
      </w:r>
    </w:p>
    <w:p w14:paraId="247EB53A" w14:textId="77777777" w:rsidR="00B85E33" w:rsidRPr="004B75ED" w:rsidRDefault="009E1695" w:rsidP="00EC4FF0">
      <w:pPr>
        <w:pStyle w:val="LITlitera"/>
      </w:pPr>
      <w:r w:rsidRPr="004B75ED">
        <w:t>d)</w:t>
      </w:r>
      <w:r w:rsidR="00974B3E" w:rsidRPr="004B75ED">
        <w:tab/>
        <w:t xml:space="preserve">ust. 6 </w:t>
      </w:r>
      <w:r w:rsidR="00D62466" w:rsidRPr="004B75ED">
        <w:t>otrzymuje brzmienie</w:t>
      </w:r>
      <w:r w:rsidR="00B85E33" w:rsidRPr="004B75ED">
        <w:t>:</w:t>
      </w:r>
    </w:p>
    <w:p w14:paraId="2BFB4983" w14:textId="5D1E48C0" w:rsidR="00974B3E" w:rsidRPr="004B75ED" w:rsidRDefault="00DD1B01" w:rsidP="00D62466">
      <w:pPr>
        <w:pStyle w:val="ZLITUSTzmustliter"/>
      </w:pPr>
      <w:r w:rsidRPr="004B75ED">
        <w:t>„</w:t>
      </w:r>
      <w:r w:rsidR="005939D3" w:rsidRPr="004B75ED">
        <w:t xml:space="preserve">6. Polski Fundusz Rozwoju może powierzyć wykonywanie zadań, o których mowa w ust. 2 pkt </w:t>
      </w:r>
      <w:r w:rsidR="00F660EF">
        <w:t xml:space="preserve">1, </w:t>
      </w:r>
      <w:r w:rsidR="005939D3" w:rsidRPr="004B75ED">
        <w:t>4 i 6, swojej spółce zależn</w:t>
      </w:r>
      <w:r w:rsidR="00B124E9">
        <w:t>ej w rozumieniu art. 4 § 1 pkt </w:t>
      </w:r>
      <w:r w:rsidR="005939D3" w:rsidRPr="004B75ED">
        <w:t xml:space="preserve">4 ustawy z dnia 15 września 2000 r. </w:t>
      </w:r>
      <w:r w:rsidR="00815C6F">
        <w:t>–</w:t>
      </w:r>
      <w:r w:rsidR="00B124E9">
        <w:t xml:space="preserve"> </w:t>
      </w:r>
      <w:r w:rsidR="005939D3" w:rsidRPr="004B75ED">
        <w:t>Kodeks spółek handlowych (Dz.</w:t>
      </w:r>
      <w:r w:rsidR="00184745">
        <w:t xml:space="preserve"> </w:t>
      </w:r>
      <w:r w:rsidR="005939D3" w:rsidRPr="004B75ED">
        <w:t>U. z</w:t>
      </w:r>
      <w:r w:rsidR="00B124E9">
        <w:t xml:space="preserve"> 2019 </w:t>
      </w:r>
      <w:r w:rsidR="005939D3" w:rsidRPr="004B75ED">
        <w:t>r. poz. 505,</w:t>
      </w:r>
      <w:r w:rsidR="00184745">
        <w:t xml:space="preserve"> 1543, 1655, 1798 i 2217 oraz z 2020 r. poz. 288</w:t>
      </w:r>
      <w:r w:rsidR="005939D3" w:rsidRPr="004B75ED">
        <w:t>)</w:t>
      </w:r>
      <w:r w:rsidR="009F2E08" w:rsidRPr="004B75ED">
        <w:t xml:space="preserve">, </w:t>
      </w:r>
      <w:r w:rsidR="005939D3" w:rsidRPr="004B75ED">
        <w:t>funduszowi inwestycyjnemu, którym zarządza, lub funduszowi inwestycyjnemu, którym zarządza taka spółka</w:t>
      </w:r>
      <w:r w:rsidR="00D13E1B" w:rsidRPr="004B75ED">
        <w:t>, a także innym instytucjom rozwoju</w:t>
      </w:r>
      <w:r w:rsidR="005939D3" w:rsidRPr="004B75ED">
        <w:t xml:space="preserve">. Przepisy ustawy dotyczące wykonywania tych zadań przez Polski Fundusz Rozwoju stosuje się do </w:t>
      </w:r>
      <w:r w:rsidR="00423B12">
        <w:t>podmiotów, o których mowa w zdaniu pierwszym, którym zostały powierzone zadania</w:t>
      </w:r>
      <w:r w:rsidR="005939D3" w:rsidRPr="004B75ED">
        <w:t xml:space="preserve">. Do powierzenia, o którym mowa w zdaniu </w:t>
      </w:r>
      <w:r w:rsidR="00B124E9">
        <w:t>pierwszym, nie stosuje się art. </w:t>
      </w:r>
      <w:r w:rsidR="005939D3" w:rsidRPr="004B75ED">
        <w:t>15.</w:t>
      </w:r>
      <w:r w:rsidR="005939D3" w:rsidRPr="004B75ED">
        <w:tab/>
      </w:r>
      <w:r w:rsidRPr="004B75ED">
        <w:t>”</w:t>
      </w:r>
      <w:r w:rsidR="002704DC">
        <w:t>,</w:t>
      </w:r>
    </w:p>
    <w:p w14:paraId="623FFF74" w14:textId="77777777" w:rsidR="00272790" w:rsidRPr="004B75ED" w:rsidRDefault="009E1695" w:rsidP="00272790">
      <w:pPr>
        <w:pStyle w:val="LITlitera"/>
      </w:pPr>
      <w:r w:rsidRPr="004B75ED">
        <w:t>e</w:t>
      </w:r>
      <w:r w:rsidR="00272790" w:rsidRPr="004B75ED">
        <w:t>)</w:t>
      </w:r>
      <w:r w:rsidR="00272790" w:rsidRPr="004B75ED">
        <w:tab/>
        <w:t>dodaje się ust. 7 w brzmieniu:</w:t>
      </w:r>
    </w:p>
    <w:p w14:paraId="4C37EF50" w14:textId="77777777" w:rsidR="00272790" w:rsidRPr="004B75ED" w:rsidRDefault="00272790" w:rsidP="00D62466">
      <w:pPr>
        <w:pStyle w:val="ZLITUSTzmustliter"/>
      </w:pPr>
      <w:r w:rsidRPr="004B75ED">
        <w:t>„7.</w:t>
      </w:r>
      <w:r w:rsidRPr="004B75ED">
        <w:tab/>
        <w:t xml:space="preserve">Polski Fundusz Rozwoju może </w:t>
      </w:r>
      <w:r w:rsidR="00850978" w:rsidRPr="004B75ED">
        <w:t>zlecić</w:t>
      </w:r>
      <w:r w:rsidRPr="004B75ED">
        <w:t>, na podstawie umowy, wykonywanie zadań, o których mowa w ust. 2 pkt 6, także innemu funduszowi inwestycyjnemu, niż wymieniony w ust. 6,</w:t>
      </w:r>
      <w:r w:rsidR="00850978" w:rsidRPr="004B75ED">
        <w:t xml:space="preserve"> </w:t>
      </w:r>
      <w:r w:rsidR="008603C1" w:rsidRPr="008603C1">
        <w:t xml:space="preserve">innym instytucjom rozwoju, zakładom </w:t>
      </w:r>
      <w:r w:rsidR="008603C1" w:rsidRPr="008603C1">
        <w:lastRenderedPageBreak/>
        <w:t>ubezpieczeń lub bankom.</w:t>
      </w:r>
      <w:r w:rsidR="00CA7C8D">
        <w:t xml:space="preserve"> </w:t>
      </w:r>
      <w:r w:rsidR="00423B12">
        <w:t>Do powierzenia, o którym mowa w zdaniu pierwszym, nie stosuje się art. 15</w:t>
      </w:r>
      <w:r w:rsidR="00211EC4">
        <w:t>.</w:t>
      </w:r>
      <w:r w:rsidR="00CD3872">
        <w:t>”</w:t>
      </w:r>
      <w:r w:rsidRPr="004B75ED">
        <w:t xml:space="preserve">; </w:t>
      </w:r>
    </w:p>
    <w:p w14:paraId="18E4B8AA" w14:textId="77777777" w:rsidR="00974B3E" w:rsidRPr="004B75ED" w:rsidRDefault="006D7625" w:rsidP="00974B3E">
      <w:pPr>
        <w:pStyle w:val="PKTpunkt"/>
      </w:pPr>
      <w:r w:rsidRPr="004B75ED">
        <w:t>2</w:t>
      </w:r>
      <w:r w:rsidR="00974B3E" w:rsidRPr="004B75ED">
        <w:t>)</w:t>
      </w:r>
      <w:r w:rsidR="00974B3E" w:rsidRPr="004B75ED">
        <w:tab/>
        <w:t>w art. 12:</w:t>
      </w:r>
    </w:p>
    <w:p w14:paraId="198D1B1E" w14:textId="77777777" w:rsidR="0038518C" w:rsidRPr="004B75ED" w:rsidRDefault="00974B3E" w:rsidP="0038518C">
      <w:pPr>
        <w:pStyle w:val="LITlitera"/>
        <w:keepNext/>
      </w:pPr>
      <w:r w:rsidRPr="004B75ED">
        <w:t>a)</w:t>
      </w:r>
      <w:r w:rsidRPr="004B75ED">
        <w:tab/>
        <w:t xml:space="preserve">ust. 1 </w:t>
      </w:r>
      <w:r w:rsidR="0038518C" w:rsidRPr="004B75ED">
        <w:t>otrzymuje brzmienie:</w:t>
      </w:r>
    </w:p>
    <w:p w14:paraId="5555FAB4" w14:textId="56D8B211" w:rsidR="00974B3E" w:rsidRPr="004B75ED" w:rsidRDefault="00DD1B01" w:rsidP="0038518C">
      <w:pPr>
        <w:pStyle w:val="ZLITUSTzmustliter"/>
      </w:pPr>
      <w:r w:rsidRPr="004B75ED">
        <w:t>„</w:t>
      </w:r>
      <w:r w:rsidR="0038518C" w:rsidRPr="004B75ED">
        <w:t>1</w:t>
      </w:r>
      <w:r w:rsidR="00815C6F">
        <w:t xml:space="preserve">. </w:t>
      </w:r>
      <w:r w:rsidR="0038518C" w:rsidRPr="004B75ED">
        <w:t>Polski Fundusz Rozwoju udziela finansowania, w szczególności mikroprzedsiębiorcom oraz małym i średnim przedsiębiorcom spełniającym warunki określone w załączniku I do rozporządzenia Komisji (UE) nr 651/2014 z dnia 17 czerwca 2014 r. uznającego niektóre rodzaje pomocy za zgodne z rynkiem wewnętrznym w zastosowaniu art. 107 i 108 Traktatu (Dz. Urz. UE L 187 z 26.06.2014, str. 1, z późn. zm.</w:t>
      </w:r>
      <w:r w:rsidR="00815C6F">
        <w:rPr>
          <w:rStyle w:val="Odwoanieprzypisudolnego"/>
        </w:rPr>
        <w:footnoteReference w:id="1"/>
      </w:r>
      <w:r w:rsidR="00815C6F" w:rsidRPr="00815C6F">
        <w:rPr>
          <w:rStyle w:val="IGindeksgrny"/>
        </w:rPr>
        <w:t>)</w:t>
      </w:r>
      <w:r w:rsidR="0038518C" w:rsidRPr="004B75ED">
        <w:t>).</w:t>
      </w:r>
      <w:r w:rsidRPr="004B75ED">
        <w:t>”</w:t>
      </w:r>
      <w:r w:rsidR="002704DC">
        <w:t>,</w:t>
      </w:r>
      <w:r w:rsidR="0038518C" w:rsidRPr="004B75ED">
        <w:footnoteReference w:customMarkFollows="1" w:id="2"/>
        <w:t xml:space="preserve"> </w:t>
      </w:r>
    </w:p>
    <w:p w14:paraId="5E7FBD0E" w14:textId="77777777" w:rsidR="00974B3E" w:rsidRPr="004B75ED" w:rsidRDefault="00974B3E" w:rsidP="00974B3E">
      <w:pPr>
        <w:pStyle w:val="LITlitera"/>
      </w:pPr>
      <w:r w:rsidRPr="004B75ED">
        <w:t>b)</w:t>
      </w:r>
      <w:r w:rsidRPr="004B75ED">
        <w:tab/>
        <w:t>dodaje się ust. 1a w brzmieniu:</w:t>
      </w:r>
    </w:p>
    <w:p w14:paraId="6584B0FA" w14:textId="77777777" w:rsidR="00974B3E" w:rsidRPr="004B75ED" w:rsidRDefault="00DD1B01" w:rsidP="00974B3E">
      <w:pPr>
        <w:pStyle w:val="ZLITUSTzmustliter"/>
      </w:pPr>
      <w:r w:rsidRPr="004B75ED">
        <w:t>„</w:t>
      </w:r>
      <w:r w:rsidR="00974B3E" w:rsidRPr="004B75ED">
        <w:t>1a. Finansowanie, o którym mowa w ust. 1</w:t>
      </w:r>
      <w:r w:rsidR="006D24D6" w:rsidRPr="004B75ED">
        <w:t>a</w:t>
      </w:r>
      <w:r w:rsidR="00974B3E" w:rsidRPr="004B75ED">
        <w:t>, stanowiące pomoc państwa spełniającą przesłanki określone w art. 107 ust. 1 Traktatu o funkcjonowaniu Unii Europejskiej, przeznacza się na:</w:t>
      </w:r>
    </w:p>
    <w:p w14:paraId="2E86606E" w14:textId="77777777" w:rsidR="00974B3E" w:rsidRPr="004B75ED" w:rsidRDefault="00974B3E" w:rsidP="00974B3E">
      <w:pPr>
        <w:pStyle w:val="ZLITPKTzmpktliter"/>
      </w:pPr>
      <w:r w:rsidRPr="004B75ED">
        <w:t>1)</w:t>
      </w:r>
      <w:r w:rsidRPr="004B75ED">
        <w:tab/>
        <w:t>inwestycje, w tym inwestycje kapitałowe;</w:t>
      </w:r>
    </w:p>
    <w:p w14:paraId="742E2E3B" w14:textId="77777777" w:rsidR="00974B3E" w:rsidRPr="004B75ED" w:rsidRDefault="00974B3E" w:rsidP="00974B3E">
      <w:pPr>
        <w:pStyle w:val="ZLITPKTzmpktliter"/>
      </w:pPr>
      <w:r w:rsidRPr="004B75ED">
        <w:t>2)</w:t>
      </w:r>
      <w:r w:rsidRPr="004B75ED">
        <w:tab/>
        <w:t>wspieranie przedsiębiorców;</w:t>
      </w:r>
    </w:p>
    <w:p w14:paraId="2AB07835" w14:textId="77777777" w:rsidR="00974B3E" w:rsidRPr="004B75ED" w:rsidRDefault="00974B3E" w:rsidP="00974B3E">
      <w:pPr>
        <w:pStyle w:val="ZLITPKTzmpktliter"/>
      </w:pPr>
      <w:r w:rsidRPr="004B75ED">
        <w:t>3)</w:t>
      </w:r>
      <w:r w:rsidRPr="004B75ED">
        <w:tab/>
        <w:t>ochronę środowiska naturalnego;</w:t>
      </w:r>
    </w:p>
    <w:p w14:paraId="4F005CF3" w14:textId="77777777" w:rsidR="00974B3E" w:rsidRPr="004B75ED" w:rsidRDefault="00974B3E" w:rsidP="00974B3E">
      <w:pPr>
        <w:pStyle w:val="ZLITPKTzmpktliter"/>
      </w:pPr>
      <w:r w:rsidRPr="004B75ED">
        <w:t>4)</w:t>
      </w:r>
      <w:r w:rsidRPr="004B75ED">
        <w:tab/>
        <w:t>badania, rozwój oraz innowacje;</w:t>
      </w:r>
    </w:p>
    <w:p w14:paraId="5BFAABFE" w14:textId="77777777" w:rsidR="00974B3E" w:rsidRPr="004B75ED" w:rsidRDefault="00974B3E" w:rsidP="00974B3E">
      <w:pPr>
        <w:pStyle w:val="ZLITPKTzmpktliter"/>
      </w:pPr>
      <w:r w:rsidRPr="004B75ED">
        <w:t>5)</w:t>
      </w:r>
      <w:r w:rsidRPr="004B75ED">
        <w:tab/>
        <w:t>szkolenia i doradztwo;</w:t>
      </w:r>
    </w:p>
    <w:p w14:paraId="3AA527AF" w14:textId="77777777" w:rsidR="00974B3E" w:rsidRPr="004B75ED" w:rsidRDefault="00974B3E" w:rsidP="00656378">
      <w:pPr>
        <w:pStyle w:val="ZLITPKTzmpktliter"/>
      </w:pPr>
      <w:r w:rsidRPr="004B75ED">
        <w:t>6)</w:t>
      </w:r>
      <w:r w:rsidRPr="004B75ED">
        <w:tab/>
        <w:t>rekrutację i zatrudnienie pracowników znajdujących się w szczególnie niekorzystnej sytuacji i pracowników niepełnosprawnych;</w:t>
      </w:r>
    </w:p>
    <w:p w14:paraId="6CF03A71" w14:textId="77777777" w:rsidR="00974B3E" w:rsidRPr="004B75ED" w:rsidRDefault="00974B3E" w:rsidP="00656378">
      <w:pPr>
        <w:pStyle w:val="ZLITPKTzmpktliter"/>
      </w:pPr>
      <w:r w:rsidRPr="004B75ED">
        <w:t>7)</w:t>
      </w:r>
      <w:r w:rsidRPr="004B75ED">
        <w:tab/>
      </w:r>
      <w:r w:rsidR="003F0CE2" w:rsidRPr="003F0CE2">
        <w:t>zapobieganie lub naprawienie szkód spowo</w:t>
      </w:r>
      <w:r w:rsidR="00CD3872">
        <w:t xml:space="preserve">dowanych klęskami żywiołowymi, </w:t>
      </w:r>
      <w:r w:rsidR="003F0CE2" w:rsidRPr="003F0CE2">
        <w:t>innymi sytuacjami kryzysowymi, w tym rozprzestrzenianiem się COVID-19</w:t>
      </w:r>
      <w:r w:rsidR="00656378" w:rsidRPr="00656378">
        <w:t>;</w:t>
      </w:r>
    </w:p>
    <w:p w14:paraId="56FEE108" w14:textId="77777777" w:rsidR="00974B3E" w:rsidRPr="004B75ED" w:rsidRDefault="00974B3E" w:rsidP="00974B3E">
      <w:pPr>
        <w:pStyle w:val="ZLITPKTzmpktliter"/>
      </w:pPr>
      <w:r w:rsidRPr="004B75ED">
        <w:t>8)</w:t>
      </w:r>
      <w:r w:rsidRPr="004B75ED">
        <w:tab/>
        <w:t>przedsięwzięcia o charakterze społecznym w zakresie transportu na rzecz mieszkańców regionów oddalonych;</w:t>
      </w:r>
    </w:p>
    <w:p w14:paraId="0B0BE3F9" w14:textId="77777777" w:rsidR="00974B3E" w:rsidRPr="004B75ED" w:rsidRDefault="00974B3E" w:rsidP="00974B3E">
      <w:pPr>
        <w:pStyle w:val="ZLITPKTzmpktliter"/>
      </w:pPr>
      <w:r w:rsidRPr="004B75ED">
        <w:t>9)</w:t>
      </w:r>
      <w:r w:rsidRPr="004B75ED">
        <w:tab/>
        <w:t>infrastrukturę szerokopasmową;</w:t>
      </w:r>
    </w:p>
    <w:p w14:paraId="623588CB" w14:textId="77777777" w:rsidR="00974B3E" w:rsidRPr="004B75ED" w:rsidRDefault="00974B3E" w:rsidP="00974B3E">
      <w:pPr>
        <w:pStyle w:val="ZLITPKTzmpktliter"/>
      </w:pPr>
      <w:r w:rsidRPr="004B75ED">
        <w:t>10)</w:t>
      </w:r>
      <w:r w:rsidRPr="004B75ED">
        <w:tab/>
        <w:t>kulturę i zachowanie dziedzictwa kulturowego;</w:t>
      </w:r>
    </w:p>
    <w:p w14:paraId="3ACDBC92" w14:textId="77777777" w:rsidR="00974B3E" w:rsidRPr="004B75ED" w:rsidRDefault="00974B3E" w:rsidP="00974B3E">
      <w:pPr>
        <w:pStyle w:val="ZLITPKTzmpktliter"/>
      </w:pPr>
      <w:r w:rsidRPr="004B75ED">
        <w:t>11)</w:t>
      </w:r>
      <w:r w:rsidRPr="004B75ED">
        <w:tab/>
        <w:t>infrastrukturę sportową i wielofunkcyjną infrastrukturę rekreacyjną;</w:t>
      </w:r>
    </w:p>
    <w:p w14:paraId="01C80B4E" w14:textId="77777777" w:rsidR="00974B3E" w:rsidRPr="004B75ED" w:rsidRDefault="00974B3E" w:rsidP="00974B3E">
      <w:pPr>
        <w:pStyle w:val="ZLITPKTzmpktliter"/>
      </w:pPr>
      <w:r w:rsidRPr="004B75ED">
        <w:t>12)</w:t>
      </w:r>
      <w:r w:rsidRPr="004B75ED">
        <w:tab/>
        <w:t>infrastrukturę lokalną.</w:t>
      </w:r>
      <w:r w:rsidR="00DD1B01" w:rsidRPr="004B75ED">
        <w:t>”</w:t>
      </w:r>
      <w:r w:rsidRPr="004B75ED">
        <w:t>;</w:t>
      </w:r>
    </w:p>
    <w:p w14:paraId="72664FC7" w14:textId="77777777" w:rsidR="006D24D6" w:rsidRPr="004B75ED" w:rsidRDefault="006D24D6" w:rsidP="006D24D6">
      <w:pPr>
        <w:pStyle w:val="LITlitera"/>
      </w:pPr>
      <w:r w:rsidRPr="004B75ED">
        <w:t>c)</w:t>
      </w:r>
      <w:r w:rsidRPr="004B75ED">
        <w:tab/>
        <w:t xml:space="preserve">w ust. 2 </w:t>
      </w:r>
      <w:r w:rsidR="009521B6" w:rsidRPr="004B75ED">
        <w:t xml:space="preserve">i 3 pkt 1 </w:t>
      </w:r>
      <w:r w:rsidRPr="004B75ED">
        <w:t xml:space="preserve">wyrazy </w:t>
      </w:r>
      <w:r w:rsidR="00DD1B01" w:rsidRPr="004B75ED">
        <w:t>„</w:t>
      </w:r>
      <w:r w:rsidRPr="004B75ED">
        <w:t>ust. 1</w:t>
      </w:r>
      <w:r w:rsidR="00DD1B01" w:rsidRPr="004B75ED">
        <w:t>”</w:t>
      </w:r>
      <w:r w:rsidRPr="004B75ED">
        <w:t xml:space="preserve"> zastępuje się wyrazami </w:t>
      </w:r>
      <w:r w:rsidR="00DD1B01" w:rsidRPr="004B75ED">
        <w:t>„</w:t>
      </w:r>
      <w:r w:rsidRPr="004B75ED">
        <w:t>ust. 1a</w:t>
      </w:r>
      <w:r w:rsidR="00DD1B01" w:rsidRPr="004B75ED">
        <w:t>”</w:t>
      </w:r>
      <w:r w:rsidRPr="004B75ED">
        <w:t>;</w:t>
      </w:r>
    </w:p>
    <w:p w14:paraId="5A0F7816" w14:textId="77777777" w:rsidR="00974B3E" w:rsidRPr="004B75ED" w:rsidRDefault="006D7625" w:rsidP="00B85E33">
      <w:pPr>
        <w:pStyle w:val="PKTpunkt"/>
      </w:pPr>
      <w:r w:rsidRPr="004B75ED">
        <w:t>3</w:t>
      </w:r>
      <w:r w:rsidR="00974B3E" w:rsidRPr="004B75ED">
        <w:t>)</w:t>
      </w:r>
      <w:r w:rsidR="00B85E33" w:rsidRPr="004B75ED">
        <w:tab/>
      </w:r>
      <w:r w:rsidR="00974B3E" w:rsidRPr="004B75ED">
        <w:t>w art. 13 ust. 1 i 2 otrzymują brzmienie:</w:t>
      </w:r>
    </w:p>
    <w:p w14:paraId="1E7EB90A" w14:textId="77777777" w:rsidR="00974B3E" w:rsidRPr="004B75ED" w:rsidRDefault="00DD1B01" w:rsidP="00C359B6">
      <w:pPr>
        <w:pStyle w:val="ZUSTzmustartykuempunktem"/>
      </w:pPr>
      <w:r w:rsidRPr="002704DC">
        <w:rPr>
          <w:rStyle w:val="Ppogrubienie"/>
        </w:rPr>
        <w:t>„</w:t>
      </w:r>
      <w:r w:rsidR="00974B3E" w:rsidRPr="004B75ED">
        <w:t>1. Polski Fundusz Rozwoju udziela finansowania przez:</w:t>
      </w:r>
    </w:p>
    <w:p w14:paraId="7E8D6E53" w14:textId="77777777" w:rsidR="00974B3E" w:rsidRPr="004B75ED" w:rsidRDefault="00974B3E" w:rsidP="00974B3E">
      <w:pPr>
        <w:pStyle w:val="ZPKTzmpktartykuempunktem"/>
      </w:pPr>
      <w:r w:rsidRPr="004B75ED">
        <w:t>1)</w:t>
      </w:r>
      <w:r w:rsidRPr="004B75ED">
        <w:tab/>
        <w:t>obejmowanie lub nabywanie udziałów</w:t>
      </w:r>
      <w:r w:rsidR="009521B6" w:rsidRPr="004B75ED">
        <w:t>,</w:t>
      </w:r>
      <w:r w:rsidRPr="004B75ED">
        <w:t xml:space="preserve"> akcji, warrantów subskrypcyjnych</w:t>
      </w:r>
      <w:r w:rsidR="00342044">
        <w:t xml:space="preserve">, </w:t>
      </w:r>
      <w:r w:rsidR="00B85E33" w:rsidRPr="004B75ED">
        <w:t>obligacji</w:t>
      </w:r>
      <w:r w:rsidR="00B53DAC">
        <w:t>, wierzytelności</w:t>
      </w:r>
      <w:r w:rsidRPr="004B75ED">
        <w:t xml:space="preserve"> oraz przystępowanie do spółek osobowych;</w:t>
      </w:r>
    </w:p>
    <w:p w14:paraId="12CE611D" w14:textId="77777777" w:rsidR="00974B3E" w:rsidRPr="004B75ED" w:rsidRDefault="00974B3E" w:rsidP="00974B3E">
      <w:pPr>
        <w:pStyle w:val="ZPKTzmpktartykuempunktem"/>
      </w:pPr>
      <w:r w:rsidRPr="004B75ED">
        <w:t>2)</w:t>
      </w:r>
      <w:r w:rsidRPr="004B75ED">
        <w:tab/>
        <w:t>udzielanie pożyczek, gwarancji oraz poręczeń.</w:t>
      </w:r>
    </w:p>
    <w:p w14:paraId="12704BDC" w14:textId="77777777" w:rsidR="00974B3E" w:rsidRPr="004B75ED" w:rsidRDefault="00974B3E" w:rsidP="00974B3E">
      <w:pPr>
        <w:pStyle w:val="ZUSTzmustartykuempunktem"/>
      </w:pPr>
      <w:r w:rsidRPr="004B75ED">
        <w:t>2. Polski Fundusz Rozwoju może udzielać finansowania bezpośrednio lub za pośrednictwem osób prawnych lub jednostek organizacyjnych nieposiadających osobowości prawnej</w:t>
      </w:r>
      <w:r w:rsidR="00A50F7D" w:rsidRPr="004B75ED">
        <w:t xml:space="preserve"> lub instytucji wspólnego inwestowania mających siedzibę za granicą</w:t>
      </w:r>
      <w:r w:rsidR="00152776" w:rsidRPr="004B75ED">
        <w:t xml:space="preserve"> w rozumieniu przepisów ustawy</w:t>
      </w:r>
      <w:r w:rsidR="002704DC">
        <w:t xml:space="preserve"> z dnia </w:t>
      </w:r>
      <w:r w:rsidR="00135F65" w:rsidRPr="00135F65">
        <w:t>27 maja 2004 r.</w:t>
      </w:r>
      <w:r w:rsidR="00152776" w:rsidRPr="004B75ED">
        <w:t xml:space="preserve"> </w:t>
      </w:r>
      <w:r w:rsidR="00A50F7D" w:rsidRPr="004B75ED">
        <w:t>o funduszach inwestycyjnych i zarządzaniu alternatywnymi funduszami inwestycyjnymi</w:t>
      </w:r>
      <w:r w:rsidR="00581CC3" w:rsidRPr="004B75ED">
        <w:t xml:space="preserve">, </w:t>
      </w:r>
      <w:r w:rsidRPr="004B75ED">
        <w:t xml:space="preserve">których przedmiotem działalności jest dokonywanie czynności, o których mowa w ust. 1, zwanych dalej </w:t>
      </w:r>
      <w:r w:rsidR="00DD1B01" w:rsidRPr="004B75ED">
        <w:t>„</w:t>
      </w:r>
      <w:r w:rsidRPr="004B75ED">
        <w:t>funduszami kapitałowymi.</w:t>
      </w:r>
      <w:r w:rsidR="00DD1B01" w:rsidRPr="004B75ED">
        <w:t>”</w:t>
      </w:r>
      <w:r w:rsidRPr="004B75ED">
        <w:t>;</w:t>
      </w:r>
    </w:p>
    <w:p w14:paraId="791B04D8" w14:textId="77777777" w:rsidR="00F55E71" w:rsidRPr="004B75ED" w:rsidRDefault="006D7625" w:rsidP="00974B3E">
      <w:pPr>
        <w:pStyle w:val="PKTpunkt"/>
      </w:pPr>
      <w:r w:rsidRPr="004B75ED">
        <w:t>4</w:t>
      </w:r>
      <w:r w:rsidR="00974B3E" w:rsidRPr="004B75ED">
        <w:t>)</w:t>
      </w:r>
      <w:r w:rsidR="00974B3E" w:rsidRPr="004B75ED">
        <w:tab/>
        <w:t>w art. 14</w:t>
      </w:r>
      <w:r w:rsidR="00F55E71" w:rsidRPr="004B75ED">
        <w:t>:</w:t>
      </w:r>
    </w:p>
    <w:p w14:paraId="1C95CF14" w14:textId="77777777" w:rsidR="00974B3E" w:rsidRPr="004B75ED" w:rsidRDefault="00F55E71" w:rsidP="00F55E71">
      <w:pPr>
        <w:pStyle w:val="LITlitera"/>
      </w:pPr>
      <w:r w:rsidRPr="004B75ED">
        <w:t>a)</w:t>
      </w:r>
      <w:r w:rsidRPr="004B75ED">
        <w:tab/>
        <w:t>we wprowadzeniu do wyliczenia</w:t>
      </w:r>
      <w:r w:rsidR="00974B3E" w:rsidRPr="004B75ED">
        <w:t xml:space="preserve"> skreśla się wyraz </w:t>
      </w:r>
      <w:r w:rsidR="00DD1B01" w:rsidRPr="004B75ED">
        <w:t>„</w:t>
      </w:r>
      <w:r w:rsidR="00974B3E" w:rsidRPr="004B75ED">
        <w:t>przedsiębiorcom</w:t>
      </w:r>
      <w:r w:rsidR="00DD1B01" w:rsidRPr="004B75ED">
        <w:t>”</w:t>
      </w:r>
      <w:r w:rsidR="00974B3E" w:rsidRPr="004B75ED">
        <w:t>;</w:t>
      </w:r>
    </w:p>
    <w:p w14:paraId="3A35E871" w14:textId="77777777" w:rsidR="00F55E71" w:rsidRPr="004B75ED" w:rsidRDefault="00F55E71" w:rsidP="00F55E71">
      <w:pPr>
        <w:pStyle w:val="LITlitera"/>
        <w:keepNext/>
      </w:pPr>
      <w:r w:rsidRPr="004B75ED">
        <w:t>b)</w:t>
      </w:r>
      <w:r w:rsidRPr="004B75ED">
        <w:tab/>
        <w:t>pkt 2 otrzymuje brzmienie:</w:t>
      </w:r>
    </w:p>
    <w:p w14:paraId="4122F70A" w14:textId="77777777" w:rsidR="00F55E71" w:rsidRPr="004B75ED" w:rsidRDefault="00DD1B01" w:rsidP="00F55E71">
      <w:pPr>
        <w:pStyle w:val="ZLITPKTzmpktliter"/>
      </w:pPr>
      <w:r w:rsidRPr="004B75ED">
        <w:t>„</w:t>
      </w:r>
      <w:r w:rsidR="00F55E71" w:rsidRPr="004B75ED">
        <w:t>2)</w:t>
      </w:r>
      <w:r w:rsidR="00F55E71" w:rsidRPr="004B75ED">
        <w:tab/>
        <w:t>uczestnictwa w funduszach kapitałowych działających w formie spółek komandytowych, komandytowo-akcyjnych lub innych jednostek organizacyjnych nieposiadających osobowości prawnej oraz instytucji wspólnego inwestowania mających siedzibę za granicą w rozumieniu przepisów ustawy z dnia 27 maja 2004 r. o funduszach inwestycyjnych i zarządzaniu alternatywnymi funduszami inwestycyjnymi;</w:t>
      </w:r>
      <w:r w:rsidRPr="004B75ED">
        <w:t>”</w:t>
      </w:r>
      <w:r w:rsidR="00F55E71" w:rsidRPr="004B75ED">
        <w:t>;</w:t>
      </w:r>
    </w:p>
    <w:p w14:paraId="756C191D" w14:textId="77777777" w:rsidR="00375F17" w:rsidRPr="004B75ED" w:rsidRDefault="006D7625" w:rsidP="009521B6">
      <w:pPr>
        <w:pStyle w:val="PKTpunkt"/>
        <w:keepNext/>
      </w:pPr>
      <w:r w:rsidRPr="004B75ED">
        <w:t>5</w:t>
      </w:r>
      <w:r w:rsidR="00342044">
        <w:t>)</w:t>
      </w:r>
      <w:r w:rsidR="00974B3E" w:rsidRPr="004B75ED">
        <w:tab/>
        <w:t>w art. 15</w:t>
      </w:r>
      <w:r w:rsidR="00375F17" w:rsidRPr="004B75ED">
        <w:t>:</w:t>
      </w:r>
    </w:p>
    <w:p w14:paraId="4F0C6F9C" w14:textId="77777777" w:rsidR="00375F17" w:rsidRPr="004B75ED" w:rsidRDefault="00375F17" w:rsidP="00375F17">
      <w:pPr>
        <w:pStyle w:val="LITlitera"/>
      </w:pPr>
      <w:r w:rsidRPr="004B75ED">
        <w:t>a)</w:t>
      </w:r>
      <w:r w:rsidRPr="004B75ED">
        <w:tab/>
        <w:t xml:space="preserve">w ust. 1 po wyrazie </w:t>
      </w:r>
      <w:r w:rsidR="00DD1B01" w:rsidRPr="004B75ED">
        <w:t>„</w:t>
      </w:r>
      <w:r w:rsidRPr="004B75ED">
        <w:t>Rozwoju</w:t>
      </w:r>
      <w:r w:rsidR="00DD1B01" w:rsidRPr="004B75ED">
        <w:t>”</w:t>
      </w:r>
      <w:r w:rsidRPr="004B75ED">
        <w:t xml:space="preserve"> dodaje się wyrazy </w:t>
      </w:r>
      <w:r w:rsidR="00DD1B01" w:rsidRPr="004B75ED">
        <w:t>„</w:t>
      </w:r>
      <w:r w:rsidRPr="004B75ED">
        <w:t>, udzielając finansowania,</w:t>
      </w:r>
      <w:r w:rsidR="00DD1B01" w:rsidRPr="004B75ED">
        <w:t>”</w:t>
      </w:r>
      <w:r w:rsidR="00135F65">
        <w:t>,</w:t>
      </w:r>
    </w:p>
    <w:p w14:paraId="2B229A1A" w14:textId="77777777" w:rsidR="00EE4075" w:rsidRPr="004B75ED" w:rsidRDefault="00375F17" w:rsidP="00375F17">
      <w:pPr>
        <w:pStyle w:val="LITlitera"/>
        <w:keepNext/>
      </w:pPr>
      <w:r w:rsidRPr="004B75ED">
        <w:t>b)</w:t>
      </w:r>
      <w:r w:rsidRPr="004B75ED">
        <w:tab/>
      </w:r>
      <w:r w:rsidR="00EE4075" w:rsidRPr="004B75ED">
        <w:t>ust. 2 otrzymuje brzmienie:</w:t>
      </w:r>
    </w:p>
    <w:p w14:paraId="697E9688" w14:textId="77777777" w:rsidR="00974B3E" w:rsidRPr="004B75ED" w:rsidRDefault="00DD1B01" w:rsidP="00375F17">
      <w:pPr>
        <w:pStyle w:val="ZLITUSTzmustliter"/>
      </w:pPr>
      <w:r w:rsidRPr="004B75ED">
        <w:t>„</w:t>
      </w:r>
      <w:r w:rsidR="00EE4075" w:rsidRPr="004B75ED">
        <w:t>2. Fundusz kapitałowy może być utworzony lub P</w:t>
      </w:r>
      <w:r w:rsidR="00E007C2" w:rsidRPr="004B75ED">
        <w:t xml:space="preserve">olski </w:t>
      </w:r>
      <w:r w:rsidR="00EE4075" w:rsidRPr="004B75ED">
        <w:t>F</w:t>
      </w:r>
      <w:r w:rsidR="00E007C2" w:rsidRPr="004B75ED">
        <w:t xml:space="preserve">undusz </w:t>
      </w:r>
      <w:r w:rsidR="00EE4075" w:rsidRPr="004B75ED">
        <w:t>R</w:t>
      </w:r>
      <w:r w:rsidR="00E007C2" w:rsidRPr="004B75ED">
        <w:t>ozwoju</w:t>
      </w:r>
      <w:r w:rsidR="00EE4075" w:rsidRPr="004B75ED">
        <w:t xml:space="preserve"> może przystąpić</w:t>
      </w:r>
      <w:r w:rsidR="00941909" w:rsidRPr="004B75ED">
        <w:t xml:space="preserve"> do funduszu kapitałowego</w:t>
      </w:r>
      <w:r w:rsidR="00EE4075" w:rsidRPr="004B75ED">
        <w:t xml:space="preserve"> po rozstrzygnięciu konkursu, o którym mowa w ust. 1.</w:t>
      </w:r>
      <w:r w:rsidRPr="004B75ED">
        <w:t>”</w:t>
      </w:r>
      <w:r w:rsidR="004F4CFD" w:rsidRPr="004B75ED">
        <w:t>;</w:t>
      </w:r>
    </w:p>
    <w:p w14:paraId="3861DD5D" w14:textId="77777777" w:rsidR="00974B3E" w:rsidRPr="004B75ED" w:rsidRDefault="006D7625" w:rsidP="00974B3E">
      <w:pPr>
        <w:pStyle w:val="PKTpunkt"/>
      </w:pPr>
      <w:r w:rsidRPr="004B75ED">
        <w:t>6</w:t>
      </w:r>
      <w:r w:rsidR="00974B3E" w:rsidRPr="004B75ED">
        <w:t>)</w:t>
      </w:r>
      <w:r w:rsidR="00974B3E" w:rsidRPr="004B75ED">
        <w:tab/>
        <w:t>w art. 18 ust. 4 otrzymuje brzmienie;</w:t>
      </w:r>
    </w:p>
    <w:p w14:paraId="1D75F93A" w14:textId="77777777" w:rsidR="00974B3E" w:rsidRPr="004B75ED" w:rsidRDefault="00DD1B01" w:rsidP="00974B3E">
      <w:pPr>
        <w:pStyle w:val="ZUSTzmustartykuempunktem"/>
      </w:pPr>
      <w:r w:rsidRPr="004B75ED">
        <w:t>„</w:t>
      </w:r>
      <w:r w:rsidR="00974B3E" w:rsidRPr="004B75ED">
        <w:t>4. Polski Fundusz Rozwoju prowadzi odrębną ewidencję dla działań finansowanych ze środków, o których mowa w ust. 1, w tym jest obowiązany do prawidłowego przypisywania przychodów i kosztów na podstawie metod mających obiektywne uzasadnienie.</w:t>
      </w:r>
      <w:r w:rsidRPr="004B75ED">
        <w:t>”</w:t>
      </w:r>
      <w:r w:rsidR="00974B3E" w:rsidRPr="004B75ED">
        <w:t>;</w:t>
      </w:r>
    </w:p>
    <w:p w14:paraId="51E6E1A3" w14:textId="77777777" w:rsidR="002E1699" w:rsidRPr="004B75ED" w:rsidRDefault="006D7625" w:rsidP="00342044">
      <w:pPr>
        <w:pStyle w:val="PKTpunkt"/>
      </w:pPr>
      <w:r w:rsidRPr="004B75ED">
        <w:t>7</w:t>
      </w:r>
      <w:r w:rsidR="00974B3E" w:rsidRPr="004B75ED">
        <w:t>)</w:t>
      </w:r>
      <w:r w:rsidR="00974B3E" w:rsidRPr="004B75ED">
        <w:tab/>
        <w:t>w art. 19</w:t>
      </w:r>
      <w:r w:rsidR="002E1699" w:rsidRPr="002E1699">
        <w:t xml:space="preserve"> </w:t>
      </w:r>
      <w:r w:rsidR="002E1699" w:rsidRPr="004B75ED">
        <w:t>w ust. 2 pkt 5 otrzymuje brzmienie:</w:t>
      </w:r>
    </w:p>
    <w:p w14:paraId="216B1391" w14:textId="77777777" w:rsidR="00974B3E" w:rsidRPr="004B75ED" w:rsidRDefault="002E1699" w:rsidP="00342044">
      <w:pPr>
        <w:pStyle w:val="ZPKTzmpktartykuempunktem"/>
      </w:pPr>
      <w:r w:rsidRPr="004B75ED">
        <w:rPr>
          <w:rStyle w:val="Ppogrubienie"/>
        </w:rPr>
        <w:t>„</w:t>
      </w:r>
      <w:r w:rsidRPr="004B75ED">
        <w:t>5)</w:t>
      </w:r>
      <w:r w:rsidRPr="004B75ED">
        <w:tab/>
        <w:t>analizę alternatywnych źródeł finansowania działań, których koszt ma być sfinansowany ze środków pochodzących z podwyższenia kapitału zakładowego Polskiego Funduszu Rozwoju;”;</w:t>
      </w:r>
    </w:p>
    <w:p w14:paraId="23DA63FD" w14:textId="77777777" w:rsidR="00745719" w:rsidRPr="004B75ED" w:rsidRDefault="006D7625" w:rsidP="00745719">
      <w:pPr>
        <w:pStyle w:val="PKTpunkt"/>
      </w:pPr>
      <w:r w:rsidRPr="004B75ED">
        <w:t>8</w:t>
      </w:r>
      <w:r w:rsidR="00974B3E" w:rsidRPr="004B75ED">
        <w:t>)</w:t>
      </w:r>
      <w:r w:rsidR="00974B3E" w:rsidRPr="004B75ED">
        <w:tab/>
        <w:t>w art. 21</w:t>
      </w:r>
      <w:r w:rsidR="00167A75" w:rsidRPr="004B75ED">
        <w:t xml:space="preserve"> w ust. 1</w:t>
      </w:r>
      <w:r w:rsidR="00974B3E" w:rsidRPr="004B75ED">
        <w:t>:</w:t>
      </w:r>
    </w:p>
    <w:p w14:paraId="0C3AB13D" w14:textId="77777777" w:rsidR="00974B3E" w:rsidRPr="004B75ED" w:rsidRDefault="00974B3E" w:rsidP="00745719">
      <w:pPr>
        <w:pStyle w:val="LITlitera"/>
      </w:pPr>
      <w:r w:rsidRPr="004B75ED">
        <w:t>a)</w:t>
      </w:r>
      <w:r w:rsidRPr="004B75ED">
        <w:tab/>
        <w:t>pkt 1 otrzymuje brzmienie:</w:t>
      </w:r>
    </w:p>
    <w:p w14:paraId="42AE19D9" w14:textId="77777777" w:rsidR="00974B3E" w:rsidRPr="004B75ED" w:rsidRDefault="00DD1B01" w:rsidP="00974B3E">
      <w:pPr>
        <w:pStyle w:val="ZLITPKTzmpktliter"/>
      </w:pPr>
      <w:r w:rsidRPr="004B75ED">
        <w:t>„</w:t>
      </w:r>
      <w:r w:rsidR="00974B3E" w:rsidRPr="004B75ED">
        <w:t>1)</w:t>
      </w:r>
      <w:r w:rsidR="00E10732" w:rsidRPr="004B75ED">
        <w:tab/>
      </w:r>
      <w:r w:rsidR="00974B3E" w:rsidRPr="004B75ED">
        <w:t xml:space="preserve"> inwestycje, w tym inwestycje kapitałowe;</w:t>
      </w:r>
      <w:r w:rsidRPr="004B75ED">
        <w:t>”</w:t>
      </w:r>
      <w:r w:rsidR="00135F65">
        <w:t>,</w:t>
      </w:r>
    </w:p>
    <w:p w14:paraId="2C226583" w14:textId="77777777" w:rsidR="009E5F6C" w:rsidRPr="004B75ED" w:rsidRDefault="00974B3E" w:rsidP="009E5F6C">
      <w:pPr>
        <w:pStyle w:val="LITlitera"/>
        <w:keepNext/>
      </w:pPr>
      <w:r w:rsidRPr="004B75ED">
        <w:t>b)</w:t>
      </w:r>
      <w:r w:rsidRPr="004B75ED">
        <w:tab/>
      </w:r>
      <w:r w:rsidR="009E5F6C" w:rsidRPr="004B75ED">
        <w:t>pkt 7 otrzymuje brzmienie:</w:t>
      </w:r>
    </w:p>
    <w:p w14:paraId="3E9D1799" w14:textId="679F3C5B" w:rsidR="009E5F6C" w:rsidRPr="004B75ED" w:rsidRDefault="009E5F6C" w:rsidP="009E5F6C">
      <w:pPr>
        <w:pStyle w:val="ZLITPKTzmpktliter"/>
      </w:pPr>
      <w:r w:rsidRPr="004B75ED">
        <w:t>„7)</w:t>
      </w:r>
      <w:r w:rsidRPr="004B75ED">
        <w:tab/>
      </w:r>
      <w:r w:rsidR="00A80E20" w:rsidRPr="004B75ED">
        <w:t xml:space="preserve">zapobieganie lub </w:t>
      </w:r>
      <w:r w:rsidRPr="004B75ED">
        <w:t>naprawienie szkód spowodowanych klęskami żywiołowymi</w:t>
      </w:r>
      <w:r w:rsidR="00313FB3" w:rsidRPr="004B75ED">
        <w:t xml:space="preserve">, </w:t>
      </w:r>
      <w:r w:rsidRPr="004B75ED">
        <w:t>innymi sytuacjami kryzysowymi</w:t>
      </w:r>
      <w:r w:rsidR="00A80E20" w:rsidRPr="004B75ED">
        <w:t>,</w:t>
      </w:r>
      <w:r w:rsidR="00313FB3" w:rsidRPr="004B75ED">
        <w:t xml:space="preserve"> </w:t>
      </w:r>
      <w:r w:rsidR="002A4D2D" w:rsidRPr="004B75ED">
        <w:t xml:space="preserve">w tym </w:t>
      </w:r>
      <w:r w:rsidR="00282723" w:rsidRPr="004B75ED">
        <w:t xml:space="preserve">rozprzestrzenianiem </w:t>
      </w:r>
      <w:r w:rsidR="002A4D2D" w:rsidRPr="004B75ED">
        <w:t>się COVID-19</w:t>
      </w:r>
      <w:r w:rsidR="00135F65">
        <w:t>;</w:t>
      </w:r>
      <w:r w:rsidR="00342044" w:rsidRPr="004B75ED">
        <w:t>”</w:t>
      </w:r>
      <w:r w:rsidR="00135F65">
        <w:t>,</w:t>
      </w:r>
    </w:p>
    <w:p w14:paraId="2B9F2D96" w14:textId="07FDEB3A" w:rsidR="00974B3E" w:rsidRPr="004B75ED" w:rsidRDefault="009E5F6C" w:rsidP="00974B3E">
      <w:pPr>
        <w:pStyle w:val="LITlitera"/>
      </w:pPr>
      <w:r w:rsidRPr="004B75ED">
        <w:t>c)</w:t>
      </w:r>
      <w:r w:rsidRPr="004B75ED">
        <w:tab/>
      </w:r>
      <w:r w:rsidR="00974B3E" w:rsidRPr="004B75ED">
        <w:t>w pkt 1</w:t>
      </w:r>
      <w:r w:rsidR="00397A8A" w:rsidRPr="004B75ED">
        <w:t>2</w:t>
      </w:r>
      <w:r w:rsidR="00974B3E" w:rsidRPr="004B75ED">
        <w:t xml:space="preserve"> kropkę zastępuje się średnikiem i dodaje pkt 13</w:t>
      </w:r>
      <w:r w:rsidR="00815C6F">
        <w:t>–</w:t>
      </w:r>
      <w:r w:rsidR="00974B3E" w:rsidRPr="004B75ED">
        <w:t>15 w brzmieniu:</w:t>
      </w:r>
    </w:p>
    <w:p w14:paraId="14A4A7A4" w14:textId="77777777" w:rsidR="00974B3E" w:rsidRPr="004B75ED" w:rsidRDefault="00DD1B01" w:rsidP="00974B3E">
      <w:pPr>
        <w:pStyle w:val="ZLITPKTzmpktliter"/>
      </w:pPr>
      <w:r w:rsidRPr="004B75ED">
        <w:t>„</w:t>
      </w:r>
      <w:r w:rsidR="00974B3E" w:rsidRPr="004B75ED">
        <w:t>13)</w:t>
      </w:r>
      <w:r w:rsidR="00974B3E" w:rsidRPr="004B75ED">
        <w:tab/>
        <w:t>zadania powierzone przez organy administracji rządowej, inne jednostki wykonujące zadania publiczne lub jednostki samorządu terytorialnego;</w:t>
      </w:r>
    </w:p>
    <w:p w14:paraId="0BBFF162" w14:textId="77777777" w:rsidR="00974B3E" w:rsidRPr="004B75ED" w:rsidRDefault="00974B3E" w:rsidP="00974B3E">
      <w:pPr>
        <w:pStyle w:val="ZLITPKTzmpktliter"/>
      </w:pPr>
      <w:r w:rsidRPr="004B75ED">
        <w:t>14)</w:t>
      </w:r>
      <w:r w:rsidRPr="004B75ED">
        <w:tab/>
        <w:t>inne zadania, jeżeli przepisy odrębne wskazują Polski Fundusz Rozwoju do ich wykonania;</w:t>
      </w:r>
    </w:p>
    <w:p w14:paraId="5D9BF5EC" w14:textId="111D30BA" w:rsidR="00974B3E" w:rsidRPr="004B75ED" w:rsidRDefault="00974B3E" w:rsidP="00974B3E">
      <w:pPr>
        <w:pStyle w:val="ZLITPKTzmpktliter"/>
      </w:pPr>
      <w:r w:rsidRPr="004B75ED">
        <w:t>15)</w:t>
      </w:r>
      <w:r w:rsidRPr="004B75ED">
        <w:tab/>
      </w:r>
      <w:r w:rsidR="00F55E71" w:rsidRPr="004B75ED">
        <w:t>koszty obsługi</w:t>
      </w:r>
      <w:r w:rsidRPr="004B75ED">
        <w:t xml:space="preserve"> działań wymienionych w pkt 1</w:t>
      </w:r>
      <w:r w:rsidR="00815C6F">
        <w:t>–</w:t>
      </w:r>
      <w:r w:rsidRPr="004B75ED">
        <w:t>14.</w:t>
      </w:r>
      <w:r w:rsidR="00DD1B01" w:rsidRPr="004B75ED">
        <w:t>”</w:t>
      </w:r>
      <w:r w:rsidR="00947A59">
        <w:t>,</w:t>
      </w:r>
    </w:p>
    <w:p w14:paraId="433636DA" w14:textId="77777777" w:rsidR="00E10732" w:rsidRPr="004B75ED" w:rsidRDefault="00947A59" w:rsidP="00E10732">
      <w:pPr>
        <w:pStyle w:val="LITlitera"/>
        <w:keepNext/>
      </w:pPr>
      <w:r>
        <w:t>d</w:t>
      </w:r>
      <w:r w:rsidR="00E10732" w:rsidRPr="004B75ED">
        <w:t>)</w:t>
      </w:r>
      <w:r w:rsidR="00E10732" w:rsidRPr="004B75ED">
        <w:tab/>
        <w:t>dodaje się ust. 1a w brzmieniu:</w:t>
      </w:r>
    </w:p>
    <w:p w14:paraId="11E3140D" w14:textId="49165186" w:rsidR="007C786E" w:rsidRPr="004B75ED" w:rsidRDefault="00DD1B01" w:rsidP="007C786E">
      <w:pPr>
        <w:pStyle w:val="ZLITUSTzmustliter"/>
      </w:pPr>
      <w:r w:rsidRPr="004B75ED">
        <w:t>„</w:t>
      </w:r>
      <w:r w:rsidR="00E10732" w:rsidRPr="004B75ED">
        <w:t>1a.</w:t>
      </w:r>
      <w:r w:rsidR="00815C6F">
        <w:t xml:space="preserve"> </w:t>
      </w:r>
      <w:r w:rsidR="00E10732" w:rsidRPr="004B75ED">
        <w:t>Finansowanie, o którym mowa w ust. 1</w:t>
      </w:r>
      <w:r w:rsidR="00941909" w:rsidRPr="004B75ED">
        <w:t>,</w:t>
      </w:r>
      <w:r w:rsidR="00E10732" w:rsidRPr="004B75ED">
        <w:t xml:space="preserve"> może być przeznaczone na spłatę zobowiązań zaciągniętych na potrzeby celów, o których mowa w ust. </w:t>
      </w:r>
      <w:r w:rsidR="002D1A60" w:rsidRPr="004B75ED">
        <w:t>1</w:t>
      </w:r>
      <w:r w:rsidR="00E10732" w:rsidRPr="004B75ED">
        <w:t>.</w:t>
      </w:r>
      <w:r w:rsidRPr="004B75ED">
        <w:t>”</w:t>
      </w:r>
      <w:r w:rsidR="004F3138" w:rsidRPr="004B75ED">
        <w:t>;</w:t>
      </w:r>
    </w:p>
    <w:p w14:paraId="4F84FBCE" w14:textId="77777777" w:rsidR="00E40272" w:rsidRPr="004B75ED" w:rsidRDefault="002A4D2D" w:rsidP="00066136">
      <w:pPr>
        <w:pStyle w:val="PKTpunkt"/>
        <w:keepNext/>
      </w:pPr>
      <w:r w:rsidRPr="004B75ED">
        <w:t>9</w:t>
      </w:r>
      <w:r w:rsidR="00E40272" w:rsidRPr="004B75ED">
        <w:t>)</w:t>
      </w:r>
      <w:r w:rsidR="00066136" w:rsidRPr="004B75ED">
        <w:tab/>
      </w:r>
      <w:r w:rsidR="00E40272" w:rsidRPr="004B75ED">
        <w:t xml:space="preserve">po art. 21 dodaje się art. 21a </w:t>
      </w:r>
      <w:r w:rsidR="007C786E">
        <w:t xml:space="preserve">i 21b </w:t>
      </w:r>
      <w:r w:rsidR="00E40272" w:rsidRPr="004B75ED">
        <w:t>w brzmieniu:</w:t>
      </w:r>
    </w:p>
    <w:p w14:paraId="3BBCF9CF" w14:textId="6C6C6C04" w:rsidR="00E40272" w:rsidRPr="00A06F12" w:rsidRDefault="00E40272" w:rsidP="00A06F12">
      <w:pPr>
        <w:pStyle w:val="ZARTzmartartykuempunktem"/>
      </w:pPr>
      <w:r w:rsidRPr="00A06F12">
        <w:t>„</w:t>
      </w:r>
      <w:r w:rsidRPr="00C359B6">
        <w:rPr>
          <w:rStyle w:val="Ppogrubienie"/>
          <w:b w:val="0"/>
        </w:rPr>
        <w:t>Art. 21a.</w:t>
      </w:r>
      <w:r w:rsidRPr="00A06F12">
        <w:t xml:space="preserve"> 1.</w:t>
      </w:r>
      <w:r w:rsidR="00815C6F">
        <w:t xml:space="preserve"> </w:t>
      </w:r>
      <w:r w:rsidRPr="00A06F12">
        <w:t>Rada Ministrów, w związku ze skutkami COVID-19, może powierzyć Polskiemu Funduszowi Rozwoju realizację rządowego programu udzielania przedsiębiorcom wsparcia finansowego, w</w:t>
      </w:r>
      <w:r w:rsidR="00A06F12" w:rsidRPr="00A06F12">
        <w:t xml:space="preserve"> </w:t>
      </w:r>
      <w:r w:rsidRPr="00A06F12">
        <w:t>szczególności w formach, o których mowa w art. 13 ust. 1, lub w formach bezzwrotnych.</w:t>
      </w:r>
    </w:p>
    <w:p w14:paraId="5BC84A39" w14:textId="5BEFBD50" w:rsidR="00E40272" w:rsidRPr="004B75ED" w:rsidRDefault="00E40272" w:rsidP="002A4D2D">
      <w:pPr>
        <w:pStyle w:val="ZUSTzmustartykuempunktem"/>
      </w:pPr>
      <w:r w:rsidRPr="004B75ED">
        <w:t>2.</w:t>
      </w:r>
      <w:r w:rsidR="00815C6F">
        <w:t xml:space="preserve"> </w:t>
      </w:r>
      <w:r w:rsidRPr="004B75ED">
        <w:t>Program rządowy określa w szczególności warunki i okres udzielania przedsiębiorcom wsparcia finansowego, o którym mowa w ust. 1, sposób przygotowania i elementy rocznych planów udzielania tego finansowania oraz sprawozdawczości z ich realizacji.</w:t>
      </w:r>
    </w:p>
    <w:p w14:paraId="2DD4463F" w14:textId="119080C9" w:rsidR="00E40272" w:rsidRPr="004B75ED" w:rsidRDefault="00E40272" w:rsidP="002A4D2D">
      <w:pPr>
        <w:pStyle w:val="ZUSTzmustartykuempunktem"/>
      </w:pPr>
      <w:r w:rsidRPr="004B75ED">
        <w:t>3.</w:t>
      </w:r>
      <w:r w:rsidR="00815C6F">
        <w:t xml:space="preserve"> </w:t>
      </w:r>
      <w:r w:rsidRPr="004B75ED">
        <w:t>Realizując program rządowy, Polski Fundusz Rozwoju prowadzi wyodrębnioną ewidencję zgodnie z art. 11 ust. 4 i 5.</w:t>
      </w:r>
    </w:p>
    <w:p w14:paraId="4397BB0C" w14:textId="75D59542" w:rsidR="00E40272" w:rsidRPr="004B75ED" w:rsidRDefault="00E40272" w:rsidP="002A4D2D">
      <w:pPr>
        <w:pStyle w:val="ZUSTzmustartykuempunktem"/>
      </w:pPr>
      <w:r w:rsidRPr="004B75ED">
        <w:t>4.</w:t>
      </w:r>
      <w:r w:rsidR="00815C6F">
        <w:t xml:space="preserve"> </w:t>
      </w:r>
      <w:r w:rsidRPr="004B75ED">
        <w:t xml:space="preserve">Minister właściwy do spraw gospodarki przekazuje środki na pokrycie </w:t>
      </w:r>
      <w:r w:rsidR="00BA73FB" w:rsidRPr="004B75ED">
        <w:t xml:space="preserve">wynagrodzenia oraz </w:t>
      </w:r>
      <w:r w:rsidR="00E40149">
        <w:t>kosztów</w:t>
      </w:r>
      <w:r w:rsidR="00E40149" w:rsidRPr="004B75ED">
        <w:t xml:space="preserve"> </w:t>
      </w:r>
      <w:r w:rsidRPr="004B75ED">
        <w:t xml:space="preserve">poniesionych przez Polskiego Funduszu Rozwoju </w:t>
      </w:r>
      <w:r w:rsidR="00836AD0" w:rsidRPr="004B75ED">
        <w:t xml:space="preserve">wskutek </w:t>
      </w:r>
      <w:r w:rsidRPr="004B75ED">
        <w:t>realizacji programu rządowego</w:t>
      </w:r>
      <w:r w:rsidR="00423B12">
        <w:t>.</w:t>
      </w:r>
    </w:p>
    <w:p w14:paraId="2EEFA53C" w14:textId="4A2184D5" w:rsidR="00E40272" w:rsidRDefault="00E40272" w:rsidP="002A4D2D">
      <w:pPr>
        <w:pStyle w:val="ZUSTzmustartykuempunktem"/>
      </w:pPr>
      <w:r w:rsidRPr="004B75ED">
        <w:t>5.</w:t>
      </w:r>
      <w:r w:rsidR="00815C6F">
        <w:t xml:space="preserve"> </w:t>
      </w:r>
      <w:r w:rsidRPr="004B75ED">
        <w:t>Minister właściwy do spraw gospodarki, działając w porozumieniu z ministrem właściwym do spraw finansów publicznych, zawiera z Polskim Funduszem Rozwoju umowę określającą warunki i tryb przekazywania środków, o których mowa w ust. 4.</w:t>
      </w:r>
    </w:p>
    <w:p w14:paraId="3AA2BB86" w14:textId="05209F6E" w:rsidR="007C786E" w:rsidRPr="007C786E" w:rsidRDefault="007C786E" w:rsidP="00C359B6">
      <w:pPr>
        <w:pStyle w:val="ZARTzmartartykuempunktem"/>
      </w:pPr>
      <w:r>
        <w:t xml:space="preserve">Art. 21b. 1. </w:t>
      </w:r>
      <w:r w:rsidRPr="007C786E">
        <w:t>W 2020 roku minister właściwy do spraw</w:t>
      </w:r>
      <w:r w:rsidR="001D475A">
        <w:t xml:space="preserve"> finansów publicznych</w:t>
      </w:r>
      <w:r w:rsidRPr="007C786E">
        <w:t xml:space="preserve">, na wniosek Prezesa Rady Ministrów, </w:t>
      </w:r>
      <w:r w:rsidR="001D475A">
        <w:t xml:space="preserve">może przekazać </w:t>
      </w:r>
      <w:r w:rsidRPr="007C786E">
        <w:t>Agencji Rozwoju Przemysłu Spółce Akcyjnej skarbowe papiery wartościowe na dofinansowanie zadań, o których mowa w art. 21.</w:t>
      </w:r>
    </w:p>
    <w:p w14:paraId="1000DD86" w14:textId="77777777" w:rsidR="007C786E" w:rsidRPr="007C786E" w:rsidRDefault="007C786E" w:rsidP="00C359B6">
      <w:pPr>
        <w:pStyle w:val="ZUSTzmustartykuempunktem"/>
      </w:pPr>
      <w:r>
        <w:t>2</w:t>
      </w:r>
      <w:r w:rsidRPr="007C786E">
        <w:t>. Łączna wartość nominalna zobowiązań z tytułu wyemitowanych skarbowych papierów wartościowych przekazanych Agencji Rozwoju Przemysłu Spółce Akcyjnej wynosi nie więcej niż 1 700 000 000 zł.</w:t>
      </w:r>
    </w:p>
    <w:p w14:paraId="0C3F08FE" w14:textId="77777777" w:rsidR="007C786E" w:rsidRPr="007C786E" w:rsidRDefault="007C786E" w:rsidP="00C359B6">
      <w:pPr>
        <w:pStyle w:val="ZUSTzmustartykuempunktem"/>
      </w:pPr>
      <w:r>
        <w:t>3</w:t>
      </w:r>
      <w:r w:rsidRPr="007C786E">
        <w:t>. Minister właściwy do spraw budżetu określi, przez wydanie listu emisyjnego, warunki emisji skarbowych papierów wartościowych</w:t>
      </w:r>
      <w:r>
        <w:t>, o których mowa w ust. 1</w:t>
      </w:r>
      <w:r w:rsidRPr="007C786E">
        <w:t>, oraz sposób realizacji świadczeń z nich wynikających.</w:t>
      </w:r>
    </w:p>
    <w:p w14:paraId="6948AB4C" w14:textId="77777777" w:rsidR="007C786E" w:rsidRPr="007C786E" w:rsidRDefault="007C786E" w:rsidP="00C359B6">
      <w:pPr>
        <w:pStyle w:val="ZUSTzmustartykuempunktem"/>
      </w:pPr>
      <w:r>
        <w:t>4</w:t>
      </w:r>
      <w:r w:rsidRPr="007C786E">
        <w:t>. List emisyjny</w:t>
      </w:r>
      <w:r>
        <w:t>, o którym mowa w ust. 3</w:t>
      </w:r>
      <w:r w:rsidRPr="007C786E">
        <w:t>, zawiera w szczególności:</w:t>
      </w:r>
    </w:p>
    <w:p w14:paraId="23E07733" w14:textId="315F6B4D" w:rsidR="007C786E" w:rsidRPr="007C786E" w:rsidRDefault="007C786E" w:rsidP="00C359B6">
      <w:pPr>
        <w:pStyle w:val="ZPKTzmpktartykuempunktem"/>
      </w:pPr>
      <w:r w:rsidRPr="007C786E">
        <w:t>1)</w:t>
      </w:r>
      <w:r w:rsidR="00815C6F">
        <w:tab/>
      </w:r>
      <w:r w:rsidRPr="007C786E">
        <w:t>datę emisji;</w:t>
      </w:r>
    </w:p>
    <w:p w14:paraId="7549AB47" w14:textId="3FD1E332" w:rsidR="007C786E" w:rsidRPr="007C786E" w:rsidRDefault="007C786E" w:rsidP="00C359B6">
      <w:pPr>
        <w:pStyle w:val="ZPKTzmpktartykuempunktem"/>
      </w:pPr>
      <w:r w:rsidRPr="007C786E">
        <w:t>2)</w:t>
      </w:r>
      <w:r w:rsidR="00815C6F">
        <w:tab/>
      </w:r>
      <w:r w:rsidRPr="007C786E">
        <w:t>powołanie podstawy prawnej emisji;</w:t>
      </w:r>
    </w:p>
    <w:p w14:paraId="263CB523" w14:textId="2BE91D11" w:rsidR="007C786E" w:rsidRPr="007C786E" w:rsidRDefault="007C786E" w:rsidP="00C359B6">
      <w:pPr>
        <w:pStyle w:val="ZPKTzmpktartykuempunktem"/>
      </w:pPr>
      <w:r w:rsidRPr="007C786E">
        <w:t>3)</w:t>
      </w:r>
      <w:r w:rsidR="00815C6F">
        <w:tab/>
      </w:r>
      <w:r w:rsidRPr="007C786E">
        <w:t>jednostkową wartość nominalną wyrażoną w złotych;</w:t>
      </w:r>
    </w:p>
    <w:p w14:paraId="01FDBA63" w14:textId="7CD06D8E" w:rsidR="007C786E" w:rsidRPr="007C786E" w:rsidRDefault="007C786E" w:rsidP="00C359B6">
      <w:pPr>
        <w:pStyle w:val="ZPKTzmpktartykuempunktem"/>
      </w:pPr>
      <w:r w:rsidRPr="007C786E">
        <w:t>4)</w:t>
      </w:r>
      <w:r w:rsidR="00815C6F">
        <w:tab/>
      </w:r>
      <w:r w:rsidRPr="007C786E">
        <w:t>cenę zbycia oraz sposób jej ustalenia;</w:t>
      </w:r>
    </w:p>
    <w:p w14:paraId="7DE4240E" w14:textId="6F5E54A5" w:rsidR="007C786E" w:rsidRPr="007C786E" w:rsidRDefault="007C786E" w:rsidP="00C359B6">
      <w:pPr>
        <w:pStyle w:val="ZPKTzmpktartykuempunktem"/>
      </w:pPr>
      <w:r w:rsidRPr="007C786E">
        <w:t>5)</w:t>
      </w:r>
      <w:r w:rsidR="00815C6F">
        <w:tab/>
      </w:r>
      <w:r w:rsidRPr="007C786E">
        <w:t>stopę procentową oraz sposób jej obliczania;</w:t>
      </w:r>
    </w:p>
    <w:p w14:paraId="344820DB" w14:textId="1425A14A" w:rsidR="007C786E" w:rsidRPr="007C786E" w:rsidRDefault="007C786E" w:rsidP="00C359B6">
      <w:pPr>
        <w:pStyle w:val="ZPKTzmpktartykuempunktem"/>
      </w:pPr>
      <w:r w:rsidRPr="007C786E">
        <w:t>6)</w:t>
      </w:r>
      <w:r w:rsidR="00815C6F">
        <w:tab/>
      </w:r>
      <w:r w:rsidRPr="007C786E">
        <w:t>określenie sposobów i terminu wypłaty należności głównej oraz należności ubocznych</w:t>
      </w:r>
      <w:r w:rsidR="00947A59">
        <w:t>;</w:t>
      </w:r>
    </w:p>
    <w:p w14:paraId="4E212E06" w14:textId="1F107403" w:rsidR="007C786E" w:rsidRPr="007C786E" w:rsidRDefault="007C786E" w:rsidP="00C359B6">
      <w:pPr>
        <w:pStyle w:val="ZPKTzmpktartykuempunktem"/>
      </w:pPr>
      <w:r w:rsidRPr="007C786E">
        <w:t>7)</w:t>
      </w:r>
      <w:r w:rsidR="00815C6F">
        <w:tab/>
      </w:r>
      <w:r w:rsidRPr="007C786E">
        <w:t>datę, od której nalicza się oprocentowanie skarbowych papierów wartościowych tej emisji;</w:t>
      </w:r>
    </w:p>
    <w:p w14:paraId="69EF8C6C" w14:textId="2DF6E503" w:rsidR="007C786E" w:rsidRPr="007C786E" w:rsidRDefault="007C786E" w:rsidP="00C359B6">
      <w:pPr>
        <w:pStyle w:val="ZPKTzmpktartykuempunktem"/>
      </w:pPr>
      <w:r w:rsidRPr="007C786E">
        <w:t>8)</w:t>
      </w:r>
      <w:r w:rsidR="00815C6F">
        <w:tab/>
      </w:r>
      <w:bookmarkStart w:id="0" w:name="_GoBack"/>
      <w:bookmarkEnd w:id="0"/>
      <w:r w:rsidRPr="007C786E">
        <w:t>termin wykupu oraz zastrzeżenia w przedmiocie możliwości wcześniejszego wykupu.</w:t>
      </w:r>
    </w:p>
    <w:p w14:paraId="25EAE8D2" w14:textId="77777777" w:rsidR="007C786E" w:rsidRPr="007C786E" w:rsidRDefault="007C786E" w:rsidP="00C359B6">
      <w:pPr>
        <w:pStyle w:val="ZUSTzmustartykuempunktem"/>
      </w:pPr>
      <w:r>
        <w:t xml:space="preserve">5. </w:t>
      </w:r>
      <w:r w:rsidRPr="007C786E">
        <w:t>Emisja skarbowych papierów warto</w:t>
      </w:r>
      <w:r w:rsidR="00A06F12">
        <w:t>ściowych, o których mowa w ust. </w:t>
      </w:r>
      <w:r>
        <w:t>1</w:t>
      </w:r>
      <w:r w:rsidRPr="007C786E">
        <w:t xml:space="preserve">, następuje z dniem zarejestrowania skarbowych papierów wartościowych w depozycie papierów wartościowych oraz w kwocie równej wartości nominalnej wyemitowanych papierów wartościowych </w:t>
      </w:r>
    </w:p>
    <w:p w14:paraId="3FF2951C" w14:textId="77777777" w:rsidR="007C786E" w:rsidRPr="004B75ED" w:rsidRDefault="007C786E" w:rsidP="00A06F12">
      <w:pPr>
        <w:pStyle w:val="ZUSTzmustartykuempunktem"/>
      </w:pPr>
      <w:r>
        <w:t>6</w:t>
      </w:r>
      <w:r w:rsidRPr="007C786E">
        <w:t>. Do emisji skarbowych papierów wartościo</w:t>
      </w:r>
      <w:r w:rsidR="00A06F12">
        <w:t xml:space="preserve">wych, o których mowa w ust. 7, </w:t>
      </w:r>
      <w:r w:rsidRPr="007C786E">
        <w:t>nie stosuje się przepisów art. 98 i art. 102 ustawy z dnia 27 sierpnia 2009 r. o finansach publicznych oraz przepisów wydanych na podstawie art. 97 tej ustawy.”</w:t>
      </w:r>
      <w:r>
        <w:t>;</w:t>
      </w:r>
    </w:p>
    <w:p w14:paraId="584F1E53" w14:textId="77777777" w:rsidR="004F3138" w:rsidRPr="004B75ED" w:rsidRDefault="00E40272" w:rsidP="004F3138">
      <w:pPr>
        <w:pStyle w:val="PKTpunkt"/>
        <w:keepNext/>
      </w:pPr>
      <w:r w:rsidRPr="004B75ED">
        <w:t>10</w:t>
      </w:r>
      <w:r w:rsidR="004F3138" w:rsidRPr="004B75ED">
        <w:t>)</w:t>
      </w:r>
      <w:r w:rsidR="00AA1AE4">
        <w:tab/>
      </w:r>
      <w:r w:rsidR="004F3138" w:rsidRPr="004B75ED">
        <w:t>w art. 35 dodaje się ust. 3 w brzmieniu:</w:t>
      </w:r>
    </w:p>
    <w:p w14:paraId="6E4B371B" w14:textId="03B4AADC" w:rsidR="004F3138" w:rsidRPr="004B75ED" w:rsidRDefault="00DD1B01" w:rsidP="004F3138">
      <w:pPr>
        <w:pStyle w:val="ZUSTzmustartykuempunktem"/>
      </w:pPr>
      <w:r w:rsidRPr="004B75ED">
        <w:t>„</w:t>
      </w:r>
      <w:r w:rsidR="004F3138" w:rsidRPr="004B75ED">
        <w:t xml:space="preserve">3. </w:t>
      </w:r>
      <w:r w:rsidR="000B07E5">
        <w:t>Org</w:t>
      </w:r>
      <w:r w:rsidR="000B07E5" w:rsidRPr="000B07E5">
        <w:t xml:space="preserve">any spółki zależnej </w:t>
      </w:r>
      <w:r w:rsidR="000B07E5">
        <w:t>są właściwe w</w:t>
      </w:r>
      <w:r w:rsidR="004F3138" w:rsidRPr="004B75ED">
        <w:t xml:space="preserve"> sprawach, w których właściwe były organy Krajowego Funduszu Kapitałowego</w:t>
      </w:r>
      <w:r w:rsidR="000B07E5">
        <w:t xml:space="preserve">. </w:t>
      </w:r>
      <w:r w:rsidR="004F3138" w:rsidRPr="004B75ED">
        <w:t>Zatwierdzenie rocznego sprawozdania finansowego przez zgromadzenie wspólników spółki zależnej będzie uważane za zatwierdzenie rocznego sprawozdania finansowego Krajowego Funduszu Kapitałowego. Absolutorium z wykonywanych obowiązków w ostatnim roku kalendarzowym członkom zarządu Krajowego Funduszu Kapitałowego udzieli zgromadzenie wspólników spółki zależnej.</w:t>
      </w:r>
      <w:r w:rsidRPr="004B75ED">
        <w:t>”</w:t>
      </w:r>
      <w:r w:rsidR="000A3B8B" w:rsidRPr="004B75ED">
        <w:t>;</w:t>
      </w:r>
    </w:p>
    <w:p w14:paraId="568E08A9" w14:textId="77777777" w:rsidR="000A3B8B" w:rsidRPr="004B75ED" w:rsidRDefault="000A3B8B" w:rsidP="004B75ED">
      <w:pPr>
        <w:pStyle w:val="PKTpunkt"/>
        <w:keepNext/>
      </w:pPr>
      <w:r w:rsidRPr="004B75ED">
        <w:t>1</w:t>
      </w:r>
      <w:r w:rsidR="00003C94">
        <w:t>1</w:t>
      </w:r>
      <w:r w:rsidRPr="004B75ED">
        <w:t>)</w:t>
      </w:r>
      <w:r w:rsidR="00EE3E7B" w:rsidRPr="004B75ED">
        <w:tab/>
        <w:t xml:space="preserve">w </w:t>
      </w:r>
      <w:r w:rsidRPr="004B75ED">
        <w:t xml:space="preserve">art. 42 </w:t>
      </w:r>
      <w:r w:rsidR="004B75ED">
        <w:t>ust. 1</w:t>
      </w:r>
      <w:r w:rsidR="00FB2607">
        <w:t xml:space="preserve"> i 2</w:t>
      </w:r>
      <w:r w:rsidR="00EE3E7B" w:rsidRPr="004B75ED">
        <w:t xml:space="preserve"> otrzymuj</w:t>
      </w:r>
      <w:r w:rsidR="00FB2607">
        <w:t>ą</w:t>
      </w:r>
      <w:r w:rsidR="00EE3E7B" w:rsidRPr="004B75ED">
        <w:t xml:space="preserve"> </w:t>
      </w:r>
      <w:r w:rsidRPr="004B75ED">
        <w:t>brzmienie:</w:t>
      </w:r>
    </w:p>
    <w:p w14:paraId="21EF0CFE" w14:textId="07C3A52B" w:rsidR="004B75ED" w:rsidRPr="004B75ED" w:rsidRDefault="004B75ED" w:rsidP="004B75ED">
      <w:pPr>
        <w:pStyle w:val="ZARTzmartartykuempunktem"/>
        <w:keepNext/>
      </w:pPr>
      <w:r w:rsidRPr="004B75ED">
        <w:t>„1. W latach 2020</w:t>
      </w:r>
      <w:r w:rsidR="00815C6F">
        <w:t>–</w:t>
      </w:r>
      <w:r w:rsidRPr="004B75ED">
        <w:t>2029 maksymalny limit wydatków budżetu państwa będących skutkiem finansowym ustawy wynosi 1</w:t>
      </w:r>
      <w:r w:rsidR="00B53DAC">
        <w:t>1</w:t>
      </w:r>
      <w:r w:rsidR="00A06F12">
        <w:t> </w:t>
      </w:r>
      <w:r w:rsidR="00B53DAC">
        <w:t>7</w:t>
      </w:r>
      <w:r w:rsidR="00A06F12">
        <w:t>00 000 000 </w:t>
      </w:r>
      <w:r w:rsidRPr="004B75ED">
        <w:t>zł, w tym w:</w:t>
      </w:r>
    </w:p>
    <w:p w14:paraId="6AD23EB1" w14:textId="77777777" w:rsidR="004B75ED" w:rsidRPr="004B75ED" w:rsidRDefault="004B75ED" w:rsidP="004B75ED">
      <w:pPr>
        <w:pStyle w:val="ZPKTzmpktartykuempunktem"/>
      </w:pPr>
      <w:r w:rsidRPr="004B75ED">
        <w:t>1)</w:t>
      </w:r>
      <w:r w:rsidRPr="004B75ED">
        <w:tab/>
        <w:t xml:space="preserve">2020 r. – </w:t>
      </w:r>
      <w:r w:rsidR="00B53DAC">
        <w:t>6</w:t>
      </w:r>
      <w:r w:rsidR="00A06F12">
        <w:t> </w:t>
      </w:r>
      <w:r w:rsidR="00B53DAC">
        <w:t>7</w:t>
      </w:r>
      <w:r w:rsidR="00A06F12">
        <w:t>00 000 000 </w:t>
      </w:r>
      <w:r w:rsidRPr="004B75ED">
        <w:t>zł;</w:t>
      </w:r>
    </w:p>
    <w:p w14:paraId="1EBC0503" w14:textId="77777777" w:rsidR="004B75ED" w:rsidRPr="004B75ED" w:rsidRDefault="00A06F12" w:rsidP="004B75ED">
      <w:pPr>
        <w:pStyle w:val="ZPKTzmpktartykuempunktem"/>
      </w:pPr>
      <w:r>
        <w:t>2)</w:t>
      </w:r>
      <w:r>
        <w:tab/>
        <w:t>2021 r. – 3 000 000 000 </w:t>
      </w:r>
      <w:r w:rsidR="004B75ED" w:rsidRPr="004B75ED">
        <w:t>zł;</w:t>
      </w:r>
    </w:p>
    <w:p w14:paraId="2E190F8B" w14:textId="77777777" w:rsidR="004B75ED" w:rsidRPr="004B75ED" w:rsidRDefault="00A06F12" w:rsidP="004B75ED">
      <w:pPr>
        <w:pStyle w:val="ZPKTzmpktartykuempunktem"/>
      </w:pPr>
      <w:r>
        <w:t>3)</w:t>
      </w:r>
      <w:r>
        <w:tab/>
        <w:t>2022 r. – 1 000 000 000 </w:t>
      </w:r>
      <w:r w:rsidR="004B75ED" w:rsidRPr="004B75ED">
        <w:t>zł;</w:t>
      </w:r>
    </w:p>
    <w:p w14:paraId="12761DF7" w14:textId="77777777" w:rsidR="004B75ED" w:rsidRPr="004B75ED" w:rsidRDefault="00A06F12" w:rsidP="004B75ED">
      <w:pPr>
        <w:pStyle w:val="ZPKTzmpktartykuempunktem"/>
      </w:pPr>
      <w:r>
        <w:t>4)</w:t>
      </w:r>
      <w:r>
        <w:tab/>
        <w:t>2023 r. – 500 000 000 </w:t>
      </w:r>
      <w:r w:rsidR="004B75ED" w:rsidRPr="004B75ED">
        <w:t>zł;</w:t>
      </w:r>
    </w:p>
    <w:p w14:paraId="586857BC" w14:textId="77777777" w:rsidR="004B75ED" w:rsidRPr="004B75ED" w:rsidRDefault="004B75ED" w:rsidP="004B75ED">
      <w:pPr>
        <w:pStyle w:val="ZPKTzmpktartykuempunktem"/>
      </w:pPr>
      <w:r w:rsidRPr="004B75ED">
        <w:t>5)</w:t>
      </w:r>
      <w:r w:rsidRPr="004B75ED">
        <w:tab/>
        <w:t xml:space="preserve">2024 r. </w:t>
      </w:r>
      <w:r w:rsidR="00C00692" w:rsidRPr="004B75ED">
        <w:t>–</w:t>
      </w:r>
      <w:r w:rsidRPr="004B75ED">
        <w:t xml:space="preserve"> 0 zł;</w:t>
      </w:r>
    </w:p>
    <w:p w14:paraId="35FA9A52" w14:textId="77777777" w:rsidR="004B75ED" w:rsidRPr="004B75ED" w:rsidRDefault="004B75ED" w:rsidP="004B75ED">
      <w:pPr>
        <w:pStyle w:val="ZPKTzmpktartykuempunktem"/>
      </w:pPr>
      <w:r w:rsidRPr="004B75ED">
        <w:t>6)</w:t>
      </w:r>
      <w:r w:rsidRPr="004B75ED">
        <w:tab/>
        <w:t xml:space="preserve">2025 r. </w:t>
      </w:r>
      <w:r w:rsidR="00C00692" w:rsidRPr="004B75ED">
        <w:t>–</w:t>
      </w:r>
      <w:r w:rsidRPr="004B75ED">
        <w:t xml:space="preserve"> 0 zł;</w:t>
      </w:r>
    </w:p>
    <w:p w14:paraId="69FEF927" w14:textId="77777777" w:rsidR="004B75ED" w:rsidRPr="004B75ED" w:rsidRDefault="004B75ED" w:rsidP="004B75ED">
      <w:pPr>
        <w:pStyle w:val="ZPKTzmpktartykuempunktem"/>
      </w:pPr>
      <w:r w:rsidRPr="004B75ED">
        <w:t>7)</w:t>
      </w:r>
      <w:r w:rsidRPr="004B75ED">
        <w:tab/>
        <w:t xml:space="preserve">2026 r. </w:t>
      </w:r>
      <w:r w:rsidR="00C00692" w:rsidRPr="004B75ED">
        <w:t>–</w:t>
      </w:r>
      <w:r w:rsidR="00A06F12">
        <w:t xml:space="preserve"> 50 000 000 </w:t>
      </w:r>
      <w:r w:rsidRPr="004B75ED">
        <w:t>zł;</w:t>
      </w:r>
    </w:p>
    <w:p w14:paraId="75A9444D" w14:textId="77777777" w:rsidR="004B75ED" w:rsidRPr="004B75ED" w:rsidRDefault="004B75ED" w:rsidP="004B75ED">
      <w:pPr>
        <w:pStyle w:val="ZPKTzmpktartykuempunktem"/>
      </w:pPr>
      <w:r w:rsidRPr="004B75ED">
        <w:t>8)</w:t>
      </w:r>
      <w:r w:rsidRPr="004B75ED">
        <w:tab/>
        <w:t xml:space="preserve">2027 r. </w:t>
      </w:r>
      <w:r w:rsidR="00C00692" w:rsidRPr="004B75ED">
        <w:t>–</w:t>
      </w:r>
      <w:r w:rsidR="00A06F12">
        <w:t xml:space="preserve"> 100 000 000 </w:t>
      </w:r>
      <w:r w:rsidRPr="004B75ED">
        <w:t>zł;</w:t>
      </w:r>
    </w:p>
    <w:p w14:paraId="79AE36D4" w14:textId="77777777" w:rsidR="004B75ED" w:rsidRPr="004B75ED" w:rsidRDefault="00A06F12" w:rsidP="004B75ED">
      <w:pPr>
        <w:pStyle w:val="ZPKTzmpktartykuempunktem"/>
      </w:pPr>
      <w:r>
        <w:t>9)</w:t>
      </w:r>
      <w:r>
        <w:tab/>
        <w:t>2028 r. – 150 000 000 </w:t>
      </w:r>
      <w:r w:rsidR="004B75ED" w:rsidRPr="004B75ED">
        <w:t>zł;</w:t>
      </w:r>
    </w:p>
    <w:p w14:paraId="2B7A62C5" w14:textId="77777777" w:rsidR="00792D7C" w:rsidRDefault="00C00692" w:rsidP="004B75ED">
      <w:pPr>
        <w:pStyle w:val="ZPKTzmpktartykuempunktem"/>
      </w:pPr>
      <w:r>
        <w:t>10)</w:t>
      </w:r>
      <w:r>
        <w:tab/>
        <w:t>2029 r. – 20</w:t>
      </w:r>
      <w:r w:rsidR="004B75ED" w:rsidRPr="004B75ED">
        <w:t>0 000 000 zł</w:t>
      </w:r>
      <w:r w:rsidR="00792D7C">
        <w:t>.</w:t>
      </w:r>
    </w:p>
    <w:p w14:paraId="112BEDDF" w14:textId="7BD6DFA7" w:rsidR="00792D7C" w:rsidRPr="00792D7C" w:rsidRDefault="00792D7C" w:rsidP="00AA7F8D">
      <w:pPr>
        <w:pStyle w:val="USTustnpkodeksu"/>
      </w:pPr>
      <w:r w:rsidRPr="00792D7C">
        <w:t>2. W przypadku przekroczenia lub zagrożenia przekroczeniem przyjętego na dany rok budżetowy maksymalnego limitu wydatków, o którym mowa w ust. 1, zostanie zastosowany mechanizm korygujący</w:t>
      </w:r>
      <w:r w:rsidR="006C4F56">
        <w:t xml:space="preserve"> </w:t>
      </w:r>
      <w:r w:rsidR="00F96BE9">
        <w:t>p</w:t>
      </w:r>
      <w:r w:rsidR="00F96BE9" w:rsidRPr="00F96BE9">
        <w:t>olegający na ograniczeniu</w:t>
      </w:r>
      <w:r w:rsidR="00F96BE9">
        <w:t xml:space="preserve"> wydatków,</w:t>
      </w:r>
      <w:r w:rsidR="00F96BE9" w:rsidRPr="00F96BE9">
        <w:t xml:space="preserve"> wysokości poręczeń i gwarancji Skarbu Państwa udzielanych Polskiemu Funduszowi Rozwoju oraz emisji obligacji w celu podwyższenia kapitału zakładowego Polskiego Funduszu Rozwoju.</w:t>
      </w:r>
      <w:r w:rsidR="00903EE1" w:rsidRPr="004B75ED">
        <w:t>”</w:t>
      </w:r>
      <w:r w:rsidR="00FB2607">
        <w:t>.</w:t>
      </w:r>
    </w:p>
    <w:p w14:paraId="5D51305E" w14:textId="0B9BDF29" w:rsidR="00890C8E" w:rsidRPr="004B75ED" w:rsidRDefault="00890C8E" w:rsidP="00890C8E">
      <w:pPr>
        <w:pStyle w:val="ARTartustawynprozporzdzenia"/>
      </w:pPr>
      <w:bookmarkStart w:id="1" w:name="mip50250202"/>
      <w:bookmarkEnd w:id="1"/>
      <w:r>
        <w:rPr>
          <w:rStyle w:val="Ppogrubienie"/>
        </w:rPr>
        <w:t xml:space="preserve">Art. 2. </w:t>
      </w:r>
      <w:r w:rsidRPr="004B75ED">
        <w:t>W przypadku przyjęcia w 2020 r. programu rządowego</w:t>
      </w:r>
      <w:r>
        <w:t xml:space="preserve">, o </w:t>
      </w:r>
      <w:r w:rsidR="00903EE1">
        <w:t>którym mowa w art. </w:t>
      </w:r>
      <w:r>
        <w:t xml:space="preserve">21a ustawy zmienianej w art. 1, </w:t>
      </w:r>
      <w:r w:rsidRPr="004B75ED">
        <w:t>pierwszy roczny plan, o którym mowa w ust. 2, Polski Funduszu Rozwoju przedstawia w terminie miesiąca od dnia przyjęcia programu przez Radę Ministrów. Do tego czasu Polski Fundusz Rozwoju działa na podstawie projektu planu.</w:t>
      </w:r>
    </w:p>
    <w:p w14:paraId="775DFE9D" w14:textId="7C398B92" w:rsidR="003217B1" w:rsidRPr="004B75ED" w:rsidRDefault="00EA3E09" w:rsidP="00AB35EE">
      <w:pPr>
        <w:pStyle w:val="ARTartustawynprozporzdzenia"/>
      </w:pPr>
      <w:r w:rsidRPr="004B75ED">
        <w:rPr>
          <w:rStyle w:val="Ppogrubienie"/>
        </w:rPr>
        <w:t xml:space="preserve">Art. </w:t>
      </w:r>
      <w:r w:rsidR="00890C8E">
        <w:rPr>
          <w:rStyle w:val="Ppogrubienie"/>
        </w:rPr>
        <w:t>3</w:t>
      </w:r>
      <w:r w:rsidR="00CA7C8D">
        <w:rPr>
          <w:rStyle w:val="Ppogrubienie"/>
        </w:rPr>
        <w:t>.</w:t>
      </w:r>
      <w:r w:rsidR="00890C8E" w:rsidRPr="004B75ED">
        <w:t xml:space="preserve"> </w:t>
      </w:r>
      <w:r w:rsidRPr="004B75ED">
        <w:t xml:space="preserve">Ustawa wchodzi w życie </w:t>
      </w:r>
      <w:r w:rsidR="00B73476" w:rsidRPr="004B75ED">
        <w:t>z dniem następującym po dniu ogłoszenia</w:t>
      </w:r>
      <w:r w:rsidRPr="004B75ED">
        <w:t>.</w:t>
      </w:r>
    </w:p>
    <w:sectPr w:rsidR="003217B1" w:rsidRPr="004B75E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E1C9FE9" w16cid:durableId="22225523"/>
  <w16cid:commentId w16cid:paraId="50BDF1C7" w16cid:durableId="22225524"/>
  <w16cid:commentId w16cid:paraId="228CE4A5" w16cid:durableId="22225525"/>
  <w16cid:commentId w16cid:paraId="1323CE64" w16cid:durableId="22225526"/>
  <w16cid:commentId w16cid:paraId="61C0F654" w16cid:durableId="22225527"/>
  <w16cid:commentId w16cid:paraId="79D24313" w16cid:durableId="22225528"/>
  <w16cid:commentId w16cid:paraId="323BF2AB" w16cid:durableId="22225529"/>
  <w16cid:commentId w16cid:paraId="09A8E894" w16cid:durableId="2222552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C62CF" w14:textId="77777777" w:rsidR="00FA62BE" w:rsidRDefault="00FA62BE">
      <w:r>
        <w:separator/>
      </w:r>
    </w:p>
  </w:endnote>
  <w:endnote w:type="continuationSeparator" w:id="0">
    <w:p w14:paraId="65ECD68C" w14:textId="77777777" w:rsidR="00FA62BE" w:rsidRDefault="00FA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8B433" w14:textId="77777777" w:rsidR="00FA62BE" w:rsidRDefault="00FA62BE">
      <w:r>
        <w:separator/>
      </w:r>
    </w:p>
  </w:footnote>
  <w:footnote w:type="continuationSeparator" w:id="0">
    <w:p w14:paraId="0A5E105D" w14:textId="77777777" w:rsidR="00FA62BE" w:rsidRDefault="00FA62BE">
      <w:r>
        <w:continuationSeparator/>
      </w:r>
    </w:p>
  </w:footnote>
  <w:footnote w:id="1">
    <w:p w14:paraId="4C135439" w14:textId="68915C83" w:rsidR="00815C6F" w:rsidRDefault="00815C6F" w:rsidP="00815C6F">
      <w:pPr>
        <w:pStyle w:val="ODNONIKtreodnonika"/>
      </w:pPr>
      <w:r>
        <w:rPr>
          <w:rStyle w:val="Odwoanieprzypisudolnego"/>
        </w:rPr>
        <w:footnoteRef/>
      </w:r>
      <w:r w:rsidRPr="00815C6F">
        <w:rPr>
          <w:rStyle w:val="IGindeksgrny"/>
        </w:rPr>
        <w:t>)</w:t>
      </w:r>
      <w:r>
        <w:tab/>
      </w:r>
      <w:r>
        <w:t>Zmiany wymienionego rozporządzenia zostały ogłoszone w Dz. Urz. UE L 329 z 15.12.2015, str. 28, Dz. Urz. UE L 149 z 07.06.2016, str. 10, Dz. Urz. UE L 156 z 20.06.2017, str. 1 oraz Dz. Urz. UE L 236 z 14.09.2017, str. 28.</w:t>
      </w:r>
    </w:p>
  </w:footnote>
  <w:footnote w:id="2">
    <w:p w14:paraId="55655303" w14:textId="57F03F59" w:rsidR="0038518C" w:rsidRDefault="0038518C" w:rsidP="00815C6F">
      <w:pPr>
        <w:pStyle w:val="ODNONIKtreodnonika"/>
        <w:ind w:left="0" w:firstLine="0"/>
        <w:rPr>
          <w:rFonts w:cs="Times New Roman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B1C18" w14:textId="2A48EBBB" w:rsidR="00E8322D" w:rsidRPr="00B371CC" w:rsidRDefault="00E8322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15C6F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C25"/>
    <w:rsid w:val="000012DA"/>
    <w:rsid w:val="0000246E"/>
    <w:rsid w:val="00002AE7"/>
    <w:rsid w:val="00003862"/>
    <w:rsid w:val="00003C94"/>
    <w:rsid w:val="00004AF3"/>
    <w:rsid w:val="00012A35"/>
    <w:rsid w:val="00016099"/>
    <w:rsid w:val="00017DC2"/>
    <w:rsid w:val="0002052E"/>
    <w:rsid w:val="00021522"/>
    <w:rsid w:val="00023471"/>
    <w:rsid w:val="00023F13"/>
    <w:rsid w:val="0002700A"/>
    <w:rsid w:val="00030634"/>
    <w:rsid w:val="000319C1"/>
    <w:rsid w:val="00031A8B"/>
    <w:rsid w:val="00031BCA"/>
    <w:rsid w:val="000330FA"/>
    <w:rsid w:val="0003362F"/>
    <w:rsid w:val="00036B63"/>
    <w:rsid w:val="00037E1A"/>
    <w:rsid w:val="000421D7"/>
    <w:rsid w:val="00043495"/>
    <w:rsid w:val="00044E51"/>
    <w:rsid w:val="00046A75"/>
    <w:rsid w:val="00046C25"/>
    <w:rsid w:val="00047312"/>
    <w:rsid w:val="00047A4C"/>
    <w:rsid w:val="00050525"/>
    <w:rsid w:val="000508BD"/>
    <w:rsid w:val="000517AB"/>
    <w:rsid w:val="0005204D"/>
    <w:rsid w:val="0005339C"/>
    <w:rsid w:val="0005571B"/>
    <w:rsid w:val="00056277"/>
    <w:rsid w:val="0005670D"/>
    <w:rsid w:val="00057AB3"/>
    <w:rsid w:val="00060076"/>
    <w:rsid w:val="00060432"/>
    <w:rsid w:val="00060D87"/>
    <w:rsid w:val="000615A5"/>
    <w:rsid w:val="00064E4C"/>
    <w:rsid w:val="00066136"/>
    <w:rsid w:val="000667CF"/>
    <w:rsid w:val="00066901"/>
    <w:rsid w:val="00071BEE"/>
    <w:rsid w:val="000721FC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BEA"/>
    <w:rsid w:val="000877AF"/>
    <w:rsid w:val="000906EE"/>
    <w:rsid w:val="00091BA2"/>
    <w:rsid w:val="000941A8"/>
    <w:rsid w:val="000944EF"/>
    <w:rsid w:val="000948EF"/>
    <w:rsid w:val="00095ACC"/>
    <w:rsid w:val="0009732D"/>
    <w:rsid w:val="000973F0"/>
    <w:rsid w:val="000A1296"/>
    <w:rsid w:val="000A1C27"/>
    <w:rsid w:val="000A1DAD"/>
    <w:rsid w:val="000A2649"/>
    <w:rsid w:val="000A323B"/>
    <w:rsid w:val="000A3B8B"/>
    <w:rsid w:val="000B07E5"/>
    <w:rsid w:val="000B298D"/>
    <w:rsid w:val="000B5B2D"/>
    <w:rsid w:val="000B5DCE"/>
    <w:rsid w:val="000C05BA"/>
    <w:rsid w:val="000C0E8F"/>
    <w:rsid w:val="000C12A3"/>
    <w:rsid w:val="000C4BC4"/>
    <w:rsid w:val="000D0110"/>
    <w:rsid w:val="000D2468"/>
    <w:rsid w:val="000D318A"/>
    <w:rsid w:val="000D3773"/>
    <w:rsid w:val="000D50D5"/>
    <w:rsid w:val="000D6173"/>
    <w:rsid w:val="000D6F83"/>
    <w:rsid w:val="000E25CC"/>
    <w:rsid w:val="000E3694"/>
    <w:rsid w:val="000E47B5"/>
    <w:rsid w:val="000E490F"/>
    <w:rsid w:val="000E52CA"/>
    <w:rsid w:val="000E6241"/>
    <w:rsid w:val="000F2BE3"/>
    <w:rsid w:val="000F3D0D"/>
    <w:rsid w:val="000F5592"/>
    <w:rsid w:val="000F6ED4"/>
    <w:rsid w:val="000F7A6E"/>
    <w:rsid w:val="0010258C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369D"/>
    <w:rsid w:val="00125863"/>
    <w:rsid w:val="00125A9C"/>
    <w:rsid w:val="0012631E"/>
    <w:rsid w:val="001270A2"/>
    <w:rsid w:val="00131237"/>
    <w:rsid w:val="001329AC"/>
    <w:rsid w:val="00134CA0"/>
    <w:rsid w:val="00135F65"/>
    <w:rsid w:val="00136E6E"/>
    <w:rsid w:val="0014026F"/>
    <w:rsid w:val="00140865"/>
    <w:rsid w:val="0014291D"/>
    <w:rsid w:val="00143EFB"/>
    <w:rsid w:val="001466D3"/>
    <w:rsid w:val="00147A47"/>
    <w:rsid w:val="00147AA1"/>
    <w:rsid w:val="001520CF"/>
    <w:rsid w:val="00152776"/>
    <w:rsid w:val="0015300F"/>
    <w:rsid w:val="00156315"/>
    <w:rsid w:val="0015667C"/>
    <w:rsid w:val="00157110"/>
    <w:rsid w:val="0015742A"/>
    <w:rsid w:val="00157DA1"/>
    <w:rsid w:val="00163147"/>
    <w:rsid w:val="0016356C"/>
    <w:rsid w:val="00164C57"/>
    <w:rsid w:val="00164C9D"/>
    <w:rsid w:val="00165DC6"/>
    <w:rsid w:val="00167A75"/>
    <w:rsid w:val="00172F7A"/>
    <w:rsid w:val="00173150"/>
    <w:rsid w:val="00173390"/>
    <w:rsid w:val="001736F0"/>
    <w:rsid w:val="00173BB3"/>
    <w:rsid w:val="00173C48"/>
    <w:rsid w:val="001740D0"/>
    <w:rsid w:val="00174F2C"/>
    <w:rsid w:val="00180F2A"/>
    <w:rsid w:val="00184016"/>
    <w:rsid w:val="00184745"/>
    <w:rsid w:val="00184B91"/>
    <w:rsid w:val="00184D4A"/>
    <w:rsid w:val="00186EC1"/>
    <w:rsid w:val="00191B6B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438"/>
    <w:rsid w:val="001A5BEF"/>
    <w:rsid w:val="001A6645"/>
    <w:rsid w:val="001A7F15"/>
    <w:rsid w:val="001B342E"/>
    <w:rsid w:val="001C1832"/>
    <w:rsid w:val="001C188C"/>
    <w:rsid w:val="001C2FFD"/>
    <w:rsid w:val="001C6C54"/>
    <w:rsid w:val="001D1783"/>
    <w:rsid w:val="001D3BC8"/>
    <w:rsid w:val="001D475A"/>
    <w:rsid w:val="001D4E59"/>
    <w:rsid w:val="001D53CD"/>
    <w:rsid w:val="001D55A3"/>
    <w:rsid w:val="001D5AF5"/>
    <w:rsid w:val="001D7CA3"/>
    <w:rsid w:val="001E1E73"/>
    <w:rsid w:val="001E248F"/>
    <w:rsid w:val="001E4E0C"/>
    <w:rsid w:val="001E526D"/>
    <w:rsid w:val="001E52B3"/>
    <w:rsid w:val="001E5655"/>
    <w:rsid w:val="001E5ED8"/>
    <w:rsid w:val="001E73CE"/>
    <w:rsid w:val="001E763F"/>
    <w:rsid w:val="001F1661"/>
    <w:rsid w:val="001F1832"/>
    <w:rsid w:val="001F1A86"/>
    <w:rsid w:val="001F220F"/>
    <w:rsid w:val="001F25B3"/>
    <w:rsid w:val="001F6616"/>
    <w:rsid w:val="00200A26"/>
    <w:rsid w:val="00202BD4"/>
    <w:rsid w:val="00204A97"/>
    <w:rsid w:val="0020537D"/>
    <w:rsid w:val="00207241"/>
    <w:rsid w:val="002114EF"/>
    <w:rsid w:val="00211EC4"/>
    <w:rsid w:val="00215617"/>
    <w:rsid w:val="002166AD"/>
    <w:rsid w:val="00217871"/>
    <w:rsid w:val="00221ED8"/>
    <w:rsid w:val="002231EA"/>
    <w:rsid w:val="00223FDF"/>
    <w:rsid w:val="002279C0"/>
    <w:rsid w:val="0023727E"/>
    <w:rsid w:val="0024029B"/>
    <w:rsid w:val="00240F71"/>
    <w:rsid w:val="00242081"/>
    <w:rsid w:val="002424A6"/>
    <w:rsid w:val="00243777"/>
    <w:rsid w:val="00243809"/>
    <w:rsid w:val="002441CD"/>
    <w:rsid w:val="00245C84"/>
    <w:rsid w:val="002501A3"/>
    <w:rsid w:val="0025154E"/>
    <w:rsid w:val="0025166C"/>
    <w:rsid w:val="002555D4"/>
    <w:rsid w:val="00257400"/>
    <w:rsid w:val="00261A16"/>
    <w:rsid w:val="00261D66"/>
    <w:rsid w:val="00263522"/>
    <w:rsid w:val="00264EC6"/>
    <w:rsid w:val="002704DC"/>
    <w:rsid w:val="00271013"/>
    <w:rsid w:val="00272790"/>
    <w:rsid w:val="00272A06"/>
    <w:rsid w:val="00273FE4"/>
    <w:rsid w:val="002765B4"/>
    <w:rsid w:val="00276A94"/>
    <w:rsid w:val="00280053"/>
    <w:rsid w:val="00280146"/>
    <w:rsid w:val="00282723"/>
    <w:rsid w:val="0029405D"/>
    <w:rsid w:val="00294FA6"/>
    <w:rsid w:val="00295A6F"/>
    <w:rsid w:val="00295C04"/>
    <w:rsid w:val="00296307"/>
    <w:rsid w:val="002A20C4"/>
    <w:rsid w:val="002A4D2D"/>
    <w:rsid w:val="002A570F"/>
    <w:rsid w:val="002A5C37"/>
    <w:rsid w:val="002A6452"/>
    <w:rsid w:val="002A7292"/>
    <w:rsid w:val="002A7358"/>
    <w:rsid w:val="002A7902"/>
    <w:rsid w:val="002A7D81"/>
    <w:rsid w:val="002B0F6B"/>
    <w:rsid w:val="002B23B8"/>
    <w:rsid w:val="002B42DC"/>
    <w:rsid w:val="002B4429"/>
    <w:rsid w:val="002B68A6"/>
    <w:rsid w:val="002B7FAF"/>
    <w:rsid w:val="002D0C4F"/>
    <w:rsid w:val="002D1364"/>
    <w:rsid w:val="002D1A60"/>
    <w:rsid w:val="002D30F1"/>
    <w:rsid w:val="002D4D30"/>
    <w:rsid w:val="002D5000"/>
    <w:rsid w:val="002D598D"/>
    <w:rsid w:val="002D7188"/>
    <w:rsid w:val="002E1699"/>
    <w:rsid w:val="002E1DE3"/>
    <w:rsid w:val="002E2AB6"/>
    <w:rsid w:val="002E3F34"/>
    <w:rsid w:val="002E5F79"/>
    <w:rsid w:val="002E64FA"/>
    <w:rsid w:val="002F0A00"/>
    <w:rsid w:val="002F0CFA"/>
    <w:rsid w:val="002F2B42"/>
    <w:rsid w:val="002F669F"/>
    <w:rsid w:val="002F675E"/>
    <w:rsid w:val="002F7B13"/>
    <w:rsid w:val="00301C97"/>
    <w:rsid w:val="0030213D"/>
    <w:rsid w:val="00305C11"/>
    <w:rsid w:val="00306A2C"/>
    <w:rsid w:val="0031004C"/>
    <w:rsid w:val="003105F6"/>
    <w:rsid w:val="00311297"/>
    <w:rsid w:val="003113BE"/>
    <w:rsid w:val="003122CA"/>
    <w:rsid w:val="00313FB3"/>
    <w:rsid w:val="003148FD"/>
    <w:rsid w:val="00321080"/>
    <w:rsid w:val="003217B1"/>
    <w:rsid w:val="00322BF9"/>
    <w:rsid w:val="00322D45"/>
    <w:rsid w:val="00324607"/>
    <w:rsid w:val="0032569A"/>
    <w:rsid w:val="00325A1F"/>
    <w:rsid w:val="003268F9"/>
    <w:rsid w:val="00330BAF"/>
    <w:rsid w:val="00334E3A"/>
    <w:rsid w:val="003361DD"/>
    <w:rsid w:val="00337295"/>
    <w:rsid w:val="00341A6A"/>
    <w:rsid w:val="00342044"/>
    <w:rsid w:val="00345B9C"/>
    <w:rsid w:val="00352DAE"/>
    <w:rsid w:val="00354EB9"/>
    <w:rsid w:val="003602AE"/>
    <w:rsid w:val="00360929"/>
    <w:rsid w:val="003647D5"/>
    <w:rsid w:val="003655A4"/>
    <w:rsid w:val="003674B0"/>
    <w:rsid w:val="00370CC4"/>
    <w:rsid w:val="0037486B"/>
    <w:rsid w:val="00375F17"/>
    <w:rsid w:val="00376DC7"/>
    <w:rsid w:val="0037727C"/>
    <w:rsid w:val="00377E70"/>
    <w:rsid w:val="00380904"/>
    <w:rsid w:val="003823EE"/>
    <w:rsid w:val="00382960"/>
    <w:rsid w:val="003846F7"/>
    <w:rsid w:val="003847E2"/>
    <w:rsid w:val="0038518C"/>
    <w:rsid w:val="003851ED"/>
    <w:rsid w:val="00385B39"/>
    <w:rsid w:val="00386785"/>
    <w:rsid w:val="00390E89"/>
    <w:rsid w:val="00391B1A"/>
    <w:rsid w:val="0039227C"/>
    <w:rsid w:val="00394423"/>
    <w:rsid w:val="003960A4"/>
    <w:rsid w:val="00396942"/>
    <w:rsid w:val="00396B49"/>
    <w:rsid w:val="00396E3E"/>
    <w:rsid w:val="00397A8A"/>
    <w:rsid w:val="003A306E"/>
    <w:rsid w:val="003A4D34"/>
    <w:rsid w:val="003A60DC"/>
    <w:rsid w:val="003A6A46"/>
    <w:rsid w:val="003A7A63"/>
    <w:rsid w:val="003B000C"/>
    <w:rsid w:val="003B0F1D"/>
    <w:rsid w:val="003B32C9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13B8"/>
    <w:rsid w:val="003E2DA3"/>
    <w:rsid w:val="003E3196"/>
    <w:rsid w:val="003E5AA3"/>
    <w:rsid w:val="003F020D"/>
    <w:rsid w:val="003F03D9"/>
    <w:rsid w:val="003F0CE2"/>
    <w:rsid w:val="003F2FBE"/>
    <w:rsid w:val="003F318D"/>
    <w:rsid w:val="003F5BAE"/>
    <w:rsid w:val="003F6ED7"/>
    <w:rsid w:val="003F6FE0"/>
    <w:rsid w:val="003F71B5"/>
    <w:rsid w:val="00401C84"/>
    <w:rsid w:val="00403210"/>
    <w:rsid w:val="004035BB"/>
    <w:rsid w:val="004035EB"/>
    <w:rsid w:val="00403CB6"/>
    <w:rsid w:val="00406A1A"/>
    <w:rsid w:val="00407332"/>
    <w:rsid w:val="00407828"/>
    <w:rsid w:val="00413D8E"/>
    <w:rsid w:val="004140F2"/>
    <w:rsid w:val="004147F8"/>
    <w:rsid w:val="00417B22"/>
    <w:rsid w:val="00421085"/>
    <w:rsid w:val="00423B12"/>
    <w:rsid w:val="0042465E"/>
    <w:rsid w:val="00424DF7"/>
    <w:rsid w:val="0043002F"/>
    <w:rsid w:val="00431B67"/>
    <w:rsid w:val="00432B76"/>
    <w:rsid w:val="00434D01"/>
    <w:rsid w:val="00435D26"/>
    <w:rsid w:val="00440C99"/>
    <w:rsid w:val="0044175C"/>
    <w:rsid w:val="00441D22"/>
    <w:rsid w:val="004430F5"/>
    <w:rsid w:val="00444304"/>
    <w:rsid w:val="00444B3A"/>
    <w:rsid w:val="00445F4D"/>
    <w:rsid w:val="004504C0"/>
    <w:rsid w:val="00450E6F"/>
    <w:rsid w:val="0045465D"/>
    <w:rsid w:val="004550FB"/>
    <w:rsid w:val="00456115"/>
    <w:rsid w:val="0046111A"/>
    <w:rsid w:val="00461165"/>
    <w:rsid w:val="0046152D"/>
    <w:rsid w:val="00462946"/>
    <w:rsid w:val="00463453"/>
    <w:rsid w:val="00463F43"/>
    <w:rsid w:val="00464A49"/>
    <w:rsid w:val="00464B94"/>
    <w:rsid w:val="00465319"/>
    <w:rsid w:val="004653A8"/>
    <w:rsid w:val="00465A0B"/>
    <w:rsid w:val="00466231"/>
    <w:rsid w:val="00470737"/>
    <w:rsid w:val="0047077C"/>
    <w:rsid w:val="00470B05"/>
    <w:rsid w:val="0047207C"/>
    <w:rsid w:val="00472CD6"/>
    <w:rsid w:val="004739FB"/>
    <w:rsid w:val="00474E3C"/>
    <w:rsid w:val="004755EC"/>
    <w:rsid w:val="00480605"/>
    <w:rsid w:val="00480A58"/>
    <w:rsid w:val="00482151"/>
    <w:rsid w:val="0048291E"/>
    <w:rsid w:val="00485F2D"/>
    <w:rsid w:val="00485FAD"/>
    <w:rsid w:val="00487AED"/>
    <w:rsid w:val="0049124B"/>
    <w:rsid w:val="00491EDF"/>
    <w:rsid w:val="00492A3F"/>
    <w:rsid w:val="00494F62"/>
    <w:rsid w:val="00497A05"/>
    <w:rsid w:val="004A2001"/>
    <w:rsid w:val="004A3590"/>
    <w:rsid w:val="004A50D1"/>
    <w:rsid w:val="004B00A7"/>
    <w:rsid w:val="004B25E2"/>
    <w:rsid w:val="004B325E"/>
    <w:rsid w:val="004B34D7"/>
    <w:rsid w:val="004B5037"/>
    <w:rsid w:val="004B5B2F"/>
    <w:rsid w:val="004B626A"/>
    <w:rsid w:val="004B660E"/>
    <w:rsid w:val="004B742F"/>
    <w:rsid w:val="004B75ED"/>
    <w:rsid w:val="004C05BD"/>
    <w:rsid w:val="004C309E"/>
    <w:rsid w:val="004C3B06"/>
    <w:rsid w:val="004C3F97"/>
    <w:rsid w:val="004C52F6"/>
    <w:rsid w:val="004C7EE7"/>
    <w:rsid w:val="004D2DEE"/>
    <w:rsid w:val="004D2E1F"/>
    <w:rsid w:val="004D7FD9"/>
    <w:rsid w:val="004E1324"/>
    <w:rsid w:val="004E19A5"/>
    <w:rsid w:val="004E2713"/>
    <w:rsid w:val="004E2E68"/>
    <w:rsid w:val="004E37E5"/>
    <w:rsid w:val="004E3FDB"/>
    <w:rsid w:val="004E4465"/>
    <w:rsid w:val="004F1F4A"/>
    <w:rsid w:val="004F212A"/>
    <w:rsid w:val="004F246B"/>
    <w:rsid w:val="004F296D"/>
    <w:rsid w:val="004F3138"/>
    <w:rsid w:val="004F3347"/>
    <w:rsid w:val="004F4C42"/>
    <w:rsid w:val="004F4CFD"/>
    <w:rsid w:val="004F508B"/>
    <w:rsid w:val="004F65DA"/>
    <w:rsid w:val="004F695F"/>
    <w:rsid w:val="004F6CA4"/>
    <w:rsid w:val="00500752"/>
    <w:rsid w:val="00501A50"/>
    <w:rsid w:val="0050222D"/>
    <w:rsid w:val="00503AF3"/>
    <w:rsid w:val="0050696D"/>
    <w:rsid w:val="005079DA"/>
    <w:rsid w:val="0051094B"/>
    <w:rsid w:val="005110D7"/>
    <w:rsid w:val="00511D99"/>
    <w:rsid w:val="005128D3"/>
    <w:rsid w:val="005147E8"/>
    <w:rsid w:val="005148E9"/>
    <w:rsid w:val="005158F2"/>
    <w:rsid w:val="00523083"/>
    <w:rsid w:val="00526636"/>
    <w:rsid w:val="00526DFC"/>
    <w:rsid w:val="00526F43"/>
    <w:rsid w:val="00527651"/>
    <w:rsid w:val="00533074"/>
    <w:rsid w:val="00535098"/>
    <w:rsid w:val="005363AB"/>
    <w:rsid w:val="00537C6F"/>
    <w:rsid w:val="00544EF4"/>
    <w:rsid w:val="00545E53"/>
    <w:rsid w:val="00546156"/>
    <w:rsid w:val="005479D9"/>
    <w:rsid w:val="005514B8"/>
    <w:rsid w:val="00553998"/>
    <w:rsid w:val="00555F48"/>
    <w:rsid w:val="005572BD"/>
    <w:rsid w:val="00557A12"/>
    <w:rsid w:val="00560AC7"/>
    <w:rsid w:val="00561AFB"/>
    <w:rsid w:val="00561FA8"/>
    <w:rsid w:val="005635ED"/>
    <w:rsid w:val="0056524C"/>
    <w:rsid w:val="00565253"/>
    <w:rsid w:val="00570191"/>
    <w:rsid w:val="00570570"/>
    <w:rsid w:val="00572512"/>
    <w:rsid w:val="00573EE6"/>
    <w:rsid w:val="00574425"/>
    <w:rsid w:val="0057547F"/>
    <w:rsid w:val="005754EE"/>
    <w:rsid w:val="0057617E"/>
    <w:rsid w:val="00576497"/>
    <w:rsid w:val="00581732"/>
    <w:rsid w:val="00581CC3"/>
    <w:rsid w:val="005835E7"/>
    <w:rsid w:val="0058397F"/>
    <w:rsid w:val="00583BF8"/>
    <w:rsid w:val="00585F33"/>
    <w:rsid w:val="005904AB"/>
    <w:rsid w:val="00590939"/>
    <w:rsid w:val="00591124"/>
    <w:rsid w:val="005939D3"/>
    <w:rsid w:val="00597024"/>
    <w:rsid w:val="005A0274"/>
    <w:rsid w:val="005A095C"/>
    <w:rsid w:val="005A669D"/>
    <w:rsid w:val="005A75D8"/>
    <w:rsid w:val="005B1E6B"/>
    <w:rsid w:val="005B6A7F"/>
    <w:rsid w:val="005B713E"/>
    <w:rsid w:val="005C03B6"/>
    <w:rsid w:val="005C348E"/>
    <w:rsid w:val="005C68E1"/>
    <w:rsid w:val="005D3763"/>
    <w:rsid w:val="005D55E1"/>
    <w:rsid w:val="005E19F7"/>
    <w:rsid w:val="005E2321"/>
    <w:rsid w:val="005E32AE"/>
    <w:rsid w:val="005E3E8F"/>
    <w:rsid w:val="005E4F04"/>
    <w:rsid w:val="005E62C2"/>
    <w:rsid w:val="005E6C71"/>
    <w:rsid w:val="005F0963"/>
    <w:rsid w:val="005F22DF"/>
    <w:rsid w:val="005F2824"/>
    <w:rsid w:val="005F2EBA"/>
    <w:rsid w:val="005F35ED"/>
    <w:rsid w:val="005F7812"/>
    <w:rsid w:val="005F7A88"/>
    <w:rsid w:val="00603A1A"/>
    <w:rsid w:val="006046D5"/>
    <w:rsid w:val="00607A93"/>
    <w:rsid w:val="006108CD"/>
    <w:rsid w:val="00610C08"/>
    <w:rsid w:val="00611F74"/>
    <w:rsid w:val="00613F05"/>
    <w:rsid w:val="00615772"/>
    <w:rsid w:val="00621256"/>
    <w:rsid w:val="00621FCC"/>
    <w:rsid w:val="00622E4B"/>
    <w:rsid w:val="00623EA1"/>
    <w:rsid w:val="00624A5B"/>
    <w:rsid w:val="00632121"/>
    <w:rsid w:val="006333DA"/>
    <w:rsid w:val="00635134"/>
    <w:rsid w:val="006356E2"/>
    <w:rsid w:val="00640D9D"/>
    <w:rsid w:val="00642A65"/>
    <w:rsid w:val="006438DA"/>
    <w:rsid w:val="00644547"/>
    <w:rsid w:val="00645DCE"/>
    <w:rsid w:val="006465AC"/>
    <w:rsid w:val="006465BF"/>
    <w:rsid w:val="00650B1E"/>
    <w:rsid w:val="00653B22"/>
    <w:rsid w:val="00654CEC"/>
    <w:rsid w:val="00656378"/>
    <w:rsid w:val="00656C9A"/>
    <w:rsid w:val="00657BF4"/>
    <w:rsid w:val="006603FB"/>
    <w:rsid w:val="006608DF"/>
    <w:rsid w:val="0066200B"/>
    <w:rsid w:val="006623AC"/>
    <w:rsid w:val="0066452E"/>
    <w:rsid w:val="006678AF"/>
    <w:rsid w:val="006701EF"/>
    <w:rsid w:val="00671422"/>
    <w:rsid w:val="00673BA5"/>
    <w:rsid w:val="00680058"/>
    <w:rsid w:val="006818CF"/>
    <w:rsid w:val="00681F9F"/>
    <w:rsid w:val="006840EA"/>
    <w:rsid w:val="006844E2"/>
    <w:rsid w:val="00684CEA"/>
    <w:rsid w:val="00685267"/>
    <w:rsid w:val="006872AE"/>
    <w:rsid w:val="00690082"/>
    <w:rsid w:val="00690252"/>
    <w:rsid w:val="00692A98"/>
    <w:rsid w:val="00692C28"/>
    <w:rsid w:val="00692DF7"/>
    <w:rsid w:val="006946BB"/>
    <w:rsid w:val="00695F62"/>
    <w:rsid w:val="006969FA"/>
    <w:rsid w:val="006973AC"/>
    <w:rsid w:val="006A35D5"/>
    <w:rsid w:val="006A6DB0"/>
    <w:rsid w:val="006A748A"/>
    <w:rsid w:val="006C419E"/>
    <w:rsid w:val="006C4A31"/>
    <w:rsid w:val="006C4F56"/>
    <w:rsid w:val="006C5AC2"/>
    <w:rsid w:val="006C6026"/>
    <w:rsid w:val="006C6AFB"/>
    <w:rsid w:val="006D1BF0"/>
    <w:rsid w:val="006D24D6"/>
    <w:rsid w:val="006D2735"/>
    <w:rsid w:val="006D45B2"/>
    <w:rsid w:val="006D7625"/>
    <w:rsid w:val="006E0FCC"/>
    <w:rsid w:val="006E1E96"/>
    <w:rsid w:val="006E5E21"/>
    <w:rsid w:val="006F0C00"/>
    <w:rsid w:val="006F2648"/>
    <w:rsid w:val="006F2F10"/>
    <w:rsid w:val="006F482B"/>
    <w:rsid w:val="006F6311"/>
    <w:rsid w:val="00701952"/>
    <w:rsid w:val="00702556"/>
    <w:rsid w:val="0070277E"/>
    <w:rsid w:val="00702879"/>
    <w:rsid w:val="00704156"/>
    <w:rsid w:val="007069FC"/>
    <w:rsid w:val="00711221"/>
    <w:rsid w:val="00712675"/>
    <w:rsid w:val="00713597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2471"/>
    <w:rsid w:val="00744C6F"/>
    <w:rsid w:val="00745719"/>
    <w:rsid w:val="007457F6"/>
    <w:rsid w:val="00745ABB"/>
    <w:rsid w:val="00746E38"/>
    <w:rsid w:val="00747CD5"/>
    <w:rsid w:val="00753B51"/>
    <w:rsid w:val="00754BB4"/>
    <w:rsid w:val="00756629"/>
    <w:rsid w:val="0075750D"/>
    <w:rsid w:val="007575D2"/>
    <w:rsid w:val="00757B4F"/>
    <w:rsid w:val="00757B6A"/>
    <w:rsid w:val="00760B60"/>
    <w:rsid w:val="007610E0"/>
    <w:rsid w:val="007621AA"/>
    <w:rsid w:val="0076260A"/>
    <w:rsid w:val="00762F2C"/>
    <w:rsid w:val="007642FF"/>
    <w:rsid w:val="00764A67"/>
    <w:rsid w:val="00765B9E"/>
    <w:rsid w:val="00765DEB"/>
    <w:rsid w:val="00766F04"/>
    <w:rsid w:val="00770F6B"/>
    <w:rsid w:val="00771883"/>
    <w:rsid w:val="00773497"/>
    <w:rsid w:val="00776DC2"/>
    <w:rsid w:val="00780122"/>
    <w:rsid w:val="0078214B"/>
    <w:rsid w:val="00783BBB"/>
    <w:rsid w:val="0078498A"/>
    <w:rsid w:val="007878FE"/>
    <w:rsid w:val="00792207"/>
    <w:rsid w:val="00792B64"/>
    <w:rsid w:val="00792C01"/>
    <w:rsid w:val="00792D7C"/>
    <w:rsid w:val="00792E29"/>
    <w:rsid w:val="0079379A"/>
    <w:rsid w:val="00794953"/>
    <w:rsid w:val="007A1F2F"/>
    <w:rsid w:val="007A2A5C"/>
    <w:rsid w:val="007A5150"/>
    <w:rsid w:val="007A5373"/>
    <w:rsid w:val="007A789F"/>
    <w:rsid w:val="007B19FE"/>
    <w:rsid w:val="007B2704"/>
    <w:rsid w:val="007B2E78"/>
    <w:rsid w:val="007B67C5"/>
    <w:rsid w:val="007B75BC"/>
    <w:rsid w:val="007B7C0A"/>
    <w:rsid w:val="007C0BD6"/>
    <w:rsid w:val="007C17B1"/>
    <w:rsid w:val="007C3806"/>
    <w:rsid w:val="007C39B1"/>
    <w:rsid w:val="007C5BB7"/>
    <w:rsid w:val="007C6650"/>
    <w:rsid w:val="007C759C"/>
    <w:rsid w:val="007C786E"/>
    <w:rsid w:val="007D07D5"/>
    <w:rsid w:val="007D1C64"/>
    <w:rsid w:val="007D265D"/>
    <w:rsid w:val="007D32DD"/>
    <w:rsid w:val="007D6DCE"/>
    <w:rsid w:val="007D7025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5926"/>
    <w:rsid w:val="0081132A"/>
    <w:rsid w:val="00812BE5"/>
    <w:rsid w:val="00815C6F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AD0"/>
    <w:rsid w:val="00836DB9"/>
    <w:rsid w:val="00837612"/>
    <w:rsid w:val="00837C67"/>
    <w:rsid w:val="008415B0"/>
    <w:rsid w:val="00842028"/>
    <w:rsid w:val="008422AA"/>
    <w:rsid w:val="008436B8"/>
    <w:rsid w:val="008460B6"/>
    <w:rsid w:val="00850978"/>
    <w:rsid w:val="00850C9D"/>
    <w:rsid w:val="00852B59"/>
    <w:rsid w:val="00856272"/>
    <w:rsid w:val="008563FF"/>
    <w:rsid w:val="0086018B"/>
    <w:rsid w:val="008603C1"/>
    <w:rsid w:val="008611DD"/>
    <w:rsid w:val="008620DE"/>
    <w:rsid w:val="008647BB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533"/>
    <w:rsid w:val="00887889"/>
    <w:rsid w:val="00890C8E"/>
    <w:rsid w:val="008920FF"/>
    <w:rsid w:val="008926E8"/>
    <w:rsid w:val="00894F19"/>
    <w:rsid w:val="00896A10"/>
    <w:rsid w:val="00896CFA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3C8"/>
    <w:rsid w:val="008D2434"/>
    <w:rsid w:val="008D2841"/>
    <w:rsid w:val="008D6557"/>
    <w:rsid w:val="008E171D"/>
    <w:rsid w:val="008E2785"/>
    <w:rsid w:val="008E78A3"/>
    <w:rsid w:val="008F0654"/>
    <w:rsid w:val="008F06CB"/>
    <w:rsid w:val="008F2E83"/>
    <w:rsid w:val="008F612A"/>
    <w:rsid w:val="008F67C3"/>
    <w:rsid w:val="008F6CE3"/>
    <w:rsid w:val="008F72BB"/>
    <w:rsid w:val="0090293D"/>
    <w:rsid w:val="009034DE"/>
    <w:rsid w:val="00903EE1"/>
    <w:rsid w:val="00905396"/>
    <w:rsid w:val="009058BE"/>
    <w:rsid w:val="0090605D"/>
    <w:rsid w:val="00906419"/>
    <w:rsid w:val="00911AB8"/>
    <w:rsid w:val="0091208B"/>
    <w:rsid w:val="00912889"/>
    <w:rsid w:val="00913A42"/>
    <w:rsid w:val="00914167"/>
    <w:rsid w:val="009143DB"/>
    <w:rsid w:val="00915065"/>
    <w:rsid w:val="00917CE5"/>
    <w:rsid w:val="009217C0"/>
    <w:rsid w:val="0092377B"/>
    <w:rsid w:val="00925241"/>
    <w:rsid w:val="00925CEC"/>
    <w:rsid w:val="00926047"/>
    <w:rsid w:val="009267D7"/>
    <w:rsid w:val="00926A3F"/>
    <w:rsid w:val="0092794E"/>
    <w:rsid w:val="00930D30"/>
    <w:rsid w:val="009332A2"/>
    <w:rsid w:val="00937598"/>
    <w:rsid w:val="0093790B"/>
    <w:rsid w:val="00941909"/>
    <w:rsid w:val="00943751"/>
    <w:rsid w:val="00946DD0"/>
    <w:rsid w:val="00947A59"/>
    <w:rsid w:val="009509E6"/>
    <w:rsid w:val="00952018"/>
    <w:rsid w:val="009521B6"/>
    <w:rsid w:val="00952800"/>
    <w:rsid w:val="0095300D"/>
    <w:rsid w:val="00956812"/>
    <w:rsid w:val="0095719A"/>
    <w:rsid w:val="0095734A"/>
    <w:rsid w:val="009623E9"/>
    <w:rsid w:val="00963EEB"/>
    <w:rsid w:val="009648BC"/>
    <w:rsid w:val="00964C2F"/>
    <w:rsid w:val="00965F88"/>
    <w:rsid w:val="00970302"/>
    <w:rsid w:val="00974B3E"/>
    <w:rsid w:val="0098044C"/>
    <w:rsid w:val="00984E03"/>
    <w:rsid w:val="00987E85"/>
    <w:rsid w:val="00996285"/>
    <w:rsid w:val="009A0D12"/>
    <w:rsid w:val="009A1987"/>
    <w:rsid w:val="009A2BEE"/>
    <w:rsid w:val="009A45D8"/>
    <w:rsid w:val="009A5289"/>
    <w:rsid w:val="009A5418"/>
    <w:rsid w:val="009A61B8"/>
    <w:rsid w:val="009A7A53"/>
    <w:rsid w:val="009B0402"/>
    <w:rsid w:val="009B0B75"/>
    <w:rsid w:val="009B16DF"/>
    <w:rsid w:val="009B44A2"/>
    <w:rsid w:val="009B4CB2"/>
    <w:rsid w:val="009B6701"/>
    <w:rsid w:val="009B6EF7"/>
    <w:rsid w:val="009B7000"/>
    <w:rsid w:val="009B739C"/>
    <w:rsid w:val="009C04EC"/>
    <w:rsid w:val="009C073C"/>
    <w:rsid w:val="009C328C"/>
    <w:rsid w:val="009C350B"/>
    <w:rsid w:val="009C4444"/>
    <w:rsid w:val="009C71AA"/>
    <w:rsid w:val="009C79AD"/>
    <w:rsid w:val="009C7CA6"/>
    <w:rsid w:val="009D254F"/>
    <w:rsid w:val="009D3316"/>
    <w:rsid w:val="009D483B"/>
    <w:rsid w:val="009D55AA"/>
    <w:rsid w:val="009E1695"/>
    <w:rsid w:val="009E3E77"/>
    <w:rsid w:val="009E3FAB"/>
    <w:rsid w:val="009E58F0"/>
    <w:rsid w:val="009E5B3F"/>
    <w:rsid w:val="009E5F6C"/>
    <w:rsid w:val="009E7D90"/>
    <w:rsid w:val="009F0619"/>
    <w:rsid w:val="009F0D45"/>
    <w:rsid w:val="009F1AB0"/>
    <w:rsid w:val="009F2E08"/>
    <w:rsid w:val="009F501D"/>
    <w:rsid w:val="009F6C84"/>
    <w:rsid w:val="00A039D5"/>
    <w:rsid w:val="00A046AD"/>
    <w:rsid w:val="00A06F12"/>
    <w:rsid w:val="00A079C1"/>
    <w:rsid w:val="00A07CBA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A1F"/>
    <w:rsid w:val="00A24FCC"/>
    <w:rsid w:val="00A25400"/>
    <w:rsid w:val="00A26A30"/>
    <w:rsid w:val="00A26A90"/>
    <w:rsid w:val="00A26B27"/>
    <w:rsid w:val="00A30E4F"/>
    <w:rsid w:val="00A32253"/>
    <w:rsid w:val="00A3310E"/>
    <w:rsid w:val="00A333A0"/>
    <w:rsid w:val="00A37E70"/>
    <w:rsid w:val="00A42F06"/>
    <w:rsid w:val="00A437E1"/>
    <w:rsid w:val="00A45EEB"/>
    <w:rsid w:val="00A46577"/>
    <w:rsid w:val="00A4685E"/>
    <w:rsid w:val="00A50CD4"/>
    <w:rsid w:val="00A50F7D"/>
    <w:rsid w:val="00A51191"/>
    <w:rsid w:val="00A56560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7C0D"/>
    <w:rsid w:val="00A7436E"/>
    <w:rsid w:val="00A74E96"/>
    <w:rsid w:val="00A75A8E"/>
    <w:rsid w:val="00A80E20"/>
    <w:rsid w:val="00A824DD"/>
    <w:rsid w:val="00A83676"/>
    <w:rsid w:val="00A83B7B"/>
    <w:rsid w:val="00A84274"/>
    <w:rsid w:val="00A850F3"/>
    <w:rsid w:val="00A864E3"/>
    <w:rsid w:val="00A9339E"/>
    <w:rsid w:val="00A94288"/>
    <w:rsid w:val="00A94574"/>
    <w:rsid w:val="00A95936"/>
    <w:rsid w:val="00A96265"/>
    <w:rsid w:val="00A97084"/>
    <w:rsid w:val="00AA1AE4"/>
    <w:rsid w:val="00AA1C2C"/>
    <w:rsid w:val="00AA3565"/>
    <w:rsid w:val="00AA35F6"/>
    <w:rsid w:val="00AA667C"/>
    <w:rsid w:val="00AA6E91"/>
    <w:rsid w:val="00AA7439"/>
    <w:rsid w:val="00AA7F8D"/>
    <w:rsid w:val="00AB047E"/>
    <w:rsid w:val="00AB0B0A"/>
    <w:rsid w:val="00AB0BB7"/>
    <w:rsid w:val="00AB22C6"/>
    <w:rsid w:val="00AB2A83"/>
    <w:rsid w:val="00AB2AD0"/>
    <w:rsid w:val="00AB35EE"/>
    <w:rsid w:val="00AB67FC"/>
    <w:rsid w:val="00AC00F2"/>
    <w:rsid w:val="00AC31B5"/>
    <w:rsid w:val="00AC4EA1"/>
    <w:rsid w:val="00AC5381"/>
    <w:rsid w:val="00AC5693"/>
    <w:rsid w:val="00AC5920"/>
    <w:rsid w:val="00AD00F9"/>
    <w:rsid w:val="00AD0E65"/>
    <w:rsid w:val="00AD137C"/>
    <w:rsid w:val="00AD2BF2"/>
    <w:rsid w:val="00AD358F"/>
    <w:rsid w:val="00AD4E90"/>
    <w:rsid w:val="00AD5422"/>
    <w:rsid w:val="00AD73AC"/>
    <w:rsid w:val="00AE2887"/>
    <w:rsid w:val="00AE4179"/>
    <w:rsid w:val="00AE4425"/>
    <w:rsid w:val="00AE4FBE"/>
    <w:rsid w:val="00AE650F"/>
    <w:rsid w:val="00AE6555"/>
    <w:rsid w:val="00AE7D16"/>
    <w:rsid w:val="00AF0347"/>
    <w:rsid w:val="00AF33F7"/>
    <w:rsid w:val="00AF4CAA"/>
    <w:rsid w:val="00AF571A"/>
    <w:rsid w:val="00AF60A0"/>
    <w:rsid w:val="00AF67FC"/>
    <w:rsid w:val="00AF7DF5"/>
    <w:rsid w:val="00B006E5"/>
    <w:rsid w:val="00B024C2"/>
    <w:rsid w:val="00B0671A"/>
    <w:rsid w:val="00B07697"/>
    <w:rsid w:val="00B07700"/>
    <w:rsid w:val="00B10AFC"/>
    <w:rsid w:val="00B124E9"/>
    <w:rsid w:val="00B13921"/>
    <w:rsid w:val="00B13D78"/>
    <w:rsid w:val="00B1528C"/>
    <w:rsid w:val="00B16ACD"/>
    <w:rsid w:val="00B21487"/>
    <w:rsid w:val="00B232D1"/>
    <w:rsid w:val="00B24DB5"/>
    <w:rsid w:val="00B31F9E"/>
    <w:rsid w:val="00B32504"/>
    <w:rsid w:val="00B3268F"/>
    <w:rsid w:val="00B32787"/>
    <w:rsid w:val="00B3294D"/>
    <w:rsid w:val="00B32C2C"/>
    <w:rsid w:val="00B33A1A"/>
    <w:rsid w:val="00B33E6C"/>
    <w:rsid w:val="00B34D12"/>
    <w:rsid w:val="00B371CC"/>
    <w:rsid w:val="00B41CD9"/>
    <w:rsid w:val="00B427E6"/>
    <w:rsid w:val="00B428A6"/>
    <w:rsid w:val="00B43E1F"/>
    <w:rsid w:val="00B45FBC"/>
    <w:rsid w:val="00B51A7D"/>
    <w:rsid w:val="00B535C2"/>
    <w:rsid w:val="00B53DAC"/>
    <w:rsid w:val="00B55544"/>
    <w:rsid w:val="00B60C5B"/>
    <w:rsid w:val="00B642FC"/>
    <w:rsid w:val="00B64D26"/>
    <w:rsid w:val="00B64FBB"/>
    <w:rsid w:val="00B65E8E"/>
    <w:rsid w:val="00B70E22"/>
    <w:rsid w:val="00B73476"/>
    <w:rsid w:val="00B774CB"/>
    <w:rsid w:val="00B80402"/>
    <w:rsid w:val="00B80692"/>
    <w:rsid w:val="00B80B9A"/>
    <w:rsid w:val="00B830B7"/>
    <w:rsid w:val="00B848EA"/>
    <w:rsid w:val="00B84B2B"/>
    <w:rsid w:val="00B85E33"/>
    <w:rsid w:val="00B87B97"/>
    <w:rsid w:val="00B90500"/>
    <w:rsid w:val="00B9176C"/>
    <w:rsid w:val="00B935A4"/>
    <w:rsid w:val="00BA22F4"/>
    <w:rsid w:val="00BA4DF0"/>
    <w:rsid w:val="00BA561A"/>
    <w:rsid w:val="00BA73FB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A08"/>
    <w:rsid w:val="00BC6E62"/>
    <w:rsid w:val="00BC7443"/>
    <w:rsid w:val="00BD0648"/>
    <w:rsid w:val="00BD0D2B"/>
    <w:rsid w:val="00BD1040"/>
    <w:rsid w:val="00BD34AA"/>
    <w:rsid w:val="00BE0C44"/>
    <w:rsid w:val="00BE0CA0"/>
    <w:rsid w:val="00BE1B8B"/>
    <w:rsid w:val="00BE2A18"/>
    <w:rsid w:val="00BE2C01"/>
    <w:rsid w:val="00BE323D"/>
    <w:rsid w:val="00BE41EC"/>
    <w:rsid w:val="00BE56FB"/>
    <w:rsid w:val="00BF11C6"/>
    <w:rsid w:val="00BF3D68"/>
    <w:rsid w:val="00BF3DDE"/>
    <w:rsid w:val="00BF3E8B"/>
    <w:rsid w:val="00BF5A8B"/>
    <w:rsid w:val="00BF6589"/>
    <w:rsid w:val="00BF6F7F"/>
    <w:rsid w:val="00C00647"/>
    <w:rsid w:val="00C00692"/>
    <w:rsid w:val="00C02764"/>
    <w:rsid w:val="00C02F10"/>
    <w:rsid w:val="00C04CEF"/>
    <w:rsid w:val="00C0662F"/>
    <w:rsid w:val="00C11943"/>
    <w:rsid w:val="00C12254"/>
    <w:rsid w:val="00C12E96"/>
    <w:rsid w:val="00C14763"/>
    <w:rsid w:val="00C16141"/>
    <w:rsid w:val="00C20594"/>
    <w:rsid w:val="00C2363F"/>
    <w:rsid w:val="00C236C8"/>
    <w:rsid w:val="00C260B1"/>
    <w:rsid w:val="00C26E56"/>
    <w:rsid w:val="00C27E8B"/>
    <w:rsid w:val="00C31375"/>
    <w:rsid w:val="00C31406"/>
    <w:rsid w:val="00C34C00"/>
    <w:rsid w:val="00C359B6"/>
    <w:rsid w:val="00C36614"/>
    <w:rsid w:val="00C37194"/>
    <w:rsid w:val="00C40637"/>
    <w:rsid w:val="00C40F6C"/>
    <w:rsid w:val="00C42E20"/>
    <w:rsid w:val="00C44426"/>
    <w:rsid w:val="00C445F3"/>
    <w:rsid w:val="00C451F4"/>
    <w:rsid w:val="00C45716"/>
    <w:rsid w:val="00C45821"/>
    <w:rsid w:val="00C45EB1"/>
    <w:rsid w:val="00C54A3A"/>
    <w:rsid w:val="00C55566"/>
    <w:rsid w:val="00C56448"/>
    <w:rsid w:val="00C60032"/>
    <w:rsid w:val="00C604A0"/>
    <w:rsid w:val="00C6511A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AE7"/>
    <w:rsid w:val="00C84C47"/>
    <w:rsid w:val="00C84ED8"/>
    <w:rsid w:val="00C858A4"/>
    <w:rsid w:val="00C86AFA"/>
    <w:rsid w:val="00C90A96"/>
    <w:rsid w:val="00C94CB4"/>
    <w:rsid w:val="00CA4CD8"/>
    <w:rsid w:val="00CA6D76"/>
    <w:rsid w:val="00CA7C8D"/>
    <w:rsid w:val="00CB18D0"/>
    <w:rsid w:val="00CB1C8A"/>
    <w:rsid w:val="00CB24F5"/>
    <w:rsid w:val="00CB2663"/>
    <w:rsid w:val="00CB3BBE"/>
    <w:rsid w:val="00CB59E9"/>
    <w:rsid w:val="00CC0D6A"/>
    <w:rsid w:val="00CC1ADF"/>
    <w:rsid w:val="00CC3831"/>
    <w:rsid w:val="00CC3E3D"/>
    <w:rsid w:val="00CC519B"/>
    <w:rsid w:val="00CC7121"/>
    <w:rsid w:val="00CD12C1"/>
    <w:rsid w:val="00CD214E"/>
    <w:rsid w:val="00CD3872"/>
    <w:rsid w:val="00CD46FA"/>
    <w:rsid w:val="00CD4F17"/>
    <w:rsid w:val="00CD5973"/>
    <w:rsid w:val="00CD6E0C"/>
    <w:rsid w:val="00CE31A6"/>
    <w:rsid w:val="00CE4017"/>
    <w:rsid w:val="00CE55C1"/>
    <w:rsid w:val="00CE62B7"/>
    <w:rsid w:val="00CE6368"/>
    <w:rsid w:val="00CF02B2"/>
    <w:rsid w:val="00CF09AA"/>
    <w:rsid w:val="00CF4813"/>
    <w:rsid w:val="00CF4ECC"/>
    <w:rsid w:val="00CF5233"/>
    <w:rsid w:val="00CF6A36"/>
    <w:rsid w:val="00CF73D6"/>
    <w:rsid w:val="00D029B8"/>
    <w:rsid w:val="00D02F60"/>
    <w:rsid w:val="00D0344A"/>
    <w:rsid w:val="00D03BF7"/>
    <w:rsid w:val="00D0464E"/>
    <w:rsid w:val="00D04A96"/>
    <w:rsid w:val="00D076C2"/>
    <w:rsid w:val="00D07A7B"/>
    <w:rsid w:val="00D10E06"/>
    <w:rsid w:val="00D1198B"/>
    <w:rsid w:val="00D128A5"/>
    <w:rsid w:val="00D13E1B"/>
    <w:rsid w:val="00D15197"/>
    <w:rsid w:val="00D16148"/>
    <w:rsid w:val="00D16820"/>
    <w:rsid w:val="00D169C8"/>
    <w:rsid w:val="00D1793F"/>
    <w:rsid w:val="00D20275"/>
    <w:rsid w:val="00D207E8"/>
    <w:rsid w:val="00D20DA4"/>
    <w:rsid w:val="00D22AF5"/>
    <w:rsid w:val="00D22EF0"/>
    <w:rsid w:val="00D235EA"/>
    <w:rsid w:val="00D247A9"/>
    <w:rsid w:val="00D262E4"/>
    <w:rsid w:val="00D32721"/>
    <w:rsid w:val="00D328DC"/>
    <w:rsid w:val="00D33387"/>
    <w:rsid w:val="00D36F15"/>
    <w:rsid w:val="00D402FB"/>
    <w:rsid w:val="00D444FA"/>
    <w:rsid w:val="00D47D7A"/>
    <w:rsid w:val="00D50ABD"/>
    <w:rsid w:val="00D55046"/>
    <w:rsid w:val="00D55290"/>
    <w:rsid w:val="00D57379"/>
    <w:rsid w:val="00D57791"/>
    <w:rsid w:val="00D6046A"/>
    <w:rsid w:val="00D62466"/>
    <w:rsid w:val="00D62870"/>
    <w:rsid w:val="00D655D9"/>
    <w:rsid w:val="00D65872"/>
    <w:rsid w:val="00D669B2"/>
    <w:rsid w:val="00D676F3"/>
    <w:rsid w:val="00D70663"/>
    <w:rsid w:val="00D70EF5"/>
    <w:rsid w:val="00D71024"/>
    <w:rsid w:val="00D71A25"/>
    <w:rsid w:val="00D71FCF"/>
    <w:rsid w:val="00D72A54"/>
    <w:rsid w:val="00D72CC1"/>
    <w:rsid w:val="00D76577"/>
    <w:rsid w:val="00D76EC9"/>
    <w:rsid w:val="00D80E7D"/>
    <w:rsid w:val="00D81114"/>
    <w:rsid w:val="00D81397"/>
    <w:rsid w:val="00D848B9"/>
    <w:rsid w:val="00D90E69"/>
    <w:rsid w:val="00D91368"/>
    <w:rsid w:val="00D93106"/>
    <w:rsid w:val="00D933E9"/>
    <w:rsid w:val="00D9458C"/>
    <w:rsid w:val="00D9505D"/>
    <w:rsid w:val="00D953D0"/>
    <w:rsid w:val="00D959F5"/>
    <w:rsid w:val="00D96884"/>
    <w:rsid w:val="00DA3FDD"/>
    <w:rsid w:val="00DA42BF"/>
    <w:rsid w:val="00DA7017"/>
    <w:rsid w:val="00DA7028"/>
    <w:rsid w:val="00DB0BD4"/>
    <w:rsid w:val="00DB0DD9"/>
    <w:rsid w:val="00DB1AD2"/>
    <w:rsid w:val="00DB2B58"/>
    <w:rsid w:val="00DB3F8A"/>
    <w:rsid w:val="00DB5206"/>
    <w:rsid w:val="00DB6276"/>
    <w:rsid w:val="00DB63F5"/>
    <w:rsid w:val="00DC1C6B"/>
    <w:rsid w:val="00DC2C2E"/>
    <w:rsid w:val="00DC3196"/>
    <w:rsid w:val="00DC476B"/>
    <w:rsid w:val="00DC4AF0"/>
    <w:rsid w:val="00DC7886"/>
    <w:rsid w:val="00DC78F4"/>
    <w:rsid w:val="00DD0CF2"/>
    <w:rsid w:val="00DD1B01"/>
    <w:rsid w:val="00DD6FB7"/>
    <w:rsid w:val="00DE0C6B"/>
    <w:rsid w:val="00DE1554"/>
    <w:rsid w:val="00DE1EAC"/>
    <w:rsid w:val="00DE2901"/>
    <w:rsid w:val="00DE590F"/>
    <w:rsid w:val="00DE5A2C"/>
    <w:rsid w:val="00DE7DC1"/>
    <w:rsid w:val="00DF3F7E"/>
    <w:rsid w:val="00DF7648"/>
    <w:rsid w:val="00E007C2"/>
    <w:rsid w:val="00E00E29"/>
    <w:rsid w:val="00E02BAB"/>
    <w:rsid w:val="00E0410B"/>
    <w:rsid w:val="00E04CEB"/>
    <w:rsid w:val="00E060BC"/>
    <w:rsid w:val="00E10732"/>
    <w:rsid w:val="00E11420"/>
    <w:rsid w:val="00E116CD"/>
    <w:rsid w:val="00E132FB"/>
    <w:rsid w:val="00E170B7"/>
    <w:rsid w:val="00E177DD"/>
    <w:rsid w:val="00E20900"/>
    <w:rsid w:val="00E20C7F"/>
    <w:rsid w:val="00E2396E"/>
    <w:rsid w:val="00E240F3"/>
    <w:rsid w:val="00E24728"/>
    <w:rsid w:val="00E262BA"/>
    <w:rsid w:val="00E276AC"/>
    <w:rsid w:val="00E33463"/>
    <w:rsid w:val="00E34A35"/>
    <w:rsid w:val="00E35FF1"/>
    <w:rsid w:val="00E373B9"/>
    <w:rsid w:val="00E37C2F"/>
    <w:rsid w:val="00E40149"/>
    <w:rsid w:val="00E40272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561"/>
    <w:rsid w:val="00E71C91"/>
    <w:rsid w:val="00E720A1"/>
    <w:rsid w:val="00E75DDA"/>
    <w:rsid w:val="00E773E8"/>
    <w:rsid w:val="00E8322D"/>
    <w:rsid w:val="00E83ADD"/>
    <w:rsid w:val="00E84F38"/>
    <w:rsid w:val="00E85623"/>
    <w:rsid w:val="00E8580A"/>
    <w:rsid w:val="00E87441"/>
    <w:rsid w:val="00E91FAE"/>
    <w:rsid w:val="00E96E3F"/>
    <w:rsid w:val="00EA18C8"/>
    <w:rsid w:val="00EA270C"/>
    <w:rsid w:val="00EA3E09"/>
    <w:rsid w:val="00EA4974"/>
    <w:rsid w:val="00EA532E"/>
    <w:rsid w:val="00EB06D9"/>
    <w:rsid w:val="00EB192B"/>
    <w:rsid w:val="00EB19ED"/>
    <w:rsid w:val="00EB1CAB"/>
    <w:rsid w:val="00EB3228"/>
    <w:rsid w:val="00EC0F5A"/>
    <w:rsid w:val="00EC4265"/>
    <w:rsid w:val="00EC4CEB"/>
    <w:rsid w:val="00EC4FF0"/>
    <w:rsid w:val="00EC5A87"/>
    <w:rsid w:val="00EC659E"/>
    <w:rsid w:val="00ED00F6"/>
    <w:rsid w:val="00ED2072"/>
    <w:rsid w:val="00ED230F"/>
    <w:rsid w:val="00ED2AE0"/>
    <w:rsid w:val="00ED5553"/>
    <w:rsid w:val="00ED57E8"/>
    <w:rsid w:val="00ED5E36"/>
    <w:rsid w:val="00ED6961"/>
    <w:rsid w:val="00EE0200"/>
    <w:rsid w:val="00EE3E7B"/>
    <w:rsid w:val="00EE4075"/>
    <w:rsid w:val="00EF0B96"/>
    <w:rsid w:val="00EF0D91"/>
    <w:rsid w:val="00EF3486"/>
    <w:rsid w:val="00EF47AF"/>
    <w:rsid w:val="00EF53B6"/>
    <w:rsid w:val="00F00B73"/>
    <w:rsid w:val="00F115CA"/>
    <w:rsid w:val="00F13C4D"/>
    <w:rsid w:val="00F14817"/>
    <w:rsid w:val="00F14EBA"/>
    <w:rsid w:val="00F1510F"/>
    <w:rsid w:val="00F1533A"/>
    <w:rsid w:val="00F15E5A"/>
    <w:rsid w:val="00F17F0A"/>
    <w:rsid w:val="00F2044E"/>
    <w:rsid w:val="00F22033"/>
    <w:rsid w:val="00F22047"/>
    <w:rsid w:val="00F248A1"/>
    <w:rsid w:val="00F2668F"/>
    <w:rsid w:val="00F2742F"/>
    <w:rsid w:val="00F2753B"/>
    <w:rsid w:val="00F303D0"/>
    <w:rsid w:val="00F30B43"/>
    <w:rsid w:val="00F33F8B"/>
    <w:rsid w:val="00F340B2"/>
    <w:rsid w:val="00F35548"/>
    <w:rsid w:val="00F41445"/>
    <w:rsid w:val="00F43390"/>
    <w:rsid w:val="00F443B2"/>
    <w:rsid w:val="00F458D8"/>
    <w:rsid w:val="00F50237"/>
    <w:rsid w:val="00F53596"/>
    <w:rsid w:val="00F55BA8"/>
    <w:rsid w:val="00F55DB1"/>
    <w:rsid w:val="00F55E71"/>
    <w:rsid w:val="00F56ACA"/>
    <w:rsid w:val="00F57521"/>
    <w:rsid w:val="00F600FE"/>
    <w:rsid w:val="00F627F4"/>
    <w:rsid w:val="00F62E4D"/>
    <w:rsid w:val="00F660EF"/>
    <w:rsid w:val="00F66B34"/>
    <w:rsid w:val="00F675B9"/>
    <w:rsid w:val="00F711C9"/>
    <w:rsid w:val="00F74C59"/>
    <w:rsid w:val="00F75C3A"/>
    <w:rsid w:val="00F82E30"/>
    <w:rsid w:val="00F83112"/>
    <w:rsid w:val="00F831CB"/>
    <w:rsid w:val="00F848A3"/>
    <w:rsid w:val="00F84ACF"/>
    <w:rsid w:val="00F85742"/>
    <w:rsid w:val="00F85BF8"/>
    <w:rsid w:val="00F8650A"/>
    <w:rsid w:val="00F871CE"/>
    <w:rsid w:val="00F87802"/>
    <w:rsid w:val="00F87D73"/>
    <w:rsid w:val="00F92C0A"/>
    <w:rsid w:val="00F93EFB"/>
    <w:rsid w:val="00F9415B"/>
    <w:rsid w:val="00F95256"/>
    <w:rsid w:val="00F96BE9"/>
    <w:rsid w:val="00FA13C2"/>
    <w:rsid w:val="00FA62BE"/>
    <w:rsid w:val="00FA7F91"/>
    <w:rsid w:val="00FB121C"/>
    <w:rsid w:val="00FB1CDD"/>
    <w:rsid w:val="00FB1F73"/>
    <w:rsid w:val="00FB2607"/>
    <w:rsid w:val="00FB2C2F"/>
    <w:rsid w:val="00FB305C"/>
    <w:rsid w:val="00FC2E3D"/>
    <w:rsid w:val="00FC3BDE"/>
    <w:rsid w:val="00FC5AF4"/>
    <w:rsid w:val="00FD1DBE"/>
    <w:rsid w:val="00FD25A7"/>
    <w:rsid w:val="00FD27B6"/>
    <w:rsid w:val="00FD3689"/>
    <w:rsid w:val="00FD42A3"/>
    <w:rsid w:val="00FD5442"/>
    <w:rsid w:val="00FD7468"/>
    <w:rsid w:val="00FD7CE0"/>
    <w:rsid w:val="00FE0B3B"/>
    <w:rsid w:val="00FE1BE2"/>
    <w:rsid w:val="00FE1F9E"/>
    <w:rsid w:val="00FE29C7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19D5CE92"/>
  <w15:docId w15:val="{150F7DCD-6A98-465E-A2EF-7BC52384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5C6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815C6F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6C25"/>
    <w:pPr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3E31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  <w:rsid w:val="00815C6F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815C6F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815C6F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815C6F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815C6F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815C6F"/>
    <w:pPr>
      <w:ind w:left="1780"/>
    </w:pPr>
  </w:style>
  <w:style w:type="character" w:styleId="Odwoanieprzypisudolnego">
    <w:name w:val="footnote reference"/>
    <w:uiPriority w:val="99"/>
    <w:semiHidden/>
    <w:rsid w:val="00815C6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815C6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815C6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815C6F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815C6F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815C6F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815C6F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815C6F"/>
  </w:style>
  <w:style w:type="character" w:customStyle="1" w:styleId="Nagwek1Znak">
    <w:name w:val="Nagłówek 1 Znak"/>
    <w:basedOn w:val="Domylnaczcionkaakapitu"/>
    <w:link w:val="Nagwek1"/>
    <w:uiPriority w:val="9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815C6F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815C6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815C6F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815C6F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815C6F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815C6F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815C6F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815C6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815C6F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815C6F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815C6F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815C6F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815C6F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815C6F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815C6F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815C6F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815C6F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815C6F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815C6F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815C6F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815C6F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815C6F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815C6F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815C6F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815C6F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815C6F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815C6F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815C6F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815C6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815C6F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815C6F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815C6F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815C6F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815C6F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815C6F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815C6F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815C6F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815C6F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815C6F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815C6F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815C6F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815C6F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815C6F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815C6F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815C6F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815C6F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815C6F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815C6F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815C6F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815C6F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815C6F"/>
  </w:style>
  <w:style w:type="paragraph" w:customStyle="1" w:styleId="ZTIR2TIRzmpodwtirtiret">
    <w:name w:val="Z_TIR/2TIR – zm. podw. tir. tiret"/>
    <w:basedOn w:val="TIRtiret"/>
    <w:uiPriority w:val="78"/>
    <w:qFormat/>
    <w:rsid w:val="00815C6F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815C6F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815C6F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815C6F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815C6F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815C6F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815C6F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815C6F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815C6F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815C6F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815C6F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815C6F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815C6F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815C6F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815C6F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815C6F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815C6F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815C6F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815C6F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815C6F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815C6F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815C6F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815C6F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815C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815C6F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15C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815C6F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815C6F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815C6F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815C6F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815C6F"/>
    <w:pPr>
      <w:ind w:left="2404"/>
    </w:pPr>
  </w:style>
  <w:style w:type="paragraph" w:customStyle="1" w:styleId="ODNONIKtreodnonika">
    <w:name w:val="ODNOŚNIK – treść odnośnika"/>
    <w:uiPriority w:val="19"/>
    <w:qFormat/>
    <w:rsid w:val="00815C6F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815C6F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815C6F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815C6F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815C6F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815C6F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815C6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815C6F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815C6F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815C6F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815C6F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815C6F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815C6F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815C6F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815C6F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815C6F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815C6F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815C6F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815C6F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815C6F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815C6F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815C6F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815C6F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815C6F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815C6F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815C6F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815C6F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815C6F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815C6F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815C6F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815C6F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815C6F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815C6F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815C6F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815C6F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815C6F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815C6F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815C6F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815C6F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815C6F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815C6F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815C6F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815C6F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815C6F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815C6F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815C6F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815C6F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15C6F"/>
  </w:style>
  <w:style w:type="paragraph" w:customStyle="1" w:styleId="ZZUSTzmianazmust">
    <w:name w:val="ZZ/UST(§) – zmiana zm. ust. (§)"/>
    <w:basedOn w:val="ZZARTzmianazmart"/>
    <w:uiPriority w:val="65"/>
    <w:qFormat/>
    <w:rsid w:val="00815C6F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815C6F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815C6F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815C6F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815C6F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815C6F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815C6F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815C6F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815C6F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815C6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815C6F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815C6F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815C6F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815C6F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815C6F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815C6F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815C6F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815C6F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815C6F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815C6F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815C6F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815C6F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815C6F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815C6F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815C6F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815C6F"/>
  </w:style>
  <w:style w:type="paragraph" w:customStyle="1" w:styleId="TEKSTZacznikido">
    <w:name w:val="TEKST&quot;Załącznik(i) do ...&quot;"/>
    <w:uiPriority w:val="28"/>
    <w:qFormat/>
    <w:rsid w:val="00815C6F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815C6F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815C6F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815C6F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815C6F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815C6F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815C6F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815C6F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815C6F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815C6F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815C6F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815C6F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815C6F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815C6F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815C6F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815C6F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815C6F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815C6F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815C6F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815C6F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815C6F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815C6F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815C6F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815C6F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815C6F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815C6F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815C6F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815C6F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815C6F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815C6F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815C6F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815C6F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815C6F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815C6F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815C6F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815C6F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815C6F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815C6F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815C6F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815C6F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815C6F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815C6F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815C6F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815C6F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815C6F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815C6F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815C6F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815C6F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815C6F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815C6F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815C6F"/>
    <w:rPr>
      <w:b/>
    </w:rPr>
  </w:style>
  <w:style w:type="character" w:customStyle="1" w:styleId="Kkursywa">
    <w:name w:val="_K_ – kursywa"/>
    <w:basedOn w:val="Domylnaczcionkaakapitu"/>
    <w:uiPriority w:val="1"/>
    <w:qFormat/>
    <w:rsid w:val="00815C6F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815C6F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815C6F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815C6F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815C6F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815C6F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815C6F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815C6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815C6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815C6F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815C6F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815C6F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815C6F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815C6F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815C6F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815C6F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815C6F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815C6F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815C6F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815C6F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815C6F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815C6F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815C6F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815C6F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815C6F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815C6F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815C6F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815C6F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815C6F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815C6F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815C6F"/>
    <w:rPr>
      <w:color w:val="808080"/>
    </w:rPr>
  </w:style>
  <w:style w:type="character" w:customStyle="1" w:styleId="Nagwek3Znak">
    <w:name w:val="Nagłówek 3 Znak"/>
    <w:basedOn w:val="Domylnaczcionkaakapitu"/>
    <w:link w:val="Nagwek3"/>
    <w:uiPriority w:val="99"/>
    <w:rsid w:val="007C17B1"/>
    <w:rPr>
      <w:rFonts w:asciiTheme="majorHAnsi" w:eastAsiaTheme="majorEastAsia" w:hAnsiTheme="majorHAnsi" w:cstheme="majorBidi"/>
      <w:b/>
      <w:bCs/>
      <w:color w:val="4F81BD" w:themeColor="accent1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3E319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E3196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rsid w:val="00046C25"/>
    <w:rPr>
      <w:rFonts w:ascii="Helvetica" w:eastAsiaTheme="minorEastAsia" w:hAnsi="Helvetica" w:cs="Helvetica"/>
      <w:b/>
      <w:bCs/>
      <w:i/>
      <w:iCs/>
      <w:color w:val="000000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076C2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76C2"/>
    <w:rPr>
      <w:rFonts w:ascii="Helvetica" w:eastAsiaTheme="minorEastAsia" w:hAnsi="Helvetica" w:cs="Helvetica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D076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4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6F23A27-124B-4293-8141-0626C652A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6</TotalTime>
  <Pages>7</Pages>
  <Words>1784</Words>
  <Characters>10706</Characters>
  <Application>Microsoft Office Word</Application>
  <DocSecurity>0</DocSecurity>
  <Lines>89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Grzegorz Lang</dc:creator>
  <cp:lastModifiedBy>Binkowska Joanna</cp:lastModifiedBy>
  <cp:revision>2</cp:revision>
  <cp:lastPrinted>2012-04-23T06:39:00Z</cp:lastPrinted>
  <dcterms:created xsi:type="dcterms:W3CDTF">2020-03-26T08:09:00Z</dcterms:created>
  <dcterms:modified xsi:type="dcterms:W3CDTF">2020-03-26T08:09:00Z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SIP_Label_6a7e4972-a3b7-4d51-a933-10309688c2b7_Enabled">
    <vt:lpwstr>True</vt:lpwstr>
  </property>
  <property fmtid="{D5CDD505-2E9C-101B-9397-08002B2CF9AE}" pid="5" name="MSIP_Label_6a7e4972-a3b7-4d51-a933-10309688c2b7_SiteId">
    <vt:lpwstr>0d2b6bbb-a69c-41e8-9ef1-c035572bd00e</vt:lpwstr>
  </property>
  <property fmtid="{D5CDD505-2E9C-101B-9397-08002B2CF9AE}" pid="6" name="MSIP_Label_6a7e4972-a3b7-4d51-a933-10309688c2b7_Owner">
    <vt:lpwstr>agnieszka.sygula@pfrventures.pl</vt:lpwstr>
  </property>
  <property fmtid="{D5CDD505-2E9C-101B-9397-08002B2CF9AE}" pid="7" name="MSIP_Label_6a7e4972-a3b7-4d51-a933-10309688c2b7_SetDate">
    <vt:lpwstr>2020-01-08T10:48:36.6213881Z</vt:lpwstr>
  </property>
  <property fmtid="{D5CDD505-2E9C-101B-9397-08002B2CF9AE}" pid="8" name="MSIP_Label_6a7e4972-a3b7-4d51-a933-10309688c2b7_Name">
    <vt:lpwstr>Publiczne</vt:lpwstr>
  </property>
  <property fmtid="{D5CDD505-2E9C-101B-9397-08002B2CF9AE}" pid="9" name="MSIP_Label_6a7e4972-a3b7-4d51-a933-10309688c2b7_Application">
    <vt:lpwstr>Microsoft Azure Information Protection</vt:lpwstr>
  </property>
  <property fmtid="{D5CDD505-2E9C-101B-9397-08002B2CF9AE}" pid="10" name="MSIP_Label_6a7e4972-a3b7-4d51-a933-10309688c2b7_ActionId">
    <vt:lpwstr>8c9c7735-9138-4ea0-a0d2-3a99de8df99c</vt:lpwstr>
  </property>
  <property fmtid="{D5CDD505-2E9C-101B-9397-08002B2CF9AE}" pid="11" name="MSIP_Label_6a7e4972-a3b7-4d51-a933-10309688c2b7_Extended_MSFT_Method">
    <vt:lpwstr>Automatic</vt:lpwstr>
  </property>
  <property fmtid="{D5CDD505-2E9C-101B-9397-08002B2CF9AE}" pid="12" name="Sensitivity">
    <vt:lpwstr>Publiczne</vt:lpwstr>
  </property>
</Properties>
</file>