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DF9E8" w14:textId="77777777" w:rsidR="00886823" w:rsidRPr="00BF4DF8" w:rsidRDefault="00B21150" w:rsidP="00886823">
      <w:pPr>
        <w:jc w:val="center"/>
        <w:rPr>
          <w:rFonts w:cs="Times New Roman"/>
          <w:szCs w:val="24"/>
        </w:rPr>
      </w:pPr>
      <w:r w:rsidRPr="00BF4DF8">
        <w:rPr>
          <w:rFonts w:cs="Times New Roman"/>
          <w:szCs w:val="24"/>
        </w:rPr>
        <w:t>UZASADNIENIE</w:t>
      </w:r>
    </w:p>
    <w:p w14:paraId="5E292540" w14:textId="77777777" w:rsidR="00886823" w:rsidRPr="009553E2" w:rsidRDefault="00886823" w:rsidP="00BF4DF8">
      <w:pPr>
        <w:pStyle w:val="NormalnyWeb"/>
        <w:shd w:val="clear" w:color="auto" w:fill="FFFFFF"/>
        <w:spacing w:before="240" w:beforeAutospacing="0" w:after="0" w:afterAutospacing="0" w:line="360" w:lineRule="auto"/>
        <w:jc w:val="both"/>
        <w:rPr>
          <w:rFonts w:eastAsiaTheme="minorEastAsia"/>
          <w:lang w:eastAsia="en-US"/>
        </w:rPr>
      </w:pPr>
      <w:r w:rsidRPr="009553E2">
        <w:rPr>
          <w:rFonts w:eastAsiaTheme="minorEastAsia"/>
          <w:lang w:eastAsia="en-US"/>
        </w:rPr>
        <w:t>Komunikacja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elektroniczna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stanowi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narzędzie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powszechnie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wykorzystywane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życiu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codziennym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współczesne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społeczeństwo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informacyjne.</w:t>
      </w:r>
      <w:r w:rsidR="00BA662C">
        <w:rPr>
          <w:rFonts w:eastAsiaTheme="minorEastAsia"/>
          <w:lang w:eastAsia="en-US"/>
        </w:rPr>
        <w:t xml:space="preserve"> </w:t>
      </w:r>
      <w:r w:rsidR="001E1362" w:rsidRPr="009553E2">
        <w:rPr>
          <w:rFonts w:eastAsiaTheme="minorEastAsia"/>
          <w:lang w:eastAsia="en-US"/>
        </w:rPr>
        <w:t>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usług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dostarczanych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przedsiębiorców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telekomunikacyjnych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codziennie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korzysta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wiele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milionów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osób.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Usługi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są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również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coraz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szerzej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i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sposób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bardziej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wyszukany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wykorzystywane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przestępców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celu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wyrządzenia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szkód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stronie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przedsiębiorców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telekomunikacyjnych,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użytkowników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końcowych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lub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osiągnięcia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nienależnych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korzyści.</w:t>
      </w:r>
    </w:p>
    <w:p w14:paraId="6B86FEA2" w14:textId="08D684E5" w:rsidR="00886823" w:rsidRPr="009553E2" w:rsidRDefault="00886823" w:rsidP="00BF4DF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  <w:rPr>
          <w:rFonts w:eastAsiaTheme="minorEastAsia"/>
          <w:lang w:eastAsia="en-US"/>
        </w:rPr>
      </w:pPr>
      <w:r w:rsidRPr="009553E2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ostatnich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miesiącach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nasiliły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również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ataki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osoby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fizyczne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wykorzystaniem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usług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telekomunikacyjnych</w:t>
      </w:r>
      <w:r w:rsidRPr="009553E2">
        <w:rPr>
          <w:rFonts w:eastAsiaTheme="minorEastAsia"/>
          <w:vertAlign w:val="superscript"/>
          <w:lang w:eastAsia="en-US"/>
        </w:rPr>
        <w:footnoteReference w:id="2"/>
      </w:r>
      <w:r w:rsidRPr="009553E2">
        <w:rPr>
          <w:rFonts w:eastAsiaTheme="minorEastAsia"/>
          <w:lang w:eastAsia="en-US"/>
        </w:rPr>
        <w:t>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Przestępcy,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stosując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specjalne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bramki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internetowe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VoIP</w:t>
      </w:r>
      <w:r w:rsidR="00BF4DF8">
        <w:rPr>
          <w:rFonts w:eastAsiaTheme="minorEastAsia"/>
          <w:lang w:eastAsia="en-US"/>
        </w:rPr>
        <w:t>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podszywali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numer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zaufanych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instytucji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czy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osoby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publiczne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dzwonili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rzekomo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prawdziwego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numeru.</w:t>
      </w:r>
      <w:r w:rsidR="00BA662C">
        <w:rPr>
          <w:rFonts w:eastAsiaTheme="minorEastAsia"/>
          <w:lang w:eastAsia="en-US"/>
        </w:rPr>
        <w:t xml:space="preserve"> </w:t>
      </w:r>
      <w:r w:rsidR="001E1362" w:rsidRPr="009553E2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ten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sposób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próbowali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nakłonić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odbiorców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niekorzystnego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działania</w:t>
      </w:r>
      <w:r w:rsidR="00BA662C">
        <w:rPr>
          <w:rFonts w:eastAsiaTheme="minorEastAsia"/>
          <w:lang w:eastAsia="en-US"/>
        </w:rPr>
        <w:t xml:space="preserve"> </w:t>
      </w:r>
      <w:r w:rsidR="00145EC0">
        <w:rPr>
          <w:rFonts w:eastAsiaTheme="minorEastAsia"/>
          <w:lang w:eastAsia="en-US"/>
        </w:rPr>
        <w:t xml:space="preserve">bądź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niektórych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przypadkach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próbowali</w:t>
      </w:r>
      <w:r w:rsidR="00BA662C">
        <w:rPr>
          <w:rFonts w:eastAsiaTheme="minorEastAsia"/>
          <w:lang w:eastAsia="en-US"/>
        </w:rPr>
        <w:t xml:space="preserve"> </w:t>
      </w:r>
      <w:r w:rsidR="00145EC0" w:rsidRPr="009553E2">
        <w:rPr>
          <w:rFonts w:eastAsiaTheme="minorEastAsia"/>
          <w:lang w:eastAsia="en-US"/>
        </w:rPr>
        <w:t>nawet</w:t>
      </w:r>
      <w:r w:rsidR="00145EC0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zastraszyć.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Zjawisko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występuje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nazwą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CLI</w:t>
      </w:r>
      <w:r w:rsidR="00BA662C">
        <w:rPr>
          <w:rFonts w:eastAsiaTheme="minorEastAsia"/>
          <w:lang w:eastAsia="en-US"/>
        </w:rPr>
        <w:t xml:space="preserve"> </w:t>
      </w:r>
      <w:proofErr w:type="spellStart"/>
      <w:r w:rsidRPr="009553E2">
        <w:rPr>
          <w:rFonts w:eastAsiaTheme="minorEastAsia"/>
          <w:lang w:eastAsia="en-US"/>
        </w:rPr>
        <w:t>spoofing</w:t>
      </w:r>
      <w:proofErr w:type="spellEnd"/>
      <w:r w:rsidRPr="009553E2">
        <w:rPr>
          <w:rFonts w:eastAsiaTheme="minorEastAsia"/>
          <w:lang w:eastAsia="en-US"/>
        </w:rPr>
        <w:t>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Polega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ono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nieuprawnionym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posłużeniu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użytkownika</w:t>
      </w:r>
      <w:r w:rsidR="00BA662C">
        <w:rPr>
          <w:rFonts w:eastAsiaTheme="minorEastAsia"/>
          <w:lang w:eastAsia="en-US"/>
        </w:rPr>
        <w:t xml:space="preserve"> </w:t>
      </w:r>
      <w:r w:rsidR="00145EC0" w:rsidRPr="009553E2">
        <w:rPr>
          <w:rFonts w:eastAsiaTheme="minorEastAsia"/>
          <w:lang w:eastAsia="en-US"/>
        </w:rPr>
        <w:t>wywołującego</w:t>
      </w:r>
      <w:r w:rsidR="00145EC0">
        <w:rPr>
          <w:rFonts w:eastAsiaTheme="minorEastAsia"/>
          <w:lang w:eastAsia="en-US"/>
        </w:rPr>
        <w:t xml:space="preserve"> </w:t>
      </w:r>
      <w:r w:rsidR="00145EC0" w:rsidRPr="009553E2">
        <w:rPr>
          <w:rFonts w:eastAsiaTheme="minorEastAsia"/>
          <w:lang w:eastAsia="en-US"/>
        </w:rPr>
        <w:t>połączenie</w:t>
      </w:r>
      <w:r w:rsidR="00145EC0">
        <w:rPr>
          <w:rFonts w:eastAsiaTheme="minorEastAsia"/>
          <w:lang w:eastAsia="en-US"/>
        </w:rPr>
        <w:t xml:space="preserve"> </w:t>
      </w:r>
      <w:r w:rsidR="00145EC0" w:rsidRPr="009553E2">
        <w:rPr>
          <w:rFonts w:eastAsiaTheme="minorEastAsia"/>
          <w:lang w:eastAsia="en-US"/>
        </w:rPr>
        <w:t>głosowe</w:t>
      </w:r>
      <w:r w:rsidR="00145EC0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(często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przestępcę)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numerem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wskazującym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inną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osobę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lub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instytucję,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to,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aby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podszyć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osobę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albo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instytucję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dzięki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temu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móc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łatwiej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nakłonić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ofiarę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(tj.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odbiorcę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takiego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połączenia)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określonego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działania,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szczególności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przekazania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danych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osobowych,</w:t>
      </w:r>
      <w:r w:rsidR="00BA662C">
        <w:rPr>
          <w:rFonts w:eastAsiaTheme="minorEastAsia"/>
          <w:lang w:eastAsia="en-US"/>
        </w:rPr>
        <w:t xml:space="preserve"> </w:t>
      </w:r>
      <w:r w:rsidR="00FB65B2">
        <w:rPr>
          <w:rFonts w:eastAsiaTheme="minorEastAsia"/>
          <w:lang w:eastAsia="en-US"/>
        </w:rPr>
        <w:t>niekorzystnego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rozporządzenia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m</w:t>
      </w:r>
      <w:r w:rsidR="00214939">
        <w:rPr>
          <w:rFonts w:eastAsiaTheme="minorEastAsia"/>
          <w:lang w:eastAsia="en-US"/>
        </w:rPr>
        <w:t>ieniem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lub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instalacji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złośliwego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oprogramowania.</w:t>
      </w:r>
    </w:p>
    <w:p w14:paraId="34E38CC1" w14:textId="7A7D5D78" w:rsidR="00C72B75" w:rsidRPr="009553E2" w:rsidRDefault="00886823" w:rsidP="003E7F70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  <w:rPr>
          <w:rFonts w:eastAsiaTheme="minorEastAsia"/>
          <w:lang w:eastAsia="en-US"/>
        </w:rPr>
      </w:pPr>
      <w:r w:rsidRPr="009553E2">
        <w:rPr>
          <w:rFonts w:eastAsiaTheme="minorEastAsia"/>
          <w:lang w:eastAsia="en-US"/>
        </w:rPr>
        <w:t>Innym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zagrożeniem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dla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użytkowników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są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fałszywe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krótkie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wiadomości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tekstowe</w:t>
      </w:r>
      <w:r w:rsidR="00BA662C">
        <w:rPr>
          <w:rFonts w:eastAsiaTheme="minorEastAsia"/>
          <w:lang w:eastAsia="en-US"/>
        </w:rPr>
        <w:t xml:space="preserve"> </w:t>
      </w:r>
      <w:r w:rsidR="00FE1027">
        <w:rPr>
          <w:rFonts w:eastAsiaTheme="minorEastAsia"/>
          <w:lang w:eastAsia="en-US"/>
        </w:rPr>
        <w:t>(</w:t>
      </w:r>
      <w:r w:rsidRPr="009553E2">
        <w:rPr>
          <w:rFonts w:eastAsiaTheme="minorEastAsia"/>
          <w:lang w:eastAsia="en-US"/>
        </w:rPr>
        <w:t>SMS</w:t>
      </w:r>
      <w:r w:rsidR="00FE1027">
        <w:rPr>
          <w:rFonts w:eastAsiaTheme="minorEastAsia"/>
          <w:lang w:eastAsia="en-US"/>
        </w:rPr>
        <w:t>)</w:t>
      </w:r>
      <w:r w:rsidRPr="009553E2">
        <w:rPr>
          <w:rFonts w:eastAsiaTheme="minorEastAsia"/>
          <w:lang w:eastAsia="en-US"/>
        </w:rPr>
        <w:t>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Oszuści</w:t>
      </w:r>
      <w:r w:rsidR="00D046DF">
        <w:rPr>
          <w:rFonts w:eastAsiaTheme="minorEastAsia"/>
          <w:lang w:eastAsia="en-US"/>
        </w:rPr>
        <w:t>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podszywając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zaufane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instytucje</w:t>
      </w:r>
      <w:r w:rsidR="00BF4DF8">
        <w:rPr>
          <w:rFonts w:eastAsiaTheme="minorEastAsia"/>
          <w:lang w:eastAsia="en-US"/>
        </w:rPr>
        <w:t>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próbują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nakłonić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nieświadome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ofiary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ujawnienia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danych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osobowych,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informacji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karcie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kredytowej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czy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zainfekować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urządzenie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kliknięcie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link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wiadomości.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Zjawisko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występuje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nazwą</w:t>
      </w:r>
      <w:r w:rsidR="00BA662C">
        <w:rPr>
          <w:rFonts w:eastAsiaTheme="minorEastAsia"/>
          <w:lang w:eastAsia="en-US"/>
        </w:rPr>
        <w:t xml:space="preserve"> </w:t>
      </w:r>
      <w:proofErr w:type="spellStart"/>
      <w:r w:rsidRPr="009553E2">
        <w:rPr>
          <w:rFonts w:eastAsiaTheme="minorEastAsia"/>
          <w:lang w:eastAsia="en-US"/>
        </w:rPr>
        <w:t>smishingu</w:t>
      </w:r>
      <w:proofErr w:type="spellEnd"/>
      <w:r w:rsidRPr="009553E2">
        <w:rPr>
          <w:rFonts w:eastAsiaTheme="minorEastAsia"/>
          <w:lang w:eastAsia="en-US"/>
        </w:rPr>
        <w:t>.</w:t>
      </w:r>
    </w:p>
    <w:p w14:paraId="189BA45A" w14:textId="26891682" w:rsidR="00886823" w:rsidRPr="009553E2" w:rsidRDefault="00886823" w:rsidP="003E7F7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  <w:rPr>
          <w:rFonts w:eastAsiaTheme="minorEastAsia"/>
          <w:lang w:eastAsia="en-US"/>
        </w:rPr>
      </w:pPr>
      <w:r w:rsidRPr="009553E2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sytuacji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konieczne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jest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wprowadzenie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odpowiednich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przepisów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dotyczących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zwalczania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nadużyć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komunikacji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elektronicznej.</w:t>
      </w:r>
      <w:r w:rsidR="00BA662C">
        <w:rPr>
          <w:rFonts w:eastAsiaTheme="minorEastAsia"/>
          <w:lang w:eastAsia="en-US"/>
        </w:rPr>
        <w:t xml:space="preserve"> </w:t>
      </w:r>
      <w:r w:rsidR="001E1362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ramach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obecnych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przepisów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lastRenderedPageBreak/>
        <w:t>nie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ma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możliwości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skutecznego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przeciwdziałania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nadużyciom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komunikacji</w:t>
      </w:r>
      <w:r w:rsidR="00BA662C">
        <w:rPr>
          <w:rFonts w:eastAsiaTheme="minorEastAsia"/>
          <w:lang w:eastAsia="en-US"/>
        </w:rPr>
        <w:t xml:space="preserve"> </w:t>
      </w:r>
      <w:r w:rsidR="006326CC">
        <w:rPr>
          <w:rFonts w:eastAsiaTheme="minorEastAsia"/>
          <w:lang w:eastAsia="en-US"/>
        </w:rPr>
        <w:t>elektronicznej.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Proponowane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rozwiązania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mają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służyć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stworzeniu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odpowiednich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ram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prawnych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podejmowania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działań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zakresie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zapobiegania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nadużyciom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komunikacji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elektronicznej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przedsiębiorców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telekomunikacyjnych,</w:t>
      </w:r>
      <w:r w:rsidR="00BA662C">
        <w:rPr>
          <w:rFonts w:eastAsiaTheme="minorEastAsia"/>
          <w:lang w:eastAsia="en-US"/>
        </w:rPr>
        <w:t xml:space="preserve"> </w:t>
      </w:r>
      <w:r w:rsidR="001E1362" w:rsidRPr="009553E2">
        <w:rPr>
          <w:rFonts w:eastAsiaTheme="minorEastAsia"/>
          <w:lang w:eastAsia="en-US"/>
        </w:rPr>
        <w:t>a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dalszej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perspektywie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pozwolą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większym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stopniu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niż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obecnie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ograniczyć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skalę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nadużyć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chronić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bezpieczeństwo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użytkowników.</w:t>
      </w:r>
      <w:r w:rsidR="00BA662C">
        <w:rPr>
          <w:rFonts w:eastAsiaTheme="minorEastAsia"/>
          <w:lang w:eastAsia="en-US"/>
        </w:rPr>
        <w:t xml:space="preserve"> </w:t>
      </w:r>
      <w:r w:rsidR="007D5F0A">
        <w:rPr>
          <w:rFonts w:eastAsiaTheme="minorEastAsia"/>
          <w:lang w:eastAsia="en-US"/>
        </w:rPr>
        <w:t>Projekt u</w:t>
      </w:r>
      <w:r w:rsidRPr="009553E2">
        <w:rPr>
          <w:rFonts w:eastAsiaTheme="minorEastAsia"/>
          <w:lang w:eastAsia="en-US"/>
        </w:rPr>
        <w:t>staw</w:t>
      </w:r>
      <w:r w:rsidR="00BF4DF8">
        <w:rPr>
          <w:rFonts w:eastAsiaTheme="minorEastAsia"/>
          <w:lang w:eastAsia="en-US"/>
        </w:rPr>
        <w:t>y</w:t>
      </w:r>
      <w:r w:rsidR="00BA662C">
        <w:rPr>
          <w:rFonts w:eastAsiaTheme="minorEastAsia"/>
          <w:lang w:eastAsia="en-US"/>
        </w:rPr>
        <w:t xml:space="preserve"> </w:t>
      </w:r>
      <w:r w:rsidR="007D5F0A">
        <w:rPr>
          <w:rFonts w:eastAsiaTheme="minorEastAsia"/>
          <w:lang w:eastAsia="en-US"/>
        </w:rPr>
        <w:t>ma na celu wdrożenie przepisu</w:t>
      </w:r>
      <w:r w:rsidR="007D5F0A">
        <w:t xml:space="preserve"> </w:t>
      </w:r>
      <w:r w:rsidR="00FA54A7">
        <w:t>art.</w:t>
      </w:r>
      <w:r w:rsidR="00BA662C">
        <w:t xml:space="preserve"> </w:t>
      </w:r>
      <w:r w:rsidRPr="009553E2">
        <w:rPr>
          <w:rFonts w:eastAsiaTheme="minorEastAsia"/>
          <w:lang w:eastAsia="en-US"/>
        </w:rPr>
        <w:t>9</w:t>
      </w:r>
      <w:r w:rsidR="00FA54A7" w:rsidRPr="009553E2">
        <w:rPr>
          <w:rFonts w:eastAsiaTheme="minorEastAsia"/>
          <w:lang w:eastAsia="en-US"/>
        </w:rPr>
        <w:t>7</w:t>
      </w:r>
      <w:r w:rsidR="00BA662C">
        <w:rPr>
          <w:rFonts w:eastAsiaTheme="minorEastAsia"/>
          <w:lang w:eastAsia="en-US"/>
        </w:rPr>
        <w:t xml:space="preserve"> </w:t>
      </w:r>
      <w:r w:rsidR="00FA54A7">
        <w:rPr>
          <w:rFonts w:eastAsiaTheme="minorEastAsia"/>
          <w:lang w:eastAsia="en-US"/>
        </w:rPr>
        <w:t>ust.</w:t>
      </w:r>
      <w:r w:rsidR="00BA662C">
        <w:rPr>
          <w:rFonts w:eastAsiaTheme="minorEastAsia"/>
          <w:lang w:eastAsia="en-US"/>
        </w:rPr>
        <w:t xml:space="preserve"> </w:t>
      </w:r>
      <w:r w:rsidR="001E1362" w:rsidRPr="009553E2">
        <w:rPr>
          <w:rFonts w:eastAsiaTheme="minorEastAsia"/>
          <w:lang w:eastAsia="en-US"/>
        </w:rPr>
        <w:t>2</w:t>
      </w:r>
      <w:r w:rsidR="00BA662C">
        <w:rPr>
          <w:rFonts w:eastAsiaTheme="minorEastAsia"/>
          <w:lang w:eastAsia="en-US"/>
        </w:rPr>
        <w:t xml:space="preserve"> </w:t>
      </w:r>
      <w:r w:rsidR="007D5F0A">
        <w:rPr>
          <w:rFonts w:eastAsiaTheme="minorEastAsia"/>
          <w:lang w:eastAsia="en-US"/>
        </w:rPr>
        <w:t>d</w:t>
      </w:r>
      <w:r w:rsidRPr="009553E2">
        <w:rPr>
          <w:rFonts w:eastAsiaTheme="minorEastAsia"/>
          <w:lang w:eastAsia="en-US"/>
        </w:rPr>
        <w:t>yrektywy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Parlamentu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Europejskiego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Rady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(UE)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2018/197</w:t>
      </w:r>
      <w:r w:rsidR="001E1362" w:rsidRPr="009553E2">
        <w:rPr>
          <w:rFonts w:eastAsiaTheme="minorEastAsia"/>
          <w:lang w:eastAsia="en-US"/>
        </w:rPr>
        <w:t>2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1</w:t>
      </w:r>
      <w:r w:rsidR="001E1362" w:rsidRPr="009553E2">
        <w:rPr>
          <w:rFonts w:eastAsiaTheme="minorEastAsia"/>
          <w:lang w:eastAsia="en-US"/>
        </w:rPr>
        <w:t>1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grudnia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201</w:t>
      </w:r>
      <w:r w:rsidR="001E1362" w:rsidRPr="009553E2">
        <w:rPr>
          <w:rFonts w:eastAsiaTheme="minorEastAsia"/>
          <w:lang w:eastAsia="en-US"/>
        </w:rPr>
        <w:t>8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ustanawiającej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Europejski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kodeks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łączności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elektronicznej</w:t>
      </w:r>
      <w:r w:rsidR="007D5F0A">
        <w:rPr>
          <w:rFonts w:eastAsiaTheme="minorEastAsia"/>
          <w:lang w:eastAsia="en-US"/>
        </w:rPr>
        <w:t xml:space="preserve"> </w:t>
      </w:r>
      <w:r w:rsidR="007D5F0A" w:rsidRPr="007D5F0A">
        <w:rPr>
          <w:rFonts w:eastAsiaTheme="minorEastAsia"/>
          <w:lang w:eastAsia="en-US"/>
        </w:rPr>
        <w:t>(Dz. Urz. UE L 321 z 17.12.2018, str. 36,</w:t>
      </w:r>
      <w:r w:rsidR="007D5F0A">
        <w:rPr>
          <w:rFonts w:eastAsiaTheme="minorEastAsia"/>
          <w:lang w:eastAsia="en-US"/>
        </w:rPr>
        <w:t xml:space="preserve"> z późn. zm.)</w:t>
      </w:r>
      <w:r w:rsidRPr="009553E2">
        <w:rPr>
          <w:rFonts w:eastAsiaTheme="minorEastAsia"/>
          <w:lang w:eastAsia="en-US"/>
        </w:rPr>
        <w:t>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zgodnie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którym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organy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mogą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wymagać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od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podmiotów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udostępniających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publiczne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sieci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łączności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elektronicznej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lub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świadczących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publicznie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dostępne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usługi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łączności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elektronicznej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zablokowania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indywidualnych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przypadkach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dostępu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numerów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lub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usług,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przypadku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gdy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jest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uzasadnione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względu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oszustwo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lub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nadużycie.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Szybki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wzrost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liczby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typu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przestępstw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oraz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fakt,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że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regulowana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materia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znajduje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styku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dziedziny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prawa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telekomunikacyjnego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wyodrębniającego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materialnego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prawa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administracyjnego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zakresu</w:t>
      </w:r>
      <w:r w:rsidR="00BA662C">
        <w:rPr>
          <w:rFonts w:eastAsiaTheme="minorEastAsia"/>
          <w:lang w:eastAsia="en-US"/>
        </w:rPr>
        <w:t xml:space="preserve"> </w:t>
      </w:r>
      <w:proofErr w:type="spellStart"/>
      <w:r w:rsidRPr="009553E2">
        <w:rPr>
          <w:rFonts w:eastAsiaTheme="minorEastAsia"/>
          <w:lang w:eastAsia="en-US"/>
        </w:rPr>
        <w:t>cyberbezpieczeństwa</w:t>
      </w:r>
      <w:proofErr w:type="spellEnd"/>
      <w:r w:rsidR="00BF4DF8">
        <w:rPr>
          <w:rFonts w:eastAsiaTheme="minorEastAsia"/>
          <w:lang w:eastAsia="en-US"/>
        </w:rPr>
        <w:t>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sprawia,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że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konieczne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jest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ujęcie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tego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zagadnienia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odrębnej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ustawie.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Aby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uniknąć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konieczności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szybkiej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nowelizacji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ustawy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związanej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tym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niepewności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prawnej</w:t>
      </w:r>
      <w:r w:rsidR="0083402D">
        <w:rPr>
          <w:rFonts w:eastAsiaTheme="minorEastAsia"/>
          <w:lang w:eastAsia="en-US"/>
        </w:rPr>
        <w:t>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projektodawca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zdecydował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posłużyć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pewnym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zakresie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pojęciami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z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Europejskiego</w:t>
      </w:r>
      <w:r w:rsidR="00BA662C">
        <w:rPr>
          <w:rFonts w:eastAsiaTheme="minorEastAsia"/>
          <w:lang w:eastAsia="en-US"/>
        </w:rPr>
        <w:t xml:space="preserve"> </w:t>
      </w:r>
      <w:r w:rsidR="007D5F0A">
        <w:rPr>
          <w:rFonts w:eastAsiaTheme="minorEastAsia"/>
          <w:lang w:eastAsia="en-US"/>
        </w:rPr>
        <w:t>k</w:t>
      </w:r>
      <w:r w:rsidRPr="009553E2">
        <w:rPr>
          <w:rFonts w:eastAsiaTheme="minorEastAsia"/>
          <w:lang w:eastAsia="en-US"/>
        </w:rPr>
        <w:t>odeksu</w:t>
      </w:r>
      <w:r w:rsidR="00BA662C">
        <w:rPr>
          <w:rFonts w:eastAsiaTheme="minorEastAsia"/>
          <w:lang w:eastAsia="en-US"/>
        </w:rPr>
        <w:t xml:space="preserve"> </w:t>
      </w:r>
      <w:r w:rsidR="007D5F0A">
        <w:rPr>
          <w:rFonts w:eastAsiaTheme="minorEastAsia"/>
          <w:lang w:eastAsia="en-US"/>
        </w:rPr>
        <w:t>ł</w:t>
      </w:r>
      <w:r w:rsidRPr="009553E2">
        <w:rPr>
          <w:rFonts w:eastAsiaTheme="minorEastAsia"/>
          <w:lang w:eastAsia="en-US"/>
        </w:rPr>
        <w:t>ączności</w:t>
      </w:r>
      <w:r w:rsidR="00BA662C">
        <w:rPr>
          <w:rFonts w:eastAsiaTheme="minorEastAsia"/>
          <w:lang w:eastAsia="en-US"/>
        </w:rPr>
        <w:t xml:space="preserve"> </w:t>
      </w:r>
      <w:r w:rsidR="007D5F0A">
        <w:rPr>
          <w:rFonts w:eastAsiaTheme="minorEastAsia"/>
          <w:lang w:eastAsia="en-US"/>
        </w:rPr>
        <w:t>e</w:t>
      </w:r>
      <w:r w:rsidRPr="009553E2">
        <w:rPr>
          <w:rFonts w:eastAsiaTheme="minorEastAsia"/>
          <w:lang w:eastAsia="en-US"/>
        </w:rPr>
        <w:t>lektronicznej.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Równocześnie,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wielu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definicjach,</w:t>
      </w:r>
      <w:r w:rsidR="00BA662C">
        <w:rPr>
          <w:rFonts w:eastAsiaTheme="minorEastAsia"/>
          <w:lang w:eastAsia="en-US"/>
        </w:rPr>
        <w:t xml:space="preserve"> </w:t>
      </w:r>
      <w:r w:rsidR="0083402D">
        <w:rPr>
          <w:rFonts w:eastAsiaTheme="minorEastAsia"/>
          <w:lang w:eastAsia="en-US"/>
        </w:rPr>
        <w:t xml:space="preserve">projekt </w:t>
      </w:r>
      <w:r w:rsidRPr="009553E2">
        <w:rPr>
          <w:rFonts w:eastAsiaTheme="minorEastAsia"/>
          <w:lang w:eastAsia="en-US"/>
        </w:rPr>
        <w:t>ustaw</w:t>
      </w:r>
      <w:r w:rsidR="0083402D">
        <w:rPr>
          <w:rFonts w:eastAsiaTheme="minorEastAsia"/>
          <w:lang w:eastAsia="en-US"/>
        </w:rPr>
        <w:t>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odwołuje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się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do</w:t>
      </w:r>
      <w:r w:rsidR="00BA662C">
        <w:rPr>
          <w:rFonts w:eastAsiaTheme="minorEastAsia"/>
          <w:lang w:eastAsia="en-US"/>
        </w:rPr>
        <w:t xml:space="preserve"> </w:t>
      </w:r>
      <w:r w:rsidR="007D5F0A">
        <w:rPr>
          <w:rFonts w:eastAsiaTheme="minorEastAsia"/>
          <w:lang w:eastAsia="en-US"/>
        </w:rPr>
        <w:t xml:space="preserve">ustawy z dnia </w:t>
      </w:r>
      <w:r w:rsidR="007D5F0A" w:rsidRPr="007D5F0A">
        <w:rPr>
          <w:rFonts w:eastAsiaTheme="minorEastAsia"/>
          <w:lang w:eastAsia="en-US"/>
        </w:rPr>
        <w:t xml:space="preserve">16 lipca 2004 r. </w:t>
      </w:r>
      <w:r w:rsidR="0083402D">
        <w:rPr>
          <w:rFonts w:eastAsiaTheme="minorEastAsia"/>
          <w:lang w:eastAsia="en-US"/>
        </w:rPr>
        <w:t>–</w:t>
      </w:r>
      <w:r w:rsidR="007D5F0A">
        <w:rPr>
          <w:rFonts w:eastAsiaTheme="minorEastAsia"/>
          <w:lang w:eastAsia="en-US"/>
        </w:rPr>
        <w:t xml:space="preserve"> </w:t>
      </w:r>
      <w:r w:rsidR="007D5F0A" w:rsidRPr="009553E2">
        <w:rPr>
          <w:rFonts w:eastAsiaTheme="minorEastAsia"/>
          <w:lang w:eastAsia="en-US"/>
        </w:rPr>
        <w:t>Praw</w:t>
      </w:r>
      <w:r w:rsidR="007D5F0A">
        <w:rPr>
          <w:rFonts w:eastAsiaTheme="minorEastAsia"/>
          <w:lang w:eastAsia="en-US"/>
        </w:rPr>
        <w:t>o t</w:t>
      </w:r>
      <w:r w:rsidRPr="009553E2">
        <w:rPr>
          <w:rFonts w:eastAsiaTheme="minorEastAsia"/>
          <w:lang w:eastAsia="en-US"/>
        </w:rPr>
        <w:t>elekomunikacyjn</w:t>
      </w:r>
      <w:r w:rsidR="0026480B">
        <w:rPr>
          <w:rFonts w:eastAsiaTheme="minorEastAsia"/>
          <w:lang w:eastAsia="en-US"/>
        </w:rPr>
        <w:t>e</w:t>
      </w:r>
      <w:r w:rsidR="007D5F0A">
        <w:rPr>
          <w:rFonts w:eastAsiaTheme="minorEastAsia"/>
          <w:lang w:eastAsia="en-US"/>
        </w:rPr>
        <w:t xml:space="preserve"> (Dz. U. z 2022 r. poz. 1648, z późn. zm.)</w:t>
      </w:r>
      <w:r w:rsidRPr="009553E2">
        <w:rPr>
          <w:rFonts w:eastAsiaTheme="minorEastAsia"/>
          <w:lang w:eastAsia="en-US"/>
        </w:rPr>
        <w:t>,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tak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aby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umożliwić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jej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wykonanie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od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razu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po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wejściu</w:t>
      </w:r>
      <w:r w:rsidR="00BA662C">
        <w:rPr>
          <w:rFonts w:eastAsiaTheme="minorEastAsia"/>
          <w:lang w:eastAsia="en-US"/>
        </w:rPr>
        <w:t xml:space="preserve"> </w:t>
      </w:r>
      <w:r w:rsidR="003C2D86">
        <w:rPr>
          <w:rFonts w:eastAsiaTheme="minorEastAsia"/>
          <w:lang w:eastAsia="en-US"/>
        </w:rPr>
        <w:t>w</w:t>
      </w:r>
      <w:r w:rsidR="00BA662C">
        <w:rPr>
          <w:rFonts w:eastAsiaTheme="minorEastAsia"/>
          <w:lang w:eastAsia="en-US"/>
        </w:rPr>
        <w:t xml:space="preserve"> </w:t>
      </w:r>
      <w:r w:rsidRPr="009553E2">
        <w:rPr>
          <w:rFonts w:eastAsiaTheme="minorEastAsia"/>
          <w:lang w:eastAsia="en-US"/>
        </w:rPr>
        <w:t>życie.</w:t>
      </w:r>
      <w:r w:rsidR="00BA662C">
        <w:rPr>
          <w:rFonts w:eastAsiaTheme="minorEastAsia"/>
          <w:lang w:eastAsia="en-US"/>
        </w:rPr>
        <w:t xml:space="preserve"> </w:t>
      </w:r>
    </w:p>
    <w:p w14:paraId="25FCDB2D" w14:textId="77777777" w:rsidR="00886823" w:rsidRPr="009553E2" w:rsidRDefault="00886823" w:rsidP="0088682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eastAsiaTheme="minorEastAsia"/>
          <w:lang w:eastAsia="en-US"/>
        </w:rPr>
      </w:pPr>
    </w:p>
    <w:p w14:paraId="707115F3" w14:textId="77777777" w:rsidR="00886823" w:rsidRPr="009553E2" w:rsidRDefault="00886823" w:rsidP="00886823">
      <w:pPr>
        <w:ind w:left="708" w:firstLine="708"/>
        <w:jc w:val="both"/>
        <w:rPr>
          <w:rFonts w:cs="Times New Roman"/>
          <w:b/>
          <w:szCs w:val="24"/>
        </w:rPr>
      </w:pPr>
      <w:r w:rsidRPr="009553E2">
        <w:rPr>
          <w:rFonts w:cs="Times New Roman"/>
          <w:b/>
          <w:szCs w:val="24"/>
        </w:rPr>
        <w:t>Uzasadnienie</w:t>
      </w:r>
      <w:r w:rsidR="00BA662C">
        <w:rPr>
          <w:rFonts w:cs="Times New Roman"/>
          <w:b/>
          <w:szCs w:val="24"/>
        </w:rPr>
        <w:t xml:space="preserve"> </w:t>
      </w:r>
      <w:r w:rsidRPr="009553E2">
        <w:rPr>
          <w:rFonts w:cs="Times New Roman"/>
          <w:b/>
          <w:szCs w:val="24"/>
        </w:rPr>
        <w:t>poszczególnych</w:t>
      </w:r>
      <w:r w:rsidR="00BA662C">
        <w:rPr>
          <w:rFonts w:cs="Times New Roman"/>
          <w:b/>
          <w:szCs w:val="24"/>
        </w:rPr>
        <w:t xml:space="preserve"> </w:t>
      </w:r>
      <w:r w:rsidRPr="009553E2">
        <w:rPr>
          <w:rFonts w:cs="Times New Roman"/>
          <w:b/>
          <w:szCs w:val="24"/>
        </w:rPr>
        <w:t>przepisów</w:t>
      </w:r>
      <w:r w:rsidR="00BA662C">
        <w:rPr>
          <w:rFonts w:cs="Times New Roman"/>
          <w:b/>
          <w:szCs w:val="24"/>
        </w:rPr>
        <w:t xml:space="preserve"> </w:t>
      </w:r>
      <w:r w:rsidRPr="009553E2">
        <w:rPr>
          <w:rFonts w:cs="Times New Roman"/>
          <w:b/>
          <w:szCs w:val="24"/>
        </w:rPr>
        <w:t>materialnych</w:t>
      </w:r>
    </w:p>
    <w:p w14:paraId="3D640BDB" w14:textId="6BB39E56" w:rsidR="00886823" w:rsidRPr="00B5522F" w:rsidRDefault="00886823" w:rsidP="00DC0749">
      <w:pPr>
        <w:spacing w:before="120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</w:t>
      </w:r>
      <w:r w:rsidR="00C83443">
        <w:rPr>
          <w:rStyle w:val="Ppogrubienie"/>
        </w:rPr>
        <w:t>.</w:t>
      </w:r>
    </w:p>
    <w:p w14:paraId="42279EB6" w14:textId="268FE0B0" w:rsidR="00886823" w:rsidRPr="009553E2" w:rsidRDefault="00886823" w:rsidP="00DC0749">
      <w:pPr>
        <w:pStyle w:val="NormalnyWeb"/>
        <w:shd w:val="clear" w:color="auto" w:fill="FFFFFF"/>
        <w:spacing w:before="120" w:beforeAutospacing="0" w:after="120" w:afterAutospacing="0" w:line="360" w:lineRule="auto"/>
        <w:jc w:val="both"/>
      </w:pPr>
      <w:r w:rsidRPr="00204440">
        <w:t>Przepis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1E1362" w:rsidRPr="00204440">
        <w:t>1</w:t>
      </w:r>
      <w:r w:rsidR="00BA662C">
        <w:t xml:space="preserve"> </w:t>
      </w:r>
      <w:r w:rsidRPr="00204440">
        <w:t>ustawy</w:t>
      </w:r>
      <w:r w:rsidR="00BA662C">
        <w:t xml:space="preserve"> </w:t>
      </w:r>
      <w:r w:rsidRPr="00204440">
        <w:t>określa</w:t>
      </w:r>
      <w:r w:rsidR="00BA662C">
        <w:t xml:space="preserve"> </w:t>
      </w:r>
      <w:r w:rsidRPr="00204440">
        <w:t>zakres</w:t>
      </w:r>
      <w:r w:rsidR="00BA662C">
        <w:t xml:space="preserve"> </w:t>
      </w:r>
      <w:r w:rsidRPr="00204440">
        <w:t>przedmiotowy</w:t>
      </w:r>
      <w:r w:rsidR="00BA662C">
        <w:t xml:space="preserve"> </w:t>
      </w:r>
      <w:r w:rsidRPr="00204440">
        <w:t>ustawy.</w:t>
      </w:r>
      <w:r w:rsidR="00BA662C">
        <w:t xml:space="preserve"> </w:t>
      </w:r>
      <w:r w:rsidRPr="00204440">
        <w:t>Przede</w:t>
      </w:r>
      <w:r w:rsidR="00BA662C">
        <w:t xml:space="preserve"> </w:t>
      </w:r>
      <w:r w:rsidRPr="00204440">
        <w:t>wszystkim</w:t>
      </w:r>
      <w:r w:rsidR="00BA662C">
        <w:t xml:space="preserve"> </w:t>
      </w:r>
      <w:r w:rsidRPr="00204440">
        <w:t>nowe</w:t>
      </w:r>
      <w:r w:rsidR="00BA662C">
        <w:t xml:space="preserve"> </w:t>
      </w:r>
      <w:r w:rsidRPr="00204440">
        <w:t>przepisy</w:t>
      </w:r>
      <w:r w:rsidR="00BA662C">
        <w:t xml:space="preserve"> </w:t>
      </w:r>
      <w:r w:rsidRPr="00204440">
        <w:t>zawierają</w:t>
      </w:r>
      <w:r w:rsidR="00BA662C">
        <w:t xml:space="preserve"> </w:t>
      </w:r>
      <w:r w:rsidRPr="00204440">
        <w:t>prawa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E8029C">
        <w:t>obowiązki</w:t>
      </w:r>
      <w:r w:rsidR="00BA662C">
        <w:t xml:space="preserve"> </w:t>
      </w:r>
      <w:r w:rsidRPr="00E8029C">
        <w:t>przedsiębiorców</w:t>
      </w:r>
      <w:r w:rsidR="00BA662C">
        <w:t xml:space="preserve"> </w:t>
      </w:r>
      <w:r w:rsidRPr="00E8029C">
        <w:t>telekomunikacyjnych</w:t>
      </w:r>
      <w:r w:rsidR="00BA662C">
        <w:t xml:space="preserve"> </w:t>
      </w:r>
      <w:r w:rsidRPr="00E8029C">
        <w:t>oraz</w:t>
      </w:r>
      <w:r w:rsidR="00BA662C">
        <w:t xml:space="preserve"> </w:t>
      </w:r>
      <w:r w:rsidRPr="00E8029C">
        <w:t>kompetencje</w:t>
      </w:r>
      <w:r w:rsidR="00BA662C">
        <w:t xml:space="preserve"> </w:t>
      </w:r>
      <w:r w:rsidRPr="00E8029C">
        <w:t>Prezesa</w:t>
      </w:r>
      <w:r w:rsidR="00BA662C">
        <w:t xml:space="preserve"> </w:t>
      </w:r>
      <w:r w:rsidRPr="00E8029C">
        <w:t>Urzędu</w:t>
      </w:r>
      <w:r w:rsidR="00BA662C">
        <w:t xml:space="preserve"> </w:t>
      </w:r>
      <w:r w:rsidRPr="00E8029C">
        <w:t>Komunikacji</w:t>
      </w:r>
      <w:r w:rsidR="00BA662C">
        <w:t xml:space="preserve"> </w:t>
      </w:r>
      <w:r w:rsidRPr="00E8029C">
        <w:t>Elektronicznej</w:t>
      </w:r>
      <w:r w:rsidR="00BA662C">
        <w:t xml:space="preserve"> </w:t>
      </w:r>
      <w:r w:rsidRPr="00E8029C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E8029C">
        <w:t>zapobieganiem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E8029C">
        <w:t>zwalczaniem</w:t>
      </w:r>
      <w:r w:rsidR="00BA662C">
        <w:t xml:space="preserve"> </w:t>
      </w:r>
      <w:r w:rsidRPr="00E8029C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E8029C">
        <w:t>komunikacji</w:t>
      </w:r>
      <w:r w:rsidR="00BA662C">
        <w:t xml:space="preserve"> </w:t>
      </w:r>
      <w:r w:rsidRPr="00E8029C">
        <w:t>elektronicznej.</w:t>
      </w:r>
      <w:r w:rsidR="00BA662C">
        <w:t xml:space="preserve"> </w:t>
      </w:r>
      <w:r w:rsidRPr="00E8029C">
        <w:t>Określone</w:t>
      </w:r>
      <w:r w:rsidR="00BA662C">
        <w:t xml:space="preserve"> </w:t>
      </w:r>
      <w:r w:rsidRPr="00E8029C">
        <w:t>zostały</w:t>
      </w:r>
      <w:r w:rsidR="00BA662C">
        <w:t xml:space="preserve"> </w:t>
      </w:r>
      <w:r w:rsidRPr="00E8029C">
        <w:t>również</w:t>
      </w:r>
      <w:r w:rsidR="00BA662C">
        <w:t xml:space="preserve"> </w:t>
      </w:r>
      <w:r w:rsidRPr="00E8029C">
        <w:t>zasady</w:t>
      </w:r>
      <w:r w:rsidR="00BA662C">
        <w:t xml:space="preserve"> </w:t>
      </w:r>
      <w:r w:rsidRPr="00E8029C">
        <w:t>wnoszenia</w:t>
      </w:r>
      <w:r w:rsidR="00BA662C">
        <w:t xml:space="preserve"> </w:t>
      </w:r>
      <w:r w:rsidRPr="00E8029C">
        <w:t>sprzeciwu</w:t>
      </w:r>
      <w:r w:rsidR="00BA662C">
        <w:t xml:space="preserve"> </w:t>
      </w:r>
      <w:r w:rsidRPr="00E8029C">
        <w:t>przez</w:t>
      </w:r>
      <w:r w:rsidR="00BA662C">
        <w:t xml:space="preserve"> </w:t>
      </w:r>
      <w:r w:rsidRPr="00E8029C">
        <w:t>nadawcę</w:t>
      </w:r>
      <w:r w:rsidR="00BA662C">
        <w:t xml:space="preserve"> </w:t>
      </w:r>
      <w:r w:rsidRPr="00E8029C">
        <w:t>k</w:t>
      </w:r>
      <w:r w:rsidRPr="008F5BD4">
        <w:t>rótkiej</w:t>
      </w:r>
      <w:r w:rsidR="00BA662C">
        <w:t xml:space="preserve"> </w:t>
      </w:r>
      <w:r w:rsidRPr="008F5BD4">
        <w:t>wiadomości</w:t>
      </w:r>
      <w:r w:rsidR="00BA662C">
        <w:t xml:space="preserve"> </w:t>
      </w:r>
      <w:r w:rsidRPr="008F5BD4">
        <w:t>tekstowej</w:t>
      </w:r>
      <w:r w:rsidR="00BA662C">
        <w:t xml:space="preserve"> </w:t>
      </w:r>
      <w:r w:rsidRPr="008F5BD4">
        <w:t>(SMS)</w:t>
      </w:r>
      <w:r w:rsidR="00BA662C">
        <w:t xml:space="preserve"> </w:t>
      </w:r>
      <w:r w:rsidRPr="008F5BD4">
        <w:t>wobec</w:t>
      </w:r>
      <w:r w:rsidR="00BA662C">
        <w:t xml:space="preserve"> </w:t>
      </w:r>
      <w:r w:rsidRPr="008F5BD4">
        <w:t>uznania</w:t>
      </w:r>
      <w:r w:rsidR="00BA662C">
        <w:t xml:space="preserve"> </w:t>
      </w:r>
      <w:r w:rsidRPr="008F5BD4">
        <w:t>treści</w:t>
      </w:r>
      <w:r w:rsidR="00BA662C">
        <w:t xml:space="preserve"> </w:t>
      </w:r>
      <w:r w:rsidRPr="008F5BD4">
        <w:t>krótkiej</w:t>
      </w:r>
      <w:r w:rsidR="00BA662C">
        <w:t xml:space="preserve"> </w:t>
      </w:r>
      <w:r w:rsidRPr="008F5BD4">
        <w:t>wiadomości</w:t>
      </w:r>
      <w:r w:rsidR="00BA662C">
        <w:t xml:space="preserve"> </w:t>
      </w:r>
      <w:r w:rsidRPr="008F5BD4">
        <w:t>tekstowej</w:t>
      </w:r>
      <w:r w:rsidR="00BA662C">
        <w:t xml:space="preserve"> </w:t>
      </w:r>
      <w:r w:rsidRPr="008F5BD4">
        <w:t>(SMS)</w:t>
      </w:r>
      <w:r w:rsidR="00BA662C">
        <w:t xml:space="preserve"> </w:t>
      </w:r>
      <w:r w:rsidRPr="008F5BD4">
        <w:t>za</w:t>
      </w:r>
      <w:r w:rsidR="00BA662C">
        <w:t xml:space="preserve"> </w:t>
      </w:r>
      <w:r w:rsidRPr="008F5BD4">
        <w:t>wyczerpującą</w:t>
      </w:r>
      <w:r w:rsidR="00BA662C">
        <w:t xml:space="preserve"> </w:t>
      </w:r>
      <w:r w:rsidRPr="008F5BD4">
        <w:t>znamiona</w:t>
      </w:r>
      <w:r w:rsidR="00BA662C">
        <w:t xml:space="preserve"> </w:t>
      </w:r>
      <w:r w:rsidRPr="008F5BD4">
        <w:lastRenderedPageBreak/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komunikacji</w:t>
      </w:r>
      <w:r w:rsidR="00BA662C">
        <w:t xml:space="preserve"> </w:t>
      </w:r>
      <w:r w:rsidRPr="00620C0D">
        <w:t>elektronicznej,</w:t>
      </w:r>
      <w:r w:rsidR="00BA662C">
        <w:t xml:space="preserve"> </w:t>
      </w:r>
      <w:r w:rsidR="00941C55">
        <w:t>zasady</w:t>
      </w:r>
      <w:r w:rsidR="00BA662C">
        <w:t xml:space="preserve"> </w:t>
      </w:r>
      <w:r w:rsidR="00941C55">
        <w:t>wnoszenia</w:t>
      </w:r>
      <w:r w:rsidR="00BA662C">
        <w:t xml:space="preserve"> </w:t>
      </w:r>
      <w:r w:rsidR="00941C55">
        <w:t>sprzeciwu</w:t>
      </w:r>
      <w:r w:rsidR="00BA662C">
        <w:t xml:space="preserve"> </w:t>
      </w:r>
      <w:r w:rsidR="00941C55">
        <w:t>wobec</w:t>
      </w:r>
      <w:r w:rsidR="00BA662C">
        <w:t xml:space="preserve"> </w:t>
      </w:r>
      <w:r w:rsidR="00941C55">
        <w:t>wpisania</w:t>
      </w:r>
      <w:r w:rsidR="00BA662C">
        <w:t xml:space="preserve"> </w:t>
      </w:r>
      <w:r w:rsidR="00941C55">
        <w:t>domeny</w:t>
      </w:r>
      <w:r w:rsidR="00BA662C">
        <w:t xml:space="preserve"> </w:t>
      </w:r>
      <w:r w:rsidR="00941C55">
        <w:t>internetowej</w:t>
      </w:r>
      <w:r w:rsidR="00BA662C">
        <w:t xml:space="preserve"> </w:t>
      </w:r>
      <w:r w:rsidR="00941C55">
        <w:t>na</w:t>
      </w:r>
      <w:r w:rsidR="00BA662C">
        <w:t xml:space="preserve"> </w:t>
      </w:r>
      <w:r w:rsidR="00941C55">
        <w:t>listę</w:t>
      </w:r>
      <w:r w:rsidR="00BA662C">
        <w:t xml:space="preserve"> </w:t>
      </w:r>
      <w:r w:rsidR="00941C55">
        <w:t>ostrzeżeń,</w:t>
      </w:r>
      <w:r w:rsidR="00BA662C">
        <w:t xml:space="preserve"> </w:t>
      </w:r>
      <w:r w:rsidRPr="00620C0D">
        <w:t>obowiązki</w:t>
      </w:r>
      <w:r w:rsidR="00BA662C">
        <w:t xml:space="preserve"> </w:t>
      </w:r>
      <w:r w:rsidRPr="00620C0D">
        <w:t>dostawcy</w:t>
      </w:r>
      <w:r w:rsidR="00BA662C">
        <w:t xml:space="preserve"> </w:t>
      </w:r>
      <w:r w:rsidRPr="00620C0D">
        <w:t>poczty</w:t>
      </w:r>
      <w:r w:rsidR="00BA662C">
        <w:t xml:space="preserve"> </w:t>
      </w:r>
      <w:r w:rsidRPr="00620C0D">
        <w:t>elektronicznej</w:t>
      </w:r>
      <w:r w:rsidR="00BA662C">
        <w:t xml:space="preserve"> </w:t>
      </w:r>
      <w:r w:rsidRPr="00620C0D">
        <w:t>oraz</w:t>
      </w:r>
      <w:r w:rsidR="00BA662C">
        <w:t xml:space="preserve"> </w:t>
      </w:r>
      <w:r w:rsidRPr="00620C0D">
        <w:t>podmiotu</w:t>
      </w:r>
      <w:r w:rsidR="00BA662C">
        <w:t xml:space="preserve"> </w:t>
      </w:r>
      <w:r w:rsidRPr="00620C0D">
        <w:t>publicznego</w:t>
      </w:r>
      <w:r w:rsidR="00BA662C">
        <w:t xml:space="preserve"> </w:t>
      </w:r>
      <w:r w:rsidRPr="00620C0D">
        <w:t>związane</w:t>
      </w:r>
      <w:r w:rsidR="00BA662C">
        <w:t xml:space="preserve"> </w:t>
      </w:r>
      <w:r w:rsidRPr="00620C0D">
        <w:t>ze</w:t>
      </w:r>
      <w:r w:rsidR="00BA662C">
        <w:t xml:space="preserve"> </w:t>
      </w:r>
      <w:r w:rsidRPr="00620C0D">
        <w:t>świadczeniem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D575F">
        <w:t>korz</w:t>
      </w:r>
      <w:r w:rsidRPr="009553E2">
        <w:t>ystaniem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zapobiegania</w:t>
      </w:r>
      <w:r w:rsidR="00BA662C">
        <w:t xml:space="preserve"> </w:t>
      </w:r>
      <w:r w:rsidRPr="009553E2">
        <w:t>nadużyciom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Pr="009553E2">
        <w:t>także</w:t>
      </w:r>
      <w:r w:rsidR="00BA662C">
        <w:t xml:space="preserve"> </w:t>
      </w:r>
      <w:r w:rsidRPr="009553E2">
        <w:t>szczególne</w:t>
      </w:r>
      <w:r w:rsidR="00BA662C">
        <w:t xml:space="preserve"> </w:t>
      </w:r>
      <w:r w:rsidRPr="009553E2">
        <w:t>zasady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objętych</w:t>
      </w:r>
      <w:r w:rsidR="00BA662C">
        <w:t xml:space="preserve"> </w:t>
      </w:r>
      <w:r w:rsidRPr="009553E2">
        <w:t>tajemnicą</w:t>
      </w:r>
      <w:r w:rsidR="00BA662C">
        <w:t xml:space="preserve"> </w:t>
      </w:r>
      <w:r w:rsidRPr="009553E2">
        <w:t>telekomunikacyjną</w:t>
      </w:r>
      <w:r w:rsidR="00BA662C">
        <w:t xml:space="preserve"> </w:t>
      </w:r>
      <w:r w:rsidRPr="009553E2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zapobieganiem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zwalczaniem</w:t>
      </w:r>
      <w:r w:rsidR="00BA662C">
        <w:t xml:space="preserve"> </w:t>
      </w:r>
      <w:r w:rsidRPr="009553E2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elektronicznej.</w:t>
      </w:r>
    </w:p>
    <w:p w14:paraId="050070E8" w14:textId="33E2228D" w:rsidR="00886823" w:rsidRPr="00B5522F" w:rsidRDefault="00886823" w:rsidP="008E1656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2</w:t>
      </w:r>
      <w:r w:rsidR="00600ED9">
        <w:rPr>
          <w:rStyle w:val="Ppogrubienie"/>
        </w:rPr>
        <w:t>.</w:t>
      </w:r>
    </w:p>
    <w:p w14:paraId="7CF81E03" w14:textId="1E3A6DE1" w:rsidR="00886823" w:rsidRPr="00E8029C" w:rsidRDefault="000761C6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>
        <w:t>Przepis a</w:t>
      </w:r>
      <w:r w:rsidR="00886823" w:rsidRPr="00204440">
        <w:t>rt.</w:t>
      </w:r>
      <w:r w:rsidR="00BA662C">
        <w:t xml:space="preserve"> </w:t>
      </w:r>
      <w:r w:rsidR="001E1362" w:rsidRPr="00204440">
        <w:t>2</w:t>
      </w:r>
      <w:r w:rsidR="00BA662C">
        <w:t xml:space="preserve"> </w:t>
      </w:r>
      <w:r w:rsidR="00886823" w:rsidRPr="00204440">
        <w:t>zawiera</w:t>
      </w:r>
      <w:r w:rsidR="00BA662C">
        <w:t xml:space="preserve"> </w:t>
      </w:r>
      <w:r w:rsidR="00886823" w:rsidRPr="00204440">
        <w:t>słowniczek</w:t>
      </w:r>
      <w:r w:rsidR="00BA662C">
        <w:t xml:space="preserve"> </w:t>
      </w:r>
      <w:r w:rsidR="00886823" w:rsidRPr="00204440">
        <w:t>ustawowy.</w:t>
      </w:r>
      <w:r w:rsidR="00BA662C">
        <w:t xml:space="preserve"> </w:t>
      </w:r>
      <w:r w:rsidR="00886823" w:rsidRPr="00204440">
        <w:t>Wskazano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1416C9">
        <w:t>nim</w:t>
      </w:r>
      <w:r w:rsidR="00BA662C">
        <w:t xml:space="preserve"> </w:t>
      </w:r>
      <w:r w:rsidR="00436897">
        <w:t>20</w:t>
      </w:r>
      <w:r w:rsidR="00BA662C">
        <w:t xml:space="preserve"> </w:t>
      </w:r>
      <w:r w:rsidR="00886823" w:rsidRPr="00E8029C">
        <w:t>definicji.</w:t>
      </w:r>
      <w:r w:rsidR="00BA662C">
        <w:t xml:space="preserve"> </w:t>
      </w:r>
    </w:p>
    <w:p w14:paraId="55A45FF6" w14:textId="4FB19DC5" w:rsidR="00886823" w:rsidRPr="009553E2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E8029C">
        <w:t>Do</w:t>
      </w:r>
      <w:r w:rsidR="00BA662C">
        <w:t xml:space="preserve"> </w:t>
      </w:r>
      <w:r w:rsidRPr="00E8029C">
        <w:t>najważniejszych</w:t>
      </w:r>
      <w:r w:rsidR="00BA662C">
        <w:t xml:space="preserve"> </w:t>
      </w:r>
      <w:r w:rsidRPr="00E8029C">
        <w:t>definicji</w:t>
      </w:r>
      <w:r w:rsidR="00BA662C">
        <w:t xml:space="preserve"> </w:t>
      </w:r>
      <w:r w:rsidRPr="00E8029C">
        <w:t>należy</w:t>
      </w:r>
      <w:r w:rsidR="00BA662C">
        <w:t xml:space="preserve"> </w:t>
      </w:r>
      <w:r w:rsidRPr="00E8029C">
        <w:t>definicja</w:t>
      </w:r>
      <w:r w:rsidR="00BA662C">
        <w:t xml:space="preserve"> </w:t>
      </w:r>
      <w:r w:rsidRPr="00E8029C">
        <w:t>CSIRT</w:t>
      </w:r>
      <w:r w:rsidR="00BA662C">
        <w:t xml:space="preserve"> </w:t>
      </w:r>
      <w:r w:rsidRPr="00E8029C">
        <w:t>NASK.</w:t>
      </w:r>
      <w:r w:rsidR="00BA662C">
        <w:t xml:space="preserve"> </w:t>
      </w:r>
      <w:r w:rsidRPr="00E8029C">
        <w:t>Projekt</w:t>
      </w:r>
      <w:r w:rsidR="00BA662C">
        <w:t xml:space="preserve"> </w:t>
      </w:r>
      <w:r w:rsidRPr="00E8029C">
        <w:t>odwołuje</w:t>
      </w:r>
      <w:r w:rsidR="00BA662C">
        <w:t xml:space="preserve"> </w:t>
      </w:r>
      <w:r w:rsidRPr="00E8029C">
        <w:t>się</w:t>
      </w:r>
      <w:r w:rsidR="00BA662C">
        <w:t xml:space="preserve"> </w:t>
      </w:r>
      <w:r w:rsidRPr="00E8029C">
        <w:t>tutaj</w:t>
      </w:r>
      <w:r w:rsidR="00BA662C">
        <w:t xml:space="preserve"> </w:t>
      </w:r>
      <w:r w:rsidRPr="00E8029C">
        <w:t>do</w:t>
      </w:r>
      <w:r w:rsidR="00BA662C">
        <w:t xml:space="preserve"> </w:t>
      </w:r>
      <w:r w:rsidRPr="00E8029C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E8029C">
        <w:t>dnia</w:t>
      </w:r>
      <w:r w:rsidR="00BA662C">
        <w:t xml:space="preserve"> </w:t>
      </w:r>
      <w:r w:rsidR="001E1362" w:rsidRPr="00E8029C">
        <w:t>5</w:t>
      </w:r>
      <w:r w:rsidR="00BA662C">
        <w:t xml:space="preserve"> </w:t>
      </w:r>
      <w:r w:rsidRPr="008F5BD4">
        <w:t>lipca</w:t>
      </w:r>
      <w:r w:rsidR="00BA662C">
        <w:t xml:space="preserve"> </w:t>
      </w:r>
      <w:r w:rsidRPr="008F5BD4">
        <w:t>201</w:t>
      </w:r>
      <w:r w:rsidR="001E1362" w:rsidRPr="008F5BD4">
        <w:t>8</w:t>
      </w:r>
      <w:r w:rsidR="00BA662C">
        <w:t xml:space="preserve"> </w:t>
      </w:r>
      <w:r w:rsidRPr="008F5BD4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8F5BD4">
        <w:t>krajowym</w:t>
      </w:r>
      <w:r w:rsidR="00BA662C">
        <w:t xml:space="preserve"> </w:t>
      </w:r>
      <w:r w:rsidRPr="008F5BD4">
        <w:t>systemie</w:t>
      </w:r>
      <w:r w:rsidR="00BA662C">
        <w:t xml:space="preserve"> </w:t>
      </w:r>
      <w:proofErr w:type="spellStart"/>
      <w:r w:rsidRPr="008F5BD4">
        <w:t>cyberbezpieczeństwa</w:t>
      </w:r>
      <w:proofErr w:type="spellEnd"/>
      <w:r w:rsidR="00BA662C">
        <w:t xml:space="preserve"> </w:t>
      </w:r>
      <w:r w:rsidRPr="008F5BD4">
        <w:t>(</w:t>
      </w:r>
      <w:r w:rsidR="00FA54A7">
        <w:t>Dz.</w:t>
      </w:r>
      <w:r w:rsidR="00BA662C">
        <w:t xml:space="preserve"> </w:t>
      </w:r>
      <w:r w:rsidR="00FA54A7">
        <w:t>U.</w:t>
      </w:r>
      <w:r w:rsidR="00BA662C">
        <w:t xml:space="preserve"> </w:t>
      </w:r>
      <w:r w:rsidR="00471E10">
        <w:t xml:space="preserve">z </w:t>
      </w:r>
      <w:r w:rsidRPr="00620C0D">
        <w:t>202</w:t>
      </w:r>
      <w:r w:rsidR="001E1362" w:rsidRPr="00620C0D">
        <w:t>2</w:t>
      </w:r>
      <w:r w:rsidR="00BA662C">
        <w:t xml:space="preserve"> </w:t>
      </w:r>
      <w:r w:rsidRPr="00620C0D">
        <w:t>r.</w:t>
      </w:r>
      <w:r w:rsidR="00BA662C">
        <w:t xml:space="preserve"> </w:t>
      </w:r>
      <w:r w:rsidR="00FA54A7">
        <w:t>poz.</w:t>
      </w:r>
      <w:r w:rsidR="00C83443">
        <w:t> </w:t>
      </w:r>
      <w:r w:rsidRPr="00620C0D">
        <w:t>1863</w:t>
      </w:r>
      <w:r w:rsidR="00BA662C">
        <w:t xml:space="preserve"> </w:t>
      </w:r>
      <w:r w:rsidR="003C2D86">
        <w:t>i</w:t>
      </w:r>
      <w:r w:rsidR="00BA662C">
        <w:t xml:space="preserve"> </w:t>
      </w:r>
      <w:r w:rsidR="000526BD">
        <w:t>2666</w:t>
      </w:r>
      <w:r w:rsidRPr="00620C0D">
        <w:t>).</w:t>
      </w:r>
      <w:r w:rsidR="00BA662C">
        <w:t xml:space="preserve"> </w:t>
      </w:r>
      <w:r w:rsidRPr="00620C0D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FA54A7" w:rsidRPr="00620C0D">
        <w:t>2</w:t>
      </w:r>
      <w:r w:rsidR="00BA662C">
        <w:t xml:space="preserve"> </w:t>
      </w:r>
      <w:r w:rsidR="00FA54A7">
        <w:t>pkt</w:t>
      </w:r>
      <w:r w:rsidR="00BA662C">
        <w:t xml:space="preserve"> </w:t>
      </w:r>
      <w:r w:rsidR="001E1362" w:rsidRPr="00620C0D">
        <w:t>3</w:t>
      </w:r>
      <w:r w:rsidR="00BA662C">
        <w:t xml:space="preserve"> </w:t>
      </w:r>
      <w:r w:rsidRPr="006D575F">
        <w:t>tej</w:t>
      </w:r>
      <w:r w:rsidR="00BA662C">
        <w:t xml:space="preserve"> </w:t>
      </w:r>
      <w:r w:rsidRPr="006D575F">
        <w:t>ustawy</w:t>
      </w:r>
      <w:r w:rsidR="00BA662C">
        <w:t xml:space="preserve"> </w:t>
      </w:r>
      <w:r w:rsidRPr="006D575F">
        <w:t>jest</w:t>
      </w:r>
      <w:r w:rsidR="00BA662C">
        <w:t xml:space="preserve"> </w:t>
      </w:r>
      <w:r w:rsidRPr="006D575F">
        <w:t>to</w:t>
      </w:r>
      <w:r w:rsidR="00BA662C">
        <w:t xml:space="preserve"> </w:t>
      </w:r>
      <w:r w:rsidRPr="006D575F">
        <w:t>Zespół</w:t>
      </w:r>
      <w:r w:rsidR="00BA662C">
        <w:t xml:space="preserve"> </w:t>
      </w:r>
      <w:r w:rsidRPr="006D575F">
        <w:t>Reagowania</w:t>
      </w:r>
      <w:r w:rsidR="00BA662C">
        <w:t xml:space="preserve"> </w:t>
      </w:r>
      <w:r w:rsidRPr="006D575F">
        <w:t>na</w:t>
      </w:r>
      <w:r w:rsidR="00BA662C">
        <w:t xml:space="preserve"> </w:t>
      </w:r>
      <w:r w:rsidRPr="006D575F">
        <w:t>Incydenty</w:t>
      </w:r>
      <w:r w:rsidR="00BA662C">
        <w:t xml:space="preserve"> </w:t>
      </w:r>
      <w:r w:rsidRPr="006D575F">
        <w:t>Bezpieczeństwa</w:t>
      </w:r>
      <w:r w:rsidR="00BA662C">
        <w:t xml:space="preserve"> </w:t>
      </w:r>
      <w:r w:rsidRPr="006D575F">
        <w:t>Komputerowego</w:t>
      </w:r>
      <w:r w:rsidR="00BA662C">
        <w:t xml:space="preserve"> </w:t>
      </w:r>
      <w:r w:rsidRPr="006D575F">
        <w:t>działający</w:t>
      </w:r>
      <w:r w:rsidR="00BA662C">
        <w:t xml:space="preserve"> </w:t>
      </w:r>
      <w:r w:rsidRPr="006D575F">
        <w:t>na</w:t>
      </w:r>
      <w:r w:rsidR="00BA662C">
        <w:t xml:space="preserve"> </w:t>
      </w:r>
      <w:r w:rsidRPr="006D575F">
        <w:t>poziomie</w:t>
      </w:r>
      <w:r w:rsidR="00BA662C">
        <w:t xml:space="preserve"> </w:t>
      </w:r>
      <w:r w:rsidRPr="006D575F">
        <w:t>krajowym,</w:t>
      </w:r>
      <w:r w:rsidR="00BA662C">
        <w:t xml:space="preserve"> </w:t>
      </w:r>
      <w:r w:rsidRPr="006D575F">
        <w:t>prowadzony</w:t>
      </w:r>
      <w:r w:rsidR="00BA662C">
        <w:t xml:space="preserve"> </w:t>
      </w:r>
      <w:r w:rsidRPr="006D575F">
        <w:t>przez</w:t>
      </w:r>
      <w:r w:rsidR="00BA662C">
        <w:t xml:space="preserve"> </w:t>
      </w:r>
      <w:r w:rsidRPr="006D575F">
        <w:t>Naukową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D575F">
        <w:t>Akademicką</w:t>
      </w:r>
      <w:r w:rsidR="00BA662C">
        <w:t xml:space="preserve"> </w:t>
      </w:r>
      <w:r w:rsidRPr="006D575F">
        <w:t>Sieć</w:t>
      </w:r>
      <w:r w:rsidR="00BA662C">
        <w:t xml:space="preserve"> </w:t>
      </w:r>
      <w:r w:rsidRPr="006D575F">
        <w:t>Komputerową</w:t>
      </w:r>
      <w:r w:rsidR="00BA662C">
        <w:t xml:space="preserve"> </w:t>
      </w:r>
      <w:r w:rsidRPr="009553E2">
        <w:rPr>
          <w:rFonts w:cs="Times"/>
        </w:rPr>
        <w:t>–</w:t>
      </w:r>
      <w:r w:rsidR="00BA662C">
        <w:t xml:space="preserve"> </w:t>
      </w:r>
      <w:r w:rsidRPr="009553E2">
        <w:t>Państwowy</w:t>
      </w:r>
      <w:r w:rsidR="00BA662C">
        <w:t xml:space="preserve"> </w:t>
      </w:r>
      <w:r w:rsidRPr="009553E2">
        <w:t>Instytut</w:t>
      </w:r>
      <w:r w:rsidR="00BA662C">
        <w:t xml:space="preserve"> </w:t>
      </w:r>
      <w:r w:rsidRPr="009553E2">
        <w:t>Badawczy.</w:t>
      </w:r>
    </w:p>
    <w:p w14:paraId="1E023869" w14:textId="3D58BDF1" w:rsidR="00886823" w:rsidRPr="009553E2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Definicja</w:t>
      </w:r>
      <w:r w:rsidR="00BA662C">
        <w:t xml:space="preserve"> </w:t>
      </w:r>
      <w:r w:rsidRPr="009553E2">
        <w:t>dostawcy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nawiązuje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definicji</w:t>
      </w:r>
      <w:r w:rsidR="00BA662C">
        <w:t xml:space="preserve"> </w:t>
      </w:r>
      <w:r w:rsidRPr="009553E2">
        <w:t>usługodawcy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ustawie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1</w:t>
      </w:r>
      <w:r w:rsidR="001E1362" w:rsidRPr="009553E2">
        <w:t>8</w:t>
      </w:r>
      <w:r w:rsidR="00BA662C">
        <w:t xml:space="preserve"> </w:t>
      </w:r>
      <w:r w:rsidRPr="009553E2">
        <w:t>lipca</w:t>
      </w:r>
      <w:r w:rsidR="00BA662C">
        <w:t xml:space="preserve"> </w:t>
      </w:r>
      <w:r w:rsidRPr="009553E2">
        <w:t>200</w:t>
      </w:r>
      <w:r w:rsidR="001E1362" w:rsidRPr="009553E2">
        <w:t>2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świadczeniu</w:t>
      </w:r>
      <w:r w:rsidR="00BA662C">
        <w:t xml:space="preserve"> </w:t>
      </w:r>
      <w:r w:rsidRPr="009553E2">
        <w:t>usług</w:t>
      </w:r>
      <w:r w:rsidR="00BA662C">
        <w:t xml:space="preserve"> </w:t>
      </w:r>
      <w:r w:rsidRPr="009553E2">
        <w:t>drogą</w:t>
      </w:r>
      <w:r w:rsidR="00BA662C">
        <w:t xml:space="preserve"> </w:t>
      </w:r>
      <w:r w:rsidRPr="009553E2">
        <w:t>elektroniczną</w:t>
      </w:r>
      <w:r w:rsidR="00327443">
        <w:t xml:space="preserve"> (Dz. U. z </w:t>
      </w:r>
      <w:r w:rsidR="0051439F">
        <w:t>2020 r. poz. 344)</w:t>
      </w:r>
      <w:r w:rsidRPr="009553E2">
        <w:t>,</w:t>
      </w:r>
      <w:r w:rsidR="00BA662C">
        <w:t xml:space="preserve"> </w:t>
      </w:r>
      <w:r w:rsidRPr="009553E2">
        <w:t>ponieważ</w:t>
      </w:r>
      <w:r w:rsidR="00BA662C">
        <w:t xml:space="preserve"> </w:t>
      </w:r>
      <w:r w:rsidRPr="009553E2">
        <w:t>poczta</w:t>
      </w:r>
      <w:r w:rsidR="00BA662C">
        <w:t xml:space="preserve"> </w:t>
      </w:r>
      <w:r w:rsidRPr="009553E2">
        <w:t>elektroniczna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według</w:t>
      </w:r>
      <w:r w:rsidR="00BA662C">
        <w:t xml:space="preserve"> </w:t>
      </w:r>
      <w:r w:rsidRPr="009553E2">
        <w:t>tej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Pr="009553E2">
        <w:t>usługą</w:t>
      </w:r>
      <w:r w:rsidR="00BA662C">
        <w:t xml:space="preserve"> </w:t>
      </w:r>
      <w:r w:rsidRPr="009553E2">
        <w:t>świadczoną</w:t>
      </w:r>
      <w:r w:rsidR="00BA662C">
        <w:t xml:space="preserve"> </w:t>
      </w:r>
      <w:r w:rsidRPr="009553E2">
        <w:t>drogą</w:t>
      </w:r>
      <w:r w:rsidR="00BA662C">
        <w:t xml:space="preserve"> </w:t>
      </w:r>
      <w:r w:rsidRPr="009553E2">
        <w:t>elektroniczną.</w:t>
      </w:r>
      <w:r w:rsidR="00BA662C">
        <w:t xml:space="preserve"> </w:t>
      </w:r>
      <w:r w:rsidRPr="009553E2">
        <w:t>Dostawcą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więc</w:t>
      </w:r>
      <w:r w:rsidR="00BA662C">
        <w:t xml:space="preserve"> </w:t>
      </w:r>
      <w:r w:rsidRPr="009553E2">
        <w:t>osoba</w:t>
      </w:r>
      <w:r w:rsidR="00BA662C">
        <w:t xml:space="preserve"> </w:t>
      </w:r>
      <w:r w:rsidRPr="009553E2">
        <w:t>fizyczną,</w:t>
      </w:r>
      <w:r w:rsidR="00BA662C">
        <w:t xml:space="preserve"> </w:t>
      </w:r>
      <w:r w:rsidRPr="009553E2">
        <w:t>osoba</w:t>
      </w:r>
      <w:r w:rsidR="00BA662C">
        <w:t xml:space="preserve"> </w:t>
      </w:r>
      <w:r w:rsidRPr="009553E2">
        <w:t>prawna</w:t>
      </w:r>
      <w:r w:rsidR="00BA662C">
        <w:t xml:space="preserve"> </w:t>
      </w:r>
      <w:r w:rsidRPr="009553E2">
        <w:t>albo</w:t>
      </w:r>
      <w:r w:rsidR="00BA662C">
        <w:t xml:space="preserve"> </w:t>
      </w:r>
      <w:r w:rsidRPr="009553E2">
        <w:t>jednostka</w:t>
      </w:r>
      <w:r w:rsidR="00BA662C">
        <w:t xml:space="preserve"> </w:t>
      </w:r>
      <w:r w:rsidRPr="009553E2">
        <w:t>organizacyjna</w:t>
      </w:r>
      <w:r w:rsidR="00BA662C">
        <w:t xml:space="preserve"> </w:t>
      </w:r>
      <w:r w:rsidRPr="009553E2">
        <w:t>nieposiadająca</w:t>
      </w:r>
      <w:r w:rsidR="00BA662C">
        <w:t xml:space="preserve"> </w:t>
      </w:r>
      <w:r w:rsidRPr="009553E2">
        <w:t>osobowości</w:t>
      </w:r>
      <w:r w:rsidR="00BA662C">
        <w:t xml:space="preserve"> </w:t>
      </w:r>
      <w:r w:rsidRPr="009553E2">
        <w:t>prawnej,</w:t>
      </w:r>
      <w:r w:rsidR="00BA662C">
        <w:t xml:space="preserve"> </w:t>
      </w:r>
      <w:r w:rsidRPr="009553E2">
        <w:t>która</w:t>
      </w:r>
      <w:r w:rsidR="00BA662C">
        <w:t xml:space="preserve"> </w:t>
      </w:r>
      <w:r w:rsidRPr="009553E2">
        <w:t>prowadzi,</w:t>
      </w:r>
      <w:r w:rsidR="00BA662C">
        <w:t xml:space="preserve"> </w:t>
      </w:r>
      <w:r w:rsidRPr="009553E2">
        <w:t>chociażby</w:t>
      </w:r>
      <w:r w:rsidR="00BA662C">
        <w:t xml:space="preserve"> </w:t>
      </w:r>
      <w:r w:rsidRPr="009553E2">
        <w:t>ubocznie,</w:t>
      </w:r>
      <w:r w:rsidR="00BA662C">
        <w:t xml:space="preserve"> </w:t>
      </w:r>
      <w:r w:rsidRPr="009553E2">
        <w:t>działalność</w:t>
      </w:r>
      <w:r w:rsidR="00BA662C">
        <w:t xml:space="preserve"> </w:t>
      </w:r>
      <w:r w:rsidRPr="009553E2">
        <w:t>zarobkową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zawodową</w:t>
      </w:r>
      <w:r w:rsidR="00BA662C">
        <w:t xml:space="preserve"> </w:t>
      </w:r>
      <w:r w:rsidRPr="009553E2">
        <w:t>związaną</w:t>
      </w:r>
      <w:r w:rsidR="00BA662C">
        <w:t xml:space="preserve"> </w:t>
      </w:r>
      <w:r w:rsidRPr="009553E2">
        <w:t>ze</w:t>
      </w:r>
      <w:r w:rsidR="00BA662C">
        <w:t xml:space="preserve"> </w:t>
      </w:r>
      <w:r w:rsidRPr="009553E2">
        <w:t>świadczeniem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elektronicznej.</w:t>
      </w:r>
    </w:p>
    <w:p w14:paraId="563AD807" w14:textId="74313517" w:rsidR="00886823" w:rsidRPr="006D575F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6D575F">
        <w:t>Definicja</w:t>
      </w:r>
      <w:r w:rsidR="00BA662C">
        <w:t xml:space="preserve"> </w:t>
      </w:r>
      <w:r w:rsidRPr="006D575F">
        <w:t>informacji</w:t>
      </w:r>
      <w:r w:rsidR="00BA662C">
        <w:t xml:space="preserve"> </w:t>
      </w:r>
      <w:r w:rsidRPr="006D575F">
        <w:t>adresowej</w:t>
      </w:r>
      <w:r w:rsidR="00BA662C">
        <w:t xml:space="preserve"> </w:t>
      </w:r>
      <w:r w:rsidRPr="006D575F">
        <w:t>obejmuje</w:t>
      </w:r>
      <w:r w:rsidR="00BA662C">
        <w:t xml:space="preserve"> </w:t>
      </w:r>
      <w:r w:rsidRPr="006D575F">
        <w:t>numery</w:t>
      </w:r>
      <w:r w:rsidR="00BA662C">
        <w:t xml:space="preserve"> </w:t>
      </w:r>
      <w:r w:rsidR="0051439F">
        <w:t xml:space="preserve">lub </w:t>
      </w:r>
      <w:r w:rsidRPr="009553E2">
        <w:t>identyfikator</w:t>
      </w:r>
      <w:r w:rsidR="00BA662C">
        <w:t xml:space="preserve"> </w:t>
      </w:r>
      <w:r w:rsidRPr="009553E2">
        <w:t>użytkownika</w:t>
      </w:r>
      <w:r w:rsidR="00BA662C">
        <w:t xml:space="preserve"> </w:t>
      </w:r>
      <w:r w:rsidR="008D716E">
        <w:t>wysyłającego</w:t>
      </w:r>
      <w:r w:rsidR="00BA662C">
        <w:t xml:space="preserve"> </w:t>
      </w:r>
      <w:r w:rsidR="008D716E">
        <w:t>komunikat</w:t>
      </w:r>
      <w:r w:rsidRPr="006D575F">
        <w:t>.</w:t>
      </w:r>
      <w:r w:rsidR="00BA662C">
        <w:t xml:space="preserve"> </w:t>
      </w:r>
      <w:r w:rsidRPr="006D575F">
        <w:t>Identyfikatorem</w:t>
      </w:r>
      <w:r w:rsidR="00BA662C">
        <w:t xml:space="preserve"> </w:t>
      </w:r>
      <w:r w:rsidRPr="006D575F">
        <w:t>mogą</w:t>
      </w:r>
      <w:r w:rsidR="00BA662C">
        <w:t xml:space="preserve"> </w:t>
      </w:r>
      <w:r w:rsidRPr="006D575F">
        <w:t>być</w:t>
      </w:r>
      <w:r w:rsidR="00BA662C">
        <w:t xml:space="preserve"> </w:t>
      </w:r>
      <w:r w:rsidRPr="006D575F">
        <w:t>znaki</w:t>
      </w:r>
      <w:r w:rsidR="00BA662C">
        <w:t xml:space="preserve"> </w:t>
      </w:r>
      <w:r w:rsidRPr="006D575F">
        <w:t>identyfikujące</w:t>
      </w:r>
      <w:r w:rsidR="00BA662C">
        <w:t xml:space="preserve"> </w:t>
      </w:r>
      <w:r w:rsidRPr="006D575F">
        <w:t>abonenta</w:t>
      </w:r>
      <w:r w:rsidR="00BA662C">
        <w:t xml:space="preserve"> </w:t>
      </w:r>
      <w:r w:rsidRPr="006D575F">
        <w:t>(</w:t>
      </w:r>
      <w:r w:rsidR="0051439F">
        <w:t>o których mowa w</w:t>
      </w:r>
      <w:r w:rsidR="00C83443">
        <w:t> </w:t>
      </w:r>
      <w:r w:rsidR="00FA54A7">
        <w:t>art.</w:t>
      </w:r>
      <w:r w:rsidR="00C83443">
        <w:t> </w:t>
      </w:r>
      <w:r w:rsidRPr="009553E2">
        <w:t>13</w:t>
      </w:r>
      <w:r w:rsidR="001E1362" w:rsidRPr="009553E2">
        <w:t>0</w:t>
      </w:r>
      <w:r w:rsidR="00BA662C">
        <w:t xml:space="preserve"> </w:t>
      </w:r>
      <w:r w:rsidR="000526BD">
        <w:t>ustawy</w:t>
      </w:r>
      <w:r w:rsidR="0051439F">
        <w:t xml:space="preserve"> dnia </w:t>
      </w:r>
      <w:r w:rsidR="0051439F" w:rsidRPr="0051439F">
        <w:t xml:space="preserve">16 lipca 2004 r. </w:t>
      </w:r>
      <w:r w:rsidR="00C83443">
        <w:t>–</w:t>
      </w:r>
      <w:r w:rsidR="00AE152F">
        <w:t xml:space="preserve"> </w:t>
      </w:r>
      <w:r w:rsidRPr="009553E2">
        <w:t>P</w:t>
      </w:r>
      <w:r w:rsidR="0022169B" w:rsidRPr="009553E2">
        <w:t>raw</w:t>
      </w:r>
      <w:r w:rsidR="000526BD">
        <w:t>o</w:t>
      </w:r>
      <w:r w:rsidR="00BA662C">
        <w:t xml:space="preserve"> </w:t>
      </w:r>
      <w:r w:rsidRPr="009553E2">
        <w:t>t</w:t>
      </w:r>
      <w:r w:rsidR="0022169B" w:rsidRPr="009553E2">
        <w:t>elekomunikacyjne</w:t>
      </w:r>
      <w:r w:rsidR="0051439F">
        <w:t>,</w:t>
      </w:r>
      <w:r w:rsidR="00BA662C">
        <w:t xml:space="preserve"> </w:t>
      </w:r>
      <w:r w:rsidRPr="009553E2">
        <w:t>np.</w:t>
      </w:r>
      <w:r w:rsidR="00BA662C">
        <w:t xml:space="preserve"> </w:t>
      </w:r>
      <w:r w:rsidRPr="009553E2">
        <w:t>adresy</w:t>
      </w:r>
      <w:r w:rsidR="00BA662C">
        <w:t xml:space="preserve"> </w:t>
      </w:r>
      <w:r w:rsidRPr="009553E2">
        <w:t>elektroniczne,</w:t>
      </w:r>
      <w:r w:rsidR="00BA662C">
        <w:t xml:space="preserve"> </w:t>
      </w:r>
      <w:r w:rsidRPr="009553E2">
        <w:t>nazwy,</w:t>
      </w:r>
      <w:r w:rsidR="00BA662C">
        <w:t xml:space="preserve"> </w:t>
      </w:r>
      <w:r w:rsidRPr="009553E2">
        <w:t>kody,</w:t>
      </w:r>
      <w:r w:rsidR="00BA662C">
        <w:t xml:space="preserve"> </w:t>
      </w:r>
      <w:r w:rsidRPr="009553E2">
        <w:t>radioamatorskie</w:t>
      </w:r>
      <w:r w:rsidR="00BA662C">
        <w:t xml:space="preserve"> </w:t>
      </w:r>
      <w:r w:rsidRPr="009553E2">
        <w:t>znaki</w:t>
      </w:r>
      <w:r w:rsidR="00BA662C">
        <w:t xml:space="preserve"> </w:t>
      </w:r>
      <w:r w:rsidRPr="009553E2">
        <w:t>identyfikujące</w:t>
      </w:r>
      <w:r w:rsidR="00BA662C">
        <w:t xml:space="preserve"> </w:t>
      </w:r>
      <w:r w:rsidRPr="009553E2">
        <w:t>stację)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adresy</w:t>
      </w:r>
      <w:r w:rsidR="00BA662C">
        <w:t xml:space="preserve"> </w:t>
      </w:r>
      <w:r w:rsidRPr="009553E2">
        <w:t>IP.</w:t>
      </w:r>
    </w:p>
    <w:p w14:paraId="2A7E741D" w14:textId="1ECEB895" w:rsidR="00886823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Kolejną</w:t>
      </w:r>
      <w:r w:rsidR="00BA662C">
        <w:t xml:space="preserve"> </w:t>
      </w:r>
      <w:r w:rsidRPr="009553E2">
        <w:t>istotną</w:t>
      </w:r>
      <w:r w:rsidR="00BA662C">
        <w:t xml:space="preserve"> </w:t>
      </w:r>
      <w:r w:rsidRPr="009553E2">
        <w:t>definicją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definicja</w:t>
      </w:r>
      <w:r w:rsidR="00BA662C">
        <w:t xml:space="preserve"> </w:t>
      </w:r>
      <w:r w:rsidRPr="009553E2">
        <w:t>komunikatu.</w:t>
      </w:r>
      <w:r w:rsidR="00BA662C">
        <w:t xml:space="preserve"> </w:t>
      </w:r>
      <w:r w:rsidRPr="009553E2">
        <w:t>Definicja</w:t>
      </w:r>
      <w:r w:rsidR="00BA662C">
        <w:t xml:space="preserve"> </w:t>
      </w:r>
      <w:r w:rsidRPr="009553E2">
        <w:t>ta</w:t>
      </w:r>
      <w:r w:rsidR="00BA662C">
        <w:t xml:space="preserve"> </w:t>
      </w:r>
      <w:r w:rsidRPr="009553E2">
        <w:t>stanowi</w:t>
      </w:r>
      <w:r w:rsidR="00BA662C">
        <w:t xml:space="preserve"> </w:t>
      </w:r>
      <w:r w:rsidRPr="009553E2">
        <w:t>odwołanie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definicji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zawartej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ustawie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1</w:t>
      </w:r>
      <w:r w:rsidR="001E1362" w:rsidRPr="009553E2">
        <w:t>6</w:t>
      </w:r>
      <w:r w:rsidR="00BA662C">
        <w:t xml:space="preserve"> </w:t>
      </w:r>
      <w:r w:rsidRPr="009553E2">
        <w:t>lipca</w:t>
      </w:r>
      <w:r w:rsidR="00BA662C">
        <w:t xml:space="preserve"> </w:t>
      </w:r>
      <w:r w:rsidRPr="009553E2">
        <w:t>200</w:t>
      </w:r>
      <w:r w:rsidR="001E1362" w:rsidRPr="009553E2">
        <w:t>4</w:t>
      </w:r>
      <w:r w:rsidR="00BA662C">
        <w:t xml:space="preserve"> </w:t>
      </w:r>
      <w:r w:rsidRPr="009553E2">
        <w:t>r.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Prawo</w:t>
      </w:r>
      <w:r w:rsidR="00BA662C">
        <w:t xml:space="preserve"> </w:t>
      </w:r>
      <w:r w:rsidRPr="009553E2">
        <w:t>telekomunikacyjne.</w:t>
      </w:r>
      <w:r w:rsidR="00BA662C">
        <w:t xml:space="preserve"> </w:t>
      </w:r>
      <w:r w:rsidRPr="009553E2">
        <w:t>Oznacza</w:t>
      </w:r>
      <w:r w:rsidR="00BA662C">
        <w:t xml:space="preserve"> </w:t>
      </w:r>
      <w:r w:rsidRPr="009553E2">
        <w:t>on</w:t>
      </w:r>
      <w:r w:rsidR="00BA662C">
        <w:t xml:space="preserve"> </w:t>
      </w:r>
      <w:r w:rsidRPr="009553E2">
        <w:t>każdą</w:t>
      </w:r>
      <w:r w:rsidR="00BA662C">
        <w:t xml:space="preserve"> </w:t>
      </w:r>
      <w:r w:rsidRPr="009553E2">
        <w:t>informację</w:t>
      </w:r>
      <w:r w:rsidR="00BA662C">
        <w:t xml:space="preserve"> </w:t>
      </w:r>
      <w:r w:rsidRPr="009553E2">
        <w:t>wymienianą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przekazywaną</w:t>
      </w:r>
      <w:r w:rsidR="00BA662C">
        <w:t xml:space="preserve"> </w:t>
      </w:r>
      <w:r w:rsidRPr="009553E2">
        <w:t>między</w:t>
      </w:r>
      <w:r w:rsidR="00BA662C">
        <w:t xml:space="preserve"> </w:t>
      </w:r>
      <w:r w:rsidRPr="009553E2">
        <w:lastRenderedPageBreak/>
        <w:t>określonymi</w:t>
      </w:r>
      <w:r w:rsidR="00BA662C">
        <w:t xml:space="preserve"> </w:t>
      </w:r>
      <w:r w:rsidRPr="009553E2">
        <w:t>użytkownikami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pośrednictwem</w:t>
      </w:r>
      <w:r w:rsidR="00BA662C">
        <w:t xml:space="preserve"> </w:t>
      </w:r>
      <w:r w:rsidRPr="009553E2">
        <w:t>publicznie</w:t>
      </w:r>
      <w:r w:rsidR="00BA662C">
        <w:t xml:space="preserve"> </w:t>
      </w:r>
      <w:r w:rsidRPr="009553E2">
        <w:t>dostępnych</w:t>
      </w:r>
      <w:r w:rsidR="00BA662C">
        <w:t xml:space="preserve"> </w:t>
      </w:r>
      <w:r w:rsidRPr="009553E2">
        <w:t>usług</w:t>
      </w:r>
      <w:r w:rsidR="00BA662C">
        <w:t xml:space="preserve"> </w:t>
      </w:r>
      <w:r w:rsidRPr="009553E2">
        <w:t>telekomunikacyjnych;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obejmuje</w:t>
      </w:r>
      <w:r w:rsidR="00BA662C">
        <w:t xml:space="preserve"> </w:t>
      </w:r>
      <w:r w:rsidRPr="009553E2">
        <w:t>on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przekazanej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część</w:t>
      </w:r>
      <w:r w:rsidR="00BA662C">
        <w:t xml:space="preserve"> </w:t>
      </w:r>
      <w:r w:rsidRPr="009553E2">
        <w:t>transmisji</w:t>
      </w:r>
      <w:r w:rsidR="00BA662C">
        <w:t xml:space="preserve"> </w:t>
      </w:r>
      <w:r w:rsidRPr="009553E2">
        <w:t>radiowych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telewizyjnych</w:t>
      </w:r>
      <w:r w:rsidR="00BA662C">
        <w:t xml:space="preserve"> </w:t>
      </w:r>
      <w:r w:rsidRPr="009553E2">
        <w:t>transmitowanych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sieć</w:t>
      </w:r>
      <w:r w:rsidR="00BA662C">
        <w:t xml:space="preserve"> </w:t>
      </w:r>
      <w:r w:rsidRPr="009553E2">
        <w:t>telekomunikacyjną,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wyjątkiem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odnoszącej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możliwego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zidentyfikowania</w:t>
      </w:r>
      <w:r w:rsidR="00BA662C">
        <w:t xml:space="preserve"> </w:t>
      </w:r>
      <w:r w:rsidRPr="009553E2">
        <w:t>abonenta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użytkownika</w:t>
      </w:r>
      <w:r w:rsidR="00BA662C">
        <w:t xml:space="preserve"> </w:t>
      </w:r>
      <w:r w:rsidRPr="009553E2">
        <w:t>otrzymującego</w:t>
      </w:r>
      <w:r w:rsidR="00BA662C">
        <w:t xml:space="preserve"> </w:t>
      </w:r>
      <w:r w:rsidRPr="009553E2">
        <w:t>informację.</w:t>
      </w:r>
      <w:r w:rsidR="00BA662C">
        <w:t xml:space="preserve"> </w:t>
      </w:r>
      <w:r w:rsidRPr="009553E2">
        <w:t>Takie</w:t>
      </w:r>
      <w:r w:rsidR="00BA662C">
        <w:t xml:space="preserve"> </w:t>
      </w:r>
      <w:r w:rsidRPr="009553E2">
        <w:t>rozwiązanie</w:t>
      </w:r>
      <w:r w:rsidR="00BA662C">
        <w:t xml:space="preserve"> </w:t>
      </w:r>
      <w:r w:rsidRPr="009553E2">
        <w:t>zapewnia</w:t>
      </w:r>
      <w:r w:rsidR="00BA662C">
        <w:t xml:space="preserve"> </w:t>
      </w:r>
      <w:r w:rsidRPr="009553E2">
        <w:t>spójność</w:t>
      </w:r>
      <w:r w:rsidR="00BA662C">
        <w:t xml:space="preserve"> </w:t>
      </w:r>
      <w:r w:rsidRPr="009553E2">
        <w:t>systemu</w:t>
      </w:r>
      <w:r w:rsidR="00BA662C">
        <w:t xml:space="preserve"> </w:t>
      </w:r>
      <w:r w:rsidRPr="009553E2">
        <w:t>prawnego.</w:t>
      </w:r>
    </w:p>
    <w:p w14:paraId="503941C5" w14:textId="77777777" w:rsidR="00941C55" w:rsidRPr="009553E2" w:rsidRDefault="00941C55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>
        <w:t>Wprowadza</w:t>
      </w:r>
      <w:r w:rsidR="00BA662C">
        <w:t xml:space="preserve"> </w:t>
      </w:r>
      <w:r>
        <w:t>się</w:t>
      </w:r>
      <w:r w:rsidR="00BA662C">
        <w:t xml:space="preserve"> </w:t>
      </w:r>
      <w:r>
        <w:t>definicję</w:t>
      </w:r>
      <w:r w:rsidR="00BA662C">
        <w:t xml:space="preserve"> </w:t>
      </w:r>
      <w:r>
        <w:t>listy</w:t>
      </w:r>
      <w:r w:rsidR="00BA662C">
        <w:t xml:space="preserve"> </w:t>
      </w:r>
      <w:r>
        <w:t>ostrzeżeń</w:t>
      </w:r>
      <w:r w:rsidR="00BA662C">
        <w:t xml:space="preserve"> </w:t>
      </w:r>
      <w:r>
        <w:t>–</w:t>
      </w:r>
      <w:r w:rsidR="00BA662C">
        <w:t xml:space="preserve"> </w:t>
      </w:r>
      <w:r>
        <w:t>jest</w:t>
      </w:r>
      <w:r w:rsidR="00BA662C">
        <w:t xml:space="preserve"> </w:t>
      </w:r>
      <w:r>
        <w:t>to</w:t>
      </w:r>
      <w:r w:rsidR="00BA662C">
        <w:t xml:space="preserve"> </w:t>
      </w:r>
      <w:r w:rsidRPr="00941C55">
        <w:t>jawna</w:t>
      </w:r>
      <w:r w:rsidR="00BA662C">
        <w:t xml:space="preserve"> </w:t>
      </w:r>
      <w:r w:rsidRPr="00941C55">
        <w:t>lista</w:t>
      </w:r>
      <w:r w:rsidR="00BA662C">
        <w:t xml:space="preserve"> </w:t>
      </w:r>
      <w:r w:rsidRPr="00941C55">
        <w:t>ostrzeżeń</w:t>
      </w:r>
      <w:r w:rsidR="00BA662C">
        <w:t xml:space="preserve"> </w:t>
      </w:r>
      <w:r w:rsidRPr="00941C55">
        <w:t>dotyczących</w:t>
      </w:r>
      <w:r w:rsidR="00BA662C">
        <w:t xml:space="preserve"> </w:t>
      </w:r>
      <w:r w:rsidRPr="00941C55">
        <w:t>domen</w:t>
      </w:r>
      <w:r w:rsidR="00BA662C">
        <w:t xml:space="preserve"> </w:t>
      </w:r>
      <w:r w:rsidRPr="00941C55">
        <w:t>internetowych,</w:t>
      </w:r>
      <w:r w:rsidR="00BA662C">
        <w:t xml:space="preserve"> </w:t>
      </w:r>
      <w:r w:rsidRPr="00941C55">
        <w:t>które</w:t>
      </w:r>
      <w:r w:rsidR="00BA662C">
        <w:t xml:space="preserve"> </w:t>
      </w:r>
      <w:r w:rsidRPr="00941C55">
        <w:t>służą</w:t>
      </w:r>
      <w:r w:rsidR="00BA662C">
        <w:t xml:space="preserve"> </w:t>
      </w:r>
      <w:r w:rsidRPr="00941C55">
        <w:t>do</w:t>
      </w:r>
      <w:r w:rsidR="00BA662C">
        <w:t xml:space="preserve"> </w:t>
      </w:r>
      <w:r w:rsidRPr="00941C55">
        <w:t>wyłudzeń</w:t>
      </w:r>
      <w:r w:rsidR="00BA662C">
        <w:t xml:space="preserve"> </w:t>
      </w:r>
      <w:r w:rsidRPr="00941C55">
        <w:t>danych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41C55">
        <w:t>niekorzystnego</w:t>
      </w:r>
      <w:r w:rsidR="00BA662C">
        <w:t xml:space="preserve"> </w:t>
      </w:r>
      <w:r w:rsidRPr="00941C55">
        <w:t>rozporządzenia</w:t>
      </w:r>
      <w:r w:rsidR="00BA662C">
        <w:t xml:space="preserve"> </w:t>
      </w:r>
      <w:r w:rsidRPr="00941C55">
        <w:t>mieniem</w:t>
      </w:r>
      <w:r w:rsidR="00BA662C">
        <w:t xml:space="preserve"> </w:t>
      </w:r>
      <w:r w:rsidRPr="00941C55">
        <w:t>użytkowników</w:t>
      </w:r>
      <w:r w:rsidR="00BA662C">
        <w:t xml:space="preserve"> </w:t>
      </w:r>
      <w:proofErr w:type="spellStart"/>
      <w:r w:rsidRPr="00941C55">
        <w:t>internetu</w:t>
      </w:r>
      <w:proofErr w:type="spellEnd"/>
      <w:r>
        <w:t>.</w:t>
      </w:r>
    </w:p>
    <w:p w14:paraId="3F9CF61D" w14:textId="6C2B61F0" w:rsidR="00886823" w:rsidRPr="009553E2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Kluczową</w:t>
      </w:r>
      <w:r w:rsidR="00BA662C">
        <w:t xml:space="preserve"> </w:t>
      </w:r>
      <w:r w:rsidRPr="009553E2">
        <w:t>definicją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także</w:t>
      </w:r>
      <w:r w:rsidR="00BA662C">
        <w:t xml:space="preserve"> </w:t>
      </w:r>
      <w:r w:rsidRPr="009553E2">
        <w:t>definicja</w:t>
      </w:r>
      <w:r w:rsidR="00BA662C">
        <w:t xml:space="preserve"> </w:t>
      </w:r>
      <w:r w:rsidRPr="009553E2"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elektronicznej.</w:t>
      </w:r>
      <w:r w:rsidR="00BA662C">
        <w:t xml:space="preserve"> </w:t>
      </w:r>
      <w:r w:rsidR="0051439F">
        <w:t xml:space="preserve">W pierwszej kolejności </w:t>
      </w:r>
      <w:r w:rsidRPr="009553E2">
        <w:t>opisano</w:t>
      </w:r>
      <w:r w:rsidR="00BA662C">
        <w:t xml:space="preserve"> </w:t>
      </w:r>
      <w:r w:rsidRPr="009553E2">
        <w:t>czynność</w:t>
      </w:r>
      <w:r w:rsidR="00BA662C">
        <w:t xml:space="preserve"> </w:t>
      </w:r>
      <w:r w:rsidRPr="009553E2">
        <w:t>będącą</w:t>
      </w:r>
      <w:r w:rsidR="00BA662C">
        <w:t xml:space="preserve"> </w:t>
      </w:r>
      <w:r w:rsidRPr="009553E2">
        <w:t>nadużyciem.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świadczenie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korzystanie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usługi</w:t>
      </w:r>
      <w:r w:rsidR="00BA662C">
        <w:t xml:space="preserve"> </w:t>
      </w:r>
      <w:r w:rsidRPr="009553E2">
        <w:t>telekomunikacyjnej</w:t>
      </w:r>
      <w:r w:rsidRPr="009553E2">
        <w:rPr>
          <w:rStyle w:val="Odwoanieprzypisudolnego"/>
        </w:rPr>
        <w:footnoteReference w:id="3"/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korzystanie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urządzeń</w:t>
      </w:r>
      <w:r w:rsidR="00BA662C">
        <w:t xml:space="preserve"> </w:t>
      </w:r>
      <w:r w:rsidRPr="009553E2">
        <w:t>telekomunikacyjnych</w:t>
      </w:r>
      <w:r w:rsidRPr="009553E2">
        <w:rPr>
          <w:rStyle w:val="Odwoanieprzypisudolnego"/>
        </w:rPr>
        <w:footnoteReference w:id="4"/>
      </w:r>
      <w:r w:rsidR="00BA662C">
        <w:t xml:space="preserve"> </w:t>
      </w:r>
      <w:r w:rsidRPr="009553E2">
        <w:t>niezgodnie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ich</w:t>
      </w:r>
      <w:r w:rsidR="00BA662C">
        <w:t xml:space="preserve"> </w:t>
      </w:r>
      <w:r w:rsidRPr="009553E2">
        <w:t>przeznaczeniem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przepisami</w:t>
      </w:r>
      <w:r w:rsidR="00BA662C">
        <w:t xml:space="preserve"> </w:t>
      </w:r>
      <w:r w:rsidRPr="009553E2">
        <w:t>prawa.</w:t>
      </w:r>
      <w:r w:rsidR="00BA662C">
        <w:t xml:space="preserve"> </w:t>
      </w:r>
      <w:r w:rsidRPr="009553E2">
        <w:t>Działania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dopuścić</w:t>
      </w:r>
      <w:r w:rsidR="00BA662C">
        <w:t xml:space="preserve"> </w:t>
      </w:r>
      <w:r w:rsidRPr="009553E2">
        <w:t>zarówno</w:t>
      </w:r>
      <w:r w:rsidR="00BA662C">
        <w:t xml:space="preserve"> </w:t>
      </w:r>
      <w:r w:rsidRPr="009553E2">
        <w:t>przedsiębiorca</w:t>
      </w:r>
      <w:r w:rsidR="00BA662C">
        <w:t xml:space="preserve"> </w:t>
      </w:r>
      <w:r w:rsidRPr="009553E2">
        <w:t>telekomunikacyjny</w:t>
      </w:r>
      <w:r w:rsidR="00083CDB">
        <w:t>,</w:t>
      </w:r>
      <w:r w:rsidR="00BA662C">
        <w:t xml:space="preserve"> </w:t>
      </w:r>
      <w:r w:rsidRPr="009553E2">
        <w:t>jak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użytkownik</w:t>
      </w:r>
      <w:r w:rsidR="00BA662C">
        <w:t xml:space="preserve"> </w:t>
      </w:r>
      <w:r w:rsidRPr="009553E2">
        <w:t>końcowy.</w:t>
      </w:r>
      <w:r w:rsidR="00BA662C">
        <w:t xml:space="preserve"> </w:t>
      </w:r>
      <w:r w:rsidRPr="009553E2">
        <w:t>Jednak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każde</w:t>
      </w:r>
      <w:r w:rsidR="00BA662C">
        <w:t xml:space="preserve"> </w:t>
      </w:r>
      <w:r w:rsidRPr="009553E2">
        <w:t>takie</w:t>
      </w:r>
      <w:r w:rsidR="00BA662C">
        <w:t xml:space="preserve"> </w:t>
      </w:r>
      <w:r w:rsidRPr="009553E2">
        <w:t>działanie</w:t>
      </w:r>
      <w:r w:rsidR="00BA662C">
        <w:t xml:space="preserve"> </w:t>
      </w:r>
      <w:r w:rsidRPr="009553E2">
        <w:t>powinno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Pr="009553E2">
        <w:t>automatycznie</w:t>
      </w:r>
      <w:r w:rsidR="00BA662C">
        <w:t xml:space="preserve"> </w:t>
      </w:r>
      <w:r w:rsidRPr="009553E2">
        <w:t>uznane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nadużycie.</w:t>
      </w:r>
      <w:r w:rsidR="00BA662C">
        <w:t xml:space="preserve"> </w:t>
      </w:r>
      <w:r w:rsidRPr="009553E2">
        <w:t>Dlatego</w:t>
      </w:r>
      <w:r w:rsidR="00BA662C">
        <w:t xml:space="preserve"> </w:t>
      </w:r>
      <w:r w:rsidRPr="009553E2">
        <w:t>kolejnym</w:t>
      </w:r>
      <w:r w:rsidR="00BA662C">
        <w:t xml:space="preserve"> </w:t>
      </w:r>
      <w:r w:rsidRPr="009553E2">
        <w:t>elementem</w:t>
      </w:r>
      <w:r w:rsidR="00BA662C">
        <w:t xml:space="preserve"> </w:t>
      </w:r>
      <w:r w:rsidRPr="009553E2">
        <w:t>definicji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wskazanie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skutku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działania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postaci</w:t>
      </w:r>
      <w:r w:rsidR="00BA662C">
        <w:t xml:space="preserve"> </w:t>
      </w:r>
      <w:r w:rsidRPr="009553E2">
        <w:t>wyrządzenia</w:t>
      </w:r>
      <w:r w:rsidR="00BA662C">
        <w:t xml:space="preserve"> </w:t>
      </w:r>
      <w:r w:rsidRPr="009553E2">
        <w:t>szkody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telekomunikacyjnemu,</w:t>
      </w:r>
      <w:r w:rsidR="00BA662C">
        <w:t xml:space="preserve"> </w:t>
      </w:r>
      <w:r w:rsidRPr="009553E2">
        <w:t>użytkownikowi</w:t>
      </w:r>
      <w:r w:rsidR="00BA662C">
        <w:t xml:space="preserve"> </w:t>
      </w:r>
      <w:r w:rsidRPr="009553E2">
        <w:t>końcowemu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osiągnięcie</w:t>
      </w:r>
      <w:r w:rsidR="00BA662C">
        <w:t xml:space="preserve"> </w:t>
      </w:r>
      <w:r w:rsidRPr="009553E2">
        <w:t>nienależnych</w:t>
      </w:r>
      <w:r w:rsidR="00BA662C">
        <w:t xml:space="preserve"> </w:t>
      </w:r>
      <w:r w:rsidRPr="009553E2">
        <w:t>korzyści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siebie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innej</w:t>
      </w:r>
      <w:r w:rsidR="00BA662C">
        <w:t xml:space="preserve"> </w:t>
      </w:r>
      <w:r w:rsidRPr="009553E2">
        <w:t>osoby.</w:t>
      </w:r>
      <w:r w:rsidR="00BA662C">
        <w:t xml:space="preserve"> </w:t>
      </w:r>
    </w:p>
    <w:p w14:paraId="039A7E52" w14:textId="39CF9027" w:rsidR="00886823" w:rsidRPr="009553E2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Przy</w:t>
      </w:r>
      <w:r w:rsidR="00BA662C">
        <w:t xml:space="preserve"> </w:t>
      </w:r>
      <w:r w:rsidRPr="009553E2">
        <w:t>szeregu</w:t>
      </w:r>
      <w:r w:rsidR="00BA662C">
        <w:t xml:space="preserve"> </w:t>
      </w:r>
      <w:r w:rsidRPr="009553E2">
        <w:t>definicji</w:t>
      </w:r>
      <w:r w:rsidR="00BA662C">
        <w:t xml:space="preserve"> </w:t>
      </w:r>
      <w:r w:rsidRPr="009553E2">
        <w:t>projekt</w:t>
      </w:r>
      <w:r w:rsidR="00BA662C">
        <w:t xml:space="preserve"> </w:t>
      </w:r>
      <w:r w:rsidRPr="009553E2">
        <w:t>odwołuje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1</w:t>
      </w:r>
      <w:r w:rsidR="001E1362" w:rsidRPr="009553E2">
        <w:t>6</w:t>
      </w:r>
      <w:r w:rsidR="00BA662C">
        <w:t xml:space="preserve"> </w:t>
      </w:r>
      <w:r w:rsidRPr="009553E2">
        <w:t>lipca</w:t>
      </w:r>
      <w:r w:rsidR="00BA662C">
        <w:t xml:space="preserve"> </w:t>
      </w:r>
      <w:r w:rsidRPr="009553E2">
        <w:t>200</w:t>
      </w:r>
      <w:r w:rsidR="001E1362" w:rsidRPr="009553E2">
        <w:t>4</w:t>
      </w:r>
      <w:r w:rsidR="00BA662C">
        <w:t xml:space="preserve"> </w:t>
      </w:r>
      <w:r w:rsidRPr="009553E2">
        <w:t>r.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Prawo</w:t>
      </w:r>
      <w:r w:rsidR="00BA662C">
        <w:t xml:space="preserve"> </w:t>
      </w:r>
      <w:r w:rsidRPr="009553E2">
        <w:t>telekomunikacyjne</w:t>
      </w:r>
      <w:r w:rsidR="00BA662C">
        <w:t xml:space="preserve"> </w:t>
      </w:r>
      <w:r w:rsidRPr="009553E2">
        <w:t>(np.</w:t>
      </w:r>
      <w:r w:rsidR="00BA662C">
        <w:t xml:space="preserve"> </w:t>
      </w:r>
      <w:r w:rsidRPr="009553E2">
        <w:t>definicja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telekomunikacyjnego,</w:t>
      </w:r>
      <w:r w:rsidR="00BA662C">
        <w:t xml:space="preserve"> </w:t>
      </w:r>
      <w:r w:rsidRPr="009553E2">
        <w:t>operatora,</w:t>
      </w:r>
      <w:r w:rsidR="00BA662C">
        <w:t xml:space="preserve"> </w:t>
      </w:r>
      <w:r w:rsidRPr="009553E2">
        <w:t>usługi</w:t>
      </w:r>
      <w:r w:rsidR="00BA662C">
        <w:t xml:space="preserve"> </w:t>
      </w:r>
      <w:r w:rsidRPr="009553E2">
        <w:t>telekomunikacyjnej).</w:t>
      </w:r>
      <w:r w:rsidR="00BA662C">
        <w:t xml:space="preserve"> </w:t>
      </w:r>
      <w:r w:rsidRPr="009553E2">
        <w:t>Odesłanie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aktu</w:t>
      </w:r>
      <w:r w:rsidR="00BA662C">
        <w:t xml:space="preserve"> </w:t>
      </w:r>
      <w:r w:rsidRPr="009553E2">
        <w:t>prawnego</w:t>
      </w:r>
      <w:r w:rsidR="00BA662C">
        <w:t xml:space="preserve"> </w:t>
      </w:r>
      <w:r w:rsidRPr="009553E2">
        <w:t>ma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zapewnienie</w:t>
      </w:r>
      <w:r w:rsidR="00BA662C">
        <w:t xml:space="preserve"> </w:t>
      </w:r>
      <w:r w:rsidRPr="009553E2">
        <w:t>spójności</w:t>
      </w:r>
      <w:r w:rsidR="00BA662C">
        <w:t xml:space="preserve"> </w:t>
      </w:r>
      <w:r w:rsidRPr="009553E2">
        <w:t>definicji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systemie</w:t>
      </w:r>
      <w:r w:rsidR="00BA662C">
        <w:t xml:space="preserve"> </w:t>
      </w:r>
      <w:r w:rsidRPr="009553E2">
        <w:t>prawa.</w:t>
      </w:r>
      <w:r w:rsidR="00BA662C">
        <w:t xml:space="preserve"> </w:t>
      </w:r>
      <w:r w:rsidRPr="009553E2">
        <w:t>Podkreślić</w:t>
      </w:r>
      <w:r w:rsidR="00BA662C">
        <w:t xml:space="preserve"> </w:t>
      </w:r>
      <w:r w:rsidRPr="009553E2">
        <w:t>należy,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ustawa</w:t>
      </w:r>
      <w:r w:rsidR="00BA662C">
        <w:t xml:space="preserve"> </w:t>
      </w:r>
      <w:r w:rsidR="004B549B" w:rsidRPr="004B549B">
        <w:t>z dnia 16 lipca 2004 r.</w:t>
      </w:r>
      <w:r w:rsidR="004B549B">
        <w:t xml:space="preserve"> </w:t>
      </w:r>
      <w:r w:rsidRPr="009553E2">
        <w:t>–</w:t>
      </w:r>
      <w:r w:rsidR="00BA662C">
        <w:t xml:space="preserve"> </w:t>
      </w:r>
      <w:r w:rsidRPr="009553E2">
        <w:t>Prawo</w:t>
      </w:r>
      <w:r w:rsidR="00BA662C">
        <w:t xml:space="preserve"> </w:t>
      </w:r>
      <w:r w:rsidRPr="009553E2">
        <w:t>telekomunikacyjne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obecnie</w:t>
      </w:r>
      <w:r w:rsidR="00BA662C">
        <w:t xml:space="preserve"> </w:t>
      </w:r>
      <w:r w:rsidRPr="009553E2">
        <w:t>głównym</w:t>
      </w:r>
      <w:r w:rsidR="00BA662C">
        <w:t xml:space="preserve"> </w:t>
      </w:r>
      <w:r w:rsidRPr="009553E2">
        <w:t>aktem</w:t>
      </w:r>
      <w:r w:rsidR="00BA662C">
        <w:t xml:space="preserve"> </w:t>
      </w:r>
      <w:r w:rsidRPr="009553E2">
        <w:t>prawnym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dziedziny</w:t>
      </w:r>
      <w:r w:rsidR="00BA662C">
        <w:t xml:space="preserve"> </w:t>
      </w:r>
      <w:r w:rsidRPr="009553E2">
        <w:t>telekomunikacji.</w:t>
      </w:r>
    </w:p>
    <w:p w14:paraId="58ECC3B7" w14:textId="3FD49191" w:rsidR="00886823" w:rsidRPr="009553E2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Definicja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wskazuje,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usługa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interpersonalnej</w:t>
      </w:r>
      <w:r w:rsidR="00BA662C">
        <w:t xml:space="preserve"> </w:t>
      </w:r>
      <w:r w:rsidRPr="009553E2">
        <w:t>niewykorzystującej</w:t>
      </w:r>
      <w:r w:rsidR="00BA662C">
        <w:t xml:space="preserve"> </w:t>
      </w:r>
      <w:r w:rsidRPr="009553E2">
        <w:t>numerów,</w:t>
      </w:r>
      <w:r w:rsidR="00BA662C">
        <w:t xml:space="preserve"> </w:t>
      </w:r>
      <w:r w:rsidRPr="009553E2">
        <w:t>która</w:t>
      </w:r>
      <w:r w:rsidR="00BA662C">
        <w:t xml:space="preserve"> </w:t>
      </w:r>
      <w:r w:rsidRPr="009553E2">
        <w:t>umożliwia</w:t>
      </w:r>
      <w:r w:rsidR="00BA662C">
        <w:t xml:space="preserve"> </w:t>
      </w:r>
      <w:r w:rsidRPr="009553E2">
        <w:t>przekazywanie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lastRenderedPageBreak/>
        <w:t>elektronicznego,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wykorzystaniem</w:t>
      </w:r>
      <w:r w:rsidR="00BA662C">
        <w:t xml:space="preserve"> </w:t>
      </w:r>
      <w:r w:rsidRPr="009553E2">
        <w:t>standardu</w:t>
      </w:r>
      <w:r w:rsidR="00BA662C">
        <w:t xml:space="preserve"> </w:t>
      </w:r>
      <w:r w:rsidRPr="009553E2">
        <w:t>SMTP</w:t>
      </w:r>
      <w:r w:rsidR="00BA662C">
        <w:t xml:space="preserve"> </w:t>
      </w:r>
      <w:r w:rsidRPr="009553E2">
        <w:t>(Simple</w:t>
      </w:r>
      <w:r w:rsidR="00BA662C">
        <w:t xml:space="preserve"> </w:t>
      </w:r>
      <w:r w:rsidRPr="009553E2">
        <w:t>Mail</w:t>
      </w:r>
      <w:r w:rsidR="00BA662C">
        <w:t xml:space="preserve"> </w:t>
      </w:r>
      <w:r w:rsidRPr="009553E2">
        <w:t>Transfer</w:t>
      </w:r>
      <w:r w:rsidR="00BA662C">
        <w:t xml:space="preserve"> </w:t>
      </w:r>
      <w:proofErr w:type="spellStart"/>
      <w:r w:rsidRPr="009553E2">
        <w:t>Protocol</w:t>
      </w:r>
      <w:proofErr w:type="spellEnd"/>
      <w:r w:rsidRPr="009553E2">
        <w:rPr>
          <w:rStyle w:val="Odwoanieprzypisudolnego"/>
        </w:rPr>
        <w:footnoteReference w:id="5"/>
      </w:r>
      <w:r w:rsidRPr="009553E2">
        <w:t>),</w:t>
      </w:r>
      <w:r w:rsidR="00BA662C">
        <w:t xml:space="preserve"> </w:t>
      </w:r>
      <w:r w:rsidRPr="009553E2">
        <w:t>POP</w:t>
      </w:r>
      <w:r w:rsidR="001E1362" w:rsidRPr="009553E2">
        <w:t>3</w:t>
      </w:r>
      <w:r w:rsidR="00BA662C">
        <w:t xml:space="preserve"> </w:t>
      </w:r>
      <w:r w:rsidRPr="009553E2">
        <w:t>(Post</w:t>
      </w:r>
      <w:r w:rsidR="00BA662C">
        <w:t xml:space="preserve"> </w:t>
      </w:r>
      <w:r w:rsidRPr="009553E2">
        <w:t>Office</w:t>
      </w:r>
      <w:r w:rsidR="00BA662C">
        <w:t xml:space="preserve"> </w:t>
      </w:r>
      <w:proofErr w:type="spellStart"/>
      <w:r w:rsidRPr="009553E2">
        <w:t>Protocol</w:t>
      </w:r>
      <w:proofErr w:type="spellEnd"/>
      <w:r w:rsidRPr="009553E2">
        <w:rPr>
          <w:rStyle w:val="Odwoanieprzypisudolnego"/>
        </w:rPr>
        <w:footnoteReference w:id="6"/>
      </w:r>
      <w:r w:rsidRPr="009553E2">
        <w:t>),</w:t>
      </w:r>
      <w:r w:rsidR="00BA662C">
        <w:t xml:space="preserve"> </w:t>
      </w:r>
      <w:r w:rsidRPr="009553E2">
        <w:t>IMAP</w:t>
      </w:r>
      <w:r w:rsidR="001E1362" w:rsidRPr="009553E2">
        <w:t>4</w:t>
      </w:r>
      <w:r w:rsidR="00BA662C">
        <w:t xml:space="preserve"> </w:t>
      </w:r>
      <w:r w:rsidRPr="009553E2">
        <w:t>(Internet</w:t>
      </w:r>
      <w:r w:rsidR="00BA662C">
        <w:t xml:space="preserve"> </w:t>
      </w:r>
      <w:r w:rsidRPr="009553E2">
        <w:t>Message</w:t>
      </w:r>
      <w:r w:rsidR="00BA662C">
        <w:t xml:space="preserve"> </w:t>
      </w:r>
      <w:r w:rsidRPr="009553E2">
        <w:t>Access</w:t>
      </w:r>
      <w:r w:rsidR="00BA662C">
        <w:t xml:space="preserve"> </w:t>
      </w:r>
      <w:proofErr w:type="spellStart"/>
      <w:r w:rsidRPr="009553E2">
        <w:t>Protocol</w:t>
      </w:r>
      <w:proofErr w:type="spellEnd"/>
      <w:r w:rsidRPr="009553E2">
        <w:t>)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innego</w:t>
      </w:r>
      <w:r w:rsidR="00BA662C">
        <w:t xml:space="preserve"> </w:t>
      </w:r>
      <w:r w:rsidRPr="009553E2">
        <w:t>zapewniającego</w:t>
      </w:r>
      <w:r w:rsidR="00BA662C">
        <w:t xml:space="preserve"> </w:t>
      </w:r>
      <w:r w:rsidRPr="009553E2">
        <w:t>analogiczn</w:t>
      </w:r>
      <w:r w:rsidR="006C0FE6">
        <w:t>ą</w:t>
      </w:r>
      <w:r w:rsidR="00BA662C">
        <w:t xml:space="preserve"> </w:t>
      </w:r>
      <w:r w:rsidRPr="009553E2">
        <w:t>funkcjonalność.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mieć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uwadze,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usługa</w:t>
      </w:r>
      <w:r w:rsidR="00BA662C">
        <w:t xml:space="preserve"> </w:t>
      </w:r>
      <w:r w:rsidRPr="009553E2">
        <w:t>świadczona</w:t>
      </w:r>
      <w:r w:rsidR="00BA662C">
        <w:t xml:space="preserve"> </w:t>
      </w:r>
      <w:r w:rsidRPr="009553E2">
        <w:t>drogą</w:t>
      </w:r>
      <w:r w:rsidR="00BA662C">
        <w:t xml:space="preserve"> </w:t>
      </w:r>
      <w:r w:rsidRPr="009553E2">
        <w:t>elektroniczną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rozumieniu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1</w:t>
      </w:r>
      <w:r w:rsidR="001E1362" w:rsidRPr="009553E2">
        <w:t>8</w:t>
      </w:r>
      <w:r w:rsidR="00BA662C">
        <w:t xml:space="preserve"> </w:t>
      </w:r>
      <w:r w:rsidRPr="009553E2">
        <w:t>lipca</w:t>
      </w:r>
      <w:r w:rsidR="00BA662C">
        <w:t xml:space="preserve"> </w:t>
      </w:r>
      <w:r w:rsidRPr="009553E2">
        <w:t>200</w:t>
      </w:r>
      <w:r w:rsidR="001E1362" w:rsidRPr="009553E2">
        <w:t>2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świadczeniu</w:t>
      </w:r>
      <w:r w:rsidR="00BA662C">
        <w:t xml:space="preserve"> </w:t>
      </w:r>
      <w:r w:rsidRPr="009553E2">
        <w:t>usług</w:t>
      </w:r>
      <w:r w:rsidR="00BA662C">
        <w:t xml:space="preserve"> </w:t>
      </w:r>
      <w:r w:rsidRPr="009553E2">
        <w:t>drogą</w:t>
      </w:r>
      <w:r w:rsidR="00BA662C">
        <w:t xml:space="preserve"> </w:t>
      </w:r>
      <w:r w:rsidRPr="009553E2">
        <w:t>elektroniczną</w:t>
      </w:r>
      <w:r w:rsidR="00E27D06" w:rsidRPr="009553E2">
        <w:t>.</w:t>
      </w:r>
    </w:p>
    <w:p w14:paraId="0E1D189A" w14:textId="60F91674" w:rsidR="00886823" w:rsidRPr="009553E2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Definicja</w:t>
      </w:r>
      <w:r w:rsidR="00BA662C">
        <w:t xml:space="preserve"> </w:t>
      </w:r>
      <w:r w:rsidRPr="009553E2">
        <w:t>podmiotu</w:t>
      </w:r>
      <w:r w:rsidR="00BA662C">
        <w:t xml:space="preserve"> </w:t>
      </w:r>
      <w:r w:rsidRPr="009553E2">
        <w:t>publicznego</w:t>
      </w:r>
      <w:r w:rsidR="00BA662C">
        <w:t xml:space="preserve"> </w:t>
      </w:r>
      <w:r w:rsidRPr="009553E2">
        <w:t>odwołuje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kolei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zbioru</w:t>
      </w:r>
      <w:r w:rsidR="00BA662C">
        <w:t xml:space="preserve"> </w:t>
      </w:r>
      <w:r w:rsidRPr="009553E2">
        <w:t>podmiotów</w:t>
      </w:r>
      <w:r w:rsidR="00BA662C">
        <w:t xml:space="preserve"> </w:t>
      </w:r>
      <w:r w:rsidRPr="009553E2">
        <w:t>wskazanych</w:t>
      </w:r>
      <w:r w:rsidR="00BA662C">
        <w:t xml:space="preserve"> </w:t>
      </w:r>
      <w:r w:rsidR="003C2D86">
        <w:t>w</w:t>
      </w:r>
      <w:r w:rsidR="00F67F65">
        <w:t> </w:t>
      </w:r>
      <w:r w:rsidRPr="009553E2">
        <w:t>art.</w:t>
      </w:r>
      <w:r w:rsidR="00F67F65">
        <w:t> </w:t>
      </w:r>
      <w:r w:rsidR="00FA54A7" w:rsidRPr="009553E2">
        <w:t>4</w:t>
      </w:r>
      <w:r w:rsidR="00BA662C">
        <w:t xml:space="preserve"> </w:t>
      </w:r>
      <w:r w:rsidR="00FA54A7">
        <w:t>pkt</w:t>
      </w:r>
      <w:r w:rsidR="00BA662C">
        <w:t xml:space="preserve"> </w:t>
      </w:r>
      <w:r w:rsidR="00E27D06" w:rsidRPr="009553E2">
        <w:t>7–</w:t>
      </w:r>
      <w:r w:rsidRPr="009553E2">
        <w:t>1</w:t>
      </w:r>
      <w:r w:rsidR="001E1362" w:rsidRPr="009553E2">
        <w:t>5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="001E1362" w:rsidRPr="009553E2">
        <w:t>5</w:t>
      </w:r>
      <w:r w:rsidR="00BA662C">
        <w:t xml:space="preserve"> </w:t>
      </w:r>
      <w:r w:rsidRPr="009553E2">
        <w:t>lipca</w:t>
      </w:r>
      <w:r w:rsidR="00BA662C">
        <w:t xml:space="preserve"> </w:t>
      </w:r>
      <w:r w:rsidRPr="009553E2">
        <w:t>201</w:t>
      </w:r>
      <w:r w:rsidR="001E1362" w:rsidRPr="009553E2">
        <w:t>8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krajowym</w:t>
      </w:r>
      <w:r w:rsidR="00BA662C">
        <w:t xml:space="preserve"> </w:t>
      </w:r>
      <w:r w:rsidRPr="009553E2">
        <w:t>systemie</w:t>
      </w:r>
      <w:r w:rsidR="00BA662C">
        <w:t xml:space="preserve"> </w:t>
      </w:r>
      <w:proofErr w:type="spellStart"/>
      <w:r w:rsidRPr="009553E2">
        <w:t>cyberbezpieczeństwa</w:t>
      </w:r>
      <w:proofErr w:type="spellEnd"/>
      <w:r w:rsidRPr="009553E2">
        <w:t>.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podkreślić,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definicja</w:t>
      </w:r>
      <w:r w:rsidR="00BA662C">
        <w:t xml:space="preserve"> </w:t>
      </w:r>
      <w:r w:rsidRPr="009553E2">
        <w:t>wyłącznie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potrzeby</w:t>
      </w:r>
      <w:r w:rsidR="00BA662C">
        <w:t xml:space="preserve"> </w:t>
      </w:r>
      <w:r w:rsidRPr="009553E2">
        <w:t>niniejszej</w:t>
      </w:r>
      <w:r w:rsidR="00BA662C">
        <w:t xml:space="preserve"> </w:t>
      </w:r>
      <w:r w:rsidRPr="009553E2">
        <w:t>ustawy.</w:t>
      </w:r>
    </w:p>
    <w:p w14:paraId="0D458C9D" w14:textId="77777777" w:rsidR="00886823" w:rsidRPr="009553E2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Wprowadzono</w:t>
      </w:r>
      <w:r w:rsidR="00BA662C">
        <w:t xml:space="preserve"> </w:t>
      </w:r>
      <w:r w:rsidRPr="009553E2">
        <w:t>definicję</w:t>
      </w:r>
      <w:r w:rsidR="00BA662C">
        <w:t xml:space="preserve"> </w:t>
      </w:r>
      <w:r w:rsidRPr="009553E2">
        <w:t>usługi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interpersonalnej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usługa</w:t>
      </w:r>
      <w:r w:rsidR="00BA662C">
        <w:t xml:space="preserve"> </w:t>
      </w:r>
      <w:r w:rsidRPr="009553E2">
        <w:t>umożliwiająca</w:t>
      </w:r>
      <w:r w:rsidR="00BA662C">
        <w:t xml:space="preserve"> </w:t>
      </w:r>
      <w:r w:rsidRPr="009553E2">
        <w:t>bezpośrednią</w:t>
      </w:r>
      <w:r w:rsidR="00BA662C">
        <w:t xml:space="preserve"> </w:t>
      </w:r>
      <w:r w:rsidRPr="009553E2">
        <w:t>interpersonalną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interaktywną</w:t>
      </w:r>
      <w:r w:rsidR="00BA662C">
        <w:t xml:space="preserve"> </w:t>
      </w:r>
      <w:r w:rsidRPr="009553E2">
        <w:t>wymianę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pośrednictwem</w:t>
      </w:r>
      <w:r w:rsidR="00BA662C">
        <w:t xml:space="preserve"> </w:t>
      </w:r>
      <w:r w:rsidRPr="009553E2">
        <w:t>sieci</w:t>
      </w:r>
      <w:r w:rsidR="00BA662C">
        <w:t xml:space="preserve"> </w:t>
      </w:r>
      <w:r w:rsidRPr="009553E2">
        <w:t>telekomunikacyjnej</w:t>
      </w:r>
      <w:r w:rsidR="00BA662C">
        <w:t xml:space="preserve"> </w:t>
      </w:r>
      <w:r w:rsidRPr="009553E2">
        <w:t>między</w:t>
      </w:r>
      <w:r w:rsidR="00BA662C">
        <w:t xml:space="preserve"> </w:t>
      </w:r>
      <w:r w:rsidRPr="009553E2">
        <w:t>skończoną</w:t>
      </w:r>
      <w:r w:rsidR="00BA662C">
        <w:t xml:space="preserve"> </w:t>
      </w:r>
      <w:r w:rsidRPr="009553E2">
        <w:t>liczbą</w:t>
      </w:r>
      <w:r w:rsidR="00BA662C">
        <w:t xml:space="preserve"> </w:t>
      </w:r>
      <w:r w:rsidRPr="009553E2">
        <w:t>osób,</w:t>
      </w:r>
      <w:r w:rsidR="00BA662C">
        <w:t xml:space="preserve"> </w:t>
      </w:r>
      <w:r w:rsidRPr="009553E2">
        <w:t>gdzie</w:t>
      </w:r>
      <w:r w:rsidR="00BA662C">
        <w:t xml:space="preserve"> </w:t>
      </w:r>
      <w:r w:rsidRPr="009553E2">
        <w:t>osoby</w:t>
      </w:r>
      <w:r w:rsidR="00BA662C">
        <w:t xml:space="preserve"> </w:t>
      </w:r>
      <w:r w:rsidRPr="009553E2">
        <w:t>inicjujące</w:t>
      </w:r>
      <w:r w:rsidR="00BA662C">
        <w:t xml:space="preserve"> </w:t>
      </w:r>
      <w:r w:rsidRPr="009553E2">
        <w:t>połączenie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uczestniczące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nim</w:t>
      </w:r>
      <w:r w:rsidR="00BA662C">
        <w:t xml:space="preserve"> </w:t>
      </w:r>
      <w:r w:rsidRPr="009553E2">
        <w:t>decydują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jego</w:t>
      </w:r>
      <w:r w:rsidR="00BA662C">
        <w:t xml:space="preserve"> </w:t>
      </w:r>
      <w:r w:rsidRPr="009553E2">
        <w:t>odbiorcy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odbiorcach,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wyłączeniem</w:t>
      </w:r>
      <w:r w:rsidR="00BA662C">
        <w:t xml:space="preserve"> </w:t>
      </w:r>
      <w:r w:rsidRPr="009553E2">
        <w:t>usług,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których</w:t>
      </w:r>
      <w:r w:rsidR="00BA662C">
        <w:t xml:space="preserve"> </w:t>
      </w:r>
      <w:r w:rsidRPr="009553E2">
        <w:t>interpersonalna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interaktywna</w:t>
      </w:r>
      <w:r w:rsidR="00BA662C">
        <w:t xml:space="preserve"> </w:t>
      </w:r>
      <w:r w:rsidRPr="009553E2">
        <w:t>komunikacja</w:t>
      </w:r>
      <w:r w:rsidR="00BA662C">
        <w:t xml:space="preserve"> </w:t>
      </w:r>
      <w:r w:rsidRPr="009553E2">
        <w:t>stanowi</w:t>
      </w:r>
      <w:r w:rsidR="00BA662C">
        <w:t xml:space="preserve"> </w:t>
      </w:r>
      <w:r w:rsidRPr="009553E2">
        <w:t>wyłącznie</w:t>
      </w:r>
      <w:r w:rsidR="00BA662C">
        <w:t xml:space="preserve"> </w:t>
      </w:r>
      <w:r w:rsidRPr="009553E2">
        <w:t>funkcję</w:t>
      </w:r>
      <w:r w:rsidR="00BA662C">
        <w:t xml:space="preserve"> </w:t>
      </w:r>
      <w:r w:rsidRPr="009553E2">
        <w:t>podrzędną</w:t>
      </w:r>
      <w:r w:rsidR="00BA662C">
        <w:t xml:space="preserve"> </w:t>
      </w:r>
      <w:r w:rsidRPr="009553E2">
        <w:t>względem</w:t>
      </w:r>
      <w:r w:rsidR="00BA662C">
        <w:t xml:space="preserve"> </w:t>
      </w:r>
      <w:r w:rsidRPr="009553E2">
        <w:t>innej</w:t>
      </w:r>
      <w:r w:rsidR="00BA662C">
        <w:t xml:space="preserve"> </w:t>
      </w:r>
      <w:r w:rsidRPr="009553E2">
        <w:t>usługi</w:t>
      </w:r>
      <w:r w:rsidR="00BA662C">
        <w:t xml:space="preserve"> </w:t>
      </w:r>
      <w:r w:rsidRPr="009553E2">
        <w:t>podstawowej.</w:t>
      </w:r>
      <w:r w:rsidR="00BA662C">
        <w:t xml:space="preserve"> </w:t>
      </w:r>
      <w:r w:rsidR="001E1362" w:rsidRPr="009553E2">
        <w:t>Z</w:t>
      </w:r>
      <w:r w:rsidR="00BA662C">
        <w:t xml:space="preserve"> </w:t>
      </w:r>
      <w:r w:rsidRPr="009553E2">
        <w:t>kolei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definicji</w:t>
      </w:r>
      <w:r w:rsidR="00BA662C">
        <w:t xml:space="preserve"> </w:t>
      </w:r>
      <w:r w:rsidRPr="009553E2">
        <w:t>usługi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interpersonalnej</w:t>
      </w:r>
      <w:r w:rsidR="00BA662C">
        <w:t xml:space="preserve"> </w:t>
      </w:r>
      <w:r w:rsidRPr="009553E2">
        <w:t>niewykorzystującej</w:t>
      </w:r>
      <w:r w:rsidR="00BA662C">
        <w:t xml:space="preserve"> </w:t>
      </w:r>
      <w:r w:rsidRPr="009553E2">
        <w:t>numerów</w:t>
      </w:r>
      <w:r w:rsidR="00BA662C">
        <w:t xml:space="preserve"> </w:t>
      </w:r>
      <w:r w:rsidRPr="009553E2">
        <w:t>wskazano,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usługa,</w:t>
      </w:r>
      <w:r w:rsidR="00BA662C">
        <w:t xml:space="preserve"> </w:t>
      </w:r>
      <w:r w:rsidRPr="009553E2">
        <w:t>która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umożliwia</w:t>
      </w:r>
      <w:r w:rsidR="00BA662C">
        <w:t xml:space="preserve"> </w:t>
      </w:r>
      <w:r w:rsidRPr="009553E2">
        <w:t>realizacji</w:t>
      </w:r>
      <w:r w:rsidR="00BA662C">
        <w:t xml:space="preserve"> </w:t>
      </w:r>
      <w:r w:rsidRPr="009553E2">
        <w:t>połączeń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numerami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planu</w:t>
      </w:r>
      <w:r w:rsidR="00BA662C">
        <w:t xml:space="preserve"> </w:t>
      </w:r>
      <w:r w:rsidRPr="009553E2">
        <w:t>numeracji</w:t>
      </w:r>
      <w:r w:rsidR="00BA662C">
        <w:t xml:space="preserve"> </w:t>
      </w:r>
      <w:r w:rsidRPr="009553E2">
        <w:t>krajowej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międzynarodowych</w:t>
      </w:r>
      <w:r w:rsidR="00BA662C">
        <w:t xml:space="preserve"> </w:t>
      </w:r>
      <w:r w:rsidRPr="009553E2">
        <w:t>planów</w:t>
      </w:r>
      <w:r w:rsidR="00BA662C">
        <w:t xml:space="preserve"> </w:t>
      </w:r>
      <w:r w:rsidRPr="009553E2">
        <w:t>numeracji.</w:t>
      </w:r>
      <w:r w:rsidR="00BA662C">
        <w:t xml:space="preserve"> </w:t>
      </w:r>
      <w:r w:rsidR="0022169B" w:rsidRPr="009553E2">
        <w:t>Te</w:t>
      </w:r>
      <w:r w:rsidR="00BA662C">
        <w:t xml:space="preserve"> </w:t>
      </w:r>
      <w:r w:rsidR="0022169B" w:rsidRPr="009553E2">
        <w:t>dwie</w:t>
      </w:r>
      <w:r w:rsidR="00BA662C">
        <w:t xml:space="preserve"> </w:t>
      </w:r>
      <w:r w:rsidR="0022169B" w:rsidRPr="009553E2">
        <w:t>definicje</w:t>
      </w:r>
      <w:r w:rsidR="00BA662C">
        <w:t xml:space="preserve"> </w:t>
      </w:r>
      <w:r w:rsidR="0022169B" w:rsidRPr="009553E2">
        <w:t>dodano</w:t>
      </w:r>
      <w:r w:rsidR="00BA662C">
        <w:t xml:space="preserve"> </w:t>
      </w:r>
      <w:r w:rsidR="0022169B" w:rsidRPr="009553E2">
        <w:t>na</w:t>
      </w:r>
      <w:r w:rsidR="00BA662C">
        <w:t xml:space="preserve"> </w:t>
      </w:r>
      <w:r w:rsidR="0022169B" w:rsidRPr="009553E2">
        <w:t>potrzeby</w:t>
      </w:r>
      <w:r w:rsidR="00BA662C">
        <w:t xml:space="preserve"> </w:t>
      </w:r>
      <w:r w:rsidR="0022169B" w:rsidRPr="009553E2">
        <w:t>definicji</w:t>
      </w:r>
      <w:r w:rsidR="00BA662C">
        <w:t xml:space="preserve"> </w:t>
      </w:r>
      <w:r w:rsidR="0022169B" w:rsidRPr="009553E2">
        <w:t>poczty</w:t>
      </w:r>
      <w:r w:rsidR="00BA662C">
        <w:t xml:space="preserve"> </w:t>
      </w:r>
      <w:r w:rsidR="0022169B" w:rsidRPr="009553E2">
        <w:t>elektronicznej.</w:t>
      </w:r>
    </w:p>
    <w:p w14:paraId="40300D25" w14:textId="655939A4" w:rsidR="00886823" w:rsidRPr="009553E2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Wprowadzono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definicję</w:t>
      </w:r>
      <w:r w:rsidR="00BA662C">
        <w:t xml:space="preserve"> </w:t>
      </w:r>
      <w:r w:rsidR="0022169B" w:rsidRPr="009553E2">
        <w:t>uprawnionych</w:t>
      </w:r>
      <w:r w:rsidR="00BA662C">
        <w:t xml:space="preserve"> </w:t>
      </w:r>
      <w:r w:rsidR="0022169B" w:rsidRPr="009553E2">
        <w:t>podmiotów</w:t>
      </w:r>
      <w:r w:rsidR="00FD7CBC" w:rsidRPr="009553E2">
        <w:t>,</w:t>
      </w:r>
      <w:r w:rsidR="00BA662C">
        <w:t xml:space="preserve"> </w:t>
      </w:r>
      <w:r w:rsidR="00FD7CBC" w:rsidRPr="009553E2">
        <w:t>przez</w:t>
      </w:r>
      <w:r w:rsidR="00BA662C">
        <w:t xml:space="preserve"> </w:t>
      </w:r>
      <w:r w:rsidR="00FD7CBC" w:rsidRPr="009553E2">
        <w:t>odwołanie</w:t>
      </w:r>
      <w:r w:rsidR="00BA662C">
        <w:t xml:space="preserve"> </w:t>
      </w:r>
      <w:r w:rsidR="00FD7CBC" w:rsidRPr="009553E2">
        <w:t>do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FD7CBC" w:rsidRPr="009553E2">
        <w:t>17</w:t>
      </w:r>
      <w:r w:rsidR="00FA54A7" w:rsidRPr="009553E2">
        <w:t>9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FA54A7" w:rsidRPr="009553E2">
        <w:t>3</w:t>
      </w:r>
      <w:r w:rsidR="00BA662C">
        <w:t xml:space="preserve"> </w:t>
      </w:r>
      <w:r w:rsidR="00FA54A7">
        <w:t>pkt</w:t>
      </w:r>
      <w:r w:rsidR="00BA662C">
        <w:t xml:space="preserve"> </w:t>
      </w:r>
      <w:r w:rsidR="00FA54A7" w:rsidRPr="009553E2">
        <w:t>1</w:t>
      </w:r>
      <w:r w:rsidR="00BA662C">
        <w:t xml:space="preserve"> </w:t>
      </w:r>
      <w:r w:rsidR="00FA54A7">
        <w:t>lit.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="00FD7CBC"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D7CBC" w:rsidRPr="009553E2">
        <w:t>1</w:t>
      </w:r>
      <w:r w:rsidR="001E1362" w:rsidRPr="009553E2">
        <w:t>6</w:t>
      </w:r>
      <w:r w:rsidR="00BA662C">
        <w:t xml:space="preserve"> </w:t>
      </w:r>
      <w:r w:rsidR="00FD7CBC" w:rsidRPr="009553E2">
        <w:t>lipca</w:t>
      </w:r>
      <w:r w:rsidR="00BA662C">
        <w:t xml:space="preserve"> </w:t>
      </w:r>
      <w:r w:rsidR="00FD7CBC" w:rsidRPr="009553E2">
        <w:t>200</w:t>
      </w:r>
      <w:r w:rsidR="001E1362" w:rsidRPr="009553E2">
        <w:t>4</w:t>
      </w:r>
      <w:r w:rsidR="00BA662C">
        <w:t xml:space="preserve"> </w:t>
      </w:r>
      <w:r w:rsidR="00FD7CBC" w:rsidRPr="009553E2">
        <w:t>r.</w:t>
      </w:r>
      <w:r w:rsidR="00BA662C">
        <w:t xml:space="preserve"> </w:t>
      </w:r>
      <w:r w:rsidR="00F67F65">
        <w:t>–</w:t>
      </w:r>
      <w:r w:rsidR="00BA662C">
        <w:t xml:space="preserve"> </w:t>
      </w:r>
      <w:r w:rsidR="00FD7CBC" w:rsidRPr="009553E2">
        <w:t>Prawo</w:t>
      </w:r>
      <w:r w:rsidR="00BA662C">
        <w:t xml:space="preserve"> </w:t>
      </w:r>
      <w:r w:rsidR="00FD7CBC" w:rsidRPr="009553E2">
        <w:t>telekomunikacyjne.</w:t>
      </w:r>
      <w:r w:rsidR="00BA662C">
        <w:t xml:space="preserve"> </w:t>
      </w:r>
      <w:r w:rsidR="0022169B" w:rsidRPr="009553E2">
        <w:t>Są</w:t>
      </w:r>
      <w:r w:rsidR="00BA662C">
        <w:t xml:space="preserve"> </w:t>
      </w:r>
      <w:r w:rsidR="0022169B" w:rsidRPr="009553E2">
        <w:t>to</w:t>
      </w:r>
      <w:r w:rsidR="00BA662C">
        <w:t xml:space="preserve"> </w:t>
      </w:r>
      <w:r w:rsidR="00A36938" w:rsidRPr="009553E2">
        <w:t>Policja,</w:t>
      </w:r>
      <w:r w:rsidR="00BA662C">
        <w:t xml:space="preserve"> </w:t>
      </w:r>
      <w:r w:rsidR="00A36938" w:rsidRPr="009553E2">
        <w:t>Biuro</w:t>
      </w:r>
      <w:r w:rsidR="00BA662C">
        <w:t xml:space="preserve"> </w:t>
      </w:r>
      <w:r w:rsidR="00A36938" w:rsidRPr="009553E2">
        <w:t>Nadzoru</w:t>
      </w:r>
      <w:r w:rsidR="00BA662C">
        <w:t xml:space="preserve"> </w:t>
      </w:r>
      <w:r w:rsidR="00A36938" w:rsidRPr="009553E2">
        <w:t>Wewnętrznego,</w:t>
      </w:r>
      <w:r w:rsidR="00BA662C">
        <w:t xml:space="preserve"> </w:t>
      </w:r>
      <w:r w:rsidR="00A36938" w:rsidRPr="009553E2">
        <w:t>Straż</w:t>
      </w:r>
      <w:r w:rsidR="00BA662C">
        <w:t xml:space="preserve"> </w:t>
      </w:r>
      <w:r w:rsidR="00A36938" w:rsidRPr="009553E2">
        <w:t>Graniczna,</w:t>
      </w:r>
      <w:r w:rsidR="00BA662C">
        <w:t xml:space="preserve"> </w:t>
      </w:r>
      <w:r w:rsidR="00A36938" w:rsidRPr="009553E2">
        <w:t>Służba</w:t>
      </w:r>
      <w:r w:rsidR="00BA662C">
        <w:t xml:space="preserve"> </w:t>
      </w:r>
      <w:r w:rsidR="00A36938" w:rsidRPr="009553E2">
        <w:t>Ochrony</w:t>
      </w:r>
      <w:r w:rsidR="00BA662C">
        <w:t xml:space="preserve"> </w:t>
      </w:r>
      <w:r w:rsidR="00A36938" w:rsidRPr="009553E2">
        <w:t>Państwa,</w:t>
      </w:r>
      <w:r w:rsidR="00BA662C">
        <w:t xml:space="preserve"> </w:t>
      </w:r>
      <w:r w:rsidR="00A36938" w:rsidRPr="009553E2">
        <w:t>Agencja</w:t>
      </w:r>
      <w:r w:rsidR="00BA662C">
        <w:t xml:space="preserve"> </w:t>
      </w:r>
      <w:r w:rsidR="00A36938" w:rsidRPr="009553E2">
        <w:t>Bezpieczeństwa</w:t>
      </w:r>
      <w:r w:rsidR="00BA662C">
        <w:t xml:space="preserve"> </w:t>
      </w:r>
      <w:r w:rsidR="00A36938" w:rsidRPr="009553E2">
        <w:t>Wewnętrznego,</w:t>
      </w:r>
      <w:r w:rsidR="00BA662C">
        <w:t xml:space="preserve"> </w:t>
      </w:r>
      <w:r w:rsidR="00A36938" w:rsidRPr="009553E2">
        <w:t>Służba</w:t>
      </w:r>
      <w:r w:rsidR="00BA662C">
        <w:t xml:space="preserve"> </w:t>
      </w:r>
      <w:r w:rsidR="00A36938" w:rsidRPr="009553E2">
        <w:t>Kontrwywiadu</w:t>
      </w:r>
      <w:r w:rsidR="00BA662C">
        <w:t xml:space="preserve"> </w:t>
      </w:r>
      <w:r w:rsidR="00A36938" w:rsidRPr="009553E2">
        <w:t>Wojskowego,</w:t>
      </w:r>
      <w:r w:rsidR="00BA662C">
        <w:t xml:space="preserve"> </w:t>
      </w:r>
      <w:r w:rsidR="00A36938" w:rsidRPr="009553E2">
        <w:t>Żandarmeria</w:t>
      </w:r>
      <w:r w:rsidR="00BA662C">
        <w:t xml:space="preserve"> </w:t>
      </w:r>
      <w:r w:rsidR="00A36938" w:rsidRPr="009553E2">
        <w:t>Wojskowa,</w:t>
      </w:r>
      <w:r w:rsidR="00BA662C">
        <w:t xml:space="preserve"> </w:t>
      </w:r>
      <w:r w:rsidR="00A36938" w:rsidRPr="009553E2">
        <w:t>Centralne</w:t>
      </w:r>
      <w:r w:rsidR="00BA662C">
        <w:t xml:space="preserve"> </w:t>
      </w:r>
      <w:r w:rsidR="00A36938" w:rsidRPr="009553E2">
        <w:t>Biuro</w:t>
      </w:r>
      <w:r w:rsidR="00BA662C">
        <w:t xml:space="preserve"> </w:t>
      </w:r>
      <w:r w:rsidR="00A36938" w:rsidRPr="009553E2">
        <w:t>Antykorupcyjne</w:t>
      </w:r>
      <w:r w:rsidR="00BA662C">
        <w:t xml:space="preserve"> </w:t>
      </w:r>
      <w:r w:rsidR="003C2D86">
        <w:t>i</w:t>
      </w:r>
      <w:r w:rsidR="00BA662C">
        <w:t xml:space="preserve"> </w:t>
      </w:r>
      <w:r w:rsidR="00A36938" w:rsidRPr="009553E2">
        <w:t>Krajowa</w:t>
      </w:r>
      <w:r w:rsidR="00BA662C">
        <w:t xml:space="preserve"> </w:t>
      </w:r>
      <w:r w:rsidR="00A36938" w:rsidRPr="009553E2">
        <w:t>Administracja</w:t>
      </w:r>
      <w:r w:rsidR="00BA662C">
        <w:t xml:space="preserve"> </w:t>
      </w:r>
      <w:r w:rsidR="00A36938" w:rsidRPr="009553E2">
        <w:t>Skarbowa.</w:t>
      </w:r>
      <w:r w:rsidR="00BA662C">
        <w:t xml:space="preserve"> </w:t>
      </w:r>
      <w:r w:rsidR="00A36938" w:rsidRPr="009553E2">
        <w:t>Podmioty</w:t>
      </w:r>
      <w:r w:rsidR="00BA662C">
        <w:t xml:space="preserve"> </w:t>
      </w:r>
      <w:r w:rsidR="00FD7CBC" w:rsidRPr="009553E2">
        <w:t>te</w:t>
      </w:r>
      <w:r w:rsidR="00BA662C">
        <w:t xml:space="preserve"> </w:t>
      </w:r>
      <w:r w:rsidR="00FD7CBC" w:rsidRPr="009553E2">
        <w:t>są</w:t>
      </w:r>
      <w:r w:rsidR="00BA662C">
        <w:t xml:space="preserve"> </w:t>
      </w:r>
      <w:r w:rsidR="00FD7CBC" w:rsidRPr="009553E2">
        <w:t>uprawnione</w:t>
      </w:r>
      <w:r w:rsidR="00BA662C">
        <w:t xml:space="preserve"> </w:t>
      </w:r>
      <w:r w:rsidR="00FD7CBC" w:rsidRPr="009553E2">
        <w:t>do</w:t>
      </w:r>
      <w:r w:rsidR="00BA662C">
        <w:t xml:space="preserve"> </w:t>
      </w:r>
      <w:r w:rsidR="00FD7CBC" w:rsidRPr="009553E2">
        <w:t>uzyskiwania</w:t>
      </w:r>
      <w:r w:rsidR="00BA662C">
        <w:t xml:space="preserve"> </w:t>
      </w:r>
      <w:r w:rsidR="00FD7CBC" w:rsidRPr="009553E2">
        <w:t>od</w:t>
      </w:r>
      <w:r w:rsidR="00BA662C">
        <w:t xml:space="preserve"> </w:t>
      </w:r>
      <w:r w:rsidR="00FD7CBC" w:rsidRPr="009553E2">
        <w:t>przedsiębiorców</w:t>
      </w:r>
      <w:r w:rsidR="00BA662C">
        <w:t xml:space="preserve"> </w:t>
      </w:r>
      <w:r w:rsidR="00FD7CBC" w:rsidRPr="009553E2">
        <w:t>telekomunikacyjnych</w:t>
      </w:r>
      <w:r w:rsidR="00BA662C">
        <w:t xml:space="preserve"> </w:t>
      </w:r>
      <w:r w:rsidR="00FD7CBC" w:rsidRPr="009553E2">
        <w:t>przekazów</w:t>
      </w:r>
      <w:r w:rsidR="00BA662C">
        <w:t xml:space="preserve"> </w:t>
      </w:r>
      <w:r w:rsidR="00FD7CBC" w:rsidRPr="009553E2">
        <w:t>telekomunikacyjnych,</w:t>
      </w:r>
      <w:r w:rsidR="00BA662C">
        <w:t xml:space="preserve"> </w:t>
      </w:r>
      <w:r w:rsidR="00FD7CBC" w:rsidRPr="009553E2">
        <w:t>nadawanych</w:t>
      </w:r>
      <w:r w:rsidR="00BA662C">
        <w:t xml:space="preserve"> </w:t>
      </w:r>
      <w:r w:rsidR="00FD7CBC" w:rsidRPr="009553E2">
        <w:t>lub</w:t>
      </w:r>
      <w:r w:rsidR="00BA662C">
        <w:t xml:space="preserve"> </w:t>
      </w:r>
      <w:r w:rsidR="00FD7CBC" w:rsidRPr="009553E2">
        <w:t>odbieranych</w:t>
      </w:r>
      <w:r w:rsidR="00BA662C">
        <w:t xml:space="preserve"> </w:t>
      </w:r>
      <w:r w:rsidR="00FD7CBC" w:rsidRPr="009553E2">
        <w:lastRenderedPageBreak/>
        <w:t>przez</w:t>
      </w:r>
      <w:r w:rsidR="00BA662C">
        <w:t xml:space="preserve"> </w:t>
      </w:r>
      <w:r w:rsidR="00FD7CBC" w:rsidRPr="009553E2">
        <w:t>użytkownika</w:t>
      </w:r>
      <w:r w:rsidR="00BA662C">
        <w:t xml:space="preserve"> </w:t>
      </w:r>
      <w:r w:rsidR="00FD7CBC" w:rsidRPr="009553E2">
        <w:t>końcowego</w:t>
      </w:r>
      <w:r w:rsidR="00BA662C">
        <w:t xml:space="preserve"> </w:t>
      </w:r>
      <w:r w:rsidR="00FD7CBC" w:rsidRPr="009553E2">
        <w:t>lub</w:t>
      </w:r>
      <w:r w:rsidR="00BA662C">
        <w:t xml:space="preserve"> </w:t>
      </w:r>
      <w:r w:rsidR="00FD7CBC" w:rsidRPr="009553E2">
        <w:t>telekomunikacyjne</w:t>
      </w:r>
      <w:r w:rsidR="00BA662C">
        <w:t xml:space="preserve"> </w:t>
      </w:r>
      <w:r w:rsidR="00FD7CBC" w:rsidRPr="009553E2">
        <w:t>urządzenie</w:t>
      </w:r>
      <w:r w:rsidR="00BA662C">
        <w:t xml:space="preserve"> </w:t>
      </w:r>
      <w:r w:rsidR="00FD7CBC" w:rsidRPr="009553E2">
        <w:t>końcowe.</w:t>
      </w:r>
      <w:r w:rsidR="00BA662C">
        <w:t xml:space="preserve"> </w:t>
      </w:r>
      <w:r w:rsidR="00FD7CBC" w:rsidRPr="009553E2">
        <w:t>Odwołanie</w:t>
      </w:r>
      <w:r w:rsidR="00BA662C">
        <w:t xml:space="preserve"> </w:t>
      </w:r>
      <w:r w:rsidR="00FD7CBC" w:rsidRPr="009553E2">
        <w:t>do</w:t>
      </w:r>
      <w:r w:rsidR="00BA662C">
        <w:t xml:space="preserve"> </w:t>
      </w:r>
      <w:r w:rsidR="003A2879" w:rsidRPr="003A2879">
        <w:t xml:space="preserve">ustawy z 16 lipca 2004 r. </w:t>
      </w:r>
      <w:r w:rsidR="00F67F65">
        <w:t>–</w:t>
      </w:r>
      <w:r w:rsidR="003A2879" w:rsidRPr="003A2879">
        <w:t xml:space="preserve"> Prawo telekomunikacyjne</w:t>
      </w:r>
      <w:r w:rsidR="003A2879" w:rsidRPr="003A2879" w:rsidDel="003A2879">
        <w:t xml:space="preserve"> </w:t>
      </w:r>
      <w:r w:rsidR="00FD7CBC" w:rsidRPr="009553E2">
        <w:t>zapewni</w:t>
      </w:r>
      <w:r w:rsidR="00BA662C">
        <w:t xml:space="preserve"> </w:t>
      </w:r>
      <w:r w:rsidR="00FD7CBC" w:rsidRPr="009553E2">
        <w:t>spójność</w:t>
      </w:r>
      <w:r w:rsidR="00BA662C">
        <w:t xml:space="preserve"> </w:t>
      </w:r>
      <w:r w:rsidR="00FD7CBC" w:rsidRPr="009553E2">
        <w:t>regulacji,</w:t>
      </w:r>
      <w:r w:rsidR="00BA662C">
        <w:t xml:space="preserve"> </w:t>
      </w:r>
      <w:r w:rsidR="00FD7CBC" w:rsidRPr="009553E2">
        <w:t>zwłaszcza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D7CBC" w:rsidRPr="009553E2">
        <w:t>przypadku,</w:t>
      </w:r>
      <w:r w:rsidR="00BA662C">
        <w:t xml:space="preserve"> </w:t>
      </w:r>
      <w:r w:rsidR="00FD7CBC" w:rsidRPr="009553E2">
        <w:t>gdyby</w:t>
      </w:r>
      <w:r w:rsidR="00BA662C">
        <w:t xml:space="preserve"> </w:t>
      </w:r>
      <w:r w:rsidR="00FD7CBC" w:rsidRPr="009553E2">
        <w:t>katalog</w:t>
      </w:r>
      <w:r w:rsidR="00BA662C">
        <w:t xml:space="preserve"> </w:t>
      </w:r>
      <w:r w:rsidR="00FD7CBC" w:rsidRPr="009553E2">
        <w:t>tych</w:t>
      </w:r>
      <w:r w:rsidR="00BA662C">
        <w:t xml:space="preserve"> </w:t>
      </w:r>
      <w:r w:rsidR="00FD7CBC" w:rsidRPr="009553E2">
        <w:t>podmiotów</w:t>
      </w:r>
      <w:r w:rsidR="00BA662C">
        <w:t xml:space="preserve"> </w:t>
      </w:r>
      <w:r w:rsidR="00FD7CBC" w:rsidRPr="009553E2">
        <w:t>został</w:t>
      </w:r>
      <w:r w:rsidR="00BA662C">
        <w:t xml:space="preserve"> </w:t>
      </w:r>
      <w:r w:rsidR="00FD7CBC" w:rsidRPr="009553E2">
        <w:t>poszerzony,</w:t>
      </w:r>
      <w:r w:rsidR="00BA662C">
        <w:t xml:space="preserve"> </w:t>
      </w:r>
      <w:r w:rsidR="00FD7CBC" w:rsidRPr="009553E2">
        <w:t>decyzją</w:t>
      </w:r>
      <w:r w:rsidR="00BA662C">
        <w:t xml:space="preserve"> </w:t>
      </w:r>
      <w:r w:rsidR="00FD7CBC" w:rsidRPr="009553E2">
        <w:t>ustawodawcy.</w:t>
      </w:r>
    </w:p>
    <w:p w14:paraId="0E75216E" w14:textId="6D78C965" w:rsidR="00886823" w:rsidRPr="00B5522F" w:rsidRDefault="00886823" w:rsidP="00DC0749">
      <w:pPr>
        <w:spacing w:before="240" w:after="120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3</w:t>
      </w:r>
      <w:r w:rsidR="00225F38">
        <w:rPr>
          <w:rStyle w:val="Ppogrubienie"/>
        </w:rPr>
        <w:t>.</w:t>
      </w:r>
    </w:p>
    <w:p w14:paraId="3E903C66" w14:textId="77777777" w:rsidR="00886823" w:rsidRPr="00B5522F" w:rsidRDefault="00886823" w:rsidP="00DC0749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  <w:rPr>
          <w:sz w:val="22"/>
        </w:rPr>
      </w:pPr>
      <w:r w:rsidRPr="00204440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1E1362" w:rsidRPr="00204440">
        <w:t>3</w:t>
      </w:r>
      <w:r w:rsidR="00BA662C">
        <w:t xml:space="preserve"> </w:t>
      </w:r>
      <w:r w:rsidRPr="00204440">
        <w:t>wprowadzona</w:t>
      </w:r>
      <w:r w:rsidR="00BA662C">
        <w:t xml:space="preserve"> </w:t>
      </w:r>
      <w:r w:rsidRPr="00204440">
        <w:t>została</w:t>
      </w:r>
      <w:r w:rsidR="00BA662C">
        <w:t xml:space="preserve"> </w:t>
      </w:r>
      <w:r w:rsidRPr="00204440">
        <w:t>generalna</w:t>
      </w:r>
      <w:r w:rsidR="00BA662C">
        <w:t xml:space="preserve"> </w:t>
      </w:r>
      <w:r w:rsidRPr="00204440">
        <w:t>reguła</w:t>
      </w:r>
      <w:r w:rsidR="00BA662C">
        <w:t xml:space="preserve"> </w:t>
      </w:r>
      <w:r w:rsidRPr="00204440">
        <w:t>stanowiąca,</w:t>
      </w:r>
      <w:r w:rsidR="00BA662C">
        <w:t xml:space="preserve"> </w:t>
      </w:r>
      <w:r w:rsidRPr="00204440">
        <w:t>że</w:t>
      </w:r>
      <w:r w:rsidR="00BA662C">
        <w:t xml:space="preserve"> </w:t>
      </w:r>
      <w:r w:rsidRPr="00204440"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204440">
        <w:t>komunikacji</w:t>
      </w:r>
      <w:r w:rsidR="00BA662C">
        <w:t xml:space="preserve"> </w:t>
      </w:r>
      <w:r w:rsidRPr="00204440">
        <w:t>elektronicznej</w:t>
      </w:r>
      <w:r w:rsidR="00BA662C">
        <w:t xml:space="preserve"> </w:t>
      </w:r>
      <w:r w:rsidRPr="00204440">
        <w:t>są</w:t>
      </w:r>
      <w:r w:rsidR="00BA662C">
        <w:t xml:space="preserve"> </w:t>
      </w:r>
      <w:r w:rsidRPr="00204440">
        <w:t>zakazane.</w:t>
      </w:r>
      <w:r w:rsidR="00BA662C">
        <w:t xml:space="preserve"> </w:t>
      </w:r>
      <w:r w:rsidRPr="00204440">
        <w:t>Ustawa</w:t>
      </w:r>
      <w:r w:rsidR="00BA662C">
        <w:t xml:space="preserve"> </w:t>
      </w:r>
      <w:r w:rsidRPr="00204440">
        <w:t>wprowadza</w:t>
      </w:r>
      <w:r w:rsidR="00BA662C">
        <w:t xml:space="preserve"> </w:t>
      </w:r>
      <w:r w:rsidRPr="00204440">
        <w:t>otwarty</w:t>
      </w:r>
      <w:r w:rsidR="00BA662C">
        <w:t xml:space="preserve"> </w:t>
      </w:r>
      <w:r w:rsidRPr="00204440">
        <w:t>katalog</w:t>
      </w:r>
      <w:r w:rsidR="00BA662C">
        <w:t xml:space="preserve"> </w:t>
      </w:r>
      <w:r w:rsidRPr="00204440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E8029C">
        <w:t>komunikacji</w:t>
      </w:r>
      <w:r w:rsidR="00BA662C">
        <w:t xml:space="preserve"> </w:t>
      </w:r>
      <w:r w:rsidRPr="00E8029C">
        <w:t>elektronicznej,</w:t>
      </w:r>
      <w:r w:rsidR="00BA662C">
        <w:t xml:space="preserve"> </w:t>
      </w:r>
      <w:r w:rsidRPr="00E8029C">
        <w:t>ponieważ</w:t>
      </w:r>
      <w:r w:rsidR="00BA662C">
        <w:t xml:space="preserve"> </w:t>
      </w:r>
      <w:r w:rsidRPr="00E8029C">
        <w:t>wobec</w:t>
      </w:r>
      <w:r w:rsidR="00BA662C">
        <w:t xml:space="preserve"> </w:t>
      </w:r>
      <w:r w:rsidRPr="00E8029C">
        <w:t>postępu</w:t>
      </w:r>
      <w:r w:rsidR="00BA662C">
        <w:t xml:space="preserve"> </w:t>
      </w:r>
      <w:r w:rsidRPr="00E8029C">
        <w:t>technologicznego</w:t>
      </w:r>
      <w:r w:rsidR="00BA662C">
        <w:t xml:space="preserve"> </w:t>
      </w:r>
      <w:r w:rsidRPr="00E8029C">
        <w:t>nie</w:t>
      </w:r>
      <w:r w:rsidR="00BA662C">
        <w:t xml:space="preserve"> </w:t>
      </w:r>
      <w:r w:rsidRPr="00E8029C">
        <w:t>jest</w:t>
      </w:r>
      <w:r w:rsidR="00BA662C">
        <w:t xml:space="preserve"> </w:t>
      </w:r>
      <w:r w:rsidRPr="00E8029C">
        <w:t>możliwe</w:t>
      </w:r>
      <w:r w:rsidR="00BA662C">
        <w:t xml:space="preserve"> </w:t>
      </w:r>
      <w:r w:rsidRPr="00E8029C">
        <w:t>zidentyfikowanie</w:t>
      </w:r>
      <w:r w:rsidR="00BA662C">
        <w:t xml:space="preserve"> </w:t>
      </w:r>
      <w:r w:rsidRPr="00E8029C">
        <w:t>wszystkich</w:t>
      </w:r>
      <w:r w:rsidR="00BA662C">
        <w:t xml:space="preserve"> </w:t>
      </w:r>
      <w:r w:rsidRPr="00E8029C">
        <w:t>form</w:t>
      </w:r>
      <w:r w:rsidR="00BA662C">
        <w:t xml:space="preserve"> </w:t>
      </w:r>
      <w:r w:rsidRPr="00E8029C">
        <w:t>nadużyć.</w:t>
      </w:r>
      <w:r w:rsidR="00BA662C">
        <w:t xml:space="preserve"> </w:t>
      </w:r>
      <w:r w:rsidRPr="00E8029C">
        <w:t>Dookreślono</w:t>
      </w:r>
      <w:r w:rsidR="00BA662C">
        <w:t xml:space="preserve"> </w:t>
      </w:r>
      <w:r w:rsidRPr="00E8029C">
        <w:t>natomiast</w:t>
      </w:r>
      <w:r w:rsidR="00BA662C">
        <w:t xml:space="preserve"> </w:t>
      </w:r>
      <w:r w:rsidRPr="00E8029C">
        <w:t>cztery</w:t>
      </w:r>
      <w:r w:rsidR="00BA662C">
        <w:t xml:space="preserve"> </w:t>
      </w:r>
      <w:r w:rsidRPr="00E8029C">
        <w:t>szczególne</w:t>
      </w:r>
      <w:r w:rsidR="00BA662C">
        <w:t xml:space="preserve"> </w:t>
      </w:r>
      <w:r w:rsidRPr="00E8029C">
        <w:t>(podstawowe)</w:t>
      </w:r>
      <w:r w:rsidR="00BA662C">
        <w:t xml:space="preserve"> </w:t>
      </w:r>
      <w:r w:rsidRPr="00E8029C">
        <w:t>formy</w:t>
      </w:r>
      <w:r w:rsidR="00BA662C">
        <w:t xml:space="preserve"> </w:t>
      </w:r>
      <w:r w:rsidRPr="00E8029C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E8029C">
        <w:t>komunikacji</w:t>
      </w:r>
      <w:r w:rsidR="00BA662C">
        <w:t xml:space="preserve"> </w:t>
      </w:r>
      <w:r w:rsidRPr="00E8029C">
        <w:t>elektronicznej.</w:t>
      </w:r>
      <w:r w:rsidR="00BA662C">
        <w:t xml:space="preserve"> </w:t>
      </w:r>
      <w:r w:rsidRPr="00E8029C">
        <w:t>Są</w:t>
      </w:r>
      <w:r w:rsidR="00BA662C">
        <w:t xml:space="preserve"> </w:t>
      </w:r>
      <w:r w:rsidRPr="00E8029C">
        <w:t>to:</w:t>
      </w:r>
    </w:p>
    <w:p w14:paraId="3E69DAD0" w14:textId="77777777" w:rsidR="00886823" w:rsidRPr="00E8029C" w:rsidRDefault="00BF2F40" w:rsidP="004414D7">
      <w:pPr>
        <w:pStyle w:val="NormalnyWeb"/>
        <w:numPr>
          <w:ilvl w:val="0"/>
          <w:numId w:val="77"/>
        </w:numPr>
        <w:shd w:val="clear" w:color="auto" w:fill="FFFFFF"/>
        <w:spacing w:before="120" w:beforeAutospacing="0" w:after="0" w:afterAutospacing="0" w:line="360" w:lineRule="auto"/>
        <w:ind w:left="425" w:hanging="425"/>
        <w:jc w:val="both"/>
        <w:rPr>
          <w:rFonts w:eastAsiaTheme="minorEastAsia"/>
        </w:rPr>
      </w:pPr>
      <w:r>
        <w:rPr>
          <w:rFonts w:eastAsiaTheme="minorEastAsia"/>
        </w:rPr>
        <w:t>generowanie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sztuczn</w:t>
      </w:r>
      <w:r>
        <w:rPr>
          <w:rFonts w:eastAsiaTheme="minorEastAsia"/>
        </w:rPr>
        <w:t>ego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ruch</w:t>
      </w:r>
      <w:r>
        <w:rPr>
          <w:rFonts w:eastAsiaTheme="minorEastAsia"/>
        </w:rPr>
        <w:t>u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jest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to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wysyłani</w:t>
      </w:r>
      <w:r w:rsidR="008D716E">
        <w:rPr>
          <w:rFonts w:eastAsiaTheme="minorEastAsia"/>
        </w:rPr>
        <w:t>e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odbieranie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komunikatów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połączeń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głosowych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sieci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telekomunikacyjnej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z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wykorzystaniem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urządzeń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telekomunikacyjnych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programów,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których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celem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jest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skorzystanie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z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usługi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telekomunikacyjnej,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lecz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ich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zarejestrowanie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na</w:t>
      </w:r>
      <w:r w:rsidR="00BA662C">
        <w:rPr>
          <w:rFonts w:eastAsiaTheme="minorEastAsia"/>
        </w:rPr>
        <w:t xml:space="preserve"> </w:t>
      </w:r>
      <w:r w:rsidR="00886823" w:rsidRPr="00204440">
        <w:rPr>
          <w:rFonts w:eastAsiaTheme="minorEastAsia"/>
        </w:rPr>
        <w:t>punkcie</w:t>
      </w:r>
      <w:r w:rsidR="00BA662C">
        <w:rPr>
          <w:rFonts w:eastAsiaTheme="minorEastAsia"/>
        </w:rPr>
        <w:t xml:space="preserve"> </w:t>
      </w:r>
      <w:r w:rsidR="00886823" w:rsidRPr="001416C9">
        <w:rPr>
          <w:rFonts w:eastAsiaTheme="minorEastAsia"/>
        </w:rPr>
        <w:t>połączenia</w:t>
      </w:r>
      <w:r w:rsidR="00BA662C">
        <w:rPr>
          <w:rFonts w:eastAsiaTheme="minorEastAsia"/>
        </w:rPr>
        <w:t xml:space="preserve"> </w:t>
      </w:r>
      <w:r w:rsidR="00886823" w:rsidRPr="001416C9">
        <w:rPr>
          <w:rFonts w:eastAsiaTheme="minorEastAsia"/>
        </w:rPr>
        <w:t>sieci</w:t>
      </w:r>
      <w:r w:rsidR="00BA662C">
        <w:rPr>
          <w:rFonts w:eastAsiaTheme="minorEastAsia"/>
        </w:rPr>
        <w:t xml:space="preserve"> </w:t>
      </w:r>
      <w:r w:rsidR="00886823" w:rsidRPr="001416C9">
        <w:rPr>
          <w:rFonts w:eastAsiaTheme="minorEastAsia"/>
        </w:rPr>
        <w:t>telekomunikacyjnych</w:t>
      </w:r>
      <w:r w:rsidR="00BA662C">
        <w:rPr>
          <w:rFonts w:eastAsiaTheme="minorEastAsia"/>
        </w:rPr>
        <w:t xml:space="preserve"> </w:t>
      </w:r>
      <w:r w:rsidR="00886823" w:rsidRPr="001416C9">
        <w:rPr>
          <w:rFonts w:eastAsiaTheme="minorEastAsia"/>
        </w:rPr>
        <w:t>bądź</w:t>
      </w:r>
      <w:r w:rsidR="00BA662C">
        <w:rPr>
          <w:rFonts w:eastAsiaTheme="minorEastAsia"/>
        </w:rPr>
        <w:t xml:space="preserve"> </w:t>
      </w:r>
      <w:r w:rsidR="00886823" w:rsidRPr="00E8029C">
        <w:rPr>
          <w:rFonts w:eastAsiaTheme="minorEastAsia"/>
        </w:rPr>
        <w:t>przez</w:t>
      </w:r>
      <w:r w:rsidR="00BA662C">
        <w:rPr>
          <w:rFonts w:eastAsiaTheme="minorEastAsia"/>
        </w:rPr>
        <w:t xml:space="preserve"> </w:t>
      </w:r>
      <w:r w:rsidR="00886823" w:rsidRPr="00E8029C">
        <w:rPr>
          <w:rFonts w:eastAsiaTheme="minorEastAsia"/>
        </w:rPr>
        <w:t>systemy</w:t>
      </w:r>
      <w:r w:rsidR="00BA662C">
        <w:rPr>
          <w:rFonts w:eastAsiaTheme="minorEastAsia"/>
        </w:rPr>
        <w:t xml:space="preserve"> </w:t>
      </w:r>
      <w:r w:rsidR="00886823" w:rsidRPr="00E8029C">
        <w:rPr>
          <w:rFonts w:eastAsiaTheme="minorEastAsia"/>
        </w:rPr>
        <w:t>rozliczeniowe;</w:t>
      </w:r>
    </w:p>
    <w:p w14:paraId="7DFC3B85" w14:textId="0D9D6197" w:rsidR="00886823" w:rsidRPr="009553E2" w:rsidRDefault="00886823" w:rsidP="004414D7">
      <w:pPr>
        <w:pStyle w:val="NormalnyWeb"/>
        <w:numPr>
          <w:ilvl w:val="0"/>
          <w:numId w:val="77"/>
        </w:numPr>
        <w:shd w:val="clear" w:color="auto" w:fill="FFFFFF"/>
        <w:spacing w:before="0" w:after="160" w:line="360" w:lineRule="auto"/>
        <w:ind w:left="426" w:hanging="425"/>
        <w:jc w:val="both"/>
        <w:rPr>
          <w:rFonts w:eastAsiaTheme="minorEastAsia"/>
        </w:rPr>
      </w:pPr>
      <w:proofErr w:type="spellStart"/>
      <w:r w:rsidRPr="00E8029C">
        <w:rPr>
          <w:rFonts w:eastAsiaTheme="minorEastAsia"/>
        </w:rPr>
        <w:t>smishing</w:t>
      </w:r>
      <w:proofErr w:type="spellEnd"/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jest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to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wysłanie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krótk</w:t>
      </w:r>
      <w:r w:rsidR="00FD7CBC" w:rsidRPr="00E8029C">
        <w:rPr>
          <w:rFonts w:eastAsiaTheme="minorEastAsia"/>
        </w:rPr>
        <w:t>iej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tekstow</w:t>
      </w:r>
      <w:r w:rsidR="00FD7CBC" w:rsidRPr="008F5BD4">
        <w:rPr>
          <w:rFonts w:eastAsiaTheme="minorEastAsia"/>
        </w:rPr>
        <w:t>ej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(SMS),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któr</w:t>
      </w:r>
      <w:r w:rsidR="00FD7CBC" w:rsidRPr="00620C0D">
        <w:rPr>
          <w:rFonts w:eastAsiaTheme="minorEastAsia"/>
        </w:rPr>
        <w:t>ej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nadawca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podszywa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pod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inny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podmiot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celu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nakłonienia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odbiorcy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tej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określonego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działania,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szczególności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przekazania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danych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osobowych,</w:t>
      </w:r>
      <w:r w:rsidR="00BA662C">
        <w:rPr>
          <w:rFonts w:eastAsiaTheme="minorEastAsia"/>
        </w:rPr>
        <w:t xml:space="preserve"> </w:t>
      </w:r>
      <w:r w:rsidR="00FB65B2">
        <w:rPr>
          <w:rFonts w:eastAsiaTheme="minorEastAsia"/>
        </w:rPr>
        <w:t>niekorzystnego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rozporządzenia</w:t>
      </w:r>
      <w:r w:rsidR="00BA662C">
        <w:rPr>
          <w:rFonts w:eastAsiaTheme="minorEastAsia"/>
        </w:rPr>
        <w:t xml:space="preserve"> </w:t>
      </w:r>
      <w:r w:rsidR="00FD7CBC" w:rsidRPr="009553E2">
        <w:rPr>
          <w:rFonts w:eastAsiaTheme="minorEastAsia"/>
        </w:rPr>
        <w:t>mieniem</w:t>
      </w:r>
      <w:r w:rsidRPr="009553E2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="001108D9" w:rsidRPr="009553E2">
        <w:rPr>
          <w:rFonts w:eastAsiaTheme="minorEastAsia"/>
        </w:rPr>
        <w:t>otwarcia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stron</w:t>
      </w:r>
      <w:r w:rsidR="001108D9" w:rsidRPr="009553E2">
        <w:rPr>
          <w:rFonts w:eastAsiaTheme="minorEastAsia"/>
        </w:rPr>
        <w:t>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internetow</w:t>
      </w:r>
      <w:r w:rsidR="001108D9" w:rsidRPr="009553E2">
        <w:rPr>
          <w:rFonts w:eastAsiaTheme="minorEastAsia"/>
        </w:rPr>
        <w:t>ej</w:t>
      </w:r>
      <w:r w:rsidRPr="009553E2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="001108D9" w:rsidRPr="009553E2">
        <w:rPr>
          <w:rFonts w:eastAsiaTheme="minorEastAsia"/>
        </w:rPr>
        <w:t>inicjowania</w:t>
      </w:r>
      <w:r w:rsidR="00BA662C">
        <w:rPr>
          <w:rFonts w:eastAsiaTheme="minorEastAsia"/>
        </w:rPr>
        <w:t xml:space="preserve"> </w:t>
      </w:r>
      <w:r w:rsidR="001108D9" w:rsidRPr="009553E2">
        <w:rPr>
          <w:rFonts w:eastAsiaTheme="minorEastAsia"/>
        </w:rPr>
        <w:t>połączenia</w:t>
      </w:r>
      <w:r w:rsidR="00BA662C">
        <w:rPr>
          <w:rFonts w:eastAsiaTheme="minorEastAsia"/>
        </w:rPr>
        <w:t xml:space="preserve"> </w:t>
      </w:r>
      <w:r w:rsidR="001108D9" w:rsidRPr="009553E2">
        <w:rPr>
          <w:rFonts w:eastAsiaTheme="minorEastAsia"/>
        </w:rPr>
        <w:t>głosowego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instalacji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oprogramowania;</w:t>
      </w:r>
    </w:p>
    <w:p w14:paraId="508454FA" w14:textId="6642D828" w:rsidR="00886823" w:rsidRPr="006D575F" w:rsidRDefault="00886823" w:rsidP="004414D7">
      <w:pPr>
        <w:pStyle w:val="NormalnyWeb"/>
        <w:numPr>
          <w:ilvl w:val="0"/>
          <w:numId w:val="77"/>
        </w:numPr>
        <w:shd w:val="clear" w:color="auto" w:fill="FFFFFF"/>
        <w:spacing w:before="0" w:after="160" w:line="360" w:lineRule="auto"/>
        <w:ind w:left="426" w:hanging="425"/>
        <w:jc w:val="both"/>
        <w:rPr>
          <w:rFonts w:eastAsiaTheme="minorEastAsia"/>
        </w:rPr>
      </w:pPr>
      <w:r w:rsidRPr="006D575F">
        <w:rPr>
          <w:rFonts w:eastAsiaTheme="minorEastAsia"/>
        </w:rPr>
        <w:t>CLI</w:t>
      </w:r>
      <w:r w:rsidR="00BA662C">
        <w:rPr>
          <w:rFonts w:eastAsiaTheme="minorEastAsia"/>
        </w:rPr>
        <w:t xml:space="preserve"> </w:t>
      </w:r>
      <w:proofErr w:type="spellStart"/>
      <w:r w:rsidRPr="006D575F">
        <w:rPr>
          <w:rFonts w:eastAsiaTheme="minorEastAsia"/>
        </w:rPr>
        <w:t>spoofing</w:t>
      </w:r>
      <w:proofErr w:type="spellEnd"/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jest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to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nieuprawnione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posłużenie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korzystanie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przez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użytkownika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przedsiębiorcę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telekomunikacyjnego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wywołującego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połączenie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głosowe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informacją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adresową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wskazującą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na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osobę</w:t>
      </w:r>
      <w:r w:rsidR="00BA662C">
        <w:rPr>
          <w:rFonts w:eastAsiaTheme="minorEastAsia"/>
        </w:rPr>
        <w:t xml:space="preserve"> </w:t>
      </w:r>
      <w:r w:rsidR="008D716E">
        <w:rPr>
          <w:rFonts w:eastAsiaTheme="minorEastAsia"/>
        </w:rPr>
        <w:t>fizyczną,</w:t>
      </w:r>
      <w:r w:rsidR="00BA662C">
        <w:rPr>
          <w:rFonts w:eastAsiaTheme="minorEastAsia"/>
        </w:rPr>
        <w:t xml:space="preserve"> </w:t>
      </w:r>
      <w:r w:rsidR="00941C55">
        <w:rPr>
          <w:rFonts w:eastAsiaTheme="minorEastAsia"/>
        </w:rPr>
        <w:t>osobę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prawną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albo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jednostkę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organizacyjną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nieposiadającą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osobowości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prawnej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inną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niż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ten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użytkownik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przedsiębiorca</w:t>
      </w:r>
      <w:r w:rsidR="00BA662C">
        <w:rPr>
          <w:rFonts w:eastAsiaTheme="minorEastAsia"/>
        </w:rPr>
        <w:t xml:space="preserve"> </w:t>
      </w:r>
      <w:r w:rsidR="008D716E" w:rsidRPr="008D716E">
        <w:rPr>
          <w:rFonts w:eastAsiaTheme="minorEastAsia"/>
        </w:rPr>
        <w:t>telekomunikacyjny</w:t>
      </w:r>
      <w:r w:rsidRPr="006D575F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służące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podszyciu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pod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inny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podmiot</w:t>
      </w:r>
      <w:r w:rsidR="004414D7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="008D716E">
        <w:rPr>
          <w:rFonts w:eastAsiaTheme="minorEastAsia"/>
        </w:rPr>
        <w:t>szczególności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celu</w:t>
      </w:r>
      <w:r w:rsidR="00BA662C">
        <w:rPr>
          <w:rFonts w:eastAsiaTheme="minorEastAsia"/>
        </w:rPr>
        <w:t xml:space="preserve"> </w:t>
      </w:r>
      <w:r w:rsidR="008D716E" w:rsidRPr="00716727">
        <w:rPr>
          <w:rFonts w:eastAsiaTheme="minorEastAsia"/>
        </w:rPr>
        <w:t>wywołania</w:t>
      </w:r>
      <w:r w:rsidR="00BA662C">
        <w:rPr>
          <w:rFonts w:eastAsiaTheme="minorEastAsia"/>
        </w:rPr>
        <w:t xml:space="preserve"> </w:t>
      </w:r>
      <w:r w:rsidR="008D716E" w:rsidRPr="00716727">
        <w:rPr>
          <w:rFonts w:eastAsiaTheme="minorEastAsia"/>
        </w:rPr>
        <w:t>strachu</w:t>
      </w:r>
      <w:r w:rsidR="00BA662C">
        <w:rPr>
          <w:rFonts w:eastAsiaTheme="minorEastAsia"/>
        </w:rPr>
        <w:t xml:space="preserve"> </w:t>
      </w:r>
      <w:r w:rsidR="008D716E" w:rsidRPr="00716727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="008D716E" w:rsidRPr="00716727">
        <w:rPr>
          <w:rFonts w:eastAsiaTheme="minorEastAsia"/>
        </w:rPr>
        <w:t>poczucia</w:t>
      </w:r>
      <w:r w:rsidR="00BA662C">
        <w:rPr>
          <w:rFonts w:eastAsiaTheme="minorEastAsia"/>
        </w:rPr>
        <w:t xml:space="preserve"> </w:t>
      </w:r>
      <w:r w:rsidR="008D716E" w:rsidRPr="00716727">
        <w:rPr>
          <w:rFonts w:eastAsiaTheme="minorEastAsia"/>
        </w:rPr>
        <w:t>zagrożenia</w:t>
      </w:r>
      <w:r w:rsidR="004414D7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="008D716E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nakłonienia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odbiorcy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tego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połączenia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określonego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działania,</w:t>
      </w:r>
      <w:r w:rsidR="00BA662C">
        <w:rPr>
          <w:rFonts w:eastAsiaTheme="minorEastAsia"/>
        </w:rPr>
        <w:t xml:space="preserve"> </w:t>
      </w:r>
      <w:r w:rsidR="008D716E">
        <w:rPr>
          <w:rFonts w:eastAsiaTheme="minorEastAsia"/>
        </w:rPr>
        <w:t>zwłaszcza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przekazania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danych</w:t>
      </w:r>
      <w:r w:rsidR="00BA662C">
        <w:rPr>
          <w:rFonts w:eastAsiaTheme="minorEastAsia"/>
        </w:rPr>
        <w:t xml:space="preserve"> </w:t>
      </w:r>
      <w:r w:rsidRPr="006D575F">
        <w:rPr>
          <w:rFonts w:eastAsiaTheme="minorEastAsia"/>
        </w:rPr>
        <w:t>osobowych,</w:t>
      </w:r>
      <w:r w:rsidR="00BA662C">
        <w:rPr>
          <w:rFonts w:eastAsiaTheme="minorEastAsia"/>
        </w:rPr>
        <w:t xml:space="preserve"> </w:t>
      </w:r>
      <w:r w:rsidR="00FB65B2">
        <w:t>niekorzystnego</w:t>
      </w:r>
      <w:r w:rsidR="00BA662C">
        <w:t xml:space="preserve"> </w:t>
      </w:r>
      <w:r w:rsidRPr="009553E2">
        <w:t>rozporządzenia</w:t>
      </w:r>
      <w:r w:rsidR="00BA662C">
        <w:t xml:space="preserve"> </w:t>
      </w:r>
      <w:r w:rsidR="001108D9" w:rsidRPr="009553E2">
        <w:t>mieniem</w:t>
      </w:r>
      <w:r w:rsidR="00BA662C">
        <w:t xml:space="preserve"> </w:t>
      </w:r>
      <w:r w:rsidRPr="009553E2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instalacji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oprogramowania</w:t>
      </w:r>
      <w:r w:rsidR="003D72F1" w:rsidRPr="009553E2">
        <w:rPr>
          <w:rFonts w:eastAsiaTheme="minorEastAsia"/>
        </w:rPr>
        <w:t>;</w:t>
      </w:r>
      <w:r w:rsidR="00BA662C">
        <w:rPr>
          <w:rFonts w:eastAsiaTheme="minorEastAsia"/>
        </w:rPr>
        <w:t xml:space="preserve"> </w:t>
      </w:r>
    </w:p>
    <w:p w14:paraId="7FBCD7CE" w14:textId="2B0531C7" w:rsidR="00C64AF6" w:rsidRPr="006D575F" w:rsidRDefault="00886823" w:rsidP="004414D7">
      <w:pPr>
        <w:pStyle w:val="NormalnyWeb"/>
        <w:numPr>
          <w:ilvl w:val="0"/>
          <w:numId w:val="77"/>
        </w:numPr>
        <w:shd w:val="clear" w:color="auto" w:fill="FFFFFF"/>
        <w:spacing w:before="0" w:after="160" w:line="360" w:lineRule="auto"/>
        <w:ind w:left="426" w:hanging="425"/>
        <w:jc w:val="both"/>
      </w:pPr>
      <w:r w:rsidRPr="006D575F">
        <w:lastRenderedPageBreak/>
        <w:t>nieuprawniona</w:t>
      </w:r>
      <w:r w:rsidR="00BA662C">
        <w:t xml:space="preserve"> </w:t>
      </w:r>
      <w:r w:rsidR="00941C55">
        <w:t>zmiana</w:t>
      </w:r>
      <w:r w:rsidR="00BA662C">
        <w:t xml:space="preserve"> </w:t>
      </w:r>
      <w:r w:rsidRPr="006D575F">
        <w:t>informacji</w:t>
      </w:r>
      <w:r w:rsidR="00BA662C">
        <w:t xml:space="preserve"> </w:t>
      </w:r>
      <w:r w:rsidRPr="006D575F">
        <w:t>adresowej</w:t>
      </w:r>
      <w:r w:rsidR="00BA662C">
        <w:t xml:space="preserve"> </w:t>
      </w:r>
      <w:r w:rsidRPr="006D575F">
        <w:t>–</w:t>
      </w:r>
      <w:r w:rsidR="00BA662C">
        <w:t xml:space="preserve"> </w:t>
      </w:r>
      <w:r w:rsidRPr="006D575F">
        <w:t>jest</w:t>
      </w:r>
      <w:r w:rsidR="00BA662C">
        <w:t xml:space="preserve"> </w:t>
      </w:r>
      <w:r w:rsidRPr="006D575F">
        <w:t>to</w:t>
      </w:r>
      <w:r w:rsidR="00BA662C">
        <w:t xml:space="preserve"> </w:t>
      </w:r>
      <w:r w:rsidRPr="006D575F">
        <w:t>nieuprawnione</w:t>
      </w:r>
      <w:r w:rsidR="00BA662C">
        <w:t xml:space="preserve"> </w:t>
      </w:r>
      <w:r w:rsidRPr="006D575F">
        <w:t>modyfikowanie</w:t>
      </w:r>
      <w:r w:rsidR="00BA662C">
        <w:t xml:space="preserve"> </w:t>
      </w:r>
      <w:r w:rsidRPr="006D575F">
        <w:t>informacji</w:t>
      </w:r>
      <w:r w:rsidR="00BA662C">
        <w:t xml:space="preserve"> </w:t>
      </w:r>
      <w:r w:rsidRPr="006D575F">
        <w:t>adresowej</w:t>
      </w:r>
      <w:r w:rsidR="00BA662C">
        <w:t xml:space="preserve"> </w:t>
      </w:r>
      <w:r w:rsidRPr="009553E2">
        <w:t>uniemożliwiające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istotnie</w:t>
      </w:r>
      <w:r w:rsidR="00BA662C">
        <w:t xml:space="preserve"> </w:t>
      </w:r>
      <w:r w:rsidRPr="009553E2">
        <w:t>utrudniające</w:t>
      </w:r>
      <w:r w:rsidR="00BA662C">
        <w:t xml:space="preserve"> </w:t>
      </w:r>
      <w:r w:rsidRPr="009553E2">
        <w:t>ustalenie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="001108D9" w:rsidRPr="009553E2">
        <w:t>uprawnione</w:t>
      </w:r>
      <w:r w:rsidR="00BA662C">
        <w:t xml:space="preserve"> </w:t>
      </w:r>
      <w:r w:rsidR="001108D9" w:rsidRPr="009553E2">
        <w:t>podmioty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przedsiębiorców</w:t>
      </w:r>
      <w:r w:rsidR="00BA662C">
        <w:t xml:space="preserve"> </w:t>
      </w:r>
      <w:r w:rsidRPr="009553E2">
        <w:t>telekomunikacyjnych</w:t>
      </w:r>
      <w:r w:rsidR="00BA662C">
        <w:t xml:space="preserve"> </w:t>
      </w:r>
      <w:r w:rsidRPr="009553E2">
        <w:t>uczestniczących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dostarczeniu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numeru</w:t>
      </w:r>
      <w:r w:rsidR="00BA662C">
        <w:t xml:space="preserve"> </w:t>
      </w:r>
      <w:r w:rsidRPr="009553E2">
        <w:t>telefonu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identyfikatora,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użyciu</w:t>
      </w:r>
      <w:r w:rsidR="00BA662C">
        <w:t xml:space="preserve"> </w:t>
      </w:r>
      <w:r w:rsidRPr="009553E2">
        <w:t>którego</w:t>
      </w:r>
      <w:r w:rsidR="00BA662C">
        <w:t xml:space="preserve"> </w:t>
      </w:r>
      <w:r w:rsidRPr="009553E2">
        <w:t>nastąpiło</w:t>
      </w:r>
      <w:r w:rsidR="00BA662C">
        <w:t xml:space="preserve"> </w:t>
      </w:r>
      <w:r w:rsidRPr="009553E2">
        <w:t>wysłanie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elektronicznego.</w:t>
      </w:r>
      <w:r w:rsidR="00BA662C">
        <w:t xml:space="preserve"> </w:t>
      </w:r>
    </w:p>
    <w:p w14:paraId="0AAFE3A3" w14:textId="176FB84A" w:rsidR="009952AB" w:rsidRDefault="008245FA" w:rsidP="005D0D61">
      <w:pPr>
        <w:pStyle w:val="NormalnyWeb"/>
        <w:keepNext/>
        <w:shd w:val="clear" w:color="auto" w:fill="FFFFFF"/>
        <w:spacing w:before="120" w:beforeAutospacing="0" w:after="0" w:afterAutospacing="0" w:line="360" w:lineRule="auto"/>
        <w:ind w:left="425"/>
        <w:jc w:val="both"/>
      </w:pPr>
      <w:r w:rsidRPr="00204440">
        <w:t>Sztuczny</w:t>
      </w:r>
      <w:r w:rsidR="00BA662C">
        <w:t xml:space="preserve"> </w:t>
      </w:r>
      <w:r w:rsidRPr="00204440">
        <w:t>ruch</w:t>
      </w:r>
      <w:r w:rsidR="00BA662C">
        <w:t xml:space="preserve"> </w:t>
      </w:r>
      <w:r w:rsidRPr="00204440">
        <w:t>(</w:t>
      </w:r>
      <w:proofErr w:type="spellStart"/>
      <w:r w:rsidRPr="00204440">
        <w:t>Artificial</w:t>
      </w:r>
      <w:proofErr w:type="spellEnd"/>
      <w:r w:rsidR="00BA662C">
        <w:t xml:space="preserve"> </w:t>
      </w:r>
      <w:proofErr w:type="spellStart"/>
      <w:r w:rsidRPr="00204440">
        <w:t>T</w:t>
      </w:r>
      <w:r w:rsidRPr="00B5522F">
        <w:t>raffic</w:t>
      </w:r>
      <w:proofErr w:type="spellEnd"/>
      <w:r w:rsidR="00BA662C">
        <w:t xml:space="preserve"> </w:t>
      </w:r>
      <w:proofErr w:type="spellStart"/>
      <w:r w:rsidRPr="00B5522F">
        <w:t>Generating</w:t>
      </w:r>
      <w:proofErr w:type="spellEnd"/>
      <w:r w:rsidRPr="00B5522F">
        <w:t>)</w:t>
      </w:r>
      <w:r w:rsidR="00BA662C">
        <w:t xml:space="preserve"> </w:t>
      </w:r>
      <w:r w:rsidRPr="00B5522F">
        <w:t>polega</w:t>
      </w:r>
      <w:r w:rsidR="00BA662C">
        <w:t xml:space="preserve"> </w:t>
      </w:r>
      <w:r w:rsidRPr="00B5522F">
        <w:t>na</w:t>
      </w:r>
      <w:r w:rsidR="00BA662C">
        <w:t xml:space="preserve"> </w:t>
      </w:r>
      <w:r w:rsidRPr="00B5522F">
        <w:t>tym,</w:t>
      </w:r>
      <w:r w:rsidR="00BA662C">
        <w:t xml:space="preserve"> </w:t>
      </w:r>
      <w:r w:rsidRPr="00B5522F">
        <w:t>że</w:t>
      </w:r>
      <w:r w:rsidR="00BA662C">
        <w:t xml:space="preserve"> </w:t>
      </w:r>
      <w:r w:rsidRPr="00204440">
        <w:t>automatycznie</w:t>
      </w:r>
      <w:r w:rsidR="00BA662C">
        <w:t xml:space="preserve"> </w:t>
      </w:r>
      <w:r w:rsidRPr="00204440">
        <w:t>inicjowane</w:t>
      </w:r>
      <w:r w:rsidR="00BA662C">
        <w:t xml:space="preserve"> </w:t>
      </w:r>
      <w:r w:rsidRPr="00204440">
        <w:t>są</w:t>
      </w:r>
      <w:r w:rsidR="00BA662C">
        <w:t xml:space="preserve"> </w:t>
      </w:r>
      <w:r w:rsidRPr="00204440">
        <w:t>połączenia</w:t>
      </w:r>
      <w:r w:rsidR="00BA662C">
        <w:t xml:space="preserve"> </w:t>
      </w:r>
      <w:r w:rsidRPr="00204440">
        <w:t>(lub</w:t>
      </w:r>
      <w:r w:rsidR="00BA662C">
        <w:t xml:space="preserve"> </w:t>
      </w:r>
      <w:r w:rsidRPr="00204440">
        <w:t>wysyłane</w:t>
      </w:r>
      <w:r w:rsidR="00BA662C">
        <w:t xml:space="preserve"> </w:t>
      </w:r>
      <w:r w:rsidRPr="00204440">
        <w:t>są</w:t>
      </w:r>
      <w:r w:rsidR="00BA662C">
        <w:t xml:space="preserve"> </w:t>
      </w:r>
      <w:r w:rsidRPr="00204440">
        <w:t>komunikaty)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204440">
        <w:t>jednego</w:t>
      </w:r>
      <w:r w:rsidR="00BA662C">
        <w:t xml:space="preserve"> </w:t>
      </w:r>
      <w:r w:rsidRPr="00204440">
        <w:t>lub</w:t>
      </w:r>
      <w:r w:rsidR="00BA662C">
        <w:t xml:space="preserve"> </w:t>
      </w:r>
      <w:r w:rsidRPr="00204440">
        <w:t>wielu</w:t>
      </w:r>
      <w:r w:rsidR="00BA662C">
        <w:t xml:space="preserve"> </w:t>
      </w:r>
      <w:r w:rsidRPr="00204440">
        <w:t>numerów</w:t>
      </w:r>
      <w:r w:rsidR="00BA662C">
        <w:t xml:space="preserve"> </w:t>
      </w:r>
      <w:r w:rsidRPr="00204440">
        <w:t>na</w:t>
      </w:r>
      <w:r w:rsidR="00BA662C">
        <w:t xml:space="preserve"> </w:t>
      </w:r>
      <w:r w:rsidRPr="00204440">
        <w:t>inny</w:t>
      </w:r>
      <w:r w:rsidR="00BA662C">
        <w:t xml:space="preserve"> </w:t>
      </w:r>
      <w:r w:rsidRPr="00204440">
        <w:t>numer/numery.</w:t>
      </w:r>
      <w:r w:rsidR="00BA662C">
        <w:t xml:space="preserve"> </w:t>
      </w:r>
      <w:r w:rsidRPr="00204440">
        <w:t>Są</w:t>
      </w:r>
      <w:r w:rsidR="00BA662C">
        <w:t xml:space="preserve"> </w:t>
      </w:r>
      <w:r w:rsidRPr="00204440">
        <w:t>to</w:t>
      </w:r>
      <w:r w:rsidR="00BA662C">
        <w:t xml:space="preserve"> </w:t>
      </w:r>
      <w:r w:rsidRPr="00204440">
        <w:t>wielogodzinne</w:t>
      </w:r>
      <w:r w:rsidR="00BA662C">
        <w:t xml:space="preserve"> </w:t>
      </w:r>
      <w:r w:rsidRPr="00204440">
        <w:t>połączenia</w:t>
      </w:r>
      <w:r w:rsidRPr="001416C9">
        <w:t>,</w:t>
      </w:r>
      <w:r w:rsidR="00BA662C">
        <w:t xml:space="preserve"> </w:t>
      </w:r>
      <w:r w:rsidRPr="001416C9">
        <w:t>które</w:t>
      </w:r>
      <w:r w:rsidR="00BA662C">
        <w:t xml:space="preserve"> </w:t>
      </w:r>
      <w:r w:rsidRPr="001416C9">
        <w:t>nie</w:t>
      </w:r>
      <w:r w:rsidR="00BA662C">
        <w:t xml:space="preserve"> </w:t>
      </w:r>
      <w:r w:rsidRPr="001416C9">
        <w:t>niosą</w:t>
      </w:r>
      <w:r w:rsidR="00BA662C">
        <w:t xml:space="preserve"> </w:t>
      </w:r>
      <w:r w:rsidRPr="001416C9">
        <w:t>za</w:t>
      </w:r>
      <w:r w:rsidR="00BA662C">
        <w:t xml:space="preserve"> </w:t>
      </w:r>
      <w:r w:rsidRPr="001416C9">
        <w:t>sobą</w:t>
      </w:r>
      <w:r w:rsidR="00BA662C">
        <w:t xml:space="preserve"> </w:t>
      </w:r>
      <w:r w:rsidRPr="001416C9">
        <w:t>żadnej</w:t>
      </w:r>
      <w:r w:rsidR="00BA662C">
        <w:t xml:space="preserve"> </w:t>
      </w:r>
      <w:r w:rsidRPr="001416C9">
        <w:t>treści</w:t>
      </w:r>
      <w:r w:rsidR="00BA662C">
        <w:t xml:space="preserve"> </w:t>
      </w:r>
      <w:r w:rsidRPr="001416C9">
        <w:t>–</w:t>
      </w:r>
      <w:r w:rsidR="00BA662C">
        <w:t xml:space="preserve"> </w:t>
      </w:r>
      <w:r w:rsidRPr="001416C9">
        <w:t>tak</w:t>
      </w:r>
      <w:r w:rsidR="00BA662C">
        <w:t xml:space="preserve"> </w:t>
      </w:r>
      <w:r w:rsidRPr="001416C9">
        <w:t>naprawdę</w:t>
      </w:r>
      <w:r w:rsidR="00BA662C">
        <w:t xml:space="preserve"> </w:t>
      </w:r>
      <w:r w:rsidRPr="001416C9">
        <w:t>nie</w:t>
      </w:r>
      <w:r w:rsidR="00BA662C">
        <w:t xml:space="preserve"> </w:t>
      </w:r>
      <w:r w:rsidRPr="001416C9">
        <w:t>służą</w:t>
      </w:r>
      <w:r w:rsidR="00BA662C">
        <w:t xml:space="preserve"> </w:t>
      </w:r>
      <w:r w:rsidRPr="001416C9">
        <w:t>do</w:t>
      </w:r>
      <w:r w:rsidR="00BA662C">
        <w:t xml:space="preserve"> </w:t>
      </w:r>
      <w:r w:rsidRPr="001416C9">
        <w:t>komunikowania</w:t>
      </w:r>
      <w:r w:rsidR="00BA662C">
        <w:t xml:space="preserve"> </w:t>
      </w:r>
      <w:r w:rsidRPr="001416C9">
        <w:t>się</w:t>
      </w:r>
      <w:r w:rsidR="00DA6EB0" w:rsidRPr="00E8029C">
        <w:t>,</w:t>
      </w:r>
      <w:r w:rsidR="00BA662C">
        <w:t xml:space="preserve"> </w:t>
      </w:r>
      <w:r w:rsidR="00DA6EB0" w:rsidRPr="00E8029C">
        <w:t>tylko</w:t>
      </w:r>
      <w:r w:rsidR="00BA662C">
        <w:t xml:space="preserve"> </w:t>
      </w:r>
      <w:r w:rsidR="00DA6EB0" w:rsidRPr="00E8029C">
        <w:t>zarejestrowaniu</w:t>
      </w:r>
      <w:r w:rsidR="00BA662C">
        <w:t xml:space="preserve"> </w:t>
      </w:r>
      <w:r w:rsidR="003A2879">
        <w:t xml:space="preserve">na </w:t>
      </w:r>
      <w:r w:rsidR="00DA6EB0" w:rsidRPr="00E8029C">
        <w:t>punkcie</w:t>
      </w:r>
      <w:r w:rsidR="00BA662C">
        <w:t xml:space="preserve"> </w:t>
      </w:r>
      <w:r w:rsidR="00DA6EB0" w:rsidRPr="00E8029C">
        <w:t>połączenia</w:t>
      </w:r>
      <w:r w:rsidR="00BA662C">
        <w:t xml:space="preserve"> </w:t>
      </w:r>
      <w:r w:rsidR="00DA6EB0" w:rsidRPr="00E8029C">
        <w:t>sieci</w:t>
      </w:r>
      <w:r w:rsidR="00BA662C">
        <w:t xml:space="preserve"> </w:t>
      </w:r>
      <w:r w:rsidR="00DA6EB0" w:rsidRPr="00E8029C">
        <w:t>telekomunikacyjnych</w:t>
      </w:r>
      <w:r w:rsidR="00BA662C">
        <w:t xml:space="preserve"> </w:t>
      </w:r>
      <w:r w:rsidR="00DA6EB0" w:rsidRPr="00E8029C">
        <w:t>bądź</w:t>
      </w:r>
      <w:r w:rsidR="00BA662C">
        <w:t xml:space="preserve"> </w:t>
      </w:r>
      <w:r w:rsidR="00DA6EB0" w:rsidRPr="00E8029C">
        <w:t>przez</w:t>
      </w:r>
      <w:r w:rsidR="00BA662C">
        <w:t xml:space="preserve"> </w:t>
      </w:r>
      <w:r w:rsidR="00DA6EB0" w:rsidRPr="00E8029C">
        <w:t>systemy</w:t>
      </w:r>
      <w:r w:rsidR="00BA662C">
        <w:t xml:space="preserve"> </w:t>
      </w:r>
      <w:r w:rsidR="00DA6EB0" w:rsidRPr="00E8029C">
        <w:t>rozliczeniowe</w:t>
      </w:r>
      <w:r w:rsidRPr="00E8029C">
        <w:t>.</w:t>
      </w:r>
      <w:r w:rsidR="00BA662C">
        <w:t xml:space="preserve"> </w:t>
      </w:r>
      <w:r w:rsidRPr="00E8029C">
        <w:t>Przedsiębiorca</w:t>
      </w:r>
      <w:r w:rsidR="00BA662C">
        <w:t xml:space="preserve"> </w:t>
      </w:r>
      <w:r w:rsidRPr="00E8029C">
        <w:t>telekomunikacyjny</w:t>
      </w:r>
      <w:r w:rsidR="00BA662C">
        <w:t xml:space="preserve"> </w:t>
      </w:r>
      <w:r w:rsidRPr="00E8029C">
        <w:t>obserwuje</w:t>
      </w:r>
      <w:r w:rsidR="00BA662C">
        <w:t xml:space="preserve"> </w:t>
      </w:r>
      <w:r w:rsidRPr="00E8029C">
        <w:t>wtedy</w:t>
      </w:r>
      <w:r w:rsidR="00BA662C">
        <w:t xml:space="preserve"> </w:t>
      </w:r>
      <w:r w:rsidRPr="008F5BD4">
        <w:t>znaczny</w:t>
      </w:r>
      <w:r w:rsidR="00BA662C">
        <w:t xml:space="preserve"> </w:t>
      </w:r>
      <w:r w:rsidRPr="008F5BD4">
        <w:t>wzrost</w:t>
      </w:r>
      <w:r w:rsidR="00BA662C">
        <w:t xml:space="preserve"> </w:t>
      </w:r>
      <w:r w:rsidRPr="008F5BD4">
        <w:t>wolumenu</w:t>
      </w:r>
      <w:r w:rsidR="00BA662C">
        <w:t xml:space="preserve"> </w:t>
      </w:r>
      <w:r w:rsidRPr="008F5BD4">
        <w:t>ruchu</w:t>
      </w:r>
      <w:r w:rsidR="00BA662C">
        <w:t xml:space="preserve"> </w:t>
      </w:r>
      <w:r w:rsidRPr="008F5BD4">
        <w:t>niedający</w:t>
      </w:r>
      <w:r w:rsidR="00BA662C">
        <w:t xml:space="preserve"> </w:t>
      </w:r>
      <w:r w:rsidRPr="008F5BD4">
        <w:t>się</w:t>
      </w:r>
      <w:r w:rsidR="00BA662C">
        <w:t xml:space="preserve"> </w:t>
      </w:r>
      <w:r w:rsidRPr="008F5BD4">
        <w:t>uzasadnić</w:t>
      </w:r>
      <w:r w:rsidR="00BA662C">
        <w:t xml:space="preserve"> </w:t>
      </w:r>
      <w:r w:rsidRPr="008F5BD4">
        <w:t>wzrostem</w:t>
      </w:r>
      <w:r w:rsidR="00BA662C">
        <w:t xml:space="preserve"> </w:t>
      </w:r>
      <w:r w:rsidRPr="008F5BD4">
        <w:t>ruchu</w:t>
      </w:r>
      <w:r w:rsidR="00BA662C">
        <w:t xml:space="preserve"> </w:t>
      </w:r>
      <w:r w:rsidRPr="008F5BD4">
        <w:t>wynikającym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8F5BD4">
        <w:t>normalnej</w:t>
      </w:r>
      <w:r w:rsidR="00BA662C">
        <w:t xml:space="preserve"> </w:t>
      </w:r>
      <w:r w:rsidRPr="008F5BD4">
        <w:t>aktywności</w:t>
      </w:r>
      <w:r w:rsidR="00BA662C">
        <w:t xml:space="preserve"> </w:t>
      </w:r>
      <w:r w:rsidRPr="008F5BD4">
        <w:t>użytkowników</w:t>
      </w:r>
      <w:r w:rsidR="00BA662C">
        <w:t xml:space="preserve"> </w:t>
      </w:r>
      <w:r w:rsidRPr="008F5BD4">
        <w:t>końcowych.</w:t>
      </w:r>
      <w:r w:rsidR="00BA662C">
        <w:t xml:space="preserve"> </w:t>
      </w:r>
      <w:r w:rsidR="005E250A">
        <w:t>Jest</w:t>
      </w:r>
      <w:r w:rsidR="00BA662C">
        <w:t xml:space="preserve"> </w:t>
      </w:r>
      <w:r w:rsidR="005E250A">
        <w:t>wiele</w:t>
      </w:r>
      <w:r w:rsidR="00BA662C">
        <w:t xml:space="preserve"> </w:t>
      </w:r>
      <w:r w:rsidR="005E250A">
        <w:t>scenariuszy</w:t>
      </w:r>
      <w:r w:rsidR="00BA662C">
        <w:t xml:space="preserve"> </w:t>
      </w:r>
      <w:r w:rsidR="005E250A">
        <w:t>sztucznego</w:t>
      </w:r>
      <w:r w:rsidR="00BA662C">
        <w:t xml:space="preserve"> </w:t>
      </w:r>
      <w:r w:rsidR="005E250A">
        <w:t>ruchu.</w:t>
      </w:r>
      <w:r w:rsidR="00BA662C">
        <w:t xml:space="preserve"> </w:t>
      </w:r>
      <w:r w:rsidR="005E250A">
        <w:t>Dla</w:t>
      </w:r>
      <w:r w:rsidR="00BA662C">
        <w:t xml:space="preserve"> </w:t>
      </w:r>
      <w:r w:rsidR="005E250A">
        <w:t>przykładu</w:t>
      </w:r>
      <w:r w:rsidR="00BA662C">
        <w:t xml:space="preserve"> </w:t>
      </w:r>
      <w:r w:rsidR="005E250A">
        <w:t>można</w:t>
      </w:r>
      <w:r w:rsidR="00BA662C">
        <w:t xml:space="preserve"> </w:t>
      </w:r>
      <w:r w:rsidR="005E250A">
        <w:t>wskazać</w:t>
      </w:r>
      <w:r w:rsidR="00BA662C">
        <w:t xml:space="preserve"> </w:t>
      </w:r>
      <w:r w:rsidR="005E250A">
        <w:t>sytuację,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5E250A">
        <w:t>której</w:t>
      </w:r>
      <w:r w:rsidR="00BA662C">
        <w:t xml:space="preserve"> </w:t>
      </w:r>
      <w:r w:rsidR="005E250A">
        <w:t>ruch</w:t>
      </w:r>
      <w:r w:rsidR="00BA662C">
        <w:t xml:space="preserve"> </w:t>
      </w:r>
      <w:r w:rsidR="005E250A">
        <w:t>głosowy</w:t>
      </w:r>
      <w:r w:rsidR="00BA662C">
        <w:t xml:space="preserve"> </w:t>
      </w:r>
      <w:r w:rsidR="005E250A">
        <w:t>lub</w:t>
      </w:r>
      <w:r w:rsidR="00BA662C">
        <w:t xml:space="preserve"> </w:t>
      </w:r>
      <w:proofErr w:type="spellStart"/>
      <w:r w:rsidR="005E250A">
        <w:t>sms’owy</w:t>
      </w:r>
      <w:proofErr w:type="spellEnd"/>
      <w:r w:rsidR="00BA662C">
        <w:t xml:space="preserve"> </w:t>
      </w:r>
      <w:r w:rsidR="005E250A">
        <w:t>jest</w:t>
      </w:r>
      <w:r w:rsidR="00BA662C">
        <w:t xml:space="preserve"> </w:t>
      </w:r>
      <w:r w:rsidR="005E250A">
        <w:t>generowany</w:t>
      </w:r>
      <w:r w:rsidR="00BA662C">
        <w:t xml:space="preserve"> </w:t>
      </w:r>
      <w:r w:rsidR="005E250A">
        <w:t>masowo</w:t>
      </w:r>
      <w:r w:rsidR="00BA662C">
        <w:t xml:space="preserve"> </w:t>
      </w:r>
      <w:r w:rsidR="003C2D86">
        <w:t>z</w:t>
      </w:r>
      <w:r w:rsidR="00BA662C">
        <w:t xml:space="preserve"> </w:t>
      </w:r>
      <w:r w:rsidR="005E250A">
        <w:t>ofert</w:t>
      </w:r>
      <w:r w:rsidR="00BA662C">
        <w:t xml:space="preserve"> </w:t>
      </w:r>
      <w:r w:rsidR="005E250A">
        <w:t>nielimitowanych,</w:t>
      </w:r>
      <w:r w:rsidR="00BA662C">
        <w:t xml:space="preserve"> </w:t>
      </w:r>
      <w:r w:rsidR="005E250A">
        <w:t>co</w:t>
      </w:r>
      <w:r w:rsidR="00BA662C">
        <w:t xml:space="preserve"> </w:t>
      </w:r>
      <w:r w:rsidR="005E250A">
        <w:t>powoduje</w:t>
      </w:r>
      <w:r w:rsidR="00BA662C">
        <w:t xml:space="preserve"> </w:t>
      </w:r>
      <w:r w:rsidR="005E250A">
        <w:t>zwiększenie</w:t>
      </w:r>
      <w:r w:rsidR="00BA662C">
        <w:t xml:space="preserve"> </w:t>
      </w:r>
      <w:r w:rsidR="005E250A">
        <w:t>płatności</w:t>
      </w:r>
      <w:r w:rsidR="00BA662C">
        <w:t xml:space="preserve"> </w:t>
      </w:r>
      <w:r w:rsidR="003C2D86">
        <w:t>w</w:t>
      </w:r>
      <w:r w:rsidR="00BA662C">
        <w:t xml:space="preserve"> </w:t>
      </w:r>
      <w:r w:rsidR="005E250A">
        <w:t>rozliczeniach</w:t>
      </w:r>
      <w:r w:rsidR="00BA662C">
        <w:t xml:space="preserve"> </w:t>
      </w:r>
      <w:r w:rsidR="005E250A">
        <w:t>międzyoperatorskich.</w:t>
      </w:r>
      <w:r w:rsidR="00BA662C">
        <w:t xml:space="preserve"> </w:t>
      </w:r>
      <w:r w:rsidR="005E250A">
        <w:t>Często</w:t>
      </w:r>
      <w:r w:rsidR="00BA662C">
        <w:t xml:space="preserve"> </w:t>
      </w:r>
      <w:r w:rsidR="005E250A">
        <w:t>ten</w:t>
      </w:r>
      <w:r w:rsidR="00BA662C">
        <w:t xml:space="preserve"> </w:t>
      </w:r>
      <w:r w:rsidR="005E250A">
        <w:t>rodzaj</w:t>
      </w:r>
      <w:r w:rsidR="00BA662C">
        <w:t xml:space="preserve"> </w:t>
      </w:r>
      <w:r w:rsidR="005E250A">
        <w:t>nadużycia</w:t>
      </w:r>
      <w:r w:rsidR="00BA662C">
        <w:t xml:space="preserve"> </w:t>
      </w:r>
      <w:r w:rsidR="005E250A">
        <w:t>jest</w:t>
      </w:r>
      <w:r w:rsidR="00BA662C">
        <w:t xml:space="preserve"> </w:t>
      </w:r>
      <w:r w:rsidR="005E250A">
        <w:t>realizowany</w:t>
      </w:r>
      <w:r w:rsidR="00BA662C">
        <w:t xml:space="preserve"> </w:t>
      </w:r>
      <w:r w:rsidR="005E250A">
        <w:t>przez</w:t>
      </w:r>
      <w:r w:rsidR="00BA662C">
        <w:t xml:space="preserve"> </w:t>
      </w:r>
      <w:r w:rsidR="005E250A">
        <w:t>zorganizowane</w:t>
      </w:r>
      <w:r w:rsidR="00BA662C">
        <w:t xml:space="preserve"> </w:t>
      </w:r>
      <w:r w:rsidR="005E250A">
        <w:t>grupy,</w:t>
      </w:r>
      <w:r w:rsidR="00BA662C">
        <w:t xml:space="preserve"> </w:t>
      </w:r>
      <w:r w:rsidR="005E250A">
        <w:t>które</w:t>
      </w:r>
      <w:r w:rsidR="00BA662C">
        <w:t xml:space="preserve"> </w:t>
      </w:r>
      <w:r w:rsidR="005E250A">
        <w:t>korzystają</w:t>
      </w:r>
      <w:r w:rsidR="00BA662C">
        <w:t xml:space="preserve"> </w:t>
      </w:r>
      <w:r w:rsidR="003C2D86">
        <w:t>z</w:t>
      </w:r>
      <w:r w:rsidR="00BA662C">
        <w:t xml:space="preserve"> </w:t>
      </w:r>
      <w:r w:rsidR="005E250A">
        <w:t>usług</w:t>
      </w:r>
      <w:r w:rsidR="00BA662C">
        <w:t xml:space="preserve"> </w:t>
      </w:r>
      <w:r w:rsidR="005E250A">
        <w:t>nielimitowanych,</w:t>
      </w:r>
      <w:r w:rsidR="00BA662C">
        <w:t xml:space="preserve"> </w:t>
      </w:r>
      <w:r w:rsidR="001E1362">
        <w:t>a</w:t>
      </w:r>
      <w:r w:rsidR="00BA662C">
        <w:t xml:space="preserve"> </w:t>
      </w:r>
      <w:r w:rsidR="005E250A">
        <w:t>następnie</w:t>
      </w:r>
      <w:r w:rsidR="00BA662C">
        <w:t xml:space="preserve"> </w:t>
      </w:r>
      <w:r w:rsidR="005E250A">
        <w:t>wykonują</w:t>
      </w:r>
      <w:r w:rsidR="00BA662C">
        <w:t xml:space="preserve"> </w:t>
      </w:r>
      <w:r w:rsidR="005E250A">
        <w:t>masowe</w:t>
      </w:r>
      <w:r w:rsidR="00BA662C">
        <w:t xml:space="preserve"> </w:t>
      </w:r>
      <w:r w:rsidR="005E250A">
        <w:t>połączenia</w:t>
      </w:r>
      <w:r w:rsidR="00BA662C">
        <w:t xml:space="preserve"> </w:t>
      </w:r>
      <w:r w:rsidR="005E250A">
        <w:t>na</w:t>
      </w:r>
      <w:r w:rsidR="00BA662C">
        <w:t xml:space="preserve"> </w:t>
      </w:r>
      <w:r w:rsidR="003C2D86">
        <w:t>z</w:t>
      </w:r>
      <w:r w:rsidR="00BA662C">
        <w:t xml:space="preserve"> </w:t>
      </w:r>
      <w:r w:rsidR="005E250A">
        <w:t>góry</w:t>
      </w:r>
      <w:r w:rsidR="00BA662C">
        <w:t xml:space="preserve"> </w:t>
      </w:r>
      <w:r w:rsidR="005E250A">
        <w:t>zdefiniowane/przygotowane</w:t>
      </w:r>
      <w:r w:rsidR="00BA662C">
        <w:t xml:space="preserve"> </w:t>
      </w:r>
      <w:r w:rsidR="005E250A">
        <w:t>numery</w:t>
      </w:r>
      <w:r w:rsidR="00BA662C">
        <w:t xml:space="preserve"> </w:t>
      </w:r>
      <w:r w:rsidR="005E250A">
        <w:t>odbierające</w:t>
      </w:r>
      <w:r w:rsidR="00BA662C">
        <w:t xml:space="preserve"> </w:t>
      </w:r>
      <w:r w:rsidR="005E250A">
        <w:t>sztuczny</w:t>
      </w:r>
      <w:r w:rsidR="00BA662C">
        <w:t xml:space="preserve"> </w:t>
      </w:r>
      <w:r w:rsidR="005E250A">
        <w:t>ruch,</w:t>
      </w:r>
      <w:r w:rsidR="00BA662C">
        <w:t xml:space="preserve"> </w:t>
      </w:r>
      <w:r w:rsidR="005E250A">
        <w:t>aby</w:t>
      </w:r>
      <w:r w:rsidR="00BA662C">
        <w:t xml:space="preserve"> </w:t>
      </w:r>
      <w:r w:rsidR="005E250A">
        <w:t>wpłynąć</w:t>
      </w:r>
      <w:r w:rsidR="00BA662C">
        <w:t xml:space="preserve"> </w:t>
      </w:r>
      <w:r w:rsidR="005E250A">
        <w:t>na</w:t>
      </w:r>
      <w:r w:rsidR="00BA662C">
        <w:t xml:space="preserve"> </w:t>
      </w:r>
      <w:r w:rsidR="005E250A">
        <w:t>zwiększenie</w:t>
      </w:r>
      <w:r w:rsidR="00BA662C">
        <w:t xml:space="preserve"> </w:t>
      </w:r>
      <w:r w:rsidR="005E250A">
        <w:t>ruchu</w:t>
      </w:r>
      <w:r w:rsidR="00BA662C">
        <w:t xml:space="preserve"> </w:t>
      </w:r>
      <w:r w:rsidR="005E250A">
        <w:t>rejestrowanego</w:t>
      </w:r>
      <w:r w:rsidR="00BA662C">
        <w:t xml:space="preserve"> </w:t>
      </w:r>
      <w:r w:rsidR="005E250A">
        <w:t>na</w:t>
      </w:r>
      <w:r w:rsidR="00BA662C">
        <w:t xml:space="preserve"> </w:t>
      </w:r>
      <w:r w:rsidR="005E250A">
        <w:t>punktach</w:t>
      </w:r>
      <w:r w:rsidR="00BA662C">
        <w:t xml:space="preserve"> </w:t>
      </w:r>
      <w:r w:rsidR="005E250A">
        <w:t>styku</w:t>
      </w:r>
      <w:r w:rsidR="00BA662C">
        <w:t xml:space="preserve"> </w:t>
      </w:r>
      <w:r w:rsidR="005E250A">
        <w:t>międzyoperatorskich.</w:t>
      </w:r>
      <w:r w:rsidR="00BA662C">
        <w:t xml:space="preserve"> </w:t>
      </w:r>
      <w:r w:rsidR="00FA54A7" w:rsidRPr="00620C0D">
        <w:t>W</w:t>
      </w:r>
      <w:r w:rsidR="00BA662C">
        <w:t xml:space="preserve"> </w:t>
      </w:r>
      <w:r w:rsidRPr="00620C0D">
        <w:t>tej</w:t>
      </w:r>
      <w:r w:rsidR="00BA662C">
        <w:t xml:space="preserve"> </w:t>
      </w:r>
      <w:r w:rsidRPr="00620C0D">
        <w:t>sytuacji</w:t>
      </w:r>
      <w:r w:rsidR="00BA662C">
        <w:t xml:space="preserve"> </w:t>
      </w:r>
      <w:r w:rsidRPr="00620C0D">
        <w:t>tracą</w:t>
      </w:r>
      <w:r w:rsidR="00BA662C">
        <w:t xml:space="preserve"> </w:t>
      </w:r>
      <w:r w:rsidRPr="00620C0D">
        <w:t>przedsiębiorcy</w:t>
      </w:r>
      <w:r w:rsidR="00BA662C">
        <w:t xml:space="preserve"> </w:t>
      </w:r>
      <w:r w:rsidRPr="00620C0D">
        <w:t>telekomunikacyjni,</w:t>
      </w:r>
      <w:r w:rsidR="00BA662C">
        <w:t xml:space="preserve"> </w:t>
      </w:r>
      <w:r w:rsidRPr="00620C0D">
        <w:t>którzy</w:t>
      </w:r>
      <w:r w:rsidR="00BA662C">
        <w:t xml:space="preserve"> </w:t>
      </w:r>
      <w:r w:rsidR="003C2D86">
        <w:t>w</w:t>
      </w:r>
      <w:r w:rsidR="00BA662C">
        <w:t xml:space="preserve"> </w:t>
      </w:r>
      <w:r w:rsidR="00EE1711" w:rsidRPr="006D575F">
        <w:t>ramach</w:t>
      </w:r>
      <w:r w:rsidR="00BA662C">
        <w:t xml:space="preserve"> </w:t>
      </w:r>
      <w:r w:rsidR="00EE1711" w:rsidRPr="006D575F">
        <w:t>rozliczeń</w:t>
      </w:r>
      <w:r w:rsidR="00BA662C">
        <w:t xml:space="preserve"> </w:t>
      </w:r>
      <w:r w:rsidR="00EE1711" w:rsidRPr="006D575F">
        <w:t>międzyoperatorskich</w:t>
      </w:r>
      <w:r w:rsidR="00BA662C">
        <w:t xml:space="preserve"> </w:t>
      </w:r>
      <w:r w:rsidR="00EE1711" w:rsidRPr="006D575F">
        <w:t>płacą</w:t>
      </w:r>
      <w:r w:rsidR="00BA662C">
        <w:t xml:space="preserve"> </w:t>
      </w:r>
      <w:r w:rsidR="00EE1711" w:rsidRPr="009553E2">
        <w:t>stawki</w:t>
      </w:r>
      <w:r w:rsidR="00BA662C">
        <w:t xml:space="preserve"> </w:t>
      </w:r>
      <w:r w:rsidR="00EE1711" w:rsidRPr="009553E2">
        <w:t>za</w:t>
      </w:r>
      <w:r w:rsidR="00BA662C">
        <w:t xml:space="preserve"> </w:t>
      </w:r>
      <w:r w:rsidR="00EE1711" w:rsidRPr="009553E2">
        <w:t>zakańczanie</w:t>
      </w:r>
      <w:r w:rsidR="00BA662C">
        <w:t xml:space="preserve"> </w:t>
      </w:r>
      <w:r w:rsidR="00EE1711" w:rsidRPr="009553E2">
        <w:t>połączeń</w:t>
      </w:r>
      <w:r w:rsidR="00BA662C">
        <w:t xml:space="preserve"> </w:t>
      </w:r>
      <w:r w:rsidR="003C2D86">
        <w:t>w</w:t>
      </w:r>
      <w:r w:rsidR="00BA662C">
        <w:t xml:space="preserve"> </w:t>
      </w:r>
      <w:r w:rsidR="00EE1711" w:rsidRPr="009553E2">
        <w:t>sieciach</w:t>
      </w:r>
      <w:r w:rsidR="00BA662C">
        <w:t xml:space="preserve"> </w:t>
      </w:r>
      <w:r w:rsidR="00EE1711" w:rsidRPr="009553E2">
        <w:t>stacjonarnych</w:t>
      </w:r>
      <w:r w:rsidR="00BA662C">
        <w:t xml:space="preserve"> </w:t>
      </w:r>
      <w:r w:rsidR="00EE1711" w:rsidRPr="009553E2">
        <w:t>(FTR)</w:t>
      </w:r>
      <w:r w:rsidR="00BA662C">
        <w:t xml:space="preserve"> </w:t>
      </w:r>
      <w:r w:rsidR="00EE1711" w:rsidRPr="009553E2">
        <w:t>oraz</w:t>
      </w:r>
      <w:r w:rsidR="00BA662C">
        <w:t xml:space="preserve"> </w:t>
      </w:r>
      <w:r w:rsidR="00EE1711" w:rsidRPr="009553E2">
        <w:t>mobilnych</w:t>
      </w:r>
      <w:r w:rsidR="00BA662C">
        <w:t xml:space="preserve"> </w:t>
      </w:r>
      <w:r w:rsidR="00EE1711" w:rsidRPr="009553E2">
        <w:t>(MTR).</w:t>
      </w:r>
      <w:r w:rsidR="00BA662C">
        <w:t xml:space="preserve"> </w:t>
      </w:r>
      <w:r w:rsidR="005E250A">
        <w:t>Przychód</w:t>
      </w:r>
      <w:r w:rsidR="00BA662C">
        <w:t xml:space="preserve"> </w:t>
      </w:r>
      <w:r w:rsidR="003C2D86">
        <w:t>z</w:t>
      </w:r>
      <w:r w:rsidR="00BA662C">
        <w:t xml:space="preserve"> </w:t>
      </w:r>
      <w:r w:rsidR="005E250A">
        <w:t>usług</w:t>
      </w:r>
      <w:r w:rsidR="00BA662C">
        <w:t xml:space="preserve"> </w:t>
      </w:r>
      <w:r w:rsidR="005E250A">
        <w:t>nielimitowanych</w:t>
      </w:r>
      <w:r w:rsidR="00BA662C">
        <w:t xml:space="preserve"> </w:t>
      </w:r>
      <w:r w:rsidR="005E250A">
        <w:t>nie</w:t>
      </w:r>
      <w:r w:rsidR="00BA662C">
        <w:t xml:space="preserve"> </w:t>
      </w:r>
      <w:r w:rsidR="005E250A">
        <w:t>jest</w:t>
      </w:r>
      <w:r w:rsidR="00BA662C">
        <w:t xml:space="preserve"> </w:t>
      </w:r>
      <w:r w:rsidR="003C2D86">
        <w:t>w</w:t>
      </w:r>
      <w:r w:rsidR="00BA662C">
        <w:t xml:space="preserve"> </w:t>
      </w:r>
      <w:r w:rsidR="005E250A">
        <w:t>stanie</w:t>
      </w:r>
      <w:r w:rsidR="00BA662C">
        <w:t xml:space="preserve"> </w:t>
      </w:r>
      <w:r w:rsidR="005E250A">
        <w:t>pokryć</w:t>
      </w:r>
      <w:r w:rsidR="00BA662C">
        <w:t xml:space="preserve"> </w:t>
      </w:r>
      <w:r w:rsidR="005E250A">
        <w:t>znacznie</w:t>
      </w:r>
      <w:r w:rsidR="00BA662C">
        <w:t xml:space="preserve"> </w:t>
      </w:r>
      <w:r w:rsidR="005E250A">
        <w:t>zwiększonych</w:t>
      </w:r>
      <w:r w:rsidR="00BA662C">
        <w:t xml:space="preserve"> </w:t>
      </w:r>
      <w:r w:rsidR="005E250A">
        <w:t>kosztów</w:t>
      </w:r>
      <w:r w:rsidR="00BA662C">
        <w:t xml:space="preserve"> </w:t>
      </w:r>
      <w:r w:rsidR="005E250A">
        <w:t>za</w:t>
      </w:r>
      <w:r w:rsidR="00BA662C">
        <w:t xml:space="preserve"> </w:t>
      </w:r>
      <w:r w:rsidR="005E250A">
        <w:t>zakańczanie</w:t>
      </w:r>
      <w:r w:rsidR="00BA662C">
        <w:t xml:space="preserve"> </w:t>
      </w:r>
      <w:r w:rsidR="005E250A">
        <w:t>połączeń</w:t>
      </w:r>
      <w:r w:rsidR="00BA662C">
        <w:t xml:space="preserve"> </w:t>
      </w:r>
      <w:r w:rsidR="005E250A">
        <w:t>(stawki</w:t>
      </w:r>
      <w:r w:rsidR="00BA662C">
        <w:t xml:space="preserve"> </w:t>
      </w:r>
      <w:r w:rsidR="005E250A">
        <w:t>są</w:t>
      </w:r>
      <w:r w:rsidR="00BA662C">
        <w:t xml:space="preserve"> </w:t>
      </w:r>
      <w:r w:rsidR="005E250A">
        <w:t>za</w:t>
      </w:r>
      <w:r w:rsidR="00BA662C">
        <w:t xml:space="preserve"> </w:t>
      </w:r>
      <w:r w:rsidR="005E250A">
        <w:t>każdą</w:t>
      </w:r>
      <w:r w:rsidR="00BA662C">
        <w:t xml:space="preserve"> </w:t>
      </w:r>
      <w:r w:rsidR="005E250A">
        <w:t>minutę</w:t>
      </w:r>
      <w:r w:rsidR="00BA662C">
        <w:t xml:space="preserve"> </w:t>
      </w:r>
      <w:r w:rsidR="005E250A">
        <w:t>połączenia).</w:t>
      </w:r>
      <w:r w:rsidR="00BA662C">
        <w:t xml:space="preserve"> </w:t>
      </w:r>
      <w:r w:rsidR="005E250A">
        <w:t>Korzysta</w:t>
      </w:r>
      <w:r w:rsidR="00BA662C">
        <w:t xml:space="preserve"> </w:t>
      </w:r>
      <w:r w:rsidR="005E250A">
        <w:t>na</w:t>
      </w:r>
      <w:r w:rsidR="00BA662C">
        <w:t xml:space="preserve"> </w:t>
      </w:r>
      <w:r w:rsidR="005E250A">
        <w:t>tym</w:t>
      </w:r>
      <w:r w:rsidR="00BA662C">
        <w:t xml:space="preserve"> </w:t>
      </w:r>
      <w:r w:rsidR="005E250A">
        <w:t>oczywiście</w:t>
      </w:r>
      <w:r w:rsidR="00BA662C">
        <w:t xml:space="preserve"> </w:t>
      </w:r>
      <w:r w:rsidR="005E250A">
        <w:t>operator,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5E250A">
        <w:t>którego</w:t>
      </w:r>
      <w:r w:rsidR="00BA662C">
        <w:t xml:space="preserve"> </w:t>
      </w:r>
      <w:r w:rsidR="005E250A">
        <w:t>sieci</w:t>
      </w:r>
      <w:r w:rsidR="00BA662C">
        <w:t xml:space="preserve"> </w:t>
      </w:r>
      <w:r w:rsidR="005E250A">
        <w:t>jest</w:t>
      </w:r>
      <w:r w:rsidR="00BA662C">
        <w:t xml:space="preserve"> </w:t>
      </w:r>
      <w:r w:rsidR="005E250A">
        <w:t>zakańczane</w:t>
      </w:r>
      <w:r w:rsidR="00BA662C">
        <w:t xml:space="preserve"> </w:t>
      </w:r>
      <w:r w:rsidR="005E250A">
        <w:t>połączenie</w:t>
      </w:r>
      <w:r w:rsidR="00BA662C">
        <w:t xml:space="preserve"> </w:t>
      </w:r>
      <w:r w:rsidR="006E7B3B">
        <w:t>–</w:t>
      </w:r>
      <w:r w:rsidR="00BA662C">
        <w:t xml:space="preserve"> </w:t>
      </w:r>
      <w:r w:rsidR="006E7B3B">
        <w:t>przedsiębiorca</w:t>
      </w:r>
      <w:r w:rsidR="006F375C">
        <w:t>,</w:t>
      </w:r>
      <w:r w:rsidR="00BA662C">
        <w:t xml:space="preserve"> </w:t>
      </w:r>
      <w:r w:rsidR="006E7B3B">
        <w:t>u</w:t>
      </w:r>
      <w:r w:rsidR="006F375C">
        <w:t> </w:t>
      </w:r>
      <w:r w:rsidR="006E7B3B">
        <w:t>którego</w:t>
      </w:r>
      <w:r w:rsidR="00BA662C">
        <w:t xml:space="preserve"> </w:t>
      </w:r>
      <w:r w:rsidR="006E7B3B">
        <w:t>było</w:t>
      </w:r>
      <w:r w:rsidR="00BA662C">
        <w:t xml:space="preserve"> </w:t>
      </w:r>
      <w:r w:rsidR="006E7B3B">
        <w:t>inicjowane</w:t>
      </w:r>
      <w:r w:rsidR="00BA662C">
        <w:t xml:space="preserve"> </w:t>
      </w:r>
      <w:r w:rsidR="006E7B3B">
        <w:t>połączenie</w:t>
      </w:r>
      <w:r w:rsidR="00BA662C">
        <w:t xml:space="preserve"> </w:t>
      </w:r>
      <w:r w:rsidR="006E7B3B">
        <w:t>mające</w:t>
      </w:r>
      <w:r w:rsidR="00BA662C">
        <w:t xml:space="preserve"> </w:t>
      </w:r>
      <w:r w:rsidR="006E7B3B">
        <w:t>charakter</w:t>
      </w:r>
      <w:r w:rsidR="00BA662C">
        <w:t xml:space="preserve"> </w:t>
      </w:r>
      <w:r w:rsidR="006E7B3B">
        <w:t>sztucznego</w:t>
      </w:r>
      <w:r w:rsidR="00BA662C">
        <w:t xml:space="preserve"> </w:t>
      </w:r>
      <w:r w:rsidR="006E7B3B">
        <w:t>ruchu</w:t>
      </w:r>
      <w:r w:rsidR="006F375C">
        <w:t>,</w:t>
      </w:r>
      <w:r w:rsidR="00BA662C">
        <w:t xml:space="preserve"> </w:t>
      </w:r>
      <w:r w:rsidR="006E7B3B">
        <w:t>musi</w:t>
      </w:r>
      <w:r w:rsidR="00BA662C">
        <w:t xml:space="preserve"> </w:t>
      </w:r>
      <w:r w:rsidR="006E7B3B">
        <w:t>zapłacić</w:t>
      </w:r>
      <w:r w:rsidR="00BA662C">
        <w:t xml:space="preserve"> </w:t>
      </w:r>
      <w:r w:rsidR="006E7B3B">
        <w:t>fakturę</w:t>
      </w:r>
      <w:r w:rsidR="00BA662C">
        <w:t xml:space="preserve"> </w:t>
      </w:r>
      <w:r w:rsidR="006E7B3B">
        <w:t>za</w:t>
      </w:r>
      <w:r w:rsidR="00BA662C">
        <w:t xml:space="preserve"> </w:t>
      </w:r>
      <w:r w:rsidR="006E7B3B">
        <w:t>zakończenie</w:t>
      </w:r>
      <w:r w:rsidR="00BA662C">
        <w:t xml:space="preserve"> </w:t>
      </w:r>
      <w:r w:rsidR="006E7B3B">
        <w:t>połączenia</w:t>
      </w:r>
      <w:r w:rsidR="005E250A">
        <w:t>.</w:t>
      </w:r>
      <w:r w:rsidR="00BA662C">
        <w:t xml:space="preserve"> </w:t>
      </w:r>
    </w:p>
    <w:p w14:paraId="18BCA9FA" w14:textId="77777777" w:rsidR="009952AB" w:rsidRDefault="005E250A" w:rsidP="005D0D61">
      <w:pPr>
        <w:pStyle w:val="NormalnyWeb"/>
        <w:keepNext/>
        <w:shd w:val="clear" w:color="auto" w:fill="FFFFFF"/>
        <w:spacing w:before="120" w:beforeAutospacing="0" w:after="0" w:afterAutospacing="0" w:line="360" w:lineRule="auto"/>
        <w:ind w:left="425"/>
        <w:jc w:val="both"/>
      </w:pPr>
      <w:r>
        <w:t>Jako</w:t>
      </w:r>
      <w:r w:rsidR="00BA662C">
        <w:t xml:space="preserve"> </w:t>
      </w:r>
      <w:r>
        <w:t>inny</w:t>
      </w:r>
      <w:r w:rsidR="00BA662C">
        <w:t xml:space="preserve"> </w:t>
      </w:r>
      <w:r>
        <w:t>przykład</w:t>
      </w:r>
      <w:r w:rsidR="00BA662C">
        <w:t xml:space="preserve"> </w:t>
      </w:r>
      <w:r>
        <w:t>sztucznego</w:t>
      </w:r>
      <w:r w:rsidR="00BA662C">
        <w:t xml:space="preserve"> </w:t>
      </w:r>
      <w:r>
        <w:t>ruchu</w:t>
      </w:r>
      <w:r w:rsidR="00BA662C">
        <w:t xml:space="preserve"> </w:t>
      </w:r>
      <w:r>
        <w:t>można</w:t>
      </w:r>
      <w:r w:rsidR="00BA662C">
        <w:t xml:space="preserve"> </w:t>
      </w:r>
      <w:r>
        <w:t>wskazać</w:t>
      </w:r>
      <w:r w:rsidR="00BA662C">
        <w:t xml:space="preserve"> </w:t>
      </w:r>
      <w:r>
        <w:t>sytuację,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której</w:t>
      </w:r>
      <w:r w:rsidR="00BA662C">
        <w:t xml:space="preserve"> </w:t>
      </w:r>
      <w:r>
        <w:t>ruch</w:t>
      </w:r>
      <w:r w:rsidR="00BA662C">
        <w:t xml:space="preserve"> </w:t>
      </w:r>
      <w:r>
        <w:t>głosowy</w:t>
      </w:r>
      <w:r w:rsidR="00BA662C">
        <w:t xml:space="preserve"> </w:t>
      </w:r>
      <w:r>
        <w:t>lub</w:t>
      </w:r>
      <w:r w:rsidR="00BA662C">
        <w:t xml:space="preserve"> </w:t>
      </w:r>
      <w:proofErr w:type="spellStart"/>
      <w:r>
        <w:t>sms’owy</w:t>
      </w:r>
      <w:proofErr w:type="spellEnd"/>
      <w:r w:rsidR="00BA662C">
        <w:t xml:space="preserve"> </w:t>
      </w:r>
      <w:r>
        <w:t>jest</w:t>
      </w:r>
      <w:r w:rsidR="00BA662C">
        <w:t xml:space="preserve"> </w:t>
      </w:r>
      <w:r>
        <w:t>generowany</w:t>
      </w:r>
      <w:r w:rsidR="00BA662C">
        <w:t xml:space="preserve"> </w:t>
      </w:r>
      <w:r>
        <w:t>masowo</w:t>
      </w:r>
      <w:r w:rsidR="00BA662C">
        <w:t xml:space="preserve"> </w:t>
      </w:r>
      <w:r>
        <w:t>na</w:t>
      </w:r>
      <w:r w:rsidR="00BA662C">
        <w:t xml:space="preserve"> </w:t>
      </w:r>
      <w:r>
        <w:t>kierunki</w:t>
      </w:r>
      <w:r w:rsidR="00BA662C">
        <w:t xml:space="preserve"> </w:t>
      </w:r>
      <w:r w:rsidR="003C2D86">
        <w:t>o</w:t>
      </w:r>
      <w:r w:rsidR="00BA662C">
        <w:t xml:space="preserve"> </w:t>
      </w:r>
      <w:r>
        <w:t>podwyższonej</w:t>
      </w:r>
      <w:r w:rsidR="00BA662C">
        <w:t xml:space="preserve"> </w:t>
      </w:r>
      <w:r>
        <w:t>opłacie</w:t>
      </w:r>
      <w:r w:rsidR="00BA662C">
        <w:t xml:space="preserve"> </w:t>
      </w:r>
      <w:r>
        <w:t>(w</w:t>
      </w:r>
      <w:r w:rsidR="00BA662C">
        <w:t xml:space="preserve"> </w:t>
      </w:r>
      <w:r>
        <w:t>tym</w:t>
      </w:r>
      <w:r w:rsidR="00BA662C">
        <w:t xml:space="preserve"> </w:t>
      </w:r>
      <w:r>
        <w:t>na</w:t>
      </w:r>
      <w:r w:rsidR="00BA662C">
        <w:t xml:space="preserve"> </w:t>
      </w:r>
      <w:r>
        <w:t>kierunki</w:t>
      </w:r>
      <w:r w:rsidR="00BA662C">
        <w:t xml:space="preserve"> </w:t>
      </w:r>
      <w:r>
        <w:t>międzynarodowe,</w:t>
      </w:r>
      <w:r w:rsidR="00BA662C">
        <w:t xml:space="preserve"> </w:t>
      </w:r>
      <w:r>
        <w:t>które</w:t>
      </w:r>
      <w:r w:rsidR="00BA662C">
        <w:t xml:space="preserve"> </w:t>
      </w:r>
      <w:r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>
        <w:t>cennikiem</w:t>
      </w:r>
      <w:r w:rsidR="00BA662C">
        <w:t xml:space="preserve"> </w:t>
      </w:r>
      <w:r>
        <w:t>są</w:t>
      </w:r>
      <w:r w:rsidR="00AE152F">
        <w:t xml:space="preserve"> </w:t>
      </w:r>
      <w:r>
        <w:t>wysokopłatne),</w:t>
      </w:r>
      <w:r w:rsidR="00BA662C">
        <w:t xml:space="preserve"> </w:t>
      </w:r>
      <w:r w:rsidR="001E1362">
        <w:t>a</w:t>
      </w:r>
      <w:r w:rsidR="00BA662C">
        <w:t xml:space="preserve"> </w:t>
      </w:r>
      <w:r>
        <w:t>wykonany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wyniku</w:t>
      </w:r>
      <w:r w:rsidR="00BA662C">
        <w:t xml:space="preserve"> </w:t>
      </w:r>
      <w:r>
        <w:t>włamania</w:t>
      </w:r>
      <w:r w:rsidR="00BA662C">
        <w:t xml:space="preserve"> </w:t>
      </w:r>
      <w:r>
        <w:t>do</w:t>
      </w:r>
      <w:r w:rsidR="00BA662C">
        <w:t xml:space="preserve"> </w:t>
      </w:r>
      <w:r>
        <w:t>urządzeń</w:t>
      </w:r>
      <w:r w:rsidR="00BA662C">
        <w:t xml:space="preserve"> </w:t>
      </w:r>
      <w:r>
        <w:t>klienckich</w:t>
      </w:r>
      <w:r w:rsidR="009952AB">
        <w:t>,</w:t>
      </w:r>
      <w:r w:rsidR="00BA662C">
        <w:t xml:space="preserve"> </w:t>
      </w:r>
      <w:r w:rsidR="009952AB">
        <w:t>które</w:t>
      </w:r>
      <w:r w:rsidR="00BA662C">
        <w:t xml:space="preserve"> </w:t>
      </w:r>
      <w:r w:rsidR="009952AB">
        <w:t>nie</w:t>
      </w:r>
      <w:r w:rsidR="00BA662C">
        <w:t xml:space="preserve"> </w:t>
      </w:r>
      <w:r w:rsidR="009952AB">
        <w:t>były</w:t>
      </w:r>
      <w:r w:rsidR="00BA662C">
        <w:t xml:space="preserve"> </w:t>
      </w:r>
      <w:r>
        <w:t>wystarczająco</w:t>
      </w:r>
      <w:r w:rsidR="00BA662C">
        <w:t xml:space="preserve"> </w:t>
      </w:r>
      <w:r>
        <w:t>zabezpieczon</w:t>
      </w:r>
      <w:r w:rsidR="009952AB">
        <w:t>e</w:t>
      </w:r>
      <w:r w:rsidR="00BA662C">
        <w:t xml:space="preserve"> </w:t>
      </w:r>
      <w:r>
        <w:t>lub</w:t>
      </w:r>
      <w:r w:rsidR="00BA662C">
        <w:t xml:space="preserve"> </w:t>
      </w:r>
      <w:r w:rsidR="009952AB">
        <w:t>były</w:t>
      </w:r>
      <w:r w:rsidR="00BA662C">
        <w:t xml:space="preserve"> </w:t>
      </w:r>
      <w:r>
        <w:t>zainfekowan</w:t>
      </w:r>
      <w:r w:rsidR="009952AB">
        <w:t>e</w:t>
      </w:r>
      <w:r w:rsidR="00BA662C">
        <w:t xml:space="preserve"> </w:t>
      </w:r>
      <w:r>
        <w:t>złośliwym</w:t>
      </w:r>
      <w:r w:rsidR="00BA662C">
        <w:t xml:space="preserve"> </w:t>
      </w:r>
      <w:r>
        <w:t>oprogramowaniem.</w:t>
      </w:r>
      <w:r w:rsidR="00BA662C">
        <w:t xml:space="preserve"> </w:t>
      </w:r>
    </w:p>
    <w:p w14:paraId="18D1936B" w14:textId="52271A24" w:rsidR="00102819" w:rsidRDefault="00102819" w:rsidP="005D0D61">
      <w:pPr>
        <w:pStyle w:val="NormalnyWeb"/>
        <w:keepNext/>
        <w:shd w:val="clear" w:color="auto" w:fill="FFFFFF"/>
        <w:spacing w:before="120" w:beforeAutospacing="0" w:after="0" w:afterAutospacing="0" w:line="360" w:lineRule="auto"/>
        <w:ind w:left="425"/>
        <w:jc w:val="both"/>
      </w:pPr>
      <w:r>
        <w:t>Możliwa</w:t>
      </w:r>
      <w:r w:rsidR="00BA662C">
        <w:t xml:space="preserve"> </w:t>
      </w:r>
      <w:r>
        <w:t>jest</w:t>
      </w:r>
      <w:r w:rsidR="00BA662C">
        <w:t xml:space="preserve"> </w:t>
      </w:r>
      <w:r>
        <w:t>również</w:t>
      </w:r>
      <w:r w:rsidR="00BA662C">
        <w:t xml:space="preserve"> </w:t>
      </w:r>
      <w:r>
        <w:t>sytuacja,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której</w:t>
      </w:r>
      <w:r w:rsidR="00BA662C">
        <w:t xml:space="preserve"> </w:t>
      </w:r>
      <w:r>
        <w:t>k</w:t>
      </w:r>
      <w:r w:rsidRPr="00102819">
        <w:t>toś</w:t>
      </w:r>
      <w:r w:rsidR="00BA662C">
        <w:t xml:space="preserve"> </w:t>
      </w:r>
      <w:r w:rsidRPr="00102819">
        <w:t>włamuje</w:t>
      </w:r>
      <w:r w:rsidR="00BA662C">
        <w:t xml:space="preserve"> </w:t>
      </w:r>
      <w:r w:rsidRPr="00102819">
        <w:t>się</w:t>
      </w:r>
      <w:r w:rsidR="00BA662C">
        <w:t xml:space="preserve"> </w:t>
      </w:r>
      <w:r w:rsidRPr="00102819">
        <w:t>na</w:t>
      </w:r>
      <w:r w:rsidR="00BA662C">
        <w:t xml:space="preserve"> </w:t>
      </w:r>
      <w:r w:rsidRPr="00102819">
        <w:t>centralkę</w:t>
      </w:r>
      <w:r w:rsidR="00BA662C">
        <w:t xml:space="preserve"> </w:t>
      </w:r>
      <w:r w:rsidRPr="00102819">
        <w:t>telefoniczną</w:t>
      </w:r>
      <w:r w:rsidR="00BA662C">
        <w:t xml:space="preserve"> </w:t>
      </w:r>
      <w:r w:rsidRPr="00102819">
        <w:t>PBX</w:t>
      </w:r>
      <w:r w:rsidR="00BA662C">
        <w:t xml:space="preserve"> </w:t>
      </w:r>
      <w:r w:rsidRPr="00102819">
        <w:t>klienta</w:t>
      </w:r>
      <w:r w:rsidR="00BA662C">
        <w:t xml:space="preserve"> </w:t>
      </w:r>
      <w:r>
        <w:t>operatora</w:t>
      </w:r>
      <w:r w:rsidR="00BA662C">
        <w:t xml:space="preserve"> </w:t>
      </w:r>
      <w:r w:rsidR="003C2D86">
        <w:t>i</w:t>
      </w:r>
      <w:r w:rsidR="00BA662C">
        <w:t xml:space="preserve"> </w:t>
      </w:r>
      <w:r w:rsidR="006F375C">
        <w:t xml:space="preserve">w </w:t>
      </w:r>
      <w:r w:rsidRPr="00102819">
        <w:t>ramach</w:t>
      </w:r>
      <w:r w:rsidR="00BA662C">
        <w:t xml:space="preserve"> </w:t>
      </w:r>
      <w:r w:rsidRPr="00102819">
        <w:t>włamania</w:t>
      </w:r>
      <w:r w:rsidR="00BA662C">
        <w:t xml:space="preserve"> </w:t>
      </w:r>
      <w:r w:rsidRPr="00102819">
        <w:t>wykonuje</w:t>
      </w:r>
      <w:r w:rsidR="00BA662C">
        <w:t xml:space="preserve"> </w:t>
      </w:r>
      <w:r w:rsidRPr="00102819">
        <w:t>ogromną</w:t>
      </w:r>
      <w:r w:rsidR="00BA662C">
        <w:t xml:space="preserve"> </w:t>
      </w:r>
      <w:r w:rsidRPr="00102819">
        <w:t>liczbę</w:t>
      </w:r>
      <w:r w:rsidR="00BA662C">
        <w:t xml:space="preserve"> </w:t>
      </w:r>
      <w:r w:rsidRPr="00102819">
        <w:t>p</w:t>
      </w:r>
      <w:r>
        <w:t>ołączeń</w:t>
      </w:r>
      <w:r w:rsidR="00BA662C">
        <w:t xml:space="preserve"> </w:t>
      </w:r>
      <w:r>
        <w:t>na</w:t>
      </w:r>
      <w:r w:rsidR="00BA662C">
        <w:t xml:space="preserve"> </w:t>
      </w:r>
      <w:r>
        <w:t>kierunki</w:t>
      </w:r>
      <w:r w:rsidR="00BA662C">
        <w:t xml:space="preserve"> </w:t>
      </w:r>
      <w:r>
        <w:t>egzotyczne.</w:t>
      </w:r>
      <w:r w:rsidR="00BA662C">
        <w:t xml:space="preserve"> </w:t>
      </w:r>
      <w:r w:rsidRPr="00102819">
        <w:t>Poszkodowany</w:t>
      </w:r>
      <w:r w:rsidR="00BA662C">
        <w:t xml:space="preserve"> </w:t>
      </w:r>
      <w:r w:rsidRPr="00102819">
        <w:t>jest</w:t>
      </w:r>
      <w:r w:rsidR="00BA662C">
        <w:t xml:space="preserve"> </w:t>
      </w:r>
      <w:r w:rsidRPr="00102819">
        <w:t>klient,</w:t>
      </w:r>
      <w:r w:rsidR="00BA662C">
        <w:t xml:space="preserve"> </w:t>
      </w:r>
      <w:r w:rsidRPr="00102819">
        <w:t>który</w:t>
      </w:r>
      <w:r w:rsidR="00BA662C">
        <w:t xml:space="preserve"> </w:t>
      </w:r>
      <w:r w:rsidRPr="00102819">
        <w:t>miał</w:t>
      </w:r>
      <w:r w:rsidR="00BA662C">
        <w:t xml:space="preserve"> </w:t>
      </w:r>
      <w:r w:rsidRPr="00102819">
        <w:t>włamanie</w:t>
      </w:r>
      <w:r w:rsidR="006F375C">
        <w:t>,</w:t>
      </w:r>
      <w:r w:rsidR="00BA662C">
        <w:t xml:space="preserve"> </w:t>
      </w:r>
      <w:r w:rsidR="003C2D86">
        <w:t>i</w:t>
      </w:r>
      <w:r w:rsidR="00BA662C">
        <w:t xml:space="preserve"> </w:t>
      </w:r>
      <w:r>
        <w:t>operator</w:t>
      </w:r>
      <w:r w:rsidRPr="00102819">
        <w:t>,</w:t>
      </w:r>
      <w:r w:rsidR="00BA662C">
        <w:t xml:space="preserve"> </w:t>
      </w:r>
      <w:r w:rsidRPr="00102819">
        <w:t>bo</w:t>
      </w:r>
      <w:r w:rsidR="00BA662C">
        <w:t xml:space="preserve"> </w:t>
      </w:r>
      <w:r w:rsidRPr="00102819">
        <w:t>najczęściej</w:t>
      </w:r>
      <w:r w:rsidR="00BA662C">
        <w:t xml:space="preserve"> </w:t>
      </w:r>
      <w:r w:rsidRPr="00102819">
        <w:t>klient</w:t>
      </w:r>
      <w:r w:rsidR="00BA662C">
        <w:t xml:space="preserve"> </w:t>
      </w:r>
      <w:r w:rsidRPr="00102819">
        <w:t>nie</w:t>
      </w:r>
      <w:r w:rsidR="00BA662C">
        <w:t xml:space="preserve"> </w:t>
      </w:r>
      <w:r w:rsidRPr="00102819">
        <w:t>jest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102819">
        <w:t>stanie</w:t>
      </w:r>
      <w:r w:rsidR="00BA662C">
        <w:t xml:space="preserve"> </w:t>
      </w:r>
      <w:r w:rsidRPr="00102819">
        <w:t>ponieść</w:t>
      </w:r>
      <w:r w:rsidR="00BA662C">
        <w:t xml:space="preserve"> </w:t>
      </w:r>
      <w:r w:rsidRPr="00102819">
        <w:t>pełnej</w:t>
      </w:r>
      <w:r w:rsidR="00BA662C">
        <w:t xml:space="preserve"> </w:t>
      </w:r>
      <w:r w:rsidRPr="00102819">
        <w:t>opłaty</w:t>
      </w:r>
      <w:r w:rsidR="00BA662C">
        <w:t xml:space="preserve"> </w:t>
      </w:r>
      <w:r w:rsidRPr="00102819">
        <w:t>za</w:t>
      </w:r>
      <w:r w:rsidR="00BA662C">
        <w:t xml:space="preserve"> </w:t>
      </w:r>
      <w:r w:rsidRPr="00102819">
        <w:t>wykonane</w:t>
      </w:r>
      <w:r w:rsidR="00BA662C">
        <w:t xml:space="preserve"> </w:t>
      </w:r>
      <w:r w:rsidRPr="00102819">
        <w:t>połączenia,</w:t>
      </w:r>
      <w:r w:rsidR="00BA662C">
        <w:t xml:space="preserve"> </w:t>
      </w:r>
      <w:r w:rsidR="001E1362" w:rsidRPr="00102819">
        <w:t>a</w:t>
      </w:r>
      <w:r w:rsidR="00BA662C">
        <w:t xml:space="preserve"> </w:t>
      </w:r>
      <w:r>
        <w:t>operator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102819">
        <w:t>rozliczeniach</w:t>
      </w:r>
      <w:r w:rsidR="00BA662C">
        <w:t xml:space="preserve"> </w:t>
      </w:r>
      <w:r w:rsidRPr="00102819">
        <w:t>międzyoperatorskich</w:t>
      </w:r>
      <w:r w:rsidR="00BA662C">
        <w:t xml:space="preserve"> </w:t>
      </w:r>
      <w:r w:rsidRPr="00102819">
        <w:t>musi</w:t>
      </w:r>
      <w:r w:rsidR="00BA662C">
        <w:t xml:space="preserve"> </w:t>
      </w:r>
      <w:r w:rsidRPr="00102819">
        <w:t>zapłacić</w:t>
      </w:r>
      <w:r w:rsidR="00BA662C">
        <w:t xml:space="preserve"> </w:t>
      </w:r>
      <w:r w:rsidRPr="00102819">
        <w:t>za</w:t>
      </w:r>
      <w:r w:rsidR="00BA662C">
        <w:t xml:space="preserve"> </w:t>
      </w:r>
      <w:r w:rsidRPr="00102819">
        <w:t>połączenia.</w:t>
      </w:r>
      <w:r w:rsidR="00BA662C">
        <w:t xml:space="preserve"> </w:t>
      </w:r>
      <w:r w:rsidR="001E1362">
        <w:t>W</w:t>
      </w:r>
      <w:r w:rsidR="00BA662C">
        <w:t xml:space="preserve"> </w:t>
      </w:r>
      <w:r>
        <w:t>takiej</w:t>
      </w:r>
      <w:r w:rsidR="00BA662C">
        <w:t xml:space="preserve"> </w:t>
      </w:r>
      <w:r>
        <w:t>sytuacji</w:t>
      </w:r>
      <w:r w:rsidR="00BA662C">
        <w:t xml:space="preserve"> </w:t>
      </w:r>
      <w:r>
        <w:t>z</w:t>
      </w:r>
      <w:r w:rsidRPr="00102819">
        <w:t>yskuje</w:t>
      </w:r>
      <w:r w:rsidR="00BA662C">
        <w:t xml:space="preserve"> </w:t>
      </w:r>
      <w:r w:rsidRPr="00102819">
        <w:t>operator</w:t>
      </w:r>
      <w:r w:rsidR="00BA662C">
        <w:t xml:space="preserve"> </w:t>
      </w:r>
      <w:r w:rsidRPr="00102819">
        <w:t>zagraniczny,</w:t>
      </w:r>
      <w:r w:rsidR="00BA662C">
        <w:t xml:space="preserve"> </w:t>
      </w:r>
      <w:r w:rsidRPr="00102819">
        <w:t>który</w:t>
      </w:r>
      <w:r w:rsidR="00BA662C">
        <w:t xml:space="preserve"> </w:t>
      </w:r>
      <w:r w:rsidRPr="00102819">
        <w:t>ostatecznie</w:t>
      </w:r>
      <w:r w:rsidR="00BA662C">
        <w:t xml:space="preserve"> </w:t>
      </w:r>
      <w:r w:rsidRPr="00102819">
        <w:t>terminuje</w:t>
      </w:r>
      <w:r w:rsidR="00BA662C">
        <w:t xml:space="preserve"> </w:t>
      </w:r>
      <w:r w:rsidRPr="00102819">
        <w:t>ruch</w:t>
      </w:r>
      <w:r w:rsidR="00BA662C">
        <w:t xml:space="preserve"> </w:t>
      </w:r>
      <w:r w:rsidR="003C2D86">
        <w:t>i</w:t>
      </w:r>
      <w:r w:rsidR="00BA662C">
        <w:t xml:space="preserve"> </w:t>
      </w:r>
      <w:r>
        <w:t>wystawia</w:t>
      </w:r>
      <w:r w:rsidR="00BA662C">
        <w:t xml:space="preserve"> </w:t>
      </w:r>
      <w:r>
        <w:t>za</w:t>
      </w:r>
      <w:r w:rsidR="00BA662C">
        <w:t xml:space="preserve"> </w:t>
      </w:r>
      <w:r>
        <w:t>to</w:t>
      </w:r>
      <w:r w:rsidR="00BA662C">
        <w:t xml:space="preserve"> </w:t>
      </w:r>
      <w:r>
        <w:t>fakturę</w:t>
      </w:r>
      <w:r w:rsidRPr="00102819">
        <w:t>.</w:t>
      </w:r>
    </w:p>
    <w:p w14:paraId="3B11412B" w14:textId="77777777" w:rsidR="00E24D1C" w:rsidRPr="009553E2" w:rsidRDefault="009952AB" w:rsidP="005D0D61">
      <w:pPr>
        <w:pStyle w:val="NormalnyWeb"/>
        <w:keepNext/>
        <w:shd w:val="clear" w:color="auto" w:fill="FFFFFF"/>
        <w:spacing w:before="120" w:beforeAutospacing="0" w:after="0" w:afterAutospacing="0" w:line="360" w:lineRule="auto"/>
        <w:ind w:left="425"/>
        <w:jc w:val="both"/>
      </w:pPr>
      <w:r>
        <w:t>Sztuczny</w:t>
      </w:r>
      <w:r w:rsidR="00BA662C">
        <w:t xml:space="preserve"> </w:t>
      </w:r>
      <w:r>
        <w:t>ruch</w:t>
      </w:r>
      <w:r w:rsidR="00BA662C">
        <w:t xml:space="preserve"> </w:t>
      </w:r>
      <w:r>
        <w:t>może</w:t>
      </w:r>
      <w:r w:rsidR="00BA662C">
        <w:t xml:space="preserve"> </w:t>
      </w:r>
      <w:r>
        <w:t>narażać</w:t>
      </w:r>
      <w:r w:rsidR="00BA662C">
        <w:t xml:space="preserve"> </w:t>
      </w:r>
      <w:r>
        <w:t>operatorów</w:t>
      </w:r>
      <w:r w:rsidR="00BA662C">
        <w:t xml:space="preserve"> </w:t>
      </w:r>
      <w:r>
        <w:t>na</w:t>
      </w:r>
      <w:r w:rsidR="00BA662C">
        <w:t xml:space="preserve"> </w:t>
      </w:r>
      <w:r>
        <w:t>straty</w:t>
      </w:r>
      <w:r w:rsidR="00BA662C">
        <w:t xml:space="preserve"> </w:t>
      </w:r>
      <w:r>
        <w:t>od</w:t>
      </w:r>
      <w:r w:rsidR="00BA662C">
        <w:t xml:space="preserve"> </w:t>
      </w:r>
      <w:r>
        <w:t>kilku</w:t>
      </w:r>
      <w:r w:rsidR="00BA662C">
        <w:t xml:space="preserve"> </w:t>
      </w:r>
      <w:r>
        <w:t>do</w:t>
      </w:r>
      <w:r w:rsidR="00BA662C">
        <w:t xml:space="preserve"> </w:t>
      </w:r>
      <w:r>
        <w:t>kilkudziesięciu</w:t>
      </w:r>
      <w:r w:rsidR="00BA662C">
        <w:t xml:space="preserve"> </w:t>
      </w:r>
      <w:r>
        <w:t>milionów</w:t>
      </w:r>
      <w:r w:rsidR="00BA662C">
        <w:t xml:space="preserve"> </w:t>
      </w:r>
      <w:r>
        <w:t>złotych</w:t>
      </w:r>
      <w:r w:rsidR="00BA662C">
        <w:t xml:space="preserve"> </w:t>
      </w:r>
      <w:r>
        <w:t>rocznie.</w:t>
      </w:r>
      <w:r w:rsidR="00BA662C">
        <w:t xml:space="preserve"> </w:t>
      </w:r>
      <w:r w:rsidR="00EE1711" w:rsidRPr="009553E2">
        <w:t>Zjawisko</w:t>
      </w:r>
      <w:r w:rsidR="00BA662C">
        <w:t xml:space="preserve"> </w:t>
      </w:r>
      <w:r w:rsidR="00EE1711" w:rsidRPr="009553E2">
        <w:t>to</w:t>
      </w:r>
      <w:r w:rsidR="00BA662C">
        <w:t xml:space="preserve"> </w:t>
      </w:r>
      <w:r w:rsidR="00EE1711" w:rsidRPr="009553E2">
        <w:t>również</w:t>
      </w:r>
      <w:r w:rsidR="00BA662C">
        <w:t xml:space="preserve"> </w:t>
      </w:r>
      <w:r w:rsidR="00EE1711" w:rsidRPr="009553E2">
        <w:t>negatywnie</w:t>
      </w:r>
      <w:r w:rsidR="00BA662C">
        <w:t xml:space="preserve"> </w:t>
      </w:r>
      <w:r w:rsidR="00EE1711" w:rsidRPr="009553E2">
        <w:t>wpływa</w:t>
      </w:r>
      <w:r w:rsidR="00BA662C">
        <w:t xml:space="preserve"> </w:t>
      </w:r>
      <w:r w:rsidR="00EE1711" w:rsidRPr="009553E2">
        <w:t>na</w:t>
      </w:r>
      <w:r w:rsidR="00BA662C">
        <w:t xml:space="preserve"> </w:t>
      </w:r>
      <w:r w:rsidR="00EE1711" w:rsidRPr="009553E2">
        <w:t>użytkowników</w:t>
      </w:r>
      <w:r w:rsidR="00BA662C">
        <w:t xml:space="preserve"> </w:t>
      </w:r>
      <w:r w:rsidR="00EE1711" w:rsidRPr="009553E2">
        <w:t>końcowych</w:t>
      </w:r>
      <w:r w:rsidR="00BA662C">
        <w:t xml:space="preserve"> </w:t>
      </w:r>
      <w:r w:rsidR="00EE1711" w:rsidRPr="009553E2">
        <w:t>–</w:t>
      </w:r>
      <w:r w:rsidR="00BA662C">
        <w:t xml:space="preserve"> </w:t>
      </w:r>
      <w:r w:rsidR="00EE1711" w:rsidRPr="009553E2">
        <w:t>wskutek</w:t>
      </w:r>
      <w:r w:rsidR="00BA662C">
        <w:t xml:space="preserve"> </w:t>
      </w:r>
      <w:r w:rsidR="00EE1711" w:rsidRPr="009553E2">
        <w:t>działań</w:t>
      </w:r>
      <w:r w:rsidR="00BA662C">
        <w:t xml:space="preserve"> </w:t>
      </w:r>
      <w:r w:rsidR="00EE1711" w:rsidRPr="009553E2">
        <w:t>oszustów</w:t>
      </w:r>
      <w:r w:rsidR="00BA662C">
        <w:t xml:space="preserve"> </w:t>
      </w:r>
      <w:r w:rsidR="00EE1711" w:rsidRPr="009553E2">
        <w:t>zmniejsza</w:t>
      </w:r>
      <w:r w:rsidR="00BA662C">
        <w:t xml:space="preserve"> </w:t>
      </w:r>
      <w:r w:rsidR="00EE1711" w:rsidRPr="009553E2">
        <w:t>się</w:t>
      </w:r>
      <w:r w:rsidR="00BA662C">
        <w:t xml:space="preserve"> </w:t>
      </w:r>
      <w:r w:rsidR="00EE1711" w:rsidRPr="009553E2">
        <w:t>przepustowość</w:t>
      </w:r>
      <w:r w:rsidR="00BA662C">
        <w:t xml:space="preserve"> </w:t>
      </w:r>
      <w:r w:rsidR="00EE1711" w:rsidRPr="009553E2">
        <w:t>sieci</w:t>
      </w:r>
      <w:r w:rsidR="00BA662C">
        <w:t xml:space="preserve"> </w:t>
      </w:r>
      <w:r w:rsidR="00EE1711" w:rsidRPr="009553E2">
        <w:t>telekomunikacyjnych.</w:t>
      </w:r>
      <w:r w:rsidR="00BA662C">
        <w:t xml:space="preserve"> </w:t>
      </w:r>
      <w:r w:rsidR="001E1362" w:rsidRPr="009553E2">
        <w:t>Z</w:t>
      </w:r>
      <w:r w:rsidR="00BA662C">
        <w:t xml:space="preserve"> </w:t>
      </w:r>
      <w:r w:rsidR="00DA6EB0" w:rsidRPr="009553E2">
        <w:t>tych</w:t>
      </w:r>
      <w:r w:rsidR="00BA662C">
        <w:t xml:space="preserve"> </w:t>
      </w:r>
      <w:r w:rsidR="00DA6EB0" w:rsidRPr="009553E2">
        <w:t>powodów</w:t>
      </w:r>
      <w:r w:rsidR="00BA662C">
        <w:t xml:space="preserve"> </w:t>
      </w:r>
      <w:r w:rsidR="00DA6EB0" w:rsidRPr="009553E2">
        <w:t>zasadne</w:t>
      </w:r>
      <w:r w:rsidR="00BA662C">
        <w:t xml:space="preserve"> </w:t>
      </w:r>
      <w:r w:rsidR="00DA6EB0" w:rsidRPr="009553E2">
        <w:t>jest</w:t>
      </w:r>
      <w:r w:rsidR="00BA662C">
        <w:t xml:space="preserve"> </w:t>
      </w:r>
      <w:r w:rsidR="00DA6EB0" w:rsidRPr="009553E2">
        <w:t>wyodrębnienie</w:t>
      </w:r>
      <w:r w:rsidR="00BA662C">
        <w:t xml:space="preserve"> </w:t>
      </w:r>
      <w:r w:rsidR="00DA6EB0" w:rsidRPr="009553E2">
        <w:t>tego</w:t>
      </w:r>
      <w:r w:rsidR="00BA662C">
        <w:t xml:space="preserve"> </w:t>
      </w:r>
      <w:r w:rsidR="00DA6EB0" w:rsidRPr="009553E2">
        <w:t>nadużycia.</w:t>
      </w:r>
    </w:p>
    <w:p w14:paraId="1FFDEB89" w14:textId="3677B942" w:rsidR="00091DEC" w:rsidRPr="009553E2" w:rsidRDefault="003E6CF1" w:rsidP="005D0D61">
      <w:pPr>
        <w:pStyle w:val="NormalnyWeb"/>
        <w:keepNext/>
        <w:shd w:val="clear" w:color="auto" w:fill="FFFFFF"/>
        <w:spacing w:before="120" w:beforeAutospacing="0" w:after="0" w:afterAutospacing="0" w:line="360" w:lineRule="auto"/>
        <w:ind w:left="425"/>
        <w:jc w:val="both"/>
        <w:rPr>
          <w:rFonts w:eastAsiaTheme="minorEastAsia"/>
        </w:rPr>
      </w:pPr>
      <w:r w:rsidRPr="00204440">
        <w:rPr>
          <w:rFonts w:eastAsiaTheme="minorEastAsia"/>
        </w:rPr>
        <w:t>Oszuści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często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próbują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wykorzystać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krótkie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tekstowe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(SMS)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i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podszyć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pod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zaufane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instytucje.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Dla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przykładu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można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wskazać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sytuację,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której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oszust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podszywał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pod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firmy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energetyczne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i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rozsyłał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o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rzekomo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nieopłaconych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rachunkach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za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prąd</w:t>
      </w:r>
      <w:r w:rsidRPr="00204440">
        <w:rPr>
          <w:rStyle w:val="Odwoanieprzypisudolnego"/>
          <w:rFonts w:eastAsiaTheme="minorEastAsia"/>
        </w:rPr>
        <w:footnoteReference w:id="7"/>
      </w:r>
      <w:r w:rsidRPr="00204440">
        <w:rPr>
          <w:rFonts w:eastAsiaTheme="minorEastAsia"/>
        </w:rPr>
        <w:t>.</w:t>
      </w:r>
      <w:r w:rsidR="00BA662C">
        <w:rPr>
          <w:rFonts w:eastAsiaTheme="minorEastAsia"/>
        </w:rPr>
        <w:t xml:space="preserve"> </w:t>
      </w:r>
      <w:r w:rsidR="001E1362" w:rsidRPr="00204440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takiej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znajdował</w:t>
      </w:r>
      <w:r w:rsidR="00BA662C">
        <w:rPr>
          <w:rFonts w:eastAsiaTheme="minorEastAsia"/>
        </w:rPr>
        <w:t xml:space="preserve"> </w:t>
      </w:r>
      <w:r w:rsidRPr="00204440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="00EB652F" w:rsidRPr="00204440">
        <w:rPr>
          <w:rFonts w:eastAsiaTheme="minorEastAsia"/>
        </w:rPr>
        <w:t>np.</w:t>
      </w:r>
      <w:r w:rsidR="00BA662C">
        <w:rPr>
          <w:rFonts w:eastAsiaTheme="minorEastAsia"/>
        </w:rPr>
        <w:t xml:space="preserve"> </w:t>
      </w:r>
      <w:r w:rsidR="00EB652F" w:rsidRPr="00204440">
        <w:rPr>
          <w:rFonts w:eastAsiaTheme="minorEastAsia"/>
        </w:rPr>
        <w:t>powszechnie</w:t>
      </w:r>
      <w:r w:rsidR="00BA662C">
        <w:rPr>
          <w:rFonts w:eastAsiaTheme="minorEastAsia"/>
        </w:rPr>
        <w:t xml:space="preserve"> </w:t>
      </w:r>
      <w:r w:rsidR="00EB652F" w:rsidRPr="00204440">
        <w:rPr>
          <w:rFonts w:eastAsiaTheme="minorEastAsia"/>
        </w:rPr>
        <w:t>znany</w:t>
      </w:r>
      <w:r w:rsidR="00BA662C">
        <w:rPr>
          <w:rFonts w:eastAsiaTheme="minorEastAsia"/>
        </w:rPr>
        <w:t xml:space="preserve"> </w:t>
      </w:r>
      <w:r w:rsidR="00EB652F" w:rsidRPr="00204440">
        <w:rPr>
          <w:rFonts w:eastAsiaTheme="minorEastAsia"/>
        </w:rPr>
        <w:t>skrót</w:t>
      </w:r>
      <w:r w:rsidR="00BA662C">
        <w:rPr>
          <w:rFonts w:eastAsiaTheme="minorEastAsia"/>
        </w:rPr>
        <w:t xml:space="preserve"> </w:t>
      </w:r>
      <w:r w:rsidR="00EB652F" w:rsidRPr="00204440">
        <w:rPr>
          <w:rFonts w:eastAsiaTheme="minorEastAsia"/>
        </w:rPr>
        <w:t>firmy</w:t>
      </w:r>
      <w:r w:rsidR="00BA662C">
        <w:rPr>
          <w:rFonts w:eastAsiaTheme="minorEastAsia"/>
        </w:rPr>
        <w:t xml:space="preserve"> </w:t>
      </w:r>
      <w:r w:rsidR="00EB652F" w:rsidRPr="00204440">
        <w:rPr>
          <w:rFonts w:eastAsiaTheme="minorEastAsia"/>
        </w:rPr>
        <w:t>energetycznej</w:t>
      </w:r>
      <w:r w:rsidR="00BA662C">
        <w:rPr>
          <w:rFonts w:eastAsiaTheme="minorEastAsia"/>
        </w:rPr>
        <w:t xml:space="preserve"> </w:t>
      </w:r>
      <w:r w:rsidR="00EB652F" w:rsidRPr="001416C9">
        <w:rPr>
          <w:rFonts w:eastAsiaTheme="minorEastAsia"/>
        </w:rPr>
        <w:t>oraz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link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strony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internetowej,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na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której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rzekomo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można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było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opłacić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zaległy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rachunek.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Strona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może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być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łudząco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podobna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prawdziwej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strony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internetowej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danej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firm</w:t>
      </w:r>
      <w:r w:rsidR="00DF6FB0" w:rsidRPr="00E8029C">
        <w:rPr>
          <w:rFonts w:eastAsiaTheme="minorEastAsia"/>
        </w:rPr>
        <w:t>y.</w:t>
      </w:r>
      <w:r w:rsidR="00BA662C">
        <w:rPr>
          <w:rFonts w:eastAsiaTheme="minorEastAsia"/>
        </w:rPr>
        <w:t xml:space="preserve"> </w:t>
      </w:r>
      <w:r w:rsidR="00DF6FB0" w:rsidRPr="00E8029C">
        <w:rPr>
          <w:rFonts w:eastAsiaTheme="minorEastAsia"/>
        </w:rPr>
        <w:t>Różnice</w:t>
      </w:r>
      <w:r w:rsidR="00BA662C">
        <w:rPr>
          <w:rFonts w:eastAsiaTheme="minorEastAsia"/>
        </w:rPr>
        <w:t xml:space="preserve"> </w:t>
      </w:r>
      <w:r w:rsidR="00DF6FB0" w:rsidRPr="00E8029C">
        <w:rPr>
          <w:rFonts w:eastAsiaTheme="minorEastAsia"/>
        </w:rPr>
        <w:t>są</w:t>
      </w:r>
      <w:r w:rsidR="00BA662C">
        <w:rPr>
          <w:rFonts w:eastAsiaTheme="minorEastAsia"/>
        </w:rPr>
        <w:t xml:space="preserve"> </w:t>
      </w:r>
      <w:r w:rsidR="00DF6FB0" w:rsidRPr="00E8029C">
        <w:rPr>
          <w:rFonts w:eastAsiaTheme="minorEastAsia"/>
        </w:rPr>
        <w:t>trudno</w:t>
      </w:r>
      <w:r w:rsidR="00BA662C">
        <w:rPr>
          <w:rFonts w:eastAsiaTheme="minorEastAsia"/>
        </w:rPr>
        <w:t xml:space="preserve"> </w:t>
      </w:r>
      <w:r w:rsidR="00DF6FB0" w:rsidRPr="00E8029C">
        <w:rPr>
          <w:rFonts w:eastAsiaTheme="minorEastAsia"/>
        </w:rPr>
        <w:t>zauważalne</w:t>
      </w:r>
      <w:r w:rsidR="00DF6FB0" w:rsidRPr="008F5BD4">
        <w:rPr>
          <w:rFonts w:eastAsiaTheme="minorEastAsia"/>
        </w:rPr>
        <w:t>.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Adres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fałszywej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strony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może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być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łudząco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podobny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adresu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właściwej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strony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internetowej: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może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różnić</w:t>
      </w:r>
      <w:r w:rsidR="00BA662C">
        <w:rPr>
          <w:rFonts w:eastAsiaTheme="minorEastAsia"/>
        </w:rPr>
        <w:t xml:space="preserve"> </w:t>
      </w:r>
      <w:r w:rsidR="00DF6FB0" w:rsidRPr="008F5BD4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od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prawdziwego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znakami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interpunkcyjnymi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czy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użyciem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znaków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diakrytycznych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nieużywanych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alfabecie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polskim.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St</w:t>
      </w:r>
      <w:r w:rsidRPr="00620C0D">
        <w:rPr>
          <w:rFonts w:eastAsiaTheme="minorEastAsia"/>
        </w:rPr>
        <w:t>rona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może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„zachęcać”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przelania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opłaty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na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podany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rachunek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czy</w:t>
      </w:r>
      <w:r w:rsidR="00BA662C">
        <w:rPr>
          <w:rFonts w:eastAsiaTheme="minorEastAsia"/>
        </w:rPr>
        <w:t xml:space="preserve"> </w:t>
      </w:r>
      <w:r w:rsidR="00DF6FB0" w:rsidRPr="00620C0D">
        <w:rPr>
          <w:rFonts w:eastAsiaTheme="minorEastAsia"/>
        </w:rPr>
        <w:t>wykorzystania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="00DF6FB0" w:rsidRPr="00620C0D">
        <w:rPr>
          <w:rFonts w:eastAsiaTheme="minorEastAsia"/>
        </w:rPr>
        <w:t>tym</w:t>
      </w:r>
      <w:r w:rsidR="00BA662C">
        <w:rPr>
          <w:rFonts w:eastAsiaTheme="minorEastAsia"/>
        </w:rPr>
        <w:t xml:space="preserve"> </w:t>
      </w:r>
      <w:r w:rsidR="00DF6FB0" w:rsidRPr="00620C0D">
        <w:rPr>
          <w:rFonts w:eastAsiaTheme="minorEastAsia"/>
        </w:rPr>
        <w:t>celu</w:t>
      </w:r>
      <w:r w:rsidR="00BA662C">
        <w:rPr>
          <w:rFonts w:eastAsiaTheme="minorEastAsia"/>
        </w:rPr>
        <w:t xml:space="preserve"> </w:t>
      </w:r>
      <w:r w:rsidR="00DF6FB0" w:rsidRPr="006D575F">
        <w:rPr>
          <w:rFonts w:eastAsiaTheme="minorEastAsia"/>
        </w:rPr>
        <w:t>innej</w:t>
      </w:r>
      <w:r w:rsidR="00BA662C">
        <w:rPr>
          <w:rFonts w:eastAsiaTheme="minorEastAsia"/>
        </w:rPr>
        <w:t xml:space="preserve"> </w:t>
      </w:r>
      <w:r w:rsidR="00DF6FB0" w:rsidRPr="009553E2">
        <w:rPr>
          <w:rFonts w:eastAsiaTheme="minorEastAsia"/>
        </w:rPr>
        <w:t>formy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płatności</w:t>
      </w:r>
      <w:r w:rsidR="00DF6FB0" w:rsidRPr="009553E2">
        <w:rPr>
          <w:rFonts w:eastAsiaTheme="minorEastAsia"/>
        </w:rPr>
        <w:t>.</w:t>
      </w:r>
      <w:r w:rsidR="00BA662C">
        <w:rPr>
          <w:rFonts w:eastAsiaTheme="minorEastAsia"/>
        </w:rPr>
        <w:t xml:space="preserve"> </w:t>
      </w:r>
      <w:r w:rsidR="00DF6FB0" w:rsidRPr="009553E2">
        <w:rPr>
          <w:rFonts w:eastAsiaTheme="minorEastAsia"/>
        </w:rPr>
        <w:t>T</w:t>
      </w:r>
      <w:r w:rsidR="00091DEC" w:rsidRPr="009553E2">
        <w:rPr>
          <w:rFonts w:eastAsiaTheme="minorEastAsia"/>
        </w:rPr>
        <w:t>aka</w:t>
      </w:r>
      <w:r w:rsidR="00BA662C">
        <w:rPr>
          <w:rFonts w:eastAsiaTheme="minorEastAsia"/>
        </w:rPr>
        <w:t xml:space="preserve"> </w:t>
      </w:r>
      <w:r w:rsidR="003C0A96">
        <w:rPr>
          <w:rFonts w:eastAsiaTheme="minorEastAsia"/>
        </w:rPr>
        <w:t>„</w:t>
      </w:r>
      <w:r w:rsidR="00DF6FB0" w:rsidRPr="009553E2">
        <w:rPr>
          <w:rFonts w:eastAsiaTheme="minorEastAsia"/>
        </w:rPr>
        <w:t>fałszywa</w:t>
      </w:r>
      <w:r w:rsidR="003C0A96">
        <w:rPr>
          <w:rFonts w:eastAsiaTheme="minorEastAsia"/>
        </w:rPr>
        <w:t>”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strona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może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przekierować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nieświadomą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ofiarę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na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inną,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łudząco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podobną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stronę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banku,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która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F554DF">
        <w:rPr>
          <w:rFonts w:eastAsiaTheme="minorEastAsia"/>
        </w:rPr>
        <w:t> </w:t>
      </w:r>
      <w:r w:rsidR="00091DEC" w:rsidRPr="009553E2">
        <w:rPr>
          <w:rFonts w:eastAsiaTheme="minorEastAsia"/>
        </w:rPr>
        <w:t>rzeczywistości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służy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oszustowi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uzyskania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danych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logowania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bankowości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elektronicznej.</w:t>
      </w:r>
      <w:r w:rsidR="00BA662C">
        <w:rPr>
          <w:rFonts w:eastAsiaTheme="minorEastAsia"/>
        </w:rPr>
        <w:t xml:space="preserve"> </w:t>
      </w:r>
    </w:p>
    <w:p w14:paraId="6B41A33C" w14:textId="77777777" w:rsidR="003E6CF1" w:rsidRPr="009553E2" w:rsidRDefault="00091DEC" w:rsidP="005D0D61">
      <w:pPr>
        <w:pStyle w:val="NormalnyWeb"/>
        <w:shd w:val="clear" w:color="auto" w:fill="FFFFFF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9553E2">
        <w:rPr>
          <w:rFonts w:eastAsiaTheme="minorEastAsia"/>
        </w:rPr>
        <w:t>Otwarcie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linku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zawartego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SMS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może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również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powodować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ukrytą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instalację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oprogramowania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szpiegującego,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które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może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wykraść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np.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dane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logowania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bankowości</w:t>
      </w:r>
      <w:r w:rsidR="00BA662C">
        <w:rPr>
          <w:rFonts w:eastAsiaTheme="minorEastAsia"/>
        </w:rPr>
        <w:t xml:space="preserve"> </w:t>
      </w:r>
      <w:r w:rsidR="003E6CF1" w:rsidRPr="009553E2">
        <w:rPr>
          <w:rFonts w:eastAsiaTheme="minorEastAsia"/>
        </w:rPr>
        <w:t>elektronicznej</w:t>
      </w:r>
      <w:r w:rsidRPr="009553E2">
        <w:rPr>
          <w:rStyle w:val="Odwoanieprzypisudolnego"/>
          <w:rFonts w:eastAsiaTheme="minorEastAsia"/>
        </w:rPr>
        <w:footnoteReference w:id="8"/>
      </w:r>
      <w:r w:rsidR="003E6CF1" w:rsidRPr="009553E2">
        <w:rPr>
          <w:rFonts w:eastAsiaTheme="minorEastAsia"/>
        </w:rPr>
        <w:t>.</w:t>
      </w:r>
    </w:p>
    <w:p w14:paraId="5020250A" w14:textId="01BE85D8" w:rsidR="003E6CF1" w:rsidRPr="009553E2" w:rsidRDefault="003E6CF1" w:rsidP="005D0D61">
      <w:pPr>
        <w:pStyle w:val="NormalnyWeb"/>
        <w:shd w:val="clear" w:color="auto" w:fill="FFFFFF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9553E2">
        <w:rPr>
          <w:rFonts w:eastAsiaTheme="minorEastAsia"/>
        </w:rPr>
        <w:t>Opisan</w:t>
      </w:r>
      <w:r w:rsidR="00091DEC" w:rsidRPr="009553E2">
        <w:rPr>
          <w:rFonts w:eastAsiaTheme="minorEastAsia"/>
        </w:rPr>
        <w:t>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wyżej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scenariusz</w:t>
      </w:r>
      <w:r w:rsidR="00091DEC" w:rsidRPr="009553E2">
        <w:rPr>
          <w:rFonts w:eastAsiaTheme="minorEastAsia"/>
        </w:rPr>
        <w:t>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są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jedynym</w:t>
      </w:r>
      <w:r w:rsidR="00091DEC" w:rsidRPr="009553E2">
        <w:rPr>
          <w:rFonts w:eastAsiaTheme="minorEastAsia"/>
        </w:rPr>
        <w:t>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możliwym</w:t>
      </w:r>
      <w:r w:rsidR="00091DEC" w:rsidRPr="009553E2">
        <w:rPr>
          <w:rFonts w:eastAsiaTheme="minorEastAsia"/>
        </w:rPr>
        <w:t>i</w:t>
      </w:r>
      <w:r w:rsidRPr="009553E2">
        <w:rPr>
          <w:rFonts w:eastAsiaTheme="minorEastAsia"/>
        </w:rPr>
        <w:t>.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Oszuści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mogą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podszywać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pod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banki</w:t>
      </w:r>
      <w:r w:rsidR="005D6562" w:rsidRPr="009553E2">
        <w:rPr>
          <w:rStyle w:val="Odwoanieprzypisudolnego"/>
          <w:rFonts w:eastAsiaTheme="minorEastAsia"/>
        </w:rPr>
        <w:footnoteReference w:id="9"/>
      </w:r>
      <w:r w:rsidR="003C0A96">
        <w:rPr>
          <w:rFonts w:eastAsiaTheme="minorEastAsia"/>
        </w:rPr>
        <w:t xml:space="preserve"> albo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firmy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kurierskie</w:t>
      </w:r>
      <w:r w:rsidR="005D6562" w:rsidRPr="009553E2">
        <w:rPr>
          <w:rStyle w:val="Odwoanieprzypisudolnego"/>
          <w:rFonts w:eastAsiaTheme="minorEastAsia"/>
        </w:rPr>
        <w:footnoteReference w:id="10"/>
      </w:r>
      <w:r w:rsidRPr="009553E2">
        <w:rPr>
          <w:rFonts w:eastAsiaTheme="minorEastAsia"/>
        </w:rPr>
        <w:t>.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Dlatego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definicji</w:t>
      </w:r>
      <w:r w:rsidR="00BA662C">
        <w:rPr>
          <w:rFonts w:eastAsiaTheme="minorEastAsia"/>
        </w:rPr>
        <w:t xml:space="preserve"> </w:t>
      </w:r>
      <w:proofErr w:type="spellStart"/>
      <w:r w:rsidRPr="009553E2">
        <w:rPr>
          <w:rFonts w:eastAsiaTheme="minorEastAsia"/>
        </w:rPr>
        <w:t>smishingu</w:t>
      </w:r>
      <w:proofErr w:type="spellEnd"/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wskazano,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że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jest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wysłanie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choćby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jednej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krótkiej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tekstowej</w:t>
      </w:r>
      <w:r w:rsidR="009D1105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której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nadawca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podszywa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pod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inny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podmiot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(osobę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fizyczną,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prawną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czy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ułomną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osobę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prawną),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aby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nakłonić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nadawcę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konkretnego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zachowania.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Katalog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tych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zachowań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jest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otwarty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przepisie</w:t>
      </w:r>
      <w:r w:rsidR="00BA662C">
        <w:rPr>
          <w:rFonts w:eastAsiaTheme="minorEastAsia"/>
        </w:rPr>
        <w:t xml:space="preserve"> </w:t>
      </w:r>
      <w:r w:rsidR="00091DEC" w:rsidRPr="009553E2">
        <w:rPr>
          <w:rFonts w:eastAsiaTheme="minorEastAsia"/>
        </w:rPr>
        <w:t>wskazano</w:t>
      </w:r>
      <w:r w:rsidR="00BA662C">
        <w:rPr>
          <w:rFonts w:eastAsiaTheme="minorEastAsia"/>
        </w:rPr>
        <w:t xml:space="preserve"> </w:t>
      </w:r>
      <w:r w:rsidR="00DF6FB0" w:rsidRPr="009553E2">
        <w:rPr>
          <w:rFonts w:eastAsiaTheme="minorEastAsia"/>
        </w:rPr>
        <w:t>przykładowe</w:t>
      </w:r>
      <w:r w:rsidR="00BA662C">
        <w:rPr>
          <w:rFonts w:eastAsiaTheme="minorEastAsia"/>
        </w:rPr>
        <w:t xml:space="preserve"> </w:t>
      </w:r>
      <w:r w:rsidR="00DF6FB0" w:rsidRPr="009553E2">
        <w:rPr>
          <w:rFonts w:eastAsiaTheme="minorEastAsia"/>
        </w:rPr>
        <w:t>zachowania,</w:t>
      </w:r>
      <w:r w:rsidR="00BA662C">
        <w:rPr>
          <w:rFonts w:eastAsiaTheme="minorEastAsia"/>
        </w:rPr>
        <w:t xml:space="preserve"> </w:t>
      </w:r>
      <w:r w:rsidR="00DF6FB0" w:rsidRPr="009553E2">
        <w:rPr>
          <w:rFonts w:eastAsiaTheme="minorEastAsia"/>
        </w:rPr>
        <w:t>takie</w:t>
      </w:r>
      <w:r w:rsidR="00BA662C">
        <w:rPr>
          <w:rFonts w:eastAsiaTheme="minorEastAsia"/>
        </w:rPr>
        <w:t xml:space="preserve"> </w:t>
      </w:r>
      <w:r w:rsidR="00DF6FB0" w:rsidRPr="009553E2">
        <w:rPr>
          <w:rFonts w:eastAsiaTheme="minorEastAsia"/>
        </w:rPr>
        <w:t>jak</w:t>
      </w:r>
      <w:r w:rsidR="009D1105">
        <w:rPr>
          <w:rFonts w:eastAsiaTheme="minorEastAsia"/>
        </w:rPr>
        <w:t>: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przekazanie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danych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osobowych,</w:t>
      </w:r>
      <w:r w:rsidR="00BA662C">
        <w:rPr>
          <w:rFonts w:eastAsiaTheme="minorEastAsia"/>
        </w:rPr>
        <w:t xml:space="preserve"> </w:t>
      </w:r>
      <w:r w:rsidR="00FB65B2">
        <w:rPr>
          <w:rFonts w:eastAsiaTheme="minorEastAsia"/>
        </w:rPr>
        <w:t>niekorzystne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rozporządzenie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mieniem,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otwarcie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strony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internetowej,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inicjowanie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połączenia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głosowego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instalację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oprogramowania.</w:t>
      </w:r>
      <w:r w:rsidR="00BA662C">
        <w:rPr>
          <w:rFonts w:eastAsiaTheme="minorEastAsia"/>
        </w:rPr>
        <w:t xml:space="preserve"> </w:t>
      </w:r>
    </w:p>
    <w:p w14:paraId="7C39CE5D" w14:textId="43493376" w:rsidR="00AB77AD" w:rsidRPr="00B5522F" w:rsidRDefault="00AB77AD" w:rsidP="005D0D61">
      <w:pPr>
        <w:pStyle w:val="NormalnyWeb"/>
        <w:keepNext/>
        <w:shd w:val="clear" w:color="auto" w:fill="FFFFFF"/>
        <w:spacing w:before="120" w:beforeAutospacing="0" w:after="0" w:afterAutospacing="0" w:line="360" w:lineRule="auto"/>
        <w:ind w:left="426"/>
        <w:jc w:val="both"/>
      </w:pPr>
      <w:r w:rsidRPr="00B5522F">
        <w:rPr>
          <w:rFonts w:eastAsiaTheme="minorEastAsia"/>
        </w:rPr>
        <w:t>Usługa</w:t>
      </w:r>
      <w:r w:rsidR="00BA662C">
        <w:rPr>
          <w:rFonts w:eastAsiaTheme="minorEastAsia"/>
        </w:rPr>
        <w:t xml:space="preserve"> </w:t>
      </w:r>
      <w:proofErr w:type="spellStart"/>
      <w:r w:rsidRPr="00B5522F">
        <w:t>Caller</w:t>
      </w:r>
      <w:proofErr w:type="spellEnd"/>
      <w:r w:rsidR="00BA662C">
        <w:t xml:space="preserve"> </w:t>
      </w:r>
      <w:r w:rsidRPr="00B5522F">
        <w:t>ID</w:t>
      </w:r>
      <w:r w:rsidR="00BA662C">
        <w:t xml:space="preserve"> </w:t>
      </w:r>
      <w:r w:rsidRPr="00B5522F">
        <w:t>pozwala</w:t>
      </w:r>
      <w:r w:rsidR="00BA662C">
        <w:t xml:space="preserve"> </w:t>
      </w:r>
      <w:r w:rsidRPr="00B5522F">
        <w:t>na</w:t>
      </w:r>
      <w:r w:rsidR="00BA662C">
        <w:t xml:space="preserve"> </w:t>
      </w:r>
      <w:r w:rsidRPr="00B5522F">
        <w:t>wyświetlenie</w:t>
      </w:r>
      <w:r w:rsidR="00BA662C">
        <w:t xml:space="preserve"> </w:t>
      </w:r>
      <w:r w:rsidRPr="00B5522F">
        <w:t>numeru</w:t>
      </w:r>
      <w:r w:rsidR="00BA662C">
        <w:t xml:space="preserve"> </w:t>
      </w:r>
      <w:r w:rsidRPr="00B5522F">
        <w:t>użytkownika</w:t>
      </w:r>
      <w:r w:rsidR="00BA662C">
        <w:t xml:space="preserve"> </w:t>
      </w:r>
      <w:r w:rsidRPr="00B5522F">
        <w:t>dzwoniącego</w:t>
      </w:r>
      <w:r w:rsidR="00BA662C">
        <w:t xml:space="preserve"> </w:t>
      </w:r>
      <w:r w:rsidRPr="00B5522F">
        <w:t>na</w:t>
      </w:r>
      <w:r w:rsidR="00BA662C">
        <w:t xml:space="preserve"> </w:t>
      </w:r>
      <w:r w:rsidRPr="00B5522F">
        <w:t>telefonie</w:t>
      </w:r>
      <w:r w:rsidR="00BA662C">
        <w:t xml:space="preserve"> </w:t>
      </w:r>
      <w:r w:rsidRPr="00B5522F">
        <w:t>odbiorcy,</w:t>
      </w:r>
      <w:r w:rsidR="00BA662C">
        <w:t xml:space="preserve"> </w:t>
      </w:r>
      <w:r w:rsidRPr="00B5522F">
        <w:t>dzięki</w:t>
      </w:r>
      <w:r w:rsidR="00BA662C">
        <w:t xml:space="preserve"> </w:t>
      </w:r>
      <w:r w:rsidRPr="00B5522F">
        <w:t>czemu</w:t>
      </w:r>
      <w:r w:rsidR="00BA662C">
        <w:t xml:space="preserve"> </w:t>
      </w:r>
      <w:r w:rsidRPr="00B5522F">
        <w:t>odbiorca</w:t>
      </w:r>
      <w:r w:rsidR="00BA662C">
        <w:t xml:space="preserve"> </w:t>
      </w:r>
      <w:r w:rsidRPr="00B5522F">
        <w:t>może</w:t>
      </w:r>
      <w:r w:rsidR="00BA662C">
        <w:t xml:space="preserve"> </w:t>
      </w:r>
      <w:r w:rsidRPr="00B5522F">
        <w:t>zdecydować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B5522F">
        <w:t>odebraniu</w:t>
      </w:r>
      <w:r w:rsidR="00BA662C">
        <w:t xml:space="preserve"> </w:t>
      </w:r>
      <w:r w:rsidRPr="00B5522F">
        <w:t>połączenia.</w:t>
      </w:r>
      <w:r w:rsidR="00BA662C">
        <w:t xml:space="preserve"> </w:t>
      </w:r>
      <w:r w:rsidRPr="00B5522F">
        <w:t>Numer</w:t>
      </w:r>
      <w:r w:rsidR="00BA662C">
        <w:t xml:space="preserve"> </w:t>
      </w:r>
      <w:r w:rsidRPr="00B5522F">
        <w:t>ten</w:t>
      </w:r>
      <w:r w:rsidR="00BA662C">
        <w:t xml:space="preserve"> </w:t>
      </w:r>
      <w:r w:rsidRPr="00B5522F">
        <w:t>jest</w:t>
      </w:r>
      <w:r w:rsidR="00BA662C">
        <w:t xml:space="preserve"> </w:t>
      </w:r>
      <w:r w:rsidRPr="00B5522F">
        <w:t>przekazywany</w:t>
      </w:r>
      <w:r w:rsidR="00BA662C">
        <w:t xml:space="preserve"> </w:t>
      </w:r>
      <w:r w:rsidRPr="00B5522F">
        <w:t>między</w:t>
      </w:r>
      <w:r w:rsidR="00BA662C">
        <w:t xml:space="preserve"> </w:t>
      </w:r>
      <w:r w:rsidR="00F765B6">
        <w:t>przedsiębiorcami</w:t>
      </w:r>
      <w:r w:rsidR="00BA662C">
        <w:t xml:space="preserve"> </w:t>
      </w:r>
      <w:r w:rsidRPr="00B5522F">
        <w:t>bez</w:t>
      </w:r>
      <w:r w:rsidR="00BA662C">
        <w:t xml:space="preserve"> </w:t>
      </w:r>
      <w:r w:rsidRPr="00B5522F">
        <w:t>mechanizmów</w:t>
      </w:r>
      <w:r w:rsidR="00BA662C">
        <w:t xml:space="preserve"> </w:t>
      </w:r>
      <w:r w:rsidRPr="00B5522F">
        <w:t>uwierzytelniania</w:t>
      </w:r>
      <w:r w:rsidR="00BA662C">
        <w:t xml:space="preserve"> </w:t>
      </w:r>
      <w:r w:rsidRPr="00B5522F">
        <w:t>tej</w:t>
      </w:r>
      <w:r w:rsidR="00BA662C">
        <w:t xml:space="preserve"> </w:t>
      </w:r>
      <w:r w:rsidRPr="00B5522F">
        <w:t>informacji</w:t>
      </w:r>
      <w:r w:rsidR="00CC02C8" w:rsidRPr="00B5522F">
        <w:rPr>
          <w:rStyle w:val="IGindeksgrny"/>
        </w:rPr>
        <w:footnoteReference w:id="11"/>
      </w:r>
      <w:r w:rsidR="00BA662C">
        <w:t xml:space="preserve"> </w:t>
      </w:r>
      <w:r w:rsidR="009D1105">
        <w:t>–</w:t>
      </w:r>
      <w:r w:rsidR="00BA662C">
        <w:t xml:space="preserve"> </w:t>
      </w:r>
      <w:r w:rsidR="00261CD4">
        <w:t>obecne</w:t>
      </w:r>
      <w:r w:rsidR="00BA662C">
        <w:t xml:space="preserve"> </w:t>
      </w:r>
      <w:r w:rsidR="00261CD4">
        <w:t>standardy</w:t>
      </w:r>
      <w:r w:rsidR="00BA662C">
        <w:t xml:space="preserve"> </w:t>
      </w:r>
      <w:r w:rsidR="00261CD4">
        <w:t>budowy</w:t>
      </w:r>
      <w:r w:rsidR="00BA662C">
        <w:t xml:space="preserve"> </w:t>
      </w:r>
      <w:r w:rsidR="00261CD4">
        <w:t>sieci</w:t>
      </w:r>
      <w:r w:rsidR="00BA662C">
        <w:t xml:space="preserve"> </w:t>
      </w:r>
      <w:r w:rsidR="00261CD4">
        <w:t>telekomunikacyjnych</w:t>
      </w:r>
      <w:r w:rsidR="00BA662C">
        <w:t xml:space="preserve"> </w:t>
      </w:r>
      <w:r w:rsidR="00261CD4">
        <w:t>nie</w:t>
      </w:r>
      <w:r w:rsidR="00BA662C">
        <w:t xml:space="preserve"> </w:t>
      </w:r>
      <w:r w:rsidR="00261CD4">
        <w:t>przewidują</w:t>
      </w:r>
      <w:r w:rsidR="00BA662C">
        <w:t xml:space="preserve"> </w:t>
      </w:r>
      <w:r w:rsidR="00261CD4">
        <w:t>takich</w:t>
      </w:r>
      <w:r w:rsidR="00BA662C">
        <w:t xml:space="preserve"> </w:t>
      </w:r>
      <w:r w:rsidR="00261CD4">
        <w:t>mechanizmów</w:t>
      </w:r>
      <w:r w:rsidRPr="00B5522F">
        <w:t>.</w:t>
      </w:r>
      <w:r w:rsidR="00BA662C">
        <w:t xml:space="preserve"> </w:t>
      </w:r>
      <w:r w:rsidR="001E1362" w:rsidRPr="00B5522F">
        <w:t>Z</w:t>
      </w:r>
      <w:r w:rsidR="00BA662C">
        <w:t xml:space="preserve"> </w:t>
      </w:r>
      <w:r w:rsidRPr="00B5522F">
        <w:t>tego</w:t>
      </w:r>
      <w:r w:rsidR="00BA662C">
        <w:t xml:space="preserve"> </w:t>
      </w:r>
      <w:r w:rsidRPr="00B5522F">
        <w:t>powodu</w:t>
      </w:r>
      <w:r w:rsidR="00BA662C">
        <w:t xml:space="preserve"> </w:t>
      </w:r>
      <w:r w:rsidRPr="00B5522F">
        <w:t>bardzo</w:t>
      </w:r>
      <w:r w:rsidR="00BA662C">
        <w:t xml:space="preserve"> </w:t>
      </w:r>
      <w:r w:rsidRPr="00B5522F">
        <w:t>łatwo</w:t>
      </w:r>
      <w:r w:rsidR="00BA662C">
        <w:t xml:space="preserve"> </w:t>
      </w:r>
      <w:r w:rsidRPr="00B5522F">
        <w:t>jest</w:t>
      </w:r>
      <w:r w:rsidR="00BA662C">
        <w:t xml:space="preserve"> </w:t>
      </w:r>
      <w:r w:rsidRPr="00B5522F">
        <w:t>oszustom</w:t>
      </w:r>
      <w:r w:rsidR="00BA662C">
        <w:t xml:space="preserve"> </w:t>
      </w:r>
      <w:r w:rsidRPr="00B5522F">
        <w:t>podszyć</w:t>
      </w:r>
      <w:r w:rsidR="00BA662C">
        <w:t xml:space="preserve"> </w:t>
      </w:r>
      <w:r w:rsidRPr="00B5522F">
        <w:t>się</w:t>
      </w:r>
      <w:r w:rsidR="00BA662C">
        <w:t xml:space="preserve"> </w:t>
      </w:r>
      <w:r w:rsidRPr="00B5522F">
        <w:t>pod</w:t>
      </w:r>
      <w:r w:rsidR="00BA662C">
        <w:t xml:space="preserve"> </w:t>
      </w:r>
      <w:r w:rsidRPr="00B5522F">
        <w:t>konkretny</w:t>
      </w:r>
      <w:r w:rsidR="00BA662C">
        <w:t xml:space="preserve"> </w:t>
      </w:r>
      <w:r w:rsidRPr="00B5522F">
        <w:t>numer,</w:t>
      </w:r>
      <w:r w:rsidR="00BA662C">
        <w:t xml:space="preserve"> </w:t>
      </w:r>
      <w:r w:rsidRPr="00B5522F">
        <w:t>korzystając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B5522F">
        <w:t>internetowych</w:t>
      </w:r>
      <w:r w:rsidR="00BA662C">
        <w:t xml:space="preserve"> </w:t>
      </w:r>
      <w:r w:rsidRPr="00B5522F">
        <w:t>bramek</w:t>
      </w:r>
      <w:r w:rsidR="00BA662C">
        <w:t xml:space="preserve"> </w:t>
      </w:r>
      <w:r w:rsidRPr="00B5522F">
        <w:t>VoIP.</w:t>
      </w:r>
      <w:r w:rsidR="00BA662C">
        <w:t xml:space="preserve"> </w:t>
      </w:r>
      <w:r w:rsidRPr="00B5522F">
        <w:t>Oszuści</w:t>
      </w:r>
      <w:r w:rsidR="00BA662C">
        <w:t xml:space="preserve"> </w:t>
      </w:r>
      <w:r w:rsidRPr="00B5522F">
        <w:t>podszywają</w:t>
      </w:r>
      <w:r w:rsidR="00BA662C">
        <w:t xml:space="preserve"> </w:t>
      </w:r>
      <w:r w:rsidRPr="00B5522F">
        <w:t>się</w:t>
      </w:r>
      <w:r w:rsidR="00BA662C">
        <w:t xml:space="preserve"> </w:t>
      </w:r>
      <w:r w:rsidRPr="00B5522F">
        <w:t>pod</w:t>
      </w:r>
      <w:r w:rsidR="00BA662C">
        <w:t xml:space="preserve"> </w:t>
      </w:r>
      <w:r w:rsidRPr="00B5522F">
        <w:t>różne</w:t>
      </w:r>
      <w:r w:rsidR="00BA662C">
        <w:t xml:space="preserve"> </w:t>
      </w:r>
      <w:r w:rsidRPr="00B5522F">
        <w:t>numery</w:t>
      </w:r>
      <w:r w:rsidR="00DF6FB0" w:rsidRPr="00204440">
        <w:t>,</w:t>
      </w:r>
      <w:r w:rsidR="00BA662C">
        <w:t xml:space="preserve"> </w:t>
      </w:r>
      <w:r w:rsidR="00DF6FB0" w:rsidRPr="00204440">
        <w:t>np.</w:t>
      </w:r>
      <w:r w:rsidR="00BA662C">
        <w:t xml:space="preserve"> </w:t>
      </w:r>
      <w:r w:rsidRPr="00B5522F">
        <w:t>instytucji</w:t>
      </w:r>
      <w:r w:rsidR="00BA662C">
        <w:t xml:space="preserve"> </w:t>
      </w:r>
      <w:r w:rsidRPr="00B5522F">
        <w:t>publicznych</w:t>
      </w:r>
      <w:r w:rsidR="00BA662C">
        <w:t xml:space="preserve"> </w:t>
      </w:r>
      <w:r w:rsidR="00DF6FB0" w:rsidRPr="00204440">
        <w:t>czy</w:t>
      </w:r>
      <w:r w:rsidR="00BA662C">
        <w:t xml:space="preserve"> </w:t>
      </w:r>
      <w:r w:rsidR="00DF6FB0" w:rsidRPr="00204440">
        <w:t>banków,</w:t>
      </w:r>
      <w:r w:rsidR="00BA662C">
        <w:t xml:space="preserve"> </w:t>
      </w:r>
      <w:r w:rsidR="00DF6FB0" w:rsidRPr="00204440">
        <w:t>które</w:t>
      </w:r>
      <w:r w:rsidR="00BA662C">
        <w:t xml:space="preserve"> </w:t>
      </w:r>
      <w:r w:rsidR="00DF6FB0" w:rsidRPr="00204440">
        <w:t>są</w:t>
      </w:r>
      <w:r w:rsidR="00BA662C">
        <w:t xml:space="preserve"> </w:t>
      </w:r>
      <w:r w:rsidR="00DF6FB0" w:rsidRPr="00204440">
        <w:t>dostępne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DF6FB0" w:rsidRPr="00204440">
        <w:t>I</w:t>
      </w:r>
      <w:r w:rsidRPr="00B5522F">
        <w:t>nternecie.</w:t>
      </w:r>
      <w:r w:rsidR="00BA662C">
        <w:t xml:space="preserve"> </w:t>
      </w:r>
      <w:r w:rsidRPr="00B5522F">
        <w:t>Zdarza</w:t>
      </w:r>
      <w:r w:rsidR="00BA662C">
        <w:t xml:space="preserve"> </w:t>
      </w:r>
      <w:r w:rsidRPr="00B5522F">
        <w:t>się,</w:t>
      </w:r>
      <w:r w:rsidR="00BA662C">
        <w:t xml:space="preserve"> </w:t>
      </w:r>
      <w:r w:rsidRPr="00B5522F">
        <w:t>że</w:t>
      </w:r>
      <w:r w:rsidR="00BA662C">
        <w:t xml:space="preserve"> </w:t>
      </w:r>
      <w:r w:rsidRPr="00B5522F">
        <w:t>podszywają</w:t>
      </w:r>
      <w:r w:rsidR="00BA662C">
        <w:t xml:space="preserve"> </w:t>
      </w:r>
      <w:r w:rsidRPr="00B5522F">
        <w:t>się</w:t>
      </w:r>
      <w:r w:rsidR="00BA662C">
        <w:t xml:space="preserve"> </w:t>
      </w:r>
      <w:r w:rsidRPr="00B5522F">
        <w:t>pod</w:t>
      </w:r>
      <w:r w:rsidR="00BA662C">
        <w:t xml:space="preserve"> </w:t>
      </w:r>
      <w:r w:rsidRPr="00B5522F">
        <w:t>numery</w:t>
      </w:r>
      <w:r w:rsidR="00BA662C">
        <w:t xml:space="preserve"> </w:t>
      </w:r>
      <w:r w:rsidRPr="00B5522F">
        <w:t>osób</w:t>
      </w:r>
      <w:r w:rsidR="00BA662C">
        <w:t xml:space="preserve"> </w:t>
      </w:r>
      <w:r w:rsidRPr="00B5522F">
        <w:t>publicznych</w:t>
      </w:r>
      <w:r w:rsidR="00BA662C">
        <w:t xml:space="preserve"> </w:t>
      </w:r>
      <w:r w:rsidRPr="00B5522F">
        <w:t>–</w:t>
      </w:r>
      <w:r w:rsidR="00BA662C">
        <w:t xml:space="preserve"> </w:t>
      </w:r>
      <w:r w:rsidRPr="00B5522F">
        <w:t>ich</w:t>
      </w:r>
      <w:r w:rsidR="00BA662C">
        <w:t xml:space="preserve"> </w:t>
      </w:r>
      <w:r w:rsidRPr="00B5522F">
        <w:t>numery</w:t>
      </w:r>
      <w:r w:rsidR="00BA662C">
        <w:t xml:space="preserve"> </w:t>
      </w:r>
      <w:r w:rsidRPr="00B5522F">
        <w:t>mogły</w:t>
      </w:r>
      <w:r w:rsidR="00BA662C">
        <w:t xml:space="preserve"> </w:t>
      </w:r>
      <w:r w:rsidRPr="00B5522F">
        <w:t>zostać</w:t>
      </w:r>
      <w:r w:rsidR="00BA662C">
        <w:t xml:space="preserve"> </w:t>
      </w:r>
      <w:r w:rsidRPr="00B5522F">
        <w:t>zdobyte</w:t>
      </w:r>
      <w:r w:rsidR="00BA662C">
        <w:t xml:space="preserve"> </w:t>
      </w:r>
      <w:r w:rsidRPr="00B5522F">
        <w:t>np.</w:t>
      </w:r>
      <w:r w:rsidR="00BA662C">
        <w:t xml:space="preserve"> </w:t>
      </w:r>
      <w:r w:rsidR="003C2D86">
        <w:t>w</w:t>
      </w:r>
      <w:r w:rsidR="00BA662C">
        <w:t xml:space="preserve"> </w:t>
      </w:r>
      <w:r w:rsidR="00DF6FB0" w:rsidRPr="00204440">
        <w:t>wyniku</w:t>
      </w:r>
      <w:r w:rsidR="00BA662C">
        <w:t xml:space="preserve"> </w:t>
      </w:r>
      <w:r w:rsidR="00DF6FB0" w:rsidRPr="00204440">
        <w:t>wycieku</w:t>
      </w:r>
      <w:r w:rsidR="00BA662C">
        <w:t xml:space="preserve"> </w:t>
      </w:r>
      <w:r w:rsidRPr="00B5522F">
        <w:t>danych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B5522F">
        <w:t>serwisów</w:t>
      </w:r>
      <w:r w:rsidR="00BA662C">
        <w:t xml:space="preserve"> </w:t>
      </w:r>
      <w:r w:rsidRPr="00B5522F">
        <w:t>społecznościowych</w:t>
      </w:r>
      <w:r w:rsidR="00BA662C">
        <w:t xml:space="preserve"> </w:t>
      </w:r>
      <w:r w:rsidRPr="00B5522F">
        <w:t>czy</w:t>
      </w:r>
      <w:r w:rsidR="00BA662C">
        <w:t xml:space="preserve"> </w:t>
      </w:r>
      <w:r w:rsidR="005D6562" w:rsidRPr="00B5522F">
        <w:t>ze</w:t>
      </w:r>
      <w:r w:rsidR="00BA662C">
        <w:t xml:space="preserve"> </w:t>
      </w:r>
      <w:r w:rsidRPr="00B5522F">
        <w:t>sklepów</w:t>
      </w:r>
      <w:r w:rsidR="00BA662C">
        <w:t xml:space="preserve"> </w:t>
      </w:r>
      <w:r w:rsidRPr="00B5522F">
        <w:t>internetowych.</w:t>
      </w:r>
      <w:r w:rsidR="00BA662C">
        <w:t xml:space="preserve"> </w:t>
      </w:r>
      <w:r w:rsidRPr="00B5522F">
        <w:t>Przestępcy</w:t>
      </w:r>
      <w:r w:rsidR="00BA662C">
        <w:t xml:space="preserve"> </w:t>
      </w:r>
      <w:r w:rsidRPr="00B5522F">
        <w:t>używają</w:t>
      </w:r>
      <w:r w:rsidR="00BA662C">
        <w:t xml:space="preserve"> </w:t>
      </w:r>
      <w:r w:rsidRPr="00B5522F">
        <w:t>ich</w:t>
      </w:r>
      <w:r w:rsidR="009D1105">
        <w:t>,</w:t>
      </w:r>
      <w:r w:rsidR="00BA662C">
        <w:t xml:space="preserve"> </w:t>
      </w:r>
      <w:r w:rsidRPr="00B5522F">
        <w:t>aby</w:t>
      </w:r>
      <w:r w:rsidR="00BA662C">
        <w:t xml:space="preserve"> </w:t>
      </w:r>
      <w:r w:rsidRPr="00B5522F">
        <w:t>zastraszyć</w:t>
      </w:r>
      <w:r w:rsidR="00BA662C">
        <w:t xml:space="preserve"> </w:t>
      </w:r>
      <w:r w:rsidR="005D6562" w:rsidRPr="00B5522F">
        <w:t>konkretne</w:t>
      </w:r>
      <w:r w:rsidR="00BA662C">
        <w:t xml:space="preserve"> </w:t>
      </w:r>
      <w:r w:rsidRPr="00B5522F">
        <w:t>osoby</w:t>
      </w:r>
      <w:r w:rsidRPr="00B5522F">
        <w:rPr>
          <w:rStyle w:val="IGindeksgrny"/>
        </w:rPr>
        <w:footnoteReference w:id="12"/>
      </w:r>
      <w:r w:rsidRPr="00B5522F">
        <w:t>,</w:t>
      </w:r>
      <w:r w:rsidR="00BA662C">
        <w:t xml:space="preserve"> </w:t>
      </w:r>
      <w:r w:rsidRPr="00B5522F">
        <w:t>nakłonić</w:t>
      </w:r>
      <w:r w:rsidR="00BA662C">
        <w:t xml:space="preserve"> </w:t>
      </w:r>
      <w:r w:rsidRPr="00B5522F">
        <w:t>do</w:t>
      </w:r>
      <w:r w:rsidR="00BA662C">
        <w:t xml:space="preserve"> </w:t>
      </w:r>
      <w:r w:rsidRPr="00B5522F">
        <w:t>instalacji</w:t>
      </w:r>
      <w:r w:rsidR="00BA662C">
        <w:t xml:space="preserve"> </w:t>
      </w:r>
      <w:r w:rsidRPr="00B5522F">
        <w:t>oprogramowania,</w:t>
      </w:r>
      <w:r w:rsidR="00BA662C">
        <w:t xml:space="preserve"> </w:t>
      </w:r>
      <w:r w:rsidRPr="00B5522F">
        <w:t>które</w:t>
      </w:r>
      <w:r w:rsidR="00BA662C">
        <w:t xml:space="preserve"> </w:t>
      </w:r>
      <w:r w:rsidRPr="00B5522F">
        <w:t>pozwoli</w:t>
      </w:r>
      <w:r w:rsidR="00BA662C">
        <w:t xml:space="preserve"> </w:t>
      </w:r>
      <w:r w:rsidRPr="00B5522F">
        <w:t>na</w:t>
      </w:r>
      <w:r w:rsidR="00BA662C">
        <w:t xml:space="preserve"> </w:t>
      </w:r>
      <w:r w:rsidRPr="00B5522F">
        <w:t>zdobycie</w:t>
      </w:r>
      <w:r w:rsidR="00BA662C">
        <w:t xml:space="preserve"> </w:t>
      </w:r>
      <w:r w:rsidRPr="00B5522F">
        <w:t>danych</w:t>
      </w:r>
      <w:r w:rsidR="00BA662C">
        <w:t xml:space="preserve"> </w:t>
      </w:r>
      <w:r w:rsidRPr="00B5522F">
        <w:t>logowania</w:t>
      </w:r>
      <w:r w:rsidR="00BA662C">
        <w:t xml:space="preserve"> </w:t>
      </w:r>
      <w:r w:rsidRPr="00B5522F">
        <w:t>do</w:t>
      </w:r>
      <w:r w:rsidR="00BA662C">
        <w:t xml:space="preserve"> </w:t>
      </w:r>
      <w:r w:rsidRPr="00B5522F">
        <w:t>bankowości</w:t>
      </w:r>
      <w:r w:rsidR="00BA662C">
        <w:t xml:space="preserve"> </w:t>
      </w:r>
      <w:r w:rsidRPr="00B5522F">
        <w:t>elektronicznej</w:t>
      </w:r>
      <w:r w:rsidRPr="00B5522F">
        <w:rPr>
          <w:rStyle w:val="IGindeksgrny"/>
        </w:rPr>
        <w:footnoteReference w:id="13"/>
      </w:r>
      <w:r w:rsidR="00BA662C">
        <w:t xml:space="preserve"> </w:t>
      </w:r>
      <w:r w:rsidRPr="00B5522F">
        <w:t>czy</w:t>
      </w:r>
      <w:r w:rsidR="00BA662C">
        <w:t xml:space="preserve"> </w:t>
      </w:r>
      <w:r w:rsidRPr="00B5522F">
        <w:t>przekazanie</w:t>
      </w:r>
      <w:r w:rsidR="00BA662C">
        <w:t xml:space="preserve"> </w:t>
      </w:r>
      <w:r w:rsidRPr="00B5522F">
        <w:t>danych</w:t>
      </w:r>
      <w:r w:rsidR="00BA662C">
        <w:t xml:space="preserve"> </w:t>
      </w:r>
      <w:r w:rsidRPr="00B5522F">
        <w:t>osobowych,</w:t>
      </w:r>
      <w:r w:rsidR="00BA662C">
        <w:t xml:space="preserve"> </w:t>
      </w:r>
      <w:r w:rsidRPr="00B5522F">
        <w:t>które</w:t>
      </w:r>
      <w:r w:rsidR="00BA662C">
        <w:t xml:space="preserve"> </w:t>
      </w:r>
      <w:r w:rsidRPr="00B5522F">
        <w:t>pozwolą</w:t>
      </w:r>
      <w:r w:rsidR="00BA662C">
        <w:t xml:space="preserve"> </w:t>
      </w:r>
      <w:r w:rsidRPr="00B5522F">
        <w:t>na</w:t>
      </w:r>
      <w:r w:rsidR="00BA662C">
        <w:t xml:space="preserve"> </w:t>
      </w:r>
      <w:r w:rsidRPr="00B5522F">
        <w:t>np.</w:t>
      </w:r>
      <w:r w:rsidR="00BA662C">
        <w:t xml:space="preserve"> </w:t>
      </w:r>
      <w:r w:rsidRPr="00B5522F">
        <w:t>zaciągnięcie</w:t>
      </w:r>
      <w:r w:rsidR="00BA662C">
        <w:t xml:space="preserve"> </w:t>
      </w:r>
      <w:r w:rsidRPr="00B5522F">
        <w:t>kredytu.</w:t>
      </w:r>
      <w:r w:rsidR="00BA662C">
        <w:t xml:space="preserve"> </w:t>
      </w:r>
      <w:r w:rsidRPr="00B5522F">
        <w:t>Zdarzały</w:t>
      </w:r>
      <w:r w:rsidR="00BA662C">
        <w:t xml:space="preserve"> </w:t>
      </w:r>
      <w:r w:rsidRPr="00B5522F">
        <w:t>się</w:t>
      </w:r>
      <w:r w:rsidR="00BA662C">
        <w:t xml:space="preserve"> </w:t>
      </w:r>
      <w:r w:rsidRPr="00B5522F">
        <w:t>sytuacje,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B5522F">
        <w:t>których</w:t>
      </w:r>
      <w:r w:rsidR="00BA662C">
        <w:t xml:space="preserve"> </w:t>
      </w:r>
      <w:r w:rsidRPr="00B5522F">
        <w:t>oszuści</w:t>
      </w:r>
      <w:r w:rsidR="00BA662C">
        <w:t xml:space="preserve"> </w:t>
      </w:r>
      <w:r w:rsidRPr="00B5522F">
        <w:t>podszywali</w:t>
      </w:r>
      <w:r w:rsidR="00BA662C">
        <w:t xml:space="preserve"> </w:t>
      </w:r>
      <w:r w:rsidRPr="00B5522F">
        <w:t>się</w:t>
      </w:r>
      <w:r w:rsidR="00BA662C">
        <w:t xml:space="preserve"> </w:t>
      </w:r>
      <w:r w:rsidRPr="00B5522F">
        <w:t>pod</w:t>
      </w:r>
      <w:r w:rsidR="00BA662C">
        <w:t xml:space="preserve"> </w:t>
      </w:r>
      <w:r w:rsidRPr="00B5522F">
        <w:t>osoby</w:t>
      </w:r>
      <w:r w:rsidR="00BA662C">
        <w:t xml:space="preserve"> </w:t>
      </w:r>
      <w:r w:rsidRPr="00B5522F">
        <w:t>publiczne,</w:t>
      </w:r>
      <w:r w:rsidR="00BA662C">
        <w:t xml:space="preserve"> </w:t>
      </w:r>
      <w:r w:rsidRPr="00B5522F">
        <w:t>aby</w:t>
      </w:r>
      <w:r w:rsidR="00BA662C">
        <w:t xml:space="preserve"> </w:t>
      </w:r>
      <w:r w:rsidRPr="00B5522F">
        <w:t>zastraszyć</w:t>
      </w:r>
      <w:r w:rsidR="00BA662C">
        <w:t xml:space="preserve"> </w:t>
      </w:r>
      <w:r w:rsidR="00DF6FB0" w:rsidRPr="00204440">
        <w:t>członków</w:t>
      </w:r>
      <w:r w:rsidR="00BA662C">
        <w:t xml:space="preserve"> </w:t>
      </w:r>
      <w:r w:rsidR="00DF6FB0" w:rsidRPr="00204440">
        <w:t>ich</w:t>
      </w:r>
      <w:r w:rsidR="00BA662C">
        <w:t xml:space="preserve"> </w:t>
      </w:r>
      <w:r w:rsidRPr="00B5522F">
        <w:t>rodziny</w:t>
      </w:r>
      <w:r w:rsidR="00CF2871" w:rsidRPr="00B5522F">
        <w:rPr>
          <w:rStyle w:val="IGindeksgrny"/>
        </w:rPr>
        <w:footnoteReference w:id="14"/>
      </w:r>
      <w:r w:rsidRPr="00B5522F">
        <w:t>.</w:t>
      </w:r>
    </w:p>
    <w:p w14:paraId="50AECEE7" w14:textId="3AB382A9" w:rsidR="00AB77AD" w:rsidRPr="00204440" w:rsidRDefault="00AB77AD" w:rsidP="005D0D61">
      <w:pPr>
        <w:pStyle w:val="NormalnyWeb"/>
        <w:shd w:val="clear" w:color="auto" w:fill="FFFFFF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B5522F">
        <w:t>Zjawisko</w:t>
      </w:r>
      <w:r w:rsidR="00BA662C">
        <w:t xml:space="preserve"> </w:t>
      </w:r>
      <w:r w:rsidRPr="00B5522F">
        <w:t>to</w:t>
      </w:r>
      <w:r w:rsidR="00BA662C">
        <w:t xml:space="preserve"> </w:t>
      </w:r>
      <w:r w:rsidRPr="00B5522F">
        <w:t>wywołuje</w:t>
      </w:r>
      <w:r w:rsidR="00BA662C">
        <w:t xml:space="preserve"> </w:t>
      </w:r>
      <w:r w:rsidRPr="00B5522F">
        <w:t>powszechne</w:t>
      </w:r>
      <w:r w:rsidR="00BA662C">
        <w:t xml:space="preserve"> </w:t>
      </w:r>
      <w:r w:rsidRPr="00B5522F">
        <w:t>oburzenie.</w:t>
      </w:r>
      <w:r w:rsidR="00BA662C">
        <w:t xml:space="preserve"> </w:t>
      </w:r>
      <w:r w:rsidRPr="00B5522F">
        <w:t>Wśród</w:t>
      </w:r>
      <w:r w:rsidR="00BA662C">
        <w:t xml:space="preserve"> </w:t>
      </w:r>
      <w:r w:rsidRPr="00B5522F">
        <w:t>społeczeństwa</w:t>
      </w:r>
      <w:r w:rsidR="00BA662C">
        <w:t xml:space="preserve"> </w:t>
      </w:r>
      <w:r w:rsidRPr="00B5522F">
        <w:t>powoduje</w:t>
      </w:r>
      <w:r w:rsidR="00BA662C">
        <w:t xml:space="preserve"> </w:t>
      </w:r>
      <w:r w:rsidRPr="00B5522F">
        <w:t>osłabienie</w:t>
      </w:r>
      <w:r w:rsidR="00BA662C">
        <w:t xml:space="preserve"> </w:t>
      </w:r>
      <w:r w:rsidRPr="00B5522F">
        <w:t>zaufania</w:t>
      </w:r>
      <w:r w:rsidR="00BA662C">
        <w:t xml:space="preserve"> </w:t>
      </w:r>
      <w:r w:rsidRPr="00B5522F">
        <w:t>do</w:t>
      </w:r>
      <w:r w:rsidR="00BA662C">
        <w:t xml:space="preserve"> </w:t>
      </w:r>
      <w:r w:rsidRPr="00B5522F">
        <w:t>usług</w:t>
      </w:r>
      <w:r w:rsidR="00BA662C">
        <w:t xml:space="preserve"> </w:t>
      </w:r>
      <w:r w:rsidRPr="00B5522F">
        <w:t>telekomunikacyjnych.</w:t>
      </w:r>
      <w:r w:rsidR="00BA662C">
        <w:t xml:space="preserve"> </w:t>
      </w:r>
      <w:r w:rsidRPr="00B5522F">
        <w:t>Podmioty</w:t>
      </w:r>
      <w:r w:rsidR="009D1105">
        <w:t>,</w:t>
      </w:r>
      <w:r w:rsidR="00BA662C">
        <w:t xml:space="preserve"> </w:t>
      </w:r>
      <w:r w:rsidRPr="00B5522F">
        <w:t>pod</w:t>
      </w:r>
      <w:r w:rsidR="00BA662C">
        <w:t xml:space="preserve"> </w:t>
      </w:r>
      <w:r w:rsidRPr="00B5522F">
        <w:t>które</w:t>
      </w:r>
      <w:r w:rsidR="00BA662C">
        <w:t xml:space="preserve"> </w:t>
      </w:r>
      <w:r w:rsidR="00F60866" w:rsidRPr="00B5522F">
        <w:t>podszyli</w:t>
      </w:r>
      <w:r w:rsidR="00F60866">
        <w:t xml:space="preserve"> </w:t>
      </w:r>
      <w:r w:rsidR="00F60866" w:rsidRPr="00B5522F">
        <w:t xml:space="preserve">się </w:t>
      </w:r>
      <w:r w:rsidRPr="00B5522F">
        <w:t>oszuści</w:t>
      </w:r>
      <w:r w:rsidR="009D1105">
        <w:t>,</w:t>
      </w:r>
      <w:r w:rsidR="00F60866">
        <w:t xml:space="preserve"> </w:t>
      </w:r>
      <w:r w:rsidR="003C2D86">
        <w:t>w</w:t>
      </w:r>
      <w:r w:rsidR="00BA662C">
        <w:t xml:space="preserve"> </w:t>
      </w:r>
      <w:r w:rsidRPr="00B5522F">
        <w:t>niezawiniony</w:t>
      </w:r>
      <w:r w:rsidR="00BA662C">
        <w:t xml:space="preserve"> </w:t>
      </w:r>
      <w:r w:rsidR="00A8102B" w:rsidRPr="00204440">
        <w:t>przez</w:t>
      </w:r>
      <w:r w:rsidR="00BA662C">
        <w:t xml:space="preserve"> </w:t>
      </w:r>
      <w:r w:rsidR="00A8102B" w:rsidRPr="00204440">
        <w:t>siebie</w:t>
      </w:r>
      <w:r w:rsidR="00BA662C">
        <w:t xml:space="preserve"> </w:t>
      </w:r>
      <w:r w:rsidRPr="00B5522F">
        <w:t>sposób</w:t>
      </w:r>
      <w:r w:rsidR="00BA662C">
        <w:t xml:space="preserve"> </w:t>
      </w:r>
      <w:r w:rsidRPr="00B5522F">
        <w:t>tracą</w:t>
      </w:r>
      <w:r w:rsidR="00BA662C">
        <w:t xml:space="preserve"> </w:t>
      </w:r>
      <w:r w:rsidRPr="00B5522F">
        <w:t>na</w:t>
      </w:r>
      <w:r w:rsidR="00BA662C">
        <w:t xml:space="preserve"> </w:t>
      </w:r>
      <w:r w:rsidRPr="00B5522F">
        <w:t>wiarygodności.</w:t>
      </w:r>
      <w:r w:rsidR="00BA662C">
        <w:t xml:space="preserve"> </w:t>
      </w:r>
      <w:r w:rsidR="005346EE">
        <w:t>Często</w:t>
      </w:r>
      <w:r w:rsidR="00BA662C">
        <w:t xml:space="preserve"> </w:t>
      </w:r>
      <w:r w:rsidR="005346EE">
        <w:t>są</w:t>
      </w:r>
      <w:r w:rsidR="00BA662C">
        <w:t xml:space="preserve"> </w:t>
      </w:r>
      <w:r w:rsidR="005346EE">
        <w:t>zmuszone</w:t>
      </w:r>
      <w:r w:rsidR="00BA662C">
        <w:t xml:space="preserve"> </w:t>
      </w:r>
      <w:r w:rsidR="005346EE">
        <w:t>zmienić</w:t>
      </w:r>
      <w:r w:rsidR="00BA662C">
        <w:t xml:space="preserve"> </w:t>
      </w:r>
      <w:r w:rsidR="005346EE">
        <w:t>numer</w:t>
      </w:r>
      <w:r w:rsidR="00BA662C">
        <w:t xml:space="preserve"> </w:t>
      </w:r>
      <w:r w:rsidR="005346EE">
        <w:t>telefonu.</w:t>
      </w:r>
      <w:r w:rsidR="00BA662C">
        <w:t xml:space="preserve"> </w:t>
      </w:r>
      <w:r w:rsidRPr="00B5522F">
        <w:t>Wizerunkowo</w:t>
      </w:r>
      <w:r w:rsidR="00BA662C">
        <w:t xml:space="preserve"> </w:t>
      </w:r>
      <w:r w:rsidRPr="00B5522F">
        <w:t>tracą</w:t>
      </w:r>
      <w:r w:rsidR="00BA662C">
        <w:t xml:space="preserve"> </w:t>
      </w:r>
      <w:r w:rsidRPr="00B5522F">
        <w:t>również</w:t>
      </w:r>
      <w:r w:rsidR="00BA662C">
        <w:t xml:space="preserve"> </w:t>
      </w:r>
      <w:r w:rsidRPr="00B5522F">
        <w:t>przedsiębiorcy</w:t>
      </w:r>
      <w:r w:rsidR="00BA662C">
        <w:t xml:space="preserve"> </w:t>
      </w:r>
      <w:r w:rsidRPr="00B5522F">
        <w:t>telekomunikacyjni</w:t>
      </w:r>
      <w:r w:rsidR="00BA662C">
        <w:t xml:space="preserve"> </w:t>
      </w:r>
      <w:r w:rsidRPr="00B5522F">
        <w:t>–</w:t>
      </w:r>
      <w:r w:rsidR="00BA662C">
        <w:t xml:space="preserve"> </w:t>
      </w:r>
      <w:r w:rsidR="0014790A" w:rsidRPr="00204440">
        <w:rPr>
          <w:rStyle w:val="Kkursywa"/>
        </w:rPr>
        <w:t>CLI</w:t>
      </w:r>
      <w:r w:rsidR="00BA662C">
        <w:rPr>
          <w:rStyle w:val="Kkursywa"/>
        </w:rPr>
        <w:t xml:space="preserve"> </w:t>
      </w:r>
      <w:proofErr w:type="spellStart"/>
      <w:r w:rsidR="0014790A" w:rsidRPr="00204440">
        <w:rPr>
          <w:rStyle w:val="Kkursywa"/>
        </w:rPr>
        <w:t>spoofing</w:t>
      </w:r>
      <w:proofErr w:type="spellEnd"/>
      <w:r w:rsidR="00BA662C">
        <w:t xml:space="preserve"> </w:t>
      </w:r>
      <w:r w:rsidR="0014790A" w:rsidRPr="00B5522F">
        <w:t>dokonuje</w:t>
      </w:r>
      <w:r w:rsidR="00BA662C">
        <w:t xml:space="preserve"> </w:t>
      </w:r>
      <w:r w:rsidR="0014790A" w:rsidRPr="00B5522F">
        <w:t>się</w:t>
      </w:r>
      <w:r w:rsidR="00BA662C">
        <w:t xml:space="preserve"> </w:t>
      </w:r>
      <w:r w:rsidR="0014790A" w:rsidRPr="00B5522F">
        <w:t>za</w:t>
      </w:r>
      <w:r w:rsidR="00BA662C">
        <w:t xml:space="preserve"> </w:t>
      </w:r>
      <w:r w:rsidR="0014790A" w:rsidRPr="00B5522F">
        <w:t>pomocą</w:t>
      </w:r>
      <w:r w:rsidR="00BA662C">
        <w:t xml:space="preserve"> </w:t>
      </w:r>
      <w:r w:rsidR="0014790A" w:rsidRPr="00B5522F">
        <w:t>świadczonych</w:t>
      </w:r>
      <w:r w:rsidR="00BA662C">
        <w:t xml:space="preserve"> </w:t>
      </w:r>
      <w:r w:rsidR="0014790A" w:rsidRPr="00B5522F">
        <w:t>przez</w:t>
      </w:r>
      <w:r w:rsidR="00BA662C">
        <w:t xml:space="preserve"> </w:t>
      </w:r>
      <w:r w:rsidR="0014790A" w:rsidRPr="00B5522F">
        <w:t>nich</w:t>
      </w:r>
      <w:r w:rsidR="00BA662C">
        <w:t xml:space="preserve"> </w:t>
      </w:r>
      <w:r w:rsidR="0014790A" w:rsidRPr="00B5522F">
        <w:t>usług.</w:t>
      </w:r>
      <w:r w:rsidR="00BA662C">
        <w:t xml:space="preserve"> </w:t>
      </w:r>
      <w:r w:rsidR="00A8102B" w:rsidRPr="00204440">
        <w:t>Przedsiębiorcy</w:t>
      </w:r>
      <w:r w:rsidR="00BA662C">
        <w:t xml:space="preserve"> </w:t>
      </w:r>
      <w:r w:rsidR="00A8102B" w:rsidRPr="00204440">
        <w:t>ci</w:t>
      </w:r>
      <w:r w:rsidR="00BA662C">
        <w:t xml:space="preserve"> </w:t>
      </w:r>
      <w:r w:rsidR="0014790A" w:rsidRPr="00B5522F">
        <w:t>mogą</w:t>
      </w:r>
      <w:r w:rsidR="00BA662C">
        <w:t xml:space="preserve"> </w:t>
      </w:r>
      <w:r w:rsidR="00A8102B" w:rsidRPr="00204440">
        <w:t>także</w:t>
      </w:r>
      <w:r w:rsidR="00BA662C">
        <w:t xml:space="preserve"> </w:t>
      </w:r>
      <w:r w:rsidR="0014790A" w:rsidRPr="00B5522F">
        <w:t>tracić</w:t>
      </w:r>
      <w:r w:rsidR="00BA662C">
        <w:t xml:space="preserve"> </w:t>
      </w:r>
      <w:r w:rsidRPr="00B5522F">
        <w:t>przychody,</w:t>
      </w:r>
      <w:r w:rsidR="00BA662C">
        <w:t xml:space="preserve"> </w:t>
      </w:r>
      <w:r w:rsidRPr="00B5522F">
        <w:t>ponieważ</w:t>
      </w:r>
      <w:r w:rsidR="00BA662C">
        <w:t xml:space="preserve"> </w:t>
      </w:r>
      <w:r w:rsidRPr="00B5522F">
        <w:t>część</w:t>
      </w:r>
      <w:r w:rsidR="00BA662C">
        <w:t xml:space="preserve"> </w:t>
      </w:r>
      <w:r w:rsidRPr="00B5522F">
        <w:t>osób</w:t>
      </w:r>
      <w:r w:rsidR="00BA662C">
        <w:t xml:space="preserve"> </w:t>
      </w:r>
      <w:r w:rsidRPr="00B5522F">
        <w:t>może</w:t>
      </w:r>
      <w:r w:rsidR="00BA662C">
        <w:t xml:space="preserve"> </w:t>
      </w:r>
      <w:r w:rsidRPr="00B5522F">
        <w:t>rezygnować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B5522F">
        <w:t>odbioru</w:t>
      </w:r>
      <w:r w:rsidR="00BA662C">
        <w:t xml:space="preserve"> </w:t>
      </w:r>
      <w:r w:rsidRPr="00B5522F">
        <w:t>połączeń</w:t>
      </w:r>
      <w:r w:rsidR="00BA662C">
        <w:t xml:space="preserve"> </w:t>
      </w:r>
      <w:r w:rsidRPr="00B5522F">
        <w:t>głosowych.</w:t>
      </w:r>
    </w:p>
    <w:p w14:paraId="5D445D57" w14:textId="72D30342" w:rsidR="00AB77AD" w:rsidRPr="00E8029C" w:rsidRDefault="00AB77AD" w:rsidP="005D0D61">
      <w:pPr>
        <w:pStyle w:val="NormalnyWeb"/>
        <w:shd w:val="clear" w:color="auto" w:fill="FFFFFF"/>
        <w:spacing w:before="120" w:beforeAutospacing="0" w:after="0" w:afterAutospacing="0" w:line="360" w:lineRule="auto"/>
        <w:ind w:left="426"/>
        <w:jc w:val="both"/>
      </w:pPr>
      <w:r w:rsidRPr="00204440">
        <w:t>Przykł</w:t>
      </w:r>
      <w:r w:rsidR="005D6562" w:rsidRPr="00204440">
        <w:t>adem</w:t>
      </w:r>
      <w:r w:rsidR="00BA662C">
        <w:t xml:space="preserve"> </w:t>
      </w:r>
      <w:r w:rsidR="005D6562" w:rsidRPr="00204440">
        <w:t>takich</w:t>
      </w:r>
      <w:r w:rsidR="00BA662C">
        <w:t xml:space="preserve"> </w:t>
      </w:r>
      <w:r w:rsidR="005D6562" w:rsidRPr="00204440">
        <w:t>połączeń</w:t>
      </w:r>
      <w:r w:rsidR="00BA662C">
        <w:t xml:space="preserve"> </w:t>
      </w:r>
      <w:r w:rsidR="005D6562" w:rsidRPr="00204440">
        <w:t>głosowych,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5D6562" w:rsidRPr="00204440">
        <w:t>których</w:t>
      </w:r>
      <w:r w:rsidR="00BA662C">
        <w:t xml:space="preserve"> </w:t>
      </w:r>
      <w:r w:rsidR="005D6562" w:rsidRPr="00204440">
        <w:t>oszuści</w:t>
      </w:r>
      <w:r w:rsidR="00BA662C">
        <w:t xml:space="preserve"> </w:t>
      </w:r>
      <w:r w:rsidR="005D6562" w:rsidRPr="00204440">
        <w:t>podszywają</w:t>
      </w:r>
      <w:r w:rsidR="00BA662C">
        <w:t xml:space="preserve"> </w:t>
      </w:r>
      <w:r w:rsidR="005D6562" w:rsidRPr="00204440">
        <w:t>się</w:t>
      </w:r>
      <w:r w:rsidR="00BA662C">
        <w:t xml:space="preserve"> </w:t>
      </w:r>
      <w:r w:rsidR="005D6562" w:rsidRPr="00204440">
        <w:t>pod</w:t>
      </w:r>
      <w:r w:rsidR="00BA662C">
        <w:t xml:space="preserve"> </w:t>
      </w:r>
      <w:r w:rsidR="005D6562" w:rsidRPr="00204440">
        <w:t>inną</w:t>
      </w:r>
      <w:r w:rsidR="00BA662C">
        <w:t xml:space="preserve"> </w:t>
      </w:r>
      <w:r w:rsidR="005D6562" w:rsidRPr="00204440">
        <w:t>osobę,</w:t>
      </w:r>
      <w:r w:rsidR="00BA662C">
        <w:t xml:space="preserve"> </w:t>
      </w:r>
      <w:r w:rsidR="005D6562" w:rsidRPr="00204440">
        <w:t>są</w:t>
      </w:r>
      <w:r w:rsidR="00BA662C">
        <w:t xml:space="preserve"> </w:t>
      </w:r>
      <w:r w:rsidR="000A3D4D" w:rsidRPr="001416C9">
        <w:t>m.in.</w:t>
      </w:r>
      <w:r w:rsidR="005D6562" w:rsidRPr="00E8029C">
        <w:t>:</w:t>
      </w:r>
      <w:r w:rsidR="00BA662C">
        <w:t xml:space="preserve"> </w:t>
      </w:r>
    </w:p>
    <w:p w14:paraId="22BDC240" w14:textId="77777777" w:rsidR="00AB77AD" w:rsidRPr="00E8029C" w:rsidRDefault="00AB77AD" w:rsidP="005D0D61">
      <w:pPr>
        <w:pStyle w:val="NormalnyWeb"/>
        <w:numPr>
          <w:ilvl w:val="0"/>
          <w:numId w:val="109"/>
        </w:numPr>
        <w:shd w:val="clear" w:color="auto" w:fill="FFFFFF"/>
        <w:spacing w:before="120" w:beforeAutospacing="0" w:after="0" w:afterAutospacing="0" w:line="360" w:lineRule="auto"/>
        <w:ind w:left="709" w:hanging="283"/>
        <w:jc w:val="both"/>
      </w:pPr>
      <w:r w:rsidRPr="00E8029C">
        <w:t>połączenia,</w:t>
      </w:r>
      <w:r w:rsidR="00BA662C">
        <w:t xml:space="preserve"> </w:t>
      </w:r>
      <w:r w:rsidRPr="00E8029C">
        <w:t>które</w:t>
      </w:r>
      <w:r w:rsidR="00BA662C">
        <w:t xml:space="preserve"> </w:t>
      </w:r>
      <w:r w:rsidRPr="00E8029C">
        <w:t>przychodzą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E8029C">
        <w:t>zagranicy,</w:t>
      </w:r>
      <w:r w:rsidR="00BA662C">
        <w:t xml:space="preserve"> </w:t>
      </w:r>
      <w:r w:rsidR="001E1362" w:rsidRPr="00E8029C">
        <w:t>a</w:t>
      </w:r>
      <w:r w:rsidR="00BA662C">
        <w:t xml:space="preserve"> </w:t>
      </w:r>
      <w:r w:rsidRPr="00E8029C">
        <w:t>ich</w:t>
      </w:r>
      <w:r w:rsidR="00BA662C">
        <w:t xml:space="preserve"> </w:t>
      </w:r>
      <w:r w:rsidRPr="00E8029C">
        <w:t>informacja</w:t>
      </w:r>
      <w:r w:rsidR="00BA662C">
        <w:t xml:space="preserve"> </w:t>
      </w:r>
      <w:r w:rsidRPr="00E8029C">
        <w:t>adresowa</w:t>
      </w:r>
      <w:r w:rsidR="00BA662C">
        <w:t xml:space="preserve"> </w:t>
      </w:r>
      <w:r w:rsidRPr="00E8029C">
        <w:t>wskazuje</w:t>
      </w:r>
      <w:r w:rsidR="00BA662C">
        <w:t xml:space="preserve"> </w:t>
      </w:r>
      <w:r w:rsidRPr="00E8029C">
        <w:t>na</w:t>
      </w:r>
      <w:r w:rsidR="00BA662C">
        <w:t xml:space="preserve"> </w:t>
      </w:r>
      <w:r w:rsidRPr="00E8029C">
        <w:t>numer</w:t>
      </w:r>
      <w:r w:rsidR="00BA662C">
        <w:t xml:space="preserve"> </w:t>
      </w:r>
      <w:r w:rsidRPr="00E8029C">
        <w:t>użytkownika,</w:t>
      </w:r>
      <w:r w:rsidR="00BA662C">
        <w:t xml:space="preserve"> </w:t>
      </w:r>
      <w:r w:rsidRPr="00E8029C">
        <w:t>który</w:t>
      </w:r>
      <w:r w:rsidR="00BA662C">
        <w:t xml:space="preserve"> </w:t>
      </w:r>
      <w:r w:rsidRPr="00E8029C">
        <w:t>przebywa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E8029C">
        <w:t>kraju,</w:t>
      </w:r>
    </w:p>
    <w:p w14:paraId="64D1DD73" w14:textId="77777777" w:rsidR="005346EE" w:rsidRPr="0093064A" w:rsidRDefault="00AB77AD" w:rsidP="005D0D61">
      <w:pPr>
        <w:pStyle w:val="NormalnyWeb"/>
        <w:numPr>
          <w:ilvl w:val="0"/>
          <w:numId w:val="109"/>
        </w:numPr>
        <w:shd w:val="clear" w:color="auto" w:fill="FFFFFF"/>
        <w:spacing w:before="120" w:beforeAutospacing="0" w:after="0" w:afterAutospacing="0" w:line="360" w:lineRule="auto"/>
        <w:ind w:left="709" w:hanging="283"/>
        <w:jc w:val="both"/>
        <w:rPr>
          <w:rFonts w:eastAsiaTheme="minorEastAsia"/>
        </w:rPr>
      </w:pPr>
      <w:r w:rsidRPr="008F5BD4">
        <w:t>połączenia</w:t>
      </w:r>
      <w:r w:rsidR="00BA662C">
        <w:t xml:space="preserve"> </w:t>
      </w:r>
      <w:r w:rsidRPr="008F5BD4">
        <w:t>głosowe,</w:t>
      </w:r>
      <w:r w:rsidR="00BA662C">
        <w:t xml:space="preserve"> </w:t>
      </w:r>
      <w:r w:rsidRPr="008F5BD4">
        <w:t>które</w:t>
      </w:r>
      <w:r w:rsidR="00BA662C">
        <w:t xml:space="preserve"> </w:t>
      </w:r>
      <w:r w:rsidRPr="008F5BD4">
        <w:t>podszywają</w:t>
      </w:r>
      <w:r w:rsidR="00BA662C">
        <w:t xml:space="preserve"> </w:t>
      </w:r>
      <w:r w:rsidRPr="008F5BD4">
        <w:t>się</w:t>
      </w:r>
      <w:r w:rsidR="00BA662C">
        <w:t xml:space="preserve"> </w:t>
      </w:r>
      <w:r w:rsidRPr="008F5BD4">
        <w:t>pod</w:t>
      </w:r>
      <w:r w:rsidR="00BA662C">
        <w:t xml:space="preserve"> </w:t>
      </w:r>
      <w:r w:rsidRPr="008F5BD4">
        <w:t>numer</w:t>
      </w:r>
      <w:r w:rsidR="00BA662C">
        <w:t xml:space="preserve"> </w:t>
      </w:r>
      <w:r w:rsidRPr="008F5BD4">
        <w:t>alarmowy</w:t>
      </w:r>
      <w:r w:rsidR="00BA662C">
        <w:t xml:space="preserve"> </w:t>
      </w:r>
      <w:r w:rsidRPr="008F5BD4">
        <w:t>(np.</w:t>
      </w:r>
      <w:r w:rsidR="00BA662C">
        <w:t xml:space="preserve"> </w:t>
      </w:r>
      <w:r w:rsidRPr="008F5BD4">
        <w:t>112)</w:t>
      </w:r>
      <w:r w:rsidR="005346EE">
        <w:t>,</w:t>
      </w:r>
    </w:p>
    <w:p w14:paraId="62297A90" w14:textId="77777777" w:rsidR="00AB77AD" w:rsidRPr="009553E2" w:rsidRDefault="005346EE" w:rsidP="005D0D61">
      <w:pPr>
        <w:pStyle w:val="NormalnyWeb"/>
        <w:numPr>
          <w:ilvl w:val="0"/>
          <w:numId w:val="109"/>
        </w:numPr>
        <w:shd w:val="clear" w:color="auto" w:fill="FFFFFF"/>
        <w:spacing w:before="120" w:beforeAutospacing="0" w:after="0" w:afterAutospacing="0" w:line="360" w:lineRule="auto"/>
        <w:ind w:left="709" w:hanging="283"/>
        <w:jc w:val="both"/>
        <w:rPr>
          <w:rFonts w:eastAsiaTheme="minorEastAsia"/>
        </w:rPr>
      </w:pPr>
      <w:r>
        <w:t>połączenia</w:t>
      </w:r>
      <w:r w:rsidR="00BA662C">
        <w:t xml:space="preserve"> </w:t>
      </w:r>
      <w:r>
        <w:t>głosowe,</w:t>
      </w:r>
      <w:r w:rsidR="00BA662C">
        <w:t xml:space="preserve"> </w:t>
      </w:r>
      <w:r>
        <w:t>które</w:t>
      </w:r>
      <w:r w:rsidR="00BA662C">
        <w:t xml:space="preserve"> </w:t>
      </w:r>
      <w:r>
        <w:t>podszywają</w:t>
      </w:r>
      <w:r w:rsidR="00BA662C">
        <w:t xml:space="preserve"> </w:t>
      </w:r>
      <w:r>
        <w:t>się</w:t>
      </w:r>
      <w:r w:rsidR="00BA662C">
        <w:t xml:space="preserve"> </w:t>
      </w:r>
      <w:r>
        <w:t>pod</w:t>
      </w:r>
      <w:r w:rsidR="00BA662C">
        <w:t xml:space="preserve"> </w:t>
      </w:r>
      <w:r>
        <w:t>numer</w:t>
      </w:r>
      <w:r w:rsidR="00BA662C">
        <w:t xml:space="preserve"> </w:t>
      </w:r>
      <w:r>
        <w:t>niezgodny</w:t>
      </w:r>
      <w:r w:rsidR="00BA662C">
        <w:t xml:space="preserve"> </w:t>
      </w:r>
      <w:r w:rsidR="003C2D86">
        <w:t>z</w:t>
      </w:r>
      <w:r w:rsidR="00BA662C">
        <w:t xml:space="preserve"> </w:t>
      </w:r>
      <w:r>
        <w:t>Planem</w:t>
      </w:r>
      <w:r w:rsidR="00BA662C">
        <w:t xml:space="preserve"> </w:t>
      </w:r>
      <w:r>
        <w:t>numeracji</w:t>
      </w:r>
      <w:r w:rsidR="00BA662C">
        <w:t xml:space="preserve"> </w:t>
      </w:r>
      <w:r>
        <w:t>krajowej</w:t>
      </w:r>
      <w:r w:rsidR="00845D8C" w:rsidRPr="008F5BD4">
        <w:t>.</w:t>
      </w:r>
    </w:p>
    <w:p w14:paraId="6C4FD4D4" w14:textId="39AF81AA" w:rsidR="00F95FC8" w:rsidRDefault="00261CD4" w:rsidP="005D0D61">
      <w:pPr>
        <w:pStyle w:val="NormalnyWeb"/>
        <w:shd w:val="clear" w:color="auto" w:fill="FFFFFF"/>
        <w:spacing w:before="120" w:beforeAutospacing="0" w:after="0" w:afterAutospacing="0" w:line="360" w:lineRule="auto"/>
        <w:ind w:left="426"/>
        <w:jc w:val="both"/>
      </w:pPr>
      <w:r>
        <w:t>W</w:t>
      </w:r>
      <w:r w:rsidR="00BA662C">
        <w:t xml:space="preserve"> </w:t>
      </w:r>
      <w:r>
        <w:t>przepisie</w:t>
      </w:r>
      <w:r w:rsidR="00BA662C">
        <w:t xml:space="preserve"> </w:t>
      </w:r>
      <w:r>
        <w:t>wskazano,</w:t>
      </w:r>
      <w:r w:rsidR="00BA662C">
        <w:t xml:space="preserve"> </w:t>
      </w:r>
      <w:r>
        <w:t>że</w:t>
      </w:r>
      <w:r w:rsidR="00BA662C">
        <w:t xml:space="preserve"> </w:t>
      </w:r>
      <w:r>
        <w:t>CLI</w:t>
      </w:r>
      <w:r w:rsidR="00BA662C">
        <w:t xml:space="preserve"> </w:t>
      </w:r>
      <w:proofErr w:type="spellStart"/>
      <w:r>
        <w:t>spoofing</w:t>
      </w:r>
      <w:proofErr w:type="spellEnd"/>
      <w:r w:rsidR="00BA662C">
        <w:t xml:space="preserve"> </w:t>
      </w:r>
      <w:r>
        <w:t>polega</w:t>
      </w:r>
      <w:r w:rsidR="00BA662C">
        <w:t xml:space="preserve"> </w:t>
      </w:r>
      <w:r>
        <w:t>na</w:t>
      </w:r>
      <w:r w:rsidR="00BA662C">
        <w:t xml:space="preserve"> </w:t>
      </w:r>
      <w:r>
        <w:t>nieuprawnionym</w:t>
      </w:r>
      <w:r w:rsidR="00BA662C">
        <w:t xml:space="preserve"> </w:t>
      </w:r>
      <w:r>
        <w:t>posłużeniu</w:t>
      </w:r>
      <w:r w:rsidR="00BA662C">
        <w:t xml:space="preserve"> </w:t>
      </w:r>
      <w:r>
        <w:t>się</w:t>
      </w:r>
      <w:r w:rsidR="00BA662C">
        <w:t xml:space="preserve"> </w:t>
      </w:r>
      <w:r>
        <w:t>lub</w:t>
      </w:r>
      <w:r w:rsidR="00BA662C">
        <w:t xml:space="preserve"> </w:t>
      </w:r>
      <w:r>
        <w:t>korzystaniu</w:t>
      </w:r>
      <w:r w:rsidR="00BA662C">
        <w:t xml:space="preserve"> </w:t>
      </w:r>
      <w:r>
        <w:t>przez</w:t>
      </w:r>
      <w:r w:rsidR="00BA662C">
        <w:t xml:space="preserve"> </w:t>
      </w:r>
      <w:r>
        <w:t>użytkownika</w:t>
      </w:r>
      <w:r w:rsidR="00BA662C">
        <w:t xml:space="preserve"> </w:t>
      </w:r>
      <w:r>
        <w:t>lub</w:t>
      </w:r>
      <w:r w:rsidR="00BA662C">
        <w:t xml:space="preserve"> </w:t>
      </w:r>
      <w:r>
        <w:t>przedsiębiorcę</w:t>
      </w:r>
      <w:r w:rsidR="00BA662C">
        <w:t xml:space="preserve"> </w:t>
      </w:r>
      <w:r>
        <w:t>telekomunikacyjnego</w:t>
      </w:r>
      <w:r w:rsidR="00BA662C">
        <w:t xml:space="preserve"> </w:t>
      </w:r>
      <w:r>
        <w:t>informacją</w:t>
      </w:r>
      <w:r w:rsidR="00BA662C">
        <w:t xml:space="preserve"> </w:t>
      </w:r>
      <w:r>
        <w:t>adresową,</w:t>
      </w:r>
      <w:r w:rsidR="00BA662C">
        <w:t xml:space="preserve"> </w:t>
      </w:r>
      <w:r>
        <w:t>które</w:t>
      </w:r>
      <w:r w:rsidR="00BA662C">
        <w:t xml:space="preserve"> </w:t>
      </w:r>
      <w:r>
        <w:t>służy</w:t>
      </w:r>
      <w:r w:rsidR="00BA662C">
        <w:t xml:space="preserve"> </w:t>
      </w:r>
      <w:r>
        <w:t>podszyciu</w:t>
      </w:r>
      <w:r w:rsidR="00BA662C">
        <w:t xml:space="preserve"> </w:t>
      </w:r>
      <w:r>
        <w:t>się</w:t>
      </w:r>
      <w:r w:rsidR="00BA662C">
        <w:t xml:space="preserve"> </w:t>
      </w:r>
      <w:r>
        <w:t>pod</w:t>
      </w:r>
      <w:r w:rsidR="00BA662C">
        <w:t xml:space="preserve"> </w:t>
      </w:r>
      <w:r>
        <w:t>inny</w:t>
      </w:r>
      <w:r w:rsidR="00BA662C">
        <w:t xml:space="preserve"> </w:t>
      </w:r>
      <w:r>
        <w:t>podmiot.</w:t>
      </w:r>
      <w:r w:rsidR="00BA662C">
        <w:t xml:space="preserve"> </w:t>
      </w:r>
      <w:r>
        <w:t>Przedsię</w:t>
      </w:r>
      <w:r w:rsidR="00F95FC8">
        <w:t>biorcy</w:t>
      </w:r>
      <w:r w:rsidR="00BA662C">
        <w:t xml:space="preserve"> </w:t>
      </w:r>
      <w:r w:rsidR="00F95FC8">
        <w:t>telekomunikacyjni</w:t>
      </w:r>
      <w:r w:rsidR="00BA662C">
        <w:t xml:space="preserve"> </w:t>
      </w:r>
      <w:r>
        <w:t>będą</w:t>
      </w:r>
      <w:r w:rsidR="00BA662C">
        <w:t xml:space="preserve"> </w:t>
      </w:r>
      <w:r>
        <w:t>mogli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wielu</w:t>
      </w:r>
      <w:r w:rsidR="00BA662C">
        <w:t xml:space="preserve"> </w:t>
      </w:r>
      <w:r>
        <w:t>przypadkach</w:t>
      </w:r>
      <w:r w:rsidR="00BA662C">
        <w:t xml:space="preserve"> </w:t>
      </w:r>
      <w:r>
        <w:t>wykryć</w:t>
      </w:r>
      <w:r w:rsidR="00BA662C">
        <w:t xml:space="preserve"> </w:t>
      </w:r>
      <w:r>
        <w:t>podejrzane</w:t>
      </w:r>
      <w:r w:rsidR="00BA662C">
        <w:t xml:space="preserve"> </w:t>
      </w:r>
      <w:r>
        <w:t>połączenia</w:t>
      </w:r>
      <w:r w:rsidR="009D1105">
        <w:t>,</w:t>
      </w:r>
      <w:r w:rsidR="00BA662C">
        <w:t xml:space="preserve"> </w:t>
      </w:r>
      <w:r>
        <w:t>monitorując</w:t>
      </w:r>
      <w:r w:rsidR="00BA662C">
        <w:t xml:space="preserve"> </w:t>
      </w:r>
      <w:r>
        <w:t>ruch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sieci</w:t>
      </w:r>
      <w:r w:rsidR="00BA662C">
        <w:t xml:space="preserve"> </w:t>
      </w:r>
      <w:r>
        <w:t>telekomunikacyjnej</w:t>
      </w:r>
      <w:r w:rsidR="00F95FC8">
        <w:t>.</w:t>
      </w:r>
      <w:r w:rsidR="00BA662C">
        <w:t xml:space="preserve"> </w:t>
      </w:r>
    </w:p>
    <w:p w14:paraId="4DA4C625" w14:textId="4230806D" w:rsidR="00261CD4" w:rsidRDefault="00F95FC8" w:rsidP="005D0D61">
      <w:pPr>
        <w:pStyle w:val="NormalnyWeb"/>
        <w:shd w:val="clear" w:color="auto" w:fill="FFFFFF"/>
        <w:spacing w:before="120" w:beforeAutospacing="0" w:after="0" w:afterAutospacing="0" w:line="360" w:lineRule="auto"/>
        <w:ind w:left="425"/>
        <w:jc w:val="both"/>
      </w:pPr>
      <w:r>
        <w:t>W</w:t>
      </w:r>
      <w:r w:rsidR="00BA662C">
        <w:t xml:space="preserve"> </w:t>
      </w:r>
      <w:r>
        <w:t>celach</w:t>
      </w:r>
      <w:r w:rsidR="00BA662C">
        <w:t xml:space="preserve"> </w:t>
      </w:r>
      <w:r>
        <w:t>informacyjnych</w:t>
      </w:r>
      <w:r w:rsidR="00BA662C">
        <w:t xml:space="preserve"> </w:t>
      </w:r>
      <w:r>
        <w:t>dla</w:t>
      </w:r>
      <w:r w:rsidR="00BA662C">
        <w:t xml:space="preserve"> </w:t>
      </w:r>
      <w:r>
        <w:t>obywateli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przepisie</w:t>
      </w:r>
      <w:r w:rsidR="00BA662C">
        <w:t xml:space="preserve"> </w:t>
      </w:r>
      <w:r>
        <w:t>dodano</w:t>
      </w:r>
      <w:r w:rsidR="00BA662C">
        <w:t xml:space="preserve"> </w:t>
      </w:r>
      <w:r>
        <w:t>również</w:t>
      </w:r>
      <w:r w:rsidR="00BA662C">
        <w:t xml:space="preserve"> </w:t>
      </w:r>
      <w:r>
        <w:t>otwarty</w:t>
      </w:r>
      <w:r w:rsidR="00BA662C">
        <w:t xml:space="preserve"> </w:t>
      </w:r>
      <w:r>
        <w:t>katalog</w:t>
      </w:r>
      <w:r w:rsidR="00BA662C">
        <w:t xml:space="preserve"> </w:t>
      </w:r>
      <w:r>
        <w:t>działań,</w:t>
      </w:r>
      <w:r w:rsidR="00BA662C">
        <w:t xml:space="preserve"> </w:t>
      </w:r>
      <w:r>
        <w:t>jakie</w:t>
      </w:r>
      <w:r w:rsidR="00BA662C">
        <w:t xml:space="preserve"> </w:t>
      </w:r>
      <w:r>
        <w:t>oszuści</w:t>
      </w:r>
      <w:r w:rsidR="00BA662C">
        <w:t xml:space="preserve"> </w:t>
      </w:r>
      <w:r>
        <w:t>mogą</w:t>
      </w:r>
      <w:r w:rsidR="00BA662C">
        <w:t xml:space="preserve"> </w:t>
      </w:r>
      <w:r>
        <w:t>podejmować</w:t>
      </w:r>
      <w:r w:rsidR="00BA662C">
        <w:t xml:space="preserve"> </w:t>
      </w:r>
      <w:r>
        <w:t>przez</w:t>
      </w:r>
      <w:r w:rsidR="00BA662C">
        <w:t xml:space="preserve"> </w:t>
      </w:r>
      <w:r>
        <w:t>CLI</w:t>
      </w:r>
      <w:r w:rsidR="00BA662C">
        <w:t xml:space="preserve"> </w:t>
      </w:r>
      <w:proofErr w:type="spellStart"/>
      <w:r>
        <w:t>spoofing</w:t>
      </w:r>
      <w:proofErr w:type="spellEnd"/>
      <w:r>
        <w:t>.</w:t>
      </w:r>
      <w:r w:rsidR="00BA662C">
        <w:t xml:space="preserve"> </w:t>
      </w:r>
      <w:r>
        <w:t>Będzie</w:t>
      </w:r>
      <w:r w:rsidR="00BA662C">
        <w:t xml:space="preserve"> </w:t>
      </w:r>
      <w:r>
        <w:t>to</w:t>
      </w:r>
      <w:r w:rsidR="00BA662C">
        <w:t xml:space="preserve"> </w:t>
      </w:r>
      <w:r>
        <w:t>wywołanie</w:t>
      </w:r>
      <w:r w:rsidR="00BA662C">
        <w:t xml:space="preserve"> </w:t>
      </w:r>
      <w:r w:rsidRPr="00F95FC8">
        <w:t>s</w:t>
      </w:r>
      <w:r>
        <w:t>trachu,</w:t>
      </w:r>
      <w:r w:rsidR="00BA662C">
        <w:t xml:space="preserve"> </w:t>
      </w:r>
      <w:r>
        <w:t>poczucia</w:t>
      </w:r>
      <w:r w:rsidR="00BA662C">
        <w:t xml:space="preserve"> </w:t>
      </w:r>
      <w:r>
        <w:t>zagrożenia</w:t>
      </w:r>
      <w:r w:rsidR="00BA662C">
        <w:t xml:space="preserve"> </w:t>
      </w:r>
      <w:r>
        <w:t>lub</w:t>
      </w:r>
      <w:r w:rsidR="00BA662C">
        <w:t xml:space="preserve"> </w:t>
      </w:r>
      <w:r>
        <w:t>nakłonienie</w:t>
      </w:r>
      <w:r w:rsidR="00BA662C">
        <w:t xml:space="preserve"> </w:t>
      </w:r>
      <w:r>
        <w:t>odbiorcy</w:t>
      </w:r>
      <w:r w:rsidR="00BA662C">
        <w:t xml:space="preserve"> </w:t>
      </w:r>
      <w:r w:rsidRPr="00F95FC8">
        <w:t>połączenia</w:t>
      </w:r>
      <w:r w:rsidR="00BA662C">
        <w:t xml:space="preserve"> </w:t>
      </w:r>
      <w:r w:rsidRPr="00F95FC8">
        <w:t>do</w:t>
      </w:r>
      <w:r w:rsidR="00BA662C">
        <w:t xml:space="preserve"> </w:t>
      </w:r>
      <w:r w:rsidRPr="00F95FC8">
        <w:t>określonego</w:t>
      </w:r>
      <w:r w:rsidR="00BA662C">
        <w:t xml:space="preserve"> </w:t>
      </w:r>
      <w:r w:rsidRPr="00F95FC8">
        <w:t>zachowania,</w:t>
      </w:r>
      <w:r w:rsidR="00BA662C">
        <w:t xml:space="preserve"> </w:t>
      </w:r>
      <w:r w:rsidRPr="00F95FC8">
        <w:t>zwłaszcza</w:t>
      </w:r>
      <w:r w:rsidR="00BA662C">
        <w:t xml:space="preserve"> </w:t>
      </w:r>
      <w:r w:rsidRPr="00F95FC8">
        <w:t>przekazania</w:t>
      </w:r>
      <w:r w:rsidR="00BA662C">
        <w:t xml:space="preserve"> </w:t>
      </w:r>
      <w:r w:rsidRPr="00F95FC8">
        <w:t>danych</w:t>
      </w:r>
      <w:r w:rsidR="00BA662C">
        <w:t xml:space="preserve"> </w:t>
      </w:r>
      <w:r w:rsidRPr="00F95FC8">
        <w:t>osobowych,</w:t>
      </w:r>
      <w:r w:rsidR="00BA662C">
        <w:t xml:space="preserve"> </w:t>
      </w:r>
      <w:r w:rsidR="00FB65B2">
        <w:t>niekorzystnego</w:t>
      </w:r>
      <w:r w:rsidR="00BA662C">
        <w:t xml:space="preserve"> </w:t>
      </w:r>
      <w:r w:rsidRPr="00F95FC8">
        <w:t>rozporządzenia</w:t>
      </w:r>
      <w:r w:rsidR="00BA662C">
        <w:t xml:space="preserve"> </w:t>
      </w:r>
      <w:r w:rsidRPr="00F95FC8">
        <w:t>mieniem</w:t>
      </w:r>
      <w:r w:rsidR="00BA662C">
        <w:t xml:space="preserve"> </w:t>
      </w:r>
      <w:r w:rsidRPr="00F95FC8">
        <w:t>lub</w:t>
      </w:r>
      <w:r w:rsidR="00BA662C">
        <w:t xml:space="preserve"> </w:t>
      </w:r>
      <w:r w:rsidRPr="00F95FC8">
        <w:t>instalacji</w:t>
      </w:r>
      <w:r w:rsidR="00BA662C">
        <w:t xml:space="preserve"> </w:t>
      </w:r>
      <w:r w:rsidRPr="00F95FC8">
        <w:t>oprogramowania</w:t>
      </w:r>
      <w:r w:rsidR="00AF6169">
        <w:t>.</w:t>
      </w:r>
    </w:p>
    <w:p w14:paraId="45526078" w14:textId="77777777" w:rsidR="00030227" w:rsidRPr="00B5522F" w:rsidRDefault="00030227" w:rsidP="005D0D61">
      <w:pPr>
        <w:pStyle w:val="NormalnyWeb"/>
        <w:shd w:val="clear" w:color="auto" w:fill="FFFFFF"/>
        <w:spacing w:before="120" w:beforeAutospacing="0" w:after="0" w:afterAutospacing="0" w:line="360" w:lineRule="auto"/>
        <w:ind w:left="425"/>
        <w:jc w:val="both"/>
      </w:pPr>
      <w:r w:rsidRPr="009553E2">
        <w:t>Nazwa</w:t>
      </w:r>
      <w:r w:rsidR="00BA662C">
        <w:t xml:space="preserve"> </w:t>
      </w:r>
      <w:r w:rsidRPr="009553E2">
        <w:t>CLI</w:t>
      </w:r>
      <w:r w:rsidR="00BA662C">
        <w:t xml:space="preserve"> </w:t>
      </w:r>
      <w:proofErr w:type="spellStart"/>
      <w:r w:rsidRPr="009553E2">
        <w:t>spoofing</w:t>
      </w:r>
      <w:proofErr w:type="spellEnd"/>
      <w:r w:rsidR="00BA662C">
        <w:t xml:space="preserve"> </w:t>
      </w:r>
      <w:r w:rsidRPr="009553E2">
        <w:t>pochodzi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skrótu</w:t>
      </w:r>
      <w:r w:rsidR="00BA662C">
        <w:t xml:space="preserve"> </w:t>
      </w:r>
      <w:r w:rsidRPr="00B5522F">
        <w:rPr>
          <w:rStyle w:val="Kkursywa"/>
        </w:rPr>
        <w:t>CLI</w:t>
      </w:r>
      <w:r w:rsidR="00BA662C">
        <w:t xml:space="preserve"> </w:t>
      </w:r>
      <w:r w:rsidRPr="00204440">
        <w:t>(</w:t>
      </w:r>
      <w:proofErr w:type="spellStart"/>
      <w:r w:rsidRPr="00B5522F">
        <w:rPr>
          <w:rStyle w:val="Kkursywa"/>
        </w:rPr>
        <w:t>calling</w:t>
      </w:r>
      <w:proofErr w:type="spellEnd"/>
      <w:r w:rsidR="00BA662C">
        <w:rPr>
          <w:rStyle w:val="Kkursywa"/>
        </w:rPr>
        <w:t xml:space="preserve"> </w:t>
      </w:r>
      <w:proofErr w:type="spellStart"/>
      <w:r w:rsidRPr="00B5522F">
        <w:rPr>
          <w:rStyle w:val="Kkursywa"/>
        </w:rPr>
        <w:t>line</w:t>
      </w:r>
      <w:proofErr w:type="spellEnd"/>
      <w:r w:rsidR="00BA662C">
        <w:rPr>
          <w:rStyle w:val="Kkursywa"/>
        </w:rPr>
        <w:t xml:space="preserve"> </w:t>
      </w:r>
      <w:proofErr w:type="spellStart"/>
      <w:r w:rsidRPr="00B5522F">
        <w:rPr>
          <w:rStyle w:val="Kkursywa"/>
        </w:rPr>
        <w:t>identification</w:t>
      </w:r>
      <w:proofErr w:type="spellEnd"/>
      <w:r w:rsidR="005D6562" w:rsidRPr="00B5522F">
        <w:t>)</w:t>
      </w:r>
      <w:r w:rsidR="00BA662C">
        <w:t xml:space="preserve"> </w:t>
      </w:r>
      <w:r w:rsidR="005D6562" w:rsidRPr="00B5522F">
        <w:t>oraz</w:t>
      </w:r>
      <w:r w:rsidR="00BA662C">
        <w:t xml:space="preserve"> </w:t>
      </w:r>
      <w:r w:rsidR="005D6562" w:rsidRPr="00B5522F">
        <w:t>wyrazu</w:t>
      </w:r>
      <w:r w:rsidR="00BA662C">
        <w:t xml:space="preserve"> </w:t>
      </w:r>
      <w:proofErr w:type="spellStart"/>
      <w:r w:rsidR="005D6562" w:rsidRPr="00B5522F">
        <w:rPr>
          <w:rStyle w:val="Kkursywa"/>
        </w:rPr>
        <w:t>spoofing</w:t>
      </w:r>
      <w:proofErr w:type="spellEnd"/>
      <w:r w:rsidR="005D6562" w:rsidRPr="00204440">
        <w:rPr>
          <w:rStyle w:val="Odwoanieprzypisudolnego"/>
          <w:lang w:val="en-GB"/>
        </w:rPr>
        <w:footnoteReference w:id="15"/>
      </w:r>
      <w:r w:rsidR="005D6562" w:rsidRPr="00B5522F">
        <w:t>.</w:t>
      </w:r>
    </w:p>
    <w:p w14:paraId="044BAC12" w14:textId="6A969235" w:rsidR="00E24D1C" w:rsidRDefault="00AB77AD" w:rsidP="005D0D61">
      <w:pPr>
        <w:pStyle w:val="NormalnyWeb"/>
        <w:keepNext/>
        <w:shd w:val="clear" w:color="auto" w:fill="FFFFFF"/>
        <w:spacing w:before="120" w:beforeAutospacing="0" w:after="0" w:afterAutospacing="0" w:line="360" w:lineRule="auto"/>
        <w:ind w:left="425"/>
        <w:jc w:val="both"/>
      </w:pPr>
      <w:r w:rsidRPr="00204440">
        <w:t>Informacja</w:t>
      </w:r>
      <w:r w:rsidR="00BA662C">
        <w:t xml:space="preserve"> </w:t>
      </w:r>
      <w:r w:rsidRPr="00204440">
        <w:t>adresowa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204440">
        <w:t>numerze</w:t>
      </w:r>
      <w:r w:rsidR="00BA662C">
        <w:t xml:space="preserve"> </w:t>
      </w:r>
      <w:r w:rsidRPr="00204440">
        <w:t>abonenta</w:t>
      </w:r>
      <w:r w:rsidR="00BA662C">
        <w:t xml:space="preserve"> </w:t>
      </w:r>
      <w:r w:rsidRPr="00204440">
        <w:t>wywołującego</w:t>
      </w:r>
      <w:r w:rsidR="00BA662C">
        <w:t xml:space="preserve"> </w:t>
      </w:r>
      <w:r w:rsidRPr="00204440">
        <w:t>powinna</w:t>
      </w:r>
      <w:r w:rsidR="00BA662C">
        <w:t xml:space="preserve"> </w:t>
      </w:r>
      <w:r w:rsidRPr="00204440">
        <w:t>być</w:t>
      </w:r>
      <w:r w:rsidR="00BA662C">
        <w:t xml:space="preserve"> </w:t>
      </w:r>
      <w:r w:rsidRPr="00204440">
        <w:t>zasadniczo</w:t>
      </w:r>
      <w:r w:rsidR="00BA662C">
        <w:t xml:space="preserve"> </w:t>
      </w:r>
      <w:r w:rsidRPr="00204440">
        <w:t>niezmienna</w:t>
      </w:r>
      <w:r w:rsidR="00BA662C">
        <w:t xml:space="preserve"> </w:t>
      </w:r>
      <w:r w:rsidRPr="00204440">
        <w:t>na</w:t>
      </w:r>
      <w:r w:rsidR="00BA662C">
        <w:t xml:space="preserve"> </w:t>
      </w:r>
      <w:r w:rsidRPr="00204440">
        <w:t>całej</w:t>
      </w:r>
      <w:r w:rsidR="00BA662C">
        <w:t xml:space="preserve"> </w:t>
      </w:r>
      <w:r w:rsidRPr="00204440">
        <w:t>drodze</w:t>
      </w:r>
      <w:r w:rsidR="00BA662C">
        <w:t xml:space="preserve"> </w:t>
      </w:r>
      <w:r w:rsidRPr="00204440">
        <w:t>połączeniowej,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204440">
        <w:t>czym</w:t>
      </w:r>
      <w:r w:rsidR="00BA662C">
        <w:t xml:space="preserve"> </w:t>
      </w:r>
      <w:r w:rsidRPr="00204440">
        <w:t>stanowi</w:t>
      </w:r>
      <w:r w:rsidR="00BA662C">
        <w:t xml:space="preserve"> </w:t>
      </w:r>
      <w:r w:rsidRPr="00204440">
        <w:t>obecne</w:t>
      </w:r>
      <w:r w:rsidR="00BA662C">
        <w:t xml:space="preserve"> </w:t>
      </w:r>
      <w:r w:rsidRPr="00204440">
        <w:t>brzmienie</w:t>
      </w:r>
      <w:r w:rsidR="00BA662C">
        <w:t xml:space="preserve"> </w:t>
      </w:r>
      <w:r w:rsidR="00FA54A7">
        <w:t>§</w:t>
      </w:r>
      <w:r w:rsidR="00BA662C">
        <w:t xml:space="preserve"> </w:t>
      </w:r>
      <w:r w:rsidR="001E1362" w:rsidRPr="00204440">
        <w:t>1</w:t>
      </w:r>
      <w:r w:rsidR="00BA662C">
        <w:t xml:space="preserve"> </w:t>
      </w:r>
      <w:r w:rsidRPr="00204440">
        <w:t>załącznika</w:t>
      </w:r>
      <w:r w:rsidR="00BA662C">
        <w:t xml:space="preserve"> </w:t>
      </w:r>
      <w:r w:rsidRPr="00204440">
        <w:t>pn.</w:t>
      </w:r>
      <w:r w:rsidR="00BA662C">
        <w:t xml:space="preserve"> </w:t>
      </w:r>
      <w:r w:rsidRPr="00204440">
        <w:t>„Szczegółowe</w:t>
      </w:r>
      <w:r w:rsidR="00BA662C">
        <w:t xml:space="preserve"> </w:t>
      </w:r>
      <w:r w:rsidRPr="00204440">
        <w:t>wymagania</w:t>
      </w:r>
      <w:r w:rsidR="00BA662C">
        <w:t xml:space="preserve"> </w:t>
      </w:r>
      <w:r w:rsidRPr="00204440">
        <w:t>dotyczące</w:t>
      </w:r>
      <w:r w:rsidR="00BA662C">
        <w:t xml:space="preserve"> </w:t>
      </w:r>
      <w:r w:rsidRPr="00204440">
        <w:t>zasad</w:t>
      </w:r>
      <w:r w:rsidR="00BA662C">
        <w:t xml:space="preserve"> </w:t>
      </w:r>
      <w:r w:rsidRPr="00204440">
        <w:t>adresowania</w:t>
      </w:r>
      <w:r w:rsidR="00BA662C">
        <w:t xml:space="preserve"> </w:t>
      </w:r>
      <w:r w:rsidRPr="00204440">
        <w:t>dla</w:t>
      </w:r>
      <w:r w:rsidR="00BA662C">
        <w:t xml:space="preserve"> </w:t>
      </w:r>
      <w:r w:rsidRPr="00204440">
        <w:t>właściwego</w:t>
      </w:r>
      <w:r w:rsidR="00BA662C">
        <w:t xml:space="preserve"> </w:t>
      </w:r>
      <w:r w:rsidRPr="00204440">
        <w:t>kierowania</w:t>
      </w:r>
      <w:r w:rsidR="00BA662C">
        <w:t xml:space="preserve"> </w:t>
      </w:r>
      <w:r w:rsidRPr="00204440">
        <w:t>połączeń”</w:t>
      </w:r>
      <w:r w:rsidR="00BA662C">
        <w:t xml:space="preserve"> </w:t>
      </w:r>
      <w:r w:rsidRPr="00204440">
        <w:t>do</w:t>
      </w:r>
      <w:r w:rsidR="00BA662C">
        <w:t xml:space="preserve"> </w:t>
      </w:r>
      <w:r w:rsidRPr="00204440">
        <w:t>rozporządzenia</w:t>
      </w:r>
      <w:r w:rsidR="00BA662C">
        <w:t xml:space="preserve"> </w:t>
      </w:r>
      <w:r w:rsidRPr="00204440">
        <w:t>Ministra</w:t>
      </w:r>
      <w:r w:rsidR="00BA662C">
        <w:t xml:space="preserve"> </w:t>
      </w:r>
      <w:r w:rsidRPr="00204440">
        <w:t>Administracji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204440">
        <w:t>Cyfryzacji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204440">
        <w:t>dnia</w:t>
      </w:r>
      <w:r w:rsidR="00BA662C">
        <w:t xml:space="preserve"> </w:t>
      </w:r>
      <w:r w:rsidRPr="00204440">
        <w:t>1</w:t>
      </w:r>
      <w:r w:rsidR="001E1362" w:rsidRPr="00204440">
        <w:t>2</w:t>
      </w:r>
      <w:r w:rsidR="009D1105">
        <w:t> </w:t>
      </w:r>
      <w:r w:rsidRPr="00204440">
        <w:t>grudnia</w:t>
      </w:r>
      <w:r w:rsidR="00BA662C">
        <w:t xml:space="preserve"> </w:t>
      </w:r>
      <w:r w:rsidRPr="00204440">
        <w:t>201</w:t>
      </w:r>
      <w:r w:rsidR="001E1362" w:rsidRPr="00204440">
        <w:t>4</w:t>
      </w:r>
      <w:r w:rsidR="00BA662C">
        <w:t xml:space="preserve"> </w:t>
      </w:r>
      <w:r w:rsidRPr="00204440">
        <w:t>r</w:t>
      </w:r>
      <w:r w:rsidRPr="009D1105">
        <w:rPr>
          <w:rStyle w:val="Kkursywa"/>
        </w:rPr>
        <w:t>.</w:t>
      </w:r>
      <w:r w:rsidR="00BA662C" w:rsidRPr="009D1105">
        <w:rPr>
          <w:rStyle w:val="Kkursywa"/>
        </w:rPr>
        <w:t xml:space="preserve"> </w:t>
      </w:r>
      <w:r w:rsidR="003C2D86" w:rsidRPr="00F60866">
        <w:t>w</w:t>
      </w:r>
      <w:r w:rsidR="00BA662C" w:rsidRPr="00F60866">
        <w:t xml:space="preserve"> </w:t>
      </w:r>
      <w:r w:rsidRPr="009D1105">
        <w:t>sprawie</w:t>
      </w:r>
      <w:r w:rsidR="00BA662C" w:rsidRPr="009D1105">
        <w:t xml:space="preserve"> </w:t>
      </w:r>
      <w:r w:rsidRPr="009D1105">
        <w:t>szczegółowych</w:t>
      </w:r>
      <w:r w:rsidR="00BA662C" w:rsidRPr="009D1105">
        <w:t xml:space="preserve"> </w:t>
      </w:r>
      <w:r w:rsidRPr="009D1105">
        <w:t>wymagań</w:t>
      </w:r>
      <w:r w:rsidR="00BA662C" w:rsidRPr="009D1105">
        <w:t xml:space="preserve"> </w:t>
      </w:r>
      <w:r w:rsidRPr="009D1105">
        <w:t>dotyczących</w:t>
      </w:r>
      <w:r w:rsidR="00BA662C" w:rsidRPr="009D1105">
        <w:t xml:space="preserve"> </w:t>
      </w:r>
      <w:r w:rsidRPr="009D1105">
        <w:t>zasad</w:t>
      </w:r>
      <w:r w:rsidR="00BA662C" w:rsidRPr="009D1105">
        <w:t xml:space="preserve"> </w:t>
      </w:r>
      <w:r w:rsidRPr="009D1105">
        <w:t>adresowania</w:t>
      </w:r>
      <w:r w:rsidR="00BA662C" w:rsidRPr="009D1105">
        <w:t xml:space="preserve"> </w:t>
      </w:r>
      <w:r w:rsidRPr="009D1105">
        <w:t>połączeń</w:t>
      </w:r>
      <w:r w:rsidR="00BA662C" w:rsidRPr="009D1105">
        <w:t xml:space="preserve"> </w:t>
      </w:r>
      <w:r w:rsidRPr="009D1105">
        <w:t>dla</w:t>
      </w:r>
      <w:r w:rsidR="00BA662C" w:rsidRPr="009D1105">
        <w:t xml:space="preserve"> </w:t>
      </w:r>
      <w:r w:rsidRPr="009D1105">
        <w:t>właściwego</w:t>
      </w:r>
      <w:r w:rsidR="00BA662C" w:rsidRPr="009D1105">
        <w:t xml:space="preserve"> </w:t>
      </w:r>
      <w:r w:rsidRPr="009D1105">
        <w:t>kierowania</w:t>
      </w:r>
      <w:r w:rsidR="00BA662C" w:rsidRPr="009D1105">
        <w:t xml:space="preserve"> </w:t>
      </w:r>
      <w:r w:rsidRPr="009D1105">
        <w:t>połączeń</w:t>
      </w:r>
      <w:r w:rsidR="00F60866">
        <w:rPr>
          <w:i/>
        </w:rPr>
        <w:t xml:space="preserve"> </w:t>
      </w:r>
      <w:r w:rsidR="00F60866" w:rsidRPr="009D1105">
        <w:t>(Dz. U. z 2015 r. poz. 12)</w:t>
      </w:r>
      <w:r w:rsidRPr="00F60866">
        <w:t>.</w:t>
      </w:r>
      <w:r w:rsidR="00BA662C">
        <w:t xml:space="preserve"> </w:t>
      </w:r>
      <w:r w:rsidRPr="008F5BD4">
        <w:t>Wskazany</w:t>
      </w:r>
      <w:r w:rsidR="00BA662C">
        <w:t xml:space="preserve"> </w:t>
      </w:r>
      <w:r w:rsidRPr="008F5BD4">
        <w:t>rodzaj</w:t>
      </w:r>
      <w:r w:rsidR="00BA662C">
        <w:t xml:space="preserve"> </w:t>
      </w:r>
      <w:r w:rsidRPr="008F5BD4">
        <w:t>nadużycia</w:t>
      </w:r>
      <w:r w:rsidR="00BA662C">
        <w:t xml:space="preserve"> </w:t>
      </w:r>
      <w:r w:rsidRPr="008F5BD4">
        <w:t>polega</w:t>
      </w:r>
      <w:r w:rsidR="00BA662C">
        <w:t xml:space="preserve"> </w:t>
      </w:r>
      <w:r w:rsidRPr="008F5BD4">
        <w:t>na</w:t>
      </w:r>
      <w:r w:rsidR="00BA662C">
        <w:t xml:space="preserve"> </w:t>
      </w:r>
      <w:r w:rsidRPr="008F5BD4">
        <w:t>niedozwolonym</w:t>
      </w:r>
      <w:r w:rsidR="00BA662C">
        <w:t xml:space="preserve"> </w:t>
      </w:r>
      <w:r w:rsidRPr="008F5BD4">
        <w:t>oddziaływaniu</w:t>
      </w:r>
      <w:r w:rsidR="00BA662C">
        <w:t xml:space="preserve"> </w:t>
      </w:r>
      <w:r w:rsidRPr="008F5BD4">
        <w:t>na</w:t>
      </w:r>
      <w:r w:rsidR="00BA662C">
        <w:t xml:space="preserve"> </w:t>
      </w:r>
      <w:r w:rsidRPr="008F5BD4">
        <w:t>urządzenia</w:t>
      </w:r>
      <w:r w:rsidR="00BA662C">
        <w:t xml:space="preserve"> </w:t>
      </w:r>
      <w:r w:rsidRPr="008F5BD4">
        <w:t>telekomunikacyjne</w:t>
      </w:r>
      <w:r w:rsidR="00BA662C">
        <w:t xml:space="preserve"> </w:t>
      </w:r>
      <w:r w:rsidR="003C2D86">
        <w:t>i</w:t>
      </w:r>
      <w:r w:rsidR="009D1105">
        <w:t> </w:t>
      </w:r>
      <w:r w:rsidRPr="008F5BD4">
        <w:t>zmianę</w:t>
      </w:r>
      <w:r w:rsidR="00BA662C">
        <w:t xml:space="preserve"> </w:t>
      </w:r>
      <w:r w:rsidRPr="008F5BD4">
        <w:t>danych</w:t>
      </w:r>
      <w:r w:rsidR="00BA662C">
        <w:t xml:space="preserve"> </w:t>
      </w:r>
      <w:r w:rsidRPr="008F5BD4">
        <w:t>rejestrowych</w:t>
      </w:r>
      <w:r w:rsidR="00BA662C">
        <w:t xml:space="preserve"> </w:t>
      </w:r>
      <w:r w:rsidRPr="008F5BD4">
        <w:t>np.</w:t>
      </w:r>
      <w:r w:rsidR="00BA662C">
        <w:t xml:space="preserve"> </w:t>
      </w:r>
      <w:r w:rsidRPr="008F5BD4">
        <w:t>połączenia</w:t>
      </w:r>
      <w:r w:rsidR="00BA662C">
        <w:t xml:space="preserve"> </w:t>
      </w:r>
      <w:r w:rsidRPr="008F5BD4">
        <w:t>międzynarodowego</w:t>
      </w:r>
      <w:r w:rsidR="00BA662C">
        <w:t xml:space="preserve"> </w:t>
      </w:r>
      <w:r w:rsidRPr="008F5BD4">
        <w:t>wywołującego</w:t>
      </w:r>
      <w:r w:rsidR="00BA662C">
        <w:t xml:space="preserve"> </w:t>
      </w:r>
      <w:r w:rsidRPr="008F5BD4">
        <w:t>(numeru</w:t>
      </w:r>
      <w:r w:rsidR="009D1105">
        <w:t> </w:t>
      </w:r>
      <w:r w:rsidRPr="008F5BD4">
        <w:t>A)</w:t>
      </w:r>
      <w:r w:rsidR="00BA662C">
        <w:t xml:space="preserve"> </w:t>
      </w:r>
      <w:r w:rsidRPr="008F5BD4">
        <w:t>oraz</w:t>
      </w:r>
      <w:r w:rsidR="00BA662C">
        <w:t xml:space="preserve"> </w:t>
      </w:r>
      <w:r w:rsidRPr="008F5BD4">
        <w:t>takim</w:t>
      </w:r>
      <w:r w:rsidR="00BA662C">
        <w:t xml:space="preserve"> </w:t>
      </w:r>
      <w:r w:rsidRPr="008F5BD4">
        <w:t>kierowaniu</w:t>
      </w:r>
      <w:r w:rsidR="00BA662C">
        <w:t xml:space="preserve"> </w:t>
      </w:r>
      <w:r w:rsidRPr="008F5BD4">
        <w:t>ruchu</w:t>
      </w:r>
      <w:r w:rsidR="00BA662C">
        <w:t xml:space="preserve"> </w:t>
      </w:r>
      <w:r w:rsidRPr="008F5BD4">
        <w:t>telekomunikacyjnego</w:t>
      </w:r>
      <w:r w:rsidR="00BA662C">
        <w:t xml:space="preserve"> </w:t>
      </w:r>
      <w:r w:rsidRPr="008F5BD4">
        <w:t>z/do</w:t>
      </w:r>
      <w:r w:rsidR="00BA662C">
        <w:t xml:space="preserve"> </w:t>
      </w:r>
      <w:r w:rsidRPr="008F5BD4">
        <w:t>innych</w:t>
      </w:r>
      <w:r w:rsidR="00BA662C">
        <w:t xml:space="preserve"> </w:t>
      </w:r>
      <w:r w:rsidRPr="008F5BD4">
        <w:t>sieci</w:t>
      </w:r>
      <w:r w:rsidR="00BA662C">
        <w:t xml:space="preserve"> </w:t>
      </w:r>
      <w:r w:rsidRPr="008F5BD4">
        <w:t>telekomunikacyjnych</w:t>
      </w:r>
      <w:r w:rsidR="00BA662C">
        <w:t xml:space="preserve"> </w:t>
      </w:r>
      <w:r w:rsidRPr="008F5BD4">
        <w:t>lub</w:t>
      </w:r>
      <w:r w:rsidR="00BA662C">
        <w:t xml:space="preserve"> </w:t>
      </w:r>
      <w:r w:rsidRPr="008F5BD4">
        <w:t>za</w:t>
      </w:r>
      <w:r w:rsidR="00BA662C">
        <w:t xml:space="preserve"> </w:t>
      </w:r>
      <w:r w:rsidRPr="008F5BD4">
        <w:t>pośrednictwem</w:t>
      </w:r>
      <w:r w:rsidR="00BA662C">
        <w:t xml:space="preserve"> </w:t>
      </w:r>
      <w:r w:rsidRPr="008F5BD4">
        <w:t>sieci</w:t>
      </w:r>
      <w:r w:rsidR="00BA662C">
        <w:t xml:space="preserve"> </w:t>
      </w:r>
      <w:r w:rsidRPr="008F5BD4">
        <w:t>operatorów,</w:t>
      </w:r>
      <w:r w:rsidR="00BA662C">
        <w:t xml:space="preserve"> </w:t>
      </w:r>
      <w:r w:rsidRPr="008F5BD4">
        <w:t>aby</w:t>
      </w:r>
      <w:r w:rsidR="00BA662C">
        <w:t xml:space="preserve"> </w:t>
      </w:r>
      <w:r w:rsidRPr="008F5BD4">
        <w:t>zgubić</w:t>
      </w:r>
      <w:r w:rsidR="00BA662C">
        <w:t xml:space="preserve"> </w:t>
      </w:r>
      <w:r w:rsidRPr="008F5BD4">
        <w:t>źródło</w:t>
      </w:r>
      <w:r w:rsidR="00BA662C">
        <w:t xml:space="preserve"> </w:t>
      </w:r>
      <w:r w:rsidRPr="008F5BD4">
        <w:t>ruchu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8F5BD4">
        <w:t>zakończyć</w:t>
      </w:r>
      <w:r w:rsidR="00BA662C">
        <w:t xml:space="preserve"> </w:t>
      </w:r>
      <w:r w:rsidRPr="008F5BD4">
        <w:t>połączenie</w:t>
      </w:r>
      <w:r w:rsidR="00BA662C">
        <w:t xml:space="preserve"> </w:t>
      </w:r>
      <w:r w:rsidRPr="008F5BD4">
        <w:t>po</w:t>
      </w:r>
      <w:r w:rsidR="00BA662C">
        <w:t xml:space="preserve"> </w:t>
      </w:r>
      <w:r w:rsidRPr="008F5BD4">
        <w:t>stawkach</w:t>
      </w:r>
      <w:r w:rsidR="00BA662C">
        <w:t xml:space="preserve"> </w:t>
      </w:r>
      <w:r w:rsidRPr="008F5BD4">
        <w:t>krajowych.</w:t>
      </w:r>
      <w:r w:rsidR="00BA662C">
        <w:t xml:space="preserve"> </w:t>
      </w:r>
      <w:r w:rsidRPr="008F5BD4">
        <w:t>Zasadniczym</w:t>
      </w:r>
      <w:r w:rsidR="00BA662C">
        <w:t xml:space="preserve"> </w:t>
      </w:r>
      <w:r w:rsidRPr="008F5BD4">
        <w:t>celem</w:t>
      </w:r>
      <w:r w:rsidR="00BA662C">
        <w:t xml:space="preserve"> </w:t>
      </w:r>
      <w:r w:rsidRPr="008F5BD4">
        <w:t>podmiany</w:t>
      </w:r>
      <w:r w:rsidR="00BA662C">
        <w:t xml:space="preserve"> </w:t>
      </w:r>
      <w:r w:rsidRPr="008F5BD4">
        <w:t>numeru</w:t>
      </w:r>
      <w:r w:rsidR="00BA662C">
        <w:t xml:space="preserve"> </w:t>
      </w:r>
      <w:r w:rsidRPr="008F5BD4">
        <w:t>jest</w:t>
      </w:r>
      <w:r w:rsidR="00BA662C">
        <w:t xml:space="preserve"> </w:t>
      </w:r>
      <w:r w:rsidRPr="008F5BD4">
        <w:t>wprowadzenie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8F5BD4">
        <w:t>błą</w:t>
      </w:r>
      <w:r w:rsidRPr="00620C0D">
        <w:t>d</w:t>
      </w:r>
      <w:r w:rsidR="00BA662C">
        <w:t xml:space="preserve"> </w:t>
      </w:r>
      <w:r w:rsidRPr="00620C0D">
        <w:t>(co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źródła</w:t>
      </w:r>
      <w:r w:rsidR="00BA662C">
        <w:t xml:space="preserve"> </w:t>
      </w:r>
      <w:r w:rsidRPr="00620C0D">
        <w:t>ruchu)</w:t>
      </w:r>
      <w:r w:rsidR="00BA662C">
        <w:t xml:space="preserve"> </w:t>
      </w:r>
      <w:r w:rsidRPr="00620C0D">
        <w:t>systemów</w:t>
      </w:r>
      <w:r w:rsidR="00BA662C">
        <w:t xml:space="preserve"> </w:t>
      </w:r>
      <w:r w:rsidRPr="00620C0D">
        <w:t>operatora,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którego</w:t>
      </w:r>
      <w:r w:rsidR="00BA662C">
        <w:t xml:space="preserve"> </w:t>
      </w:r>
      <w:r w:rsidRPr="00620C0D">
        <w:t>powinien</w:t>
      </w:r>
      <w:r w:rsidR="00BA662C">
        <w:t xml:space="preserve"> </w:t>
      </w:r>
      <w:r w:rsidRPr="00620C0D">
        <w:t>trafić</w:t>
      </w:r>
      <w:r w:rsidR="00BA662C">
        <w:t xml:space="preserve"> </w:t>
      </w:r>
      <w:r w:rsidRPr="00620C0D">
        <w:t>ruch.</w:t>
      </w:r>
      <w:r w:rsidR="00BA662C">
        <w:t xml:space="preserve"> </w:t>
      </w:r>
      <w:r w:rsidR="001E1362" w:rsidRPr="00620C0D">
        <w:t>W</w:t>
      </w:r>
      <w:r w:rsidR="00BA662C">
        <w:t xml:space="preserve"> </w:t>
      </w:r>
      <w:r w:rsidRPr="00620C0D">
        <w:t>wyniku</w:t>
      </w:r>
      <w:r w:rsidR="00BA662C">
        <w:t xml:space="preserve"> </w:t>
      </w:r>
      <w:r w:rsidRPr="00620C0D">
        <w:t>powyżej</w:t>
      </w:r>
      <w:r w:rsidR="00BA662C">
        <w:t xml:space="preserve"> </w:t>
      </w:r>
      <w:r w:rsidRPr="00620C0D">
        <w:t>opisanej</w:t>
      </w:r>
      <w:r w:rsidR="00BA662C">
        <w:t xml:space="preserve"> </w:t>
      </w:r>
      <w:r w:rsidRPr="00620C0D">
        <w:t>działalności</w:t>
      </w:r>
      <w:r w:rsidR="00BA662C">
        <w:t xml:space="preserve"> </w:t>
      </w:r>
      <w:r w:rsidRPr="00620C0D">
        <w:t>operatorzy</w:t>
      </w:r>
      <w:r w:rsidR="00BA662C">
        <w:t xml:space="preserve"> </w:t>
      </w:r>
      <w:r w:rsidRPr="00620C0D">
        <w:t>telekomunikacyjni</w:t>
      </w:r>
      <w:r w:rsidR="00BA662C">
        <w:t xml:space="preserve"> </w:t>
      </w:r>
      <w:r w:rsidRPr="00620C0D">
        <w:t>nie</w:t>
      </w:r>
      <w:r w:rsidR="00BA662C">
        <w:t xml:space="preserve"> </w:t>
      </w:r>
      <w:r w:rsidRPr="00620C0D">
        <w:t>są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stanie</w:t>
      </w:r>
      <w:r w:rsidR="00BA662C">
        <w:t xml:space="preserve"> </w:t>
      </w:r>
      <w:r w:rsidRPr="00620C0D">
        <w:t>przedstawić</w:t>
      </w:r>
      <w:r w:rsidR="00BA662C">
        <w:t xml:space="preserve"> </w:t>
      </w:r>
      <w:r w:rsidRPr="00620C0D">
        <w:t>prawdziwych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20C0D">
        <w:t>kompletnych</w:t>
      </w:r>
      <w:r w:rsidR="00BA662C">
        <w:t xml:space="preserve"> </w:t>
      </w:r>
      <w:r w:rsidRPr="00620C0D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620C0D">
        <w:t>tym,</w:t>
      </w:r>
      <w:r w:rsidR="00BA662C">
        <w:t xml:space="preserve"> </w:t>
      </w:r>
      <w:r w:rsidRPr="00620C0D">
        <w:t>kto</w:t>
      </w:r>
      <w:r w:rsidR="00BA662C">
        <w:t xml:space="preserve"> </w:t>
      </w:r>
      <w:r w:rsidRPr="00620C0D">
        <w:t>faktycznie</w:t>
      </w:r>
      <w:r w:rsidR="00BA662C">
        <w:t xml:space="preserve"> </w:t>
      </w:r>
      <w:r w:rsidRPr="00620C0D">
        <w:t>dzwonił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podany</w:t>
      </w:r>
      <w:r w:rsidR="00BA662C">
        <w:t xml:space="preserve"> </w:t>
      </w:r>
      <w:r w:rsidRPr="00620C0D">
        <w:t>numer.</w:t>
      </w:r>
      <w:r w:rsidR="00BA662C">
        <w:t xml:space="preserve"> </w:t>
      </w:r>
      <w:r w:rsidR="00845D8C" w:rsidRPr="006D575F">
        <w:t>Co</w:t>
      </w:r>
      <w:r w:rsidR="00BA662C">
        <w:t xml:space="preserve"> </w:t>
      </w:r>
      <w:r w:rsidR="00845D8C" w:rsidRPr="006D575F">
        <w:t>za</w:t>
      </w:r>
      <w:r w:rsidR="00BA662C">
        <w:t xml:space="preserve"> </w:t>
      </w:r>
      <w:r w:rsidR="00845D8C" w:rsidRPr="006D575F">
        <w:t>tym</w:t>
      </w:r>
      <w:r w:rsidR="00BA662C">
        <w:t xml:space="preserve"> </w:t>
      </w:r>
      <w:r w:rsidR="00845D8C" w:rsidRPr="006D575F">
        <w:t>idzie</w:t>
      </w:r>
      <w:r w:rsidR="00287382">
        <w:t>,</w:t>
      </w:r>
      <w:r w:rsidR="00BA662C">
        <w:t xml:space="preserve"> </w:t>
      </w:r>
      <w:r w:rsidR="00845D8C" w:rsidRPr="006D575F">
        <w:t>utrudnia</w:t>
      </w:r>
      <w:r w:rsidR="00BA662C">
        <w:t xml:space="preserve"> </w:t>
      </w:r>
      <w:r w:rsidR="00845D8C" w:rsidRPr="006D575F">
        <w:t>to</w:t>
      </w:r>
      <w:r w:rsidR="00BA662C">
        <w:t xml:space="preserve"> </w:t>
      </w:r>
      <w:r w:rsidR="00845D8C" w:rsidRPr="009553E2">
        <w:t>uprawnionym</w:t>
      </w:r>
      <w:r w:rsidR="00BA662C">
        <w:t xml:space="preserve"> </w:t>
      </w:r>
      <w:r w:rsidR="00845D8C" w:rsidRPr="009553E2">
        <w:t>podmiotom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45D8C" w:rsidRPr="009553E2">
        <w:t>rozumieniu</w:t>
      </w:r>
      <w:r w:rsidR="00BA662C">
        <w:t xml:space="preserve"> </w:t>
      </w:r>
      <w:r w:rsidR="00087290">
        <w:t xml:space="preserve">ustawy z dnia </w:t>
      </w:r>
      <w:r w:rsidR="008F23BF">
        <w:t xml:space="preserve">16 lipca 2004 r. </w:t>
      </w:r>
      <w:r w:rsidR="00287382">
        <w:t>–</w:t>
      </w:r>
      <w:r w:rsidR="008F23BF">
        <w:t xml:space="preserve"> </w:t>
      </w:r>
      <w:r w:rsidR="008F23BF" w:rsidRPr="009553E2">
        <w:t>Praw</w:t>
      </w:r>
      <w:r w:rsidR="008F23BF">
        <w:t xml:space="preserve">o </w:t>
      </w:r>
      <w:r w:rsidR="00845D8C" w:rsidRPr="009553E2">
        <w:t>telekomunikacyjne</w:t>
      </w:r>
      <w:r w:rsidR="00BA662C">
        <w:t xml:space="preserve"> </w:t>
      </w:r>
      <w:r w:rsidR="00845D8C" w:rsidRPr="009553E2">
        <w:t>ustalenie</w:t>
      </w:r>
      <w:r w:rsidR="00BA662C">
        <w:t xml:space="preserve"> </w:t>
      </w:r>
      <w:r w:rsidR="00845D8C" w:rsidRPr="009553E2">
        <w:t>sprawcy</w:t>
      </w:r>
      <w:r w:rsidR="00BA662C">
        <w:t xml:space="preserve"> </w:t>
      </w:r>
      <w:r w:rsidR="00845D8C" w:rsidRPr="009553E2">
        <w:t>np.</w:t>
      </w:r>
      <w:r w:rsidR="00BA662C">
        <w:t xml:space="preserve"> </w:t>
      </w:r>
      <w:r w:rsidR="00845D8C" w:rsidRPr="009553E2">
        <w:t>fałszywych</w:t>
      </w:r>
      <w:r w:rsidR="00BA662C">
        <w:t xml:space="preserve"> </w:t>
      </w:r>
      <w:r w:rsidR="00845D8C" w:rsidRPr="009553E2">
        <w:t>alarmów</w:t>
      </w:r>
      <w:r w:rsidR="00BA662C">
        <w:t xml:space="preserve"> </w:t>
      </w:r>
      <w:r w:rsidR="00845D8C" w:rsidRPr="009553E2">
        <w:t>bombowych.</w:t>
      </w:r>
      <w:r w:rsidR="00BA662C">
        <w:t xml:space="preserve"> </w:t>
      </w:r>
      <w:r w:rsidR="00B12CD1">
        <w:t>Nieuprawniona</w:t>
      </w:r>
      <w:r w:rsidR="00BA662C">
        <w:t xml:space="preserve"> </w:t>
      </w:r>
      <w:r w:rsidR="00B12CD1">
        <w:t>zmiana</w:t>
      </w:r>
      <w:r w:rsidR="00BA662C">
        <w:t xml:space="preserve"> </w:t>
      </w:r>
      <w:r w:rsidR="00B12CD1">
        <w:t>informacji</w:t>
      </w:r>
      <w:r w:rsidR="00BA662C">
        <w:t xml:space="preserve"> </w:t>
      </w:r>
      <w:r w:rsidR="00B12CD1">
        <w:t>adresowej</w:t>
      </w:r>
      <w:r w:rsidR="00BA662C">
        <w:t xml:space="preserve"> </w:t>
      </w:r>
      <w:r w:rsidR="00B12CD1">
        <w:t>utrudnia</w:t>
      </w:r>
      <w:r w:rsidR="00BA662C">
        <w:t xml:space="preserve"> </w:t>
      </w:r>
      <w:r w:rsidR="00B12CD1">
        <w:t>także</w:t>
      </w:r>
      <w:r w:rsidR="00BA662C">
        <w:t xml:space="preserve"> </w:t>
      </w:r>
      <w:r w:rsidR="00B12CD1">
        <w:t>rozliczanie</w:t>
      </w:r>
      <w:r w:rsidR="00BA662C">
        <w:t xml:space="preserve"> </w:t>
      </w:r>
      <w:r w:rsidR="00B12CD1">
        <w:t>się</w:t>
      </w:r>
      <w:r w:rsidR="00BA662C">
        <w:t xml:space="preserve"> </w:t>
      </w:r>
      <w:r w:rsidR="00B12CD1">
        <w:t>między</w:t>
      </w:r>
      <w:r w:rsidR="00BA662C">
        <w:t xml:space="preserve"> </w:t>
      </w:r>
      <w:r w:rsidR="00B12CD1">
        <w:t>operatorami</w:t>
      </w:r>
      <w:r w:rsidR="00BA662C">
        <w:t xml:space="preserve"> </w:t>
      </w:r>
      <w:r w:rsidR="00B12CD1">
        <w:t>za</w:t>
      </w:r>
      <w:r w:rsidR="00BA662C">
        <w:t xml:space="preserve"> </w:t>
      </w:r>
      <w:r w:rsidR="00B12CD1">
        <w:t>realizację</w:t>
      </w:r>
      <w:r w:rsidR="00BA662C">
        <w:t xml:space="preserve"> </w:t>
      </w:r>
      <w:r w:rsidR="00B12CD1">
        <w:t>połączeń.</w:t>
      </w:r>
    </w:p>
    <w:p w14:paraId="6614E529" w14:textId="77777777" w:rsidR="006D575F" w:rsidRPr="009553E2" w:rsidRDefault="006D575F" w:rsidP="005D0D61">
      <w:pPr>
        <w:pStyle w:val="NormalnyWeb"/>
        <w:keepNext/>
        <w:shd w:val="clear" w:color="auto" w:fill="FFFFFF"/>
        <w:spacing w:before="120" w:beforeAutospacing="0" w:after="0" w:afterAutospacing="0" w:line="360" w:lineRule="auto"/>
        <w:ind w:left="425"/>
        <w:jc w:val="both"/>
      </w:pPr>
      <w:r>
        <w:t>Przepis</w:t>
      </w:r>
      <w:r w:rsidR="00BA662C">
        <w:t xml:space="preserve"> </w:t>
      </w:r>
      <w:r>
        <w:t>odnosi</w:t>
      </w:r>
      <w:r w:rsidR="00BA662C">
        <w:t xml:space="preserve"> </w:t>
      </w:r>
      <w:r>
        <w:t>się</w:t>
      </w:r>
      <w:r w:rsidR="00BA662C">
        <w:t xml:space="preserve"> </w:t>
      </w:r>
      <w:r>
        <w:t>do</w:t>
      </w:r>
      <w:r w:rsidR="00BA662C">
        <w:t xml:space="preserve"> </w:t>
      </w:r>
      <w:r>
        <w:t>modyfikacji</w:t>
      </w:r>
      <w:r w:rsidR="00BA662C">
        <w:t xml:space="preserve"> </w:t>
      </w:r>
      <w:r>
        <w:t>informacji</w:t>
      </w:r>
      <w:r w:rsidR="00BA662C">
        <w:t xml:space="preserve"> </w:t>
      </w:r>
      <w:r>
        <w:t>adresowej,</w:t>
      </w:r>
      <w:r w:rsidR="00BA662C">
        <w:t xml:space="preserve"> </w:t>
      </w:r>
      <w:r>
        <w:t>przy</w:t>
      </w:r>
      <w:r w:rsidR="00BA662C">
        <w:t xml:space="preserve"> </w:t>
      </w:r>
      <w:r>
        <w:t>użyciu</w:t>
      </w:r>
      <w:r w:rsidR="00BA662C">
        <w:t xml:space="preserve"> </w:t>
      </w:r>
      <w:r>
        <w:t>której</w:t>
      </w:r>
      <w:r w:rsidR="00BA662C">
        <w:t xml:space="preserve"> </w:t>
      </w:r>
      <w:r>
        <w:t>nastąpiło</w:t>
      </w:r>
      <w:r w:rsidR="00BA662C">
        <w:t xml:space="preserve"> </w:t>
      </w:r>
      <w:r>
        <w:t>wysłanie</w:t>
      </w:r>
      <w:r w:rsidR="00BA662C">
        <w:t xml:space="preserve"> </w:t>
      </w:r>
      <w:r>
        <w:t>komunikatu.</w:t>
      </w:r>
      <w:r w:rsidR="00BA662C">
        <w:t xml:space="preserve"> </w:t>
      </w:r>
      <w:r>
        <w:t>Definicja</w:t>
      </w:r>
      <w:r w:rsidR="00BA662C">
        <w:t xml:space="preserve"> </w:t>
      </w:r>
      <w:r>
        <w:t>komunikatu</w:t>
      </w:r>
      <w:r w:rsidR="00BA662C">
        <w:t xml:space="preserve"> </w:t>
      </w:r>
      <w:r>
        <w:t>jest</w:t>
      </w:r>
      <w:r w:rsidR="00BA662C">
        <w:t xml:space="preserve"> </w:t>
      </w:r>
      <w:r>
        <w:t>bardzo</w:t>
      </w:r>
      <w:r w:rsidR="00BA662C">
        <w:t xml:space="preserve"> </w:t>
      </w:r>
      <w:r>
        <w:t>pojemna,</w:t>
      </w:r>
      <w:r w:rsidR="00BA662C">
        <w:t xml:space="preserve"> </w:t>
      </w:r>
      <w:r>
        <w:t>obejmuje</w:t>
      </w:r>
      <w:r w:rsidR="00BA662C">
        <w:t xml:space="preserve"> </w:t>
      </w:r>
      <w:r w:rsidRPr="006D575F">
        <w:t>każdą</w:t>
      </w:r>
      <w:r w:rsidR="00BA662C">
        <w:t xml:space="preserve"> </w:t>
      </w:r>
      <w:r w:rsidRPr="006D575F">
        <w:t>informację</w:t>
      </w:r>
      <w:r w:rsidR="00BA662C">
        <w:t xml:space="preserve"> </w:t>
      </w:r>
      <w:r w:rsidRPr="006D575F">
        <w:t>wymienianą</w:t>
      </w:r>
      <w:r w:rsidR="00BA662C">
        <w:t xml:space="preserve"> </w:t>
      </w:r>
      <w:r w:rsidRPr="006D575F">
        <w:t>lub</w:t>
      </w:r>
      <w:r w:rsidR="00BA662C">
        <w:t xml:space="preserve"> </w:t>
      </w:r>
      <w:r w:rsidRPr="006D575F">
        <w:t>przekazywaną</w:t>
      </w:r>
      <w:r w:rsidR="00BA662C">
        <w:t xml:space="preserve"> </w:t>
      </w:r>
      <w:r w:rsidRPr="006D575F">
        <w:t>między</w:t>
      </w:r>
      <w:r w:rsidR="00BA662C">
        <w:t xml:space="preserve"> </w:t>
      </w:r>
      <w:r w:rsidRPr="006D575F">
        <w:t>określonymi</w:t>
      </w:r>
      <w:r w:rsidR="00BA662C">
        <w:t xml:space="preserve"> </w:t>
      </w:r>
      <w:r w:rsidRPr="006D575F">
        <w:t>użytkownikami</w:t>
      </w:r>
      <w:r w:rsidR="00BA662C">
        <w:t xml:space="preserve"> </w:t>
      </w:r>
      <w:r w:rsidRPr="006D575F">
        <w:t>za</w:t>
      </w:r>
      <w:r w:rsidR="00BA662C">
        <w:t xml:space="preserve"> </w:t>
      </w:r>
      <w:r w:rsidRPr="006D575F">
        <w:t>pośrednictwem</w:t>
      </w:r>
      <w:r w:rsidR="00BA662C">
        <w:t xml:space="preserve"> </w:t>
      </w:r>
      <w:r w:rsidRPr="006D575F">
        <w:t>publicznie</w:t>
      </w:r>
      <w:r w:rsidR="00BA662C">
        <w:t xml:space="preserve"> </w:t>
      </w:r>
      <w:r w:rsidRPr="006D575F">
        <w:t>dostępnych</w:t>
      </w:r>
      <w:r w:rsidR="00BA662C">
        <w:t xml:space="preserve"> </w:t>
      </w:r>
      <w:r w:rsidRPr="006D575F">
        <w:t>usług</w:t>
      </w:r>
      <w:r w:rsidR="00BA662C">
        <w:t xml:space="preserve"> </w:t>
      </w:r>
      <w:r w:rsidRPr="006D575F">
        <w:t>telekomunikacyjnych</w:t>
      </w:r>
      <w:r>
        <w:t>.</w:t>
      </w:r>
      <w:r w:rsidR="00BA662C">
        <w:t xml:space="preserve"> </w:t>
      </w:r>
      <w:r w:rsidR="00F765B6">
        <w:t>Przepis</w:t>
      </w:r>
      <w:r w:rsidR="00BA662C">
        <w:t xml:space="preserve"> </w:t>
      </w:r>
      <w:r w:rsidR="00F765B6">
        <w:t>więc</w:t>
      </w:r>
      <w:r w:rsidR="00BA662C">
        <w:t xml:space="preserve"> </w:t>
      </w:r>
      <w:r w:rsidR="00F765B6">
        <w:t>będzie</w:t>
      </w:r>
      <w:r w:rsidR="00BA662C">
        <w:t xml:space="preserve"> </w:t>
      </w:r>
      <w:r w:rsidR="00F765B6">
        <w:t>dotyczył</w:t>
      </w:r>
      <w:r w:rsidR="00BA662C">
        <w:t xml:space="preserve"> </w:t>
      </w:r>
      <w:r w:rsidR="00F765B6">
        <w:t>modyfikacji</w:t>
      </w:r>
      <w:r w:rsidR="00BA662C">
        <w:t xml:space="preserve"> </w:t>
      </w:r>
      <w:r w:rsidR="00F765B6">
        <w:t>informacji</w:t>
      </w:r>
      <w:r w:rsidR="00BA662C">
        <w:t xml:space="preserve"> </w:t>
      </w:r>
      <w:r w:rsidR="00F765B6">
        <w:t>adresowej</w:t>
      </w:r>
      <w:r w:rsidR="00BA662C">
        <w:t xml:space="preserve"> </w:t>
      </w:r>
      <w:r w:rsidR="00F765B6">
        <w:t>krótkich</w:t>
      </w:r>
      <w:r w:rsidR="00BA662C">
        <w:t xml:space="preserve"> </w:t>
      </w:r>
      <w:r w:rsidR="00F765B6">
        <w:t>wiadomości</w:t>
      </w:r>
      <w:r w:rsidR="00BA662C">
        <w:t xml:space="preserve"> </w:t>
      </w:r>
      <w:r w:rsidR="00F765B6">
        <w:t>tekstowych,</w:t>
      </w:r>
      <w:r w:rsidR="00BA662C">
        <w:t xml:space="preserve"> </w:t>
      </w:r>
      <w:r w:rsidR="00F765B6">
        <w:t>wiadomości</w:t>
      </w:r>
      <w:r w:rsidR="00BA662C">
        <w:t xml:space="preserve"> </w:t>
      </w:r>
      <w:r w:rsidR="00F765B6">
        <w:t>multimedialnych</w:t>
      </w:r>
      <w:r w:rsidR="00BA662C">
        <w:t xml:space="preserve"> </w:t>
      </w:r>
      <w:r w:rsidR="00F765B6">
        <w:t>MMS</w:t>
      </w:r>
      <w:r w:rsidR="00FC3706">
        <w:t>,</w:t>
      </w:r>
      <w:r w:rsidR="00BA662C">
        <w:t xml:space="preserve"> </w:t>
      </w:r>
      <w:r w:rsidR="001E1362">
        <w:t>a</w:t>
      </w:r>
      <w:r w:rsidR="00BA662C">
        <w:t xml:space="preserve"> </w:t>
      </w:r>
      <w:r w:rsidR="00F765B6">
        <w:t>także</w:t>
      </w:r>
      <w:r w:rsidR="00BA662C">
        <w:t xml:space="preserve"> </w:t>
      </w:r>
      <w:r w:rsidR="00F765B6">
        <w:t>informacji</w:t>
      </w:r>
      <w:r w:rsidR="00BA662C">
        <w:t xml:space="preserve"> </w:t>
      </w:r>
      <w:r w:rsidR="00F765B6">
        <w:t>adresowej</w:t>
      </w:r>
      <w:r w:rsidR="00BA662C">
        <w:t xml:space="preserve"> </w:t>
      </w:r>
      <w:r w:rsidR="00F765B6">
        <w:t>połączenia</w:t>
      </w:r>
      <w:r w:rsidR="00BA662C">
        <w:t xml:space="preserve"> </w:t>
      </w:r>
      <w:r w:rsidR="00F765B6">
        <w:t>głosowego.</w:t>
      </w:r>
    </w:p>
    <w:p w14:paraId="4AA83FB1" w14:textId="2D73F504" w:rsidR="00FC3706" w:rsidRDefault="00436897" w:rsidP="00B82D4B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>
        <w:t>Wskazane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art.</w:t>
      </w:r>
      <w:r w:rsidR="00BA662C">
        <w:t xml:space="preserve"> </w:t>
      </w:r>
      <w:r>
        <w:t>3</w:t>
      </w:r>
      <w:r w:rsidR="00BA662C">
        <w:t xml:space="preserve"> </w:t>
      </w:r>
      <w:r>
        <w:t>ust.</w:t>
      </w:r>
      <w:r w:rsidR="00BA662C">
        <w:t xml:space="preserve"> </w:t>
      </w:r>
      <w:r>
        <w:t>1</w:t>
      </w:r>
      <w:r w:rsidR="00BA662C">
        <w:t xml:space="preserve"> </w:t>
      </w:r>
      <w:r>
        <w:t>pkt</w:t>
      </w:r>
      <w:r w:rsidR="00BA662C">
        <w:t xml:space="preserve"> </w:t>
      </w:r>
      <w:r>
        <w:t>1</w:t>
      </w:r>
      <w:r w:rsidR="00287382">
        <w:t>–</w:t>
      </w:r>
      <w:r>
        <w:t>4</w:t>
      </w:r>
      <w:r w:rsidR="00BA662C">
        <w:t xml:space="preserve"> </w:t>
      </w:r>
      <w:r>
        <w:t>opisy</w:t>
      </w:r>
      <w:r w:rsidR="00BA662C">
        <w:t xml:space="preserve"> </w:t>
      </w:r>
      <w:r>
        <w:t>sztucznego</w:t>
      </w:r>
      <w:r w:rsidR="00BA662C">
        <w:t xml:space="preserve"> </w:t>
      </w:r>
      <w:r>
        <w:t>ruchu,</w:t>
      </w:r>
      <w:r w:rsidR="00BA662C">
        <w:t xml:space="preserve"> </w:t>
      </w:r>
      <w:proofErr w:type="spellStart"/>
      <w:r>
        <w:t>smishingu</w:t>
      </w:r>
      <w:proofErr w:type="spellEnd"/>
      <w:r>
        <w:t>,</w:t>
      </w:r>
      <w:r w:rsidR="00BA662C">
        <w:t xml:space="preserve"> </w:t>
      </w:r>
      <w:r>
        <w:t>CLI</w:t>
      </w:r>
      <w:r w:rsidR="00BA662C">
        <w:t xml:space="preserve"> </w:t>
      </w:r>
      <w:proofErr w:type="spellStart"/>
      <w:r>
        <w:t>spoofignu</w:t>
      </w:r>
      <w:proofErr w:type="spellEnd"/>
      <w:r>
        <w:t>,</w:t>
      </w:r>
      <w:r w:rsidR="00BA662C">
        <w:t xml:space="preserve"> </w:t>
      </w:r>
      <w:r>
        <w:t>nieuprawnionej</w:t>
      </w:r>
      <w:r w:rsidR="00BA662C">
        <w:t xml:space="preserve"> </w:t>
      </w:r>
      <w:r>
        <w:t>zmiany</w:t>
      </w:r>
      <w:r w:rsidR="00BA662C">
        <w:t xml:space="preserve"> </w:t>
      </w:r>
      <w:r>
        <w:t>informacji</w:t>
      </w:r>
      <w:r w:rsidR="00BA662C">
        <w:t xml:space="preserve"> </w:t>
      </w:r>
      <w:r>
        <w:t>adresowej</w:t>
      </w:r>
      <w:r w:rsidR="00BA662C">
        <w:t xml:space="preserve"> </w:t>
      </w:r>
      <w:r>
        <w:t>będą</w:t>
      </w:r>
      <w:r w:rsidR="00BA662C">
        <w:t xml:space="preserve"> </w:t>
      </w:r>
      <w:r>
        <w:t>miały</w:t>
      </w:r>
      <w:r w:rsidR="00BA662C">
        <w:t xml:space="preserve"> </w:t>
      </w:r>
      <w:r>
        <w:t>także</w:t>
      </w:r>
      <w:r w:rsidR="00BA662C">
        <w:t xml:space="preserve"> </w:t>
      </w:r>
      <w:r>
        <w:t>charakter</w:t>
      </w:r>
      <w:r w:rsidR="00BA662C">
        <w:t xml:space="preserve"> </w:t>
      </w:r>
      <w:r>
        <w:t>dydaktyczny.</w:t>
      </w:r>
      <w:r w:rsidR="00BA662C">
        <w:t xml:space="preserve"> </w:t>
      </w:r>
      <w:r>
        <w:t>Przedsiębiorcy</w:t>
      </w:r>
      <w:r w:rsidR="00BA662C">
        <w:t xml:space="preserve"> </w:t>
      </w:r>
      <w:r>
        <w:t>telekomunikacyjni</w:t>
      </w:r>
      <w:r w:rsidR="00BA662C">
        <w:t xml:space="preserve"> </w:t>
      </w:r>
      <w:r>
        <w:t>będą</w:t>
      </w:r>
      <w:r w:rsidR="00BA662C">
        <w:t xml:space="preserve"> </w:t>
      </w:r>
      <w:r>
        <w:t>mogli</w:t>
      </w:r>
      <w:r w:rsidR="00BA662C">
        <w:t xml:space="preserve"> </w:t>
      </w:r>
      <w:r>
        <w:t>użyć</w:t>
      </w:r>
      <w:r w:rsidR="00BA662C">
        <w:t xml:space="preserve"> </w:t>
      </w:r>
      <w:r>
        <w:t>tych</w:t>
      </w:r>
      <w:r w:rsidR="00BA662C">
        <w:t xml:space="preserve"> </w:t>
      </w:r>
      <w:r>
        <w:t>pojęć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umowach</w:t>
      </w:r>
      <w:r w:rsidR="00BA662C">
        <w:t xml:space="preserve"> </w:t>
      </w:r>
      <w:r>
        <w:t>międzyoperatorskich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postanowieniach</w:t>
      </w:r>
      <w:r w:rsidR="00BA662C">
        <w:t xml:space="preserve"> </w:t>
      </w:r>
      <w:r>
        <w:t>dot</w:t>
      </w:r>
      <w:r w:rsidR="006B4D21">
        <w:t>yczących</w:t>
      </w:r>
      <w:r w:rsidR="00BA662C">
        <w:t xml:space="preserve"> </w:t>
      </w:r>
      <w:r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komunikacji</w:t>
      </w:r>
      <w:r w:rsidR="00BA662C">
        <w:t xml:space="preserve"> </w:t>
      </w:r>
      <w:r>
        <w:t>elektronicznej.</w:t>
      </w:r>
      <w:r w:rsidR="00BA662C">
        <w:t xml:space="preserve"> </w:t>
      </w:r>
      <w:r>
        <w:t>Dzięki</w:t>
      </w:r>
      <w:r w:rsidR="00BA662C">
        <w:t xml:space="preserve"> </w:t>
      </w:r>
      <w:r>
        <w:t>temu</w:t>
      </w:r>
      <w:r w:rsidR="00BA662C">
        <w:t xml:space="preserve"> </w:t>
      </w:r>
      <w:r>
        <w:t>zostanie</w:t>
      </w:r>
      <w:r w:rsidR="00BA662C">
        <w:t xml:space="preserve"> </w:t>
      </w:r>
      <w:r>
        <w:t>zapewnione</w:t>
      </w:r>
      <w:r w:rsidR="00BA662C">
        <w:t xml:space="preserve"> </w:t>
      </w:r>
      <w:r>
        <w:t>jednolite</w:t>
      </w:r>
      <w:r w:rsidR="00BA662C">
        <w:t xml:space="preserve"> </w:t>
      </w:r>
      <w:r>
        <w:t>rozumienie</w:t>
      </w:r>
      <w:r w:rsidR="00BA662C">
        <w:t xml:space="preserve"> </w:t>
      </w:r>
      <w:r>
        <w:t>tych</w:t>
      </w:r>
      <w:r w:rsidR="00BA662C">
        <w:t xml:space="preserve"> </w:t>
      </w:r>
      <w:r>
        <w:t>pojęć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obrocie</w:t>
      </w:r>
      <w:r w:rsidR="00BA662C">
        <w:t xml:space="preserve"> </w:t>
      </w:r>
      <w:r>
        <w:t>prawnym.</w:t>
      </w:r>
    </w:p>
    <w:p w14:paraId="33A0556C" w14:textId="25C7A955" w:rsidR="00E27D06" w:rsidRPr="009553E2" w:rsidRDefault="00886823" w:rsidP="00B82D4B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Użycie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projekcie</w:t>
      </w:r>
      <w:r w:rsidR="00BA662C">
        <w:t xml:space="preserve"> </w:t>
      </w:r>
      <w:r w:rsidRPr="009553E2">
        <w:t>wyrażeń</w:t>
      </w:r>
      <w:r w:rsidR="00BA662C">
        <w:t xml:space="preserve"> </w:t>
      </w:r>
      <w:r w:rsidRPr="009553E2">
        <w:t>obcojęzycznych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uzasadnione,</w:t>
      </w:r>
      <w:r w:rsidR="00BA662C">
        <w:t xml:space="preserve"> </w:t>
      </w:r>
      <w:r w:rsidRPr="009553E2">
        <w:t>ponieważ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mają</w:t>
      </w:r>
      <w:r w:rsidR="00BA662C">
        <w:t xml:space="preserve"> </w:t>
      </w:r>
      <w:r w:rsidRPr="009553E2">
        <w:t>one</w:t>
      </w:r>
      <w:r w:rsidR="00BA662C">
        <w:t xml:space="preserve"> </w:t>
      </w:r>
      <w:r w:rsidRPr="009553E2">
        <w:t>dokładnego</w:t>
      </w:r>
      <w:r w:rsidR="00BA662C">
        <w:t xml:space="preserve"> </w:t>
      </w:r>
      <w:r w:rsidRPr="009553E2">
        <w:t>odpowiednika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języku</w:t>
      </w:r>
      <w:r w:rsidR="00BA662C">
        <w:t xml:space="preserve"> </w:t>
      </w:r>
      <w:r w:rsidRPr="009553E2">
        <w:t>polskim.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zgodne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§</w:t>
      </w:r>
      <w:r w:rsidR="00BA662C">
        <w:t xml:space="preserve"> </w:t>
      </w:r>
      <w:r w:rsidR="00FA54A7" w:rsidRPr="009553E2">
        <w:t>8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FA54A7" w:rsidRPr="009553E2">
        <w:t>2</w:t>
      </w:r>
      <w:r w:rsidR="00BA662C">
        <w:t xml:space="preserve"> </w:t>
      </w:r>
      <w:r w:rsidR="00FA54A7">
        <w:t>pkt</w:t>
      </w:r>
      <w:r w:rsidR="00BA662C">
        <w:t xml:space="preserve"> </w:t>
      </w:r>
      <w:r w:rsidR="001E1362" w:rsidRPr="009553E2">
        <w:t>2</w:t>
      </w:r>
      <w:r w:rsidR="00BA662C">
        <w:t xml:space="preserve"> </w:t>
      </w:r>
      <w:r w:rsidRPr="009553E2">
        <w:rPr>
          <w:i/>
        </w:rPr>
        <w:t>in</w:t>
      </w:r>
      <w:r w:rsidR="00BA662C">
        <w:rPr>
          <w:i/>
        </w:rPr>
        <w:t xml:space="preserve"> </w:t>
      </w:r>
      <w:r w:rsidRPr="009553E2">
        <w:rPr>
          <w:i/>
        </w:rPr>
        <w:t>fine</w:t>
      </w:r>
      <w:r w:rsidR="00BA662C">
        <w:t xml:space="preserve"> </w:t>
      </w:r>
      <w:r w:rsidRPr="009553E2">
        <w:t>Zasad</w:t>
      </w:r>
      <w:r w:rsidR="00BA662C">
        <w:t xml:space="preserve"> </w:t>
      </w:r>
      <w:r w:rsidRPr="009553E2">
        <w:t>techniki</w:t>
      </w:r>
      <w:r w:rsidR="00BA662C">
        <w:t xml:space="preserve"> </w:t>
      </w:r>
      <w:r w:rsidRPr="009553E2">
        <w:t>prawodawczej</w:t>
      </w:r>
      <w:r w:rsidR="00F27980">
        <w:t xml:space="preserve"> stanowiących załącznik do </w:t>
      </w:r>
      <w:r w:rsidR="00F27980" w:rsidRPr="00884837">
        <w:t>rozporządzenia Prezesa Rady Ministrów z dnia 20 czerwca 2002 r. w sprawie „Zasad techniki prawodawczej” (Dz. U. z</w:t>
      </w:r>
      <w:r w:rsidR="00884837">
        <w:t xml:space="preserve"> </w:t>
      </w:r>
      <w:r w:rsidR="00F27980" w:rsidRPr="00884837">
        <w:t>2016 r. poz.</w:t>
      </w:r>
      <w:r w:rsidR="00884837">
        <w:t> </w:t>
      </w:r>
      <w:r w:rsidR="00F27980" w:rsidRPr="00884837">
        <w:t>283</w:t>
      </w:r>
      <w:r w:rsidR="00F27980">
        <w:rPr>
          <w:sz w:val="20"/>
          <w:szCs w:val="20"/>
        </w:rPr>
        <w:t>)</w:t>
      </w:r>
      <w:r w:rsidRPr="009553E2">
        <w:t>.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ponadto</w:t>
      </w:r>
      <w:r w:rsidR="00BA662C">
        <w:t xml:space="preserve"> </w:t>
      </w:r>
      <w:r w:rsidRPr="009553E2">
        <w:t>zauważyć,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te</w:t>
      </w:r>
      <w:r w:rsidR="00BA662C">
        <w:t xml:space="preserve"> </w:t>
      </w:r>
      <w:r w:rsidRPr="009553E2">
        <w:t>wyrażenia</w:t>
      </w:r>
      <w:r w:rsidR="00BA662C">
        <w:t xml:space="preserve"> </w:t>
      </w:r>
      <w:r w:rsidRPr="009553E2">
        <w:t>należą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zwyczajowo</w:t>
      </w:r>
      <w:r w:rsidR="00BA662C">
        <w:t xml:space="preserve"> </w:t>
      </w:r>
      <w:r w:rsidRPr="009553E2">
        <w:t>stosowanej</w:t>
      </w:r>
      <w:r w:rsidR="00BA662C">
        <w:t xml:space="preserve"> </w:t>
      </w:r>
      <w:r w:rsidRPr="009553E2">
        <w:t>terminologii</w:t>
      </w:r>
      <w:r w:rsidR="00BA662C">
        <w:t xml:space="preserve"> </w:t>
      </w:r>
      <w:r w:rsidRPr="009553E2">
        <w:t>technicznej,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Pr="009553E2">
        <w:t>stosowanie</w:t>
      </w:r>
      <w:r w:rsidR="00BA662C">
        <w:t xml:space="preserve"> </w:t>
      </w:r>
      <w:r w:rsidRPr="009553E2">
        <w:t>takiej</w:t>
      </w:r>
      <w:r w:rsidR="00BA662C">
        <w:t xml:space="preserve"> </w:t>
      </w:r>
      <w:r w:rsidRPr="009553E2">
        <w:t>terminologii</w:t>
      </w:r>
      <w:r w:rsidR="00BA662C">
        <w:t xml:space="preserve"> </w:t>
      </w:r>
      <w:r w:rsidRPr="009553E2">
        <w:t>obcojęzycznej</w:t>
      </w:r>
      <w:r w:rsidR="00BA662C">
        <w:t xml:space="preserve"> </w:t>
      </w:r>
      <w:r w:rsidRPr="009553E2">
        <w:t>dopuszcza</w:t>
      </w:r>
      <w:r w:rsidR="00BA662C">
        <w:t xml:space="preserve"> </w:t>
      </w:r>
      <w:r w:rsidRPr="009553E2">
        <w:t>ustawa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="001E1362" w:rsidRPr="009553E2">
        <w:t>7</w:t>
      </w:r>
      <w:r w:rsidR="00BA662C">
        <w:t xml:space="preserve"> </w:t>
      </w:r>
      <w:r w:rsidRPr="009553E2">
        <w:t>października</w:t>
      </w:r>
      <w:r w:rsidR="00BA662C">
        <w:t xml:space="preserve"> </w:t>
      </w:r>
      <w:r w:rsidRPr="009553E2">
        <w:t>199</w:t>
      </w:r>
      <w:r w:rsidR="001E1362" w:rsidRPr="009553E2">
        <w:t>9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języku</w:t>
      </w:r>
      <w:r w:rsidR="00BA662C">
        <w:t xml:space="preserve"> </w:t>
      </w:r>
      <w:r w:rsidRPr="009553E2">
        <w:t>polskim</w:t>
      </w:r>
      <w:r w:rsidR="00BA662C">
        <w:t xml:space="preserve"> </w:t>
      </w:r>
      <w:r w:rsidR="00E27D06" w:rsidRPr="009553E2">
        <w:t>(</w:t>
      </w:r>
      <w:r w:rsidR="00FA54A7">
        <w:t>Dz.</w:t>
      </w:r>
      <w:r w:rsidR="00BA662C">
        <w:t xml:space="preserve"> </w:t>
      </w:r>
      <w:r w:rsidR="00FA54A7">
        <w:t>U.</w:t>
      </w:r>
      <w:r w:rsidR="00BA662C">
        <w:t xml:space="preserve"> </w:t>
      </w:r>
      <w:r w:rsidR="003C2D86">
        <w:t>z</w:t>
      </w:r>
      <w:r w:rsidR="00BA662C">
        <w:t xml:space="preserve"> </w:t>
      </w:r>
      <w:r w:rsidR="00E27D06" w:rsidRPr="009553E2">
        <w:t>20</w:t>
      </w:r>
      <w:r w:rsidR="00E94079" w:rsidRPr="009553E2">
        <w:t>2</w:t>
      </w:r>
      <w:r w:rsidR="001E1362" w:rsidRPr="009553E2">
        <w:t>1</w:t>
      </w:r>
      <w:r w:rsidR="00BA662C">
        <w:t xml:space="preserve"> </w:t>
      </w:r>
      <w:r w:rsidR="00E27D06" w:rsidRPr="009553E2">
        <w:t>r.</w:t>
      </w:r>
      <w:r w:rsidR="00BA662C">
        <w:t xml:space="preserve"> </w:t>
      </w:r>
      <w:r w:rsidR="00FA54A7">
        <w:t>poz.</w:t>
      </w:r>
      <w:r w:rsidR="00BA662C">
        <w:t xml:space="preserve"> </w:t>
      </w:r>
      <w:r w:rsidR="00E94079" w:rsidRPr="009553E2">
        <w:t>672</w:t>
      </w:r>
      <w:r w:rsidR="00E27D06" w:rsidRPr="009553E2">
        <w:t>)</w:t>
      </w:r>
      <w:r w:rsidRPr="009553E2">
        <w:t>.</w:t>
      </w:r>
    </w:p>
    <w:p w14:paraId="28F9EE32" w14:textId="77777777" w:rsidR="00886823" w:rsidRPr="009553E2" w:rsidRDefault="003D72F1" w:rsidP="00B82D4B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Proponowany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FA54A7" w:rsidRPr="009553E2">
        <w:t>3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9553E2">
        <w:t>2</w:t>
      </w:r>
      <w:r w:rsidR="00BA662C">
        <w:t xml:space="preserve"> </w:t>
      </w:r>
      <w:r w:rsidR="00886823" w:rsidRPr="009553E2">
        <w:t>nakłada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przedsiębiorcę</w:t>
      </w:r>
      <w:r w:rsidR="00BA662C">
        <w:t xml:space="preserve"> </w:t>
      </w:r>
      <w:r w:rsidR="00886823" w:rsidRPr="009553E2">
        <w:t>telekomunikacyjnego</w:t>
      </w:r>
      <w:r w:rsidR="00BA662C">
        <w:t xml:space="preserve"> </w:t>
      </w:r>
      <w:r w:rsidR="00886823" w:rsidRPr="009553E2">
        <w:t>ogólny</w:t>
      </w:r>
      <w:r w:rsidR="00BA662C">
        <w:t xml:space="preserve"> </w:t>
      </w:r>
      <w:r w:rsidR="00886823" w:rsidRPr="009553E2">
        <w:t>obowiązek</w:t>
      </w:r>
      <w:r w:rsidR="00BA662C">
        <w:t xml:space="preserve"> </w:t>
      </w:r>
      <w:r w:rsidR="00886823" w:rsidRPr="009553E2">
        <w:t>podejmowania</w:t>
      </w:r>
      <w:r w:rsidR="00BA662C">
        <w:t xml:space="preserve"> </w:t>
      </w:r>
      <w:r w:rsidR="00886823" w:rsidRPr="009553E2">
        <w:t>proporcjonalnych</w:t>
      </w:r>
      <w:r w:rsidR="00BA662C">
        <w:t xml:space="preserve"> </w:t>
      </w:r>
      <w:r w:rsidR="00886823" w:rsidRPr="009553E2">
        <w:t>działań</w:t>
      </w:r>
      <w:r w:rsidR="00BA662C">
        <w:t xml:space="preserve"> </w:t>
      </w:r>
      <w:r w:rsidR="00886823" w:rsidRPr="009553E2">
        <w:t>mających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celu</w:t>
      </w:r>
      <w:r w:rsidR="00BA662C">
        <w:t xml:space="preserve"> </w:t>
      </w:r>
      <w:r w:rsidR="00886823" w:rsidRPr="009553E2">
        <w:t>zapobieganie</w:t>
      </w:r>
      <w:r w:rsidR="00BA662C">
        <w:t xml:space="preserve"> </w:t>
      </w:r>
      <w:r w:rsidR="00886823" w:rsidRPr="009553E2">
        <w:t>nadużyciom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komunikacji</w:t>
      </w:r>
      <w:r w:rsidR="00BA662C">
        <w:t xml:space="preserve"> </w:t>
      </w:r>
      <w:r w:rsidR="00886823" w:rsidRPr="009553E2">
        <w:t>elektronicznej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ich</w:t>
      </w:r>
      <w:r w:rsidR="00BA662C">
        <w:t xml:space="preserve"> </w:t>
      </w:r>
      <w:r w:rsidR="00886823" w:rsidRPr="009553E2">
        <w:t>zwalczanie.</w:t>
      </w:r>
      <w:r w:rsidR="00BA662C">
        <w:t xml:space="preserve"> </w:t>
      </w:r>
      <w:r w:rsidR="00886823" w:rsidRPr="009553E2">
        <w:t>Istotne</w:t>
      </w:r>
      <w:r w:rsidR="00BA662C">
        <w:t xml:space="preserve"> </w:t>
      </w:r>
      <w:r w:rsidR="00886823" w:rsidRPr="009553E2">
        <w:t>jest,</w:t>
      </w:r>
      <w:r w:rsidR="00BA662C">
        <w:t xml:space="preserve"> </w:t>
      </w:r>
      <w:r w:rsidR="00886823" w:rsidRPr="009553E2">
        <w:t>że</w:t>
      </w:r>
      <w:r w:rsidR="00BA662C">
        <w:t xml:space="preserve"> </w:t>
      </w:r>
      <w:r w:rsidR="00886823" w:rsidRPr="009553E2">
        <w:t>mają</w:t>
      </w:r>
      <w:r w:rsidR="00BA662C">
        <w:t xml:space="preserve"> </w:t>
      </w:r>
      <w:r w:rsidR="00886823" w:rsidRPr="009553E2">
        <w:t>to</w:t>
      </w:r>
      <w:r w:rsidR="00BA662C">
        <w:t xml:space="preserve"> </w:t>
      </w:r>
      <w:r w:rsidR="00886823" w:rsidRPr="009553E2">
        <w:t>być</w:t>
      </w:r>
      <w:r w:rsidR="00BA662C">
        <w:t xml:space="preserve"> </w:t>
      </w:r>
      <w:r w:rsidR="00886823" w:rsidRPr="009553E2">
        <w:t>działania</w:t>
      </w:r>
      <w:r w:rsidR="00BA662C">
        <w:t xml:space="preserve"> </w:t>
      </w:r>
      <w:r w:rsidR="00886823" w:rsidRPr="009553E2">
        <w:t>proporcjonalne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wyników</w:t>
      </w:r>
      <w:r w:rsidR="00BA662C">
        <w:t xml:space="preserve"> </w:t>
      </w:r>
      <w:r w:rsidR="00886823" w:rsidRPr="009553E2">
        <w:t>przeprowadzonej</w:t>
      </w:r>
      <w:r w:rsidR="00BA662C">
        <w:t xml:space="preserve"> </w:t>
      </w:r>
      <w:r w:rsidR="00886823" w:rsidRPr="009553E2">
        <w:t>oceny</w:t>
      </w:r>
      <w:r w:rsidR="00BA662C">
        <w:t xml:space="preserve"> </w:t>
      </w:r>
      <w:r w:rsidR="00886823" w:rsidRPr="009553E2">
        <w:t>ryzyka,</w:t>
      </w:r>
      <w:r w:rsidR="00BA662C">
        <w:t xml:space="preserve"> </w:t>
      </w:r>
      <w:r w:rsidR="00886823" w:rsidRPr="009553E2">
        <w:t>gdyż</w:t>
      </w:r>
      <w:r w:rsidR="00BA662C">
        <w:t xml:space="preserve"> </w:t>
      </w:r>
      <w:r w:rsidR="00886823" w:rsidRPr="009553E2">
        <w:t>wśród</w:t>
      </w:r>
      <w:r w:rsidR="00BA662C">
        <w:t xml:space="preserve"> </w:t>
      </w:r>
      <w:r w:rsidR="00886823" w:rsidRPr="009553E2">
        <w:t>przedsiębiorców</w:t>
      </w:r>
      <w:r w:rsidR="00BA662C">
        <w:t xml:space="preserve"> </w:t>
      </w:r>
      <w:r w:rsidR="00886823" w:rsidRPr="009553E2">
        <w:t>telekomunikacyjnych</w:t>
      </w:r>
      <w:r w:rsidR="00BA662C">
        <w:t xml:space="preserve"> </w:t>
      </w:r>
      <w:r w:rsidR="00886823" w:rsidRPr="009553E2">
        <w:t>znajdują</w:t>
      </w:r>
      <w:r w:rsidR="00BA662C">
        <w:t xml:space="preserve"> </w:t>
      </w:r>
      <w:r w:rsidR="00886823" w:rsidRPr="009553E2">
        <w:t>się</w:t>
      </w:r>
      <w:r w:rsidR="00BA662C">
        <w:t xml:space="preserve"> </w:t>
      </w:r>
      <w:r w:rsidR="00886823" w:rsidRPr="009553E2">
        <w:t>zarówno</w:t>
      </w:r>
      <w:r w:rsidR="00BA662C">
        <w:t xml:space="preserve"> </w:t>
      </w:r>
      <w:r w:rsidR="00886823" w:rsidRPr="009553E2">
        <w:t>duzi</w:t>
      </w:r>
      <w:r w:rsidR="00BA662C">
        <w:t xml:space="preserve"> </w:t>
      </w:r>
      <w:r w:rsidR="00886823" w:rsidRPr="009553E2">
        <w:t>przedsiębiorcy</w:t>
      </w:r>
      <w:r w:rsidR="00BA662C">
        <w:t xml:space="preserve"> </w:t>
      </w:r>
      <w:r w:rsidR="00886823" w:rsidRPr="009553E2">
        <w:t>dostarczający</w:t>
      </w:r>
      <w:r w:rsidR="00BA662C">
        <w:t xml:space="preserve"> </w:t>
      </w:r>
      <w:r w:rsidR="00886823" w:rsidRPr="009553E2">
        <w:t>sieci</w:t>
      </w:r>
      <w:r w:rsidR="00BA662C">
        <w:t xml:space="preserve"> </w:t>
      </w:r>
      <w:r w:rsidR="00886823" w:rsidRPr="009553E2">
        <w:t>mobilne,</w:t>
      </w:r>
      <w:r w:rsidR="00BA662C">
        <w:t xml:space="preserve"> </w:t>
      </w:r>
      <w:r w:rsidR="00886823" w:rsidRPr="009553E2">
        <w:t>jak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mali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średni</w:t>
      </w:r>
      <w:r w:rsidR="00BA662C">
        <w:t xml:space="preserve"> </w:t>
      </w:r>
      <w:r w:rsidR="00886823" w:rsidRPr="009553E2">
        <w:t>przedsiębiorcy.</w:t>
      </w:r>
      <w:r w:rsidR="00BA662C">
        <w:t xml:space="preserve"> </w:t>
      </w:r>
      <w:r w:rsidR="00886823" w:rsidRPr="009553E2">
        <w:t>Działania</w:t>
      </w:r>
      <w:r w:rsidR="00BA662C">
        <w:t xml:space="preserve"> </w:t>
      </w:r>
      <w:r w:rsidR="00886823" w:rsidRPr="009553E2">
        <w:t>podejmowane</w:t>
      </w:r>
      <w:r w:rsidR="00BA662C">
        <w:t xml:space="preserve"> </w:t>
      </w:r>
      <w:r w:rsidR="00886823" w:rsidRPr="009553E2">
        <w:t>przez</w:t>
      </w:r>
      <w:r w:rsidR="00BA662C">
        <w:t xml:space="preserve"> </w:t>
      </w:r>
      <w:r w:rsidR="00886823" w:rsidRPr="009553E2">
        <w:t>te</w:t>
      </w:r>
      <w:r w:rsidR="00BA662C">
        <w:t xml:space="preserve"> </w:t>
      </w:r>
      <w:r w:rsidR="00886823" w:rsidRPr="009553E2">
        <w:t>podmioty</w:t>
      </w:r>
      <w:r w:rsidR="00BA662C">
        <w:t xml:space="preserve"> </w:t>
      </w:r>
      <w:r w:rsidR="00886823" w:rsidRPr="009553E2">
        <w:t>będą</w:t>
      </w:r>
      <w:r w:rsidR="00BA662C">
        <w:t xml:space="preserve"> </w:t>
      </w:r>
      <w:r w:rsidR="00886823" w:rsidRPr="009553E2">
        <w:t>więc</w:t>
      </w:r>
      <w:r w:rsidR="00BA662C">
        <w:t xml:space="preserve"> </w:t>
      </w:r>
      <w:r w:rsidR="00886823" w:rsidRPr="009553E2">
        <w:t>zależne</w:t>
      </w:r>
      <w:r w:rsidR="00BA662C">
        <w:t xml:space="preserve"> </w:t>
      </w:r>
      <w:r w:rsidR="00886823" w:rsidRPr="009553E2">
        <w:t>od</w:t>
      </w:r>
      <w:r w:rsidR="00BA662C">
        <w:t xml:space="preserve"> </w:t>
      </w:r>
      <w:r w:rsidR="00886823" w:rsidRPr="009553E2">
        <w:t>wielkości</w:t>
      </w:r>
      <w:r w:rsidR="00BA662C">
        <w:t xml:space="preserve"> </w:t>
      </w:r>
      <w:r w:rsidR="00886823" w:rsidRPr="009553E2">
        <w:t>podmiotu,</w:t>
      </w:r>
      <w:r w:rsidR="00BA662C">
        <w:t xml:space="preserve"> </w:t>
      </w:r>
      <w:r w:rsidR="00886823" w:rsidRPr="009553E2">
        <w:t>posiadanej</w:t>
      </w:r>
      <w:r w:rsidR="00BA662C">
        <w:t xml:space="preserve"> </w:t>
      </w:r>
      <w:r w:rsidR="00886823" w:rsidRPr="009553E2">
        <w:t>infrastruktury</w:t>
      </w:r>
      <w:r w:rsidR="00BA662C">
        <w:t xml:space="preserve"> </w:t>
      </w:r>
      <w:r w:rsidR="00886823" w:rsidRPr="009553E2">
        <w:t>czy</w:t>
      </w:r>
      <w:r w:rsidR="00BA662C">
        <w:t xml:space="preserve"> </w:t>
      </w:r>
      <w:r w:rsidR="00886823" w:rsidRPr="009553E2">
        <w:t>charakteru</w:t>
      </w:r>
      <w:r w:rsidR="00BA662C">
        <w:t xml:space="preserve"> </w:t>
      </w:r>
      <w:r w:rsidR="00886823" w:rsidRPr="009553E2">
        <w:t>świadczonych</w:t>
      </w:r>
      <w:r w:rsidR="00BA662C">
        <w:t xml:space="preserve"> </w:t>
      </w:r>
      <w:r w:rsidR="00886823" w:rsidRPr="009553E2">
        <w:t>usług.</w:t>
      </w:r>
      <w:r w:rsidR="00BA662C">
        <w:t xml:space="preserve"> </w:t>
      </w:r>
      <w:r w:rsidR="00886823" w:rsidRPr="009553E2">
        <w:t>Przykładowo</w:t>
      </w:r>
      <w:r w:rsidR="00BA662C">
        <w:t xml:space="preserve"> </w:t>
      </w:r>
      <w:r w:rsidR="00886823" w:rsidRPr="009553E2">
        <w:t>jako</w:t>
      </w:r>
      <w:r w:rsidR="00BA662C">
        <w:t xml:space="preserve"> </w:t>
      </w:r>
      <w:r w:rsidR="00886823" w:rsidRPr="009553E2">
        <w:t>jeden</w:t>
      </w:r>
      <w:r w:rsidR="00BA662C">
        <w:t xml:space="preserve"> </w:t>
      </w:r>
      <w:r w:rsidR="00886823" w:rsidRPr="009553E2">
        <w:t>ze</w:t>
      </w:r>
      <w:r w:rsidR="00BA662C">
        <w:t xml:space="preserve"> </w:t>
      </w:r>
      <w:r w:rsidR="00886823" w:rsidRPr="009553E2">
        <w:t>środków</w:t>
      </w:r>
      <w:r w:rsidR="00BA662C">
        <w:t xml:space="preserve"> </w:t>
      </w:r>
      <w:r w:rsidR="00886823" w:rsidRPr="009553E2">
        <w:t>można</w:t>
      </w:r>
      <w:r w:rsidR="00BA662C">
        <w:t xml:space="preserve"> </w:t>
      </w:r>
      <w:r w:rsidR="00886823" w:rsidRPr="009553E2">
        <w:t>wskazać</w:t>
      </w:r>
      <w:r w:rsidR="00BA662C">
        <w:t xml:space="preserve"> </w:t>
      </w:r>
      <w:r w:rsidR="00886823" w:rsidRPr="009553E2">
        <w:t>monitorowanie</w:t>
      </w:r>
      <w:r w:rsidR="00BA662C">
        <w:t xml:space="preserve"> </w:t>
      </w:r>
      <w:r w:rsidR="00886823" w:rsidRPr="009553E2">
        <w:t>usług</w:t>
      </w:r>
      <w:r w:rsidR="00BA662C">
        <w:t xml:space="preserve"> </w:t>
      </w:r>
      <w:r w:rsidR="00886823" w:rsidRPr="009553E2">
        <w:t>telekomunikacyjnych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celu</w:t>
      </w:r>
      <w:r w:rsidR="00BA662C">
        <w:t xml:space="preserve"> </w:t>
      </w:r>
      <w:r w:rsidR="00886823" w:rsidRPr="009553E2">
        <w:t>wykrywania</w:t>
      </w:r>
      <w:r w:rsidR="00BA662C">
        <w:t xml:space="preserve"> </w:t>
      </w:r>
      <w:r w:rsidR="00886823" w:rsidRPr="009553E2">
        <w:t>przypadków</w:t>
      </w:r>
      <w:r w:rsidR="00BA662C">
        <w:t xml:space="preserve"> </w:t>
      </w:r>
      <w:r w:rsidR="00886823" w:rsidRPr="009553E2">
        <w:t>CLI</w:t>
      </w:r>
      <w:r w:rsidR="00BA662C">
        <w:t xml:space="preserve"> </w:t>
      </w:r>
      <w:proofErr w:type="spellStart"/>
      <w:r w:rsidR="00886823" w:rsidRPr="009553E2">
        <w:t>spoofingu</w:t>
      </w:r>
      <w:proofErr w:type="spellEnd"/>
      <w:r w:rsidR="00886823" w:rsidRPr="009553E2">
        <w:t>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="00886823" w:rsidRPr="009553E2">
        <w:t>przypadku</w:t>
      </w:r>
      <w:r w:rsidR="00BA662C">
        <w:t xml:space="preserve"> </w:t>
      </w:r>
      <w:r w:rsidR="00886823" w:rsidRPr="009553E2">
        <w:t>sztucznego</w:t>
      </w:r>
      <w:r w:rsidR="00BA662C">
        <w:t xml:space="preserve"> </w:t>
      </w:r>
      <w:r w:rsidR="00886823" w:rsidRPr="009553E2">
        <w:t>ruchu</w:t>
      </w:r>
      <w:r w:rsidR="00BA662C">
        <w:t xml:space="preserve"> </w:t>
      </w:r>
      <w:r w:rsidR="00886823" w:rsidRPr="009553E2">
        <w:t>przedsiębiorcy</w:t>
      </w:r>
      <w:r w:rsidR="00BA662C">
        <w:t xml:space="preserve"> </w:t>
      </w:r>
      <w:r w:rsidR="00886823" w:rsidRPr="009553E2">
        <w:t>telekomunikacyjni</w:t>
      </w:r>
      <w:r w:rsidR="00BA662C">
        <w:t xml:space="preserve"> </w:t>
      </w:r>
      <w:r w:rsidR="00886823" w:rsidRPr="009553E2">
        <w:t>będą</w:t>
      </w:r>
      <w:r w:rsidR="00BA662C">
        <w:t xml:space="preserve"> </w:t>
      </w:r>
      <w:r w:rsidR="00886823" w:rsidRPr="009553E2">
        <w:t>mogli</w:t>
      </w:r>
      <w:r w:rsidR="00BA662C">
        <w:t xml:space="preserve"> </w:t>
      </w:r>
      <w:r w:rsidR="00886823" w:rsidRPr="009553E2">
        <w:t>korzystać</w:t>
      </w:r>
      <w:r w:rsidR="00BA662C">
        <w:t xml:space="preserve"> </w:t>
      </w:r>
      <w:r w:rsidR="00886823" w:rsidRPr="009553E2">
        <w:t>np.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systemów</w:t>
      </w:r>
      <w:r w:rsidR="00BA662C">
        <w:t xml:space="preserve"> </w:t>
      </w:r>
      <w:r w:rsidR="00886823" w:rsidRPr="009553E2">
        <w:t>klasy</w:t>
      </w:r>
      <w:r w:rsidR="00BA662C">
        <w:t xml:space="preserve"> </w:t>
      </w:r>
      <w:r w:rsidR="00886823" w:rsidRPr="009553E2">
        <w:t>Fraud</w:t>
      </w:r>
      <w:r w:rsidR="00BA662C">
        <w:t xml:space="preserve"> </w:t>
      </w:r>
      <w:r w:rsidR="00886823" w:rsidRPr="009553E2">
        <w:t>Management</w:t>
      </w:r>
      <w:r w:rsidR="00BA662C">
        <w:t xml:space="preserve"> </w:t>
      </w:r>
      <w:r w:rsidR="00886823" w:rsidRPr="009553E2">
        <w:t>System</w:t>
      </w:r>
      <w:r w:rsidR="00BA662C">
        <w:t xml:space="preserve"> </w:t>
      </w:r>
      <w:r w:rsidR="00886823" w:rsidRPr="009553E2">
        <w:t>lub</w:t>
      </w:r>
      <w:r w:rsidR="00BA662C">
        <w:t xml:space="preserve"> </w:t>
      </w:r>
      <w:proofErr w:type="spellStart"/>
      <w:r w:rsidR="00886823" w:rsidRPr="009553E2">
        <w:t>Anti</w:t>
      </w:r>
      <w:proofErr w:type="spellEnd"/>
      <w:r w:rsidR="00BA662C">
        <w:t xml:space="preserve"> </w:t>
      </w:r>
      <w:r w:rsidR="00886823" w:rsidRPr="009553E2">
        <w:t>Fraud</w:t>
      </w:r>
      <w:r w:rsidR="00BA662C">
        <w:t xml:space="preserve"> </w:t>
      </w:r>
      <w:r w:rsidR="00886823" w:rsidRPr="009553E2">
        <w:t>System</w:t>
      </w:r>
      <w:r w:rsidR="00BA662C">
        <w:t xml:space="preserve"> </w:t>
      </w:r>
      <w:r w:rsidR="00886823" w:rsidRPr="009553E2">
        <w:t>(FMS/AFS)</w:t>
      </w:r>
      <w:r w:rsidR="00886823" w:rsidRPr="009553E2">
        <w:rPr>
          <w:rStyle w:val="Odwoanieprzypisudolnego"/>
        </w:rPr>
        <w:footnoteReference w:id="16"/>
      </w:r>
      <w:r w:rsidR="00886823" w:rsidRPr="009553E2">
        <w:t>.</w:t>
      </w:r>
      <w:r w:rsidR="00BA662C">
        <w:t xml:space="preserve"> </w:t>
      </w:r>
      <w:r w:rsidR="00886823" w:rsidRPr="009553E2">
        <w:t>Przy</w:t>
      </w:r>
      <w:r w:rsidR="00BA662C">
        <w:t xml:space="preserve"> </w:t>
      </w:r>
      <w:r w:rsidR="00886823" w:rsidRPr="009553E2">
        <w:t>określaniu</w:t>
      </w:r>
      <w:r w:rsidR="00BA662C">
        <w:t xml:space="preserve"> </w:t>
      </w:r>
      <w:r w:rsidR="00886823" w:rsidRPr="009553E2">
        <w:t>proporcjonalnych</w:t>
      </w:r>
      <w:r w:rsidR="00BA662C">
        <w:t xml:space="preserve"> </w:t>
      </w:r>
      <w:r w:rsidR="00886823" w:rsidRPr="009553E2">
        <w:t>środków</w:t>
      </w:r>
      <w:r w:rsidR="00BA662C">
        <w:t xml:space="preserve"> </w:t>
      </w:r>
      <w:r w:rsidR="00886823" w:rsidRPr="009553E2">
        <w:t>można</w:t>
      </w:r>
      <w:r w:rsidR="00BA662C">
        <w:t xml:space="preserve"> </w:t>
      </w:r>
      <w:r w:rsidR="00886823" w:rsidRPr="009553E2">
        <w:t>posiłkować</w:t>
      </w:r>
      <w:r w:rsidR="00BA662C">
        <w:t xml:space="preserve"> </w:t>
      </w:r>
      <w:r w:rsidR="00886823" w:rsidRPr="009553E2">
        <w:t>się</w:t>
      </w:r>
      <w:r w:rsidR="00BA662C">
        <w:t xml:space="preserve"> </w:t>
      </w:r>
      <w:r w:rsidR="00886823" w:rsidRPr="009553E2">
        <w:t>uznanymi</w:t>
      </w:r>
      <w:r w:rsidR="00BA662C">
        <w:t xml:space="preserve"> </w:t>
      </w:r>
      <w:r w:rsidR="00886823" w:rsidRPr="009553E2">
        <w:t>międzynarodowymi</w:t>
      </w:r>
      <w:r w:rsidR="00BA662C">
        <w:t xml:space="preserve"> </w:t>
      </w:r>
      <w:r w:rsidR="00886823" w:rsidRPr="009553E2">
        <w:t>standardami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zakresie</w:t>
      </w:r>
      <w:r w:rsidR="00BA662C">
        <w:t xml:space="preserve"> </w:t>
      </w:r>
      <w:r w:rsidR="00886823" w:rsidRPr="009553E2">
        <w:t>zarządzania</w:t>
      </w:r>
      <w:r w:rsidR="00BA662C">
        <w:t xml:space="preserve"> </w:t>
      </w:r>
      <w:r w:rsidR="00886823" w:rsidRPr="009553E2">
        <w:t>ryzykiem,</w:t>
      </w:r>
      <w:r w:rsidR="00BA662C">
        <w:t xml:space="preserve"> </w:t>
      </w:r>
      <w:r w:rsidR="00886823" w:rsidRPr="009553E2">
        <w:t>np.</w:t>
      </w:r>
      <w:r w:rsidR="00BA662C">
        <w:t xml:space="preserve"> </w:t>
      </w:r>
      <w:r w:rsidR="00886823" w:rsidRPr="009553E2">
        <w:t>COSO</w:t>
      </w:r>
      <w:r w:rsidR="00BA662C">
        <w:t xml:space="preserve"> </w:t>
      </w:r>
      <w:r w:rsidR="00886823" w:rsidRPr="009553E2">
        <w:t>II</w:t>
      </w:r>
      <w:r w:rsidR="00BA662C">
        <w:t xml:space="preserve"> </w:t>
      </w:r>
      <w:r w:rsidR="00886823" w:rsidRPr="009553E2">
        <w:t>czy</w:t>
      </w:r>
      <w:r w:rsidR="00BA662C">
        <w:t xml:space="preserve"> </w:t>
      </w:r>
      <w:r w:rsidR="00886823" w:rsidRPr="009553E2">
        <w:t>ISO</w:t>
      </w:r>
      <w:r w:rsidR="00BA662C">
        <w:t xml:space="preserve"> </w:t>
      </w:r>
      <w:r w:rsidR="00886823" w:rsidRPr="009553E2">
        <w:t>31000.</w:t>
      </w:r>
    </w:p>
    <w:p w14:paraId="1733C577" w14:textId="2F779981" w:rsidR="00886823" w:rsidRPr="009553E2" w:rsidRDefault="00886823" w:rsidP="00B82D4B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  <w:rPr>
          <w:rFonts w:eastAsia="Calibri"/>
        </w:rPr>
      </w:pPr>
      <w:r w:rsidRPr="009553E2">
        <w:rPr>
          <w:rFonts w:eastAsia="Calibri"/>
        </w:rPr>
        <w:t>Nadużycia</w:t>
      </w:r>
      <w:r w:rsidR="00BA662C">
        <w:rPr>
          <w:rFonts w:eastAsia="Calibri"/>
        </w:rPr>
        <w:t xml:space="preserve"> </w:t>
      </w:r>
      <w:r w:rsidR="003C2D86">
        <w:rPr>
          <w:rFonts w:eastAsia="Calibri"/>
        </w:rPr>
        <w:t>w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komunikacji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elektronicznej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mają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zgoła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różny</w:t>
      </w:r>
      <w:r w:rsidR="00BA662C">
        <w:rPr>
          <w:rFonts w:eastAsia="Calibri"/>
        </w:rPr>
        <w:t xml:space="preserve"> </w:t>
      </w:r>
      <w:r w:rsidR="003C2D86">
        <w:rPr>
          <w:rFonts w:eastAsia="Calibri"/>
        </w:rPr>
        <w:t>i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często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skomplikowany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charakter,</w:t>
      </w:r>
      <w:r w:rsidR="00BA662C">
        <w:rPr>
          <w:rFonts w:eastAsia="Calibri"/>
        </w:rPr>
        <w:t xml:space="preserve"> </w:t>
      </w:r>
      <w:r w:rsidR="001E1362" w:rsidRPr="009553E2">
        <w:rPr>
          <w:rFonts w:eastAsia="Calibri"/>
        </w:rPr>
        <w:t>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co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za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tym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idzie</w:t>
      </w:r>
      <w:r w:rsidR="00884837">
        <w:rPr>
          <w:rFonts w:eastAsia="Calibri"/>
        </w:rPr>
        <w:t>,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przeciwdziałanie</w:t>
      </w:r>
      <w:r w:rsidR="00BA662C">
        <w:rPr>
          <w:rFonts w:eastAsia="Calibri"/>
        </w:rPr>
        <w:t xml:space="preserve"> </w:t>
      </w:r>
      <w:r w:rsidR="003C2D86">
        <w:rPr>
          <w:rFonts w:eastAsia="Calibri"/>
        </w:rPr>
        <w:t>i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zwalczanie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ich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wymaga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podejmowania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różnych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(odmiennych)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środków</w:t>
      </w:r>
      <w:r w:rsidR="00BA662C">
        <w:rPr>
          <w:rFonts w:eastAsia="Calibri"/>
        </w:rPr>
        <w:t xml:space="preserve"> </w:t>
      </w:r>
      <w:r w:rsidR="007452A0" w:rsidRPr="009553E2">
        <w:rPr>
          <w:rFonts w:eastAsia="Calibri"/>
        </w:rPr>
        <w:t xml:space="preserve">organizacyjnych </w:t>
      </w:r>
      <w:r w:rsidR="007452A0">
        <w:rPr>
          <w:rFonts w:eastAsia="Calibri"/>
        </w:rPr>
        <w:t xml:space="preserve">i </w:t>
      </w:r>
      <w:r w:rsidRPr="009553E2">
        <w:rPr>
          <w:rFonts w:eastAsia="Calibri"/>
        </w:rPr>
        <w:t>technicznych.</w:t>
      </w:r>
      <w:r w:rsidR="00BA662C">
        <w:rPr>
          <w:rFonts w:eastAsia="Calibri"/>
        </w:rPr>
        <w:t xml:space="preserve"> </w:t>
      </w:r>
      <w:r w:rsidR="001E1362" w:rsidRPr="009553E2">
        <w:rPr>
          <w:rFonts w:eastAsia="Calibri"/>
        </w:rPr>
        <w:t>W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związku</w:t>
      </w:r>
      <w:r w:rsidR="00BA662C">
        <w:rPr>
          <w:rFonts w:eastAsia="Calibri"/>
        </w:rPr>
        <w:t xml:space="preserve"> </w:t>
      </w:r>
      <w:r w:rsidR="003C2D86">
        <w:rPr>
          <w:rFonts w:eastAsia="Calibri"/>
        </w:rPr>
        <w:t>z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tym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konieczne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jest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również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wprowadzenie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ogólnego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obowiązku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przedsiębiorców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telekomunikacyjnych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do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przeciwdziałania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nadużyciom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telekomunikacyjnym.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Będzie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dawało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podstawę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prawną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do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reagowania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na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nowe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rodzaje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nadużyć.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Ze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względu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na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ogólny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charakter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tego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obowiązku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nie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wiąże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się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on</w:t>
      </w:r>
      <w:r w:rsidR="00BA662C">
        <w:rPr>
          <w:rFonts w:eastAsia="Calibri"/>
        </w:rPr>
        <w:t xml:space="preserve"> </w:t>
      </w:r>
      <w:r w:rsidR="003C2D86">
        <w:rPr>
          <w:rFonts w:eastAsia="Calibri"/>
        </w:rPr>
        <w:t>z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jakąkolwiek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sankcją.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Równocześnie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stanowi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to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jasny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sygnał,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że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działania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przestępcze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wykorzystujące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sieci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telekomunikacyjne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nie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będą</w:t>
      </w:r>
      <w:r w:rsidR="00BA662C">
        <w:rPr>
          <w:rFonts w:eastAsia="Calibri"/>
        </w:rPr>
        <w:t xml:space="preserve"> </w:t>
      </w:r>
      <w:r w:rsidRPr="009553E2">
        <w:rPr>
          <w:rFonts w:eastAsia="Calibri"/>
        </w:rPr>
        <w:t>tolerowane.</w:t>
      </w:r>
      <w:r w:rsidR="00BA662C">
        <w:rPr>
          <w:rFonts w:eastAsia="Calibri"/>
        </w:rPr>
        <w:t xml:space="preserve"> </w:t>
      </w:r>
    </w:p>
    <w:p w14:paraId="382B1CC7" w14:textId="0A5E23FD" w:rsidR="00886823" w:rsidRPr="00B5522F" w:rsidRDefault="00886823" w:rsidP="0009389E">
      <w:pPr>
        <w:spacing w:before="240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="00FA54A7" w:rsidRPr="00B5522F">
        <w:rPr>
          <w:rStyle w:val="Ppogrubienie"/>
        </w:rPr>
        <w:t>4</w:t>
      </w:r>
      <w:r w:rsidR="00BA662C">
        <w:rPr>
          <w:rStyle w:val="Ppogrubienie"/>
        </w:rPr>
        <w:t xml:space="preserve"> </w:t>
      </w:r>
      <w:r w:rsidR="00FA54A7">
        <w:rPr>
          <w:rStyle w:val="Ppogrubienie"/>
        </w:rPr>
        <w:t>oraz</w:t>
      </w:r>
      <w:r w:rsidR="00BA662C">
        <w:rPr>
          <w:rStyle w:val="Ppogrubienie"/>
        </w:rPr>
        <w:t xml:space="preserve"> </w:t>
      </w:r>
      <w:r w:rsidR="00FA54A7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5</w:t>
      </w:r>
      <w:r w:rsidR="00354F00">
        <w:rPr>
          <w:rStyle w:val="Ppogrubienie"/>
        </w:rPr>
        <w:t>.</w:t>
      </w:r>
    </w:p>
    <w:p w14:paraId="68FBE11F" w14:textId="548B544C" w:rsidR="00DD353A" w:rsidRPr="008F5BD4" w:rsidRDefault="00C07068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>
        <w:t xml:space="preserve">W celu </w:t>
      </w:r>
      <w:r w:rsidR="00DD353A" w:rsidRPr="00204440">
        <w:t>zapobiegania</w:t>
      </w:r>
      <w:r w:rsidR="00BA662C">
        <w:t xml:space="preserve"> </w:t>
      </w:r>
      <w:r w:rsidR="00DD353A" w:rsidRPr="00204440">
        <w:t>oraz</w:t>
      </w:r>
      <w:r w:rsidR="00BA662C">
        <w:t xml:space="preserve"> </w:t>
      </w:r>
      <w:r w:rsidR="00DD353A" w:rsidRPr="00204440">
        <w:t>zwalczania</w:t>
      </w:r>
      <w:r w:rsidR="00BA662C">
        <w:t xml:space="preserve"> </w:t>
      </w:r>
      <w:proofErr w:type="spellStart"/>
      <w:r w:rsidR="00DD353A" w:rsidRPr="00204440">
        <w:t>smishingu</w:t>
      </w:r>
      <w:proofErr w:type="spellEnd"/>
      <w:r w:rsidR="00BA662C">
        <w:t xml:space="preserve"> </w:t>
      </w:r>
      <w:r w:rsidR="00DD353A" w:rsidRPr="00204440">
        <w:t>proponuje</w:t>
      </w:r>
      <w:r w:rsidR="00BA662C">
        <w:t xml:space="preserve"> </w:t>
      </w:r>
      <w:r w:rsidR="00DD353A" w:rsidRPr="00204440">
        <w:t>się</w:t>
      </w:r>
      <w:r w:rsidR="00BA662C">
        <w:t xml:space="preserve"> </w:t>
      </w:r>
      <w:r w:rsidR="00DD353A" w:rsidRPr="00204440">
        <w:t>wprowadzenie</w:t>
      </w:r>
      <w:r w:rsidR="00BA662C">
        <w:t xml:space="preserve"> </w:t>
      </w:r>
      <w:r w:rsidR="00DD353A" w:rsidRPr="00204440">
        <w:t>zautomatyzowanego</w:t>
      </w:r>
      <w:r w:rsidR="00BA662C">
        <w:t xml:space="preserve"> </w:t>
      </w:r>
      <w:r w:rsidR="00DD353A" w:rsidRPr="00204440">
        <w:t>blokowania,</w:t>
      </w:r>
      <w:r w:rsidR="00BA662C">
        <w:t xml:space="preserve"> </w:t>
      </w:r>
      <w:r w:rsidR="00DD353A" w:rsidRPr="00204440">
        <w:t>przez</w:t>
      </w:r>
      <w:r w:rsidR="00BA662C">
        <w:t xml:space="preserve"> </w:t>
      </w:r>
      <w:r w:rsidR="00DD353A" w:rsidRPr="00204440">
        <w:t>przedsiębiorców</w:t>
      </w:r>
      <w:r w:rsidR="00BA662C">
        <w:t xml:space="preserve"> </w:t>
      </w:r>
      <w:r w:rsidR="00DD353A" w:rsidRPr="00204440">
        <w:t>telekomunikacyjnych,</w:t>
      </w:r>
      <w:r w:rsidR="00BA662C">
        <w:t xml:space="preserve"> </w:t>
      </w:r>
      <w:r w:rsidR="00DD353A" w:rsidRPr="00E8029C">
        <w:t>krótkich</w:t>
      </w:r>
      <w:r w:rsidR="00BA662C">
        <w:t xml:space="preserve"> </w:t>
      </w:r>
      <w:r w:rsidR="00DD353A" w:rsidRPr="00E8029C">
        <w:t>wiadomości</w:t>
      </w:r>
      <w:r w:rsidR="00BA662C">
        <w:t xml:space="preserve"> </w:t>
      </w:r>
      <w:r w:rsidR="00DD353A" w:rsidRPr="00E8029C">
        <w:t>tekstowych</w:t>
      </w:r>
      <w:r w:rsidR="00BA662C">
        <w:t xml:space="preserve"> </w:t>
      </w:r>
      <w:r w:rsidR="0055479A">
        <w:t>(</w:t>
      </w:r>
      <w:r w:rsidR="00DD353A" w:rsidRPr="00E8029C">
        <w:t>SMS</w:t>
      </w:r>
      <w:r w:rsidR="0055479A">
        <w:t>)</w:t>
      </w:r>
      <w:r w:rsidR="00DD353A" w:rsidRPr="00E8029C">
        <w:t>,</w:t>
      </w:r>
      <w:r w:rsidR="00BA662C">
        <w:t xml:space="preserve"> </w:t>
      </w:r>
      <w:r w:rsidR="00DD353A" w:rsidRPr="00E8029C">
        <w:t>zawierając</w:t>
      </w:r>
      <w:r w:rsidR="00BB4ED7">
        <w:t>ych</w:t>
      </w:r>
      <w:r w:rsidR="00BA662C">
        <w:t xml:space="preserve"> </w:t>
      </w:r>
      <w:r w:rsidR="00DD353A" w:rsidRPr="00E8029C">
        <w:t>treści</w:t>
      </w:r>
      <w:r w:rsidR="00BA662C">
        <w:t xml:space="preserve"> </w:t>
      </w:r>
      <w:r w:rsidR="00DD353A" w:rsidRPr="00E8029C">
        <w:t>zgodne</w:t>
      </w:r>
      <w:r w:rsidR="00BA662C">
        <w:t xml:space="preserve"> </w:t>
      </w:r>
      <w:r w:rsidR="00DD353A" w:rsidRPr="00E8029C">
        <w:t>ze</w:t>
      </w:r>
      <w:r w:rsidR="00BA662C">
        <w:t xml:space="preserve"> </w:t>
      </w:r>
      <w:r w:rsidR="00DD353A" w:rsidRPr="00E8029C">
        <w:t>wzorcem</w:t>
      </w:r>
      <w:r w:rsidR="00BA662C">
        <w:t xml:space="preserve"> </w:t>
      </w:r>
      <w:r w:rsidR="00DD353A" w:rsidRPr="00E8029C">
        <w:t>wiadomości</w:t>
      </w:r>
      <w:r w:rsidR="00BA662C">
        <w:t xml:space="preserve"> </w:t>
      </w:r>
      <w:r w:rsidR="00DD353A" w:rsidRPr="00E8029C">
        <w:t>wyczerpującej</w:t>
      </w:r>
      <w:r w:rsidR="00BA662C">
        <w:t xml:space="preserve"> </w:t>
      </w:r>
      <w:r w:rsidR="00DD353A" w:rsidRPr="00E8029C">
        <w:t>znamiona</w:t>
      </w:r>
      <w:r w:rsidR="00BA662C">
        <w:t xml:space="preserve"> </w:t>
      </w:r>
      <w:proofErr w:type="spellStart"/>
      <w:r w:rsidR="00DD353A" w:rsidRPr="00E8029C">
        <w:t>smishingu</w:t>
      </w:r>
      <w:proofErr w:type="spellEnd"/>
      <w:r w:rsidR="00DD353A" w:rsidRPr="00E8029C">
        <w:t>.</w:t>
      </w:r>
    </w:p>
    <w:p w14:paraId="21F85282" w14:textId="002DCA25" w:rsidR="00886823" w:rsidRPr="009553E2" w:rsidRDefault="00886823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8F5BD4">
        <w:t>Projekt</w:t>
      </w:r>
      <w:r w:rsidR="00BA662C">
        <w:t xml:space="preserve"> </w:t>
      </w:r>
      <w:r w:rsidRPr="008F5BD4">
        <w:t>zakłada,</w:t>
      </w:r>
      <w:r w:rsidR="00BA662C">
        <w:t xml:space="preserve"> </w:t>
      </w:r>
      <w:r w:rsidRPr="008F5BD4">
        <w:t>że</w:t>
      </w:r>
      <w:r w:rsidR="00BA662C">
        <w:t xml:space="preserve"> </w:t>
      </w:r>
      <w:r w:rsidRPr="008F5BD4">
        <w:t>monitorowaniem</w:t>
      </w:r>
      <w:r w:rsidR="00BA662C">
        <w:t xml:space="preserve"> </w:t>
      </w:r>
      <w:r w:rsidRPr="008F5BD4">
        <w:t>występowania</w:t>
      </w:r>
      <w:r w:rsidR="00BA662C">
        <w:t xml:space="preserve"> </w:t>
      </w:r>
      <w:proofErr w:type="spellStart"/>
      <w:r w:rsidRPr="008F5BD4">
        <w:t>smishingu</w:t>
      </w:r>
      <w:proofErr w:type="spellEnd"/>
      <w:r w:rsidR="00BA662C">
        <w:t xml:space="preserve"> </w:t>
      </w:r>
      <w:r w:rsidRPr="008F5BD4">
        <w:t>będzie</w:t>
      </w:r>
      <w:r w:rsidR="00BA662C">
        <w:t xml:space="preserve"> </w:t>
      </w:r>
      <w:r w:rsidRPr="008F5BD4">
        <w:t>zajmował</w:t>
      </w:r>
      <w:r w:rsidR="00BA662C">
        <w:t xml:space="preserve"> </w:t>
      </w:r>
      <w:r w:rsidRPr="008F5BD4">
        <w:t>się</w:t>
      </w:r>
      <w:r w:rsidR="00BA662C">
        <w:t xml:space="preserve"> </w:t>
      </w:r>
      <w:r w:rsidRPr="008F5BD4">
        <w:t>zespół</w:t>
      </w:r>
      <w:r w:rsidR="00BA662C">
        <w:t xml:space="preserve"> </w:t>
      </w:r>
      <w:r w:rsidRPr="008F5BD4">
        <w:t>CSIRT</w:t>
      </w:r>
      <w:r w:rsidR="00BA662C">
        <w:t xml:space="preserve"> </w:t>
      </w:r>
      <w:r w:rsidRPr="008F5BD4">
        <w:t>NASK,</w:t>
      </w:r>
      <w:r w:rsidR="00BA662C">
        <w:t xml:space="preserve"> </w:t>
      </w:r>
      <w:r w:rsidRPr="008F5BD4">
        <w:t>który</w:t>
      </w:r>
      <w:r w:rsidR="00BA662C">
        <w:t xml:space="preserve"> </w:t>
      </w:r>
      <w:r w:rsidRPr="008F5BD4">
        <w:t>działa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Naukowej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20C0D">
        <w:t>Akademickiej</w:t>
      </w:r>
      <w:r w:rsidR="00BA662C">
        <w:t xml:space="preserve"> </w:t>
      </w:r>
      <w:r w:rsidRPr="00620C0D">
        <w:t>Sieci</w:t>
      </w:r>
      <w:r w:rsidR="00BA662C">
        <w:t xml:space="preserve"> </w:t>
      </w:r>
      <w:r w:rsidRPr="00620C0D">
        <w:t>Komputerowej</w:t>
      </w:r>
      <w:r w:rsidR="00BA662C">
        <w:t xml:space="preserve"> </w:t>
      </w:r>
      <w:r w:rsidRPr="00620C0D">
        <w:t>–</w:t>
      </w:r>
      <w:r w:rsidR="00BA662C">
        <w:t xml:space="preserve"> </w:t>
      </w:r>
      <w:r w:rsidRPr="00620C0D">
        <w:t>Państwowym</w:t>
      </w:r>
      <w:r w:rsidR="00BA662C">
        <w:t xml:space="preserve"> </w:t>
      </w:r>
      <w:r w:rsidRPr="00620C0D">
        <w:t>Instytucie</w:t>
      </w:r>
      <w:r w:rsidR="00BA662C">
        <w:t xml:space="preserve"> </w:t>
      </w:r>
      <w:r w:rsidRPr="00620C0D">
        <w:t>Badawczym.</w:t>
      </w:r>
      <w:r w:rsidR="00BA662C">
        <w:t xml:space="preserve"> </w:t>
      </w:r>
      <w:r w:rsidRPr="00620C0D">
        <w:t>Zespół</w:t>
      </w:r>
      <w:r w:rsidR="00BA662C">
        <w:t xml:space="preserve"> </w:t>
      </w:r>
      <w:r w:rsidRPr="00620C0D">
        <w:t>posiada</w:t>
      </w:r>
      <w:r w:rsidR="00BA662C">
        <w:t xml:space="preserve"> </w:t>
      </w:r>
      <w:r w:rsidRPr="00620C0D">
        <w:t>niezbędną</w:t>
      </w:r>
      <w:r w:rsidR="00BA662C">
        <w:t xml:space="preserve"> </w:t>
      </w:r>
      <w:r w:rsidRPr="00620C0D">
        <w:t>wie</w:t>
      </w:r>
      <w:r w:rsidRPr="006D575F">
        <w:t>dzę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doświadczenie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podjęcia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takiego</w:t>
      </w:r>
      <w:r w:rsidR="00BA662C">
        <w:t xml:space="preserve"> </w:t>
      </w:r>
      <w:r w:rsidRPr="009553E2">
        <w:t>zadania</w:t>
      </w:r>
      <w:r w:rsidR="00BA662C">
        <w:t xml:space="preserve"> </w:t>
      </w:r>
      <w:r w:rsidRPr="009553E2">
        <w:t>–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kwietniu</w:t>
      </w:r>
      <w:r w:rsidR="00BA662C">
        <w:t xml:space="preserve"> </w:t>
      </w:r>
      <w:r w:rsidRPr="009553E2">
        <w:t>202</w:t>
      </w:r>
      <w:r w:rsidR="001E1362" w:rsidRPr="009553E2">
        <w:t>1</w:t>
      </w:r>
      <w:r w:rsidR="00BA662C">
        <w:t xml:space="preserve"> </w:t>
      </w:r>
      <w:r w:rsidRPr="009553E2">
        <w:t>r.</w:t>
      </w:r>
      <w:r w:rsidR="00BA662C">
        <w:t xml:space="preserve"> </w:t>
      </w:r>
      <w:r w:rsidRPr="009553E2">
        <w:t>uruchomił</w:t>
      </w:r>
      <w:r w:rsidR="00BA662C">
        <w:t xml:space="preserve"> </w:t>
      </w:r>
      <w:r w:rsidRPr="009553E2">
        <w:t>usługę</w:t>
      </w:r>
      <w:r w:rsidR="00BA662C">
        <w:t xml:space="preserve"> </w:t>
      </w:r>
      <w:r w:rsidRPr="009553E2">
        <w:t>polegającą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możliwości</w:t>
      </w:r>
      <w:r w:rsidR="00BA662C">
        <w:t xml:space="preserve"> </w:t>
      </w:r>
      <w:r w:rsidRPr="009553E2">
        <w:t>zgłoszenia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odbiorców</w:t>
      </w:r>
      <w:r w:rsidR="00BA662C">
        <w:t xml:space="preserve"> </w:t>
      </w:r>
      <w:r w:rsidRPr="009553E2">
        <w:t>podejrzanego</w:t>
      </w:r>
      <w:r w:rsidR="00BA662C">
        <w:t xml:space="preserve"> </w:t>
      </w:r>
      <w:r w:rsidRPr="009553E2">
        <w:t>SMS</w:t>
      </w:r>
      <w:r w:rsidR="00FE1027">
        <w:t>-u</w:t>
      </w:r>
      <w:r w:rsidRPr="009553E2">
        <w:t>.</w:t>
      </w:r>
    </w:p>
    <w:p w14:paraId="4E81FC73" w14:textId="77B09B72" w:rsidR="00886823" w:rsidRPr="009553E2" w:rsidRDefault="00886823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monitorował</w:t>
      </w:r>
      <w:r w:rsidR="00BA662C">
        <w:t xml:space="preserve"> </w:t>
      </w:r>
      <w:r w:rsidRPr="009553E2">
        <w:t>występowanie</w:t>
      </w:r>
      <w:r w:rsidR="00BA662C">
        <w:t xml:space="preserve"> </w:t>
      </w:r>
      <w:r w:rsidRPr="009553E2">
        <w:t>zjawiska</w:t>
      </w:r>
      <w:r w:rsidR="00BA662C">
        <w:t xml:space="preserve"> </w:t>
      </w:r>
      <w:proofErr w:type="spellStart"/>
      <w:r w:rsidRPr="009553E2">
        <w:t>smishingu</w:t>
      </w:r>
      <w:proofErr w:type="spellEnd"/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podstawie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="00436897">
        <w:t>dobrowolnie</w:t>
      </w:r>
      <w:r w:rsidR="00BA662C">
        <w:t xml:space="preserve"> </w:t>
      </w:r>
      <w:r w:rsidRPr="009553E2">
        <w:t>przekazanych</w:t>
      </w:r>
      <w:r w:rsidR="00BA662C">
        <w:t xml:space="preserve"> </w:t>
      </w:r>
      <w:r w:rsidRPr="009553E2">
        <w:t>mu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podmioty</w:t>
      </w:r>
      <w:r w:rsidR="00BA662C">
        <w:t xml:space="preserve"> </w:t>
      </w:r>
      <w:r w:rsidRPr="009553E2">
        <w:t>trzecie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odbiorców</w:t>
      </w:r>
      <w:r w:rsidR="00BA662C">
        <w:t xml:space="preserve"> </w:t>
      </w:r>
      <w:r w:rsidRPr="009553E2">
        <w:t>SMS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np.</w:t>
      </w:r>
      <w:r w:rsidR="00BA662C">
        <w:t xml:space="preserve"> </w:t>
      </w:r>
      <w:r w:rsidRPr="009553E2">
        <w:t>samych</w:t>
      </w:r>
      <w:r w:rsidR="00BA662C">
        <w:t xml:space="preserve"> </w:t>
      </w:r>
      <w:r w:rsidRPr="009553E2">
        <w:t>przedsiębiorców</w:t>
      </w:r>
      <w:r w:rsidR="00BA662C">
        <w:t xml:space="preserve"> </w:t>
      </w:r>
      <w:r w:rsidRPr="009553E2">
        <w:t>telekomunikacyjnych.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odbywało</w:t>
      </w:r>
      <w:r w:rsidR="00BA662C">
        <w:t xml:space="preserve"> </w:t>
      </w:r>
      <w:r w:rsidRPr="009553E2">
        <w:t>dokładnie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taki</w:t>
      </w:r>
      <w:r w:rsidR="00BA662C">
        <w:t xml:space="preserve"> </w:t>
      </w:r>
      <w:r w:rsidRPr="009553E2">
        <w:t>sam</w:t>
      </w:r>
      <w:r w:rsidR="00BA662C">
        <w:t xml:space="preserve"> </w:t>
      </w:r>
      <w:r w:rsidRPr="009553E2">
        <w:t>sposób</w:t>
      </w:r>
      <w:r w:rsidR="00BA662C">
        <w:t xml:space="preserve"> </w:t>
      </w:r>
      <w:r w:rsidRPr="009553E2">
        <w:t>jak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dzieje</w:t>
      </w:r>
      <w:r w:rsidR="00BA662C">
        <w:t xml:space="preserve"> </w:t>
      </w:r>
      <w:r w:rsidRPr="009553E2">
        <w:t>obecnie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przekazanie</w:t>
      </w:r>
      <w:r w:rsidR="00BA662C">
        <w:t xml:space="preserve"> </w:t>
      </w:r>
      <w:r w:rsidRPr="009553E2">
        <w:t>SMS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specjalny</w:t>
      </w:r>
      <w:r w:rsidR="00BA662C">
        <w:t xml:space="preserve"> </w:t>
      </w:r>
      <w:r w:rsidRPr="009553E2">
        <w:t>numer</w:t>
      </w:r>
      <w:r w:rsidRPr="009553E2">
        <w:rPr>
          <w:vertAlign w:val="superscript"/>
        </w:rPr>
        <w:footnoteReference w:id="17"/>
      </w:r>
      <w:r w:rsidR="00BA662C">
        <w:t xml:space="preserve"> </w:t>
      </w:r>
      <w:r w:rsidRPr="009553E2">
        <w:t>albo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formularz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stronie</w:t>
      </w:r>
      <w:r w:rsidR="00BA662C">
        <w:t xml:space="preserve"> </w:t>
      </w:r>
      <w:r w:rsidRPr="009553E2">
        <w:t>internetowej</w:t>
      </w:r>
      <w:r w:rsidRPr="009553E2">
        <w:rPr>
          <w:vertAlign w:val="superscript"/>
        </w:rPr>
        <w:footnoteReference w:id="18"/>
      </w:r>
      <w:r w:rsidRPr="009553E2">
        <w:t>.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też</w:t>
      </w:r>
      <w:r w:rsidR="00BA662C">
        <w:t xml:space="preserve"> </w:t>
      </w:r>
      <w:r w:rsidRPr="009553E2">
        <w:t>wskazać,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obsługiwał</w:t>
      </w:r>
      <w:r w:rsidR="00BA662C">
        <w:t xml:space="preserve"> </w:t>
      </w:r>
      <w:r w:rsidRPr="009553E2">
        <w:t>wszystkie</w:t>
      </w:r>
      <w:r w:rsidR="00BA662C">
        <w:t xml:space="preserve"> </w:t>
      </w:r>
      <w:r w:rsidRPr="009553E2">
        <w:t>takie</w:t>
      </w:r>
      <w:r w:rsidR="00BA662C">
        <w:t xml:space="preserve"> </w:t>
      </w:r>
      <w:r w:rsidRPr="009553E2">
        <w:t>zgłoszenia,</w:t>
      </w:r>
      <w:r w:rsidR="00BA662C">
        <w:t xml:space="preserve"> </w:t>
      </w:r>
      <w:r w:rsidRPr="009553E2">
        <w:t>niezależnie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sposobu</w:t>
      </w:r>
      <w:r w:rsidR="00BB4ED7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jaki</w:t>
      </w:r>
      <w:r w:rsidR="00BA662C">
        <w:t xml:space="preserve"> </w:t>
      </w:r>
      <w:r w:rsidRPr="009553E2">
        <w:t>zostanie</w:t>
      </w:r>
      <w:r w:rsidR="00BA662C">
        <w:t xml:space="preserve"> </w:t>
      </w:r>
      <w:r w:rsidRPr="009553E2">
        <w:t>ono</w:t>
      </w:r>
      <w:r w:rsidR="00BA662C">
        <w:t xml:space="preserve"> </w:t>
      </w:r>
      <w:r w:rsidRPr="009553E2">
        <w:t>przekazane.</w:t>
      </w:r>
      <w:r w:rsidR="00BA662C">
        <w:t xml:space="preserve"> </w:t>
      </w:r>
      <w:r w:rsidRPr="009553E2">
        <w:t>Niniejszy</w:t>
      </w:r>
      <w:r w:rsidR="00BA662C">
        <w:t xml:space="preserve"> </w:t>
      </w:r>
      <w:r w:rsidRPr="009553E2">
        <w:t>projekt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przyznaje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uprawnienia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żądania</w:t>
      </w:r>
      <w:r w:rsidR="00BA662C">
        <w:t xml:space="preserve"> </w:t>
      </w:r>
      <w:r w:rsidRPr="009553E2">
        <w:t>przedstawienia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stanowiących</w:t>
      </w:r>
      <w:r w:rsidR="00BA662C">
        <w:t xml:space="preserve"> </w:t>
      </w:r>
      <w:r w:rsidRPr="009553E2">
        <w:t>tajemnicę</w:t>
      </w:r>
      <w:r w:rsidR="00BA662C">
        <w:t xml:space="preserve"> </w:t>
      </w:r>
      <w:r w:rsidRPr="009553E2">
        <w:t>przedsiębiorstwa</w:t>
      </w:r>
      <w:r w:rsidR="00C96427">
        <w:t>,</w:t>
      </w:r>
      <w:r w:rsidR="00BA662C">
        <w:t xml:space="preserve"> </w:t>
      </w:r>
      <w:r w:rsidR="00436897">
        <w:t>a</w:t>
      </w:r>
      <w:r w:rsidR="00BA662C">
        <w:t xml:space="preserve"> </w:t>
      </w:r>
      <w:r w:rsidR="00436897">
        <w:t>także</w:t>
      </w:r>
      <w:r w:rsidR="00BA662C">
        <w:t xml:space="preserve"> </w:t>
      </w:r>
      <w:r w:rsidR="00436897">
        <w:t>tajemnicy</w:t>
      </w:r>
      <w:r w:rsidR="00BA662C">
        <w:t xml:space="preserve"> </w:t>
      </w:r>
      <w:r w:rsidR="00436897">
        <w:t>telekomunikacyjnej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monitorowania</w:t>
      </w:r>
      <w:r w:rsidR="00BA662C">
        <w:t xml:space="preserve"> </w:t>
      </w:r>
      <w:proofErr w:type="spellStart"/>
      <w:r w:rsidRPr="009553E2">
        <w:t>smishingu</w:t>
      </w:r>
      <w:proofErr w:type="spellEnd"/>
      <w:r w:rsidRPr="009553E2">
        <w:t>.</w:t>
      </w:r>
    </w:p>
    <w:p w14:paraId="6BBE9C98" w14:textId="77777777" w:rsidR="00886823" w:rsidRDefault="0066577F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>
        <w:t>Na</w:t>
      </w:r>
      <w:r w:rsidR="00BA662C">
        <w:t xml:space="preserve"> </w:t>
      </w:r>
      <w:r>
        <w:t>podstawie</w:t>
      </w:r>
      <w:r w:rsidR="00BA662C">
        <w:t xml:space="preserve"> </w:t>
      </w:r>
      <w:r>
        <w:t>wyników</w:t>
      </w:r>
      <w:r w:rsidR="00BA662C">
        <w:t xml:space="preserve"> </w:t>
      </w:r>
      <w:r>
        <w:t>monitorowania</w:t>
      </w:r>
      <w:r w:rsidR="00BA662C">
        <w:t xml:space="preserve"> </w:t>
      </w:r>
      <w:proofErr w:type="spellStart"/>
      <w:r w:rsidR="00886823" w:rsidRPr="009553E2">
        <w:t>smishing</w:t>
      </w:r>
      <w:r>
        <w:t>u</w:t>
      </w:r>
      <w:proofErr w:type="spellEnd"/>
      <w:r w:rsidR="00BA662C">
        <w:t xml:space="preserve"> </w:t>
      </w:r>
      <w:r w:rsidR="00886823" w:rsidRPr="009553E2">
        <w:t>CSIRT</w:t>
      </w:r>
      <w:r w:rsidR="00BA662C">
        <w:t xml:space="preserve"> </w:t>
      </w:r>
      <w:r w:rsidR="00886823" w:rsidRPr="009553E2">
        <w:t>NASK</w:t>
      </w:r>
      <w:r w:rsidR="00BA662C">
        <w:t xml:space="preserve"> </w:t>
      </w:r>
      <w:r w:rsidR="00886823" w:rsidRPr="009553E2">
        <w:t>tworzyłby</w:t>
      </w:r>
      <w:r w:rsidR="00BA662C">
        <w:t xml:space="preserve"> </w:t>
      </w:r>
      <w:r w:rsidR="00886823" w:rsidRPr="009553E2">
        <w:t>wzorzec</w:t>
      </w:r>
      <w:r w:rsidR="00BA662C">
        <w:t xml:space="preserve"> </w:t>
      </w:r>
      <w:r w:rsidR="00886823" w:rsidRPr="009553E2">
        <w:t>wiadomości</w:t>
      </w:r>
      <w:r w:rsidR="00BA662C">
        <w:t xml:space="preserve"> </w:t>
      </w:r>
      <w:r w:rsidR="00886823" w:rsidRPr="009553E2">
        <w:t>wyczerpującej</w:t>
      </w:r>
      <w:r w:rsidR="00BA662C">
        <w:t xml:space="preserve"> </w:t>
      </w:r>
      <w:r w:rsidR="00886823" w:rsidRPr="009553E2">
        <w:t>znamiona</w:t>
      </w:r>
      <w:r w:rsidR="00BA662C">
        <w:t xml:space="preserve"> </w:t>
      </w:r>
      <w:proofErr w:type="spellStart"/>
      <w:r w:rsidR="00886823" w:rsidRPr="009553E2">
        <w:t>smishingu</w:t>
      </w:r>
      <w:proofErr w:type="spellEnd"/>
      <w:r w:rsidR="00886823" w:rsidRPr="009553E2">
        <w:t>.</w:t>
      </w:r>
      <w:r w:rsidR="00BA662C">
        <w:t xml:space="preserve"> </w:t>
      </w:r>
      <w:r w:rsidR="00886823" w:rsidRPr="009553E2">
        <w:t>Wzorzec</w:t>
      </w:r>
      <w:r w:rsidR="00BA662C">
        <w:t xml:space="preserve"> </w:t>
      </w:r>
      <w:r w:rsidR="009402A7">
        <w:t>ten</w:t>
      </w:r>
      <w:r w:rsidR="00BA662C">
        <w:t xml:space="preserve"> </w:t>
      </w:r>
      <w:r w:rsidR="00886823" w:rsidRPr="009553E2">
        <w:t>byłby</w:t>
      </w:r>
      <w:r w:rsidR="00BA662C">
        <w:t xml:space="preserve"> </w:t>
      </w:r>
      <w:r w:rsidR="00886823" w:rsidRPr="009553E2">
        <w:t>przekazywany</w:t>
      </w:r>
      <w:r w:rsidR="00BA662C">
        <w:t xml:space="preserve"> </w:t>
      </w:r>
      <w:r w:rsidR="00886823" w:rsidRPr="009553E2">
        <w:t>przedsiębiorcom</w:t>
      </w:r>
      <w:r w:rsidR="00BA662C">
        <w:t xml:space="preserve"> </w:t>
      </w:r>
      <w:r w:rsidR="00886823" w:rsidRPr="009553E2">
        <w:t>telekomunikacyjnym</w:t>
      </w:r>
      <w:r w:rsidR="00BA662C">
        <w:t xml:space="preserve"> </w:t>
      </w:r>
      <w:r w:rsidR="00886823" w:rsidRPr="009553E2">
        <w:t>za</w:t>
      </w:r>
      <w:r w:rsidR="00BA662C">
        <w:t xml:space="preserve"> </w:t>
      </w:r>
      <w:r w:rsidR="00886823" w:rsidRPr="009553E2">
        <w:t>pomocą</w:t>
      </w:r>
      <w:r w:rsidR="00BA662C">
        <w:t xml:space="preserve"> </w:t>
      </w:r>
      <w:r w:rsidR="00886823" w:rsidRPr="009553E2">
        <w:t>nowego</w:t>
      </w:r>
      <w:r w:rsidR="00BA662C">
        <w:t xml:space="preserve"> </w:t>
      </w:r>
      <w:r w:rsidR="00886823" w:rsidRPr="009553E2">
        <w:t>systemu</w:t>
      </w:r>
      <w:r w:rsidR="00BA662C">
        <w:t xml:space="preserve"> </w:t>
      </w:r>
      <w:r w:rsidR="00886823" w:rsidRPr="009553E2">
        <w:t>teleinformatycznego.</w:t>
      </w:r>
      <w:r w:rsidR="00BA662C">
        <w:t xml:space="preserve"> </w:t>
      </w:r>
      <w:r w:rsidR="00886823" w:rsidRPr="009553E2">
        <w:t>Następnie</w:t>
      </w:r>
      <w:r w:rsidR="00BA662C">
        <w:t xml:space="preserve"> </w:t>
      </w:r>
      <w:r w:rsidR="00886823" w:rsidRPr="009553E2">
        <w:t>ci</w:t>
      </w:r>
      <w:r w:rsidR="00BA662C">
        <w:t xml:space="preserve"> </w:t>
      </w:r>
      <w:r w:rsidR="00886823" w:rsidRPr="009553E2">
        <w:t>przedsiębiorcy,</w:t>
      </w:r>
      <w:r w:rsidR="00BA662C">
        <w:t xml:space="preserve"> </w:t>
      </w:r>
      <w:r w:rsidR="00886823" w:rsidRPr="009553E2">
        <w:t>za</w:t>
      </w:r>
      <w:r w:rsidR="00BA662C">
        <w:t xml:space="preserve"> </w:t>
      </w:r>
      <w:r w:rsidR="00886823" w:rsidRPr="009553E2">
        <w:t>pomocą</w:t>
      </w:r>
      <w:r w:rsidR="00BA662C">
        <w:t xml:space="preserve"> </w:t>
      </w:r>
      <w:r w:rsidR="00886823" w:rsidRPr="009553E2">
        <w:t>własnych</w:t>
      </w:r>
      <w:r w:rsidR="00BA662C">
        <w:t xml:space="preserve"> </w:t>
      </w:r>
      <w:r w:rsidR="00886823" w:rsidRPr="009553E2">
        <w:t>systemów</w:t>
      </w:r>
      <w:r w:rsidR="00BA662C">
        <w:t xml:space="preserve"> </w:t>
      </w:r>
      <w:r w:rsidR="00886823" w:rsidRPr="009553E2">
        <w:t>teleinformatycznych,</w:t>
      </w:r>
      <w:r w:rsidR="00BA662C">
        <w:t xml:space="preserve"> </w:t>
      </w:r>
      <w:r w:rsidR="00886823" w:rsidRPr="009553E2">
        <w:t>blokowaliby</w:t>
      </w:r>
      <w:r w:rsidR="00BA662C">
        <w:t xml:space="preserve"> </w:t>
      </w:r>
      <w:r w:rsidR="009704D2" w:rsidRPr="009553E2">
        <w:t>automatycznie</w:t>
      </w:r>
      <w:r w:rsidR="00BA662C">
        <w:t xml:space="preserve"> </w:t>
      </w:r>
      <w:r w:rsidR="00886823" w:rsidRPr="009553E2">
        <w:t>SMS,</w:t>
      </w:r>
      <w:r w:rsidR="00BA662C">
        <w:t xml:space="preserve"> </w:t>
      </w:r>
      <w:r w:rsidR="00886823" w:rsidRPr="009553E2">
        <w:t>których</w:t>
      </w:r>
      <w:r w:rsidR="00BA662C">
        <w:t xml:space="preserve"> </w:t>
      </w:r>
      <w:r w:rsidR="00886823" w:rsidRPr="009553E2">
        <w:t>treść</w:t>
      </w:r>
      <w:r w:rsidR="00BA662C">
        <w:t xml:space="preserve"> </w:t>
      </w:r>
      <w:r w:rsidR="00886823" w:rsidRPr="009553E2">
        <w:t>byłaby</w:t>
      </w:r>
      <w:r w:rsidR="00BA662C">
        <w:t xml:space="preserve"> </w:t>
      </w:r>
      <w:r w:rsidR="00886823" w:rsidRPr="009553E2">
        <w:t>zgodna</w:t>
      </w:r>
      <w:r w:rsidR="00BA662C">
        <w:t xml:space="preserve"> </w:t>
      </w:r>
      <w:r w:rsidR="00886823" w:rsidRPr="009553E2">
        <w:t>ze</w:t>
      </w:r>
      <w:r w:rsidR="00BA662C">
        <w:t xml:space="preserve"> </w:t>
      </w:r>
      <w:r w:rsidR="00886823" w:rsidRPr="009553E2">
        <w:t>wzorcem.</w:t>
      </w:r>
      <w:r w:rsidR="00BA662C">
        <w:t xml:space="preserve"> </w:t>
      </w:r>
      <w:r w:rsidR="00886823" w:rsidRPr="009553E2">
        <w:t>Dzięki</w:t>
      </w:r>
      <w:r w:rsidR="00BA662C">
        <w:t xml:space="preserve"> </w:t>
      </w:r>
      <w:r w:rsidR="00886823" w:rsidRPr="009553E2">
        <w:t>temu</w:t>
      </w:r>
      <w:r w:rsidR="00BA662C">
        <w:t xml:space="preserve"> </w:t>
      </w:r>
      <w:r w:rsidR="00886823" w:rsidRPr="009553E2">
        <w:t>możliwe</w:t>
      </w:r>
      <w:r w:rsidR="00BA662C">
        <w:t xml:space="preserve"> </w:t>
      </w:r>
      <w:r w:rsidR="00886823" w:rsidRPr="009553E2">
        <w:t>będzie</w:t>
      </w:r>
      <w:r w:rsidR="00BA662C">
        <w:t xml:space="preserve"> </w:t>
      </w:r>
      <w:r w:rsidR="00886823" w:rsidRPr="009553E2">
        <w:t>zwalczanie</w:t>
      </w:r>
      <w:r w:rsidR="00BA662C">
        <w:t xml:space="preserve"> </w:t>
      </w:r>
      <w:proofErr w:type="spellStart"/>
      <w:r w:rsidR="00886823" w:rsidRPr="009553E2">
        <w:t>smishingu</w:t>
      </w:r>
      <w:proofErr w:type="spellEnd"/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oparciu</w:t>
      </w:r>
      <w:r w:rsidR="00BA662C">
        <w:t xml:space="preserve"> </w:t>
      </w:r>
      <w:r w:rsidR="001E1362" w:rsidRPr="009553E2">
        <w:t>o</w:t>
      </w:r>
      <w:r w:rsidR="00BA662C">
        <w:t xml:space="preserve"> </w:t>
      </w:r>
      <w:r w:rsidR="00886823" w:rsidRPr="009553E2">
        <w:t>analizę</w:t>
      </w:r>
      <w:r w:rsidR="00BA662C">
        <w:t xml:space="preserve"> </w:t>
      </w:r>
      <w:r w:rsidR="00886823" w:rsidRPr="009553E2">
        <w:t>dotychczasowych</w:t>
      </w:r>
      <w:r w:rsidR="00BA662C">
        <w:t xml:space="preserve"> </w:t>
      </w:r>
      <w:r w:rsidR="00886823" w:rsidRPr="009553E2">
        <w:t>praktyk</w:t>
      </w:r>
      <w:r w:rsidR="00BA662C">
        <w:t xml:space="preserve"> </w:t>
      </w:r>
      <w:r w:rsidR="00886823" w:rsidRPr="009553E2">
        <w:t>oszustów.</w:t>
      </w:r>
      <w:r w:rsidR="00BA662C">
        <w:t xml:space="preserve"> </w:t>
      </w:r>
      <w:r w:rsidR="00886823" w:rsidRPr="009553E2">
        <w:t>Odbiorcy</w:t>
      </w:r>
      <w:r w:rsidR="00BA662C">
        <w:t xml:space="preserve"> </w:t>
      </w:r>
      <w:r w:rsidR="00886823" w:rsidRPr="009553E2">
        <w:t>SMS</w:t>
      </w:r>
      <w:r w:rsidR="00BA662C">
        <w:t xml:space="preserve"> </w:t>
      </w:r>
      <w:r w:rsidR="00886823" w:rsidRPr="009553E2">
        <w:t>nie</w:t>
      </w:r>
      <w:r w:rsidR="00BA662C">
        <w:t xml:space="preserve"> </w:t>
      </w:r>
      <w:r w:rsidR="00886823" w:rsidRPr="009553E2">
        <w:t>otrzymają</w:t>
      </w:r>
      <w:r w:rsidR="00BA662C">
        <w:t xml:space="preserve"> </w:t>
      </w:r>
      <w:r w:rsidR="00886823" w:rsidRPr="009553E2">
        <w:t>treści,</w:t>
      </w:r>
      <w:r w:rsidR="00BA662C">
        <w:t xml:space="preserve"> </w:t>
      </w:r>
      <w:r w:rsidR="00886823" w:rsidRPr="009553E2">
        <w:t>które</w:t>
      </w:r>
      <w:r w:rsidR="00BA662C">
        <w:t xml:space="preserve"> </w:t>
      </w:r>
      <w:r w:rsidR="00886823" w:rsidRPr="009553E2">
        <w:t>mogłyby</w:t>
      </w:r>
      <w:r w:rsidR="00BA662C">
        <w:t xml:space="preserve"> </w:t>
      </w:r>
      <w:r w:rsidR="00886823" w:rsidRPr="009553E2">
        <w:t>ich</w:t>
      </w:r>
      <w:r w:rsidR="00BA662C">
        <w:t xml:space="preserve"> </w:t>
      </w:r>
      <w:r w:rsidR="00886823" w:rsidRPr="009553E2">
        <w:t>nakłonić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niekorzystnego</w:t>
      </w:r>
      <w:r w:rsidR="00BA662C">
        <w:t xml:space="preserve"> </w:t>
      </w:r>
      <w:r w:rsidR="00886823" w:rsidRPr="009553E2">
        <w:t>dla</w:t>
      </w:r>
      <w:r w:rsidR="00BA662C">
        <w:t xml:space="preserve"> </w:t>
      </w:r>
      <w:r w:rsidR="00886823" w:rsidRPr="009553E2">
        <w:t>nich</w:t>
      </w:r>
      <w:r w:rsidR="00BA662C">
        <w:t xml:space="preserve"> </w:t>
      </w:r>
      <w:r w:rsidR="00886823" w:rsidRPr="009553E2">
        <w:t>działań.</w:t>
      </w:r>
      <w:r w:rsidR="00BA662C">
        <w:t xml:space="preserve"> </w:t>
      </w:r>
      <w:r w:rsidR="00A00A72">
        <w:t>Za</w:t>
      </w:r>
      <w:r w:rsidR="00BA662C">
        <w:t xml:space="preserve"> </w:t>
      </w:r>
      <w:r w:rsidR="00A00A72">
        <w:t>pomocą</w:t>
      </w:r>
      <w:r w:rsidR="00BA662C">
        <w:t xml:space="preserve"> </w:t>
      </w:r>
      <w:r w:rsidR="00A00A72">
        <w:t>tego</w:t>
      </w:r>
      <w:r w:rsidR="00BA662C">
        <w:t xml:space="preserve"> </w:t>
      </w:r>
      <w:r w:rsidR="00A00A72">
        <w:t>systemu</w:t>
      </w:r>
      <w:r w:rsidR="00BA662C">
        <w:t xml:space="preserve"> </w:t>
      </w:r>
      <w:r w:rsidR="00A00A72">
        <w:t>będzie</w:t>
      </w:r>
      <w:r w:rsidR="00BA662C">
        <w:t xml:space="preserve"> </w:t>
      </w:r>
      <w:r w:rsidR="00A00A72">
        <w:t>możliwe</w:t>
      </w:r>
      <w:r w:rsidR="00BA662C">
        <w:t xml:space="preserve"> </w:t>
      </w:r>
      <w:r w:rsidR="00A00A72">
        <w:t>także</w:t>
      </w:r>
      <w:r w:rsidR="00BA662C">
        <w:t xml:space="preserve"> </w:t>
      </w:r>
      <w:r w:rsidR="00A00A72">
        <w:t>przekazywanie</w:t>
      </w:r>
      <w:r w:rsidR="00BA662C">
        <w:t xml:space="preserve"> </w:t>
      </w:r>
      <w:r w:rsidR="00A00A72">
        <w:t>wiadomości</w:t>
      </w:r>
      <w:r w:rsidR="00BA662C">
        <w:t xml:space="preserve"> </w:t>
      </w:r>
      <w:r w:rsidR="003C2D86">
        <w:t>o</w:t>
      </w:r>
      <w:r w:rsidR="00BA662C">
        <w:t xml:space="preserve"> </w:t>
      </w:r>
      <w:r w:rsidR="00A00A72">
        <w:t>występowaniu</w:t>
      </w:r>
      <w:r w:rsidR="00BA662C">
        <w:t xml:space="preserve"> </w:t>
      </w:r>
      <w:proofErr w:type="spellStart"/>
      <w:r w:rsidR="00A00A72">
        <w:t>smishingu</w:t>
      </w:r>
      <w:proofErr w:type="spellEnd"/>
      <w:r w:rsidR="00BA662C">
        <w:t xml:space="preserve"> </w:t>
      </w:r>
      <w:r w:rsidR="00A00A72">
        <w:t>–</w:t>
      </w:r>
      <w:r w:rsidR="00BA662C">
        <w:t xml:space="preserve"> </w:t>
      </w:r>
      <w:r w:rsidR="00A00A72">
        <w:t>chodzi</w:t>
      </w:r>
      <w:r w:rsidR="00BA662C">
        <w:t xml:space="preserve"> </w:t>
      </w:r>
      <w:r w:rsidR="00A00A72">
        <w:t>tutaj</w:t>
      </w:r>
      <w:r w:rsidR="00BA662C">
        <w:t xml:space="preserve"> </w:t>
      </w:r>
      <w:r w:rsidR="003C2D86">
        <w:t>o</w:t>
      </w:r>
      <w:r w:rsidR="00BA662C">
        <w:t xml:space="preserve"> </w:t>
      </w:r>
      <w:r w:rsidR="00A00A72">
        <w:t>możliwość</w:t>
      </w:r>
      <w:r w:rsidR="00BA662C">
        <w:t xml:space="preserve"> </w:t>
      </w:r>
      <w:r w:rsidR="00A00A72">
        <w:t>np.</w:t>
      </w:r>
      <w:r w:rsidR="00BA662C">
        <w:t xml:space="preserve"> </w:t>
      </w:r>
      <w:r w:rsidR="00A00A72">
        <w:t>ostrzegania</w:t>
      </w:r>
      <w:r w:rsidR="00BA662C">
        <w:t xml:space="preserve"> </w:t>
      </w:r>
      <w:r w:rsidR="003C2D86">
        <w:t>o</w:t>
      </w:r>
      <w:r w:rsidR="00BA662C">
        <w:t xml:space="preserve"> </w:t>
      </w:r>
      <w:r w:rsidR="00A00A72">
        <w:t>nowych</w:t>
      </w:r>
      <w:r w:rsidR="00BA662C">
        <w:t xml:space="preserve"> </w:t>
      </w:r>
      <w:r w:rsidR="00A00A72">
        <w:t>kampaniach</w:t>
      </w:r>
      <w:r w:rsidR="00BA662C">
        <w:t xml:space="preserve"> </w:t>
      </w:r>
      <w:proofErr w:type="spellStart"/>
      <w:r w:rsidR="00A00A72">
        <w:t>smishingowych</w:t>
      </w:r>
      <w:proofErr w:type="spellEnd"/>
      <w:r w:rsidR="00A00A72">
        <w:t>.</w:t>
      </w:r>
    </w:p>
    <w:p w14:paraId="0A8A64BD" w14:textId="47937A5C" w:rsidR="0066577F" w:rsidRPr="009553E2" w:rsidRDefault="0066577F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Wprowadza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przepis</w:t>
      </w:r>
      <w:r w:rsidR="00BA662C">
        <w:t xml:space="preserve"> </w:t>
      </w:r>
      <w:r w:rsidRPr="009553E2">
        <w:t>wskazujący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odpowiedzialny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funkcjonowanie</w:t>
      </w:r>
      <w:r w:rsidR="00BA662C">
        <w:t xml:space="preserve"> </w:t>
      </w:r>
      <w:r w:rsidRPr="009553E2">
        <w:t>systemu</w:t>
      </w:r>
      <w:r w:rsidR="00BA662C">
        <w:t xml:space="preserve"> </w:t>
      </w:r>
      <w:r w:rsidRPr="009553E2">
        <w:t>teleinformatycznego</w:t>
      </w:r>
      <w:r w:rsidR="00BA662C">
        <w:t xml:space="preserve"> </w:t>
      </w:r>
      <w:r w:rsidRPr="009553E2">
        <w:t>służącego</w:t>
      </w:r>
      <w:r w:rsidR="00BA662C">
        <w:t xml:space="preserve"> </w:t>
      </w:r>
      <w:r w:rsidR="00A00A72">
        <w:t>do</w:t>
      </w:r>
      <w:r w:rsidR="00BA662C">
        <w:t xml:space="preserve"> </w:t>
      </w:r>
      <w:r w:rsidR="00A00A72">
        <w:t>udostępniania</w:t>
      </w:r>
      <w:r w:rsidR="00BA662C">
        <w:t xml:space="preserve"> </w:t>
      </w:r>
      <w:r w:rsidR="003C2D86">
        <w:t>i</w:t>
      </w:r>
      <w:r w:rsidR="00BA662C">
        <w:t xml:space="preserve"> </w:t>
      </w:r>
      <w:r w:rsidR="00A00A72">
        <w:t>przekazywania</w:t>
      </w:r>
      <w:r w:rsidR="00BA662C">
        <w:t xml:space="preserve"> </w:t>
      </w:r>
      <w:r w:rsidR="00A00A7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="00A00A72">
        <w:t>wystąpieniu</w:t>
      </w:r>
      <w:r w:rsidR="00BA662C">
        <w:t xml:space="preserve"> </w:t>
      </w:r>
      <w:proofErr w:type="spellStart"/>
      <w:r w:rsidR="00A00A72">
        <w:t>smishingu</w:t>
      </w:r>
      <w:proofErr w:type="spellEnd"/>
      <w:r w:rsidR="00BA662C">
        <w:t xml:space="preserve"> </w:t>
      </w:r>
      <w:r w:rsidR="00A00A72">
        <w:t>wraz</w:t>
      </w:r>
      <w:r w:rsidR="00BA662C">
        <w:t xml:space="preserve"> </w:t>
      </w:r>
      <w:r w:rsidR="00A00A72">
        <w:t>ze</w:t>
      </w:r>
      <w:r w:rsidR="00BA662C">
        <w:t xml:space="preserve"> </w:t>
      </w:r>
      <w:r w:rsidR="00A00A72">
        <w:t>wzorcem</w:t>
      </w:r>
      <w:r w:rsidR="00BA662C">
        <w:t xml:space="preserve"> </w:t>
      </w:r>
      <w:r w:rsidR="00A00A72">
        <w:t>wiadomości</w:t>
      </w:r>
      <w:r w:rsidRPr="009553E2">
        <w:t>.</w:t>
      </w:r>
      <w:r w:rsidR="00BA662C">
        <w:t xml:space="preserve"> </w:t>
      </w:r>
      <w:r w:rsidRPr="009553E2">
        <w:t>Ponadto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administratorem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przetwarzanych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systemie.</w:t>
      </w:r>
      <w:r w:rsidR="00BA662C">
        <w:t xml:space="preserve"> </w:t>
      </w:r>
      <w:r w:rsidRPr="009553E2">
        <w:t>Przepisy</w:t>
      </w:r>
      <w:r w:rsidR="00BA662C">
        <w:t xml:space="preserve"> </w:t>
      </w:r>
      <w:r w:rsidRPr="009553E2">
        <w:t>te</w:t>
      </w:r>
      <w:r w:rsidR="00BA662C">
        <w:t xml:space="preserve"> </w:t>
      </w:r>
      <w:r w:rsidRPr="009553E2">
        <w:t>jasno</w:t>
      </w:r>
      <w:r w:rsidR="00BA662C">
        <w:t xml:space="preserve"> </w:t>
      </w:r>
      <w:r w:rsidRPr="009553E2">
        <w:t>określą</w:t>
      </w:r>
      <w:r w:rsidR="00BB4ED7">
        <w:t>,</w:t>
      </w:r>
      <w:r w:rsidR="00BA662C">
        <w:t xml:space="preserve"> </w:t>
      </w:r>
      <w:r w:rsidRPr="009553E2">
        <w:t>kto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odpowiedzialny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system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przetwarzane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nim</w:t>
      </w:r>
      <w:r w:rsidR="00BA662C">
        <w:t xml:space="preserve"> </w:t>
      </w:r>
      <w:r w:rsidRPr="009553E2">
        <w:t>dane.</w:t>
      </w:r>
    </w:p>
    <w:p w14:paraId="7A476153" w14:textId="77777777" w:rsidR="0066577F" w:rsidRPr="009553E2" w:rsidRDefault="0066577F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Do</w:t>
      </w:r>
      <w:r>
        <w:t>stęp</w:t>
      </w:r>
      <w:r w:rsidR="00BA662C">
        <w:t xml:space="preserve"> </w:t>
      </w:r>
      <w:r>
        <w:t>do</w:t>
      </w:r>
      <w:r w:rsidR="00BA662C">
        <w:t xml:space="preserve"> </w:t>
      </w:r>
      <w:r w:rsidRPr="009553E2">
        <w:t>systemu</w:t>
      </w:r>
      <w:r w:rsidR="00BA662C">
        <w:t xml:space="preserve"> </w:t>
      </w:r>
      <w:r w:rsidRPr="009553E2">
        <w:t>teleinformatycznego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>
        <w:t>będzie</w:t>
      </w:r>
      <w:r w:rsidR="00BA662C">
        <w:t xml:space="preserve"> </w:t>
      </w:r>
      <w:r>
        <w:t>również</w:t>
      </w:r>
      <w:r w:rsidR="00BA662C">
        <w:t xml:space="preserve"> </w:t>
      </w:r>
      <w:r>
        <w:t>zapewniał</w:t>
      </w:r>
      <w:r w:rsidRPr="009553E2">
        <w:t>:</w:t>
      </w:r>
    </w:p>
    <w:p w14:paraId="1F6DB5F9" w14:textId="77777777" w:rsidR="0066577F" w:rsidRPr="009553E2" w:rsidRDefault="0066577F" w:rsidP="00F554DF">
      <w:pPr>
        <w:pStyle w:val="NormalnyWeb"/>
        <w:numPr>
          <w:ilvl w:val="0"/>
          <w:numId w:val="80"/>
        </w:numPr>
        <w:shd w:val="clear" w:color="auto" w:fill="FFFFFF"/>
        <w:spacing w:before="120" w:beforeAutospacing="0" w:after="0" w:afterAutospacing="0" w:line="360" w:lineRule="auto"/>
        <w:ind w:left="426" w:hanging="426"/>
        <w:jc w:val="both"/>
        <w:rPr>
          <w:rFonts w:eastAsiaTheme="minorEastAsia"/>
        </w:rPr>
      </w:pPr>
      <w:r w:rsidRPr="009553E2">
        <w:rPr>
          <w:rFonts w:eastAsiaTheme="minorEastAsia"/>
        </w:rPr>
        <w:t>Komendant</w:t>
      </w:r>
      <w:r>
        <w:rPr>
          <w:rFonts w:eastAsiaTheme="minorEastAsia"/>
        </w:rPr>
        <w:t>owi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Centralnego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Biura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Zwalczania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Cyberprzestępczości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z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uwagi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to,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że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Policja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zajmuje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się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zwalczaniem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przestępczości,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nadużycia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komunikacji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elektronicznej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bardzo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często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mogą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wyczerpywać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znamiona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przestępstw,</w:t>
      </w:r>
    </w:p>
    <w:p w14:paraId="4EEADF02" w14:textId="77777777" w:rsidR="0066577F" w:rsidRPr="009553E2" w:rsidRDefault="0066577F" w:rsidP="00F554DF">
      <w:pPr>
        <w:pStyle w:val="NormalnyWeb"/>
        <w:numPr>
          <w:ilvl w:val="0"/>
          <w:numId w:val="80"/>
        </w:numPr>
        <w:shd w:val="clear" w:color="auto" w:fill="FFFFFF"/>
        <w:spacing w:before="0" w:after="160" w:line="360" w:lineRule="auto"/>
        <w:ind w:left="426" w:hanging="426"/>
        <w:jc w:val="both"/>
        <w:rPr>
          <w:rFonts w:eastAsiaTheme="minorEastAsia"/>
        </w:rPr>
      </w:pPr>
      <w:r w:rsidRPr="009553E2">
        <w:rPr>
          <w:rFonts w:eastAsiaTheme="minorEastAsia"/>
        </w:rPr>
        <w:t>Prezes</w:t>
      </w:r>
      <w:r>
        <w:rPr>
          <w:rFonts w:eastAsiaTheme="minorEastAsia"/>
        </w:rPr>
        <w:t>owi</w:t>
      </w:r>
      <w:r w:rsidR="00BA662C">
        <w:rPr>
          <w:rFonts w:eastAsiaTheme="minorEastAsia"/>
        </w:rPr>
        <w:t xml:space="preserve"> </w:t>
      </w:r>
      <w:bookmarkStart w:id="0" w:name="_Hlk127344623"/>
      <w:r w:rsidRPr="009553E2">
        <w:rPr>
          <w:rFonts w:eastAsiaTheme="minorEastAsia"/>
        </w:rPr>
        <w:t>Urzędu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Komunikacji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Elektronicznej</w:t>
      </w:r>
      <w:r w:rsidR="00BA662C">
        <w:rPr>
          <w:rFonts w:eastAsiaTheme="minorEastAsia"/>
        </w:rPr>
        <w:t xml:space="preserve"> </w:t>
      </w:r>
      <w:bookmarkEnd w:id="0"/>
      <w:r w:rsidRPr="009553E2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z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uwagi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jego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zadania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przy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procedurze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sprzeciwu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wobec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zablokowania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krótkiej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tekstowej.</w:t>
      </w:r>
    </w:p>
    <w:p w14:paraId="237A297E" w14:textId="4D48527C" w:rsidR="0066577F" w:rsidRPr="009553E2" w:rsidRDefault="0066577F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Komendant</w:t>
      </w:r>
      <w:r w:rsidR="00BA662C">
        <w:t xml:space="preserve"> </w:t>
      </w:r>
      <w:r w:rsidRPr="009553E2">
        <w:t>Centralnego</w:t>
      </w:r>
      <w:r w:rsidR="00BA662C">
        <w:t xml:space="preserve"> </w:t>
      </w:r>
      <w:r w:rsidRPr="009553E2">
        <w:t>Biura</w:t>
      </w:r>
      <w:r w:rsidR="00BA662C">
        <w:t xml:space="preserve"> </w:t>
      </w:r>
      <w:r w:rsidRPr="009553E2">
        <w:t>Zwalczania</w:t>
      </w:r>
      <w:r w:rsidR="00BA662C">
        <w:t xml:space="preserve"> </w:t>
      </w:r>
      <w:r w:rsidRPr="009553E2">
        <w:t>Cyberprzestępczości,</w:t>
      </w:r>
      <w:r w:rsidR="00BA662C">
        <w:t xml:space="preserve"> </w:t>
      </w:r>
      <w:r w:rsidRPr="009553E2">
        <w:t>Prezes</w:t>
      </w:r>
      <w:r w:rsidR="00BA662C">
        <w:t xml:space="preserve"> </w:t>
      </w:r>
      <w:r w:rsidR="00C96427" w:rsidRPr="00C96427">
        <w:t>Urzędu Komunikacji Elektronicznej</w:t>
      </w:r>
      <w:r w:rsidR="00C96427">
        <w:t>, zwany dalej „Prezes</w:t>
      </w:r>
      <w:r w:rsidR="0044138B">
        <w:t>em</w:t>
      </w:r>
      <w:r w:rsidR="00C96427">
        <w:t xml:space="preserve"> </w:t>
      </w:r>
      <w:r w:rsidRPr="009553E2">
        <w:t>UKE</w:t>
      </w:r>
      <w:r w:rsidR="00C96427">
        <w:t>”,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telekomunikacyjn</w:t>
      </w:r>
      <w:r w:rsidR="00C96427">
        <w:t>i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obowiązani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dostosowania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podłączenia</w:t>
      </w:r>
      <w:r w:rsidR="00BA662C">
        <w:t xml:space="preserve"> </w:t>
      </w:r>
      <w:r w:rsidRPr="009553E2">
        <w:t>swoich</w:t>
      </w:r>
      <w:r w:rsidR="00BA662C">
        <w:t xml:space="preserve"> </w:t>
      </w:r>
      <w:r w:rsidRPr="009553E2">
        <w:t>systemów</w:t>
      </w:r>
      <w:r w:rsidR="00BA662C">
        <w:t xml:space="preserve"> </w:t>
      </w:r>
      <w:r w:rsidRPr="009553E2">
        <w:t>teleinformatycznych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wskazanego</w:t>
      </w:r>
      <w:r w:rsidR="00BA662C">
        <w:t xml:space="preserve"> </w:t>
      </w:r>
      <w:r w:rsidRPr="009553E2">
        <w:t>systemu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terminie</w:t>
      </w:r>
      <w:r w:rsidR="00BA662C">
        <w:t xml:space="preserve"> </w:t>
      </w:r>
      <w:r w:rsidRPr="009553E2">
        <w:t>3</w:t>
      </w:r>
      <w:r w:rsidR="00BA662C">
        <w:t xml:space="preserve"> </w:t>
      </w:r>
      <w:r w:rsidRPr="009553E2">
        <w:t>miesięcy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zamieszczenia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Biuletynie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Publicznej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ministra</w:t>
      </w:r>
      <w:r w:rsidR="00BA662C">
        <w:t xml:space="preserve"> </w:t>
      </w:r>
      <w:r w:rsidRPr="009553E2">
        <w:t>właściwego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spraw</w:t>
      </w:r>
      <w:r w:rsidR="00BA662C">
        <w:t xml:space="preserve"> </w:t>
      </w:r>
      <w:r w:rsidRPr="009553E2">
        <w:t>informatyzacji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jego</w:t>
      </w:r>
      <w:r w:rsidR="00BA662C">
        <w:t xml:space="preserve"> </w:t>
      </w:r>
      <w:r w:rsidRPr="009553E2">
        <w:t>uruchomieniu.</w:t>
      </w:r>
      <w:r w:rsidR="00BA662C">
        <w:t xml:space="preserve"> </w:t>
      </w:r>
      <w:r w:rsidRPr="009553E2">
        <w:t>Podmioty</w:t>
      </w:r>
      <w:r w:rsidR="00BA662C">
        <w:t xml:space="preserve"> </w:t>
      </w:r>
      <w:r w:rsidRPr="009553E2">
        <w:t>te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miały</w:t>
      </w:r>
      <w:r w:rsidR="00BA662C">
        <w:t xml:space="preserve"> </w:t>
      </w:r>
      <w:r w:rsidRPr="009553E2">
        <w:t>obowiązek</w:t>
      </w:r>
      <w:r w:rsidR="00BA662C">
        <w:t xml:space="preserve"> </w:t>
      </w:r>
      <w:r w:rsidRPr="009553E2">
        <w:t>korzystania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systemu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wymiany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wystąpieniu</w:t>
      </w:r>
      <w:r w:rsidR="00BA662C">
        <w:t xml:space="preserve"> </w:t>
      </w:r>
      <w:proofErr w:type="spellStart"/>
      <w:r w:rsidRPr="009553E2">
        <w:t>smishingu</w:t>
      </w:r>
      <w:proofErr w:type="spellEnd"/>
      <w:r w:rsidRPr="009553E2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przekazywania</w:t>
      </w:r>
      <w:r w:rsidR="00BA662C">
        <w:t xml:space="preserve"> </w:t>
      </w:r>
      <w:r w:rsidRPr="009553E2">
        <w:t>wzorców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="00440AD7">
        <w:t>wyczerpującej</w:t>
      </w:r>
      <w:r w:rsidR="00BA662C">
        <w:t xml:space="preserve"> </w:t>
      </w:r>
      <w:r w:rsidR="00440AD7">
        <w:t>znamiona</w:t>
      </w:r>
      <w:r w:rsidR="00BA662C">
        <w:t xml:space="preserve"> </w:t>
      </w:r>
      <w:proofErr w:type="spellStart"/>
      <w:r w:rsidR="00440AD7">
        <w:t>smishingu</w:t>
      </w:r>
      <w:proofErr w:type="spellEnd"/>
      <w:r w:rsidRPr="009553E2">
        <w:t>.</w:t>
      </w:r>
      <w:r w:rsidR="00BA662C">
        <w:t xml:space="preserve"> </w:t>
      </w:r>
    </w:p>
    <w:p w14:paraId="2096917B" w14:textId="49657EF3" w:rsidR="00886823" w:rsidRPr="009553E2" w:rsidRDefault="00886823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Wzorce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udostępniane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stronie</w:t>
      </w:r>
      <w:r w:rsidR="00BA662C">
        <w:t xml:space="preserve"> </w:t>
      </w:r>
      <w:r w:rsidRPr="009553E2">
        <w:t>internetowej</w:t>
      </w:r>
      <w:r w:rsidR="00BA662C">
        <w:t xml:space="preserve"> </w:t>
      </w:r>
      <w:r w:rsidRPr="009553E2">
        <w:t>NASK</w:t>
      </w:r>
      <w:r w:rsidR="00FA54A7">
        <w:noBreakHyphen/>
      </w:r>
      <w:r w:rsidRPr="009553E2">
        <w:t>PIB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wcześniej</w:t>
      </w:r>
      <w:r w:rsidR="00BA662C">
        <w:t xml:space="preserve"> </w:t>
      </w:r>
      <w:r w:rsidRPr="009553E2">
        <w:t>niż</w:t>
      </w:r>
      <w:r w:rsidR="00BA662C">
        <w:t xml:space="preserve"> </w:t>
      </w:r>
      <w:r w:rsidRPr="009553E2">
        <w:t>1</w:t>
      </w:r>
      <w:r w:rsidR="001E1362" w:rsidRPr="009553E2">
        <w:t>4</w:t>
      </w:r>
      <w:r w:rsidR="00BA662C">
        <w:t xml:space="preserve"> </w:t>
      </w:r>
      <w:r w:rsidRPr="009553E2">
        <w:t>dni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później</w:t>
      </w:r>
      <w:r w:rsidR="00BA662C">
        <w:t xml:space="preserve"> </w:t>
      </w:r>
      <w:r w:rsidRPr="009553E2">
        <w:t>niż</w:t>
      </w:r>
      <w:r w:rsidR="00BA662C">
        <w:t xml:space="preserve"> </w:t>
      </w:r>
      <w:r w:rsidRPr="009553E2">
        <w:t>2</w:t>
      </w:r>
      <w:r w:rsidR="001E1362" w:rsidRPr="009553E2">
        <w:t>1</w:t>
      </w:r>
      <w:r w:rsidR="00BA662C">
        <w:t xml:space="preserve"> </w:t>
      </w:r>
      <w:r w:rsidRPr="009553E2">
        <w:t>dni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udostępnienia</w:t>
      </w:r>
      <w:r w:rsidR="00BA662C">
        <w:t xml:space="preserve"> </w:t>
      </w:r>
      <w:r w:rsidRPr="009553E2">
        <w:t>wzorca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systemie</w:t>
      </w:r>
      <w:r w:rsidR="00BA662C">
        <w:t xml:space="preserve"> </w:t>
      </w:r>
      <w:r w:rsidRPr="009553E2">
        <w:t>teleinformatycznym.</w:t>
      </w:r>
      <w:r w:rsidR="00BA662C">
        <w:t xml:space="preserve"> </w:t>
      </w:r>
      <w:r w:rsidR="001E1362" w:rsidRPr="009553E2">
        <w:t>Z</w:t>
      </w:r>
      <w:r w:rsidR="00BA662C">
        <w:t xml:space="preserve"> </w:t>
      </w:r>
      <w:r w:rsidR="004466A6" w:rsidRPr="009553E2">
        <w:t>jednej</w:t>
      </w:r>
      <w:r w:rsidR="00BA662C">
        <w:t xml:space="preserve"> </w:t>
      </w:r>
      <w:r w:rsidR="004466A6" w:rsidRPr="009553E2">
        <w:t>strony</w:t>
      </w:r>
      <w:r w:rsidR="00BA662C">
        <w:t xml:space="preserve"> </w:t>
      </w:r>
      <w:r w:rsidR="004466A6" w:rsidRPr="009553E2">
        <w:t>przepis</w:t>
      </w:r>
      <w:r w:rsidR="00BA662C">
        <w:t xml:space="preserve"> </w:t>
      </w:r>
      <w:r w:rsidR="004466A6" w:rsidRPr="009553E2">
        <w:t>ten</w:t>
      </w:r>
      <w:r w:rsidR="00BA662C">
        <w:t xml:space="preserve"> </w:t>
      </w:r>
      <w:r w:rsidR="004466A6" w:rsidRPr="009553E2">
        <w:t>zapewnia</w:t>
      </w:r>
      <w:r w:rsidR="00BA662C">
        <w:t xml:space="preserve"> </w:t>
      </w:r>
      <w:r w:rsidR="004466A6" w:rsidRPr="009553E2">
        <w:t>jawność</w:t>
      </w:r>
      <w:r w:rsidR="00BA662C">
        <w:t xml:space="preserve"> </w:t>
      </w:r>
      <w:r w:rsidR="004466A6" w:rsidRPr="009553E2">
        <w:t>działania</w:t>
      </w:r>
      <w:r w:rsidR="00BA662C">
        <w:t xml:space="preserve"> </w:t>
      </w:r>
      <w:r w:rsidR="004466A6" w:rsidRPr="009553E2">
        <w:t>państwa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4466A6" w:rsidRPr="009553E2">
        <w:t>zakresie</w:t>
      </w:r>
      <w:r w:rsidR="00BA662C">
        <w:t xml:space="preserve"> </w:t>
      </w:r>
      <w:r w:rsidR="004466A6" w:rsidRPr="009553E2">
        <w:t>zwalczania</w:t>
      </w:r>
      <w:r w:rsidR="00BA662C">
        <w:t xml:space="preserve"> </w:t>
      </w:r>
      <w:proofErr w:type="spellStart"/>
      <w:r w:rsidR="004466A6" w:rsidRPr="009553E2">
        <w:t>smishingu</w:t>
      </w:r>
      <w:proofErr w:type="spellEnd"/>
      <w:r w:rsidR="00884E8B">
        <w:t>,</w:t>
      </w:r>
      <w:r w:rsidR="00BA662C">
        <w:t xml:space="preserve"> </w:t>
      </w:r>
      <w:r w:rsidR="00884E8B">
        <w:t>z</w:t>
      </w:r>
      <w:r w:rsidR="00BA662C">
        <w:t xml:space="preserve"> </w:t>
      </w:r>
      <w:r w:rsidR="004466A6" w:rsidRPr="009553E2">
        <w:t>drugiej</w:t>
      </w:r>
      <w:r w:rsidR="00BA662C">
        <w:t xml:space="preserve"> </w:t>
      </w:r>
      <w:r w:rsidR="004466A6" w:rsidRPr="009553E2">
        <w:t>zaś</w:t>
      </w:r>
      <w:r w:rsidR="00BA662C">
        <w:t xml:space="preserve"> </w:t>
      </w:r>
      <w:r w:rsidR="004466A6" w:rsidRPr="009553E2">
        <w:t>nie</w:t>
      </w:r>
      <w:r w:rsidR="00BA662C">
        <w:t xml:space="preserve"> </w:t>
      </w:r>
      <w:r w:rsidR="004466A6" w:rsidRPr="009553E2">
        <w:t>jest</w:t>
      </w:r>
      <w:r w:rsidR="00BA662C">
        <w:t xml:space="preserve"> </w:t>
      </w:r>
      <w:r w:rsidR="004466A6" w:rsidRPr="009553E2">
        <w:t>celowe</w:t>
      </w:r>
      <w:r w:rsidR="00BA662C">
        <w:t xml:space="preserve"> </w:t>
      </w:r>
      <w:r w:rsidR="004466A6" w:rsidRPr="009553E2">
        <w:t>publikowanie</w:t>
      </w:r>
      <w:r w:rsidR="00BA662C">
        <w:t xml:space="preserve"> </w:t>
      </w:r>
      <w:r w:rsidR="009402A7" w:rsidRPr="009553E2">
        <w:t>wzorców</w:t>
      </w:r>
      <w:r w:rsidR="00BA662C">
        <w:t xml:space="preserve"> </w:t>
      </w:r>
      <w:r w:rsidR="004466A6" w:rsidRPr="009553E2">
        <w:t>od</w:t>
      </w:r>
      <w:r w:rsidR="00BA662C">
        <w:t xml:space="preserve"> </w:t>
      </w:r>
      <w:r w:rsidR="004466A6" w:rsidRPr="009553E2">
        <w:t>razu,</w:t>
      </w:r>
      <w:r w:rsidR="00BA662C">
        <w:t xml:space="preserve"> </w:t>
      </w:r>
      <w:r w:rsidR="009402A7">
        <w:t>po</w:t>
      </w:r>
      <w:r w:rsidR="00BA662C">
        <w:t xml:space="preserve"> </w:t>
      </w:r>
      <w:r w:rsidR="009402A7">
        <w:t>ich</w:t>
      </w:r>
      <w:r w:rsidR="00BA662C">
        <w:t xml:space="preserve"> </w:t>
      </w:r>
      <w:r w:rsidR="009402A7">
        <w:t>przekazaniu</w:t>
      </w:r>
      <w:r w:rsidR="00BA662C">
        <w:t xml:space="preserve"> </w:t>
      </w:r>
      <w:r w:rsidR="009402A7">
        <w:t>do</w:t>
      </w:r>
      <w:r w:rsidR="00BA662C">
        <w:t xml:space="preserve"> </w:t>
      </w:r>
      <w:r w:rsidR="009402A7">
        <w:t>przedsiębiorców</w:t>
      </w:r>
      <w:r w:rsidR="00BA662C">
        <w:t xml:space="preserve"> </w:t>
      </w:r>
      <w:r w:rsidR="009402A7">
        <w:t>telekomunikacyjnych,</w:t>
      </w:r>
      <w:r w:rsidR="00BA662C">
        <w:t xml:space="preserve"> </w:t>
      </w:r>
      <w:r w:rsidR="004466A6" w:rsidRPr="009553E2">
        <w:t>ponieważ</w:t>
      </w:r>
      <w:r w:rsidR="00BA662C">
        <w:t xml:space="preserve"> </w:t>
      </w:r>
      <w:r w:rsidR="004466A6" w:rsidRPr="009553E2">
        <w:t>dzięki</w:t>
      </w:r>
      <w:r w:rsidR="00BA662C">
        <w:t xml:space="preserve"> </w:t>
      </w:r>
      <w:r w:rsidR="004466A6" w:rsidRPr="009553E2">
        <w:t>temu</w:t>
      </w:r>
      <w:r w:rsidR="00BA662C">
        <w:t xml:space="preserve"> </w:t>
      </w:r>
      <w:r w:rsidR="004466A6" w:rsidRPr="009553E2">
        <w:t>przestępcy</w:t>
      </w:r>
      <w:r w:rsidR="00BA662C">
        <w:t xml:space="preserve"> </w:t>
      </w:r>
      <w:r w:rsidR="004466A6" w:rsidRPr="009553E2">
        <w:t>byliby</w:t>
      </w:r>
      <w:r w:rsidR="00BA662C">
        <w:t xml:space="preserve"> </w:t>
      </w:r>
      <w:r w:rsidR="003C2D86">
        <w:t>w</w:t>
      </w:r>
      <w:r w:rsidR="00BA662C">
        <w:t xml:space="preserve"> </w:t>
      </w:r>
      <w:r w:rsidR="004466A6" w:rsidRPr="009553E2">
        <w:t>stanie</w:t>
      </w:r>
      <w:r w:rsidR="00BA662C">
        <w:t xml:space="preserve"> </w:t>
      </w:r>
      <w:r w:rsidR="004466A6" w:rsidRPr="009553E2">
        <w:t>zmienić</w:t>
      </w:r>
      <w:r w:rsidR="00BA662C">
        <w:t xml:space="preserve"> </w:t>
      </w:r>
      <w:r w:rsidR="004466A6" w:rsidRPr="009553E2">
        <w:t>używane</w:t>
      </w:r>
      <w:r w:rsidR="00BA662C">
        <w:t xml:space="preserve"> </w:t>
      </w:r>
      <w:r w:rsidR="004466A6" w:rsidRPr="009553E2">
        <w:t>szablony</w:t>
      </w:r>
      <w:r w:rsidR="00BA662C">
        <w:t xml:space="preserve"> </w:t>
      </w:r>
      <w:r w:rsidR="009704D2" w:rsidRPr="009553E2">
        <w:t>krótkich</w:t>
      </w:r>
      <w:r w:rsidR="00BA662C">
        <w:t xml:space="preserve"> </w:t>
      </w:r>
      <w:r w:rsidR="004466A6" w:rsidRPr="009553E2">
        <w:t>wiadomości</w:t>
      </w:r>
      <w:r w:rsidR="00BA662C">
        <w:t xml:space="preserve"> </w:t>
      </w:r>
      <w:r w:rsidR="009704D2" w:rsidRPr="009553E2">
        <w:t>tekstowych</w:t>
      </w:r>
      <w:r w:rsidR="00BA662C">
        <w:t xml:space="preserve"> </w:t>
      </w:r>
      <w:r w:rsidR="009704D2" w:rsidRPr="009553E2">
        <w:t>(SMS)</w:t>
      </w:r>
      <w:r w:rsidR="004466A6" w:rsidRPr="009553E2">
        <w:t>,</w:t>
      </w:r>
      <w:r w:rsidR="00BA662C">
        <w:t xml:space="preserve"> </w:t>
      </w:r>
      <w:r w:rsidR="004466A6" w:rsidRPr="009553E2">
        <w:t>aby</w:t>
      </w:r>
      <w:r w:rsidR="00BA662C">
        <w:t xml:space="preserve"> </w:t>
      </w:r>
      <w:r w:rsidR="004466A6" w:rsidRPr="009553E2">
        <w:t>ominąć</w:t>
      </w:r>
      <w:r w:rsidR="00BA662C">
        <w:t xml:space="preserve"> </w:t>
      </w:r>
      <w:r w:rsidR="004466A6" w:rsidRPr="009553E2">
        <w:t>wzorce.</w:t>
      </w:r>
    </w:p>
    <w:p w14:paraId="4B57D2D5" w14:textId="55C419B3" w:rsidR="00886823" w:rsidRPr="009553E2" w:rsidRDefault="00886823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Projektodawca</w:t>
      </w:r>
      <w:r w:rsidR="00BA662C">
        <w:t xml:space="preserve"> </w:t>
      </w:r>
      <w:r w:rsidRPr="009553E2">
        <w:t>przewidział</w:t>
      </w:r>
      <w:r w:rsidR="00BA662C">
        <w:t xml:space="preserve"> </w:t>
      </w:r>
      <w:r w:rsidRPr="009553E2">
        <w:t>sytuację,</w:t>
      </w:r>
      <w:r w:rsidR="00BA662C">
        <w:t xml:space="preserve"> </w:t>
      </w:r>
      <w:r w:rsidRPr="009553E2">
        <w:t>gdy</w:t>
      </w:r>
      <w:r w:rsidR="00BA662C">
        <w:t xml:space="preserve"> </w:t>
      </w:r>
      <w:r w:rsidRPr="009553E2">
        <w:t>treść</w:t>
      </w:r>
      <w:r w:rsidR="00BA662C">
        <w:t xml:space="preserve"> </w:t>
      </w:r>
      <w:r w:rsidRPr="009553E2">
        <w:t>zawarta</w:t>
      </w:r>
      <w:r w:rsidR="00BA662C">
        <w:t xml:space="preserve"> </w:t>
      </w:r>
      <w:r w:rsidRPr="009553E2">
        <w:t>we</w:t>
      </w:r>
      <w:r w:rsidR="00BA662C">
        <w:t xml:space="preserve"> </w:t>
      </w:r>
      <w:r w:rsidRPr="009553E2">
        <w:t>wzorcu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stanowi</w:t>
      </w:r>
      <w:r w:rsidR="00BA662C">
        <w:t xml:space="preserve"> </w:t>
      </w:r>
      <w:proofErr w:type="spellStart"/>
      <w:r w:rsidRPr="009553E2">
        <w:t>smishingu</w:t>
      </w:r>
      <w:proofErr w:type="spellEnd"/>
      <w:r w:rsidR="009402A7">
        <w:rPr>
          <w:rStyle w:val="Odwoanieprzypisudolnego"/>
        </w:rPr>
        <w:footnoteReference w:id="19"/>
      </w:r>
      <w:r w:rsidRPr="009553E2">
        <w:t>.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="00005A20">
        <w:t>zachodzić także sytuacja</w:t>
      </w:r>
      <w:r w:rsidRPr="009553E2">
        <w:t>,</w:t>
      </w:r>
      <w:r w:rsidR="00BA662C">
        <w:t xml:space="preserve"> </w:t>
      </w:r>
      <w:r w:rsidR="00005A20">
        <w:t xml:space="preserve">gdy </w:t>
      </w:r>
      <w:r w:rsidRPr="009553E2">
        <w:t>nie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celowe</w:t>
      </w:r>
      <w:r w:rsidR="00BA662C">
        <w:t xml:space="preserve"> </w:t>
      </w:r>
      <w:r w:rsidRPr="009553E2">
        <w:t>dalsze</w:t>
      </w:r>
      <w:r w:rsidR="00BA662C">
        <w:t xml:space="preserve"> </w:t>
      </w:r>
      <w:r w:rsidRPr="009553E2">
        <w:t>blokowanie</w:t>
      </w:r>
      <w:r w:rsidR="00BA662C">
        <w:t xml:space="preserve"> </w:t>
      </w:r>
      <w:r w:rsidRPr="009553E2">
        <w:t>takich</w:t>
      </w:r>
      <w:r w:rsidR="00BA662C">
        <w:t xml:space="preserve"> </w:t>
      </w:r>
      <w:r w:rsidRPr="009553E2">
        <w:t>wiadomości.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tak</w:t>
      </w:r>
      <w:r w:rsidR="00BA662C">
        <w:t xml:space="preserve"> </w:t>
      </w:r>
      <w:r w:rsidRPr="009553E2">
        <w:t>wydarzyć</w:t>
      </w:r>
      <w:r w:rsidR="00BA662C">
        <w:t xml:space="preserve"> </w:t>
      </w:r>
      <w:r w:rsidRPr="009553E2">
        <w:t>n</w:t>
      </w:r>
      <w:r w:rsidR="00884E8B">
        <w:t xml:space="preserve">a </w:t>
      </w:r>
      <w:r w:rsidRPr="009553E2">
        <w:t>p</w:t>
      </w:r>
      <w:r w:rsidR="00884E8B">
        <w:t>rzykład,</w:t>
      </w:r>
      <w:r w:rsidR="00BA662C">
        <w:t xml:space="preserve"> </w:t>
      </w:r>
      <w:r w:rsidRPr="009553E2">
        <w:t>jeżeli:</w:t>
      </w:r>
      <w:r w:rsidR="00BA662C">
        <w:t xml:space="preserve"> </w:t>
      </w:r>
    </w:p>
    <w:p w14:paraId="0340033C" w14:textId="5F1AD7AB" w:rsidR="00886823" w:rsidRPr="009553E2" w:rsidRDefault="00886823" w:rsidP="00F554DF">
      <w:pPr>
        <w:pStyle w:val="NormalnyWeb"/>
        <w:numPr>
          <w:ilvl w:val="0"/>
          <w:numId w:val="108"/>
        </w:numPr>
        <w:shd w:val="clear" w:color="auto" w:fill="FFFFFF"/>
        <w:spacing w:before="120" w:beforeAutospacing="0" w:after="0" w:afterAutospacing="0" w:line="360" w:lineRule="auto"/>
        <w:jc w:val="both"/>
        <w:rPr>
          <w:rFonts w:eastAsiaTheme="minorEastAsia"/>
        </w:rPr>
      </w:pPr>
      <w:r w:rsidRPr="009553E2">
        <w:rPr>
          <w:rFonts w:eastAsiaTheme="minorEastAsia"/>
        </w:rPr>
        <w:t>mimo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przekazania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wzorca</w:t>
      </w:r>
      <w:r w:rsidR="00BA662C">
        <w:rPr>
          <w:rFonts w:eastAsiaTheme="minorEastAsia"/>
        </w:rPr>
        <w:t xml:space="preserve"> </w:t>
      </w:r>
      <w:proofErr w:type="spellStart"/>
      <w:r w:rsidRPr="009553E2">
        <w:rPr>
          <w:rFonts w:eastAsiaTheme="minorEastAsia"/>
        </w:rPr>
        <w:t>smishing</w:t>
      </w:r>
      <w:proofErr w:type="spellEnd"/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dociera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użytkowników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wzorzec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musi</w:t>
      </w:r>
      <w:r w:rsidR="00BA662C">
        <w:rPr>
          <w:rFonts w:eastAsiaTheme="minorEastAsia"/>
        </w:rPr>
        <w:t xml:space="preserve"> </w:t>
      </w:r>
      <w:r w:rsidR="00005A20">
        <w:rPr>
          <w:rFonts w:eastAsiaTheme="minorEastAsia"/>
        </w:rPr>
        <w:t xml:space="preserve">zostać </w:t>
      </w:r>
      <w:r w:rsidRPr="009553E2">
        <w:rPr>
          <w:rFonts w:eastAsiaTheme="minorEastAsia"/>
        </w:rPr>
        <w:t>poprawiony,</w:t>
      </w:r>
    </w:p>
    <w:p w14:paraId="49C8BDB5" w14:textId="1B2E525A" w:rsidR="00886823" w:rsidRPr="009553E2" w:rsidRDefault="00886823" w:rsidP="00F554DF">
      <w:pPr>
        <w:pStyle w:val="NormalnyWeb"/>
        <w:numPr>
          <w:ilvl w:val="0"/>
          <w:numId w:val="108"/>
        </w:numPr>
        <w:shd w:val="clear" w:color="auto" w:fill="FFFFFF"/>
        <w:spacing w:before="120" w:beforeAutospacing="0" w:after="0" w:afterAutospacing="0" w:line="360" w:lineRule="auto"/>
        <w:jc w:val="both"/>
        <w:rPr>
          <w:rFonts w:eastAsiaTheme="minorEastAsia"/>
        </w:rPr>
      </w:pPr>
      <w:r w:rsidRPr="009553E2">
        <w:rPr>
          <w:rFonts w:eastAsiaTheme="minorEastAsia"/>
        </w:rPr>
        <w:t>wzorzec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jest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zbyt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szeroki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blokuje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także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SMS</w:t>
      </w:r>
      <w:r w:rsidR="00884E8B">
        <w:rPr>
          <w:rFonts w:eastAsiaTheme="minorEastAsia"/>
        </w:rPr>
        <w:t>-y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niemające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charakteru</w:t>
      </w:r>
      <w:r w:rsidR="00BA662C">
        <w:rPr>
          <w:rFonts w:eastAsiaTheme="minorEastAsia"/>
        </w:rPr>
        <w:t xml:space="preserve"> </w:t>
      </w:r>
      <w:proofErr w:type="spellStart"/>
      <w:r w:rsidRPr="009553E2">
        <w:rPr>
          <w:rFonts w:eastAsiaTheme="minorEastAsia"/>
        </w:rPr>
        <w:t>smishingu</w:t>
      </w:r>
      <w:proofErr w:type="spellEnd"/>
      <w:r w:rsidRPr="009553E2">
        <w:rPr>
          <w:rFonts w:eastAsiaTheme="minorEastAsia"/>
        </w:rPr>
        <w:t>,</w:t>
      </w:r>
    </w:p>
    <w:p w14:paraId="3522A957" w14:textId="77777777" w:rsidR="00886823" w:rsidRPr="009553E2" w:rsidRDefault="00886823" w:rsidP="00F554DF">
      <w:pPr>
        <w:pStyle w:val="NormalnyWeb"/>
        <w:numPr>
          <w:ilvl w:val="0"/>
          <w:numId w:val="108"/>
        </w:numPr>
        <w:shd w:val="clear" w:color="auto" w:fill="FFFFFF"/>
        <w:spacing w:before="120" w:beforeAutospacing="0" w:after="0" w:afterAutospacing="0" w:line="360" w:lineRule="auto"/>
        <w:jc w:val="both"/>
        <w:rPr>
          <w:rFonts w:eastAsiaTheme="minorEastAsia"/>
        </w:rPr>
      </w:pPr>
      <w:r w:rsidRPr="009553E2">
        <w:rPr>
          <w:rFonts w:eastAsiaTheme="minorEastAsia"/>
        </w:rPr>
        <w:t>oszuści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już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korzystają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z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wcześniejszych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metod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proofErr w:type="spellStart"/>
      <w:r w:rsidRPr="009553E2">
        <w:rPr>
          <w:rFonts w:eastAsiaTheme="minorEastAsia"/>
        </w:rPr>
        <w:t>smishingu</w:t>
      </w:r>
      <w:proofErr w:type="spellEnd"/>
      <w:r w:rsidRPr="009553E2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np.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używają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sformułowań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związanych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szczepieniem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sytuacji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wzorzec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może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być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wycofany.</w:t>
      </w:r>
    </w:p>
    <w:p w14:paraId="0DC73E42" w14:textId="3FAEC3DA" w:rsidR="00886823" w:rsidRPr="009553E2" w:rsidRDefault="00886823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</w:t>
      </w:r>
      <w:r w:rsidR="00BA662C">
        <w:t xml:space="preserve"> </w:t>
      </w:r>
      <w:r w:rsidRPr="009553E2">
        <w:t>tej</w:t>
      </w:r>
      <w:r w:rsidR="00BA662C">
        <w:t xml:space="preserve"> </w:t>
      </w:r>
      <w:r w:rsidRPr="009553E2">
        <w:t>sytuacji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poinformuje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rPr>
          <w:iCs/>
        </w:rPr>
        <w:t>wycofaniu</w:t>
      </w:r>
      <w:r w:rsidR="00BA662C">
        <w:rPr>
          <w:iCs/>
        </w:rPr>
        <w:t xml:space="preserve"> </w:t>
      </w:r>
      <w:r w:rsidRPr="009553E2">
        <w:rPr>
          <w:iCs/>
        </w:rPr>
        <w:t>wzorca</w:t>
      </w:r>
      <w:r w:rsidRPr="009553E2">
        <w:t>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Pr="009553E2">
        <w:t>przedsiębiorca</w:t>
      </w:r>
      <w:r w:rsidR="00BA662C">
        <w:t xml:space="preserve"> </w:t>
      </w:r>
      <w:r w:rsidRPr="009553E2">
        <w:t>telekomunikacyjny</w:t>
      </w:r>
      <w:r w:rsidR="00BA662C">
        <w:t xml:space="preserve"> </w:t>
      </w:r>
      <w:r w:rsidRPr="009553E2">
        <w:t>przestanie</w:t>
      </w:r>
      <w:r w:rsidR="00BA662C">
        <w:t xml:space="preserve"> </w:t>
      </w:r>
      <w:r w:rsidRPr="009553E2">
        <w:t>blokować</w:t>
      </w:r>
      <w:r w:rsidR="00BA662C">
        <w:t xml:space="preserve"> </w:t>
      </w:r>
      <w:r w:rsidRPr="009553E2">
        <w:t>takie</w:t>
      </w:r>
      <w:r w:rsidR="00BA662C">
        <w:t xml:space="preserve"> </w:t>
      </w:r>
      <w:r w:rsidRPr="009553E2">
        <w:t>wiadomości.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Pr="009553E2">
        <w:t>takim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zamieszczał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stronie</w:t>
      </w:r>
      <w:r w:rsidR="00BA662C">
        <w:t xml:space="preserve"> </w:t>
      </w:r>
      <w:r w:rsidRPr="009553E2">
        <w:t>internetowej</w:t>
      </w:r>
      <w:r w:rsidR="00BA662C">
        <w:t xml:space="preserve"> </w:t>
      </w:r>
      <w:r w:rsidRPr="009553E2">
        <w:t>informacje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okresie</w:t>
      </w:r>
      <w:r w:rsidR="00884E8B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jakim</w:t>
      </w:r>
      <w:r w:rsidR="00BA662C">
        <w:t xml:space="preserve"> </w:t>
      </w:r>
      <w:r w:rsidRPr="009553E2">
        <w:t>wycofany</w:t>
      </w:r>
      <w:r w:rsidR="00BA662C">
        <w:t xml:space="preserve"> </w:t>
      </w:r>
      <w:r w:rsidRPr="009553E2">
        <w:t>wzorzec</w:t>
      </w:r>
      <w:r w:rsidR="00BA662C">
        <w:t xml:space="preserve"> </w:t>
      </w:r>
      <w:r w:rsidRPr="009553E2">
        <w:t>obowiązywał.</w:t>
      </w:r>
      <w:r w:rsidR="00BA662C">
        <w:t xml:space="preserve"> </w:t>
      </w:r>
    </w:p>
    <w:p w14:paraId="2FAC20AD" w14:textId="63AF2D0F" w:rsidR="0066577F" w:rsidRPr="009553E2" w:rsidRDefault="0066577F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SMS</w:t>
      </w:r>
      <w:r w:rsidR="00BA662C">
        <w:t xml:space="preserve"> </w:t>
      </w:r>
      <w:r w:rsidRPr="009553E2">
        <w:t>zawierający</w:t>
      </w:r>
      <w:r w:rsidR="00BA662C">
        <w:t xml:space="preserve"> </w:t>
      </w:r>
      <w:r w:rsidRPr="009553E2">
        <w:t>link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złośliwej</w:t>
      </w:r>
      <w:r w:rsidR="00BA662C">
        <w:t xml:space="preserve"> </w:t>
      </w:r>
      <w:r w:rsidRPr="009553E2">
        <w:t>strony</w:t>
      </w:r>
      <w:r w:rsidR="00BA662C">
        <w:t xml:space="preserve"> </w:t>
      </w:r>
      <w:r w:rsidRPr="009553E2">
        <w:t>internetowej</w:t>
      </w:r>
      <w:r w:rsidR="00BA662C">
        <w:t xml:space="preserve"> </w:t>
      </w:r>
      <w:r w:rsidRPr="009553E2">
        <w:t>stanowi</w:t>
      </w:r>
      <w:r w:rsidR="00BA662C">
        <w:t xml:space="preserve"> </w:t>
      </w:r>
      <w:r w:rsidRPr="009553E2">
        <w:t>zagrożenie</w:t>
      </w:r>
      <w:r w:rsidR="00BA662C">
        <w:t xml:space="preserve"> </w:t>
      </w:r>
      <w:proofErr w:type="spellStart"/>
      <w:r w:rsidRPr="009553E2">
        <w:t>cyberbezpieczeństwa</w:t>
      </w:r>
      <w:proofErr w:type="spellEnd"/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rozumieniu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5</w:t>
      </w:r>
      <w:r w:rsidR="00BA662C">
        <w:t xml:space="preserve"> </w:t>
      </w:r>
      <w:r w:rsidRPr="009553E2">
        <w:t>lipca</w:t>
      </w:r>
      <w:r w:rsidR="00BA662C">
        <w:t xml:space="preserve"> </w:t>
      </w:r>
      <w:r w:rsidRPr="009553E2">
        <w:t>2018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krajowym</w:t>
      </w:r>
      <w:r w:rsidR="00BA662C">
        <w:t xml:space="preserve"> </w:t>
      </w:r>
      <w:r w:rsidRPr="009553E2">
        <w:t>systemie</w:t>
      </w:r>
      <w:r w:rsidR="00BA662C">
        <w:t xml:space="preserve"> </w:t>
      </w:r>
      <w:proofErr w:type="spellStart"/>
      <w:r w:rsidRPr="009553E2">
        <w:t>cyberbezpieczeństwa</w:t>
      </w:r>
      <w:proofErr w:type="spellEnd"/>
      <w:r w:rsidRPr="009553E2">
        <w:t>.</w:t>
      </w:r>
      <w:r w:rsidR="00BA662C">
        <w:t xml:space="preserve"> </w:t>
      </w:r>
      <w:r w:rsidRPr="009553E2">
        <w:t>Zaś</w:t>
      </w:r>
      <w:r w:rsidR="00BA662C">
        <w:t xml:space="preserve"> </w:t>
      </w:r>
      <w:r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>
        <w:t>art.</w:t>
      </w:r>
      <w:r w:rsidR="00BA662C">
        <w:t xml:space="preserve"> </w:t>
      </w:r>
      <w:r w:rsidRPr="009553E2">
        <w:t>26</w:t>
      </w:r>
      <w:r w:rsidR="00BA662C">
        <w:t xml:space="preserve"> </w:t>
      </w:r>
      <w:r>
        <w:t>ust.</w:t>
      </w:r>
      <w:r w:rsidR="00BA662C">
        <w:t xml:space="preserve"> </w:t>
      </w:r>
      <w:r w:rsidRPr="009553E2">
        <w:t>3</w:t>
      </w:r>
      <w:r w:rsidR="00BA662C">
        <w:t xml:space="preserve"> </w:t>
      </w:r>
      <w:r>
        <w:t>pkt</w:t>
      </w:r>
      <w:r w:rsidR="00BA662C">
        <w:t xml:space="preserve"> </w:t>
      </w:r>
      <w:r w:rsidRPr="009553E2">
        <w:t>1</w:t>
      </w:r>
      <w:r w:rsidR="00BA662C">
        <w:t xml:space="preserve"> </w:t>
      </w:r>
      <w:r w:rsidR="00EB6197">
        <w:t xml:space="preserve">tej </w:t>
      </w:r>
      <w:r w:rsidRPr="009553E2">
        <w:t>ustawy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zadań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m.in.</w:t>
      </w:r>
      <w:r w:rsidR="00BA662C">
        <w:t xml:space="preserve"> </w:t>
      </w:r>
      <w:r w:rsidRPr="009553E2">
        <w:t>monitorowanie</w:t>
      </w:r>
      <w:r w:rsidR="00BA662C">
        <w:t xml:space="preserve"> </w:t>
      </w:r>
      <w:r w:rsidRPr="009553E2">
        <w:t>zagrożeń</w:t>
      </w:r>
      <w:r w:rsidR="00BA662C">
        <w:t xml:space="preserve"> </w:t>
      </w:r>
      <w:proofErr w:type="spellStart"/>
      <w:r w:rsidRPr="009553E2">
        <w:t>cyberbezpieczeństwa</w:t>
      </w:r>
      <w:proofErr w:type="spellEnd"/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poziomie</w:t>
      </w:r>
      <w:r w:rsidR="00BA662C">
        <w:t xml:space="preserve"> </w:t>
      </w:r>
      <w:r w:rsidRPr="009553E2">
        <w:t>krajowym.</w:t>
      </w:r>
      <w:r w:rsidR="00BA662C">
        <w:t xml:space="preserve"> </w:t>
      </w:r>
      <w:r w:rsidR="002F21BA">
        <w:t xml:space="preserve">Przepis </w:t>
      </w:r>
      <w:r w:rsidR="00630750">
        <w:t>a</w:t>
      </w:r>
      <w:r w:rsidRPr="009553E2">
        <w:t>rt.</w:t>
      </w:r>
      <w:r w:rsidR="00BA662C">
        <w:t xml:space="preserve"> </w:t>
      </w:r>
      <w:r w:rsidRPr="009553E2">
        <w:t>39</w:t>
      </w:r>
      <w:r w:rsidR="00BA662C">
        <w:t xml:space="preserve"> </w:t>
      </w:r>
      <w:r>
        <w:t>ust.</w:t>
      </w:r>
      <w:r w:rsidR="00BA662C">
        <w:t xml:space="preserve"> </w:t>
      </w:r>
      <w:r w:rsidRPr="009553E2">
        <w:t>1</w:t>
      </w:r>
      <w:r w:rsidR="00BA662C">
        <w:t xml:space="preserve"> </w:t>
      </w:r>
      <w:r w:rsidR="00630750">
        <w:t xml:space="preserve">ww. ustawy </w:t>
      </w:r>
      <w:r w:rsidRPr="009553E2">
        <w:t>uprawnia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pozyskanych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związku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zagrożeniami</w:t>
      </w:r>
      <w:r w:rsidR="00BA662C">
        <w:t xml:space="preserve"> </w:t>
      </w:r>
      <w:proofErr w:type="spellStart"/>
      <w:r w:rsidRPr="009553E2">
        <w:t>cyberbezpieczeństwa</w:t>
      </w:r>
      <w:proofErr w:type="spellEnd"/>
      <w:r w:rsidRPr="009553E2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dan</w:t>
      </w:r>
      <w:r w:rsidR="00630750">
        <w:t>ych</w:t>
      </w:r>
      <w:r w:rsidR="00BA662C">
        <w:t xml:space="preserve"> </w:t>
      </w:r>
      <w:r w:rsidRPr="009553E2">
        <w:t>osobow</w:t>
      </w:r>
      <w:r w:rsidR="00630750">
        <w:t>ych</w:t>
      </w:r>
      <w:r w:rsidRPr="009553E2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zakresie</w:t>
      </w:r>
      <w:r w:rsidR="00BA662C">
        <w:t xml:space="preserve"> </w:t>
      </w:r>
      <w:r w:rsidR="003C2D86">
        <w:t>i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niezbędnym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realizacji</w:t>
      </w:r>
      <w:r w:rsidR="00BA662C">
        <w:t xml:space="preserve"> </w:t>
      </w:r>
      <w:r w:rsidRPr="009553E2">
        <w:t>zadań</w:t>
      </w:r>
      <w:r w:rsidR="00BA662C">
        <w:t xml:space="preserve"> </w:t>
      </w:r>
      <w:r w:rsidRPr="009553E2">
        <w:t>określonych</w:t>
      </w:r>
      <w:r w:rsidR="00BA662C">
        <w:t xml:space="preserve"> </w:t>
      </w:r>
      <w:r w:rsidRPr="009553E2">
        <w:t>m.in.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art.</w:t>
      </w:r>
      <w:r w:rsidR="00BA662C">
        <w:t xml:space="preserve"> </w:t>
      </w:r>
      <w:r w:rsidRPr="009553E2">
        <w:t>26</w:t>
      </w:r>
      <w:r w:rsidR="00BA662C">
        <w:t xml:space="preserve"> </w:t>
      </w:r>
      <w:r w:rsidR="00531CE6">
        <w:t xml:space="preserve">tej </w:t>
      </w:r>
      <w:r w:rsidRPr="009553E2">
        <w:t>ustawy.</w:t>
      </w:r>
      <w:r w:rsidR="00BA662C">
        <w:t xml:space="preserve"> </w:t>
      </w:r>
      <w:r w:rsidRPr="009553E2">
        <w:t>Z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powodu,</w:t>
      </w:r>
      <w:r w:rsidR="00BA662C">
        <w:t xml:space="preserve"> </w:t>
      </w:r>
      <w:r w:rsidRPr="009553E2">
        <w:t>aby</w:t>
      </w:r>
      <w:r w:rsidR="00BA662C">
        <w:t xml:space="preserve"> </w:t>
      </w:r>
      <w:r w:rsidRPr="009553E2">
        <w:t>zapewnić</w:t>
      </w:r>
      <w:r w:rsidR="00BA662C">
        <w:t xml:space="preserve"> </w:t>
      </w:r>
      <w:r w:rsidRPr="009553E2">
        <w:t>spójność</w:t>
      </w:r>
      <w:r w:rsidR="00BA662C">
        <w:t xml:space="preserve"> </w:t>
      </w:r>
      <w:r w:rsidRPr="009553E2">
        <w:t>projektowanych</w:t>
      </w:r>
      <w:r w:rsidR="00BA662C">
        <w:t xml:space="preserve"> </w:t>
      </w:r>
      <w:r w:rsidRPr="009553E2">
        <w:t>przepisów</w:t>
      </w:r>
      <w:r w:rsidR="00BA662C">
        <w:t xml:space="preserve"> </w:t>
      </w:r>
      <w:r w:rsidR="003C2D86">
        <w:t>z</w:t>
      </w:r>
      <w:r w:rsidR="00BA662C">
        <w:t xml:space="preserve"> </w:t>
      </w:r>
      <w:r w:rsidR="009402A7">
        <w:t>systemem</w:t>
      </w:r>
      <w:r w:rsidR="00BA662C">
        <w:t xml:space="preserve"> </w:t>
      </w:r>
      <w:r w:rsidR="009402A7">
        <w:t>prawa</w:t>
      </w:r>
      <w:r w:rsidRPr="009553E2">
        <w:t>,</w:t>
      </w:r>
      <w:r w:rsidR="00BA662C">
        <w:t xml:space="preserve"> </w:t>
      </w:r>
      <w:r w:rsidRPr="009553E2">
        <w:t>dodano</w:t>
      </w:r>
      <w:r w:rsidR="00BA662C">
        <w:t xml:space="preserve"> </w:t>
      </w:r>
      <w:r w:rsidRPr="009553E2">
        <w:t>przepis,</w:t>
      </w:r>
      <w:r w:rsidR="00BA662C">
        <w:t xml:space="preserve"> </w:t>
      </w:r>
      <w:r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którym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przetwarzał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pozyskane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związku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monitorowaniem</w:t>
      </w:r>
      <w:r w:rsidR="00BA662C">
        <w:t xml:space="preserve"> </w:t>
      </w:r>
      <w:r w:rsidRPr="009553E2">
        <w:t>występowania</w:t>
      </w:r>
      <w:r w:rsidR="00BA662C">
        <w:t xml:space="preserve"> </w:t>
      </w:r>
      <w:proofErr w:type="spellStart"/>
      <w:r w:rsidRPr="009553E2">
        <w:t>smishingu</w:t>
      </w:r>
      <w:proofErr w:type="spellEnd"/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zasadach</w:t>
      </w:r>
      <w:r w:rsidR="00BA662C">
        <w:t xml:space="preserve"> </w:t>
      </w:r>
      <w:r w:rsidRPr="009553E2">
        <w:t>określonych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art.</w:t>
      </w:r>
      <w:r w:rsidR="00BA662C">
        <w:t xml:space="preserve"> </w:t>
      </w:r>
      <w:r w:rsidRPr="009553E2">
        <w:t>39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531CE6" w:rsidRPr="00531CE6">
        <w:t xml:space="preserve">z dnia 5 lipca 2018 r. </w:t>
      </w:r>
      <w:r w:rsidR="003C2D86">
        <w:t>o</w:t>
      </w:r>
      <w:r w:rsidR="00BA662C">
        <w:t xml:space="preserve"> </w:t>
      </w:r>
      <w:r w:rsidRPr="009553E2">
        <w:t>krajowym</w:t>
      </w:r>
      <w:r w:rsidR="00BA662C">
        <w:t xml:space="preserve"> </w:t>
      </w:r>
      <w:r w:rsidRPr="009553E2">
        <w:t>systemie</w:t>
      </w:r>
      <w:r w:rsidR="00BA662C">
        <w:t xml:space="preserve"> </w:t>
      </w:r>
      <w:proofErr w:type="spellStart"/>
      <w:r w:rsidRPr="009553E2">
        <w:t>cyberbezpieczeństwa</w:t>
      </w:r>
      <w:proofErr w:type="spellEnd"/>
      <w:r w:rsidRPr="009553E2">
        <w:t>.</w:t>
      </w:r>
    </w:p>
    <w:p w14:paraId="796E5740" w14:textId="57E5689C" w:rsidR="00886823" w:rsidRPr="00B5522F" w:rsidRDefault="00886823" w:rsidP="00C03C4E">
      <w:pPr>
        <w:pStyle w:val="NormalnyWeb"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6</w:t>
      </w:r>
      <w:r w:rsidR="00884E8B">
        <w:rPr>
          <w:rStyle w:val="Ppogrubienie"/>
        </w:rPr>
        <w:t>.</w:t>
      </w:r>
    </w:p>
    <w:p w14:paraId="19161A41" w14:textId="77777777" w:rsidR="00886823" w:rsidRPr="00E8029C" w:rsidRDefault="00886823" w:rsidP="00F554DF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204440">
        <w:t>Projekt</w:t>
      </w:r>
      <w:r w:rsidR="00BA662C">
        <w:t xml:space="preserve"> </w:t>
      </w:r>
      <w:r w:rsidRPr="00204440">
        <w:t>przewiduje</w:t>
      </w:r>
      <w:r w:rsidR="00BA662C">
        <w:t xml:space="preserve"> </w:t>
      </w:r>
      <w:r w:rsidRPr="00204440">
        <w:t>dla</w:t>
      </w:r>
      <w:r w:rsidR="00BA662C">
        <w:t xml:space="preserve"> </w:t>
      </w:r>
      <w:r w:rsidRPr="00204440">
        <w:t>nadawcy</w:t>
      </w:r>
      <w:r w:rsidR="00BA662C">
        <w:t xml:space="preserve"> </w:t>
      </w:r>
      <w:r w:rsidRPr="00204440">
        <w:t>krótkiej</w:t>
      </w:r>
      <w:r w:rsidR="00BA662C">
        <w:t xml:space="preserve"> </w:t>
      </w:r>
      <w:r w:rsidRPr="00204440">
        <w:t>wiadomości</w:t>
      </w:r>
      <w:r w:rsidR="00BA662C">
        <w:t xml:space="preserve"> </w:t>
      </w:r>
      <w:r w:rsidRPr="00204440">
        <w:t>tekstowej</w:t>
      </w:r>
      <w:r w:rsidR="00BA662C">
        <w:t xml:space="preserve"> </w:t>
      </w:r>
      <w:r w:rsidRPr="00204440">
        <w:t>(SMS)</w:t>
      </w:r>
      <w:r w:rsidR="00BA662C">
        <w:t xml:space="preserve"> </w:t>
      </w:r>
      <w:r w:rsidRPr="00204440">
        <w:t>możliwość</w:t>
      </w:r>
      <w:r w:rsidR="00BA662C">
        <w:t xml:space="preserve"> </w:t>
      </w:r>
      <w:r w:rsidRPr="00204440">
        <w:t>wniesienia</w:t>
      </w:r>
      <w:r w:rsidR="00BA662C">
        <w:t xml:space="preserve"> </w:t>
      </w:r>
      <w:r w:rsidRPr="00204440">
        <w:t>sprzeciwu</w:t>
      </w:r>
      <w:r w:rsidR="00BA662C">
        <w:t xml:space="preserve"> </w:t>
      </w:r>
      <w:r w:rsidRPr="00204440">
        <w:t>do</w:t>
      </w:r>
      <w:r w:rsidR="00BA662C">
        <w:t xml:space="preserve"> </w:t>
      </w:r>
      <w:r w:rsidRPr="00204440">
        <w:t>Prezesa</w:t>
      </w:r>
      <w:r w:rsidR="00BA662C">
        <w:t xml:space="preserve"> </w:t>
      </w:r>
      <w:r w:rsidRPr="00204440">
        <w:t>UKE</w:t>
      </w:r>
      <w:r w:rsidR="00BA662C">
        <w:t xml:space="preserve"> </w:t>
      </w:r>
      <w:r w:rsidRPr="00204440">
        <w:t>wobec</w:t>
      </w:r>
      <w:r w:rsidR="00BA662C">
        <w:t xml:space="preserve"> </w:t>
      </w:r>
      <w:r w:rsidRPr="00204440">
        <w:t>zablokowania</w:t>
      </w:r>
      <w:r w:rsidR="00BA662C">
        <w:t xml:space="preserve"> </w:t>
      </w:r>
      <w:r w:rsidRPr="00204440">
        <w:t>krótkiej</w:t>
      </w:r>
      <w:r w:rsidR="00BA662C">
        <w:t xml:space="preserve"> </w:t>
      </w:r>
      <w:r w:rsidRPr="00204440">
        <w:t>wiadomości</w:t>
      </w:r>
      <w:r w:rsidR="00BA662C">
        <w:t xml:space="preserve"> </w:t>
      </w:r>
      <w:r w:rsidRPr="00204440">
        <w:t>tekstowej</w:t>
      </w:r>
      <w:r w:rsidR="00BA662C">
        <w:t xml:space="preserve"> </w:t>
      </w:r>
      <w:r w:rsidRPr="00204440">
        <w:t>(SMS)</w:t>
      </w:r>
      <w:r w:rsidR="00BA662C">
        <w:t xml:space="preserve"> </w:t>
      </w:r>
      <w:r w:rsidRPr="00204440">
        <w:t>zawierającej</w:t>
      </w:r>
      <w:r w:rsidR="00BA662C">
        <w:t xml:space="preserve"> </w:t>
      </w:r>
      <w:r w:rsidRPr="00204440">
        <w:t>treści</w:t>
      </w:r>
      <w:r w:rsidR="00BA662C">
        <w:t xml:space="preserve"> </w:t>
      </w:r>
      <w:r w:rsidRPr="00204440">
        <w:t>zawarte</w:t>
      </w:r>
      <w:r w:rsidR="00BA662C">
        <w:t xml:space="preserve"> </w:t>
      </w:r>
      <w:r w:rsidRPr="00204440">
        <w:t>we</w:t>
      </w:r>
      <w:r w:rsidR="00BA662C">
        <w:t xml:space="preserve"> </w:t>
      </w:r>
      <w:r w:rsidRPr="00204440">
        <w:t>wzorcu</w:t>
      </w:r>
      <w:r w:rsidR="00BA662C">
        <w:t xml:space="preserve"> </w:t>
      </w:r>
      <w:r w:rsidRPr="00204440">
        <w:t>wiadomości</w:t>
      </w:r>
      <w:r w:rsidR="00BA662C">
        <w:t xml:space="preserve"> </w:t>
      </w:r>
      <w:r w:rsidR="0066577F">
        <w:t>wyczerpującej</w:t>
      </w:r>
      <w:r w:rsidR="00BA662C">
        <w:t xml:space="preserve"> </w:t>
      </w:r>
      <w:r w:rsidR="0066577F">
        <w:t>znamiona</w:t>
      </w:r>
      <w:r w:rsidR="00BA662C">
        <w:t xml:space="preserve"> </w:t>
      </w:r>
      <w:proofErr w:type="spellStart"/>
      <w:r w:rsidR="0066577F">
        <w:t>smishingu</w:t>
      </w:r>
      <w:proofErr w:type="spellEnd"/>
      <w:r w:rsidRPr="00204440">
        <w:t>.</w:t>
      </w:r>
      <w:r w:rsidR="00BA662C">
        <w:t xml:space="preserve"> </w:t>
      </w:r>
    </w:p>
    <w:p w14:paraId="7FF9E795" w14:textId="77777777" w:rsidR="00886823" w:rsidRPr="00E8029C" w:rsidRDefault="00886823" w:rsidP="00F554DF">
      <w:pPr>
        <w:keepNext/>
        <w:spacing w:before="120"/>
        <w:jc w:val="both"/>
        <w:rPr>
          <w:rFonts w:cs="Times New Roman"/>
          <w:szCs w:val="24"/>
        </w:rPr>
      </w:pPr>
      <w:r w:rsidRPr="00E8029C">
        <w:rPr>
          <w:rFonts w:cs="Times New Roman"/>
          <w:szCs w:val="24"/>
        </w:rPr>
        <w:t>Sprzeciw</w:t>
      </w:r>
      <w:r w:rsidR="00BA662C">
        <w:rPr>
          <w:rFonts w:cs="Times New Roman"/>
          <w:szCs w:val="24"/>
        </w:rPr>
        <w:t xml:space="preserve"> </w:t>
      </w:r>
      <w:r w:rsidRPr="00E8029C">
        <w:rPr>
          <w:rFonts w:cs="Times New Roman"/>
          <w:szCs w:val="24"/>
        </w:rPr>
        <w:t>będzie</w:t>
      </w:r>
      <w:r w:rsidR="00BA662C">
        <w:rPr>
          <w:rFonts w:cs="Times New Roman"/>
          <w:szCs w:val="24"/>
        </w:rPr>
        <w:t xml:space="preserve"> </w:t>
      </w:r>
      <w:r w:rsidRPr="00E8029C">
        <w:rPr>
          <w:rFonts w:cs="Times New Roman"/>
          <w:szCs w:val="24"/>
        </w:rPr>
        <w:t>zawierał:</w:t>
      </w:r>
    </w:p>
    <w:p w14:paraId="31363345" w14:textId="01C8BB31" w:rsidR="00886823" w:rsidRPr="00E8029C" w:rsidRDefault="0066577F" w:rsidP="00817FA8">
      <w:pPr>
        <w:pStyle w:val="NormalnyWeb"/>
        <w:keepNext/>
        <w:numPr>
          <w:ilvl w:val="0"/>
          <w:numId w:val="106"/>
        </w:numPr>
        <w:shd w:val="clear" w:color="auto" w:fill="FFFFFF"/>
        <w:spacing w:before="120" w:beforeAutospacing="0" w:after="0" w:afterAutospacing="0" w:line="360" w:lineRule="auto"/>
        <w:ind w:left="426" w:hanging="426"/>
        <w:jc w:val="both"/>
      </w:pPr>
      <w:r>
        <w:t>pełną</w:t>
      </w:r>
      <w:r w:rsidR="00BA662C">
        <w:t xml:space="preserve"> </w:t>
      </w:r>
      <w:r w:rsidR="00886823" w:rsidRPr="00E8029C">
        <w:t>treść</w:t>
      </w:r>
      <w:r w:rsidR="00BA662C">
        <w:t xml:space="preserve"> </w:t>
      </w:r>
      <w:r w:rsidR="00873E44">
        <w:t>zablokowanej</w:t>
      </w:r>
      <w:r w:rsidR="00BA662C">
        <w:t xml:space="preserve"> </w:t>
      </w:r>
      <w:r w:rsidR="00886823" w:rsidRPr="00E8029C">
        <w:t>krótkiej</w:t>
      </w:r>
      <w:r w:rsidR="00BA662C">
        <w:t xml:space="preserve"> </w:t>
      </w:r>
      <w:r w:rsidR="00886823" w:rsidRPr="00E8029C">
        <w:t>wiadomości</w:t>
      </w:r>
      <w:r w:rsidR="00BA662C">
        <w:t xml:space="preserve"> </w:t>
      </w:r>
      <w:r w:rsidR="00886823" w:rsidRPr="00E8029C">
        <w:t>tekstowej</w:t>
      </w:r>
      <w:r w:rsidR="00BA662C">
        <w:t xml:space="preserve"> </w:t>
      </w:r>
      <w:r w:rsidR="00886823" w:rsidRPr="00E8029C">
        <w:t>(SMS)</w:t>
      </w:r>
      <w:r w:rsidR="00861C56">
        <w:t>;</w:t>
      </w:r>
    </w:p>
    <w:p w14:paraId="0759A687" w14:textId="02CEF21F" w:rsidR="00886823" w:rsidRPr="00620C0D" w:rsidRDefault="00886823" w:rsidP="00817FA8">
      <w:pPr>
        <w:pStyle w:val="NormalnyWeb"/>
        <w:keepNext/>
        <w:numPr>
          <w:ilvl w:val="0"/>
          <w:numId w:val="106"/>
        </w:numPr>
        <w:shd w:val="clear" w:color="auto" w:fill="FFFFFF"/>
        <w:spacing w:before="120" w:beforeAutospacing="0" w:after="0" w:afterAutospacing="0" w:line="360" w:lineRule="auto"/>
        <w:ind w:left="426" w:hanging="426"/>
        <w:jc w:val="both"/>
      </w:pPr>
      <w:r w:rsidRPr="008F5BD4">
        <w:t>uzasadnienie</w:t>
      </w:r>
      <w:r w:rsidR="00BA662C">
        <w:t xml:space="preserve"> </w:t>
      </w:r>
      <w:r w:rsidRPr="008F5BD4">
        <w:t>wyjaśniające</w:t>
      </w:r>
      <w:r w:rsidR="00000F31">
        <w:t>,</w:t>
      </w:r>
      <w:r w:rsidR="00BA662C">
        <w:t xml:space="preserve"> </w:t>
      </w:r>
      <w:r w:rsidRPr="008F5BD4">
        <w:t>dlaczego</w:t>
      </w:r>
      <w:r w:rsidR="00BA662C">
        <w:t xml:space="preserve"> </w:t>
      </w:r>
      <w:r w:rsidRPr="008F5BD4">
        <w:t>treść</w:t>
      </w:r>
      <w:r w:rsidR="00BA662C">
        <w:t xml:space="preserve"> </w:t>
      </w:r>
      <w:r w:rsidRPr="008F5BD4">
        <w:t>krótkiej</w:t>
      </w:r>
      <w:r w:rsidR="00BA662C">
        <w:t xml:space="preserve"> </w:t>
      </w:r>
      <w:r w:rsidRPr="008F5BD4">
        <w:t>wiadomości</w:t>
      </w:r>
      <w:r w:rsidR="00BA662C">
        <w:t xml:space="preserve"> </w:t>
      </w:r>
      <w:r w:rsidRPr="008F5BD4">
        <w:t>tekstowej</w:t>
      </w:r>
      <w:r w:rsidR="00BA662C">
        <w:t xml:space="preserve"> </w:t>
      </w:r>
      <w:r w:rsidRPr="008F5BD4">
        <w:t>(SMS)</w:t>
      </w:r>
      <w:r w:rsidR="00BA662C">
        <w:t xml:space="preserve"> </w:t>
      </w:r>
      <w:r w:rsidRPr="008F5BD4">
        <w:t>nie</w:t>
      </w:r>
      <w:r w:rsidR="00BA662C">
        <w:t xml:space="preserve"> </w:t>
      </w:r>
      <w:r w:rsidRPr="008F5BD4">
        <w:t>wyczerpuje</w:t>
      </w:r>
      <w:r w:rsidR="00BA662C">
        <w:t xml:space="preserve"> </w:t>
      </w:r>
      <w:r w:rsidRPr="008F5BD4">
        <w:t>znamion</w:t>
      </w:r>
      <w:r w:rsidR="00BA662C">
        <w:t xml:space="preserve"> </w:t>
      </w:r>
      <w:proofErr w:type="spellStart"/>
      <w:r w:rsidRPr="008F5BD4">
        <w:t>smishingu</w:t>
      </w:r>
      <w:proofErr w:type="spellEnd"/>
      <w:r w:rsidR="00861C56">
        <w:t>;</w:t>
      </w:r>
    </w:p>
    <w:p w14:paraId="15562EF6" w14:textId="07C85A24" w:rsidR="00886823" w:rsidRPr="00620C0D" w:rsidRDefault="00886823" w:rsidP="00817FA8">
      <w:pPr>
        <w:pStyle w:val="NormalnyWeb"/>
        <w:keepNext/>
        <w:numPr>
          <w:ilvl w:val="0"/>
          <w:numId w:val="106"/>
        </w:numPr>
        <w:shd w:val="clear" w:color="auto" w:fill="FFFFFF"/>
        <w:spacing w:before="120" w:beforeAutospacing="0" w:after="0" w:afterAutospacing="0" w:line="360" w:lineRule="auto"/>
        <w:ind w:left="426" w:hanging="426"/>
        <w:jc w:val="both"/>
      </w:pPr>
      <w:r w:rsidRPr="00620C0D">
        <w:t>wskazanie</w:t>
      </w:r>
      <w:r w:rsidR="00BA662C">
        <w:t xml:space="preserve"> </w:t>
      </w:r>
      <w:r w:rsidRPr="00620C0D">
        <w:t>numeru</w:t>
      </w:r>
      <w:r w:rsidR="00BA662C">
        <w:t xml:space="preserve"> </w:t>
      </w:r>
      <w:r w:rsidRPr="00620C0D">
        <w:t>wykorzystanego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nadania</w:t>
      </w:r>
      <w:r w:rsidR="00BA662C">
        <w:t xml:space="preserve"> </w:t>
      </w:r>
      <w:r w:rsidRPr="00620C0D">
        <w:t>krótkiej</w:t>
      </w:r>
      <w:r w:rsidR="00BA662C">
        <w:t xml:space="preserve"> </w:t>
      </w:r>
      <w:r w:rsidRPr="00620C0D">
        <w:t>wiadomości</w:t>
      </w:r>
      <w:r w:rsidR="00BA662C">
        <w:t xml:space="preserve"> </w:t>
      </w:r>
      <w:r w:rsidRPr="00620C0D">
        <w:t>tekstowej</w:t>
      </w:r>
      <w:r w:rsidR="00BA662C">
        <w:t xml:space="preserve"> </w:t>
      </w:r>
      <w:r w:rsidRPr="00620C0D">
        <w:t>(SMS)</w:t>
      </w:r>
      <w:r w:rsidR="00861C56">
        <w:t>;</w:t>
      </w:r>
    </w:p>
    <w:p w14:paraId="26544366" w14:textId="77777777" w:rsidR="00886823" w:rsidRPr="009553E2" w:rsidRDefault="00886823" w:rsidP="00817FA8">
      <w:pPr>
        <w:pStyle w:val="NormalnyWeb"/>
        <w:keepNext/>
        <w:numPr>
          <w:ilvl w:val="0"/>
          <w:numId w:val="106"/>
        </w:numPr>
        <w:shd w:val="clear" w:color="auto" w:fill="FFFFFF"/>
        <w:spacing w:before="120" w:beforeAutospacing="0" w:after="0" w:afterAutospacing="0" w:line="360" w:lineRule="auto"/>
        <w:ind w:left="426" w:hanging="426"/>
        <w:jc w:val="both"/>
      </w:pPr>
      <w:r w:rsidRPr="006D575F">
        <w:t>dane</w:t>
      </w:r>
      <w:r w:rsidR="00BA662C">
        <w:t xml:space="preserve"> </w:t>
      </w:r>
      <w:r w:rsidRPr="006D575F">
        <w:t>identyfikujące</w:t>
      </w:r>
      <w:r w:rsidR="00BA662C">
        <w:t xml:space="preserve"> </w:t>
      </w:r>
      <w:r w:rsidRPr="006D575F">
        <w:t>nadawcę</w:t>
      </w:r>
      <w:r w:rsidRPr="009553E2">
        <w:t>:</w:t>
      </w:r>
    </w:p>
    <w:p w14:paraId="09AA6418" w14:textId="77777777" w:rsidR="00886823" w:rsidRPr="009553E2" w:rsidRDefault="00886823" w:rsidP="00817FA8">
      <w:pPr>
        <w:pStyle w:val="NormalnyWeb"/>
        <w:keepNext/>
        <w:numPr>
          <w:ilvl w:val="1"/>
          <w:numId w:val="107"/>
        </w:numPr>
        <w:shd w:val="clear" w:color="auto" w:fill="FFFFFF"/>
        <w:spacing w:before="120" w:beforeAutospacing="0" w:after="0" w:afterAutospacing="0" w:line="360" w:lineRule="auto"/>
        <w:ind w:left="851"/>
        <w:jc w:val="both"/>
      </w:pPr>
      <w:r w:rsidRPr="009553E2">
        <w:t>imię</w:t>
      </w:r>
      <w:r w:rsidR="00BA662C">
        <w:t xml:space="preserve"> </w:t>
      </w:r>
      <w:r w:rsidR="00873E44">
        <w:t>(imiona)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nazwisko,</w:t>
      </w:r>
      <w:r w:rsidR="00BA662C">
        <w:t xml:space="preserve"> </w:t>
      </w:r>
      <w:r w:rsidRPr="009553E2">
        <w:t>adres</w:t>
      </w:r>
      <w:r w:rsidR="00BA662C">
        <w:t xml:space="preserve"> </w:t>
      </w:r>
      <w:r w:rsidRPr="009553E2">
        <w:t>zamieszkania</w:t>
      </w:r>
      <w:r w:rsidR="00BA662C">
        <w:t xml:space="preserve"> </w:t>
      </w:r>
      <w:r w:rsidR="00FA54A7">
        <w:noBreakHyphen/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osób</w:t>
      </w:r>
      <w:r w:rsidR="00BA662C">
        <w:t xml:space="preserve"> </w:t>
      </w:r>
      <w:r w:rsidRPr="009553E2">
        <w:t>fizycznych,</w:t>
      </w:r>
    </w:p>
    <w:p w14:paraId="68CE9D7F" w14:textId="01D17CEF" w:rsidR="00873E44" w:rsidRDefault="00886823" w:rsidP="00817FA8">
      <w:pPr>
        <w:pStyle w:val="NormalnyWeb"/>
        <w:keepNext/>
        <w:numPr>
          <w:ilvl w:val="1"/>
          <w:numId w:val="107"/>
        </w:numPr>
        <w:shd w:val="clear" w:color="auto" w:fill="FFFFFF"/>
        <w:spacing w:before="120" w:beforeAutospacing="0" w:after="0" w:afterAutospacing="0" w:line="360" w:lineRule="auto"/>
        <w:ind w:left="851"/>
        <w:jc w:val="both"/>
      </w:pPr>
      <w:r w:rsidRPr="009553E2">
        <w:t>nazwę</w:t>
      </w:r>
      <w:r w:rsidR="00BA662C">
        <w:t xml:space="preserve"> </w:t>
      </w:r>
      <w:r w:rsidR="00873E44">
        <w:t>(firmę)</w:t>
      </w:r>
      <w:r w:rsidR="00BA662C">
        <w:t xml:space="preserve"> </w:t>
      </w:r>
      <w:r w:rsidRPr="009553E2">
        <w:t>podmiotu,</w:t>
      </w:r>
      <w:r w:rsidR="00BA662C">
        <w:t xml:space="preserve"> </w:t>
      </w:r>
      <w:r w:rsidRPr="009553E2">
        <w:t>adres</w:t>
      </w:r>
      <w:r w:rsidR="00BA662C">
        <w:t xml:space="preserve"> </w:t>
      </w:r>
      <w:r w:rsidR="00873E44">
        <w:t>siedziby</w:t>
      </w:r>
      <w:r w:rsidRPr="009553E2">
        <w:t>,</w:t>
      </w:r>
      <w:r w:rsidR="00BA662C">
        <w:t xml:space="preserve"> </w:t>
      </w:r>
      <w:r w:rsidRPr="009553E2">
        <w:t>numer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właściwego</w:t>
      </w:r>
      <w:r w:rsidR="00BA662C">
        <w:t xml:space="preserve"> </w:t>
      </w:r>
      <w:r w:rsidRPr="009553E2">
        <w:t>rejestru</w:t>
      </w:r>
      <w:r w:rsidR="00BA662C">
        <w:t xml:space="preserve"> </w:t>
      </w:r>
      <w:r w:rsidR="00873E44">
        <w:t>–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osób</w:t>
      </w:r>
      <w:r w:rsidR="00BA662C">
        <w:t xml:space="preserve"> </w:t>
      </w:r>
      <w:r w:rsidRPr="009553E2">
        <w:t>prawnych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jednostek</w:t>
      </w:r>
      <w:r w:rsidR="00BA662C">
        <w:t xml:space="preserve"> </w:t>
      </w:r>
      <w:r w:rsidRPr="009553E2">
        <w:t>organizacyjnych</w:t>
      </w:r>
      <w:r w:rsidR="00BA662C">
        <w:t xml:space="preserve"> </w:t>
      </w:r>
      <w:r w:rsidRPr="009553E2">
        <w:t>nieposiadających</w:t>
      </w:r>
      <w:r w:rsidR="00BA662C">
        <w:t xml:space="preserve"> </w:t>
      </w:r>
      <w:r w:rsidRPr="009553E2">
        <w:t>osobowości</w:t>
      </w:r>
      <w:r w:rsidR="00BA662C">
        <w:t xml:space="preserve"> </w:t>
      </w:r>
      <w:r w:rsidRPr="009553E2">
        <w:t>prawnej</w:t>
      </w:r>
      <w:r w:rsidR="00A92250">
        <w:t>,</w:t>
      </w:r>
    </w:p>
    <w:p w14:paraId="597CF47E" w14:textId="2F6B0F51" w:rsidR="00886823" w:rsidRPr="009553E2" w:rsidRDefault="00873E44" w:rsidP="00817FA8">
      <w:pPr>
        <w:pStyle w:val="NormalnyWeb"/>
        <w:keepNext/>
        <w:numPr>
          <w:ilvl w:val="1"/>
          <w:numId w:val="107"/>
        </w:numPr>
        <w:shd w:val="clear" w:color="auto" w:fill="FFFFFF"/>
        <w:spacing w:before="120" w:beforeAutospacing="0" w:after="0" w:afterAutospacing="0" w:line="360" w:lineRule="auto"/>
        <w:ind w:left="851"/>
        <w:jc w:val="both"/>
      </w:pPr>
      <w:r>
        <w:t>i</w:t>
      </w:r>
      <w:r w:rsidRPr="002B162C">
        <w:rPr>
          <w:rStyle w:val="cf01"/>
          <w:rFonts w:ascii="Times" w:hAnsi="Times" w:cs="Arial"/>
          <w:sz w:val="24"/>
          <w:szCs w:val="20"/>
        </w:rPr>
        <w:t>mię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="003C2D86">
        <w:rPr>
          <w:rStyle w:val="cf01"/>
          <w:rFonts w:ascii="Times" w:hAnsi="Times" w:cs="Arial"/>
          <w:sz w:val="24"/>
          <w:szCs w:val="20"/>
        </w:rPr>
        <w:t>i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Pr="002B162C">
        <w:rPr>
          <w:rStyle w:val="cf01"/>
          <w:rFonts w:ascii="Times" w:hAnsi="Times" w:cs="Arial"/>
          <w:sz w:val="24"/>
          <w:szCs w:val="20"/>
        </w:rPr>
        <w:t>nazwisko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Pr="002B162C">
        <w:rPr>
          <w:rStyle w:val="cf01"/>
          <w:rFonts w:ascii="Times" w:hAnsi="Times" w:cs="Arial"/>
          <w:sz w:val="24"/>
          <w:szCs w:val="20"/>
        </w:rPr>
        <w:t>osoby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Pr="002B162C">
        <w:rPr>
          <w:rStyle w:val="cf01"/>
          <w:rFonts w:ascii="Times" w:hAnsi="Times" w:cs="Arial"/>
          <w:sz w:val="24"/>
          <w:szCs w:val="20"/>
        </w:rPr>
        <w:t>uprawnionej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Pr="002B162C">
        <w:rPr>
          <w:rStyle w:val="cf01"/>
          <w:rFonts w:ascii="Times" w:hAnsi="Times" w:cs="Arial"/>
          <w:sz w:val="24"/>
          <w:szCs w:val="20"/>
        </w:rPr>
        <w:t>do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Pr="002B162C">
        <w:rPr>
          <w:rStyle w:val="cf01"/>
          <w:rFonts w:ascii="Times" w:hAnsi="Times" w:cs="Arial"/>
          <w:sz w:val="24"/>
          <w:szCs w:val="20"/>
        </w:rPr>
        <w:t>reprezentowania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>
        <w:rPr>
          <w:rStyle w:val="cf01"/>
          <w:rFonts w:ascii="Times" w:hAnsi="Times" w:cs="Arial"/>
          <w:sz w:val="24"/>
          <w:szCs w:val="20"/>
        </w:rPr>
        <w:t>nadawcy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>
        <w:rPr>
          <w:rStyle w:val="cf01"/>
          <w:rFonts w:ascii="Times" w:hAnsi="Times" w:cs="Arial"/>
          <w:sz w:val="24"/>
          <w:szCs w:val="20"/>
        </w:rPr>
        <w:t>wraz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="003C2D86">
        <w:rPr>
          <w:rStyle w:val="cf01"/>
          <w:rFonts w:ascii="Times" w:hAnsi="Times" w:cs="Arial"/>
          <w:sz w:val="24"/>
          <w:szCs w:val="20"/>
        </w:rPr>
        <w:t>z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Pr="004A0F3D">
        <w:rPr>
          <w:rStyle w:val="cf01"/>
          <w:rFonts w:ascii="Times" w:hAnsi="Times" w:cs="Arial"/>
          <w:sz w:val="24"/>
          <w:szCs w:val="20"/>
        </w:rPr>
        <w:t>upoważnieniem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="00000F31">
        <w:rPr>
          <w:rStyle w:val="cf01"/>
          <w:rFonts w:ascii="Times" w:hAnsi="Times" w:cs="Arial"/>
          <w:sz w:val="24"/>
          <w:szCs w:val="20"/>
        </w:rPr>
        <w:t>–</w:t>
      </w:r>
      <w:r w:rsidR="00AE152F">
        <w:rPr>
          <w:rStyle w:val="cf01"/>
          <w:rFonts w:ascii="Times" w:hAnsi="Times" w:cs="Arial"/>
          <w:sz w:val="24"/>
          <w:szCs w:val="20"/>
        </w:rPr>
        <w:t xml:space="preserve"> </w:t>
      </w:r>
      <w:r w:rsidR="00A92250">
        <w:rPr>
          <w:rStyle w:val="cf01"/>
          <w:rFonts w:ascii="Times" w:hAnsi="Times" w:cs="Arial"/>
          <w:sz w:val="24"/>
          <w:szCs w:val="20"/>
        </w:rPr>
        <w:t xml:space="preserve">w </w:t>
      </w:r>
      <w:r>
        <w:rPr>
          <w:rStyle w:val="cf01"/>
          <w:rFonts w:ascii="Times" w:hAnsi="Times" w:cs="Arial"/>
          <w:sz w:val="24"/>
          <w:szCs w:val="20"/>
        </w:rPr>
        <w:t>przypad</w:t>
      </w:r>
      <w:r w:rsidR="00A92250">
        <w:rPr>
          <w:rStyle w:val="cf01"/>
          <w:rFonts w:ascii="Times" w:hAnsi="Times" w:cs="Arial"/>
          <w:sz w:val="24"/>
          <w:szCs w:val="20"/>
        </w:rPr>
        <w:t>ku</w:t>
      </w:r>
      <w:r>
        <w:rPr>
          <w:rStyle w:val="cf01"/>
          <w:rFonts w:ascii="Times" w:hAnsi="Times" w:cs="Arial"/>
          <w:sz w:val="24"/>
          <w:szCs w:val="20"/>
        </w:rPr>
        <w:t>,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 w:rsidR="003C2D86">
        <w:rPr>
          <w:rStyle w:val="cf01"/>
          <w:rFonts w:ascii="Times" w:hAnsi="Times" w:cs="Arial"/>
          <w:sz w:val="24"/>
          <w:szCs w:val="20"/>
        </w:rPr>
        <w:t>w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>
        <w:rPr>
          <w:rStyle w:val="cf01"/>
          <w:rFonts w:ascii="Times" w:hAnsi="Times" w:cs="Arial"/>
          <w:sz w:val="24"/>
          <w:szCs w:val="20"/>
        </w:rPr>
        <w:t>którym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>
        <w:rPr>
          <w:rStyle w:val="cf01"/>
          <w:rFonts w:ascii="Times" w:hAnsi="Times" w:cs="Arial"/>
          <w:sz w:val="24"/>
          <w:szCs w:val="20"/>
        </w:rPr>
        <w:t>nadawca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>
        <w:rPr>
          <w:rStyle w:val="cf01"/>
          <w:rFonts w:ascii="Times" w:hAnsi="Times" w:cs="Arial"/>
          <w:sz w:val="24"/>
          <w:szCs w:val="20"/>
        </w:rPr>
        <w:t>działa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>
        <w:rPr>
          <w:rStyle w:val="cf01"/>
          <w:rFonts w:ascii="Times" w:hAnsi="Times" w:cs="Arial"/>
          <w:sz w:val="24"/>
          <w:szCs w:val="20"/>
        </w:rPr>
        <w:t>przez</w:t>
      </w:r>
      <w:r w:rsidR="00BA662C">
        <w:rPr>
          <w:rStyle w:val="cf01"/>
          <w:rFonts w:ascii="Times" w:hAnsi="Times" w:cs="Arial"/>
          <w:sz w:val="24"/>
          <w:szCs w:val="20"/>
        </w:rPr>
        <w:t xml:space="preserve"> </w:t>
      </w:r>
      <w:r>
        <w:rPr>
          <w:rStyle w:val="cf01"/>
          <w:rFonts w:ascii="Times" w:hAnsi="Times" w:cs="Arial"/>
          <w:sz w:val="24"/>
          <w:szCs w:val="20"/>
        </w:rPr>
        <w:t>pełnomocnika</w:t>
      </w:r>
      <w:r w:rsidR="00886823" w:rsidRPr="009553E2">
        <w:t>.</w:t>
      </w:r>
      <w:r w:rsidR="00BA662C">
        <w:t xml:space="preserve"> </w:t>
      </w:r>
    </w:p>
    <w:p w14:paraId="29BC5A12" w14:textId="53BFD3BE" w:rsidR="00886823" w:rsidRPr="009553E2" w:rsidRDefault="00886823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Informacje</w:t>
      </w:r>
      <w:r w:rsidR="00BA662C">
        <w:t xml:space="preserve"> </w:t>
      </w:r>
      <w:r w:rsidRPr="009553E2">
        <w:t>te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niezbędne</w:t>
      </w:r>
      <w:r w:rsidR="00BA662C">
        <w:t xml:space="preserve"> </w:t>
      </w:r>
      <w:r w:rsidR="00A92250">
        <w:t xml:space="preserve">dla </w:t>
      </w:r>
      <w:r w:rsidRPr="009553E2">
        <w:t>Prezes</w:t>
      </w:r>
      <w:r w:rsidR="00A92250">
        <w:t>a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dokonywaniu</w:t>
      </w:r>
      <w:r w:rsidR="00BA662C">
        <w:t xml:space="preserve"> </w:t>
      </w:r>
      <w:r w:rsidRPr="009553E2">
        <w:t>oceny,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rzeczywiście</w:t>
      </w:r>
      <w:r w:rsidR="00BA662C">
        <w:t xml:space="preserve"> </w:t>
      </w:r>
      <w:r w:rsidRPr="009553E2">
        <w:t>krótka</w:t>
      </w:r>
      <w:r w:rsidR="00BA662C">
        <w:t xml:space="preserve"> </w:t>
      </w:r>
      <w:r w:rsidRPr="009553E2">
        <w:t>wiadomość</w:t>
      </w:r>
      <w:r w:rsidR="00BA662C">
        <w:t xml:space="preserve"> </w:t>
      </w:r>
      <w:r w:rsidRPr="009553E2">
        <w:t>tekstowa</w:t>
      </w:r>
      <w:r w:rsidR="00BA662C">
        <w:t xml:space="preserve"> </w:t>
      </w:r>
      <w:r w:rsidRPr="009553E2">
        <w:t>miała</w:t>
      </w:r>
      <w:r w:rsidR="00BA662C">
        <w:t xml:space="preserve"> </w:t>
      </w:r>
      <w:r w:rsidRPr="009553E2">
        <w:t>charakter</w:t>
      </w:r>
      <w:r w:rsidR="00BA662C">
        <w:t xml:space="preserve"> </w:t>
      </w:r>
      <w:proofErr w:type="spellStart"/>
      <w:r w:rsidRPr="009553E2">
        <w:t>smishingu</w:t>
      </w:r>
      <w:proofErr w:type="spellEnd"/>
      <w:r w:rsidRPr="009553E2">
        <w:t>.</w:t>
      </w:r>
    </w:p>
    <w:p w14:paraId="39D82547" w14:textId="580A212D" w:rsidR="00886823" w:rsidRPr="009553E2" w:rsidRDefault="00886823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Sprzeciw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opatrywany</w:t>
      </w:r>
      <w:r w:rsidR="00BA662C">
        <w:t xml:space="preserve"> </w:t>
      </w:r>
      <w:r w:rsidRPr="009553E2">
        <w:t>kwalifikowanym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elektronicznym,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zaufanym</w:t>
      </w:r>
      <w:r w:rsidR="00BA662C">
        <w:t xml:space="preserve"> </w:t>
      </w:r>
      <w:r w:rsidRPr="009553E2">
        <w:t>albo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osobistym.</w:t>
      </w:r>
      <w:r w:rsidR="00BA662C">
        <w:t xml:space="preserve"> </w:t>
      </w:r>
      <w:r w:rsidRPr="009553E2">
        <w:t>Wnoszony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adres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doręczeń</w:t>
      </w:r>
      <w:r w:rsidR="00BA662C">
        <w:t xml:space="preserve"> </w:t>
      </w:r>
      <w:r w:rsidRPr="009553E2">
        <w:t>elektronicznych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</w:t>
      </w:r>
      <w:r w:rsidR="00B12CD1">
        <w:rPr>
          <w:rStyle w:val="Odwoanieprzypisudolnego"/>
        </w:rPr>
        <w:footnoteReference w:id="20"/>
      </w:r>
      <w:r w:rsidRPr="009553E2">
        <w:t>.</w:t>
      </w:r>
      <w:r w:rsidR="00BA662C">
        <w:t xml:space="preserve"> </w:t>
      </w:r>
      <w:r w:rsidRPr="009553E2">
        <w:t>Rozwiązanie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usprawni</w:t>
      </w:r>
      <w:r w:rsidR="00BA662C">
        <w:t xml:space="preserve"> </w:t>
      </w:r>
      <w:r w:rsidRPr="009553E2">
        <w:t>rozpatrywanie</w:t>
      </w:r>
      <w:r w:rsidR="00BA662C">
        <w:t xml:space="preserve"> </w:t>
      </w:r>
      <w:r w:rsidRPr="009553E2">
        <w:t>spraw,</w:t>
      </w:r>
      <w:r w:rsidR="00BA662C">
        <w:t xml:space="preserve"> </w:t>
      </w:r>
      <w:r w:rsidRPr="009553E2">
        <w:t>jak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umożliwi</w:t>
      </w:r>
      <w:r w:rsidR="00BA662C">
        <w:t xml:space="preserve"> </w:t>
      </w:r>
      <w:r w:rsidRPr="009553E2">
        <w:t>precyzyjne</w:t>
      </w:r>
      <w:r w:rsidR="00BA662C">
        <w:t xml:space="preserve"> </w:t>
      </w:r>
      <w:r w:rsidRPr="009553E2">
        <w:t>wskazanie</w:t>
      </w:r>
      <w:r w:rsidR="00BA662C">
        <w:t xml:space="preserve"> </w:t>
      </w:r>
      <w:r w:rsidRPr="009553E2">
        <w:t>momentu</w:t>
      </w:r>
      <w:r w:rsidR="00000F31">
        <w:t>,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którego</w:t>
      </w:r>
      <w:r w:rsidR="00BA662C">
        <w:t xml:space="preserve"> </w:t>
      </w:r>
      <w:r w:rsidRPr="009553E2">
        <w:t>liczą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terminy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rozpatrzenie</w:t>
      </w:r>
      <w:r w:rsidR="00BA662C">
        <w:t xml:space="preserve"> </w:t>
      </w:r>
      <w:r w:rsidRPr="009553E2">
        <w:t>sprzeciwu.</w:t>
      </w:r>
    </w:p>
    <w:p w14:paraId="341AEC3C" w14:textId="77777777" w:rsidR="00886823" w:rsidRPr="009553E2" w:rsidRDefault="00886823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Sprzeciw</w:t>
      </w:r>
      <w:r w:rsidR="00BA662C">
        <w:t xml:space="preserve"> </w:t>
      </w:r>
      <w:r w:rsidRPr="009553E2">
        <w:t>niespełniający</w:t>
      </w:r>
      <w:r w:rsidR="00BA662C">
        <w:t xml:space="preserve"> </w:t>
      </w:r>
      <w:r w:rsidRPr="009553E2">
        <w:t>powyższych</w:t>
      </w:r>
      <w:r w:rsidR="00BA662C">
        <w:t xml:space="preserve"> </w:t>
      </w:r>
      <w:r w:rsidRPr="009553E2">
        <w:t>wymagań</w:t>
      </w:r>
      <w:r w:rsidR="00BA662C">
        <w:t xml:space="preserve"> </w:t>
      </w:r>
      <w:r w:rsidRPr="009553E2">
        <w:t>Prezes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pozostawi</w:t>
      </w:r>
      <w:r w:rsidR="00BA662C">
        <w:t xml:space="preserve"> </w:t>
      </w:r>
      <w:r w:rsidRPr="009553E2">
        <w:t>bez</w:t>
      </w:r>
      <w:r w:rsidR="00BA662C">
        <w:t xml:space="preserve"> </w:t>
      </w:r>
      <w:r w:rsidRPr="009553E2">
        <w:t>rozpoznania.</w:t>
      </w:r>
    </w:p>
    <w:p w14:paraId="07E592AA" w14:textId="188196C2" w:rsidR="00886823" w:rsidRPr="00B5522F" w:rsidRDefault="00886823" w:rsidP="0009389E">
      <w:pPr>
        <w:pStyle w:val="NormalnyWeb"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7</w:t>
      </w:r>
      <w:r w:rsidR="00000F31">
        <w:rPr>
          <w:rStyle w:val="Ppogrubienie"/>
        </w:rPr>
        <w:t>.</w:t>
      </w:r>
    </w:p>
    <w:p w14:paraId="0D384792" w14:textId="47F02A2B" w:rsidR="00886823" w:rsidRPr="009553E2" w:rsidRDefault="00886823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204440">
        <w:t>Przepis</w:t>
      </w:r>
      <w:r w:rsidR="00BA662C">
        <w:t xml:space="preserve"> </w:t>
      </w:r>
      <w:r w:rsidRPr="00204440">
        <w:t>zawiera</w:t>
      </w:r>
      <w:r w:rsidR="00BA662C">
        <w:t xml:space="preserve"> </w:t>
      </w:r>
      <w:r w:rsidRPr="00204440">
        <w:t>obowiązki</w:t>
      </w:r>
      <w:r w:rsidR="00BA662C">
        <w:t xml:space="preserve"> </w:t>
      </w:r>
      <w:r w:rsidRPr="00204440">
        <w:t>Prezesa</w:t>
      </w:r>
      <w:r w:rsidR="00BA662C">
        <w:t xml:space="preserve"> </w:t>
      </w:r>
      <w:r w:rsidRPr="00204440">
        <w:t>UKE</w:t>
      </w:r>
      <w:r w:rsidR="00BA662C">
        <w:t xml:space="preserve"> </w:t>
      </w:r>
      <w:r w:rsidRPr="00204440">
        <w:t>oraz</w:t>
      </w:r>
      <w:r w:rsidR="00BA662C">
        <w:t xml:space="preserve"> </w:t>
      </w:r>
      <w:r w:rsidRPr="00204440">
        <w:t>CSIRT</w:t>
      </w:r>
      <w:r w:rsidR="00BA662C">
        <w:t xml:space="preserve"> </w:t>
      </w:r>
      <w:r w:rsidRPr="00204440">
        <w:t>NASK</w:t>
      </w:r>
      <w:r w:rsidR="00BA662C">
        <w:t xml:space="preserve"> </w:t>
      </w:r>
      <w:r w:rsidRPr="00204440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E8029C">
        <w:t>procedurą</w:t>
      </w:r>
      <w:r w:rsidR="00685C97">
        <w:t xml:space="preserve"> rozpatrywania</w:t>
      </w:r>
      <w:r w:rsidR="00BA662C">
        <w:t xml:space="preserve"> </w:t>
      </w:r>
      <w:r w:rsidRPr="00E8029C">
        <w:t>sprzeciwu</w:t>
      </w:r>
      <w:r w:rsidR="00BA662C">
        <w:t xml:space="preserve"> </w:t>
      </w:r>
      <w:r w:rsidRPr="00E8029C">
        <w:t>dla</w:t>
      </w:r>
      <w:r w:rsidR="00BA662C">
        <w:t xml:space="preserve"> </w:t>
      </w:r>
      <w:r w:rsidRPr="00E8029C">
        <w:t>nadawcy</w:t>
      </w:r>
      <w:r w:rsidR="00BA662C">
        <w:t xml:space="preserve"> </w:t>
      </w:r>
      <w:r w:rsidR="00685C97">
        <w:t xml:space="preserve">zablokowanej </w:t>
      </w:r>
      <w:r w:rsidRPr="00E8029C">
        <w:t>krótkiej</w:t>
      </w:r>
      <w:r w:rsidR="00BA662C">
        <w:t xml:space="preserve"> </w:t>
      </w:r>
      <w:r w:rsidRPr="00E8029C">
        <w:t>wiadomości</w:t>
      </w:r>
      <w:r w:rsidR="00BA662C">
        <w:t xml:space="preserve"> </w:t>
      </w:r>
      <w:r w:rsidRPr="00E8029C">
        <w:t>tekstowej</w:t>
      </w:r>
      <w:r w:rsidR="00BA662C">
        <w:t xml:space="preserve"> </w:t>
      </w:r>
      <w:r w:rsidR="0055479A">
        <w:t>(</w:t>
      </w:r>
      <w:r w:rsidRPr="00E8029C">
        <w:t>SMS</w:t>
      </w:r>
      <w:r w:rsidR="0055479A">
        <w:t>)</w:t>
      </w:r>
      <w:r w:rsidRPr="00E8029C">
        <w:t>.</w:t>
      </w:r>
      <w:r w:rsidR="00BA662C">
        <w:t xml:space="preserve"> </w:t>
      </w:r>
      <w:r w:rsidRPr="008F5BD4">
        <w:t>Prezes</w:t>
      </w:r>
      <w:r w:rsidR="00BA662C">
        <w:t xml:space="preserve"> </w:t>
      </w:r>
      <w:r w:rsidRPr="008F5BD4">
        <w:t>UKE</w:t>
      </w:r>
      <w:r w:rsidR="00BA662C">
        <w:t xml:space="preserve"> </w:t>
      </w:r>
      <w:r w:rsidRPr="008F5BD4">
        <w:t>będzie</w:t>
      </w:r>
      <w:r w:rsidR="00BA662C">
        <w:t xml:space="preserve"> </w:t>
      </w:r>
      <w:r w:rsidRPr="008F5BD4">
        <w:t>obowiązany</w:t>
      </w:r>
      <w:r w:rsidR="00BA662C">
        <w:t xml:space="preserve"> </w:t>
      </w:r>
      <w:r w:rsidRPr="008F5BD4">
        <w:t>rozpatrzyć</w:t>
      </w:r>
      <w:r w:rsidR="00BA662C">
        <w:t xml:space="preserve"> </w:t>
      </w:r>
      <w:r w:rsidRPr="008F5BD4">
        <w:t>sprzeciw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terminie</w:t>
      </w:r>
      <w:r w:rsidR="00BA662C">
        <w:t xml:space="preserve"> </w:t>
      </w:r>
      <w:r w:rsidRPr="00620C0D">
        <w:t>1</w:t>
      </w:r>
      <w:r w:rsidR="001E1362" w:rsidRPr="00620C0D">
        <w:t>4</w:t>
      </w:r>
      <w:r w:rsidR="00BA662C">
        <w:t xml:space="preserve"> </w:t>
      </w:r>
      <w:r w:rsidRPr="00620C0D">
        <w:t>dni</w:t>
      </w:r>
      <w:r w:rsidR="00BA662C">
        <w:t xml:space="preserve"> </w:t>
      </w:r>
      <w:r w:rsidRPr="00620C0D">
        <w:t>od</w:t>
      </w:r>
      <w:r w:rsidR="00BA662C">
        <w:t xml:space="preserve"> </w:t>
      </w:r>
      <w:r w:rsidRPr="00620C0D">
        <w:t>dnia</w:t>
      </w:r>
      <w:r w:rsidR="00BA662C">
        <w:t xml:space="preserve"> </w:t>
      </w:r>
      <w:r w:rsidRPr="00620C0D">
        <w:t>jego</w:t>
      </w:r>
      <w:r w:rsidR="00BA662C">
        <w:t xml:space="preserve"> </w:t>
      </w:r>
      <w:r w:rsidRPr="00620C0D">
        <w:t>otrzymania,</w:t>
      </w:r>
      <w:r w:rsidR="00BA662C">
        <w:t xml:space="preserve"> </w:t>
      </w:r>
      <w:r w:rsidR="001E1362" w:rsidRPr="006D575F">
        <w:t>a</w:t>
      </w:r>
      <w:r w:rsidR="00BA662C">
        <w:t xml:space="preserve"> </w:t>
      </w:r>
      <w:r w:rsidRPr="009553E2">
        <w:t>następnie</w:t>
      </w:r>
      <w:r w:rsidR="00BA662C">
        <w:t xml:space="preserve"> </w:t>
      </w:r>
      <w:r w:rsidRPr="009553E2">
        <w:t>poinformować</w:t>
      </w:r>
      <w:r w:rsidR="00BA662C">
        <w:t xml:space="preserve"> </w:t>
      </w:r>
      <w:r w:rsidRPr="009553E2">
        <w:t>niezwłocznie</w:t>
      </w:r>
      <w:r w:rsidR="00BA662C">
        <w:t xml:space="preserve"> </w:t>
      </w:r>
      <w:r w:rsidRPr="009553E2">
        <w:t>nadawcę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sposobie</w:t>
      </w:r>
      <w:r w:rsidR="00BA662C">
        <w:t xml:space="preserve"> </w:t>
      </w:r>
      <w:r w:rsidRPr="009553E2">
        <w:t>rozpatrzenia</w:t>
      </w:r>
      <w:r w:rsidR="00BA662C">
        <w:t xml:space="preserve"> </w:t>
      </w:r>
      <w:r w:rsidRPr="009553E2">
        <w:t>sprzeciwu.</w:t>
      </w:r>
      <w:r w:rsidR="00BA662C">
        <w:t xml:space="preserve"> </w:t>
      </w:r>
    </w:p>
    <w:p w14:paraId="431E6E47" w14:textId="19B55BE1" w:rsidR="00886823" w:rsidRPr="009553E2" w:rsidRDefault="00886823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Prezes</w:t>
      </w:r>
      <w:r w:rsidR="00BA662C">
        <w:t xml:space="preserve"> </w:t>
      </w:r>
      <w:r w:rsidRPr="009553E2">
        <w:t>UKE</w:t>
      </w:r>
      <w:r w:rsidR="00000F31">
        <w:t>,</w:t>
      </w:r>
      <w:r w:rsidR="00BA662C">
        <w:t xml:space="preserve"> </w:t>
      </w:r>
      <w:r w:rsidRPr="009553E2">
        <w:t>rozpatrując</w:t>
      </w:r>
      <w:r w:rsidR="00BA662C">
        <w:t xml:space="preserve"> </w:t>
      </w:r>
      <w:r w:rsidRPr="009553E2">
        <w:t>sprzeciw</w:t>
      </w:r>
      <w:r w:rsidR="00000F31">
        <w:t>,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go:</w:t>
      </w:r>
    </w:p>
    <w:p w14:paraId="01796327" w14:textId="0C4495A0" w:rsidR="00886823" w:rsidRPr="009553E2" w:rsidRDefault="00886823" w:rsidP="00817FA8">
      <w:pPr>
        <w:pStyle w:val="NormalnyWeb"/>
        <w:numPr>
          <w:ilvl w:val="0"/>
          <w:numId w:val="110"/>
        </w:numPr>
        <w:shd w:val="clear" w:color="auto" w:fill="FFFFFF"/>
        <w:spacing w:before="120" w:beforeAutospacing="0" w:after="0" w:afterAutospacing="0" w:line="360" w:lineRule="auto"/>
        <w:ind w:left="426" w:hanging="426"/>
        <w:jc w:val="both"/>
        <w:rPr>
          <w:rFonts w:eastAsiaTheme="minorEastAsia"/>
        </w:rPr>
      </w:pPr>
      <w:r w:rsidRPr="009553E2">
        <w:rPr>
          <w:rFonts w:eastAsiaTheme="minorEastAsia"/>
        </w:rPr>
        <w:t>uwzględnić,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jeżeli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treść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krótkiej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tekstowej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(SMS)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zawierająca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treści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wskazane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wzorcu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wyczerpuje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znamion</w:t>
      </w:r>
      <w:r w:rsidR="00BA662C">
        <w:rPr>
          <w:rFonts w:eastAsiaTheme="minorEastAsia"/>
        </w:rPr>
        <w:t xml:space="preserve"> </w:t>
      </w:r>
      <w:proofErr w:type="spellStart"/>
      <w:r w:rsidRPr="009553E2">
        <w:rPr>
          <w:rFonts w:eastAsiaTheme="minorEastAsia"/>
        </w:rPr>
        <w:t>smishingu</w:t>
      </w:r>
      <w:proofErr w:type="spellEnd"/>
      <w:r w:rsidRPr="009553E2">
        <w:rPr>
          <w:rFonts w:eastAsiaTheme="minorEastAsia"/>
        </w:rPr>
        <w:t>;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sytuacji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Prezes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UKE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nakaże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CSIRT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NASK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niezwłoczną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zmianę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wzorca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taki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sposób,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aby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treść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zablokowanej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tekstowej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(SMS)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była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dalej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blokowana;</w:t>
      </w:r>
    </w:p>
    <w:p w14:paraId="28DD7BFA" w14:textId="77777777" w:rsidR="00886823" w:rsidRPr="009553E2" w:rsidRDefault="00886823" w:rsidP="00817FA8">
      <w:pPr>
        <w:pStyle w:val="NormalnyWeb"/>
        <w:numPr>
          <w:ilvl w:val="0"/>
          <w:numId w:val="110"/>
        </w:numPr>
        <w:shd w:val="clear" w:color="auto" w:fill="FFFFFF"/>
        <w:spacing w:before="120" w:beforeAutospacing="0" w:after="0" w:afterAutospacing="0" w:line="360" w:lineRule="auto"/>
        <w:ind w:left="426" w:hanging="426"/>
        <w:jc w:val="both"/>
        <w:rPr>
          <w:rFonts w:eastAsiaTheme="minorEastAsia"/>
        </w:rPr>
      </w:pPr>
      <w:r w:rsidRPr="009553E2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uwzględnić,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jeżeli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treść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krótkiej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tekstowej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(SMS)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zawierająca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treści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wskazane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wzorcu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wiadomości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wyczerpuje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znamiona</w:t>
      </w:r>
      <w:r w:rsidR="00BA662C">
        <w:rPr>
          <w:rFonts w:eastAsiaTheme="minorEastAsia"/>
        </w:rPr>
        <w:t xml:space="preserve"> </w:t>
      </w:r>
      <w:proofErr w:type="spellStart"/>
      <w:r w:rsidRPr="009553E2">
        <w:rPr>
          <w:rFonts w:eastAsiaTheme="minorEastAsia"/>
        </w:rPr>
        <w:t>smishingu</w:t>
      </w:r>
      <w:proofErr w:type="spellEnd"/>
      <w:r w:rsidRPr="009553E2">
        <w:rPr>
          <w:rFonts w:eastAsiaTheme="minorEastAsia"/>
        </w:rPr>
        <w:t>.</w:t>
      </w:r>
    </w:p>
    <w:p w14:paraId="53E9F120" w14:textId="3E2CC2FD" w:rsidR="00886823" w:rsidRPr="009553E2" w:rsidRDefault="00886823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Wprowadzenie</w:t>
      </w:r>
      <w:r w:rsidR="00BA662C">
        <w:t xml:space="preserve"> </w:t>
      </w:r>
      <w:r w:rsidRPr="009553E2">
        <w:t>decyzji</w:t>
      </w:r>
      <w:r w:rsidR="00BA662C">
        <w:t xml:space="preserve"> </w:t>
      </w:r>
      <w:r w:rsidRPr="009553E2">
        <w:t>administracyjnej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instytucji</w:t>
      </w:r>
      <w:r w:rsidR="00BA662C">
        <w:t xml:space="preserve"> </w:t>
      </w:r>
      <w:r w:rsidRPr="009553E2">
        <w:t>prawnej</w:t>
      </w:r>
      <w:r w:rsidR="00BA662C">
        <w:t xml:space="preserve"> </w:t>
      </w:r>
      <w:r w:rsidRPr="009553E2">
        <w:t>wysoko</w:t>
      </w:r>
      <w:r w:rsidR="00BA662C">
        <w:t xml:space="preserve"> </w:t>
      </w:r>
      <w:r w:rsidRPr="009553E2">
        <w:t>sformalizowanej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sprzeciwie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uznania</w:t>
      </w:r>
      <w:r w:rsidR="00BA662C">
        <w:t xml:space="preserve"> </w:t>
      </w:r>
      <w:r w:rsidRPr="009553E2">
        <w:t>SMS</w:t>
      </w:r>
      <w:r w:rsidR="00BA662C">
        <w:t xml:space="preserve"> </w:t>
      </w:r>
      <w:r w:rsidRPr="009553E2">
        <w:t>za</w:t>
      </w:r>
      <w:r w:rsidR="00BA662C">
        <w:t xml:space="preserve"> </w:t>
      </w:r>
      <w:proofErr w:type="spellStart"/>
      <w:r w:rsidRPr="009553E2">
        <w:t>smishing</w:t>
      </w:r>
      <w:proofErr w:type="spellEnd"/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skrajnie</w:t>
      </w:r>
      <w:r w:rsidR="00BA662C">
        <w:t xml:space="preserve"> </w:t>
      </w:r>
      <w:r w:rsidRPr="009553E2">
        <w:t>nieadekwatne</w:t>
      </w:r>
      <w:r w:rsidR="0049589F">
        <w:t>,</w:t>
      </w:r>
      <w:r w:rsidR="00BA662C">
        <w:t xml:space="preserve"> </w:t>
      </w:r>
      <w:r w:rsidRPr="009553E2">
        <w:t>biorąc</w:t>
      </w:r>
      <w:r w:rsidR="00BA662C">
        <w:t xml:space="preserve"> </w:t>
      </w:r>
      <w:r w:rsidRPr="009553E2">
        <w:t>pod</w:t>
      </w:r>
      <w:r w:rsidR="00BA662C">
        <w:t xml:space="preserve"> </w:t>
      </w:r>
      <w:r w:rsidRPr="009553E2">
        <w:t>uwagę</w:t>
      </w:r>
      <w:r w:rsidR="00BA662C">
        <w:t xml:space="preserve"> </w:t>
      </w:r>
      <w:r w:rsidRPr="009553E2">
        <w:t>m.in.</w:t>
      </w:r>
      <w:r w:rsidR="00BA662C">
        <w:t xml:space="preserve"> </w:t>
      </w:r>
      <w:r w:rsidRPr="009553E2">
        <w:t>skalę.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kwietnia</w:t>
      </w:r>
      <w:r w:rsidR="00BA662C">
        <w:t xml:space="preserve"> </w:t>
      </w:r>
      <w:r w:rsidRPr="009553E2">
        <w:t>202</w:t>
      </w:r>
      <w:r w:rsidR="001E1362" w:rsidRPr="009553E2">
        <w:t>1</w:t>
      </w:r>
      <w:r w:rsidR="00BA662C">
        <w:t xml:space="preserve"> </w:t>
      </w:r>
      <w:r w:rsidRPr="009553E2">
        <w:t>r.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końca</w:t>
      </w:r>
      <w:r w:rsidR="00BA662C">
        <w:t xml:space="preserve"> </w:t>
      </w:r>
      <w:r w:rsidRPr="009553E2">
        <w:t>maja</w:t>
      </w:r>
      <w:r w:rsidR="00BA662C">
        <w:t xml:space="preserve"> </w:t>
      </w:r>
      <w:r w:rsidRPr="009553E2">
        <w:t>202</w:t>
      </w:r>
      <w:r w:rsidR="00D037C7">
        <w:t>2</w:t>
      </w:r>
      <w:r w:rsidR="00BA662C">
        <w:t xml:space="preserve"> </w:t>
      </w:r>
      <w:r w:rsidRPr="009553E2">
        <w:t>r.</w:t>
      </w:r>
      <w:r w:rsidR="00BA662C">
        <w:t xml:space="preserve"> </w:t>
      </w:r>
      <w:r w:rsidRPr="009553E2">
        <w:t>zidentyfikował</w:t>
      </w:r>
      <w:r w:rsidR="00BA662C">
        <w:t xml:space="preserve"> </w:t>
      </w:r>
      <w:r w:rsidRPr="009553E2">
        <w:t>ok</w:t>
      </w:r>
      <w:r w:rsidR="00000F31">
        <w:t>.</w:t>
      </w:r>
      <w:r w:rsidR="00BA662C">
        <w:t xml:space="preserve"> </w:t>
      </w:r>
      <w:r w:rsidRPr="009553E2">
        <w:t>3</w:t>
      </w:r>
      <w:r w:rsidR="001E1362" w:rsidRPr="009553E2">
        <w:t>1</w:t>
      </w:r>
      <w:r w:rsidR="00BA662C">
        <w:t xml:space="preserve"> </w:t>
      </w:r>
      <w:r w:rsidRPr="009553E2">
        <w:t>00</w:t>
      </w:r>
      <w:r w:rsidR="001E1362" w:rsidRPr="009553E2">
        <w:t>0</w:t>
      </w:r>
      <w:r w:rsidR="00BA662C">
        <w:t xml:space="preserve"> </w:t>
      </w:r>
      <w:r w:rsidRPr="009553E2">
        <w:t>złośliwych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SMS.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przykładu</w:t>
      </w:r>
      <w:r w:rsidR="00BA662C">
        <w:t xml:space="preserve"> </w:t>
      </w:r>
      <w:r w:rsidR="004466A6" w:rsidRPr="009553E2">
        <w:t>można</w:t>
      </w:r>
      <w:r w:rsidR="00BA662C">
        <w:t xml:space="preserve"> </w:t>
      </w:r>
      <w:r w:rsidR="004466A6" w:rsidRPr="009553E2">
        <w:t>założyć</w:t>
      </w:r>
      <w:r w:rsidRPr="009553E2">
        <w:t>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1%</w:t>
      </w:r>
      <w:r w:rsidR="00BA662C">
        <w:t xml:space="preserve"> </w:t>
      </w:r>
      <w:r w:rsidRPr="009553E2">
        <w:t>tych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zostałby</w:t>
      </w:r>
      <w:r w:rsidR="00BA662C">
        <w:t xml:space="preserve"> </w:t>
      </w:r>
      <w:r w:rsidRPr="009553E2">
        <w:t>złożony</w:t>
      </w:r>
      <w:r w:rsidR="00BA662C">
        <w:t xml:space="preserve"> </w:t>
      </w:r>
      <w:r w:rsidRPr="009553E2">
        <w:t>sprzeciw.</w:t>
      </w:r>
      <w:r w:rsidR="00BA662C">
        <w:t xml:space="preserve"> </w:t>
      </w:r>
      <w:r w:rsidRPr="009553E2">
        <w:t>Oznaczałoby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31</w:t>
      </w:r>
      <w:r w:rsidR="001E1362" w:rsidRPr="009553E2">
        <w:t>0</w:t>
      </w:r>
      <w:r w:rsidR="00BA662C">
        <w:t xml:space="preserve"> </w:t>
      </w:r>
      <w:r w:rsidRPr="009553E2">
        <w:t>postępowań</w:t>
      </w:r>
      <w:r w:rsidR="00BA662C">
        <w:t xml:space="preserve"> </w:t>
      </w:r>
      <w:r w:rsidRPr="009553E2">
        <w:t>administracyjnych</w:t>
      </w:r>
      <w:r w:rsidR="00BA662C">
        <w:t xml:space="preserve"> </w:t>
      </w:r>
      <w:r w:rsidRPr="009553E2">
        <w:t>prowadzonych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UKE.</w:t>
      </w:r>
      <w:r w:rsidR="00BA662C">
        <w:t xml:space="preserve"> </w:t>
      </w:r>
      <w:r w:rsidRPr="009553E2">
        <w:t>Byłoby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znaczne</w:t>
      </w:r>
      <w:r w:rsidR="00BA662C">
        <w:t xml:space="preserve"> </w:t>
      </w:r>
      <w:r w:rsidRPr="009553E2">
        <w:t>obciążenie</w:t>
      </w:r>
      <w:r w:rsidR="00BA662C">
        <w:t xml:space="preserve"> </w:t>
      </w:r>
      <w:r w:rsidRPr="009553E2">
        <w:t>organizacyjne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organu.</w:t>
      </w:r>
      <w:r w:rsidR="00BA662C">
        <w:t xml:space="preserve"> </w:t>
      </w:r>
      <w:r w:rsidR="001E1362" w:rsidRPr="009553E2">
        <w:t>Z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powodu</w:t>
      </w:r>
      <w:r w:rsidR="00BA662C">
        <w:t xml:space="preserve"> </w:t>
      </w:r>
      <w:r w:rsidRPr="009553E2">
        <w:t>zdecydowano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wyłączyć</w:t>
      </w:r>
      <w:r w:rsidR="00BA662C">
        <w:t xml:space="preserve"> </w:t>
      </w:r>
      <w:r w:rsidRPr="009553E2">
        <w:t>stosowanie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1</w:t>
      </w:r>
      <w:r w:rsidR="001E1362" w:rsidRPr="009553E2">
        <w:t>4</w:t>
      </w:r>
      <w:r w:rsidR="00BA662C">
        <w:t xml:space="preserve"> </w:t>
      </w:r>
      <w:r w:rsidRPr="009553E2">
        <w:t>czerwca</w:t>
      </w:r>
      <w:r w:rsidR="00BA662C">
        <w:t xml:space="preserve"> </w:t>
      </w:r>
      <w:r w:rsidRPr="009553E2">
        <w:t>196</w:t>
      </w:r>
      <w:r w:rsidR="001E1362" w:rsidRPr="009553E2">
        <w:t>0</w:t>
      </w:r>
      <w:r w:rsidR="00BA662C">
        <w:t xml:space="preserve"> </w:t>
      </w:r>
      <w:r w:rsidRPr="009553E2">
        <w:t>r.</w:t>
      </w:r>
      <w:r w:rsidR="00BA662C">
        <w:t xml:space="preserve"> </w:t>
      </w:r>
      <w:r w:rsidRPr="009553E2">
        <w:t>−</w:t>
      </w:r>
      <w:r w:rsidR="00BA662C">
        <w:t xml:space="preserve"> </w:t>
      </w:r>
      <w:r w:rsidRPr="009553E2">
        <w:t>Kodeks</w:t>
      </w:r>
      <w:r w:rsidR="00BA662C">
        <w:t xml:space="preserve"> </w:t>
      </w:r>
      <w:r w:rsidRPr="009553E2">
        <w:t>postępowania</w:t>
      </w:r>
      <w:r w:rsidR="00BA662C">
        <w:t xml:space="preserve"> </w:t>
      </w:r>
      <w:r w:rsidRPr="009553E2">
        <w:t>administracyjnego</w:t>
      </w:r>
      <w:r w:rsidR="00BA662C">
        <w:t xml:space="preserve"> </w:t>
      </w:r>
      <w:r w:rsidRPr="009553E2">
        <w:t>(</w:t>
      </w:r>
      <w:r w:rsidR="00FA54A7">
        <w:t>Dz.</w:t>
      </w:r>
      <w:r w:rsidR="00BA662C">
        <w:t xml:space="preserve"> </w:t>
      </w:r>
      <w:r w:rsidR="00FA54A7">
        <w:t>U.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202</w:t>
      </w:r>
      <w:r w:rsidR="001E1362" w:rsidRPr="009553E2">
        <w:t>2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FA54A7">
        <w:t>poz.</w:t>
      </w:r>
      <w:r w:rsidR="00BA662C">
        <w:t xml:space="preserve"> </w:t>
      </w:r>
      <w:r w:rsidR="004466A6" w:rsidRPr="009553E2">
        <w:t>2000</w:t>
      </w:r>
      <w:r w:rsidR="0092428C">
        <w:t xml:space="preserve"> i 2185</w:t>
      </w:r>
      <w:r w:rsidRPr="009553E2">
        <w:t>)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rozpatrywaniu</w:t>
      </w:r>
      <w:r w:rsidR="00BA662C">
        <w:t xml:space="preserve"> </w:t>
      </w:r>
      <w:r w:rsidRPr="009553E2">
        <w:t>sprzeciwu.</w:t>
      </w:r>
      <w:r w:rsidR="00BA662C">
        <w:t xml:space="preserve"> </w:t>
      </w:r>
      <w:r w:rsidRPr="009553E2">
        <w:t>Jednocześnie</w:t>
      </w:r>
      <w:r w:rsidR="00BA662C">
        <w:t xml:space="preserve"> </w:t>
      </w:r>
      <w:r w:rsidRPr="009553E2">
        <w:t>wprowadza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możliwość</w:t>
      </w:r>
      <w:r w:rsidR="00BA662C">
        <w:t xml:space="preserve"> </w:t>
      </w:r>
      <w:r w:rsidRPr="009553E2">
        <w:t>upoważnienia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pracownika</w:t>
      </w:r>
      <w:r w:rsidR="00BA662C">
        <w:t xml:space="preserve"> </w:t>
      </w:r>
      <w:r w:rsidRPr="009553E2">
        <w:t>urzędu</w:t>
      </w:r>
      <w:r w:rsidR="00BA662C">
        <w:t xml:space="preserve"> </w:t>
      </w:r>
      <w:r w:rsidRPr="009553E2">
        <w:t>go</w:t>
      </w:r>
      <w:r w:rsidR="00BA662C">
        <w:t xml:space="preserve"> </w:t>
      </w:r>
      <w:r w:rsidRPr="009553E2">
        <w:t>obsługującego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wykonywania</w:t>
      </w:r>
      <w:r w:rsidR="00BA662C">
        <w:t xml:space="preserve"> </w:t>
      </w:r>
      <w:r w:rsidRPr="009553E2">
        <w:t>czynności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rozpatrywaniu</w:t>
      </w:r>
      <w:r w:rsidR="00BA662C">
        <w:t xml:space="preserve"> </w:t>
      </w:r>
      <w:r w:rsidRPr="009553E2">
        <w:t>sprzeciwu.</w:t>
      </w:r>
      <w:r w:rsidR="00BA662C">
        <w:t xml:space="preserve"> </w:t>
      </w:r>
      <w:r w:rsidRPr="009553E2">
        <w:t>Co</w:t>
      </w:r>
      <w:r w:rsidR="00BA662C">
        <w:t xml:space="preserve"> </w:t>
      </w:r>
      <w:r w:rsidRPr="009553E2">
        <w:t>istotne,</w:t>
      </w:r>
      <w:r w:rsidR="00BA662C">
        <w:t xml:space="preserve"> </w:t>
      </w:r>
      <w:r w:rsidRPr="009553E2">
        <w:t>odformalizowana</w:t>
      </w:r>
      <w:r w:rsidR="00BA662C">
        <w:t xml:space="preserve"> </w:t>
      </w:r>
      <w:r w:rsidRPr="009553E2">
        <w:t>procedura</w:t>
      </w:r>
      <w:r w:rsidR="00BA662C">
        <w:t xml:space="preserve"> </w:t>
      </w:r>
      <w:r w:rsidRPr="009553E2">
        <w:t>sprzeciwu</w:t>
      </w:r>
      <w:r w:rsidR="00BA662C">
        <w:t xml:space="preserve"> </w:t>
      </w:r>
      <w:r w:rsidRPr="009553E2">
        <w:t>zapewni</w:t>
      </w:r>
      <w:r w:rsidR="00BA662C">
        <w:t xml:space="preserve"> </w:t>
      </w:r>
      <w:r w:rsidRPr="009553E2">
        <w:t>szybkość</w:t>
      </w:r>
      <w:r w:rsidR="00BA662C">
        <w:t xml:space="preserve"> </w:t>
      </w:r>
      <w:r w:rsidRPr="009553E2">
        <w:t>procedowania</w:t>
      </w:r>
      <w:r w:rsidR="00BA662C">
        <w:t xml:space="preserve"> </w:t>
      </w:r>
      <w:r w:rsidRPr="009553E2">
        <w:t>sprawy.</w:t>
      </w:r>
      <w:r w:rsidR="00BA662C">
        <w:t xml:space="preserve"> </w:t>
      </w:r>
      <w:r w:rsidR="00DA1A9A">
        <w:t>Zdaniem</w:t>
      </w:r>
      <w:r w:rsidR="00BA662C">
        <w:t xml:space="preserve"> </w:t>
      </w:r>
      <w:r w:rsidR="00DA1A9A">
        <w:t>projektodawcy</w:t>
      </w:r>
      <w:r w:rsidR="00BA662C">
        <w:t xml:space="preserve"> </w:t>
      </w:r>
      <w:r w:rsidR="00DA1A9A">
        <w:t>sprzeciw</w:t>
      </w:r>
      <w:r w:rsidR="00BA662C">
        <w:t xml:space="preserve"> </w:t>
      </w:r>
      <w:r w:rsidR="00DA1A9A">
        <w:t>będzie</w:t>
      </w:r>
      <w:r w:rsidR="00BA662C">
        <w:t xml:space="preserve"> </w:t>
      </w:r>
      <w:r w:rsidR="00DA1A9A">
        <w:t>tzw.</w:t>
      </w:r>
      <w:r w:rsidR="00BA662C">
        <w:t xml:space="preserve"> </w:t>
      </w:r>
      <w:r w:rsidR="00DA1A9A">
        <w:t>inną</w:t>
      </w:r>
      <w:r w:rsidR="00BA662C">
        <w:t xml:space="preserve"> </w:t>
      </w:r>
      <w:r w:rsidR="00DA1A9A">
        <w:t>czynnością</w:t>
      </w:r>
      <w:r w:rsidR="00BA662C">
        <w:t xml:space="preserve"> </w:t>
      </w:r>
      <w:r w:rsidR="003C2D86">
        <w:t>z</w:t>
      </w:r>
      <w:r w:rsidR="00BA662C">
        <w:t xml:space="preserve"> </w:t>
      </w:r>
      <w:r w:rsidR="00DA1A9A" w:rsidRPr="00DA1A9A">
        <w:t>zakresu</w:t>
      </w:r>
      <w:r w:rsidR="00BA662C">
        <w:t xml:space="preserve"> </w:t>
      </w:r>
      <w:r w:rsidR="00DA1A9A" w:rsidRPr="00DA1A9A">
        <w:t>administracji</w:t>
      </w:r>
      <w:r w:rsidR="00BA662C">
        <w:t xml:space="preserve"> </w:t>
      </w:r>
      <w:r w:rsidR="00DA1A9A" w:rsidRPr="00DA1A9A">
        <w:t>publicznej,</w:t>
      </w:r>
      <w:r w:rsidR="00BA662C">
        <w:t xml:space="preserve"> </w:t>
      </w:r>
      <w:r w:rsidR="00DA1A9A" w:rsidRPr="00DA1A9A">
        <w:t>która</w:t>
      </w:r>
      <w:r w:rsidR="00BA662C">
        <w:t xml:space="preserve"> </w:t>
      </w:r>
      <w:r w:rsidR="00DA1A9A" w:rsidRPr="00DA1A9A">
        <w:t>podlega</w:t>
      </w:r>
      <w:r w:rsidR="00BA662C">
        <w:t xml:space="preserve"> </w:t>
      </w:r>
      <w:r w:rsidR="00DA1A9A" w:rsidRPr="00DA1A9A">
        <w:t>kontroli</w:t>
      </w:r>
      <w:r w:rsidR="00BA662C">
        <w:t xml:space="preserve"> </w:t>
      </w:r>
      <w:r w:rsidR="00DA1A9A" w:rsidRPr="00DA1A9A">
        <w:t>sądu</w:t>
      </w:r>
      <w:r w:rsidR="00BA662C">
        <w:t xml:space="preserve"> </w:t>
      </w:r>
      <w:r w:rsidR="00DA1A9A" w:rsidRPr="00DA1A9A">
        <w:t>administracyjnego.</w:t>
      </w:r>
    </w:p>
    <w:p w14:paraId="50D42CA8" w14:textId="6FD60BD0" w:rsidR="00886823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8</w:t>
      </w:r>
      <w:r w:rsidR="00000F31">
        <w:rPr>
          <w:rStyle w:val="Ppogrubienie"/>
        </w:rPr>
        <w:t>.</w:t>
      </w:r>
    </w:p>
    <w:p w14:paraId="76C20AE2" w14:textId="527F980C" w:rsidR="00A04CB2" w:rsidRDefault="0049589F" w:rsidP="00817FA8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>
        <w:t>Przepis a</w:t>
      </w:r>
      <w:r w:rsidR="00886823" w:rsidRPr="00204440">
        <w:t>rt.</w:t>
      </w:r>
      <w:r w:rsidR="00BA662C">
        <w:t xml:space="preserve"> </w:t>
      </w:r>
      <w:r w:rsidR="001E1362" w:rsidRPr="00204440">
        <w:t>8</w:t>
      </w:r>
      <w:r w:rsidR="00BA662C">
        <w:t xml:space="preserve"> </w:t>
      </w:r>
      <w:r w:rsidR="00886823" w:rsidRPr="00E8029C">
        <w:t>dotyczy</w:t>
      </w:r>
      <w:r w:rsidR="00BA662C">
        <w:t xml:space="preserve"> </w:t>
      </w:r>
      <w:r w:rsidR="00886823" w:rsidRPr="00E8029C">
        <w:t>sytuacji,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E8029C">
        <w:t>której</w:t>
      </w:r>
      <w:r w:rsidR="00BA662C">
        <w:t xml:space="preserve"> </w:t>
      </w:r>
      <w:r w:rsidR="00886823" w:rsidRPr="00E8029C">
        <w:t>przedsiębiorca</w:t>
      </w:r>
      <w:r w:rsidR="00BA662C">
        <w:t xml:space="preserve"> </w:t>
      </w:r>
      <w:r w:rsidR="00886823" w:rsidRPr="00E8029C">
        <w:t>zidentyfikował</w:t>
      </w:r>
      <w:r w:rsidR="00BA662C">
        <w:t xml:space="preserve"> </w:t>
      </w:r>
      <w:r w:rsidR="00886823" w:rsidRPr="00E8029C">
        <w:t>krótką</w:t>
      </w:r>
      <w:r w:rsidR="00BA662C">
        <w:t xml:space="preserve"> </w:t>
      </w:r>
      <w:r w:rsidR="00886823" w:rsidRPr="00E8029C">
        <w:t>wiadomość</w:t>
      </w:r>
      <w:r w:rsidR="00BA662C">
        <w:t xml:space="preserve"> </w:t>
      </w:r>
      <w:r w:rsidR="00886823" w:rsidRPr="00E8029C">
        <w:t>tekstową,</w:t>
      </w:r>
      <w:r w:rsidR="00BA662C">
        <w:t xml:space="preserve"> </w:t>
      </w:r>
      <w:r w:rsidR="00886823" w:rsidRPr="00E8029C">
        <w:t>zawierającą</w:t>
      </w:r>
      <w:r w:rsidR="00BA662C">
        <w:t xml:space="preserve"> </w:t>
      </w:r>
      <w:r w:rsidR="00886823" w:rsidRPr="00E8029C">
        <w:t>treści</w:t>
      </w:r>
      <w:r w:rsidR="00BA662C">
        <w:t xml:space="preserve"> </w:t>
      </w:r>
      <w:r w:rsidR="00886823" w:rsidRPr="00E8029C">
        <w:t>wyczerpujące</w:t>
      </w:r>
      <w:r w:rsidR="00BA662C">
        <w:t xml:space="preserve"> </w:t>
      </w:r>
      <w:r w:rsidR="00886823" w:rsidRPr="00E8029C">
        <w:t>znamiona</w:t>
      </w:r>
      <w:r w:rsidR="00BA662C">
        <w:t xml:space="preserve"> </w:t>
      </w:r>
      <w:proofErr w:type="spellStart"/>
      <w:r w:rsidR="00886823" w:rsidRPr="00E8029C">
        <w:t>smishingu</w:t>
      </w:r>
      <w:proofErr w:type="spellEnd"/>
      <w:r w:rsidR="00886823" w:rsidRPr="00E8029C">
        <w:t>,</w:t>
      </w:r>
      <w:r w:rsidR="00BA662C">
        <w:t xml:space="preserve"> </w:t>
      </w:r>
      <w:r w:rsidR="00886823" w:rsidRPr="00E8029C">
        <w:t>które</w:t>
      </w:r>
      <w:r w:rsidR="00BA662C">
        <w:t xml:space="preserve"> </w:t>
      </w:r>
      <w:r w:rsidR="00886823" w:rsidRPr="00E8029C">
        <w:t>jedn</w:t>
      </w:r>
      <w:r w:rsidR="00886823" w:rsidRPr="008F5BD4">
        <w:t>ak</w:t>
      </w:r>
      <w:r w:rsidR="00BA662C">
        <w:t xml:space="preserve"> </w:t>
      </w:r>
      <w:r w:rsidR="00886823" w:rsidRPr="008F5BD4">
        <w:t>nie</w:t>
      </w:r>
      <w:r w:rsidR="00BA662C">
        <w:t xml:space="preserve"> </w:t>
      </w:r>
      <w:r w:rsidR="00886823" w:rsidRPr="008F5BD4">
        <w:t>zostały</w:t>
      </w:r>
      <w:r w:rsidR="00BA662C">
        <w:t xml:space="preserve"> </w:t>
      </w:r>
      <w:r w:rsidR="00886823" w:rsidRPr="008F5BD4">
        <w:t>wskazane</w:t>
      </w:r>
      <w:r w:rsidR="00BA662C">
        <w:t xml:space="preserve"> </w:t>
      </w:r>
      <w:r w:rsidR="00886823" w:rsidRPr="008F5BD4">
        <w:t>we</w:t>
      </w:r>
      <w:r w:rsidR="00BA662C">
        <w:t xml:space="preserve"> </w:t>
      </w:r>
      <w:r w:rsidR="00886823" w:rsidRPr="008F5BD4">
        <w:t>wzorcu</w:t>
      </w:r>
      <w:r w:rsidR="00BA662C">
        <w:t xml:space="preserve"> </w:t>
      </w:r>
      <w:r w:rsidR="00886823" w:rsidRPr="008F5BD4">
        <w:t>wiadomości</w:t>
      </w:r>
      <w:r w:rsidR="00BA662C">
        <w:t xml:space="preserve"> </w:t>
      </w:r>
      <w:r w:rsidR="00886823" w:rsidRPr="008F5BD4">
        <w:t>przekazanym</w:t>
      </w:r>
      <w:r w:rsidR="00BA662C">
        <w:t xml:space="preserve"> </w:t>
      </w:r>
      <w:r w:rsidR="00886823" w:rsidRPr="008F5BD4">
        <w:t>przez</w:t>
      </w:r>
      <w:r w:rsidR="00BA662C">
        <w:t xml:space="preserve"> </w:t>
      </w:r>
      <w:r w:rsidR="00886823" w:rsidRPr="008F5BD4">
        <w:t>CSIRT</w:t>
      </w:r>
      <w:r w:rsidR="00BA662C">
        <w:t xml:space="preserve"> </w:t>
      </w:r>
      <w:r w:rsidR="00886823" w:rsidRPr="008F5BD4">
        <w:t>NASK.</w:t>
      </w:r>
      <w:r w:rsidR="00BA662C">
        <w:t xml:space="preserve"> </w:t>
      </w:r>
      <w:r w:rsidR="00886823" w:rsidRPr="008F5BD4">
        <w:t>Przepis</w:t>
      </w:r>
      <w:r w:rsidR="00BA662C">
        <w:t xml:space="preserve"> </w:t>
      </w:r>
      <w:r w:rsidR="00886823" w:rsidRPr="008F5BD4">
        <w:t>uprawnia</w:t>
      </w:r>
      <w:r w:rsidR="00BA662C">
        <w:t xml:space="preserve"> </w:t>
      </w:r>
      <w:r w:rsidR="00886823" w:rsidRPr="008F5BD4">
        <w:t>przedsiębiorcę</w:t>
      </w:r>
      <w:r w:rsidR="00BA662C">
        <w:t xml:space="preserve"> </w:t>
      </w:r>
      <w:r w:rsidR="00886823" w:rsidRPr="008F5BD4">
        <w:t>telekomunikacyjnego</w:t>
      </w:r>
      <w:r w:rsidR="00BA662C">
        <w:t xml:space="preserve"> </w:t>
      </w:r>
      <w:r w:rsidR="00886823" w:rsidRPr="008F5BD4">
        <w:t>do</w:t>
      </w:r>
      <w:r w:rsidR="00BA662C">
        <w:t xml:space="preserve"> </w:t>
      </w:r>
      <w:r w:rsidR="00886823" w:rsidRPr="008F5BD4">
        <w:t>zablokowania</w:t>
      </w:r>
      <w:r w:rsidR="00BA662C">
        <w:t xml:space="preserve"> </w:t>
      </w:r>
      <w:r w:rsidR="00886823" w:rsidRPr="008F5BD4">
        <w:t>takiej</w:t>
      </w:r>
      <w:r w:rsidR="00BA662C">
        <w:t xml:space="preserve"> </w:t>
      </w:r>
      <w:r w:rsidR="00886823" w:rsidRPr="008F5BD4">
        <w:t>wiadomości</w:t>
      </w:r>
      <w:r w:rsidR="00BA662C">
        <w:t xml:space="preserve"> </w:t>
      </w:r>
      <w:r w:rsidR="00886823" w:rsidRPr="008F5BD4">
        <w:t>za</w:t>
      </w:r>
      <w:r w:rsidR="00BA662C">
        <w:t xml:space="preserve"> </w:t>
      </w:r>
      <w:r w:rsidR="00886823" w:rsidRPr="008F5BD4">
        <w:t>pomocą</w:t>
      </w:r>
      <w:r w:rsidR="00BA662C">
        <w:t xml:space="preserve"> </w:t>
      </w:r>
      <w:r w:rsidR="00886823" w:rsidRPr="008F5BD4">
        <w:t>systemu</w:t>
      </w:r>
      <w:r w:rsidR="00BA662C">
        <w:t xml:space="preserve"> </w:t>
      </w:r>
      <w:r w:rsidR="00886823" w:rsidRPr="008F5BD4">
        <w:t>teleinformatycznego</w:t>
      </w:r>
      <w:r w:rsidR="00BA662C">
        <w:t xml:space="preserve"> </w:t>
      </w:r>
      <w:r w:rsidR="00886823" w:rsidRPr="008F5BD4">
        <w:t>umożliwiającego</w:t>
      </w:r>
      <w:r w:rsidR="00BA662C">
        <w:t xml:space="preserve"> </w:t>
      </w:r>
      <w:r w:rsidR="00A04CB2" w:rsidRPr="008F5BD4">
        <w:t>automatyczną</w:t>
      </w:r>
      <w:r w:rsidR="00BA662C">
        <w:t xml:space="preserve"> </w:t>
      </w:r>
      <w:r w:rsidR="00886823" w:rsidRPr="00620C0D">
        <w:t>identyfikację</w:t>
      </w:r>
      <w:r w:rsidR="00BA662C">
        <w:t xml:space="preserve"> </w:t>
      </w:r>
      <w:r w:rsidR="00886823" w:rsidRPr="00620C0D">
        <w:t>takich</w:t>
      </w:r>
      <w:r w:rsidR="00BA662C">
        <w:t xml:space="preserve"> </w:t>
      </w:r>
      <w:r w:rsidR="00886823" w:rsidRPr="00620C0D">
        <w:t>wiadomości</w:t>
      </w:r>
      <w:r w:rsidR="006179DE" w:rsidRPr="00620C0D">
        <w:t>.</w:t>
      </w:r>
      <w:r w:rsidR="00BA662C">
        <w:t xml:space="preserve"> </w:t>
      </w:r>
      <w:r w:rsidR="00886823" w:rsidRPr="009553E2">
        <w:t>Jednakże</w:t>
      </w:r>
      <w:r w:rsidR="00BA662C">
        <w:t xml:space="preserve"> </w:t>
      </w:r>
      <w:r w:rsidR="00886823" w:rsidRPr="009553E2">
        <w:t>przedsiębiorca</w:t>
      </w:r>
      <w:r w:rsidR="00BA662C">
        <w:t xml:space="preserve"> </w:t>
      </w:r>
      <w:r w:rsidR="00886823" w:rsidRPr="009553E2">
        <w:t>telekomunikacyjny</w:t>
      </w:r>
      <w:r w:rsidR="00BA662C">
        <w:t xml:space="preserve"> </w:t>
      </w:r>
      <w:r w:rsidR="00886823" w:rsidRPr="009553E2">
        <w:t>nadal</w:t>
      </w:r>
      <w:r w:rsidR="00BA662C">
        <w:t xml:space="preserve"> </w:t>
      </w:r>
      <w:r w:rsidR="00886823" w:rsidRPr="009553E2">
        <w:t>będzie</w:t>
      </w:r>
      <w:r w:rsidR="00BA662C">
        <w:t xml:space="preserve"> </w:t>
      </w:r>
      <w:r w:rsidR="00886823" w:rsidRPr="009553E2">
        <w:t>podlegał</w:t>
      </w:r>
      <w:r w:rsidR="00BA662C">
        <w:t xml:space="preserve"> </w:t>
      </w:r>
      <w:r w:rsidR="00886823" w:rsidRPr="009553E2">
        <w:t>odpowiedzialności</w:t>
      </w:r>
      <w:r w:rsidR="00BA662C">
        <w:t xml:space="preserve"> </w:t>
      </w:r>
      <w:r w:rsidR="00886823" w:rsidRPr="009553E2">
        <w:t>za</w:t>
      </w:r>
      <w:r w:rsidR="00BA662C">
        <w:t xml:space="preserve"> </w:t>
      </w:r>
      <w:r w:rsidR="00886823" w:rsidRPr="009553E2">
        <w:t>niewykonanie</w:t>
      </w:r>
      <w:r w:rsidR="00BA662C">
        <w:t xml:space="preserve"> </w:t>
      </w:r>
      <w:r w:rsidR="00886823" w:rsidRPr="009553E2">
        <w:t>usługi,</w:t>
      </w:r>
      <w:r w:rsidR="00BA662C">
        <w:t xml:space="preserve"> </w:t>
      </w:r>
      <w:r w:rsidR="00886823" w:rsidRPr="009553E2">
        <w:t>jeżeli</w:t>
      </w:r>
      <w:r w:rsidR="00BA662C">
        <w:t xml:space="preserve"> </w:t>
      </w:r>
      <w:r w:rsidR="00886823" w:rsidRPr="009553E2">
        <w:t>SMS</w:t>
      </w:r>
      <w:r w:rsidR="00BA662C">
        <w:t xml:space="preserve"> </w:t>
      </w:r>
      <w:r w:rsidR="00886823" w:rsidRPr="009553E2">
        <w:t>został</w:t>
      </w:r>
      <w:r w:rsidR="00BA662C">
        <w:t xml:space="preserve"> </w:t>
      </w:r>
      <w:r w:rsidR="00886823" w:rsidRPr="009553E2">
        <w:t>niezasadnie</w:t>
      </w:r>
      <w:r w:rsidR="00BA662C">
        <w:t xml:space="preserve"> </w:t>
      </w:r>
      <w:r w:rsidR="00886823" w:rsidRPr="009553E2">
        <w:t>zablokowany.</w:t>
      </w:r>
      <w:r w:rsidR="00BA662C">
        <w:t xml:space="preserve"> </w:t>
      </w:r>
    </w:p>
    <w:p w14:paraId="0D2888D9" w14:textId="56412FA9" w:rsidR="00D037C7" w:rsidRPr="009553E2" w:rsidRDefault="00D037C7" w:rsidP="00817FA8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 w:rsidRPr="00D037C7">
        <w:t>Użytkownik,</w:t>
      </w:r>
      <w:r w:rsidR="00BA662C">
        <w:t xml:space="preserve"> </w:t>
      </w:r>
      <w:r w:rsidRPr="00D037C7">
        <w:t>którego</w:t>
      </w:r>
      <w:r w:rsidR="00BA662C">
        <w:t xml:space="preserve"> </w:t>
      </w:r>
      <w:r w:rsidRPr="00D037C7">
        <w:t>SMS</w:t>
      </w:r>
      <w:r w:rsidR="00BA662C">
        <w:t xml:space="preserve"> </w:t>
      </w:r>
      <w:r w:rsidRPr="00D037C7">
        <w:t>został</w:t>
      </w:r>
      <w:r w:rsidR="00BA662C">
        <w:t xml:space="preserve"> </w:t>
      </w:r>
      <w:r w:rsidRPr="00D037C7">
        <w:t>zablokowany</w:t>
      </w:r>
      <w:r w:rsidR="00BA662C">
        <w:t xml:space="preserve"> </w:t>
      </w:r>
      <w:r w:rsidRPr="00D037C7">
        <w:t>na</w:t>
      </w:r>
      <w:r w:rsidR="00BA662C">
        <w:t xml:space="preserve"> </w:t>
      </w:r>
      <w:r w:rsidRPr="00D037C7">
        <w:t>podstawie</w:t>
      </w:r>
      <w:r w:rsidR="00BA662C">
        <w:t xml:space="preserve"> </w:t>
      </w:r>
      <w:r w:rsidRPr="00D037C7">
        <w:t>projektowanego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FA54A7" w:rsidRPr="00D037C7">
        <w:t>8</w:t>
      </w:r>
      <w:r w:rsidR="00C42922">
        <w:t>,</w:t>
      </w:r>
      <w:r w:rsidR="00BA662C">
        <w:t xml:space="preserve"> </w:t>
      </w:r>
      <w:r w:rsidRPr="00D037C7">
        <w:t>będzie</w:t>
      </w:r>
      <w:r w:rsidR="00BA662C">
        <w:t xml:space="preserve"> </w:t>
      </w:r>
      <w:r w:rsidRPr="00D037C7">
        <w:t>mógł</w:t>
      </w:r>
      <w:r w:rsidR="00BA662C">
        <w:t xml:space="preserve"> </w:t>
      </w:r>
      <w:r w:rsidRPr="00D037C7">
        <w:t>dochodzić</w:t>
      </w:r>
      <w:r w:rsidR="00BA662C">
        <w:t xml:space="preserve"> </w:t>
      </w:r>
      <w:r w:rsidRPr="00D037C7">
        <w:t>swoich</w:t>
      </w:r>
      <w:r w:rsidR="00BA662C">
        <w:t xml:space="preserve"> </w:t>
      </w:r>
      <w:r w:rsidRPr="00D037C7">
        <w:t>praw</w:t>
      </w:r>
      <w:r w:rsidR="00BA662C">
        <w:t xml:space="preserve"> </w:t>
      </w:r>
      <w:r w:rsidR="00C42922">
        <w:t xml:space="preserve">w drodze </w:t>
      </w:r>
      <w:r w:rsidRPr="00D037C7">
        <w:t>postępowani</w:t>
      </w:r>
      <w:r w:rsidR="00C42922">
        <w:t>a</w:t>
      </w:r>
      <w:r w:rsidR="00BA662C">
        <w:t xml:space="preserve"> </w:t>
      </w:r>
      <w:r w:rsidRPr="00D037C7">
        <w:t>reklamacyjne</w:t>
      </w:r>
      <w:r w:rsidR="00C42922">
        <w:t>go</w:t>
      </w:r>
      <w:r w:rsidRPr="00D037C7">
        <w:t>,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D037C7">
        <w:t>którym</w:t>
      </w:r>
      <w:r w:rsidR="00BA662C">
        <w:t xml:space="preserve"> </w:t>
      </w:r>
      <w:r w:rsidRPr="00D037C7">
        <w:t>mowa</w:t>
      </w:r>
      <w:r w:rsidR="00BA662C">
        <w:t xml:space="preserve"> </w:t>
      </w:r>
      <w:r w:rsidR="003C2D86">
        <w:t>w</w:t>
      </w:r>
      <w:r w:rsidR="00000F31">
        <w:t> </w:t>
      </w:r>
      <w:r w:rsidR="00FA54A7">
        <w:t>art.</w:t>
      </w:r>
      <w:r w:rsidR="00000F31">
        <w:t> </w:t>
      </w:r>
      <w:r w:rsidRPr="00D037C7">
        <w:t>10</w:t>
      </w:r>
      <w:r w:rsidR="00FA54A7" w:rsidRPr="00D037C7">
        <w:t>6</w:t>
      </w:r>
      <w:r w:rsidR="00BA662C">
        <w:t xml:space="preserve"> </w:t>
      </w:r>
      <w:r w:rsidRPr="00D037C7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D037C7">
        <w:t>dnia</w:t>
      </w:r>
      <w:r w:rsidR="00BA662C">
        <w:t xml:space="preserve"> </w:t>
      </w:r>
      <w:r w:rsidRPr="00D037C7">
        <w:t>1</w:t>
      </w:r>
      <w:r w:rsidR="00FA54A7" w:rsidRPr="00D037C7">
        <w:t>6</w:t>
      </w:r>
      <w:r w:rsidR="00BA662C">
        <w:t xml:space="preserve"> </w:t>
      </w:r>
      <w:r w:rsidRPr="00D037C7">
        <w:t>lipca</w:t>
      </w:r>
      <w:r w:rsidR="00BA662C">
        <w:t xml:space="preserve"> </w:t>
      </w:r>
      <w:r w:rsidRPr="00D037C7">
        <w:t>200</w:t>
      </w:r>
      <w:r w:rsidR="00FA54A7" w:rsidRPr="00D037C7">
        <w:t>4</w:t>
      </w:r>
      <w:r w:rsidR="00BA662C">
        <w:t xml:space="preserve"> </w:t>
      </w:r>
      <w:r w:rsidRPr="00D037C7">
        <w:t>r.</w:t>
      </w:r>
      <w:r w:rsidR="00BA662C">
        <w:t xml:space="preserve"> </w:t>
      </w:r>
      <w:r w:rsidRPr="00D037C7">
        <w:t>–</w:t>
      </w:r>
      <w:r w:rsidR="00BA662C">
        <w:t xml:space="preserve"> </w:t>
      </w:r>
      <w:r w:rsidRPr="00D037C7">
        <w:t>Prawo</w:t>
      </w:r>
      <w:r w:rsidR="00BA662C">
        <w:t xml:space="preserve"> </w:t>
      </w:r>
      <w:r w:rsidRPr="00D037C7">
        <w:t>telekomunikacyjne.</w:t>
      </w:r>
      <w:r w:rsidR="00BA662C">
        <w:t xml:space="preserve"> </w:t>
      </w:r>
      <w:r w:rsidRPr="00D037C7">
        <w:t>Użytkownik</w:t>
      </w:r>
      <w:r w:rsidR="00BA662C">
        <w:t xml:space="preserve"> </w:t>
      </w:r>
      <w:r w:rsidRPr="00D037C7">
        <w:t>będzie</w:t>
      </w:r>
      <w:r w:rsidR="00BA662C">
        <w:t xml:space="preserve"> </w:t>
      </w:r>
      <w:r w:rsidRPr="00D037C7">
        <w:t>mógł</w:t>
      </w:r>
      <w:r w:rsidR="00BA662C">
        <w:t xml:space="preserve"> </w:t>
      </w:r>
      <w:r w:rsidRPr="00D037C7">
        <w:t>także</w:t>
      </w:r>
      <w:r w:rsidR="00BA662C">
        <w:t xml:space="preserve"> </w:t>
      </w:r>
      <w:r w:rsidRPr="00D037C7">
        <w:t>skorzystać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D037C7">
        <w:t>uprawnień</w:t>
      </w:r>
      <w:r w:rsidR="00BA662C">
        <w:t xml:space="preserve"> </w:t>
      </w:r>
      <w:r w:rsidRPr="00D037C7">
        <w:t>wynikających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D037C7">
        <w:t>10</w:t>
      </w:r>
      <w:r w:rsidR="00FA54A7" w:rsidRPr="00D037C7">
        <w:t>9</w:t>
      </w:r>
      <w:r w:rsidR="00BA662C">
        <w:t xml:space="preserve"> </w:t>
      </w:r>
      <w:r w:rsidR="00C42922">
        <w:t xml:space="preserve">tej </w:t>
      </w:r>
      <w:r w:rsidRPr="00D037C7">
        <w:t>ustawy,</w:t>
      </w:r>
      <w:r w:rsidR="00BA662C">
        <w:t xml:space="preserve"> </w:t>
      </w:r>
      <w:r w:rsidRPr="00D037C7">
        <w:t>czyli</w:t>
      </w:r>
      <w:r w:rsidR="00BA662C">
        <w:t xml:space="preserve"> </w:t>
      </w:r>
      <w:r w:rsidRPr="00D037C7">
        <w:t>dochodzić</w:t>
      </w:r>
      <w:r w:rsidR="00BA662C">
        <w:t xml:space="preserve"> </w:t>
      </w:r>
      <w:r w:rsidRPr="00D037C7">
        <w:t>swoich</w:t>
      </w:r>
      <w:r w:rsidR="00BA662C">
        <w:t xml:space="preserve"> </w:t>
      </w:r>
      <w:r w:rsidRPr="00D037C7">
        <w:t>praw</w:t>
      </w:r>
      <w:r w:rsidR="00BA662C">
        <w:t xml:space="preserve"> </w:t>
      </w:r>
      <w:r w:rsidR="00C42922">
        <w:t xml:space="preserve">w drodze </w:t>
      </w:r>
      <w:r w:rsidRPr="00D037C7">
        <w:t>postępowani</w:t>
      </w:r>
      <w:r w:rsidR="00C42922">
        <w:t>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D037C7">
        <w:t>sprawie</w:t>
      </w:r>
      <w:r w:rsidR="00BA662C">
        <w:t xml:space="preserve"> </w:t>
      </w:r>
      <w:r w:rsidRPr="00D037C7">
        <w:t>pozasądowego</w:t>
      </w:r>
      <w:r w:rsidR="00BA662C">
        <w:t xml:space="preserve"> </w:t>
      </w:r>
      <w:r w:rsidRPr="00D037C7">
        <w:t>rozwiązywania</w:t>
      </w:r>
      <w:r w:rsidR="00BA662C">
        <w:t xml:space="preserve"> </w:t>
      </w:r>
      <w:r w:rsidRPr="00D037C7">
        <w:t>sporów</w:t>
      </w:r>
      <w:r w:rsidR="00BA662C">
        <w:t xml:space="preserve"> </w:t>
      </w:r>
      <w:r w:rsidRPr="00D037C7">
        <w:t>konsumenckich.</w:t>
      </w:r>
      <w:r w:rsidR="00BA662C">
        <w:t xml:space="preserve"> </w:t>
      </w:r>
      <w:r w:rsidR="00FA54A7">
        <w:t>W</w:t>
      </w:r>
      <w:r w:rsidR="00000F31">
        <w:t> </w:t>
      </w:r>
      <w:r w:rsidRPr="00D037C7">
        <w:t>przepisie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D037C7">
        <w:t>1</w:t>
      </w:r>
      <w:r w:rsidR="00FA54A7" w:rsidRPr="00D037C7">
        <w:t>8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FA54A7" w:rsidRPr="00D037C7">
        <w:t>1</w:t>
      </w:r>
      <w:r w:rsidR="00BA662C">
        <w:t xml:space="preserve"> </w:t>
      </w:r>
      <w:r w:rsidR="00FA54A7">
        <w:t>pkt</w:t>
      </w:r>
      <w:r w:rsidR="00BA662C">
        <w:t xml:space="preserve"> </w:t>
      </w:r>
      <w:r w:rsidR="00FA54A7" w:rsidRPr="00D037C7">
        <w:t>2</w:t>
      </w:r>
      <w:r w:rsidR="00BA662C">
        <w:t xml:space="preserve"> </w:t>
      </w:r>
      <w:r w:rsidRPr="00D037C7">
        <w:t>projektu</w:t>
      </w:r>
      <w:r w:rsidR="00BA662C">
        <w:t xml:space="preserve"> </w:t>
      </w:r>
      <w:r w:rsidRPr="00D037C7">
        <w:t>nałożono</w:t>
      </w:r>
      <w:r w:rsidR="00BA662C">
        <w:t xml:space="preserve"> </w:t>
      </w:r>
      <w:r w:rsidRPr="00D037C7">
        <w:t>na</w:t>
      </w:r>
      <w:r w:rsidR="00BA662C">
        <w:t xml:space="preserve"> </w:t>
      </w:r>
      <w:r w:rsidRPr="00D037C7">
        <w:t>przedsiębiorcę</w:t>
      </w:r>
      <w:r w:rsidR="00BA662C">
        <w:t xml:space="preserve"> </w:t>
      </w:r>
      <w:r w:rsidRPr="00D037C7">
        <w:t>telekomunikacyjnego</w:t>
      </w:r>
      <w:r w:rsidR="00BA662C">
        <w:t xml:space="preserve"> </w:t>
      </w:r>
      <w:r w:rsidRPr="00D037C7">
        <w:t>obowiązek</w:t>
      </w:r>
      <w:r w:rsidR="00BA662C">
        <w:t xml:space="preserve"> </w:t>
      </w:r>
      <w:r w:rsidRPr="00D037C7">
        <w:t>rejestracji</w:t>
      </w:r>
      <w:r w:rsidR="00BA662C">
        <w:t xml:space="preserve"> </w:t>
      </w:r>
      <w:r w:rsidRPr="00D037C7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D037C7">
        <w:t>usługach</w:t>
      </w:r>
      <w:r w:rsidR="00BA662C">
        <w:t xml:space="preserve"> </w:t>
      </w:r>
      <w:r w:rsidRPr="00D037C7">
        <w:t>telekomunikacyjnych,</w:t>
      </w:r>
      <w:r w:rsidR="00BA662C">
        <w:t xml:space="preserve"> </w:t>
      </w:r>
      <w:r w:rsidRPr="00D037C7">
        <w:t>które</w:t>
      </w:r>
      <w:r w:rsidR="00BA662C">
        <w:t xml:space="preserve"> </w:t>
      </w:r>
      <w:r w:rsidRPr="00D037C7">
        <w:t>nie</w:t>
      </w:r>
      <w:r w:rsidR="00BA662C">
        <w:t xml:space="preserve"> </w:t>
      </w:r>
      <w:r w:rsidRPr="00D037C7">
        <w:t>zostały</w:t>
      </w:r>
      <w:r w:rsidR="00BA662C">
        <w:t xml:space="preserve"> </w:t>
      </w:r>
      <w:r w:rsidRPr="00D037C7">
        <w:t>przez</w:t>
      </w:r>
      <w:r w:rsidR="00BA662C">
        <w:t xml:space="preserve"> </w:t>
      </w:r>
      <w:r w:rsidRPr="00D037C7">
        <w:t>tego</w:t>
      </w:r>
      <w:r w:rsidR="00BA662C">
        <w:t xml:space="preserve"> </w:t>
      </w:r>
      <w:r w:rsidRPr="00D037C7">
        <w:t>przedsiębiorcę</w:t>
      </w:r>
      <w:r w:rsidR="00BA662C">
        <w:t xml:space="preserve"> </w:t>
      </w:r>
      <w:r w:rsidRPr="00D037C7">
        <w:t>wykonane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D037C7">
        <w:t>związku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D037C7">
        <w:t>realizacją</w:t>
      </w:r>
      <w:r w:rsidR="00BA662C">
        <w:t xml:space="preserve"> </w:t>
      </w:r>
      <w:r w:rsidRPr="00D037C7">
        <w:t>uprawnienia,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D037C7">
        <w:t>którym</w:t>
      </w:r>
      <w:r w:rsidR="00BA662C">
        <w:t xml:space="preserve"> </w:t>
      </w:r>
      <w:r w:rsidRPr="00D037C7">
        <w:t>mowa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D037C7">
        <w:t>8.</w:t>
      </w:r>
      <w:r w:rsidR="00BA662C">
        <w:t xml:space="preserve"> </w:t>
      </w:r>
      <w:r w:rsidRPr="00D037C7">
        <w:t>Innymi</w:t>
      </w:r>
      <w:r w:rsidR="00BA662C">
        <w:t xml:space="preserve"> </w:t>
      </w:r>
      <w:r w:rsidRPr="00D037C7">
        <w:t>słowy</w:t>
      </w:r>
      <w:r w:rsidR="00BA662C">
        <w:t xml:space="preserve"> </w:t>
      </w:r>
      <w:r w:rsidRPr="00D037C7">
        <w:t>prawa</w:t>
      </w:r>
      <w:r w:rsidR="00BA662C">
        <w:t xml:space="preserve"> </w:t>
      </w:r>
      <w:r w:rsidRPr="00D037C7">
        <w:t>użytkownika,</w:t>
      </w:r>
      <w:r w:rsidR="00BA662C">
        <w:t xml:space="preserve"> </w:t>
      </w:r>
      <w:r w:rsidRPr="00D037C7">
        <w:t>którego</w:t>
      </w:r>
      <w:r w:rsidR="00BA662C">
        <w:t xml:space="preserve"> </w:t>
      </w:r>
      <w:r w:rsidR="00972BB4">
        <w:t>SMS</w:t>
      </w:r>
      <w:r w:rsidR="00BA662C">
        <w:t xml:space="preserve"> </w:t>
      </w:r>
      <w:r w:rsidRPr="00D037C7">
        <w:t>został</w:t>
      </w:r>
      <w:r w:rsidR="00BA662C">
        <w:t xml:space="preserve"> </w:t>
      </w:r>
      <w:r w:rsidRPr="00D037C7">
        <w:t>niezasadnie</w:t>
      </w:r>
      <w:r w:rsidR="00BA662C">
        <w:t xml:space="preserve"> </w:t>
      </w:r>
      <w:r w:rsidRPr="00D037C7">
        <w:t>zablokowany</w:t>
      </w:r>
      <w:r w:rsidR="00BA662C">
        <w:t xml:space="preserve"> </w:t>
      </w:r>
      <w:r w:rsidRPr="00D037C7">
        <w:t>na</w:t>
      </w:r>
      <w:r w:rsidR="00BA662C">
        <w:t xml:space="preserve"> </w:t>
      </w:r>
      <w:r w:rsidRPr="00D037C7">
        <w:t>podstawie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D037C7">
        <w:t>8,</w:t>
      </w:r>
      <w:r w:rsidR="00BA662C">
        <w:t xml:space="preserve"> </w:t>
      </w:r>
      <w:r w:rsidRPr="00D037C7">
        <w:t>są</w:t>
      </w:r>
      <w:r w:rsidR="00BA662C">
        <w:t xml:space="preserve"> </w:t>
      </w:r>
      <w:r w:rsidRPr="00D037C7">
        <w:t>chronione</w:t>
      </w:r>
      <w:r w:rsidR="00BA662C">
        <w:t xml:space="preserve"> </w:t>
      </w:r>
      <w:r w:rsidRPr="00D037C7">
        <w:t>przez</w:t>
      </w:r>
      <w:r w:rsidR="00BA662C">
        <w:t xml:space="preserve"> </w:t>
      </w:r>
      <w:r w:rsidRPr="00D037C7">
        <w:t>postępowanie</w:t>
      </w:r>
      <w:r w:rsidR="00BA662C">
        <w:t xml:space="preserve"> </w:t>
      </w:r>
      <w:r w:rsidRPr="00D037C7">
        <w:t>reklamacyjne</w:t>
      </w:r>
      <w:r w:rsidR="00BA662C">
        <w:t xml:space="preserve"> </w:t>
      </w:r>
      <w:r w:rsidRPr="00D037C7">
        <w:t>oraz</w:t>
      </w:r>
      <w:r w:rsidR="00BA662C">
        <w:t xml:space="preserve"> </w:t>
      </w:r>
      <w:r w:rsidRPr="00D037C7">
        <w:t>postępowanie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D037C7">
        <w:t>sprawie</w:t>
      </w:r>
      <w:r w:rsidR="00BA662C">
        <w:t xml:space="preserve"> </w:t>
      </w:r>
      <w:r w:rsidRPr="00D037C7">
        <w:t>pozasądowego</w:t>
      </w:r>
      <w:r w:rsidR="00BA662C">
        <w:t xml:space="preserve"> </w:t>
      </w:r>
      <w:r w:rsidRPr="00D037C7">
        <w:t>rozwiązywania</w:t>
      </w:r>
      <w:r w:rsidR="00BA662C">
        <w:t xml:space="preserve"> </w:t>
      </w:r>
      <w:r w:rsidRPr="00D037C7">
        <w:t>sporów</w:t>
      </w:r>
      <w:r w:rsidR="00BA662C">
        <w:t xml:space="preserve"> </w:t>
      </w:r>
      <w:r w:rsidRPr="00D037C7">
        <w:t>konsumenckich.</w:t>
      </w:r>
      <w:r w:rsidR="00BA662C">
        <w:t xml:space="preserve"> </w:t>
      </w:r>
      <w:r w:rsidRPr="00D037C7">
        <w:t>Ponadto</w:t>
      </w:r>
      <w:r w:rsidR="00BA662C">
        <w:t xml:space="preserve"> </w:t>
      </w:r>
      <w:r w:rsidRPr="00D037C7">
        <w:t>użytkownik</w:t>
      </w:r>
      <w:r w:rsidR="00BA662C">
        <w:t xml:space="preserve"> </w:t>
      </w:r>
      <w:r w:rsidRPr="00D037C7">
        <w:t>będzie</w:t>
      </w:r>
      <w:r w:rsidR="00BA662C">
        <w:t xml:space="preserve"> </w:t>
      </w:r>
      <w:r w:rsidRPr="00D037C7">
        <w:t>mógł</w:t>
      </w:r>
      <w:r w:rsidR="00BA662C">
        <w:t xml:space="preserve"> </w:t>
      </w:r>
      <w:r w:rsidRPr="00D037C7">
        <w:t>zwrócić</w:t>
      </w:r>
      <w:r w:rsidR="00BA662C">
        <w:t xml:space="preserve"> </w:t>
      </w:r>
      <w:r w:rsidRPr="00D037C7">
        <w:t>się</w:t>
      </w:r>
      <w:r w:rsidR="00BA662C">
        <w:t xml:space="preserve"> </w:t>
      </w:r>
      <w:r w:rsidRPr="00D037C7">
        <w:t>do</w:t>
      </w:r>
      <w:r w:rsidR="00BA662C">
        <w:t xml:space="preserve"> </w:t>
      </w:r>
      <w:r w:rsidRPr="00D037C7">
        <w:t>Prezesa</w:t>
      </w:r>
      <w:r w:rsidR="00BA662C">
        <w:t xml:space="preserve"> </w:t>
      </w:r>
      <w:r w:rsidRPr="00D037C7">
        <w:t>UKE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D037C7">
        <w:t>interwencję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D037C7">
        <w:t>myśl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D037C7">
        <w:t>19</w:t>
      </w:r>
      <w:r w:rsidR="00FA54A7" w:rsidRPr="00D037C7">
        <w:t>2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FA54A7" w:rsidRPr="00D037C7">
        <w:t>1</w:t>
      </w:r>
      <w:r w:rsidR="00BA662C">
        <w:t xml:space="preserve"> </w:t>
      </w:r>
      <w:r w:rsidR="00FA54A7">
        <w:t>pkt</w:t>
      </w:r>
      <w:r w:rsidR="00BA662C">
        <w:t xml:space="preserve"> </w:t>
      </w:r>
      <w:r w:rsidR="00FA54A7" w:rsidRPr="00D037C7">
        <w:t>5</w:t>
      </w:r>
      <w:r w:rsidR="00BA662C">
        <w:t xml:space="preserve"> </w:t>
      </w:r>
      <w:r w:rsidRPr="00D037C7">
        <w:t>ustawy</w:t>
      </w:r>
      <w:r w:rsidR="00C42922" w:rsidRPr="00C42922">
        <w:t xml:space="preserve"> z dnia 16 lipca 2004 r.</w:t>
      </w:r>
      <w:r w:rsidR="00BA662C">
        <w:t xml:space="preserve"> </w:t>
      </w:r>
      <w:r w:rsidRPr="00D037C7">
        <w:t>–</w:t>
      </w:r>
      <w:r w:rsidR="00BA662C">
        <w:t xml:space="preserve"> </w:t>
      </w:r>
      <w:r w:rsidRPr="00D037C7">
        <w:t>Prawo</w:t>
      </w:r>
      <w:r w:rsidR="00BA662C">
        <w:t xml:space="preserve"> </w:t>
      </w:r>
      <w:r w:rsidRPr="00D037C7">
        <w:t>telekomunikacyjne.</w:t>
      </w:r>
      <w:r w:rsidR="00BA662C">
        <w:t xml:space="preserve"> </w:t>
      </w:r>
    </w:p>
    <w:p w14:paraId="6716B356" w14:textId="1DCE58BD" w:rsidR="00A04CB2" w:rsidRPr="009553E2" w:rsidRDefault="00A04CB2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Blokowanie</w:t>
      </w:r>
      <w:r w:rsidR="00BA662C">
        <w:t xml:space="preserve"> </w:t>
      </w:r>
      <w:r w:rsidRPr="009553E2">
        <w:t>SMS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podstawie</w:t>
      </w:r>
      <w:r w:rsidR="00BA662C">
        <w:t xml:space="preserve"> </w:t>
      </w:r>
      <w:r w:rsidRPr="009553E2">
        <w:t>projektowanego</w:t>
      </w:r>
      <w:r w:rsidR="00BA662C">
        <w:t xml:space="preserve"> </w:t>
      </w:r>
      <w:r w:rsidRPr="009553E2">
        <w:t>przepisu</w:t>
      </w:r>
      <w:r w:rsidR="00BA662C">
        <w:t xml:space="preserve"> </w:t>
      </w:r>
      <w:r w:rsidRPr="009553E2">
        <w:t>ma</w:t>
      </w:r>
      <w:r w:rsidR="00BA662C">
        <w:t xml:space="preserve"> </w:t>
      </w:r>
      <w:r w:rsidRPr="009553E2">
        <w:t>umożliwić</w:t>
      </w:r>
      <w:r w:rsidR="00BA662C">
        <w:t xml:space="preserve"> </w:t>
      </w:r>
      <w:r w:rsidRPr="009553E2">
        <w:t>przedsiębiorcom</w:t>
      </w:r>
      <w:r w:rsidR="00BA662C">
        <w:t xml:space="preserve"> </w:t>
      </w:r>
      <w:r w:rsidRPr="009553E2">
        <w:t>telekomunikacyjnym</w:t>
      </w:r>
      <w:r w:rsidR="00BA662C">
        <w:t xml:space="preserve"> </w:t>
      </w:r>
      <w:r w:rsidRPr="009553E2">
        <w:t>ochronę</w:t>
      </w:r>
      <w:r w:rsidR="00BA662C">
        <w:t xml:space="preserve"> </w:t>
      </w:r>
      <w:r w:rsidRPr="009553E2">
        <w:t>adresatów,</w:t>
      </w:r>
      <w:r w:rsidR="00BA662C">
        <w:t xml:space="preserve"> </w:t>
      </w:r>
      <w:r w:rsidRPr="009553E2">
        <w:t>konsumentów</w:t>
      </w:r>
      <w:r w:rsidR="00BA662C">
        <w:t xml:space="preserve"> </w:t>
      </w:r>
      <w:r w:rsidRPr="009553E2">
        <w:t>przed</w:t>
      </w:r>
      <w:r w:rsidR="00BA662C">
        <w:t xml:space="preserve"> </w:t>
      </w:r>
      <w:r w:rsidRPr="009553E2">
        <w:t>złośliwymi</w:t>
      </w:r>
      <w:r w:rsidR="00BA662C">
        <w:t xml:space="preserve"> </w:t>
      </w:r>
      <w:r w:rsidRPr="009553E2">
        <w:t>SMS</w:t>
      </w:r>
      <w:r w:rsidR="00000F31">
        <w:t>-</w:t>
      </w:r>
      <w:r w:rsidRPr="009553E2">
        <w:t>ami,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przedsiębiorca</w:t>
      </w:r>
      <w:r w:rsidR="00BA662C">
        <w:t xml:space="preserve"> </w:t>
      </w:r>
      <w:r w:rsidRPr="009553E2">
        <w:t>telekomunikacyjny</w:t>
      </w:r>
      <w:r w:rsidR="00BA662C">
        <w:t xml:space="preserve"> </w:t>
      </w:r>
      <w:r w:rsidRPr="009553E2">
        <w:t>wykrył</w:t>
      </w:r>
      <w:r w:rsidR="00BA662C">
        <w:t xml:space="preserve"> </w:t>
      </w:r>
      <w:r w:rsidRPr="009553E2">
        <w:t>wcześniej,</w:t>
      </w:r>
      <w:r w:rsidR="00BA662C">
        <w:t xml:space="preserve"> </w:t>
      </w:r>
      <w:r w:rsidRPr="009553E2">
        <w:t>niż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przygotował</w:t>
      </w:r>
      <w:r w:rsidR="00BA662C">
        <w:t xml:space="preserve"> </w:t>
      </w:r>
      <w:r w:rsidRPr="009553E2">
        <w:t>wzorzec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charakterze</w:t>
      </w:r>
      <w:r w:rsidR="00BA662C">
        <w:t xml:space="preserve"> </w:t>
      </w:r>
      <w:proofErr w:type="spellStart"/>
      <w:r w:rsidRPr="009553E2">
        <w:t>smishingu</w:t>
      </w:r>
      <w:proofErr w:type="spellEnd"/>
      <w:r w:rsidRPr="009553E2">
        <w:t>.</w:t>
      </w:r>
      <w:r w:rsidR="00BA662C">
        <w:t xml:space="preserve"> </w:t>
      </w:r>
      <w:r w:rsidR="00DD353A" w:rsidRPr="009553E2">
        <w:t>Przepis</w:t>
      </w:r>
      <w:r w:rsidR="00BA662C">
        <w:t xml:space="preserve"> </w:t>
      </w:r>
      <w:r w:rsidR="00DD353A" w:rsidRPr="009553E2">
        <w:t>ten,</w:t>
      </w:r>
      <w:r w:rsidR="00BA662C">
        <w:t xml:space="preserve"> </w:t>
      </w:r>
      <w:r w:rsidR="00DD353A" w:rsidRPr="009553E2">
        <w:t>wspólnie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FA54A7" w:rsidRPr="009553E2">
        <w:t>4</w:t>
      </w:r>
      <w:r w:rsidR="00BA662C">
        <w:t xml:space="preserve"> </w:t>
      </w:r>
      <w:r w:rsidR="003C2D86">
        <w:t>i</w:t>
      </w:r>
      <w:r w:rsidR="00BA662C">
        <w:t xml:space="preserve"> </w:t>
      </w:r>
      <w:r w:rsidR="00C42922">
        <w:t xml:space="preserve">art. </w:t>
      </w:r>
      <w:r w:rsidR="00DD353A" w:rsidRPr="009553E2">
        <w:t>5,</w:t>
      </w:r>
      <w:r w:rsidR="00BA662C">
        <w:t xml:space="preserve"> </w:t>
      </w:r>
      <w:r w:rsidR="00DD353A" w:rsidRPr="009553E2">
        <w:t>realizuje</w:t>
      </w:r>
      <w:r w:rsidR="00BA662C">
        <w:t xml:space="preserve"> </w:t>
      </w:r>
      <w:r w:rsidR="00DD353A" w:rsidRPr="009553E2">
        <w:t>rekomendacje</w:t>
      </w:r>
      <w:r w:rsidR="00BA662C">
        <w:t xml:space="preserve"> </w:t>
      </w:r>
      <w:r w:rsidR="00DD353A" w:rsidRPr="009553E2">
        <w:t>Międzynarodow</w:t>
      </w:r>
      <w:r w:rsidR="00EC2DC7">
        <w:t>ego</w:t>
      </w:r>
      <w:r w:rsidR="00BA662C">
        <w:t xml:space="preserve"> </w:t>
      </w:r>
      <w:r w:rsidR="00EC2DC7" w:rsidRPr="009553E2">
        <w:t>Związ</w:t>
      </w:r>
      <w:r w:rsidR="00705E17" w:rsidRPr="009553E2">
        <w:t>k</w:t>
      </w:r>
      <w:r w:rsidR="00EC2DC7">
        <w:t>u</w:t>
      </w:r>
      <w:r w:rsidR="00BA662C">
        <w:t xml:space="preserve"> </w:t>
      </w:r>
      <w:r w:rsidR="00DD353A" w:rsidRPr="009553E2">
        <w:t>Telekomunikacyjn</w:t>
      </w:r>
      <w:r w:rsidR="00EC2DC7">
        <w:t>ego</w:t>
      </w:r>
      <w:r w:rsidR="00BA662C">
        <w:t xml:space="preserve"> </w:t>
      </w:r>
      <w:r w:rsidR="00705E17" w:rsidRPr="009553E2">
        <w:t>(ITU)</w:t>
      </w:r>
      <w:r w:rsidR="00DD353A" w:rsidRPr="009553E2">
        <w:t>,</w:t>
      </w:r>
      <w:r w:rsidR="00BA662C">
        <w:t xml:space="preserve"> </w:t>
      </w:r>
      <w:r w:rsidR="00DD353A"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DD353A" w:rsidRPr="009553E2">
        <w:t>którymi</w:t>
      </w:r>
      <w:r w:rsidR="00BA662C">
        <w:t xml:space="preserve"> </w:t>
      </w:r>
      <w:r w:rsidR="00DD353A" w:rsidRPr="009553E2">
        <w:t>dostawcy</w:t>
      </w:r>
      <w:r w:rsidR="00BA662C">
        <w:t xml:space="preserve"> </w:t>
      </w:r>
      <w:r w:rsidR="00DD353A" w:rsidRPr="009553E2">
        <w:t>usług</w:t>
      </w:r>
      <w:r w:rsidR="00BA662C">
        <w:t xml:space="preserve"> </w:t>
      </w:r>
      <w:r w:rsidR="00DD353A" w:rsidRPr="009553E2">
        <w:t>telefonii</w:t>
      </w:r>
      <w:r w:rsidR="00BA662C">
        <w:t xml:space="preserve"> </w:t>
      </w:r>
      <w:r w:rsidR="00DD353A" w:rsidRPr="009553E2">
        <w:t>komórkowych</w:t>
      </w:r>
      <w:r w:rsidR="00BA662C">
        <w:t xml:space="preserve"> </w:t>
      </w:r>
      <w:r w:rsidR="00DD353A" w:rsidRPr="009553E2">
        <w:t>powinni</w:t>
      </w:r>
      <w:r w:rsidR="00BA662C">
        <w:t xml:space="preserve"> </w:t>
      </w:r>
      <w:r w:rsidR="00DD353A" w:rsidRPr="009553E2">
        <w:t>zapewnić</w:t>
      </w:r>
      <w:r w:rsidR="00BA662C">
        <w:t xml:space="preserve"> </w:t>
      </w:r>
      <w:r w:rsidR="00DD353A" w:rsidRPr="009553E2">
        <w:t>system</w:t>
      </w:r>
      <w:r w:rsidR="00BA662C">
        <w:t xml:space="preserve"> </w:t>
      </w:r>
      <w:r w:rsidR="00DD353A" w:rsidRPr="009553E2">
        <w:t>przeciwdziałania</w:t>
      </w:r>
      <w:r w:rsidR="00BA662C">
        <w:t xml:space="preserve"> </w:t>
      </w:r>
      <w:r w:rsidR="00DD353A" w:rsidRPr="009553E2">
        <w:t>atakom</w:t>
      </w:r>
      <w:r w:rsidR="00BA662C">
        <w:t xml:space="preserve"> </w:t>
      </w:r>
      <w:r w:rsidR="00DD353A" w:rsidRPr="009553E2">
        <w:t>typu</w:t>
      </w:r>
      <w:r w:rsidR="00BA662C">
        <w:t xml:space="preserve"> </w:t>
      </w:r>
      <w:proofErr w:type="spellStart"/>
      <w:r w:rsidR="00DD353A" w:rsidRPr="009553E2">
        <w:t>smishing</w:t>
      </w:r>
      <w:proofErr w:type="spellEnd"/>
      <w:r w:rsidR="00DD353A" w:rsidRPr="009553E2">
        <w:rPr>
          <w:rStyle w:val="Odwoanieprzypisudolnego"/>
        </w:rPr>
        <w:footnoteReference w:id="21"/>
      </w:r>
      <w:r w:rsidR="00DD353A" w:rsidRPr="009553E2">
        <w:t>.</w:t>
      </w:r>
    </w:p>
    <w:p w14:paraId="6CEAE785" w14:textId="6470C343" w:rsidR="00A04CB2" w:rsidRPr="009553E2" w:rsidRDefault="00A04CB2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Podkreślić</w:t>
      </w:r>
      <w:r w:rsidR="00BA662C">
        <w:t xml:space="preserve"> </w:t>
      </w:r>
      <w:r w:rsidRPr="009553E2">
        <w:t>należy,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przedsiębiorca</w:t>
      </w:r>
      <w:r w:rsidR="00BA662C">
        <w:t xml:space="preserve"> </w:t>
      </w:r>
      <w:r w:rsidRPr="009553E2">
        <w:t>telekomunikacyjny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zainteresowany</w:t>
      </w:r>
      <w:r w:rsidR="00BA662C">
        <w:t xml:space="preserve"> </w:t>
      </w:r>
      <w:r w:rsidRPr="009553E2">
        <w:t>blokowaniem</w:t>
      </w:r>
      <w:r w:rsidR="00BA662C">
        <w:t xml:space="preserve"> </w:t>
      </w:r>
      <w:r w:rsidRPr="009553E2">
        <w:t>SMS</w:t>
      </w:r>
      <w:r w:rsidR="00BA662C">
        <w:t xml:space="preserve"> </w:t>
      </w:r>
      <w:r w:rsidRPr="009553E2">
        <w:t>uczciwego</w:t>
      </w:r>
      <w:r w:rsidR="00BA662C">
        <w:t xml:space="preserve"> </w:t>
      </w:r>
      <w:r w:rsidRPr="009553E2">
        <w:t>konsumenta.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Pr="009553E2">
        <w:t>takiej</w:t>
      </w:r>
      <w:r w:rsidR="00BA662C">
        <w:t xml:space="preserve"> </w:t>
      </w:r>
      <w:r w:rsidRPr="009553E2">
        <w:t>sytuacji</w:t>
      </w:r>
      <w:r w:rsidR="00BA662C">
        <w:t xml:space="preserve"> </w:t>
      </w:r>
      <w:r w:rsidRPr="009553E2">
        <w:t>niewykonana</w:t>
      </w:r>
      <w:r w:rsidR="00BA662C">
        <w:t xml:space="preserve"> </w:t>
      </w:r>
      <w:r w:rsidRPr="009553E2">
        <w:t>zostaje</w:t>
      </w:r>
      <w:r w:rsidR="00BA662C">
        <w:t xml:space="preserve"> </w:t>
      </w:r>
      <w:r w:rsidRPr="009553E2">
        <w:t>usługa</w:t>
      </w:r>
      <w:r w:rsidR="00BA662C">
        <w:t xml:space="preserve"> </w:t>
      </w:r>
      <w:r w:rsidRPr="009553E2">
        <w:t>telekomunikacyjna,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związku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czym</w:t>
      </w:r>
      <w:r w:rsidR="00BA662C">
        <w:t xml:space="preserve"> </w:t>
      </w:r>
      <w:r w:rsidRPr="009553E2">
        <w:t>przedsiębiorca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zarabiał.</w:t>
      </w:r>
      <w:r w:rsidR="00BA662C">
        <w:t xml:space="preserve"> </w:t>
      </w:r>
      <w:r w:rsidRPr="009553E2">
        <w:t>Zauważyć</w:t>
      </w:r>
      <w:r w:rsidR="00BA662C">
        <w:t xml:space="preserve"> </w:t>
      </w:r>
      <w:r w:rsidRPr="009553E2">
        <w:t>też</w:t>
      </w:r>
      <w:r w:rsidR="00BA662C">
        <w:t xml:space="preserve"> </w:t>
      </w:r>
      <w:r w:rsidRPr="009553E2">
        <w:t>należy,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obecnym</w:t>
      </w:r>
      <w:r w:rsidR="00BA662C">
        <w:t xml:space="preserve"> </w:t>
      </w:r>
      <w:r w:rsidRPr="009553E2">
        <w:t>rynku</w:t>
      </w:r>
      <w:r w:rsidR="00BA662C">
        <w:t xml:space="preserve"> </w:t>
      </w:r>
      <w:r w:rsidRPr="009553E2">
        <w:t>telekomunikacyjnym</w:t>
      </w:r>
      <w:r w:rsidR="00BA662C">
        <w:t xml:space="preserve"> </w:t>
      </w:r>
      <w:r w:rsidRPr="009553E2">
        <w:t>istnieje</w:t>
      </w:r>
      <w:r w:rsidR="00BA662C">
        <w:t xml:space="preserve"> </w:t>
      </w:r>
      <w:r w:rsidRPr="009553E2">
        <w:t>duża</w:t>
      </w:r>
      <w:r w:rsidR="00BA662C">
        <w:t xml:space="preserve"> </w:t>
      </w:r>
      <w:r w:rsidRPr="009553E2">
        <w:t>konkurencja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jeżeli</w:t>
      </w:r>
      <w:r w:rsidR="00BA662C">
        <w:t xml:space="preserve"> </w:t>
      </w:r>
      <w:r w:rsidRPr="009553E2">
        <w:t>więc</w:t>
      </w:r>
      <w:r w:rsidR="00BA662C">
        <w:t xml:space="preserve"> </w:t>
      </w:r>
      <w:r w:rsidRPr="009553E2">
        <w:t>przedsiębiorca</w:t>
      </w:r>
      <w:r w:rsidR="00BA662C">
        <w:t xml:space="preserve"> </w:t>
      </w:r>
      <w:r w:rsidRPr="009553E2">
        <w:t>telekomunikacyjny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niezasadnie</w:t>
      </w:r>
      <w:r w:rsidR="00BA662C">
        <w:t xml:space="preserve"> </w:t>
      </w:r>
      <w:r w:rsidRPr="009553E2">
        <w:t>blokował</w:t>
      </w:r>
      <w:r w:rsidR="00BA662C">
        <w:t xml:space="preserve"> </w:t>
      </w:r>
      <w:r w:rsidRPr="009553E2">
        <w:t>SMS,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musiał</w:t>
      </w:r>
      <w:r w:rsidR="00BA662C">
        <w:t xml:space="preserve"> </w:t>
      </w:r>
      <w:r w:rsidRPr="009553E2">
        <w:t>liczyć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tym,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abonent</w:t>
      </w:r>
      <w:r w:rsidR="00BA662C">
        <w:t xml:space="preserve"> </w:t>
      </w:r>
      <w:r w:rsidRPr="009553E2">
        <w:t>zrezygnuje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jego</w:t>
      </w:r>
      <w:r w:rsidR="00BA662C">
        <w:t xml:space="preserve"> </w:t>
      </w:r>
      <w:r w:rsidRPr="009553E2">
        <w:t>usług.</w:t>
      </w:r>
    </w:p>
    <w:p w14:paraId="0AC0CE22" w14:textId="4DB85E1D" w:rsidR="006179DE" w:rsidRPr="009553E2" w:rsidRDefault="006179DE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Przepis</w:t>
      </w:r>
      <w:r w:rsidR="00BA662C">
        <w:t xml:space="preserve"> </w:t>
      </w:r>
      <w:r w:rsidR="0008646D">
        <w:t xml:space="preserve">art. 8 ust. 2 </w:t>
      </w:r>
      <w:r w:rsidRPr="009553E2">
        <w:t>umożliwia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telekomunikacyjnemu</w:t>
      </w:r>
      <w:r w:rsidR="00BA662C">
        <w:t xml:space="preserve"> </w:t>
      </w:r>
      <w:r w:rsidRPr="009553E2">
        <w:t>blokowanie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multimedialnych</w:t>
      </w:r>
      <w:r w:rsidR="00BA662C">
        <w:t xml:space="preserve"> </w:t>
      </w:r>
      <w:r w:rsidRPr="009553E2">
        <w:t>MMS,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których</w:t>
      </w:r>
      <w:r w:rsidR="00BA662C">
        <w:t xml:space="preserve"> </w:t>
      </w:r>
      <w:r w:rsidRPr="009553E2">
        <w:t>nadawca</w:t>
      </w:r>
      <w:r w:rsidR="00BA662C">
        <w:t xml:space="preserve"> </w:t>
      </w:r>
      <w:r w:rsidRPr="009553E2">
        <w:t>podszywa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pod</w:t>
      </w:r>
      <w:r w:rsidR="00BA662C">
        <w:t xml:space="preserve"> </w:t>
      </w:r>
      <w:r w:rsidRPr="009553E2">
        <w:t>inny</w:t>
      </w:r>
      <w:r w:rsidR="00BA662C">
        <w:t xml:space="preserve"> </w:t>
      </w:r>
      <w:r w:rsidRPr="009553E2">
        <w:t>podmiot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nakłonienia</w:t>
      </w:r>
      <w:r w:rsidR="00BA662C">
        <w:t xml:space="preserve"> </w:t>
      </w:r>
      <w:r w:rsidRPr="009553E2">
        <w:t>odbiorcy</w:t>
      </w:r>
      <w:r w:rsidR="00BA662C">
        <w:t xml:space="preserve"> </w:t>
      </w:r>
      <w:r w:rsidRPr="009553E2">
        <w:t>tej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określonego</w:t>
      </w:r>
      <w:r w:rsidR="00BA662C">
        <w:t xml:space="preserve"> </w:t>
      </w:r>
      <w:r w:rsidRPr="009553E2">
        <w:t>zachowania.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sytuacja</w:t>
      </w:r>
      <w:r w:rsidR="00BA662C">
        <w:t xml:space="preserve"> </w:t>
      </w:r>
      <w:r w:rsidRPr="009553E2">
        <w:t>podobna</w:t>
      </w:r>
      <w:r w:rsidR="00BA662C">
        <w:t xml:space="preserve"> </w:t>
      </w:r>
      <w:r w:rsidRPr="009553E2">
        <w:t>do</w:t>
      </w:r>
      <w:r w:rsidR="00BA662C">
        <w:t xml:space="preserve"> </w:t>
      </w:r>
      <w:proofErr w:type="spellStart"/>
      <w:r w:rsidRPr="009553E2">
        <w:t>smishingu</w:t>
      </w:r>
      <w:proofErr w:type="spellEnd"/>
      <w:r w:rsidRPr="009553E2">
        <w:t>.</w:t>
      </w:r>
      <w:r w:rsidR="00BA662C">
        <w:t xml:space="preserve"> </w:t>
      </w:r>
      <w:r w:rsidRPr="009553E2">
        <w:t>Jednakże</w:t>
      </w:r>
      <w:r w:rsidR="00BA662C">
        <w:t xml:space="preserve"> </w:t>
      </w:r>
      <w:r w:rsidRPr="009553E2">
        <w:t>wyodrębniono</w:t>
      </w:r>
      <w:r w:rsidR="00BA662C">
        <w:t xml:space="preserve"> </w:t>
      </w:r>
      <w:r w:rsidRPr="009553E2">
        <w:t>ją,</w:t>
      </w:r>
      <w:r w:rsidR="00BA662C">
        <w:t xml:space="preserve"> </w:t>
      </w:r>
      <w:r w:rsidRPr="009553E2">
        <w:t>ponieważ</w:t>
      </w:r>
      <w:r w:rsidR="00BA662C">
        <w:t xml:space="preserve"> </w:t>
      </w:r>
      <w:r w:rsidRPr="009553E2">
        <w:t>identyfikowanie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blokowanie</w:t>
      </w:r>
      <w:r w:rsidR="00BA662C">
        <w:t xml:space="preserve"> </w:t>
      </w:r>
      <w:r w:rsidRPr="009553E2">
        <w:t>takich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MMS,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uwagi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ich</w:t>
      </w:r>
      <w:r w:rsidR="00BA662C">
        <w:t xml:space="preserve"> </w:t>
      </w:r>
      <w:r w:rsidRPr="009553E2">
        <w:t>charakter</w:t>
      </w:r>
      <w:r w:rsidR="00BA662C">
        <w:t xml:space="preserve"> </w:t>
      </w:r>
      <w:r w:rsidRPr="009553E2">
        <w:t>(mogą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="00D037C7">
        <w:t>np.</w:t>
      </w:r>
      <w:r w:rsidR="00BA662C">
        <w:t xml:space="preserve"> </w:t>
      </w:r>
      <w:r w:rsidRPr="009553E2">
        <w:t>obrazy)</w:t>
      </w:r>
      <w:r w:rsidR="004002A2">
        <w:t>,</w:t>
      </w:r>
      <w:r w:rsidR="00BA662C">
        <w:t xml:space="preserve"> </w:t>
      </w:r>
      <w:r w:rsidRPr="009553E2">
        <w:t>wymaga</w:t>
      </w:r>
      <w:r w:rsidR="00BA662C">
        <w:t xml:space="preserve"> </w:t>
      </w:r>
      <w:r w:rsidRPr="009553E2">
        <w:t>innej</w:t>
      </w:r>
      <w:r w:rsidR="00BA662C">
        <w:t xml:space="preserve"> </w:t>
      </w:r>
      <w:r w:rsidRPr="009553E2">
        <w:t>technologii</w:t>
      </w:r>
      <w:r w:rsidR="00BA662C">
        <w:t xml:space="preserve"> </w:t>
      </w:r>
      <w:r w:rsidRPr="009553E2">
        <w:t>niż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blokowaniu</w:t>
      </w:r>
      <w:r w:rsidR="00BA662C">
        <w:t xml:space="preserve"> </w:t>
      </w:r>
      <w:r w:rsidRPr="009553E2">
        <w:t>SMS.</w:t>
      </w:r>
      <w:r w:rsidR="00BA662C">
        <w:t xml:space="preserve"> </w:t>
      </w:r>
    </w:p>
    <w:p w14:paraId="21B0A8B9" w14:textId="2421551E" w:rsidR="00886823" w:rsidRPr="00B5522F" w:rsidRDefault="00886823" w:rsidP="0009389E">
      <w:pPr>
        <w:pStyle w:val="NormalnyWeb"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9</w:t>
      </w:r>
      <w:r w:rsidR="004002A2">
        <w:rPr>
          <w:rStyle w:val="Ppogrubienie"/>
        </w:rPr>
        <w:t>.</w:t>
      </w:r>
    </w:p>
    <w:p w14:paraId="114587CB" w14:textId="45AB2F54" w:rsidR="00886823" w:rsidRPr="009553E2" w:rsidRDefault="00886823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204440">
        <w:t>Przepis</w:t>
      </w:r>
      <w:r w:rsidR="00BA662C">
        <w:t xml:space="preserve"> </w:t>
      </w:r>
      <w:r w:rsidRPr="00204440">
        <w:t>nakłada</w:t>
      </w:r>
      <w:r w:rsidR="00BA662C">
        <w:t xml:space="preserve"> </w:t>
      </w:r>
      <w:r w:rsidRPr="00204440">
        <w:t>obowiązek</w:t>
      </w:r>
      <w:r w:rsidR="00BA662C">
        <w:t xml:space="preserve"> </w:t>
      </w:r>
      <w:r w:rsidRPr="00204440">
        <w:t>na</w:t>
      </w:r>
      <w:r w:rsidR="00BA662C">
        <w:t xml:space="preserve"> </w:t>
      </w:r>
      <w:r w:rsidRPr="00204440">
        <w:t>przedsiębiorcę</w:t>
      </w:r>
      <w:r w:rsidR="00BA662C">
        <w:t xml:space="preserve"> </w:t>
      </w:r>
      <w:r w:rsidRPr="00204440">
        <w:t>telekomunikacyjnego</w:t>
      </w:r>
      <w:r w:rsidR="00BA662C">
        <w:t xml:space="preserve"> </w:t>
      </w:r>
      <w:r w:rsidRPr="00204440">
        <w:t>zablokowania</w:t>
      </w:r>
      <w:r w:rsidR="00BA662C">
        <w:t xml:space="preserve"> </w:t>
      </w:r>
      <w:r w:rsidRPr="00204440">
        <w:t>połączenia</w:t>
      </w:r>
      <w:r w:rsidR="00BA662C">
        <w:t xml:space="preserve"> </w:t>
      </w:r>
      <w:r w:rsidRPr="00204440">
        <w:t>głosowego</w:t>
      </w:r>
      <w:r w:rsidR="00BA662C">
        <w:t xml:space="preserve"> </w:t>
      </w:r>
      <w:r w:rsidRPr="00204440">
        <w:t>albo</w:t>
      </w:r>
      <w:r w:rsidR="00BA662C">
        <w:t xml:space="preserve"> </w:t>
      </w:r>
      <w:r w:rsidRPr="00204440">
        <w:t>ukrycia</w:t>
      </w:r>
      <w:r w:rsidR="00BA662C">
        <w:t xml:space="preserve"> </w:t>
      </w:r>
      <w:r w:rsidRPr="00204440">
        <w:t>identyfikacji</w:t>
      </w:r>
      <w:r w:rsidR="00BA662C">
        <w:t xml:space="preserve"> </w:t>
      </w:r>
      <w:r w:rsidRPr="00204440">
        <w:t>numeru</w:t>
      </w:r>
      <w:r w:rsidR="00BA662C">
        <w:t xml:space="preserve"> </w:t>
      </w:r>
      <w:r w:rsidRPr="00204440">
        <w:t>wywołującego</w:t>
      </w:r>
      <w:r w:rsidR="00BA662C">
        <w:t xml:space="preserve"> </w:t>
      </w:r>
      <w:r w:rsidRPr="00204440">
        <w:t>dla</w:t>
      </w:r>
      <w:r w:rsidR="00BA662C">
        <w:t xml:space="preserve"> </w:t>
      </w:r>
      <w:r w:rsidRPr="00204440">
        <w:t>użytkownika</w:t>
      </w:r>
      <w:r w:rsidR="00BA662C">
        <w:t xml:space="preserve"> </w:t>
      </w:r>
      <w:r w:rsidRPr="00204440">
        <w:t>końcowego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204440">
        <w:t>przypadku</w:t>
      </w:r>
      <w:r w:rsidR="00BA662C">
        <w:t xml:space="preserve"> </w:t>
      </w:r>
      <w:r w:rsidRPr="00204440">
        <w:t>wystąpienia</w:t>
      </w:r>
      <w:r w:rsidR="00BA662C">
        <w:t xml:space="preserve"> </w:t>
      </w:r>
      <w:r w:rsidRPr="00204440">
        <w:t>CLI</w:t>
      </w:r>
      <w:r w:rsidR="00BA662C">
        <w:t xml:space="preserve"> </w:t>
      </w:r>
      <w:proofErr w:type="spellStart"/>
      <w:r w:rsidRPr="00204440">
        <w:t>spoofing</w:t>
      </w:r>
      <w:proofErr w:type="spellEnd"/>
      <w:r w:rsidRPr="00204440">
        <w:t>.</w:t>
      </w:r>
      <w:r w:rsidR="00BA662C">
        <w:t xml:space="preserve"> </w:t>
      </w:r>
      <w:r w:rsidRPr="00204440">
        <w:t>Blokowanie</w:t>
      </w:r>
      <w:r w:rsidR="00BA662C">
        <w:t xml:space="preserve"> </w:t>
      </w:r>
      <w:r w:rsidRPr="00204440">
        <w:t>połączenia</w:t>
      </w:r>
      <w:r w:rsidR="00BA662C">
        <w:t xml:space="preserve"> </w:t>
      </w:r>
      <w:r w:rsidRPr="00204440">
        <w:t>głosowego</w:t>
      </w:r>
      <w:r w:rsidR="00BA662C">
        <w:t xml:space="preserve"> </w:t>
      </w:r>
      <w:r w:rsidRPr="00204440">
        <w:t>powinno</w:t>
      </w:r>
      <w:r w:rsidR="00BA662C">
        <w:t xml:space="preserve"> </w:t>
      </w:r>
      <w:r w:rsidRPr="00204440">
        <w:t>być</w:t>
      </w:r>
      <w:r w:rsidR="00BA662C">
        <w:t xml:space="preserve"> </w:t>
      </w:r>
      <w:r w:rsidRPr="00204440">
        <w:t>stosowane,</w:t>
      </w:r>
      <w:r w:rsidR="00BA662C">
        <w:t xml:space="preserve"> </w:t>
      </w:r>
      <w:r w:rsidRPr="00204440">
        <w:t>kiedy</w:t>
      </w:r>
      <w:r w:rsidR="00BA662C">
        <w:t xml:space="preserve"> </w:t>
      </w:r>
      <w:r w:rsidRPr="00204440">
        <w:t>prawdopodobieństwo,</w:t>
      </w:r>
      <w:r w:rsidR="00BA662C">
        <w:t xml:space="preserve"> </w:t>
      </w:r>
      <w:r w:rsidRPr="00204440">
        <w:t>że</w:t>
      </w:r>
      <w:r w:rsidR="00BA662C">
        <w:t xml:space="preserve"> </w:t>
      </w:r>
      <w:r w:rsidRPr="00204440">
        <w:t>dochodzi</w:t>
      </w:r>
      <w:r w:rsidR="00BA662C">
        <w:t xml:space="preserve"> </w:t>
      </w:r>
      <w:r w:rsidRPr="00204440">
        <w:t>do</w:t>
      </w:r>
      <w:r w:rsidR="00BA662C">
        <w:t xml:space="preserve"> </w:t>
      </w:r>
      <w:r w:rsidRPr="00204440">
        <w:t>CLI</w:t>
      </w:r>
      <w:r w:rsidR="00BA662C">
        <w:t xml:space="preserve"> </w:t>
      </w:r>
      <w:proofErr w:type="spellStart"/>
      <w:r w:rsidRPr="00204440">
        <w:t>spoofingu</w:t>
      </w:r>
      <w:proofErr w:type="spellEnd"/>
      <w:r w:rsidR="008D0393">
        <w:t>,</w:t>
      </w:r>
      <w:r w:rsidR="00BA662C">
        <w:t xml:space="preserve"> </w:t>
      </w:r>
      <w:r w:rsidRPr="00204440">
        <w:t>jest</w:t>
      </w:r>
      <w:r w:rsidR="00BA662C">
        <w:t xml:space="preserve"> </w:t>
      </w:r>
      <w:r w:rsidRPr="00204440">
        <w:t>bardzo</w:t>
      </w:r>
      <w:r w:rsidR="00BA662C">
        <w:t xml:space="preserve"> </w:t>
      </w:r>
      <w:r w:rsidRPr="00204440">
        <w:t>wysokie</w:t>
      </w:r>
      <w:r w:rsidR="00BA662C">
        <w:t xml:space="preserve"> </w:t>
      </w:r>
      <w:r w:rsidRPr="00204440">
        <w:t>lub</w:t>
      </w:r>
      <w:r w:rsidR="00BA662C">
        <w:t xml:space="preserve"> </w:t>
      </w:r>
      <w:r w:rsidRPr="00204440">
        <w:t>wysokie.</w:t>
      </w:r>
      <w:r w:rsidR="00BA662C">
        <w:t xml:space="preserve"> </w:t>
      </w:r>
      <w:r w:rsidR="001E1362" w:rsidRPr="00E8029C">
        <w:t>W</w:t>
      </w:r>
      <w:r w:rsidR="00BA662C">
        <w:t xml:space="preserve"> </w:t>
      </w:r>
      <w:r w:rsidRPr="00E8029C">
        <w:t>pozostałych</w:t>
      </w:r>
      <w:r w:rsidR="00BA662C">
        <w:t xml:space="preserve"> </w:t>
      </w:r>
      <w:r w:rsidRPr="00E8029C">
        <w:t>przypadkach</w:t>
      </w:r>
      <w:r w:rsidR="00BA662C">
        <w:t xml:space="preserve"> </w:t>
      </w:r>
      <w:r w:rsidRPr="00E8029C">
        <w:t>przedsiębiorca</w:t>
      </w:r>
      <w:r w:rsidR="00BA662C">
        <w:t xml:space="preserve"> </w:t>
      </w:r>
      <w:r w:rsidRPr="00E8029C">
        <w:t>telekomunikacyjny</w:t>
      </w:r>
      <w:r w:rsidR="00BA662C">
        <w:t xml:space="preserve"> </w:t>
      </w:r>
      <w:r w:rsidRPr="00E8029C">
        <w:t>powinien</w:t>
      </w:r>
      <w:r w:rsidR="00BA662C">
        <w:t xml:space="preserve"> </w:t>
      </w:r>
      <w:r w:rsidRPr="00E8029C">
        <w:t>ukryć</w:t>
      </w:r>
      <w:r w:rsidR="00BA662C">
        <w:t xml:space="preserve"> </w:t>
      </w:r>
      <w:r w:rsidRPr="00E8029C">
        <w:t>identyfikację</w:t>
      </w:r>
      <w:r w:rsidR="00BA662C">
        <w:t xml:space="preserve"> </w:t>
      </w:r>
      <w:r w:rsidRPr="00E8029C">
        <w:t>numeru</w:t>
      </w:r>
      <w:r w:rsidR="00BA662C">
        <w:t xml:space="preserve"> </w:t>
      </w:r>
      <w:r w:rsidRPr="00E8029C">
        <w:t>wywołującego</w:t>
      </w:r>
      <w:r w:rsidR="00BA662C">
        <w:t xml:space="preserve"> </w:t>
      </w:r>
      <w:r w:rsidRPr="00E8029C">
        <w:t>dla</w:t>
      </w:r>
      <w:r w:rsidR="00BA662C">
        <w:t xml:space="preserve"> </w:t>
      </w:r>
      <w:r w:rsidRPr="00E8029C">
        <w:t>użytkownika</w:t>
      </w:r>
      <w:r w:rsidR="00BA662C">
        <w:t xml:space="preserve"> </w:t>
      </w:r>
      <w:r w:rsidRPr="00E8029C">
        <w:t>końcowego.</w:t>
      </w:r>
      <w:r w:rsidR="00BA662C">
        <w:t xml:space="preserve"> </w:t>
      </w:r>
      <w:r w:rsidRPr="00E8029C">
        <w:t>Ukrycie</w:t>
      </w:r>
      <w:r w:rsidR="00BA662C">
        <w:t xml:space="preserve"> </w:t>
      </w:r>
      <w:r w:rsidRPr="00E8029C">
        <w:t>identyfikacji</w:t>
      </w:r>
      <w:r w:rsidR="00BA662C">
        <w:t xml:space="preserve"> </w:t>
      </w:r>
      <w:r w:rsidRPr="00E8029C">
        <w:t>numeru</w:t>
      </w:r>
      <w:r w:rsidR="00BA662C">
        <w:t xml:space="preserve"> </w:t>
      </w:r>
      <w:r w:rsidRPr="00E8029C">
        <w:t>wywołującego</w:t>
      </w:r>
      <w:r w:rsidR="00BA662C">
        <w:t xml:space="preserve"> </w:t>
      </w:r>
      <w:r w:rsidRPr="00E8029C">
        <w:t>oznacza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8F5BD4">
        <w:t>praktyce,</w:t>
      </w:r>
      <w:r w:rsidR="00BA662C">
        <w:t xml:space="preserve"> </w:t>
      </w:r>
      <w:r w:rsidRPr="008F5BD4">
        <w:t>że</w:t>
      </w:r>
      <w:r w:rsidR="00BA662C">
        <w:t xml:space="preserve"> </w:t>
      </w:r>
      <w:r w:rsidRPr="008F5BD4">
        <w:t>odbiorcy</w:t>
      </w:r>
      <w:r w:rsidR="00BA662C">
        <w:t xml:space="preserve"> </w:t>
      </w:r>
      <w:r w:rsidRPr="008F5BD4">
        <w:t>wyświetli</w:t>
      </w:r>
      <w:r w:rsidR="00BA662C">
        <w:t xml:space="preserve"> </w:t>
      </w:r>
      <w:r w:rsidRPr="008F5BD4">
        <w:t>się,</w:t>
      </w:r>
      <w:r w:rsidR="00BA662C">
        <w:t xml:space="preserve"> </w:t>
      </w:r>
      <w:r w:rsidRPr="008F5BD4">
        <w:t>że</w:t>
      </w:r>
      <w:r w:rsidR="00BA662C">
        <w:t xml:space="preserve"> </w:t>
      </w:r>
      <w:r w:rsidRPr="008F5BD4">
        <w:t>dzwoni</w:t>
      </w:r>
      <w:r w:rsidR="00BA662C">
        <w:t xml:space="preserve"> </w:t>
      </w:r>
      <w:r w:rsidRPr="008F5BD4">
        <w:t>do</w:t>
      </w:r>
      <w:r w:rsidR="00BA662C">
        <w:t xml:space="preserve"> </w:t>
      </w:r>
      <w:r w:rsidRPr="008F5BD4">
        <w:t>niego</w:t>
      </w:r>
      <w:r w:rsidR="00BA662C">
        <w:t xml:space="preserve"> </w:t>
      </w:r>
      <w:r w:rsidRPr="008F5BD4">
        <w:t>nieznany</w:t>
      </w:r>
      <w:r w:rsidR="00BA662C">
        <w:t xml:space="preserve"> </w:t>
      </w:r>
      <w:r w:rsidRPr="008F5BD4">
        <w:t>numer,</w:t>
      </w:r>
      <w:r w:rsidR="00BA662C">
        <w:t xml:space="preserve"> </w:t>
      </w:r>
      <w:r w:rsidR="001E1362" w:rsidRPr="008F5BD4">
        <w:t>a</w:t>
      </w:r>
      <w:r w:rsidR="00BA662C">
        <w:t xml:space="preserve"> </w:t>
      </w:r>
      <w:r w:rsidRPr="00620C0D">
        <w:t>nie</w:t>
      </w:r>
      <w:r w:rsidR="00BA662C">
        <w:t xml:space="preserve"> </w:t>
      </w:r>
      <w:r w:rsidRPr="00620C0D">
        <w:t>np.</w:t>
      </w:r>
      <w:r w:rsidR="00BA662C">
        <w:t xml:space="preserve"> </w:t>
      </w:r>
      <w:r w:rsidRPr="00620C0D">
        <w:t>informacja,</w:t>
      </w:r>
      <w:r w:rsidR="00BA662C">
        <w:t xml:space="preserve"> </w:t>
      </w:r>
      <w:r w:rsidRPr="00620C0D">
        <w:t>że</w:t>
      </w:r>
      <w:r w:rsidR="00BA662C">
        <w:t xml:space="preserve"> </w:t>
      </w:r>
      <w:r w:rsidRPr="00620C0D">
        <w:t>dzwoni</w:t>
      </w:r>
      <w:r w:rsidR="00BA662C">
        <w:t xml:space="preserve"> </w:t>
      </w:r>
      <w:r w:rsidRPr="00620C0D">
        <w:t>osoba</w:t>
      </w:r>
      <w:r w:rsidR="00BA662C">
        <w:t xml:space="preserve"> </w:t>
      </w:r>
      <w:r w:rsidRPr="00620C0D">
        <w:t>bliska,</w:t>
      </w:r>
      <w:r w:rsidR="00BA662C">
        <w:t xml:space="preserve"> </w:t>
      </w:r>
      <w:r w:rsidRPr="00620C0D">
        <w:t>której</w:t>
      </w:r>
      <w:r w:rsidR="00BA662C">
        <w:t xml:space="preserve"> </w:t>
      </w:r>
      <w:r w:rsidRPr="00620C0D">
        <w:t>numer</w:t>
      </w:r>
      <w:r w:rsidR="00BA662C">
        <w:t xml:space="preserve"> </w:t>
      </w:r>
      <w:r w:rsidRPr="00620C0D">
        <w:t>jest</w:t>
      </w:r>
      <w:r w:rsidR="00BA662C">
        <w:t xml:space="preserve"> </w:t>
      </w:r>
      <w:r w:rsidRPr="00620C0D">
        <w:t>wpisany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liście</w:t>
      </w:r>
      <w:r w:rsidR="00BA662C">
        <w:t xml:space="preserve"> </w:t>
      </w:r>
      <w:r w:rsidRPr="00620C0D">
        <w:t>kontaktów.</w:t>
      </w:r>
      <w:r w:rsidR="00BA662C">
        <w:t xml:space="preserve"> </w:t>
      </w:r>
      <w:r w:rsidRPr="00620C0D">
        <w:t>Pozwoli</w:t>
      </w:r>
      <w:r w:rsidR="00BA662C">
        <w:t xml:space="preserve"> </w:t>
      </w:r>
      <w:r w:rsidRPr="00620C0D">
        <w:t>to</w:t>
      </w:r>
      <w:r w:rsidR="00BA662C">
        <w:t xml:space="preserve"> </w:t>
      </w:r>
      <w:r w:rsidRPr="00620C0D">
        <w:t>zapobiec</w:t>
      </w:r>
      <w:r w:rsidR="00BA662C">
        <w:t xml:space="preserve"> </w:t>
      </w:r>
      <w:r w:rsidRPr="00620C0D">
        <w:t>takim</w:t>
      </w:r>
      <w:r w:rsidR="00BA662C">
        <w:t xml:space="preserve"> </w:t>
      </w:r>
      <w:r w:rsidRPr="00620C0D">
        <w:t>atakom</w:t>
      </w:r>
      <w:r w:rsidR="00BA662C">
        <w:t xml:space="preserve"> </w:t>
      </w:r>
      <w:r w:rsidRPr="00620C0D">
        <w:t>jak</w:t>
      </w:r>
      <w:r w:rsidR="00BA662C">
        <w:t xml:space="preserve"> </w:t>
      </w:r>
      <w:r w:rsidRPr="00620C0D">
        <w:t>np.</w:t>
      </w:r>
      <w:r w:rsidR="00BA662C">
        <w:t xml:space="preserve"> </w:t>
      </w:r>
      <w:r w:rsidRPr="00620C0D">
        <w:t>podszycie</w:t>
      </w:r>
      <w:r w:rsidR="00BA662C">
        <w:t xml:space="preserve"> </w:t>
      </w:r>
      <w:r w:rsidRPr="00620C0D">
        <w:t>się</w:t>
      </w:r>
      <w:r w:rsidR="00BA662C">
        <w:t xml:space="preserve"> </w:t>
      </w:r>
      <w:r w:rsidRPr="00620C0D">
        <w:t>pod</w:t>
      </w:r>
      <w:r w:rsidR="00BA662C">
        <w:t xml:space="preserve"> </w:t>
      </w:r>
      <w:r w:rsidRPr="00620C0D">
        <w:t>byłego</w:t>
      </w:r>
      <w:r w:rsidR="00BA662C">
        <w:t xml:space="preserve"> </w:t>
      </w:r>
      <w:r w:rsidRPr="00620C0D">
        <w:t>szefa</w:t>
      </w:r>
      <w:r w:rsidR="00BA662C">
        <w:t xml:space="preserve"> </w:t>
      </w:r>
      <w:r w:rsidRPr="00620C0D">
        <w:t>C</w:t>
      </w:r>
      <w:r w:rsidR="007D1578" w:rsidRPr="008D716E">
        <w:t>entralnego</w:t>
      </w:r>
      <w:r w:rsidR="00BA662C">
        <w:t xml:space="preserve"> </w:t>
      </w:r>
      <w:r w:rsidRPr="006D575F">
        <w:t>B</w:t>
      </w:r>
      <w:r w:rsidR="007D1578" w:rsidRPr="009553E2">
        <w:t>iura</w:t>
      </w:r>
      <w:r w:rsidR="00BA662C">
        <w:t xml:space="preserve"> </w:t>
      </w:r>
      <w:r w:rsidRPr="009553E2">
        <w:t>A</w:t>
      </w:r>
      <w:r w:rsidR="007D1578" w:rsidRPr="009553E2">
        <w:t>ntykorupcyjnego</w:t>
      </w:r>
      <w:r w:rsidR="00BA662C">
        <w:t xml:space="preserve"> </w:t>
      </w:r>
      <w:r w:rsidRPr="009553E2">
        <w:t>Pawła</w:t>
      </w:r>
      <w:r w:rsidR="00BA662C">
        <w:t xml:space="preserve"> </w:t>
      </w:r>
      <w:proofErr w:type="spellStart"/>
      <w:r w:rsidRPr="009553E2">
        <w:t>Wojtunika</w:t>
      </w:r>
      <w:proofErr w:type="spellEnd"/>
      <w:r w:rsidRPr="009553E2">
        <w:rPr>
          <w:rStyle w:val="Odwoanieprzypisudolnego"/>
        </w:rPr>
        <w:footnoteReference w:id="22"/>
      </w:r>
      <w:r w:rsidRPr="009553E2">
        <w:t>.</w:t>
      </w:r>
    </w:p>
    <w:p w14:paraId="33772E45" w14:textId="102F052F" w:rsidR="00886823" w:rsidRPr="009553E2" w:rsidRDefault="00886823" w:rsidP="00817FA8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Obowiązek</w:t>
      </w:r>
      <w:r w:rsidR="00BA662C">
        <w:t xml:space="preserve"> </w:t>
      </w:r>
      <w:r w:rsidRPr="009553E2">
        <w:t>ten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odczytywać</w:t>
      </w:r>
      <w:r w:rsidR="00BA662C">
        <w:t xml:space="preserve"> </w:t>
      </w:r>
      <w:r w:rsidRPr="009553E2">
        <w:t>łącznie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FA54A7" w:rsidRPr="009553E2">
        <w:t>3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9553E2">
        <w:t>2</w:t>
      </w:r>
      <w:r w:rsidR="00BA662C">
        <w:t xml:space="preserve"> </w:t>
      </w:r>
      <w:r w:rsidRPr="009553E2">
        <w:t>projektu</w:t>
      </w:r>
      <w:r w:rsidR="00BA662C">
        <w:t xml:space="preserve"> </w:t>
      </w:r>
      <w:r w:rsidRPr="009553E2">
        <w:t>ustawy,</w:t>
      </w:r>
      <w:r w:rsidR="00BA662C">
        <w:t xml:space="preserve"> </w:t>
      </w:r>
      <w:r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którym</w:t>
      </w:r>
      <w:r w:rsidR="00BA662C">
        <w:t xml:space="preserve"> </w:t>
      </w:r>
      <w:r w:rsidRPr="009553E2">
        <w:t>przedsiębiorca</w:t>
      </w:r>
      <w:r w:rsidR="00BA662C">
        <w:t xml:space="preserve"> </w:t>
      </w:r>
      <w:r w:rsidRPr="009553E2">
        <w:t>telekomunikacyjny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obowiązany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podejmowania</w:t>
      </w:r>
      <w:r w:rsidR="00BA662C">
        <w:t xml:space="preserve"> </w:t>
      </w:r>
      <w:r w:rsidRPr="009553E2">
        <w:t>proporcjonalnych</w:t>
      </w:r>
      <w:r w:rsidR="00BA662C">
        <w:t xml:space="preserve"> </w:t>
      </w:r>
      <w:r w:rsidRPr="009553E2">
        <w:t>środków</w:t>
      </w:r>
      <w:r w:rsidR="00BA662C">
        <w:t xml:space="preserve"> </w:t>
      </w:r>
      <w:r w:rsidR="007452A0" w:rsidRPr="009553E2">
        <w:t xml:space="preserve">organizacyjnych </w:t>
      </w:r>
      <w:r w:rsidR="007452A0">
        <w:t xml:space="preserve">i </w:t>
      </w:r>
      <w:r w:rsidRPr="009553E2">
        <w:t>technicznych</w:t>
      </w:r>
      <w:r w:rsidR="00BA662C">
        <w:t xml:space="preserve"> </w:t>
      </w:r>
      <w:r w:rsidRPr="009553E2">
        <w:t>mających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zapobieganie</w:t>
      </w:r>
      <w:r w:rsidR="00BA662C">
        <w:t xml:space="preserve"> </w:t>
      </w:r>
      <w:r w:rsidRPr="009553E2">
        <w:t>nadużyciom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ich</w:t>
      </w:r>
      <w:r w:rsidR="00BA662C">
        <w:t xml:space="preserve"> </w:t>
      </w:r>
      <w:r w:rsidRPr="009553E2">
        <w:t>zwalczanie.</w:t>
      </w:r>
      <w:r w:rsidR="00BA662C">
        <w:t xml:space="preserve"> </w:t>
      </w:r>
      <w:r w:rsidRPr="009553E2">
        <w:t>Doprecyzowanie</w:t>
      </w:r>
      <w:r w:rsidR="00BA662C">
        <w:t xml:space="preserve"> </w:t>
      </w:r>
      <w:r w:rsidRPr="009553E2">
        <w:t>środków</w:t>
      </w:r>
      <w:r w:rsidR="00BA662C">
        <w:t xml:space="preserve"> </w:t>
      </w:r>
      <w:r w:rsidRPr="009553E2">
        <w:t>organizacyjnych</w:t>
      </w:r>
      <w:r w:rsidR="00BA662C">
        <w:t xml:space="preserve"> </w:t>
      </w:r>
      <w:r w:rsidR="007452A0">
        <w:t xml:space="preserve">i </w:t>
      </w:r>
      <w:r w:rsidR="007452A0" w:rsidRPr="009553E2">
        <w:t>technicznych</w:t>
      </w:r>
      <w:r w:rsidR="007452A0">
        <w:t xml:space="preserve"> </w:t>
      </w:r>
      <w:r w:rsidRPr="009553E2">
        <w:t>będzie</w:t>
      </w:r>
      <w:r w:rsidR="00BA662C">
        <w:t xml:space="preserve"> </w:t>
      </w:r>
      <w:r w:rsidRPr="009553E2">
        <w:t>miało</w:t>
      </w:r>
      <w:r w:rsidR="00BA662C">
        <w:t xml:space="preserve"> </w:t>
      </w:r>
      <w:r w:rsidRPr="009553E2">
        <w:t>miejsce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zawarcie</w:t>
      </w:r>
      <w:r w:rsidR="00BA662C">
        <w:t xml:space="preserve"> </w:t>
      </w:r>
      <w:r w:rsidRPr="009553E2">
        <w:t>porozumienia</w:t>
      </w:r>
      <w:r w:rsidR="00BA662C">
        <w:t xml:space="preserve"> </w:t>
      </w:r>
      <w:r w:rsidRPr="009553E2">
        <w:t>operatorów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Prezesem</w:t>
      </w:r>
      <w:r w:rsidR="00BA662C">
        <w:t xml:space="preserve"> </w:t>
      </w:r>
      <w:r w:rsidRPr="009553E2">
        <w:t>UKE.</w:t>
      </w:r>
      <w:r w:rsidR="00BA662C">
        <w:t xml:space="preserve"> </w:t>
      </w:r>
    </w:p>
    <w:p w14:paraId="7E36D764" w14:textId="58C60FFD" w:rsidR="00886823" w:rsidRPr="00B5522F" w:rsidRDefault="00886823" w:rsidP="0009389E">
      <w:pPr>
        <w:pStyle w:val="NormalnyWeb"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</w:t>
      </w:r>
      <w:r w:rsidR="001E1362" w:rsidRPr="00B5522F">
        <w:rPr>
          <w:rStyle w:val="Ppogrubienie"/>
        </w:rPr>
        <w:t>0</w:t>
      </w:r>
      <w:r w:rsidR="008D0393">
        <w:rPr>
          <w:rStyle w:val="Ppogrubienie"/>
        </w:rPr>
        <w:t>.</w:t>
      </w:r>
      <w:r w:rsidR="00BA662C">
        <w:rPr>
          <w:rStyle w:val="Ppogrubienie"/>
        </w:rPr>
        <w:t xml:space="preserve"> </w:t>
      </w:r>
    </w:p>
    <w:p w14:paraId="18F21EBA" w14:textId="273EAC00" w:rsidR="00886823" w:rsidRPr="008D716E" w:rsidRDefault="00886823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Niektórzy</w:t>
      </w:r>
      <w:r w:rsidR="00BA662C">
        <w:t xml:space="preserve"> </w:t>
      </w:r>
      <w:r w:rsidRPr="00204440">
        <w:t>oszuści</w:t>
      </w:r>
      <w:r w:rsidR="00BA662C">
        <w:t xml:space="preserve"> </w:t>
      </w:r>
      <w:r w:rsidRPr="00204440">
        <w:t>podszywają</w:t>
      </w:r>
      <w:r w:rsidR="00BA662C">
        <w:t xml:space="preserve"> </w:t>
      </w:r>
      <w:r w:rsidRPr="00204440">
        <w:t>się</w:t>
      </w:r>
      <w:r w:rsidR="00BA662C">
        <w:t xml:space="preserve"> </w:t>
      </w:r>
      <w:r w:rsidRPr="00204440">
        <w:t>pod</w:t>
      </w:r>
      <w:r w:rsidR="00BA662C">
        <w:t xml:space="preserve"> </w:t>
      </w:r>
      <w:r w:rsidRPr="00204440">
        <w:t>jednostki</w:t>
      </w:r>
      <w:r w:rsidR="00BA662C">
        <w:t xml:space="preserve"> </w:t>
      </w:r>
      <w:r w:rsidRPr="00204440">
        <w:t>sektora</w:t>
      </w:r>
      <w:r w:rsidR="00BA662C">
        <w:t xml:space="preserve"> </w:t>
      </w:r>
      <w:r w:rsidRPr="00204440">
        <w:t>finansów</w:t>
      </w:r>
      <w:r w:rsidR="00BA662C">
        <w:t xml:space="preserve"> </w:t>
      </w:r>
      <w:r w:rsidRPr="00204440">
        <w:t>publicznych</w:t>
      </w:r>
      <w:r w:rsidR="00BA662C">
        <w:t xml:space="preserve"> </w:t>
      </w:r>
      <w:r w:rsidRPr="00204440">
        <w:t>czy</w:t>
      </w:r>
      <w:r w:rsidR="00BA662C">
        <w:t xml:space="preserve"> </w:t>
      </w:r>
      <w:r w:rsidRPr="00204440">
        <w:t>przedsiębiorców</w:t>
      </w:r>
      <w:r w:rsidR="00B955D6">
        <w:t>,</w:t>
      </w:r>
      <w:r w:rsidR="00BA662C">
        <w:t xml:space="preserve"> </w:t>
      </w:r>
      <w:r w:rsidRPr="00204440">
        <w:t>wykorzystując</w:t>
      </w:r>
      <w:r w:rsidR="00BA662C">
        <w:t xml:space="preserve"> </w:t>
      </w:r>
      <w:r w:rsidRPr="00204440">
        <w:t>numery</w:t>
      </w:r>
      <w:r w:rsidR="00BA662C">
        <w:t xml:space="preserve"> </w:t>
      </w:r>
      <w:r w:rsidRPr="00204440">
        <w:t>infolinii</w:t>
      </w:r>
      <w:r w:rsidR="00BA662C">
        <w:t xml:space="preserve"> </w:t>
      </w:r>
      <w:r w:rsidRPr="00204440">
        <w:t>tych</w:t>
      </w:r>
      <w:r w:rsidR="00BA662C">
        <w:t xml:space="preserve"> </w:t>
      </w:r>
      <w:r w:rsidRPr="00204440">
        <w:t>podmiotów.</w:t>
      </w:r>
      <w:r w:rsidR="00BA662C">
        <w:t xml:space="preserve"> </w:t>
      </w:r>
      <w:r w:rsidRPr="00204440">
        <w:t>Numery</w:t>
      </w:r>
      <w:r w:rsidR="00BA662C">
        <w:t xml:space="preserve"> </w:t>
      </w:r>
      <w:r w:rsidRPr="00204440">
        <w:t>te</w:t>
      </w:r>
      <w:r w:rsidR="00BA662C">
        <w:t xml:space="preserve"> </w:t>
      </w:r>
      <w:r w:rsidRPr="00204440">
        <w:t>nie</w:t>
      </w:r>
      <w:r w:rsidR="00BA662C">
        <w:t xml:space="preserve"> </w:t>
      </w:r>
      <w:r w:rsidRPr="00204440">
        <w:t>są</w:t>
      </w:r>
      <w:r w:rsidR="00BA662C">
        <w:t xml:space="preserve"> </w:t>
      </w:r>
      <w:r w:rsidRPr="00204440">
        <w:t>wykorzystywane</w:t>
      </w:r>
      <w:r w:rsidR="00BA662C">
        <w:t xml:space="preserve"> </w:t>
      </w:r>
      <w:r w:rsidRPr="00204440">
        <w:t>do</w:t>
      </w:r>
      <w:r w:rsidR="00BA662C">
        <w:t xml:space="preserve"> </w:t>
      </w:r>
      <w:r w:rsidRPr="00204440">
        <w:t>wykonywania</w:t>
      </w:r>
      <w:r w:rsidR="00BA662C">
        <w:t xml:space="preserve"> </w:t>
      </w:r>
      <w:r w:rsidRPr="00204440">
        <w:t>połączeń</w:t>
      </w:r>
      <w:r w:rsidR="00BA662C">
        <w:t xml:space="preserve"> </w:t>
      </w:r>
      <w:r w:rsidRPr="00204440">
        <w:t>do</w:t>
      </w:r>
      <w:r w:rsidR="00BA662C">
        <w:t xml:space="preserve"> </w:t>
      </w:r>
      <w:r w:rsidRPr="00204440">
        <w:t>konsumentów</w:t>
      </w:r>
      <w:r w:rsidR="00BA662C">
        <w:t xml:space="preserve"> </w:t>
      </w:r>
      <w:r w:rsidRPr="00204440">
        <w:t>czy</w:t>
      </w:r>
      <w:r w:rsidR="00BA662C">
        <w:t xml:space="preserve"> </w:t>
      </w:r>
      <w:r w:rsidRPr="00204440">
        <w:t>obywateli.</w:t>
      </w:r>
      <w:r w:rsidR="00BA662C">
        <w:t xml:space="preserve"> </w:t>
      </w:r>
      <w:r w:rsidRPr="00204440">
        <w:t>Jednakże</w:t>
      </w:r>
      <w:r w:rsidR="00BA662C">
        <w:t xml:space="preserve"> </w:t>
      </w:r>
      <w:r w:rsidRPr="00204440">
        <w:t>nieświadomy</w:t>
      </w:r>
      <w:r w:rsidR="00BA662C">
        <w:t xml:space="preserve"> </w:t>
      </w:r>
      <w:r w:rsidRPr="00204440">
        <w:t>użytkownik</w:t>
      </w:r>
      <w:r w:rsidR="00BA662C">
        <w:t xml:space="preserve"> </w:t>
      </w:r>
      <w:r w:rsidRPr="00204440">
        <w:t>końcowy</w:t>
      </w:r>
      <w:r w:rsidR="00B955D6">
        <w:t>,</w:t>
      </w:r>
      <w:r w:rsidR="00BA662C">
        <w:t xml:space="preserve"> </w:t>
      </w:r>
      <w:r w:rsidRPr="00204440">
        <w:t>widząc</w:t>
      </w:r>
      <w:r w:rsidR="00BA662C">
        <w:t xml:space="preserve"> </w:t>
      </w:r>
      <w:r w:rsidRPr="00204440">
        <w:t>numer</w:t>
      </w:r>
      <w:r w:rsidR="00BA662C">
        <w:t xml:space="preserve"> </w:t>
      </w:r>
      <w:r w:rsidRPr="00204440">
        <w:t>takiego</w:t>
      </w:r>
      <w:r w:rsidR="00BA662C">
        <w:t xml:space="preserve"> </w:t>
      </w:r>
      <w:r w:rsidRPr="00204440">
        <w:t>podmiotu</w:t>
      </w:r>
      <w:r w:rsidR="00B955D6">
        <w:t>,</w:t>
      </w:r>
      <w:r w:rsidR="00BA662C">
        <w:t xml:space="preserve"> </w:t>
      </w:r>
      <w:r w:rsidRPr="00204440">
        <w:t>może</w:t>
      </w:r>
      <w:r w:rsidR="00BA662C">
        <w:t xml:space="preserve"> </w:t>
      </w:r>
      <w:r w:rsidRPr="00204440">
        <w:t>mieć</w:t>
      </w:r>
      <w:r w:rsidR="00BA662C">
        <w:t xml:space="preserve"> </w:t>
      </w:r>
      <w:r w:rsidRPr="00204440">
        <w:t>wrażenie,</w:t>
      </w:r>
      <w:r w:rsidR="00BA662C">
        <w:t xml:space="preserve"> </w:t>
      </w:r>
      <w:r w:rsidRPr="00204440">
        <w:t>że</w:t>
      </w:r>
      <w:r w:rsidR="00BA662C">
        <w:t xml:space="preserve"> </w:t>
      </w:r>
      <w:r w:rsidRPr="00204440">
        <w:t>rzeczywiście</w:t>
      </w:r>
      <w:r w:rsidR="00BA662C">
        <w:t xml:space="preserve"> </w:t>
      </w:r>
      <w:r w:rsidRPr="00204440">
        <w:t>ktoś</w:t>
      </w:r>
      <w:r w:rsidR="00BA662C">
        <w:t xml:space="preserve"> </w:t>
      </w:r>
      <w:r w:rsidRPr="00204440">
        <w:t>dzwoni</w:t>
      </w:r>
      <w:r w:rsidR="00BA662C">
        <w:t xml:space="preserve"> </w:t>
      </w:r>
      <w:r w:rsidRPr="00204440">
        <w:t>do</w:t>
      </w:r>
      <w:r w:rsidR="00BA662C">
        <w:t xml:space="preserve"> </w:t>
      </w:r>
      <w:r w:rsidRPr="00204440">
        <w:t>niego</w:t>
      </w:r>
      <w:r w:rsidR="00BA662C">
        <w:t xml:space="preserve"> </w:t>
      </w:r>
      <w:r w:rsidRPr="00204440">
        <w:t>m.in.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E8029C">
        <w:t>urzędu</w:t>
      </w:r>
      <w:r w:rsidR="00BA662C">
        <w:t xml:space="preserve"> </w:t>
      </w:r>
      <w:r w:rsidRPr="00E8029C">
        <w:t>lub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8F5BD4">
        <w:t>banku.</w:t>
      </w:r>
      <w:r w:rsidR="00BA662C">
        <w:t xml:space="preserve"> </w:t>
      </w:r>
      <w:r w:rsidRPr="008F5BD4">
        <w:t>Oszuści</w:t>
      </w:r>
      <w:r w:rsidR="00BA662C">
        <w:t xml:space="preserve"> </w:t>
      </w:r>
      <w:r w:rsidRPr="008F5BD4">
        <w:t>zyskują</w:t>
      </w:r>
      <w:r w:rsidR="00BA662C">
        <w:t xml:space="preserve"> </w:t>
      </w:r>
      <w:r w:rsidRPr="008F5BD4">
        <w:t>wtedy</w:t>
      </w:r>
      <w:r w:rsidR="00BA662C">
        <w:t xml:space="preserve"> </w:t>
      </w:r>
      <w:r w:rsidRPr="008F5BD4">
        <w:t>zaufanie</w:t>
      </w:r>
      <w:r w:rsidR="00BA662C">
        <w:t xml:space="preserve"> </w:t>
      </w:r>
      <w:r w:rsidRPr="008F5BD4">
        <w:t>ofiary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20C0D">
        <w:t>są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stanie</w:t>
      </w:r>
      <w:r w:rsidR="00BA662C">
        <w:t xml:space="preserve"> </w:t>
      </w:r>
      <w:r w:rsidRPr="00620C0D">
        <w:t>nakłonić</w:t>
      </w:r>
      <w:r w:rsidR="00BA662C">
        <w:t xml:space="preserve"> </w:t>
      </w:r>
      <w:r w:rsidR="0081565B">
        <w:t xml:space="preserve">ją </w:t>
      </w:r>
      <w:r w:rsidRPr="00620C0D">
        <w:t>do</w:t>
      </w:r>
      <w:r w:rsidR="00BA662C">
        <w:t xml:space="preserve"> </w:t>
      </w:r>
      <w:r w:rsidRPr="00620C0D">
        <w:t>niekorzystnego</w:t>
      </w:r>
      <w:r w:rsidR="00BA662C">
        <w:t xml:space="preserve"> </w:t>
      </w:r>
      <w:r w:rsidRPr="00620C0D">
        <w:t>dla</w:t>
      </w:r>
      <w:r w:rsidR="00BA662C">
        <w:t xml:space="preserve"> </w:t>
      </w:r>
      <w:r w:rsidRPr="00620C0D">
        <w:t>niej</w:t>
      </w:r>
      <w:r w:rsidR="00BA662C">
        <w:t xml:space="preserve"> </w:t>
      </w:r>
      <w:r w:rsidRPr="00620C0D">
        <w:t>działania</w:t>
      </w:r>
      <w:r w:rsidRPr="00620C0D">
        <w:rPr>
          <w:rStyle w:val="Odwoanieprzypisudolnego"/>
        </w:rPr>
        <w:footnoteReference w:id="23"/>
      </w:r>
      <w:r w:rsidRPr="008D716E">
        <w:t>.</w:t>
      </w:r>
    </w:p>
    <w:p w14:paraId="1B9181BE" w14:textId="25208E91" w:rsidR="00A739C2" w:rsidRDefault="00886823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6D575F">
        <w:t>Dlatego</w:t>
      </w:r>
      <w:r w:rsidR="00BA662C">
        <w:t xml:space="preserve"> </w:t>
      </w:r>
      <w:r w:rsidRPr="006D575F">
        <w:t>prze</w:t>
      </w:r>
      <w:r w:rsidRPr="009553E2">
        <w:t>pis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81565B">
        <w:t xml:space="preserve">10 </w:t>
      </w:r>
      <w:r w:rsidRPr="009553E2">
        <w:t>zawiera</w:t>
      </w:r>
      <w:r w:rsidR="00BA662C">
        <w:t xml:space="preserve"> </w:t>
      </w:r>
      <w:r w:rsidRPr="009553E2">
        <w:t>obowiązek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="0081565B">
        <w:t>UKE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prowadzenia</w:t>
      </w:r>
      <w:r w:rsidR="00BA662C">
        <w:t xml:space="preserve"> </w:t>
      </w:r>
      <w:r w:rsidRPr="009553E2">
        <w:t>jawnego</w:t>
      </w:r>
      <w:r w:rsidR="00BA662C">
        <w:t xml:space="preserve"> </w:t>
      </w:r>
      <w:r w:rsidRPr="009553E2">
        <w:t>wykazu</w:t>
      </w:r>
      <w:r w:rsidR="00BA662C">
        <w:t xml:space="preserve"> </w:t>
      </w:r>
      <w:r w:rsidRPr="009553E2">
        <w:t>numerów,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służą</w:t>
      </w:r>
      <w:r w:rsidR="00BA662C">
        <w:t xml:space="preserve"> </w:t>
      </w:r>
      <w:r w:rsidRPr="009553E2">
        <w:t>wyłącznie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odbierania</w:t>
      </w:r>
      <w:r w:rsidR="00BA662C">
        <w:t xml:space="preserve"> </w:t>
      </w:r>
      <w:r w:rsidRPr="009553E2">
        <w:t>połączeń</w:t>
      </w:r>
      <w:r w:rsidR="00BA662C">
        <w:t xml:space="preserve"> </w:t>
      </w:r>
      <w:r w:rsidRPr="009553E2">
        <w:t>głosowych.</w:t>
      </w:r>
      <w:r w:rsidR="00BA662C">
        <w:t xml:space="preserve"> </w:t>
      </w:r>
      <w:r w:rsidRPr="009553E2">
        <w:t>Rozwiązanie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ograniczy</w:t>
      </w:r>
      <w:r w:rsidR="00BA662C">
        <w:t xml:space="preserve"> </w:t>
      </w:r>
      <w:r w:rsidRPr="009553E2">
        <w:t>możliwość</w:t>
      </w:r>
      <w:r w:rsidR="00BA662C">
        <w:t xml:space="preserve"> </w:t>
      </w:r>
      <w:r w:rsidRPr="009553E2">
        <w:t>podszywania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oszustów</w:t>
      </w:r>
      <w:r w:rsidR="00BA662C">
        <w:t xml:space="preserve"> </w:t>
      </w:r>
      <w:r w:rsidRPr="009553E2">
        <w:t>pod</w:t>
      </w:r>
      <w:r w:rsidR="00BA662C">
        <w:t xml:space="preserve"> </w:t>
      </w:r>
      <w:r w:rsidRPr="009553E2">
        <w:t>numery</w:t>
      </w:r>
      <w:r w:rsidR="00BA662C">
        <w:t xml:space="preserve"> </w:t>
      </w:r>
      <w:r w:rsidRPr="009553E2">
        <w:t>infolinii</w:t>
      </w:r>
      <w:r w:rsidR="00BA662C">
        <w:t xml:space="preserve"> </w:t>
      </w:r>
      <w:r w:rsidRPr="009553E2">
        <w:t>urzędów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innych</w:t>
      </w:r>
      <w:r w:rsidR="00BA662C">
        <w:t xml:space="preserve"> </w:t>
      </w:r>
      <w:r w:rsidRPr="009553E2">
        <w:t>podmiotów.</w:t>
      </w:r>
      <w:r w:rsidR="00BA662C">
        <w:t xml:space="preserve"> </w:t>
      </w:r>
      <w:r w:rsidR="00391F72">
        <w:t>Chodzi</w:t>
      </w:r>
      <w:r w:rsidR="00BA662C">
        <w:t xml:space="preserve"> </w:t>
      </w:r>
      <w:r w:rsidR="00391F72">
        <w:t>tutaj</w:t>
      </w:r>
      <w:r w:rsidR="00BA662C">
        <w:t xml:space="preserve"> </w:t>
      </w:r>
      <w:r w:rsidR="003C2D86">
        <w:t>o</w:t>
      </w:r>
      <w:r w:rsidR="00BA662C">
        <w:t xml:space="preserve"> </w:t>
      </w:r>
      <w:r w:rsidR="00391F72">
        <w:t>to</w:t>
      </w:r>
      <w:r w:rsidR="00436614">
        <w:t>,</w:t>
      </w:r>
      <w:r w:rsidR="00BA662C">
        <w:t xml:space="preserve"> </w:t>
      </w:r>
      <w:r w:rsidR="00391F72">
        <w:t>aby</w:t>
      </w:r>
      <w:r w:rsidR="00BA662C">
        <w:t xml:space="preserve"> </w:t>
      </w:r>
      <w:r w:rsidR="00391F72">
        <w:t>połączenie</w:t>
      </w:r>
      <w:r w:rsidR="00BA662C">
        <w:t xml:space="preserve"> </w:t>
      </w:r>
      <w:r w:rsidR="00391F72">
        <w:t>było</w:t>
      </w:r>
      <w:r w:rsidR="00BA662C">
        <w:t xml:space="preserve"> </w:t>
      </w:r>
      <w:r w:rsidR="00391F72">
        <w:t>inicjowane</w:t>
      </w:r>
      <w:r w:rsidR="00BA662C">
        <w:t xml:space="preserve"> </w:t>
      </w:r>
      <w:r w:rsidR="00436614">
        <w:t xml:space="preserve">tylko </w:t>
      </w:r>
      <w:r w:rsidR="003C2D86">
        <w:t>w</w:t>
      </w:r>
      <w:r w:rsidR="00BA662C">
        <w:t xml:space="preserve"> </w:t>
      </w:r>
      <w:r w:rsidR="00795438">
        <w:t>jednym</w:t>
      </w:r>
      <w:r w:rsidR="00AE152F">
        <w:t xml:space="preserve"> </w:t>
      </w:r>
      <w:r w:rsidR="00795438">
        <w:t>kierunku</w:t>
      </w:r>
      <w:r w:rsidR="00BA662C">
        <w:t xml:space="preserve"> </w:t>
      </w:r>
      <w:r w:rsidR="00391F72">
        <w:t>przez</w:t>
      </w:r>
      <w:r w:rsidR="00BA662C">
        <w:t xml:space="preserve"> </w:t>
      </w:r>
      <w:r w:rsidR="00391F72">
        <w:t>np.</w:t>
      </w:r>
      <w:r w:rsidR="00BA662C">
        <w:t xml:space="preserve"> </w:t>
      </w:r>
      <w:r w:rsidR="00391F72">
        <w:t>konsumenta,</w:t>
      </w:r>
      <w:r w:rsidR="00BA662C">
        <w:t xml:space="preserve"> </w:t>
      </w:r>
      <w:r w:rsidR="00391F72">
        <w:t>który</w:t>
      </w:r>
      <w:r w:rsidR="00BA662C">
        <w:t xml:space="preserve"> </w:t>
      </w:r>
      <w:r w:rsidR="00391F72">
        <w:t>ze</w:t>
      </w:r>
      <w:r w:rsidR="00BA662C">
        <w:t xml:space="preserve"> </w:t>
      </w:r>
      <w:r w:rsidR="00391F72">
        <w:t>swojego</w:t>
      </w:r>
      <w:r w:rsidR="00BA662C">
        <w:t xml:space="preserve"> </w:t>
      </w:r>
      <w:r w:rsidR="00391F72">
        <w:t>numeru</w:t>
      </w:r>
      <w:r w:rsidR="00BA662C">
        <w:t xml:space="preserve"> </w:t>
      </w:r>
      <w:r w:rsidR="00391F72">
        <w:t>dzwoni</w:t>
      </w:r>
      <w:r w:rsidR="00BA662C">
        <w:t xml:space="preserve"> </w:t>
      </w:r>
      <w:r w:rsidR="00391F72">
        <w:t>na</w:t>
      </w:r>
      <w:r w:rsidR="00BA662C">
        <w:t xml:space="preserve"> </w:t>
      </w:r>
      <w:r w:rsidR="00391F72">
        <w:t>numer</w:t>
      </w:r>
      <w:r w:rsidR="00BA662C">
        <w:t xml:space="preserve"> </w:t>
      </w:r>
      <w:r w:rsidR="00391F72">
        <w:t>infolinii</w:t>
      </w:r>
      <w:r w:rsidR="00BA662C">
        <w:t xml:space="preserve"> </w:t>
      </w:r>
      <w:r w:rsidR="00391F72">
        <w:t>np.</w:t>
      </w:r>
      <w:r w:rsidR="00BA662C">
        <w:t xml:space="preserve"> </w:t>
      </w:r>
      <w:r w:rsidR="00391F72">
        <w:t>banku</w:t>
      </w:r>
      <w:r w:rsidR="00795438">
        <w:t>.</w:t>
      </w:r>
      <w:r w:rsidR="00BA662C">
        <w:t xml:space="preserve"> </w:t>
      </w:r>
      <w:r w:rsidR="00391F72">
        <w:t>Numer</w:t>
      </w:r>
      <w:r w:rsidR="00BA662C">
        <w:t xml:space="preserve"> </w:t>
      </w:r>
      <w:r w:rsidR="00391F72">
        <w:t>ten</w:t>
      </w:r>
      <w:r w:rsidR="00BA662C">
        <w:t xml:space="preserve"> </w:t>
      </w:r>
      <w:r w:rsidR="00391F72">
        <w:t>nie</w:t>
      </w:r>
      <w:r w:rsidR="00BA662C">
        <w:t xml:space="preserve"> </w:t>
      </w:r>
      <w:r w:rsidR="00391F72">
        <w:t>będzie</w:t>
      </w:r>
      <w:r w:rsidR="00BA662C">
        <w:t xml:space="preserve"> </w:t>
      </w:r>
      <w:r w:rsidR="00391F72">
        <w:t>służył</w:t>
      </w:r>
      <w:r w:rsidR="00BA662C">
        <w:t xml:space="preserve"> </w:t>
      </w:r>
      <w:r w:rsidR="00391F72">
        <w:t>do</w:t>
      </w:r>
      <w:r w:rsidR="00BA662C">
        <w:t xml:space="preserve"> </w:t>
      </w:r>
      <w:r w:rsidR="00391F72">
        <w:t>inicjowania</w:t>
      </w:r>
      <w:r w:rsidR="00BA662C">
        <w:t xml:space="preserve"> </w:t>
      </w:r>
      <w:r w:rsidR="00391F72">
        <w:t>połączenia</w:t>
      </w:r>
      <w:r w:rsidR="00BA662C">
        <w:t xml:space="preserve"> </w:t>
      </w:r>
      <w:r w:rsidR="00391F72">
        <w:t>przez</w:t>
      </w:r>
      <w:r w:rsidR="00BA662C">
        <w:t xml:space="preserve"> </w:t>
      </w:r>
      <w:r w:rsidR="00391F72">
        <w:t>przykładowy</w:t>
      </w:r>
      <w:r w:rsidR="00BA662C">
        <w:t xml:space="preserve"> </w:t>
      </w:r>
      <w:r w:rsidR="00391F72">
        <w:t>bank.</w:t>
      </w:r>
      <w:r w:rsidR="00BA662C">
        <w:t xml:space="preserve"> </w:t>
      </w:r>
      <w:r w:rsidR="00436614">
        <w:t>O</w:t>
      </w:r>
      <w:r w:rsidR="008D5154">
        <w:t>szust</w:t>
      </w:r>
      <w:r w:rsidR="00436614">
        <w:t>,</w:t>
      </w:r>
      <w:r w:rsidR="00BA662C">
        <w:t xml:space="preserve"> </w:t>
      </w:r>
      <w:r w:rsidR="008D5154">
        <w:t>próbując</w:t>
      </w:r>
      <w:r w:rsidR="00BA662C">
        <w:t xml:space="preserve"> </w:t>
      </w:r>
      <w:r w:rsidR="008D5154">
        <w:t>wykorzystać</w:t>
      </w:r>
      <w:r w:rsidR="00BA662C">
        <w:t xml:space="preserve"> </w:t>
      </w:r>
      <w:r w:rsidR="008D5154">
        <w:t>numer</w:t>
      </w:r>
      <w:r w:rsidR="00BA662C">
        <w:t xml:space="preserve"> </w:t>
      </w:r>
      <w:r w:rsidR="008D5154">
        <w:t>wpisany</w:t>
      </w:r>
      <w:r w:rsidR="00BA662C">
        <w:t xml:space="preserve"> </w:t>
      </w:r>
      <w:r w:rsidR="008D5154">
        <w:t>do</w:t>
      </w:r>
      <w:r w:rsidR="00BA662C">
        <w:t xml:space="preserve"> </w:t>
      </w:r>
      <w:r w:rsidR="008D5154">
        <w:t>wykazu</w:t>
      </w:r>
      <w:r w:rsidR="00BA662C">
        <w:t xml:space="preserve"> </w:t>
      </w:r>
      <w:r w:rsidR="008D5154">
        <w:t>do</w:t>
      </w:r>
      <w:r w:rsidR="00BA662C">
        <w:t xml:space="preserve"> </w:t>
      </w:r>
      <w:r w:rsidR="008D5154">
        <w:t>oszustwa</w:t>
      </w:r>
      <w:r w:rsidR="00436614">
        <w:t>,</w:t>
      </w:r>
      <w:r w:rsidR="00BA662C">
        <w:t xml:space="preserve"> </w:t>
      </w:r>
      <w:r w:rsidR="00436614">
        <w:t xml:space="preserve">również </w:t>
      </w:r>
      <w:r w:rsidR="008D5154">
        <w:t>nie</w:t>
      </w:r>
      <w:r w:rsidR="00BA662C">
        <w:t xml:space="preserve"> </w:t>
      </w:r>
      <w:r w:rsidR="008D5154">
        <w:t>osiągnie</w:t>
      </w:r>
      <w:r w:rsidR="00BA662C">
        <w:t xml:space="preserve"> </w:t>
      </w:r>
      <w:r w:rsidR="008D5154">
        <w:t>swojego</w:t>
      </w:r>
      <w:r w:rsidR="00BA662C">
        <w:t xml:space="preserve"> </w:t>
      </w:r>
      <w:r w:rsidR="008D5154">
        <w:t>celu,</w:t>
      </w:r>
      <w:r w:rsidR="00BA662C">
        <w:t xml:space="preserve"> </w:t>
      </w:r>
      <w:r w:rsidR="008D5154">
        <w:t>ponieważ</w:t>
      </w:r>
      <w:r w:rsidR="00BA662C">
        <w:t xml:space="preserve"> </w:t>
      </w:r>
      <w:r w:rsidR="008D5154">
        <w:t>połączenie</w:t>
      </w:r>
      <w:r w:rsidR="00BA662C">
        <w:t xml:space="preserve"> </w:t>
      </w:r>
      <w:r w:rsidR="008D5154">
        <w:t>to</w:t>
      </w:r>
      <w:r w:rsidR="00BA662C">
        <w:t xml:space="preserve"> </w:t>
      </w:r>
      <w:r w:rsidR="008D5154">
        <w:t>zostanie</w:t>
      </w:r>
      <w:r w:rsidR="00BA662C">
        <w:t xml:space="preserve"> </w:t>
      </w:r>
      <w:r w:rsidR="008D5154">
        <w:t>od</w:t>
      </w:r>
      <w:r w:rsidR="00BA662C">
        <w:t xml:space="preserve"> </w:t>
      </w:r>
      <w:r w:rsidR="008D5154">
        <w:t>razu</w:t>
      </w:r>
      <w:r w:rsidR="00BA662C">
        <w:t xml:space="preserve"> </w:t>
      </w:r>
      <w:r w:rsidR="008D5154">
        <w:t>zablokowane.</w:t>
      </w:r>
      <w:r w:rsidR="00BA662C">
        <w:t xml:space="preserve"> </w:t>
      </w:r>
      <w:r w:rsidRPr="009553E2">
        <w:t>Wykaz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prowadzony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systemie</w:t>
      </w:r>
      <w:r w:rsidR="00BA662C">
        <w:t xml:space="preserve"> </w:t>
      </w:r>
      <w:r w:rsidRPr="009553E2">
        <w:t>teleinformatycznym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udostępniany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stronie</w:t>
      </w:r>
      <w:r w:rsidR="00BA662C">
        <w:t xml:space="preserve"> </w:t>
      </w:r>
      <w:r w:rsidRPr="009553E2">
        <w:t>podmiotowej</w:t>
      </w:r>
      <w:r w:rsidR="00BA662C">
        <w:t xml:space="preserve"> </w:t>
      </w:r>
      <w:r w:rsidRPr="009553E2">
        <w:t>Biuletynu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Publicznej</w:t>
      </w:r>
      <w:r w:rsidR="00BA662C">
        <w:t xml:space="preserve"> </w:t>
      </w:r>
      <w:r w:rsidRPr="009553E2">
        <w:t>Urzędu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Elektronicznej.</w:t>
      </w:r>
      <w:r w:rsidR="00BA662C">
        <w:t xml:space="preserve"> </w:t>
      </w:r>
      <w:r w:rsidR="00A739C2" w:rsidRPr="00A739C2">
        <w:t>Dzięki</w:t>
      </w:r>
      <w:r w:rsidR="00BA662C">
        <w:t xml:space="preserve"> </w:t>
      </w:r>
      <w:r w:rsidR="00A739C2" w:rsidRPr="00A739C2">
        <w:t>temu</w:t>
      </w:r>
      <w:r w:rsidR="00BA662C">
        <w:t xml:space="preserve"> </w:t>
      </w:r>
      <w:r w:rsidR="00A739C2" w:rsidRPr="00A739C2">
        <w:t>przedsiębiorcy</w:t>
      </w:r>
      <w:r w:rsidR="00BA662C">
        <w:t xml:space="preserve"> </w:t>
      </w:r>
      <w:r w:rsidR="00A739C2" w:rsidRPr="00A739C2">
        <w:t>telekomunikacyjni</w:t>
      </w:r>
      <w:r w:rsidR="00BA662C">
        <w:t xml:space="preserve"> </w:t>
      </w:r>
      <w:r w:rsidR="00A739C2" w:rsidRPr="00A739C2">
        <w:t>będą</w:t>
      </w:r>
      <w:r w:rsidR="00BA662C">
        <w:t xml:space="preserve"> </w:t>
      </w:r>
      <w:r w:rsidR="00A739C2" w:rsidRPr="00A739C2">
        <w:t>mieli</w:t>
      </w:r>
      <w:r w:rsidR="00BA662C">
        <w:t xml:space="preserve"> </w:t>
      </w:r>
      <w:r w:rsidR="00436614">
        <w:t xml:space="preserve">wygodny </w:t>
      </w:r>
      <w:r w:rsidR="00A739C2" w:rsidRPr="00A739C2">
        <w:t>dostęp</w:t>
      </w:r>
      <w:r w:rsidR="00BA662C">
        <w:t xml:space="preserve"> </w:t>
      </w:r>
      <w:r w:rsidR="00A739C2" w:rsidRPr="00A739C2">
        <w:t>do</w:t>
      </w:r>
      <w:r w:rsidR="00BA662C">
        <w:t xml:space="preserve"> </w:t>
      </w:r>
      <w:r w:rsidR="00A739C2" w:rsidRPr="00A739C2">
        <w:t>tego</w:t>
      </w:r>
      <w:r w:rsidR="00BA662C">
        <w:t xml:space="preserve"> </w:t>
      </w:r>
      <w:r w:rsidR="00A739C2" w:rsidRPr="00A739C2">
        <w:t>wykazu</w:t>
      </w:r>
      <w:r w:rsidR="00BA662C">
        <w:t xml:space="preserve"> </w:t>
      </w:r>
      <w:r w:rsidR="003C2D86">
        <w:t>i</w:t>
      </w:r>
      <w:r w:rsidR="00BA662C">
        <w:t xml:space="preserve"> </w:t>
      </w:r>
      <w:r w:rsidR="00A739C2" w:rsidRPr="00A739C2">
        <w:t>będą</w:t>
      </w:r>
      <w:r w:rsidR="00BA662C">
        <w:t xml:space="preserve"> </w:t>
      </w:r>
      <w:r w:rsidR="00A739C2" w:rsidRPr="00A739C2">
        <w:t>mogli</w:t>
      </w:r>
      <w:r w:rsidR="00BA662C">
        <w:t xml:space="preserve"> </w:t>
      </w:r>
      <w:r w:rsidR="00A739C2" w:rsidRPr="00A739C2">
        <w:t>efektywnie</w:t>
      </w:r>
      <w:r w:rsidR="00BA662C">
        <w:t xml:space="preserve"> </w:t>
      </w:r>
      <w:r w:rsidR="00A739C2" w:rsidRPr="00A739C2">
        <w:t>wykorzystać</w:t>
      </w:r>
      <w:r w:rsidR="00BA662C">
        <w:t xml:space="preserve"> </w:t>
      </w:r>
      <w:r w:rsidR="00A739C2" w:rsidRPr="00A739C2">
        <w:t>go</w:t>
      </w:r>
      <w:r w:rsidR="00BA662C">
        <w:t xml:space="preserve"> </w:t>
      </w:r>
      <w:r w:rsidR="00A739C2" w:rsidRPr="00A739C2">
        <w:t>przy</w:t>
      </w:r>
      <w:r w:rsidR="00BA662C">
        <w:t xml:space="preserve"> </w:t>
      </w:r>
      <w:r w:rsidR="00A739C2" w:rsidRPr="00A739C2">
        <w:t>zwalczaniu</w:t>
      </w:r>
      <w:r w:rsidR="00BA662C">
        <w:t xml:space="preserve"> </w:t>
      </w:r>
      <w:r w:rsidR="00A739C2" w:rsidRPr="00A739C2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="00A739C2" w:rsidRPr="00A739C2">
        <w:t>komunikacji</w:t>
      </w:r>
      <w:r w:rsidR="00BA662C">
        <w:t xml:space="preserve"> </w:t>
      </w:r>
      <w:r w:rsidR="00A739C2" w:rsidRPr="00A739C2">
        <w:t>elektronicznej.</w:t>
      </w:r>
    </w:p>
    <w:p w14:paraId="382B0408" w14:textId="29F7F3F4" w:rsidR="00886823" w:rsidRPr="009553E2" w:rsidRDefault="00886823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Co</w:t>
      </w:r>
      <w:r w:rsidR="00BA662C">
        <w:t xml:space="preserve"> </w:t>
      </w:r>
      <w:r w:rsidRPr="009553E2">
        <w:t>najważniejsze,</w:t>
      </w:r>
      <w:r w:rsidR="00BA662C">
        <w:t xml:space="preserve"> </w:t>
      </w:r>
      <w:r w:rsidRPr="009553E2">
        <w:t>skutek</w:t>
      </w:r>
      <w:r w:rsidR="00BA662C">
        <w:t xml:space="preserve"> </w:t>
      </w:r>
      <w:r w:rsidRPr="009553E2">
        <w:t>wpisu</w:t>
      </w:r>
      <w:r w:rsidR="00BA662C">
        <w:t xml:space="preserve"> </w:t>
      </w:r>
      <w:r w:rsidRPr="009553E2">
        <w:t>numeru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wykazu</w:t>
      </w:r>
      <w:r w:rsidR="00BA662C">
        <w:t xml:space="preserve"> </w:t>
      </w:r>
      <w:r w:rsidRPr="009553E2">
        <w:t>aktualizuje</w:t>
      </w:r>
      <w:r w:rsidR="00BA662C">
        <w:t xml:space="preserve"> </w:t>
      </w:r>
      <w:r w:rsidRPr="009553E2">
        <w:t>obowiązek</w:t>
      </w:r>
      <w:r w:rsidR="00BA662C">
        <w:t xml:space="preserve"> </w:t>
      </w:r>
      <w:r w:rsidRPr="009553E2">
        <w:t>po</w:t>
      </w:r>
      <w:r w:rsidR="00BA662C">
        <w:t xml:space="preserve"> </w:t>
      </w:r>
      <w:r w:rsidRPr="009553E2">
        <w:t>stronie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telekomunikacyjnego</w:t>
      </w:r>
      <w:r w:rsidR="00BA662C">
        <w:t xml:space="preserve"> </w:t>
      </w:r>
      <w:r w:rsidRPr="009553E2">
        <w:t>świadczącego</w:t>
      </w:r>
      <w:r w:rsidR="00BA662C">
        <w:t xml:space="preserve"> </w:t>
      </w:r>
      <w:r w:rsidRPr="009553E2">
        <w:t>usługę</w:t>
      </w:r>
      <w:r w:rsidR="00BA662C">
        <w:t xml:space="preserve"> </w:t>
      </w:r>
      <w:r w:rsidRPr="009553E2">
        <w:t>połączeń</w:t>
      </w:r>
      <w:r w:rsidR="00BA662C">
        <w:t xml:space="preserve"> </w:t>
      </w:r>
      <w:r w:rsidRPr="009553E2">
        <w:t>głosowych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blokowania</w:t>
      </w:r>
      <w:r w:rsidR="00BA662C">
        <w:t xml:space="preserve"> </w:t>
      </w:r>
      <w:r w:rsidRPr="009553E2">
        <w:t>połączenia</w:t>
      </w:r>
      <w:r w:rsidR="00BA662C">
        <w:t xml:space="preserve"> </w:t>
      </w:r>
      <w:r w:rsidRPr="009553E2">
        <w:t>inicjowanego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wykorzystaniem</w:t>
      </w:r>
      <w:r w:rsidR="00BA662C">
        <w:t xml:space="preserve"> </w:t>
      </w:r>
      <w:r w:rsidRPr="009553E2">
        <w:t>numeru</w:t>
      </w:r>
      <w:r w:rsidR="00BA662C">
        <w:t xml:space="preserve"> </w:t>
      </w:r>
      <w:r w:rsidRPr="009553E2">
        <w:t>wpisanego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wykazu</w:t>
      </w:r>
      <w:r w:rsidR="009704D2" w:rsidRPr="009553E2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9704D2" w:rsidRPr="009553E2">
        <w:t>terminie</w:t>
      </w:r>
      <w:r w:rsidR="00BA662C">
        <w:t xml:space="preserve"> </w:t>
      </w:r>
      <w:r w:rsidR="001E1362" w:rsidRPr="009553E2">
        <w:t>3</w:t>
      </w:r>
      <w:r w:rsidR="00BA662C">
        <w:t xml:space="preserve"> </w:t>
      </w:r>
      <w:r w:rsidR="009704D2" w:rsidRPr="009553E2">
        <w:t>dni</w:t>
      </w:r>
      <w:r w:rsidR="00BA662C">
        <w:t xml:space="preserve"> </w:t>
      </w:r>
      <w:r w:rsidR="009704D2" w:rsidRPr="009553E2">
        <w:t>od</w:t>
      </w:r>
      <w:r w:rsidR="00BA662C">
        <w:t xml:space="preserve"> </w:t>
      </w:r>
      <w:r w:rsidR="009704D2" w:rsidRPr="009553E2">
        <w:t>wpisu</w:t>
      </w:r>
      <w:r w:rsidRPr="009553E2">
        <w:t>.</w:t>
      </w:r>
      <w:r w:rsidR="00BA662C">
        <w:t xml:space="preserve"> </w:t>
      </w:r>
      <w:r w:rsidR="009553E2">
        <w:t>Również</w:t>
      </w:r>
      <w:r w:rsidR="00BA662C">
        <w:t xml:space="preserve"> </w:t>
      </w:r>
      <w:r w:rsidR="003C2D86">
        <w:t>w</w:t>
      </w:r>
      <w:r w:rsidR="00BA662C">
        <w:t xml:space="preserve"> </w:t>
      </w:r>
      <w:r w:rsidR="009553E2">
        <w:t>terminie</w:t>
      </w:r>
      <w:r w:rsidR="00BA662C">
        <w:t xml:space="preserve"> </w:t>
      </w:r>
      <w:r w:rsidR="001E1362">
        <w:t>3</w:t>
      </w:r>
      <w:r w:rsidR="00BA662C">
        <w:t xml:space="preserve"> </w:t>
      </w:r>
      <w:r w:rsidR="009553E2">
        <w:t>dni</w:t>
      </w:r>
      <w:r w:rsidR="00BA662C">
        <w:t xml:space="preserve"> </w:t>
      </w:r>
      <w:r w:rsidR="009553E2">
        <w:t>od</w:t>
      </w:r>
      <w:r w:rsidR="00BA662C">
        <w:t xml:space="preserve"> </w:t>
      </w:r>
      <w:r w:rsidR="009553E2">
        <w:t>wykreślenia</w:t>
      </w:r>
      <w:r w:rsidR="00BA662C">
        <w:t xml:space="preserve"> </w:t>
      </w:r>
      <w:r w:rsidR="009553E2">
        <w:t>numeru</w:t>
      </w:r>
      <w:r w:rsidR="00BA662C">
        <w:t xml:space="preserve"> </w:t>
      </w:r>
      <w:r w:rsidR="003C2D86">
        <w:t>z</w:t>
      </w:r>
      <w:r w:rsidR="00BA662C">
        <w:t xml:space="preserve"> </w:t>
      </w:r>
      <w:r w:rsidR="009553E2">
        <w:t>wykazu</w:t>
      </w:r>
      <w:r w:rsidR="00BA662C">
        <w:t xml:space="preserve"> </w:t>
      </w:r>
      <w:r w:rsidR="009553E2">
        <w:t>przedsiębiorca</w:t>
      </w:r>
      <w:r w:rsidR="00BA662C">
        <w:t xml:space="preserve"> </w:t>
      </w:r>
      <w:r w:rsidR="009553E2">
        <w:t>telekomunikacyjny</w:t>
      </w:r>
      <w:r w:rsidR="00BA662C">
        <w:t xml:space="preserve"> </w:t>
      </w:r>
      <w:r w:rsidR="009553E2">
        <w:t>zaprzestanie</w:t>
      </w:r>
      <w:r w:rsidR="00BA662C">
        <w:t xml:space="preserve"> </w:t>
      </w:r>
      <w:r w:rsidR="009553E2">
        <w:t>blokowania</w:t>
      </w:r>
      <w:r w:rsidR="00BA662C">
        <w:t xml:space="preserve"> </w:t>
      </w:r>
      <w:r w:rsidR="009553E2">
        <w:t>tego</w:t>
      </w:r>
      <w:r w:rsidR="00BA662C">
        <w:t xml:space="preserve"> </w:t>
      </w:r>
      <w:r w:rsidR="009553E2">
        <w:t>numeru.</w:t>
      </w:r>
    </w:p>
    <w:p w14:paraId="65466E9C" w14:textId="77777777" w:rsidR="00E02650" w:rsidRDefault="00886823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Wniosek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wpis</w:t>
      </w:r>
      <w:r w:rsidR="00BA662C">
        <w:t xml:space="preserve"> </w:t>
      </w:r>
      <w:r w:rsidRPr="009553E2">
        <w:t>numeru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wykazu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mógł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Pr="009553E2">
        <w:t>złożony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jednostki</w:t>
      </w:r>
      <w:r w:rsidR="00BA662C">
        <w:t xml:space="preserve"> </w:t>
      </w:r>
      <w:r w:rsidRPr="009553E2">
        <w:t>sektora</w:t>
      </w:r>
      <w:r w:rsidR="00BA662C">
        <w:t xml:space="preserve"> </w:t>
      </w:r>
      <w:r w:rsidRPr="009553E2">
        <w:t>finansów</w:t>
      </w:r>
      <w:r w:rsidR="00BA662C">
        <w:t xml:space="preserve"> </w:t>
      </w:r>
      <w:r w:rsidRPr="009553E2">
        <w:t>publicznych,</w:t>
      </w:r>
      <w:r w:rsidR="00BA662C">
        <w:t xml:space="preserve"> </w:t>
      </w:r>
      <w:r w:rsidRPr="009553E2">
        <w:t>banki,</w:t>
      </w:r>
      <w:r w:rsidR="00BA662C">
        <w:t xml:space="preserve"> </w:t>
      </w:r>
      <w:r w:rsidRPr="009553E2">
        <w:t>inne</w:t>
      </w:r>
      <w:r w:rsidR="00BA662C">
        <w:t xml:space="preserve"> </w:t>
      </w:r>
      <w:r w:rsidRPr="009553E2">
        <w:t>instytucje</w:t>
      </w:r>
      <w:r w:rsidR="00BA662C">
        <w:t xml:space="preserve"> </w:t>
      </w:r>
      <w:r w:rsidRPr="009553E2">
        <w:t>finansowe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ubezpieczeniowe</w:t>
      </w:r>
      <w:r w:rsidR="00E02650">
        <w:t>.</w:t>
      </w:r>
      <w:r w:rsidR="00BA662C">
        <w:t xml:space="preserve"> </w:t>
      </w:r>
      <w:r w:rsidR="00E02650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przedsiębiorc</w:t>
      </w:r>
      <w:r w:rsidR="00E02650">
        <w:t>y</w:t>
      </w:r>
      <w:r w:rsidR="00BA662C">
        <w:t xml:space="preserve"> </w:t>
      </w:r>
      <w:r w:rsidRPr="009553E2">
        <w:t>telekomunikacyjnego</w:t>
      </w:r>
      <w:r w:rsidR="00BA662C">
        <w:t xml:space="preserve"> </w:t>
      </w:r>
      <w:r w:rsidR="00E02650">
        <w:t>uprawnienie</w:t>
      </w:r>
      <w:r w:rsidR="00BA662C">
        <w:t xml:space="preserve"> </w:t>
      </w:r>
      <w:r w:rsidR="00E02650">
        <w:t>to</w:t>
      </w:r>
      <w:r w:rsidR="00BA662C">
        <w:t xml:space="preserve"> </w:t>
      </w:r>
      <w:r w:rsidR="00E02650">
        <w:t>będzie</w:t>
      </w:r>
      <w:r w:rsidR="00BA662C">
        <w:t xml:space="preserve"> </w:t>
      </w:r>
      <w:r w:rsidR="00E02650">
        <w:t>dotyczyło</w:t>
      </w:r>
      <w:r w:rsidR="00BA662C">
        <w:t xml:space="preserve"> </w:t>
      </w:r>
      <w:r w:rsidR="00E02650">
        <w:t>numerów</w:t>
      </w:r>
      <w:r w:rsidR="00BA662C">
        <w:t xml:space="preserve"> </w:t>
      </w:r>
      <w:r w:rsidR="00E02650">
        <w:t>wyłącznie</w:t>
      </w:r>
      <w:r w:rsidR="00BA662C">
        <w:t xml:space="preserve"> </w:t>
      </w:r>
      <w:r w:rsidR="00E02650">
        <w:t>wykorzystywanych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potrzeby</w:t>
      </w:r>
      <w:r w:rsidR="00BA662C">
        <w:t xml:space="preserve"> </w:t>
      </w:r>
      <w:r w:rsidRPr="009553E2">
        <w:t>biura</w:t>
      </w:r>
      <w:r w:rsidR="00BA662C">
        <w:t xml:space="preserve"> </w:t>
      </w:r>
      <w:r w:rsidRPr="009553E2">
        <w:t>obsługi</w:t>
      </w:r>
      <w:r w:rsidR="00BA662C">
        <w:t xml:space="preserve"> </w:t>
      </w:r>
      <w:r w:rsidRPr="009553E2">
        <w:t>klientów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infolinii</w:t>
      </w:r>
      <w:r w:rsidR="00BA662C">
        <w:t xml:space="preserve"> </w:t>
      </w:r>
      <w:r w:rsidR="00E02650">
        <w:t>przez</w:t>
      </w:r>
      <w:r w:rsidR="00BA662C">
        <w:t xml:space="preserve"> </w:t>
      </w:r>
      <w:r w:rsidR="00E02650">
        <w:t>tego</w:t>
      </w:r>
      <w:r w:rsidR="00BA662C">
        <w:t xml:space="preserve"> </w:t>
      </w:r>
      <w:r w:rsidR="00E02650">
        <w:t>przedsiębiorcę.</w:t>
      </w:r>
      <w:r w:rsidR="00BA662C">
        <w:t xml:space="preserve"> </w:t>
      </w:r>
      <w:r w:rsidR="00E02650">
        <w:t>Rozwiązanie</w:t>
      </w:r>
      <w:r w:rsidR="00BA662C">
        <w:t xml:space="preserve"> </w:t>
      </w:r>
      <w:r w:rsidR="00E02650">
        <w:t>to</w:t>
      </w:r>
      <w:r w:rsidR="00BA662C">
        <w:t xml:space="preserve"> </w:t>
      </w:r>
      <w:r w:rsidR="00E02650">
        <w:t>jest</w:t>
      </w:r>
      <w:r w:rsidR="00BA662C">
        <w:t xml:space="preserve"> </w:t>
      </w:r>
      <w:r w:rsidR="00E02650">
        <w:t>słuszne,</w:t>
      </w:r>
      <w:r w:rsidR="00BA662C">
        <w:t xml:space="preserve"> </w:t>
      </w:r>
      <w:r w:rsidR="00E02650">
        <w:t>ponieważ</w:t>
      </w:r>
      <w:r w:rsidR="00BA662C">
        <w:t xml:space="preserve"> </w:t>
      </w:r>
      <w:r w:rsidR="00E02650">
        <w:t>przedsiębiorca</w:t>
      </w:r>
      <w:r w:rsidR="00BA662C">
        <w:t xml:space="preserve"> </w:t>
      </w:r>
      <w:r w:rsidR="00E02650">
        <w:t>telekomunikacyjny</w:t>
      </w:r>
      <w:r w:rsidR="00BA662C">
        <w:t xml:space="preserve"> </w:t>
      </w:r>
      <w:r w:rsidR="00E02650">
        <w:t>dysponuje</w:t>
      </w:r>
      <w:r w:rsidR="00BA662C">
        <w:t xml:space="preserve"> </w:t>
      </w:r>
      <w:r w:rsidR="00E02650">
        <w:t>dużą</w:t>
      </w:r>
      <w:r w:rsidR="00BA662C">
        <w:t xml:space="preserve"> </w:t>
      </w:r>
      <w:r w:rsidR="00E02650">
        <w:t>pulą</w:t>
      </w:r>
      <w:r w:rsidR="00BA662C">
        <w:t xml:space="preserve"> </w:t>
      </w:r>
      <w:r w:rsidR="00E02650">
        <w:t>numeracji</w:t>
      </w:r>
      <w:r w:rsidR="00BA662C">
        <w:t xml:space="preserve"> </w:t>
      </w:r>
      <w:r w:rsidR="00E02650">
        <w:t>na</w:t>
      </w:r>
      <w:r w:rsidR="00BA662C">
        <w:t xml:space="preserve"> </w:t>
      </w:r>
      <w:r w:rsidR="00E02650">
        <w:t>potrzeby</w:t>
      </w:r>
      <w:r w:rsidR="00BA662C">
        <w:t xml:space="preserve"> </w:t>
      </w:r>
      <w:r w:rsidR="00E02650">
        <w:t>swoich</w:t>
      </w:r>
      <w:r w:rsidR="00BA662C">
        <w:t xml:space="preserve"> </w:t>
      </w:r>
      <w:r w:rsidR="00E02650">
        <w:t>klientów</w:t>
      </w:r>
      <w:r w:rsidR="00BA662C">
        <w:t xml:space="preserve"> </w:t>
      </w:r>
      <w:r w:rsidR="00E02650">
        <w:t>–</w:t>
      </w:r>
      <w:r w:rsidR="00BA662C">
        <w:t xml:space="preserve"> </w:t>
      </w:r>
      <w:r w:rsidR="00E02650">
        <w:t>umożliwienie</w:t>
      </w:r>
      <w:r w:rsidR="00BA662C">
        <w:t xml:space="preserve"> </w:t>
      </w:r>
      <w:r w:rsidR="00E02650">
        <w:t>wpisywania</w:t>
      </w:r>
      <w:r w:rsidR="00BA662C">
        <w:t xml:space="preserve"> </w:t>
      </w:r>
      <w:r w:rsidR="00E02650">
        <w:t>tych</w:t>
      </w:r>
      <w:r w:rsidR="00BA662C">
        <w:t xml:space="preserve"> </w:t>
      </w:r>
      <w:r w:rsidR="00E02650">
        <w:t>numerów</w:t>
      </w:r>
      <w:r w:rsidR="00BA662C">
        <w:t xml:space="preserve"> </w:t>
      </w:r>
      <w:r w:rsidR="00E02650">
        <w:t>do</w:t>
      </w:r>
      <w:r w:rsidR="00BA662C">
        <w:t xml:space="preserve"> </w:t>
      </w:r>
      <w:r w:rsidR="00E02650">
        <w:t>wykazu</w:t>
      </w:r>
      <w:r w:rsidR="00BA662C">
        <w:t xml:space="preserve"> </w:t>
      </w:r>
      <w:r w:rsidR="00E02650">
        <w:t>byłoby</w:t>
      </w:r>
      <w:r w:rsidR="00BA662C">
        <w:t xml:space="preserve"> </w:t>
      </w:r>
      <w:r w:rsidR="00972BB4">
        <w:t>nieuzasadnione</w:t>
      </w:r>
      <w:r w:rsidR="00E02650">
        <w:t>.</w:t>
      </w:r>
    </w:p>
    <w:p w14:paraId="5A0E505B" w14:textId="4228904E" w:rsidR="00361E56" w:rsidRDefault="005509EC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Wniosek</w:t>
      </w:r>
      <w:r w:rsidR="00BA662C">
        <w:t xml:space="preserve"> </w:t>
      </w:r>
      <w:r w:rsidR="00436614">
        <w:t xml:space="preserve">o wpis do wykazu </w:t>
      </w:r>
      <w:r>
        <w:t>będzie</w:t>
      </w:r>
      <w:r w:rsidR="00BA662C">
        <w:t xml:space="preserve"> </w:t>
      </w:r>
      <w:r w:rsidR="00361E56">
        <w:t>musiał</w:t>
      </w:r>
      <w:r w:rsidR="00BA662C">
        <w:t xml:space="preserve"> </w:t>
      </w:r>
      <w:r w:rsidR="00361E56">
        <w:t>zawierać:</w:t>
      </w:r>
    </w:p>
    <w:p w14:paraId="722D8C4C" w14:textId="4FD981F8" w:rsidR="00361E56" w:rsidRDefault="00436614" w:rsidP="0021790C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ind w:left="360" w:hanging="360"/>
        <w:jc w:val="both"/>
      </w:pPr>
      <w:r>
        <w:t xml:space="preserve">1) </w:t>
      </w:r>
      <w:r w:rsidR="00817FA8">
        <w:tab/>
      </w:r>
      <w:r w:rsidR="00361E56">
        <w:t>dane</w:t>
      </w:r>
      <w:r w:rsidR="00BA662C">
        <w:t xml:space="preserve"> </w:t>
      </w:r>
      <w:r w:rsidR="00361E56">
        <w:t>wnioskodawcy:</w:t>
      </w:r>
    </w:p>
    <w:p w14:paraId="586C2643" w14:textId="0A83CD5B" w:rsidR="00361E56" w:rsidRDefault="00436614" w:rsidP="0021790C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ind w:left="709" w:hanging="425"/>
        <w:jc w:val="both"/>
      </w:pPr>
      <w:r>
        <w:t xml:space="preserve">a) </w:t>
      </w:r>
      <w:r w:rsidR="00817FA8">
        <w:tab/>
      </w:r>
      <w:r w:rsidR="00361E56">
        <w:t>imię</w:t>
      </w:r>
      <w:r w:rsidR="00BA662C">
        <w:t xml:space="preserve"> </w:t>
      </w:r>
      <w:r w:rsidR="00361E56">
        <w:t>(imiona)</w:t>
      </w:r>
      <w:r w:rsidR="00BA662C">
        <w:t xml:space="preserve"> </w:t>
      </w:r>
      <w:r w:rsidR="003C2D86">
        <w:t>i</w:t>
      </w:r>
      <w:r w:rsidR="00BA662C">
        <w:t xml:space="preserve"> </w:t>
      </w:r>
      <w:r w:rsidR="00361E56">
        <w:t>nazwisko,</w:t>
      </w:r>
      <w:r w:rsidR="00BA662C">
        <w:t xml:space="preserve"> </w:t>
      </w:r>
      <w:r w:rsidR="00361E56">
        <w:t>adres</w:t>
      </w:r>
      <w:r w:rsidR="00BA662C">
        <w:t xml:space="preserve"> </w:t>
      </w:r>
      <w:r w:rsidR="00361E56">
        <w:t>zamieszkania</w:t>
      </w:r>
      <w:r w:rsidR="00BA662C">
        <w:t xml:space="preserve"> </w:t>
      </w:r>
      <w:r w:rsidR="00361E56">
        <w:t>–</w:t>
      </w:r>
      <w:r w:rsidR="00BA662C">
        <w:t xml:space="preserve"> </w:t>
      </w:r>
      <w:r w:rsidR="003C2D86">
        <w:t>w</w:t>
      </w:r>
      <w:r w:rsidR="00BA662C">
        <w:t xml:space="preserve"> </w:t>
      </w:r>
      <w:r w:rsidR="00361E56">
        <w:t>przypadku</w:t>
      </w:r>
      <w:r w:rsidR="00BA662C">
        <w:t xml:space="preserve"> </w:t>
      </w:r>
      <w:r w:rsidR="00361E56">
        <w:t>osób</w:t>
      </w:r>
      <w:r w:rsidR="00BA662C">
        <w:t xml:space="preserve"> </w:t>
      </w:r>
      <w:r w:rsidR="00361E56">
        <w:t>fizycznych,</w:t>
      </w:r>
    </w:p>
    <w:p w14:paraId="4804AC7C" w14:textId="4BDD0471" w:rsidR="00361E56" w:rsidRDefault="00436614" w:rsidP="0021790C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ind w:left="709" w:hanging="425"/>
        <w:jc w:val="both"/>
      </w:pPr>
      <w:r>
        <w:t xml:space="preserve">b) </w:t>
      </w:r>
      <w:r w:rsidR="00817FA8">
        <w:tab/>
      </w:r>
      <w:r w:rsidR="00361E56">
        <w:t>nazwę</w:t>
      </w:r>
      <w:r w:rsidR="00BA662C">
        <w:t xml:space="preserve"> </w:t>
      </w:r>
      <w:r w:rsidR="00361E56">
        <w:t>(firmę)</w:t>
      </w:r>
      <w:r w:rsidR="00BA662C">
        <w:t xml:space="preserve"> </w:t>
      </w:r>
      <w:r w:rsidR="00361E56">
        <w:t>wnioskodawcy,</w:t>
      </w:r>
      <w:r w:rsidR="00BA662C">
        <w:t xml:space="preserve"> </w:t>
      </w:r>
      <w:r w:rsidR="00361E56">
        <w:t>adres</w:t>
      </w:r>
      <w:r w:rsidR="00BA662C">
        <w:t xml:space="preserve"> </w:t>
      </w:r>
      <w:r w:rsidR="00361E56">
        <w:t>siedziby,</w:t>
      </w:r>
      <w:r w:rsidR="00BA662C">
        <w:t xml:space="preserve"> </w:t>
      </w:r>
      <w:r w:rsidR="00361E56">
        <w:t>numer</w:t>
      </w:r>
      <w:r w:rsidR="00BA662C">
        <w:t xml:space="preserve"> </w:t>
      </w:r>
      <w:r w:rsidR="003C2D86">
        <w:t>z</w:t>
      </w:r>
      <w:r w:rsidR="00BA662C">
        <w:t xml:space="preserve"> </w:t>
      </w:r>
      <w:r w:rsidR="00361E56">
        <w:t>właściwego</w:t>
      </w:r>
      <w:r w:rsidR="00BA662C">
        <w:t xml:space="preserve"> </w:t>
      </w:r>
      <w:r w:rsidR="00361E56">
        <w:t>rejestru</w:t>
      </w:r>
      <w:r w:rsidR="008723BA">
        <w:t xml:space="preserve"> </w:t>
      </w:r>
      <w:r w:rsidR="008723BA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– w</w:t>
      </w:r>
      <w:r w:rsidR="00F57888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 </w:t>
      </w:r>
      <w:r w:rsidR="008723BA" w:rsidRPr="008723BA">
        <w:t>przypadku osób prawnych oraz jednostek organizacyjnych nieposiadających osobowości prawnej</w:t>
      </w:r>
      <w:r w:rsidR="00361E56">
        <w:t>,</w:t>
      </w:r>
    </w:p>
    <w:p w14:paraId="7659EA35" w14:textId="7242D7BD" w:rsidR="00361E56" w:rsidRDefault="00436614" w:rsidP="0021790C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ind w:left="709" w:hanging="425"/>
        <w:jc w:val="both"/>
      </w:pPr>
      <w:r>
        <w:t xml:space="preserve">c) </w:t>
      </w:r>
      <w:r w:rsidR="00817FA8">
        <w:tab/>
      </w:r>
      <w:r w:rsidR="00361E56">
        <w:t>imię</w:t>
      </w:r>
      <w:r w:rsidR="00BA662C">
        <w:t xml:space="preserve"> </w:t>
      </w:r>
      <w:r w:rsidR="003C2D86">
        <w:t>i</w:t>
      </w:r>
      <w:r w:rsidR="00BA662C">
        <w:t xml:space="preserve"> </w:t>
      </w:r>
      <w:r w:rsidR="00361E56">
        <w:t>nazwisko</w:t>
      </w:r>
      <w:r w:rsidR="00BA662C">
        <w:t xml:space="preserve"> </w:t>
      </w:r>
      <w:r w:rsidR="00361E56">
        <w:t>osoby</w:t>
      </w:r>
      <w:r w:rsidR="00BA662C">
        <w:t xml:space="preserve"> </w:t>
      </w:r>
      <w:r w:rsidR="00361E56">
        <w:t>uprawnionej</w:t>
      </w:r>
      <w:r w:rsidR="00BA662C">
        <w:t xml:space="preserve"> </w:t>
      </w:r>
      <w:r w:rsidR="00361E56">
        <w:t>do</w:t>
      </w:r>
      <w:r w:rsidR="00BA662C">
        <w:t xml:space="preserve"> </w:t>
      </w:r>
      <w:r w:rsidR="00361E56">
        <w:t>reprezentowania</w:t>
      </w:r>
      <w:r w:rsidR="00BA662C">
        <w:t xml:space="preserve"> </w:t>
      </w:r>
      <w:r w:rsidR="00361E56">
        <w:t>wniosk</w:t>
      </w:r>
      <w:r w:rsidR="00972BB4">
        <w:t>odawcy</w:t>
      </w:r>
      <w:r w:rsidR="00BA662C">
        <w:t xml:space="preserve"> </w:t>
      </w:r>
      <w:r w:rsidR="00972BB4">
        <w:t>wraz</w:t>
      </w:r>
      <w:r w:rsidR="00BA662C">
        <w:t xml:space="preserve"> </w:t>
      </w:r>
      <w:r w:rsidR="003C2D86">
        <w:t>z</w:t>
      </w:r>
      <w:r w:rsidR="00BA662C">
        <w:t xml:space="preserve"> </w:t>
      </w:r>
      <w:r w:rsidR="00361E56">
        <w:t>upoważnieniem;</w:t>
      </w:r>
    </w:p>
    <w:p w14:paraId="727AF94C" w14:textId="3282BDF3" w:rsidR="00361E56" w:rsidRDefault="00436614" w:rsidP="0021790C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ind w:left="360" w:hanging="360"/>
        <w:jc w:val="both"/>
      </w:pPr>
      <w:r>
        <w:t xml:space="preserve">2) </w:t>
      </w:r>
      <w:r w:rsidR="00817FA8">
        <w:tab/>
      </w:r>
      <w:r w:rsidR="00361E56">
        <w:t>wskazanie</w:t>
      </w:r>
      <w:r w:rsidR="00BA662C">
        <w:t xml:space="preserve"> </w:t>
      </w:r>
      <w:r w:rsidR="00361E56">
        <w:t>numeru,</w:t>
      </w:r>
      <w:r w:rsidR="00BA662C">
        <w:t xml:space="preserve"> </w:t>
      </w:r>
      <w:r w:rsidR="00361E56">
        <w:t>który</w:t>
      </w:r>
      <w:r w:rsidR="00BA662C">
        <w:t xml:space="preserve"> </w:t>
      </w:r>
      <w:r w:rsidR="00361E56">
        <w:t>ma</w:t>
      </w:r>
      <w:r w:rsidR="00BA662C">
        <w:t xml:space="preserve"> </w:t>
      </w:r>
      <w:r w:rsidR="00361E56">
        <w:t>służyć</w:t>
      </w:r>
      <w:r w:rsidR="00BA662C">
        <w:t xml:space="preserve"> </w:t>
      </w:r>
      <w:r w:rsidR="00361E56">
        <w:t>wyłącznie</w:t>
      </w:r>
      <w:r w:rsidR="00BA662C">
        <w:t xml:space="preserve"> </w:t>
      </w:r>
      <w:r w:rsidR="00361E56">
        <w:t>do</w:t>
      </w:r>
      <w:r w:rsidR="00BA662C">
        <w:t xml:space="preserve"> </w:t>
      </w:r>
      <w:r w:rsidR="00361E56">
        <w:t>odbierania</w:t>
      </w:r>
      <w:r w:rsidR="00BA662C">
        <w:t xml:space="preserve"> </w:t>
      </w:r>
      <w:r w:rsidR="00361E56">
        <w:t>połączeń</w:t>
      </w:r>
      <w:r w:rsidR="00BA662C">
        <w:t xml:space="preserve"> </w:t>
      </w:r>
      <w:r w:rsidR="00361E56">
        <w:t>głosowych;</w:t>
      </w:r>
    </w:p>
    <w:p w14:paraId="72BAD729" w14:textId="0379050B" w:rsidR="00361E56" w:rsidRDefault="00436614" w:rsidP="0021790C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ind w:left="360" w:hanging="360"/>
        <w:jc w:val="both"/>
      </w:pPr>
      <w:r>
        <w:t xml:space="preserve">3) </w:t>
      </w:r>
      <w:r w:rsidR="00817FA8">
        <w:tab/>
      </w:r>
      <w:r w:rsidR="00361E56">
        <w:t>dokument</w:t>
      </w:r>
      <w:r w:rsidR="00BA662C">
        <w:t xml:space="preserve"> </w:t>
      </w:r>
      <w:r w:rsidR="00361E56">
        <w:t>potwierdzający</w:t>
      </w:r>
      <w:r w:rsidR="00BA662C">
        <w:t xml:space="preserve"> </w:t>
      </w:r>
      <w:r w:rsidR="00361E56">
        <w:t>prawo</w:t>
      </w:r>
      <w:r w:rsidR="00BA662C">
        <w:t xml:space="preserve"> </w:t>
      </w:r>
      <w:r w:rsidR="00361E56">
        <w:t>do</w:t>
      </w:r>
      <w:r w:rsidR="00BA662C">
        <w:t xml:space="preserve"> </w:t>
      </w:r>
      <w:r w:rsidR="00361E56">
        <w:t>dysponowania</w:t>
      </w:r>
      <w:r w:rsidR="00BA662C">
        <w:t xml:space="preserve"> </w:t>
      </w:r>
      <w:r w:rsidR="00361E56">
        <w:t>numerem.</w:t>
      </w:r>
    </w:p>
    <w:p w14:paraId="04DD3829" w14:textId="22829825" w:rsidR="00361E56" w:rsidRDefault="00361E56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W</w:t>
      </w:r>
      <w:r w:rsidR="00BA662C">
        <w:t xml:space="preserve"> </w:t>
      </w:r>
      <w:r w:rsidRPr="00361E56">
        <w:t>przypadku</w:t>
      </w:r>
      <w:r w:rsidR="00BA662C">
        <w:t xml:space="preserve"> </w:t>
      </w:r>
      <w:r w:rsidRPr="00361E56">
        <w:t>gdy</w:t>
      </w:r>
      <w:r w:rsidR="00BA662C">
        <w:t xml:space="preserve"> </w:t>
      </w:r>
      <w:r w:rsidRPr="00361E56">
        <w:t>wniosek</w:t>
      </w:r>
      <w:r w:rsidR="00BA662C">
        <w:t xml:space="preserve"> </w:t>
      </w:r>
      <w:r w:rsidRPr="00361E56">
        <w:t>nie</w:t>
      </w:r>
      <w:r w:rsidR="00BA662C">
        <w:t xml:space="preserve"> </w:t>
      </w:r>
      <w:r w:rsidRPr="00361E56">
        <w:t>spełnia</w:t>
      </w:r>
      <w:r w:rsidR="00BA662C">
        <w:t xml:space="preserve"> </w:t>
      </w:r>
      <w:r>
        <w:t>ww.</w:t>
      </w:r>
      <w:r w:rsidR="00BA662C">
        <w:t xml:space="preserve"> </w:t>
      </w:r>
      <w:r w:rsidRPr="00361E56">
        <w:t>wymagań</w:t>
      </w:r>
      <w:r w:rsidR="00F57888">
        <w:t>,</w:t>
      </w:r>
      <w:r w:rsidR="00BA662C">
        <w:t xml:space="preserve"> </w:t>
      </w:r>
      <w:r w:rsidRPr="00361E56">
        <w:t>Prezes</w:t>
      </w:r>
      <w:r w:rsidR="00BA662C">
        <w:t xml:space="preserve"> </w:t>
      </w:r>
      <w:r w:rsidRPr="00361E56">
        <w:t>UKE</w:t>
      </w:r>
      <w:r w:rsidR="00BA662C">
        <w:t xml:space="preserve"> </w:t>
      </w:r>
      <w:r w:rsidRPr="00361E56">
        <w:t>wzywa</w:t>
      </w:r>
      <w:r w:rsidR="00BA662C">
        <w:t xml:space="preserve"> </w:t>
      </w:r>
      <w:r w:rsidRPr="00361E56">
        <w:t>wnioskodawcę</w:t>
      </w:r>
      <w:r w:rsidR="00BA662C">
        <w:t xml:space="preserve"> </w:t>
      </w:r>
      <w:r w:rsidRPr="00361E56">
        <w:t>do</w:t>
      </w:r>
      <w:r w:rsidR="00BA662C">
        <w:t xml:space="preserve"> </w:t>
      </w:r>
      <w:r w:rsidRPr="00361E56">
        <w:t>uzupełnienia</w:t>
      </w:r>
      <w:r w:rsidR="00BA662C">
        <w:t xml:space="preserve"> </w:t>
      </w:r>
      <w:r w:rsidRPr="00361E56">
        <w:t>wniosku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361E56">
        <w:t>terminie</w:t>
      </w:r>
      <w:r w:rsidR="00BA662C">
        <w:t xml:space="preserve"> </w:t>
      </w:r>
      <w:r w:rsidRPr="00361E56">
        <w:t>7</w:t>
      </w:r>
      <w:r w:rsidR="00BA662C">
        <w:t xml:space="preserve"> </w:t>
      </w:r>
      <w:r w:rsidRPr="00361E56">
        <w:t>dni</w:t>
      </w:r>
      <w:r w:rsidR="00BA662C">
        <w:t xml:space="preserve"> </w:t>
      </w:r>
      <w:r w:rsidRPr="00361E56">
        <w:t>od</w:t>
      </w:r>
      <w:r w:rsidR="00BA662C">
        <w:t xml:space="preserve"> </w:t>
      </w:r>
      <w:r w:rsidRPr="00361E56">
        <w:t>dnia</w:t>
      </w:r>
      <w:r w:rsidR="00BA662C">
        <w:t xml:space="preserve"> </w:t>
      </w:r>
      <w:r w:rsidRPr="00361E56">
        <w:t>otrzymania</w:t>
      </w:r>
      <w:r w:rsidR="00BA662C">
        <w:t xml:space="preserve"> </w:t>
      </w:r>
      <w:r w:rsidRPr="00361E56">
        <w:t>wezwania</w:t>
      </w:r>
      <w:r w:rsidR="00BA662C">
        <w:t xml:space="preserve"> </w:t>
      </w:r>
      <w:r w:rsidRPr="00361E56">
        <w:t>pod</w:t>
      </w:r>
      <w:r w:rsidR="00BA662C">
        <w:t xml:space="preserve"> </w:t>
      </w:r>
      <w:r w:rsidRPr="00361E56">
        <w:t>rygorem</w:t>
      </w:r>
      <w:r w:rsidR="00BA662C">
        <w:t xml:space="preserve"> </w:t>
      </w:r>
      <w:r w:rsidRPr="00361E56">
        <w:t>pozostawienia</w:t>
      </w:r>
      <w:r w:rsidR="00BA662C">
        <w:t xml:space="preserve"> </w:t>
      </w:r>
      <w:r w:rsidRPr="00361E56">
        <w:t>wniosku</w:t>
      </w:r>
      <w:r w:rsidR="00BA662C">
        <w:t xml:space="preserve"> </w:t>
      </w:r>
      <w:r w:rsidRPr="00361E56">
        <w:t>bez</w:t>
      </w:r>
      <w:r w:rsidR="00BA662C">
        <w:t xml:space="preserve"> </w:t>
      </w:r>
      <w:r w:rsidRPr="00361E56">
        <w:t>rozpoznania.</w:t>
      </w:r>
    </w:p>
    <w:p w14:paraId="35C01E8A" w14:textId="77777777" w:rsidR="00886823" w:rsidRDefault="00361E56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W</w:t>
      </w:r>
      <w:r w:rsidR="00972BB4">
        <w:t>niosek</w:t>
      </w:r>
      <w:r w:rsidR="00BA662C">
        <w:t xml:space="preserve"> </w:t>
      </w:r>
      <w:r w:rsidR="00972BB4">
        <w:t>w</w:t>
      </w:r>
      <w:r w:rsidR="00886823" w:rsidRPr="009553E2">
        <w:t>noszony</w:t>
      </w:r>
      <w:r w:rsidR="00BA662C">
        <w:t xml:space="preserve"> </w:t>
      </w:r>
      <w:r w:rsidR="00886823" w:rsidRPr="009553E2">
        <w:t>będzie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adres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doręczeń</w:t>
      </w:r>
      <w:r w:rsidR="00BA662C">
        <w:t xml:space="preserve"> </w:t>
      </w:r>
      <w:r w:rsidR="00886823" w:rsidRPr="009553E2">
        <w:t>elektronicznych</w:t>
      </w:r>
      <w:r w:rsidR="00BA662C">
        <w:t xml:space="preserve"> </w:t>
      </w:r>
      <w:r w:rsidR="00886823" w:rsidRPr="009553E2">
        <w:t>Prezesa</w:t>
      </w:r>
      <w:r w:rsidR="00BA662C">
        <w:t xml:space="preserve"> </w:t>
      </w:r>
      <w:r w:rsidR="00886823" w:rsidRPr="009553E2">
        <w:t>UKE.</w:t>
      </w:r>
      <w:r w:rsidR="00BA662C">
        <w:t xml:space="preserve"> </w:t>
      </w:r>
      <w:r w:rsidR="00886823" w:rsidRPr="009553E2">
        <w:t>Rozwiązanie</w:t>
      </w:r>
      <w:r w:rsidR="00BA662C">
        <w:t xml:space="preserve"> </w:t>
      </w:r>
      <w:r w:rsidR="00886823" w:rsidRPr="009553E2">
        <w:t>to</w:t>
      </w:r>
      <w:r w:rsidR="00BA662C">
        <w:t xml:space="preserve"> </w:t>
      </w:r>
      <w:r w:rsidR="00886823" w:rsidRPr="009553E2">
        <w:t>usprawni</w:t>
      </w:r>
      <w:r w:rsidR="00BA662C">
        <w:t xml:space="preserve"> </w:t>
      </w:r>
      <w:r w:rsidR="00886823" w:rsidRPr="009553E2">
        <w:t>rozpatrywanie</w:t>
      </w:r>
      <w:r w:rsidR="00BA662C">
        <w:t xml:space="preserve"> </w:t>
      </w:r>
      <w:r w:rsidR="00886823" w:rsidRPr="009553E2">
        <w:t>spraw,</w:t>
      </w:r>
      <w:r w:rsidR="00BA662C">
        <w:t xml:space="preserve"> </w:t>
      </w:r>
      <w:r w:rsidR="00886823" w:rsidRPr="009553E2">
        <w:t>jak</w:t>
      </w:r>
      <w:r w:rsidR="00BA662C">
        <w:t xml:space="preserve"> </w:t>
      </w:r>
      <w:r w:rsidR="00886823" w:rsidRPr="009553E2">
        <w:t>również</w:t>
      </w:r>
      <w:r w:rsidR="00BA662C">
        <w:t xml:space="preserve"> </w:t>
      </w:r>
      <w:r w:rsidR="00886823" w:rsidRPr="009553E2">
        <w:t>umożliwi</w:t>
      </w:r>
      <w:r w:rsidR="00BA662C">
        <w:t xml:space="preserve"> </w:t>
      </w:r>
      <w:r w:rsidR="00886823" w:rsidRPr="009553E2">
        <w:t>precyzyjne</w:t>
      </w:r>
      <w:r w:rsidR="00BA662C">
        <w:t xml:space="preserve"> </w:t>
      </w:r>
      <w:r w:rsidR="00886823" w:rsidRPr="009553E2">
        <w:t>wskazanie</w:t>
      </w:r>
      <w:r w:rsidR="00BA662C">
        <w:t xml:space="preserve"> </w:t>
      </w:r>
      <w:r w:rsidR="00886823" w:rsidRPr="009553E2">
        <w:t>momentu,</w:t>
      </w:r>
      <w:r w:rsidR="00BA662C">
        <w:t xml:space="preserve"> </w:t>
      </w:r>
      <w:r w:rsidR="00886823" w:rsidRPr="009553E2">
        <w:t>od</w:t>
      </w:r>
      <w:r w:rsidR="00BA662C">
        <w:t xml:space="preserve"> </w:t>
      </w:r>
      <w:r w:rsidR="00886823" w:rsidRPr="009553E2">
        <w:t>którego</w:t>
      </w:r>
      <w:r w:rsidR="00BA662C">
        <w:t xml:space="preserve"> </w:t>
      </w:r>
      <w:r w:rsidR="00886823" w:rsidRPr="009553E2">
        <w:t>liczą</w:t>
      </w:r>
      <w:r w:rsidR="00BA662C">
        <w:t xml:space="preserve"> </w:t>
      </w:r>
      <w:r w:rsidR="00886823" w:rsidRPr="009553E2">
        <w:t>się</w:t>
      </w:r>
      <w:r w:rsidR="00BA662C">
        <w:t xml:space="preserve"> </w:t>
      </w:r>
      <w:r w:rsidR="00886823" w:rsidRPr="009553E2">
        <w:t>terminy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rozpatrzenie</w:t>
      </w:r>
      <w:r w:rsidR="00BA662C">
        <w:t xml:space="preserve"> </w:t>
      </w:r>
      <w:r w:rsidR="00886823" w:rsidRPr="009553E2">
        <w:t>wniosku.</w:t>
      </w:r>
    </w:p>
    <w:p w14:paraId="26605CF7" w14:textId="44C219BF" w:rsidR="001D778B" w:rsidRPr="009553E2" w:rsidRDefault="001D778B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Prezes</w:t>
      </w:r>
      <w:r w:rsidR="00BA662C">
        <w:t xml:space="preserve"> </w:t>
      </w:r>
      <w:r>
        <w:t>UKE</w:t>
      </w:r>
      <w:r w:rsidR="00BA662C">
        <w:t xml:space="preserve"> </w:t>
      </w:r>
      <w:r>
        <w:t>wpisze</w:t>
      </w:r>
      <w:r w:rsidR="00BA662C">
        <w:t xml:space="preserve"> </w:t>
      </w:r>
      <w:r>
        <w:t>numer</w:t>
      </w:r>
      <w:r w:rsidR="00BA662C">
        <w:t xml:space="preserve"> </w:t>
      </w:r>
      <w:r>
        <w:t>do</w:t>
      </w:r>
      <w:r w:rsidR="00BA662C">
        <w:t xml:space="preserve"> </w:t>
      </w:r>
      <w:r>
        <w:t>wykazu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terminie</w:t>
      </w:r>
      <w:r w:rsidR="00BA662C">
        <w:t xml:space="preserve"> </w:t>
      </w:r>
      <w:r>
        <w:t>5</w:t>
      </w:r>
      <w:r w:rsidR="00BA662C">
        <w:t xml:space="preserve"> </w:t>
      </w:r>
      <w:r>
        <w:t>dni</w:t>
      </w:r>
      <w:r w:rsidR="00BA662C">
        <w:t xml:space="preserve"> </w:t>
      </w:r>
      <w:r>
        <w:t>od</w:t>
      </w:r>
      <w:r w:rsidR="00BA662C">
        <w:t xml:space="preserve"> </w:t>
      </w:r>
      <w:r>
        <w:t>dnia</w:t>
      </w:r>
      <w:r w:rsidR="00BA662C">
        <w:t xml:space="preserve"> </w:t>
      </w:r>
      <w:r>
        <w:t>otrzymania</w:t>
      </w:r>
      <w:r w:rsidR="00BA662C">
        <w:t xml:space="preserve"> </w:t>
      </w:r>
      <w:r>
        <w:t>wniosku</w:t>
      </w:r>
      <w:r w:rsidR="00BA662C">
        <w:t xml:space="preserve"> </w:t>
      </w:r>
      <w:r>
        <w:t>spełniającego</w:t>
      </w:r>
      <w:r w:rsidR="00BA662C">
        <w:t xml:space="preserve"> </w:t>
      </w:r>
      <w:r>
        <w:t>ww.</w:t>
      </w:r>
      <w:r w:rsidR="00BA662C">
        <w:t xml:space="preserve"> </w:t>
      </w:r>
      <w:r>
        <w:t>wymagania.</w:t>
      </w:r>
      <w:r w:rsidR="00BA662C">
        <w:t xml:space="preserve"> </w:t>
      </w:r>
      <w:r>
        <w:t>Projekt</w:t>
      </w:r>
      <w:r w:rsidR="00BA662C">
        <w:t xml:space="preserve"> </w:t>
      </w:r>
      <w:r>
        <w:t>przesądza,</w:t>
      </w:r>
      <w:r w:rsidR="00BA662C">
        <w:t xml:space="preserve"> </w:t>
      </w:r>
      <w:r>
        <w:t>że</w:t>
      </w:r>
      <w:r w:rsidR="00BA662C">
        <w:t xml:space="preserve"> </w:t>
      </w:r>
      <w:r>
        <w:t>wpis</w:t>
      </w:r>
      <w:r w:rsidR="00BA662C">
        <w:t xml:space="preserve"> </w:t>
      </w:r>
      <w:r>
        <w:t>do</w:t>
      </w:r>
      <w:r w:rsidR="00BA662C">
        <w:t xml:space="preserve"> </w:t>
      </w:r>
      <w:r>
        <w:t>wykazu</w:t>
      </w:r>
      <w:r w:rsidR="00BA662C">
        <w:t xml:space="preserve"> </w:t>
      </w:r>
      <w:r>
        <w:t>będzie</w:t>
      </w:r>
      <w:r w:rsidR="00BA662C">
        <w:t xml:space="preserve"> </w:t>
      </w:r>
      <w:r>
        <w:t>miał</w:t>
      </w:r>
      <w:r w:rsidR="00BA662C">
        <w:t xml:space="preserve"> </w:t>
      </w:r>
      <w:r>
        <w:t>charakter</w:t>
      </w:r>
      <w:r w:rsidR="00BA662C">
        <w:t xml:space="preserve"> </w:t>
      </w:r>
      <w:r>
        <w:t>czynnoś</w:t>
      </w:r>
      <w:r w:rsidR="00B1041D">
        <w:t>ci</w:t>
      </w:r>
      <w:r w:rsidR="00BA662C">
        <w:t xml:space="preserve"> </w:t>
      </w:r>
      <w:r w:rsidR="00B1041D">
        <w:t>materialno-technicznej</w:t>
      </w:r>
      <w:r w:rsidR="00BA662C">
        <w:t xml:space="preserve"> </w:t>
      </w:r>
      <w:r w:rsidR="0066059F">
        <w:t>–</w:t>
      </w:r>
      <w:r w:rsidR="00BA662C">
        <w:t xml:space="preserve"> </w:t>
      </w:r>
      <w:r w:rsidR="0066059F">
        <w:t>sama</w:t>
      </w:r>
      <w:r w:rsidR="00BA662C">
        <w:t xml:space="preserve"> </w:t>
      </w:r>
      <w:r w:rsidR="0066059F">
        <w:t>ta</w:t>
      </w:r>
      <w:r w:rsidR="00BA662C">
        <w:t xml:space="preserve"> </w:t>
      </w:r>
      <w:r w:rsidR="0066059F">
        <w:t>czynność</w:t>
      </w:r>
      <w:r w:rsidR="00BA662C">
        <w:t xml:space="preserve"> </w:t>
      </w:r>
      <w:r w:rsidR="0066059F">
        <w:t>jest</w:t>
      </w:r>
      <w:r w:rsidR="00BA662C">
        <w:t xml:space="preserve"> </w:t>
      </w:r>
      <w:r w:rsidR="0066059F">
        <w:t>skutkiem</w:t>
      </w:r>
      <w:r w:rsidR="00BA662C">
        <w:t xml:space="preserve"> </w:t>
      </w:r>
      <w:r w:rsidR="0066059F">
        <w:t>uprawnienia</w:t>
      </w:r>
      <w:r w:rsidR="00BA662C">
        <w:t xml:space="preserve"> </w:t>
      </w:r>
      <w:r w:rsidR="0066059F">
        <w:t>podmiotu</w:t>
      </w:r>
      <w:r w:rsidR="00BA662C">
        <w:t xml:space="preserve"> </w:t>
      </w:r>
      <w:r w:rsidR="0066059F">
        <w:t>do</w:t>
      </w:r>
      <w:r w:rsidR="00BA662C">
        <w:t xml:space="preserve"> </w:t>
      </w:r>
      <w:r w:rsidR="0066059F">
        <w:t>złożenia</w:t>
      </w:r>
      <w:r w:rsidR="00BA662C">
        <w:t xml:space="preserve"> </w:t>
      </w:r>
      <w:r w:rsidR="0066059F">
        <w:t>wniosku</w:t>
      </w:r>
      <w:r w:rsidR="00BA662C">
        <w:t xml:space="preserve"> </w:t>
      </w:r>
      <w:r w:rsidR="0066059F">
        <w:t>o</w:t>
      </w:r>
      <w:r w:rsidR="00BA662C">
        <w:t xml:space="preserve"> </w:t>
      </w:r>
      <w:r w:rsidR="0066059F">
        <w:t>wpis</w:t>
      </w:r>
      <w:r w:rsidR="00BA662C">
        <w:t xml:space="preserve"> </w:t>
      </w:r>
      <w:r w:rsidR="0066059F">
        <w:t>do</w:t>
      </w:r>
      <w:r w:rsidR="00BA662C">
        <w:t xml:space="preserve"> </w:t>
      </w:r>
      <w:r w:rsidR="0066059F">
        <w:t>wykazu</w:t>
      </w:r>
      <w:r w:rsidR="00B1041D">
        <w:t>.</w:t>
      </w:r>
      <w:r w:rsidR="00BA662C">
        <w:t xml:space="preserve"> </w:t>
      </w:r>
      <w:r w:rsidR="00B1041D">
        <w:t>Wniosek</w:t>
      </w:r>
      <w:r w:rsidR="00BA662C">
        <w:t xml:space="preserve"> </w:t>
      </w:r>
      <w:r w:rsidR="00B1041D">
        <w:t>zostanie</w:t>
      </w:r>
      <w:r w:rsidR="00BA662C">
        <w:t xml:space="preserve"> </w:t>
      </w:r>
      <w:r w:rsidR="00B1041D">
        <w:t>pozostawiony</w:t>
      </w:r>
      <w:r w:rsidR="00BA662C">
        <w:t xml:space="preserve"> </w:t>
      </w:r>
      <w:r w:rsidR="00B1041D">
        <w:t>bez</w:t>
      </w:r>
      <w:r w:rsidR="00BA662C">
        <w:t xml:space="preserve"> </w:t>
      </w:r>
      <w:r w:rsidR="00B1041D">
        <w:t>rozpoznania,</w:t>
      </w:r>
      <w:r w:rsidR="00BA662C">
        <w:t xml:space="preserve"> </w:t>
      </w:r>
      <w:r w:rsidR="00B1041D">
        <w:t>jeżeli</w:t>
      </w:r>
      <w:r w:rsidR="00BA662C">
        <w:t xml:space="preserve"> </w:t>
      </w:r>
      <w:r w:rsidR="00B1041D">
        <w:t>będzie</w:t>
      </w:r>
      <w:r w:rsidR="00BA662C">
        <w:t xml:space="preserve"> </w:t>
      </w:r>
      <w:r w:rsidR="00B1041D">
        <w:t>złożony</w:t>
      </w:r>
      <w:r w:rsidR="00BA662C">
        <w:t xml:space="preserve"> </w:t>
      </w:r>
      <w:r w:rsidR="00B1041D">
        <w:t>przez</w:t>
      </w:r>
      <w:r w:rsidR="00BA662C">
        <w:t xml:space="preserve"> </w:t>
      </w:r>
      <w:r w:rsidR="00B1041D">
        <w:t>podmiot</w:t>
      </w:r>
      <w:r w:rsidR="00BA662C">
        <w:t xml:space="preserve"> </w:t>
      </w:r>
      <w:r w:rsidR="00B1041D">
        <w:t>nieuprawniony</w:t>
      </w:r>
      <w:r w:rsidR="00BA662C">
        <w:t xml:space="preserve"> </w:t>
      </w:r>
      <w:r w:rsidR="00B1041D">
        <w:t>albo</w:t>
      </w:r>
      <w:r w:rsidR="00BA662C">
        <w:t xml:space="preserve"> </w:t>
      </w:r>
      <w:r w:rsidR="00B1041D">
        <w:t>będzie</w:t>
      </w:r>
      <w:r w:rsidR="00BA662C">
        <w:t xml:space="preserve"> </w:t>
      </w:r>
      <w:r w:rsidR="00B1041D">
        <w:t>dotyczył</w:t>
      </w:r>
      <w:r w:rsidR="00BA662C">
        <w:t xml:space="preserve"> </w:t>
      </w:r>
      <w:r w:rsidR="00B1041D">
        <w:t>numeru,</w:t>
      </w:r>
      <w:r w:rsidR="00BA662C">
        <w:t xml:space="preserve"> </w:t>
      </w:r>
      <w:r w:rsidR="00B1041D">
        <w:t>który</w:t>
      </w:r>
      <w:r w:rsidR="00BA662C">
        <w:t xml:space="preserve"> </w:t>
      </w:r>
      <w:r w:rsidR="00B1041D">
        <w:t>nie</w:t>
      </w:r>
      <w:r w:rsidR="00BA662C">
        <w:t xml:space="preserve"> </w:t>
      </w:r>
      <w:r w:rsidR="00B1041D">
        <w:t>jest</w:t>
      </w:r>
      <w:r w:rsidR="00BA662C">
        <w:t xml:space="preserve"> </w:t>
      </w:r>
      <w:r w:rsidR="00B1041D">
        <w:t>wykorzystywany</w:t>
      </w:r>
      <w:r w:rsidR="00BA662C">
        <w:t xml:space="preserve"> </w:t>
      </w:r>
      <w:r w:rsidR="00B1041D">
        <w:t>przez</w:t>
      </w:r>
      <w:r w:rsidR="00BA662C">
        <w:t xml:space="preserve"> </w:t>
      </w:r>
      <w:r w:rsidR="00B1041D">
        <w:t>wnioskodawcę.</w:t>
      </w:r>
      <w:r w:rsidR="00BA662C">
        <w:t xml:space="preserve"> </w:t>
      </w:r>
      <w:r w:rsidR="00B1041D">
        <w:t>W</w:t>
      </w:r>
      <w:r w:rsidR="00BA662C">
        <w:t xml:space="preserve"> </w:t>
      </w:r>
      <w:r w:rsidR="00B1041D">
        <w:t>takiej</w:t>
      </w:r>
      <w:r w:rsidR="00BA662C">
        <w:t xml:space="preserve"> </w:t>
      </w:r>
      <w:r w:rsidR="00B1041D">
        <w:t>sytuacji</w:t>
      </w:r>
      <w:r w:rsidR="00BA662C">
        <w:t xml:space="preserve"> </w:t>
      </w:r>
      <w:r w:rsidR="00B1041D">
        <w:t>Prezes</w:t>
      </w:r>
      <w:r w:rsidR="00BA662C">
        <w:t xml:space="preserve"> </w:t>
      </w:r>
      <w:r w:rsidR="00B1041D">
        <w:t>UKE</w:t>
      </w:r>
      <w:r w:rsidR="00BA662C">
        <w:t xml:space="preserve"> </w:t>
      </w:r>
      <w:r w:rsidR="00B1041D">
        <w:t>niezwłocznie</w:t>
      </w:r>
      <w:r w:rsidR="00BA662C">
        <w:t xml:space="preserve"> </w:t>
      </w:r>
      <w:r w:rsidR="00B1041D">
        <w:t>poinformuje</w:t>
      </w:r>
      <w:r w:rsidR="00BA662C">
        <w:t xml:space="preserve"> </w:t>
      </w:r>
      <w:r w:rsidR="00B1041D">
        <w:t>wnioskodawcę</w:t>
      </w:r>
      <w:r w:rsidR="00BA662C">
        <w:t xml:space="preserve"> </w:t>
      </w:r>
      <w:r w:rsidR="003C2D86">
        <w:t>o</w:t>
      </w:r>
      <w:r w:rsidR="00BA662C">
        <w:t xml:space="preserve"> </w:t>
      </w:r>
      <w:r w:rsidR="00B1041D">
        <w:t>pozostawieniu</w:t>
      </w:r>
      <w:r w:rsidR="00BA662C">
        <w:t xml:space="preserve"> </w:t>
      </w:r>
      <w:r w:rsidR="00B1041D">
        <w:t>wniosku</w:t>
      </w:r>
      <w:r w:rsidR="00BA662C">
        <w:t xml:space="preserve"> </w:t>
      </w:r>
      <w:r w:rsidR="00B1041D">
        <w:t>bez</w:t>
      </w:r>
      <w:r w:rsidR="00BA662C">
        <w:t xml:space="preserve"> </w:t>
      </w:r>
      <w:r w:rsidR="00B1041D">
        <w:t>rozpoznania.</w:t>
      </w:r>
      <w:r w:rsidR="00BA662C">
        <w:t xml:space="preserve"> </w:t>
      </w:r>
      <w:r w:rsidR="00B1041D">
        <w:t>Wprowadza</w:t>
      </w:r>
      <w:r w:rsidR="00BA662C">
        <w:t xml:space="preserve"> </w:t>
      </w:r>
      <w:r w:rsidR="00B1041D">
        <w:t>się</w:t>
      </w:r>
      <w:r w:rsidR="00BA662C">
        <w:t xml:space="preserve"> </w:t>
      </w:r>
      <w:r w:rsidR="00B1041D">
        <w:t>także</w:t>
      </w:r>
      <w:r w:rsidR="00BA662C">
        <w:t xml:space="preserve"> </w:t>
      </w:r>
      <w:r w:rsidR="00B1041D">
        <w:t>możliwość</w:t>
      </w:r>
      <w:r w:rsidR="00BA662C">
        <w:t xml:space="preserve"> </w:t>
      </w:r>
      <w:r w:rsidR="00B1041D">
        <w:t>złożenia</w:t>
      </w:r>
      <w:r w:rsidR="00BA662C">
        <w:t xml:space="preserve"> </w:t>
      </w:r>
      <w:r w:rsidR="00B1041D">
        <w:t>wniosku</w:t>
      </w:r>
      <w:r w:rsidR="00BA662C">
        <w:t xml:space="preserve"> </w:t>
      </w:r>
      <w:r w:rsidR="003C2D86">
        <w:t>o</w:t>
      </w:r>
      <w:r w:rsidR="00BA662C">
        <w:t xml:space="preserve"> </w:t>
      </w:r>
      <w:r w:rsidR="00B1041D">
        <w:t>wycofanie</w:t>
      </w:r>
      <w:r w:rsidR="00BA662C">
        <w:t xml:space="preserve"> </w:t>
      </w:r>
      <w:r w:rsidR="00B1041D">
        <w:t>numeru</w:t>
      </w:r>
      <w:r w:rsidR="00BA662C">
        <w:t xml:space="preserve"> </w:t>
      </w:r>
      <w:r w:rsidR="003C2D86">
        <w:t>z</w:t>
      </w:r>
      <w:r w:rsidR="00BA662C">
        <w:t xml:space="preserve"> </w:t>
      </w:r>
      <w:r w:rsidR="00B1041D">
        <w:t>wykazu.</w:t>
      </w:r>
      <w:r w:rsidR="00BA662C">
        <w:t xml:space="preserve"> </w:t>
      </w:r>
      <w:r w:rsidR="00B1041D">
        <w:t>Będzie</w:t>
      </w:r>
      <w:r w:rsidR="00BA662C">
        <w:t xml:space="preserve"> </w:t>
      </w:r>
      <w:r w:rsidR="00B1041D">
        <w:t>mógł</w:t>
      </w:r>
      <w:r w:rsidR="00BA662C">
        <w:t xml:space="preserve"> </w:t>
      </w:r>
      <w:r w:rsidR="00B1041D">
        <w:t>go</w:t>
      </w:r>
      <w:r w:rsidR="00BA662C">
        <w:t xml:space="preserve"> </w:t>
      </w:r>
      <w:r w:rsidR="00B1041D">
        <w:t>złożyć</w:t>
      </w:r>
      <w:r w:rsidR="00BA662C">
        <w:t xml:space="preserve"> </w:t>
      </w:r>
      <w:r w:rsidR="00B1041D">
        <w:t>pierwotny</w:t>
      </w:r>
      <w:r w:rsidR="00BA662C">
        <w:t xml:space="preserve"> </w:t>
      </w:r>
      <w:r w:rsidR="00B1041D">
        <w:t>wnioskodawca</w:t>
      </w:r>
      <w:r w:rsidR="00972BB4">
        <w:t>,</w:t>
      </w:r>
      <w:r w:rsidR="00BA662C">
        <w:t xml:space="preserve"> </w:t>
      </w:r>
      <w:r w:rsidR="00B1041D">
        <w:t>ale</w:t>
      </w:r>
      <w:r w:rsidR="00BA662C">
        <w:t xml:space="preserve"> </w:t>
      </w:r>
      <w:r w:rsidR="00B1041D">
        <w:t>również</w:t>
      </w:r>
      <w:r w:rsidR="00BA662C">
        <w:t xml:space="preserve"> </w:t>
      </w:r>
      <w:r w:rsidR="00B1041D">
        <w:t>inny</w:t>
      </w:r>
      <w:r w:rsidR="00BA662C">
        <w:t xml:space="preserve"> </w:t>
      </w:r>
      <w:r w:rsidR="00B1041D">
        <w:t>podmiot,</w:t>
      </w:r>
      <w:r w:rsidR="00BA662C">
        <w:t xml:space="preserve"> </w:t>
      </w:r>
      <w:r w:rsidR="00B1041D">
        <w:t>który</w:t>
      </w:r>
      <w:r w:rsidR="00BA662C">
        <w:t xml:space="preserve"> </w:t>
      </w:r>
      <w:r w:rsidR="00B1041D">
        <w:t>aktualnie</w:t>
      </w:r>
      <w:r w:rsidR="00BA662C">
        <w:t xml:space="preserve"> </w:t>
      </w:r>
      <w:r w:rsidR="00B1041D">
        <w:t>korzysta</w:t>
      </w:r>
      <w:r w:rsidR="00BA662C">
        <w:t xml:space="preserve"> </w:t>
      </w:r>
      <w:r w:rsidR="003C2D86">
        <w:t>z</w:t>
      </w:r>
      <w:r w:rsidR="00BA662C">
        <w:t xml:space="preserve"> </w:t>
      </w:r>
      <w:r w:rsidR="00B1041D">
        <w:t>numeru,</w:t>
      </w:r>
      <w:r w:rsidR="00BA662C">
        <w:t xml:space="preserve"> </w:t>
      </w:r>
      <w:r w:rsidR="00B1041D">
        <w:t>który</w:t>
      </w:r>
      <w:r w:rsidR="00BA662C">
        <w:t xml:space="preserve"> </w:t>
      </w:r>
      <w:r w:rsidR="00B1041D">
        <w:t>jest</w:t>
      </w:r>
      <w:r w:rsidR="00BA662C">
        <w:t xml:space="preserve"> </w:t>
      </w:r>
      <w:r w:rsidR="00B1041D">
        <w:t>wpisany</w:t>
      </w:r>
      <w:r w:rsidR="00BA662C">
        <w:t xml:space="preserve"> </w:t>
      </w:r>
      <w:r w:rsidR="00B1041D">
        <w:t>do</w:t>
      </w:r>
      <w:r w:rsidR="00BA662C">
        <w:t xml:space="preserve"> </w:t>
      </w:r>
      <w:r w:rsidR="00B1041D">
        <w:t>wykazu.</w:t>
      </w:r>
      <w:r w:rsidR="00BA662C">
        <w:t xml:space="preserve"> </w:t>
      </w:r>
      <w:r w:rsidR="00537039">
        <w:t>W</w:t>
      </w:r>
      <w:r w:rsidR="00BA662C">
        <w:t xml:space="preserve"> </w:t>
      </w:r>
      <w:r w:rsidR="00537039">
        <w:t>takim</w:t>
      </w:r>
      <w:r w:rsidR="00BA662C">
        <w:t xml:space="preserve"> </w:t>
      </w:r>
      <w:r w:rsidR="00537039">
        <w:t>przypadku</w:t>
      </w:r>
      <w:r w:rsidR="00BA662C">
        <w:t xml:space="preserve"> </w:t>
      </w:r>
      <w:r w:rsidR="00537039">
        <w:t>Prezes</w:t>
      </w:r>
      <w:r w:rsidR="00BA662C">
        <w:t xml:space="preserve"> </w:t>
      </w:r>
      <w:r w:rsidR="00537039">
        <w:t>UKE</w:t>
      </w:r>
      <w:r w:rsidR="00BA662C">
        <w:t xml:space="preserve"> </w:t>
      </w:r>
      <w:r w:rsidR="00537039">
        <w:t>niezwłocznie,</w:t>
      </w:r>
      <w:r w:rsidR="00BA662C">
        <w:t xml:space="preserve"> </w:t>
      </w:r>
      <w:r w:rsidR="00537039">
        <w:t>najpóźniej</w:t>
      </w:r>
      <w:r w:rsidR="00BA662C">
        <w:t xml:space="preserve"> </w:t>
      </w:r>
      <w:r w:rsidR="003C2D86">
        <w:t>w</w:t>
      </w:r>
      <w:r w:rsidR="00BA662C">
        <w:t xml:space="preserve"> </w:t>
      </w:r>
      <w:r w:rsidR="00537039">
        <w:t>terminie</w:t>
      </w:r>
      <w:r w:rsidR="00BA662C">
        <w:t xml:space="preserve"> </w:t>
      </w:r>
      <w:r w:rsidR="00537039">
        <w:t>5</w:t>
      </w:r>
      <w:r w:rsidR="00F57888">
        <w:t> </w:t>
      </w:r>
      <w:r w:rsidR="00537039">
        <w:t>dni</w:t>
      </w:r>
      <w:r w:rsidR="00BA662C">
        <w:t xml:space="preserve"> </w:t>
      </w:r>
      <w:r w:rsidR="00537039">
        <w:t>od</w:t>
      </w:r>
      <w:r w:rsidR="00BA662C">
        <w:t xml:space="preserve"> </w:t>
      </w:r>
      <w:r w:rsidR="00537039">
        <w:t>dnia</w:t>
      </w:r>
      <w:r w:rsidR="00BA662C">
        <w:t xml:space="preserve"> </w:t>
      </w:r>
      <w:r w:rsidR="00537039">
        <w:t>otrzymania</w:t>
      </w:r>
      <w:r w:rsidR="00BA662C">
        <w:t xml:space="preserve"> </w:t>
      </w:r>
      <w:r w:rsidR="00537039">
        <w:t>wniosku</w:t>
      </w:r>
      <w:r w:rsidR="00BA662C">
        <w:t xml:space="preserve"> </w:t>
      </w:r>
      <w:r w:rsidR="003C2D86">
        <w:t>o</w:t>
      </w:r>
      <w:r w:rsidR="00BA662C">
        <w:t xml:space="preserve"> </w:t>
      </w:r>
      <w:r w:rsidR="00537039">
        <w:t>wycofanie</w:t>
      </w:r>
      <w:r w:rsidR="00BA662C">
        <w:t xml:space="preserve"> </w:t>
      </w:r>
      <w:r w:rsidR="00537039">
        <w:t>numeru</w:t>
      </w:r>
      <w:r w:rsidR="00BA662C">
        <w:t xml:space="preserve"> </w:t>
      </w:r>
      <w:r w:rsidR="003C2D86">
        <w:t>z</w:t>
      </w:r>
      <w:r w:rsidR="00BA662C">
        <w:t xml:space="preserve"> </w:t>
      </w:r>
      <w:r w:rsidR="00537039">
        <w:t>wykazu,</w:t>
      </w:r>
      <w:r w:rsidR="00BA662C">
        <w:t xml:space="preserve"> </w:t>
      </w:r>
      <w:r w:rsidR="00537039">
        <w:t>dokona</w:t>
      </w:r>
      <w:r w:rsidR="00BA662C">
        <w:t xml:space="preserve"> </w:t>
      </w:r>
      <w:r w:rsidR="00537039">
        <w:t>wykreślenia</w:t>
      </w:r>
      <w:r w:rsidR="00BA662C">
        <w:t xml:space="preserve"> </w:t>
      </w:r>
      <w:r w:rsidR="00537039">
        <w:t>numeru</w:t>
      </w:r>
      <w:r w:rsidR="00BA662C">
        <w:t xml:space="preserve"> </w:t>
      </w:r>
      <w:r w:rsidR="003C2D86">
        <w:t>z</w:t>
      </w:r>
      <w:r w:rsidR="00BA662C">
        <w:t xml:space="preserve"> </w:t>
      </w:r>
      <w:r w:rsidR="00537039">
        <w:t>wykazu.</w:t>
      </w:r>
    </w:p>
    <w:p w14:paraId="59DB387C" w14:textId="77777777" w:rsidR="00886823" w:rsidRPr="009553E2" w:rsidRDefault="00886823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Projekt</w:t>
      </w:r>
      <w:r w:rsidR="00BA662C">
        <w:t xml:space="preserve"> </w:t>
      </w:r>
      <w:r w:rsidRPr="009553E2">
        <w:t>wprowadza</w:t>
      </w:r>
      <w:r w:rsidR="00BA662C">
        <w:t xml:space="preserve"> </w:t>
      </w:r>
      <w:r w:rsidRPr="009553E2">
        <w:t>obowiązkową</w:t>
      </w:r>
      <w:r w:rsidR="00BA662C">
        <w:t xml:space="preserve"> </w:t>
      </w:r>
      <w:r w:rsidRPr="009553E2">
        <w:t>elektronizację</w:t>
      </w:r>
      <w:r w:rsidR="00BA662C">
        <w:t xml:space="preserve"> </w:t>
      </w:r>
      <w:r w:rsidRPr="009553E2">
        <w:t>tych</w:t>
      </w:r>
      <w:r w:rsidR="00BA662C">
        <w:t xml:space="preserve"> </w:t>
      </w:r>
      <w:r w:rsidRPr="009553E2">
        <w:t>wniosków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powinny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Pr="009553E2">
        <w:t>opatrzone</w:t>
      </w:r>
      <w:r w:rsidR="00BA662C">
        <w:t xml:space="preserve"> </w:t>
      </w:r>
      <w:r w:rsidRPr="009553E2">
        <w:t>kwalifikowanym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elektronicznym,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zaufanym</w:t>
      </w:r>
      <w:r w:rsidR="00BA662C">
        <w:t xml:space="preserve"> </w:t>
      </w:r>
      <w:r w:rsidRPr="009553E2">
        <w:t>albo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osobistym.</w:t>
      </w:r>
      <w:r w:rsidR="00BA662C">
        <w:t xml:space="preserve"> </w:t>
      </w:r>
      <w:r w:rsidRPr="009553E2">
        <w:t>Wniosek,</w:t>
      </w:r>
      <w:r w:rsidR="00BA662C">
        <w:t xml:space="preserve"> </w:t>
      </w:r>
      <w:r w:rsidRPr="009553E2">
        <w:t>który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spełni</w:t>
      </w:r>
      <w:r w:rsidR="00BA662C">
        <w:t xml:space="preserve"> </w:t>
      </w:r>
      <w:r w:rsidRPr="009553E2">
        <w:t>tych</w:t>
      </w:r>
      <w:r w:rsidR="00BA662C">
        <w:t xml:space="preserve"> </w:t>
      </w:r>
      <w:r w:rsidRPr="009553E2">
        <w:t>wymogów,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pozostawiony</w:t>
      </w:r>
      <w:r w:rsidR="00BA662C">
        <w:t xml:space="preserve"> </w:t>
      </w:r>
      <w:r w:rsidRPr="009553E2">
        <w:t>bez</w:t>
      </w:r>
      <w:r w:rsidR="00BA662C">
        <w:t xml:space="preserve"> </w:t>
      </w:r>
      <w:r w:rsidRPr="009553E2">
        <w:t>rozpoznania.</w:t>
      </w:r>
      <w:r w:rsidR="00BA662C">
        <w:t xml:space="preserve"> </w:t>
      </w:r>
    </w:p>
    <w:p w14:paraId="4A12D532" w14:textId="1053AFA1" w:rsidR="00886823" w:rsidRPr="00B5522F" w:rsidRDefault="00886823" w:rsidP="0009389E">
      <w:pPr>
        <w:pStyle w:val="NormalnyWeb"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11</w:t>
      </w:r>
      <w:r w:rsidR="00F57888">
        <w:rPr>
          <w:rStyle w:val="Ppogrubienie"/>
        </w:rPr>
        <w:t>.</w:t>
      </w:r>
    </w:p>
    <w:p w14:paraId="4F89CB6F" w14:textId="1BFA8B72" w:rsidR="00886823" w:rsidRPr="00E8029C" w:rsidRDefault="00886823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204440">
        <w:t>1</w:t>
      </w:r>
      <w:r w:rsidR="001E1362" w:rsidRPr="00E8029C">
        <w:t>1</w:t>
      </w:r>
      <w:r w:rsidR="00BA662C">
        <w:t xml:space="preserve"> </w:t>
      </w:r>
      <w:r w:rsidRPr="00E8029C">
        <w:t>określono,</w:t>
      </w:r>
      <w:r w:rsidR="00BA662C">
        <w:t xml:space="preserve"> </w:t>
      </w:r>
      <w:r w:rsidRPr="00E8029C">
        <w:t>że</w:t>
      </w:r>
      <w:r w:rsidR="00BA662C">
        <w:t xml:space="preserve"> </w:t>
      </w:r>
      <w:r w:rsidR="00A739C2">
        <w:t>w</w:t>
      </w:r>
      <w:r w:rsidRPr="00E8029C">
        <w:t>ykaz</w:t>
      </w:r>
      <w:r w:rsidR="00BA662C">
        <w:t xml:space="preserve"> </w:t>
      </w:r>
      <w:r w:rsidR="00A739C2" w:rsidRPr="00E8029C">
        <w:t>numerów,</w:t>
      </w:r>
      <w:r w:rsidR="00BA662C">
        <w:t xml:space="preserve"> </w:t>
      </w:r>
      <w:r w:rsidR="00A739C2" w:rsidRPr="00E8029C">
        <w:t>które</w:t>
      </w:r>
      <w:r w:rsidR="00BA662C">
        <w:t xml:space="preserve"> </w:t>
      </w:r>
      <w:r w:rsidR="00A739C2" w:rsidRPr="00E8029C">
        <w:t>służą</w:t>
      </w:r>
      <w:r w:rsidR="00BA662C">
        <w:t xml:space="preserve"> </w:t>
      </w:r>
      <w:r w:rsidR="00A739C2" w:rsidRPr="00E8029C">
        <w:t>wyłącznie</w:t>
      </w:r>
      <w:r w:rsidR="00BA662C">
        <w:t xml:space="preserve"> </w:t>
      </w:r>
      <w:r w:rsidR="00A739C2" w:rsidRPr="00E8029C">
        <w:t>do</w:t>
      </w:r>
      <w:r w:rsidR="00BA662C">
        <w:t xml:space="preserve"> </w:t>
      </w:r>
      <w:r w:rsidR="00A739C2" w:rsidRPr="00E8029C">
        <w:t>odbierania</w:t>
      </w:r>
      <w:r w:rsidR="00BA662C">
        <w:t xml:space="preserve"> </w:t>
      </w:r>
      <w:r w:rsidR="00A739C2" w:rsidRPr="00E8029C">
        <w:t>połączeń</w:t>
      </w:r>
      <w:r w:rsidR="00BA662C">
        <w:t xml:space="preserve"> </w:t>
      </w:r>
      <w:r w:rsidR="00A739C2" w:rsidRPr="00E8029C">
        <w:t>głosowych</w:t>
      </w:r>
      <w:r w:rsidR="00482D95">
        <w:t>,</w:t>
      </w:r>
      <w:r w:rsidR="00BA662C">
        <w:t xml:space="preserve"> </w:t>
      </w:r>
      <w:r w:rsidRPr="00E8029C">
        <w:t>zawiera:</w:t>
      </w:r>
    </w:p>
    <w:p w14:paraId="744E4D38" w14:textId="77777777" w:rsidR="00886823" w:rsidRPr="008F5BD4" w:rsidRDefault="00A739C2" w:rsidP="00817FA8">
      <w:pPr>
        <w:pStyle w:val="NormalnyWeb"/>
        <w:numPr>
          <w:ilvl w:val="0"/>
          <w:numId w:val="113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>
        <w:rPr>
          <w:rFonts w:eastAsiaTheme="minorEastAsia"/>
        </w:rPr>
        <w:t>wskazanie</w:t>
      </w:r>
      <w:r w:rsidR="00BA662C">
        <w:rPr>
          <w:rFonts w:eastAsiaTheme="minorEastAsia"/>
        </w:rPr>
        <w:t xml:space="preserve"> </w:t>
      </w:r>
      <w:r w:rsidR="00886823" w:rsidRPr="008F5BD4">
        <w:rPr>
          <w:rFonts w:eastAsiaTheme="minorEastAsia"/>
        </w:rPr>
        <w:t>numer</w:t>
      </w:r>
      <w:r>
        <w:rPr>
          <w:rFonts w:eastAsiaTheme="minorEastAsia"/>
        </w:rPr>
        <w:t>u</w:t>
      </w:r>
      <w:r w:rsidR="00886823" w:rsidRPr="008F5BD4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="00886823" w:rsidRPr="008F5BD4">
        <w:rPr>
          <w:rFonts w:eastAsiaTheme="minorEastAsia"/>
        </w:rPr>
        <w:t>który</w:t>
      </w:r>
      <w:r w:rsidR="00BA662C">
        <w:rPr>
          <w:rFonts w:eastAsiaTheme="minorEastAsia"/>
        </w:rPr>
        <w:t xml:space="preserve"> </w:t>
      </w:r>
      <w:r w:rsidR="00886823" w:rsidRPr="008F5BD4">
        <w:rPr>
          <w:rFonts w:eastAsiaTheme="minorEastAsia"/>
        </w:rPr>
        <w:t>służy</w:t>
      </w:r>
      <w:r w:rsidR="00BA662C">
        <w:rPr>
          <w:rFonts w:eastAsiaTheme="minorEastAsia"/>
        </w:rPr>
        <w:t xml:space="preserve"> </w:t>
      </w:r>
      <w:r w:rsidR="00886823" w:rsidRPr="008F5BD4">
        <w:rPr>
          <w:rFonts w:eastAsiaTheme="minorEastAsia"/>
        </w:rPr>
        <w:t>wyłącznie</w:t>
      </w:r>
      <w:r w:rsidR="00BA662C">
        <w:rPr>
          <w:rFonts w:eastAsiaTheme="minorEastAsia"/>
        </w:rPr>
        <w:t xml:space="preserve"> </w:t>
      </w:r>
      <w:r w:rsidR="00886823" w:rsidRPr="008F5BD4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="00886823" w:rsidRPr="008F5BD4">
        <w:rPr>
          <w:rFonts w:eastAsiaTheme="minorEastAsia"/>
        </w:rPr>
        <w:t>odbierania</w:t>
      </w:r>
      <w:r w:rsidR="00BA662C">
        <w:rPr>
          <w:rFonts w:eastAsiaTheme="minorEastAsia"/>
        </w:rPr>
        <w:t xml:space="preserve"> </w:t>
      </w:r>
      <w:r w:rsidR="00886823" w:rsidRPr="008F5BD4">
        <w:rPr>
          <w:rFonts w:eastAsiaTheme="minorEastAsia"/>
        </w:rPr>
        <w:t>połączeń</w:t>
      </w:r>
      <w:r w:rsidR="00BA662C">
        <w:rPr>
          <w:rFonts w:eastAsiaTheme="minorEastAsia"/>
        </w:rPr>
        <w:t xml:space="preserve"> </w:t>
      </w:r>
      <w:r w:rsidR="00886823" w:rsidRPr="008F5BD4">
        <w:rPr>
          <w:rFonts w:eastAsiaTheme="minorEastAsia"/>
        </w:rPr>
        <w:t>głosowych;</w:t>
      </w:r>
    </w:p>
    <w:p w14:paraId="7AF54CC2" w14:textId="77777777" w:rsidR="00886823" w:rsidRPr="008F5BD4" w:rsidRDefault="00886823" w:rsidP="00817FA8">
      <w:pPr>
        <w:pStyle w:val="NormalnyWeb"/>
        <w:numPr>
          <w:ilvl w:val="0"/>
          <w:numId w:val="113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8F5BD4">
        <w:rPr>
          <w:rFonts w:eastAsiaTheme="minorEastAsia"/>
        </w:rPr>
        <w:t>datę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wpisania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tego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numeru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wykazu;</w:t>
      </w:r>
    </w:p>
    <w:p w14:paraId="2F8EB294" w14:textId="77777777" w:rsidR="00886823" w:rsidRPr="00620C0D" w:rsidRDefault="00886823" w:rsidP="00817FA8">
      <w:pPr>
        <w:pStyle w:val="NormalnyWeb"/>
        <w:numPr>
          <w:ilvl w:val="0"/>
          <w:numId w:val="113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620C0D">
        <w:rPr>
          <w:rFonts w:eastAsiaTheme="minorEastAsia"/>
        </w:rPr>
        <w:t>datę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wykreślenia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numeru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z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wykazu.</w:t>
      </w:r>
      <w:r w:rsidR="00BA662C">
        <w:rPr>
          <w:rFonts w:eastAsiaTheme="minorEastAsia"/>
        </w:rPr>
        <w:t xml:space="preserve"> </w:t>
      </w:r>
    </w:p>
    <w:p w14:paraId="1065943C" w14:textId="77777777" w:rsidR="00886823" w:rsidRPr="009553E2" w:rsidRDefault="009704D2" w:rsidP="00817FA8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Wskazanie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wykazie</w:t>
      </w:r>
      <w:r w:rsidR="00BA662C">
        <w:t xml:space="preserve"> </w:t>
      </w:r>
      <w:r w:rsidRPr="009553E2">
        <w:t>dat</w:t>
      </w:r>
      <w:r w:rsidR="00BA662C">
        <w:t xml:space="preserve"> </w:t>
      </w:r>
      <w:r w:rsidRPr="009553E2">
        <w:t>wpisania</w:t>
      </w:r>
      <w:r w:rsidR="00BA662C">
        <w:t xml:space="preserve"> </w:t>
      </w:r>
      <w:r w:rsidRPr="009553E2">
        <w:t>numeru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wykazu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jego</w:t>
      </w:r>
      <w:r w:rsidR="00BA662C">
        <w:t xml:space="preserve"> </w:t>
      </w:r>
      <w:r w:rsidRPr="009553E2">
        <w:t>wykreślenia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konieczne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uwagi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obowiązek</w:t>
      </w:r>
      <w:r w:rsidR="00BA662C">
        <w:t xml:space="preserve"> </w:t>
      </w:r>
      <w:r w:rsidRPr="009553E2">
        <w:t>blokowania</w:t>
      </w:r>
      <w:r w:rsidR="00BA662C">
        <w:t xml:space="preserve"> </w:t>
      </w:r>
      <w:r w:rsidRPr="009553E2">
        <w:t>połączeń</w:t>
      </w:r>
      <w:r w:rsidR="00BA662C">
        <w:t xml:space="preserve"> </w:t>
      </w:r>
      <w:r w:rsidRPr="009553E2">
        <w:t>inicjowanych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numeru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terminy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telekomunikacyjnego.</w:t>
      </w:r>
    </w:p>
    <w:p w14:paraId="23F48BAE" w14:textId="6960C476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12</w:t>
      </w:r>
      <w:r w:rsidR="007F4763">
        <w:rPr>
          <w:rStyle w:val="Ppogrubienie"/>
        </w:rPr>
        <w:t>.</w:t>
      </w:r>
    </w:p>
    <w:p w14:paraId="779F496E" w14:textId="7B8DFBBC" w:rsidR="00205911" w:rsidRPr="009553E2" w:rsidRDefault="00BC0B08" w:rsidP="00083440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Aby</w:t>
      </w:r>
      <w:r w:rsidR="00BA662C">
        <w:t xml:space="preserve"> </w:t>
      </w:r>
      <w:r w:rsidRPr="00204440">
        <w:t>móc</w:t>
      </w:r>
      <w:r w:rsidR="00BA662C">
        <w:t xml:space="preserve"> </w:t>
      </w:r>
      <w:r w:rsidRPr="00204440">
        <w:t>skutecznie</w:t>
      </w:r>
      <w:r w:rsidR="00BA662C">
        <w:t xml:space="preserve"> </w:t>
      </w:r>
      <w:r w:rsidRPr="00204440">
        <w:t>zwalczać</w:t>
      </w:r>
      <w:r w:rsidR="00BA662C">
        <w:t xml:space="preserve"> </w:t>
      </w:r>
      <w:r w:rsidRPr="00204440">
        <w:t>CLI</w:t>
      </w:r>
      <w:r w:rsidR="00BA662C">
        <w:t xml:space="preserve"> </w:t>
      </w:r>
      <w:proofErr w:type="spellStart"/>
      <w:r w:rsidR="000023D9" w:rsidRPr="00204440">
        <w:t>spoofing</w:t>
      </w:r>
      <w:proofErr w:type="spellEnd"/>
      <w:r w:rsidR="00AF7859">
        <w:t>,</w:t>
      </w:r>
      <w:r w:rsidR="00BA662C">
        <w:t xml:space="preserve"> </w:t>
      </w:r>
      <w:r w:rsidR="000023D9" w:rsidRPr="00204440">
        <w:t>przedsiębiorca</w:t>
      </w:r>
      <w:r w:rsidR="00BA662C">
        <w:t xml:space="preserve"> </w:t>
      </w:r>
      <w:r w:rsidR="000023D9" w:rsidRPr="00204440">
        <w:t>musi</w:t>
      </w:r>
      <w:r w:rsidR="00BA662C">
        <w:t xml:space="preserve"> </w:t>
      </w:r>
      <w:r w:rsidR="000023D9" w:rsidRPr="00204440">
        <w:t>mieć</w:t>
      </w:r>
      <w:r w:rsidR="00BA662C">
        <w:t xml:space="preserve"> </w:t>
      </w:r>
      <w:r w:rsidR="000023D9" w:rsidRPr="00204440">
        <w:t>możliwość</w:t>
      </w:r>
      <w:r w:rsidR="00BA662C">
        <w:t xml:space="preserve"> </w:t>
      </w:r>
      <w:r w:rsidR="000023D9" w:rsidRPr="00204440">
        <w:t>monitorowania</w:t>
      </w:r>
      <w:r w:rsidR="00BA662C">
        <w:t xml:space="preserve"> </w:t>
      </w:r>
      <w:r w:rsidR="000023D9" w:rsidRPr="00204440">
        <w:t>ruchu</w:t>
      </w:r>
      <w:r w:rsidR="00BA662C">
        <w:t xml:space="preserve"> </w:t>
      </w:r>
      <w:r w:rsidR="003C2D86">
        <w:t>w</w:t>
      </w:r>
      <w:r w:rsidR="00BA662C">
        <w:t xml:space="preserve"> </w:t>
      </w:r>
      <w:r w:rsidR="000023D9" w:rsidRPr="00204440">
        <w:t>sieci</w:t>
      </w:r>
      <w:r w:rsidR="00BA662C">
        <w:t xml:space="preserve"> </w:t>
      </w:r>
      <w:r w:rsidR="000023D9" w:rsidRPr="00E8029C">
        <w:t>telekomunikacyjnej</w:t>
      </w:r>
      <w:r w:rsidR="00BA662C">
        <w:t xml:space="preserve"> </w:t>
      </w:r>
      <w:r w:rsidR="003C2D86">
        <w:t>w</w:t>
      </w:r>
      <w:r w:rsidR="00BA662C">
        <w:t xml:space="preserve"> </w:t>
      </w:r>
      <w:r w:rsidR="000023D9" w:rsidRPr="00E8029C">
        <w:t>celu</w:t>
      </w:r>
      <w:r w:rsidR="00BA662C">
        <w:t xml:space="preserve"> </w:t>
      </w:r>
      <w:r w:rsidR="000023D9" w:rsidRPr="00E8029C">
        <w:t>wykrycia</w:t>
      </w:r>
      <w:r w:rsidR="00BA662C">
        <w:t xml:space="preserve"> </w:t>
      </w:r>
      <w:r w:rsidR="000023D9" w:rsidRPr="00E8029C">
        <w:t>podejrzanych</w:t>
      </w:r>
      <w:r w:rsidR="00BA662C">
        <w:t xml:space="preserve"> </w:t>
      </w:r>
      <w:r w:rsidR="000023D9" w:rsidRPr="00E8029C">
        <w:t>połączeń</w:t>
      </w:r>
      <w:r w:rsidR="00BA662C">
        <w:t xml:space="preserve"> </w:t>
      </w:r>
      <w:r w:rsidR="000023D9" w:rsidRPr="00E8029C">
        <w:t>głosowych.</w:t>
      </w:r>
      <w:r w:rsidR="00BA662C">
        <w:t xml:space="preserve"> </w:t>
      </w:r>
      <w:r w:rsidR="000023D9" w:rsidRPr="00E8029C">
        <w:t>Potrzebne</w:t>
      </w:r>
      <w:r w:rsidR="00BA662C">
        <w:t xml:space="preserve"> </w:t>
      </w:r>
      <w:r w:rsidR="000023D9" w:rsidRPr="00E8029C">
        <w:t>są</w:t>
      </w:r>
      <w:r w:rsidR="00BA662C">
        <w:t xml:space="preserve"> </w:t>
      </w:r>
      <w:r w:rsidR="000023D9" w:rsidRPr="00E8029C">
        <w:t>także</w:t>
      </w:r>
      <w:r w:rsidR="00BA662C">
        <w:t xml:space="preserve"> </w:t>
      </w:r>
      <w:r w:rsidR="000023D9" w:rsidRPr="00E8029C">
        <w:t>środki</w:t>
      </w:r>
      <w:r w:rsidR="00BA662C">
        <w:t xml:space="preserve"> </w:t>
      </w:r>
      <w:r w:rsidR="000023D9" w:rsidRPr="00E8029C">
        <w:t>umożliwiające</w:t>
      </w:r>
      <w:r w:rsidR="00BA662C">
        <w:t xml:space="preserve"> </w:t>
      </w:r>
      <w:r w:rsidR="000023D9" w:rsidRPr="00E8029C">
        <w:t>wymianę</w:t>
      </w:r>
      <w:r w:rsidR="00BA662C">
        <w:t xml:space="preserve"> </w:t>
      </w:r>
      <w:r w:rsidR="000023D9" w:rsidRPr="00E8029C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="000023D9" w:rsidRPr="00E8029C">
        <w:t>takich</w:t>
      </w:r>
      <w:r w:rsidR="00BA662C">
        <w:t xml:space="preserve"> </w:t>
      </w:r>
      <w:r w:rsidR="000023D9" w:rsidRPr="00E8029C">
        <w:t>połączeniach</w:t>
      </w:r>
      <w:r w:rsidR="00BA662C">
        <w:t xml:space="preserve"> </w:t>
      </w:r>
      <w:r w:rsidR="000023D9" w:rsidRPr="00E8029C">
        <w:t>między</w:t>
      </w:r>
      <w:r w:rsidR="00BA662C">
        <w:t xml:space="preserve"> </w:t>
      </w:r>
      <w:r w:rsidR="000023D9" w:rsidRPr="00E8029C">
        <w:t>przedsiębiorcami</w:t>
      </w:r>
      <w:r w:rsidR="00BA662C">
        <w:t xml:space="preserve"> </w:t>
      </w:r>
      <w:r w:rsidR="000023D9" w:rsidRPr="00E8029C">
        <w:t>–</w:t>
      </w:r>
      <w:r w:rsidR="00BA662C">
        <w:t xml:space="preserve"> </w:t>
      </w:r>
      <w:r w:rsidR="000023D9" w:rsidRPr="008F5BD4">
        <w:t>ruch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0023D9" w:rsidRPr="008F5BD4">
        <w:t>sieci</w:t>
      </w:r>
      <w:r w:rsidR="00BA662C">
        <w:t xml:space="preserve"> </w:t>
      </w:r>
      <w:r w:rsidR="000023D9" w:rsidRPr="008F5BD4">
        <w:t>telekomunikacyjnej</w:t>
      </w:r>
      <w:r w:rsidR="00BA662C">
        <w:t xml:space="preserve"> </w:t>
      </w:r>
      <w:r w:rsidR="000023D9" w:rsidRPr="008F5BD4">
        <w:t>jest</w:t>
      </w:r>
      <w:r w:rsidR="00BA662C">
        <w:t xml:space="preserve"> </w:t>
      </w:r>
      <w:r w:rsidR="000023D9" w:rsidRPr="00620C0D">
        <w:t>często</w:t>
      </w:r>
      <w:r w:rsidR="00BA662C">
        <w:t xml:space="preserve"> </w:t>
      </w:r>
      <w:r w:rsidR="000023D9" w:rsidRPr="00620C0D">
        <w:t>tranzytowany</w:t>
      </w:r>
      <w:r w:rsidR="00BA662C">
        <w:t xml:space="preserve"> </w:t>
      </w:r>
      <w:r w:rsidR="000023D9" w:rsidRPr="00620C0D">
        <w:t>przez</w:t>
      </w:r>
      <w:r w:rsidR="00BA662C">
        <w:t xml:space="preserve"> </w:t>
      </w:r>
      <w:r w:rsidR="000023D9" w:rsidRPr="00620C0D">
        <w:t>sieci</w:t>
      </w:r>
      <w:r w:rsidR="00BA662C">
        <w:t xml:space="preserve"> </w:t>
      </w:r>
      <w:r w:rsidR="000023D9" w:rsidRPr="00620C0D">
        <w:t>telek</w:t>
      </w:r>
      <w:r w:rsidR="0094481B" w:rsidRPr="00620C0D">
        <w:t>omunikacyjne</w:t>
      </w:r>
      <w:r w:rsidR="00BA662C">
        <w:t xml:space="preserve"> </w:t>
      </w:r>
      <w:r w:rsidR="0094481B" w:rsidRPr="00620C0D">
        <w:t>różnych</w:t>
      </w:r>
      <w:r w:rsidR="00BA662C">
        <w:t xml:space="preserve"> </w:t>
      </w:r>
      <w:r w:rsidR="0094481B" w:rsidRPr="00620C0D">
        <w:t>operatorów</w:t>
      </w:r>
      <w:r w:rsidR="0094481B" w:rsidRPr="008D716E">
        <w:t>.</w:t>
      </w:r>
      <w:r w:rsidR="00BA662C">
        <w:t xml:space="preserve"> </w:t>
      </w:r>
      <w:r w:rsidR="001E1362" w:rsidRPr="006D575F">
        <w:t>W</w:t>
      </w:r>
      <w:r w:rsidR="00BA662C">
        <w:t xml:space="preserve"> </w:t>
      </w:r>
      <w:r w:rsidR="000023D9" w:rsidRPr="006D575F">
        <w:t>końcu</w:t>
      </w:r>
      <w:r w:rsidR="00BA662C">
        <w:t xml:space="preserve"> </w:t>
      </w:r>
      <w:r w:rsidR="000023D9" w:rsidRPr="006D575F">
        <w:t>potrzebne</w:t>
      </w:r>
      <w:r w:rsidR="00BA662C">
        <w:t xml:space="preserve"> </w:t>
      </w:r>
      <w:r w:rsidR="000023D9" w:rsidRPr="006D575F">
        <w:t>są</w:t>
      </w:r>
      <w:r w:rsidR="00BA662C">
        <w:t xml:space="preserve"> </w:t>
      </w:r>
      <w:r w:rsidR="000023D9" w:rsidRPr="006D575F">
        <w:t>środki</w:t>
      </w:r>
      <w:r w:rsidR="00BA662C">
        <w:t xml:space="preserve"> </w:t>
      </w:r>
      <w:r w:rsidR="000023D9" w:rsidRPr="009553E2">
        <w:t>wobec</w:t>
      </w:r>
      <w:r w:rsidR="00BA662C">
        <w:t xml:space="preserve"> </w:t>
      </w:r>
      <w:r w:rsidR="000023D9" w:rsidRPr="009553E2">
        <w:t>podejrzanych</w:t>
      </w:r>
      <w:r w:rsidR="00BA662C">
        <w:t xml:space="preserve"> </w:t>
      </w:r>
      <w:r w:rsidR="000023D9" w:rsidRPr="009553E2">
        <w:t>połączeń</w:t>
      </w:r>
      <w:r w:rsidR="00BA662C">
        <w:t xml:space="preserve"> </w:t>
      </w:r>
      <w:r w:rsidR="000023D9" w:rsidRPr="009553E2">
        <w:t>–</w:t>
      </w:r>
      <w:r w:rsidR="00BA662C">
        <w:t xml:space="preserve"> </w:t>
      </w:r>
      <w:r w:rsidR="000023D9" w:rsidRPr="009553E2">
        <w:t>środki</w:t>
      </w:r>
      <w:r w:rsidR="00BA662C">
        <w:t xml:space="preserve"> </w:t>
      </w:r>
      <w:r w:rsidR="000023D9" w:rsidRPr="009553E2">
        <w:t>służące</w:t>
      </w:r>
      <w:r w:rsidR="00BA662C">
        <w:t xml:space="preserve"> </w:t>
      </w:r>
      <w:r w:rsidR="000023D9" w:rsidRPr="009553E2">
        <w:t>blokowaniu</w:t>
      </w:r>
      <w:r w:rsidR="00BA662C">
        <w:t xml:space="preserve"> </w:t>
      </w:r>
      <w:r w:rsidR="000023D9" w:rsidRPr="009553E2">
        <w:t>takiego</w:t>
      </w:r>
      <w:r w:rsidR="00BA662C">
        <w:t xml:space="preserve"> </w:t>
      </w:r>
      <w:r w:rsidR="000023D9" w:rsidRPr="009553E2">
        <w:t>połączenia</w:t>
      </w:r>
      <w:r w:rsidR="00BA662C">
        <w:t xml:space="preserve"> </w:t>
      </w:r>
      <w:r w:rsidR="000023D9" w:rsidRPr="009553E2">
        <w:t>albo</w:t>
      </w:r>
      <w:r w:rsidR="00BA662C">
        <w:t xml:space="preserve"> </w:t>
      </w:r>
      <w:r w:rsidR="000023D9" w:rsidRPr="009553E2">
        <w:t>ukryciu</w:t>
      </w:r>
      <w:r w:rsidR="00BA662C">
        <w:t xml:space="preserve"> </w:t>
      </w:r>
      <w:r w:rsidR="000023D9" w:rsidRPr="009553E2">
        <w:t>identyfikacji</w:t>
      </w:r>
      <w:r w:rsidR="00BA662C">
        <w:t xml:space="preserve"> </w:t>
      </w:r>
      <w:r w:rsidR="000023D9" w:rsidRPr="009553E2">
        <w:t>numeru</w:t>
      </w:r>
      <w:r w:rsidR="00BA662C">
        <w:t xml:space="preserve"> </w:t>
      </w:r>
      <w:r w:rsidR="000023D9" w:rsidRPr="009553E2">
        <w:t>wywołującego</w:t>
      </w:r>
      <w:r w:rsidR="00BA662C">
        <w:t xml:space="preserve"> </w:t>
      </w:r>
      <w:r w:rsidR="000023D9" w:rsidRPr="009553E2">
        <w:t>dla</w:t>
      </w:r>
      <w:r w:rsidR="00BA662C">
        <w:t xml:space="preserve"> </w:t>
      </w:r>
      <w:r w:rsidR="000023D9" w:rsidRPr="009553E2">
        <w:t>użytkownika</w:t>
      </w:r>
      <w:r w:rsidR="00BA662C">
        <w:t xml:space="preserve"> </w:t>
      </w:r>
      <w:r w:rsidR="000023D9" w:rsidRPr="009553E2">
        <w:t>końcowego</w:t>
      </w:r>
      <w:r w:rsidR="00BA662C">
        <w:t xml:space="preserve"> </w:t>
      </w:r>
      <w:r w:rsidR="000023D9" w:rsidRPr="009553E2">
        <w:t>(CLIR).</w:t>
      </w:r>
      <w:r w:rsidR="00BA662C">
        <w:t xml:space="preserve"> </w:t>
      </w:r>
      <w:r w:rsidR="00205911" w:rsidRPr="009553E2">
        <w:t>Dlatego</w:t>
      </w:r>
      <w:r w:rsidR="00BA662C">
        <w:t xml:space="preserve"> </w:t>
      </w:r>
      <w:r w:rsidR="00B46DC5">
        <w:t>przepis ust.</w:t>
      </w:r>
      <w:r w:rsidR="007F4763">
        <w:t> </w:t>
      </w:r>
      <w:r w:rsidR="001E1362" w:rsidRPr="009553E2">
        <w:t>1</w:t>
      </w:r>
      <w:r w:rsidR="00BA662C">
        <w:t xml:space="preserve"> </w:t>
      </w:r>
      <w:r w:rsidR="00205911" w:rsidRPr="009553E2">
        <w:t>wskazuje</w:t>
      </w:r>
      <w:r w:rsidR="00BA662C">
        <w:t xml:space="preserve"> </w:t>
      </w:r>
      <w:r w:rsidR="00205911" w:rsidRPr="009553E2">
        <w:t>ogólnie,</w:t>
      </w:r>
      <w:r w:rsidR="00BA662C">
        <w:t xml:space="preserve"> </w:t>
      </w:r>
      <w:r w:rsidR="00205911" w:rsidRPr="009553E2">
        <w:t>że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205911" w:rsidRPr="009553E2">
        <w:t>celu</w:t>
      </w:r>
      <w:r w:rsidR="00BA662C">
        <w:t xml:space="preserve"> </w:t>
      </w:r>
      <w:r w:rsidR="00205911" w:rsidRPr="009553E2">
        <w:t>zwalczania</w:t>
      </w:r>
      <w:r w:rsidR="00BA662C">
        <w:t xml:space="preserve"> </w:t>
      </w:r>
      <w:r w:rsidR="00205911" w:rsidRPr="009553E2">
        <w:t>CLI</w:t>
      </w:r>
      <w:r w:rsidR="00BA662C">
        <w:t xml:space="preserve"> </w:t>
      </w:r>
      <w:proofErr w:type="spellStart"/>
      <w:r w:rsidR="00205911" w:rsidRPr="009553E2">
        <w:t>spoofing</w:t>
      </w:r>
      <w:proofErr w:type="spellEnd"/>
      <w:r w:rsidR="00BA662C">
        <w:t xml:space="preserve"> </w:t>
      </w:r>
      <w:r w:rsidR="00205911" w:rsidRPr="009553E2">
        <w:t>(obowiązek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205911" w:rsidRPr="009553E2">
        <w:t>9)</w:t>
      </w:r>
      <w:r w:rsidR="00BA662C">
        <w:t xml:space="preserve"> </w:t>
      </w:r>
      <w:r w:rsidR="00205911" w:rsidRPr="009553E2">
        <w:t>przedsiębiorca</w:t>
      </w:r>
      <w:r w:rsidR="00BA662C">
        <w:t xml:space="preserve"> </w:t>
      </w:r>
      <w:r w:rsidR="00205911" w:rsidRPr="009553E2">
        <w:t>telekomunikacyjny</w:t>
      </w:r>
      <w:r w:rsidR="00BA662C">
        <w:t xml:space="preserve"> </w:t>
      </w:r>
      <w:r w:rsidR="00205911" w:rsidRPr="009553E2">
        <w:t>stosuje</w:t>
      </w:r>
      <w:r w:rsidR="00BA662C">
        <w:t xml:space="preserve"> </w:t>
      </w:r>
      <w:r w:rsidR="00205911" w:rsidRPr="009553E2">
        <w:t>środki</w:t>
      </w:r>
      <w:r w:rsidR="00BA662C">
        <w:t xml:space="preserve"> </w:t>
      </w:r>
      <w:r w:rsidR="00205911" w:rsidRPr="009553E2">
        <w:t>organizacyjne</w:t>
      </w:r>
      <w:r w:rsidR="00BA662C">
        <w:t xml:space="preserve"> </w:t>
      </w:r>
      <w:r w:rsidR="003C2D86">
        <w:t>i</w:t>
      </w:r>
      <w:r w:rsidR="00BA662C">
        <w:t xml:space="preserve"> </w:t>
      </w:r>
      <w:r w:rsidR="00205911" w:rsidRPr="009553E2">
        <w:t>techniczne</w:t>
      </w:r>
      <w:r w:rsidR="00B46DC5">
        <w:t>,</w:t>
      </w:r>
      <w:r w:rsidR="00BA662C">
        <w:t xml:space="preserve"> </w:t>
      </w:r>
      <w:r w:rsidR="00205911" w:rsidRPr="009553E2">
        <w:t>które</w:t>
      </w:r>
      <w:r w:rsidR="00BA662C">
        <w:t xml:space="preserve"> </w:t>
      </w:r>
      <w:r w:rsidR="00205911" w:rsidRPr="009553E2">
        <w:t>służą</w:t>
      </w:r>
      <w:r w:rsidR="00BA662C">
        <w:t xml:space="preserve"> </w:t>
      </w:r>
      <w:r w:rsidR="00205911" w:rsidRPr="009553E2">
        <w:t>monitorowaniu,</w:t>
      </w:r>
      <w:r w:rsidR="00BA662C">
        <w:t xml:space="preserve"> </w:t>
      </w:r>
      <w:r w:rsidR="00205911" w:rsidRPr="009553E2">
        <w:t>wykrywaniu</w:t>
      </w:r>
      <w:r w:rsidR="00BA662C">
        <w:t xml:space="preserve"> </w:t>
      </w:r>
      <w:r w:rsidR="00205911" w:rsidRPr="009553E2">
        <w:t>oraz</w:t>
      </w:r>
      <w:r w:rsidR="00BA662C">
        <w:t xml:space="preserve"> </w:t>
      </w:r>
      <w:r w:rsidR="00205911" w:rsidRPr="009553E2">
        <w:t>wymianie</w:t>
      </w:r>
      <w:r w:rsidR="00BA662C">
        <w:t xml:space="preserve"> </w:t>
      </w:r>
      <w:r w:rsidR="00205911"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="00205911" w:rsidRPr="009553E2">
        <w:t>tym</w:t>
      </w:r>
      <w:r w:rsidR="00BA662C">
        <w:t xml:space="preserve"> </w:t>
      </w:r>
      <w:r w:rsidR="00205911" w:rsidRPr="009553E2">
        <w:t>nadużyciu,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="00205911" w:rsidRPr="009553E2">
        <w:t>także</w:t>
      </w:r>
      <w:r w:rsidR="00BA662C">
        <w:t xml:space="preserve"> </w:t>
      </w:r>
      <w:r w:rsidR="00205911" w:rsidRPr="009553E2">
        <w:t>blokowaniu</w:t>
      </w:r>
      <w:r w:rsidR="00BA662C">
        <w:t xml:space="preserve"> </w:t>
      </w:r>
      <w:r w:rsidR="00205911" w:rsidRPr="009553E2">
        <w:t>połączenia</w:t>
      </w:r>
      <w:r w:rsidR="00BA662C">
        <w:t xml:space="preserve"> </w:t>
      </w:r>
      <w:r w:rsidR="00205911" w:rsidRPr="009553E2">
        <w:t>głosowego</w:t>
      </w:r>
      <w:r w:rsidR="00BA662C">
        <w:t xml:space="preserve"> </w:t>
      </w:r>
      <w:r w:rsidR="00205911" w:rsidRPr="009553E2">
        <w:t>albo</w:t>
      </w:r>
      <w:r w:rsidR="00BA662C">
        <w:t xml:space="preserve"> </w:t>
      </w:r>
      <w:r w:rsidR="00205911" w:rsidRPr="009553E2">
        <w:t>ukrywaniu</w:t>
      </w:r>
      <w:r w:rsidR="00BA662C">
        <w:t xml:space="preserve"> </w:t>
      </w:r>
      <w:r w:rsidR="00205911" w:rsidRPr="009553E2">
        <w:t>identyfikacji</w:t>
      </w:r>
      <w:r w:rsidR="00BA662C">
        <w:t xml:space="preserve"> </w:t>
      </w:r>
      <w:r w:rsidR="00205911" w:rsidRPr="009553E2">
        <w:t>numeru</w:t>
      </w:r>
      <w:r w:rsidR="00BA662C">
        <w:t xml:space="preserve"> </w:t>
      </w:r>
      <w:r w:rsidR="00205911" w:rsidRPr="009553E2">
        <w:t>wywołującego</w:t>
      </w:r>
      <w:r w:rsidR="00BA662C">
        <w:t xml:space="preserve"> </w:t>
      </w:r>
      <w:r w:rsidR="00205911" w:rsidRPr="009553E2">
        <w:t>dla</w:t>
      </w:r>
      <w:r w:rsidR="00BA662C">
        <w:t xml:space="preserve"> </w:t>
      </w:r>
      <w:r w:rsidR="00205911" w:rsidRPr="009553E2">
        <w:t>użytkownika</w:t>
      </w:r>
      <w:r w:rsidR="00BA662C">
        <w:t xml:space="preserve"> </w:t>
      </w:r>
      <w:r w:rsidR="00205911" w:rsidRPr="009553E2">
        <w:t>końcowego.</w:t>
      </w:r>
      <w:r w:rsidR="00BA662C">
        <w:t xml:space="preserve"> </w:t>
      </w:r>
      <w:r w:rsidR="00205911" w:rsidRPr="009553E2">
        <w:t>Konstruując</w:t>
      </w:r>
      <w:r w:rsidR="00BA662C">
        <w:t xml:space="preserve"> </w:t>
      </w:r>
      <w:r w:rsidR="00205911" w:rsidRPr="009553E2">
        <w:t>ten</w:t>
      </w:r>
      <w:r w:rsidR="00BA662C">
        <w:t xml:space="preserve"> </w:t>
      </w:r>
      <w:r w:rsidR="00205911" w:rsidRPr="009553E2">
        <w:t>przepis</w:t>
      </w:r>
      <w:r w:rsidR="004255F7">
        <w:t>,</w:t>
      </w:r>
      <w:r w:rsidR="00BA662C">
        <w:t xml:space="preserve"> </w:t>
      </w:r>
      <w:r w:rsidR="00205911" w:rsidRPr="009553E2">
        <w:t>oparto</w:t>
      </w:r>
      <w:r w:rsidR="00BA662C">
        <w:t xml:space="preserve"> </w:t>
      </w:r>
      <w:r w:rsidR="00205911" w:rsidRPr="009553E2">
        <w:t>się</w:t>
      </w:r>
      <w:r w:rsidR="00BA662C">
        <w:t xml:space="preserve"> </w:t>
      </w:r>
      <w:r w:rsidR="00205911" w:rsidRPr="009553E2">
        <w:t>na</w:t>
      </w:r>
      <w:r w:rsidR="00BA662C">
        <w:t xml:space="preserve"> </w:t>
      </w:r>
      <w:r w:rsidR="00205911" w:rsidRPr="009553E2">
        <w:t>rekomendacjach</w:t>
      </w:r>
      <w:r w:rsidR="00BA662C">
        <w:t xml:space="preserve"> </w:t>
      </w:r>
      <w:r w:rsidR="0034169D" w:rsidRPr="009553E2">
        <w:t>M.336</w:t>
      </w:r>
      <w:r w:rsidR="001E1362" w:rsidRPr="009553E2">
        <w:t>2</w:t>
      </w:r>
      <w:r w:rsidR="00BA662C">
        <w:t xml:space="preserve"> </w:t>
      </w:r>
      <w:r w:rsidR="00205911" w:rsidRPr="009553E2">
        <w:t>Międzynarodow</w:t>
      </w:r>
      <w:r w:rsidR="00B46DC5">
        <w:t>ego</w:t>
      </w:r>
      <w:r w:rsidR="00BA662C">
        <w:t xml:space="preserve"> </w:t>
      </w:r>
      <w:r w:rsidR="00EC2DC7" w:rsidRPr="009553E2">
        <w:t>Związ</w:t>
      </w:r>
      <w:r w:rsidR="00705E17" w:rsidRPr="009553E2">
        <w:t>k</w:t>
      </w:r>
      <w:r w:rsidR="00EC2DC7">
        <w:t>u</w:t>
      </w:r>
      <w:r w:rsidR="00BA662C">
        <w:t xml:space="preserve"> </w:t>
      </w:r>
      <w:r w:rsidR="00205911" w:rsidRPr="009553E2">
        <w:t>Telekomunikacyjn</w:t>
      </w:r>
      <w:r w:rsidR="00EC2DC7">
        <w:t>ego</w:t>
      </w:r>
      <w:r w:rsidR="0034169D" w:rsidRPr="009553E2">
        <w:rPr>
          <w:rStyle w:val="Odwoanieprzypisudolnego"/>
        </w:rPr>
        <w:footnoteReference w:id="24"/>
      </w:r>
      <w:r w:rsidR="00205911" w:rsidRPr="009553E2">
        <w:t>,</w:t>
      </w:r>
      <w:r w:rsidR="00BA662C">
        <w:t xml:space="preserve"> </w:t>
      </w:r>
      <w:r w:rsidR="00205911" w:rsidRPr="009553E2">
        <w:t>któr</w:t>
      </w:r>
      <w:r w:rsidR="00705E17" w:rsidRPr="009553E2">
        <w:t>e</w:t>
      </w:r>
      <w:r w:rsidR="00BA662C">
        <w:t xml:space="preserve"> </w:t>
      </w:r>
      <w:r w:rsidR="00705E17" w:rsidRPr="003627A5">
        <w:t>dzielą</w:t>
      </w:r>
      <w:r w:rsidR="00BA662C" w:rsidRPr="003627A5">
        <w:t xml:space="preserve"> </w:t>
      </w:r>
      <w:r w:rsidR="00860B17" w:rsidRPr="003627A5">
        <w:t>na</w:t>
      </w:r>
      <w:r w:rsidR="00BA662C" w:rsidRPr="003627A5">
        <w:t xml:space="preserve"> </w:t>
      </w:r>
      <w:r w:rsidR="00860B17" w:rsidRPr="003627A5">
        <w:t>funkcje</w:t>
      </w:r>
      <w:r w:rsidR="00BA662C">
        <w:t xml:space="preserve"> </w:t>
      </w:r>
      <w:r w:rsidR="00860B17" w:rsidRPr="009553E2">
        <w:t>wykrywania,</w:t>
      </w:r>
      <w:r w:rsidR="00BA662C">
        <w:t xml:space="preserve"> </w:t>
      </w:r>
      <w:r w:rsidR="00860B17" w:rsidRPr="009553E2">
        <w:t>monitorowania,</w:t>
      </w:r>
      <w:r w:rsidR="00BA662C">
        <w:t xml:space="preserve"> </w:t>
      </w:r>
      <w:r w:rsidR="00860B17" w:rsidRPr="009553E2">
        <w:t>mitygacji</w:t>
      </w:r>
      <w:r w:rsidR="00BA662C">
        <w:t xml:space="preserve"> </w:t>
      </w:r>
      <w:r w:rsidR="00860B17" w:rsidRPr="009553E2">
        <w:t>oszustw</w:t>
      </w:r>
      <w:r w:rsidR="00BA662C">
        <w:t xml:space="preserve"> </w:t>
      </w:r>
      <w:r w:rsidR="00860B17" w:rsidRPr="009553E2">
        <w:t>oraz</w:t>
      </w:r>
      <w:r w:rsidR="00BA662C">
        <w:t xml:space="preserve"> </w:t>
      </w:r>
      <w:r w:rsidR="00860B17" w:rsidRPr="009553E2">
        <w:t>wymianie</w:t>
      </w:r>
      <w:r w:rsidR="00BA662C">
        <w:t xml:space="preserve"> </w:t>
      </w:r>
      <w:r w:rsidR="00860B17"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="00EF186E" w:rsidRPr="009553E2">
        <w:t>nadużyciach</w:t>
      </w:r>
      <w:r w:rsidR="00BA662C">
        <w:t xml:space="preserve"> </w:t>
      </w:r>
      <w:r w:rsidR="00EF186E" w:rsidRPr="009553E2">
        <w:t>telekomunikacyjnych</w:t>
      </w:r>
      <w:r w:rsidR="00860B17" w:rsidRPr="009553E2">
        <w:t>.</w:t>
      </w:r>
      <w:r w:rsidR="00BA662C">
        <w:t xml:space="preserve"> </w:t>
      </w:r>
      <w:r w:rsidR="00860B17" w:rsidRPr="009553E2">
        <w:t>Zrezygnowano</w:t>
      </w:r>
      <w:r w:rsidR="00BA662C">
        <w:t xml:space="preserve"> </w:t>
      </w:r>
      <w:r w:rsidR="00860B17" w:rsidRPr="009553E2">
        <w:t>przy</w:t>
      </w:r>
      <w:r w:rsidR="00BA662C">
        <w:t xml:space="preserve"> </w:t>
      </w:r>
      <w:r w:rsidR="00860B17" w:rsidRPr="009553E2">
        <w:t>tym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60B17" w:rsidRPr="009553E2">
        <w:t>wprowadzenia</w:t>
      </w:r>
      <w:r w:rsidR="00BA662C">
        <w:t xml:space="preserve"> </w:t>
      </w:r>
      <w:r w:rsidR="00860B17" w:rsidRPr="009553E2">
        <w:t>pojęcia</w:t>
      </w:r>
      <w:r w:rsidR="00BA662C">
        <w:t xml:space="preserve"> </w:t>
      </w:r>
      <w:r w:rsidR="00860B17" w:rsidRPr="009553E2">
        <w:t>„mitygacji</w:t>
      </w:r>
      <w:r w:rsidR="00BA662C">
        <w:t xml:space="preserve"> </w:t>
      </w:r>
      <w:r w:rsidR="00860B17" w:rsidRPr="009553E2">
        <w:t>nadużycia</w:t>
      </w:r>
      <w:r w:rsidR="0034169D" w:rsidRPr="009553E2">
        <w:t>”</w:t>
      </w:r>
      <w:r w:rsidR="00BA662C">
        <w:t xml:space="preserve"> </w:t>
      </w:r>
      <w:r w:rsidR="0034169D" w:rsidRPr="009553E2">
        <w:t>czy</w:t>
      </w:r>
      <w:r w:rsidR="00BA662C">
        <w:t xml:space="preserve"> </w:t>
      </w:r>
      <w:r w:rsidR="0034169D" w:rsidRPr="009553E2">
        <w:t>„mitygacji</w:t>
      </w:r>
      <w:r w:rsidR="00BA662C">
        <w:t xml:space="preserve"> </w:t>
      </w:r>
      <w:r w:rsidR="0034169D" w:rsidRPr="009553E2">
        <w:t>CLI</w:t>
      </w:r>
      <w:r w:rsidR="00BA662C">
        <w:t xml:space="preserve"> </w:t>
      </w:r>
      <w:proofErr w:type="spellStart"/>
      <w:r w:rsidR="0034169D" w:rsidRPr="009553E2">
        <w:t>spoofing</w:t>
      </w:r>
      <w:proofErr w:type="spellEnd"/>
      <w:r w:rsidR="0034169D" w:rsidRPr="009553E2">
        <w:t>”,</w:t>
      </w:r>
      <w:r w:rsidR="00BA662C">
        <w:t xml:space="preserve"> </w:t>
      </w:r>
      <w:r w:rsidR="0034169D" w:rsidRPr="009553E2">
        <w:t>ponieważ</w:t>
      </w:r>
      <w:r w:rsidR="00BA662C">
        <w:t xml:space="preserve"> </w:t>
      </w:r>
      <w:r w:rsidR="0034169D" w:rsidRPr="009553E2">
        <w:t>samo</w:t>
      </w:r>
      <w:r w:rsidR="00BA662C">
        <w:t xml:space="preserve"> </w:t>
      </w:r>
      <w:r w:rsidR="0034169D" w:rsidRPr="009553E2">
        <w:t>pojęcie</w:t>
      </w:r>
      <w:r w:rsidR="00BA662C">
        <w:t xml:space="preserve"> </w:t>
      </w:r>
      <w:r w:rsidR="0034169D" w:rsidRPr="009553E2">
        <w:t>mitygacji</w:t>
      </w:r>
      <w:r w:rsidR="00BA662C">
        <w:t xml:space="preserve"> </w:t>
      </w:r>
      <w:r w:rsidR="0034169D" w:rsidRPr="009553E2">
        <w:t>nie</w:t>
      </w:r>
      <w:r w:rsidR="00BA662C">
        <w:t xml:space="preserve"> </w:t>
      </w:r>
      <w:r w:rsidR="0034169D" w:rsidRPr="009553E2">
        <w:t>jest</w:t>
      </w:r>
      <w:r w:rsidR="00BA662C">
        <w:t xml:space="preserve"> </w:t>
      </w:r>
      <w:r w:rsidR="0034169D" w:rsidRPr="009553E2">
        <w:t>aż</w:t>
      </w:r>
      <w:r w:rsidR="00BA662C">
        <w:t xml:space="preserve"> </w:t>
      </w:r>
      <w:r w:rsidR="0034169D" w:rsidRPr="009553E2">
        <w:t>tak</w:t>
      </w:r>
      <w:r w:rsidR="00BA662C">
        <w:t xml:space="preserve"> </w:t>
      </w:r>
      <w:r w:rsidR="00705E17" w:rsidRPr="009553E2">
        <w:t>oczywiste</w:t>
      </w:r>
      <w:r w:rsidR="00BA662C">
        <w:t xml:space="preserve"> </w:t>
      </w:r>
      <w:r w:rsidR="0034169D" w:rsidRPr="009553E2">
        <w:t>jak</w:t>
      </w:r>
      <w:r w:rsidR="00BA662C">
        <w:t xml:space="preserve"> </w:t>
      </w:r>
      <w:r w:rsidR="0034169D" w:rsidRPr="009553E2">
        <w:t>np.</w:t>
      </w:r>
      <w:r w:rsidR="00BA662C">
        <w:t xml:space="preserve"> </w:t>
      </w:r>
      <w:r w:rsidR="0034169D" w:rsidRPr="009553E2">
        <w:t>pojęcie</w:t>
      </w:r>
      <w:r w:rsidR="00BA662C">
        <w:t xml:space="preserve"> </w:t>
      </w:r>
      <w:r w:rsidR="0034169D" w:rsidRPr="009553E2">
        <w:t>obsługi</w:t>
      </w:r>
      <w:r w:rsidR="00BA662C">
        <w:t xml:space="preserve"> </w:t>
      </w:r>
      <w:r w:rsidR="0034169D" w:rsidRPr="009553E2">
        <w:t>incydentu.</w:t>
      </w:r>
    </w:p>
    <w:p w14:paraId="34D0FC25" w14:textId="403FD650" w:rsidR="00886823" w:rsidRPr="009553E2" w:rsidRDefault="0034169D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Przepis</w:t>
      </w:r>
      <w:r w:rsidR="00BA662C">
        <w:t xml:space="preserve"> </w:t>
      </w:r>
      <w:r w:rsidR="00B46DC5">
        <w:t xml:space="preserve">ust. 1 </w:t>
      </w:r>
      <w:r w:rsidRPr="009553E2">
        <w:t>wprowadza</w:t>
      </w:r>
      <w:r w:rsidR="00BA662C">
        <w:t xml:space="preserve"> </w:t>
      </w:r>
      <w:r w:rsidRPr="009553E2">
        <w:t>ogólne</w:t>
      </w:r>
      <w:r w:rsidR="00BA662C">
        <w:t xml:space="preserve"> </w:t>
      </w:r>
      <w:r w:rsidRPr="009553E2">
        <w:t>wymagania</w:t>
      </w:r>
      <w:r w:rsidR="00BA662C">
        <w:t xml:space="preserve"> </w:t>
      </w:r>
      <w:r w:rsidRPr="009553E2">
        <w:t>co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środków</w:t>
      </w:r>
      <w:r w:rsidR="00BA662C">
        <w:t xml:space="preserve"> </w:t>
      </w:r>
      <w:r w:rsidR="007452A0" w:rsidRPr="009553E2">
        <w:t xml:space="preserve">organizacyjnych </w:t>
      </w:r>
      <w:r w:rsidR="007452A0">
        <w:t xml:space="preserve">i </w:t>
      </w:r>
      <w:r w:rsidRPr="009553E2">
        <w:t>technicznych</w:t>
      </w:r>
      <w:r w:rsidR="00BA662C">
        <w:t xml:space="preserve"> </w:t>
      </w:r>
      <w:r w:rsidRPr="009553E2">
        <w:t>stosowanych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przedsiębiorców</w:t>
      </w:r>
      <w:r w:rsidR="00BA662C">
        <w:t xml:space="preserve"> </w:t>
      </w:r>
      <w:r w:rsidRPr="009553E2">
        <w:t>telekomunikacyjnych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zwalczaniu</w:t>
      </w:r>
      <w:r w:rsidR="00BA662C">
        <w:t xml:space="preserve"> </w:t>
      </w:r>
      <w:r w:rsidR="00EF186E" w:rsidRPr="009553E2">
        <w:t>CLI</w:t>
      </w:r>
      <w:r w:rsidR="00BA662C">
        <w:t xml:space="preserve"> </w:t>
      </w:r>
      <w:proofErr w:type="spellStart"/>
      <w:r w:rsidR="00EF186E" w:rsidRPr="009553E2">
        <w:t>spoofing</w:t>
      </w:r>
      <w:proofErr w:type="spellEnd"/>
      <w:r w:rsidR="00EF186E" w:rsidRPr="009553E2">
        <w:t>.</w:t>
      </w:r>
      <w:r w:rsidR="00BA662C">
        <w:t xml:space="preserve"> </w:t>
      </w:r>
      <w:r w:rsidRPr="009553E2">
        <w:t>Szczegółowe</w:t>
      </w:r>
      <w:r w:rsidR="00BA662C">
        <w:t xml:space="preserve"> </w:t>
      </w:r>
      <w:r w:rsidRPr="009553E2">
        <w:t>środki</w:t>
      </w:r>
      <w:r w:rsidR="00BA662C">
        <w:t xml:space="preserve"> </w:t>
      </w:r>
      <w:r w:rsidRPr="009553E2">
        <w:t>mogą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zmieniać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toku</w:t>
      </w:r>
      <w:r w:rsidR="00BA662C">
        <w:t xml:space="preserve"> </w:t>
      </w:r>
      <w:r w:rsidRPr="009553E2">
        <w:t>postępu</w:t>
      </w:r>
      <w:r w:rsidR="00BA662C">
        <w:t xml:space="preserve"> </w:t>
      </w:r>
      <w:r w:rsidRPr="009553E2">
        <w:t>technologicznego.</w:t>
      </w:r>
      <w:r w:rsidR="00BA662C">
        <w:t xml:space="preserve"> </w:t>
      </w:r>
      <w:r w:rsidRPr="009553E2">
        <w:t>Dlatego</w:t>
      </w:r>
      <w:r w:rsidR="00BA662C">
        <w:t xml:space="preserve"> </w:t>
      </w:r>
      <w:r w:rsidR="00B46DC5">
        <w:t>projekt, w</w:t>
      </w:r>
      <w:r w:rsidR="004255F7">
        <w:t> </w:t>
      </w:r>
      <w:r w:rsidR="00B46DC5">
        <w:t xml:space="preserve">ust. 2, </w:t>
      </w:r>
      <w:r w:rsidRPr="009553E2">
        <w:t>w</w:t>
      </w:r>
      <w:r w:rsidR="00886823" w:rsidRPr="009553E2">
        <w:t>prowadza</w:t>
      </w:r>
      <w:r w:rsidR="00BA662C">
        <w:t xml:space="preserve"> </w:t>
      </w:r>
      <w:r w:rsidR="00886823" w:rsidRPr="009553E2">
        <w:t>możliwość</w:t>
      </w:r>
      <w:r w:rsidR="00BA662C">
        <w:t xml:space="preserve"> </w:t>
      </w:r>
      <w:r w:rsidR="00886823" w:rsidRPr="009553E2">
        <w:t>zawarcia</w:t>
      </w:r>
      <w:r w:rsidR="00BA662C">
        <w:t xml:space="preserve"> </w:t>
      </w:r>
      <w:r w:rsidR="00886823" w:rsidRPr="009553E2">
        <w:t>przez</w:t>
      </w:r>
      <w:r w:rsidR="00BA662C">
        <w:t xml:space="preserve"> </w:t>
      </w:r>
      <w:r w:rsidRPr="009553E2">
        <w:t>dostawców</w:t>
      </w:r>
      <w:r w:rsidR="00BA662C">
        <w:t xml:space="preserve"> </w:t>
      </w:r>
      <w:r w:rsidRPr="009553E2">
        <w:t>publicznie</w:t>
      </w:r>
      <w:r w:rsidR="00BA662C">
        <w:t xml:space="preserve"> </w:t>
      </w:r>
      <w:r w:rsidRPr="009553E2">
        <w:t>dostępnych</w:t>
      </w:r>
      <w:r w:rsidR="00BA662C">
        <w:t xml:space="preserve"> </w:t>
      </w:r>
      <w:r w:rsidRPr="009553E2">
        <w:t>usług</w:t>
      </w:r>
      <w:r w:rsidR="00BA662C">
        <w:t xml:space="preserve"> </w:t>
      </w:r>
      <w:r w:rsidRPr="009553E2">
        <w:t>telekomunikacyjnych</w:t>
      </w:r>
      <w:r w:rsidR="00BA662C">
        <w:t xml:space="preserve"> </w:t>
      </w:r>
      <w:r w:rsidR="00886823" w:rsidRPr="009553E2">
        <w:t>świadczących</w:t>
      </w:r>
      <w:r w:rsidR="00BA662C">
        <w:t xml:space="preserve"> </w:t>
      </w:r>
      <w:r w:rsidR="00886823" w:rsidRPr="009553E2">
        <w:t>usługi</w:t>
      </w:r>
      <w:r w:rsidR="00BA662C">
        <w:t xml:space="preserve"> </w:t>
      </w:r>
      <w:r w:rsidR="00886823" w:rsidRPr="009553E2">
        <w:t>dla</w:t>
      </w:r>
      <w:r w:rsidR="00BA662C">
        <w:t xml:space="preserve"> </w:t>
      </w:r>
      <w:r w:rsidR="00886823" w:rsidRPr="009553E2">
        <w:t>co</w:t>
      </w:r>
      <w:r w:rsidR="00BA662C">
        <w:t xml:space="preserve"> </w:t>
      </w:r>
      <w:r w:rsidR="00886823" w:rsidRPr="009553E2">
        <w:t>najmniej</w:t>
      </w:r>
      <w:r w:rsidR="00BA662C">
        <w:t xml:space="preserve"> </w:t>
      </w:r>
      <w:r w:rsidR="00886823" w:rsidRPr="009553E2">
        <w:t>5</w:t>
      </w:r>
      <w:r w:rsidR="001E1362" w:rsidRPr="009553E2">
        <w:t>0</w:t>
      </w:r>
      <w:r w:rsidR="00BA662C">
        <w:t xml:space="preserve"> </w:t>
      </w:r>
      <w:r w:rsidR="00886823" w:rsidRPr="009553E2">
        <w:t>00</w:t>
      </w:r>
      <w:r w:rsidR="001E1362" w:rsidRPr="009553E2">
        <w:t>0</w:t>
      </w:r>
      <w:r w:rsidR="00BA662C">
        <w:t xml:space="preserve"> </w:t>
      </w:r>
      <w:r w:rsidR="00886823" w:rsidRPr="009553E2">
        <w:t>abonentów</w:t>
      </w:r>
      <w:r w:rsidR="00BA662C">
        <w:t xml:space="preserve"> </w:t>
      </w:r>
      <w:r w:rsidR="00886823" w:rsidRPr="009553E2">
        <w:t>porozumienia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Prezesem</w:t>
      </w:r>
      <w:r w:rsidR="00BA662C">
        <w:t xml:space="preserve"> </w:t>
      </w:r>
      <w:r w:rsidR="00886823" w:rsidRPr="009553E2">
        <w:t>UKE,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którym</w:t>
      </w:r>
      <w:r w:rsidR="00BA662C">
        <w:t xml:space="preserve"> </w:t>
      </w:r>
      <w:r w:rsidR="00886823" w:rsidRPr="009553E2">
        <w:t>będą</w:t>
      </w:r>
      <w:r w:rsidR="00BA662C">
        <w:t xml:space="preserve"> </w:t>
      </w:r>
      <w:r w:rsidR="00886823" w:rsidRPr="009553E2">
        <w:t>określone</w:t>
      </w:r>
      <w:r w:rsidR="00BA662C">
        <w:t xml:space="preserve"> </w:t>
      </w:r>
      <w:r w:rsidRPr="009553E2">
        <w:t>szczegółowe</w:t>
      </w:r>
      <w:r w:rsidR="00BA662C">
        <w:t xml:space="preserve"> </w:t>
      </w:r>
      <w:r w:rsidR="00886823" w:rsidRPr="009553E2">
        <w:t>środki</w:t>
      </w:r>
      <w:r w:rsidR="00BA662C">
        <w:t xml:space="preserve"> </w:t>
      </w:r>
      <w:r w:rsidR="00886823" w:rsidRPr="009553E2">
        <w:t>organizacyjne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techniczne,</w:t>
      </w:r>
      <w:r w:rsidR="00BA662C">
        <w:t xml:space="preserve"> </w:t>
      </w:r>
      <w:r w:rsidR="00886823" w:rsidRPr="009553E2">
        <w:t>stosowane</w:t>
      </w:r>
      <w:r w:rsidR="00BA662C">
        <w:t xml:space="preserve"> </w:t>
      </w:r>
      <w:r w:rsidR="00886823" w:rsidRPr="009553E2">
        <w:t>przez</w:t>
      </w:r>
      <w:r w:rsidR="00BA662C">
        <w:t xml:space="preserve"> </w:t>
      </w:r>
      <w:r w:rsidR="00886823" w:rsidRPr="009553E2">
        <w:t>tych</w:t>
      </w:r>
      <w:r w:rsidR="00BA662C">
        <w:t xml:space="preserve"> </w:t>
      </w:r>
      <w:r w:rsidR="00886823" w:rsidRPr="009553E2">
        <w:t>przedsiębiorców</w:t>
      </w:r>
      <w:r w:rsidR="00BA662C">
        <w:t xml:space="preserve"> </w:t>
      </w:r>
      <w:r w:rsidR="00886823" w:rsidRPr="009553E2">
        <w:t>przy</w:t>
      </w:r>
      <w:r w:rsidR="00BA662C">
        <w:t xml:space="preserve"> </w:t>
      </w:r>
      <w:r w:rsidR="00886823" w:rsidRPr="009553E2">
        <w:t>blokowaniu</w:t>
      </w:r>
      <w:r w:rsidR="00BA662C">
        <w:t xml:space="preserve"> </w:t>
      </w:r>
      <w:r w:rsidR="00886823" w:rsidRPr="009553E2">
        <w:t>połączenia</w:t>
      </w:r>
      <w:r w:rsidR="00BA662C">
        <w:t xml:space="preserve"> </w:t>
      </w:r>
      <w:r w:rsidR="00886823" w:rsidRPr="009553E2">
        <w:t>lub</w:t>
      </w:r>
      <w:r w:rsidR="00BA662C">
        <w:t xml:space="preserve"> </w:t>
      </w:r>
      <w:r w:rsidR="00886823" w:rsidRPr="009553E2">
        <w:t>ukrywaniu</w:t>
      </w:r>
      <w:r w:rsidR="00BA662C">
        <w:t xml:space="preserve"> </w:t>
      </w:r>
      <w:r w:rsidR="00886823" w:rsidRPr="009553E2">
        <w:t>identyfikacji</w:t>
      </w:r>
      <w:r w:rsidR="00BA662C">
        <w:t xml:space="preserve"> </w:t>
      </w:r>
      <w:r w:rsidR="00886823" w:rsidRPr="009553E2">
        <w:t>numeru</w:t>
      </w:r>
      <w:r w:rsidR="00BA662C">
        <w:t xml:space="preserve"> </w:t>
      </w:r>
      <w:r w:rsidR="00886823" w:rsidRPr="009553E2">
        <w:t>wywołującego</w:t>
      </w:r>
      <w:r w:rsidR="00BA662C">
        <w:t xml:space="preserve"> </w:t>
      </w:r>
      <w:r w:rsidR="00886823" w:rsidRPr="009553E2">
        <w:t>dla</w:t>
      </w:r>
      <w:r w:rsidR="00BA662C">
        <w:t xml:space="preserve"> </w:t>
      </w:r>
      <w:r w:rsidR="00886823" w:rsidRPr="009553E2">
        <w:t>użytkownika</w:t>
      </w:r>
      <w:r w:rsidR="00BA662C">
        <w:t xml:space="preserve"> </w:t>
      </w:r>
      <w:r w:rsidR="00886823" w:rsidRPr="009553E2">
        <w:t>końcowego,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przypadku</w:t>
      </w:r>
      <w:r w:rsidR="00BA662C">
        <w:t xml:space="preserve"> </w:t>
      </w:r>
      <w:r w:rsidR="00886823" w:rsidRPr="009553E2">
        <w:t>gdy</w:t>
      </w:r>
      <w:r w:rsidR="00BA662C">
        <w:t xml:space="preserve"> </w:t>
      </w:r>
      <w:r w:rsidR="00886823" w:rsidRPr="009553E2">
        <w:t>połączenie</w:t>
      </w:r>
      <w:r w:rsidR="00BA662C">
        <w:t xml:space="preserve"> </w:t>
      </w:r>
      <w:r w:rsidR="00886823" w:rsidRPr="009553E2">
        <w:t>wyczerpuje</w:t>
      </w:r>
      <w:r w:rsidR="00BA662C">
        <w:t xml:space="preserve"> </w:t>
      </w:r>
      <w:r w:rsidR="00886823" w:rsidRPr="009553E2">
        <w:t>znamiona</w:t>
      </w:r>
      <w:r w:rsidR="00BA662C">
        <w:t xml:space="preserve"> </w:t>
      </w:r>
      <w:r w:rsidR="00886823" w:rsidRPr="009553E2">
        <w:t>CLI</w:t>
      </w:r>
      <w:r w:rsidR="00BA662C">
        <w:t xml:space="preserve"> </w:t>
      </w:r>
      <w:proofErr w:type="spellStart"/>
      <w:r w:rsidR="00886823" w:rsidRPr="009553E2">
        <w:t>spoofingu</w:t>
      </w:r>
      <w:proofErr w:type="spellEnd"/>
      <w:r w:rsidR="00886823" w:rsidRPr="009553E2">
        <w:t>.</w:t>
      </w:r>
      <w:r w:rsidR="00BA662C">
        <w:t xml:space="preserve"> </w:t>
      </w:r>
      <w:r w:rsidR="00886823" w:rsidRPr="009553E2">
        <w:t>Projekt</w:t>
      </w:r>
      <w:r w:rsidR="00BA662C">
        <w:t xml:space="preserve"> </w:t>
      </w:r>
      <w:r w:rsidR="00886823" w:rsidRPr="009553E2">
        <w:t>przesądza,</w:t>
      </w:r>
      <w:r w:rsidR="00BA662C">
        <w:t xml:space="preserve"> </w:t>
      </w:r>
      <w:r w:rsidR="00886823" w:rsidRPr="009553E2">
        <w:t>że</w:t>
      </w:r>
      <w:r w:rsidR="00BA662C">
        <w:t xml:space="preserve"> </w:t>
      </w:r>
      <w:r w:rsidR="00886823" w:rsidRPr="009553E2">
        <w:t>przez</w:t>
      </w:r>
      <w:r w:rsidR="00BA662C">
        <w:t xml:space="preserve"> </w:t>
      </w:r>
      <w:r w:rsidR="00886823" w:rsidRPr="009553E2">
        <w:t>zawarcie</w:t>
      </w:r>
      <w:r w:rsidR="00BA662C">
        <w:t xml:space="preserve"> </w:t>
      </w:r>
      <w:r w:rsidR="00886823" w:rsidRPr="009553E2">
        <w:t>tego</w:t>
      </w:r>
      <w:r w:rsidR="00BA662C">
        <w:t xml:space="preserve"> </w:t>
      </w:r>
      <w:r w:rsidR="00886823" w:rsidRPr="009553E2">
        <w:t>porozumienia</w:t>
      </w:r>
      <w:r w:rsidR="00BA662C">
        <w:t xml:space="preserve"> </w:t>
      </w:r>
      <w:r w:rsidR="00886823" w:rsidRPr="009553E2">
        <w:t>oraz</w:t>
      </w:r>
      <w:r w:rsidR="00BA662C">
        <w:t xml:space="preserve"> </w:t>
      </w:r>
      <w:r w:rsidR="00886823" w:rsidRPr="009553E2">
        <w:t>jego</w:t>
      </w:r>
      <w:r w:rsidR="00BA662C">
        <w:t xml:space="preserve"> </w:t>
      </w:r>
      <w:r w:rsidR="00886823" w:rsidRPr="009553E2">
        <w:t>prawidłowe</w:t>
      </w:r>
      <w:r w:rsidR="00BA662C">
        <w:t xml:space="preserve"> </w:t>
      </w:r>
      <w:r w:rsidR="00886823" w:rsidRPr="009553E2">
        <w:t>wykonywanie</w:t>
      </w:r>
      <w:r w:rsidR="00BA662C">
        <w:t xml:space="preserve"> </w:t>
      </w:r>
      <w:r w:rsidR="00886823" w:rsidRPr="009553E2">
        <w:t>operatorzy</w:t>
      </w:r>
      <w:r w:rsidR="00BA662C">
        <w:t xml:space="preserve"> </w:t>
      </w:r>
      <w:r w:rsidR="00886823" w:rsidRPr="009553E2">
        <w:t>spełnią</w:t>
      </w:r>
      <w:r w:rsidR="00BA662C">
        <w:t xml:space="preserve"> </w:t>
      </w:r>
      <w:r w:rsidR="00886823" w:rsidRPr="009553E2">
        <w:t>obowiązek</w:t>
      </w:r>
      <w:r w:rsidR="00BA662C">
        <w:t xml:space="preserve"> </w:t>
      </w:r>
      <w:r w:rsidR="00886823" w:rsidRPr="009553E2">
        <w:t>podejmowania</w:t>
      </w:r>
      <w:r w:rsidR="00BA662C">
        <w:t xml:space="preserve"> </w:t>
      </w:r>
      <w:r w:rsidR="00886823" w:rsidRPr="009553E2">
        <w:t>proporcjonalnych</w:t>
      </w:r>
      <w:r w:rsidR="00BA662C">
        <w:t xml:space="preserve"> </w:t>
      </w:r>
      <w:r w:rsidR="00B13D47">
        <w:t>środków</w:t>
      </w:r>
      <w:r w:rsidR="00BA662C">
        <w:t xml:space="preserve"> </w:t>
      </w:r>
      <w:r w:rsidR="00B13D47">
        <w:t>organizacyjnych</w:t>
      </w:r>
      <w:r w:rsidR="00BA662C">
        <w:t xml:space="preserve"> </w:t>
      </w:r>
      <w:r w:rsidR="003C2D86">
        <w:t>i</w:t>
      </w:r>
      <w:r w:rsidR="00BA662C">
        <w:t xml:space="preserve"> </w:t>
      </w:r>
      <w:r w:rsidR="00B13D47">
        <w:t>technicznych</w:t>
      </w:r>
      <w:r w:rsidR="00BA662C">
        <w:t xml:space="preserve"> </w:t>
      </w:r>
      <w:r w:rsidR="00886823" w:rsidRPr="009553E2">
        <w:t>mających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celu</w:t>
      </w:r>
      <w:r w:rsidR="00BA662C">
        <w:t xml:space="preserve"> </w:t>
      </w:r>
      <w:r w:rsidR="00886823" w:rsidRPr="009553E2">
        <w:t>zapobieganie</w:t>
      </w:r>
      <w:r w:rsidR="00BA662C">
        <w:t xml:space="preserve"> </w:t>
      </w:r>
      <w:r w:rsidR="00886823" w:rsidRPr="009553E2">
        <w:t>CLI</w:t>
      </w:r>
      <w:r w:rsidR="00BA662C">
        <w:t xml:space="preserve"> </w:t>
      </w:r>
      <w:proofErr w:type="spellStart"/>
      <w:r w:rsidR="00886823" w:rsidRPr="009553E2">
        <w:t>spoofing</w:t>
      </w:r>
      <w:proofErr w:type="spellEnd"/>
      <w:r w:rsidR="00886823" w:rsidRPr="009553E2">
        <w:t>.</w:t>
      </w:r>
      <w:r w:rsidR="00BA662C">
        <w:t xml:space="preserve"> </w:t>
      </w:r>
      <w:r w:rsidR="00886823" w:rsidRPr="009553E2">
        <w:t>Proponowane</w:t>
      </w:r>
      <w:r w:rsidR="00BA662C">
        <w:t xml:space="preserve"> </w:t>
      </w:r>
      <w:r w:rsidR="00886823" w:rsidRPr="009553E2">
        <w:t>rozwiązanie</w:t>
      </w:r>
      <w:r w:rsidR="00BA662C">
        <w:t xml:space="preserve"> </w:t>
      </w:r>
      <w:r w:rsidR="00886823" w:rsidRPr="009553E2">
        <w:t>ma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celu</w:t>
      </w:r>
      <w:r w:rsidR="00BA662C">
        <w:t xml:space="preserve"> </w:t>
      </w:r>
      <w:r w:rsidR="00886823" w:rsidRPr="009553E2">
        <w:t>ułatwienie</w:t>
      </w:r>
      <w:r w:rsidR="00BA662C">
        <w:t xml:space="preserve"> </w:t>
      </w:r>
      <w:r w:rsidR="00886823" w:rsidRPr="009553E2">
        <w:t>operatorom</w:t>
      </w:r>
      <w:r w:rsidR="00BA662C">
        <w:t xml:space="preserve"> </w:t>
      </w:r>
      <w:r w:rsidR="00886823" w:rsidRPr="009553E2">
        <w:t>skutecznego</w:t>
      </w:r>
      <w:r w:rsidR="00BA662C">
        <w:t xml:space="preserve"> </w:t>
      </w:r>
      <w:r w:rsidR="00886823" w:rsidRPr="009553E2">
        <w:t>wykonywania</w:t>
      </w:r>
      <w:r w:rsidR="00BA662C">
        <w:t xml:space="preserve"> </w:t>
      </w:r>
      <w:r w:rsidR="00886823" w:rsidRPr="009553E2">
        <w:t>tych</w:t>
      </w:r>
      <w:r w:rsidR="00BA662C">
        <w:t xml:space="preserve"> </w:t>
      </w:r>
      <w:r w:rsidR="00886823" w:rsidRPr="009553E2">
        <w:t>obowiązków</w:t>
      </w:r>
      <w:r w:rsidR="00BA662C">
        <w:t xml:space="preserve"> </w:t>
      </w:r>
      <w:r w:rsidR="00886823" w:rsidRPr="009553E2">
        <w:t>oraz</w:t>
      </w:r>
      <w:r w:rsidR="00BA662C">
        <w:t xml:space="preserve"> </w:t>
      </w:r>
      <w:r w:rsidR="00886823" w:rsidRPr="009553E2">
        <w:t>ma</w:t>
      </w:r>
      <w:r w:rsidR="00BA662C">
        <w:t xml:space="preserve"> </w:t>
      </w:r>
      <w:r w:rsidR="00886823" w:rsidRPr="009553E2">
        <w:t>zapewnić</w:t>
      </w:r>
      <w:r w:rsidR="00BA662C">
        <w:t xml:space="preserve"> </w:t>
      </w:r>
      <w:r w:rsidR="00886823" w:rsidRPr="009553E2">
        <w:t>im</w:t>
      </w:r>
      <w:r w:rsidR="00BA662C">
        <w:t xml:space="preserve"> </w:t>
      </w:r>
      <w:r w:rsidR="00886823" w:rsidRPr="009553E2">
        <w:t>pewność</w:t>
      </w:r>
      <w:r w:rsidR="00BA662C">
        <w:t xml:space="preserve"> </w:t>
      </w:r>
      <w:r w:rsidR="00886823" w:rsidRPr="009553E2">
        <w:t>regulacyjną.</w:t>
      </w:r>
      <w:r w:rsidR="00BA662C">
        <w:t xml:space="preserve"> </w:t>
      </w:r>
      <w:r w:rsidR="00886823" w:rsidRPr="009553E2">
        <w:t>Wprowadza</w:t>
      </w:r>
      <w:r w:rsidR="00BA662C">
        <w:t xml:space="preserve"> </w:t>
      </w:r>
      <w:r w:rsidR="00886823" w:rsidRPr="009553E2">
        <w:t>się</w:t>
      </w:r>
      <w:r w:rsidR="00BA662C">
        <w:t xml:space="preserve"> </w:t>
      </w:r>
      <w:r w:rsidR="00886823" w:rsidRPr="009553E2">
        <w:t>wyłączenie</w:t>
      </w:r>
      <w:r w:rsidR="00BA662C">
        <w:t xml:space="preserve"> </w:t>
      </w:r>
      <w:r w:rsidR="00886823" w:rsidRPr="009553E2">
        <w:t>odpowiedzialności</w:t>
      </w:r>
      <w:r w:rsidR="00BA662C">
        <w:t xml:space="preserve"> </w:t>
      </w:r>
      <w:r w:rsidR="00886823" w:rsidRPr="009553E2">
        <w:t>za</w:t>
      </w:r>
      <w:r w:rsidR="00BA662C">
        <w:t xml:space="preserve"> </w:t>
      </w:r>
      <w:r w:rsidR="00886823" w:rsidRPr="009553E2">
        <w:t>niewykonanie</w:t>
      </w:r>
      <w:r w:rsidR="00BA662C">
        <w:t xml:space="preserve"> </w:t>
      </w:r>
      <w:r w:rsidR="00886823" w:rsidRPr="009553E2">
        <w:t>lub</w:t>
      </w:r>
      <w:r w:rsidR="00BA662C">
        <w:t xml:space="preserve"> </w:t>
      </w:r>
      <w:r w:rsidR="00886823" w:rsidRPr="009553E2">
        <w:t>nienależyte</w:t>
      </w:r>
      <w:r w:rsidR="00BA662C">
        <w:t xml:space="preserve"> </w:t>
      </w:r>
      <w:r w:rsidR="00886823" w:rsidRPr="009553E2">
        <w:t>wykonanie</w:t>
      </w:r>
      <w:r w:rsidR="00BA662C">
        <w:t xml:space="preserve"> </w:t>
      </w:r>
      <w:r w:rsidR="00886823" w:rsidRPr="009553E2">
        <w:t>usługi</w:t>
      </w:r>
      <w:r w:rsidR="00BA662C">
        <w:t xml:space="preserve"> </w:t>
      </w:r>
      <w:r w:rsidR="00886823" w:rsidRPr="009553E2">
        <w:t>telekomunikacyjnej</w:t>
      </w:r>
      <w:r w:rsidR="00BA662C">
        <w:t xml:space="preserve"> </w:t>
      </w:r>
      <w:r w:rsidR="00886823" w:rsidRPr="009553E2">
        <w:t>tych</w:t>
      </w:r>
      <w:r w:rsidR="00BA662C">
        <w:t xml:space="preserve"> </w:t>
      </w:r>
      <w:r w:rsidR="00886823" w:rsidRPr="009553E2">
        <w:t>operatorów,</w:t>
      </w:r>
      <w:r w:rsidR="00BA662C">
        <w:t xml:space="preserve"> </w:t>
      </w:r>
      <w:r w:rsidR="00886823" w:rsidRPr="009553E2">
        <w:t>którzy</w:t>
      </w:r>
      <w:r w:rsidR="00BA662C">
        <w:t xml:space="preserve"> </w:t>
      </w:r>
      <w:r w:rsidR="00886823" w:rsidRPr="009553E2">
        <w:t>prawidłowo</w:t>
      </w:r>
      <w:r w:rsidR="00BA662C">
        <w:t xml:space="preserve"> </w:t>
      </w:r>
      <w:r w:rsidR="00886823" w:rsidRPr="009553E2">
        <w:t>wykonują</w:t>
      </w:r>
      <w:r w:rsidR="00BA662C">
        <w:t xml:space="preserve"> </w:t>
      </w:r>
      <w:r w:rsidR="00886823" w:rsidRPr="009553E2">
        <w:t>ww.</w:t>
      </w:r>
      <w:r w:rsidR="00BA662C">
        <w:t xml:space="preserve"> </w:t>
      </w:r>
      <w:r w:rsidR="00886823" w:rsidRPr="009553E2">
        <w:t>porozumienie</w:t>
      </w:r>
      <w:r w:rsidR="008D70BC">
        <w:t xml:space="preserve"> (ust. 3 i</w:t>
      </w:r>
      <w:r w:rsidR="0021790C">
        <w:t> </w:t>
      </w:r>
      <w:r w:rsidR="008D70BC">
        <w:t>4)</w:t>
      </w:r>
      <w:r w:rsidR="00886823" w:rsidRPr="009553E2">
        <w:t>.</w:t>
      </w:r>
    </w:p>
    <w:p w14:paraId="5065E298" w14:textId="76E68A3A" w:rsidR="00886823" w:rsidRPr="009553E2" w:rsidRDefault="00886823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Kontrolę</w:t>
      </w:r>
      <w:r w:rsidR="00BA662C">
        <w:t xml:space="preserve"> </w:t>
      </w:r>
      <w:r w:rsidRPr="009553E2">
        <w:t>prawidłowości</w:t>
      </w:r>
      <w:r w:rsidR="00BA662C">
        <w:t xml:space="preserve"> </w:t>
      </w:r>
      <w:r w:rsidRPr="009553E2">
        <w:t>stosowania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operatorów</w:t>
      </w:r>
      <w:r w:rsidR="00BA662C">
        <w:t xml:space="preserve"> </w:t>
      </w:r>
      <w:r w:rsidRPr="009553E2">
        <w:t>telekomunikacyjnych</w:t>
      </w:r>
      <w:r w:rsidR="00BA662C">
        <w:t xml:space="preserve"> </w:t>
      </w:r>
      <w:r w:rsidRPr="009553E2">
        <w:t>środków</w:t>
      </w:r>
      <w:r w:rsidR="00BA662C">
        <w:t xml:space="preserve"> </w:t>
      </w:r>
      <w:r w:rsidRPr="009553E2">
        <w:t>organizacyjnych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technicznych</w:t>
      </w:r>
      <w:r w:rsidR="00BA662C">
        <w:t xml:space="preserve"> </w:t>
      </w:r>
      <w:r w:rsidRPr="009553E2">
        <w:t>określonych</w:t>
      </w:r>
      <w:r w:rsidR="00BA662C">
        <w:t xml:space="preserve"> </w:t>
      </w:r>
      <w:r w:rsidRPr="009553E2">
        <w:t>porozumieniem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sprawował</w:t>
      </w:r>
      <w:r w:rsidR="00BA662C">
        <w:t xml:space="preserve"> </w:t>
      </w:r>
      <w:r w:rsidRPr="009553E2">
        <w:t>Prezes</w:t>
      </w:r>
      <w:r w:rsidR="00BA662C">
        <w:t xml:space="preserve"> </w:t>
      </w:r>
      <w:r w:rsidRPr="009553E2">
        <w:t>UKE.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kontroli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stosowane</w:t>
      </w:r>
      <w:r w:rsidR="00BA662C">
        <w:t xml:space="preserve"> </w:t>
      </w:r>
      <w:r w:rsidRPr="009553E2">
        <w:t>przepisy</w:t>
      </w:r>
      <w:r w:rsidR="00BA662C">
        <w:t xml:space="preserve"> </w:t>
      </w:r>
      <w:r w:rsidRPr="009553E2">
        <w:t>rozdziału</w:t>
      </w:r>
      <w:r w:rsidR="00BA662C">
        <w:t xml:space="preserve"> </w:t>
      </w:r>
      <w:r w:rsidR="001E1362" w:rsidRPr="009553E2">
        <w:t>2</w:t>
      </w:r>
      <w:r w:rsidR="00BA662C">
        <w:t xml:space="preserve"> </w:t>
      </w:r>
      <w:r w:rsidRPr="009553E2">
        <w:t>działu</w:t>
      </w:r>
      <w:r w:rsidR="00BA662C">
        <w:t xml:space="preserve"> </w:t>
      </w:r>
      <w:r w:rsidRPr="009553E2">
        <w:t>X</w:t>
      </w:r>
      <w:r w:rsidR="00BA662C">
        <w:t xml:space="preserve"> </w:t>
      </w:r>
      <w:r w:rsidR="00B46DC5">
        <w:t xml:space="preserve">ustawy z dnia 16 lipca 2004 r. </w:t>
      </w:r>
      <w:r w:rsidR="004255F7">
        <w:t>–</w:t>
      </w:r>
      <w:r w:rsidR="00B46DC5">
        <w:t xml:space="preserve"> </w:t>
      </w:r>
      <w:r w:rsidRPr="009553E2">
        <w:t>Praw</w:t>
      </w:r>
      <w:r w:rsidR="00B46DC5">
        <w:t>o</w:t>
      </w:r>
      <w:r w:rsidR="00BA662C">
        <w:t xml:space="preserve"> </w:t>
      </w:r>
      <w:r w:rsidRPr="009553E2">
        <w:t>telekomunikacyjne</w:t>
      </w:r>
      <w:r w:rsidR="00B46DC5">
        <w:t xml:space="preserve"> (ust. 5)</w:t>
      </w:r>
      <w:r w:rsidRPr="009553E2">
        <w:t>.</w:t>
      </w:r>
      <w:r w:rsidR="00BA662C">
        <w:t xml:space="preserve"> </w:t>
      </w:r>
    </w:p>
    <w:p w14:paraId="6FB2C22C" w14:textId="277E9CC9" w:rsidR="00886823" w:rsidRPr="009553E2" w:rsidRDefault="00886823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Dzięki</w:t>
      </w:r>
      <w:r w:rsidR="00BA662C">
        <w:t xml:space="preserve"> </w:t>
      </w:r>
      <w:r w:rsidRPr="009553E2">
        <w:t>takiemu</w:t>
      </w:r>
      <w:r w:rsidR="00BA662C">
        <w:t xml:space="preserve"> </w:t>
      </w:r>
      <w:r w:rsidRPr="009553E2">
        <w:t>rozwiązaniu</w:t>
      </w:r>
      <w:r w:rsidR="00BA662C">
        <w:t xml:space="preserve"> </w:t>
      </w:r>
      <w:r w:rsidRPr="009553E2">
        <w:t>najwięksi</w:t>
      </w:r>
      <w:r w:rsidR="00BA662C">
        <w:t xml:space="preserve"> </w:t>
      </w:r>
      <w:r w:rsidRPr="009553E2">
        <w:t>operatorzy</w:t>
      </w:r>
      <w:r w:rsidR="00BA662C">
        <w:t xml:space="preserve"> </w:t>
      </w:r>
      <w:r w:rsidRPr="009553E2">
        <w:t>telekomunikacyjni,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wsparciu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nadzorze</w:t>
      </w:r>
      <w:r w:rsidR="00BA662C">
        <w:t xml:space="preserve"> </w:t>
      </w:r>
      <w:r w:rsidR="008D70BC" w:rsidRPr="009553E2">
        <w:t>U</w:t>
      </w:r>
      <w:r w:rsidR="008D70BC">
        <w:t xml:space="preserve">rzędu </w:t>
      </w:r>
      <w:r w:rsidRPr="009553E2">
        <w:t>K</w:t>
      </w:r>
      <w:r w:rsidR="008D70BC">
        <w:t xml:space="preserve">omunikacji </w:t>
      </w:r>
      <w:r w:rsidRPr="009553E2">
        <w:t>E</w:t>
      </w:r>
      <w:r w:rsidR="008D70BC">
        <w:t>lektronicznej</w:t>
      </w:r>
      <w:r w:rsidRPr="009553E2">
        <w:t>,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mogli</w:t>
      </w:r>
      <w:r w:rsidR="00BA662C">
        <w:t xml:space="preserve"> </w:t>
      </w:r>
      <w:r w:rsidRPr="009553E2">
        <w:t>wypracować</w:t>
      </w:r>
      <w:r w:rsidR="00BA662C">
        <w:t xml:space="preserve"> </w:t>
      </w:r>
      <w:r w:rsidRPr="009553E2">
        <w:t>najlepsze</w:t>
      </w:r>
      <w:r w:rsidR="00BA662C">
        <w:t xml:space="preserve"> </w:t>
      </w:r>
      <w:r w:rsidRPr="009553E2">
        <w:t>rozwiązania</w:t>
      </w:r>
      <w:r w:rsidR="00BA662C">
        <w:t xml:space="preserve"> </w:t>
      </w:r>
      <w:r w:rsidRPr="009553E2">
        <w:t>organizacyjne</w:t>
      </w:r>
      <w:r w:rsidR="007452A0" w:rsidRPr="007452A0">
        <w:t xml:space="preserve"> </w:t>
      </w:r>
      <w:r w:rsidR="007452A0">
        <w:t xml:space="preserve">i </w:t>
      </w:r>
      <w:r w:rsidR="007452A0" w:rsidRPr="009553E2">
        <w:t>techniczne</w:t>
      </w:r>
      <w:r w:rsidR="007452A0">
        <w:t>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pozwolą</w:t>
      </w:r>
      <w:r w:rsidR="00BA662C">
        <w:t xml:space="preserve"> </w:t>
      </w:r>
      <w:r w:rsidRPr="009553E2">
        <w:t>im</w:t>
      </w:r>
      <w:r w:rsidR="00BA662C">
        <w:t xml:space="preserve"> </w:t>
      </w:r>
      <w:r w:rsidRPr="009553E2">
        <w:t>zwalczać</w:t>
      </w:r>
      <w:r w:rsidR="00BA662C">
        <w:t xml:space="preserve"> </w:t>
      </w:r>
      <w:r w:rsidRPr="009553E2"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elektronicznej.</w:t>
      </w:r>
      <w:r w:rsidR="00BA662C">
        <w:t xml:space="preserve"> </w:t>
      </w:r>
      <w:r w:rsidRPr="009553E2">
        <w:t>Zwolnienie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odpowiedzialności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prawidłowego</w:t>
      </w:r>
      <w:r w:rsidR="00BA662C">
        <w:t xml:space="preserve"> </w:t>
      </w:r>
      <w:r w:rsidRPr="009553E2">
        <w:t>wykonywania</w:t>
      </w:r>
      <w:r w:rsidR="00BA662C">
        <w:t xml:space="preserve"> </w:t>
      </w:r>
      <w:r w:rsidRPr="009553E2">
        <w:t>porozumienia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stanowiło</w:t>
      </w:r>
      <w:r w:rsidR="00BA662C">
        <w:t xml:space="preserve"> </w:t>
      </w:r>
      <w:r w:rsidRPr="009553E2">
        <w:t>silny</w:t>
      </w:r>
      <w:r w:rsidR="00BA662C">
        <w:t xml:space="preserve"> </w:t>
      </w:r>
      <w:r w:rsidRPr="009553E2">
        <w:t>bodziec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dołączenia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porozumienia.</w:t>
      </w:r>
      <w:r w:rsidR="00BA662C">
        <w:t xml:space="preserve"> </w:t>
      </w:r>
    </w:p>
    <w:p w14:paraId="37D013D6" w14:textId="0551CF15" w:rsidR="00886823" w:rsidRPr="009553E2" w:rsidRDefault="00886823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Dla</w:t>
      </w:r>
      <w:r w:rsidR="00BA662C">
        <w:t xml:space="preserve"> </w:t>
      </w:r>
      <w:r w:rsidRPr="009553E2">
        <w:t>mniejszych</w:t>
      </w:r>
      <w:r w:rsidR="00BA662C">
        <w:t xml:space="preserve"> </w:t>
      </w:r>
      <w:r w:rsidR="00C657AC">
        <w:t>przedsiębiorców</w:t>
      </w:r>
      <w:r w:rsidR="00BA662C">
        <w:t xml:space="preserve"> </w:t>
      </w:r>
      <w:r w:rsidRPr="009553E2">
        <w:t>telekomunikacyjnych,</w:t>
      </w:r>
      <w:r w:rsidR="00BA662C">
        <w:t xml:space="preserve"> </w:t>
      </w:r>
      <w:r w:rsidRPr="009553E2">
        <w:t>którzy</w:t>
      </w:r>
      <w:r w:rsidR="00BA662C">
        <w:t xml:space="preserve"> </w:t>
      </w:r>
      <w:r w:rsidRPr="009553E2">
        <w:t>mogliby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stanie</w:t>
      </w:r>
      <w:r w:rsidR="00BA662C">
        <w:t xml:space="preserve"> </w:t>
      </w:r>
      <w:r w:rsidRPr="009553E2">
        <w:t>wypełnić</w:t>
      </w:r>
      <w:r w:rsidR="00BA662C">
        <w:t xml:space="preserve"> </w:t>
      </w:r>
      <w:r w:rsidRPr="009553E2">
        <w:t>obowiązków,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określone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porozumieniu,</w:t>
      </w:r>
      <w:r w:rsidR="00BA662C">
        <w:t xml:space="preserve"> </w:t>
      </w:r>
      <w:r w:rsidRPr="009553E2">
        <w:t>Prezes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wydawał</w:t>
      </w:r>
      <w:r w:rsidR="00BA662C">
        <w:t xml:space="preserve"> </w:t>
      </w:r>
      <w:r w:rsidRPr="009553E2">
        <w:t>rekomendacje</w:t>
      </w:r>
      <w:r w:rsidR="00BA662C">
        <w:t xml:space="preserve"> </w:t>
      </w:r>
      <w:r w:rsidR="00A739C2">
        <w:t>określające</w:t>
      </w:r>
      <w:r w:rsidR="00BA662C">
        <w:t xml:space="preserve"> </w:t>
      </w:r>
      <w:r w:rsidR="00A739C2">
        <w:t>środki</w:t>
      </w:r>
      <w:r w:rsidR="00BA662C">
        <w:t xml:space="preserve"> </w:t>
      </w:r>
      <w:r w:rsidR="00A739C2">
        <w:t>organizacyjne</w:t>
      </w:r>
      <w:r w:rsidR="00BA662C">
        <w:t xml:space="preserve"> </w:t>
      </w:r>
      <w:r w:rsidR="003C2D86">
        <w:t>i</w:t>
      </w:r>
      <w:r w:rsidR="00BA662C">
        <w:t xml:space="preserve"> </w:t>
      </w:r>
      <w:r w:rsidR="00A739C2">
        <w:t>techniczne</w:t>
      </w:r>
      <w:r w:rsidR="00BA662C">
        <w:t xml:space="preserve"> </w:t>
      </w:r>
      <w:r w:rsidR="00A739C2">
        <w:t>służące</w:t>
      </w:r>
      <w:r w:rsidR="00BA662C">
        <w:t xml:space="preserve"> </w:t>
      </w:r>
      <w:r w:rsidR="00A739C2">
        <w:t>realizacji</w:t>
      </w:r>
      <w:r w:rsidR="00BA662C">
        <w:t xml:space="preserve"> </w:t>
      </w:r>
      <w:r w:rsidR="00A739C2">
        <w:t>obowiązków</w:t>
      </w:r>
      <w:r w:rsidR="00BA662C">
        <w:t xml:space="preserve"> </w:t>
      </w:r>
      <w:r w:rsidR="00A739C2">
        <w:t>związanych</w:t>
      </w:r>
      <w:r w:rsidR="00BA662C">
        <w:t xml:space="preserve"> </w:t>
      </w:r>
      <w:r w:rsidR="00A739C2">
        <w:t>ze</w:t>
      </w:r>
      <w:r w:rsidR="00BA662C">
        <w:t xml:space="preserve"> </w:t>
      </w:r>
      <w:r w:rsidR="00A739C2">
        <w:t>zwalczani</w:t>
      </w:r>
      <w:r w:rsidR="008E1CF5">
        <w:t>em</w:t>
      </w:r>
      <w:r w:rsidR="00BA662C">
        <w:t xml:space="preserve"> </w:t>
      </w:r>
      <w:r w:rsidR="00A739C2">
        <w:t>CLI</w:t>
      </w:r>
      <w:r w:rsidR="00BA662C">
        <w:t xml:space="preserve"> </w:t>
      </w:r>
      <w:proofErr w:type="spellStart"/>
      <w:r w:rsidR="00A739C2">
        <w:t>spoofing</w:t>
      </w:r>
      <w:proofErr w:type="spellEnd"/>
      <w:r w:rsidRPr="009553E2">
        <w:t>.</w:t>
      </w:r>
      <w:r w:rsidR="00BA662C">
        <w:t xml:space="preserve"> </w:t>
      </w:r>
      <w:r w:rsidRPr="009553E2">
        <w:t>Prawidłowe</w:t>
      </w:r>
      <w:r w:rsidR="00BA662C">
        <w:t xml:space="preserve"> </w:t>
      </w:r>
      <w:r w:rsidRPr="009553E2">
        <w:t>wykonywanie</w:t>
      </w:r>
      <w:r w:rsidR="00BA662C">
        <w:t xml:space="preserve"> </w:t>
      </w:r>
      <w:r w:rsidRPr="009553E2">
        <w:t>rekomendacji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wyłączało</w:t>
      </w:r>
      <w:r w:rsidR="00BA662C">
        <w:t xml:space="preserve"> </w:t>
      </w:r>
      <w:r w:rsidRPr="009553E2">
        <w:t>odpowiedzialność</w:t>
      </w:r>
      <w:r w:rsidR="00BA662C">
        <w:t xml:space="preserve"> </w:t>
      </w:r>
      <w:r w:rsidRPr="009553E2">
        <w:t>tych</w:t>
      </w:r>
      <w:r w:rsidR="00BA662C">
        <w:t xml:space="preserve"> </w:t>
      </w:r>
      <w:r w:rsidRPr="009553E2">
        <w:t>operatorów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niewykonanie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nienależyte</w:t>
      </w:r>
      <w:r w:rsidR="00BA662C">
        <w:t xml:space="preserve"> </w:t>
      </w:r>
      <w:r w:rsidRPr="009553E2">
        <w:t>wykonanie</w:t>
      </w:r>
      <w:r w:rsidR="00BA662C">
        <w:t xml:space="preserve"> </w:t>
      </w:r>
      <w:r w:rsidRPr="009553E2">
        <w:t>usługi</w:t>
      </w:r>
      <w:r w:rsidR="00BA662C">
        <w:t xml:space="preserve"> </w:t>
      </w:r>
      <w:r w:rsidRPr="009553E2">
        <w:t>telekomunikacyjnej</w:t>
      </w:r>
      <w:r w:rsidR="00BA662C">
        <w:t xml:space="preserve"> </w:t>
      </w:r>
      <w:r w:rsidR="00A739C2">
        <w:t>będące</w:t>
      </w:r>
      <w:r w:rsidR="00BA662C">
        <w:t xml:space="preserve"> </w:t>
      </w:r>
      <w:r w:rsidR="00A739C2">
        <w:t>skutkiem</w:t>
      </w:r>
      <w:r w:rsidR="00BA662C">
        <w:t xml:space="preserve"> </w:t>
      </w:r>
      <w:r w:rsidR="00A739C2">
        <w:t>wprowadzenia</w:t>
      </w:r>
      <w:r w:rsidR="00BA662C">
        <w:t xml:space="preserve"> </w:t>
      </w:r>
      <w:r w:rsidR="00A739C2">
        <w:t>tych</w:t>
      </w:r>
      <w:r w:rsidR="00BA662C">
        <w:t xml:space="preserve"> </w:t>
      </w:r>
      <w:r w:rsidR="00A739C2">
        <w:t>środków</w:t>
      </w:r>
      <w:r w:rsidR="008D70BC">
        <w:t xml:space="preserve"> (</w:t>
      </w:r>
      <w:r w:rsidR="00E74FB2">
        <w:t>ust. 6 i</w:t>
      </w:r>
      <w:r w:rsidR="00083440">
        <w:t> </w:t>
      </w:r>
      <w:r w:rsidR="00E74FB2">
        <w:t>7)</w:t>
      </w:r>
      <w:r w:rsidRPr="009553E2">
        <w:t>.</w:t>
      </w:r>
    </w:p>
    <w:p w14:paraId="4495CA57" w14:textId="4153726B" w:rsidR="00886823" w:rsidRPr="00B5522F" w:rsidRDefault="00886823" w:rsidP="0009389E">
      <w:pPr>
        <w:pStyle w:val="NormalnyWeb"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13</w:t>
      </w:r>
      <w:r w:rsidR="008E1CF5">
        <w:rPr>
          <w:rStyle w:val="Ppogrubienie"/>
        </w:rPr>
        <w:t>.</w:t>
      </w:r>
    </w:p>
    <w:p w14:paraId="41803E07" w14:textId="77777777" w:rsidR="00886823" w:rsidRPr="00E8029C" w:rsidRDefault="00886823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Przepis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204440">
        <w:t>1</w:t>
      </w:r>
      <w:r w:rsidR="001E1362">
        <w:t>3</w:t>
      </w:r>
      <w:r w:rsidR="00BA662C">
        <w:t xml:space="preserve"> </w:t>
      </w:r>
      <w:r w:rsidRPr="00E8029C">
        <w:t>konstytuuje</w:t>
      </w:r>
      <w:r w:rsidR="00BA662C">
        <w:t xml:space="preserve"> </w:t>
      </w:r>
      <w:r w:rsidRPr="00E8029C">
        <w:t>możliwość</w:t>
      </w:r>
      <w:r w:rsidR="00BA662C">
        <w:t xml:space="preserve"> </w:t>
      </w:r>
      <w:r w:rsidRPr="00E8029C">
        <w:t>zawarcia</w:t>
      </w:r>
      <w:r w:rsidR="00BA662C">
        <w:t xml:space="preserve"> </w:t>
      </w:r>
      <w:r w:rsidRPr="00E8029C">
        <w:t>przez:</w:t>
      </w:r>
      <w:r w:rsidR="00BA662C">
        <w:t xml:space="preserve"> </w:t>
      </w:r>
    </w:p>
    <w:p w14:paraId="6FD864E3" w14:textId="77777777" w:rsidR="00886823" w:rsidRPr="00E8029C" w:rsidRDefault="00886823" w:rsidP="008E1CF5">
      <w:pPr>
        <w:pStyle w:val="NormalnyWeb"/>
        <w:numPr>
          <w:ilvl w:val="0"/>
          <w:numId w:val="84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E8029C">
        <w:rPr>
          <w:rFonts w:eastAsiaTheme="minorEastAsia"/>
        </w:rPr>
        <w:t>Prezesa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Urzędu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Komunikacji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Elektronicznej,</w:t>
      </w:r>
      <w:r w:rsidR="00BA662C">
        <w:rPr>
          <w:rFonts w:eastAsiaTheme="minorEastAsia"/>
        </w:rPr>
        <w:t xml:space="preserve"> </w:t>
      </w:r>
    </w:p>
    <w:p w14:paraId="5BA34A34" w14:textId="77777777" w:rsidR="00886823" w:rsidRPr="00E8029C" w:rsidRDefault="00886823" w:rsidP="008E1CF5">
      <w:pPr>
        <w:pStyle w:val="NormalnyWeb"/>
        <w:numPr>
          <w:ilvl w:val="0"/>
          <w:numId w:val="84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E8029C">
        <w:rPr>
          <w:rFonts w:eastAsiaTheme="minorEastAsia"/>
        </w:rPr>
        <w:t>ministra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właściwego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do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spraw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informatyzacji,</w:t>
      </w:r>
      <w:r w:rsidR="00BA662C">
        <w:rPr>
          <w:rFonts w:eastAsiaTheme="minorEastAsia"/>
        </w:rPr>
        <w:t xml:space="preserve"> </w:t>
      </w:r>
    </w:p>
    <w:p w14:paraId="2262A2E8" w14:textId="77777777" w:rsidR="00886823" w:rsidRPr="00620C0D" w:rsidRDefault="00886823" w:rsidP="008E1CF5">
      <w:pPr>
        <w:pStyle w:val="NormalnyWeb"/>
        <w:numPr>
          <w:ilvl w:val="0"/>
          <w:numId w:val="84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8F5BD4">
        <w:rPr>
          <w:rFonts w:eastAsiaTheme="minorEastAsia"/>
        </w:rPr>
        <w:t>Naukową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i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Akademicką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Sieć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Komputerowa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Państwowy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Instytut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Badawczy,</w:t>
      </w:r>
      <w:r w:rsidR="00BA662C">
        <w:rPr>
          <w:rFonts w:eastAsiaTheme="minorEastAsia"/>
        </w:rPr>
        <w:t xml:space="preserve"> </w:t>
      </w:r>
    </w:p>
    <w:p w14:paraId="3D1054FB" w14:textId="05F23C5A" w:rsidR="00886823" w:rsidRPr="008D716E" w:rsidRDefault="00886823" w:rsidP="008E1CF5">
      <w:pPr>
        <w:pStyle w:val="NormalnyWeb"/>
        <w:numPr>
          <w:ilvl w:val="0"/>
          <w:numId w:val="84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620C0D">
        <w:rPr>
          <w:rFonts w:eastAsiaTheme="minorEastAsia"/>
        </w:rPr>
        <w:t>przedsiębiorcę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przedsiębiorców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telekomunikac</w:t>
      </w:r>
      <w:r w:rsidRPr="008D716E">
        <w:rPr>
          <w:rFonts w:eastAsiaTheme="minorEastAsia"/>
        </w:rPr>
        <w:t>yjnych</w:t>
      </w:r>
    </w:p>
    <w:p w14:paraId="3698EB97" w14:textId="17DB0CF7" w:rsidR="00886823" w:rsidRPr="009553E2" w:rsidRDefault="00886823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6D575F">
        <w:t>porozumienia</w:t>
      </w:r>
      <w:r w:rsidR="00BA662C">
        <w:t xml:space="preserve"> </w:t>
      </w:r>
      <w:r w:rsidR="00A739C2">
        <w:t>dotyczącego</w:t>
      </w:r>
      <w:r w:rsidR="00BA662C">
        <w:t xml:space="preserve"> </w:t>
      </w:r>
      <w:r w:rsidR="00A739C2">
        <w:t>prowadzenia</w:t>
      </w:r>
      <w:r w:rsidR="00BA662C">
        <w:t xml:space="preserve"> </w:t>
      </w:r>
      <w:r w:rsidR="00A739C2">
        <w:t>listy</w:t>
      </w:r>
      <w:r w:rsidR="00BA662C">
        <w:t xml:space="preserve"> </w:t>
      </w:r>
      <w:r w:rsidR="00A739C2">
        <w:t>ostrzeżeń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zakresie</w:t>
      </w:r>
      <w:r w:rsidR="00BA662C">
        <w:t xml:space="preserve"> </w:t>
      </w:r>
      <w:r w:rsidRPr="009553E2">
        <w:t>prowadzenia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utrzymywania</w:t>
      </w:r>
      <w:r w:rsidR="00BA662C">
        <w:t xml:space="preserve"> </w:t>
      </w:r>
      <w:r w:rsidRPr="009553E2">
        <w:t>jawnej</w:t>
      </w:r>
      <w:r w:rsidR="00BA662C">
        <w:t xml:space="preserve"> </w:t>
      </w:r>
      <w:r w:rsidRPr="009553E2">
        <w:t>listy</w:t>
      </w:r>
      <w:r w:rsidR="00BA662C">
        <w:t xml:space="preserve"> </w:t>
      </w:r>
      <w:r w:rsidRPr="009553E2">
        <w:t>ostrzeżeń</w:t>
      </w:r>
      <w:r w:rsidR="00BA662C">
        <w:t xml:space="preserve"> </w:t>
      </w:r>
      <w:r w:rsidRPr="009553E2">
        <w:t>dotyczących</w:t>
      </w:r>
      <w:r w:rsidR="00BA662C">
        <w:t xml:space="preserve"> </w:t>
      </w:r>
      <w:r w:rsidRPr="009553E2">
        <w:t>domen</w:t>
      </w:r>
      <w:r w:rsidR="00BA662C">
        <w:t xml:space="preserve"> </w:t>
      </w:r>
      <w:r w:rsidRPr="009553E2">
        <w:t>internetowych,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służą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wyłudzeń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="003C2D86">
        <w:t>i</w:t>
      </w:r>
      <w:r w:rsidR="00BA662C">
        <w:t xml:space="preserve"> </w:t>
      </w:r>
      <w:r w:rsidR="00537039">
        <w:t>niekorzystnego</w:t>
      </w:r>
      <w:r w:rsidR="00BA662C">
        <w:t xml:space="preserve"> </w:t>
      </w:r>
      <w:r w:rsidR="00537039">
        <w:t>rozporządzenia</w:t>
      </w:r>
      <w:r w:rsidR="00BA662C">
        <w:t xml:space="preserve"> </w:t>
      </w:r>
      <w:r w:rsidR="00537039">
        <w:t>mieniem</w:t>
      </w:r>
      <w:r w:rsidR="00BA662C">
        <w:t xml:space="preserve"> </w:t>
      </w:r>
      <w:r w:rsidRPr="009553E2">
        <w:t>użytkowników</w:t>
      </w:r>
      <w:r w:rsidR="00BA662C">
        <w:t xml:space="preserve"> </w:t>
      </w:r>
      <w:proofErr w:type="spellStart"/>
      <w:r w:rsidRPr="009553E2">
        <w:t>internetu</w:t>
      </w:r>
      <w:proofErr w:type="spellEnd"/>
      <w:r w:rsidRPr="009553E2">
        <w:t>.</w:t>
      </w:r>
      <w:r w:rsidR="00BA662C">
        <w:t xml:space="preserve"> </w:t>
      </w:r>
      <w:r w:rsidRPr="009553E2">
        <w:t>Obecnie</w:t>
      </w:r>
      <w:r w:rsidR="00BA662C">
        <w:t xml:space="preserve"> </w:t>
      </w:r>
      <w:r w:rsidRPr="009553E2">
        <w:t>funkcjonuje</w:t>
      </w:r>
      <w:r w:rsidR="00BA662C">
        <w:t xml:space="preserve"> </w:t>
      </w:r>
      <w:r w:rsidRPr="009553E2">
        <w:t>podobne</w:t>
      </w:r>
      <w:r w:rsidR="00BA662C">
        <w:t xml:space="preserve"> </w:t>
      </w:r>
      <w:r w:rsidRPr="009553E2">
        <w:t>porozumienie,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umożliwia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okresach</w:t>
      </w:r>
      <w:r w:rsidR="00BA662C">
        <w:t xml:space="preserve"> </w:t>
      </w:r>
      <w:r w:rsidRPr="009553E2">
        <w:t>stanów</w:t>
      </w:r>
      <w:r w:rsidR="00BA662C">
        <w:t xml:space="preserve"> </w:t>
      </w:r>
      <w:r w:rsidRPr="009553E2">
        <w:t>nadzwyczajnych,</w:t>
      </w:r>
      <w:r w:rsidR="00BA662C">
        <w:t xml:space="preserve"> </w:t>
      </w:r>
      <w:r w:rsidRPr="009553E2">
        <w:t>stanu</w:t>
      </w:r>
      <w:r w:rsidR="00BA662C">
        <w:t xml:space="preserve"> </w:t>
      </w:r>
      <w:r w:rsidRPr="009553E2">
        <w:t>epidemii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stanu</w:t>
      </w:r>
      <w:r w:rsidR="00BA662C">
        <w:t xml:space="preserve"> </w:t>
      </w:r>
      <w:r w:rsidRPr="009553E2">
        <w:t>zagrożenia</w:t>
      </w:r>
      <w:r w:rsidR="00BA662C">
        <w:t xml:space="preserve"> </w:t>
      </w:r>
      <w:r w:rsidRPr="009553E2">
        <w:t>epidemicznego</w:t>
      </w:r>
      <w:r w:rsidR="00BA662C">
        <w:t xml:space="preserve"> </w:t>
      </w:r>
      <w:r w:rsidRPr="009553E2">
        <w:t>prowadzenie</w:t>
      </w:r>
      <w:r w:rsidR="00BA662C">
        <w:t xml:space="preserve"> </w:t>
      </w:r>
      <w:r w:rsidRPr="009553E2">
        <w:t>przez</w:t>
      </w:r>
      <w:r w:rsidR="0021790C">
        <w:t xml:space="preserve"> </w:t>
      </w:r>
      <w:r w:rsidR="00975B73" w:rsidRPr="00975B73">
        <w:t>Naukową i Akademicką Sieć Komputerow</w:t>
      </w:r>
      <w:r w:rsidR="00975B73">
        <w:t>ą</w:t>
      </w:r>
      <w:r w:rsidR="00975B73" w:rsidRPr="00975B73">
        <w:t xml:space="preserve"> – Państwowy Instytut Badawczy</w:t>
      </w:r>
      <w:r w:rsidR="00975B73" w:rsidRPr="00975B73" w:rsidDel="00975B73">
        <w:t xml:space="preserve"> </w:t>
      </w:r>
      <w:r w:rsidR="00BC2637">
        <w:t>, dalej jako „</w:t>
      </w:r>
      <w:r w:rsidR="00BC2637" w:rsidRPr="00BC2637">
        <w:t>NASK</w:t>
      </w:r>
      <w:r w:rsidR="008E1CF5">
        <w:t>-</w:t>
      </w:r>
      <w:r w:rsidR="00BC2637" w:rsidRPr="00BC2637">
        <w:t>PIB</w:t>
      </w:r>
      <w:r w:rsidR="00BC2637">
        <w:t xml:space="preserve">”, </w:t>
      </w:r>
      <w:r w:rsidRPr="009553E2">
        <w:t>jawnej</w:t>
      </w:r>
      <w:r w:rsidR="00BA662C">
        <w:t xml:space="preserve"> </w:t>
      </w:r>
      <w:r w:rsidRPr="009553E2">
        <w:t>listy</w:t>
      </w:r>
      <w:r w:rsidR="00BA662C">
        <w:t xml:space="preserve"> </w:t>
      </w:r>
      <w:r w:rsidRPr="009553E2">
        <w:t>ostrzeżeń.</w:t>
      </w:r>
      <w:r w:rsidR="00BA662C">
        <w:t xml:space="preserve"> </w:t>
      </w:r>
      <w:r w:rsidRPr="009553E2">
        <w:t>Porozumienie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spełniło</w:t>
      </w:r>
      <w:r w:rsidR="00BA662C">
        <w:t xml:space="preserve"> </w:t>
      </w:r>
      <w:r w:rsidRPr="009553E2">
        <w:t>swoją</w:t>
      </w:r>
      <w:r w:rsidR="00BA662C">
        <w:t xml:space="preserve"> </w:t>
      </w:r>
      <w:r w:rsidRPr="009553E2">
        <w:t>rolę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okresie</w:t>
      </w:r>
      <w:r w:rsidR="00BA662C">
        <w:t xml:space="preserve"> </w:t>
      </w:r>
      <w:r w:rsidRPr="009553E2">
        <w:t>pandemii</w:t>
      </w:r>
      <w:r w:rsidR="00BA662C">
        <w:t xml:space="preserve"> </w:t>
      </w:r>
      <w:r w:rsidRPr="009553E2">
        <w:t>COVID</w:t>
      </w:r>
      <w:r w:rsidR="00FA54A7">
        <w:noBreakHyphen/>
      </w:r>
      <w:r w:rsidRPr="009553E2">
        <w:t>19,</w:t>
      </w:r>
      <w:r w:rsidR="00BA662C">
        <w:t xml:space="preserve"> </w:t>
      </w:r>
      <w:r w:rsidRPr="009553E2">
        <w:t>chroniąc</w:t>
      </w:r>
      <w:r w:rsidR="00BA662C">
        <w:t xml:space="preserve"> </w:t>
      </w:r>
      <w:r w:rsidRPr="009553E2">
        <w:t>użytkowników</w:t>
      </w:r>
      <w:r w:rsidR="00BA662C">
        <w:t xml:space="preserve"> </w:t>
      </w:r>
      <w:proofErr w:type="spellStart"/>
      <w:r w:rsidRPr="009553E2">
        <w:t>internetu</w:t>
      </w:r>
      <w:proofErr w:type="spellEnd"/>
      <w:r w:rsidR="00BA662C">
        <w:t xml:space="preserve"> </w:t>
      </w:r>
      <w:r w:rsidRPr="009553E2">
        <w:t>przed</w:t>
      </w:r>
      <w:r w:rsidR="00BA662C">
        <w:t xml:space="preserve"> </w:t>
      </w:r>
      <w:r w:rsidRPr="009553E2">
        <w:t>utratą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środków</w:t>
      </w:r>
      <w:r w:rsidR="00BA662C">
        <w:t xml:space="preserve"> </w:t>
      </w:r>
      <w:r w:rsidRPr="009553E2">
        <w:t>finansowych.</w:t>
      </w:r>
      <w:r w:rsidR="00BA662C">
        <w:t xml:space="preserve"> </w:t>
      </w:r>
      <w:r w:rsidRPr="009553E2">
        <w:t>Zasadne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umożliwienie,</w:t>
      </w:r>
      <w:r w:rsidR="00BA662C">
        <w:t xml:space="preserve"> </w:t>
      </w:r>
      <w:r w:rsidRPr="009553E2">
        <w:t>aby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poza</w:t>
      </w:r>
      <w:r w:rsidR="00BA662C">
        <w:t xml:space="preserve"> </w:t>
      </w:r>
      <w:r w:rsidRPr="009553E2">
        <w:t>okresami</w:t>
      </w:r>
      <w:r w:rsidR="00BA662C">
        <w:t xml:space="preserve"> </w:t>
      </w:r>
      <w:r w:rsidRPr="009553E2">
        <w:t>stanów</w:t>
      </w:r>
      <w:r w:rsidR="00BA662C">
        <w:t xml:space="preserve"> </w:t>
      </w:r>
      <w:r w:rsidRPr="009553E2">
        <w:t>nadzwyczajnych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tymi</w:t>
      </w:r>
      <w:r w:rsidR="00BA662C">
        <w:t xml:space="preserve"> </w:t>
      </w:r>
      <w:r w:rsidRPr="009553E2">
        <w:t>związanymi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epidemią</w:t>
      </w:r>
      <w:r w:rsidR="00BA662C">
        <w:t xml:space="preserve"> </w:t>
      </w:r>
      <w:r w:rsidRPr="009553E2">
        <w:t>mogło</w:t>
      </w:r>
      <w:r w:rsidR="00BA662C">
        <w:t xml:space="preserve"> </w:t>
      </w:r>
      <w:r w:rsidRPr="009553E2">
        <w:t>obowiązywać</w:t>
      </w:r>
      <w:r w:rsidR="00BA662C">
        <w:t xml:space="preserve"> </w:t>
      </w:r>
      <w:r w:rsidRPr="009553E2">
        <w:t>podobne</w:t>
      </w:r>
      <w:r w:rsidR="00BA662C">
        <w:t xml:space="preserve"> </w:t>
      </w:r>
      <w:r w:rsidRPr="009553E2">
        <w:t>porozumienie.</w:t>
      </w:r>
      <w:r w:rsidR="00BA662C">
        <w:t xml:space="preserve"> </w:t>
      </w:r>
      <w:r w:rsidR="00B13D47">
        <w:t>W</w:t>
      </w:r>
      <w:r w:rsidR="00BA662C">
        <w:t xml:space="preserve"> </w:t>
      </w:r>
      <w:r w:rsidR="00B13D47">
        <w:t>przypadku</w:t>
      </w:r>
      <w:r w:rsidR="00BA662C">
        <w:t xml:space="preserve"> </w:t>
      </w:r>
      <w:r w:rsidR="00B13D47">
        <w:t>zawarcia</w:t>
      </w:r>
      <w:r w:rsidR="00BA662C">
        <w:t xml:space="preserve"> </w:t>
      </w:r>
      <w:r w:rsidR="00B13D47">
        <w:t>porozumienia</w:t>
      </w:r>
      <w:r w:rsidR="00BA662C">
        <w:t xml:space="preserve"> </w:t>
      </w:r>
      <w:r w:rsidR="00B13D47" w:rsidRPr="009553E2">
        <w:t>CSIRT</w:t>
      </w:r>
      <w:r w:rsidR="00BA662C">
        <w:t xml:space="preserve"> </w:t>
      </w:r>
      <w:r w:rsidR="00B13D47" w:rsidRPr="009553E2">
        <w:t>NASK</w:t>
      </w:r>
      <w:r w:rsidR="00BA662C">
        <w:t xml:space="preserve"> </w:t>
      </w:r>
      <w:r w:rsidR="00B13D47" w:rsidRPr="009553E2">
        <w:t>będzie</w:t>
      </w:r>
      <w:r w:rsidR="00BA662C">
        <w:t xml:space="preserve"> </w:t>
      </w:r>
      <w:r w:rsidR="00B13D47" w:rsidRPr="009553E2">
        <w:t>odpowiedzialny</w:t>
      </w:r>
      <w:r w:rsidR="00BA662C">
        <w:t xml:space="preserve"> </w:t>
      </w:r>
      <w:r w:rsidR="00B13D47" w:rsidRPr="009553E2">
        <w:t>za</w:t>
      </w:r>
      <w:r w:rsidR="00BA662C">
        <w:t xml:space="preserve"> </w:t>
      </w:r>
      <w:r w:rsidR="00B13D47" w:rsidRPr="009553E2">
        <w:t>prowadzenie</w:t>
      </w:r>
      <w:r w:rsidR="00BA662C">
        <w:t xml:space="preserve"> </w:t>
      </w:r>
      <w:r w:rsidR="00B13D47" w:rsidRPr="009553E2">
        <w:t>jawnej</w:t>
      </w:r>
      <w:r w:rsidR="00BA662C">
        <w:t xml:space="preserve"> </w:t>
      </w:r>
      <w:r w:rsidR="00B13D47" w:rsidRPr="009553E2">
        <w:t>listy</w:t>
      </w:r>
      <w:r w:rsidR="00BA662C">
        <w:t xml:space="preserve"> </w:t>
      </w:r>
      <w:r w:rsidR="00B13D47" w:rsidRPr="009553E2">
        <w:t>ostrzeżeń</w:t>
      </w:r>
      <w:r w:rsidR="00BA662C">
        <w:t xml:space="preserve"> </w:t>
      </w:r>
      <w:r w:rsidR="00B13D47" w:rsidRPr="009553E2">
        <w:t>dotyczącej</w:t>
      </w:r>
      <w:r w:rsidR="00BA662C">
        <w:t xml:space="preserve"> </w:t>
      </w:r>
      <w:r w:rsidR="00B13D47" w:rsidRPr="009553E2">
        <w:t>niebezpiecznych</w:t>
      </w:r>
      <w:r w:rsidR="00BA662C">
        <w:t xml:space="preserve"> </w:t>
      </w:r>
      <w:r w:rsidR="00B13D47" w:rsidRPr="009553E2">
        <w:t>domen</w:t>
      </w:r>
      <w:r w:rsidR="00BA662C">
        <w:t xml:space="preserve"> </w:t>
      </w:r>
      <w:r w:rsidR="00B13D47" w:rsidRPr="009553E2">
        <w:t>internetowych.</w:t>
      </w:r>
      <w:r w:rsidR="00BA662C">
        <w:t xml:space="preserve"> </w:t>
      </w:r>
    </w:p>
    <w:p w14:paraId="2392C17F" w14:textId="77777777" w:rsidR="0034169D" w:rsidRDefault="0034169D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Na</w:t>
      </w:r>
      <w:r w:rsidR="00BA662C">
        <w:t xml:space="preserve"> </w:t>
      </w:r>
      <w:r w:rsidRPr="009553E2">
        <w:t>listę</w:t>
      </w:r>
      <w:r w:rsidR="00BA662C">
        <w:t xml:space="preserve"> </w:t>
      </w:r>
      <w:r w:rsidRPr="009553E2">
        <w:t>ostrzeżeń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wpisywane</w:t>
      </w:r>
      <w:r w:rsidR="00BA662C">
        <w:t xml:space="preserve"> </w:t>
      </w:r>
      <w:r w:rsidRPr="009553E2">
        <w:t>domeny</w:t>
      </w:r>
      <w:r w:rsidR="00BA662C">
        <w:t xml:space="preserve"> </w:t>
      </w:r>
      <w:r w:rsidRPr="009553E2">
        <w:t>internetowe,</w:t>
      </w:r>
      <w:r w:rsidR="00BA662C">
        <w:t xml:space="preserve"> </w:t>
      </w:r>
      <w:r w:rsidRPr="009553E2">
        <w:t>których</w:t>
      </w:r>
      <w:r w:rsidR="00BA662C">
        <w:t xml:space="preserve"> </w:t>
      </w:r>
      <w:r w:rsidR="00A739C2">
        <w:t>podstawowym</w:t>
      </w:r>
      <w:r w:rsidR="00BA662C">
        <w:t xml:space="preserve"> </w:t>
      </w:r>
      <w:r w:rsidRPr="009553E2">
        <w:t>celem</w:t>
      </w:r>
      <w:r w:rsidR="00BA662C">
        <w:t xml:space="preserve"> </w:t>
      </w:r>
      <w:r w:rsidR="00A739C2">
        <w:t>działania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wprowadzenie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błąd</w:t>
      </w:r>
      <w:r w:rsidR="00BA662C">
        <w:t xml:space="preserve"> </w:t>
      </w:r>
      <w:r w:rsidRPr="009553E2">
        <w:t>użytkowników</w:t>
      </w:r>
      <w:r w:rsidR="00BA662C">
        <w:t xml:space="preserve"> </w:t>
      </w:r>
      <w:proofErr w:type="spellStart"/>
      <w:r w:rsidRPr="009553E2">
        <w:t>internetu</w:t>
      </w:r>
      <w:proofErr w:type="spellEnd"/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doprowadzenie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wyłudzenia</w:t>
      </w:r>
      <w:r w:rsidR="00BA662C">
        <w:t xml:space="preserve"> </w:t>
      </w:r>
      <w:r w:rsidRPr="009553E2">
        <w:t>ich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niekorzystnego</w:t>
      </w:r>
      <w:r w:rsidR="00BA662C">
        <w:t xml:space="preserve"> </w:t>
      </w:r>
      <w:r w:rsidRPr="009553E2">
        <w:t>rozporządzenia</w:t>
      </w:r>
      <w:r w:rsidR="00BA662C">
        <w:t xml:space="preserve"> </w:t>
      </w:r>
      <w:r w:rsidR="009507AD">
        <w:t>mieniem</w:t>
      </w:r>
      <w:r w:rsidRPr="009553E2">
        <w:t>.</w:t>
      </w:r>
      <w:r w:rsidR="00BA662C">
        <w:t xml:space="preserve"> </w:t>
      </w:r>
    </w:p>
    <w:p w14:paraId="5015DD1C" w14:textId="68F2C849" w:rsidR="008F139B" w:rsidRDefault="00E773D2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Z</w:t>
      </w:r>
      <w:r w:rsidR="00BA662C">
        <w:t xml:space="preserve"> </w:t>
      </w:r>
      <w:r>
        <w:t>reguły</w:t>
      </w:r>
      <w:r w:rsidR="00BA662C">
        <w:t xml:space="preserve"> </w:t>
      </w:r>
      <w:r>
        <w:t>o</w:t>
      </w:r>
      <w:r w:rsidR="008F139B">
        <w:t>szust</w:t>
      </w:r>
      <w:r w:rsidR="00BA662C">
        <w:t xml:space="preserve"> </w:t>
      </w:r>
      <w:r w:rsidR="008F139B">
        <w:t>tworzy</w:t>
      </w:r>
      <w:r w:rsidR="00BA662C">
        <w:t xml:space="preserve"> </w:t>
      </w:r>
      <w:r w:rsidR="008F139B">
        <w:t>stronę</w:t>
      </w:r>
      <w:r w:rsidR="00BA662C">
        <w:t xml:space="preserve"> </w:t>
      </w:r>
      <w:r w:rsidR="008F139B">
        <w:t>internetową</w:t>
      </w:r>
      <w:r w:rsidR="00BA662C">
        <w:t xml:space="preserve"> </w:t>
      </w:r>
      <w:r w:rsidR="008F139B">
        <w:t>podobną</w:t>
      </w:r>
      <w:r w:rsidR="00BA662C">
        <w:t xml:space="preserve"> </w:t>
      </w:r>
      <w:r w:rsidR="008F139B">
        <w:t>do</w:t>
      </w:r>
      <w:r w:rsidR="00BA662C">
        <w:t xml:space="preserve"> </w:t>
      </w:r>
      <w:r w:rsidR="008F139B">
        <w:t>np.</w:t>
      </w:r>
      <w:r w:rsidR="00BA662C">
        <w:t xml:space="preserve"> </w:t>
      </w:r>
      <w:r w:rsidR="008F139B">
        <w:t>strony</w:t>
      </w:r>
      <w:r w:rsidR="00BA662C">
        <w:t xml:space="preserve"> </w:t>
      </w:r>
      <w:r w:rsidR="008F139B">
        <w:t>banku.</w:t>
      </w:r>
      <w:r w:rsidR="00BA662C">
        <w:t xml:space="preserve"> </w:t>
      </w:r>
      <w:r w:rsidR="008F139B">
        <w:t>Może</w:t>
      </w:r>
      <w:r w:rsidR="00BA662C">
        <w:t xml:space="preserve"> </w:t>
      </w:r>
      <w:r w:rsidR="008F139B">
        <w:t>korzystać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F139B">
        <w:t>tej</w:t>
      </w:r>
      <w:r w:rsidR="00BA662C">
        <w:t xml:space="preserve"> </w:t>
      </w:r>
      <w:r w:rsidR="008F139B">
        <w:t>samej</w:t>
      </w:r>
      <w:r w:rsidR="00BA662C">
        <w:t xml:space="preserve"> </w:t>
      </w:r>
      <w:r w:rsidR="008F139B">
        <w:t>lub</w:t>
      </w:r>
      <w:r w:rsidR="00BA662C">
        <w:t xml:space="preserve"> </w:t>
      </w:r>
      <w:r w:rsidR="008F139B">
        <w:t>bardzo</w:t>
      </w:r>
      <w:r w:rsidR="00BA662C">
        <w:t xml:space="preserve"> </w:t>
      </w:r>
      <w:r w:rsidR="008F139B">
        <w:t>podobnej</w:t>
      </w:r>
      <w:r w:rsidR="00BA662C">
        <w:t xml:space="preserve"> </w:t>
      </w:r>
      <w:r w:rsidR="008F139B">
        <w:t>grafiki.</w:t>
      </w:r>
      <w:r w:rsidR="00BA662C">
        <w:t xml:space="preserve"> </w:t>
      </w:r>
      <w:r w:rsidR="008F139B">
        <w:t>Może</w:t>
      </w:r>
      <w:r w:rsidR="00BA662C">
        <w:t xml:space="preserve"> </w:t>
      </w:r>
      <w:r w:rsidR="008F139B">
        <w:t>zawierać</w:t>
      </w:r>
      <w:r w:rsidR="00BA662C">
        <w:t xml:space="preserve"> </w:t>
      </w:r>
      <w:r w:rsidR="008F139B">
        <w:t>hiperłącza</w:t>
      </w:r>
      <w:r w:rsidR="00BA662C">
        <w:t xml:space="preserve"> </w:t>
      </w:r>
      <w:r w:rsidR="008F139B">
        <w:t>do</w:t>
      </w:r>
      <w:r w:rsidR="00BA662C">
        <w:t xml:space="preserve"> </w:t>
      </w:r>
      <w:r w:rsidR="008F139B">
        <w:t>prawdziwych,</w:t>
      </w:r>
      <w:r w:rsidR="00BA662C">
        <w:t xml:space="preserve"> </w:t>
      </w:r>
      <w:r w:rsidR="008F139B">
        <w:t>innych</w:t>
      </w:r>
      <w:r w:rsidR="00BA662C">
        <w:t xml:space="preserve"> </w:t>
      </w:r>
      <w:r w:rsidR="008F139B">
        <w:t>stron</w:t>
      </w:r>
      <w:r w:rsidR="00BA662C">
        <w:t xml:space="preserve"> </w:t>
      </w:r>
      <w:r w:rsidR="008F139B">
        <w:t>internetowych,</w:t>
      </w:r>
      <w:r w:rsidR="00BA662C">
        <w:t xml:space="preserve"> </w:t>
      </w:r>
      <w:r w:rsidR="008F139B">
        <w:t>aby</w:t>
      </w:r>
      <w:r w:rsidR="00BA662C">
        <w:t xml:space="preserve"> </w:t>
      </w:r>
      <w:r w:rsidR="008F139B">
        <w:t>zmylić</w:t>
      </w:r>
      <w:r w:rsidR="00BA662C">
        <w:t xml:space="preserve"> </w:t>
      </w:r>
      <w:r w:rsidR="008F139B">
        <w:t>nieświadomą</w:t>
      </w:r>
      <w:r w:rsidR="00BA662C">
        <w:t xml:space="preserve"> </w:t>
      </w:r>
      <w:r w:rsidR="008F139B">
        <w:t>ofiarę.</w:t>
      </w:r>
      <w:r w:rsidR="00BA662C">
        <w:t xml:space="preserve"> </w:t>
      </w:r>
      <w:r w:rsidR="008F139B">
        <w:t>Nazwa</w:t>
      </w:r>
      <w:r w:rsidR="00BA662C">
        <w:t xml:space="preserve"> </w:t>
      </w:r>
      <w:r w:rsidR="008F139B">
        <w:t>domeny</w:t>
      </w:r>
      <w:r w:rsidR="00BA662C">
        <w:t xml:space="preserve"> </w:t>
      </w:r>
      <w:r w:rsidR="008F139B">
        <w:t>może</w:t>
      </w:r>
      <w:r w:rsidR="00BA662C">
        <w:t xml:space="preserve"> </w:t>
      </w:r>
      <w:r w:rsidR="008F139B">
        <w:t>być</w:t>
      </w:r>
      <w:r w:rsidR="00BA662C">
        <w:t xml:space="preserve"> </w:t>
      </w:r>
      <w:r w:rsidR="008F139B">
        <w:t>bardzo</w:t>
      </w:r>
      <w:r w:rsidR="00BA662C">
        <w:t xml:space="preserve"> </w:t>
      </w:r>
      <w:r w:rsidR="008F139B">
        <w:t>podobna</w:t>
      </w:r>
      <w:r w:rsidR="00BA662C">
        <w:t xml:space="preserve"> </w:t>
      </w:r>
      <w:r w:rsidR="008F139B">
        <w:t>do</w:t>
      </w:r>
      <w:r w:rsidR="00BA662C">
        <w:t xml:space="preserve"> </w:t>
      </w:r>
      <w:r w:rsidR="008F139B">
        <w:t>prawdziwej.</w:t>
      </w:r>
      <w:r w:rsidR="00BA662C">
        <w:t xml:space="preserve"> </w:t>
      </w:r>
      <w:r w:rsidR="008F139B">
        <w:t>Oszust</w:t>
      </w:r>
      <w:r w:rsidR="00BA662C">
        <w:t xml:space="preserve"> </w:t>
      </w:r>
      <w:r w:rsidR="008F139B">
        <w:t>może</w:t>
      </w:r>
      <w:r w:rsidR="00BA662C">
        <w:t xml:space="preserve"> </w:t>
      </w:r>
      <w:r w:rsidR="008F139B">
        <w:t>korzystać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F139B">
        <w:t>wielu</w:t>
      </w:r>
      <w:r w:rsidR="00BA662C">
        <w:t xml:space="preserve"> </w:t>
      </w:r>
      <w:r w:rsidR="008F139B">
        <w:t>nazw</w:t>
      </w:r>
      <w:r w:rsidR="00BA662C">
        <w:t xml:space="preserve"> </w:t>
      </w:r>
      <w:r w:rsidR="008F139B">
        <w:t>domenowych,</w:t>
      </w:r>
      <w:r w:rsidR="00BA662C">
        <w:t xml:space="preserve"> </w:t>
      </w:r>
      <w:r w:rsidR="008F139B">
        <w:t>aby</w:t>
      </w:r>
      <w:r w:rsidR="00BA662C">
        <w:t xml:space="preserve"> </w:t>
      </w:r>
      <w:r w:rsidR="008F139B">
        <w:t>wydłużyć</w:t>
      </w:r>
      <w:r w:rsidR="00BA662C">
        <w:t xml:space="preserve"> </w:t>
      </w:r>
      <w:r w:rsidR="008F139B">
        <w:t>istnienie</w:t>
      </w:r>
      <w:r w:rsidR="00BA662C">
        <w:t xml:space="preserve"> </w:t>
      </w:r>
      <w:r w:rsidR="008F139B">
        <w:t>fałszywej</w:t>
      </w:r>
      <w:r w:rsidR="00BA662C">
        <w:t xml:space="preserve"> </w:t>
      </w:r>
      <w:r w:rsidR="008F139B">
        <w:t>strony.</w:t>
      </w:r>
      <w:r w:rsidR="00BA662C">
        <w:t xml:space="preserve"> </w:t>
      </w:r>
      <w:r w:rsidR="008F139B">
        <w:t>Ponadto</w:t>
      </w:r>
      <w:r w:rsidR="00BA662C">
        <w:t xml:space="preserve"> </w:t>
      </w:r>
      <w:r w:rsidR="008F139B">
        <w:t>oszust</w:t>
      </w:r>
      <w:r w:rsidR="00BA662C">
        <w:t xml:space="preserve"> </w:t>
      </w:r>
      <w:r w:rsidR="008F139B">
        <w:t>może</w:t>
      </w:r>
      <w:r w:rsidR="00BA662C">
        <w:t xml:space="preserve"> </w:t>
      </w:r>
      <w:r w:rsidR="008F139B">
        <w:t>tak</w:t>
      </w:r>
      <w:r w:rsidR="00BA662C">
        <w:t xml:space="preserve"> </w:t>
      </w:r>
      <w:r w:rsidR="008F139B">
        <w:t>przygotować</w:t>
      </w:r>
      <w:r w:rsidR="00BA662C">
        <w:t xml:space="preserve"> </w:t>
      </w:r>
      <w:r w:rsidR="008F139B">
        <w:t>kod</w:t>
      </w:r>
      <w:r w:rsidR="00BA662C">
        <w:t xml:space="preserve"> </w:t>
      </w:r>
      <w:r w:rsidR="008F139B">
        <w:t>źródłowy</w:t>
      </w:r>
      <w:r w:rsidR="00BA662C">
        <w:t xml:space="preserve"> </w:t>
      </w:r>
      <w:r w:rsidR="008F139B">
        <w:t>strony</w:t>
      </w:r>
      <w:r w:rsidR="00BA662C">
        <w:t xml:space="preserve"> </w:t>
      </w:r>
      <w:r w:rsidR="008F139B">
        <w:t>(HTML),</w:t>
      </w:r>
      <w:r w:rsidR="00BA662C">
        <w:t xml:space="preserve"> </w:t>
      </w:r>
      <w:r w:rsidR="008F139B">
        <w:t>aby</w:t>
      </w:r>
      <w:r w:rsidR="00BA662C">
        <w:t xml:space="preserve"> </w:t>
      </w:r>
      <w:r w:rsidR="008F139B">
        <w:t>zmylić</w:t>
      </w:r>
      <w:r w:rsidR="00BA662C">
        <w:t xml:space="preserve"> </w:t>
      </w:r>
      <w:r w:rsidR="008F139B">
        <w:t>programy</w:t>
      </w:r>
      <w:r w:rsidR="00BA662C">
        <w:t xml:space="preserve"> </w:t>
      </w:r>
      <w:r w:rsidR="008F139B">
        <w:t>antywirusowe.</w:t>
      </w:r>
      <w:r w:rsidR="00BA662C">
        <w:t xml:space="preserve"> </w:t>
      </w:r>
      <w:r w:rsidR="008F139B">
        <w:t>Po</w:t>
      </w:r>
      <w:r w:rsidR="00BA662C">
        <w:t xml:space="preserve"> </w:t>
      </w:r>
      <w:r w:rsidR="008F139B">
        <w:t>utworzeniu</w:t>
      </w:r>
      <w:r w:rsidR="00BA662C">
        <w:t xml:space="preserve"> </w:t>
      </w:r>
      <w:r w:rsidR="008F139B">
        <w:t>strony</w:t>
      </w:r>
      <w:r w:rsidR="00BA662C">
        <w:t xml:space="preserve"> </w:t>
      </w:r>
      <w:r w:rsidR="008F139B">
        <w:t>oszust</w:t>
      </w:r>
      <w:r w:rsidR="00BA662C">
        <w:t xml:space="preserve"> </w:t>
      </w:r>
      <w:r w:rsidR="008F139B">
        <w:t>propaguje</w:t>
      </w:r>
      <w:r w:rsidR="00BA662C">
        <w:t xml:space="preserve"> </w:t>
      </w:r>
      <w:r w:rsidR="008F139B">
        <w:t>adres</w:t>
      </w:r>
      <w:r w:rsidR="00BA662C">
        <w:t xml:space="preserve"> </w:t>
      </w:r>
      <w:r w:rsidR="008F139B">
        <w:t>przez</w:t>
      </w:r>
      <w:r w:rsidR="00BA662C">
        <w:t xml:space="preserve"> </w:t>
      </w:r>
      <w:r w:rsidR="008F139B">
        <w:t>pocztę</w:t>
      </w:r>
      <w:r w:rsidR="00BA662C">
        <w:t xml:space="preserve"> </w:t>
      </w:r>
      <w:r w:rsidR="008F139B">
        <w:t>elektroniczną,</w:t>
      </w:r>
      <w:r w:rsidR="00BA662C">
        <w:t xml:space="preserve"> </w:t>
      </w:r>
      <w:r w:rsidR="008F139B">
        <w:t>krótkie</w:t>
      </w:r>
      <w:r w:rsidR="00BA662C">
        <w:t xml:space="preserve"> </w:t>
      </w:r>
      <w:r w:rsidR="008F139B">
        <w:t>wiadomości</w:t>
      </w:r>
      <w:r w:rsidR="00BA662C">
        <w:t xml:space="preserve"> </w:t>
      </w:r>
      <w:r w:rsidR="008F139B">
        <w:t>tekstowe</w:t>
      </w:r>
      <w:r w:rsidR="00BA662C">
        <w:t xml:space="preserve"> </w:t>
      </w:r>
      <w:r w:rsidR="0055479A">
        <w:t>(</w:t>
      </w:r>
      <w:r w:rsidR="008F139B">
        <w:t>SMS</w:t>
      </w:r>
      <w:r w:rsidR="0055479A">
        <w:t>)</w:t>
      </w:r>
      <w:r w:rsidR="00BA662C">
        <w:t xml:space="preserve"> </w:t>
      </w:r>
      <w:r>
        <w:t>czy</w:t>
      </w:r>
      <w:r w:rsidR="00BA662C">
        <w:t xml:space="preserve"> </w:t>
      </w:r>
      <w:r>
        <w:t>inne</w:t>
      </w:r>
      <w:r w:rsidR="00BA662C">
        <w:t xml:space="preserve"> </w:t>
      </w:r>
      <w:r>
        <w:t>środki</w:t>
      </w:r>
      <w:r w:rsidR="00BA662C">
        <w:t xml:space="preserve"> </w:t>
      </w:r>
      <w:r>
        <w:t>komunikacji</w:t>
      </w:r>
      <w:r w:rsidR="00BA662C">
        <w:t xml:space="preserve"> </w:t>
      </w:r>
      <w:r>
        <w:t>elektronicznej</w:t>
      </w:r>
      <w:r>
        <w:rPr>
          <w:rStyle w:val="Odwoanieprzypisudolnego"/>
        </w:rPr>
        <w:footnoteReference w:id="25"/>
      </w:r>
      <w:r>
        <w:t>.</w:t>
      </w:r>
    </w:p>
    <w:p w14:paraId="71D048F2" w14:textId="597A68A4" w:rsidR="00E773D2" w:rsidRDefault="00E773D2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Jako</w:t>
      </w:r>
      <w:r w:rsidR="00BA662C">
        <w:t xml:space="preserve"> </w:t>
      </w:r>
      <w:r w:rsidRPr="009553E2">
        <w:t>przykład</w:t>
      </w:r>
      <w:r w:rsidR="00BA662C">
        <w:t xml:space="preserve"> </w:t>
      </w:r>
      <w:r w:rsidRPr="009553E2">
        <w:t>można</w:t>
      </w:r>
      <w:r w:rsidR="00BA662C">
        <w:t xml:space="preserve"> </w:t>
      </w:r>
      <w:r w:rsidRPr="009553E2">
        <w:t>wskazać</w:t>
      </w:r>
      <w:r w:rsidR="00BA662C">
        <w:t xml:space="preserve"> </w:t>
      </w:r>
      <w:r w:rsidRPr="009553E2">
        <w:t>domeny</w:t>
      </w:r>
      <w:r w:rsidR="00BA662C">
        <w:t xml:space="preserve"> </w:t>
      </w:r>
      <w:r w:rsidRPr="009553E2">
        <w:t>internetowe</w:t>
      </w:r>
      <w:r w:rsidR="00BA662C">
        <w:t xml:space="preserve"> </w:t>
      </w:r>
      <w:r w:rsidRPr="009553E2">
        <w:t>podszywające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pod</w:t>
      </w:r>
      <w:r w:rsidR="00BA662C">
        <w:t xml:space="preserve"> </w:t>
      </w:r>
      <w:r w:rsidRPr="009553E2">
        <w:t>Pocztę</w:t>
      </w:r>
      <w:r w:rsidR="00BA662C">
        <w:t xml:space="preserve"> </w:t>
      </w:r>
      <w:r w:rsidRPr="009553E2">
        <w:t>Polską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są</w:t>
      </w:r>
      <w:r w:rsidR="00BA662C">
        <w:t xml:space="preserve"> </w:t>
      </w:r>
      <w:r w:rsidRPr="009553E2">
        <w:t>podobne</w:t>
      </w:r>
      <w:r w:rsidR="00BA662C">
        <w:t xml:space="preserve"> </w:t>
      </w:r>
      <w:r w:rsidRPr="009553E2">
        <w:t>wizualnie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stosują</w:t>
      </w:r>
      <w:r w:rsidR="00BA662C">
        <w:t xml:space="preserve"> </w:t>
      </w:r>
      <w:r w:rsidRPr="009553E2">
        <w:t>podobny</w:t>
      </w:r>
      <w:r w:rsidR="00BA662C">
        <w:t xml:space="preserve"> </w:t>
      </w:r>
      <w:r w:rsidRPr="009553E2">
        <w:t>adres</w:t>
      </w:r>
      <w:r w:rsidRPr="009553E2">
        <w:rPr>
          <w:rStyle w:val="Odwoanieprzypisudolnego"/>
        </w:rPr>
        <w:footnoteReference w:id="26"/>
      </w:r>
      <w:r w:rsidRPr="009553E2">
        <w:t>.</w:t>
      </w:r>
      <w:r w:rsidR="00BA662C">
        <w:t xml:space="preserve"> </w:t>
      </w:r>
      <w:r>
        <w:t>Takie</w:t>
      </w:r>
      <w:r w:rsidR="00BA662C">
        <w:t xml:space="preserve"> </w:t>
      </w:r>
      <w:r>
        <w:t>fałszywe</w:t>
      </w:r>
      <w:r w:rsidR="00BA662C">
        <w:t xml:space="preserve"> </w:t>
      </w:r>
      <w:r>
        <w:t>strony</w:t>
      </w:r>
      <w:r w:rsidR="00BA662C">
        <w:t xml:space="preserve"> </w:t>
      </w:r>
      <w:r>
        <w:t>mogą</w:t>
      </w:r>
      <w:r w:rsidR="00BA662C">
        <w:t xml:space="preserve"> </w:t>
      </w:r>
      <w:r w:rsidRPr="009553E2">
        <w:t>zachęcać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logowania,</w:t>
      </w:r>
      <w:r w:rsidR="00BA662C">
        <w:t xml:space="preserve"> </w:t>
      </w:r>
      <w:r w:rsidRPr="009553E2">
        <w:t>przelania</w:t>
      </w:r>
      <w:r w:rsidR="00BA662C">
        <w:t xml:space="preserve"> </w:t>
      </w:r>
      <w:r w:rsidRPr="009553E2">
        <w:t>rzekomej</w:t>
      </w:r>
      <w:r w:rsidR="00BA662C">
        <w:t xml:space="preserve"> </w:t>
      </w:r>
      <w:r w:rsidRPr="009553E2">
        <w:t>dodatkowej</w:t>
      </w:r>
      <w:r w:rsidR="00BA662C">
        <w:t xml:space="preserve"> </w:t>
      </w:r>
      <w:r w:rsidRPr="009553E2">
        <w:t>opłaty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dostarczenie</w:t>
      </w:r>
      <w:r w:rsidR="00BA662C">
        <w:t xml:space="preserve"> </w:t>
      </w:r>
      <w:r w:rsidRPr="009553E2">
        <w:t>paczki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listu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przekazania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="002C6579">
        <w:t xml:space="preserve">w celu </w:t>
      </w:r>
      <w:r w:rsidRPr="009553E2">
        <w:t>uzyskania</w:t>
      </w:r>
      <w:r w:rsidR="00BA662C">
        <w:t xml:space="preserve"> </w:t>
      </w:r>
      <w:r w:rsidRPr="009553E2">
        <w:t>zysków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rzekomej</w:t>
      </w:r>
      <w:r w:rsidR="00BA662C">
        <w:t xml:space="preserve"> </w:t>
      </w:r>
      <w:r w:rsidRPr="009553E2">
        <w:t>inwestycji</w:t>
      </w:r>
      <w:r w:rsidRPr="009553E2">
        <w:rPr>
          <w:rStyle w:val="Odwoanieprzypisudolnego"/>
        </w:rPr>
        <w:footnoteReference w:id="27"/>
      </w:r>
      <w:r w:rsidRPr="009553E2">
        <w:t>.</w:t>
      </w:r>
      <w:r w:rsidR="00BA662C">
        <w:t xml:space="preserve"> </w:t>
      </w:r>
      <w:r>
        <w:t>Takie</w:t>
      </w:r>
      <w:r w:rsidR="00BA662C">
        <w:t xml:space="preserve"> </w:t>
      </w:r>
      <w:r>
        <w:t>działania</w:t>
      </w:r>
      <w:r w:rsidR="00BA662C">
        <w:t xml:space="preserve"> </w:t>
      </w:r>
      <w:r>
        <w:t>oszustów</w:t>
      </w:r>
      <w:r w:rsidR="00BA662C">
        <w:t xml:space="preserve"> </w:t>
      </w:r>
      <w:r>
        <w:t>powodują</w:t>
      </w:r>
      <w:r w:rsidR="00BA662C">
        <w:t xml:space="preserve"> </w:t>
      </w:r>
      <w:r>
        <w:t>szkody</w:t>
      </w:r>
      <w:r w:rsidR="00BA662C">
        <w:t xml:space="preserve"> </w:t>
      </w:r>
      <w:r>
        <w:t>po</w:t>
      </w:r>
      <w:r w:rsidR="00BA662C">
        <w:t xml:space="preserve"> </w:t>
      </w:r>
      <w:r>
        <w:t>stronie</w:t>
      </w:r>
      <w:r w:rsidR="00BA662C">
        <w:t xml:space="preserve"> </w:t>
      </w:r>
      <w:r>
        <w:t>nieświadomych</w:t>
      </w:r>
      <w:r w:rsidR="00BA662C">
        <w:t xml:space="preserve"> </w:t>
      </w:r>
      <w:r>
        <w:t>konsumentów.</w:t>
      </w:r>
      <w:r w:rsidR="00BA662C">
        <w:t xml:space="preserve"> </w:t>
      </w:r>
      <w:r>
        <w:t>Przechwycone</w:t>
      </w:r>
      <w:r w:rsidR="00BA662C">
        <w:t xml:space="preserve"> </w:t>
      </w:r>
      <w:r>
        <w:t>przez</w:t>
      </w:r>
      <w:r w:rsidR="00BA662C">
        <w:t xml:space="preserve"> </w:t>
      </w:r>
      <w:r>
        <w:t>oszustów</w:t>
      </w:r>
      <w:r w:rsidR="00BA662C">
        <w:t xml:space="preserve"> </w:t>
      </w:r>
      <w:r>
        <w:t>dane</w:t>
      </w:r>
      <w:r w:rsidR="00BA662C">
        <w:t xml:space="preserve"> </w:t>
      </w:r>
      <w:r>
        <w:t>konsumentów</w:t>
      </w:r>
      <w:r w:rsidR="00BA662C">
        <w:t xml:space="preserve"> </w:t>
      </w:r>
      <w:r>
        <w:t>mogą</w:t>
      </w:r>
      <w:r w:rsidR="00BA662C">
        <w:t xml:space="preserve"> </w:t>
      </w:r>
      <w:r>
        <w:t>być</w:t>
      </w:r>
      <w:r w:rsidR="00BA662C">
        <w:t xml:space="preserve"> </w:t>
      </w:r>
      <w:r>
        <w:t>wykorzystane</w:t>
      </w:r>
      <w:r w:rsidR="00BA662C">
        <w:t xml:space="preserve"> </w:t>
      </w:r>
      <w:r>
        <w:t>wiele</w:t>
      </w:r>
      <w:r w:rsidR="00BA662C">
        <w:t xml:space="preserve"> </w:t>
      </w:r>
      <w:r>
        <w:t>miesięcy</w:t>
      </w:r>
      <w:r w:rsidR="00BA662C">
        <w:t xml:space="preserve"> </w:t>
      </w:r>
      <w:r>
        <w:t>po</w:t>
      </w:r>
      <w:r w:rsidR="00BA662C">
        <w:t xml:space="preserve"> </w:t>
      </w:r>
      <w:r>
        <w:t>usunięciu</w:t>
      </w:r>
      <w:r w:rsidR="00BA662C">
        <w:t xml:space="preserve"> </w:t>
      </w:r>
      <w:r>
        <w:t>strony.</w:t>
      </w:r>
      <w:r w:rsidR="00BA662C">
        <w:t xml:space="preserve"> </w:t>
      </w:r>
      <w:r>
        <w:t>Wizerunkowo</w:t>
      </w:r>
      <w:r w:rsidR="00BA662C">
        <w:t xml:space="preserve"> </w:t>
      </w:r>
      <w:r>
        <w:t>tracą</w:t>
      </w:r>
      <w:r w:rsidR="00BA662C">
        <w:t xml:space="preserve"> </w:t>
      </w:r>
      <w:r>
        <w:t>również</w:t>
      </w:r>
      <w:r w:rsidR="00BA662C">
        <w:t xml:space="preserve"> </w:t>
      </w:r>
      <w:r>
        <w:t>podmioty,</w:t>
      </w:r>
      <w:r w:rsidR="00BA662C">
        <w:t xml:space="preserve"> </w:t>
      </w:r>
      <w:r>
        <w:t>pod</w:t>
      </w:r>
      <w:r w:rsidR="00BA662C">
        <w:t xml:space="preserve"> </w:t>
      </w:r>
      <w:r>
        <w:t>które</w:t>
      </w:r>
      <w:r w:rsidR="00BA662C">
        <w:t xml:space="preserve"> </w:t>
      </w:r>
      <w:r>
        <w:t>oszust</w:t>
      </w:r>
      <w:r w:rsidR="00BA662C">
        <w:t xml:space="preserve"> </w:t>
      </w:r>
      <w:r>
        <w:t>podszywał</w:t>
      </w:r>
      <w:r w:rsidR="00BA662C">
        <w:t xml:space="preserve"> </w:t>
      </w:r>
      <w:r>
        <w:t>się</w:t>
      </w:r>
      <w:r w:rsidR="00BA662C">
        <w:t xml:space="preserve"> </w:t>
      </w:r>
      <w:r>
        <w:t>przez</w:t>
      </w:r>
      <w:r w:rsidR="00BA662C">
        <w:t xml:space="preserve"> </w:t>
      </w:r>
      <w:r>
        <w:t>fałszywą</w:t>
      </w:r>
      <w:r w:rsidR="00BA662C">
        <w:t xml:space="preserve"> </w:t>
      </w:r>
      <w:r>
        <w:t>stronę</w:t>
      </w:r>
      <w:r w:rsidR="002C6579">
        <w:t>,</w:t>
      </w:r>
      <w:r w:rsidR="00BA662C">
        <w:t xml:space="preserve"> </w:t>
      </w:r>
      <w:r>
        <w:t>jak</w:t>
      </w:r>
      <w:r w:rsidR="00BA662C">
        <w:t xml:space="preserve"> </w:t>
      </w:r>
      <w:r w:rsidR="003C2D86">
        <w:t>i</w:t>
      </w:r>
      <w:r w:rsidR="00BA662C">
        <w:t xml:space="preserve"> </w:t>
      </w:r>
      <w:r>
        <w:t>dostawcy</w:t>
      </w:r>
      <w:r w:rsidR="00BA662C">
        <w:t xml:space="preserve"> </w:t>
      </w:r>
      <w:proofErr w:type="spellStart"/>
      <w:r>
        <w:t>internetu</w:t>
      </w:r>
      <w:proofErr w:type="spellEnd"/>
      <w:r>
        <w:t>.</w:t>
      </w:r>
    </w:p>
    <w:p w14:paraId="5E8B5A95" w14:textId="77777777" w:rsidR="005C2101" w:rsidRPr="00083440" w:rsidRDefault="005C2101" w:rsidP="0093064A">
      <w:pPr>
        <w:pStyle w:val="NormalnyWeb"/>
        <w:shd w:val="clear" w:color="auto" w:fill="FFFFFF" w:themeFill="background1"/>
        <w:spacing w:before="0" w:after="160" w:line="360" w:lineRule="auto"/>
        <w:jc w:val="both"/>
        <w:rPr>
          <w:szCs w:val="22"/>
          <w:lang w:eastAsia="en-US"/>
        </w:rPr>
      </w:pPr>
      <w:r w:rsidRPr="00083440">
        <w:rPr>
          <w:szCs w:val="22"/>
          <w:lang w:eastAsia="en-US"/>
        </w:rPr>
        <w:t>Raport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CERT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Polska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wskazał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dla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przykładu</w:t>
      </w:r>
      <w:r w:rsidR="00BA662C" w:rsidRPr="00083440">
        <w:rPr>
          <w:szCs w:val="22"/>
          <w:lang w:eastAsia="en-US"/>
        </w:rPr>
        <w:t xml:space="preserve"> </w:t>
      </w:r>
      <w:r w:rsidR="001E1362" w:rsidRPr="00083440">
        <w:rPr>
          <w:szCs w:val="22"/>
          <w:lang w:eastAsia="en-US"/>
        </w:rPr>
        <w:t>5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podmiotów,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pod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które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najczęściej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przestępcy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podszywali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się</w:t>
      </w:r>
      <w:r w:rsidR="00BA662C" w:rsidRPr="00083440">
        <w:rPr>
          <w:szCs w:val="22"/>
          <w:lang w:eastAsia="en-US"/>
        </w:rPr>
        <w:t xml:space="preserve"> </w:t>
      </w:r>
      <w:r w:rsidR="003C2D86" w:rsidRPr="00083440">
        <w:rPr>
          <w:szCs w:val="22"/>
          <w:lang w:eastAsia="en-US"/>
        </w:rPr>
        <w:t>w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202</w:t>
      </w:r>
      <w:r w:rsidR="001E1362" w:rsidRPr="00083440">
        <w:rPr>
          <w:szCs w:val="22"/>
          <w:lang w:eastAsia="en-US"/>
        </w:rPr>
        <w:t>1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r.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wraz</w:t>
      </w:r>
      <w:r w:rsidR="00BA662C" w:rsidRPr="00083440">
        <w:rPr>
          <w:szCs w:val="22"/>
          <w:lang w:eastAsia="en-US"/>
        </w:rPr>
        <w:t xml:space="preserve"> </w:t>
      </w:r>
      <w:r w:rsidR="003C2D86" w:rsidRPr="00083440">
        <w:rPr>
          <w:szCs w:val="22"/>
          <w:lang w:eastAsia="en-US"/>
        </w:rPr>
        <w:t>z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liczbą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odnotowanych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prób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wejścia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na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taką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stronę:</w:t>
      </w:r>
    </w:p>
    <w:tbl>
      <w:tblPr>
        <w:tblStyle w:val="Tabelasiatki1jasna"/>
        <w:tblW w:w="9141" w:type="dxa"/>
        <w:tblLayout w:type="fixed"/>
        <w:tblLook w:val="04A0" w:firstRow="1" w:lastRow="0" w:firstColumn="1" w:lastColumn="0" w:noHBand="0" w:noVBand="1"/>
        <w:tblCaption w:val="Tabela przedstawiająca 5 podmiotów pod których strony internetowe najczęściej podszywali się przestępcy za pomocą fałszywych stron internetowych"/>
      </w:tblPr>
      <w:tblGrid>
        <w:gridCol w:w="3827"/>
        <w:gridCol w:w="1062"/>
        <w:gridCol w:w="1063"/>
        <w:gridCol w:w="1063"/>
        <w:gridCol w:w="1063"/>
        <w:gridCol w:w="1063"/>
      </w:tblGrid>
      <w:tr w:rsidR="005C2101" w:rsidRPr="00522616" w14:paraId="60CA4E37" w14:textId="77777777" w:rsidTr="00930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noWrap/>
            <w:hideMark/>
          </w:tcPr>
          <w:p w14:paraId="231EEAE9" w14:textId="77777777" w:rsidR="005C2101" w:rsidRPr="00CA4723" w:rsidRDefault="00BA662C" w:rsidP="00161B7F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62" w:type="dxa"/>
            <w:noWrap/>
            <w:hideMark/>
          </w:tcPr>
          <w:p w14:paraId="7426ABE2" w14:textId="77777777" w:rsidR="005C2101" w:rsidRPr="00CA4723" w:rsidRDefault="005C2101" w:rsidP="00161B7F">
            <w:pPr>
              <w:widowControl/>
              <w:autoSpaceDE/>
              <w:autoSpaceDN/>
              <w:adjustRightInd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Orlen</w:t>
            </w:r>
          </w:p>
        </w:tc>
        <w:tc>
          <w:tcPr>
            <w:tcW w:w="1063" w:type="dxa"/>
            <w:noWrap/>
            <w:hideMark/>
          </w:tcPr>
          <w:p w14:paraId="0A9CE2A2" w14:textId="77777777" w:rsidR="005C2101" w:rsidRPr="00CA4723" w:rsidRDefault="005C2101" w:rsidP="00161B7F">
            <w:pPr>
              <w:widowControl/>
              <w:autoSpaceDE/>
              <w:autoSpaceDN/>
              <w:adjustRightInd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PGNiG</w:t>
            </w:r>
          </w:p>
        </w:tc>
        <w:tc>
          <w:tcPr>
            <w:tcW w:w="1063" w:type="dxa"/>
            <w:noWrap/>
            <w:hideMark/>
          </w:tcPr>
          <w:p w14:paraId="3FAF1920" w14:textId="77777777" w:rsidR="005C2101" w:rsidRPr="00CA4723" w:rsidRDefault="005C2101" w:rsidP="00161B7F">
            <w:pPr>
              <w:widowControl/>
              <w:autoSpaceDE/>
              <w:autoSpaceDN/>
              <w:adjustRightInd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Tesla</w:t>
            </w:r>
          </w:p>
        </w:tc>
        <w:tc>
          <w:tcPr>
            <w:tcW w:w="1063" w:type="dxa"/>
            <w:noWrap/>
            <w:hideMark/>
          </w:tcPr>
          <w:p w14:paraId="3B63A3E9" w14:textId="77777777" w:rsidR="005C2101" w:rsidRPr="00CA4723" w:rsidRDefault="005C2101" w:rsidP="00161B7F">
            <w:pPr>
              <w:widowControl/>
              <w:autoSpaceDE/>
              <w:autoSpaceDN/>
              <w:adjustRightInd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Lotos</w:t>
            </w:r>
          </w:p>
        </w:tc>
        <w:tc>
          <w:tcPr>
            <w:tcW w:w="1063" w:type="dxa"/>
            <w:noWrap/>
            <w:hideMark/>
          </w:tcPr>
          <w:p w14:paraId="7893FFD4" w14:textId="77777777" w:rsidR="005C2101" w:rsidRPr="00CA4723" w:rsidRDefault="005C2101" w:rsidP="00161B7F">
            <w:pPr>
              <w:widowControl/>
              <w:autoSpaceDE/>
              <w:autoSpaceDN/>
              <w:adjustRightInd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KGHM</w:t>
            </w:r>
          </w:p>
        </w:tc>
      </w:tr>
      <w:tr w:rsidR="005C2101" w:rsidRPr="00522616" w14:paraId="16777D8E" w14:textId="77777777" w:rsidTr="0093064A">
        <w:trPr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hideMark/>
          </w:tcPr>
          <w:p w14:paraId="4C278AE4" w14:textId="77777777" w:rsidR="005C2101" w:rsidRPr="00CA4723" w:rsidRDefault="005C2101" w:rsidP="00161B7F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Liczba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domen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ze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stronami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podszywającymi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się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pod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dany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podmiot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wpisanymi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na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Listę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ostrzeżeń</w:t>
            </w:r>
          </w:p>
        </w:tc>
        <w:tc>
          <w:tcPr>
            <w:tcW w:w="1062" w:type="dxa"/>
            <w:noWrap/>
            <w:hideMark/>
          </w:tcPr>
          <w:p w14:paraId="240830C9" w14:textId="77777777" w:rsidR="005C2101" w:rsidRPr="00CA4723" w:rsidRDefault="001E1362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939</w:t>
            </w:r>
          </w:p>
        </w:tc>
        <w:tc>
          <w:tcPr>
            <w:tcW w:w="1063" w:type="dxa"/>
            <w:noWrap/>
            <w:hideMark/>
          </w:tcPr>
          <w:p w14:paraId="69444E55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1063" w:type="dxa"/>
            <w:noWrap/>
            <w:hideMark/>
          </w:tcPr>
          <w:p w14:paraId="7C7DFF5F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529</w:t>
            </w:r>
          </w:p>
        </w:tc>
        <w:tc>
          <w:tcPr>
            <w:tcW w:w="1063" w:type="dxa"/>
            <w:noWrap/>
            <w:hideMark/>
          </w:tcPr>
          <w:p w14:paraId="08BAE051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063" w:type="dxa"/>
            <w:noWrap/>
            <w:hideMark/>
          </w:tcPr>
          <w:p w14:paraId="043C4032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79</w:t>
            </w:r>
          </w:p>
        </w:tc>
      </w:tr>
      <w:tr w:rsidR="005C2101" w:rsidRPr="00522616" w14:paraId="33EFCEB4" w14:textId="77777777" w:rsidTr="005C2101">
        <w:trPr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hideMark/>
          </w:tcPr>
          <w:p w14:paraId="01187DB1" w14:textId="77777777" w:rsidR="005C2101" w:rsidRPr="00CA4723" w:rsidRDefault="005C2101" w:rsidP="00161B7F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Liczba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odnotowanych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prób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wejścia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na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strony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podszywające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się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pod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dany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podmiot</w:t>
            </w:r>
          </w:p>
        </w:tc>
        <w:tc>
          <w:tcPr>
            <w:tcW w:w="1062" w:type="dxa"/>
            <w:noWrap/>
            <w:hideMark/>
          </w:tcPr>
          <w:p w14:paraId="239A9F42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26</w:t>
            </w:r>
            <w:r w:rsidR="001E1362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9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1063" w:type="dxa"/>
            <w:noWrap/>
            <w:hideMark/>
          </w:tcPr>
          <w:p w14:paraId="7DDC640A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</w:t>
            </w:r>
            <w:r w:rsidR="001E1362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6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469</w:t>
            </w:r>
          </w:p>
        </w:tc>
        <w:tc>
          <w:tcPr>
            <w:tcW w:w="1063" w:type="dxa"/>
            <w:noWrap/>
            <w:hideMark/>
          </w:tcPr>
          <w:p w14:paraId="0AF6E0C4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</w:t>
            </w:r>
            <w:r w:rsidR="001E1362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5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673</w:t>
            </w:r>
          </w:p>
        </w:tc>
        <w:tc>
          <w:tcPr>
            <w:tcW w:w="1063" w:type="dxa"/>
            <w:noWrap/>
            <w:hideMark/>
          </w:tcPr>
          <w:p w14:paraId="3C196425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</w:t>
            </w:r>
            <w:r w:rsidR="001E1362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1063" w:type="dxa"/>
            <w:noWrap/>
            <w:hideMark/>
          </w:tcPr>
          <w:p w14:paraId="3523A7F9" w14:textId="77777777" w:rsidR="005C2101" w:rsidRPr="00CA4723" w:rsidRDefault="005C2101" w:rsidP="00161B7F">
            <w:pPr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1</w:t>
            </w:r>
            <w:r w:rsidR="001E1362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9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999</w:t>
            </w:r>
          </w:p>
        </w:tc>
      </w:tr>
    </w:tbl>
    <w:p w14:paraId="11D9A1AA" w14:textId="77777777" w:rsidR="005C2101" w:rsidRPr="00CA4723" w:rsidRDefault="005C2101" w:rsidP="005C2101">
      <w:pPr>
        <w:widowControl/>
        <w:shd w:val="clear" w:color="auto" w:fill="FFFFFF"/>
        <w:autoSpaceDE/>
        <w:autoSpaceDN/>
        <w:adjustRightInd/>
        <w:spacing w:before="100" w:beforeAutospacing="1" w:after="100" w:afterAutospacing="1" w:line="240" w:lineRule="auto"/>
        <w:jc w:val="both"/>
        <w:rPr>
          <w:rFonts w:eastAsia="Times New Roman" w:cs="Times New Roman"/>
          <w:sz w:val="22"/>
          <w:szCs w:val="22"/>
          <w:u w:val="single"/>
          <w:lang w:eastAsia="en-US"/>
        </w:rPr>
      </w:pP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Źródło: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Raport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roczny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="003C2D86">
        <w:rPr>
          <w:rFonts w:eastAsia="Times New Roman" w:cs="Times New Roman"/>
          <w:sz w:val="22"/>
          <w:szCs w:val="22"/>
          <w:u w:val="single"/>
          <w:lang w:eastAsia="en-US"/>
        </w:rPr>
        <w:t>z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działalności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CERT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Polska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Krajobraz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bezpieczeństwa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polskiego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Internetu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202</w:t>
      </w:r>
      <w:r w:rsidR="001E1362" w:rsidRPr="00CA4723">
        <w:rPr>
          <w:rFonts w:eastAsia="Times New Roman" w:cs="Times New Roman"/>
          <w:sz w:val="22"/>
          <w:szCs w:val="22"/>
          <w:u w:val="single"/>
          <w:lang w:eastAsia="en-US"/>
        </w:rPr>
        <w:t>1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str.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75.</w:t>
      </w:r>
    </w:p>
    <w:p w14:paraId="651BBB2A" w14:textId="7A4F0D73" w:rsidR="005C2101" w:rsidRPr="00083440" w:rsidRDefault="005C2101" w:rsidP="0008344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  <w:rPr>
          <w:szCs w:val="22"/>
          <w:lang w:eastAsia="en-US"/>
        </w:rPr>
      </w:pPr>
      <w:r w:rsidRPr="00083440">
        <w:rPr>
          <w:szCs w:val="22"/>
          <w:lang w:eastAsia="en-US"/>
        </w:rPr>
        <w:t>Dane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te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pokazują</w:t>
      </w:r>
      <w:r w:rsidR="008D3519">
        <w:rPr>
          <w:szCs w:val="22"/>
          <w:lang w:eastAsia="en-US"/>
        </w:rPr>
        <w:t>,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jak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często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nieświadomi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użytkownicy</w:t>
      </w:r>
      <w:r w:rsidR="00BA662C" w:rsidRPr="00083440">
        <w:rPr>
          <w:szCs w:val="22"/>
          <w:lang w:eastAsia="en-US"/>
        </w:rPr>
        <w:t xml:space="preserve"> </w:t>
      </w:r>
      <w:proofErr w:type="spellStart"/>
      <w:r w:rsidRPr="00083440">
        <w:rPr>
          <w:szCs w:val="22"/>
          <w:lang w:eastAsia="en-US"/>
        </w:rPr>
        <w:t>internetu</w:t>
      </w:r>
      <w:proofErr w:type="spellEnd"/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są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wprowadzani</w:t>
      </w:r>
      <w:r w:rsidR="00BA662C" w:rsidRPr="00083440">
        <w:rPr>
          <w:szCs w:val="22"/>
          <w:lang w:eastAsia="en-US"/>
        </w:rPr>
        <w:t xml:space="preserve"> </w:t>
      </w:r>
      <w:r w:rsidR="003C2D86" w:rsidRPr="00083440">
        <w:rPr>
          <w:szCs w:val="22"/>
          <w:lang w:eastAsia="en-US"/>
        </w:rPr>
        <w:t>w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błąd</w:t>
      </w:r>
      <w:r w:rsidR="008D3519">
        <w:rPr>
          <w:szCs w:val="22"/>
          <w:lang w:eastAsia="en-US"/>
        </w:rPr>
        <w:t>,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myśląc,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że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np.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wchodzą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na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stronę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ich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dostawcy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energii.</w:t>
      </w:r>
    </w:p>
    <w:p w14:paraId="73E8343D" w14:textId="7141B72E" w:rsidR="005C2101" w:rsidRPr="00083440" w:rsidRDefault="005C2101" w:rsidP="00083440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  <w:rPr>
          <w:szCs w:val="22"/>
          <w:lang w:eastAsia="en-US"/>
        </w:rPr>
      </w:pPr>
      <w:bookmarkStart w:id="1" w:name="_Hlk127438836"/>
      <w:r w:rsidRPr="00083440">
        <w:rPr>
          <w:szCs w:val="22"/>
          <w:lang w:eastAsia="en-US"/>
        </w:rPr>
        <w:t>W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samym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tylko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okresie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od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stycznia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202</w:t>
      </w:r>
      <w:r w:rsidR="001E1362" w:rsidRPr="00083440">
        <w:rPr>
          <w:szCs w:val="22"/>
          <w:lang w:eastAsia="en-US"/>
        </w:rPr>
        <w:t>2</w:t>
      </w:r>
      <w:r w:rsidR="00BA662C" w:rsidRPr="00083440">
        <w:rPr>
          <w:szCs w:val="22"/>
          <w:lang w:eastAsia="en-US"/>
        </w:rPr>
        <w:t xml:space="preserve"> </w:t>
      </w:r>
      <w:r w:rsidR="00C90F82" w:rsidRPr="00083440">
        <w:rPr>
          <w:szCs w:val="22"/>
          <w:lang w:eastAsia="en-US"/>
        </w:rPr>
        <w:t xml:space="preserve">r. </w:t>
      </w:r>
      <w:r w:rsidRPr="00083440">
        <w:rPr>
          <w:szCs w:val="22"/>
          <w:lang w:eastAsia="en-US"/>
        </w:rPr>
        <w:t>do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listopada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202</w:t>
      </w:r>
      <w:r w:rsidR="001E1362" w:rsidRPr="00083440">
        <w:rPr>
          <w:szCs w:val="22"/>
          <w:lang w:eastAsia="en-US"/>
        </w:rPr>
        <w:t>2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r.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CSIRT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NASK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zidentyfikował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łącznie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38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99</w:t>
      </w:r>
      <w:r w:rsidR="001E1362" w:rsidRPr="00083440">
        <w:rPr>
          <w:szCs w:val="22"/>
          <w:lang w:eastAsia="en-US"/>
        </w:rPr>
        <w:t>9</w:t>
      </w:r>
      <w:r w:rsidR="00BA662C" w:rsidRPr="00083440">
        <w:rPr>
          <w:szCs w:val="22"/>
          <w:lang w:eastAsia="en-US"/>
        </w:rPr>
        <w:t xml:space="preserve"> </w:t>
      </w:r>
      <w:r w:rsidR="00E87166" w:rsidRPr="00083440">
        <w:rPr>
          <w:szCs w:val="22"/>
          <w:lang w:eastAsia="en-US"/>
        </w:rPr>
        <w:t>domen</w:t>
      </w:r>
      <w:r w:rsidR="008D3519">
        <w:rPr>
          <w:szCs w:val="22"/>
          <w:lang w:eastAsia="en-US"/>
        </w:rPr>
        <w:t>,</w:t>
      </w:r>
      <w:r w:rsidR="00E87166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które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mają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na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celu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wprowadzenie</w:t>
      </w:r>
      <w:r w:rsidR="00BA662C" w:rsidRPr="00083440">
        <w:rPr>
          <w:szCs w:val="22"/>
          <w:lang w:eastAsia="en-US"/>
        </w:rPr>
        <w:t xml:space="preserve"> </w:t>
      </w:r>
      <w:r w:rsidR="003C2D86" w:rsidRPr="00083440">
        <w:rPr>
          <w:szCs w:val="22"/>
          <w:lang w:eastAsia="en-US"/>
        </w:rPr>
        <w:t>w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błąd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użytkowników</w:t>
      </w:r>
      <w:r w:rsidR="00BA662C" w:rsidRPr="00083440">
        <w:rPr>
          <w:szCs w:val="22"/>
          <w:lang w:eastAsia="en-US"/>
        </w:rPr>
        <w:t xml:space="preserve"> </w:t>
      </w:r>
      <w:proofErr w:type="spellStart"/>
      <w:r w:rsidRPr="00083440">
        <w:rPr>
          <w:szCs w:val="22"/>
          <w:lang w:eastAsia="en-US"/>
        </w:rPr>
        <w:t>internetu</w:t>
      </w:r>
      <w:proofErr w:type="spellEnd"/>
      <w:r w:rsidR="00BA662C" w:rsidRPr="00083440">
        <w:rPr>
          <w:szCs w:val="22"/>
          <w:lang w:eastAsia="en-US"/>
        </w:rPr>
        <w:t xml:space="preserve"> </w:t>
      </w:r>
      <w:r w:rsidR="003C2D86" w:rsidRPr="00083440">
        <w:rPr>
          <w:szCs w:val="22"/>
          <w:lang w:eastAsia="en-US"/>
        </w:rPr>
        <w:t>i</w:t>
      </w:r>
      <w:r w:rsidR="008D3519">
        <w:rPr>
          <w:szCs w:val="22"/>
          <w:lang w:eastAsia="en-US"/>
        </w:rPr>
        <w:t> </w:t>
      </w:r>
      <w:r w:rsidRPr="00083440">
        <w:rPr>
          <w:szCs w:val="22"/>
          <w:lang w:eastAsia="en-US"/>
        </w:rPr>
        <w:t>wyłudzenie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ich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danych</w:t>
      </w:r>
      <w:r w:rsidR="00BA662C" w:rsidRPr="00083440">
        <w:rPr>
          <w:szCs w:val="22"/>
          <w:lang w:eastAsia="en-US"/>
        </w:rPr>
        <w:t xml:space="preserve"> </w:t>
      </w:r>
      <w:r w:rsidR="003C2D86" w:rsidRPr="00083440">
        <w:rPr>
          <w:szCs w:val="22"/>
          <w:lang w:eastAsia="en-US"/>
        </w:rPr>
        <w:t>i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środków</w:t>
      </w:r>
      <w:r w:rsidR="00BA662C" w:rsidRPr="00083440">
        <w:rPr>
          <w:szCs w:val="22"/>
          <w:lang w:eastAsia="en-US"/>
        </w:rPr>
        <w:t xml:space="preserve"> </w:t>
      </w:r>
      <w:r w:rsidRPr="00083440">
        <w:rPr>
          <w:szCs w:val="22"/>
          <w:lang w:eastAsia="en-US"/>
        </w:rPr>
        <w:t>finansowych.</w:t>
      </w:r>
    </w:p>
    <w:tbl>
      <w:tblPr>
        <w:tblStyle w:val="Tabelasiatki7kolorowa"/>
        <w:tblW w:w="9414" w:type="dxa"/>
        <w:tblLayout w:type="fixed"/>
        <w:tblLook w:val="04A0" w:firstRow="1" w:lastRow="0" w:firstColumn="1" w:lastColumn="0" w:noHBand="0" w:noVBand="1"/>
      </w:tblPr>
      <w:tblGrid>
        <w:gridCol w:w="909"/>
        <w:gridCol w:w="1701"/>
        <w:gridCol w:w="6804"/>
      </w:tblGrid>
      <w:tr w:rsidR="005C2101" w:rsidRPr="00AD3426" w14:paraId="12521973" w14:textId="77777777" w:rsidTr="00161B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9" w:type="dxa"/>
            <w:noWrap/>
            <w:hideMark/>
          </w:tcPr>
          <w:bookmarkEnd w:id="1"/>
          <w:p w14:paraId="2E28FD46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Rok</w:t>
            </w:r>
          </w:p>
        </w:tc>
        <w:tc>
          <w:tcPr>
            <w:tcW w:w="1701" w:type="dxa"/>
            <w:noWrap/>
            <w:hideMark/>
          </w:tcPr>
          <w:p w14:paraId="75893CAB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Miesiąc</w:t>
            </w:r>
          </w:p>
        </w:tc>
        <w:tc>
          <w:tcPr>
            <w:tcW w:w="6804" w:type="dxa"/>
            <w:noWrap/>
            <w:hideMark/>
          </w:tcPr>
          <w:p w14:paraId="2CE96EF3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Liczba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szkodliwych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domen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wpisanych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na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listę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ostrzeżeń</w:t>
            </w:r>
            <w:r w:rsidRPr="00CA4723">
              <w:rPr>
                <w:rStyle w:val="Odwoanieprzypisudolnego"/>
                <w:rFonts w:eastAsia="Times New Roman"/>
                <w:color w:val="000000"/>
                <w:sz w:val="22"/>
                <w:szCs w:val="22"/>
              </w:rPr>
              <w:footnoteReference w:id="28"/>
            </w:r>
          </w:p>
        </w:tc>
      </w:tr>
      <w:tr w:rsidR="005C2101" w:rsidRPr="00AD3426" w14:paraId="03ABE62F" w14:textId="77777777" w:rsidTr="00161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 w:val="restart"/>
            <w:noWrap/>
            <w:hideMark/>
          </w:tcPr>
          <w:p w14:paraId="72A71AF4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701" w:type="dxa"/>
            <w:noWrap/>
            <w:hideMark/>
          </w:tcPr>
          <w:p w14:paraId="0FC1FC1A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S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tyczeń</w:t>
            </w:r>
          </w:p>
        </w:tc>
        <w:tc>
          <w:tcPr>
            <w:tcW w:w="6804" w:type="dxa"/>
            <w:noWrap/>
            <w:hideMark/>
          </w:tcPr>
          <w:p w14:paraId="1FF135DB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4260</w:t>
            </w:r>
          </w:p>
        </w:tc>
      </w:tr>
      <w:tr w:rsidR="005C2101" w:rsidRPr="00AD3426" w14:paraId="756D4415" w14:textId="77777777" w:rsidTr="00161B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74AA4175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429E2209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uty</w:t>
            </w:r>
          </w:p>
        </w:tc>
        <w:tc>
          <w:tcPr>
            <w:tcW w:w="6804" w:type="dxa"/>
            <w:noWrap/>
            <w:hideMark/>
          </w:tcPr>
          <w:p w14:paraId="478C88EA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3163</w:t>
            </w:r>
          </w:p>
        </w:tc>
      </w:tr>
      <w:tr w:rsidR="005C2101" w:rsidRPr="00AD3426" w14:paraId="6F0DCF00" w14:textId="77777777" w:rsidTr="00161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7BD9D9FA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6F8C51DD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M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arzec</w:t>
            </w:r>
          </w:p>
        </w:tc>
        <w:tc>
          <w:tcPr>
            <w:tcW w:w="6804" w:type="dxa"/>
            <w:noWrap/>
            <w:hideMark/>
          </w:tcPr>
          <w:p w14:paraId="752D89D6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2335</w:t>
            </w:r>
          </w:p>
        </w:tc>
      </w:tr>
      <w:tr w:rsidR="005C2101" w:rsidRPr="00AD3426" w14:paraId="1658951F" w14:textId="77777777" w:rsidTr="00161B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7FCB215E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2ECC026B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K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wiecień</w:t>
            </w:r>
          </w:p>
        </w:tc>
        <w:tc>
          <w:tcPr>
            <w:tcW w:w="6804" w:type="dxa"/>
            <w:noWrap/>
            <w:hideMark/>
          </w:tcPr>
          <w:p w14:paraId="638592AB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2093</w:t>
            </w:r>
          </w:p>
        </w:tc>
      </w:tr>
      <w:tr w:rsidR="005C2101" w:rsidRPr="00AD3426" w14:paraId="7350AC08" w14:textId="77777777" w:rsidTr="00161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5F5D886C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22477FFC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M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aj</w:t>
            </w:r>
          </w:p>
        </w:tc>
        <w:tc>
          <w:tcPr>
            <w:tcW w:w="6804" w:type="dxa"/>
            <w:noWrap/>
            <w:hideMark/>
          </w:tcPr>
          <w:p w14:paraId="2C05BDD7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3677</w:t>
            </w:r>
          </w:p>
        </w:tc>
      </w:tr>
      <w:tr w:rsidR="005C2101" w:rsidRPr="00AD3426" w14:paraId="0EF62BAD" w14:textId="77777777" w:rsidTr="00161B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78E4A152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760DAEB6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C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zerwiec</w:t>
            </w:r>
          </w:p>
        </w:tc>
        <w:tc>
          <w:tcPr>
            <w:tcW w:w="6804" w:type="dxa"/>
            <w:noWrap/>
            <w:hideMark/>
          </w:tcPr>
          <w:p w14:paraId="05F479ED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3520</w:t>
            </w:r>
          </w:p>
        </w:tc>
      </w:tr>
      <w:tr w:rsidR="005C2101" w:rsidRPr="00AD3426" w14:paraId="3793BF48" w14:textId="77777777" w:rsidTr="00161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14F656A1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49661C9B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ipiec</w:t>
            </w:r>
          </w:p>
        </w:tc>
        <w:tc>
          <w:tcPr>
            <w:tcW w:w="6804" w:type="dxa"/>
            <w:noWrap/>
            <w:hideMark/>
          </w:tcPr>
          <w:p w14:paraId="6D643009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4395</w:t>
            </w:r>
          </w:p>
        </w:tc>
      </w:tr>
      <w:tr w:rsidR="005C2101" w:rsidRPr="00AD3426" w14:paraId="37855F81" w14:textId="77777777" w:rsidTr="00161B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3A1E0A4B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2D7DB09F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S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ierpień</w:t>
            </w:r>
          </w:p>
        </w:tc>
        <w:tc>
          <w:tcPr>
            <w:tcW w:w="6804" w:type="dxa"/>
            <w:noWrap/>
            <w:hideMark/>
          </w:tcPr>
          <w:p w14:paraId="49ED8147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4832</w:t>
            </w:r>
          </w:p>
        </w:tc>
      </w:tr>
      <w:tr w:rsidR="005C2101" w:rsidRPr="00AD3426" w14:paraId="1FC129F1" w14:textId="77777777" w:rsidTr="00161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12ADA21F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2A3132F7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W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rzesień</w:t>
            </w:r>
          </w:p>
        </w:tc>
        <w:tc>
          <w:tcPr>
            <w:tcW w:w="6804" w:type="dxa"/>
            <w:noWrap/>
            <w:hideMark/>
          </w:tcPr>
          <w:p w14:paraId="3C7CEDF2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4261</w:t>
            </w:r>
          </w:p>
        </w:tc>
      </w:tr>
      <w:tr w:rsidR="005C2101" w:rsidRPr="00AD3426" w14:paraId="2D49CD2B" w14:textId="77777777" w:rsidTr="00161B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5072D1E6" w14:textId="77777777" w:rsidR="005C2101" w:rsidRPr="00CA4723" w:rsidRDefault="005C2101" w:rsidP="00161B7F">
            <w:pPr>
              <w:keepNext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5FEB4C1B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P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aździernik</w:t>
            </w:r>
          </w:p>
        </w:tc>
        <w:tc>
          <w:tcPr>
            <w:tcW w:w="6804" w:type="dxa"/>
            <w:noWrap/>
            <w:hideMark/>
          </w:tcPr>
          <w:p w14:paraId="60D382B2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3886</w:t>
            </w:r>
          </w:p>
        </w:tc>
      </w:tr>
      <w:tr w:rsidR="005C2101" w:rsidRPr="00AD3426" w14:paraId="0ECCA361" w14:textId="77777777" w:rsidTr="00161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</w:tcPr>
          <w:p w14:paraId="0350B0AF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4996D6AE" w14:textId="77777777" w:rsidR="005C2101" w:rsidRPr="00CA4723" w:rsidRDefault="00841ECF" w:rsidP="00161B7F">
            <w:pPr>
              <w:keepNext/>
              <w:widowControl/>
              <w:autoSpaceDE/>
              <w:autoSpaceDN/>
              <w:adjustRightInd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L</w:t>
            </w:r>
            <w:r w:rsidR="005C2101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istopad</w:t>
            </w:r>
          </w:p>
        </w:tc>
        <w:tc>
          <w:tcPr>
            <w:tcW w:w="6804" w:type="dxa"/>
            <w:noWrap/>
            <w:hideMark/>
          </w:tcPr>
          <w:p w14:paraId="3AB6B864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2577</w:t>
            </w:r>
          </w:p>
        </w:tc>
      </w:tr>
      <w:tr w:rsidR="005C2101" w:rsidRPr="00AD3426" w14:paraId="37E8A7AB" w14:textId="77777777" w:rsidTr="00161B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vMerge/>
            <w:noWrap/>
            <w:hideMark/>
          </w:tcPr>
          <w:p w14:paraId="5BA48BEA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14:paraId="52987B61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suma:</w:t>
            </w:r>
          </w:p>
        </w:tc>
        <w:tc>
          <w:tcPr>
            <w:tcW w:w="6804" w:type="dxa"/>
            <w:noWrap/>
            <w:hideMark/>
          </w:tcPr>
          <w:p w14:paraId="3EC21D3E" w14:textId="77777777" w:rsidR="005C2101" w:rsidRPr="00CA4723" w:rsidRDefault="005C2101" w:rsidP="00161B7F">
            <w:pPr>
              <w:keepNext/>
              <w:widowControl/>
              <w:autoSpaceDE/>
              <w:autoSpaceDN/>
              <w:adjustRightInd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3</w:t>
            </w:r>
            <w:r w:rsidR="001E1362"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8</w:t>
            </w:r>
            <w:r w:rsidR="00BA662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CA4723">
              <w:rPr>
                <w:rFonts w:eastAsia="Times New Roman" w:cs="Times New Roman"/>
                <w:color w:val="000000"/>
                <w:sz w:val="22"/>
                <w:szCs w:val="22"/>
              </w:rPr>
              <w:t>999</w:t>
            </w:r>
          </w:p>
        </w:tc>
      </w:tr>
    </w:tbl>
    <w:p w14:paraId="73752448" w14:textId="77777777" w:rsidR="005C2101" w:rsidRPr="00CA4723" w:rsidRDefault="005C2101" w:rsidP="005C2101">
      <w:pPr>
        <w:widowControl/>
        <w:shd w:val="clear" w:color="auto" w:fill="FFFFFF"/>
        <w:autoSpaceDE/>
        <w:autoSpaceDN/>
        <w:adjustRightInd/>
        <w:spacing w:before="100" w:beforeAutospacing="1" w:after="100" w:afterAutospacing="1" w:line="240" w:lineRule="auto"/>
        <w:jc w:val="both"/>
        <w:rPr>
          <w:rFonts w:eastAsia="Times New Roman" w:cs="Times New Roman"/>
          <w:sz w:val="22"/>
          <w:szCs w:val="22"/>
          <w:u w:val="single"/>
          <w:lang w:eastAsia="en-US"/>
        </w:rPr>
      </w:pPr>
      <w:r w:rsidRPr="00CA4723">
        <w:rPr>
          <w:rFonts w:eastAsia="Times New Roman" w:cs="Times New Roman"/>
          <w:sz w:val="22"/>
          <w:szCs w:val="22"/>
          <w:u w:val="single"/>
          <w:lang w:eastAsia="en-US"/>
        </w:rPr>
        <w:t>Źródło:</w:t>
      </w:r>
      <w:r w:rsidR="00BA662C">
        <w:rPr>
          <w:rFonts w:eastAsia="Times New Roman" w:cs="Times New Roman"/>
          <w:sz w:val="22"/>
          <w:szCs w:val="22"/>
          <w:u w:val="single"/>
          <w:lang w:eastAsia="en-US"/>
        </w:rPr>
        <w:t xml:space="preserve"> </w:t>
      </w:r>
      <w:r>
        <w:rPr>
          <w:rFonts w:eastAsia="Times New Roman" w:cs="Times New Roman"/>
          <w:sz w:val="22"/>
          <w:szCs w:val="22"/>
          <w:u w:val="single"/>
          <w:lang w:eastAsia="en-US"/>
        </w:rPr>
        <w:t>Dane.gov.pl</w:t>
      </w:r>
      <w:r>
        <w:rPr>
          <w:rStyle w:val="Odwoanieprzypisudolnego"/>
          <w:rFonts w:eastAsia="Times New Roman"/>
          <w:sz w:val="22"/>
          <w:szCs w:val="22"/>
          <w:u w:val="single"/>
          <w:lang w:eastAsia="en-US"/>
        </w:rPr>
        <w:footnoteReference w:id="29"/>
      </w:r>
    </w:p>
    <w:p w14:paraId="6FFDE433" w14:textId="353A6A57" w:rsidR="00556698" w:rsidRPr="009553E2" w:rsidRDefault="00556698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Lista</w:t>
      </w:r>
      <w:r w:rsidR="00BA662C">
        <w:t xml:space="preserve"> </w:t>
      </w:r>
      <w:r w:rsidRPr="009553E2">
        <w:t>ostrzeżeń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przeciwdziałała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sytuacjom,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których</w:t>
      </w:r>
      <w:r w:rsidR="00BA662C">
        <w:t xml:space="preserve"> </w:t>
      </w:r>
      <w:r w:rsidRPr="009553E2">
        <w:t>oszust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podszywa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pod</w:t>
      </w:r>
      <w:r w:rsidR="00BA662C">
        <w:t xml:space="preserve"> </w:t>
      </w:r>
      <w:r w:rsidRPr="009553E2">
        <w:t>inną</w:t>
      </w:r>
      <w:r w:rsidR="00BA662C">
        <w:t xml:space="preserve"> </w:t>
      </w:r>
      <w:r w:rsidRPr="009553E2">
        <w:t>osobę,</w:t>
      </w:r>
      <w:r w:rsidR="00BA662C">
        <w:t xml:space="preserve"> </w:t>
      </w:r>
      <w:r w:rsidRPr="009553E2">
        <w:t>lecz</w:t>
      </w:r>
      <w:r w:rsidR="00BA662C">
        <w:t xml:space="preserve"> </w:t>
      </w:r>
      <w:r w:rsidRPr="009553E2">
        <w:t>bezpośrednio</w:t>
      </w:r>
      <w:r w:rsidR="00BA662C">
        <w:t xml:space="preserve"> </w:t>
      </w:r>
      <w:r w:rsidRPr="009553E2">
        <w:t>kontaktuje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ofiarą</w:t>
      </w:r>
      <w:r w:rsidR="00BA662C">
        <w:t xml:space="preserve"> </w:t>
      </w:r>
      <w:r w:rsidRPr="009553E2">
        <w:t>(dzwoniąc,</w:t>
      </w:r>
      <w:r w:rsidR="00BA662C">
        <w:t xml:space="preserve"> </w:t>
      </w:r>
      <w:r w:rsidRPr="009553E2">
        <w:t>wysyłając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tekstowe,</w:t>
      </w:r>
      <w:r w:rsidR="00BA662C">
        <w:t xml:space="preserve"> </w:t>
      </w:r>
      <w:r w:rsidRPr="009553E2">
        <w:t>pocztę</w:t>
      </w:r>
      <w:r w:rsidR="00BA662C">
        <w:t xml:space="preserve"> </w:t>
      </w:r>
      <w:r w:rsidRPr="009553E2">
        <w:t>elektroniczną)</w:t>
      </w:r>
      <w:r w:rsidR="008D3519">
        <w:t>,</w:t>
      </w:r>
      <w:r w:rsidR="00BA662C">
        <w:t xml:space="preserve"> </w:t>
      </w:r>
      <w:r w:rsidRPr="009553E2">
        <w:t>podając</w:t>
      </w:r>
      <w:r w:rsidR="00BA662C">
        <w:t xml:space="preserve"> </w:t>
      </w:r>
      <w:r w:rsidRPr="009553E2">
        <w:t>jej</w:t>
      </w:r>
      <w:r w:rsidR="00BA662C">
        <w:t xml:space="preserve"> </w:t>
      </w:r>
      <w:r w:rsidRPr="009553E2">
        <w:t>link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fałszywej</w:t>
      </w:r>
      <w:r w:rsidR="00BA662C">
        <w:t xml:space="preserve"> </w:t>
      </w:r>
      <w:r w:rsidRPr="009553E2">
        <w:t>strony.</w:t>
      </w:r>
    </w:p>
    <w:p w14:paraId="7A287714" w14:textId="65399352" w:rsidR="00C57136" w:rsidRPr="0093064A" w:rsidRDefault="00FA3327" w:rsidP="00450082">
      <w:pPr>
        <w:keepNext/>
        <w:spacing w:before="120"/>
        <w:jc w:val="both"/>
        <w:rPr>
          <w:rFonts w:eastAsiaTheme="minorHAnsi"/>
          <w:bCs/>
          <w:szCs w:val="24"/>
          <w:lang w:eastAsia="en-US"/>
        </w:rPr>
      </w:pPr>
      <w:r>
        <w:t xml:space="preserve">Projekt </w:t>
      </w:r>
      <w:r w:rsidR="0067019D">
        <w:t>w</w:t>
      </w:r>
      <w:r w:rsidR="00250E63" w:rsidRPr="009553E2">
        <w:t>prowadza</w:t>
      </w:r>
      <w:r w:rsidR="00BA662C">
        <w:t xml:space="preserve"> </w:t>
      </w:r>
      <w:r w:rsidR="0067019D">
        <w:t>regulację</w:t>
      </w:r>
      <w:r w:rsidR="00B60420">
        <w:t>,</w:t>
      </w:r>
      <w:r w:rsidR="00BA662C">
        <w:t xml:space="preserve"> </w:t>
      </w:r>
      <w:r w:rsidR="00250E63"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250E63" w:rsidRPr="009553E2">
        <w:t>któr</w:t>
      </w:r>
      <w:r w:rsidR="0067019D">
        <w:t>ą</w:t>
      </w:r>
      <w:r w:rsidR="00BA662C">
        <w:t xml:space="preserve"> </w:t>
      </w:r>
      <w:r w:rsidR="00250E63" w:rsidRPr="009553E2">
        <w:t>każdy</w:t>
      </w:r>
      <w:r w:rsidR="00BA662C">
        <w:t xml:space="preserve"> </w:t>
      </w:r>
      <w:r w:rsidR="00250E63" w:rsidRPr="009553E2">
        <w:t>będzie</w:t>
      </w:r>
      <w:r w:rsidR="00BA662C">
        <w:t xml:space="preserve"> </w:t>
      </w:r>
      <w:r w:rsidR="00250E63" w:rsidRPr="009553E2">
        <w:t>mógł</w:t>
      </w:r>
      <w:r w:rsidR="00BA662C">
        <w:t xml:space="preserve"> </w:t>
      </w:r>
      <w:r w:rsidR="00250E63" w:rsidRPr="009553E2">
        <w:t>zgłosić</w:t>
      </w:r>
      <w:r w:rsidR="00BA662C">
        <w:t xml:space="preserve"> </w:t>
      </w:r>
      <w:r w:rsidR="00250E63" w:rsidRPr="009553E2">
        <w:t>do</w:t>
      </w:r>
      <w:r w:rsidR="00BA662C">
        <w:t xml:space="preserve"> </w:t>
      </w:r>
      <w:r w:rsidR="00250E63" w:rsidRPr="009553E2">
        <w:t>CSIRT</w:t>
      </w:r>
      <w:r w:rsidR="00BA662C">
        <w:t xml:space="preserve"> </w:t>
      </w:r>
      <w:r w:rsidR="00250E63" w:rsidRPr="009553E2">
        <w:t>NASK</w:t>
      </w:r>
      <w:r w:rsidR="00BA662C">
        <w:t xml:space="preserve"> </w:t>
      </w:r>
      <w:r w:rsidR="00250E63" w:rsidRPr="009553E2">
        <w:t>domenę</w:t>
      </w:r>
      <w:r w:rsidR="00BA662C">
        <w:t xml:space="preserve"> </w:t>
      </w:r>
      <w:r w:rsidR="00250E63" w:rsidRPr="009553E2">
        <w:t>internetową</w:t>
      </w:r>
      <w:r w:rsidR="00BA662C">
        <w:t xml:space="preserve"> </w:t>
      </w:r>
      <w:r w:rsidR="004C619E">
        <w:t>mogącą</w:t>
      </w:r>
      <w:r w:rsidR="00BA662C">
        <w:t xml:space="preserve"> </w:t>
      </w:r>
      <w:r w:rsidR="00250E63" w:rsidRPr="009553E2">
        <w:t>służ</w:t>
      </w:r>
      <w:r w:rsidR="004C619E">
        <w:t>yć</w:t>
      </w:r>
      <w:r w:rsidR="00BA662C">
        <w:t xml:space="preserve"> </w:t>
      </w:r>
      <w:r w:rsidR="00250E63" w:rsidRPr="009553E2">
        <w:t>do</w:t>
      </w:r>
      <w:r w:rsidR="00BA662C">
        <w:t xml:space="preserve"> </w:t>
      </w:r>
      <w:r w:rsidR="00250E63" w:rsidRPr="009553E2">
        <w:t>wyłudzeń</w:t>
      </w:r>
      <w:r w:rsidR="00BA662C">
        <w:t xml:space="preserve"> </w:t>
      </w:r>
      <w:r w:rsidR="00250E63" w:rsidRPr="009553E2">
        <w:t>danych</w:t>
      </w:r>
      <w:r w:rsidR="00BA662C">
        <w:t xml:space="preserve"> </w:t>
      </w:r>
      <w:r w:rsidR="003C2D86">
        <w:t>i</w:t>
      </w:r>
      <w:r w:rsidR="00BA662C">
        <w:t xml:space="preserve"> </w:t>
      </w:r>
      <w:r w:rsidR="009507AD">
        <w:t>niekorzystnego rozporządzania mieniem</w:t>
      </w:r>
      <w:r w:rsidR="00250E63" w:rsidRPr="009553E2">
        <w:t>.</w:t>
      </w:r>
      <w:r w:rsidR="00BA662C">
        <w:t xml:space="preserve"> </w:t>
      </w:r>
      <w:r w:rsidR="00C57136">
        <w:t>Możliwe</w:t>
      </w:r>
      <w:r w:rsidR="00BA662C">
        <w:t xml:space="preserve"> </w:t>
      </w:r>
      <w:r w:rsidR="00C57136">
        <w:t>będzie</w:t>
      </w:r>
      <w:r w:rsidR="00BA662C">
        <w:t xml:space="preserve"> </w:t>
      </w:r>
      <w:r w:rsidR="00C57136">
        <w:t>dodanie</w:t>
      </w:r>
      <w:r w:rsidR="00BA662C">
        <w:t xml:space="preserve"> </w:t>
      </w:r>
      <w:r w:rsidR="00C57136">
        <w:t>uzasadnienia</w:t>
      </w:r>
      <w:r w:rsidR="00BA662C">
        <w:t xml:space="preserve"> </w:t>
      </w:r>
      <w:r w:rsidR="00C57136">
        <w:t>do</w:t>
      </w:r>
      <w:r w:rsidR="00BA662C">
        <w:t xml:space="preserve"> </w:t>
      </w:r>
      <w:r w:rsidR="00C57136">
        <w:t>zgłoszenia.</w:t>
      </w:r>
      <w:r w:rsidR="00BA662C">
        <w:t xml:space="preserve"> </w:t>
      </w:r>
      <w:r w:rsidR="00C57136">
        <w:t>Odstąpiono</w:t>
      </w:r>
      <w:r w:rsidR="00BA662C">
        <w:t xml:space="preserve"> </w:t>
      </w:r>
      <w:r w:rsidR="00C57136">
        <w:t>od</w:t>
      </w:r>
      <w:r w:rsidR="00BA662C">
        <w:t xml:space="preserve"> </w:t>
      </w:r>
      <w:r w:rsidR="00C57136">
        <w:t>obowiązku</w:t>
      </w:r>
      <w:r w:rsidR="00BA662C">
        <w:t xml:space="preserve"> </w:t>
      </w:r>
      <w:r w:rsidR="00C57136">
        <w:t>dołączan</w:t>
      </w:r>
      <w:r w:rsidR="00B60420">
        <w:t>i</w:t>
      </w:r>
      <w:r w:rsidR="00C57136">
        <w:t>a</w:t>
      </w:r>
      <w:r w:rsidR="00BA662C">
        <w:t xml:space="preserve"> </w:t>
      </w:r>
      <w:r w:rsidR="00C57136">
        <w:t>uzasadnienia,</w:t>
      </w:r>
      <w:r w:rsidR="00BA662C">
        <w:t xml:space="preserve"> </w:t>
      </w:r>
      <w:r w:rsidR="00C57136">
        <w:t>aby</w:t>
      </w:r>
      <w:r w:rsidR="00BA662C">
        <w:t xml:space="preserve"> </w:t>
      </w:r>
      <w:r w:rsidR="00C57136">
        <w:t>uprościć</w:t>
      </w:r>
      <w:r w:rsidR="00BA662C">
        <w:t xml:space="preserve"> </w:t>
      </w:r>
      <w:r w:rsidR="00C57136">
        <w:t>zgłoszenia.</w:t>
      </w:r>
      <w:r w:rsidR="00BA662C">
        <w:t xml:space="preserve"> </w:t>
      </w:r>
      <w:r w:rsidR="00250E63" w:rsidRPr="009553E2">
        <w:t>CSIRT</w:t>
      </w:r>
      <w:r w:rsidR="00BA662C">
        <w:t xml:space="preserve"> </w:t>
      </w:r>
      <w:r w:rsidR="00250E63" w:rsidRPr="009553E2">
        <w:t>NASK</w:t>
      </w:r>
      <w:r w:rsidR="00BA662C">
        <w:t xml:space="preserve"> </w:t>
      </w:r>
      <w:r w:rsidR="00250E63" w:rsidRPr="009553E2">
        <w:t>będzie</w:t>
      </w:r>
      <w:r w:rsidR="00BA662C">
        <w:t xml:space="preserve"> </w:t>
      </w:r>
      <w:r w:rsidR="00250E63" w:rsidRPr="009553E2">
        <w:t>mógł</w:t>
      </w:r>
      <w:r w:rsidR="00BA662C">
        <w:t xml:space="preserve"> </w:t>
      </w:r>
      <w:r w:rsidR="00250E63" w:rsidRPr="009553E2">
        <w:t>wpisać</w:t>
      </w:r>
      <w:r w:rsidR="00BA662C">
        <w:t xml:space="preserve"> </w:t>
      </w:r>
      <w:r w:rsidR="00250E63" w:rsidRPr="009553E2">
        <w:t>domenę</w:t>
      </w:r>
      <w:r w:rsidR="00BA662C">
        <w:t xml:space="preserve"> </w:t>
      </w:r>
      <w:r w:rsidR="00250E63" w:rsidRPr="009553E2">
        <w:t>na</w:t>
      </w:r>
      <w:r w:rsidR="00BA662C">
        <w:t xml:space="preserve"> </w:t>
      </w:r>
      <w:r w:rsidR="00250E63" w:rsidRPr="009553E2">
        <w:t>listę</w:t>
      </w:r>
      <w:r w:rsidR="00BA662C">
        <w:t xml:space="preserve"> </w:t>
      </w:r>
      <w:r w:rsidR="00250E63" w:rsidRPr="009553E2">
        <w:t>ostrzeżeń</w:t>
      </w:r>
      <w:r w:rsidR="00BA662C">
        <w:t xml:space="preserve"> </w:t>
      </w:r>
      <w:r w:rsidR="00250E63" w:rsidRPr="009553E2">
        <w:t>po</w:t>
      </w:r>
      <w:r w:rsidR="00BA662C">
        <w:t xml:space="preserve"> </w:t>
      </w:r>
      <w:r w:rsidR="00250E63" w:rsidRPr="009553E2">
        <w:t>zweryfikowaniu,</w:t>
      </w:r>
      <w:r w:rsidR="00BA662C">
        <w:t xml:space="preserve"> </w:t>
      </w:r>
      <w:r w:rsidR="00250E63" w:rsidRPr="009553E2">
        <w:t>że</w:t>
      </w:r>
      <w:r w:rsidR="00BA662C">
        <w:t xml:space="preserve"> </w:t>
      </w:r>
      <w:r w:rsidR="00250E63" w:rsidRPr="009553E2">
        <w:t>rzeczywiście</w:t>
      </w:r>
      <w:r w:rsidR="00BA662C">
        <w:t xml:space="preserve"> </w:t>
      </w:r>
      <w:r w:rsidR="00C57136">
        <w:t>podstawowym</w:t>
      </w:r>
      <w:r w:rsidR="00BA662C">
        <w:t xml:space="preserve"> </w:t>
      </w:r>
      <w:r w:rsidR="00C57136">
        <w:t>celem</w:t>
      </w:r>
      <w:r w:rsidR="00BA662C">
        <w:t xml:space="preserve"> </w:t>
      </w:r>
      <w:r w:rsidR="00C57136">
        <w:t>domeny</w:t>
      </w:r>
      <w:r w:rsidR="00BA662C">
        <w:t xml:space="preserve"> </w:t>
      </w:r>
      <w:r w:rsidR="00C57136">
        <w:t>jest</w:t>
      </w:r>
      <w:r w:rsidR="00BA662C">
        <w:t xml:space="preserve"> </w:t>
      </w:r>
      <w:r w:rsidR="00C57136">
        <w:t>wprowadzenie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C57136">
        <w:t>błąd</w:t>
      </w:r>
      <w:r w:rsidR="00AE152F">
        <w:t xml:space="preserve"> </w:t>
      </w:r>
      <w:r w:rsidR="00C57136">
        <w:t>oraz</w:t>
      </w:r>
      <w:r w:rsidR="00BA662C">
        <w:t xml:space="preserve"> </w:t>
      </w:r>
      <w:r w:rsidR="00250E63" w:rsidRPr="009553E2">
        <w:t>wyłudzenia</w:t>
      </w:r>
      <w:r w:rsidR="00BA662C">
        <w:t xml:space="preserve"> </w:t>
      </w:r>
      <w:r w:rsidR="00250E63" w:rsidRPr="009553E2">
        <w:t>danych</w:t>
      </w:r>
      <w:r w:rsidR="00BA662C">
        <w:t xml:space="preserve"> </w:t>
      </w:r>
      <w:r w:rsidR="00C57136">
        <w:t>użytkowników</w:t>
      </w:r>
      <w:r w:rsidR="00BA662C">
        <w:t xml:space="preserve"> </w:t>
      </w:r>
      <w:proofErr w:type="spellStart"/>
      <w:r w:rsidR="00C57136">
        <w:t>internetu</w:t>
      </w:r>
      <w:proofErr w:type="spellEnd"/>
      <w:r w:rsidR="00BA662C">
        <w:t xml:space="preserve"> </w:t>
      </w:r>
      <w:r w:rsidR="00250E63" w:rsidRPr="009553E2">
        <w:t>lub</w:t>
      </w:r>
      <w:r w:rsidR="00BA662C">
        <w:t xml:space="preserve"> </w:t>
      </w:r>
      <w:r w:rsidR="00784FD9">
        <w:t xml:space="preserve">doprowadzenie do </w:t>
      </w:r>
      <w:r w:rsidR="00250E63" w:rsidRPr="009553E2">
        <w:t>niekorzystnego</w:t>
      </w:r>
      <w:r w:rsidR="00BA662C">
        <w:t xml:space="preserve"> </w:t>
      </w:r>
      <w:r w:rsidR="00250E63" w:rsidRPr="009553E2">
        <w:t>rozporządzenia</w:t>
      </w:r>
      <w:r w:rsidR="00BA662C">
        <w:t xml:space="preserve"> </w:t>
      </w:r>
      <w:r w:rsidR="00784FD9">
        <w:t>mieniem</w:t>
      </w:r>
      <w:r w:rsidR="00250E63" w:rsidRPr="001E1362">
        <w:rPr>
          <w:szCs w:val="24"/>
        </w:rPr>
        <w:t>.</w:t>
      </w:r>
      <w:r w:rsidR="00BA662C">
        <w:rPr>
          <w:szCs w:val="24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Do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ustalenia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230998">
        <w:rPr>
          <w:rFonts w:eastAsiaTheme="minorHAnsi"/>
          <w:szCs w:val="24"/>
          <w:lang w:eastAsia="en-US"/>
        </w:rPr>
        <w:t>„</w:t>
      </w:r>
      <w:r w:rsidR="00C57136" w:rsidRPr="00784FD9">
        <w:rPr>
          <w:rFonts w:eastAsiaTheme="minorHAnsi"/>
          <w:szCs w:val="24"/>
          <w:lang w:eastAsia="en-US"/>
        </w:rPr>
        <w:t>podstawowego</w:t>
      </w:r>
      <w:r w:rsidR="00BA662C" w:rsidRPr="00784FD9">
        <w:rPr>
          <w:rFonts w:eastAsiaTheme="minorHAnsi"/>
          <w:szCs w:val="24"/>
          <w:lang w:eastAsia="en-US"/>
        </w:rPr>
        <w:t xml:space="preserve"> </w:t>
      </w:r>
      <w:r w:rsidR="00C57136" w:rsidRPr="00784FD9">
        <w:rPr>
          <w:rFonts w:eastAsiaTheme="minorHAnsi"/>
          <w:szCs w:val="24"/>
          <w:lang w:eastAsia="en-US"/>
        </w:rPr>
        <w:t>celu”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strony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internetowej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można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posłużyć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się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mechanizmem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zaproponowanym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przez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Międzynarodowy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Związek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Telekomunikacyjny</w:t>
      </w:r>
      <w:r w:rsidR="00C57136" w:rsidRPr="0093064A">
        <w:rPr>
          <w:rFonts w:eastAsiaTheme="minorHAnsi"/>
          <w:szCs w:val="24"/>
          <w:vertAlign w:val="superscript"/>
          <w:lang w:eastAsia="en-US"/>
        </w:rPr>
        <w:footnoteReference w:id="30"/>
      </w:r>
      <w:r w:rsidR="00C57136" w:rsidRPr="0093064A">
        <w:rPr>
          <w:rFonts w:eastAsiaTheme="minorHAnsi"/>
          <w:szCs w:val="24"/>
          <w:lang w:eastAsia="en-US"/>
        </w:rPr>
        <w:t>.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Mechanizm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ten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polega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C57136" w:rsidRPr="0093064A">
        <w:rPr>
          <w:rFonts w:eastAsiaTheme="minorHAnsi"/>
          <w:szCs w:val="24"/>
          <w:lang w:eastAsia="en-US"/>
        </w:rPr>
        <w:t>analizie:</w:t>
      </w:r>
    </w:p>
    <w:p w14:paraId="7D6D3286" w14:textId="67A0488A" w:rsidR="00C57136" w:rsidRPr="0093064A" w:rsidRDefault="00C57136" w:rsidP="00450082">
      <w:pPr>
        <w:keepNext/>
        <w:widowControl/>
        <w:numPr>
          <w:ilvl w:val="0"/>
          <w:numId w:val="114"/>
        </w:numPr>
        <w:tabs>
          <w:tab w:val="clear" w:pos="720"/>
          <w:tab w:val="num" w:pos="567"/>
        </w:tabs>
        <w:autoSpaceDE/>
        <w:autoSpaceDN/>
        <w:adjustRightInd/>
        <w:spacing w:before="120"/>
        <w:ind w:left="567"/>
        <w:jc w:val="both"/>
        <w:rPr>
          <w:rFonts w:eastAsiaTheme="minorHAnsi"/>
          <w:bCs/>
          <w:szCs w:val="24"/>
          <w:lang w:eastAsia="en-US"/>
        </w:rPr>
      </w:pPr>
      <w:r w:rsidRPr="0093064A">
        <w:rPr>
          <w:rFonts w:eastAsiaTheme="minorHAnsi"/>
          <w:szCs w:val="24"/>
          <w:lang w:eastAsia="en-US"/>
        </w:rPr>
        <w:t>porównawczej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adresów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URL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podejrzanej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strony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3C2D86">
        <w:rPr>
          <w:rFonts w:eastAsiaTheme="minorHAnsi"/>
          <w:szCs w:val="24"/>
          <w:lang w:eastAsia="en-US"/>
        </w:rPr>
        <w:t>i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adresu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prawdziwej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strony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FA54A7">
        <w:rPr>
          <w:rFonts w:eastAsiaTheme="minorHAnsi"/>
          <w:szCs w:val="24"/>
          <w:lang w:eastAsia="en-US"/>
        </w:rPr>
        <w:noBreakHyphen/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analiza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polega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obliczeniu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stopnia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podobieństwa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między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tymi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adresami;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ponadto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można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skorzystać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3C2D86">
        <w:rPr>
          <w:rFonts w:eastAsiaTheme="minorHAnsi"/>
          <w:szCs w:val="24"/>
          <w:lang w:eastAsia="en-US"/>
        </w:rPr>
        <w:t>z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danych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od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np.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dostawców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usług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bezpieczeństwa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dot.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statystyk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ruchu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stronie,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jej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reputacji,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informacji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3C2D86">
        <w:rPr>
          <w:rFonts w:eastAsiaTheme="minorHAnsi"/>
          <w:szCs w:val="24"/>
          <w:lang w:eastAsia="en-US"/>
        </w:rPr>
        <w:t>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domenie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czy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też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3C2D86">
        <w:rPr>
          <w:rFonts w:eastAsiaTheme="minorHAnsi"/>
          <w:szCs w:val="24"/>
          <w:lang w:eastAsia="en-US"/>
        </w:rPr>
        <w:t>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certyfikatach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bezpieczeństwa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domeny</w:t>
      </w:r>
      <w:r w:rsidR="00C92BBB">
        <w:rPr>
          <w:rFonts w:eastAsiaTheme="minorHAnsi"/>
          <w:szCs w:val="24"/>
          <w:lang w:eastAsia="en-US"/>
        </w:rPr>
        <w:t>,</w:t>
      </w:r>
    </w:p>
    <w:p w14:paraId="61382D0C" w14:textId="0B0BD0B8" w:rsidR="00C57136" w:rsidRPr="0093064A" w:rsidRDefault="00C57136" w:rsidP="00450082">
      <w:pPr>
        <w:keepNext/>
        <w:widowControl/>
        <w:numPr>
          <w:ilvl w:val="0"/>
          <w:numId w:val="100"/>
        </w:numPr>
        <w:tabs>
          <w:tab w:val="clear" w:pos="720"/>
          <w:tab w:val="num" w:pos="567"/>
        </w:tabs>
        <w:autoSpaceDE/>
        <w:autoSpaceDN/>
        <w:adjustRightInd/>
        <w:spacing w:before="120"/>
        <w:ind w:left="567"/>
        <w:jc w:val="both"/>
        <w:rPr>
          <w:rFonts w:eastAsiaTheme="minorHAnsi"/>
          <w:bCs/>
          <w:szCs w:val="24"/>
          <w:lang w:eastAsia="en-US"/>
        </w:rPr>
      </w:pPr>
      <w:r w:rsidRPr="0093064A">
        <w:rPr>
          <w:rFonts w:eastAsiaTheme="minorHAnsi"/>
          <w:szCs w:val="24"/>
          <w:lang w:eastAsia="en-US"/>
        </w:rPr>
        <w:t>porównawczej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oficjalnego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logo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prawdziwej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strony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internetowej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3C2D86">
        <w:rPr>
          <w:rFonts w:eastAsiaTheme="minorHAnsi"/>
          <w:szCs w:val="24"/>
          <w:lang w:eastAsia="en-US"/>
        </w:rPr>
        <w:t>i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logo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widniejącego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podejrzanej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stronie</w:t>
      </w:r>
      <w:r w:rsidR="00C92BBB">
        <w:rPr>
          <w:rFonts w:eastAsiaTheme="minorHAnsi"/>
          <w:szCs w:val="24"/>
          <w:lang w:eastAsia="en-US"/>
        </w:rPr>
        <w:t>,</w:t>
      </w:r>
    </w:p>
    <w:p w14:paraId="432514A1" w14:textId="480D430E" w:rsidR="00C57136" w:rsidRPr="0093064A" w:rsidRDefault="00C57136" w:rsidP="00450082">
      <w:pPr>
        <w:keepNext/>
        <w:widowControl/>
        <w:numPr>
          <w:ilvl w:val="0"/>
          <w:numId w:val="100"/>
        </w:numPr>
        <w:tabs>
          <w:tab w:val="clear" w:pos="720"/>
          <w:tab w:val="num" w:pos="567"/>
        </w:tabs>
        <w:autoSpaceDE/>
        <w:autoSpaceDN/>
        <w:adjustRightInd/>
        <w:spacing w:before="120"/>
        <w:ind w:left="567"/>
        <w:jc w:val="both"/>
        <w:rPr>
          <w:rFonts w:eastAsiaTheme="minorHAnsi"/>
          <w:bCs/>
          <w:szCs w:val="24"/>
          <w:lang w:eastAsia="en-US"/>
        </w:rPr>
      </w:pPr>
      <w:r w:rsidRPr="0093064A">
        <w:rPr>
          <w:rFonts w:eastAsiaTheme="minorHAnsi"/>
          <w:szCs w:val="24"/>
          <w:lang w:eastAsia="en-US"/>
        </w:rPr>
        <w:t>kodu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źródłowego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strony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internetowej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5272D5">
        <w:rPr>
          <w:rFonts w:eastAsiaTheme="minorHAnsi"/>
          <w:szCs w:val="24"/>
          <w:lang w:eastAsia="en-US"/>
        </w:rPr>
        <w:t>–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kod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podejrzanej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strony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może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zawierać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złośliwy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kod</w:t>
      </w:r>
      <w:r w:rsidR="00C92BBB">
        <w:rPr>
          <w:rFonts w:eastAsiaTheme="minorHAnsi"/>
          <w:szCs w:val="24"/>
          <w:lang w:eastAsia="en-US"/>
        </w:rPr>
        <w:t>,</w:t>
      </w:r>
    </w:p>
    <w:p w14:paraId="00953437" w14:textId="06621C14" w:rsidR="00C57136" w:rsidRPr="0093064A" w:rsidRDefault="00C57136" w:rsidP="00450082">
      <w:pPr>
        <w:keepNext/>
        <w:widowControl/>
        <w:numPr>
          <w:ilvl w:val="0"/>
          <w:numId w:val="100"/>
        </w:numPr>
        <w:tabs>
          <w:tab w:val="clear" w:pos="720"/>
          <w:tab w:val="num" w:pos="567"/>
        </w:tabs>
        <w:autoSpaceDE/>
        <w:autoSpaceDN/>
        <w:adjustRightInd/>
        <w:spacing w:before="120"/>
        <w:ind w:left="567"/>
        <w:jc w:val="both"/>
        <w:rPr>
          <w:rFonts w:eastAsiaTheme="minorHAnsi"/>
          <w:bCs/>
          <w:szCs w:val="24"/>
          <w:lang w:eastAsia="en-US"/>
        </w:rPr>
      </w:pPr>
      <w:r w:rsidRPr="0093064A">
        <w:rPr>
          <w:rFonts w:eastAsiaTheme="minorHAnsi"/>
          <w:szCs w:val="24"/>
          <w:lang w:eastAsia="en-US"/>
        </w:rPr>
        <w:t>formularzy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logowania</w:t>
      </w:r>
      <w:r w:rsidR="00C92BBB">
        <w:rPr>
          <w:rFonts w:eastAsiaTheme="minorHAnsi"/>
          <w:szCs w:val="24"/>
          <w:lang w:eastAsia="en-US"/>
        </w:rPr>
        <w:t>,</w:t>
      </w:r>
    </w:p>
    <w:p w14:paraId="7700DFA5" w14:textId="77777777" w:rsidR="00C57136" w:rsidRPr="0093064A" w:rsidRDefault="00C57136" w:rsidP="00450082">
      <w:pPr>
        <w:keepNext/>
        <w:widowControl/>
        <w:numPr>
          <w:ilvl w:val="0"/>
          <w:numId w:val="100"/>
        </w:numPr>
        <w:tabs>
          <w:tab w:val="clear" w:pos="720"/>
          <w:tab w:val="num" w:pos="567"/>
        </w:tabs>
        <w:autoSpaceDE/>
        <w:autoSpaceDN/>
        <w:adjustRightInd/>
        <w:spacing w:before="120"/>
        <w:ind w:left="567"/>
        <w:jc w:val="both"/>
        <w:rPr>
          <w:rFonts w:eastAsiaTheme="minorHAnsi"/>
          <w:bCs/>
          <w:szCs w:val="24"/>
          <w:lang w:eastAsia="en-US"/>
        </w:rPr>
      </w:pPr>
      <w:r w:rsidRPr="0093064A">
        <w:rPr>
          <w:rFonts w:eastAsiaTheme="minorHAnsi"/>
          <w:szCs w:val="24"/>
          <w:lang w:eastAsia="en-US"/>
        </w:rPr>
        <w:t>hiperłączy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FA54A7">
        <w:rPr>
          <w:rFonts w:eastAsiaTheme="minorHAnsi"/>
          <w:szCs w:val="24"/>
          <w:lang w:eastAsia="en-US"/>
        </w:rPr>
        <w:noBreakHyphen/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podejrzana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internetowa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może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wykorzystywać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do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swojego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działania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te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same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hiperłącza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jak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prawdziwa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strona,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mimo,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że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powinna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wykorzystywać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inne,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zgodne</w:t>
      </w:r>
      <w:r w:rsidR="00BA662C">
        <w:rPr>
          <w:rFonts w:eastAsiaTheme="minorHAnsi"/>
          <w:szCs w:val="24"/>
          <w:lang w:eastAsia="en-US"/>
        </w:rPr>
        <w:t xml:space="preserve"> </w:t>
      </w:r>
      <w:r w:rsidR="003C2D86">
        <w:rPr>
          <w:rFonts w:eastAsiaTheme="minorHAnsi"/>
          <w:szCs w:val="24"/>
          <w:lang w:eastAsia="en-US"/>
        </w:rPr>
        <w:t>z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własnym</w:t>
      </w:r>
      <w:r w:rsidR="00BA662C">
        <w:rPr>
          <w:rFonts w:eastAsiaTheme="minorHAnsi"/>
          <w:szCs w:val="24"/>
          <w:lang w:eastAsia="en-US"/>
        </w:rPr>
        <w:t xml:space="preserve"> </w:t>
      </w:r>
      <w:r w:rsidRPr="0093064A">
        <w:rPr>
          <w:rFonts w:eastAsiaTheme="minorHAnsi"/>
          <w:szCs w:val="24"/>
          <w:lang w:eastAsia="en-US"/>
        </w:rPr>
        <w:t>adresem.</w:t>
      </w:r>
      <w:r w:rsidR="00BA662C">
        <w:rPr>
          <w:rFonts w:eastAsiaTheme="minorHAnsi"/>
          <w:szCs w:val="24"/>
          <w:lang w:eastAsia="en-US"/>
        </w:rPr>
        <w:t xml:space="preserve"> </w:t>
      </w:r>
    </w:p>
    <w:p w14:paraId="7790A996" w14:textId="739CE397" w:rsidR="00C57136" w:rsidRDefault="00C57136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CD1CAD">
        <w:rPr>
          <w:rFonts w:eastAsiaTheme="minorHAnsi"/>
          <w:sz w:val="22"/>
          <w:szCs w:val="22"/>
          <w:lang w:eastAsia="en-US"/>
        </w:rPr>
        <w:t>Po</w:t>
      </w:r>
      <w:r w:rsidR="00BA662C">
        <w:rPr>
          <w:rFonts w:eastAsiaTheme="minorHAnsi"/>
          <w:sz w:val="22"/>
          <w:szCs w:val="22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dokonaniu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powyższych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analiz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będzie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możliwa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odpowiedź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na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pytanie</w:t>
      </w:r>
      <w:r w:rsidR="00BC2637">
        <w:rPr>
          <w:rFonts w:eastAsiaTheme="minorHAnsi"/>
          <w:lang w:eastAsia="en-US"/>
        </w:rPr>
        <w:t>,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czy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jest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to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strona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podszywająca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się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pod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inną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stronę</w:t>
      </w:r>
      <w:r w:rsidR="00BA662C">
        <w:rPr>
          <w:rFonts w:eastAsiaTheme="minorHAnsi"/>
          <w:lang w:eastAsia="en-US"/>
        </w:rPr>
        <w:t xml:space="preserve"> </w:t>
      </w:r>
      <w:r w:rsidRPr="005808B1">
        <w:rPr>
          <w:rFonts w:eastAsiaTheme="minorHAnsi"/>
        </w:rPr>
        <w:t>(</w:t>
      </w:r>
      <w:r w:rsidR="005272D5">
        <w:rPr>
          <w:rFonts w:eastAsiaTheme="minorHAnsi"/>
        </w:rPr>
        <w:t>tj.,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czy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wprowadza</w:t>
      </w:r>
      <w:r w:rsidR="00BA662C">
        <w:rPr>
          <w:rFonts w:eastAsiaTheme="minorHAnsi"/>
          <w:lang w:eastAsia="en-US"/>
        </w:rPr>
        <w:t xml:space="preserve"> </w:t>
      </w:r>
      <w:r w:rsidR="003C2D86">
        <w:rPr>
          <w:rFonts w:eastAsiaTheme="minorHAnsi"/>
          <w:lang w:eastAsia="en-US"/>
        </w:rPr>
        <w:t>w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błąd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użytkownika</w:t>
      </w:r>
      <w:r w:rsidR="00BA662C">
        <w:rPr>
          <w:rFonts w:eastAsiaTheme="minorHAnsi"/>
          <w:lang w:eastAsia="en-US"/>
        </w:rPr>
        <w:t xml:space="preserve"> </w:t>
      </w:r>
      <w:proofErr w:type="spellStart"/>
      <w:r w:rsidRPr="006C2B33">
        <w:rPr>
          <w:rFonts w:eastAsiaTheme="minorHAnsi"/>
          <w:lang w:eastAsia="en-US"/>
        </w:rPr>
        <w:t>internetu</w:t>
      </w:r>
      <w:proofErr w:type="spellEnd"/>
      <w:r w:rsidRPr="006C2B33">
        <w:rPr>
          <w:rFonts w:eastAsiaTheme="minorHAnsi"/>
          <w:lang w:eastAsia="en-US"/>
        </w:rPr>
        <w:t>).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Taka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strona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internetowa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dodatkowo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zawierająca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złośliwy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kod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czy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formularze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logowania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np.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do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bankowości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elektronicznej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niewątpliwie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będzie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miała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na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celu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wyłudzenie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danych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oraz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środków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finansowych</w:t>
      </w:r>
      <w:r w:rsidR="00BA662C">
        <w:rPr>
          <w:rFonts w:eastAsiaTheme="minorHAnsi"/>
          <w:lang w:eastAsia="en-US"/>
        </w:rPr>
        <w:t xml:space="preserve"> </w:t>
      </w:r>
      <w:r w:rsidRPr="006C2B33">
        <w:rPr>
          <w:rFonts w:eastAsiaTheme="minorHAnsi"/>
          <w:lang w:eastAsia="en-US"/>
        </w:rPr>
        <w:t>użytkowników</w:t>
      </w:r>
      <w:r w:rsidR="00BA662C">
        <w:rPr>
          <w:rFonts w:eastAsiaTheme="minorHAnsi"/>
          <w:lang w:eastAsia="en-US"/>
        </w:rPr>
        <w:t xml:space="preserve"> </w:t>
      </w:r>
      <w:proofErr w:type="spellStart"/>
      <w:r w:rsidRPr="006C2B33">
        <w:rPr>
          <w:rFonts w:eastAsiaTheme="minorHAnsi"/>
          <w:lang w:eastAsia="en-US"/>
        </w:rPr>
        <w:t>internetu</w:t>
      </w:r>
      <w:proofErr w:type="spellEnd"/>
      <w:r w:rsidRPr="006C2B33">
        <w:rPr>
          <w:rFonts w:eastAsiaTheme="minorHAnsi"/>
          <w:lang w:eastAsia="en-US"/>
        </w:rPr>
        <w:t>.</w:t>
      </w:r>
      <w:r w:rsidR="00BA662C">
        <w:rPr>
          <w:rFonts w:eastAsiaTheme="minorHAnsi"/>
          <w:sz w:val="22"/>
          <w:szCs w:val="22"/>
          <w:lang w:eastAsia="en-US"/>
        </w:rPr>
        <w:t xml:space="preserve"> </w:t>
      </w:r>
    </w:p>
    <w:p w14:paraId="03C6D369" w14:textId="373E99A6" w:rsidR="00250E63" w:rsidRDefault="00250E63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Ogólna</w:t>
      </w:r>
      <w:r w:rsidR="00BA662C">
        <w:t xml:space="preserve"> </w:t>
      </w:r>
      <w:r w:rsidRPr="009553E2">
        <w:t>redakcja</w:t>
      </w:r>
      <w:r w:rsidR="00BA662C">
        <w:t xml:space="preserve"> </w:t>
      </w:r>
      <w:r w:rsidRPr="009553E2">
        <w:t>przepisu</w:t>
      </w:r>
      <w:r w:rsidR="00BA662C">
        <w:t xml:space="preserve"> </w:t>
      </w:r>
      <w:r w:rsidRPr="009553E2">
        <w:t>pozwala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wpisanie</w:t>
      </w:r>
      <w:r w:rsidR="00BA662C">
        <w:t xml:space="preserve"> </w:t>
      </w:r>
      <w:r w:rsidRPr="009553E2">
        <w:t>domeny</w:t>
      </w:r>
      <w:r w:rsidR="00BA662C">
        <w:t xml:space="preserve"> </w:t>
      </w:r>
      <w:r w:rsidRPr="009553E2">
        <w:t>po</w:t>
      </w:r>
      <w:r w:rsidR="00BA662C">
        <w:t xml:space="preserve"> </w:t>
      </w:r>
      <w:r w:rsidRPr="009553E2">
        <w:t>otrzymaniu</w:t>
      </w:r>
      <w:r w:rsidR="00BA662C">
        <w:t xml:space="preserve"> </w:t>
      </w:r>
      <w:r w:rsidRPr="009553E2">
        <w:t>zgłoszenia,</w:t>
      </w:r>
      <w:r w:rsidR="00BA662C">
        <w:t xml:space="preserve"> </w:t>
      </w:r>
      <w:r w:rsidRPr="009553E2">
        <w:t>ale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="00A739C2">
        <w:t>z</w:t>
      </w:r>
      <w:r w:rsidR="00BA662C">
        <w:t xml:space="preserve"> </w:t>
      </w:r>
      <w:r w:rsidR="00A739C2">
        <w:t>własnej</w:t>
      </w:r>
      <w:r w:rsidR="00BA662C">
        <w:t xml:space="preserve"> </w:t>
      </w:r>
      <w:r w:rsidR="00A739C2">
        <w:t>inicjatywy</w:t>
      </w:r>
      <w:r w:rsidRPr="009553E2">
        <w:t>.</w:t>
      </w:r>
      <w:r w:rsidR="00BA662C">
        <w:t xml:space="preserve"> </w:t>
      </w:r>
      <w:r w:rsidRPr="009553E2">
        <w:t>Sposób</w:t>
      </w:r>
      <w:r w:rsidR="00BA662C">
        <w:t xml:space="preserve"> </w:t>
      </w:r>
      <w:r w:rsidRPr="009553E2">
        <w:t>dokonywania</w:t>
      </w:r>
      <w:r w:rsidR="00BA662C">
        <w:t xml:space="preserve"> </w:t>
      </w:r>
      <w:r w:rsidRPr="009553E2">
        <w:t>zgłoszeń</w:t>
      </w:r>
      <w:r w:rsidR="00BA662C">
        <w:t xml:space="preserve"> </w:t>
      </w:r>
      <w:r w:rsidRPr="009553E2">
        <w:t>zostanie</w:t>
      </w:r>
      <w:r w:rsidR="00BA662C">
        <w:t xml:space="preserve"> </w:t>
      </w:r>
      <w:r w:rsidRPr="009553E2">
        <w:t>określony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opublikowany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BIP</w:t>
      </w:r>
      <w:r w:rsidR="00BA662C">
        <w:t xml:space="preserve"> </w:t>
      </w:r>
      <w:r w:rsidRPr="009553E2">
        <w:t>NASK</w:t>
      </w:r>
      <w:r w:rsidR="00FA54A7">
        <w:noBreakHyphen/>
      </w:r>
      <w:r w:rsidRPr="009553E2">
        <w:t>PIB</w:t>
      </w:r>
      <w:r w:rsidR="00203BE5" w:rsidRPr="009553E2">
        <w:t>,</w:t>
      </w:r>
      <w:r w:rsidR="00BA662C">
        <w:t xml:space="preserve"> </w:t>
      </w:r>
      <w:r w:rsidR="00203BE5" w:rsidRPr="009553E2">
        <w:t>dzięki</w:t>
      </w:r>
      <w:r w:rsidR="00BA662C">
        <w:t xml:space="preserve"> </w:t>
      </w:r>
      <w:r w:rsidR="00203BE5" w:rsidRPr="009553E2">
        <w:t>czemu</w:t>
      </w:r>
      <w:r w:rsidR="00BA662C">
        <w:t xml:space="preserve"> </w:t>
      </w:r>
      <w:r w:rsidR="00203BE5" w:rsidRPr="009553E2">
        <w:t>każdy</w:t>
      </w:r>
      <w:r w:rsidR="00BA662C">
        <w:t xml:space="preserve"> </w:t>
      </w:r>
      <w:r w:rsidR="00203BE5" w:rsidRPr="009553E2">
        <w:t>będzie</w:t>
      </w:r>
      <w:r w:rsidR="00BA662C">
        <w:t xml:space="preserve"> </w:t>
      </w:r>
      <w:r w:rsidR="00203BE5" w:rsidRPr="009553E2">
        <w:t>mógł</w:t>
      </w:r>
      <w:r w:rsidR="00BA662C">
        <w:t xml:space="preserve"> </w:t>
      </w:r>
      <w:r w:rsidR="00203BE5" w:rsidRPr="009553E2">
        <w:t>się</w:t>
      </w:r>
      <w:r w:rsidR="00BA662C">
        <w:t xml:space="preserve"> </w:t>
      </w:r>
      <w:r w:rsidR="003C2D86">
        <w:t>z</w:t>
      </w:r>
      <w:r w:rsidR="00BA662C">
        <w:t xml:space="preserve"> </w:t>
      </w:r>
      <w:r w:rsidR="00203BE5" w:rsidRPr="009553E2">
        <w:t>tym</w:t>
      </w:r>
      <w:r w:rsidR="00BA662C">
        <w:t xml:space="preserve"> </w:t>
      </w:r>
      <w:r w:rsidR="00203BE5" w:rsidRPr="009553E2">
        <w:t>zapoznać.</w:t>
      </w:r>
    </w:p>
    <w:p w14:paraId="7DA9169E" w14:textId="5D34CE9C" w:rsidR="00841ECF" w:rsidRPr="009553E2" w:rsidRDefault="00841ECF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Porozumienie</w:t>
      </w:r>
      <w:r w:rsidR="00BA662C">
        <w:t xml:space="preserve"> </w:t>
      </w:r>
      <w:r>
        <w:t>będzie</w:t>
      </w:r>
      <w:r w:rsidR="00BA662C">
        <w:t xml:space="preserve"> </w:t>
      </w:r>
      <w:r>
        <w:t>określało</w:t>
      </w:r>
      <w:r w:rsidR="00BA662C">
        <w:t xml:space="preserve"> </w:t>
      </w:r>
      <w:r>
        <w:t>co</w:t>
      </w:r>
      <w:r w:rsidR="00BA662C">
        <w:t xml:space="preserve"> </w:t>
      </w:r>
      <w:r>
        <w:t>najmniej</w:t>
      </w:r>
      <w:r w:rsidR="00BA662C">
        <w:t xml:space="preserve"> </w:t>
      </w:r>
      <w:r>
        <w:t>zasady</w:t>
      </w:r>
      <w:r w:rsidR="00BA662C">
        <w:t xml:space="preserve"> </w:t>
      </w:r>
      <w:r>
        <w:t>współprac</w:t>
      </w:r>
      <w:r w:rsidR="005272D5">
        <w:t>y</w:t>
      </w:r>
      <w:r w:rsidR="00BA662C">
        <w:t xml:space="preserve"> </w:t>
      </w:r>
      <w:r>
        <w:t>stron</w:t>
      </w:r>
      <w:r w:rsidR="00BA662C">
        <w:t xml:space="preserve"> </w:t>
      </w:r>
      <w:r>
        <w:t>porozumienia</w:t>
      </w:r>
      <w:r w:rsidR="00BA662C">
        <w:t xml:space="preserve"> </w:t>
      </w:r>
      <w:r>
        <w:t>–</w:t>
      </w:r>
      <w:r w:rsidR="00BA662C">
        <w:t xml:space="preserve"> </w:t>
      </w:r>
      <w:r>
        <w:t>mogą</w:t>
      </w:r>
      <w:r w:rsidR="00BA662C">
        <w:t xml:space="preserve"> </w:t>
      </w:r>
      <w:r>
        <w:t>to</w:t>
      </w:r>
      <w:r w:rsidR="00BA662C">
        <w:t xml:space="preserve"> </w:t>
      </w:r>
      <w:r>
        <w:t>być</w:t>
      </w:r>
      <w:r w:rsidR="00BA662C">
        <w:t xml:space="preserve"> </w:t>
      </w:r>
      <w:r>
        <w:t>m.in.</w:t>
      </w:r>
      <w:r w:rsidR="00BA662C">
        <w:t xml:space="preserve"> </w:t>
      </w:r>
      <w:r>
        <w:t>szczegółowe</w:t>
      </w:r>
      <w:r w:rsidR="00BA662C">
        <w:t xml:space="preserve"> </w:t>
      </w:r>
      <w:r>
        <w:t>kwestie</w:t>
      </w:r>
      <w:r w:rsidR="00BA662C">
        <w:t xml:space="preserve"> </w:t>
      </w:r>
      <w:r>
        <w:t>techniczne.</w:t>
      </w:r>
    </w:p>
    <w:p w14:paraId="5AD5A36F" w14:textId="779957C2" w:rsidR="00CA2200" w:rsidRDefault="00250E63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P</w:t>
      </w:r>
      <w:r w:rsidR="00886823" w:rsidRPr="009553E2">
        <w:t>rzedsiębiorc</w:t>
      </w:r>
      <w:r w:rsidRPr="009553E2">
        <w:t>a</w:t>
      </w:r>
      <w:r w:rsidR="00BA662C">
        <w:t xml:space="preserve"> </w:t>
      </w:r>
      <w:r w:rsidR="00886823" w:rsidRPr="009553E2">
        <w:t>telekomunikacyjn</w:t>
      </w:r>
      <w:r w:rsidRPr="009553E2">
        <w:t>y</w:t>
      </w:r>
      <w:r w:rsidR="00BA662C">
        <w:t xml:space="preserve"> </w:t>
      </w:r>
      <w:r w:rsidRPr="009553E2">
        <w:t>będący</w:t>
      </w:r>
      <w:r w:rsidR="00BA662C">
        <w:t xml:space="preserve"> </w:t>
      </w:r>
      <w:r w:rsidRPr="009553E2">
        <w:t>stroną</w:t>
      </w:r>
      <w:r w:rsidR="00BA662C">
        <w:t xml:space="preserve"> </w:t>
      </w:r>
      <w:r w:rsidRPr="009553E2">
        <w:t>porozumienia</w:t>
      </w:r>
      <w:r w:rsidR="00BA662C">
        <w:t xml:space="preserve"> </w:t>
      </w:r>
      <w:r w:rsidR="00886823" w:rsidRPr="009553E2">
        <w:t>będzie</w:t>
      </w:r>
      <w:r w:rsidR="00BA662C">
        <w:t xml:space="preserve"> </w:t>
      </w:r>
      <w:r w:rsidRPr="009553E2">
        <w:t>miał</w:t>
      </w:r>
      <w:r w:rsidR="00BA662C">
        <w:t xml:space="preserve"> </w:t>
      </w:r>
      <w:r w:rsidRPr="009553E2">
        <w:t>uprawnienie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="00886823" w:rsidRPr="009553E2">
        <w:t>uniemożliwienia</w:t>
      </w:r>
      <w:r w:rsidR="00BA662C">
        <w:t xml:space="preserve"> </w:t>
      </w:r>
      <w:r w:rsidR="00886823" w:rsidRPr="009553E2">
        <w:t>użytkownikom</w:t>
      </w:r>
      <w:r w:rsidR="00BA662C">
        <w:t xml:space="preserve"> </w:t>
      </w:r>
      <w:proofErr w:type="spellStart"/>
      <w:r w:rsidR="00886823" w:rsidRPr="009553E2">
        <w:t>internetu</w:t>
      </w:r>
      <w:proofErr w:type="spellEnd"/>
      <w:r w:rsidR="00BA662C">
        <w:t xml:space="preserve"> </w:t>
      </w:r>
      <w:r w:rsidR="00886823" w:rsidRPr="009553E2">
        <w:t>dostępu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stron</w:t>
      </w:r>
      <w:r w:rsidR="00BA662C">
        <w:t xml:space="preserve"> </w:t>
      </w:r>
      <w:r w:rsidR="00886823" w:rsidRPr="009553E2">
        <w:t>internetowych</w:t>
      </w:r>
      <w:r w:rsidR="00BA662C">
        <w:t xml:space="preserve"> </w:t>
      </w:r>
      <w:r w:rsidR="00886823" w:rsidRPr="009553E2">
        <w:t>wykorzystujących</w:t>
      </w:r>
      <w:r w:rsidR="00BA662C">
        <w:t xml:space="preserve"> </w:t>
      </w:r>
      <w:r w:rsidR="00886823" w:rsidRPr="009553E2">
        <w:t>nazwy</w:t>
      </w:r>
      <w:r w:rsidR="00BA662C">
        <w:t xml:space="preserve"> </w:t>
      </w:r>
      <w:r w:rsidR="00886823" w:rsidRPr="009553E2">
        <w:t>domen</w:t>
      </w:r>
      <w:r w:rsidR="00BA662C">
        <w:t xml:space="preserve"> </w:t>
      </w:r>
      <w:r w:rsidR="00886823" w:rsidRPr="009553E2">
        <w:t>internetowych</w:t>
      </w:r>
      <w:r w:rsidR="00BA662C">
        <w:t xml:space="preserve"> </w:t>
      </w:r>
      <w:r w:rsidR="00886823" w:rsidRPr="009553E2">
        <w:t>wpisanych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listę</w:t>
      </w:r>
      <w:r w:rsidR="00BA662C">
        <w:t xml:space="preserve"> </w:t>
      </w:r>
      <w:r w:rsidR="00886823" w:rsidRPr="009553E2">
        <w:t>ostrzeżeń.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polegało</w:t>
      </w:r>
      <w:r w:rsidR="00BA662C">
        <w:t xml:space="preserve"> </w:t>
      </w:r>
      <w:r w:rsidR="00100CD3">
        <w:t xml:space="preserve">na </w:t>
      </w:r>
      <w:r w:rsidR="00CA2200" w:rsidRPr="009553E2">
        <w:t>usunięci</w:t>
      </w:r>
      <w:r w:rsidR="00100CD3">
        <w:t>u</w:t>
      </w:r>
      <w:r w:rsidR="00BA662C">
        <w:t xml:space="preserve"> </w:t>
      </w:r>
      <w:r w:rsidR="00CA2200" w:rsidRPr="009553E2">
        <w:t>nazw</w:t>
      </w:r>
      <w:r w:rsidR="00BA662C">
        <w:t xml:space="preserve"> </w:t>
      </w:r>
      <w:r w:rsidR="00CA2200" w:rsidRPr="009553E2">
        <w:t>domenowych</w:t>
      </w:r>
      <w:r w:rsidR="00BA662C">
        <w:t xml:space="preserve"> </w:t>
      </w:r>
      <w:r w:rsidR="003C2D86">
        <w:t>z</w:t>
      </w:r>
      <w:r w:rsidR="00BA662C">
        <w:t xml:space="preserve"> </w:t>
      </w:r>
      <w:r w:rsidR="00CA2200" w:rsidRPr="009553E2">
        <w:t>systemów</w:t>
      </w:r>
      <w:r w:rsidR="00BA662C">
        <w:t xml:space="preserve"> </w:t>
      </w:r>
      <w:r w:rsidR="00CA2200" w:rsidRPr="009553E2">
        <w:t>teleinformatycznych</w:t>
      </w:r>
      <w:r w:rsidR="00BA662C">
        <w:t xml:space="preserve"> </w:t>
      </w:r>
      <w:r w:rsidR="00CA2200" w:rsidRPr="009553E2">
        <w:t>przedsiębiorców</w:t>
      </w:r>
      <w:r w:rsidR="00BA662C">
        <w:t xml:space="preserve"> </w:t>
      </w:r>
      <w:r w:rsidR="00CA2200" w:rsidRPr="009553E2">
        <w:t>telekomunikacyjnych,</w:t>
      </w:r>
      <w:r w:rsidR="00BA662C">
        <w:t xml:space="preserve"> </w:t>
      </w:r>
      <w:r w:rsidR="00CA2200" w:rsidRPr="009553E2">
        <w:t>służących</w:t>
      </w:r>
      <w:r w:rsidR="00BA662C">
        <w:t xml:space="preserve"> </w:t>
      </w:r>
      <w:r w:rsidR="00CA2200" w:rsidRPr="009553E2">
        <w:t>do</w:t>
      </w:r>
      <w:r w:rsidR="00BA662C">
        <w:t xml:space="preserve"> </w:t>
      </w:r>
      <w:r w:rsidR="00CA2200" w:rsidRPr="009553E2">
        <w:t>zamiany</w:t>
      </w:r>
      <w:r w:rsidR="00BA662C">
        <w:t xml:space="preserve"> </w:t>
      </w:r>
      <w:r w:rsidR="00CA2200" w:rsidRPr="009553E2">
        <w:t>nazw</w:t>
      </w:r>
      <w:r w:rsidR="00BA662C">
        <w:t xml:space="preserve"> </w:t>
      </w:r>
      <w:r w:rsidR="00CA2200" w:rsidRPr="009553E2">
        <w:t>domen</w:t>
      </w:r>
      <w:r w:rsidR="00BA662C">
        <w:t xml:space="preserve"> </w:t>
      </w:r>
      <w:r w:rsidR="00CA2200" w:rsidRPr="009553E2">
        <w:t>internetowych</w:t>
      </w:r>
      <w:r w:rsidR="00BA662C">
        <w:t xml:space="preserve"> </w:t>
      </w:r>
      <w:r w:rsidR="00CA2200" w:rsidRPr="009553E2">
        <w:t>na</w:t>
      </w:r>
      <w:r w:rsidR="00BA662C">
        <w:t xml:space="preserve"> </w:t>
      </w:r>
      <w:r w:rsidR="00CA2200" w:rsidRPr="009553E2">
        <w:t>adresy</w:t>
      </w:r>
      <w:r w:rsidR="00BA662C">
        <w:t xml:space="preserve"> </w:t>
      </w:r>
      <w:r w:rsidR="00CA2200" w:rsidRPr="009553E2">
        <w:t>IP.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="009704D2" w:rsidRPr="009553E2">
        <w:t>takim</w:t>
      </w:r>
      <w:r w:rsidR="00BA662C">
        <w:t xml:space="preserve"> </w:t>
      </w:r>
      <w:r w:rsidR="009704D2" w:rsidRPr="009553E2">
        <w:t>przypadku</w:t>
      </w:r>
      <w:r w:rsidR="00BA662C">
        <w:t xml:space="preserve"> </w:t>
      </w:r>
      <w:r w:rsidR="009704D2" w:rsidRPr="009553E2">
        <w:t>przedsiębiorca</w:t>
      </w:r>
      <w:r w:rsidR="00BA662C">
        <w:t xml:space="preserve"> </w:t>
      </w:r>
      <w:r w:rsidR="009704D2" w:rsidRPr="009553E2">
        <w:t>telekomunikacyjny</w:t>
      </w:r>
      <w:r w:rsidR="00BA662C">
        <w:t xml:space="preserve"> </w:t>
      </w:r>
      <w:r w:rsidR="009704D2" w:rsidRPr="009553E2">
        <w:t>przekieruje</w:t>
      </w:r>
      <w:r w:rsidR="00BA662C">
        <w:t xml:space="preserve"> </w:t>
      </w:r>
      <w:r w:rsidR="009704D2" w:rsidRPr="009553E2">
        <w:t>połączenia</w:t>
      </w:r>
      <w:r w:rsidR="00BA662C">
        <w:t xml:space="preserve"> </w:t>
      </w:r>
      <w:r w:rsidR="009704D2" w:rsidRPr="009553E2">
        <w:t>odwołujące</w:t>
      </w:r>
      <w:r w:rsidR="00BA662C">
        <w:t xml:space="preserve"> </w:t>
      </w:r>
      <w:r w:rsidR="009704D2" w:rsidRPr="009553E2">
        <w:t>się</w:t>
      </w:r>
      <w:r w:rsidR="00BA662C">
        <w:t xml:space="preserve"> </w:t>
      </w:r>
      <w:r w:rsidR="009704D2" w:rsidRPr="009553E2">
        <w:t>do</w:t>
      </w:r>
      <w:r w:rsidR="00BA662C">
        <w:t xml:space="preserve"> </w:t>
      </w:r>
      <w:r w:rsidR="009704D2" w:rsidRPr="009553E2">
        <w:t>nazw</w:t>
      </w:r>
      <w:r w:rsidR="00BA662C">
        <w:t xml:space="preserve"> </w:t>
      </w:r>
      <w:r w:rsidR="009704D2" w:rsidRPr="009553E2">
        <w:t>domenowych</w:t>
      </w:r>
      <w:r w:rsidR="00BA662C">
        <w:t xml:space="preserve"> </w:t>
      </w:r>
      <w:r w:rsidR="009704D2" w:rsidRPr="009553E2">
        <w:t>wpisanych</w:t>
      </w:r>
      <w:r w:rsidR="00BA662C">
        <w:t xml:space="preserve"> </w:t>
      </w:r>
      <w:r w:rsidR="009704D2" w:rsidRPr="009553E2">
        <w:t>na</w:t>
      </w:r>
      <w:r w:rsidR="00BA662C">
        <w:t xml:space="preserve"> </w:t>
      </w:r>
      <w:r w:rsidR="009704D2" w:rsidRPr="009553E2">
        <w:t>listę</w:t>
      </w:r>
      <w:r w:rsidR="00BA662C">
        <w:t xml:space="preserve"> </w:t>
      </w:r>
      <w:r w:rsidR="009704D2" w:rsidRPr="009553E2">
        <w:t>ostrzeżeń</w:t>
      </w:r>
      <w:r w:rsidR="00BA662C">
        <w:t xml:space="preserve"> </w:t>
      </w:r>
      <w:r w:rsidR="009704D2" w:rsidRPr="009553E2">
        <w:t>do</w:t>
      </w:r>
      <w:r w:rsidR="00BA662C">
        <w:t xml:space="preserve"> </w:t>
      </w:r>
      <w:r w:rsidR="009704D2" w:rsidRPr="009553E2">
        <w:t>strony</w:t>
      </w:r>
      <w:r w:rsidR="00BA662C">
        <w:t xml:space="preserve"> </w:t>
      </w:r>
      <w:r w:rsidR="009704D2" w:rsidRPr="009553E2">
        <w:t>internetowej</w:t>
      </w:r>
      <w:r w:rsidR="00BA662C">
        <w:t xml:space="preserve"> </w:t>
      </w:r>
      <w:r w:rsidR="009704D2" w:rsidRPr="009553E2">
        <w:t>prowadzonej</w:t>
      </w:r>
      <w:r w:rsidR="00BA662C">
        <w:t xml:space="preserve"> </w:t>
      </w:r>
      <w:r w:rsidR="009704D2" w:rsidRPr="009553E2">
        <w:t>przez</w:t>
      </w:r>
      <w:r w:rsidR="00BA662C">
        <w:t xml:space="preserve"> </w:t>
      </w:r>
      <w:r w:rsidR="009704D2" w:rsidRPr="009553E2">
        <w:t>CSIRT</w:t>
      </w:r>
      <w:r w:rsidR="00BA662C">
        <w:t xml:space="preserve"> </w:t>
      </w:r>
      <w:r w:rsidR="009704D2" w:rsidRPr="009553E2">
        <w:t>NASK</w:t>
      </w:r>
      <w:r w:rsidR="00BA662C">
        <w:t xml:space="preserve"> </w:t>
      </w:r>
      <w:r w:rsidR="009704D2" w:rsidRPr="009553E2">
        <w:t>zawierającej</w:t>
      </w:r>
      <w:r w:rsidR="00BA662C">
        <w:t xml:space="preserve"> </w:t>
      </w:r>
      <w:r w:rsidR="009704D2" w:rsidRPr="009553E2">
        <w:t>komunikat</w:t>
      </w:r>
      <w:r w:rsidR="00BA662C">
        <w:t xml:space="preserve"> </w:t>
      </w:r>
      <w:r w:rsidR="009704D2" w:rsidRPr="009553E2">
        <w:t>skierowany</w:t>
      </w:r>
      <w:r w:rsidR="00BA662C">
        <w:t xml:space="preserve"> </w:t>
      </w:r>
      <w:r w:rsidR="009704D2" w:rsidRPr="009553E2">
        <w:t>do</w:t>
      </w:r>
      <w:r w:rsidR="00BA662C">
        <w:t xml:space="preserve"> </w:t>
      </w:r>
      <w:r w:rsidR="009704D2" w:rsidRPr="009553E2">
        <w:t>użytkowników</w:t>
      </w:r>
      <w:r w:rsidR="00BA662C">
        <w:t xml:space="preserve"> </w:t>
      </w:r>
      <w:proofErr w:type="spellStart"/>
      <w:r w:rsidR="009704D2" w:rsidRPr="009553E2">
        <w:t>internetu</w:t>
      </w:r>
      <w:proofErr w:type="spellEnd"/>
      <w:r w:rsidR="00100CD3">
        <w:t>,</w:t>
      </w:r>
      <w:r w:rsidR="00BA662C">
        <w:t xml:space="preserve"> </w:t>
      </w:r>
      <w:r w:rsidR="009704D2" w:rsidRPr="009553E2">
        <w:t>zawierający</w:t>
      </w:r>
      <w:r w:rsidR="00BA662C">
        <w:t xml:space="preserve"> </w:t>
      </w:r>
      <w:r w:rsidR="003C2D86">
        <w:t>w</w:t>
      </w:r>
      <w:r w:rsidR="00BA662C">
        <w:t xml:space="preserve"> </w:t>
      </w:r>
      <w:r w:rsidR="009704D2" w:rsidRPr="009553E2">
        <w:t>szczególności</w:t>
      </w:r>
      <w:r w:rsidR="00BA662C">
        <w:t xml:space="preserve"> </w:t>
      </w:r>
      <w:r w:rsidR="009704D2" w:rsidRPr="009553E2">
        <w:t>informacje</w:t>
      </w:r>
      <w:r w:rsidR="00BA662C">
        <w:t xml:space="preserve"> </w:t>
      </w:r>
      <w:r w:rsidR="003C2D86">
        <w:t>o</w:t>
      </w:r>
      <w:r w:rsidR="00BA662C">
        <w:t xml:space="preserve"> </w:t>
      </w:r>
      <w:r w:rsidR="009704D2" w:rsidRPr="009553E2">
        <w:t>lokalizacji</w:t>
      </w:r>
      <w:r w:rsidR="00BA662C">
        <w:t xml:space="preserve"> </w:t>
      </w:r>
      <w:r w:rsidR="009704D2" w:rsidRPr="009553E2">
        <w:t>listy</w:t>
      </w:r>
      <w:r w:rsidR="00BA662C">
        <w:t xml:space="preserve"> </w:t>
      </w:r>
      <w:r w:rsidR="009704D2" w:rsidRPr="009553E2">
        <w:t>ostrzeżeń,</w:t>
      </w:r>
      <w:r w:rsidR="00BA662C">
        <w:t xml:space="preserve"> </w:t>
      </w:r>
      <w:r w:rsidR="009704D2" w:rsidRPr="009553E2">
        <w:t>wpisaniu</w:t>
      </w:r>
      <w:r w:rsidR="00BA662C">
        <w:t xml:space="preserve"> </w:t>
      </w:r>
      <w:r w:rsidR="009704D2" w:rsidRPr="009553E2">
        <w:t>szukanej</w:t>
      </w:r>
      <w:r w:rsidR="00BA662C">
        <w:t xml:space="preserve"> </w:t>
      </w:r>
      <w:r w:rsidR="009704D2" w:rsidRPr="009553E2">
        <w:t>nazwy</w:t>
      </w:r>
      <w:r w:rsidR="00BA662C">
        <w:t xml:space="preserve"> </w:t>
      </w:r>
      <w:r w:rsidR="009704D2" w:rsidRPr="009553E2">
        <w:t>domeny</w:t>
      </w:r>
      <w:r w:rsidR="00BA662C">
        <w:t xml:space="preserve"> </w:t>
      </w:r>
      <w:r w:rsidR="009704D2" w:rsidRPr="009553E2">
        <w:t>internetowej</w:t>
      </w:r>
      <w:r w:rsidR="00BA662C">
        <w:t xml:space="preserve"> </w:t>
      </w:r>
      <w:r w:rsidR="009704D2" w:rsidRPr="009553E2">
        <w:t>na</w:t>
      </w:r>
      <w:r w:rsidR="00BA662C">
        <w:t xml:space="preserve"> </w:t>
      </w:r>
      <w:r w:rsidR="009704D2" w:rsidRPr="009553E2">
        <w:t>listę</w:t>
      </w:r>
      <w:r w:rsidR="00BA662C">
        <w:t xml:space="preserve"> </w:t>
      </w:r>
      <w:r w:rsidR="009704D2" w:rsidRPr="009553E2">
        <w:t>ostrzeżeń</w:t>
      </w:r>
      <w:r w:rsidR="00BA662C">
        <w:t xml:space="preserve"> </w:t>
      </w:r>
      <w:r w:rsidR="009704D2" w:rsidRPr="009553E2">
        <w:t>oraz</w:t>
      </w:r>
      <w:r w:rsidR="00BA662C">
        <w:t xml:space="preserve"> </w:t>
      </w:r>
      <w:r w:rsidR="003C2D86">
        <w:t>o</w:t>
      </w:r>
      <w:r w:rsidR="00BA662C">
        <w:t xml:space="preserve"> </w:t>
      </w:r>
      <w:r w:rsidR="009704D2" w:rsidRPr="009553E2">
        <w:t>możliwej</w:t>
      </w:r>
      <w:r w:rsidR="00BA662C">
        <w:t xml:space="preserve"> </w:t>
      </w:r>
      <w:r w:rsidR="009704D2" w:rsidRPr="009553E2">
        <w:t>próbie</w:t>
      </w:r>
      <w:r w:rsidR="00BA662C">
        <w:t xml:space="preserve"> </w:t>
      </w:r>
      <w:r w:rsidR="009704D2" w:rsidRPr="009553E2">
        <w:t>wyłudzenia</w:t>
      </w:r>
      <w:r w:rsidR="00BA662C">
        <w:t xml:space="preserve"> </w:t>
      </w:r>
      <w:r w:rsidR="009704D2" w:rsidRPr="009553E2">
        <w:t>danych</w:t>
      </w:r>
      <w:r w:rsidR="00BA662C">
        <w:t xml:space="preserve"> </w:t>
      </w:r>
      <w:r w:rsidR="009704D2" w:rsidRPr="009553E2">
        <w:t>lub</w:t>
      </w:r>
      <w:r w:rsidR="00BA662C">
        <w:t xml:space="preserve"> </w:t>
      </w:r>
      <w:r w:rsidR="009507AD">
        <w:t>niekorzystnego rozporządzania mieniem</w:t>
      </w:r>
      <w:r w:rsidR="009704D2" w:rsidRPr="009553E2">
        <w:t>.</w:t>
      </w:r>
      <w:r w:rsidR="00BA662C">
        <w:t xml:space="preserve"> </w:t>
      </w:r>
      <w:r w:rsidR="00DC74F5" w:rsidRPr="009553E2">
        <w:t>Użytkownik</w:t>
      </w:r>
      <w:r w:rsidR="00BA662C">
        <w:t xml:space="preserve"> </w:t>
      </w:r>
      <w:proofErr w:type="spellStart"/>
      <w:r w:rsidR="009704D2" w:rsidRPr="009553E2">
        <w:t>internetu</w:t>
      </w:r>
      <w:proofErr w:type="spellEnd"/>
      <w:r w:rsidR="00BA662C">
        <w:t xml:space="preserve"> </w:t>
      </w:r>
      <w:r w:rsidR="009704D2" w:rsidRPr="009553E2">
        <w:t>uzysk</w:t>
      </w:r>
      <w:r w:rsidR="00DC74F5" w:rsidRPr="009553E2">
        <w:t>a</w:t>
      </w:r>
      <w:r w:rsidR="00BA662C">
        <w:t xml:space="preserve"> </w:t>
      </w:r>
      <w:r w:rsidR="00DC74F5" w:rsidRPr="009553E2">
        <w:t>wtedy</w:t>
      </w:r>
      <w:r w:rsidR="00BA662C">
        <w:t xml:space="preserve"> </w:t>
      </w:r>
      <w:r w:rsidR="00DC74F5" w:rsidRPr="009553E2">
        <w:t>informację</w:t>
      </w:r>
      <w:r w:rsidR="00BA662C">
        <w:t xml:space="preserve"> </w:t>
      </w:r>
      <w:r w:rsidR="00100CD3">
        <w:t xml:space="preserve">o </w:t>
      </w:r>
      <w:r w:rsidR="00DC74F5" w:rsidRPr="009553E2">
        <w:t>zablokowaniu</w:t>
      </w:r>
      <w:r w:rsidR="00BA662C">
        <w:t xml:space="preserve"> </w:t>
      </w:r>
      <w:r w:rsidR="00DC74F5" w:rsidRPr="009553E2">
        <w:t>domeny</w:t>
      </w:r>
      <w:r w:rsidR="00BA662C">
        <w:t xml:space="preserve"> </w:t>
      </w:r>
      <w:r w:rsidR="003C2D86">
        <w:t>i</w:t>
      </w:r>
      <w:r w:rsidR="00BA662C">
        <w:t xml:space="preserve"> </w:t>
      </w:r>
      <w:r w:rsidR="00DC74F5" w:rsidRPr="009553E2">
        <w:t>przyczynie</w:t>
      </w:r>
      <w:r w:rsidR="00BA662C">
        <w:t xml:space="preserve"> </w:t>
      </w:r>
      <w:r w:rsidR="00DC74F5" w:rsidRPr="009553E2">
        <w:t>zablokowania.</w:t>
      </w:r>
    </w:p>
    <w:p w14:paraId="50EBB2DD" w14:textId="77777777" w:rsidR="003B7B92" w:rsidRPr="009553E2" w:rsidRDefault="003B7B92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3B7B92">
        <w:t>Zdecydowano</w:t>
      </w:r>
      <w:r w:rsidR="00BA662C">
        <w:t xml:space="preserve"> </w:t>
      </w:r>
      <w:r w:rsidRPr="003B7B92">
        <w:t>się</w:t>
      </w:r>
      <w:r w:rsidR="00BA662C">
        <w:t xml:space="preserve"> </w:t>
      </w:r>
      <w:r w:rsidRPr="003B7B92">
        <w:t>wprowadzić</w:t>
      </w:r>
      <w:r w:rsidR="00BA662C">
        <w:t xml:space="preserve"> </w:t>
      </w:r>
      <w:r w:rsidRPr="003B7B92">
        <w:t>uprawnienie</w:t>
      </w:r>
      <w:r w:rsidR="00BA662C">
        <w:t xml:space="preserve"> </w:t>
      </w:r>
      <w:r w:rsidRPr="003B7B92">
        <w:t>do</w:t>
      </w:r>
      <w:r w:rsidR="00BA662C">
        <w:t xml:space="preserve"> </w:t>
      </w:r>
      <w:r w:rsidRPr="003B7B92">
        <w:t>blokowania</w:t>
      </w:r>
      <w:r w:rsidR="00BA662C">
        <w:t xml:space="preserve"> </w:t>
      </w:r>
      <w:r w:rsidRPr="003B7B92">
        <w:t>domen</w:t>
      </w:r>
      <w:r w:rsidR="00BA662C">
        <w:t xml:space="preserve"> </w:t>
      </w:r>
      <w:r w:rsidRPr="003B7B92">
        <w:t>internetowych</w:t>
      </w:r>
      <w:r w:rsidR="00BA662C">
        <w:t xml:space="preserve"> </w:t>
      </w:r>
      <w:r>
        <w:t>na</w:t>
      </w:r>
      <w:r w:rsidR="00BA662C">
        <w:t xml:space="preserve"> </w:t>
      </w:r>
      <w:r>
        <w:t>listę</w:t>
      </w:r>
      <w:r w:rsidR="00BA662C">
        <w:t xml:space="preserve"> </w:t>
      </w:r>
      <w:r>
        <w:t>ostrzeżeń</w:t>
      </w:r>
      <w:r w:rsidRPr="003B7B92">
        <w:t>,</w:t>
      </w:r>
      <w:r w:rsidR="00BA662C">
        <w:t xml:space="preserve"> </w:t>
      </w:r>
      <w:r w:rsidRPr="003B7B92">
        <w:t>ponieważ</w:t>
      </w:r>
      <w:r w:rsidR="00BA662C">
        <w:t xml:space="preserve"> </w:t>
      </w:r>
      <w:r w:rsidRPr="003B7B92">
        <w:t>wprowadzenie</w:t>
      </w:r>
      <w:r w:rsidR="00BA662C">
        <w:t xml:space="preserve"> </w:t>
      </w:r>
      <w:r w:rsidRPr="003B7B92">
        <w:t>obowiązku</w:t>
      </w:r>
      <w:r w:rsidR="00BA662C">
        <w:t xml:space="preserve"> </w:t>
      </w:r>
      <w:r w:rsidRPr="003B7B92">
        <w:t>blokowania</w:t>
      </w:r>
      <w:r w:rsidR="00BA662C">
        <w:t xml:space="preserve"> </w:t>
      </w:r>
      <w:r w:rsidRPr="003B7B92">
        <w:t>domen</w:t>
      </w:r>
      <w:r w:rsidR="00BA662C">
        <w:t xml:space="preserve"> </w:t>
      </w:r>
      <w:r w:rsidRPr="003B7B92">
        <w:t>wpis</w:t>
      </w:r>
      <w:r>
        <w:t>anych</w:t>
      </w:r>
      <w:r w:rsidR="00BA662C">
        <w:t xml:space="preserve"> </w:t>
      </w:r>
      <w:r>
        <w:t>na</w:t>
      </w:r>
      <w:r w:rsidR="00BA662C">
        <w:t xml:space="preserve"> </w:t>
      </w:r>
      <w:r>
        <w:t>dwóch</w:t>
      </w:r>
      <w:r w:rsidR="00BA662C">
        <w:t xml:space="preserve"> </w:t>
      </w:r>
      <w:r>
        <w:t>różnych</w:t>
      </w:r>
      <w:r w:rsidR="00BA662C">
        <w:t xml:space="preserve"> </w:t>
      </w:r>
      <w:r>
        <w:t>listach</w:t>
      </w:r>
      <w:r>
        <w:rPr>
          <w:rStyle w:val="Odwoanieprzypisudolnego"/>
        </w:rPr>
        <w:footnoteReference w:id="31"/>
      </w:r>
      <w:r w:rsidR="00BA662C">
        <w:t xml:space="preserve"> </w:t>
      </w:r>
      <w:r w:rsidRPr="003B7B92">
        <w:t>mogłoby</w:t>
      </w:r>
      <w:r w:rsidR="00BA662C">
        <w:t xml:space="preserve"> </w:t>
      </w:r>
      <w:r w:rsidRPr="003B7B92">
        <w:t>spowodować</w:t>
      </w:r>
      <w:r w:rsidR="00BA662C">
        <w:t xml:space="preserve"> </w:t>
      </w:r>
      <w:r w:rsidRPr="003B7B92">
        <w:t>niejasność</w:t>
      </w:r>
      <w:r w:rsidR="00BA662C">
        <w:t xml:space="preserve"> </w:t>
      </w:r>
      <w:r w:rsidRPr="003B7B92">
        <w:t>co</w:t>
      </w:r>
      <w:r w:rsidR="00BA662C">
        <w:t xml:space="preserve"> </w:t>
      </w:r>
      <w:r w:rsidRPr="003B7B92">
        <w:t>do</w:t>
      </w:r>
      <w:r w:rsidR="00BA662C">
        <w:t xml:space="preserve"> </w:t>
      </w:r>
      <w:r w:rsidRPr="003B7B92">
        <w:t>wykonywania</w:t>
      </w:r>
      <w:r w:rsidR="00BA662C">
        <w:t xml:space="preserve"> </w:t>
      </w:r>
      <w:r w:rsidRPr="003B7B92">
        <w:t>tego</w:t>
      </w:r>
      <w:r w:rsidR="00BA662C">
        <w:t xml:space="preserve"> </w:t>
      </w:r>
      <w:r w:rsidRPr="003B7B92">
        <w:t>obowiązku,</w:t>
      </w:r>
      <w:r w:rsidR="00BA662C">
        <w:t xml:space="preserve"> </w:t>
      </w:r>
      <w:r w:rsidRPr="003B7B92">
        <w:t>jeżeli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3B7B92">
        <w:t>jednej</w:t>
      </w:r>
      <w:r w:rsidR="00BA662C">
        <w:t xml:space="preserve"> </w:t>
      </w:r>
      <w:r w:rsidRPr="003B7B92">
        <w:t>listy</w:t>
      </w:r>
      <w:r w:rsidR="00BA662C">
        <w:t xml:space="preserve"> </w:t>
      </w:r>
      <w:r w:rsidRPr="003B7B92">
        <w:t>ta</w:t>
      </w:r>
      <w:r w:rsidR="00BA662C">
        <w:t xml:space="preserve"> </w:t>
      </w:r>
      <w:r w:rsidRPr="003B7B92">
        <w:t>sama</w:t>
      </w:r>
      <w:r w:rsidR="00BA662C">
        <w:t xml:space="preserve"> </w:t>
      </w:r>
      <w:r w:rsidRPr="003B7B92">
        <w:t>domena</w:t>
      </w:r>
      <w:r w:rsidR="00BA662C">
        <w:t xml:space="preserve"> </w:t>
      </w:r>
      <w:r w:rsidRPr="003B7B92">
        <w:t>byłaby</w:t>
      </w:r>
      <w:r w:rsidR="00BA662C">
        <w:t xml:space="preserve"> </w:t>
      </w:r>
      <w:r w:rsidRPr="003B7B92">
        <w:t>wpisywana,</w:t>
      </w:r>
      <w:r w:rsidR="00BA662C">
        <w:t xml:space="preserve"> </w:t>
      </w:r>
      <w:r w:rsidR="001E1362" w:rsidRPr="003B7B92">
        <w:t>a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3B7B92">
        <w:t>drugiego</w:t>
      </w:r>
      <w:r w:rsidR="00BA662C">
        <w:t xml:space="preserve"> </w:t>
      </w:r>
      <w:r w:rsidRPr="003B7B92">
        <w:t>wypisywana.</w:t>
      </w:r>
    </w:p>
    <w:p w14:paraId="7D39A472" w14:textId="1DCD15EB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14</w:t>
      </w:r>
      <w:r w:rsidR="005272D5">
        <w:rPr>
          <w:rStyle w:val="Ppogrubienie"/>
        </w:rPr>
        <w:t>.</w:t>
      </w:r>
    </w:p>
    <w:p w14:paraId="2766934A" w14:textId="77777777" w:rsidR="00886823" w:rsidRPr="00E8029C" w:rsidRDefault="00886823" w:rsidP="00450082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Projekt</w:t>
      </w:r>
      <w:r w:rsidR="00BA662C">
        <w:t xml:space="preserve"> </w:t>
      </w:r>
      <w:r w:rsidRPr="00204440">
        <w:t>przewiduje</w:t>
      </w:r>
      <w:r w:rsidR="00BA662C">
        <w:t xml:space="preserve"> </w:t>
      </w:r>
      <w:r w:rsidRPr="00204440">
        <w:t>procedurę</w:t>
      </w:r>
      <w:r w:rsidR="00BA662C">
        <w:t xml:space="preserve"> </w:t>
      </w:r>
      <w:r w:rsidRPr="00204440">
        <w:t>odwoławczą</w:t>
      </w:r>
      <w:r w:rsidR="00BA662C">
        <w:t xml:space="preserve"> </w:t>
      </w:r>
      <w:r w:rsidRPr="00204440">
        <w:t>dla</w:t>
      </w:r>
      <w:r w:rsidR="00BA662C">
        <w:t xml:space="preserve"> </w:t>
      </w:r>
      <w:r w:rsidR="00CA2200" w:rsidRPr="00204440">
        <w:t>podmiotu</w:t>
      </w:r>
      <w:r w:rsidR="00BA662C">
        <w:t xml:space="preserve"> </w:t>
      </w:r>
      <w:r w:rsidR="00CA2200" w:rsidRPr="00204440">
        <w:t>posiadającego</w:t>
      </w:r>
      <w:r w:rsidR="00BA662C">
        <w:t xml:space="preserve"> </w:t>
      </w:r>
      <w:r w:rsidR="00CA2200" w:rsidRPr="00204440">
        <w:t>tytuł</w:t>
      </w:r>
      <w:r w:rsidR="00BA662C">
        <w:t xml:space="preserve"> </w:t>
      </w:r>
      <w:r w:rsidR="00CA2200" w:rsidRPr="00204440">
        <w:t>prawny</w:t>
      </w:r>
      <w:r w:rsidR="00BA662C">
        <w:t xml:space="preserve"> </w:t>
      </w:r>
      <w:r w:rsidR="00CA2200" w:rsidRPr="00204440">
        <w:t>do</w:t>
      </w:r>
      <w:r w:rsidR="00BA662C">
        <w:t xml:space="preserve"> </w:t>
      </w:r>
      <w:r w:rsidRPr="00E8029C">
        <w:t>domeny</w:t>
      </w:r>
      <w:r w:rsidR="00BA662C">
        <w:t xml:space="preserve"> </w:t>
      </w:r>
      <w:r w:rsidRPr="00E8029C">
        <w:t>internetowej,</w:t>
      </w:r>
      <w:r w:rsidR="00BA662C">
        <w:t xml:space="preserve"> </w:t>
      </w:r>
      <w:r w:rsidRPr="00E8029C">
        <w:t>która</w:t>
      </w:r>
      <w:r w:rsidR="00BA662C">
        <w:t xml:space="preserve"> </w:t>
      </w:r>
      <w:r w:rsidRPr="00E8029C">
        <w:t>została</w:t>
      </w:r>
      <w:r w:rsidR="00BA662C">
        <w:t xml:space="preserve"> </w:t>
      </w:r>
      <w:r w:rsidRPr="00E8029C">
        <w:t>wpisana</w:t>
      </w:r>
      <w:r w:rsidR="00BA662C">
        <w:t xml:space="preserve"> </w:t>
      </w:r>
      <w:r w:rsidRPr="00E8029C">
        <w:t>na</w:t>
      </w:r>
      <w:r w:rsidR="00BA662C">
        <w:t xml:space="preserve"> </w:t>
      </w:r>
      <w:r w:rsidRPr="00E8029C">
        <w:t>listę</w:t>
      </w:r>
      <w:r w:rsidR="00BA662C">
        <w:t xml:space="preserve"> </w:t>
      </w:r>
      <w:r w:rsidRPr="00E8029C">
        <w:t>ostrzeżeń.</w:t>
      </w:r>
      <w:r w:rsidR="00BA662C">
        <w:t xml:space="preserve"> </w:t>
      </w:r>
      <w:r w:rsidR="001E1362">
        <w:t>W</w:t>
      </w:r>
      <w:r w:rsidR="00BA662C">
        <w:t xml:space="preserve"> </w:t>
      </w:r>
      <w:r w:rsidR="00CA6C13">
        <w:t>ten</w:t>
      </w:r>
      <w:r w:rsidR="00BA662C">
        <w:t xml:space="preserve"> </w:t>
      </w:r>
      <w:r w:rsidR="00CA6C13">
        <w:t>sposób</w:t>
      </w:r>
      <w:r w:rsidR="00BA662C">
        <w:t xml:space="preserve"> </w:t>
      </w:r>
      <w:r w:rsidR="00CA6C13">
        <w:t>zabezpieczone</w:t>
      </w:r>
      <w:r w:rsidR="00BA662C">
        <w:t xml:space="preserve"> </w:t>
      </w:r>
      <w:r w:rsidR="00CA6C13">
        <w:t>zostaną</w:t>
      </w:r>
      <w:r w:rsidR="00BA662C">
        <w:t xml:space="preserve"> </w:t>
      </w:r>
      <w:r w:rsidR="00CA6C13">
        <w:t>prawa</w:t>
      </w:r>
      <w:r w:rsidR="00BA662C">
        <w:t xml:space="preserve"> </w:t>
      </w:r>
      <w:r w:rsidR="00CA6C13">
        <w:t>podmiotów,</w:t>
      </w:r>
      <w:r w:rsidR="00BA662C">
        <w:t xml:space="preserve"> </w:t>
      </w:r>
      <w:r w:rsidR="00CA6C13">
        <w:t>których</w:t>
      </w:r>
      <w:r w:rsidR="00BA662C">
        <w:t xml:space="preserve"> </w:t>
      </w:r>
      <w:r w:rsidR="00CA6C13">
        <w:t>domeny</w:t>
      </w:r>
      <w:r w:rsidR="00BA662C">
        <w:t xml:space="preserve"> </w:t>
      </w:r>
      <w:r w:rsidR="00CA6C13">
        <w:t>zostały</w:t>
      </w:r>
      <w:r w:rsidR="00BA662C">
        <w:t xml:space="preserve"> </w:t>
      </w:r>
      <w:r w:rsidR="00CA6C13">
        <w:t>niezasadnie</w:t>
      </w:r>
      <w:r w:rsidR="00BA662C">
        <w:t xml:space="preserve"> </w:t>
      </w:r>
      <w:r w:rsidR="00CA6C13">
        <w:t>wpisane</w:t>
      </w:r>
      <w:r w:rsidR="00BA662C">
        <w:t xml:space="preserve"> </w:t>
      </w:r>
      <w:r w:rsidR="00CA6C13">
        <w:t>na</w:t>
      </w:r>
      <w:r w:rsidR="00BA662C">
        <w:t xml:space="preserve"> </w:t>
      </w:r>
      <w:r w:rsidR="00CA6C13">
        <w:t>listę</w:t>
      </w:r>
      <w:r w:rsidR="00BA662C">
        <w:t xml:space="preserve"> </w:t>
      </w:r>
      <w:r w:rsidR="00CA6C13">
        <w:t>ostrzeżeń.</w:t>
      </w:r>
      <w:r w:rsidR="00BA662C">
        <w:t xml:space="preserve"> </w:t>
      </w:r>
    </w:p>
    <w:p w14:paraId="252D4AB0" w14:textId="77777777" w:rsidR="00886823" w:rsidRPr="00E8029C" w:rsidRDefault="00886823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E8029C">
        <w:t>Sprzeciw</w:t>
      </w:r>
      <w:r w:rsidR="00BA662C">
        <w:t xml:space="preserve"> </w:t>
      </w:r>
      <w:r w:rsidRPr="00E8029C">
        <w:t>będzie</w:t>
      </w:r>
      <w:r w:rsidR="00BA662C">
        <w:t xml:space="preserve"> </w:t>
      </w:r>
      <w:r w:rsidRPr="00E8029C">
        <w:t>zawierał:</w:t>
      </w:r>
    </w:p>
    <w:p w14:paraId="5596FC61" w14:textId="77777777" w:rsidR="00886823" w:rsidRPr="008F5BD4" w:rsidRDefault="00886823" w:rsidP="00450082">
      <w:pPr>
        <w:pStyle w:val="NormalnyWeb"/>
        <w:numPr>
          <w:ilvl w:val="0"/>
          <w:numId w:val="86"/>
        </w:numPr>
        <w:shd w:val="clear" w:color="auto" w:fill="FFFFFF" w:themeFill="background1"/>
        <w:spacing w:before="120" w:beforeAutospacing="0" w:after="0" w:afterAutospacing="0" w:line="360" w:lineRule="auto"/>
        <w:ind w:left="426" w:hanging="426"/>
        <w:jc w:val="both"/>
        <w:rPr>
          <w:bCs/>
        </w:rPr>
      </w:pPr>
      <w:r w:rsidRPr="008F5BD4">
        <w:rPr>
          <w:bCs/>
        </w:rPr>
        <w:t>wskazanie</w:t>
      </w:r>
      <w:r w:rsidR="00BA662C">
        <w:rPr>
          <w:bCs/>
        </w:rPr>
        <w:t xml:space="preserve"> </w:t>
      </w:r>
      <w:r w:rsidRPr="008F5BD4">
        <w:rPr>
          <w:bCs/>
        </w:rPr>
        <w:t>domeny</w:t>
      </w:r>
      <w:r w:rsidR="00BA662C">
        <w:rPr>
          <w:bCs/>
        </w:rPr>
        <w:t xml:space="preserve"> </w:t>
      </w:r>
      <w:r w:rsidRPr="008F5BD4">
        <w:rPr>
          <w:bCs/>
        </w:rPr>
        <w:t>internetowej,</w:t>
      </w:r>
      <w:r w:rsidR="00BA662C">
        <w:rPr>
          <w:bCs/>
        </w:rPr>
        <w:t xml:space="preserve"> </w:t>
      </w:r>
      <w:r w:rsidRPr="008F5BD4">
        <w:rPr>
          <w:bCs/>
        </w:rPr>
        <w:t>której</w:t>
      </w:r>
      <w:r w:rsidR="00BA662C">
        <w:rPr>
          <w:bCs/>
        </w:rPr>
        <w:t xml:space="preserve"> </w:t>
      </w:r>
      <w:r w:rsidRPr="008F5BD4">
        <w:rPr>
          <w:bCs/>
        </w:rPr>
        <w:t>dotyczy,</w:t>
      </w:r>
    </w:p>
    <w:p w14:paraId="1C5D0928" w14:textId="77777777" w:rsidR="00886823" w:rsidRPr="00620C0D" w:rsidRDefault="00886823" w:rsidP="00450082">
      <w:pPr>
        <w:pStyle w:val="NormalnyWeb"/>
        <w:numPr>
          <w:ilvl w:val="0"/>
          <w:numId w:val="86"/>
        </w:numPr>
        <w:shd w:val="clear" w:color="auto" w:fill="FFFFFF" w:themeFill="background1"/>
        <w:spacing w:before="120" w:beforeAutospacing="0" w:after="0" w:afterAutospacing="0" w:line="360" w:lineRule="auto"/>
        <w:ind w:left="426" w:hanging="426"/>
        <w:jc w:val="both"/>
        <w:rPr>
          <w:bCs/>
        </w:rPr>
      </w:pPr>
      <w:r w:rsidRPr="00620C0D">
        <w:rPr>
          <w:bCs/>
        </w:rPr>
        <w:t>uzasadnienie</w:t>
      </w:r>
      <w:r w:rsidR="00BA662C">
        <w:rPr>
          <w:bCs/>
        </w:rPr>
        <w:t xml:space="preserve"> </w:t>
      </w:r>
      <w:r w:rsidRPr="00620C0D">
        <w:rPr>
          <w:bCs/>
        </w:rPr>
        <w:t>wyjaśniające,</w:t>
      </w:r>
      <w:r w:rsidR="00BA662C">
        <w:rPr>
          <w:bCs/>
        </w:rPr>
        <w:t xml:space="preserve"> </w:t>
      </w:r>
      <w:r w:rsidRPr="00620C0D">
        <w:rPr>
          <w:bCs/>
        </w:rPr>
        <w:t>dlaczego</w:t>
      </w:r>
      <w:r w:rsidR="00BA662C">
        <w:rPr>
          <w:bCs/>
        </w:rPr>
        <w:t xml:space="preserve"> </w:t>
      </w:r>
      <w:r w:rsidRPr="00620C0D">
        <w:rPr>
          <w:bCs/>
        </w:rPr>
        <w:t>wpisanie</w:t>
      </w:r>
      <w:r w:rsidR="00BA662C">
        <w:rPr>
          <w:bCs/>
        </w:rPr>
        <w:t xml:space="preserve"> </w:t>
      </w:r>
      <w:r w:rsidRPr="00620C0D">
        <w:rPr>
          <w:bCs/>
        </w:rPr>
        <w:t>domeny</w:t>
      </w:r>
      <w:r w:rsidR="00BA662C">
        <w:rPr>
          <w:bCs/>
        </w:rPr>
        <w:t xml:space="preserve"> </w:t>
      </w:r>
      <w:r w:rsidRPr="00620C0D">
        <w:rPr>
          <w:bCs/>
        </w:rPr>
        <w:t>na</w:t>
      </w:r>
      <w:r w:rsidR="00BA662C">
        <w:rPr>
          <w:bCs/>
        </w:rPr>
        <w:t xml:space="preserve"> </w:t>
      </w:r>
      <w:r w:rsidRPr="00620C0D">
        <w:rPr>
          <w:bCs/>
        </w:rPr>
        <w:t>listę</w:t>
      </w:r>
      <w:r w:rsidR="00BA662C">
        <w:rPr>
          <w:bCs/>
        </w:rPr>
        <w:t xml:space="preserve"> </w:t>
      </w:r>
      <w:r w:rsidRPr="00620C0D">
        <w:rPr>
          <w:bCs/>
        </w:rPr>
        <w:t>ostrzeżeń</w:t>
      </w:r>
      <w:r w:rsidR="00BA662C">
        <w:rPr>
          <w:bCs/>
        </w:rPr>
        <w:t xml:space="preserve"> </w:t>
      </w:r>
      <w:r w:rsidRPr="00620C0D">
        <w:rPr>
          <w:bCs/>
        </w:rPr>
        <w:t>było</w:t>
      </w:r>
      <w:r w:rsidR="00BA662C">
        <w:rPr>
          <w:bCs/>
        </w:rPr>
        <w:t xml:space="preserve"> </w:t>
      </w:r>
      <w:r w:rsidRPr="00620C0D">
        <w:rPr>
          <w:bCs/>
        </w:rPr>
        <w:t>niezasadne</w:t>
      </w:r>
      <w:r w:rsidR="00BA662C">
        <w:rPr>
          <w:bCs/>
        </w:rPr>
        <w:t xml:space="preserve"> </w:t>
      </w:r>
      <w:r w:rsidRPr="00620C0D">
        <w:rPr>
          <w:bCs/>
        </w:rPr>
        <w:t>oraz</w:t>
      </w:r>
    </w:p>
    <w:p w14:paraId="3834F6EF" w14:textId="77777777" w:rsidR="00841ECF" w:rsidRDefault="00886823" w:rsidP="00450082">
      <w:pPr>
        <w:pStyle w:val="NormalnyWeb"/>
        <w:numPr>
          <w:ilvl w:val="0"/>
          <w:numId w:val="86"/>
        </w:numPr>
        <w:shd w:val="clear" w:color="auto" w:fill="FFFFFF" w:themeFill="background1"/>
        <w:spacing w:before="120" w:beforeAutospacing="0" w:after="0" w:afterAutospacing="0" w:line="360" w:lineRule="auto"/>
        <w:ind w:left="426" w:hanging="426"/>
        <w:jc w:val="both"/>
        <w:rPr>
          <w:bCs/>
        </w:rPr>
      </w:pPr>
      <w:r w:rsidRPr="00620C0D">
        <w:rPr>
          <w:bCs/>
        </w:rPr>
        <w:t>dane</w:t>
      </w:r>
      <w:r w:rsidR="00BA662C">
        <w:rPr>
          <w:bCs/>
        </w:rPr>
        <w:t xml:space="preserve"> </w:t>
      </w:r>
      <w:r w:rsidRPr="00620C0D">
        <w:rPr>
          <w:bCs/>
        </w:rPr>
        <w:t>identyfikujące</w:t>
      </w:r>
      <w:r w:rsidR="00BA662C">
        <w:rPr>
          <w:bCs/>
        </w:rPr>
        <w:t xml:space="preserve"> </w:t>
      </w:r>
      <w:r w:rsidR="00CA2200" w:rsidRPr="006D575F">
        <w:rPr>
          <w:bCs/>
        </w:rPr>
        <w:t>podmiot</w:t>
      </w:r>
      <w:r w:rsidR="00BA662C">
        <w:rPr>
          <w:bCs/>
        </w:rPr>
        <w:t xml:space="preserve"> </w:t>
      </w:r>
      <w:r w:rsidR="00CA2200" w:rsidRPr="006D575F">
        <w:rPr>
          <w:bCs/>
        </w:rPr>
        <w:t>składający</w:t>
      </w:r>
      <w:r w:rsidR="00BA662C">
        <w:rPr>
          <w:bCs/>
        </w:rPr>
        <w:t xml:space="preserve"> </w:t>
      </w:r>
      <w:r w:rsidR="00CA2200" w:rsidRPr="006D575F">
        <w:rPr>
          <w:bCs/>
        </w:rPr>
        <w:t>sprzeciw</w:t>
      </w:r>
      <w:r w:rsidR="00841ECF">
        <w:rPr>
          <w:bCs/>
        </w:rPr>
        <w:t>:</w:t>
      </w:r>
    </w:p>
    <w:p w14:paraId="62F1F987" w14:textId="77777777" w:rsidR="00841ECF" w:rsidRDefault="00841ECF" w:rsidP="00450082">
      <w:pPr>
        <w:pStyle w:val="NormalnyWeb"/>
        <w:numPr>
          <w:ilvl w:val="1"/>
          <w:numId w:val="115"/>
        </w:numPr>
        <w:shd w:val="clear" w:color="auto" w:fill="FFFFFF" w:themeFill="background1"/>
        <w:spacing w:before="120" w:beforeAutospacing="0" w:after="0" w:afterAutospacing="0" w:line="360" w:lineRule="auto"/>
        <w:ind w:left="851" w:hanging="425"/>
        <w:jc w:val="both"/>
        <w:rPr>
          <w:bCs/>
        </w:rPr>
      </w:pPr>
      <w:r>
        <w:rPr>
          <w:bCs/>
        </w:rPr>
        <w:t>imię</w:t>
      </w:r>
      <w:r w:rsidR="00BA662C">
        <w:rPr>
          <w:bCs/>
        </w:rPr>
        <w:t xml:space="preserve"> </w:t>
      </w:r>
      <w:r>
        <w:rPr>
          <w:bCs/>
        </w:rPr>
        <w:t>(imiona)</w:t>
      </w:r>
      <w:r w:rsidR="00BA662C">
        <w:rPr>
          <w:bCs/>
        </w:rPr>
        <w:t xml:space="preserve"> </w:t>
      </w:r>
      <w:r w:rsidR="003C2D86">
        <w:rPr>
          <w:bCs/>
        </w:rPr>
        <w:t>i</w:t>
      </w:r>
      <w:r w:rsidR="00BA662C">
        <w:rPr>
          <w:bCs/>
        </w:rPr>
        <w:t xml:space="preserve"> </w:t>
      </w:r>
      <w:r>
        <w:rPr>
          <w:bCs/>
        </w:rPr>
        <w:t>nazwisko,</w:t>
      </w:r>
      <w:r w:rsidR="00BA662C">
        <w:rPr>
          <w:bCs/>
        </w:rPr>
        <w:t xml:space="preserve"> </w:t>
      </w:r>
      <w:r>
        <w:rPr>
          <w:bCs/>
        </w:rPr>
        <w:t>adres</w:t>
      </w:r>
      <w:r w:rsidR="00BA662C">
        <w:rPr>
          <w:bCs/>
        </w:rPr>
        <w:t xml:space="preserve"> </w:t>
      </w:r>
      <w:r>
        <w:rPr>
          <w:bCs/>
        </w:rPr>
        <w:t>zamieszkania</w:t>
      </w:r>
      <w:r w:rsidR="00BA662C">
        <w:rPr>
          <w:bCs/>
        </w:rPr>
        <w:t xml:space="preserve"> </w:t>
      </w:r>
      <w:r>
        <w:rPr>
          <w:bCs/>
        </w:rPr>
        <w:t>–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>
        <w:rPr>
          <w:bCs/>
        </w:rPr>
        <w:t>przypadku</w:t>
      </w:r>
      <w:r w:rsidR="00BA662C">
        <w:rPr>
          <w:bCs/>
        </w:rPr>
        <w:t xml:space="preserve"> </w:t>
      </w:r>
      <w:r>
        <w:rPr>
          <w:bCs/>
        </w:rPr>
        <w:t>osób</w:t>
      </w:r>
      <w:r w:rsidR="00BA662C">
        <w:rPr>
          <w:bCs/>
        </w:rPr>
        <w:t xml:space="preserve"> </w:t>
      </w:r>
      <w:r>
        <w:rPr>
          <w:bCs/>
        </w:rPr>
        <w:t>fizycznych,</w:t>
      </w:r>
    </w:p>
    <w:p w14:paraId="77FE8D8D" w14:textId="77777777" w:rsidR="00841ECF" w:rsidRDefault="00841ECF" w:rsidP="00450082">
      <w:pPr>
        <w:pStyle w:val="NormalnyWeb"/>
        <w:numPr>
          <w:ilvl w:val="1"/>
          <w:numId w:val="115"/>
        </w:numPr>
        <w:shd w:val="clear" w:color="auto" w:fill="FFFFFF" w:themeFill="background1"/>
        <w:spacing w:before="120" w:beforeAutospacing="0" w:after="0" w:afterAutospacing="0" w:line="360" w:lineRule="auto"/>
        <w:ind w:left="851" w:hanging="425"/>
        <w:jc w:val="both"/>
        <w:rPr>
          <w:bCs/>
        </w:rPr>
      </w:pPr>
      <w:r>
        <w:rPr>
          <w:bCs/>
        </w:rPr>
        <w:t>nazwę</w:t>
      </w:r>
      <w:r w:rsidR="00BA662C">
        <w:rPr>
          <w:bCs/>
        </w:rPr>
        <w:t xml:space="preserve"> </w:t>
      </w:r>
      <w:r>
        <w:rPr>
          <w:bCs/>
        </w:rPr>
        <w:t>(firmę)</w:t>
      </w:r>
      <w:r w:rsidR="00BA662C">
        <w:rPr>
          <w:bCs/>
        </w:rPr>
        <w:t xml:space="preserve"> </w:t>
      </w:r>
      <w:r>
        <w:rPr>
          <w:bCs/>
        </w:rPr>
        <w:t>podmiotu,</w:t>
      </w:r>
      <w:r w:rsidR="00BA662C">
        <w:rPr>
          <w:bCs/>
        </w:rPr>
        <w:t xml:space="preserve"> </w:t>
      </w:r>
      <w:r>
        <w:rPr>
          <w:bCs/>
        </w:rPr>
        <w:t>adres</w:t>
      </w:r>
      <w:r w:rsidR="00BA662C">
        <w:rPr>
          <w:bCs/>
        </w:rPr>
        <w:t xml:space="preserve"> </w:t>
      </w:r>
      <w:r>
        <w:rPr>
          <w:bCs/>
        </w:rPr>
        <w:t>siedziby,</w:t>
      </w:r>
      <w:r w:rsidR="00BA662C">
        <w:rPr>
          <w:bCs/>
        </w:rPr>
        <w:t xml:space="preserve"> </w:t>
      </w:r>
      <w:r>
        <w:rPr>
          <w:bCs/>
        </w:rPr>
        <w:t>numer</w:t>
      </w:r>
      <w:r w:rsidR="00BA662C">
        <w:rPr>
          <w:bCs/>
        </w:rPr>
        <w:t xml:space="preserve"> </w:t>
      </w:r>
      <w:r w:rsidR="003C2D86">
        <w:rPr>
          <w:bCs/>
        </w:rPr>
        <w:t>z</w:t>
      </w:r>
      <w:r w:rsidR="00BA662C">
        <w:rPr>
          <w:bCs/>
        </w:rPr>
        <w:t xml:space="preserve"> </w:t>
      </w:r>
      <w:r>
        <w:rPr>
          <w:bCs/>
        </w:rPr>
        <w:t>właściwego</w:t>
      </w:r>
      <w:r w:rsidR="00BA662C">
        <w:rPr>
          <w:bCs/>
        </w:rPr>
        <w:t xml:space="preserve"> </w:t>
      </w:r>
      <w:r>
        <w:rPr>
          <w:bCs/>
        </w:rPr>
        <w:t>rejestru,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>
        <w:rPr>
          <w:bCs/>
        </w:rPr>
        <w:t>przypadku</w:t>
      </w:r>
      <w:r w:rsidR="00BA662C">
        <w:rPr>
          <w:bCs/>
        </w:rPr>
        <w:t xml:space="preserve"> </w:t>
      </w:r>
      <w:r>
        <w:rPr>
          <w:bCs/>
        </w:rPr>
        <w:t>osób</w:t>
      </w:r>
      <w:r w:rsidR="00BA662C">
        <w:rPr>
          <w:bCs/>
        </w:rPr>
        <w:t xml:space="preserve"> </w:t>
      </w:r>
      <w:r>
        <w:rPr>
          <w:bCs/>
        </w:rPr>
        <w:t>prawnych</w:t>
      </w:r>
      <w:r w:rsidR="00BA662C">
        <w:rPr>
          <w:bCs/>
        </w:rPr>
        <w:t xml:space="preserve"> </w:t>
      </w:r>
      <w:r>
        <w:rPr>
          <w:bCs/>
        </w:rPr>
        <w:t>oraz</w:t>
      </w:r>
      <w:r w:rsidR="00BA662C">
        <w:rPr>
          <w:bCs/>
        </w:rPr>
        <w:t xml:space="preserve"> </w:t>
      </w:r>
      <w:r>
        <w:rPr>
          <w:bCs/>
        </w:rPr>
        <w:t>jednostek</w:t>
      </w:r>
      <w:r w:rsidR="00BA662C">
        <w:rPr>
          <w:bCs/>
        </w:rPr>
        <w:t xml:space="preserve"> </w:t>
      </w:r>
      <w:r>
        <w:rPr>
          <w:bCs/>
        </w:rPr>
        <w:t>organizacyjnych</w:t>
      </w:r>
      <w:r w:rsidR="00BA662C">
        <w:rPr>
          <w:bCs/>
        </w:rPr>
        <w:t xml:space="preserve"> </w:t>
      </w:r>
      <w:r>
        <w:rPr>
          <w:bCs/>
        </w:rPr>
        <w:t>nieposiadających</w:t>
      </w:r>
      <w:r w:rsidR="00BA662C">
        <w:rPr>
          <w:bCs/>
        </w:rPr>
        <w:t xml:space="preserve"> </w:t>
      </w:r>
      <w:r>
        <w:rPr>
          <w:bCs/>
        </w:rPr>
        <w:t>osobowości</w:t>
      </w:r>
      <w:r w:rsidR="00BA662C">
        <w:rPr>
          <w:bCs/>
        </w:rPr>
        <w:t xml:space="preserve"> </w:t>
      </w:r>
      <w:r>
        <w:rPr>
          <w:bCs/>
        </w:rPr>
        <w:t>prawnej,</w:t>
      </w:r>
    </w:p>
    <w:p w14:paraId="7B894E6F" w14:textId="77777777" w:rsidR="00886823" w:rsidRPr="009553E2" w:rsidRDefault="00841ECF" w:rsidP="00450082">
      <w:pPr>
        <w:pStyle w:val="NormalnyWeb"/>
        <w:numPr>
          <w:ilvl w:val="1"/>
          <w:numId w:val="115"/>
        </w:numPr>
        <w:shd w:val="clear" w:color="auto" w:fill="FFFFFF" w:themeFill="background1"/>
        <w:spacing w:before="120" w:beforeAutospacing="0" w:after="0" w:afterAutospacing="0" w:line="360" w:lineRule="auto"/>
        <w:ind w:left="851" w:hanging="425"/>
        <w:jc w:val="both"/>
        <w:rPr>
          <w:bCs/>
        </w:rPr>
      </w:pPr>
      <w:r>
        <w:rPr>
          <w:bCs/>
        </w:rPr>
        <w:t>imię</w:t>
      </w:r>
      <w:r w:rsidR="00BA662C">
        <w:rPr>
          <w:bCs/>
        </w:rPr>
        <w:t xml:space="preserve"> </w:t>
      </w:r>
      <w:r w:rsidR="003C2D86">
        <w:rPr>
          <w:bCs/>
        </w:rPr>
        <w:t>i</w:t>
      </w:r>
      <w:r w:rsidR="00BA662C">
        <w:rPr>
          <w:bCs/>
        </w:rPr>
        <w:t xml:space="preserve"> </w:t>
      </w:r>
      <w:r>
        <w:rPr>
          <w:bCs/>
        </w:rPr>
        <w:t>nazwisko</w:t>
      </w:r>
      <w:r w:rsidR="00BA662C">
        <w:rPr>
          <w:bCs/>
        </w:rPr>
        <w:t xml:space="preserve"> </w:t>
      </w:r>
      <w:r>
        <w:rPr>
          <w:bCs/>
        </w:rPr>
        <w:t>osoby</w:t>
      </w:r>
      <w:r w:rsidR="00BA662C">
        <w:rPr>
          <w:bCs/>
        </w:rPr>
        <w:t xml:space="preserve"> </w:t>
      </w:r>
      <w:r>
        <w:rPr>
          <w:bCs/>
        </w:rPr>
        <w:t>uprawnionej</w:t>
      </w:r>
      <w:r w:rsidR="00BA662C">
        <w:rPr>
          <w:bCs/>
        </w:rPr>
        <w:t xml:space="preserve"> </w:t>
      </w:r>
      <w:r>
        <w:rPr>
          <w:bCs/>
        </w:rPr>
        <w:t>do</w:t>
      </w:r>
      <w:r w:rsidR="00BA662C">
        <w:rPr>
          <w:bCs/>
        </w:rPr>
        <w:t xml:space="preserve"> </w:t>
      </w:r>
      <w:r>
        <w:rPr>
          <w:bCs/>
        </w:rPr>
        <w:t>reprezentowania</w:t>
      </w:r>
      <w:r w:rsidR="00BA662C">
        <w:rPr>
          <w:bCs/>
        </w:rPr>
        <w:t xml:space="preserve"> </w:t>
      </w:r>
      <w:r>
        <w:rPr>
          <w:bCs/>
        </w:rPr>
        <w:t>podmiotu</w:t>
      </w:r>
      <w:r w:rsidR="00BA662C">
        <w:rPr>
          <w:bCs/>
        </w:rPr>
        <w:t xml:space="preserve"> </w:t>
      </w:r>
      <w:r w:rsidR="006E7780">
        <w:rPr>
          <w:bCs/>
        </w:rPr>
        <w:t>posiadającego</w:t>
      </w:r>
      <w:r w:rsidR="00BA662C">
        <w:rPr>
          <w:bCs/>
        </w:rPr>
        <w:t xml:space="preserve"> </w:t>
      </w:r>
      <w:r>
        <w:rPr>
          <w:bCs/>
        </w:rPr>
        <w:t>tytuł</w:t>
      </w:r>
      <w:r w:rsidR="00BA662C">
        <w:rPr>
          <w:bCs/>
        </w:rPr>
        <w:t xml:space="preserve"> </w:t>
      </w:r>
      <w:r>
        <w:rPr>
          <w:bCs/>
        </w:rPr>
        <w:t>prawny</w:t>
      </w:r>
      <w:r w:rsidR="00BA662C">
        <w:rPr>
          <w:bCs/>
        </w:rPr>
        <w:t xml:space="preserve"> </w:t>
      </w:r>
      <w:r>
        <w:rPr>
          <w:bCs/>
        </w:rPr>
        <w:t>do</w:t>
      </w:r>
      <w:r w:rsidR="00BA662C">
        <w:rPr>
          <w:bCs/>
        </w:rPr>
        <w:t xml:space="preserve"> </w:t>
      </w:r>
      <w:r>
        <w:rPr>
          <w:bCs/>
        </w:rPr>
        <w:t>domeny</w:t>
      </w:r>
      <w:r w:rsidR="00BA662C">
        <w:rPr>
          <w:bCs/>
        </w:rPr>
        <w:t xml:space="preserve"> </w:t>
      </w:r>
      <w:r>
        <w:rPr>
          <w:bCs/>
        </w:rPr>
        <w:t>internetowej</w:t>
      </w:r>
      <w:r w:rsidR="00BA662C">
        <w:rPr>
          <w:bCs/>
        </w:rPr>
        <w:t xml:space="preserve"> </w:t>
      </w:r>
      <w:r>
        <w:rPr>
          <w:bCs/>
        </w:rPr>
        <w:t>wraz</w:t>
      </w:r>
      <w:r w:rsidR="00BA662C">
        <w:rPr>
          <w:bCs/>
        </w:rPr>
        <w:t xml:space="preserve"> </w:t>
      </w:r>
      <w:r w:rsidR="003C2D86">
        <w:rPr>
          <w:bCs/>
        </w:rPr>
        <w:t>z</w:t>
      </w:r>
      <w:r w:rsidR="00BA662C">
        <w:rPr>
          <w:bCs/>
        </w:rPr>
        <w:t xml:space="preserve"> </w:t>
      </w:r>
      <w:r>
        <w:rPr>
          <w:bCs/>
        </w:rPr>
        <w:t>upoważnieniem.</w:t>
      </w:r>
    </w:p>
    <w:p w14:paraId="5D92EE09" w14:textId="77777777" w:rsidR="00886823" w:rsidRPr="009553E2" w:rsidRDefault="00886823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Informacje</w:t>
      </w:r>
      <w:r w:rsidR="00BA662C">
        <w:t xml:space="preserve"> </w:t>
      </w:r>
      <w:r w:rsidRPr="009553E2">
        <w:t>te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niezbędne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dokonywaniu</w:t>
      </w:r>
      <w:r w:rsidR="00BA662C">
        <w:t xml:space="preserve"> </w:t>
      </w:r>
      <w:r w:rsidRPr="009553E2">
        <w:t>oceny,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rzeczywiście</w:t>
      </w:r>
      <w:r w:rsidR="00BA662C">
        <w:t xml:space="preserve"> </w:t>
      </w:r>
      <w:r w:rsidRPr="009553E2">
        <w:t>dana</w:t>
      </w:r>
      <w:r w:rsidR="00BA662C">
        <w:t xml:space="preserve"> </w:t>
      </w:r>
      <w:r w:rsidRPr="009553E2">
        <w:t>domena</w:t>
      </w:r>
      <w:r w:rsidR="00BA662C">
        <w:t xml:space="preserve"> </w:t>
      </w:r>
      <w:r w:rsidRPr="009553E2">
        <w:t>internetowa</w:t>
      </w:r>
      <w:r w:rsidR="00BA662C">
        <w:t xml:space="preserve"> </w:t>
      </w:r>
      <w:r w:rsidRPr="009553E2">
        <w:t>stanowi</w:t>
      </w:r>
      <w:r w:rsidR="00BA662C">
        <w:t xml:space="preserve"> </w:t>
      </w:r>
      <w:r w:rsidRPr="009553E2">
        <w:t>zagrożenie.</w:t>
      </w:r>
      <w:r w:rsidR="00BA662C">
        <w:t xml:space="preserve"> </w:t>
      </w:r>
    </w:p>
    <w:p w14:paraId="68C2B6E5" w14:textId="77777777" w:rsidR="00886823" w:rsidRPr="009553E2" w:rsidRDefault="00886823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Sprzeciw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opatrywany</w:t>
      </w:r>
      <w:r w:rsidR="00BA662C">
        <w:t xml:space="preserve"> </w:t>
      </w:r>
      <w:r w:rsidRPr="009553E2">
        <w:t>kwalifikowanym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elektronicznym,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zaufanym</w:t>
      </w:r>
      <w:r w:rsidR="00BA662C">
        <w:t xml:space="preserve"> </w:t>
      </w:r>
      <w:r w:rsidRPr="009553E2">
        <w:t>albo</w:t>
      </w:r>
      <w:r w:rsidR="00BA662C">
        <w:t xml:space="preserve"> </w:t>
      </w:r>
      <w:r w:rsidRPr="009553E2">
        <w:t>podpisem</w:t>
      </w:r>
      <w:r w:rsidR="00BA662C">
        <w:t xml:space="preserve"> </w:t>
      </w:r>
      <w:r w:rsidRPr="009553E2">
        <w:t>osobistym.</w:t>
      </w:r>
      <w:r w:rsidR="00BA662C">
        <w:t xml:space="preserve"> </w:t>
      </w:r>
      <w:r w:rsidRPr="009553E2">
        <w:t>Wnoszony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adres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doręczeń</w:t>
      </w:r>
      <w:r w:rsidR="00BA662C">
        <w:t xml:space="preserve"> </w:t>
      </w:r>
      <w:r w:rsidRPr="009553E2">
        <w:t>elektronicznych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UKE.</w:t>
      </w:r>
      <w:r w:rsidR="00BA662C">
        <w:t xml:space="preserve"> </w:t>
      </w:r>
      <w:r w:rsidRPr="009553E2">
        <w:t>Rozwiązanie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usprawni</w:t>
      </w:r>
      <w:r w:rsidR="00BA662C">
        <w:t xml:space="preserve"> </w:t>
      </w:r>
      <w:r w:rsidRPr="009553E2">
        <w:t>rozpatrywanie</w:t>
      </w:r>
      <w:r w:rsidR="00BA662C">
        <w:t xml:space="preserve"> </w:t>
      </w:r>
      <w:r w:rsidRPr="009553E2">
        <w:t>spraw,</w:t>
      </w:r>
      <w:r w:rsidR="00BA662C">
        <w:t xml:space="preserve"> </w:t>
      </w:r>
      <w:r w:rsidRPr="009553E2">
        <w:t>jak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umożliwi</w:t>
      </w:r>
      <w:r w:rsidR="00BA662C">
        <w:t xml:space="preserve"> </w:t>
      </w:r>
      <w:r w:rsidRPr="009553E2">
        <w:t>precyzyjne</w:t>
      </w:r>
      <w:r w:rsidR="00BA662C">
        <w:t xml:space="preserve"> </w:t>
      </w:r>
      <w:r w:rsidRPr="009553E2">
        <w:t>wskazanie</w:t>
      </w:r>
      <w:r w:rsidR="00BA662C">
        <w:t xml:space="preserve"> </w:t>
      </w:r>
      <w:r w:rsidRPr="009553E2">
        <w:t>momentu,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którego</w:t>
      </w:r>
      <w:r w:rsidR="00BA662C">
        <w:t xml:space="preserve"> </w:t>
      </w:r>
      <w:r w:rsidRPr="009553E2">
        <w:t>liczą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terminy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rozpatrzenie</w:t>
      </w:r>
      <w:r w:rsidR="00BA662C">
        <w:t xml:space="preserve"> </w:t>
      </w:r>
      <w:r w:rsidRPr="009553E2">
        <w:t>sprzeciwu.</w:t>
      </w:r>
    </w:p>
    <w:p w14:paraId="10EF510D" w14:textId="77777777" w:rsidR="00DA1A9A" w:rsidRDefault="00886823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Sprzeciw</w:t>
      </w:r>
      <w:r w:rsidR="00BA662C">
        <w:t xml:space="preserve"> </w:t>
      </w:r>
      <w:r w:rsidRPr="009553E2">
        <w:t>niespełniający</w:t>
      </w:r>
      <w:r w:rsidR="00BA662C">
        <w:t xml:space="preserve"> </w:t>
      </w:r>
      <w:r w:rsidRPr="009553E2">
        <w:t>powyższych</w:t>
      </w:r>
      <w:r w:rsidR="00BA662C">
        <w:t xml:space="preserve"> </w:t>
      </w:r>
      <w:r w:rsidRPr="009553E2">
        <w:t>wymagań</w:t>
      </w:r>
      <w:r w:rsidR="00BA662C">
        <w:t xml:space="preserve"> </w:t>
      </w:r>
      <w:r w:rsidRPr="009553E2">
        <w:t>Prezes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pozostawi</w:t>
      </w:r>
      <w:r w:rsidR="00BA662C">
        <w:t xml:space="preserve"> </w:t>
      </w:r>
      <w:r w:rsidRPr="009553E2">
        <w:t>bez</w:t>
      </w:r>
      <w:r w:rsidR="00BA662C">
        <w:t xml:space="preserve"> </w:t>
      </w:r>
      <w:r w:rsidRPr="009553E2">
        <w:t>rozpoznania.</w:t>
      </w:r>
      <w:r w:rsidR="00BA662C">
        <w:t xml:space="preserve"> </w:t>
      </w:r>
    </w:p>
    <w:p w14:paraId="48051BBD" w14:textId="422B184A" w:rsidR="00886823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</w:t>
      </w:r>
      <w:r w:rsidR="001E1362" w:rsidRPr="00B5522F">
        <w:rPr>
          <w:rStyle w:val="Ppogrubienie"/>
        </w:rPr>
        <w:t>5</w:t>
      </w:r>
      <w:r w:rsidR="005272D5">
        <w:rPr>
          <w:rStyle w:val="Ppogrubienie"/>
        </w:rPr>
        <w:t>.</w:t>
      </w:r>
      <w:r w:rsidR="00BA662C">
        <w:rPr>
          <w:rStyle w:val="Ppogrubienie"/>
        </w:rPr>
        <w:t xml:space="preserve"> </w:t>
      </w:r>
    </w:p>
    <w:p w14:paraId="07060E76" w14:textId="6409B2D6" w:rsidR="00886823" w:rsidRPr="009553E2" w:rsidRDefault="00886823" w:rsidP="00450082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 w:rsidRPr="00204440">
        <w:t>Przepis</w:t>
      </w:r>
      <w:r w:rsidR="00BA662C">
        <w:t xml:space="preserve"> </w:t>
      </w:r>
      <w:r w:rsidRPr="00204440">
        <w:t>określa</w:t>
      </w:r>
      <w:r w:rsidR="00BA662C">
        <w:t xml:space="preserve"> </w:t>
      </w:r>
      <w:r w:rsidRPr="00204440">
        <w:t>obowiązki</w:t>
      </w:r>
      <w:r w:rsidR="00BA662C">
        <w:t xml:space="preserve"> </w:t>
      </w:r>
      <w:r w:rsidRPr="00204440">
        <w:t>Prezesa</w:t>
      </w:r>
      <w:r w:rsidR="00BA662C">
        <w:t xml:space="preserve"> </w:t>
      </w:r>
      <w:r w:rsidRPr="00204440">
        <w:t>UKE</w:t>
      </w:r>
      <w:r w:rsidR="00BA662C">
        <w:t xml:space="preserve"> </w:t>
      </w:r>
      <w:r w:rsidRPr="00204440">
        <w:t>oraz</w:t>
      </w:r>
      <w:r w:rsidR="00BA662C">
        <w:t xml:space="preserve"> </w:t>
      </w:r>
      <w:r w:rsidRPr="00204440">
        <w:t>CSIRT</w:t>
      </w:r>
      <w:r w:rsidR="00BA662C">
        <w:t xml:space="preserve"> </w:t>
      </w:r>
      <w:r w:rsidRPr="00204440">
        <w:t>NASK</w:t>
      </w:r>
      <w:r w:rsidR="00BA662C">
        <w:t xml:space="preserve"> </w:t>
      </w:r>
      <w:r w:rsidRPr="00204440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E8029C">
        <w:t>procedurą</w:t>
      </w:r>
      <w:r w:rsidR="00BA662C">
        <w:t xml:space="preserve"> </w:t>
      </w:r>
      <w:r w:rsidRPr="00E8029C">
        <w:t>odwoławczą</w:t>
      </w:r>
      <w:r w:rsidR="00BA662C">
        <w:t xml:space="preserve"> </w:t>
      </w:r>
      <w:r w:rsidRPr="00E8029C">
        <w:t>dotyczącą</w:t>
      </w:r>
      <w:r w:rsidR="00BA662C">
        <w:t xml:space="preserve"> </w:t>
      </w:r>
      <w:r w:rsidRPr="00E8029C">
        <w:t>domeny</w:t>
      </w:r>
      <w:r w:rsidR="00BA662C">
        <w:t xml:space="preserve"> </w:t>
      </w:r>
      <w:r w:rsidRPr="00E8029C">
        <w:t>internetowej</w:t>
      </w:r>
      <w:r w:rsidR="00BA662C">
        <w:t xml:space="preserve"> </w:t>
      </w:r>
      <w:r w:rsidRPr="00E8029C">
        <w:t>wpisanej</w:t>
      </w:r>
      <w:r w:rsidR="00BA662C">
        <w:t xml:space="preserve"> </w:t>
      </w:r>
      <w:r w:rsidRPr="00E8029C">
        <w:t>na</w:t>
      </w:r>
      <w:r w:rsidR="00BA662C">
        <w:t xml:space="preserve"> </w:t>
      </w:r>
      <w:r w:rsidRPr="00E8029C">
        <w:t>listę</w:t>
      </w:r>
      <w:r w:rsidR="00BA662C">
        <w:t xml:space="preserve"> </w:t>
      </w:r>
      <w:r w:rsidRPr="00E8029C">
        <w:t>ostrzeżeń.</w:t>
      </w:r>
      <w:r w:rsidR="00BA662C">
        <w:t xml:space="preserve"> </w:t>
      </w:r>
      <w:r w:rsidRPr="00E8029C">
        <w:t>Prezes</w:t>
      </w:r>
      <w:r w:rsidR="00BA662C">
        <w:t xml:space="preserve"> </w:t>
      </w:r>
      <w:r w:rsidRPr="00E8029C">
        <w:t>UKE</w:t>
      </w:r>
      <w:r w:rsidR="00BA662C">
        <w:t xml:space="preserve"> </w:t>
      </w:r>
      <w:r w:rsidRPr="00E8029C">
        <w:t>będzie</w:t>
      </w:r>
      <w:r w:rsidR="00BA662C">
        <w:t xml:space="preserve"> </w:t>
      </w:r>
      <w:r w:rsidRPr="00E8029C">
        <w:t>obowiązany</w:t>
      </w:r>
      <w:r w:rsidR="00BA662C">
        <w:t xml:space="preserve"> </w:t>
      </w:r>
      <w:r w:rsidRPr="00E8029C">
        <w:t>rozpatrzyć</w:t>
      </w:r>
      <w:r w:rsidR="00BA662C">
        <w:t xml:space="preserve"> </w:t>
      </w:r>
      <w:r w:rsidRPr="00E8029C">
        <w:t>sprzeciw</w:t>
      </w:r>
      <w:r w:rsidR="00BA662C">
        <w:t xml:space="preserve"> </w:t>
      </w:r>
      <w:r w:rsidRPr="00E8029C">
        <w:t>co</w:t>
      </w:r>
      <w:r w:rsidR="00BA662C">
        <w:t xml:space="preserve"> </w:t>
      </w:r>
      <w:r w:rsidRPr="00E8029C">
        <w:t>do</w:t>
      </w:r>
      <w:r w:rsidR="00BA662C">
        <w:t xml:space="preserve"> </w:t>
      </w:r>
      <w:r w:rsidRPr="00E8029C">
        <w:t>zasady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8F5BD4">
        <w:t>terminie</w:t>
      </w:r>
      <w:r w:rsidR="00BA662C">
        <w:t xml:space="preserve"> </w:t>
      </w:r>
      <w:r w:rsidRPr="008F5BD4">
        <w:t>1</w:t>
      </w:r>
      <w:r w:rsidR="001E1362" w:rsidRPr="008F5BD4">
        <w:t>4</w:t>
      </w:r>
      <w:r w:rsidR="00BA662C">
        <w:t xml:space="preserve"> </w:t>
      </w:r>
      <w:r w:rsidRPr="00620C0D">
        <w:t>dni</w:t>
      </w:r>
      <w:r w:rsidR="00BA662C">
        <w:t xml:space="preserve"> </w:t>
      </w:r>
      <w:r w:rsidRPr="00620C0D">
        <w:t>od</w:t>
      </w:r>
      <w:r w:rsidR="00BA662C">
        <w:t xml:space="preserve"> </w:t>
      </w:r>
      <w:r w:rsidRPr="00620C0D">
        <w:t>dnia</w:t>
      </w:r>
      <w:r w:rsidR="00BA662C">
        <w:t xml:space="preserve"> </w:t>
      </w:r>
      <w:r w:rsidRPr="00620C0D">
        <w:t>jego</w:t>
      </w:r>
      <w:r w:rsidR="00BA662C">
        <w:t xml:space="preserve"> </w:t>
      </w:r>
      <w:r w:rsidRPr="00620C0D">
        <w:t>otrzymania.</w:t>
      </w:r>
      <w:r w:rsidR="00BA662C">
        <w:t xml:space="preserve"> </w:t>
      </w:r>
      <w:r w:rsidR="001E1362" w:rsidRPr="00620C0D">
        <w:t>W</w:t>
      </w:r>
      <w:r w:rsidR="00BA662C">
        <w:t xml:space="preserve"> </w:t>
      </w:r>
      <w:r w:rsidRPr="00620C0D">
        <w:t>ramach</w:t>
      </w:r>
      <w:r w:rsidR="00BA662C">
        <w:t xml:space="preserve"> </w:t>
      </w:r>
      <w:r w:rsidR="00AB026B">
        <w:t xml:space="preserve">tej procedury </w:t>
      </w:r>
      <w:r w:rsidRPr="00620C0D">
        <w:t>Prezes</w:t>
      </w:r>
      <w:r w:rsidR="00BA662C">
        <w:t xml:space="preserve"> </w:t>
      </w:r>
      <w:r w:rsidRPr="00620C0D">
        <w:t>UKE</w:t>
      </w:r>
      <w:r w:rsidR="00BA662C">
        <w:t xml:space="preserve"> </w:t>
      </w:r>
      <w:r w:rsidRPr="00620C0D">
        <w:t>będzie</w:t>
      </w:r>
      <w:r w:rsidR="00BA662C">
        <w:t xml:space="preserve"> </w:t>
      </w:r>
      <w:r w:rsidRPr="00620C0D">
        <w:t>dokonywał</w:t>
      </w:r>
      <w:r w:rsidR="00BA662C">
        <w:t xml:space="preserve"> </w:t>
      </w:r>
      <w:r w:rsidRPr="00620C0D">
        <w:t>oceny,</w:t>
      </w:r>
      <w:r w:rsidR="00BA662C">
        <w:t xml:space="preserve"> </w:t>
      </w:r>
      <w:r w:rsidRPr="00620C0D">
        <w:t>czy</w:t>
      </w:r>
      <w:r w:rsidR="00BA662C">
        <w:t xml:space="preserve"> </w:t>
      </w:r>
      <w:r w:rsidRPr="00620C0D">
        <w:t>dana</w:t>
      </w:r>
      <w:r w:rsidR="00BA662C">
        <w:t xml:space="preserve"> </w:t>
      </w:r>
      <w:r w:rsidRPr="00620C0D">
        <w:t>domena</w:t>
      </w:r>
      <w:r w:rsidR="00BA662C">
        <w:t xml:space="preserve"> </w:t>
      </w:r>
      <w:r w:rsidRPr="00620C0D">
        <w:t>internetowa</w:t>
      </w:r>
      <w:r w:rsidR="00BA662C">
        <w:t xml:space="preserve"> </w:t>
      </w:r>
      <w:r w:rsidRPr="00620C0D">
        <w:t>rzeczywiście</w:t>
      </w:r>
      <w:r w:rsidR="00BA662C">
        <w:t xml:space="preserve"> </w:t>
      </w:r>
      <w:r w:rsidRPr="00620C0D">
        <w:t>służy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wyłudzeń</w:t>
      </w:r>
      <w:r w:rsidR="00BA662C">
        <w:t xml:space="preserve"> </w:t>
      </w:r>
      <w:r w:rsidRPr="00620C0D">
        <w:t>danych</w:t>
      </w:r>
      <w:r w:rsidR="00BA662C">
        <w:t xml:space="preserve"> </w:t>
      </w:r>
      <w:r w:rsidR="003C2D86">
        <w:t>i</w:t>
      </w:r>
      <w:r w:rsidR="00BA662C">
        <w:t xml:space="preserve"> </w:t>
      </w:r>
      <w:r w:rsidR="00DC6A8F">
        <w:t>niekorzystnego rozporządzania mieniem</w:t>
      </w:r>
      <w:r w:rsidR="00BA662C">
        <w:t xml:space="preserve"> </w:t>
      </w:r>
      <w:r w:rsidRPr="009553E2">
        <w:t>użytkowników</w:t>
      </w:r>
      <w:r w:rsidR="00BA662C">
        <w:t xml:space="preserve"> </w:t>
      </w:r>
      <w:proofErr w:type="spellStart"/>
      <w:r w:rsidRPr="009553E2">
        <w:t>internetu</w:t>
      </w:r>
      <w:proofErr w:type="spellEnd"/>
      <w:r w:rsidRPr="009553E2">
        <w:t>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gdyby</w:t>
      </w:r>
      <w:r w:rsidR="00BA662C">
        <w:t xml:space="preserve"> </w:t>
      </w:r>
      <w:r w:rsidRPr="009553E2">
        <w:t>okazało</w:t>
      </w:r>
      <w:r w:rsidR="00BA662C">
        <w:t xml:space="preserve"> </w:t>
      </w:r>
      <w:r w:rsidRPr="009553E2">
        <w:t>się,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="00834ADA" w:rsidRPr="00834ADA">
        <w:t xml:space="preserve">domena internetowa </w:t>
      </w:r>
      <w:r w:rsidR="00834ADA">
        <w:t>nie</w:t>
      </w:r>
      <w:r w:rsidR="00834ADA" w:rsidRPr="00834ADA">
        <w:t xml:space="preserve"> służy do wyłudzeń danych i niekorzystnego rozporządzania mieniem użytkowników </w:t>
      </w:r>
      <w:proofErr w:type="spellStart"/>
      <w:r w:rsidR="00834ADA" w:rsidRPr="00834ADA">
        <w:t>internetu</w:t>
      </w:r>
      <w:proofErr w:type="spellEnd"/>
      <w:r w:rsidR="005D2529">
        <w:t>,</w:t>
      </w:r>
      <w:r w:rsidR="00834ADA">
        <w:t xml:space="preserve"> </w:t>
      </w:r>
      <w:r w:rsidRPr="009553E2">
        <w:t>Prezes</w:t>
      </w:r>
      <w:r w:rsidR="00BA662C">
        <w:t xml:space="preserve"> </w:t>
      </w:r>
      <w:r w:rsidRPr="009553E2">
        <w:t>UKE,</w:t>
      </w:r>
      <w:r w:rsidR="00BA662C">
        <w:t xml:space="preserve"> </w:t>
      </w:r>
      <w:r w:rsidRPr="009553E2">
        <w:t>uwzględniając</w:t>
      </w:r>
      <w:r w:rsidR="00BA662C">
        <w:t xml:space="preserve"> </w:t>
      </w:r>
      <w:r w:rsidRPr="009553E2">
        <w:t>sprzeciw,</w:t>
      </w:r>
      <w:r w:rsidR="00BA662C">
        <w:t xml:space="preserve"> </w:t>
      </w:r>
      <w:r w:rsidRPr="009553E2">
        <w:t>nakaże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usunięcie</w:t>
      </w:r>
      <w:r w:rsidR="00BA662C">
        <w:t xml:space="preserve"> </w:t>
      </w:r>
      <w:r w:rsidRPr="009553E2">
        <w:t>domeny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listy</w:t>
      </w:r>
      <w:r w:rsidR="00BA662C">
        <w:t xml:space="preserve"> </w:t>
      </w:r>
      <w:r w:rsidRPr="009553E2">
        <w:t>ostrzeżeń.</w:t>
      </w:r>
    </w:p>
    <w:p w14:paraId="0E656E75" w14:textId="77777777" w:rsidR="00E27D06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To</w:t>
      </w:r>
      <w:r w:rsidR="00BA662C">
        <w:t xml:space="preserve"> </w:t>
      </w:r>
      <w:r w:rsidRPr="009553E2">
        <w:t>rozwiązanie</w:t>
      </w:r>
      <w:r w:rsidR="00BA662C">
        <w:t xml:space="preserve"> </w:t>
      </w:r>
      <w:r w:rsidRPr="009553E2">
        <w:t>stanowi</w:t>
      </w:r>
      <w:r w:rsidR="00BA662C">
        <w:t xml:space="preserve"> </w:t>
      </w:r>
      <w:r w:rsidRPr="009553E2">
        <w:t>gwarancję,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liście</w:t>
      </w:r>
      <w:r w:rsidR="00BA662C">
        <w:t xml:space="preserve"> </w:t>
      </w:r>
      <w:r w:rsidRPr="009553E2">
        <w:t>ostrzeżeń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znajdowały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strony</w:t>
      </w:r>
      <w:r w:rsidR="00BA662C">
        <w:t xml:space="preserve"> </w:t>
      </w:r>
      <w:r w:rsidRPr="009553E2">
        <w:t>błędnie</w:t>
      </w:r>
      <w:r w:rsidR="00BA662C">
        <w:t xml:space="preserve"> </w:t>
      </w:r>
      <w:r w:rsidRPr="009553E2">
        <w:t>zidentyfikowane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niebezpieczne.</w:t>
      </w:r>
      <w:r w:rsidR="00BA662C">
        <w:t xml:space="preserve"> </w:t>
      </w:r>
    </w:p>
    <w:p w14:paraId="32B26867" w14:textId="5D48CC4A" w:rsidR="000F1E15" w:rsidRPr="009553E2" w:rsidRDefault="000F1E15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Tak</w:t>
      </w:r>
      <w:r w:rsidR="00BA662C">
        <w:t xml:space="preserve"> </w:t>
      </w:r>
      <w:r>
        <w:t>jak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przypadku</w:t>
      </w:r>
      <w:r w:rsidR="00BA662C">
        <w:t xml:space="preserve"> </w:t>
      </w:r>
      <w:r>
        <w:t>sprzeciwu,</w:t>
      </w:r>
      <w:r w:rsidR="00BA662C">
        <w:t xml:space="preserve"> </w:t>
      </w:r>
      <w:r w:rsidR="003C2D86">
        <w:t>o</w:t>
      </w:r>
      <w:r w:rsidR="00BA662C">
        <w:t xml:space="preserve"> </w:t>
      </w:r>
      <w:r>
        <w:t>którym</w:t>
      </w:r>
      <w:r w:rsidR="00BA662C">
        <w:t xml:space="preserve"> </w:t>
      </w:r>
      <w:r>
        <w:t>mowa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art.</w:t>
      </w:r>
      <w:r w:rsidR="00BA662C">
        <w:t xml:space="preserve"> </w:t>
      </w:r>
      <w:r>
        <w:t>7</w:t>
      </w:r>
      <w:r w:rsidR="00834ADA">
        <w:t xml:space="preserve"> projektu,</w:t>
      </w:r>
      <w:r w:rsidR="00BA662C">
        <w:t xml:space="preserve"> </w:t>
      </w:r>
      <w:r>
        <w:t>wyłącza</w:t>
      </w:r>
      <w:r w:rsidR="00BA662C">
        <w:t xml:space="preserve"> </w:t>
      </w:r>
      <w:r>
        <w:t>się</w:t>
      </w:r>
      <w:r w:rsidR="00BA662C">
        <w:t xml:space="preserve"> </w:t>
      </w:r>
      <w:r>
        <w:t>stosowanie</w:t>
      </w:r>
      <w:r w:rsidR="00BA662C">
        <w:t xml:space="preserve"> </w:t>
      </w:r>
      <w:r w:rsidR="00834ADA">
        <w:t>przepisów</w:t>
      </w:r>
      <w:r w:rsidR="00751DAC">
        <w:t xml:space="preserve"> ustawy</w:t>
      </w:r>
      <w:r w:rsidR="00834ADA">
        <w:t xml:space="preserve"> </w:t>
      </w:r>
      <w:r w:rsidR="00751DAC" w:rsidRPr="00751DAC">
        <w:t xml:space="preserve">z dnia 14 czerwca 1960 r. − </w:t>
      </w:r>
      <w:r>
        <w:t>Kodeks</w:t>
      </w:r>
      <w:r w:rsidR="00BA662C">
        <w:t xml:space="preserve"> </w:t>
      </w:r>
      <w:r>
        <w:t>postępowania</w:t>
      </w:r>
      <w:r w:rsidR="00BA662C">
        <w:t xml:space="preserve"> </w:t>
      </w:r>
      <w:r>
        <w:t>administracyjnego</w:t>
      </w:r>
      <w:r w:rsidR="00BA662C">
        <w:t xml:space="preserve"> </w:t>
      </w:r>
      <w:r>
        <w:t>do</w:t>
      </w:r>
      <w:r w:rsidR="00BA662C">
        <w:t xml:space="preserve"> </w:t>
      </w:r>
      <w:r>
        <w:t>sprzeciwów</w:t>
      </w:r>
      <w:r w:rsidR="00BA662C">
        <w:t xml:space="preserve"> </w:t>
      </w:r>
      <w:r>
        <w:t>od</w:t>
      </w:r>
      <w:r w:rsidR="00BA662C">
        <w:t xml:space="preserve"> </w:t>
      </w:r>
      <w:r>
        <w:t>wpisania</w:t>
      </w:r>
      <w:r w:rsidR="00BA662C">
        <w:t xml:space="preserve"> </w:t>
      </w:r>
      <w:r>
        <w:t>domeny</w:t>
      </w:r>
      <w:r w:rsidR="00BA662C">
        <w:t xml:space="preserve"> </w:t>
      </w:r>
      <w:r>
        <w:t>na</w:t>
      </w:r>
      <w:r w:rsidR="00BA662C">
        <w:t xml:space="preserve"> </w:t>
      </w:r>
      <w:r>
        <w:t>listę</w:t>
      </w:r>
      <w:r w:rsidR="00BA662C">
        <w:t xml:space="preserve"> </w:t>
      </w:r>
      <w:r>
        <w:t>ostrzeżeń.</w:t>
      </w:r>
      <w:r w:rsidR="00BA662C">
        <w:t xml:space="preserve"> </w:t>
      </w:r>
      <w:r>
        <w:t>Zdecydowanie</w:t>
      </w:r>
      <w:r w:rsidR="00BA662C">
        <w:t xml:space="preserve"> </w:t>
      </w:r>
      <w:r>
        <w:t>przyśpieszy</w:t>
      </w:r>
      <w:r w:rsidR="00BA662C">
        <w:t xml:space="preserve"> </w:t>
      </w:r>
      <w:r>
        <w:t>to</w:t>
      </w:r>
      <w:r w:rsidR="00BA662C">
        <w:t xml:space="preserve"> </w:t>
      </w:r>
      <w:r>
        <w:t>rozpatrywanie</w:t>
      </w:r>
      <w:r w:rsidR="00BA662C">
        <w:t xml:space="preserve"> </w:t>
      </w:r>
      <w:r>
        <w:t>danej</w:t>
      </w:r>
      <w:r w:rsidR="00BA662C">
        <w:t xml:space="preserve"> </w:t>
      </w:r>
      <w:r>
        <w:t>sprawy.</w:t>
      </w:r>
      <w:r w:rsidR="00BA662C">
        <w:t xml:space="preserve"> </w:t>
      </w:r>
      <w:r>
        <w:t>Wskazać</w:t>
      </w:r>
      <w:r w:rsidR="00BA662C">
        <w:t xml:space="preserve"> </w:t>
      </w:r>
      <w:r>
        <w:t>należy,</w:t>
      </w:r>
      <w:r w:rsidR="00BA662C">
        <w:t xml:space="preserve"> </w:t>
      </w:r>
      <w:r>
        <w:t>że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DA1A9A">
        <w:t>samy</w:t>
      </w:r>
      <w:r>
        <w:t>m</w:t>
      </w:r>
      <w:r w:rsidR="00BA662C">
        <w:t xml:space="preserve"> </w:t>
      </w:r>
      <w:r w:rsidRPr="00DA1A9A">
        <w:t>tylko</w:t>
      </w:r>
      <w:r w:rsidR="00BA662C">
        <w:t xml:space="preserve"> </w:t>
      </w:r>
      <w:r w:rsidRPr="00DA1A9A">
        <w:t>okresie</w:t>
      </w:r>
      <w:r w:rsidR="00BA662C">
        <w:t xml:space="preserve"> </w:t>
      </w:r>
      <w:r w:rsidRPr="00DA1A9A">
        <w:t>od</w:t>
      </w:r>
      <w:r w:rsidR="00BA662C">
        <w:t xml:space="preserve"> </w:t>
      </w:r>
      <w:r w:rsidRPr="00DA1A9A">
        <w:t>stycznia</w:t>
      </w:r>
      <w:r w:rsidR="00BA662C">
        <w:t xml:space="preserve"> </w:t>
      </w:r>
      <w:r w:rsidRPr="00DA1A9A">
        <w:t>2022</w:t>
      </w:r>
      <w:r w:rsidR="00BA662C">
        <w:t xml:space="preserve"> </w:t>
      </w:r>
      <w:r w:rsidR="00751DAC">
        <w:t xml:space="preserve">r. </w:t>
      </w:r>
      <w:r w:rsidRPr="00DA1A9A">
        <w:t>do</w:t>
      </w:r>
      <w:r w:rsidR="00BA662C">
        <w:t xml:space="preserve"> </w:t>
      </w:r>
      <w:r w:rsidRPr="00DA1A9A">
        <w:t>listopada</w:t>
      </w:r>
      <w:r w:rsidR="00BA662C">
        <w:t xml:space="preserve"> </w:t>
      </w:r>
      <w:r w:rsidRPr="00DA1A9A">
        <w:t>2022</w:t>
      </w:r>
      <w:r w:rsidR="00BA662C">
        <w:t xml:space="preserve"> </w:t>
      </w:r>
      <w:r w:rsidRPr="00DA1A9A">
        <w:t>r.</w:t>
      </w:r>
      <w:r w:rsidR="00BA662C">
        <w:t xml:space="preserve"> </w:t>
      </w:r>
      <w:r w:rsidRPr="00DA1A9A">
        <w:t>CSIRT</w:t>
      </w:r>
      <w:r w:rsidR="00BA662C">
        <w:t xml:space="preserve"> </w:t>
      </w:r>
      <w:r w:rsidRPr="00DA1A9A">
        <w:t>NASK</w:t>
      </w:r>
      <w:r w:rsidR="00BA662C">
        <w:t xml:space="preserve"> </w:t>
      </w:r>
      <w:r w:rsidRPr="00DA1A9A">
        <w:t>zidentyfikował</w:t>
      </w:r>
      <w:r w:rsidR="00BA662C">
        <w:t xml:space="preserve"> </w:t>
      </w:r>
      <w:r w:rsidRPr="00DA1A9A">
        <w:t>łącznie</w:t>
      </w:r>
      <w:r w:rsidR="00BA662C">
        <w:t xml:space="preserve"> </w:t>
      </w:r>
      <w:r w:rsidRPr="00DA1A9A">
        <w:t>38</w:t>
      </w:r>
      <w:r w:rsidR="00751DAC">
        <w:t> </w:t>
      </w:r>
      <w:r w:rsidRPr="00DA1A9A">
        <w:t>999</w:t>
      </w:r>
      <w:r w:rsidR="00BA662C">
        <w:t xml:space="preserve"> </w:t>
      </w:r>
      <w:r w:rsidR="00751DAC" w:rsidRPr="00DA1A9A">
        <w:t>domen</w:t>
      </w:r>
      <w:r w:rsidR="00751DAC">
        <w:t>,</w:t>
      </w:r>
      <w:r w:rsidR="00751DAC" w:rsidRPr="00DA1A9A">
        <w:t xml:space="preserve"> </w:t>
      </w:r>
      <w:r w:rsidRPr="00DA1A9A">
        <w:t>które</w:t>
      </w:r>
      <w:r w:rsidR="00BA662C">
        <w:t xml:space="preserve"> </w:t>
      </w:r>
      <w:r w:rsidRPr="00DA1A9A">
        <w:t>mają</w:t>
      </w:r>
      <w:r w:rsidR="00BA662C">
        <w:t xml:space="preserve"> </w:t>
      </w:r>
      <w:r w:rsidRPr="00DA1A9A">
        <w:t>na</w:t>
      </w:r>
      <w:r w:rsidR="00BA662C">
        <w:t xml:space="preserve"> </w:t>
      </w:r>
      <w:r w:rsidRPr="00DA1A9A">
        <w:t>celu</w:t>
      </w:r>
      <w:r w:rsidR="00BA662C">
        <w:t xml:space="preserve"> </w:t>
      </w:r>
      <w:r w:rsidRPr="00DA1A9A">
        <w:t>wprowadzenie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DA1A9A">
        <w:t>błąd</w:t>
      </w:r>
      <w:r w:rsidR="00BA662C">
        <w:t xml:space="preserve"> </w:t>
      </w:r>
      <w:r w:rsidRPr="00DA1A9A">
        <w:t>użytkowników</w:t>
      </w:r>
      <w:r w:rsidR="00BA662C">
        <w:t xml:space="preserve"> </w:t>
      </w:r>
      <w:proofErr w:type="spellStart"/>
      <w:r w:rsidRPr="00DA1A9A">
        <w:t>internetu</w:t>
      </w:r>
      <w:proofErr w:type="spellEnd"/>
      <w:r w:rsidR="00BA662C">
        <w:t xml:space="preserve"> </w:t>
      </w:r>
      <w:r w:rsidR="003C2D86">
        <w:t>i</w:t>
      </w:r>
      <w:r w:rsidR="00BA662C">
        <w:t xml:space="preserve"> </w:t>
      </w:r>
      <w:r w:rsidRPr="00DA1A9A">
        <w:t>wyłudzenie</w:t>
      </w:r>
      <w:r w:rsidR="00BA662C">
        <w:t xml:space="preserve"> </w:t>
      </w:r>
      <w:r w:rsidRPr="00DA1A9A">
        <w:t>ich</w:t>
      </w:r>
      <w:r w:rsidR="00BA662C">
        <w:t xml:space="preserve"> </w:t>
      </w:r>
      <w:r w:rsidRPr="00DA1A9A">
        <w:t>danych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DA1A9A">
        <w:t>środków</w:t>
      </w:r>
      <w:r w:rsidR="00BA662C">
        <w:t xml:space="preserve"> </w:t>
      </w:r>
      <w:r w:rsidRPr="00DA1A9A">
        <w:t>finansowych.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przykładu</w:t>
      </w:r>
      <w:r w:rsidR="00BA662C">
        <w:t xml:space="preserve"> </w:t>
      </w:r>
      <w:r w:rsidRPr="009553E2">
        <w:t>można</w:t>
      </w:r>
      <w:r w:rsidR="00BA662C">
        <w:t xml:space="preserve"> </w:t>
      </w:r>
      <w:r w:rsidRPr="009553E2">
        <w:t>założyć,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od</w:t>
      </w:r>
      <w:r w:rsidR="00BA662C">
        <w:t xml:space="preserve"> </w:t>
      </w:r>
      <w:r>
        <w:t>wpisania</w:t>
      </w:r>
      <w:r w:rsidR="00BA662C">
        <w:t xml:space="preserve"> </w:t>
      </w:r>
      <w:r w:rsidRPr="009553E2">
        <w:t>1%</w:t>
      </w:r>
      <w:r w:rsidR="00BA662C">
        <w:t xml:space="preserve"> </w:t>
      </w:r>
      <w:r w:rsidRPr="009553E2">
        <w:t>tych</w:t>
      </w:r>
      <w:r w:rsidR="00BA662C">
        <w:t xml:space="preserve"> </w:t>
      </w:r>
      <w:r>
        <w:t>domen</w:t>
      </w:r>
      <w:r w:rsidR="00BA662C">
        <w:t xml:space="preserve"> </w:t>
      </w:r>
      <w:r w:rsidRPr="009553E2">
        <w:t>zostałby</w:t>
      </w:r>
      <w:r w:rsidR="00BA662C">
        <w:t xml:space="preserve"> </w:t>
      </w:r>
      <w:r w:rsidRPr="009553E2">
        <w:t>złożony</w:t>
      </w:r>
      <w:r w:rsidR="00BA662C">
        <w:t xml:space="preserve"> </w:t>
      </w:r>
      <w:r w:rsidRPr="009553E2">
        <w:t>sprzeciw.</w:t>
      </w:r>
      <w:r w:rsidR="00BA662C">
        <w:t xml:space="preserve"> </w:t>
      </w:r>
      <w:r w:rsidRPr="009553E2">
        <w:t>Oznaczałoby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3</w:t>
      </w:r>
      <w:r>
        <w:t>90</w:t>
      </w:r>
      <w:r w:rsidR="00BA662C">
        <w:t xml:space="preserve"> </w:t>
      </w:r>
      <w:r w:rsidRPr="009553E2">
        <w:t>postępowań</w:t>
      </w:r>
      <w:r w:rsidR="00BA662C">
        <w:t xml:space="preserve"> </w:t>
      </w:r>
      <w:r w:rsidRPr="009553E2">
        <w:t>administracyjnych</w:t>
      </w:r>
      <w:r w:rsidR="00BA662C">
        <w:t xml:space="preserve"> </w:t>
      </w:r>
      <w:r w:rsidRPr="009553E2">
        <w:t>prowadzonych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UKE.</w:t>
      </w:r>
      <w:r w:rsidR="00BA662C">
        <w:t xml:space="preserve"> </w:t>
      </w:r>
      <w:r w:rsidRPr="009553E2">
        <w:t>Byłoby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znaczne</w:t>
      </w:r>
      <w:r w:rsidR="00BA662C">
        <w:t xml:space="preserve"> </w:t>
      </w:r>
      <w:r w:rsidRPr="009553E2">
        <w:t>obciążenie</w:t>
      </w:r>
      <w:r w:rsidR="00BA662C">
        <w:t xml:space="preserve"> </w:t>
      </w:r>
      <w:r w:rsidRPr="009553E2">
        <w:t>organizacyjne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tego</w:t>
      </w:r>
      <w:r w:rsidR="00BA662C">
        <w:t xml:space="preserve"> </w:t>
      </w:r>
      <w:r>
        <w:t>organu</w:t>
      </w:r>
      <w:r w:rsidR="00BA662C">
        <w:t xml:space="preserve"> </w:t>
      </w:r>
      <w:r>
        <w:t>–</w:t>
      </w:r>
      <w:r w:rsidR="00BA662C">
        <w:t xml:space="preserve"> </w:t>
      </w:r>
      <w:r w:rsidR="003C2D86">
        <w:t>z</w:t>
      </w:r>
      <w:r w:rsidR="00BA662C">
        <w:t xml:space="preserve"> </w:t>
      </w:r>
      <w:r>
        <w:t>tego</w:t>
      </w:r>
      <w:r w:rsidR="00BA662C">
        <w:t xml:space="preserve"> </w:t>
      </w:r>
      <w:r>
        <w:t>powodu</w:t>
      </w:r>
      <w:r w:rsidR="00BA662C">
        <w:t xml:space="preserve"> </w:t>
      </w:r>
      <w:r>
        <w:t>wyłącza</w:t>
      </w:r>
      <w:r w:rsidR="00BA662C">
        <w:t xml:space="preserve"> </w:t>
      </w:r>
      <w:r>
        <w:t>się</w:t>
      </w:r>
      <w:r w:rsidR="00BA662C">
        <w:t xml:space="preserve"> </w:t>
      </w:r>
      <w:r w:rsidR="00841ECF">
        <w:t>stosowanie</w:t>
      </w:r>
      <w:r w:rsidR="00BA662C">
        <w:t xml:space="preserve"> </w:t>
      </w:r>
      <w:r w:rsidR="00751DAC">
        <w:t xml:space="preserve">przepisów </w:t>
      </w:r>
      <w:r w:rsidR="00751DAC" w:rsidRPr="00751DAC">
        <w:t xml:space="preserve">ustawy z dnia 14 czerwca 1960 r. − Kodeksu postępowania administracyjnego </w:t>
      </w:r>
      <w:r>
        <w:t>do</w:t>
      </w:r>
      <w:r w:rsidR="00BA662C">
        <w:t xml:space="preserve"> </w:t>
      </w:r>
      <w:r>
        <w:t>tych</w:t>
      </w:r>
      <w:r w:rsidR="00BA662C">
        <w:t xml:space="preserve"> </w:t>
      </w:r>
      <w:r>
        <w:t>spraw.</w:t>
      </w:r>
      <w:r w:rsidR="00BA662C">
        <w:t xml:space="preserve"> </w:t>
      </w:r>
      <w:r>
        <w:t>Zdaniem</w:t>
      </w:r>
      <w:r w:rsidR="00BA662C">
        <w:t xml:space="preserve"> </w:t>
      </w:r>
      <w:r>
        <w:t>projektodawcy</w:t>
      </w:r>
      <w:r w:rsidR="00BA662C">
        <w:t xml:space="preserve"> </w:t>
      </w:r>
      <w:r>
        <w:t>sprzeciw</w:t>
      </w:r>
      <w:r w:rsidR="00BA662C">
        <w:t xml:space="preserve"> </w:t>
      </w:r>
      <w:r>
        <w:t>będzie</w:t>
      </w:r>
      <w:r w:rsidR="00BA662C">
        <w:t xml:space="preserve"> </w:t>
      </w:r>
      <w:r>
        <w:t>tzw.</w:t>
      </w:r>
      <w:r w:rsidR="00BA662C">
        <w:t xml:space="preserve"> </w:t>
      </w:r>
      <w:r>
        <w:t>inną</w:t>
      </w:r>
      <w:r w:rsidR="00BA662C">
        <w:t xml:space="preserve"> </w:t>
      </w:r>
      <w:r>
        <w:t>czynnością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DA1A9A">
        <w:t>zakresu</w:t>
      </w:r>
      <w:r w:rsidR="00BA662C">
        <w:t xml:space="preserve"> </w:t>
      </w:r>
      <w:r w:rsidRPr="00DA1A9A">
        <w:t>administracji</w:t>
      </w:r>
      <w:r w:rsidR="00BA662C">
        <w:t xml:space="preserve"> </w:t>
      </w:r>
      <w:r w:rsidRPr="00DA1A9A">
        <w:t>publicznej,</w:t>
      </w:r>
      <w:r w:rsidR="00BA662C">
        <w:t xml:space="preserve"> </w:t>
      </w:r>
      <w:r w:rsidRPr="00DA1A9A">
        <w:t>która</w:t>
      </w:r>
      <w:r w:rsidR="00BA662C">
        <w:t xml:space="preserve"> </w:t>
      </w:r>
      <w:r w:rsidRPr="00DA1A9A">
        <w:t>podlega</w:t>
      </w:r>
      <w:r w:rsidR="00BA662C">
        <w:t xml:space="preserve"> </w:t>
      </w:r>
      <w:r w:rsidRPr="00DA1A9A">
        <w:t>kontroli</w:t>
      </w:r>
      <w:r w:rsidR="00BA662C">
        <w:t xml:space="preserve"> </w:t>
      </w:r>
      <w:r w:rsidRPr="00DA1A9A">
        <w:t>sądu</w:t>
      </w:r>
      <w:r w:rsidR="00BA662C">
        <w:t xml:space="preserve"> </w:t>
      </w:r>
      <w:r w:rsidRPr="00DA1A9A">
        <w:t>administracyjnego.</w:t>
      </w:r>
      <w:r w:rsidR="00BA662C">
        <w:t xml:space="preserve"> </w:t>
      </w:r>
      <w:r>
        <w:t>Prawa</w:t>
      </w:r>
      <w:r w:rsidR="00BA662C">
        <w:t xml:space="preserve"> </w:t>
      </w:r>
      <w:r>
        <w:t>podmiotów</w:t>
      </w:r>
      <w:r w:rsidR="00BA662C">
        <w:t xml:space="preserve"> </w:t>
      </w:r>
      <w:r>
        <w:t>dysponujących</w:t>
      </w:r>
      <w:r w:rsidR="00BA662C">
        <w:t xml:space="preserve"> </w:t>
      </w:r>
      <w:r>
        <w:t>tytułem</w:t>
      </w:r>
      <w:r w:rsidR="00BA662C">
        <w:t xml:space="preserve"> </w:t>
      </w:r>
      <w:r>
        <w:t>prawnym</w:t>
      </w:r>
      <w:r w:rsidR="00BA662C">
        <w:t xml:space="preserve"> </w:t>
      </w:r>
      <w:r>
        <w:t>do</w:t>
      </w:r>
      <w:r w:rsidR="00BA662C">
        <w:t xml:space="preserve"> </w:t>
      </w:r>
      <w:r>
        <w:t>domeny,</w:t>
      </w:r>
      <w:r w:rsidR="00BA662C">
        <w:t xml:space="preserve"> </w:t>
      </w:r>
      <w:r>
        <w:t>która</w:t>
      </w:r>
      <w:r w:rsidR="00BA662C">
        <w:t xml:space="preserve"> </w:t>
      </w:r>
      <w:r>
        <w:t>została</w:t>
      </w:r>
      <w:r w:rsidR="00BA662C">
        <w:t xml:space="preserve"> </w:t>
      </w:r>
      <w:r>
        <w:t>wpisana</w:t>
      </w:r>
      <w:r w:rsidR="00BA662C">
        <w:t xml:space="preserve"> </w:t>
      </w:r>
      <w:r>
        <w:t>niezasadnie</w:t>
      </w:r>
      <w:r w:rsidR="00BA662C">
        <w:t xml:space="preserve"> </w:t>
      </w:r>
      <w:r>
        <w:t>na</w:t>
      </w:r>
      <w:r w:rsidR="00BA662C">
        <w:t xml:space="preserve"> </w:t>
      </w:r>
      <w:r>
        <w:t>listę</w:t>
      </w:r>
      <w:r w:rsidR="00BA662C">
        <w:t xml:space="preserve"> </w:t>
      </w:r>
      <w:r>
        <w:t>ostrzeżeń</w:t>
      </w:r>
      <w:r w:rsidR="005D2529">
        <w:t>,</w:t>
      </w:r>
      <w:r w:rsidR="00BA662C">
        <w:t xml:space="preserve"> </w:t>
      </w:r>
      <w:r>
        <w:t>będą</w:t>
      </w:r>
      <w:r w:rsidR="00BA662C">
        <w:t xml:space="preserve"> </w:t>
      </w:r>
      <w:r>
        <w:t>chronione</w:t>
      </w:r>
      <w:r w:rsidR="00BA662C">
        <w:t xml:space="preserve"> </w:t>
      </w:r>
      <w:r>
        <w:t>przez</w:t>
      </w:r>
      <w:r w:rsidR="00BA662C">
        <w:t xml:space="preserve"> </w:t>
      </w:r>
      <w:r>
        <w:t>możliwość</w:t>
      </w:r>
      <w:r w:rsidR="00BA662C">
        <w:t xml:space="preserve"> </w:t>
      </w:r>
      <w:r>
        <w:t>złożenia</w:t>
      </w:r>
      <w:r w:rsidR="00BA662C">
        <w:t xml:space="preserve"> </w:t>
      </w:r>
      <w:r>
        <w:t>skargi</w:t>
      </w:r>
      <w:r w:rsidR="00BA662C">
        <w:t xml:space="preserve"> </w:t>
      </w:r>
      <w:r>
        <w:t>na</w:t>
      </w:r>
      <w:r w:rsidR="00BA662C">
        <w:t xml:space="preserve"> </w:t>
      </w:r>
      <w:r>
        <w:t>sprzeciw</w:t>
      </w:r>
      <w:r w:rsidR="00BA662C">
        <w:t xml:space="preserve"> </w:t>
      </w:r>
      <w:r>
        <w:t>do</w:t>
      </w:r>
      <w:r w:rsidR="00BA662C">
        <w:t xml:space="preserve"> </w:t>
      </w:r>
      <w:r>
        <w:t>sądu</w:t>
      </w:r>
      <w:r w:rsidR="00BA662C">
        <w:t xml:space="preserve"> </w:t>
      </w:r>
      <w:r>
        <w:t>administracyjnego.</w:t>
      </w:r>
    </w:p>
    <w:p w14:paraId="015BFA8F" w14:textId="269924ED" w:rsidR="00E27D06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</w:t>
      </w:r>
      <w:r w:rsidR="001E1362" w:rsidRPr="00B5522F">
        <w:rPr>
          <w:rStyle w:val="Ppogrubienie"/>
        </w:rPr>
        <w:t>6</w:t>
      </w:r>
      <w:r w:rsidR="00176013">
        <w:rPr>
          <w:rStyle w:val="Ppogrubienie"/>
        </w:rPr>
        <w:t>.</w:t>
      </w:r>
      <w:r w:rsidR="00BA662C">
        <w:rPr>
          <w:rStyle w:val="Ppogrubienie"/>
        </w:rPr>
        <w:t xml:space="preserve"> </w:t>
      </w:r>
    </w:p>
    <w:p w14:paraId="40A7E9D6" w14:textId="33208459" w:rsidR="00CA2200" w:rsidRPr="009553E2" w:rsidRDefault="00886823" w:rsidP="00450082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 w:rsidRPr="00204440">
        <w:t>W</w:t>
      </w:r>
      <w:r w:rsidR="00BA662C">
        <w:t xml:space="preserve"> </w:t>
      </w:r>
      <w:r w:rsidR="0049499A">
        <w:t>art. 16</w:t>
      </w:r>
      <w:r w:rsidR="00BA662C">
        <w:t xml:space="preserve"> </w:t>
      </w:r>
      <w:r w:rsidRPr="00204440">
        <w:t>uregulowana</w:t>
      </w:r>
      <w:r w:rsidR="00BA662C">
        <w:t xml:space="preserve"> </w:t>
      </w:r>
      <w:r w:rsidRPr="00204440">
        <w:t>została</w:t>
      </w:r>
      <w:r w:rsidR="00BA662C">
        <w:t xml:space="preserve"> </w:t>
      </w:r>
      <w:r w:rsidRPr="00204440">
        <w:t>kwestia</w:t>
      </w:r>
      <w:r w:rsidR="00BA662C">
        <w:t xml:space="preserve"> </w:t>
      </w:r>
      <w:r w:rsidRPr="00204440">
        <w:t>ochrony</w:t>
      </w:r>
      <w:r w:rsidR="00BA662C">
        <w:t xml:space="preserve"> </w:t>
      </w:r>
      <w:r w:rsidRPr="00204440">
        <w:t>użytkowników</w:t>
      </w:r>
      <w:r w:rsidR="00BA662C">
        <w:t xml:space="preserve"> </w:t>
      </w:r>
      <w:r w:rsidRPr="00204440">
        <w:t>końcowych</w:t>
      </w:r>
      <w:r w:rsidR="00BA662C">
        <w:t xml:space="preserve"> </w:t>
      </w:r>
      <w:r w:rsidRPr="00204440">
        <w:t>przed</w:t>
      </w:r>
      <w:r w:rsidR="00BA662C">
        <w:t xml:space="preserve"> </w:t>
      </w:r>
      <w:r w:rsidRPr="00204440">
        <w:t>nadużyciami</w:t>
      </w:r>
      <w:r w:rsidR="00BA662C">
        <w:t xml:space="preserve"> </w:t>
      </w:r>
      <w:r w:rsidR="00CE0006">
        <w:t>komunikacji</w:t>
      </w:r>
      <w:r w:rsidR="00BA662C">
        <w:t xml:space="preserve"> </w:t>
      </w:r>
      <w:r w:rsidR="00CE0006">
        <w:t>elektronicznej</w:t>
      </w:r>
      <w:r w:rsidR="00BA662C">
        <w:t xml:space="preserve"> </w:t>
      </w:r>
      <w:r w:rsidRPr="00E8029C">
        <w:t>przez</w:t>
      </w:r>
      <w:r w:rsidR="00BA662C">
        <w:t xml:space="preserve"> </w:t>
      </w:r>
      <w:r w:rsidR="00CE0006">
        <w:t>nakazanie</w:t>
      </w:r>
      <w:r w:rsidR="00176013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CE0006">
        <w:t>drodze</w:t>
      </w:r>
      <w:r w:rsidR="00BA662C">
        <w:t xml:space="preserve"> </w:t>
      </w:r>
      <w:r w:rsidR="00CE0006">
        <w:t>decyzji</w:t>
      </w:r>
      <w:r w:rsidR="00176013">
        <w:t>,</w:t>
      </w:r>
      <w:r w:rsidR="00BA662C">
        <w:t xml:space="preserve"> </w:t>
      </w:r>
      <w:r w:rsidRPr="00E8029C">
        <w:t>zablokowania</w:t>
      </w:r>
      <w:r w:rsidR="00BA662C">
        <w:t xml:space="preserve"> </w:t>
      </w:r>
      <w:r w:rsidRPr="00E8029C">
        <w:t>dostępu</w:t>
      </w:r>
      <w:r w:rsidR="00BA662C">
        <w:t xml:space="preserve"> </w:t>
      </w:r>
      <w:r w:rsidRPr="00E8029C">
        <w:t>do</w:t>
      </w:r>
      <w:r w:rsidR="00BA662C">
        <w:t xml:space="preserve"> </w:t>
      </w:r>
      <w:r w:rsidRPr="00E8029C">
        <w:t>numeru</w:t>
      </w:r>
      <w:r w:rsidR="00BA662C">
        <w:t xml:space="preserve"> </w:t>
      </w:r>
      <w:r w:rsidRPr="00E8029C">
        <w:t>lub</w:t>
      </w:r>
      <w:r w:rsidR="00BA662C">
        <w:t xml:space="preserve"> </w:t>
      </w:r>
      <w:r w:rsidRPr="00E8029C">
        <w:t>usługi</w:t>
      </w:r>
      <w:r w:rsidR="00BA662C">
        <w:t xml:space="preserve"> </w:t>
      </w:r>
      <w:r w:rsidR="003C2D86">
        <w:t>w</w:t>
      </w:r>
      <w:r w:rsidR="00BA662C">
        <w:t xml:space="preserve"> </w:t>
      </w:r>
      <w:r w:rsidR="000F1E15">
        <w:t>terminie</w:t>
      </w:r>
      <w:r w:rsidR="00BA662C">
        <w:t xml:space="preserve"> </w:t>
      </w:r>
      <w:r w:rsidR="000F1E15">
        <w:t>nie</w:t>
      </w:r>
      <w:r w:rsidR="00BA662C">
        <w:t xml:space="preserve"> </w:t>
      </w:r>
      <w:r w:rsidR="000F1E15">
        <w:t>krótszym</w:t>
      </w:r>
      <w:r w:rsidR="00BA662C">
        <w:t xml:space="preserve"> </w:t>
      </w:r>
      <w:r w:rsidR="000F1E15">
        <w:t>niż</w:t>
      </w:r>
      <w:r w:rsidR="00BA662C">
        <w:t xml:space="preserve"> </w:t>
      </w:r>
      <w:r w:rsidR="000F1E15">
        <w:t>6</w:t>
      </w:r>
      <w:r w:rsidR="00BA662C">
        <w:t xml:space="preserve"> </w:t>
      </w:r>
      <w:r w:rsidR="000F1E15">
        <w:t>godzin</w:t>
      </w:r>
      <w:r w:rsidR="00BA662C">
        <w:t xml:space="preserve"> </w:t>
      </w:r>
      <w:r w:rsidR="000F1E15">
        <w:t>od</w:t>
      </w:r>
      <w:r w:rsidR="00BA662C">
        <w:t xml:space="preserve"> </w:t>
      </w:r>
      <w:r w:rsidR="00CE0006">
        <w:t>ogłoszenia</w:t>
      </w:r>
      <w:r w:rsidR="00BA662C">
        <w:t xml:space="preserve"> </w:t>
      </w:r>
      <w:r w:rsidR="00CE0006">
        <w:t>tej</w:t>
      </w:r>
      <w:r w:rsidR="00BA662C">
        <w:t xml:space="preserve"> </w:t>
      </w:r>
      <w:r w:rsidR="00CE0006">
        <w:t>decyzji</w:t>
      </w:r>
      <w:r w:rsidR="0049499A">
        <w:t>,</w:t>
      </w:r>
      <w:r w:rsidR="00BA662C">
        <w:t xml:space="preserve"> </w:t>
      </w:r>
      <w:r w:rsidR="00CE0006">
        <w:t>a</w:t>
      </w:r>
      <w:r w:rsidR="00BA662C">
        <w:t xml:space="preserve"> </w:t>
      </w:r>
      <w:r w:rsidR="00CE0006">
        <w:t>także</w:t>
      </w:r>
      <w:r w:rsidR="00BA662C">
        <w:t xml:space="preserve"> </w:t>
      </w:r>
      <w:r w:rsidRPr="00E8029C">
        <w:t>wstrzymania</w:t>
      </w:r>
      <w:r w:rsidR="00BA662C">
        <w:t xml:space="preserve"> </w:t>
      </w:r>
      <w:r w:rsidRPr="00E8029C">
        <w:t>pobierania</w:t>
      </w:r>
      <w:r w:rsidR="00BA662C">
        <w:t xml:space="preserve"> </w:t>
      </w:r>
      <w:r w:rsidRPr="00E8029C">
        <w:t>opłat</w:t>
      </w:r>
      <w:r w:rsidR="00BA662C">
        <w:t xml:space="preserve"> </w:t>
      </w:r>
      <w:r w:rsidRPr="00E8029C">
        <w:t>za</w:t>
      </w:r>
      <w:r w:rsidR="00BA662C">
        <w:t xml:space="preserve"> </w:t>
      </w:r>
      <w:r w:rsidRPr="00E8029C">
        <w:t>połączenia</w:t>
      </w:r>
      <w:r w:rsidR="00BA662C">
        <w:t xml:space="preserve"> </w:t>
      </w:r>
      <w:r w:rsidR="00DE1B34">
        <w:t>lub</w:t>
      </w:r>
      <w:r w:rsidR="00BA662C">
        <w:t xml:space="preserve"> </w:t>
      </w:r>
      <w:r w:rsidRPr="00E8029C">
        <w:t>usługi</w:t>
      </w:r>
      <w:r w:rsidR="00BA662C">
        <w:t xml:space="preserve"> </w:t>
      </w:r>
      <w:r w:rsidR="00CE0006">
        <w:t>zrealizowane</w:t>
      </w:r>
      <w:r w:rsidR="00BA662C">
        <w:t xml:space="preserve"> </w:t>
      </w:r>
      <w:r w:rsidR="00CE0006">
        <w:t>po</w:t>
      </w:r>
      <w:r w:rsidR="00BA662C">
        <w:t xml:space="preserve"> </w:t>
      </w:r>
      <w:r w:rsidR="00CE0006">
        <w:t>upływie</w:t>
      </w:r>
      <w:r w:rsidR="00BA662C">
        <w:t xml:space="preserve"> </w:t>
      </w:r>
      <w:r w:rsidR="00CE0006">
        <w:t>tego</w:t>
      </w:r>
      <w:r w:rsidR="00BA662C">
        <w:t xml:space="preserve"> </w:t>
      </w:r>
      <w:r w:rsidR="00CE0006">
        <w:t>terminu.</w:t>
      </w:r>
      <w:r w:rsidR="00BA662C">
        <w:t xml:space="preserve"> </w:t>
      </w:r>
      <w:r w:rsidRPr="00E8029C">
        <w:t>Powyższe</w:t>
      </w:r>
      <w:r w:rsidR="00BA662C">
        <w:t xml:space="preserve"> </w:t>
      </w:r>
      <w:r w:rsidRPr="00E8029C">
        <w:t>obowiązki</w:t>
      </w:r>
      <w:r w:rsidR="00BA662C">
        <w:t xml:space="preserve"> </w:t>
      </w:r>
      <w:r w:rsidRPr="00E8029C">
        <w:t>nakładane</w:t>
      </w:r>
      <w:r w:rsidR="00BA662C">
        <w:t xml:space="preserve"> </w:t>
      </w:r>
      <w:r w:rsidRPr="00E8029C">
        <w:t>są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8F5BD4">
        <w:t>drodze</w:t>
      </w:r>
      <w:r w:rsidR="00BA662C">
        <w:t xml:space="preserve"> </w:t>
      </w:r>
      <w:r w:rsidRPr="008F5BD4">
        <w:t>decyzji</w:t>
      </w:r>
      <w:r w:rsidR="00BA662C">
        <w:t xml:space="preserve"> </w:t>
      </w:r>
      <w:r w:rsidRPr="008F5BD4">
        <w:t>Prezesa</w:t>
      </w:r>
      <w:r w:rsidR="00BA662C">
        <w:t xml:space="preserve"> </w:t>
      </w:r>
      <w:r w:rsidRPr="008F5BD4">
        <w:t>UKE,</w:t>
      </w:r>
      <w:r w:rsidR="00BA662C">
        <w:t xml:space="preserve"> </w:t>
      </w:r>
      <w:r w:rsidRPr="008F5BD4">
        <w:t>której</w:t>
      </w:r>
      <w:r w:rsidR="00BA662C">
        <w:t xml:space="preserve"> </w:t>
      </w:r>
      <w:r w:rsidRPr="008F5BD4">
        <w:t>nadaje</w:t>
      </w:r>
      <w:r w:rsidR="00BA662C">
        <w:t xml:space="preserve"> </w:t>
      </w:r>
      <w:r w:rsidRPr="008F5BD4">
        <w:t>się</w:t>
      </w:r>
      <w:r w:rsidR="00BA662C">
        <w:t xml:space="preserve"> </w:t>
      </w:r>
      <w:r w:rsidRPr="008F5BD4">
        <w:t>rygor</w:t>
      </w:r>
      <w:r w:rsidR="00BA662C">
        <w:t xml:space="preserve"> </w:t>
      </w:r>
      <w:r w:rsidRPr="008F5BD4">
        <w:t>natychmiastowej</w:t>
      </w:r>
      <w:r w:rsidR="00BA662C">
        <w:t xml:space="preserve"> </w:t>
      </w:r>
      <w:r w:rsidRPr="008F5BD4">
        <w:t>wykonalności.</w:t>
      </w:r>
      <w:r w:rsidR="00BA662C">
        <w:t xml:space="preserve"> </w:t>
      </w:r>
      <w:r w:rsidRPr="009553E2">
        <w:t>Decyzja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powyższym</w:t>
      </w:r>
      <w:r w:rsidR="00BA662C">
        <w:t xml:space="preserve"> </w:t>
      </w:r>
      <w:r w:rsidRPr="009553E2">
        <w:t>zakresie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Pr="009553E2">
        <w:t>ogłoszona</w:t>
      </w:r>
      <w:r w:rsidR="00BA662C">
        <w:t xml:space="preserve"> </w:t>
      </w:r>
      <w:r w:rsidRPr="009553E2">
        <w:t>ustnie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elektronicznej.</w:t>
      </w:r>
      <w:r w:rsidR="00BA662C">
        <w:t xml:space="preserve"> </w:t>
      </w:r>
      <w:r w:rsidRPr="009553E2">
        <w:t>Decyzja</w:t>
      </w:r>
      <w:r w:rsidR="00BA662C">
        <w:t xml:space="preserve"> </w:t>
      </w:r>
      <w:r w:rsidRPr="009553E2">
        <w:t>ogłoszona</w:t>
      </w:r>
      <w:r w:rsidR="00BA662C">
        <w:t xml:space="preserve"> </w:t>
      </w:r>
      <w:r w:rsidRPr="009553E2">
        <w:t>ustnie</w:t>
      </w:r>
      <w:r w:rsidR="00BA662C">
        <w:t xml:space="preserve"> </w:t>
      </w:r>
      <w:r w:rsidRPr="009553E2">
        <w:t>doręczana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stronie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piśmie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terminie</w:t>
      </w:r>
      <w:r w:rsidR="00BA662C">
        <w:t xml:space="preserve"> </w:t>
      </w:r>
      <w:r w:rsidRPr="009553E2">
        <w:t>1</w:t>
      </w:r>
      <w:r w:rsidR="001E1362" w:rsidRPr="009553E2">
        <w:t>4</w:t>
      </w:r>
      <w:r w:rsidR="00BA662C">
        <w:t xml:space="preserve"> </w:t>
      </w:r>
      <w:r w:rsidRPr="009553E2">
        <w:t>dni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jej</w:t>
      </w:r>
      <w:r w:rsidR="00BA662C">
        <w:t xml:space="preserve"> </w:t>
      </w:r>
      <w:r w:rsidRPr="009553E2">
        <w:t>ogłoszenia.</w:t>
      </w:r>
      <w:r w:rsidR="00BA662C">
        <w:t xml:space="preserve"> </w:t>
      </w:r>
      <w:r w:rsidRPr="009553E2">
        <w:t>Wprowadzenie</w:t>
      </w:r>
      <w:r w:rsidR="00BA662C">
        <w:t xml:space="preserve"> </w:t>
      </w:r>
      <w:r w:rsidRPr="009553E2">
        <w:t>możliwości</w:t>
      </w:r>
      <w:r w:rsidR="00BA662C">
        <w:t xml:space="preserve"> </w:t>
      </w:r>
      <w:r w:rsidRPr="009553E2">
        <w:t>ustnego</w:t>
      </w:r>
      <w:r w:rsidR="00BA662C">
        <w:t xml:space="preserve"> </w:t>
      </w:r>
      <w:r w:rsidRPr="009553E2">
        <w:t>ogłoszenia</w:t>
      </w:r>
      <w:r w:rsidR="00BA662C">
        <w:t xml:space="preserve"> </w:t>
      </w:r>
      <w:r w:rsidRPr="009553E2">
        <w:t>decyzji</w:t>
      </w:r>
      <w:r w:rsidR="00BA662C">
        <w:t xml:space="preserve"> </w:t>
      </w:r>
      <w:r w:rsidRPr="009553E2">
        <w:t>ma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zadanie</w:t>
      </w:r>
      <w:r w:rsidR="00BA662C">
        <w:t xml:space="preserve"> </w:t>
      </w:r>
      <w:r w:rsidRPr="009553E2">
        <w:t>umożliwienie</w:t>
      </w:r>
      <w:r w:rsidR="00BA662C">
        <w:t xml:space="preserve"> </w:t>
      </w:r>
      <w:r w:rsidRPr="009553E2">
        <w:t>Prezesowi</w:t>
      </w:r>
      <w:r w:rsidR="00BA662C">
        <w:t xml:space="preserve"> </w:t>
      </w:r>
      <w:r w:rsidRPr="009553E2">
        <w:t>UKE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szybkiego</w:t>
      </w:r>
      <w:r w:rsidR="00BA662C">
        <w:t xml:space="preserve"> </w:t>
      </w:r>
      <w:r w:rsidRPr="009553E2">
        <w:t>reagowania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pojawiające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nadużycia.</w:t>
      </w:r>
      <w:r w:rsidR="00BA662C">
        <w:t xml:space="preserve"> </w:t>
      </w:r>
    </w:p>
    <w:p w14:paraId="04C27ED4" w14:textId="2A16AAFB" w:rsidR="00886823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17</w:t>
      </w:r>
      <w:r w:rsidR="00176013">
        <w:rPr>
          <w:rStyle w:val="Ppogrubienie"/>
        </w:rPr>
        <w:t>.</w:t>
      </w:r>
    </w:p>
    <w:p w14:paraId="34883FEB" w14:textId="3BDE936D" w:rsidR="00886823" w:rsidRPr="009553E2" w:rsidRDefault="0049499A" w:rsidP="00450082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>
        <w:t>Jak wynika z danych statystycznych</w:t>
      </w:r>
      <w:r w:rsidR="00176013">
        <w:t>,</w:t>
      </w:r>
      <w:r>
        <w:t xml:space="preserve"> </w:t>
      </w:r>
      <w:r w:rsidR="00886823" w:rsidRPr="00204440">
        <w:t>68,3%</w:t>
      </w:r>
      <w:r w:rsidR="00BA662C">
        <w:t xml:space="preserve"> </w:t>
      </w:r>
      <w:r w:rsidR="00886823" w:rsidRPr="00204440">
        <w:t>Polaków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E8029C">
        <w:t>przedziale</w:t>
      </w:r>
      <w:r w:rsidR="00BA662C">
        <w:t xml:space="preserve"> </w:t>
      </w:r>
      <w:r w:rsidR="00886823" w:rsidRPr="00E8029C">
        <w:t>wiekowym</w:t>
      </w:r>
      <w:r w:rsidR="00BA662C">
        <w:t xml:space="preserve"> </w:t>
      </w:r>
      <w:r w:rsidR="00886823" w:rsidRPr="00E8029C">
        <w:t>1</w:t>
      </w:r>
      <w:r w:rsidR="00FA54A7" w:rsidRPr="00E8029C">
        <w:t>6</w:t>
      </w:r>
      <w:r w:rsidR="00176013">
        <w:t>–</w:t>
      </w:r>
      <w:r w:rsidR="00886823" w:rsidRPr="00E8029C">
        <w:t>7</w:t>
      </w:r>
      <w:r w:rsidR="001E1362" w:rsidRPr="008F5BD4">
        <w:t>4</w:t>
      </w:r>
      <w:r w:rsidR="00BA662C">
        <w:t xml:space="preserve"> </w:t>
      </w:r>
      <w:r w:rsidR="00886823" w:rsidRPr="008F5BD4">
        <w:t>lata</w:t>
      </w:r>
      <w:r w:rsidR="00BA662C">
        <w:t xml:space="preserve"> </w:t>
      </w:r>
      <w:r w:rsidR="00886823" w:rsidRPr="008F5BD4">
        <w:t>korzysta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620C0D">
        <w:t>poczty</w:t>
      </w:r>
      <w:r w:rsidR="00BA662C">
        <w:t xml:space="preserve"> </w:t>
      </w:r>
      <w:r w:rsidR="00886823" w:rsidRPr="00620C0D">
        <w:t>elektronicznej</w:t>
      </w:r>
      <w:r w:rsidR="00886823" w:rsidRPr="00620C0D">
        <w:rPr>
          <w:vertAlign w:val="superscript"/>
        </w:rPr>
        <w:footnoteReference w:id="32"/>
      </w:r>
      <w:r w:rsidR="00886823" w:rsidRPr="00620C0D">
        <w:t>.</w:t>
      </w:r>
      <w:r w:rsidR="00BA662C">
        <w:t xml:space="preserve"> </w:t>
      </w:r>
      <w:r w:rsidR="00886823" w:rsidRPr="00620C0D">
        <w:t>Oprócz</w:t>
      </w:r>
      <w:r w:rsidR="00BA662C">
        <w:t xml:space="preserve"> </w:t>
      </w:r>
      <w:r w:rsidR="00886823" w:rsidRPr="00620C0D">
        <w:t>korzyści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620C0D">
        <w:t>tego</w:t>
      </w:r>
      <w:r w:rsidR="00BA662C">
        <w:t xml:space="preserve"> </w:t>
      </w:r>
      <w:r w:rsidR="00886823" w:rsidRPr="00620C0D">
        <w:t>środka</w:t>
      </w:r>
      <w:r w:rsidR="00BA662C">
        <w:t xml:space="preserve"> </w:t>
      </w:r>
      <w:r w:rsidR="00886823" w:rsidRPr="00620C0D">
        <w:t>komunikacji</w:t>
      </w:r>
      <w:r w:rsidR="00BA662C">
        <w:t xml:space="preserve"> </w:t>
      </w:r>
      <w:r w:rsidR="00886823" w:rsidRPr="00620C0D">
        <w:t>elektronicznej,</w:t>
      </w:r>
      <w:r w:rsidR="00BA662C">
        <w:t xml:space="preserve"> </w:t>
      </w:r>
      <w:r w:rsidR="00886823" w:rsidRPr="00620C0D">
        <w:t>na</w:t>
      </w:r>
      <w:r w:rsidR="00BA662C">
        <w:t xml:space="preserve"> </w:t>
      </w:r>
      <w:r w:rsidR="00886823" w:rsidRPr="00620C0D">
        <w:t>użytkowników</w:t>
      </w:r>
      <w:r w:rsidR="00BA662C">
        <w:t xml:space="preserve"> </w:t>
      </w:r>
      <w:r w:rsidR="00886823" w:rsidRPr="00620C0D">
        <w:t>poczty</w:t>
      </w:r>
      <w:r w:rsidR="00BA662C">
        <w:t xml:space="preserve"> </w:t>
      </w:r>
      <w:r w:rsidR="00886823" w:rsidRPr="00620C0D">
        <w:t>czyhają</w:t>
      </w:r>
      <w:r w:rsidR="00BA662C">
        <w:t xml:space="preserve"> </w:t>
      </w:r>
      <w:r w:rsidR="00886823" w:rsidRPr="00620C0D">
        <w:t>również</w:t>
      </w:r>
      <w:r w:rsidR="00BA662C">
        <w:t xml:space="preserve"> </w:t>
      </w:r>
      <w:r w:rsidR="00886823" w:rsidRPr="00620C0D">
        <w:t>zagrożenia.</w:t>
      </w:r>
      <w:r w:rsidR="00BA662C">
        <w:t xml:space="preserve"> </w:t>
      </w:r>
      <w:r w:rsidR="00886823" w:rsidRPr="00620C0D">
        <w:t>Protokół</w:t>
      </w:r>
      <w:r w:rsidR="00BA662C">
        <w:t xml:space="preserve"> </w:t>
      </w:r>
      <w:r w:rsidR="00886823" w:rsidRPr="00620C0D">
        <w:t>SMTP,</w:t>
      </w:r>
      <w:r w:rsidR="00BA662C">
        <w:t xml:space="preserve"> </w:t>
      </w:r>
      <w:r w:rsidR="00886823" w:rsidRPr="00620C0D">
        <w:t>używany</w:t>
      </w:r>
      <w:r w:rsidR="00BA662C">
        <w:t xml:space="preserve"> </w:t>
      </w:r>
      <w:r w:rsidR="00886823" w:rsidRPr="00620C0D">
        <w:t>do</w:t>
      </w:r>
      <w:r w:rsidR="00BA662C">
        <w:t xml:space="preserve"> </w:t>
      </w:r>
      <w:r w:rsidR="00886823" w:rsidRPr="00620C0D">
        <w:t>wysyłania</w:t>
      </w:r>
      <w:r w:rsidR="00BA662C">
        <w:t xml:space="preserve"> </w:t>
      </w:r>
      <w:r w:rsidR="00886823" w:rsidRPr="00620C0D">
        <w:t>poczty</w:t>
      </w:r>
      <w:r w:rsidR="00BA662C">
        <w:t xml:space="preserve"> </w:t>
      </w:r>
      <w:r w:rsidR="00886823" w:rsidRPr="00620C0D">
        <w:t>elektronicznej,</w:t>
      </w:r>
      <w:r w:rsidR="00BA662C">
        <w:t xml:space="preserve"> </w:t>
      </w:r>
      <w:r w:rsidR="00886823" w:rsidRPr="00620C0D">
        <w:t>nie</w:t>
      </w:r>
      <w:r w:rsidR="00BA662C">
        <w:t xml:space="preserve"> </w:t>
      </w:r>
      <w:r w:rsidR="00886823" w:rsidRPr="00620C0D">
        <w:t>zakładał</w:t>
      </w:r>
      <w:r w:rsidR="00BA662C">
        <w:t xml:space="preserve"> </w:t>
      </w:r>
      <w:r w:rsidR="00065C62" w:rsidRPr="00620C0D">
        <w:t>pierwotnie</w:t>
      </w:r>
      <w:r w:rsidR="00065C62">
        <w:t xml:space="preserve"> </w:t>
      </w:r>
      <w:r w:rsidR="00886823" w:rsidRPr="00620C0D">
        <w:t>możliwości</w:t>
      </w:r>
      <w:r w:rsidR="00BA662C">
        <w:t xml:space="preserve"> </w:t>
      </w:r>
      <w:r w:rsidR="00886823" w:rsidRPr="00620C0D">
        <w:t>uwierzytelnienia</w:t>
      </w:r>
      <w:r w:rsidR="00BA662C">
        <w:t xml:space="preserve"> </w:t>
      </w:r>
      <w:r w:rsidR="00886823" w:rsidRPr="00620C0D">
        <w:t>wysyłanych</w:t>
      </w:r>
      <w:r w:rsidR="00BA662C">
        <w:t xml:space="preserve"> </w:t>
      </w:r>
      <w:r w:rsidR="00886823" w:rsidRPr="00620C0D">
        <w:t>wiadomości.</w:t>
      </w:r>
      <w:r w:rsidR="00BA662C">
        <w:t xml:space="preserve"> </w:t>
      </w:r>
      <w:r w:rsidR="001E1362" w:rsidRPr="006D575F">
        <w:t>W</w:t>
      </w:r>
      <w:r w:rsidR="00BA662C">
        <w:t xml:space="preserve"> </w:t>
      </w:r>
      <w:r w:rsidR="00886823" w:rsidRPr="009553E2">
        <w:t>konsekwencji</w:t>
      </w:r>
      <w:r w:rsidR="00BA662C">
        <w:t xml:space="preserve"> </w:t>
      </w:r>
      <w:r w:rsidR="00065C62" w:rsidRPr="009553E2">
        <w:t>jest</w:t>
      </w:r>
      <w:r w:rsidR="00065C62">
        <w:t xml:space="preserve"> </w:t>
      </w:r>
      <w:r w:rsidR="00886823" w:rsidRPr="009553E2">
        <w:t>możliwa</w:t>
      </w:r>
      <w:r w:rsidR="00BA662C">
        <w:t xml:space="preserve"> </w:t>
      </w:r>
      <w:r w:rsidR="00886823" w:rsidRPr="009553E2">
        <w:t>sytuacja,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której</w:t>
      </w:r>
      <w:r w:rsidR="00BA662C">
        <w:t xml:space="preserve"> </w:t>
      </w:r>
      <w:r w:rsidR="00886823" w:rsidRPr="009553E2">
        <w:t>nadawca</w:t>
      </w:r>
      <w:r w:rsidR="00BA662C">
        <w:t xml:space="preserve"> </w:t>
      </w:r>
      <w:r w:rsidR="00886823" w:rsidRPr="009553E2">
        <w:t>wiadomości</w:t>
      </w:r>
      <w:r w:rsidR="00BA662C">
        <w:t xml:space="preserve"> </w:t>
      </w:r>
      <w:r w:rsidR="00886823" w:rsidRPr="009553E2">
        <w:t>może</w:t>
      </w:r>
      <w:r w:rsidR="00BA662C">
        <w:t xml:space="preserve"> </w:t>
      </w:r>
      <w:r w:rsidR="00886823" w:rsidRPr="009553E2">
        <w:t>wskazać</w:t>
      </w:r>
      <w:r w:rsidR="00BA662C">
        <w:t xml:space="preserve"> </w:t>
      </w:r>
      <w:r w:rsidR="00886823" w:rsidRPr="009553E2">
        <w:t>inny</w:t>
      </w:r>
      <w:r w:rsidR="00BA662C">
        <w:t xml:space="preserve"> </w:t>
      </w:r>
      <w:r w:rsidR="00886823" w:rsidRPr="009553E2">
        <w:t>adres</w:t>
      </w:r>
      <w:r w:rsidR="00BA662C">
        <w:t xml:space="preserve"> </w:t>
      </w:r>
      <w:r w:rsidR="00886823" w:rsidRPr="009553E2">
        <w:t>zwrotny</w:t>
      </w:r>
      <w:r w:rsidR="00BA662C">
        <w:t xml:space="preserve"> </w:t>
      </w:r>
      <w:r w:rsidR="00886823" w:rsidRPr="009553E2">
        <w:t>(</w:t>
      </w:r>
      <w:r w:rsidR="00886823" w:rsidRPr="009553E2">
        <w:rPr>
          <w:i/>
        </w:rPr>
        <w:t>From</w:t>
      </w:r>
      <w:r w:rsidR="00BA662C">
        <w:rPr>
          <w:i/>
        </w:rPr>
        <w:t xml:space="preserve"> </w:t>
      </w:r>
      <w:r w:rsidR="00886823" w:rsidRPr="009553E2">
        <w:rPr>
          <w:i/>
        </w:rPr>
        <w:t>adres)</w:t>
      </w:r>
      <w:r w:rsidR="00BA662C">
        <w:t xml:space="preserve"> </w:t>
      </w:r>
      <w:r w:rsidR="00886823" w:rsidRPr="009553E2">
        <w:t>niż</w:t>
      </w:r>
      <w:r w:rsidR="00BA662C">
        <w:t xml:space="preserve"> </w:t>
      </w:r>
      <w:r w:rsidR="00886823" w:rsidRPr="009553E2">
        <w:t>jego</w:t>
      </w:r>
      <w:r w:rsidR="00BA662C">
        <w:t xml:space="preserve"> </w:t>
      </w:r>
      <w:r w:rsidR="00886823" w:rsidRPr="009553E2">
        <w:t>prawdziwy</w:t>
      </w:r>
      <w:r w:rsidR="00BA662C">
        <w:t xml:space="preserve"> </w:t>
      </w:r>
      <w:r w:rsidR="00886823" w:rsidRPr="009553E2">
        <w:t>adres.</w:t>
      </w:r>
      <w:r w:rsidR="00BA662C">
        <w:t xml:space="preserve"> </w:t>
      </w:r>
      <w:r w:rsidR="00886823" w:rsidRPr="009553E2">
        <w:t>Często</w:t>
      </w:r>
      <w:r w:rsidR="00BA662C">
        <w:t xml:space="preserve"> </w:t>
      </w:r>
      <w:r w:rsidR="00886823" w:rsidRPr="009553E2">
        <w:t>wykorzystują</w:t>
      </w:r>
      <w:r w:rsidR="00BA662C">
        <w:t xml:space="preserve"> </w:t>
      </w:r>
      <w:r w:rsidR="00886823" w:rsidRPr="009553E2">
        <w:t>to</w:t>
      </w:r>
      <w:r w:rsidR="00BA662C">
        <w:t xml:space="preserve"> </w:t>
      </w:r>
      <w:r w:rsidR="00886823" w:rsidRPr="009553E2">
        <w:t>oszuści,</w:t>
      </w:r>
      <w:r w:rsidR="00BA662C">
        <w:t xml:space="preserve"> </w:t>
      </w:r>
      <w:r w:rsidR="00886823" w:rsidRPr="009553E2">
        <w:t>próbując</w:t>
      </w:r>
      <w:r w:rsidR="00BA662C">
        <w:t xml:space="preserve"> </w:t>
      </w:r>
      <w:r w:rsidR="00886823" w:rsidRPr="009553E2">
        <w:t>podszyć</w:t>
      </w:r>
      <w:r w:rsidR="00BA662C">
        <w:t xml:space="preserve"> </w:t>
      </w:r>
      <w:r w:rsidR="00886823" w:rsidRPr="009553E2">
        <w:t>się</w:t>
      </w:r>
      <w:r w:rsidR="00BA662C">
        <w:t xml:space="preserve"> </w:t>
      </w:r>
      <w:r w:rsidR="00886823" w:rsidRPr="009553E2">
        <w:t>pod</w:t>
      </w:r>
      <w:r w:rsidR="00BA662C">
        <w:t xml:space="preserve"> </w:t>
      </w:r>
      <w:r w:rsidR="00886823" w:rsidRPr="009553E2">
        <w:t>zaufane</w:t>
      </w:r>
      <w:r w:rsidR="00BA662C">
        <w:t xml:space="preserve"> </w:t>
      </w:r>
      <w:r w:rsidR="00886823" w:rsidRPr="009553E2">
        <w:t>instytucje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wyłudzić</w:t>
      </w:r>
      <w:r w:rsidR="00BA662C">
        <w:t xml:space="preserve"> </w:t>
      </w:r>
      <w:r w:rsidR="00886823" w:rsidRPr="009553E2">
        <w:t>dane</w:t>
      </w:r>
      <w:r w:rsidR="00BA662C">
        <w:t xml:space="preserve"> </w:t>
      </w:r>
      <w:r w:rsidR="00886823" w:rsidRPr="009553E2">
        <w:t>od</w:t>
      </w:r>
      <w:r w:rsidR="00BA662C">
        <w:t xml:space="preserve"> </w:t>
      </w:r>
      <w:r w:rsidR="00886823" w:rsidRPr="009553E2">
        <w:t>użytkowników</w:t>
      </w:r>
      <w:r w:rsidR="00BA662C">
        <w:t xml:space="preserve"> </w:t>
      </w:r>
      <w:r w:rsidR="00886823" w:rsidRPr="009553E2">
        <w:t>poczty</w:t>
      </w:r>
      <w:r w:rsidR="00BA662C">
        <w:t xml:space="preserve"> </w:t>
      </w:r>
      <w:r w:rsidR="00886823" w:rsidRPr="009553E2">
        <w:t>elektronicznej,</w:t>
      </w:r>
      <w:r w:rsidR="00BA662C">
        <w:t xml:space="preserve"> </w:t>
      </w:r>
      <w:r w:rsidR="00886823" w:rsidRPr="009553E2">
        <w:t>stosując</w:t>
      </w:r>
      <w:r w:rsidR="00BA662C">
        <w:t xml:space="preserve"> </w:t>
      </w:r>
      <w:r w:rsidR="00886823" w:rsidRPr="009553E2">
        <w:t>ataki</w:t>
      </w:r>
      <w:r w:rsidR="00BA662C">
        <w:t xml:space="preserve"> </w:t>
      </w:r>
      <w:proofErr w:type="spellStart"/>
      <w:r w:rsidR="00886823" w:rsidRPr="009553E2">
        <w:t>phishingowe</w:t>
      </w:r>
      <w:proofErr w:type="spellEnd"/>
      <w:r w:rsidR="00886823" w:rsidRPr="009553E2">
        <w:t>.</w:t>
      </w:r>
      <w:r w:rsidR="00BA662C">
        <w:t xml:space="preserve"> </w:t>
      </w:r>
      <w:r w:rsidR="00886823" w:rsidRPr="009553E2">
        <w:t>Możliwy</w:t>
      </w:r>
      <w:r w:rsidR="00BA662C">
        <w:t xml:space="preserve"> </w:t>
      </w:r>
      <w:r w:rsidR="00886823" w:rsidRPr="009553E2">
        <w:t>jest</w:t>
      </w:r>
      <w:r w:rsidR="00BA662C">
        <w:t xml:space="preserve"> </w:t>
      </w:r>
      <w:r w:rsidR="00886823" w:rsidRPr="009553E2">
        <w:t>również</w:t>
      </w:r>
      <w:r w:rsidR="00BA662C">
        <w:t xml:space="preserve"> </w:t>
      </w:r>
      <w:r w:rsidR="00886823" w:rsidRPr="009553E2">
        <w:t>atak</w:t>
      </w:r>
      <w:r w:rsidR="00BA662C">
        <w:t xml:space="preserve"> </w:t>
      </w:r>
      <w:r w:rsidR="00886823" w:rsidRPr="009553E2">
        <w:t>typu</w:t>
      </w:r>
      <w:r w:rsidR="00BA662C">
        <w:t xml:space="preserve"> </w:t>
      </w:r>
      <w:proofErr w:type="spellStart"/>
      <w:r w:rsidR="00886823" w:rsidRPr="009553E2">
        <w:rPr>
          <w:i/>
        </w:rPr>
        <w:t>man</w:t>
      </w:r>
      <w:proofErr w:type="spellEnd"/>
      <w:r w:rsidR="00BA662C">
        <w:rPr>
          <w:i/>
        </w:rPr>
        <w:t xml:space="preserve"> </w:t>
      </w:r>
      <w:r w:rsidR="00886823" w:rsidRPr="009553E2">
        <w:rPr>
          <w:i/>
        </w:rPr>
        <w:t>in</w:t>
      </w:r>
      <w:r w:rsidR="00BA662C">
        <w:rPr>
          <w:i/>
        </w:rPr>
        <w:t xml:space="preserve"> </w:t>
      </w:r>
      <w:r w:rsidR="00886823" w:rsidRPr="009553E2">
        <w:rPr>
          <w:i/>
        </w:rPr>
        <w:t>the</w:t>
      </w:r>
      <w:r w:rsidR="00BA662C">
        <w:rPr>
          <w:i/>
        </w:rPr>
        <w:t xml:space="preserve"> </w:t>
      </w:r>
      <w:proofErr w:type="spellStart"/>
      <w:r w:rsidR="00886823" w:rsidRPr="009553E2">
        <w:rPr>
          <w:i/>
        </w:rPr>
        <w:t>middle</w:t>
      </w:r>
      <w:proofErr w:type="spellEnd"/>
      <w:r w:rsidR="00886823" w:rsidRPr="009553E2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którym</w:t>
      </w:r>
      <w:r w:rsidR="00BA662C">
        <w:t xml:space="preserve"> </w:t>
      </w:r>
      <w:r w:rsidR="00886823" w:rsidRPr="009553E2">
        <w:t>przestępca</w:t>
      </w:r>
      <w:r w:rsidR="00BA662C">
        <w:t xml:space="preserve"> </w:t>
      </w:r>
      <w:r w:rsidR="00886823" w:rsidRPr="009553E2">
        <w:t>modyfikuje</w:t>
      </w:r>
      <w:r w:rsidR="00BA662C">
        <w:t xml:space="preserve"> </w:t>
      </w:r>
      <w:r w:rsidR="00886823" w:rsidRPr="009553E2">
        <w:t>treść</w:t>
      </w:r>
      <w:r w:rsidR="00BA662C">
        <w:t xml:space="preserve"> </w:t>
      </w:r>
      <w:r w:rsidR="00886823" w:rsidRPr="009553E2">
        <w:t>wiadomości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trakcie</w:t>
      </w:r>
      <w:r w:rsidR="00BA662C">
        <w:t xml:space="preserve"> </w:t>
      </w:r>
      <w:r w:rsidR="00886823" w:rsidRPr="009553E2">
        <w:t>jej</w:t>
      </w:r>
      <w:r w:rsidR="00BA662C">
        <w:t xml:space="preserve"> </w:t>
      </w:r>
      <w:r w:rsidR="00886823" w:rsidRPr="009553E2">
        <w:t>przesyłania</w:t>
      </w:r>
      <w:r w:rsidR="00886823" w:rsidRPr="009553E2">
        <w:rPr>
          <w:vertAlign w:val="superscript"/>
        </w:rPr>
        <w:footnoteReference w:id="33"/>
      </w:r>
      <w:r w:rsidR="00886823" w:rsidRPr="009553E2">
        <w:t>.</w:t>
      </w:r>
    </w:p>
    <w:p w14:paraId="6A08D6FC" w14:textId="366CE6F0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Mechanizm</w:t>
      </w:r>
      <w:r w:rsidR="00BA662C">
        <w:t xml:space="preserve"> </w:t>
      </w:r>
      <w:r w:rsidRPr="009553E2">
        <w:t>SPF</w:t>
      </w:r>
      <w:r w:rsidR="00BA662C">
        <w:t xml:space="preserve"> </w:t>
      </w:r>
      <w:r w:rsidR="00FA54A7">
        <w:noBreakHyphen/>
      </w:r>
      <w:r w:rsidR="00BA662C">
        <w:t xml:space="preserve"> </w:t>
      </w:r>
      <w:proofErr w:type="spellStart"/>
      <w:r w:rsidRPr="009553E2">
        <w:t>Sender</w:t>
      </w:r>
      <w:proofErr w:type="spellEnd"/>
      <w:r w:rsidR="00BA662C">
        <w:t xml:space="preserve"> </w:t>
      </w:r>
      <w:r w:rsidRPr="009553E2">
        <w:t>Policy</w:t>
      </w:r>
      <w:r w:rsidR="00BA662C">
        <w:t xml:space="preserve"> </w:t>
      </w:r>
      <w:r w:rsidRPr="009553E2">
        <w:t>Framework</w:t>
      </w:r>
      <w:r w:rsidRPr="009553E2">
        <w:rPr>
          <w:rStyle w:val="Odwoanieprzypisudolnego"/>
          <w:lang w:val="en-GB"/>
        </w:rPr>
        <w:footnoteReference w:id="34"/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jednym</w:t>
      </w:r>
      <w:r w:rsidR="00BA662C">
        <w:t xml:space="preserve"> </w:t>
      </w:r>
      <w:r w:rsidRPr="009553E2">
        <w:t>ze</w:t>
      </w:r>
      <w:r w:rsidR="00BA662C">
        <w:t xml:space="preserve"> </w:t>
      </w:r>
      <w:r w:rsidRPr="009553E2">
        <w:t>środków</w:t>
      </w:r>
      <w:r w:rsidR="00BA662C">
        <w:t xml:space="preserve"> </w:t>
      </w:r>
      <w:r w:rsidRPr="009553E2">
        <w:t>przeciwdziałania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typu</w:t>
      </w:r>
      <w:r w:rsidR="00BA662C">
        <w:t xml:space="preserve"> </w:t>
      </w:r>
      <w:r w:rsidRPr="009553E2">
        <w:t>zagrożeniom.</w:t>
      </w:r>
      <w:r w:rsidR="00BA662C">
        <w:t xml:space="preserve"> </w:t>
      </w:r>
      <w:r w:rsidRPr="009553E2">
        <w:t>Polega</w:t>
      </w:r>
      <w:r w:rsidR="00BA662C">
        <w:t xml:space="preserve"> </w:t>
      </w:r>
      <w:r w:rsidRPr="009553E2">
        <w:t>on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wpisaniu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DNS</w:t>
      </w:r>
      <w:r w:rsidR="00BA662C">
        <w:t xml:space="preserve"> </w:t>
      </w:r>
      <w:r w:rsidRPr="009553E2">
        <w:t>odpowiedniego</w:t>
      </w:r>
      <w:r w:rsidR="00BA662C">
        <w:t xml:space="preserve"> </w:t>
      </w:r>
      <w:r w:rsidRPr="009553E2">
        <w:t>rekordu,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którym</w:t>
      </w:r>
      <w:r w:rsidR="00BA662C">
        <w:t xml:space="preserve"> </w:t>
      </w:r>
      <w:r w:rsidRPr="009553E2">
        <w:t>wskazane</w:t>
      </w:r>
      <w:r w:rsidR="00BA662C">
        <w:t xml:space="preserve"> </w:t>
      </w:r>
      <w:r w:rsidRPr="009553E2">
        <w:t>zostaną</w:t>
      </w:r>
      <w:r w:rsidR="00BA662C">
        <w:t xml:space="preserve"> </w:t>
      </w:r>
      <w:r w:rsidRPr="009553E2">
        <w:t>adresy</w:t>
      </w:r>
      <w:r w:rsidR="00BA662C">
        <w:t xml:space="preserve"> </w:t>
      </w:r>
      <w:r w:rsidRPr="009553E2">
        <w:t>IP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nazwy</w:t>
      </w:r>
      <w:r w:rsidR="00BA662C">
        <w:t xml:space="preserve"> </w:t>
      </w:r>
      <w:r w:rsidRPr="009553E2">
        <w:t>domenowe</w:t>
      </w:r>
      <w:r w:rsidR="00BA662C">
        <w:t xml:space="preserve"> </w:t>
      </w:r>
      <w:r w:rsidRPr="009553E2">
        <w:t>serwera,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mogą</w:t>
      </w:r>
      <w:r w:rsidR="00BA662C">
        <w:t xml:space="preserve"> </w:t>
      </w:r>
      <w:r w:rsidRPr="009553E2">
        <w:t>wysyłać</w:t>
      </w:r>
      <w:r w:rsidR="00BA662C">
        <w:t xml:space="preserve"> </w:t>
      </w:r>
      <w:r w:rsidRPr="009553E2">
        <w:t>pocztę</w:t>
      </w:r>
      <w:r w:rsidR="00BA662C">
        <w:t xml:space="preserve"> </w:t>
      </w:r>
      <w:r w:rsidRPr="009553E2">
        <w:t>elektroniczną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danej</w:t>
      </w:r>
      <w:r w:rsidR="00BA662C">
        <w:t xml:space="preserve"> </w:t>
      </w:r>
      <w:r w:rsidRPr="009553E2">
        <w:t>domeny.</w:t>
      </w:r>
      <w:r w:rsidR="00BA662C">
        <w:t xml:space="preserve"> </w:t>
      </w:r>
      <w:r w:rsidRPr="009553E2">
        <w:t>Serwer</w:t>
      </w:r>
      <w:r w:rsidR="00BA662C">
        <w:t xml:space="preserve"> </w:t>
      </w:r>
      <w:r w:rsidRPr="009553E2">
        <w:t>pocztowy</w:t>
      </w:r>
      <w:r w:rsidR="00BA662C">
        <w:t xml:space="preserve"> </w:t>
      </w:r>
      <w:r w:rsidRPr="009553E2">
        <w:t>odbiorcy,</w:t>
      </w:r>
      <w:r w:rsidR="00BA662C">
        <w:t xml:space="preserve"> </w:t>
      </w:r>
      <w:r w:rsidRPr="009553E2">
        <w:t>odbierając</w:t>
      </w:r>
      <w:r w:rsidR="00BA662C">
        <w:t xml:space="preserve"> </w:t>
      </w:r>
      <w:r w:rsidRPr="009553E2">
        <w:t>wiadomość,</w:t>
      </w:r>
      <w:r w:rsidR="00BA662C">
        <w:t xml:space="preserve"> </w:t>
      </w:r>
      <w:r w:rsidRPr="009553E2">
        <w:t>sprawdza,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adres</w:t>
      </w:r>
      <w:r w:rsidR="00BA662C">
        <w:t xml:space="preserve"> </w:t>
      </w:r>
      <w:r w:rsidRPr="009553E2">
        <w:t>IP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nazwa</w:t>
      </w:r>
      <w:r w:rsidR="00BA662C">
        <w:t xml:space="preserve"> </w:t>
      </w:r>
      <w:r w:rsidRPr="009553E2">
        <w:t>domenowa</w:t>
      </w:r>
      <w:r w:rsidR="00BA662C">
        <w:t xml:space="preserve"> </w:t>
      </w:r>
      <w:r w:rsidRPr="009553E2">
        <w:t>serwera,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których</w:t>
      </w:r>
      <w:r w:rsidR="00BA662C">
        <w:t xml:space="preserve"> </w:t>
      </w:r>
      <w:r w:rsidRPr="009553E2">
        <w:t>została</w:t>
      </w:r>
      <w:r w:rsidR="00BA662C">
        <w:t xml:space="preserve"> </w:t>
      </w:r>
      <w:r w:rsidRPr="009553E2">
        <w:t>wysłana</w:t>
      </w:r>
      <w:r w:rsidR="00BA662C">
        <w:t xml:space="preserve"> </w:t>
      </w:r>
      <w:r w:rsidRPr="009553E2">
        <w:t>wiadomość,</w:t>
      </w:r>
      <w:r w:rsidR="00BA662C">
        <w:t xml:space="preserve"> </w:t>
      </w:r>
      <w:r w:rsidRPr="009553E2">
        <w:t>zgadza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rekordem</w:t>
      </w:r>
      <w:r w:rsidR="00BA662C">
        <w:t xml:space="preserve"> </w:t>
      </w:r>
      <w:r w:rsidRPr="009553E2">
        <w:t>SPF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danej</w:t>
      </w:r>
      <w:r w:rsidR="00BA662C">
        <w:t xml:space="preserve"> </w:t>
      </w:r>
      <w:r w:rsidRPr="009553E2">
        <w:t>domeny.</w:t>
      </w:r>
      <w:r w:rsidR="00BA662C">
        <w:t xml:space="preserve"> </w:t>
      </w:r>
      <w:r w:rsidRPr="009553E2">
        <w:t>Jeżeli</w:t>
      </w:r>
      <w:r w:rsidR="00BA662C">
        <w:t xml:space="preserve"> </w:t>
      </w:r>
      <w:r w:rsidRPr="009553E2">
        <w:t>nie,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taka</w:t>
      </w:r>
      <w:r w:rsidR="00BA662C">
        <w:t xml:space="preserve"> </w:t>
      </w:r>
      <w:r w:rsidRPr="009553E2">
        <w:t>wiadomość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Pr="009553E2">
        <w:t>oznaczona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spam</w:t>
      </w:r>
      <w:r w:rsidR="00BA662C">
        <w:t xml:space="preserve"> </w:t>
      </w:r>
      <w:r w:rsidRPr="009553E2">
        <w:t>albo</w:t>
      </w:r>
      <w:r w:rsidR="00BA662C">
        <w:t xml:space="preserve"> </w:t>
      </w:r>
      <w:r w:rsidRPr="009553E2">
        <w:t>zablokowana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serwer</w:t>
      </w:r>
      <w:r w:rsidR="00BA662C">
        <w:t xml:space="preserve"> </w:t>
      </w:r>
      <w:r w:rsidRPr="009553E2">
        <w:t>odbiorcy.</w:t>
      </w:r>
      <w:r w:rsidR="00BA662C">
        <w:t xml:space="preserve"> </w:t>
      </w:r>
      <w:r w:rsidRPr="009553E2">
        <w:t>Kolejnym</w:t>
      </w:r>
      <w:r w:rsidR="00BA662C">
        <w:t xml:space="preserve"> </w:t>
      </w:r>
      <w:r w:rsidRPr="009553E2">
        <w:t>mechanizm</w:t>
      </w:r>
      <w:r w:rsidR="00176013">
        <w:t>em</w:t>
      </w:r>
      <w:r w:rsidR="00BA662C">
        <w:t xml:space="preserve"> </w:t>
      </w:r>
      <w:r w:rsidRPr="009553E2">
        <w:t>uwierzytelniania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DKIM</w:t>
      </w:r>
      <w:r w:rsidR="00BA662C">
        <w:t xml:space="preserve"> </w:t>
      </w:r>
      <w:r w:rsidR="00FA54A7">
        <w:noBreakHyphen/>
      </w:r>
      <w:r w:rsidR="00BA662C">
        <w:t xml:space="preserve"> </w:t>
      </w:r>
      <w:proofErr w:type="spellStart"/>
      <w:r w:rsidRPr="009553E2">
        <w:t>DomainKeys</w:t>
      </w:r>
      <w:proofErr w:type="spellEnd"/>
      <w:r w:rsidR="00BA662C">
        <w:t xml:space="preserve"> </w:t>
      </w:r>
      <w:proofErr w:type="spellStart"/>
      <w:r w:rsidRPr="009553E2">
        <w:t>Identified</w:t>
      </w:r>
      <w:proofErr w:type="spellEnd"/>
      <w:r w:rsidR="00BA662C">
        <w:t xml:space="preserve"> </w:t>
      </w:r>
      <w:r w:rsidRPr="009553E2">
        <w:t>Mail</w:t>
      </w:r>
      <w:r w:rsidRPr="009553E2">
        <w:rPr>
          <w:rStyle w:val="Odwoanieprzypisudolnego"/>
          <w:lang w:val="en-GB"/>
        </w:rPr>
        <w:footnoteReference w:id="35"/>
      </w:r>
      <w:r w:rsidRPr="009553E2">
        <w:t>.</w:t>
      </w:r>
      <w:r w:rsidR="00BA662C">
        <w:t xml:space="preserve"> </w:t>
      </w:r>
      <w:r w:rsidRPr="009553E2">
        <w:t>Pozwala</w:t>
      </w:r>
      <w:r w:rsidR="00BA662C">
        <w:t xml:space="preserve"> </w:t>
      </w:r>
      <w:r w:rsidRPr="009553E2">
        <w:t>on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cyfrowe</w:t>
      </w:r>
      <w:r w:rsidR="00BA662C">
        <w:t xml:space="preserve"> </w:t>
      </w:r>
      <w:r w:rsidRPr="009553E2">
        <w:t>podpisanie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email</w:t>
      </w:r>
      <w:r w:rsidR="00BA662C">
        <w:t xml:space="preserve"> </w:t>
      </w:r>
      <w:r w:rsidRPr="009553E2">
        <w:t>pochodzącej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konkretnej</w:t>
      </w:r>
      <w:r w:rsidR="00BA662C">
        <w:t xml:space="preserve"> </w:t>
      </w:r>
      <w:r w:rsidRPr="009553E2">
        <w:t>domeny.</w:t>
      </w:r>
      <w:r w:rsidR="00BA662C">
        <w:t xml:space="preserve"> </w:t>
      </w:r>
      <w:r w:rsidRPr="009553E2">
        <w:t>Klucz</w:t>
      </w:r>
      <w:r w:rsidR="00BA662C">
        <w:t xml:space="preserve"> </w:t>
      </w:r>
      <w:r w:rsidRPr="009553E2">
        <w:t>publiczny,</w:t>
      </w:r>
      <w:r w:rsidR="00BA662C">
        <w:t xml:space="preserve"> </w:t>
      </w:r>
      <w:r w:rsidRPr="009553E2">
        <w:t>niezbędny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uwierzytelnienia</w:t>
      </w:r>
      <w:r w:rsidR="00BA662C">
        <w:t xml:space="preserve"> </w:t>
      </w:r>
      <w:r w:rsidRPr="009553E2">
        <w:t>wiadomości,</w:t>
      </w:r>
      <w:r w:rsidR="00BA662C">
        <w:t xml:space="preserve"> </w:t>
      </w:r>
      <w:r w:rsidRPr="009553E2">
        <w:t>zostanie</w:t>
      </w:r>
      <w:r w:rsidR="00BA662C">
        <w:t xml:space="preserve"> </w:t>
      </w:r>
      <w:r w:rsidRPr="009553E2">
        <w:t>zawarty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odpowiednim</w:t>
      </w:r>
      <w:r w:rsidR="00BA662C">
        <w:t xml:space="preserve"> </w:t>
      </w:r>
      <w:r w:rsidRPr="009553E2">
        <w:t>rekordzie</w:t>
      </w:r>
      <w:r w:rsidR="00BA662C">
        <w:t xml:space="preserve"> </w:t>
      </w:r>
      <w:r w:rsidRPr="009553E2">
        <w:t>DNS,</w:t>
      </w:r>
      <w:r w:rsidR="00BA662C">
        <w:t xml:space="preserve"> </w:t>
      </w:r>
      <w:r w:rsidRPr="009553E2">
        <w:t>właściwym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danej</w:t>
      </w:r>
      <w:r w:rsidR="00BA662C">
        <w:t xml:space="preserve"> </w:t>
      </w:r>
      <w:r w:rsidRPr="009553E2">
        <w:t>domeny.</w:t>
      </w:r>
      <w:r w:rsidR="00BA662C">
        <w:t xml:space="preserve"> </w:t>
      </w:r>
      <w:r w:rsidRPr="009553E2">
        <w:t>Sprawdzając</w:t>
      </w:r>
      <w:r w:rsidR="00BA662C">
        <w:t xml:space="preserve"> </w:t>
      </w:r>
      <w:r w:rsidRPr="009553E2">
        <w:t>podpis,</w:t>
      </w:r>
      <w:r w:rsidR="00BA662C">
        <w:t xml:space="preserve"> </w:t>
      </w:r>
      <w:r w:rsidRPr="009553E2">
        <w:t>serwer</w:t>
      </w:r>
      <w:r w:rsidR="00BA662C">
        <w:t xml:space="preserve"> </w:t>
      </w:r>
      <w:r w:rsidRPr="009553E2">
        <w:t>odbiorcy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stanie</w:t>
      </w:r>
      <w:r w:rsidR="00BA662C">
        <w:t xml:space="preserve"> </w:t>
      </w:r>
      <w:r w:rsidRPr="009553E2">
        <w:t>sprawdzić,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wiadomość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została</w:t>
      </w:r>
      <w:r w:rsidR="00BA662C">
        <w:t xml:space="preserve"> </w:t>
      </w:r>
      <w:r w:rsidRPr="009553E2">
        <w:t>zmodyfikowania</w:t>
      </w:r>
      <w:r w:rsidR="00BA662C">
        <w:t xml:space="preserve"> </w:t>
      </w:r>
      <w:r w:rsidRPr="009553E2">
        <w:t>podczas</w:t>
      </w:r>
      <w:r w:rsidR="00BA662C">
        <w:t xml:space="preserve"> </w:t>
      </w:r>
      <w:r w:rsidRPr="009553E2">
        <w:t>przesyłania.</w:t>
      </w:r>
      <w:r w:rsidR="00BA662C">
        <w:t xml:space="preserve"> </w:t>
      </w:r>
      <w:r w:rsidRPr="009553E2">
        <w:t>Jeżeli</w:t>
      </w:r>
      <w:r w:rsidR="00BA662C">
        <w:t xml:space="preserve"> </w:t>
      </w:r>
      <w:r w:rsidRPr="009553E2">
        <w:t>klucz</w:t>
      </w:r>
      <w:r w:rsidR="00BA662C">
        <w:t xml:space="preserve"> </w:t>
      </w:r>
      <w:r w:rsidRPr="009553E2">
        <w:t>publiczny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pasuje</w:t>
      </w:r>
      <w:r w:rsidR="00BA662C">
        <w:t xml:space="preserve"> </w:t>
      </w:r>
      <w:r w:rsidR="00974CA1">
        <w:t xml:space="preserve">do </w:t>
      </w:r>
      <w:r w:rsidRPr="009553E2">
        <w:t>klucza</w:t>
      </w:r>
      <w:r w:rsidR="00BA662C">
        <w:t xml:space="preserve"> </w:t>
      </w:r>
      <w:r w:rsidRPr="009553E2">
        <w:t>prywatnego,</w:t>
      </w:r>
      <w:r w:rsidR="00BA662C">
        <w:t xml:space="preserve"> </w:t>
      </w:r>
      <w:r w:rsidRPr="009553E2">
        <w:t>którym</w:t>
      </w:r>
      <w:r w:rsidR="00BA662C">
        <w:t xml:space="preserve"> </w:t>
      </w:r>
      <w:r w:rsidRPr="009553E2">
        <w:t>została</w:t>
      </w:r>
      <w:r w:rsidR="00BA662C">
        <w:t xml:space="preserve"> </w:t>
      </w:r>
      <w:r w:rsidRPr="009553E2">
        <w:t>podpisana</w:t>
      </w:r>
      <w:r w:rsidR="00BA662C">
        <w:t xml:space="preserve"> </w:t>
      </w:r>
      <w:r w:rsidRPr="009553E2">
        <w:t>otrzymana</w:t>
      </w:r>
      <w:r w:rsidR="00BA662C">
        <w:t xml:space="preserve"> </w:t>
      </w:r>
      <w:r w:rsidRPr="009553E2">
        <w:t>wiadomość,</w:t>
      </w:r>
      <w:r w:rsidR="00BA662C">
        <w:t xml:space="preserve"> </w:t>
      </w:r>
      <w:r w:rsidRPr="009553E2">
        <w:t>oznacza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jej</w:t>
      </w:r>
      <w:r w:rsidR="00BA662C">
        <w:t xml:space="preserve"> </w:t>
      </w:r>
      <w:r w:rsidRPr="009553E2">
        <w:t>nieuprawnioną</w:t>
      </w:r>
      <w:r w:rsidR="00BA662C">
        <w:t xml:space="preserve"> </w:t>
      </w:r>
      <w:r w:rsidRPr="009553E2">
        <w:t>modyfikację</w:t>
      </w:r>
      <w:r w:rsidRPr="009553E2">
        <w:rPr>
          <w:vertAlign w:val="superscript"/>
        </w:rPr>
        <w:footnoteReference w:id="36"/>
      </w:r>
      <w:r w:rsidRPr="009553E2">
        <w:t>.</w:t>
      </w:r>
    </w:p>
    <w:p w14:paraId="702C7FB9" w14:textId="4AFCF83B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proofErr w:type="spellStart"/>
      <w:r w:rsidRPr="009553E2">
        <w:rPr>
          <w:lang w:val="en-GB"/>
        </w:rPr>
        <w:t>Mechanizm</w:t>
      </w:r>
      <w:proofErr w:type="spellEnd"/>
      <w:r w:rsidR="00BA662C">
        <w:rPr>
          <w:lang w:val="en-GB"/>
        </w:rPr>
        <w:t xml:space="preserve"> </w:t>
      </w:r>
      <w:r w:rsidRPr="009553E2">
        <w:rPr>
          <w:lang w:val="en-GB"/>
        </w:rPr>
        <w:t>DMARC</w:t>
      </w:r>
      <w:r w:rsidR="00BA662C">
        <w:rPr>
          <w:lang w:val="en-GB"/>
        </w:rPr>
        <w:t xml:space="preserve"> </w:t>
      </w:r>
      <w:r w:rsidR="00FA54A7">
        <w:rPr>
          <w:lang w:val="en-GB"/>
        </w:rPr>
        <w:noBreakHyphen/>
      </w:r>
      <w:r w:rsidR="00BA662C">
        <w:rPr>
          <w:lang w:val="en-GB"/>
        </w:rPr>
        <w:t xml:space="preserve"> </w:t>
      </w:r>
      <w:r w:rsidRPr="00B5522F">
        <w:rPr>
          <w:rStyle w:val="Kkursywa"/>
          <w:lang w:val="en-GB"/>
        </w:rPr>
        <w:t>Domain</w:t>
      </w:r>
      <w:r w:rsidR="00FA54A7">
        <w:rPr>
          <w:rStyle w:val="Kkursywa"/>
          <w:lang w:val="en-GB"/>
        </w:rPr>
        <w:noBreakHyphen/>
      </w:r>
      <w:r w:rsidRPr="00B5522F">
        <w:rPr>
          <w:rStyle w:val="Kkursywa"/>
          <w:lang w:val="en-GB"/>
        </w:rPr>
        <w:t>based</w:t>
      </w:r>
      <w:r w:rsidR="00BA662C">
        <w:rPr>
          <w:rStyle w:val="Kkursywa"/>
          <w:lang w:val="en-GB"/>
        </w:rPr>
        <w:t xml:space="preserve"> </w:t>
      </w:r>
      <w:r w:rsidRPr="00B5522F">
        <w:rPr>
          <w:rStyle w:val="Kkursywa"/>
          <w:lang w:val="en-GB"/>
        </w:rPr>
        <w:t>Message</w:t>
      </w:r>
      <w:r w:rsidR="00BA662C">
        <w:rPr>
          <w:rStyle w:val="Kkursywa"/>
          <w:lang w:val="en-GB"/>
        </w:rPr>
        <w:t xml:space="preserve"> </w:t>
      </w:r>
      <w:r w:rsidRPr="00B5522F">
        <w:rPr>
          <w:rStyle w:val="Kkursywa"/>
          <w:lang w:val="en-GB"/>
        </w:rPr>
        <w:t>Authentication</w:t>
      </w:r>
      <w:r w:rsidR="00BA662C">
        <w:rPr>
          <w:rStyle w:val="Kkursywa"/>
          <w:lang w:val="en-GB"/>
        </w:rPr>
        <w:t xml:space="preserve"> </w:t>
      </w:r>
      <w:r w:rsidRPr="00B5522F">
        <w:rPr>
          <w:rStyle w:val="Kkursywa"/>
          <w:lang w:val="en-GB"/>
        </w:rPr>
        <w:t>Reporting</w:t>
      </w:r>
      <w:r w:rsidR="00BA662C">
        <w:rPr>
          <w:rStyle w:val="Kkursywa"/>
          <w:lang w:val="en-GB"/>
        </w:rPr>
        <w:t xml:space="preserve"> </w:t>
      </w:r>
      <w:r w:rsidRPr="00B5522F">
        <w:rPr>
          <w:rStyle w:val="Kkursywa"/>
          <w:lang w:val="en-GB"/>
        </w:rPr>
        <w:t>and</w:t>
      </w:r>
      <w:r w:rsidR="00BA662C">
        <w:rPr>
          <w:rStyle w:val="Kkursywa"/>
          <w:lang w:val="en-GB"/>
        </w:rPr>
        <w:t xml:space="preserve"> </w:t>
      </w:r>
      <w:r w:rsidRPr="00B5522F">
        <w:rPr>
          <w:rStyle w:val="Kkursywa"/>
          <w:lang w:val="en-GB"/>
        </w:rPr>
        <w:t>Conformance</w:t>
      </w:r>
      <w:r w:rsidRPr="00204440">
        <w:rPr>
          <w:rStyle w:val="Odwoanieprzypisudolnego"/>
          <w:lang w:val="en-GB"/>
        </w:rPr>
        <w:footnoteReference w:id="37"/>
      </w:r>
      <w:r w:rsidR="00BA662C">
        <w:rPr>
          <w:lang w:val="en-GB"/>
        </w:rPr>
        <w:t xml:space="preserve"> </w:t>
      </w:r>
      <w:proofErr w:type="spellStart"/>
      <w:r w:rsidRPr="00204440">
        <w:rPr>
          <w:lang w:val="en-GB"/>
        </w:rPr>
        <w:t>korzysta</w:t>
      </w:r>
      <w:proofErr w:type="spellEnd"/>
      <w:r w:rsidR="00BA662C">
        <w:rPr>
          <w:lang w:val="en-GB"/>
        </w:rPr>
        <w:t xml:space="preserve"> </w:t>
      </w:r>
      <w:r w:rsidR="003C2D86">
        <w:rPr>
          <w:lang w:val="en-GB"/>
        </w:rPr>
        <w:t>z</w:t>
      </w:r>
      <w:r w:rsidR="00BA662C">
        <w:rPr>
          <w:lang w:val="en-GB"/>
        </w:rPr>
        <w:t xml:space="preserve"> </w:t>
      </w:r>
      <w:proofErr w:type="spellStart"/>
      <w:r w:rsidRPr="00E8029C">
        <w:rPr>
          <w:lang w:val="en-GB"/>
        </w:rPr>
        <w:t>dwóch</w:t>
      </w:r>
      <w:proofErr w:type="spellEnd"/>
      <w:r w:rsidR="00BA662C">
        <w:rPr>
          <w:lang w:val="en-GB"/>
        </w:rPr>
        <w:t xml:space="preserve"> </w:t>
      </w:r>
      <w:proofErr w:type="spellStart"/>
      <w:r w:rsidRPr="00E8029C">
        <w:rPr>
          <w:lang w:val="en-GB"/>
        </w:rPr>
        <w:t>poprzednich</w:t>
      </w:r>
      <w:proofErr w:type="spellEnd"/>
      <w:r w:rsidR="00BA662C">
        <w:rPr>
          <w:lang w:val="en-GB"/>
        </w:rPr>
        <w:t xml:space="preserve"> </w:t>
      </w:r>
      <w:proofErr w:type="spellStart"/>
      <w:r w:rsidRPr="00E8029C">
        <w:rPr>
          <w:lang w:val="en-GB"/>
        </w:rPr>
        <w:t>mechanizmów</w:t>
      </w:r>
      <w:proofErr w:type="spellEnd"/>
      <w:r w:rsidRPr="00E8029C">
        <w:rPr>
          <w:lang w:val="en-GB"/>
        </w:rPr>
        <w:t>.</w:t>
      </w:r>
      <w:r w:rsidR="00BA662C">
        <w:rPr>
          <w:lang w:val="en-GB"/>
        </w:rPr>
        <w:t xml:space="preserve"> </w:t>
      </w:r>
      <w:r w:rsidRPr="00E8029C">
        <w:t>Pozwala</w:t>
      </w:r>
      <w:r w:rsidR="00BA662C">
        <w:t xml:space="preserve"> </w:t>
      </w:r>
      <w:r w:rsidRPr="00E8029C">
        <w:t>on</w:t>
      </w:r>
      <w:r w:rsidR="00BA662C">
        <w:t xml:space="preserve"> </w:t>
      </w:r>
      <w:r w:rsidRPr="00E8029C">
        <w:t>na</w:t>
      </w:r>
      <w:r w:rsidR="00BA662C">
        <w:t xml:space="preserve"> </w:t>
      </w:r>
      <w:r w:rsidRPr="00E8029C">
        <w:t>uwierzytelnienie</w:t>
      </w:r>
      <w:r w:rsidR="00BA662C">
        <w:t xml:space="preserve"> </w:t>
      </w:r>
      <w:r w:rsidRPr="00E8029C">
        <w:t>wiadomości</w:t>
      </w:r>
      <w:r w:rsidR="00BA662C">
        <w:t xml:space="preserve"> </w:t>
      </w:r>
      <w:r w:rsidRPr="00E8029C">
        <w:t>email,</w:t>
      </w:r>
      <w:r w:rsidR="00BA662C">
        <w:t xml:space="preserve"> </w:t>
      </w:r>
      <w:r w:rsidRPr="00E8029C">
        <w:t>określenie</w:t>
      </w:r>
      <w:r w:rsidR="00BA662C">
        <w:t xml:space="preserve"> </w:t>
      </w:r>
      <w:r w:rsidRPr="00E8029C">
        <w:t>zalecanych</w:t>
      </w:r>
      <w:r w:rsidR="00BA662C">
        <w:t xml:space="preserve"> </w:t>
      </w:r>
      <w:r w:rsidRPr="00E8029C">
        <w:t>działań,</w:t>
      </w:r>
      <w:r w:rsidR="00BA662C">
        <w:t xml:space="preserve"> </w:t>
      </w:r>
      <w:r w:rsidRPr="00E8029C">
        <w:t>które</w:t>
      </w:r>
      <w:r w:rsidR="00BA662C">
        <w:t xml:space="preserve"> </w:t>
      </w:r>
      <w:r w:rsidRPr="00E8029C">
        <w:t>ma</w:t>
      </w:r>
      <w:r w:rsidR="00BA662C">
        <w:t xml:space="preserve"> </w:t>
      </w:r>
      <w:r w:rsidRPr="00E8029C">
        <w:t>podjąć</w:t>
      </w:r>
      <w:r w:rsidR="00BA662C">
        <w:t xml:space="preserve"> </w:t>
      </w:r>
      <w:r w:rsidRPr="00E8029C">
        <w:t>serwer</w:t>
      </w:r>
      <w:r w:rsidR="00BA662C">
        <w:t xml:space="preserve"> </w:t>
      </w:r>
      <w:r w:rsidRPr="00E8029C">
        <w:t>odbiorcy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8F5BD4">
        <w:t>wiadomością,</w:t>
      </w:r>
      <w:r w:rsidR="00BA662C">
        <w:t xml:space="preserve"> </w:t>
      </w:r>
      <w:r w:rsidRPr="008F5BD4">
        <w:t>która</w:t>
      </w:r>
      <w:r w:rsidR="00BA662C">
        <w:t xml:space="preserve"> </w:t>
      </w:r>
      <w:r w:rsidRPr="008F5BD4">
        <w:t>nie</w:t>
      </w:r>
      <w:r w:rsidR="00BA662C">
        <w:t xml:space="preserve"> </w:t>
      </w:r>
      <w:r w:rsidRPr="008F5BD4">
        <w:t>zostanie</w:t>
      </w:r>
      <w:r w:rsidR="00BA662C">
        <w:t xml:space="preserve"> </w:t>
      </w:r>
      <w:r w:rsidRPr="008F5BD4">
        <w:t>uwierzytelniona,</w:t>
      </w:r>
      <w:r w:rsidR="00BA662C">
        <w:t xml:space="preserve"> </w:t>
      </w:r>
      <w:r w:rsidRPr="008F5BD4">
        <w:t>zbiera</w:t>
      </w:r>
      <w:r w:rsidR="00BA662C">
        <w:t xml:space="preserve"> </w:t>
      </w:r>
      <w:r w:rsidRPr="008F5BD4">
        <w:t>także</w:t>
      </w:r>
      <w:r w:rsidR="00BA662C">
        <w:t xml:space="preserve"> </w:t>
      </w:r>
      <w:r w:rsidRPr="008F5BD4">
        <w:t>informacje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620C0D">
        <w:t>wiadomościach</w:t>
      </w:r>
      <w:r w:rsidR="00BA662C">
        <w:t xml:space="preserve"> </w:t>
      </w:r>
      <w:r w:rsidRPr="00620C0D">
        <w:t>wysłanych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620C0D">
        <w:t>konkretnych</w:t>
      </w:r>
      <w:r w:rsidR="00BA662C">
        <w:t xml:space="preserve"> </w:t>
      </w:r>
      <w:r w:rsidRPr="00620C0D">
        <w:t>domen.</w:t>
      </w:r>
      <w:r w:rsidR="00BA662C">
        <w:t xml:space="preserve"> </w:t>
      </w:r>
      <w:r w:rsidRPr="00620C0D">
        <w:t>Dzięki</w:t>
      </w:r>
      <w:r w:rsidR="00BA662C">
        <w:t xml:space="preserve"> </w:t>
      </w:r>
      <w:r w:rsidRPr="00620C0D">
        <w:t>temu</w:t>
      </w:r>
      <w:r w:rsidR="00BA662C">
        <w:t xml:space="preserve"> </w:t>
      </w:r>
      <w:r w:rsidRPr="00620C0D">
        <w:t>może</w:t>
      </w:r>
      <w:r w:rsidR="00BA662C">
        <w:t xml:space="preserve"> </w:t>
      </w:r>
      <w:r w:rsidRPr="00620C0D">
        <w:t>automatycznie</w:t>
      </w:r>
      <w:r w:rsidR="00BA662C">
        <w:t xml:space="preserve"> </w:t>
      </w:r>
      <w:r w:rsidRPr="00620C0D">
        <w:t>przekazywać</w:t>
      </w:r>
      <w:r w:rsidR="00BA662C">
        <w:t xml:space="preserve"> </w:t>
      </w:r>
      <w:r w:rsidRPr="00620C0D">
        <w:t>administratorom</w:t>
      </w:r>
      <w:r w:rsidR="00BA662C">
        <w:t xml:space="preserve"> </w:t>
      </w:r>
      <w:r w:rsidRPr="00620C0D">
        <w:t>tych</w:t>
      </w:r>
      <w:r w:rsidR="00BA662C">
        <w:t xml:space="preserve"> </w:t>
      </w:r>
      <w:r w:rsidRPr="00620C0D">
        <w:t>domen</w:t>
      </w:r>
      <w:r w:rsidR="00BA662C">
        <w:t xml:space="preserve"> </w:t>
      </w:r>
      <w:r w:rsidRPr="00620C0D">
        <w:t>raporty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620C0D">
        <w:t>nieuprawnionym</w:t>
      </w:r>
      <w:r w:rsidR="00BA662C">
        <w:t xml:space="preserve"> </w:t>
      </w:r>
      <w:r w:rsidRPr="00620C0D">
        <w:t>wykorzystaniu</w:t>
      </w:r>
      <w:r w:rsidR="00BA662C">
        <w:t xml:space="preserve"> </w:t>
      </w:r>
      <w:r w:rsidRPr="00620C0D">
        <w:t>tych</w:t>
      </w:r>
      <w:r w:rsidR="00BA662C">
        <w:t xml:space="preserve"> </w:t>
      </w:r>
      <w:r w:rsidRPr="00620C0D">
        <w:t>domen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przesłania</w:t>
      </w:r>
      <w:r w:rsidR="00BA662C">
        <w:t xml:space="preserve"> </w:t>
      </w:r>
      <w:r w:rsidRPr="00620C0D">
        <w:t>fałszywych</w:t>
      </w:r>
      <w:r w:rsidR="00BA662C">
        <w:t xml:space="preserve"> </w:t>
      </w:r>
      <w:r w:rsidRPr="00620C0D">
        <w:t>wiadomości.</w:t>
      </w:r>
      <w:r w:rsidR="00BA662C">
        <w:t xml:space="preserve"> </w:t>
      </w:r>
      <w:r w:rsidRPr="00620C0D">
        <w:t>Co</w:t>
      </w:r>
      <w:r w:rsidR="00BA662C">
        <w:t xml:space="preserve"> </w:t>
      </w:r>
      <w:r w:rsidRPr="00620C0D">
        <w:t>za</w:t>
      </w:r>
      <w:r w:rsidR="00BA662C">
        <w:t xml:space="preserve"> </w:t>
      </w:r>
      <w:r w:rsidRPr="00620C0D">
        <w:t>tym</w:t>
      </w:r>
      <w:r w:rsidR="00BA662C">
        <w:t xml:space="preserve"> </w:t>
      </w:r>
      <w:r w:rsidRPr="00620C0D">
        <w:t>idzie,</w:t>
      </w:r>
      <w:r w:rsidR="00BA662C">
        <w:t xml:space="preserve"> </w:t>
      </w:r>
      <w:r w:rsidRPr="00620C0D">
        <w:t>admini</w:t>
      </w:r>
      <w:r w:rsidRPr="006D575F">
        <w:t>stratorzy</w:t>
      </w:r>
      <w:r w:rsidR="00BA662C">
        <w:t xml:space="preserve"> </w:t>
      </w:r>
      <w:r w:rsidRPr="006D575F">
        <w:t>tych</w:t>
      </w:r>
      <w:r w:rsidR="00BA662C">
        <w:t xml:space="preserve"> </w:t>
      </w:r>
      <w:r w:rsidRPr="006D575F">
        <w:t>domen</w:t>
      </w:r>
      <w:r w:rsidR="00BA662C">
        <w:t xml:space="preserve"> </w:t>
      </w:r>
      <w:r w:rsidRPr="006D575F">
        <w:t>mogą</w:t>
      </w:r>
      <w:r w:rsidR="00BA662C">
        <w:t xml:space="preserve"> </w:t>
      </w:r>
      <w:r w:rsidRPr="006D575F">
        <w:t>zorientować</w:t>
      </w:r>
      <w:r w:rsidR="00BA662C">
        <w:t xml:space="preserve"> </w:t>
      </w:r>
      <w:r w:rsidRPr="006D575F">
        <w:t>się,</w:t>
      </w:r>
      <w:r w:rsidR="00BA662C">
        <w:t xml:space="preserve"> </w:t>
      </w:r>
      <w:r w:rsidRPr="006D575F">
        <w:t>czy</w:t>
      </w:r>
      <w:r w:rsidR="00BA662C">
        <w:t xml:space="preserve"> </w:t>
      </w:r>
      <w:r w:rsidRPr="006D575F">
        <w:t>mechanizmy</w:t>
      </w:r>
      <w:r w:rsidR="00BA662C">
        <w:t xml:space="preserve"> </w:t>
      </w:r>
      <w:r w:rsidRPr="006D575F">
        <w:t>SPF/DKIM/DMARC</w:t>
      </w:r>
      <w:r w:rsidR="00BA662C">
        <w:t xml:space="preserve"> </w:t>
      </w:r>
      <w:r w:rsidRPr="006D575F">
        <w:t>zostały</w:t>
      </w:r>
      <w:r w:rsidR="00BA662C">
        <w:t xml:space="preserve"> </w:t>
      </w:r>
      <w:r w:rsidRPr="006D575F">
        <w:t>odpowiednio</w:t>
      </w:r>
      <w:r w:rsidR="00BA662C">
        <w:t xml:space="preserve"> </w:t>
      </w:r>
      <w:r w:rsidRPr="006D575F">
        <w:t>skonfigurowane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ewentualnie</w:t>
      </w:r>
      <w:r w:rsidR="00BA662C">
        <w:t xml:space="preserve"> </w:t>
      </w:r>
      <w:r w:rsidRPr="009553E2">
        <w:t>wprowadzić</w:t>
      </w:r>
      <w:r w:rsidR="00BA662C">
        <w:t xml:space="preserve"> </w:t>
      </w:r>
      <w:r w:rsidRPr="009553E2">
        <w:t>poprawki</w:t>
      </w:r>
      <w:r w:rsidRPr="009553E2">
        <w:rPr>
          <w:vertAlign w:val="superscript"/>
        </w:rPr>
        <w:footnoteReference w:id="38"/>
      </w:r>
      <w:r w:rsidRPr="009553E2">
        <w:t>.</w:t>
      </w:r>
    </w:p>
    <w:p w14:paraId="762CD7E9" w14:textId="77777777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Są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powszechnie</w:t>
      </w:r>
      <w:r w:rsidR="00BA662C">
        <w:t xml:space="preserve"> </w:t>
      </w:r>
      <w:r w:rsidRPr="009553E2">
        <w:t>uznane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skuteczne</w:t>
      </w:r>
      <w:r w:rsidR="00BA662C">
        <w:t xml:space="preserve"> </w:t>
      </w:r>
      <w:r w:rsidRPr="009553E2">
        <w:t>mechanizmy</w:t>
      </w:r>
      <w:r w:rsidR="00BA662C">
        <w:t xml:space="preserve"> </w:t>
      </w:r>
      <w:r w:rsidRPr="009553E2">
        <w:t>uwierzytelniania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elektronicznej.</w:t>
      </w:r>
      <w:r w:rsidR="00BA662C">
        <w:t xml:space="preserve"> </w:t>
      </w:r>
      <w:r w:rsidRPr="009553E2">
        <w:t>Wskazać</w:t>
      </w:r>
      <w:r w:rsidR="00BA662C">
        <w:t xml:space="preserve"> </w:t>
      </w:r>
      <w:r w:rsidRPr="009553E2">
        <w:t>należy,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Departament</w:t>
      </w:r>
      <w:r w:rsidR="00BA662C">
        <w:t xml:space="preserve"> </w:t>
      </w:r>
      <w:r w:rsidRPr="009553E2">
        <w:t>Bezpieczeństwa</w:t>
      </w:r>
      <w:r w:rsidR="00BA662C">
        <w:t xml:space="preserve"> </w:t>
      </w:r>
      <w:r w:rsidRPr="009553E2">
        <w:t>Narodowego</w:t>
      </w:r>
      <w:r w:rsidR="00BA662C">
        <w:t xml:space="preserve"> </w:t>
      </w:r>
      <w:r w:rsidRPr="009553E2">
        <w:t>USA</w:t>
      </w:r>
      <w:r w:rsidR="00BA662C">
        <w:t xml:space="preserve"> </w:t>
      </w:r>
      <w:r w:rsidRPr="009553E2">
        <w:t>nakazał</w:t>
      </w:r>
      <w:r w:rsidR="00BA662C">
        <w:t xml:space="preserve"> </w:t>
      </w:r>
      <w:r w:rsidRPr="009553E2">
        <w:t>agencjom</w:t>
      </w:r>
      <w:r w:rsidR="00BA662C">
        <w:t xml:space="preserve"> </w:t>
      </w:r>
      <w:r w:rsidRPr="009553E2">
        <w:t>federalnym</w:t>
      </w:r>
      <w:r w:rsidR="00BA662C">
        <w:t xml:space="preserve"> </w:t>
      </w:r>
      <w:r w:rsidRPr="009553E2">
        <w:t>stosowanie</w:t>
      </w:r>
      <w:r w:rsidR="00BA662C">
        <w:t xml:space="preserve"> </w:t>
      </w:r>
      <w:r w:rsidRPr="009553E2">
        <w:t>mechanizmu</w:t>
      </w:r>
      <w:r w:rsidR="00BA662C">
        <w:t xml:space="preserve"> </w:t>
      </w:r>
      <w:r w:rsidRPr="009553E2">
        <w:t>uwierzytelniania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DMARC</w:t>
      </w:r>
      <w:r w:rsidRPr="009553E2">
        <w:rPr>
          <w:vertAlign w:val="superscript"/>
        </w:rPr>
        <w:footnoteReference w:id="39"/>
      </w:r>
      <w:r w:rsidRPr="009553E2">
        <w:t>.</w:t>
      </w:r>
      <w:r w:rsidR="00BA662C">
        <w:t xml:space="preserve"> </w:t>
      </w:r>
      <w:r w:rsidRPr="009553E2">
        <w:t>Ponadto</w:t>
      </w:r>
      <w:r w:rsidR="00BA662C">
        <w:t xml:space="preserve"> </w:t>
      </w:r>
      <w:r w:rsidRPr="009553E2">
        <w:t>brytyjskie</w:t>
      </w:r>
      <w:r w:rsidRPr="009553E2">
        <w:rPr>
          <w:vertAlign w:val="superscript"/>
        </w:rPr>
        <w:footnoteReference w:id="40"/>
      </w:r>
      <w:r w:rsidRPr="009553E2">
        <w:t>,</w:t>
      </w:r>
      <w:r w:rsidR="00BA662C">
        <w:t xml:space="preserve"> </w:t>
      </w:r>
      <w:r w:rsidRPr="009553E2">
        <w:t>australijskie</w:t>
      </w:r>
      <w:r w:rsidRPr="009553E2">
        <w:rPr>
          <w:vertAlign w:val="superscript"/>
        </w:rPr>
        <w:footnoteReference w:id="41"/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duńskie</w:t>
      </w:r>
      <w:r w:rsidRPr="009553E2">
        <w:rPr>
          <w:vertAlign w:val="superscript"/>
        </w:rPr>
        <w:footnoteReference w:id="42"/>
      </w:r>
      <w:r w:rsidR="00BA662C">
        <w:t xml:space="preserve"> </w:t>
      </w:r>
      <w:r w:rsidRPr="009553E2">
        <w:t>służby</w:t>
      </w:r>
      <w:r w:rsidR="00BA662C">
        <w:t xml:space="preserve"> </w:t>
      </w:r>
      <w:r w:rsidRPr="009553E2">
        <w:t>odpowiedzialne</w:t>
      </w:r>
      <w:r w:rsidR="00BA662C">
        <w:t xml:space="preserve"> </w:t>
      </w:r>
      <w:r w:rsidRPr="009553E2">
        <w:t>za</w:t>
      </w:r>
      <w:r w:rsidR="00BA662C">
        <w:t xml:space="preserve"> </w:t>
      </w:r>
      <w:proofErr w:type="spellStart"/>
      <w:r w:rsidRPr="009553E2">
        <w:t>cyberbezpieczeństwo</w:t>
      </w:r>
      <w:proofErr w:type="spellEnd"/>
      <w:r w:rsidR="00BA662C">
        <w:t xml:space="preserve"> </w:t>
      </w:r>
      <w:r w:rsidRPr="009553E2">
        <w:t>zalecają</w:t>
      </w:r>
      <w:r w:rsidR="00BA662C">
        <w:t xml:space="preserve"> </w:t>
      </w:r>
      <w:r w:rsidRPr="009553E2">
        <w:t>stosowanie</w:t>
      </w:r>
      <w:r w:rsidR="00BA662C">
        <w:t xml:space="preserve"> </w:t>
      </w:r>
      <w:r w:rsidRPr="009553E2">
        <w:t>tych</w:t>
      </w:r>
      <w:r w:rsidR="00BA662C">
        <w:t xml:space="preserve"> </w:t>
      </w:r>
      <w:r w:rsidRPr="009553E2">
        <w:t>mechanizmów.</w:t>
      </w:r>
      <w:r w:rsidR="00BA662C">
        <w:t xml:space="preserve"> </w:t>
      </w:r>
    </w:p>
    <w:p w14:paraId="316401A7" w14:textId="77777777" w:rsidR="00886823" w:rsidRPr="009553E2" w:rsidRDefault="00DC74F5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Z</w:t>
      </w:r>
      <w:r w:rsidR="00BA662C">
        <w:t xml:space="preserve"> </w:t>
      </w:r>
      <w:r w:rsidRPr="009553E2">
        <w:t>tych</w:t>
      </w:r>
      <w:r w:rsidR="00BA662C">
        <w:t xml:space="preserve"> </w:t>
      </w:r>
      <w:r w:rsidRPr="009553E2">
        <w:t>powodów</w:t>
      </w:r>
      <w:r w:rsidR="00BA662C">
        <w:t xml:space="preserve"> </w:t>
      </w:r>
      <w:r w:rsidRPr="009553E2">
        <w:t>projekt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886823" w:rsidRPr="009553E2">
        <w:t>proponuje</w:t>
      </w:r>
      <w:r w:rsidR="00BA662C">
        <w:t xml:space="preserve"> </w:t>
      </w:r>
      <w:r w:rsidR="00886823" w:rsidRPr="009553E2">
        <w:t>nałożenie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dostawców</w:t>
      </w:r>
      <w:r w:rsidR="00BA662C">
        <w:t xml:space="preserve"> </w:t>
      </w:r>
      <w:r w:rsidR="00886823" w:rsidRPr="009553E2">
        <w:t>poczty</w:t>
      </w:r>
      <w:r w:rsidR="00BA662C">
        <w:t xml:space="preserve"> </w:t>
      </w:r>
      <w:r w:rsidR="00886823" w:rsidRPr="009553E2">
        <w:t>elektronicznej</w:t>
      </w:r>
      <w:r w:rsidR="00BA662C">
        <w:t xml:space="preserve"> </w:t>
      </w:r>
      <w:r w:rsidR="00886823" w:rsidRPr="009553E2">
        <w:t>dla:</w:t>
      </w:r>
    </w:p>
    <w:p w14:paraId="64A02ED2" w14:textId="77777777" w:rsidR="00886823" w:rsidRPr="009553E2" w:rsidRDefault="00886823" w:rsidP="00450082">
      <w:pPr>
        <w:pStyle w:val="NormalnyWeb"/>
        <w:numPr>
          <w:ilvl w:val="0"/>
          <w:numId w:val="87"/>
        </w:numPr>
        <w:shd w:val="clear" w:color="auto" w:fill="FFFFFF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9553E2">
        <w:rPr>
          <w:rFonts w:eastAsiaTheme="minorEastAsia"/>
        </w:rPr>
        <w:t>co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najmniej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50</w:t>
      </w:r>
      <w:r w:rsidR="001E1362" w:rsidRPr="009553E2">
        <w:rPr>
          <w:rFonts w:eastAsiaTheme="minorEastAsia"/>
        </w:rPr>
        <w:t>0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00</w:t>
      </w:r>
      <w:r w:rsidR="001E1362" w:rsidRPr="009553E2">
        <w:rPr>
          <w:rFonts w:eastAsiaTheme="minorEastAsia"/>
        </w:rPr>
        <w:t>0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użytkowników,</w:t>
      </w:r>
    </w:p>
    <w:p w14:paraId="70310F3E" w14:textId="77777777" w:rsidR="00886823" w:rsidRPr="009553E2" w:rsidRDefault="00886823" w:rsidP="00450082">
      <w:pPr>
        <w:pStyle w:val="NormalnyWeb"/>
        <w:numPr>
          <w:ilvl w:val="0"/>
          <w:numId w:val="87"/>
        </w:numPr>
        <w:shd w:val="clear" w:color="auto" w:fill="FFFFFF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9553E2">
        <w:rPr>
          <w:rFonts w:eastAsiaTheme="minorEastAsia"/>
        </w:rPr>
        <w:t>podmiotów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publicznych</w:t>
      </w:r>
    </w:p>
    <w:p w14:paraId="2522BF60" w14:textId="77777777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obowiązku</w:t>
      </w:r>
      <w:r w:rsidR="00BA662C">
        <w:t xml:space="preserve"> </w:t>
      </w:r>
      <w:r w:rsidRPr="009553E2">
        <w:t>stosowania</w:t>
      </w:r>
      <w:r w:rsidR="00BA662C">
        <w:t xml:space="preserve"> </w:t>
      </w:r>
      <w:r w:rsidRPr="009553E2">
        <w:t>mechanizmów</w:t>
      </w:r>
      <w:r w:rsidR="00BA662C">
        <w:t xml:space="preserve"> </w:t>
      </w:r>
      <w:r w:rsidRPr="009553E2">
        <w:t>SPF,</w:t>
      </w:r>
      <w:r w:rsidR="00BA662C">
        <w:t xml:space="preserve"> </w:t>
      </w:r>
      <w:r w:rsidRPr="009553E2">
        <w:t>DKIM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DMARC</w:t>
      </w:r>
      <w:r w:rsidR="00BA662C">
        <w:t xml:space="preserve"> </w:t>
      </w:r>
      <w:r w:rsidR="00DC74F5" w:rsidRPr="009553E2">
        <w:t>(ust.</w:t>
      </w:r>
      <w:r w:rsidR="00BA662C">
        <w:t xml:space="preserve"> </w:t>
      </w:r>
      <w:r w:rsidR="00DC74F5" w:rsidRPr="009553E2">
        <w:t>1)</w:t>
      </w:r>
      <w:r w:rsidR="00BA662C">
        <w:t xml:space="preserve"> </w:t>
      </w:r>
      <w:r w:rsidR="00CE0006">
        <w:t>przy</w:t>
      </w:r>
      <w:r w:rsidR="00BA662C">
        <w:t xml:space="preserve"> </w:t>
      </w:r>
      <w:r w:rsidR="00CE0006">
        <w:t>świadczeniu</w:t>
      </w:r>
      <w:r w:rsidR="00BA662C">
        <w:t xml:space="preserve"> </w:t>
      </w:r>
      <w:r w:rsidR="00CE0006">
        <w:t>poczty</w:t>
      </w:r>
      <w:r w:rsidR="00BA662C">
        <w:t xml:space="preserve"> </w:t>
      </w:r>
      <w:r w:rsidR="00CE0006">
        <w:t>elektronicznej</w:t>
      </w:r>
      <w:r w:rsidRPr="009553E2">
        <w:t>.</w:t>
      </w:r>
    </w:p>
    <w:p w14:paraId="41149779" w14:textId="77777777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Obowiązek</w:t>
      </w:r>
      <w:r w:rsidR="00BA662C">
        <w:t xml:space="preserve"> </w:t>
      </w:r>
      <w:r w:rsidRPr="009553E2">
        <w:t>ten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wyklucza</w:t>
      </w:r>
      <w:r w:rsidR="00BA662C">
        <w:t xml:space="preserve"> </w:t>
      </w:r>
      <w:r w:rsidRPr="009553E2">
        <w:t>stosowania</w:t>
      </w:r>
      <w:r w:rsidR="00BA662C">
        <w:t xml:space="preserve"> </w:t>
      </w:r>
      <w:r w:rsidRPr="009553E2">
        <w:t>uzupełniająco</w:t>
      </w:r>
      <w:r w:rsidR="00BA662C">
        <w:t xml:space="preserve"> </w:t>
      </w:r>
      <w:r w:rsidRPr="009553E2">
        <w:t>innych</w:t>
      </w:r>
      <w:r w:rsidR="00BA662C">
        <w:t xml:space="preserve"> </w:t>
      </w:r>
      <w:r w:rsidRPr="009553E2">
        <w:t>mechanizmów</w:t>
      </w:r>
      <w:r w:rsidR="00BA662C">
        <w:t xml:space="preserve"> </w:t>
      </w:r>
      <w:r w:rsidRPr="009553E2">
        <w:t>uwierzytelniania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elektronicznej.</w:t>
      </w:r>
      <w:r w:rsidR="00BA662C">
        <w:t xml:space="preserve"> </w:t>
      </w:r>
    </w:p>
    <w:p w14:paraId="4E03CF61" w14:textId="5E2F3DB1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Ponadto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podmiot</w:t>
      </w:r>
      <w:r w:rsidR="00BA662C">
        <w:t xml:space="preserve"> </w:t>
      </w:r>
      <w:r w:rsidRPr="009553E2">
        <w:t>publiczny</w:t>
      </w:r>
      <w:r w:rsidR="00BA662C">
        <w:t xml:space="preserve"> </w:t>
      </w:r>
      <w:r w:rsidRPr="009553E2">
        <w:t>zostanie</w:t>
      </w:r>
      <w:r w:rsidR="00BA662C">
        <w:t xml:space="preserve"> </w:t>
      </w:r>
      <w:r w:rsidRPr="009553E2">
        <w:t>nałożony</w:t>
      </w:r>
      <w:r w:rsidR="00BA662C">
        <w:t xml:space="preserve"> </w:t>
      </w:r>
      <w:r w:rsidRPr="009553E2">
        <w:t>obowiązek</w:t>
      </w:r>
      <w:r w:rsidR="00BA662C">
        <w:t xml:space="preserve"> </w:t>
      </w:r>
      <w:r w:rsidRPr="009553E2">
        <w:t>korzystania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wykorzystującej</w:t>
      </w:r>
      <w:r w:rsidR="00BA662C">
        <w:t xml:space="preserve"> </w:t>
      </w:r>
      <w:r w:rsidRPr="009553E2">
        <w:t>powyższe</w:t>
      </w:r>
      <w:r w:rsidR="00BA662C">
        <w:t xml:space="preserve"> </w:t>
      </w:r>
      <w:r w:rsidRPr="009553E2">
        <w:t>mechanizmy</w:t>
      </w:r>
      <w:r w:rsidR="00BA662C">
        <w:t xml:space="preserve"> </w:t>
      </w:r>
      <w:r w:rsidR="00DC74F5" w:rsidRPr="009553E2">
        <w:t>(ust.</w:t>
      </w:r>
      <w:r w:rsidR="00BA662C">
        <w:t xml:space="preserve"> </w:t>
      </w:r>
      <w:r w:rsidR="00DC74F5" w:rsidRPr="009553E2">
        <w:t>2)</w:t>
      </w:r>
      <w:r w:rsidRPr="009553E2">
        <w:t>.</w:t>
      </w:r>
    </w:p>
    <w:p w14:paraId="03378E97" w14:textId="4AE0BF57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Nałożenie</w:t>
      </w:r>
      <w:r w:rsidR="00BA662C">
        <w:t xml:space="preserve"> </w:t>
      </w:r>
      <w:r w:rsidRPr="009553E2">
        <w:t>tych</w:t>
      </w:r>
      <w:r w:rsidR="00BA662C">
        <w:t xml:space="preserve"> </w:t>
      </w:r>
      <w:r w:rsidRPr="009553E2">
        <w:t>obowiązków</w:t>
      </w:r>
      <w:r w:rsidR="00BA662C">
        <w:t xml:space="preserve"> </w:t>
      </w:r>
      <w:r w:rsidRPr="009553E2">
        <w:t>efektywnie</w:t>
      </w:r>
      <w:r w:rsidR="00BA662C">
        <w:t xml:space="preserve"> </w:t>
      </w:r>
      <w:r w:rsidRPr="009553E2">
        <w:t>przełoży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zmniejszenie</w:t>
      </w:r>
      <w:r w:rsidR="00BA662C">
        <w:t xml:space="preserve"> </w:t>
      </w:r>
      <w:r w:rsidRPr="009553E2">
        <w:t>liczby</w:t>
      </w:r>
      <w:r w:rsidR="00BA662C">
        <w:t xml:space="preserve"> </w:t>
      </w:r>
      <w:r w:rsidRPr="009553E2">
        <w:t>incydentów</w:t>
      </w:r>
      <w:r w:rsidR="00BA662C">
        <w:t xml:space="preserve"> </w:t>
      </w:r>
      <w:r w:rsidRPr="009553E2">
        <w:t>związanych</w:t>
      </w:r>
      <w:r w:rsidR="00BA662C">
        <w:t xml:space="preserve"> </w:t>
      </w:r>
      <w:r w:rsidR="003C2D86">
        <w:t>z</w:t>
      </w:r>
      <w:r w:rsidR="00BA662C">
        <w:t xml:space="preserve"> </w:t>
      </w:r>
      <w:proofErr w:type="spellStart"/>
      <w:r w:rsidRPr="009553E2">
        <w:t>phishingiem</w:t>
      </w:r>
      <w:proofErr w:type="spellEnd"/>
      <w:r w:rsidR="00BA662C">
        <w:t xml:space="preserve"> </w:t>
      </w:r>
      <w:r w:rsidRPr="009553E2">
        <w:t>stosowanym</w:t>
      </w:r>
      <w:r w:rsidR="00BA662C">
        <w:t xml:space="preserve"> </w:t>
      </w:r>
      <w:r w:rsidRPr="009553E2">
        <w:t>wobec</w:t>
      </w:r>
      <w:r w:rsidR="00BA662C">
        <w:t xml:space="preserve"> </w:t>
      </w:r>
      <w:r w:rsidRPr="009553E2">
        <w:t>użytkowników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elektronicznej,</w:t>
      </w:r>
      <w:r w:rsidR="00BA662C">
        <w:t xml:space="preserve"> </w:t>
      </w:r>
      <w:r w:rsidR="001E1362" w:rsidRPr="009553E2">
        <w:t>a</w:t>
      </w:r>
      <w:r w:rsidR="00672D21">
        <w:t> </w:t>
      </w:r>
      <w:r w:rsidR="003C2D86">
        <w:t>w</w:t>
      </w:r>
      <w:r w:rsidR="00672D21">
        <w:t> </w:t>
      </w:r>
      <w:r w:rsidRPr="009553E2">
        <w:t>szczególności</w:t>
      </w:r>
      <w:r w:rsidR="00BA662C">
        <w:t xml:space="preserve"> </w:t>
      </w:r>
      <w:r w:rsidRPr="009553E2">
        <w:t>pracowników</w:t>
      </w:r>
      <w:r w:rsidR="00BA662C">
        <w:t xml:space="preserve"> </w:t>
      </w:r>
      <w:r w:rsidRPr="009553E2">
        <w:t>podmiotów</w:t>
      </w:r>
      <w:r w:rsidR="00BA662C">
        <w:t xml:space="preserve"> </w:t>
      </w:r>
      <w:r w:rsidRPr="009553E2">
        <w:t>publicznych,</w:t>
      </w:r>
      <w:r w:rsidR="00BA662C">
        <w:t xml:space="preserve"> </w:t>
      </w:r>
      <w:r w:rsidRPr="009553E2">
        <w:t>którzy</w:t>
      </w:r>
      <w:r w:rsidR="00BA662C">
        <w:t xml:space="preserve"> </w:t>
      </w:r>
      <w:r w:rsidRPr="009553E2">
        <w:t>są</w:t>
      </w:r>
      <w:r w:rsidR="00BA662C">
        <w:t xml:space="preserve"> </w:t>
      </w:r>
      <w:r w:rsidRPr="009553E2">
        <w:t>wysoce</w:t>
      </w:r>
      <w:r w:rsidR="00BA662C">
        <w:t xml:space="preserve"> </w:t>
      </w:r>
      <w:r w:rsidRPr="009553E2">
        <w:t>narażeni</w:t>
      </w:r>
      <w:r w:rsidR="00BA662C">
        <w:t xml:space="preserve"> </w:t>
      </w:r>
      <w:r w:rsidRPr="009553E2">
        <w:t>na</w:t>
      </w:r>
      <w:r w:rsidR="00BA662C">
        <w:t xml:space="preserve"> </w:t>
      </w:r>
      <w:proofErr w:type="spellStart"/>
      <w:r w:rsidRPr="009553E2">
        <w:t>phishing</w:t>
      </w:r>
      <w:proofErr w:type="spellEnd"/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uwagi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pełnione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nich</w:t>
      </w:r>
      <w:r w:rsidR="00BA662C">
        <w:t xml:space="preserve"> </w:t>
      </w:r>
      <w:r w:rsidRPr="009553E2">
        <w:t>funkcje.</w:t>
      </w:r>
      <w:r w:rsidR="00BA662C">
        <w:t xml:space="preserve"> </w:t>
      </w:r>
      <w:r w:rsidRPr="009553E2">
        <w:t>Dzięki</w:t>
      </w:r>
      <w:r w:rsidR="00BA662C">
        <w:t xml:space="preserve"> </w:t>
      </w:r>
      <w:r w:rsidRPr="009553E2">
        <w:t>wprowadzonym</w:t>
      </w:r>
      <w:r w:rsidR="00BA662C">
        <w:t xml:space="preserve"> </w:t>
      </w:r>
      <w:r w:rsidRPr="009553E2">
        <w:t>rozwiązaniom</w:t>
      </w:r>
      <w:r w:rsidR="00BA662C">
        <w:t xml:space="preserve"> </w:t>
      </w:r>
      <w:r w:rsidRPr="009553E2">
        <w:t>zmniejszy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także</w:t>
      </w:r>
      <w:r w:rsidR="00BA662C">
        <w:t xml:space="preserve"> </w:t>
      </w:r>
      <w:r w:rsidRPr="009553E2">
        <w:t>liczba</w:t>
      </w:r>
      <w:r w:rsidR="00BA662C">
        <w:t xml:space="preserve"> </w:t>
      </w:r>
      <w:r w:rsidRPr="009553E2">
        <w:t>oszustw</w:t>
      </w:r>
      <w:r w:rsidR="00BA662C">
        <w:t xml:space="preserve"> </w:t>
      </w:r>
      <w:r w:rsidRPr="009553E2">
        <w:t>związanych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podszywaniem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pod</w:t>
      </w:r>
      <w:r w:rsidR="00BA662C">
        <w:t xml:space="preserve"> </w:t>
      </w:r>
      <w:r w:rsidRPr="009553E2">
        <w:t>inne</w:t>
      </w:r>
      <w:r w:rsidR="00BA662C">
        <w:t xml:space="preserve"> </w:t>
      </w:r>
      <w:r w:rsidRPr="009553E2">
        <w:t>instytucje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wysyłaniu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email.</w:t>
      </w:r>
    </w:p>
    <w:p w14:paraId="0565DBE0" w14:textId="65CBC4B3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Kontrolę</w:t>
      </w:r>
      <w:r w:rsidR="00BA662C">
        <w:t xml:space="preserve"> </w:t>
      </w:r>
      <w:r w:rsidRPr="009553E2">
        <w:t>realizacji</w:t>
      </w:r>
      <w:r w:rsidR="00BA662C">
        <w:t xml:space="preserve"> </w:t>
      </w:r>
      <w:r w:rsidRPr="009553E2">
        <w:t>ww.</w:t>
      </w:r>
      <w:r w:rsidR="00BA662C">
        <w:t xml:space="preserve"> </w:t>
      </w:r>
      <w:r w:rsidRPr="009553E2">
        <w:t>obowiązków</w:t>
      </w:r>
      <w:r w:rsidR="00BA662C">
        <w:t xml:space="preserve"> </w:t>
      </w:r>
      <w:r w:rsidRPr="009553E2">
        <w:t>zarówno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dostawców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elektronicznej,</w:t>
      </w:r>
      <w:r w:rsidR="00BA662C">
        <w:t xml:space="preserve"> </w:t>
      </w:r>
      <w:r w:rsidRPr="009553E2">
        <w:t>jak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podmiotów</w:t>
      </w:r>
      <w:r w:rsidR="00BA662C">
        <w:t xml:space="preserve"> </w:t>
      </w:r>
      <w:r w:rsidRPr="009553E2">
        <w:t>publicznych</w:t>
      </w:r>
      <w:r w:rsidR="00974CA1">
        <w:t>,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sprawować</w:t>
      </w:r>
      <w:r w:rsidR="00BA662C">
        <w:t xml:space="preserve"> </w:t>
      </w:r>
      <w:r w:rsidRPr="009553E2">
        <w:t>Prezes</w:t>
      </w:r>
      <w:r w:rsidR="00BA662C">
        <w:t xml:space="preserve"> </w:t>
      </w:r>
      <w:r w:rsidR="00974CA1">
        <w:t>UKE</w:t>
      </w:r>
      <w:r w:rsidRPr="009553E2">
        <w:t>.</w:t>
      </w:r>
      <w:r w:rsidR="00BA662C">
        <w:t xml:space="preserve"> </w:t>
      </w:r>
      <w:r w:rsidRPr="009553E2">
        <w:t>Kontrola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prowadzona</w:t>
      </w:r>
      <w:r w:rsidR="00BA662C">
        <w:t xml:space="preserve"> </w:t>
      </w:r>
      <w:r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przepisami</w:t>
      </w:r>
      <w:r w:rsidR="00BA662C">
        <w:t xml:space="preserve"> </w:t>
      </w:r>
      <w:r w:rsidRPr="009553E2">
        <w:t>rozdziału</w:t>
      </w:r>
      <w:r w:rsidR="00BA662C">
        <w:t xml:space="preserve"> </w:t>
      </w:r>
      <w:r w:rsidR="001E1362" w:rsidRPr="009553E2">
        <w:t>2</w:t>
      </w:r>
      <w:r w:rsidR="00BA662C">
        <w:t xml:space="preserve"> </w:t>
      </w:r>
      <w:r w:rsidRPr="009553E2">
        <w:t>działu</w:t>
      </w:r>
      <w:r w:rsidR="00BA662C">
        <w:t xml:space="preserve"> </w:t>
      </w:r>
      <w:r w:rsidRPr="009553E2">
        <w:t>X</w:t>
      </w:r>
      <w:r w:rsidR="00BA662C">
        <w:t xml:space="preserve"> </w:t>
      </w:r>
      <w:r w:rsidR="00974CA1">
        <w:t xml:space="preserve">ustawy z dnia 16 lipca 2004 r. </w:t>
      </w:r>
      <w:r w:rsidR="00672D21">
        <w:t>–</w:t>
      </w:r>
      <w:r w:rsidR="00974CA1">
        <w:t xml:space="preserve"> </w:t>
      </w:r>
      <w:r w:rsidRPr="009553E2">
        <w:t>Praw</w:t>
      </w:r>
      <w:r w:rsidR="00974CA1">
        <w:t>o</w:t>
      </w:r>
      <w:r w:rsidR="00BA662C">
        <w:t xml:space="preserve"> </w:t>
      </w:r>
      <w:r w:rsidRPr="009553E2">
        <w:t>telekomunikacyjne</w:t>
      </w:r>
      <w:r w:rsidR="00BA662C">
        <w:t xml:space="preserve"> </w:t>
      </w:r>
      <w:r w:rsidR="00DC74F5" w:rsidRPr="009553E2">
        <w:t>(ust.</w:t>
      </w:r>
      <w:r w:rsidR="00BA662C">
        <w:t xml:space="preserve"> </w:t>
      </w:r>
      <w:r w:rsidR="00DC74F5" w:rsidRPr="009553E2">
        <w:t>3</w:t>
      </w:r>
      <w:r w:rsidR="00974CA1">
        <w:t xml:space="preserve"> i 4</w:t>
      </w:r>
      <w:r w:rsidR="00DC74F5" w:rsidRPr="009553E2">
        <w:t>)</w:t>
      </w:r>
      <w:r w:rsidRPr="009553E2">
        <w:t>.</w:t>
      </w:r>
    </w:p>
    <w:p w14:paraId="2FB0C984" w14:textId="6AE18F50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Mechanizmy</w:t>
      </w:r>
      <w:r w:rsidR="00BA662C">
        <w:t xml:space="preserve"> </w:t>
      </w:r>
      <w:r w:rsidRPr="009553E2">
        <w:t>SPF/DKIM/DMARC</w:t>
      </w:r>
      <w:r w:rsidR="00BA662C">
        <w:t xml:space="preserve"> </w:t>
      </w:r>
      <w:r w:rsidRPr="009553E2">
        <w:t>zostały</w:t>
      </w:r>
      <w:r w:rsidR="00BA662C">
        <w:t xml:space="preserve"> </w:t>
      </w:r>
      <w:r w:rsidRPr="009553E2">
        <w:t>ustandaryzowane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formie</w:t>
      </w:r>
      <w:r w:rsidR="00BA662C">
        <w:t xml:space="preserve"> </w:t>
      </w:r>
      <w:r w:rsidRPr="009553E2">
        <w:t>dokumentów</w:t>
      </w:r>
      <w:r w:rsidR="00BA662C">
        <w:t xml:space="preserve"> </w:t>
      </w:r>
      <w:proofErr w:type="spellStart"/>
      <w:r w:rsidRPr="009553E2">
        <w:rPr>
          <w:i/>
        </w:rPr>
        <w:t>Request</w:t>
      </w:r>
      <w:proofErr w:type="spellEnd"/>
      <w:r w:rsidR="00BA662C">
        <w:rPr>
          <w:i/>
        </w:rPr>
        <w:t xml:space="preserve"> </w:t>
      </w:r>
      <w:r w:rsidRPr="009553E2">
        <w:rPr>
          <w:i/>
        </w:rPr>
        <w:t>for</w:t>
      </w:r>
      <w:r w:rsidR="00BA662C">
        <w:rPr>
          <w:i/>
        </w:rPr>
        <w:t xml:space="preserve"> </w:t>
      </w:r>
      <w:proofErr w:type="spellStart"/>
      <w:r w:rsidRPr="009553E2">
        <w:rPr>
          <w:i/>
        </w:rPr>
        <w:t>Comments</w:t>
      </w:r>
      <w:proofErr w:type="spellEnd"/>
      <w:r w:rsidR="00BA662C">
        <w:t xml:space="preserve"> </w:t>
      </w:r>
      <w:r w:rsidRPr="009553E2">
        <w:t>wydawanych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międzynarodową</w:t>
      </w:r>
      <w:r w:rsidR="00BA662C">
        <w:t xml:space="preserve"> </w:t>
      </w:r>
      <w:r w:rsidRPr="009553E2">
        <w:t>organizację</w:t>
      </w:r>
      <w:r w:rsidR="00BA662C">
        <w:t xml:space="preserve"> </w:t>
      </w:r>
      <w:r w:rsidRPr="009553E2">
        <w:rPr>
          <w:i/>
        </w:rPr>
        <w:t>Internet</w:t>
      </w:r>
      <w:r w:rsidR="00BA662C">
        <w:rPr>
          <w:i/>
        </w:rPr>
        <w:t xml:space="preserve"> </w:t>
      </w:r>
      <w:r w:rsidRPr="009553E2">
        <w:rPr>
          <w:i/>
        </w:rPr>
        <w:t>Engineering</w:t>
      </w:r>
      <w:r w:rsidR="00BA662C">
        <w:rPr>
          <w:i/>
        </w:rPr>
        <w:t xml:space="preserve"> </w:t>
      </w:r>
      <w:proofErr w:type="spellStart"/>
      <w:r w:rsidRPr="009553E2">
        <w:rPr>
          <w:i/>
        </w:rPr>
        <w:t>Task</w:t>
      </w:r>
      <w:proofErr w:type="spellEnd"/>
      <w:r w:rsidR="00BA662C">
        <w:rPr>
          <w:i/>
        </w:rPr>
        <w:t xml:space="preserve"> </w:t>
      </w:r>
      <w:r w:rsidRPr="009553E2">
        <w:rPr>
          <w:i/>
        </w:rPr>
        <w:t>Force</w:t>
      </w:r>
      <w:r w:rsidRPr="009553E2">
        <w:t>.</w:t>
      </w:r>
      <w:r w:rsidR="00BA662C">
        <w:t xml:space="preserve"> </w:t>
      </w:r>
      <w:r w:rsidRPr="009553E2">
        <w:t>Co</w:t>
      </w:r>
      <w:r w:rsidR="00BA662C">
        <w:t xml:space="preserve"> </w:t>
      </w:r>
      <w:r w:rsidRPr="009553E2">
        <w:t>jakiś</w:t>
      </w:r>
      <w:r w:rsidR="00BA662C">
        <w:t xml:space="preserve"> </w:t>
      </w:r>
      <w:r w:rsidRPr="009553E2">
        <w:t>czas</w:t>
      </w:r>
      <w:r w:rsidR="00BA662C">
        <w:t xml:space="preserve"> </w:t>
      </w:r>
      <w:r w:rsidRPr="009553E2">
        <w:t>dokumentacja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aktualizowana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wydawana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nowa</w:t>
      </w:r>
      <w:r w:rsidR="00BA662C">
        <w:t xml:space="preserve"> </w:t>
      </w:r>
      <w:r w:rsidRPr="009553E2">
        <w:t>wersja</w:t>
      </w:r>
      <w:r w:rsidR="00BA662C">
        <w:t xml:space="preserve"> </w:t>
      </w:r>
      <w:r w:rsidRPr="009553E2">
        <w:t>dokumentacji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stąd</w:t>
      </w:r>
      <w:r w:rsidR="00BA662C">
        <w:t xml:space="preserve"> </w:t>
      </w:r>
      <w:r w:rsidRPr="009553E2">
        <w:t>też</w:t>
      </w:r>
      <w:r w:rsidR="00BA662C">
        <w:t xml:space="preserve"> </w:t>
      </w:r>
      <w:r w:rsidRPr="009553E2">
        <w:t>zasadne</w:t>
      </w:r>
      <w:r w:rsidR="00BA662C">
        <w:t xml:space="preserve"> </w:t>
      </w:r>
      <w:r w:rsidRPr="009553E2">
        <w:t>jest,</w:t>
      </w:r>
      <w:r w:rsidR="00BA662C">
        <w:t xml:space="preserve"> </w:t>
      </w:r>
      <w:r w:rsidRPr="009553E2">
        <w:t>aby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został</w:t>
      </w:r>
      <w:r w:rsidR="00BA662C">
        <w:t xml:space="preserve"> </w:t>
      </w:r>
      <w:r w:rsidRPr="009553E2">
        <w:t>nałożony</w:t>
      </w:r>
      <w:r w:rsidR="00BA662C">
        <w:t xml:space="preserve"> </w:t>
      </w:r>
      <w:r w:rsidRPr="009553E2">
        <w:t>obowiązek</w:t>
      </w:r>
      <w:r w:rsidR="00BA662C">
        <w:t xml:space="preserve"> </w:t>
      </w:r>
      <w:r w:rsidRPr="009553E2">
        <w:t>wskazania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swojej</w:t>
      </w:r>
      <w:r w:rsidR="00BA662C">
        <w:t xml:space="preserve"> </w:t>
      </w:r>
      <w:r w:rsidRPr="009553E2">
        <w:t>stronie</w:t>
      </w:r>
      <w:r w:rsidR="00BA662C">
        <w:t xml:space="preserve"> </w:t>
      </w:r>
      <w:r w:rsidRPr="009553E2">
        <w:t>internetowej</w:t>
      </w:r>
      <w:r w:rsidR="00BA662C">
        <w:t xml:space="preserve"> </w:t>
      </w:r>
      <w:r w:rsidRPr="009553E2">
        <w:t>ostatniej</w:t>
      </w:r>
      <w:r w:rsidR="00BA662C">
        <w:t xml:space="preserve"> </w:t>
      </w:r>
      <w:r w:rsidRPr="009553E2">
        <w:t>aktualnej</w:t>
      </w:r>
      <w:r w:rsidR="00BA662C">
        <w:t xml:space="preserve"> </w:t>
      </w:r>
      <w:r w:rsidRPr="009553E2">
        <w:t>wersji</w:t>
      </w:r>
      <w:r w:rsidR="00BA662C">
        <w:t xml:space="preserve"> </w:t>
      </w:r>
      <w:r w:rsidRPr="009553E2">
        <w:t>tej</w:t>
      </w:r>
      <w:r w:rsidR="00BA662C">
        <w:t xml:space="preserve"> </w:t>
      </w:r>
      <w:r w:rsidRPr="009553E2">
        <w:t>dokumentacji.</w:t>
      </w:r>
      <w:r w:rsidR="00BA662C">
        <w:t xml:space="preserve"> </w:t>
      </w:r>
      <w:r w:rsidRPr="009553E2">
        <w:t>Przełoży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klarowność</w:t>
      </w:r>
      <w:r w:rsidR="00BA662C">
        <w:t xml:space="preserve"> </w:t>
      </w:r>
      <w:r w:rsidRPr="009553E2">
        <w:t>obowiązków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dostawców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="00DC74F5" w:rsidRPr="009553E2">
        <w:t>(ust.</w:t>
      </w:r>
      <w:r w:rsidR="00BA662C">
        <w:t xml:space="preserve"> </w:t>
      </w:r>
      <w:r w:rsidR="00DC74F5" w:rsidRPr="009553E2">
        <w:t>5)</w:t>
      </w:r>
      <w:r w:rsidRPr="009553E2">
        <w:t>.</w:t>
      </w:r>
    </w:p>
    <w:p w14:paraId="2C2F8CB6" w14:textId="5545FBFD" w:rsidR="00AC425A" w:rsidRPr="00E8029C" w:rsidRDefault="00AC425A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Uzyskanie</w:t>
      </w:r>
      <w:r w:rsidR="00BA662C">
        <w:t xml:space="preserve"> </w:t>
      </w:r>
      <w:r w:rsidRPr="009553E2">
        <w:t>dostępu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wielu</w:t>
      </w:r>
      <w:r w:rsidR="00BA662C">
        <w:t xml:space="preserve"> </w:t>
      </w:r>
      <w:r w:rsidRPr="009553E2">
        <w:t>usług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elektronicznej,</w:t>
      </w:r>
      <w:r w:rsidR="00BA662C">
        <w:t xml:space="preserve"> </w:t>
      </w:r>
      <w:r w:rsidRPr="009553E2">
        <w:t>wymaga</w:t>
      </w:r>
      <w:r w:rsidR="00BA662C">
        <w:t xml:space="preserve"> </w:t>
      </w:r>
      <w:r w:rsidRPr="009553E2">
        <w:t>identyfikacji,</w:t>
      </w:r>
      <w:r w:rsidR="00BA662C">
        <w:t xml:space="preserve"> </w:t>
      </w:r>
      <w:r w:rsidRPr="009553E2">
        <w:t>czyli</w:t>
      </w:r>
      <w:r w:rsidR="00BA662C">
        <w:t xml:space="preserve"> </w:t>
      </w:r>
      <w:r w:rsidRPr="009553E2">
        <w:t>zadeklarowania</w:t>
      </w:r>
      <w:r w:rsidR="00BA662C">
        <w:t xml:space="preserve"> </w:t>
      </w:r>
      <w:r w:rsidRPr="009553E2">
        <w:t>tożsamości</w:t>
      </w:r>
      <w:r w:rsidR="00BA662C">
        <w:t xml:space="preserve"> </w:t>
      </w:r>
      <w:r w:rsidRPr="009553E2">
        <w:t>podmiotu,</w:t>
      </w:r>
      <w:r w:rsidR="00BA662C">
        <w:t xml:space="preserve"> </w:t>
      </w:r>
      <w:r w:rsidRPr="009553E2">
        <w:t>uwierzytelnienia,</w:t>
      </w:r>
      <w:r w:rsidR="00BA662C">
        <w:t xml:space="preserve"> </w:t>
      </w:r>
      <w:r w:rsidRPr="009553E2">
        <w:t>czyli</w:t>
      </w:r>
      <w:r w:rsidR="00BA662C">
        <w:t xml:space="preserve"> </w:t>
      </w:r>
      <w:r w:rsidRPr="009553E2">
        <w:t>potwierdzenia</w:t>
      </w:r>
      <w:r w:rsidR="00BA662C">
        <w:t xml:space="preserve"> </w:t>
      </w:r>
      <w:r w:rsidRPr="009553E2">
        <w:t>tej</w:t>
      </w:r>
      <w:r w:rsidR="00BA662C">
        <w:t xml:space="preserve"> </w:t>
      </w:r>
      <w:r w:rsidRPr="009553E2">
        <w:t>tożsamości,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autoryzacji,</w:t>
      </w:r>
      <w:r w:rsidR="00BA662C">
        <w:t xml:space="preserve"> </w:t>
      </w:r>
      <w:r w:rsidRPr="009553E2">
        <w:t>czyli</w:t>
      </w:r>
      <w:r w:rsidR="00BA662C">
        <w:t xml:space="preserve"> </w:t>
      </w:r>
      <w:r w:rsidRPr="009553E2">
        <w:t>udzieleni</w:t>
      </w:r>
      <w:r w:rsidR="003F0F89">
        <w:t>a</w:t>
      </w:r>
      <w:r w:rsidR="00BA662C">
        <w:t xml:space="preserve"> </w:t>
      </w:r>
      <w:r w:rsidRPr="009553E2">
        <w:t>prawa</w:t>
      </w:r>
      <w:r w:rsidR="00BA662C">
        <w:t xml:space="preserve"> </w:t>
      </w:r>
      <w:r w:rsidRPr="009553E2">
        <w:t>dostępu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danych.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korzystania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powszechnie</w:t>
      </w:r>
      <w:r w:rsidR="00BA662C">
        <w:t xml:space="preserve"> </w:t>
      </w:r>
      <w:r w:rsidRPr="009553E2">
        <w:t>wykorzystywane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uwierzytelnianie</w:t>
      </w:r>
      <w:r w:rsidR="00BA662C">
        <w:t xml:space="preserve"> </w:t>
      </w:r>
      <w:r w:rsidRPr="009553E2">
        <w:t>jednoskładnikowe,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pomocą</w:t>
      </w:r>
      <w:r w:rsidR="00BA662C">
        <w:t xml:space="preserve"> </w:t>
      </w:r>
      <w:r w:rsidRPr="009553E2">
        <w:t>loginu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hasła.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ono</w:t>
      </w:r>
      <w:r w:rsidR="00BA662C">
        <w:t xml:space="preserve"> </w:t>
      </w:r>
      <w:r w:rsidRPr="009553E2">
        <w:t>niewystarczające.</w:t>
      </w:r>
      <w:r w:rsidR="00BA662C">
        <w:t xml:space="preserve"> </w:t>
      </w:r>
      <w:r w:rsidRPr="009553E2">
        <w:t>Przestępcy</w:t>
      </w:r>
      <w:r w:rsidR="00BA662C">
        <w:t xml:space="preserve"> </w:t>
      </w:r>
      <w:r w:rsidRPr="009553E2">
        <w:t>mogą</w:t>
      </w:r>
      <w:r w:rsidR="00BA662C">
        <w:t xml:space="preserve"> </w:t>
      </w:r>
      <w:r w:rsidRPr="009553E2">
        <w:t>użyć</w:t>
      </w:r>
      <w:r w:rsidR="00BA662C">
        <w:t xml:space="preserve"> </w:t>
      </w:r>
      <w:r w:rsidRPr="009553E2">
        <w:t>wielu</w:t>
      </w:r>
      <w:r w:rsidR="00BA662C">
        <w:t xml:space="preserve"> </w:t>
      </w:r>
      <w:r w:rsidRPr="009553E2">
        <w:t>rodzajów</w:t>
      </w:r>
      <w:r w:rsidR="00BA662C">
        <w:t xml:space="preserve"> </w:t>
      </w:r>
      <w:r w:rsidRPr="009553E2">
        <w:t>cyberataków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uzyskania</w:t>
      </w:r>
      <w:r w:rsidR="00BA662C">
        <w:t xml:space="preserve"> </w:t>
      </w:r>
      <w:r w:rsidRPr="009553E2">
        <w:t>dostępu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konta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="00672D21">
        <w:t>–</w:t>
      </w:r>
      <w:r w:rsidR="00BA662C">
        <w:t xml:space="preserve"> </w:t>
      </w:r>
      <w:r w:rsidRPr="009553E2">
        <w:t>np.</w:t>
      </w:r>
      <w:r w:rsidR="00BA662C">
        <w:t xml:space="preserve"> </w:t>
      </w:r>
      <w:r w:rsidRPr="009553E2">
        <w:t>ataki</w:t>
      </w:r>
      <w:r w:rsidR="00BA662C">
        <w:t xml:space="preserve"> </w:t>
      </w:r>
      <w:r w:rsidRPr="009553E2">
        <w:t>typu</w:t>
      </w:r>
      <w:r w:rsidR="00BA662C">
        <w:t xml:space="preserve"> </w:t>
      </w:r>
      <w:proofErr w:type="spellStart"/>
      <w:r w:rsidRPr="00B5522F">
        <w:rPr>
          <w:rStyle w:val="Kkursywa"/>
        </w:rPr>
        <w:t>brute</w:t>
      </w:r>
      <w:proofErr w:type="spellEnd"/>
      <w:r w:rsidR="00BA662C">
        <w:rPr>
          <w:rStyle w:val="Kkursywa"/>
        </w:rPr>
        <w:t xml:space="preserve"> </w:t>
      </w:r>
      <w:proofErr w:type="spellStart"/>
      <w:r w:rsidRPr="00B5522F">
        <w:rPr>
          <w:rStyle w:val="Kkursywa"/>
        </w:rPr>
        <w:t>force</w:t>
      </w:r>
      <w:proofErr w:type="spellEnd"/>
      <w:r w:rsidR="00BA662C">
        <w:t xml:space="preserve"> </w:t>
      </w:r>
      <w:r w:rsidRPr="00204440">
        <w:t>czy</w:t>
      </w:r>
      <w:r w:rsidR="00BA662C">
        <w:t xml:space="preserve"> </w:t>
      </w:r>
      <w:proofErr w:type="spellStart"/>
      <w:r w:rsidRPr="00B5522F">
        <w:rPr>
          <w:rStyle w:val="Kkursywa"/>
        </w:rPr>
        <w:t>phishing</w:t>
      </w:r>
      <w:proofErr w:type="spellEnd"/>
      <w:r w:rsidRPr="00204440">
        <w:t>.</w:t>
      </w:r>
      <w:r w:rsidR="00BA662C">
        <w:t xml:space="preserve"> </w:t>
      </w:r>
      <w:r w:rsidRPr="00204440">
        <w:t>Często</w:t>
      </w:r>
      <w:r w:rsidR="00BA662C">
        <w:t xml:space="preserve"> </w:t>
      </w:r>
      <w:r w:rsidRPr="00204440">
        <w:t>użytkownicy</w:t>
      </w:r>
      <w:r w:rsidR="00BA662C">
        <w:t xml:space="preserve"> </w:t>
      </w:r>
      <w:r w:rsidRPr="00204440">
        <w:t>poczty</w:t>
      </w:r>
      <w:r w:rsidR="00BA662C">
        <w:t xml:space="preserve"> </w:t>
      </w:r>
      <w:r w:rsidRPr="00204440">
        <w:t>elektronicznej</w:t>
      </w:r>
      <w:r w:rsidR="00BA662C">
        <w:t xml:space="preserve"> </w:t>
      </w:r>
      <w:r w:rsidRPr="00204440">
        <w:t>korzystają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204440">
        <w:t>bardzo</w:t>
      </w:r>
      <w:r w:rsidR="00BA662C">
        <w:t xml:space="preserve"> </w:t>
      </w:r>
      <w:r w:rsidRPr="00204440">
        <w:t>podobnych</w:t>
      </w:r>
      <w:r w:rsidR="00BA662C">
        <w:t xml:space="preserve"> </w:t>
      </w:r>
      <w:r w:rsidRPr="00204440">
        <w:t>haseł,</w:t>
      </w:r>
      <w:r w:rsidR="00BA662C">
        <w:t xml:space="preserve"> </w:t>
      </w:r>
      <w:r w:rsidRPr="00204440">
        <w:t>co</w:t>
      </w:r>
      <w:r w:rsidR="00BA662C">
        <w:t xml:space="preserve"> </w:t>
      </w:r>
      <w:r w:rsidRPr="00204440">
        <w:t>osłabia</w:t>
      </w:r>
      <w:r w:rsidR="00BA662C">
        <w:t xml:space="preserve"> </w:t>
      </w:r>
      <w:r w:rsidRPr="00204440">
        <w:t>ich</w:t>
      </w:r>
      <w:r w:rsidR="00BA662C">
        <w:t xml:space="preserve"> </w:t>
      </w:r>
      <w:r w:rsidRPr="00204440">
        <w:t>skuteczność.</w:t>
      </w:r>
      <w:r w:rsidR="00BA662C">
        <w:t xml:space="preserve"> </w:t>
      </w:r>
      <w:r w:rsidRPr="00204440">
        <w:t>Dlat</w:t>
      </w:r>
      <w:r w:rsidRPr="00E8029C">
        <w:t>ego</w:t>
      </w:r>
      <w:r w:rsidR="00BA662C">
        <w:t xml:space="preserve"> </w:t>
      </w:r>
      <w:r w:rsidRPr="00E8029C">
        <w:t>wiele</w:t>
      </w:r>
      <w:r w:rsidR="00BA662C">
        <w:t xml:space="preserve"> </w:t>
      </w:r>
      <w:r w:rsidRPr="00E8029C">
        <w:t>organizacji</w:t>
      </w:r>
      <w:r w:rsidR="00BA662C">
        <w:t xml:space="preserve"> </w:t>
      </w:r>
      <w:r w:rsidRPr="00E8029C">
        <w:t>zajmujących</w:t>
      </w:r>
      <w:r w:rsidR="00BA662C">
        <w:t xml:space="preserve"> </w:t>
      </w:r>
      <w:r w:rsidRPr="00E8029C">
        <w:t>się</w:t>
      </w:r>
      <w:r w:rsidR="00BA662C">
        <w:t xml:space="preserve"> </w:t>
      </w:r>
      <w:proofErr w:type="spellStart"/>
      <w:r w:rsidRPr="00E8029C">
        <w:t>cyberbezpieczeństwem</w:t>
      </w:r>
      <w:proofErr w:type="spellEnd"/>
      <w:r w:rsidR="00BA662C">
        <w:t xml:space="preserve"> </w:t>
      </w:r>
      <w:r w:rsidRPr="00E8029C">
        <w:t>zaleca</w:t>
      </w:r>
      <w:r w:rsidR="00BA662C">
        <w:t xml:space="preserve"> </w:t>
      </w:r>
      <w:r w:rsidRPr="00E8029C">
        <w:t>stosowanie</w:t>
      </w:r>
      <w:r w:rsidR="00BA662C">
        <w:t xml:space="preserve"> </w:t>
      </w:r>
      <w:r w:rsidRPr="00E8029C">
        <w:t>uwierzytelniania</w:t>
      </w:r>
      <w:r w:rsidR="00BA662C">
        <w:t xml:space="preserve"> </w:t>
      </w:r>
      <w:r w:rsidRPr="00E8029C">
        <w:t>wieloskładnikowego.</w:t>
      </w:r>
      <w:r w:rsidR="00BA662C">
        <w:t xml:space="preserve"> </w:t>
      </w:r>
      <w:r w:rsidRPr="00E8029C">
        <w:t>Wyróżnia</w:t>
      </w:r>
      <w:r w:rsidR="00BA662C">
        <w:t xml:space="preserve"> </w:t>
      </w:r>
      <w:r w:rsidRPr="00E8029C">
        <w:t>się</w:t>
      </w:r>
      <w:r w:rsidR="00BA662C">
        <w:t xml:space="preserve"> </w:t>
      </w:r>
      <w:r w:rsidRPr="00E8029C">
        <w:t>trzy</w:t>
      </w:r>
      <w:r w:rsidR="00BA662C">
        <w:t xml:space="preserve"> </w:t>
      </w:r>
      <w:r w:rsidRPr="00E8029C">
        <w:t>rodzaje</w:t>
      </w:r>
      <w:r w:rsidR="00BA662C">
        <w:t xml:space="preserve"> </w:t>
      </w:r>
      <w:r w:rsidRPr="00E8029C">
        <w:t>składników</w:t>
      </w:r>
      <w:r w:rsidR="00BA662C">
        <w:t xml:space="preserve"> </w:t>
      </w:r>
      <w:r w:rsidRPr="00E8029C">
        <w:t>uwierzytelniania:</w:t>
      </w:r>
      <w:r w:rsidR="00BA662C">
        <w:t xml:space="preserve"> </w:t>
      </w:r>
    </w:p>
    <w:p w14:paraId="3735DC73" w14:textId="480DE1B9" w:rsidR="00AC425A" w:rsidRPr="00E8029C" w:rsidRDefault="00AC425A" w:rsidP="00450082">
      <w:pPr>
        <w:pStyle w:val="NormalnyWeb"/>
        <w:numPr>
          <w:ilvl w:val="0"/>
          <w:numId w:val="116"/>
        </w:numPr>
        <w:shd w:val="clear" w:color="auto" w:fill="FFFFFF"/>
        <w:spacing w:before="120" w:beforeAutospacing="0" w:after="0" w:afterAutospacing="0" w:line="360" w:lineRule="auto"/>
        <w:ind w:hanging="375"/>
        <w:jc w:val="both"/>
      </w:pPr>
      <w:r w:rsidRPr="00E8029C">
        <w:t>coś</w:t>
      </w:r>
      <w:r w:rsidR="00BA662C">
        <w:t xml:space="preserve"> </w:t>
      </w:r>
      <w:r w:rsidRPr="00E8029C">
        <w:t>co</w:t>
      </w:r>
      <w:r w:rsidR="00BA662C">
        <w:t xml:space="preserve"> </w:t>
      </w:r>
      <w:r w:rsidRPr="00E8029C">
        <w:t>wiesz</w:t>
      </w:r>
      <w:r w:rsidR="00BA662C">
        <w:t xml:space="preserve"> </w:t>
      </w:r>
      <w:r w:rsidRPr="00E8029C">
        <w:t>–</w:t>
      </w:r>
      <w:r w:rsidR="00BA662C">
        <w:t xml:space="preserve"> </w:t>
      </w:r>
      <w:r w:rsidRPr="00E8029C">
        <w:t>np.</w:t>
      </w:r>
      <w:r w:rsidR="00BA662C">
        <w:t xml:space="preserve"> </w:t>
      </w:r>
      <w:r w:rsidRPr="00E8029C">
        <w:t>hasło</w:t>
      </w:r>
      <w:r w:rsidR="00BA662C">
        <w:t xml:space="preserve"> </w:t>
      </w:r>
      <w:r w:rsidRPr="00E8029C">
        <w:t>lub</w:t>
      </w:r>
      <w:r w:rsidR="00BA662C">
        <w:t xml:space="preserve"> </w:t>
      </w:r>
      <w:r w:rsidRPr="00E8029C">
        <w:t>numer</w:t>
      </w:r>
      <w:r w:rsidR="00BA662C">
        <w:t xml:space="preserve"> </w:t>
      </w:r>
      <w:r w:rsidRPr="00E8029C">
        <w:t>PIN</w:t>
      </w:r>
      <w:r w:rsidR="003F0F89">
        <w:t>;</w:t>
      </w:r>
    </w:p>
    <w:p w14:paraId="2856FE0F" w14:textId="78E10780" w:rsidR="00AC425A" w:rsidRPr="008F5BD4" w:rsidRDefault="00AC425A" w:rsidP="00450082">
      <w:pPr>
        <w:pStyle w:val="NormalnyWeb"/>
        <w:numPr>
          <w:ilvl w:val="0"/>
          <w:numId w:val="116"/>
        </w:numPr>
        <w:shd w:val="clear" w:color="auto" w:fill="FFFFFF"/>
        <w:spacing w:before="120" w:beforeAutospacing="0" w:after="0" w:afterAutospacing="0" w:line="360" w:lineRule="auto"/>
        <w:ind w:hanging="375"/>
        <w:jc w:val="both"/>
      </w:pPr>
      <w:r w:rsidRPr="008F5BD4">
        <w:t>coś,</w:t>
      </w:r>
      <w:r w:rsidR="00BA662C">
        <w:t xml:space="preserve"> </w:t>
      </w:r>
      <w:r w:rsidRPr="008F5BD4">
        <w:t>co</w:t>
      </w:r>
      <w:r w:rsidR="00BA662C">
        <w:t xml:space="preserve"> </w:t>
      </w:r>
      <w:r w:rsidRPr="008F5BD4">
        <w:t>posiadasz</w:t>
      </w:r>
      <w:r w:rsidR="00BA662C">
        <w:t xml:space="preserve"> </w:t>
      </w:r>
      <w:r w:rsidR="00672D21">
        <w:t>–</w:t>
      </w:r>
      <w:r w:rsidR="00BA662C">
        <w:t xml:space="preserve"> </w:t>
      </w:r>
      <w:r w:rsidRPr="008F5BD4">
        <w:t>karty</w:t>
      </w:r>
      <w:r w:rsidR="00BA662C">
        <w:t xml:space="preserve"> </w:t>
      </w:r>
      <w:r w:rsidRPr="008F5BD4">
        <w:t>inteligentne,</w:t>
      </w:r>
      <w:r w:rsidR="00BA662C">
        <w:t xml:space="preserve"> </w:t>
      </w:r>
      <w:proofErr w:type="spellStart"/>
      <w:r w:rsidRPr="008F5BD4">
        <w:t>tokeny</w:t>
      </w:r>
      <w:proofErr w:type="spellEnd"/>
      <w:r w:rsidRPr="008F5BD4">
        <w:t>,</w:t>
      </w:r>
      <w:r w:rsidR="00BA662C">
        <w:t xml:space="preserve"> </w:t>
      </w:r>
      <w:r w:rsidRPr="008F5BD4">
        <w:t>urządzenia</w:t>
      </w:r>
      <w:r w:rsidR="00BA662C">
        <w:t xml:space="preserve"> </w:t>
      </w:r>
      <w:r w:rsidRPr="008F5BD4">
        <w:t>kryptograficzne</w:t>
      </w:r>
      <w:r w:rsidR="003F0F89">
        <w:t>;</w:t>
      </w:r>
      <w:r w:rsidR="00BA662C">
        <w:t xml:space="preserve"> </w:t>
      </w:r>
    </w:p>
    <w:p w14:paraId="2C5D522D" w14:textId="77777777" w:rsidR="00AC425A" w:rsidRPr="008F5BD4" w:rsidRDefault="00AC425A" w:rsidP="00450082">
      <w:pPr>
        <w:pStyle w:val="NormalnyWeb"/>
        <w:numPr>
          <w:ilvl w:val="0"/>
          <w:numId w:val="116"/>
        </w:numPr>
        <w:shd w:val="clear" w:color="auto" w:fill="FFFFFF"/>
        <w:spacing w:before="120" w:beforeAutospacing="0" w:after="0" w:afterAutospacing="0" w:line="360" w:lineRule="auto"/>
        <w:ind w:hanging="375"/>
        <w:jc w:val="both"/>
      </w:pPr>
      <w:r w:rsidRPr="008F5BD4">
        <w:t>coś,</w:t>
      </w:r>
      <w:r w:rsidR="00BA662C">
        <w:t xml:space="preserve"> </w:t>
      </w:r>
      <w:r w:rsidRPr="008F5BD4">
        <w:t>czym</w:t>
      </w:r>
      <w:r w:rsidR="00BA662C">
        <w:t xml:space="preserve"> </w:t>
      </w:r>
      <w:r w:rsidRPr="008F5BD4">
        <w:t>jesteś</w:t>
      </w:r>
      <w:r w:rsidR="00BA662C">
        <w:t xml:space="preserve"> </w:t>
      </w:r>
      <w:r w:rsidRPr="008F5BD4">
        <w:t>–</w:t>
      </w:r>
      <w:r w:rsidR="00BA662C">
        <w:t xml:space="preserve"> </w:t>
      </w:r>
      <w:r w:rsidRPr="008F5BD4">
        <w:t>odciski</w:t>
      </w:r>
      <w:r w:rsidR="00BA662C">
        <w:t xml:space="preserve"> </w:t>
      </w:r>
      <w:r w:rsidRPr="008F5BD4">
        <w:t>palców,</w:t>
      </w:r>
      <w:r w:rsidR="00BA662C">
        <w:t xml:space="preserve"> </w:t>
      </w:r>
      <w:r w:rsidRPr="008F5BD4">
        <w:t>wizerunek,</w:t>
      </w:r>
      <w:r w:rsidR="00BA662C">
        <w:t xml:space="preserve"> </w:t>
      </w:r>
      <w:r w:rsidRPr="008F5BD4">
        <w:t>głos.</w:t>
      </w:r>
      <w:r w:rsidR="00BA662C">
        <w:t xml:space="preserve"> </w:t>
      </w:r>
    </w:p>
    <w:p w14:paraId="13266231" w14:textId="77777777" w:rsidR="00AC425A" w:rsidRPr="00620C0D" w:rsidRDefault="00AC425A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620C0D">
        <w:t>Szczególnie</w:t>
      </w:r>
      <w:r w:rsidR="00BA662C">
        <w:t xml:space="preserve"> </w:t>
      </w:r>
      <w:r w:rsidRPr="00620C0D">
        <w:t>zagrożone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ataki</w:t>
      </w:r>
      <w:r w:rsidR="00BA662C">
        <w:t xml:space="preserve"> </w:t>
      </w:r>
      <w:r w:rsidRPr="00620C0D">
        <w:t>ukierunkowane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przejęcie</w:t>
      </w:r>
      <w:r w:rsidR="00BA662C">
        <w:t xml:space="preserve"> </w:t>
      </w:r>
      <w:r w:rsidRPr="00620C0D">
        <w:t>dostępu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poczty</w:t>
      </w:r>
      <w:r w:rsidR="00BA662C">
        <w:t xml:space="preserve"> </w:t>
      </w:r>
      <w:r w:rsidRPr="00620C0D">
        <w:t>elektronicznej</w:t>
      </w:r>
      <w:r w:rsidR="00BA662C">
        <w:t xml:space="preserve"> </w:t>
      </w:r>
      <w:r w:rsidRPr="00620C0D">
        <w:t>są</w:t>
      </w:r>
      <w:r w:rsidR="00BA662C">
        <w:t xml:space="preserve"> </w:t>
      </w:r>
      <w:r w:rsidRPr="00620C0D">
        <w:t>podmioty</w:t>
      </w:r>
      <w:r w:rsidR="00BA662C">
        <w:t xml:space="preserve"> </w:t>
      </w:r>
      <w:r w:rsidRPr="00620C0D">
        <w:t>publiczne.</w:t>
      </w:r>
      <w:r w:rsidR="00BA662C">
        <w:t xml:space="preserve"> </w:t>
      </w:r>
      <w:r w:rsidRPr="00620C0D">
        <w:t>Realizują</w:t>
      </w:r>
      <w:r w:rsidR="00BA662C">
        <w:t xml:space="preserve"> </w:t>
      </w:r>
      <w:r w:rsidRPr="00620C0D">
        <w:t>one</w:t>
      </w:r>
      <w:r w:rsidR="00BA662C">
        <w:t xml:space="preserve"> </w:t>
      </w:r>
      <w:r w:rsidRPr="00620C0D">
        <w:t>każdego</w:t>
      </w:r>
      <w:r w:rsidR="00BA662C">
        <w:t xml:space="preserve"> </w:t>
      </w:r>
      <w:r w:rsidRPr="00620C0D">
        <w:t>dnia</w:t>
      </w:r>
      <w:r w:rsidR="00BA662C">
        <w:t xml:space="preserve"> </w:t>
      </w:r>
      <w:r w:rsidRPr="00620C0D">
        <w:t>wiele</w:t>
      </w:r>
      <w:r w:rsidR="00BA662C">
        <w:t xml:space="preserve"> </w:t>
      </w:r>
      <w:r w:rsidRPr="00620C0D">
        <w:t>zadań</w:t>
      </w:r>
      <w:r w:rsidR="00BA662C">
        <w:t xml:space="preserve"> </w:t>
      </w:r>
      <w:r w:rsidRPr="00620C0D">
        <w:t>publicznych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rzecz</w:t>
      </w:r>
      <w:r w:rsidR="00BA662C">
        <w:t xml:space="preserve"> </w:t>
      </w:r>
      <w:r w:rsidRPr="00620C0D">
        <w:t>obywateli.</w:t>
      </w:r>
      <w:r w:rsidR="00BA662C">
        <w:t xml:space="preserve"> </w:t>
      </w:r>
      <w:r w:rsidRPr="00620C0D">
        <w:t>Przejęcie</w:t>
      </w:r>
      <w:r w:rsidR="00BA662C">
        <w:t xml:space="preserve"> </w:t>
      </w:r>
      <w:r w:rsidRPr="00620C0D">
        <w:t>przez</w:t>
      </w:r>
      <w:r w:rsidR="00BA662C">
        <w:t xml:space="preserve"> </w:t>
      </w:r>
      <w:r w:rsidRPr="00620C0D">
        <w:t>przestępców</w:t>
      </w:r>
      <w:r w:rsidR="00BA662C">
        <w:t xml:space="preserve"> </w:t>
      </w:r>
      <w:r w:rsidRPr="00620C0D">
        <w:t>dostępu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poczty</w:t>
      </w:r>
      <w:r w:rsidR="00BA662C">
        <w:t xml:space="preserve"> </w:t>
      </w:r>
      <w:r w:rsidRPr="00620C0D">
        <w:t>elektronicznej</w:t>
      </w:r>
      <w:r w:rsidR="00BA662C">
        <w:t xml:space="preserve"> </w:t>
      </w:r>
      <w:r w:rsidRPr="00620C0D">
        <w:t>tych</w:t>
      </w:r>
      <w:r w:rsidR="00BA662C">
        <w:t xml:space="preserve"> </w:t>
      </w:r>
      <w:r w:rsidRPr="00620C0D">
        <w:t>podmiotów</w:t>
      </w:r>
      <w:r w:rsidR="00BA662C">
        <w:t xml:space="preserve"> </w:t>
      </w:r>
      <w:r w:rsidRPr="00620C0D">
        <w:t>może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znaczący</w:t>
      </w:r>
      <w:r w:rsidR="00BA662C">
        <w:t xml:space="preserve"> </w:t>
      </w:r>
      <w:r w:rsidRPr="00620C0D">
        <w:t>sposób</w:t>
      </w:r>
      <w:r w:rsidR="00BA662C">
        <w:t xml:space="preserve"> </w:t>
      </w:r>
      <w:r w:rsidRPr="00620C0D">
        <w:t>utrudnić</w:t>
      </w:r>
      <w:r w:rsidR="00BA662C">
        <w:t xml:space="preserve"> </w:t>
      </w:r>
      <w:r w:rsidRPr="00620C0D">
        <w:t>realizację</w:t>
      </w:r>
      <w:r w:rsidR="00BA662C">
        <w:t xml:space="preserve"> </w:t>
      </w:r>
      <w:r w:rsidRPr="00620C0D">
        <w:t>zadań</w:t>
      </w:r>
      <w:r w:rsidR="00BA662C">
        <w:t xml:space="preserve"> </w:t>
      </w:r>
      <w:r w:rsidRPr="00620C0D">
        <w:t>oraz</w:t>
      </w:r>
      <w:r w:rsidR="00BA662C">
        <w:t xml:space="preserve"> </w:t>
      </w:r>
      <w:r w:rsidRPr="00620C0D">
        <w:t>narazić</w:t>
      </w:r>
      <w:r w:rsidR="00BA662C">
        <w:t xml:space="preserve"> </w:t>
      </w:r>
      <w:r w:rsidRPr="00620C0D">
        <w:t>dane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620C0D">
        <w:t>obywatelach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upublicznienie.</w:t>
      </w:r>
      <w:r w:rsidR="00BA662C">
        <w:t xml:space="preserve"> </w:t>
      </w:r>
    </w:p>
    <w:p w14:paraId="42919D1C" w14:textId="011B796B" w:rsidR="00AC425A" w:rsidRPr="009553E2" w:rsidRDefault="00AC425A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620C0D">
        <w:t>Z</w:t>
      </w:r>
      <w:r w:rsidR="00BA662C">
        <w:t xml:space="preserve"> </w:t>
      </w:r>
      <w:r w:rsidRPr="00620C0D">
        <w:t>tego</w:t>
      </w:r>
      <w:r w:rsidR="00BA662C">
        <w:t xml:space="preserve"> </w:t>
      </w:r>
      <w:r w:rsidRPr="00620C0D">
        <w:t>powodu</w:t>
      </w:r>
      <w:r w:rsidR="00BA662C">
        <w:t xml:space="preserve"> </w:t>
      </w:r>
      <w:r w:rsidRPr="00620C0D">
        <w:t>proponuje</w:t>
      </w:r>
      <w:r w:rsidR="00BA662C">
        <w:t xml:space="preserve"> </w:t>
      </w:r>
      <w:r w:rsidRPr="00620C0D">
        <w:t>się</w:t>
      </w:r>
      <w:r w:rsidR="00BA662C">
        <w:t xml:space="preserve"> </w:t>
      </w:r>
      <w:r w:rsidRPr="00620C0D">
        <w:t>nałożenie</w:t>
      </w:r>
      <w:r w:rsidR="00BA662C">
        <w:t xml:space="preserve"> </w:t>
      </w:r>
      <w:r w:rsidRPr="00620C0D">
        <w:t>obowiązku</w:t>
      </w:r>
      <w:r w:rsidR="00BA662C">
        <w:t xml:space="preserve"> </w:t>
      </w:r>
      <w:r w:rsidRPr="00620C0D">
        <w:t>po</w:t>
      </w:r>
      <w:r w:rsidR="00BA662C">
        <w:t xml:space="preserve"> </w:t>
      </w:r>
      <w:r w:rsidRPr="00620C0D">
        <w:t>stronie</w:t>
      </w:r>
      <w:r w:rsidR="00BA662C">
        <w:t xml:space="preserve"> </w:t>
      </w:r>
      <w:r w:rsidRPr="00620C0D">
        <w:t>dostawcy</w:t>
      </w:r>
      <w:r w:rsidR="00BA662C">
        <w:t xml:space="preserve"> </w:t>
      </w:r>
      <w:r w:rsidRPr="00620C0D">
        <w:t>poczty</w:t>
      </w:r>
      <w:r w:rsidR="00BA662C">
        <w:t xml:space="preserve"> </w:t>
      </w:r>
      <w:r w:rsidRPr="00620C0D">
        <w:t>elektronicznej</w:t>
      </w:r>
      <w:r w:rsidR="00BA662C">
        <w:t xml:space="preserve"> </w:t>
      </w:r>
      <w:r w:rsidRPr="00620C0D">
        <w:t>dla</w:t>
      </w:r>
      <w:r w:rsidR="00BA662C">
        <w:t xml:space="preserve"> </w:t>
      </w:r>
      <w:r w:rsidRPr="00620C0D">
        <w:t>podmiotu</w:t>
      </w:r>
      <w:r w:rsidR="00BA662C">
        <w:t xml:space="preserve"> </w:t>
      </w:r>
      <w:r w:rsidRPr="00620C0D">
        <w:t>publicznego,</w:t>
      </w:r>
      <w:r w:rsidR="00BA662C">
        <w:t xml:space="preserve"> </w:t>
      </w:r>
      <w:r w:rsidRPr="00620C0D">
        <w:t>aby</w:t>
      </w:r>
      <w:r w:rsidR="00BA662C">
        <w:t xml:space="preserve"> </w:t>
      </w:r>
      <w:r w:rsidRPr="00620C0D">
        <w:t>oferował</w:t>
      </w:r>
      <w:r w:rsidR="00BA662C">
        <w:t xml:space="preserve"> </w:t>
      </w:r>
      <w:r w:rsidRPr="00620C0D">
        <w:t>pocztę</w:t>
      </w:r>
      <w:r w:rsidR="00BA662C">
        <w:t xml:space="preserve"> </w:t>
      </w:r>
      <w:r w:rsidRPr="00620C0D">
        <w:t>elektroniczną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620C0D">
        <w:t>możliwością</w:t>
      </w:r>
      <w:r w:rsidR="00BA662C">
        <w:t xml:space="preserve"> </w:t>
      </w:r>
      <w:r w:rsidRPr="00620C0D">
        <w:t>stosowania</w:t>
      </w:r>
      <w:r w:rsidR="00BA662C">
        <w:t xml:space="preserve"> </w:t>
      </w:r>
      <w:r w:rsidRPr="00620C0D">
        <w:t>metod</w:t>
      </w:r>
      <w:r w:rsidR="00BA662C">
        <w:t xml:space="preserve"> </w:t>
      </w:r>
      <w:r w:rsidRPr="00620C0D">
        <w:t>uwierzytelniania</w:t>
      </w:r>
      <w:r w:rsidR="00BA662C">
        <w:t xml:space="preserve"> </w:t>
      </w:r>
      <w:r w:rsidRPr="00620C0D">
        <w:t>wieloskładnikowego</w:t>
      </w:r>
      <w:r w:rsidR="00BA662C">
        <w:t xml:space="preserve"> </w:t>
      </w:r>
      <w:r w:rsidR="00DC74F5" w:rsidRPr="006D575F">
        <w:t>(ust.</w:t>
      </w:r>
      <w:r w:rsidR="00BA662C">
        <w:t xml:space="preserve"> </w:t>
      </w:r>
      <w:r w:rsidR="00795864">
        <w:t>6</w:t>
      </w:r>
      <w:r w:rsidR="00DC74F5" w:rsidRPr="006D575F">
        <w:t>)</w:t>
      </w:r>
      <w:r w:rsidRPr="009553E2">
        <w:t>.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chodzi</w:t>
      </w:r>
      <w:r w:rsidR="00BA662C">
        <w:t xml:space="preserve"> </w:t>
      </w:r>
      <w:r w:rsidRPr="009553E2">
        <w:t>tutaj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zapewnienie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dostawcę</w:t>
      </w:r>
      <w:r w:rsidR="00BA662C">
        <w:t xml:space="preserve"> </w:t>
      </w:r>
      <w:r w:rsidRPr="009553E2">
        <w:t>fizycznych</w:t>
      </w:r>
      <w:r w:rsidR="00BA662C">
        <w:t xml:space="preserve"> </w:t>
      </w:r>
      <w:r w:rsidRPr="009553E2">
        <w:t>kluczy</w:t>
      </w:r>
      <w:r w:rsidR="00BA662C">
        <w:t xml:space="preserve"> </w:t>
      </w:r>
      <w:r w:rsidRPr="009553E2">
        <w:t>typu</w:t>
      </w:r>
      <w:r w:rsidR="00BA662C">
        <w:t xml:space="preserve"> </w:t>
      </w:r>
      <w:r w:rsidRPr="009553E2">
        <w:t>U2F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aplikacji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kodami</w:t>
      </w:r>
      <w:r w:rsidR="00BA662C">
        <w:t xml:space="preserve"> </w:t>
      </w:r>
      <w:r w:rsidRPr="009553E2">
        <w:t>uwierzytelniającymi,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Pr="009553E2">
        <w:t>jedynie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możliwość</w:t>
      </w:r>
      <w:r w:rsidR="00BA662C">
        <w:t xml:space="preserve"> </w:t>
      </w:r>
      <w:r w:rsidRPr="009553E2">
        <w:t>ich</w:t>
      </w:r>
      <w:r w:rsidR="00BA662C">
        <w:t xml:space="preserve"> </w:t>
      </w:r>
      <w:r w:rsidRPr="009553E2">
        <w:t>wdrożenia.</w:t>
      </w:r>
      <w:r w:rsidR="00BA662C">
        <w:t xml:space="preserve"> </w:t>
      </w:r>
      <w:r w:rsidRPr="009553E2">
        <w:t>Przepis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nakłada</w:t>
      </w:r>
      <w:r w:rsidR="00BA662C">
        <w:t xml:space="preserve"> </w:t>
      </w:r>
      <w:r w:rsidRPr="009553E2">
        <w:t>obowiązku</w:t>
      </w:r>
      <w:r w:rsidR="00BA662C">
        <w:t xml:space="preserve"> </w:t>
      </w:r>
      <w:r w:rsidRPr="009553E2">
        <w:t>świadczenia</w:t>
      </w:r>
      <w:r w:rsidR="00BA662C">
        <w:t xml:space="preserve"> </w:t>
      </w:r>
      <w:r w:rsidRPr="009553E2">
        <w:t>konkretnej</w:t>
      </w:r>
      <w:r w:rsidR="00BA662C">
        <w:t xml:space="preserve"> </w:t>
      </w:r>
      <w:r w:rsidRPr="009553E2">
        <w:t>metody</w:t>
      </w:r>
      <w:r w:rsidR="00BA662C">
        <w:t xml:space="preserve"> </w:t>
      </w:r>
      <w:r w:rsidRPr="009553E2">
        <w:t>uwierzytelniania</w:t>
      </w:r>
      <w:r w:rsidR="00BA662C">
        <w:t xml:space="preserve"> </w:t>
      </w:r>
      <w:r w:rsidRPr="009553E2">
        <w:t>wieloskładnikowego.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Pr="009553E2">
        <w:t>dwuskładnikowe</w:t>
      </w:r>
      <w:r w:rsidR="00BA662C">
        <w:t xml:space="preserve"> </w:t>
      </w:r>
      <w:r w:rsidRPr="009553E2">
        <w:t>uwierzytelnianie</w:t>
      </w:r>
      <w:r w:rsidR="00BA662C">
        <w:t xml:space="preserve"> </w:t>
      </w:r>
      <w:r w:rsidRPr="009553E2">
        <w:t>lub</w:t>
      </w:r>
      <w:r w:rsidR="00BA662C">
        <w:t xml:space="preserve"> </w:t>
      </w:r>
      <w:r w:rsidR="00795864" w:rsidRPr="00795864">
        <w:t xml:space="preserve">uwierzytelnianie </w:t>
      </w:r>
      <w:r w:rsidR="003C2D86">
        <w:t>z</w:t>
      </w:r>
      <w:r w:rsidR="00BA662C">
        <w:t xml:space="preserve"> </w:t>
      </w:r>
      <w:r w:rsidRPr="009553E2">
        <w:t>wykorzystaniem</w:t>
      </w:r>
      <w:r w:rsidR="00BA662C">
        <w:t xml:space="preserve"> </w:t>
      </w:r>
      <w:r w:rsidRPr="009553E2">
        <w:t>większej</w:t>
      </w:r>
      <w:r w:rsidR="00BA662C">
        <w:t xml:space="preserve"> </w:t>
      </w:r>
      <w:r w:rsidRPr="009553E2">
        <w:t>liczby</w:t>
      </w:r>
      <w:r w:rsidR="00BA662C">
        <w:t xml:space="preserve"> </w:t>
      </w:r>
      <w:r w:rsidRPr="009553E2">
        <w:t>składników.</w:t>
      </w:r>
      <w:r w:rsidR="00BA662C">
        <w:t xml:space="preserve"> </w:t>
      </w:r>
      <w:r w:rsidRPr="009553E2">
        <w:t>Powyższe</w:t>
      </w:r>
      <w:r w:rsidR="00BA662C">
        <w:t xml:space="preserve"> </w:t>
      </w:r>
      <w:r w:rsidRPr="009553E2">
        <w:t>obowiązki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są</w:t>
      </w:r>
      <w:r w:rsidR="00BA662C">
        <w:t xml:space="preserve"> </w:t>
      </w:r>
      <w:r w:rsidRPr="009553E2">
        <w:t>równoznaczne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obowiązkiem</w:t>
      </w:r>
      <w:r w:rsidR="00BA662C">
        <w:t xml:space="preserve"> </w:t>
      </w:r>
      <w:r w:rsidRPr="009553E2">
        <w:t>korzystania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podmiot</w:t>
      </w:r>
      <w:r w:rsidR="00BA662C">
        <w:t xml:space="preserve"> </w:t>
      </w:r>
      <w:r w:rsidRPr="009553E2">
        <w:t>publiczny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posiadającej</w:t>
      </w:r>
      <w:r w:rsidR="00BA662C">
        <w:t xml:space="preserve"> </w:t>
      </w:r>
      <w:r w:rsidRPr="009553E2">
        <w:t>te</w:t>
      </w:r>
      <w:r w:rsidR="00BA662C">
        <w:t xml:space="preserve"> </w:t>
      </w:r>
      <w:r w:rsidRPr="009553E2">
        <w:t>funkcjonalności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istotne</w:t>
      </w:r>
      <w:r w:rsidR="00BA662C">
        <w:t xml:space="preserve"> </w:t>
      </w:r>
      <w:r w:rsidRPr="009553E2">
        <w:t>jest,</w:t>
      </w:r>
      <w:r w:rsidR="00BA662C">
        <w:t xml:space="preserve"> </w:t>
      </w:r>
      <w:r w:rsidRPr="009553E2">
        <w:t>aby</w:t>
      </w:r>
      <w:r w:rsidR="00BA662C">
        <w:t xml:space="preserve"> </w:t>
      </w:r>
      <w:r w:rsidRPr="009553E2">
        <w:t>dostawca</w:t>
      </w:r>
      <w:r w:rsidR="00BA662C">
        <w:t xml:space="preserve"> </w:t>
      </w:r>
      <w:r w:rsidRPr="009553E2">
        <w:t>poczty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miał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swoim</w:t>
      </w:r>
      <w:r w:rsidR="00BA662C">
        <w:t xml:space="preserve"> </w:t>
      </w:r>
      <w:r w:rsidRPr="009553E2">
        <w:t>portfolio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rodzaju</w:t>
      </w:r>
      <w:r w:rsidR="00BA662C">
        <w:t xml:space="preserve"> </w:t>
      </w:r>
      <w:r w:rsidRPr="009553E2">
        <w:t>usługi.</w:t>
      </w:r>
      <w:r w:rsidR="00BA662C">
        <w:t xml:space="preserve"> </w:t>
      </w:r>
    </w:p>
    <w:p w14:paraId="6745148F" w14:textId="7AE54EBE" w:rsidR="00886823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18</w:t>
      </w:r>
      <w:r w:rsidR="00672D21">
        <w:rPr>
          <w:rStyle w:val="Ppogrubienie"/>
        </w:rPr>
        <w:t>.</w:t>
      </w:r>
    </w:p>
    <w:p w14:paraId="6032A689" w14:textId="3C8BBCF7" w:rsidR="00886823" w:rsidRPr="009553E2" w:rsidRDefault="00795864" w:rsidP="00450082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>
        <w:t>Przepis a</w:t>
      </w:r>
      <w:r w:rsidR="00886823" w:rsidRPr="00204440">
        <w:t>rt.</w:t>
      </w:r>
      <w:r w:rsidR="00BA662C">
        <w:t xml:space="preserve"> </w:t>
      </w:r>
      <w:r w:rsidR="00886823" w:rsidRPr="00204440">
        <w:t>1</w:t>
      </w:r>
      <w:r w:rsidR="001E1362" w:rsidRPr="00204440">
        <w:t>8</w:t>
      </w:r>
      <w:r w:rsidR="00BA662C">
        <w:t xml:space="preserve"> </w:t>
      </w:r>
      <w:r w:rsidR="00886823" w:rsidRPr="00E8029C">
        <w:t>nakłada</w:t>
      </w:r>
      <w:r w:rsidR="00BA662C">
        <w:t xml:space="preserve"> </w:t>
      </w:r>
      <w:r w:rsidR="00886823" w:rsidRPr="00E8029C">
        <w:t>na</w:t>
      </w:r>
      <w:r w:rsidR="00BA662C">
        <w:t xml:space="preserve"> </w:t>
      </w:r>
      <w:r w:rsidR="00886823" w:rsidRPr="00E8029C">
        <w:t>przedsiębiorców</w:t>
      </w:r>
      <w:r w:rsidR="00BA662C">
        <w:t xml:space="preserve"> </w:t>
      </w:r>
      <w:r w:rsidR="00886823" w:rsidRPr="00E8029C">
        <w:t>telekomunikacyjnych</w:t>
      </w:r>
      <w:r w:rsidR="00BA662C">
        <w:t xml:space="preserve"> </w:t>
      </w:r>
      <w:r w:rsidR="00886823" w:rsidRPr="00E8029C">
        <w:t>obowiązek</w:t>
      </w:r>
      <w:r w:rsidR="00BA662C">
        <w:t xml:space="preserve"> </w:t>
      </w:r>
      <w:r w:rsidR="00886823" w:rsidRPr="00E8029C">
        <w:t>rejestracji</w:t>
      </w:r>
      <w:r w:rsidR="00BA662C">
        <w:t xml:space="preserve"> </w:t>
      </w:r>
      <w:r w:rsidR="00886823" w:rsidRPr="00E8029C">
        <w:t>danych</w:t>
      </w:r>
      <w:r w:rsidR="00BA662C">
        <w:t xml:space="preserve"> </w:t>
      </w:r>
      <w:r w:rsidR="003C2D86">
        <w:t>o</w:t>
      </w:r>
      <w:r w:rsidR="00BA662C">
        <w:t xml:space="preserve"> </w:t>
      </w:r>
      <w:r w:rsidR="00886823" w:rsidRPr="00E8029C">
        <w:t>niewykonanych</w:t>
      </w:r>
      <w:r w:rsidR="00BA662C">
        <w:t xml:space="preserve"> </w:t>
      </w:r>
      <w:r w:rsidR="00886823" w:rsidRPr="00E8029C">
        <w:t>usługach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E8029C">
        <w:t>związku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8F5BD4">
        <w:t>blokowaniem</w:t>
      </w:r>
      <w:r w:rsidR="00BA662C">
        <w:t xml:space="preserve"> </w:t>
      </w:r>
      <w:r w:rsidR="00886823" w:rsidRPr="008F5BD4">
        <w:t>krótkich</w:t>
      </w:r>
      <w:r w:rsidR="00BA662C">
        <w:t xml:space="preserve"> </w:t>
      </w:r>
      <w:r w:rsidR="00886823" w:rsidRPr="008F5BD4">
        <w:t>wiadomości</w:t>
      </w:r>
      <w:r w:rsidR="00BA662C">
        <w:t xml:space="preserve"> </w:t>
      </w:r>
      <w:r w:rsidR="00886823" w:rsidRPr="008F5BD4">
        <w:t>tekstowych,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8F5BD4">
        <w:t>zakresie</w:t>
      </w:r>
      <w:r w:rsidR="00BA662C">
        <w:t xml:space="preserve"> </w:t>
      </w:r>
      <w:r w:rsidR="00886823" w:rsidRPr="008F5BD4">
        <w:t>umożliw</w:t>
      </w:r>
      <w:r w:rsidR="00886823" w:rsidRPr="00620C0D">
        <w:t>iającym</w:t>
      </w:r>
      <w:r w:rsidR="00BA662C">
        <w:t xml:space="preserve"> </w:t>
      </w:r>
      <w:r w:rsidR="00886823" w:rsidRPr="00620C0D">
        <w:t>rozpatrzenie</w:t>
      </w:r>
      <w:r w:rsidR="00BA662C">
        <w:t xml:space="preserve"> </w:t>
      </w:r>
      <w:r w:rsidR="00886823" w:rsidRPr="00620C0D">
        <w:t>reklamacji.</w:t>
      </w:r>
      <w:r w:rsidR="00BA662C">
        <w:t xml:space="preserve"> </w:t>
      </w:r>
      <w:r w:rsidR="00886823" w:rsidRPr="00620C0D">
        <w:t>Przedsiębiorca</w:t>
      </w:r>
      <w:r w:rsidR="00BA662C">
        <w:t xml:space="preserve"> </w:t>
      </w:r>
      <w:r w:rsidR="00886823" w:rsidRPr="00620C0D">
        <w:t>będzie</w:t>
      </w:r>
      <w:r w:rsidR="00BA662C">
        <w:t xml:space="preserve"> </w:t>
      </w:r>
      <w:r w:rsidR="00886823" w:rsidRPr="00620C0D">
        <w:t>przechowywać</w:t>
      </w:r>
      <w:r w:rsidR="00BA662C">
        <w:t xml:space="preserve"> </w:t>
      </w:r>
      <w:r w:rsidR="00886823" w:rsidRPr="00620C0D">
        <w:t>te</w:t>
      </w:r>
      <w:r w:rsidR="00BA662C">
        <w:t xml:space="preserve"> </w:t>
      </w:r>
      <w:r w:rsidR="00886823" w:rsidRPr="00620C0D">
        <w:t>dane</w:t>
      </w:r>
      <w:r w:rsidR="00BA662C">
        <w:t xml:space="preserve"> </w:t>
      </w:r>
      <w:r w:rsidR="00886823" w:rsidRPr="00620C0D">
        <w:t>przez</w:t>
      </w:r>
      <w:r w:rsidR="00BA662C">
        <w:t xml:space="preserve"> </w:t>
      </w:r>
      <w:r w:rsidR="00886823" w:rsidRPr="00620C0D">
        <w:t>okres</w:t>
      </w:r>
      <w:r w:rsidR="00BA662C">
        <w:t xml:space="preserve"> </w:t>
      </w:r>
      <w:r w:rsidR="00886823" w:rsidRPr="00620C0D">
        <w:t>1</w:t>
      </w:r>
      <w:r w:rsidR="001E1362" w:rsidRPr="00620C0D">
        <w:t>2</w:t>
      </w:r>
      <w:r w:rsidR="00BA662C">
        <w:t xml:space="preserve"> </w:t>
      </w:r>
      <w:r w:rsidR="00886823" w:rsidRPr="00620C0D">
        <w:t>miesięcy,</w:t>
      </w:r>
      <w:r w:rsidR="00BA662C">
        <w:t xml:space="preserve"> </w:t>
      </w:r>
      <w:r w:rsidR="001E1362" w:rsidRPr="008D716E">
        <w:t>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6D575F">
        <w:t>przypadku</w:t>
      </w:r>
      <w:r w:rsidR="00BA662C">
        <w:t xml:space="preserve"> </w:t>
      </w:r>
      <w:r w:rsidR="00886823" w:rsidRPr="006D575F">
        <w:t>gdy</w:t>
      </w:r>
      <w:r w:rsidR="00BA662C">
        <w:t xml:space="preserve"> </w:t>
      </w:r>
      <w:r w:rsidR="00886823" w:rsidRPr="006D575F">
        <w:t>zostanie</w:t>
      </w:r>
      <w:r w:rsidR="00BA662C">
        <w:t xml:space="preserve"> </w:t>
      </w:r>
      <w:r w:rsidR="00886823" w:rsidRPr="006D575F">
        <w:t>wniesiona</w:t>
      </w:r>
      <w:r w:rsidR="00BA662C">
        <w:t xml:space="preserve"> </w:t>
      </w:r>
      <w:r w:rsidR="00886823" w:rsidRPr="006D575F">
        <w:t>reklamacja</w:t>
      </w:r>
      <w:r w:rsidR="00BA662C">
        <w:t xml:space="preserve"> </w:t>
      </w:r>
      <w:r w:rsidR="00886823" w:rsidRPr="006D575F">
        <w:t>–</w:t>
      </w:r>
      <w:r w:rsidR="00BA662C">
        <w:t xml:space="preserve"> </w:t>
      </w:r>
      <w:r w:rsidR="00886823" w:rsidRPr="006D575F">
        <w:t>przez</w:t>
      </w:r>
      <w:r w:rsidR="00BA662C">
        <w:t xml:space="preserve"> </w:t>
      </w:r>
      <w:r w:rsidR="00886823" w:rsidRPr="006D575F">
        <w:t>cały</w:t>
      </w:r>
      <w:r w:rsidR="00BA662C">
        <w:t xml:space="preserve"> </w:t>
      </w:r>
      <w:r w:rsidR="00886823" w:rsidRPr="006D575F">
        <w:t>okres</w:t>
      </w:r>
      <w:r w:rsidR="00BA662C">
        <w:t xml:space="preserve"> </w:t>
      </w:r>
      <w:r w:rsidR="00886823" w:rsidRPr="006D575F">
        <w:t>niezbędny</w:t>
      </w:r>
      <w:r w:rsidR="00BA662C">
        <w:t xml:space="preserve"> </w:t>
      </w:r>
      <w:r w:rsidR="00886823" w:rsidRPr="006D575F">
        <w:t>do</w:t>
      </w:r>
      <w:r w:rsidR="00BA662C">
        <w:t xml:space="preserve"> </w:t>
      </w:r>
      <w:r w:rsidR="00886823" w:rsidRPr="006D575F">
        <w:t>rozstrzygnięcia</w:t>
      </w:r>
      <w:r w:rsidR="00BA662C">
        <w:t xml:space="preserve"> </w:t>
      </w:r>
      <w:r w:rsidR="00886823" w:rsidRPr="006D575F">
        <w:t>sporu.</w:t>
      </w:r>
      <w:r w:rsidR="00BA662C">
        <w:t xml:space="preserve"> </w:t>
      </w:r>
      <w:r w:rsidR="00886823" w:rsidRPr="006D575F">
        <w:t>Bieg</w:t>
      </w:r>
      <w:r w:rsidR="00BA662C">
        <w:t xml:space="preserve"> </w:t>
      </w:r>
      <w:r w:rsidR="00886823" w:rsidRPr="006D575F">
        <w:t>terminu</w:t>
      </w:r>
      <w:r w:rsidR="00BA662C">
        <w:t xml:space="preserve"> </w:t>
      </w:r>
      <w:r w:rsidR="00886823" w:rsidRPr="006D575F">
        <w:t>1</w:t>
      </w:r>
      <w:r w:rsidR="001E1362" w:rsidRPr="009553E2">
        <w:t>2</w:t>
      </w:r>
      <w:r w:rsidR="00BA662C">
        <w:t xml:space="preserve"> </w:t>
      </w:r>
      <w:r w:rsidR="00886823" w:rsidRPr="009553E2">
        <w:t>miesięcy</w:t>
      </w:r>
      <w:r w:rsidR="00BA662C">
        <w:t xml:space="preserve"> </w:t>
      </w:r>
      <w:r w:rsidR="00886823" w:rsidRPr="009553E2">
        <w:t>będzie</w:t>
      </w:r>
      <w:r w:rsidR="00BA662C">
        <w:t xml:space="preserve"> </w:t>
      </w:r>
      <w:r w:rsidR="00886823" w:rsidRPr="009553E2">
        <w:t>się</w:t>
      </w:r>
      <w:r w:rsidR="00BA662C">
        <w:t xml:space="preserve"> </w:t>
      </w:r>
      <w:r w:rsidR="00886823" w:rsidRPr="009553E2">
        <w:t>rozpoczynał</w:t>
      </w:r>
      <w:r w:rsidR="00BA662C">
        <w:t xml:space="preserve"> </w:t>
      </w:r>
      <w:r w:rsidR="00886823" w:rsidRPr="009553E2">
        <w:t>od</w:t>
      </w:r>
      <w:r w:rsidR="00BA662C">
        <w:t xml:space="preserve"> </w:t>
      </w:r>
      <w:r w:rsidR="00886823" w:rsidRPr="009553E2">
        <w:t>dnia,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którym</w:t>
      </w:r>
      <w:r w:rsidR="00BA662C">
        <w:t xml:space="preserve"> </w:t>
      </w:r>
      <w:r w:rsidR="00886823" w:rsidRPr="009553E2">
        <w:t>usługa</w:t>
      </w:r>
      <w:r w:rsidR="00BA662C">
        <w:t xml:space="preserve"> </w:t>
      </w:r>
      <w:r w:rsidR="00886823" w:rsidRPr="009553E2">
        <w:t>miała</w:t>
      </w:r>
      <w:r w:rsidR="00BA662C">
        <w:t xml:space="preserve"> </w:t>
      </w:r>
      <w:r w:rsidR="00886823" w:rsidRPr="009553E2">
        <w:t>być</w:t>
      </w:r>
      <w:r w:rsidR="00BA662C">
        <w:t xml:space="preserve"> </w:t>
      </w:r>
      <w:r w:rsidR="00886823" w:rsidRPr="009553E2">
        <w:t>wykonana.</w:t>
      </w:r>
      <w:r w:rsidR="00BA662C">
        <w:t xml:space="preserve"> </w:t>
      </w:r>
      <w:r w:rsidR="00DE1B34">
        <w:t>Przepis</w:t>
      </w:r>
      <w:r w:rsidR="00BA662C">
        <w:t xml:space="preserve"> </w:t>
      </w:r>
      <w:r w:rsidR="00DE1B34">
        <w:t>ten</w:t>
      </w:r>
      <w:r w:rsidR="00BA662C">
        <w:t xml:space="preserve"> </w:t>
      </w:r>
      <w:r w:rsidR="00DE1B34">
        <w:t>umożliwi</w:t>
      </w:r>
      <w:r w:rsidR="00BA662C">
        <w:t xml:space="preserve"> </w:t>
      </w:r>
      <w:r w:rsidR="00DE1B34">
        <w:t>skuteczne</w:t>
      </w:r>
      <w:r w:rsidR="00BA662C">
        <w:t xml:space="preserve"> </w:t>
      </w:r>
      <w:r w:rsidR="00DE1B34">
        <w:t>przeprowadzenie</w:t>
      </w:r>
      <w:r w:rsidR="00BA662C">
        <w:t xml:space="preserve"> </w:t>
      </w:r>
      <w:r w:rsidR="00DE1B34">
        <w:t>postępowania</w:t>
      </w:r>
      <w:r w:rsidR="00BA662C">
        <w:t xml:space="preserve"> </w:t>
      </w:r>
      <w:r w:rsidR="00DE1B34">
        <w:t>reklamacyjnego.</w:t>
      </w:r>
    </w:p>
    <w:p w14:paraId="122BC7E3" w14:textId="23215B97" w:rsidR="00886823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19</w:t>
      </w:r>
      <w:r w:rsidR="00AC49DB">
        <w:rPr>
          <w:rStyle w:val="Ppogrubienie"/>
        </w:rPr>
        <w:t>.</w:t>
      </w:r>
    </w:p>
    <w:p w14:paraId="34A01B71" w14:textId="7667C8BE" w:rsidR="0014430A" w:rsidRPr="009553E2" w:rsidRDefault="00886823" w:rsidP="00450082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 w:rsidRPr="00204440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204440">
        <w:t>1</w:t>
      </w:r>
      <w:r w:rsidR="00FA54A7" w:rsidRPr="00E8029C">
        <w:t>9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E8029C">
        <w:t>1</w:t>
      </w:r>
      <w:r w:rsidR="00BA662C">
        <w:t xml:space="preserve"> </w:t>
      </w:r>
      <w:r w:rsidRPr="00E8029C">
        <w:t>projektu</w:t>
      </w:r>
      <w:r w:rsidR="00BA662C">
        <w:t xml:space="preserve"> </w:t>
      </w:r>
      <w:r w:rsidRPr="00E8029C">
        <w:t>wskazano</w:t>
      </w:r>
      <w:r w:rsidR="00F60303">
        <w:t>,</w:t>
      </w:r>
      <w:r w:rsidR="00BA662C">
        <w:t xml:space="preserve"> </w:t>
      </w:r>
      <w:r w:rsidRPr="00E8029C">
        <w:t>jakie</w:t>
      </w:r>
      <w:r w:rsidR="00BA662C">
        <w:t xml:space="preserve"> </w:t>
      </w:r>
      <w:r w:rsidRPr="00E8029C">
        <w:t>uprawnienia</w:t>
      </w:r>
      <w:r w:rsidR="00BA662C">
        <w:t xml:space="preserve"> </w:t>
      </w:r>
      <w:r w:rsidRPr="00E8029C">
        <w:t>przysługują</w:t>
      </w:r>
      <w:r w:rsidR="00BA662C">
        <w:t xml:space="preserve"> </w:t>
      </w:r>
      <w:r w:rsidRPr="00E8029C">
        <w:t>przedsiębiorcom</w:t>
      </w:r>
      <w:r w:rsidR="00BA662C">
        <w:t xml:space="preserve"> </w:t>
      </w:r>
      <w:r w:rsidRPr="00E8029C">
        <w:t>telekomunikacyjnym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8F5BD4">
        <w:t>zakresie</w:t>
      </w:r>
      <w:r w:rsidR="00BA662C">
        <w:t xml:space="preserve"> </w:t>
      </w:r>
      <w:r w:rsidRPr="008F5BD4">
        <w:t>przetwarzania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20C0D">
        <w:t>wzajemnego</w:t>
      </w:r>
      <w:r w:rsidR="00BA662C">
        <w:t xml:space="preserve"> </w:t>
      </w:r>
      <w:r w:rsidRPr="00620C0D">
        <w:t>udostępniania</w:t>
      </w:r>
      <w:r w:rsidR="00BA662C">
        <w:t xml:space="preserve"> </w:t>
      </w:r>
      <w:r w:rsidRPr="00620C0D">
        <w:t>informacji,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tym</w:t>
      </w:r>
      <w:r w:rsidR="00BA662C">
        <w:t xml:space="preserve"> </w:t>
      </w:r>
      <w:r w:rsidRPr="00620C0D">
        <w:t>informacji</w:t>
      </w:r>
      <w:r w:rsidR="00BA662C">
        <w:t xml:space="preserve"> </w:t>
      </w:r>
      <w:r w:rsidRPr="00620C0D">
        <w:t>objętych</w:t>
      </w:r>
      <w:r w:rsidR="00BA662C">
        <w:t xml:space="preserve"> </w:t>
      </w:r>
      <w:r w:rsidRPr="00620C0D">
        <w:t>tajemnicą</w:t>
      </w:r>
      <w:r w:rsidR="00BA662C">
        <w:t xml:space="preserve"> </w:t>
      </w:r>
      <w:r w:rsidRPr="00620C0D">
        <w:t>telekomunikacyjną,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8D716E">
        <w:t>wyłączeniem</w:t>
      </w:r>
      <w:r w:rsidR="00BA662C">
        <w:t xml:space="preserve"> </w:t>
      </w:r>
      <w:r w:rsidRPr="008D716E">
        <w:t>komunikatu</w:t>
      </w:r>
      <w:r w:rsidR="00BA662C">
        <w:t xml:space="preserve"> </w:t>
      </w:r>
      <w:r w:rsidRPr="008D716E">
        <w:t>elektronicznego,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identyfikacji,</w:t>
      </w:r>
      <w:r w:rsidR="00BA662C">
        <w:t xml:space="preserve"> </w:t>
      </w:r>
      <w:r w:rsidRPr="009553E2">
        <w:t>zapobiegania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zwalczania</w:t>
      </w:r>
      <w:r w:rsidR="00BA662C">
        <w:t xml:space="preserve"> </w:t>
      </w:r>
      <w:r w:rsidRPr="009553E2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elektronicznej.</w:t>
      </w:r>
      <w:r w:rsidR="00BA662C">
        <w:t xml:space="preserve"> </w:t>
      </w:r>
      <w:r w:rsidRPr="009553E2">
        <w:t>Przetwarzanie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wzajemne</w:t>
      </w:r>
      <w:r w:rsidR="00BA662C">
        <w:t xml:space="preserve"> </w:t>
      </w:r>
      <w:r w:rsidRPr="009553E2">
        <w:t>jego</w:t>
      </w:r>
      <w:r w:rsidR="00BA662C">
        <w:t xml:space="preserve"> </w:t>
      </w:r>
      <w:r w:rsidRPr="009553E2">
        <w:t>udostępnianie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natomiast</w:t>
      </w:r>
      <w:r w:rsidR="00BA662C">
        <w:t xml:space="preserve"> </w:t>
      </w:r>
      <w:r w:rsidRPr="009553E2">
        <w:t>możliwe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identyfikacji,</w:t>
      </w:r>
      <w:r w:rsidR="00BA662C">
        <w:t xml:space="preserve"> </w:t>
      </w:r>
      <w:r w:rsidRPr="009553E2">
        <w:t>zapobiegania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zwalczania</w:t>
      </w:r>
      <w:r w:rsidR="00BA662C">
        <w:t xml:space="preserve"> </w:t>
      </w:r>
      <w:proofErr w:type="spellStart"/>
      <w:r w:rsidRPr="009553E2">
        <w:t>smishingu</w:t>
      </w:r>
      <w:proofErr w:type="spellEnd"/>
      <w:r w:rsidRPr="009553E2">
        <w:t>,</w:t>
      </w:r>
      <w:r w:rsidR="00BA662C">
        <w:t xml:space="preserve"> </w:t>
      </w:r>
      <w:r w:rsidR="001E1362">
        <w:t>a</w:t>
      </w:r>
      <w:r w:rsidR="00BA662C">
        <w:t xml:space="preserve"> </w:t>
      </w:r>
      <w:r w:rsidR="0014430A">
        <w:t>także</w:t>
      </w:r>
      <w:r w:rsidR="00BA662C">
        <w:t xml:space="preserve"> </w:t>
      </w:r>
      <w:r w:rsidR="0014430A">
        <w:t>złośliwych</w:t>
      </w:r>
      <w:r w:rsidR="00BA662C">
        <w:t xml:space="preserve"> </w:t>
      </w:r>
      <w:r w:rsidR="0014430A">
        <w:t>wiadomości</w:t>
      </w:r>
      <w:r w:rsidR="00BA662C">
        <w:t xml:space="preserve"> </w:t>
      </w:r>
      <w:r w:rsidR="0014430A">
        <w:t>MMS,</w:t>
      </w:r>
      <w:r w:rsidR="00BA662C">
        <w:t xml:space="preserve"> </w:t>
      </w:r>
      <w:r w:rsidR="003C2D86">
        <w:t>o</w:t>
      </w:r>
      <w:r w:rsidR="00BA662C">
        <w:t xml:space="preserve"> </w:t>
      </w:r>
      <w:r w:rsidR="0014430A">
        <w:t>których</w:t>
      </w:r>
      <w:r w:rsidR="00BA662C">
        <w:t xml:space="preserve"> </w:t>
      </w:r>
      <w:r w:rsidR="0014430A">
        <w:t>mowa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FA54A7">
        <w:t>8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4430A">
        <w:t>2</w:t>
      </w:r>
      <w:r w:rsidR="00795864">
        <w:t xml:space="preserve"> projektu</w:t>
      </w:r>
      <w:r w:rsidR="0014430A">
        <w:t>.</w:t>
      </w:r>
      <w:r w:rsidR="00BA662C">
        <w:t xml:space="preserve"> </w:t>
      </w:r>
    </w:p>
    <w:p w14:paraId="7D499EEE" w14:textId="75830B62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miejscu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podkreślić,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przetwarzanie</w:t>
      </w:r>
      <w:r w:rsidR="00BA662C">
        <w:t xml:space="preserve"> </w:t>
      </w:r>
      <w:r w:rsidRPr="009553E2">
        <w:t>treści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stanowić</w:t>
      </w:r>
      <w:r w:rsidR="00BA662C">
        <w:t xml:space="preserve"> </w:t>
      </w:r>
      <w:r w:rsidRPr="009553E2">
        <w:t>bardzo</w:t>
      </w:r>
      <w:r w:rsidR="00BA662C">
        <w:t xml:space="preserve"> </w:t>
      </w:r>
      <w:r w:rsidRPr="009553E2">
        <w:t>istotną</w:t>
      </w:r>
      <w:r w:rsidR="00BA662C">
        <w:t xml:space="preserve"> </w:t>
      </w:r>
      <w:r w:rsidRPr="009553E2">
        <w:t>ingerencję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prawo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prywatności.</w:t>
      </w:r>
      <w:r w:rsidR="00BA662C">
        <w:t xml:space="preserve"> </w:t>
      </w:r>
      <w:r w:rsidRPr="009553E2">
        <w:t>Dyrektywa</w:t>
      </w:r>
      <w:r w:rsidR="00BA662C">
        <w:t xml:space="preserve"> </w:t>
      </w:r>
      <w:r w:rsidR="00B52048">
        <w:t>2002/58/WE Parlamentu Europejskiego i Rady z dnia 12 lipca 2002 r. dotycząca przetwarzania danych osobowych i ochrony prywatności w sektorze łączności elektronicznej (dyrektywa o prywatności i łączności elektronicznej) (Dz. Urz. WE L 201 z 31.7.2002, s. 37, z późn. zm.)</w:t>
      </w:r>
      <w:r w:rsidR="00B52048" w:rsidDel="00B52048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1E1362" w:rsidRPr="009553E2">
        <w:t>5</w:t>
      </w:r>
      <w:r w:rsidR="00BA662C">
        <w:t xml:space="preserve"> </w:t>
      </w:r>
      <w:r w:rsidRPr="009553E2">
        <w:t>ustanawia</w:t>
      </w:r>
      <w:r w:rsidR="00BA662C">
        <w:t xml:space="preserve"> </w:t>
      </w:r>
      <w:r w:rsidRPr="009553E2">
        <w:t>zasadę</w:t>
      </w:r>
      <w:r w:rsidR="00BA662C">
        <w:t xml:space="preserve"> </w:t>
      </w:r>
      <w:r w:rsidRPr="009553E2">
        <w:t>poufności</w:t>
      </w:r>
      <w:r w:rsidR="00BA662C">
        <w:t xml:space="preserve"> </w:t>
      </w:r>
      <w:r w:rsidRPr="009553E2">
        <w:t>komunikacji.</w:t>
      </w:r>
      <w:r w:rsidR="00BA662C">
        <w:t xml:space="preserve"> </w:t>
      </w:r>
      <w:r w:rsidRPr="009553E2">
        <w:t>Przepis</w:t>
      </w:r>
      <w:r w:rsidR="00BA662C">
        <w:t xml:space="preserve"> </w:t>
      </w:r>
      <w:r w:rsidRPr="009553E2">
        <w:t>zakazuje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szczególności</w:t>
      </w:r>
      <w:r w:rsidR="00BA662C">
        <w:t xml:space="preserve"> </w:t>
      </w:r>
      <w:r w:rsidRPr="009553E2">
        <w:t>słuchania,</w:t>
      </w:r>
      <w:r w:rsidR="00BA662C">
        <w:t xml:space="preserve"> </w:t>
      </w:r>
      <w:r w:rsidRPr="009553E2">
        <w:t>nagrywania,</w:t>
      </w:r>
      <w:r w:rsidR="00BA662C">
        <w:t xml:space="preserve"> </w:t>
      </w:r>
      <w:r w:rsidRPr="009553E2">
        <w:t>przechowywania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innych</w:t>
      </w:r>
      <w:r w:rsidR="00BA662C">
        <w:t xml:space="preserve"> </w:t>
      </w:r>
      <w:r w:rsidRPr="009553E2">
        <w:t>rodzajów</w:t>
      </w:r>
      <w:r w:rsidR="00BA662C">
        <w:t xml:space="preserve"> </w:t>
      </w:r>
      <w:r w:rsidRPr="009553E2">
        <w:t>przejęcia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nadzoru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związanych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nim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ruchu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osoby</w:t>
      </w:r>
      <w:r w:rsidR="00BA662C">
        <w:t xml:space="preserve"> </w:t>
      </w:r>
      <w:r w:rsidRPr="009553E2">
        <w:t>inne</w:t>
      </w:r>
      <w:r w:rsidR="00BA662C">
        <w:t xml:space="preserve"> </w:t>
      </w:r>
      <w:r w:rsidRPr="009553E2">
        <w:t>niż</w:t>
      </w:r>
      <w:r w:rsidR="00BA662C">
        <w:t xml:space="preserve"> </w:t>
      </w:r>
      <w:r w:rsidRPr="009553E2">
        <w:t>użytkownicy,</w:t>
      </w:r>
      <w:r w:rsidR="00BA662C">
        <w:t xml:space="preserve"> </w:t>
      </w:r>
      <w:r w:rsidRPr="009553E2">
        <w:t>bez</w:t>
      </w:r>
      <w:r w:rsidR="00BA662C">
        <w:t xml:space="preserve"> </w:t>
      </w:r>
      <w:r w:rsidRPr="009553E2">
        <w:t>zgody</w:t>
      </w:r>
      <w:r w:rsidR="00BA662C">
        <w:t xml:space="preserve"> </w:t>
      </w:r>
      <w:r w:rsidRPr="009553E2">
        <w:t>zainteresowanych</w:t>
      </w:r>
      <w:r w:rsidR="00BA662C">
        <w:t xml:space="preserve"> </w:t>
      </w:r>
      <w:r w:rsidRPr="009553E2">
        <w:t>użytkowników.</w:t>
      </w:r>
      <w:r w:rsidR="00BA662C">
        <w:t xml:space="preserve"> </w:t>
      </w:r>
      <w:r w:rsidRPr="009553E2">
        <w:t>Wyjątkiem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tu</w:t>
      </w:r>
      <w:r w:rsidR="00BA662C">
        <w:t xml:space="preserve"> </w:t>
      </w:r>
      <w:r w:rsidRPr="009553E2">
        <w:t>techniczne</w:t>
      </w:r>
      <w:r w:rsidR="00BA662C">
        <w:t xml:space="preserve"> </w:t>
      </w:r>
      <w:r w:rsidRPr="009553E2">
        <w:t>przechowywanie,</w:t>
      </w:r>
      <w:r w:rsidR="00BA662C">
        <w:t xml:space="preserve"> </w:t>
      </w:r>
      <w:r w:rsidRPr="009553E2">
        <w:t>przechowywanie</w:t>
      </w:r>
      <w:r w:rsidR="00BA662C">
        <w:t xml:space="preserve"> </w:t>
      </w:r>
      <w:r w:rsidRPr="009553E2">
        <w:t>celem</w:t>
      </w:r>
      <w:r w:rsidR="00BA662C">
        <w:t xml:space="preserve"> </w:t>
      </w:r>
      <w:r w:rsidRPr="009553E2">
        <w:t>zachowania</w:t>
      </w:r>
      <w:r w:rsidR="00BA662C">
        <w:t xml:space="preserve"> </w:t>
      </w:r>
      <w:r w:rsidRPr="009553E2">
        <w:t>dowodów</w:t>
      </w:r>
      <w:r w:rsidR="00BA662C">
        <w:t xml:space="preserve"> </w:t>
      </w:r>
      <w:r w:rsidRPr="009553E2">
        <w:t>transakcji</w:t>
      </w:r>
      <w:r w:rsidR="00BA662C">
        <w:t xml:space="preserve"> </w:t>
      </w:r>
      <w:r w:rsidRPr="009553E2">
        <w:t>handlowej</w:t>
      </w:r>
      <w:r w:rsidR="00BA662C">
        <w:t xml:space="preserve"> </w:t>
      </w:r>
      <w:r w:rsidRPr="009553E2">
        <w:t>czy</w:t>
      </w:r>
      <w:r w:rsidR="00BA662C">
        <w:t xml:space="preserve"> </w:t>
      </w:r>
      <w:r w:rsidRPr="009553E2">
        <w:t>inne</w:t>
      </w:r>
      <w:r w:rsidR="00BA662C">
        <w:t xml:space="preserve"> </w:t>
      </w:r>
      <w:r w:rsidRPr="009553E2">
        <w:t>przypadk</w:t>
      </w:r>
      <w:r w:rsidR="00F60303">
        <w:t>i</w:t>
      </w:r>
      <w:r w:rsidR="00BA662C">
        <w:t xml:space="preserve"> </w:t>
      </w:r>
      <w:r w:rsidRPr="009553E2">
        <w:t>wynikające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prawa</w:t>
      </w:r>
      <w:r w:rsidR="00BA662C">
        <w:t xml:space="preserve"> </w:t>
      </w:r>
      <w:r w:rsidRPr="009553E2">
        <w:t>U</w:t>
      </w:r>
      <w:r w:rsidR="00D811D9">
        <w:t xml:space="preserve">nii </w:t>
      </w:r>
      <w:r w:rsidRPr="009553E2">
        <w:t>E</w:t>
      </w:r>
      <w:r w:rsidR="00D811D9">
        <w:t>uropejskiej</w:t>
      </w:r>
      <w:r w:rsidR="00BA662C">
        <w:t xml:space="preserve"> </w:t>
      </w:r>
      <w:r w:rsidRPr="009553E2">
        <w:t>lub</w:t>
      </w:r>
      <w:r w:rsidR="00BA662C">
        <w:t xml:space="preserve"> </w:t>
      </w:r>
      <w:r w:rsidR="00D811D9">
        <w:t xml:space="preserve">prawa </w:t>
      </w:r>
      <w:r w:rsidRPr="009553E2">
        <w:t>krajowego.</w:t>
      </w:r>
      <w:r w:rsidR="00BA662C">
        <w:t xml:space="preserve"> </w:t>
      </w:r>
      <w:r w:rsidRPr="009553E2">
        <w:t>Przepisy</w:t>
      </w:r>
      <w:r w:rsidR="00BA662C">
        <w:t xml:space="preserve"> </w:t>
      </w:r>
      <w:r w:rsidRPr="009553E2">
        <w:t>prawa</w:t>
      </w:r>
      <w:r w:rsidR="00BA662C">
        <w:t xml:space="preserve"> </w:t>
      </w:r>
      <w:r w:rsidRPr="009553E2">
        <w:t>zawierające</w:t>
      </w:r>
      <w:r w:rsidR="00BA662C">
        <w:t xml:space="preserve"> </w:t>
      </w:r>
      <w:r w:rsidRPr="009553E2">
        <w:t>wyjątki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zasady</w:t>
      </w:r>
      <w:r w:rsidR="00BA662C">
        <w:t xml:space="preserve"> </w:t>
      </w:r>
      <w:r w:rsidRPr="009553E2">
        <w:t>poufności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powinny</w:t>
      </w:r>
      <w:r w:rsidR="00BA662C">
        <w:t xml:space="preserve"> </w:t>
      </w:r>
      <w:r w:rsidRPr="009553E2">
        <w:t>czynić</w:t>
      </w:r>
      <w:r w:rsidR="00BA662C">
        <w:t xml:space="preserve"> </w:t>
      </w:r>
      <w:r w:rsidRPr="009553E2">
        <w:t>zadość</w:t>
      </w:r>
      <w:r w:rsidR="00BA662C">
        <w:t xml:space="preserve"> </w:t>
      </w:r>
      <w:r w:rsidRPr="009553E2">
        <w:t>wymogom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1</w:t>
      </w:r>
      <w:r w:rsidR="001E1362" w:rsidRPr="009553E2">
        <w:t>5</w:t>
      </w:r>
      <w:r w:rsidR="00BA662C">
        <w:t xml:space="preserve"> </w:t>
      </w:r>
      <w:r w:rsidR="00D811D9">
        <w:t xml:space="preserve">ww. </w:t>
      </w:r>
      <w:r w:rsidRPr="009553E2">
        <w:t>dyrektywy,</w:t>
      </w:r>
      <w:r w:rsidR="00BA662C">
        <w:t xml:space="preserve"> </w:t>
      </w:r>
      <w:r w:rsidRPr="009553E2">
        <w:t>tj.</w:t>
      </w:r>
      <w:r w:rsidR="00BA662C">
        <w:t xml:space="preserve"> </w:t>
      </w:r>
      <w:r w:rsidRPr="009553E2">
        <w:t>powinny</w:t>
      </w:r>
      <w:r w:rsidR="00BA662C">
        <w:t xml:space="preserve"> </w:t>
      </w:r>
      <w:r w:rsidRPr="009553E2">
        <w:t>stanowić</w:t>
      </w:r>
      <w:r w:rsidR="00BA662C">
        <w:t xml:space="preserve"> </w:t>
      </w:r>
      <w:r w:rsidRPr="009553E2">
        <w:t>środki</w:t>
      </w:r>
      <w:r w:rsidR="00BA662C">
        <w:t xml:space="preserve"> </w:t>
      </w:r>
      <w:r w:rsidRPr="009553E2">
        <w:t>niezbędne,</w:t>
      </w:r>
      <w:r w:rsidR="00BA662C">
        <w:t xml:space="preserve"> </w:t>
      </w:r>
      <w:r w:rsidRPr="009553E2">
        <w:t>właściwe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proporcjonalne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ramach</w:t>
      </w:r>
      <w:r w:rsidR="00BA662C">
        <w:t xml:space="preserve"> </w:t>
      </w:r>
      <w:r w:rsidRPr="009553E2">
        <w:t>społeczeństwa</w:t>
      </w:r>
      <w:r w:rsidR="00BA662C">
        <w:t xml:space="preserve"> </w:t>
      </w:r>
      <w:r w:rsidRPr="009553E2">
        <w:t>demokratycznego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zapewnienia</w:t>
      </w:r>
      <w:r w:rsidR="00BA662C">
        <w:t xml:space="preserve"> </w:t>
      </w:r>
      <w:r w:rsidRPr="009553E2">
        <w:t>bezpieczeństwa</w:t>
      </w:r>
      <w:r w:rsidR="00BA662C">
        <w:t xml:space="preserve"> </w:t>
      </w:r>
      <w:r w:rsidRPr="009553E2">
        <w:t>narodowego,</w:t>
      </w:r>
      <w:r w:rsidR="00BA662C">
        <w:t xml:space="preserve"> </w:t>
      </w:r>
      <w:r w:rsidRPr="009553E2">
        <w:t>obronności,</w:t>
      </w:r>
      <w:r w:rsidR="00BA662C">
        <w:t xml:space="preserve"> </w:t>
      </w:r>
      <w:r w:rsidRPr="009553E2">
        <w:t>bezpieczeństwa</w:t>
      </w:r>
      <w:r w:rsidR="00BA662C">
        <w:t xml:space="preserve"> </w:t>
      </w:r>
      <w:r w:rsidRPr="009553E2">
        <w:t>publicznego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zapobiegania,</w:t>
      </w:r>
      <w:r w:rsidR="00BA662C">
        <w:t xml:space="preserve"> </w:t>
      </w:r>
      <w:r w:rsidRPr="009553E2">
        <w:t>dochodzenia,</w:t>
      </w:r>
      <w:r w:rsidR="00BA662C">
        <w:t xml:space="preserve"> </w:t>
      </w:r>
      <w:r w:rsidRPr="009553E2">
        <w:t>wykrywania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karania</w:t>
      </w:r>
      <w:r w:rsidR="00BA662C">
        <w:t xml:space="preserve"> </w:t>
      </w:r>
      <w:r w:rsidRPr="009553E2">
        <w:t>przestępstw</w:t>
      </w:r>
      <w:r w:rsidR="00BA662C">
        <w:t xml:space="preserve"> </w:t>
      </w:r>
      <w:r w:rsidRPr="009553E2">
        <w:t>kryminalnych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niedozwolonego</w:t>
      </w:r>
      <w:r w:rsidR="00BA662C">
        <w:t xml:space="preserve"> </w:t>
      </w:r>
      <w:r w:rsidRPr="009553E2">
        <w:t>używania</w:t>
      </w:r>
      <w:r w:rsidR="00BA662C">
        <w:t xml:space="preserve"> </w:t>
      </w:r>
      <w:r w:rsidRPr="009553E2">
        <w:t>systemów</w:t>
      </w:r>
      <w:r w:rsidR="00BA662C">
        <w:t xml:space="preserve"> </w:t>
      </w:r>
      <w:r w:rsidRPr="009553E2">
        <w:t>łączności</w:t>
      </w:r>
      <w:r w:rsidR="00BA662C">
        <w:t xml:space="preserve"> </w:t>
      </w:r>
      <w:r w:rsidRPr="009553E2">
        <w:t>elektroniczne</w:t>
      </w:r>
      <w:r w:rsidR="00D811D9">
        <w:t>j</w:t>
      </w:r>
      <w:r w:rsidRPr="009553E2">
        <w:t>.</w:t>
      </w:r>
      <w:r w:rsidR="00BA662C">
        <w:t xml:space="preserve"> </w:t>
      </w:r>
      <w:r w:rsidRPr="009553E2">
        <w:t>Mając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względzie</w:t>
      </w:r>
      <w:r w:rsidR="00BA662C">
        <w:t xml:space="preserve"> </w:t>
      </w:r>
      <w:r w:rsidRPr="009553E2">
        <w:t>powyższe,</w:t>
      </w:r>
      <w:r w:rsidR="00BA662C">
        <w:t xml:space="preserve"> </w:t>
      </w:r>
      <w:r w:rsidRPr="009553E2">
        <w:t>zdecydowano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ograniczenie</w:t>
      </w:r>
      <w:r w:rsidR="00BA662C">
        <w:t xml:space="preserve"> </w:t>
      </w:r>
      <w:r w:rsidRPr="009553E2">
        <w:t>możliwości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wyłącznie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postaci</w:t>
      </w:r>
      <w:r w:rsidR="00BA662C">
        <w:t xml:space="preserve"> </w:t>
      </w:r>
      <w:proofErr w:type="spellStart"/>
      <w:r w:rsidRPr="009553E2">
        <w:t>smishingu</w:t>
      </w:r>
      <w:proofErr w:type="spellEnd"/>
      <w:r w:rsidR="0014430A" w:rsidRPr="00FA081D">
        <w:t>,</w:t>
      </w:r>
      <w:r w:rsidR="00BA662C">
        <w:t xml:space="preserve"> </w:t>
      </w:r>
      <w:r w:rsidR="001E1362" w:rsidRPr="00FA081D">
        <w:t>a</w:t>
      </w:r>
      <w:r w:rsidR="00BA662C">
        <w:t xml:space="preserve"> </w:t>
      </w:r>
      <w:r w:rsidR="0014430A" w:rsidRPr="00FA081D">
        <w:t>także</w:t>
      </w:r>
      <w:r w:rsidR="00BA662C">
        <w:t xml:space="preserve"> </w:t>
      </w:r>
      <w:r w:rsidR="0014430A" w:rsidRPr="00FA081D">
        <w:t>złośliwych</w:t>
      </w:r>
      <w:r w:rsidR="00BA662C">
        <w:t xml:space="preserve"> </w:t>
      </w:r>
      <w:r w:rsidR="0014430A" w:rsidRPr="00FA081D">
        <w:t>wiadomości</w:t>
      </w:r>
      <w:r w:rsidR="00BA662C">
        <w:t xml:space="preserve"> </w:t>
      </w:r>
      <w:r w:rsidR="0014430A" w:rsidRPr="00FA081D">
        <w:t>MMS,</w:t>
      </w:r>
      <w:r w:rsidR="00BA662C">
        <w:t xml:space="preserve"> </w:t>
      </w:r>
      <w:r w:rsidR="003C2D86">
        <w:t>o</w:t>
      </w:r>
      <w:r w:rsidR="00BA662C">
        <w:t xml:space="preserve"> </w:t>
      </w:r>
      <w:r w:rsidR="0014430A" w:rsidRPr="00FA081D">
        <w:t>których</w:t>
      </w:r>
      <w:r w:rsidR="00BA662C">
        <w:t xml:space="preserve"> </w:t>
      </w:r>
      <w:r w:rsidR="0014430A" w:rsidRPr="00FA081D">
        <w:t>mowa</w:t>
      </w:r>
      <w:r w:rsidR="00BA662C">
        <w:t xml:space="preserve"> </w:t>
      </w:r>
      <w:r w:rsidR="003C2D86">
        <w:t>w</w:t>
      </w:r>
      <w:r w:rsidR="00F60303">
        <w:t> </w:t>
      </w:r>
      <w:r w:rsidR="00FA54A7">
        <w:t>art.</w:t>
      </w:r>
      <w:r w:rsidR="00F60303">
        <w:t> </w:t>
      </w:r>
      <w:r w:rsidR="00FA54A7" w:rsidRPr="00FA081D">
        <w:t>8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4430A" w:rsidRPr="00FA081D">
        <w:t>2</w:t>
      </w:r>
      <w:r w:rsidR="0014430A">
        <w:t>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zapobiegania</w:t>
      </w:r>
      <w:r w:rsidR="00BA662C">
        <w:t xml:space="preserve"> </w:t>
      </w:r>
      <w:proofErr w:type="spellStart"/>
      <w:r w:rsidRPr="009553E2">
        <w:t>smishingowi</w:t>
      </w:r>
      <w:proofErr w:type="spellEnd"/>
      <w:r w:rsidRPr="009553E2">
        <w:t>,</w:t>
      </w:r>
      <w:r w:rsidR="00BA662C">
        <w:t xml:space="preserve"> </w:t>
      </w:r>
      <w:r w:rsidRPr="009553E2">
        <w:t>gdzie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kwalifikacji</w:t>
      </w:r>
      <w:r w:rsidR="00BA662C">
        <w:t xml:space="preserve"> </w:t>
      </w:r>
      <w:r w:rsidRPr="009553E2">
        <w:t>SMS</w:t>
      </w:r>
      <w:r w:rsidR="00F60303">
        <w:t>-u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nadużycia</w:t>
      </w:r>
      <w:r w:rsidR="00BA662C">
        <w:t xml:space="preserve"> </w:t>
      </w:r>
      <w:r w:rsidRPr="009553E2">
        <w:t>decyduje</w:t>
      </w:r>
      <w:r w:rsidR="00BA662C">
        <w:t xml:space="preserve"> </w:t>
      </w:r>
      <w:r w:rsidRPr="009553E2">
        <w:t>jego</w:t>
      </w:r>
      <w:r w:rsidR="00BA662C">
        <w:t xml:space="preserve"> </w:t>
      </w:r>
      <w:r w:rsidRPr="009553E2">
        <w:t>treść,</w:t>
      </w:r>
      <w:r w:rsidR="00BA662C">
        <w:t xml:space="preserve"> </w:t>
      </w:r>
      <w:r w:rsidRPr="009553E2">
        <w:t>przetwarzanie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zostać</w:t>
      </w:r>
      <w:r w:rsidR="00BA662C">
        <w:t xml:space="preserve"> </w:t>
      </w:r>
      <w:r w:rsidRPr="009553E2">
        <w:t>uznane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uzasadnione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proporcjonalne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celu</w:t>
      </w:r>
      <w:r w:rsidR="00F60303">
        <w:t>,</w:t>
      </w:r>
      <w:r w:rsidR="00BA662C">
        <w:t xml:space="preserve"> </w:t>
      </w:r>
      <w:r w:rsidRPr="009553E2">
        <w:t>jakim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ochrona</w:t>
      </w:r>
      <w:r w:rsidR="00BA662C">
        <w:t xml:space="preserve"> </w:t>
      </w:r>
      <w:r w:rsidRPr="009553E2">
        <w:t>przed</w:t>
      </w:r>
      <w:r w:rsidR="00BA662C">
        <w:t xml:space="preserve"> </w:t>
      </w:r>
      <w:r w:rsidRPr="009553E2">
        <w:t>nadużyciami.</w:t>
      </w:r>
      <w:r w:rsidR="00BA662C">
        <w:t xml:space="preserve"> </w:t>
      </w:r>
      <w:r w:rsidRPr="009553E2">
        <w:t>Przetwarzanie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musi</w:t>
      </w:r>
      <w:r w:rsidR="00BA662C">
        <w:t xml:space="preserve"> </w:t>
      </w:r>
      <w:r w:rsidRPr="009553E2">
        <w:t>być</w:t>
      </w:r>
      <w:r w:rsidR="00BA662C">
        <w:t xml:space="preserve"> </w:t>
      </w:r>
      <w:r w:rsidRPr="009553E2">
        <w:t>konieczne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zidentyfikowania</w:t>
      </w:r>
      <w:r w:rsidR="00BA662C">
        <w:t xml:space="preserve"> </w:t>
      </w:r>
      <w:r w:rsidRPr="009553E2">
        <w:t>danego</w:t>
      </w:r>
      <w:r w:rsidR="00BA662C">
        <w:t xml:space="preserve"> </w:t>
      </w:r>
      <w:r w:rsidRPr="009553E2">
        <w:t>zachowania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nadużycia.</w:t>
      </w:r>
      <w:r w:rsidR="00BA662C">
        <w:t xml:space="preserve"> </w:t>
      </w:r>
      <w:r w:rsidRPr="009553E2">
        <w:t>Dodatkowo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proofErr w:type="spellStart"/>
      <w:r w:rsidRPr="009553E2">
        <w:t>smishingu</w:t>
      </w:r>
      <w:proofErr w:type="spellEnd"/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nadużycia</w:t>
      </w:r>
      <w:r w:rsidR="00BA662C">
        <w:t xml:space="preserve"> </w:t>
      </w:r>
      <w:r w:rsidRPr="009553E2">
        <w:t>zdefiniowanego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szerzej</w:t>
      </w:r>
      <w:r w:rsidR="00BA662C">
        <w:t xml:space="preserve"> </w:t>
      </w:r>
      <w:r w:rsidRPr="009553E2">
        <w:t>opisanego</w:t>
      </w:r>
      <w:r w:rsidR="00BA662C">
        <w:t xml:space="preserve"> </w:t>
      </w:r>
      <w:r w:rsidR="003C2D86">
        <w:t>w</w:t>
      </w:r>
      <w:r w:rsidR="00BA662C">
        <w:t xml:space="preserve"> </w:t>
      </w:r>
      <w:r w:rsidR="00D811D9">
        <w:t xml:space="preserve">projekcie </w:t>
      </w:r>
      <w:r w:rsidR="00D811D9" w:rsidRPr="009553E2">
        <w:t>ustaw</w:t>
      </w:r>
      <w:r w:rsidR="00D811D9">
        <w:t>y</w:t>
      </w:r>
      <w:r w:rsidRPr="009553E2">
        <w:t>,</w:t>
      </w:r>
      <w:r w:rsidR="00BA662C">
        <w:t xml:space="preserve"> </w:t>
      </w:r>
      <w:r w:rsidRPr="009553E2">
        <w:t>wprowadza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regulację</w:t>
      </w:r>
      <w:r w:rsidR="00BA662C">
        <w:t xml:space="preserve"> </w:t>
      </w:r>
      <w:r w:rsidRPr="009553E2">
        <w:t>„wzorca</w:t>
      </w:r>
      <w:r w:rsidR="00BA662C">
        <w:t xml:space="preserve"> </w:t>
      </w:r>
      <w:r w:rsidRPr="009553E2">
        <w:t>wiadomości”,</w:t>
      </w:r>
      <w:r w:rsidR="00BA662C">
        <w:t xml:space="preserve"> </w:t>
      </w:r>
      <w:r w:rsidRPr="009553E2">
        <w:t>wraz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należytymi</w:t>
      </w:r>
      <w:r w:rsidR="00BA662C">
        <w:t xml:space="preserve"> </w:t>
      </w:r>
      <w:r w:rsidRPr="009553E2">
        <w:t>uprawnieniami</w:t>
      </w:r>
      <w:r w:rsidR="00BA662C">
        <w:t xml:space="preserve"> </w:t>
      </w:r>
      <w:r w:rsidRPr="009553E2">
        <w:t>podmiotów</w:t>
      </w:r>
      <w:r w:rsidR="00BA662C">
        <w:t xml:space="preserve"> </w:t>
      </w:r>
      <w:r w:rsidRPr="009553E2">
        <w:t>(CSIRT</w:t>
      </w:r>
      <w:r w:rsidR="00BA662C">
        <w:t xml:space="preserve"> </w:t>
      </w:r>
      <w:r w:rsidRPr="009553E2">
        <w:t>NASK).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uprawnieni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blokowania</w:t>
      </w:r>
      <w:r w:rsidR="00BA662C">
        <w:t xml:space="preserve"> </w:t>
      </w:r>
      <w:r w:rsidRPr="009553E2">
        <w:t>wiadomości</w:t>
      </w:r>
      <w:r w:rsidR="00BA662C">
        <w:t xml:space="preserve"> </w:t>
      </w:r>
      <w:r w:rsidRPr="009553E2">
        <w:t>SMS</w:t>
      </w:r>
      <w:r w:rsidR="00BA662C">
        <w:t xml:space="preserve"> </w:t>
      </w:r>
      <w:r w:rsidRPr="009553E2">
        <w:t>po</w:t>
      </w:r>
      <w:r w:rsidR="00BA662C">
        <w:t xml:space="preserve"> </w:t>
      </w:r>
      <w:r w:rsidRPr="009553E2">
        <w:t>porównaniu</w:t>
      </w:r>
      <w:r w:rsidR="00BA662C">
        <w:t xml:space="preserve"> </w:t>
      </w:r>
      <w:r w:rsidRPr="009553E2">
        <w:t>jej</w:t>
      </w:r>
      <w:r w:rsidR="00BA662C">
        <w:t xml:space="preserve"> </w:t>
      </w:r>
      <w:r w:rsidRPr="009553E2">
        <w:t>ze</w:t>
      </w:r>
      <w:r w:rsidR="00BA662C">
        <w:t xml:space="preserve"> </w:t>
      </w:r>
      <w:r w:rsidRPr="009553E2">
        <w:t>wzorcem</w:t>
      </w:r>
      <w:r w:rsidR="00BA662C">
        <w:t xml:space="preserve"> </w:t>
      </w:r>
      <w:r w:rsidRPr="009553E2">
        <w:t>określonym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CSIRT</w:t>
      </w:r>
      <w:r w:rsidR="00BA662C">
        <w:t xml:space="preserve"> </w:t>
      </w:r>
      <w:r w:rsidRPr="009553E2">
        <w:t>NASK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po</w:t>
      </w:r>
      <w:r w:rsidR="00BA662C">
        <w:t xml:space="preserve"> </w:t>
      </w:r>
      <w:r w:rsidRPr="009553E2">
        <w:t>automatycznej</w:t>
      </w:r>
      <w:r w:rsidR="00BA662C">
        <w:t xml:space="preserve"> </w:t>
      </w:r>
      <w:r w:rsidRPr="009553E2">
        <w:t>identyfikacji</w:t>
      </w:r>
      <w:r w:rsidR="00BA662C">
        <w:t xml:space="preserve"> </w:t>
      </w:r>
      <w:r w:rsidRPr="009553E2">
        <w:t>wykonywanej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oparciu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system</w:t>
      </w:r>
      <w:r w:rsidR="00BA662C">
        <w:t xml:space="preserve"> </w:t>
      </w:r>
      <w:r w:rsidRPr="009553E2">
        <w:t>informatyczny</w:t>
      </w:r>
      <w:r w:rsidR="00BA662C">
        <w:t xml:space="preserve"> </w:t>
      </w:r>
      <w:r w:rsidRPr="009553E2">
        <w:t>przedsiębiorcy.</w:t>
      </w:r>
      <w:r w:rsidR="00BA662C">
        <w:t xml:space="preserve"> </w:t>
      </w:r>
      <w:r w:rsidRPr="009553E2">
        <w:t>Przetwarzanie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elektronicznego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zatem</w:t>
      </w:r>
      <w:r w:rsidR="00BA662C">
        <w:t xml:space="preserve"> </w:t>
      </w:r>
      <w:r w:rsidRPr="009553E2">
        <w:t>ograniczone</w:t>
      </w:r>
      <w:r w:rsidR="00BA662C">
        <w:t xml:space="preserve"> </w:t>
      </w:r>
      <w:r w:rsidRPr="009553E2">
        <w:t>wyłącznie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zwalczania</w:t>
      </w:r>
      <w:r w:rsidR="00BA662C">
        <w:t xml:space="preserve"> </w:t>
      </w:r>
      <w:r w:rsidRPr="009553E2">
        <w:t>nadużyć</w:t>
      </w:r>
      <w:r w:rsidR="00BA662C">
        <w:t xml:space="preserve"> </w:t>
      </w:r>
      <w:r w:rsidRPr="009553E2">
        <w:t>ściśle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ustawie</w:t>
      </w:r>
      <w:r w:rsidR="00BA662C">
        <w:t xml:space="preserve"> </w:t>
      </w:r>
      <w:r w:rsidRPr="009553E2">
        <w:t>określonych.</w:t>
      </w:r>
      <w:r w:rsidR="00BA662C">
        <w:t xml:space="preserve"> </w:t>
      </w:r>
    </w:p>
    <w:p w14:paraId="0C630B59" w14:textId="5467224D" w:rsidR="0014430A" w:rsidRPr="009553E2" w:rsidRDefault="0014430A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9553E2">
        <w:t>2</w:t>
      </w:r>
      <w:r w:rsidR="00BA662C">
        <w:t xml:space="preserve"> </w:t>
      </w:r>
      <w:r w:rsidRPr="009553E2">
        <w:t>przetwarzanie</w:t>
      </w:r>
      <w:r w:rsidR="00BA662C">
        <w:t xml:space="preserve"> </w:t>
      </w:r>
      <w:r w:rsidRPr="009553E2">
        <w:t>treści</w:t>
      </w:r>
      <w:r w:rsidR="00BA662C">
        <w:t xml:space="preserve"> </w:t>
      </w:r>
      <w:r w:rsidRPr="009553E2">
        <w:t>SMS</w:t>
      </w:r>
      <w:r w:rsidR="00BA662C">
        <w:t xml:space="preserve"> </w:t>
      </w:r>
      <w:r>
        <w:t>oraz</w:t>
      </w:r>
      <w:r w:rsidR="00BA662C">
        <w:t xml:space="preserve"> </w:t>
      </w:r>
      <w:r>
        <w:t>MMS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następowało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realizacji</w:t>
      </w:r>
      <w:r w:rsidR="00BA662C">
        <w:t xml:space="preserve"> </w:t>
      </w:r>
      <w:r w:rsidRPr="009553E2">
        <w:t>obowiązków</w:t>
      </w:r>
      <w:r w:rsidR="00BA662C">
        <w:t xml:space="preserve"> </w:t>
      </w:r>
      <w:r w:rsidRPr="009553E2">
        <w:t>blokowania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zakresie</w:t>
      </w:r>
      <w:r w:rsidR="00BA662C">
        <w:t xml:space="preserve"> </w:t>
      </w:r>
      <w:proofErr w:type="spellStart"/>
      <w:r w:rsidRPr="009553E2">
        <w:t>smishingu</w:t>
      </w:r>
      <w:proofErr w:type="spellEnd"/>
      <w:r w:rsidRPr="009553E2">
        <w:t>,</w:t>
      </w:r>
      <w:r w:rsidR="00BA662C">
        <w:t xml:space="preserve"> </w:t>
      </w:r>
      <w:r>
        <w:t>uprawnienia</w:t>
      </w:r>
      <w:r w:rsidR="00BA662C">
        <w:t xml:space="preserve"> </w:t>
      </w:r>
      <w:r>
        <w:t>do</w:t>
      </w:r>
      <w:r w:rsidR="00BA662C">
        <w:t xml:space="preserve"> </w:t>
      </w:r>
      <w:r>
        <w:t>blokowania</w:t>
      </w:r>
      <w:r w:rsidR="00BA662C">
        <w:t xml:space="preserve"> </w:t>
      </w:r>
      <w:r>
        <w:t>złośliwych</w:t>
      </w:r>
      <w:r w:rsidR="00BA662C">
        <w:t xml:space="preserve"> </w:t>
      </w:r>
      <w:r>
        <w:t>wiadomości</w:t>
      </w:r>
      <w:r w:rsidR="00BA662C">
        <w:t xml:space="preserve"> </w:t>
      </w:r>
      <w:r>
        <w:t>MMS,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Pr="009553E2">
        <w:t>także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cele</w:t>
      </w:r>
      <w:r w:rsidR="00BA662C">
        <w:t xml:space="preserve"> </w:t>
      </w:r>
      <w:r w:rsidRPr="009553E2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dochodzeniem</w:t>
      </w:r>
      <w:r w:rsidR="00BA662C">
        <w:t xml:space="preserve"> </w:t>
      </w:r>
      <w:r w:rsidRPr="009553E2">
        <w:t>roszczeń.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podlega</w:t>
      </w:r>
      <w:r w:rsidR="00BA662C">
        <w:t xml:space="preserve"> </w:t>
      </w:r>
      <w:r w:rsidRPr="009553E2">
        <w:t>ingerencji</w:t>
      </w:r>
      <w:r w:rsidR="00BA662C">
        <w:t xml:space="preserve"> </w:t>
      </w:r>
      <w:r w:rsidRPr="009553E2">
        <w:t>treść</w:t>
      </w:r>
      <w:r w:rsidR="00BA662C">
        <w:t xml:space="preserve"> </w:t>
      </w:r>
      <w:r w:rsidRPr="009553E2">
        <w:t>wiadomości.</w:t>
      </w:r>
    </w:p>
    <w:p w14:paraId="4EB7049C" w14:textId="1758CBB4" w:rsidR="00CE0006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9553E2">
        <w:t>3</w:t>
      </w:r>
      <w:r w:rsidR="00BA662C">
        <w:t xml:space="preserve"> </w:t>
      </w:r>
      <w:r w:rsidR="009E40D4">
        <w:t xml:space="preserve">i 4 </w:t>
      </w:r>
      <w:r w:rsidRPr="009553E2">
        <w:t>wymienione</w:t>
      </w:r>
      <w:r w:rsidR="00BA662C">
        <w:t xml:space="preserve"> </w:t>
      </w:r>
      <w:r w:rsidRPr="009553E2">
        <w:t>zostały</w:t>
      </w:r>
      <w:r w:rsidR="00BA662C">
        <w:t xml:space="preserve"> </w:t>
      </w:r>
      <w:r w:rsidRPr="009553E2">
        <w:t>informacje,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których</w:t>
      </w:r>
      <w:r w:rsidR="00BA662C">
        <w:t xml:space="preserve"> </w:t>
      </w:r>
      <w:r w:rsidRPr="009553E2">
        <w:t>przedsiębiorca</w:t>
      </w:r>
      <w:r w:rsidR="00BA662C">
        <w:t xml:space="preserve"> </w:t>
      </w:r>
      <w:r w:rsidRPr="009553E2">
        <w:t>telekomunikacyjny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uprawniony</w:t>
      </w:r>
      <w:r w:rsidR="00F60303">
        <w:t>,</w:t>
      </w:r>
      <w:r w:rsidR="00BA662C">
        <w:t xml:space="preserve"> </w:t>
      </w:r>
      <w:r w:rsidRPr="009553E2">
        <w:t>wraz</w:t>
      </w:r>
      <w:r w:rsidR="00BA662C">
        <w:t xml:space="preserve"> </w:t>
      </w:r>
      <w:r w:rsidRPr="009553E2">
        <w:t>ze</w:t>
      </w:r>
      <w:r w:rsidR="00BA662C">
        <w:t xml:space="preserve"> </w:t>
      </w:r>
      <w:r w:rsidRPr="009553E2">
        <w:t>wskazaniem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okresu,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kiedy</w:t>
      </w:r>
      <w:r w:rsidR="00BA662C">
        <w:t xml:space="preserve"> </w:t>
      </w:r>
      <w:r w:rsidR="00CE0006">
        <w:t>ich</w:t>
      </w:r>
      <w:r w:rsidR="00BA662C">
        <w:t xml:space="preserve"> </w:t>
      </w:r>
      <w:r w:rsidRPr="009553E2">
        <w:t>przetwarzanie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dopuszczalne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jako</w:t>
      </w:r>
      <w:r w:rsidR="00BA662C">
        <w:t xml:space="preserve"> </w:t>
      </w:r>
      <w:r w:rsidRPr="009553E2">
        <w:t>moment</w:t>
      </w:r>
      <w:r w:rsidR="00BA662C">
        <w:t xml:space="preserve"> </w:t>
      </w:r>
      <w:r w:rsidRPr="009553E2">
        <w:t>graniczny</w:t>
      </w:r>
      <w:r w:rsidR="00BA662C">
        <w:t xml:space="preserve"> </w:t>
      </w:r>
      <w:r w:rsidRPr="009553E2">
        <w:t>wskazując</w:t>
      </w:r>
      <w:r w:rsidR="00BA662C">
        <w:t xml:space="preserve"> </w:t>
      </w:r>
      <w:r w:rsidRPr="009553E2">
        <w:t>koniec</w:t>
      </w:r>
      <w:r w:rsidR="00BA662C">
        <w:t xml:space="preserve"> </w:t>
      </w:r>
      <w:r w:rsidRPr="009553E2">
        <w:t>terminu,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którym</w:t>
      </w:r>
      <w:r w:rsidR="00BA662C">
        <w:t xml:space="preserve"> </w:t>
      </w:r>
      <w:r w:rsidRPr="009553E2">
        <w:t>możliwe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dochodzenie</w:t>
      </w:r>
      <w:r w:rsidR="00BA662C">
        <w:t xml:space="preserve"> </w:t>
      </w:r>
      <w:r w:rsidRPr="009553E2">
        <w:t>roszczeń.</w:t>
      </w:r>
      <w:r w:rsidR="00BA662C">
        <w:t xml:space="preserve"> </w:t>
      </w:r>
    </w:p>
    <w:p w14:paraId="5E38C61D" w14:textId="3B4878EF" w:rsidR="00886823" w:rsidRPr="009553E2" w:rsidRDefault="009E40D4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>
        <w:t>Przepis u</w:t>
      </w:r>
      <w:r w:rsidRPr="009553E2">
        <w:t>st</w:t>
      </w:r>
      <w:r w:rsidR="00886823" w:rsidRPr="009553E2">
        <w:t>.</w:t>
      </w:r>
      <w:r w:rsidR="00BA662C">
        <w:t xml:space="preserve"> </w:t>
      </w:r>
      <w:r>
        <w:t xml:space="preserve">5 </w:t>
      </w:r>
      <w:r w:rsidR="00886823" w:rsidRPr="009553E2">
        <w:t>zawiera</w:t>
      </w:r>
      <w:r w:rsidR="00BA662C">
        <w:t xml:space="preserve"> </w:t>
      </w:r>
      <w:r w:rsidR="00886823" w:rsidRPr="009553E2">
        <w:t>wyłączenie</w:t>
      </w:r>
      <w:r w:rsidR="00BA662C">
        <w:t xml:space="preserve"> </w:t>
      </w:r>
      <w:r w:rsidR="00886823" w:rsidRPr="009553E2">
        <w:t>stosowania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886823" w:rsidRPr="009553E2">
        <w:t>1</w:t>
      </w:r>
      <w:r w:rsidR="001E1362" w:rsidRPr="009553E2">
        <w:t>5</w:t>
      </w:r>
      <w:r w:rsidR="00BA662C">
        <w:t xml:space="preserve"> </w:t>
      </w:r>
      <w:r w:rsidR="00930E38" w:rsidRPr="00930E38"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416577">
        <w:t> </w:t>
      </w:r>
      <w:r w:rsidR="00930E38" w:rsidRPr="00930E38">
        <w:t>Urz. UE L 119 z 04.05.2016, str. 1, z późn. zm</w:t>
      </w:r>
      <w:r w:rsidR="00930E38">
        <w:t>.)</w:t>
      </w:r>
      <w:r w:rsidR="009F405F">
        <w:t>, zwanego dalej „</w:t>
      </w:r>
      <w:r w:rsidR="00886823" w:rsidRPr="009553E2">
        <w:t>rozporządzeni</w:t>
      </w:r>
      <w:r w:rsidR="009F405F">
        <w:t>em</w:t>
      </w:r>
      <w:r w:rsidR="00BA662C">
        <w:t xml:space="preserve"> </w:t>
      </w:r>
      <w:r w:rsidR="00886823" w:rsidRPr="009553E2">
        <w:t>2016/67</w:t>
      </w:r>
      <w:r w:rsidR="00FA54A7" w:rsidRPr="009553E2">
        <w:t>9</w:t>
      </w:r>
      <w:r w:rsidR="009F405F">
        <w:t>”,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zakresie,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jakim</w:t>
      </w:r>
      <w:r w:rsidR="00BA662C">
        <w:t xml:space="preserve"> </w:t>
      </w:r>
      <w:r w:rsidR="00886823" w:rsidRPr="009553E2">
        <w:t>jest</w:t>
      </w:r>
      <w:r w:rsidR="00BA662C">
        <w:t xml:space="preserve"> </w:t>
      </w:r>
      <w:r w:rsidR="00886823" w:rsidRPr="009553E2">
        <w:t>to</w:t>
      </w:r>
      <w:r w:rsidR="00BA662C">
        <w:t xml:space="preserve"> </w:t>
      </w:r>
      <w:r w:rsidR="00886823" w:rsidRPr="009553E2">
        <w:t>niezbędne</w:t>
      </w:r>
      <w:r w:rsidR="00BA662C">
        <w:t xml:space="preserve"> </w:t>
      </w:r>
      <w:r w:rsidR="00886823" w:rsidRPr="009553E2">
        <w:t>dla</w:t>
      </w:r>
      <w:r w:rsidR="00BA662C">
        <w:t xml:space="preserve"> </w:t>
      </w:r>
      <w:r w:rsidR="00886823" w:rsidRPr="009553E2">
        <w:t>identyfikacji,</w:t>
      </w:r>
      <w:r w:rsidR="00BA662C">
        <w:t xml:space="preserve"> </w:t>
      </w:r>
      <w:r w:rsidR="00886823" w:rsidRPr="009553E2">
        <w:t>zapobiegania</w:t>
      </w:r>
      <w:r w:rsidR="00BA662C">
        <w:t xml:space="preserve"> </w:t>
      </w:r>
      <w:r w:rsidR="00886823" w:rsidRPr="009553E2">
        <w:t>oraz</w:t>
      </w:r>
      <w:r w:rsidR="00BA662C">
        <w:t xml:space="preserve"> </w:t>
      </w:r>
      <w:r w:rsidR="00886823" w:rsidRPr="009553E2">
        <w:t>zwalczania</w:t>
      </w:r>
      <w:r w:rsidR="00BA662C">
        <w:t xml:space="preserve"> </w:t>
      </w:r>
      <w:r w:rsidR="00886823" w:rsidRPr="009553E2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komunikacji</w:t>
      </w:r>
      <w:r w:rsidR="00BA662C">
        <w:t xml:space="preserve"> </w:t>
      </w:r>
      <w:r w:rsidR="00886823" w:rsidRPr="009553E2">
        <w:t>elektronicznej.</w:t>
      </w:r>
      <w:r>
        <w:t xml:space="preserve"> </w:t>
      </w:r>
      <w:r w:rsidR="00886823" w:rsidRPr="009553E2">
        <w:t>Przepis</w:t>
      </w:r>
      <w:r w:rsidR="00BA662C">
        <w:t xml:space="preserve"> </w:t>
      </w:r>
      <w:r w:rsidR="00886823" w:rsidRPr="009553E2">
        <w:t>ten</w:t>
      </w:r>
      <w:r w:rsidR="00BA662C">
        <w:t xml:space="preserve"> </w:t>
      </w:r>
      <w:r w:rsidR="00886823" w:rsidRPr="009553E2">
        <w:t>jest</w:t>
      </w:r>
      <w:r w:rsidR="00BA662C">
        <w:t xml:space="preserve"> </w:t>
      </w:r>
      <w:r w:rsidR="00886823" w:rsidRPr="009553E2">
        <w:t>bezpośrednio</w:t>
      </w:r>
      <w:r w:rsidR="00BA662C">
        <w:t xml:space="preserve"> </w:t>
      </w:r>
      <w:r w:rsidR="00886823" w:rsidRPr="009553E2">
        <w:t>powiązany</w:t>
      </w:r>
      <w:r w:rsidR="00BA662C">
        <w:t xml:space="preserve"> </w:t>
      </w:r>
      <w:r w:rsidR="003C2D86">
        <w:t>z</w:t>
      </w:r>
      <w:r w:rsidR="00BA662C">
        <w:t xml:space="preserve"> </w:t>
      </w:r>
      <w:r w:rsidR="003E6986">
        <w:t xml:space="preserve">przepisem </w:t>
      </w:r>
      <w:r w:rsidR="00FA54A7">
        <w:t>ust.</w:t>
      </w:r>
      <w:r w:rsidR="00BA662C">
        <w:t xml:space="preserve"> </w:t>
      </w:r>
      <w:r w:rsidR="001E1362" w:rsidRPr="009553E2">
        <w:t>3</w:t>
      </w:r>
      <w:r w:rsidR="00BA662C">
        <w:t xml:space="preserve"> </w:t>
      </w:r>
      <w:r w:rsidR="00886823" w:rsidRPr="009553E2">
        <w:t>dotyczącym</w:t>
      </w:r>
      <w:r w:rsidR="00BA662C">
        <w:t xml:space="preserve"> </w:t>
      </w:r>
      <w:r w:rsidR="00886823" w:rsidRPr="009553E2">
        <w:t>możliwości</w:t>
      </w:r>
      <w:r w:rsidR="00BA662C">
        <w:t xml:space="preserve"> </w:t>
      </w:r>
      <w:r w:rsidR="00886823" w:rsidRPr="009553E2">
        <w:t>wymiany</w:t>
      </w:r>
      <w:r w:rsidR="00BA662C">
        <w:t xml:space="preserve"> </w:t>
      </w:r>
      <w:r w:rsidR="00886823" w:rsidRPr="009553E2">
        <w:t>informacji</w:t>
      </w:r>
      <w:r w:rsidR="00BA662C">
        <w:t xml:space="preserve"> </w:t>
      </w:r>
      <w:r w:rsidR="00886823" w:rsidRPr="009553E2">
        <w:t>między</w:t>
      </w:r>
      <w:r w:rsidR="00BA662C">
        <w:t xml:space="preserve"> </w:t>
      </w:r>
      <w:r w:rsidR="00886823" w:rsidRPr="009553E2">
        <w:t>przedsiębiorcami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bazuje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podobnych</w:t>
      </w:r>
      <w:r w:rsidR="00BA662C">
        <w:t xml:space="preserve"> </w:t>
      </w:r>
      <w:r w:rsidR="00886823" w:rsidRPr="009553E2">
        <w:t>rozwiązaniach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rynku</w:t>
      </w:r>
      <w:r w:rsidR="00BA662C">
        <w:t xml:space="preserve"> </w:t>
      </w:r>
      <w:r w:rsidR="00886823" w:rsidRPr="009553E2">
        <w:t>bankowego</w:t>
      </w:r>
      <w:r w:rsidR="00BA662C">
        <w:t xml:space="preserve"> </w:t>
      </w:r>
      <w:r w:rsidR="00886823" w:rsidRPr="009553E2">
        <w:t>(art.</w:t>
      </w:r>
      <w:r w:rsidR="00BA662C">
        <w:t xml:space="preserve"> </w:t>
      </w:r>
      <w:r w:rsidR="00886823" w:rsidRPr="009553E2">
        <w:t>106e</w:t>
      </w:r>
      <w:r w:rsidR="00BA662C">
        <w:t xml:space="preserve"> </w:t>
      </w:r>
      <w:r w:rsidR="00886823"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dnia</w:t>
      </w:r>
      <w:r w:rsidR="00BA662C">
        <w:t xml:space="preserve"> </w:t>
      </w:r>
      <w:r w:rsidR="00886823" w:rsidRPr="009553E2">
        <w:t>2</w:t>
      </w:r>
      <w:r w:rsidR="001E1362" w:rsidRPr="009553E2">
        <w:t>9</w:t>
      </w:r>
      <w:r w:rsidR="00BA662C">
        <w:t xml:space="preserve"> </w:t>
      </w:r>
      <w:r w:rsidR="00886823" w:rsidRPr="009553E2">
        <w:t>sierpnia</w:t>
      </w:r>
      <w:r w:rsidR="00BA662C">
        <w:t xml:space="preserve"> </w:t>
      </w:r>
      <w:r w:rsidR="00886823" w:rsidRPr="009553E2">
        <w:t>199</w:t>
      </w:r>
      <w:r w:rsidR="001E1362" w:rsidRPr="009553E2">
        <w:t>7</w:t>
      </w:r>
      <w:r w:rsidR="00BA662C">
        <w:t xml:space="preserve"> </w:t>
      </w:r>
      <w:r w:rsidR="00886823" w:rsidRPr="009553E2">
        <w:t>r.</w:t>
      </w:r>
      <w:r w:rsidR="00BA662C">
        <w:t xml:space="preserve"> </w:t>
      </w:r>
      <w:r w:rsidR="00886823" w:rsidRPr="009553E2">
        <w:t>–</w:t>
      </w:r>
      <w:r w:rsidR="00BA662C">
        <w:t xml:space="preserve"> </w:t>
      </w:r>
      <w:r w:rsidR="00886823" w:rsidRPr="009553E2">
        <w:t>Prawo</w:t>
      </w:r>
      <w:r w:rsidR="00BA662C">
        <w:t xml:space="preserve"> </w:t>
      </w:r>
      <w:r w:rsidR="00886823" w:rsidRPr="009553E2">
        <w:t>bankowe</w:t>
      </w:r>
      <w:r w:rsidR="00BA662C">
        <w:t xml:space="preserve"> </w:t>
      </w:r>
      <w:r w:rsidR="00886823" w:rsidRPr="009553E2">
        <w:t>(</w:t>
      </w:r>
      <w:r w:rsidR="00FA54A7">
        <w:t>Dz.</w:t>
      </w:r>
      <w:r w:rsidR="00BA662C">
        <w:t xml:space="preserve"> </w:t>
      </w:r>
      <w:r w:rsidR="00FA54A7">
        <w:t>U.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202</w:t>
      </w:r>
      <w:r w:rsidR="00052D52">
        <w:t>2</w:t>
      </w:r>
      <w:r w:rsidR="00BA662C">
        <w:t xml:space="preserve"> </w:t>
      </w:r>
      <w:r w:rsidR="00886823" w:rsidRPr="009553E2">
        <w:t>r.</w:t>
      </w:r>
      <w:r w:rsidR="00BA662C">
        <w:t xml:space="preserve"> </w:t>
      </w:r>
      <w:r w:rsidR="00FA54A7">
        <w:t>poz.</w:t>
      </w:r>
      <w:r w:rsidR="00BA662C">
        <w:t xml:space="preserve"> </w:t>
      </w:r>
      <w:r w:rsidR="00052D52">
        <w:t>2324,</w:t>
      </w:r>
      <w:r w:rsidR="00BA662C">
        <w:t xml:space="preserve"> </w:t>
      </w:r>
      <w:r w:rsidR="003C2D86">
        <w:t>z</w:t>
      </w:r>
      <w:r w:rsidR="00BA662C">
        <w:t xml:space="preserve"> </w:t>
      </w:r>
      <w:r w:rsidR="00052D52">
        <w:t>późn.</w:t>
      </w:r>
      <w:r w:rsidR="00BA662C">
        <w:t xml:space="preserve"> </w:t>
      </w:r>
      <w:r w:rsidR="00052D52">
        <w:t>zm.)</w:t>
      </w:r>
      <w:r w:rsidR="00BA662C">
        <w:t xml:space="preserve"> </w:t>
      </w:r>
      <w:r w:rsidR="00886823" w:rsidRPr="009553E2">
        <w:t>oraz</w:t>
      </w:r>
      <w:r w:rsidR="00BA662C">
        <w:t xml:space="preserve"> </w:t>
      </w:r>
      <w:r w:rsidR="00886823" w:rsidRPr="009553E2">
        <w:t>ubezpieczeń</w:t>
      </w:r>
      <w:r w:rsidR="00BA662C">
        <w:t xml:space="preserve"> </w:t>
      </w:r>
      <w:r w:rsidR="00886823" w:rsidRPr="009553E2">
        <w:t>(art.</w:t>
      </w:r>
      <w:r w:rsidR="00BA662C">
        <w:t xml:space="preserve"> </w:t>
      </w:r>
      <w:r w:rsidR="00886823" w:rsidRPr="009553E2">
        <w:t>35a</w:t>
      </w:r>
      <w:r w:rsidR="00BA662C">
        <w:t xml:space="preserve"> </w:t>
      </w:r>
      <w:r w:rsidR="00886823"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dnia</w:t>
      </w:r>
      <w:r w:rsidR="00BA662C">
        <w:t xml:space="preserve"> </w:t>
      </w:r>
      <w:r w:rsidR="00886823" w:rsidRPr="009553E2">
        <w:t>1</w:t>
      </w:r>
      <w:r w:rsidR="001E1362" w:rsidRPr="009553E2">
        <w:t>1</w:t>
      </w:r>
      <w:r w:rsidR="00416577">
        <w:t> </w:t>
      </w:r>
      <w:r w:rsidR="00886823" w:rsidRPr="009553E2">
        <w:t>września</w:t>
      </w:r>
      <w:r w:rsidR="00BA662C">
        <w:t xml:space="preserve"> </w:t>
      </w:r>
      <w:r w:rsidR="00886823" w:rsidRPr="009553E2">
        <w:t>201</w:t>
      </w:r>
      <w:r w:rsidR="001E1362" w:rsidRPr="009553E2">
        <w:t>5</w:t>
      </w:r>
      <w:r w:rsidR="00BA662C">
        <w:t xml:space="preserve"> </w:t>
      </w:r>
      <w:r w:rsidR="00886823" w:rsidRPr="009553E2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="00886823" w:rsidRPr="009553E2">
        <w:t>działalności</w:t>
      </w:r>
      <w:r w:rsidR="00BA662C">
        <w:t xml:space="preserve"> </w:t>
      </w:r>
      <w:r w:rsidR="00886823" w:rsidRPr="009553E2">
        <w:t>ubezpieczeniowej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reasekuracyjnej</w:t>
      </w:r>
      <w:r w:rsidR="00BA662C">
        <w:t xml:space="preserve"> </w:t>
      </w:r>
      <w:r w:rsidR="00886823" w:rsidRPr="009553E2">
        <w:t>(</w:t>
      </w:r>
      <w:r w:rsidR="00FA54A7">
        <w:t>Dz.</w:t>
      </w:r>
      <w:r w:rsidR="00BA662C">
        <w:t xml:space="preserve"> </w:t>
      </w:r>
      <w:r w:rsidR="00FA54A7">
        <w:t>U.</w:t>
      </w:r>
      <w:r w:rsidR="00BA662C">
        <w:t xml:space="preserve"> </w:t>
      </w:r>
      <w:r w:rsidR="003C2D86">
        <w:t>z</w:t>
      </w:r>
      <w:r w:rsidR="00416577">
        <w:t> </w:t>
      </w:r>
      <w:r w:rsidR="00886823" w:rsidRPr="009553E2">
        <w:t>202</w:t>
      </w:r>
      <w:r w:rsidR="00052D52">
        <w:t>2</w:t>
      </w:r>
      <w:r w:rsidR="00BA662C">
        <w:t xml:space="preserve"> </w:t>
      </w:r>
      <w:r w:rsidR="00886823" w:rsidRPr="009553E2">
        <w:t>r.</w:t>
      </w:r>
      <w:r w:rsidR="00BA662C">
        <w:t xml:space="preserve"> </w:t>
      </w:r>
      <w:r w:rsidR="00FA54A7">
        <w:t>poz.</w:t>
      </w:r>
      <w:r w:rsidR="00416577">
        <w:t> </w:t>
      </w:r>
      <w:r w:rsidR="00052D52">
        <w:t>2283</w:t>
      </w:r>
      <w:r w:rsidR="007C7B29">
        <w:t>, z późn. zm.</w:t>
      </w:r>
      <w:r w:rsidR="00886823" w:rsidRPr="009553E2">
        <w:t>),</w:t>
      </w:r>
      <w:r w:rsidR="00BA662C">
        <w:t xml:space="preserve"> </w:t>
      </w:r>
      <w:r w:rsidR="00886823" w:rsidRPr="009553E2">
        <w:t>które</w:t>
      </w:r>
      <w:r w:rsidR="00BA662C">
        <w:t xml:space="preserve"> </w:t>
      </w:r>
      <w:r w:rsidR="00886823" w:rsidRPr="009553E2">
        <w:t>to</w:t>
      </w:r>
      <w:r w:rsidR="00BA662C">
        <w:t xml:space="preserve"> </w:t>
      </w:r>
      <w:r w:rsidR="00886823" w:rsidRPr="009553E2">
        <w:t>rozwiązania</w:t>
      </w:r>
      <w:r w:rsidR="00BA662C">
        <w:t xml:space="preserve"> </w:t>
      </w:r>
      <w:r w:rsidR="00886823" w:rsidRPr="009553E2">
        <w:t>zostały</w:t>
      </w:r>
      <w:r w:rsidR="00BA662C">
        <w:t xml:space="preserve"> </w:t>
      </w:r>
      <w:r w:rsidR="00886823" w:rsidRPr="009553E2">
        <w:t>wprowadzone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ramach</w:t>
      </w:r>
      <w:r w:rsidR="00BA662C">
        <w:t xml:space="preserve"> </w:t>
      </w:r>
      <w:r w:rsidR="00886823" w:rsidRPr="009553E2">
        <w:t>tzw.</w:t>
      </w:r>
      <w:r w:rsidR="00BA662C">
        <w:t xml:space="preserve"> </w:t>
      </w:r>
      <w:r w:rsidR="00886823" w:rsidRPr="0038122E">
        <w:t>ustawy</w:t>
      </w:r>
      <w:r w:rsidR="00BA662C" w:rsidRPr="0038122E">
        <w:t xml:space="preserve"> </w:t>
      </w:r>
      <w:r w:rsidR="00886823" w:rsidRPr="0038122E">
        <w:t>wdrażającej</w:t>
      </w:r>
      <w:r w:rsidR="00BA662C" w:rsidRPr="0038122E">
        <w:t xml:space="preserve"> </w:t>
      </w:r>
      <w:r w:rsidR="00886823" w:rsidRPr="0038122E">
        <w:t>rozporządzenie</w:t>
      </w:r>
      <w:r w:rsidR="00BA662C" w:rsidRPr="0038122E">
        <w:t xml:space="preserve"> </w:t>
      </w:r>
      <w:r w:rsidR="00886823" w:rsidRPr="0038122E">
        <w:t>2016/679</w:t>
      </w:r>
      <w:r w:rsidR="0038122E" w:rsidRPr="00AC1E77">
        <w:t xml:space="preserve"> (</w:t>
      </w:r>
      <w:r w:rsidR="0038122E">
        <w:t>u</w:t>
      </w:r>
      <w:r w:rsidR="0038122E" w:rsidRPr="0038122E">
        <w:t>stawa z dnia 21 lutego 2019 r. o zmianie niektórych ustaw w związku z zapewnieniem stosowania rozporządzenia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416577">
        <w:t> </w:t>
      </w:r>
      <w:r w:rsidR="0038122E" w:rsidRPr="0038122E">
        <w:t>ochronie danych)</w:t>
      </w:r>
      <w:r w:rsidR="0038122E">
        <w:t xml:space="preserve"> (Dz. U. poz. 730)</w:t>
      </w:r>
      <w:r w:rsidR="00886823" w:rsidRPr="009553E2">
        <w:t>.</w:t>
      </w:r>
      <w:r w:rsidR="00BA662C">
        <w:t xml:space="preserve"> </w:t>
      </w:r>
      <w:r w:rsidR="00886823" w:rsidRPr="009553E2">
        <w:t>Proponowany</w:t>
      </w:r>
      <w:r w:rsidR="00BA662C">
        <w:t xml:space="preserve"> </w:t>
      </w:r>
      <w:r w:rsidR="00886823" w:rsidRPr="009553E2">
        <w:t>ustęp</w:t>
      </w:r>
      <w:r w:rsidR="00BA662C">
        <w:t xml:space="preserve"> </w:t>
      </w:r>
      <w:r w:rsidR="00886823" w:rsidRPr="009553E2">
        <w:t>wyłącza</w:t>
      </w:r>
      <w:r w:rsidR="00BA662C">
        <w:t xml:space="preserve"> </w:t>
      </w:r>
      <w:r w:rsidR="00886823" w:rsidRPr="009553E2">
        <w:t>stosowanie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886823" w:rsidRPr="009553E2">
        <w:t>1</w:t>
      </w:r>
      <w:r w:rsidR="00FA54A7" w:rsidRPr="009553E2">
        <w:t>4</w:t>
      </w:r>
      <w:r w:rsidR="00BA662C">
        <w:t xml:space="preserve"> </w:t>
      </w:r>
      <w:r w:rsidR="003C2D86">
        <w:t>i</w:t>
      </w:r>
      <w:r w:rsidR="00BA662C">
        <w:t xml:space="preserve"> </w:t>
      </w:r>
      <w:r w:rsidR="009F405F">
        <w:t xml:space="preserve">art. </w:t>
      </w:r>
      <w:r w:rsidR="00886823" w:rsidRPr="009553E2">
        <w:t>1</w:t>
      </w:r>
      <w:r w:rsidR="001E1362" w:rsidRPr="009553E2">
        <w:t>5</w:t>
      </w:r>
      <w:r w:rsidR="00BA662C">
        <w:t xml:space="preserve"> </w:t>
      </w:r>
      <w:r w:rsidR="00886823" w:rsidRPr="009553E2">
        <w:t>rozporządzenia</w:t>
      </w:r>
      <w:r w:rsidR="00BA662C">
        <w:t xml:space="preserve"> </w:t>
      </w:r>
      <w:r w:rsidR="00886823" w:rsidRPr="009553E2">
        <w:t>2016/67</w:t>
      </w:r>
      <w:r w:rsidR="001E1362" w:rsidRPr="009553E2">
        <w:t>9</w:t>
      </w:r>
      <w:r w:rsidR="00886823" w:rsidRPr="009553E2">
        <w:t>.</w:t>
      </w:r>
      <w:r w:rsidR="00BA662C">
        <w:t xml:space="preserve"> </w:t>
      </w:r>
    </w:p>
    <w:p w14:paraId="43152086" w14:textId="3F589F4B" w:rsidR="00886823" w:rsidRPr="009553E2" w:rsidRDefault="00527CD0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>
        <w:t>Przepis a</w:t>
      </w:r>
      <w:r w:rsidR="00886823" w:rsidRPr="009553E2">
        <w:t>rt.</w:t>
      </w:r>
      <w:r w:rsidR="00BA662C">
        <w:t xml:space="preserve"> </w:t>
      </w:r>
      <w:r w:rsidR="00886823" w:rsidRPr="009553E2">
        <w:t>1</w:t>
      </w:r>
      <w:r w:rsidR="001E1362" w:rsidRPr="009553E2">
        <w:t>5</w:t>
      </w:r>
      <w:r w:rsidR="00BA662C">
        <w:t xml:space="preserve"> </w:t>
      </w:r>
      <w:r w:rsidR="00886823" w:rsidRPr="009553E2">
        <w:t>rozporządzenia</w:t>
      </w:r>
      <w:r w:rsidR="00BA662C">
        <w:t xml:space="preserve"> </w:t>
      </w:r>
      <w:r w:rsidR="00886823" w:rsidRPr="009553E2">
        <w:t>2016/67</w:t>
      </w:r>
      <w:r w:rsidR="001E1362" w:rsidRPr="009553E2">
        <w:t>9</w:t>
      </w:r>
      <w:r w:rsidR="00BA662C">
        <w:t xml:space="preserve"> </w:t>
      </w:r>
      <w:r w:rsidR="00886823" w:rsidRPr="009553E2">
        <w:t>ustanawia</w:t>
      </w:r>
      <w:r w:rsidR="00BA662C">
        <w:t xml:space="preserve"> </w:t>
      </w:r>
      <w:r w:rsidR="00886823" w:rsidRPr="009553E2">
        <w:t>natomiast</w:t>
      </w:r>
      <w:r w:rsidR="00BA662C">
        <w:t xml:space="preserve"> </w:t>
      </w:r>
      <w:r w:rsidR="00886823" w:rsidRPr="009553E2">
        <w:t>prawo</w:t>
      </w:r>
      <w:r w:rsidR="00BA662C">
        <w:t xml:space="preserve"> </w:t>
      </w:r>
      <w:r w:rsidR="00886823" w:rsidRPr="009553E2">
        <w:t>osoby</w:t>
      </w:r>
      <w:r>
        <w:t>,</w:t>
      </w:r>
      <w:r w:rsidR="00BA662C">
        <w:t xml:space="preserve"> </w:t>
      </w:r>
      <w:r w:rsidR="00886823" w:rsidRPr="009553E2">
        <w:t>której</w:t>
      </w:r>
      <w:r w:rsidR="00BA662C">
        <w:t xml:space="preserve"> </w:t>
      </w:r>
      <w:r w:rsidR="00886823" w:rsidRPr="009553E2">
        <w:t>dane</w:t>
      </w:r>
      <w:r w:rsidR="00BA662C">
        <w:t xml:space="preserve"> </w:t>
      </w:r>
      <w:r w:rsidR="00886823" w:rsidRPr="009553E2">
        <w:t>dotyczą</w:t>
      </w:r>
      <w:r>
        <w:t>,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uzyskania</w:t>
      </w:r>
      <w:r w:rsidR="00BA662C">
        <w:t xml:space="preserve"> </w:t>
      </w:r>
      <w:r w:rsidR="00886823" w:rsidRPr="009553E2">
        <w:t>od</w:t>
      </w:r>
      <w:r w:rsidR="00BA662C">
        <w:t xml:space="preserve"> </w:t>
      </w:r>
      <w:r w:rsidR="00886823" w:rsidRPr="009553E2">
        <w:t>administratora</w:t>
      </w:r>
      <w:r w:rsidR="00BA662C">
        <w:t xml:space="preserve"> </w:t>
      </w:r>
      <w:r w:rsidR="00886823" w:rsidRPr="009553E2">
        <w:t>potwierdzenia,</w:t>
      </w:r>
      <w:r w:rsidR="00BA662C">
        <w:t xml:space="preserve"> </w:t>
      </w:r>
      <w:r w:rsidR="00886823" w:rsidRPr="009553E2">
        <w:t>czy</w:t>
      </w:r>
      <w:r w:rsidR="00BA662C">
        <w:t xml:space="preserve"> </w:t>
      </w:r>
      <w:r w:rsidR="00886823" w:rsidRPr="009553E2">
        <w:t>przetwarzane</w:t>
      </w:r>
      <w:r w:rsidR="00BA662C">
        <w:t xml:space="preserve"> </w:t>
      </w:r>
      <w:r w:rsidR="00886823" w:rsidRPr="009553E2">
        <w:t>są</w:t>
      </w:r>
      <w:r w:rsidR="00BA662C">
        <w:t xml:space="preserve"> </w:t>
      </w:r>
      <w:r w:rsidR="00886823" w:rsidRPr="009553E2">
        <w:t>dane</w:t>
      </w:r>
      <w:r w:rsidR="00BA662C">
        <w:t xml:space="preserve"> </w:t>
      </w:r>
      <w:r w:rsidR="00886823" w:rsidRPr="009553E2">
        <w:t>osobowe</w:t>
      </w:r>
      <w:r w:rsidR="00BA662C">
        <w:t xml:space="preserve"> </w:t>
      </w:r>
      <w:r w:rsidR="00886823" w:rsidRPr="009553E2">
        <w:t>jej</w:t>
      </w:r>
      <w:r w:rsidR="00BA662C">
        <w:t xml:space="preserve"> </w:t>
      </w:r>
      <w:r w:rsidR="00886823" w:rsidRPr="009553E2">
        <w:t>dotyczące,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="00886823" w:rsidRPr="009553E2">
        <w:t>jeżeli</w:t>
      </w:r>
      <w:r w:rsidR="00BA662C">
        <w:t xml:space="preserve"> </w:t>
      </w:r>
      <w:r w:rsidR="00886823" w:rsidRPr="009553E2">
        <w:t>ma</w:t>
      </w:r>
      <w:r w:rsidR="00BA662C">
        <w:t xml:space="preserve"> </w:t>
      </w:r>
      <w:r w:rsidR="00886823" w:rsidRPr="009553E2">
        <w:t>to</w:t>
      </w:r>
      <w:r w:rsidR="00BA662C">
        <w:t xml:space="preserve"> </w:t>
      </w:r>
      <w:r w:rsidR="00886823" w:rsidRPr="009553E2">
        <w:t>miejsce,</w:t>
      </w:r>
      <w:r w:rsidR="00BA662C">
        <w:t xml:space="preserve"> </w:t>
      </w:r>
      <w:r w:rsidR="00886823" w:rsidRPr="009553E2">
        <w:t>prawo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uzyskania</w:t>
      </w:r>
      <w:r w:rsidR="00BA662C">
        <w:t xml:space="preserve"> </w:t>
      </w:r>
      <w:r w:rsidR="00886823" w:rsidRPr="009553E2">
        <w:t>dostępu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tych</w:t>
      </w:r>
      <w:r w:rsidR="00BA662C">
        <w:t xml:space="preserve"> </w:t>
      </w:r>
      <w:r w:rsidR="00886823" w:rsidRPr="009553E2">
        <w:t>danych</w:t>
      </w:r>
      <w:r w:rsidR="00BA662C">
        <w:t xml:space="preserve"> </w:t>
      </w:r>
      <w:r w:rsidR="00886823" w:rsidRPr="009553E2">
        <w:t>oraz</w:t>
      </w:r>
      <w:r w:rsidR="00BA662C">
        <w:t xml:space="preserve"> </w:t>
      </w:r>
      <w:r w:rsidR="00886823" w:rsidRPr="009553E2">
        <w:t>innych</w:t>
      </w:r>
      <w:r w:rsidR="00BA662C">
        <w:t xml:space="preserve"> </w:t>
      </w:r>
      <w:r w:rsidR="00886823" w:rsidRPr="009553E2">
        <w:t>informacji</w:t>
      </w:r>
      <w:r w:rsidR="00BA662C">
        <w:t xml:space="preserve"> </w:t>
      </w:r>
      <w:r w:rsidR="00886823" w:rsidRPr="009553E2">
        <w:t>(m.in.</w:t>
      </w:r>
      <w:r w:rsidR="00BA662C">
        <w:t xml:space="preserve"> </w:t>
      </w:r>
      <w:r w:rsidR="003C2D86">
        <w:t>o</w:t>
      </w:r>
      <w:r w:rsidR="00BA662C">
        <w:t xml:space="preserve"> </w:t>
      </w:r>
      <w:r w:rsidR="00886823" w:rsidRPr="009553E2">
        <w:t>celach</w:t>
      </w:r>
      <w:r w:rsidR="00BA662C">
        <w:t xml:space="preserve"> </w:t>
      </w:r>
      <w:r w:rsidR="00886823" w:rsidRPr="009553E2">
        <w:t>przetwarzania,</w:t>
      </w:r>
      <w:r w:rsidR="00BA662C">
        <w:t xml:space="preserve"> </w:t>
      </w:r>
      <w:r w:rsidR="00886823" w:rsidRPr="009553E2">
        <w:t>odbiorcach,</w:t>
      </w:r>
      <w:r w:rsidR="00BA662C">
        <w:t xml:space="preserve"> </w:t>
      </w:r>
      <w:r w:rsidR="00886823" w:rsidRPr="009553E2">
        <w:t>jeżeli</w:t>
      </w:r>
      <w:r w:rsidR="00BA662C">
        <w:t xml:space="preserve"> </w:t>
      </w:r>
      <w:r w:rsidR="00886823" w:rsidRPr="009553E2">
        <w:t>dane</w:t>
      </w:r>
      <w:r w:rsidR="00BA662C">
        <w:t xml:space="preserve"> </w:t>
      </w:r>
      <w:r w:rsidR="00886823" w:rsidRPr="009553E2">
        <w:t>osobowe</w:t>
      </w:r>
      <w:r w:rsidR="00BA662C">
        <w:t xml:space="preserve"> </w:t>
      </w:r>
      <w:r w:rsidR="00886823" w:rsidRPr="009553E2">
        <w:t>nie</w:t>
      </w:r>
      <w:r w:rsidR="00BA662C">
        <w:t xml:space="preserve"> </w:t>
      </w:r>
      <w:r w:rsidR="00886823" w:rsidRPr="009553E2">
        <w:t>zostały</w:t>
      </w:r>
      <w:r w:rsidR="00BA662C">
        <w:t xml:space="preserve"> </w:t>
      </w:r>
      <w:r w:rsidR="00886823" w:rsidRPr="009553E2">
        <w:t>zebrane</w:t>
      </w:r>
      <w:r w:rsidR="00BA662C">
        <w:t xml:space="preserve"> </w:t>
      </w:r>
      <w:r w:rsidR="00886823" w:rsidRPr="009553E2">
        <w:t>od</w:t>
      </w:r>
      <w:r w:rsidR="00BA662C">
        <w:t xml:space="preserve"> </w:t>
      </w:r>
      <w:r w:rsidR="00886823" w:rsidRPr="009553E2">
        <w:t>osoby,</w:t>
      </w:r>
      <w:r w:rsidR="00BA662C">
        <w:t xml:space="preserve"> </w:t>
      </w:r>
      <w:r w:rsidR="00886823" w:rsidRPr="009553E2">
        <w:t>której</w:t>
      </w:r>
      <w:r w:rsidR="00BA662C">
        <w:t xml:space="preserve"> </w:t>
      </w:r>
      <w:r w:rsidR="00886823" w:rsidRPr="009553E2">
        <w:t>dane</w:t>
      </w:r>
      <w:r w:rsidR="00BA662C">
        <w:t xml:space="preserve"> </w:t>
      </w:r>
      <w:r w:rsidR="00886823" w:rsidRPr="009553E2">
        <w:t>dotyczą</w:t>
      </w:r>
      <w:r w:rsidR="00BA662C">
        <w:t xml:space="preserve"> </w:t>
      </w:r>
      <w:r w:rsidR="00886823" w:rsidRPr="009553E2">
        <w:t>–</w:t>
      </w:r>
      <w:r w:rsidR="00BA662C">
        <w:t xml:space="preserve"> </w:t>
      </w:r>
      <w:r w:rsidR="00886823" w:rsidRPr="009553E2">
        <w:t>wszelkie</w:t>
      </w:r>
      <w:r w:rsidR="00BA662C">
        <w:t xml:space="preserve"> </w:t>
      </w:r>
      <w:r w:rsidR="00886823" w:rsidRPr="009553E2">
        <w:t>dostępne</w:t>
      </w:r>
      <w:r w:rsidR="00BA662C">
        <w:t xml:space="preserve"> </w:t>
      </w:r>
      <w:r w:rsidR="00886823" w:rsidRPr="009553E2">
        <w:t>informacje</w:t>
      </w:r>
      <w:r w:rsidR="00BA662C">
        <w:t xml:space="preserve"> </w:t>
      </w:r>
      <w:r w:rsidR="003C2D86">
        <w:t>o</w:t>
      </w:r>
      <w:r w:rsidR="00BA662C">
        <w:t xml:space="preserve"> </w:t>
      </w:r>
      <w:r w:rsidR="00886823" w:rsidRPr="009553E2">
        <w:t>ich</w:t>
      </w:r>
      <w:r w:rsidR="00BA662C">
        <w:t xml:space="preserve"> </w:t>
      </w:r>
      <w:r w:rsidR="00886823" w:rsidRPr="009553E2">
        <w:t>źródle).</w:t>
      </w:r>
      <w:r w:rsidR="00BA662C">
        <w:t xml:space="preserve"> </w:t>
      </w:r>
      <w:r w:rsidR="00886823" w:rsidRPr="009553E2">
        <w:t>Wyłączenie</w:t>
      </w:r>
      <w:r w:rsidR="00BA662C">
        <w:t xml:space="preserve"> </w:t>
      </w:r>
      <w:r w:rsidR="00886823" w:rsidRPr="009553E2">
        <w:t>stosowania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886823" w:rsidRPr="009553E2">
        <w:t>1</w:t>
      </w:r>
      <w:r w:rsidR="001E1362" w:rsidRPr="009553E2">
        <w:t>5</w:t>
      </w:r>
      <w:r w:rsidR="00BA662C">
        <w:t xml:space="preserve"> </w:t>
      </w:r>
      <w:r w:rsidR="00886823" w:rsidRPr="009553E2">
        <w:t>rozporządzenia</w:t>
      </w:r>
      <w:r w:rsidR="00BA662C">
        <w:t xml:space="preserve"> </w:t>
      </w:r>
      <w:r w:rsidR="00886823" w:rsidRPr="009553E2">
        <w:t>2016/67</w:t>
      </w:r>
      <w:r w:rsidR="001E1362" w:rsidRPr="009553E2">
        <w:t>9</w:t>
      </w:r>
      <w:r w:rsidR="00BA662C">
        <w:t xml:space="preserve"> </w:t>
      </w:r>
      <w:r w:rsidR="00886823" w:rsidRPr="009553E2">
        <w:t>będzie</w:t>
      </w:r>
      <w:r w:rsidR="00BA662C">
        <w:t xml:space="preserve"> </w:t>
      </w:r>
      <w:r w:rsidR="00886823" w:rsidRPr="009553E2">
        <w:t>miało</w:t>
      </w:r>
      <w:r w:rsidR="00BA662C">
        <w:t xml:space="preserve"> </w:t>
      </w:r>
      <w:r w:rsidR="00886823" w:rsidRPr="009553E2">
        <w:t>zastosowanie</w:t>
      </w:r>
      <w:r w:rsidR="00BA662C">
        <w:t xml:space="preserve"> </w:t>
      </w:r>
      <w:r w:rsidR="00886823" w:rsidRPr="009553E2">
        <w:t>jedynie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przypadku</w:t>
      </w:r>
      <w:r w:rsidR="00AC1E77">
        <w:t>,</w:t>
      </w:r>
      <w:r w:rsidR="00BA662C">
        <w:t xml:space="preserve"> </w:t>
      </w:r>
      <w:r w:rsidR="00886823" w:rsidRPr="009553E2">
        <w:t>gdy</w:t>
      </w:r>
      <w:r w:rsidR="00BA662C">
        <w:t xml:space="preserve"> </w:t>
      </w:r>
      <w:r w:rsidR="00886823" w:rsidRPr="009553E2">
        <w:t>przetwarzanie</w:t>
      </w:r>
      <w:r w:rsidR="00BA662C">
        <w:t xml:space="preserve"> </w:t>
      </w:r>
      <w:r w:rsidR="00886823" w:rsidRPr="009553E2">
        <w:t>danych</w:t>
      </w:r>
      <w:r w:rsidR="00BA662C">
        <w:t xml:space="preserve"> </w:t>
      </w:r>
      <w:r w:rsidR="00886823" w:rsidRPr="009553E2">
        <w:t>będzie</w:t>
      </w:r>
      <w:r w:rsidR="00BA662C">
        <w:t xml:space="preserve"> </w:t>
      </w:r>
      <w:r w:rsidR="00886823" w:rsidRPr="009553E2">
        <w:t>niezbędne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identyfikacji,</w:t>
      </w:r>
      <w:r w:rsidR="00BA662C">
        <w:t xml:space="preserve"> </w:t>
      </w:r>
      <w:r w:rsidR="00886823" w:rsidRPr="009553E2">
        <w:t>zapobiegania</w:t>
      </w:r>
      <w:r w:rsidR="00BA662C">
        <w:t xml:space="preserve"> </w:t>
      </w:r>
      <w:r w:rsidR="00886823" w:rsidRPr="009553E2">
        <w:t>oraz</w:t>
      </w:r>
      <w:r w:rsidR="00BA662C">
        <w:t xml:space="preserve"> </w:t>
      </w:r>
      <w:r w:rsidR="00886823" w:rsidRPr="009553E2">
        <w:t>zwalczania</w:t>
      </w:r>
      <w:r w:rsidR="00BA662C">
        <w:t xml:space="preserve"> </w:t>
      </w:r>
      <w:r w:rsidR="00886823" w:rsidRPr="009553E2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komunikacji</w:t>
      </w:r>
      <w:r w:rsidR="00BA662C">
        <w:t xml:space="preserve"> </w:t>
      </w:r>
      <w:r w:rsidR="00886823" w:rsidRPr="009553E2">
        <w:t>elektronicznej.</w:t>
      </w:r>
      <w:r w:rsidR="00BA662C">
        <w:t xml:space="preserve"> </w:t>
      </w:r>
      <w:r w:rsidR="00886823" w:rsidRPr="009553E2"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D47D77">
        <w:t>komunikacji</w:t>
      </w:r>
      <w:r w:rsidR="00BA662C">
        <w:t xml:space="preserve"> </w:t>
      </w:r>
      <w:r w:rsidR="00D47D77">
        <w:t>elektronicznej</w:t>
      </w:r>
      <w:r w:rsidR="00BA662C">
        <w:t xml:space="preserve"> </w:t>
      </w:r>
      <w:r w:rsidR="00886823" w:rsidRPr="009553E2">
        <w:t>stanowią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perspektywy</w:t>
      </w:r>
      <w:r w:rsidR="00BA662C">
        <w:t xml:space="preserve"> </w:t>
      </w:r>
      <w:r w:rsidR="00886823" w:rsidRPr="009553E2">
        <w:t>prawa</w:t>
      </w:r>
      <w:r w:rsidR="00BA662C">
        <w:t xml:space="preserve"> </w:t>
      </w:r>
      <w:r w:rsidR="00886823" w:rsidRPr="009553E2">
        <w:t>karnego</w:t>
      </w:r>
      <w:r w:rsidR="00BA662C">
        <w:t xml:space="preserve"> </w:t>
      </w:r>
      <w:r w:rsidR="00886823" w:rsidRPr="009553E2">
        <w:t>przestępstwa,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tego</w:t>
      </w:r>
      <w:r w:rsidR="00BA662C">
        <w:t xml:space="preserve"> </w:t>
      </w:r>
      <w:r w:rsidR="00886823" w:rsidRPr="009553E2">
        <w:t>względu</w:t>
      </w:r>
      <w:r w:rsidR="00BA662C">
        <w:t xml:space="preserve"> </w:t>
      </w:r>
      <w:r w:rsidR="00886823" w:rsidRPr="009553E2">
        <w:t>proponowane</w:t>
      </w:r>
      <w:r w:rsidR="00BA662C">
        <w:t xml:space="preserve"> </w:t>
      </w:r>
      <w:r w:rsidR="00886823" w:rsidRPr="009553E2">
        <w:t>wyłączenie</w:t>
      </w:r>
      <w:r w:rsidR="00BA662C">
        <w:t xml:space="preserve"> </w:t>
      </w:r>
      <w:r w:rsidR="00886823" w:rsidRPr="009553E2">
        <w:t>jest</w:t>
      </w:r>
      <w:r w:rsidR="00BA662C">
        <w:t xml:space="preserve"> </w:t>
      </w:r>
      <w:r w:rsidR="00886823" w:rsidRPr="009553E2">
        <w:t>zgodne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886823" w:rsidRPr="009553E2">
        <w:t>2</w:t>
      </w:r>
      <w:r w:rsidR="00FA54A7" w:rsidRPr="009553E2">
        <w:t>3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FA54A7" w:rsidRPr="009553E2">
        <w:t>1</w:t>
      </w:r>
      <w:r w:rsidR="00BA662C">
        <w:t xml:space="preserve"> </w:t>
      </w:r>
      <w:r w:rsidR="00FA54A7">
        <w:t>lit.</w:t>
      </w:r>
      <w:r w:rsidR="00BA662C">
        <w:t xml:space="preserve"> </w:t>
      </w:r>
      <w:r w:rsidR="00886823" w:rsidRPr="009553E2">
        <w:t>d</w:t>
      </w:r>
      <w:r w:rsidR="00BA662C">
        <w:t xml:space="preserve"> </w:t>
      </w:r>
      <w:r w:rsidR="00B62208">
        <w:t xml:space="preserve">oraz </w:t>
      </w:r>
      <w:r w:rsidR="00886823" w:rsidRPr="009553E2">
        <w:t>e</w:t>
      </w:r>
      <w:r w:rsidR="00BA662C">
        <w:t xml:space="preserve"> </w:t>
      </w:r>
      <w:r w:rsidR="00886823" w:rsidRPr="009553E2">
        <w:t>rozporządzenia</w:t>
      </w:r>
      <w:r w:rsidR="00BA662C">
        <w:t xml:space="preserve"> </w:t>
      </w:r>
      <w:r w:rsidR="00886823" w:rsidRPr="009553E2">
        <w:t>2016/679.</w:t>
      </w:r>
      <w:r w:rsidR="00BA662C">
        <w:t xml:space="preserve"> </w:t>
      </w:r>
      <w:r w:rsidR="00886823" w:rsidRPr="009553E2">
        <w:t>Brak</w:t>
      </w:r>
      <w:r w:rsidR="00BA662C">
        <w:t xml:space="preserve"> </w:t>
      </w:r>
      <w:r w:rsidR="00886823" w:rsidRPr="009553E2">
        <w:t>wprowadzonego</w:t>
      </w:r>
      <w:r w:rsidR="00BA662C">
        <w:t xml:space="preserve"> </w:t>
      </w:r>
      <w:r w:rsidR="00886823" w:rsidRPr="009553E2">
        <w:t>wyłączenia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realizowanie</w:t>
      </w:r>
      <w:r w:rsidR="00BA662C">
        <w:t xml:space="preserve"> </w:t>
      </w:r>
      <w:r w:rsidR="00886823" w:rsidRPr="009553E2">
        <w:t>obowiązku</w:t>
      </w:r>
      <w:r w:rsidR="00BA662C">
        <w:t xml:space="preserve"> </w:t>
      </w:r>
      <w:r w:rsidR="00886823" w:rsidRPr="009553E2">
        <w:t>powiadomienia</w:t>
      </w:r>
      <w:r w:rsidR="00BA662C">
        <w:t xml:space="preserve"> </w:t>
      </w:r>
      <w:r w:rsidR="00886823" w:rsidRPr="009553E2">
        <w:t>osób</w:t>
      </w:r>
      <w:r w:rsidR="00BA662C">
        <w:t xml:space="preserve"> </w:t>
      </w:r>
      <w:r w:rsidR="00886823" w:rsidRPr="009553E2">
        <w:t>działających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celach</w:t>
      </w:r>
      <w:r w:rsidR="00BA662C">
        <w:t xml:space="preserve"> </w:t>
      </w:r>
      <w:r w:rsidR="00886823" w:rsidRPr="009553E2">
        <w:t>przestępczych</w:t>
      </w:r>
      <w:r w:rsidR="00BA662C">
        <w:t xml:space="preserve"> </w:t>
      </w:r>
      <w:r w:rsidR="003C2D86">
        <w:t>o</w:t>
      </w:r>
      <w:r w:rsidR="00BA662C">
        <w:t xml:space="preserve"> </w:t>
      </w:r>
      <w:r w:rsidR="00886823" w:rsidRPr="009553E2">
        <w:t>przetwarzaniu</w:t>
      </w:r>
      <w:r w:rsidR="00BA662C">
        <w:t xml:space="preserve"> </w:t>
      </w:r>
      <w:r w:rsidR="00886823" w:rsidRPr="009553E2">
        <w:t>ich</w:t>
      </w:r>
      <w:r w:rsidR="00BA662C">
        <w:t xml:space="preserve"> </w:t>
      </w:r>
      <w:r w:rsidR="00886823" w:rsidRPr="009553E2">
        <w:t>danych</w:t>
      </w:r>
      <w:r w:rsidR="00BA662C">
        <w:t xml:space="preserve"> </w:t>
      </w:r>
      <w:r w:rsidR="00886823" w:rsidRPr="009553E2">
        <w:t>osobowych</w:t>
      </w:r>
      <w:r w:rsidR="00BA662C">
        <w:t xml:space="preserve"> </w:t>
      </w:r>
      <w:r w:rsidR="00886823" w:rsidRPr="009553E2">
        <w:t>mógłby</w:t>
      </w:r>
      <w:r w:rsidR="00BA662C">
        <w:t xml:space="preserve"> </w:t>
      </w:r>
      <w:r w:rsidR="00886823" w:rsidRPr="009553E2">
        <w:t>niweczyć</w:t>
      </w:r>
      <w:r w:rsidR="00BA662C">
        <w:t xml:space="preserve"> </w:t>
      </w:r>
      <w:r w:rsidR="00886823" w:rsidRPr="009553E2">
        <w:t>cel</w:t>
      </w:r>
      <w:r w:rsidR="00BA662C">
        <w:t xml:space="preserve"> </w:t>
      </w:r>
      <w:r w:rsidR="00886823" w:rsidRPr="009553E2">
        <w:t>ustawy</w:t>
      </w:r>
      <w:r w:rsidR="00BA662C">
        <w:t xml:space="preserve"> </w:t>
      </w:r>
      <w:r w:rsidR="00886823" w:rsidRPr="009553E2">
        <w:t>(jakim</w:t>
      </w:r>
      <w:r w:rsidR="00BA662C">
        <w:t xml:space="preserve"> </w:t>
      </w:r>
      <w:r w:rsidR="00886823" w:rsidRPr="009553E2">
        <w:t>jest</w:t>
      </w:r>
      <w:r w:rsidR="00BA662C">
        <w:t xml:space="preserve"> </w:t>
      </w:r>
      <w:r w:rsidR="00886823" w:rsidRPr="009553E2">
        <w:t>walka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nadużyciami).</w:t>
      </w:r>
      <w:r w:rsidR="00BA662C">
        <w:t xml:space="preserve"> </w:t>
      </w:r>
      <w:r w:rsidR="00886823" w:rsidRPr="009553E2">
        <w:t>Realizacja</w:t>
      </w:r>
      <w:r w:rsidR="00BA662C">
        <w:t xml:space="preserve"> </w:t>
      </w:r>
      <w:r w:rsidR="00886823" w:rsidRPr="009553E2">
        <w:t>prawa</w:t>
      </w:r>
      <w:r w:rsidR="00BA662C">
        <w:t xml:space="preserve"> </w:t>
      </w:r>
      <w:r w:rsidR="00886823" w:rsidRPr="009553E2">
        <w:t>dostępu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="00886823" w:rsidRPr="009553E2">
        <w:t>przetwarzanych</w:t>
      </w:r>
      <w:r w:rsidR="00BA662C">
        <w:t xml:space="preserve"> </w:t>
      </w:r>
      <w:r w:rsidR="00886823" w:rsidRPr="009553E2">
        <w:t>danych</w:t>
      </w:r>
      <w:r w:rsidR="00BA662C">
        <w:t xml:space="preserve"> </w:t>
      </w:r>
      <w:r w:rsidR="00886823" w:rsidRPr="009553E2">
        <w:t>mogłaby</w:t>
      </w:r>
      <w:r w:rsidR="00BA662C">
        <w:t xml:space="preserve"> </w:t>
      </w:r>
      <w:r w:rsidR="00886823" w:rsidRPr="009553E2">
        <w:t>dostarczyć</w:t>
      </w:r>
      <w:r w:rsidR="00BA662C">
        <w:t xml:space="preserve"> </w:t>
      </w:r>
      <w:r w:rsidR="00886823" w:rsidRPr="009553E2">
        <w:t>potencjalnemu</w:t>
      </w:r>
      <w:r w:rsidR="00BA662C">
        <w:t xml:space="preserve"> </w:t>
      </w:r>
      <w:r w:rsidR="00886823" w:rsidRPr="009553E2">
        <w:t>podmiotowi,</w:t>
      </w:r>
      <w:r w:rsidR="00BA662C">
        <w:t xml:space="preserve"> </w:t>
      </w:r>
      <w:r w:rsidR="00886823" w:rsidRPr="009553E2">
        <w:t>który</w:t>
      </w:r>
      <w:r w:rsidR="00BA662C">
        <w:t xml:space="preserve"> </w:t>
      </w:r>
      <w:r w:rsidR="00886823" w:rsidRPr="009553E2">
        <w:t>dopuszcza</w:t>
      </w:r>
      <w:r w:rsidR="00BA662C">
        <w:t xml:space="preserve"> </w:t>
      </w:r>
      <w:r w:rsidR="00886823" w:rsidRPr="009553E2">
        <w:t>się</w:t>
      </w:r>
      <w:r w:rsidR="00BA662C">
        <w:t xml:space="preserve"> </w:t>
      </w:r>
      <w:r w:rsidR="00886823" w:rsidRPr="009553E2">
        <w:t>nadużyć</w:t>
      </w:r>
      <w:r w:rsidR="00B62208">
        <w:t>,</w:t>
      </w:r>
      <w:r w:rsidR="00BA662C">
        <w:t xml:space="preserve"> </w:t>
      </w:r>
      <w:r w:rsidR="00886823"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="00886823" w:rsidRPr="009553E2">
        <w:t>podejmowanych</w:t>
      </w:r>
      <w:r w:rsidR="00BA662C">
        <w:t xml:space="preserve"> </w:t>
      </w:r>
      <w:r w:rsidR="00886823" w:rsidRPr="009553E2">
        <w:t>przez</w:t>
      </w:r>
      <w:r w:rsidR="00BA662C">
        <w:t xml:space="preserve"> </w:t>
      </w:r>
      <w:r w:rsidR="00886823" w:rsidRPr="009553E2">
        <w:t>przedsiębiorców</w:t>
      </w:r>
      <w:r w:rsidR="00BA662C">
        <w:t xml:space="preserve"> </w:t>
      </w:r>
      <w:r w:rsidR="00886823" w:rsidRPr="009553E2">
        <w:t>działaniach</w:t>
      </w:r>
      <w:r w:rsidR="00BA662C">
        <w:t xml:space="preserve"> </w:t>
      </w:r>
      <w:r w:rsidR="00886823" w:rsidRPr="009553E2">
        <w:t>mających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celu</w:t>
      </w:r>
      <w:r w:rsidR="00BA662C">
        <w:t xml:space="preserve"> </w:t>
      </w:r>
      <w:r w:rsidR="00886823" w:rsidRPr="009553E2">
        <w:t>wykrycie</w:t>
      </w:r>
      <w:r w:rsidR="00BA662C">
        <w:t xml:space="preserve"> </w:t>
      </w:r>
      <w:r w:rsidR="00886823" w:rsidRPr="009553E2">
        <w:t>nadużycia.</w:t>
      </w:r>
      <w:r w:rsidR="00BA662C">
        <w:t xml:space="preserve"> </w:t>
      </w:r>
      <w:r w:rsidR="00886823" w:rsidRPr="009553E2">
        <w:t>Narażałoby</w:t>
      </w:r>
      <w:r w:rsidR="00BA662C">
        <w:t xml:space="preserve"> </w:t>
      </w:r>
      <w:r w:rsidR="00886823" w:rsidRPr="009553E2">
        <w:t>również</w:t>
      </w:r>
      <w:r w:rsidR="00BA662C">
        <w:t xml:space="preserve"> </w:t>
      </w:r>
      <w:r w:rsidR="00886823" w:rsidRPr="009553E2">
        <w:t>administratora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zarzut</w:t>
      </w:r>
      <w:r w:rsidR="00BA662C">
        <w:t xml:space="preserve"> </w:t>
      </w:r>
      <w:r w:rsidR="00886823" w:rsidRPr="009553E2">
        <w:t>utrudnienia</w:t>
      </w:r>
      <w:r w:rsidR="00BA662C">
        <w:t xml:space="preserve"> </w:t>
      </w:r>
      <w:r w:rsidR="00886823" w:rsidRPr="009553E2">
        <w:t>prowadzonego,</w:t>
      </w:r>
      <w:r w:rsidR="00BA662C">
        <w:t xml:space="preserve"> </w:t>
      </w:r>
      <w:r w:rsidR="00886823" w:rsidRPr="009553E2">
        <w:t>wobec</w:t>
      </w:r>
      <w:r w:rsidR="00BA662C">
        <w:t xml:space="preserve"> </w:t>
      </w:r>
      <w:r w:rsidR="00886823" w:rsidRPr="009553E2">
        <w:t>osób</w:t>
      </w:r>
      <w:r w:rsidR="00BA662C">
        <w:t xml:space="preserve"> </w:t>
      </w:r>
      <w:r w:rsidR="00886823" w:rsidRPr="009553E2">
        <w:t>dopuszczających</w:t>
      </w:r>
      <w:r w:rsidR="00BA662C">
        <w:t xml:space="preserve"> </w:t>
      </w:r>
      <w:r w:rsidR="00886823" w:rsidRPr="009553E2">
        <w:t>się</w:t>
      </w:r>
      <w:r w:rsidR="00BA662C">
        <w:t xml:space="preserve"> </w:t>
      </w:r>
      <w:r w:rsidR="00886823" w:rsidRPr="009553E2">
        <w:t>nadużyć,</w:t>
      </w:r>
      <w:r w:rsidR="00BA662C">
        <w:t xml:space="preserve"> </w:t>
      </w:r>
      <w:r w:rsidR="00886823" w:rsidRPr="009553E2">
        <w:t>postępowania</w:t>
      </w:r>
      <w:r w:rsidR="00BA662C">
        <w:t xml:space="preserve"> </w:t>
      </w:r>
      <w:r w:rsidR="00886823" w:rsidRPr="009553E2">
        <w:t>karnego.</w:t>
      </w:r>
      <w:r w:rsidR="00BA662C">
        <w:t xml:space="preserve"> </w:t>
      </w:r>
      <w:r w:rsidR="001E1362" w:rsidRPr="009553E2">
        <w:t>Z</w:t>
      </w:r>
      <w:r w:rsidR="00BA662C">
        <w:t xml:space="preserve"> </w:t>
      </w:r>
      <w:r w:rsidR="00886823" w:rsidRPr="009553E2">
        <w:t>tego</w:t>
      </w:r>
      <w:r w:rsidR="00BA662C">
        <w:t xml:space="preserve"> </w:t>
      </w:r>
      <w:r w:rsidR="00886823" w:rsidRPr="009553E2">
        <w:t>względu</w:t>
      </w:r>
      <w:r w:rsidR="00BA662C">
        <w:t xml:space="preserve"> </w:t>
      </w:r>
      <w:r w:rsidR="00886823" w:rsidRPr="009553E2">
        <w:t>wprowadzone</w:t>
      </w:r>
      <w:r w:rsidR="00BA662C">
        <w:t xml:space="preserve"> </w:t>
      </w:r>
      <w:r w:rsidR="00886823" w:rsidRPr="009553E2">
        <w:t>wyłączenie</w:t>
      </w:r>
      <w:r w:rsidR="00BA662C">
        <w:t xml:space="preserve"> </w:t>
      </w:r>
      <w:r w:rsidR="00886823" w:rsidRPr="009553E2">
        <w:t>należy</w:t>
      </w:r>
      <w:r w:rsidR="00BA662C">
        <w:t xml:space="preserve"> </w:t>
      </w:r>
      <w:r w:rsidR="00886823" w:rsidRPr="009553E2">
        <w:t>uznać</w:t>
      </w:r>
      <w:r w:rsidR="00BA662C">
        <w:t xml:space="preserve"> </w:t>
      </w:r>
      <w:r w:rsidR="00886823" w:rsidRPr="009553E2">
        <w:t>za</w:t>
      </w:r>
      <w:r w:rsidR="00BA662C">
        <w:t xml:space="preserve"> </w:t>
      </w:r>
      <w:r w:rsidR="00886823" w:rsidRPr="009553E2">
        <w:t>niezbędne</w:t>
      </w:r>
      <w:r w:rsidR="00BA662C">
        <w:t xml:space="preserve"> </w:t>
      </w:r>
      <w:r w:rsidR="003C2D86">
        <w:t>i</w:t>
      </w:r>
      <w:r w:rsidR="00BA662C">
        <w:t xml:space="preserve"> </w:t>
      </w:r>
      <w:r w:rsidR="00886823" w:rsidRPr="009553E2">
        <w:t>proporcjonalne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celu</w:t>
      </w:r>
      <w:r w:rsidR="00AC1E77">
        <w:t>,</w:t>
      </w:r>
      <w:r w:rsidR="00BA662C">
        <w:t xml:space="preserve"> </w:t>
      </w:r>
      <w:r w:rsidR="00886823" w:rsidRPr="009553E2">
        <w:t>jakim</w:t>
      </w:r>
      <w:r w:rsidR="00BA662C">
        <w:t xml:space="preserve"> </w:t>
      </w:r>
      <w:r w:rsidR="00886823" w:rsidRPr="009553E2">
        <w:t>jest</w:t>
      </w:r>
      <w:r w:rsidR="00BA662C">
        <w:t xml:space="preserve"> </w:t>
      </w:r>
      <w:r w:rsidR="00886823" w:rsidRPr="009553E2">
        <w:t>walka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nadużyciami.</w:t>
      </w:r>
    </w:p>
    <w:p w14:paraId="1C8D944A" w14:textId="3628F815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Ponadto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wskazać,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2</w:t>
      </w:r>
      <w:r w:rsidR="00FA54A7" w:rsidRPr="009553E2">
        <w:t>3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9553E2">
        <w:t>2</w:t>
      </w:r>
      <w:r w:rsidR="00BA662C">
        <w:t xml:space="preserve"> </w:t>
      </w:r>
      <w:r w:rsidRPr="009553E2">
        <w:t>rozporządzenia</w:t>
      </w:r>
      <w:r w:rsidR="00BA662C">
        <w:t xml:space="preserve"> </w:t>
      </w:r>
      <w:r w:rsidRPr="009553E2">
        <w:t>2016/67</w:t>
      </w:r>
      <w:r w:rsidR="001E1362" w:rsidRPr="009553E2">
        <w:t>9</w:t>
      </w:r>
      <w:r w:rsidR="00BA662C">
        <w:t xml:space="preserve"> </w:t>
      </w:r>
      <w:r w:rsidRPr="009553E2">
        <w:t>określa</w:t>
      </w:r>
      <w:r w:rsidR="00BA662C">
        <w:t xml:space="preserve"> </w:t>
      </w:r>
      <w:r w:rsidRPr="009553E2">
        <w:t>przepisy</w:t>
      </w:r>
      <w:r w:rsidR="00AC1E77">
        <w:t>,</w:t>
      </w:r>
      <w:r w:rsidR="00BA662C">
        <w:t xml:space="preserve"> </w:t>
      </w:r>
      <w:r w:rsidRPr="009553E2">
        <w:t>jakie</w:t>
      </w:r>
      <w:r w:rsidR="00BA662C">
        <w:t xml:space="preserve"> </w:t>
      </w:r>
      <w:r w:rsidRPr="009553E2">
        <w:t>powinien</w:t>
      </w:r>
      <w:r w:rsidR="00BA662C">
        <w:t xml:space="preserve"> </w:t>
      </w:r>
      <w:r w:rsidRPr="009553E2">
        <w:t>zawierać</w:t>
      </w:r>
      <w:r w:rsidR="00BA662C">
        <w:t xml:space="preserve"> </w:t>
      </w:r>
      <w:r w:rsidRPr="009553E2">
        <w:t>akt</w:t>
      </w:r>
      <w:r w:rsidR="00BA662C">
        <w:t xml:space="preserve"> </w:t>
      </w:r>
      <w:r w:rsidRPr="009553E2">
        <w:t>prawny,</w:t>
      </w:r>
      <w:r w:rsidR="00BA662C">
        <w:t xml:space="preserve"> </w:t>
      </w:r>
      <w:r w:rsidRPr="009553E2">
        <w:t>który</w:t>
      </w:r>
      <w:r w:rsidR="00BA662C">
        <w:t xml:space="preserve"> </w:t>
      </w:r>
      <w:r w:rsidRPr="009553E2">
        <w:t>ogranicza</w:t>
      </w:r>
      <w:r w:rsidR="00BA662C">
        <w:t xml:space="preserve"> </w:t>
      </w:r>
      <w:r w:rsidRPr="009553E2">
        <w:t>stosowanie</w:t>
      </w:r>
      <w:r w:rsidR="00BA662C">
        <w:t xml:space="preserve"> </w:t>
      </w:r>
      <w:r w:rsidRPr="009553E2">
        <w:t>m.in.</w:t>
      </w:r>
      <w:r w:rsidR="00BA662C">
        <w:t xml:space="preserve"> </w:t>
      </w:r>
      <w:r w:rsidR="00B62208">
        <w:t xml:space="preserve">art. </w:t>
      </w:r>
      <w:r w:rsidRPr="009553E2">
        <w:t>15</w:t>
      </w:r>
      <w:r w:rsidR="00B62208">
        <w:t xml:space="preserve"> tego rozporządzenia</w:t>
      </w:r>
      <w:r w:rsidRPr="009553E2">
        <w:t>.</w:t>
      </w:r>
      <w:r w:rsidR="00BA662C">
        <w:t xml:space="preserve"> </w:t>
      </w:r>
      <w:r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przepisem</w:t>
      </w:r>
      <w:r w:rsidR="00BA662C">
        <w:t xml:space="preserve"> </w:t>
      </w:r>
      <w:r w:rsidRPr="009553E2">
        <w:t>akt</w:t>
      </w:r>
      <w:r w:rsidR="00BA662C">
        <w:t xml:space="preserve"> </w:t>
      </w:r>
      <w:r w:rsidRPr="009553E2">
        <w:t>prawny,</w:t>
      </w:r>
      <w:r w:rsidR="00BA662C">
        <w:t xml:space="preserve"> </w:t>
      </w:r>
      <w:r w:rsidRPr="009553E2">
        <w:t>który</w:t>
      </w:r>
      <w:r w:rsidR="00BA662C">
        <w:t xml:space="preserve"> </w:t>
      </w:r>
      <w:r w:rsidRPr="009553E2">
        <w:t>ma</w:t>
      </w:r>
      <w:r w:rsidR="00BA662C">
        <w:t xml:space="preserve"> </w:t>
      </w:r>
      <w:r w:rsidRPr="009553E2">
        <w:t>wprowadzać</w:t>
      </w:r>
      <w:r w:rsidR="00BA662C">
        <w:t xml:space="preserve"> </w:t>
      </w:r>
      <w:r w:rsidRPr="009553E2">
        <w:t>ograniczenia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przepisach</w:t>
      </w:r>
      <w:r w:rsidR="00BA662C">
        <w:t xml:space="preserve"> </w:t>
      </w:r>
      <w:r w:rsidRPr="009553E2">
        <w:t>dotyczących</w:t>
      </w:r>
      <w:r w:rsidR="00BA662C">
        <w:t xml:space="preserve"> </w:t>
      </w:r>
      <w:r w:rsidRPr="009553E2">
        <w:t>zakresu</w:t>
      </w:r>
      <w:r w:rsidR="00BA662C">
        <w:t xml:space="preserve"> </w:t>
      </w:r>
      <w:r w:rsidRPr="009553E2">
        <w:t>praw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obowiązków,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1</w:t>
      </w:r>
      <w:r w:rsidR="001E1362" w:rsidRPr="009553E2">
        <w:t>5</w:t>
      </w:r>
      <w:r w:rsidR="00BA662C">
        <w:t xml:space="preserve"> </w:t>
      </w:r>
      <w:r w:rsidRPr="009553E2">
        <w:t>rozporządzenia</w:t>
      </w:r>
      <w:r w:rsidR="00B62208">
        <w:t xml:space="preserve"> </w:t>
      </w:r>
      <w:r w:rsidR="00B62208" w:rsidRPr="00B62208">
        <w:t>2016/679</w:t>
      </w:r>
      <w:r w:rsidRPr="009553E2">
        <w:t>,</w:t>
      </w:r>
      <w:r w:rsidR="00BA662C">
        <w:t xml:space="preserve"> </w:t>
      </w:r>
      <w:r w:rsidRPr="009553E2">
        <w:t>musi</w:t>
      </w:r>
      <w:r w:rsidR="00BA662C">
        <w:t xml:space="preserve"> </w:t>
      </w:r>
      <w:r w:rsidRPr="009553E2">
        <w:t>zawierać</w:t>
      </w:r>
      <w:r w:rsidR="00BA662C">
        <w:t xml:space="preserve"> </w:t>
      </w:r>
      <w:r w:rsidRPr="009553E2">
        <w:t>szczegółowe</w:t>
      </w:r>
      <w:r w:rsidR="00BA662C">
        <w:t xml:space="preserve"> </w:t>
      </w:r>
      <w:r w:rsidRPr="009553E2">
        <w:t>przepisy</w:t>
      </w:r>
      <w:r w:rsidR="00BA662C">
        <w:t xml:space="preserve"> </w:t>
      </w:r>
      <w:r w:rsidRPr="009553E2">
        <w:t>przynajmniej</w:t>
      </w:r>
      <w:r w:rsidR="00BA662C">
        <w:t xml:space="preserve"> </w:t>
      </w:r>
      <w:r w:rsidRPr="009553E2">
        <w:t>–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stosownym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–</w:t>
      </w:r>
      <w:r w:rsidR="00BA662C">
        <w:t xml:space="preserve"> </w:t>
      </w:r>
      <w:r w:rsidR="00B62208">
        <w:t>dotyczące</w:t>
      </w:r>
      <w:r w:rsidRPr="009553E2">
        <w:t>:</w:t>
      </w:r>
      <w:r w:rsidR="00BA662C">
        <w:t xml:space="preserve"> </w:t>
      </w:r>
      <w:r w:rsidRPr="009553E2">
        <w:t>cel</w:t>
      </w:r>
      <w:r w:rsidR="00B62208">
        <w:t>ów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kategorii</w:t>
      </w:r>
      <w:r w:rsidR="00BA662C">
        <w:t xml:space="preserve"> </w:t>
      </w:r>
      <w:r w:rsidRPr="009553E2">
        <w:t>przetwarzania,</w:t>
      </w:r>
      <w:r w:rsidR="00BA662C">
        <w:t xml:space="preserve"> </w:t>
      </w:r>
      <w:r w:rsidRPr="009553E2">
        <w:t>kategori</w:t>
      </w:r>
      <w:r w:rsidR="005808B1">
        <w:t>i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osobowych,</w:t>
      </w:r>
      <w:r w:rsidR="00BA662C">
        <w:t xml:space="preserve"> </w:t>
      </w:r>
      <w:r w:rsidRPr="009553E2">
        <w:t>zakres</w:t>
      </w:r>
      <w:r w:rsidR="00B62208">
        <w:t>u</w:t>
      </w:r>
      <w:r w:rsidR="00BA662C">
        <w:t xml:space="preserve"> </w:t>
      </w:r>
      <w:r w:rsidRPr="009553E2">
        <w:t>wprowadzonych</w:t>
      </w:r>
      <w:r w:rsidR="00BA662C">
        <w:t xml:space="preserve"> </w:t>
      </w:r>
      <w:r w:rsidRPr="009553E2">
        <w:t>ograniczeń,</w:t>
      </w:r>
      <w:r w:rsidR="00BA662C">
        <w:t xml:space="preserve"> </w:t>
      </w:r>
      <w:r w:rsidRPr="009553E2">
        <w:t>zabezpiecze</w:t>
      </w:r>
      <w:r w:rsidR="006B352D">
        <w:t>ń</w:t>
      </w:r>
      <w:r w:rsidR="00BA662C">
        <w:t xml:space="preserve"> </w:t>
      </w:r>
      <w:r w:rsidRPr="009553E2">
        <w:t>zapobiegających</w:t>
      </w:r>
      <w:r w:rsidR="00BA662C">
        <w:t xml:space="preserve"> </w:t>
      </w:r>
      <w:r w:rsidRPr="009553E2">
        <w:t>nadużyciom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niezgodnemu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prawem</w:t>
      </w:r>
      <w:r w:rsidR="00BA662C">
        <w:t xml:space="preserve"> </w:t>
      </w:r>
      <w:r w:rsidRPr="009553E2">
        <w:t>dostępowi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przekazywaniu,</w:t>
      </w:r>
      <w:r w:rsidR="00BA662C">
        <w:t xml:space="preserve"> </w:t>
      </w:r>
      <w:r w:rsidRPr="009553E2">
        <w:t>określeni</w:t>
      </w:r>
      <w:r w:rsidR="00B62208">
        <w:t>a</w:t>
      </w:r>
      <w:r w:rsidR="00BA662C">
        <w:t xml:space="preserve"> </w:t>
      </w:r>
      <w:r w:rsidRPr="009553E2">
        <w:t>administratora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kategorii</w:t>
      </w:r>
      <w:r w:rsidR="00BA662C">
        <w:t xml:space="preserve"> </w:t>
      </w:r>
      <w:r w:rsidRPr="009553E2">
        <w:t>administratorów,</w:t>
      </w:r>
      <w:r w:rsidR="00BA662C">
        <w:t xml:space="preserve"> </w:t>
      </w:r>
      <w:r w:rsidRPr="009553E2">
        <w:t>okres</w:t>
      </w:r>
      <w:r w:rsidR="00B62208">
        <w:t>ów</w:t>
      </w:r>
      <w:r w:rsidR="00BA662C">
        <w:t xml:space="preserve"> </w:t>
      </w:r>
      <w:r w:rsidRPr="009553E2">
        <w:t>przechowywania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mających</w:t>
      </w:r>
      <w:r w:rsidR="00BA662C">
        <w:t xml:space="preserve"> </w:t>
      </w:r>
      <w:r w:rsidRPr="009553E2">
        <w:t>zastosowanie</w:t>
      </w:r>
      <w:r w:rsidR="00BA662C">
        <w:t xml:space="preserve"> </w:t>
      </w:r>
      <w:r w:rsidRPr="009553E2">
        <w:t>zabezpiecze</w:t>
      </w:r>
      <w:r w:rsidR="006B352D">
        <w:t>ń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uwzględnieniem</w:t>
      </w:r>
      <w:r w:rsidR="00BA662C">
        <w:t xml:space="preserve"> </w:t>
      </w:r>
      <w:r w:rsidRPr="009553E2">
        <w:t>charakteru,</w:t>
      </w:r>
      <w:r w:rsidR="00BA662C">
        <w:t xml:space="preserve"> </w:t>
      </w:r>
      <w:r w:rsidRPr="009553E2">
        <w:t>zakresu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celów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kategorii</w:t>
      </w:r>
      <w:r w:rsidR="00BA662C">
        <w:t xml:space="preserve"> </w:t>
      </w:r>
      <w:r w:rsidRPr="009553E2">
        <w:t>przetwarzania,</w:t>
      </w:r>
      <w:r w:rsidR="00BA662C">
        <w:t xml:space="preserve"> </w:t>
      </w:r>
      <w:proofErr w:type="spellStart"/>
      <w:r w:rsidRPr="009553E2">
        <w:t>ryzyk</w:t>
      </w:r>
      <w:proofErr w:type="spellEnd"/>
      <w:r w:rsidR="00BA662C">
        <w:t xml:space="preserve"> </w:t>
      </w:r>
      <w:r w:rsidRPr="009553E2">
        <w:t>naruszenia</w:t>
      </w:r>
      <w:r w:rsidR="00BA662C">
        <w:t xml:space="preserve"> </w:t>
      </w:r>
      <w:r w:rsidRPr="009553E2">
        <w:t>praw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wolności</w:t>
      </w:r>
      <w:r w:rsidR="00BA662C">
        <w:t xml:space="preserve"> </w:t>
      </w:r>
      <w:r w:rsidRPr="009553E2">
        <w:t>osoby,</w:t>
      </w:r>
      <w:r w:rsidR="00BA662C">
        <w:t xml:space="preserve"> </w:t>
      </w:r>
      <w:r w:rsidRPr="009553E2">
        <w:t>której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dotyczą,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praw</w:t>
      </w:r>
      <w:r w:rsidR="00B62208">
        <w:t>a</w:t>
      </w:r>
      <w:r w:rsidR="00BA662C">
        <w:t xml:space="preserve"> </w:t>
      </w:r>
      <w:r w:rsidRPr="009553E2">
        <w:t>osób,</w:t>
      </w:r>
      <w:r w:rsidR="00BA662C">
        <w:t xml:space="preserve"> </w:t>
      </w:r>
      <w:r w:rsidRPr="009553E2">
        <w:t>których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dotyczą,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uzyskania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ograniczeniach,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ile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narusza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ograniczenia.</w:t>
      </w:r>
    </w:p>
    <w:p w14:paraId="7E7EAC07" w14:textId="40D5A8DA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Wymogi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2</w:t>
      </w:r>
      <w:r w:rsidR="00FA54A7" w:rsidRPr="009553E2">
        <w:t>3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9553E2">
        <w:t>2</w:t>
      </w:r>
      <w:r w:rsidR="00BA662C">
        <w:t xml:space="preserve"> </w:t>
      </w:r>
      <w:r w:rsidRPr="009553E2">
        <w:t>rozporządzenia</w:t>
      </w:r>
      <w:r w:rsidR="00BA662C">
        <w:t xml:space="preserve"> </w:t>
      </w:r>
      <w:r w:rsidRPr="009553E2">
        <w:t>2016/679,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odniesieniu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wyłączenia</w:t>
      </w:r>
      <w:r w:rsidR="00BA662C">
        <w:t xml:space="preserve"> </w:t>
      </w:r>
      <w:r w:rsidRPr="009553E2">
        <w:t>stosowania</w:t>
      </w:r>
      <w:r w:rsidR="00BA662C">
        <w:t xml:space="preserve"> </w:t>
      </w:r>
      <w:r w:rsidR="00AF6DB5">
        <w:t>art.</w:t>
      </w:r>
      <w:r w:rsidR="006B352D">
        <w:t> </w:t>
      </w:r>
      <w:r w:rsidRPr="009553E2">
        <w:t>1</w:t>
      </w:r>
      <w:r w:rsidR="001E1362" w:rsidRPr="009553E2">
        <w:t>5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rozporządzenia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projektowanym</w:t>
      </w:r>
      <w:r w:rsidR="00BA662C">
        <w:t xml:space="preserve"> </w:t>
      </w:r>
      <w:r w:rsidRPr="009553E2">
        <w:t>przepisie,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spełnione</w:t>
      </w:r>
      <w:r w:rsidR="00BA662C">
        <w:t xml:space="preserve"> </w:t>
      </w:r>
      <w:r w:rsidRPr="009553E2">
        <w:t>zasadniczo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oparciu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zabezpieczenia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ochronę</w:t>
      </w:r>
      <w:r w:rsidR="00BA662C">
        <w:t xml:space="preserve"> </w:t>
      </w:r>
      <w:r w:rsidRPr="009553E2">
        <w:t>wynikającą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przepisów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tajemnicy</w:t>
      </w:r>
      <w:r w:rsidR="00BA662C">
        <w:t xml:space="preserve"> </w:t>
      </w:r>
      <w:r w:rsidRPr="009553E2">
        <w:t>telekomunikacyjnej.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względzie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wskazać,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="00BD517B">
        <w:t xml:space="preserve">w celu </w:t>
      </w:r>
      <w:r w:rsidRPr="009553E2">
        <w:t>wykrywania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zwalczania</w:t>
      </w:r>
      <w:r w:rsidR="00BA662C">
        <w:t xml:space="preserve"> </w:t>
      </w:r>
      <w:r w:rsidRPr="009553E2">
        <w:t>nadużyć</w:t>
      </w:r>
      <w:r w:rsidR="00BA662C">
        <w:t xml:space="preserve"> </w:t>
      </w:r>
      <w:r w:rsidRPr="009553E2">
        <w:t>przedsiębiorcy</w:t>
      </w:r>
      <w:r w:rsidR="00BA662C">
        <w:t xml:space="preserve"> </w:t>
      </w:r>
      <w:r w:rsidRPr="009553E2">
        <w:t>telekomunikacyjni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przetwarzać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objęte</w:t>
      </w:r>
      <w:r w:rsidR="00BA662C">
        <w:t xml:space="preserve"> </w:t>
      </w:r>
      <w:r w:rsidRPr="009553E2">
        <w:t>tajemnicą</w:t>
      </w:r>
      <w:r w:rsidR="00BA662C">
        <w:t xml:space="preserve"> </w:t>
      </w:r>
      <w:r w:rsidRPr="009553E2">
        <w:t>telekomunikacyjną</w:t>
      </w:r>
      <w:r w:rsidR="00BA662C">
        <w:t xml:space="preserve"> </w:t>
      </w:r>
      <w:r w:rsidRPr="009553E2">
        <w:t>(których</w:t>
      </w:r>
      <w:r w:rsidR="00BA662C">
        <w:t xml:space="preserve"> </w:t>
      </w:r>
      <w:r w:rsidRPr="009553E2">
        <w:t>katalog</w:t>
      </w:r>
      <w:r w:rsidR="00BA662C">
        <w:t xml:space="preserve"> </w:t>
      </w:r>
      <w:r w:rsidRPr="009553E2">
        <w:t>znajduje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="003C2D86">
        <w:t>w</w:t>
      </w:r>
      <w:r w:rsidR="00BA662C">
        <w:t xml:space="preserve"> </w:t>
      </w:r>
      <w:r w:rsidR="00BD517B">
        <w:t xml:space="preserve">art. </w:t>
      </w:r>
      <w:r w:rsidRPr="009553E2">
        <w:t>15</w:t>
      </w:r>
      <w:r w:rsidR="001E1362" w:rsidRPr="009553E2">
        <w:t>9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BD517B">
        <w:t xml:space="preserve">z dnia </w:t>
      </w:r>
      <w:r w:rsidR="00822698">
        <w:t xml:space="preserve">16 lipca 2004 r. </w:t>
      </w:r>
      <w:r w:rsidR="006B352D">
        <w:t>–</w:t>
      </w:r>
      <w:r w:rsidR="00822698">
        <w:t xml:space="preserve"> </w:t>
      </w:r>
      <w:r w:rsidRPr="009553E2">
        <w:t>Prawo</w:t>
      </w:r>
      <w:r w:rsidR="00BA662C">
        <w:t xml:space="preserve"> </w:t>
      </w:r>
      <w:r w:rsidRPr="009553E2">
        <w:t>telekomunikacyjne).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zatem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dotyczące</w:t>
      </w:r>
      <w:r w:rsidR="00BA662C">
        <w:t xml:space="preserve"> </w:t>
      </w:r>
      <w:r w:rsidRPr="009553E2">
        <w:t>użytkownika,</w:t>
      </w:r>
      <w:r w:rsidR="00BA662C">
        <w:t xml:space="preserve"> </w:t>
      </w:r>
      <w:r w:rsidRPr="009553E2">
        <w:t>treść</w:t>
      </w:r>
      <w:r w:rsidR="00BA662C">
        <w:t xml:space="preserve"> </w:t>
      </w:r>
      <w:r w:rsidRPr="009553E2">
        <w:t>indywidualnych</w:t>
      </w:r>
      <w:r w:rsidR="00BA662C">
        <w:t xml:space="preserve"> </w:t>
      </w:r>
      <w:r w:rsidRPr="009553E2">
        <w:t>komunikatów,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transmisyjne,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oznaczają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przetwarzane</w:t>
      </w:r>
      <w:r w:rsidR="00BA662C">
        <w:t xml:space="preserve"> </w:t>
      </w:r>
      <w:r w:rsidRPr="009553E2">
        <w:t>dla</w:t>
      </w:r>
      <w:r w:rsidR="00BA662C">
        <w:t xml:space="preserve"> </w:t>
      </w:r>
      <w:r w:rsidRPr="009553E2">
        <w:t>celów</w:t>
      </w:r>
      <w:r w:rsidR="00BA662C">
        <w:t xml:space="preserve"> </w:t>
      </w:r>
      <w:r w:rsidRPr="009553E2">
        <w:t>przekazywania</w:t>
      </w:r>
      <w:r w:rsidR="00BA662C">
        <w:t xml:space="preserve"> </w:t>
      </w:r>
      <w:r w:rsidRPr="009553E2">
        <w:t>komunikatów</w:t>
      </w:r>
      <w:r w:rsidR="00BA662C">
        <w:t xml:space="preserve"> </w:t>
      </w:r>
      <w:r w:rsidRPr="009553E2">
        <w:t>elektronicznych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sieciach</w:t>
      </w:r>
      <w:r w:rsidR="00BA662C">
        <w:t xml:space="preserve"> </w:t>
      </w:r>
      <w:r w:rsidRPr="009553E2">
        <w:t>telekomunikacyjnych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naliczania</w:t>
      </w:r>
      <w:r w:rsidR="00BA662C">
        <w:t xml:space="preserve"> </w:t>
      </w:r>
      <w:r w:rsidRPr="009553E2">
        <w:t>opłat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usługi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elektronicznej,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lokalizacji,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Pr="009553E2">
        <w:t>także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próbach</w:t>
      </w:r>
      <w:r w:rsidR="00BA662C">
        <w:t xml:space="preserve"> </w:t>
      </w:r>
      <w:r w:rsidRPr="009553E2">
        <w:t>uzyskania</w:t>
      </w:r>
      <w:r w:rsidR="00BA662C">
        <w:t xml:space="preserve"> </w:t>
      </w:r>
      <w:r w:rsidRPr="009553E2">
        <w:t>połączenia</w:t>
      </w:r>
      <w:r w:rsidR="00BA662C">
        <w:t xml:space="preserve"> </w:t>
      </w:r>
      <w:r w:rsidRPr="009553E2">
        <w:t>między</w:t>
      </w:r>
      <w:r w:rsidR="00BA662C">
        <w:t xml:space="preserve"> </w:t>
      </w:r>
      <w:r w:rsidRPr="009553E2">
        <w:t>zakończeniami</w:t>
      </w:r>
      <w:r w:rsidR="00BA662C">
        <w:t xml:space="preserve"> </w:t>
      </w:r>
      <w:r w:rsidRPr="009553E2">
        <w:t>sieci,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nieudanych</w:t>
      </w:r>
      <w:r w:rsidR="00BA662C">
        <w:t xml:space="preserve"> </w:t>
      </w:r>
      <w:r w:rsidRPr="009553E2">
        <w:t>próbach</w:t>
      </w:r>
      <w:r w:rsidR="00BA662C">
        <w:t xml:space="preserve"> </w:t>
      </w:r>
      <w:r w:rsidRPr="009553E2">
        <w:t>połączeń,</w:t>
      </w:r>
      <w:r w:rsidR="00BA662C">
        <w:t xml:space="preserve"> </w:t>
      </w:r>
      <w:r w:rsidRPr="009553E2">
        <w:t>oznaczających</w:t>
      </w:r>
      <w:r w:rsidR="00BA662C">
        <w:t xml:space="preserve"> </w:t>
      </w:r>
      <w:r w:rsidRPr="009553E2">
        <w:t>połączenia</w:t>
      </w:r>
      <w:r w:rsidR="00BA662C">
        <w:t xml:space="preserve"> </w:t>
      </w:r>
      <w:r w:rsidRPr="009553E2">
        <w:t>między</w:t>
      </w:r>
      <w:r w:rsidR="00BA662C">
        <w:t xml:space="preserve"> </w:t>
      </w:r>
      <w:r w:rsidRPr="009553E2">
        <w:t>telekomunikacyjnymi</w:t>
      </w:r>
      <w:r w:rsidR="00BA662C">
        <w:t xml:space="preserve"> </w:t>
      </w:r>
      <w:r w:rsidRPr="009553E2">
        <w:t>urządzeniami</w:t>
      </w:r>
      <w:r w:rsidR="00BA662C">
        <w:t xml:space="preserve"> </w:t>
      </w:r>
      <w:r w:rsidRPr="009553E2">
        <w:t>końcowymi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zakończeniami</w:t>
      </w:r>
      <w:r w:rsidR="00BA662C">
        <w:t xml:space="preserve"> </w:t>
      </w:r>
      <w:r w:rsidRPr="009553E2">
        <w:t>sieci,</w:t>
      </w:r>
      <w:r w:rsidR="00BA662C">
        <w:t xml:space="preserve"> </w:t>
      </w:r>
      <w:r w:rsidRPr="009553E2">
        <w:t>które</w:t>
      </w:r>
      <w:r w:rsidR="00BA662C">
        <w:t xml:space="preserve"> </w:t>
      </w:r>
      <w:r w:rsidRPr="009553E2">
        <w:t>zostały</w:t>
      </w:r>
      <w:r w:rsidR="00BA662C">
        <w:t xml:space="preserve"> </w:t>
      </w:r>
      <w:r w:rsidRPr="009553E2">
        <w:t>zestawione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zostały</w:t>
      </w:r>
      <w:r w:rsidR="00BA662C">
        <w:t xml:space="preserve"> </w:t>
      </w:r>
      <w:r w:rsidRPr="009553E2">
        <w:t>odebrane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użytkownika</w:t>
      </w:r>
      <w:r w:rsidR="00BA662C">
        <w:t xml:space="preserve"> </w:t>
      </w:r>
      <w:r w:rsidRPr="009553E2">
        <w:t>końcowego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nastąpiło</w:t>
      </w:r>
      <w:r w:rsidR="00BA662C">
        <w:t xml:space="preserve"> </w:t>
      </w:r>
      <w:r w:rsidRPr="009553E2">
        <w:t>przerwanie</w:t>
      </w:r>
      <w:r w:rsidR="00BA662C">
        <w:t xml:space="preserve"> </w:t>
      </w:r>
      <w:r w:rsidRPr="009553E2">
        <w:t>zestawianych</w:t>
      </w:r>
      <w:r w:rsidR="00BA662C">
        <w:t xml:space="preserve"> </w:t>
      </w:r>
      <w:r w:rsidRPr="009553E2">
        <w:t>połączeń.</w:t>
      </w:r>
      <w:r w:rsidR="00BA662C">
        <w:t xml:space="preserve"> </w:t>
      </w:r>
      <w:r w:rsidRPr="009553E2">
        <w:t>Przetwarzanie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następowało,</w:t>
      </w:r>
      <w:r w:rsidR="00BA662C">
        <w:t xml:space="preserve"> </w:t>
      </w:r>
      <w:r w:rsidRPr="009553E2">
        <w:t>jak</w:t>
      </w:r>
      <w:r w:rsidR="00BA662C">
        <w:t xml:space="preserve"> </w:t>
      </w:r>
      <w:r w:rsidRPr="009553E2">
        <w:t>wskazano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projektowanym</w:t>
      </w:r>
      <w:r w:rsidR="00BA662C">
        <w:t xml:space="preserve"> </w:t>
      </w:r>
      <w:r w:rsidRPr="009553E2">
        <w:t>przepisie,</w:t>
      </w:r>
      <w:r w:rsidR="00BA662C">
        <w:t xml:space="preserve"> </w:t>
      </w:r>
      <w:r w:rsidR="00D950CB">
        <w:t xml:space="preserve">w celu </w:t>
      </w:r>
      <w:r w:rsidRPr="009553E2">
        <w:t>identyfikacji,</w:t>
      </w:r>
      <w:r w:rsidR="00BA662C">
        <w:t xml:space="preserve"> </w:t>
      </w:r>
      <w:r w:rsidRPr="009553E2">
        <w:t>zapobiegania</w:t>
      </w:r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zwalczania</w:t>
      </w:r>
      <w:r w:rsidR="00BA662C">
        <w:t xml:space="preserve"> </w:t>
      </w:r>
      <w:r w:rsidRPr="009553E2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elektronicznej.</w:t>
      </w:r>
      <w:r w:rsidR="00BA662C">
        <w:t xml:space="preserve"> </w:t>
      </w:r>
      <w:r w:rsidR="00D950CB">
        <w:t>Przepis u</w:t>
      </w:r>
      <w:r w:rsidR="00D950CB" w:rsidRPr="009553E2">
        <w:t>st</w:t>
      </w:r>
      <w:r w:rsidRPr="009553E2">
        <w:t>.</w:t>
      </w:r>
      <w:r w:rsidR="00BA662C">
        <w:t xml:space="preserve"> </w:t>
      </w:r>
      <w:r w:rsidR="00D950CB">
        <w:t xml:space="preserve">5 </w:t>
      </w:r>
      <w:r w:rsidRPr="009553E2">
        <w:t>wyraźnie</w:t>
      </w:r>
      <w:r w:rsidR="00BA662C">
        <w:t xml:space="preserve"> </w:t>
      </w:r>
      <w:r w:rsidRPr="009553E2">
        <w:t>wskazał</w:t>
      </w:r>
      <w:r w:rsidR="00BA662C">
        <w:t xml:space="preserve"> </w:t>
      </w:r>
      <w:r w:rsidRPr="009553E2">
        <w:t>zakres</w:t>
      </w:r>
      <w:r w:rsidR="00BA662C">
        <w:t xml:space="preserve"> </w:t>
      </w:r>
      <w:r w:rsidRPr="009553E2">
        <w:t>wprowadzanych</w:t>
      </w:r>
      <w:r w:rsidR="00BA662C">
        <w:t xml:space="preserve"> </w:t>
      </w:r>
      <w:r w:rsidRPr="009553E2">
        <w:t>ograniczeń,</w:t>
      </w:r>
      <w:r w:rsidR="00BA662C">
        <w:t xml:space="preserve"> </w:t>
      </w:r>
      <w:r w:rsidRPr="009553E2">
        <w:t>tj.</w:t>
      </w:r>
      <w:r w:rsidR="00BA662C">
        <w:t xml:space="preserve"> </w:t>
      </w:r>
      <w:r w:rsidRPr="009553E2">
        <w:t>wyłączenie</w:t>
      </w:r>
      <w:r w:rsidR="00BA662C">
        <w:t xml:space="preserve"> </w:t>
      </w:r>
      <w:r w:rsidRPr="009553E2">
        <w:t>stosowania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1</w:t>
      </w:r>
      <w:r w:rsidR="001E1362" w:rsidRPr="009553E2">
        <w:t>5</w:t>
      </w:r>
      <w:r w:rsidR="00BA662C">
        <w:t xml:space="preserve"> </w:t>
      </w:r>
      <w:r w:rsidRPr="009553E2">
        <w:t>rozporządzenia</w:t>
      </w:r>
      <w:r w:rsidR="00BA662C">
        <w:t xml:space="preserve"> </w:t>
      </w:r>
      <w:r w:rsidRPr="009553E2">
        <w:t>2016/679.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Pr="009553E2">
        <w:t>przetwarzane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przedsiębiorców</w:t>
      </w:r>
      <w:r w:rsidR="00BA662C">
        <w:t xml:space="preserve"> </w:t>
      </w:r>
      <w:r w:rsidRPr="009553E2">
        <w:t>telekomunikacyjnych,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Pr="009553E2">
        <w:t>także</w:t>
      </w:r>
      <w:r w:rsidR="00BA662C">
        <w:t xml:space="preserve"> </w:t>
      </w:r>
      <w:r w:rsidRPr="009553E2">
        <w:t>organy</w:t>
      </w:r>
      <w:r w:rsidR="00BA662C">
        <w:t xml:space="preserve"> </w:t>
      </w:r>
      <w:r w:rsidRPr="009553E2">
        <w:t>uprawnione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ścigania</w:t>
      </w:r>
      <w:r w:rsidR="00BA662C">
        <w:t xml:space="preserve"> </w:t>
      </w:r>
      <w:r w:rsidRPr="009553E2">
        <w:t>przestępstw,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podstawie</w:t>
      </w:r>
      <w:r w:rsidR="00BA662C">
        <w:t xml:space="preserve"> </w:t>
      </w:r>
      <w:r w:rsidRPr="009553E2">
        <w:t>odrębnych</w:t>
      </w:r>
      <w:r w:rsidR="00BA662C">
        <w:t xml:space="preserve"> </w:t>
      </w:r>
      <w:r w:rsidRPr="009553E2">
        <w:t>przepisów.</w:t>
      </w:r>
      <w:r w:rsidR="00BA662C">
        <w:t xml:space="preserve"> </w:t>
      </w:r>
      <w:r w:rsidRPr="009553E2">
        <w:t>Kwestie</w:t>
      </w:r>
      <w:r w:rsidR="00BA662C">
        <w:t xml:space="preserve"> </w:t>
      </w:r>
      <w:r w:rsidRPr="009553E2">
        <w:t>dotyczące</w:t>
      </w:r>
      <w:r w:rsidR="00BA662C">
        <w:t xml:space="preserve"> </w:t>
      </w:r>
      <w:r w:rsidRPr="009553E2">
        <w:t>zabezpieczenia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przed</w:t>
      </w:r>
      <w:r w:rsidR="00BA662C">
        <w:t xml:space="preserve"> </w:t>
      </w:r>
      <w:r w:rsidRPr="009553E2">
        <w:t>nadużyciami,</w:t>
      </w:r>
      <w:r w:rsidR="00BA662C">
        <w:t xml:space="preserve"> </w:t>
      </w:r>
      <w:r w:rsidRPr="009553E2">
        <w:t>niezgodnym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prawem</w:t>
      </w:r>
      <w:r w:rsidR="00BA662C">
        <w:t xml:space="preserve"> </w:t>
      </w:r>
      <w:r w:rsidRPr="009553E2">
        <w:t>dostępem,</w:t>
      </w:r>
      <w:r w:rsidR="00BA662C">
        <w:t xml:space="preserve"> </w:t>
      </w:r>
      <w:r w:rsidRPr="009553E2">
        <w:t>ryzyka</w:t>
      </w:r>
      <w:r w:rsidR="00BA662C">
        <w:t xml:space="preserve"> </w:t>
      </w:r>
      <w:r w:rsidRPr="009553E2">
        <w:t>naruszenia</w:t>
      </w:r>
      <w:r w:rsidR="00BA662C">
        <w:t xml:space="preserve"> </w:t>
      </w:r>
      <w:r w:rsidRPr="009553E2">
        <w:t>praw</w:t>
      </w:r>
      <w:r w:rsidR="00BA662C">
        <w:t xml:space="preserve"> </w:t>
      </w:r>
      <w:r w:rsidRPr="009553E2">
        <w:t>wynikać</w:t>
      </w:r>
      <w:r w:rsidR="00BA662C">
        <w:t xml:space="preserve"> </w:t>
      </w:r>
      <w:r w:rsidRPr="009553E2">
        <w:t>będą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generalnego</w:t>
      </w:r>
      <w:r w:rsidR="00BA662C">
        <w:t xml:space="preserve"> </w:t>
      </w:r>
      <w:r w:rsidRPr="009553E2">
        <w:t>zakazu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objętych</w:t>
      </w:r>
      <w:r w:rsidR="00BA662C">
        <w:t xml:space="preserve"> </w:t>
      </w:r>
      <w:r w:rsidRPr="009553E2">
        <w:t>tajemnicą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elektronicznej,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którym</w:t>
      </w:r>
      <w:r w:rsidR="00BA662C">
        <w:t xml:space="preserve"> </w:t>
      </w:r>
      <w:r w:rsidRPr="009553E2">
        <w:t>mowa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15</w:t>
      </w:r>
      <w:r w:rsidR="00FA54A7" w:rsidRPr="009553E2">
        <w:t>9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FA54A7" w:rsidRPr="009553E2">
        <w:t>2</w:t>
      </w:r>
      <w:r w:rsidR="00BA662C">
        <w:t xml:space="preserve"> </w:t>
      </w:r>
      <w:r w:rsidR="00FA54A7">
        <w:t>pkt</w:t>
      </w:r>
      <w:r w:rsidR="00BA662C">
        <w:t xml:space="preserve"> </w:t>
      </w:r>
      <w:r w:rsidRPr="009553E2">
        <w:t>d</w:t>
      </w:r>
      <w:r w:rsidR="00BA662C">
        <w:t xml:space="preserve"> </w:t>
      </w:r>
      <w:r w:rsidRPr="009553E2">
        <w:t>ustawy</w:t>
      </w:r>
      <w:r w:rsidR="00D950CB">
        <w:t xml:space="preserve"> </w:t>
      </w:r>
      <w:bookmarkStart w:id="2" w:name="_Hlk127446823"/>
      <w:r w:rsidR="00D950CB">
        <w:t>z dnia 16 lipca 2004 r.</w:t>
      </w:r>
      <w:r w:rsidR="00BA662C">
        <w:t xml:space="preserve"> </w:t>
      </w:r>
      <w:bookmarkEnd w:id="2"/>
      <w:r w:rsidR="00FA54A7">
        <w:noBreakHyphen/>
      </w:r>
      <w:r w:rsidR="00BA662C">
        <w:t xml:space="preserve"> </w:t>
      </w:r>
      <w:r w:rsidRPr="009553E2">
        <w:t>Prawo</w:t>
      </w:r>
      <w:r w:rsidR="00BA662C">
        <w:t xml:space="preserve"> </w:t>
      </w:r>
      <w:r w:rsidRPr="009553E2">
        <w:t>telekomunikacyjne,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osoby</w:t>
      </w:r>
      <w:r w:rsidR="00BA662C">
        <w:t xml:space="preserve"> </w:t>
      </w:r>
      <w:r w:rsidRPr="009553E2">
        <w:t>inne</w:t>
      </w:r>
      <w:r w:rsidR="00BA662C">
        <w:t xml:space="preserve"> </w:t>
      </w:r>
      <w:r w:rsidRPr="009553E2">
        <w:t>niż</w:t>
      </w:r>
      <w:r w:rsidR="00BA662C">
        <w:t xml:space="preserve"> </w:t>
      </w:r>
      <w:r w:rsidRPr="009553E2">
        <w:t>nadawca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odbiorca</w:t>
      </w:r>
      <w:r w:rsidR="00BA662C">
        <w:t xml:space="preserve"> </w:t>
      </w:r>
      <w:r w:rsidRPr="009553E2">
        <w:t>komunikatu</w:t>
      </w:r>
      <w:r w:rsidR="00BA662C">
        <w:t xml:space="preserve"> </w:t>
      </w:r>
      <w:r w:rsidRPr="009553E2">
        <w:t>elektronicznego,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wyjątkami</w:t>
      </w:r>
      <w:r w:rsidR="00BA662C">
        <w:t xml:space="preserve"> </w:t>
      </w:r>
      <w:r w:rsidRPr="009553E2">
        <w:t>wskazanymi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tej</w:t>
      </w:r>
      <w:r w:rsidR="00BA662C">
        <w:t xml:space="preserve"> </w:t>
      </w:r>
      <w:r w:rsidRPr="009553E2">
        <w:t>ustawie</w:t>
      </w:r>
      <w:r w:rsidR="00D950CB">
        <w:t>,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gdy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konieczne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innych</w:t>
      </w:r>
      <w:r w:rsidR="00BA662C">
        <w:t xml:space="preserve"> </w:t>
      </w:r>
      <w:r w:rsidRPr="009553E2">
        <w:t>powodów</w:t>
      </w:r>
      <w:r w:rsidR="00BA662C">
        <w:t xml:space="preserve"> </w:t>
      </w:r>
      <w:r w:rsidRPr="009553E2">
        <w:t>przewidzianych</w:t>
      </w:r>
      <w:r w:rsidR="00BA662C">
        <w:t xml:space="preserve"> </w:t>
      </w:r>
      <w:r w:rsidRPr="009553E2">
        <w:t>przepisami</w:t>
      </w:r>
      <w:r w:rsidR="00BA662C">
        <w:t xml:space="preserve"> </w:t>
      </w:r>
      <w:r w:rsidRPr="009553E2">
        <w:t>odrębnymi</w:t>
      </w:r>
      <w:r w:rsidR="00BA662C">
        <w:t xml:space="preserve"> </w:t>
      </w:r>
      <w:r w:rsidRPr="009553E2">
        <w:t>(jako</w:t>
      </w:r>
      <w:r w:rsidR="00BA662C">
        <w:t xml:space="preserve"> </w:t>
      </w:r>
      <w:r w:rsidRPr="009553E2">
        <w:t>przepisy</w:t>
      </w:r>
      <w:r w:rsidR="00BA662C">
        <w:t xml:space="preserve"> </w:t>
      </w:r>
      <w:r w:rsidRPr="009553E2">
        <w:t>odrębne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uznać</w:t>
      </w:r>
      <w:r w:rsidR="00BA662C">
        <w:t xml:space="preserve"> </w:t>
      </w:r>
      <w:r w:rsidRPr="009553E2">
        <w:t>niniejszą</w:t>
      </w:r>
      <w:r w:rsidR="00BA662C">
        <w:t xml:space="preserve"> </w:t>
      </w:r>
      <w:r w:rsidRPr="009553E2">
        <w:t>ustawę).</w:t>
      </w:r>
      <w:r w:rsidR="00BA662C">
        <w:t xml:space="preserve"> </w:t>
      </w:r>
      <w:r w:rsidRPr="009553E2">
        <w:t>Ochronę</w:t>
      </w:r>
      <w:r w:rsidR="00BA662C">
        <w:t xml:space="preserve"> </w:t>
      </w:r>
      <w:r w:rsidRPr="009553E2">
        <w:t>przed</w:t>
      </w:r>
      <w:r w:rsidR="00BA662C">
        <w:t xml:space="preserve"> </w:t>
      </w:r>
      <w:r w:rsidRPr="009553E2">
        <w:t>niezgodnym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prawem</w:t>
      </w:r>
      <w:r w:rsidR="00BA662C">
        <w:t xml:space="preserve"> </w:t>
      </w:r>
      <w:r w:rsidRPr="009553E2">
        <w:t>dostępem</w:t>
      </w:r>
      <w:r w:rsidR="00BA662C">
        <w:t xml:space="preserve"> </w:t>
      </w:r>
      <w:r w:rsidRPr="009553E2">
        <w:t>zapewnia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="00D950CB">
        <w:t xml:space="preserve">przepis </w:t>
      </w:r>
      <w:r w:rsidR="00FA54A7">
        <w:t>art.</w:t>
      </w:r>
      <w:r w:rsidR="00BA662C">
        <w:t xml:space="preserve"> </w:t>
      </w:r>
      <w:r w:rsidRPr="009553E2">
        <w:t>174</w:t>
      </w:r>
      <w:r w:rsidRPr="009553E2">
        <w:rPr>
          <w:vertAlign w:val="superscript"/>
        </w:rPr>
        <w:t>1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D950CB" w:rsidRPr="00D950CB">
        <w:t>z</w:t>
      </w:r>
      <w:r w:rsidR="0021790C">
        <w:t> </w:t>
      </w:r>
      <w:r w:rsidR="00D950CB" w:rsidRPr="00D950CB">
        <w:t>dnia 16 lipca 2004 r.</w:t>
      </w:r>
      <w:r w:rsidR="00D950CB">
        <w:t xml:space="preserve"> </w:t>
      </w:r>
      <w:r w:rsidR="006B352D">
        <w:t>–</w:t>
      </w:r>
      <w:r w:rsidR="00D950CB">
        <w:t xml:space="preserve"> </w:t>
      </w:r>
      <w:r w:rsidRPr="009553E2">
        <w:t>Prawo</w:t>
      </w:r>
      <w:r w:rsidR="00BA662C">
        <w:t xml:space="preserve"> </w:t>
      </w:r>
      <w:r w:rsidRPr="009553E2">
        <w:t>telekomunikacyjne,</w:t>
      </w:r>
      <w:r w:rsidR="00BA662C">
        <w:t xml:space="preserve"> </w:t>
      </w:r>
      <w:r w:rsidRPr="009553E2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którym</w:t>
      </w:r>
      <w:r w:rsidR="00BA662C">
        <w:t xml:space="preserve"> </w:t>
      </w:r>
      <w:r w:rsidRPr="009553E2">
        <w:t>dostawca</w:t>
      </w:r>
      <w:r w:rsidR="00BA662C">
        <w:t xml:space="preserve"> </w:t>
      </w:r>
      <w:r w:rsidRPr="009553E2">
        <w:t>usług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obowiązany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wdrożyć</w:t>
      </w:r>
      <w:r w:rsidR="00BA662C">
        <w:t xml:space="preserve"> </w:t>
      </w:r>
      <w:r w:rsidRPr="009553E2">
        <w:t>odpowiednie</w:t>
      </w:r>
      <w:r w:rsidR="00BA662C">
        <w:t xml:space="preserve"> </w:t>
      </w:r>
      <w:r w:rsidRPr="009553E2">
        <w:t>organizacyjne</w:t>
      </w:r>
      <w:r w:rsidR="00BA662C">
        <w:t xml:space="preserve"> </w:t>
      </w:r>
      <w:r w:rsidR="007452A0">
        <w:t xml:space="preserve">i </w:t>
      </w:r>
      <w:r w:rsidR="007452A0" w:rsidRPr="009553E2">
        <w:t>techniczne</w:t>
      </w:r>
      <w:r w:rsidR="007452A0">
        <w:t xml:space="preserve"> </w:t>
      </w:r>
      <w:r w:rsidRPr="009553E2">
        <w:t>środki</w:t>
      </w:r>
      <w:r w:rsidR="00BA662C">
        <w:t xml:space="preserve"> </w:t>
      </w:r>
      <w:r w:rsidRPr="009553E2">
        <w:t>ochrony</w:t>
      </w:r>
      <w:r w:rsidR="00BA662C">
        <w:t xml:space="preserve"> </w:t>
      </w:r>
      <w:r w:rsidRPr="009553E2">
        <w:t>zapewniające</w:t>
      </w:r>
      <w:r w:rsidR="00BA662C">
        <w:t xml:space="preserve"> </w:t>
      </w:r>
      <w:r w:rsidRPr="009553E2">
        <w:t>bezpieczeństwo</w:t>
      </w:r>
      <w:r w:rsidR="00BA662C">
        <w:t xml:space="preserve"> </w:t>
      </w:r>
      <w:r w:rsidRPr="009553E2">
        <w:t>przetwarzania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osobowych.</w:t>
      </w:r>
      <w:r w:rsidR="00BA662C">
        <w:t xml:space="preserve"> </w:t>
      </w:r>
      <w:r w:rsidRPr="009553E2">
        <w:t>Przepis</w:t>
      </w:r>
      <w:r w:rsidR="00BA662C">
        <w:t xml:space="preserve"> </w:t>
      </w:r>
      <w:r w:rsidRPr="009553E2">
        <w:t>wymienia</w:t>
      </w:r>
      <w:r w:rsidR="00BA662C">
        <w:t xml:space="preserve"> </w:t>
      </w:r>
      <w:r w:rsidRPr="009553E2">
        <w:t>przy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środki</w:t>
      </w:r>
      <w:r w:rsidR="00BA662C">
        <w:t xml:space="preserve"> </w:t>
      </w:r>
      <w:r w:rsidRPr="009553E2">
        <w:t>ochrony</w:t>
      </w:r>
      <w:r w:rsidR="00BA662C">
        <w:t xml:space="preserve"> </w:t>
      </w:r>
      <w:r w:rsidRPr="009553E2">
        <w:t>jakie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wdrożyć,</w:t>
      </w:r>
      <w:r w:rsidR="00BA662C">
        <w:t xml:space="preserve"> </w:t>
      </w:r>
      <w:r w:rsidRPr="009553E2">
        <w:t>niezależnie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wymogów</w:t>
      </w:r>
      <w:r w:rsidR="00BA662C">
        <w:t xml:space="preserve"> </w:t>
      </w:r>
      <w:r w:rsidRPr="009553E2">
        <w:t>wskazanych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rozporządzeniu</w:t>
      </w:r>
      <w:r w:rsidR="00BA662C">
        <w:t xml:space="preserve"> </w:t>
      </w:r>
      <w:r w:rsidRPr="009553E2">
        <w:t>2016/679.</w:t>
      </w:r>
      <w:r w:rsidR="00BA662C">
        <w:t xml:space="preserve"> </w:t>
      </w:r>
      <w:r w:rsidRPr="009553E2">
        <w:t>Okres</w:t>
      </w:r>
      <w:r w:rsidR="00BA662C">
        <w:t xml:space="preserve"> </w:t>
      </w:r>
      <w:r w:rsidRPr="009553E2">
        <w:t>przechowywania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wynika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ogólnych</w:t>
      </w:r>
      <w:r w:rsidR="00BA662C">
        <w:t xml:space="preserve"> </w:t>
      </w:r>
      <w:r w:rsidRPr="009553E2">
        <w:t>przepisów</w:t>
      </w:r>
      <w:r w:rsidR="00BA662C">
        <w:t xml:space="preserve"> </w:t>
      </w:r>
      <w:r w:rsidRPr="009553E2">
        <w:t>dotyczących</w:t>
      </w:r>
      <w:r w:rsidR="00BA662C">
        <w:t xml:space="preserve"> </w:t>
      </w:r>
      <w:r w:rsidRPr="009553E2">
        <w:t>retencji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wskazanych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ustawie</w:t>
      </w:r>
      <w:r w:rsidR="00AC57DD">
        <w:t xml:space="preserve"> </w:t>
      </w:r>
      <w:r w:rsidR="00A70681" w:rsidRPr="00A70681">
        <w:t xml:space="preserve">z dnia 16 lipca 2004 r. </w:t>
      </w:r>
      <w:r w:rsidR="006B352D">
        <w:t>–</w:t>
      </w:r>
      <w:r w:rsidR="00BA662C">
        <w:t xml:space="preserve"> </w:t>
      </w:r>
      <w:r w:rsidRPr="009553E2">
        <w:t>Prawo</w:t>
      </w:r>
      <w:r w:rsidR="00BA662C">
        <w:t xml:space="preserve"> </w:t>
      </w:r>
      <w:r w:rsidRPr="009553E2">
        <w:t>telekomunikacyjne,</w:t>
      </w:r>
      <w:r w:rsidR="00BA662C">
        <w:t xml:space="preserve"> </w:t>
      </w:r>
      <w:r w:rsidR="001E1362" w:rsidRPr="009553E2">
        <w:t>a</w:t>
      </w:r>
      <w:r w:rsidR="00BA662C">
        <w:t xml:space="preserve"> </w:t>
      </w:r>
      <w:r w:rsidRPr="009553E2">
        <w:t>dodatkowo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regulacji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1</w:t>
      </w:r>
      <w:r w:rsidR="00FA54A7" w:rsidRPr="009553E2">
        <w:t>8</w:t>
      </w:r>
      <w:r w:rsidR="00BA662C">
        <w:t xml:space="preserve"> </w:t>
      </w:r>
      <w:r w:rsidR="003C2D86">
        <w:t>i</w:t>
      </w:r>
      <w:r w:rsidR="00BA662C">
        <w:t xml:space="preserve"> </w:t>
      </w:r>
      <w:r w:rsidR="00A70681">
        <w:t xml:space="preserve">art. </w:t>
      </w:r>
      <w:r w:rsidRPr="009553E2">
        <w:t>1</w:t>
      </w:r>
      <w:r w:rsidR="001E1362" w:rsidRPr="009553E2">
        <w:t>9</w:t>
      </w:r>
      <w:r w:rsidR="00BA662C">
        <w:t xml:space="preserve"> </w:t>
      </w:r>
      <w:r w:rsidRPr="009553E2">
        <w:t>projektowanej</w:t>
      </w:r>
      <w:r w:rsidR="00BA662C">
        <w:t xml:space="preserve"> </w:t>
      </w:r>
      <w:r w:rsidRPr="009553E2">
        <w:t>ustawy.</w:t>
      </w:r>
      <w:r w:rsidR="00BA662C">
        <w:t xml:space="preserve"> </w:t>
      </w:r>
    </w:p>
    <w:p w14:paraId="5C9A7DE1" w14:textId="396C0073" w:rsidR="00886823" w:rsidRPr="009553E2" w:rsidRDefault="00886823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 w:rsidRPr="009553E2">
        <w:t>W</w:t>
      </w:r>
      <w:r w:rsidR="00BA662C">
        <w:t xml:space="preserve"> </w:t>
      </w:r>
      <w:r w:rsidRPr="009553E2">
        <w:t>odniesieniu</w:t>
      </w:r>
      <w:r w:rsidR="00BA662C">
        <w:t xml:space="preserve"> </w:t>
      </w:r>
      <w:r w:rsidRPr="009553E2">
        <w:t>natomiast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wymogu</w:t>
      </w:r>
      <w:r w:rsidR="00BA662C">
        <w:t xml:space="preserve"> </w:t>
      </w:r>
      <w:r w:rsidRPr="009553E2">
        <w:t>zawarcia</w:t>
      </w:r>
      <w:r w:rsidR="00BA662C">
        <w:t xml:space="preserve"> </w:t>
      </w:r>
      <w:r w:rsidRPr="009553E2">
        <w:t>przepisu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prawie</w:t>
      </w:r>
      <w:r w:rsidR="00BA662C">
        <w:t xml:space="preserve"> </w:t>
      </w:r>
      <w:r w:rsidRPr="009553E2">
        <w:t>osoby,</w:t>
      </w:r>
      <w:r w:rsidR="00BA662C">
        <w:t xml:space="preserve"> </w:t>
      </w:r>
      <w:r w:rsidRPr="009553E2">
        <w:t>której</w:t>
      </w:r>
      <w:r w:rsidR="00BA662C">
        <w:t xml:space="preserve"> </w:t>
      </w:r>
      <w:r w:rsidRPr="009553E2">
        <w:t>dane</w:t>
      </w:r>
      <w:r w:rsidR="00BA662C">
        <w:t xml:space="preserve"> </w:t>
      </w:r>
      <w:r w:rsidRPr="009553E2">
        <w:t>dotyczą,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uzyskania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ograniczeniach,</w:t>
      </w:r>
      <w:r w:rsidR="00BA662C">
        <w:t xml:space="preserve"> </w:t>
      </w:r>
      <w:r w:rsidRPr="009553E2">
        <w:t>należy</w:t>
      </w:r>
      <w:r w:rsidR="00BA662C">
        <w:t xml:space="preserve"> </w:t>
      </w:r>
      <w:r w:rsidRPr="009553E2">
        <w:t>wskazać,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brzmienia</w:t>
      </w:r>
      <w:r w:rsidR="00BA662C">
        <w:t xml:space="preserve"> </w:t>
      </w:r>
      <w:r w:rsidRPr="009553E2">
        <w:t>samego</w:t>
      </w:r>
      <w:r w:rsidR="00BA662C">
        <w:t xml:space="preserve"> </w:t>
      </w:r>
      <w:r w:rsidRPr="009553E2">
        <w:t>już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A70681">
        <w:t xml:space="preserve">5 </w:t>
      </w:r>
      <w:r w:rsidRPr="009553E2">
        <w:t>wynika</w:t>
      </w:r>
      <w:r w:rsidR="00BA662C">
        <w:t xml:space="preserve"> </w:t>
      </w:r>
      <w:r w:rsidRPr="009553E2">
        <w:t>zakres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cel</w:t>
      </w:r>
      <w:r w:rsidR="00BA662C">
        <w:t xml:space="preserve"> </w:t>
      </w:r>
      <w:r w:rsidRPr="009553E2">
        <w:t>ograniczenia</w:t>
      </w:r>
      <w:r w:rsidR="00BA662C">
        <w:t xml:space="preserve"> </w:t>
      </w:r>
      <w:r w:rsidRPr="009553E2">
        <w:t>prawa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informacji.</w:t>
      </w:r>
      <w:r w:rsidR="00BA662C">
        <w:t xml:space="preserve"> </w:t>
      </w:r>
      <w:r w:rsidRPr="009553E2">
        <w:t>Ponadto</w:t>
      </w:r>
      <w:r w:rsidR="00A70681">
        <w:t xml:space="preserve"> przepis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2</w:t>
      </w:r>
      <w:r w:rsidR="00FA54A7" w:rsidRPr="009553E2">
        <w:t>3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FA54A7" w:rsidRPr="009553E2">
        <w:t>2</w:t>
      </w:r>
      <w:r w:rsidR="00BA662C">
        <w:t xml:space="preserve"> </w:t>
      </w:r>
      <w:r w:rsidR="00FA54A7">
        <w:t>lit.</w:t>
      </w:r>
      <w:r w:rsidR="00BA662C">
        <w:t xml:space="preserve"> </w:t>
      </w:r>
      <w:r w:rsidRPr="009553E2">
        <w:t>h</w:t>
      </w:r>
      <w:r w:rsidR="00BA662C">
        <w:t xml:space="preserve"> </w:t>
      </w:r>
      <w:r w:rsidRPr="009553E2">
        <w:t>rozporządzenia</w:t>
      </w:r>
      <w:r w:rsidR="00BA662C">
        <w:t xml:space="preserve"> </w:t>
      </w:r>
      <w:r w:rsidRPr="009553E2">
        <w:t>2016/679</w:t>
      </w:r>
      <w:r w:rsidR="00BA662C">
        <w:t xml:space="preserve"> </w:t>
      </w:r>
      <w:r w:rsidRPr="009553E2">
        <w:t>zawiera</w:t>
      </w:r>
      <w:r w:rsidR="00BA662C">
        <w:t xml:space="preserve"> </w:t>
      </w:r>
      <w:r w:rsidRPr="009553E2">
        <w:t>dopisek</w:t>
      </w:r>
      <w:r w:rsidR="00BA662C">
        <w:t xml:space="preserve"> </w:t>
      </w:r>
      <w:r w:rsidRPr="009553E2">
        <w:t>„o</w:t>
      </w:r>
      <w:r w:rsidR="00BA662C">
        <w:t xml:space="preserve"> </w:t>
      </w:r>
      <w:r w:rsidRPr="009553E2">
        <w:t>ile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narusza</w:t>
      </w:r>
      <w:r w:rsidR="00BA662C">
        <w:t xml:space="preserve"> </w:t>
      </w:r>
      <w:r w:rsidRPr="009553E2">
        <w:t>to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ograniczenia”.</w:t>
      </w:r>
      <w:r w:rsidR="00BA662C">
        <w:t xml:space="preserve"> </w:t>
      </w:r>
      <w:r w:rsidRPr="009553E2">
        <w:t>Celem</w:t>
      </w:r>
      <w:r w:rsidR="00BA662C">
        <w:t xml:space="preserve"> </w:t>
      </w:r>
      <w:r w:rsidRPr="009553E2">
        <w:t>wprowadzanego</w:t>
      </w:r>
      <w:r w:rsidR="00BA662C">
        <w:t xml:space="preserve"> </w:t>
      </w:r>
      <w:r w:rsidRPr="009553E2">
        <w:t>ograniczenia,</w:t>
      </w:r>
      <w:r w:rsidR="00BA662C">
        <w:t xml:space="preserve"> </w:t>
      </w:r>
      <w:r w:rsidRPr="009553E2">
        <w:t>tj.</w:t>
      </w:r>
      <w:r w:rsidR="00BA662C">
        <w:t xml:space="preserve"> </w:t>
      </w:r>
      <w:r w:rsidRPr="009553E2">
        <w:t>wyłączenia</w:t>
      </w:r>
      <w:r w:rsidR="00BA662C">
        <w:t xml:space="preserve"> </w:t>
      </w:r>
      <w:r w:rsidRPr="009553E2">
        <w:t>prawa</w:t>
      </w:r>
      <w:r w:rsidR="00BA662C">
        <w:t xml:space="preserve"> </w:t>
      </w:r>
      <w:r w:rsidRPr="009553E2">
        <w:t>dostępu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przetwarzanych</w:t>
      </w:r>
      <w:r w:rsidR="00BA662C">
        <w:t xml:space="preserve"> </w:t>
      </w:r>
      <w:r w:rsidRPr="009553E2">
        <w:t>danych,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uniemożliwienie</w:t>
      </w:r>
      <w:r w:rsidR="00BA662C">
        <w:t xml:space="preserve"> </w:t>
      </w:r>
      <w:r w:rsidRPr="009553E2">
        <w:t>dostarczenia</w:t>
      </w:r>
      <w:r w:rsidR="00BA662C">
        <w:t xml:space="preserve"> </w:t>
      </w:r>
      <w:r w:rsidRPr="009553E2">
        <w:t>potencjalnemu</w:t>
      </w:r>
      <w:r w:rsidR="00BA662C">
        <w:t xml:space="preserve"> </w:t>
      </w:r>
      <w:r w:rsidRPr="009553E2">
        <w:t>podmiotowi,</w:t>
      </w:r>
      <w:r w:rsidR="00BA662C">
        <w:t xml:space="preserve"> </w:t>
      </w:r>
      <w:r w:rsidRPr="009553E2">
        <w:t>który</w:t>
      </w:r>
      <w:r w:rsidR="00BA662C">
        <w:t xml:space="preserve"> </w:t>
      </w:r>
      <w:r w:rsidRPr="009553E2">
        <w:t>dopuszcza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nadużyć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podejmowanych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przedsiębiorców</w:t>
      </w:r>
      <w:r w:rsidR="00BA662C">
        <w:t xml:space="preserve"> </w:t>
      </w:r>
      <w:r w:rsidRPr="009553E2">
        <w:t>działaniach</w:t>
      </w:r>
      <w:r w:rsidR="00BA662C">
        <w:t xml:space="preserve"> </w:t>
      </w:r>
      <w:r w:rsidRPr="009553E2">
        <w:t>mających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wykrycie</w:t>
      </w:r>
      <w:r w:rsidR="00BA662C">
        <w:t xml:space="preserve"> </w:t>
      </w:r>
      <w:r w:rsidRPr="009553E2">
        <w:t>nadużycia.</w:t>
      </w:r>
      <w:r w:rsidR="00BA662C">
        <w:t xml:space="preserve"> </w:t>
      </w:r>
      <w:r w:rsidRPr="009553E2">
        <w:t>Udzielanie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przetwarzaniu</w:t>
      </w:r>
      <w:r w:rsidR="00BA662C">
        <w:t xml:space="preserve"> </w:t>
      </w:r>
      <w:r w:rsidRPr="009553E2">
        <w:t>jego</w:t>
      </w:r>
      <w:r w:rsidR="00BA662C">
        <w:t xml:space="preserve"> </w:t>
      </w:r>
      <w:r w:rsidRPr="009553E2">
        <w:t>danych</w:t>
      </w:r>
      <w:r w:rsidR="00BA662C">
        <w:t xml:space="preserve"> </w:t>
      </w:r>
      <w:r w:rsidRPr="009553E2">
        <w:t>osobowych</w:t>
      </w:r>
      <w:r w:rsidR="00BA662C">
        <w:t xml:space="preserve"> </w:t>
      </w:r>
      <w:r w:rsidRPr="009553E2">
        <w:t>mogłoby</w:t>
      </w:r>
      <w:r w:rsidR="00BA662C">
        <w:t xml:space="preserve"> </w:t>
      </w:r>
      <w:r w:rsidRPr="009553E2">
        <w:t>niweczyć</w:t>
      </w:r>
      <w:r w:rsidR="00BA662C">
        <w:t xml:space="preserve"> </w:t>
      </w:r>
      <w:r w:rsidRPr="009553E2">
        <w:t>cel</w:t>
      </w:r>
      <w:r w:rsidR="006B352D">
        <w:t>,</w:t>
      </w:r>
      <w:r w:rsidR="00BA662C">
        <w:t xml:space="preserve"> </w:t>
      </w:r>
      <w:r w:rsidRPr="009553E2">
        <w:t>jakim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walka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nadużyciami.</w:t>
      </w:r>
      <w:r w:rsidR="00BA662C">
        <w:t xml:space="preserve"> </w:t>
      </w:r>
      <w:r w:rsidRPr="009553E2">
        <w:t>Wydaje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zatem,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również</w:t>
      </w:r>
      <w:r w:rsidR="00BA662C">
        <w:t xml:space="preserve"> </w:t>
      </w:r>
      <w:r w:rsidRPr="009553E2">
        <w:t>udzielenie</w:t>
      </w:r>
      <w:r w:rsidR="00BA662C">
        <w:t xml:space="preserve"> </w:t>
      </w:r>
      <w:r w:rsidRPr="009553E2">
        <w:t>szczegółowej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samych</w:t>
      </w:r>
      <w:r w:rsidR="00BA662C">
        <w:t xml:space="preserve"> </w:t>
      </w:r>
      <w:r w:rsidRPr="009553E2">
        <w:t>ograniczeniach</w:t>
      </w:r>
      <w:r w:rsidR="00BA662C">
        <w:t xml:space="preserve"> </w:t>
      </w:r>
      <w:r w:rsidRPr="009553E2">
        <w:t>mogłoby</w:t>
      </w:r>
      <w:r w:rsidR="00BA662C">
        <w:t xml:space="preserve"> </w:t>
      </w:r>
      <w:r w:rsidR="006B352D">
        <w:t>także</w:t>
      </w:r>
      <w:r w:rsidR="00BA662C">
        <w:t xml:space="preserve"> </w:t>
      </w:r>
      <w:r w:rsidRPr="009553E2">
        <w:t>naruszać</w:t>
      </w:r>
      <w:r w:rsidR="00BA662C">
        <w:t xml:space="preserve"> </w:t>
      </w:r>
      <w:r w:rsidRPr="009553E2">
        <w:t>cel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ograniczenia.</w:t>
      </w:r>
    </w:p>
    <w:p w14:paraId="2DDC0BF6" w14:textId="3E7D7A40" w:rsidR="00CA2200" w:rsidRPr="009553E2" w:rsidRDefault="00A70681" w:rsidP="00450082">
      <w:pPr>
        <w:pStyle w:val="NormalnyWeb"/>
        <w:shd w:val="clear" w:color="auto" w:fill="FFFFFF"/>
        <w:spacing w:before="120" w:beforeAutospacing="0" w:after="0" w:afterAutospacing="0" w:line="360" w:lineRule="auto"/>
        <w:jc w:val="both"/>
      </w:pPr>
      <w:r>
        <w:t>Przepis a</w:t>
      </w:r>
      <w:r w:rsidR="00886823" w:rsidRPr="009553E2">
        <w:t>rt.</w:t>
      </w:r>
      <w:r w:rsidR="00BA662C">
        <w:t xml:space="preserve"> </w:t>
      </w:r>
      <w:r w:rsidR="00886823" w:rsidRPr="009553E2">
        <w:t>1</w:t>
      </w:r>
      <w:r w:rsidR="001E1362" w:rsidRPr="009553E2">
        <w:t>4</w:t>
      </w:r>
      <w:r w:rsidR="00BA662C">
        <w:t xml:space="preserve"> </w:t>
      </w:r>
      <w:r w:rsidR="00886823" w:rsidRPr="009553E2">
        <w:t>rozporządzenia</w:t>
      </w:r>
      <w:r w:rsidR="00BA662C">
        <w:t xml:space="preserve"> </w:t>
      </w:r>
      <w:r w:rsidR="00886823" w:rsidRPr="009553E2">
        <w:t>2016/67</w:t>
      </w:r>
      <w:r w:rsidR="001E1362" w:rsidRPr="009553E2">
        <w:t>9</w:t>
      </w:r>
      <w:r w:rsidR="00BA662C">
        <w:t xml:space="preserve"> </w:t>
      </w:r>
      <w:r w:rsidR="00886823" w:rsidRPr="009553E2">
        <w:t>zawiera</w:t>
      </w:r>
      <w:r w:rsidR="00BA662C">
        <w:t xml:space="preserve"> </w:t>
      </w:r>
      <w:r w:rsidR="00886823" w:rsidRPr="009553E2">
        <w:t>katalog</w:t>
      </w:r>
      <w:r w:rsidR="00BA662C">
        <w:t xml:space="preserve"> </w:t>
      </w:r>
      <w:r w:rsidR="00886823" w:rsidRPr="009553E2">
        <w:t>informacji</w:t>
      </w:r>
      <w:r w:rsidR="00BA662C">
        <w:t xml:space="preserve"> </w:t>
      </w:r>
      <w:r w:rsidR="00886823" w:rsidRPr="009553E2">
        <w:t>podawan</w:t>
      </w:r>
      <w:r>
        <w:t>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przypadku</w:t>
      </w:r>
      <w:r w:rsidR="00BA662C">
        <w:t xml:space="preserve"> </w:t>
      </w:r>
      <w:r w:rsidR="00886823" w:rsidRPr="009553E2">
        <w:t>pozyskiwania</w:t>
      </w:r>
      <w:r w:rsidR="00BA662C">
        <w:t xml:space="preserve"> </w:t>
      </w:r>
      <w:r w:rsidR="00886823" w:rsidRPr="009553E2">
        <w:t>danych</w:t>
      </w:r>
      <w:r w:rsidR="00BA662C">
        <w:t xml:space="preserve"> </w:t>
      </w:r>
      <w:r w:rsidR="00886823" w:rsidRPr="009553E2">
        <w:t>osobowych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sposób</w:t>
      </w:r>
      <w:r w:rsidR="00BA662C">
        <w:t xml:space="preserve"> </w:t>
      </w:r>
      <w:r w:rsidR="00886823" w:rsidRPr="009553E2">
        <w:t>inny</w:t>
      </w:r>
      <w:r w:rsidR="00BA662C">
        <w:t xml:space="preserve"> </w:t>
      </w:r>
      <w:r w:rsidR="00886823" w:rsidRPr="009553E2">
        <w:t>niż</w:t>
      </w:r>
      <w:r w:rsidR="00BA662C">
        <w:t xml:space="preserve"> </w:t>
      </w:r>
      <w:r w:rsidR="00886823" w:rsidRPr="009553E2">
        <w:t>od</w:t>
      </w:r>
      <w:r w:rsidR="00BA662C">
        <w:t xml:space="preserve"> </w:t>
      </w:r>
      <w:r w:rsidR="00886823" w:rsidRPr="009553E2">
        <w:t>osoby,</w:t>
      </w:r>
      <w:r w:rsidR="00BA662C">
        <w:t xml:space="preserve"> </w:t>
      </w:r>
      <w:r w:rsidR="00886823" w:rsidRPr="009553E2">
        <w:t>której</w:t>
      </w:r>
      <w:r w:rsidR="00BA662C">
        <w:t xml:space="preserve"> </w:t>
      </w:r>
      <w:r w:rsidR="00886823" w:rsidRPr="009553E2">
        <w:t>dane</w:t>
      </w:r>
      <w:r w:rsidR="00BA662C">
        <w:t xml:space="preserve"> </w:t>
      </w:r>
      <w:r w:rsidR="00886823" w:rsidRPr="009553E2">
        <w:t>dotyczą.</w:t>
      </w:r>
      <w:r w:rsidR="00BA662C">
        <w:t xml:space="preserve"> </w:t>
      </w:r>
      <w:r w:rsidR="00886823" w:rsidRPr="009553E2">
        <w:t>Podczas</w:t>
      </w:r>
      <w:r w:rsidR="00BA662C">
        <w:t xml:space="preserve"> </w:t>
      </w:r>
      <w:r w:rsidR="00886823" w:rsidRPr="009553E2">
        <w:t>działań</w:t>
      </w:r>
      <w:r w:rsidR="00BA662C">
        <w:t xml:space="preserve"> </w:t>
      </w:r>
      <w:r w:rsidR="00886823" w:rsidRPr="009553E2">
        <w:t>mających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celu</w:t>
      </w:r>
      <w:r w:rsidR="00BA662C">
        <w:t xml:space="preserve"> </w:t>
      </w:r>
      <w:r w:rsidR="00886823" w:rsidRPr="009553E2">
        <w:t>zwalczanie</w:t>
      </w:r>
      <w:r w:rsidR="00BA662C">
        <w:t xml:space="preserve"> </w:t>
      </w:r>
      <w:r w:rsidR="006B352D" w:rsidRPr="009553E2">
        <w:t>nadużyć</w:t>
      </w:r>
      <w:r w:rsidR="006B352D">
        <w:t xml:space="preserve"> </w:t>
      </w:r>
      <w:r w:rsidR="003C2D86">
        <w:t>i</w:t>
      </w:r>
      <w:r w:rsidR="00BA662C">
        <w:t xml:space="preserve"> </w:t>
      </w:r>
      <w:r w:rsidR="00886823" w:rsidRPr="009553E2">
        <w:t>zapobieganie</w:t>
      </w:r>
      <w:r w:rsidR="006B352D">
        <w:t xml:space="preserve"> im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komunikacji</w:t>
      </w:r>
      <w:r w:rsidR="00BA662C">
        <w:t xml:space="preserve"> </w:t>
      </w:r>
      <w:r w:rsidR="00886823" w:rsidRPr="009553E2">
        <w:t>elektronicznej</w:t>
      </w:r>
      <w:r w:rsidR="00BA662C">
        <w:t xml:space="preserve"> </w:t>
      </w:r>
      <w:r w:rsidR="00886823" w:rsidRPr="009553E2">
        <w:t>przedsiębiorca</w:t>
      </w:r>
      <w:r w:rsidR="00BA662C">
        <w:t xml:space="preserve"> </w:t>
      </w:r>
      <w:r w:rsidR="00886823" w:rsidRPr="009553E2">
        <w:t>telekomunikacyjny</w:t>
      </w:r>
      <w:r w:rsidR="00BA662C">
        <w:t xml:space="preserve"> </w:t>
      </w:r>
      <w:r w:rsidR="00886823" w:rsidRPr="009553E2">
        <w:t>może</w:t>
      </w:r>
      <w:r w:rsidR="00BA662C">
        <w:t xml:space="preserve"> </w:t>
      </w:r>
      <w:r w:rsidR="00886823" w:rsidRPr="009553E2">
        <w:t>pozyskać</w:t>
      </w:r>
      <w:r w:rsidR="00BA662C">
        <w:t xml:space="preserve"> </w:t>
      </w:r>
      <w:r w:rsidR="00886823" w:rsidRPr="009553E2">
        <w:t>wiele</w:t>
      </w:r>
      <w:r w:rsidR="00BA662C">
        <w:t xml:space="preserve"> </w:t>
      </w:r>
      <w:r w:rsidR="00886823" w:rsidRPr="009553E2">
        <w:t>tego</w:t>
      </w:r>
      <w:r w:rsidR="00BA662C">
        <w:t xml:space="preserve"> </w:t>
      </w:r>
      <w:r w:rsidR="00886823" w:rsidRPr="009553E2">
        <w:t>rodzaju</w:t>
      </w:r>
      <w:r w:rsidR="00BA662C">
        <w:t xml:space="preserve"> </w:t>
      </w:r>
      <w:r w:rsidR="00886823" w:rsidRPr="009553E2">
        <w:t>danych</w:t>
      </w:r>
      <w:r w:rsidR="00BA662C">
        <w:t xml:space="preserve"> </w:t>
      </w:r>
      <w:r w:rsidR="00886823" w:rsidRPr="009553E2">
        <w:t>osobowych.</w:t>
      </w:r>
      <w:r w:rsidR="00BA662C">
        <w:t xml:space="preserve"> </w:t>
      </w:r>
      <w:r w:rsidR="00886823" w:rsidRPr="009553E2">
        <w:t>Poinformowanie</w:t>
      </w:r>
      <w:r w:rsidR="00BA662C">
        <w:t xml:space="preserve"> </w:t>
      </w:r>
      <w:r w:rsidR="00886823" w:rsidRPr="009553E2">
        <w:t>każdej</w:t>
      </w:r>
      <w:r w:rsidR="00BA662C">
        <w:t xml:space="preserve"> </w:t>
      </w:r>
      <w:r w:rsidR="00886823" w:rsidRPr="009553E2">
        <w:t>takiej</w:t>
      </w:r>
      <w:r w:rsidR="00BA662C">
        <w:t xml:space="preserve"> </w:t>
      </w:r>
      <w:r w:rsidR="00886823" w:rsidRPr="009553E2">
        <w:t>osoby</w:t>
      </w:r>
      <w:r w:rsidR="00BA662C">
        <w:t xml:space="preserve"> </w:t>
      </w:r>
      <w:r w:rsidR="00886823" w:rsidRPr="009553E2">
        <w:t>odrębnie</w:t>
      </w:r>
      <w:r w:rsidR="00BA662C">
        <w:t xml:space="preserve"> </w:t>
      </w:r>
      <w:r w:rsidR="00886823" w:rsidRPr="009553E2">
        <w:t>może</w:t>
      </w:r>
      <w:r w:rsidR="00BA662C">
        <w:t xml:space="preserve"> </w:t>
      </w:r>
      <w:r w:rsidR="00886823" w:rsidRPr="009553E2">
        <w:t>być</w:t>
      </w:r>
      <w:r w:rsidR="00BA662C">
        <w:t xml:space="preserve"> </w:t>
      </w:r>
      <w:r w:rsidR="00886823" w:rsidRPr="009553E2">
        <w:t>niemożliwe</w:t>
      </w:r>
      <w:r w:rsidR="00BA662C">
        <w:t xml:space="preserve"> </w:t>
      </w:r>
      <w:r w:rsidR="00886823" w:rsidRPr="009553E2">
        <w:t>do</w:t>
      </w:r>
      <w:r w:rsidR="00BA662C">
        <w:t xml:space="preserve"> </w:t>
      </w:r>
      <w:r w:rsidR="00886823" w:rsidRPr="009553E2">
        <w:t>wykonania.</w:t>
      </w:r>
      <w:r w:rsidR="00BA662C">
        <w:t xml:space="preserve"> </w:t>
      </w:r>
      <w:r w:rsidR="00886823" w:rsidRPr="009553E2">
        <w:t>Dlatego</w:t>
      </w:r>
      <w:r w:rsidR="00BA662C">
        <w:t xml:space="preserve"> </w:t>
      </w:r>
      <w:r>
        <w:t xml:space="preserve">przepis </w:t>
      </w:r>
      <w:r w:rsidR="00FA54A7">
        <w:t>ust.</w:t>
      </w:r>
      <w:r w:rsidR="00BA662C">
        <w:t xml:space="preserve"> </w:t>
      </w:r>
      <w:r>
        <w:t xml:space="preserve">6 </w:t>
      </w:r>
      <w:r w:rsidR="00886823" w:rsidRPr="009553E2">
        <w:t>pozwala</w:t>
      </w:r>
      <w:r w:rsidR="00BA662C">
        <w:t xml:space="preserve"> </w:t>
      </w:r>
      <w:r w:rsidR="00886823" w:rsidRPr="009553E2">
        <w:t>przedsiębiorcy</w:t>
      </w:r>
      <w:r w:rsidR="00BA662C">
        <w:t xml:space="preserve"> </w:t>
      </w:r>
      <w:r w:rsidR="00886823" w:rsidRPr="009553E2">
        <w:t>telekomunikacyjnemu</w:t>
      </w:r>
      <w:r w:rsidR="00BA662C">
        <w:t xml:space="preserve"> </w:t>
      </w:r>
      <w:r w:rsidR="00886823" w:rsidRPr="009553E2">
        <w:t>na</w:t>
      </w:r>
      <w:r w:rsidR="00BA662C">
        <w:t xml:space="preserve"> </w:t>
      </w:r>
      <w:r w:rsidR="00886823" w:rsidRPr="009553E2">
        <w:t>podanie</w:t>
      </w:r>
      <w:r w:rsidR="00BA662C">
        <w:t xml:space="preserve"> </w:t>
      </w:r>
      <w:r w:rsidR="00886823" w:rsidRPr="009553E2">
        <w:t>informacji</w:t>
      </w:r>
      <w:r w:rsidR="00BA662C">
        <w:t xml:space="preserve"> </w:t>
      </w:r>
      <w:r w:rsidR="00886823" w:rsidRPr="009553E2">
        <w:t>wymaganych</w:t>
      </w:r>
      <w:r w:rsidR="00BA662C">
        <w:t xml:space="preserve"> </w:t>
      </w:r>
      <w:r w:rsidR="00886823" w:rsidRPr="009553E2">
        <w:t>przez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886823" w:rsidRPr="009553E2">
        <w:t>1</w:t>
      </w:r>
      <w:r w:rsidR="001E1362" w:rsidRPr="009553E2">
        <w:t>4</w:t>
      </w:r>
      <w:r w:rsidR="00BA662C">
        <w:t xml:space="preserve"> </w:t>
      </w:r>
      <w:r w:rsidR="00886823" w:rsidRPr="009553E2">
        <w:t>rozporządzenia</w:t>
      </w:r>
      <w:r>
        <w:t xml:space="preserve"> </w:t>
      </w:r>
      <w:r w:rsidRPr="00A70681">
        <w:t xml:space="preserve">2016/679 </w:t>
      </w:r>
      <w:r w:rsidR="00886823" w:rsidRPr="009553E2">
        <w:t>na</w:t>
      </w:r>
      <w:r w:rsidR="00BA662C">
        <w:t xml:space="preserve"> </w:t>
      </w:r>
      <w:r w:rsidR="00886823" w:rsidRPr="009553E2">
        <w:t>swojej</w:t>
      </w:r>
      <w:r w:rsidR="00BA662C">
        <w:t xml:space="preserve"> </w:t>
      </w:r>
      <w:r w:rsidR="00886823" w:rsidRPr="009553E2">
        <w:t>stronie</w:t>
      </w:r>
      <w:r w:rsidR="00BA662C">
        <w:t xml:space="preserve"> </w:t>
      </w:r>
      <w:r w:rsidR="00886823" w:rsidRPr="009553E2">
        <w:t>internetowej</w:t>
      </w:r>
      <w:r w:rsidR="00BA662C">
        <w:t xml:space="preserve"> </w:t>
      </w:r>
      <w:r w:rsidR="00886823" w:rsidRPr="009553E2">
        <w:t>lub</w:t>
      </w:r>
      <w:r w:rsidR="00BA662C">
        <w:t xml:space="preserve"> </w:t>
      </w:r>
      <w:r w:rsidR="00886823" w:rsidRPr="009553E2">
        <w:t>przez</w:t>
      </w:r>
      <w:r w:rsidR="00BA662C">
        <w:t xml:space="preserve"> </w:t>
      </w:r>
      <w:r w:rsidR="00886823" w:rsidRPr="009553E2">
        <w:t>umieszczenie</w:t>
      </w:r>
      <w:r w:rsidR="00BA662C">
        <w:t xml:space="preserve"> </w:t>
      </w:r>
      <w:r w:rsidR="00886823" w:rsidRPr="009553E2">
        <w:t>stosownych</w:t>
      </w:r>
      <w:r w:rsidR="00BA662C">
        <w:t xml:space="preserve"> </w:t>
      </w:r>
      <w:r w:rsidR="00886823" w:rsidRPr="009553E2">
        <w:t>informacji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miejscach</w:t>
      </w:r>
      <w:r w:rsidR="00BA662C">
        <w:t xml:space="preserve"> </w:t>
      </w:r>
      <w:r w:rsidR="00886823" w:rsidRPr="009553E2">
        <w:t>widocznych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siedzibie</w:t>
      </w:r>
      <w:r w:rsidR="00BA662C">
        <w:t xml:space="preserve"> </w:t>
      </w:r>
      <w:r w:rsidR="00886823" w:rsidRPr="009553E2">
        <w:t>lub</w:t>
      </w:r>
      <w:r w:rsidR="00BA662C">
        <w:t xml:space="preserve"> </w:t>
      </w:r>
      <w:r w:rsidR="00886823" w:rsidRPr="009553E2">
        <w:t>miejscu</w:t>
      </w:r>
      <w:r w:rsidR="00BA662C">
        <w:t xml:space="preserve"> </w:t>
      </w:r>
      <w:r w:rsidR="00886823" w:rsidRPr="009553E2">
        <w:t>działania</w:t>
      </w:r>
      <w:r w:rsidR="00BA662C">
        <w:t xml:space="preserve"> </w:t>
      </w:r>
      <w:r w:rsidR="00886823" w:rsidRPr="009553E2">
        <w:t>administratora</w:t>
      </w:r>
      <w:r w:rsidR="00BA662C">
        <w:t xml:space="preserve"> </w:t>
      </w:r>
      <w:r w:rsidR="00886823" w:rsidRPr="009553E2">
        <w:t>danych</w:t>
      </w:r>
      <w:r w:rsidR="00BA662C">
        <w:t xml:space="preserve"> </w:t>
      </w:r>
      <w:r w:rsidR="00886823" w:rsidRPr="009553E2">
        <w:t>osobowych,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zakresie</w:t>
      </w:r>
      <w:r w:rsidR="006B352D">
        <w:t>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jakim</w:t>
      </w:r>
      <w:r w:rsidR="00BA662C">
        <w:t xml:space="preserve"> </w:t>
      </w:r>
      <w:r w:rsidR="00886823" w:rsidRPr="009553E2">
        <w:t>dotyczy</w:t>
      </w:r>
      <w:r w:rsidR="00BA662C">
        <w:t xml:space="preserve"> </w:t>
      </w:r>
      <w:r w:rsidR="00886823" w:rsidRPr="009553E2">
        <w:t>to</w:t>
      </w:r>
      <w:r w:rsidR="00BA662C">
        <w:t xml:space="preserve"> </w:t>
      </w:r>
      <w:r w:rsidR="00886823" w:rsidRPr="009553E2">
        <w:t>danych</w:t>
      </w:r>
      <w:r w:rsidR="00BA662C">
        <w:t xml:space="preserve"> </w:t>
      </w:r>
      <w:r w:rsidR="00886823" w:rsidRPr="009553E2">
        <w:t>osobowych</w:t>
      </w:r>
      <w:r w:rsidR="00BA662C">
        <w:t xml:space="preserve"> </w:t>
      </w:r>
      <w:r w:rsidR="00886823" w:rsidRPr="009553E2">
        <w:t>pozyskanych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ramach</w:t>
      </w:r>
      <w:r w:rsidR="00BA662C">
        <w:t xml:space="preserve"> </w:t>
      </w:r>
      <w:r w:rsidR="00886823" w:rsidRPr="009553E2">
        <w:t>identyfikacji,</w:t>
      </w:r>
      <w:r w:rsidR="00BA662C">
        <w:t xml:space="preserve"> </w:t>
      </w:r>
      <w:r w:rsidR="00886823" w:rsidRPr="009553E2">
        <w:t>zapobiegania</w:t>
      </w:r>
      <w:r w:rsidR="00BA662C">
        <w:t xml:space="preserve"> </w:t>
      </w:r>
      <w:r w:rsidR="00886823" w:rsidRPr="009553E2">
        <w:t>oraz</w:t>
      </w:r>
      <w:r w:rsidR="00BA662C">
        <w:t xml:space="preserve"> </w:t>
      </w:r>
      <w:r w:rsidR="00886823" w:rsidRPr="009553E2">
        <w:t>zwalczania</w:t>
      </w:r>
      <w:r w:rsidR="00BA662C">
        <w:t xml:space="preserve"> </w:t>
      </w:r>
      <w:r w:rsidR="00886823" w:rsidRPr="009553E2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komunikacji</w:t>
      </w:r>
      <w:r w:rsidR="00BA662C">
        <w:t xml:space="preserve"> </w:t>
      </w:r>
      <w:r w:rsidR="00886823" w:rsidRPr="009553E2">
        <w:t>elektronicznej.</w:t>
      </w:r>
    </w:p>
    <w:p w14:paraId="6DC3B36E" w14:textId="5F1FF468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2</w:t>
      </w:r>
      <w:r w:rsidR="001E1362" w:rsidRPr="00B5522F">
        <w:rPr>
          <w:rStyle w:val="Ppogrubienie"/>
        </w:rPr>
        <w:t>0</w:t>
      </w:r>
      <w:r w:rsidR="006B352D">
        <w:rPr>
          <w:rStyle w:val="Ppogrubienie"/>
        </w:rPr>
        <w:t>.</w:t>
      </w:r>
      <w:r w:rsidR="00BA662C">
        <w:rPr>
          <w:rStyle w:val="Ppogrubienie"/>
        </w:rPr>
        <w:t xml:space="preserve"> </w:t>
      </w:r>
    </w:p>
    <w:p w14:paraId="07C785B7" w14:textId="3C4B2660" w:rsidR="00886823" w:rsidRPr="008F5BD4" w:rsidRDefault="00DD20EE" w:rsidP="00450082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Przepis a</w:t>
      </w:r>
      <w:r w:rsidR="00886823" w:rsidRPr="00204440">
        <w:t>rt.</w:t>
      </w:r>
      <w:r w:rsidR="00BA662C">
        <w:t xml:space="preserve"> </w:t>
      </w:r>
      <w:r w:rsidR="00886823" w:rsidRPr="00204440">
        <w:t>2</w:t>
      </w:r>
      <w:r w:rsidR="001E1362" w:rsidRPr="00204440">
        <w:t>0</w:t>
      </w:r>
      <w:r w:rsidR="00BA662C">
        <w:t xml:space="preserve"> </w:t>
      </w:r>
      <w:r w:rsidR="00886823" w:rsidRPr="00E8029C">
        <w:t>zawiera</w:t>
      </w:r>
      <w:r w:rsidR="00BA662C">
        <w:t xml:space="preserve"> </w:t>
      </w:r>
      <w:r w:rsidR="00886823" w:rsidRPr="00E8029C">
        <w:t>przepisy</w:t>
      </w:r>
      <w:r w:rsidR="00BA662C">
        <w:t xml:space="preserve"> </w:t>
      </w:r>
      <w:r w:rsidR="00886823" w:rsidRPr="00E8029C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E8029C">
        <w:t>administracyjnymi</w:t>
      </w:r>
      <w:r w:rsidR="00BA662C">
        <w:t xml:space="preserve"> </w:t>
      </w:r>
      <w:r w:rsidR="00886823" w:rsidRPr="00E8029C">
        <w:t>karami</w:t>
      </w:r>
      <w:r w:rsidR="00BA662C">
        <w:t xml:space="preserve"> </w:t>
      </w:r>
      <w:r w:rsidR="00886823" w:rsidRPr="00E8029C">
        <w:t>pieniężnymi.</w:t>
      </w:r>
      <w:r w:rsidR="00BA662C">
        <w:t xml:space="preserve"> </w:t>
      </w:r>
    </w:p>
    <w:p w14:paraId="0C616F9C" w14:textId="017A10AF" w:rsidR="005938C8" w:rsidRDefault="00CE0006" w:rsidP="00450082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Sztuczny</w:t>
      </w:r>
      <w:r w:rsidR="00BA662C">
        <w:t xml:space="preserve"> </w:t>
      </w:r>
      <w:r>
        <w:t>ruch,</w:t>
      </w:r>
      <w:r w:rsidR="00BA662C">
        <w:t xml:space="preserve"> </w:t>
      </w:r>
      <w:proofErr w:type="spellStart"/>
      <w:r>
        <w:t>smishing</w:t>
      </w:r>
      <w:proofErr w:type="spellEnd"/>
      <w:r>
        <w:t>,</w:t>
      </w:r>
      <w:r w:rsidR="00BA662C">
        <w:t xml:space="preserve"> </w:t>
      </w:r>
      <w:r>
        <w:t>CLI</w:t>
      </w:r>
      <w:r w:rsidR="00BA662C">
        <w:t xml:space="preserve"> </w:t>
      </w:r>
      <w:proofErr w:type="spellStart"/>
      <w:r>
        <w:t>spoofing</w:t>
      </w:r>
      <w:proofErr w:type="spellEnd"/>
      <w:r w:rsidR="00BA662C">
        <w:t xml:space="preserve"> </w:t>
      </w:r>
      <w:r>
        <w:t>czy</w:t>
      </w:r>
      <w:r w:rsidR="00BA662C">
        <w:t xml:space="preserve"> </w:t>
      </w:r>
      <w:r>
        <w:t>nieuprawniona</w:t>
      </w:r>
      <w:r w:rsidR="00BA662C">
        <w:t xml:space="preserve"> </w:t>
      </w:r>
      <w:r>
        <w:t>zmiana</w:t>
      </w:r>
      <w:r w:rsidR="00BA662C">
        <w:t xml:space="preserve"> </w:t>
      </w:r>
      <w:r>
        <w:t>informacji</w:t>
      </w:r>
      <w:r w:rsidR="00BA662C">
        <w:t xml:space="preserve"> </w:t>
      </w:r>
      <w:r>
        <w:t>adresowej</w:t>
      </w:r>
      <w:r w:rsidR="00BA662C">
        <w:t xml:space="preserve"> </w:t>
      </w:r>
      <w:r w:rsidR="00BC6FD1" w:rsidRPr="00620C0D">
        <w:t>powodują</w:t>
      </w:r>
      <w:r w:rsidR="00BA662C">
        <w:t xml:space="preserve"> </w:t>
      </w:r>
      <w:r w:rsidR="00841ECF">
        <w:t>istotne</w:t>
      </w:r>
      <w:r w:rsidR="00BA662C">
        <w:t xml:space="preserve"> </w:t>
      </w:r>
      <w:r w:rsidR="00BC6FD1" w:rsidRPr="00620C0D">
        <w:t>szkody</w:t>
      </w:r>
      <w:r w:rsidR="00BA662C">
        <w:t xml:space="preserve"> </w:t>
      </w:r>
      <w:r w:rsidR="00BC6FD1" w:rsidRPr="00620C0D">
        <w:t>po</w:t>
      </w:r>
      <w:r w:rsidR="00BA662C">
        <w:t xml:space="preserve"> </w:t>
      </w:r>
      <w:r w:rsidR="00BC6FD1" w:rsidRPr="00620C0D">
        <w:t>stronie</w:t>
      </w:r>
      <w:r w:rsidR="00BA662C">
        <w:t xml:space="preserve"> </w:t>
      </w:r>
      <w:r w:rsidR="00BC6FD1" w:rsidRPr="00620C0D">
        <w:t>użytkowników</w:t>
      </w:r>
      <w:r w:rsidR="00BA662C">
        <w:t xml:space="preserve"> </w:t>
      </w:r>
      <w:r w:rsidR="00BC6FD1" w:rsidRPr="00620C0D">
        <w:t>końcowych</w:t>
      </w:r>
      <w:r w:rsidR="00BA662C">
        <w:t xml:space="preserve"> </w:t>
      </w:r>
      <w:r w:rsidR="00BC6FD1" w:rsidRPr="00620C0D">
        <w:t>oraz</w:t>
      </w:r>
      <w:r w:rsidR="00BA662C">
        <w:t xml:space="preserve"> </w:t>
      </w:r>
      <w:r w:rsidR="00BC6FD1" w:rsidRPr="00620C0D">
        <w:t>przedsiębiorców</w:t>
      </w:r>
      <w:r w:rsidR="00BA662C">
        <w:t xml:space="preserve"> </w:t>
      </w:r>
      <w:r w:rsidR="00BC6FD1" w:rsidRPr="00620C0D">
        <w:t>telekomunikacyjnych.</w:t>
      </w:r>
      <w:r w:rsidR="00BA662C">
        <w:t xml:space="preserve"> </w:t>
      </w:r>
      <w:r w:rsidR="00BC6FD1" w:rsidRPr="00620C0D">
        <w:t>Dlatego</w:t>
      </w:r>
      <w:r w:rsidR="00BA662C">
        <w:t xml:space="preserve"> </w:t>
      </w:r>
      <w:r w:rsidR="00BC6FD1" w:rsidRPr="00620C0D">
        <w:t>zakaz</w:t>
      </w:r>
      <w:r w:rsidR="00BA662C">
        <w:t xml:space="preserve"> </w:t>
      </w:r>
      <w:r w:rsidR="00BC6FD1" w:rsidRPr="00620C0D">
        <w:t>tych</w:t>
      </w:r>
      <w:r w:rsidR="00BA662C">
        <w:t xml:space="preserve"> </w:t>
      </w:r>
      <w:r w:rsidR="00BC6FD1" w:rsidRPr="00620C0D">
        <w:t>nadużyć</w:t>
      </w:r>
      <w:r w:rsidR="00BA662C">
        <w:t xml:space="preserve"> </w:t>
      </w:r>
      <w:r w:rsidR="00BC6FD1" w:rsidRPr="00620C0D">
        <w:t>powinien</w:t>
      </w:r>
      <w:r w:rsidR="00BA662C">
        <w:t xml:space="preserve"> </w:t>
      </w:r>
      <w:r w:rsidR="00BC6FD1" w:rsidRPr="00620C0D">
        <w:t>by</w:t>
      </w:r>
      <w:r w:rsidR="00BC6FD1" w:rsidRPr="006D575F">
        <w:t>ć</w:t>
      </w:r>
      <w:r w:rsidR="00BA662C">
        <w:t xml:space="preserve"> </w:t>
      </w:r>
      <w:r w:rsidR="00BC6FD1" w:rsidRPr="006D575F">
        <w:t>obwarowany</w:t>
      </w:r>
      <w:r w:rsidR="00BA662C">
        <w:t xml:space="preserve"> </w:t>
      </w:r>
      <w:r w:rsidR="00BC6FD1" w:rsidRPr="006D575F">
        <w:t>sankcją.</w:t>
      </w:r>
      <w:r w:rsidR="00BA662C">
        <w:t xml:space="preserve"> </w:t>
      </w:r>
      <w:r w:rsidR="001E1362" w:rsidRPr="006D575F">
        <w:t>Z</w:t>
      </w:r>
      <w:r w:rsidR="00BA662C">
        <w:t xml:space="preserve"> </w:t>
      </w:r>
      <w:r w:rsidR="00BC6FD1" w:rsidRPr="006D575F">
        <w:t>tego</w:t>
      </w:r>
      <w:r w:rsidR="00BA662C">
        <w:t xml:space="preserve"> </w:t>
      </w:r>
      <w:r w:rsidR="00BC6FD1" w:rsidRPr="006D575F">
        <w:t>powodu</w:t>
      </w:r>
      <w:r w:rsidR="00BA662C">
        <w:t xml:space="preserve"> </w:t>
      </w:r>
      <w:r w:rsidR="00BC6FD1" w:rsidRPr="006D575F">
        <w:t>uprawnia</w:t>
      </w:r>
      <w:r w:rsidR="00BA662C">
        <w:t xml:space="preserve"> </w:t>
      </w:r>
      <w:r w:rsidR="00BC6FD1" w:rsidRPr="006D575F">
        <w:t>się</w:t>
      </w:r>
      <w:r w:rsidR="00BA662C">
        <w:t xml:space="preserve"> </w:t>
      </w:r>
      <w:r w:rsidR="00BC6FD1" w:rsidRPr="006D575F">
        <w:t>Prezesa</w:t>
      </w:r>
      <w:r w:rsidR="00BA662C">
        <w:t xml:space="preserve"> </w:t>
      </w:r>
      <w:r w:rsidR="00BC6FD1" w:rsidRPr="006D575F">
        <w:t>UKE</w:t>
      </w:r>
      <w:r w:rsidR="00BA662C">
        <w:t xml:space="preserve"> </w:t>
      </w:r>
      <w:r w:rsidR="00BC6FD1" w:rsidRPr="006D575F">
        <w:t>do</w:t>
      </w:r>
      <w:r w:rsidR="00BA662C">
        <w:t xml:space="preserve"> </w:t>
      </w:r>
      <w:r w:rsidR="00BC6FD1" w:rsidRPr="006D575F">
        <w:t>nakładania</w:t>
      </w:r>
      <w:r w:rsidR="00BA662C">
        <w:t xml:space="preserve"> </w:t>
      </w:r>
      <w:r w:rsidR="00BC6FD1" w:rsidRPr="009553E2">
        <w:t>administracyjnej</w:t>
      </w:r>
      <w:r w:rsidR="00BA662C">
        <w:t xml:space="preserve"> </w:t>
      </w:r>
      <w:r w:rsidR="00BC6FD1" w:rsidRPr="009553E2">
        <w:t>kary</w:t>
      </w:r>
      <w:r w:rsidR="00BA662C">
        <w:t xml:space="preserve"> </w:t>
      </w:r>
      <w:r w:rsidR="00BC6FD1" w:rsidRPr="009553E2">
        <w:t>pieniężnej</w:t>
      </w:r>
      <w:r w:rsidR="00BA662C">
        <w:t xml:space="preserve"> </w:t>
      </w:r>
      <w:r w:rsidR="00BC6FD1" w:rsidRPr="009553E2">
        <w:t>na</w:t>
      </w:r>
      <w:r w:rsidR="00BA662C">
        <w:t xml:space="preserve"> </w:t>
      </w:r>
      <w:r w:rsidR="00BC6FD1" w:rsidRPr="009553E2">
        <w:t>przedsiębiorców</w:t>
      </w:r>
      <w:r w:rsidR="00BA662C">
        <w:t xml:space="preserve"> </w:t>
      </w:r>
      <w:r w:rsidR="00BC6FD1" w:rsidRPr="009553E2">
        <w:t>telekomunikacyjnych,</w:t>
      </w:r>
      <w:r w:rsidR="00BA662C">
        <w:t xml:space="preserve"> </w:t>
      </w:r>
      <w:r w:rsidR="00BC6FD1" w:rsidRPr="009553E2">
        <w:t>którzy</w:t>
      </w:r>
      <w:r w:rsidR="00BA662C">
        <w:t xml:space="preserve"> </w:t>
      </w:r>
      <w:r w:rsidR="00BC6FD1" w:rsidRPr="009553E2">
        <w:t>dopuszczają</w:t>
      </w:r>
      <w:r w:rsidR="00BA662C">
        <w:t xml:space="preserve"> </w:t>
      </w:r>
      <w:r w:rsidR="00BC6FD1" w:rsidRPr="009553E2">
        <w:t>się</w:t>
      </w:r>
      <w:r w:rsidR="00BA662C">
        <w:t xml:space="preserve"> </w:t>
      </w:r>
      <w:r w:rsidR="00BC6FD1" w:rsidRPr="009553E2">
        <w:t>tych</w:t>
      </w:r>
      <w:r w:rsidR="00BA662C">
        <w:t xml:space="preserve"> </w:t>
      </w:r>
      <w:r w:rsidR="00BC6FD1" w:rsidRPr="009553E2">
        <w:t>nadużyć.</w:t>
      </w:r>
      <w:r w:rsidR="00BA662C">
        <w:t xml:space="preserve"> </w:t>
      </w:r>
      <w:r w:rsidR="00BC6FD1" w:rsidRPr="009553E2">
        <w:t>Dzięki</w:t>
      </w:r>
      <w:r w:rsidR="00BA662C">
        <w:t xml:space="preserve"> </w:t>
      </w:r>
      <w:r w:rsidR="00BC6FD1" w:rsidRPr="009553E2">
        <w:t>temu</w:t>
      </w:r>
      <w:r w:rsidR="00BA662C">
        <w:t xml:space="preserve"> </w:t>
      </w:r>
      <w:r w:rsidR="00BC6FD1" w:rsidRPr="009553E2">
        <w:t>Prezes</w:t>
      </w:r>
      <w:r w:rsidR="00BA662C">
        <w:t xml:space="preserve"> </w:t>
      </w:r>
      <w:r w:rsidR="00BC6FD1" w:rsidRPr="009553E2">
        <w:t>UKE</w:t>
      </w:r>
      <w:r w:rsidR="00BA662C">
        <w:t xml:space="preserve"> </w:t>
      </w:r>
      <w:r w:rsidR="00BC6FD1" w:rsidRPr="009553E2">
        <w:t>będzie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BC6FD1" w:rsidRPr="009553E2">
        <w:t>stanie</w:t>
      </w:r>
      <w:r w:rsidR="00BA662C">
        <w:t xml:space="preserve"> </w:t>
      </w:r>
      <w:r w:rsidR="00BC6FD1" w:rsidRPr="009553E2">
        <w:t>reagować</w:t>
      </w:r>
      <w:r w:rsidR="00BA662C">
        <w:t xml:space="preserve"> </w:t>
      </w:r>
      <w:r w:rsidR="00BC6FD1" w:rsidRPr="009553E2">
        <w:t>na</w:t>
      </w:r>
      <w:r w:rsidR="00BA662C">
        <w:t xml:space="preserve"> </w:t>
      </w:r>
      <w:r w:rsidR="00BC6FD1" w:rsidRPr="009553E2">
        <w:t>pojawiające</w:t>
      </w:r>
      <w:r w:rsidR="00BA662C">
        <w:t xml:space="preserve"> </w:t>
      </w:r>
      <w:r w:rsidR="00BC6FD1" w:rsidRPr="009553E2">
        <w:t>się</w:t>
      </w:r>
      <w:r w:rsidR="00BA662C">
        <w:t xml:space="preserve"> </w:t>
      </w:r>
      <w:r w:rsidR="00BC6FD1" w:rsidRPr="009553E2">
        <w:t>nadużycia</w:t>
      </w:r>
      <w:r w:rsidR="00BA662C">
        <w:t xml:space="preserve"> </w:t>
      </w:r>
      <w:r w:rsidR="00E210F2">
        <w:t>(ust.</w:t>
      </w:r>
      <w:r w:rsidR="00BA662C">
        <w:t xml:space="preserve"> </w:t>
      </w:r>
      <w:r w:rsidR="00E210F2">
        <w:t>1)</w:t>
      </w:r>
      <w:r w:rsidR="00BC6FD1" w:rsidRPr="009553E2">
        <w:t>.</w:t>
      </w:r>
      <w:r w:rsidR="00BA662C">
        <w:t xml:space="preserve"> </w:t>
      </w:r>
      <w:r w:rsidR="00BC6FD1" w:rsidRPr="009553E2">
        <w:t>Kara</w:t>
      </w:r>
      <w:r w:rsidR="00BA662C">
        <w:t xml:space="preserve"> </w:t>
      </w:r>
      <w:r w:rsidR="00BC6FD1" w:rsidRPr="009553E2">
        <w:t>ta</w:t>
      </w:r>
      <w:r w:rsidR="00BA662C">
        <w:t xml:space="preserve"> </w:t>
      </w:r>
      <w:r w:rsidR="00BC6FD1" w:rsidRPr="009553E2">
        <w:t>będzie</w:t>
      </w:r>
      <w:r w:rsidR="00BA662C">
        <w:t xml:space="preserve"> </w:t>
      </w:r>
      <w:r w:rsidR="00BC6FD1" w:rsidRPr="009553E2">
        <w:t>miała</w:t>
      </w:r>
      <w:r w:rsidR="00BA662C">
        <w:t xml:space="preserve"> </w:t>
      </w:r>
      <w:r w:rsidR="00BC6FD1" w:rsidRPr="009553E2">
        <w:t>charakter</w:t>
      </w:r>
      <w:r w:rsidR="00BA662C">
        <w:t xml:space="preserve"> </w:t>
      </w:r>
      <w:r w:rsidR="00BC6FD1" w:rsidRPr="009553E2">
        <w:t>odstraszający</w:t>
      </w:r>
      <w:r w:rsidR="00BA662C">
        <w:t xml:space="preserve"> </w:t>
      </w:r>
      <w:r w:rsidR="00BC6FD1" w:rsidRPr="009553E2">
        <w:t>oraz</w:t>
      </w:r>
      <w:r w:rsidR="00BA662C">
        <w:t xml:space="preserve"> </w:t>
      </w:r>
      <w:r w:rsidR="00BC6FD1" w:rsidRPr="009553E2">
        <w:t>represyjny.</w:t>
      </w:r>
      <w:r w:rsidR="00BA662C">
        <w:t xml:space="preserve"> </w:t>
      </w:r>
      <w:r w:rsidR="00BC6FD1" w:rsidRPr="009553E2">
        <w:t>Jednocześnie</w:t>
      </w:r>
      <w:r w:rsidR="00BA662C">
        <w:t xml:space="preserve"> </w:t>
      </w:r>
      <w:r w:rsidR="00BC6FD1" w:rsidRPr="009553E2">
        <w:t>wyłącza</w:t>
      </w:r>
      <w:r w:rsidR="00BA662C">
        <w:t xml:space="preserve"> </w:t>
      </w:r>
      <w:r w:rsidR="00BC6FD1" w:rsidRPr="009553E2">
        <w:t>się</w:t>
      </w:r>
      <w:r w:rsidR="00BA662C">
        <w:t xml:space="preserve"> </w:t>
      </w:r>
      <w:r w:rsidR="00BC6FD1" w:rsidRPr="009553E2">
        <w:t>nakładanie</w:t>
      </w:r>
      <w:r w:rsidR="00BA662C">
        <w:t xml:space="preserve"> </w:t>
      </w:r>
      <w:r w:rsidR="00284ADC" w:rsidRPr="009553E2">
        <w:t>tej</w:t>
      </w:r>
      <w:r w:rsidR="00BA662C">
        <w:t xml:space="preserve"> </w:t>
      </w:r>
      <w:r w:rsidR="00BC6FD1" w:rsidRPr="009553E2">
        <w:t>kary</w:t>
      </w:r>
      <w:r w:rsidR="00BA662C">
        <w:t xml:space="preserve"> </w:t>
      </w:r>
      <w:r w:rsidR="00BC6FD1" w:rsidRPr="009553E2">
        <w:t>na</w:t>
      </w:r>
      <w:r w:rsidR="00BA662C">
        <w:t xml:space="preserve"> </w:t>
      </w:r>
      <w:r w:rsidR="00BC6FD1" w:rsidRPr="009553E2">
        <w:t>przedsiębiorcę</w:t>
      </w:r>
      <w:r w:rsidR="00BA662C">
        <w:t xml:space="preserve"> </w:t>
      </w:r>
      <w:r w:rsidR="00BC6FD1" w:rsidRPr="009553E2">
        <w:t>telekomunikacyjnego,</w:t>
      </w:r>
      <w:r w:rsidR="00BA662C">
        <w:t xml:space="preserve"> </w:t>
      </w:r>
      <w:r w:rsidR="00BC6FD1" w:rsidRPr="009553E2">
        <w:t>który</w:t>
      </w:r>
      <w:r w:rsidR="00BA662C">
        <w:t xml:space="preserve"> </w:t>
      </w:r>
      <w:r w:rsidR="00BC6FD1" w:rsidRPr="009553E2">
        <w:t>jest</w:t>
      </w:r>
      <w:r w:rsidR="00BA662C">
        <w:t xml:space="preserve"> </w:t>
      </w:r>
      <w:r w:rsidR="00BC6FD1" w:rsidRPr="009553E2">
        <w:t>osobą</w:t>
      </w:r>
      <w:r w:rsidR="00BA662C">
        <w:t xml:space="preserve"> </w:t>
      </w:r>
      <w:r w:rsidR="00BC6FD1" w:rsidRPr="009553E2">
        <w:t>fizyczną</w:t>
      </w:r>
      <w:r w:rsidR="00BA662C">
        <w:t xml:space="preserve"> </w:t>
      </w:r>
      <w:r w:rsidR="005938C8">
        <w:t>–</w:t>
      </w:r>
      <w:r w:rsidR="00BA662C">
        <w:t xml:space="preserve"> </w:t>
      </w:r>
      <w:r w:rsidR="005938C8">
        <w:t>wprowadza</w:t>
      </w:r>
      <w:r w:rsidR="00BA662C">
        <w:t xml:space="preserve"> </w:t>
      </w:r>
      <w:r w:rsidR="005938C8">
        <w:t>się</w:t>
      </w:r>
      <w:r w:rsidR="00BA662C">
        <w:t xml:space="preserve"> </w:t>
      </w:r>
      <w:r w:rsidR="005938C8">
        <w:t>przepis</w:t>
      </w:r>
      <w:r w:rsidR="006B352D">
        <w:t>,</w:t>
      </w:r>
      <w:r w:rsidR="00BA662C">
        <w:t xml:space="preserve"> </w:t>
      </w:r>
      <w:r w:rsidR="005938C8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5938C8">
        <w:t>którym</w:t>
      </w:r>
      <w:r w:rsidR="00BA662C">
        <w:t xml:space="preserve"> </w:t>
      </w:r>
      <w:r w:rsidR="005938C8">
        <w:t>osoba</w:t>
      </w:r>
      <w:r w:rsidR="00BA662C">
        <w:t xml:space="preserve"> </w:t>
      </w:r>
      <w:r w:rsidR="005938C8">
        <w:t>fizyczna,</w:t>
      </w:r>
      <w:r w:rsidR="00BA662C">
        <w:t xml:space="preserve"> </w:t>
      </w:r>
      <w:r w:rsidR="005938C8">
        <w:t>za</w:t>
      </w:r>
      <w:r w:rsidR="00BA662C">
        <w:t xml:space="preserve"> </w:t>
      </w:r>
      <w:r w:rsidR="005938C8">
        <w:t>czyn</w:t>
      </w:r>
      <w:r w:rsidR="00BA662C">
        <w:t xml:space="preserve"> </w:t>
      </w:r>
      <w:r w:rsidR="005938C8">
        <w:t>wyczerpujący</w:t>
      </w:r>
      <w:r w:rsidR="00BA662C">
        <w:t xml:space="preserve"> </w:t>
      </w:r>
      <w:r w:rsidR="005938C8">
        <w:t>znamiona</w:t>
      </w:r>
      <w:r w:rsidR="00BA662C">
        <w:t xml:space="preserve"> </w:t>
      </w:r>
      <w:r w:rsidR="005938C8"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5938C8">
        <w:t>komunikacji</w:t>
      </w:r>
      <w:r w:rsidR="00BA662C">
        <w:t xml:space="preserve"> </w:t>
      </w:r>
      <w:r w:rsidR="005938C8">
        <w:t>elektronicznej</w:t>
      </w:r>
      <w:r w:rsidR="00BA662C">
        <w:t xml:space="preserve"> </w:t>
      </w:r>
      <w:r w:rsidR="005938C8">
        <w:t>oraz</w:t>
      </w:r>
      <w:r w:rsidR="00BA662C">
        <w:t xml:space="preserve"> </w:t>
      </w:r>
      <w:r w:rsidR="005938C8">
        <w:t>przestępstwa,</w:t>
      </w:r>
      <w:r w:rsidR="00BA662C">
        <w:t xml:space="preserve"> </w:t>
      </w:r>
      <w:r w:rsidR="005938C8">
        <w:t>podlega</w:t>
      </w:r>
      <w:r w:rsidR="00BA662C">
        <w:t xml:space="preserve"> </w:t>
      </w:r>
      <w:r w:rsidR="005938C8">
        <w:t>wyłącznie</w:t>
      </w:r>
      <w:r w:rsidR="00BA662C">
        <w:t xml:space="preserve"> </w:t>
      </w:r>
      <w:r w:rsidR="005938C8">
        <w:t>odpowiedzialności</w:t>
      </w:r>
      <w:r w:rsidR="00BA662C">
        <w:t xml:space="preserve"> </w:t>
      </w:r>
      <w:r w:rsidR="005938C8">
        <w:t>karnej</w:t>
      </w:r>
      <w:r w:rsidR="00BA662C">
        <w:t xml:space="preserve"> </w:t>
      </w:r>
      <w:r w:rsidR="00E210F2">
        <w:t>(ust.</w:t>
      </w:r>
      <w:r w:rsidR="00BA662C">
        <w:t xml:space="preserve"> </w:t>
      </w:r>
      <w:r w:rsidR="00E210F2">
        <w:t>2)</w:t>
      </w:r>
      <w:r w:rsidR="005938C8">
        <w:rPr>
          <w:rStyle w:val="Odwoanieprzypisudolnego"/>
        </w:rPr>
        <w:footnoteReference w:id="43"/>
      </w:r>
      <w:r w:rsidR="00BC6FD1" w:rsidRPr="009553E2">
        <w:t>.</w:t>
      </w:r>
      <w:r w:rsidR="00BA662C">
        <w:t xml:space="preserve"> </w:t>
      </w:r>
      <w:r w:rsidR="00BC6FD1" w:rsidRPr="009553E2">
        <w:t>Jest</w:t>
      </w:r>
      <w:r w:rsidR="00BA662C">
        <w:t xml:space="preserve"> </w:t>
      </w:r>
      <w:r w:rsidR="00BC6FD1" w:rsidRPr="009553E2">
        <w:t>to</w:t>
      </w:r>
      <w:r w:rsidR="00BA662C">
        <w:t xml:space="preserve"> </w:t>
      </w:r>
      <w:r w:rsidR="00BC6FD1" w:rsidRPr="009553E2">
        <w:t>spowodowane</w:t>
      </w:r>
      <w:r w:rsidR="00BA662C">
        <w:t xml:space="preserve"> </w:t>
      </w:r>
      <w:r w:rsidR="00BC6FD1" w:rsidRPr="009553E2">
        <w:t>tym,</w:t>
      </w:r>
      <w:r w:rsidR="00BA662C">
        <w:t xml:space="preserve"> </w:t>
      </w:r>
      <w:r w:rsidR="00BC6FD1" w:rsidRPr="009553E2">
        <w:t>że</w:t>
      </w:r>
      <w:r w:rsidR="00BA662C">
        <w:t xml:space="preserve"> </w:t>
      </w:r>
      <w:r w:rsidR="00BC6FD1" w:rsidRPr="009553E2">
        <w:t>tacy</w:t>
      </w:r>
      <w:r w:rsidR="00BA662C">
        <w:t xml:space="preserve"> </w:t>
      </w:r>
      <w:r w:rsidR="00BC6FD1" w:rsidRPr="009553E2">
        <w:t>przedsiębiorcy</w:t>
      </w:r>
      <w:r w:rsidR="00BA662C">
        <w:t xml:space="preserve"> </w:t>
      </w:r>
      <w:r w:rsidR="00BC6FD1" w:rsidRPr="009553E2">
        <w:t>będą</w:t>
      </w:r>
      <w:r w:rsidR="00BA662C">
        <w:t xml:space="preserve"> </w:t>
      </w:r>
      <w:r w:rsidR="00BC6FD1" w:rsidRPr="009553E2">
        <w:t>odpowiadali</w:t>
      </w:r>
      <w:r w:rsidR="00BA662C">
        <w:t xml:space="preserve"> </w:t>
      </w:r>
      <w:r w:rsidR="00BC6FD1" w:rsidRPr="009553E2">
        <w:t>karnie</w:t>
      </w:r>
      <w:r w:rsidR="00BA662C">
        <w:t xml:space="preserve"> </w:t>
      </w:r>
      <w:r w:rsidR="00BC6FD1" w:rsidRPr="009553E2">
        <w:t>za</w:t>
      </w:r>
      <w:r w:rsidR="00BA662C">
        <w:t xml:space="preserve"> </w:t>
      </w:r>
      <w:r w:rsidR="00BC6FD1" w:rsidRPr="009553E2">
        <w:t>dopuszczanie</w:t>
      </w:r>
      <w:r w:rsidR="00BA662C">
        <w:t xml:space="preserve"> </w:t>
      </w:r>
      <w:r w:rsidR="00BC6FD1" w:rsidRPr="009553E2">
        <w:t>się</w:t>
      </w:r>
      <w:r w:rsidR="00BA662C">
        <w:t xml:space="preserve"> </w:t>
      </w:r>
      <w:r w:rsidR="00BC6FD1" w:rsidRPr="009553E2">
        <w:t>nadużyć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BC6FD1" w:rsidRPr="009553E2">
        <w:t>2</w:t>
      </w:r>
      <w:r w:rsidR="002A6911" w:rsidRPr="009553E2">
        <w:t>2</w:t>
      </w:r>
      <w:bookmarkStart w:id="3" w:name="_Hlk122589795"/>
      <w:r w:rsidR="00827ED2">
        <w:t>–</w:t>
      </w:r>
      <w:bookmarkEnd w:id="3"/>
      <w:r w:rsidR="00BC6FD1" w:rsidRPr="009553E2">
        <w:t>2</w:t>
      </w:r>
      <w:r w:rsidR="001E1362" w:rsidRPr="009553E2">
        <w:t>5</w:t>
      </w:r>
      <w:r w:rsidR="00BA662C">
        <w:t xml:space="preserve"> </w:t>
      </w:r>
      <w:r w:rsidR="00BC6FD1" w:rsidRPr="009553E2">
        <w:t>niniejszego</w:t>
      </w:r>
      <w:r w:rsidR="00BA662C">
        <w:t xml:space="preserve"> </w:t>
      </w:r>
      <w:r w:rsidR="00BC6FD1" w:rsidRPr="009553E2">
        <w:t>projektu</w:t>
      </w:r>
      <w:r w:rsidR="00BA662C">
        <w:t xml:space="preserve"> </w:t>
      </w:r>
      <w:r w:rsidR="00BC6FD1" w:rsidRPr="009553E2">
        <w:t>ustawy</w:t>
      </w:r>
      <w:r w:rsidR="00BA662C">
        <w:t xml:space="preserve"> </w:t>
      </w:r>
      <w:r w:rsidR="00BC6FD1" w:rsidRPr="009553E2">
        <w:t>oraz</w:t>
      </w:r>
      <w:r w:rsidR="00BA662C">
        <w:t xml:space="preserve"> </w:t>
      </w:r>
      <w:r w:rsidR="003C2D86">
        <w:t>z</w:t>
      </w:r>
      <w:r w:rsidR="00BA662C">
        <w:t xml:space="preserve"> </w:t>
      </w:r>
      <w:r w:rsidR="00BC6FD1" w:rsidRPr="009553E2">
        <w:t>innych</w:t>
      </w:r>
      <w:r w:rsidR="00BA662C">
        <w:t xml:space="preserve"> </w:t>
      </w:r>
      <w:r w:rsidR="00BC6FD1" w:rsidRPr="009553E2">
        <w:t>artykułów</w:t>
      </w:r>
      <w:r w:rsidR="00BA662C">
        <w:t xml:space="preserve"> </w:t>
      </w:r>
      <w:r w:rsidR="005635B4">
        <w:t xml:space="preserve">ustawy z dnia </w:t>
      </w:r>
      <w:r w:rsidR="005635B4" w:rsidRPr="005635B4">
        <w:t>6</w:t>
      </w:r>
      <w:r w:rsidR="0021790C">
        <w:t> </w:t>
      </w:r>
      <w:r w:rsidR="005635B4" w:rsidRPr="005635B4">
        <w:t xml:space="preserve">czerwca 1997 r. </w:t>
      </w:r>
      <w:r w:rsidR="006B352D">
        <w:t>–</w:t>
      </w:r>
      <w:r w:rsidR="005635B4">
        <w:t xml:space="preserve"> </w:t>
      </w:r>
      <w:r w:rsidR="00BC6FD1" w:rsidRPr="009553E2">
        <w:t>Kodeks</w:t>
      </w:r>
      <w:r w:rsidR="00BA662C">
        <w:t xml:space="preserve"> </w:t>
      </w:r>
      <w:r w:rsidR="00BC6FD1" w:rsidRPr="009553E2">
        <w:t>karn</w:t>
      </w:r>
      <w:r w:rsidR="005635B4">
        <w:t>y</w:t>
      </w:r>
      <w:r w:rsidR="00BA662C">
        <w:t xml:space="preserve"> </w:t>
      </w:r>
      <w:r w:rsidR="005635B4">
        <w:t xml:space="preserve">(Dz. U. z </w:t>
      </w:r>
      <w:r w:rsidR="005635B4" w:rsidRPr="005635B4">
        <w:t>2022 r. poz. 1138</w:t>
      </w:r>
      <w:r w:rsidR="005635B4">
        <w:t>, z późn. zm.)</w:t>
      </w:r>
      <w:r w:rsidR="005635B4" w:rsidRPr="005635B4">
        <w:t xml:space="preserve"> </w:t>
      </w:r>
      <w:r w:rsidR="00BC6FD1" w:rsidRPr="009553E2">
        <w:t>(np.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BC6FD1" w:rsidRPr="009553E2">
        <w:t>28</w:t>
      </w:r>
      <w:r w:rsidR="001E1362" w:rsidRPr="009553E2">
        <w:t>6</w:t>
      </w:r>
      <w:r w:rsidR="005635B4">
        <w:t xml:space="preserve"> </w:t>
      </w:r>
      <w:r w:rsidR="006B352D">
        <w:t>–</w:t>
      </w:r>
      <w:r w:rsidR="00BA662C">
        <w:t xml:space="preserve"> </w:t>
      </w:r>
      <w:r w:rsidR="00BC6FD1" w:rsidRPr="009553E2">
        <w:t>oszustwo,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BC6FD1" w:rsidRPr="009553E2">
        <w:t>28</w:t>
      </w:r>
      <w:r w:rsidR="001E1362" w:rsidRPr="009553E2">
        <w:t>7</w:t>
      </w:r>
      <w:r w:rsidR="005635B4">
        <w:t xml:space="preserve"> </w:t>
      </w:r>
      <w:r w:rsidR="00967B6E">
        <w:t xml:space="preserve">– </w:t>
      </w:r>
      <w:r w:rsidR="00BC6FD1" w:rsidRPr="009553E2">
        <w:t>oszustwo</w:t>
      </w:r>
      <w:r w:rsidR="00BA662C">
        <w:t xml:space="preserve"> </w:t>
      </w:r>
      <w:r w:rsidR="00BC6FD1" w:rsidRPr="009553E2">
        <w:t>komputerowe).</w:t>
      </w:r>
      <w:r w:rsidR="00BA662C">
        <w:t xml:space="preserve"> </w:t>
      </w:r>
      <w:r w:rsidR="0072667F" w:rsidRPr="009553E2">
        <w:t>Gdyby</w:t>
      </w:r>
      <w:r w:rsidR="00BA662C">
        <w:t xml:space="preserve"> </w:t>
      </w:r>
      <w:r w:rsidR="0072667F" w:rsidRPr="009553E2">
        <w:t>jeszcze</w:t>
      </w:r>
      <w:r w:rsidR="00BA662C">
        <w:t xml:space="preserve"> </w:t>
      </w:r>
      <w:r w:rsidR="0072667F" w:rsidRPr="009553E2">
        <w:t>Prezes</w:t>
      </w:r>
      <w:r w:rsidR="00BA662C">
        <w:t xml:space="preserve"> </w:t>
      </w:r>
      <w:r w:rsidR="0072667F" w:rsidRPr="009553E2">
        <w:t>UKE</w:t>
      </w:r>
      <w:r w:rsidR="00BA662C">
        <w:t xml:space="preserve"> </w:t>
      </w:r>
      <w:r w:rsidR="0072667F" w:rsidRPr="009553E2">
        <w:t>nakładał</w:t>
      </w:r>
      <w:r w:rsidR="00BA662C">
        <w:t xml:space="preserve"> </w:t>
      </w:r>
      <w:r w:rsidR="0072667F" w:rsidRPr="009553E2">
        <w:t>za</w:t>
      </w:r>
      <w:r w:rsidR="00BA662C">
        <w:t xml:space="preserve"> </w:t>
      </w:r>
      <w:r w:rsidR="0072667F" w:rsidRPr="009553E2">
        <w:t>ten</w:t>
      </w:r>
      <w:r w:rsidR="00BA662C">
        <w:t xml:space="preserve"> </w:t>
      </w:r>
      <w:r w:rsidR="0072667F" w:rsidRPr="009553E2">
        <w:t>sam</w:t>
      </w:r>
      <w:r w:rsidR="00BA662C">
        <w:t xml:space="preserve"> </w:t>
      </w:r>
      <w:r w:rsidR="0072667F" w:rsidRPr="009553E2">
        <w:t>czyn</w:t>
      </w:r>
      <w:r w:rsidR="00BA662C">
        <w:t xml:space="preserve"> </w:t>
      </w:r>
      <w:r w:rsidR="0072667F" w:rsidRPr="009553E2">
        <w:t>na</w:t>
      </w:r>
      <w:r w:rsidR="00BA662C">
        <w:t xml:space="preserve"> </w:t>
      </w:r>
      <w:r w:rsidR="0072667F" w:rsidRPr="009553E2">
        <w:t>tę</w:t>
      </w:r>
      <w:r w:rsidR="00BA662C">
        <w:t xml:space="preserve"> </w:t>
      </w:r>
      <w:r w:rsidR="0072667F" w:rsidRPr="009553E2">
        <w:t>samą</w:t>
      </w:r>
      <w:r w:rsidR="00BA662C">
        <w:t xml:space="preserve"> </w:t>
      </w:r>
      <w:r w:rsidR="0072667F" w:rsidRPr="009553E2">
        <w:t>osobę</w:t>
      </w:r>
      <w:r w:rsidR="00BA662C">
        <w:t xml:space="preserve"> </w:t>
      </w:r>
      <w:r w:rsidR="0072667F" w:rsidRPr="009553E2">
        <w:t>administracyjną</w:t>
      </w:r>
      <w:r w:rsidR="00BA662C">
        <w:t xml:space="preserve"> </w:t>
      </w:r>
      <w:r w:rsidR="0072667F" w:rsidRPr="009553E2">
        <w:t>karę</w:t>
      </w:r>
      <w:r w:rsidR="00BA662C">
        <w:t xml:space="preserve"> </w:t>
      </w:r>
      <w:r w:rsidR="0072667F" w:rsidRPr="009553E2">
        <w:t>pieniężną,</w:t>
      </w:r>
      <w:r w:rsidR="00BA662C">
        <w:t xml:space="preserve"> </w:t>
      </w:r>
      <w:r w:rsidR="0072667F" w:rsidRPr="009553E2">
        <w:t>to</w:t>
      </w:r>
      <w:r w:rsidR="00BA662C">
        <w:t xml:space="preserve"> </w:t>
      </w:r>
      <w:r w:rsidR="0072667F" w:rsidRPr="009553E2">
        <w:t>doszłoby</w:t>
      </w:r>
      <w:r w:rsidR="00BA662C">
        <w:t xml:space="preserve"> </w:t>
      </w:r>
      <w:r w:rsidR="0072667F" w:rsidRPr="009553E2">
        <w:t>do</w:t>
      </w:r>
      <w:r w:rsidR="00BA662C">
        <w:t xml:space="preserve"> </w:t>
      </w:r>
      <w:r w:rsidR="0072667F" w:rsidRPr="009553E2">
        <w:t>naruszenia</w:t>
      </w:r>
      <w:r w:rsidR="00BA662C">
        <w:t xml:space="preserve"> </w:t>
      </w:r>
      <w:r w:rsidR="0072667F" w:rsidRPr="009553E2">
        <w:t>konstytucyjnej</w:t>
      </w:r>
      <w:r w:rsidR="00BA662C">
        <w:t xml:space="preserve"> </w:t>
      </w:r>
      <w:r w:rsidR="0072667F" w:rsidRPr="009553E2">
        <w:t>zasady</w:t>
      </w:r>
      <w:r w:rsidR="00BA662C">
        <w:t xml:space="preserve"> </w:t>
      </w:r>
      <w:proofErr w:type="spellStart"/>
      <w:r w:rsidR="0072667F" w:rsidRPr="00B5522F">
        <w:rPr>
          <w:rStyle w:val="Kkursywa"/>
        </w:rPr>
        <w:t>ne</w:t>
      </w:r>
      <w:proofErr w:type="spellEnd"/>
      <w:r w:rsidR="00BA662C">
        <w:rPr>
          <w:rStyle w:val="Kkursywa"/>
        </w:rPr>
        <w:t xml:space="preserve"> </w:t>
      </w:r>
      <w:r w:rsidR="0072667F" w:rsidRPr="00B5522F">
        <w:rPr>
          <w:rStyle w:val="Kkursywa"/>
        </w:rPr>
        <w:t>bis</w:t>
      </w:r>
      <w:r w:rsidR="00BA662C">
        <w:rPr>
          <w:rStyle w:val="Kkursywa"/>
        </w:rPr>
        <w:t xml:space="preserve"> </w:t>
      </w:r>
      <w:r w:rsidR="0072667F" w:rsidRPr="00B5522F">
        <w:rPr>
          <w:rStyle w:val="Kkursywa"/>
        </w:rPr>
        <w:t>in</w:t>
      </w:r>
      <w:r w:rsidR="00BA662C">
        <w:rPr>
          <w:rStyle w:val="Kkursywa"/>
        </w:rPr>
        <w:t xml:space="preserve"> </w:t>
      </w:r>
      <w:proofErr w:type="spellStart"/>
      <w:r w:rsidR="0072667F" w:rsidRPr="00B5522F">
        <w:rPr>
          <w:rStyle w:val="Kkursywa"/>
        </w:rPr>
        <w:t>idem</w:t>
      </w:r>
      <w:proofErr w:type="spellEnd"/>
      <w:r w:rsidR="00BA662C">
        <w:t xml:space="preserve"> </w:t>
      </w:r>
      <w:r w:rsidR="0072667F" w:rsidRPr="00204440">
        <w:t>oraz</w:t>
      </w:r>
      <w:r w:rsidR="00BA662C">
        <w:t xml:space="preserve"> </w:t>
      </w:r>
      <w:r w:rsidR="0072667F" w:rsidRPr="00204440">
        <w:t>zasad</w:t>
      </w:r>
      <w:r w:rsidR="005938C8">
        <w:t>y</w:t>
      </w:r>
      <w:r w:rsidR="00BA662C">
        <w:t xml:space="preserve"> </w:t>
      </w:r>
      <w:r w:rsidR="0072667F" w:rsidRPr="00204440">
        <w:t>proporcjonalnej</w:t>
      </w:r>
      <w:r w:rsidR="00BA662C">
        <w:t xml:space="preserve"> </w:t>
      </w:r>
      <w:r w:rsidR="0072667F" w:rsidRPr="00204440">
        <w:t>reakcji</w:t>
      </w:r>
      <w:r w:rsidR="00BA662C">
        <w:t xml:space="preserve"> </w:t>
      </w:r>
      <w:r w:rsidR="0072667F" w:rsidRPr="00204440">
        <w:t>państwa</w:t>
      </w:r>
      <w:r w:rsidR="00BA662C">
        <w:t xml:space="preserve"> </w:t>
      </w:r>
      <w:r w:rsidR="0072667F" w:rsidRPr="00204440">
        <w:t>na</w:t>
      </w:r>
      <w:r w:rsidR="00BA662C">
        <w:t xml:space="preserve"> </w:t>
      </w:r>
      <w:r w:rsidR="0072667F" w:rsidRPr="00204440">
        <w:t>naruszenie</w:t>
      </w:r>
      <w:r w:rsidR="00BA662C">
        <w:t xml:space="preserve"> </w:t>
      </w:r>
      <w:r w:rsidR="0072667F" w:rsidRPr="00204440">
        <w:t>prawa,</w:t>
      </w:r>
      <w:r w:rsidR="00BA662C">
        <w:t xml:space="preserve"> </w:t>
      </w:r>
      <w:r w:rsidR="0072667F" w:rsidRPr="00204440">
        <w:t>wynikających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1E1362" w:rsidRPr="00E8029C">
        <w:t>2</w:t>
      </w:r>
      <w:r w:rsidR="00BA662C">
        <w:t xml:space="preserve"> </w:t>
      </w:r>
      <w:r w:rsidR="0072667F" w:rsidRPr="00E8029C">
        <w:t>Konstytucji</w:t>
      </w:r>
      <w:r w:rsidR="00E12B82">
        <w:t xml:space="preserve"> Rzeczypospolitej Polskiej</w:t>
      </w:r>
      <w:r w:rsidR="0072667F" w:rsidRPr="008F5BD4">
        <w:rPr>
          <w:rStyle w:val="Odwoanieprzypisudolnego"/>
        </w:rPr>
        <w:footnoteReference w:id="44"/>
      </w:r>
      <w:r w:rsidR="0072667F" w:rsidRPr="008F5BD4">
        <w:t>.</w:t>
      </w:r>
    </w:p>
    <w:p w14:paraId="11037B02" w14:textId="42DECC56" w:rsidR="00CE0006" w:rsidRPr="00620C0D" w:rsidRDefault="00CE0006" w:rsidP="00450082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Administracyjną</w:t>
      </w:r>
      <w:r w:rsidR="00BA662C">
        <w:t xml:space="preserve"> </w:t>
      </w:r>
      <w:r>
        <w:t>karę</w:t>
      </w:r>
      <w:r w:rsidR="00BA662C">
        <w:t xml:space="preserve"> </w:t>
      </w:r>
      <w:r>
        <w:t>pieniężną</w:t>
      </w:r>
      <w:r w:rsidR="00BA662C">
        <w:t xml:space="preserve"> </w:t>
      </w:r>
      <w:r>
        <w:t>wprowadza</w:t>
      </w:r>
      <w:r w:rsidR="00BA662C">
        <w:t xml:space="preserve"> </w:t>
      </w:r>
      <w:r>
        <w:t>się</w:t>
      </w:r>
      <w:r w:rsidR="00BA662C">
        <w:t xml:space="preserve"> </w:t>
      </w:r>
      <w:r>
        <w:t>za</w:t>
      </w:r>
      <w:r w:rsidR="00BA662C">
        <w:t xml:space="preserve"> </w:t>
      </w:r>
      <w:r>
        <w:t>cztery</w:t>
      </w:r>
      <w:r w:rsidR="00BA662C">
        <w:t xml:space="preserve"> </w:t>
      </w:r>
      <w:r>
        <w:t>wyżej</w:t>
      </w:r>
      <w:r w:rsidR="00BA662C">
        <w:t xml:space="preserve"> </w:t>
      </w:r>
      <w:r>
        <w:t>nazwane</w:t>
      </w:r>
      <w:r w:rsidR="00BA662C">
        <w:t xml:space="preserve"> </w:t>
      </w:r>
      <w:r w:rsidR="0049352B"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komunikacji</w:t>
      </w:r>
      <w:r w:rsidR="00BA662C">
        <w:t xml:space="preserve"> </w:t>
      </w:r>
      <w:r>
        <w:t>elektronicznej</w:t>
      </w:r>
      <w:r w:rsidR="0071723F">
        <w:t>,</w:t>
      </w:r>
      <w:r w:rsidR="00BA662C">
        <w:t xml:space="preserve"> </w:t>
      </w:r>
      <w:r w:rsidR="0071723F">
        <w:t>ponieważ</w:t>
      </w:r>
      <w:r w:rsidR="00BA662C">
        <w:t xml:space="preserve"> </w:t>
      </w:r>
      <w:r w:rsidR="0071723F">
        <w:t>są</w:t>
      </w:r>
      <w:r w:rsidR="00BA662C">
        <w:t xml:space="preserve"> </w:t>
      </w:r>
      <w:r w:rsidR="0071723F">
        <w:t>to</w:t>
      </w:r>
      <w:r w:rsidR="00BA662C">
        <w:t xml:space="preserve"> </w:t>
      </w:r>
      <w:r w:rsidR="0071723F">
        <w:t>obecnie</w:t>
      </w:r>
      <w:r w:rsidR="00BA662C">
        <w:t xml:space="preserve"> </w:t>
      </w:r>
      <w:r w:rsidR="0049352B">
        <w:t>najczęściej</w:t>
      </w:r>
      <w:r w:rsidR="00BA662C">
        <w:t xml:space="preserve"> </w:t>
      </w:r>
      <w:r w:rsidR="0049352B">
        <w:t>występujące</w:t>
      </w:r>
      <w:r w:rsidR="00BA662C">
        <w:t xml:space="preserve"> </w:t>
      </w:r>
      <w:r w:rsidR="0049352B">
        <w:t>postaci</w:t>
      </w:r>
      <w:r w:rsidR="00BA662C">
        <w:t xml:space="preserve"> </w:t>
      </w:r>
      <w:r w:rsidR="0049352B">
        <w:t>nadużyć.</w:t>
      </w:r>
      <w:r w:rsidR="00BA662C">
        <w:t xml:space="preserve"> </w:t>
      </w:r>
      <w:r w:rsidR="0049352B">
        <w:t>Za</w:t>
      </w:r>
      <w:r w:rsidR="00BA662C">
        <w:t xml:space="preserve"> </w:t>
      </w:r>
      <w:r w:rsidR="0049352B">
        <w:t>pozostałe</w:t>
      </w:r>
      <w:r w:rsidR="00BA662C">
        <w:t xml:space="preserve"> </w:t>
      </w:r>
      <w:r w:rsidR="0049352B">
        <w:t>przypadki</w:t>
      </w:r>
      <w:r w:rsidR="00BA662C">
        <w:t xml:space="preserve"> </w:t>
      </w:r>
      <w:r w:rsidR="0049352B">
        <w:t>nadużyć</w:t>
      </w:r>
      <w:r w:rsidR="00BA662C">
        <w:t xml:space="preserve"> </w:t>
      </w:r>
      <w:r w:rsidR="0049352B">
        <w:t>konkretny</w:t>
      </w:r>
      <w:r w:rsidR="00BA662C">
        <w:t xml:space="preserve"> </w:t>
      </w:r>
      <w:r w:rsidR="0049352B">
        <w:t>podmiot</w:t>
      </w:r>
      <w:r w:rsidR="00BA662C">
        <w:t xml:space="preserve"> </w:t>
      </w:r>
      <w:r w:rsidR="0049352B">
        <w:t>będzie</w:t>
      </w:r>
      <w:r w:rsidR="00BA662C">
        <w:t xml:space="preserve"> </w:t>
      </w:r>
      <w:r w:rsidR="0049352B">
        <w:t>mógł,</w:t>
      </w:r>
      <w:r w:rsidR="00BA662C">
        <w:t xml:space="preserve"> </w:t>
      </w:r>
      <w:r w:rsidR="0049352B">
        <w:t>na</w:t>
      </w:r>
      <w:r w:rsidR="00BA662C">
        <w:t xml:space="preserve"> </w:t>
      </w:r>
      <w:r w:rsidR="0049352B">
        <w:t>zasadach</w:t>
      </w:r>
      <w:r w:rsidR="00BA662C">
        <w:t xml:space="preserve"> </w:t>
      </w:r>
      <w:r w:rsidR="0049352B">
        <w:t>ogólnych,</w:t>
      </w:r>
      <w:r w:rsidR="00BA662C">
        <w:t xml:space="preserve"> </w:t>
      </w:r>
      <w:r w:rsidR="0049352B">
        <w:t>podlegać</w:t>
      </w:r>
      <w:r w:rsidR="00BA662C">
        <w:t xml:space="preserve"> </w:t>
      </w:r>
      <w:r w:rsidR="0049352B">
        <w:t>odpowiedzialności</w:t>
      </w:r>
      <w:r w:rsidR="00BA662C">
        <w:t xml:space="preserve"> </w:t>
      </w:r>
      <w:r w:rsidR="0049352B">
        <w:t>karnej,</w:t>
      </w:r>
      <w:r w:rsidR="00BA662C">
        <w:t xml:space="preserve"> </w:t>
      </w:r>
      <w:r w:rsidR="0049352B">
        <w:t>jeżeli</w:t>
      </w:r>
      <w:r w:rsidR="00BA662C">
        <w:t xml:space="preserve"> </w:t>
      </w:r>
      <w:r w:rsidR="0049352B">
        <w:t>będzie</w:t>
      </w:r>
      <w:r w:rsidR="00BA662C">
        <w:t xml:space="preserve"> </w:t>
      </w:r>
      <w:r w:rsidR="0049352B">
        <w:t>to</w:t>
      </w:r>
      <w:r w:rsidR="00BA662C">
        <w:t xml:space="preserve"> </w:t>
      </w:r>
      <w:r w:rsidR="0049352B">
        <w:t>przestępstwo,</w:t>
      </w:r>
      <w:r w:rsidR="00BA662C">
        <w:t xml:space="preserve"> </w:t>
      </w:r>
      <w:r w:rsidR="0049352B">
        <w:t>np.</w:t>
      </w:r>
      <w:r w:rsidR="00BA662C">
        <w:t xml:space="preserve"> </w:t>
      </w:r>
      <w:r w:rsidR="0049352B">
        <w:t>oszustwo.</w:t>
      </w:r>
      <w:r w:rsidR="00BA662C">
        <w:t xml:space="preserve"> </w:t>
      </w:r>
      <w:r w:rsidR="0049352B">
        <w:t>Zdaniem</w:t>
      </w:r>
      <w:r w:rsidR="00BA662C">
        <w:t xml:space="preserve"> </w:t>
      </w:r>
      <w:r w:rsidR="0049352B">
        <w:t>projektodawcy</w:t>
      </w:r>
      <w:r w:rsidR="00BA662C">
        <w:t xml:space="preserve"> </w:t>
      </w:r>
      <w:r w:rsidR="0049352B">
        <w:t>możliwa</w:t>
      </w:r>
      <w:r w:rsidR="00BA662C">
        <w:t xml:space="preserve"> </w:t>
      </w:r>
      <w:r w:rsidR="0049352B">
        <w:t>jest</w:t>
      </w:r>
      <w:r w:rsidR="00BA662C">
        <w:t xml:space="preserve"> </w:t>
      </w:r>
      <w:r w:rsidR="0049352B">
        <w:t>też</w:t>
      </w:r>
      <w:r w:rsidR="00BA662C">
        <w:t xml:space="preserve"> </w:t>
      </w:r>
      <w:r w:rsidR="0049352B">
        <w:t>odpowiedzialność</w:t>
      </w:r>
      <w:r w:rsidR="00BA662C">
        <w:t xml:space="preserve"> </w:t>
      </w:r>
      <w:r w:rsidR="0049352B">
        <w:t>cywilna,</w:t>
      </w:r>
      <w:r w:rsidR="00BA662C">
        <w:t xml:space="preserve"> </w:t>
      </w:r>
      <w:r w:rsidR="0049352B">
        <w:t>także</w:t>
      </w:r>
      <w:r w:rsidR="00BA662C">
        <w:t xml:space="preserve"> </w:t>
      </w:r>
      <w:r w:rsidR="0049352B">
        <w:t>na</w:t>
      </w:r>
      <w:r w:rsidR="00BA662C">
        <w:t xml:space="preserve"> </w:t>
      </w:r>
      <w:r w:rsidR="0049352B">
        <w:t>zasadach</w:t>
      </w:r>
      <w:r w:rsidR="00BA662C">
        <w:t xml:space="preserve"> </w:t>
      </w:r>
      <w:r w:rsidR="0049352B">
        <w:t>ogólnych</w:t>
      </w:r>
      <w:r w:rsidR="00BA662C">
        <w:t xml:space="preserve"> </w:t>
      </w:r>
      <w:r w:rsidR="0049352B">
        <w:t>określonych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250648">
        <w:t xml:space="preserve">ustawie z dnia </w:t>
      </w:r>
      <w:r w:rsidR="00250648" w:rsidRPr="00250648">
        <w:t>23 kwietnia 1964 r.</w:t>
      </w:r>
      <w:r w:rsidR="00250648">
        <w:t xml:space="preserve"> </w:t>
      </w:r>
      <w:r w:rsidR="00967B6E">
        <w:t>–</w:t>
      </w:r>
      <w:r w:rsidR="00250648">
        <w:t xml:space="preserve"> </w:t>
      </w:r>
      <w:r w:rsidR="0049352B">
        <w:t>Kodeks</w:t>
      </w:r>
      <w:r w:rsidR="00BA662C">
        <w:t xml:space="preserve"> </w:t>
      </w:r>
      <w:r w:rsidR="0049352B">
        <w:t>cywilny</w:t>
      </w:r>
      <w:r w:rsidR="00250648">
        <w:t xml:space="preserve"> (Dz. U.</w:t>
      </w:r>
      <w:r w:rsidR="00250648" w:rsidRPr="00250648">
        <w:t xml:space="preserve"> z 2022 r. poz.</w:t>
      </w:r>
      <w:r w:rsidR="0021790C">
        <w:t> </w:t>
      </w:r>
      <w:r w:rsidR="00250648" w:rsidRPr="00250648">
        <w:t>1360</w:t>
      </w:r>
      <w:r w:rsidR="00250648">
        <w:t>, z późn. zm.</w:t>
      </w:r>
      <w:r w:rsidR="00250648" w:rsidRPr="00250648">
        <w:t>)</w:t>
      </w:r>
      <w:r w:rsidR="0049352B">
        <w:t>.</w:t>
      </w:r>
    </w:p>
    <w:p w14:paraId="4D92AC34" w14:textId="77777777" w:rsidR="00886823" w:rsidRPr="00620C0D" w:rsidRDefault="00886823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bookmarkStart w:id="4" w:name="_Hlk127448682"/>
      <w:r w:rsidRPr="00620C0D">
        <w:t>Fakultatywnej</w:t>
      </w:r>
      <w:r w:rsidR="00BA662C">
        <w:t xml:space="preserve"> </w:t>
      </w:r>
      <w:r w:rsidRPr="00620C0D">
        <w:t>administracyjnej</w:t>
      </w:r>
      <w:r w:rsidR="00BA662C">
        <w:t xml:space="preserve"> </w:t>
      </w:r>
      <w:r w:rsidRPr="00620C0D">
        <w:t>karze</w:t>
      </w:r>
      <w:r w:rsidR="00BA662C">
        <w:t xml:space="preserve"> </w:t>
      </w:r>
      <w:r w:rsidRPr="00620C0D">
        <w:t>pieniężnej</w:t>
      </w:r>
      <w:r w:rsidR="00BA662C">
        <w:t xml:space="preserve"> </w:t>
      </w:r>
      <w:r w:rsidRPr="00620C0D">
        <w:t>będą</w:t>
      </w:r>
      <w:r w:rsidR="00BA662C">
        <w:t xml:space="preserve"> </w:t>
      </w:r>
      <w:r w:rsidRPr="00620C0D">
        <w:t>podlegali:</w:t>
      </w:r>
    </w:p>
    <w:p w14:paraId="0EE534BD" w14:textId="77777777" w:rsidR="00886823" w:rsidRPr="00620C0D" w:rsidRDefault="00886823" w:rsidP="00450082">
      <w:pPr>
        <w:pStyle w:val="NormalnyWeb"/>
        <w:numPr>
          <w:ilvl w:val="0"/>
          <w:numId w:val="90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620C0D">
        <w:rPr>
          <w:rFonts w:eastAsiaTheme="minorEastAsia"/>
        </w:rPr>
        <w:t>przedsiębiorca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telekomunikacyjny,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który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wypełnia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obowiązków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wskazanych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="00FA54A7">
        <w:rPr>
          <w:rFonts w:eastAsiaTheme="minorEastAsia"/>
        </w:rPr>
        <w:t>art.</w:t>
      </w:r>
      <w:r w:rsidR="00BA662C">
        <w:rPr>
          <w:rFonts w:eastAsiaTheme="minorEastAsia"/>
        </w:rPr>
        <w:t xml:space="preserve"> </w:t>
      </w:r>
      <w:r w:rsidR="00620C0D">
        <w:rPr>
          <w:rFonts w:eastAsiaTheme="minorEastAsia"/>
        </w:rPr>
        <w:t>5</w:t>
      </w:r>
      <w:r w:rsidRPr="00620C0D">
        <w:rPr>
          <w:rFonts w:eastAsiaTheme="minorEastAsia"/>
        </w:rPr>
        <w:t>,</w:t>
      </w:r>
      <w:r w:rsidR="00BA662C">
        <w:rPr>
          <w:rFonts w:eastAsiaTheme="minorEastAsia"/>
        </w:rPr>
        <w:t xml:space="preserve"> </w:t>
      </w:r>
      <w:r w:rsidR="00FA54A7">
        <w:rPr>
          <w:rFonts w:eastAsiaTheme="minorEastAsia"/>
        </w:rPr>
        <w:t>art.</w:t>
      </w:r>
      <w:r w:rsidR="00BA662C">
        <w:rPr>
          <w:rFonts w:eastAsiaTheme="minorEastAsia"/>
        </w:rPr>
        <w:t xml:space="preserve"> </w:t>
      </w:r>
      <w:r w:rsidR="00FA54A7">
        <w:rPr>
          <w:rFonts w:eastAsiaTheme="minorEastAsia"/>
        </w:rPr>
        <w:t>9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i</w:t>
      </w:r>
      <w:r w:rsidR="00BA662C">
        <w:rPr>
          <w:rFonts w:eastAsiaTheme="minorEastAsia"/>
        </w:rPr>
        <w:t xml:space="preserve"> </w:t>
      </w:r>
      <w:r w:rsidR="00FA54A7">
        <w:rPr>
          <w:rFonts w:eastAsiaTheme="minorEastAsia"/>
        </w:rPr>
        <w:t>art.</w:t>
      </w:r>
      <w:r w:rsidR="00BA662C">
        <w:rPr>
          <w:rFonts w:eastAsiaTheme="minorEastAsia"/>
        </w:rPr>
        <w:t xml:space="preserve"> </w:t>
      </w:r>
      <w:r w:rsidR="00620C0D">
        <w:rPr>
          <w:rFonts w:eastAsiaTheme="minorEastAsia"/>
        </w:rPr>
        <w:t>1</w:t>
      </w:r>
      <w:r w:rsidR="00FA54A7">
        <w:rPr>
          <w:rFonts w:eastAsiaTheme="minorEastAsia"/>
        </w:rPr>
        <w:t>0</w:t>
      </w:r>
      <w:r w:rsidR="00BA662C">
        <w:rPr>
          <w:rFonts w:eastAsiaTheme="minorEastAsia"/>
        </w:rPr>
        <w:t xml:space="preserve"> </w:t>
      </w:r>
      <w:r w:rsidR="00FA54A7">
        <w:rPr>
          <w:rFonts w:eastAsiaTheme="minorEastAsia"/>
        </w:rPr>
        <w:t>ust.</w:t>
      </w:r>
      <w:r w:rsidR="00BA662C">
        <w:rPr>
          <w:rFonts w:eastAsiaTheme="minorEastAsia"/>
        </w:rPr>
        <w:t xml:space="preserve"> </w:t>
      </w:r>
      <w:r w:rsidR="007C55B3">
        <w:rPr>
          <w:rFonts w:eastAsiaTheme="minorEastAsia"/>
        </w:rPr>
        <w:t>15 lub 16</w:t>
      </w:r>
      <w:r w:rsidRPr="00620C0D">
        <w:rPr>
          <w:rFonts w:eastAsiaTheme="minorEastAsia"/>
        </w:rPr>
        <w:t>,</w:t>
      </w:r>
    </w:p>
    <w:p w14:paraId="0A24F514" w14:textId="2043A601" w:rsidR="00886823" w:rsidRPr="00FF0665" w:rsidRDefault="00886823" w:rsidP="00450082">
      <w:pPr>
        <w:pStyle w:val="NormalnyWeb"/>
        <w:numPr>
          <w:ilvl w:val="0"/>
          <w:numId w:val="90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620C0D">
        <w:rPr>
          <w:rFonts w:eastAsiaTheme="minorEastAsia"/>
        </w:rPr>
        <w:t>dostawca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poczty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elektronicznej,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który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nie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wypełnia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obowiązków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wskazanych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="00FA54A7">
        <w:rPr>
          <w:rFonts w:eastAsiaTheme="minorEastAsia"/>
        </w:rPr>
        <w:t>art.</w:t>
      </w:r>
      <w:r w:rsidR="00BA662C">
        <w:rPr>
          <w:rFonts w:eastAsiaTheme="minorEastAsia"/>
        </w:rPr>
        <w:t xml:space="preserve"> </w:t>
      </w:r>
      <w:r w:rsidRPr="00FF0665">
        <w:rPr>
          <w:rFonts w:eastAsiaTheme="minorEastAsia"/>
        </w:rPr>
        <w:t>1</w:t>
      </w:r>
      <w:r w:rsidR="00FA54A7">
        <w:rPr>
          <w:rFonts w:eastAsiaTheme="minorEastAsia"/>
        </w:rPr>
        <w:t>7</w:t>
      </w:r>
      <w:r w:rsidR="00BA662C">
        <w:rPr>
          <w:rFonts w:eastAsiaTheme="minorEastAsia"/>
        </w:rPr>
        <w:t xml:space="preserve"> </w:t>
      </w:r>
      <w:r w:rsidR="00FA54A7">
        <w:rPr>
          <w:rFonts w:eastAsiaTheme="minorEastAsia"/>
        </w:rPr>
        <w:t>ust.</w:t>
      </w:r>
      <w:r w:rsidR="00826C00">
        <w:rPr>
          <w:rFonts w:eastAsiaTheme="minorEastAsia"/>
        </w:rPr>
        <w:t> </w:t>
      </w:r>
      <w:r w:rsidR="001E1362" w:rsidRPr="00FF0665">
        <w:rPr>
          <w:rFonts w:eastAsiaTheme="minorEastAsia"/>
        </w:rPr>
        <w:t>1</w:t>
      </w:r>
      <w:r w:rsidR="00CA2200" w:rsidRPr="00513910">
        <w:rPr>
          <w:rFonts w:eastAsiaTheme="minorEastAsia"/>
        </w:rPr>
        <w:t>,</w:t>
      </w:r>
    </w:p>
    <w:p w14:paraId="46DABF81" w14:textId="6FD2A925" w:rsidR="009C2AF6" w:rsidRPr="0024375B" w:rsidRDefault="00886823" w:rsidP="00450082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bookmarkStart w:id="5" w:name="_Hlk127448927"/>
      <w:bookmarkEnd w:id="4"/>
      <w:r w:rsidRPr="00FF0665">
        <w:t>jeżeli</w:t>
      </w:r>
      <w:r w:rsidR="00BA662C">
        <w:t xml:space="preserve"> </w:t>
      </w:r>
      <w:r w:rsidRPr="00FF0665">
        <w:t>przemawia</w:t>
      </w:r>
      <w:r w:rsidR="00BA662C">
        <w:t xml:space="preserve"> </w:t>
      </w:r>
      <w:r w:rsidRPr="00FF0665">
        <w:t>za</w:t>
      </w:r>
      <w:r w:rsidR="00BA662C">
        <w:t xml:space="preserve"> </w:t>
      </w:r>
      <w:r w:rsidRPr="00FF0665">
        <w:t>tym</w:t>
      </w:r>
      <w:r w:rsidR="00BA662C">
        <w:t xml:space="preserve"> </w:t>
      </w:r>
      <w:r w:rsidRPr="00FF0665">
        <w:t>zakres</w:t>
      </w:r>
      <w:r w:rsidR="00BA662C">
        <w:t xml:space="preserve"> </w:t>
      </w:r>
      <w:r w:rsidRPr="00FF0665">
        <w:t>lub</w:t>
      </w:r>
      <w:r w:rsidR="00BA662C">
        <w:t xml:space="preserve"> </w:t>
      </w:r>
      <w:r w:rsidRPr="00FF0665">
        <w:t>charakter</w:t>
      </w:r>
      <w:r w:rsidR="00BA662C">
        <w:t xml:space="preserve"> </w:t>
      </w:r>
      <w:r w:rsidRPr="00FF0665">
        <w:t>naruszenia.</w:t>
      </w:r>
      <w:r w:rsidR="00BA662C">
        <w:t xml:space="preserve"> </w:t>
      </w:r>
      <w:bookmarkEnd w:id="5"/>
      <w:r w:rsidR="009C2AF6" w:rsidRPr="0024375B">
        <w:t>Takie</w:t>
      </w:r>
      <w:r w:rsidR="00BA662C">
        <w:t xml:space="preserve"> </w:t>
      </w:r>
      <w:r w:rsidR="009C2AF6" w:rsidRPr="0024375B">
        <w:t>określenie</w:t>
      </w:r>
      <w:r w:rsidR="00BA662C">
        <w:t xml:space="preserve"> </w:t>
      </w:r>
      <w:r w:rsidR="009C2AF6" w:rsidRPr="0024375B">
        <w:t>jest</w:t>
      </w:r>
      <w:r w:rsidR="00BA662C">
        <w:t xml:space="preserve"> </w:t>
      </w:r>
      <w:r w:rsidR="009C2AF6" w:rsidRPr="0024375B">
        <w:t>niezbędne</w:t>
      </w:r>
      <w:r w:rsidR="00967B6E">
        <w:t>,</w:t>
      </w:r>
      <w:r w:rsidR="00BA662C">
        <w:t xml:space="preserve"> </w:t>
      </w:r>
      <w:r w:rsidR="009C2AF6" w:rsidRPr="0024375B">
        <w:t>aby</w:t>
      </w:r>
      <w:r w:rsidR="00BA662C">
        <w:t xml:space="preserve"> </w:t>
      </w:r>
      <w:r w:rsidR="009C2AF6" w:rsidRPr="0024375B">
        <w:t>zapewnić</w:t>
      </w:r>
      <w:r w:rsidR="00BA662C">
        <w:t xml:space="preserve"> </w:t>
      </w:r>
      <w:r w:rsidR="009C2AF6" w:rsidRPr="0024375B">
        <w:t>proporcjonalność</w:t>
      </w:r>
      <w:r w:rsidR="00BA662C">
        <w:t xml:space="preserve"> </w:t>
      </w:r>
      <w:r w:rsidR="003C2D86">
        <w:t>w</w:t>
      </w:r>
      <w:r w:rsidR="00BA662C">
        <w:t xml:space="preserve"> </w:t>
      </w:r>
      <w:r w:rsidR="009C2AF6" w:rsidRPr="0024375B">
        <w:t>rozumieniu</w:t>
      </w:r>
      <w:r w:rsidR="00BA662C">
        <w:t xml:space="preserve"> </w:t>
      </w:r>
      <w:r w:rsidR="009C2AF6" w:rsidRPr="0024375B">
        <w:t>konieczności</w:t>
      </w:r>
      <w:r w:rsidR="00BA662C">
        <w:t xml:space="preserve"> </w:t>
      </w:r>
      <w:r w:rsidR="003C2D86">
        <w:t>i</w:t>
      </w:r>
      <w:r w:rsidR="00BA662C">
        <w:t xml:space="preserve"> </w:t>
      </w:r>
      <w:r w:rsidR="009C2AF6" w:rsidRPr="0024375B">
        <w:t>adekwatności</w:t>
      </w:r>
      <w:r w:rsidR="00BA662C">
        <w:t xml:space="preserve"> </w:t>
      </w:r>
      <w:r w:rsidR="009C2AF6" w:rsidRPr="0024375B">
        <w:t>nakładanej</w:t>
      </w:r>
      <w:r w:rsidR="00BA662C">
        <w:t xml:space="preserve"> </w:t>
      </w:r>
      <w:r w:rsidR="009C2AF6" w:rsidRPr="0024375B">
        <w:t>kary</w:t>
      </w:r>
      <w:r w:rsidR="00BA662C">
        <w:t xml:space="preserve"> </w:t>
      </w:r>
      <w:r w:rsidR="009C2AF6" w:rsidRPr="0024375B">
        <w:t>do</w:t>
      </w:r>
      <w:r w:rsidR="00BA662C">
        <w:t xml:space="preserve"> </w:t>
      </w:r>
      <w:r w:rsidR="009C2AF6" w:rsidRPr="0024375B">
        <w:t>zakresu</w:t>
      </w:r>
      <w:r w:rsidR="00BA662C">
        <w:t xml:space="preserve"> </w:t>
      </w:r>
      <w:r w:rsidR="009C2AF6" w:rsidRPr="0024375B">
        <w:t>naruszenia.</w:t>
      </w:r>
      <w:r w:rsidR="00BA662C">
        <w:t xml:space="preserve"> </w:t>
      </w:r>
      <w:r w:rsidR="009C2AF6" w:rsidRPr="0024375B">
        <w:t>Może</w:t>
      </w:r>
      <w:r w:rsidR="00BA662C">
        <w:t xml:space="preserve"> </w:t>
      </w:r>
      <w:r w:rsidR="009C2AF6" w:rsidRPr="0024375B">
        <w:t>się</w:t>
      </w:r>
      <w:r w:rsidR="00BA662C">
        <w:t xml:space="preserve"> </w:t>
      </w:r>
      <w:r w:rsidR="009C2AF6" w:rsidRPr="0024375B">
        <w:t>również</w:t>
      </w:r>
      <w:r w:rsidR="00BA662C">
        <w:t xml:space="preserve"> </w:t>
      </w:r>
      <w:r w:rsidR="009C2AF6" w:rsidRPr="0024375B">
        <w:t>okazać,</w:t>
      </w:r>
      <w:r w:rsidR="00BA662C">
        <w:t xml:space="preserve"> </w:t>
      </w:r>
      <w:r w:rsidR="009C2AF6" w:rsidRPr="0024375B">
        <w:t>że</w:t>
      </w:r>
      <w:r w:rsidR="00BA662C">
        <w:t xml:space="preserve"> </w:t>
      </w:r>
      <w:r w:rsidR="009C2AF6" w:rsidRPr="0024375B">
        <w:t>działanie</w:t>
      </w:r>
      <w:r w:rsidR="00BA662C">
        <w:t xml:space="preserve"> </w:t>
      </w:r>
      <w:r w:rsidR="009C2AF6" w:rsidRPr="0024375B">
        <w:t>bądź</w:t>
      </w:r>
      <w:r w:rsidR="00BA662C">
        <w:t xml:space="preserve"> </w:t>
      </w:r>
      <w:r w:rsidR="009C2AF6" w:rsidRPr="0024375B">
        <w:t>zaniechanie</w:t>
      </w:r>
      <w:r w:rsidR="00BA662C">
        <w:t xml:space="preserve"> </w:t>
      </w:r>
      <w:r w:rsidR="009C2AF6" w:rsidRPr="0024375B">
        <w:t>podmiotu</w:t>
      </w:r>
      <w:r w:rsidR="00BA662C">
        <w:t xml:space="preserve"> </w:t>
      </w:r>
      <w:r w:rsidR="009C2AF6" w:rsidRPr="0024375B">
        <w:t>przejawia</w:t>
      </w:r>
      <w:r w:rsidR="00BA662C">
        <w:t xml:space="preserve"> </w:t>
      </w:r>
      <w:r w:rsidR="009C2AF6" w:rsidRPr="0024375B">
        <w:t>znikomą</w:t>
      </w:r>
      <w:r w:rsidR="00BA662C">
        <w:t xml:space="preserve"> </w:t>
      </w:r>
      <w:r w:rsidR="009C2AF6" w:rsidRPr="0024375B">
        <w:t>szkodliwość</w:t>
      </w:r>
      <w:r w:rsidR="00BA662C">
        <w:t xml:space="preserve"> </w:t>
      </w:r>
      <w:r w:rsidR="009C2AF6" w:rsidRPr="0024375B">
        <w:t>społeczną</w:t>
      </w:r>
      <w:r w:rsidR="00C5783F">
        <w:t>,</w:t>
      </w:r>
      <w:r w:rsidR="00BA662C">
        <w:t xml:space="preserve"> </w:t>
      </w:r>
      <w:r w:rsidR="009C2AF6" w:rsidRPr="0024375B">
        <w:t>wobec</w:t>
      </w:r>
      <w:r w:rsidR="00BA662C">
        <w:t xml:space="preserve"> </w:t>
      </w:r>
      <w:r w:rsidR="009C2AF6" w:rsidRPr="0024375B">
        <w:t>czego</w:t>
      </w:r>
      <w:r w:rsidR="00BA662C">
        <w:t xml:space="preserve"> </w:t>
      </w:r>
      <w:r w:rsidR="009C2AF6" w:rsidRPr="0024375B">
        <w:t>niecelowe</w:t>
      </w:r>
      <w:r w:rsidR="00BA662C">
        <w:t xml:space="preserve"> </w:t>
      </w:r>
      <w:r w:rsidR="009C2AF6" w:rsidRPr="0024375B">
        <w:t>byłoby</w:t>
      </w:r>
      <w:r w:rsidR="00BA662C">
        <w:t xml:space="preserve"> </w:t>
      </w:r>
      <w:r w:rsidR="009C2AF6" w:rsidRPr="0024375B">
        <w:t>obligatoryjne</w:t>
      </w:r>
      <w:r w:rsidR="00BA662C">
        <w:t xml:space="preserve"> </w:t>
      </w:r>
      <w:r w:rsidR="009C2AF6" w:rsidRPr="0024375B">
        <w:t>karanie</w:t>
      </w:r>
      <w:r w:rsidR="00BA662C">
        <w:t xml:space="preserve"> </w:t>
      </w:r>
      <w:r w:rsidR="009C2AF6" w:rsidRPr="0024375B">
        <w:t>kierującego</w:t>
      </w:r>
      <w:r w:rsidR="00BA662C">
        <w:t xml:space="preserve"> </w:t>
      </w:r>
      <w:r w:rsidR="009C2AF6" w:rsidRPr="0024375B">
        <w:t>podmiotem.</w:t>
      </w:r>
      <w:r w:rsidR="00BA662C">
        <w:t xml:space="preserve"> </w:t>
      </w:r>
      <w:r w:rsidR="009C2AF6" w:rsidRPr="0024375B">
        <w:t>Wyjaśnienia</w:t>
      </w:r>
      <w:r w:rsidR="00BA662C">
        <w:t xml:space="preserve"> </w:t>
      </w:r>
      <w:r w:rsidR="009C2AF6" w:rsidRPr="0024375B">
        <w:t>wymagają</w:t>
      </w:r>
      <w:r w:rsidR="00BA662C">
        <w:t xml:space="preserve"> </w:t>
      </w:r>
      <w:r w:rsidR="009C2AF6" w:rsidRPr="0024375B">
        <w:t>jednak</w:t>
      </w:r>
      <w:r w:rsidR="00BA662C">
        <w:t xml:space="preserve"> </w:t>
      </w:r>
      <w:r w:rsidR="009C2AF6" w:rsidRPr="0024375B">
        <w:t>pojęcia</w:t>
      </w:r>
      <w:r w:rsidR="00BA662C">
        <w:t xml:space="preserve"> </w:t>
      </w:r>
      <w:r w:rsidR="009C2AF6" w:rsidRPr="0024375B">
        <w:t>„zakres</w:t>
      </w:r>
      <w:r w:rsidR="00BA662C">
        <w:t xml:space="preserve"> </w:t>
      </w:r>
      <w:r w:rsidR="009C2AF6" w:rsidRPr="0024375B">
        <w:t>naruszenia”</w:t>
      </w:r>
      <w:r w:rsidR="00BA662C">
        <w:t xml:space="preserve"> </w:t>
      </w:r>
      <w:r w:rsidR="009C2AF6" w:rsidRPr="0024375B">
        <w:t>oraz</w:t>
      </w:r>
      <w:r w:rsidR="00BA662C">
        <w:t xml:space="preserve"> </w:t>
      </w:r>
      <w:r w:rsidR="009C2AF6" w:rsidRPr="0024375B">
        <w:t>„charakter</w:t>
      </w:r>
      <w:r w:rsidR="00BA662C">
        <w:t xml:space="preserve"> </w:t>
      </w:r>
      <w:r w:rsidR="009C2AF6" w:rsidRPr="0024375B">
        <w:t>naruszenia”.</w:t>
      </w:r>
      <w:r w:rsidR="00BA662C">
        <w:t xml:space="preserve"> </w:t>
      </w:r>
      <w:r w:rsidR="009C2AF6" w:rsidRPr="0024375B">
        <w:t>Zakres</w:t>
      </w:r>
      <w:r w:rsidR="00BA662C">
        <w:t xml:space="preserve"> </w:t>
      </w:r>
      <w:r w:rsidR="009C2AF6" w:rsidRPr="0024375B">
        <w:t>naruszenia</w:t>
      </w:r>
      <w:r w:rsidR="00BA662C">
        <w:t xml:space="preserve"> </w:t>
      </w:r>
      <w:r w:rsidR="009C2AF6" w:rsidRPr="0024375B">
        <w:t>można</w:t>
      </w:r>
      <w:r w:rsidR="00BA662C">
        <w:t xml:space="preserve"> </w:t>
      </w:r>
      <w:r w:rsidR="009C2AF6" w:rsidRPr="0024375B">
        <w:t>zdefiniować</w:t>
      </w:r>
      <w:r w:rsidR="00BA662C">
        <w:t xml:space="preserve"> </w:t>
      </w:r>
      <w:r w:rsidR="009C2AF6" w:rsidRPr="0024375B">
        <w:t>jako</w:t>
      </w:r>
      <w:r w:rsidR="00BA662C">
        <w:t xml:space="preserve"> </w:t>
      </w:r>
      <w:r w:rsidR="009C2AF6" w:rsidRPr="0024375B">
        <w:t>rozmiar</w:t>
      </w:r>
      <w:r w:rsidR="00BA662C">
        <w:t xml:space="preserve"> </w:t>
      </w:r>
      <w:r w:rsidR="009C2AF6" w:rsidRPr="0024375B">
        <w:t>naruszenia</w:t>
      </w:r>
      <w:r w:rsidR="00BA662C">
        <w:t xml:space="preserve"> </w:t>
      </w:r>
      <w:r w:rsidR="009C2AF6" w:rsidRPr="0024375B">
        <w:t>oraz</w:t>
      </w:r>
      <w:r w:rsidR="00BA662C">
        <w:t xml:space="preserve"> </w:t>
      </w:r>
      <w:r w:rsidR="009C2AF6" w:rsidRPr="0024375B">
        <w:t>częstotliwość</w:t>
      </w:r>
      <w:r w:rsidR="00BA662C">
        <w:t xml:space="preserve"> </w:t>
      </w:r>
      <w:r w:rsidR="009C2AF6" w:rsidRPr="0024375B">
        <w:t>naruszeń.</w:t>
      </w:r>
      <w:r w:rsidR="00BA662C">
        <w:t xml:space="preserve"> </w:t>
      </w:r>
      <w:r w:rsidR="009C2AF6" w:rsidRPr="0024375B">
        <w:t>Zakres</w:t>
      </w:r>
      <w:r w:rsidR="00BA662C">
        <w:t xml:space="preserve"> </w:t>
      </w:r>
      <w:r w:rsidR="009C2AF6" w:rsidRPr="0024375B">
        <w:t>naruszenia</w:t>
      </w:r>
      <w:r w:rsidR="00BA662C">
        <w:t xml:space="preserve"> </w:t>
      </w:r>
      <w:r w:rsidR="009C2AF6" w:rsidRPr="0024375B">
        <w:t>jest</w:t>
      </w:r>
      <w:r w:rsidR="00BA662C">
        <w:t xml:space="preserve"> </w:t>
      </w:r>
      <w:r w:rsidR="009C2AF6" w:rsidRPr="0024375B">
        <w:t>niezbędny</w:t>
      </w:r>
      <w:r w:rsidR="00BA662C">
        <w:t xml:space="preserve"> </w:t>
      </w:r>
      <w:r w:rsidR="009C2AF6" w:rsidRPr="0024375B">
        <w:t>do</w:t>
      </w:r>
      <w:r w:rsidR="00BA662C">
        <w:t xml:space="preserve"> </w:t>
      </w:r>
      <w:r w:rsidR="009C2AF6" w:rsidRPr="0024375B">
        <w:t>określenia</w:t>
      </w:r>
      <w:r w:rsidR="00BA662C">
        <w:t xml:space="preserve"> </w:t>
      </w:r>
      <w:r w:rsidR="009C2AF6" w:rsidRPr="0024375B">
        <w:t>stopnia</w:t>
      </w:r>
      <w:r w:rsidR="00BA662C">
        <w:t xml:space="preserve"> </w:t>
      </w:r>
      <w:r w:rsidR="009C2AF6" w:rsidRPr="0024375B">
        <w:t>szkodliwości</w:t>
      </w:r>
      <w:r w:rsidR="00BA662C">
        <w:t xml:space="preserve"> </w:t>
      </w:r>
      <w:r w:rsidR="009C2AF6" w:rsidRPr="0024375B">
        <w:t>społecznej</w:t>
      </w:r>
      <w:r w:rsidR="00BA662C">
        <w:t xml:space="preserve"> </w:t>
      </w:r>
      <w:r w:rsidR="009C2AF6" w:rsidRPr="0024375B">
        <w:t>czynu</w:t>
      </w:r>
      <w:r w:rsidR="00BA662C">
        <w:t xml:space="preserve"> </w:t>
      </w:r>
      <w:r w:rsidR="009C2AF6" w:rsidRPr="0024375B">
        <w:t>sprawcy,</w:t>
      </w:r>
      <w:r w:rsidR="00BA662C">
        <w:t xml:space="preserve"> </w:t>
      </w:r>
      <w:r w:rsidR="001E1362" w:rsidRPr="0024375B">
        <w:t>a</w:t>
      </w:r>
      <w:r w:rsidR="00BA662C">
        <w:t xml:space="preserve"> </w:t>
      </w:r>
      <w:r w:rsidR="009C2AF6" w:rsidRPr="0024375B">
        <w:t>więc</w:t>
      </w:r>
      <w:r w:rsidR="00BA662C">
        <w:t xml:space="preserve"> </w:t>
      </w:r>
      <w:r w:rsidR="009C2AF6" w:rsidRPr="0024375B">
        <w:t>pozwala</w:t>
      </w:r>
      <w:r w:rsidR="00BA662C">
        <w:t xml:space="preserve"> </w:t>
      </w:r>
      <w:r w:rsidR="009C2AF6" w:rsidRPr="0024375B">
        <w:t>na</w:t>
      </w:r>
      <w:r w:rsidR="00BA662C">
        <w:t xml:space="preserve"> </w:t>
      </w:r>
      <w:r w:rsidR="009C2AF6" w:rsidRPr="0024375B">
        <w:t>określenie</w:t>
      </w:r>
      <w:r w:rsidR="00BA662C">
        <w:t xml:space="preserve"> </w:t>
      </w:r>
      <w:r w:rsidR="009C2AF6" w:rsidRPr="0024375B">
        <w:t>rzeczywistych</w:t>
      </w:r>
      <w:r w:rsidR="00BA662C">
        <w:t xml:space="preserve"> </w:t>
      </w:r>
      <w:r w:rsidR="009C2AF6" w:rsidRPr="0024375B">
        <w:t>oraz</w:t>
      </w:r>
      <w:r w:rsidR="00BA662C">
        <w:t xml:space="preserve"> </w:t>
      </w:r>
      <w:r w:rsidR="009C2AF6" w:rsidRPr="0024375B">
        <w:t>potencjalnych</w:t>
      </w:r>
      <w:r w:rsidR="00BA662C">
        <w:t xml:space="preserve"> </w:t>
      </w:r>
      <w:r w:rsidR="009C2AF6" w:rsidRPr="0024375B">
        <w:t>skutków</w:t>
      </w:r>
      <w:r w:rsidR="00BA662C">
        <w:t xml:space="preserve"> </w:t>
      </w:r>
      <w:r w:rsidR="009C2AF6" w:rsidRPr="0024375B">
        <w:t>naruszenia</w:t>
      </w:r>
      <w:r w:rsidR="00BA662C">
        <w:t xml:space="preserve"> </w:t>
      </w:r>
      <w:r w:rsidR="009C2AF6" w:rsidRPr="0024375B">
        <w:t>prawa.</w:t>
      </w:r>
      <w:r w:rsidR="00BA662C">
        <w:t xml:space="preserve"> </w:t>
      </w:r>
      <w:r w:rsidR="009C2AF6" w:rsidRPr="0024375B">
        <w:t>Ze</w:t>
      </w:r>
      <w:r w:rsidR="00BA662C">
        <w:t xml:space="preserve"> </w:t>
      </w:r>
      <w:r w:rsidR="009C2AF6" w:rsidRPr="0024375B">
        <w:t>względu</w:t>
      </w:r>
      <w:r w:rsidR="00BA662C">
        <w:t xml:space="preserve"> </w:t>
      </w:r>
      <w:r w:rsidR="009C2AF6" w:rsidRPr="0024375B">
        <w:t>na</w:t>
      </w:r>
      <w:r w:rsidR="00BA662C">
        <w:t xml:space="preserve"> </w:t>
      </w:r>
      <w:r w:rsidR="009C2AF6" w:rsidRPr="0024375B">
        <w:t>to,</w:t>
      </w:r>
      <w:r w:rsidR="00BA662C">
        <w:t xml:space="preserve"> </w:t>
      </w:r>
      <w:r w:rsidR="009C2AF6" w:rsidRPr="0024375B">
        <w:t>że</w:t>
      </w:r>
      <w:r w:rsidR="00BA662C">
        <w:t xml:space="preserve"> </w:t>
      </w:r>
      <w:r w:rsidR="009C2AF6" w:rsidRPr="0024375B">
        <w:t>jest</w:t>
      </w:r>
      <w:r w:rsidR="00BA662C">
        <w:t xml:space="preserve"> </w:t>
      </w:r>
      <w:r w:rsidR="009C2AF6" w:rsidRPr="0024375B">
        <w:t>to</w:t>
      </w:r>
      <w:r w:rsidR="00BA662C">
        <w:t xml:space="preserve"> </w:t>
      </w:r>
      <w:r w:rsidR="009C2AF6" w:rsidRPr="0024375B">
        <w:t>pojęcie</w:t>
      </w:r>
      <w:r w:rsidR="00BA662C">
        <w:t xml:space="preserve"> </w:t>
      </w:r>
      <w:r w:rsidR="003C2D86">
        <w:t>o</w:t>
      </w:r>
      <w:r w:rsidR="00BA662C">
        <w:t xml:space="preserve"> </w:t>
      </w:r>
      <w:r w:rsidR="009C2AF6" w:rsidRPr="0024375B">
        <w:t>charakterze</w:t>
      </w:r>
      <w:r w:rsidR="00BA662C">
        <w:t xml:space="preserve"> </w:t>
      </w:r>
      <w:r w:rsidR="009C2AF6" w:rsidRPr="0024375B">
        <w:t>stopniowalnym,</w:t>
      </w:r>
      <w:r w:rsidR="00BA662C">
        <w:t xml:space="preserve"> </w:t>
      </w:r>
      <w:r w:rsidR="009C2AF6" w:rsidRPr="0024375B">
        <w:t>dokonując</w:t>
      </w:r>
      <w:r w:rsidR="00BA662C">
        <w:t xml:space="preserve"> </w:t>
      </w:r>
      <w:r w:rsidR="009C2AF6" w:rsidRPr="0024375B">
        <w:t>oceny</w:t>
      </w:r>
      <w:r w:rsidR="00967B6E">
        <w:t>,</w:t>
      </w:r>
      <w:r w:rsidR="00BA662C">
        <w:t xml:space="preserve"> </w:t>
      </w:r>
      <w:r w:rsidR="009C2AF6" w:rsidRPr="0024375B">
        <w:t>organ</w:t>
      </w:r>
      <w:r w:rsidR="00BA662C">
        <w:t xml:space="preserve"> </w:t>
      </w:r>
      <w:r w:rsidR="009C2AF6" w:rsidRPr="0024375B">
        <w:t>nakładający</w:t>
      </w:r>
      <w:r w:rsidR="00BA662C">
        <w:t xml:space="preserve"> </w:t>
      </w:r>
      <w:r w:rsidR="009C2AF6" w:rsidRPr="0024375B">
        <w:t>karę</w:t>
      </w:r>
      <w:r w:rsidR="00BA662C">
        <w:t xml:space="preserve"> </w:t>
      </w:r>
      <w:r w:rsidR="009C2AF6" w:rsidRPr="0024375B">
        <w:t>administracyjną</w:t>
      </w:r>
      <w:r w:rsidR="00BA662C">
        <w:t xml:space="preserve"> </w:t>
      </w:r>
      <w:r w:rsidR="009C2AF6" w:rsidRPr="0024375B">
        <w:t>powinien</w:t>
      </w:r>
      <w:r w:rsidR="00BA662C">
        <w:t xml:space="preserve"> </w:t>
      </w:r>
      <w:r w:rsidR="009C2AF6" w:rsidRPr="0024375B">
        <w:t>brać</w:t>
      </w:r>
      <w:r w:rsidR="00BA662C">
        <w:t xml:space="preserve"> </w:t>
      </w:r>
      <w:r w:rsidR="009C2AF6" w:rsidRPr="0024375B">
        <w:t>pod</w:t>
      </w:r>
      <w:r w:rsidR="00BA662C">
        <w:t xml:space="preserve"> </w:t>
      </w:r>
      <w:r w:rsidR="009C2AF6" w:rsidRPr="0024375B">
        <w:t>uwagę</w:t>
      </w:r>
      <w:r w:rsidR="00BA662C">
        <w:t xml:space="preserve"> </w:t>
      </w:r>
      <w:r w:rsidR="003C2D86">
        <w:t>w</w:t>
      </w:r>
      <w:r w:rsidR="00BA662C">
        <w:t xml:space="preserve"> </w:t>
      </w:r>
      <w:r w:rsidR="009C2AF6" w:rsidRPr="0024375B">
        <w:t>szczególności</w:t>
      </w:r>
      <w:r w:rsidR="00BA662C">
        <w:t xml:space="preserve"> </w:t>
      </w:r>
      <w:r w:rsidR="009C2AF6" w:rsidRPr="0024375B">
        <w:t>podstawowe</w:t>
      </w:r>
      <w:r w:rsidR="00BA662C">
        <w:t xml:space="preserve"> </w:t>
      </w:r>
      <w:r w:rsidR="009C2AF6" w:rsidRPr="0024375B">
        <w:t>cele</w:t>
      </w:r>
      <w:r w:rsidR="00BA662C">
        <w:t xml:space="preserve"> </w:t>
      </w:r>
      <w:r w:rsidR="009C2AF6" w:rsidRPr="0024375B">
        <w:t>ustawy</w:t>
      </w:r>
      <w:r w:rsidR="00BA662C">
        <w:t xml:space="preserve"> </w:t>
      </w:r>
      <w:r w:rsidR="009C2AF6" w:rsidRPr="0024375B">
        <w:t>oraz</w:t>
      </w:r>
      <w:r w:rsidR="00BA662C">
        <w:t xml:space="preserve"> </w:t>
      </w:r>
      <w:r w:rsidR="009C2AF6" w:rsidRPr="0024375B">
        <w:t>szkodliwość</w:t>
      </w:r>
      <w:r w:rsidR="00BA662C">
        <w:t xml:space="preserve"> </w:t>
      </w:r>
      <w:r w:rsidR="009C2AF6" w:rsidRPr="0024375B">
        <w:t>naruszenia</w:t>
      </w:r>
      <w:r w:rsidR="00967B6E">
        <w:t>,</w:t>
      </w:r>
      <w:r w:rsidR="00BA662C">
        <w:t xml:space="preserve"> </w:t>
      </w:r>
      <w:r w:rsidR="009C2AF6" w:rsidRPr="0024375B">
        <w:t>tj.</w:t>
      </w:r>
      <w:r w:rsidR="00BA662C">
        <w:t xml:space="preserve"> </w:t>
      </w:r>
      <w:r w:rsidR="009C2AF6" w:rsidRPr="0024375B">
        <w:t>rodzaj</w:t>
      </w:r>
      <w:r w:rsidR="00BA662C">
        <w:t xml:space="preserve"> </w:t>
      </w:r>
      <w:r w:rsidR="009C2AF6" w:rsidRPr="0024375B">
        <w:t>naruszonych</w:t>
      </w:r>
      <w:r w:rsidR="00BA662C">
        <w:t xml:space="preserve"> </w:t>
      </w:r>
      <w:r w:rsidR="009C2AF6" w:rsidRPr="0024375B">
        <w:t>obowiązków</w:t>
      </w:r>
      <w:r w:rsidR="00BA662C">
        <w:t xml:space="preserve"> </w:t>
      </w:r>
      <w:r w:rsidR="003C2D86">
        <w:t>i</w:t>
      </w:r>
      <w:r w:rsidR="00BA662C">
        <w:t xml:space="preserve"> </w:t>
      </w:r>
      <w:r w:rsidR="009C2AF6" w:rsidRPr="0024375B">
        <w:t>dóbr,</w:t>
      </w:r>
      <w:r w:rsidR="00BA662C">
        <w:t xml:space="preserve"> </w:t>
      </w:r>
      <w:r w:rsidR="009C2AF6" w:rsidRPr="0024375B">
        <w:t>intensywność</w:t>
      </w:r>
      <w:r w:rsidR="00BA662C">
        <w:t xml:space="preserve"> </w:t>
      </w:r>
      <w:r w:rsidR="009C2AF6" w:rsidRPr="0024375B">
        <w:t>naruszenia,</w:t>
      </w:r>
      <w:r w:rsidR="00BA662C">
        <w:t xml:space="preserve"> </w:t>
      </w:r>
      <w:r w:rsidR="009C2AF6" w:rsidRPr="0024375B">
        <w:t>następstwa</w:t>
      </w:r>
      <w:r w:rsidR="00BA662C">
        <w:t xml:space="preserve"> </w:t>
      </w:r>
      <w:r w:rsidR="009C2AF6" w:rsidRPr="0024375B">
        <w:t>oraz</w:t>
      </w:r>
      <w:r w:rsidR="00BA662C">
        <w:t xml:space="preserve"> </w:t>
      </w:r>
      <w:r w:rsidR="009C2AF6" w:rsidRPr="0024375B">
        <w:t>wysokość</w:t>
      </w:r>
      <w:r w:rsidR="00BA662C">
        <w:t xml:space="preserve"> </w:t>
      </w:r>
      <w:r w:rsidR="009C2AF6" w:rsidRPr="0024375B">
        <w:t>wyrządzonej</w:t>
      </w:r>
      <w:r w:rsidR="00BA662C">
        <w:t xml:space="preserve"> </w:t>
      </w:r>
      <w:r w:rsidR="009C2AF6" w:rsidRPr="0024375B">
        <w:t>szkody</w:t>
      </w:r>
      <w:r w:rsidR="009C2AF6" w:rsidRPr="0024375B">
        <w:rPr>
          <w:rStyle w:val="Odwoanieprzypisudolnego"/>
          <w:rFonts w:eastAsiaTheme="majorEastAsia"/>
        </w:rPr>
        <w:footnoteReference w:id="45"/>
      </w:r>
      <w:r w:rsidR="009C2AF6" w:rsidRPr="0024375B">
        <w:t>.</w:t>
      </w:r>
      <w:r w:rsidR="00BA662C">
        <w:t xml:space="preserve"> </w:t>
      </w:r>
      <w:r w:rsidR="009C2AF6" w:rsidRPr="0024375B">
        <w:t>Charakter</w:t>
      </w:r>
      <w:r w:rsidR="00BA662C">
        <w:t xml:space="preserve"> </w:t>
      </w:r>
      <w:r w:rsidR="009C2AF6" w:rsidRPr="0024375B">
        <w:t>naruszenia</w:t>
      </w:r>
      <w:r w:rsidR="00BA662C">
        <w:t xml:space="preserve"> </w:t>
      </w:r>
      <w:r w:rsidR="009C2AF6" w:rsidRPr="0024375B">
        <w:t>należy</w:t>
      </w:r>
      <w:r w:rsidR="00BA662C">
        <w:t xml:space="preserve"> </w:t>
      </w:r>
      <w:r w:rsidR="009C2AF6" w:rsidRPr="0024375B">
        <w:t>rozumieć</w:t>
      </w:r>
      <w:r w:rsidR="00BA662C">
        <w:t xml:space="preserve"> </w:t>
      </w:r>
      <w:r w:rsidR="009C2AF6" w:rsidRPr="0024375B">
        <w:t>jako</w:t>
      </w:r>
      <w:r w:rsidR="00BA662C">
        <w:t xml:space="preserve"> </w:t>
      </w:r>
      <w:r w:rsidR="009C2AF6" w:rsidRPr="0024375B">
        <w:t>stopień</w:t>
      </w:r>
      <w:r w:rsidR="00BA662C">
        <w:t xml:space="preserve"> </w:t>
      </w:r>
      <w:r w:rsidR="009C2AF6" w:rsidRPr="0024375B">
        <w:t>zawinienia</w:t>
      </w:r>
      <w:r w:rsidR="00BA662C">
        <w:t xml:space="preserve"> </w:t>
      </w:r>
      <w:r w:rsidR="009C2AF6" w:rsidRPr="0024375B">
        <w:t>osoby</w:t>
      </w:r>
      <w:r w:rsidR="00BA662C">
        <w:t xml:space="preserve"> </w:t>
      </w:r>
      <w:r w:rsidR="009C2AF6" w:rsidRPr="0024375B">
        <w:t>podlegającej</w:t>
      </w:r>
      <w:r w:rsidR="00BA662C">
        <w:t xml:space="preserve"> </w:t>
      </w:r>
      <w:r w:rsidR="009C2AF6" w:rsidRPr="0024375B">
        <w:t>odpowiedzialności</w:t>
      </w:r>
      <w:r w:rsidR="00BA662C">
        <w:t xml:space="preserve"> </w:t>
      </w:r>
      <w:r w:rsidR="009C2AF6" w:rsidRPr="0024375B">
        <w:t>karnoadministracyjnej,</w:t>
      </w:r>
      <w:r w:rsidR="00BA662C">
        <w:t xml:space="preserve"> </w:t>
      </w:r>
      <w:r w:rsidR="009C2AF6" w:rsidRPr="0024375B">
        <w:t>tj.</w:t>
      </w:r>
      <w:r w:rsidR="00BA662C">
        <w:t xml:space="preserve"> </w:t>
      </w:r>
      <w:r w:rsidR="009C2AF6" w:rsidRPr="0024375B">
        <w:t>czy</w:t>
      </w:r>
      <w:r w:rsidR="00BA662C">
        <w:t xml:space="preserve"> </w:t>
      </w:r>
      <w:r w:rsidR="009C2AF6" w:rsidRPr="0024375B">
        <w:t>czyn</w:t>
      </w:r>
      <w:r w:rsidR="00BA662C">
        <w:t xml:space="preserve"> </w:t>
      </w:r>
      <w:r w:rsidR="009C2AF6" w:rsidRPr="0024375B">
        <w:t>został</w:t>
      </w:r>
      <w:r w:rsidR="00BA662C">
        <w:t xml:space="preserve"> </w:t>
      </w:r>
      <w:r w:rsidR="009C2AF6" w:rsidRPr="0024375B">
        <w:t>przez</w:t>
      </w:r>
      <w:r w:rsidR="00BA662C">
        <w:t xml:space="preserve"> </w:t>
      </w:r>
      <w:r w:rsidR="009C2AF6" w:rsidRPr="0024375B">
        <w:t>nią</w:t>
      </w:r>
      <w:r w:rsidR="00BA662C">
        <w:t xml:space="preserve"> </w:t>
      </w:r>
      <w:r w:rsidR="009C2AF6" w:rsidRPr="0024375B">
        <w:t>popełniony</w:t>
      </w:r>
      <w:r w:rsidR="00BA662C">
        <w:t xml:space="preserve"> </w:t>
      </w:r>
      <w:r w:rsidR="003C2D86">
        <w:t>z</w:t>
      </w:r>
      <w:r w:rsidR="00BA662C">
        <w:t xml:space="preserve"> </w:t>
      </w:r>
      <w:r w:rsidR="009C2AF6" w:rsidRPr="0024375B">
        <w:t>winy</w:t>
      </w:r>
      <w:r w:rsidR="00BA662C">
        <w:t xml:space="preserve"> </w:t>
      </w:r>
      <w:r w:rsidR="009C2AF6" w:rsidRPr="0024375B">
        <w:t>umyślnej</w:t>
      </w:r>
      <w:r w:rsidR="00BA662C">
        <w:t xml:space="preserve"> </w:t>
      </w:r>
      <w:r w:rsidR="009C2AF6" w:rsidRPr="0024375B">
        <w:t>lub</w:t>
      </w:r>
      <w:r w:rsidR="00BA662C">
        <w:t xml:space="preserve"> </w:t>
      </w:r>
      <w:r w:rsidR="009C2AF6" w:rsidRPr="0024375B">
        <w:t>nieumyślnej</w:t>
      </w:r>
      <w:r w:rsidR="009C2AF6" w:rsidRPr="0024375B">
        <w:rPr>
          <w:rStyle w:val="Odwoanieprzypisudolnego"/>
          <w:rFonts w:eastAsiaTheme="majorEastAsia"/>
        </w:rPr>
        <w:footnoteReference w:id="46"/>
      </w:r>
      <w:r w:rsidR="009C2AF6" w:rsidRPr="0024375B">
        <w:t>.</w:t>
      </w:r>
      <w:r w:rsidR="00BA662C">
        <w:t xml:space="preserve"> </w:t>
      </w:r>
      <w:r w:rsidR="009C2AF6" w:rsidRPr="0024375B">
        <w:t>Określając</w:t>
      </w:r>
      <w:r w:rsidR="00BA662C">
        <w:t xml:space="preserve"> </w:t>
      </w:r>
      <w:r w:rsidR="009C2AF6" w:rsidRPr="0024375B">
        <w:t>zatem</w:t>
      </w:r>
      <w:r w:rsidR="00BA662C">
        <w:t xml:space="preserve"> </w:t>
      </w:r>
      <w:r w:rsidR="009C2AF6" w:rsidRPr="0024375B">
        <w:t>charakter</w:t>
      </w:r>
      <w:r w:rsidR="00BA662C">
        <w:t xml:space="preserve"> </w:t>
      </w:r>
      <w:r w:rsidR="009C2AF6" w:rsidRPr="0024375B">
        <w:t>naruszenia</w:t>
      </w:r>
      <w:r w:rsidR="00967B6E">
        <w:t>,</w:t>
      </w:r>
      <w:r w:rsidR="00BA662C">
        <w:t xml:space="preserve"> </w:t>
      </w:r>
      <w:r w:rsidR="009C2AF6" w:rsidRPr="0024375B">
        <w:t>organ</w:t>
      </w:r>
      <w:r w:rsidR="00BA662C">
        <w:t xml:space="preserve"> </w:t>
      </w:r>
      <w:r w:rsidR="009C2AF6" w:rsidRPr="0024375B">
        <w:t>obowiązany</w:t>
      </w:r>
      <w:r w:rsidR="00BA662C">
        <w:t xml:space="preserve"> </w:t>
      </w:r>
      <w:r w:rsidR="009C2AF6" w:rsidRPr="0024375B">
        <w:t>jest</w:t>
      </w:r>
      <w:r w:rsidR="00BA662C">
        <w:t xml:space="preserve"> </w:t>
      </w:r>
      <w:r w:rsidR="009C2AF6" w:rsidRPr="0024375B">
        <w:t>do</w:t>
      </w:r>
      <w:r w:rsidR="00BA662C">
        <w:t xml:space="preserve"> </w:t>
      </w:r>
      <w:r w:rsidR="009C2AF6" w:rsidRPr="0024375B">
        <w:t>ustalenia</w:t>
      </w:r>
      <w:r w:rsidR="00967B6E">
        <w:t>,</w:t>
      </w:r>
      <w:r w:rsidR="00BA662C">
        <w:t xml:space="preserve"> </w:t>
      </w:r>
      <w:r w:rsidR="009C2AF6" w:rsidRPr="0024375B">
        <w:t>czy</w:t>
      </w:r>
      <w:r w:rsidR="00BA662C">
        <w:t xml:space="preserve"> </w:t>
      </w:r>
      <w:r w:rsidR="009C2AF6" w:rsidRPr="0024375B">
        <w:t>osoba</w:t>
      </w:r>
      <w:r w:rsidR="00BA662C">
        <w:t xml:space="preserve"> </w:t>
      </w:r>
      <w:r w:rsidR="009C2AF6" w:rsidRPr="0024375B">
        <w:t>podlegająca</w:t>
      </w:r>
      <w:r w:rsidR="00BA662C">
        <w:t xml:space="preserve"> </w:t>
      </w:r>
      <w:r w:rsidR="009C2AF6" w:rsidRPr="0024375B">
        <w:t>odpowiedzialności</w:t>
      </w:r>
      <w:r w:rsidR="00BA662C">
        <w:t xml:space="preserve"> </w:t>
      </w:r>
      <w:r w:rsidR="009C2AF6" w:rsidRPr="0024375B">
        <w:t>karnoadministracyjnej</w:t>
      </w:r>
      <w:r w:rsidR="00BA662C">
        <w:t xml:space="preserve"> </w:t>
      </w:r>
      <w:r w:rsidR="003C2D86">
        <w:t>w</w:t>
      </w:r>
      <w:r w:rsidR="00BA662C">
        <w:t xml:space="preserve"> </w:t>
      </w:r>
      <w:r w:rsidR="009C2AF6" w:rsidRPr="0024375B">
        <w:t>tym</w:t>
      </w:r>
      <w:r w:rsidR="00BA662C">
        <w:t xml:space="preserve"> </w:t>
      </w:r>
      <w:r w:rsidR="009C2AF6" w:rsidRPr="0024375B">
        <w:t>przypadku</w:t>
      </w:r>
      <w:r w:rsidR="00BA662C">
        <w:t xml:space="preserve"> </w:t>
      </w:r>
      <w:r w:rsidR="009C2AF6" w:rsidRPr="0024375B">
        <w:t>popełniła</w:t>
      </w:r>
      <w:r w:rsidR="00BA662C">
        <w:t xml:space="preserve"> </w:t>
      </w:r>
      <w:r w:rsidR="009C2AF6" w:rsidRPr="0024375B">
        <w:t>ten</w:t>
      </w:r>
      <w:r w:rsidR="00BA662C">
        <w:t xml:space="preserve"> </w:t>
      </w:r>
      <w:r w:rsidR="009C2AF6" w:rsidRPr="0024375B">
        <w:t>czyn</w:t>
      </w:r>
      <w:r w:rsidR="00BA662C">
        <w:t xml:space="preserve"> </w:t>
      </w:r>
      <w:r w:rsidR="003C2D86">
        <w:t>w</w:t>
      </w:r>
      <w:r w:rsidR="00BA662C">
        <w:t xml:space="preserve"> </w:t>
      </w:r>
      <w:r w:rsidR="009C2AF6" w:rsidRPr="0024375B">
        <w:t>zamiarze</w:t>
      </w:r>
      <w:r w:rsidR="00BA662C">
        <w:t xml:space="preserve"> </w:t>
      </w:r>
      <w:r w:rsidR="009C2AF6" w:rsidRPr="0024375B">
        <w:t>bezpośrednim,</w:t>
      </w:r>
      <w:r w:rsidR="00BA662C">
        <w:t xml:space="preserve"> </w:t>
      </w:r>
      <w:r w:rsidR="009C2AF6" w:rsidRPr="0024375B">
        <w:t>ewentualnym,</w:t>
      </w:r>
      <w:r w:rsidR="00BA662C">
        <w:t xml:space="preserve"> </w:t>
      </w:r>
      <w:r w:rsidR="009C2AF6" w:rsidRPr="0024375B">
        <w:t>poprzez</w:t>
      </w:r>
      <w:r w:rsidR="00BA662C">
        <w:t xml:space="preserve"> </w:t>
      </w:r>
      <w:r w:rsidR="009C2AF6" w:rsidRPr="0024375B">
        <w:t>lekkomyślność</w:t>
      </w:r>
      <w:r w:rsidR="00BA662C">
        <w:t xml:space="preserve"> </w:t>
      </w:r>
      <w:r w:rsidR="009C2AF6" w:rsidRPr="0024375B">
        <w:t>albo</w:t>
      </w:r>
      <w:r w:rsidR="00BA662C">
        <w:t xml:space="preserve"> </w:t>
      </w:r>
      <w:r w:rsidR="009C2AF6" w:rsidRPr="0024375B">
        <w:t>niedbalstwo.</w:t>
      </w:r>
      <w:r w:rsidR="00BA662C">
        <w:t xml:space="preserve"> </w:t>
      </w:r>
      <w:r w:rsidR="009C2AF6" w:rsidRPr="0024375B">
        <w:t>Od</w:t>
      </w:r>
      <w:r w:rsidR="00BA662C">
        <w:t xml:space="preserve"> </w:t>
      </w:r>
      <w:r w:rsidR="009C2AF6" w:rsidRPr="0024375B">
        <w:t>tego</w:t>
      </w:r>
      <w:r w:rsidR="00BA662C">
        <w:t xml:space="preserve"> </w:t>
      </w:r>
      <w:r w:rsidR="009C2AF6" w:rsidRPr="0024375B">
        <w:t>ustalenia</w:t>
      </w:r>
      <w:r w:rsidR="00BA662C">
        <w:t xml:space="preserve"> </w:t>
      </w:r>
      <w:r w:rsidR="009C2AF6" w:rsidRPr="0024375B">
        <w:t>zależeć</w:t>
      </w:r>
      <w:r w:rsidR="00BA662C">
        <w:t xml:space="preserve"> </w:t>
      </w:r>
      <w:r w:rsidR="009C2AF6" w:rsidRPr="0024375B">
        <w:t>będzie</w:t>
      </w:r>
      <w:r w:rsidR="00BA662C">
        <w:t xml:space="preserve"> </w:t>
      </w:r>
      <w:r w:rsidR="009C2AF6" w:rsidRPr="0024375B">
        <w:t>właśnie</w:t>
      </w:r>
      <w:r w:rsidR="00BA662C">
        <w:t xml:space="preserve"> </w:t>
      </w:r>
      <w:r w:rsidR="009C2AF6" w:rsidRPr="0024375B">
        <w:t>decyzja</w:t>
      </w:r>
      <w:r w:rsidR="00BA662C">
        <w:t xml:space="preserve"> </w:t>
      </w:r>
      <w:r w:rsidR="003C2D86">
        <w:t>o</w:t>
      </w:r>
      <w:r w:rsidR="00BA662C">
        <w:t xml:space="preserve"> </w:t>
      </w:r>
      <w:r w:rsidR="009C2AF6" w:rsidRPr="0024375B">
        <w:t>odstąpieniu</w:t>
      </w:r>
      <w:r w:rsidR="00BA662C">
        <w:t xml:space="preserve"> </w:t>
      </w:r>
      <w:r w:rsidR="009C2AF6" w:rsidRPr="0024375B">
        <w:t>od</w:t>
      </w:r>
      <w:r w:rsidR="00BA662C">
        <w:t xml:space="preserve"> </w:t>
      </w:r>
      <w:r w:rsidR="009C2AF6" w:rsidRPr="0024375B">
        <w:t>nałożenia</w:t>
      </w:r>
      <w:r w:rsidR="00BA662C">
        <w:t xml:space="preserve"> </w:t>
      </w:r>
      <w:r w:rsidR="009C2AF6" w:rsidRPr="0024375B">
        <w:t>kary</w:t>
      </w:r>
      <w:r w:rsidR="00BA662C">
        <w:t xml:space="preserve"> </w:t>
      </w:r>
      <w:r w:rsidR="009C2AF6" w:rsidRPr="0024375B">
        <w:t>bądź</w:t>
      </w:r>
      <w:r w:rsidR="00BA662C">
        <w:t xml:space="preserve"> </w:t>
      </w:r>
      <w:r w:rsidR="003C2D86">
        <w:t>o</w:t>
      </w:r>
      <w:r w:rsidR="00BA662C">
        <w:t xml:space="preserve"> </w:t>
      </w:r>
      <w:r w:rsidR="009C2AF6" w:rsidRPr="0024375B">
        <w:t>jej</w:t>
      </w:r>
      <w:r w:rsidR="00BA662C">
        <w:t xml:space="preserve"> </w:t>
      </w:r>
      <w:r w:rsidR="009C2AF6" w:rsidRPr="0024375B">
        <w:t>nałożeniu</w:t>
      </w:r>
      <w:r w:rsidR="00BA662C">
        <w:t xml:space="preserve"> </w:t>
      </w:r>
      <w:r w:rsidR="009C2AF6" w:rsidRPr="0024375B">
        <w:t>oraz</w:t>
      </w:r>
      <w:r w:rsidR="00BA662C">
        <w:t xml:space="preserve"> </w:t>
      </w:r>
      <w:r w:rsidR="009C2AF6" w:rsidRPr="0024375B">
        <w:t>wysokości.</w:t>
      </w:r>
    </w:p>
    <w:p w14:paraId="50F19D64" w14:textId="2AE579A1" w:rsidR="009C2AF6" w:rsidRPr="00FF0665" w:rsidRDefault="00AA1FEA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BC399C">
        <w:t>Wzorem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B5522F">
        <w:t>20</w:t>
      </w:r>
      <w:r w:rsidR="00FA54A7" w:rsidRPr="00B5522F">
        <w:t>9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B5522F">
        <w:t>2</w:t>
      </w:r>
      <w:r w:rsidR="00B76D8F">
        <w:t xml:space="preserve"> ustawy z dnia 16 lipca 2004 r. </w:t>
      </w:r>
      <w:r w:rsidR="00967B6E">
        <w:t>–</w:t>
      </w:r>
      <w:r w:rsidR="00BA662C">
        <w:t xml:space="preserve"> </w:t>
      </w:r>
      <w:r w:rsidRPr="00B5522F">
        <w:t>Praw</w:t>
      </w:r>
      <w:r w:rsidR="00B76D8F">
        <w:t>o</w:t>
      </w:r>
      <w:r w:rsidR="00BA662C">
        <w:t xml:space="preserve"> </w:t>
      </w:r>
      <w:r w:rsidRPr="00B5522F">
        <w:t>telekomunikacyjne</w:t>
      </w:r>
      <w:r w:rsidR="00BA662C">
        <w:t xml:space="preserve"> </w:t>
      </w:r>
      <w:r w:rsidRPr="00B5522F">
        <w:t>wprowadzono</w:t>
      </w:r>
      <w:r w:rsidR="00BA662C">
        <w:t xml:space="preserve"> </w:t>
      </w:r>
      <w:r w:rsidRPr="00B5522F">
        <w:t>możliwość</w:t>
      </w:r>
      <w:r w:rsidR="00BA662C">
        <w:t xml:space="preserve"> </w:t>
      </w:r>
      <w:r w:rsidRPr="00B5522F">
        <w:t>nałożenia</w:t>
      </w:r>
      <w:r w:rsidR="00BA662C">
        <w:t xml:space="preserve"> </w:t>
      </w:r>
      <w:r w:rsidRPr="00B5522F">
        <w:t>kary</w:t>
      </w:r>
      <w:r w:rsidR="00BA662C">
        <w:t xml:space="preserve"> </w:t>
      </w:r>
      <w:r w:rsidRPr="00B5522F">
        <w:t>na</w:t>
      </w:r>
      <w:r w:rsidR="00BA662C">
        <w:t xml:space="preserve"> </w:t>
      </w:r>
      <w:r w:rsidRPr="00B5522F">
        <w:t>kierującego</w:t>
      </w:r>
      <w:r w:rsidR="00BA662C">
        <w:t xml:space="preserve"> </w:t>
      </w:r>
      <w:r w:rsidRPr="00B5522F">
        <w:t>przedsiębiorstwem</w:t>
      </w:r>
      <w:r w:rsidR="00BA662C">
        <w:t xml:space="preserve"> </w:t>
      </w:r>
      <w:r w:rsidRPr="00B5522F">
        <w:t>telekomunikacyjnym</w:t>
      </w:r>
      <w:r w:rsidR="00BA662C">
        <w:t xml:space="preserve"> </w:t>
      </w:r>
      <w:r>
        <w:t>za</w:t>
      </w:r>
      <w:r w:rsidR="00BA662C">
        <w:t xml:space="preserve"> </w:t>
      </w:r>
      <w:r>
        <w:t>niewykonanie</w:t>
      </w:r>
      <w:r w:rsidR="00BA662C">
        <w:t xml:space="preserve"> </w:t>
      </w:r>
      <w:r>
        <w:t>obowiązków</w:t>
      </w:r>
      <w:r w:rsidR="00BA662C">
        <w:t xml:space="preserve"> </w:t>
      </w:r>
      <w:r>
        <w:t>związanych</w:t>
      </w:r>
      <w:r w:rsidR="00BA662C">
        <w:t xml:space="preserve"> </w:t>
      </w:r>
      <w:r>
        <w:t>ze</w:t>
      </w:r>
      <w:r w:rsidR="00BA662C">
        <w:t xml:space="preserve"> </w:t>
      </w:r>
      <w:r>
        <w:t>zwalczaniem</w:t>
      </w:r>
      <w:r w:rsidR="00BA662C">
        <w:t xml:space="preserve"> </w:t>
      </w:r>
      <w:proofErr w:type="spellStart"/>
      <w:r>
        <w:t>smishingu</w:t>
      </w:r>
      <w:proofErr w:type="spellEnd"/>
      <w:r w:rsidR="00BA662C">
        <w:t xml:space="preserve"> </w:t>
      </w:r>
      <w:r>
        <w:t>oraz</w:t>
      </w:r>
      <w:r w:rsidR="00BA662C">
        <w:t xml:space="preserve"> </w:t>
      </w:r>
      <w:r>
        <w:t>CLI</w:t>
      </w:r>
      <w:r w:rsidR="00BA662C">
        <w:t xml:space="preserve"> </w:t>
      </w:r>
      <w:proofErr w:type="spellStart"/>
      <w:r>
        <w:t>spoofing</w:t>
      </w:r>
      <w:proofErr w:type="spellEnd"/>
      <w:r w:rsidR="00BA662C">
        <w:t xml:space="preserve"> </w:t>
      </w:r>
      <w:r w:rsidR="00BB61E5">
        <w:t>(ust.</w:t>
      </w:r>
      <w:r w:rsidR="00BA662C">
        <w:t xml:space="preserve"> </w:t>
      </w:r>
      <w:r w:rsidR="00BB61E5">
        <w:t>6)</w:t>
      </w:r>
      <w:r w:rsidRPr="00B5522F">
        <w:t>.</w:t>
      </w:r>
      <w:r w:rsidR="00BA662C">
        <w:t xml:space="preserve"> </w:t>
      </w:r>
      <w:r w:rsidRPr="00B5522F">
        <w:t>Takie</w:t>
      </w:r>
      <w:r w:rsidR="00BA662C">
        <w:t xml:space="preserve"> </w:t>
      </w:r>
      <w:r w:rsidRPr="00B5522F">
        <w:t>rozwiązanie</w:t>
      </w:r>
      <w:r w:rsidR="00BA662C">
        <w:t xml:space="preserve"> </w:t>
      </w:r>
      <w:r w:rsidRPr="00B5522F">
        <w:t>ma</w:t>
      </w:r>
      <w:r w:rsidR="00BA662C">
        <w:t xml:space="preserve"> </w:t>
      </w:r>
      <w:r w:rsidRPr="00B5522F">
        <w:t>charakter</w:t>
      </w:r>
      <w:r w:rsidR="00BA662C">
        <w:t xml:space="preserve"> </w:t>
      </w:r>
      <w:r w:rsidRPr="00B5522F">
        <w:t>prewencyjny</w:t>
      </w:r>
      <w:r w:rsidR="00BA662C">
        <w:t xml:space="preserve"> </w:t>
      </w:r>
      <w:r w:rsidR="00827ED2">
        <w:t>–</w:t>
      </w:r>
      <w:r w:rsidR="00BA662C">
        <w:t xml:space="preserve"> </w:t>
      </w:r>
      <w:r w:rsidRPr="00B5522F">
        <w:t>poprzez</w:t>
      </w:r>
      <w:r w:rsidR="00BA662C">
        <w:t xml:space="preserve"> </w:t>
      </w:r>
      <w:r w:rsidRPr="00B5522F">
        <w:t>widmo</w:t>
      </w:r>
      <w:r w:rsidR="00BA662C">
        <w:t xml:space="preserve"> </w:t>
      </w:r>
      <w:r w:rsidRPr="00B5522F">
        <w:t>grożącej</w:t>
      </w:r>
      <w:r w:rsidR="00BA662C">
        <w:t xml:space="preserve"> </w:t>
      </w:r>
      <w:r w:rsidRPr="00B5522F">
        <w:t>kary</w:t>
      </w:r>
      <w:r w:rsidR="00BA662C">
        <w:t xml:space="preserve"> </w:t>
      </w:r>
      <w:r w:rsidRPr="00B5522F">
        <w:t>kierujący</w:t>
      </w:r>
      <w:r w:rsidR="00BA662C">
        <w:t xml:space="preserve"> </w:t>
      </w:r>
      <w:r w:rsidRPr="00B5522F">
        <w:t>przedsiębiorstwem</w:t>
      </w:r>
      <w:r w:rsidR="00BA662C">
        <w:t xml:space="preserve"> </w:t>
      </w:r>
      <w:r w:rsidRPr="00B5522F">
        <w:t>telekomunikacyjnym</w:t>
      </w:r>
      <w:r w:rsidR="00BA662C">
        <w:t xml:space="preserve"> </w:t>
      </w:r>
      <w:r w:rsidRPr="00B5522F">
        <w:t>będzie</w:t>
      </w:r>
      <w:r w:rsidR="00BA662C">
        <w:t xml:space="preserve"> </w:t>
      </w:r>
      <w:r w:rsidRPr="00B5522F">
        <w:t>mniej</w:t>
      </w:r>
      <w:r w:rsidR="00BA662C">
        <w:t xml:space="preserve"> </w:t>
      </w:r>
      <w:r w:rsidRPr="00B5522F">
        <w:t>skłonny</w:t>
      </w:r>
      <w:r w:rsidR="00BA662C">
        <w:t xml:space="preserve"> </w:t>
      </w:r>
      <w:r w:rsidRPr="00B5522F">
        <w:t>do</w:t>
      </w:r>
      <w:r w:rsidR="00BA662C">
        <w:t xml:space="preserve"> </w:t>
      </w:r>
      <w:r w:rsidRPr="00B5522F">
        <w:t>zaniedby</w:t>
      </w:r>
      <w:r w:rsidRPr="00674C9E">
        <w:t>wania</w:t>
      </w:r>
      <w:r w:rsidR="00BA662C">
        <w:t xml:space="preserve"> </w:t>
      </w:r>
      <w:r w:rsidRPr="00674C9E">
        <w:t>obowiązków</w:t>
      </w:r>
      <w:r w:rsidR="00BA662C">
        <w:t xml:space="preserve"> </w:t>
      </w:r>
      <w:r w:rsidRPr="00674C9E">
        <w:t>wynikających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B5522F">
        <w:t>ustawy.</w:t>
      </w:r>
    </w:p>
    <w:p w14:paraId="602FE3E3" w14:textId="54367A69" w:rsidR="002875D8" w:rsidRPr="0093064A" w:rsidRDefault="002875D8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3064A">
        <w:t>Ponadto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3064A">
        <w:t>2</w:t>
      </w:r>
      <w:r w:rsidR="00FA54A7" w:rsidRPr="0093064A">
        <w:t>0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93064A">
        <w:t>7</w:t>
      </w:r>
      <w:r w:rsidR="00BA662C">
        <w:t xml:space="preserve"> </w:t>
      </w:r>
      <w:r w:rsidRPr="0093064A">
        <w:t>wprowadzona</w:t>
      </w:r>
      <w:r w:rsidR="00BA662C">
        <w:t xml:space="preserve"> </w:t>
      </w:r>
      <w:r w:rsidRPr="0093064A">
        <w:t>została</w:t>
      </w:r>
      <w:r w:rsidR="00BA662C">
        <w:t xml:space="preserve"> </w:t>
      </w:r>
      <w:r w:rsidRPr="0093064A">
        <w:t>możliwość</w:t>
      </w:r>
      <w:r w:rsidR="00BA662C">
        <w:t xml:space="preserve"> </w:t>
      </w:r>
      <w:r w:rsidRPr="0093064A">
        <w:t>nałożenia</w:t>
      </w:r>
      <w:r w:rsidR="00BA662C">
        <w:t xml:space="preserve"> </w:t>
      </w:r>
      <w:r w:rsidRPr="0093064A">
        <w:t>kary</w:t>
      </w:r>
      <w:r w:rsidR="00BA662C">
        <w:t xml:space="preserve"> </w:t>
      </w:r>
      <w:r w:rsidRPr="0093064A">
        <w:t>na</w:t>
      </w:r>
      <w:r w:rsidR="00BA662C">
        <w:t xml:space="preserve"> </w:t>
      </w:r>
      <w:r w:rsidRPr="0093064A">
        <w:t>kierownika</w:t>
      </w:r>
      <w:r w:rsidR="00BA662C">
        <w:t xml:space="preserve"> </w:t>
      </w:r>
      <w:r w:rsidRPr="0093064A">
        <w:t>podmiotu</w:t>
      </w:r>
      <w:r w:rsidR="00BA662C">
        <w:t xml:space="preserve"> </w:t>
      </w:r>
      <w:r w:rsidRPr="0093064A">
        <w:t>publicznego</w:t>
      </w:r>
      <w:r w:rsidR="00BA662C">
        <w:t xml:space="preserve"> </w:t>
      </w:r>
      <w:r w:rsidRPr="0093064A">
        <w:t>–</w:t>
      </w:r>
      <w:r w:rsidR="00BA662C">
        <w:t xml:space="preserve"> </w:t>
      </w:r>
      <w:r w:rsidRPr="0093064A">
        <w:t>piastuna</w:t>
      </w:r>
      <w:r w:rsidR="00BA662C">
        <w:t xml:space="preserve"> </w:t>
      </w:r>
      <w:r w:rsidRPr="0093064A">
        <w:t>funkcji</w:t>
      </w:r>
      <w:r w:rsidR="00CC5BFC">
        <w:t>,</w:t>
      </w:r>
      <w:r w:rsidR="00BA662C">
        <w:t xml:space="preserve"> </w:t>
      </w:r>
      <w:r w:rsidRPr="0093064A">
        <w:t>jeżeli</w:t>
      </w:r>
      <w:r w:rsidR="00BA662C">
        <w:t xml:space="preserve"> </w:t>
      </w:r>
      <w:r w:rsidRPr="0093064A">
        <w:t>nie</w:t>
      </w:r>
      <w:r w:rsidR="00BA662C">
        <w:t xml:space="preserve"> </w:t>
      </w:r>
      <w:r w:rsidR="00C1320D">
        <w:t>zostały</w:t>
      </w:r>
      <w:r w:rsidR="00BA662C">
        <w:t xml:space="preserve"> </w:t>
      </w:r>
      <w:r w:rsidRPr="0093064A">
        <w:t>wdroż</w:t>
      </w:r>
      <w:r w:rsidR="00C1320D">
        <w:t>o</w:t>
      </w:r>
      <w:r w:rsidRPr="0093064A">
        <w:t>n</w:t>
      </w:r>
      <w:r w:rsidR="00C1320D">
        <w:t>e</w:t>
      </w:r>
      <w:r w:rsidR="00BA662C">
        <w:t xml:space="preserve"> </w:t>
      </w:r>
      <w:r w:rsidRPr="0093064A">
        <w:t>mechanizm</w:t>
      </w:r>
      <w:r w:rsidR="00C1320D">
        <w:t>y</w:t>
      </w:r>
      <w:r w:rsidR="00BA662C">
        <w:t xml:space="preserve"> </w:t>
      </w:r>
      <w:r w:rsidRPr="0093064A">
        <w:t>uwierzytelniania</w:t>
      </w:r>
      <w:r w:rsidR="00BA662C">
        <w:t xml:space="preserve"> </w:t>
      </w:r>
      <w:r w:rsidRPr="0093064A">
        <w:t>poczty</w:t>
      </w:r>
      <w:r w:rsidR="00BA662C">
        <w:t xml:space="preserve"> </w:t>
      </w:r>
      <w:r w:rsidRPr="0093064A">
        <w:t>elektronicznej</w:t>
      </w:r>
      <w:r w:rsidR="00BA662C">
        <w:t xml:space="preserve"> </w:t>
      </w:r>
      <w:r w:rsidRPr="0093064A">
        <w:t>SPF/DKIM/DMARC</w:t>
      </w:r>
      <w:r w:rsidR="00C1320D">
        <w:t>.</w:t>
      </w:r>
      <w:r w:rsidR="00BA662C">
        <w:t xml:space="preserve"> </w:t>
      </w:r>
      <w:r w:rsidRPr="0093064A">
        <w:t>Można</w:t>
      </w:r>
      <w:r w:rsidR="00BA662C">
        <w:t xml:space="preserve"> </w:t>
      </w:r>
      <w:r w:rsidRPr="0093064A">
        <w:t>sobie</w:t>
      </w:r>
      <w:r w:rsidR="00BA662C">
        <w:t xml:space="preserve"> </w:t>
      </w:r>
      <w:r w:rsidRPr="0093064A">
        <w:t>wyobrazić</w:t>
      </w:r>
      <w:r w:rsidR="00BA662C">
        <w:t xml:space="preserve"> </w:t>
      </w:r>
      <w:r w:rsidRPr="0093064A">
        <w:t>sytuację,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3064A">
        <w:t>której</w:t>
      </w:r>
      <w:r w:rsidR="00BA662C">
        <w:t xml:space="preserve"> </w:t>
      </w:r>
      <w:r w:rsidRPr="0093064A">
        <w:t>mimo</w:t>
      </w:r>
      <w:r w:rsidR="00BA662C">
        <w:t xml:space="preserve"> </w:t>
      </w:r>
      <w:r w:rsidRPr="0093064A">
        <w:t>nałożenia</w:t>
      </w:r>
      <w:r w:rsidR="00BA662C">
        <w:t xml:space="preserve"> </w:t>
      </w:r>
      <w:r w:rsidRPr="0093064A">
        <w:t>kary</w:t>
      </w:r>
      <w:r w:rsidR="00BA662C">
        <w:t xml:space="preserve"> </w:t>
      </w:r>
      <w:r w:rsidRPr="0093064A">
        <w:t>na</w:t>
      </w:r>
      <w:r w:rsidR="00BA662C">
        <w:t xml:space="preserve"> </w:t>
      </w:r>
      <w:r w:rsidRPr="0093064A">
        <w:t>podmiot</w:t>
      </w:r>
      <w:r w:rsidR="00BA662C">
        <w:t xml:space="preserve"> </w:t>
      </w:r>
      <w:r w:rsidRPr="0093064A">
        <w:t>publiczny</w:t>
      </w:r>
      <w:r w:rsidR="00BA662C">
        <w:t xml:space="preserve"> </w:t>
      </w:r>
      <w:r w:rsidRPr="0093064A">
        <w:t>obowiązek</w:t>
      </w:r>
      <w:r w:rsidR="00BA662C">
        <w:t xml:space="preserve"> </w:t>
      </w:r>
      <w:r w:rsidRPr="0093064A">
        <w:t>nadal</w:t>
      </w:r>
      <w:r w:rsidR="00BA662C">
        <w:t xml:space="preserve"> </w:t>
      </w:r>
      <w:r w:rsidRPr="0093064A">
        <w:t>nie</w:t>
      </w:r>
      <w:r w:rsidR="00BA662C">
        <w:t xml:space="preserve"> </w:t>
      </w:r>
      <w:r w:rsidRPr="0093064A">
        <w:t>jest</w:t>
      </w:r>
      <w:r w:rsidR="00BA662C">
        <w:t xml:space="preserve"> </w:t>
      </w:r>
      <w:r w:rsidRPr="0093064A">
        <w:t>wykonywany.</w:t>
      </w:r>
      <w:r w:rsidR="00BA662C">
        <w:t xml:space="preserve"> </w:t>
      </w:r>
      <w:r w:rsidRPr="0093064A">
        <w:t>Dlatego</w:t>
      </w:r>
      <w:r w:rsidR="00BA662C">
        <w:t xml:space="preserve"> </w:t>
      </w:r>
      <w:r w:rsidRPr="0093064A">
        <w:t>powinna</w:t>
      </w:r>
      <w:r w:rsidR="00BA662C">
        <w:t xml:space="preserve"> </w:t>
      </w:r>
      <w:r w:rsidRPr="0093064A">
        <w:t>być</w:t>
      </w:r>
      <w:r w:rsidR="00BA662C">
        <w:t xml:space="preserve"> </w:t>
      </w:r>
      <w:r w:rsidRPr="0093064A">
        <w:t>możliwość</w:t>
      </w:r>
      <w:r w:rsidR="00BA662C">
        <w:t xml:space="preserve"> </w:t>
      </w:r>
      <w:r w:rsidRPr="0093064A">
        <w:t>ukarania</w:t>
      </w:r>
      <w:r w:rsidR="00BA662C">
        <w:t xml:space="preserve"> </w:t>
      </w:r>
      <w:r w:rsidRPr="0093064A">
        <w:t>kierownika</w:t>
      </w:r>
      <w:r w:rsidR="00BA662C">
        <w:t xml:space="preserve"> </w:t>
      </w:r>
      <w:r w:rsidRPr="0093064A">
        <w:t>tego</w:t>
      </w:r>
      <w:r w:rsidR="00BA662C">
        <w:t xml:space="preserve"> </w:t>
      </w:r>
      <w:r w:rsidRPr="0093064A">
        <w:t>podmiotu,</w:t>
      </w:r>
      <w:r w:rsidR="00BA662C">
        <w:t xml:space="preserve"> </w:t>
      </w:r>
      <w:r w:rsidRPr="0093064A">
        <w:t>co</w:t>
      </w:r>
      <w:r w:rsidR="00BA662C">
        <w:t xml:space="preserve"> </w:t>
      </w:r>
      <w:r w:rsidRPr="0093064A">
        <w:t>powinno</w:t>
      </w:r>
      <w:r w:rsidR="00BA662C">
        <w:t xml:space="preserve"> </w:t>
      </w:r>
      <w:r w:rsidRPr="0093064A">
        <w:t>wywołać</w:t>
      </w:r>
      <w:r w:rsidR="00BA662C">
        <w:t xml:space="preserve"> </w:t>
      </w:r>
      <w:r w:rsidRPr="0093064A">
        <w:t>odpowiedni</w:t>
      </w:r>
      <w:r w:rsidR="00BA662C">
        <w:t xml:space="preserve"> </w:t>
      </w:r>
      <w:r w:rsidRPr="0093064A">
        <w:t>efekt</w:t>
      </w:r>
      <w:r w:rsidR="00BA662C">
        <w:t xml:space="preserve"> </w:t>
      </w:r>
      <w:r w:rsidRPr="0093064A">
        <w:t>prewencyjny.</w:t>
      </w:r>
      <w:r w:rsidR="00BA662C">
        <w:t xml:space="preserve"> </w:t>
      </w:r>
    </w:p>
    <w:p w14:paraId="28465E26" w14:textId="11846976" w:rsidR="002875D8" w:rsidRPr="0093064A" w:rsidRDefault="002875D8" w:rsidP="00826C00">
      <w:pPr>
        <w:spacing w:before="120"/>
        <w:jc w:val="both"/>
        <w:rPr>
          <w:rFonts w:eastAsia="Times New Roman" w:cs="Times New Roman"/>
          <w:szCs w:val="24"/>
        </w:rPr>
      </w:pPr>
      <w:r w:rsidRPr="0093064A">
        <w:rPr>
          <w:rFonts w:eastAsia="Times New Roman" w:cs="Times New Roman"/>
          <w:szCs w:val="24"/>
        </w:rPr>
        <w:t>Należy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jednak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zauważyć,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że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odpowiedzialność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kierownika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podmiotu</w:t>
      </w:r>
      <w:r w:rsidR="00BA662C">
        <w:rPr>
          <w:rFonts w:eastAsia="Times New Roman" w:cs="Times New Roman"/>
          <w:szCs w:val="24"/>
        </w:rPr>
        <w:t xml:space="preserve"> </w:t>
      </w:r>
      <w:r w:rsidR="003C2D86">
        <w:rPr>
          <w:rFonts w:eastAsia="Times New Roman" w:cs="Times New Roman"/>
          <w:szCs w:val="24"/>
        </w:rPr>
        <w:t>w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myśl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tego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przepisu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jest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odpowiedzialnością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na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zasadzie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winy.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Nie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powinien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podlegać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odpowiedzialności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kierownik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podmiotu,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który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dołożył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należytej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staranności</w:t>
      </w:r>
      <w:r w:rsidR="00BA662C">
        <w:rPr>
          <w:rFonts w:eastAsia="Times New Roman" w:cs="Times New Roman"/>
          <w:szCs w:val="24"/>
        </w:rPr>
        <w:t xml:space="preserve"> </w:t>
      </w:r>
      <w:r w:rsidR="003C2D86">
        <w:rPr>
          <w:rFonts w:eastAsia="Times New Roman" w:cs="Times New Roman"/>
          <w:szCs w:val="24"/>
        </w:rPr>
        <w:t>i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zawarł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umowę</w:t>
      </w:r>
      <w:r w:rsidR="00BA662C">
        <w:rPr>
          <w:rFonts w:eastAsia="Times New Roman" w:cs="Times New Roman"/>
          <w:szCs w:val="24"/>
        </w:rPr>
        <w:t xml:space="preserve"> </w:t>
      </w:r>
      <w:r w:rsidR="003C2D86">
        <w:rPr>
          <w:rFonts w:eastAsia="Times New Roman" w:cs="Times New Roman"/>
          <w:szCs w:val="24"/>
        </w:rPr>
        <w:t>z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dostawcą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poczty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elektronicznej</w:t>
      </w:r>
      <w:r w:rsidR="00967B6E">
        <w:rPr>
          <w:rFonts w:eastAsia="Times New Roman" w:cs="Times New Roman"/>
          <w:szCs w:val="24"/>
        </w:rPr>
        <w:t>,</w:t>
      </w:r>
      <w:r w:rsidR="00BA662C">
        <w:rPr>
          <w:rFonts w:eastAsia="Times New Roman" w:cs="Times New Roman"/>
          <w:szCs w:val="24"/>
        </w:rPr>
        <w:t xml:space="preserve"> </w:t>
      </w:r>
      <w:r w:rsidR="001E1362" w:rsidRPr="0093064A">
        <w:rPr>
          <w:rFonts w:eastAsia="Times New Roman" w:cs="Times New Roman"/>
          <w:szCs w:val="24"/>
        </w:rPr>
        <w:t>a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dostawca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ten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zaprzestał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stosowania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mechanizmów</w:t>
      </w:r>
      <w:r w:rsidR="00BA662C">
        <w:rPr>
          <w:rFonts w:eastAsia="Times New Roman" w:cs="Times New Roman"/>
          <w:szCs w:val="24"/>
        </w:rPr>
        <w:t xml:space="preserve"> </w:t>
      </w:r>
      <w:r w:rsidRPr="0093064A">
        <w:rPr>
          <w:rFonts w:eastAsia="Times New Roman" w:cs="Times New Roman"/>
          <w:szCs w:val="24"/>
        </w:rPr>
        <w:t>SPF/DKIM/DMARC.</w:t>
      </w:r>
      <w:r w:rsidR="00BA662C">
        <w:rPr>
          <w:rFonts w:eastAsia="Times New Roman" w:cs="Times New Roman"/>
          <w:szCs w:val="24"/>
        </w:rPr>
        <w:t xml:space="preserve"> </w:t>
      </w:r>
    </w:p>
    <w:p w14:paraId="2E9693C0" w14:textId="5DBBA367" w:rsidR="002875D8" w:rsidRPr="0093064A" w:rsidRDefault="002875D8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3064A">
        <w:t>Do</w:t>
      </w:r>
      <w:r w:rsidR="00BA662C">
        <w:t xml:space="preserve"> </w:t>
      </w:r>
      <w:r w:rsidRPr="0093064A">
        <w:t>postępowania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3064A">
        <w:t>sprawie</w:t>
      </w:r>
      <w:r w:rsidR="00BA662C">
        <w:t xml:space="preserve"> </w:t>
      </w:r>
      <w:r w:rsidRPr="0093064A">
        <w:t>nałożenia</w:t>
      </w:r>
      <w:r w:rsidR="00BA662C">
        <w:t xml:space="preserve"> </w:t>
      </w:r>
      <w:r w:rsidRPr="0093064A">
        <w:t>kar</w:t>
      </w:r>
      <w:r w:rsidR="00BA662C">
        <w:t xml:space="preserve"> </w:t>
      </w:r>
      <w:r w:rsidRPr="0093064A">
        <w:t>pieniężnych,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3064A">
        <w:t>których</w:t>
      </w:r>
      <w:r w:rsidR="00BA662C">
        <w:t xml:space="preserve"> </w:t>
      </w:r>
      <w:r w:rsidRPr="0093064A">
        <w:t>mowa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3064A">
        <w:t>2</w:t>
      </w:r>
      <w:r w:rsidR="001E1362" w:rsidRPr="0093064A">
        <w:t>0</w:t>
      </w:r>
      <w:r w:rsidR="00BA662C">
        <w:t xml:space="preserve"> </w:t>
      </w:r>
      <w:r w:rsidRPr="0093064A">
        <w:t>niniejszego</w:t>
      </w:r>
      <w:r w:rsidR="00BA662C">
        <w:t xml:space="preserve"> </w:t>
      </w:r>
      <w:r w:rsidRPr="0093064A">
        <w:t>projektu</w:t>
      </w:r>
      <w:r w:rsidR="00BA662C">
        <w:t xml:space="preserve"> </w:t>
      </w:r>
      <w:r w:rsidRPr="0093064A">
        <w:t>ustawy</w:t>
      </w:r>
      <w:r w:rsidR="009B7174">
        <w:t>,</w:t>
      </w:r>
      <w:r w:rsidR="00BA662C">
        <w:t xml:space="preserve"> </w:t>
      </w:r>
      <w:r w:rsidRPr="0093064A">
        <w:t>będą</w:t>
      </w:r>
      <w:r w:rsidR="00BA662C">
        <w:t xml:space="preserve"> </w:t>
      </w:r>
      <w:r w:rsidRPr="0093064A">
        <w:t>stosowane</w:t>
      </w:r>
      <w:r w:rsidR="00BA662C">
        <w:t xml:space="preserve"> </w:t>
      </w:r>
      <w:r w:rsidRPr="0093064A">
        <w:t>przepisy</w:t>
      </w:r>
      <w:r w:rsidR="00BA662C">
        <w:t xml:space="preserve"> </w:t>
      </w:r>
      <w:r w:rsidRPr="0093064A">
        <w:t>działu</w:t>
      </w:r>
      <w:r w:rsidR="00BA662C">
        <w:t xml:space="preserve"> </w:t>
      </w:r>
      <w:r w:rsidRPr="0093064A">
        <w:t>Administracyjne</w:t>
      </w:r>
      <w:r w:rsidR="00BA662C">
        <w:t xml:space="preserve"> </w:t>
      </w:r>
      <w:r w:rsidRPr="0093064A">
        <w:t>kary</w:t>
      </w:r>
      <w:r w:rsidR="00BA662C">
        <w:t xml:space="preserve"> </w:t>
      </w:r>
      <w:r w:rsidRPr="0093064A">
        <w:t>pieniężne</w:t>
      </w:r>
      <w:r w:rsidR="00BA662C">
        <w:t xml:space="preserve"> </w:t>
      </w:r>
      <w:r w:rsidR="00052D5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="00052D52">
        <w:t>dnia</w:t>
      </w:r>
      <w:r w:rsidR="00BA662C">
        <w:t xml:space="preserve"> </w:t>
      </w:r>
      <w:r w:rsidR="00052D52">
        <w:t>14</w:t>
      </w:r>
      <w:r w:rsidR="00BA662C">
        <w:t xml:space="preserve"> </w:t>
      </w:r>
      <w:r w:rsidR="00052D52">
        <w:t>czerwca</w:t>
      </w:r>
      <w:r w:rsidR="00BA662C">
        <w:t xml:space="preserve"> </w:t>
      </w:r>
      <w:r w:rsidR="00052D52">
        <w:t>1960</w:t>
      </w:r>
      <w:r w:rsidR="00BA662C">
        <w:t xml:space="preserve"> </w:t>
      </w:r>
      <w:r w:rsidR="00052D52">
        <w:t>r.</w:t>
      </w:r>
      <w:r w:rsidR="00BA662C">
        <w:t xml:space="preserve"> </w:t>
      </w:r>
      <w:r w:rsidR="00052D52" w:rsidRPr="0093064A">
        <w:t>–</w:t>
      </w:r>
      <w:r w:rsidR="00BA662C">
        <w:t xml:space="preserve"> </w:t>
      </w:r>
      <w:r w:rsidRPr="0093064A">
        <w:t>Kodeks</w:t>
      </w:r>
      <w:r w:rsidR="00BA662C">
        <w:t xml:space="preserve"> </w:t>
      </w:r>
      <w:r w:rsidRPr="0093064A">
        <w:t>postępowania</w:t>
      </w:r>
      <w:r w:rsidR="00BA662C">
        <w:t xml:space="preserve"> </w:t>
      </w:r>
      <w:r w:rsidRPr="0093064A">
        <w:t>administracyjnego.</w:t>
      </w:r>
      <w:r w:rsidR="00BA662C">
        <w:t xml:space="preserve"> </w:t>
      </w:r>
      <w:r w:rsidRPr="0093064A">
        <w:t>Dział</w:t>
      </w:r>
      <w:r w:rsidR="00BA662C">
        <w:t xml:space="preserve"> </w:t>
      </w:r>
      <w:r w:rsidR="009B7174" w:rsidRPr="0093064A">
        <w:t>IV</w:t>
      </w:r>
      <w:r w:rsidR="009B7174">
        <w:t xml:space="preserve">A tej ustawy </w:t>
      </w:r>
      <w:r w:rsidRPr="0093064A">
        <w:t>reguluje</w:t>
      </w:r>
      <w:r w:rsidR="00BA662C">
        <w:t xml:space="preserve"> </w:t>
      </w:r>
      <w:r w:rsidRPr="0093064A">
        <w:t>między</w:t>
      </w:r>
      <w:r w:rsidR="00BA662C">
        <w:t xml:space="preserve"> </w:t>
      </w:r>
      <w:r w:rsidRPr="0093064A">
        <w:t>innymi</w:t>
      </w:r>
      <w:r w:rsidR="00BA662C">
        <w:t xml:space="preserve"> </w:t>
      </w:r>
      <w:r w:rsidRPr="0093064A">
        <w:t>przesłanki</w:t>
      </w:r>
      <w:r w:rsidR="00BA662C">
        <w:t xml:space="preserve"> </w:t>
      </w:r>
      <w:r w:rsidRPr="0093064A">
        <w:t>nakładania</w:t>
      </w:r>
      <w:r w:rsidR="00BA662C">
        <w:t xml:space="preserve"> </w:t>
      </w:r>
      <w:r w:rsidRPr="0093064A">
        <w:t>administracyjnej</w:t>
      </w:r>
      <w:r w:rsidR="00BA662C">
        <w:t xml:space="preserve"> </w:t>
      </w:r>
      <w:r w:rsidRPr="0093064A">
        <w:t>kary</w:t>
      </w:r>
      <w:r w:rsidR="00BA662C">
        <w:t xml:space="preserve"> </w:t>
      </w:r>
      <w:r w:rsidRPr="0093064A">
        <w:t>pieniężnej,</w:t>
      </w:r>
      <w:r w:rsidR="00BA662C">
        <w:t xml:space="preserve"> </w:t>
      </w:r>
      <w:r w:rsidRPr="0093064A">
        <w:t>przesłanki</w:t>
      </w:r>
      <w:r w:rsidR="00BA662C">
        <w:t xml:space="preserve"> </w:t>
      </w:r>
      <w:r w:rsidRPr="0093064A">
        <w:t>odstąpienia</w:t>
      </w:r>
      <w:r w:rsidR="00BA662C">
        <w:t xml:space="preserve"> </w:t>
      </w:r>
      <w:r w:rsidRPr="0093064A">
        <w:t>od</w:t>
      </w:r>
      <w:r w:rsidR="00BA662C">
        <w:t xml:space="preserve"> </w:t>
      </w:r>
      <w:r w:rsidRPr="0093064A">
        <w:t>kary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3064A">
        <w:t>skutki</w:t>
      </w:r>
      <w:r w:rsidR="00BA662C">
        <w:t xml:space="preserve"> </w:t>
      </w:r>
      <w:r w:rsidRPr="0093064A">
        <w:t>naruszenia</w:t>
      </w:r>
      <w:r w:rsidR="00BA662C">
        <w:t xml:space="preserve"> </w:t>
      </w:r>
      <w:r w:rsidRPr="0093064A">
        <w:t>prawa</w:t>
      </w:r>
      <w:r w:rsidR="00BA662C">
        <w:t xml:space="preserve"> </w:t>
      </w:r>
      <w:r w:rsidRPr="0093064A">
        <w:t>wywołanego</w:t>
      </w:r>
      <w:r w:rsidR="00BA662C">
        <w:t xml:space="preserve"> </w:t>
      </w:r>
      <w:r w:rsidRPr="0093064A">
        <w:t>działaniem</w:t>
      </w:r>
      <w:r w:rsidR="00BA662C">
        <w:t xml:space="preserve"> </w:t>
      </w:r>
      <w:r w:rsidRPr="0093064A">
        <w:t>siły</w:t>
      </w:r>
      <w:r w:rsidR="00BA662C">
        <w:t xml:space="preserve"> </w:t>
      </w:r>
      <w:r w:rsidRPr="0093064A">
        <w:t>wyższej.</w:t>
      </w:r>
      <w:r w:rsidR="00BA662C">
        <w:t xml:space="preserve"> </w:t>
      </w:r>
      <w:r w:rsidRPr="0093064A">
        <w:t>Niniejszy</w:t>
      </w:r>
      <w:r w:rsidR="00BA662C">
        <w:t xml:space="preserve"> </w:t>
      </w:r>
      <w:r w:rsidRPr="0093064A">
        <w:t>projekt</w:t>
      </w:r>
      <w:r w:rsidR="00BA662C">
        <w:t xml:space="preserve"> </w:t>
      </w:r>
      <w:r w:rsidRPr="0093064A">
        <w:t>ustawy</w:t>
      </w:r>
      <w:r w:rsidR="00BA662C">
        <w:t xml:space="preserve"> </w:t>
      </w:r>
      <w:r w:rsidRPr="0093064A">
        <w:t>nie</w:t>
      </w:r>
      <w:r w:rsidR="00BA662C">
        <w:t xml:space="preserve"> </w:t>
      </w:r>
      <w:r w:rsidRPr="0093064A">
        <w:t>wyłącza</w:t>
      </w:r>
      <w:r w:rsidR="00BA662C">
        <w:t xml:space="preserve"> </w:t>
      </w:r>
      <w:r w:rsidRPr="0093064A">
        <w:t>tych</w:t>
      </w:r>
      <w:r w:rsidR="00BA662C">
        <w:t xml:space="preserve"> </w:t>
      </w:r>
      <w:r w:rsidRPr="0093064A">
        <w:t>przepisów.</w:t>
      </w:r>
      <w:r w:rsidR="00BA662C">
        <w:t xml:space="preserve"> </w:t>
      </w:r>
      <w:r w:rsidRPr="0093064A">
        <w:t>Nakładając</w:t>
      </w:r>
      <w:r w:rsidR="00BA662C">
        <w:t xml:space="preserve"> </w:t>
      </w:r>
      <w:r w:rsidRPr="0093064A">
        <w:t>karę</w:t>
      </w:r>
      <w:r w:rsidR="00BA662C">
        <w:t xml:space="preserve"> </w:t>
      </w:r>
      <w:r w:rsidRPr="0093064A">
        <w:t>administracyjną</w:t>
      </w:r>
      <w:r w:rsidR="00BA662C">
        <w:t xml:space="preserve"> </w:t>
      </w:r>
      <w:r w:rsidRPr="0093064A">
        <w:t>pieniężną</w:t>
      </w:r>
      <w:r w:rsidR="00967B6E">
        <w:t>,</w:t>
      </w:r>
      <w:r w:rsidR="00BA662C">
        <w:t xml:space="preserve"> </w:t>
      </w:r>
      <w:r w:rsidRPr="0093064A">
        <w:t>organ</w:t>
      </w:r>
      <w:r w:rsidR="00BA662C">
        <w:t xml:space="preserve"> </w:t>
      </w:r>
      <w:r w:rsidRPr="0093064A">
        <w:t>właściwy</w:t>
      </w:r>
      <w:r w:rsidR="00BA662C">
        <w:t xml:space="preserve"> </w:t>
      </w:r>
      <w:r w:rsidRPr="0093064A">
        <w:t>zobowiązany</w:t>
      </w:r>
      <w:r w:rsidR="00BA662C">
        <w:t xml:space="preserve"> </w:t>
      </w:r>
      <w:r w:rsidRPr="0093064A">
        <w:t>jest</w:t>
      </w:r>
      <w:r w:rsidR="00BA662C">
        <w:t xml:space="preserve"> </w:t>
      </w:r>
      <w:r w:rsidRPr="0093064A">
        <w:t>zatem</w:t>
      </w:r>
      <w:r w:rsidR="00BA662C">
        <w:t xml:space="preserve"> </w:t>
      </w:r>
      <w:r w:rsidRPr="0093064A">
        <w:t>stosować</w:t>
      </w:r>
      <w:r w:rsidR="00BA662C">
        <w:t xml:space="preserve"> </w:t>
      </w:r>
      <w:r w:rsidRPr="0093064A">
        <w:t>przepisy</w:t>
      </w:r>
      <w:r w:rsidR="00BA662C">
        <w:t xml:space="preserve"> </w:t>
      </w:r>
      <w:r w:rsidR="009B7174" w:rsidRPr="009B7174">
        <w:t>ustawy z dnia 14 czerwca 1960 r. – Kodeks postępowania administracyjnego</w:t>
      </w:r>
      <w:r w:rsidRPr="0093064A">
        <w:t>.</w:t>
      </w:r>
    </w:p>
    <w:p w14:paraId="61AEEC36" w14:textId="7BBA31FE" w:rsidR="002875D8" w:rsidRPr="0093064A" w:rsidRDefault="002875D8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3064A">
        <w:t>Zastosowanie</w:t>
      </w:r>
      <w:r w:rsidR="00BA662C">
        <w:t xml:space="preserve"> </w:t>
      </w:r>
      <w:r w:rsidRPr="0093064A">
        <w:t>znajdą</w:t>
      </w:r>
      <w:r w:rsidR="00BA662C">
        <w:t xml:space="preserve"> </w:t>
      </w:r>
      <w:r w:rsidRPr="0093064A">
        <w:t>zatem</w:t>
      </w:r>
      <w:r w:rsidR="00BA662C">
        <w:t xml:space="preserve"> </w:t>
      </w:r>
      <w:r w:rsidRPr="0093064A">
        <w:t>przesłanki</w:t>
      </w:r>
      <w:r w:rsidR="00BA662C">
        <w:t xml:space="preserve"> </w:t>
      </w:r>
      <w:r w:rsidRPr="0093064A">
        <w:t>wymiaru</w:t>
      </w:r>
      <w:r w:rsidR="00BA662C">
        <w:t xml:space="preserve"> </w:t>
      </w:r>
      <w:r w:rsidRPr="0093064A">
        <w:t>kary</w:t>
      </w:r>
      <w:r w:rsidR="00BA662C">
        <w:t xml:space="preserve"> </w:t>
      </w:r>
      <w:r w:rsidRPr="0093064A">
        <w:t>(waga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3064A">
        <w:t>okoliczność</w:t>
      </w:r>
      <w:r w:rsidR="00BA662C">
        <w:t xml:space="preserve"> </w:t>
      </w:r>
      <w:r w:rsidRPr="0093064A">
        <w:t>naruszenia</w:t>
      </w:r>
      <w:r w:rsidR="00BA662C">
        <w:t xml:space="preserve"> </w:t>
      </w:r>
      <w:r w:rsidRPr="0093064A">
        <w:t>prawa,</w:t>
      </w:r>
      <w:r w:rsidR="00BA662C">
        <w:t xml:space="preserve"> </w:t>
      </w:r>
      <w:r w:rsidRPr="0093064A">
        <w:t>stopień</w:t>
      </w:r>
      <w:r w:rsidR="00BA662C">
        <w:t xml:space="preserve"> </w:t>
      </w:r>
      <w:r w:rsidRPr="0093064A">
        <w:t>przyczynienia</w:t>
      </w:r>
      <w:r w:rsidR="00BA662C">
        <w:t xml:space="preserve"> </w:t>
      </w:r>
      <w:r w:rsidRPr="0093064A">
        <w:t>się</w:t>
      </w:r>
      <w:r w:rsidR="00BA662C">
        <w:t xml:space="preserve"> </w:t>
      </w:r>
      <w:r w:rsidRPr="0093064A">
        <w:t>strony</w:t>
      </w:r>
      <w:r w:rsidR="00BA662C">
        <w:t xml:space="preserve"> </w:t>
      </w:r>
      <w:r w:rsidRPr="0093064A">
        <w:t>do</w:t>
      </w:r>
      <w:r w:rsidR="00BA662C">
        <w:t xml:space="preserve"> </w:t>
      </w:r>
      <w:r w:rsidRPr="0093064A">
        <w:t>naruszenia</w:t>
      </w:r>
      <w:r w:rsidR="00BA662C">
        <w:t xml:space="preserve"> </w:t>
      </w:r>
      <w:r w:rsidRPr="0093064A">
        <w:t>prawa</w:t>
      </w:r>
      <w:r w:rsidR="00967B6E">
        <w:t>,</w:t>
      </w:r>
      <w:r w:rsidR="00BA662C">
        <w:t xml:space="preserve"> </w:t>
      </w:r>
      <w:r w:rsidRPr="0093064A">
        <w:t>jak</w:t>
      </w:r>
      <w:r w:rsidR="00BA662C">
        <w:t xml:space="preserve"> </w:t>
      </w:r>
      <w:r w:rsidRPr="0093064A">
        <w:t>również</w:t>
      </w:r>
      <w:r w:rsidR="00BA662C">
        <w:t xml:space="preserve"> </w:t>
      </w:r>
      <w:r w:rsidRPr="0093064A">
        <w:t>dobrowolne</w:t>
      </w:r>
      <w:r w:rsidR="00BA662C">
        <w:t xml:space="preserve"> </w:t>
      </w:r>
      <w:r w:rsidRPr="0093064A">
        <w:t>działania</w:t>
      </w:r>
      <w:r w:rsidR="00BA662C">
        <w:t xml:space="preserve"> </w:t>
      </w:r>
      <w:r w:rsidRPr="0093064A">
        <w:t>strony</w:t>
      </w:r>
      <w:r w:rsidR="00BA662C">
        <w:t xml:space="preserve"> </w:t>
      </w:r>
      <w:r w:rsidRPr="0093064A">
        <w:t>mające</w:t>
      </w:r>
      <w:r w:rsidR="00BA662C">
        <w:t xml:space="preserve"> </w:t>
      </w:r>
      <w:r w:rsidRPr="0093064A">
        <w:t>na</w:t>
      </w:r>
      <w:r w:rsidR="00BA662C">
        <w:t xml:space="preserve"> </w:t>
      </w:r>
      <w:r w:rsidRPr="0093064A">
        <w:t>celu</w:t>
      </w:r>
      <w:r w:rsidR="00BA662C">
        <w:t xml:space="preserve"> </w:t>
      </w:r>
      <w:r w:rsidRPr="0093064A">
        <w:t>uniknięcie</w:t>
      </w:r>
      <w:r w:rsidR="00BA662C">
        <w:t xml:space="preserve"> </w:t>
      </w:r>
      <w:r w:rsidRPr="0093064A">
        <w:t>skutków</w:t>
      </w:r>
      <w:r w:rsidR="00BA662C">
        <w:t xml:space="preserve"> </w:t>
      </w:r>
      <w:r w:rsidRPr="0093064A">
        <w:t>naruszenia</w:t>
      </w:r>
      <w:r w:rsidR="00BA662C">
        <w:t xml:space="preserve"> </w:t>
      </w:r>
      <w:r w:rsidRPr="0093064A">
        <w:t>prawa),</w:t>
      </w:r>
      <w:r w:rsidR="00BA662C">
        <w:t xml:space="preserve"> </w:t>
      </w:r>
      <w:r w:rsidRPr="0093064A">
        <w:t>wskazane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3064A">
        <w:t>189d</w:t>
      </w:r>
      <w:r w:rsidR="00BA662C">
        <w:t xml:space="preserve"> </w:t>
      </w:r>
      <w:r w:rsidR="001E3C10" w:rsidRPr="001E3C10">
        <w:t>ustawy z dnia 14</w:t>
      </w:r>
      <w:r w:rsidR="00967B6E">
        <w:t> </w:t>
      </w:r>
      <w:r w:rsidR="001E3C10" w:rsidRPr="001E3C10">
        <w:t>czerwca 1960 r. – Kodeks postępowania administracyjnego</w:t>
      </w:r>
      <w:r w:rsidRPr="0093064A">
        <w:t>,</w:t>
      </w:r>
      <w:r w:rsidR="00BA662C">
        <w:t xml:space="preserve"> </w:t>
      </w:r>
      <w:r w:rsidRPr="0093064A">
        <w:t>jak</w:t>
      </w:r>
      <w:r w:rsidR="00BA662C">
        <w:t xml:space="preserve"> </w:t>
      </w:r>
      <w:r w:rsidRPr="0093064A">
        <w:t>również</w:t>
      </w:r>
      <w:r w:rsidR="00BA662C">
        <w:t xml:space="preserve"> </w:t>
      </w:r>
      <w:r w:rsidRPr="0093064A">
        <w:t>wskazanie,</w:t>
      </w:r>
      <w:r w:rsidR="00BA662C">
        <w:t xml:space="preserve"> </w:t>
      </w:r>
      <w:r w:rsidRPr="0093064A">
        <w:t>że</w:t>
      </w:r>
      <w:r w:rsidR="00BA662C">
        <w:t xml:space="preserve"> </w:t>
      </w:r>
      <w:r w:rsidRPr="0093064A">
        <w:t>strona</w:t>
      </w:r>
      <w:r w:rsidR="00BA662C">
        <w:t xml:space="preserve"> </w:t>
      </w:r>
      <w:r w:rsidRPr="0093064A">
        <w:t>nie</w:t>
      </w:r>
      <w:r w:rsidR="00BA662C">
        <w:t xml:space="preserve"> </w:t>
      </w:r>
      <w:r w:rsidRPr="0093064A">
        <w:t>podlega</w:t>
      </w:r>
      <w:r w:rsidR="00BA662C">
        <w:t xml:space="preserve"> </w:t>
      </w:r>
      <w:r w:rsidRPr="0093064A">
        <w:t>ukaraniu,</w:t>
      </w:r>
      <w:r w:rsidR="00BA662C">
        <w:t xml:space="preserve"> </w:t>
      </w:r>
      <w:r w:rsidRPr="0093064A">
        <w:t>jeżeli</w:t>
      </w:r>
      <w:r w:rsidR="00BA662C">
        <w:t xml:space="preserve"> </w:t>
      </w:r>
      <w:r w:rsidRPr="0093064A">
        <w:t>naruszenie</w:t>
      </w:r>
      <w:r w:rsidR="00BA662C">
        <w:t xml:space="preserve"> </w:t>
      </w:r>
      <w:r w:rsidRPr="0093064A">
        <w:t>prawa</w:t>
      </w:r>
      <w:r w:rsidR="00BA662C">
        <w:t xml:space="preserve"> </w:t>
      </w:r>
      <w:r w:rsidRPr="0093064A">
        <w:t>spowodowane</w:t>
      </w:r>
      <w:r w:rsidR="00BA662C">
        <w:t xml:space="preserve"> </w:t>
      </w:r>
      <w:r w:rsidRPr="0093064A">
        <w:t>było</w:t>
      </w:r>
      <w:r w:rsidR="00BA662C">
        <w:t xml:space="preserve"> </w:t>
      </w:r>
      <w:r w:rsidRPr="0093064A">
        <w:t>działaniem</w:t>
      </w:r>
      <w:r w:rsidR="00BA662C">
        <w:t xml:space="preserve"> </w:t>
      </w:r>
      <w:r w:rsidRPr="0093064A">
        <w:t>siły</w:t>
      </w:r>
      <w:r w:rsidR="00BA662C">
        <w:t xml:space="preserve"> </w:t>
      </w:r>
      <w:r w:rsidRPr="0093064A">
        <w:t>wyższej</w:t>
      </w:r>
      <w:r w:rsidRPr="0093064A">
        <w:rPr>
          <w:rStyle w:val="IGindeksgrny"/>
        </w:rPr>
        <w:footnoteReference w:id="47"/>
      </w:r>
      <w:r w:rsidR="00BA662C">
        <w:t xml:space="preserve"> </w:t>
      </w:r>
      <w:r w:rsidRPr="0093064A">
        <w:t>(art.</w:t>
      </w:r>
      <w:r w:rsidR="00BA662C">
        <w:t xml:space="preserve"> </w:t>
      </w:r>
      <w:r w:rsidRPr="0093064A">
        <w:t>189e</w:t>
      </w:r>
      <w:r w:rsidR="009E25DF" w:rsidRPr="009E25DF">
        <w:t xml:space="preserve"> ustawy z dnia 14 czerwca 1960 r. – Kodeks postępowania administracyjnego</w:t>
      </w:r>
      <w:r w:rsidRPr="0093064A">
        <w:t>).</w:t>
      </w:r>
      <w:r w:rsidR="00BA662C">
        <w:t xml:space="preserve"> </w:t>
      </w:r>
      <w:r w:rsidRPr="0093064A">
        <w:t>Możliwe</w:t>
      </w:r>
      <w:r w:rsidR="00BA662C">
        <w:t xml:space="preserve"> </w:t>
      </w:r>
      <w:r w:rsidRPr="0093064A">
        <w:t>jest</w:t>
      </w:r>
      <w:r w:rsidR="00BA662C">
        <w:t xml:space="preserve"> </w:t>
      </w:r>
      <w:r w:rsidRPr="0093064A">
        <w:t>również</w:t>
      </w:r>
      <w:r w:rsidR="00BA662C">
        <w:t xml:space="preserve"> </w:t>
      </w:r>
      <w:r w:rsidRPr="0093064A">
        <w:t>odstąpienie</w:t>
      </w:r>
      <w:r w:rsidR="00BA662C">
        <w:t xml:space="preserve"> </w:t>
      </w:r>
      <w:r w:rsidRPr="0093064A">
        <w:t>od</w:t>
      </w:r>
      <w:r w:rsidR="00BA662C">
        <w:t xml:space="preserve"> </w:t>
      </w:r>
      <w:r w:rsidRPr="0093064A">
        <w:t>nałożenia</w:t>
      </w:r>
      <w:r w:rsidR="00BA662C">
        <w:t xml:space="preserve"> </w:t>
      </w:r>
      <w:r w:rsidRPr="0093064A">
        <w:t>administracyjnej</w:t>
      </w:r>
      <w:r w:rsidR="00BA662C">
        <w:t xml:space="preserve"> </w:t>
      </w:r>
      <w:r w:rsidRPr="0093064A">
        <w:t>kary</w:t>
      </w:r>
      <w:r w:rsidR="00BA662C">
        <w:t xml:space="preserve"> </w:t>
      </w:r>
      <w:r w:rsidRPr="0093064A">
        <w:t>pieniężnej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3064A">
        <w:t>drodze</w:t>
      </w:r>
      <w:r w:rsidR="00BA662C">
        <w:t xml:space="preserve"> </w:t>
      </w:r>
      <w:r w:rsidRPr="0093064A">
        <w:t>decyzji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3064A">
        <w:t>poprzestanie</w:t>
      </w:r>
      <w:r w:rsidR="00BA662C">
        <w:t xml:space="preserve"> </w:t>
      </w:r>
      <w:r w:rsidRPr="0093064A">
        <w:t>na</w:t>
      </w:r>
      <w:r w:rsidR="00BA662C">
        <w:t xml:space="preserve"> </w:t>
      </w:r>
      <w:r w:rsidRPr="0093064A">
        <w:t>pouczeniu</w:t>
      </w:r>
      <w:r w:rsidR="00BA662C">
        <w:t xml:space="preserve"> </w:t>
      </w:r>
      <w:r w:rsidRPr="0093064A">
        <w:t>strony,</w:t>
      </w:r>
      <w:r w:rsidR="00BA662C">
        <w:t xml:space="preserve"> </w:t>
      </w:r>
      <w:r w:rsidRPr="0093064A">
        <w:t>jeżeli</w:t>
      </w:r>
      <w:r w:rsidR="00BA662C">
        <w:t xml:space="preserve"> </w:t>
      </w:r>
      <w:r w:rsidRPr="0093064A">
        <w:t>waga</w:t>
      </w:r>
      <w:r w:rsidR="00BA662C">
        <w:t xml:space="preserve"> </w:t>
      </w:r>
      <w:r w:rsidRPr="0093064A">
        <w:t>naruszenia</w:t>
      </w:r>
      <w:r w:rsidR="00BA662C">
        <w:t xml:space="preserve"> </w:t>
      </w:r>
      <w:r w:rsidRPr="0093064A">
        <w:t>prawa</w:t>
      </w:r>
      <w:r w:rsidR="00BA662C">
        <w:t xml:space="preserve"> </w:t>
      </w:r>
      <w:r w:rsidRPr="0093064A">
        <w:t>jest</w:t>
      </w:r>
      <w:r w:rsidR="00BA662C">
        <w:t xml:space="preserve"> </w:t>
      </w:r>
      <w:r w:rsidRPr="0093064A">
        <w:t>znikoma,</w:t>
      </w:r>
      <w:r w:rsidR="00BA662C">
        <w:t xml:space="preserve"> </w:t>
      </w:r>
      <w:r w:rsidRPr="0093064A">
        <w:t>a</w:t>
      </w:r>
      <w:r w:rsidR="00BA662C">
        <w:t xml:space="preserve"> </w:t>
      </w:r>
      <w:r w:rsidRPr="0093064A">
        <w:t>strona</w:t>
      </w:r>
      <w:r w:rsidR="00BA662C">
        <w:t xml:space="preserve"> </w:t>
      </w:r>
      <w:r w:rsidRPr="0093064A">
        <w:t>zaprzestała</w:t>
      </w:r>
      <w:r w:rsidR="00BA662C">
        <w:t xml:space="preserve"> </w:t>
      </w:r>
      <w:r w:rsidRPr="0093064A">
        <w:t>naruszania</w:t>
      </w:r>
      <w:r w:rsidR="00BA662C">
        <w:t xml:space="preserve"> </w:t>
      </w:r>
      <w:r w:rsidRPr="0093064A">
        <w:t>prawa</w:t>
      </w:r>
      <w:r w:rsidR="00BA662C">
        <w:t xml:space="preserve"> </w:t>
      </w:r>
      <w:r w:rsidRPr="0093064A">
        <w:t>albo</w:t>
      </w:r>
      <w:r w:rsidR="00BA662C">
        <w:t xml:space="preserve"> </w:t>
      </w:r>
      <w:r w:rsidRPr="0093064A">
        <w:t>za</w:t>
      </w:r>
      <w:r w:rsidR="00BA662C">
        <w:t xml:space="preserve"> </w:t>
      </w:r>
      <w:r w:rsidRPr="0093064A">
        <w:t>to</w:t>
      </w:r>
      <w:r w:rsidR="00BA662C">
        <w:t xml:space="preserve"> </w:t>
      </w:r>
      <w:r w:rsidRPr="0093064A">
        <w:t>samo</w:t>
      </w:r>
      <w:r w:rsidR="00BA662C">
        <w:t xml:space="preserve"> </w:t>
      </w:r>
      <w:r w:rsidRPr="0093064A">
        <w:t>zachowanie</w:t>
      </w:r>
      <w:r w:rsidR="00BA662C">
        <w:t xml:space="preserve"> </w:t>
      </w:r>
      <w:r w:rsidRPr="0093064A">
        <w:t>strona</w:t>
      </w:r>
      <w:r w:rsidR="00BA662C">
        <w:t xml:space="preserve"> </w:t>
      </w:r>
      <w:r w:rsidRPr="0093064A">
        <w:t>już</w:t>
      </w:r>
      <w:r w:rsidR="00BA662C">
        <w:t xml:space="preserve"> </w:t>
      </w:r>
      <w:r w:rsidRPr="0093064A">
        <w:t>została</w:t>
      </w:r>
      <w:r w:rsidR="00BA662C">
        <w:t xml:space="preserve"> </w:t>
      </w:r>
      <w:r w:rsidRPr="0093064A">
        <w:t>ukarana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3064A">
        <w:t>innym</w:t>
      </w:r>
      <w:r w:rsidR="00BA662C">
        <w:t xml:space="preserve"> </w:t>
      </w:r>
      <w:r w:rsidRPr="0093064A">
        <w:t>trybie</w:t>
      </w:r>
      <w:r w:rsidR="00BA662C">
        <w:t xml:space="preserve"> </w:t>
      </w:r>
      <w:r w:rsidRPr="0093064A">
        <w:t>(art.</w:t>
      </w:r>
      <w:r w:rsidR="00BA662C">
        <w:t xml:space="preserve"> </w:t>
      </w:r>
      <w:r w:rsidRPr="0093064A">
        <w:t>189f</w:t>
      </w:r>
      <w:r w:rsidR="00BA662C">
        <w:t xml:space="preserve"> </w:t>
      </w:r>
      <w:r w:rsidRPr="0093064A">
        <w:t>§</w:t>
      </w:r>
      <w:r w:rsidR="00D40650">
        <w:t xml:space="preserve"> </w:t>
      </w:r>
      <w:r w:rsidR="001E1362" w:rsidRPr="0093064A">
        <w:t>1</w:t>
      </w:r>
      <w:r w:rsidR="00BA662C">
        <w:t xml:space="preserve"> </w:t>
      </w:r>
      <w:r w:rsidR="009E25DF" w:rsidRPr="009E25DF">
        <w:t>ustawy z dnia 14 czerwca 1960 r. – Kodeks postępowania administracyjnego</w:t>
      </w:r>
      <w:r w:rsidRPr="0093064A">
        <w:t>).</w:t>
      </w:r>
      <w:r w:rsidR="00BA662C">
        <w:t xml:space="preserve"> </w:t>
      </w:r>
      <w:r w:rsidR="001E1362" w:rsidRPr="0093064A">
        <w:t>W</w:t>
      </w:r>
      <w:r w:rsidR="00BA662C">
        <w:t xml:space="preserve"> </w:t>
      </w:r>
      <w:r w:rsidRPr="0093064A">
        <w:t>innych</w:t>
      </w:r>
      <w:r w:rsidR="00BA662C">
        <w:t xml:space="preserve"> </w:t>
      </w:r>
      <w:r w:rsidRPr="0093064A">
        <w:t>przypadkach</w:t>
      </w:r>
      <w:r w:rsidR="00BA662C">
        <w:t xml:space="preserve"> </w:t>
      </w:r>
      <w:r w:rsidRPr="0093064A">
        <w:t>(art.</w:t>
      </w:r>
      <w:r w:rsidR="00BA662C">
        <w:t xml:space="preserve"> </w:t>
      </w:r>
      <w:r w:rsidRPr="0093064A">
        <w:t>189f</w:t>
      </w:r>
      <w:r w:rsidR="00BA662C">
        <w:t xml:space="preserve"> </w:t>
      </w:r>
      <w:r w:rsidR="00FA54A7">
        <w:t>§</w:t>
      </w:r>
      <w:r w:rsidR="00BA662C">
        <w:t xml:space="preserve"> </w:t>
      </w:r>
      <w:r w:rsidR="001E1362" w:rsidRPr="0093064A">
        <w:t>2</w:t>
      </w:r>
      <w:r w:rsidR="00BA662C">
        <w:t xml:space="preserve"> </w:t>
      </w:r>
      <w:r w:rsidR="009E25DF" w:rsidRPr="009E25DF">
        <w:t>ustawy z dnia 14</w:t>
      </w:r>
      <w:r w:rsidR="00967B6E">
        <w:t> </w:t>
      </w:r>
      <w:r w:rsidR="009E25DF" w:rsidRPr="009E25DF">
        <w:t>czerwca 1960 r. – Kodeks postępowania administracyjnego</w:t>
      </w:r>
      <w:r w:rsidRPr="0093064A">
        <w:t>)</w:t>
      </w:r>
      <w:r w:rsidR="00BA662C">
        <w:t xml:space="preserve"> </w:t>
      </w:r>
      <w:r w:rsidRPr="0093064A">
        <w:t>organ</w:t>
      </w:r>
      <w:r w:rsidR="00BA662C">
        <w:t xml:space="preserve"> </w:t>
      </w:r>
      <w:r w:rsidRPr="0093064A">
        <w:t>może</w:t>
      </w:r>
      <w:r w:rsidR="00BA662C">
        <w:t xml:space="preserve"> </w:t>
      </w:r>
      <w:r w:rsidRPr="0093064A">
        <w:t>wyznaczyć</w:t>
      </w:r>
      <w:r w:rsidR="00BA662C">
        <w:t xml:space="preserve"> </w:t>
      </w:r>
      <w:r w:rsidRPr="0093064A">
        <w:t>stronie</w:t>
      </w:r>
      <w:r w:rsidR="00BA662C">
        <w:t xml:space="preserve"> </w:t>
      </w:r>
      <w:r w:rsidRPr="0093064A">
        <w:t>(w</w:t>
      </w:r>
      <w:r w:rsidR="00BA662C">
        <w:t xml:space="preserve"> </w:t>
      </w:r>
      <w:r w:rsidRPr="0093064A">
        <w:t>drodze</w:t>
      </w:r>
      <w:r w:rsidR="00BA662C">
        <w:t xml:space="preserve"> </w:t>
      </w:r>
      <w:r w:rsidRPr="0093064A">
        <w:t>postanowienia)</w:t>
      </w:r>
      <w:r w:rsidR="00BA662C">
        <w:t xml:space="preserve"> </w:t>
      </w:r>
      <w:r w:rsidRPr="0093064A">
        <w:t>termin</w:t>
      </w:r>
      <w:r w:rsidR="00BA662C">
        <w:t xml:space="preserve"> </w:t>
      </w:r>
      <w:r w:rsidRPr="0093064A">
        <w:t>na</w:t>
      </w:r>
      <w:r w:rsidR="00BA662C">
        <w:t xml:space="preserve"> </w:t>
      </w:r>
      <w:r w:rsidRPr="0093064A">
        <w:t>przedstawienie</w:t>
      </w:r>
      <w:r w:rsidR="00BA662C">
        <w:t xml:space="preserve"> </w:t>
      </w:r>
      <w:r w:rsidRPr="0093064A">
        <w:t>dowodów</w:t>
      </w:r>
      <w:r w:rsidR="00BA662C">
        <w:t xml:space="preserve"> </w:t>
      </w:r>
      <w:r w:rsidRPr="0093064A">
        <w:t>potwierdzających</w:t>
      </w:r>
      <w:r w:rsidR="00BA662C">
        <w:t xml:space="preserve"> </w:t>
      </w:r>
      <w:r w:rsidRPr="0093064A">
        <w:t>usunięcie</w:t>
      </w:r>
      <w:r w:rsidR="00BA662C">
        <w:t xml:space="preserve"> </w:t>
      </w:r>
      <w:r w:rsidRPr="0093064A">
        <w:t>naruszenia</w:t>
      </w:r>
      <w:r w:rsidR="00BA662C">
        <w:t xml:space="preserve"> </w:t>
      </w:r>
      <w:r w:rsidRPr="0093064A">
        <w:t>prawa</w:t>
      </w:r>
      <w:r w:rsidR="00BA662C">
        <w:t xml:space="preserve"> </w:t>
      </w:r>
      <w:r w:rsidRPr="0093064A">
        <w:t>lub</w:t>
      </w:r>
      <w:r w:rsidR="00BA662C">
        <w:t xml:space="preserve"> </w:t>
      </w:r>
      <w:r w:rsidRPr="0093064A">
        <w:t>powiadomienia</w:t>
      </w:r>
      <w:r w:rsidR="00BA662C">
        <w:t xml:space="preserve"> </w:t>
      </w:r>
      <w:r w:rsidRPr="0093064A">
        <w:t>właściwych</w:t>
      </w:r>
      <w:r w:rsidR="00BA662C">
        <w:t xml:space="preserve"> </w:t>
      </w:r>
      <w:r w:rsidRPr="0093064A">
        <w:t>podmiotów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3064A">
        <w:t>stwierdzonym</w:t>
      </w:r>
      <w:r w:rsidR="00BA662C">
        <w:t xml:space="preserve"> </w:t>
      </w:r>
      <w:r w:rsidRPr="0093064A">
        <w:t>naruszeniu</w:t>
      </w:r>
      <w:r w:rsidR="00BA662C">
        <w:t xml:space="preserve"> </w:t>
      </w:r>
      <w:r w:rsidRPr="0093064A">
        <w:t>prawa.</w:t>
      </w:r>
      <w:r w:rsidR="00BA662C">
        <w:t xml:space="preserve"> </w:t>
      </w:r>
      <w:r w:rsidRPr="0093064A">
        <w:t>Organ,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3064A">
        <w:t>tym</w:t>
      </w:r>
      <w:r w:rsidR="00BA662C">
        <w:t xml:space="preserve"> </w:t>
      </w:r>
      <w:r w:rsidRPr="0093064A">
        <w:t>przypadku</w:t>
      </w:r>
      <w:r w:rsidR="00BA662C">
        <w:t xml:space="preserve"> </w:t>
      </w:r>
      <w:r w:rsidRPr="0093064A">
        <w:t>Prezes</w:t>
      </w:r>
      <w:r w:rsidR="00BA662C">
        <w:t xml:space="preserve"> </w:t>
      </w:r>
      <w:r w:rsidR="00D40650">
        <w:t>UKE</w:t>
      </w:r>
      <w:r w:rsidRPr="0093064A">
        <w:t>,</w:t>
      </w:r>
      <w:r w:rsidR="00BA662C">
        <w:t xml:space="preserve"> </w:t>
      </w:r>
      <w:r w:rsidRPr="0093064A">
        <w:t>będzie</w:t>
      </w:r>
      <w:r w:rsidR="00BA662C">
        <w:t xml:space="preserve"> </w:t>
      </w:r>
      <w:r w:rsidRPr="0093064A">
        <w:t>mógł</w:t>
      </w:r>
      <w:r w:rsidR="00BA662C">
        <w:t xml:space="preserve"> </w:t>
      </w:r>
      <w:r w:rsidRPr="0093064A">
        <w:t>tak</w:t>
      </w:r>
      <w:r w:rsidR="00BA662C">
        <w:t xml:space="preserve"> </w:t>
      </w:r>
      <w:r w:rsidRPr="0093064A">
        <w:t>zrobić,</w:t>
      </w:r>
      <w:r w:rsidR="00BA662C">
        <w:t xml:space="preserve"> </w:t>
      </w:r>
      <w:r w:rsidRPr="0093064A">
        <w:t>jeżeli</w:t>
      </w:r>
      <w:r w:rsidR="00BA662C">
        <w:t xml:space="preserve"> </w:t>
      </w:r>
      <w:r w:rsidRPr="0093064A">
        <w:t>uważa,</w:t>
      </w:r>
      <w:r w:rsidR="00BA662C">
        <w:t xml:space="preserve"> </w:t>
      </w:r>
      <w:r w:rsidRPr="0093064A">
        <w:t>że</w:t>
      </w:r>
      <w:r w:rsidR="00BA662C">
        <w:t xml:space="preserve"> </w:t>
      </w:r>
      <w:r w:rsidRPr="0093064A">
        <w:t>będzie</w:t>
      </w:r>
      <w:r w:rsidR="00BA662C">
        <w:t xml:space="preserve"> </w:t>
      </w:r>
      <w:r w:rsidRPr="0093064A">
        <w:t>to</w:t>
      </w:r>
      <w:r w:rsidR="00BA662C">
        <w:t xml:space="preserve"> </w:t>
      </w:r>
      <w:r w:rsidRPr="0093064A">
        <w:t>lepsze</w:t>
      </w:r>
      <w:r w:rsidR="00BA662C">
        <w:t xml:space="preserve"> </w:t>
      </w:r>
      <w:r w:rsidRPr="0093064A">
        <w:t>ze</w:t>
      </w:r>
      <w:r w:rsidR="00BA662C">
        <w:t xml:space="preserve"> </w:t>
      </w:r>
      <w:r w:rsidRPr="0093064A">
        <w:t>względu</w:t>
      </w:r>
      <w:r w:rsidR="00BA662C">
        <w:t xml:space="preserve"> </w:t>
      </w:r>
      <w:r w:rsidRPr="0093064A">
        <w:t>na</w:t>
      </w:r>
      <w:r w:rsidR="00BA662C">
        <w:t xml:space="preserve"> </w:t>
      </w:r>
      <w:r w:rsidRPr="0093064A">
        <w:t>cele,</w:t>
      </w:r>
      <w:r w:rsidR="00BA662C">
        <w:t xml:space="preserve"> </w:t>
      </w:r>
      <w:r w:rsidRPr="0093064A">
        <w:t>dla</w:t>
      </w:r>
      <w:r w:rsidR="00BA662C">
        <w:t xml:space="preserve"> </w:t>
      </w:r>
      <w:r w:rsidRPr="0093064A">
        <w:t>których</w:t>
      </w:r>
      <w:r w:rsidR="00BA662C">
        <w:t xml:space="preserve"> </w:t>
      </w:r>
      <w:r w:rsidRPr="0093064A">
        <w:t>kara</w:t>
      </w:r>
      <w:r w:rsidR="00BA662C">
        <w:t xml:space="preserve"> </w:t>
      </w:r>
      <w:r w:rsidRPr="0093064A">
        <w:t>miała</w:t>
      </w:r>
      <w:r w:rsidR="00BA662C">
        <w:t xml:space="preserve"> </w:t>
      </w:r>
      <w:r w:rsidRPr="0093064A">
        <w:t>być</w:t>
      </w:r>
      <w:r w:rsidR="00BA662C">
        <w:t xml:space="preserve"> </w:t>
      </w:r>
      <w:r w:rsidRPr="0093064A">
        <w:t>nałożona.</w:t>
      </w:r>
      <w:r w:rsidR="00BA662C">
        <w:t xml:space="preserve"> </w:t>
      </w:r>
      <w:r w:rsidRPr="0093064A">
        <w:t>Po</w:t>
      </w:r>
      <w:r w:rsidR="00BA662C">
        <w:t xml:space="preserve"> </w:t>
      </w:r>
      <w:r w:rsidRPr="0093064A">
        <w:t>przedstawieniu</w:t>
      </w:r>
      <w:r w:rsidR="00BA662C">
        <w:t xml:space="preserve"> </w:t>
      </w:r>
      <w:r w:rsidRPr="0093064A">
        <w:t>dowodów</w:t>
      </w:r>
      <w:r w:rsidR="00BA662C">
        <w:t xml:space="preserve"> </w:t>
      </w:r>
      <w:r w:rsidRPr="0093064A">
        <w:t>wykonania</w:t>
      </w:r>
      <w:r w:rsidR="00BA662C">
        <w:t xml:space="preserve"> </w:t>
      </w:r>
      <w:r w:rsidRPr="0093064A">
        <w:t>tych</w:t>
      </w:r>
      <w:r w:rsidR="00BA662C">
        <w:t xml:space="preserve"> </w:t>
      </w:r>
      <w:r w:rsidRPr="0093064A">
        <w:t>czynności</w:t>
      </w:r>
      <w:r w:rsidR="00BA662C">
        <w:t xml:space="preserve"> </w:t>
      </w:r>
      <w:r w:rsidRPr="0093064A">
        <w:t>organ</w:t>
      </w:r>
      <w:r w:rsidR="00BA662C">
        <w:t xml:space="preserve"> </w:t>
      </w:r>
      <w:r w:rsidRPr="0093064A">
        <w:t>odstępuje</w:t>
      </w:r>
      <w:r w:rsidR="00BA662C">
        <w:t xml:space="preserve"> </w:t>
      </w:r>
      <w:r w:rsidRPr="0093064A">
        <w:t>od</w:t>
      </w:r>
      <w:r w:rsidR="00BA662C">
        <w:t xml:space="preserve"> </w:t>
      </w:r>
      <w:r w:rsidRPr="0093064A">
        <w:t>wymierzenia</w:t>
      </w:r>
      <w:r w:rsidR="00BA662C">
        <w:t xml:space="preserve"> </w:t>
      </w:r>
      <w:r w:rsidRPr="0093064A">
        <w:t>kary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3064A">
        <w:t>drodze</w:t>
      </w:r>
      <w:r w:rsidR="00BA662C">
        <w:t xml:space="preserve"> </w:t>
      </w:r>
      <w:r w:rsidRPr="0093064A">
        <w:t>decyzji.</w:t>
      </w:r>
    </w:p>
    <w:p w14:paraId="0EA8CE0E" w14:textId="32370BE8" w:rsidR="00CA2200" w:rsidRPr="009553E2" w:rsidRDefault="00CA2200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6D575F">
        <w:t>Tak</w:t>
      </w:r>
      <w:r w:rsidR="00BA662C">
        <w:t xml:space="preserve"> </w:t>
      </w:r>
      <w:r w:rsidRPr="006D575F">
        <w:t>jak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D575F">
        <w:t>przypadku</w:t>
      </w:r>
      <w:r w:rsidR="00BA662C">
        <w:t xml:space="preserve"> </w:t>
      </w:r>
      <w:r w:rsidR="00513910">
        <w:t xml:space="preserve">ustawy z dnia 16 lipca 2004 r. </w:t>
      </w:r>
      <w:r w:rsidR="00967B6E">
        <w:t>–</w:t>
      </w:r>
      <w:r w:rsidR="00513910">
        <w:t xml:space="preserve"> </w:t>
      </w:r>
      <w:r w:rsidRPr="009553E2">
        <w:t>Praw</w:t>
      </w:r>
      <w:r w:rsidR="00967B6E">
        <w:t>o</w:t>
      </w:r>
      <w:r w:rsidR="00BA662C">
        <w:t xml:space="preserve"> </w:t>
      </w:r>
      <w:r w:rsidRPr="009553E2">
        <w:t>telekomunikacyjne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decyzji</w:t>
      </w:r>
      <w:r w:rsidR="00BA662C">
        <w:t xml:space="preserve"> </w:t>
      </w:r>
      <w:r w:rsidRPr="009553E2">
        <w:t>Prezesa</w:t>
      </w:r>
      <w:r w:rsidR="00BA662C">
        <w:t xml:space="preserve"> </w:t>
      </w:r>
      <w:r w:rsidRPr="009553E2">
        <w:t>UKE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sprawie</w:t>
      </w:r>
      <w:r w:rsidR="00BA662C">
        <w:t xml:space="preserve"> </w:t>
      </w:r>
      <w:r w:rsidRPr="009553E2">
        <w:t>nałożenia</w:t>
      </w:r>
      <w:r w:rsidR="00BA662C">
        <w:t xml:space="preserve"> </w:t>
      </w:r>
      <w:r w:rsidRPr="009553E2">
        <w:t>kar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przysługiwało</w:t>
      </w:r>
      <w:r w:rsidR="00BA662C">
        <w:t xml:space="preserve"> </w:t>
      </w:r>
      <w:r w:rsidRPr="009553E2">
        <w:t>odwołanie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Sądu</w:t>
      </w:r>
      <w:r w:rsidR="00BA662C">
        <w:t xml:space="preserve"> </w:t>
      </w:r>
      <w:r w:rsidRPr="009553E2">
        <w:t>Okręgowego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Warszawie</w:t>
      </w:r>
      <w:r w:rsidR="00BA662C">
        <w:t xml:space="preserve"> </w:t>
      </w:r>
      <w:r w:rsidR="00967B6E">
        <w:t>–</w:t>
      </w:r>
      <w:r w:rsidR="00BA662C">
        <w:t xml:space="preserve"> </w:t>
      </w:r>
      <w:r w:rsidRPr="009553E2">
        <w:t>Sądu</w:t>
      </w:r>
      <w:r w:rsidR="00BA662C">
        <w:t xml:space="preserve"> </w:t>
      </w:r>
      <w:r w:rsidRPr="009553E2">
        <w:t>Ochrony</w:t>
      </w:r>
      <w:r w:rsidR="00BA662C">
        <w:t xml:space="preserve"> </w:t>
      </w:r>
      <w:r w:rsidRPr="009553E2">
        <w:t>Konkurencji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Konsumentów.</w:t>
      </w:r>
    </w:p>
    <w:p w14:paraId="7CF59AEA" w14:textId="302E1B20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21</w:t>
      </w:r>
      <w:r w:rsidR="00CD5B39">
        <w:rPr>
          <w:rStyle w:val="Ppogrubienie"/>
        </w:rPr>
        <w:t>.</w:t>
      </w:r>
    </w:p>
    <w:p w14:paraId="75450D2C" w14:textId="4F671282" w:rsidR="00886823" w:rsidRPr="00E8029C" w:rsidRDefault="00886823" w:rsidP="00826C00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Przepisy</w:t>
      </w:r>
      <w:r w:rsidR="00BA662C">
        <w:t xml:space="preserve"> </w:t>
      </w:r>
      <w:r w:rsidR="00CD5B39">
        <w:t>a</w:t>
      </w:r>
      <w:r w:rsidR="00EC3CBE">
        <w:t>rt.</w:t>
      </w:r>
      <w:r w:rsidR="00BA662C">
        <w:t xml:space="preserve"> </w:t>
      </w:r>
      <w:r w:rsidRPr="00204440">
        <w:t>2</w:t>
      </w:r>
      <w:r w:rsidR="001E1362" w:rsidRPr="00204440">
        <w:t>1</w:t>
      </w:r>
      <w:r w:rsidR="00BA662C">
        <w:t xml:space="preserve"> </w:t>
      </w:r>
      <w:r w:rsidRPr="00E8029C">
        <w:t>dotyczą:</w:t>
      </w:r>
    </w:p>
    <w:p w14:paraId="75174F16" w14:textId="77777777" w:rsidR="00886823" w:rsidRPr="008F5BD4" w:rsidRDefault="00886823" w:rsidP="00CD5B39">
      <w:pPr>
        <w:pStyle w:val="NormalnyWeb"/>
        <w:numPr>
          <w:ilvl w:val="0"/>
          <w:numId w:val="91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E8029C">
        <w:rPr>
          <w:rFonts w:eastAsiaTheme="minorEastAsia"/>
        </w:rPr>
        <w:t>sposobu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nakładania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kary</w:t>
      </w:r>
      <w:r w:rsidR="00BA662C">
        <w:rPr>
          <w:rFonts w:eastAsiaTheme="minorEastAsia"/>
        </w:rPr>
        <w:t xml:space="preserve"> </w:t>
      </w:r>
      <w:r w:rsidRPr="00E8029C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="003C2D86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drodze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decyzji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Prezesa</w:t>
      </w:r>
      <w:r w:rsidR="00BA662C">
        <w:rPr>
          <w:rFonts w:eastAsiaTheme="minorEastAsia"/>
        </w:rPr>
        <w:t xml:space="preserve"> </w:t>
      </w:r>
      <w:r w:rsidRPr="008F5BD4">
        <w:rPr>
          <w:rFonts w:eastAsiaTheme="minorEastAsia"/>
        </w:rPr>
        <w:t>UKE,</w:t>
      </w:r>
    </w:p>
    <w:p w14:paraId="1A41F3CF" w14:textId="77777777" w:rsidR="00886823" w:rsidRPr="00620C0D" w:rsidRDefault="00886823" w:rsidP="00CD5B39">
      <w:pPr>
        <w:pStyle w:val="NormalnyWeb"/>
        <w:numPr>
          <w:ilvl w:val="0"/>
          <w:numId w:val="91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</w:pPr>
      <w:r w:rsidRPr="00620C0D">
        <w:rPr>
          <w:rFonts w:eastAsiaTheme="minorEastAsia"/>
        </w:rPr>
        <w:t>wymiaru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kary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Pr="00620C0D">
        <w:t>do</w:t>
      </w:r>
      <w:r w:rsidR="00BA662C">
        <w:t xml:space="preserve"> </w:t>
      </w:r>
      <w:r w:rsidRPr="00620C0D">
        <w:t>3%</w:t>
      </w:r>
      <w:r w:rsidR="00BA662C">
        <w:t xml:space="preserve"> </w:t>
      </w:r>
      <w:r w:rsidRPr="00620C0D">
        <w:t>przychodu</w:t>
      </w:r>
      <w:r w:rsidR="00BA662C">
        <w:t xml:space="preserve"> </w:t>
      </w:r>
      <w:r w:rsidRPr="00620C0D">
        <w:t>ukaranego</w:t>
      </w:r>
      <w:r w:rsidR="00BA662C">
        <w:t xml:space="preserve"> </w:t>
      </w:r>
      <w:r w:rsidRPr="00620C0D">
        <w:t>podmiotu,</w:t>
      </w:r>
      <w:r w:rsidR="00BA662C">
        <w:t xml:space="preserve"> </w:t>
      </w:r>
      <w:r w:rsidRPr="00620C0D">
        <w:t>osiągniętego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poprzednim</w:t>
      </w:r>
      <w:r w:rsidR="00BA662C">
        <w:t xml:space="preserve"> </w:t>
      </w:r>
      <w:r w:rsidRPr="00620C0D">
        <w:t>roku</w:t>
      </w:r>
      <w:r w:rsidR="00BA662C">
        <w:t xml:space="preserve"> </w:t>
      </w:r>
      <w:r w:rsidRPr="00620C0D">
        <w:t>kalendarzowym,</w:t>
      </w:r>
    </w:p>
    <w:p w14:paraId="6F330691" w14:textId="04D090D6" w:rsidR="00886823" w:rsidRPr="00FF0665" w:rsidRDefault="00886823" w:rsidP="00CD5B39">
      <w:pPr>
        <w:pStyle w:val="NormalnyWeb"/>
        <w:numPr>
          <w:ilvl w:val="0"/>
          <w:numId w:val="91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</w:pPr>
      <w:r w:rsidRPr="00620C0D">
        <w:t>przesłanek</w:t>
      </w:r>
      <w:r w:rsidR="00BA662C">
        <w:t xml:space="preserve"> </w:t>
      </w:r>
      <w:r w:rsidRPr="00620C0D">
        <w:t>ustalenia</w:t>
      </w:r>
      <w:r w:rsidR="00BA662C">
        <w:t xml:space="preserve"> </w:t>
      </w:r>
      <w:r w:rsidRPr="00620C0D">
        <w:t>wysokości</w:t>
      </w:r>
      <w:r w:rsidR="00BA662C">
        <w:t xml:space="preserve"> </w:t>
      </w:r>
      <w:r w:rsidRPr="00620C0D">
        <w:t>kary</w:t>
      </w:r>
      <w:r w:rsidR="00BA662C">
        <w:t xml:space="preserve"> </w:t>
      </w:r>
      <w:r w:rsidRPr="00620C0D">
        <w:rPr>
          <w:rFonts w:eastAsiaTheme="minorEastAsia"/>
        </w:rPr>
        <w:t>–</w:t>
      </w:r>
      <w:r w:rsidR="00BA662C">
        <w:t xml:space="preserve"> </w:t>
      </w:r>
      <w:r w:rsidRPr="00FF0665">
        <w:t>uwzględnianie</w:t>
      </w:r>
      <w:r w:rsidR="00BA662C">
        <w:t xml:space="preserve"> </w:t>
      </w:r>
      <w:r w:rsidRPr="00FF0665">
        <w:t>zakresu</w:t>
      </w:r>
      <w:r w:rsidR="00BA662C">
        <w:t xml:space="preserve"> </w:t>
      </w:r>
      <w:r w:rsidRPr="00FF0665">
        <w:t>naruszenia,</w:t>
      </w:r>
      <w:r w:rsidR="00BA662C">
        <w:t xml:space="preserve"> </w:t>
      </w:r>
      <w:r w:rsidRPr="00FF0665">
        <w:t>dotychczasowej</w:t>
      </w:r>
      <w:r w:rsidR="00BA662C">
        <w:t xml:space="preserve"> </w:t>
      </w:r>
      <w:r w:rsidRPr="00FF0665">
        <w:t>działalności</w:t>
      </w:r>
      <w:r w:rsidR="00BA662C">
        <w:t xml:space="preserve"> </w:t>
      </w:r>
      <w:r w:rsidRPr="00FF0665">
        <w:t>podmiotu</w:t>
      </w:r>
      <w:r w:rsidR="00BA662C">
        <w:t xml:space="preserve"> </w:t>
      </w:r>
      <w:r w:rsidRPr="00FF0665">
        <w:t>oraz</w:t>
      </w:r>
      <w:r w:rsidR="00BA662C">
        <w:t xml:space="preserve"> </w:t>
      </w:r>
      <w:r w:rsidRPr="00FF0665">
        <w:t>jego</w:t>
      </w:r>
      <w:r w:rsidR="00BA662C">
        <w:t xml:space="preserve"> </w:t>
      </w:r>
      <w:r w:rsidRPr="00FF0665">
        <w:t>możliwości</w:t>
      </w:r>
      <w:r w:rsidR="00BA662C">
        <w:t xml:space="preserve"> </w:t>
      </w:r>
      <w:r w:rsidRPr="00FF0665">
        <w:t>finansow</w:t>
      </w:r>
      <w:r w:rsidR="00CD5B39">
        <w:t>ych</w:t>
      </w:r>
      <w:r w:rsidRPr="00FF0665">
        <w:t>,</w:t>
      </w:r>
    </w:p>
    <w:p w14:paraId="138FD5A0" w14:textId="723FF2ED" w:rsidR="00886823" w:rsidRPr="006D575F" w:rsidRDefault="00EC3CBE" w:rsidP="00CD5B39">
      <w:pPr>
        <w:pStyle w:val="NormalnyWeb"/>
        <w:numPr>
          <w:ilvl w:val="0"/>
          <w:numId w:val="91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</w:pPr>
      <w:r>
        <w:t xml:space="preserve">sposobu </w:t>
      </w:r>
      <w:r w:rsidR="00886823" w:rsidRPr="006D575F">
        <w:t>obliczenia</w:t>
      </w:r>
      <w:r w:rsidR="00BA662C">
        <w:t xml:space="preserve"> </w:t>
      </w:r>
      <w:r w:rsidR="00886823" w:rsidRPr="006D575F">
        <w:t>przychodu</w:t>
      </w:r>
      <w:r w:rsidR="00BA662C">
        <w:t xml:space="preserve"> </w:t>
      </w:r>
      <w:r w:rsidR="00886823" w:rsidRPr="006D575F">
        <w:t>podmiotu</w:t>
      </w:r>
      <w:r w:rsidR="00BA662C">
        <w:t xml:space="preserve"> </w:t>
      </w:r>
      <w:r w:rsidR="00886823" w:rsidRPr="006D575F">
        <w:t>na</w:t>
      </w:r>
      <w:r w:rsidR="00BA662C">
        <w:t xml:space="preserve"> </w:t>
      </w:r>
      <w:r w:rsidR="00886823" w:rsidRPr="006D575F">
        <w:t>potrzeby</w:t>
      </w:r>
      <w:r w:rsidR="00BA662C">
        <w:t xml:space="preserve"> </w:t>
      </w:r>
      <w:r w:rsidR="00886823" w:rsidRPr="006D575F">
        <w:t>obliczenia</w:t>
      </w:r>
      <w:r w:rsidR="00BA662C">
        <w:t xml:space="preserve"> </w:t>
      </w:r>
      <w:r w:rsidR="00886823" w:rsidRPr="006D575F">
        <w:t>wymiaru</w:t>
      </w:r>
      <w:r w:rsidR="00BA662C">
        <w:t xml:space="preserve"> </w:t>
      </w:r>
      <w:r w:rsidR="00886823" w:rsidRPr="006D575F">
        <w:t>kary.</w:t>
      </w:r>
    </w:p>
    <w:p w14:paraId="100312CD" w14:textId="181915DB" w:rsidR="00886823" w:rsidRPr="009553E2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Przepisy</w:t>
      </w:r>
      <w:r w:rsidR="00BA662C">
        <w:t xml:space="preserve"> </w:t>
      </w:r>
      <w:r w:rsidRPr="009553E2">
        <w:t>te</w:t>
      </w:r>
      <w:r w:rsidR="00BA662C">
        <w:t xml:space="preserve"> </w:t>
      </w:r>
      <w:r w:rsidRPr="009553E2">
        <w:t>nawiązują</w:t>
      </w:r>
      <w:r w:rsidR="00BA662C">
        <w:t xml:space="preserve"> </w:t>
      </w:r>
      <w:r w:rsidRPr="009553E2">
        <w:t>do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21</w:t>
      </w:r>
      <w:r w:rsidR="001E1362" w:rsidRPr="009553E2">
        <w:t>0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EC3CBE">
        <w:t xml:space="preserve">dnia 16 lipca 2004 r. </w:t>
      </w:r>
      <w:r w:rsidRPr="009553E2">
        <w:t>–</w:t>
      </w:r>
      <w:r w:rsidR="00BA662C">
        <w:t xml:space="preserve"> </w:t>
      </w:r>
      <w:r w:rsidRPr="009553E2">
        <w:t>Prawo</w:t>
      </w:r>
      <w:r w:rsidR="00BA662C">
        <w:t xml:space="preserve"> </w:t>
      </w:r>
      <w:r w:rsidRPr="009553E2">
        <w:t>telekomunikacyjne.</w:t>
      </w:r>
    </w:p>
    <w:p w14:paraId="60F4F460" w14:textId="77777777" w:rsidR="00886823" w:rsidRPr="009553E2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Zakłada</w:t>
      </w:r>
      <w:r w:rsidR="00BA662C">
        <w:t xml:space="preserve"> </w:t>
      </w:r>
      <w:r w:rsidRPr="009553E2">
        <w:t>się,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decyzji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nałożeniu</w:t>
      </w:r>
      <w:r w:rsidR="00BA662C">
        <w:t xml:space="preserve"> </w:t>
      </w:r>
      <w:r w:rsidRPr="009553E2">
        <w:t>kary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nadawany</w:t>
      </w:r>
      <w:r w:rsidR="00BA662C">
        <w:t xml:space="preserve"> </w:t>
      </w:r>
      <w:r w:rsidRPr="009553E2">
        <w:t>rygor</w:t>
      </w:r>
      <w:r w:rsidR="00BA662C">
        <w:t xml:space="preserve"> </w:t>
      </w:r>
      <w:r w:rsidRPr="009553E2">
        <w:t>natychmiastowej</w:t>
      </w:r>
      <w:r w:rsidR="00BA662C">
        <w:t xml:space="preserve"> </w:t>
      </w:r>
      <w:r w:rsidRPr="009553E2">
        <w:t>wykonalności.</w:t>
      </w:r>
      <w:r w:rsidR="00BA662C">
        <w:t xml:space="preserve"> </w:t>
      </w:r>
    </w:p>
    <w:p w14:paraId="304FDFAB" w14:textId="1C39FFAA" w:rsidR="00866416" w:rsidRPr="006C2B33" w:rsidRDefault="00D47D77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052D52">
        <w:t>Wpływy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052D52">
        <w:t>tych</w:t>
      </w:r>
      <w:r w:rsidR="00BA662C">
        <w:t xml:space="preserve"> </w:t>
      </w:r>
      <w:r w:rsidRPr="00052D52">
        <w:t>kar</w:t>
      </w:r>
      <w:r w:rsidR="00BA662C">
        <w:t xml:space="preserve"> </w:t>
      </w:r>
      <w:r w:rsidRPr="00052D52">
        <w:t>będą</w:t>
      </w:r>
      <w:r w:rsidR="00BA662C">
        <w:t xml:space="preserve"> </w:t>
      </w:r>
      <w:r w:rsidRPr="00052D52">
        <w:t>stanowiły</w:t>
      </w:r>
      <w:r w:rsidR="00BA662C">
        <w:t xml:space="preserve"> </w:t>
      </w:r>
      <w:r w:rsidR="008E6CA4">
        <w:t xml:space="preserve">dochód </w:t>
      </w:r>
      <w:r w:rsidRPr="00052D52">
        <w:t>budżetu</w:t>
      </w:r>
      <w:r w:rsidR="00BA662C">
        <w:t xml:space="preserve"> </w:t>
      </w:r>
      <w:r w:rsidRPr="00052D52">
        <w:t>państwa,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052D52">
        <w:t>myśl</w:t>
      </w:r>
      <w:r w:rsidR="00BA662C">
        <w:t xml:space="preserve"> </w:t>
      </w:r>
      <w:r w:rsidR="00FA54A7" w:rsidRPr="00052D52">
        <w:t>art.</w:t>
      </w:r>
      <w:r w:rsidR="00BA662C">
        <w:t xml:space="preserve"> </w:t>
      </w:r>
      <w:r w:rsidRPr="006C2B33">
        <w:t>11</w:t>
      </w:r>
      <w:r w:rsidR="00FA54A7" w:rsidRPr="006C2B33">
        <w:t>1</w:t>
      </w:r>
      <w:r w:rsidR="00BA662C">
        <w:t xml:space="preserve"> </w:t>
      </w:r>
      <w:r w:rsidR="00FA54A7" w:rsidRPr="006C2B33">
        <w:t>pkt</w:t>
      </w:r>
      <w:r w:rsidR="00BA662C">
        <w:t xml:space="preserve"> </w:t>
      </w:r>
      <w:r w:rsidRPr="006C2B33">
        <w:t>1</w:t>
      </w:r>
      <w:r w:rsidR="001E1362" w:rsidRPr="006C2B33">
        <w:t>2</w:t>
      </w:r>
      <w:r w:rsidR="00BA662C">
        <w:t xml:space="preserve"> </w:t>
      </w:r>
      <w:r w:rsidRPr="006C2B33">
        <w:t>ustawy</w:t>
      </w:r>
      <w:r w:rsidR="00BA662C">
        <w:t xml:space="preserve"> </w:t>
      </w:r>
      <w:r w:rsidR="003C2D86">
        <w:t>z</w:t>
      </w:r>
      <w:r w:rsidR="0021790C">
        <w:t> </w:t>
      </w:r>
      <w:r w:rsidR="0013165D">
        <w:t xml:space="preserve">dnia </w:t>
      </w:r>
      <w:r w:rsidRPr="006C2B33">
        <w:t>2</w:t>
      </w:r>
      <w:r w:rsidR="001E1362" w:rsidRPr="006C2B33">
        <w:t>7</w:t>
      </w:r>
      <w:r w:rsidR="00BA662C">
        <w:t xml:space="preserve"> </w:t>
      </w:r>
      <w:r w:rsidRPr="006C2B33">
        <w:t>sierpnia</w:t>
      </w:r>
      <w:r w:rsidR="00BA662C">
        <w:t xml:space="preserve"> </w:t>
      </w:r>
      <w:r w:rsidRPr="006C2B33">
        <w:t>200</w:t>
      </w:r>
      <w:r w:rsidR="001E1362" w:rsidRPr="006C2B33">
        <w:t>9</w:t>
      </w:r>
      <w:r w:rsidR="00BA662C">
        <w:t xml:space="preserve"> </w:t>
      </w:r>
      <w:r w:rsidRPr="006C2B33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6C2B33">
        <w:t>finansach</w:t>
      </w:r>
      <w:r w:rsidR="00BA662C">
        <w:t xml:space="preserve"> </w:t>
      </w:r>
      <w:r w:rsidRPr="006C2B33">
        <w:t>publicznych</w:t>
      </w:r>
      <w:r w:rsidR="001436C2">
        <w:t xml:space="preserve"> </w:t>
      </w:r>
      <w:r w:rsidR="00C05247">
        <w:t>(</w:t>
      </w:r>
      <w:r w:rsidR="00C05247" w:rsidRPr="00C05247">
        <w:t xml:space="preserve">Dz. U. z 2022 r. poz. 1634, z późn. zm.), </w:t>
      </w:r>
      <w:r w:rsidR="001436C2">
        <w:t>(projektowany art. 21 ust. 9)</w:t>
      </w:r>
      <w:r w:rsidRPr="006C2B33">
        <w:t>.</w:t>
      </w:r>
      <w:r w:rsidR="00BA662C">
        <w:t xml:space="preserve"> </w:t>
      </w:r>
    </w:p>
    <w:p w14:paraId="03445FF8" w14:textId="1C5F6CD5" w:rsidR="00886823" w:rsidRPr="009553E2" w:rsidRDefault="00683740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  <w:rPr>
          <w:bCs/>
        </w:rPr>
      </w:pPr>
      <w:r>
        <w:t>Przepisy ust.</w:t>
      </w:r>
      <w:r w:rsidR="00BA662C">
        <w:t xml:space="preserve"> </w:t>
      </w:r>
      <w:r w:rsidR="00886823" w:rsidRPr="009553E2">
        <w:t>3</w:t>
      </w:r>
      <w:r w:rsidR="002B76CC" w:rsidRPr="009553E2">
        <w:t>–</w:t>
      </w:r>
      <w:r w:rsidR="001E1362" w:rsidRPr="009553E2">
        <w:t>8</w:t>
      </w:r>
      <w:r w:rsidR="00BA662C">
        <w:t xml:space="preserve"> </w:t>
      </w:r>
      <w:r w:rsidR="00886823" w:rsidRPr="009553E2">
        <w:t>regulują</w:t>
      </w:r>
      <w:r w:rsidR="00BA662C">
        <w:t xml:space="preserve"> </w:t>
      </w:r>
      <w:r w:rsidR="00886823" w:rsidRPr="009553E2">
        <w:t>kwestie</w:t>
      </w:r>
      <w:r w:rsidR="00BA662C">
        <w:t xml:space="preserve"> </w:t>
      </w:r>
      <w:r w:rsidR="00886823" w:rsidRPr="009553E2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9553E2">
        <w:t>określaniem</w:t>
      </w:r>
      <w:r w:rsidR="00BA662C">
        <w:t xml:space="preserve"> </w:t>
      </w:r>
      <w:r w:rsidR="00886823" w:rsidRPr="009553E2">
        <w:t>wymiaru</w:t>
      </w:r>
      <w:r w:rsidR="00BA662C">
        <w:t xml:space="preserve"> </w:t>
      </w:r>
      <w:r w:rsidR="00886823" w:rsidRPr="009553E2">
        <w:t>kary,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9553E2">
        <w:t>przypadku</w:t>
      </w:r>
      <w:r w:rsidR="00BA662C">
        <w:t xml:space="preserve"> </w:t>
      </w:r>
      <w:r w:rsidR="00886823" w:rsidRPr="009553E2">
        <w:t>gdy</w:t>
      </w:r>
      <w:r w:rsidR="00BA662C">
        <w:t xml:space="preserve"> </w:t>
      </w:r>
      <w:r w:rsidR="00886823" w:rsidRPr="009553E2">
        <w:t>organ</w:t>
      </w:r>
      <w:r w:rsidR="00BA662C">
        <w:t xml:space="preserve"> </w:t>
      </w:r>
      <w:r w:rsidR="00886823" w:rsidRPr="009553E2">
        <w:t>nie</w:t>
      </w:r>
      <w:r w:rsidR="00BA662C">
        <w:t xml:space="preserve"> </w:t>
      </w:r>
      <w:r w:rsidR="00886823" w:rsidRPr="009553E2">
        <w:t>dysponuje</w:t>
      </w:r>
      <w:r w:rsidR="00BA662C">
        <w:t xml:space="preserve"> </w:t>
      </w:r>
      <w:r w:rsidR="00886823" w:rsidRPr="009553E2">
        <w:t>danymi</w:t>
      </w:r>
      <w:r w:rsidR="00BA662C">
        <w:t xml:space="preserve"> </w:t>
      </w:r>
      <w:r w:rsidR="00886823" w:rsidRPr="009553E2">
        <w:t>finansowymi</w:t>
      </w:r>
      <w:r w:rsidR="00BA662C">
        <w:t xml:space="preserve"> </w:t>
      </w:r>
      <w:r w:rsidR="00886823" w:rsidRPr="009553E2">
        <w:t>pozwalającymi</w:t>
      </w:r>
      <w:r w:rsidR="00BA662C">
        <w:t xml:space="preserve"> </w:t>
      </w:r>
      <w:r w:rsidR="00886823" w:rsidRPr="009553E2">
        <w:t>obliczyć</w:t>
      </w:r>
      <w:r w:rsidR="00BA662C">
        <w:t xml:space="preserve"> </w:t>
      </w:r>
      <w:r w:rsidR="00886823" w:rsidRPr="009553E2">
        <w:t>wysokość</w:t>
      </w:r>
      <w:r w:rsidR="00BA662C">
        <w:t xml:space="preserve"> </w:t>
      </w:r>
      <w:r w:rsidR="00886823" w:rsidRPr="009553E2">
        <w:t>kary.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="00886823" w:rsidRPr="009553E2">
        <w:t>takim</w:t>
      </w:r>
      <w:r w:rsidR="00BA662C">
        <w:t xml:space="preserve"> </w:t>
      </w:r>
      <w:r w:rsidR="00886823" w:rsidRPr="009553E2">
        <w:t>przypadku</w:t>
      </w:r>
      <w:r w:rsidR="00BA662C">
        <w:t xml:space="preserve"> </w:t>
      </w:r>
      <w:r w:rsidR="00886823" w:rsidRPr="009553E2">
        <w:rPr>
          <w:bCs/>
        </w:rPr>
        <w:t>Prezes</w:t>
      </w:r>
      <w:r w:rsidR="00BA662C">
        <w:rPr>
          <w:bCs/>
        </w:rPr>
        <w:t xml:space="preserve"> </w:t>
      </w:r>
      <w:r w:rsidR="00886823" w:rsidRPr="009553E2">
        <w:rPr>
          <w:bCs/>
        </w:rPr>
        <w:t>UKE,</w:t>
      </w:r>
      <w:r w:rsidR="00BA662C">
        <w:rPr>
          <w:bCs/>
        </w:rPr>
        <w:t xml:space="preserve"> </w:t>
      </w:r>
      <w:r w:rsidR="00886823" w:rsidRPr="009553E2">
        <w:rPr>
          <w:bCs/>
        </w:rPr>
        <w:t>nakładając</w:t>
      </w:r>
      <w:r w:rsidR="00BA662C">
        <w:rPr>
          <w:bCs/>
        </w:rPr>
        <w:t xml:space="preserve"> </w:t>
      </w:r>
      <w:r w:rsidR="00886823" w:rsidRPr="009553E2">
        <w:rPr>
          <w:bCs/>
        </w:rPr>
        <w:t>karę</w:t>
      </w:r>
      <w:r w:rsidR="00BA662C">
        <w:rPr>
          <w:bCs/>
        </w:rPr>
        <w:t xml:space="preserve"> </w:t>
      </w:r>
      <w:r w:rsidR="00886823" w:rsidRPr="009553E2">
        <w:rPr>
          <w:bCs/>
        </w:rPr>
        <w:t>pieniężną,</w:t>
      </w:r>
      <w:r w:rsidR="00BA662C">
        <w:rPr>
          <w:bCs/>
        </w:rPr>
        <w:t xml:space="preserve"> </w:t>
      </w:r>
      <w:r w:rsidR="00886823" w:rsidRPr="009553E2">
        <w:rPr>
          <w:bCs/>
        </w:rPr>
        <w:t>uwzględnia:</w:t>
      </w:r>
    </w:p>
    <w:p w14:paraId="71224D16" w14:textId="77777777" w:rsidR="00886823" w:rsidRPr="009553E2" w:rsidRDefault="00886823" w:rsidP="00826C00">
      <w:pPr>
        <w:pStyle w:val="NormalnyWeb"/>
        <w:numPr>
          <w:ilvl w:val="0"/>
          <w:numId w:val="93"/>
        </w:numPr>
        <w:shd w:val="clear" w:color="auto" w:fill="FFFFFF" w:themeFill="background1"/>
        <w:spacing w:before="120" w:beforeAutospacing="0" w:after="0" w:afterAutospacing="0" w:line="360" w:lineRule="auto"/>
        <w:ind w:left="284" w:hanging="284"/>
        <w:jc w:val="both"/>
        <w:rPr>
          <w:bCs/>
        </w:rPr>
      </w:pPr>
      <w:r w:rsidRPr="009553E2">
        <w:rPr>
          <w:bCs/>
        </w:rPr>
        <w:t>przychód</w:t>
      </w:r>
      <w:r w:rsidR="00BA662C">
        <w:rPr>
          <w:bCs/>
        </w:rPr>
        <w:t xml:space="preserve"> </w:t>
      </w:r>
      <w:r w:rsidRPr="009553E2">
        <w:rPr>
          <w:bCs/>
        </w:rPr>
        <w:t>osiągnięty</w:t>
      </w:r>
      <w:r w:rsidR="00BA662C">
        <w:rPr>
          <w:bCs/>
        </w:rPr>
        <w:t xml:space="preserve"> </w:t>
      </w:r>
      <w:r w:rsidRPr="009553E2">
        <w:rPr>
          <w:bCs/>
        </w:rPr>
        <w:t>przez</w:t>
      </w:r>
      <w:r w:rsidR="00BA662C">
        <w:rPr>
          <w:bCs/>
        </w:rPr>
        <w:t xml:space="preserve"> </w:t>
      </w:r>
      <w:r w:rsidRPr="009553E2">
        <w:rPr>
          <w:bCs/>
        </w:rPr>
        <w:t>podmiot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9553E2">
        <w:rPr>
          <w:bCs/>
        </w:rPr>
        <w:t>roku</w:t>
      </w:r>
      <w:r w:rsidR="00BA662C">
        <w:rPr>
          <w:bCs/>
        </w:rPr>
        <w:t xml:space="preserve"> </w:t>
      </w:r>
      <w:r w:rsidRPr="009553E2">
        <w:rPr>
          <w:bCs/>
        </w:rPr>
        <w:t>kalendarzowym</w:t>
      </w:r>
      <w:r w:rsidR="00BA662C">
        <w:rPr>
          <w:bCs/>
        </w:rPr>
        <w:t xml:space="preserve"> </w:t>
      </w:r>
      <w:r w:rsidRPr="009553E2">
        <w:rPr>
          <w:bCs/>
        </w:rPr>
        <w:t>poprzedzającym</w:t>
      </w:r>
      <w:r w:rsidR="00BA662C">
        <w:rPr>
          <w:bCs/>
        </w:rPr>
        <w:t xml:space="preserve"> </w:t>
      </w:r>
      <w:r w:rsidRPr="009553E2">
        <w:rPr>
          <w:bCs/>
        </w:rPr>
        <w:t>ten</w:t>
      </w:r>
      <w:r w:rsidR="00BA662C">
        <w:rPr>
          <w:bCs/>
        </w:rPr>
        <w:t xml:space="preserve"> </w:t>
      </w:r>
      <w:r w:rsidRPr="009553E2">
        <w:rPr>
          <w:bCs/>
        </w:rPr>
        <w:t>rok;</w:t>
      </w:r>
    </w:p>
    <w:p w14:paraId="4BF43456" w14:textId="77777777" w:rsidR="00886823" w:rsidRPr="009553E2" w:rsidRDefault="00886823" w:rsidP="00826C00">
      <w:pPr>
        <w:pStyle w:val="NormalnyWeb"/>
        <w:numPr>
          <w:ilvl w:val="0"/>
          <w:numId w:val="93"/>
        </w:numPr>
        <w:shd w:val="clear" w:color="auto" w:fill="FFFFFF" w:themeFill="background1"/>
        <w:spacing w:before="120" w:beforeAutospacing="0" w:after="0" w:afterAutospacing="0" w:line="360" w:lineRule="auto"/>
        <w:ind w:left="284" w:hanging="284"/>
        <w:jc w:val="both"/>
        <w:rPr>
          <w:bCs/>
        </w:rPr>
      </w:pPr>
      <w:r w:rsidRPr="009553E2">
        <w:rPr>
          <w:bCs/>
        </w:rPr>
        <w:t>w</w:t>
      </w:r>
      <w:r w:rsidR="00BA662C">
        <w:rPr>
          <w:bCs/>
        </w:rPr>
        <w:t xml:space="preserve"> </w:t>
      </w:r>
      <w:r w:rsidRPr="009553E2">
        <w:rPr>
          <w:bCs/>
        </w:rPr>
        <w:t>prz</w:t>
      </w:r>
      <w:r w:rsidR="002B76CC" w:rsidRPr="009553E2">
        <w:rPr>
          <w:bCs/>
        </w:rPr>
        <w:t>ypadku,</w:t>
      </w:r>
      <w:r w:rsidR="00BA662C">
        <w:rPr>
          <w:bCs/>
        </w:rPr>
        <w:t xml:space="preserve"> </w:t>
      </w:r>
      <w:r w:rsidR="003C2D86">
        <w:rPr>
          <w:bCs/>
        </w:rPr>
        <w:t>o</w:t>
      </w:r>
      <w:r w:rsidR="00BA662C">
        <w:rPr>
          <w:bCs/>
        </w:rPr>
        <w:t xml:space="preserve"> </w:t>
      </w:r>
      <w:r w:rsidR="002B76CC" w:rsidRPr="009553E2">
        <w:rPr>
          <w:bCs/>
        </w:rPr>
        <w:t>którym</w:t>
      </w:r>
      <w:r w:rsidR="00BA662C">
        <w:rPr>
          <w:bCs/>
        </w:rPr>
        <w:t xml:space="preserve"> </w:t>
      </w:r>
      <w:r w:rsidR="002B76CC" w:rsidRPr="009553E2">
        <w:rPr>
          <w:bCs/>
        </w:rPr>
        <w:t>mowa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="00FA54A7">
        <w:rPr>
          <w:bCs/>
        </w:rPr>
        <w:t>ust.</w:t>
      </w:r>
      <w:r w:rsidR="00BA662C">
        <w:rPr>
          <w:bCs/>
        </w:rPr>
        <w:t xml:space="preserve"> </w:t>
      </w:r>
      <w:r w:rsidR="001E1362" w:rsidRPr="009553E2">
        <w:rPr>
          <w:bCs/>
        </w:rPr>
        <w:t>2</w:t>
      </w:r>
      <w:r w:rsidR="00BA662C">
        <w:rPr>
          <w:bCs/>
        </w:rPr>
        <w:t xml:space="preserve"> </w:t>
      </w:r>
      <w:r w:rsidR="002B76CC" w:rsidRPr="009553E2">
        <w:t>–</w:t>
      </w:r>
      <w:r w:rsidR="00BA662C">
        <w:t xml:space="preserve"> </w:t>
      </w:r>
      <w:r w:rsidRPr="009553E2">
        <w:rPr>
          <w:bCs/>
        </w:rPr>
        <w:t>średni</w:t>
      </w:r>
      <w:r w:rsidR="00BA662C">
        <w:rPr>
          <w:bCs/>
        </w:rPr>
        <w:t xml:space="preserve"> </w:t>
      </w:r>
      <w:r w:rsidRPr="009553E2">
        <w:rPr>
          <w:bCs/>
        </w:rPr>
        <w:t>przychód</w:t>
      </w:r>
      <w:r w:rsidR="00BA662C">
        <w:rPr>
          <w:bCs/>
        </w:rPr>
        <w:t xml:space="preserve"> </w:t>
      </w:r>
      <w:r w:rsidRPr="009553E2">
        <w:rPr>
          <w:bCs/>
        </w:rPr>
        <w:t>osiągnięty</w:t>
      </w:r>
      <w:r w:rsidR="00BA662C">
        <w:rPr>
          <w:bCs/>
        </w:rPr>
        <w:t xml:space="preserve"> </w:t>
      </w:r>
      <w:r w:rsidRPr="009553E2">
        <w:rPr>
          <w:bCs/>
        </w:rPr>
        <w:t>przez</w:t>
      </w:r>
      <w:r w:rsidR="00BA662C">
        <w:rPr>
          <w:bCs/>
        </w:rPr>
        <w:t xml:space="preserve"> </w:t>
      </w:r>
      <w:r w:rsidRPr="009553E2">
        <w:rPr>
          <w:bCs/>
        </w:rPr>
        <w:t>podmiot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9553E2">
        <w:rPr>
          <w:bCs/>
        </w:rPr>
        <w:t>trzech</w:t>
      </w:r>
      <w:r w:rsidR="00BA662C">
        <w:rPr>
          <w:bCs/>
        </w:rPr>
        <w:t xml:space="preserve"> </w:t>
      </w:r>
      <w:r w:rsidRPr="009553E2">
        <w:rPr>
          <w:bCs/>
        </w:rPr>
        <w:t>kolejnych</w:t>
      </w:r>
      <w:r w:rsidR="00BA662C">
        <w:rPr>
          <w:bCs/>
        </w:rPr>
        <w:t xml:space="preserve"> </w:t>
      </w:r>
      <w:r w:rsidRPr="009553E2">
        <w:rPr>
          <w:bCs/>
        </w:rPr>
        <w:t>latach</w:t>
      </w:r>
      <w:r w:rsidR="00BA662C">
        <w:rPr>
          <w:bCs/>
        </w:rPr>
        <w:t xml:space="preserve"> </w:t>
      </w:r>
      <w:r w:rsidRPr="009553E2">
        <w:rPr>
          <w:bCs/>
        </w:rPr>
        <w:t>kalendarzowych</w:t>
      </w:r>
      <w:r w:rsidR="00BA662C">
        <w:rPr>
          <w:bCs/>
        </w:rPr>
        <w:t xml:space="preserve"> </w:t>
      </w:r>
      <w:r w:rsidRPr="009553E2">
        <w:rPr>
          <w:bCs/>
        </w:rPr>
        <w:t>poprzedzających</w:t>
      </w:r>
      <w:r w:rsidR="00BA662C">
        <w:rPr>
          <w:bCs/>
        </w:rPr>
        <w:t xml:space="preserve"> </w:t>
      </w:r>
      <w:r w:rsidRPr="009553E2">
        <w:rPr>
          <w:bCs/>
        </w:rPr>
        <w:t>ten</w:t>
      </w:r>
      <w:r w:rsidR="00BA662C">
        <w:rPr>
          <w:bCs/>
        </w:rPr>
        <w:t xml:space="preserve"> </w:t>
      </w:r>
      <w:r w:rsidRPr="009553E2">
        <w:rPr>
          <w:bCs/>
        </w:rPr>
        <w:t>rok.</w:t>
      </w:r>
      <w:r w:rsidR="00BA662C">
        <w:rPr>
          <w:bCs/>
        </w:rPr>
        <w:t xml:space="preserve"> </w:t>
      </w:r>
    </w:p>
    <w:p w14:paraId="7288B502" w14:textId="4C4FBC07" w:rsidR="00886823" w:rsidRPr="009553E2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  <w:rPr>
          <w:bCs/>
        </w:rPr>
      </w:pPr>
      <w:r w:rsidRPr="009553E2">
        <w:rPr>
          <w:bCs/>
        </w:rPr>
        <w:t>Podmiot</w:t>
      </w:r>
      <w:r w:rsidR="00BA662C">
        <w:rPr>
          <w:bCs/>
        </w:rPr>
        <w:t xml:space="preserve"> </w:t>
      </w:r>
      <w:r w:rsidRPr="009553E2">
        <w:rPr>
          <w:bCs/>
        </w:rPr>
        <w:t>jest</w:t>
      </w:r>
      <w:r w:rsidR="00BA662C">
        <w:rPr>
          <w:bCs/>
        </w:rPr>
        <w:t xml:space="preserve"> </w:t>
      </w:r>
      <w:r w:rsidRPr="009553E2">
        <w:rPr>
          <w:bCs/>
        </w:rPr>
        <w:t>obowiązany</w:t>
      </w:r>
      <w:r w:rsidR="00BA662C">
        <w:rPr>
          <w:bCs/>
        </w:rPr>
        <w:t xml:space="preserve"> </w:t>
      </w:r>
      <w:r w:rsidRPr="009553E2">
        <w:rPr>
          <w:bCs/>
        </w:rPr>
        <w:t>do</w:t>
      </w:r>
      <w:r w:rsidR="00BA662C">
        <w:rPr>
          <w:bCs/>
        </w:rPr>
        <w:t xml:space="preserve"> </w:t>
      </w:r>
      <w:r w:rsidRPr="009553E2">
        <w:rPr>
          <w:bCs/>
        </w:rPr>
        <w:t>dostarczenia</w:t>
      </w:r>
      <w:r w:rsidR="00BA662C">
        <w:rPr>
          <w:bCs/>
        </w:rPr>
        <w:t xml:space="preserve"> </w:t>
      </w:r>
      <w:r w:rsidRPr="009553E2">
        <w:rPr>
          <w:bCs/>
        </w:rPr>
        <w:t>Prezesowi</w:t>
      </w:r>
      <w:r w:rsidR="00BA662C">
        <w:rPr>
          <w:bCs/>
        </w:rPr>
        <w:t xml:space="preserve"> </w:t>
      </w:r>
      <w:r w:rsidRPr="009553E2">
        <w:rPr>
          <w:bCs/>
        </w:rPr>
        <w:t>UKE,</w:t>
      </w:r>
      <w:r w:rsidR="00BA662C">
        <w:rPr>
          <w:bCs/>
        </w:rPr>
        <w:t xml:space="preserve"> </w:t>
      </w:r>
      <w:r w:rsidRPr="009553E2">
        <w:rPr>
          <w:bCs/>
        </w:rPr>
        <w:t>na</w:t>
      </w:r>
      <w:r w:rsidR="00BA662C">
        <w:rPr>
          <w:bCs/>
        </w:rPr>
        <w:t xml:space="preserve"> </w:t>
      </w:r>
      <w:r w:rsidRPr="009553E2">
        <w:rPr>
          <w:bCs/>
        </w:rPr>
        <w:t>każde</w:t>
      </w:r>
      <w:r w:rsidR="00BA662C">
        <w:rPr>
          <w:bCs/>
        </w:rPr>
        <w:t xml:space="preserve"> </w:t>
      </w:r>
      <w:r w:rsidRPr="009553E2">
        <w:rPr>
          <w:bCs/>
        </w:rPr>
        <w:t>jego</w:t>
      </w:r>
      <w:r w:rsidR="00BA662C">
        <w:rPr>
          <w:bCs/>
        </w:rPr>
        <w:t xml:space="preserve"> </w:t>
      </w:r>
      <w:r w:rsidRPr="009553E2">
        <w:rPr>
          <w:bCs/>
        </w:rPr>
        <w:t>żądanie,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9553E2">
        <w:rPr>
          <w:bCs/>
        </w:rPr>
        <w:t>terminie</w:t>
      </w:r>
      <w:r w:rsidR="00BA662C">
        <w:rPr>
          <w:bCs/>
        </w:rPr>
        <w:t xml:space="preserve"> </w:t>
      </w:r>
      <w:r w:rsidRPr="009553E2">
        <w:rPr>
          <w:bCs/>
        </w:rPr>
        <w:t>3</w:t>
      </w:r>
      <w:r w:rsidR="001E1362" w:rsidRPr="009553E2">
        <w:rPr>
          <w:bCs/>
        </w:rPr>
        <w:t>0</w:t>
      </w:r>
      <w:r w:rsidR="00BA662C">
        <w:rPr>
          <w:bCs/>
        </w:rPr>
        <w:t xml:space="preserve"> </w:t>
      </w:r>
      <w:r w:rsidRPr="009553E2">
        <w:rPr>
          <w:bCs/>
        </w:rPr>
        <w:t>dni</w:t>
      </w:r>
      <w:r w:rsidR="00BA662C">
        <w:rPr>
          <w:bCs/>
        </w:rPr>
        <w:t xml:space="preserve"> </w:t>
      </w:r>
      <w:r w:rsidRPr="009553E2">
        <w:rPr>
          <w:bCs/>
        </w:rPr>
        <w:t>od</w:t>
      </w:r>
      <w:r w:rsidR="00BA662C">
        <w:rPr>
          <w:bCs/>
        </w:rPr>
        <w:t xml:space="preserve"> </w:t>
      </w:r>
      <w:r w:rsidRPr="009553E2">
        <w:rPr>
          <w:bCs/>
        </w:rPr>
        <w:t>dnia</w:t>
      </w:r>
      <w:r w:rsidR="00BA662C">
        <w:rPr>
          <w:bCs/>
        </w:rPr>
        <w:t xml:space="preserve"> </w:t>
      </w:r>
      <w:r w:rsidRPr="009553E2">
        <w:rPr>
          <w:bCs/>
        </w:rPr>
        <w:t>otrzymania</w:t>
      </w:r>
      <w:r w:rsidR="00BA662C">
        <w:rPr>
          <w:bCs/>
        </w:rPr>
        <w:t xml:space="preserve"> </w:t>
      </w:r>
      <w:r w:rsidR="00F6266A">
        <w:rPr>
          <w:bCs/>
        </w:rPr>
        <w:t xml:space="preserve">tego </w:t>
      </w:r>
      <w:r w:rsidRPr="009553E2">
        <w:rPr>
          <w:bCs/>
        </w:rPr>
        <w:t>żądania,</w:t>
      </w:r>
      <w:r w:rsidR="00BA662C">
        <w:rPr>
          <w:bCs/>
        </w:rPr>
        <w:t xml:space="preserve"> </w:t>
      </w:r>
      <w:r w:rsidRPr="009553E2">
        <w:rPr>
          <w:bCs/>
        </w:rPr>
        <w:t>danych</w:t>
      </w:r>
      <w:r w:rsidR="00BA662C">
        <w:rPr>
          <w:bCs/>
        </w:rPr>
        <w:t xml:space="preserve"> </w:t>
      </w:r>
      <w:r w:rsidRPr="009553E2">
        <w:rPr>
          <w:bCs/>
        </w:rPr>
        <w:t>niezbędnych</w:t>
      </w:r>
      <w:r w:rsidR="00BA662C">
        <w:rPr>
          <w:bCs/>
        </w:rPr>
        <w:t xml:space="preserve"> </w:t>
      </w:r>
      <w:r w:rsidRPr="009553E2">
        <w:rPr>
          <w:bCs/>
        </w:rPr>
        <w:t>do</w:t>
      </w:r>
      <w:r w:rsidR="00BA662C">
        <w:rPr>
          <w:bCs/>
        </w:rPr>
        <w:t xml:space="preserve"> </w:t>
      </w:r>
      <w:r w:rsidRPr="009553E2">
        <w:rPr>
          <w:bCs/>
        </w:rPr>
        <w:t>określenia</w:t>
      </w:r>
      <w:r w:rsidR="00BA662C">
        <w:rPr>
          <w:bCs/>
        </w:rPr>
        <w:t xml:space="preserve"> </w:t>
      </w:r>
      <w:r w:rsidRPr="009553E2">
        <w:rPr>
          <w:bCs/>
        </w:rPr>
        <w:t>podstawy</w:t>
      </w:r>
      <w:r w:rsidR="00BA662C">
        <w:rPr>
          <w:bCs/>
        </w:rPr>
        <w:t xml:space="preserve"> </w:t>
      </w:r>
      <w:r w:rsidRPr="009553E2">
        <w:rPr>
          <w:bCs/>
        </w:rPr>
        <w:t>wymiaru</w:t>
      </w:r>
      <w:r w:rsidR="00BA662C">
        <w:rPr>
          <w:bCs/>
        </w:rPr>
        <w:t xml:space="preserve"> </w:t>
      </w:r>
      <w:r w:rsidRPr="009553E2">
        <w:rPr>
          <w:bCs/>
        </w:rPr>
        <w:t>kary</w:t>
      </w:r>
      <w:r w:rsidR="00BA662C">
        <w:rPr>
          <w:bCs/>
        </w:rPr>
        <w:t xml:space="preserve"> </w:t>
      </w:r>
      <w:r w:rsidRPr="009553E2">
        <w:rPr>
          <w:bCs/>
        </w:rPr>
        <w:t>pieniężnej.</w:t>
      </w:r>
      <w:r w:rsidR="00BA662C">
        <w:rPr>
          <w:bCs/>
        </w:rPr>
        <w:t xml:space="preserve"> </w:t>
      </w:r>
      <w:r w:rsidR="001E1362" w:rsidRPr="009553E2">
        <w:rPr>
          <w:bCs/>
        </w:rPr>
        <w:t>W</w:t>
      </w:r>
      <w:r w:rsidR="00BA662C">
        <w:rPr>
          <w:bCs/>
        </w:rPr>
        <w:t xml:space="preserve"> </w:t>
      </w:r>
      <w:r w:rsidRPr="009553E2">
        <w:rPr>
          <w:bCs/>
        </w:rPr>
        <w:t>przypadku</w:t>
      </w:r>
      <w:r w:rsidR="00BA662C">
        <w:rPr>
          <w:bCs/>
        </w:rPr>
        <w:t xml:space="preserve"> </w:t>
      </w:r>
      <w:r w:rsidRPr="009553E2">
        <w:rPr>
          <w:bCs/>
        </w:rPr>
        <w:t>niedostarczenia</w:t>
      </w:r>
      <w:r w:rsidR="00BA662C">
        <w:rPr>
          <w:bCs/>
        </w:rPr>
        <w:t xml:space="preserve"> </w:t>
      </w:r>
      <w:r w:rsidRPr="009553E2">
        <w:rPr>
          <w:bCs/>
        </w:rPr>
        <w:t>danych</w:t>
      </w:r>
      <w:r w:rsidR="00BA662C">
        <w:rPr>
          <w:bCs/>
        </w:rPr>
        <w:t xml:space="preserve"> </w:t>
      </w:r>
      <w:r w:rsidRPr="009553E2">
        <w:rPr>
          <w:bCs/>
        </w:rPr>
        <w:t>lub</w:t>
      </w:r>
      <w:r w:rsidR="00BA662C">
        <w:rPr>
          <w:bCs/>
        </w:rPr>
        <w:t xml:space="preserve"> </w:t>
      </w:r>
      <w:r w:rsidRPr="009553E2">
        <w:rPr>
          <w:bCs/>
        </w:rPr>
        <w:t>gdy</w:t>
      </w:r>
      <w:r w:rsidR="00BA662C">
        <w:rPr>
          <w:bCs/>
        </w:rPr>
        <w:t xml:space="preserve"> </w:t>
      </w:r>
      <w:r w:rsidRPr="009553E2">
        <w:rPr>
          <w:bCs/>
        </w:rPr>
        <w:t>dostarczone</w:t>
      </w:r>
      <w:r w:rsidR="00BA662C">
        <w:rPr>
          <w:bCs/>
        </w:rPr>
        <w:t xml:space="preserve"> </w:t>
      </w:r>
      <w:r w:rsidRPr="009553E2">
        <w:rPr>
          <w:bCs/>
        </w:rPr>
        <w:t>dane</w:t>
      </w:r>
      <w:r w:rsidR="00BA662C">
        <w:rPr>
          <w:bCs/>
        </w:rPr>
        <w:t xml:space="preserve"> </w:t>
      </w:r>
      <w:r w:rsidRPr="009553E2">
        <w:rPr>
          <w:bCs/>
        </w:rPr>
        <w:t>uniemożliwiają</w:t>
      </w:r>
      <w:r w:rsidR="00BA662C">
        <w:rPr>
          <w:bCs/>
        </w:rPr>
        <w:t xml:space="preserve"> </w:t>
      </w:r>
      <w:r w:rsidRPr="009553E2">
        <w:rPr>
          <w:bCs/>
        </w:rPr>
        <w:t>ustalenie</w:t>
      </w:r>
      <w:r w:rsidR="00BA662C">
        <w:rPr>
          <w:bCs/>
        </w:rPr>
        <w:t xml:space="preserve"> </w:t>
      </w:r>
      <w:r w:rsidRPr="009553E2">
        <w:rPr>
          <w:bCs/>
        </w:rPr>
        <w:t>podstawy</w:t>
      </w:r>
      <w:r w:rsidR="00BA662C">
        <w:rPr>
          <w:bCs/>
        </w:rPr>
        <w:t xml:space="preserve"> </w:t>
      </w:r>
      <w:r w:rsidRPr="009553E2">
        <w:rPr>
          <w:bCs/>
        </w:rPr>
        <w:t>wymiaru</w:t>
      </w:r>
      <w:r w:rsidR="00BA662C">
        <w:rPr>
          <w:bCs/>
        </w:rPr>
        <w:t xml:space="preserve"> </w:t>
      </w:r>
      <w:r w:rsidRPr="009553E2">
        <w:rPr>
          <w:bCs/>
        </w:rPr>
        <w:t>kary,</w:t>
      </w:r>
      <w:r w:rsidR="00BA662C">
        <w:rPr>
          <w:bCs/>
        </w:rPr>
        <w:t xml:space="preserve"> </w:t>
      </w:r>
      <w:r w:rsidRPr="009553E2">
        <w:rPr>
          <w:bCs/>
        </w:rPr>
        <w:t>Prezes</w:t>
      </w:r>
      <w:r w:rsidR="00BA662C">
        <w:rPr>
          <w:bCs/>
        </w:rPr>
        <w:t xml:space="preserve"> </w:t>
      </w:r>
      <w:r w:rsidRPr="009553E2">
        <w:rPr>
          <w:bCs/>
        </w:rPr>
        <w:t>UKE</w:t>
      </w:r>
      <w:r w:rsidR="00BA662C">
        <w:rPr>
          <w:bCs/>
        </w:rPr>
        <w:t xml:space="preserve"> </w:t>
      </w:r>
      <w:r w:rsidRPr="009553E2">
        <w:rPr>
          <w:bCs/>
        </w:rPr>
        <w:t>może</w:t>
      </w:r>
      <w:r w:rsidR="00BA662C">
        <w:rPr>
          <w:bCs/>
        </w:rPr>
        <w:t xml:space="preserve"> </w:t>
      </w:r>
      <w:r w:rsidRPr="009553E2">
        <w:rPr>
          <w:bCs/>
        </w:rPr>
        <w:t>ustalić</w:t>
      </w:r>
      <w:r w:rsidR="00BA662C">
        <w:rPr>
          <w:bCs/>
        </w:rPr>
        <w:t xml:space="preserve"> </w:t>
      </w:r>
      <w:r w:rsidRPr="009553E2">
        <w:rPr>
          <w:bCs/>
        </w:rPr>
        <w:t>podstawę</w:t>
      </w:r>
      <w:r w:rsidR="00BA662C">
        <w:rPr>
          <w:bCs/>
        </w:rPr>
        <w:t xml:space="preserve"> </w:t>
      </w:r>
      <w:r w:rsidRPr="009553E2">
        <w:rPr>
          <w:bCs/>
        </w:rPr>
        <w:t>wymiaru</w:t>
      </w:r>
      <w:r w:rsidR="00BA662C">
        <w:rPr>
          <w:bCs/>
        </w:rPr>
        <w:t xml:space="preserve"> </w:t>
      </w:r>
      <w:r w:rsidRPr="009553E2">
        <w:rPr>
          <w:bCs/>
        </w:rPr>
        <w:t>kary</w:t>
      </w:r>
      <w:r w:rsidR="00BA662C">
        <w:rPr>
          <w:bCs/>
        </w:rPr>
        <w:t xml:space="preserve"> </w:t>
      </w:r>
      <w:r w:rsidRPr="009553E2">
        <w:rPr>
          <w:bCs/>
        </w:rPr>
        <w:t>pieniężnej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9553E2">
        <w:rPr>
          <w:bCs/>
        </w:rPr>
        <w:t>sposób</w:t>
      </w:r>
      <w:r w:rsidR="00BA662C">
        <w:rPr>
          <w:bCs/>
        </w:rPr>
        <w:t xml:space="preserve"> </w:t>
      </w:r>
      <w:r w:rsidRPr="009553E2">
        <w:rPr>
          <w:bCs/>
        </w:rPr>
        <w:t>szacunkowy,</w:t>
      </w:r>
      <w:r w:rsidR="00BA662C">
        <w:rPr>
          <w:bCs/>
        </w:rPr>
        <w:t xml:space="preserve"> </w:t>
      </w:r>
      <w:r w:rsidRPr="009553E2">
        <w:rPr>
          <w:bCs/>
        </w:rPr>
        <w:t>nie</w:t>
      </w:r>
      <w:r w:rsidR="00BA662C">
        <w:rPr>
          <w:bCs/>
        </w:rPr>
        <w:t xml:space="preserve"> </w:t>
      </w:r>
      <w:r w:rsidRPr="009553E2">
        <w:rPr>
          <w:bCs/>
        </w:rPr>
        <w:t>mniejszą</w:t>
      </w:r>
      <w:r w:rsidR="00BA662C">
        <w:rPr>
          <w:bCs/>
        </w:rPr>
        <w:t xml:space="preserve"> </w:t>
      </w:r>
      <w:r w:rsidRPr="009553E2">
        <w:rPr>
          <w:bCs/>
        </w:rPr>
        <w:t>jednak</w:t>
      </w:r>
      <w:r w:rsidR="00BA662C">
        <w:rPr>
          <w:bCs/>
        </w:rPr>
        <w:t xml:space="preserve"> </w:t>
      </w:r>
      <w:r w:rsidRPr="009553E2">
        <w:rPr>
          <w:bCs/>
        </w:rPr>
        <w:t>niż</w:t>
      </w:r>
      <w:r w:rsidR="00BA662C">
        <w:rPr>
          <w:bCs/>
        </w:rPr>
        <w:t xml:space="preserve"> </w:t>
      </w:r>
      <w:r w:rsidRPr="009553E2">
        <w:rPr>
          <w:bCs/>
        </w:rPr>
        <w:t>kwota</w:t>
      </w:r>
      <w:r w:rsidR="00BA662C">
        <w:rPr>
          <w:bCs/>
        </w:rPr>
        <w:t xml:space="preserve"> </w:t>
      </w:r>
      <w:r w:rsidRPr="009553E2">
        <w:rPr>
          <w:bCs/>
        </w:rPr>
        <w:t>50</w:t>
      </w:r>
      <w:r w:rsidR="001E1362" w:rsidRPr="009553E2">
        <w:rPr>
          <w:bCs/>
        </w:rPr>
        <w:t>0</w:t>
      </w:r>
      <w:r w:rsidR="00BA662C">
        <w:rPr>
          <w:bCs/>
        </w:rPr>
        <w:t xml:space="preserve"> </w:t>
      </w:r>
      <w:r w:rsidRPr="009553E2">
        <w:rPr>
          <w:bCs/>
        </w:rPr>
        <w:t>00</w:t>
      </w:r>
      <w:r w:rsidR="001E1362" w:rsidRPr="009553E2">
        <w:rPr>
          <w:bCs/>
        </w:rPr>
        <w:t>0</w:t>
      </w:r>
      <w:r w:rsidR="00BA662C">
        <w:rPr>
          <w:bCs/>
        </w:rPr>
        <w:t xml:space="preserve"> </w:t>
      </w:r>
      <w:r w:rsidRPr="009553E2">
        <w:rPr>
          <w:bCs/>
        </w:rPr>
        <w:t>zł.</w:t>
      </w:r>
    </w:p>
    <w:p w14:paraId="019511E7" w14:textId="0CB1A439" w:rsidR="00886823" w:rsidRPr="009553E2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  <w:rPr>
          <w:bCs/>
        </w:rPr>
      </w:pPr>
      <w:r w:rsidRPr="009553E2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gdy</w:t>
      </w:r>
      <w:r w:rsidR="00BA662C">
        <w:t xml:space="preserve"> </w:t>
      </w:r>
      <w:r w:rsidRPr="009553E2">
        <w:t>podmiot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osiągnął</w:t>
      </w:r>
      <w:r w:rsidR="00BA662C">
        <w:t xml:space="preserve"> </w:t>
      </w:r>
      <w:r w:rsidRPr="009553E2">
        <w:t>przychodu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okresie,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którym</w:t>
      </w:r>
      <w:r w:rsidR="00BA662C">
        <w:t xml:space="preserve"> </w:t>
      </w:r>
      <w:r w:rsidRPr="009553E2">
        <w:t>mowa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ust.</w:t>
      </w:r>
      <w:r w:rsidR="00BA662C">
        <w:t xml:space="preserve"> </w:t>
      </w:r>
      <w:r w:rsidRPr="009553E2">
        <w:t>2,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gdy</w:t>
      </w:r>
      <w:r w:rsidR="00BA662C">
        <w:t xml:space="preserve"> </w:t>
      </w:r>
      <w:r w:rsidRPr="009553E2">
        <w:t>przychód</w:t>
      </w:r>
      <w:r w:rsidR="00BA662C">
        <w:t xml:space="preserve"> </w:t>
      </w:r>
      <w:r w:rsidRPr="009553E2">
        <w:t>podmiotu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okresie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przekracza</w:t>
      </w:r>
      <w:r w:rsidR="00BA662C">
        <w:t xml:space="preserve"> </w:t>
      </w:r>
      <w:r w:rsidRPr="009553E2">
        <w:t>50</w:t>
      </w:r>
      <w:r w:rsidR="001E1362" w:rsidRPr="009553E2">
        <w:t>0</w:t>
      </w:r>
      <w:r w:rsidR="00BA662C">
        <w:t xml:space="preserve"> </w:t>
      </w:r>
      <w:r w:rsidRPr="009553E2">
        <w:t>00</w:t>
      </w:r>
      <w:r w:rsidR="001E1362" w:rsidRPr="009553E2">
        <w:t>0</w:t>
      </w:r>
      <w:r w:rsidR="00BA662C">
        <w:t xml:space="preserve"> </w:t>
      </w:r>
      <w:r w:rsidRPr="009553E2">
        <w:t>zł,</w:t>
      </w:r>
      <w:r w:rsidR="00BA662C">
        <w:t xml:space="preserve"> </w:t>
      </w:r>
      <w:r w:rsidRPr="009553E2">
        <w:t>Prezes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może</w:t>
      </w:r>
      <w:r w:rsidR="00BA662C">
        <w:t xml:space="preserve"> </w:t>
      </w:r>
      <w:r w:rsidRPr="009553E2">
        <w:t>nałożyć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podmiot</w:t>
      </w:r>
      <w:r w:rsidR="00BA662C">
        <w:t xml:space="preserve"> </w:t>
      </w:r>
      <w:r w:rsidRPr="009553E2">
        <w:t>karę</w:t>
      </w:r>
      <w:r w:rsidR="00BA662C">
        <w:t xml:space="preserve"> </w:t>
      </w:r>
      <w:r w:rsidRPr="009553E2">
        <w:t>pieniężną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wysokości</w:t>
      </w:r>
      <w:r w:rsidR="00BA662C">
        <w:t xml:space="preserve"> </w:t>
      </w:r>
      <w:r w:rsidRPr="009553E2">
        <w:t>nieprzekraczającej</w:t>
      </w:r>
      <w:r w:rsidR="00BA662C">
        <w:t xml:space="preserve"> </w:t>
      </w:r>
      <w:r w:rsidRPr="009553E2">
        <w:t>1</w:t>
      </w:r>
      <w:r w:rsidR="001E1362" w:rsidRPr="009553E2">
        <w:t>5</w:t>
      </w:r>
      <w:r w:rsidR="00BA662C">
        <w:t xml:space="preserve"> </w:t>
      </w:r>
      <w:r w:rsidRPr="009553E2">
        <w:t>00</w:t>
      </w:r>
      <w:r w:rsidR="001E1362" w:rsidRPr="009553E2">
        <w:t>0</w:t>
      </w:r>
      <w:r w:rsidR="00BA662C">
        <w:t xml:space="preserve"> </w:t>
      </w:r>
      <w:r w:rsidRPr="009553E2">
        <w:t>zł.</w:t>
      </w:r>
    </w:p>
    <w:p w14:paraId="4EDC8E47" w14:textId="12DA2271" w:rsidR="00886823" w:rsidRPr="009553E2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gdy</w:t>
      </w:r>
      <w:r w:rsidR="00BA662C">
        <w:t xml:space="preserve"> </w:t>
      </w:r>
      <w:r w:rsidRPr="009553E2">
        <w:t>podmiot</w:t>
      </w:r>
      <w:r w:rsidR="00BA662C">
        <w:t xml:space="preserve"> </w:t>
      </w:r>
      <w:r w:rsidRPr="009553E2">
        <w:t>powstał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wyniku</w:t>
      </w:r>
      <w:r w:rsidR="00BA662C">
        <w:t xml:space="preserve"> </w:t>
      </w:r>
      <w:r w:rsidRPr="009553E2">
        <w:t>połączenia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przekształcenia</w:t>
      </w:r>
      <w:r w:rsidR="00BA662C">
        <w:t xml:space="preserve"> </w:t>
      </w:r>
      <w:r w:rsidRPr="009553E2">
        <w:t>innych</w:t>
      </w:r>
      <w:r w:rsidR="00BA662C">
        <w:t xml:space="preserve"> </w:t>
      </w:r>
      <w:r w:rsidRPr="009553E2">
        <w:t>podmiotów,</w:t>
      </w:r>
      <w:r w:rsidR="00BA662C">
        <w:t xml:space="preserve"> </w:t>
      </w:r>
      <w:r w:rsidRPr="009553E2">
        <w:t>obliczając</w:t>
      </w:r>
      <w:r w:rsidR="00BA662C">
        <w:t xml:space="preserve"> </w:t>
      </w:r>
      <w:r w:rsidRPr="009553E2">
        <w:t>wysokość</w:t>
      </w:r>
      <w:r w:rsidR="00BA662C">
        <w:t xml:space="preserve"> </w:t>
      </w:r>
      <w:r w:rsidRPr="009553E2">
        <w:t>jego</w:t>
      </w:r>
      <w:r w:rsidR="00BA662C">
        <w:t xml:space="preserve"> </w:t>
      </w:r>
      <w:r w:rsidRPr="009553E2">
        <w:t>przychodu,</w:t>
      </w:r>
      <w:r w:rsidR="00BA662C">
        <w:t xml:space="preserve"> </w:t>
      </w:r>
      <w:r w:rsidR="00620EF7">
        <w:t>określonego w art. 21</w:t>
      </w:r>
      <w:r w:rsidR="00BA662C">
        <w:t xml:space="preserve"> </w:t>
      </w:r>
      <w:r w:rsidR="00FA54A7">
        <w:t>ust.</w:t>
      </w:r>
      <w:r w:rsidR="00BA662C">
        <w:t xml:space="preserve"> </w:t>
      </w:r>
      <w:r w:rsidRPr="009553E2">
        <w:t>1,</w:t>
      </w:r>
      <w:r w:rsidR="00BA662C">
        <w:t xml:space="preserve"> </w:t>
      </w:r>
      <w:r w:rsidRPr="009553E2">
        <w:t>Prezes</w:t>
      </w:r>
      <w:r w:rsidR="00BA662C">
        <w:t xml:space="preserve"> </w:t>
      </w:r>
      <w:r w:rsidRPr="009553E2">
        <w:t>UKE</w:t>
      </w:r>
      <w:r w:rsidR="00BA662C">
        <w:t xml:space="preserve"> </w:t>
      </w:r>
      <w:r w:rsidRPr="009553E2">
        <w:t>uwzględnia</w:t>
      </w:r>
      <w:r w:rsidR="00BA662C">
        <w:t xml:space="preserve"> </w:t>
      </w:r>
      <w:r w:rsidRPr="009553E2">
        <w:t>przychód</w:t>
      </w:r>
      <w:r w:rsidR="00BA662C">
        <w:t xml:space="preserve"> </w:t>
      </w:r>
      <w:r w:rsidRPr="009553E2">
        <w:t>osiągnięty</w:t>
      </w:r>
      <w:r w:rsidR="00BA662C">
        <w:t xml:space="preserve"> </w:t>
      </w:r>
      <w:r w:rsidRPr="009553E2">
        <w:t>przez</w:t>
      </w:r>
      <w:r w:rsidR="00BA662C">
        <w:t xml:space="preserve"> </w:t>
      </w:r>
      <w:r w:rsidRPr="009553E2">
        <w:t>te</w:t>
      </w:r>
      <w:r w:rsidR="00BA662C">
        <w:t xml:space="preserve"> </w:t>
      </w:r>
      <w:r w:rsidRPr="009553E2">
        <w:t>podmioty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roku</w:t>
      </w:r>
      <w:r w:rsidR="00BA662C">
        <w:t xml:space="preserve"> </w:t>
      </w:r>
      <w:r w:rsidRPr="009553E2">
        <w:t>kalendarzowym</w:t>
      </w:r>
      <w:r w:rsidR="00BA662C">
        <w:t xml:space="preserve"> </w:t>
      </w:r>
      <w:r w:rsidRPr="009553E2">
        <w:t>poprzedzającym</w:t>
      </w:r>
      <w:r w:rsidR="00BA662C">
        <w:t xml:space="preserve"> </w:t>
      </w:r>
      <w:r w:rsidRPr="009553E2">
        <w:t>rok</w:t>
      </w:r>
      <w:r w:rsidR="00BA662C">
        <w:t xml:space="preserve"> </w:t>
      </w:r>
      <w:r w:rsidRPr="009553E2">
        <w:t>nałożenia</w:t>
      </w:r>
      <w:r w:rsidR="00BA662C">
        <w:t xml:space="preserve"> </w:t>
      </w:r>
      <w:r w:rsidRPr="009553E2">
        <w:t>kary.</w:t>
      </w:r>
    </w:p>
    <w:p w14:paraId="7E4B1EF2" w14:textId="56BE4570" w:rsidR="00886823" w:rsidRPr="009553E2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  <w:rPr>
          <w:bCs/>
        </w:rPr>
      </w:pPr>
      <w:r w:rsidRPr="009553E2">
        <w:rPr>
          <w:bCs/>
        </w:rPr>
        <w:t>Te</w:t>
      </w:r>
      <w:r w:rsidR="00BA662C">
        <w:rPr>
          <w:bCs/>
        </w:rPr>
        <w:t xml:space="preserve"> </w:t>
      </w:r>
      <w:r w:rsidRPr="009553E2">
        <w:rPr>
          <w:bCs/>
        </w:rPr>
        <w:t>rozwiązania</w:t>
      </w:r>
      <w:r w:rsidR="00BA662C">
        <w:rPr>
          <w:bCs/>
        </w:rPr>
        <w:t xml:space="preserve"> </w:t>
      </w:r>
      <w:r w:rsidRPr="009553E2">
        <w:rPr>
          <w:bCs/>
        </w:rPr>
        <w:t>gwarantują,</w:t>
      </w:r>
      <w:r w:rsidR="00BA662C">
        <w:rPr>
          <w:bCs/>
        </w:rPr>
        <w:t xml:space="preserve"> </w:t>
      </w:r>
      <w:r w:rsidRPr="009553E2">
        <w:rPr>
          <w:bCs/>
        </w:rPr>
        <w:t>że</w:t>
      </w:r>
      <w:r w:rsidR="00BA662C">
        <w:rPr>
          <w:bCs/>
        </w:rPr>
        <w:t xml:space="preserve"> </w:t>
      </w:r>
      <w:r w:rsidRPr="009553E2">
        <w:rPr>
          <w:bCs/>
        </w:rPr>
        <w:t>nie</w:t>
      </w:r>
      <w:r w:rsidR="00BA662C">
        <w:rPr>
          <w:bCs/>
        </w:rPr>
        <w:t xml:space="preserve"> </w:t>
      </w:r>
      <w:r w:rsidRPr="009553E2">
        <w:rPr>
          <w:bCs/>
        </w:rPr>
        <w:t>dojdzie</w:t>
      </w:r>
      <w:r w:rsidR="00BA662C">
        <w:rPr>
          <w:bCs/>
        </w:rPr>
        <w:t xml:space="preserve"> </w:t>
      </w:r>
      <w:r w:rsidRPr="009553E2">
        <w:rPr>
          <w:bCs/>
        </w:rPr>
        <w:t>do</w:t>
      </w:r>
      <w:r w:rsidR="00BA662C">
        <w:rPr>
          <w:bCs/>
        </w:rPr>
        <w:t xml:space="preserve"> </w:t>
      </w:r>
      <w:r w:rsidRPr="009553E2">
        <w:rPr>
          <w:bCs/>
        </w:rPr>
        <w:t>sytuacji,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9553E2">
        <w:rPr>
          <w:bCs/>
        </w:rPr>
        <w:t>której</w:t>
      </w:r>
      <w:r w:rsidR="00BA662C">
        <w:rPr>
          <w:bCs/>
        </w:rPr>
        <w:t xml:space="preserve"> </w:t>
      </w:r>
      <w:r w:rsidRPr="009553E2">
        <w:rPr>
          <w:bCs/>
        </w:rPr>
        <w:t>niemożliwe</w:t>
      </w:r>
      <w:r w:rsidR="00BA662C">
        <w:rPr>
          <w:bCs/>
        </w:rPr>
        <w:t xml:space="preserve"> </w:t>
      </w:r>
      <w:r w:rsidRPr="009553E2">
        <w:rPr>
          <w:bCs/>
        </w:rPr>
        <w:t>jest</w:t>
      </w:r>
      <w:r w:rsidR="00BA662C">
        <w:rPr>
          <w:bCs/>
        </w:rPr>
        <w:t xml:space="preserve"> </w:t>
      </w:r>
      <w:r w:rsidRPr="009553E2">
        <w:rPr>
          <w:bCs/>
        </w:rPr>
        <w:t>precyzyjne</w:t>
      </w:r>
      <w:r w:rsidR="00BA662C">
        <w:rPr>
          <w:bCs/>
        </w:rPr>
        <w:t xml:space="preserve"> </w:t>
      </w:r>
      <w:r w:rsidRPr="009553E2">
        <w:rPr>
          <w:bCs/>
        </w:rPr>
        <w:t>określenie</w:t>
      </w:r>
      <w:r w:rsidR="00BA662C">
        <w:rPr>
          <w:bCs/>
        </w:rPr>
        <w:t xml:space="preserve"> </w:t>
      </w:r>
      <w:r w:rsidRPr="009553E2">
        <w:rPr>
          <w:bCs/>
        </w:rPr>
        <w:t>wymiaru</w:t>
      </w:r>
      <w:r w:rsidR="00BA662C">
        <w:rPr>
          <w:bCs/>
        </w:rPr>
        <w:t xml:space="preserve"> </w:t>
      </w:r>
      <w:r w:rsidRPr="009553E2">
        <w:rPr>
          <w:bCs/>
        </w:rPr>
        <w:t>kary.</w:t>
      </w:r>
      <w:r w:rsidR="00BA662C">
        <w:rPr>
          <w:bCs/>
        </w:rPr>
        <w:t xml:space="preserve"> </w:t>
      </w:r>
      <w:r w:rsidRPr="009553E2">
        <w:rPr>
          <w:bCs/>
        </w:rPr>
        <w:t>Przy</w:t>
      </w:r>
      <w:r w:rsidR="00BA662C">
        <w:rPr>
          <w:bCs/>
        </w:rPr>
        <w:t xml:space="preserve"> </w:t>
      </w:r>
      <w:r w:rsidRPr="009553E2">
        <w:rPr>
          <w:bCs/>
        </w:rPr>
        <w:t>samym</w:t>
      </w:r>
      <w:r w:rsidR="00BA662C">
        <w:rPr>
          <w:bCs/>
        </w:rPr>
        <w:t xml:space="preserve"> </w:t>
      </w:r>
      <w:r w:rsidRPr="009553E2">
        <w:rPr>
          <w:bCs/>
        </w:rPr>
        <w:t>ustalaniu</w:t>
      </w:r>
      <w:r w:rsidR="00BA662C">
        <w:rPr>
          <w:bCs/>
        </w:rPr>
        <w:t xml:space="preserve"> </w:t>
      </w:r>
      <w:r w:rsidRPr="009553E2">
        <w:rPr>
          <w:bCs/>
        </w:rPr>
        <w:t>wymiaru</w:t>
      </w:r>
      <w:r w:rsidR="00BA662C">
        <w:rPr>
          <w:bCs/>
        </w:rPr>
        <w:t xml:space="preserve"> </w:t>
      </w:r>
      <w:r w:rsidRPr="009553E2">
        <w:rPr>
          <w:bCs/>
        </w:rPr>
        <w:t>kary</w:t>
      </w:r>
      <w:r w:rsidR="00BA662C">
        <w:rPr>
          <w:bCs/>
        </w:rPr>
        <w:t xml:space="preserve"> </w:t>
      </w:r>
      <w:r w:rsidRPr="009553E2">
        <w:rPr>
          <w:bCs/>
        </w:rPr>
        <w:t>Prezes</w:t>
      </w:r>
      <w:r w:rsidR="00BA662C">
        <w:rPr>
          <w:bCs/>
        </w:rPr>
        <w:t xml:space="preserve"> </w:t>
      </w:r>
      <w:r w:rsidRPr="009553E2">
        <w:rPr>
          <w:bCs/>
        </w:rPr>
        <w:t>UKE</w:t>
      </w:r>
      <w:r w:rsidR="00BA662C">
        <w:rPr>
          <w:bCs/>
        </w:rPr>
        <w:t xml:space="preserve"> </w:t>
      </w:r>
      <w:r w:rsidRPr="009553E2">
        <w:rPr>
          <w:bCs/>
        </w:rPr>
        <w:t>będzie</w:t>
      </w:r>
      <w:r w:rsidR="00BA662C">
        <w:rPr>
          <w:bCs/>
        </w:rPr>
        <w:t xml:space="preserve"> </w:t>
      </w:r>
      <w:r w:rsidRPr="009553E2">
        <w:rPr>
          <w:bCs/>
        </w:rPr>
        <w:t>brał</w:t>
      </w:r>
      <w:r w:rsidR="00BA662C">
        <w:rPr>
          <w:bCs/>
        </w:rPr>
        <w:t xml:space="preserve"> </w:t>
      </w:r>
      <w:r w:rsidRPr="009553E2">
        <w:rPr>
          <w:bCs/>
        </w:rPr>
        <w:t>pod</w:t>
      </w:r>
      <w:r w:rsidR="00BA662C">
        <w:rPr>
          <w:bCs/>
        </w:rPr>
        <w:t xml:space="preserve"> </w:t>
      </w:r>
      <w:r w:rsidRPr="009553E2">
        <w:rPr>
          <w:bCs/>
        </w:rPr>
        <w:t>uwagę</w:t>
      </w:r>
      <w:r w:rsidR="00BA662C">
        <w:rPr>
          <w:bCs/>
        </w:rPr>
        <w:t xml:space="preserve"> </w:t>
      </w:r>
      <w:r w:rsidRPr="009553E2">
        <w:rPr>
          <w:bCs/>
        </w:rPr>
        <w:t>zakres</w:t>
      </w:r>
      <w:r w:rsidR="00BA662C">
        <w:rPr>
          <w:bCs/>
        </w:rPr>
        <w:t xml:space="preserve"> </w:t>
      </w:r>
      <w:r w:rsidRPr="009553E2">
        <w:rPr>
          <w:bCs/>
        </w:rPr>
        <w:t>naruszenia,</w:t>
      </w:r>
      <w:r w:rsidR="00BA662C">
        <w:rPr>
          <w:bCs/>
        </w:rPr>
        <w:t xml:space="preserve"> </w:t>
      </w:r>
      <w:r w:rsidRPr="009553E2">
        <w:rPr>
          <w:bCs/>
        </w:rPr>
        <w:t>dotychczasową</w:t>
      </w:r>
      <w:r w:rsidR="00BA662C">
        <w:rPr>
          <w:bCs/>
        </w:rPr>
        <w:t xml:space="preserve"> </w:t>
      </w:r>
      <w:r w:rsidRPr="009553E2">
        <w:rPr>
          <w:bCs/>
        </w:rPr>
        <w:t>działalność</w:t>
      </w:r>
      <w:r w:rsidR="00BA662C">
        <w:rPr>
          <w:bCs/>
        </w:rPr>
        <w:t xml:space="preserve"> </w:t>
      </w:r>
      <w:r w:rsidRPr="009553E2">
        <w:rPr>
          <w:bCs/>
        </w:rPr>
        <w:t>podmiotu</w:t>
      </w:r>
      <w:r w:rsidR="00BA662C">
        <w:rPr>
          <w:bCs/>
        </w:rPr>
        <w:t xml:space="preserve"> </w:t>
      </w:r>
      <w:r w:rsidRPr="009553E2">
        <w:rPr>
          <w:bCs/>
        </w:rPr>
        <w:t>oraz</w:t>
      </w:r>
      <w:r w:rsidR="00BA662C">
        <w:rPr>
          <w:bCs/>
        </w:rPr>
        <w:t xml:space="preserve"> </w:t>
      </w:r>
      <w:r w:rsidRPr="009553E2">
        <w:rPr>
          <w:bCs/>
        </w:rPr>
        <w:t>jego</w:t>
      </w:r>
      <w:r w:rsidR="00BA662C">
        <w:rPr>
          <w:bCs/>
        </w:rPr>
        <w:t xml:space="preserve"> </w:t>
      </w:r>
      <w:r w:rsidRPr="009553E2">
        <w:rPr>
          <w:bCs/>
        </w:rPr>
        <w:t>możliwości</w:t>
      </w:r>
      <w:r w:rsidR="00BA662C">
        <w:rPr>
          <w:bCs/>
        </w:rPr>
        <w:t xml:space="preserve"> </w:t>
      </w:r>
      <w:r w:rsidRPr="009553E2">
        <w:rPr>
          <w:bCs/>
        </w:rPr>
        <w:t>finansowe.</w:t>
      </w:r>
    </w:p>
    <w:p w14:paraId="22EF1776" w14:textId="316198AC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2</w:t>
      </w:r>
      <w:r w:rsidR="002E4E75" w:rsidRPr="00B5522F">
        <w:rPr>
          <w:rStyle w:val="Ppogrubienie"/>
        </w:rPr>
        <w:t>2–</w:t>
      </w:r>
      <w:r w:rsidRPr="00B5522F">
        <w:rPr>
          <w:rStyle w:val="Ppogrubienie"/>
        </w:rPr>
        <w:t>25</w:t>
      </w:r>
      <w:r w:rsidR="002844CE">
        <w:rPr>
          <w:rStyle w:val="Ppogrubienie"/>
        </w:rPr>
        <w:t>.</w:t>
      </w:r>
    </w:p>
    <w:p w14:paraId="4963D2EC" w14:textId="5B635AB6" w:rsidR="00886823" w:rsidRPr="00FF0665" w:rsidRDefault="00C71CC7" w:rsidP="00826C00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Przepisy a</w:t>
      </w:r>
      <w:r w:rsidR="002E4E75" w:rsidRPr="00204440">
        <w:t>rt.</w:t>
      </w:r>
      <w:r w:rsidR="00BA662C">
        <w:t xml:space="preserve"> </w:t>
      </w:r>
      <w:r w:rsidR="002E4E75" w:rsidRPr="00204440">
        <w:t>22–</w:t>
      </w:r>
      <w:r w:rsidR="00886823" w:rsidRPr="00204440">
        <w:t>2</w:t>
      </w:r>
      <w:r w:rsidR="001E1362" w:rsidRPr="00E8029C">
        <w:t>5</w:t>
      </w:r>
      <w:r w:rsidR="00BA662C">
        <w:t xml:space="preserve"> </w:t>
      </w:r>
      <w:r w:rsidR="00886823" w:rsidRPr="00E8029C">
        <w:t>wprowadza</w:t>
      </w:r>
      <w:r w:rsidR="00CA2200" w:rsidRPr="00E8029C">
        <w:t>ją</w:t>
      </w:r>
      <w:r w:rsidR="00BA662C">
        <w:t xml:space="preserve"> </w:t>
      </w:r>
      <w:r w:rsidR="00886823" w:rsidRPr="008F5BD4">
        <w:t>nowy</w:t>
      </w:r>
      <w:r w:rsidR="00BA662C">
        <w:t xml:space="preserve"> </w:t>
      </w:r>
      <w:r w:rsidR="00886823" w:rsidRPr="008F5BD4">
        <w:t>rodzaj</w:t>
      </w:r>
      <w:r w:rsidR="00BA662C">
        <w:t xml:space="preserve"> </w:t>
      </w:r>
      <w:r w:rsidR="00886823" w:rsidRPr="008F5BD4">
        <w:t>przestępstwa,</w:t>
      </w:r>
      <w:r w:rsidR="00BA662C">
        <w:t xml:space="preserve"> </w:t>
      </w:r>
      <w:r w:rsidR="00886823" w:rsidRPr="008F5BD4">
        <w:t>które</w:t>
      </w:r>
      <w:r w:rsidR="00BA662C">
        <w:t xml:space="preserve"> </w:t>
      </w:r>
      <w:r w:rsidR="00886823" w:rsidRPr="008F5BD4">
        <w:t>może</w:t>
      </w:r>
      <w:r w:rsidR="00BA662C">
        <w:t xml:space="preserve"> </w:t>
      </w:r>
      <w:r w:rsidR="00886823" w:rsidRPr="008F5BD4">
        <w:t>zostać</w:t>
      </w:r>
      <w:r w:rsidR="00BA662C">
        <w:t xml:space="preserve"> </w:t>
      </w:r>
      <w:r w:rsidR="00886823" w:rsidRPr="008F5BD4">
        <w:t>popełnione</w:t>
      </w:r>
      <w:r w:rsidR="00BA662C">
        <w:t xml:space="preserve"> </w:t>
      </w:r>
      <w:r w:rsidR="00886823" w:rsidRPr="008F5BD4">
        <w:t>przez</w:t>
      </w:r>
      <w:r w:rsidR="00BA662C">
        <w:t xml:space="preserve"> </w:t>
      </w:r>
      <w:r w:rsidR="00886823" w:rsidRPr="008F5BD4">
        <w:t>każdego</w:t>
      </w:r>
      <w:r w:rsidR="00BA662C">
        <w:t xml:space="preserve"> </w:t>
      </w:r>
      <w:r w:rsidR="00886823" w:rsidRPr="008F5BD4">
        <w:t>–</w:t>
      </w:r>
      <w:r w:rsidR="00BA662C">
        <w:t xml:space="preserve"> </w:t>
      </w:r>
      <w:r w:rsidR="00886823" w:rsidRPr="008F5BD4">
        <w:t>jest</w:t>
      </w:r>
      <w:r w:rsidR="00BA662C">
        <w:t xml:space="preserve"> </w:t>
      </w:r>
      <w:r w:rsidR="00886823" w:rsidRPr="008F5BD4">
        <w:t>to</w:t>
      </w:r>
      <w:r w:rsidR="00BA662C">
        <w:t xml:space="preserve"> </w:t>
      </w:r>
      <w:r w:rsidR="00886823" w:rsidRPr="008F5BD4">
        <w:t>więc</w:t>
      </w:r>
      <w:r w:rsidR="00BA662C">
        <w:t xml:space="preserve"> </w:t>
      </w:r>
      <w:r w:rsidR="00886823" w:rsidRPr="008F5BD4">
        <w:t>to</w:t>
      </w:r>
      <w:r w:rsidR="00BA662C">
        <w:t xml:space="preserve"> </w:t>
      </w:r>
      <w:r w:rsidR="00886823" w:rsidRPr="008F5BD4">
        <w:t>przestępstwo</w:t>
      </w:r>
      <w:r w:rsidR="00BA662C">
        <w:t xml:space="preserve"> </w:t>
      </w:r>
      <w:r w:rsidR="00886823" w:rsidRPr="008F5BD4">
        <w:t>powszechne.</w:t>
      </w:r>
      <w:r w:rsidR="00BA662C">
        <w:t xml:space="preserve"> </w:t>
      </w:r>
      <w:r w:rsidR="00886823" w:rsidRPr="008F5BD4">
        <w:t>Ma</w:t>
      </w:r>
      <w:r w:rsidR="00BA662C">
        <w:t xml:space="preserve"> </w:t>
      </w:r>
      <w:r w:rsidR="00886823" w:rsidRPr="008F5BD4">
        <w:t>ono</w:t>
      </w:r>
      <w:r w:rsidR="00BA662C">
        <w:t xml:space="preserve"> </w:t>
      </w:r>
      <w:r w:rsidR="00886823" w:rsidRPr="008F5BD4">
        <w:t>charakter</w:t>
      </w:r>
      <w:r w:rsidR="00BA662C">
        <w:t xml:space="preserve"> </w:t>
      </w:r>
      <w:r w:rsidR="00886823" w:rsidRPr="008F5BD4">
        <w:t>kierunkowy,</w:t>
      </w:r>
      <w:r w:rsidR="00BA662C">
        <w:t xml:space="preserve"> </w:t>
      </w:r>
      <w:r w:rsidR="00886823" w:rsidRPr="008F5BD4">
        <w:t>ponieważ</w:t>
      </w:r>
      <w:r w:rsidR="00BA662C">
        <w:t xml:space="preserve"> </w:t>
      </w:r>
      <w:r w:rsidR="00886823" w:rsidRPr="008F5BD4">
        <w:t>jest</w:t>
      </w:r>
      <w:r w:rsidR="00BA662C">
        <w:t xml:space="preserve"> </w:t>
      </w:r>
      <w:r w:rsidR="00886823" w:rsidRPr="008F5BD4">
        <w:t>popełniane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620C0D">
        <w:t>celu</w:t>
      </w:r>
      <w:r w:rsidR="00BA662C">
        <w:t xml:space="preserve"> </w:t>
      </w:r>
      <w:r w:rsidR="00886823" w:rsidRPr="00620C0D">
        <w:t>osiągnięcia</w:t>
      </w:r>
      <w:r w:rsidR="00BA662C">
        <w:t xml:space="preserve"> </w:t>
      </w:r>
      <w:r w:rsidR="00886823" w:rsidRPr="00620C0D">
        <w:t>korzyści</w:t>
      </w:r>
      <w:r w:rsidR="00BA662C">
        <w:t xml:space="preserve"> </w:t>
      </w:r>
      <w:r w:rsidR="00886823" w:rsidRPr="00620C0D">
        <w:t>majątkowej,</w:t>
      </w:r>
      <w:r w:rsidR="00BA662C">
        <w:t xml:space="preserve"> </w:t>
      </w:r>
      <w:r w:rsidR="00886823" w:rsidRPr="00620C0D">
        <w:t>korzyści</w:t>
      </w:r>
      <w:r w:rsidR="00BA662C">
        <w:t xml:space="preserve"> </w:t>
      </w:r>
      <w:r w:rsidR="00886823" w:rsidRPr="00620C0D">
        <w:t>osobistej</w:t>
      </w:r>
      <w:r w:rsidR="00BA662C">
        <w:t xml:space="preserve"> </w:t>
      </w:r>
      <w:r w:rsidR="00886823" w:rsidRPr="00620C0D">
        <w:t>lub</w:t>
      </w:r>
      <w:r w:rsidR="00BA662C">
        <w:t xml:space="preserve"> </w:t>
      </w:r>
      <w:r w:rsidR="00886823" w:rsidRPr="00620C0D">
        <w:t>wyrządzenia</w:t>
      </w:r>
      <w:r w:rsidR="00BA662C">
        <w:t xml:space="preserve"> </w:t>
      </w:r>
      <w:r w:rsidR="00886823" w:rsidRPr="00620C0D">
        <w:t>innej</w:t>
      </w:r>
      <w:r w:rsidR="00BA662C">
        <w:t xml:space="preserve"> </w:t>
      </w:r>
      <w:r w:rsidR="00886823" w:rsidRPr="00620C0D">
        <w:t>osobie</w:t>
      </w:r>
      <w:r w:rsidR="00BA662C">
        <w:t xml:space="preserve"> </w:t>
      </w:r>
      <w:r w:rsidR="00886823" w:rsidRPr="00620C0D">
        <w:t>szkody.</w:t>
      </w:r>
      <w:r w:rsidR="00BA662C">
        <w:t xml:space="preserve"> </w:t>
      </w:r>
      <w:r w:rsidR="00886823" w:rsidRPr="00620C0D">
        <w:t>Dobrami</w:t>
      </w:r>
      <w:r w:rsidR="00BA662C">
        <w:t xml:space="preserve"> </w:t>
      </w:r>
      <w:r w:rsidR="00886823" w:rsidRPr="00620C0D">
        <w:t>chronionymi</w:t>
      </w:r>
      <w:r w:rsidR="00BA662C">
        <w:t xml:space="preserve"> </w:t>
      </w:r>
      <w:r w:rsidR="00886823" w:rsidRPr="00620C0D">
        <w:t>są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FF0665">
        <w:t>tym</w:t>
      </w:r>
      <w:r w:rsidR="00BA662C">
        <w:t xml:space="preserve"> </w:t>
      </w:r>
      <w:r w:rsidR="00886823" w:rsidRPr="00FF0665">
        <w:t>przypadku:</w:t>
      </w:r>
      <w:r w:rsidR="00BA662C">
        <w:t xml:space="preserve"> </w:t>
      </w:r>
    </w:p>
    <w:p w14:paraId="159F8566" w14:textId="77777777" w:rsidR="00886823" w:rsidRPr="006D575F" w:rsidRDefault="00886823" w:rsidP="002844CE">
      <w:pPr>
        <w:pStyle w:val="NormalnyWeb"/>
        <w:keepNext/>
        <w:numPr>
          <w:ilvl w:val="0"/>
          <w:numId w:val="95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6D575F">
        <w:rPr>
          <w:rFonts w:eastAsiaTheme="minorEastAsia"/>
        </w:rPr>
        <w:t>mienie,</w:t>
      </w:r>
      <w:r w:rsidR="00BA662C">
        <w:rPr>
          <w:rFonts w:eastAsiaTheme="minorEastAsia"/>
        </w:rPr>
        <w:t xml:space="preserve"> </w:t>
      </w:r>
    </w:p>
    <w:p w14:paraId="23CD4F7B" w14:textId="77777777" w:rsidR="00886823" w:rsidRPr="009553E2" w:rsidRDefault="00886823" w:rsidP="002844CE">
      <w:pPr>
        <w:pStyle w:val="NormalnyWeb"/>
        <w:keepNext/>
        <w:numPr>
          <w:ilvl w:val="0"/>
          <w:numId w:val="95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9553E2">
        <w:rPr>
          <w:rFonts w:eastAsiaTheme="minorEastAsia"/>
        </w:rPr>
        <w:t>bezpieczeństwo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informacji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oraz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systemów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informatycznych,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teleinformatycznych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lub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sieci</w:t>
      </w:r>
      <w:r w:rsidR="00BA662C">
        <w:rPr>
          <w:rFonts w:eastAsiaTheme="minorEastAsia"/>
        </w:rPr>
        <w:t xml:space="preserve"> </w:t>
      </w:r>
      <w:r w:rsidRPr="009553E2">
        <w:rPr>
          <w:rFonts w:eastAsiaTheme="minorEastAsia"/>
        </w:rPr>
        <w:t>teleinformatycznej.</w:t>
      </w:r>
    </w:p>
    <w:p w14:paraId="166EE8B8" w14:textId="285DB573" w:rsidR="00886823" w:rsidRPr="009553E2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Stroną</w:t>
      </w:r>
      <w:r w:rsidR="00BA662C">
        <w:t xml:space="preserve"> </w:t>
      </w:r>
      <w:r w:rsidRPr="009553E2">
        <w:t>przedmiotową</w:t>
      </w:r>
      <w:r w:rsidR="00BA662C">
        <w:t xml:space="preserve"> </w:t>
      </w:r>
      <w:r w:rsidR="00CA2200" w:rsidRPr="009553E2">
        <w:t>tych</w:t>
      </w:r>
      <w:r w:rsidR="00BA662C">
        <w:t xml:space="preserve"> </w:t>
      </w:r>
      <w:r w:rsidRPr="009553E2">
        <w:t>przestępstw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dopuszczanie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sztucznego</w:t>
      </w:r>
      <w:r w:rsidR="00BA662C">
        <w:t xml:space="preserve"> </w:t>
      </w:r>
      <w:r w:rsidRPr="009553E2">
        <w:t>ruchu,</w:t>
      </w:r>
      <w:r w:rsidR="00BA662C">
        <w:t xml:space="preserve"> </w:t>
      </w:r>
      <w:proofErr w:type="spellStart"/>
      <w:r w:rsidRPr="009553E2">
        <w:t>smishingu</w:t>
      </w:r>
      <w:proofErr w:type="spellEnd"/>
      <w:r w:rsidRPr="009553E2">
        <w:t>,</w:t>
      </w:r>
      <w:r w:rsidR="00BA662C">
        <w:t xml:space="preserve"> </w:t>
      </w:r>
      <w:r w:rsidRPr="009553E2">
        <w:t>CLI</w:t>
      </w:r>
      <w:r w:rsidR="00BA662C">
        <w:t xml:space="preserve"> </w:t>
      </w:r>
      <w:proofErr w:type="spellStart"/>
      <w:r w:rsidRPr="009553E2">
        <w:t>spoofingu</w:t>
      </w:r>
      <w:proofErr w:type="spellEnd"/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nieuprawnionej</w:t>
      </w:r>
      <w:r w:rsidR="00BA662C">
        <w:t xml:space="preserve"> </w:t>
      </w:r>
      <w:r w:rsidRPr="009553E2">
        <w:t>modyfikacji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adresowej.</w:t>
      </w:r>
      <w:r w:rsidR="00BA662C">
        <w:t xml:space="preserve"> </w:t>
      </w:r>
      <w:r w:rsidRPr="009553E2">
        <w:t>Przepisem</w:t>
      </w:r>
      <w:r w:rsidR="00BA662C">
        <w:t xml:space="preserve"> </w:t>
      </w:r>
      <w:r w:rsidRPr="009553E2">
        <w:t>tym</w:t>
      </w:r>
      <w:r w:rsidR="00BA662C">
        <w:t xml:space="preserve"> </w:t>
      </w:r>
      <w:r w:rsidRPr="009553E2">
        <w:t>wprowadza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penalizację</w:t>
      </w:r>
      <w:r w:rsidR="00BA662C">
        <w:t xml:space="preserve"> </w:t>
      </w:r>
      <w:r w:rsidRPr="009553E2">
        <w:t>ww.</w:t>
      </w:r>
      <w:r w:rsidR="00BA662C">
        <w:t xml:space="preserve"> </w:t>
      </w:r>
      <w:r w:rsidRPr="009553E2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elektronicznej.</w:t>
      </w:r>
      <w:r w:rsidR="00BA662C">
        <w:t xml:space="preserve"> </w:t>
      </w:r>
      <w:r w:rsidRPr="009553E2">
        <w:t>Sprawca</w:t>
      </w:r>
      <w:r w:rsidR="00BA662C">
        <w:t xml:space="preserve"> </w:t>
      </w:r>
      <w:r w:rsidRPr="009553E2">
        <w:t>wymienionych</w:t>
      </w:r>
      <w:r w:rsidR="00BA662C">
        <w:t xml:space="preserve"> </w:t>
      </w:r>
      <w:r w:rsidRPr="009553E2">
        <w:t>przestępstw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podlegał</w:t>
      </w:r>
      <w:r w:rsidR="00BA662C">
        <w:t xml:space="preserve"> </w:t>
      </w:r>
      <w:r w:rsidRPr="009553E2">
        <w:t>karze</w:t>
      </w:r>
      <w:r w:rsidR="00BA662C">
        <w:t xml:space="preserve"> </w:t>
      </w:r>
      <w:r w:rsidRPr="009553E2">
        <w:t>pozbawienia</w:t>
      </w:r>
      <w:r w:rsidR="00BA662C">
        <w:t xml:space="preserve"> </w:t>
      </w:r>
      <w:r w:rsidRPr="009553E2">
        <w:t>wolności</w:t>
      </w:r>
      <w:r w:rsidR="00BA662C">
        <w:t xml:space="preserve"> </w:t>
      </w:r>
      <w:r w:rsidRPr="009553E2">
        <w:t>od</w:t>
      </w:r>
      <w:r w:rsidR="00BA662C">
        <w:t xml:space="preserve"> </w:t>
      </w:r>
      <w:r w:rsidR="001E1362" w:rsidRPr="009553E2">
        <w:t>3</w:t>
      </w:r>
      <w:r w:rsidR="00BA662C">
        <w:t xml:space="preserve"> </w:t>
      </w:r>
      <w:r w:rsidRPr="009553E2">
        <w:t>miesięcy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lat</w:t>
      </w:r>
      <w:r w:rsidR="00BA662C">
        <w:t xml:space="preserve"> </w:t>
      </w:r>
      <w:r w:rsidR="001E1362" w:rsidRPr="009553E2">
        <w:t>5</w:t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analogicznie</w:t>
      </w:r>
      <w:r w:rsidR="00BA662C">
        <w:t xml:space="preserve"> </w:t>
      </w:r>
      <w:r w:rsidRPr="009553E2">
        <w:t>jak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przypadku</w:t>
      </w:r>
      <w:r w:rsidR="00BA662C">
        <w:t xml:space="preserve"> </w:t>
      </w:r>
      <w:r w:rsidRPr="009553E2">
        <w:t>kary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oszustwo</w:t>
      </w:r>
      <w:r w:rsidR="00BA662C">
        <w:t xml:space="preserve"> </w:t>
      </w:r>
      <w:r w:rsidRPr="009553E2">
        <w:t>komputerowe</w:t>
      </w:r>
      <w:r w:rsidR="00BA662C">
        <w:t xml:space="preserve"> </w:t>
      </w:r>
      <w:r w:rsidRPr="009553E2">
        <w:t>określone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28</w:t>
      </w:r>
      <w:r w:rsidR="001E1362" w:rsidRPr="009553E2">
        <w:t>7</w:t>
      </w:r>
      <w:r w:rsidR="00BA662C">
        <w:t xml:space="preserve"> </w:t>
      </w:r>
      <w:r w:rsidR="00343523" w:rsidRPr="00343523">
        <w:t>ustawy z</w:t>
      </w:r>
      <w:r w:rsidR="0021790C">
        <w:t> </w:t>
      </w:r>
      <w:r w:rsidR="00343523" w:rsidRPr="00343523">
        <w:t xml:space="preserve">dnia 6 czerwca 1997 r. </w:t>
      </w:r>
      <w:r w:rsidR="002844CE">
        <w:t>–</w:t>
      </w:r>
      <w:r w:rsidR="00343523">
        <w:t xml:space="preserve"> </w:t>
      </w:r>
      <w:r w:rsidRPr="009553E2">
        <w:t>Kodeks</w:t>
      </w:r>
      <w:r w:rsidR="00BA662C">
        <w:t xml:space="preserve"> </w:t>
      </w:r>
      <w:r w:rsidRPr="009553E2">
        <w:t>karn</w:t>
      </w:r>
      <w:r w:rsidR="00C71CC7">
        <w:t>y</w:t>
      </w:r>
      <w:r w:rsidRPr="009553E2">
        <w:t>.</w:t>
      </w:r>
      <w:r w:rsidR="00BA662C">
        <w:t xml:space="preserve"> </w:t>
      </w:r>
      <w:r w:rsidRPr="009553E2">
        <w:t>Jednocześnie</w:t>
      </w:r>
      <w:r w:rsidR="00BA662C">
        <w:t xml:space="preserve"> </w:t>
      </w:r>
      <w:r w:rsidRPr="009553E2">
        <w:t>wprowadza</w:t>
      </w:r>
      <w:r w:rsidR="00BA662C">
        <w:t xml:space="preserve"> </w:t>
      </w:r>
      <w:r w:rsidRPr="009553E2">
        <w:t>się</w:t>
      </w:r>
      <w:r w:rsidR="00BA662C">
        <w:t xml:space="preserve"> </w:t>
      </w:r>
      <w:r w:rsidRPr="009553E2">
        <w:t>typ</w:t>
      </w:r>
      <w:r w:rsidR="00BA662C">
        <w:t xml:space="preserve"> </w:t>
      </w:r>
      <w:r w:rsidRPr="009553E2">
        <w:t>uprzywilejowany</w:t>
      </w:r>
      <w:r w:rsidR="00BA662C">
        <w:t xml:space="preserve"> </w:t>
      </w:r>
      <w:r w:rsidRPr="009553E2">
        <w:t>tego</w:t>
      </w:r>
      <w:r w:rsidR="00BA662C">
        <w:t xml:space="preserve"> </w:t>
      </w:r>
      <w:r w:rsidRPr="009553E2">
        <w:t>przestępstwa: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wypadku</w:t>
      </w:r>
      <w:r w:rsidR="00BA662C">
        <w:t xml:space="preserve"> </w:t>
      </w:r>
      <w:r w:rsidRPr="009553E2">
        <w:t>mniejszej</w:t>
      </w:r>
      <w:r w:rsidR="00BA662C">
        <w:t xml:space="preserve"> </w:t>
      </w:r>
      <w:r w:rsidRPr="009553E2">
        <w:t>wagi</w:t>
      </w:r>
      <w:r w:rsidRPr="009553E2">
        <w:rPr>
          <w:rStyle w:val="Odwoanieprzypisudolnego"/>
        </w:rPr>
        <w:footnoteReference w:id="48"/>
      </w:r>
      <w:r w:rsidR="00BA662C">
        <w:t xml:space="preserve"> </w:t>
      </w:r>
      <w:r w:rsidRPr="009553E2">
        <w:t>–</w:t>
      </w:r>
      <w:r w:rsidR="00BA662C">
        <w:t xml:space="preserve"> </w:t>
      </w:r>
      <w:r w:rsidRPr="009553E2">
        <w:t>sprawca</w:t>
      </w:r>
      <w:r w:rsidR="00BA662C">
        <w:t xml:space="preserve"> </w:t>
      </w:r>
      <w:r w:rsidRPr="009553E2">
        <w:t>podlega</w:t>
      </w:r>
      <w:r w:rsidR="00BA662C">
        <w:t xml:space="preserve"> </w:t>
      </w:r>
      <w:r w:rsidR="002844CE" w:rsidRPr="009553E2">
        <w:t xml:space="preserve">wtedy </w:t>
      </w:r>
      <w:r w:rsidRPr="009553E2">
        <w:t>grzywnie,</w:t>
      </w:r>
      <w:r w:rsidR="00BA662C">
        <w:t xml:space="preserve"> </w:t>
      </w:r>
      <w:r w:rsidRPr="009553E2">
        <w:t>karze</w:t>
      </w:r>
      <w:r w:rsidR="00BA662C">
        <w:t xml:space="preserve"> </w:t>
      </w:r>
      <w:r w:rsidRPr="009553E2">
        <w:t>ograniczenia</w:t>
      </w:r>
      <w:r w:rsidR="00BA662C">
        <w:t xml:space="preserve"> </w:t>
      </w:r>
      <w:r w:rsidRPr="009553E2">
        <w:t>wolności</w:t>
      </w:r>
      <w:r w:rsidR="00BA662C">
        <w:t xml:space="preserve"> </w:t>
      </w:r>
      <w:r w:rsidRPr="009553E2">
        <w:t>albo</w:t>
      </w:r>
      <w:r w:rsidR="00BA662C">
        <w:t xml:space="preserve"> </w:t>
      </w:r>
      <w:r w:rsidRPr="009553E2">
        <w:t>pozbawienia</w:t>
      </w:r>
      <w:r w:rsidR="00BA662C">
        <w:t xml:space="preserve"> </w:t>
      </w:r>
      <w:r w:rsidRPr="009553E2">
        <w:t>wolności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roku.</w:t>
      </w:r>
      <w:r w:rsidR="00BA662C">
        <w:t xml:space="preserve"> </w:t>
      </w:r>
      <w:r w:rsidRPr="009553E2">
        <w:t>Jeżeli</w:t>
      </w:r>
      <w:r w:rsidR="00BA662C">
        <w:t xml:space="preserve"> </w:t>
      </w:r>
      <w:r w:rsidRPr="009553E2">
        <w:t>nadużycia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komunikacji</w:t>
      </w:r>
      <w:r w:rsidR="00BA662C">
        <w:t xml:space="preserve"> </w:t>
      </w:r>
      <w:r w:rsidRPr="009553E2">
        <w:t>elektronicznej</w:t>
      </w:r>
      <w:r w:rsidR="00BA662C">
        <w:t xml:space="preserve"> </w:t>
      </w:r>
      <w:r w:rsidRPr="009553E2">
        <w:t>dokonano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szkodę</w:t>
      </w:r>
      <w:r w:rsidR="00BA662C">
        <w:t xml:space="preserve"> </w:t>
      </w:r>
      <w:r w:rsidRPr="009553E2">
        <w:t>osoby</w:t>
      </w:r>
      <w:r w:rsidR="00BA662C">
        <w:t xml:space="preserve"> </w:t>
      </w:r>
      <w:r w:rsidRPr="009553E2">
        <w:t>najbliższej</w:t>
      </w:r>
      <w:r w:rsidRPr="009553E2">
        <w:rPr>
          <w:rStyle w:val="Odwoanieprzypisudolnego"/>
        </w:rPr>
        <w:footnoteReference w:id="49"/>
      </w:r>
      <w:r w:rsidRPr="009553E2">
        <w:t>,</w:t>
      </w:r>
      <w:r w:rsidR="00BA662C">
        <w:t xml:space="preserve"> </w:t>
      </w:r>
      <w:r w:rsidRPr="009553E2">
        <w:t>ściganie</w:t>
      </w:r>
      <w:r w:rsidR="00BA662C">
        <w:t xml:space="preserve"> </w:t>
      </w:r>
      <w:r w:rsidRPr="009553E2">
        <w:t>będzie</w:t>
      </w:r>
      <w:r w:rsidR="00BA662C">
        <w:t xml:space="preserve"> </w:t>
      </w:r>
      <w:r w:rsidRPr="009553E2">
        <w:t>następowało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wniosek</w:t>
      </w:r>
      <w:r w:rsidR="00BA662C">
        <w:t xml:space="preserve"> </w:t>
      </w:r>
      <w:r w:rsidRPr="009553E2">
        <w:t>pokrzywdzonego.</w:t>
      </w:r>
    </w:p>
    <w:p w14:paraId="37E295D0" w14:textId="0CCD0295" w:rsidR="00607E83" w:rsidRDefault="00CA2200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Dodać</w:t>
      </w:r>
      <w:r w:rsidR="00BA662C">
        <w:t xml:space="preserve"> </w:t>
      </w:r>
      <w:r w:rsidRPr="009553E2">
        <w:t>tutaj</w:t>
      </w:r>
      <w:r w:rsidR="00BA662C">
        <w:t xml:space="preserve"> </w:t>
      </w:r>
      <w:r w:rsidRPr="009553E2">
        <w:t>należy,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względem</w:t>
      </w:r>
      <w:r w:rsidR="00BA662C">
        <w:t xml:space="preserve"> </w:t>
      </w:r>
      <w:r w:rsidRPr="009553E2">
        <w:t>definicji</w:t>
      </w:r>
      <w:r w:rsidR="00BA662C">
        <w:t xml:space="preserve"> </w:t>
      </w:r>
      <w:proofErr w:type="spellStart"/>
      <w:r w:rsidRPr="009553E2">
        <w:t>smishingu</w:t>
      </w:r>
      <w:proofErr w:type="spellEnd"/>
      <w:r w:rsidR="00BA662C">
        <w:t xml:space="preserve"> </w:t>
      </w:r>
      <w:r w:rsidRPr="009553E2">
        <w:t>oraz</w:t>
      </w:r>
      <w:r w:rsidR="00BA662C">
        <w:t xml:space="preserve"> </w:t>
      </w:r>
      <w:r w:rsidRPr="009553E2">
        <w:t>CLI</w:t>
      </w:r>
      <w:r w:rsidR="00BA662C">
        <w:t xml:space="preserve"> </w:t>
      </w:r>
      <w:proofErr w:type="spellStart"/>
      <w:r w:rsidRPr="009553E2">
        <w:t>spoofingu</w:t>
      </w:r>
      <w:proofErr w:type="spellEnd"/>
      <w:r w:rsidR="00BA662C">
        <w:t xml:space="preserve"> </w:t>
      </w:r>
      <w:r w:rsidRPr="009553E2">
        <w:t>określonych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FA54A7" w:rsidRPr="009553E2">
        <w:t>3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FA54A7" w:rsidRPr="009553E2">
        <w:t>1</w:t>
      </w:r>
      <w:r w:rsidR="00BA662C">
        <w:t xml:space="preserve"> </w:t>
      </w:r>
      <w:r w:rsidR="00FA54A7">
        <w:t>pkt</w:t>
      </w:r>
      <w:r w:rsidR="00BA662C">
        <w:t xml:space="preserve"> </w:t>
      </w:r>
      <w:r w:rsidR="00FA54A7" w:rsidRPr="009553E2">
        <w:t>2</w:t>
      </w:r>
      <w:r w:rsidR="00BA662C">
        <w:t xml:space="preserve"> </w:t>
      </w:r>
      <w:r w:rsidR="003C2D86">
        <w:t>i</w:t>
      </w:r>
      <w:r w:rsidR="00BA662C">
        <w:t xml:space="preserve"> </w:t>
      </w:r>
      <w:r w:rsidR="001E1362" w:rsidRPr="009553E2">
        <w:t>3</w:t>
      </w:r>
      <w:r w:rsidR="00BA662C">
        <w:t xml:space="preserve"> </w:t>
      </w:r>
      <w:r w:rsidR="00343523">
        <w:t xml:space="preserve">projektu </w:t>
      </w:r>
      <w:r w:rsidRPr="009553E2">
        <w:t>rozszerzono</w:t>
      </w:r>
      <w:r w:rsidR="00BA662C">
        <w:t xml:space="preserve"> </w:t>
      </w:r>
      <w:r w:rsidR="00607E83" w:rsidRPr="009553E2">
        <w:t>znamiona</w:t>
      </w:r>
      <w:r w:rsidR="00BA662C">
        <w:t xml:space="preserve"> </w:t>
      </w:r>
      <w:r w:rsidR="00607E83" w:rsidRPr="009553E2">
        <w:t>czynu.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="00607E83" w:rsidRPr="009553E2">
        <w:t>obydwu</w:t>
      </w:r>
      <w:r w:rsidR="00BA662C">
        <w:t xml:space="preserve"> </w:t>
      </w:r>
      <w:r w:rsidR="00607E83" w:rsidRPr="009553E2">
        <w:t>przypadkach</w:t>
      </w:r>
      <w:r w:rsidR="00BA662C">
        <w:t xml:space="preserve"> </w:t>
      </w:r>
      <w:r w:rsidR="00607E83" w:rsidRPr="009553E2">
        <w:t>uwzględniono</w:t>
      </w:r>
      <w:r w:rsidR="00BA662C">
        <w:t xml:space="preserve"> </w:t>
      </w:r>
      <w:r w:rsidR="00607E83" w:rsidRPr="009553E2">
        <w:t>sytuację,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607E83" w:rsidRPr="009553E2">
        <w:t>której</w:t>
      </w:r>
      <w:r w:rsidR="00BA662C">
        <w:t xml:space="preserve"> </w:t>
      </w:r>
      <w:r w:rsidR="00607E83" w:rsidRPr="009553E2">
        <w:t>przestępca</w:t>
      </w:r>
      <w:r w:rsidR="00BA662C">
        <w:t xml:space="preserve"> </w:t>
      </w:r>
      <w:r w:rsidR="00607E83" w:rsidRPr="009553E2">
        <w:t>podszywa</w:t>
      </w:r>
      <w:r w:rsidR="00BA662C">
        <w:t xml:space="preserve"> </w:t>
      </w:r>
      <w:r w:rsidR="00607E83" w:rsidRPr="009553E2">
        <w:t>się</w:t>
      </w:r>
      <w:r w:rsidR="00BA662C">
        <w:t xml:space="preserve"> </w:t>
      </w:r>
      <w:r w:rsidR="003C2D86">
        <w:t>w</w:t>
      </w:r>
      <w:r w:rsidR="00BA662C">
        <w:t xml:space="preserve"> </w:t>
      </w:r>
      <w:r w:rsidR="00607E83" w:rsidRPr="009553E2">
        <w:t>celu</w:t>
      </w:r>
      <w:r w:rsidR="00BA662C">
        <w:t xml:space="preserve"> </w:t>
      </w:r>
      <w:r w:rsidR="00607E83" w:rsidRPr="009553E2">
        <w:t>nakłonienia</w:t>
      </w:r>
      <w:r w:rsidR="00BA662C">
        <w:t xml:space="preserve"> </w:t>
      </w:r>
      <w:r w:rsidR="00607E83" w:rsidRPr="009553E2">
        <w:t>odbiorcy</w:t>
      </w:r>
      <w:r w:rsidR="00BA662C">
        <w:t xml:space="preserve"> </w:t>
      </w:r>
      <w:r w:rsidR="00607E83" w:rsidRPr="009553E2">
        <w:t>do</w:t>
      </w:r>
      <w:r w:rsidR="00BA662C">
        <w:t xml:space="preserve"> </w:t>
      </w:r>
      <w:r w:rsidR="00607E83" w:rsidRPr="009553E2">
        <w:t>przekazania</w:t>
      </w:r>
      <w:r w:rsidR="00BA662C">
        <w:t xml:space="preserve"> </w:t>
      </w:r>
      <w:r w:rsidR="00607E83" w:rsidRPr="009553E2">
        <w:t>haseł</w:t>
      </w:r>
      <w:r w:rsidR="00BA662C">
        <w:t xml:space="preserve"> </w:t>
      </w:r>
      <w:r w:rsidR="00607E83" w:rsidRPr="009553E2">
        <w:t>komputerowych,</w:t>
      </w:r>
      <w:r w:rsidR="00BA662C">
        <w:t xml:space="preserve"> </w:t>
      </w:r>
      <w:r w:rsidR="00607E83" w:rsidRPr="009553E2">
        <w:t>kodów</w:t>
      </w:r>
      <w:r w:rsidR="00BA662C">
        <w:t xml:space="preserve"> </w:t>
      </w:r>
      <w:r w:rsidR="00607E83" w:rsidRPr="009553E2">
        <w:t>dostępu</w:t>
      </w:r>
      <w:r w:rsidR="00BA662C">
        <w:t xml:space="preserve"> </w:t>
      </w:r>
      <w:r w:rsidR="00607E83" w:rsidRPr="009553E2">
        <w:t>lub</w:t>
      </w:r>
      <w:r w:rsidR="00BA662C">
        <w:t xml:space="preserve"> </w:t>
      </w:r>
      <w:r w:rsidR="00607E83" w:rsidRPr="009553E2">
        <w:t>innych</w:t>
      </w:r>
      <w:r w:rsidR="00BA662C">
        <w:t xml:space="preserve"> </w:t>
      </w:r>
      <w:r w:rsidR="00607E83" w:rsidRPr="009553E2">
        <w:t>danych</w:t>
      </w:r>
      <w:r w:rsidR="00BA662C">
        <w:t xml:space="preserve"> </w:t>
      </w:r>
      <w:r w:rsidR="00607E83" w:rsidRPr="009553E2">
        <w:t>umożliwiających</w:t>
      </w:r>
      <w:r w:rsidR="00BA662C">
        <w:t xml:space="preserve"> </w:t>
      </w:r>
      <w:r w:rsidR="00607E83" w:rsidRPr="009553E2">
        <w:t>nieuprawniony</w:t>
      </w:r>
      <w:r w:rsidR="00BA662C">
        <w:t xml:space="preserve"> </w:t>
      </w:r>
      <w:r w:rsidR="00607E83" w:rsidRPr="009553E2">
        <w:t>dostęp</w:t>
      </w:r>
      <w:r w:rsidR="00BA662C">
        <w:t xml:space="preserve"> </w:t>
      </w:r>
      <w:r w:rsidR="00607E83" w:rsidRPr="009553E2">
        <w:t>do</w:t>
      </w:r>
      <w:r w:rsidR="00BA662C">
        <w:t xml:space="preserve"> </w:t>
      </w:r>
      <w:r w:rsidR="00607E83" w:rsidRPr="009553E2">
        <w:t>informacji</w:t>
      </w:r>
      <w:r w:rsidR="00BA662C">
        <w:t xml:space="preserve"> </w:t>
      </w:r>
      <w:r w:rsidR="00607E83" w:rsidRPr="009553E2">
        <w:t>przechowywanych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607E83" w:rsidRPr="009553E2">
        <w:t>systemie</w:t>
      </w:r>
      <w:r w:rsidR="00BA662C">
        <w:t xml:space="preserve"> </w:t>
      </w:r>
      <w:r w:rsidR="00607E83" w:rsidRPr="009553E2">
        <w:t>informatycznym,</w:t>
      </w:r>
      <w:r w:rsidR="00BA662C">
        <w:t xml:space="preserve"> </w:t>
      </w:r>
      <w:r w:rsidR="00607E83" w:rsidRPr="009553E2">
        <w:t>teleinformatycznym</w:t>
      </w:r>
      <w:r w:rsidR="00BA662C">
        <w:t xml:space="preserve"> </w:t>
      </w:r>
      <w:r w:rsidR="00607E83" w:rsidRPr="009553E2">
        <w:t>lub</w:t>
      </w:r>
      <w:r w:rsidR="00BA662C">
        <w:t xml:space="preserve"> </w:t>
      </w:r>
      <w:r w:rsidR="00607E83" w:rsidRPr="009553E2">
        <w:t>sieci</w:t>
      </w:r>
      <w:r w:rsidR="00BA662C">
        <w:t xml:space="preserve"> </w:t>
      </w:r>
      <w:r w:rsidR="00607E83" w:rsidRPr="009553E2">
        <w:t>teleinformatycznej.</w:t>
      </w:r>
      <w:r w:rsidR="00BA662C">
        <w:t xml:space="preserve"> </w:t>
      </w:r>
      <w:r w:rsidR="00607E83" w:rsidRPr="009553E2">
        <w:t>Ponadto</w:t>
      </w:r>
      <w:r w:rsidR="00BA662C">
        <w:t xml:space="preserve"> </w:t>
      </w:r>
      <w:r w:rsidR="003C2D86">
        <w:t>w</w:t>
      </w:r>
      <w:r w:rsidR="00BA662C">
        <w:t xml:space="preserve"> </w:t>
      </w:r>
      <w:r w:rsidR="00607E83" w:rsidRPr="009553E2">
        <w:t>przypadku</w:t>
      </w:r>
      <w:r w:rsidR="00BA662C">
        <w:t xml:space="preserve"> </w:t>
      </w:r>
      <w:r w:rsidR="00607E83" w:rsidRPr="009553E2">
        <w:t>przestępstwa</w:t>
      </w:r>
      <w:r w:rsidR="00BA662C">
        <w:t xml:space="preserve"> </w:t>
      </w:r>
      <w:r w:rsidR="00607E83" w:rsidRPr="009553E2">
        <w:t>określonego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607E83" w:rsidRPr="009553E2">
        <w:t>2</w:t>
      </w:r>
      <w:r w:rsidR="001E1362" w:rsidRPr="009553E2">
        <w:t>3</w:t>
      </w:r>
      <w:r w:rsidR="00BA662C">
        <w:t xml:space="preserve"> </w:t>
      </w:r>
      <w:r w:rsidR="00343523">
        <w:t xml:space="preserve">projektu </w:t>
      </w:r>
      <w:r w:rsidR="00607E83" w:rsidRPr="009553E2">
        <w:t>uwzględniono</w:t>
      </w:r>
      <w:r w:rsidR="00BA662C">
        <w:t xml:space="preserve"> </w:t>
      </w:r>
      <w:r w:rsidR="00607E83" w:rsidRPr="009553E2">
        <w:t>sytuację,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607E83" w:rsidRPr="009553E2">
        <w:t>której</w:t>
      </w:r>
      <w:r w:rsidR="00BA662C">
        <w:t xml:space="preserve"> </w:t>
      </w:r>
      <w:r w:rsidR="00607E83" w:rsidRPr="009553E2">
        <w:t>przestępca</w:t>
      </w:r>
      <w:r w:rsidR="00BA662C">
        <w:t xml:space="preserve"> </w:t>
      </w:r>
      <w:r w:rsidR="00607E83" w:rsidRPr="009553E2">
        <w:t>wysyła</w:t>
      </w:r>
      <w:r w:rsidR="00BA662C">
        <w:t xml:space="preserve"> </w:t>
      </w:r>
      <w:r w:rsidR="00607E83" w:rsidRPr="009553E2">
        <w:t>wiadomości</w:t>
      </w:r>
      <w:r w:rsidR="00BA662C">
        <w:t xml:space="preserve"> </w:t>
      </w:r>
      <w:r w:rsidR="00607E83" w:rsidRPr="009553E2">
        <w:t>multimedialne</w:t>
      </w:r>
      <w:r w:rsidR="00BA662C">
        <w:t xml:space="preserve"> </w:t>
      </w:r>
      <w:r w:rsidR="00607E83" w:rsidRPr="009553E2">
        <w:t>MMS</w:t>
      </w:r>
      <w:r w:rsidR="00BA662C">
        <w:t xml:space="preserve"> </w:t>
      </w:r>
      <w:r w:rsidR="00607E83" w:rsidRPr="009553E2">
        <w:t>lub</w:t>
      </w:r>
      <w:r w:rsidR="00BA662C">
        <w:t xml:space="preserve"> </w:t>
      </w:r>
      <w:r w:rsidR="00607E83" w:rsidRPr="009553E2">
        <w:t>wiadomości</w:t>
      </w:r>
      <w:r w:rsidR="00BA662C">
        <w:t xml:space="preserve"> </w:t>
      </w:r>
      <w:r w:rsidR="00607E83" w:rsidRPr="009553E2">
        <w:t>za</w:t>
      </w:r>
      <w:r w:rsidR="00BA662C">
        <w:t xml:space="preserve"> </w:t>
      </w:r>
      <w:r w:rsidR="00607E83" w:rsidRPr="009553E2">
        <w:t>pośrednictwem</w:t>
      </w:r>
      <w:r w:rsidR="00BA662C">
        <w:t xml:space="preserve"> </w:t>
      </w:r>
      <w:r w:rsidR="00607E83" w:rsidRPr="009553E2">
        <w:t>innych</w:t>
      </w:r>
      <w:r w:rsidR="00BA662C">
        <w:t xml:space="preserve"> </w:t>
      </w:r>
      <w:r w:rsidR="00607E83" w:rsidRPr="009553E2">
        <w:t>usług</w:t>
      </w:r>
      <w:r w:rsidR="00BA662C">
        <w:t xml:space="preserve"> </w:t>
      </w:r>
      <w:r w:rsidR="00607E83" w:rsidRPr="009553E2">
        <w:t>komunikacji</w:t>
      </w:r>
      <w:r w:rsidR="00BA662C">
        <w:t xml:space="preserve"> </w:t>
      </w:r>
      <w:r w:rsidR="00607E83" w:rsidRPr="009553E2">
        <w:t>interpersonalnej.</w:t>
      </w:r>
      <w:r w:rsidR="00BA662C">
        <w:t xml:space="preserve"> </w:t>
      </w:r>
      <w:r w:rsidR="001E1362" w:rsidRPr="009553E2">
        <w:t>W</w:t>
      </w:r>
      <w:r w:rsidR="00BA662C">
        <w:t xml:space="preserve"> </w:t>
      </w:r>
      <w:r w:rsidR="00607E83" w:rsidRPr="009553E2">
        <w:t>szczególności</w:t>
      </w:r>
      <w:r w:rsidR="00BA662C">
        <w:t xml:space="preserve"> </w:t>
      </w:r>
      <w:r w:rsidR="00607E83" w:rsidRPr="009553E2">
        <w:t>chodzi</w:t>
      </w:r>
      <w:r w:rsidR="00BA662C">
        <w:t xml:space="preserve"> </w:t>
      </w:r>
      <w:r w:rsidR="00607E83" w:rsidRPr="009553E2">
        <w:t>tutaj</w:t>
      </w:r>
      <w:r w:rsidR="00BA662C">
        <w:t xml:space="preserve"> </w:t>
      </w:r>
      <w:r w:rsidR="003C2D86">
        <w:t>o</w:t>
      </w:r>
      <w:r w:rsidR="00BA662C">
        <w:t xml:space="preserve"> </w:t>
      </w:r>
      <w:r w:rsidR="00607E83" w:rsidRPr="009553E2">
        <w:t>różnego</w:t>
      </w:r>
      <w:r w:rsidR="00BA662C">
        <w:t xml:space="preserve"> </w:t>
      </w:r>
      <w:r w:rsidR="00607E83" w:rsidRPr="009553E2">
        <w:t>rodzaju</w:t>
      </w:r>
      <w:r w:rsidR="00BA662C">
        <w:t xml:space="preserve"> </w:t>
      </w:r>
      <w:r w:rsidR="00607E83" w:rsidRPr="009553E2">
        <w:t>komunikatory</w:t>
      </w:r>
      <w:r w:rsidR="00BA662C">
        <w:t xml:space="preserve"> </w:t>
      </w:r>
      <w:r w:rsidR="00607E83" w:rsidRPr="009553E2">
        <w:t>inter</w:t>
      </w:r>
      <w:bookmarkStart w:id="6" w:name="_GoBack"/>
      <w:bookmarkEnd w:id="6"/>
      <w:r w:rsidR="00607E83" w:rsidRPr="009553E2">
        <w:t>netowe</w:t>
      </w:r>
      <w:r w:rsidR="00BA662C">
        <w:t xml:space="preserve"> </w:t>
      </w:r>
      <w:r w:rsidR="00607E83" w:rsidRPr="009553E2">
        <w:t>czy</w:t>
      </w:r>
      <w:r w:rsidR="00BA662C">
        <w:t xml:space="preserve"> </w:t>
      </w:r>
      <w:r w:rsidR="00607E83" w:rsidRPr="009553E2">
        <w:t>pocztę</w:t>
      </w:r>
      <w:r w:rsidR="00BA662C">
        <w:t xml:space="preserve"> </w:t>
      </w:r>
      <w:r w:rsidR="00607E83" w:rsidRPr="009553E2">
        <w:t>elektroniczną.</w:t>
      </w:r>
    </w:p>
    <w:p w14:paraId="0A9A2488" w14:textId="3C4BC673" w:rsidR="00F7670A" w:rsidRPr="009553E2" w:rsidRDefault="00F7670A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Wskazać</w:t>
      </w:r>
      <w:r w:rsidR="00BA662C">
        <w:t xml:space="preserve"> </w:t>
      </w:r>
      <w:r>
        <w:t>należy,</w:t>
      </w:r>
      <w:r w:rsidR="00BA662C">
        <w:t xml:space="preserve"> </w:t>
      </w:r>
      <w:r>
        <w:t>że</w:t>
      </w:r>
      <w:r w:rsidR="00BA662C">
        <w:t xml:space="preserve"> </w:t>
      </w:r>
      <w:r>
        <w:t>do</w:t>
      </w:r>
      <w:r w:rsidR="00BA662C">
        <w:t xml:space="preserve"> </w:t>
      </w:r>
      <w:r>
        <w:t>tej</w:t>
      </w:r>
      <w:r w:rsidR="00BA662C">
        <w:t xml:space="preserve"> </w:t>
      </w:r>
      <w:r>
        <w:t>pory</w:t>
      </w:r>
      <w:r w:rsidR="00BA662C">
        <w:t xml:space="preserve"> </w:t>
      </w:r>
      <w:r>
        <w:t>czyny</w:t>
      </w:r>
      <w:r w:rsidR="00BA662C">
        <w:t xml:space="preserve"> </w:t>
      </w:r>
      <w:r>
        <w:t>te</w:t>
      </w:r>
      <w:r w:rsidR="00BA662C">
        <w:t xml:space="preserve"> </w:t>
      </w:r>
      <w:r>
        <w:t>były</w:t>
      </w:r>
      <w:r w:rsidR="00BA662C">
        <w:t xml:space="preserve"> </w:t>
      </w:r>
      <w:r>
        <w:t>kwalifikowane</w:t>
      </w:r>
      <w:r w:rsidR="00BA662C">
        <w:t xml:space="preserve"> </w:t>
      </w:r>
      <w:r w:rsidR="00AF6169">
        <w:t xml:space="preserve">w oparciu o </w:t>
      </w:r>
      <w:r>
        <w:t>przepisy</w:t>
      </w:r>
      <w:r w:rsidR="00BA662C">
        <w:t xml:space="preserve"> </w:t>
      </w:r>
      <w:r w:rsidR="00343523" w:rsidRPr="00343523">
        <w:t xml:space="preserve">ustawy z dnia 6 czerwca 1997 r. </w:t>
      </w:r>
      <w:r w:rsidR="002844CE">
        <w:t>–</w:t>
      </w:r>
      <w:r w:rsidR="00343523">
        <w:t xml:space="preserve"> </w:t>
      </w:r>
      <w:r>
        <w:t>Kodeks</w:t>
      </w:r>
      <w:r w:rsidR="00BA662C">
        <w:t xml:space="preserve"> </w:t>
      </w:r>
      <w:r w:rsidR="00343523">
        <w:t xml:space="preserve">karny </w:t>
      </w:r>
      <w:r>
        <w:t>–</w:t>
      </w:r>
      <w:r w:rsidR="00BA662C">
        <w:t xml:space="preserve"> </w:t>
      </w:r>
      <w:r>
        <w:t>przykładowo</w:t>
      </w:r>
      <w:r w:rsidR="00BA662C">
        <w:t xml:space="preserve"> </w:t>
      </w:r>
      <w:r>
        <w:t>CLI</w:t>
      </w:r>
      <w:r w:rsidR="00BA662C">
        <w:t xml:space="preserve"> </w:t>
      </w:r>
      <w:proofErr w:type="spellStart"/>
      <w:r>
        <w:t>spoofing</w:t>
      </w:r>
      <w:proofErr w:type="spellEnd"/>
      <w:r w:rsidR="00BA662C">
        <w:t xml:space="preserve"> </w:t>
      </w:r>
      <w:r>
        <w:t>był</w:t>
      </w:r>
      <w:r w:rsidR="00BA662C">
        <w:t xml:space="preserve"> </w:t>
      </w:r>
      <w:r>
        <w:t>kwalifikowany</w:t>
      </w:r>
      <w:r w:rsidR="00BA662C">
        <w:t xml:space="preserve"> </w:t>
      </w:r>
      <w:r>
        <w:t>jako</w:t>
      </w:r>
      <w:r w:rsidR="00BA662C">
        <w:t xml:space="preserve"> </w:t>
      </w:r>
      <w:r>
        <w:t>czyn</w:t>
      </w:r>
      <w:r w:rsidR="00BA662C">
        <w:t xml:space="preserve"> </w:t>
      </w:r>
      <w:r>
        <w:t>określony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69207B" w:rsidRPr="0069207B">
        <w:t>190a</w:t>
      </w:r>
      <w:r w:rsidR="00BA662C">
        <w:t xml:space="preserve"> </w:t>
      </w:r>
      <w:r w:rsidR="0069207B" w:rsidRPr="0069207B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="0069207B" w:rsidRPr="0069207B">
        <w:t>dnia</w:t>
      </w:r>
      <w:r w:rsidR="00BA662C">
        <w:t xml:space="preserve"> </w:t>
      </w:r>
      <w:r w:rsidR="0069207B" w:rsidRPr="0069207B">
        <w:t>6</w:t>
      </w:r>
      <w:r w:rsidR="00BA662C">
        <w:t xml:space="preserve"> </w:t>
      </w:r>
      <w:r w:rsidR="0069207B" w:rsidRPr="0069207B">
        <w:t>czerwca</w:t>
      </w:r>
      <w:r w:rsidR="00BA662C">
        <w:t xml:space="preserve"> </w:t>
      </w:r>
      <w:r w:rsidR="0069207B" w:rsidRPr="0069207B">
        <w:t>199</w:t>
      </w:r>
      <w:r w:rsidR="001E1362" w:rsidRPr="0069207B">
        <w:t>7</w:t>
      </w:r>
      <w:r w:rsidR="00BA662C">
        <w:t xml:space="preserve"> </w:t>
      </w:r>
      <w:r w:rsidR="0069207B" w:rsidRPr="0069207B">
        <w:t>r.</w:t>
      </w:r>
      <w:r w:rsidR="00343523">
        <w:t xml:space="preserve"> </w:t>
      </w:r>
      <w:r w:rsidR="002844CE">
        <w:t>–</w:t>
      </w:r>
      <w:r w:rsidR="00BA662C">
        <w:t xml:space="preserve"> </w:t>
      </w:r>
      <w:r w:rsidR="00052D52">
        <w:t>Kodeks</w:t>
      </w:r>
      <w:r w:rsidR="00BA662C">
        <w:t xml:space="preserve"> </w:t>
      </w:r>
      <w:r w:rsidR="00052D52">
        <w:t>karny</w:t>
      </w:r>
      <w:r w:rsidR="0069207B">
        <w:rPr>
          <w:i/>
        </w:rPr>
        <w:t>.</w:t>
      </w:r>
      <w:r w:rsidR="00BA662C">
        <w:rPr>
          <w:i/>
        </w:rPr>
        <w:t xml:space="preserve"> </w:t>
      </w:r>
      <w:r w:rsidR="0069207B" w:rsidRPr="0093064A">
        <w:t>Wyodrębnienie</w:t>
      </w:r>
      <w:r w:rsidR="00BA662C">
        <w:t xml:space="preserve"> </w:t>
      </w:r>
      <w:r w:rsidR="0069207B" w:rsidRPr="0093064A">
        <w:t>tych</w:t>
      </w:r>
      <w:r w:rsidR="00BA662C">
        <w:t xml:space="preserve"> </w:t>
      </w:r>
      <w:r w:rsidR="0069207B" w:rsidRPr="0093064A">
        <w:t>czynów</w:t>
      </w:r>
      <w:r w:rsidR="00BA662C">
        <w:t xml:space="preserve"> </w:t>
      </w:r>
      <w:r w:rsidR="0069207B" w:rsidRPr="0093064A">
        <w:t>do</w:t>
      </w:r>
      <w:r w:rsidR="00BA662C">
        <w:t xml:space="preserve"> </w:t>
      </w:r>
      <w:r w:rsidR="0069207B" w:rsidRPr="0093064A">
        <w:t>odrębnego</w:t>
      </w:r>
      <w:r w:rsidR="00BA662C">
        <w:t xml:space="preserve"> </w:t>
      </w:r>
      <w:r w:rsidR="0069207B" w:rsidRPr="0093064A">
        <w:t>przepisu</w:t>
      </w:r>
      <w:r w:rsidR="00BA662C">
        <w:t xml:space="preserve"> </w:t>
      </w:r>
      <w:r w:rsidR="0069207B" w:rsidRPr="0093064A">
        <w:t>umożliwi</w:t>
      </w:r>
      <w:r w:rsidR="00BA662C">
        <w:t xml:space="preserve"> </w:t>
      </w:r>
      <w:r w:rsidR="0069207B" w:rsidRPr="0093064A">
        <w:t>prowadzenie</w:t>
      </w:r>
      <w:r w:rsidR="00BA662C">
        <w:t xml:space="preserve"> </w:t>
      </w:r>
      <w:r w:rsidR="0069207B" w:rsidRPr="0093064A">
        <w:t>statystyk</w:t>
      </w:r>
      <w:r w:rsidR="00BA662C">
        <w:t xml:space="preserve"> </w:t>
      </w:r>
      <w:r w:rsidR="0069207B" w:rsidRPr="0093064A">
        <w:t>występowania</w:t>
      </w:r>
      <w:r w:rsidR="00BA662C">
        <w:t xml:space="preserve"> </w:t>
      </w:r>
      <w:r w:rsidR="0069207B" w:rsidRPr="0093064A">
        <w:t>tych</w:t>
      </w:r>
      <w:r w:rsidR="00BA662C">
        <w:t xml:space="preserve"> </w:t>
      </w:r>
      <w:r w:rsidR="0069207B" w:rsidRPr="0093064A">
        <w:t>przestępstw</w:t>
      </w:r>
      <w:r w:rsidR="00A00A72">
        <w:t>,</w:t>
      </w:r>
      <w:r w:rsidR="00BA662C">
        <w:t xml:space="preserve"> </w:t>
      </w:r>
      <w:r w:rsidR="001E1362" w:rsidRPr="0093064A">
        <w:t>a</w:t>
      </w:r>
      <w:r w:rsidR="00BA662C">
        <w:t xml:space="preserve"> </w:t>
      </w:r>
      <w:r w:rsidR="0069207B" w:rsidRPr="0093064A">
        <w:t>co</w:t>
      </w:r>
      <w:r w:rsidR="00BA662C">
        <w:t xml:space="preserve"> </w:t>
      </w:r>
      <w:r w:rsidR="0069207B" w:rsidRPr="0093064A">
        <w:t>za</w:t>
      </w:r>
      <w:r w:rsidR="00BA662C">
        <w:t xml:space="preserve"> </w:t>
      </w:r>
      <w:r w:rsidR="0069207B" w:rsidRPr="0093064A">
        <w:t>tym</w:t>
      </w:r>
      <w:r w:rsidR="00BA662C">
        <w:t xml:space="preserve"> </w:t>
      </w:r>
      <w:r w:rsidR="0069207B" w:rsidRPr="0093064A">
        <w:t>idzie</w:t>
      </w:r>
      <w:r w:rsidR="002844CE">
        <w:t>,</w:t>
      </w:r>
      <w:r w:rsidR="00BA662C">
        <w:t xml:space="preserve"> </w:t>
      </w:r>
      <w:r w:rsidR="0069207B" w:rsidRPr="0093064A">
        <w:t>umożliwi</w:t>
      </w:r>
      <w:r w:rsidR="00BA662C">
        <w:t xml:space="preserve"> </w:t>
      </w:r>
      <w:r w:rsidR="0069207B" w:rsidRPr="0093064A">
        <w:t>zmierzenie</w:t>
      </w:r>
      <w:r w:rsidR="00BA662C">
        <w:t xml:space="preserve"> </w:t>
      </w:r>
      <w:r w:rsidR="0069207B" w:rsidRPr="0093064A">
        <w:t>skuteczności</w:t>
      </w:r>
      <w:r w:rsidR="00BA662C">
        <w:t xml:space="preserve"> </w:t>
      </w:r>
      <w:r w:rsidR="0069207B" w:rsidRPr="0093064A">
        <w:t>działań</w:t>
      </w:r>
      <w:r w:rsidR="00BA662C">
        <w:t xml:space="preserve"> </w:t>
      </w:r>
      <w:r w:rsidR="0069207B" w:rsidRPr="0093064A">
        <w:t>państwa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69207B" w:rsidRPr="0093064A">
        <w:t>zwalczaniu</w:t>
      </w:r>
      <w:r w:rsidR="00BA662C">
        <w:t xml:space="preserve"> </w:t>
      </w:r>
      <w:r w:rsidR="0069207B" w:rsidRPr="0093064A">
        <w:t>tego</w:t>
      </w:r>
      <w:r w:rsidR="00BA662C">
        <w:t xml:space="preserve"> </w:t>
      </w:r>
      <w:r w:rsidR="0069207B" w:rsidRPr="0093064A">
        <w:t>rodzaju</w:t>
      </w:r>
      <w:r w:rsidR="00BA662C">
        <w:t xml:space="preserve"> </w:t>
      </w:r>
      <w:r w:rsidR="0069207B" w:rsidRPr="0093064A">
        <w:t>czynów.</w:t>
      </w:r>
    </w:p>
    <w:p w14:paraId="56783252" w14:textId="01E4BDAE" w:rsidR="00886823" w:rsidRPr="00B5522F" w:rsidRDefault="00886823" w:rsidP="0009389E">
      <w:pPr>
        <w:pStyle w:val="NormalnyWeb"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26</w:t>
      </w:r>
      <w:r w:rsidR="00906815">
        <w:rPr>
          <w:rStyle w:val="Ppogrubienie"/>
        </w:rPr>
        <w:t>.</w:t>
      </w:r>
    </w:p>
    <w:p w14:paraId="5C2F677A" w14:textId="77777777" w:rsidR="00886823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Przepis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204440">
        <w:t>2</w:t>
      </w:r>
      <w:r w:rsidR="001E1362" w:rsidRPr="00E8029C">
        <w:t>6</w:t>
      </w:r>
      <w:r w:rsidR="00BA662C">
        <w:t xml:space="preserve"> </w:t>
      </w:r>
      <w:r w:rsidRPr="00E8029C">
        <w:t>nakłada</w:t>
      </w:r>
      <w:r w:rsidR="00BA662C">
        <w:t xml:space="preserve"> </w:t>
      </w:r>
      <w:r w:rsidRPr="00E8029C">
        <w:t>na</w:t>
      </w:r>
      <w:r w:rsidR="00BA662C">
        <w:t xml:space="preserve"> </w:t>
      </w:r>
      <w:r w:rsidRPr="00E8029C">
        <w:t>Prezesa</w:t>
      </w:r>
      <w:r w:rsidR="00BA662C">
        <w:t xml:space="preserve"> </w:t>
      </w:r>
      <w:r w:rsidRPr="00E8029C">
        <w:t>UKE</w:t>
      </w:r>
      <w:r w:rsidR="00BA662C">
        <w:t xml:space="preserve"> </w:t>
      </w:r>
      <w:r w:rsidRPr="00E8029C">
        <w:t>obowiązek</w:t>
      </w:r>
      <w:r w:rsidR="00BA662C">
        <w:t xml:space="preserve"> </w:t>
      </w:r>
      <w:r w:rsidRPr="00E8029C">
        <w:t>przedstawienia</w:t>
      </w:r>
      <w:r w:rsidR="00BA662C">
        <w:t xml:space="preserve"> </w:t>
      </w:r>
      <w:r w:rsidRPr="00E8029C">
        <w:t>sejmowej</w:t>
      </w:r>
      <w:r w:rsidR="00BA662C">
        <w:t xml:space="preserve"> </w:t>
      </w:r>
      <w:r w:rsidRPr="00E8029C">
        <w:t>komisji</w:t>
      </w:r>
      <w:r w:rsidR="00BA662C">
        <w:t xml:space="preserve"> </w:t>
      </w:r>
      <w:r w:rsidRPr="00E8029C">
        <w:t>właściwej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8F5BD4">
        <w:t>sprawach</w:t>
      </w:r>
      <w:r w:rsidR="00BA662C">
        <w:t xml:space="preserve"> </w:t>
      </w:r>
      <w:r w:rsidR="005E79AB">
        <w:t>telekomunikacji</w:t>
      </w:r>
      <w:r w:rsidR="00BA662C">
        <w:t xml:space="preserve"> </w:t>
      </w:r>
      <w:r w:rsidRPr="008F5BD4">
        <w:t>oraz</w:t>
      </w:r>
      <w:r w:rsidR="00BA662C">
        <w:t xml:space="preserve"> </w:t>
      </w:r>
      <w:r w:rsidRPr="008F5BD4">
        <w:t>ministrowi</w:t>
      </w:r>
      <w:r w:rsidR="00BA662C">
        <w:t xml:space="preserve"> </w:t>
      </w:r>
      <w:r w:rsidRPr="008F5BD4">
        <w:t>właściwemu</w:t>
      </w:r>
      <w:r w:rsidR="00BA662C">
        <w:t xml:space="preserve"> </w:t>
      </w:r>
      <w:r w:rsidRPr="008F5BD4">
        <w:t>do</w:t>
      </w:r>
      <w:r w:rsidR="00BA662C">
        <w:t xml:space="preserve"> </w:t>
      </w:r>
      <w:r w:rsidRPr="008F5BD4">
        <w:t>spraw</w:t>
      </w:r>
      <w:r w:rsidR="00BA662C">
        <w:t xml:space="preserve"> </w:t>
      </w:r>
      <w:r w:rsidRPr="008F5BD4">
        <w:t>informatyzacji</w:t>
      </w:r>
      <w:r w:rsidR="00BA662C">
        <w:t xml:space="preserve"> </w:t>
      </w:r>
      <w:r w:rsidRPr="008F5BD4">
        <w:t>rocznego</w:t>
      </w:r>
      <w:r w:rsidR="00BA662C">
        <w:t xml:space="preserve"> </w:t>
      </w:r>
      <w:r w:rsidRPr="008F5BD4">
        <w:t>sprawozdania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620C0D">
        <w:t>wykonywania</w:t>
      </w:r>
      <w:r w:rsidR="00BA662C">
        <w:t xml:space="preserve"> </w:t>
      </w:r>
      <w:r w:rsidRPr="00620C0D">
        <w:t>zadań</w:t>
      </w:r>
      <w:r w:rsidR="00BA662C">
        <w:t xml:space="preserve"> </w:t>
      </w:r>
      <w:r w:rsidRPr="00620C0D">
        <w:t>określonych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ustawie.</w:t>
      </w:r>
      <w:r w:rsidR="00BA662C">
        <w:t xml:space="preserve"> </w:t>
      </w:r>
      <w:r w:rsidRPr="00620C0D">
        <w:t>Sprawozdanie</w:t>
      </w:r>
      <w:r w:rsidR="00BA662C">
        <w:t xml:space="preserve"> </w:t>
      </w:r>
      <w:r w:rsidRPr="00620C0D">
        <w:t>będzie</w:t>
      </w:r>
      <w:r w:rsidR="00BA662C">
        <w:t xml:space="preserve"> </w:t>
      </w:r>
      <w:r w:rsidRPr="00620C0D">
        <w:t>składane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3</w:t>
      </w:r>
      <w:r w:rsidR="001E1362" w:rsidRPr="00620C0D">
        <w:t>1</w:t>
      </w:r>
      <w:r w:rsidR="00BA662C">
        <w:t xml:space="preserve"> </w:t>
      </w:r>
      <w:r w:rsidRPr="00620C0D">
        <w:t>marca</w:t>
      </w:r>
      <w:r w:rsidR="00BA662C">
        <w:t xml:space="preserve"> </w:t>
      </w:r>
      <w:r w:rsidRPr="00620C0D">
        <w:t>danego</w:t>
      </w:r>
      <w:r w:rsidR="00BA662C">
        <w:t xml:space="preserve"> </w:t>
      </w:r>
      <w:r w:rsidRPr="00620C0D">
        <w:t>roku</w:t>
      </w:r>
      <w:r w:rsidR="00BA662C">
        <w:t xml:space="preserve"> </w:t>
      </w:r>
      <w:r w:rsidRPr="00620C0D">
        <w:t>kalendarzowego,</w:t>
      </w:r>
      <w:r w:rsidR="00BA662C">
        <w:t xml:space="preserve"> </w:t>
      </w:r>
      <w:r w:rsidRPr="00620C0D">
        <w:t>za</w:t>
      </w:r>
      <w:r w:rsidR="00BA662C">
        <w:t xml:space="preserve"> </w:t>
      </w:r>
      <w:r w:rsidRPr="00620C0D">
        <w:t>rok</w:t>
      </w:r>
      <w:r w:rsidR="00BA662C">
        <w:t xml:space="preserve"> </w:t>
      </w:r>
      <w:r w:rsidRPr="00620C0D">
        <w:t>poprzedni.</w:t>
      </w:r>
    </w:p>
    <w:p w14:paraId="21A19E8B" w14:textId="77777777" w:rsidR="0049352B" w:rsidRDefault="0049352B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Zdaniem</w:t>
      </w:r>
      <w:r w:rsidR="00BA662C">
        <w:t xml:space="preserve"> </w:t>
      </w:r>
      <w:r>
        <w:t>projektodawcy</w:t>
      </w:r>
      <w:r w:rsidR="00BA662C">
        <w:t xml:space="preserve"> </w:t>
      </w:r>
      <w:r>
        <w:t>sprawozdanie</w:t>
      </w:r>
      <w:r w:rsidR="00BA662C">
        <w:t xml:space="preserve"> </w:t>
      </w:r>
      <w:r>
        <w:t>powinno</w:t>
      </w:r>
      <w:r w:rsidR="00BA662C">
        <w:t xml:space="preserve"> </w:t>
      </w:r>
      <w:r>
        <w:t>obejmowa</w:t>
      </w:r>
      <w:r w:rsidR="00CE7C0A">
        <w:t>ć</w:t>
      </w:r>
      <w:r w:rsidR="00BA662C">
        <w:t xml:space="preserve"> </w:t>
      </w:r>
      <w:r w:rsidR="003C2D86">
        <w:t>w</w:t>
      </w:r>
      <w:r w:rsidR="00BA662C">
        <w:t xml:space="preserve"> </w:t>
      </w:r>
      <w:r w:rsidR="00CE7C0A">
        <w:t>szczególności</w:t>
      </w:r>
      <w:r w:rsidR="00BA662C">
        <w:t xml:space="preserve"> </w:t>
      </w:r>
      <w:r w:rsidR="00CE7C0A">
        <w:t>informacje</w:t>
      </w:r>
      <w:r w:rsidR="00BA662C">
        <w:t xml:space="preserve"> </w:t>
      </w:r>
      <w:r w:rsidR="00CE7C0A">
        <w:t>o:</w:t>
      </w:r>
    </w:p>
    <w:p w14:paraId="504C1190" w14:textId="77777777" w:rsidR="00476A90" w:rsidRDefault="00476A90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zgłaszanych</w:t>
      </w:r>
      <w:r w:rsidR="00BA662C">
        <w:t xml:space="preserve"> </w:t>
      </w:r>
      <w:r>
        <w:t>do</w:t>
      </w:r>
      <w:r w:rsidR="00BA662C">
        <w:t xml:space="preserve"> </w:t>
      </w:r>
      <w:r>
        <w:t>Prezesa</w:t>
      </w:r>
      <w:r w:rsidR="00BA662C">
        <w:t xml:space="preserve"> </w:t>
      </w:r>
      <w:r>
        <w:t>UKE</w:t>
      </w:r>
      <w:r w:rsidR="00BA662C">
        <w:t xml:space="preserve"> </w:t>
      </w:r>
      <w:r>
        <w:t>przypadkach</w:t>
      </w:r>
      <w:r w:rsidR="00BA662C">
        <w:t xml:space="preserve"> </w:t>
      </w:r>
      <w:r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>
        <w:t>komunikacji</w:t>
      </w:r>
      <w:r w:rsidR="00BA662C">
        <w:t xml:space="preserve"> </w:t>
      </w:r>
      <w:r>
        <w:t>elektronicznej,</w:t>
      </w:r>
    </w:p>
    <w:p w14:paraId="114A9DB4" w14:textId="77777777" w:rsidR="0049352B" w:rsidRDefault="00CE7C0A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liczbie</w:t>
      </w:r>
      <w:r w:rsidR="00BA662C">
        <w:t xml:space="preserve"> </w:t>
      </w:r>
      <w:r w:rsidR="0049352B">
        <w:t>numerów</w:t>
      </w:r>
      <w:r w:rsidR="00BA662C">
        <w:t xml:space="preserve"> </w:t>
      </w:r>
      <w:r w:rsidR="0049352B">
        <w:t>wpisanych</w:t>
      </w:r>
      <w:r w:rsidR="00BA662C">
        <w:t xml:space="preserve"> </w:t>
      </w:r>
      <w:r w:rsidR="0049352B">
        <w:t>do</w:t>
      </w:r>
      <w:r w:rsidR="00BA662C">
        <w:t xml:space="preserve"> </w:t>
      </w:r>
      <w:r w:rsidR="0049352B">
        <w:t>wykazu</w:t>
      </w:r>
      <w:r w:rsidR="00BA662C">
        <w:t xml:space="preserve"> </w:t>
      </w:r>
      <w:r w:rsidR="0049352B">
        <w:t>numerów</w:t>
      </w:r>
      <w:r w:rsidR="00BA662C">
        <w:t xml:space="preserve"> </w:t>
      </w:r>
      <w:r w:rsidR="0049352B">
        <w:t>służących</w:t>
      </w:r>
      <w:r w:rsidR="00BA662C">
        <w:t xml:space="preserve"> </w:t>
      </w:r>
      <w:r w:rsidR="0049352B">
        <w:t>wyłącznie</w:t>
      </w:r>
      <w:r w:rsidR="00BA662C">
        <w:t xml:space="preserve"> </w:t>
      </w:r>
      <w:r w:rsidR="0049352B">
        <w:t>do</w:t>
      </w:r>
      <w:r w:rsidR="00BA662C">
        <w:t xml:space="preserve"> </w:t>
      </w:r>
      <w:r w:rsidR="0049352B">
        <w:t>odbierania</w:t>
      </w:r>
      <w:r w:rsidR="00BA662C">
        <w:t xml:space="preserve"> </w:t>
      </w:r>
      <w:r w:rsidR="0049352B">
        <w:t>połączeń</w:t>
      </w:r>
      <w:r w:rsidR="00BA662C">
        <w:t xml:space="preserve"> </w:t>
      </w:r>
      <w:r w:rsidR="0049352B">
        <w:t>głosowych,</w:t>
      </w:r>
    </w:p>
    <w:p w14:paraId="7690B471" w14:textId="77777777" w:rsidR="0049352B" w:rsidRDefault="00CE7C0A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liczbie</w:t>
      </w:r>
      <w:r w:rsidR="00BA662C">
        <w:t xml:space="preserve"> </w:t>
      </w:r>
      <w:r w:rsidR="0049352B">
        <w:t>sprzeciwów,</w:t>
      </w:r>
      <w:r w:rsidR="00BA662C">
        <w:t xml:space="preserve"> </w:t>
      </w:r>
      <w:r w:rsidR="0049352B">
        <w:t>które</w:t>
      </w:r>
      <w:r w:rsidR="00BA662C">
        <w:t xml:space="preserve"> </w:t>
      </w:r>
      <w:r w:rsidR="0049352B">
        <w:t>wpłynęły</w:t>
      </w:r>
      <w:r w:rsidR="00BA662C">
        <w:t xml:space="preserve"> </w:t>
      </w:r>
      <w:r w:rsidR="0049352B">
        <w:t>do</w:t>
      </w:r>
      <w:r w:rsidR="00BA662C">
        <w:t xml:space="preserve"> </w:t>
      </w:r>
      <w:r w:rsidR="0049352B">
        <w:t>Prezesa</w:t>
      </w:r>
      <w:r w:rsidR="00BA662C">
        <w:t xml:space="preserve"> </w:t>
      </w:r>
      <w:r w:rsidR="0049352B">
        <w:t>UKE</w:t>
      </w:r>
      <w:r w:rsidR="00BA662C">
        <w:t xml:space="preserve"> </w:t>
      </w:r>
      <w:r w:rsidR="0049352B">
        <w:t>wraz</w:t>
      </w:r>
      <w:r w:rsidR="00BA662C">
        <w:t xml:space="preserve"> </w:t>
      </w:r>
      <w:r w:rsidR="003C2D86">
        <w:t>z</w:t>
      </w:r>
      <w:r w:rsidR="00BA662C">
        <w:t xml:space="preserve"> </w:t>
      </w:r>
      <w:r w:rsidR="0049352B">
        <w:t>informacją</w:t>
      </w:r>
      <w:r w:rsidR="00BA662C">
        <w:t xml:space="preserve"> </w:t>
      </w:r>
      <w:r w:rsidR="003C2D86">
        <w:t>o</w:t>
      </w:r>
      <w:r w:rsidR="00BA662C">
        <w:t xml:space="preserve"> </w:t>
      </w:r>
      <w:r w:rsidR="0049352B">
        <w:t>ich</w:t>
      </w:r>
      <w:r w:rsidR="00BA662C">
        <w:t xml:space="preserve"> </w:t>
      </w:r>
      <w:r w:rsidR="0049352B">
        <w:t>sposobie</w:t>
      </w:r>
      <w:r w:rsidR="00BA662C">
        <w:t xml:space="preserve"> </w:t>
      </w:r>
      <w:r w:rsidR="0049352B">
        <w:t>załatwienia,</w:t>
      </w:r>
    </w:p>
    <w:p w14:paraId="286739C7" w14:textId="77777777" w:rsidR="0049352B" w:rsidRDefault="00CE7C0A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liczbie</w:t>
      </w:r>
      <w:r w:rsidR="00BA662C">
        <w:t xml:space="preserve"> </w:t>
      </w:r>
      <w:r w:rsidR="0049352B">
        <w:t>wydanych</w:t>
      </w:r>
      <w:r w:rsidR="00BA662C">
        <w:t xml:space="preserve"> </w:t>
      </w:r>
      <w:r w:rsidR="0049352B">
        <w:t>decyzji</w:t>
      </w:r>
      <w:r w:rsidR="00BA662C">
        <w:t xml:space="preserve"> </w:t>
      </w:r>
      <w:r w:rsidR="0049352B">
        <w:t>nakazujących</w:t>
      </w:r>
      <w:r w:rsidR="00BA662C">
        <w:t xml:space="preserve"> </w:t>
      </w:r>
      <w:r w:rsidR="0049352B">
        <w:t>przedsiębiorcy</w:t>
      </w:r>
      <w:r w:rsidR="00BA662C">
        <w:t xml:space="preserve"> </w:t>
      </w:r>
      <w:r w:rsidR="0049352B">
        <w:t>telekomunikacyjnemu</w:t>
      </w:r>
      <w:r w:rsidR="00BA662C">
        <w:t xml:space="preserve"> </w:t>
      </w:r>
      <w:r w:rsidR="0049352B">
        <w:t>zablokowanie</w:t>
      </w:r>
      <w:r w:rsidR="00BA662C">
        <w:t xml:space="preserve"> </w:t>
      </w:r>
      <w:r w:rsidR="0049352B">
        <w:t>dostępu</w:t>
      </w:r>
      <w:r w:rsidR="00BA662C">
        <w:t xml:space="preserve"> </w:t>
      </w:r>
      <w:r w:rsidR="0049352B">
        <w:t>do</w:t>
      </w:r>
      <w:r w:rsidR="00BA662C">
        <w:t xml:space="preserve"> </w:t>
      </w:r>
      <w:r w:rsidR="0049352B">
        <w:t>numeru,</w:t>
      </w:r>
    </w:p>
    <w:p w14:paraId="1B206255" w14:textId="506ACA11" w:rsidR="0049352B" w:rsidRDefault="00CE7C0A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liczbie</w:t>
      </w:r>
      <w:r w:rsidR="00BA662C">
        <w:t xml:space="preserve"> </w:t>
      </w:r>
      <w:r w:rsidR="0049352B">
        <w:t>wszczętych</w:t>
      </w:r>
      <w:r w:rsidR="00BA662C">
        <w:t xml:space="preserve"> </w:t>
      </w:r>
      <w:r w:rsidR="0049352B">
        <w:t>postępowań</w:t>
      </w:r>
      <w:r w:rsidR="00BA662C">
        <w:t xml:space="preserve"> </w:t>
      </w:r>
      <w:r w:rsidR="003C2D86">
        <w:t>w</w:t>
      </w:r>
      <w:r w:rsidR="00BA662C">
        <w:t xml:space="preserve"> </w:t>
      </w:r>
      <w:r w:rsidR="0049352B">
        <w:t>sprawie</w:t>
      </w:r>
      <w:r w:rsidR="00BA662C">
        <w:t xml:space="preserve"> </w:t>
      </w:r>
      <w:r w:rsidR="0049352B">
        <w:t>nałożenia</w:t>
      </w:r>
      <w:r w:rsidR="00BA662C">
        <w:t xml:space="preserve"> </w:t>
      </w:r>
      <w:r w:rsidR="0049352B">
        <w:t>administracyjnej</w:t>
      </w:r>
      <w:r w:rsidR="00BA662C">
        <w:t xml:space="preserve"> </w:t>
      </w:r>
      <w:r w:rsidR="0049352B">
        <w:t>kary</w:t>
      </w:r>
      <w:r w:rsidR="00BA662C">
        <w:t xml:space="preserve"> </w:t>
      </w:r>
      <w:r w:rsidR="0049352B">
        <w:t>pieniężnej</w:t>
      </w:r>
      <w:r w:rsidR="00BA662C">
        <w:t xml:space="preserve"> </w:t>
      </w:r>
      <w:r w:rsidR="0049352B">
        <w:t>za</w:t>
      </w:r>
      <w:r w:rsidR="00BA662C">
        <w:t xml:space="preserve"> </w:t>
      </w:r>
      <w:r w:rsidR="0049352B">
        <w:t>niewykonanie</w:t>
      </w:r>
      <w:r w:rsidR="00BA662C">
        <w:t xml:space="preserve"> </w:t>
      </w:r>
      <w:r w:rsidR="0049352B">
        <w:t>obowiązków</w:t>
      </w:r>
      <w:r w:rsidR="00BA662C">
        <w:t xml:space="preserve"> </w:t>
      </w:r>
      <w:r w:rsidR="0049352B">
        <w:t>wynikających</w:t>
      </w:r>
      <w:r w:rsidR="00BA662C">
        <w:t xml:space="preserve"> </w:t>
      </w:r>
      <w:r w:rsidR="003C2D86">
        <w:t>z</w:t>
      </w:r>
      <w:r w:rsidR="00BA662C">
        <w:t xml:space="preserve"> </w:t>
      </w:r>
      <w:r w:rsidR="0049352B">
        <w:t>ustawy,</w:t>
      </w:r>
      <w:r w:rsidR="00BA662C">
        <w:t xml:space="preserve"> </w:t>
      </w:r>
      <w:r w:rsidR="003C2D86">
        <w:t>w</w:t>
      </w:r>
      <w:r w:rsidR="00BA662C">
        <w:t xml:space="preserve"> </w:t>
      </w:r>
      <w:r w:rsidR="0049352B">
        <w:t>tym</w:t>
      </w:r>
      <w:r w:rsidR="00BA662C">
        <w:t xml:space="preserve"> </w:t>
      </w:r>
      <w:r w:rsidR="0049352B">
        <w:t>liczb</w:t>
      </w:r>
      <w:r w:rsidR="0033297E">
        <w:t>ie</w:t>
      </w:r>
      <w:r w:rsidR="00BA662C">
        <w:t xml:space="preserve"> </w:t>
      </w:r>
      <w:r w:rsidR="0049352B">
        <w:t>wydanych</w:t>
      </w:r>
      <w:r w:rsidR="00BA662C">
        <w:t xml:space="preserve"> </w:t>
      </w:r>
      <w:r w:rsidR="0049352B">
        <w:t>decyzji,</w:t>
      </w:r>
    </w:p>
    <w:p w14:paraId="446924F4" w14:textId="77777777" w:rsidR="0049352B" w:rsidRDefault="0049352B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wynikach</w:t>
      </w:r>
      <w:r w:rsidR="00BA662C">
        <w:t xml:space="preserve"> </w:t>
      </w:r>
      <w:r>
        <w:t>przeprowadzonych</w:t>
      </w:r>
      <w:r w:rsidR="00BA662C">
        <w:t xml:space="preserve"> </w:t>
      </w:r>
      <w:r>
        <w:t>kontroli</w:t>
      </w:r>
      <w:r w:rsidR="00BA662C">
        <w:t xml:space="preserve"> </w:t>
      </w:r>
      <w:r>
        <w:t>wykonywania</w:t>
      </w:r>
      <w:r w:rsidR="00BA662C">
        <w:t xml:space="preserve"> </w:t>
      </w:r>
      <w:r>
        <w:t>obowiązków</w:t>
      </w:r>
      <w:r w:rsidR="00BA662C">
        <w:t xml:space="preserve"> </w:t>
      </w:r>
      <w:r w:rsidR="003C2D86">
        <w:t>z</w:t>
      </w:r>
      <w:r w:rsidR="00BA662C">
        <w:t xml:space="preserve"> </w:t>
      </w:r>
      <w:r>
        <w:t>ustawy</w:t>
      </w:r>
      <w:r w:rsidR="00476A90">
        <w:t>,</w:t>
      </w:r>
    </w:p>
    <w:p w14:paraId="10BB88D3" w14:textId="77777777" w:rsidR="0049352B" w:rsidRDefault="00CE7C0A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działalności</w:t>
      </w:r>
      <w:r w:rsidR="00BA662C">
        <w:t xml:space="preserve"> </w:t>
      </w:r>
      <w:r>
        <w:t>edukacyjnej</w:t>
      </w:r>
      <w:r w:rsidR="00BA662C">
        <w:t xml:space="preserve"> </w:t>
      </w:r>
      <w:r w:rsidR="0049352B">
        <w:t>Prezesa</w:t>
      </w:r>
      <w:r w:rsidR="00BA662C">
        <w:t xml:space="preserve"> </w:t>
      </w:r>
      <w:r w:rsidR="0049352B">
        <w:t>UKE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49352B">
        <w:t>obszarze</w:t>
      </w:r>
      <w:r w:rsidR="00BA662C">
        <w:t xml:space="preserve"> </w:t>
      </w:r>
      <w:r w:rsidR="0049352B">
        <w:t>nadużyć</w:t>
      </w:r>
      <w:r w:rsidR="00BA662C">
        <w:t xml:space="preserve"> </w:t>
      </w:r>
      <w:r w:rsidR="003C2D86">
        <w:t>w</w:t>
      </w:r>
      <w:r w:rsidR="00BA662C">
        <w:t xml:space="preserve"> </w:t>
      </w:r>
      <w:r w:rsidR="0049352B">
        <w:t>komunikacji</w:t>
      </w:r>
      <w:r w:rsidR="00BA662C">
        <w:t xml:space="preserve"> </w:t>
      </w:r>
      <w:r w:rsidR="0049352B">
        <w:t>elektronicznej</w:t>
      </w:r>
      <w:r w:rsidR="00476A90">
        <w:t>,</w:t>
      </w:r>
    </w:p>
    <w:p w14:paraId="057CB483" w14:textId="2BD6C58B" w:rsidR="0049352B" w:rsidRDefault="00476A90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zawarciu</w:t>
      </w:r>
      <w:r w:rsidR="00BA662C">
        <w:t xml:space="preserve"> </w:t>
      </w:r>
      <w:r>
        <w:t>porozumienia</w:t>
      </w:r>
      <w:r w:rsidR="00BA662C">
        <w:t xml:space="preserve"> </w:t>
      </w:r>
      <w:r w:rsidR="0049352B">
        <w:t>w</w:t>
      </w:r>
      <w:r w:rsidR="005167EF">
        <w:t xml:space="preserve"> </w:t>
      </w:r>
      <w:r w:rsidR="0049352B">
        <w:t>s</w:t>
      </w:r>
      <w:r w:rsidR="005167EF">
        <w:t>prawie</w:t>
      </w:r>
      <w:r w:rsidR="00BA662C">
        <w:t xml:space="preserve"> </w:t>
      </w:r>
      <w:r w:rsidR="0049352B">
        <w:t>listy</w:t>
      </w:r>
      <w:r w:rsidR="00BA662C">
        <w:t xml:space="preserve"> </w:t>
      </w:r>
      <w:r w:rsidR="0049352B">
        <w:t>ostrzeżeń</w:t>
      </w:r>
      <w:r w:rsidR="00BA662C">
        <w:t xml:space="preserve"> </w:t>
      </w:r>
      <w:r>
        <w:t>lub</w:t>
      </w:r>
      <w:r w:rsidR="00BA662C">
        <w:t xml:space="preserve"> </w:t>
      </w:r>
      <w:r>
        <w:t>jego</w:t>
      </w:r>
      <w:r w:rsidR="00BA662C">
        <w:t xml:space="preserve"> </w:t>
      </w:r>
      <w:r>
        <w:t>modyfikacji,</w:t>
      </w:r>
    </w:p>
    <w:p w14:paraId="1C25BF5D" w14:textId="77777777" w:rsidR="0049352B" w:rsidRDefault="00476A90" w:rsidP="00826C00">
      <w:pPr>
        <w:pStyle w:val="NormalnyWeb"/>
        <w:numPr>
          <w:ilvl w:val="0"/>
          <w:numId w:val="117"/>
        </w:numPr>
        <w:shd w:val="clear" w:color="auto" w:fill="FFFFFF" w:themeFill="background1"/>
        <w:spacing w:before="120" w:beforeAutospacing="0" w:after="0" w:afterAutospacing="0" w:line="360" w:lineRule="auto"/>
        <w:ind w:left="425" w:hanging="357"/>
        <w:jc w:val="both"/>
      </w:pPr>
      <w:r>
        <w:t>zawarciu</w:t>
      </w:r>
      <w:r w:rsidR="00BA662C">
        <w:t xml:space="preserve"> </w:t>
      </w:r>
      <w:r>
        <w:t>porozumienia</w:t>
      </w:r>
      <w:r w:rsidR="00BA662C">
        <w:t xml:space="preserve"> </w:t>
      </w:r>
      <w:r w:rsidR="0049352B">
        <w:t>oraz</w:t>
      </w:r>
      <w:r w:rsidR="00BA662C">
        <w:t xml:space="preserve"> </w:t>
      </w:r>
      <w:r>
        <w:t>wydaniu</w:t>
      </w:r>
      <w:r w:rsidR="00BA662C">
        <w:t xml:space="preserve"> </w:t>
      </w:r>
      <w:r>
        <w:t>rekomendacji</w:t>
      </w:r>
      <w:r w:rsidR="00BA662C">
        <w:t xml:space="preserve"> </w:t>
      </w:r>
      <w:r w:rsidR="0049352B">
        <w:t>określających</w:t>
      </w:r>
      <w:r w:rsidR="00BA662C">
        <w:t xml:space="preserve"> </w:t>
      </w:r>
      <w:r w:rsidR="0049352B">
        <w:t>szczegółowe</w:t>
      </w:r>
      <w:r w:rsidR="00BA662C">
        <w:t xml:space="preserve"> </w:t>
      </w:r>
      <w:r w:rsidR="0049352B">
        <w:t>środki</w:t>
      </w:r>
      <w:r w:rsidR="00BA662C">
        <w:t xml:space="preserve"> </w:t>
      </w:r>
      <w:r w:rsidR="0049352B">
        <w:t>organizacyjne</w:t>
      </w:r>
      <w:r w:rsidR="00BA662C">
        <w:t xml:space="preserve"> </w:t>
      </w:r>
      <w:r w:rsidR="003C2D86">
        <w:t>i</w:t>
      </w:r>
      <w:r w:rsidR="00BA662C">
        <w:t xml:space="preserve"> </w:t>
      </w:r>
      <w:r w:rsidR="0049352B">
        <w:t>techniczne</w:t>
      </w:r>
      <w:r w:rsidR="00BA662C">
        <w:t xml:space="preserve"> </w:t>
      </w:r>
      <w:r w:rsidR="0049352B">
        <w:t>służące</w:t>
      </w:r>
      <w:r w:rsidR="00BA662C">
        <w:t xml:space="preserve"> </w:t>
      </w:r>
      <w:r w:rsidR="0049352B">
        <w:t>zapobieganiu</w:t>
      </w:r>
      <w:r w:rsidR="00BA662C">
        <w:t xml:space="preserve"> </w:t>
      </w:r>
      <w:r w:rsidR="003C2D86">
        <w:t>i</w:t>
      </w:r>
      <w:r w:rsidR="00BA662C">
        <w:t xml:space="preserve"> </w:t>
      </w:r>
      <w:r w:rsidR="0049352B">
        <w:t>zwalczaniu</w:t>
      </w:r>
      <w:r w:rsidR="00BA662C">
        <w:t xml:space="preserve"> </w:t>
      </w:r>
      <w:r w:rsidR="0049352B">
        <w:t>CLI</w:t>
      </w:r>
      <w:r w:rsidR="00BA662C">
        <w:t xml:space="preserve"> </w:t>
      </w:r>
      <w:proofErr w:type="spellStart"/>
      <w:r w:rsidR="0049352B">
        <w:t>spoofing</w:t>
      </w:r>
      <w:proofErr w:type="spellEnd"/>
      <w:r>
        <w:t>.</w:t>
      </w:r>
    </w:p>
    <w:p w14:paraId="60DE2709" w14:textId="2981F501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2</w:t>
      </w:r>
      <w:r w:rsidR="001E1362" w:rsidRPr="00B5522F">
        <w:rPr>
          <w:rStyle w:val="Ppogrubienie"/>
        </w:rPr>
        <w:t>7</w:t>
      </w:r>
      <w:r w:rsidR="00C83436">
        <w:rPr>
          <w:rStyle w:val="Ppogrubienie"/>
        </w:rPr>
        <w:t>.</w:t>
      </w:r>
      <w:r w:rsidR="00BA662C">
        <w:rPr>
          <w:rStyle w:val="Ppogrubienie"/>
        </w:rPr>
        <w:t xml:space="preserve"> </w:t>
      </w:r>
    </w:p>
    <w:p w14:paraId="458C720A" w14:textId="525405E0" w:rsidR="00886823" w:rsidRDefault="00E7460B" w:rsidP="00826C00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Przepis</w:t>
      </w:r>
      <w:r w:rsidR="00BA662C">
        <w:t xml:space="preserve"> </w:t>
      </w:r>
      <w:r w:rsidR="00FA54A7">
        <w:t>art.</w:t>
      </w:r>
      <w:r w:rsidR="00BA662C">
        <w:t xml:space="preserve"> </w:t>
      </w:r>
      <w:r>
        <w:t>2</w:t>
      </w:r>
      <w:r w:rsidR="001E1362">
        <w:t>7</w:t>
      </w:r>
      <w:r w:rsidR="00BA662C">
        <w:t xml:space="preserve"> </w:t>
      </w:r>
      <w:r w:rsidR="00886823" w:rsidRPr="00204440">
        <w:t>zmienia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886823" w:rsidRPr="00204440">
        <w:t>19</w:t>
      </w:r>
      <w:r w:rsidR="001E1362" w:rsidRPr="00E8029C">
        <w:t>2</w:t>
      </w:r>
      <w:r w:rsidR="00BA662C">
        <w:t xml:space="preserve"> </w:t>
      </w:r>
      <w:r w:rsidR="002B4F12">
        <w:t xml:space="preserve">ustawy z dnia 16 lipca 2004 r. </w:t>
      </w:r>
      <w:r w:rsidR="00C83436">
        <w:t>–</w:t>
      </w:r>
      <w:r w:rsidR="002B4F12">
        <w:t xml:space="preserve"> </w:t>
      </w:r>
      <w:r w:rsidR="002B4F12" w:rsidRPr="00E8029C">
        <w:t>Praw</w:t>
      </w:r>
      <w:r w:rsidR="002B4F12">
        <w:t xml:space="preserve">o </w:t>
      </w:r>
      <w:r w:rsidR="00886823" w:rsidRPr="00E8029C">
        <w:t>telekomunikacyjne,</w:t>
      </w:r>
      <w:r w:rsidR="00BA662C">
        <w:t xml:space="preserve"> </w:t>
      </w:r>
      <w:r w:rsidR="00886823" w:rsidRPr="00E8029C">
        <w:t>który</w:t>
      </w:r>
      <w:r w:rsidR="00BA662C">
        <w:t xml:space="preserve"> </w:t>
      </w:r>
      <w:r w:rsidR="00886823" w:rsidRPr="00E8029C">
        <w:t>określa</w:t>
      </w:r>
      <w:r w:rsidR="00BA662C">
        <w:t xml:space="preserve"> </w:t>
      </w:r>
      <w:r w:rsidR="00886823" w:rsidRPr="00E8029C">
        <w:t>zadania</w:t>
      </w:r>
      <w:r w:rsidR="00BA662C">
        <w:t xml:space="preserve"> </w:t>
      </w:r>
      <w:r w:rsidR="00886823" w:rsidRPr="00E8029C">
        <w:t>Prezesa</w:t>
      </w:r>
      <w:r w:rsidR="00BA662C">
        <w:t xml:space="preserve"> </w:t>
      </w:r>
      <w:r w:rsidR="00886823" w:rsidRPr="00E8029C">
        <w:t>UKE.</w:t>
      </w:r>
      <w:r w:rsidR="00BA662C">
        <w:t xml:space="preserve"> </w:t>
      </w:r>
      <w:r w:rsidR="001E1362" w:rsidRPr="00E8029C">
        <w:t>W</w:t>
      </w:r>
      <w:r w:rsidR="00BA662C">
        <w:t xml:space="preserve"> </w:t>
      </w:r>
      <w:r w:rsidR="00886823" w:rsidRPr="008F5BD4">
        <w:t>związku</w:t>
      </w:r>
      <w:r w:rsidR="00BA662C">
        <w:t xml:space="preserve"> </w:t>
      </w:r>
      <w:r w:rsidR="003C2D86">
        <w:t>z</w:t>
      </w:r>
      <w:r w:rsidR="00BA662C">
        <w:t xml:space="preserve"> </w:t>
      </w:r>
      <w:r w:rsidR="00886823" w:rsidRPr="00620C0D">
        <w:t>tym,</w:t>
      </w:r>
      <w:r w:rsidR="00BA662C">
        <w:t xml:space="preserve"> </w:t>
      </w:r>
      <w:r w:rsidR="00886823" w:rsidRPr="00620C0D">
        <w:t>że</w:t>
      </w:r>
      <w:r w:rsidR="00BA662C">
        <w:t xml:space="preserve"> </w:t>
      </w:r>
      <w:r w:rsidR="00886823" w:rsidRPr="00620C0D">
        <w:t>niniejsza</w:t>
      </w:r>
      <w:r w:rsidR="00BA662C">
        <w:t xml:space="preserve"> </w:t>
      </w:r>
      <w:r w:rsidR="00886823" w:rsidRPr="00620C0D">
        <w:t>ustawa</w:t>
      </w:r>
      <w:r w:rsidR="00BA662C">
        <w:t xml:space="preserve"> </w:t>
      </w:r>
      <w:r w:rsidR="00886823" w:rsidRPr="00620C0D">
        <w:t>wyznacza</w:t>
      </w:r>
      <w:r w:rsidR="00BA662C">
        <w:t xml:space="preserve"> </w:t>
      </w:r>
      <w:r w:rsidR="00886823" w:rsidRPr="00620C0D">
        <w:t>dla</w:t>
      </w:r>
      <w:r w:rsidR="00BA662C">
        <w:t xml:space="preserve"> </w:t>
      </w:r>
      <w:r w:rsidR="00886823" w:rsidRPr="00620C0D">
        <w:t>Prezesa</w:t>
      </w:r>
      <w:r w:rsidR="00BA662C">
        <w:t xml:space="preserve"> </w:t>
      </w:r>
      <w:r w:rsidR="00886823" w:rsidRPr="00620C0D">
        <w:t>UKE</w:t>
      </w:r>
      <w:r w:rsidR="00BA662C">
        <w:t xml:space="preserve"> </w:t>
      </w:r>
      <w:r w:rsidR="00886823" w:rsidRPr="00620C0D">
        <w:t>szereg</w:t>
      </w:r>
      <w:r w:rsidR="00BA662C">
        <w:t xml:space="preserve"> </w:t>
      </w:r>
      <w:r w:rsidR="00886823" w:rsidRPr="00620C0D">
        <w:t>nowych</w:t>
      </w:r>
      <w:r w:rsidR="00BA662C">
        <w:t xml:space="preserve"> </w:t>
      </w:r>
      <w:r w:rsidR="00886823" w:rsidRPr="00620C0D">
        <w:t>zadań,</w:t>
      </w:r>
      <w:r w:rsidR="00BA662C">
        <w:t xml:space="preserve"> </w:t>
      </w:r>
      <w:r w:rsidR="00886823" w:rsidRPr="00620C0D">
        <w:t>konieczne</w:t>
      </w:r>
      <w:r w:rsidR="00BA662C">
        <w:t xml:space="preserve"> </w:t>
      </w:r>
      <w:r w:rsidR="00886823" w:rsidRPr="00620C0D">
        <w:t>było</w:t>
      </w:r>
      <w:r w:rsidR="00BA662C">
        <w:t xml:space="preserve"> </w:t>
      </w:r>
      <w:r w:rsidR="00886823" w:rsidRPr="00620C0D">
        <w:t>uwzględnienie</w:t>
      </w:r>
      <w:r w:rsidR="00BA662C">
        <w:t xml:space="preserve"> </w:t>
      </w:r>
      <w:r w:rsidR="00886823" w:rsidRPr="00620C0D">
        <w:t>ich</w:t>
      </w:r>
      <w:r w:rsidR="00BA662C">
        <w:t xml:space="preserve"> </w:t>
      </w:r>
      <w:r w:rsidR="003C2D86">
        <w:t>w</w:t>
      </w:r>
      <w:r w:rsidR="00BA662C">
        <w:t xml:space="preserve"> </w:t>
      </w:r>
      <w:r w:rsidR="00886823" w:rsidRPr="00620C0D">
        <w:t>zakresie</w:t>
      </w:r>
      <w:r w:rsidR="00BA662C">
        <w:t xml:space="preserve"> </w:t>
      </w:r>
      <w:r w:rsidR="00886823" w:rsidRPr="00620C0D">
        <w:t>działań</w:t>
      </w:r>
      <w:r w:rsidR="00BA662C">
        <w:t xml:space="preserve"> </w:t>
      </w:r>
      <w:r w:rsidR="00886823" w:rsidRPr="00620C0D">
        <w:t>tego</w:t>
      </w:r>
      <w:r w:rsidR="00BA662C">
        <w:t xml:space="preserve"> </w:t>
      </w:r>
      <w:r w:rsidR="00886823" w:rsidRPr="00620C0D">
        <w:t>organu.</w:t>
      </w:r>
      <w:r w:rsidR="00BA662C">
        <w:t xml:space="preserve"> </w:t>
      </w:r>
    </w:p>
    <w:p w14:paraId="37FFC772" w14:textId="6754C4B1" w:rsidR="005E79AB" w:rsidRDefault="005E79AB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2C5BE2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2C5BE2">
        <w:rPr>
          <w:rStyle w:val="Ppogrubienie"/>
        </w:rPr>
        <w:t>28</w:t>
      </w:r>
      <w:r w:rsidR="00C83436">
        <w:rPr>
          <w:rStyle w:val="Ppogrubienie"/>
        </w:rPr>
        <w:t>.</w:t>
      </w:r>
    </w:p>
    <w:p w14:paraId="6A9323C6" w14:textId="7C7240A2" w:rsidR="005E79AB" w:rsidRDefault="00A22A1B" w:rsidP="00826C00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A22A1B">
        <w:t>Przepis zmienia ustawę z dnia 17 lutego 2005 r. o informatyzacji działalności podmiotów realizujących zadania publiczne</w:t>
      </w:r>
      <w:r w:rsidR="00C2247A">
        <w:t xml:space="preserve"> </w:t>
      </w:r>
      <w:r w:rsidR="00C2247A" w:rsidRPr="00C2247A">
        <w:t xml:space="preserve">(Dz. U. z 2023 r. poz. 57) </w:t>
      </w:r>
      <w:r w:rsidRPr="00A22A1B">
        <w:t>, wskazując w niej, że przepisy tej ustawy nie naruszają obowiązku korzystania przez podmiot publiczny przy realizacji zadań publicznych z poczty elektronicznej wykorzystującej mechanizmy uwierzytelniania, SPF/DKIM/DMARC, o których mowa w art. 17 ust. 1 ustawy o zwalczaniu nadużyć w komunikacji elektronicznej. Rozgraniczenie to rozwiewa wątpliwości co do wzajemnej relacji tych ustaw.</w:t>
      </w:r>
    </w:p>
    <w:p w14:paraId="29D04816" w14:textId="21AD93C1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2</w:t>
      </w:r>
      <w:r w:rsidR="005E79AB">
        <w:rPr>
          <w:rStyle w:val="Ppogrubienie"/>
        </w:rPr>
        <w:t>9</w:t>
      </w:r>
      <w:r w:rsidR="00C83436">
        <w:rPr>
          <w:rStyle w:val="Ppogrubienie"/>
        </w:rPr>
        <w:t>.</w:t>
      </w:r>
    </w:p>
    <w:p w14:paraId="366A2FB6" w14:textId="725282B3" w:rsidR="00960AEB" w:rsidRPr="0093064A" w:rsidRDefault="00886823" w:rsidP="00826C00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  <w:rPr>
          <w:rStyle w:val="Ppogrubienie"/>
        </w:rPr>
      </w:pPr>
      <w:r w:rsidRPr="00204440">
        <w:t>Konsekwencją</w:t>
      </w:r>
      <w:r w:rsidR="00BA662C">
        <w:t xml:space="preserve"> </w:t>
      </w:r>
      <w:r w:rsidRPr="00204440">
        <w:t>nałożenia</w:t>
      </w:r>
      <w:r w:rsidR="00BA662C">
        <w:t xml:space="preserve"> </w:t>
      </w:r>
      <w:r w:rsidRPr="00204440">
        <w:t>na</w:t>
      </w:r>
      <w:r w:rsidR="00BA662C">
        <w:t xml:space="preserve"> </w:t>
      </w:r>
      <w:r w:rsidRPr="00204440">
        <w:t>CSIRT</w:t>
      </w:r>
      <w:r w:rsidR="00BA662C">
        <w:t xml:space="preserve"> </w:t>
      </w:r>
      <w:r w:rsidRPr="00204440">
        <w:t>NASK</w:t>
      </w:r>
      <w:r w:rsidR="00BA662C">
        <w:t xml:space="preserve"> </w:t>
      </w:r>
      <w:r w:rsidRPr="00204440">
        <w:t>nowych</w:t>
      </w:r>
      <w:r w:rsidR="00BA662C">
        <w:t xml:space="preserve"> </w:t>
      </w:r>
      <w:r w:rsidRPr="00204440">
        <w:t>zadań</w:t>
      </w:r>
      <w:r w:rsidR="00BA662C">
        <w:t xml:space="preserve"> </w:t>
      </w:r>
      <w:r w:rsidRPr="00204440">
        <w:t>jest</w:t>
      </w:r>
      <w:r w:rsidR="00BA662C">
        <w:t xml:space="preserve"> </w:t>
      </w:r>
      <w:r w:rsidRPr="00204440">
        <w:t>wprowadzenie</w:t>
      </w:r>
      <w:r w:rsidR="00BA662C">
        <w:t xml:space="preserve"> </w:t>
      </w:r>
      <w:r w:rsidRPr="00204440">
        <w:t>zmian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E8029C">
        <w:t>2</w:t>
      </w:r>
      <w:r w:rsidR="00FA54A7" w:rsidRPr="00E8029C">
        <w:t>6</w:t>
      </w:r>
      <w:r w:rsidR="00BA662C">
        <w:t xml:space="preserve"> </w:t>
      </w:r>
      <w:r w:rsidR="00FA54A7">
        <w:t>ust.</w:t>
      </w:r>
      <w:r w:rsidR="00BA662C">
        <w:t xml:space="preserve"> </w:t>
      </w:r>
      <w:r w:rsidR="001E1362" w:rsidRPr="00E8029C">
        <w:t>6</w:t>
      </w:r>
      <w:r w:rsidR="00BA662C">
        <w:t xml:space="preserve"> </w:t>
      </w:r>
      <w:r w:rsidRPr="00E8029C">
        <w:t>ustawy</w:t>
      </w:r>
      <w:r w:rsidR="00BA662C">
        <w:t xml:space="preserve"> </w:t>
      </w:r>
      <w:r w:rsidR="00C2247A">
        <w:t xml:space="preserve">z dnia 5 lipca 2018 r. </w:t>
      </w:r>
      <w:r w:rsidR="003C2D86">
        <w:t>o</w:t>
      </w:r>
      <w:r w:rsidR="00BA662C">
        <w:t xml:space="preserve"> </w:t>
      </w:r>
      <w:r w:rsidRPr="00620C0D">
        <w:t>krajowym</w:t>
      </w:r>
      <w:r w:rsidR="00BA662C">
        <w:t xml:space="preserve"> </w:t>
      </w:r>
      <w:r w:rsidRPr="00620C0D">
        <w:t>systemie</w:t>
      </w:r>
      <w:r w:rsidR="00BA662C">
        <w:t xml:space="preserve"> </w:t>
      </w:r>
      <w:proofErr w:type="spellStart"/>
      <w:r w:rsidRPr="00620C0D">
        <w:t>cyberbezpieczeństwa</w:t>
      </w:r>
      <w:proofErr w:type="spellEnd"/>
      <w:r w:rsidR="00BA662C">
        <w:t xml:space="preserve"> </w:t>
      </w:r>
      <w:r w:rsidR="00C2247A">
        <w:t>(Dz. U. z</w:t>
      </w:r>
      <w:r w:rsidR="0021790C">
        <w:t> </w:t>
      </w:r>
      <w:r w:rsidR="00C2247A">
        <w:t>2022</w:t>
      </w:r>
      <w:r w:rsidR="0021790C">
        <w:t> </w:t>
      </w:r>
      <w:r w:rsidR="00C2247A">
        <w:t xml:space="preserve">r. poz. 1863, z późn. zm.) </w:t>
      </w:r>
      <w:r w:rsidRPr="00620C0D">
        <w:t>przez</w:t>
      </w:r>
      <w:r w:rsidR="00BA662C">
        <w:t xml:space="preserve"> </w:t>
      </w:r>
      <w:r w:rsidRPr="00620C0D">
        <w:t>dodanie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katalogu</w:t>
      </w:r>
      <w:r w:rsidR="00BA662C">
        <w:t xml:space="preserve"> </w:t>
      </w:r>
      <w:r w:rsidRPr="00620C0D">
        <w:t>zadań</w:t>
      </w:r>
      <w:r w:rsidR="00BA662C">
        <w:t xml:space="preserve"> </w:t>
      </w:r>
      <w:r w:rsidRPr="00620C0D">
        <w:t>CSIRT</w:t>
      </w:r>
      <w:r w:rsidR="00BA662C">
        <w:t xml:space="preserve"> </w:t>
      </w:r>
      <w:r w:rsidRPr="00620C0D">
        <w:t>NASK</w:t>
      </w:r>
      <w:r w:rsidR="00BA662C">
        <w:t xml:space="preserve"> </w:t>
      </w:r>
      <w:r w:rsidRPr="00620C0D">
        <w:t>monitorowania</w:t>
      </w:r>
      <w:r w:rsidR="00BA662C">
        <w:t xml:space="preserve"> </w:t>
      </w:r>
      <w:r w:rsidRPr="00620C0D">
        <w:t>występowania</w:t>
      </w:r>
      <w:r w:rsidR="00BA662C">
        <w:t xml:space="preserve"> </w:t>
      </w:r>
      <w:proofErr w:type="spellStart"/>
      <w:r w:rsidRPr="00620C0D">
        <w:t>smishingu</w:t>
      </w:r>
      <w:proofErr w:type="spellEnd"/>
      <w:r w:rsidR="00BA662C">
        <w:t xml:space="preserve"> </w:t>
      </w:r>
      <w:r w:rsidRPr="00620C0D">
        <w:t>oraz</w:t>
      </w:r>
      <w:r w:rsidR="00BA662C">
        <w:t xml:space="preserve"> </w:t>
      </w:r>
      <w:r w:rsidRPr="00620C0D">
        <w:t>tworzenie</w:t>
      </w:r>
      <w:r w:rsidR="00BA662C">
        <w:t xml:space="preserve"> </w:t>
      </w:r>
      <w:r w:rsidRPr="00620C0D">
        <w:t>wzorca</w:t>
      </w:r>
      <w:r w:rsidR="00BA662C">
        <w:t xml:space="preserve"> </w:t>
      </w:r>
      <w:r w:rsidRPr="00620C0D">
        <w:t>wiadomości</w:t>
      </w:r>
      <w:r w:rsidR="00BA662C">
        <w:t xml:space="preserve"> </w:t>
      </w:r>
      <w:r w:rsidRPr="00620C0D">
        <w:t>wyczerpującej</w:t>
      </w:r>
      <w:r w:rsidR="00BA662C">
        <w:t xml:space="preserve"> </w:t>
      </w:r>
      <w:r w:rsidRPr="00620C0D">
        <w:t>znamiona</w:t>
      </w:r>
      <w:r w:rsidR="00BA662C">
        <w:t xml:space="preserve"> </w:t>
      </w:r>
      <w:proofErr w:type="spellStart"/>
      <w:r w:rsidRPr="00620C0D">
        <w:t>smishingu</w:t>
      </w:r>
      <w:proofErr w:type="spellEnd"/>
      <w:r w:rsidRPr="00620C0D">
        <w:t>.</w:t>
      </w:r>
    </w:p>
    <w:p w14:paraId="22B52A0B" w14:textId="188C0B02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30</w:t>
      </w:r>
      <w:r w:rsidR="00C83436">
        <w:rPr>
          <w:rStyle w:val="Ppogrubienie"/>
        </w:rPr>
        <w:t>.</w:t>
      </w:r>
    </w:p>
    <w:p w14:paraId="1B1AA211" w14:textId="7E4ABDC4" w:rsidR="00886823" w:rsidRPr="00FF0665" w:rsidRDefault="00886823" w:rsidP="00826C00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204440">
        <w:t>3</w:t>
      </w:r>
      <w:r w:rsidR="001E1362" w:rsidRPr="00E8029C">
        <w:t>0</w:t>
      </w:r>
      <w:r w:rsidR="00BA662C">
        <w:t xml:space="preserve"> </w:t>
      </w:r>
      <w:r w:rsidR="00144D5F">
        <w:t>przewidziano</w:t>
      </w:r>
      <w:r w:rsidR="00BA662C">
        <w:t xml:space="preserve"> </w:t>
      </w:r>
      <w:r w:rsidR="00144D5F">
        <w:t>czynności</w:t>
      </w:r>
      <w:r w:rsidR="00BA662C">
        <w:t xml:space="preserve"> </w:t>
      </w:r>
      <w:r w:rsidR="00144D5F">
        <w:t>dostosowawcze</w:t>
      </w:r>
      <w:r w:rsidR="00BA662C">
        <w:t xml:space="preserve"> </w:t>
      </w:r>
      <w:r w:rsidR="00144D5F">
        <w:t>związane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144D5F">
        <w:t>uruchomieniem</w:t>
      </w:r>
      <w:r w:rsidR="00BA662C">
        <w:t xml:space="preserve"> </w:t>
      </w:r>
      <w:r w:rsidR="00144D5F">
        <w:t>systemu</w:t>
      </w:r>
      <w:r w:rsidR="00BA662C">
        <w:t xml:space="preserve"> </w:t>
      </w:r>
      <w:r w:rsidR="00144D5F">
        <w:t>służącego</w:t>
      </w:r>
      <w:r w:rsidR="00BA662C">
        <w:t xml:space="preserve"> </w:t>
      </w:r>
      <w:r w:rsidR="00144D5F">
        <w:t>udostępnianiu</w:t>
      </w:r>
      <w:r w:rsidR="00BA662C">
        <w:t xml:space="preserve"> </w:t>
      </w:r>
      <w:r w:rsidR="00144D5F">
        <w:t>informacji</w:t>
      </w:r>
      <w:r w:rsidR="00BA662C">
        <w:t xml:space="preserve"> </w:t>
      </w:r>
      <w:r w:rsidR="003C2D86">
        <w:t>o</w:t>
      </w:r>
      <w:r w:rsidR="00BA662C">
        <w:t xml:space="preserve"> </w:t>
      </w:r>
      <w:r w:rsidR="00144D5F">
        <w:t>wzorcach</w:t>
      </w:r>
      <w:r w:rsidR="00BA662C">
        <w:t xml:space="preserve"> </w:t>
      </w:r>
      <w:r w:rsidR="00144D5F">
        <w:t>wiadomości</w:t>
      </w:r>
      <w:r w:rsidR="00BA662C">
        <w:t xml:space="preserve"> </w:t>
      </w:r>
      <w:r w:rsidR="00144D5F">
        <w:t>wyczerpujących</w:t>
      </w:r>
      <w:r w:rsidR="00BA662C">
        <w:t xml:space="preserve"> </w:t>
      </w:r>
      <w:r w:rsidR="00144D5F">
        <w:t>znamiona</w:t>
      </w:r>
      <w:r w:rsidR="00BA662C">
        <w:t xml:space="preserve"> </w:t>
      </w:r>
      <w:proofErr w:type="spellStart"/>
      <w:r w:rsidR="00144D5F">
        <w:t>smishingu</w:t>
      </w:r>
      <w:proofErr w:type="spellEnd"/>
      <w:r w:rsidR="00144D5F">
        <w:t>.</w:t>
      </w:r>
      <w:r w:rsidR="00BA662C">
        <w:t xml:space="preserve"> </w:t>
      </w:r>
      <w:r w:rsidR="00144D5F">
        <w:t>O</w:t>
      </w:r>
      <w:r w:rsidRPr="00E8029C">
        <w:t>kreślono</w:t>
      </w:r>
      <w:r w:rsidR="00BA662C">
        <w:t xml:space="preserve"> </w:t>
      </w:r>
      <w:r w:rsidRPr="00E8029C">
        <w:t>trzymiesięczny</w:t>
      </w:r>
      <w:r w:rsidR="00BA662C">
        <w:t xml:space="preserve"> </w:t>
      </w:r>
      <w:r w:rsidRPr="00E8029C">
        <w:t>termin,</w:t>
      </w:r>
      <w:r w:rsidR="00BA662C">
        <w:t xml:space="preserve"> </w:t>
      </w:r>
      <w:r w:rsidRPr="00E8029C">
        <w:t>od</w:t>
      </w:r>
      <w:r w:rsidR="00BA662C">
        <w:t xml:space="preserve"> </w:t>
      </w:r>
      <w:r w:rsidRPr="00E8029C">
        <w:t>dnia</w:t>
      </w:r>
      <w:r w:rsidR="00BA662C">
        <w:t xml:space="preserve"> </w:t>
      </w:r>
      <w:r w:rsidRPr="00E8029C">
        <w:t>wejścia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8F5BD4">
        <w:t>życie</w:t>
      </w:r>
      <w:r w:rsidR="00BA662C">
        <w:t xml:space="preserve"> </w:t>
      </w:r>
      <w:r w:rsidRPr="008F5BD4">
        <w:t>ustawy,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jakim</w:t>
      </w:r>
      <w:r w:rsidR="00BA662C">
        <w:t xml:space="preserve"> </w:t>
      </w:r>
      <w:r w:rsidRPr="00620C0D">
        <w:t>CSIRT</w:t>
      </w:r>
      <w:r w:rsidR="00BA662C">
        <w:t xml:space="preserve"> </w:t>
      </w:r>
      <w:r w:rsidRPr="00620C0D">
        <w:t>NASK</w:t>
      </w:r>
      <w:r w:rsidR="00BA662C">
        <w:t xml:space="preserve"> </w:t>
      </w:r>
      <w:r w:rsidRPr="00620C0D">
        <w:t>ma</w:t>
      </w:r>
      <w:r w:rsidR="00BA662C">
        <w:t xml:space="preserve"> </w:t>
      </w:r>
      <w:r w:rsidRPr="00620C0D">
        <w:t>uruchomić</w:t>
      </w:r>
      <w:r w:rsidR="00BA662C">
        <w:t xml:space="preserve"> </w:t>
      </w:r>
      <w:r w:rsidR="00144D5F">
        <w:t>ten</w:t>
      </w:r>
      <w:r w:rsidR="00BA662C">
        <w:t xml:space="preserve"> </w:t>
      </w:r>
      <w:r w:rsidRPr="00620C0D">
        <w:t>system</w:t>
      </w:r>
      <w:r w:rsidR="00BA662C">
        <w:t xml:space="preserve"> </w:t>
      </w:r>
      <w:r w:rsidRPr="00620C0D">
        <w:t>teleinformatyczny</w:t>
      </w:r>
      <w:r w:rsidR="005E79AB">
        <w:t>.</w:t>
      </w:r>
      <w:r w:rsidR="00BA662C">
        <w:t xml:space="preserve"> </w:t>
      </w:r>
      <w:r w:rsidR="005E79AB">
        <w:t>W</w:t>
      </w:r>
      <w:r w:rsidR="00BA662C">
        <w:t xml:space="preserve"> </w:t>
      </w:r>
      <w:r w:rsidR="005E79AB">
        <w:t>terminie</w:t>
      </w:r>
      <w:r w:rsidR="00BA662C">
        <w:t xml:space="preserve"> </w:t>
      </w:r>
      <w:r w:rsidR="005E79AB">
        <w:t>tym</w:t>
      </w:r>
      <w:r w:rsidR="00BA662C">
        <w:t xml:space="preserve"> </w:t>
      </w:r>
      <w:r w:rsidR="005E79AB">
        <w:t>CSIRT</w:t>
      </w:r>
      <w:r w:rsidR="00BA662C">
        <w:t xml:space="preserve"> </w:t>
      </w:r>
      <w:r w:rsidR="005E79AB">
        <w:t>NASK</w:t>
      </w:r>
      <w:r w:rsidR="00BA662C">
        <w:t xml:space="preserve"> </w:t>
      </w:r>
      <w:r w:rsidR="005E79AB">
        <w:t>również</w:t>
      </w:r>
      <w:r w:rsidR="00BA662C">
        <w:t xml:space="preserve"> </w:t>
      </w:r>
      <w:r w:rsidR="005E79AB" w:rsidRPr="00620C0D">
        <w:t>poinform</w:t>
      </w:r>
      <w:r w:rsidR="005E79AB">
        <w:t>uje</w:t>
      </w:r>
      <w:r w:rsidR="00BA662C">
        <w:t xml:space="preserve"> </w:t>
      </w:r>
      <w:r w:rsidRPr="00620C0D">
        <w:t>ministra</w:t>
      </w:r>
      <w:r w:rsidR="00BA662C">
        <w:t xml:space="preserve"> </w:t>
      </w:r>
      <w:r w:rsidRPr="00620C0D">
        <w:t>właściwego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spraw</w:t>
      </w:r>
      <w:r w:rsidR="00BA662C">
        <w:t xml:space="preserve"> </w:t>
      </w:r>
      <w:r w:rsidRPr="00620C0D">
        <w:t>informatyzacji</w:t>
      </w:r>
      <w:r w:rsidR="00BA662C">
        <w:t xml:space="preserve"> </w:t>
      </w:r>
      <w:r w:rsidR="00862A3E">
        <w:t xml:space="preserve">o </w:t>
      </w:r>
      <w:r w:rsidRPr="00620C0D">
        <w:t>uruchomieniu</w:t>
      </w:r>
      <w:r w:rsidR="00BA662C">
        <w:t xml:space="preserve"> </w:t>
      </w:r>
      <w:r w:rsidR="005E79AB">
        <w:t>systemu.</w:t>
      </w:r>
      <w:r w:rsidR="00BA662C">
        <w:t xml:space="preserve"> </w:t>
      </w:r>
      <w:r w:rsidR="005E79AB">
        <w:t>Następnie</w:t>
      </w:r>
      <w:r w:rsidR="00BA662C">
        <w:t xml:space="preserve"> </w:t>
      </w:r>
      <w:r w:rsidRPr="00620C0D">
        <w:t>minister</w:t>
      </w:r>
      <w:r w:rsidR="00BA662C">
        <w:t xml:space="preserve"> </w:t>
      </w:r>
      <w:r w:rsidRPr="00620C0D">
        <w:t>właściwy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spraw</w:t>
      </w:r>
      <w:r w:rsidR="00BA662C">
        <w:t xml:space="preserve"> </w:t>
      </w:r>
      <w:r w:rsidRPr="00620C0D">
        <w:t>informatyzacji</w:t>
      </w:r>
      <w:r w:rsidR="00BA662C">
        <w:t xml:space="preserve"> </w:t>
      </w:r>
      <w:r w:rsidRPr="00620C0D">
        <w:t>udostępni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swojej</w:t>
      </w:r>
      <w:r w:rsidR="00BA662C">
        <w:t xml:space="preserve"> </w:t>
      </w:r>
      <w:r w:rsidRPr="00620C0D">
        <w:t>stronie</w:t>
      </w:r>
      <w:r w:rsidR="00BA662C">
        <w:t xml:space="preserve"> </w:t>
      </w:r>
      <w:r w:rsidRPr="00620C0D">
        <w:t>podmiotowej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620C0D">
        <w:t>BIP</w:t>
      </w:r>
      <w:r w:rsidR="00BA662C">
        <w:t xml:space="preserve"> </w:t>
      </w:r>
      <w:r w:rsidRPr="00620C0D">
        <w:t>informację</w:t>
      </w:r>
      <w:r w:rsidR="00BA662C">
        <w:t xml:space="preserve"> </w:t>
      </w:r>
      <w:r w:rsidR="003C2D86">
        <w:t>o</w:t>
      </w:r>
      <w:r w:rsidR="00AE152F">
        <w:t xml:space="preserve"> </w:t>
      </w:r>
      <w:r w:rsidR="005E79AB">
        <w:t>uruchomieniu</w:t>
      </w:r>
      <w:r w:rsidR="00BA662C">
        <w:t xml:space="preserve"> </w:t>
      </w:r>
      <w:r w:rsidR="005E79AB">
        <w:t>systemu</w:t>
      </w:r>
      <w:r w:rsidRPr="00620C0D">
        <w:t>.</w:t>
      </w:r>
      <w:r w:rsidR="00BA662C">
        <w:t xml:space="preserve"> </w:t>
      </w:r>
      <w:r w:rsidRPr="00620C0D">
        <w:t>Komendant</w:t>
      </w:r>
      <w:r w:rsidR="00BA662C">
        <w:t xml:space="preserve"> </w:t>
      </w:r>
      <w:r w:rsidR="00DD4ED5" w:rsidRPr="00620C0D">
        <w:t>Centralnego</w:t>
      </w:r>
      <w:r w:rsidR="00BA662C">
        <w:t xml:space="preserve"> </w:t>
      </w:r>
      <w:r w:rsidR="00DD4ED5" w:rsidRPr="00620C0D">
        <w:t>Biura</w:t>
      </w:r>
      <w:r w:rsidR="00BA662C">
        <w:t xml:space="preserve"> </w:t>
      </w:r>
      <w:r w:rsidR="00DD4ED5" w:rsidRPr="00620C0D">
        <w:t>Zwalczania</w:t>
      </w:r>
      <w:r w:rsidR="00BA662C">
        <w:t xml:space="preserve"> </w:t>
      </w:r>
      <w:r w:rsidR="00DD4ED5" w:rsidRPr="00620C0D">
        <w:t>Cyberprzestępczości</w:t>
      </w:r>
      <w:r w:rsidRPr="00620C0D">
        <w:t>,</w:t>
      </w:r>
      <w:r w:rsidR="00BA662C">
        <w:t xml:space="preserve"> </w:t>
      </w:r>
      <w:r w:rsidRPr="00620C0D">
        <w:t>Prezes</w:t>
      </w:r>
      <w:r w:rsidR="00BA662C">
        <w:t xml:space="preserve"> </w:t>
      </w:r>
      <w:r w:rsidRPr="00620C0D">
        <w:t>UKE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20C0D">
        <w:t>przedsiębiorcy</w:t>
      </w:r>
      <w:r w:rsidR="00BA662C">
        <w:t xml:space="preserve"> </w:t>
      </w:r>
      <w:r w:rsidRPr="00620C0D">
        <w:t>będą</w:t>
      </w:r>
      <w:r w:rsidR="00BA662C">
        <w:t xml:space="preserve"> </w:t>
      </w:r>
      <w:r w:rsidRPr="00620C0D">
        <w:t>mieli</w:t>
      </w:r>
      <w:r w:rsidR="00BA662C">
        <w:t xml:space="preserve"> </w:t>
      </w:r>
      <w:r w:rsidRPr="00620C0D">
        <w:t>obowiązek</w:t>
      </w:r>
      <w:r w:rsidR="00BA662C">
        <w:t xml:space="preserve"> </w:t>
      </w:r>
      <w:r w:rsidRPr="00620C0D">
        <w:t>podłączenia</w:t>
      </w:r>
      <w:r w:rsidR="00BA662C">
        <w:t xml:space="preserve"> </w:t>
      </w:r>
      <w:r w:rsidRPr="00620C0D">
        <w:t>się</w:t>
      </w:r>
      <w:r w:rsidR="00BA662C">
        <w:t xml:space="preserve"> </w:t>
      </w:r>
      <w:r w:rsidRPr="00620C0D">
        <w:t>do</w:t>
      </w:r>
      <w:r w:rsidR="00BA662C">
        <w:t xml:space="preserve"> </w:t>
      </w:r>
      <w:r w:rsidRPr="00620C0D">
        <w:t>systemu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FF0665">
        <w:t>terminie</w:t>
      </w:r>
      <w:r w:rsidR="00BA662C">
        <w:t xml:space="preserve"> </w:t>
      </w:r>
      <w:r w:rsidR="001E1362" w:rsidRPr="00FF0665">
        <w:t>3</w:t>
      </w:r>
      <w:r w:rsidR="00BA662C">
        <w:t xml:space="preserve"> </w:t>
      </w:r>
      <w:r w:rsidRPr="00FF0665">
        <w:t>miesięcy</w:t>
      </w:r>
      <w:r w:rsidR="00BA662C">
        <w:t xml:space="preserve"> </w:t>
      </w:r>
      <w:r w:rsidRPr="00FF0665">
        <w:t>od</w:t>
      </w:r>
      <w:r w:rsidR="00BA662C">
        <w:t xml:space="preserve"> </w:t>
      </w:r>
      <w:r w:rsidRPr="00FF0665">
        <w:t>dnia</w:t>
      </w:r>
      <w:r w:rsidR="00BA662C">
        <w:t xml:space="preserve"> </w:t>
      </w:r>
      <w:r w:rsidRPr="00FF0665">
        <w:t>udostępnienia</w:t>
      </w:r>
      <w:r w:rsidR="00BA662C">
        <w:t xml:space="preserve"> </w:t>
      </w:r>
      <w:r w:rsidRPr="00FF0665">
        <w:t>informacji</w:t>
      </w:r>
      <w:r w:rsidR="00BA662C">
        <w:t xml:space="preserve"> </w:t>
      </w:r>
      <w:r w:rsidRPr="00FF0665">
        <w:t>na</w:t>
      </w:r>
      <w:r w:rsidR="00BA662C">
        <w:t xml:space="preserve"> </w:t>
      </w:r>
      <w:r w:rsidRPr="00FF0665">
        <w:t>BIP.</w:t>
      </w:r>
      <w:r w:rsidR="00BA662C">
        <w:t xml:space="preserve"> </w:t>
      </w:r>
      <w:r w:rsidR="00144D5F">
        <w:t>Zakłada</w:t>
      </w:r>
      <w:r w:rsidR="00BA662C">
        <w:t xml:space="preserve"> </w:t>
      </w:r>
      <w:r w:rsidR="00144D5F">
        <w:t>się,</w:t>
      </w:r>
      <w:r w:rsidR="00BA662C">
        <w:t xml:space="preserve"> </w:t>
      </w:r>
      <w:r w:rsidR="00144D5F">
        <w:t>że</w:t>
      </w:r>
      <w:r w:rsidR="00BA662C">
        <w:t xml:space="preserve"> </w:t>
      </w:r>
      <w:r w:rsidR="00144D5F">
        <w:t>podłączenie</w:t>
      </w:r>
      <w:r w:rsidR="00BA662C">
        <w:t xml:space="preserve"> </w:t>
      </w:r>
      <w:r w:rsidR="00144D5F">
        <w:t>do</w:t>
      </w:r>
      <w:r w:rsidR="00BA662C">
        <w:t xml:space="preserve"> </w:t>
      </w:r>
      <w:r w:rsidR="00144D5F">
        <w:t>systemu</w:t>
      </w:r>
      <w:r w:rsidR="00BA662C">
        <w:t xml:space="preserve"> </w:t>
      </w:r>
      <w:r w:rsidR="00144D5F">
        <w:t>będzie</w:t>
      </w:r>
      <w:r w:rsidR="00BA662C">
        <w:t xml:space="preserve"> </w:t>
      </w:r>
      <w:r w:rsidR="00144D5F">
        <w:t>stosunkowo</w:t>
      </w:r>
      <w:r w:rsidR="00BA662C">
        <w:t xml:space="preserve"> </w:t>
      </w:r>
      <w:r w:rsidR="00144D5F">
        <w:t>proste</w:t>
      </w:r>
      <w:r w:rsidR="00BA662C">
        <w:t xml:space="preserve"> </w:t>
      </w:r>
      <w:r w:rsidR="00144D5F">
        <w:t>–</w:t>
      </w:r>
      <w:r w:rsidR="00BA662C">
        <w:t xml:space="preserve"> </w:t>
      </w:r>
      <w:r w:rsidR="00144D5F">
        <w:t>dostęp</w:t>
      </w:r>
      <w:r w:rsidR="00BA662C">
        <w:t xml:space="preserve"> </w:t>
      </w:r>
      <w:r w:rsidR="00144D5F">
        <w:t>do</w:t>
      </w:r>
      <w:r w:rsidR="00BA662C">
        <w:t xml:space="preserve"> </w:t>
      </w:r>
      <w:r w:rsidR="00144D5F">
        <w:t>niego</w:t>
      </w:r>
      <w:r w:rsidR="00BA662C">
        <w:t xml:space="preserve"> </w:t>
      </w:r>
      <w:r w:rsidR="00144D5F">
        <w:t>będzie</w:t>
      </w:r>
      <w:r w:rsidR="00BA662C">
        <w:t xml:space="preserve"> </w:t>
      </w:r>
      <w:r w:rsidR="00144D5F">
        <w:t>zapewniony</w:t>
      </w:r>
      <w:r w:rsidR="00BA662C">
        <w:t xml:space="preserve"> </w:t>
      </w:r>
      <w:r w:rsidR="00144D5F">
        <w:t>przez</w:t>
      </w:r>
      <w:r w:rsidR="00BA662C">
        <w:t xml:space="preserve"> </w:t>
      </w:r>
      <w:r w:rsidR="00144D5F">
        <w:t>specjalną</w:t>
      </w:r>
      <w:r w:rsidR="00BA662C">
        <w:t xml:space="preserve"> </w:t>
      </w:r>
      <w:r w:rsidR="00144D5F">
        <w:t>stronę</w:t>
      </w:r>
      <w:r w:rsidR="00BA662C">
        <w:t xml:space="preserve"> </w:t>
      </w:r>
      <w:r w:rsidR="00144D5F">
        <w:t>internetową.</w:t>
      </w:r>
    </w:p>
    <w:p w14:paraId="67C8373F" w14:textId="20D00886" w:rsidR="00886823" w:rsidRPr="00B5522F" w:rsidRDefault="00886823" w:rsidP="0009389E">
      <w:pPr>
        <w:pStyle w:val="NormalnyWeb"/>
        <w:keepNext/>
        <w:shd w:val="clear" w:color="auto" w:fill="FFFFFF" w:themeFill="background1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3</w:t>
      </w:r>
      <w:r w:rsidR="005E79AB">
        <w:rPr>
          <w:rStyle w:val="Ppogrubienie"/>
        </w:rPr>
        <w:t>1</w:t>
      </w:r>
      <w:r w:rsidR="00862A3E">
        <w:rPr>
          <w:rStyle w:val="Ppogrubienie"/>
        </w:rPr>
        <w:t>.</w:t>
      </w:r>
    </w:p>
    <w:p w14:paraId="06FC5A43" w14:textId="77777777" w:rsidR="00886823" w:rsidRPr="00620C0D" w:rsidRDefault="00886823" w:rsidP="00826C00">
      <w:pPr>
        <w:pStyle w:val="NormalnyWeb"/>
        <w:keepNext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Przepis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204440">
        <w:t>3</w:t>
      </w:r>
      <w:r w:rsidR="00476A90">
        <w:t>1</w:t>
      </w:r>
      <w:r w:rsidR="00BA662C">
        <w:t xml:space="preserve"> </w:t>
      </w:r>
      <w:r w:rsidRPr="00E8029C">
        <w:t>wprowadza</w:t>
      </w:r>
      <w:r w:rsidR="00BA662C">
        <w:t xml:space="preserve"> </w:t>
      </w:r>
      <w:r w:rsidRPr="00E8029C">
        <w:t>termin</w:t>
      </w:r>
      <w:r w:rsidR="00BA662C">
        <w:t xml:space="preserve"> </w:t>
      </w:r>
      <w:r w:rsidRPr="00E8029C">
        <w:t>dla</w:t>
      </w:r>
      <w:r w:rsidR="00BA662C">
        <w:t xml:space="preserve"> </w:t>
      </w:r>
      <w:r w:rsidRPr="00E8029C">
        <w:t>przedsiębiorców</w:t>
      </w:r>
      <w:r w:rsidR="00BA662C">
        <w:t xml:space="preserve"> </w:t>
      </w:r>
      <w:r w:rsidRPr="00E8029C">
        <w:t>telekomunikacyjnych</w:t>
      </w:r>
      <w:r w:rsidR="00BA662C">
        <w:t xml:space="preserve"> </w:t>
      </w:r>
      <w:r w:rsidRPr="00E8029C">
        <w:t>na</w:t>
      </w:r>
      <w:r w:rsidR="00BA662C">
        <w:t xml:space="preserve"> </w:t>
      </w:r>
      <w:r w:rsidRPr="00E8029C">
        <w:t>wdrożenie</w:t>
      </w:r>
      <w:r w:rsidR="00BA662C">
        <w:t xml:space="preserve"> </w:t>
      </w:r>
      <w:r w:rsidR="005E79AB" w:rsidRPr="005E79AB">
        <w:t>proporcjonalnych</w:t>
      </w:r>
      <w:r w:rsidR="00BA662C">
        <w:t xml:space="preserve"> </w:t>
      </w:r>
      <w:r w:rsidR="005E79AB" w:rsidRPr="005E79AB">
        <w:t>środków</w:t>
      </w:r>
      <w:r w:rsidR="00BA662C">
        <w:t xml:space="preserve"> </w:t>
      </w:r>
      <w:r w:rsidR="007452A0" w:rsidRPr="005E79AB">
        <w:t xml:space="preserve">organizacyjnych </w:t>
      </w:r>
      <w:r w:rsidR="007452A0">
        <w:t xml:space="preserve">i </w:t>
      </w:r>
      <w:r w:rsidR="005E79AB" w:rsidRPr="005E79AB">
        <w:t>technicznych</w:t>
      </w:r>
      <w:r w:rsidR="00BA662C">
        <w:t xml:space="preserve"> </w:t>
      </w:r>
      <w:r w:rsidR="005E79AB" w:rsidRPr="005E79AB">
        <w:t>mających</w:t>
      </w:r>
      <w:r w:rsidR="00BA662C">
        <w:t xml:space="preserve"> </w:t>
      </w:r>
      <w:r w:rsidR="005E79AB" w:rsidRPr="005E79AB">
        <w:t>na</w:t>
      </w:r>
      <w:r w:rsidR="00BA662C">
        <w:t xml:space="preserve"> </w:t>
      </w:r>
      <w:r w:rsidR="005E79AB" w:rsidRPr="005E79AB">
        <w:t>celu</w:t>
      </w:r>
      <w:r w:rsidR="00BA662C">
        <w:t xml:space="preserve"> </w:t>
      </w:r>
      <w:r w:rsidR="005E79AB" w:rsidRPr="005E79AB">
        <w:t>zapobieganie</w:t>
      </w:r>
      <w:r w:rsidR="00BA662C">
        <w:t xml:space="preserve"> </w:t>
      </w:r>
      <w:r w:rsidR="005E79AB" w:rsidRPr="005E79AB">
        <w:t>nadużyciom</w:t>
      </w:r>
      <w:r w:rsidR="00BA662C">
        <w:t xml:space="preserve"> </w:t>
      </w:r>
      <w:r w:rsidR="003C2D86">
        <w:t>w</w:t>
      </w:r>
      <w:r w:rsidR="00BA662C">
        <w:t xml:space="preserve"> </w:t>
      </w:r>
      <w:r w:rsidR="005E79AB" w:rsidRPr="005E79AB">
        <w:t>komunikacji</w:t>
      </w:r>
      <w:r w:rsidR="00BA662C">
        <w:t xml:space="preserve"> </w:t>
      </w:r>
      <w:r w:rsidR="005E79AB" w:rsidRPr="005E79AB">
        <w:t>elektronicznej</w:t>
      </w:r>
      <w:r w:rsidR="00BA662C">
        <w:t xml:space="preserve"> </w:t>
      </w:r>
      <w:r w:rsidR="003C2D86">
        <w:t>i</w:t>
      </w:r>
      <w:r w:rsidR="00BA662C">
        <w:t xml:space="preserve"> </w:t>
      </w:r>
      <w:r w:rsidR="005E79AB" w:rsidRPr="005E79AB">
        <w:t>ich</w:t>
      </w:r>
      <w:r w:rsidR="00BA662C">
        <w:t xml:space="preserve"> </w:t>
      </w:r>
      <w:r w:rsidR="005E79AB" w:rsidRPr="005E79AB">
        <w:t>zwalczanie</w:t>
      </w:r>
      <w:r w:rsidRPr="00620C0D">
        <w:t>.</w:t>
      </w:r>
    </w:p>
    <w:p w14:paraId="1A1F5ECF" w14:textId="77777777" w:rsidR="00886823" w:rsidRPr="00620C0D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620C0D">
        <w:t>Termin</w:t>
      </w:r>
      <w:r w:rsidR="00BA662C">
        <w:t xml:space="preserve"> </w:t>
      </w:r>
      <w:r w:rsidRPr="00620C0D">
        <w:t>ten</w:t>
      </w:r>
      <w:r w:rsidR="00BA662C">
        <w:t xml:space="preserve"> </w:t>
      </w:r>
      <w:r w:rsidRPr="00620C0D">
        <w:t>wynosi:</w:t>
      </w:r>
    </w:p>
    <w:p w14:paraId="4084F3F4" w14:textId="77777777" w:rsidR="00886823" w:rsidRPr="00620C0D" w:rsidRDefault="00886823" w:rsidP="00826C00">
      <w:pPr>
        <w:pStyle w:val="NormalnyWeb"/>
        <w:numPr>
          <w:ilvl w:val="0"/>
          <w:numId w:val="94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620C0D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przypadku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sztucznego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ruchu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oraz</w:t>
      </w:r>
      <w:r w:rsidR="00BA662C">
        <w:rPr>
          <w:rFonts w:eastAsiaTheme="minorEastAsia"/>
        </w:rPr>
        <w:t xml:space="preserve"> </w:t>
      </w:r>
      <w:proofErr w:type="spellStart"/>
      <w:r w:rsidRPr="00620C0D">
        <w:rPr>
          <w:rFonts w:eastAsiaTheme="minorEastAsia"/>
        </w:rPr>
        <w:t>smishingu</w:t>
      </w:r>
      <w:proofErr w:type="spellEnd"/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="001E1362" w:rsidRPr="00620C0D">
        <w:rPr>
          <w:rFonts w:eastAsiaTheme="minorEastAsia"/>
        </w:rPr>
        <w:t>6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miesięcy,</w:t>
      </w:r>
    </w:p>
    <w:p w14:paraId="478FBFCA" w14:textId="40FE1917" w:rsidR="00886823" w:rsidRPr="00620C0D" w:rsidRDefault="00886823" w:rsidP="00826C00">
      <w:pPr>
        <w:pStyle w:val="NormalnyWeb"/>
        <w:numPr>
          <w:ilvl w:val="0"/>
          <w:numId w:val="94"/>
        </w:numPr>
        <w:shd w:val="clear" w:color="auto" w:fill="FFFFFF" w:themeFill="background1"/>
        <w:spacing w:before="120" w:beforeAutospacing="0" w:after="0" w:afterAutospacing="0" w:line="360" w:lineRule="auto"/>
        <w:ind w:left="426"/>
        <w:jc w:val="both"/>
        <w:rPr>
          <w:rFonts w:eastAsiaTheme="minorEastAsia"/>
        </w:rPr>
      </w:pPr>
      <w:r w:rsidRPr="00620C0D">
        <w:rPr>
          <w:rFonts w:eastAsiaTheme="minorEastAsia"/>
        </w:rPr>
        <w:t>w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przypadku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CLI</w:t>
      </w:r>
      <w:r w:rsidR="00BA662C">
        <w:rPr>
          <w:rFonts w:eastAsiaTheme="minorEastAsia"/>
        </w:rPr>
        <w:t xml:space="preserve"> </w:t>
      </w:r>
      <w:proofErr w:type="spellStart"/>
      <w:r w:rsidRPr="00620C0D">
        <w:rPr>
          <w:rFonts w:eastAsiaTheme="minorEastAsia"/>
        </w:rPr>
        <w:t>spoofingu</w:t>
      </w:r>
      <w:proofErr w:type="spellEnd"/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oraz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nieuprawnionej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zmiany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informacji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adresowej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–</w:t>
      </w:r>
      <w:r w:rsidR="00BA662C">
        <w:rPr>
          <w:rFonts w:eastAsiaTheme="minorEastAsia"/>
        </w:rPr>
        <w:t xml:space="preserve"> </w:t>
      </w:r>
      <w:r w:rsidRPr="00620C0D">
        <w:rPr>
          <w:rFonts w:eastAsiaTheme="minorEastAsia"/>
        </w:rPr>
        <w:t>1</w:t>
      </w:r>
      <w:r w:rsidR="001E1362" w:rsidRPr="00620C0D">
        <w:rPr>
          <w:rFonts w:eastAsiaTheme="minorEastAsia"/>
        </w:rPr>
        <w:t>2</w:t>
      </w:r>
      <w:r w:rsidR="0021790C">
        <w:rPr>
          <w:rFonts w:eastAsiaTheme="minorEastAsia"/>
        </w:rPr>
        <w:t> </w:t>
      </w:r>
      <w:r w:rsidRPr="00620C0D">
        <w:rPr>
          <w:rFonts w:eastAsiaTheme="minorEastAsia"/>
        </w:rPr>
        <w:t>miesięcy</w:t>
      </w:r>
    </w:p>
    <w:p w14:paraId="70BD94A7" w14:textId="77777777" w:rsidR="00886823" w:rsidRPr="00FF0665" w:rsidRDefault="0088682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620C0D">
        <w:t>od</w:t>
      </w:r>
      <w:r w:rsidR="00BA662C">
        <w:t xml:space="preserve"> </w:t>
      </w:r>
      <w:r w:rsidRPr="00620C0D">
        <w:t>dnia</w:t>
      </w:r>
      <w:r w:rsidR="00BA662C">
        <w:t xml:space="preserve"> </w:t>
      </w:r>
      <w:r w:rsidRPr="00620C0D">
        <w:t>wejścia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FF0665">
        <w:t>życie</w:t>
      </w:r>
      <w:r w:rsidR="00BA662C">
        <w:t xml:space="preserve"> </w:t>
      </w:r>
      <w:r w:rsidRPr="00FF0665">
        <w:t>ustawy.</w:t>
      </w:r>
    </w:p>
    <w:p w14:paraId="33FCB691" w14:textId="2EBC6737" w:rsidR="00886823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3</w:t>
      </w:r>
      <w:r w:rsidR="005E79AB">
        <w:rPr>
          <w:rStyle w:val="Ppogrubienie"/>
        </w:rPr>
        <w:t>2</w:t>
      </w:r>
      <w:r w:rsidR="00862A3E">
        <w:rPr>
          <w:rStyle w:val="Ppogrubienie"/>
        </w:rPr>
        <w:t>.</w:t>
      </w:r>
    </w:p>
    <w:p w14:paraId="00F4A1BC" w14:textId="145EF2D4" w:rsidR="00886823" w:rsidRDefault="00886823" w:rsidP="00826C00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 w:rsidRPr="00204440">
        <w:t>Jest</w:t>
      </w:r>
      <w:r w:rsidR="00BA662C">
        <w:t xml:space="preserve"> </w:t>
      </w:r>
      <w:r w:rsidRPr="00204440">
        <w:t>to</w:t>
      </w:r>
      <w:r w:rsidR="00BA662C">
        <w:t xml:space="preserve"> </w:t>
      </w:r>
      <w:r w:rsidRPr="00204440">
        <w:t>przepis</w:t>
      </w:r>
      <w:r w:rsidR="00BA662C">
        <w:t xml:space="preserve"> </w:t>
      </w:r>
      <w:r w:rsidRPr="00204440">
        <w:t>dostosowujący,</w:t>
      </w:r>
      <w:r w:rsidR="00BA662C">
        <w:t xml:space="preserve"> </w:t>
      </w:r>
      <w:r w:rsidR="003706EE">
        <w:t>w myśl którego</w:t>
      </w:r>
      <w:r w:rsidR="00AE152F">
        <w:t xml:space="preserve"> </w:t>
      </w:r>
      <w:r w:rsidR="003706EE">
        <w:t>strony</w:t>
      </w:r>
      <w:r w:rsidR="00BA662C" w:rsidRPr="00862A3E">
        <w:t xml:space="preserve"> </w:t>
      </w:r>
      <w:r w:rsidRPr="00784FD9">
        <w:t>Porozumieni</w:t>
      </w:r>
      <w:r w:rsidR="003706EE" w:rsidRPr="00784FD9">
        <w:t>a</w:t>
      </w:r>
      <w:r w:rsidR="00BA662C" w:rsidRPr="00784FD9">
        <w:t xml:space="preserve"> </w:t>
      </w:r>
      <w:r w:rsidR="003C2D86" w:rsidRPr="00784FD9">
        <w:t>o</w:t>
      </w:r>
      <w:r w:rsidR="00BA662C" w:rsidRPr="00784FD9">
        <w:t xml:space="preserve"> </w:t>
      </w:r>
      <w:r w:rsidRPr="00784FD9">
        <w:t>współpracy</w:t>
      </w:r>
      <w:r w:rsidR="00BA662C" w:rsidRPr="00784FD9">
        <w:t xml:space="preserve"> </w:t>
      </w:r>
      <w:r w:rsidR="003C2D86" w:rsidRPr="00784FD9">
        <w:t>w</w:t>
      </w:r>
      <w:r w:rsidR="00BA662C" w:rsidRPr="00784FD9">
        <w:t xml:space="preserve"> </w:t>
      </w:r>
      <w:r w:rsidRPr="00784FD9">
        <w:t>zakresie</w:t>
      </w:r>
      <w:r w:rsidR="00BA662C" w:rsidRPr="00784FD9">
        <w:t xml:space="preserve"> </w:t>
      </w:r>
      <w:r w:rsidRPr="00784FD9">
        <w:t>ochrony</w:t>
      </w:r>
      <w:r w:rsidR="00BA662C" w:rsidRPr="00784FD9">
        <w:t xml:space="preserve"> </w:t>
      </w:r>
      <w:r w:rsidRPr="00784FD9">
        <w:t>użytkowników</w:t>
      </w:r>
      <w:r w:rsidR="00BA662C" w:rsidRPr="00784FD9">
        <w:t xml:space="preserve"> </w:t>
      </w:r>
      <w:proofErr w:type="spellStart"/>
      <w:r w:rsidRPr="00784FD9">
        <w:t>internetu</w:t>
      </w:r>
      <w:proofErr w:type="spellEnd"/>
      <w:r w:rsidR="00BA662C" w:rsidRPr="00784FD9">
        <w:t xml:space="preserve"> </w:t>
      </w:r>
      <w:r w:rsidRPr="00784FD9">
        <w:t>przed</w:t>
      </w:r>
      <w:r w:rsidR="00BA662C" w:rsidRPr="00784FD9">
        <w:t xml:space="preserve"> </w:t>
      </w:r>
      <w:r w:rsidRPr="00784FD9">
        <w:t>stronami</w:t>
      </w:r>
      <w:r w:rsidR="00BA662C" w:rsidRPr="00784FD9">
        <w:t xml:space="preserve"> </w:t>
      </w:r>
      <w:r w:rsidRPr="00784FD9">
        <w:t>wyłudzającymi</w:t>
      </w:r>
      <w:r w:rsidR="00BA662C" w:rsidRPr="00784FD9">
        <w:t xml:space="preserve"> </w:t>
      </w:r>
      <w:r w:rsidRPr="00784FD9">
        <w:t>dane,</w:t>
      </w:r>
      <w:r w:rsidR="00BA662C" w:rsidRPr="00784FD9">
        <w:t xml:space="preserve"> </w:t>
      </w:r>
      <w:r w:rsidR="003C2D86" w:rsidRPr="00784FD9">
        <w:t>w</w:t>
      </w:r>
      <w:r w:rsidR="00BA662C" w:rsidRPr="00784FD9">
        <w:t xml:space="preserve"> </w:t>
      </w:r>
      <w:r w:rsidRPr="00784FD9">
        <w:t>tym</w:t>
      </w:r>
      <w:r w:rsidR="00BA662C" w:rsidRPr="00784FD9">
        <w:t xml:space="preserve"> </w:t>
      </w:r>
      <w:r w:rsidRPr="00784FD9">
        <w:t>dane</w:t>
      </w:r>
      <w:r w:rsidR="00BA662C" w:rsidRPr="00784FD9">
        <w:t xml:space="preserve"> </w:t>
      </w:r>
      <w:r w:rsidRPr="00784FD9">
        <w:t>osobowe</w:t>
      </w:r>
      <w:r w:rsidR="00BA662C" w:rsidRPr="00784FD9">
        <w:t xml:space="preserve"> </w:t>
      </w:r>
      <w:r w:rsidRPr="00784FD9">
        <w:t>oraz</w:t>
      </w:r>
      <w:r w:rsidR="00BA662C" w:rsidRPr="00784FD9">
        <w:t xml:space="preserve"> </w:t>
      </w:r>
      <w:r w:rsidRPr="00784FD9">
        <w:t>doprowadzających</w:t>
      </w:r>
      <w:r w:rsidR="00BA662C" w:rsidRPr="00784FD9">
        <w:t xml:space="preserve"> </w:t>
      </w:r>
      <w:r w:rsidRPr="00784FD9">
        <w:t>użytkowników</w:t>
      </w:r>
      <w:r w:rsidR="00BA662C" w:rsidRPr="00784FD9">
        <w:t xml:space="preserve"> </w:t>
      </w:r>
      <w:proofErr w:type="spellStart"/>
      <w:r w:rsidRPr="00784FD9">
        <w:t>internetu</w:t>
      </w:r>
      <w:proofErr w:type="spellEnd"/>
      <w:r w:rsidR="00BA662C" w:rsidRPr="00784FD9">
        <w:t xml:space="preserve"> </w:t>
      </w:r>
      <w:r w:rsidRPr="00784FD9">
        <w:t>do</w:t>
      </w:r>
      <w:r w:rsidR="00BA662C" w:rsidRPr="00784FD9">
        <w:t xml:space="preserve"> </w:t>
      </w:r>
      <w:r w:rsidRPr="00784FD9">
        <w:t>niekorzystnego</w:t>
      </w:r>
      <w:r w:rsidR="00BA662C" w:rsidRPr="00784FD9">
        <w:t xml:space="preserve"> </w:t>
      </w:r>
      <w:r w:rsidRPr="00784FD9">
        <w:t>rozporządzenia</w:t>
      </w:r>
      <w:r w:rsidR="00BA662C" w:rsidRPr="00784FD9">
        <w:t xml:space="preserve"> </w:t>
      </w:r>
      <w:r w:rsidRPr="00784FD9">
        <w:t>ich</w:t>
      </w:r>
      <w:r w:rsidR="00BA662C" w:rsidRPr="00784FD9">
        <w:t xml:space="preserve"> </w:t>
      </w:r>
      <w:r w:rsidR="00382353" w:rsidRPr="00784FD9">
        <w:t xml:space="preserve">środkami finansowymi </w:t>
      </w:r>
      <w:r w:rsidR="003C2D86" w:rsidRPr="00784FD9">
        <w:t>w</w:t>
      </w:r>
      <w:r w:rsidR="00BA662C" w:rsidRPr="00784FD9">
        <w:t xml:space="preserve"> </w:t>
      </w:r>
      <w:r w:rsidRPr="00784FD9">
        <w:t>okresie</w:t>
      </w:r>
      <w:r w:rsidR="00BA662C" w:rsidRPr="00784FD9">
        <w:t xml:space="preserve"> </w:t>
      </w:r>
      <w:r w:rsidRPr="00784FD9">
        <w:t>stanów</w:t>
      </w:r>
      <w:r w:rsidR="00BA662C" w:rsidRPr="00784FD9">
        <w:t xml:space="preserve"> </w:t>
      </w:r>
      <w:r w:rsidRPr="00784FD9">
        <w:t>nadzwyczajnych,</w:t>
      </w:r>
      <w:r w:rsidR="00BA662C" w:rsidRPr="00784FD9">
        <w:t xml:space="preserve"> </w:t>
      </w:r>
      <w:r w:rsidRPr="00784FD9">
        <w:t>stanu</w:t>
      </w:r>
      <w:r w:rsidR="00BA662C" w:rsidRPr="00784FD9">
        <w:t xml:space="preserve"> </w:t>
      </w:r>
      <w:r w:rsidRPr="00784FD9">
        <w:t>epidemii</w:t>
      </w:r>
      <w:r w:rsidR="00BA662C" w:rsidRPr="00784FD9">
        <w:t xml:space="preserve"> </w:t>
      </w:r>
      <w:r w:rsidRPr="00784FD9">
        <w:t>lub</w:t>
      </w:r>
      <w:r w:rsidR="00BA662C" w:rsidRPr="00784FD9">
        <w:t xml:space="preserve"> </w:t>
      </w:r>
      <w:r w:rsidR="00862A3E" w:rsidRPr="00784FD9">
        <w:t>s</w:t>
      </w:r>
      <w:r w:rsidRPr="00784FD9">
        <w:t>tanu</w:t>
      </w:r>
      <w:r w:rsidR="00BA662C" w:rsidRPr="00784FD9">
        <w:t xml:space="preserve"> </w:t>
      </w:r>
      <w:r w:rsidRPr="00784FD9">
        <w:t>zagrożenia</w:t>
      </w:r>
      <w:r w:rsidR="00BA662C" w:rsidRPr="00784FD9">
        <w:t xml:space="preserve"> </w:t>
      </w:r>
      <w:r w:rsidRPr="00784FD9">
        <w:t>epidemicznego</w:t>
      </w:r>
      <w:r w:rsidR="00BA662C" w:rsidRPr="00784FD9">
        <w:t xml:space="preserve"> </w:t>
      </w:r>
      <w:r w:rsidR="003C2D86" w:rsidRPr="00784FD9">
        <w:t>w</w:t>
      </w:r>
      <w:r w:rsidR="00BA662C" w:rsidRPr="00784FD9">
        <w:t xml:space="preserve"> </w:t>
      </w:r>
      <w:r w:rsidRPr="00784FD9">
        <w:t>Rzeczypospolitej</w:t>
      </w:r>
      <w:r w:rsidR="00BA662C" w:rsidRPr="00784FD9">
        <w:t xml:space="preserve"> </w:t>
      </w:r>
      <w:r w:rsidRPr="00784FD9">
        <w:t>Polskiej</w:t>
      </w:r>
      <w:r w:rsidRPr="00862A3E">
        <w:rPr>
          <w:rStyle w:val="Odwoanieprzypisudolnego"/>
        </w:rPr>
        <w:footnoteReference w:id="50"/>
      </w:r>
      <w:r w:rsidR="003706EE">
        <w:rPr>
          <w:i/>
        </w:rPr>
        <w:t xml:space="preserve">, </w:t>
      </w:r>
      <w:r w:rsidR="003706EE" w:rsidRPr="003706EE">
        <w:t>zwanego dalej „Porozumieniem z 23 marca 2020 r.”,</w:t>
      </w:r>
      <w:r w:rsidR="00BA662C">
        <w:rPr>
          <w:i/>
        </w:rPr>
        <w:t xml:space="preserve"> </w:t>
      </w:r>
      <w:r w:rsidR="003706EE">
        <w:t xml:space="preserve">będą mogły, w terminie miesiąca od dnia wejścia w życie </w:t>
      </w:r>
      <w:r w:rsidR="00733926">
        <w:t>tego przepisu</w:t>
      </w:r>
      <w:r w:rsidR="003706EE">
        <w:t xml:space="preserve">, </w:t>
      </w:r>
      <w:r w:rsidR="003706EE" w:rsidRPr="003706EE">
        <w:t>zło</w:t>
      </w:r>
      <w:r w:rsidR="003706EE">
        <w:t xml:space="preserve">żyć oświadczenie woli o uznaniu tego porozumienia </w:t>
      </w:r>
      <w:r w:rsidR="003706EE" w:rsidRPr="003706EE">
        <w:t>za porozumienie,</w:t>
      </w:r>
      <w:r w:rsidR="003706EE">
        <w:t xml:space="preserve"> o którym mowa w art. 13 ust. 1 projektu</w:t>
      </w:r>
      <w:r w:rsidRPr="00FF0665">
        <w:t>.</w:t>
      </w:r>
      <w:r w:rsidR="003706EE">
        <w:t xml:space="preserve"> </w:t>
      </w:r>
      <w:r w:rsidR="00DC6A8F">
        <w:t>Dniem u</w:t>
      </w:r>
      <w:r w:rsidR="003706EE">
        <w:t>zna</w:t>
      </w:r>
      <w:r w:rsidR="00962BCF">
        <w:t>ni</w:t>
      </w:r>
      <w:r w:rsidR="00DC6A8F">
        <w:t>a</w:t>
      </w:r>
      <w:r w:rsidR="003706EE">
        <w:t xml:space="preserve"> Porozumienia</w:t>
      </w:r>
      <w:r w:rsidR="003706EE" w:rsidRPr="003706EE">
        <w:t xml:space="preserve"> z 23 marca 2020 r.</w:t>
      </w:r>
      <w:r w:rsidR="003706EE">
        <w:t xml:space="preserve"> </w:t>
      </w:r>
      <w:r w:rsidR="003706EE" w:rsidRPr="003706EE">
        <w:t>za porozumienie, o którym mowa w art. 13 ust. 1</w:t>
      </w:r>
      <w:r w:rsidR="003706EE">
        <w:t xml:space="preserve"> projektu</w:t>
      </w:r>
      <w:r w:rsidR="00862A3E">
        <w:t>,</w:t>
      </w:r>
      <w:r w:rsidR="003706EE">
        <w:t xml:space="preserve"> będzie</w:t>
      </w:r>
      <w:r w:rsidR="00DC6A8F">
        <w:t xml:space="preserve"> dzień</w:t>
      </w:r>
      <w:r w:rsidR="003706EE">
        <w:t xml:space="preserve"> </w:t>
      </w:r>
      <w:r w:rsidR="00962BCF" w:rsidRPr="00962BCF">
        <w:t>złożenia oświadczenia woli przez ostatnią ze stron</w:t>
      </w:r>
      <w:r w:rsidR="003706EE">
        <w:t>.</w:t>
      </w:r>
      <w:r w:rsidR="00BA662C">
        <w:t xml:space="preserve"> </w:t>
      </w:r>
      <w:r w:rsidRPr="00FF0665">
        <w:t>Również</w:t>
      </w:r>
      <w:r w:rsidR="00BA662C">
        <w:t xml:space="preserve"> </w:t>
      </w:r>
      <w:r w:rsidRPr="00FF0665">
        <w:t>lista</w:t>
      </w:r>
      <w:r w:rsidR="00BA662C">
        <w:t xml:space="preserve"> </w:t>
      </w:r>
      <w:r w:rsidRPr="00FF0665">
        <w:t>ostrzeżeń</w:t>
      </w:r>
      <w:r w:rsidRPr="00FF0665">
        <w:rPr>
          <w:rStyle w:val="Odwoanieprzypisudolnego"/>
        </w:rPr>
        <w:footnoteReference w:id="51"/>
      </w:r>
      <w:r w:rsidR="00BA662C">
        <w:t xml:space="preserve"> </w:t>
      </w:r>
      <w:r w:rsidRPr="00FF0665">
        <w:t>prowadzona</w:t>
      </w:r>
      <w:r w:rsidR="00BA662C">
        <w:t xml:space="preserve"> </w:t>
      </w:r>
      <w:r w:rsidRPr="00FF0665">
        <w:t>przez</w:t>
      </w:r>
      <w:r w:rsidR="00BA662C">
        <w:t xml:space="preserve"> </w:t>
      </w:r>
      <w:r w:rsidR="001D6984">
        <w:t>NASK-PIB</w:t>
      </w:r>
      <w:r w:rsidR="00BA662C">
        <w:t xml:space="preserve"> </w:t>
      </w:r>
      <w:r w:rsidRPr="006D575F">
        <w:t>na</w:t>
      </w:r>
      <w:r w:rsidR="00BA662C">
        <w:t xml:space="preserve"> </w:t>
      </w:r>
      <w:r w:rsidRPr="006D575F">
        <w:t>podstawie</w:t>
      </w:r>
      <w:r w:rsidR="00BA662C">
        <w:t xml:space="preserve"> </w:t>
      </w:r>
      <w:r w:rsidRPr="006D575F">
        <w:t>ww.</w:t>
      </w:r>
      <w:r w:rsidR="00BA662C">
        <w:t xml:space="preserve"> </w:t>
      </w:r>
      <w:r w:rsidRPr="006D575F">
        <w:t>porozumienia</w:t>
      </w:r>
      <w:r w:rsidR="00BA662C">
        <w:t xml:space="preserve"> </w:t>
      </w:r>
      <w:r w:rsidRPr="006D575F">
        <w:t>powinna</w:t>
      </w:r>
      <w:r w:rsidR="00BA662C">
        <w:t xml:space="preserve"> </w:t>
      </w:r>
      <w:r w:rsidRPr="006D575F">
        <w:t>być</w:t>
      </w:r>
      <w:r w:rsidR="00BA662C">
        <w:t xml:space="preserve"> </w:t>
      </w:r>
      <w:r w:rsidRPr="006D575F">
        <w:t>pr</w:t>
      </w:r>
      <w:r w:rsidRPr="009553E2">
        <w:t>awnie</w:t>
      </w:r>
      <w:r w:rsidR="00BA662C">
        <w:t xml:space="preserve"> </w:t>
      </w:r>
      <w:r w:rsidRPr="009553E2">
        <w:t>uznana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listę,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której</w:t>
      </w:r>
      <w:r w:rsidR="00BA662C">
        <w:t xml:space="preserve"> </w:t>
      </w:r>
      <w:r w:rsidRPr="009553E2">
        <w:t>mowa</w:t>
      </w:r>
      <w:r w:rsidR="00BA662C">
        <w:t xml:space="preserve"> </w:t>
      </w:r>
      <w:r w:rsidR="003C2D86">
        <w:t>w</w:t>
      </w:r>
      <w:r w:rsidR="00BA662C">
        <w:t xml:space="preserve"> </w:t>
      </w:r>
      <w:r w:rsidR="00FA54A7">
        <w:t>art.</w:t>
      </w:r>
      <w:r w:rsidR="00BA662C">
        <w:t xml:space="preserve"> </w:t>
      </w:r>
      <w:r w:rsidRPr="009553E2">
        <w:t>1</w:t>
      </w:r>
      <w:r w:rsidR="005E79AB">
        <w:t>3</w:t>
      </w:r>
      <w:r w:rsidR="00BA662C">
        <w:t xml:space="preserve"> </w:t>
      </w:r>
      <w:r w:rsidR="00FA54A7">
        <w:t>ust.</w:t>
      </w:r>
      <w:r w:rsidR="00BA662C">
        <w:t xml:space="preserve"> </w:t>
      </w:r>
      <w:r w:rsidRPr="009553E2">
        <w:t>1.</w:t>
      </w:r>
      <w:r w:rsidR="00BA662C">
        <w:t xml:space="preserve"> </w:t>
      </w:r>
      <w:r w:rsidR="001E1362" w:rsidRPr="009553E2">
        <w:t>Z</w:t>
      </w:r>
      <w:r w:rsidR="00BA662C">
        <w:t xml:space="preserve"> </w:t>
      </w:r>
      <w:r w:rsidRPr="009553E2">
        <w:t>uwagi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to,</w:t>
      </w:r>
      <w:r w:rsidR="00BA662C">
        <w:t xml:space="preserve"> </w:t>
      </w:r>
      <w:r w:rsidRPr="009553E2">
        <w:t>że</w:t>
      </w:r>
      <w:r w:rsidR="00BA662C">
        <w:t xml:space="preserve"> </w:t>
      </w:r>
      <w:r w:rsidRPr="009553E2">
        <w:t>powyższe</w:t>
      </w:r>
      <w:r w:rsidR="00BA662C">
        <w:t xml:space="preserve"> </w:t>
      </w:r>
      <w:r w:rsidRPr="009553E2">
        <w:t>porozumienie</w:t>
      </w:r>
      <w:r w:rsidR="00BA662C">
        <w:t xml:space="preserve"> </w:t>
      </w:r>
      <w:r w:rsidRPr="009553E2">
        <w:t>zostało</w:t>
      </w:r>
      <w:r w:rsidR="00BA662C">
        <w:t xml:space="preserve"> </w:t>
      </w:r>
      <w:r w:rsidRPr="009553E2">
        <w:t>zawarte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okres</w:t>
      </w:r>
      <w:r w:rsidR="00BA662C">
        <w:t xml:space="preserve"> </w:t>
      </w:r>
      <w:r w:rsidRPr="009553E2">
        <w:t>stanów</w:t>
      </w:r>
      <w:r w:rsidR="00BA662C">
        <w:t xml:space="preserve"> </w:t>
      </w:r>
      <w:r w:rsidRPr="009553E2">
        <w:t>nadzwyczajnych,</w:t>
      </w:r>
      <w:r w:rsidR="00BA662C">
        <w:t xml:space="preserve"> </w:t>
      </w:r>
      <w:r w:rsidRPr="009553E2">
        <w:t>stanu</w:t>
      </w:r>
      <w:r w:rsidR="00BA662C">
        <w:t xml:space="preserve"> </w:t>
      </w:r>
      <w:r w:rsidRPr="009553E2">
        <w:t>epidemii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stanu</w:t>
      </w:r>
      <w:r w:rsidR="00BA662C">
        <w:t xml:space="preserve"> </w:t>
      </w:r>
      <w:r w:rsidRPr="009553E2">
        <w:t>zagrożenia</w:t>
      </w:r>
      <w:r w:rsidR="00BA662C">
        <w:t xml:space="preserve"> </w:t>
      </w:r>
      <w:r w:rsidRPr="009553E2">
        <w:t>epidemicznego,</w:t>
      </w:r>
      <w:r w:rsidR="00BA662C">
        <w:t xml:space="preserve"> </w:t>
      </w:r>
      <w:r w:rsidRPr="009553E2">
        <w:t>konieczne</w:t>
      </w:r>
      <w:r w:rsidR="00BA662C">
        <w:t xml:space="preserve"> </w:t>
      </w:r>
      <w:r w:rsidRPr="009553E2">
        <w:t>jest</w:t>
      </w:r>
      <w:r w:rsidR="00BA662C">
        <w:t xml:space="preserve"> </w:t>
      </w:r>
      <w:r w:rsidRPr="009553E2">
        <w:t>wprowadzenie</w:t>
      </w:r>
      <w:r w:rsidR="00BA662C">
        <w:t xml:space="preserve"> </w:t>
      </w:r>
      <w:r w:rsidRPr="009553E2">
        <w:t>przepisu</w:t>
      </w:r>
      <w:r w:rsidR="00BA662C">
        <w:t xml:space="preserve"> </w:t>
      </w:r>
      <w:r w:rsidRPr="009553E2">
        <w:t>uznającego</w:t>
      </w:r>
      <w:r w:rsidR="00BA662C">
        <w:t xml:space="preserve"> </w:t>
      </w:r>
      <w:r w:rsidRPr="009553E2">
        <w:t>postanowienia</w:t>
      </w:r>
      <w:r w:rsidR="00BA662C">
        <w:t xml:space="preserve"> </w:t>
      </w:r>
      <w:r w:rsidRPr="009553E2">
        <w:t>ograniczające</w:t>
      </w:r>
      <w:r w:rsidR="00BA662C">
        <w:t xml:space="preserve"> </w:t>
      </w:r>
      <w:r w:rsidRPr="009553E2">
        <w:t>stosowanie</w:t>
      </w:r>
      <w:r w:rsidR="00BA662C">
        <w:t xml:space="preserve"> </w:t>
      </w:r>
      <w:r w:rsidRPr="009553E2">
        <w:t>porozumienia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ww.</w:t>
      </w:r>
      <w:r w:rsidR="00BA662C">
        <w:t xml:space="preserve"> </w:t>
      </w:r>
      <w:r w:rsidRPr="009553E2">
        <w:t>stanów</w:t>
      </w:r>
      <w:r w:rsidR="00BA662C">
        <w:t xml:space="preserve"> </w:t>
      </w:r>
      <w:r w:rsidRPr="009553E2">
        <w:t>za</w:t>
      </w:r>
      <w:r w:rsidR="00BA662C">
        <w:t xml:space="preserve"> </w:t>
      </w:r>
      <w:r w:rsidRPr="009553E2">
        <w:t>bezskuteczne.</w:t>
      </w:r>
    </w:p>
    <w:p w14:paraId="43ED6098" w14:textId="199674C7" w:rsidR="00E177FC" w:rsidRPr="000B0553" w:rsidRDefault="000B0553" w:rsidP="00826C00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>
        <w:t xml:space="preserve">Uznanie </w:t>
      </w:r>
      <w:r w:rsidRPr="000B0553">
        <w:t>Porozumienia z 23 marca 2020 r. za porozumienie, o którym mowa w art. 13 ust. 1 projektu</w:t>
      </w:r>
      <w:r w:rsidR="00862A3E">
        <w:t>,</w:t>
      </w:r>
      <w:r w:rsidRPr="000B0553">
        <w:t xml:space="preserve"> </w:t>
      </w:r>
      <w:r w:rsidR="00E177FC">
        <w:t>wynika z konieczności zapewnienia ciągłości</w:t>
      </w:r>
      <w:r w:rsidRPr="000B0553">
        <w:t xml:space="preserve"> funkcjonowania tej listy ostrzeżeń, na której jest wpisanych </w:t>
      </w:r>
      <w:r w:rsidR="00E177FC">
        <w:t>blisko</w:t>
      </w:r>
      <w:r w:rsidRPr="000B0553">
        <w:t xml:space="preserve"> </w:t>
      </w:r>
      <w:r w:rsidR="00E177FC">
        <w:t>90</w:t>
      </w:r>
      <w:r w:rsidRPr="000B0553">
        <w:t> 000 niebezpiecznych</w:t>
      </w:r>
      <w:r w:rsidR="0022484F">
        <w:t xml:space="preserve"> domen internetowych. Przerwa w </w:t>
      </w:r>
      <w:r w:rsidRPr="000B0553">
        <w:t xml:space="preserve">funkcjonowaniu tej listy </w:t>
      </w:r>
      <w:r w:rsidR="001D6984" w:rsidRPr="000B0553">
        <w:t>utrudnił</w:t>
      </w:r>
      <w:r w:rsidR="001D6984">
        <w:t>a</w:t>
      </w:r>
      <w:r w:rsidR="001D6984" w:rsidRPr="000B0553">
        <w:t xml:space="preserve">by </w:t>
      </w:r>
      <w:r w:rsidRPr="000B0553">
        <w:t xml:space="preserve">identyfikację zagrożeń dla użytkowników </w:t>
      </w:r>
      <w:proofErr w:type="spellStart"/>
      <w:r w:rsidRPr="000B0553">
        <w:t>inte</w:t>
      </w:r>
      <w:r w:rsidR="0022484F">
        <w:t>rnetu</w:t>
      </w:r>
      <w:proofErr w:type="spellEnd"/>
      <w:r w:rsidR="0022484F">
        <w:t>, co </w:t>
      </w:r>
      <w:r w:rsidRPr="000B0553">
        <w:t xml:space="preserve">byłoby bardzo niekorzystne. Poza tym lista ta jest już ugruntowana w świadomości osób zajmujących się </w:t>
      </w:r>
      <w:proofErr w:type="spellStart"/>
      <w:r w:rsidRPr="000B0553">
        <w:t>cyberbezpieczeństwem</w:t>
      </w:r>
      <w:proofErr w:type="spellEnd"/>
      <w:r w:rsidRPr="000B0553">
        <w:t>.</w:t>
      </w:r>
      <w:r w:rsidR="001405B2">
        <w:t xml:space="preserve"> </w:t>
      </w:r>
      <w:r w:rsidR="00E177FC">
        <w:t xml:space="preserve">Za utrzymaniem w mocy </w:t>
      </w:r>
      <w:r w:rsidR="00E177FC" w:rsidRPr="00E177FC">
        <w:t>Porozumienia z 23 marca 2020 r.</w:t>
      </w:r>
      <w:r w:rsidR="00E177FC">
        <w:t xml:space="preserve"> opowiadają się </w:t>
      </w:r>
      <w:r w:rsidR="0022484F">
        <w:t xml:space="preserve">wszystkie </w:t>
      </w:r>
      <w:r w:rsidR="00E177FC">
        <w:t>strony tego porozumienia</w:t>
      </w:r>
      <w:r w:rsidR="00595213">
        <w:t>,</w:t>
      </w:r>
      <w:r w:rsidR="00B10687">
        <w:t xml:space="preserve"> wskazując na jego</w:t>
      </w:r>
      <w:r w:rsidR="0022484F">
        <w:t xml:space="preserve"> istotny</w:t>
      </w:r>
      <w:r w:rsidR="00B10687">
        <w:t xml:space="preserve"> wpływ na </w:t>
      </w:r>
      <w:proofErr w:type="spellStart"/>
      <w:r w:rsidR="00B10687">
        <w:t>cyberbezpieczeństwo</w:t>
      </w:r>
      <w:proofErr w:type="spellEnd"/>
      <w:r w:rsidR="00B10687">
        <w:t xml:space="preserve"> oraz wypracowane metody współpracy. Projektodawca</w:t>
      </w:r>
      <w:r w:rsidR="00595213">
        <w:t>,</w:t>
      </w:r>
      <w:r w:rsidR="00B10687">
        <w:t xml:space="preserve"> doceniając dotychczasowe działania </w:t>
      </w:r>
      <w:r w:rsidR="001D6984">
        <w:t xml:space="preserve">stron </w:t>
      </w:r>
      <w:r w:rsidR="00B10687" w:rsidRPr="00B10687">
        <w:t>Porozumienia z 23 marca 2020 r.</w:t>
      </w:r>
      <w:r w:rsidR="00595213">
        <w:t>,</w:t>
      </w:r>
      <w:r w:rsidR="00B10687">
        <w:t xml:space="preserve"> postanowił </w:t>
      </w:r>
      <w:r w:rsidR="0022484F">
        <w:t xml:space="preserve">wyjść naprzeciw postulatom zgłaszanym przez podmioty publiczne oraz prywatne i </w:t>
      </w:r>
      <w:r w:rsidR="00E35C2F">
        <w:t xml:space="preserve">uwzględnić to porozumienie w </w:t>
      </w:r>
      <w:r w:rsidR="001405B2">
        <w:t>projektowanej ustawie</w:t>
      </w:r>
      <w:r w:rsidR="00E35C2F">
        <w:t xml:space="preserve">. </w:t>
      </w:r>
    </w:p>
    <w:p w14:paraId="049F8303" w14:textId="3C0AADE4" w:rsidR="009527E9" w:rsidRPr="009527E9" w:rsidRDefault="009527E9" w:rsidP="00826C00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 w:rsidRPr="009527E9">
        <w:t>Należy zwrócić uwagę na to, że dotychczasowy stan powodował wątpliwości, która gałąź prawa reguluje porozumienia. Porozumienie można bowiem było odnieść i do umowy cywilnoprawnej i do porozumienia administracyjnoprawnego. Nadmienić należy, że zawarcie porozumienia wywoływało skutek władczy wobec podmiotu w</w:t>
      </w:r>
      <w:r w:rsidR="00AE152F">
        <w:t>pisanego na listę ostrzeżeń, co </w:t>
      </w:r>
      <w:r w:rsidRPr="009527E9">
        <w:t>wskazywałoby na administracyjnoprawny charakter porozumienia. Warto jednak dod</w:t>
      </w:r>
      <w:r w:rsidR="00AE152F">
        <w:t>ać, że </w:t>
      </w:r>
      <w:r w:rsidR="001405B2">
        <w:t>tzw. p</w:t>
      </w:r>
      <w:r w:rsidRPr="009527E9">
        <w:t>orozumienie administracyjnoprawne zdaniem nauki prawa</w:t>
      </w:r>
      <w:r w:rsidRPr="009527E9">
        <w:rPr>
          <w:vertAlign w:val="superscript"/>
        </w:rPr>
        <w:footnoteReference w:id="52"/>
      </w:r>
      <w:r w:rsidRPr="009527E9">
        <w:t xml:space="preserve"> powinno mieć podstawę w przepisie ustawy</w:t>
      </w:r>
      <w:r w:rsidR="001405B2">
        <w:t>,</w:t>
      </w:r>
      <w:r w:rsidRPr="009527E9">
        <w:t xml:space="preserve"> np. normach kompetencyjnych. Natomiast tzw. porozumienia faktyczne</w:t>
      </w:r>
      <w:r w:rsidR="00595213">
        <w:t>,</w:t>
      </w:r>
      <w:r w:rsidRPr="009527E9">
        <w:t xml:space="preserve"> choć wywoływały skutek władczy</w:t>
      </w:r>
      <w:r w:rsidR="00595213">
        <w:t>,</w:t>
      </w:r>
      <w:r w:rsidRPr="009527E9">
        <w:t xml:space="preserve"> nie miały podstawy w przepisach ustaw czy w przepisach kompetencyjnych. </w:t>
      </w:r>
      <w:r w:rsidR="001405B2">
        <w:t>O</w:t>
      </w:r>
      <w:r w:rsidR="008D033D">
        <w:t>mawiany</w:t>
      </w:r>
      <w:r w:rsidRPr="009527E9">
        <w:t xml:space="preserve"> pr</w:t>
      </w:r>
      <w:r w:rsidR="001405B2">
        <w:t xml:space="preserve">zepis jest tak ważny i konieczny, ponieważ </w:t>
      </w:r>
      <w:r w:rsidRPr="009527E9">
        <w:t xml:space="preserve">jednoznacznie przesądza o administracyjnoprawnym charakterze porozumienia. </w:t>
      </w:r>
      <w:r w:rsidR="001405B2">
        <w:t>Brak takiego rozwiązania powodowałby wątpliwość</w:t>
      </w:r>
      <w:r w:rsidRPr="009527E9">
        <w:t xml:space="preserve">, </w:t>
      </w:r>
      <w:r w:rsidR="001405B2">
        <w:t>czy porozumienie lub porozumienia</w:t>
      </w:r>
      <w:r w:rsidR="002F5288">
        <w:t>, które zostały</w:t>
      </w:r>
      <w:r w:rsidRPr="009527E9">
        <w:t xml:space="preserve"> zawarte przed dniem wejścia w życie </w:t>
      </w:r>
      <w:r w:rsidR="002F5288">
        <w:t>omawianej</w:t>
      </w:r>
      <w:r w:rsidRPr="009527E9">
        <w:t xml:space="preserve"> ustawy,</w:t>
      </w:r>
      <w:r w:rsidR="001405B2">
        <w:t xml:space="preserve"> są porozumieniami w rozumieniu ustawy. Z tego względu zasadne jest wprowadzenie</w:t>
      </w:r>
      <w:r w:rsidR="001405B2" w:rsidRPr="009527E9">
        <w:t xml:space="preserve"> przepis</w:t>
      </w:r>
      <w:r w:rsidR="001405B2">
        <w:t>u</w:t>
      </w:r>
      <w:r w:rsidR="001405B2" w:rsidRPr="009527E9">
        <w:t xml:space="preserve"> </w:t>
      </w:r>
      <w:r w:rsidR="00DC6A8F">
        <w:t>dostosowującego</w:t>
      </w:r>
      <w:r w:rsidR="001405B2" w:rsidRPr="009527E9">
        <w:t xml:space="preserve">, </w:t>
      </w:r>
      <w:r w:rsidR="001405B2">
        <w:t>na mocy którego porozumienie</w:t>
      </w:r>
      <w:r w:rsidR="001405B2" w:rsidRPr="009527E9">
        <w:t xml:space="preserve"> faktyczne </w:t>
      </w:r>
      <w:r w:rsidR="001405B2">
        <w:t>może zostać przekształcone w porozumienie</w:t>
      </w:r>
      <w:r w:rsidR="001405B2" w:rsidRPr="009527E9">
        <w:t xml:space="preserve"> prawne</w:t>
      </w:r>
      <w:r w:rsidR="001405B2">
        <w:t xml:space="preserve"> wolą</w:t>
      </w:r>
      <w:r w:rsidR="00AE152F">
        <w:t xml:space="preserve"> jego</w:t>
      </w:r>
      <w:r w:rsidR="001405B2">
        <w:t xml:space="preserve"> stron.</w:t>
      </w:r>
      <w:r w:rsidR="001405B2" w:rsidRPr="009527E9">
        <w:t xml:space="preserve"> </w:t>
      </w:r>
      <w:r w:rsidR="001405B2">
        <w:t xml:space="preserve">Takie rozwiązanie </w:t>
      </w:r>
      <w:r w:rsidR="001405B2" w:rsidRPr="009527E9">
        <w:t xml:space="preserve">zapewni </w:t>
      </w:r>
      <w:r w:rsidR="001405B2">
        <w:t xml:space="preserve">pełną </w:t>
      </w:r>
      <w:r w:rsidR="001405B2" w:rsidRPr="009527E9">
        <w:t>zgodność działania organów</w:t>
      </w:r>
      <w:r w:rsidR="00AE152F">
        <w:t xml:space="preserve"> państwa (i innych podmiotów) z </w:t>
      </w:r>
      <w:r w:rsidR="001405B2" w:rsidRPr="009527E9">
        <w:t>przepisami Konstytucji R</w:t>
      </w:r>
      <w:r w:rsidR="004724B0">
        <w:t>zeczypospolitej Polskiej</w:t>
      </w:r>
      <w:r w:rsidR="001405B2" w:rsidRPr="009527E9">
        <w:t>.</w:t>
      </w:r>
    </w:p>
    <w:p w14:paraId="7671B638" w14:textId="7F1DD7C3" w:rsidR="00886823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3</w:t>
      </w:r>
      <w:r w:rsidR="005E79AB">
        <w:rPr>
          <w:rStyle w:val="Ppogrubienie"/>
        </w:rPr>
        <w:t>3</w:t>
      </w:r>
      <w:r w:rsidR="00595213">
        <w:rPr>
          <w:rStyle w:val="Ppogrubienie"/>
        </w:rPr>
        <w:t>.</w:t>
      </w:r>
    </w:p>
    <w:p w14:paraId="03688207" w14:textId="235A002B" w:rsidR="00886823" w:rsidRPr="009553E2" w:rsidRDefault="00886823" w:rsidP="00826C00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  <w:rPr>
          <w:bCs/>
        </w:rPr>
      </w:pPr>
      <w:r w:rsidRPr="00204440">
        <w:rPr>
          <w:bCs/>
        </w:rPr>
        <w:t>W</w:t>
      </w:r>
      <w:r w:rsidR="00BA662C">
        <w:rPr>
          <w:bCs/>
        </w:rPr>
        <w:t xml:space="preserve"> </w:t>
      </w:r>
      <w:r w:rsidRPr="00204440">
        <w:rPr>
          <w:bCs/>
        </w:rPr>
        <w:t>związku</w:t>
      </w:r>
      <w:r w:rsidR="00BA662C">
        <w:rPr>
          <w:bCs/>
        </w:rPr>
        <w:t xml:space="preserve"> </w:t>
      </w:r>
      <w:r w:rsidR="003C2D86">
        <w:rPr>
          <w:bCs/>
        </w:rPr>
        <w:t>z</w:t>
      </w:r>
      <w:r w:rsidR="00BA662C">
        <w:rPr>
          <w:bCs/>
        </w:rPr>
        <w:t xml:space="preserve"> </w:t>
      </w:r>
      <w:r w:rsidRPr="00E8029C">
        <w:rPr>
          <w:bCs/>
        </w:rPr>
        <w:t>wprowadzeniem</w:t>
      </w:r>
      <w:r w:rsidR="00BA662C">
        <w:rPr>
          <w:bCs/>
        </w:rPr>
        <w:t xml:space="preserve"> </w:t>
      </w:r>
      <w:r w:rsidRPr="00E8029C">
        <w:rPr>
          <w:bCs/>
        </w:rPr>
        <w:t>obowiązków</w:t>
      </w:r>
      <w:r w:rsidR="00BA662C">
        <w:rPr>
          <w:bCs/>
        </w:rPr>
        <w:t xml:space="preserve"> </w:t>
      </w:r>
      <w:r w:rsidRPr="00E8029C">
        <w:rPr>
          <w:bCs/>
        </w:rPr>
        <w:t>dotyczących</w:t>
      </w:r>
      <w:r w:rsidR="00BA662C">
        <w:rPr>
          <w:bCs/>
        </w:rPr>
        <w:t xml:space="preserve"> </w:t>
      </w:r>
      <w:r w:rsidRPr="00E8029C">
        <w:rPr>
          <w:bCs/>
        </w:rPr>
        <w:t>bezpieczeństwa</w:t>
      </w:r>
      <w:r w:rsidR="00BA662C">
        <w:rPr>
          <w:bCs/>
        </w:rPr>
        <w:t xml:space="preserve"> </w:t>
      </w:r>
      <w:r w:rsidRPr="00E8029C">
        <w:rPr>
          <w:bCs/>
        </w:rPr>
        <w:t>poczty</w:t>
      </w:r>
      <w:r w:rsidR="00BA662C">
        <w:rPr>
          <w:bCs/>
        </w:rPr>
        <w:t xml:space="preserve"> </w:t>
      </w:r>
      <w:r w:rsidRPr="00E8029C">
        <w:rPr>
          <w:bCs/>
        </w:rPr>
        <w:t>elektronicznej</w:t>
      </w:r>
      <w:r w:rsidR="00BA662C">
        <w:rPr>
          <w:bCs/>
        </w:rPr>
        <w:t xml:space="preserve"> </w:t>
      </w:r>
      <w:r w:rsidRPr="00E8029C">
        <w:rPr>
          <w:bCs/>
        </w:rPr>
        <w:t>konieczne</w:t>
      </w:r>
      <w:r w:rsidR="00BA662C">
        <w:rPr>
          <w:bCs/>
        </w:rPr>
        <w:t xml:space="preserve"> </w:t>
      </w:r>
      <w:r w:rsidRPr="00E8029C">
        <w:rPr>
          <w:bCs/>
        </w:rPr>
        <w:t>było</w:t>
      </w:r>
      <w:r w:rsidR="00BA662C">
        <w:rPr>
          <w:bCs/>
        </w:rPr>
        <w:t xml:space="preserve"> </w:t>
      </w:r>
      <w:r w:rsidRPr="00E8029C">
        <w:rPr>
          <w:bCs/>
        </w:rPr>
        <w:t>wprowadzenie</w:t>
      </w:r>
      <w:r w:rsidR="00BA662C">
        <w:rPr>
          <w:bCs/>
        </w:rPr>
        <w:t xml:space="preserve"> </w:t>
      </w:r>
      <w:r w:rsidRPr="00E8029C">
        <w:rPr>
          <w:bCs/>
        </w:rPr>
        <w:t>przepisów</w:t>
      </w:r>
      <w:r w:rsidR="00BA662C">
        <w:rPr>
          <w:bCs/>
        </w:rPr>
        <w:t xml:space="preserve"> </w:t>
      </w:r>
      <w:r w:rsidRPr="00E8029C">
        <w:rPr>
          <w:bCs/>
        </w:rPr>
        <w:t>regulujących</w:t>
      </w:r>
      <w:r w:rsidR="00BA662C">
        <w:rPr>
          <w:bCs/>
        </w:rPr>
        <w:t xml:space="preserve"> </w:t>
      </w:r>
      <w:r w:rsidRPr="00E8029C">
        <w:rPr>
          <w:bCs/>
        </w:rPr>
        <w:t>kwestie</w:t>
      </w:r>
      <w:r w:rsidR="00BA662C">
        <w:rPr>
          <w:bCs/>
        </w:rPr>
        <w:t xml:space="preserve"> </w:t>
      </w:r>
      <w:r w:rsidRPr="00E8029C">
        <w:rPr>
          <w:bCs/>
        </w:rPr>
        <w:t>umów,</w:t>
      </w:r>
      <w:r w:rsidR="00BA662C">
        <w:rPr>
          <w:bCs/>
        </w:rPr>
        <w:t xml:space="preserve"> </w:t>
      </w:r>
      <w:r w:rsidRPr="00E8029C">
        <w:rPr>
          <w:bCs/>
        </w:rPr>
        <w:t>które</w:t>
      </w:r>
      <w:r w:rsidR="00BA662C">
        <w:rPr>
          <w:bCs/>
        </w:rPr>
        <w:t xml:space="preserve"> </w:t>
      </w:r>
      <w:r w:rsidRPr="00E8029C">
        <w:rPr>
          <w:bCs/>
        </w:rPr>
        <w:t>podmioty</w:t>
      </w:r>
      <w:r w:rsidR="00BA662C">
        <w:rPr>
          <w:bCs/>
        </w:rPr>
        <w:t xml:space="preserve"> </w:t>
      </w:r>
      <w:r w:rsidRPr="00E8029C">
        <w:rPr>
          <w:bCs/>
        </w:rPr>
        <w:t>publiczne</w:t>
      </w:r>
      <w:r w:rsidR="00BA662C">
        <w:rPr>
          <w:bCs/>
        </w:rPr>
        <w:t xml:space="preserve"> </w:t>
      </w:r>
      <w:r w:rsidRPr="00E8029C">
        <w:rPr>
          <w:bCs/>
        </w:rPr>
        <w:t>już</w:t>
      </w:r>
      <w:r w:rsidR="00BA662C">
        <w:rPr>
          <w:bCs/>
        </w:rPr>
        <w:t xml:space="preserve"> </w:t>
      </w:r>
      <w:r w:rsidRPr="00E8029C">
        <w:rPr>
          <w:bCs/>
        </w:rPr>
        <w:t>zawarły</w:t>
      </w:r>
      <w:r w:rsidR="00BA662C">
        <w:rPr>
          <w:bCs/>
        </w:rPr>
        <w:t xml:space="preserve"> </w:t>
      </w:r>
      <w:r w:rsidRPr="00E8029C">
        <w:rPr>
          <w:bCs/>
        </w:rPr>
        <w:t>ze</w:t>
      </w:r>
      <w:r w:rsidR="00BA662C">
        <w:rPr>
          <w:bCs/>
        </w:rPr>
        <w:t xml:space="preserve"> </w:t>
      </w:r>
      <w:r w:rsidRPr="00E8029C">
        <w:rPr>
          <w:bCs/>
        </w:rPr>
        <w:t>swoimi</w:t>
      </w:r>
      <w:r w:rsidR="00BA662C">
        <w:rPr>
          <w:bCs/>
        </w:rPr>
        <w:t xml:space="preserve"> </w:t>
      </w:r>
      <w:r w:rsidRPr="00E8029C">
        <w:rPr>
          <w:bCs/>
        </w:rPr>
        <w:t>dostawcami.</w:t>
      </w:r>
      <w:r w:rsidR="00BA662C">
        <w:rPr>
          <w:bCs/>
        </w:rPr>
        <w:t xml:space="preserve"> </w:t>
      </w:r>
      <w:r w:rsidRPr="00E8029C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5E79AB" w:rsidRPr="00620C0D">
        <w:t>3</w:t>
      </w:r>
      <w:r w:rsidR="005E79AB">
        <w:t>3</w:t>
      </w:r>
      <w:r w:rsidR="00BA662C">
        <w:t xml:space="preserve"> </w:t>
      </w:r>
      <w:r w:rsidR="00C0239A">
        <w:t xml:space="preserve">projektu </w:t>
      </w:r>
      <w:r w:rsidRPr="00620C0D">
        <w:rPr>
          <w:bCs/>
        </w:rPr>
        <w:t>dostawca</w:t>
      </w:r>
      <w:r w:rsidR="00BA662C">
        <w:rPr>
          <w:bCs/>
        </w:rPr>
        <w:t xml:space="preserve"> </w:t>
      </w:r>
      <w:r w:rsidRPr="00620C0D">
        <w:rPr>
          <w:bCs/>
        </w:rPr>
        <w:t>poczty</w:t>
      </w:r>
      <w:r w:rsidR="00BA662C">
        <w:rPr>
          <w:bCs/>
        </w:rPr>
        <w:t xml:space="preserve"> </w:t>
      </w:r>
      <w:r w:rsidRPr="00620C0D">
        <w:rPr>
          <w:bCs/>
        </w:rPr>
        <w:t>elektronicznej,</w:t>
      </w:r>
      <w:r w:rsidR="00BA662C">
        <w:rPr>
          <w:bCs/>
        </w:rPr>
        <w:t xml:space="preserve"> </w:t>
      </w:r>
      <w:r w:rsidRPr="00620C0D">
        <w:rPr>
          <w:bCs/>
        </w:rPr>
        <w:t>który</w:t>
      </w:r>
      <w:r w:rsidR="00BA662C">
        <w:rPr>
          <w:bCs/>
        </w:rPr>
        <w:t xml:space="preserve"> </w:t>
      </w:r>
      <w:r w:rsidRPr="00620C0D">
        <w:rPr>
          <w:bCs/>
        </w:rPr>
        <w:t>będzie</w:t>
      </w:r>
      <w:r w:rsidR="00BA662C">
        <w:rPr>
          <w:bCs/>
        </w:rPr>
        <w:t xml:space="preserve"> </w:t>
      </w:r>
      <w:r w:rsidRPr="00620C0D">
        <w:rPr>
          <w:bCs/>
        </w:rPr>
        <w:t>świadczył</w:t>
      </w:r>
      <w:r w:rsidR="00BA662C">
        <w:rPr>
          <w:bCs/>
        </w:rPr>
        <w:t xml:space="preserve"> </w:t>
      </w:r>
      <w:r w:rsidRPr="00620C0D">
        <w:rPr>
          <w:bCs/>
        </w:rPr>
        <w:t>pocztę</w:t>
      </w:r>
      <w:r w:rsidR="00BA662C">
        <w:rPr>
          <w:bCs/>
        </w:rPr>
        <w:t xml:space="preserve"> </w:t>
      </w:r>
      <w:r w:rsidRPr="00620C0D">
        <w:rPr>
          <w:bCs/>
        </w:rPr>
        <w:t>elektroniczną</w:t>
      </w:r>
      <w:r w:rsidR="00BA662C">
        <w:rPr>
          <w:bCs/>
        </w:rPr>
        <w:t xml:space="preserve"> </w:t>
      </w:r>
      <w:r w:rsidRPr="00620C0D">
        <w:rPr>
          <w:bCs/>
        </w:rPr>
        <w:t>na</w:t>
      </w:r>
      <w:r w:rsidR="00BA662C">
        <w:rPr>
          <w:bCs/>
        </w:rPr>
        <w:t xml:space="preserve"> </w:t>
      </w:r>
      <w:r w:rsidRPr="00620C0D">
        <w:rPr>
          <w:bCs/>
        </w:rPr>
        <w:t>podstawie</w:t>
      </w:r>
      <w:r w:rsidR="00BA662C">
        <w:rPr>
          <w:bCs/>
        </w:rPr>
        <w:t xml:space="preserve"> </w:t>
      </w:r>
      <w:r w:rsidRPr="00620C0D">
        <w:rPr>
          <w:bCs/>
        </w:rPr>
        <w:t>umowy,</w:t>
      </w:r>
      <w:r w:rsidR="00BA662C">
        <w:rPr>
          <w:bCs/>
        </w:rPr>
        <w:t xml:space="preserve"> </w:t>
      </w:r>
      <w:r w:rsidRPr="00620C0D">
        <w:rPr>
          <w:bCs/>
        </w:rPr>
        <w:t>której</w:t>
      </w:r>
      <w:r w:rsidR="00BA662C">
        <w:rPr>
          <w:bCs/>
        </w:rPr>
        <w:t xml:space="preserve"> </w:t>
      </w:r>
      <w:r w:rsidRPr="00620C0D">
        <w:rPr>
          <w:bCs/>
        </w:rPr>
        <w:t>stroną</w:t>
      </w:r>
      <w:r w:rsidR="00BA662C">
        <w:rPr>
          <w:bCs/>
        </w:rPr>
        <w:t xml:space="preserve"> </w:t>
      </w:r>
      <w:r w:rsidRPr="00620C0D">
        <w:rPr>
          <w:bCs/>
        </w:rPr>
        <w:t>jest</w:t>
      </w:r>
      <w:r w:rsidR="00BA662C">
        <w:rPr>
          <w:bCs/>
        </w:rPr>
        <w:t xml:space="preserve"> </w:t>
      </w:r>
      <w:r w:rsidRPr="00620C0D">
        <w:rPr>
          <w:bCs/>
        </w:rPr>
        <w:t>podmiot</w:t>
      </w:r>
      <w:r w:rsidR="00BA662C">
        <w:rPr>
          <w:bCs/>
        </w:rPr>
        <w:t xml:space="preserve"> </w:t>
      </w:r>
      <w:r w:rsidRPr="00620C0D">
        <w:rPr>
          <w:bCs/>
        </w:rPr>
        <w:t>publiczny,</w:t>
      </w:r>
      <w:r w:rsidR="00BA662C">
        <w:rPr>
          <w:bCs/>
        </w:rPr>
        <w:t xml:space="preserve"> </w:t>
      </w:r>
      <w:r w:rsidRPr="00620C0D">
        <w:rPr>
          <w:bCs/>
        </w:rPr>
        <w:t>obowiązującej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620C0D">
        <w:rPr>
          <w:bCs/>
        </w:rPr>
        <w:t>dniu</w:t>
      </w:r>
      <w:r w:rsidR="00BA662C">
        <w:rPr>
          <w:bCs/>
        </w:rPr>
        <w:t xml:space="preserve"> </w:t>
      </w:r>
      <w:r w:rsidRPr="00620C0D">
        <w:rPr>
          <w:bCs/>
        </w:rPr>
        <w:t>wejścia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620C0D">
        <w:rPr>
          <w:bCs/>
        </w:rPr>
        <w:t>życie</w:t>
      </w:r>
      <w:r w:rsidR="00BA662C">
        <w:rPr>
          <w:bCs/>
        </w:rPr>
        <w:t xml:space="preserve"> </w:t>
      </w:r>
      <w:r w:rsidRPr="00620C0D">
        <w:rPr>
          <w:bCs/>
        </w:rPr>
        <w:t>ustawy,</w:t>
      </w:r>
      <w:r w:rsidR="00BA662C">
        <w:rPr>
          <w:bCs/>
        </w:rPr>
        <w:t xml:space="preserve"> </w:t>
      </w:r>
      <w:r w:rsidRPr="00620C0D">
        <w:rPr>
          <w:bCs/>
        </w:rPr>
        <w:t>będzie</w:t>
      </w:r>
      <w:r w:rsidR="00BA662C">
        <w:rPr>
          <w:bCs/>
        </w:rPr>
        <w:t xml:space="preserve"> </w:t>
      </w:r>
      <w:r w:rsidRPr="00620C0D">
        <w:rPr>
          <w:bCs/>
        </w:rPr>
        <w:t>obowiązany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620C0D">
        <w:rPr>
          <w:bCs/>
        </w:rPr>
        <w:t>terminie</w:t>
      </w:r>
      <w:r w:rsidR="00BA662C">
        <w:rPr>
          <w:bCs/>
        </w:rPr>
        <w:t xml:space="preserve"> </w:t>
      </w:r>
      <w:r w:rsidR="001E1362" w:rsidRPr="00620C0D">
        <w:rPr>
          <w:bCs/>
        </w:rPr>
        <w:t>3</w:t>
      </w:r>
      <w:r w:rsidR="00BA662C">
        <w:rPr>
          <w:bCs/>
        </w:rPr>
        <w:t xml:space="preserve"> </w:t>
      </w:r>
      <w:r w:rsidRPr="00620C0D">
        <w:rPr>
          <w:bCs/>
        </w:rPr>
        <w:t>miesięcy</w:t>
      </w:r>
      <w:r w:rsidR="00BA662C">
        <w:rPr>
          <w:bCs/>
        </w:rPr>
        <w:t xml:space="preserve"> </w:t>
      </w:r>
      <w:r w:rsidRPr="00620C0D">
        <w:rPr>
          <w:bCs/>
        </w:rPr>
        <w:t>od</w:t>
      </w:r>
      <w:r w:rsidR="00BA662C">
        <w:rPr>
          <w:bCs/>
        </w:rPr>
        <w:t xml:space="preserve"> </w:t>
      </w:r>
      <w:r w:rsidRPr="00620C0D">
        <w:rPr>
          <w:bCs/>
        </w:rPr>
        <w:t>dnia</w:t>
      </w:r>
      <w:r w:rsidR="00BA662C">
        <w:rPr>
          <w:bCs/>
        </w:rPr>
        <w:t xml:space="preserve"> </w:t>
      </w:r>
      <w:r w:rsidRPr="00620C0D">
        <w:rPr>
          <w:bCs/>
        </w:rPr>
        <w:t>wejścia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620C0D">
        <w:rPr>
          <w:bCs/>
        </w:rPr>
        <w:t>życie</w:t>
      </w:r>
      <w:r w:rsidR="00BA662C">
        <w:rPr>
          <w:bCs/>
        </w:rPr>
        <w:t xml:space="preserve"> </w:t>
      </w:r>
      <w:r w:rsidRPr="00620C0D">
        <w:rPr>
          <w:bCs/>
        </w:rPr>
        <w:t>ustawy</w:t>
      </w:r>
      <w:r w:rsidR="00BA662C">
        <w:rPr>
          <w:bCs/>
        </w:rPr>
        <w:t xml:space="preserve"> </w:t>
      </w:r>
      <w:r w:rsidRPr="00620C0D">
        <w:rPr>
          <w:bCs/>
        </w:rPr>
        <w:t>do</w:t>
      </w:r>
      <w:r w:rsidR="00BA662C">
        <w:rPr>
          <w:bCs/>
        </w:rPr>
        <w:t xml:space="preserve"> </w:t>
      </w:r>
      <w:r w:rsidRPr="00620C0D">
        <w:rPr>
          <w:bCs/>
        </w:rPr>
        <w:t>spełnienia</w:t>
      </w:r>
      <w:r w:rsidR="00BA662C">
        <w:rPr>
          <w:bCs/>
        </w:rPr>
        <w:t xml:space="preserve"> </w:t>
      </w:r>
      <w:r w:rsidRPr="00620C0D">
        <w:rPr>
          <w:bCs/>
        </w:rPr>
        <w:t>wymagań,</w:t>
      </w:r>
      <w:r w:rsidR="00BA662C">
        <w:rPr>
          <w:bCs/>
        </w:rPr>
        <w:t xml:space="preserve"> </w:t>
      </w:r>
      <w:r w:rsidR="003C2D86">
        <w:rPr>
          <w:bCs/>
        </w:rPr>
        <w:t>o</w:t>
      </w:r>
      <w:r w:rsidR="00BA662C">
        <w:rPr>
          <w:bCs/>
        </w:rPr>
        <w:t xml:space="preserve"> </w:t>
      </w:r>
      <w:r w:rsidRPr="00FF0665">
        <w:rPr>
          <w:bCs/>
        </w:rPr>
        <w:t>których</w:t>
      </w:r>
      <w:r w:rsidR="00BA662C">
        <w:rPr>
          <w:bCs/>
        </w:rPr>
        <w:t xml:space="preserve"> </w:t>
      </w:r>
      <w:r w:rsidRPr="00FF0665">
        <w:rPr>
          <w:bCs/>
        </w:rPr>
        <w:t>mowa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="00FA54A7">
        <w:rPr>
          <w:bCs/>
        </w:rPr>
        <w:t>art.</w:t>
      </w:r>
      <w:r w:rsidR="00BA662C">
        <w:rPr>
          <w:bCs/>
        </w:rPr>
        <w:t xml:space="preserve"> </w:t>
      </w:r>
      <w:r w:rsidRPr="00FF0665">
        <w:rPr>
          <w:bCs/>
        </w:rPr>
        <w:t>1</w:t>
      </w:r>
      <w:r w:rsidR="00FA54A7" w:rsidRPr="00FF0665">
        <w:rPr>
          <w:bCs/>
        </w:rPr>
        <w:t>7</w:t>
      </w:r>
      <w:r w:rsidR="00BA662C">
        <w:rPr>
          <w:bCs/>
        </w:rPr>
        <w:t xml:space="preserve"> </w:t>
      </w:r>
      <w:r w:rsidR="00FA54A7">
        <w:rPr>
          <w:bCs/>
        </w:rPr>
        <w:t>ust.</w:t>
      </w:r>
      <w:r w:rsidR="00BA662C">
        <w:rPr>
          <w:bCs/>
        </w:rPr>
        <w:t xml:space="preserve"> </w:t>
      </w:r>
      <w:r w:rsidRPr="00FF0665">
        <w:rPr>
          <w:bCs/>
        </w:rPr>
        <w:t>1</w:t>
      </w:r>
      <w:r w:rsidR="00C0239A">
        <w:rPr>
          <w:bCs/>
        </w:rPr>
        <w:t xml:space="preserve"> projektu</w:t>
      </w:r>
      <w:r w:rsidRPr="00FF0665">
        <w:rPr>
          <w:bCs/>
        </w:rPr>
        <w:t>,</w:t>
      </w:r>
      <w:r w:rsidR="00BA662C">
        <w:rPr>
          <w:bCs/>
        </w:rPr>
        <w:t xml:space="preserve"> </w:t>
      </w:r>
      <w:r w:rsidRPr="00FF0665">
        <w:rPr>
          <w:bCs/>
        </w:rPr>
        <w:t>czyli</w:t>
      </w:r>
      <w:r w:rsidR="00BA662C">
        <w:rPr>
          <w:bCs/>
        </w:rPr>
        <w:t xml:space="preserve"> </w:t>
      </w:r>
      <w:r w:rsidRPr="00FF0665">
        <w:rPr>
          <w:bCs/>
        </w:rPr>
        <w:t>wdrożenia</w:t>
      </w:r>
      <w:r w:rsidR="00BA662C">
        <w:rPr>
          <w:bCs/>
        </w:rPr>
        <w:t xml:space="preserve"> </w:t>
      </w:r>
      <w:r w:rsidRPr="00FF0665">
        <w:rPr>
          <w:bCs/>
        </w:rPr>
        <w:t>mechanizmów</w:t>
      </w:r>
      <w:r w:rsidR="00BA662C">
        <w:rPr>
          <w:bCs/>
        </w:rPr>
        <w:t xml:space="preserve"> </w:t>
      </w:r>
      <w:r w:rsidRPr="00FF0665">
        <w:rPr>
          <w:bCs/>
        </w:rPr>
        <w:t>SPF/DKIM/DMARC.</w:t>
      </w:r>
      <w:r w:rsidR="00BA662C">
        <w:rPr>
          <w:bCs/>
        </w:rPr>
        <w:t xml:space="preserve"> </w:t>
      </w:r>
      <w:r w:rsidR="001E1362" w:rsidRPr="00FF0665">
        <w:rPr>
          <w:bCs/>
        </w:rPr>
        <w:t>W</w:t>
      </w:r>
      <w:r w:rsidR="00BA662C">
        <w:rPr>
          <w:bCs/>
        </w:rPr>
        <w:t xml:space="preserve"> </w:t>
      </w:r>
      <w:r w:rsidRPr="008D716E">
        <w:rPr>
          <w:bCs/>
        </w:rPr>
        <w:t>przypadku</w:t>
      </w:r>
      <w:r w:rsidR="00BA662C">
        <w:rPr>
          <w:bCs/>
        </w:rPr>
        <w:t xml:space="preserve"> </w:t>
      </w:r>
      <w:r w:rsidRPr="008D716E">
        <w:rPr>
          <w:bCs/>
        </w:rPr>
        <w:t>niespełnienia</w:t>
      </w:r>
      <w:r w:rsidR="00BA662C">
        <w:rPr>
          <w:bCs/>
        </w:rPr>
        <w:t xml:space="preserve"> </w:t>
      </w:r>
      <w:r w:rsidRPr="008D716E">
        <w:rPr>
          <w:bCs/>
        </w:rPr>
        <w:t>tych</w:t>
      </w:r>
      <w:r w:rsidR="00BA662C">
        <w:rPr>
          <w:bCs/>
        </w:rPr>
        <w:t xml:space="preserve"> </w:t>
      </w:r>
      <w:r w:rsidRPr="008D716E">
        <w:rPr>
          <w:bCs/>
        </w:rPr>
        <w:t>wymagań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Pr="009553E2">
        <w:rPr>
          <w:bCs/>
        </w:rPr>
        <w:t>tym</w:t>
      </w:r>
      <w:r w:rsidR="00BA662C">
        <w:rPr>
          <w:bCs/>
        </w:rPr>
        <w:t xml:space="preserve"> </w:t>
      </w:r>
      <w:r w:rsidRPr="009553E2">
        <w:rPr>
          <w:bCs/>
        </w:rPr>
        <w:t>terminie</w:t>
      </w:r>
      <w:r w:rsidR="00BA662C">
        <w:rPr>
          <w:bCs/>
        </w:rPr>
        <w:t xml:space="preserve"> </w:t>
      </w:r>
      <w:r w:rsidRPr="009553E2">
        <w:rPr>
          <w:bCs/>
        </w:rPr>
        <w:t>umowa</w:t>
      </w:r>
      <w:r w:rsidR="00BA662C">
        <w:rPr>
          <w:bCs/>
        </w:rPr>
        <w:t xml:space="preserve"> </w:t>
      </w:r>
      <w:r w:rsidRPr="009553E2">
        <w:rPr>
          <w:bCs/>
        </w:rPr>
        <w:t>ulegnie</w:t>
      </w:r>
      <w:r w:rsidR="00BA662C">
        <w:rPr>
          <w:bCs/>
        </w:rPr>
        <w:t xml:space="preserve"> </w:t>
      </w:r>
      <w:r w:rsidRPr="009553E2">
        <w:rPr>
          <w:bCs/>
        </w:rPr>
        <w:t>rozwiązaniu.</w:t>
      </w:r>
      <w:r w:rsidR="00BA662C">
        <w:rPr>
          <w:bCs/>
        </w:rPr>
        <w:t xml:space="preserve"> </w:t>
      </w:r>
    </w:p>
    <w:p w14:paraId="5B50E76F" w14:textId="3837025B" w:rsidR="00886823" w:rsidRPr="00B5522F" w:rsidRDefault="00886823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3</w:t>
      </w:r>
      <w:r w:rsidR="005E79AB">
        <w:rPr>
          <w:rStyle w:val="Ppogrubienie"/>
        </w:rPr>
        <w:t>4</w:t>
      </w:r>
      <w:r w:rsidR="00595213">
        <w:rPr>
          <w:rStyle w:val="Ppogrubienie"/>
        </w:rPr>
        <w:t>.</w:t>
      </w:r>
    </w:p>
    <w:p w14:paraId="49CB8390" w14:textId="00BDD521" w:rsidR="00AC425A" w:rsidRPr="00E8029C" w:rsidRDefault="00AC425A" w:rsidP="00826C00">
      <w:pPr>
        <w:pStyle w:val="NormalnyWeb"/>
        <w:keepNext/>
        <w:shd w:val="clear" w:color="auto" w:fill="FFFFFF"/>
        <w:spacing w:before="120" w:beforeAutospacing="0" w:after="0" w:afterAutospacing="0" w:line="360" w:lineRule="auto"/>
        <w:jc w:val="both"/>
      </w:pPr>
      <w:r w:rsidRPr="00204440">
        <w:t>Zgodnie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C0239A">
        <w:t xml:space="preserve">projektowanym </w:t>
      </w:r>
      <w:r w:rsidR="00FA54A7">
        <w:t>art.</w:t>
      </w:r>
      <w:r w:rsidR="00BA662C">
        <w:t xml:space="preserve"> </w:t>
      </w:r>
      <w:r w:rsidRPr="00204440">
        <w:t>3</w:t>
      </w:r>
      <w:r w:rsidR="00FA54A7" w:rsidRPr="00204440">
        <w:t>5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204440">
        <w:t>terminie</w:t>
      </w:r>
      <w:r w:rsidR="00BA662C">
        <w:t xml:space="preserve"> </w:t>
      </w:r>
      <w:r w:rsidR="001E1362" w:rsidRPr="00204440">
        <w:t>6</w:t>
      </w:r>
      <w:r w:rsidR="00BA662C">
        <w:t xml:space="preserve"> </w:t>
      </w:r>
      <w:r w:rsidRPr="00204440">
        <w:t>miesięcy</w:t>
      </w:r>
      <w:r w:rsidR="00BA662C">
        <w:t xml:space="preserve"> </w:t>
      </w:r>
      <w:r w:rsidRPr="00204440">
        <w:t>od</w:t>
      </w:r>
      <w:r w:rsidR="00BA662C">
        <w:t xml:space="preserve"> </w:t>
      </w:r>
      <w:r w:rsidRPr="00204440">
        <w:t>wejścia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204440">
        <w:t>życie</w:t>
      </w:r>
      <w:r w:rsidR="00BA662C">
        <w:t xml:space="preserve"> </w:t>
      </w:r>
      <w:r w:rsidRPr="00204440">
        <w:t>ustawy</w:t>
      </w:r>
      <w:r w:rsidR="00BA662C">
        <w:t xml:space="preserve"> </w:t>
      </w:r>
      <w:r w:rsidRPr="00204440">
        <w:t>dostawca</w:t>
      </w:r>
      <w:r w:rsidR="00BA662C">
        <w:t xml:space="preserve"> </w:t>
      </w:r>
      <w:r w:rsidRPr="00204440">
        <w:t>poczty</w:t>
      </w:r>
      <w:r w:rsidR="00BA662C">
        <w:t xml:space="preserve"> </w:t>
      </w:r>
      <w:r w:rsidRPr="00204440">
        <w:t>elektronicznej,</w:t>
      </w:r>
      <w:r w:rsidR="00BA662C">
        <w:t xml:space="preserve"> </w:t>
      </w:r>
      <w:r w:rsidRPr="00204440">
        <w:t>który</w:t>
      </w:r>
      <w:r w:rsidR="00BA662C">
        <w:t xml:space="preserve"> </w:t>
      </w:r>
      <w:r w:rsidRPr="00204440">
        <w:t>zawarł</w:t>
      </w:r>
      <w:r w:rsidR="00BA662C">
        <w:t xml:space="preserve"> </w:t>
      </w:r>
      <w:r w:rsidRPr="00204440">
        <w:t>umowę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204440">
        <w:t>podmiotem</w:t>
      </w:r>
      <w:r w:rsidR="00BA662C">
        <w:t xml:space="preserve"> </w:t>
      </w:r>
      <w:r w:rsidRPr="00204440">
        <w:t>publicznym</w:t>
      </w:r>
      <w:r w:rsidR="00BA662C">
        <w:t xml:space="preserve"> </w:t>
      </w:r>
      <w:r w:rsidRPr="00204440">
        <w:t>na</w:t>
      </w:r>
      <w:r w:rsidR="00BA662C">
        <w:t xml:space="preserve"> </w:t>
      </w:r>
      <w:r w:rsidRPr="00204440">
        <w:t>świadczenie</w:t>
      </w:r>
      <w:r w:rsidR="00BA662C">
        <w:t xml:space="preserve"> </w:t>
      </w:r>
      <w:r w:rsidRPr="00204440">
        <w:t>poczty</w:t>
      </w:r>
      <w:r w:rsidR="00BA662C">
        <w:t xml:space="preserve"> </w:t>
      </w:r>
      <w:r w:rsidRPr="00204440">
        <w:t>elektronicznej,</w:t>
      </w:r>
      <w:r w:rsidR="00BA662C">
        <w:t xml:space="preserve"> </w:t>
      </w:r>
      <w:r w:rsidRPr="00204440">
        <w:t>przedstawi</w:t>
      </w:r>
      <w:r w:rsidR="00BA662C">
        <w:t xml:space="preserve"> </w:t>
      </w:r>
      <w:r w:rsidRPr="00204440">
        <w:t>ofertę</w:t>
      </w:r>
      <w:r w:rsidR="00BA662C">
        <w:t xml:space="preserve"> </w:t>
      </w:r>
      <w:r w:rsidRPr="00204440">
        <w:t>poczty</w:t>
      </w:r>
      <w:r w:rsidR="00BA662C">
        <w:t xml:space="preserve"> </w:t>
      </w:r>
      <w:r w:rsidRPr="00204440">
        <w:t>elektronicznej</w:t>
      </w:r>
      <w:r w:rsidR="00BA662C">
        <w:t xml:space="preserve"> </w:t>
      </w:r>
      <w:r w:rsidRPr="00204440">
        <w:t>umożliwiającej</w:t>
      </w:r>
      <w:r w:rsidR="00BA662C">
        <w:t xml:space="preserve"> </w:t>
      </w:r>
      <w:r w:rsidRPr="00204440">
        <w:t>stosowanie</w:t>
      </w:r>
      <w:r w:rsidR="00BA662C">
        <w:t xml:space="preserve"> </w:t>
      </w:r>
      <w:r w:rsidRPr="00204440">
        <w:t>metod</w:t>
      </w:r>
      <w:r w:rsidR="00BA662C">
        <w:t xml:space="preserve"> </w:t>
      </w:r>
      <w:r w:rsidRPr="00204440">
        <w:t>uwierzytelniania</w:t>
      </w:r>
      <w:r w:rsidR="00BA662C">
        <w:t xml:space="preserve"> </w:t>
      </w:r>
      <w:r w:rsidRPr="00204440">
        <w:t>wieloskładnikowego,</w:t>
      </w:r>
      <w:r w:rsidR="00BA662C">
        <w:t xml:space="preserve"> </w:t>
      </w:r>
      <w:r w:rsidRPr="00204440">
        <w:t>chyba</w:t>
      </w:r>
      <w:r w:rsidR="00BA662C">
        <w:t xml:space="preserve"> </w:t>
      </w:r>
      <w:r w:rsidRPr="00204440">
        <w:t>że</w:t>
      </w:r>
      <w:r w:rsidR="00BA662C">
        <w:t xml:space="preserve"> </w:t>
      </w:r>
      <w:r w:rsidR="005E79AB" w:rsidRPr="005E79AB">
        <w:t>świadczona</w:t>
      </w:r>
      <w:r w:rsidR="00BA662C">
        <w:t xml:space="preserve"> </w:t>
      </w:r>
      <w:r w:rsidR="005E79AB" w:rsidRPr="005E79AB">
        <w:t>przez</w:t>
      </w:r>
      <w:r w:rsidR="00BA662C">
        <w:t xml:space="preserve"> </w:t>
      </w:r>
      <w:r w:rsidR="005E79AB" w:rsidRPr="005E79AB">
        <w:t>tego</w:t>
      </w:r>
      <w:r w:rsidR="00BA662C">
        <w:t xml:space="preserve"> </w:t>
      </w:r>
      <w:r w:rsidR="005E79AB" w:rsidRPr="005E79AB">
        <w:t>dostawcę</w:t>
      </w:r>
      <w:r w:rsidR="00BA662C">
        <w:t xml:space="preserve"> </w:t>
      </w:r>
      <w:r w:rsidRPr="00204440">
        <w:t>poczta</w:t>
      </w:r>
      <w:r w:rsidR="00BA662C">
        <w:t xml:space="preserve"> </w:t>
      </w:r>
      <w:r w:rsidRPr="00204440">
        <w:t>elektroniczna</w:t>
      </w:r>
      <w:r w:rsidR="00BA662C">
        <w:t xml:space="preserve"> </w:t>
      </w:r>
      <w:r w:rsidRPr="00204440">
        <w:t>już</w:t>
      </w:r>
      <w:r w:rsidR="00BA662C">
        <w:t xml:space="preserve"> </w:t>
      </w:r>
      <w:r w:rsidRPr="00204440">
        <w:t>umożliwia</w:t>
      </w:r>
      <w:r w:rsidR="00BA662C">
        <w:t xml:space="preserve"> </w:t>
      </w:r>
      <w:r w:rsidRPr="00204440">
        <w:t>stosowanie</w:t>
      </w:r>
      <w:r w:rsidR="00BA662C">
        <w:t xml:space="preserve"> </w:t>
      </w:r>
      <w:r w:rsidRPr="00204440">
        <w:t>tych</w:t>
      </w:r>
      <w:r w:rsidR="00BA662C">
        <w:t xml:space="preserve"> </w:t>
      </w:r>
      <w:r w:rsidRPr="00204440">
        <w:t>metod.</w:t>
      </w:r>
      <w:r w:rsidR="00BA662C">
        <w:t xml:space="preserve"> </w:t>
      </w:r>
    </w:p>
    <w:p w14:paraId="1F82F6EB" w14:textId="58333597" w:rsidR="00607E83" w:rsidRPr="00B5522F" w:rsidRDefault="00AC425A" w:rsidP="0009389E">
      <w:pPr>
        <w:pStyle w:val="NormalnyWeb"/>
        <w:keepNext/>
        <w:shd w:val="clear" w:color="auto" w:fill="FFFFFF"/>
        <w:spacing w:before="240" w:beforeAutospacing="0" w:after="0" w:afterAutospacing="0" w:line="360" w:lineRule="auto"/>
        <w:jc w:val="both"/>
        <w:rPr>
          <w:rStyle w:val="Ppogrubienie"/>
        </w:rPr>
      </w:pPr>
      <w:r w:rsidRPr="00B5522F">
        <w:rPr>
          <w:rStyle w:val="Ppogrubienie"/>
        </w:rPr>
        <w:t>Art.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3</w:t>
      </w:r>
      <w:r w:rsidR="005E79AB">
        <w:rPr>
          <w:rStyle w:val="Ppogrubienie"/>
        </w:rPr>
        <w:t>5</w:t>
      </w:r>
      <w:r w:rsidR="00595213">
        <w:rPr>
          <w:rStyle w:val="Ppogrubienie"/>
        </w:rPr>
        <w:t>.</w:t>
      </w:r>
    </w:p>
    <w:p w14:paraId="7E475369" w14:textId="34A87EA7" w:rsidR="005E79AB" w:rsidRDefault="00886823" w:rsidP="00826C00">
      <w:pPr>
        <w:pStyle w:val="PKTpunkt"/>
        <w:spacing w:before="120"/>
        <w:rPr>
          <w:rStyle w:val="Ppogrubienie"/>
        </w:rPr>
      </w:pPr>
      <w:r w:rsidRPr="00204440">
        <w:t>Ustawa</w:t>
      </w:r>
      <w:r w:rsidR="00BA662C">
        <w:t xml:space="preserve"> </w:t>
      </w:r>
      <w:r w:rsidRPr="00204440">
        <w:t>wejdzie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E8029C">
        <w:t>życie</w:t>
      </w:r>
      <w:r w:rsidR="00BA662C">
        <w:t xml:space="preserve"> </w:t>
      </w:r>
      <w:r w:rsidRPr="00E8029C">
        <w:t>po</w:t>
      </w:r>
      <w:r w:rsidR="00BA662C">
        <w:t xml:space="preserve"> </w:t>
      </w:r>
      <w:r w:rsidRPr="00E8029C">
        <w:t>upływie</w:t>
      </w:r>
      <w:r w:rsidR="00BA662C">
        <w:t xml:space="preserve"> </w:t>
      </w:r>
      <w:r w:rsidRPr="00E8029C">
        <w:t>3</w:t>
      </w:r>
      <w:r w:rsidR="001E1362" w:rsidRPr="008F5BD4">
        <w:t>0</w:t>
      </w:r>
      <w:r w:rsidR="00BA662C">
        <w:t xml:space="preserve"> </w:t>
      </w:r>
      <w:r w:rsidRPr="00620C0D">
        <w:t>dni</w:t>
      </w:r>
      <w:r w:rsidR="00BA662C">
        <w:t xml:space="preserve"> </w:t>
      </w:r>
      <w:r w:rsidRPr="00620C0D">
        <w:t>od</w:t>
      </w:r>
      <w:r w:rsidR="00BA662C">
        <w:t xml:space="preserve"> </w:t>
      </w:r>
      <w:r w:rsidRPr="00620C0D">
        <w:t>dnia</w:t>
      </w:r>
      <w:r w:rsidR="00BA662C">
        <w:t xml:space="preserve"> </w:t>
      </w:r>
      <w:r w:rsidRPr="00620C0D">
        <w:t>ogłoszenia</w:t>
      </w:r>
      <w:r w:rsidR="00595213">
        <w:t>,</w:t>
      </w:r>
      <w:r w:rsidR="00BA662C">
        <w:t xml:space="preserve"> </w:t>
      </w:r>
      <w:r w:rsidR="003C2D86">
        <w:t>z</w:t>
      </w:r>
      <w:r w:rsidR="00BA662C">
        <w:t xml:space="preserve"> </w:t>
      </w:r>
      <w:r w:rsidR="005E79AB">
        <w:t>wyjątkiem</w:t>
      </w:r>
      <w:r w:rsidR="00BA662C">
        <w:t xml:space="preserve"> </w:t>
      </w:r>
    </w:p>
    <w:p w14:paraId="27DCFF5C" w14:textId="0DA6098A" w:rsidR="004342A0" w:rsidRPr="009553E2" w:rsidRDefault="004342A0" w:rsidP="00826C00">
      <w:pPr>
        <w:pStyle w:val="PKTpunkt"/>
        <w:numPr>
          <w:ilvl w:val="0"/>
          <w:numId w:val="118"/>
        </w:numPr>
        <w:spacing w:before="120"/>
        <w:ind w:left="426"/>
      </w:pPr>
      <w:r>
        <w:t>art. 2 pkt 1, 5 i 10, art. 13</w:t>
      </w:r>
      <w:r w:rsidR="00595213">
        <w:t>–</w:t>
      </w:r>
      <w:r>
        <w:t xml:space="preserve">15 oraz art. 32, które </w:t>
      </w:r>
      <w:r w:rsidR="00C0239A">
        <w:t xml:space="preserve">wejdą </w:t>
      </w:r>
      <w:r>
        <w:t>w życie z dniem następującym po dniu ogłoszenia</w:t>
      </w:r>
      <w:r w:rsidR="00595213">
        <w:t>,</w:t>
      </w:r>
    </w:p>
    <w:p w14:paraId="1157CC46" w14:textId="35C8AF9A" w:rsidR="005E79AB" w:rsidRPr="009553E2" w:rsidRDefault="005E79AB" w:rsidP="00826C00">
      <w:pPr>
        <w:pStyle w:val="PKTpunkt"/>
        <w:numPr>
          <w:ilvl w:val="0"/>
          <w:numId w:val="118"/>
        </w:numPr>
        <w:spacing w:before="120"/>
        <w:ind w:left="426"/>
      </w:pPr>
      <w:r>
        <w:t>art.</w:t>
      </w:r>
      <w:r w:rsidR="00BA662C">
        <w:t xml:space="preserve"> </w:t>
      </w:r>
      <w:r w:rsidRPr="009553E2">
        <w:t>20</w:t>
      </w:r>
      <w:r w:rsidR="00BA662C">
        <w:t xml:space="preserve"> </w:t>
      </w:r>
      <w:r>
        <w:t>ust.</w:t>
      </w:r>
      <w:r w:rsidR="00BA662C">
        <w:t xml:space="preserve"> </w:t>
      </w:r>
      <w:r w:rsidRPr="009553E2">
        <w:t>3</w:t>
      </w:r>
      <w:r w:rsidR="00BA662C">
        <w:t xml:space="preserve"> </w:t>
      </w:r>
      <w:r>
        <w:t>pkt</w:t>
      </w:r>
      <w:r w:rsidR="00BA662C">
        <w:t xml:space="preserve"> </w:t>
      </w:r>
      <w:r w:rsidRPr="009553E2">
        <w:t>1,</w:t>
      </w:r>
      <w:r w:rsidR="00BA662C">
        <w:t xml:space="preserve"> </w:t>
      </w:r>
      <w:r>
        <w:t>który</w:t>
      </w:r>
      <w:r w:rsidR="00BA662C">
        <w:t xml:space="preserve"> </w:t>
      </w:r>
      <w:r w:rsidR="00C0239A">
        <w:t xml:space="preserve">wejdzie </w:t>
      </w:r>
      <w:r w:rsidR="003C2D86">
        <w:t>w</w:t>
      </w:r>
      <w:r w:rsidR="00BA662C">
        <w:t xml:space="preserve"> </w:t>
      </w:r>
      <w:r>
        <w:t>życie</w:t>
      </w:r>
      <w:r w:rsidR="00BA662C">
        <w:t xml:space="preserve"> </w:t>
      </w:r>
      <w:r>
        <w:t>po</w:t>
      </w:r>
      <w:r w:rsidR="00BA662C">
        <w:t xml:space="preserve"> </w:t>
      </w:r>
      <w:r w:rsidRPr="009553E2">
        <w:t>upływ</w:t>
      </w:r>
      <w:r>
        <w:t>ie</w:t>
      </w:r>
      <w:r w:rsidR="00BA662C">
        <w:t xml:space="preserve"> </w:t>
      </w:r>
      <w:r w:rsidRPr="009553E2">
        <w:t>6</w:t>
      </w:r>
      <w:r w:rsidR="00BA662C">
        <w:t xml:space="preserve"> </w:t>
      </w:r>
      <w:r w:rsidRPr="009553E2">
        <w:t>miesięcy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wejścia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życie</w:t>
      </w:r>
      <w:r w:rsidR="00BA662C">
        <w:t xml:space="preserve"> </w:t>
      </w:r>
      <w:r w:rsidRPr="009553E2">
        <w:t>ustawy</w:t>
      </w:r>
      <w:r w:rsidR="00595213">
        <w:t>,</w:t>
      </w:r>
    </w:p>
    <w:p w14:paraId="704446E9" w14:textId="2514D1FD" w:rsidR="003902A3" w:rsidRDefault="005E79AB" w:rsidP="00826C00">
      <w:pPr>
        <w:pStyle w:val="PKTpunkt"/>
        <w:numPr>
          <w:ilvl w:val="0"/>
          <w:numId w:val="118"/>
        </w:numPr>
        <w:spacing w:before="120"/>
        <w:ind w:left="426"/>
      </w:pPr>
      <w:r>
        <w:t>art.</w:t>
      </w:r>
      <w:r w:rsidR="00BA662C">
        <w:t xml:space="preserve"> </w:t>
      </w:r>
      <w:r w:rsidRPr="009553E2">
        <w:t>20</w:t>
      </w:r>
      <w:r w:rsidR="00BA662C">
        <w:t xml:space="preserve"> </w:t>
      </w:r>
      <w:r>
        <w:t>ust.</w:t>
      </w:r>
      <w:r w:rsidR="00BA662C">
        <w:t xml:space="preserve"> </w:t>
      </w:r>
      <w:r w:rsidRPr="009553E2">
        <w:t>3</w:t>
      </w:r>
      <w:r w:rsidR="00BA662C">
        <w:t xml:space="preserve"> </w:t>
      </w:r>
      <w:r>
        <w:t>pkt</w:t>
      </w:r>
      <w:r w:rsidR="00BA662C">
        <w:t xml:space="preserve"> </w:t>
      </w:r>
      <w:r w:rsidRPr="009553E2">
        <w:t>2,</w:t>
      </w:r>
      <w:r w:rsidR="00BA662C">
        <w:t xml:space="preserve"> </w:t>
      </w:r>
      <w:r>
        <w:t>który</w:t>
      </w:r>
      <w:r w:rsidR="00BA662C">
        <w:t xml:space="preserve"> </w:t>
      </w:r>
      <w:r w:rsidR="00C0239A">
        <w:t xml:space="preserve">wejdzie </w:t>
      </w:r>
      <w:r w:rsidR="003C2D86">
        <w:t>w</w:t>
      </w:r>
      <w:r w:rsidR="00BA662C">
        <w:t xml:space="preserve"> </w:t>
      </w:r>
      <w:r>
        <w:t>życie</w:t>
      </w:r>
      <w:r w:rsidR="00BA662C">
        <w:t xml:space="preserve"> </w:t>
      </w:r>
      <w:r>
        <w:t>po</w:t>
      </w:r>
      <w:r w:rsidR="00BA662C">
        <w:t xml:space="preserve"> </w:t>
      </w:r>
      <w:r w:rsidRPr="009553E2">
        <w:t>upływ</w:t>
      </w:r>
      <w:r>
        <w:t>ie</w:t>
      </w:r>
      <w:r w:rsidR="00BA662C">
        <w:t xml:space="preserve"> </w:t>
      </w:r>
      <w:r w:rsidRPr="009553E2">
        <w:t>12</w:t>
      </w:r>
      <w:r w:rsidR="00BA662C">
        <w:t xml:space="preserve"> </w:t>
      </w:r>
      <w:r w:rsidRPr="009553E2">
        <w:t>miesięcy</w:t>
      </w:r>
      <w:r w:rsidR="00BA662C">
        <w:t xml:space="preserve"> </w:t>
      </w:r>
      <w:r w:rsidRPr="009553E2">
        <w:t>od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Pr="009553E2">
        <w:t>wejścia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życie</w:t>
      </w:r>
      <w:r w:rsidR="00BA662C">
        <w:t xml:space="preserve"> </w:t>
      </w:r>
      <w:r w:rsidRPr="009553E2">
        <w:t>ustawy</w:t>
      </w:r>
      <w:r w:rsidR="00C0239A">
        <w:t>.</w:t>
      </w:r>
    </w:p>
    <w:p w14:paraId="5B531FED" w14:textId="12205C8A" w:rsidR="00476A90" w:rsidRDefault="008B37EA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>Projektowane p</w:t>
      </w:r>
      <w:r w:rsidR="00476A90" w:rsidRPr="00620C0D">
        <w:t>rzepisy</w:t>
      </w:r>
      <w:r w:rsidR="00BA662C">
        <w:t xml:space="preserve"> </w:t>
      </w:r>
      <w:r w:rsidR="00476A90" w:rsidRPr="00620C0D">
        <w:t>zakładają,</w:t>
      </w:r>
      <w:r w:rsidR="00BA662C">
        <w:t xml:space="preserve"> </w:t>
      </w:r>
      <w:r w:rsidR="00476A90" w:rsidRPr="00620C0D">
        <w:t>że</w:t>
      </w:r>
      <w:r w:rsidR="00BA662C">
        <w:t xml:space="preserve"> </w:t>
      </w:r>
      <w:r w:rsidR="00476A90">
        <w:t>podstawa</w:t>
      </w:r>
      <w:r w:rsidR="00BA662C">
        <w:t xml:space="preserve"> </w:t>
      </w:r>
      <w:r w:rsidR="00476A90">
        <w:t>prawna</w:t>
      </w:r>
      <w:r w:rsidR="00BA662C">
        <w:t xml:space="preserve"> </w:t>
      </w:r>
      <w:r w:rsidR="00476A90">
        <w:t>do</w:t>
      </w:r>
      <w:r w:rsidR="00BA662C">
        <w:t xml:space="preserve"> </w:t>
      </w:r>
      <w:r w:rsidR="00476A90">
        <w:t>nałożenia</w:t>
      </w:r>
      <w:r w:rsidR="00BA662C">
        <w:t xml:space="preserve"> </w:t>
      </w:r>
      <w:r w:rsidR="00476A90" w:rsidRPr="00620C0D">
        <w:t>kary</w:t>
      </w:r>
      <w:r w:rsidR="00BA662C">
        <w:t xml:space="preserve"> </w:t>
      </w:r>
      <w:r w:rsidR="00476A90" w:rsidRPr="00620C0D">
        <w:t>za</w:t>
      </w:r>
      <w:r w:rsidR="00BA662C">
        <w:t xml:space="preserve"> </w:t>
      </w:r>
      <w:r w:rsidR="00476A90" w:rsidRPr="00620C0D">
        <w:t>niewykonanie</w:t>
      </w:r>
      <w:r w:rsidR="00BA662C">
        <w:t xml:space="preserve"> </w:t>
      </w:r>
      <w:r w:rsidR="00476A90" w:rsidRPr="00620C0D">
        <w:t>obowiązku</w:t>
      </w:r>
      <w:r w:rsidR="00BA662C">
        <w:t xml:space="preserve"> </w:t>
      </w:r>
      <w:r w:rsidR="00476A90" w:rsidRPr="00620C0D">
        <w:t>blokowania</w:t>
      </w:r>
      <w:r w:rsidR="00BA662C">
        <w:t xml:space="preserve"> </w:t>
      </w:r>
      <w:r w:rsidR="00476A90" w:rsidRPr="00620C0D">
        <w:t>wiadomości</w:t>
      </w:r>
      <w:r w:rsidR="00BA662C">
        <w:t xml:space="preserve"> </w:t>
      </w:r>
      <w:r w:rsidR="00476A90">
        <w:t>wejdzie</w:t>
      </w:r>
      <w:r w:rsidR="00BA662C">
        <w:t xml:space="preserve"> </w:t>
      </w:r>
      <w:r w:rsidR="003C2D86">
        <w:t>w</w:t>
      </w:r>
      <w:r w:rsidR="00BA662C">
        <w:t xml:space="preserve"> </w:t>
      </w:r>
      <w:r w:rsidR="00476A90">
        <w:t>życie</w:t>
      </w:r>
      <w:r w:rsidR="00BA662C">
        <w:t xml:space="preserve"> </w:t>
      </w:r>
      <w:r w:rsidR="00476A90">
        <w:t>po</w:t>
      </w:r>
      <w:r w:rsidR="00BA662C">
        <w:t xml:space="preserve"> </w:t>
      </w:r>
      <w:r w:rsidR="00476A90" w:rsidRPr="00620C0D">
        <w:t>upływie</w:t>
      </w:r>
      <w:r w:rsidR="00BA662C">
        <w:t xml:space="preserve"> </w:t>
      </w:r>
      <w:r w:rsidR="00476A90" w:rsidRPr="00620C0D">
        <w:t>6</w:t>
      </w:r>
      <w:r w:rsidR="00BA662C">
        <w:t xml:space="preserve"> </w:t>
      </w:r>
      <w:r w:rsidR="00476A90" w:rsidRPr="00620C0D">
        <w:t>miesięcy</w:t>
      </w:r>
      <w:r w:rsidR="00BA662C">
        <w:t xml:space="preserve"> </w:t>
      </w:r>
      <w:r w:rsidR="00476A90" w:rsidRPr="00620C0D">
        <w:rPr>
          <w:bCs/>
        </w:rPr>
        <w:t>od</w:t>
      </w:r>
      <w:r w:rsidR="00BA662C">
        <w:rPr>
          <w:bCs/>
        </w:rPr>
        <w:t xml:space="preserve"> </w:t>
      </w:r>
      <w:r w:rsidR="00476A90" w:rsidRPr="00620C0D">
        <w:rPr>
          <w:bCs/>
        </w:rPr>
        <w:t>dnia</w:t>
      </w:r>
      <w:r w:rsidR="00BA662C">
        <w:rPr>
          <w:bCs/>
        </w:rPr>
        <w:t xml:space="preserve"> </w:t>
      </w:r>
      <w:r w:rsidR="00476A90" w:rsidRPr="00620C0D">
        <w:rPr>
          <w:bCs/>
        </w:rPr>
        <w:t>wejścia</w:t>
      </w:r>
      <w:r w:rsidR="00BA662C">
        <w:rPr>
          <w:bCs/>
        </w:rPr>
        <w:t xml:space="preserve"> </w:t>
      </w:r>
      <w:r w:rsidR="003C2D86">
        <w:rPr>
          <w:bCs/>
        </w:rPr>
        <w:t>w</w:t>
      </w:r>
      <w:r w:rsidR="00BA662C">
        <w:rPr>
          <w:bCs/>
        </w:rPr>
        <w:t xml:space="preserve"> </w:t>
      </w:r>
      <w:r w:rsidR="00476A90" w:rsidRPr="00FF0665">
        <w:rPr>
          <w:bCs/>
        </w:rPr>
        <w:t>życie</w:t>
      </w:r>
      <w:r w:rsidR="00BA662C">
        <w:rPr>
          <w:bCs/>
        </w:rPr>
        <w:t xml:space="preserve"> </w:t>
      </w:r>
      <w:r w:rsidR="00476A90" w:rsidRPr="00FF0665">
        <w:rPr>
          <w:bCs/>
        </w:rPr>
        <w:t>ustawy,</w:t>
      </w:r>
      <w:r w:rsidR="00BA662C">
        <w:rPr>
          <w:bCs/>
        </w:rPr>
        <w:t xml:space="preserve"> </w:t>
      </w:r>
      <w:r w:rsidR="00476A90" w:rsidRPr="00FF0665">
        <w:rPr>
          <w:bCs/>
        </w:rPr>
        <w:t>a</w:t>
      </w:r>
      <w:r w:rsidR="00BA662C">
        <w:rPr>
          <w:bCs/>
        </w:rPr>
        <w:t xml:space="preserve"> </w:t>
      </w:r>
      <w:r w:rsidR="00476A90" w:rsidRPr="00FF0665">
        <w:rPr>
          <w:bCs/>
        </w:rPr>
        <w:t>za</w:t>
      </w:r>
      <w:r w:rsidR="00BA662C">
        <w:rPr>
          <w:bCs/>
        </w:rPr>
        <w:t xml:space="preserve"> </w:t>
      </w:r>
      <w:r w:rsidR="00476A90" w:rsidRPr="00FF0665">
        <w:rPr>
          <w:bCs/>
        </w:rPr>
        <w:t>niewykonywanie</w:t>
      </w:r>
      <w:r w:rsidR="00BA662C">
        <w:rPr>
          <w:bCs/>
        </w:rPr>
        <w:t xml:space="preserve"> </w:t>
      </w:r>
      <w:r w:rsidR="00476A90" w:rsidRPr="00FF0665">
        <w:rPr>
          <w:bCs/>
        </w:rPr>
        <w:t>obowiązku</w:t>
      </w:r>
      <w:r w:rsidR="00BA662C">
        <w:rPr>
          <w:bCs/>
        </w:rPr>
        <w:t xml:space="preserve"> </w:t>
      </w:r>
      <w:r w:rsidR="00476A90" w:rsidRPr="00FF0665">
        <w:t>blokowania</w:t>
      </w:r>
      <w:r w:rsidR="00BA662C">
        <w:t xml:space="preserve"> </w:t>
      </w:r>
      <w:r w:rsidR="00476A90" w:rsidRPr="00FF0665">
        <w:t>połączeń</w:t>
      </w:r>
      <w:r w:rsidR="00BA662C">
        <w:t xml:space="preserve"> </w:t>
      </w:r>
      <w:r w:rsidR="00476A90" w:rsidRPr="00FF0665">
        <w:t>głosowych</w:t>
      </w:r>
      <w:r w:rsidR="00BA662C">
        <w:t xml:space="preserve"> </w:t>
      </w:r>
      <w:r w:rsidR="00476A90" w:rsidRPr="00FF0665">
        <w:t>albo</w:t>
      </w:r>
      <w:r w:rsidR="00BA662C">
        <w:t xml:space="preserve"> </w:t>
      </w:r>
      <w:r w:rsidR="00476A90" w:rsidRPr="00FF0665">
        <w:t>ukrywania</w:t>
      </w:r>
      <w:r w:rsidR="00BA662C">
        <w:t xml:space="preserve"> </w:t>
      </w:r>
      <w:r w:rsidR="00476A90" w:rsidRPr="00FF0665">
        <w:t>identyfikacji</w:t>
      </w:r>
      <w:r w:rsidR="00BA662C">
        <w:t xml:space="preserve"> </w:t>
      </w:r>
      <w:r w:rsidR="00476A90" w:rsidRPr="00FF0665">
        <w:t>numeru</w:t>
      </w:r>
      <w:r w:rsidR="00BA662C">
        <w:t xml:space="preserve"> </w:t>
      </w:r>
      <w:r w:rsidR="00476A90" w:rsidRPr="00FF0665">
        <w:t>wywołującego</w:t>
      </w:r>
      <w:r w:rsidR="00BA662C">
        <w:t xml:space="preserve"> </w:t>
      </w:r>
      <w:r w:rsidR="00476A90" w:rsidRPr="00FF0665">
        <w:t>dla</w:t>
      </w:r>
      <w:r w:rsidR="00BA662C">
        <w:t xml:space="preserve"> </w:t>
      </w:r>
      <w:r w:rsidR="00476A90" w:rsidRPr="00FF0665">
        <w:t>użytkownika</w:t>
      </w:r>
      <w:r w:rsidR="00BA662C">
        <w:t xml:space="preserve"> </w:t>
      </w:r>
      <w:r w:rsidR="00476A90" w:rsidRPr="00FF0665">
        <w:t>końcowego</w:t>
      </w:r>
      <w:r w:rsidR="00BA662C">
        <w:t xml:space="preserve"> </w:t>
      </w:r>
      <w:r w:rsidR="00476A90" w:rsidRPr="00FF0665">
        <w:t>po</w:t>
      </w:r>
      <w:r w:rsidR="00BA662C">
        <w:t xml:space="preserve"> </w:t>
      </w:r>
      <w:r w:rsidR="00476A90" w:rsidRPr="00FF0665">
        <w:t>upływie</w:t>
      </w:r>
      <w:r w:rsidR="00BA662C">
        <w:t xml:space="preserve"> </w:t>
      </w:r>
      <w:r w:rsidR="00476A90" w:rsidRPr="00FF0665">
        <w:t>12</w:t>
      </w:r>
      <w:r w:rsidR="0021790C">
        <w:t> </w:t>
      </w:r>
      <w:r w:rsidR="00476A90" w:rsidRPr="00FF0665">
        <w:t>miesięcy.</w:t>
      </w:r>
      <w:r w:rsidR="00BA662C">
        <w:t xml:space="preserve"> </w:t>
      </w:r>
      <w:r w:rsidR="00476A90" w:rsidRPr="00FF0665">
        <w:t>Terminy</w:t>
      </w:r>
      <w:r w:rsidR="00BA662C">
        <w:t xml:space="preserve"> </w:t>
      </w:r>
      <w:r w:rsidR="00476A90" w:rsidRPr="00FF0665">
        <w:t>te</w:t>
      </w:r>
      <w:r w:rsidR="00BA662C">
        <w:t xml:space="preserve"> </w:t>
      </w:r>
      <w:r w:rsidR="00476A90" w:rsidRPr="00FF0665">
        <w:t>są</w:t>
      </w:r>
      <w:r w:rsidR="00BA662C">
        <w:t xml:space="preserve"> </w:t>
      </w:r>
      <w:r w:rsidR="00476A90" w:rsidRPr="00FF0665">
        <w:t>skorelowane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476A90" w:rsidRPr="00FF0665">
        <w:t>okresem</w:t>
      </w:r>
      <w:r w:rsidR="009532D2">
        <w:t>,</w:t>
      </w:r>
      <w:r w:rsidR="00BA662C">
        <w:t xml:space="preserve"> </w:t>
      </w:r>
      <w:r w:rsidR="00476A90" w:rsidRPr="00FF0665">
        <w:t>jaki</w:t>
      </w:r>
      <w:r w:rsidR="00BA662C">
        <w:t xml:space="preserve"> </w:t>
      </w:r>
      <w:r w:rsidR="00476A90" w:rsidRPr="00FF0665">
        <w:t>przedsiębiorcy</w:t>
      </w:r>
      <w:r w:rsidR="00BA662C">
        <w:t xml:space="preserve"> </w:t>
      </w:r>
      <w:r w:rsidR="00476A90" w:rsidRPr="00FF0665">
        <w:t>telekomunikacyjni</w:t>
      </w:r>
      <w:r w:rsidR="00BA662C">
        <w:t xml:space="preserve"> </w:t>
      </w:r>
      <w:r w:rsidR="00476A90" w:rsidRPr="00FF0665">
        <w:t>mają</w:t>
      </w:r>
      <w:r w:rsidR="00BA662C">
        <w:t xml:space="preserve"> </w:t>
      </w:r>
      <w:r w:rsidR="00476A90" w:rsidRPr="00FF0665">
        <w:t>na</w:t>
      </w:r>
      <w:r w:rsidR="00BA662C">
        <w:t xml:space="preserve"> </w:t>
      </w:r>
      <w:r w:rsidR="00476A90" w:rsidRPr="00FF0665">
        <w:t>wdrożenie</w:t>
      </w:r>
      <w:r w:rsidR="00BA662C">
        <w:t xml:space="preserve"> </w:t>
      </w:r>
      <w:r w:rsidR="00476A90" w:rsidRPr="00FF0665">
        <w:t>środków</w:t>
      </w:r>
      <w:r w:rsidR="00BA662C">
        <w:t xml:space="preserve"> </w:t>
      </w:r>
      <w:r w:rsidR="00476A90" w:rsidRPr="00FF0665">
        <w:t>organizacyjnych</w:t>
      </w:r>
      <w:r w:rsidR="007452A0" w:rsidRPr="007452A0">
        <w:t xml:space="preserve"> </w:t>
      </w:r>
      <w:r w:rsidR="007452A0">
        <w:t xml:space="preserve">i </w:t>
      </w:r>
      <w:r w:rsidR="007452A0" w:rsidRPr="00FF0665">
        <w:t>technicznych</w:t>
      </w:r>
      <w:r w:rsidR="00476A90" w:rsidRPr="00FF0665">
        <w:t>,</w:t>
      </w:r>
      <w:r w:rsidR="00BA662C">
        <w:t xml:space="preserve"> </w:t>
      </w:r>
      <w:r w:rsidR="00476A90" w:rsidRPr="00FF0665">
        <w:t>które</w:t>
      </w:r>
      <w:r w:rsidR="00BA662C">
        <w:t xml:space="preserve"> </w:t>
      </w:r>
      <w:r w:rsidR="00476A90" w:rsidRPr="00FF0665">
        <w:t>umożliwiają</w:t>
      </w:r>
      <w:r w:rsidR="00BA662C">
        <w:t xml:space="preserve"> </w:t>
      </w:r>
      <w:r w:rsidR="00476A90" w:rsidRPr="00FF0665">
        <w:t>przeciwdziałanie</w:t>
      </w:r>
      <w:r w:rsidR="00BA662C">
        <w:t xml:space="preserve"> </w:t>
      </w:r>
      <w:r w:rsidR="00476A90" w:rsidRPr="00FF0665">
        <w:t>odpowiednio</w:t>
      </w:r>
      <w:r w:rsidR="00BA662C">
        <w:t xml:space="preserve"> </w:t>
      </w:r>
      <w:proofErr w:type="spellStart"/>
      <w:r w:rsidR="00476A90" w:rsidRPr="00FF0665">
        <w:t>smishingowi</w:t>
      </w:r>
      <w:proofErr w:type="spellEnd"/>
      <w:r w:rsidR="00BA662C">
        <w:t xml:space="preserve"> </w:t>
      </w:r>
      <w:r w:rsidR="003C2D86">
        <w:t>i</w:t>
      </w:r>
      <w:r w:rsidR="00BA662C">
        <w:t xml:space="preserve"> </w:t>
      </w:r>
      <w:proofErr w:type="spellStart"/>
      <w:r w:rsidR="00476A90" w:rsidRPr="00FF0665">
        <w:t>spoofingowi</w:t>
      </w:r>
      <w:proofErr w:type="spellEnd"/>
      <w:r w:rsidR="00476A90" w:rsidRPr="00FF0665">
        <w:t>.</w:t>
      </w:r>
      <w:r w:rsidR="00BA662C">
        <w:t xml:space="preserve"> </w:t>
      </w:r>
      <w:r w:rsidR="00476A90" w:rsidRPr="00FF0665">
        <w:t>Wprowadzenie</w:t>
      </w:r>
      <w:r w:rsidR="00BA662C">
        <w:t xml:space="preserve"> </w:t>
      </w:r>
      <w:r w:rsidR="00476A90" w:rsidRPr="00FF0665">
        <w:t>kar</w:t>
      </w:r>
      <w:r w:rsidR="00BA662C">
        <w:t xml:space="preserve"> </w:t>
      </w:r>
      <w:r w:rsidR="00476A90" w:rsidRPr="00FF0665">
        <w:t>za</w:t>
      </w:r>
      <w:r w:rsidR="00BA662C">
        <w:t xml:space="preserve"> </w:t>
      </w:r>
      <w:r w:rsidR="00476A90" w:rsidRPr="00FF0665">
        <w:t>okres</w:t>
      </w:r>
      <w:r w:rsidR="00BA662C">
        <w:t xml:space="preserve"> </w:t>
      </w:r>
      <w:r w:rsidR="00476A90" w:rsidRPr="00FF0665">
        <w:t>poprzedzający</w:t>
      </w:r>
      <w:r w:rsidR="00BA662C">
        <w:t xml:space="preserve"> </w:t>
      </w:r>
      <w:r w:rsidR="00476A90" w:rsidRPr="00FF0665">
        <w:t>wprowadzenie</w:t>
      </w:r>
      <w:r w:rsidR="00BA662C">
        <w:t xml:space="preserve"> </w:t>
      </w:r>
      <w:r w:rsidR="00476A90" w:rsidRPr="00FF0665">
        <w:t>obowiązku</w:t>
      </w:r>
      <w:r w:rsidR="00BA662C">
        <w:t xml:space="preserve"> </w:t>
      </w:r>
      <w:r w:rsidR="00476A90" w:rsidRPr="00FF0665">
        <w:t>byłoby</w:t>
      </w:r>
      <w:r w:rsidR="00BA662C">
        <w:t xml:space="preserve"> </w:t>
      </w:r>
      <w:r w:rsidR="00476A90" w:rsidRPr="00FF0665">
        <w:t>sprzeczne</w:t>
      </w:r>
      <w:r w:rsidR="00BA662C">
        <w:t xml:space="preserve"> </w:t>
      </w:r>
      <w:r w:rsidR="003C2D86">
        <w:t>z</w:t>
      </w:r>
      <w:r w:rsidR="00BA662C">
        <w:t xml:space="preserve"> </w:t>
      </w:r>
      <w:r w:rsidR="00476A90" w:rsidRPr="00FF0665">
        <w:t>zasadą</w:t>
      </w:r>
      <w:r w:rsidR="00BA662C">
        <w:t xml:space="preserve"> </w:t>
      </w:r>
      <w:r w:rsidR="00476A90" w:rsidRPr="00FF0665">
        <w:t>demokratycznego</w:t>
      </w:r>
      <w:r w:rsidR="00BA662C">
        <w:t xml:space="preserve"> </w:t>
      </w:r>
      <w:r w:rsidR="00476A90" w:rsidRPr="00FF0665">
        <w:t>państwa</w:t>
      </w:r>
      <w:r w:rsidR="00BA662C">
        <w:t xml:space="preserve"> </w:t>
      </w:r>
      <w:r w:rsidR="00476A90" w:rsidRPr="00FF0665">
        <w:t>prawnego.</w:t>
      </w:r>
      <w:r w:rsidR="00BA662C">
        <w:t xml:space="preserve"> </w:t>
      </w:r>
    </w:p>
    <w:p w14:paraId="1EFCABA7" w14:textId="23C8DEEF" w:rsidR="003902A3" w:rsidRPr="008D716E" w:rsidRDefault="003902A3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>
        <w:t xml:space="preserve">Proponuje się, aby przepis </w:t>
      </w:r>
      <w:r w:rsidR="009672EA">
        <w:t xml:space="preserve">(art. 32) </w:t>
      </w:r>
      <w:r>
        <w:t>umożliwiający złożenie oświadczenia woli przez strony Porozumienia z 23 marca 2020 r. celem uznania tego porozumienia za porozumienie z art. 13 wszedł w życie dzień po ogłoszeniu ustawy. Dzięki temu rozpocznie się bieg terminu na złożenie ww. oświadczenia woli. W przypadku uzyskania zgody wszystkich stron porozumienia taki model przyspieszy możliwość jego uznania za porozumienie z art. 13.</w:t>
      </w:r>
      <w:r w:rsidR="009672EA">
        <w:t xml:space="preserve"> Łącznie z omawianym przepisem wejdą w życie przepisy dotyczące listy ostrzeżeń</w:t>
      </w:r>
      <w:r w:rsidR="009532D2">
        <w:t>,</w:t>
      </w:r>
      <w:r w:rsidR="00C87BE7">
        <w:t xml:space="preserve"> czyli art.</w:t>
      </w:r>
      <w:r w:rsidR="00826C00">
        <w:t> </w:t>
      </w:r>
      <w:r w:rsidR="00C87BE7">
        <w:t>13, art. 14 oraz art. 15</w:t>
      </w:r>
      <w:r w:rsidR="009532D2">
        <w:t>,</w:t>
      </w:r>
      <w:r w:rsidR="00C87BE7">
        <w:t xml:space="preserve"> a także przepisy zawierające definicje CSIRT NASK, listy ostrzeżeń oraz przedsiębiorcy telekomunikacyjnego</w:t>
      </w:r>
      <w:r w:rsidR="009672EA">
        <w:t>.</w:t>
      </w:r>
    </w:p>
    <w:p w14:paraId="09653FAE" w14:textId="77777777" w:rsidR="00635FF4" w:rsidRPr="00204440" w:rsidRDefault="00635FF4" w:rsidP="00B5522F">
      <w:pPr>
        <w:pStyle w:val="NormalnyWeb"/>
        <w:shd w:val="clear" w:color="auto" w:fill="FFFFFF" w:themeFill="background1"/>
        <w:spacing w:before="0" w:after="160" w:line="360" w:lineRule="auto"/>
        <w:jc w:val="both"/>
      </w:pPr>
      <w:r w:rsidRPr="00B5522F">
        <w:rPr>
          <w:rStyle w:val="Ppogrubienie"/>
        </w:rPr>
        <w:t>Pozostałe</w:t>
      </w:r>
      <w:r w:rsidR="00BA662C">
        <w:rPr>
          <w:rStyle w:val="Ppogrubienie"/>
        </w:rPr>
        <w:t xml:space="preserve"> </w:t>
      </w:r>
      <w:r w:rsidRPr="00B5522F">
        <w:rPr>
          <w:rStyle w:val="Ppogrubienie"/>
        </w:rPr>
        <w:t>informacje</w:t>
      </w:r>
    </w:p>
    <w:p w14:paraId="0C48AD49" w14:textId="77777777" w:rsidR="002E4E75" w:rsidRPr="00E8029C" w:rsidRDefault="002E4E75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04440">
        <w:t>Projekt</w:t>
      </w:r>
      <w:r w:rsidR="00BA662C">
        <w:t xml:space="preserve"> </w:t>
      </w:r>
      <w:r w:rsidRPr="00204440">
        <w:t>nie</w:t>
      </w:r>
      <w:r w:rsidR="00BA662C">
        <w:t xml:space="preserve"> </w:t>
      </w:r>
      <w:r w:rsidRPr="00204440">
        <w:t>jest</w:t>
      </w:r>
      <w:r w:rsidR="00BA662C">
        <w:t xml:space="preserve"> </w:t>
      </w:r>
      <w:r w:rsidRPr="00204440">
        <w:t>sprzeczny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E8029C">
        <w:t>prawem</w:t>
      </w:r>
      <w:r w:rsidR="00BA662C">
        <w:t xml:space="preserve"> </w:t>
      </w:r>
      <w:r w:rsidRPr="00E8029C">
        <w:t>Unii</w:t>
      </w:r>
      <w:r w:rsidR="00BA662C">
        <w:t xml:space="preserve"> </w:t>
      </w:r>
      <w:r w:rsidRPr="00E8029C">
        <w:t>Europejskiej.</w:t>
      </w:r>
      <w:r w:rsidR="00BA662C">
        <w:t xml:space="preserve"> </w:t>
      </w:r>
    </w:p>
    <w:p w14:paraId="5B2C9066" w14:textId="77777777" w:rsidR="002E4E75" w:rsidRPr="00620C0D" w:rsidRDefault="002E4E75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E8029C">
        <w:t>Projektowane</w:t>
      </w:r>
      <w:r w:rsidR="00BA662C">
        <w:t xml:space="preserve"> </w:t>
      </w:r>
      <w:r w:rsidRPr="00E8029C">
        <w:t>przepisy</w:t>
      </w:r>
      <w:r w:rsidR="00BA662C">
        <w:t xml:space="preserve"> </w:t>
      </w:r>
      <w:r w:rsidRPr="00E8029C">
        <w:t>zostały</w:t>
      </w:r>
      <w:r w:rsidR="00BA662C">
        <w:t xml:space="preserve"> </w:t>
      </w:r>
      <w:r w:rsidRPr="00E8029C">
        <w:t>przeanalizowane</w:t>
      </w:r>
      <w:r w:rsidR="00BA662C">
        <w:t xml:space="preserve"> </w:t>
      </w:r>
      <w:r w:rsidRPr="00E8029C">
        <w:t>pod</w:t>
      </w:r>
      <w:r w:rsidR="00BA662C">
        <w:t xml:space="preserve"> </w:t>
      </w:r>
      <w:r w:rsidRPr="00E8029C">
        <w:t>kątem</w:t>
      </w:r>
      <w:r w:rsidR="00BA662C">
        <w:t xml:space="preserve"> </w:t>
      </w:r>
      <w:r w:rsidRPr="00E8029C">
        <w:t>wpływu</w:t>
      </w:r>
      <w:r w:rsidR="00BA662C">
        <w:t xml:space="preserve"> </w:t>
      </w:r>
      <w:r w:rsidRPr="00E8029C">
        <w:t>na</w:t>
      </w:r>
      <w:r w:rsidR="00BA662C">
        <w:t xml:space="preserve"> </w:t>
      </w:r>
      <w:r w:rsidRPr="00E8029C">
        <w:t>małe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20C0D">
        <w:t>średnie</w:t>
      </w:r>
      <w:r w:rsidR="00BA662C">
        <w:t xml:space="preserve"> </w:t>
      </w:r>
      <w:r w:rsidRPr="00620C0D">
        <w:t>przedsiębiorstwa.</w:t>
      </w:r>
      <w:r w:rsidR="00BA662C">
        <w:t xml:space="preserve"> </w:t>
      </w:r>
    </w:p>
    <w:p w14:paraId="57AC92D0" w14:textId="77777777" w:rsidR="002E4E75" w:rsidRPr="00FF0665" w:rsidRDefault="002E4E75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620C0D">
        <w:t>Wpływ</w:t>
      </w:r>
      <w:r w:rsidR="00BA662C">
        <w:t xml:space="preserve"> </w:t>
      </w:r>
      <w:r w:rsidRPr="00620C0D">
        <w:t>projektu</w:t>
      </w:r>
      <w:r w:rsidR="00BA662C">
        <w:t xml:space="preserve"> </w:t>
      </w:r>
      <w:r w:rsidRPr="00620C0D">
        <w:t>ustawy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działalność</w:t>
      </w:r>
      <w:r w:rsidR="00BA662C">
        <w:t xml:space="preserve"> </w:t>
      </w:r>
      <w:r w:rsidRPr="00620C0D">
        <w:t>mikroprzedsiębiorców</w:t>
      </w:r>
      <w:r w:rsidR="00BA662C">
        <w:t xml:space="preserve"> </w:t>
      </w:r>
      <w:r w:rsidRPr="00620C0D">
        <w:t>oraz</w:t>
      </w:r>
      <w:r w:rsidR="00BA662C">
        <w:t xml:space="preserve"> </w:t>
      </w:r>
      <w:r w:rsidRPr="00620C0D">
        <w:t>małych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20C0D">
        <w:t>średnich</w:t>
      </w:r>
      <w:r w:rsidR="00BA662C">
        <w:t xml:space="preserve"> </w:t>
      </w:r>
      <w:r w:rsidRPr="00620C0D">
        <w:t>przedsiębiorców</w:t>
      </w:r>
      <w:r w:rsidR="00BA662C">
        <w:t xml:space="preserve"> </w:t>
      </w:r>
      <w:r w:rsidRPr="00620C0D">
        <w:t>oraz</w:t>
      </w:r>
      <w:r w:rsidR="00BA662C">
        <w:t xml:space="preserve"> </w:t>
      </w:r>
      <w:r w:rsidRPr="00620C0D">
        <w:t>na</w:t>
      </w:r>
      <w:r w:rsidR="00BA662C">
        <w:t xml:space="preserve"> </w:t>
      </w:r>
      <w:r w:rsidRPr="00620C0D">
        <w:t>sytuację</w:t>
      </w:r>
      <w:r w:rsidR="00BA662C">
        <w:t xml:space="preserve"> </w:t>
      </w:r>
      <w:r w:rsidRPr="00620C0D">
        <w:t>ekonomiczną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620C0D">
        <w:t>społeczną</w:t>
      </w:r>
      <w:r w:rsidR="00BA662C">
        <w:t xml:space="preserve"> </w:t>
      </w:r>
      <w:r w:rsidRPr="00620C0D">
        <w:t>rodziny,</w:t>
      </w:r>
      <w:r w:rsidR="00BA662C">
        <w:t xml:space="preserve"> </w:t>
      </w:r>
      <w:r w:rsidRPr="00620C0D">
        <w:t>osób</w:t>
      </w:r>
      <w:r w:rsidR="00BA662C">
        <w:t xml:space="preserve"> </w:t>
      </w:r>
      <w:r w:rsidRPr="00620C0D">
        <w:t>niepełnosprawnych</w:t>
      </w:r>
      <w:r w:rsidR="00BA662C">
        <w:t xml:space="preserve"> </w:t>
      </w:r>
      <w:r w:rsidRPr="00620C0D">
        <w:t>oraz</w:t>
      </w:r>
      <w:r w:rsidR="00BA662C">
        <w:t xml:space="preserve"> </w:t>
      </w:r>
      <w:r w:rsidRPr="00620C0D">
        <w:t>osób</w:t>
      </w:r>
      <w:r w:rsidR="00BA662C">
        <w:t xml:space="preserve"> </w:t>
      </w:r>
      <w:r w:rsidRPr="00620C0D">
        <w:t>starszych</w:t>
      </w:r>
      <w:r w:rsidR="00BA662C">
        <w:t xml:space="preserve"> </w:t>
      </w:r>
      <w:r w:rsidRPr="00620C0D">
        <w:t>został</w:t>
      </w:r>
      <w:r w:rsidR="00BA662C">
        <w:t xml:space="preserve"> </w:t>
      </w:r>
      <w:r w:rsidRPr="00620C0D">
        <w:t>omówiony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FF0665">
        <w:t>ocenie</w:t>
      </w:r>
      <w:r w:rsidR="00BA662C">
        <w:t xml:space="preserve"> </w:t>
      </w:r>
      <w:r w:rsidRPr="00FF0665">
        <w:t>skutków</w:t>
      </w:r>
      <w:r w:rsidR="00BA662C">
        <w:t xml:space="preserve"> </w:t>
      </w:r>
      <w:r w:rsidRPr="00FF0665">
        <w:t>regulacji.</w:t>
      </w:r>
      <w:r w:rsidR="00BA662C">
        <w:t xml:space="preserve"> </w:t>
      </w:r>
    </w:p>
    <w:p w14:paraId="128915C6" w14:textId="365DF4C8" w:rsidR="002E4E75" w:rsidRPr="009553E2" w:rsidRDefault="002E4E75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FF0665">
        <w:t>Projektowana</w:t>
      </w:r>
      <w:r w:rsidR="00BA662C">
        <w:t xml:space="preserve"> </w:t>
      </w:r>
      <w:r w:rsidRPr="00FF0665">
        <w:t>regulacja</w:t>
      </w:r>
      <w:r w:rsidR="00BA662C">
        <w:t xml:space="preserve"> </w:t>
      </w:r>
      <w:r w:rsidRPr="00FF0665">
        <w:t>nie</w:t>
      </w:r>
      <w:r w:rsidR="00BA662C">
        <w:t xml:space="preserve"> </w:t>
      </w:r>
      <w:r w:rsidRPr="00FF0665">
        <w:t>będzie</w:t>
      </w:r>
      <w:r w:rsidR="00BA662C">
        <w:t xml:space="preserve"> </w:t>
      </w:r>
      <w:r w:rsidRPr="00FF0665">
        <w:t>wymagała</w:t>
      </w:r>
      <w:r w:rsidR="00BA662C">
        <w:t xml:space="preserve"> </w:t>
      </w:r>
      <w:r w:rsidRPr="00FF0665">
        <w:t>notyfikacji</w:t>
      </w:r>
      <w:r w:rsidR="00BA662C">
        <w:t xml:space="preserve"> </w:t>
      </w:r>
      <w:r w:rsidRPr="00FF0665">
        <w:t>Komisji</w:t>
      </w:r>
      <w:r w:rsidR="00BA662C">
        <w:t xml:space="preserve"> </w:t>
      </w:r>
      <w:r w:rsidRPr="00FF0665">
        <w:t>Europejskiej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FF0665">
        <w:t>trybie</w:t>
      </w:r>
      <w:r w:rsidR="00BA662C">
        <w:t xml:space="preserve"> </w:t>
      </w:r>
      <w:r w:rsidRPr="00FF0665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FF0665">
        <w:t>dnia</w:t>
      </w:r>
      <w:r w:rsidR="00BA662C">
        <w:t xml:space="preserve"> </w:t>
      </w:r>
      <w:r w:rsidRPr="00FF0665">
        <w:t>3</w:t>
      </w:r>
      <w:r w:rsidR="001E1362" w:rsidRPr="00FF0665">
        <w:t>0</w:t>
      </w:r>
      <w:r w:rsidR="00BA662C">
        <w:t xml:space="preserve"> </w:t>
      </w:r>
      <w:r w:rsidRPr="00FF0665">
        <w:t>kwietnia</w:t>
      </w:r>
      <w:r w:rsidR="00BA662C">
        <w:t xml:space="preserve"> </w:t>
      </w:r>
      <w:r w:rsidRPr="00FF0665">
        <w:t>200</w:t>
      </w:r>
      <w:r w:rsidR="001E1362" w:rsidRPr="00FF0665">
        <w:t>4</w:t>
      </w:r>
      <w:r w:rsidR="00BA662C">
        <w:t xml:space="preserve"> </w:t>
      </w:r>
      <w:r w:rsidRPr="008D716E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postępowaniu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sprawach</w:t>
      </w:r>
      <w:r w:rsidR="00BA662C">
        <w:t xml:space="preserve"> </w:t>
      </w:r>
      <w:r w:rsidRPr="009553E2">
        <w:t>dotyczących</w:t>
      </w:r>
      <w:r w:rsidR="00BA662C">
        <w:t xml:space="preserve"> </w:t>
      </w:r>
      <w:r w:rsidRPr="009553E2">
        <w:t>pomocy</w:t>
      </w:r>
      <w:r w:rsidR="00BA662C">
        <w:t xml:space="preserve"> </w:t>
      </w:r>
      <w:r w:rsidRPr="009553E2">
        <w:t>publicznej</w:t>
      </w:r>
      <w:r w:rsidR="00BA662C">
        <w:t xml:space="preserve"> </w:t>
      </w:r>
      <w:r w:rsidRPr="009553E2">
        <w:t>(</w:t>
      </w:r>
      <w:r w:rsidR="00FA54A7">
        <w:t>Dz.</w:t>
      </w:r>
      <w:r w:rsidR="00826C00">
        <w:t> </w:t>
      </w:r>
      <w:r w:rsidR="00FA54A7">
        <w:t>U.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202</w:t>
      </w:r>
      <w:r w:rsidR="001E1362" w:rsidRPr="009553E2">
        <w:t>1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FA54A7">
        <w:t>poz.</w:t>
      </w:r>
      <w:r w:rsidR="00BA662C">
        <w:t xml:space="preserve"> </w:t>
      </w:r>
      <w:r w:rsidRPr="009553E2">
        <w:t>74</w:t>
      </w:r>
      <w:r w:rsidR="00FA54A7" w:rsidRPr="009553E2">
        <w:t>3</w:t>
      </w:r>
      <w:r w:rsidR="00BA662C">
        <w:t xml:space="preserve"> </w:t>
      </w:r>
      <w:r w:rsidR="00FA54A7">
        <w:t>oraz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202</w:t>
      </w:r>
      <w:r w:rsidR="001E1362" w:rsidRPr="009553E2">
        <w:t>2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FA54A7">
        <w:t>poz.</w:t>
      </w:r>
      <w:r w:rsidR="00BA662C">
        <w:t xml:space="preserve"> </w:t>
      </w:r>
      <w:r w:rsidRPr="009553E2">
        <w:t>807).</w:t>
      </w:r>
      <w:r w:rsidR="00BA662C">
        <w:t xml:space="preserve"> </w:t>
      </w:r>
    </w:p>
    <w:p w14:paraId="30150919" w14:textId="10BC4FDE" w:rsidR="006A0A87" w:rsidRPr="007509B5" w:rsidRDefault="006A0A87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24375B">
        <w:t>Projektowana</w:t>
      </w:r>
      <w:r w:rsidR="00BA662C">
        <w:t xml:space="preserve"> </w:t>
      </w:r>
      <w:r w:rsidRPr="0024375B">
        <w:t>regulacja</w:t>
      </w:r>
      <w:r w:rsidR="00BA662C">
        <w:t xml:space="preserve"> </w:t>
      </w:r>
      <w:r w:rsidRPr="0024375B">
        <w:t>będzie</w:t>
      </w:r>
      <w:r w:rsidR="00BA662C">
        <w:t xml:space="preserve"> </w:t>
      </w:r>
      <w:r w:rsidRPr="0024375B">
        <w:t>poddana</w:t>
      </w:r>
      <w:r w:rsidR="00BA662C">
        <w:t xml:space="preserve"> </w:t>
      </w:r>
      <w:r w:rsidRPr="0024375B">
        <w:t>notyfikacji</w:t>
      </w:r>
      <w:r w:rsidR="00BA662C">
        <w:t xml:space="preserve"> </w:t>
      </w:r>
      <w:r w:rsidRPr="0024375B">
        <w:t>technicznej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24375B">
        <w:t>rozumieniu</w:t>
      </w:r>
      <w:r w:rsidR="00BA662C">
        <w:t xml:space="preserve"> </w:t>
      </w:r>
      <w:r w:rsidRPr="0024375B">
        <w:t>przepisów</w:t>
      </w:r>
      <w:r w:rsidR="00BA662C">
        <w:t xml:space="preserve"> </w:t>
      </w:r>
      <w:r w:rsidRPr="0024375B">
        <w:t>rozporządzenia</w:t>
      </w:r>
      <w:r w:rsidR="00BA662C">
        <w:t xml:space="preserve"> </w:t>
      </w:r>
      <w:r w:rsidRPr="0024375B">
        <w:t>Rady</w:t>
      </w:r>
      <w:r w:rsidR="00BA662C">
        <w:t xml:space="preserve"> </w:t>
      </w:r>
      <w:r w:rsidRPr="0024375B">
        <w:t>Ministrów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24375B">
        <w:t>dnia</w:t>
      </w:r>
      <w:r w:rsidR="00BA662C">
        <w:t xml:space="preserve"> </w:t>
      </w:r>
      <w:r w:rsidRPr="0024375B">
        <w:t>2</w:t>
      </w:r>
      <w:r w:rsidR="001E1362" w:rsidRPr="0024375B">
        <w:t>3</w:t>
      </w:r>
      <w:r w:rsidR="00BA662C">
        <w:t xml:space="preserve"> </w:t>
      </w:r>
      <w:r w:rsidRPr="0024375B">
        <w:t>grudnia</w:t>
      </w:r>
      <w:r w:rsidR="00BA662C">
        <w:t xml:space="preserve"> </w:t>
      </w:r>
      <w:r w:rsidRPr="0024375B">
        <w:t>200</w:t>
      </w:r>
      <w:r w:rsidR="001E1362" w:rsidRPr="0024375B">
        <w:t>2</w:t>
      </w:r>
      <w:r w:rsidR="00BA662C">
        <w:t xml:space="preserve"> </w:t>
      </w:r>
      <w:r w:rsidRPr="0024375B">
        <w:t>r.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24375B">
        <w:t>sprawie</w:t>
      </w:r>
      <w:r w:rsidR="00BA662C">
        <w:t xml:space="preserve"> </w:t>
      </w:r>
      <w:r w:rsidRPr="0024375B">
        <w:t>sposobu</w:t>
      </w:r>
      <w:r w:rsidR="00BA662C">
        <w:t xml:space="preserve"> </w:t>
      </w:r>
      <w:r w:rsidRPr="0024375B">
        <w:t>funkcjonowania</w:t>
      </w:r>
      <w:r w:rsidR="00BA662C">
        <w:t xml:space="preserve"> </w:t>
      </w:r>
      <w:r w:rsidRPr="0024375B">
        <w:t>krajowego</w:t>
      </w:r>
      <w:r w:rsidR="00BA662C">
        <w:t xml:space="preserve"> </w:t>
      </w:r>
      <w:r w:rsidRPr="0024375B">
        <w:t>systemu</w:t>
      </w:r>
      <w:r w:rsidR="00BA662C">
        <w:t xml:space="preserve"> </w:t>
      </w:r>
      <w:r w:rsidRPr="0024375B">
        <w:t>notyfikacji</w:t>
      </w:r>
      <w:r w:rsidR="00BA662C">
        <w:t xml:space="preserve"> </w:t>
      </w:r>
      <w:r w:rsidRPr="0024375B">
        <w:t>norm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24375B">
        <w:t>aktów</w:t>
      </w:r>
      <w:r w:rsidR="00BA662C">
        <w:t xml:space="preserve"> </w:t>
      </w:r>
      <w:r w:rsidRPr="00052D52">
        <w:t>prawnych</w:t>
      </w:r>
      <w:r w:rsidR="00BA662C">
        <w:t xml:space="preserve"> </w:t>
      </w:r>
      <w:r w:rsidR="00052D52" w:rsidRPr="006C2B33">
        <w:t>(Dz.</w:t>
      </w:r>
      <w:r w:rsidR="00BA662C">
        <w:t xml:space="preserve"> </w:t>
      </w:r>
      <w:r w:rsidR="00052D52" w:rsidRPr="006C2B33">
        <w:t>U.</w:t>
      </w:r>
      <w:r w:rsidR="00BA662C">
        <w:t xml:space="preserve"> </w:t>
      </w:r>
      <w:r w:rsidR="00052D52" w:rsidRPr="006C2B33">
        <w:t>poz.</w:t>
      </w:r>
      <w:r w:rsidR="00BA662C">
        <w:t xml:space="preserve"> </w:t>
      </w:r>
      <w:r w:rsidR="00052D52" w:rsidRPr="006C2B33">
        <w:t>2039</w:t>
      </w:r>
      <w:r w:rsidR="00AC57DD">
        <w:t xml:space="preserve"> oraz z 2004 r. poz.</w:t>
      </w:r>
      <w:r w:rsidR="00826C00">
        <w:t> </w:t>
      </w:r>
      <w:r w:rsidR="00AC57DD">
        <w:t>597</w:t>
      </w:r>
      <w:r w:rsidR="00052D52">
        <w:t>)</w:t>
      </w:r>
      <w:r w:rsidRPr="00052D52">
        <w:t>.</w:t>
      </w:r>
    </w:p>
    <w:p w14:paraId="320AD874" w14:textId="72CC969C" w:rsidR="002E4E75" w:rsidRPr="009553E2" w:rsidRDefault="002E4E75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Projekt</w:t>
      </w:r>
      <w:r w:rsidR="00BA662C">
        <w:t xml:space="preserve"> </w:t>
      </w:r>
      <w:r w:rsidRPr="009553E2">
        <w:t>nie</w:t>
      </w:r>
      <w:r w:rsidR="00BA662C">
        <w:t xml:space="preserve"> </w:t>
      </w:r>
      <w:r w:rsidRPr="009553E2">
        <w:t>wymaga</w:t>
      </w:r>
      <w:r w:rsidR="00BA662C">
        <w:t xml:space="preserve"> </w:t>
      </w:r>
      <w:r w:rsidRPr="009553E2">
        <w:t>przedstawienia</w:t>
      </w:r>
      <w:r w:rsidR="00BA662C">
        <w:t xml:space="preserve"> </w:t>
      </w:r>
      <w:r w:rsidRPr="009553E2">
        <w:t>właściwym</w:t>
      </w:r>
      <w:r w:rsidR="00BA662C">
        <w:t xml:space="preserve"> </w:t>
      </w:r>
      <w:r w:rsidRPr="009553E2">
        <w:t>organom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instytucjom</w:t>
      </w:r>
      <w:r w:rsidR="00BA662C">
        <w:t xml:space="preserve"> </w:t>
      </w:r>
      <w:r w:rsidR="003C2D86">
        <w:t>i</w:t>
      </w:r>
      <w:r w:rsidR="00BA662C">
        <w:t xml:space="preserve"> </w:t>
      </w:r>
      <w:r w:rsidRPr="009553E2">
        <w:t>Unii</w:t>
      </w:r>
      <w:r w:rsidR="00BA662C">
        <w:t xml:space="preserve"> </w:t>
      </w:r>
      <w:r w:rsidRPr="009553E2">
        <w:t>Europejskiej,</w:t>
      </w:r>
      <w:r w:rsidR="00BA662C">
        <w:t xml:space="preserve"> </w:t>
      </w:r>
      <w:r w:rsidR="003C2D86">
        <w:t>w</w:t>
      </w:r>
      <w:r w:rsidR="009532D2">
        <w:t> </w:t>
      </w:r>
      <w:r w:rsidRPr="009553E2">
        <w:t>tym</w:t>
      </w:r>
      <w:r w:rsidR="00BA662C">
        <w:t xml:space="preserve"> </w:t>
      </w:r>
      <w:r w:rsidRPr="009553E2">
        <w:t>Europejskiemu</w:t>
      </w:r>
      <w:r w:rsidR="00BA662C">
        <w:t xml:space="preserve"> </w:t>
      </w:r>
      <w:r w:rsidRPr="009553E2">
        <w:t>Bankowi</w:t>
      </w:r>
      <w:r w:rsidR="00BA662C">
        <w:t xml:space="preserve"> </w:t>
      </w:r>
      <w:r w:rsidRPr="009553E2">
        <w:t>Centralnemu,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celu</w:t>
      </w:r>
      <w:r w:rsidR="00BA662C">
        <w:t xml:space="preserve"> </w:t>
      </w:r>
      <w:r w:rsidRPr="009553E2">
        <w:t>uzyskania</w:t>
      </w:r>
      <w:r w:rsidR="00BA662C">
        <w:t xml:space="preserve"> </w:t>
      </w:r>
      <w:r w:rsidRPr="009553E2">
        <w:t>opinii,</w:t>
      </w:r>
      <w:r w:rsidR="00BA662C">
        <w:t xml:space="preserve"> </w:t>
      </w:r>
      <w:r w:rsidRPr="009553E2">
        <w:t>dokonania</w:t>
      </w:r>
      <w:r w:rsidR="00BA662C">
        <w:t xml:space="preserve"> </w:t>
      </w:r>
      <w:r w:rsidRPr="009553E2">
        <w:t>powiadomienia,</w:t>
      </w:r>
      <w:r w:rsidR="00BA662C">
        <w:t xml:space="preserve"> </w:t>
      </w:r>
      <w:r w:rsidRPr="009553E2">
        <w:t>konsultacji</w:t>
      </w:r>
      <w:r w:rsidR="00BA662C">
        <w:t xml:space="preserve"> </w:t>
      </w:r>
      <w:r w:rsidRPr="009553E2">
        <w:t>albo</w:t>
      </w:r>
      <w:r w:rsidR="00BA662C">
        <w:t xml:space="preserve"> </w:t>
      </w:r>
      <w:r w:rsidRPr="009553E2">
        <w:t>uzgodnienia.</w:t>
      </w:r>
      <w:r w:rsidR="00BA662C">
        <w:t xml:space="preserve"> </w:t>
      </w:r>
    </w:p>
    <w:p w14:paraId="239A61DD" w14:textId="54099D2A" w:rsidR="00261A16" w:rsidRPr="009553E2" w:rsidRDefault="002E4E75" w:rsidP="00826C00">
      <w:pPr>
        <w:pStyle w:val="NormalnyWeb"/>
        <w:shd w:val="clear" w:color="auto" w:fill="FFFFFF" w:themeFill="background1"/>
        <w:spacing w:before="120" w:beforeAutospacing="0" w:after="0" w:afterAutospacing="0" w:line="360" w:lineRule="auto"/>
        <w:jc w:val="both"/>
      </w:pPr>
      <w:r w:rsidRPr="009553E2">
        <w:t>Stosownie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postanowień</w:t>
      </w:r>
      <w:r w:rsidR="00BA662C">
        <w:t xml:space="preserve"> </w:t>
      </w:r>
      <w:r w:rsidR="00FA54A7">
        <w:t>art.</w:t>
      </w:r>
      <w:r w:rsidR="00BA662C">
        <w:t xml:space="preserve"> </w:t>
      </w:r>
      <w:r w:rsidR="001E1362" w:rsidRPr="009553E2">
        <w:t>5</w:t>
      </w:r>
      <w:r w:rsidR="00BA662C">
        <w:t xml:space="preserve"> </w:t>
      </w:r>
      <w:r w:rsidRPr="009553E2">
        <w:t>ustawy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dnia</w:t>
      </w:r>
      <w:r w:rsidR="00BA662C">
        <w:t xml:space="preserve"> </w:t>
      </w:r>
      <w:r w:rsidR="001E1362" w:rsidRPr="009553E2">
        <w:t>7</w:t>
      </w:r>
      <w:r w:rsidR="00BA662C">
        <w:t xml:space="preserve"> </w:t>
      </w:r>
      <w:r w:rsidRPr="009553E2">
        <w:t>lipca</w:t>
      </w:r>
      <w:r w:rsidR="00BA662C">
        <w:t xml:space="preserve"> </w:t>
      </w:r>
      <w:r w:rsidRPr="009553E2">
        <w:t>200</w:t>
      </w:r>
      <w:r w:rsidR="001E1362" w:rsidRPr="009553E2">
        <w:t>5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3C2D86">
        <w:t>o</w:t>
      </w:r>
      <w:r w:rsidR="00BA662C">
        <w:t xml:space="preserve"> </w:t>
      </w:r>
      <w:r w:rsidRPr="009553E2">
        <w:t>działalności</w:t>
      </w:r>
      <w:r w:rsidR="00BA662C">
        <w:t xml:space="preserve"> </w:t>
      </w:r>
      <w:r w:rsidRPr="009553E2">
        <w:t>lobbingowej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procesie</w:t>
      </w:r>
      <w:r w:rsidR="00BA662C">
        <w:t xml:space="preserve"> </w:t>
      </w:r>
      <w:r w:rsidRPr="009553E2">
        <w:t>stanowienia</w:t>
      </w:r>
      <w:r w:rsidR="00BA662C">
        <w:t xml:space="preserve"> </w:t>
      </w:r>
      <w:r w:rsidRPr="009553E2">
        <w:t>prawa</w:t>
      </w:r>
      <w:r w:rsidR="00BA662C">
        <w:t xml:space="preserve"> </w:t>
      </w:r>
      <w:r w:rsidRPr="009553E2">
        <w:t>(</w:t>
      </w:r>
      <w:r w:rsidR="00FA54A7">
        <w:t>Dz.</w:t>
      </w:r>
      <w:r w:rsidR="00BA662C">
        <w:t xml:space="preserve"> </w:t>
      </w:r>
      <w:r w:rsidR="00FA54A7">
        <w:t>U.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201</w:t>
      </w:r>
      <w:r w:rsidR="001E1362" w:rsidRPr="009553E2">
        <w:t>7</w:t>
      </w:r>
      <w:r w:rsidR="00BA662C">
        <w:t xml:space="preserve"> </w:t>
      </w:r>
      <w:r w:rsidRPr="009553E2">
        <w:t>r.</w:t>
      </w:r>
      <w:r w:rsidR="00BA662C">
        <w:t xml:space="preserve"> </w:t>
      </w:r>
      <w:r w:rsidR="00FA54A7">
        <w:t>poz.</w:t>
      </w:r>
      <w:r w:rsidR="00BA662C">
        <w:t xml:space="preserve"> </w:t>
      </w:r>
      <w:r w:rsidRPr="009553E2">
        <w:t>248),</w:t>
      </w:r>
      <w:r w:rsidR="00BA662C">
        <w:t xml:space="preserve"> </w:t>
      </w:r>
      <w:r w:rsidRPr="009553E2">
        <w:t>projekt</w:t>
      </w:r>
      <w:r w:rsidR="00BA662C">
        <w:t xml:space="preserve"> </w:t>
      </w:r>
      <w:r w:rsidRPr="009553E2">
        <w:t>został</w:t>
      </w:r>
      <w:r w:rsidR="00BA662C">
        <w:t xml:space="preserve"> </w:t>
      </w:r>
      <w:r w:rsidRPr="009553E2">
        <w:t>udostępniony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Biuletynie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Publicznej.</w:t>
      </w:r>
      <w:r w:rsidR="00BA662C">
        <w:t xml:space="preserve"> </w:t>
      </w:r>
      <w:r w:rsidRPr="009553E2">
        <w:t>Ponadto</w:t>
      </w:r>
      <w:r w:rsidR="009532D2">
        <w:t>,</w:t>
      </w:r>
      <w:r w:rsidR="00BA662C">
        <w:t xml:space="preserve"> </w:t>
      </w:r>
      <w:r w:rsidR="003C2D86">
        <w:t>z</w:t>
      </w:r>
      <w:r w:rsidR="00BA662C">
        <w:t xml:space="preserve"> </w:t>
      </w:r>
      <w:r w:rsidRPr="009553E2">
        <w:t>chwilą</w:t>
      </w:r>
      <w:r w:rsidR="00BA662C">
        <w:t xml:space="preserve"> </w:t>
      </w:r>
      <w:r w:rsidRPr="009553E2">
        <w:t>skierowania</w:t>
      </w:r>
      <w:r w:rsidR="00BA662C">
        <w:t xml:space="preserve"> </w:t>
      </w:r>
      <w:r w:rsidRPr="009553E2">
        <w:t>do</w:t>
      </w:r>
      <w:r w:rsidR="00BA662C">
        <w:t xml:space="preserve"> </w:t>
      </w:r>
      <w:r w:rsidRPr="009553E2">
        <w:t>uzgodnień,</w:t>
      </w:r>
      <w:r w:rsidR="00BA662C">
        <w:t xml:space="preserve"> </w:t>
      </w:r>
      <w:r w:rsidRPr="009553E2">
        <w:t>konsultacji</w:t>
      </w:r>
      <w:r w:rsidR="00BA662C">
        <w:t xml:space="preserve"> </w:t>
      </w:r>
      <w:r w:rsidRPr="009553E2">
        <w:t>publicznych</w:t>
      </w:r>
      <w:r w:rsidR="00BA662C">
        <w:t xml:space="preserve"> </w:t>
      </w:r>
      <w:r w:rsidRPr="009553E2">
        <w:t>lub</w:t>
      </w:r>
      <w:r w:rsidR="00BA662C">
        <w:t xml:space="preserve"> </w:t>
      </w:r>
      <w:r w:rsidRPr="009553E2">
        <w:t>opiniowania,</w:t>
      </w:r>
      <w:r w:rsidR="00BA662C">
        <w:t xml:space="preserve"> </w:t>
      </w:r>
      <w:r w:rsidRPr="009553E2">
        <w:t>projekt</w:t>
      </w:r>
      <w:r w:rsidR="00BA662C">
        <w:t xml:space="preserve"> </w:t>
      </w:r>
      <w:r w:rsidRPr="009553E2">
        <w:t>został</w:t>
      </w:r>
      <w:r w:rsidR="00BA662C">
        <w:t xml:space="preserve"> </w:t>
      </w:r>
      <w:r w:rsidRPr="009553E2">
        <w:t>udostępniony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Biuletynie</w:t>
      </w:r>
      <w:r w:rsidR="00BA662C">
        <w:t xml:space="preserve"> </w:t>
      </w:r>
      <w:r w:rsidRPr="009553E2">
        <w:t>Informacji</w:t>
      </w:r>
      <w:r w:rsidR="00BA662C">
        <w:t xml:space="preserve"> </w:t>
      </w:r>
      <w:r w:rsidRPr="009553E2">
        <w:t>Publicznej</w:t>
      </w:r>
      <w:r w:rsidR="00BA662C">
        <w:t xml:space="preserve"> </w:t>
      </w:r>
      <w:r w:rsidRPr="009553E2">
        <w:t>na</w:t>
      </w:r>
      <w:r w:rsidR="00BA662C">
        <w:t xml:space="preserve"> </w:t>
      </w:r>
      <w:r w:rsidRPr="009553E2">
        <w:t>stronie</w:t>
      </w:r>
      <w:r w:rsidR="00BA662C">
        <w:t xml:space="preserve"> </w:t>
      </w:r>
      <w:r w:rsidRPr="009553E2">
        <w:t>podmiotowej</w:t>
      </w:r>
      <w:r w:rsidR="00BA662C">
        <w:t xml:space="preserve"> </w:t>
      </w:r>
      <w:r w:rsidRPr="009553E2">
        <w:t>Rządowego</w:t>
      </w:r>
      <w:r w:rsidR="00BA662C">
        <w:t xml:space="preserve"> </w:t>
      </w:r>
      <w:r w:rsidRPr="009553E2">
        <w:t>Centrum</w:t>
      </w:r>
      <w:r w:rsidR="00BA662C">
        <w:t xml:space="preserve"> </w:t>
      </w:r>
      <w:r w:rsidRPr="009553E2">
        <w:t>Legislacji,</w:t>
      </w:r>
      <w:r w:rsidR="00BA662C">
        <w:t xml:space="preserve"> </w:t>
      </w:r>
      <w:r w:rsidR="003C2D86">
        <w:t>w</w:t>
      </w:r>
      <w:r w:rsidR="00BA662C">
        <w:t xml:space="preserve"> </w:t>
      </w:r>
      <w:r w:rsidRPr="009553E2">
        <w:t>serwisie</w:t>
      </w:r>
      <w:r w:rsidR="00BA662C">
        <w:t xml:space="preserve"> </w:t>
      </w:r>
      <w:r w:rsidRPr="009553E2">
        <w:t>„Rządowy</w:t>
      </w:r>
      <w:r w:rsidR="00BA662C">
        <w:t xml:space="preserve"> </w:t>
      </w:r>
      <w:r w:rsidRPr="009553E2">
        <w:t>Proces</w:t>
      </w:r>
      <w:r w:rsidR="00BA662C">
        <w:t xml:space="preserve"> </w:t>
      </w:r>
      <w:r w:rsidRPr="009553E2">
        <w:t>Legislacyjny”.</w:t>
      </w:r>
    </w:p>
    <w:sectPr w:rsidR="00261A16" w:rsidRPr="009553E2" w:rsidSect="001A7F15"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60ADF6" w14:textId="77777777" w:rsidR="000F7ACF" w:rsidRDefault="000F7ACF">
      <w:r>
        <w:separator/>
      </w:r>
    </w:p>
  </w:endnote>
  <w:endnote w:type="continuationSeparator" w:id="0">
    <w:p w14:paraId="1FE08824" w14:textId="77777777" w:rsidR="000F7ACF" w:rsidRDefault="000F7ACF">
      <w:r>
        <w:continuationSeparator/>
      </w:r>
    </w:p>
  </w:endnote>
  <w:endnote w:type="continuationNotice" w:id="1">
    <w:p w14:paraId="64D20F6D" w14:textId="77777777" w:rsidR="000F7ACF" w:rsidRDefault="000F7AC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0067525"/>
      <w:docPartObj>
        <w:docPartGallery w:val="Page Numbers (Bottom of Page)"/>
        <w:docPartUnique/>
      </w:docPartObj>
    </w:sdtPr>
    <w:sdtEndPr/>
    <w:sdtContent>
      <w:p w14:paraId="35FB1D7D" w14:textId="02783C45" w:rsidR="0026480B" w:rsidRDefault="0026480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F3B">
          <w:rPr>
            <w:noProof/>
          </w:rPr>
          <w:t>48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C8EBE" w14:textId="77777777" w:rsidR="000F7ACF" w:rsidRDefault="000F7ACF">
      <w:r>
        <w:separator/>
      </w:r>
    </w:p>
  </w:footnote>
  <w:footnote w:type="continuationSeparator" w:id="0">
    <w:p w14:paraId="2B53ACFB" w14:textId="77777777" w:rsidR="000F7ACF" w:rsidRDefault="000F7ACF">
      <w:r>
        <w:continuationSeparator/>
      </w:r>
    </w:p>
  </w:footnote>
  <w:footnote w:type="continuationNotice" w:id="1">
    <w:p w14:paraId="18E8FCC9" w14:textId="77777777" w:rsidR="000F7ACF" w:rsidRDefault="000F7ACF">
      <w:pPr>
        <w:spacing w:line="240" w:lineRule="auto"/>
      </w:pPr>
    </w:p>
  </w:footnote>
  <w:footnote w:id="2">
    <w:p w14:paraId="4FDFA23E" w14:textId="13B3D528" w:rsidR="0026480B" w:rsidRPr="00C1320D" w:rsidRDefault="0026480B" w:rsidP="0093064A">
      <w:pPr>
        <w:pStyle w:val="ODNONIKtreodnonika"/>
        <w:rPr>
          <w:rFonts w:cs="Times New Roman"/>
        </w:rPr>
      </w:pPr>
      <w:r w:rsidRPr="00C1320D">
        <w:rPr>
          <w:rStyle w:val="Odwoanieprzypisudolnego"/>
        </w:rPr>
        <w:footnoteRef/>
      </w:r>
      <w:r>
        <w:tab/>
      </w:r>
      <w:r w:rsidRPr="00C1320D">
        <w:t>Raport</w:t>
      </w:r>
      <w:r>
        <w:t xml:space="preserve"> </w:t>
      </w:r>
      <w:r w:rsidRPr="00C1320D">
        <w:t>roczny</w:t>
      </w:r>
      <w:r>
        <w:t xml:space="preserve"> z </w:t>
      </w:r>
      <w:r w:rsidRPr="00C1320D">
        <w:t>działalności</w:t>
      </w:r>
      <w:r>
        <w:t xml:space="preserve"> </w:t>
      </w:r>
      <w:r w:rsidRPr="00C1320D">
        <w:t>CERT</w:t>
      </w:r>
      <w:r>
        <w:t xml:space="preserve"> </w:t>
      </w:r>
      <w:r w:rsidRPr="00C1320D">
        <w:t>Polska</w:t>
      </w:r>
      <w:r>
        <w:t xml:space="preserve"> </w:t>
      </w:r>
      <w:r w:rsidRPr="00C1320D">
        <w:t>Krajobraz</w:t>
      </w:r>
      <w:r>
        <w:t xml:space="preserve"> </w:t>
      </w:r>
      <w:r w:rsidRPr="002F16EF">
        <w:t>bezpieczeństwa</w:t>
      </w:r>
      <w:r>
        <w:t xml:space="preserve"> </w:t>
      </w:r>
      <w:r w:rsidRPr="00C1320D">
        <w:t>polskiego</w:t>
      </w:r>
      <w:r>
        <w:t xml:space="preserve"> </w:t>
      </w:r>
      <w:r w:rsidRPr="00C1320D">
        <w:t>Internetu</w:t>
      </w:r>
      <w:r>
        <w:t xml:space="preserve"> </w:t>
      </w:r>
      <w:r w:rsidRPr="00C1320D">
        <w:t>2021,</w:t>
      </w:r>
      <w:r>
        <w:t xml:space="preserve"> </w:t>
      </w:r>
      <w:r w:rsidRPr="00C1320D">
        <w:t>s.</w:t>
      </w:r>
      <w:r>
        <w:t xml:space="preserve"> </w:t>
      </w:r>
      <w:r w:rsidRPr="00C1320D">
        <w:t>81,</w:t>
      </w:r>
      <w:r>
        <w:br/>
      </w:r>
      <w:r w:rsidRPr="002F16EF">
        <w:t>https://cert.pl/uploads/docs/Raport_CP_2021.pdf</w:t>
      </w:r>
      <w:r w:rsidRPr="00C1320D">
        <w:rPr>
          <w:rFonts w:cs="Times New Roman"/>
        </w:rPr>
        <w:t>.</w:t>
      </w:r>
      <w:r>
        <w:rPr>
          <w:rFonts w:cs="Times New Roman"/>
        </w:rPr>
        <w:t xml:space="preserve"> </w:t>
      </w:r>
    </w:p>
  </w:footnote>
  <w:footnote w:id="3">
    <w:p w14:paraId="51600B8D" w14:textId="0F074692" w:rsidR="0026480B" w:rsidRPr="00C1320D" w:rsidRDefault="0026480B" w:rsidP="0093064A">
      <w:pPr>
        <w:pStyle w:val="ODNONIKtreodnonika"/>
        <w:rPr>
          <w:rFonts w:cs="Times New Roman"/>
        </w:rPr>
      </w:pPr>
      <w:r w:rsidRPr="00C1320D">
        <w:rPr>
          <w:rStyle w:val="Odwoanieprzypisudolnego"/>
        </w:rPr>
        <w:footnoteRef/>
      </w:r>
      <w:r>
        <w:rPr>
          <w:rFonts w:cs="Times New Roman"/>
        </w:rPr>
        <w:tab/>
      </w:r>
      <w:r w:rsidRPr="00C1320D">
        <w:rPr>
          <w:rFonts w:cs="Times New Roman"/>
        </w:rPr>
        <w:t>Jest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to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usługa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polegająca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głównie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na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przekazywaniu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sygnałów</w:t>
      </w:r>
      <w:r>
        <w:rPr>
          <w:rFonts w:cs="Times New Roman"/>
        </w:rPr>
        <w:t xml:space="preserve"> w </w:t>
      </w:r>
      <w:r w:rsidRPr="00C1320D">
        <w:rPr>
          <w:rFonts w:cs="Times New Roman"/>
        </w:rPr>
        <w:t>sieci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telekomunikacyjnej.</w:t>
      </w:r>
    </w:p>
  </w:footnote>
  <w:footnote w:id="4">
    <w:p w14:paraId="6CA7F0B1" w14:textId="55B08510" w:rsidR="0026480B" w:rsidRPr="00C1320D" w:rsidRDefault="0026480B" w:rsidP="0093064A">
      <w:pPr>
        <w:pStyle w:val="ODNONIKtreodnonika"/>
        <w:rPr>
          <w:rFonts w:cs="Times New Roman"/>
        </w:rPr>
      </w:pPr>
      <w:r w:rsidRPr="00C1320D">
        <w:rPr>
          <w:rStyle w:val="Odwoanieprzypisudolnego"/>
        </w:rPr>
        <w:footnoteRef/>
      </w:r>
      <w:r>
        <w:rPr>
          <w:rFonts w:cs="Times New Roman"/>
        </w:rPr>
        <w:tab/>
      </w:r>
      <w:r w:rsidRPr="00C1320D">
        <w:rPr>
          <w:rFonts w:cs="Times New Roman"/>
        </w:rPr>
        <w:t>Urządzeniem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telekomunikacyjnym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jest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urządzenie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elektryczne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lub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elektroniczne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przeznaczone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do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zapewniania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telekomunikacji.</w:t>
      </w:r>
    </w:p>
  </w:footnote>
  <w:footnote w:id="5">
    <w:p w14:paraId="01C9B9A7" w14:textId="24B40A89" w:rsidR="0026480B" w:rsidRPr="00C1320D" w:rsidRDefault="0026480B" w:rsidP="0093064A">
      <w:pPr>
        <w:pStyle w:val="ODNONIKtreodnonika"/>
        <w:rPr>
          <w:rFonts w:cs="Times New Roman"/>
          <w:lang w:val="en-GB"/>
        </w:rPr>
      </w:pPr>
      <w:r w:rsidRPr="00C1320D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C1320D">
        <w:rPr>
          <w:rFonts w:cs="Times New Roman"/>
          <w:lang w:val="en-GB"/>
        </w:rPr>
        <w:t>J.C.</w:t>
      </w:r>
      <w:r>
        <w:rPr>
          <w:rFonts w:cs="Times New Roman"/>
          <w:lang w:val="en-GB"/>
        </w:rPr>
        <w:t xml:space="preserve"> </w:t>
      </w:r>
      <w:proofErr w:type="spellStart"/>
      <w:r w:rsidRPr="00C1320D">
        <w:rPr>
          <w:rFonts w:cs="Times New Roman"/>
          <w:lang w:val="en-GB"/>
        </w:rPr>
        <w:t>Klensin</w:t>
      </w:r>
      <w:proofErr w:type="spellEnd"/>
      <w:r w:rsidRPr="00C1320D">
        <w:rPr>
          <w:rFonts w:cs="Times New Roman"/>
          <w:lang w:val="en-GB"/>
        </w:rPr>
        <w:t>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Simple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Mail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Transfer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Protocol,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Request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for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Comments,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RFC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5321,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Internet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Engineering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Task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Force,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2008.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https://datatracker.ietf.org/doc/html/rfc5321.</w:t>
      </w:r>
    </w:p>
  </w:footnote>
  <w:footnote w:id="6">
    <w:p w14:paraId="32E3FF2E" w14:textId="64F4C3F5" w:rsidR="0026480B" w:rsidRPr="00C1320D" w:rsidRDefault="0026480B" w:rsidP="0093064A">
      <w:pPr>
        <w:pStyle w:val="ODNONIKtreodnonika"/>
        <w:rPr>
          <w:rFonts w:cs="Times New Roman"/>
          <w:lang w:val="en-GB"/>
        </w:rPr>
      </w:pPr>
      <w:r w:rsidRPr="00C1320D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C1320D">
        <w:rPr>
          <w:rFonts w:cs="Times New Roman"/>
          <w:lang w:val="en-GB"/>
        </w:rPr>
        <w:t>M.T.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Rose,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J.G.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Myers,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i/>
          <w:iCs/>
          <w:lang w:val="en-GB"/>
        </w:rPr>
        <w:t>Post</w:t>
      </w:r>
      <w:r>
        <w:rPr>
          <w:rFonts w:cs="Times New Roman"/>
          <w:i/>
          <w:iCs/>
          <w:lang w:val="en-GB"/>
        </w:rPr>
        <w:t xml:space="preserve"> </w:t>
      </w:r>
      <w:r w:rsidRPr="00C1320D">
        <w:rPr>
          <w:rFonts w:cs="Times New Roman"/>
          <w:i/>
          <w:iCs/>
          <w:lang w:val="en-GB"/>
        </w:rPr>
        <w:t>Office</w:t>
      </w:r>
      <w:r>
        <w:rPr>
          <w:rFonts w:cs="Times New Roman"/>
          <w:i/>
          <w:iCs/>
          <w:lang w:val="en-GB"/>
        </w:rPr>
        <w:t xml:space="preserve"> </w:t>
      </w:r>
      <w:r w:rsidRPr="00C1320D">
        <w:rPr>
          <w:rFonts w:cs="Times New Roman"/>
          <w:i/>
          <w:iCs/>
          <w:lang w:val="en-GB"/>
        </w:rPr>
        <w:t>Protocol</w:t>
      </w:r>
      <w:r>
        <w:rPr>
          <w:rFonts w:cs="Times New Roman"/>
          <w:i/>
          <w:iCs/>
          <w:lang w:val="en-GB"/>
        </w:rPr>
        <w:t xml:space="preserve"> – </w:t>
      </w:r>
      <w:r w:rsidRPr="00C1320D">
        <w:rPr>
          <w:rFonts w:cs="Times New Roman"/>
          <w:i/>
          <w:iCs/>
          <w:lang w:val="en-GB"/>
        </w:rPr>
        <w:t>Version</w:t>
      </w:r>
      <w:r>
        <w:rPr>
          <w:rFonts w:cs="Times New Roman"/>
          <w:i/>
          <w:iCs/>
          <w:lang w:val="en-GB"/>
        </w:rPr>
        <w:t xml:space="preserve"> </w:t>
      </w:r>
      <w:r w:rsidRPr="00C1320D">
        <w:rPr>
          <w:rFonts w:cs="Times New Roman"/>
          <w:i/>
          <w:iCs/>
          <w:lang w:val="en-GB"/>
        </w:rPr>
        <w:t>3</w:t>
      </w:r>
      <w:r w:rsidRPr="00C1320D">
        <w:rPr>
          <w:rFonts w:cs="Times New Roman"/>
          <w:lang w:val="en-GB"/>
        </w:rPr>
        <w:t>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Request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for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Comments,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RFC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1939,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Internet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Engineering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Task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Force,</w:t>
      </w:r>
      <w:r>
        <w:rPr>
          <w:rFonts w:cs="Times New Roman"/>
          <w:lang w:val="en-GB"/>
        </w:rPr>
        <w:t xml:space="preserve"> </w:t>
      </w:r>
      <w:r w:rsidRPr="00C1320D">
        <w:rPr>
          <w:rFonts w:cs="Times New Roman"/>
          <w:lang w:val="en-GB"/>
        </w:rPr>
        <w:t>1996.</w:t>
      </w:r>
    </w:p>
  </w:footnote>
  <w:footnote w:id="7">
    <w:p w14:paraId="6FC15470" w14:textId="5526B14A" w:rsidR="0026480B" w:rsidRPr="00675F3B" w:rsidRDefault="0026480B" w:rsidP="002F16EF">
      <w:pPr>
        <w:pStyle w:val="ODNONIKtreodnonika"/>
        <w:rPr>
          <w:lang w:val="en-GB"/>
        </w:rPr>
      </w:pPr>
      <w:r w:rsidRPr="002F16EF">
        <w:rPr>
          <w:rStyle w:val="Odwoanieprzypisudolnego"/>
          <w:color w:val="000000" w:themeColor="text1"/>
        </w:rPr>
        <w:footnoteRef/>
      </w:r>
      <w:r w:rsidRPr="002F16EF">
        <w:rPr>
          <w:lang w:val="en-GB"/>
        </w:rPr>
        <w:t xml:space="preserve"> </w:t>
      </w:r>
      <w:r w:rsidRPr="002F16EF">
        <w:rPr>
          <w:lang w:val="en-GB"/>
        </w:rPr>
        <w:tab/>
      </w:r>
      <w:r w:rsidRPr="00675F3B">
        <w:rPr>
          <w:lang w:val="en-GB"/>
        </w:rPr>
        <w:t>https://strefabiznesu.pl/dostales-smsa-o-niezaplaconym-rachunku-za-energie-elektryczna-to-pulapka-na-twoje-dane-i-pieniadze-zignoruj-wiadomosc/ar/c3-16891001.</w:t>
      </w:r>
    </w:p>
  </w:footnote>
  <w:footnote w:id="8">
    <w:p w14:paraId="66D13D87" w14:textId="65FF6363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C1320D">
        <w:rPr>
          <w:lang w:val="en-GB"/>
        </w:rPr>
        <w:t>International</w:t>
      </w:r>
      <w:r>
        <w:rPr>
          <w:lang w:val="en-GB"/>
        </w:rPr>
        <w:t xml:space="preserve"> </w:t>
      </w:r>
      <w:r w:rsidRPr="00C1320D">
        <w:rPr>
          <w:lang w:val="en-GB"/>
        </w:rPr>
        <w:t>Telecommunication</w:t>
      </w:r>
      <w:r>
        <w:rPr>
          <w:lang w:val="en-GB"/>
        </w:rPr>
        <w:t xml:space="preserve"> </w:t>
      </w:r>
      <w:r w:rsidRPr="00C1320D">
        <w:rPr>
          <w:lang w:val="en-GB"/>
        </w:rPr>
        <w:t>Union,</w:t>
      </w:r>
      <w:r>
        <w:rPr>
          <w:lang w:val="en-GB"/>
        </w:rPr>
        <w:t xml:space="preserve"> </w:t>
      </w:r>
      <w:r w:rsidRPr="00C1320D">
        <w:rPr>
          <w:rStyle w:val="Kkursywa"/>
          <w:lang w:val="en-GB"/>
        </w:rPr>
        <w:t>Recommendation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X.Sup29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(09/17)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: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ITU-T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X.1242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–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Supplement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guidelines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countermeasures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against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short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message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service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phishing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and</w:t>
      </w:r>
      <w:r>
        <w:rPr>
          <w:rStyle w:val="Kkursywa"/>
          <w:lang w:val="en-GB"/>
        </w:rPr>
        <w:t xml:space="preserve"> </w:t>
      </w:r>
      <w:proofErr w:type="spellStart"/>
      <w:r w:rsidRPr="00C1320D">
        <w:rPr>
          <w:rStyle w:val="Kkursywa"/>
          <w:lang w:val="en-GB"/>
        </w:rPr>
        <w:t>smishing</w:t>
      </w:r>
      <w:proofErr w:type="spellEnd"/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attacks</w:t>
      </w:r>
      <w:r>
        <w:rPr>
          <w:lang w:val="en-GB"/>
        </w:rPr>
        <w:t xml:space="preserve"> </w:t>
      </w:r>
      <w:r w:rsidRPr="00675F3B">
        <w:rPr>
          <w:lang w:val="en-GB"/>
        </w:rPr>
        <w:t>https://www.itu.int/rec/T-REC-X.Sup29-201709-I</w:t>
      </w:r>
      <w:r>
        <w:rPr>
          <w:lang w:val="en-GB"/>
        </w:rPr>
        <w:t xml:space="preserve"> </w:t>
      </w:r>
      <w:r w:rsidRPr="00C1320D">
        <w:rPr>
          <w:lang w:val="en-GB"/>
        </w:rPr>
        <w:t>str.</w:t>
      </w:r>
      <w:r>
        <w:rPr>
          <w:lang w:val="en-GB"/>
        </w:rPr>
        <w:t xml:space="preserve"> </w:t>
      </w:r>
      <w:r w:rsidRPr="00C1320D">
        <w:rPr>
          <w:lang w:val="en-GB"/>
        </w:rPr>
        <w:t>3-4.</w:t>
      </w:r>
    </w:p>
  </w:footnote>
  <w:footnote w:id="9">
    <w:p w14:paraId="0432532A" w14:textId="6AA17CAC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https://cert.pl/posts/2022/04/banki-phishing/</w:t>
      </w:r>
      <w:r w:rsidRPr="00C1320D">
        <w:rPr>
          <w:lang w:val="en-GB"/>
        </w:rPr>
        <w:t>.</w:t>
      </w:r>
    </w:p>
  </w:footnote>
  <w:footnote w:id="10">
    <w:p w14:paraId="19AD340C" w14:textId="5038C426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https://cert.pl/posts/2022/04/flubot-smishing/</w:t>
      </w:r>
      <w:r w:rsidRPr="00C1320D">
        <w:rPr>
          <w:lang w:val="en-GB"/>
        </w:rPr>
        <w:t>.</w:t>
      </w:r>
    </w:p>
  </w:footnote>
  <w:footnote w:id="11">
    <w:p w14:paraId="24B27645" w14:textId="61796589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C1320D">
        <w:rPr>
          <w:lang w:val="en-GB"/>
        </w:rPr>
        <w:t>International</w:t>
      </w:r>
      <w:r>
        <w:rPr>
          <w:lang w:val="en-GB"/>
        </w:rPr>
        <w:t xml:space="preserve"> </w:t>
      </w:r>
      <w:r w:rsidRPr="00C1320D">
        <w:rPr>
          <w:lang w:val="en-GB"/>
        </w:rPr>
        <w:t>Interconnection</w:t>
      </w:r>
      <w:r>
        <w:rPr>
          <w:lang w:val="en-GB"/>
        </w:rPr>
        <w:t xml:space="preserve"> </w:t>
      </w:r>
      <w:r w:rsidRPr="00C1320D">
        <w:rPr>
          <w:lang w:val="en-GB"/>
        </w:rPr>
        <w:t>Forum</w:t>
      </w:r>
      <w:r>
        <w:rPr>
          <w:lang w:val="en-GB"/>
        </w:rPr>
        <w:t xml:space="preserve"> </w:t>
      </w:r>
      <w:r w:rsidRPr="00C1320D">
        <w:rPr>
          <w:lang w:val="en-GB"/>
        </w:rPr>
        <w:t>for</w:t>
      </w:r>
      <w:r>
        <w:rPr>
          <w:lang w:val="en-GB"/>
        </w:rPr>
        <w:t xml:space="preserve"> </w:t>
      </w:r>
      <w:r w:rsidRPr="00C1320D">
        <w:rPr>
          <w:lang w:val="en-GB"/>
        </w:rPr>
        <w:t>Services</w:t>
      </w:r>
      <w:r>
        <w:rPr>
          <w:lang w:val="en-GB"/>
        </w:rPr>
        <w:t xml:space="preserve"> </w:t>
      </w:r>
      <w:r w:rsidRPr="00C1320D">
        <w:rPr>
          <w:lang w:val="en-GB"/>
        </w:rPr>
        <w:t>over</w:t>
      </w:r>
      <w:r>
        <w:rPr>
          <w:lang w:val="en-GB"/>
        </w:rPr>
        <w:t xml:space="preserve"> </w:t>
      </w:r>
      <w:r w:rsidRPr="00C1320D">
        <w:rPr>
          <w:lang w:val="en-GB"/>
        </w:rPr>
        <w:t>IP</w:t>
      </w:r>
      <w:r>
        <w:rPr>
          <w:lang w:val="en-GB"/>
        </w:rPr>
        <w:t xml:space="preserve"> </w:t>
      </w:r>
      <w:r w:rsidRPr="00C1320D">
        <w:rPr>
          <w:lang w:val="en-GB"/>
        </w:rPr>
        <w:t>(i3</w:t>
      </w:r>
      <w:r>
        <w:rPr>
          <w:lang w:val="en-GB"/>
        </w:rPr>
        <w:t xml:space="preserve"> </w:t>
      </w:r>
      <w:r w:rsidRPr="00C1320D">
        <w:rPr>
          <w:lang w:val="en-GB"/>
        </w:rPr>
        <w:t>FORUM),</w:t>
      </w:r>
      <w:r>
        <w:rPr>
          <w:lang w:val="en-GB"/>
        </w:rPr>
        <w:t xml:space="preserve"> </w:t>
      </w:r>
      <w:r w:rsidRPr="00C1320D">
        <w:rPr>
          <w:rStyle w:val="Kkursywa"/>
          <w:lang w:val="en-GB"/>
        </w:rPr>
        <w:t>Technical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Report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Calling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Line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Identification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(CLI)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spoofing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(Release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1.0)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October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2020,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str.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13</w:t>
      </w:r>
      <w:r>
        <w:rPr>
          <w:rStyle w:val="Kkursywa"/>
          <w:lang w:val="en-GB"/>
        </w:rPr>
        <w:t xml:space="preserve"> </w:t>
      </w:r>
      <w:r w:rsidRPr="00675F3B">
        <w:rPr>
          <w:lang w:val="en-GB"/>
        </w:rPr>
        <w:t>https://i3forum.org/public_html/wp-content/uploads/2020/11/i3f-Technical-Report-CLI-spoofing-Technical-Report-final.pdf</w:t>
      </w:r>
      <w:r w:rsidRPr="00C1320D">
        <w:rPr>
          <w:lang w:val="en-GB"/>
        </w:rPr>
        <w:t>.</w:t>
      </w:r>
    </w:p>
  </w:footnote>
  <w:footnote w:id="12">
    <w:p w14:paraId="6D6FFA99" w14:textId="55F1AA46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https://www.telepolis.pl/wiadomosci/wydarzenia/rzecznik-uke-witold-tomaszewski-grozba-telefoniczna-spoofing</w:t>
      </w:r>
      <w:r w:rsidRPr="00C1320D">
        <w:rPr>
          <w:lang w:val="en-GB"/>
        </w:rPr>
        <w:t>.</w:t>
      </w:r>
    </w:p>
  </w:footnote>
  <w:footnote w:id="13">
    <w:p w14:paraId="22552B96" w14:textId="1480C5CE" w:rsidR="00C30367" w:rsidRPr="00675F3B" w:rsidRDefault="0026480B" w:rsidP="00E9469F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https://www.kzbs.pl/ZBP-Zagrozenia-zwiazane-z-instalacja-zdalnego-pulpitu.html</w:t>
      </w:r>
      <w:r w:rsidR="00AF6169" w:rsidRPr="00675F3B">
        <w:rPr>
          <w:lang w:val="en-GB"/>
        </w:rPr>
        <w:t>,</w:t>
      </w:r>
    </w:p>
    <w:p w14:paraId="7BEDAEFF" w14:textId="5C9C187C" w:rsidR="0026480B" w:rsidRPr="00675F3B" w:rsidRDefault="0026480B" w:rsidP="00E9469F">
      <w:pPr>
        <w:pStyle w:val="ODNONIKtreodnonika"/>
        <w:rPr>
          <w:lang w:val="en-GB"/>
        </w:rPr>
      </w:pPr>
      <w:r w:rsidRPr="00675F3B">
        <w:rPr>
          <w:lang w:val="en-GB"/>
        </w:rPr>
        <w:t>https://nowy-sacz.policja.gov.pl/kn/prewencja/jak-unikac-zagrozen-por/8538,Spoofing-telefoniczny-na-Sadecczyznie-Ostrzegamy-przed-oszustwem-na-zdalny-doste.html.</w:t>
      </w:r>
    </w:p>
  </w:footnote>
  <w:footnote w:id="14">
    <w:p w14:paraId="685F70BC" w14:textId="3A35B311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https://wiadomosci.onet.pl/kraj/atak-na-prof-marcina-matczaka-dostal-telefon-ze-jego-syn-raper-mata-nie-zyje/dhpxq1d</w:t>
      </w:r>
      <w:r w:rsidRPr="00C1320D">
        <w:rPr>
          <w:lang w:val="en-GB"/>
        </w:rPr>
        <w:t>,</w:t>
      </w:r>
      <w:r>
        <w:rPr>
          <w:lang w:val="en-GB"/>
        </w:rPr>
        <w:t xml:space="preserve"> </w:t>
      </w:r>
      <w:r w:rsidRPr="00675F3B">
        <w:rPr>
          <w:lang w:val="en-GB"/>
        </w:rPr>
        <w:t>https://www.komputerswiat.pl/aktualnosci/bezpieczenstwo/spoofing-ponownie-w-akcji-corka-bylego-szefa-cba-uslyszala-ze-tata-nie-zyje/m7zh79j</w:t>
      </w:r>
      <w:r w:rsidRPr="00C1320D">
        <w:rPr>
          <w:lang w:val="en-GB"/>
        </w:rPr>
        <w:t>.</w:t>
      </w:r>
    </w:p>
  </w:footnote>
  <w:footnote w:id="15">
    <w:p w14:paraId="3074BF21" w14:textId="6CFEA266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https://cebrf.knf.gov.pl/encyklopedia/hasla/385-definicje/832-spoofing</w:t>
      </w:r>
      <w:r w:rsidRPr="00C1320D">
        <w:rPr>
          <w:lang w:val="en-GB"/>
        </w:rPr>
        <w:t>.</w:t>
      </w:r>
    </w:p>
  </w:footnote>
  <w:footnote w:id="16">
    <w:p w14:paraId="455EBA9E" w14:textId="011C4A63" w:rsidR="0026480B" w:rsidRPr="00675F3B" w:rsidRDefault="0026480B" w:rsidP="00BD27F8">
      <w:pPr>
        <w:pStyle w:val="ODNONIKtreodnonika"/>
        <w:rPr>
          <w:rFonts w:cs="Times New Roman"/>
          <w:lang w:val="en-GB"/>
        </w:rPr>
      </w:pPr>
      <w:r w:rsidRPr="00C1320D">
        <w:rPr>
          <w:rStyle w:val="Odwoanieprzypisudolnego"/>
        </w:rPr>
        <w:footnoteRef/>
      </w:r>
      <w:r w:rsidRPr="00675F3B">
        <w:rPr>
          <w:rFonts w:cs="Times New Roman"/>
          <w:lang w:val="en-GB"/>
        </w:rPr>
        <w:t xml:space="preserve"> </w:t>
      </w:r>
      <w:r w:rsidRPr="00675F3B">
        <w:rPr>
          <w:rFonts w:cs="Times New Roman"/>
          <w:lang w:val="en-GB"/>
        </w:rPr>
        <w:tab/>
      </w:r>
      <w:r w:rsidRPr="00675F3B">
        <w:rPr>
          <w:lang w:val="en-GB"/>
        </w:rPr>
        <w:t>https://www.pwc.pl/pl/artykuly/2017/naduzycia-w-telekomach-czesc1.html</w:t>
      </w:r>
      <w:r w:rsidRPr="00675F3B">
        <w:rPr>
          <w:rFonts w:cs="Times New Roman"/>
          <w:lang w:val="en-GB"/>
        </w:rPr>
        <w:t>.</w:t>
      </w:r>
    </w:p>
  </w:footnote>
  <w:footnote w:id="17">
    <w:p w14:paraId="5E2A0A8D" w14:textId="51A64826" w:rsidR="0026480B" w:rsidRPr="00675F3B" w:rsidRDefault="0026480B" w:rsidP="00BD27F8">
      <w:pPr>
        <w:pStyle w:val="ODNONIKtreodnonika"/>
        <w:ind w:left="0" w:firstLine="0"/>
        <w:rPr>
          <w:rFonts w:cs="Times New Roman"/>
          <w:lang w:val="en-GB"/>
        </w:rPr>
      </w:pPr>
      <w:r w:rsidRPr="00C1320D">
        <w:rPr>
          <w:rStyle w:val="Odwoanieprzypisudolnego"/>
        </w:rPr>
        <w:footnoteRef/>
      </w:r>
      <w:r w:rsidRPr="00675F3B">
        <w:rPr>
          <w:rFonts w:cs="Times New Roman"/>
          <w:lang w:val="en-GB"/>
        </w:rPr>
        <w:t xml:space="preserve"> </w:t>
      </w:r>
      <w:r w:rsidRPr="00675F3B">
        <w:rPr>
          <w:rFonts w:cs="Times New Roman"/>
          <w:lang w:val="en-GB"/>
        </w:rPr>
        <w:tab/>
        <w:t>https://www.nask.pl/pl/aktualnosci/4183,Teraz-jeszcze-latwiej-zglosic-incydent-bezpieczenstwa-przez-SMS.html.</w:t>
      </w:r>
    </w:p>
  </w:footnote>
  <w:footnote w:id="18">
    <w:p w14:paraId="0DE3A42F" w14:textId="46F1F06F" w:rsidR="0026480B" w:rsidRPr="00675F3B" w:rsidRDefault="0026480B" w:rsidP="00BD27F8">
      <w:pPr>
        <w:pStyle w:val="ODNONIKtreodnonika"/>
        <w:rPr>
          <w:rFonts w:cs="Times New Roman"/>
          <w:lang w:val="en-GB"/>
        </w:rPr>
      </w:pPr>
      <w:r w:rsidRPr="00C1320D">
        <w:rPr>
          <w:rStyle w:val="Odwoanieprzypisudolnego"/>
        </w:rPr>
        <w:footnoteRef/>
      </w:r>
      <w:r w:rsidRPr="00675F3B">
        <w:rPr>
          <w:rFonts w:cs="Times New Roman"/>
          <w:lang w:val="en-GB"/>
        </w:rPr>
        <w:t xml:space="preserve"> </w:t>
      </w:r>
      <w:r w:rsidRPr="00675F3B">
        <w:rPr>
          <w:rFonts w:cs="Times New Roman"/>
          <w:lang w:val="en-GB"/>
        </w:rPr>
        <w:tab/>
      </w:r>
      <w:r w:rsidRPr="00675F3B">
        <w:rPr>
          <w:lang w:val="en-GB"/>
        </w:rPr>
        <w:t>https://incydent.cert.pl/#!/lang=pl,entityType=notObligatedEntity,easyIncidentType=email</w:t>
      </w:r>
      <w:r w:rsidRPr="00675F3B">
        <w:rPr>
          <w:rFonts w:cs="Times New Roman"/>
          <w:lang w:val="en-GB"/>
        </w:rPr>
        <w:t>.</w:t>
      </w:r>
    </w:p>
  </w:footnote>
  <w:footnote w:id="19">
    <w:p w14:paraId="711E5432" w14:textId="6A48072A" w:rsidR="0026480B" w:rsidRPr="0066059F" w:rsidRDefault="0026480B" w:rsidP="009D2DBB">
      <w:pPr>
        <w:pStyle w:val="ODNONIKtreodnonika"/>
      </w:pPr>
      <w:r>
        <w:rPr>
          <w:rStyle w:val="Odwoanieprzypisudolnego"/>
        </w:rPr>
        <w:footnoteRef/>
      </w:r>
      <w:r w:rsidRPr="0066059F">
        <w:t xml:space="preserve"> </w:t>
      </w:r>
      <w:r>
        <w:tab/>
      </w:r>
      <w:r w:rsidRPr="002C5BE2">
        <w:t xml:space="preserve">Przepis art. 4 ust. 8 pkt 1 posługuje się wyrażeniem </w:t>
      </w:r>
      <w:r>
        <w:t>„</w:t>
      </w:r>
      <w:r w:rsidRPr="002C5BE2">
        <w:t>treści zawartej we wzorcu”</w:t>
      </w:r>
      <w:r>
        <w:t>,</w:t>
      </w:r>
      <w:r w:rsidRPr="002C5BE2">
        <w:t xml:space="preserve"> ponieważ istotne przy autokontroli jest sprawdzenie poszczególnych wyrazów czy znaków</w:t>
      </w:r>
      <w:r>
        <w:t xml:space="preserve"> i </w:t>
      </w:r>
      <w:r w:rsidRPr="002C5BE2">
        <w:t>weryfikacja, czy rzeczywiście obejmują one treści mające chara</w:t>
      </w:r>
      <w:r>
        <w:t>k</w:t>
      </w:r>
      <w:r w:rsidRPr="002C5BE2">
        <w:t xml:space="preserve">ter </w:t>
      </w:r>
      <w:proofErr w:type="spellStart"/>
      <w:r w:rsidRPr="002C5BE2">
        <w:t>smishingu</w:t>
      </w:r>
      <w:proofErr w:type="spellEnd"/>
      <w:r w:rsidRPr="002C5BE2">
        <w:t>.</w:t>
      </w:r>
    </w:p>
  </w:footnote>
  <w:footnote w:id="20">
    <w:p w14:paraId="3390FA0D" w14:textId="6B5CD8A3" w:rsidR="0026480B" w:rsidRPr="00B12CD1" w:rsidRDefault="0026480B" w:rsidP="002C5BE2">
      <w:pPr>
        <w:pStyle w:val="ODNONIKtreodnonika"/>
      </w:pPr>
      <w:r>
        <w:rPr>
          <w:rStyle w:val="Odwoanieprzypisudolnego"/>
        </w:rPr>
        <w:footnoteRef/>
      </w:r>
      <w:r w:rsidRPr="0066059F">
        <w:t xml:space="preserve"> </w:t>
      </w:r>
      <w:r>
        <w:tab/>
      </w:r>
      <w:r w:rsidRPr="002C5BE2">
        <w:t>Zgodnie</w:t>
      </w:r>
      <w:r>
        <w:t xml:space="preserve"> z </w:t>
      </w:r>
      <w:r w:rsidRPr="002C5BE2">
        <w:t>art. 147 ust. 2 ustawy</w:t>
      </w:r>
      <w:r>
        <w:t xml:space="preserve"> </w:t>
      </w:r>
      <w:r w:rsidRPr="00A92250">
        <w:t>z dnia 18 listopada 2020 r.</w:t>
      </w:r>
      <w:r>
        <w:t xml:space="preserve"> o </w:t>
      </w:r>
      <w:r w:rsidRPr="002C5BE2">
        <w:t>dor</w:t>
      </w:r>
      <w:r>
        <w:t>ęczeniach elektronicznych (Dz. U.</w:t>
      </w:r>
      <w:r w:rsidRPr="00A92250">
        <w:t xml:space="preserve"> z 2023 r. poz. 285)</w:t>
      </w:r>
      <w:r>
        <w:t xml:space="preserve"> doręczenie</w:t>
      </w:r>
      <w:r w:rsidRPr="00B12CD1">
        <w:t xml:space="preserve"> korespondencji nadanej przez osobę fizyczną lub podmiot niebędący podmiotem publicznym, będące użytkownikami konta</w:t>
      </w:r>
      <w:r>
        <w:t xml:space="preserve"> w </w:t>
      </w:r>
      <w:r w:rsidRPr="00B12CD1">
        <w:t>ePUAP, do podmiotu publicznego posiadającego elektroniczną skrzynkę podawczą</w:t>
      </w:r>
      <w:r>
        <w:t xml:space="preserve"> w </w:t>
      </w:r>
      <w:r w:rsidRPr="00B12CD1">
        <w:t>ePUAP,</w:t>
      </w:r>
      <w:r>
        <w:t xml:space="preserve"> w </w:t>
      </w:r>
      <w:r w:rsidRPr="00B12CD1">
        <w:t>ramach usługi udostępnianej</w:t>
      </w:r>
      <w:r>
        <w:t xml:space="preserve"> w </w:t>
      </w:r>
      <w:r w:rsidRPr="00B12CD1">
        <w:t xml:space="preserve">ePUAP, </w:t>
      </w:r>
      <w:r>
        <w:t xml:space="preserve">jest równoważne w </w:t>
      </w:r>
      <w:r w:rsidRPr="00B12CD1">
        <w:t>skutkach prawnych</w:t>
      </w:r>
      <w:r>
        <w:t xml:space="preserve"> z </w:t>
      </w:r>
      <w:r w:rsidRPr="00B12CD1">
        <w:t xml:space="preserve">doręczeniem przy wykorzystaniu publicznej usługi rejestrowanego doręczenia elektronicznego, do czasu zaistnienia obowiązku stosowania </w:t>
      </w:r>
      <w:r>
        <w:t xml:space="preserve">ustawy </w:t>
      </w:r>
      <w:r w:rsidRPr="00A92250">
        <w:t xml:space="preserve">z dnia 18 listopada 2020 r. </w:t>
      </w:r>
      <w:r>
        <w:t>o doręczeniach elektronicznych</w:t>
      </w:r>
      <w:r w:rsidRPr="00B12CD1">
        <w:t xml:space="preserve"> przez ten podmiot publiczny.</w:t>
      </w:r>
      <w:r>
        <w:t xml:space="preserve"> Innymi słowy do czasu rozpoczęcia stosowania przez Prezesa UKE przepisów ustawy </w:t>
      </w:r>
      <w:r w:rsidRPr="00A92250">
        <w:t xml:space="preserve">z dnia 18 listopada 2020 r. </w:t>
      </w:r>
      <w:r>
        <w:t>o doręczeniach elektronicznych sprzeciw będzie mógł być złożony na elektroniczną skrzynkę podawczą ePUAP Prezesa UKE.</w:t>
      </w:r>
    </w:p>
  </w:footnote>
  <w:footnote w:id="21">
    <w:p w14:paraId="5BD5902D" w14:textId="253C1FEE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C1320D">
        <w:rPr>
          <w:lang w:val="en-GB"/>
        </w:rPr>
        <w:t>Pkt</w:t>
      </w:r>
      <w:r>
        <w:rPr>
          <w:lang w:val="en-GB"/>
        </w:rPr>
        <w:t xml:space="preserve"> </w:t>
      </w:r>
      <w:r w:rsidRPr="00C1320D">
        <w:rPr>
          <w:lang w:val="en-GB"/>
        </w:rPr>
        <w:t>8.3:</w:t>
      </w:r>
      <w:r>
        <w:rPr>
          <w:lang w:val="en-GB"/>
        </w:rPr>
        <w:t xml:space="preserve"> </w:t>
      </w:r>
      <w:r w:rsidRPr="00C1320D">
        <w:rPr>
          <w:rStyle w:val="Kkursywa"/>
          <w:lang w:val="en-GB"/>
        </w:rPr>
        <w:t>Cell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service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providers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should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provide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a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countering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system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for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preventing</w:t>
      </w:r>
      <w:r>
        <w:rPr>
          <w:rStyle w:val="Kkursywa"/>
          <w:lang w:val="en-GB"/>
        </w:rPr>
        <w:t xml:space="preserve"> </w:t>
      </w:r>
      <w:proofErr w:type="spellStart"/>
      <w:r w:rsidRPr="00C1320D">
        <w:rPr>
          <w:rStyle w:val="Kkursywa"/>
          <w:lang w:val="en-GB"/>
        </w:rPr>
        <w:t>smishing</w:t>
      </w:r>
      <w:proofErr w:type="spellEnd"/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attacks.</w:t>
      </w:r>
      <w:r>
        <w:rPr>
          <w:rStyle w:val="Kkursywa"/>
          <w:lang w:val="en-GB"/>
        </w:rPr>
        <w:t xml:space="preserve"> </w:t>
      </w:r>
      <w:r w:rsidRPr="00C1320D">
        <w:rPr>
          <w:lang w:val="en-GB"/>
        </w:rPr>
        <w:t>ITU-TX.1242</w:t>
      </w:r>
      <w:r>
        <w:rPr>
          <w:lang w:val="en-GB"/>
        </w:rPr>
        <w:t xml:space="preserve"> </w:t>
      </w:r>
      <w:r w:rsidRPr="00C1320D">
        <w:rPr>
          <w:lang w:val="en-GB"/>
        </w:rPr>
        <w:t>–</w:t>
      </w:r>
      <w:r>
        <w:rPr>
          <w:lang w:val="en-GB"/>
        </w:rPr>
        <w:t xml:space="preserve"> </w:t>
      </w:r>
      <w:r w:rsidRPr="00C1320D">
        <w:rPr>
          <w:lang w:val="en-GB"/>
        </w:rPr>
        <w:t>Supplement</w:t>
      </w:r>
      <w:r>
        <w:rPr>
          <w:lang w:val="en-GB"/>
        </w:rPr>
        <w:t xml:space="preserve"> </w:t>
      </w:r>
      <w:r w:rsidRPr="00C1320D">
        <w:rPr>
          <w:lang w:val="en-GB"/>
        </w:rPr>
        <w:t>on</w:t>
      </w:r>
      <w:r>
        <w:rPr>
          <w:lang w:val="en-GB"/>
        </w:rPr>
        <w:t xml:space="preserve"> </w:t>
      </w:r>
      <w:r w:rsidRPr="00C1320D">
        <w:rPr>
          <w:lang w:val="en-GB"/>
        </w:rPr>
        <w:t>guidelines</w:t>
      </w:r>
      <w:r>
        <w:rPr>
          <w:lang w:val="en-GB"/>
        </w:rPr>
        <w:t xml:space="preserve"> </w:t>
      </w:r>
      <w:r w:rsidRPr="00C1320D">
        <w:rPr>
          <w:lang w:val="en-GB"/>
        </w:rPr>
        <w:t>on</w:t>
      </w:r>
      <w:r>
        <w:rPr>
          <w:lang w:val="en-GB"/>
        </w:rPr>
        <w:t xml:space="preserve"> </w:t>
      </w:r>
      <w:r w:rsidRPr="00C1320D">
        <w:rPr>
          <w:lang w:val="en-GB"/>
        </w:rPr>
        <w:t>countermeasures</w:t>
      </w:r>
      <w:r>
        <w:rPr>
          <w:lang w:val="en-GB"/>
        </w:rPr>
        <w:t xml:space="preserve"> </w:t>
      </w:r>
      <w:r w:rsidRPr="00C1320D">
        <w:rPr>
          <w:lang w:val="en-GB"/>
        </w:rPr>
        <w:t>against</w:t>
      </w:r>
      <w:r>
        <w:rPr>
          <w:lang w:val="en-GB"/>
        </w:rPr>
        <w:t xml:space="preserve"> </w:t>
      </w:r>
      <w:r w:rsidRPr="00C1320D">
        <w:rPr>
          <w:lang w:val="en-GB"/>
        </w:rPr>
        <w:t>short</w:t>
      </w:r>
      <w:r>
        <w:rPr>
          <w:lang w:val="en-GB"/>
        </w:rPr>
        <w:t xml:space="preserve"> </w:t>
      </w:r>
      <w:r w:rsidRPr="00C1320D">
        <w:rPr>
          <w:lang w:val="en-GB"/>
        </w:rPr>
        <w:t>message</w:t>
      </w:r>
      <w:r>
        <w:rPr>
          <w:lang w:val="en-GB"/>
        </w:rPr>
        <w:t xml:space="preserve"> </w:t>
      </w:r>
      <w:r w:rsidRPr="00C1320D">
        <w:rPr>
          <w:lang w:val="en-GB"/>
        </w:rPr>
        <w:t>service</w:t>
      </w:r>
      <w:r>
        <w:rPr>
          <w:lang w:val="en-GB"/>
        </w:rPr>
        <w:t xml:space="preserve"> </w:t>
      </w:r>
      <w:r w:rsidRPr="00C1320D">
        <w:rPr>
          <w:lang w:val="en-GB"/>
        </w:rPr>
        <w:t>phishing</w:t>
      </w:r>
      <w:r>
        <w:rPr>
          <w:lang w:val="en-GB"/>
        </w:rPr>
        <w:t xml:space="preserve"> </w:t>
      </w:r>
      <w:r w:rsidRPr="00C1320D">
        <w:rPr>
          <w:lang w:val="en-GB"/>
        </w:rPr>
        <w:t>and</w:t>
      </w:r>
      <w:r>
        <w:rPr>
          <w:lang w:val="en-GB"/>
        </w:rPr>
        <w:t xml:space="preserve"> </w:t>
      </w:r>
      <w:proofErr w:type="spellStart"/>
      <w:r w:rsidRPr="00C1320D">
        <w:rPr>
          <w:lang w:val="en-GB"/>
        </w:rPr>
        <w:t>smishing</w:t>
      </w:r>
      <w:proofErr w:type="spellEnd"/>
      <w:r>
        <w:rPr>
          <w:lang w:val="en-GB"/>
        </w:rPr>
        <w:t xml:space="preserve"> </w:t>
      </w:r>
      <w:r w:rsidRPr="00C1320D">
        <w:rPr>
          <w:lang w:val="en-GB"/>
        </w:rPr>
        <w:t>attacks.</w:t>
      </w:r>
    </w:p>
  </w:footnote>
  <w:footnote w:id="22">
    <w:p w14:paraId="2B08E4D1" w14:textId="7EEB6F96" w:rsidR="0026480B" w:rsidRPr="00C1320D" w:rsidRDefault="0026480B" w:rsidP="00BD27F8">
      <w:pPr>
        <w:pStyle w:val="ODNONIKtreodnonika"/>
        <w:rPr>
          <w:rFonts w:cs="Times New Roman"/>
          <w:lang w:val="en-GB"/>
        </w:rPr>
      </w:pPr>
      <w:r w:rsidRPr="00C1320D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675F3B">
        <w:rPr>
          <w:lang w:val="en-GB"/>
        </w:rPr>
        <w:t>https://cyberdefence24.pl/cyberbezpieczenstwo/cybermagazyn-pomowmy-o-spoofingu-jak-sie-chronic</w:t>
      </w:r>
      <w:r w:rsidRPr="00C1320D">
        <w:rPr>
          <w:rFonts w:cs="Times New Roman"/>
          <w:lang w:val="en-GB"/>
        </w:rPr>
        <w:t>.</w:t>
      </w:r>
    </w:p>
  </w:footnote>
  <w:footnote w:id="23">
    <w:p w14:paraId="0F3EF0EF" w14:textId="6F057C53" w:rsidR="0026480B" w:rsidRPr="00C1320D" w:rsidRDefault="0026480B" w:rsidP="00BD27F8">
      <w:pPr>
        <w:pStyle w:val="ODNONIKtreodnonika"/>
        <w:rPr>
          <w:rFonts w:cs="Times New Roman"/>
        </w:rPr>
      </w:pPr>
      <w:r w:rsidRPr="00C1320D">
        <w:rPr>
          <w:rStyle w:val="Odwoanieprzypisudolnego"/>
        </w:rPr>
        <w:footnoteRef/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 w:rsidRPr="00C1320D">
        <w:rPr>
          <w:rFonts w:cs="Times New Roman"/>
        </w:rPr>
        <w:t>Jako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przykład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można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wskazać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sytuację,</w:t>
      </w:r>
      <w:r>
        <w:rPr>
          <w:rFonts w:cs="Times New Roman"/>
        </w:rPr>
        <w:t xml:space="preserve"> w </w:t>
      </w:r>
      <w:r w:rsidRPr="00C1320D">
        <w:rPr>
          <w:rFonts w:cs="Times New Roman"/>
        </w:rPr>
        <w:t>której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oszust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podszył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się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pod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jeden</w:t>
      </w:r>
      <w:r>
        <w:rPr>
          <w:rFonts w:cs="Times New Roman"/>
        </w:rPr>
        <w:t xml:space="preserve"> z </w:t>
      </w:r>
      <w:r w:rsidRPr="00C1320D">
        <w:rPr>
          <w:rFonts w:cs="Times New Roman"/>
        </w:rPr>
        <w:t>banków,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używając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do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tego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numeru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infolinii.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Następnie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próbował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uzyskać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zaufanie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klientki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banku,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twierdząc</w:t>
      </w:r>
      <w:r>
        <w:rPr>
          <w:rFonts w:cs="Times New Roman"/>
        </w:rPr>
        <w:t xml:space="preserve">, </w:t>
      </w:r>
      <w:r w:rsidRPr="00C1320D">
        <w:rPr>
          <w:rFonts w:cs="Times New Roman"/>
        </w:rPr>
        <w:t>że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jest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pracownikiem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banku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odpowiedzialnym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za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bezpieczeństwo</w:t>
      </w:r>
      <w:r>
        <w:rPr>
          <w:rFonts w:cs="Times New Roman"/>
        </w:rPr>
        <w:t xml:space="preserve"> – </w:t>
      </w:r>
      <w:r w:rsidRPr="00C1320D">
        <w:rPr>
          <w:rFonts w:cs="Times New Roman"/>
        </w:rPr>
        <w:t>podał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numer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identyfikacyjny</w:t>
      </w:r>
      <w:r>
        <w:rPr>
          <w:rFonts w:cs="Times New Roman"/>
        </w:rPr>
        <w:t xml:space="preserve">, </w:t>
      </w:r>
      <w:r w:rsidRPr="00C1320D">
        <w:rPr>
          <w:rFonts w:cs="Times New Roman"/>
        </w:rPr>
        <w:t>oraz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wysyłając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wiadomości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sms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rzekomo</w:t>
      </w:r>
      <w:r>
        <w:rPr>
          <w:rFonts w:cs="Times New Roman"/>
        </w:rPr>
        <w:t xml:space="preserve"> z </w:t>
      </w:r>
      <w:r w:rsidRPr="00C1320D">
        <w:rPr>
          <w:rFonts w:cs="Times New Roman"/>
        </w:rPr>
        <w:t>działu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technicznego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banku.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Zachęcał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również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do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instalacji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oprogramowania,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finalnie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do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wysłania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hasła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do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konta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bankowego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przez</w:t>
      </w:r>
      <w:r>
        <w:rPr>
          <w:rFonts w:cs="Times New Roman"/>
        </w:rPr>
        <w:t xml:space="preserve"> </w:t>
      </w:r>
      <w:r w:rsidRPr="00C1320D">
        <w:rPr>
          <w:rFonts w:cs="Times New Roman"/>
        </w:rPr>
        <w:t>sms.</w:t>
      </w:r>
      <w:r>
        <w:rPr>
          <w:rFonts w:cs="Times New Roman"/>
        </w:rPr>
        <w:t xml:space="preserve"> </w:t>
      </w:r>
      <w:r w:rsidRPr="009D2DBB">
        <w:t>https://www.telepolis.pl/fintech/bezpieczenstwo/pko-bp-spooinfg-atak-cyber-przestepcow-jak-sie-bronic</w:t>
      </w:r>
      <w:r w:rsidRPr="00C1320D">
        <w:rPr>
          <w:rFonts w:cs="Times New Roman"/>
        </w:rPr>
        <w:t>.</w:t>
      </w:r>
    </w:p>
  </w:footnote>
  <w:footnote w:id="24">
    <w:p w14:paraId="7CADAD7A" w14:textId="3C2CE120" w:rsidR="0026480B" w:rsidRPr="00C1320D" w:rsidRDefault="0026480B" w:rsidP="009D2DBB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C1320D">
        <w:rPr>
          <w:lang w:val="en-GB"/>
        </w:rPr>
        <w:t>International</w:t>
      </w:r>
      <w:r>
        <w:rPr>
          <w:lang w:val="en-GB"/>
        </w:rPr>
        <w:t xml:space="preserve"> </w:t>
      </w:r>
      <w:r w:rsidRPr="00C1320D">
        <w:rPr>
          <w:lang w:val="en-GB"/>
        </w:rPr>
        <w:t>Telecommunication</w:t>
      </w:r>
      <w:r>
        <w:rPr>
          <w:lang w:val="en-GB"/>
        </w:rPr>
        <w:t xml:space="preserve"> </w:t>
      </w:r>
      <w:r w:rsidRPr="00C1320D">
        <w:rPr>
          <w:lang w:val="en-GB"/>
        </w:rPr>
        <w:t>Union,</w:t>
      </w:r>
      <w:r>
        <w:rPr>
          <w:lang w:val="en-GB"/>
        </w:rPr>
        <w:t xml:space="preserve"> </w:t>
      </w:r>
      <w:r w:rsidRPr="00C1320D">
        <w:rPr>
          <w:rStyle w:val="Kkursywa"/>
          <w:lang w:val="en-GB"/>
        </w:rPr>
        <w:t>Recommendation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M.3362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(06/20)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: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Requirements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for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telecommunication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anti-fraud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management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in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the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telecommunication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management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network</w:t>
      </w:r>
      <w:r>
        <w:rPr>
          <w:lang w:val="en-GB"/>
        </w:rPr>
        <w:t xml:space="preserve"> </w:t>
      </w:r>
      <w:r w:rsidRPr="00C1320D">
        <w:rPr>
          <w:lang w:val="en-GB"/>
        </w:rPr>
        <w:t>,</w:t>
      </w:r>
      <w:r>
        <w:rPr>
          <w:lang w:val="en-GB"/>
        </w:rPr>
        <w:t xml:space="preserve"> </w:t>
      </w:r>
      <w:r w:rsidRPr="00C1320D">
        <w:rPr>
          <w:lang w:val="en-GB"/>
        </w:rPr>
        <w:t>str.</w:t>
      </w:r>
      <w:r>
        <w:rPr>
          <w:lang w:val="en-GB"/>
        </w:rPr>
        <w:t xml:space="preserve"> </w:t>
      </w:r>
      <w:r w:rsidRPr="00C1320D">
        <w:rPr>
          <w:lang w:val="en-GB"/>
        </w:rPr>
        <w:t>5</w:t>
      </w:r>
      <w:r>
        <w:rPr>
          <w:lang w:val="en-GB"/>
        </w:rPr>
        <w:t xml:space="preserve"> </w:t>
      </w:r>
      <w:r w:rsidRPr="00675F3B">
        <w:rPr>
          <w:lang w:val="en-GB"/>
        </w:rPr>
        <w:t>https://www.itu.int/rec/T-REC-M.3362-202006-I/en</w:t>
      </w:r>
      <w:r w:rsidRPr="00C1320D">
        <w:rPr>
          <w:lang w:val="en-GB"/>
        </w:rPr>
        <w:t>.</w:t>
      </w:r>
    </w:p>
  </w:footnote>
  <w:footnote w:id="25">
    <w:p w14:paraId="2DE52B6A" w14:textId="59BBB5F4" w:rsidR="0026480B" w:rsidRPr="00C1320D" w:rsidRDefault="0026480B" w:rsidP="00E9469F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C1320D">
        <w:rPr>
          <w:lang w:val="en-GB"/>
        </w:rPr>
        <w:t>International</w:t>
      </w:r>
      <w:r>
        <w:rPr>
          <w:lang w:val="en-GB"/>
        </w:rPr>
        <w:t xml:space="preserve"> </w:t>
      </w:r>
      <w:r w:rsidRPr="00C1320D">
        <w:rPr>
          <w:lang w:val="en-GB"/>
        </w:rPr>
        <w:t>Telecommunication</w:t>
      </w:r>
      <w:r>
        <w:rPr>
          <w:lang w:val="en-GB"/>
        </w:rPr>
        <w:t xml:space="preserve"> </w:t>
      </w:r>
      <w:r w:rsidRPr="00C1320D">
        <w:rPr>
          <w:lang w:val="en-GB"/>
        </w:rPr>
        <w:t>Union,</w:t>
      </w:r>
      <w:r>
        <w:rPr>
          <w:lang w:val="en-GB"/>
        </w:rPr>
        <w:t xml:space="preserve"> </w:t>
      </w:r>
      <w:r w:rsidRPr="00C1320D">
        <w:rPr>
          <w:rStyle w:val="Kkursywa"/>
          <w:lang w:val="en-GB"/>
        </w:rPr>
        <w:t>Recommendation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X.1235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(01/22)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: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Technologies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in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countering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website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spoofing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for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telecommunication</w:t>
      </w:r>
      <w:r>
        <w:rPr>
          <w:rStyle w:val="Kkursywa"/>
          <w:lang w:val="en-GB"/>
        </w:rPr>
        <w:t xml:space="preserve"> </w:t>
      </w:r>
      <w:r w:rsidRPr="00C1320D">
        <w:rPr>
          <w:rStyle w:val="Kkursywa"/>
          <w:lang w:val="en-GB"/>
        </w:rPr>
        <w:t>organizations</w:t>
      </w:r>
      <w:r w:rsidRPr="00C1320D">
        <w:rPr>
          <w:lang w:val="en-GB"/>
        </w:rPr>
        <w:t>,</w:t>
      </w:r>
      <w:r>
        <w:rPr>
          <w:lang w:val="en-GB"/>
        </w:rPr>
        <w:t xml:space="preserve"> </w:t>
      </w:r>
      <w:r w:rsidRPr="00C1320D">
        <w:rPr>
          <w:lang w:val="en-GB"/>
        </w:rPr>
        <w:t>str.</w:t>
      </w:r>
      <w:r>
        <w:rPr>
          <w:lang w:val="en-GB"/>
        </w:rPr>
        <w:t xml:space="preserve"> </w:t>
      </w:r>
      <w:r w:rsidRPr="00C1320D">
        <w:rPr>
          <w:lang w:val="en-GB"/>
        </w:rPr>
        <w:t>3-4.</w:t>
      </w:r>
      <w:r>
        <w:rPr>
          <w:lang w:val="en-GB"/>
        </w:rPr>
        <w:t xml:space="preserve"> </w:t>
      </w:r>
      <w:r w:rsidRPr="00675F3B">
        <w:rPr>
          <w:lang w:val="en-GB"/>
        </w:rPr>
        <w:t>https://www.itu.int/rec/T-REC-X.1235-202201-I</w:t>
      </w:r>
      <w:r w:rsidR="00AF6169" w:rsidRPr="00675F3B">
        <w:rPr>
          <w:lang w:val="en-GB"/>
        </w:rPr>
        <w:t>.</w:t>
      </w:r>
      <w:r>
        <w:rPr>
          <w:lang w:val="en-GB"/>
        </w:rPr>
        <w:t xml:space="preserve"> </w:t>
      </w:r>
    </w:p>
  </w:footnote>
  <w:footnote w:id="26">
    <w:p w14:paraId="4BBF525B" w14:textId="1DA4B283" w:rsidR="0026480B" w:rsidRPr="00C1320D" w:rsidRDefault="0026480B" w:rsidP="00E9469F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https://www.telepolis.pl/wiadomosci/bezpieczenstwo/poczta-polska-phishing-oszustwo-przesylka-sms</w:t>
      </w:r>
      <w:r w:rsidRPr="00C1320D">
        <w:rPr>
          <w:lang w:val="en-GB"/>
        </w:rPr>
        <w:t>.</w:t>
      </w:r>
    </w:p>
  </w:footnote>
  <w:footnote w:id="27">
    <w:p w14:paraId="05C74687" w14:textId="25ED29EA" w:rsidR="0026480B" w:rsidRPr="00C1320D" w:rsidRDefault="0026480B" w:rsidP="00E9469F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https://www.dobreprogramy.pl/padl-ofiara-oszustwa-na-orlen-zachecony-twarza-polityka-stracil-majatek,6804549571336928a</w:t>
      </w:r>
      <w:r w:rsidR="00AF6169">
        <w:rPr>
          <w:lang w:val="en-GB"/>
        </w:rPr>
        <w:t>,</w:t>
      </w:r>
      <w:r>
        <w:rPr>
          <w:lang w:val="en-GB"/>
        </w:rPr>
        <w:t xml:space="preserve"> </w:t>
      </w:r>
      <w:r w:rsidRPr="00675F3B">
        <w:rPr>
          <w:lang w:val="en-GB"/>
        </w:rPr>
        <w:t>https://prnews.pl/co-robic-gdy-padniemy-ofiara-phishingu-445337</w:t>
      </w:r>
      <w:r w:rsidR="00AF6169">
        <w:rPr>
          <w:lang w:val="en-GB"/>
        </w:rPr>
        <w:t>,</w:t>
      </w:r>
      <w:r>
        <w:rPr>
          <w:lang w:val="en-GB"/>
        </w:rPr>
        <w:t xml:space="preserve"> </w:t>
      </w:r>
      <w:r w:rsidRPr="00675F3B">
        <w:rPr>
          <w:lang w:val="en-GB"/>
        </w:rPr>
        <w:t>https://kartuzy.naszemiasto.pl/trzy-osoby-padly-ofiara-oszustow-schemat-dzialania-byl-za/ar/c1-9002019</w:t>
      </w:r>
      <w:r w:rsidRPr="00C1320D">
        <w:rPr>
          <w:lang w:val="en-GB"/>
        </w:rPr>
        <w:t>.</w:t>
      </w:r>
    </w:p>
  </w:footnote>
  <w:footnote w:id="28">
    <w:p w14:paraId="48E957DF" w14:textId="6E1D67B1" w:rsidR="0026480B" w:rsidRPr="00C1320D" w:rsidRDefault="0026480B" w:rsidP="0021790C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https://cert.pl/posts/2020/03/ostrzezenia_phishing/</w:t>
      </w:r>
      <w:r w:rsidR="00AF6169" w:rsidRPr="00675F3B">
        <w:rPr>
          <w:lang w:val="en-GB"/>
        </w:rPr>
        <w:t>.</w:t>
      </w:r>
      <w:r>
        <w:rPr>
          <w:lang w:val="en-GB"/>
        </w:rPr>
        <w:t xml:space="preserve"> </w:t>
      </w:r>
    </w:p>
  </w:footnote>
  <w:footnote w:id="29">
    <w:p w14:paraId="3ADCF402" w14:textId="791FE164" w:rsidR="0026480B" w:rsidRPr="00C1320D" w:rsidRDefault="0026480B" w:rsidP="0021790C">
      <w:pPr>
        <w:pStyle w:val="ODNONIKtreodnonika"/>
        <w:rPr>
          <w:lang w:val="en-GB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675F3B">
        <w:rPr>
          <w:lang w:val="en-GB"/>
        </w:rPr>
        <w:t>https://dane.gov.pl/pl/dataset/2740,lista-ostrzezen-cert-polska-przed-niebezpiecznymi/resource/43118/table</w:t>
      </w:r>
      <w:r w:rsidR="00AF6169" w:rsidRPr="00675F3B">
        <w:rPr>
          <w:lang w:val="en-GB"/>
        </w:rPr>
        <w:t>.</w:t>
      </w:r>
      <w:r>
        <w:rPr>
          <w:lang w:val="en-GB"/>
        </w:rPr>
        <w:t xml:space="preserve"> </w:t>
      </w:r>
    </w:p>
  </w:footnote>
  <w:footnote w:id="30">
    <w:p w14:paraId="4989BD14" w14:textId="5716AF57" w:rsidR="0026480B" w:rsidRPr="00675F3B" w:rsidRDefault="0026480B" w:rsidP="00FC49A2">
      <w:pPr>
        <w:pStyle w:val="ODNONIKtreodnonika"/>
        <w:rPr>
          <w:rFonts w:eastAsiaTheme="minorHAnsi"/>
          <w:lang w:val="en-GB" w:eastAsia="en-US"/>
        </w:rPr>
      </w:pPr>
      <w:r w:rsidRPr="00C1320D">
        <w:rPr>
          <w:rStyle w:val="Odwoanieprzypisudolnego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C1320D">
        <w:rPr>
          <w:lang w:val="en-GB"/>
        </w:rPr>
        <w:t>International</w:t>
      </w:r>
      <w:r>
        <w:rPr>
          <w:lang w:val="en-GB"/>
        </w:rPr>
        <w:t xml:space="preserve"> </w:t>
      </w:r>
      <w:r w:rsidRPr="00C1320D">
        <w:rPr>
          <w:lang w:val="en-GB"/>
        </w:rPr>
        <w:t>Telecommunication</w:t>
      </w:r>
      <w:r>
        <w:rPr>
          <w:lang w:val="en-GB"/>
        </w:rPr>
        <w:t xml:space="preserve"> </w:t>
      </w:r>
      <w:r w:rsidRPr="00C1320D">
        <w:rPr>
          <w:lang w:val="en-GB"/>
        </w:rPr>
        <w:t>Union,</w:t>
      </w:r>
      <w:r>
        <w:rPr>
          <w:lang w:val="en-GB"/>
        </w:rPr>
        <w:t xml:space="preserve"> </w:t>
      </w:r>
      <w:r w:rsidRPr="00C1320D">
        <w:rPr>
          <w:lang w:val="en-GB"/>
        </w:rPr>
        <w:t>Recommendation</w:t>
      </w:r>
      <w:r>
        <w:rPr>
          <w:lang w:val="en-GB"/>
        </w:rPr>
        <w:t xml:space="preserve"> </w:t>
      </w:r>
      <w:r w:rsidRPr="00C1320D">
        <w:rPr>
          <w:lang w:val="en-GB"/>
        </w:rPr>
        <w:t>X.1235</w:t>
      </w:r>
      <w:r>
        <w:rPr>
          <w:lang w:val="en-GB"/>
        </w:rPr>
        <w:t xml:space="preserve"> </w:t>
      </w:r>
      <w:r w:rsidRPr="00C1320D">
        <w:rPr>
          <w:lang w:val="en-GB"/>
        </w:rPr>
        <w:t>(01/22)</w:t>
      </w:r>
      <w:r>
        <w:rPr>
          <w:lang w:val="en-GB"/>
        </w:rPr>
        <w:t xml:space="preserve"> </w:t>
      </w:r>
      <w:r w:rsidRPr="00C1320D">
        <w:rPr>
          <w:lang w:val="en-GB"/>
        </w:rPr>
        <w:t>:</w:t>
      </w:r>
      <w:r>
        <w:rPr>
          <w:lang w:val="en-GB"/>
        </w:rPr>
        <w:t xml:space="preserve"> </w:t>
      </w:r>
      <w:r w:rsidRPr="00C1320D">
        <w:rPr>
          <w:lang w:val="en-GB"/>
        </w:rPr>
        <w:t>Technologies</w:t>
      </w:r>
      <w:r>
        <w:rPr>
          <w:lang w:val="en-GB"/>
        </w:rPr>
        <w:t xml:space="preserve"> </w:t>
      </w:r>
      <w:r w:rsidRPr="00C1320D">
        <w:rPr>
          <w:lang w:val="en-GB"/>
        </w:rPr>
        <w:t>in</w:t>
      </w:r>
      <w:r>
        <w:rPr>
          <w:lang w:val="en-GB"/>
        </w:rPr>
        <w:t xml:space="preserve"> </w:t>
      </w:r>
      <w:r w:rsidRPr="00C1320D">
        <w:rPr>
          <w:lang w:val="en-GB"/>
        </w:rPr>
        <w:t>countering</w:t>
      </w:r>
      <w:r>
        <w:rPr>
          <w:lang w:val="en-GB"/>
        </w:rPr>
        <w:t xml:space="preserve"> </w:t>
      </w:r>
      <w:r w:rsidRPr="00C1320D">
        <w:rPr>
          <w:lang w:val="en-GB"/>
        </w:rPr>
        <w:t>website</w:t>
      </w:r>
      <w:r>
        <w:rPr>
          <w:lang w:val="en-GB"/>
        </w:rPr>
        <w:t xml:space="preserve"> </w:t>
      </w:r>
      <w:r w:rsidRPr="00C1320D">
        <w:rPr>
          <w:lang w:val="en-GB"/>
        </w:rPr>
        <w:t>spoofing</w:t>
      </w:r>
      <w:r>
        <w:rPr>
          <w:lang w:val="en-GB"/>
        </w:rPr>
        <w:t xml:space="preserve"> </w:t>
      </w:r>
      <w:r w:rsidRPr="00C1320D">
        <w:rPr>
          <w:lang w:val="en-GB"/>
        </w:rPr>
        <w:t>for</w:t>
      </w:r>
      <w:r>
        <w:rPr>
          <w:lang w:val="en-GB"/>
        </w:rPr>
        <w:t xml:space="preserve"> </w:t>
      </w:r>
      <w:r w:rsidRPr="00C1320D">
        <w:rPr>
          <w:lang w:val="en-GB"/>
        </w:rPr>
        <w:t>telecommunication</w:t>
      </w:r>
      <w:r>
        <w:rPr>
          <w:lang w:val="en-GB"/>
        </w:rPr>
        <w:t xml:space="preserve"> </w:t>
      </w:r>
      <w:r w:rsidRPr="00C1320D">
        <w:rPr>
          <w:lang w:val="en-GB"/>
        </w:rPr>
        <w:t>organizations,</w:t>
      </w:r>
      <w:r>
        <w:rPr>
          <w:lang w:val="en-GB"/>
        </w:rPr>
        <w:t xml:space="preserve"> </w:t>
      </w:r>
      <w:r w:rsidRPr="00C1320D">
        <w:rPr>
          <w:lang w:val="en-GB"/>
        </w:rPr>
        <w:t>str.</w:t>
      </w:r>
      <w:r>
        <w:rPr>
          <w:lang w:val="en-GB"/>
        </w:rPr>
        <w:t xml:space="preserve"> </w:t>
      </w:r>
      <w:r w:rsidRPr="00C1320D">
        <w:rPr>
          <w:lang w:val="en-GB"/>
        </w:rPr>
        <w:t>3-4.</w:t>
      </w:r>
      <w:r>
        <w:rPr>
          <w:lang w:val="en-GB"/>
        </w:rPr>
        <w:t xml:space="preserve"> </w:t>
      </w:r>
      <w:r w:rsidRPr="00675F3B">
        <w:rPr>
          <w:lang w:val="en-GB"/>
        </w:rPr>
        <w:t>https://www.itu.int/rec/T-REC-X.1235-202201-I</w:t>
      </w:r>
      <w:r w:rsidR="00AF6169" w:rsidRPr="00675F3B">
        <w:rPr>
          <w:lang w:val="en-GB"/>
        </w:rPr>
        <w:t>.</w:t>
      </w:r>
      <w:r w:rsidRPr="00675F3B">
        <w:rPr>
          <w:lang w:val="en-GB"/>
        </w:rPr>
        <w:t xml:space="preserve"> </w:t>
      </w:r>
    </w:p>
  </w:footnote>
  <w:footnote w:id="31">
    <w:p w14:paraId="442785A0" w14:textId="1D77BEAB" w:rsidR="0026480B" w:rsidRPr="00FA54A7" w:rsidRDefault="0026480B" w:rsidP="00977F4E">
      <w:pPr>
        <w:pStyle w:val="ODNONIKtreodnonika"/>
      </w:pPr>
      <w:r w:rsidRPr="00FA54A7">
        <w:rPr>
          <w:rStyle w:val="Odwoanieprzypisudolnego"/>
        </w:rPr>
        <w:footnoteRef/>
      </w:r>
      <w:r>
        <w:t xml:space="preserve"> </w:t>
      </w:r>
      <w:r>
        <w:tab/>
      </w:r>
      <w:r w:rsidRPr="00FA54A7">
        <w:t>Jedna</w:t>
      </w:r>
      <w:r>
        <w:t xml:space="preserve"> z </w:t>
      </w:r>
      <w:r w:rsidRPr="00FA54A7">
        <w:t>projektowanej</w:t>
      </w:r>
      <w:r>
        <w:t xml:space="preserve"> </w:t>
      </w:r>
      <w:r w:rsidRPr="00FA54A7">
        <w:t>ustawy,</w:t>
      </w:r>
      <w:r>
        <w:t xml:space="preserve"> </w:t>
      </w:r>
      <w:r w:rsidRPr="00FA54A7">
        <w:t>a</w:t>
      </w:r>
      <w:r>
        <w:t xml:space="preserve"> </w:t>
      </w:r>
      <w:r w:rsidRPr="00FA54A7">
        <w:t>druga</w:t>
      </w:r>
      <w:r>
        <w:t xml:space="preserve"> </w:t>
      </w:r>
      <w:r w:rsidRPr="00FA54A7">
        <w:t>to</w:t>
      </w:r>
      <w:r>
        <w:t xml:space="preserve"> </w:t>
      </w:r>
      <w:r w:rsidRPr="00FA54A7">
        <w:t>funkcjonujący</w:t>
      </w:r>
      <w:r>
        <w:t xml:space="preserve"> </w:t>
      </w:r>
      <w:r w:rsidRPr="00FA54A7">
        <w:t>na</w:t>
      </w:r>
      <w:r>
        <w:t xml:space="preserve"> </w:t>
      </w:r>
      <w:r w:rsidRPr="00FA54A7">
        <w:t>podstawie</w:t>
      </w:r>
      <w:r>
        <w:t xml:space="preserve"> </w:t>
      </w:r>
      <w:r w:rsidRPr="00FA54A7">
        <w:t>art.</w:t>
      </w:r>
      <w:r>
        <w:t xml:space="preserve"> </w:t>
      </w:r>
      <w:r w:rsidRPr="00FA54A7">
        <w:t>15f</w:t>
      </w:r>
      <w:r>
        <w:t xml:space="preserve"> </w:t>
      </w:r>
      <w:r w:rsidRPr="00FA54A7">
        <w:t>ustawy</w:t>
      </w:r>
      <w:r>
        <w:t xml:space="preserve"> z dnia </w:t>
      </w:r>
      <w:r w:rsidRPr="00FA54A7">
        <w:t>19</w:t>
      </w:r>
      <w:r>
        <w:t xml:space="preserve"> </w:t>
      </w:r>
      <w:r w:rsidRPr="00FA54A7">
        <w:t>listopada</w:t>
      </w:r>
      <w:r>
        <w:t xml:space="preserve"> </w:t>
      </w:r>
      <w:r w:rsidRPr="00FA54A7">
        <w:t>2009</w:t>
      </w:r>
      <w:r>
        <w:t> </w:t>
      </w:r>
      <w:r w:rsidRPr="00FA54A7">
        <w:t>r.</w:t>
      </w:r>
      <w:r>
        <w:t xml:space="preserve"> o </w:t>
      </w:r>
      <w:r w:rsidRPr="00FA54A7">
        <w:rPr>
          <w:rStyle w:val="Kkursywa"/>
        </w:rPr>
        <w:t>grach</w:t>
      </w:r>
      <w:r>
        <w:rPr>
          <w:rStyle w:val="Kkursywa"/>
        </w:rPr>
        <w:t xml:space="preserve"> </w:t>
      </w:r>
      <w:r w:rsidRPr="00FA54A7">
        <w:rPr>
          <w:rStyle w:val="Kkursywa"/>
        </w:rPr>
        <w:t>hazardowych</w:t>
      </w:r>
      <w:r>
        <w:t xml:space="preserve"> </w:t>
      </w:r>
      <w:r w:rsidRPr="00FA54A7">
        <w:t>(Dz.</w:t>
      </w:r>
      <w:r>
        <w:t xml:space="preserve"> </w:t>
      </w:r>
      <w:r w:rsidRPr="00FA54A7">
        <w:t>U.</w:t>
      </w:r>
      <w:r>
        <w:t xml:space="preserve"> z </w:t>
      </w:r>
      <w:r w:rsidRPr="00FA54A7">
        <w:t>202</w:t>
      </w:r>
      <w:r>
        <w:t xml:space="preserve">3 </w:t>
      </w:r>
      <w:r w:rsidRPr="00FA54A7">
        <w:t>r.</w:t>
      </w:r>
      <w:r>
        <w:t xml:space="preserve"> </w:t>
      </w:r>
      <w:r w:rsidRPr="00FA54A7">
        <w:t>poz.</w:t>
      </w:r>
      <w:r>
        <w:t xml:space="preserve"> 227</w:t>
      </w:r>
      <w:r w:rsidRPr="00FA54A7">
        <w:t>)</w:t>
      </w:r>
      <w:r>
        <w:t xml:space="preserve"> </w:t>
      </w:r>
      <w:r w:rsidRPr="00FA54A7">
        <w:t>Rejestr</w:t>
      </w:r>
      <w:r>
        <w:t xml:space="preserve"> </w:t>
      </w:r>
      <w:r w:rsidRPr="00FA54A7">
        <w:t>domen</w:t>
      </w:r>
      <w:r>
        <w:t xml:space="preserve"> </w:t>
      </w:r>
      <w:r w:rsidRPr="00FA54A7">
        <w:t>służących</w:t>
      </w:r>
      <w:r>
        <w:t xml:space="preserve"> </w:t>
      </w:r>
      <w:r w:rsidRPr="00FA54A7">
        <w:t>do</w:t>
      </w:r>
      <w:r>
        <w:t xml:space="preserve"> </w:t>
      </w:r>
      <w:r w:rsidRPr="00FA54A7">
        <w:t>oferowania</w:t>
      </w:r>
      <w:r>
        <w:t xml:space="preserve"> </w:t>
      </w:r>
      <w:r w:rsidRPr="00FA54A7">
        <w:t>gier</w:t>
      </w:r>
      <w:r>
        <w:t xml:space="preserve"> </w:t>
      </w:r>
      <w:r w:rsidRPr="00FA54A7">
        <w:t>hazardowych</w:t>
      </w:r>
      <w:r>
        <w:t xml:space="preserve"> </w:t>
      </w:r>
      <w:r w:rsidRPr="00FA54A7">
        <w:t>niezgodnie</w:t>
      </w:r>
      <w:r>
        <w:t xml:space="preserve"> z </w:t>
      </w:r>
      <w:r w:rsidRPr="00FA54A7">
        <w:t>ustawą.</w:t>
      </w:r>
    </w:p>
  </w:footnote>
  <w:footnote w:id="32">
    <w:p w14:paraId="3B3E3167" w14:textId="2BF3FB2C" w:rsidR="0026480B" w:rsidRPr="00977F4E" w:rsidRDefault="0026480B" w:rsidP="00977F4E">
      <w:pPr>
        <w:pStyle w:val="ODNONIKtreodnonika"/>
      </w:pPr>
      <w:r w:rsidRPr="00977F4E">
        <w:rPr>
          <w:rStyle w:val="IGindeksgrny"/>
        </w:rPr>
        <w:footnoteRef/>
      </w:r>
      <w:r w:rsidRPr="00977F4E">
        <w:rPr>
          <w:rStyle w:val="IGindeksgrny"/>
        </w:rPr>
        <w:t xml:space="preserve"> </w:t>
      </w:r>
      <w:r w:rsidRPr="00977F4E">
        <w:tab/>
        <w:t>Mały rocznik statystyczny Polski 2022, str. 259, https://stat.gov.pl/obszary-tematyczne/roczniki-statystyczne/roczniki-statystyczne/maly-rocznik-statystyczny-polski-2022,1,24.html</w:t>
      </w:r>
      <w:r w:rsidRPr="00977F4E">
        <w:rPr>
          <w:rStyle w:val="Hipercze"/>
          <w:color w:val="auto"/>
          <w:u w:val="none"/>
        </w:rPr>
        <w:t>.</w:t>
      </w:r>
    </w:p>
  </w:footnote>
  <w:footnote w:id="33">
    <w:p w14:paraId="5BFA13EF" w14:textId="464C94F8" w:rsidR="0026480B" w:rsidRPr="00675F3B" w:rsidRDefault="0026480B" w:rsidP="00977F4E">
      <w:pPr>
        <w:pStyle w:val="ODNONIKtreodnonika"/>
        <w:rPr>
          <w:lang w:val="en-GB"/>
        </w:rPr>
      </w:pPr>
      <w:r w:rsidRPr="00977F4E">
        <w:rPr>
          <w:rStyle w:val="IGindeksgrny"/>
        </w:rPr>
        <w:footnoteRef/>
      </w:r>
      <w:r w:rsidRPr="00675F3B">
        <w:rPr>
          <w:lang w:val="en-GB"/>
        </w:rPr>
        <w:t xml:space="preserve"> </w:t>
      </w:r>
      <w:r w:rsidRPr="00675F3B">
        <w:rPr>
          <w:lang w:val="en-GB"/>
        </w:rPr>
        <w:tab/>
        <w:t>Stephen J. Nightingale. Email Authentication Mechanisms: DMARC, SPF and DKIM. US Department of Commerce, National Institute of Standards and Technology, 2017, str. 4 https://doi.org/10.6028/NIST.TN.1945.</w:t>
      </w:r>
    </w:p>
  </w:footnote>
  <w:footnote w:id="34">
    <w:p w14:paraId="23DB97A9" w14:textId="02FBB607" w:rsidR="0026480B" w:rsidRPr="00675F3B" w:rsidRDefault="0026480B" w:rsidP="00977F4E">
      <w:pPr>
        <w:pStyle w:val="ODNONIKtreodnonika"/>
        <w:rPr>
          <w:lang w:val="en-GB"/>
        </w:rPr>
      </w:pPr>
      <w:r w:rsidRPr="00977F4E">
        <w:rPr>
          <w:rStyle w:val="IGindeksgrny"/>
        </w:rPr>
        <w:footnoteRef/>
      </w:r>
      <w:r w:rsidRPr="00675F3B">
        <w:rPr>
          <w:lang w:val="en-GB"/>
        </w:rPr>
        <w:t xml:space="preserve"> </w:t>
      </w:r>
      <w:r w:rsidRPr="00675F3B">
        <w:rPr>
          <w:lang w:val="en-GB"/>
        </w:rPr>
        <w:tab/>
        <w:t xml:space="preserve">S. Kitterman, Sender Policy Framework (SPF) for Authorizing Use of Domains in Email, Version 1, Request for Comments, RFC 7208, Internet Engineering Task Force, 2014. https://datatracker.ietf.org/doc/html/rfc7208. </w:t>
      </w:r>
    </w:p>
  </w:footnote>
  <w:footnote w:id="35">
    <w:p w14:paraId="3A55EE16" w14:textId="0D82EC69" w:rsidR="0026480B" w:rsidRPr="00675F3B" w:rsidRDefault="0026480B" w:rsidP="00977F4E">
      <w:pPr>
        <w:pStyle w:val="ODNONIKtreodnonika"/>
        <w:rPr>
          <w:lang w:val="en-GB"/>
        </w:rPr>
      </w:pPr>
      <w:r w:rsidRPr="00977F4E">
        <w:rPr>
          <w:rStyle w:val="IGindeksgrny"/>
        </w:rPr>
        <w:footnoteRef/>
      </w:r>
      <w:r w:rsidRPr="00675F3B">
        <w:rPr>
          <w:lang w:val="en-GB"/>
        </w:rPr>
        <w:t xml:space="preserve"> </w:t>
      </w:r>
      <w:r w:rsidRPr="00675F3B">
        <w:rPr>
          <w:lang w:val="en-GB"/>
        </w:rPr>
        <w:tab/>
        <w:t xml:space="preserve">M. Kucherawy, D. Crocker, T. Hansen, DomainKeys Identified Mail (DKIM) Signatures, Request for Comments, RFC 6376, Internet Engineering Task Force, 2011. https://datatracker.ietf.org/doc/html/rfc6376. </w:t>
      </w:r>
    </w:p>
  </w:footnote>
  <w:footnote w:id="36">
    <w:p w14:paraId="0D9B849B" w14:textId="4482CEF5" w:rsidR="0026480B" w:rsidRPr="00FA54A7" w:rsidRDefault="0026480B" w:rsidP="006E7B3B">
      <w:pPr>
        <w:pStyle w:val="ODNONIKtreodnonika"/>
        <w:rPr>
          <w:rFonts w:cs="Times New Roman"/>
          <w:lang w:val="en-GB"/>
        </w:rPr>
      </w:pPr>
      <w:r w:rsidRPr="00FA54A7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FA54A7">
        <w:rPr>
          <w:rFonts w:cs="Times New Roman"/>
          <w:lang w:val="en-GB"/>
        </w:rPr>
        <w:t>Stephen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J.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Nightingale,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op.</w:t>
      </w:r>
      <w:r>
        <w:rPr>
          <w:rFonts w:cs="Times New Roman"/>
          <w:i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cit.</w:t>
      </w:r>
      <w:r w:rsidRPr="00FA54A7">
        <w:rPr>
          <w:rFonts w:cs="Times New Roman"/>
          <w:lang w:val="en-GB"/>
        </w:rPr>
        <w:t>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str.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6-7.</w:t>
      </w:r>
    </w:p>
  </w:footnote>
  <w:footnote w:id="37">
    <w:p w14:paraId="223AF425" w14:textId="32E14466" w:rsidR="0026480B" w:rsidRPr="00FA54A7" w:rsidRDefault="0026480B" w:rsidP="006E7B3B">
      <w:pPr>
        <w:pStyle w:val="ODNONIKtreodnonika"/>
        <w:rPr>
          <w:rFonts w:cs="Times New Roman"/>
          <w:lang w:val="en-GB"/>
        </w:rPr>
      </w:pPr>
      <w:r w:rsidRPr="00FA54A7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FA54A7">
        <w:rPr>
          <w:rFonts w:cs="Times New Roman"/>
          <w:lang w:val="en-GB"/>
        </w:rPr>
        <w:t>M.</w:t>
      </w:r>
      <w:r>
        <w:rPr>
          <w:rFonts w:cs="Times New Roman"/>
          <w:lang w:val="en-GB"/>
        </w:rPr>
        <w:t xml:space="preserve"> </w:t>
      </w:r>
      <w:proofErr w:type="spellStart"/>
      <w:r w:rsidRPr="00FA54A7">
        <w:rPr>
          <w:rFonts w:cs="Times New Roman"/>
          <w:lang w:val="en-GB"/>
        </w:rPr>
        <w:t>Kucherawy</w:t>
      </w:r>
      <w:proofErr w:type="spellEnd"/>
      <w:r w:rsidRPr="00FA54A7">
        <w:rPr>
          <w:rFonts w:cs="Times New Roman"/>
          <w:lang w:val="en-GB"/>
        </w:rPr>
        <w:t>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E.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Zwicky,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Domain-based</w:t>
      </w:r>
      <w:r>
        <w:rPr>
          <w:rFonts w:cs="Times New Roman"/>
          <w:i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Message</w:t>
      </w:r>
      <w:r>
        <w:rPr>
          <w:rFonts w:cs="Times New Roman"/>
          <w:i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Authentication,</w:t>
      </w:r>
      <w:r>
        <w:rPr>
          <w:rFonts w:cs="Times New Roman"/>
          <w:i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Reporting,</w:t>
      </w:r>
      <w:r>
        <w:rPr>
          <w:rFonts w:cs="Times New Roman"/>
          <w:i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and</w:t>
      </w:r>
      <w:r>
        <w:rPr>
          <w:rFonts w:cs="Times New Roman"/>
          <w:i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Conformance</w:t>
      </w:r>
      <w:r>
        <w:rPr>
          <w:rFonts w:cs="Times New Roman"/>
          <w:i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(DMARC)</w:t>
      </w:r>
      <w:r w:rsidRPr="00FA54A7">
        <w:rPr>
          <w:rFonts w:cs="Times New Roman"/>
          <w:lang w:val="en-GB"/>
        </w:rPr>
        <w:t>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Request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for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Comments,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RFC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7489,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Internet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Engineering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Task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Force,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2015.</w:t>
      </w:r>
      <w:r>
        <w:rPr>
          <w:rFonts w:cs="Times New Roman"/>
          <w:lang w:val="en-GB"/>
        </w:rPr>
        <w:t xml:space="preserve"> </w:t>
      </w:r>
      <w:r w:rsidRPr="00675F3B">
        <w:rPr>
          <w:lang w:val="en-GB"/>
        </w:rPr>
        <w:t>https://datatracker.ietf.org/doc/html/rfc7489</w:t>
      </w:r>
      <w:r w:rsidRPr="00FA54A7">
        <w:rPr>
          <w:rFonts w:cs="Times New Roman"/>
          <w:lang w:val="en-GB"/>
        </w:rPr>
        <w:t>.</w:t>
      </w:r>
      <w:r>
        <w:rPr>
          <w:rFonts w:cs="Times New Roman"/>
          <w:lang w:val="en-GB"/>
        </w:rPr>
        <w:t xml:space="preserve"> </w:t>
      </w:r>
    </w:p>
  </w:footnote>
  <w:footnote w:id="38">
    <w:p w14:paraId="4AB4EE02" w14:textId="6308C8DA" w:rsidR="0026480B" w:rsidRPr="00FA54A7" w:rsidRDefault="0026480B" w:rsidP="00372654">
      <w:pPr>
        <w:pStyle w:val="ODNONIKtreodnonika"/>
        <w:rPr>
          <w:rFonts w:cs="Times New Roman"/>
          <w:lang w:val="en-GB"/>
        </w:rPr>
      </w:pPr>
      <w:r w:rsidRPr="00FA54A7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FA54A7">
        <w:rPr>
          <w:rFonts w:cs="Times New Roman"/>
          <w:lang w:val="en-GB"/>
        </w:rPr>
        <w:t>Stephen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J.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Nightingale,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op.</w:t>
      </w:r>
      <w:r>
        <w:rPr>
          <w:rFonts w:cs="Times New Roman"/>
          <w:i/>
          <w:lang w:val="en-GB"/>
        </w:rPr>
        <w:t xml:space="preserve"> </w:t>
      </w:r>
      <w:r w:rsidRPr="00FA54A7">
        <w:rPr>
          <w:rFonts w:cs="Times New Roman"/>
          <w:i/>
          <w:lang w:val="en-GB"/>
        </w:rPr>
        <w:t>cit.</w:t>
      </w:r>
      <w:r w:rsidRPr="00FA54A7">
        <w:rPr>
          <w:rFonts w:cs="Times New Roman"/>
          <w:lang w:val="en-GB"/>
        </w:rPr>
        <w:t>,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str.</w:t>
      </w:r>
      <w:r>
        <w:rPr>
          <w:rFonts w:cs="Times New Roman"/>
          <w:lang w:val="en-GB"/>
        </w:rPr>
        <w:t xml:space="preserve"> </w:t>
      </w:r>
      <w:r w:rsidRPr="00FA54A7">
        <w:rPr>
          <w:rFonts w:cs="Times New Roman"/>
          <w:lang w:val="en-GB"/>
        </w:rPr>
        <w:t>7.</w:t>
      </w:r>
    </w:p>
  </w:footnote>
  <w:footnote w:id="39">
    <w:p w14:paraId="1A1B8FE8" w14:textId="39D0DA6E" w:rsidR="0026480B" w:rsidRPr="00FA54A7" w:rsidRDefault="0026480B" w:rsidP="000B2F69">
      <w:pPr>
        <w:pStyle w:val="ODNONIKtreodnonika"/>
        <w:rPr>
          <w:rFonts w:cs="Times New Roman"/>
          <w:lang w:val="en-GB"/>
        </w:rPr>
      </w:pPr>
      <w:r w:rsidRPr="00FA54A7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675F3B">
        <w:rPr>
          <w:lang w:val="en-GB"/>
        </w:rPr>
        <w:t>https://www.cisa.gov/sites/default/files/bod-18-01.pdf</w:t>
      </w:r>
      <w:r w:rsidRPr="00FA54A7">
        <w:rPr>
          <w:rFonts w:cs="Times New Roman"/>
          <w:lang w:val="en-GB"/>
        </w:rPr>
        <w:t>.</w:t>
      </w:r>
    </w:p>
  </w:footnote>
  <w:footnote w:id="40">
    <w:p w14:paraId="2E6C6E35" w14:textId="78730F8B" w:rsidR="0026480B" w:rsidRPr="00FA54A7" w:rsidRDefault="0026480B" w:rsidP="0065136C">
      <w:pPr>
        <w:pStyle w:val="ODNONIKtreodnonika"/>
        <w:rPr>
          <w:rFonts w:cs="Times New Roman"/>
          <w:lang w:val="en-GB"/>
        </w:rPr>
      </w:pPr>
      <w:r w:rsidRPr="00FA54A7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675F3B">
        <w:rPr>
          <w:lang w:val="en-GB"/>
        </w:rPr>
        <w:t>https://www.ncsc.gov.uk/collection/email-security-and-anti-spoofing/configure-anti-spoofing-controls-</w:t>
      </w:r>
      <w:r w:rsidRPr="00FA54A7">
        <w:rPr>
          <w:rFonts w:cs="Times New Roman"/>
          <w:lang w:val="en-GB"/>
        </w:rPr>
        <w:t>.</w:t>
      </w:r>
    </w:p>
  </w:footnote>
  <w:footnote w:id="41">
    <w:p w14:paraId="10CCA034" w14:textId="2CFD535E" w:rsidR="0026480B" w:rsidRPr="00FA54A7" w:rsidRDefault="0026480B" w:rsidP="0093064A">
      <w:pPr>
        <w:pStyle w:val="ODNONIKtreodnonika"/>
        <w:rPr>
          <w:rFonts w:cs="Times New Roman"/>
          <w:lang w:val="en-GB"/>
        </w:rPr>
      </w:pPr>
      <w:r w:rsidRPr="00FA54A7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675F3B">
        <w:rPr>
          <w:lang w:val="en-GB"/>
        </w:rPr>
        <w:t>https://www.cyber.gov.au/acsc/view-all-content/publications/how-combat-fake-emails</w:t>
      </w:r>
      <w:r w:rsidRPr="00FA54A7">
        <w:rPr>
          <w:rFonts w:cs="Times New Roman"/>
          <w:lang w:val="en-GB"/>
        </w:rPr>
        <w:t>.</w:t>
      </w:r>
    </w:p>
  </w:footnote>
  <w:footnote w:id="42">
    <w:p w14:paraId="152AA02B" w14:textId="5D4CA6DD" w:rsidR="0026480B" w:rsidRPr="00FA54A7" w:rsidRDefault="0026480B" w:rsidP="0093064A">
      <w:pPr>
        <w:pStyle w:val="ODNONIKtreodnonika"/>
        <w:rPr>
          <w:rFonts w:cs="Times New Roman"/>
          <w:lang w:val="en-GB"/>
        </w:rPr>
      </w:pPr>
      <w:r w:rsidRPr="00FA54A7">
        <w:rPr>
          <w:rStyle w:val="Odwoanieprzypisudolnego"/>
        </w:rPr>
        <w:footnoteRef/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ab/>
      </w:r>
      <w:r w:rsidRPr="00675F3B">
        <w:rPr>
          <w:lang w:val="en-GB"/>
        </w:rPr>
        <w:t>https://www.cfcs.dk/da/nyheder/2017/vejledning-dmarc-kan-reducere-antallet-af-falske-mails/</w:t>
      </w:r>
      <w:r w:rsidRPr="00FA54A7">
        <w:rPr>
          <w:rFonts w:cs="Times New Roman"/>
          <w:lang w:val="en-GB"/>
        </w:rPr>
        <w:t>.</w:t>
      </w:r>
    </w:p>
  </w:footnote>
  <w:footnote w:id="43">
    <w:p w14:paraId="1F4F4AB8" w14:textId="56A0A419" w:rsidR="0026480B" w:rsidRPr="00FA54A7" w:rsidRDefault="0026480B" w:rsidP="00016864">
      <w:pPr>
        <w:pStyle w:val="ODNONIKtreodnonika"/>
      </w:pPr>
      <w:r w:rsidRPr="00FA54A7">
        <w:rPr>
          <w:rStyle w:val="Odwoanieprzypisudolnego"/>
        </w:rPr>
        <w:footnoteRef/>
      </w:r>
      <w:r>
        <w:t xml:space="preserve"> </w:t>
      </w:r>
      <w:r>
        <w:tab/>
      </w:r>
      <w:r w:rsidRPr="00FA54A7">
        <w:t>Przepis</w:t>
      </w:r>
      <w:r>
        <w:t xml:space="preserve"> </w:t>
      </w:r>
      <w:r w:rsidRPr="00FA54A7">
        <w:t>opracowano</w:t>
      </w:r>
      <w:r>
        <w:t xml:space="preserve">, </w:t>
      </w:r>
      <w:r w:rsidRPr="00FA54A7">
        <w:t>wzorując</w:t>
      </w:r>
      <w:r>
        <w:t xml:space="preserve"> </w:t>
      </w:r>
      <w:r w:rsidRPr="00FA54A7">
        <w:t>się</w:t>
      </w:r>
      <w:r>
        <w:t xml:space="preserve"> </w:t>
      </w:r>
      <w:r w:rsidRPr="00FA54A7">
        <w:t>na</w:t>
      </w:r>
      <w:r>
        <w:t xml:space="preserve"> </w:t>
      </w:r>
      <w:r w:rsidRPr="00FA54A7">
        <w:t>art.</w:t>
      </w:r>
      <w:r>
        <w:t xml:space="preserve"> </w:t>
      </w:r>
      <w:r w:rsidRPr="00FA54A7">
        <w:t>92a</w:t>
      </w:r>
      <w:r>
        <w:t xml:space="preserve"> </w:t>
      </w:r>
      <w:r w:rsidRPr="00FA54A7">
        <w:t>ust.</w:t>
      </w:r>
      <w:r>
        <w:t xml:space="preserve"> </w:t>
      </w:r>
      <w:r w:rsidRPr="00FA54A7">
        <w:t>9</w:t>
      </w:r>
      <w:r>
        <w:t xml:space="preserve"> </w:t>
      </w:r>
      <w:r w:rsidRPr="00FA54A7">
        <w:t>ustawy</w:t>
      </w:r>
      <w:r>
        <w:t xml:space="preserve"> z </w:t>
      </w:r>
      <w:r w:rsidRPr="00FA54A7">
        <w:t>dnia</w:t>
      </w:r>
      <w:r>
        <w:t xml:space="preserve"> </w:t>
      </w:r>
      <w:r w:rsidRPr="00FA54A7">
        <w:t>6</w:t>
      </w:r>
      <w:r>
        <w:t xml:space="preserve"> </w:t>
      </w:r>
      <w:r w:rsidRPr="00FA54A7">
        <w:t>września</w:t>
      </w:r>
      <w:r>
        <w:t xml:space="preserve"> 2001 r. o </w:t>
      </w:r>
      <w:r w:rsidRPr="00FA54A7">
        <w:t>transporcie</w:t>
      </w:r>
      <w:r>
        <w:t xml:space="preserve"> </w:t>
      </w:r>
      <w:r w:rsidRPr="00FA54A7">
        <w:t>drogowym</w:t>
      </w:r>
      <w:r>
        <w:t xml:space="preserve"> (</w:t>
      </w:r>
      <w:r w:rsidRPr="00FA54A7">
        <w:t>Dz.</w:t>
      </w:r>
      <w:r>
        <w:t xml:space="preserve"> </w:t>
      </w:r>
      <w:r w:rsidRPr="00FA54A7">
        <w:t>U.</w:t>
      </w:r>
      <w:r>
        <w:t xml:space="preserve"> z </w:t>
      </w:r>
      <w:r w:rsidRPr="00FA54A7">
        <w:t>2022</w:t>
      </w:r>
      <w:r>
        <w:t xml:space="preserve"> </w:t>
      </w:r>
      <w:r w:rsidRPr="00FA54A7">
        <w:t>r.</w:t>
      </w:r>
      <w:r>
        <w:t xml:space="preserve"> </w:t>
      </w:r>
      <w:r w:rsidRPr="00FA54A7">
        <w:t>poz.</w:t>
      </w:r>
      <w:r>
        <w:t xml:space="preserve"> </w:t>
      </w:r>
      <w:r w:rsidRPr="00FA54A7">
        <w:t>2201</w:t>
      </w:r>
      <w:r>
        <w:t>)</w:t>
      </w:r>
      <w:r w:rsidRPr="00FA54A7">
        <w:t>.</w:t>
      </w:r>
    </w:p>
  </w:footnote>
  <w:footnote w:id="44">
    <w:p w14:paraId="3FF2380E" w14:textId="777A7072" w:rsidR="0026480B" w:rsidRPr="00FA54A7" w:rsidRDefault="0026480B" w:rsidP="00994974">
      <w:pPr>
        <w:pStyle w:val="ODNONIKtreodnonika"/>
      </w:pPr>
      <w:r w:rsidRPr="00FA54A7">
        <w:rPr>
          <w:rStyle w:val="Odwoanieprzypisudolnego"/>
        </w:rPr>
        <w:footnoteRef/>
      </w:r>
      <w:r>
        <w:t xml:space="preserve"> </w:t>
      </w:r>
      <w:r>
        <w:tab/>
      </w:r>
      <w:r w:rsidRPr="00FA54A7">
        <w:t>Por.</w:t>
      </w:r>
      <w:r>
        <w:t xml:space="preserve"> </w:t>
      </w:r>
      <w:r w:rsidRPr="00FA54A7">
        <w:t>wyrok</w:t>
      </w:r>
      <w:r>
        <w:t xml:space="preserve"> </w:t>
      </w:r>
      <w:r w:rsidRPr="00FA54A7">
        <w:t>Trybunału</w:t>
      </w:r>
      <w:r>
        <w:t xml:space="preserve"> </w:t>
      </w:r>
      <w:r w:rsidRPr="00FA54A7">
        <w:t>Konstytucyjnego</w:t>
      </w:r>
      <w:r>
        <w:t xml:space="preserve"> z </w:t>
      </w:r>
      <w:r w:rsidRPr="00FA54A7">
        <w:t>dnia</w:t>
      </w:r>
      <w:r>
        <w:t xml:space="preserve"> </w:t>
      </w:r>
      <w:r w:rsidRPr="00FA54A7">
        <w:t>20</w:t>
      </w:r>
      <w:r>
        <w:t xml:space="preserve"> </w:t>
      </w:r>
      <w:r w:rsidRPr="00FA54A7">
        <w:t>czerwca</w:t>
      </w:r>
      <w:r>
        <w:t xml:space="preserve"> </w:t>
      </w:r>
      <w:r w:rsidRPr="00FA54A7">
        <w:t>2017</w:t>
      </w:r>
      <w:r>
        <w:t xml:space="preserve"> </w:t>
      </w:r>
      <w:r w:rsidRPr="00FA54A7">
        <w:t>r.</w:t>
      </w:r>
      <w:r>
        <w:t xml:space="preserve"> </w:t>
      </w:r>
      <w:r w:rsidRPr="00FA54A7">
        <w:t>sygn.</w:t>
      </w:r>
      <w:r>
        <w:t xml:space="preserve"> </w:t>
      </w:r>
      <w:r w:rsidRPr="00FA54A7">
        <w:t>akt</w:t>
      </w:r>
      <w:r>
        <w:t xml:space="preserve"> </w:t>
      </w:r>
      <w:r w:rsidRPr="00FA54A7">
        <w:t>P</w:t>
      </w:r>
      <w:r>
        <w:t xml:space="preserve"> </w:t>
      </w:r>
      <w:r w:rsidRPr="00FA54A7">
        <w:t>124/15.</w:t>
      </w:r>
    </w:p>
  </w:footnote>
  <w:footnote w:id="45">
    <w:p w14:paraId="4A5D484D" w14:textId="724C9B32" w:rsidR="0026480B" w:rsidRPr="00FA54A7" w:rsidRDefault="0026480B" w:rsidP="00994974">
      <w:pPr>
        <w:pStyle w:val="ODNONIKtreodnonika"/>
      </w:pPr>
      <w:r w:rsidRPr="00FA54A7">
        <w:rPr>
          <w:rStyle w:val="Odwoanieprzypisudolnego"/>
          <w:rFonts w:eastAsiaTheme="majorEastAsia"/>
        </w:rPr>
        <w:footnoteRef/>
      </w:r>
      <w:r>
        <w:t xml:space="preserve"> </w:t>
      </w:r>
      <w:r>
        <w:tab/>
      </w:r>
      <w:r w:rsidRPr="00FA54A7">
        <w:t>M.</w:t>
      </w:r>
      <w:r>
        <w:t xml:space="preserve"> </w:t>
      </w:r>
      <w:r w:rsidRPr="00FA54A7">
        <w:t>Czyżak,</w:t>
      </w:r>
      <w:r>
        <w:t xml:space="preserve"> </w:t>
      </w:r>
      <w:r w:rsidRPr="00FA54A7">
        <w:t>Fakultatywna</w:t>
      </w:r>
      <w:r>
        <w:t xml:space="preserve"> </w:t>
      </w:r>
      <w:r w:rsidRPr="00FA54A7">
        <w:t>odpowiedzialność</w:t>
      </w:r>
      <w:r>
        <w:t xml:space="preserve"> </w:t>
      </w:r>
      <w:r w:rsidRPr="00FA54A7">
        <w:t>karnoadministracyjna</w:t>
      </w:r>
      <w:r>
        <w:t xml:space="preserve"> w </w:t>
      </w:r>
      <w:r w:rsidRPr="00FA54A7">
        <w:t>świetle</w:t>
      </w:r>
      <w:r>
        <w:t xml:space="preserve"> </w:t>
      </w:r>
      <w:r w:rsidRPr="00FA54A7">
        <w:t>nowelizacji</w:t>
      </w:r>
      <w:r>
        <w:t xml:space="preserve"> </w:t>
      </w:r>
      <w:r w:rsidRPr="00FA54A7">
        <w:t>prawa</w:t>
      </w:r>
      <w:r>
        <w:t xml:space="preserve"> </w:t>
      </w:r>
      <w:r w:rsidRPr="00FA54A7">
        <w:t>telekomunikacyjnego</w:t>
      </w:r>
      <w:r>
        <w:t xml:space="preserve"> z </w:t>
      </w:r>
      <w:r w:rsidRPr="00FA54A7">
        <w:t>10</w:t>
      </w:r>
      <w:r>
        <w:t xml:space="preserve"> </w:t>
      </w:r>
      <w:r w:rsidRPr="00FA54A7">
        <w:t>maja</w:t>
      </w:r>
      <w:r>
        <w:t xml:space="preserve"> </w:t>
      </w:r>
      <w:r w:rsidRPr="00FA54A7">
        <w:t>2018</w:t>
      </w:r>
      <w:r>
        <w:t xml:space="preserve"> </w:t>
      </w:r>
      <w:r w:rsidRPr="00FA54A7">
        <w:t>r,</w:t>
      </w:r>
      <w:r>
        <w:t xml:space="preserve"> </w:t>
      </w:r>
      <w:r w:rsidRPr="00FA54A7">
        <w:t>internetowy</w:t>
      </w:r>
      <w:r>
        <w:t xml:space="preserve"> </w:t>
      </w:r>
      <w:r w:rsidRPr="00FA54A7">
        <w:t>Kwartalnik</w:t>
      </w:r>
      <w:r>
        <w:t xml:space="preserve"> </w:t>
      </w:r>
      <w:r w:rsidRPr="00FA54A7">
        <w:t>Antymonopolowy</w:t>
      </w:r>
      <w:r>
        <w:t xml:space="preserve"> i </w:t>
      </w:r>
      <w:r w:rsidRPr="00FA54A7">
        <w:t>Regulacyjny,</w:t>
      </w:r>
      <w:r>
        <w:t xml:space="preserve"> </w:t>
      </w:r>
      <w:r w:rsidRPr="00FA54A7">
        <w:t>nr</w:t>
      </w:r>
      <w:r>
        <w:t xml:space="preserve"> </w:t>
      </w:r>
      <w:r w:rsidRPr="00FA54A7">
        <w:t>3(8),</w:t>
      </w:r>
      <w:r>
        <w:t xml:space="preserve"> </w:t>
      </w:r>
      <w:r w:rsidRPr="00FA54A7">
        <w:t>2019,</w:t>
      </w:r>
      <w:r>
        <w:t xml:space="preserve"> </w:t>
      </w:r>
      <w:r w:rsidRPr="00FA54A7">
        <w:t>s.</w:t>
      </w:r>
      <w:r>
        <w:t xml:space="preserve"> </w:t>
      </w:r>
      <w:r w:rsidRPr="00FA54A7">
        <w:t>69-70.</w:t>
      </w:r>
    </w:p>
  </w:footnote>
  <w:footnote w:id="46">
    <w:p w14:paraId="77AB9C4B" w14:textId="41CB30E1" w:rsidR="0026480B" w:rsidRPr="00FA54A7" w:rsidRDefault="0026480B" w:rsidP="00994974">
      <w:pPr>
        <w:pStyle w:val="ODNONIKtreodnonika"/>
      </w:pPr>
      <w:r w:rsidRPr="00FA54A7">
        <w:rPr>
          <w:rStyle w:val="Odwoanieprzypisudolnego"/>
          <w:rFonts w:eastAsiaTheme="majorEastAsia"/>
        </w:rPr>
        <w:footnoteRef/>
      </w:r>
      <w:r>
        <w:t xml:space="preserve"> </w:t>
      </w:r>
      <w:r>
        <w:tab/>
      </w:r>
      <w:r w:rsidRPr="00FA54A7">
        <w:t>Ibidem,</w:t>
      </w:r>
      <w:r>
        <w:t xml:space="preserve"> </w:t>
      </w:r>
      <w:r w:rsidRPr="00FA54A7">
        <w:t>s.</w:t>
      </w:r>
      <w:r>
        <w:t xml:space="preserve"> </w:t>
      </w:r>
      <w:r w:rsidRPr="00FA54A7">
        <w:t>70.</w:t>
      </w:r>
    </w:p>
  </w:footnote>
  <w:footnote w:id="47">
    <w:p w14:paraId="0D97DFC9" w14:textId="26D927A1" w:rsidR="0026480B" w:rsidRPr="00FA54A7" w:rsidRDefault="0026480B" w:rsidP="00994974">
      <w:pPr>
        <w:pStyle w:val="ODNONIKtreodnonika"/>
      </w:pPr>
      <w:r w:rsidRPr="00FA54A7">
        <w:rPr>
          <w:rStyle w:val="Odwoanieprzypisudolnego"/>
          <w:rFonts w:eastAsiaTheme="majorEastAsia"/>
        </w:rPr>
        <w:footnoteRef/>
      </w:r>
      <w:r>
        <w:t xml:space="preserve"> </w:t>
      </w:r>
      <w:r>
        <w:tab/>
      </w:r>
      <w:r w:rsidRPr="00FA54A7">
        <w:t>Siłą</w:t>
      </w:r>
      <w:r>
        <w:t xml:space="preserve"> </w:t>
      </w:r>
      <w:r w:rsidRPr="00FA54A7">
        <w:t>wyższą</w:t>
      </w:r>
      <w:r>
        <w:t xml:space="preserve"> </w:t>
      </w:r>
      <w:r w:rsidRPr="00FA54A7">
        <w:t>jest</w:t>
      </w:r>
      <w:r>
        <w:t xml:space="preserve"> </w:t>
      </w:r>
      <w:r w:rsidRPr="00FA54A7">
        <w:t>nadzwyczajne,</w:t>
      </w:r>
      <w:r>
        <w:t xml:space="preserve"> </w:t>
      </w:r>
      <w:r w:rsidRPr="00FA54A7">
        <w:t>zewnętrzne</w:t>
      </w:r>
      <w:r>
        <w:t xml:space="preserve"> i </w:t>
      </w:r>
      <w:r w:rsidRPr="00FA54A7">
        <w:t>niemożliwe</w:t>
      </w:r>
      <w:r>
        <w:t xml:space="preserve"> </w:t>
      </w:r>
      <w:r w:rsidRPr="00FA54A7">
        <w:t>do</w:t>
      </w:r>
      <w:r>
        <w:t xml:space="preserve"> </w:t>
      </w:r>
      <w:r w:rsidRPr="00FA54A7">
        <w:t>zapobieżenia</w:t>
      </w:r>
      <w:r>
        <w:t xml:space="preserve"> </w:t>
      </w:r>
      <w:r w:rsidRPr="00FA54A7">
        <w:t>zdarzenie.</w:t>
      </w:r>
    </w:p>
  </w:footnote>
  <w:footnote w:id="48">
    <w:p w14:paraId="1670E349" w14:textId="712746FA" w:rsidR="0026480B" w:rsidRPr="00FA54A7" w:rsidRDefault="0026480B" w:rsidP="00BD27F8">
      <w:pPr>
        <w:pStyle w:val="ODNONIKtreodnonika"/>
        <w:rPr>
          <w:rFonts w:cs="Times New Roman"/>
        </w:rPr>
      </w:pPr>
      <w:r w:rsidRPr="00FA54A7">
        <w:rPr>
          <w:rStyle w:val="Odwoanieprzypisudolnego"/>
        </w:rPr>
        <w:footnoteRef/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 w:rsidRPr="00FA54A7">
        <w:rPr>
          <w:rFonts w:cs="Times New Roman"/>
        </w:rPr>
        <w:t>Za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orzecznictwem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wskazać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należy,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że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wypadek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przestępstwa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mniejszej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wagi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zachodzi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wówczas,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gdy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znamiona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przestępstwa,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przede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wszystkim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przedmiotowe,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cechują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się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niewysoką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społeczną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szkodliwością,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zaś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jego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sprawca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nie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jest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tyle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niebezpieczny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dla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społeczeństwa,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aby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stosować</w:t>
      </w:r>
      <w:r>
        <w:rPr>
          <w:rFonts w:cs="Times New Roman"/>
        </w:rPr>
        <w:t xml:space="preserve"> w </w:t>
      </w:r>
      <w:r w:rsidRPr="00FA54A7">
        <w:rPr>
          <w:rFonts w:cs="Times New Roman"/>
        </w:rPr>
        <w:t>stosunku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do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niego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zwykłą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karę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przewidzianą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zrealizowane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przez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niego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przestępstwo.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Wyrok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Sądu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Apelacyjnego</w:t>
      </w:r>
      <w:r>
        <w:rPr>
          <w:rFonts w:cs="Times New Roman"/>
        </w:rPr>
        <w:t xml:space="preserve"> w </w:t>
      </w:r>
      <w:r w:rsidRPr="00FA54A7">
        <w:rPr>
          <w:rFonts w:cs="Times New Roman"/>
        </w:rPr>
        <w:t>Krakowie</w:t>
      </w:r>
      <w:r>
        <w:rPr>
          <w:rFonts w:cs="Times New Roman"/>
        </w:rPr>
        <w:t xml:space="preserve"> z </w:t>
      </w:r>
      <w:r w:rsidRPr="00FA54A7">
        <w:rPr>
          <w:rFonts w:cs="Times New Roman"/>
        </w:rPr>
        <w:t>dnia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6</w:t>
      </w:r>
      <w:r>
        <w:rPr>
          <w:rFonts w:cs="Times New Roman"/>
        </w:rPr>
        <w:t> </w:t>
      </w:r>
      <w:r w:rsidRPr="00FA54A7">
        <w:rPr>
          <w:rFonts w:cs="Times New Roman"/>
        </w:rPr>
        <w:t>listopada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2008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r.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II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Ka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163/08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w: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Krakowskie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Zeszyty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Sądowe,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Biuletyn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Sądu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Apelacyjnego</w:t>
      </w:r>
      <w:r>
        <w:rPr>
          <w:rFonts w:cs="Times New Roman"/>
        </w:rPr>
        <w:t xml:space="preserve"> w </w:t>
      </w:r>
      <w:r w:rsidRPr="00FA54A7">
        <w:rPr>
          <w:rFonts w:cs="Times New Roman"/>
        </w:rPr>
        <w:t>Krakowie</w:t>
      </w:r>
      <w:r>
        <w:rPr>
          <w:rFonts w:cs="Times New Roman"/>
        </w:rPr>
        <w:t xml:space="preserve"> w </w:t>
      </w:r>
      <w:r w:rsidRPr="00FA54A7">
        <w:rPr>
          <w:rFonts w:cs="Times New Roman"/>
        </w:rPr>
        <w:t>sprawach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karnych,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Rok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XVIII,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Grudzień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2008,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nr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12,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poz.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216,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str.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25.</w:t>
      </w:r>
    </w:p>
  </w:footnote>
  <w:footnote w:id="49">
    <w:p w14:paraId="03CC2304" w14:textId="407F6859" w:rsidR="0026480B" w:rsidRPr="00FA54A7" w:rsidRDefault="0026480B" w:rsidP="00BD27F8">
      <w:pPr>
        <w:pStyle w:val="ODNONIKtreodnonika"/>
        <w:rPr>
          <w:rFonts w:cs="Times New Roman"/>
        </w:rPr>
      </w:pPr>
      <w:r w:rsidRPr="00FA54A7">
        <w:rPr>
          <w:rStyle w:val="Odwoanieprzypisudolnego"/>
        </w:rPr>
        <w:footnoteRef/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 w:rsidRPr="00FA54A7">
        <w:rPr>
          <w:rFonts w:cs="Times New Roman"/>
        </w:rPr>
        <w:t>Zgodnie</w:t>
      </w:r>
      <w:r>
        <w:rPr>
          <w:rFonts w:cs="Times New Roman"/>
        </w:rPr>
        <w:t xml:space="preserve"> z </w:t>
      </w:r>
      <w:r w:rsidRPr="00FA54A7">
        <w:rPr>
          <w:rFonts w:cs="Times New Roman"/>
        </w:rPr>
        <w:t>art.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116</w:t>
      </w:r>
      <w:r>
        <w:rPr>
          <w:rFonts w:cs="Times New Roman"/>
        </w:rPr>
        <w:t xml:space="preserve"> </w:t>
      </w:r>
      <w:r w:rsidRPr="00343523">
        <w:rPr>
          <w:rFonts w:cs="Times New Roman"/>
        </w:rPr>
        <w:t xml:space="preserve">ustawy z dnia 6 czerwca 1997 r. </w:t>
      </w:r>
      <w:r>
        <w:rPr>
          <w:rFonts w:cs="Times New Roman"/>
        </w:rPr>
        <w:t xml:space="preserve">– </w:t>
      </w:r>
      <w:r w:rsidRPr="00FA54A7">
        <w:rPr>
          <w:rFonts w:cs="Times New Roman"/>
        </w:rPr>
        <w:t>Kodeks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karn</w:t>
      </w:r>
      <w:r>
        <w:rPr>
          <w:rFonts w:cs="Times New Roman"/>
        </w:rPr>
        <w:t xml:space="preserve">y </w:t>
      </w:r>
      <w:r w:rsidRPr="00FA54A7">
        <w:rPr>
          <w:rFonts w:cs="Times New Roman"/>
        </w:rPr>
        <w:t>przepisy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części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ogólnej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tego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kodeksu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stosuje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się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do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innych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ustaw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przewidujących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odpowiedzialność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karną.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Znajdzie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więc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tutaj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zastosowanie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definicja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osoby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najbliższej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zawarta</w:t>
      </w:r>
      <w:r>
        <w:rPr>
          <w:rFonts w:cs="Times New Roman"/>
        </w:rPr>
        <w:t xml:space="preserve"> w </w:t>
      </w:r>
      <w:r w:rsidRPr="00FA54A7">
        <w:rPr>
          <w:rFonts w:cs="Times New Roman"/>
        </w:rPr>
        <w:t>art.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115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§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11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tego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kodeksu,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zgodnie</w:t>
      </w:r>
      <w:r>
        <w:rPr>
          <w:rFonts w:cs="Times New Roman"/>
        </w:rPr>
        <w:t xml:space="preserve"> z </w:t>
      </w:r>
      <w:r w:rsidRPr="00FA54A7">
        <w:rPr>
          <w:rFonts w:cs="Times New Roman"/>
        </w:rPr>
        <w:t>którą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osobą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najbliższą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jest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małżonek,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wstępny,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zstępny,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rodzeństwo,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powinowaty</w:t>
      </w:r>
      <w:r>
        <w:rPr>
          <w:rFonts w:cs="Times New Roman"/>
        </w:rPr>
        <w:t xml:space="preserve"> w </w:t>
      </w:r>
      <w:r w:rsidRPr="00FA54A7">
        <w:rPr>
          <w:rFonts w:cs="Times New Roman"/>
        </w:rPr>
        <w:t>tej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samej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linii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lub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stopniu,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osoba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pozostająca</w:t>
      </w:r>
      <w:r>
        <w:rPr>
          <w:rFonts w:cs="Times New Roman"/>
        </w:rPr>
        <w:t xml:space="preserve"> w </w:t>
      </w:r>
      <w:r w:rsidRPr="00FA54A7">
        <w:rPr>
          <w:rFonts w:cs="Times New Roman"/>
        </w:rPr>
        <w:t>stosunku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przysposobienia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oraz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jej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małżonek,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także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osoba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pozostająca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we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wspólnym</w:t>
      </w:r>
      <w:r>
        <w:rPr>
          <w:rFonts w:cs="Times New Roman"/>
        </w:rPr>
        <w:t xml:space="preserve"> </w:t>
      </w:r>
      <w:r w:rsidRPr="00FA54A7">
        <w:rPr>
          <w:rFonts w:cs="Times New Roman"/>
        </w:rPr>
        <w:t>pożyciu.</w:t>
      </w:r>
    </w:p>
  </w:footnote>
  <w:footnote w:id="50">
    <w:p w14:paraId="49680C78" w14:textId="3ED5DDB5" w:rsidR="0026480B" w:rsidRPr="00FA54A7" w:rsidRDefault="0026480B" w:rsidP="00BD27F8">
      <w:pPr>
        <w:pStyle w:val="ODNONIKtreodnonika"/>
        <w:rPr>
          <w:rFonts w:cs="Times New Roman"/>
        </w:rPr>
      </w:pPr>
      <w:r w:rsidRPr="00FA54A7">
        <w:rPr>
          <w:rStyle w:val="Odwoanieprzypisudolnego"/>
        </w:rPr>
        <w:footnoteRef/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 w:rsidRPr="00F72A82">
        <w:t>https://www.uke.gov.pl/akt/uke-przystapil-do-porozumienia-chroniacego-abonentow,300.html</w:t>
      </w:r>
      <w:r w:rsidRPr="00FA54A7">
        <w:rPr>
          <w:rFonts w:cs="Times New Roman"/>
        </w:rPr>
        <w:t>.</w:t>
      </w:r>
    </w:p>
  </w:footnote>
  <w:footnote w:id="51">
    <w:p w14:paraId="37B34464" w14:textId="268E509B" w:rsidR="0026480B" w:rsidRPr="00FA54A7" w:rsidRDefault="0026480B" w:rsidP="00BD27F8">
      <w:pPr>
        <w:pStyle w:val="ODNONIKtreodnonika"/>
        <w:rPr>
          <w:rFonts w:cs="Times New Roman"/>
        </w:rPr>
      </w:pPr>
      <w:r w:rsidRPr="00FA54A7">
        <w:rPr>
          <w:rStyle w:val="Odwoanieprzypisudolnego"/>
        </w:rPr>
        <w:footnoteRef/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 w:rsidRPr="00F72A82">
        <w:t>https://cert.pl/posts/2020/03/ostrzezenia_phishing/</w:t>
      </w:r>
      <w:r w:rsidRPr="00FA54A7">
        <w:rPr>
          <w:rFonts w:cs="Times New Roman"/>
        </w:rPr>
        <w:t>.</w:t>
      </w:r>
    </w:p>
  </w:footnote>
  <w:footnote w:id="52">
    <w:p w14:paraId="73538046" w14:textId="68692A2D" w:rsidR="0026480B" w:rsidRDefault="0026480B" w:rsidP="00F72A82">
      <w:pPr>
        <w:pStyle w:val="ODNONIKtreodnonika"/>
      </w:pPr>
      <w:r>
        <w:rPr>
          <w:rStyle w:val="Odwoanieprzypisudolnego"/>
          <w:rFonts w:eastAsiaTheme="majorEastAsia"/>
        </w:rPr>
        <w:footnoteRef/>
      </w:r>
      <w:r>
        <w:t xml:space="preserve"> </w:t>
      </w:r>
      <w:r>
        <w:tab/>
        <w:t>J. Zimmermann, Prawo administracyjne, Warszawa 2010, s. 334.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EE6"/>
    <w:multiLevelType w:val="hybridMultilevel"/>
    <w:tmpl w:val="98244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20D83"/>
    <w:multiLevelType w:val="hybridMultilevel"/>
    <w:tmpl w:val="0B3C7A78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D4FE9"/>
    <w:multiLevelType w:val="hybridMultilevel"/>
    <w:tmpl w:val="A350A2DC"/>
    <w:lvl w:ilvl="0" w:tplc="CEB8FA6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3B739BB"/>
    <w:multiLevelType w:val="hybridMultilevel"/>
    <w:tmpl w:val="FDC28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9235E"/>
    <w:multiLevelType w:val="hybridMultilevel"/>
    <w:tmpl w:val="071AB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D1B2E"/>
    <w:multiLevelType w:val="hybridMultilevel"/>
    <w:tmpl w:val="5242F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45EFA"/>
    <w:multiLevelType w:val="hybridMultilevel"/>
    <w:tmpl w:val="0CB82D40"/>
    <w:lvl w:ilvl="0" w:tplc="27C2AA6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17C4F"/>
    <w:multiLevelType w:val="hybridMultilevel"/>
    <w:tmpl w:val="8800E36A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4D6719"/>
    <w:multiLevelType w:val="hybridMultilevel"/>
    <w:tmpl w:val="CBEA70D6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2A0005"/>
    <w:multiLevelType w:val="hybridMultilevel"/>
    <w:tmpl w:val="D97AB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3F36D2"/>
    <w:multiLevelType w:val="hybridMultilevel"/>
    <w:tmpl w:val="B70248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5607B2"/>
    <w:multiLevelType w:val="hybridMultilevel"/>
    <w:tmpl w:val="BB7CFF42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5" w15:restartNumberingAfterBreak="0">
    <w:nsid w:val="14693658"/>
    <w:multiLevelType w:val="hybridMultilevel"/>
    <w:tmpl w:val="24CCEC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412F99"/>
    <w:multiLevelType w:val="multilevel"/>
    <w:tmpl w:val="6EDA1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1B694810"/>
    <w:multiLevelType w:val="hybridMultilevel"/>
    <w:tmpl w:val="BFA25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803513"/>
    <w:multiLevelType w:val="hybridMultilevel"/>
    <w:tmpl w:val="8F6CA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3554CD"/>
    <w:multiLevelType w:val="hybridMultilevel"/>
    <w:tmpl w:val="24C4C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A10D2"/>
    <w:multiLevelType w:val="hybridMultilevel"/>
    <w:tmpl w:val="DB3AD172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25B3E17"/>
    <w:multiLevelType w:val="hybridMultilevel"/>
    <w:tmpl w:val="E1B8CD4A"/>
    <w:lvl w:ilvl="0" w:tplc="FF52A978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6" w15:restartNumberingAfterBreak="0">
    <w:nsid w:val="25CD5FEB"/>
    <w:multiLevelType w:val="hybridMultilevel"/>
    <w:tmpl w:val="02861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134F32"/>
    <w:multiLevelType w:val="hybridMultilevel"/>
    <w:tmpl w:val="4B6AA83E"/>
    <w:lvl w:ilvl="0" w:tplc="16DAFDCA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8" w15:restartNumberingAfterBreak="0">
    <w:nsid w:val="267E619C"/>
    <w:multiLevelType w:val="hybridMultilevel"/>
    <w:tmpl w:val="D7D0E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6ED1414"/>
    <w:multiLevelType w:val="hybridMultilevel"/>
    <w:tmpl w:val="F9F61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0C1143"/>
    <w:multiLevelType w:val="hybridMultilevel"/>
    <w:tmpl w:val="BEE4C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0260B4"/>
    <w:multiLevelType w:val="hybridMultilevel"/>
    <w:tmpl w:val="5D56071A"/>
    <w:lvl w:ilvl="0" w:tplc="CEB8FA6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29450559"/>
    <w:multiLevelType w:val="hybridMultilevel"/>
    <w:tmpl w:val="E11219E0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B3F5AF9"/>
    <w:multiLevelType w:val="hybridMultilevel"/>
    <w:tmpl w:val="BE4027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2CCD7A66"/>
    <w:multiLevelType w:val="hybridMultilevel"/>
    <w:tmpl w:val="D5FA876E"/>
    <w:lvl w:ilvl="0" w:tplc="CEB8FA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2DB838C6"/>
    <w:multiLevelType w:val="hybridMultilevel"/>
    <w:tmpl w:val="77EAA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E4A068A"/>
    <w:multiLevelType w:val="hybridMultilevel"/>
    <w:tmpl w:val="FAFAE812"/>
    <w:lvl w:ilvl="0" w:tplc="9132D3AE">
      <w:start w:val="1"/>
      <w:numFmt w:val="decimal"/>
      <w:lvlText w:val="%1."/>
      <w:lvlJc w:val="left"/>
      <w:pPr>
        <w:ind w:left="375" w:hanging="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0421BEB"/>
    <w:multiLevelType w:val="hybridMultilevel"/>
    <w:tmpl w:val="67465A60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0CC507B"/>
    <w:multiLevelType w:val="hybridMultilevel"/>
    <w:tmpl w:val="9E0CC592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24C5661"/>
    <w:multiLevelType w:val="hybridMultilevel"/>
    <w:tmpl w:val="113A249E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27031B"/>
    <w:multiLevelType w:val="hybridMultilevel"/>
    <w:tmpl w:val="87902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42C4564"/>
    <w:multiLevelType w:val="hybridMultilevel"/>
    <w:tmpl w:val="407E867E"/>
    <w:lvl w:ilvl="0" w:tplc="9132D3AE">
      <w:start w:val="1"/>
      <w:numFmt w:val="decimal"/>
      <w:lvlText w:val="%1."/>
      <w:lvlJc w:val="left"/>
      <w:pPr>
        <w:ind w:left="375" w:hanging="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845BB0"/>
    <w:multiLevelType w:val="hybridMultilevel"/>
    <w:tmpl w:val="6EB6D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50B34DD"/>
    <w:multiLevelType w:val="hybridMultilevel"/>
    <w:tmpl w:val="64241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59F594B"/>
    <w:multiLevelType w:val="hybridMultilevel"/>
    <w:tmpl w:val="AC581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6E81EC7"/>
    <w:multiLevelType w:val="hybridMultilevel"/>
    <w:tmpl w:val="C7A80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7074E7C"/>
    <w:multiLevelType w:val="hybridMultilevel"/>
    <w:tmpl w:val="4D46E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88C19F3"/>
    <w:multiLevelType w:val="hybridMultilevel"/>
    <w:tmpl w:val="779AC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92E532B"/>
    <w:multiLevelType w:val="hybridMultilevel"/>
    <w:tmpl w:val="BFB28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99C4D0E"/>
    <w:multiLevelType w:val="hybridMultilevel"/>
    <w:tmpl w:val="BB5A0D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9AA7C63"/>
    <w:multiLevelType w:val="hybridMultilevel"/>
    <w:tmpl w:val="52C849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54" w15:restartNumberingAfterBreak="0">
    <w:nsid w:val="3AB62968"/>
    <w:multiLevelType w:val="hybridMultilevel"/>
    <w:tmpl w:val="67A829AC"/>
    <w:lvl w:ilvl="0" w:tplc="27C2AA6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6" w15:restartNumberingAfterBreak="0">
    <w:nsid w:val="3C84480F"/>
    <w:multiLevelType w:val="hybridMultilevel"/>
    <w:tmpl w:val="53CC2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FC656D6"/>
    <w:multiLevelType w:val="hybridMultilevel"/>
    <w:tmpl w:val="4F0CF1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418550D9"/>
    <w:multiLevelType w:val="hybridMultilevel"/>
    <w:tmpl w:val="AEE40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CA0C72"/>
    <w:multiLevelType w:val="hybridMultilevel"/>
    <w:tmpl w:val="4F420D30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E34CFA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7DB4E1D"/>
    <w:multiLevelType w:val="hybridMultilevel"/>
    <w:tmpl w:val="C994B9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63" w15:restartNumberingAfterBreak="0">
    <w:nsid w:val="4A1F572D"/>
    <w:multiLevelType w:val="hybridMultilevel"/>
    <w:tmpl w:val="5652EF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D24315B"/>
    <w:multiLevelType w:val="hybridMultilevel"/>
    <w:tmpl w:val="899E0FA6"/>
    <w:lvl w:ilvl="0" w:tplc="C7582AF0">
      <w:start w:val="1"/>
      <w:numFmt w:val="decimal"/>
      <w:lvlText w:val="%1)"/>
      <w:lvlJc w:val="left"/>
      <w:pPr>
        <w:ind w:left="480" w:hanging="1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D7002BC"/>
    <w:multiLevelType w:val="multilevel"/>
    <w:tmpl w:val="725803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4F3A29E7"/>
    <w:multiLevelType w:val="hybridMultilevel"/>
    <w:tmpl w:val="8F88C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0C14453"/>
    <w:multiLevelType w:val="hybridMultilevel"/>
    <w:tmpl w:val="CC08E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9" w15:restartNumberingAfterBreak="0">
    <w:nsid w:val="53C91A66"/>
    <w:multiLevelType w:val="multilevel"/>
    <w:tmpl w:val="D16471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53D610E0"/>
    <w:multiLevelType w:val="multilevel"/>
    <w:tmpl w:val="2EAE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551A0454"/>
    <w:multiLevelType w:val="hybridMultilevel"/>
    <w:tmpl w:val="9594D0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5AA24EA"/>
    <w:multiLevelType w:val="hybridMultilevel"/>
    <w:tmpl w:val="2F02D4E4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7534B88"/>
    <w:multiLevelType w:val="hybridMultilevel"/>
    <w:tmpl w:val="D4126216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76E62DB"/>
    <w:multiLevelType w:val="hybridMultilevel"/>
    <w:tmpl w:val="5906C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5B051112"/>
    <w:multiLevelType w:val="hybridMultilevel"/>
    <w:tmpl w:val="FF947D00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BA4616A"/>
    <w:multiLevelType w:val="hybridMultilevel"/>
    <w:tmpl w:val="E512A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B27B3E"/>
    <w:multiLevelType w:val="hybridMultilevel"/>
    <w:tmpl w:val="8650198A"/>
    <w:lvl w:ilvl="0" w:tplc="04150011">
      <w:start w:val="1"/>
      <w:numFmt w:val="decimal"/>
      <w:lvlText w:val="%1)"/>
      <w:lvlJc w:val="left"/>
      <w:pPr>
        <w:ind w:left="375" w:hanging="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BE70852"/>
    <w:multiLevelType w:val="hybridMultilevel"/>
    <w:tmpl w:val="4D9A5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C806028"/>
    <w:multiLevelType w:val="hybridMultilevel"/>
    <w:tmpl w:val="44781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D402662"/>
    <w:multiLevelType w:val="hybridMultilevel"/>
    <w:tmpl w:val="4DF0839A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D462316"/>
    <w:multiLevelType w:val="hybridMultilevel"/>
    <w:tmpl w:val="54663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BA7B59"/>
    <w:multiLevelType w:val="hybridMultilevel"/>
    <w:tmpl w:val="B30A38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5F021186"/>
    <w:multiLevelType w:val="hybridMultilevel"/>
    <w:tmpl w:val="E5323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F1862C8"/>
    <w:multiLevelType w:val="hybridMultilevel"/>
    <w:tmpl w:val="CE4E2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F7428DE"/>
    <w:multiLevelType w:val="hybridMultilevel"/>
    <w:tmpl w:val="0936AC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9" w15:restartNumberingAfterBreak="0">
    <w:nsid w:val="606603B4"/>
    <w:multiLevelType w:val="hybridMultilevel"/>
    <w:tmpl w:val="813C796C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3B6847"/>
    <w:multiLevelType w:val="hybridMultilevel"/>
    <w:tmpl w:val="6A8608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3" w15:restartNumberingAfterBreak="0">
    <w:nsid w:val="65040712"/>
    <w:multiLevelType w:val="hybridMultilevel"/>
    <w:tmpl w:val="83F84B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AD5E13"/>
    <w:multiLevelType w:val="hybridMultilevel"/>
    <w:tmpl w:val="94C60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A2B4614"/>
    <w:multiLevelType w:val="hybridMultilevel"/>
    <w:tmpl w:val="784C6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D120CC2"/>
    <w:multiLevelType w:val="hybridMultilevel"/>
    <w:tmpl w:val="6CF09516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733917E0"/>
    <w:multiLevelType w:val="hybridMultilevel"/>
    <w:tmpl w:val="B090EFD4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3734675"/>
    <w:multiLevelType w:val="hybridMultilevel"/>
    <w:tmpl w:val="3710E7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3D21171"/>
    <w:multiLevelType w:val="hybridMultilevel"/>
    <w:tmpl w:val="C35424BA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4331788"/>
    <w:multiLevelType w:val="hybridMultilevel"/>
    <w:tmpl w:val="C1FED250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8AE6F7A"/>
    <w:multiLevelType w:val="hybridMultilevel"/>
    <w:tmpl w:val="B0789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A526270"/>
    <w:multiLevelType w:val="hybridMultilevel"/>
    <w:tmpl w:val="435C9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7CAC1A18"/>
    <w:multiLevelType w:val="hybridMultilevel"/>
    <w:tmpl w:val="F1E6A7F4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D3122DF"/>
    <w:multiLevelType w:val="hybridMultilevel"/>
    <w:tmpl w:val="24F42C60"/>
    <w:lvl w:ilvl="0" w:tplc="CEB8F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EEB431B"/>
    <w:multiLevelType w:val="hybridMultilevel"/>
    <w:tmpl w:val="501E25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9"/>
  </w:num>
  <w:num w:numId="2">
    <w:abstractNumId w:val="73"/>
  </w:num>
  <w:num w:numId="3">
    <w:abstractNumId w:val="20"/>
  </w:num>
  <w:num w:numId="4">
    <w:abstractNumId w:val="40"/>
  </w:num>
  <w:num w:numId="5">
    <w:abstractNumId w:val="28"/>
  </w:num>
  <w:num w:numId="6">
    <w:abstractNumId w:val="3"/>
  </w:num>
  <w:num w:numId="7">
    <w:abstractNumId w:val="5"/>
  </w:num>
  <w:num w:numId="8">
    <w:abstractNumId w:val="0"/>
  </w:num>
  <w:num w:numId="9">
    <w:abstractNumId w:val="44"/>
  </w:num>
  <w:num w:numId="10">
    <w:abstractNumId w:val="99"/>
  </w:num>
  <w:num w:numId="11">
    <w:abstractNumId w:val="41"/>
  </w:num>
  <w:num w:numId="12">
    <w:abstractNumId w:val="67"/>
  </w:num>
  <w:num w:numId="13">
    <w:abstractNumId w:val="48"/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4"/>
  </w:num>
  <w:num w:numId="29">
    <w:abstractNumId w:val="49"/>
  </w:num>
  <w:num w:numId="30">
    <w:abstractNumId w:val="91"/>
  </w:num>
  <w:num w:numId="31">
    <w:abstractNumId w:val="8"/>
  </w:num>
  <w:num w:numId="32">
    <w:abstractNumId w:val="30"/>
  </w:num>
  <w:num w:numId="33">
    <w:abstractNumId w:val="60"/>
  </w:num>
  <w:num w:numId="34">
    <w:abstractNumId w:val="22"/>
  </w:num>
  <w:num w:numId="35">
    <w:abstractNumId w:val="68"/>
  </w:num>
  <w:num w:numId="36">
    <w:abstractNumId w:val="55"/>
  </w:num>
  <w:num w:numId="37">
    <w:abstractNumId w:val="62"/>
  </w:num>
  <w:num w:numId="38">
    <w:abstractNumId w:val="14"/>
  </w:num>
  <w:num w:numId="39">
    <w:abstractNumId w:val="53"/>
  </w:num>
  <w:num w:numId="40">
    <w:abstractNumId w:val="92"/>
  </w:num>
  <w:num w:numId="41">
    <w:abstractNumId w:val="75"/>
  </w:num>
  <w:num w:numId="42">
    <w:abstractNumId w:val="88"/>
  </w:num>
  <w:num w:numId="43">
    <w:abstractNumId w:val="23"/>
  </w:num>
  <w:num w:numId="44">
    <w:abstractNumId w:val="97"/>
  </w:num>
  <w:num w:numId="45">
    <w:abstractNumId w:val="104"/>
  </w:num>
  <w:num w:numId="46">
    <w:abstractNumId w:val="84"/>
  </w:num>
  <w:num w:numId="47">
    <w:abstractNumId w:val="25"/>
  </w:num>
  <w:num w:numId="48">
    <w:abstractNumId w:val="63"/>
  </w:num>
  <w:num w:numId="49">
    <w:abstractNumId w:val="74"/>
  </w:num>
  <w:num w:numId="50">
    <w:abstractNumId w:val="7"/>
  </w:num>
  <w:num w:numId="51">
    <w:abstractNumId w:val="54"/>
  </w:num>
  <w:num w:numId="52">
    <w:abstractNumId w:val="77"/>
  </w:num>
  <w:num w:numId="53">
    <w:abstractNumId w:val="80"/>
  </w:num>
  <w:num w:numId="54">
    <w:abstractNumId w:val="43"/>
  </w:num>
  <w:num w:numId="55">
    <w:abstractNumId w:val="18"/>
  </w:num>
  <w:num w:numId="56">
    <w:abstractNumId w:val="86"/>
  </w:num>
  <w:num w:numId="57">
    <w:abstractNumId w:val="57"/>
  </w:num>
  <w:num w:numId="58">
    <w:abstractNumId w:val="100"/>
  </w:num>
  <w:num w:numId="59">
    <w:abstractNumId w:val="38"/>
  </w:num>
  <w:num w:numId="60">
    <w:abstractNumId w:val="76"/>
  </w:num>
  <w:num w:numId="61">
    <w:abstractNumId w:val="35"/>
  </w:num>
  <w:num w:numId="62">
    <w:abstractNumId w:val="81"/>
  </w:num>
  <w:num w:numId="63">
    <w:abstractNumId w:val="82"/>
  </w:num>
  <w:num w:numId="64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5"/>
  </w:num>
  <w:num w:numId="66">
    <w:abstractNumId w:val="85"/>
  </w:num>
  <w:num w:numId="67">
    <w:abstractNumId w:val="6"/>
  </w:num>
  <w:num w:numId="68">
    <w:abstractNumId w:val="103"/>
  </w:num>
  <w:num w:numId="69">
    <w:abstractNumId w:val="59"/>
  </w:num>
  <w:num w:numId="70">
    <w:abstractNumId w:val="61"/>
  </w:num>
  <w:num w:numId="71">
    <w:abstractNumId w:val="56"/>
  </w:num>
  <w:num w:numId="72">
    <w:abstractNumId w:val="52"/>
  </w:num>
  <w:num w:numId="73">
    <w:abstractNumId w:val="66"/>
  </w:num>
  <w:num w:numId="74">
    <w:abstractNumId w:val="51"/>
  </w:num>
  <w:num w:numId="75">
    <w:abstractNumId w:val="26"/>
  </w:num>
  <w:num w:numId="76">
    <w:abstractNumId w:val="34"/>
  </w:num>
  <w:num w:numId="77">
    <w:abstractNumId w:val="87"/>
  </w:num>
  <w:num w:numId="78">
    <w:abstractNumId w:val="46"/>
  </w:num>
  <w:num w:numId="79">
    <w:abstractNumId w:val="11"/>
  </w:num>
  <w:num w:numId="80">
    <w:abstractNumId w:val="32"/>
  </w:num>
  <w:num w:numId="81">
    <w:abstractNumId w:val="17"/>
  </w:num>
  <w:num w:numId="82">
    <w:abstractNumId w:val="94"/>
  </w:num>
  <w:num w:numId="83">
    <w:abstractNumId w:val="31"/>
  </w:num>
  <w:num w:numId="84">
    <w:abstractNumId w:val="98"/>
  </w:num>
  <w:num w:numId="85">
    <w:abstractNumId w:val="95"/>
  </w:num>
  <w:num w:numId="86">
    <w:abstractNumId w:val="12"/>
  </w:num>
  <w:num w:numId="87">
    <w:abstractNumId w:val="89"/>
  </w:num>
  <w:num w:numId="88">
    <w:abstractNumId w:val="107"/>
  </w:num>
  <w:num w:numId="89">
    <w:abstractNumId w:val="42"/>
  </w:num>
  <w:num w:numId="90">
    <w:abstractNumId w:val="33"/>
  </w:num>
  <w:num w:numId="91">
    <w:abstractNumId w:val="2"/>
  </w:num>
  <w:num w:numId="92">
    <w:abstractNumId w:val="37"/>
  </w:num>
  <w:num w:numId="93">
    <w:abstractNumId w:val="64"/>
  </w:num>
  <w:num w:numId="94">
    <w:abstractNumId w:val="106"/>
  </w:num>
  <w:num w:numId="95">
    <w:abstractNumId w:val="72"/>
  </w:num>
  <w:num w:numId="96">
    <w:abstractNumId w:val="70"/>
  </w:num>
  <w:num w:numId="97">
    <w:abstractNumId w:val="102"/>
  </w:num>
  <w:num w:numId="98">
    <w:abstractNumId w:val="105"/>
  </w:num>
  <w:num w:numId="99">
    <w:abstractNumId w:val="50"/>
  </w:num>
  <w:num w:numId="100">
    <w:abstractNumId w:val="65"/>
  </w:num>
  <w:num w:numId="101">
    <w:abstractNumId w:val="96"/>
  </w:num>
  <w:num w:numId="102">
    <w:abstractNumId w:val="24"/>
  </w:num>
  <w:num w:numId="103">
    <w:abstractNumId w:val="45"/>
  </w:num>
  <w:num w:numId="104">
    <w:abstractNumId w:val="58"/>
  </w:num>
  <w:num w:numId="105">
    <w:abstractNumId w:val="47"/>
  </w:num>
  <w:num w:numId="106">
    <w:abstractNumId w:val="29"/>
  </w:num>
  <w:num w:numId="107">
    <w:abstractNumId w:val="19"/>
  </w:num>
  <w:num w:numId="108">
    <w:abstractNumId w:val="13"/>
  </w:num>
  <w:num w:numId="109">
    <w:abstractNumId w:val="10"/>
  </w:num>
  <w:num w:numId="110">
    <w:abstractNumId w:val="36"/>
  </w:num>
  <w:num w:numId="111">
    <w:abstractNumId w:val="101"/>
  </w:num>
  <w:num w:numId="112">
    <w:abstractNumId w:val="1"/>
  </w:num>
  <w:num w:numId="113">
    <w:abstractNumId w:val="83"/>
  </w:num>
  <w:num w:numId="114">
    <w:abstractNumId w:val="69"/>
  </w:num>
  <w:num w:numId="115">
    <w:abstractNumId w:val="90"/>
  </w:num>
  <w:num w:numId="116">
    <w:abstractNumId w:val="78"/>
  </w:num>
  <w:num w:numId="117">
    <w:abstractNumId w:val="9"/>
  </w:num>
  <w:num w:numId="118">
    <w:abstractNumId w:val="39"/>
  </w:num>
  <w:num w:numId="119">
    <w:abstractNumId w:val="93"/>
  </w:num>
  <w:num w:numId="120">
    <w:abstractNumId w:val="27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trackedChanges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27A"/>
    <w:rsid w:val="00000F31"/>
    <w:rsid w:val="000012DA"/>
    <w:rsid w:val="000023D9"/>
    <w:rsid w:val="0000246E"/>
    <w:rsid w:val="00003862"/>
    <w:rsid w:val="00005A20"/>
    <w:rsid w:val="00005F04"/>
    <w:rsid w:val="00007EE2"/>
    <w:rsid w:val="00011ACC"/>
    <w:rsid w:val="00012253"/>
    <w:rsid w:val="00012A35"/>
    <w:rsid w:val="0001353E"/>
    <w:rsid w:val="00014D8F"/>
    <w:rsid w:val="00016099"/>
    <w:rsid w:val="00016864"/>
    <w:rsid w:val="000176FF"/>
    <w:rsid w:val="00017DC2"/>
    <w:rsid w:val="00021522"/>
    <w:rsid w:val="0002177C"/>
    <w:rsid w:val="00023471"/>
    <w:rsid w:val="00023F13"/>
    <w:rsid w:val="00030227"/>
    <w:rsid w:val="00030634"/>
    <w:rsid w:val="000319C1"/>
    <w:rsid w:val="00031A8B"/>
    <w:rsid w:val="00031BCA"/>
    <w:rsid w:val="00031C07"/>
    <w:rsid w:val="000330FA"/>
    <w:rsid w:val="0003362F"/>
    <w:rsid w:val="00036196"/>
    <w:rsid w:val="00036B63"/>
    <w:rsid w:val="00037E1A"/>
    <w:rsid w:val="00043495"/>
    <w:rsid w:val="00044E67"/>
    <w:rsid w:val="00046A75"/>
    <w:rsid w:val="00047312"/>
    <w:rsid w:val="000508BD"/>
    <w:rsid w:val="000517AB"/>
    <w:rsid w:val="00051C10"/>
    <w:rsid w:val="000526BD"/>
    <w:rsid w:val="00052D52"/>
    <w:rsid w:val="0005339C"/>
    <w:rsid w:val="0005476B"/>
    <w:rsid w:val="0005560B"/>
    <w:rsid w:val="0005571B"/>
    <w:rsid w:val="0005755B"/>
    <w:rsid w:val="00057AB3"/>
    <w:rsid w:val="00060076"/>
    <w:rsid w:val="00060432"/>
    <w:rsid w:val="00060D87"/>
    <w:rsid w:val="000615A5"/>
    <w:rsid w:val="00064E4C"/>
    <w:rsid w:val="00065C62"/>
    <w:rsid w:val="00066901"/>
    <w:rsid w:val="00071BEE"/>
    <w:rsid w:val="00072D28"/>
    <w:rsid w:val="000736CD"/>
    <w:rsid w:val="0007533B"/>
    <w:rsid w:val="0007545D"/>
    <w:rsid w:val="000760BF"/>
    <w:rsid w:val="0007613E"/>
    <w:rsid w:val="000761C6"/>
    <w:rsid w:val="00076BFC"/>
    <w:rsid w:val="00076DFF"/>
    <w:rsid w:val="00077269"/>
    <w:rsid w:val="00080C05"/>
    <w:rsid w:val="000814A7"/>
    <w:rsid w:val="00083440"/>
    <w:rsid w:val="00083CDB"/>
    <w:rsid w:val="0008557B"/>
    <w:rsid w:val="00085CE7"/>
    <w:rsid w:val="0008604B"/>
    <w:rsid w:val="0008646D"/>
    <w:rsid w:val="00087290"/>
    <w:rsid w:val="000906EE"/>
    <w:rsid w:val="00091BA2"/>
    <w:rsid w:val="00091DEC"/>
    <w:rsid w:val="000923B3"/>
    <w:rsid w:val="00092D5D"/>
    <w:rsid w:val="0009389E"/>
    <w:rsid w:val="000944EF"/>
    <w:rsid w:val="00096660"/>
    <w:rsid w:val="0009732D"/>
    <w:rsid w:val="000973F0"/>
    <w:rsid w:val="000A1296"/>
    <w:rsid w:val="000A1C27"/>
    <w:rsid w:val="000A1DAD"/>
    <w:rsid w:val="000A21FE"/>
    <w:rsid w:val="000A2649"/>
    <w:rsid w:val="000A323B"/>
    <w:rsid w:val="000A3D4D"/>
    <w:rsid w:val="000A4DDA"/>
    <w:rsid w:val="000A50AC"/>
    <w:rsid w:val="000B0553"/>
    <w:rsid w:val="000B0930"/>
    <w:rsid w:val="000B298D"/>
    <w:rsid w:val="000B2F69"/>
    <w:rsid w:val="000B51E4"/>
    <w:rsid w:val="000B5B2D"/>
    <w:rsid w:val="000B5DCE"/>
    <w:rsid w:val="000C05BA"/>
    <w:rsid w:val="000C0E8F"/>
    <w:rsid w:val="000C36F6"/>
    <w:rsid w:val="000C4BC4"/>
    <w:rsid w:val="000C69EB"/>
    <w:rsid w:val="000D0110"/>
    <w:rsid w:val="000D1279"/>
    <w:rsid w:val="000D2468"/>
    <w:rsid w:val="000D318A"/>
    <w:rsid w:val="000D3C2D"/>
    <w:rsid w:val="000D40B5"/>
    <w:rsid w:val="000D4571"/>
    <w:rsid w:val="000D6173"/>
    <w:rsid w:val="000D672A"/>
    <w:rsid w:val="000D6F83"/>
    <w:rsid w:val="000E1135"/>
    <w:rsid w:val="000E197A"/>
    <w:rsid w:val="000E25CC"/>
    <w:rsid w:val="000E3694"/>
    <w:rsid w:val="000E490F"/>
    <w:rsid w:val="000E5E5D"/>
    <w:rsid w:val="000E6241"/>
    <w:rsid w:val="000E6D02"/>
    <w:rsid w:val="000F1E15"/>
    <w:rsid w:val="000F214F"/>
    <w:rsid w:val="000F2BE3"/>
    <w:rsid w:val="000F3D0D"/>
    <w:rsid w:val="000F6ED4"/>
    <w:rsid w:val="000F7A6E"/>
    <w:rsid w:val="000F7ACF"/>
    <w:rsid w:val="000F7CF8"/>
    <w:rsid w:val="0010076D"/>
    <w:rsid w:val="00100CD3"/>
    <w:rsid w:val="00102819"/>
    <w:rsid w:val="001042BA"/>
    <w:rsid w:val="00106D03"/>
    <w:rsid w:val="0011044C"/>
    <w:rsid w:val="00110465"/>
    <w:rsid w:val="00110628"/>
    <w:rsid w:val="001108D9"/>
    <w:rsid w:val="0011203A"/>
    <w:rsid w:val="0011245A"/>
    <w:rsid w:val="0011493E"/>
    <w:rsid w:val="00114E5D"/>
    <w:rsid w:val="00115B72"/>
    <w:rsid w:val="001209EC"/>
    <w:rsid w:val="00120A9E"/>
    <w:rsid w:val="00121CFA"/>
    <w:rsid w:val="001256C1"/>
    <w:rsid w:val="00125A9C"/>
    <w:rsid w:val="00126A5A"/>
    <w:rsid w:val="001270A2"/>
    <w:rsid w:val="00131237"/>
    <w:rsid w:val="0013165D"/>
    <w:rsid w:val="001320A8"/>
    <w:rsid w:val="001329AC"/>
    <w:rsid w:val="00133856"/>
    <w:rsid w:val="00134CA0"/>
    <w:rsid w:val="0013663C"/>
    <w:rsid w:val="0013754C"/>
    <w:rsid w:val="0014026F"/>
    <w:rsid w:val="001403DE"/>
    <w:rsid w:val="001405B2"/>
    <w:rsid w:val="001416C9"/>
    <w:rsid w:val="001436C2"/>
    <w:rsid w:val="0014430A"/>
    <w:rsid w:val="00144D5F"/>
    <w:rsid w:val="00145A8F"/>
    <w:rsid w:val="00145EC0"/>
    <w:rsid w:val="00145FFA"/>
    <w:rsid w:val="0014775C"/>
    <w:rsid w:val="0014790A"/>
    <w:rsid w:val="00147A47"/>
    <w:rsid w:val="00147AA1"/>
    <w:rsid w:val="00151D04"/>
    <w:rsid w:val="001520CF"/>
    <w:rsid w:val="00152D2C"/>
    <w:rsid w:val="0015667C"/>
    <w:rsid w:val="001568F3"/>
    <w:rsid w:val="00157110"/>
    <w:rsid w:val="0015742A"/>
    <w:rsid w:val="00157DA1"/>
    <w:rsid w:val="00161B7F"/>
    <w:rsid w:val="00162FAF"/>
    <w:rsid w:val="00163147"/>
    <w:rsid w:val="00164029"/>
    <w:rsid w:val="00164C57"/>
    <w:rsid w:val="00164C9D"/>
    <w:rsid w:val="0017056B"/>
    <w:rsid w:val="00171B42"/>
    <w:rsid w:val="00171FD2"/>
    <w:rsid w:val="00172F7A"/>
    <w:rsid w:val="00173150"/>
    <w:rsid w:val="00173390"/>
    <w:rsid w:val="001736F0"/>
    <w:rsid w:val="001739F2"/>
    <w:rsid w:val="00173BB3"/>
    <w:rsid w:val="00173C7F"/>
    <w:rsid w:val="001740D0"/>
    <w:rsid w:val="001741D4"/>
    <w:rsid w:val="0017495A"/>
    <w:rsid w:val="00174F2C"/>
    <w:rsid w:val="00176013"/>
    <w:rsid w:val="00176838"/>
    <w:rsid w:val="0017722F"/>
    <w:rsid w:val="00180F2A"/>
    <w:rsid w:val="001846E9"/>
    <w:rsid w:val="00184B91"/>
    <w:rsid w:val="00184D4A"/>
    <w:rsid w:val="00186EC1"/>
    <w:rsid w:val="001879C2"/>
    <w:rsid w:val="00191419"/>
    <w:rsid w:val="001918F7"/>
    <w:rsid w:val="00191E1F"/>
    <w:rsid w:val="0019300C"/>
    <w:rsid w:val="0019473B"/>
    <w:rsid w:val="001952B1"/>
    <w:rsid w:val="00196E39"/>
    <w:rsid w:val="00197649"/>
    <w:rsid w:val="00197D86"/>
    <w:rsid w:val="001A01FB"/>
    <w:rsid w:val="001A0AAB"/>
    <w:rsid w:val="001A10E9"/>
    <w:rsid w:val="001A12D2"/>
    <w:rsid w:val="001A183D"/>
    <w:rsid w:val="001A2B65"/>
    <w:rsid w:val="001A3CD3"/>
    <w:rsid w:val="001A3D81"/>
    <w:rsid w:val="001A5BEF"/>
    <w:rsid w:val="001A6B39"/>
    <w:rsid w:val="001A7F15"/>
    <w:rsid w:val="001B29E1"/>
    <w:rsid w:val="001B342E"/>
    <w:rsid w:val="001B5416"/>
    <w:rsid w:val="001B7303"/>
    <w:rsid w:val="001C0D4B"/>
    <w:rsid w:val="001C1832"/>
    <w:rsid w:val="001C188C"/>
    <w:rsid w:val="001D15B2"/>
    <w:rsid w:val="001D1783"/>
    <w:rsid w:val="001D37F9"/>
    <w:rsid w:val="001D53CD"/>
    <w:rsid w:val="001D55A3"/>
    <w:rsid w:val="001D5AF5"/>
    <w:rsid w:val="001D6984"/>
    <w:rsid w:val="001D778B"/>
    <w:rsid w:val="001E0EAC"/>
    <w:rsid w:val="001E1362"/>
    <w:rsid w:val="001E1E73"/>
    <w:rsid w:val="001E2FF5"/>
    <w:rsid w:val="001E3C10"/>
    <w:rsid w:val="001E4E0C"/>
    <w:rsid w:val="001E526D"/>
    <w:rsid w:val="001E5655"/>
    <w:rsid w:val="001F1832"/>
    <w:rsid w:val="001F220F"/>
    <w:rsid w:val="001F25B3"/>
    <w:rsid w:val="001F4618"/>
    <w:rsid w:val="001F6616"/>
    <w:rsid w:val="00202A9C"/>
    <w:rsid w:val="00202BD4"/>
    <w:rsid w:val="00203BE5"/>
    <w:rsid w:val="00204440"/>
    <w:rsid w:val="00204A97"/>
    <w:rsid w:val="00205911"/>
    <w:rsid w:val="002073CE"/>
    <w:rsid w:val="00207631"/>
    <w:rsid w:val="002114EF"/>
    <w:rsid w:val="00211A2E"/>
    <w:rsid w:val="00214939"/>
    <w:rsid w:val="002166AD"/>
    <w:rsid w:val="00216C0B"/>
    <w:rsid w:val="00217871"/>
    <w:rsid w:val="0021790C"/>
    <w:rsid w:val="0022169B"/>
    <w:rsid w:val="00221ED8"/>
    <w:rsid w:val="002231EA"/>
    <w:rsid w:val="00223FDF"/>
    <w:rsid w:val="0022484F"/>
    <w:rsid w:val="00225F38"/>
    <w:rsid w:val="00227686"/>
    <w:rsid w:val="002279C0"/>
    <w:rsid w:val="00230998"/>
    <w:rsid w:val="00231756"/>
    <w:rsid w:val="00236B1A"/>
    <w:rsid w:val="0023727E"/>
    <w:rsid w:val="00241AA0"/>
    <w:rsid w:val="00242081"/>
    <w:rsid w:val="00243777"/>
    <w:rsid w:val="002441CD"/>
    <w:rsid w:val="00244DE5"/>
    <w:rsid w:val="00245388"/>
    <w:rsid w:val="00247478"/>
    <w:rsid w:val="00247C3A"/>
    <w:rsid w:val="002501A3"/>
    <w:rsid w:val="00250648"/>
    <w:rsid w:val="00250E63"/>
    <w:rsid w:val="0025166C"/>
    <w:rsid w:val="0025543F"/>
    <w:rsid w:val="002555D4"/>
    <w:rsid w:val="0026125A"/>
    <w:rsid w:val="0026133B"/>
    <w:rsid w:val="00261A16"/>
    <w:rsid w:val="00261CD4"/>
    <w:rsid w:val="002623BA"/>
    <w:rsid w:val="002634C3"/>
    <w:rsid w:val="00263522"/>
    <w:rsid w:val="0026480B"/>
    <w:rsid w:val="002649F8"/>
    <w:rsid w:val="00264EC6"/>
    <w:rsid w:val="00266E93"/>
    <w:rsid w:val="00271013"/>
    <w:rsid w:val="00272D47"/>
    <w:rsid w:val="0027351B"/>
    <w:rsid w:val="00273634"/>
    <w:rsid w:val="00273FE4"/>
    <w:rsid w:val="00274AAB"/>
    <w:rsid w:val="002765B4"/>
    <w:rsid w:val="00276A94"/>
    <w:rsid w:val="0028010F"/>
    <w:rsid w:val="00280704"/>
    <w:rsid w:val="00281BD2"/>
    <w:rsid w:val="00282060"/>
    <w:rsid w:val="0028255F"/>
    <w:rsid w:val="002844CE"/>
    <w:rsid w:val="002847B8"/>
    <w:rsid w:val="00284ADC"/>
    <w:rsid w:val="00285431"/>
    <w:rsid w:val="00287382"/>
    <w:rsid w:val="002875D8"/>
    <w:rsid w:val="00290BDB"/>
    <w:rsid w:val="002910D8"/>
    <w:rsid w:val="0029405D"/>
    <w:rsid w:val="00294FA6"/>
    <w:rsid w:val="00295A6F"/>
    <w:rsid w:val="002A0E8D"/>
    <w:rsid w:val="002A20C4"/>
    <w:rsid w:val="002A570F"/>
    <w:rsid w:val="002A6911"/>
    <w:rsid w:val="002A7292"/>
    <w:rsid w:val="002A7358"/>
    <w:rsid w:val="002A75DB"/>
    <w:rsid w:val="002A7902"/>
    <w:rsid w:val="002B0F6B"/>
    <w:rsid w:val="002B199B"/>
    <w:rsid w:val="002B23B8"/>
    <w:rsid w:val="002B4429"/>
    <w:rsid w:val="002B4F12"/>
    <w:rsid w:val="002B5238"/>
    <w:rsid w:val="002B52FE"/>
    <w:rsid w:val="002B68A6"/>
    <w:rsid w:val="002B76CC"/>
    <w:rsid w:val="002B7FAF"/>
    <w:rsid w:val="002C3B69"/>
    <w:rsid w:val="002C44D9"/>
    <w:rsid w:val="002C5BE2"/>
    <w:rsid w:val="002C6579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4E75"/>
    <w:rsid w:val="002E5F79"/>
    <w:rsid w:val="002E64FA"/>
    <w:rsid w:val="002E7592"/>
    <w:rsid w:val="002F0A00"/>
    <w:rsid w:val="002F0CFA"/>
    <w:rsid w:val="002F16EF"/>
    <w:rsid w:val="002F21BA"/>
    <w:rsid w:val="002F284A"/>
    <w:rsid w:val="002F2F07"/>
    <w:rsid w:val="002F5288"/>
    <w:rsid w:val="002F669F"/>
    <w:rsid w:val="002F6CE9"/>
    <w:rsid w:val="002F73B3"/>
    <w:rsid w:val="00300D6D"/>
    <w:rsid w:val="00301C97"/>
    <w:rsid w:val="00304421"/>
    <w:rsid w:val="0030778C"/>
    <w:rsid w:val="0031004C"/>
    <w:rsid w:val="003105F6"/>
    <w:rsid w:val="00311297"/>
    <w:rsid w:val="003113BE"/>
    <w:rsid w:val="003122CA"/>
    <w:rsid w:val="003148FD"/>
    <w:rsid w:val="003170E1"/>
    <w:rsid w:val="00320B41"/>
    <w:rsid w:val="00320CD2"/>
    <w:rsid w:val="00321080"/>
    <w:rsid w:val="0032220C"/>
    <w:rsid w:val="00322D45"/>
    <w:rsid w:val="003249C6"/>
    <w:rsid w:val="0032569A"/>
    <w:rsid w:val="00325A1F"/>
    <w:rsid w:val="003268F9"/>
    <w:rsid w:val="00327443"/>
    <w:rsid w:val="00327F0F"/>
    <w:rsid w:val="00330BAF"/>
    <w:rsid w:val="0033297E"/>
    <w:rsid w:val="00333731"/>
    <w:rsid w:val="00333AEF"/>
    <w:rsid w:val="00334E3A"/>
    <w:rsid w:val="003361DD"/>
    <w:rsid w:val="00337117"/>
    <w:rsid w:val="00337AB9"/>
    <w:rsid w:val="003412E6"/>
    <w:rsid w:val="0034169D"/>
    <w:rsid w:val="00341A6A"/>
    <w:rsid w:val="00341E68"/>
    <w:rsid w:val="00343523"/>
    <w:rsid w:val="00345B9C"/>
    <w:rsid w:val="0035040A"/>
    <w:rsid w:val="00352DAE"/>
    <w:rsid w:val="00354218"/>
    <w:rsid w:val="003548C4"/>
    <w:rsid w:val="00354EB9"/>
    <w:rsid w:val="00354F00"/>
    <w:rsid w:val="00356228"/>
    <w:rsid w:val="0035628B"/>
    <w:rsid w:val="003602AE"/>
    <w:rsid w:val="00360558"/>
    <w:rsid w:val="00360929"/>
    <w:rsid w:val="00360932"/>
    <w:rsid w:val="00361E56"/>
    <w:rsid w:val="003627A5"/>
    <w:rsid w:val="00363BCB"/>
    <w:rsid w:val="003647D5"/>
    <w:rsid w:val="003674B0"/>
    <w:rsid w:val="00367A54"/>
    <w:rsid w:val="00367E5F"/>
    <w:rsid w:val="003706EE"/>
    <w:rsid w:val="00372654"/>
    <w:rsid w:val="00373A4E"/>
    <w:rsid w:val="00375107"/>
    <w:rsid w:val="00376F9C"/>
    <w:rsid w:val="0037727C"/>
    <w:rsid w:val="00377E70"/>
    <w:rsid w:val="00380904"/>
    <w:rsid w:val="0038122E"/>
    <w:rsid w:val="00382353"/>
    <w:rsid w:val="003823EE"/>
    <w:rsid w:val="00382960"/>
    <w:rsid w:val="003846F7"/>
    <w:rsid w:val="003851ED"/>
    <w:rsid w:val="00385B39"/>
    <w:rsid w:val="00386785"/>
    <w:rsid w:val="003902A3"/>
    <w:rsid w:val="00390C75"/>
    <w:rsid w:val="00390E89"/>
    <w:rsid w:val="00391B1A"/>
    <w:rsid w:val="00391F72"/>
    <w:rsid w:val="0039261F"/>
    <w:rsid w:val="00393472"/>
    <w:rsid w:val="00393E02"/>
    <w:rsid w:val="00394423"/>
    <w:rsid w:val="00394AA2"/>
    <w:rsid w:val="003953CC"/>
    <w:rsid w:val="00396942"/>
    <w:rsid w:val="00396B49"/>
    <w:rsid w:val="00396E3E"/>
    <w:rsid w:val="003974E9"/>
    <w:rsid w:val="003A2879"/>
    <w:rsid w:val="003A306E"/>
    <w:rsid w:val="003A398A"/>
    <w:rsid w:val="003A60D8"/>
    <w:rsid w:val="003A60DC"/>
    <w:rsid w:val="003A6A46"/>
    <w:rsid w:val="003A7A63"/>
    <w:rsid w:val="003B000C"/>
    <w:rsid w:val="003B0F1D"/>
    <w:rsid w:val="003B1FF1"/>
    <w:rsid w:val="003B2663"/>
    <w:rsid w:val="003B38DB"/>
    <w:rsid w:val="003B428C"/>
    <w:rsid w:val="003B4A57"/>
    <w:rsid w:val="003B6E54"/>
    <w:rsid w:val="003B7B92"/>
    <w:rsid w:val="003C0A96"/>
    <w:rsid w:val="003C0AD9"/>
    <w:rsid w:val="003C0ED0"/>
    <w:rsid w:val="003C17D7"/>
    <w:rsid w:val="003C1D49"/>
    <w:rsid w:val="003C2D86"/>
    <w:rsid w:val="003C35C4"/>
    <w:rsid w:val="003D12C2"/>
    <w:rsid w:val="003D31B9"/>
    <w:rsid w:val="003D3867"/>
    <w:rsid w:val="003D52D4"/>
    <w:rsid w:val="003D72F1"/>
    <w:rsid w:val="003E0D1A"/>
    <w:rsid w:val="003E0E8A"/>
    <w:rsid w:val="003E2DA3"/>
    <w:rsid w:val="003E32CA"/>
    <w:rsid w:val="003E348B"/>
    <w:rsid w:val="003E6986"/>
    <w:rsid w:val="003E6CF1"/>
    <w:rsid w:val="003E7F70"/>
    <w:rsid w:val="003F020D"/>
    <w:rsid w:val="003F03D9"/>
    <w:rsid w:val="003F09FB"/>
    <w:rsid w:val="003F0F89"/>
    <w:rsid w:val="003F2FBE"/>
    <w:rsid w:val="003F318D"/>
    <w:rsid w:val="003F5BAE"/>
    <w:rsid w:val="003F6ED7"/>
    <w:rsid w:val="004002A2"/>
    <w:rsid w:val="0040130F"/>
    <w:rsid w:val="00401C84"/>
    <w:rsid w:val="00403210"/>
    <w:rsid w:val="004035BB"/>
    <w:rsid w:val="004035EB"/>
    <w:rsid w:val="00403CB9"/>
    <w:rsid w:val="004042B8"/>
    <w:rsid w:val="00405832"/>
    <w:rsid w:val="00406222"/>
    <w:rsid w:val="00407332"/>
    <w:rsid w:val="00407828"/>
    <w:rsid w:val="00410B00"/>
    <w:rsid w:val="00413D8E"/>
    <w:rsid w:val="004140F2"/>
    <w:rsid w:val="00414345"/>
    <w:rsid w:val="004156BD"/>
    <w:rsid w:val="00416577"/>
    <w:rsid w:val="00417B22"/>
    <w:rsid w:val="004200CA"/>
    <w:rsid w:val="00420662"/>
    <w:rsid w:val="00421085"/>
    <w:rsid w:val="004220B7"/>
    <w:rsid w:val="00423E7E"/>
    <w:rsid w:val="0042465E"/>
    <w:rsid w:val="00424DF7"/>
    <w:rsid w:val="004255F7"/>
    <w:rsid w:val="00426B22"/>
    <w:rsid w:val="004279D0"/>
    <w:rsid w:val="004306E1"/>
    <w:rsid w:val="00430E51"/>
    <w:rsid w:val="00431C1C"/>
    <w:rsid w:val="00432B76"/>
    <w:rsid w:val="004342A0"/>
    <w:rsid w:val="00434D01"/>
    <w:rsid w:val="00435D26"/>
    <w:rsid w:val="00436614"/>
    <w:rsid w:val="00436897"/>
    <w:rsid w:val="00440AD7"/>
    <w:rsid w:val="00440C99"/>
    <w:rsid w:val="0044138B"/>
    <w:rsid w:val="004414D7"/>
    <w:rsid w:val="0044175C"/>
    <w:rsid w:val="00445D8F"/>
    <w:rsid w:val="00445F4D"/>
    <w:rsid w:val="004466A6"/>
    <w:rsid w:val="00447D27"/>
    <w:rsid w:val="00450082"/>
    <w:rsid w:val="004504C0"/>
    <w:rsid w:val="004541DA"/>
    <w:rsid w:val="004550FB"/>
    <w:rsid w:val="004610EB"/>
    <w:rsid w:val="0046111A"/>
    <w:rsid w:val="00462946"/>
    <w:rsid w:val="00463DEB"/>
    <w:rsid w:val="00463F43"/>
    <w:rsid w:val="00464B94"/>
    <w:rsid w:val="004653A8"/>
    <w:rsid w:val="00465A0B"/>
    <w:rsid w:val="0047077C"/>
    <w:rsid w:val="00470B05"/>
    <w:rsid w:val="004715C3"/>
    <w:rsid w:val="00471E10"/>
    <w:rsid w:val="0047207C"/>
    <w:rsid w:val="004724B0"/>
    <w:rsid w:val="00472CD6"/>
    <w:rsid w:val="00474E3C"/>
    <w:rsid w:val="00476A90"/>
    <w:rsid w:val="00476ADB"/>
    <w:rsid w:val="00476C71"/>
    <w:rsid w:val="00480A58"/>
    <w:rsid w:val="00481015"/>
    <w:rsid w:val="00482151"/>
    <w:rsid w:val="00482D95"/>
    <w:rsid w:val="00485FAD"/>
    <w:rsid w:val="00487AED"/>
    <w:rsid w:val="00490DB8"/>
    <w:rsid w:val="00491EDF"/>
    <w:rsid w:val="00492A3F"/>
    <w:rsid w:val="00493517"/>
    <w:rsid w:val="0049352B"/>
    <w:rsid w:val="0049499A"/>
    <w:rsid w:val="00494F62"/>
    <w:rsid w:val="00495319"/>
    <w:rsid w:val="0049589F"/>
    <w:rsid w:val="004968EF"/>
    <w:rsid w:val="004A08F9"/>
    <w:rsid w:val="004A2001"/>
    <w:rsid w:val="004A2E28"/>
    <w:rsid w:val="004A3590"/>
    <w:rsid w:val="004A450E"/>
    <w:rsid w:val="004A6EFF"/>
    <w:rsid w:val="004B00A7"/>
    <w:rsid w:val="004B25E2"/>
    <w:rsid w:val="004B27C4"/>
    <w:rsid w:val="004B2DFF"/>
    <w:rsid w:val="004B34A9"/>
    <w:rsid w:val="004B34D7"/>
    <w:rsid w:val="004B5037"/>
    <w:rsid w:val="004B549B"/>
    <w:rsid w:val="004B5B2F"/>
    <w:rsid w:val="004B626A"/>
    <w:rsid w:val="004B660E"/>
    <w:rsid w:val="004C0598"/>
    <w:rsid w:val="004C05BD"/>
    <w:rsid w:val="004C24B3"/>
    <w:rsid w:val="004C3B06"/>
    <w:rsid w:val="004C3F97"/>
    <w:rsid w:val="004C5278"/>
    <w:rsid w:val="004C56AA"/>
    <w:rsid w:val="004C619E"/>
    <w:rsid w:val="004C7EE7"/>
    <w:rsid w:val="004D0D55"/>
    <w:rsid w:val="004D2D9F"/>
    <w:rsid w:val="004D2DEE"/>
    <w:rsid w:val="004D2E1F"/>
    <w:rsid w:val="004D7FD9"/>
    <w:rsid w:val="004E1324"/>
    <w:rsid w:val="004E19A5"/>
    <w:rsid w:val="004E37E5"/>
    <w:rsid w:val="004E3FDB"/>
    <w:rsid w:val="004E526D"/>
    <w:rsid w:val="004E6F15"/>
    <w:rsid w:val="004E76E2"/>
    <w:rsid w:val="004F17E2"/>
    <w:rsid w:val="004F1F4A"/>
    <w:rsid w:val="004F296D"/>
    <w:rsid w:val="004F2E16"/>
    <w:rsid w:val="004F3F4F"/>
    <w:rsid w:val="004F508B"/>
    <w:rsid w:val="004F695F"/>
    <w:rsid w:val="004F6CA4"/>
    <w:rsid w:val="00500752"/>
    <w:rsid w:val="00501A50"/>
    <w:rsid w:val="0050222D"/>
    <w:rsid w:val="00503AF3"/>
    <w:rsid w:val="00504304"/>
    <w:rsid w:val="0050696D"/>
    <w:rsid w:val="0051094B"/>
    <w:rsid w:val="005110D7"/>
    <w:rsid w:val="00511D99"/>
    <w:rsid w:val="005128D3"/>
    <w:rsid w:val="00513910"/>
    <w:rsid w:val="0051433B"/>
    <w:rsid w:val="0051439F"/>
    <w:rsid w:val="005147E8"/>
    <w:rsid w:val="00514D1A"/>
    <w:rsid w:val="005158F2"/>
    <w:rsid w:val="005167EF"/>
    <w:rsid w:val="00522616"/>
    <w:rsid w:val="005229F5"/>
    <w:rsid w:val="00522A58"/>
    <w:rsid w:val="00524A0C"/>
    <w:rsid w:val="00524DA5"/>
    <w:rsid w:val="00524E23"/>
    <w:rsid w:val="00526DFC"/>
    <w:rsid w:val="00526F43"/>
    <w:rsid w:val="005272D5"/>
    <w:rsid w:val="00527651"/>
    <w:rsid w:val="00527CD0"/>
    <w:rsid w:val="00531CE6"/>
    <w:rsid w:val="00532BA9"/>
    <w:rsid w:val="005346EE"/>
    <w:rsid w:val="005357AA"/>
    <w:rsid w:val="005363AB"/>
    <w:rsid w:val="00537039"/>
    <w:rsid w:val="00540734"/>
    <w:rsid w:val="00543EBB"/>
    <w:rsid w:val="00544885"/>
    <w:rsid w:val="00544EF4"/>
    <w:rsid w:val="00545D9F"/>
    <w:rsid w:val="00545E53"/>
    <w:rsid w:val="005479D9"/>
    <w:rsid w:val="005509EC"/>
    <w:rsid w:val="0055157C"/>
    <w:rsid w:val="00553185"/>
    <w:rsid w:val="00553DD5"/>
    <w:rsid w:val="0055479A"/>
    <w:rsid w:val="00556698"/>
    <w:rsid w:val="005572BD"/>
    <w:rsid w:val="00557A12"/>
    <w:rsid w:val="00557CC1"/>
    <w:rsid w:val="00560AC7"/>
    <w:rsid w:val="00561AFB"/>
    <w:rsid w:val="00561FA8"/>
    <w:rsid w:val="005635B4"/>
    <w:rsid w:val="005635ED"/>
    <w:rsid w:val="00563BC4"/>
    <w:rsid w:val="00564E3C"/>
    <w:rsid w:val="00565253"/>
    <w:rsid w:val="00566F2C"/>
    <w:rsid w:val="00570191"/>
    <w:rsid w:val="00570570"/>
    <w:rsid w:val="00572512"/>
    <w:rsid w:val="00573478"/>
    <w:rsid w:val="00573EE6"/>
    <w:rsid w:val="0057547F"/>
    <w:rsid w:val="005754EE"/>
    <w:rsid w:val="0057617E"/>
    <w:rsid w:val="0057627C"/>
    <w:rsid w:val="00576497"/>
    <w:rsid w:val="0057728D"/>
    <w:rsid w:val="00580105"/>
    <w:rsid w:val="005808B1"/>
    <w:rsid w:val="005835E7"/>
    <w:rsid w:val="0058397F"/>
    <w:rsid w:val="00583BF8"/>
    <w:rsid w:val="0058403C"/>
    <w:rsid w:val="00585F33"/>
    <w:rsid w:val="00586269"/>
    <w:rsid w:val="00591124"/>
    <w:rsid w:val="0059125A"/>
    <w:rsid w:val="00591884"/>
    <w:rsid w:val="005938C8"/>
    <w:rsid w:val="00595213"/>
    <w:rsid w:val="00597024"/>
    <w:rsid w:val="005A0274"/>
    <w:rsid w:val="005A095C"/>
    <w:rsid w:val="005A3CBC"/>
    <w:rsid w:val="005A4FA8"/>
    <w:rsid w:val="005A669D"/>
    <w:rsid w:val="005A75D8"/>
    <w:rsid w:val="005B16E6"/>
    <w:rsid w:val="005B2A4D"/>
    <w:rsid w:val="005B3DE1"/>
    <w:rsid w:val="005B5921"/>
    <w:rsid w:val="005B713E"/>
    <w:rsid w:val="005B7614"/>
    <w:rsid w:val="005C03B6"/>
    <w:rsid w:val="005C1C0A"/>
    <w:rsid w:val="005C2101"/>
    <w:rsid w:val="005C348E"/>
    <w:rsid w:val="005C68E1"/>
    <w:rsid w:val="005C7B84"/>
    <w:rsid w:val="005D0D61"/>
    <w:rsid w:val="005D1D71"/>
    <w:rsid w:val="005D2529"/>
    <w:rsid w:val="005D3763"/>
    <w:rsid w:val="005D55E1"/>
    <w:rsid w:val="005D6562"/>
    <w:rsid w:val="005D7CB5"/>
    <w:rsid w:val="005E0C33"/>
    <w:rsid w:val="005E19F7"/>
    <w:rsid w:val="005E250A"/>
    <w:rsid w:val="005E323C"/>
    <w:rsid w:val="005E4F04"/>
    <w:rsid w:val="005E62C2"/>
    <w:rsid w:val="005E6C71"/>
    <w:rsid w:val="005E76E6"/>
    <w:rsid w:val="005E79AB"/>
    <w:rsid w:val="005F0963"/>
    <w:rsid w:val="005F2824"/>
    <w:rsid w:val="005F2EBA"/>
    <w:rsid w:val="005F35ED"/>
    <w:rsid w:val="005F7812"/>
    <w:rsid w:val="005F7A88"/>
    <w:rsid w:val="00600ED4"/>
    <w:rsid w:val="00600ED9"/>
    <w:rsid w:val="00601FCD"/>
    <w:rsid w:val="0060383B"/>
    <w:rsid w:val="00603A1A"/>
    <w:rsid w:val="006046D5"/>
    <w:rsid w:val="0060774F"/>
    <w:rsid w:val="00607A93"/>
    <w:rsid w:val="00607E83"/>
    <w:rsid w:val="00610C08"/>
    <w:rsid w:val="00611F74"/>
    <w:rsid w:val="00615772"/>
    <w:rsid w:val="00616B1C"/>
    <w:rsid w:val="006179DE"/>
    <w:rsid w:val="006209BB"/>
    <w:rsid w:val="00620C0D"/>
    <w:rsid w:val="00620EF7"/>
    <w:rsid w:val="00621215"/>
    <w:rsid w:val="00621256"/>
    <w:rsid w:val="00621B88"/>
    <w:rsid w:val="00621FCC"/>
    <w:rsid w:val="00622E4B"/>
    <w:rsid w:val="00623905"/>
    <w:rsid w:val="00623DAB"/>
    <w:rsid w:val="00630750"/>
    <w:rsid w:val="006326CC"/>
    <w:rsid w:val="006333DA"/>
    <w:rsid w:val="00635134"/>
    <w:rsid w:val="006356E2"/>
    <w:rsid w:val="00635E95"/>
    <w:rsid w:val="00635FF4"/>
    <w:rsid w:val="00640B5F"/>
    <w:rsid w:val="0064111C"/>
    <w:rsid w:val="006412FE"/>
    <w:rsid w:val="00642A65"/>
    <w:rsid w:val="006455B0"/>
    <w:rsid w:val="00645DCE"/>
    <w:rsid w:val="006465AC"/>
    <w:rsid w:val="006465BF"/>
    <w:rsid w:val="00650530"/>
    <w:rsid w:val="0065136C"/>
    <w:rsid w:val="00653B22"/>
    <w:rsid w:val="00653B53"/>
    <w:rsid w:val="00655D1F"/>
    <w:rsid w:val="0065681C"/>
    <w:rsid w:val="00657B38"/>
    <w:rsid w:val="00657BF4"/>
    <w:rsid w:val="006603FB"/>
    <w:rsid w:val="0066059F"/>
    <w:rsid w:val="006608DF"/>
    <w:rsid w:val="006614D6"/>
    <w:rsid w:val="0066151E"/>
    <w:rsid w:val="006623AC"/>
    <w:rsid w:val="0066577F"/>
    <w:rsid w:val="006678AF"/>
    <w:rsid w:val="0067019D"/>
    <w:rsid w:val="006701EF"/>
    <w:rsid w:val="00672D21"/>
    <w:rsid w:val="00673BA5"/>
    <w:rsid w:val="00674B70"/>
    <w:rsid w:val="00674C9E"/>
    <w:rsid w:val="00675F3B"/>
    <w:rsid w:val="00675FF9"/>
    <w:rsid w:val="00677159"/>
    <w:rsid w:val="00680058"/>
    <w:rsid w:val="00681F9F"/>
    <w:rsid w:val="00682E89"/>
    <w:rsid w:val="00683740"/>
    <w:rsid w:val="006840EA"/>
    <w:rsid w:val="006844E2"/>
    <w:rsid w:val="00685267"/>
    <w:rsid w:val="00685C97"/>
    <w:rsid w:val="006872AE"/>
    <w:rsid w:val="00690082"/>
    <w:rsid w:val="00690252"/>
    <w:rsid w:val="0069207B"/>
    <w:rsid w:val="00692BE7"/>
    <w:rsid w:val="00692E96"/>
    <w:rsid w:val="0069410F"/>
    <w:rsid w:val="006946BB"/>
    <w:rsid w:val="006969FA"/>
    <w:rsid w:val="006975A9"/>
    <w:rsid w:val="006A0A87"/>
    <w:rsid w:val="006A30BC"/>
    <w:rsid w:val="006A35D5"/>
    <w:rsid w:val="006A748A"/>
    <w:rsid w:val="006B0569"/>
    <w:rsid w:val="006B352D"/>
    <w:rsid w:val="006B4D21"/>
    <w:rsid w:val="006C0FE6"/>
    <w:rsid w:val="006C2B33"/>
    <w:rsid w:val="006C419E"/>
    <w:rsid w:val="006C4A31"/>
    <w:rsid w:val="006C5AC2"/>
    <w:rsid w:val="006C5EA4"/>
    <w:rsid w:val="006C6AFB"/>
    <w:rsid w:val="006D2735"/>
    <w:rsid w:val="006D374D"/>
    <w:rsid w:val="006D4343"/>
    <w:rsid w:val="006D45B2"/>
    <w:rsid w:val="006D575F"/>
    <w:rsid w:val="006E0FCC"/>
    <w:rsid w:val="006E15B2"/>
    <w:rsid w:val="006E1E96"/>
    <w:rsid w:val="006E499E"/>
    <w:rsid w:val="006E4F7F"/>
    <w:rsid w:val="006E5E21"/>
    <w:rsid w:val="006E64FF"/>
    <w:rsid w:val="006E7780"/>
    <w:rsid w:val="006E7B3B"/>
    <w:rsid w:val="006F2648"/>
    <w:rsid w:val="006F2F10"/>
    <w:rsid w:val="006F375C"/>
    <w:rsid w:val="006F3D9F"/>
    <w:rsid w:val="006F482B"/>
    <w:rsid w:val="006F6311"/>
    <w:rsid w:val="006F6A6B"/>
    <w:rsid w:val="006F6D80"/>
    <w:rsid w:val="00700DDC"/>
    <w:rsid w:val="0070126B"/>
    <w:rsid w:val="00701377"/>
    <w:rsid w:val="00701952"/>
    <w:rsid w:val="007023D4"/>
    <w:rsid w:val="00702556"/>
    <w:rsid w:val="007025BC"/>
    <w:rsid w:val="0070277E"/>
    <w:rsid w:val="00704156"/>
    <w:rsid w:val="00705E17"/>
    <w:rsid w:val="007069FC"/>
    <w:rsid w:val="00711221"/>
    <w:rsid w:val="00712675"/>
    <w:rsid w:val="00713308"/>
    <w:rsid w:val="00713808"/>
    <w:rsid w:val="007151B6"/>
    <w:rsid w:val="0071520D"/>
    <w:rsid w:val="00715EDB"/>
    <w:rsid w:val="007160D5"/>
    <w:rsid w:val="007163FB"/>
    <w:rsid w:val="00716FE4"/>
    <w:rsid w:val="0071723F"/>
    <w:rsid w:val="00717C2E"/>
    <w:rsid w:val="00720209"/>
    <w:rsid w:val="007204FA"/>
    <w:rsid w:val="007213B3"/>
    <w:rsid w:val="00723EA3"/>
    <w:rsid w:val="0072457F"/>
    <w:rsid w:val="00725406"/>
    <w:rsid w:val="0072621B"/>
    <w:rsid w:val="0072667F"/>
    <w:rsid w:val="00730555"/>
    <w:rsid w:val="007312CC"/>
    <w:rsid w:val="00733926"/>
    <w:rsid w:val="00734F2E"/>
    <w:rsid w:val="00736A64"/>
    <w:rsid w:val="00737281"/>
    <w:rsid w:val="00737F6A"/>
    <w:rsid w:val="007410B6"/>
    <w:rsid w:val="00744C6F"/>
    <w:rsid w:val="007452A0"/>
    <w:rsid w:val="007457F6"/>
    <w:rsid w:val="00745ABB"/>
    <w:rsid w:val="007460DD"/>
    <w:rsid w:val="00746E38"/>
    <w:rsid w:val="00747CD5"/>
    <w:rsid w:val="00751816"/>
    <w:rsid w:val="00751DAC"/>
    <w:rsid w:val="007523A0"/>
    <w:rsid w:val="00753B51"/>
    <w:rsid w:val="00756629"/>
    <w:rsid w:val="00757523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1AEF"/>
    <w:rsid w:val="00774CC0"/>
    <w:rsid w:val="00776DC2"/>
    <w:rsid w:val="00780122"/>
    <w:rsid w:val="0078214B"/>
    <w:rsid w:val="00783600"/>
    <w:rsid w:val="007837FD"/>
    <w:rsid w:val="0078498A"/>
    <w:rsid w:val="00784FD9"/>
    <w:rsid w:val="007878FE"/>
    <w:rsid w:val="00787AA6"/>
    <w:rsid w:val="00792207"/>
    <w:rsid w:val="00792B64"/>
    <w:rsid w:val="00792E29"/>
    <w:rsid w:val="0079379A"/>
    <w:rsid w:val="00794953"/>
    <w:rsid w:val="00795438"/>
    <w:rsid w:val="00795864"/>
    <w:rsid w:val="00797906"/>
    <w:rsid w:val="00797F1D"/>
    <w:rsid w:val="007A1A4C"/>
    <w:rsid w:val="007A1F2F"/>
    <w:rsid w:val="007A2A5C"/>
    <w:rsid w:val="007A2B5F"/>
    <w:rsid w:val="007A36DB"/>
    <w:rsid w:val="007A446D"/>
    <w:rsid w:val="007A5150"/>
    <w:rsid w:val="007A5373"/>
    <w:rsid w:val="007A63EA"/>
    <w:rsid w:val="007A789F"/>
    <w:rsid w:val="007B0B6A"/>
    <w:rsid w:val="007B4D7C"/>
    <w:rsid w:val="007B75BC"/>
    <w:rsid w:val="007C0BD6"/>
    <w:rsid w:val="007C3806"/>
    <w:rsid w:val="007C55B3"/>
    <w:rsid w:val="007C5BB7"/>
    <w:rsid w:val="007C5D36"/>
    <w:rsid w:val="007C77DC"/>
    <w:rsid w:val="007C7B29"/>
    <w:rsid w:val="007D07D5"/>
    <w:rsid w:val="007D1578"/>
    <w:rsid w:val="007D1C64"/>
    <w:rsid w:val="007D32DD"/>
    <w:rsid w:val="007D5F0A"/>
    <w:rsid w:val="007D6DCE"/>
    <w:rsid w:val="007D7121"/>
    <w:rsid w:val="007D72C4"/>
    <w:rsid w:val="007E0608"/>
    <w:rsid w:val="007E2CFE"/>
    <w:rsid w:val="007E59C9"/>
    <w:rsid w:val="007F0072"/>
    <w:rsid w:val="007F2EB6"/>
    <w:rsid w:val="007F38D5"/>
    <w:rsid w:val="007F4763"/>
    <w:rsid w:val="007F54C3"/>
    <w:rsid w:val="00801157"/>
    <w:rsid w:val="0080121A"/>
    <w:rsid w:val="00802949"/>
    <w:rsid w:val="0080301E"/>
    <w:rsid w:val="0080365F"/>
    <w:rsid w:val="0080528F"/>
    <w:rsid w:val="00806439"/>
    <w:rsid w:val="0080651C"/>
    <w:rsid w:val="00806583"/>
    <w:rsid w:val="00806A62"/>
    <w:rsid w:val="00810F14"/>
    <w:rsid w:val="00812BE5"/>
    <w:rsid w:val="0081565B"/>
    <w:rsid w:val="00817429"/>
    <w:rsid w:val="00817FA8"/>
    <w:rsid w:val="00820B82"/>
    <w:rsid w:val="00821514"/>
    <w:rsid w:val="00821E35"/>
    <w:rsid w:val="00822698"/>
    <w:rsid w:val="00824591"/>
    <w:rsid w:val="008245FA"/>
    <w:rsid w:val="00824AED"/>
    <w:rsid w:val="00825C4F"/>
    <w:rsid w:val="00826C00"/>
    <w:rsid w:val="00827820"/>
    <w:rsid w:val="00827ED2"/>
    <w:rsid w:val="008300A9"/>
    <w:rsid w:val="00831B8B"/>
    <w:rsid w:val="00831D0B"/>
    <w:rsid w:val="0083402D"/>
    <w:rsid w:val="0083405D"/>
    <w:rsid w:val="008341E0"/>
    <w:rsid w:val="00834ADA"/>
    <w:rsid w:val="008352D4"/>
    <w:rsid w:val="00836CF9"/>
    <w:rsid w:val="00836DB9"/>
    <w:rsid w:val="00837C67"/>
    <w:rsid w:val="008415B0"/>
    <w:rsid w:val="00841D0A"/>
    <w:rsid w:val="00841ECF"/>
    <w:rsid w:val="00842028"/>
    <w:rsid w:val="00842C0E"/>
    <w:rsid w:val="0084310B"/>
    <w:rsid w:val="008434C2"/>
    <w:rsid w:val="008436B8"/>
    <w:rsid w:val="0084405A"/>
    <w:rsid w:val="0084465B"/>
    <w:rsid w:val="00845D8C"/>
    <w:rsid w:val="008460B6"/>
    <w:rsid w:val="00846361"/>
    <w:rsid w:val="00846769"/>
    <w:rsid w:val="00846A6A"/>
    <w:rsid w:val="00850C9D"/>
    <w:rsid w:val="00852B59"/>
    <w:rsid w:val="00853D08"/>
    <w:rsid w:val="00856272"/>
    <w:rsid w:val="008563FF"/>
    <w:rsid w:val="0086018B"/>
    <w:rsid w:val="00860B17"/>
    <w:rsid w:val="008611DD"/>
    <w:rsid w:val="00861C56"/>
    <w:rsid w:val="008620DE"/>
    <w:rsid w:val="00862A3E"/>
    <w:rsid w:val="00866416"/>
    <w:rsid w:val="00866867"/>
    <w:rsid w:val="00866D19"/>
    <w:rsid w:val="00871CC0"/>
    <w:rsid w:val="00872257"/>
    <w:rsid w:val="008723BA"/>
    <w:rsid w:val="00873E44"/>
    <w:rsid w:val="008753E6"/>
    <w:rsid w:val="0087738C"/>
    <w:rsid w:val="008802AF"/>
    <w:rsid w:val="0088156B"/>
    <w:rsid w:val="00881926"/>
    <w:rsid w:val="0088318F"/>
    <w:rsid w:val="0088331D"/>
    <w:rsid w:val="00884452"/>
    <w:rsid w:val="00884837"/>
    <w:rsid w:val="00884E8B"/>
    <w:rsid w:val="008852B0"/>
    <w:rsid w:val="00885AE7"/>
    <w:rsid w:val="00886823"/>
    <w:rsid w:val="00886B60"/>
    <w:rsid w:val="00887889"/>
    <w:rsid w:val="008920FF"/>
    <w:rsid w:val="008926E8"/>
    <w:rsid w:val="00894F19"/>
    <w:rsid w:val="008953AC"/>
    <w:rsid w:val="00896A10"/>
    <w:rsid w:val="008971B5"/>
    <w:rsid w:val="00897899"/>
    <w:rsid w:val="008978A0"/>
    <w:rsid w:val="008A0E99"/>
    <w:rsid w:val="008A5D26"/>
    <w:rsid w:val="008A6B13"/>
    <w:rsid w:val="008A6ECB"/>
    <w:rsid w:val="008B0BF9"/>
    <w:rsid w:val="008B144B"/>
    <w:rsid w:val="008B2866"/>
    <w:rsid w:val="008B37EA"/>
    <w:rsid w:val="008B3859"/>
    <w:rsid w:val="008B3977"/>
    <w:rsid w:val="008B436D"/>
    <w:rsid w:val="008B4E49"/>
    <w:rsid w:val="008B6AF1"/>
    <w:rsid w:val="008B6F9C"/>
    <w:rsid w:val="008B7712"/>
    <w:rsid w:val="008B7B26"/>
    <w:rsid w:val="008C0EB9"/>
    <w:rsid w:val="008C3524"/>
    <w:rsid w:val="008C4061"/>
    <w:rsid w:val="008C4229"/>
    <w:rsid w:val="008C5BE0"/>
    <w:rsid w:val="008C7233"/>
    <w:rsid w:val="008C7380"/>
    <w:rsid w:val="008D033D"/>
    <w:rsid w:val="008D0393"/>
    <w:rsid w:val="008D2434"/>
    <w:rsid w:val="008D2774"/>
    <w:rsid w:val="008D3519"/>
    <w:rsid w:val="008D4509"/>
    <w:rsid w:val="008D5154"/>
    <w:rsid w:val="008D576A"/>
    <w:rsid w:val="008D70BC"/>
    <w:rsid w:val="008D716E"/>
    <w:rsid w:val="008E1656"/>
    <w:rsid w:val="008E171D"/>
    <w:rsid w:val="008E1CF5"/>
    <w:rsid w:val="008E2785"/>
    <w:rsid w:val="008E45D8"/>
    <w:rsid w:val="008E6CA4"/>
    <w:rsid w:val="008E742F"/>
    <w:rsid w:val="008E78A3"/>
    <w:rsid w:val="008F0654"/>
    <w:rsid w:val="008F06CB"/>
    <w:rsid w:val="008F139B"/>
    <w:rsid w:val="008F23BF"/>
    <w:rsid w:val="008F2E83"/>
    <w:rsid w:val="008F38F6"/>
    <w:rsid w:val="008F4613"/>
    <w:rsid w:val="008F5BD4"/>
    <w:rsid w:val="008F6096"/>
    <w:rsid w:val="008F612A"/>
    <w:rsid w:val="008F7AD1"/>
    <w:rsid w:val="0090030D"/>
    <w:rsid w:val="00901114"/>
    <w:rsid w:val="00901875"/>
    <w:rsid w:val="0090293D"/>
    <w:rsid w:val="009032EC"/>
    <w:rsid w:val="009034DE"/>
    <w:rsid w:val="00905396"/>
    <w:rsid w:val="0090605D"/>
    <w:rsid w:val="00906419"/>
    <w:rsid w:val="00906815"/>
    <w:rsid w:val="009104B8"/>
    <w:rsid w:val="00910718"/>
    <w:rsid w:val="00911BDC"/>
    <w:rsid w:val="00912889"/>
    <w:rsid w:val="0091293B"/>
    <w:rsid w:val="00913A42"/>
    <w:rsid w:val="00914167"/>
    <w:rsid w:val="009143DB"/>
    <w:rsid w:val="00915065"/>
    <w:rsid w:val="00916A19"/>
    <w:rsid w:val="00917CE5"/>
    <w:rsid w:val="0092122E"/>
    <w:rsid w:val="009217C0"/>
    <w:rsid w:val="009227DD"/>
    <w:rsid w:val="009233A5"/>
    <w:rsid w:val="00923BDF"/>
    <w:rsid w:val="0092428C"/>
    <w:rsid w:val="00925241"/>
    <w:rsid w:val="00925CEC"/>
    <w:rsid w:val="00926A3F"/>
    <w:rsid w:val="00926E1B"/>
    <w:rsid w:val="0092794E"/>
    <w:rsid w:val="0093064A"/>
    <w:rsid w:val="00930D30"/>
    <w:rsid w:val="00930E38"/>
    <w:rsid w:val="009328A7"/>
    <w:rsid w:val="009332A2"/>
    <w:rsid w:val="0093416F"/>
    <w:rsid w:val="00935969"/>
    <w:rsid w:val="009362A3"/>
    <w:rsid w:val="00936848"/>
    <w:rsid w:val="00937598"/>
    <w:rsid w:val="0093790B"/>
    <w:rsid w:val="009402A7"/>
    <w:rsid w:val="00941C55"/>
    <w:rsid w:val="00943751"/>
    <w:rsid w:val="0094481B"/>
    <w:rsid w:val="00946DD0"/>
    <w:rsid w:val="009507AD"/>
    <w:rsid w:val="009509E6"/>
    <w:rsid w:val="00952018"/>
    <w:rsid w:val="009527E9"/>
    <w:rsid w:val="00952800"/>
    <w:rsid w:val="0095300D"/>
    <w:rsid w:val="009532D2"/>
    <w:rsid w:val="0095373B"/>
    <w:rsid w:val="00954C8D"/>
    <w:rsid w:val="009553E2"/>
    <w:rsid w:val="00956812"/>
    <w:rsid w:val="0095719A"/>
    <w:rsid w:val="009600FB"/>
    <w:rsid w:val="00960AEB"/>
    <w:rsid w:val="00961A86"/>
    <w:rsid w:val="009623E9"/>
    <w:rsid w:val="00962BCF"/>
    <w:rsid w:val="00963EEB"/>
    <w:rsid w:val="009648BC"/>
    <w:rsid w:val="00964C2F"/>
    <w:rsid w:val="00965F88"/>
    <w:rsid w:val="009672EA"/>
    <w:rsid w:val="00967B6E"/>
    <w:rsid w:val="009704D2"/>
    <w:rsid w:val="0097263D"/>
    <w:rsid w:val="00972BB4"/>
    <w:rsid w:val="00972DF6"/>
    <w:rsid w:val="00973DAC"/>
    <w:rsid w:val="00973DB8"/>
    <w:rsid w:val="0097427A"/>
    <w:rsid w:val="00974CA1"/>
    <w:rsid w:val="00974E14"/>
    <w:rsid w:val="00975B73"/>
    <w:rsid w:val="009768A0"/>
    <w:rsid w:val="00977DC5"/>
    <w:rsid w:val="00977F4E"/>
    <w:rsid w:val="009805ED"/>
    <w:rsid w:val="00980698"/>
    <w:rsid w:val="00984E03"/>
    <w:rsid w:val="0098514D"/>
    <w:rsid w:val="00987E85"/>
    <w:rsid w:val="009942BF"/>
    <w:rsid w:val="00994974"/>
    <w:rsid w:val="009952AB"/>
    <w:rsid w:val="00997169"/>
    <w:rsid w:val="009A0D12"/>
    <w:rsid w:val="009A18BF"/>
    <w:rsid w:val="009A1987"/>
    <w:rsid w:val="009A1BBE"/>
    <w:rsid w:val="009A22F7"/>
    <w:rsid w:val="009A2BEE"/>
    <w:rsid w:val="009A2D42"/>
    <w:rsid w:val="009A5289"/>
    <w:rsid w:val="009A7A53"/>
    <w:rsid w:val="009A7E04"/>
    <w:rsid w:val="009B0402"/>
    <w:rsid w:val="009B0B75"/>
    <w:rsid w:val="009B16DF"/>
    <w:rsid w:val="009B268C"/>
    <w:rsid w:val="009B488B"/>
    <w:rsid w:val="009B4CB2"/>
    <w:rsid w:val="009B6701"/>
    <w:rsid w:val="009B6EF7"/>
    <w:rsid w:val="009B7000"/>
    <w:rsid w:val="009B7174"/>
    <w:rsid w:val="009B739C"/>
    <w:rsid w:val="009B74C9"/>
    <w:rsid w:val="009B7A6A"/>
    <w:rsid w:val="009C04EC"/>
    <w:rsid w:val="009C2AF6"/>
    <w:rsid w:val="009C328C"/>
    <w:rsid w:val="009C39AF"/>
    <w:rsid w:val="009C4444"/>
    <w:rsid w:val="009C50FC"/>
    <w:rsid w:val="009C6037"/>
    <w:rsid w:val="009C79AD"/>
    <w:rsid w:val="009C7CA6"/>
    <w:rsid w:val="009D1105"/>
    <w:rsid w:val="009D2DBB"/>
    <w:rsid w:val="009D3316"/>
    <w:rsid w:val="009D3EDA"/>
    <w:rsid w:val="009D55AA"/>
    <w:rsid w:val="009D5622"/>
    <w:rsid w:val="009D592D"/>
    <w:rsid w:val="009E2257"/>
    <w:rsid w:val="009E25DF"/>
    <w:rsid w:val="009E3C2F"/>
    <w:rsid w:val="009E3E77"/>
    <w:rsid w:val="009E3FAB"/>
    <w:rsid w:val="009E40D4"/>
    <w:rsid w:val="009E5B3F"/>
    <w:rsid w:val="009E7C2C"/>
    <w:rsid w:val="009E7D90"/>
    <w:rsid w:val="009F1AB0"/>
    <w:rsid w:val="009F293B"/>
    <w:rsid w:val="009F405F"/>
    <w:rsid w:val="009F501D"/>
    <w:rsid w:val="00A00A72"/>
    <w:rsid w:val="00A039D5"/>
    <w:rsid w:val="00A046AD"/>
    <w:rsid w:val="00A04CB2"/>
    <w:rsid w:val="00A079C1"/>
    <w:rsid w:val="00A1011F"/>
    <w:rsid w:val="00A10345"/>
    <w:rsid w:val="00A1078C"/>
    <w:rsid w:val="00A12520"/>
    <w:rsid w:val="00A130FD"/>
    <w:rsid w:val="00A13C3D"/>
    <w:rsid w:val="00A13D6D"/>
    <w:rsid w:val="00A145B8"/>
    <w:rsid w:val="00A14769"/>
    <w:rsid w:val="00A157EF"/>
    <w:rsid w:val="00A16151"/>
    <w:rsid w:val="00A16EC6"/>
    <w:rsid w:val="00A17488"/>
    <w:rsid w:val="00A17C06"/>
    <w:rsid w:val="00A20F36"/>
    <w:rsid w:val="00A2126E"/>
    <w:rsid w:val="00A21706"/>
    <w:rsid w:val="00A22880"/>
    <w:rsid w:val="00A22A1B"/>
    <w:rsid w:val="00A2335A"/>
    <w:rsid w:val="00A23C77"/>
    <w:rsid w:val="00A24FCC"/>
    <w:rsid w:val="00A26A90"/>
    <w:rsid w:val="00A26B27"/>
    <w:rsid w:val="00A30E4F"/>
    <w:rsid w:val="00A31D90"/>
    <w:rsid w:val="00A32253"/>
    <w:rsid w:val="00A3310E"/>
    <w:rsid w:val="00A333A0"/>
    <w:rsid w:val="00A366E4"/>
    <w:rsid w:val="00A36938"/>
    <w:rsid w:val="00A37E70"/>
    <w:rsid w:val="00A37F19"/>
    <w:rsid w:val="00A424EE"/>
    <w:rsid w:val="00A437E1"/>
    <w:rsid w:val="00A45026"/>
    <w:rsid w:val="00A4685E"/>
    <w:rsid w:val="00A47EDF"/>
    <w:rsid w:val="00A50CD4"/>
    <w:rsid w:val="00A51191"/>
    <w:rsid w:val="00A554BC"/>
    <w:rsid w:val="00A56D62"/>
    <w:rsid w:val="00A56F07"/>
    <w:rsid w:val="00A5762C"/>
    <w:rsid w:val="00A57840"/>
    <w:rsid w:val="00A600FC"/>
    <w:rsid w:val="00A60575"/>
    <w:rsid w:val="00A609EC"/>
    <w:rsid w:val="00A60BCA"/>
    <w:rsid w:val="00A63483"/>
    <w:rsid w:val="00A638DA"/>
    <w:rsid w:val="00A64C4F"/>
    <w:rsid w:val="00A65B41"/>
    <w:rsid w:val="00A65E00"/>
    <w:rsid w:val="00A66A78"/>
    <w:rsid w:val="00A70681"/>
    <w:rsid w:val="00A739C2"/>
    <w:rsid w:val="00A7436E"/>
    <w:rsid w:val="00A74E96"/>
    <w:rsid w:val="00A75A8E"/>
    <w:rsid w:val="00A76A3E"/>
    <w:rsid w:val="00A8102B"/>
    <w:rsid w:val="00A824DD"/>
    <w:rsid w:val="00A82F41"/>
    <w:rsid w:val="00A833D4"/>
    <w:rsid w:val="00A83676"/>
    <w:rsid w:val="00A83B7B"/>
    <w:rsid w:val="00A84119"/>
    <w:rsid w:val="00A84274"/>
    <w:rsid w:val="00A84828"/>
    <w:rsid w:val="00A850F3"/>
    <w:rsid w:val="00A864E3"/>
    <w:rsid w:val="00A909A9"/>
    <w:rsid w:val="00A92250"/>
    <w:rsid w:val="00A94574"/>
    <w:rsid w:val="00A94D30"/>
    <w:rsid w:val="00A95936"/>
    <w:rsid w:val="00A96265"/>
    <w:rsid w:val="00A97084"/>
    <w:rsid w:val="00AA1C2C"/>
    <w:rsid w:val="00AA1FEA"/>
    <w:rsid w:val="00AA2BF5"/>
    <w:rsid w:val="00AA35F6"/>
    <w:rsid w:val="00AA667C"/>
    <w:rsid w:val="00AA6E91"/>
    <w:rsid w:val="00AA7439"/>
    <w:rsid w:val="00AB026B"/>
    <w:rsid w:val="00AB047E"/>
    <w:rsid w:val="00AB0B0A"/>
    <w:rsid w:val="00AB0BB7"/>
    <w:rsid w:val="00AB0D12"/>
    <w:rsid w:val="00AB22C6"/>
    <w:rsid w:val="00AB2AD0"/>
    <w:rsid w:val="00AB5ED0"/>
    <w:rsid w:val="00AB67FC"/>
    <w:rsid w:val="00AB77AD"/>
    <w:rsid w:val="00AC00F2"/>
    <w:rsid w:val="00AC1E77"/>
    <w:rsid w:val="00AC31B5"/>
    <w:rsid w:val="00AC425A"/>
    <w:rsid w:val="00AC46E8"/>
    <w:rsid w:val="00AC49DB"/>
    <w:rsid w:val="00AC4EA1"/>
    <w:rsid w:val="00AC5381"/>
    <w:rsid w:val="00AC57DD"/>
    <w:rsid w:val="00AC5920"/>
    <w:rsid w:val="00AD0E65"/>
    <w:rsid w:val="00AD2BF2"/>
    <w:rsid w:val="00AD3426"/>
    <w:rsid w:val="00AD37D4"/>
    <w:rsid w:val="00AD4E90"/>
    <w:rsid w:val="00AD527D"/>
    <w:rsid w:val="00AD5422"/>
    <w:rsid w:val="00AE152F"/>
    <w:rsid w:val="00AE2447"/>
    <w:rsid w:val="00AE40E9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169"/>
    <w:rsid w:val="00AF67FC"/>
    <w:rsid w:val="00AF6DB5"/>
    <w:rsid w:val="00AF76DB"/>
    <w:rsid w:val="00AF7859"/>
    <w:rsid w:val="00AF7DF5"/>
    <w:rsid w:val="00B00406"/>
    <w:rsid w:val="00B006E5"/>
    <w:rsid w:val="00B00AD3"/>
    <w:rsid w:val="00B024C2"/>
    <w:rsid w:val="00B03B06"/>
    <w:rsid w:val="00B07700"/>
    <w:rsid w:val="00B1041B"/>
    <w:rsid w:val="00B1041D"/>
    <w:rsid w:val="00B10687"/>
    <w:rsid w:val="00B12CD1"/>
    <w:rsid w:val="00B13921"/>
    <w:rsid w:val="00B13D47"/>
    <w:rsid w:val="00B150CB"/>
    <w:rsid w:val="00B1528C"/>
    <w:rsid w:val="00B15291"/>
    <w:rsid w:val="00B15332"/>
    <w:rsid w:val="00B16ACD"/>
    <w:rsid w:val="00B21150"/>
    <w:rsid w:val="00B21487"/>
    <w:rsid w:val="00B214F2"/>
    <w:rsid w:val="00B232D1"/>
    <w:rsid w:val="00B24701"/>
    <w:rsid w:val="00B24DB5"/>
    <w:rsid w:val="00B31F9E"/>
    <w:rsid w:val="00B3268F"/>
    <w:rsid w:val="00B32C2C"/>
    <w:rsid w:val="00B334DF"/>
    <w:rsid w:val="00B33A1A"/>
    <w:rsid w:val="00B33E6C"/>
    <w:rsid w:val="00B34A0F"/>
    <w:rsid w:val="00B371CC"/>
    <w:rsid w:val="00B41CD9"/>
    <w:rsid w:val="00B427E6"/>
    <w:rsid w:val="00B428A6"/>
    <w:rsid w:val="00B42FBF"/>
    <w:rsid w:val="00B4326D"/>
    <w:rsid w:val="00B43E1F"/>
    <w:rsid w:val="00B44821"/>
    <w:rsid w:val="00B451CB"/>
    <w:rsid w:val="00B45FBC"/>
    <w:rsid w:val="00B46DC5"/>
    <w:rsid w:val="00B509F5"/>
    <w:rsid w:val="00B51A7D"/>
    <w:rsid w:val="00B52048"/>
    <w:rsid w:val="00B535C2"/>
    <w:rsid w:val="00B5522F"/>
    <w:rsid w:val="00B55544"/>
    <w:rsid w:val="00B57BDB"/>
    <w:rsid w:val="00B60420"/>
    <w:rsid w:val="00B62208"/>
    <w:rsid w:val="00B64092"/>
    <w:rsid w:val="00B642FC"/>
    <w:rsid w:val="00B64506"/>
    <w:rsid w:val="00B64D26"/>
    <w:rsid w:val="00B64FBB"/>
    <w:rsid w:val="00B660F3"/>
    <w:rsid w:val="00B70E22"/>
    <w:rsid w:val="00B71681"/>
    <w:rsid w:val="00B7467C"/>
    <w:rsid w:val="00B76D8F"/>
    <w:rsid w:val="00B774CB"/>
    <w:rsid w:val="00B77CF0"/>
    <w:rsid w:val="00B80402"/>
    <w:rsid w:val="00B80A15"/>
    <w:rsid w:val="00B80B9A"/>
    <w:rsid w:val="00B81AEC"/>
    <w:rsid w:val="00B82D4B"/>
    <w:rsid w:val="00B830B7"/>
    <w:rsid w:val="00B848EA"/>
    <w:rsid w:val="00B84B2B"/>
    <w:rsid w:val="00B861BA"/>
    <w:rsid w:val="00B86F17"/>
    <w:rsid w:val="00B87FE4"/>
    <w:rsid w:val="00B90500"/>
    <w:rsid w:val="00B91290"/>
    <w:rsid w:val="00B9176C"/>
    <w:rsid w:val="00B935A4"/>
    <w:rsid w:val="00B955D6"/>
    <w:rsid w:val="00B95D18"/>
    <w:rsid w:val="00BA142D"/>
    <w:rsid w:val="00BA1598"/>
    <w:rsid w:val="00BA4DEC"/>
    <w:rsid w:val="00BA561A"/>
    <w:rsid w:val="00BA62E1"/>
    <w:rsid w:val="00BA662C"/>
    <w:rsid w:val="00BB0DC6"/>
    <w:rsid w:val="00BB15E4"/>
    <w:rsid w:val="00BB1E19"/>
    <w:rsid w:val="00BB21D1"/>
    <w:rsid w:val="00BB32F2"/>
    <w:rsid w:val="00BB4338"/>
    <w:rsid w:val="00BB495F"/>
    <w:rsid w:val="00BB4ED7"/>
    <w:rsid w:val="00BB5B3A"/>
    <w:rsid w:val="00BB61E5"/>
    <w:rsid w:val="00BB6C0E"/>
    <w:rsid w:val="00BB7B38"/>
    <w:rsid w:val="00BC03D1"/>
    <w:rsid w:val="00BC0B08"/>
    <w:rsid w:val="00BC11E5"/>
    <w:rsid w:val="00BC1759"/>
    <w:rsid w:val="00BC2637"/>
    <w:rsid w:val="00BC399C"/>
    <w:rsid w:val="00BC4BC6"/>
    <w:rsid w:val="00BC52FD"/>
    <w:rsid w:val="00BC6E62"/>
    <w:rsid w:val="00BC6FD1"/>
    <w:rsid w:val="00BC7443"/>
    <w:rsid w:val="00BC7950"/>
    <w:rsid w:val="00BD0648"/>
    <w:rsid w:val="00BD09D8"/>
    <w:rsid w:val="00BD1040"/>
    <w:rsid w:val="00BD1698"/>
    <w:rsid w:val="00BD17D1"/>
    <w:rsid w:val="00BD27F8"/>
    <w:rsid w:val="00BD34AA"/>
    <w:rsid w:val="00BD517B"/>
    <w:rsid w:val="00BD6026"/>
    <w:rsid w:val="00BD62F5"/>
    <w:rsid w:val="00BE0C44"/>
    <w:rsid w:val="00BE1B8B"/>
    <w:rsid w:val="00BE2A18"/>
    <w:rsid w:val="00BE2C01"/>
    <w:rsid w:val="00BE41EC"/>
    <w:rsid w:val="00BE4222"/>
    <w:rsid w:val="00BE56FB"/>
    <w:rsid w:val="00BE5D9A"/>
    <w:rsid w:val="00BE683D"/>
    <w:rsid w:val="00BE6BD1"/>
    <w:rsid w:val="00BE7B2F"/>
    <w:rsid w:val="00BF29AE"/>
    <w:rsid w:val="00BF2F40"/>
    <w:rsid w:val="00BF3DDE"/>
    <w:rsid w:val="00BF4DF8"/>
    <w:rsid w:val="00BF6589"/>
    <w:rsid w:val="00BF6F7F"/>
    <w:rsid w:val="00C00647"/>
    <w:rsid w:val="00C012F0"/>
    <w:rsid w:val="00C0239A"/>
    <w:rsid w:val="00C02764"/>
    <w:rsid w:val="00C03C4E"/>
    <w:rsid w:val="00C04097"/>
    <w:rsid w:val="00C04CEF"/>
    <w:rsid w:val="00C05247"/>
    <w:rsid w:val="00C0662F"/>
    <w:rsid w:val="00C06879"/>
    <w:rsid w:val="00C06B64"/>
    <w:rsid w:val="00C07068"/>
    <w:rsid w:val="00C11943"/>
    <w:rsid w:val="00C12E96"/>
    <w:rsid w:val="00C1320D"/>
    <w:rsid w:val="00C14763"/>
    <w:rsid w:val="00C153C1"/>
    <w:rsid w:val="00C16141"/>
    <w:rsid w:val="00C1623E"/>
    <w:rsid w:val="00C171F4"/>
    <w:rsid w:val="00C21355"/>
    <w:rsid w:val="00C2247A"/>
    <w:rsid w:val="00C2363F"/>
    <w:rsid w:val="00C236C8"/>
    <w:rsid w:val="00C260B1"/>
    <w:rsid w:val="00C26E56"/>
    <w:rsid w:val="00C30367"/>
    <w:rsid w:val="00C31406"/>
    <w:rsid w:val="00C34431"/>
    <w:rsid w:val="00C354B7"/>
    <w:rsid w:val="00C35A11"/>
    <w:rsid w:val="00C36370"/>
    <w:rsid w:val="00C36E38"/>
    <w:rsid w:val="00C37194"/>
    <w:rsid w:val="00C40637"/>
    <w:rsid w:val="00C40F6C"/>
    <w:rsid w:val="00C42922"/>
    <w:rsid w:val="00C44426"/>
    <w:rsid w:val="00C445F3"/>
    <w:rsid w:val="00C451F4"/>
    <w:rsid w:val="00C45382"/>
    <w:rsid w:val="00C45EB1"/>
    <w:rsid w:val="00C52E98"/>
    <w:rsid w:val="00C54A3A"/>
    <w:rsid w:val="00C55566"/>
    <w:rsid w:val="00C56448"/>
    <w:rsid w:val="00C57136"/>
    <w:rsid w:val="00C5783F"/>
    <w:rsid w:val="00C64AF6"/>
    <w:rsid w:val="00C657AC"/>
    <w:rsid w:val="00C667BE"/>
    <w:rsid w:val="00C6766B"/>
    <w:rsid w:val="00C71CC7"/>
    <w:rsid w:val="00C72223"/>
    <w:rsid w:val="00C72B75"/>
    <w:rsid w:val="00C76417"/>
    <w:rsid w:val="00C7726F"/>
    <w:rsid w:val="00C80FE6"/>
    <w:rsid w:val="00C823DA"/>
    <w:rsid w:val="00C8259F"/>
    <w:rsid w:val="00C82746"/>
    <w:rsid w:val="00C82E12"/>
    <w:rsid w:val="00C8312F"/>
    <w:rsid w:val="00C83436"/>
    <w:rsid w:val="00C83443"/>
    <w:rsid w:val="00C84C47"/>
    <w:rsid w:val="00C858A4"/>
    <w:rsid w:val="00C86AFA"/>
    <w:rsid w:val="00C87BE7"/>
    <w:rsid w:val="00C87FEC"/>
    <w:rsid w:val="00C90F82"/>
    <w:rsid w:val="00C91CC1"/>
    <w:rsid w:val="00C92BBB"/>
    <w:rsid w:val="00C93DE1"/>
    <w:rsid w:val="00C94BB6"/>
    <w:rsid w:val="00C96427"/>
    <w:rsid w:val="00C974C8"/>
    <w:rsid w:val="00CA18E2"/>
    <w:rsid w:val="00CA2200"/>
    <w:rsid w:val="00CA63B6"/>
    <w:rsid w:val="00CA6C13"/>
    <w:rsid w:val="00CB18D0"/>
    <w:rsid w:val="00CB1C8A"/>
    <w:rsid w:val="00CB24F5"/>
    <w:rsid w:val="00CB2663"/>
    <w:rsid w:val="00CB2750"/>
    <w:rsid w:val="00CB3BBE"/>
    <w:rsid w:val="00CB59E9"/>
    <w:rsid w:val="00CB5ECE"/>
    <w:rsid w:val="00CB6C2A"/>
    <w:rsid w:val="00CC02C8"/>
    <w:rsid w:val="00CC0D6A"/>
    <w:rsid w:val="00CC3208"/>
    <w:rsid w:val="00CC3831"/>
    <w:rsid w:val="00CC3E3D"/>
    <w:rsid w:val="00CC519B"/>
    <w:rsid w:val="00CC5BFC"/>
    <w:rsid w:val="00CD12C1"/>
    <w:rsid w:val="00CD1F4E"/>
    <w:rsid w:val="00CD214E"/>
    <w:rsid w:val="00CD327B"/>
    <w:rsid w:val="00CD46FA"/>
    <w:rsid w:val="00CD5973"/>
    <w:rsid w:val="00CD5B39"/>
    <w:rsid w:val="00CD5ED3"/>
    <w:rsid w:val="00CD6969"/>
    <w:rsid w:val="00CE0006"/>
    <w:rsid w:val="00CE0855"/>
    <w:rsid w:val="00CE31A6"/>
    <w:rsid w:val="00CE5781"/>
    <w:rsid w:val="00CE7C0A"/>
    <w:rsid w:val="00CF09AA"/>
    <w:rsid w:val="00CF2871"/>
    <w:rsid w:val="00CF4813"/>
    <w:rsid w:val="00CF5233"/>
    <w:rsid w:val="00CF7352"/>
    <w:rsid w:val="00D01E69"/>
    <w:rsid w:val="00D029B8"/>
    <w:rsid w:val="00D02F60"/>
    <w:rsid w:val="00D037C7"/>
    <w:rsid w:val="00D03AD1"/>
    <w:rsid w:val="00D0464E"/>
    <w:rsid w:val="00D046DF"/>
    <w:rsid w:val="00D04801"/>
    <w:rsid w:val="00D04A96"/>
    <w:rsid w:val="00D07A7B"/>
    <w:rsid w:val="00D10E06"/>
    <w:rsid w:val="00D15197"/>
    <w:rsid w:val="00D16820"/>
    <w:rsid w:val="00D169C8"/>
    <w:rsid w:val="00D16FC9"/>
    <w:rsid w:val="00D174B9"/>
    <w:rsid w:val="00D1793F"/>
    <w:rsid w:val="00D20E5B"/>
    <w:rsid w:val="00D22AF5"/>
    <w:rsid w:val="00D235EA"/>
    <w:rsid w:val="00D247A9"/>
    <w:rsid w:val="00D264B7"/>
    <w:rsid w:val="00D26F82"/>
    <w:rsid w:val="00D32721"/>
    <w:rsid w:val="00D328DC"/>
    <w:rsid w:val="00D32F84"/>
    <w:rsid w:val="00D33387"/>
    <w:rsid w:val="00D344AD"/>
    <w:rsid w:val="00D36571"/>
    <w:rsid w:val="00D378F6"/>
    <w:rsid w:val="00D402FB"/>
    <w:rsid w:val="00D405CA"/>
    <w:rsid w:val="00D40650"/>
    <w:rsid w:val="00D40864"/>
    <w:rsid w:val="00D40E5A"/>
    <w:rsid w:val="00D41A22"/>
    <w:rsid w:val="00D421C5"/>
    <w:rsid w:val="00D44219"/>
    <w:rsid w:val="00D448CE"/>
    <w:rsid w:val="00D4499B"/>
    <w:rsid w:val="00D44C3B"/>
    <w:rsid w:val="00D45362"/>
    <w:rsid w:val="00D475EF"/>
    <w:rsid w:val="00D47D77"/>
    <w:rsid w:val="00D47D7A"/>
    <w:rsid w:val="00D50ABD"/>
    <w:rsid w:val="00D55290"/>
    <w:rsid w:val="00D57791"/>
    <w:rsid w:val="00D6046A"/>
    <w:rsid w:val="00D60D00"/>
    <w:rsid w:val="00D62870"/>
    <w:rsid w:val="00D6328B"/>
    <w:rsid w:val="00D64EAE"/>
    <w:rsid w:val="00D655D9"/>
    <w:rsid w:val="00D65872"/>
    <w:rsid w:val="00D6688D"/>
    <w:rsid w:val="00D676F3"/>
    <w:rsid w:val="00D70EF5"/>
    <w:rsid w:val="00D71024"/>
    <w:rsid w:val="00D71A25"/>
    <w:rsid w:val="00D71C5E"/>
    <w:rsid w:val="00D71FCF"/>
    <w:rsid w:val="00D72A54"/>
    <w:rsid w:val="00D72CC1"/>
    <w:rsid w:val="00D74C43"/>
    <w:rsid w:val="00D75695"/>
    <w:rsid w:val="00D76410"/>
    <w:rsid w:val="00D76EC9"/>
    <w:rsid w:val="00D80DA1"/>
    <w:rsid w:val="00D80E7D"/>
    <w:rsid w:val="00D811D9"/>
    <w:rsid w:val="00D81397"/>
    <w:rsid w:val="00D82939"/>
    <w:rsid w:val="00D82A5D"/>
    <w:rsid w:val="00D848B9"/>
    <w:rsid w:val="00D86959"/>
    <w:rsid w:val="00D90D42"/>
    <w:rsid w:val="00D90E69"/>
    <w:rsid w:val="00D91368"/>
    <w:rsid w:val="00D915EA"/>
    <w:rsid w:val="00D93106"/>
    <w:rsid w:val="00D933E9"/>
    <w:rsid w:val="00D9505D"/>
    <w:rsid w:val="00D950CB"/>
    <w:rsid w:val="00D953D0"/>
    <w:rsid w:val="00D959F5"/>
    <w:rsid w:val="00D96884"/>
    <w:rsid w:val="00DA1A9A"/>
    <w:rsid w:val="00DA3FDD"/>
    <w:rsid w:val="00DA6EB0"/>
    <w:rsid w:val="00DA7017"/>
    <w:rsid w:val="00DA7028"/>
    <w:rsid w:val="00DB08CD"/>
    <w:rsid w:val="00DB1AD2"/>
    <w:rsid w:val="00DB2B58"/>
    <w:rsid w:val="00DB2D8B"/>
    <w:rsid w:val="00DB306A"/>
    <w:rsid w:val="00DB349B"/>
    <w:rsid w:val="00DB3905"/>
    <w:rsid w:val="00DB5206"/>
    <w:rsid w:val="00DB605F"/>
    <w:rsid w:val="00DB6276"/>
    <w:rsid w:val="00DB63F5"/>
    <w:rsid w:val="00DB65CC"/>
    <w:rsid w:val="00DC0749"/>
    <w:rsid w:val="00DC08B9"/>
    <w:rsid w:val="00DC1C6B"/>
    <w:rsid w:val="00DC2C2E"/>
    <w:rsid w:val="00DC3BB2"/>
    <w:rsid w:val="00DC4AF0"/>
    <w:rsid w:val="00DC653E"/>
    <w:rsid w:val="00DC6A8F"/>
    <w:rsid w:val="00DC74F5"/>
    <w:rsid w:val="00DC7886"/>
    <w:rsid w:val="00DD0CF2"/>
    <w:rsid w:val="00DD20EE"/>
    <w:rsid w:val="00DD2540"/>
    <w:rsid w:val="00DD353A"/>
    <w:rsid w:val="00DD4ED5"/>
    <w:rsid w:val="00DD5872"/>
    <w:rsid w:val="00DE1554"/>
    <w:rsid w:val="00DE1577"/>
    <w:rsid w:val="00DE1B34"/>
    <w:rsid w:val="00DE2901"/>
    <w:rsid w:val="00DE590F"/>
    <w:rsid w:val="00DE61E2"/>
    <w:rsid w:val="00DE7DC1"/>
    <w:rsid w:val="00DF016E"/>
    <w:rsid w:val="00DF2D68"/>
    <w:rsid w:val="00DF3F7E"/>
    <w:rsid w:val="00DF6FB0"/>
    <w:rsid w:val="00DF7648"/>
    <w:rsid w:val="00DF7E69"/>
    <w:rsid w:val="00E00E29"/>
    <w:rsid w:val="00E020DE"/>
    <w:rsid w:val="00E02650"/>
    <w:rsid w:val="00E0278F"/>
    <w:rsid w:val="00E02BAB"/>
    <w:rsid w:val="00E04CEB"/>
    <w:rsid w:val="00E060BC"/>
    <w:rsid w:val="00E07264"/>
    <w:rsid w:val="00E11420"/>
    <w:rsid w:val="00E12B82"/>
    <w:rsid w:val="00E132FB"/>
    <w:rsid w:val="00E13F53"/>
    <w:rsid w:val="00E1674A"/>
    <w:rsid w:val="00E170B7"/>
    <w:rsid w:val="00E177DD"/>
    <w:rsid w:val="00E177FC"/>
    <w:rsid w:val="00E20900"/>
    <w:rsid w:val="00E20C7F"/>
    <w:rsid w:val="00E210F2"/>
    <w:rsid w:val="00E22350"/>
    <w:rsid w:val="00E2396E"/>
    <w:rsid w:val="00E24728"/>
    <w:rsid w:val="00E24D1C"/>
    <w:rsid w:val="00E260D4"/>
    <w:rsid w:val="00E276AC"/>
    <w:rsid w:val="00E27D06"/>
    <w:rsid w:val="00E31C23"/>
    <w:rsid w:val="00E34566"/>
    <w:rsid w:val="00E34A35"/>
    <w:rsid w:val="00E34D82"/>
    <w:rsid w:val="00E34FB5"/>
    <w:rsid w:val="00E35C2F"/>
    <w:rsid w:val="00E36B0E"/>
    <w:rsid w:val="00E37C2F"/>
    <w:rsid w:val="00E404C2"/>
    <w:rsid w:val="00E41C28"/>
    <w:rsid w:val="00E43CD4"/>
    <w:rsid w:val="00E44405"/>
    <w:rsid w:val="00E44475"/>
    <w:rsid w:val="00E44B78"/>
    <w:rsid w:val="00E44E85"/>
    <w:rsid w:val="00E46308"/>
    <w:rsid w:val="00E51E17"/>
    <w:rsid w:val="00E51FE2"/>
    <w:rsid w:val="00E52DAB"/>
    <w:rsid w:val="00E539B0"/>
    <w:rsid w:val="00E55994"/>
    <w:rsid w:val="00E601BE"/>
    <w:rsid w:val="00E60606"/>
    <w:rsid w:val="00E60BC1"/>
    <w:rsid w:val="00E60C66"/>
    <w:rsid w:val="00E6164D"/>
    <w:rsid w:val="00E618C9"/>
    <w:rsid w:val="00E62774"/>
    <w:rsid w:val="00E6307C"/>
    <w:rsid w:val="00E636FA"/>
    <w:rsid w:val="00E63C3F"/>
    <w:rsid w:val="00E66C50"/>
    <w:rsid w:val="00E679D3"/>
    <w:rsid w:val="00E71208"/>
    <w:rsid w:val="00E71444"/>
    <w:rsid w:val="00E71C91"/>
    <w:rsid w:val="00E72034"/>
    <w:rsid w:val="00E720A1"/>
    <w:rsid w:val="00E7304B"/>
    <w:rsid w:val="00E73D12"/>
    <w:rsid w:val="00E7460B"/>
    <w:rsid w:val="00E74BAD"/>
    <w:rsid w:val="00E74FB2"/>
    <w:rsid w:val="00E7516E"/>
    <w:rsid w:val="00E75DDA"/>
    <w:rsid w:val="00E773D2"/>
    <w:rsid w:val="00E773E8"/>
    <w:rsid w:val="00E8029C"/>
    <w:rsid w:val="00E81120"/>
    <w:rsid w:val="00E814E8"/>
    <w:rsid w:val="00E8166E"/>
    <w:rsid w:val="00E83ADD"/>
    <w:rsid w:val="00E8415B"/>
    <w:rsid w:val="00E84F38"/>
    <w:rsid w:val="00E85623"/>
    <w:rsid w:val="00E86656"/>
    <w:rsid w:val="00E87166"/>
    <w:rsid w:val="00E87441"/>
    <w:rsid w:val="00E91FAE"/>
    <w:rsid w:val="00E92AAF"/>
    <w:rsid w:val="00E92BC0"/>
    <w:rsid w:val="00E94079"/>
    <w:rsid w:val="00E9469F"/>
    <w:rsid w:val="00E94FF0"/>
    <w:rsid w:val="00E96E3F"/>
    <w:rsid w:val="00EA1E1E"/>
    <w:rsid w:val="00EA270C"/>
    <w:rsid w:val="00EA4974"/>
    <w:rsid w:val="00EA532E"/>
    <w:rsid w:val="00EA54FC"/>
    <w:rsid w:val="00EA7DC3"/>
    <w:rsid w:val="00EB06D9"/>
    <w:rsid w:val="00EB192B"/>
    <w:rsid w:val="00EB19ED"/>
    <w:rsid w:val="00EB1ABE"/>
    <w:rsid w:val="00EB1CAB"/>
    <w:rsid w:val="00EB37C4"/>
    <w:rsid w:val="00EB3F9B"/>
    <w:rsid w:val="00EB56FC"/>
    <w:rsid w:val="00EB6197"/>
    <w:rsid w:val="00EB652F"/>
    <w:rsid w:val="00EC0F5A"/>
    <w:rsid w:val="00EC2DC7"/>
    <w:rsid w:val="00EC3CBE"/>
    <w:rsid w:val="00EC4265"/>
    <w:rsid w:val="00EC471E"/>
    <w:rsid w:val="00EC4CEB"/>
    <w:rsid w:val="00EC6082"/>
    <w:rsid w:val="00EC659E"/>
    <w:rsid w:val="00ED2072"/>
    <w:rsid w:val="00ED2AE0"/>
    <w:rsid w:val="00ED3EE6"/>
    <w:rsid w:val="00ED5553"/>
    <w:rsid w:val="00ED5E36"/>
    <w:rsid w:val="00ED6961"/>
    <w:rsid w:val="00EE0586"/>
    <w:rsid w:val="00EE1711"/>
    <w:rsid w:val="00EE413C"/>
    <w:rsid w:val="00EF066D"/>
    <w:rsid w:val="00EF0B96"/>
    <w:rsid w:val="00EF186E"/>
    <w:rsid w:val="00EF1F8E"/>
    <w:rsid w:val="00EF3486"/>
    <w:rsid w:val="00EF36C9"/>
    <w:rsid w:val="00EF47AF"/>
    <w:rsid w:val="00EF53B6"/>
    <w:rsid w:val="00EF6594"/>
    <w:rsid w:val="00EF68C5"/>
    <w:rsid w:val="00F00077"/>
    <w:rsid w:val="00F00B73"/>
    <w:rsid w:val="00F02D4F"/>
    <w:rsid w:val="00F04AA4"/>
    <w:rsid w:val="00F07C5A"/>
    <w:rsid w:val="00F07D5F"/>
    <w:rsid w:val="00F115CA"/>
    <w:rsid w:val="00F126F9"/>
    <w:rsid w:val="00F14817"/>
    <w:rsid w:val="00F14EBA"/>
    <w:rsid w:val="00F1510F"/>
    <w:rsid w:val="00F1533A"/>
    <w:rsid w:val="00F15AE9"/>
    <w:rsid w:val="00F15E5A"/>
    <w:rsid w:val="00F16E09"/>
    <w:rsid w:val="00F16E58"/>
    <w:rsid w:val="00F17F0A"/>
    <w:rsid w:val="00F2375E"/>
    <w:rsid w:val="00F2500F"/>
    <w:rsid w:val="00F25591"/>
    <w:rsid w:val="00F2668F"/>
    <w:rsid w:val="00F2742F"/>
    <w:rsid w:val="00F2753B"/>
    <w:rsid w:val="00F27980"/>
    <w:rsid w:val="00F30BA8"/>
    <w:rsid w:val="00F32B7E"/>
    <w:rsid w:val="00F33F8B"/>
    <w:rsid w:val="00F34081"/>
    <w:rsid w:val="00F340B2"/>
    <w:rsid w:val="00F36D19"/>
    <w:rsid w:val="00F372C9"/>
    <w:rsid w:val="00F43390"/>
    <w:rsid w:val="00F443B2"/>
    <w:rsid w:val="00F44D75"/>
    <w:rsid w:val="00F458D8"/>
    <w:rsid w:val="00F473E7"/>
    <w:rsid w:val="00F50237"/>
    <w:rsid w:val="00F50E59"/>
    <w:rsid w:val="00F51AD6"/>
    <w:rsid w:val="00F52EB9"/>
    <w:rsid w:val="00F53282"/>
    <w:rsid w:val="00F53596"/>
    <w:rsid w:val="00F554DF"/>
    <w:rsid w:val="00F55BA8"/>
    <w:rsid w:val="00F55DB1"/>
    <w:rsid w:val="00F56ACA"/>
    <w:rsid w:val="00F570DC"/>
    <w:rsid w:val="00F57888"/>
    <w:rsid w:val="00F600FE"/>
    <w:rsid w:val="00F602EC"/>
    <w:rsid w:val="00F60303"/>
    <w:rsid w:val="00F60866"/>
    <w:rsid w:val="00F61971"/>
    <w:rsid w:val="00F6266A"/>
    <w:rsid w:val="00F62E4D"/>
    <w:rsid w:val="00F66B34"/>
    <w:rsid w:val="00F67111"/>
    <w:rsid w:val="00F675B9"/>
    <w:rsid w:val="00F67D11"/>
    <w:rsid w:val="00F67F65"/>
    <w:rsid w:val="00F711C9"/>
    <w:rsid w:val="00F72A82"/>
    <w:rsid w:val="00F73AB5"/>
    <w:rsid w:val="00F73B66"/>
    <w:rsid w:val="00F73BE9"/>
    <w:rsid w:val="00F74C59"/>
    <w:rsid w:val="00F75C3A"/>
    <w:rsid w:val="00F75C8A"/>
    <w:rsid w:val="00F765B6"/>
    <w:rsid w:val="00F7670A"/>
    <w:rsid w:val="00F82E30"/>
    <w:rsid w:val="00F831CB"/>
    <w:rsid w:val="00F848A3"/>
    <w:rsid w:val="00F84ACF"/>
    <w:rsid w:val="00F85742"/>
    <w:rsid w:val="00F85BF8"/>
    <w:rsid w:val="00F871CE"/>
    <w:rsid w:val="00F87802"/>
    <w:rsid w:val="00F87B68"/>
    <w:rsid w:val="00F928B5"/>
    <w:rsid w:val="00F92C0A"/>
    <w:rsid w:val="00F9415B"/>
    <w:rsid w:val="00F95FC8"/>
    <w:rsid w:val="00F97B7B"/>
    <w:rsid w:val="00F97C85"/>
    <w:rsid w:val="00FA0662"/>
    <w:rsid w:val="00FA0F52"/>
    <w:rsid w:val="00FA13C2"/>
    <w:rsid w:val="00FA27D8"/>
    <w:rsid w:val="00FA3327"/>
    <w:rsid w:val="00FA3884"/>
    <w:rsid w:val="00FA54A7"/>
    <w:rsid w:val="00FA79AB"/>
    <w:rsid w:val="00FA7B2C"/>
    <w:rsid w:val="00FA7F91"/>
    <w:rsid w:val="00FB08FE"/>
    <w:rsid w:val="00FB121C"/>
    <w:rsid w:val="00FB1CDD"/>
    <w:rsid w:val="00FB1E27"/>
    <w:rsid w:val="00FB1FBF"/>
    <w:rsid w:val="00FB2C2F"/>
    <w:rsid w:val="00FB305C"/>
    <w:rsid w:val="00FB65B2"/>
    <w:rsid w:val="00FB7C03"/>
    <w:rsid w:val="00FC071F"/>
    <w:rsid w:val="00FC1DE2"/>
    <w:rsid w:val="00FC2E3D"/>
    <w:rsid w:val="00FC3706"/>
    <w:rsid w:val="00FC3BDE"/>
    <w:rsid w:val="00FC49A2"/>
    <w:rsid w:val="00FC7082"/>
    <w:rsid w:val="00FD1DBE"/>
    <w:rsid w:val="00FD25A7"/>
    <w:rsid w:val="00FD27B6"/>
    <w:rsid w:val="00FD3689"/>
    <w:rsid w:val="00FD42A3"/>
    <w:rsid w:val="00FD7468"/>
    <w:rsid w:val="00FD7CBC"/>
    <w:rsid w:val="00FD7CE0"/>
    <w:rsid w:val="00FE0B3B"/>
    <w:rsid w:val="00FE1027"/>
    <w:rsid w:val="00FE1BE2"/>
    <w:rsid w:val="00FE20A7"/>
    <w:rsid w:val="00FE54B5"/>
    <w:rsid w:val="00FE730A"/>
    <w:rsid w:val="00FF0665"/>
    <w:rsid w:val="00FF1DD7"/>
    <w:rsid w:val="00FF2BD1"/>
    <w:rsid w:val="00FF2CA1"/>
    <w:rsid w:val="00FF4453"/>
    <w:rsid w:val="00FF6669"/>
    <w:rsid w:val="0B25CA11"/>
    <w:rsid w:val="0D1C608C"/>
    <w:rsid w:val="14B92A9A"/>
    <w:rsid w:val="17FBB4D5"/>
    <w:rsid w:val="195B5FCC"/>
    <w:rsid w:val="1EF72FAE"/>
    <w:rsid w:val="217F2453"/>
    <w:rsid w:val="2257A790"/>
    <w:rsid w:val="22751CED"/>
    <w:rsid w:val="231FAF79"/>
    <w:rsid w:val="25760D3A"/>
    <w:rsid w:val="29059B92"/>
    <w:rsid w:val="2A4B340E"/>
    <w:rsid w:val="2C2E0453"/>
    <w:rsid w:val="2E69EA0F"/>
    <w:rsid w:val="2F634830"/>
    <w:rsid w:val="31017576"/>
    <w:rsid w:val="367AF131"/>
    <w:rsid w:val="3C4C1C72"/>
    <w:rsid w:val="41A3AFE8"/>
    <w:rsid w:val="42602796"/>
    <w:rsid w:val="46A1324E"/>
    <w:rsid w:val="48428BD8"/>
    <w:rsid w:val="4A05EB7E"/>
    <w:rsid w:val="505E23F3"/>
    <w:rsid w:val="530493FE"/>
    <w:rsid w:val="53D6B529"/>
    <w:rsid w:val="5CFB6024"/>
    <w:rsid w:val="5DD7EC82"/>
    <w:rsid w:val="60118C19"/>
    <w:rsid w:val="61FA3F54"/>
    <w:rsid w:val="63B64FBC"/>
    <w:rsid w:val="6BB422D9"/>
    <w:rsid w:val="6C4F25D5"/>
    <w:rsid w:val="71E50217"/>
    <w:rsid w:val="749EBCEA"/>
    <w:rsid w:val="7772201C"/>
    <w:rsid w:val="77CA426D"/>
    <w:rsid w:val="7A0CD275"/>
    <w:rsid w:val="7BD23429"/>
    <w:rsid w:val="7D0C2698"/>
    <w:rsid w:val="7D6E048A"/>
    <w:rsid w:val="7EF59A24"/>
    <w:rsid w:val="7FE29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19970D9"/>
  <w15:docId w15:val="{2952060E-4ED2-462D-802E-20274270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1D0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6823"/>
    <w:pPr>
      <w:keepNext/>
      <w:widowControl/>
      <w:autoSpaceDE/>
      <w:autoSpaceDN/>
      <w:adjustRightInd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886823"/>
    <w:pPr>
      <w:keepNext/>
      <w:widowControl/>
      <w:autoSpaceDE/>
      <w:autoSpaceDN/>
      <w:adjustRightInd/>
      <w:spacing w:before="40" w:line="259" w:lineRule="auto"/>
      <w:outlineLvl w:val="2"/>
    </w:pPr>
    <w:rPr>
      <w:rFonts w:asciiTheme="majorHAnsi" w:eastAsiaTheme="majorEastAsia" w:hAnsiTheme="majorHAnsi" w:cstheme="majorBidi"/>
      <w:color w:val="1F3763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86823"/>
    <w:pPr>
      <w:keepNext/>
      <w:widowControl/>
      <w:autoSpaceDE/>
      <w:autoSpaceDN/>
      <w:adjustRightInd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86823"/>
    <w:pPr>
      <w:keepNext/>
      <w:widowControl/>
      <w:autoSpaceDE/>
      <w:autoSpaceDN/>
      <w:adjustRightInd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86823"/>
    <w:pPr>
      <w:keepNext/>
      <w:widowControl/>
      <w:autoSpaceDE/>
      <w:autoSpaceDN/>
      <w:adjustRightInd/>
      <w:spacing w:before="40" w:line="259" w:lineRule="auto"/>
      <w:outlineLvl w:val="5"/>
    </w:pPr>
    <w:rPr>
      <w:rFonts w:asciiTheme="majorHAnsi" w:eastAsiaTheme="majorEastAsia" w:hAnsiTheme="majorHAnsi" w:cstheme="majorBidi"/>
      <w:color w:val="1F3763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886823"/>
    <w:pPr>
      <w:keepNext/>
      <w:widowControl/>
      <w:autoSpaceDE/>
      <w:autoSpaceDN/>
      <w:adjustRightInd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1F3763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886823"/>
    <w:pPr>
      <w:keepNext/>
      <w:widowControl/>
      <w:autoSpaceDE/>
      <w:autoSpaceDN/>
      <w:adjustRightInd/>
      <w:spacing w:before="40" w:line="259" w:lineRule="auto"/>
      <w:outlineLvl w:val="7"/>
    </w:pPr>
    <w:rPr>
      <w:rFonts w:asciiTheme="majorHAnsi" w:eastAsiaTheme="majorEastAsia" w:hAnsiTheme="majorHAnsi" w:cstheme="majorBidi"/>
      <w:color w:val="272727"/>
      <w:sz w:val="21"/>
      <w:szCs w:val="21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886823"/>
    <w:pPr>
      <w:keepNext/>
      <w:widowControl/>
      <w:autoSpaceDE/>
      <w:autoSpaceDN/>
      <w:adjustRightInd/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8868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886823"/>
    <w:rPr>
      <w:rFonts w:asciiTheme="majorHAnsi" w:eastAsiaTheme="majorEastAsia" w:hAnsiTheme="majorHAnsi" w:cstheme="majorBidi"/>
      <w:color w:val="1F3763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886823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88682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rsid w:val="00886823"/>
    <w:rPr>
      <w:rFonts w:asciiTheme="majorHAnsi" w:eastAsiaTheme="majorEastAsia" w:hAnsiTheme="majorHAnsi" w:cstheme="majorBidi"/>
      <w:color w:val="1F3763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886823"/>
    <w:rPr>
      <w:rFonts w:asciiTheme="majorHAnsi" w:eastAsiaTheme="majorEastAsia" w:hAnsiTheme="majorHAnsi" w:cstheme="majorBidi"/>
      <w:i/>
      <w:iCs/>
      <w:color w:val="1F3763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rsid w:val="00886823"/>
    <w:rPr>
      <w:rFonts w:asciiTheme="majorHAnsi" w:eastAsiaTheme="majorEastAsia" w:hAnsiTheme="majorHAnsi" w:cstheme="majorBidi"/>
      <w:color w:val="272727"/>
      <w:sz w:val="21"/>
      <w:szCs w:val="21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rsid w:val="00886823"/>
    <w:rPr>
      <w:rFonts w:asciiTheme="majorHAnsi" w:eastAsiaTheme="majorEastAsia" w:hAnsiTheme="majorHAnsi" w:cstheme="majorBidi"/>
      <w:i/>
      <w:iCs/>
      <w:color w:val="272727"/>
      <w:sz w:val="21"/>
      <w:szCs w:val="21"/>
      <w:lang w:eastAsia="en-US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ootnote Reference Number,stylish Car Car,Footnote Refernece Car Car,BVI fnr Car Car,Fußnotenzeichen_Raxen Car Car,callout Car Car,Footnote Reference Number Car Car,Footnote Reference Superscript Car Car,Footnote symbol"/>
    <w:link w:val="stylishCar"/>
    <w:uiPriority w:val="99"/>
    <w:qFormat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aliases w:val="Podrozdział,Podrozdział Znak,Podrozdział Znak Znak,Tekst przypisu,tekst przypisu,tekst przypisu1,tekst przypisu2,tekst przypisu3,tekst przypisu4,tekst przypisu5,tekst przypisu11,tekst przypisu21,tekst przypisu31,tekst przypisu41,o"/>
    <w:basedOn w:val="Normalny"/>
    <w:link w:val="TekstprzypisudolnegoZnak"/>
    <w:uiPriority w:val="99"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aliases w:val="Podrozdział Znak1,Podrozdział Znak Znak1,Podrozdział Znak Znak Znak,Tekst przypisu Znak,tekst przypisu Znak,tekst przypisu1 Znak,tekst przypisu2 Znak,tekst przypisu3 Znak,tekst przypisu4 Znak,tekst przypisu5 Znak,o Znak"/>
    <w:basedOn w:val="Domylnaczcionkaakapitu"/>
    <w:link w:val="Tekstprzypisudolnego"/>
    <w:uiPriority w:val="99"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886823"/>
    <w:pPr>
      <w:widowControl/>
      <w:autoSpaceDE/>
      <w:autoSpaceDN/>
      <w:adjustRightInd/>
      <w:spacing w:line="259" w:lineRule="auto"/>
      <w:contextualSpacing/>
    </w:pPr>
    <w:rPr>
      <w:rFonts w:asciiTheme="majorHAnsi" w:eastAsiaTheme="majorEastAsia" w:hAnsiTheme="majorHAnsi" w:cstheme="majorBidi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86823"/>
    <w:rPr>
      <w:rFonts w:asciiTheme="majorHAnsi" w:eastAsiaTheme="majorEastAsia" w:hAnsiTheme="majorHAnsi" w:cstheme="majorBidi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6823"/>
    <w:pPr>
      <w:widowControl/>
      <w:autoSpaceDE/>
      <w:autoSpaceDN/>
      <w:adjustRightInd/>
      <w:spacing w:after="160" w:line="259" w:lineRule="auto"/>
    </w:pPr>
    <w:rPr>
      <w:rFonts w:asciiTheme="minorHAnsi" w:hAnsiTheme="minorHAnsi" w:cstheme="minorBidi"/>
      <w:color w:val="5A5A5A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86823"/>
    <w:rPr>
      <w:rFonts w:asciiTheme="minorHAnsi" w:eastAsiaTheme="minorEastAsia" w:hAnsiTheme="minorHAnsi" w:cstheme="minorBidi"/>
      <w:color w:val="5A5A5A"/>
      <w:sz w:val="22"/>
      <w:szCs w:val="22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886823"/>
    <w:pPr>
      <w:widowControl/>
      <w:autoSpaceDE/>
      <w:autoSpaceDN/>
      <w:adjustRightInd/>
      <w:spacing w:before="200" w:after="1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886823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6823"/>
    <w:pPr>
      <w:widowControl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F81BD" w:themeColor="accent1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6823"/>
    <w:rPr>
      <w:rFonts w:asciiTheme="minorHAnsi" w:eastAsiaTheme="minorHAnsi" w:hAnsiTheme="minorHAnsi" w:cstheme="minorBidi"/>
      <w:i/>
      <w:iCs/>
      <w:color w:val="4F81BD" w:themeColor="accent1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86823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1">
    <w:name w:val="toc 1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2">
    <w:name w:val="toc 2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3">
    <w:name w:val="toc 3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4">
    <w:name w:val="toc 4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  <w:ind w:left="6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5">
    <w:name w:val="toc 5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  <w:ind w:left="8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6">
    <w:name w:val="toc 6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  <w:ind w:left="11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7">
    <w:name w:val="toc 7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  <w:ind w:left="13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8">
    <w:name w:val="toc 8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  <w:ind w:left="15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9">
    <w:name w:val="toc 9"/>
    <w:basedOn w:val="Normalny"/>
    <w:next w:val="Normalny"/>
    <w:uiPriority w:val="39"/>
    <w:unhideWhenUsed/>
    <w:rsid w:val="00886823"/>
    <w:pPr>
      <w:widowControl/>
      <w:autoSpaceDE/>
      <w:autoSpaceDN/>
      <w:adjustRightInd/>
      <w:spacing w:after="100" w:line="259" w:lineRule="auto"/>
      <w:ind w:left="17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6823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6823"/>
    <w:pPr>
      <w:widowControl/>
      <w:autoSpaceDE/>
      <w:autoSpaceDN/>
      <w:adjustRightInd/>
      <w:spacing w:line="259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styleId="Hipercze">
    <w:name w:val="Hyperlink"/>
    <w:basedOn w:val="Domylnaczcionkaakapitu"/>
    <w:uiPriority w:val="99"/>
    <w:unhideWhenUsed/>
    <w:rsid w:val="00886823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886823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216C0B"/>
  </w:style>
  <w:style w:type="table" w:customStyle="1" w:styleId="Tabela-Siatka1">
    <w:name w:val="Tabela - Siatka1"/>
    <w:basedOn w:val="Standardowy"/>
    <w:next w:val="Tabela-Siatka"/>
    <w:uiPriority w:val="99"/>
    <w:rsid w:val="00216C0B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uiPriority w:val="99"/>
    <w:semiHidden/>
    <w:unhideWhenUsed/>
    <w:rsid w:val="00216C0B"/>
    <w:rPr>
      <w:vertAlign w:val="superscript"/>
    </w:rPr>
  </w:style>
  <w:style w:type="character" w:styleId="UyteHipercze">
    <w:name w:val="FollowedHyperlink"/>
    <w:uiPriority w:val="99"/>
    <w:semiHidden/>
    <w:unhideWhenUsed/>
    <w:rsid w:val="00216C0B"/>
    <w:rPr>
      <w:color w:val="800080"/>
      <w:u w:val="single"/>
    </w:rPr>
  </w:style>
  <w:style w:type="paragraph" w:customStyle="1" w:styleId="paragraph">
    <w:name w:val="paragraph"/>
    <w:basedOn w:val="Normalny"/>
    <w:rsid w:val="00216C0B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omylnaczcionkaakapitu"/>
    <w:rsid w:val="00216C0B"/>
  </w:style>
  <w:style w:type="character" w:customStyle="1" w:styleId="eop">
    <w:name w:val="eop"/>
    <w:basedOn w:val="Domylnaczcionkaakapitu"/>
    <w:rsid w:val="00216C0B"/>
  </w:style>
  <w:style w:type="paragraph" w:styleId="Poprawka">
    <w:name w:val="Revision"/>
    <w:hidden/>
    <w:uiPriority w:val="99"/>
    <w:semiHidden/>
    <w:rsid w:val="001256C1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alny"/>
    <w:link w:val="Odwoanieprzypisudolnego"/>
    <w:uiPriority w:val="99"/>
    <w:rsid w:val="009C2AF6"/>
    <w:pPr>
      <w:widowControl/>
      <w:autoSpaceDE/>
      <w:autoSpaceDN/>
      <w:adjustRightInd/>
      <w:spacing w:after="160" w:line="240" w:lineRule="exact"/>
    </w:pPr>
    <w:rPr>
      <w:rFonts w:ascii="Times" w:eastAsia="Times New Roman" w:hAnsi="Times" w:cs="Times New Roman"/>
      <w:szCs w:val="24"/>
      <w:vertAlign w:val="superscript"/>
    </w:rPr>
  </w:style>
  <w:style w:type="table" w:styleId="Tabelasiatki7kolorowa">
    <w:name w:val="Grid Table 7 Colorful"/>
    <w:basedOn w:val="Standardowy"/>
    <w:uiPriority w:val="52"/>
    <w:rsid w:val="005C1C0A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1jasna">
    <w:name w:val="Grid Table 1 Light"/>
    <w:basedOn w:val="Standardowy"/>
    <w:uiPriority w:val="46"/>
    <w:rsid w:val="005C1C0A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Domylnaczcionkaakapitu"/>
    <w:rsid w:val="00171FD2"/>
    <w:rPr>
      <w:rFonts w:ascii="Segoe UI" w:hAnsi="Segoe UI" w:cs="Segoe UI" w:hint="default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F6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2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1750C8-D4F8-427E-B6BF-E417A0571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49</Pages>
  <Words>13406</Words>
  <Characters>89872</Characters>
  <Application>Microsoft Office Word</Application>
  <DocSecurity>4</DocSecurity>
  <Lines>748</Lines>
  <Paragraphs>206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103072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Sadowska Agnieszka</dc:creator>
  <cp:keywords/>
  <dc:description/>
  <cp:lastModifiedBy>Binkowska Joanna</cp:lastModifiedBy>
  <cp:revision>2</cp:revision>
  <cp:lastPrinted>2023-02-06T14:35:00Z</cp:lastPrinted>
  <dcterms:created xsi:type="dcterms:W3CDTF">2023-02-23T07:41:00Z</dcterms:created>
  <dcterms:modified xsi:type="dcterms:W3CDTF">2023-02-23T07:41:00Z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0x010100D2C58E7ED7D5FC42891179C030573E1E</vt:lpwstr>
  </property>
</Properties>
</file>