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1B4501" w14:textId="267F9708" w:rsidR="00A06508" w:rsidRPr="00093869" w:rsidRDefault="00B36766" w:rsidP="00093869">
      <w:pPr>
        <w:pStyle w:val="OZNPROJEKTUwskazaniedatylubwersjiprojektu"/>
        <w:keepNext/>
      </w:pPr>
      <w:bookmarkStart w:id="0" w:name="_GoBack"/>
      <w:bookmarkEnd w:id="0"/>
      <w:r w:rsidRPr="00093869">
        <w:t>Projekt</w:t>
      </w:r>
    </w:p>
    <w:p w14:paraId="1D332B81" w14:textId="77777777" w:rsidR="00B36766" w:rsidRPr="00093869" w:rsidRDefault="00B36766" w:rsidP="00B36766">
      <w:pPr>
        <w:pStyle w:val="OZNRODZAKTUtznustawalubrozporzdzenieiorganwydajcy"/>
      </w:pPr>
      <w:r w:rsidRPr="00093869">
        <w:t>USTAWA</w:t>
      </w:r>
      <w:bookmarkStart w:id="1" w:name="highlightHit_1"/>
      <w:bookmarkEnd w:id="1"/>
    </w:p>
    <w:p w14:paraId="4F18BC2B" w14:textId="1910AEF1" w:rsidR="00B36766" w:rsidRPr="00093869" w:rsidRDefault="00B36766" w:rsidP="00B36766">
      <w:pPr>
        <w:pStyle w:val="DATAAKTUdatauchwalenialubwydaniaaktu"/>
      </w:pPr>
      <w:r w:rsidRPr="00093869">
        <w:t xml:space="preserve">z dnia </w:t>
      </w:r>
    </w:p>
    <w:p w14:paraId="02F7A254" w14:textId="77777777" w:rsidR="00B36766" w:rsidRPr="00093869" w:rsidRDefault="00B36766" w:rsidP="00093869">
      <w:pPr>
        <w:pStyle w:val="TYTUAKTUprzedmiotregulacjiustawylubrozporzdzenia"/>
      </w:pPr>
      <w:r w:rsidRPr="00093869">
        <w:t xml:space="preserve">o </w:t>
      </w:r>
      <w:bookmarkStart w:id="2" w:name="highlightHit_2"/>
      <w:bookmarkEnd w:id="2"/>
      <w:r w:rsidRPr="00093869">
        <w:t xml:space="preserve">zmianie nazw </w:t>
      </w:r>
      <w:bookmarkStart w:id="3" w:name="highlightHit_3"/>
      <w:bookmarkStart w:id="4" w:name="highlightHit_4"/>
      <w:bookmarkStart w:id="5" w:name="highlightHit_5"/>
      <w:bookmarkEnd w:id="3"/>
      <w:bookmarkEnd w:id="4"/>
      <w:bookmarkEnd w:id="5"/>
      <w:r w:rsidRPr="00093869">
        <w:t>uczelni służb państwowych nadzorowanych przez ministra właściwego do spraw wewnętrznych</w:t>
      </w:r>
      <w:r w:rsidR="00F81F94">
        <w:t>,</w:t>
      </w:r>
      <w:r w:rsidR="00144E71">
        <w:t xml:space="preserve"> o </w:t>
      </w:r>
      <w:r w:rsidR="00F81F94">
        <w:t>zmianie ustawy</w:t>
      </w:r>
      <w:r w:rsidR="00144E71">
        <w:t xml:space="preserve"> o </w:t>
      </w:r>
      <w:r w:rsidR="00F81F94">
        <w:t>Policji, ustawy</w:t>
      </w:r>
      <w:r w:rsidR="00144E71">
        <w:t xml:space="preserve"> o </w:t>
      </w:r>
      <w:r w:rsidR="00F81F94">
        <w:t>Straży Granicznej, ustawy</w:t>
      </w:r>
      <w:r w:rsidR="00144E71">
        <w:t xml:space="preserve"> o </w:t>
      </w:r>
      <w:r w:rsidR="00F81F94">
        <w:t>Państwowej Straży Pożarnej</w:t>
      </w:r>
      <w:r w:rsidR="00EC0F40">
        <w:t xml:space="preserve"> </w:t>
      </w:r>
      <w:r w:rsidR="00943E4A" w:rsidRPr="00093869">
        <w:t xml:space="preserve">oraz niektórych </w:t>
      </w:r>
      <w:r w:rsidR="00F81F94">
        <w:t xml:space="preserve">innych </w:t>
      </w:r>
      <w:r w:rsidR="00943E4A" w:rsidRPr="00093869">
        <w:t>ustaw</w:t>
      </w:r>
      <w:r w:rsidRPr="00093869">
        <w:rPr>
          <w:rStyle w:val="IGPindeksgrnyipogrubienie"/>
        </w:rPr>
        <w:footnoteReference w:id="1"/>
      </w:r>
      <w:r w:rsidRPr="00093869">
        <w:rPr>
          <w:rStyle w:val="IGPindeksgrnyipogrubienie"/>
        </w:rPr>
        <w:t>)</w:t>
      </w:r>
    </w:p>
    <w:p w14:paraId="711B28C9" w14:textId="77777777" w:rsidR="00B36766" w:rsidRPr="00093869" w:rsidRDefault="00B36766" w:rsidP="00A63A0A">
      <w:pPr>
        <w:pStyle w:val="ARTartustawynprozporzdzenia"/>
        <w:keepNext/>
      </w:pPr>
      <w:r w:rsidRPr="00093869">
        <w:rPr>
          <w:rStyle w:val="Ppogrubienie"/>
        </w:rPr>
        <w:t>Art. 1.</w:t>
      </w:r>
      <w:r w:rsidR="00774E17" w:rsidRPr="00093869">
        <w:t> </w:t>
      </w:r>
      <w:r w:rsidR="000D29F1" w:rsidRPr="00093869">
        <w:t xml:space="preserve">1. </w:t>
      </w:r>
      <w:r w:rsidRPr="00093869">
        <w:t xml:space="preserve">Szkole Głównej Służby Pożarniczej nadaje się nazwę </w:t>
      </w:r>
      <w:r w:rsidR="00D96862" w:rsidRPr="00093869">
        <w:t>„</w:t>
      </w:r>
      <w:r w:rsidRPr="00093869">
        <w:t>Akademia Pożarnicza</w:t>
      </w:r>
      <w:r w:rsidR="00D96862" w:rsidRPr="00093869">
        <w:t>”</w:t>
      </w:r>
      <w:r w:rsidR="000D29F1" w:rsidRPr="00093869">
        <w:t>.</w:t>
      </w:r>
    </w:p>
    <w:p w14:paraId="39F890AC" w14:textId="77777777" w:rsidR="00B36766" w:rsidRPr="00093869" w:rsidRDefault="000D29F1" w:rsidP="0051540F">
      <w:pPr>
        <w:pStyle w:val="USTustnpkodeksu"/>
      </w:pPr>
      <w:bookmarkStart w:id="6" w:name="highlightHit_9"/>
      <w:bookmarkStart w:id="7" w:name="highlightHit_10"/>
      <w:bookmarkStart w:id="8" w:name="highlightHit_11"/>
      <w:bookmarkStart w:id="9" w:name="highlightHit_12"/>
      <w:bookmarkEnd w:id="6"/>
      <w:bookmarkEnd w:id="7"/>
      <w:bookmarkEnd w:id="8"/>
      <w:bookmarkEnd w:id="9"/>
      <w:r w:rsidRPr="00093869">
        <w:t xml:space="preserve">2. </w:t>
      </w:r>
      <w:r w:rsidR="00B36766" w:rsidRPr="00093869">
        <w:t>Wyższej Szkole Policji</w:t>
      </w:r>
      <w:r w:rsidR="00774E17" w:rsidRPr="00093869">
        <w:t xml:space="preserve"> w </w:t>
      </w:r>
      <w:r w:rsidR="00B36766" w:rsidRPr="00093869">
        <w:t xml:space="preserve">Szczytnie nadaje się </w:t>
      </w:r>
      <w:bookmarkStart w:id="10" w:name="highlightHit_13"/>
      <w:bookmarkEnd w:id="10"/>
      <w:r w:rsidR="00B36766" w:rsidRPr="00093869">
        <w:t xml:space="preserve">nazwę </w:t>
      </w:r>
      <w:r w:rsidR="00D96862" w:rsidRPr="00093869">
        <w:t>„</w:t>
      </w:r>
      <w:r w:rsidR="00B36766" w:rsidRPr="00093869">
        <w:t>Akademia Policji</w:t>
      </w:r>
      <w:r w:rsidR="00774E17" w:rsidRPr="00093869">
        <w:t xml:space="preserve"> w </w:t>
      </w:r>
      <w:r w:rsidR="00B36766" w:rsidRPr="00093869">
        <w:t>Szczytnie</w:t>
      </w:r>
      <w:r w:rsidR="00D96862" w:rsidRPr="00093869">
        <w:t>”</w:t>
      </w:r>
      <w:r w:rsidR="00B36766" w:rsidRPr="00093869">
        <w:t>.</w:t>
      </w:r>
    </w:p>
    <w:p w14:paraId="0FD2E563" w14:textId="301420CE" w:rsidR="00B36766" w:rsidRPr="00093869" w:rsidRDefault="00B36766" w:rsidP="00093869">
      <w:pPr>
        <w:pStyle w:val="ARTartustawynprozporzdzenia"/>
        <w:keepNext/>
      </w:pPr>
      <w:bookmarkStart w:id="11" w:name="mip11908153"/>
      <w:bookmarkEnd w:id="11"/>
      <w:r w:rsidRPr="00093869">
        <w:rPr>
          <w:rStyle w:val="Ppogrubienie"/>
        </w:rPr>
        <w:t>Art. 2.</w:t>
      </w:r>
      <w:r w:rsidR="00774E17" w:rsidRPr="00093869">
        <w:t> W </w:t>
      </w:r>
      <w:r w:rsidRPr="00093869">
        <w:t>ustawie</w:t>
      </w:r>
      <w:r w:rsidR="00774E17" w:rsidRPr="00093869">
        <w:t xml:space="preserve"> z </w:t>
      </w:r>
      <w:r w:rsidRPr="00093869">
        <w:t xml:space="preserve">dnia </w:t>
      </w:r>
      <w:r w:rsidR="00774E17" w:rsidRPr="00093869">
        <w:t>6 </w:t>
      </w:r>
      <w:r w:rsidRPr="00093869">
        <w:t>kwietnia 199</w:t>
      </w:r>
      <w:r w:rsidR="00774E17" w:rsidRPr="00093869">
        <w:t>0 </w:t>
      </w:r>
      <w:r w:rsidRPr="00093869">
        <w:t>r.</w:t>
      </w:r>
      <w:r w:rsidR="00774E17" w:rsidRPr="00093869">
        <w:t xml:space="preserve"> o </w:t>
      </w:r>
      <w:r w:rsidRPr="00093869">
        <w:t>Policji (</w:t>
      </w:r>
      <w:r w:rsidR="009A73C7">
        <w:t>Dz. U.</w:t>
      </w:r>
      <w:r w:rsidR="00144E71" w:rsidRPr="00093869">
        <w:t xml:space="preserve"> z</w:t>
      </w:r>
      <w:r w:rsidR="00144E71">
        <w:t> </w:t>
      </w:r>
      <w:r w:rsidR="0043324D" w:rsidRPr="00093869">
        <w:t>202</w:t>
      </w:r>
      <w:r w:rsidR="00144E71" w:rsidRPr="00093869">
        <w:t>3</w:t>
      </w:r>
      <w:r w:rsidR="00144E71">
        <w:t> </w:t>
      </w:r>
      <w:r w:rsidR="0043324D" w:rsidRPr="00093869">
        <w:t>r.</w:t>
      </w:r>
      <w:r w:rsidR="009A73C7">
        <w:t xml:space="preserve"> poz. </w:t>
      </w:r>
      <w:r w:rsidR="002F2672" w:rsidRPr="00093869">
        <w:t>171,</w:t>
      </w:r>
      <w:r w:rsidR="00144E71" w:rsidRPr="00093869">
        <w:t xml:space="preserve"> z</w:t>
      </w:r>
      <w:r w:rsidR="00144E71">
        <w:t> </w:t>
      </w:r>
      <w:r w:rsidR="002F2672" w:rsidRPr="00093869">
        <w:t>202</w:t>
      </w:r>
      <w:r w:rsidR="00144E71" w:rsidRPr="00093869">
        <w:t>2</w:t>
      </w:r>
      <w:r w:rsidR="00144E71">
        <w:t> </w:t>
      </w:r>
      <w:r w:rsidR="002F2672" w:rsidRPr="00093869">
        <w:t>r.</w:t>
      </w:r>
      <w:r w:rsidR="009A73C7">
        <w:t xml:space="preserve"> poz. </w:t>
      </w:r>
      <w:r w:rsidR="002F2672" w:rsidRPr="00093869">
        <w:t>260</w:t>
      </w:r>
      <w:r w:rsidR="009A73C7" w:rsidRPr="00093869">
        <w:t>0</w:t>
      </w:r>
      <w:r w:rsidR="009A73C7">
        <w:t xml:space="preserve"> oraz</w:t>
      </w:r>
      <w:r w:rsidR="00774E17" w:rsidRPr="00093869">
        <w:t xml:space="preserve"> z </w:t>
      </w:r>
      <w:r w:rsidR="000D29F1" w:rsidRPr="00093869">
        <w:t>2023 </w:t>
      </w:r>
      <w:r w:rsidRPr="00093869">
        <w:t>r.</w:t>
      </w:r>
      <w:r w:rsidR="009A73C7">
        <w:t xml:space="preserve"> poz. </w:t>
      </w:r>
      <w:r w:rsidR="00E846E6" w:rsidRPr="00093869">
        <w:t>185</w:t>
      </w:r>
      <w:r w:rsidR="00EC0F40">
        <w:t>,</w:t>
      </w:r>
      <w:r w:rsidR="002F2672" w:rsidRPr="00093869">
        <w:t xml:space="preserve"> 240</w:t>
      </w:r>
      <w:r w:rsidR="00EC0F40">
        <w:t>, 289</w:t>
      </w:r>
      <w:r w:rsidR="00EE1CBB">
        <w:t>,</w:t>
      </w:r>
      <w:r w:rsidR="00EC0F40">
        <w:t xml:space="preserve"> 34</w:t>
      </w:r>
      <w:r w:rsidR="009A73C7">
        <w:t>7</w:t>
      </w:r>
      <w:r w:rsidR="00DD465E">
        <w:t>,</w:t>
      </w:r>
      <w:r w:rsidR="009A73C7">
        <w:t> </w:t>
      </w:r>
      <w:r w:rsidR="00EE1CBB">
        <w:t>535</w:t>
      </w:r>
      <w:r w:rsidR="00DD465E">
        <w:t xml:space="preserve"> i 641</w:t>
      </w:r>
      <w:r w:rsidRPr="00093869">
        <w:t>) wprowadza się następujące zmiany:</w:t>
      </w:r>
    </w:p>
    <w:p w14:paraId="28B6C4B5" w14:textId="77777777" w:rsidR="00B36766" w:rsidRPr="00093869" w:rsidRDefault="00B36766" w:rsidP="00093869">
      <w:pPr>
        <w:pStyle w:val="PKTpunkt"/>
        <w:keepNext/>
      </w:pPr>
      <w:r w:rsidRPr="00093869">
        <w:t>1)</w:t>
      </w:r>
      <w:r w:rsidRPr="00093869">
        <w:tab/>
        <w:t>w</w:t>
      </w:r>
      <w:r w:rsidR="009A73C7">
        <w:t xml:space="preserve"> art. </w:t>
      </w:r>
      <w:r w:rsidRPr="00093869">
        <w:t>4:</w:t>
      </w:r>
    </w:p>
    <w:p w14:paraId="06A52102" w14:textId="77777777" w:rsidR="00B36766" w:rsidRPr="00093869" w:rsidRDefault="00B36766" w:rsidP="00093869">
      <w:pPr>
        <w:pStyle w:val="LITlitera"/>
        <w:keepNext/>
      </w:pPr>
      <w:r w:rsidRPr="00093869">
        <w:t>a)</w:t>
      </w:r>
      <w:r w:rsidRPr="00093869">
        <w:tab/>
        <w:t>w</w:t>
      </w:r>
      <w:r w:rsidR="009A73C7">
        <w:t xml:space="preserve"> ust. </w:t>
      </w:r>
      <w:r w:rsidR="009A73C7" w:rsidRPr="00093869">
        <w:t>3</w:t>
      </w:r>
      <w:r w:rsidR="009A73C7">
        <w:t xml:space="preserve"> pkt </w:t>
      </w:r>
      <w:r w:rsidR="00774E17" w:rsidRPr="00093869">
        <w:t>1 </w:t>
      </w:r>
      <w:r w:rsidRPr="00093869">
        <w:t>otrzymuje brzmienie:</w:t>
      </w:r>
    </w:p>
    <w:p w14:paraId="07F0079F" w14:textId="77777777" w:rsidR="00B36766" w:rsidRPr="00093869" w:rsidRDefault="00D96862" w:rsidP="00B36766">
      <w:pPr>
        <w:pStyle w:val="ZLITPKTzmpktliter"/>
      </w:pPr>
      <w:r w:rsidRPr="00093869">
        <w:t>„</w:t>
      </w:r>
      <w:r w:rsidR="00B36766" w:rsidRPr="00093869">
        <w:t>1)</w:t>
      </w:r>
      <w:r w:rsidR="00B36766" w:rsidRPr="00093869">
        <w:tab/>
        <w:t>Akademia Policji</w:t>
      </w:r>
      <w:r w:rsidR="00774E17" w:rsidRPr="00093869">
        <w:t xml:space="preserve"> w </w:t>
      </w:r>
      <w:r w:rsidR="00B36766" w:rsidRPr="00093869">
        <w:t>Szczytnie, ośrodki szkolenia</w:t>
      </w:r>
      <w:r w:rsidR="00774E17" w:rsidRPr="00093869">
        <w:t xml:space="preserve"> i </w:t>
      </w:r>
      <w:r w:rsidR="00B36766" w:rsidRPr="00093869">
        <w:t>szkoły policyjne;</w:t>
      </w:r>
      <w:r w:rsidRPr="00093869">
        <w:t>”</w:t>
      </w:r>
      <w:r w:rsidR="00B36766" w:rsidRPr="00093869">
        <w:t>,</w:t>
      </w:r>
    </w:p>
    <w:p w14:paraId="1E611397" w14:textId="77777777" w:rsidR="00B36766" w:rsidRPr="00093869" w:rsidRDefault="00B36766" w:rsidP="00093869">
      <w:pPr>
        <w:pStyle w:val="LITlitera"/>
        <w:keepNext/>
      </w:pPr>
      <w:r w:rsidRPr="00093869">
        <w:t>b)</w:t>
      </w:r>
      <w:r w:rsidRPr="00093869">
        <w:tab/>
        <w:t>ust. 3a otrzymuje brzmienie:</w:t>
      </w:r>
    </w:p>
    <w:p w14:paraId="0D393D82" w14:textId="77777777" w:rsidR="00B36766" w:rsidRPr="00093869" w:rsidRDefault="00D96862" w:rsidP="00B36766">
      <w:pPr>
        <w:pStyle w:val="ZLITUSTzmustliter"/>
      </w:pPr>
      <w:r w:rsidRPr="00093869">
        <w:t>„</w:t>
      </w:r>
      <w:r w:rsidR="00B36766" w:rsidRPr="00093869">
        <w:t>3a. Organizację</w:t>
      </w:r>
      <w:r w:rsidR="00774E17" w:rsidRPr="00093869">
        <w:t xml:space="preserve"> i </w:t>
      </w:r>
      <w:r w:rsidR="00B36766" w:rsidRPr="00093869">
        <w:t>zakres działania Akademii Policji</w:t>
      </w:r>
      <w:r w:rsidR="00774E17" w:rsidRPr="00093869">
        <w:t xml:space="preserve"> w </w:t>
      </w:r>
      <w:r w:rsidR="00B36766" w:rsidRPr="00093869">
        <w:t xml:space="preserve">Szczytnie jako </w:t>
      </w:r>
      <w:r w:rsidR="00141662" w:rsidRPr="00093869">
        <w:t>uczelni</w:t>
      </w:r>
      <w:r w:rsidR="00B36766" w:rsidRPr="00093869">
        <w:t xml:space="preserve"> oraz tryb wyznaczania</w:t>
      </w:r>
      <w:r w:rsidR="00774E17" w:rsidRPr="00093869">
        <w:t xml:space="preserve"> i </w:t>
      </w:r>
      <w:r w:rsidR="00B36766" w:rsidRPr="00093869">
        <w:t xml:space="preserve">odwoływania </w:t>
      </w:r>
      <w:r w:rsidR="00FE5963" w:rsidRPr="00093869">
        <w:t>Komendanta</w:t>
      </w:r>
      <w:r w:rsidR="009A73C7">
        <w:noBreakHyphen/>
      </w:r>
      <w:r w:rsidR="0010334F" w:rsidRPr="00093869">
        <w:t>Rektora Akademii Policji</w:t>
      </w:r>
      <w:r w:rsidR="00774E17" w:rsidRPr="00093869">
        <w:t xml:space="preserve"> w </w:t>
      </w:r>
      <w:r w:rsidR="0010334F" w:rsidRPr="00093869">
        <w:t>Szczytnie</w:t>
      </w:r>
      <w:r w:rsidR="00774E17" w:rsidRPr="00093869">
        <w:t xml:space="preserve"> i </w:t>
      </w:r>
      <w:r w:rsidR="00B36766" w:rsidRPr="00093869">
        <w:t>osoby pełniącej</w:t>
      </w:r>
      <w:r w:rsidR="00774E17" w:rsidRPr="00093869">
        <w:t xml:space="preserve"> w </w:t>
      </w:r>
      <w:r w:rsidR="00B36766" w:rsidRPr="00093869">
        <w:t>uczelni służb państwowych funkcję kierowniczą do spraw realizacji zadań uczelni jako jednostki organizacyjnej właściwej służby oraz tryb powierzania funkcji kierowniczych policjantom pełniącym służbę na stanowiskach nauczycieli akademickich reguluje ustawa</w:t>
      </w:r>
      <w:r w:rsidR="00774E17" w:rsidRPr="00093869">
        <w:t xml:space="preserve"> z </w:t>
      </w:r>
      <w:r w:rsidR="00B36766" w:rsidRPr="00093869">
        <w:t>dnia 2</w:t>
      </w:r>
      <w:r w:rsidR="00774E17" w:rsidRPr="00093869">
        <w:t>0 </w:t>
      </w:r>
      <w:r w:rsidR="00B36766" w:rsidRPr="00093869">
        <w:t>lipca 201</w:t>
      </w:r>
      <w:r w:rsidR="00774E17" w:rsidRPr="00093869">
        <w:t>8 </w:t>
      </w:r>
      <w:r w:rsidR="00B36766" w:rsidRPr="00093869">
        <w:t>r. – Prawo</w:t>
      </w:r>
      <w:r w:rsidR="00774E17" w:rsidRPr="00093869">
        <w:t xml:space="preserve"> o </w:t>
      </w:r>
      <w:r w:rsidR="00B36766" w:rsidRPr="00093869">
        <w:t>szkolnictwie wyższym</w:t>
      </w:r>
      <w:r w:rsidR="00774E17" w:rsidRPr="00093869">
        <w:t xml:space="preserve"> i </w:t>
      </w:r>
      <w:r w:rsidR="00B36766" w:rsidRPr="00093869">
        <w:t>nauce (</w:t>
      </w:r>
      <w:r w:rsidR="009A73C7">
        <w:t>Dz. U.</w:t>
      </w:r>
      <w:r w:rsidR="00774E17" w:rsidRPr="00093869">
        <w:t xml:space="preserve"> z </w:t>
      </w:r>
      <w:r w:rsidR="00B36766" w:rsidRPr="00093869">
        <w:t>2022 r.</w:t>
      </w:r>
      <w:r w:rsidR="009A73C7">
        <w:t xml:space="preserve"> poz. </w:t>
      </w:r>
      <w:r w:rsidR="003A0CB1" w:rsidRPr="00093869">
        <w:t>5</w:t>
      </w:r>
      <w:r w:rsidR="00FA1F99" w:rsidRPr="00093869">
        <w:t>74</w:t>
      </w:r>
      <w:r w:rsidR="006E7F4E" w:rsidRPr="00093869">
        <w:t>,</w:t>
      </w:r>
      <w:r w:rsidR="00774E17" w:rsidRPr="00093869">
        <w:t xml:space="preserve"> z </w:t>
      </w:r>
      <w:r w:rsidR="007477BC" w:rsidRPr="00093869">
        <w:t>późn. zm.</w:t>
      </w:r>
      <w:r w:rsidR="00FA1F99" w:rsidRPr="00093869">
        <w:rPr>
          <w:rStyle w:val="Odwoanieprzypisudolnego"/>
        </w:rPr>
        <w:footnoteReference w:id="2"/>
      </w:r>
      <w:r w:rsidR="00FA1F99" w:rsidRPr="00093869">
        <w:rPr>
          <w:rStyle w:val="IGindeksgrny"/>
        </w:rPr>
        <w:t>)</w:t>
      </w:r>
      <w:r w:rsidR="003B149C" w:rsidRPr="00093869">
        <w:t>).</w:t>
      </w:r>
      <w:r w:rsidRPr="00093869">
        <w:t>”</w:t>
      </w:r>
      <w:r w:rsidR="00B36766" w:rsidRPr="00093869">
        <w:t>;</w:t>
      </w:r>
    </w:p>
    <w:p w14:paraId="67F959CC" w14:textId="77777777" w:rsidR="00B4158E" w:rsidRPr="00093869" w:rsidRDefault="00B36766" w:rsidP="00093869">
      <w:pPr>
        <w:pStyle w:val="PKTpunkt"/>
        <w:keepNext/>
      </w:pPr>
      <w:r w:rsidRPr="00093869">
        <w:t>2)</w:t>
      </w:r>
      <w:r w:rsidRPr="00093869">
        <w:tab/>
      </w:r>
      <w:r w:rsidR="00B4158E" w:rsidRPr="00093869">
        <w:t>w</w:t>
      </w:r>
      <w:r w:rsidR="009A73C7">
        <w:t xml:space="preserve"> art. </w:t>
      </w:r>
      <w:r w:rsidR="009A73C7" w:rsidRPr="00093869">
        <w:t>7</w:t>
      </w:r>
      <w:r w:rsidR="009A73C7">
        <w:t xml:space="preserve"> w ust. </w:t>
      </w:r>
      <w:r w:rsidR="009A73C7" w:rsidRPr="00093869">
        <w:t>1</w:t>
      </w:r>
      <w:r w:rsidR="009A73C7">
        <w:t xml:space="preserve"> pkt </w:t>
      </w:r>
      <w:r w:rsidR="00B4158E" w:rsidRPr="00093869">
        <w:t>4a otrzymuje brzmienie:</w:t>
      </w:r>
    </w:p>
    <w:p w14:paraId="63F6E271" w14:textId="77777777" w:rsidR="00B4158E" w:rsidRPr="00093869" w:rsidRDefault="00B4158E" w:rsidP="00B4158E">
      <w:pPr>
        <w:pStyle w:val="ZPKTzmpktartykuempunktem"/>
      </w:pPr>
      <w:r w:rsidRPr="00093869">
        <w:t>„4a)</w:t>
      </w:r>
      <w:r w:rsidRPr="00093869">
        <w:tab/>
        <w:t>programy szkoleń zawodowych policjantów oraz program szkolenia dla policjantów</w:t>
      </w:r>
      <w:r w:rsidR="00774E17" w:rsidRPr="00093869">
        <w:t xml:space="preserve"> w </w:t>
      </w:r>
      <w:r w:rsidRPr="00093869">
        <w:t>służbie kandydackiej;”;</w:t>
      </w:r>
    </w:p>
    <w:p w14:paraId="1159E225" w14:textId="77777777" w:rsidR="00B36766" w:rsidRPr="00093869" w:rsidRDefault="00B4158E" w:rsidP="00093869">
      <w:pPr>
        <w:pStyle w:val="PKTpunkt"/>
        <w:keepNext/>
      </w:pPr>
      <w:r w:rsidRPr="00093869">
        <w:lastRenderedPageBreak/>
        <w:t>3)</w:t>
      </w:r>
      <w:r w:rsidRPr="00093869">
        <w:tab/>
      </w:r>
      <w:r w:rsidR="00B36766" w:rsidRPr="00093869">
        <w:t>w</w:t>
      </w:r>
      <w:r w:rsidR="009A73C7">
        <w:t xml:space="preserve"> art. </w:t>
      </w:r>
      <w:r w:rsidR="00B36766" w:rsidRPr="00093869">
        <w:t>13:</w:t>
      </w:r>
    </w:p>
    <w:p w14:paraId="404557CB" w14:textId="77777777" w:rsidR="00B36766" w:rsidRPr="00093869" w:rsidRDefault="00B36766" w:rsidP="00093869">
      <w:pPr>
        <w:pStyle w:val="LITlitera"/>
        <w:keepNext/>
      </w:pPr>
      <w:r w:rsidRPr="00093869">
        <w:t>a)</w:t>
      </w:r>
      <w:r w:rsidRPr="00093869">
        <w:tab/>
        <w:t>w</w:t>
      </w:r>
      <w:r w:rsidR="009A73C7">
        <w:t xml:space="preserve"> ust. </w:t>
      </w:r>
      <w:r w:rsidRPr="00093869">
        <w:t>4e</w:t>
      </w:r>
      <w:r w:rsidR="009A73C7">
        <w:t xml:space="preserve"> pkt </w:t>
      </w:r>
      <w:r w:rsidR="00774E17" w:rsidRPr="00093869">
        <w:t>3 </w:t>
      </w:r>
      <w:r w:rsidRPr="00093869">
        <w:t>otrzymuje brzmienie:</w:t>
      </w:r>
    </w:p>
    <w:p w14:paraId="3F45E2FC" w14:textId="77777777" w:rsidR="00B36766" w:rsidRPr="00093869" w:rsidRDefault="00D96862" w:rsidP="00B36766">
      <w:pPr>
        <w:pStyle w:val="ZLITPKTzmpktliter"/>
      </w:pPr>
      <w:r w:rsidRPr="00093869">
        <w:t>„</w:t>
      </w:r>
      <w:r w:rsidR="00B36766" w:rsidRPr="00093869">
        <w:t>3)</w:t>
      </w:r>
      <w:r w:rsidR="00B36766" w:rsidRPr="00093869">
        <w:tab/>
        <w:t>Komendanta</w:t>
      </w:r>
      <w:r w:rsidR="009A73C7">
        <w:noBreakHyphen/>
      </w:r>
      <w:r w:rsidR="00B36766" w:rsidRPr="00093869">
        <w:t>Rektora Akademii Policji</w:t>
      </w:r>
      <w:r w:rsidR="00774E17" w:rsidRPr="00093869">
        <w:t xml:space="preserve"> w </w:t>
      </w:r>
      <w:r w:rsidR="00B36766" w:rsidRPr="00093869">
        <w:t>Szczytnie oraz komendantów szkół policyjnych – są przychodami funduszu Szkół Policji.</w:t>
      </w:r>
      <w:r w:rsidRPr="00093869">
        <w:t>”</w:t>
      </w:r>
      <w:r w:rsidR="00B36766" w:rsidRPr="00093869">
        <w:t>,</w:t>
      </w:r>
    </w:p>
    <w:p w14:paraId="7721A806" w14:textId="77777777" w:rsidR="00B36766" w:rsidRPr="00093869" w:rsidRDefault="00B36766" w:rsidP="00093869">
      <w:pPr>
        <w:pStyle w:val="LITlitera"/>
        <w:keepNext/>
      </w:pPr>
      <w:r w:rsidRPr="00093869">
        <w:t>b)</w:t>
      </w:r>
      <w:r w:rsidRPr="00093869">
        <w:tab/>
        <w:t>w</w:t>
      </w:r>
      <w:r w:rsidR="009A73C7">
        <w:t xml:space="preserve"> ust. </w:t>
      </w:r>
      <w:r w:rsidRPr="00093869">
        <w:t>4g</w:t>
      </w:r>
      <w:r w:rsidR="009A73C7">
        <w:t xml:space="preserve"> pkt </w:t>
      </w:r>
      <w:r w:rsidR="00774E17" w:rsidRPr="00093869">
        <w:t>3 </w:t>
      </w:r>
      <w:r w:rsidRPr="00093869">
        <w:t>otrzymuje brzmienie:</w:t>
      </w:r>
    </w:p>
    <w:p w14:paraId="6137DD26" w14:textId="77777777" w:rsidR="00B36766" w:rsidRPr="00093869" w:rsidRDefault="00D96862" w:rsidP="000223FF">
      <w:pPr>
        <w:pStyle w:val="ZLITPKTzmpktliter"/>
      </w:pPr>
      <w:r w:rsidRPr="00093869">
        <w:t>„</w:t>
      </w:r>
      <w:r w:rsidR="00B36766" w:rsidRPr="00093869">
        <w:t>3)</w:t>
      </w:r>
      <w:r w:rsidR="00B36766" w:rsidRPr="00093869">
        <w:tab/>
        <w:t>Komendant</w:t>
      </w:r>
      <w:r w:rsidR="009A73C7">
        <w:noBreakHyphen/>
      </w:r>
      <w:r w:rsidR="00B36766" w:rsidRPr="00093869">
        <w:t>Rektor Akademii Policji</w:t>
      </w:r>
      <w:r w:rsidR="00774E17" w:rsidRPr="00093869">
        <w:t xml:space="preserve"> w </w:t>
      </w:r>
      <w:r w:rsidR="00B36766" w:rsidRPr="00093869">
        <w:t>Szczytnie oraz komendanci szkół policyjnych –</w:t>
      </w:r>
      <w:r w:rsidR="00774E17" w:rsidRPr="00093869">
        <w:t xml:space="preserve"> w </w:t>
      </w:r>
      <w:r w:rsidR="00B36766" w:rsidRPr="00093869">
        <w:t>zakresie funduszu Szkół Policji.</w:t>
      </w:r>
      <w:r w:rsidRPr="00093869">
        <w:t>”</w:t>
      </w:r>
      <w:r w:rsidR="00B36766" w:rsidRPr="00093869">
        <w:t>;</w:t>
      </w:r>
    </w:p>
    <w:p w14:paraId="372BD518" w14:textId="77777777" w:rsidR="00B36766" w:rsidRPr="00093869" w:rsidRDefault="00B4158E" w:rsidP="00093869">
      <w:pPr>
        <w:pStyle w:val="PKTpunkt"/>
        <w:keepNext/>
      </w:pPr>
      <w:r w:rsidRPr="00093869">
        <w:t>4</w:t>
      </w:r>
      <w:r w:rsidR="00B36766" w:rsidRPr="00093869">
        <w:t>)</w:t>
      </w:r>
      <w:r w:rsidR="00B36766" w:rsidRPr="00093869">
        <w:tab/>
        <w:t>w</w:t>
      </w:r>
      <w:r w:rsidR="009A73C7">
        <w:t xml:space="preserve"> art. </w:t>
      </w:r>
      <w:r w:rsidR="00B36766" w:rsidRPr="00093869">
        <w:t>2</w:t>
      </w:r>
      <w:r w:rsidR="009A73C7" w:rsidRPr="00093869">
        <w:t>0</w:t>
      </w:r>
      <w:r w:rsidR="009A73C7">
        <w:t xml:space="preserve"> ust. </w:t>
      </w:r>
      <w:r w:rsidR="00B36766" w:rsidRPr="00093869">
        <w:t>1f otrzymuje brzmienie:</w:t>
      </w:r>
    </w:p>
    <w:p w14:paraId="279ACED7" w14:textId="0F3B3CBB" w:rsidR="00B36766" w:rsidRPr="00093869" w:rsidRDefault="00D96862" w:rsidP="00CC083C">
      <w:pPr>
        <w:pStyle w:val="ZUSTzmustartykuempunktem"/>
      </w:pPr>
      <w:r w:rsidRPr="00093869">
        <w:t>„</w:t>
      </w:r>
      <w:r w:rsidR="00B36766" w:rsidRPr="00093869">
        <w:t>1f.</w:t>
      </w:r>
      <w:r w:rsidR="00CC083C" w:rsidRPr="00093869">
        <w:t> </w:t>
      </w:r>
      <w:r w:rsidR="00B36766" w:rsidRPr="00093869">
        <w:t>Komendant Główny Policji, Komendant CBŚP, Komendant BSWP, Komendant CBZC, Dyrektor CLKP, komendanci wojewódzcy Policji</w:t>
      </w:r>
      <w:r w:rsidR="00927480">
        <w:t xml:space="preserve"> albo Komendant Stołeczny Policji</w:t>
      </w:r>
      <w:r w:rsidR="00B36766" w:rsidRPr="00093869">
        <w:t>, komendanci powiatowi (miejscy</w:t>
      </w:r>
      <w:r w:rsidR="00774E17" w:rsidRPr="00093869">
        <w:t xml:space="preserve"> i </w:t>
      </w:r>
      <w:r w:rsidR="00B36766" w:rsidRPr="00093869">
        <w:t>rejonowi) Policji, Komendant</w:t>
      </w:r>
      <w:r w:rsidR="00421EF6">
        <w:noBreakHyphen/>
      </w:r>
      <w:r w:rsidR="00B36766" w:rsidRPr="00093869">
        <w:t>Rektor Akademii Policji w Szczytnie oraz komendanci szkół policyjnych są administratorami danych osobowych</w:t>
      </w:r>
      <w:r w:rsidR="00774E17" w:rsidRPr="00093869">
        <w:t xml:space="preserve"> w </w:t>
      </w:r>
      <w:r w:rsidR="00B36766" w:rsidRPr="00093869">
        <w:t>stosunku do zbiorów danych osobowych utworzonych przez nich</w:t>
      </w:r>
      <w:r w:rsidR="00774E17" w:rsidRPr="00093869">
        <w:t xml:space="preserve"> w </w:t>
      </w:r>
      <w:r w:rsidR="00B36766" w:rsidRPr="00093869">
        <w:t>celu realizacji zadań ustawowych.</w:t>
      </w:r>
      <w:r w:rsidRPr="00093869">
        <w:t>”</w:t>
      </w:r>
      <w:r w:rsidR="00B36766" w:rsidRPr="00093869">
        <w:t>;</w:t>
      </w:r>
    </w:p>
    <w:p w14:paraId="78FDCEC4" w14:textId="77777777" w:rsidR="00B4158E" w:rsidRPr="00093869" w:rsidRDefault="00B4158E" w:rsidP="00093869">
      <w:pPr>
        <w:pStyle w:val="PKTpunkt"/>
        <w:keepNext/>
      </w:pPr>
      <w:r w:rsidRPr="00093869">
        <w:t>5</w:t>
      </w:r>
      <w:r w:rsidR="00B36766" w:rsidRPr="00093869">
        <w:t>)</w:t>
      </w:r>
      <w:r w:rsidR="00CC083C" w:rsidRPr="00093869">
        <w:tab/>
      </w:r>
      <w:r w:rsidRPr="00093869">
        <w:t>w</w:t>
      </w:r>
      <w:r w:rsidR="009A73C7">
        <w:t xml:space="preserve"> art. </w:t>
      </w:r>
      <w:r w:rsidRPr="00093869">
        <w:t>2</w:t>
      </w:r>
      <w:r w:rsidR="009A73C7" w:rsidRPr="00093869">
        <w:t>8</w:t>
      </w:r>
      <w:r w:rsidR="009A73C7">
        <w:t xml:space="preserve"> ust. </w:t>
      </w:r>
      <w:r w:rsidR="00774E17" w:rsidRPr="00093869">
        <w:t>3 </w:t>
      </w:r>
      <w:r w:rsidRPr="00093869">
        <w:t>otrzymuje brzmienie:</w:t>
      </w:r>
    </w:p>
    <w:p w14:paraId="3BF22C0A" w14:textId="77777777" w:rsidR="00B4158E" w:rsidRPr="00093869" w:rsidRDefault="00B4158E" w:rsidP="002A4961">
      <w:pPr>
        <w:pStyle w:val="ZUSTzmustartykuempunktem"/>
      </w:pPr>
      <w:r w:rsidRPr="00093869">
        <w:t>„3. Mianowanie może nastąpić</w:t>
      </w:r>
      <w:r w:rsidR="00774E17" w:rsidRPr="00093869">
        <w:t xml:space="preserve"> w </w:t>
      </w:r>
      <w:r w:rsidRPr="00093869">
        <w:t>stosunku do osób, które posiadają uregulowany stosunek do służby wojskowej.”;</w:t>
      </w:r>
    </w:p>
    <w:p w14:paraId="549058C5" w14:textId="77777777" w:rsidR="00D15710" w:rsidRPr="00093869" w:rsidRDefault="00B4158E" w:rsidP="00093869">
      <w:pPr>
        <w:pStyle w:val="PKTpunkt"/>
        <w:keepNext/>
      </w:pPr>
      <w:r w:rsidRPr="00093869">
        <w:t>6)</w:t>
      </w:r>
      <w:r w:rsidRPr="00093869">
        <w:tab/>
        <w:t>w</w:t>
      </w:r>
      <w:r w:rsidR="009A73C7">
        <w:t xml:space="preserve"> art. </w:t>
      </w:r>
      <w:r w:rsidRPr="00093869">
        <w:t>3</w:t>
      </w:r>
      <w:r w:rsidR="00774E17" w:rsidRPr="00093869">
        <w:t>0</w:t>
      </w:r>
      <w:r w:rsidR="00D15710" w:rsidRPr="00093869">
        <w:t>:</w:t>
      </w:r>
    </w:p>
    <w:p w14:paraId="40AA4EF0" w14:textId="77777777" w:rsidR="00B4158E" w:rsidRPr="00093869" w:rsidRDefault="00D15710" w:rsidP="00093869">
      <w:pPr>
        <w:pStyle w:val="LITlitera"/>
        <w:keepNext/>
      </w:pPr>
      <w:r w:rsidRPr="00093869">
        <w:t>a)</w:t>
      </w:r>
      <w:r w:rsidR="0051540F" w:rsidRPr="00093869">
        <w:tab/>
      </w:r>
      <w:r w:rsidRPr="00093869">
        <w:t>po</w:t>
      </w:r>
      <w:r w:rsidR="009A73C7">
        <w:t xml:space="preserve"> ust. </w:t>
      </w:r>
      <w:r w:rsidR="00144E71" w:rsidRPr="00093869">
        <w:t>2</w:t>
      </w:r>
      <w:r w:rsidR="00144E71">
        <w:t> </w:t>
      </w:r>
      <w:r w:rsidRPr="00093869">
        <w:t>dodaje się</w:t>
      </w:r>
      <w:r w:rsidR="009A73C7">
        <w:t xml:space="preserve"> ust. </w:t>
      </w:r>
      <w:r w:rsidRPr="00093869">
        <w:t>2a</w:t>
      </w:r>
      <w:r w:rsidR="00144E71" w:rsidRPr="00093869">
        <w:t xml:space="preserve"> w</w:t>
      </w:r>
      <w:r w:rsidR="00144E71">
        <w:t> </w:t>
      </w:r>
      <w:r w:rsidRPr="00093869">
        <w:t>brzmieniu:</w:t>
      </w:r>
    </w:p>
    <w:p w14:paraId="60A33111" w14:textId="77777777" w:rsidR="00D15710" w:rsidRPr="00093869" w:rsidRDefault="00B4158E" w:rsidP="007A25CF">
      <w:pPr>
        <w:pStyle w:val="ZLITUSTzmustliter"/>
      </w:pPr>
      <w:r w:rsidRPr="00093869">
        <w:t>„</w:t>
      </w:r>
      <w:r w:rsidR="00D15710" w:rsidRPr="00093869">
        <w:t>2a.</w:t>
      </w:r>
      <w:r w:rsidR="0051540F" w:rsidRPr="00093869">
        <w:t> </w:t>
      </w:r>
      <w:r w:rsidR="00D15710" w:rsidRPr="00093869">
        <w:t>Policjant</w:t>
      </w:r>
      <w:r w:rsidR="00144E71" w:rsidRPr="00093869">
        <w:t xml:space="preserve"> w</w:t>
      </w:r>
      <w:r w:rsidR="00144E71">
        <w:t> </w:t>
      </w:r>
      <w:r w:rsidR="00D15710" w:rsidRPr="00093869">
        <w:t>służbie kandydackiej odbywa szkolenie dla policjantów w służbie kandydackiej.</w:t>
      </w:r>
      <w:r w:rsidRPr="00093869">
        <w:t>”</w:t>
      </w:r>
      <w:r w:rsidR="00D15710" w:rsidRPr="00093869">
        <w:t>,</w:t>
      </w:r>
    </w:p>
    <w:p w14:paraId="6F9E37E2" w14:textId="77777777" w:rsidR="00D15710" w:rsidRPr="00093869" w:rsidRDefault="00D15710" w:rsidP="00093869">
      <w:pPr>
        <w:pStyle w:val="LITlitera"/>
        <w:keepNext/>
      </w:pPr>
      <w:r w:rsidRPr="00093869">
        <w:t>b)</w:t>
      </w:r>
      <w:r w:rsidR="0051540F" w:rsidRPr="00093869">
        <w:tab/>
      </w:r>
      <w:r w:rsidRPr="00093869">
        <w:t>ust. 3 otrzymuje brzmienie:</w:t>
      </w:r>
    </w:p>
    <w:p w14:paraId="23D2C9B9" w14:textId="77777777" w:rsidR="00B4158E" w:rsidRPr="00093869" w:rsidRDefault="00B4158E" w:rsidP="007A25CF">
      <w:pPr>
        <w:pStyle w:val="ZLITUSTzmustliter"/>
      </w:pPr>
      <w:r w:rsidRPr="00093869">
        <w:t>„3. </w:t>
      </w:r>
      <w:r w:rsidR="00B8448F" w:rsidRPr="00093869">
        <w:t xml:space="preserve">Policjant </w:t>
      </w:r>
      <w:r w:rsidR="00774E17" w:rsidRPr="00093869">
        <w:t>w </w:t>
      </w:r>
      <w:r w:rsidRPr="00093869">
        <w:t>służbie kandydackiej po ukończeniu szkolenia</w:t>
      </w:r>
      <w:r w:rsidR="00D15710" w:rsidRPr="00093869">
        <w:t>,</w:t>
      </w:r>
      <w:r w:rsidR="00144E71" w:rsidRPr="00093869">
        <w:t xml:space="preserve"> o</w:t>
      </w:r>
      <w:r w:rsidR="00144E71">
        <w:t> </w:t>
      </w:r>
      <w:r w:rsidR="00D15710" w:rsidRPr="00093869">
        <w:t>którym mowa</w:t>
      </w:r>
      <w:r w:rsidR="009A73C7" w:rsidRPr="00093869">
        <w:t xml:space="preserve"> w</w:t>
      </w:r>
      <w:r w:rsidR="009A73C7">
        <w:t> ust. </w:t>
      </w:r>
      <w:r w:rsidR="00D15710" w:rsidRPr="00093869">
        <w:t>2a</w:t>
      </w:r>
      <w:r w:rsidRPr="00093869">
        <w:t xml:space="preserve">, </w:t>
      </w:r>
      <w:r w:rsidR="00B8448F" w:rsidRPr="00093869">
        <w:t xml:space="preserve">wykonuje </w:t>
      </w:r>
      <w:r w:rsidRPr="00093869">
        <w:t>jedynie czynności administracyjno</w:t>
      </w:r>
      <w:r w:rsidR="009A73C7">
        <w:noBreakHyphen/>
      </w:r>
      <w:r w:rsidRPr="00093869">
        <w:t>porządkowe.”;</w:t>
      </w:r>
    </w:p>
    <w:p w14:paraId="689171FB" w14:textId="77777777" w:rsidR="00B36766" w:rsidRPr="00093869" w:rsidRDefault="00B4158E" w:rsidP="00093869">
      <w:pPr>
        <w:pStyle w:val="PKTpunkt"/>
        <w:keepNext/>
      </w:pPr>
      <w:r w:rsidRPr="00093869">
        <w:t>7)</w:t>
      </w:r>
      <w:r w:rsidRPr="00093869">
        <w:tab/>
      </w:r>
      <w:r w:rsidR="00B36766" w:rsidRPr="00093869">
        <w:t>w</w:t>
      </w:r>
      <w:r w:rsidR="009A73C7">
        <w:t xml:space="preserve"> art. </w:t>
      </w:r>
      <w:r w:rsidR="00B36766" w:rsidRPr="00093869">
        <w:t>3</w:t>
      </w:r>
      <w:r w:rsidR="009A73C7" w:rsidRPr="00093869">
        <w:t>2</w:t>
      </w:r>
      <w:r w:rsidR="009A73C7">
        <w:t xml:space="preserve"> ust. </w:t>
      </w:r>
      <w:r w:rsidR="00774E17" w:rsidRPr="00093869">
        <w:t>1 </w:t>
      </w:r>
      <w:r w:rsidR="00B36766" w:rsidRPr="00093869">
        <w:t>otrzymuje brzmienie:</w:t>
      </w:r>
    </w:p>
    <w:p w14:paraId="2ECE97BB" w14:textId="77777777" w:rsidR="00B36766" w:rsidRPr="00093869" w:rsidRDefault="00D96862" w:rsidP="00CC083C">
      <w:pPr>
        <w:pStyle w:val="ZUSTzmustartykuempunktem"/>
      </w:pPr>
      <w:r w:rsidRPr="00093869">
        <w:t>„</w:t>
      </w:r>
      <w:r w:rsidR="00B36766" w:rsidRPr="00093869">
        <w:t>1.</w:t>
      </w:r>
      <w:r w:rsidR="00CC083C" w:rsidRPr="00093869">
        <w:t> </w:t>
      </w:r>
      <w:r w:rsidR="00B36766" w:rsidRPr="00093869">
        <w:t>Do mianowania policjanta na stanowiska służbowe, przenoszenia oraz zwalniania</w:t>
      </w:r>
      <w:r w:rsidR="00774E17" w:rsidRPr="00093869">
        <w:t xml:space="preserve"> z </w:t>
      </w:r>
      <w:r w:rsidR="00B36766" w:rsidRPr="00093869">
        <w:t>tych stanowisk właściwi są przełożeni: Komendant Główny Policji, Komendant CBŚP, Komendant BSWP, Komendant CBZC, Dyrektor CLKP, komendanci wojewódzcy albo Komendant Stołeczny Policji</w:t>
      </w:r>
      <w:r w:rsidR="00774E17" w:rsidRPr="00093869">
        <w:t xml:space="preserve"> i </w:t>
      </w:r>
      <w:r w:rsidR="00B36766" w:rsidRPr="00093869">
        <w:t>komendanci powiatowi (miejscy, rejonowi) Policji oraz Komendant</w:t>
      </w:r>
      <w:r w:rsidR="009A73C7">
        <w:noBreakHyphen/>
      </w:r>
      <w:r w:rsidR="00B36766" w:rsidRPr="00093869">
        <w:t>Rektor Akademii Policji</w:t>
      </w:r>
      <w:r w:rsidR="00774E17" w:rsidRPr="00093869">
        <w:t xml:space="preserve"> w </w:t>
      </w:r>
      <w:r w:rsidR="00B36766" w:rsidRPr="00093869">
        <w:t>Szczytnie</w:t>
      </w:r>
      <w:r w:rsidR="00774E17" w:rsidRPr="00093869">
        <w:t xml:space="preserve"> i </w:t>
      </w:r>
      <w:r w:rsidR="00B36766" w:rsidRPr="00093869">
        <w:t>komendanci szkół policyjnych.</w:t>
      </w:r>
      <w:r w:rsidRPr="00093869">
        <w:t>”</w:t>
      </w:r>
      <w:r w:rsidR="00B36766" w:rsidRPr="00093869">
        <w:t>;</w:t>
      </w:r>
    </w:p>
    <w:p w14:paraId="469FA9D7" w14:textId="77777777" w:rsidR="00F677C5" w:rsidRPr="00093869" w:rsidRDefault="00D0101C" w:rsidP="00093869">
      <w:pPr>
        <w:pStyle w:val="PKTpunkt"/>
        <w:keepNext/>
      </w:pPr>
      <w:r w:rsidRPr="00093869">
        <w:lastRenderedPageBreak/>
        <w:t>8</w:t>
      </w:r>
      <w:r w:rsidR="00B36766" w:rsidRPr="00093869">
        <w:t>)</w:t>
      </w:r>
      <w:r w:rsidR="00CC083C" w:rsidRPr="00093869">
        <w:tab/>
      </w:r>
      <w:r w:rsidR="00F677C5" w:rsidRPr="00093869">
        <w:t>w</w:t>
      </w:r>
      <w:r w:rsidR="009A73C7">
        <w:t xml:space="preserve"> art. </w:t>
      </w:r>
      <w:r w:rsidR="00F677C5" w:rsidRPr="00093869">
        <w:t>34:</w:t>
      </w:r>
    </w:p>
    <w:p w14:paraId="76436CD4" w14:textId="77777777" w:rsidR="00F677C5" w:rsidRPr="00093869" w:rsidRDefault="00F677C5" w:rsidP="00093869">
      <w:pPr>
        <w:pStyle w:val="LITlitera"/>
        <w:keepNext/>
      </w:pPr>
      <w:r w:rsidRPr="00093869">
        <w:t>a)</w:t>
      </w:r>
      <w:r w:rsidRPr="00093869">
        <w:tab/>
        <w:t xml:space="preserve">ust. </w:t>
      </w:r>
      <w:r w:rsidR="00774E17" w:rsidRPr="00093869">
        <w:t>5 </w:t>
      </w:r>
      <w:r w:rsidRPr="00093869">
        <w:t>otrzymuje brzmienie:</w:t>
      </w:r>
    </w:p>
    <w:p w14:paraId="13B2E50C" w14:textId="77777777" w:rsidR="00F677C5" w:rsidRPr="00093869" w:rsidRDefault="00F677C5" w:rsidP="00774E17">
      <w:pPr>
        <w:pStyle w:val="ZLITUSTzmustliter"/>
      </w:pPr>
      <w:r w:rsidRPr="00093869">
        <w:t>„5. Policjant, który ukończył</w:t>
      </w:r>
      <w:r w:rsidR="00774E17" w:rsidRPr="00093869">
        <w:t xml:space="preserve"> w </w:t>
      </w:r>
      <w:r w:rsidRPr="00093869">
        <w:t>Akademii Policji</w:t>
      </w:r>
      <w:r w:rsidR="00774E17" w:rsidRPr="00093869">
        <w:t xml:space="preserve"> w </w:t>
      </w:r>
      <w:r w:rsidRPr="00093869">
        <w:t>Szczytnie studia pierwszego stopnia</w:t>
      </w:r>
      <w:r w:rsidR="00774E17" w:rsidRPr="00093869">
        <w:t xml:space="preserve"> o </w:t>
      </w:r>
      <w:r w:rsidRPr="00093869">
        <w:t>profilu praktycznym na kierunku nauka</w:t>
      </w:r>
      <w:r w:rsidR="00774E17" w:rsidRPr="00093869">
        <w:t xml:space="preserve"> o </w:t>
      </w:r>
      <w:r w:rsidRPr="00093869">
        <w:t>Policji,</w:t>
      </w:r>
      <w:r w:rsidR="00774E17" w:rsidRPr="00093869">
        <w:t xml:space="preserve"> w </w:t>
      </w:r>
      <w:r w:rsidRPr="00093869">
        <w:t>terminie miesiąca od dnia ukończenia tych studiów jest mianowany na stanowisko służbowe, dla którego określono policyjny stopień etatowy</w:t>
      </w:r>
      <w:r w:rsidR="00774E17" w:rsidRPr="00093869">
        <w:t xml:space="preserve"> w </w:t>
      </w:r>
      <w:r w:rsidRPr="00093869">
        <w:t>korpusie oficerów młodszych Policji, jeżeli spełnia warunki,</w:t>
      </w:r>
      <w:r w:rsidR="00774E17" w:rsidRPr="00093869">
        <w:t xml:space="preserve"> o </w:t>
      </w:r>
      <w:r w:rsidRPr="00093869">
        <w:t>których mowa</w:t>
      </w:r>
      <w:r w:rsidR="009A73C7" w:rsidRPr="00093869">
        <w:t xml:space="preserve"> w</w:t>
      </w:r>
      <w:r w:rsidR="009A73C7">
        <w:t> ust. </w:t>
      </w:r>
      <w:r w:rsidRPr="00093869">
        <w:t>3. Przepis</w:t>
      </w:r>
      <w:r w:rsidR="009A73C7">
        <w:t xml:space="preserve"> ust. </w:t>
      </w:r>
      <w:r w:rsidR="00774E17" w:rsidRPr="00093869">
        <w:t>4 </w:t>
      </w:r>
      <w:r w:rsidRPr="00093869">
        <w:t>stosuje się.”,</w:t>
      </w:r>
    </w:p>
    <w:p w14:paraId="5109C3B7" w14:textId="77777777" w:rsidR="00F677C5" w:rsidRPr="00093869" w:rsidRDefault="00F677C5" w:rsidP="00093869">
      <w:pPr>
        <w:pStyle w:val="LITlitera"/>
        <w:keepNext/>
      </w:pPr>
      <w:r w:rsidRPr="00093869">
        <w:t>b)</w:t>
      </w:r>
      <w:r w:rsidRPr="00093869">
        <w:tab/>
        <w:t>ust. 8–1</w:t>
      </w:r>
      <w:r w:rsidR="00774E17" w:rsidRPr="00093869">
        <w:t>1 </w:t>
      </w:r>
      <w:r w:rsidRPr="00093869">
        <w:t>otrzymują brzmienie:</w:t>
      </w:r>
    </w:p>
    <w:p w14:paraId="7EA632D2" w14:textId="77777777" w:rsidR="00F677C5" w:rsidRPr="00093869" w:rsidRDefault="00F677C5" w:rsidP="00093869">
      <w:pPr>
        <w:pStyle w:val="ZLITUSTzmustliter"/>
        <w:keepNext/>
      </w:pPr>
      <w:r w:rsidRPr="00093869">
        <w:t>„8. Warunkiem uzyskania przez policjanta kwalifikacji zawodowych niezbędnych do mianowania go lub powołania go na stanowisko służbowe jest ukończenie przez niego:</w:t>
      </w:r>
    </w:p>
    <w:p w14:paraId="48F89F58" w14:textId="77777777" w:rsidR="00F677C5" w:rsidRPr="00093869" w:rsidRDefault="00F677C5" w:rsidP="00093869">
      <w:pPr>
        <w:pStyle w:val="ZLITPKTzmpktliter"/>
        <w:keepNext/>
      </w:pPr>
      <w:r w:rsidRPr="00093869">
        <w:t>1)</w:t>
      </w:r>
      <w:r w:rsidRPr="00093869">
        <w:tab/>
        <w:t xml:space="preserve">szkolenia zawodowego: </w:t>
      </w:r>
    </w:p>
    <w:p w14:paraId="0505D2F5" w14:textId="77777777" w:rsidR="00F677C5" w:rsidRPr="00093869" w:rsidRDefault="00F677C5" w:rsidP="00774E17">
      <w:pPr>
        <w:pStyle w:val="ZLITLITwPKTzmlitwpktliter"/>
      </w:pPr>
      <w:r w:rsidRPr="00093869">
        <w:t>a)</w:t>
      </w:r>
      <w:r w:rsidRPr="00093869">
        <w:tab/>
        <w:t>podstawowego</w:t>
      </w:r>
      <w:r w:rsidR="00774E17" w:rsidRPr="00093869">
        <w:t xml:space="preserve"> </w:t>
      </w:r>
      <w:r w:rsidR="002333B1" w:rsidRPr="00093869">
        <w:t xml:space="preserve">– </w:t>
      </w:r>
      <w:r w:rsidR="00774E17" w:rsidRPr="00093869">
        <w:t>w </w:t>
      </w:r>
      <w:r w:rsidRPr="00093869">
        <w:t>przypadku kwalifikacji,</w:t>
      </w:r>
      <w:r w:rsidR="00774E17" w:rsidRPr="00093869">
        <w:t xml:space="preserve"> o </w:t>
      </w:r>
      <w:r w:rsidRPr="00093869">
        <w:t>których mowa</w:t>
      </w:r>
      <w:r w:rsidR="009A73C7" w:rsidRPr="00093869">
        <w:t xml:space="preserve"> w</w:t>
      </w:r>
      <w:r w:rsidR="009A73C7">
        <w:t> ust. </w:t>
      </w:r>
      <w:r w:rsidR="009A73C7" w:rsidRPr="00093869">
        <w:t>2</w:t>
      </w:r>
      <w:r w:rsidR="009A73C7">
        <w:t xml:space="preserve"> pkt </w:t>
      </w:r>
      <w:r w:rsidRPr="00093869">
        <w:t xml:space="preserve">1, </w:t>
      </w:r>
    </w:p>
    <w:p w14:paraId="4B7AA844" w14:textId="77777777" w:rsidR="00F677C5" w:rsidRPr="00093869" w:rsidRDefault="00F677C5" w:rsidP="00774E17">
      <w:pPr>
        <w:pStyle w:val="ZLITLITwPKTzmlitwpktliter"/>
      </w:pPr>
      <w:r w:rsidRPr="00093869">
        <w:t>b)</w:t>
      </w:r>
      <w:r w:rsidRPr="00093869">
        <w:tab/>
        <w:t>podoficerskiego</w:t>
      </w:r>
      <w:r w:rsidR="00774E17" w:rsidRPr="00093869">
        <w:t xml:space="preserve"> </w:t>
      </w:r>
      <w:r w:rsidR="002333B1" w:rsidRPr="00093869">
        <w:t xml:space="preserve">– </w:t>
      </w:r>
      <w:r w:rsidR="00774E17" w:rsidRPr="00093869">
        <w:t>w </w:t>
      </w:r>
      <w:r w:rsidRPr="00093869">
        <w:t>przypadku kwalifikacji,</w:t>
      </w:r>
      <w:r w:rsidR="00774E17" w:rsidRPr="00093869">
        <w:t xml:space="preserve"> o </w:t>
      </w:r>
      <w:r w:rsidRPr="00093869">
        <w:t>których mowa</w:t>
      </w:r>
      <w:r w:rsidR="009A73C7" w:rsidRPr="00093869">
        <w:t xml:space="preserve"> w</w:t>
      </w:r>
      <w:r w:rsidR="009A73C7">
        <w:t> ust. </w:t>
      </w:r>
      <w:r w:rsidR="009A73C7" w:rsidRPr="00093869">
        <w:t>2</w:t>
      </w:r>
      <w:r w:rsidR="009A73C7">
        <w:t xml:space="preserve"> pkt </w:t>
      </w:r>
      <w:r w:rsidRPr="00093869">
        <w:t xml:space="preserve">2, </w:t>
      </w:r>
    </w:p>
    <w:p w14:paraId="3B961970" w14:textId="77777777" w:rsidR="00F677C5" w:rsidRPr="00093869" w:rsidRDefault="00F677C5" w:rsidP="00774E17">
      <w:pPr>
        <w:pStyle w:val="ZLITLITwPKTzmlitwpktliter"/>
      </w:pPr>
      <w:r w:rsidRPr="00093869">
        <w:t>c)</w:t>
      </w:r>
      <w:r w:rsidRPr="00093869">
        <w:tab/>
        <w:t>aspiranckiego</w:t>
      </w:r>
      <w:r w:rsidR="00774E17" w:rsidRPr="00093869">
        <w:t xml:space="preserve"> </w:t>
      </w:r>
      <w:r w:rsidR="002333B1" w:rsidRPr="00093869">
        <w:t xml:space="preserve">– </w:t>
      </w:r>
      <w:r w:rsidR="00774E17" w:rsidRPr="00093869">
        <w:t>w </w:t>
      </w:r>
      <w:r w:rsidRPr="00093869">
        <w:t>przypadku kwalifikacji,</w:t>
      </w:r>
      <w:r w:rsidR="00774E17" w:rsidRPr="00093869">
        <w:t xml:space="preserve"> o </w:t>
      </w:r>
      <w:r w:rsidRPr="00093869">
        <w:t>których mowa</w:t>
      </w:r>
      <w:r w:rsidR="009A73C7" w:rsidRPr="00093869">
        <w:t xml:space="preserve"> w</w:t>
      </w:r>
      <w:r w:rsidR="009A73C7">
        <w:t> ust. </w:t>
      </w:r>
      <w:r w:rsidR="009A73C7" w:rsidRPr="00093869">
        <w:t>2</w:t>
      </w:r>
      <w:r w:rsidR="009A73C7">
        <w:t xml:space="preserve"> pkt </w:t>
      </w:r>
      <w:r w:rsidR="007C28C9" w:rsidRPr="00093869">
        <w:t>3,</w:t>
      </w:r>
    </w:p>
    <w:p w14:paraId="085AA446" w14:textId="77777777" w:rsidR="00F677C5" w:rsidRPr="00093869" w:rsidRDefault="00F677C5" w:rsidP="00093869">
      <w:pPr>
        <w:pStyle w:val="ZLITLITwPKTzmlitwpktliter"/>
        <w:keepNext/>
      </w:pPr>
      <w:r w:rsidRPr="00093869">
        <w:t>d)</w:t>
      </w:r>
      <w:r w:rsidRPr="00093869">
        <w:tab/>
        <w:t>oficerskiego</w:t>
      </w:r>
      <w:r w:rsidR="00774E17" w:rsidRPr="00093869">
        <w:t xml:space="preserve"> </w:t>
      </w:r>
      <w:r w:rsidR="002333B1" w:rsidRPr="00093869">
        <w:t xml:space="preserve">– </w:t>
      </w:r>
      <w:r w:rsidR="00774E17" w:rsidRPr="00093869">
        <w:t>w </w:t>
      </w:r>
      <w:r w:rsidRPr="00093869">
        <w:t>przypadku kwalifikacji,</w:t>
      </w:r>
      <w:r w:rsidR="00774E17" w:rsidRPr="00093869">
        <w:t xml:space="preserve"> o </w:t>
      </w:r>
      <w:r w:rsidRPr="00093869">
        <w:t>których mowa</w:t>
      </w:r>
      <w:r w:rsidR="009A73C7" w:rsidRPr="00093869">
        <w:t xml:space="preserve"> w</w:t>
      </w:r>
      <w:r w:rsidR="009A73C7">
        <w:t> ust. </w:t>
      </w:r>
      <w:r w:rsidR="009A73C7" w:rsidRPr="00093869">
        <w:t>2</w:t>
      </w:r>
      <w:r w:rsidR="009A73C7">
        <w:t xml:space="preserve"> pkt </w:t>
      </w:r>
      <w:r w:rsidR="007C28C9" w:rsidRPr="00093869">
        <w:t>4</w:t>
      </w:r>
    </w:p>
    <w:p w14:paraId="185CC8F4" w14:textId="77777777" w:rsidR="00F677C5" w:rsidRPr="00093869" w:rsidRDefault="00F677C5" w:rsidP="00774E17">
      <w:pPr>
        <w:pStyle w:val="ZLITCZWSPLITwPKTzmczciwsplitwpktliter"/>
      </w:pPr>
      <w:r w:rsidRPr="00093869">
        <w:t>–</w:t>
      </w:r>
      <w:r w:rsidR="00144E71" w:rsidRPr="00093869">
        <w:t xml:space="preserve"> i</w:t>
      </w:r>
      <w:r w:rsidR="00144E71">
        <w:t> </w:t>
      </w:r>
      <w:r w:rsidR="00830387" w:rsidRPr="00093869">
        <w:t>zdanie egzaminu końcowego</w:t>
      </w:r>
      <w:r w:rsidRPr="00093869">
        <w:t>;</w:t>
      </w:r>
    </w:p>
    <w:p w14:paraId="3A9602F8" w14:textId="77777777" w:rsidR="00F677C5" w:rsidRPr="00093869" w:rsidRDefault="00F677C5" w:rsidP="00774E17">
      <w:pPr>
        <w:pStyle w:val="ZLITPKTzmpktliter"/>
      </w:pPr>
      <w:r w:rsidRPr="00093869">
        <w:t>2)</w:t>
      </w:r>
      <w:r w:rsidRPr="00093869">
        <w:tab/>
        <w:t>studiów</w:t>
      </w:r>
      <w:r w:rsidR="00774E17" w:rsidRPr="00093869">
        <w:t xml:space="preserve"> w </w:t>
      </w:r>
      <w:r w:rsidRPr="00093869">
        <w:t>Akademii Policji</w:t>
      </w:r>
      <w:r w:rsidR="00774E17" w:rsidRPr="00093869">
        <w:t xml:space="preserve"> w </w:t>
      </w:r>
      <w:r w:rsidRPr="00093869">
        <w:t>Szczytnie</w:t>
      </w:r>
      <w:r w:rsidR="00774E17" w:rsidRPr="00093869">
        <w:t xml:space="preserve"> </w:t>
      </w:r>
      <w:r w:rsidR="00830387" w:rsidRPr="00093869">
        <w:t xml:space="preserve">– </w:t>
      </w:r>
      <w:r w:rsidR="00774E17" w:rsidRPr="00093869">
        <w:t>w </w:t>
      </w:r>
      <w:r w:rsidRPr="00093869">
        <w:t>przypadku kwalifikacji,</w:t>
      </w:r>
      <w:r w:rsidR="00774E17" w:rsidRPr="00093869">
        <w:t xml:space="preserve"> o </w:t>
      </w:r>
      <w:r w:rsidRPr="00093869">
        <w:t>których mowa</w:t>
      </w:r>
      <w:r w:rsidR="009A73C7" w:rsidRPr="00093869">
        <w:t xml:space="preserve"> w</w:t>
      </w:r>
      <w:r w:rsidR="009A73C7">
        <w:t> ust. </w:t>
      </w:r>
      <w:r w:rsidR="009A73C7" w:rsidRPr="00093869">
        <w:t>2</w:t>
      </w:r>
      <w:r w:rsidR="009A73C7">
        <w:t xml:space="preserve"> pkt </w:t>
      </w:r>
      <w:r w:rsidRPr="00093869">
        <w:t>4,</w:t>
      </w:r>
      <w:r w:rsidR="00144E71" w:rsidRPr="00093869">
        <w:t xml:space="preserve"> i</w:t>
      </w:r>
      <w:r w:rsidR="00144E71">
        <w:t> </w:t>
      </w:r>
      <w:r w:rsidRPr="00093869">
        <w:t>zdanie egzaminu końcowego</w:t>
      </w:r>
      <w:r w:rsidR="00774E17" w:rsidRPr="00093869">
        <w:t xml:space="preserve"> z </w:t>
      </w:r>
      <w:r w:rsidRPr="00093869">
        <w:t>zakresu szkolenia,</w:t>
      </w:r>
      <w:r w:rsidR="00774E17" w:rsidRPr="00093869">
        <w:t xml:space="preserve"> o </w:t>
      </w:r>
      <w:r w:rsidRPr="00093869">
        <w:t>którym mowa</w:t>
      </w:r>
      <w:r w:rsidR="009A73C7" w:rsidRPr="00093869">
        <w:t xml:space="preserve"> w</w:t>
      </w:r>
      <w:r w:rsidR="009A73C7">
        <w:t> pkt </w:t>
      </w:r>
      <w:r w:rsidR="009A73C7" w:rsidRPr="00093869">
        <w:t>1</w:t>
      </w:r>
      <w:r w:rsidR="009A73C7">
        <w:t xml:space="preserve"> lit. </w:t>
      </w:r>
      <w:r w:rsidRPr="00093869">
        <w:t>d.</w:t>
      </w:r>
    </w:p>
    <w:p w14:paraId="27FCC521" w14:textId="77777777" w:rsidR="00F677C5" w:rsidRPr="00093869" w:rsidRDefault="00F677C5" w:rsidP="00093869">
      <w:pPr>
        <w:pStyle w:val="ZLITUSTzmustliter"/>
        <w:keepNext/>
      </w:pPr>
      <w:r w:rsidRPr="00093869">
        <w:t>9. Za równoznaczne ze spełnieniem warunków określonych</w:t>
      </w:r>
      <w:r w:rsidR="009A73C7" w:rsidRPr="00093869">
        <w:t xml:space="preserve"> w</w:t>
      </w:r>
      <w:r w:rsidR="009A73C7">
        <w:t> ust. </w:t>
      </w:r>
      <w:r w:rsidR="009A73C7" w:rsidRPr="00093869">
        <w:t>8</w:t>
      </w:r>
      <w:r w:rsidR="009A73C7">
        <w:t xml:space="preserve"> pkt </w:t>
      </w:r>
      <w:r w:rsidRPr="00093869">
        <w:t>1:</w:t>
      </w:r>
    </w:p>
    <w:p w14:paraId="27233F15" w14:textId="77777777" w:rsidR="00F677C5" w:rsidRPr="00093869" w:rsidRDefault="00F677C5" w:rsidP="00774E17">
      <w:pPr>
        <w:pStyle w:val="ZLITPKTzmpktliter"/>
      </w:pPr>
      <w:r w:rsidRPr="00093869">
        <w:t>1)</w:t>
      </w:r>
      <w:r w:rsidRPr="00093869">
        <w:tab/>
        <w:t>lit.</w:t>
      </w:r>
      <w:r w:rsidR="00774E17" w:rsidRPr="00093869">
        <w:t xml:space="preserve"> a </w:t>
      </w:r>
      <w:r w:rsidRPr="00093869">
        <w:t xml:space="preserve">– uważa się </w:t>
      </w:r>
      <w:r w:rsidR="00830387" w:rsidRPr="00093869">
        <w:t xml:space="preserve">zaliczenie </w:t>
      </w:r>
      <w:r w:rsidR="00774E17" w:rsidRPr="00093869">
        <w:t>w </w:t>
      </w:r>
      <w:r w:rsidRPr="00093869">
        <w:t>Akademii Policji</w:t>
      </w:r>
      <w:r w:rsidR="00774E17" w:rsidRPr="00093869">
        <w:t xml:space="preserve"> w </w:t>
      </w:r>
      <w:r w:rsidRPr="00093869">
        <w:t>Szczytnie pierwszego roku studiów pierwszego stopnia</w:t>
      </w:r>
      <w:r w:rsidR="00774E17" w:rsidRPr="00093869">
        <w:t xml:space="preserve"> o </w:t>
      </w:r>
      <w:r w:rsidRPr="00093869">
        <w:t>profilu praktycznym na kierunku nauka</w:t>
      </w:r>
      <w:r w:rsidR="00774E17" w:rsidRPr="00093869">
        <w:t xml:space="preserve"> o </w:t>
      </w:r>
      <w:r w:rsidRPr="00093869">
        <w:t>Policji;</w:t>
      </w:r>
    </w:p>
    <w:p w14:paraId="0E37D608" w14:textId="77777777" w:rsidR="00F677C5" w:rsidRPr="00093869" w:rsidRDefault="00F677C5" w:rsidP="00774E17">
      <w:pPr>
        <w:pStyle w:val="ZLITPKTzmpktliter"/>
      </w:pPr>
      <w:r w:rsidRPr="00093869">
        <w:t>2)</w:t>
      </w:r>
      <w:r w:rsidRPr="00093869">
        <w:tab/>
        <w:t xml:space="preserve">lit. b – uważa się </w:t>
      </w:r>
      <w:r w:rsidR="00830387" w:rsidRPr="00093869">
        <w:t xml:space="preserve">zaliczenie </w:t>
      </w:r>
      <w:r w:rsidR="00774E17" w:rsidRPr="00093869">
        <w:t>w </w:t>
      </w:r>
      <w:r w:rsidRPr="00093869">
        <w:t>Akademii Policji</w:t>
      </w:r>
      <w:r w:rsidR="00774E17" w:rsidRPr="00093869">
        <w:t xml:space="preserve"> w </w:t>
      </w:r>
      <w:r w:rsidRPr="00093869">
        <w:t>Szczytnie drugiego roku studiów pierwszego stopnia</w:t>
      </w:r>
      <w:r w:rsidR="00774E17" w:rsidRPr="00093869">
        <w:t xml:space="preserve"> o </w:t>
      </w:r>
      <w:r w:rsidRPr="00093869">
        <w:t>profilu praktycznym na kierunku nauka</w:t>
      </w:r>
      <w:r w:rsidR="00774E17" w:rsidRPr="00093869">
        <w:t xml:space="preserve"> o </w:t>
      </w:r>
      <w:r w:rsidRPr="00093869">
        <w:t>Policji albo zdanie egzaminu końcowego</w:t>
      </w:r>
      <w:r w:rsidR="00774E17" w:rsidRPr="00093869">
        <w:t xml:space="preserve"> z </w:t>
      </w:r>
      <w:r w:rsidRPr="00093869">
        <w:t>zakresu szkolenia,</w:t>
      </w:r>
      <w:r w:rsidR="00774E17" w:rsidRPr="00093869">
        <w:t xml:space="preserve"> o </w:t>
      </w:r>
      <w:r w:rsidRPr="00093869">
        <w:t>którym mowa</w:t>
      </w:r>
      <w:r w:rsidR="009A73C7" w:rsidRPr="00093869">
        <w:t xml:space="preserve"> w</w:t>
      </w:r>
      <w:r w:rsidR="009A73C7">
        <w:t> ust. </w:t>
      </w:r>
      <w:r w:rsidR="009A73C7" w:rsidRPr="00093869">
        <w:t>8</w:t>
      </w:r>
      <w:r w:rsidR="009A73C7">
        <w:t xml:space="preserve"> pkt </w:t>
      </w:r>
      <w:r w:rsidR="009A73C7" w:rsidRPr="00093869">
        <w:t>1</w:t>
      </w:r>
      <w:r w:rsidR="009A73C7">
        <w:t xml:space="preserve"> lit. </w:t>
      </w:r>
      <w:r w:rsidRPr="00093869">
        <w:t>b;</w:t>
      </w:r>
    </w:p>
    <w:p w14:paraId="0F1ABCBD" w14:textId="77777777" w:rsidR="00F677C5" w:rsidRPr="00093869" w:rsidRDefault="00F677C5" w:rsidP="00774E17">
      <w:pPr>
        <w:pStyle w:val="ZLITPKTzmpktliter"/>
      </w:pPr>
      <w:r w:rsidRPr="00093869">
        <w:t>3)</w:t>
      </w:r>
      <w:r w:rsidRPr="00093869">
        <w:tab/>
        <w:t xml:space="preserve">lit. c – uważa się </w:t>
      </w:r>
      <w:r w:rsidR="000D39C4" w:rsidRPr="00093869">
        <w:t xml:space="preserve">zaliczenie </w:t>
      </w:r>
      <w:r w:rsidR="00774E17" w:rsidRPr="00093869">
        <w:t>w </w:t>
      </w:r>
      <w:r w:rsidRPr="00093869">
        <w:t>Akademii Policji</w:t>
      </w:r>
      <w:r w:rsidR="00774E17" w:rsidRPr="00093869">
        <w:t xml:space="preserve"> w </w:t>
      </w:r>
      <w:r w:rsidRPr="00093869">
        <w:t>Szczytnie trzeciego roku studiów pierwszego stopnia</w:t>
      </w:r>
      <w:r w:rsidR="00774E17" w:rsidRPr="00093869">
        <w:t xml:space="preserve"> o </w:t>
      </w:r>
      <w:r w:rsidRPr="00093869">
        <w:t>profilu praktycznym na kierunku nauka</w:t>
      </w:r>
      <w:r w:rsidR="00774E17" w:rsidRPr="00093869">
        <w:t xml:space="preserve"> o </w:t>
      </w:r>
      <w:r w:rsidRPr="00093869">
        <w:t>Policji albo zdanie egzaminu końcowego</w:t>
      </w:r>
      <w:r w:rsidR="00774E17" w:rsidRPr="00093869">
        <w:t xml:space="preserve"> z </w:t>
      </w:r>
      <w:r w:rsidRPr="00093869">
        <w:t>zakresu szkolenia,</w:t>
      </w:r>
      <w:r w:rsidR="00774E17" w:rsidRPr="00093869">
        <w:t xml:space="preserve"> o </w:t>
      </w:r>
      <w:r w:rsidRPr="00093869">
        <w:t>którym mowa</w:t>
      </w:r>
      <w:r w:rsidR="009A73C7" w:rsidRPr="00093869">
        <w:t xml:space="preserve"> w</w:t>
      </w:r>
      <w:r w:rsidR="009A73C7">
        <w:t> ust. </w:t>
      </w:r>
      <w:r w:rsidR="009A73C7" w:rsidRPr="00093869">
        <w:t>8</w:t>
      </w:r>
      <w:r w:rsidR="009A73C7">
        <w:t xml:space="preserve"> pkt </w:t>
      </w:r>
      <w:r w:rsidR="009A73C7" w:rsidRPr="00093869">
        <w:t>1</w:t>
      </w:r>
      <w:r w:rsidR="009A73C7">
        <w:t xml:space="preserve"> lit. </w:t>
      </w:r>
      <w:r w:rsidRPr="00093869">
        <w:t>c;</w:t>
      </w:r>
    </w:p>
    <w:p w14:paraId="0FC74B3F" w14:textId="77777777" w:rsidR="00F677C5" w:rsidRPr="00093869" w:rsidRDefault="00F677C5" w:rsidP="00774E17">
      <w:pPr>
        <w:pStyle w:val="ZLITPKTzmpktliter"/>
      </w:pPr>
      <w:r w:rsidRPr="00093869">
        <w:lastRenderedPageBreak/>
        <w:t>4)</w:t>
      </w:r>
      <w:r w:rsidRPr="00093869">
        <w:tab/>
        <w:t>lit. d – uważa się zdanie egzaminu końcowego</w:t>
      </w:r>
      <w:r w:rsidR="00774E17" w:rsidRPr="00093869">
        <w:t xml:space="preserve"> z </w:t>
      </w:r>
      <w:r w:rsidRPr="00093869">
        <w:t>zakresu szkolenia,</w:t>
      </w:r>
      <w:r w:rsidR="00774E17" w:rsidRPr="00093869">
        <w:t xml:space="preserve"> o </w:t>
      </w:r>
      <w:r w:rsidRPr="00093869">
        <w:t>którym mowa</w:t>
      </w:r>
      <w:r w:rsidR="009A73C7" w:rsidRPr="00093869">
        <w:t xml:space="preserve"> w</w:t>
      </w:r>
      <w:r w:rsidR="009A73C7">
        <w:t> ust. </w:t>
      </w:r>
      <w:r w:rsidR="009A73C7" w:rsidRPr="00093869">
        <w:t>8</w:t>
      </w:r>
      <w:r w:rsidR="009A73C7">
        <w:t xml:space="preserve"> pkt </w:t>
      </w:r>
      <w:r w:rsidR="009A73C7" w:rsidRPr="00093869">
        <w:t>1</w:t>
      </w:r>
      <w:r w:rsidR="009A73C7">
        <w:t xml:space="preserve"> lit. </w:t>
      </w:r>
      <w:r w:rsidRPr="00093869">
        <w:t>d.</w:t>
      </w:r>
    </w:p>
    <w:p w14:paraId="6B9E6648" w14:textId="77777777" w:rsidR="00F677C5" w:rsidRPr="00093869" w:rsidRDefault="00F677C5" w:rsidP="00093869">
      <w:pPr>
        <w:pStyle w:val="ZLITUSTzmustliter"/>
        <w:keepNext/>
      </w:pPr>
      <w:r w:rsidRPr="00093869">
        <w:t>10. Policjanta można skierować na egzamin końcowy</w:t>
      </w:r>
      <w:r w:rsidR="00774E17" w:rsidRPr="00093869">
        <w:t xml:space="preserve"> z </w:t>
      </w:r>
      <w:r w:rsidRPr="00093869">
        <w:t>zakresu odpowiedniego szkolenia,</w:t>
      </w:r>
      <w:r w:rsidR="00774E17" w:rsidRPr="00093869">
        <w:t xml:space="preserve"> o </w:t>
      </w:r>
      <w:r w:rsidRPr="00093869">
        <w:t>którym mowa</w:t>
      </w:r>
      <w:r w:rsidR="009A73C7" w:rsidRPr="00093869">
        <w:t xml:space="preserve"> w</w:t>
      </w:r>
      <w:r w:rsidR="009A73C7">
        <w:t> ust. </w:t>
      </w:r>
      <w:r w:rsidR="009A73C7" w:rsidRPr="00093869">
        <w:t>8</w:t>
      </w:r>
      <w:r w:rsidR="009A73C7">
        <w:t xml:space="preserve"> pkt </w:t>
      </w:r>
      <w:r w:rsidR="009A73C7" w:rsidRPr="00093869">
        <w:t>1</w:t>
      </w:r>
      <w:r w:rsidR="009A73C7">
        <w:t xml:space="preserve"> lit. </w:t>
      </w:r>
      <w:r w:rsidRPr="00093869">
        <w:t xml:space="preserve">b–d, bez konieczności odbywania tego szkolenia, jeżeli spełnia łącznie następujące warunki: </w:t>
      </w:r>
    </w:p>
    <w:p w14:paraId="36C6D36A" w14:textId="77777777" w:rsidR="00F677C5" w:rsidRPr="00093869" w:rsidRDefault="00F677C5" w:rsidP="00774E17">
      <w:pPr>
        <w:pStyle w:val="ZLITPKTzmpktliter"/>
      </w:pPr>
      <w:r w:rsidRPr="00093869">
        <w:t>1)</w:t>
      </w:r>
      <w:r w:rsidRPr="00093869">
        <w:tab/>
        <w:t>ma zapewnione stanowisko służbowe, na którym są wymagane kwalifikacje zawodowe,</w:t>
      </w:r>
      <w:r w:rsidR="00774E17" w:rsidRPr="00093869">
        <w:t xml:space="preserve"> o </w:t>
      </w:r>
      <w:r w:rsidRPr="00093869">
        <w:t>których mowa</w:t>
      </w:r>
      <w:r w:rsidR="009A73C7" w:rsidRPr="00093869">
        <w:t xml:space="preserve"> w</w:t>
      </w:r>
      <w:r w:rsidR="009A73C7">
        <w:t> ust. </w:t>
      </w:r>
      <w:r w:rsidRPr="00093869">
        <w:t>2, lub pełni służbę na stanowisku służbowym, dla którego określono policyjny stopień etatowy</w:t>
      </w:r>
      <w:r w:rsidR="00774E17" w:rsidRPr="00093869">
        <w:t xml:space="preserve"> w </w:t>
      </w:r>
      <w:r w:rsidRPr="00093869">
        <w:t>korpusie odpowiednio podoficerów, aspirantów</w:t>
      </w:r>
      <w:r w:rsidR="00774E17" w:rsidRPr="00093869">
        <w:t xml:space="preserve"> i </w:t>
      </w:r>
      <w:r w:rsidRPr="00093869">
        <w:t xml:space="preserve">oficerów Policji; </w:t>
      </w:r>
    </w:p>
    <w:p w14:paraId="04A95BB5" w14:textId="77777777" w:rsidR="00F677C5" w:rsidRPr="00093869" w:rsidRDefault="00F677C5" w:rsidP="00774E17">
      <w:pPr>
        <w:pStyle w:val="ZLITPKTzmpktliter"/>
      </w:pPr>
      <w:r w:rsidRPr="00093869">
        <w:t>2)</w:t>
      </w:r>
      <w:r w:rsidRPr="00093869">
        <w:tab/>
        <w:t>spełnia warunki,</w:t>
      </w:r>
      <w:r w:rsidR="00774E17" w:rsidRPr="00093869">
        <w:t xml:space="preserve"> o </w:t>
      </w:r>
      <w:r w:rsidRPr="00093869">
        <w:t>których mowa</w:t>
      </w:r>
      <w:r w:rsidR="009A73C7" w:rsidRPr="00093869">
        <w:t xml:space="preserve"> w</w:t>
      </w:r>
      <w:r w:rsidR="009A73C7">
        <w:t> ust. </w:t>
      </w:r>
      <w:r w:rsidR="009A73C7" w:rsidRPr="00093869">
        <w:t>3</w:t>
      </w:r>
      <w:r w:rsidR="009A73C7">
        <w:t xml:space="preserve"> pkt </w:t>
      </w:r>
      <w:r w:rsidR="009A73C7" w:rsidRPr="00093869">
        <w:t>1</w:t>
      </w:r>
      <w:r w:rsidR="009A73C7">
        <w:t xml:space="preserve"> i </w:t>
      </w:r>
      <w:r w:rsidRPr="00093869">
        <w:t>2, oraz nie zachodzą okoliczności,</w:t>
      </w:r>
      <w:r w:rsidR="00774E17" w:rsidRPr="00093869">
        <w:t xml:space="preserve"> o </w:t>
      </w:r>
      <w:r w:rsidRPr="00093869">
        <w:t>których mowa</w:t>
      </w:r>
      <w:r w:rsidR="009A73C7" w:rsidRPr="00093869">
        <w:t xml:space="preserve"> w</w:t>
      </w:r>
      <w:r w:rsidR="009A73C7">
        <w:t> ust. </w:t>
      </w:r>
      <w:r w:rsidRPr="00093869">
        <w:t>4.</w:t>
      </w:r>
    </w:p>
    <w:p w14:paraId="702FEC31" w14:textId="77777777" w:rsidR="00F677C5" w:rsidRPr="00093869" w:rsidRDefault="00F677C5" w:rsidP="00093869">
      <w:pPr>
        <w:pStyle w:val="ZLITUSTzmustliter"/>
        <w:keepNext/>
      </w:pPr>
      <w:r w:rsidRPr="00093869">
        <w:t>11. Warunkiem skierowania,</w:t>
      </w:r>
      <w:r w:rsidR="00774E17" w:rsidRPr="00093869">
        <w:t xml:space="preserve"> o </w:t>
      </w:r>
      <w:r w:rsidRPr="00093869">
        <w:t>którym mowa</w:t>
      </w:r>
      <w:r w:rsidR="009A73C7" w:rsidRPr="00093869">
        <w:t xml:space="preserve"> w</w:t>
      </w:r>
      <w:r w:rsidR="009A73C7">
        <w:t> ust. </w:t>
      </w:r>
      <w:r w:rsidRPr="00093869">
        <w:t>10, jest dla egzaminu końcowego</w:t>
      </w:r>
      <w:r w:rsidR="00774E17" w:rsidRPr="00093869">
        <w:t xml:space="preserve"> z </w:t>
      </w:r>
      <w:r w:rsidRPr="00093869">
        <w:t>zakresu szkolenia,</w:t>
      </w:r>
      <w:r w:rsidR="00774E17" w:rsidRPr="00093869">
        <w:t xml:space="preserve"> o </w:t>
      </w:r>
      <w:r w:rsidRPr="00093869">
        <w:t>którym mowa</w:t>
      </w:r>
      <w:r w:rsidR="009A73C7" w:rsidRPr="00093869">
        <w:t xml:space="preserve"> w</w:t>
      </w:r>
      <w:r w:rsidR="009A73C7">
        <w:t> ust. </w:t>
      </w:r>
      <w:r w:rsidR="009A73C7" w:rsidRPr="00093869">
        <w:t>8</w:t>
      </w:r>
      <w:r w:rsidR="009A73C7">
        <w:t xml:space="preserve"> pkt </w:t>
      </w:r>
      <w:r w:rsidRPr="00093869">
        <w:t>1:</w:t>
      </w:r>
    </w:p>
    <w:p w14:paraId="798511E7" w14:textId="77777777" w:rsidR="00F677C5" w:rsidRPr="00093869" w:rsidRDefault="00F677C5" w:rsidP="00774E17">
      <w:pPr>
        <w:pStyle w:val="ZLITPKTzmpktliter"/>
      </w:pPr>
      <w:r w:rsidRPr="00093869">
        <w:t>1)</w:t>
      </w:r>
      <w:r w:rsidRPr="00093869">
        <w:tab/>
        <w:t>lit. b –</w:t>
      </w:r>
      <w:r w:rsidR="001573D6" w:rsidRPr="00093869">
        <w:t xml:space="preserve"> ukończenie </w:t>
      </w:r>
      <w:r w:rsidRPr="00093869">
        <w:t>szkolenia zawodowego podstawowego</w:t>
      </w:r>
      <w:r w:rsidR="00774E17" w:rsidRPr="00093869">
        <w:t xml:space="preserve"> z </w:t>
      </w:r>
      <w:r w:rsidRPr="00093869">
        <w:t>wyróżnieniem;</w:t>
      </w:r>
    </w:p>
    <w:p w14:paraId="010CBFBC" w14:textId="77777777" w:rsidR="00F677C5" w:rsidRPr="00093869" w:rsidRDefault="00F677C5" w:rsidP="00774E17">
      <w:pPr>
        <w:pStyle w:val="ZLITPKTzmpktliter"/>
      </w:pPr>
      <w:r w:rsidRPr="00093869">
        <w:t>2)</w:t>
      </w:r>
      <w:r w:rsidRPr="00093869">
        <w:tab/>
        <w:t xml:space="preserve">lit. c – posiadanie wykształcenia wyższego oraz </w:t>
      </w:r>
      <w:r w:rsidR="001573D6" w:rsidRPr="00093869">
        <w:t xml:space="preserve">ukończenie </w:t>
      </w:r>
      <w:r w:rsidRPr="00093869">
        <w:t>szkolenia zawodowego podoficerskiego</w:t>
      </w:r>
      <w:r w:rsidR="00774E17" w:rsidRPr="00093869">
        <w:t xml:space="preserve"> z </w:t>
      </w:r>
      <w:r w:rsidRPr="00093869">
        <w:t xml:space="preserve">wyróżnieniem albo </w:t>
      </w:r>
      <w:r w:rsidR="001573D6" w:rsidRPr="00093869">
        <w:t xml:space="preserve">zdanie </w:t>
      </w:r>
      <w:r w:rsidRPr="00093869">
        <w:t>egzaminu końcowego</w:t>
      </w:r>
      <w:r w:rsidR="00774E17" w:rsidRPr="00093869">
        <w:t xml:space="preserve"> z </w:t>
      </w:r>
      <w:r w:rsidRPr="00093869">
        <w:t>zakresu tego szkolenia</w:t>
      </w:r>
      <w:r w:rsidR="00774E17" w:rsidRPr="00093869">
        <w:t xml:space="preserve"> z </w:t>
      </w:r>
      <w:r w:rsidRPr="00093869">
        <w:t>wyróżnieniem;</w:t>
      </w:r>
    </w:p>
    <w:p w14:paraId="612449AA" w14:textId="77777777" w:rsidR="00F677C5" w:rsidRPr="00093869" w:rsidRDefault="00F677C5" w:rsidP="00093869">
      <w:pPr>
        <w:pStyle w:val="ZLITPKTzmpktliter"/>
        <w:keepNext/>
      </w:pPr>
      <w:r w:rsidRPr="00093869">
        <w:t>3)</w:t>
      </w:r>
      <w:r w:rsidRPr="00093869">
        <w:tab/>
        <w:t>lit. d</w:t>
      </w:r>
      <w:r w:rsidR="00C50A86" w:rsidRPr="00093869">
        <w:t xml:space="preserve"> – złożenie przez policjanta pisemnego raportu w sprawie skierowania go na ten egzamin oraz</w:t>
      </w:r>
      <w:r w:rsidRPr="00093869">
        <w:t>:</w:t>
      </w:r>
    </w:p>
    <w:p w14:paraId="482AEBB4" w14:textId="77777777" w:rsidR="00C50A86" w:rsidRPr="00093869" w:rsidRDefault="001B7297" w:rsidP="00093869">
      <w:pPr>
        <w:pStyle w:val="ZLITLITwPKTzmlitwpktliter"/>
        <w:keepNext/>
      </w:pPr>
      <w:r w:rsidRPr="00093869">
        <w:t>a)</w:t>
      </w:r>
      <w:r w:rsidR="00F677C5" w:rsidRPr="00093869">
        <w:tab/>
      </w:r>
      <w:r w:rsidR="001573D6" w:rsidRPr="00093869">
        <w:t xml:space="preserve">ukończenie studiów drugiego stopnia </w:t>
      </w:r>
      <w:r w:rsidR="00C50A86" w:rsidRPr="00093869">
        <w:t>lub</w:t>
      </w:r>
      <w:r w:rsidR="001573D6" w:rsidRPr="00093869">
        <w:t xml:space="preserve"> jednolitych studiów magisterskich </w:t>
      </w:r>
      <w:r w:rsidR="00C50A86" w:rsidRPr="00093869">
        <w:t>oraz</w:t>
      </w:r>
      <w:r w:rsidR="00C658CF" w:rsidRPr="00093869">
        <w:t>:</w:t>
      </w:r>
    </w:p>
    <w:p w14:paraId="31A141BE" w14:textId="77777777" w:rsidR="00C50A86" w:rsidRPr="00093869" w:rsidRDefault="00F47D0E" w:rsidP="00CA07AB">
      <w:pPr>
        <w:pStyle w:val="ZTIRTIRwLITzmtirwlittiret"/>
      </w:pPr>
      <w:r w:rsidRPr="00093869">
        <w:t>–</w:t>
      </w:r>
      <w:r w:rsidR="00421EF6">
        <w:tab/>
      </w:r>
      <w:r w:rsidR="001573D6" w:rsidRPr="00093869">
        <w:t xml:space="preserve">ukończenie </w:t>
      </w:r>
      <w:r w:rsidR="00F677C5" w:rsidRPr="00093869">
        <w:t>szkolenia zawodowego aspiranckiego</w:t>
      </w:r>
      <w:r w:rsidR="00774E17" w:rsidRPr="00093869">
        <w:t xml:space="preserve"> z </w:t>
      </w:r>
      <w:r w:rsidR="00F677C5" w:rsidRPr="00093869">
        <w:t xml:space="preserve">wyróżnieniem albo </w:t>
      </w:r>
    </w:p>
    <w:p w14:paraId="1263D857" w14:textId="77777777" w:rsidR="00C50A86" w:rsidRPr="00093869" w:rsidRDefault="00F47D0E" w:rsidP="00CA07AB">
      <w:pPr>
        <w:pStyle w:val="ZTIRTIRwLITzmtirwlittiret"/>
      </w:pPr>
      <w:r w:rsidRPr="00093869">
        <w:t>–</w:t>
      </w:r>
      <w:r w:rsidR="00421EF6">
        <w:tab/>
      </w:r>
      <w:r w:rsidR="001573D6" w:rsidRPr="00093869">
        <w:t xml:space="preserve">zdanie </w:t>
      </w:r>
      <w:r w:rsidR="00F677C5" w:rsidRPr="00093869">
        <w:t>egzaminu końcowego</w:t>
      </w:r>
      <w:r w:rsidR="00774E17" w:rsidRPr="00093869">
        <w:t xml:space="preserve"> z </w:t>
      </w:r>
      <w:r w:rsidR="00F677C5" w:rsidRPr="00093869">
        <w:t>zakresu tego szkolenia</w:t>
      </w:r>
      <w:r w:rsidR="00774E17" w:rsidRPr="00093869">
        <w:t xml:space="preserve"> z </w:t>
      </w:r>
      <w:r w:rsidR="00F677C5" w:rsidRPr="00093869">
        <w:t>wyróżnieniem</w:t>
      </w:r>
      <w:r w:rsidR="00C50A86" w:rsidRPr="00093869">
        <w:t xml:space="preserve"> lub</w:t>
      </w:r>
    </w:p>
    <w:p w14:paraId="1B6F2B91" w14:textId="77777777" w:rsidR="00440140" w:rsidRPr="00093869" w:rsidRDefault="00C50A86" w:rsidP="00093869">
      <w:pPr>
        <w:pStyle w:val="ZTIRLITzmlittiret"/>
      </w:pPr>
      <w:r w:rsidRPr="00093869">
        <w:t>b)</w:t>
      </w:r>
      <w:r w:rsidR="0051540F" w:rsidRPr="00093869">
        <w:tab/>
      </w:r>
      <w:r w:rsidR="000D39C4" w:rsidRPr="00093869">
        <w:t xml:space="preserve">ukończenie </w:t>
      </w:r>
      <w:r w:rsidR="00F677C5" w:rsidRPr="00093869">
        <w:t>studiów</w:t>
      </w:r>
      <w:r w:rsidR="00774E17" w:rsidRPr="00093869">
        <w:t xml:space="preserve"> w </w:t>
      </w:r>
      <w:r w:rsidR="00F677C5" w:rsidRPr="00093869">
        <w:t>Akademii Policji</w:t>
      </w:r>
      <w:r w:rsidR="00774E17" w:rsidRPr="00093869">
        <w:t xml:space="preserve"> w </w:t>
      </w:r>
      <w:r w:rsidR="00F677C5" w:rsidRPr="00093869">
        <w:t>Szczytnie</w:t>
      </w:r>
      <w:r w:rsidR="007E0642" w:rsidRPr="00093869">
        <w:t>.”</w:t>
      </w:r>
      <w:r w:rsidR="00440140" w:rsidRPr="00093869">
        <w:t>,</w:t>
      </w:r>
    </w:p>
    <w:p w14:paraId="12E728BA" w14:textId="77777777" w:rsidR="00440140" w:rsidRPr="00093869" w:rsidRDefault="00440140" w:rsidP="00093869">
      <w:pPr>
        <w:pStyle w:val="LITlitera"/>
        <w:keepNext/>
      </w:pPr>
      <w:r w:rsidRPr="00093869">
        <w:t>c)</w:t>
      </w:r>
      <w:r w:rsidRPr="00093869">
        <w:tab/>
      </w:r>
      <w:r w:rsidR="00E13D2A" w:rsidRPr="00093869">
        <w:t>po</w:t>
      </w:r>
      <w:r w:rsidR="009A73C7">
        <w:t xml:space="preserve"> ust. </w:t>
      </w:r>
      <w:r w:rsidR="00E13D2A" w:rsidRPr="00093869">
        <w:t>1</w:t>
      </w:r>
      <w:r w:rsidR="00774E17" w:rsidRPr="00093869">
        <w:t>1 </w:t>
      </w:r>
      <w:r w:rsidRPr="00093869">
        <w:t>dodaje się</w:t>
      </w:r>
      <w:r w:rsidR="009A73C7">
        <w:t xml:space="preserve"> ust. </w:t>
      </w:r>
      <w:r w:rsidRPr="00093869">
        <w:t>11a</w:t>
      </w:r>
      <w:r w:rsidR="00CB4AE3" w:rsidRPr="00093869">
        <w:t>–</w:t>
      </w:r>
      <w:r w:rsidRPr="00093869">
        <w:t>11</w:t>
      </w:r>
      <w:r w:rsidR="00B8731B" w:rsidRPr="00093869">
        <w:t>d</w:t>
      </w:r>
      <w:r w:rsidR="00774E17" w:rsidRPr="00093869">
        <w:t xml:space="preserve"> w </w:t>
      </w:r>
      <w:r w:rsidRPr="00093869">
        <w:t>brzmieniu:</w:t>
      </w:r>
    </w:p>
    <w:p w14:paraId="4912333F" w14:textId="77777777" w:rsidR="00440140" w:rsidRPr="00093869" w:rsidRDefault="00440140" w:rsidP="00774E17">
      <w:pPr>
        <w:pStyle w:val="ZLITUSTzmustliter"/>
      </w:pPr>
      <w:r w:rsidRPr="00093869">
        <w:t>„11a.</w:t>
      </w:r>
      <w:r w:rsidR="00E13D2A" w:rsidRPr="00093869">
        <w:t> </w:t>
      </w:r>
      <w:r w:rsidRPr="00093869">
        <w:t>Policjanta dopuszcza się do egzaminu końcowego</w:t>
      </w:r>
      <w:r w:rsidR="00E13D2A" w:rsidRPr="00093869">
        <w:t xml:space="preserve"> po uzyskaniu zaliczeń oraz </w:t>
      </w:r>
      <w:r w:rsidR="000D39C4" w:rsidRPr="00093869">
        <w:t>zdaniu</w:t>
      </w:r>
      <w:r w:rsidRPr="00093869">
        <w:t xml:space="preserve"> egzaminów przewi</w:t>
      </w:r>
      <w:r w:rsidR="00AF5991" w:rsidRPr="00093869">
        <w:t>dzianych</w:t>
      </w:r>
      <w:r w:rsidR="00774E17" w:rsidRPr="00093869">
        <w:t xml:space="preserve"> w </w:t>
      </w:r>
      <w:r w:rsidR="00AF5991" w:rsidRPr="00093869">
        <w:t>programie szkolenia.</w:t>
      </w:r>
    </w:p>
    <w:p w14:paraId="5A44E342" w14:textId="77777777" w:rsidR="00440140" w:rsidRPr="00093869" w:rsidRDefault="00E13D2A" w:rsidP="00093869">
      <w:pPr>
        <w:pStyle w:val="ZLITUSTzmustliter"/>
        <w:keepNext/>
      </w:pPr>
      <w:r w:rsidRPr="00093869">
        <w:t>11b. </w:t>
      </w:r>
      <w:r w:rsidR="00662E8E" w:rsidRPr="00093869">
        <w:t>Policjantowi wystawia</w:t>
      </w:r>
      <w:r w:rsidR="00440140" w:rsidRPr="00093869">
        <w:t xml:space="preserve"> się </w:t>
      </w:r>
      <w:r w:rsidR="00662E8E" w:rsidRPr="00093869">
        <w:t>ocenę negatywną</w:t>
      </w:r>
      <w:r w:rsidR="00774E17" w:rsidRPr="00093869">
        <w:t xml:space="preserve"> z </w:t>
      </w:r>
      <w:r w:rsidR="00440140" w:rsidRPr="00093869">
        <w:t>zaliczenia, egzaminu</w:t>
      </w:r>
      <w:r w:rsidR="000C5284" w:rsidRPr="00093869">
        <w:t xml:space="preserve"> lub </w:t>
      </w:r>
      <w:r w:rsidR="00440140" w:rsidRPr="00093869">
        <w:t xml:space="preserve">egzaminu końcowego, </w:t>
      </w:r>
      <w:r w:rsidR="0052224C" w:rsidRPr="00093869">
        <w:t>jeżeli</w:t>
      </w:r>
      <w:r w:rsidR="00774E17" w:rsidRPr="00093869">
        <w:t xml:space="preserve"> w </w:t>
      </w:r>
      <w:r w:rsidR="00440140" w:rsidRPr="00093869">
        <w:t>czasie ich przeprowadzania:</w:t>
      </w:r>
    </w:p>
    <w:p w14:paraId="1FCF3FFB" w14:textId="77777777" w:rsidR="00440140" w:rsidRPr="00093869" w:rsidRDefault="00E13D2A" w:rsidP="00774E17">
      <w:pPr>
        <w:pStyle w:val="ZLITPKTzmpktliter"/>
      </w:pPr>
      <w:r w:rsidRPr="00093869">
        <w:t>1)</w:t>
      </w:r>
      <w:r w:rsidRPr="00093869">
        <w:tab/>
      </w:r>
      <w:r w:rsidR="00440140" w:rsidRPr="00093869">
        <w:t>korzysta</w:t>
      </w:r>
      <w:r w:rsidR="00774E17" w:rsidRPr="00093869">
        <w:t xml:space="preserve"> z </w:t>
      </w:r>
      <w:r w:rsidR="00440140" w:rsidRPr="00093869">
        <w:t>pomocy innych osób lub</w:t>
      </w:r>
    </w:p>
    <w:p w14:paraId="6CD65453" w14:textId="77777777" w:rsidR="00440140" w:rsidRPr="00093869" w:rsidRDefault="00440140" w:rsidP="00774E17">
      <w:pPr>
        <w:pStyle w:val="ZLITPKTzmpktliter"/>
      </w:pPr>
      <w:r w:rsidRPr="00093869">
        <w:t>2)</w:t>
      </w:r>
      <w:r w:rsidR="00E13D2A" w:rsidRPr="00093869">
        <w:tab/>
      </w:r>
      <w:r w:rsidRPr="00093869">
        <w:t>posługuje się niedozwolonymi urządzeniami, materiałami lub środkami, lub</w:t>
      </w:r>
    </w:p>
    <w:p w14:paraId="756DF3AD" w14:textId="77777777" w:rsidR="00440140" w:rsidRPr="00093869" w:rsidRDefault="00440140" w:rsidP="00774E17">
      <w:pPr>
        <w:pStyle w:val="ZLITPKTzmpktliter"/>
      </w:pPr>
      <w:r w:rsidRPr="00093869">
        <w:t>3)</w:t>
      </w:r>
      <w:r w:rsidR="00E13D2A" w:rsidRPr="00093869">
        <w:tab/>
      </w:r>
      <w:r w:rsidRPr="00093869">
        <w:t>w inny sposób zakłóca ich przebieg.</w:t>
      </w:r>
    </w:p>
    <w:p w14:paraId="162A3A0C" w14:textId="77777777" w:rsidR="00B8731B" w:rsidRPr="00093869" w:rsidRDefault="00440140" w:rsidP="00774E17">
      <w:pPr>
        <w:pStyle w:val="ZLITUSTzmustliter"/>
      </w:pPr>
      <w:r w:rsidRPr="00093869">
        <w:lastRenderedPageBreak/>
        <w:t>11c.</w:t>
      </w:r>
      <w:r w:rsidR="00E13D2A" w:rsidRPr="00093869">
        <w:t> </w:t>
      </w:r>
      <w:r w:rsidRPr="00093869">
        <w:t>Policjant</w:t>
      </w:r>
      <w:r w:rsidR="00662E8E" w:rsidRPr="00093869">
        <w:t xml:space="preserve">, któremu </w:t>
      </w:r>
      <w:r w:rsidRPr="00093869">
        <w:t>wy</w:t>
      </w:r>
      <w:r w:rsidR="00662E8E" w:rsidRPr="00093869">
        <w:t>stawiono ocenę negatywną</w:t>
      </w:r>
      <w:r w:rsidR="00774E17" w:rsidRPr="00093869">
        <w:t xml:space="preserve"> z </w:t>
      </w:r>
      <w:r w:rsidRPr="00093869">
        <w:t>zaliczenia, egzaminu lub egzaminu końcowego</w:t>
      </w:r>
      <w:r w:rsidR="00417735" w:rsidRPr="00093869">
        <w:t>,</w:t>
      </w:r>
      <w:r w:rsidRPr="00093869">
        <w:t xml:space="preserve"> zachowuje prawo odpowiednio do zaliczenia poprawkowego, egzaminu poprawkowego lub egzaminu końcowego poprawkowego,</w:t>
      </w:r>
      <w:r w:rsidR="00774E17" w:rsidRPr="00093869">
        <w:t xml:space="preserve"> a </w:t>
      </w:r>
      <w:r w:rsidRPr="00093869">
        <w:t>jeżeli wy</w:t>
      </w:r>
      <w:r w:rsidR="00662E8E" w:rsidRPr="00093869">
        <w:t>stawienie oceny negatywnej</w:t>
      </w:r>
      <w:r w:rsidRPr="00093869">
        <w:t xml:space="preserve"> nastąpiło podczas zaliczenia poprawkowego, egzaminu poprawkowego lub egzaminu końcowego poprawkowego – do zaliczenia komisyjnego, egzaminu komisyjnego lub egzaminu końcowego komisyjnego.</w:t>
      </w:r>
    </w:p>
    <w:p w14:paraId="6D019E1F" w14:textId="77777777" w:rsidR="00F677C5" w:rsidRPr="00093869" w:rsidRDefault="00B8731B" w:rsidP="00774E17">
      <w:pPr>
        <w:pStyle w:val="ZLITUSTzmustliter"/>
      </w:pPr>
      <w:r w:rsidRPr="00093869">
        <w:t xml:space="preserve">11d. Egzamin końcowy przeprowadza komisja egzaminacyjna </w:t>
      </w:r>
      <w:bookmarkStart w:id="12" w:name="_Hlk123817435"/>
      <w:r w:rsidRPr="00093869">
        <w:t>powołana przez Komendanta</w:t>
      </w:r>
      <w:r w:rsidR="009A73C7">
        <w:noBreakHyphen/>
      </w:r>
      <w:r w:rsidRPr="00093869">
        <w:t>Rektora Akademii Policji</w:t>
      </w:r>
      <w:r w:rsidR="00144E71" w:rsidRPr="00093869">
        <w:t xml:space="preserve"> w</w:t>
      </w:r>
      <w:r w:rsidR="00144E71">
        <w:t> </w:t>
      </w:r>
      <w:r w:rsidRPr="00093869">
        <w:t>Szczytnie, komendanta szkoły policyjnej albo kierownika ośrodka szkolenia</w:t>
      </w:r>
      <w:bookmarkEnd w:id="12"/>
      <w:r w:rsidRPr="00093869">
        <w:t>.</w:t>
      </w:r>
      <w:r w:rsidR="00440140" w:rsidRPr="00093869">
        <w:t>”</w:t>
      </w:r>
      <w:r w:rsidR="007E0642" w:rsidRPr="00093869">
        <w:t>;</w:t>
      </w:r>
    </w:p>
    <w:p w14:paraId="721BFB34" w14:textId="77777777" w:rsidR="00F677C5" w:rsidRPr="00093869" w:rsidRDefault="00F677C5" w:rsidP="00093869">
      <w:pPr>
        <w:pStyle w:val="PKTpunkt"/>
        <w:keepNext/>
      </w:pPr>
      <w:r w:rsidRPr="00093869">
        <w:t>9)</w:t>
      </w:r>
      <w:r w:rsidRPr="00093869">
        <w:tab/>
        <w:t>art. 34b otrzymuje brzmienie:</w:t>
      </w:r>
    </w:p>
    <w:p w14:paraId="3680E21E" w14:textId="77777777" w:rsidR="00F677C5" w:rsidRPr="00093869" w:rsidRDefault="00F677C5" w:rsidP="007C28C9">
      <w:pPr>
        <w:pStyle w:val="ZARTzmartartykuempunktem"/>
      </w:pPr>
      <w:r w:rsidRPr="00093869">
        <w:t>„Art. 34b. Na szkolenie,</w:t>
      </w:r>
      <w:r w:rsidR="00774E17" w:rsidRPr="00093869">
        <w:t xml:space="preserve"> o </w:t>
      </w:r>
      <w:r w:rsidRPr="00093869">
        <w:t>którym mowa</w:t>
      </w:r>
      <w:r w:rsidR="009A73C7" w:rsidRPr="00093869">
        <w:t xml:space="preserve"> w</w:t>
      </w:r>
      <w:r w:rsidR="009A73C7">
        <w:t> art. </w:t>
      </w:r>
      <w:r w:rsidRPr="00093869">
        <w:t>3</w:t>
      </w:r>
      <w:r w:rsidR="009A73C7" w:rsidRPr="00093869">
        <w:t>4</w:t>
      </w:r>
      <w:r w:rsidR="009A73C7">
        <w:t xml:space="preserve"> ust. </w:t>
      </w:r>
      <w:r w:rsidR="009A73C7" w:rsidRPr="00093869">
        <w:t>8</w:t>
      </w:r>
      <w:r w:rsidR="009A73C7">
        <w:t xml:space="preserve"> pkt </w:t>
      </w:r>
      <w:r w:rsidRPr="00093869">
        <w:t>1, policjanta kieruje przełożony za pośrednictwem komórki organizacyjnej Policji właściwej</w:t>
      </w:r>
      <w:r w:rsidR="00774E17" w:rsidRPr="00093869">
        <w:t xml:space="preserve"> w </w:t>
      </w:r>
      <w:r w:rsidRPr="00093869">
        <w:t>sprawach szkolenia Komendy Głównej Policji, CBŚP, BSWP, CBZC, CLKP, komendy wojewódzkiej Policji,</w:t>
      </w:r>
      <w:r w:rsidR="00533D0B">
        <w:t xml:space="preserve"> Komendy Stołecznej Policji,</w:t>
      </w:r>
      <w:r w:rsidRPr="00093869">
        <w:t xml:space="preserve"> Akademii Policji</w:t>
      </w:r>
      <w:r w:rsidR="00774E17" w:rsidRPr="00093869">
        <w:t xml:space="preserve"> w </w:t>
      </w:r>
      <w:r w:rsidRPr="00093869">
        <w:t>Szczytnie alb</w:t>
      </w:r>
      <w:r w:rsidR="007E0642" w:rsidRPr="00093869">
        <w:t>o szkoły policyjnej.”;</w:t>
      </w:r>
    </w:p>
    <w:p w14:paraId="096F65DA" w14:textId="77777777" w:rsidR="00F677C5" w:rsidRPr="00093869" w:rsidRDefault="00305B4F" w:rsidP="00093869">
      <w:pPr>
        <w:pStyle w:val="PKTpunkt"/>
        <w:keepNext/>
      </w:pPr>
      <w:r w:rsidRPr="00093869">
        <w:t>10)</w:t>
      </w:r>
      <w:r w:rsidRPr="00093869">
        <w:tab/>
        <w:t>w</w:t>
      </w:r>
      <w:r w:rsidR="009A73C7">
        <w:t xml:space="preserve"> art. </w:t>
      </w:r>
      <w:r w:rsidR="00F677C5" w:rsidRPr="00093869">
        <w:t xml:space="preserve">34c: </w:t>
      </w:r>
    </w:p>
    <w:p w14:paraId="11A32494" w14:textId="77777777" w:rsidR="00F677C5" w:rsidRPr="00093869" w:rsidRDefault="00F677C5" w:rsidP="00093869">
      <w:pPr>
        <w:pStyle w:val="LITlitera"/>
        <w:keepNext/>
      </w:pPr>
      <w:r w:rsidRPr="00093869">
        <w:t>a)</w:t>
      </w:r>
      <w:r w:rsidRPr="00093869">
        <w:tab/>
        <w:t xml:space="preserve">ust. </w:t>
      </w:r>
      <w:r w:rsidR="00774E17" w:rsidRPr="00093869">
        <w:t>3 </w:t>
      </w:r>
      <w:r w:rsidRPr="00093869">
        <w:t xml:space="preserve">otrzymuje brzmienie: </w:t>
      </w:r>
    </w:p>
    <w:p w14:paraId="3ABF0713" w14:textId="77777777" w:rsidR="00F677C5" w:rsidRPr="00093869" w:rsidRDefault="00F677C5" w:rsidP="00774E17">
      <w:pPr>
        <w:pStyle w:val="ZLITUSTzmustliter"/>
      </w:pPr>
      <w:r w:rsidRPr="00093869">
        <w:t>„3.</w:t>
      </w:r>
      <w:r w:rsidR="00144E71" w:rsidRPr="00093869">
        <w:t> W</w:t>
      </w:r>
      <w:r w:rsidR="00144E71">
        <w:t> </w:t>
      </w:r>
      <w:r w:rsidR="001C5D2D" w:rsidRPr="00093869">
        <w:t>stosunku do</w:t>
      </w:r>
      <w:r w:rsidRPr="00093869">
        <w:t xml:space="preserve"> policjanta przyjętego do służby</w:t>
      </w:r>
      <w:r w:rsidR="00774E17" w:rsidRPr="00093869">
        <w:t xml:space="preserve"> w </w:t>
      </w:r>
      <w:r w:rsidRPr="00093869">
        <w:t>Policji przed upływem 1</w:t>
      </w:r>
      <w:r w:rsidR="00774E17" w:rsidRPr="00093869">
        <w:t>2 </w:t>
      </w:r>
      <w:r w:rsidRPr="00093869">
        <w:t>miesięcy od dnia zakończenia służby kandydackiej można prowadzić szkolenie zawodowe podstawowe</w:t>
      </w:r>
      <w:r w:rsidR="00774E17" w:rsidRPr="00093869">
        <w:t xml:space="preserve"> w </w:t>
      </w:r>
      <w:r w:rsidRPr="00093869">
        <w:t>zakresie niezbędnym do uzupełnienia wiedzy</w:t>
      </w:r>
      <w:r w:rsidR="00774E17" w:rsidRPr="00093869">
        <w:t xml:space="preserve"> i </w:t>
      </w:r>
      <w:r w:rsidRPr="00093869">
        <w:t>umiejętności zdobytych</w:t>
      </w:r>
      <w:r w:rsidR="00774E17" w:rsidRPr="00093869">
        <w:t xml:space="preserve"> w </w:t>
      </w:r>
      <w:r w:rsidRPr="00093869">
        <w:t>związku</w:t>
      </w:r>
      <w:r w:rsidR="00774E17" w:rsidRPr="00093869">
        <w:t xml:space="preserve"> z </w:t>
      </w:r>
      <w:r w:rsidRPr="00093869">
        <w:t>pełnieniem służby kandydackiej.”,</w:t>
      </w:r>
    </w:p>
    <w:p w14:paraId="4D7F3E6A" w14:textId="77777777" w:rsidR="00F677C5" w:rsidRPr="00093869" w:rsidRDefault="00F677C5" w:rsidP="00093869">
      <w:pPr>
        <w:pStyle w:val="LITlitera"/>
        <w:keepNext/>
      </w:pPr>
      <w:r w:rsidRPr="00093869">
        <w:t>b)</w:t>
      </w:r>
      <w:r w:rsidRPr="00093869">
        <w:tab/>
        <w:t>dodaje się</w:t>
      </w:r>
      <w:r w:rsidR="009A73C7">
        <w:t xml:space="preserve"> ust. </w:t>
      </w:r>
      <w:r w:rsidR="009A73C7" w:rsidRPr="00093869">
        <w:t>4</w:t>
      </w:r>
      <w:r w:rsidR="009A73C7">
        <w:t xml:space="preserve"> w </w:t>
      </w:r>
      <w:r w:rsidRPr="00093869">
        <w:t>brzmieniu:</w:t>
      </w:r>
    </w:p>
    <w:p w14:paraId="258A5289" w14:textId="77777777" w:rsidR="00F677C5" w:rsidRPr="00093869" w:rsidRDefault="00F677C5" w:rsidP="00774E17">
      <w:pPr>
        <w:pStyle w:val="ZLITUSTzmustliter"/>
      </w:pPr>
      <w:r w:rsidRPr="00093869">
        <w:t>„4.</w:t>
      </w:r>
      <w:r w:rsidR="00144E71" w:rsidRPr="00093869">
        <w:t> W</w:t>
      </w:r>
      <w:r w:rsidR="00144E71">
        <w:t> </w:t>
      </w:r>
      <w:r w:rsidR="00E216F0" w:rsidRPr="00093869">
        <w:t xml:space="preserve">stosunku do </w:t>
      </w:r>
      <w:r w:rsidRPr="00093869">
        <w:t>policjanta – absolwenta studiów,</w:t>
      </w:r>
      <w:r w:rsidR="00774E17" w:rsidRPr="00093869">
        <w:t xml:space="preserve"> w </w:t>
      </w:r>
      <w:r w:rsidRPr="00093869">
        <w:t>ramach których, na podstawie porozumienia zawartego przez uczelnię</w:t>
      </w:r>
      <w:r w:rsidR="00774E17" w:rsidRPr="00093869">
        <w:t xml:space="preserve"> z </w:t>
      </w:r>
      <w:r w:rsidRPr="00093869">
        <w:t>Komendantem Głównym Policji, zrealizowano określony przez Komendanta Głównego Policji minimalny zakres treści kształcenia, przyjętego do służby</w:t>
      </w:r>
      <w:r w:rsidR="00774E17" w:rsidRPr="00093869">
        <w:t xml:space="preserve"> w </w:t>
      </w:r>
      <w:r w:rsidRPr="00093869">
        <w:t>Policji przed upływem 1</w:t>
      </w:r>
      <w:r w:rsidR="00774E17" w:rsidRPr="00093869">
        <w:t>2 </w:t>
      </w:r>
      <w:r w:rsidRPr="00093869">
        <w:t>miesięcy od dnia ukończenia tych studiów można prowadzić szkolenie zawodowe podstawowe</w:t>
      </w:r>
      <w:r w:rsidR="00774E17" w:rsidRPr="00093869">
        <w:t xml:space="preserve"> w </w:t>
      </w:r>
      <w:r w:rsidRPr="00093869">
        <w:t>zakresie uzupełniającym różnice programowe między zrealizowanym minimalnym zakresem treści kształcenia</w:t>
      </w:r>
      <w:r w:rsidR="00774E17" w:rsidRPr="00093869">
        <w:t xml:space="preserve"> a </w:t>
      </w:r>
      <w:r w:rsidRPr="00093869">
        <w:t>szk</w:t>
      </w:r>
      <w:r w:rsidR="007E0642" w:rsidRPr="00093869">
        <w:t>oleniem zawodowym podstawowym.”;</w:t>
      </w:r>
    </w:p>
    <w:p w14:paraId="468D0612" w14:textId="77777777" w:rsidR="00F677C5" w:rsidRPr="00093869" w:rsidRDefault="00F677C5" w:rsidP="00093869">
      <w:pPr>
        <w:pStyle w:val="PKTpunkt"/>
        <w:keepNext/>
      </w:pPr>
      <w:r w:rsidRPr="00093869">
        <w:lastRenderedPageBreak/>
        <w:t>11)</w:t>
      </w:r>
      <w:r w:rsidRPr="00093869">
        <w:tab/>
        <w:t>w</w:t>
      </w:r>
      <w:r w:rsidR="009A73C7">
        <w:t xml:space="preserve"> art. </w:t>
      </w:r>
      <w:r w:rsidRPr="00093869">
        <w:t>34d dodaje się</w:t>
      </w:r>
      <w:r w:rsidR="009A73C7">
        <w:t xml:space="preserve"> ust. </w:t>
      </w:r>
      <w:r w:rsidR="009A73C7" w:rsidRPr="00093869">
        <w:t>3</w:t>
      </w:r>
      <w:r w:rsidR="009A73C7">
        <w:t xml:space="preserve"> i </w:t>
      </w:r>
      <w:r w:rsidR="009A73C7" w:rsidRPr="00093869">
        <w:t>4</w:t>
      </w:r>
      <w:r w:rsidR="009A73C7">
        <w:t xml:space="preserve"> w </w:t>
      </w:r>
      <w:r w:rsidRPr="00093869">
        <w:t xml:space="preserve">brzmieniu: </w:t>
      </w:r>
    </w:p>
    <w:p w14:paraId="2B2EB223" w14:textId="77777777" w:rsidR="00F677C5" w:rsidRPr="00093869" w:rsidRDefault="00F677C5" w:rsidP="007C28C9">
      <w:pPr>
        <w:pStyle w:val="ZUSTzmustartykuempunktem"/>
      </w:pPr>
      <w:r w:rsidRPr="00093869">
        <w:t>„3. Na szkolenie zawodowe aspiranckie można skierować policjanta, który uzyskał kwalifikacje zawodowe,</w:t>
      </w:r>
      <w:r w:rsidR="00774E17" w:rsidRPr="00093869">
        <w:t xml:space="preserve"> o </w:t>
      </w:r>
      <w:r w:rsidRPr="00093869">
        <w:t>których mowa</w:t>
      </w:r>
      <w:r w:rsidR="009A73C7" w:rsidRPr="00093869">
        <w:t xml:space="preserve"> w</w:t>
      </w:r>
      <w:r w:rsidR="009A73C7">
        <w:t> art. </w:t>
      </w:r>
      <w:r w:rsidRPr="00093869">
        <w:t>3</w:t>
      </w:r>
      <w:r w:rsidR="009A73C7" w:rsidRPr="00093869">
        <w:t>4</w:t>
      </w:r>
      <w:r w:rsidR="009A73C7">
        <w:t xml:space="preserve"> ust. </w:t>
      </w:r>
      <w:r w:rsidR="009A73C7" w:rsidRPr="00093869">
        <w:t>2</w:t>
      </w:r>
      <w:r w:rsidR="009A73C7">
        <w:t xml:space="preserve"> pkt </w:t>
      </w:r>
      <w:r w:rsidRPr="00093869">
        <w:t>2.</w:t>
      </w:r>
    </w:p>
    <w:p w14:paraId="3974BB23" w14:textId="77777777" w:rsidR="00F677C5" w:rsidRPr="00093869" w:rsidRDefault="00F677C5" w:rsidP="007C28C9">
      <w:pPr>
        <w:pStyle w:val="ZUSTzmustartykuempunktem"/>
      </w:pPr>
      <w:r w:rsidRPr="00093869">
        <w:t>4. Policjanta, który posiada specjalistyczne kwalifikacje, wykształcenie, uprawnienia lub umiejętności pożądane ze względu na potrzeby kadrowe Policji</w:t>
      </w:r>
      <w:r w:rsidR="00C658CF" w:rsidRPr="00093869">
        <w:t>,</w:t>
      </w:r>
      <w:r w:rsidR="007C28C9" w:rsidRPr="00093869">
        <w:t xml:space="preserve"> </w:t>
      </w:r>
      <w:r w:rsidRPr="00093869">
        <w:t>można skierować na szkolenie zawodowe aspiranckie</w:t>
      </w:r>
      <w:r w:rsidR="00774E17" w:rsidRPr="00093869">
        <w:t xml:space="preserve"> z </w:t>
      </w:r>
      <w:r w:rsidRPr="00093869">
        <w:t>wyłączeniem w</w:t>
      </w:r>
      <w:r w:rsidR="007E0642" w:rsidRPr="00093869">
        <w:t>ymogu,</w:t>
      </w:r>
      <w:r w:rsidR="00774E17" w:rsidRPr="00093869">
        <w:t xml:space="preserve"> o </w:t>
      </w:r>
      <w:r w:rsidR="007E0642" w:rsidRPr="00093869">
        <w:t>którym mowa</w:t>
      </w:r>
      <w:r w:rsidR="009A73C7" w:rsidRPr="00093869">
        <w:t xml:space="preserve"> w</w:t>
      </w:r>
      <w:r w:rsidR="009A73C7">
        <w:t> ust. </w:t>
      </w:r>
      <w:r w:rsidR="007E0642" w:rsidRPr="00093869">
        <w:t>3.”;</w:t>
      </w:r>
    </w:p>
    <w:p w14:paraId="4E3C000F" w14:textId="77777777" w:rsidR="001573D6" w:rsidRPr="00093869" w:rsidRDefault="0092292C" w:rsidP="00093869">
      <w:pPr>
        <w:pStyle w:val="PKTpunkt"/>
        <w:keepNext/>
      </w:pPr>
      <w:r w:rsidRPr="00093869">
        <w:t>12)</w:t>
      </w:r>
      <w:r w:rsidR="00F677C5" w:rsidRPr="00093869">
        <w:tab/>
      </w:r>
      <w:r w:rsidRPr="00093869">
        <w:t>w</w:t>
      </w:r>
      <w:r w:rsidR="009A73C7">
        <w:t xml:space="preserve"> art. </w:t>
      </w:r>
      <w:r w:rsidR="00F677C5" w:rsidRPr="00093869">
        <w:t>34e</w:t>
      </w:r>
      <w:r w:rsidR="001573D6" w:rsidRPr="00093869">
        <w:t>:</w:t>
      </w:r>
    </w:p>
    <w:p w14:paraId="6EDB3130" w14:textId="77777777" w:rsidR="001573D6" w:rsidRPr="00093869" w:rsidRDefault="00183F08" w:rsidP="00093869">
      <w:pPr>
        <w:pStyle w:val="LITlitera"/>
        <w:keepNext/>
      </w:pPr>
      <w:r w:rsidRPr="00093869">
        <w:t>a</w:t>
      </w:r>
      <w:r w:rsidR="001573D6" w:rsidRPr="00093869">
        <w:t>)</w:t>
      </w:r>
      <w:r w:rsidR="0051540F" w:rsidRPr="00093869">
        <w:tab/>
      </w:r>
      <w:r w:rsidR="001573D6" w:rsidRPr="00093869">
        <w:t>w</w:t>
      </w:r>
      <w:r w:rsidR="009A73C7">
        <w:t xml:space="preserve"> ust. </w:t>
      </w:r>
      <w:r w:rsidR="009A73C7" w:rsidRPr="00093869">
        <w:t>1</w:t>
      </w:r>
      <w:r w:rsidR="009A73C7">
        <w:t xml:space="preserve"> pkt </w:t>
      </w:r>
      <w:r w:rsidR="00144E71" w:rsidRPr="00093869">
        <w:t>1</w:t>
      </w:r>
      <w:r w:rsidR="00144E71">
        <w:t> </w:t>
      </w:r>
      <w:r w:rsidR="001573D6" w:rsidRPr="00093869">
        <w:t>otrzymuje brzmienie:</w:t>
      </w:r>
    </w:p>
    <w:p w14:paraId="69FAF44C" w14:textId="77777777" w:rsidR="001573D6" w:rsidRPr="00093869" w:rsidRDefault="001573D6" w:rsidP="00A63A0A">
      <w:pPr>
        <w:pStyle w:val="ZLITPKTzmpktliter"/>
      </w:pPr>
      <w:r w:rsidRPr="00093869">
        <w:t>„1)</w:t>
      </w:r>
      <w:r w:rsidR="0051540F" w:rsidRPr="00093869">
        <w:tab/>
      </w:r>
      <w:r w:rsidR="00183F08" w:rsidRPr="00093869">
        <w:t>ukończył studia drugiego stopnia lub jednolite studia magisterskie;”,</w:t>
      </w:r>
    </w:p>
    <w:p w14:paraId="5B7AFD2C" w14:textId="77777777" w:rsidR="00F677C5" w:rsidRPr="00093869" w:rsidRDefault="00183F08" w:rsidP="00093869">
      <w:pPr>
        <w:pStyle w:val="LITlitera"/>
        <w:keepNext/>
      </w:pPr>
      <w:r w:rsidRPr="00093869">
        <w:t>b</w:t>
      </w:r>
      <w:r w:rsidR="001573D6" w:rsidRPr="00093869">
        <w:t>)</w:t>
      </w:r>
      <w:r w:rsidR="0051540F" w:rsidRPr="00093869">
        <w:tab/>
      </w:r>
      <w:r w:rsidR="00F677C5" w:rsidRPr="00093869">
        <w:t>dodaje się</w:t>
      </w:r>
      <w:r w:rsidR="009A73C7">
        <w:t xml:space="preserve"> ust. </w:t>
      </w:r>
      <w:r w:rsidR="009A73C7" w:rsidRPr="00093869">
        <w:t>3</w:t>
      </w:r>
      <w:r w:rsidR="009A73C7">
        <w:t xml:space="preserve"> i </w:t>
      </w:r>
      <w:r w:rsidR="009A73C7" w:rsidRPr="00093869">
        <w:t>4</w:t>
      </w:r>
      <w:r w:rsidR="009A73C7">
        <w:t xml:space="preserve"> w </w:t>
      </w:r>
      <w:r w:rsidR="00F677C5" w:rsidRPr="00093869">
        <w:t>brzmieniu:</w:t>
      </w:r>
    </w:p>
    <w:p w14:paraId="184F5A9A" w14:textId="77777777" w:rsidR="00F677C5" w:rsidRPr="00093869" w:rsidRDefault="00F677C5" w:rsidP="00A63A0A">
      <w:pPr>
        <w:pStyle w:val="ZLITUSTzmustliter"/>
      </w:pPr>
      <w:r w:rsidRPr="00093869">
        <w:t>„3. Na szkolenie zawodowe oficerskie można skierować policjanta, który uzyskał kwalifikacje zawodowe,</w:t>
      </w:r>
      <w:r w:rsidR="00774E17" w:rsidRPr="00093869">
        <w:t xml:space="preserve"> o </w:t>
      </w:r>
      <w:r w:rsidRPr="00093869">
        <w:t>których mowa</w:t>
      </w:r>
      <w:r w:rsidR="009A73C7" w:rsidRPr="00093869">
        <w:t xml:space="preserve"> w</w:t>
      </w:r>
      <w:r w:rsidR="009A73C7">
        <w:t> art. </w:t>
      </w:r>
      <w:r w:rsidRPr="00093869">
        <w:t>3</w:t>
      </w:r>
      <w:r w:rsidR="009A73C7" w:rsidRPr="00093869">
        <w:t>4</w:t>
      </w:r>
      <w:r w:rsidR="009A73C7">
        <w:t xml:space="preserve"> ust. </w:t>
      </w:r>
      <w:r w:rsidR="009A73C7" w:rsidRPr="00093869">
        <w:t>2</w:t>
      </w:r>
      <w:r w:rsidR="009A73C7">
        <w:t xml:space="preserve"> pkt </w:t>
      </w:r>
      <w:r w:rsidRPr="00093869">
        <w:t>3.</w:t>
      </w:r>
    </w:p>
    <w:p w14:paraId="375382B7" w14:textId="77777777" w:rsidR="00F677C5" w:rsidRPr="00093869" w:rsidRDefault="00F677C5" w:rsidP="00A63A0A">
      <w:pPr>
        <w:pStyle w:val="ZLITUSTzmustliter"/>
      </w:pPr>
      <w:r w:rsidRPr="00093869">
        <w:t>4. Policjanta, który posiada specjalistyczne kwalifikacje, wykształcenie, uprawnienia lub umiejętności pożądane ze względu na potrzeby kadrowe Policji, można skierować na szkolenie zawodowe oficerskie</w:t>
      </w:r>
      <w:r w:rsidR="00774E17" w:rsidRPr="00093869">
        <w:t xml:space="preserve"> z </w:t>
      </w:r>
      <w:r w:rsidRPr="00093869">
        <w:t>wyłączeniem wymogu,</w:t>
      </w:r>
      <w:r w:rsidR="00774E17" w:rsidRPr="00093869">
        <w:t xml:space="preserve"> o </w:t>
      </w:r>
      <w:r w:rsidRPr="00093869">
        <w:t>którym mowa</w:t>
      </w:r>
      <w:r w:rsidR="009A73C7" w:rsidRPr="00093869">
        <w:t xml:space="preserve"> w</w:t>
      </w:r>
      <w:r w:rsidR="009A73C7">
        <w:t> ust. </w:t>
      </w:r>
      <w:r w:rsidR="007E0642" w:rsidRPr="00093869">
        <w:t>3.”;</w:t>
      </w:r>
    </w:p>
    <w:p w14:paraId="19CA65DF" w14:textId="77777777" w:rsidR="00F677C5" w:rsidRPr="00093869" w:rsidRDefault="0092292C" w:rsidP="00093869">
      <w:pPr>
        <w:pStyle w:val="PKTpunkt"/>
        <w:keepNext/>
      </w:pPr>
      <w:r w:rsidRPr="00093869">
        <w:t>13)</w:t>
      </w:r>
      <w:r w:rsidR="00F677C5" w:rsidRPr="00093869">
        <w:tab/>
      </w:r>
      <w:r w:rsidRPr="00093869">
        <w:t>w</w:t>
      </w:r>
      <w:r w:rsidR="009A73C7">
        <w:t xml:space="preserve"> art. </w:t>
      </w:r>
      <w:r w:rsidR="00F677C5" w:rsidRPr="00093869">
        <w:t>34f</w:t>
      </w:r>
      <w:r w:rsidR="009A73C7" w:rsidRPr="00093869">
        <w:t xml:space="preserve"> w</w:t>
      </w:r>
      <w:r w:rsidR="009A73C7">
        <w:t> ust. </w:t>
      </w:r>
      <w:r w:rsidR="00774E17" w:rsidRPr="00093869">
        <w:t>1 </w:t>
      </w:r>
      <w:r w:rsidR="00F677C5" w:rsidRPr="00093869">
        <w:t>wprowadzenie do wyliczenia otrzymuje brzmienie:</w:t>
      </w:r>
    </w:p>
    <w:p w14:paraId="04B2E91E" w14:textId="77777777" w:rsidR="00F677C5" w:rsidRPr="00093869" w:rsidRDefault="00F677C5" w:rsidP="007C28C9">
      <w:pPr>
        <w:pStyle w:val="ZUSTzmustartykuempunktem"/>
      </w:pPr>
      <w:r w:rsidRPr="00093869">
        <w:t>„Policjanta usuwa się ze szkolenia,</w:t>
      </w:r>
      <w:r w:rsidR="00774E17" w:rsidRPr="00093869">
        <w:t xml:space="preserve"> o </w:t>
      </w:r>
      <w:r w:rsidRPr="00093869">
        <w:t>którym mowa</w:t>
      </w:r>
      <w:r w:rsidR="009A73C7" w:rsidRPr="00093869">
        <w:t xml:space="preserve"> w</w:t>
      </w:r>
      <w:r w:rsidR="009A73C7">
        <w:t> art. </w:t>
      </w:r>
      <w:r w:rsidR="007E0642" w:rsidRPr="00093869">
        <w:t>3</w:t>
      </w:r>
      <w:r w:rsidR="009A73C7" w:rsidRPr="00093869">
        <w:t>4</w:t>
      </w:r>
      <w:r w:rsidR="009A73C7">
        <w:t xml:space="preserve"> ust. </w:t>
      </w:r>
      <w:r w:rsidR="009A73C7" w:rsidRPr="00093869">
        <w:t>8</w:t>
      </w:r>
      <w:r w:rsidR="009A73C7">
        <w:t xml:space="preserve"> pkt </w:t>
      </w:r>
      <w:r w:rsidR="007E0642" w:rsidRPr="00093869">
        <w:t>1, jeżeli:”;</w:t>
      </w:r>
    </w:p>
    <w:p w14:paraId="5EA5D3DA" w14:textId="77777777" w:rsidR="00F677C5" w:rsidRPr="00093869" w:rsidRDefault="0092292C" w:rsidP="00093869">
      <w:pPr>
        <w:pStyle w:val="PKTpunkt"/>
        <w:keepNext/>
      </w:pPr>
      <w:r w:rsidRPr="00093869">
        <w:t>14)</w:t>
      </w:r>
      <w:r w:rsidR="00F677C5" w:rsidRPr="00093869">
        <w:tab/>
        <w:t>art. 34g otrzymuje brzmienie:</w:t>
      </w:r>
    </w:p>
    <w:p w14:paraId="1ABD35A1" w14:textId="77777777" w:rsidR="00F677C5" w:rsidRPr="00093869" w:rsidRDefault="00F677C5" w:rsidP="007C28C9">
      <w:pPr>
        <w:pStyle w:val="ZARTzmartartykuempunktem"/>
      </w:pPr>
      <w:r w:rsidRPr="00093869">
        <w:t>„Art. 34g. 1. Policjant usunięty ze szkolenia,</w:t>
      </w:r>
      <w:r w:rsidR="00774E17" w:rsidRPr="00093869">
        <w:t xml:space="preserve"> o </w:t>
      </w:r>
      <w:r w:rsidRPr="00093869">
        <w:t>którym mowa</w:t>
      </w:r>
      <w:r w:rsidR="009A73C7" w:rsidRPr="00093869">
        <w:t xml:space="preserve"> w</w:t>
      </w:r>
      <w:r w:rsidR="009A73C7">
        <w:t> art. </w:t>
      </w:r>
      <w:r w:rsidRPr="00093869">
        <w:t>3</w:t>
      </w:r>
      <w:r w:rsidR="009A73C7" w:rsidRPr="00093869">
        <w:t>4</w:t>
      </w:r>
      <w:r w:rsidR="009A73C7">
        <w:t xml:space="preserve"> ust. </w:t>
      </w:r>
      <w:r w:rsidR="009A73C7" w:rsidRPr="00093869">
        <w:t>8</w:t>
      </w:r>
      <w:r w:rsidR="009A73C7">
        <w:t xml:space="preserve"> pkt </w:t>
      </w:r>
      <w:r w:rsidRPr="00093869">
        <w:t>1,</w:t>
      </w:r>
      <w:r w:rsidR="00774E17" w:rsidRPr="00093869">
        <w:t xml:space="preserve"> w </w:t>
      </w:r>
      <w:r w:rsidRPr="00093869">
        <w:t>przypadkach wskazanych</w:t>
      </w:r>
      <w:r w:rsidR="009A73C7" w:rsidRPr="00093869">
        <w:t xml:space="preserve"> w</w:t>
      </w:r>
      <w:r w:rsidR="009A73C7">
        <w:t> art. </w:t>
      </w:r>
      <w:r w:rsidRPr="00093869">
        <w:t>34f</w:t>
      </w:r>
      <w:r w:rsidR="009A73C7">
        <w:t xml:space="preserve"> ust. </w:t>
      </w:r>
      <w:r w:rsidR="009A73C7" w:rsidRPr="00093869">
        <w:t>1</w:t>
      </w:r>
      <w:r w:rsidR="009A73C7">
        <w:t xml:space="preserve"> pkt </w:t>
      </w:r>
      <w:r w:rsidRPr="00093869">
        <w:t>1</w:t>
      </w:r>
      <w:r w:rsidR="008670D1" w:rsidRPr="00093869">
        <w:t>–</w:t>
      </w:r>
      <w:r w:rsidR="009A73C7" w:rsidRPr="00093869">
        <w:t>5</w:t>
      </w:r>
      <w:r w:rsidR="009A73C7">
        <w:t xml:space="preserve"> i </w:t>
      </w:r>
      <w:r w:rsidRPr="00093869">
        <w:t>1</w:t>
      </w:r>
      <w:r w:rsidR="00774E17" w:rsidRPr="00093869">
        <w:t>1 </w:t>
      </w:r>
      <w:r w:rsidRPr="00093869">
        <w:t>może dokończyć przerwane szkolenie, jeżeli przed upływem 1</w:t>
      </w:r>
      <w:r w:rsidR="00774E17" w:rsidRPr="00093869">
        <w:t>2 </w:t>
      </w:r>
      <w:r w:rsidRPr="00093869">
        <w:t xml:space="preserve">miesięcy </w:t>
      </w:r>
      <w:r w:rsidR="00E678C6" w:rsidRPr="00093869">
        <w:t>od dnia usunięcia ze szkolenia ustanie przyczyna, z powodu której został usunięty</w:t>
      </w:r>
      <w:r w:rsidR="00C658CF" w:rsidRPr="00093869">
        <w:t>,</w:t>
      </w:r>
      <w:r w:rsidR="00E678C6" w:rsidRPr="00093869">
        <w:t xml:space="preserve"> </w:t>
      </w:r>
      <w:r w:rsidR="008670D1" w:rsidRPr="00093869">
        <w:t xml:space="preserve">oraz </w:t>
      </w:r>
      <w:r w:rsidR="00EB3A8F" w:rsidRPr="00093869">
        <w:t xml:space="preserve">zgłosi </w:t>
      </w:r>
      <w:r w:rsidRPr="00093869">
        <w:t>przełożonemu właściwemu do spraw osobowych gotowość do dokończenia szkolenia.</w:t>
      </w:r>
    </w:p>
    <w:p w14:paraId="67BF1663" w14:textId="77777777" w:rsidR="00F677C5" w:rsidRPr="00093869" w:rsidRDefault="00F677C5" w:rsidP="007C28C9">
      <w:pPr>
        <w:pStyle w:val="ZUSTzmustartykuempunktem"/>
      </w:pPr>
      <w:r w:rsidRPr="00093869">
        <w:t>2. Policjanta,</w:t>
      </w:r>
      <w:r w:rsidR="00774E17" w:rsidRPr="00093869">
        <w:t xml:space="preserve"> o </w:t>
      </w:r>
      <w:r w:rsidRPr="00093869">
        <w:t>którym mowa</w:t>
      </w:r>
      <w:r w:rsidR="009A73C7" w:rsidRPr="00093869">
        <w:t xml:space="preserve"> w</w:t>
      </w:r>
      <w:r w:rsidR="009A73C7">
        <w:t> ust. </w:t>
      </w:r>
      <w:r w:rsidRPr="00093869">
        <w:t xml:space="preserve">1, </w:t>
      </w:r>
      <w:r w:rsidR="00A96D69" w:rsidRPr="00093869">
        <w:t xml:space="preserve">można ponownie skierować na szkolenie, </w:t>
      </w:r>
      <w:r w:rsidRPr="00093869">
        <w:t>jeżeli po upływie 1</w:t>
      </w:r>
      <w:r w:rsidR="00774E17" w:rsidRPr="00093869">
        <w:t>2 </w:t>
      </w:r>
      <w:r w:rsidRPr="00093869">
        <w:t>miesięcy od dnia usunięcia ze szkolenia ustanie przyczyna,</w:t>
      </w:r>
      <w:r w:rsidR="00774E17" w:rsidRPr="00093869">
        <w:t xml:space="preserve"> z </w:t>
      </w:r>
      <w:r w:rsidRPr="00093869">
        <w:t>powodu której został usunięty.</w:t>
      </w:r>
    </w:p>
    <w:p w14:paraId="28CAB6F2" w14:textId="77777777" w:rsidR="00F677C5" w:rsidRPr="00093869" w:rsidRDefault="00020505" w:rsidP="007C28C9">
      <w:pPr>
        <w:pStyle w:val="ZUSTzmustartykuempunktem"/>
      </w:pPr>
      <w:r w:rsidRPr="00093869">
        <w:t>3</w:t>
      </w:r>
      <w:r w:rsidR="00F677C5" w:rsidRPr="00093869">
        <w:t>. Policjanta, który został usunięty ze szkolenia,</w:t>
      </w:r>
      <w:r w:rsidR="00774E17" w:rsidRPr="00093869">
        <w:t xml:space="preserve"> o </w:t>
      </w:r>
      <w:r w:rsidR="00F677C5" w:rsidRPr="00093869">
        <w:t>którym mowa</w:t>
      </w:r>
      <w:r w:rsidR="009A73C7" w:rsidRPr="00093869">
        <w:t xml:space="preserve"> w</w:t>
      </w:r>
      <w:r w:rsidR="009A73C7">
        <w:t> art. </w:t>
      </w:r>
      <w:r w:rsidR="00F677C5" w:rsidRPr="00093869">
        <w:t>3</w:t>
      </w:r>
      <w:r w:rsidR="009A73C7" w:rsidRPr="00093869">
        <w:t>4</w:t>
      </w:r>
      <w:r w:rsidR="009A73C7">
        <w:t xml:space="preserve"> ust. </w:t>
      </w:r>
      <w:r w:rsidR="009A73C7" w:rsidRPr="00093869">
        <w:t>8</w:t>
      </w:r>
      <w:r w:rsidR="009A73C7">
        <w:t xml:space="preserve"> pkt </w:t>
      </w:r>
      <w:r w:rsidR="009A73C7" w:rsidRPr="00093869">
        <w:t>1</w:t>
      </w:r>
      <w:r w:rsidR="009A73C7">
        <w:t xml:space="preserve"> lit. </w:t>
      </w:r>
      <w:r w:rsidR="008670D1" w:rsidRPr="00093869">
        <w:t>b</w:t>
      </w:r>
      <w:r w:rsidR="004A50FE" w:rsidRPr="00093869">
        <w:t>–</w:t>
      </w:r>
      <w:r w:rsidR="008670D1" w:rsidRPr="00093869">
        <w:t>d</w:t>
      </w:r>
      <w:r w:rsidR="00F677C5" w:rsidRPr="00093869">
        <w:t>,</w:t>
      </w:r>
      <w:r w:rsidR="00774E17" w:rsidRPr="00093869">
        <w:t xml:space="preserve"> w </w:t>
      </w:r>
      <w:r w:rsidR="00F677C5" w:rsidRPr="00093869">
        <w:t>przypadkach wskazanych</w:t>
      </w:r>
      <w:r w:rsidR="009A73C7" w:rsidRPr="00093869">
        <w:t xml:space="preserve"> w</w:t>
      </w:r>
      <w:r w:rsidR="009A73C7">
        <w:t> art. </w:t>
      </w:r>
      <w:r w:rsidR="00F677C5" w:rsidRPr="00093869">
        <w:t>34f</w:t>
      </w:r>
      <w:r w:rsidR="009A73C7">
        <w:t xml:space="preserve"> ust. </w:t>
      </w:r>
      <w:r w:rsidR="009A73C7" w:rsidRPr="00093869">
        <w:t>1</w:t>
      </w:r>
      <w:r w:rsidR="009A73C7">
        <w:t xml:space="preserve"> pkt </w:t>
      </w:r>
      <w:r w:rsidR="00F677C5" w:rsidRPr="00093869">
        <w:t>6–</w:t>
      </w:r>
      <w:r w:rsidR="008670D1" w:rsidRPr="00093869">
        <w:t>8 </w:t>
      </w:r>
      <w:r w:rsidR="00F677C5" w:rsidRPr="00093869">
        <w:t>można ponownie skierować na szkolenie nie wcześniej niż po upływie 1</w:t>
      </w:r>
      <w:r w:rsidR="00774E17" w:rsidRPr="00093869">
        <w:t>2 </w:t>
      </w:r>
      <w:r w:rsidR="00F677C5" w:rsidRPr="00093869">
        <w:t>miesięcy od dnia jego usunięcia.</w:t>
      </w:r>
    </w:p>
    <w:p w14:paraId="03D939BC" w14:textId="77777777" w:rsidR="004A50FE" w:rsidRPr="00093869" w:rsidRDefault="00020505" w:rsidP="004A50FE">
      <w:pPr>
        <w:pStyle w:val="ZUSTzmustartykuempunktem"/>
      </w:pPr>
      <w:r w:rsidRPr="00093869">
        <w:lastRenderedPageBreak/>
        <w:t>4</w:t>
      </w:r>
      <w:r w:rsidR="004A50FE" w:rsidRPr="00093869">
        <w:t>.</w:t>
      </w:r>
      <w:r w:rsidR="002A7218" w:rsidRPr="00093869">
        <w:t> </w:t>
      </w:r>
      <w:r w:rsidR="004A50FE" w:rsidRPr="00093869">
        <w:t>Policjanta, który został usunięty ze szkolenia,</w:t>
      </w:r>
      <w:r w:rsidR="00144E71" w:rsidRPr="00093869">
        <w:t xml:space="preserve"> o</w:t>
      </w:r>
      <w:r w:rsidR="00144E71">
        <w:t> </w:t>
      </w:r>
      <w:r w:rsidR="004A50FE" w:rsidRPr="00093869">
        <w:t>którym mowa</w:t>
      </w:r>
      <w:r w:rsidR="009A73C7" w:rsidRPr="00093869">
        <w:t xml:space="preserve"> w</w:t>
      </w:r>
      <w:r w:rsidR="009A73C7">
        <w:t> art. </w:t>
      </w:r>
      <w:r w:rsidR="004A50FE" w:rsidRPr="00093869">
        <w:t>3</w:t>
      </w:r>
      <w:r w:rsidR="009A73C7" w:rsidRPr="00093869">
        <w:t>4</w:t>
      </w:r>
      <w:r w:rsidR="009A73C7">
        <w:t xml:space="preserve"> ust. </w:t>
      </w:r>
      <w:r w:rsidR="009A73C7" w:rsidRPr="00093869">
        <w:t>8</w:t>
      </w:r>
      <w:r w:rsidR="009A73C7">
        <w:t xml:space="preserve"> pkt </w:t>
      </w:r>
      <w:r w:rsidR="009A73C7" w:rsidRPr="00093869">
        <w:t>1</w:t>
      </w:r>
      <w:r w:rsidR="009A73C7">
        <w:t xml:space="preserve"> lit. </w:t>
      </w:r>
      <w:r w:rsidR="004A50FE" w:rsidRPr="00093869">
        <w:t>a,</w:t>
      </w:r>
      <w:r w:rsidR="00144E71" w:rsidRPr="00093869">
        <w:t xml:space="preserve"> w</w:t>
      </w:r>
      <w:r w:rsidR="00144E71">
        <w:t> </w:t>
      </w:r>
      <w:r w:rsidR="004A50FE" w:rsidRPr="00093869">
        <w:t>przypadkach wskazanych</w:t>
      </w:r>
      <w:r w:rsidR="009A73C7" w:rsidRPr="00093869">
        <w:t xml:space="preserve"> w</w:t>
      </w:r>
      <w:r w:rsidR="009A73C7">
        <w:t> art. </w:t>
      </w:r>
      <w:r w:rsidR="004A50FE" w:rsidRPr="00093869">
        <w:t>34f</w:t>
      </w:r>
      <w:r w:rsidR="009A73C7">
        <w:t xml:space="preserve"> ust. </w:t>
      </w:r>
      <w:r w:rsidR="009A73C7" w:rsidRPr="00093869">
        <w:t>1</w:t>
      </w:r>
      <w:r w:rsidR="009A73C7">
        <w:t xml:space="preserve"> pkt </w:t>
      </w:r>
      <w:r w:rsidR="004A50FE" w:rsidRPr="00093869">
        <w:t>6–</w:t>
      </w:r>
      <w:r w:rsidR="00144E71" w:rsidRPr="00093869">
        <w:t>8</w:t>
      </w:r>
      <w:r w:rsidR="00144E71">
        <w:t> </w:t>
      </w:r>
      <w:r w:rsidR="004A50FE" w:rsidRPr="00093869">
        <w:t>można ponownie skierować na szkolenie</w:t>
      </w:r>
      <w:r w:rsidRPr="00093869">
        <w:t xml:space="preserve"> bez zachowania terminu wskazanego</w:t>
      </w:r>
      <w:r w:rsidR="009A73C7" w:rsidRPr="00093869">
        <w:t xml:space="preserve"> w</w:t>
      </w:r>
      <w:r w:rsidR="009A73C7">
        <w:t> ust. </w:t>
      </w:r>
      <w:r w:rsidRPr="00093869">
        <w:t>3</w:t>
      </w:r>
      <w:r w:rsidR="004A50FE" w:rsidRPr="00093869">
        <w:t>.</w:t>
      </w:r>
    </w:p>
    <w:p w14:paraId="3F889047" w14:textId="77777777" w:rsidR="008670D1" w:rsidRPr="00093869" w:rsidRDefault="008670D1" w:rsidP="008670D1">
      <w:pPr>
        <w:pStyle w:val="ZUSTzmustartykuempunktem"/>
      </w:pPr>
      <w:r w:rsidRPr="00093869">
        <w:t>5.</w:t>
      </w:r>
      <w:r w:rsidR="002A7218" w:rsidRPr="00093869">
        <w:t> </w:t>
      </w:r>
      <w:r w:rsidRPr="00093869">
        <w:t>Policjanta, który został usunięty ze szkolenia, o którym mowa</w:t>
      </w:r>
      <w:r w:rsidR="009A73C7" w:rsidRPr="00093869">
        <w:t xml:space="preserve"> w</w:t>
      </w:r>
      <w:r w:rsidR="009A73C7">
        <w:t> art. </w:t>
      </w:r>
      <w:r w:rsidRPr="00093869">
        <w:t>3</w:t>
      </w:r>
      <w:r w:rsidR="009A73C7" w:rsidRPr="00093869">
        <w:t>4</w:t>
      </w:r>
      <w:r w:rsidR="009A73C7">
        <w:t xml:space="preserve"> ust. </w:t>
      </w:r>
      <w:r w:rsidR="009A73C7" w:rsidRPr="00093869">
        <w:t>8</w:t>
      </w:r>
      <w:r w:rsidR="009A73C7">
        <w:t xml:space="preserve"> pkt </w:t>
      </w:r>
      <w:r w:rsidRPr="00093869">
        <w:t>1, w przypadkach wskazanych</w:t>
      </w:r>
      <w:r w:rsidR="009A73C7" w:rsidRPr="00093869">
        <w:t xml:space="preserve"> w</w:t>
      </w:r>
      <w:r w:rsidR="009A73C7">
        <w:t> art. </w:t>
      </w:r>
      <w:r w:rsidRPr="00093869">
        <w:t>34f</w:t>
      </w:r>
      <w:r w:rsidR="009A73C7">
        <w:t xml:space="preserve"> ust. </w:t>
      </w:r>
      <w:r w:rsidR="009A73C7" w:rsidRPr="00093869">
        <w:t>1</w:t>
      </w:r>
      <w:r w:rsidR="009A73C7">
        <w:t xml:space="preserve"> pkt </w:t>
      </w:r>
      <w:r w:rsidR="009A73C7" w:rsidRPr="00093869">
        <w:t>9</w:t>
      </w:r>
      <w:r w:rsidR="009A73C7">
        <w:t xml:space="preserve"> i </w:t>
      </w:r>
      <w:r w:rsidRPr="00093869">
        <w:t>10 można ponownie skierować na szkolenie nie wcześniej niż po upływie 12 miesięcy od dnia jego usunięcia.</w:t>
      </w:r>
    </w:p>
    <w:p w14:paraId="7513C95C" w14:textId="77777777" w:rsidR="00F677C5" w:rsidRPr="00093869" w:rsidRDefault="004A50FE" w:rsidP="007C28C9">
      <w:pPr>
        <w:pStyle w:val="ZUSTzmustartykuempunktem"/>
      </w:pPr>
      <w:r w:rsidRPr="00093869">
        <w:t>6</w:t>
      </w:r>
      <w:r w:rsidR="00F677C5" w:rsidRPr="00093869">
        <w:t>. Przepisu</w:t>
      </w:r>
      <w:r w:rsidR="009A73C7">
        <w:t xml:space="preserve"> ust. </w:t>
      </w:r>
      <w:r w:rsidR="009A73C7" w:rsidRPr="00093869">
        <w:t>3</w:t>
      </w:r>
      <w:r w:rsidR="009A73C7">
        <w:t xml:space="preserve"> i </w:t>
      </w:r>
      <w:r w:rsidR="00144E71" w:rsidRPr="00093869">
        <w:t>5</w:t>
      </w:r>
      <w:r w:rsidR="00144E71">
        <w:t> </w:t>
      </w:r>
      <w:r w:rsidR="00F677C5" w:rsidRPr="00093869">
        <w:t>nie stosuje się do policjanta przywróconego do służby</w:t>
      </w:r>
      <w:r w:rsidR="00774E17" w:rsidRPr="00093869">
        <w:t xml:space="preserve"> w </w:t>
      </w:r>
      <w:r w:rsidR="00F677C5" w:rsidRPr="00093869">
        <w:t>Policji</w:t>
      </w:r>
      <w:r w:rsidR="007E0642" w:rsidRPr="00093869">
        <w:t>.”;</w:t>
      </w:r>
    </w:p>
    <w:p w14:paraId="1320B8E6" w14:textId="77777777" w:rsidR="00F677C5" w:rsidRPr="00093869" w:rsidRDefault="0092292C" w:rsidP="00093869">
      <w:pPr>
        <w:pStyle w:val="PKTpunkt"/>
        <w:keepNext/>
      </w:pPr>
      <w:r w:rsidRPr="00093869">
        <w:t>15)</w:t>
      </w:r>
      <w:r w:rsidR="00F677C5" w:rsidRPr="00093869">
        <w:tab/>
      </w:r>
      <w:r w:rsidRPr="00093869">
        <w:t>w</w:t>
      </w:r>
      <w:r w:rsidR="009A73C7">
        <w:t xml:space="preserve"> art. </w:t>
      </w:r>
      <w:r w:rsidR="00F677C5" w:rsidRPr="00093869">
        <w:t>34h:</w:t>
      </w:r>
    </w:p>
    <w:p w14:paraId="69620760" w14:textId="77777777" w:rsidR="00F677C5" w:rsidRPr="00093869" w:rsidRDefault="0092292C" w:rsidP="00093869">
      <w:pPr>
        <w:pStyle w:val="LITlitera"/>
        <w:keepNext/>
      </w:pPr>
      <w:r w:rsidRPr="00093869">
        <w:t>a)</w:t>
      </w:r>
      <w:r w:rsidR="00F677C5" w:rsidRPr="00093869">
        <w:tab/>
        <w:t>w</w:t>
      </w:r>
      <w:r w:rsidR="009A73C7">
        <w:t xml:space="preserve"> ust. </w:t>
      </w:r>
      <w:r w:rsidR="009A73C7" w:rsidRPr="00093869">
        <w:t>2</w:t>
      </w:r>
      <w:r w:rsidR="009A73C7">
        <w:t xml:space="preserve"> pkt </w:t>
      </w:r>
      <w:r w:rsidR="00774E17" w:rsidRPr="00093869">
        <w:t>1 </w:t>
      </w:r>
      <w:r w:rsidR="00F677C5" w:rsidRPr="00093869">
        <w:t>otrzymuje brzmienie:</w:t>
      </w:r>
    </w:p>
    <w:p w14:paraId="70C1D413" w14:textId="77777777" w:rsidR="00F677C5" w:rsidRPr="00093869" w:rsidRDefault="00F677C5" w:rsidP="00774E17">
      <w:pPr>
        <w:pStyle w:val="ZLITPKTzmpktliter"/>
      </w:pPr>
      <w:r w:rsidRPr="00093869">
        <w:t>„1)</w:t>
      </w:r>
      <w:r w:rsidRPr="00093869">
        <w:tab/>
        <w:t>centralne – przez Akademię Policji</w:t>
      </w:r>
      <w:r w:rsidR="00774E17" w:rsidRPr="00093869">
        <w:t xml:space="preserve"> w </w:t>
      </w:r>
      <w:r w:rsidRPr="00093869">
        <w:t>Szczytnie, szkoły policyjne lub ośrodki szkolenia;”,</w:t>
      </w:r>
    </w:p>
    <w:p w14:paraId="56F1D3D0" w14:textId="77777777" w:rsidR="00F677C5" w:rsidRPr="00093869" w:rsidRDefault="0092292C" w:rsidP="00093869">
      <w:pPr>
        <w:pStyle w:val="LITlitera"/>
        <w:keepNext/>
      </w:pPr>
      <w:r w:rsidRPr="00093869">
        <w:t>b)</w:t>
      </w:r>
      <w:r w:rsidR="00F677C5" w:rsidRPr="00093869">
        <w:tab/>
        <w:t>dodaje się</w:t>
      </w:r>
      <w:r w:rsidR="009A73C7">
        <w:t xml:space="preserve"> ust. </w:t>
      </w:r>
      <w:r w:rsidR="00774E17" w:rsidRPr="00093869">
        <w:t>3</w:t>
      </w:r>
      <w:r w:rsidR="00EB3DB0" w:rsidRPr="00093869">
        <w:t>–</w:t>
      </w:r>
      <w:r w:rsidR="009A73C7" w:rsidRPr="00093869">
        <w:t>5</w:t>
      </w:r>
      <w:r w:rsidR="009A73C7">
        <w:t xml:space="preserve"> w </w:t>
      </w:r>
      <w:r w:rsidR="00F677C5" w:rsidRPr="00093869">
        <w:t>brzmieniu:</w:t>
      </w:r>
    </w:p>
    <w:p w14:paraId="1657B698" w14:textId="77777777" w:rsidR="00F677C5" w:rsidRPr="00093869" w:rsidRDefault="00F677C5" w:rsidP="00774E17">
      <w:pPr>
        <w:pStyle w:val="ZLITUSTzmustliter"/>
      </w:pPr>
      <w:r w:rsidRPr="00093869">
        <w:t>„3. Za zgodą Komendanta Głównego Policji doskonalenie zawodowe centralne mogą organizować CBŚP, BSWP, BOA, CBZC, CLKP oraz komendy wojewódzkie Policji</w:t>
      </w:r>
      <w:r w:rsidR="00144E71">
        <w:t xml:space="preserve"> i </w:t>
      </w:r>
      <w:r w:rsidR="00927480">
        <w:t>Komenda Stołeczna Policji</w:t>
      </w:r>
      <w:r w:rsidRPr="00093869">
        <w:t>.</w:t>
      </w:r>
    </w:p>
    <w:p w14:paraId="3E04AB80" w14:textId="795F9C7C" w:rsidR="00EB3DB0" w:rsidRPr="00093869" w:rsidRDefault="00F677C5" w:rsidP="00774E17">
      <w:pPr>
        <w:pStyle w:val="ZLITUSTzmustliter"/>
      </w:pPr>
      <w:r w:rsidRPr="00093869">
        <w:t>4. Do doskonalenia zawodowego,</w:t>
      </w:r>
      <w:r w:rsidR="00774E17" w:rsidRPr="00093869">
        <w:t xml:space="preserve"> o </w:t>
      </w:r>
      <w:r w:rsidRPr="00093869">
        <w:t>którym mowa</w:t>
      </w:r>
      <w:r w:rsidR="009A73C7" w:rsidRPr="00093869">
        <w:t xml:space="preserve"> w</w:t>
      </w:r>
      <w:r w:rsidR="009A73C7">
        <w:t> ust. </w:t>
      </w:r>
      <w:r w:rsidR="009A73C7" w:rsidRPr="00093869">
        <w:t>2</w:t>
      </w:r>
      <w:r w:rsidR="009A73C7">
        <w:t xml:space="preserve"> pkt </w:t>
      </w:r>
      <w:r w:rsidR="009A73C7" w:rsidRPr="00093869">
        <w:t>1</w:t>
      </w:r>
      <w:r w:rsidR="009A73C7">
        <w:t xml:space="preserve"> i ust. </w:t>
      </w:r>
      <w:r w:rsidRPr="00093869">
        <w:t>3, stosuje się</w:t>
      </w:r>
      <w:r w:rsidR="004371B4" w:rsidRPr="00093869">
        <w:t xml:space="preserve"> odpowiednio</w:t>
      </w:r>
      <w:r w:rsidR="007E0642" w:rsidRPr="00093869">
        <w:t xml:space="preserve"> przepisy</w:t>
      </w:r>
      <w:r w:rsidR="009A73C7">
        <w:t xml:space="preserve"> art. </w:t>
      </w:r>
      <w:r w:rsidR="00330B53" w:rsidRPr="00093869">
        <w:t>3</w:t>
      </w:r>
      <w:r w:rsidR="009A73C7" w:rsidRPr="00093869">
        <w:t>4</w:t>
      </w:r>
      <w:r w:rsidR="009A73C7">
        <w:t xml:space="preserve"> ust. </w:t>
      </w:r>
      <w:r w:rsidR="00330B53" w:rsidRPr="00093869">
        <w:t>11b</w:t>
      </w:r>
      <w:r w:rsidR="002A7218" w:rsidRPr="00093869">
        <w:t>–</w:t>
      </w:r>
      <w:r w:rsidR="000B342A" w:rsidRPr="00093869">
        <w:t>11d</w:t>
      </w:r>
      <w:r w:rsidR="000C44C6" w:rsidRPr="00093869">
        <w:t>,</w:t>
      </w:r>
      <w:r w:rsidR="009A73C7">
        <w:t xml:space="preserve"> art. </w:t>
      </w:r>
      <w:r w:rsidR="007E0642" w:rsidRPr="00093869">
        <w:t>34f</w:t>
      </w:r>
      <w:r w:rsidR="009A73C7" w:rsidRPr="00093869">
        <w:t xml:space="preserve"> i</w:t>
      </w:r>
      <w:r w:rsidR="009A73C7">
        <w:t> art. </w:t>
      </w:r>
      <w:r w:rsidR="007E0642" w:rsidRPr="00093869">
        <w:t>34g</w:t>
      </w:r>
      <w:r w:rsidR="009A73C7">
        <w:t xml:space="preserve"> ust. </w:t>
      </w:r>
      <w:r w:rsidR="009A73C7" w:rsidRPr="00093869">
        <w:t>1</w:t>
      </w:r>
      <w:r w:rsidR="008E2379">
        <w:t>–</w:t>
      </w:r>
      <w:r w:rsidR="006C51BE" w:rsidRPr="00093869">
        <w:t>3</w:t>
      </w:r>
      <w:r w:rsidR="00CE3C2E" w:rsidRPr="00093869">
        <w:t xml:space="preserve">, </w:t>
      </w:r>
      <w:r w:rsidR="009A73C7" w:rsidRPr="00093869">
        <w:t>5</w:t>
      </w:r>
      <w:r w:rsidR="009A73C7">
        <w:t xml:space="preserve"> i </w:t>
      </w:r>
      <w:r w:rsidR="00CE3C2E" w:rsidRPr="00093869">
        <w:t>6</w:t>
      </w:r>
      <w:r w:rsidR="007E0642" w:rsidRPr="00093869">
        <w:t>.</w:t>
      </w:r>
    </w:p>
    <w:p w14:paraId="543435E0" w14:textId="77777777" w:rsidR="00F677C5" w:rsidRPr="00093869" w:rsidRDefault="00EB3DB0" w:rsidP="00774E17">
      <w:pPr>
        <w:pStyle w:val="ZLITUSTzmustliter"/>
      </w:pPr>
      <w:r w:rsidRPr="00093869">
        <w:t>5.</w:t>
      </w:r>
      <w:r w:rsidR="002A7218" w:rsidRPr="00093869">
        <w:t> </w:t>
      </w:r>
      <w:r w:rsidRPr="00093869">
        <w:t>Komendant Główny Policji, komendant wojewódzki albo Komendant Stołeczny Policji, właściwy dla ośrodka szkolenia, Komendant</w:t>
      </w:r>
      <w:r w:rsidR="009A73C7">
        <w:noBreakHyphen/>
      </w:r>
      <w:r w:rsidRPr="00093869">
        <w:t>Rektor Akademii Policji</w:t>
      </w:r>
      <w:r w:rsidR="00144E71" w:rsidRPr="00093869">
        <w:t xml:space="preserve"> w</w:t>
      </w:r>
      <w:r w:rsidR="00144E71">
        <w:t> </w:t>
      </w:r>
      <w:r w:rsidRPr="00093869">
        <w:t>Szczytnie lub komendant szkoły policyjnej, każdy</w:t>
      </w:r>
      <w:r w:rsidR="00144E71" w:rsidRPr="00093869">
        <w:t xml:space="preserve"> w</w:t>
      </w:r>
      <w:r w:rsidR="00144E71">
        <w:t> </w:t>
      </w:r>
      <w:r w:rsidRPr="00093869">
        <w:t>zakresie swojej właściwości, określają programy doskonalenia zawodowego centralnego.</w:t>
      </w:r>
      <w:r w:rsidR="007E0642" w:rsidRPr="00093869">
        <w:t>”;</w:t>
      </w:r>
    </w:p>
    <w:p w14:paraId="7203AD2F" w14:textId="6C3B8260" w:rsidR="00F677C5" w:rsidRPr="00093869" w:rsidRDefault="0092292C" w:rsidP="00093869">
      <w:pPr>
        <w:pStyle w:val="PKTpunkt"/>
        <w:keepNext/>
      </w:pPr>
      <w:r w:rsidRPr="00093869">
        <w:t>16)</w:t>
      </w:r>
      <w:r w:rsidR="00F677C5" w:rsidRPr="00093869">
        <w:tab/>
        <w:t>art. 34i</w:t>
      </w:r>
      <w:r w:rsidR="00305B4F" w:rsidRPr="00093869">
        <w:t>–34k otrzymują</w:t>
      </w:r>
      <w:r w:rsidR="00F677C5" w:rsidRPr="00093869">
        <w:t xml:space="preserve"> brzmienie: </w:t>
      </w:r>
    </w:p>
    <w:p w14:paraId="1217E9F9" w14:textId="77777777" w:rsidR="00F677C5" w:rsidRPr="00093869" w:rsidRDefault="00F677C5" w:rsidP="007C28C9">
      <w:pPr>
        <w:pStyle w:val="ZARTzmartartykuempunktem"/>
      </w:pPr>
      <w:r w:rsidRPr="00093869">
        <w:t>„Art. 34i.</w:t>
      </w:r>
      <w:r w:rsidR="00774E17" w:rsidRPr="00093869">
        <w:t> W </w:t>
      </w:r>
      <w:r w:rsidRPr="00093869">
        <w:t>przypadku wystąpienia sytuacji szczególnych wymagających ochrony bezpieczeństwa policjantów,</w:t>
      </w:r>
      <w:r w:rsidR="00774E17" w:rsidRPr="00093869">
        <w:t xml:space="preserve"> w </w:t>
      </w:r>
      <w:r w:rsidRPr="00093869">
        <w:t>tym</w:t>
      </w:r>
      <w:r w:rsidR="00774E17" w:rsidRPr="00093869">
        <w:t xml:space="preserve"> w </w:t>
      </w:r>
      <w:r w:rsidRPr="00093869">
        <w:t xml:space="preserve">przypadku </w:t>
      </w:r>
      <w:r w:rsidR="00851DAD" w:rsidRPr="00093869">
        <w:t xml:space="preserve">ogłoszenia </w:t>
      </w:r>
      <w:r w:rsidRPr="00093869">
        <w:t>stanu zagrożenia epidemicznego,</w:t>
      </w:r>
      <w:r w:rsidR="00851DAD" w:rsidRPr="00093869">
        <w:t xml:space="preserve"> stanu</w:t>
      </w:r>
      <w:r w:rsidRPr="00093869">
        <w:t xml:space="preserve"> epidemii lub </w:t>
      </w:r>
      <w:r w:rsidR="00851DAD" w:rsidRPr="00093869">
        <w:t xml:space="preserve">wprowadzenia stanu </w:t>
      </w:r>
      <w:r w:rsidRPr="00093869">
        <w:t>klęski żywiołowej, Komendant Główny Policji, na czas wynikający</w:t>
      </w:r>
      <w:r w:rsidR="00774E17" w:rsidRPr="00093869">
        <w:t xml:space="preserve"> z </w:t>
      </w:r>
      <w:r w:rsidRPr="00093869">
        <w:t>określonej potrzeby, może wprowadzić organizację szkolenia,</w:t>
      </w:r>
      <w:r w:rsidR="00774E17" w:rsidRPr="00093869">
        <w:t xml:space="preserve"> o </w:t>
      </w:r>
      <w:r w:rsidRPr="00093869">
        <w:t>którym mowa</w:t>
      </w:r>
      <w:r w:rsidR="009A73C7" w:rsidRPr="00093869">
        <w:t xml:space="preserve"> w</w:t>
      </w:r>
      <w:r w:rsidR="009A73C7">
        <w:t> art. </w:t>
      </w:r>
      <w:r w:rsidRPr="00093869">
        <w:t>3</w:t>
      </w:r>
      <w:r w:rsidR="009A73C7" w:rsidRPr="00093869">
        <w:t>4</w:t>
      </w:r>
      <w:r w:rsidR="009A73C7">
        <w:t xml:space="preserve"> ust. </w:t>
      </w:r>
      <w:r w:rsidR="009A73C7" w:rsidRPr="00093869">
        <w:t>8</w:t>
      </w:r>
      <w:r w:rsidR="009A73C7">
        <w:t xml:space="preserve"> pkt </w:t>
      </w:r>
      <w:r w:rsidRPr="00093869">
        <w:t>1, oraz organizację doskonalenia zawodowego, o którym mowa</w:t>
      </w:r>
      <w:r w:rsidR="009A73C7" w:rsidRPr="00093869">
        <w:t xml:space="preserve"> w</w:t>
      </w:r>
      <w:r w:rsidR="009A73C7">
        <w:t> art. </w:t>
      </w:r>
      <w:r w:rsidRPr="00093869">
        <w:t>34h</w:t>
      </w:r>
      <w:r w:rsidR="009A73C7">
        <w:t xml:space="preserve"> ust. </w:t>
      </w:r>
      <w:r w:rsidR="009A73C7" w:rsidRPr="00093869">
        <w:t>2</w:t>
      </w:r>
      <w:r w:rsidR="009A73C7">
        <w:t xml:space="preserve"> pkt </w:t>
      </w:r>
      <w:r w:rsidR="009A73C7" w:rsidRPr="00093869">
        <w:t>1</w:t>
      </w:r>
      <w:r w:rsidR="009A73C7">
        <w:t xml:space="preserve"> i </w:t>
      </w:r>
      <w:r w:rsidR="009A73C7" w:rsidRPr="00093869">
        <w:t>2</w:t>
      </w:r>
      <w:r w:rsidR="009A73C7">
        <w:t xml:space="preserve"> oraz ust. </w:t>
      </w:r>
      <w:r w:rsidR="007E0642" w:rsidRPr="00093869">
        <w:t>3,</w:t>
      </w:r>
      <w:r w:rsidR="00774E17" w:rsidRPr="00093869">
        <w:t xml:space="preserve"> w </w:t>
      </w:r>
      <w:r w:rsidR="00305B4F" w:rsidRPr="00093869">
        <w:t>systemie skoszarowanym.</w:t>
      </w:r>
    </w:p>
    <w:p w14:paraId="3A77BFB6" w14:textId="77777777" w:rsidR="00F677C5" w:rsidRPr="00093869" w:rsidRDefault="00F677C5" w:rsidP="007C28C9">
      <w:pPr>
        <w:pStyle w:val="ZARTzmartartykuempunktem"/>
      </w:pPr>
      <w:r w:rsidRPr="00093869">
        <w:lastRenderedPageBreak/>
        <w:t>Art. 34j. 1. Policjant, który ukończył szkolenie,</w:t>
      </w:r>
      <w:r w:rsidR="00774E17" w:rsidRPr="00093869">
        <w:t xml:space="preserve"> o </w:t>
      </w:r>
      <w:r w:rsidRPr="00093869">
        <w:t>którym mowa</w:t>
      </w:r>
      <w:r w:rsidR="009A73C7" w:rsidRPr="00093869">
        <w:t xml:space="preserve"> w</w:t>
      </w:r>
      <w:r w:rsidR="009A73C7">
        <w:t> art. </w:t>
      </w:r>
      <w:r w:rsidRPr="00093869">
        <w:t>3</w:t>
      </w:r>
      <w:r w:rsidR="009A73C7" w:rsidRPr="00093869">
        <w:t>4</w:t>
      </w:r>
      <w:r w:rsidR="009A73C7">
        <w:t xml:space="preserve"> ust. </w:t>
      </w:r>
      <w:r w:rsidR="009A73C7" w:rsidRPr="00093869">
        <w:t>8</w:t>
      </w:r>
      <w:r w:rsidR="009A73C7">
        <w:t xml:space="preserve"> pkt </w:t>
      </w:r>
      <w:r w:rsidRPr="00093869">
        <w:t>1, otrzymuje świadectwo ukończenia szkolenia lub świadectwo ukończenia szkolenia</w:t>
      </w:r>
      <w:r w:rsidR="00774E17" w:rsidRPr="00093869">
        <w:t xml:space="preserve"> z </w:t>
      </w:r>
      <w:r w:rsidRPr="00093869">
        <w:t>wyróżnieniem.</w:t>
      </w:r>
    </w:p>
    <w:p w14:paraId="1F02832F" w14:textId="77777777" w:rsidR="00F677C5" w:rsidRPr="00093869" w:rsidRDefault="00F677C5" w:rsidP="007C28C9">
      <w:pPr>
        <w:pStyle w:val="ZUSTzmustartykuempunktem"/>
      </w:pPr>
      <w:r w:rsidRPr="00093869">
        <w:t>2.</w:t>
      </w:r>
      <w:r w:rsidR="00774E17" w:rsidRPr="00093869">
        <w:t> W </w:t>
      </w:r>
      <w:r w:rsidRPr="00093869">
        <w:t>przypadku,</w:t>
      </w:r>
      <w:r w:rsidR="00774E17" w:rsidRPr="00093869">
        <w:t xml:space="preserve"> o </w:t>
      </w:r>
      <w:r w:rsidRPr="00093869">
        <w:t>którym mowa</w:t>
      </w:r>
      <w:r w:rsidR="009A73C7" w:rsidRPr="00093869">
        <w:t xml:space="preserve"> w</w:t>
      </w:r>
      <w:r w:rsidR="009A73C7">
        <w:t> art. </w:t>
      </w:r>
      <w:r w:rsidRPr="00093869">
        <w:t>3</w:t>
      </w:r>
      <w:r w:rsidR="009A73C7" w:rsidRPr="00093869">
        <w:t>4</w:t>
      </w:r>
      <w:r w:rsidR="009A73C7">
        <w:t xml:space="preserve"> ust. </w:t>
      </w:r>
      <w:r w:rsidRPr="00093869">
        <w:t xml:space="preserve">10, policjant otrzymuje świadectwo zdania egzaminu </w:t>
      </w:r>
      <w:r w:rsidR="00851DAD" w:rsidRPr="00093869">
        <w:t xml:space="preserve">końcowego </w:t>
      </w:r>
      <w:r w:rsidRPr="00093869">
        <w:t>lub świadectwo zdania egzaminu</w:t>
      </w:r>
      <w:r w:rsidR="00774E17" w:rsidRPr="00093869">
        <w:t xml:space="preserve"> </w:t>
      </w:r>
      <w:r w:rsidR="00851DAD" w:rsidRPr="00093869">
        <w:t xml:space="preserve">końcowego </w:t>
      </w:r>
      <w:r w:rsidR="00774E17" w:rsidRPr="00093869">
        <w:t>z </w:t>
      </w:r>
      <w:r w:rsidRPr="00093869">
        <w:t>wyróżnieniem.</w:t>
      </w:r>
    </w:p>
    <w:p w14:paraId="3E6F624A" w14:textId="77777777" w:rsidR="00F677C5" w:rsidRPr="00093869" w:rsidRDefault="00F677C5" w:rsidP="007C28C9">
      <w:pPr>
        <w:pStyle w:val="ZUSTzmustartykuempunktem"/>
      </w:pPr>
      <w:r w:rsidRPr="00093869">
        <w:t>3. Policjant, który ukończył szkolenie,</w:t>
      </w:r>
      <w:r w:rsidR="00774E17" w:rsidRPr="00093869">
        <w:t xml:space="preserve"> o </w:t>
      </w:r>
      <w:r w:rsidRPr="00093869">
        <w:t>którym mowa</w:t>
      </w:r>
      <w:r w:rsidR="009A73C7" w:rsidRPr="00093869">
        <w:t xml:space="preserve"> w</w:t>
      </w:r>
      <w:r w:rsidR="009A73C7">
        <w:t> art. </w:t>
      </w:r>
      <w:r w:rsidRPr="00093869">
        <w:t>3</w:t>
      </w:r>
      <w:r w:rsidR="009A73C7" w:rsidRPr="00093869">
        <w:t>0</w:t>
      </w:r>
      <w:r w:rsidR="009A73C7">
        <w:t xml:space="preserve"> ust. </w:t>
      </w:r>
      <w:r w:rsidR="00851DAD" w:rsidRPr="00093869">
        <w:t>2a</w:t>
      </w:r>
      <w:r w:rsidRPr="00093869">
        <w:t>, otrzymuje świadectwo ukończenia szkolenia dla policjantów w służbie kandydackiej.</w:t>
      </w:r>
    </w:p>
    <w:p w14:paraId="521A7DE9" w14:textId="77777777" w:rsidR="008018CE" w:rsidRPr="00093869" w:rsidRDefault="00F677C5" w:rsidP="007C28C9">
      <w:pPr>
        <w:pStyle w:val="ZUSTzmustartykuempunktem"/>
      </w:pPr>
      <w:r w:rsidRPr="00093869">
        <w:t>4. Policjant, który ukończył doskonalenie zawodowe,</w:t>
      </w:r>
      <w:r w:rsidR="00774E17" w:rsidRPr="00093869">
        <w:t xml:space="preserve"> o </w:t>
      </w:r>
      <w:r w:rsidRPr="00093869">
        <w:t>którym mowa</w:t>
      </w:r>
      <w:r w:rsidR="009A73C7" w:rsidRPr="00093869">
        <w:t xml:space="preserve"> w</w:t>
      </w:r>
      <w:r w:rsidR="009A73C7">
        <w:t> art. </w:t>
      </w:r>
      <w:r w:rsidRPr="00093869">
        <w:t>34h</w:t>
      </w:r>
      <w:r w:rsidR="009A73C7">
        <w:t xml:space="preserve"> ust. </w:t>
      </w:r>
      <w:r w:rsidR="009A73C7" w:rsidRPr="00093869">
        <w:t>2</w:t>
      </w:r>
      <w:r w:rsidR="009A73C7">
        <w:t xml:space="preserve"> pkt </w:t>
      </w:r>
      <w:r w:rsidR="009A73C7" w:rsidRPr="00093869">
        <w:t>1</w:t>
      </w:r>
      <w:r w:rsidR="009A73C7">
        <w:t xml:space="preserve"> i ust. </w:t>
      </w:r>
      <w:r w:rsidRPr="00093869">
        <w:t>3, otrzymuje świadectwo ukończenia doskonalenia zawodowego centralnego</w:t>
      </w:r>
      <w:r w:rsidR="00305B4F" w:rsidRPr="00093869">
        <w:t>.</w:t>
      </w:r>
    </w:p>
    <w:p w14:paraId="5D5D22FE" w14:textId="77777777" w:rsidR="00F677C5" w:rsidRPr="00093869" w:rsidRDefault="00F677C5" w:rsidP="00093869">
      <w:pPr>
        <w:pStyle w:val="ZARTzmartartykuempunktem"/>
        <w:keepNext/>
      </w:pPr>
      <w:r w:rsidRPr="00093869">
        <w:t xml:space="preserve">Art. 34k. Minister właściwy </w:t>
      </w:r>
      <w:r w:rsidR="007C28C9" w:rsidRPr="00093869">
        <w:t>do spraw wewnętrznych określi,</w:t>
      </w:r>
      <w:r w:rsidR="00774E17" w:rsidRPr="00093869">
        <w:t xml:space="preserve"> w </w:t>
      </w:r>
      <w:r w:rsidRPr="00093869">
        <w:t xml:space="preserve">drodze rozporządzenia: </w:t>
      </w:r>
    </w:p>
    <w:p w14:paraId="591451D3" w14:textId="77777777" w:rsidR="00F677C5" w:rsidRPr="00093869" w:rsidRDefault="00F677C5" w:rsidP="007C28C9">
      <w:pPr>
        <w:pStyle w:val="ZPKTzmpktartykuempunktem"/>
      </w:pPr>
      <w:r w:rsidRPr="00093869">
        <w:t>1)</w:t>
      </w:r>
      <w:r w:rsidRPr="00093869">
        <w:tab/>
        <w:t>formy, tryb, organizację, sposób odbywania</w:t>
      </w:r>
      <w:r w:rsidR="00774E17" w:rsidRPr="00093869">
        <w:t xml:space="preserve"> i </w:t>
      </w:r>
      <w:r w:rsidRPr="00093869">
        <w:t>dokumentowania szkoleń,</w:t>
      </w:r>
      <w:r w:rsidR="00774E17" w:rsidRPr="00093869">
        <w:t xml:space="preserve"> o </w:t>
      </w:r>
      <w:r w:rsidRPr="00093869">
        <w:t>który</w:t>
      </w:r>
      <w:r w:rsidR="007C28C9" w:rsidRPr="00093869">
        <w:t>ch mowa</w:t>
      </w:r>
      <w:r w:rsidR="009A73C7" w:rsidRPr="00093869">
        <w:t xml:space="preserve"> w</w:t>
      </w:r>
      <w:r w:rsidR="009A73C7">
        <w:t> art. </w:t>
      </w:r>
      <w:r w:rsidR="007C28C9" w:rsidRPr="00093869">
        <w:t>3</w:t>
      </w:r>
      <w:r w:rsidR="009A73C7" w:rsidRPr="00093869">
        <w:t>4</w:t>
      </w:r>
      <w:r w:rsidR="009A73C7">
        <w:t xml:space="preserve"> ust. </w:t>
      </w:r>
      <w:r w:rsidR="009A73C7" w:rsidRPr="00093869">
        <w:t>8</w:t>
      </w:r>
      <w:r w:rsidR="009A73C7">
        <w:t xml:space="preserve"> pkt </w:t>
      </w:r>
      <w:r w:rsidR="007C28C9" w:rsidRPr="00093869">
        <w:t>1</w:t>
      </w:r>
      <w:r w:rsidR="00527E6F" w:rsidRPr="00093869">
        <w:t>,</w:t>
      </w:r>
    </w:p>
    <w:p w14:paraId="7B93E689" w14:textId="77777777" w:rsidR="00F677C5" w:rsidRPr="00093869" w:rsidRDefault="00F677C5" w:rsidP="007C28C9">
      <w:pPr>
        <w:pStyle w:val="ZPKTzmpktartykuempunktem"/>
      </w:pPr>
      <w:r w:rsidRPr="00093869">
        <w:t>2)</w:t>
      </w:r>
      <w:r w:rsidRPr="00093869">
        <w:tab/>
        <w:t>sposób oceniania</w:t>
      </w:r>
      <w:r w:rsidR="00774E17" w:rsidRPr="00093869">
        <w:t xml:space="preserve"> w </w:t>
      </w:r>
      <w:r w:rsidRPr="00093869">
        <w:t>trakcie szkoleń,</w:t>
      </w:r>
      <w:r w:rsidR="00774E17" w:rsidRPr="00093869">
        <w:t xml:space="preserve"> o </w:t>
      </w:r>
      <w:r w:rsidRPr="00093869">
        <w:t>których mowa</w:t>
      </w:r>
      <w:r w:rsidR="009A73C7" w:rsidRPr="00093869">
        <w:t xml:space="preserve"> w</w:t>
      </w:r>
      <w:r w:rsidR="009A73C7">
        <w:t> art. </w:t>
      </w:r>
      <w:r w:rsidRPr="00093869">
        <w:t>3</w:t>
      </w:r>
      <w:r w:rsidR="009A73C7" w:rsidRPr="00093869">
        <w:t>4</w:t>
      </w:r>
      <w:r w:rsidR="009A73C7">
        <w:t xml:space="preserve"> ust. </w:t>
      </w:r>
      <w:r w:rsidR="009A73C7" w:rsidRPr="00093869">
        <w:t>8</w:t>
      </w:r>
      <w:r w:rsidR="009A73C7">
        <w:t xml:space="preserve"> pkt </w:t>
      </w:r>
      <w:r w:rsidRPr="00093869">
        <w:t>1, oraz zakres, tryb, formy</w:t>
      </w:r>
      <w:r w:rsidR="00774E17" w:rsidRPr="00093869">
        <w:t xml:space="preserve"> i </w:t>
      </w:r>
      <w:r w:rsidRPr="00093869">
        <w:t>terminy składania egzaminów końcowych</w:t>
      </w:r>
      <w:r w:rsidR="00774E17" w:rsidRPr="00093869">
        <w:t xml:space="preserve"> z </w:t>
      </w:r>
      <w:r w:rsidRPr="00093869">
        <w:t>tych szkoleń</w:t>
      </w:r>
      <w:r w:rsidR="00527E6F" w:rsidRPr="00093869">
        <w:t>,</w:t>
      </w:r>
    </w:p>
    <w:p w14:paraId="740022A2" w14:textId="77777777" w:rsidR="00F677C5" w:rsidRPr="00093869" w:rsidRDefault="00F677C5" w:rsidP="007C28C9">
      <w:pPr>
        <w:pStyle w:val="ZPKTzmpktartykuempunktem"/>
      </w:pPr>
      <w:r w:rsidRPr="00093869">
        <w:t>3)</w:t>
      </w:r>
      <w:r w:rsidRPr="00093869">
        <w:tab/>
        <w:t>sposób oceniania</w:t>
      </w:r>
      <w:r w:rsidR="00774E17" w:rsidRPr="00093869">
        <w:t xml:space="preserve"> w </w:t>
      </w:r>
      <w:r w:rsidRPr="00093869">
        <w:t>trakcie egzaminów końcowych,</w:t>
      </w:r>
      <w:r w:rsidR="00774E17" w:rsidRPr="00093869">
        <w:t xml:space="preserve"> o </w:t>
      </w:r>
      <w:r w:rsidRPr="00093869">
        <w:t>których mowa</w:t>
      </w:r>
      <w:r w:rsidR="009A73C7" w:rsidRPr="00093869">
        <w:t xml:space="preserve"> w</w:t>
      </w:r>
      <w:r w:rsidR="009A73C7">
        <w:t> art. </w:t>
      </w:r>
      <w:r w:rsidRPr="00093869">
        <w:t>3</w:t>
      </w:r>
      <w:r w:rsidR="009A73C7" w:rsidRPr="00093869">
        <w:t>4</w:t>
      </w:r>
      <w:r w:rsidR="009A73C7">
        <w:t xml:space="preserve"> ust. </w:t>
      </w:r>
      <w:r w:rsidRPr="00093869">
        <w:t>10, oraz zakres, tryb, formy</w:t>
      </w:r>
      <w:r w:rsidR="00774E17" w:rsidRPr="00093869">
        <w:t xml:space="preserve"> i </w:t>
      </w:r>
      <w:r w:rsidRPr="00093869">
        <w:t>terminy składania tych egzaminów</w:t>
      </w:r>
      <w:r w:rsidR="00527E6F" w:rsidRPr="00093869">
        <w:t>,</w:t>
      </w:r>
      <w:r w:rsidRPr="00093869">
        <w:t xml:space="preserve"> </w:t>
      </w:r>
    </w:p>
    <w:p w14:paraId="443D8D46" w14:textId="77777777" w:rsidR="004A721C" w:rsidRPr="00093869" w:rsidRDefault="00F677C5" w:rsidP="007C28C9">
      <w:pPr>
        <w:pStyle w:val="ZPKTzmpktartykuempunktem"/>
      </w:pPr>
      <w:r w:rsidRPr="00093869">
        <w:t>4)</w:t>
      </w:r>
      <w:r w:rsidRPr="00093869">
        <w:tab/>
      </w:r>
      <w:r w:rsidR="004A721C" w:rsidRPr="00093869">
        <w:t>sposób powoływania komisji egzaminacyjnej,</w:t>
      </w:r>
    </w:p>
    <w:p w14:paraId="086189FA" w14:textId="77777777" w:rsidR="00F677C5" w:rsidRPr="00093869" w:rsidRDefault="004A721C" w:rsidP="007C28C9">
      <w:pPr>
        <w:pStyle w:val="ZPKTzmpktartykuempunktem"/>
      </w:pPr>
      <w:r w:rsidRPr="00093869">
        <w:t>5)</w:t>
      </w:r>
      <w:r w:rsidRPr="00093869">
        <w:tab/>
      </w:r>
      <w:r w:rsidR="00F677C5" w:rsidRPr="00093869">
        <w:t>sposób dokumentowania oraz jednostki organizacyjne Policji właściwe do organizowania szkolenia,</w:t>
      </w:r>
      <w:r w:rsidR="00774E17" w:rsidRPr="00093869">
        <w:t xml:space="preserve"> o </w:t>
      </w:r>
      <w:r w:rsidR="00F677C5" w:rsidRPr="00093869">
        <w:t>którym mowa</w:t>
      </w:r>
      <w:r w:rsidR="009A73C7" w:rsidRPr="00093869">
        <w:t xml:space="preserve"> w</w:t>
      </w:r>
      <w:r w:rsidR="009A73C7">
        <w:t> art. </w:t>
      </w:r>
      <w:r w:rsidR="00F677C5" w:rsidRPr="00093869">
        <w:t>3</w:t>
      </w:r>
      <w:r w:rsidR="009A73C7" w:rsidRPr="00093869">
        <w:t>0</w:t>
      </w:r>
      <w:r w:rsidR="009A73C7">
        <w:t xml:space="preserve"> ust. </w:t>
      </w:r>
      <w:r w:rsidR="00851DAD" w:rsidRPr="00093869">
        <w:t>2a</w:t>
      </w:r>
      <w:r w:rsidR="00527E6F" w:rsidRPr="00093869">
        <w:t>,</w:t>
      </w:r>
    </w:p>
    <w:p w14:paraId="20F7039B" w14:textId="77777777" w:rsidR="00F677C5" w:rsidRPr="00093869" w:rsidRDefault="004A721C" w:rsidP="007C28C9">
      <w:pPr>
        <w:pStyle w:val="ZPKTzmpktartykuempunktem"/>
      </w:pPr>
      <w:r w:rsidRPr="00093869">
        <w:t>6</w:t>
      </w:r>
      <w:r w:rsidR="00F677C5" w:rsidRPr="00093869">
        <w:t>)</w:t>
      </w:r>
      <w:r w:rsidR="00F677C5" w:rsidRPr="00093869">
        <w:tab/>
        <w:t>formy, organizację, sposób odbywania</w:t>
      </w:r>
      <w:r w:rsidR="00774E17" w:rsidRPr="00093869">
        <w:t xml:space="preserve"> i </w:t>
      </w:r>
      <w:r w:rsidR="00F677C5" w:rsidRPr="00093869">
        <w:t>dokumentowania doskonalenia zawodowego oraz sposób oc</w:t>
      </w:r>
      <w:r w:rsidR="007C28C9" w:rsidRPr="00093869">
        <w:t>eniania</w:t>
      </w:r>
      <w:r w:rsidR="00774E17" w:rsidRPr="00093869">
        <w:t xml:space="preserve"> w </w:t>
      </w:r>
      <w:r w:rsidR="007C28C9" w:rsidRPr="00093869">
        <w:t>trakcie jego trwania</w:t>
      </w:r>
      <w:r w:rsidR="00527E6F" w:rsidRPr="00093869">
        <w:t>,</w:t>
      </w:r>
    </w:p>
    <w:p w14:paraId="3F52053C" w14:textId="77777777" w:rsidR="00F677C5" w:rsidRPr="00093869" w:rsidRDefault="004A721C" w:rsidP="007C28C9">
      <w:pPr>
        <w:pStyle w:val="ZPKTzmpktartykuempunktem"/>
      </w:pPr>
      <w:r w:rsidRPr="00093869">
        <w:t>7</w:t>
      </w:r>
      <w:r w:rsidR="00F677C5" w:rsidRPr="00093869">
        <w:t>)</w:t>
      </w:r>
      <w:r w:rsidR="00F677C5" w:rsidRPr="00093869">
        <w:tab/>
        <w:t>sposób sprawowania nadzoru nad realizacją szkoleń,</w:t>
      </w:r>
      <w:r w:rsidR="00774E17" w:rsidRPr="00093869">
        <w:t xml:space="preserve"> o </w:t>
      </w:r>
      <w:r w:rsidR="00F677C5" w:rsidRPr="00093869">
        <w:t>których mowa</w:t>
      </w:r>
      <w:r w:rsidR="009A73C7" w:rsidRPr="00093869">
        <w:t xml:space="preserve"> w</w:t>
      </w:r>
      <w:r w:rsidR="009A73C7">
        <w:t> art. </w:t>
      </w:r>
      <w:r w:rsidR="00F677C5" w:rsidRPr="00093869">
        <w:t>3</w:t>
      </w:r>
      <w:r w:rsidR="009A73C7" w:rsidRPr="00093869">
        <w:t>4</w:t>
      </w:r>
      <w:r w:rsidR="009A73C7">
        <w:t xml:space="preserve"> ust. </w:t>
      </w:r>
      <w:r w:rsidR="009A73C7" w:rsidRPr="00093869">
        <w:t>8</w:t>
      </w:r>
      <w:r w:rsidR="009A73C7">
        <w:t xml:space="preserve"> pkt </w:t>
      </w:r>
      <w:r w:rsidR="009A73C7" w:rsidRPr="00093869">
        <w:t>1</w:t>
      </w:r>
      <w:r w:rsidR="009A73C7">
        <w:t xml:space="preserve"> i art. </w:t>
      </w:r>
      <w:r w:rsidR="00F677C5" w:rsidRPr="00093869">
        <w:t>3</w:t>
      </w:r>
      <w:r w:rsidR="009A73C7" w:rsidRPr="00093869">
        <w:t>0</w:t>
      </w:r>
      <w:r w:rsidR="009A73C7">
        <w:t xml:space="preserve"> ust. </w:t>
      </w:r>
      <w:r w:rsidR="00851DAD" w:rsidRPr="00093869">
        <w:t>2a</w:t>
      </w:r>
      <w:r w:rsidR="00467FB0" w:rsidRPr="00093869">
        <w:t>, oraz doskonalenia zawodowego</w:t>
      </w:r>
      <w:r w:rsidR="00527E6F" w:rsidRPr="00093869">
        <w:t>,</w:t>
      </w:r>
    </w:p>
    <w:p w14:paraId="489FA3EA" w14:textId="77777777" w:rsidR="00F677C5" w:rsidRPr="00093869" w:rsidRDefault="004A721C" w:rsidP="00093869">
      <w:pPr>
        <w:pStyle w:val="ZPKTzmpktartykuempunktem"/>
        <w:keepNext/>
      </w:pPr>
      <w:r w:rsidRPr="00093869">
        <w:t>8</w:t>
      </w:r>
      <w:r w:rsidR="00F677C5" w:rsidRPr="00093869">
        <w:t>)</w:t>
      </w:r>
      <w:r w:rsidR="00F677C5" w:rsidRPr="00093869">
        <w:tab/>
        <w:t>wzory świadectwa ukończenia szkolenia zawodowego, świadectwa ukończenia szkolenia zawodowego</w:t>
      </w:r>
      <w:r w:rsidR="00774E17" w:rsidRPr="00093869">
        <w:t xml:space="preserve"> z </w:t>
      </w:r>
      <w:r w:rsidR="00F677C5" w:rsidRPr="00093869">
        <w:t>wyróżnieniem, świadectwa zdania egzaminu końcowego, świadectwa zdania egzaminu końcowego</w:t>
      </w:r>
      <w:r w:rsidR="00774E17" w:rsidRPr="00093869">
        <w:t xml:space="preserve"> z </w:t>
      </w:r>
      <w:r w:rsidR="00F677C5" w:rsidRPr="00093869">
        <w:t>wyróżnieniem, świadectwa ukończenia szkolenia dla policjantów</w:t>
      </w:r>
      <w:r w:rsidR="00774E17" w:rsidRPr="00093869">
        <w:t xml:space="preserve"> w </w:t>
      </w:r>
      <w:r w:rsidR="00F677C5" w:rsidRPr="00093869">
        <w:t xml:space="preserve">służbie kandydackiej oraz świadectwa ukończenia doskonalenia zawodowego centralnego </w:t>
      </w:r>
    </w:p>
    <w:p w14:paraId="2F602F09" w14:textId="77777777" w:rsidR="00F677C5" w:rsidRPr="00093869" w:rsidRDefault="00F677C5" w:rsidP="00467FB0">
      <w:pPr>
        <w:pStyle w:val="ZCZWSPPKTzmczciwsppktartykuempunktem"/>
      </w:pPr>
      <w:r w:rsidRPr="00093869">
        <w:t>–</w:t>
      </w:r>
      <w:r w:rsidR="00E36CFC" w:rsidRPr="00093869">
        <w:tab/>
      </w:r>
      <w:r w:rsidRPr="00093869">
        <w:t xml:space="preserve">mając na uwadze zapewnienie właściwego przygotowania policjantów do wykonywania zadań służbowych oraz konieczność zapewnienia właściwej realizacji oraz prawidłowego </w:t>
      </w:r>
      <w:r w:rsidRPr="00093869">
        <w:lastRenderedPageBreak/>
        <w:t>dokumentowania szkoleń,</w:t>
      </w:r>
      <w:r w:rsidR="00774E17" w:rsidRPr="00093869">
        <w:t xml:space="preserve"> o </w:t>
      </w:r>
      <w:r w:rsidRPr="00093869">
        <w:t>których mowa</w:t>
      </w:r>
      <w:r w:rsidR="009A73C7" w:rsidRPr="00093869">
        <w:t xml:space="preserve"> w</w:t>
      </w:r>
      <w:r w:rsidR="009A73C7">
        <w:t> art. </w:t>
      </w:r>
      <w:r w:rsidRPr="00093869">
        <w:t>3</w:t>
      </w:r>
      <w:r w:rsidR="009A73C7" w:rsidRPr="00093869">
        <w:t>4</w:t>
      </w:r>
      <w:r w:rsidR="009A73C7">
        <w:t xml:space="preserve"> ust. </w:t>
      </w:r>
      <w:r w:rsidR="009A73C7" w:rsidRPr="00093869">
        <w:t>8</w:t>
      </w:r>
      <w:r w:rsidR="009A73C7">
        <w:t xml:space="preserve"> pkt </w:t>
      </w:r>
      <w:r w:rsidR="009A73C7" w:rsidRPr="00093869">
        <w:t>1</w:t>
      </w:r>
      <w:r w:rsidR="009A73C7">
        <w:t xml:space="preserve"> oraz</w:t>
      </w:r>
      <w:r w:rsidR="009A73C7" w:rsidRPr="00093869">
        <w:t xml:space="preserve"> w</w:t>
      </w:r>
      <w:r w:rsidR="009A73C7">
        <w:t> art. </w:t>
      </w:r>
      <w:r w:rsidRPr="00093869">
        <w:t>3</w:t>
      </w:r>
      <w:r w:rsidR="009A73C7" w:rsidRPr="00093869">
        <w:t>0</w:t>
      </w:r>
      <w:r w:rsidR="009A73C7">
        <w:t xml:space="preserve"> ust. </w:t>
      </w:r>
      <w:r w:rsidR="00540858" w:rsidRPr="00093869">
        <w:t>2a</w:t>
      </w:r>
      <w:r w:rsidRPr="00093869">
        <w:t>,</w:t>
      </w:r>
      <w:r w:rsidR="00774E17" w:rsidRPr="00093869">
        <w:t xml:space="preserve"> i </w:t>
      </w:r>
      <w:r w:rsidRPr="00093869">
        <w:t xml:space="preserve">doskonalenia zawodowego oraz </w:t>
      </w:r>
      <w:r w:rsidR="0092292C" w:rsidRPr="00093869">
        <w:t>przebiegu egzaminów końcowych.”;</w:t>
      </w:r>
    </w:p>
    <w:p w14:paraId="17F93CBF" w14:textId="77777777" w:rsidR="00B36766" w:rsidRPr="00093869" w:rsidRDefault="00305B4F" w:rsidP="00093869">
      <w:pPr>
        <w:pStyle w:val="PKTpunkt"/>
        <w:keepNext/>
      </w:pPr>
      <w:r w:rsidRPr="00093869">
        <w:t>17</w:t>
      </w:r>
      <w:r w:rsidR="0092292C" w:rsidRPr="00093869">
        <w:t>)</w:t>
      </w:r>
      <w:r w:rsidR="0092292C" w:rsidRPr="00093869">
        <w:tab/>
      </w:r>
      <w:r w:rsidR="00B36766" w:rsidRPr="00093869">
        <w:t>w</w:t>
      </w:r>
      <w:r w:rsidR="009A73C7">
        <w:t xml:space="preserve"> art. </w:t>
      </w:r>
      <w:r w:rsidR="00B36766" w:rsidRPr="00093869">
        <w:t>39a</w:t>
      </w:r>
      <w:r w:rsidR="009A73C7" w:rsidRPr="00093869">
        <w:t xml:space="preserve"> w</w:t>
      </w:r>
      <w:r w:rsidR="009A73C7">
        <w:t> ust. </w:t>
      </w:r>
      <w:r w:rsidR="00B36766" w:rsidRPr="00093869">
        <w:t>1:</w:t>
      </w:r>
    </w:p>
    <w:p w14:paraId="4F9C2202" w14:textId="77777777" w:rsidR="00B36766" w:rsidRPr="00093869" w:rsidRDefault="00B36766" w:rsidP="00093869">
      <w:pPr>
        <w:pStyle w:val="LITlitera"/>
        <w:keepNext/>
      </w:pPr>
      <w:r w:rsidRPr="00093869">
        <w:t>a)</w:t>
      </w:r>
      <w:r w:rsidR="00CC083C" w:rsidRPr="00093869">
        <w:tab/>
      </w:r>
      <w:r w:rsidRPr="00093869">
        <w:t>w</w:t>
      </w:r>
      <w:r w:rsidR="009A73C7">
        <w:t xml:space="preserve"> pkt </w:t>
      </w:r>
      <w:r w:rsidR="009A73C7" w:rsidRPr="00093869">
        <w:t>2</w:t>
      </w:r>
      <w:r w:rsidR="009A73C7">
        <w:t xml:space="preserve"> lit. </w:t>
      </w:r>
      <w:r w:rsidRPr="00093869">
        <w:t>c otrzymuje brzmienie:</w:t>
      </w:r>
    </w:p>
    <w:p w14:paraId="33D19087" w14:textId="77777777" w:rsidR="00B36766" w:rsidRPr="00093869" w:rsidRDefault="00D96862" w:rsidP="00CC083C">
      <w:pPr>
        <w:pStyle w:val="ZLITLITzmlitliter"/>
      </w:pPr>
      <w:r w:rsidRPr="00093869">
        <w:t>„</w:t>
      </w:r>
      <w:r w:rsidR="00B36766" w:rsidRPr="00093869">
        <w:t>c)</w:t>
      </w:r>
      <w:r w:rsidR="00CC083C" w:rsidRPr="00093869">
        <w:tab/>
      </w:r>
      <w:r w:rsidR="00B36766" w:rsidRPr="00093869">
        <w:t>Komendanta</w:t>
      </w:r>
      <w:r w:rsidR="009A73C7">
        <w:noBreakHyphen/>
      </w:r>
      <w:r w:rsidR="00B36766" w:rsidRPr="00093869">
        <w:t>Rektora Akademii Policji</w:t>
      </w:r>
      <w:r w:rsidR="00774E17" w:rsidRPr="00093869">
        <w:t xml:space="preserve"> w </w:t>
      </w:r>
      <w:r w:rsidR="00B36766" w:rsidRPr="00093869">
        <w:t>Szczytnie</w:t>
      </w:r>
      <w:r w:rsidR="00774E17" w:rsidRPr="00093869">
        <w:t xml:space="preserve"> i </w:t>
      </w:r>
      <w:r w:rsidR="00B36766" w:rsidRPr="00093869">
        <w:t>jego zastępcy,</w:t>
      </w:r>
      <w:r w:rsidRPr="00093869">
        <w:t>”</w:t>
      </w:r>
      <w:r w:rsidR="00B36766" w:rsidRPr="00093869">
        <w:t>,</w:t>
      </w:r>
    </w:p>
    <w:p w14:paraId="09A250CE" w14:textId="77777777" w:rsidR="00B36766" w:rsidRPr="00093869" w:rsidRDefault="00B36766" w:rsidP="00093869">
      <w:pPr>
        <w:pStyle w:val="LITlitera"/>
        <w:keepNext/>
      </w:pPr>
      <w:r w:rsidRPr="00093869">
        <w:t>b)</w:t>
      </w:r>
      <w:r w:rsidR="00CC083C" w:rsidRPr="00093869">
        <w:tab/>
      </w:r>
      <w:r w:rsidRPr="00093869">
        <w:t xml:space="preserve">pkt </w:t>
      </w:r>
      <w:r w:rsidR="00774E17" w:rsidRPr="00093869">
        <w:t>7 </w:t>
      </w:r>
      <w:r w:rsidRPr="00093869">
        <w:t>otrzymuje brzmienie:</w:t>
      </w:r>
    </w:p>
    <w:p w14:paraId="3302A66F" w14:textId="77777777" w:rsidR="00B36766" w:rsidRPr="00093869" w:rsidRDefault="00D96862" w:rsidP="00CC083C">
      <w:pPr>
        <w:pStyle w:val="ZLITPKTzmpktliter"/>
      </w:pPr>
      <w:r w:rsidRPr="00093869">
        <w:t>„</w:t>
      </w:r>
      <w:r w:rsidR="00B36766" w:rsidRPr="00093869">
        <w:t>7)</w:t>
      </w:r>
      <w:r w:rsidR="00CC083C" w:rsidRPr="00093869">
        <w:tab/>
      </w:r>
      <w:r w:rsidR="00B36766" w:rsidRPr="00093869">
        <w:t>Komendant</w:t>
      </w:r>
      <w:r w:rsidR="009A73C7">
        <w:noBreakHyphen/>
      </w:r>
      <w:r w:rsidR="00B36766" w:rsidRPr="00093869">
        <w:t>Rektor Akademii Policji</w:t>
      </w:r>
      <w:r w:rsidR="00774E17" w:rsidRPr="00093869">
        <w:t xml:space="preserve"> w </w:t>
      </w:r>
      <w:r w:rsidR="00B36766" w:rsidRPr="00093869">
        <w:t>Szczytnie –</w:t>
      </w:r>
      <w:r w:rsidR="00774E17" w:rsidRPr="00093869">
        <w:t xml:space="preserve"> w </w:t>
      </w:r>
      <w:r w:rsidR="00B36766" w:rsidRPr="00093869">
        <w:t>stosunku do policjanta na stanowisku służbowym</w:t>
      </w:r>
      <w:r w:rsidR="00774E17" w:rsidRPr="00093869">
        <w:t xml:space="preserve"> w </w:t>
      </w:r>
      <w:r w:rsidR="00B36766" w:rsidRPr="00093869">
        <w:t>Akademii Policji</w:t>
      </w:r>
      <w:r w:rsidR="00774E17" w:rsidRPr="00093869">
        <w:t xml:space="preserve"> w </w:t>
      </w:r>
      <w:r w:rsidR="00B36766" w:rsidRPr="00093869">
        <w:t>Szczytnie;</w:t>
      </w:r>
      <w:r w:rsidRPr="00093869">
        <w:t>”</w:t>
      </w:r>
      <w:r w:rsidR="00B36766" w:rsidRPr="00093869">
        <w:t>;</w:t>
      </w:r>
    </w:p>
    <w:p w14:paraId="07B7C1A0" w14:textId="77777777" w:rsidR="00B36766" w:rsidRPr="00093869" w:rsidRDefault="00305B4F" w:rsidP="00093869">
      <w:pPr>
        <w:pStyle w:val="PKTpunkt"/>
        <w:keepNext/>
      </w:pPr>
      <w:r w:rsidRPr="00093869">
        <w:t>18</w:t>
      </w:r>
      <w:r w:rsidR="00B36766" w:rsidRPr="00093869">
        <w:t>)</w:t>
      </w:r>
      <w:r w:rsidR="00CC083C" w:rsidRPr="00093869">
        <w:tab/>
      </w:r>
      <w:r w:rsidR="00B36766" w:rsidRPr="00093869">
        <w:t>w</w:t>
      </w:r>
      <w:r w:rsidR="009A73C7">
        <w:t xml:space="preserve"> art. </w:t>
      </w:r>
      <w:r w:rsidR="00B36766" w:rsidRPr="00093869">
        <w:t>39c</w:t>
      </w:r>
      <w:r w:rsidR="009A73C7" w:rsidRPr="00093869">
        <w:t xml:space="preserve"> w</w:t>
      </w:r>
      <w:r w:rsidR="009A73C7">
        <w:t> ust. </w:t>
      </w:r>
      <w:r w:rsidR="009A73C7" w:rsidRPr="00093869">
        <w:t>1</w:t>
      </w:r>
      <w:r w:rsidR="009A73C7">
        <w:t xml:space="preserve"> pkt </w:t>
      </w:r>
      <w:r w:rsidR="00774E17" w:rsidRPr="00093869">
        <w:t>2 </w:t>
      </w:r>
      <w:r w:rsidR="00B36766" w:rsidRPr="00093869">
        <w:t>otrzymuje brzmienie:</w:t>
      </w:r>
    </w:p>
    <w:p w14:paraId="2F8BCDAD" w14:textId="77777777" w:rsidR="00B36766" w:rsidRPr="00093869" w:rsidRDefault="00D96862" w:rsidP="00CC083C">
      <w:pPr>
        <w:pStyle w:val="ZPKTzmpktartykuempunktem"/>
      </w:pPr>
      <w:r w:rsidRPr="00093869">
        <w:t>„</w:t>
      </w:r>
      <w:r w:rsidR="00B36766" w:rsidRPr="00093869">
        <w:t>2)</w:t>
      </w:r>
      <w:r w:rsidR="00CC083C" w:rsidRPr="00093869">
        <w:tab/>
      </w:r>
      <w:r w:rsidR="00B36766" w:rsidRPr="00093869">
        <w:t>Komendanta Głównego Policji, jeżeli decyzję wydał: Komendant BSWP, Komendant CBŚP, Komendant CBZC, Dyrektor CLKP, komendant wojewódzki (Stołeczny) Policji, Komendant</w:t>
      </w:r>
      <w:r w:rsidR="009A73C7">
        <w:noBreakHyphen/>
      </w:r>
      <w:r w:rsidR="00B36766" w:rsidRPr="00093869">
        <w:t>Rektor Akademii Policji</w:t>
      </w:r>
      <w:r w:rsidR="00774E17" w:rsidRPr="00093869">
        <w:t xml:space="preserve"> w </w:t>
      </w:r>
      <w:r w:rsidR="00B36766" w:rsidRPr="00093869">
        <w:t>Szczytnie oraz komendant szkoły policyjnej;</w:t>
      </w:r>
      <w:r w:rsidRPr="00093869">
        <w:t>”</w:t>
      </w:r>
      <w:r w:rsidR="00B36766" w:rsidRPr="00093869">
        <w:t>;</w:t>
      </w:r>
    </w:p>
    <w:p w14:paraId="215E2251" w14:textId="77777777" w:rsidR="00B36766" w:rsidRPr="00093869" w:rsidRDefault="00305B4F" w:rsidP="00093869">
      <w:pPr>
        <w:pStyle w:val="PKTpunkt"/>
        <w:keepNext/>
      </w:pPr>
      <w:r w:rsidRPr="00093869">
        <w:t>19</w:t>
      </w:r>
      <w:r w:rsidR="00B36766" w:rsidRPr="00093869">
        <w:t>)</w:t>
      </w:r>
      <w:r w:rsidR="00CC083C" w:rsidRPr="00093869">
        <w:tab/>
      </w:r>
      <w:r w:rsidR="009D7722" w:rsidRPr="00093869">
        <w:t>w</w:t>
      </w:r>
      <w:r w:rsidR="009A73C7">
        <w:t xml:space="preserve"> art. </w:t>
      </w:r>
      <w:r w:rsidR="00B36766" w:rsidRPr="00093869">
        <w:t>4</w:t>
      </w:r>
      <w:r w:rsidR="00774E17" w:rsidRPr="00093869">
        <w:t>5 </w:t>
      </w:r>
      <w:r w:rsidR="009A73C7">
        <w:t xml:space="preserve"> ust. </w:t>
      </w:r>
      <w:r w:rsidR="009A73C7" w:rsidRPr="00093869">
        <w:t>1</w:t>
      </w:r>
      <w:r w:rsidR="009A73C7">
        <w:t xml:space="preserve"> i </w:t>
      </w:r>
      <w:r w:rsidR="00144E71" w:rsidRPr="00093869">
        <w:t>2</w:t>
      </w:r>
      <w:r w:rsidR="00144E71">
        <w:t> </w:t>
      </w:r>
      <w:r w:rsidR="000101EA" w:rsidRPr="00093869">
        <w:t xml:space="preserve">otrzymują </w:t>
      </w:r>
      <w:r w:rsidR="00B36766" w:rsidRPr="00093869">
        <w:t>brzmienie:</w:t>
      </w:r>
    </w:p>
    <w:p w14:paraId="3357474E" w14:textId="77777777" w:rsidR="00B36766" w:rsidRPr="00093869" w:rsidRDefault="00D96862" w:rsidP="00CC083C">
      <w:pPr>
        <w:pStyle w:val="ZARTzmartartykuempunktem"/>
      </w:pPr>
      <w:r w:rsidRPr="00093869">
        <w:t>„</w:t>
      </w:r>
      <w:r w:rsidR="00B36766" w:rsidRPr="00093869">
        <w:t>1. Zwolnienia ze służby na podstawie</w:t>
      </w:r>
      <w:r w:rsidR="009A73C7">
        <w:t xml:space="preserve"> art. </w:t>
      </w:r>
      <w:r w:rsidR="00B36766" w:rsidRPr="00093869">
        <w:t>4</w:t>
      </w:r>
      <w:r w:rsidR="009A73C7" w:rsidRPr="00093869">
        <w:t>1</w:t>
      </w:r>
      <w:r w:rsidR="009A73C7">
        <w:t xml:space="preserve"> ust. </w:t>
      </w:r>
      <w:r w:rsidR="009A73C7" w:rsidRPr="00093869">
        <w:t>2</w:t>
      </w:r>
      <w:r w:rsidR="009A73C7">
        <w:t xml:space="preserve"> pkt </w:t>
      </w:r>
      <w:r w:rsidR="00774E17" w:rsidRPr="00093869">
        <w:t>5 </w:t>
      </w:r>
      <w:r w:rsidR="00B36766" w:rsidRPr="00093869">
        <w:t>policjanta, którego przełożonym wymienionym</w:t>
      </w:r>
      <w:r w:rsidR="009A73C7" w:rsidRPr="00093869">
        <w:t xml:space="preserve"> w</w:t>
      </w:r>
      <w:r w:rsidR="009A73C7">
        <w:t> art. </w:t>
      </w:r>
      <w:r w:rsidR="00B36766" w:rsidRPr="00093869">
        <w:t>3</w:t>
      </w:r>
      <w:r w:rsidR="009A73C7" w:rsidRPr="00093869">
        <w:t>2</w:t>
      </w:r>
      <w:r w:rsidR="009A73C7">
        <w:t xml:space="preserve"> ust. </w:t>
      </w:r>
      <w:r w:rsidR="00774E17" w:rsidRPr="00093869">
        <w:t>1 </w:t>
      </w:r>
      <w:r w:rsidR="00B36766" w:rsidRPr="00093869">
        <w:t>jest komendant powiatowy (miejski, rejonowy) Policji, dokonuje właściwy komendant wojewódzki Policji albo Komendant Stołeczny Policji.</w:t>
      </w:r>
    </w:p>
    <w:p w14:paraId="365758EC" w14:textId="77777777" w:rsidR="00B36766" w:rsidRPr="00093869" w:rsidRDefault="00B36766" w:rsidP="00CC083C">
      <w:pPr>
        <w:pStyle w:val="ZUSTzmustartykuempunktem"/>
      </w:pPr>
      <w:r w:rsidRPr="00093869">
        <w:t>2.</w:t>
      </w:r>
      <w:r w:rsidR="00CC083C" w:rsidRPr="00093869">
        <w:t> </w:t>
      </w:r>
      <w:r w:rsidRPr="00093869">
        <w:t>Pozostawienie</w:t>
      </w:r>
      <w:r w:rsidR="00774E17" w:rsidRPr="00093869">
        <w:t xml:space="preserve"> w </w:t>
      </w:r>
      <w:r w:rsidRPr="00093869">
        <w:t>służbie policjanta,</w:t>
      </w:r>
      <w:r w:rsidR="00774E17" w:rsidRPr="00093869">
        <w:t xml:space="preserve"> o </w:t>
      </w:r>
      <w:r w:rsidRPr="00093869">
        <w:t>którym mowa</w:t>
      </w:r>
      <w:r w:rsidR="009A73C7" w:rsidRPr="00093869">
        <w:t xml:space="preserve"> w</w:t>
      </w:r>
      <w:r w:rsidR="009A73C7">
        <w:t> art. </w:t>
      </w:r>
      <w:r w:rsidRPr="00093869">
        <w:t>4</w:t>
      </w:r>
      <w:r w:rsidR="009A73C7" w:rsidRPr="00093869">
        <w:t>1</w:t>
      </w:r>
      <w:r w:rsidR="009A73C7">
        <w:t xml:space="preserve"> ust. </w:t>
      </w:r>
      <w:r w:rsidR="009A73C7" w:rsidRPr="00093869">
        <w:t>2</w:t>
      </w:r>
      <w:r w:rsidR="009A73C7">
        <w:t xml:space="preserve"> pkt </w:t>
      </w:r>
      <w:r w:rsidRPr="00093869">
        <w:t>2,</w:t>
      </w:r>
      <w:r w:rsidR="00803EE4" w:rsidRPr="00093869">
        <w:t xml:space="preserve"> </w:t>
      </w:r>
      <w:r w:rsidRPr="00093869">
        <w:t>którego przełożonym wymienionym</w:t>
      </w:r>
      <w:r w:rsidR="009A73C7" w:rsidRPr="00093869">
        <w:t xml:space="preserve"> w</w:t>
      </w:r>
      <w:r w:rsidR="009A73C7">
        <w:t> art. </w:t>
      </w:r>
      <w:r w:rsidRPr="00093869">
        <w:t>3</w:t>
      </w:r>
      <w:r w:rsidR="009A73C7" w:rsidRPr="00093869">
        <w:t>2</w:t>
      </w:r>
      <w:r w:rsidR="009A73C7">
        <w:t xml:space="preserve"> ust. </w:t>
      </w:r>
      <w:r w:rsidR="00774E17" w:rsidRPr="00093869">
        <w:t>1 </w:t>
      </w:r>
      <w:r w:rsidRPr="00093869">
        <w:t xml:space="preserve">jest </w:t>
      </w:r>
      <w:r w:rsidR="009D7722" w:rsidRPr="00093869">
        <w:t>komendant powiatowy (miejski, rejonowy) Policji</w:t>
      </w:r>
      <w:r w:rsidR="00803EE4" w:rsidRPr="00093869">
        <w:t xml:space="preserve">, </w:t>
      </w:r>
      <w:r w:rsidRPr="00093869">
        <w:t>wymaga zgody właściwego komendanta wojewódzkiego Policji albo Komendanta Stołecznego Policji.</w:t>
      </w:r>
      <w:r w:rsidR="00D96862" w:rsidRPr="00093869">
        <w:t>”</w:t>
      </w:r>
      <w:r w:rsidRPr="00093869">
        <w:t>;</w:t>
      </w:r>
    </w:p>
    <w:p w14:paraId="4FFB2A8D" w14:textId="77777777" w:rsidR="00B36766" w:rsidRPr="00093869" w:rsidRDefault="00305B4F" w:rsidP="00093869">
      <w:pPr>
        <w:pStyle w:val="PKTpunkt"/>
        <w:keepNext/>
      </w:pPr>
      <w:r w:rsidRPr="00093869">
        <w:t>20</w:t>
      </w:r>
      <w:r w:rsidR="00B36766" w:rsidRPr="00093869">
        <w:t>)</w:t>
      </w:r>
      <w:r w:rsidR="00CC083C" w:rsidRPr="00093869">
        <w:tab/>
      </w:r>
      <w:r w:rsidR="00B36766" w:rsidRPr="00093869">
        <w:t>w</w:t>
      </w:r>
      <w:r w:rsidR="009A73C7">
        <w:t xml:space="preserve"> art. </w:t>
      </w:r>
      <w:r w:rsidR="00B36766" w:rsidRPr="00093869">
        <w:t>46b</w:t>
      </w:r>
      <w:r w:rsidR="009A73C7">
        <w:t xml:space="preserve"> ust. </w:t>
      </w:r>
      <w:r w:rsidR="00774E17" w:rsidRPr="00093869">
        <w:t>3 </w:t>
      </w:r>
      <w:r w:rsidR="00B36766" w:rsidRPr="00093869">
        <w:t>otrzymuje brzmienie:</w:t>
      </w:r>
    </w:p>
    <w:p w14:paraId="719C54BC" w14:textId="77777777" w:rsidR="00B36766" w:rsidRPr="00093869" w:rsidRDefault="00D96862" w:rsidP="000223FF">
      <w:pPr>
        <w:pStyle w:val="ZUSTzmustartykuempunktem"/>
      </w:pPr>
      <w:r w:rsidRPr="00093869">
        <w:t>„</w:t>
      </w:r>
      <w:r w:rsidR="00B36766" w:rsidRPr="00093869">
        <w:t>3.</w:t>
      </w:r>
      <w:r w:rsidR="00CC083C" w:rsidRPr="00093869">
        <w:t> </w:t>
      </w:r>
      <w:r w:rsidR="00B36766" w:rsidRPr="00093869">
        <w:t>Administratorem danych osobowych,</w:t>
      </w:r>
      <w:r w:rsidR="00774E17" w:rsidRPr="00093869">
        <w:t xml:space="preserve"> o </w:t>
      </w:r>
      <w:r w:rsidR="00B36766" w:rsidRPr="00093869">
        <w:t>których mowa</w:t>
      </w:r>
      <w:r w:rsidR="009A73C7" w:rsidRPr="00093869">
        <w:t xml:space="preserve"> w</w:t>
      </w:r>
      <w:r w:rsidR="009A73C7">
        <w:t> ust. </w:t>
      </w:r>
      <w:r w:rsidR="00B36766" w:rsidRPr="00093869">
        <w:t>1,</w:t>
      </w:r>
      <w:r w:rsidR="00774E17" w:rsidRPr="00093869">
        <w:t xml:space="preserve"> w </w:t>
      </w:r>
      <w:r w:rsidR="00B36766" w:rsidRPr="00093869">
        <w:t>zakresie,</w:t>
      </w:r>
      <w:r w:rsidR="00774E17" w:rsidRPr="00093869">
        <w:t xml:space="preserve"> w </w:t>
      </w:r>
      <w:r w:rsidR="00B36766" w:rsidRPr="00093869">
        <w:t>jakim przetwarza te dane, jest Komendant Główny Policji, Komendant CBŚP, Komendant BSWP, Komendant CBZC, Dyrektor CLKP, komendanci wojewódzcy Policji,</w:t>
      </w:r>
      <w:r w:rsidR="00927480">
        <w:t xml:space="preserve"> </w:t>
      </w:r>
      <w:r w:rsidR="00927480" w:rsidRPr="00093869">
        <w:t>Komendant Stołeczny</w:t>
      </w:r>
      <w:r w:rsidR="00927480">
        <w:t xml:space="preserve"> Policji,</w:t>
      </w:r>
      <w:r w:rsidR="00B36766" w:rsidRPr="00093869">
        <w:t xml:space="preserve"> Komendant</w:t>
      </w:r>
      <w:r w:rsidR="009A73C7">
        <w:noBreakHyphen/>
      </w:r>
      <w:r w:rsidR="00B36766" w:rsidRPr="00093869">
        <w:t>Rektor Akademii Policji</w:t>
      </w:r>
      <w:r w:rsidR="00774E17" w:rsidRPr="00093869">
        <w:t xml:space="preserve"> w </w:t>
      </w:r>
      <w:r w:rsidR="00B36766" w:rsidRPr="00093869">
        <w:t>Szczytnie oraz komendanci szkół policyjnych.</w:t>
      </w:r>
      <w:r w:rsidRPr="00093869">
        <w:t>”</w:t>
      </w:r>
      <w:r w:rsidR="00B36766" w:rsidRPr="00093869">
        <w:t>;</w:t>
      </w:r>
    </w:p>
    <w:p w14:paraId="156BB79F" w14:textId="77777777" w:rsidR="00467FB0" w:rsidRPr="00093869" w:rsidRDefault="00B4158E" w:rsidP="00093869">
      <w:pPr>
        <w:pStyle w:val="PKTpunkt"/>
        <w:keepNext/>
      </w:pPr>
      <w:r w:rsidRPr="00093869">
        <w:t>2</w:t>
      </w:r>
      <w:r w:rsidR="00305B4F" w:rsidRPr="00093869">
        <w:t>1</w:t>
      </w:r>
      <w:r w:rsidR="00B36766" w:rsidRPr="00093869">
        <w:t>)</w:t>
      </w:r>
      <w:r w:rsidR="00CC083C" w:rsidRPr="00093869">
        <w:tab/>
      </w:r>
      <w:r w:rsidR="00467FB0" w:rsidRPr="00093869">
        <w:t>w</w:t>
      </w:r>
      <w:r w:rsidR="009A73C7">
        <w:t xml:space="preserve"> art. </w:t>
      </w:r>
      <w:r w:rsidR="00467FB0" w:rsidRPr="00093869">
        <w:t>61a:</w:t>
      </w:r>
    </w:p>
    <w:p w14:paraId="60700409" w14:textId="77777777" w:rsidR="00467FB0" w:rsidRPr="00093869" w:rsidRDefault="00467FB0" w:rsidP="00093869">
      <w:pPr>
        <w:pStyle w:val="LITlitera"/>
        <w:keepNext/>
      </w:pPr>
      <w:r w:rsidRPr="00093869">
        <w:t>a)</w:t>
      </w:r>
      <w:r w:rsidRPr="00093869">
        <w:tab/>
        <w:t xml:space="preserve">ust. </w:t>
      </w:r>
      <w:r w:rsidR="00774E17" w:rsidRPr="00093869">
        <w:t>1 </w:t>
      </w:r>
      <w:r w:rsidRPr="00093869">
        <w:t>otrzymuje brzmienie:</w:t>
      </w:r>
    </w:p>
    <w:p w14:paraId="4457ACBA" w14:textId="77777777" w:rsidR="00467FB0" w:rsidRPr="00093869" w:rsidRDefault="00FD0DDB" w:rsidP="00774E17">
      <w:pPr>
        <w:pStyle w:val="ZLITUSTzmustliter"/>
      </w:pPr>
      <w:r w:rsidRPr="00093869">
        <w:t>„1. </w:t>
      </w:r>
      <w:r w:rsidR="00467FB0" w:rsidRPr="00093869">
        <w:t>Policjant jest obowiązany utrzymywać sprawność fizyczną zapewniającą wykonywanie przez niego zadań służbowych,</w:t>
      </w:r>
      <w:r w:rsidR="00774E17" w:rsidRPr="00093869">
        <w:t xml:space="preserve"> w </w:t>
      </w:r>
      <w:r w:rsidR="00467FB0" w:rsidRPr="00093869">
        <w:t>szczególności przez udział</w:t>
      </w:r>
      <w:r w:rsidR="00774E17" w:rsidRPr="00093869">
        <w:t xml:space="preserve"> </w:t>
      </w:r>
      <w:r w:rsidR="00774E17" w:rsidRPr="00093869">
        <w:lastRenderedPageBreak/>
        <w:t>w </w:t>
      </w:r>
      <w:r w:rsidR="00467FB0" w:rsidRPr="00093869">
        <w:t>zajęciach</w:t>
      </w:r>
      <w:r w:rsidR="00774E17" w:rsidRPr="00093869">
        <w:t xml:space="preserve"> i </w:t>
      </w:r>
      <w:r w:rsidR="00467FB0" w:rsidRPr="00093869">
        <w:t>sprawdzianach ze sprawności fizycznej policjantów oraz udział</w:t>
      </w:r>
      <w:r w:rsidR="00774E17" w:rsidRPr="00093869">
        <w:t xml:space="preserve"> w </w:t>
      </w:r>
      <w:r w:rsidR="00467FB0" w:rsidRPr="00093869">
        <w:t>doskonaleniu zawodowym.”,</w:t>
      </w:r>
    </w:p>
    <w:p w14:paraId="728A4524" w14:textId="77777777" w:rsidR="00467FB0" w:rsidRPr="00093869" w:rsidRDefault="00467FB0" w:rsidP="00093869">
      <w:pPr>
        <w:pStyle w:val="LITlitera"/>
        <w:keepNext/>
      </w:pPr>
      <w:r w:rsidRPr="00093869">
        <w:t>b)</w:t>
      </w:r>
      <w:r w:rsidRPr="00093869">
        <w:tab/>
        <w:t>ust. 3–</w:t>
      </w:r>
      <w:r w:rsidR="00774E17" w:rsidRPr="00093869">
        <w:t>5 </w:t>
      </w:r>
      <w:r w:rsidR="00FD0DDB" w:rsidRPr="00093869">
        <w:t>otrzymują brzmienie</w:t>
      </w:r>
      <w:r w:rsidRPr="00093869">
        <w:t>:</w:t>
      </w:r>
    </w:p>
    <w:p w14:paraId="3D8B73A9" w14:textId="77777777" w:rsidR="00467FB0" w:rsidRPr="00093869" w:rsidRDefault="00467FB0" w:rsidP="00774E17">
      <w:pPr>
        <w:pStyle w:val="ZLITUSTzmustliter"/>
      </w:pPr>
      <w:r w:rsidRPr="00093869">
        <w:t>„3. Za równoznaczne</w:t>
      </w:r>
      <w:r w:rsidR="00774E17" w:rsidRPr="00093869">
        <w:t xml:space="preserve"> </w:t>
      </w:r>
      <w:bookmarkStart w:id="13" w:name="_Hlk125714879"/>
      <w:r w:rsidR="00774E17" w:rsidRPr="00093869">
        <w:t>z </w:t>
      </w:r>
      <w:r w:rsidRPr="00093869">
        <w:t>zaliczeniem testu sprawności fizycznej policjantów,</w:t>
      </w:r>
      <w:r w:rsidR="00774E17" w:rsidRPr="00093869">
        <w:t xml:space="preserve"> w </w:t>
      </w:r>
      <w:r w:rsidRPr="00093869">
        <w:t>roku przeprowadzania tego testu</w:t>
      </w:r>
      <w:bookmarkEnd w:id="13"/>
      <w:r w:rsidRPr="00093869">
        <w:t>, uważa się test zrealizowany zgodnie ze sposobem</w:t>
      </w:r>
      <w:r w:rsidR="00774E17" w:rsidRPr="00093869">
        <w:t xml:space="preserve"> i </w:t>
      </w:r>
      <w:r w:rsidRPr="00093869">
        <w:t>kryteriami oceniania sprawności fizycznej policjanta określonymi</w:t>
      </w:r>
      <w:r w:rsidR="00774E17" w:rsidRPr="00093869">
        <w:t xml:space="preserve"> w </w:t>
      </w:r>
      <w:r w:rsidRPr="00093869">
        <w:t>przepisach wydanych na podstawie</w:t>
      </w:r>
      <w:r w:rsidR="009A73C7">
        <w:t xml:space="preserve"> ust. </w:t>
      </w:r>
      <w:r w:rsidRPr="00093869">
        <w:t>6,</w:t>
      </w:r>
      <w:r w:rsidR="00774E17" w:rsidRPr="00093869">
        <w:t xml:space="preserve"> w </w:t>
      </w:r>
      <w:r w:rsidRPr="00093869">
        <w:t>ramach szkolenia,</w:t>
      </w:r>
      <w:r w:rsidR="00774E17" w:rsidRPr="00093869">
        <w:t xml:space="preserve"> o </w:t>
      </w:r>
      <w:r w:rsidRPr="00093869">
        <w:t>którym mowa</w:t>
      </w:r>
      <w:r w:rsidR="009A73C7" w:rsidRPr="00093869">
        <w:t xml:space="preserve"> w</w:t>
      </w:r>
      <w:r w:rsidR="009A73C7">
        <w:t> art. </w:t>
      </w:r>
      <w:r w:rsidRPr="00093869">
        <w:t>3</w:t>
      </w:r>
      <w:r w:rsidR="009A73C7" w:rsidRPr="00093869">
        <w:t>4</w:t>
      </w:r>
      <w:r w:rsidR="009A73C7">
        <w:t xml:space="preserve"> ust. </w:t>
      </w:r>
      <w:r w:rsidR="009A73C7" w:rsidRPr="00093869">
        <w:t>8</w:t>
      </w:r>
      <w:r w:rsidR="009A73C7">
        <w:t xml:space="preserve"> pkt </w:t>
      </w:r>
      <w:r w:rsidRPr="00093869">
        <w:t>1, lub doskonalenia,</w:t>
      </w:r>
      <w:r w:rsidR="00774E17" w:rsidRPr="00093869">
        <w:t xml:space="preserve"> o </w:t>
      </w:r>
      <w:r w:rsidRPr="00093869">
        <w:t>którym mowa</w:t>
      </w:r>
      <w:r w:rsidR="009A73C7" w:rsidRPr="00093869">
        <w:t xml:space="preserve"> w</w:t>
      </w:r>
      <w:r w:rsidR="009A73C7">
        <w:t> art. </w:t>
      </w:r>
      <w:r w:rsidRPr="00093869">
        <w:t>34h</w:t>
      </w:r>
      <w:r w:rsidR="009A73C7">
        <w:t xml:space="preserve"> ust. </w:t>
      </w:r>
      <w:r w:rsidR="009A73C7" w:rsidRPr="00093869">
        <w:t>2</w:t>
      </w:r>
      <w:r w:rsidR="009A73C7">
        <w:t xml:space="preserve"> pkt </w:t>
      </w:r>
      <w:r w:rsidR="009A73C7" w:rsidRPr="00093869">
        <w:t>1</w:t>
      </w:r>
      <w:r w:rsidR="009A73C7">
        <w:t xml:space="preserve"> lub ust. </w:t>
      </w:r>
      <w:r w:rsidR="00774E17" w:rsidRPr="00093869">
        <w:t>3</w:t>
      </w:r>
      <w:r w:rsidR="0011742C" w:rsidRPr="00093869">
        <w:t>,</w:t>
      </w:r>
      <w:r w:rsidR="00774E17" w:rsidRPr="00093869">
        <w:t xml:space="preserve"> albo</w:t>
      </w:r>
      <w:r w:rsidRPr="00093869">
        <w:t xml:space="preserve"> przedsięwzięcia realizowanego</w:t>
      </w:r>
      <w:r w:rsidR="00774E17" w:rsidRPr="00093869">
        <w:t xml:space="preserve"> w </w:t>
      </w:r>
      <w:r w:rsidRPr="00093869">
        <w:t>Policji,</w:t>
      </w:r>
      <w:r w:rsidR="00774E17" w:rsidRPr="00093869">
        <w:t xml:space="preserve"> w </w:t>
      </w:r>
      <w:r w:rsidRPr="00093869">
        <w:t>zakresie którego niezbędne było zaliczenie testu sprawności fizycznej.</w:t>
      </w:r>
    </w:p>
    <w:p w14:paraId="29E0DE5B" w14:textId="77777777" w:rsidR="00467FB0" w:rsidRPr="00093869" w:rsidRDefault="00467FB0" w:rsidP="00093869">
      <w:pPr>
        <w:pStyle w:val="ZLITUSTzmustliter"/>
        <w:keepNext/>
      </w:pPr>
      <w:r w:rsidRPr="00093869">
        <w:t>4. Policjanta zwalnia się</w:t>
      </w:r>
      <w:r w:rsidR="00774E17" w:rsidRPr="00093869">
        <w:t xml:space="preserve"> z </w:t>
      </w:r>
      <w:r w:rsidRPr="00093869">
        <w:t>testu sprawności fizycznej policjantów oraz</w:t>
      </w:r>
      <w:r w:rsidR="00774E17" w:rsidRPr="00093869">
        <w:t xml:space="preserve"> z </w:t>
      </w:r>
      <w:r w:rsidRPr="00093869">
        <w:t>zajęć</w:t>
      </w:r>
      <w:r w:rsidR="00774E17" w:rsidRPr="00093869">
        <w:t xml:space="preserve"> i </w:t>
      </w:r>
      <w:r w:rsidRPr="00093869">
        <w:t>sprawdzianów ze sprawności fizycznej policjantów na czas:</w:t>
      </w:r>
    </w:p>
    <w:p w14:paraId="32BF193C" w14:textId="77777777" w:rsidR="00467FB0" w:rsidRPr="00093869" w:rsidRDefault="00467FB0" w:rsidP="00774E17">
      <w:pPr>
        <w:pStyle w:val="ZLITPKTzmpktliter"/>
      </w:pPr>
      <w:r w:rsidRPr="00093869">
        <w:t>1)</w:t>
      </w:r>
      <w:r w:rsidRPr="00093869">
        <w:tab/>
        <w:t>oddelegowania do wykonywania zadań służbowych poza Policją,</w:t>
      </w:r>
      <w:r w:rsidR="00774E17" w:rsidRPr="00093869">
        <w:t xml:space="preserve"> a </w:t>
      </w:r>
      <w:r w:rsidRPr="00093869">
        <w:t>także delegowania do pełnienia służby poza granicami państwa</w:t>
      </w:r>
      <w:r w:rsidR="00774E17" w:rsidRPr="00093869">
        <w:t xml:space="preserve"> w </w:t>
      </w:r>
      <w:r w:rsidRPr="00093869">
        <w:t>kontyngencie policyjnym;</w:t>
      </w:r>
    </w:p>
    <w:p w14:paraId="6837D3E8" w14:textId="77777777" w:rsidR="00467FB0" w:rsidRPr="00093869" w:rsidRDefault="00467FB0" w:rsidP="00774E17">
      <w:pPr>
        <w:pStyle w:val="ZLITPKTzmpktliter"/>
      </w:pPr>
      <w:r w:rsidRPr="00093869">
        <w:t>2)</w:t>
      </w:r>
      <w:r w:rsidRPr="00093869">
        <w:tab/>
        <w:t>zwolnienia</w:t>
      </w:r>
      <w:r w:rsidR="00774E17" w:rsidRPr="00093869">
        <w:t xml:space="preserve"> z </w:t>
      </w:r>
      <w:r w:rsidRPr="00093869">
        <w:t>obowiązku wykonywania zadań służbowych udzielonego na zasadach określonych</w:t>
      </w:r>
      <w:r w:rsidR="00774E17" w:rsidRPr="00093869">
        <w:t xml:space="preserve"> w </w:t>
      </w:r>
      <w:r w:rsidRPr="00093869">
        <w:t>przepisach</w:t>
      </w:r>
      <w:r w:rsidR="00774E17" w:rsidRPr="00093869">
        <w:t xml:space="preserve"> o </w:t>
      </w:r>
      <w:r w:rsidRPr="00093869">
        <w:t>związkach zawodowych.</w:t>
      </w:r>
    </w:p>
    <w:p w14:paraId="40C96591" w14:textId="77777777" w:rsidR="00467FB0" w:rsidRPr="00093869" w:rsidRDefault="00467FB0" w:rsidP="00774E17">
      <w:pPr>
        <w:pStyle w:val="ZLITUSTzmustliter"/>
      </w:pPr>
      <w:r w:rsidRPr="00093869">
        <w:t>5.</w:t>
      </w:r>
      <w:r w:rsidR="00144E71" w:rsidRPr="00093869">
        <w:t> W</w:t>
      </w:r>
      <w:r w:rsidR="00144E71">
        <w:t> </w:t>
      </w:r>
      <w:r w:rsidRPr="00093869">
        <w:t>sprawach zwolnienia policjanta</w:t>
      </w:r>
      <w:r w:rsidR="00774E17" w:rsidRPr="00093869">
        <w:t xml:space="preserve"> z </w:t>
      </w:r>
      <w:r w:rsidRPr="00093869">
        <w:t>testu sprawności fizycznej policjantów oraz</w:t>
      </w:r>
      <w:r w:rsidR="00774E17" w:rsidRPr="00093869">
        <w:t xml:space="preserve"> z </w:t>
      </w:r>
      <w:r w:rsidRPr="00093869">
        <w:t>zajęć</w:t>
      </w:r>
      <w:r w:rsidR="00774E17" w:rsidRPr="00093869">
        <w:t xml:space="preserve"> i </w:t>
      </w:r>
      <w:r w:rsidRPr="00093869">
        <w:t xml:space="preserve">sprawdzianów ze sprawności fizycznej policjantów </w:t>
      </w:r>
      <w:r w:rsidR="00367A90" w:rsidRPr="00093869">
        <w:t xml:space="preserve">właściwy </w:t>
      </w:r>
      <w:r w:rsidRPr="00093869">
        <w:t>jest przełożony,</w:t>
      </w:r>
      <w:r w:rsidR="00774E17" w:rsidRPr="00093869">
        <w:t xml:space="preserve"> o </w:t>
      </w:r>
      <w:r w:rsidRPr="00093869">
        <w:t>którym mowa</w:t>
      </w:r>
      <w:r w:rsidR="009A73C7" w:rsidRPr="00093869">
        <w:t xml:space="preserve"> w</w:t>
      </w:r>
      <w:r w:rsidR="009A73C7">
        <w:t> art. </w:t>
      </w:r>
      <w:r w:rsidRPr="00093869">
        <w:t>3</w:t>
      </w:r>
      <w:r w:rsidR="009A73C7" w:rsidRPr="00093869">
        <w:t>2</w:t>
      </w:r>
      <w:r w:rsidR="009A73C7">
        <w:t xml:space="preserve"> ust. </w:t>
      </w:r>
      <w:r w:rsidRPr="00093869">
        <w:t>1.</w:t>
      </w:r>
      <w:r w:rsidR="007E0642" w:rsidRPr="00093869">
        <w:t>”,</w:t>
      </w:r>
    </w:p>
    <w:p w14:paraId="094A2FF0" w14:textId="77777777" w:rsidR="00467FB0" w:rsidRPr="00093869" w:rsidRDefault="00467FB0" w:rsidP="00093869">
      <w:pPr>
        <w:pStyle w:val="LITlitera"/>
        <w:keepNext/>
      </w:pPr>
      <w:r w:rsidRPr="00093869">
        <w:t>c)</w:t>
      </w:r>
      <w:r w:rsidRPr="00093869">
        <w:tab/>
        <w:t>dodaje się</w:t>
      </w:r>
      <w:r w:rsidR="009A73C7">
        <w:t xml:space="preserve"> ust. </w:t>
      </w:r>
      <w:r w:rsidR="009A73C7" w:rsidRPr="00093869">
        <w:t>6</w:t>
      </w:r>
      <w:r w:rsidR="009A73C7">
        <w:t xml:space="preserve"> i </w:t>
      </w:r>
      <w:r w:rsidR="009A73C7" w:rsidRPr="00093869">
        <w:t>7</w:t>
      </w:r>
      <w:r w:rsidR="009A73C7">
        <w:t xml:space="preserve"> w </w:t>
      </w:r>
      <w:r w:rsidRPr="00093869">
        <w:t>brzmieniu:</w:t>
      </w:r>
    </w:p>
    <w:p w14:paraId="7E1DCFDE" w14:textId="77777777" w:rsidR="00467FB0" w:rsidRPr="00093869" w:rsidRDefault="007E0642" w:rsidP="00093869">
      <w:pPr>
        <w:pStyle w:val="ZLITUSTzmustliter"/>
        <w:keepNext/>
      </w:pPr>
      <w:r w:rsidRPr="00093869">
        <w:t>„</w:t>
      </w:r>
      <w:r w:rsidR="00467FB0" w:rsidRPr="00093869">
        <w:t>6. Komendant Główny Policji określi,</w:t>
      </w:r>
      <w:r w:rsidR="00774E17" w:rsidRPr="00093869">
        <w:t xml:space="preserve"> w </w:t>
      </w:r>
      <w:r w:rsidR="00467FB0" w:rsidRPr="00093869">
        <w:t>drodze zarządzenia:</w:t>
      </w:r>
    </w:p>
    <w:p w14:paraId="58BC7501" w14:textId="77777777" w:rsidR="00467FB0" w:rsidRPr="00093869" w:rsidRDefault="00467FB0" w:rsidP="00774E17">
      <w:pPr>
        <w:pStyle w:val="ZLITPKTzmpktliter"/>
      </w:pPr>
      <w:r w:rsidRPr="00093869">
        <w:t>1)</w:t>
      </w:r>
      <w:r w:rsidRPr="00093869">
        <w:tab/>
        <w:t>zakres</w:t>
      </w:r>
      <w:r w:rsidR="00774E17" w:rsidRPr="00093869">
        <w:t xml:space="preserve"> i </w:t>
      </w:r>
      <w:r w:rsidRPr="00093869">
        <w:t>sposób przeprowadzania testu sprawności fizycznej policjantów</w:t>
      </w:r>
      <w:r w:rsidR="00144E71" w:rsidRPr="00093869">
        <w:t xml:space="preserve"> z</w:t>
      </w:r>
      <w:r w:rsidR="00144E71">
        <w:t> </w:t>
      </w:r>
      <w:r w:rsidR="00020505" w:rsidRPr="00093869">
        <w:t>uwzględnieniem charakteru wykonywanych zadań</w:t>
      </w:r>
      <w:r w:rsidR="003B389C" w:rsidRPr="00093869">
        <w:t xml:space="preserve"> służbowych</w:t>
      </w:r>
      <w:r w:rsidRPr="00093869">
        <w:t>;</w:t>
      </w:r>
    </w:p>
    <w:p w14:paraId="50E17CDB" w14:textId="77777777" w:rsidR="00467FB0" w:rsidRPr="00093869" w:rsidRDefault="00467FB0" w:rsidP="00774E17">
      <w:pPr>
        <w:pStyle w:val="ZLITPKTzmpktliter"/>
      </w:pPr>
      <w:r w:rsidRPr="00093869">
        <w:t>2)</w:t>
      </w:r>
      <w:r w:rsidRPr="00093869">
        <w:tab/>
        <w:t>organizację testu sprawności fizycznej policjantów;</w:t>
      </w:r>
    </w:p>
    <w:p w14:paraId="757FC10F" w14:textId="77777777" w:rsidR="00467FB0" w:rsidRPr="00093869" w:rsidRDefault="00467FB0" w:rsidP="00774E17">
      <w:pPr>
        <w:pStyle w:val="ZLITPKTzmpktliter"/>
      </w:pPr>
      <w:r w:rsidRPr="00093869">
        <w:t>3)</w:t>
      </w:r>
      <w:r w:rsidRPr="00093869">
        <w:tab/>
        <w:t>tryb</w:t>
      </w:r>
      <w:r w:rsidR="00774E17" w:rsidRPr="00093869">
        <w:t xml:space="preserve"> i </w:t>
      </w:r>
      <w:r w:rsidRPr="00093869">
        <w:t>terminy przeprowadzania testu sprawności fizycznej policjantów;</w:t>
      </w:r>
    </w:p>
    <w:p w14:paraId="411E650B" w14:textId="77777777" w:rsidR="00467FB0" w:rsidRPr="00093869" w:rsidRDefault="00467FB0" w:rsidP="00774E17">
      <w:pPr>
        <w:pStyle w:val="ZLITPKTzmpktliter"/>
      </w:pPr>
      <w:r w:rsidRPr="00093869">
        <w:t>4)</w:t>
      </w:r>
      <w:r w:rsidRPr="00093869">
        <w:tab/>
        <w:t>sposób</w:t>
      </w:r>
      <w:r w:rsidR="00774E17" w:rsidRPr="00093869">
        <w:t xml:space="preserve"> i </w:t>
      </w:r>
      <w:r w:rsidRPr="00093869">
        <w:t>kryteria oceniania sprawności fizycznej policjanta</w:t>
      </w:r>
      <w:r w:rsidR="00774E17" w:rsidRPr="00093869">
        <w:t xml:space="preserve"> w </w:t>
      </w:r>
      <w:r w:rsidRPr="00093869">
        <w:t>teście sprawności fizycznej policjantów;</w:t>
      </w:r>
    </w:p>
    <w:p w14:paraId="461735EE" w14:textId="77777777" w:rsidR="00467FB0" w:rsidRPr="00093869" w:rsidRDefault="00467FB0" w:rsidP="00774E17">
      <w:pPr>
        <w:pStyle w:val="ZLITPKTzmpktliter"/>
      </w:pPr>
      <w:r w:rsidRPr="00093869">
        <w:t>5)</w:t>
      </w:r>
      <w:r w:rsidRPr="00093869">
        <w:tab/>
        <w:t>wymagania dla przeprowadzającego test sprawności fizycznej policjantów;</w:t>
      </w:r>
    </w:p>
    <w:p w14:paraId="037CCAA0" w14:textId="77777777" w:rsidR="00467FB0" w:rsidRPr="00093869" w:rsidRDefault="00467FB0" w:rsidP="00774E17">
      <w:pPr>
        <w:pStyle w:val="ZLITPKTzmpktliter"/>
      </w:pPr>
      <w:r w:rsidRPr="00093869">
        <w:t>6)</w:t>
      </w:r>
      <w:r w:rsidRPr="00093869">
        <w:tab/>
        <w:t>sposób dokumentowania testu sprawności fizycznej policjantów oraz wzory dokumentów</w:t>
      </w:r>
      <w:r w:rsidR="00774E17" w:rsidRPr="00093869">
        <w:t xml:space="preserve"> w </w:t>
      </w:r>
      <w:r w:rsidRPr="00093869">
        <w:t>tych sprawach;</w:t>
      </w:r>
    </w:p>
    <w:p w14:paraId="65760376" w14:textId="77777777" w:rsidR="00467FB0" w:rsidRPr="00093869" w:rsidRDefault="00467FB0" w:rsidP="00774E17">
      <w:pPr>
        <w:pStyle w:val="ZLITPKTzmpktliter"/>
      </w:pPr>
      <w:r w:rsidRPr="00093869">
        <w:t>7)</w:t>
      </w:r>
      <w:r w:rsidRPr="00093869">
        <w:tab/>
      </w:r>
      <w:r w:rsidR="003B4BEB" w:rsidRPr="00093869">
        <w:t xml:space="preserve">sposób sprawowania </w:t>
      </w:r>
      <w:r w:rsidRPr="00093869">
        <w:t>nadz</w:t>
      </w:r>
      <w:r w:rsidR="003B4BEB" w:rsidRPr="00093869">
        <w:t>oru</w:t>
      </w:r>
      <w:r w:rsidRPr="00093869">
        <w:t xml:space="preserve"> nad przebiegiem testu sprawności fizycznej policjantów.</w:t>
      </w:r>
    </w:p>
    <w:p w14:paraId="7B6FAD91" w14:textId="77777777" w:rsidR="00467FB0" w:rsidRPr="00093869" w:rsidRDefault="00467FB0" w:rsidP="00093869">
      <w:pPr>
        <w:pStyle w:val="ZLITUSTzmustliter"/>
        <w:keepNext/>
      </w:pPr>
      <w:r w:rsidRPr="00093869">
        <w:lastRenderedPageBreak/>
        <w:t>7. Komendant Główny Policji określi,</w:t>
      </w:r>
      <w:r w:rsidR="00774E17" w:rsidRPr="00093869">
        <w:t xml:space="preserve"> w </w:t>
      </w:r>
      <w:r w:rsidRPr="00093869">
        <w:t>drodze zarządzenia:</w:t>
      </w:r>
    </w:p>
    <w:p w14:paraId="06627C81" w14:textId="77777777" w:rsidR="00467FB0" w:rsidRPr="00093869" w:rsidRDefault="00467FB0" w:rsidP="00774E17">
      <w:pPr>
        <w:pStyle w:val="ZLITPKTzmpktliter"/>
      </w:pPr>
      <w:r w:rsidRPr="00093869">
        <w:t>1)</w:t>
      </w:r>
      <w:r w:rsidRPr="00093869">
        <w:tab/>
        <w:t>rodzaje zajęć</w:t>
      </w:r>
      <w:r w:rsidR="00774E17" w:rsidRPr="00093869">
        <w:t xml:space="preserve"> i </w:t>
      </w:r>
      <w:r w:rsidRPr="00093869">
        <w:t>sprawdzianów ze sprawności fizycznej policjantów;</w:t>
      </w:r>
    </w:p>
    <w:p w14:paraId="0B4F18D7" w14:textId="77777777" w:rsidR="00467FB0" w:rsidRPr="00093869" w:rsidRDefault="00467FB0" w:rsidP="00774E17">
      <w:pPr>
        <w:pStyle w:val="ZLITPKTzmpktliter"/>
      </w:pPr>
      <w:r w:rsidRPr="00093869">
        <w:t>2)</w:t>
      </w:r>
      <w:r w:rsidRPr="00093869">
        <w:tab/>
        <w:t>zakres</w:t>
      </w:r>
      <w:r w:rsidR="00774E17" w:rsidRPr="00093869">
        <w:t xml:space="preserve"> i </w:t>
      </w:r>
      <w:r w:rsidRPr="00093869">
        <w:t>sposób przeprowadzania zajęć</w:t>
      </w:r>
      <w:r w:rsidR="00774E17" w:rsidRPr="00093869">
        <w:t xml:space="preserve"> i </w:t>
      </w:r>
      <w:r w:rsidRPr="00093869">
        <w:t xml:space="preserve">sprawdzianów ze sprawności fizycznej policjantów; </w:t>
      </w:r>
    </w:p>
    <w:p w14:paraId="74789784" w14:textId="77777777" w:rsidR="00467FB0" w:rsidRPr="00093869" w:rsidRDefault="00467FB0" w:rsidP="00774E17">
      <w:pPr>
        <w:pStyle w:val="ZLITPKTzmpktliter"/>
      </w:pPr>
      <w:r w:rsidRPr="00093869">
        <w:t>3)</w:t>
      </w:r>
      <w:r w:rsidRPr="00093869">
        <w:tab/>
        <w:t>organizację zajęć</w:t>
      </w:r>
      <w:r w:rsidR="00774E17" w:rsidRPr="00093869">
        <w:t xml:space="preserve"> i </w:t>
      </w:r>
      <w:r w:rsidRPr="00093869">
        <w:t>sprawdzianów ze sprawności fizycznej policjantów;</w:t>
      </w:r>
    </w:p>
    <w:p w14:paraId="5159919F" w14:textId="77777777" w:rsidR="00467FB0" w:rsidRPr="00093869" w:rsidRDefault="00467FB0" w:rsidP="00774E17">
      <w:pPr>
        <w:pStyle w:val="ZLITPKTzmpktliter"/>
      </w:pPr>
      <w:r w:rsidRPr="00093869">
        <w:t>4)</w:t>
      </w:r>
      <w:r w:rsidRPr="00093869">
        <w:tab/>
        <w:t>tryb</w:t>
      </w:r>
      <w:r w:rsidR="00774E17" w:rsidRPr="00093869">
        <w:t xml:space="preserve"> i </w:t>
      </w:r>
      <w:r w:rsidRPr="00093869">
        <w:t>terminy przeprowadzania zajęć</w:t>
      </w:r>
      <w:r w:rsidR="00774E17" w:rsidRPr="00093869">
        <w:t xml:space="preserve"> i </w:t>
      </w:r>
      <w:r w:rsidRPr="00093869">
        <w:t>sprawdzianów ze sprawności fizycznej policjantów;</w:t>
      </w:r>
    </w:p>
    <w:p w14:paraId="7434658A" w14:textId="77777777" w:rsidR="00467FB0" w:rsidRPr="00093869" w:rsidRDefault="00467FB0" w:rsidP="00774E17">
      <w:pPr>
        <w:pStyle w:val="ZLITPKTzmpktliter"/>
      </w:pPr>
      <w:r w:rsidRPr="00093869">
        <w:t>5)</w:t>
      </w:r>
      <w:r w:rsidRPr="00093869">
        <w:tab/>
        <w:t>sposób</w:t>
      </w:r>
      <w:r w:rsidR="00774E17" w:rsidRPr="00093869">
        <w:t xml:space="preserve"> i </w:t>
      </w:r>
      <w:r w:rsidRPr="00093869">
        <w:t>kryteria oceniania policjanta podczas sprawdzianów ze sprawności fizycznej policjantów;</w:t>
      </w:r>
    </w:p>
    <w:p w14:paraId="192844BD" w14:textId="77777777" w:rsidR="00467FB0" w:rsidRPr="00093869" w:rsidRDefault="00467FB0" w:rsidP="00774E17">
      <w:pPr>
        <w:pStyle w:val="ZLITPKTzmpktliter"/>
      </w:pPr>
      <w:r w:rsidRPr="00093869">
        <w:t>6)</w:t>
      </w:r>
      <w:r w:rsidRPr="00093869">
        <w:tab/>
        <w:t>wymagania dla prowadzącego zajęcia</w:t>
      </w:r>
      <w:r w:rsidR="00774E17" w:rsidRPr="00093869">
        <w:t xml:space="preserve"> i </w:t>
      </w:r>
      <w:r w:rsidRPr="00093869">
        <w:t>sprawdziany ze sprawności fizycznej policjantów;</w:t>
      </w:r>
    </w:p>
    <w:p w14:paraId="38E1C5D3" w14:textId="77777777" w:rsidR="00467FB0" w:rsidRPr="00093869" w:rsidRDefault="00467FB0" w:rsidP="00774E17">
      <w:pPr>
        <w:pStyle w:val="ZLITPKTzmpktliter"/>
      </w:pPr>
      <w:r w:rsidRPr="00093869">
        <w:t>7)</w:t>
      </w:r>
      <w:r w:rsidRPr="00093869">
        <w:tab/>
        <w:t>sposób dokumentowania zajęć</w:t>
      </w:r>
      <w:r w:rsidR="00774E17" w:rsidRPr="00093869">
        <w:t xml:space="preserve"> i </w:t>
      </w:r>
      <w:r w:rsidRPr="00093869">
        <w:t xml:space="preserve">sprawdzianów ze sprawności fizycznej policjantów; </w:t>
      </w:r>
    </w:p>
    <w:p w14:paraId="486F0E36" w14:textId="77777777" w:rsidR="00467FB0" w:rsidRPr="00093869" w:rsidRDefault="00467FB0" w:rsidP="00774E17">
      <w:pPr>
        <w:pStyle w:val="ZLITPKTzmpktliter"/>
      </w:pPr>
      <w:r w:rsidRPr="00093869">
        <w:t>8)</w:t>
      </w:r>
      <w:r w:rsidRPr="00093869">
        <w:tab/>
        <w:t>zadania jednostek organizacyjnych Policji</w:t>
      </w:r>
      <w:r w:rsidR="00774E17" w:rsidRPr="00093869">
        <w:t xml:space="preserve"> w </w:t>
      </w:r>
      <w:r w:rsidRPr="00093869">
        <w:t>zakresie realizacji zajęć</w:t>
      </w:r>
      <w:r w:rsidR="00774E17" w:rsidRPr="00093869">
        <w:t xml:space="preserve"> i </w:t>
      </w:r>
      <w:r w:rsidRPr="00093869">
        <w:t>sprawdzianów ze sprawności fizycznej policjantów;</w:t>
      </w:r>
    </w:p>
    <w:p w14:paraId="6781104C" w14:textId="77777777" w:rsidR="00467FB0" w:rsidRPr="00093869" w:rsidRDefault="00467FB0" w:rsidP="00774E17">
      <w:pPr>
        <w:pStyle w:val="ZLITPKTzmpktliter"/>
      </w:pPr>
      <w:r w:rsidRPr="00093869">
        <w:t>9)</w:t>
      </w:r>
      <w:r w:rsidRPr="00093869">
        <w:tab/>
      </w:r>
      <w:r w:rsidR="003B4BEB" w:rsidRPr="00093869">
        <w:t>sposób sprawowania nadzoru</w:t>
      </w:r>
      <w:r w:rsidRPr="00093869">
        <w:t xml:space="preserve"> nad przebiegiem zajęć</w:t>
      </w:r>
      <w:r w:rsidR="00774E17" w:rsidRPr="00093869">
        <w:t xml:space="preserve"> i </w:t>
      </w:r>
      <w:r w:rsidRPr="00093869">
        <w:t>sprawdzianów ze sprawności fizycznej policjantów.”</w:t>
      </w:r>
      <w:r w:rsidR="00D46DA4" w:rsidRPr="00093869">
        <w:t>;</w:t>
      </w:r>
    </w:p>
    <w:p w14:paraId="5D5B15EA" w14:textId="77777777" w:rsidR="00467FB0" w:rsidRPr="00093869" w:rsidRDefault="00305B4F" w:rsidP="00093869">
      <w:pPr>
        <w:pStyle w:val="PKTpunkt"/>
        <w:keepNext/>
      </w:pPr>
      <w:r w:rsidRPr="00093869">
        <w:t>22</w:t>
      </w:r>
      <w:r w:rsidR="00467FB0" w:rsidRPr="00093869">
        <w:t>)</w:t>
      </w:r>
      <w:r w:rsidR="00467FB0" w:rsidRPr="00093869">
        <w:tab/>
      </w:r>
      <w:r w:rsidR="00774E17" w:rsidRPr="00093869">
        <w:t>art. </w:t>
      </w:r>
      <w:r w:rsidR="00467FB0" w:rsidRPr="00093869">
        <w:t>6</w:t>
      </w:r>
      <w:r w:rsidR="00FD0DDB" w:rsidRPr="00093869">
        <w:t>1b</w:t>
      </w:r>
      <w:r w:rsidR="003B4BEB" w:rsidRPr="00093869">
        <w:t xml:space="preserve"> otrzymuje brzmienie</w:t>
      </w:r>
      <w:r w:rsidR="00467FB0" w:rsidRPr="00093869">
        <w:t>:</w:t>
      </w:r>
    </w:p>
    <w:p w14:paraId="0A6497D7" w14:textId="77777777" w:rsidR="00467FB0" w:rsidRPr="00093869" w:rsidRDefault="00467FB0" w:rsidP="00497CD0">
      <w:pPr>
        <w:pStyle w:val="ZARTzmartartykuempunktem"/>
      </w:pPr>
      <w:r w:rsidRPr="00093869">
        <w:t>„</w:t>
      </w:r>
      <w:r w:rsidR="003B4BEB" w:rsidRPr="00093869">
        <w:t>Art.</w:t>
      </w:r>
      <w:r w:rsidR="002A7218" w:rsidRPr="00093869">
        <w:t> </w:t>
      </w:r>
      <w:r w:rsidR="003B4BEB" w:rsidRPr="00093869">
        <w:t>61b.</w:t>
      </w:r>
      <w:r w:rsidR="002A7218" w:rsidRPr="00093869">
        <w:t> </w:t>
      </w:r>
      <w:r w:rsidRPr="00093869">
        <w:t>1. Policjant jest obowiązany nabywać</w:t>
      </w:r>
      <w:r w:rsidR="00774E17" w:rsidRPr="00093869">
        <w:t xml:space="preserve"> i </w:t>
      </w:r>
      <w:r w:rsidRPr="00093869">
        <w:t>utrzymywać poziom umiejętnośc</w:t>
      </w:r>
      <w:r w:rsidR="007542BE" w:rsidRPr="00093869">
        <w:t>i posługiwania się bronią palną</w:t>
      </w:r>
      <w:r w:rsidRPr="00093869">
        <w:t xml:space="preserve"> zapewniający wykonywanie przez niego zadań służbowych,</w:t>
      </w:r>
      <w:r w:rsidR="00774E17" w:rsidRPr="00093869">
        <w:t xml:space="preserve"> w </w:t>
      </w:r>
      <w:r w:rsidRPr="00093869">
        <w:t>szczególności przez udział</w:t>
      </w:r>
      <w:r w:rsidR="00774E17" w:rsidRPr="00093869">
        <w:t xml:space="preserve"> w </w:t>
      </w:r>
      <w:r w:rsidRPr="00093869">
        <w:t>zajęciach</w:t>
      </w:r>
      <w:r w:rsidR="00774E17" w:rsidRPr="00093869">
        <w:t xml:space="preserve"> i </w:t>
      </w:r>
      <w:r w:rsidRPr="00093869">
        <w:t>sprawdzianach</w:t>
      </w:r>
      <w:r w:rsidR="00774E17" w:rsidRPr="00093869">
        <w:t xml:space="preserve"> z </w:t>
      </w:r>
      <w:r w:rsidRPr="00093869">
        <w:t>wyszkolenia strzeleckiego policjantów.</w:t>
      </w:r>
    </w:p>
    <w:p w14:paraId="5021C0D0" w14:textId="77777777" w:rsidR="00467FB0" w:rsidRPr="00093869" w:rsidRDefault="00467FB0" w:rsidP="00093869">
      <w:pPr>
        <w:pStyle w:val="ZUSTzmustartykuempunktem"/>
        <w:keepNext/>
      </w:pPr>
      <w:r w:rsidRPr="00093869">
        <w:t>2. Policjanta zwalnia się</w:t>
      </w:r>
      <w:r w:rsidR="00774E17" w:rsidRPr="00093869">
        <w:t xml:space="preserve"> z </w:t>
      </w:r>
      <w:r w:rsidRPr="00093869">
        <w:t>zajęć</w:t>
      </w:r>
      <w:r w:rsidR="00774E17" w:rsidRPr="00093869">
        <w:t xml:space="preserve"> i </w:t>
      </w:r>
      <w:r w:rsidRPr="00093869">
        <w:t>sprawdzianów</w:t>
      </w:r>
      <w:r w:rsidR="00774E17" w:rsidRPr="00093869">
        <w:t xml:space="preserve"> z </w:t>
      </w:r>
      <w:r w:rsidRPr="00093869">
        <w:t>wyszkolenia strzeleckiego policjantów na czas:</w:t>
      </w:r>
    </w:p>
    <w:p w14:paraId="39EEBDC2" w14:textId="77777777" w:rsidR="00467FB0" w:rsidRPr="00093869" w:rsidRDefault="00467FB0" w:rsidP="00276087">
      <w:pPr>
        <w:pStyle w:val="ZPKTzmpktartykuempunktem"/>
      </w:pPr>
      <w:r w:rsidRPr="00093869">
        <w:t>1)</w:t>
      </w:r>
      <w:r w:rsidRPr="00093869">
        <w:tab/>
        <w:t>oddelegowania do wykonywania zadań służbowych poza Policją,</w:t>
      </w:r>
      <w:r w:rsidR="00774E17" w:rsidRPr="00093869">
        <w:t xml:space="preserve"> a </w:t>
      </w:r>
      <w:r w:rsidRPr="00093869">
        <w:t>także delegowania do pełnienia służby poza granicami państwa</w:t>
      </w:r>
      <w:r w:rsidR="00774E17" w:rsidRPr="00093869">
        <w:t xml:space="preserve"> w </w:t>
      </w:r>
      <w:r w:rsidRPr="00093869">
        <w:t>kontyngencie policyjnym;</w:t>
      </w:r>
    </w:p>
    <w:p w14:paraId="16F29F49" w14:textId="77777777" w:rsidR="00467FB0" w:rsidRPr="00093869" w:rsidRDefault="00467FB0" w:rsidP="00276087">
      <w:pPr>
        <w:pStyle w:val="ZPKTzmpktartykuempunktem"/>
      </w:pPr>
      <w:r w:rsidRPr="00093869">
        <w:t>2)</w:t>
      </w:r>
      <w:r w:rsidRPr="00093869">
        <w:tab/>
        <w:t>zwolnienia</w:t>
      </w:r>
      <w:r w:rsidR="00774E17" w:rsidRPr="00093869">
        <w:t xml:space="preserve"> z </w:t>
      </w:r>
      <w:r w:rsidRPr="00093869">
        <w:t>obowiązku wykonywania zadań służbowych udzielonego na zasadach określonych</w:t>
      </w:r>
      <w:r w:rsidR="00774E17" w:rsidRPr="00093869">
        <w:t xml:space="preserve"> w </w:t>
      </w:r>
      <w:r w:rsidRPr="00093869">
        <w:t>przepisach</w:t>
      </w:r>
      <w:r w:rsidR="00774E17" w:rsidRPr="00093869">
        <w:t xml:space="preserve"> o </w:t>
      </w:r>
      <w:r w:rsidRPr="00093869">
        <w:t>związkach zawodowych.</w:t>
      </w:r>
    </w:p>
    <w:p w14:paraId="74D564E5" w14:textId="77777777" w:rsidR="00467FB0" w:rsidRPr="00093869" w:rsidRDefault="00467FB0" w:rsidP="00497CD0">
      <w:pPr>
        <w:pStyle w:val="ZUSTzmustartykuempunktem"/>
      </w:pPr>
      <w:r w:rsidRPr="00093869">
        <w:t>3.</w:t>
      </w:r>
      <w:r w:rsidR="00144E71" w:rsidRPr="00093869">
        <w:t> W</w:t>
      </w:r>
      <w:r w:rsidR="00144E71">
        <w:t> </w:t>
      </w:r>
      <w:r w:rsidR="003B389C" w:rsidRPr="00093869">
        <w:t>sprawach zwolnienia policjanta</w:t>
      </w:r>
      <w:r w:rsidR="00144E71" w:rsidRPr="00093869">
        <w:t xml:space="preserve"> z</w:t>
      </w:r>
      <w:r w:rsidR="00144E71">
        <w:t> </w:t>
      </w:r>
      <w:r w:rsidR="003B389C" w:rsidRPr="00093869">
        <w:t>zajęć</w:t>
      </w:r>
      <w:r w:rsidR="00144E71" w:rsidRPr="00093869">
        <w:t xml:space="preserve"> i</w:t>
      </w:r>
      <w:r w:rsidR="00144E71">
        <w:t> </w:t>
      </w:r>
      <w:r w:rsidR="003B389C" w:rsidRPr="00093869">
        <w:t>sprawdzianów</w:t>
      </w:r>
      <w:r w:rsidR="00144E71" w:rsidRPr="00093869">
        <w:t xml:space="preserve"> z</w:t>
      </w:r>
      <w:r w:rsidR="00144E71">
        <w:t> </w:t>
      </w:r>
      <w:r w:rsidR="003B389C" w:rsidRPr="00093869">
        <w:t>wyszkolenia strzeleckiego policjantów w</w:t>
      </w:r>
      <w:r w:rsidRPr="00093869">
        <w:t>łaściwy</w:t>
      </w:r>
      <w:r w:rsidR="003B389C" w:rsidRPr="00093869">
        <w:t xml:space="preserve"> jest</w:t>
      </w:r>
      <w:r w:rsidR="00774E17" w:rsidRPr="00093869">
        <w:t xml:space="preserve"> </w:t>
      </w:r>
      <w:r w:rsidRPr="00093869">
        <w:t>przełożony,</w:t>
      </w:r>
      <w:r w:rsidR="00774E17" w:rsidRPr="00093869">
        <w:t xml:space="preserve"> o </w:t>
      </w:r>
      <w:r w:rsidRPr="00093869">
        <w:t>którym mowa</w:t>
      </w:r>
      <w:r w:rsidR="009A73C7" w:rsidRPr="00093869">
        <w:t xml:space="preserve"> w</w:t>
      </w:r>
      <w:r w:rsidR="009A73C7">
        <w:t> art. </w:t>
      </w:r>
      <w:r w:rsidRPr="00093869">
        <w:t>3</w:t>
      </w:r>
      <w:r w:rsidR="009A73C7" w:rsidRPr="00093869">
        <w:t>2</w:t>
      </w:r>
      <w:r w:rsidR="009A73C7">
        <w:t xml:space="preserve"> ust. </w:t>
      </w:r>
      <w:r w:rsidRPr="00093869">
        <w:t>1.</w:t>
      </w:r>
    </w:p>
    <w:p w14:paraId="398C99EE" w14:textId="77777777" w:rsidR="00467FB0" w:rsidRPr="00093869" w:rsidRDefault="00467FB0" w:rsidP="00093869">
      <w:pPr>
        <w:pStyle w:val="ZUSTzmustartykuempunktem"/>
        <w:keepNext/>
      </w:pPr>
      <w:r w:rsidRPr="00093869">
        <w:lastRenderedPageBreak/>
        <w:t>4. Komendant Główny Policji określi,</w:t>
      </w:r>
      <w:r w:rsidR="00774E17" w:rsidRPr="00093869">
        <w:t xml:space="preserve"> w </w:t>
      </w:r>
      <w:r w:rsidRPr="00093869">
        <w:t xml:space="preserve">drodze zarządzenia: </w:t>
      </w:r>
    </w:p>
    <w:p w14:paraId="61FA194C" w14:textId="77777777" w:rsidR="00467FB0" w:rsidRPr="00093869" w:rsidRDefault="00467FB0" w:rsidP="00093869">
      <w:pPr>
        <w:pStyle w:val="ZPKTzmpktartykuempunktem"/>
        <w:keepNext/>
      </w:pPr>
      <w:r w:rsidRPr="00093869">
        <w:t>1)</w:t>
      </w:r>
      <w:r w:rsidRPr="00093869">
        <w:tab/>
        <w:t>zakres</w:t>
      </w:r>
      <w:r w:rsidR="00774E17" w:rsidRPr="00093869">
        <w:t xml:space="preserve"> i </w:t>
      </w:r>
      <w:r w:rsidRPr="00093869">
        <w:t>sposób przeprowadzania zajęć</w:t>
      </w:r>
      <w:r w:rsidR="00774E17" w:rsidRPr="00093869">
        <w:t xml:space="preserve"> i </w:t>
      </w:r>
      <w:r w:rsidRPr="00093869">
        <w:t>sprawdzianów z wyszkolenia strzeleckiego policjantów</w:t>
      </w:r>
      <w:r w:rsidR="00144E71" w:rsidRPr="00093869">
        <w:t xml:space="preserve"> z</w:t>
      </w:r>
      <w:r w:rsidR="00144E71">
        <w:t> </w:t>
      </w:r>
      <w:r w:rsidR="00020505" w:rsidRPr="00093869">
        <w:t>uwzględnieniem charakteru wykonywanych zadań</w:t>
      </w:r>
      <w:r w:rsidR="003B389C" w:rsidRPr="00093869">
        <w:t xml:space="preserve"> służbowych</w:t>
      </w:r>
      <w:r w:rsidR="00020505" w:rsidRPr="00093869">
        <w:t xml:space="preserve"> </w:t>
      </w:r>
      <w:r w:rsidRPr="00093869">
        <w:t xml:space="preserve">oraz: </w:t>
      </w:r>
    </w:p>
    <w:p w14:paraId="52A970A5" w14:textId="77777777" w:rsidR="00467FB0" w:rsidRPr="00093869" w:rsidRDefault="00467FB0" w:rsidP="00497CD0">
      <w:pPr>
        <w:pStyle w:val="ZLITwPKTzmlitwpktartykuempunktem"/>
      </w:pPr>
      <w:r w:rsidRPr="00093869">
        <w:t>a)</w:t>
      </w:r>
      <w:r w:rsidRPr="00093869">
        <w:tab/>
        <w:t xml:space="preserve">rodzaje celów strzeleckich, </w:t>
      </w:r>
    </w:p>
    <w:p w14:paraId="49534355" w14:textId="77777777" w:rsidR="00467FB0" w:rsidRPr="00093869" w:rsidRDefault="00467FB0" w:rsidP="00497CD0">
      <w:pPr>
        <w:pStyle w:val="ZLITwPKTzmlitwpktartykuempunktem"/>
      </w:pPr>
      <w:r w:rsidRPr="00093869">
        <w:t>b)</w:t>
      </w:r>
      <w:r w:rsidRPr="00093869">
        <w:tab/>
        <w:t xml:space="preserve">podstawowe postawy strzeleckie, </w:t>
      </w:r>
    </w:p>
    <w:p w14:paraId="1A4AE21B" w14:textId="77777777" w:rsidR="00467FB0" w:rsidRPr="00093869" w:rsidRDefault="00467FB0" w:rsidP="00497CD0">
      <w:pPr>
        <w:pStyle w:val="ZLITwPKTzmlitwpktartykuempunktem"/>
      </w:pPr>
      <w:r w:rsidRPr="00093869">
        <w:t>c)</w:t>
      </w:r>
      <w:r w:rsidRPr="00093869">
        <w:tab/>
        <w:t>podstawowe rodzaje chwytów broni;</w:t>
      </w:r>
    </w:p>
    <w:p w14:paraId="45D0F190" w14:textId="77777777" w:rsidR="00467FB0" w:rsidRPr="00093869" w:rsidRDefault="00467FB0" w:rsidP="00276087">
      <w:pPr>
        <w:pStyle w:val="ZPKTzmpktartykuempunktem"/>
      </w:pPr>
      <w:r w:rsidRPr="00093869">
        <w:t>2)</w:t>
      </w:r>
      <w:r w:rsidRPr="00093869">
        <w:tab/>
        <w:t>organizację zajęć</w:t>
      </w:r>
      <w:r w:rsidR="00774E17" w:rsidRPr="00093869">
        <w:t xml:space="preserve"> i </w:t>
      </w:r>
      <w:r w:rsidRPr="00093869">
        <w:t>sprawdzianów</w:t>
      </w:r>
      <w:r w:rsidR="00774E17" w:rsidRPr="00093869">
        <w:t xml:space="preserve"> z </w:t>
      </w:r>
      <w:r w:rsidRPr="00093869">
        <w:t>wyszkolenia strzeleckiego policjantów;</w:t>
      </w:r>
    </w:p>
    <w:p w14:paraId="7BCFED49" w14:textId="77777777" w:rsidR="00467FB0" w:rsidRPr="00093869" w:rsidRDefault="00467FB0" w:rsidP="00276087">
      <w:pPr>
        <w:pStyle w:val="ZPKTzmpktartykuempunktem"/>
      </w:pPr>
      <w:r w:rsidRPr="00093869">
        <w:t>3)</w:t>
      </w:r>
      <w:r w:rsidRPr="00093869">
        <w:tab/>
        <w:t>tryb</w:t>
      </w:r>
      <w:r w:rsidR="00774E17" w:rsidRPr="00093869">
        <w:t xml:space="preserve"> i </w:t>
      </w:r>
      <w:r w:rsidRPr="00093869">
        <w:t>terminy przeprowadzania zajęć</w:t>
      </w:r>
      <w:r w:rsidR="00774E17" w:rsidRPr="00093869">
        <w:t xml:space="preserve"> i </w:t>
      </w:r>
      <w:r w:rsidRPr="00093869">
        <w:t>sprawdzianów z wyszkolenia strzeleckiego policjantów;</w:t>
      </w:r>
    </w:p>
    <w:p w14:paraId="72CF10C3" w14:textId="77777777" w:rsidR="00467FB0" w:rsidRPr="00093869" w:rsidRDefault="00467FB0" w:rsidP="00276087">
      <w:pPr>
        <w:pStyle w:val="ZPKTzmpktartykuempunktem"/>
      </w:pPr>
      <w:r w:rsidRPr="00093869">
        <w:t>4)</w:t>
      </w:r>
      <w:r w:rsidRPr="00093869">
        <w:tab/>
        <w:t>sposób</w:t>
      </w:r>
      <w:r w:rsidR="00774E17" w:rsidRPr="00093869">
        <w:t xml:space="preserve"> i </w:t>
      </w:r>
      <w:r w:rsidRPr="00093869">
        <w:t>kryteria oceniania policjanta podczas zajęć i sprawdzianów</w:t>
      </w:r>
      <w:r w:rsidR="00774E17" w:rsidRPr="00093869">
        <w:t xml:space="preserve"> z </w:t>
      </w:r>
      <w:r w:rsidRPr="00093869">
        <w:t>wyszkolenia strzeleckiego policjantów;</w:t>
      </w:r>
    </w:p>
    <w:p w14:paraId="0CC303CD" w14:textId="77777777" w:rsidR="00467FB0" w:rsidRPr="00093869" w:rsidRDefault="00467FB0" w:rsidP="00276087">
      <w:pPr>
        <w:pStyle w:val="ZPKTzmpktartykuempunktem"/>
      </w:pPr>
      <w:r w:rsidRPr="00093869">
        <w:t>5)</w:t>
      </w:r>
      <w:r w:rsidRPr="00093869">
        <w:tab/>
        <w:t>wymagania dla prowadzącego zajęcia</w:t>
      </w:r>
      <w:r w:rsidR="00774E17" w:rsidRPr="00093869">
        <w:t xml:space="preserve"> i </w:t>
      </w:r>
      <w:r w:rsidRPr="00093869">
        <w:t>sprawdziany z wyszkolenia strzeleckiego policjantów;</w:t>
      </w:r>
    </w:p>
    <w:p w14:paraId="307585CC" w14:textId="77777777" w:rsidR="00467FB0" w:rsidRPr="00093869" w:rsidRDefault="00467FB0" w:rsidP="00276087">
      <w:pPr>
        <w:pStyle w:val="ZPKTzmpktartykuempunktem"/>
      </w:pPr>
      <w:r w:rsidRPr="00093869">
        <w:t>6)</w:t>
      </w:r>
      <w:r w:rsidRPr="00093869">
        <w:tab/>
        <w:t>obowiązki uczestników zajęć</w:t>
      </w:r>
      <w:r w:rsidR="00774E17" w:rsidRPr="00093869">
        <w:t xml:space="preserve"> i </w:t>
      </w:r>
      <w:r w:rsidRPr="00093869">
        <w:t>sprawdzianów</w:t>
      </w:r>
      <w:r w:rsidR="00774E17" w:rsidRPr="00093869">
        <w:t xml:space="preserve"> z </w:t>
      </w:r>
      <w:r w:rsidRPr="00093869">
        <w:t>wyszkolenia strzeleckiego policjantów;</w:t>
      </w:r>
    </w:p>
    <w:p w14:paraId="279AB109" w14:textId="77777777" w:rsidR="00467FB0" w:rsidRPr="00093869" w:rsidRDefault="00467FB0" w:rsidP="00276087">
      <w:pPr>
        <w:pStyle w:val="ZPKTzmpktartykuempunktem"/>
      </w:pPr>
      <w:r w:rsidRPr="00093869">
        <w:t>7)</w:t>
      </w:r>
      <w:r w:rsidRPr="00093869">
        <w:tab/>
        <w:t>sposób dokumentowania zajęć</w:t>
      </w:r>
      <w:r w:rsidR="00774E17" w:rsidRPr="00093869">
        <w:t xml:space="preserve"> i </w:t>
      </w:r>
      <w:r w:rsidRPr="00093869">
        <w:t>sprawdzianów</w:t>
      </w:r>
      <w:r w:rsidR="00774E17" w:rsidRPr="00093869">
        <w:t xml:space="preserve"> z </w:t>
      </w:r>
      <w:r w:rsidRPr="00093869">
        <w:t>wyszkolenia strzeleckiego policjantów oraz wzory dokumentów</w:t>
      </w:r>
      <w:r w:rsidR="00774E17" w:rsidRPr="00093869">
        <w:t xml:space="preserve"> w </w:t>
      </w:r>
      <w:r w:rsidRPr="00093869">
        <w:t>tych sprawach;</w:t>
      </w:r>
    </w:p>
    <w:p w14:paraId="74867C82" w14:textId="77777777" w:rsidR="00467FB0" w:rsidRPr="00093869" w:rsidRDefault="00467FB0" w:rsidP="00276087">
      <w:pPr>
        <w:pStyle w:val="ZPKTzmpktartykuempunktem"/>
      </w:pPr>
      <w:r w:rsidRPr="00093869">
        <w:t>8)</w:t>
      </w:r>
      <w:r w:rsidRPr="00093869">
        <w:tab/>
      </w:r>
      <w:r w:rsidR="003B4BEB" w:rsidRPr="00093869">
        <w:t xml:space="preserve">sposób sprawowania nadzoru </w:t>
      </w:r>
      <w:r w:rsidRPr="00093869">
        <w:t>nad przebiegiem zajęć</w:t>
      </w:r>
      <w:r w:rsidR="00774E17" w:rsidRPr="00093869">
        <w:t xml:space="preserve"> i </w:t>
      </w:r>
      <w:r w:rsidRPr="00093869">
        <w:t>sprawdzianów</w:t>
      </w:r>
      <w:r w:rsidR="00774E17" w:rsidRPr="00093869">
        <w:t xml:space="preserve"> z </w:t>
      </w:r>
      <w:r w:rsidRPr="00093869">
        <w:t>wyszkolenia strzeleckiego policjantów.”</w:t>
      </w:r>
      <w:r w:rsidR="00D46DA4" w:rsidRPr="00093869">
        <w:t>;</w:t>
      </w:r>
    </w:p>
    <w:p w14:paraId="66638A0D" w14:textId="77777777" w:rsidR="00B36766" w:rsidRPr="00093869" w:rsidRDefault="00305B4F" w:rsidP="00093869">
      <w:pPr>
        <w:pStyle w:val="PKTpunkt"/>
        <w:keepNext/>
      </w:pPr>
      <w:r w:rsidRPr="00093869">
        <w:t>23</w:t>
      </w:r>
      <w:r w:rsidR="00517CE5" w:rsidRPr="00093869">
        <w:t>)</w:t>
      </w:r>
      <w:r w:rsidR="00517CE5" w:rsidRPr="00093869">
        <w:tab/>
      </w:r>
      <w:r w:rsidR="00B36766" w:rsidRPr="00093869">
        <w:t>w</w:t>
      </w:r>
      <w:r w:rsidR="009A73C7">
        <w:t xml:space="preserve"> art. </w:t>
      </w:r>
      <w:r w:rsidR="00B36766" w:rsidRPr="00093869">
        <w:t>71a:</w:t>
      </w:r>
    </w:p>
    <w:p w14:paraId="13B3F442" w14:textId="77777777" w:rsidR="00B36766" w:rsidRPr="00093869" w:rsidRDefault="00B36766" w:rsidP="00093869">
      <w:pPr>
        <w:pStyle w:val="LITlitera"/>
        <w:keepNext/>
      </w:pPr>
      <w:r w:rsidRPr="00093869">
        <w:t>a)</w:t>
      </w:r>
      <w:r w:rsidR="00CC083C" w:rsidRPr="00093869">
        <w:tab/>
      </w:r>
      <w:r w:rsidR="00C76549" w:rsidRPr="00093869">
        <w:t xml:space="preserve">ust. </w:t>
      </w:r>
      <w:r w:rsidR="009A73C7" w:rsidRPr="00093869">
        <w:t>1</w:t>
      </w:r>
      <w:r w:rsidR="009A73C7">
        <w:t xml:space="preserve"> i </w:t>
      </w:r>
      <w:r w:rsidR="00774E17" w:rsidRPr="00093869">
        <w:t>2 </w:t>
      </w:r>
      <w:r w:rsidR="00C76549" w:rsidRPr="00093869">
        <w:t>otrzymują</w:t>
      </w:r>
      <w:r w:rsidRPr="00093869">
        <w:t xml:space="preserve"> brzmienie:</w:t>
      </w:r>
    </w:p>
    <w:p w14:paraId="79AE5227" w14:textId="77777777" w:rsidR="00B36766" w:rsidRPr="00093869" w:rsidRDefault="00D96862" w:rsidP="00CC083C">
      <w:pPr>
        <w:pStyle w:val="ZLITUSTzmustliter"/>
      </w:pPr>
      <w:r w:rsidRPr="00093869">
        <w:t>„</w:t>
      </w:r>
      <w:r w:rsidR="00B36766" w:rsidRPr="00093869">
        <w:t>1.</w:t>
      </w:r>
      <w:r w:rsidR="00CC083C" w:rsidRPr="00093869">
        <w:t> </w:t>
      </w:r>
      <w:r w:rsidR="00B36766" w:rsidRPr="00093869">
        <w:t>Za stan bezpieczeństwa</w:t>
      </w:r>
      <w:r w:rsidR="00774E17" w:rsidRPr="00093869">
        <w:t xml:space="preserve"> i </w:t>
      </w:r>
      <w:r w:rsidR="00B36766" w:rsidRPr="00093869">
        <w:t>higieny służby</w:t>
      </w:r>
      <w:r w:rsidR="00774E17" w:rsidRPr="00093869">
        <w:t xml:space="preserve"> w </w:t>
      </w:r>
      <w:r w:rsidR="00B36766" w:rsidRPr="00093869">
        <w:t>stosunku do podległych policjantów odpowiadają Komendant Główny Policji, Komendant CBŚP, Komendant BSWP, Komendant CBZC, Dyrektor CLKP, komendanci wojewódzcy Policji, Komendant Stołeczny Policji, komendanci powiatowi (miejscy) Policji, komendanci rejonowi Policji, Komendant</w:t>
      </w:r>
      <w:r w:rsidR="009A73C7">
        <w:noBreakHyphen/>
      </w:r>
      <w:r w:rsidR="00B36766" w:rsidRPr="00093869">
        <w:t>Rektor Akademii Policji</w:t>
      </w:r>
      <w:r w:rsidR="00774E17" w:rsidRPr="00093869">
        <w:t xml:space="preserve"> w </w:t>
      </w:r>
      <w:r w:rsidR="00B36766" w:rsidRPr="00093869">
        <w:t>Szczytnie</w:t>
      </w:r>
      <w:r w:rsidR="00774E17" w:rsidRPr="00093869">
        <w:t xml:space="preserve"> i </w:t>
      </w:r>
      <w:r w:rsidR="00B36766" w:rsidRPr="00093869">
        <w:t>komendanci szkół policyjnych.</w:t>
      </w:r>
    </w:p>
    <w:p w14:paraId="2F929BA1" w14:textId="736331EC" w:rsidR="00B36766" w:rsidRPr="00093869" w:rsidRDefault="00B36766" w:rsidP="000223FF">
      <w:pPr>
        <w:pStyle w:val="ZLITUSTzmustliter"/>
      </w:pPr>
      <w:r w:rsidRPr="00093869">
        <w:t>2.</w:t>
      </w:r>
      <w:r w:rsidR="00774E17" w:rsidRPr="00093869">
        <w:t> W </w:t>
      </w:r>
      <w:r w:rsidRPr="00093869">
        <w:t>przypadku policjantów odbywających szkolenia zawodowe lub doskonalenie zawodowe centralne</w:t>
      </w:r>
      <w:r w:rsidR="00774E17" w:rsidRPr="00093869">
        <w:t xml:space="preserve"> w </w:t>
      </w:r>
      <w:r w:rsidRPr="00093869">
        <w:t>Policji za stan bezpieczeństwa</w:t>
      </w:r>
      <w:r w:rsidR="00774E17" w:rsidRPr="00093869">
        <w:t xml:space="preserve"> i </w:t>
      </w:r>
      <w:r w:rsidRPr="00093869">
        <w:t>higieny służby odpowiadają Komendant</w:t>
      </w:r>
      <w:r w:rsidR="009A73C7">
        <w:noBreakHyphen/>
      </w:r>
      <w:r w:rsidRPr="00093869">
        <w:t>Rektor Akademii Policji</w:t>
      </w:r>
      <w:r w:rsidR="00774E17" w:rsidRPr="00093869">
        <w:t xml:space="preserve"> w </w:t>
      </w:r>
      <w:r w:rsidRPr="00093869">
        <w:t>Szczytnie, komendanci szkół policyjnych</w:t>
      </w:r>
      <w:r w:rsidR="00774E17" w:rsidRPr="00093869">
        <w:t xml:space="preserve"> i </w:t>
      </w:r>
      <w:r w:rsidRPr="00093869">
        <w:t>kierownik ośrodka szkolenia, realizując obowiązki,</w:t>
      </w:r>
      <w:r w:rsidR="00774E17" w:rsidRPr="00093869">
        <w:t xml:space="preserve"> o </w:t>
      </w:r>
      <w:r w:rsidRPr="00093869">
        <w:t>których mowa</w:t>
      </w:r>
      <w:r w:rsidR="009A73C7" w:rsidRPr="00093869">
        <w:t xml:space="preserve"> w</w:t>
      </w:r>
      <w:r w:rsidR="009A73C7">
        <w:t> art. </w:t>
      </w:r>
      <w:r w:rsidRPr="00093869">
        <w:t>20</w:t>
      </w:r>
      <w:r w:rsidR="009A73C7" w:rsidRPr="00093869">
        <w:t>7</w:t>
      </w:r>
      <w:r w:rsidR="009A73C7">
        <w:t xml:space="preserve"> § </w:t>
      </w:r>
      <w:r w:rsidR="009A73C7" w:rsidRPr="00093869">
        <w:t>2</w:t>
      </w:r>
      <w:r w:rsidR="009A73C7">
        <w:t xml:space="preserve"> pkt </w:t>
      </w:r>
      <w:r w:rsidRPr="00093869">
        <w:t>1–6,</w:t>
      </w:r>
      <w:r w:rsidR="009A73C7">
        <w:t xml:space="preserve"> art. </w:t>
      </w:r>
      <w:r w:rsidRPr="00093869">
        <w:t>207</w:t>
      </w:r>
      <w:r w:rsidRPr="00093869">
        <w:rPr>
          <w:rStyle w:val="IGindeksgrny"/>
        </w:rPr>
        <w:t>1</w:t>
      </w:r>
      <w:r w:rsidRPr="00093869">
        <w:t>,</w:t>
      </w:r>
      <w:r w:rsidR="009A73C7">
        <w:t xml:space="preserve"> art. </w:t>
      </w:r>
      <w:r w:rsidRPr="00093869">
        <w:t>209</w:t>
      </w:r>
      <w:r w:rsidRPr="00093869">
        <w:rPr>
          <w:rStyle w:val="IGindeksgrny"/>
        </w:rPr>
        <w:t>1</w:t>
      </w:r>
      <w:r w:rsidR="009A73C7">
        <w:t xml:space="preserve"> § </w:t>
      </w:r>
      <w:r w:rsidRPr="00093869">
        <w:t>1–3,</w:t>
      </w:r>
      <w:r w:rsidR="009A73C7">
        <w:t xml:space="preserve"> art. </w:t>
      </w:r>
      <w:r w:rsidRPr="00093869">
        <w:t>209</w:t>
      </w:r>
      <w:r w:rsidRPr="00093869">
        <w:rPr>
          <w:rStyle w:val="IGindeksgrny"/>
        </w:rPr>
        <w:t>2</w:t>
      </w:r>
      <w:r w:rsidR="00DD7CBD" w:rsidRPr="00093869">
        <w:t>,</w:t>
      </w:r>
      <w:r w:rsidR="009A73C7">
        <w:t xml:space="preserve"> art. </w:t>
      </w:r>
      <w:r w:rsidRPr="00093869">
        <w:t>214,</w:t>
      </w:r>
      <w:r w:rsidR="009A73C7">
        <w:t xml:space="preserve"> art. </w:t>
      </w:r>
      <w:r w:rsidRPr="00093869">
        <w:t>215,</w:t>
      </w:r>
      <w:r w:rsidR="009A73C7">
        <w:t xml:space="preserve"> art. </w:t>
      </w:r>
      <w:r w:rsidRPr="00093869">
        <w:t>237</w:t>
      </w:r>
      <w:r w:rsidRPr="00093869">
        <w:rPr>
          <w:rStyle w:val="IGindeksgrny"/>
        </w:rPr>
        <w:t>4</w:t>
      </w:r>
      <w:r w:rsidR="009A73C7" w:rsidRPr="00093869">
        <w:t xml:space="preserve"> i</w:t>
      </w:r>
      <w:r w:rsidR="009A73C7">
        <w:t> art. </w:t>
      </w:r>
      <w:r w:rsidRPr="00093869">
        <w:t>237</w:t>
      </w:r>
      <w:r w:rsidRPr="00093869">
        <w:rPr>
          <w:rStyle w:val="IGindeksgrny"/>
        </w:rPr>
        <w:t>6</w:t>
      </w:r>
      <w:r w:rsidRPr="00093869">
        <w:t xml:space="preserve"> ustawy</w:t>
      </w:r>
      <w:r w:rsidR="00774E17" w:rsidRPr="00093869">
        <w:t xml:space="preserve"> z </w:t>
      </w:r>
      <w:r w:rsidRPr="00093869">
        <w:t>dnia 2</w:t>
      </w:r>
      <w:r w:rsidR="00774E17" w:rsidRPr="00093869">
        <w:t>6 </w:t>
      </w:r>
      <w:r w:rsidRPr="00093869">
        <w:t>czerwca 197</w:t>
      </w:r>
      <w:r w:rsidR="00774E17" w:rsidRPr="00093869">
        <w:t>4 </w:t>
      </w:r>
      <w:r w:rsidRPr="00093869">
        <w:t>r</w:t>
      </w:r>
      <w:r w:rsidR="00803EE4" w:rsidRPr="00093869">
        <w:t>. – Kodeks pracy (</w:t>
      </w:r>
      <w:r w:rsidR="009A73C7">
        <w:t>Dz. U.</w:t>
      </w:r>
      <w:r w:rsidR="00803EE4" w:rsidRPr="00093869">
        <w:t xml:space="preserve"> </w:t>
      </w:r>
      <w:r w:rsidR="008A535B" w:rsidRPr="00093869">
        <w:t>z</w:t>
      </w:r>
      <w:r w:rsidR="00921046" w:rsidRPr="00093869">
        <w:t> </w:t>
      </w:r>
      <w:r w:rsidR="008A535B" w:rsidRPr="00093869">
        <w:t>2022 </w:t>
      </w:r>
      <w:r w:rsidRPr="00093869">
        <w:t>r.</w:t>
      </w:r>
      <w:r w:rsidR="009A73C7">
        <w:t xml:space="preserve"> </w:t>
      </w:r>
      <w:r w:rsidR="009A73C7">
        <w:lastRenderedPageBreak/>
        <w:t>poz. </w:t>
      </w:r>
      <w:r w:rsidR="008A535B" w:rsidRPr="00093869">
        <w:t>1510</w:t>
      </w:r>
      <w:r w:rsidR="007E192B" w:rsidRPr="00093869">
        <w:t>,</w:t>
      </w:r>
      <w:r w:rsidR="00083AA5" w:rsidRPr="00093869">
        <w:t xml:space="preserve"> 170</w:t>
      </w:r>
      <w:r w:rsidR="009A73C7" w:rsidRPr="00093869">
        <w:t>0</w:t>
      </w:r>
      <w:r w:rsidR="009A73C7">
        <w:t xml:space="preserve"> i </w:t>
      </w:r>
      <w:r w:rsidR="007E192B" w:rsidRPr="00093869">
        <w:t>214</w:t>
      </w:r>
      <w:r w:rsidR="009A73C7" w:rsidRPr="00093869">
        <w:t>0</w:t>
      </w:r>
      <w:r w:rsidR="009A73C7">
        <w:t xml:space="preserve"> oraz</w:t>
      </w:r>
      <w:r w:rsidR="00144E71" w:rsidRPr="00093869">
        <w:t xml:space="preserve"> z</w:t>
      </w:r>
      <w:r w:rsidR="00144E71">
        <w:t> </w:t>
      </w:r>
      <w:r w:rsidR="00FE5AED" w:rsidRPr="00093869">
        <w:t>202</w:t>
      </w:r>
      <w:r w:rsidR="00144E71" w:rsidRPr="00093869">
        <w:t>3</w:t>
      </w:r>
      <w:r w:rsidR="00144E71">
        <w:t> </w:t>
      </w:r>
      <w:r w:rsidR="00FE5AED" w:rsidRPr="00093869">
        <w:t>r.</w:t>
      </w:r>
      <w:r w:rsidR="009A73C7">
        <w:t xml:space="preserve"> poz. </w:t>
      </w:r>
      <w:r w:rsidR="00FE5AED" w:rsidRPr="00093869">
        <w:t>240</w:t>
      </w:r>
      <w:r w:rsidR="00C92DCA">
        <w:t xml:space="preserve"> i 641</w:t>
      </w:r>
      <w:r w:rsidRPr="00093869">
        <w:t xml:space="preserve">), zwanej dalej </w:t>
      </w:r>
      <w:r w:rsidR="00D96862" w:rsidRPr="00093869">
        <w:t>„</w:t>
      </w:r>
      <w:r w:rsidRPr="00093869">
        <w:t>Kodeksem pracy</w:t>
      </w:r>
      <w:r w:rsidR="00D96862" w:rsidRPr="00093869">
        <w:t>”</w:t>
      </w:r>
      <w:r w:rsidRPr="00093869">
        <w:t>.</w:t>
      </w:r>
      <w:r w:rsidR="00D96862" w:rsidRPr="00093869">
        <w:t>”</w:t>
      </w:r>
      <w:r w:rsidR="007C664D" w:rsidRPr="00093869">
        <w:t>,</w:t>
      </w:r>
    </w:p>
    <w:p w14:paraId="266933E6" w14:textId="77777777" w:rsidR="00B36766" w:rsidRPr="00093869" w:rsidRDefault="00B36766" w:rsidP="00093869">
      <w:pPr>
        <w:pStyle w:val="LITlitera"/>
        <w:keepNext/>
      </w:pPr>
      <w:r w:rsidRPr="00093869">
        <w:t>b)</w:t>
      </w:r>
      <w:r w:rsidR="00CC083C" w:rsidRPr="00093869">
        <w:tab/>
      </w:r>
      <w:r w:rsidRPr="00093869">
        <w:t xml:space="preserve">ust. </w:t>
      </w:r>
      <w:r w:rsidR="00774E17" w:rsidRPr="00093869">
        <w:t>9 </w:t>
      </w:r>
      <w:r w:rsidRPr="00093869">
        <w:t>otrzymuje brzmienie:</w:t>
      </w:r>
    </w:p>
    <w:p w14:paraId="2CF8D22D" w14:textId="77777777" w:rsidR="00B36766" w:rsidRPr="00093869" w:rsidRDefault="00D96862" w:rsidP="000223FF">
      <w:pPr>
        <w:pStyle w:val="ZLITUSTzmustliter"/>
      </w:pPr>
      <w:r w:rsidRPr="00093869">
        <w:t>„</w:t>
      </w:r>
      <w:r w:rsidR="00B36766" w:rsidRPr="00093869">
        <w:t>9.</w:t>
      </w:r>
      <w:r w:rsidR="00CC083C" w:rsidRPr="00093869">
        <w:t> </w:t>
      </w:r>
      <w:r w:rsidR="00B36766" w:rsidRPr="00093869">
        <w:t>Za przygotowanie</w:t>
      </w:r>
      <w:r w:rsidR="00774E17" w:rsidRPr="00093869">
        <w:t xml:space="preserve"> i </w:t>
      </w:r>
      <w:r w:rsidR="00B36766" w:rsidRPr="00093869">
        <w:t>zapewnienie właściwych warunków bezpieczeństwa</w:t>
      </w:r>
      <w:r w:rsidR="00774E17" w:rsidRPr="00093869">
        <w:t xml:space="preserve"> i </w:t>
      </w:r>
      <w:r w:rsidR="00B36766" w:rsidRPr="00093869">
        <w:t>higieny służby</w:t>
      </w:r>
      <w:r w:rsidR="00774E17" w:rsidRPr="00093869">
        <w:t xml:space="preserve"> w </w:t>
      </w:r>
      <w:r w:rsidR="00B36766" w:rsidRPr="00093869">
        <w:t>trakcie realizacji szkolenia zawodowego lub doskonalenia zawodowego,</w:t>
      </w:r>
      <w:r w:rsidR="00774E17" w:rsidRPr="00093869">
        <w:t xml:space="preserve"> w </w:t>
      </w:r>
      <w:r w:rsidR="00B36766" w:rsidRPr="00093869">
        <w:t>szczególności prowadzonych</w:t>
      </w:r>
      <w:r w:rsidR="00774E17" w:rsidRPr="00093869">
        <w:t xml:space="preserve"> z </w:t>
      </w:r>
      <w:r w:rsidR="00B36766" w:rsidRPr="00093869">
        <w:t>użyciem środków przymusu bezpośredniego, środków ochrony indywidualnej lub broni palnej, odpowiedzialni</w:t>
      </w:r>
      <w:r w:rsidR="000223FF" w:rsidRPr="00093869">
        <w:t xml:space="preserve"> </w:t>
      </w:r>
      <w:r w:rsidR="00B36766" w:rsidRPr="00093869">
        <w:t>są odpowiednio: Komendant Główny Policji, Komendant CBŚP, Komendant BSWP, Komendant CBZC, Dyrektor CLKP, komendanci wojewódzcy Policji, Komendant Stołeczny Policji, komendanci powiatowi (miejscy) Policji, komendanci rejonowi Policji, Komendant</w:t>
      </w:r>
      <w:r w:rsidR="009A73C7">
        <w:noBreakHyphen/>
      </w:r>
      <w:r w:rsidR="00B36766" w:rsidRPr="00093869">
        <w:t>Rektor Akademii Policji</w:t>
      </w:r>
      <w:r w:rsidR="00774E17" w:rsidRPr="00093869">
        <w:t xml:space="preserve"> w </w:t>
      </w:r>
      <w:r w:rsidR="00B36766" w:rsidRPr="00093869">
        <w:t>Szczytnie</w:t>
      </w:r>
      <w:r w:rsidR="00774E17" w:rsidRPr="00093869">
        <w:t xml:space="preserve"> i </w:t>
      </w:r>
      <w:r w:rsidR="00B36766" w:rsidRPr="00093869">
        <w:t>komendanci szkół policyjnych.</w:t>
      </w:r>
      <w:r w:rsidRPr="00093869">
        <w:t>”</w:t>
      </w:r>
      <w:r w:rsidR="00B36766" w:rsidRPr="00093869">
        <w:t>;</w:t>
      </w:r>
    </w:p>
    <w:p w14:paraId="60A3D718" w14:textId="77777777" w:rsidR="004A721C" w:rsidRPr="00093869" w:rsidRDefault="00305B4F" w:rsidP="00093869">
      <w:pPr>
        <w:pStyle w:val="PKTpunkt"/>
        <w:keepNext/>
      </w:pPr>
      <w:r w:rsidRPr="00093869">
        <w:t>24</w:t>
      </w:r>
      <w:r w:rsidR="00B36766" w:rsidRPr="00093869">
        <w:t>)</w:t>
      </w:r>
      <w:r w:rsidR="00CC083C" w:rsidRPr="00093869">
        <w:tab/>
      </w:r>
      <w:r w:rsidR="00517CE5" w:rsidRPr="00093869">
        <w:t>w</w:t>
      </w:r>
      <w:r w:rsidR="009A73C7">
        <w:t xml:space="preserve"> art. </w:t>
      </w:r>
      <w:r w:rsidR="00517CE5" w:rsidRPr="00093869">
        <w:t>71c</w:t>
      </w:r>
      <w:r w:rsidR="009A73C7">
        <w:t xml:space="preserve"> ust. </w:t>
      </w:r>
      <w:r w:rsidR="00774E17" w:rsidRPr="00093869">
        <w:t>4 </w:t>
      </w:r>
      <w:r w:rsidR="004A721C" w:rsidRPr="00093869">
        <w:t>otrzymuje brzmienie:</w:t>
      </w:r>
    </w:p>
    <w:p w14:paraId="087FB041" w14:textId="77777777" w:rsidR="0052224C" w:rsidRPr="00093869" w:rsidRDefault="004A721C" w:rsidP="0052224C">
      <w:pPr>
        <w:pStyle w:val="ZUSTzmustartykuempunktem"/>
      </w:pPr>
      <w:r w:rsidRPr="00093869">
        <w:t>„4.</w:t>
      </w:r>
      <w:r w:rsidR="0052224C" w:rsidRPr="00093869">
        <w:t> </w:t>
      </w:r>
      <w:r w:rsidRPr="00093869">
        <w:t>Ukończenie szkolenia zawodowego,</w:t>
      </w:r>
      <w:r w:rsidR="00144E71" w:rsidRPr="00093869">
        <w:t xml:space="preserve"> o</w:t>
      </w:r>
      <w:r w:rsidR="00144E71">
        <w:t> </w:t>
      </w:r>
      <w:r w:rsidRPr="00093869">
        <w:t>którym mowa</w:t>
      </w:r>
      <w:r w:rsidR="009A73C7" w:rsidRPr="00093869">
        <w:t xml:space="preserve"> w</w:t>
      </w:r>
      <w:r w:rsidR="009A73C7">
        <w:t> art. </w:t>
      </w:r>
      <w:r w:rsidRPr="00093869">
        <w:t>3</w:t>
      </w:r>
      <w:r w:rsidR="009A73C7" w:rsidRPr="00093869">
        <w:t>4</w:t>
      </w:r>
      <w:r w:rsidR="009A73C7">
        <w:t xml:space="preserve"> ust. </w:t>
      </w:r>
      <w:r w:rsidR="009A73C7" w:rsidRPr="00093869">
        <w:t>8</w:t>
      </w:r>
      <w:r w:rsidR="009A73C7">
        <w:t xml:space="preserve"> pkt </w:t>
      </w:r>
      <w:r w:rsidR="009A73C7" w:rsidRPr="00093869">
        <w:t>1</w:t>
      </w:r>
      <w:r w:rsidR="009A73C7">
        <w:t xml:space="preserve"> lit. </w:t>
      </w:r>
      <w:r w:rsidRPr="00093869">
        <w:t>a, jest równoznaczne</w:t>
      </w:r>
      <w:r w:rsidR="00144E71" w:rsidRPr="00093869">
        <w:t xml:space="preserve"> z</w:t>
      </w:r>
      <w:r w:rsidR="00144E71">
        <w:t> </w:t>
      </w:r>
      <w:r w:rsidRPr="00093869">
        <w:t>odbyciem pierwszego szkolenia wstępnego na stanowisku służby.”;</w:t>
      </w:r>
    </w:p>
    <w:p w14:paraId="25995CBF" w14:textId="77777777" w:rsidR="00B36766" w:rsidRPr="00093869" w:rsidRDefault="00305B4F" w:rsidP="00093869">
      <w:pPr>
        <w:pStyle w:val="PKTpunkt"/>
        <w:keepNext/>
      </w:pPr>
      <w:r w:rsidRPr="00093869">
        <w:t>25</w:t>
      </w:r>
      <w:r w:rsidR="00517CE5" w:rsidRPr="00093869">
        <w:t>)</w:t>
      </w:r>
      <w:r w:rsidR="00517CE5" w:rsidRPr="00093869">
        <w:tab/>
      </w:r>
      <w:r w:rsidR="00B36766" w:rsidRPr="00093869">
        <w:t>w</w:t>
      </w:r>
      <w:r w:rsidR="009A73C7">
        <w:t xml:space="preserve"> art. </w:t>
      </w:r>
      <w:r w:rsidR="00B36766" w:rsidRPr="00093869">
        <w:t>7</w:t>
      </w:r>
      <w:r w:rsidR="009A73C7" w:rsidRPr="00093869">
        <w:t>2</w:t>
      </w:r>
      <w:r w:rsidR="009A73C7">
        <w:t xml:space="preserve"> w ust. </w:t>
      </w:r>
      <w:r w:rsidR="009A73C7" w:rsidRPr="00093869">
        <w:t>7</w:t>
      </w:r>
      <w:r w:rsidR="009A73C7">
        <w:t xml:space="preserve"> pkt </w:t>
      </w:r>
      <w:r w:rsidR="00774E17" w:rsidRPr="00093869">
        <w:t>1 </w:t>
      </w:r>
      <w:r w:rsidR="00B36766" w:rsidRPr="00093869">
        <w:t>otrzymuje brzmienie:</w:t>
      </w:r>
    </w:p>
    <w:p w14:paraId="0787C888" w14:textId="77777777" w:rsidR="00242C5B" w:rsidRPr="00093869" w:rsidRDefault="00D96862" w:rsidP="00093869">
      <w:pPr>
        <w:pStyle w:val="ZPKTzmpktartykuempunktem"/>
        <w:keepNext/>
      </w:pPr>
      <w:r w:rsidRPr="00093869">
        <w:t>„</w:t>
      </w:r>
      <w:r w:rsidR="00242C5B" w:rsidRPr="00093869">
        <w:t>1)</w:t>
      </w:r>
      <w:r w:rsidR="00242C5B" w:rsidRPr="00093869">
        <w:tab/>
        <w:t>gdy rodzaj</w:t>
      </w:r>
      <w:r w:rsidR="00774E17" w:rsidRPr="00093869">
        <w:t xml:space="preserve"> i </w:t>
      </w:r>
      <w:r w:rsidR="00242C5B" w:rsidRPr="00093869">
        <w:t>warunki pełnienia służby lub względy techniczne lub organizacyjne uniemożliwiają korzystanie</w:t>
      </w:r>
      <w:r w:rsidR="00774E17" w:rsidRPr="00093869">
        <w:t xml:space="preserve"> z </w:t>
      </w:r>
      <w:r w:rsidR="00242C5B" w:rsidRPr="00093869">
        <w:t>wyżywienia przysługującego</w:t>
      </w:r>
      <w:r w:rsidR="00774E17" w:rsidRPr="00093869">
        <w:t xml:space="preserve"> w </w:t>
      </w:r>
      <w:r w:rsidR="00242C5B" w:rsidRPr="00093869">
        <w:t>naturze policjantowi:</w:t>
      </w:r>
    </w:p>
    <w:p w14:paraId="7F24C545" w14:textId="4F5601DF" w:rsidR="00242C5B" w:rsidRPr="00093869" w:rsidRDefault="00242C5B" w:rsidP="00242C5B">
      <w:pPr>
        <w:pStyle w:val="ZLITwPKTzmlitwpktartykuempunktem"/>
      </w:pPr>
      <w:r w:rsidRPr="00093869">
        <w:t>a)</w:t>
      </w:r>
      <w:r w:rsidRPr="00093869">
        <w:tab/>
        <w:t>który jest studentem, na podstawie skierowania przełożonego,</w:t>
      </w:r>
      <w:r w:rsidR="00774E17" w:rsidRPr="00093869">
        <w:t xml:space="preserve"> o </w:t>
      </w:r>
      <w:r w:rsidRPr="00093869">
        <w:t>którym mowa</w:t>
      </w:r>
      <w:r w:rsidR="009A73C7" w:rsidRPr="00093869">
        <w:t xml:space="preserve"> w</w:t>
      </w:r>
      <w:r w:rsidR="009A73C7">
        <w:t> art. </w:t>
      </w:r>
      <w:r w:rsidRPr="00093869">
        <w:t>3</w:t>
      </w:r>
      <w:r w:rsidR="009A73C7" w:rsidRPr="00093869">
        <w:t>2</w:t>
      </w:r>
      <w:r w:rsidR="009A73C7">
        <w:t xml:space="preserve"> ust. </w:t>
      </w:r>
      <w:r w:rsidRPr="00093869">
        <w:t>1, albo słuchaczem Akademii Policji</w:t>
      </w:r>
      <w:r w:rsidR="00774E17" w:rsidRPr="00093869">
        <w:t xml:space="preserve"> w </w:t>
      </w:r>
      <w:r w:rsidRPr="00093869">
        <w:t>Szczytnie lub słuchaczem szkoły policyjnej lub ośrodka szkolenia na szkoleniu zawodowym albo doskonaleniu zawodowym centralnym, realizowanym</w:t>
      </w:r>
      <w:r w:rsidR="00774E17" w:rsidRPr="00093869">
        <w:t xml:space="preserve"> w </w:t>
      </w:r>
      <w:r w:rsidRPr="00093869">
        <w:t>systemie stacjonarnym,</w:t>
      </w:r>
    </w:p>
    <w:p w14:paraId="40B0ED4A" w14:textId="77777777" w:rsidR="00242C5B" w:rsidRPr="00093869" w:rsidRDefault="00242C5B" w:rsidP="00242C5B">
      <w:pPr>
        <w:pStyle w:val="ZLITwPKTzmlitwpktartykuempunktem"/>
      </w:pPr>
      <w:r w:rsidRPr="00093869">
        <w:t>b)</w:t>
      </w:r>
      <w:r w:rsidRPr="00093869">
        <w:tab/>
        <w:t>który uczestniczy</w:t>
      </w:r>
      <w:r w:rsidR="00774E17" w:rsidRPr="00093869">
        <w:t xml:space="preserve"> w </w:t>
      </w:r>
      <w:r w:rsidRPr="00093869">
        <w:t>doskonaleniu zawodowym centralnym odbywającym się</w:t>
      </w:r>
      <w:r w:rsidR="00774E17" w:rsidRPr="00093869">
        <w:t xml:space="preserve"> w </w:t>
      </w:r>
      <w:r w:rsidRPr="00093869">
        <w:t>jednostkach organizacyjnych Policji,</w:t>
      </w:r>
      <w:r w:rsidR="00774E17" w:rsidRPr="00093869">
        <w:t xml:space="preserve"> o </w:t>
      </w:r>
      <w:r w:rsidRPr="00093869">
        <w:t>którym mowa</w:t>
      </w:r>
      <w:r w:rsidR="009A73C7" w:rsidRPr="00093869">
        <w:t xml:space="preserve"> w</w:t>
      </w:r>
      <w:r w:rsidR="009A73C7">
        <w:t> art. </w:t>
      </w:r>
      <w:r w:rsidRPr="00093869">
        <w:t>34h</w:t>
      </w:r>
      <w:r w:rsidR="009A73C7">
        <w:t xml:space="preserve"> ust. </w:t>
      </w:r>
      <w:r w:rsidRPr="00093869">
        <w:t>3, realizowanym</w:t>
      </w:r>
      <w:r w:rsidR="00774E17" w:rsidRPr="00093869">
        <w:t xml:space="preserve"> w </w:t>
      </w:r>
      <w:r w:rsidRPr="00093869">
        <w:t>systemie stacjonarnym,</w:t>
      </w:r>
    </w:p>
    <w:p w14:paraId="5E8C0839" w14:textId="77777777" w:rsidR="00B36766" w:rsidRPr="00093869" w:rsidRDefault="00242C5B" w:rsidP="00242C5B">
      <w:pPr>
        <w:pStyle w:val="ZLITwPKTzmlitwpktartykuempunktem"/>
      </w:pPr>
      <w:r w:rsidRPr="00093869">
        <w:t>c)</w:t>
      </w:r>
      <w:r w:rsidRPr="00093869">
        <w:tab/>
        <w:t>w służbie kandydackiej;</w:t>
      </w:r>
      <w:r w:rsidR="00D96862" w:rsidRPr="00093869">
        <w:t>”</w:t>
      </w:r>
      <w:r w:rsidR="00B36766" w:rsidRPr="00093869">
        <w:t>;</w:t>
      </w:r>
    </w:p>
    <w:p w14:paraId="3D245277" w14:textId="77777777" w:rsidR="00B36766" w:rsidRPr="00093869" w:rsidRDefault="00305B4F" w:rsidP="00093869">
      <w:pPr>
        <w:pStyle w:val="PKTpunkt"/>
        <w:keepNext/>
      </w:pPr>
      <w:r w:rsidRPr="00093869">
        <w:t>26</w:t>
      </w:r>
      <w:r w:rsidR="00B36766" w:rsidRPr="00093869">
        <w:t>)</w:t>
      </w:r>
      <w:r w:rsidR="00CC083C" w:rsidRPr="00093869">
        <w:tab/>
      </w:r>
      <w:r w:rsidR="00B36766" w:rsidRPr="00093869">
        <w:t>w</w:t>
      </w:r>
      <w:r w:rsidR="009A73C7">
        <w:t xml:space="preserve"> art. </w:t>
      </w:r>
      <w:r w:rsidR="00B36766" w:rsidRPr="00093869">
        <w:t>11</w:t>
      </w:r>
      <w:r w:rsidR="009A73C7" w:rsidRPr="00093869">
        <w:t>0</w:t>
      </w:r>
      <w:r w:rsidR="009A73C7">
        <w:t xml:space="preserve"> ust. </w:t>
      </w:r>
      <w:r w:rsidR="00B36766" w:rsidRPr="00093869">
        <w:t>1</w:t>
      </w:r>
      <w:r w:rsidR="00774E17" w:rsidRPr="00093869">
        <w:t>5 </w:t>
      </w:r>
      <w:r w:rsidR="00B36766" w:rsidRPr="00093869">
        <w:t>otrzymuje brzmienie:</w:t>
      </w:r>
    </w:p>
    <w:p w14:paraId="357C7E51" w14:textId="77777777" w:rsidR="00B36766" w:rsidRPr="00093869" w:rsidRDefault="00D96862" w:rsidP="000223FF">
      <w:pPr>
        <w:pStyle w:val="ZUSTzmustartykuempunktem"/>
      </w:pPr>
      <w:r w:rsidRPr="00093869">
        <w:t>„</w:t>
      </w:r>
      <w:r w:rsidR="00B36766" w:rsidRPr="00093869">
        <w:t>15.</w:t>
      </w:r>
      <w:r w:rsidR="00CC083C" w:rsidRPr="00093869">
        <w:t> </w:t>
      </w:r>
      <w:r w:rsidR="00B36766" w:rsidRPr="00093869">
        <w:t>Komendant Główny Policji przyznaje nagrody roczne Komendantowi CBŚP, Komendantowi CBZC, Dyrektorowi CLKP, dowódcy BOA, k</w:t>
      </w:r>
      <w:r w:rsidR="00927480">
        <w:t xml:space="preserve">omendantom wojewódzkim Policji, </w:t>
      </w:r>
      <w:r w:rsidR="00B36766" w:rsidRPr="00093869">
        <w:t>Kom</w:t>
      </w:r>
      <w:r w:rsidR="00927480">
        <w:t>endantowi Stołecznemu Policji</w:t>
      </w:r>
      <w:r w:rsidR="00B36766" w:rsidRPr="00093869">
        <w:t>, komendantom szkół policyjnych</w:t>
      </w:r>
      <w:r w:rsidR="00774E17" w:rsidRPr="00093869">
        <w:t xml:space="preserve"> i </w:t>
      </w:r>
      <w:r w:rsidR="00B36766" w:rsidRPr="00093869">
        <w:t xml:space="preserve">ich zastępcom oraz </w:t>
      </w:r>
      <w:proofErr w:type="spellStart"/>
      <w:r w:rsidR="00B36766" w:rsidRPr="00093869">
        <w:t>Komendantowi</w:t>
      </w:r>
      <w:r w:rsidR="009A73C7">
        <w:noBreakHyphen/>
      </w:r>
      <w:r w:rsidR="00B36766" w:rsidRPr="00093869">
        <w:t>Rektorowi</w:t>
      </w:r>
      <w:proofErr w:type="spellEnd"/>
      <w:r w:rsidR="00B36766" w:rsidRPr="00093869">
        <w:t xml:space="preserve"> Akademii Policji</w:t>
      </w:r>
      <w:r w:rsidR="000223FF" w:rsidRPr="00093869">
        <w:t xml:space="preserve"> </w:t>
      </w:r>
      <w:r w:rsidR="00B36766" w:rsidRPr="00093869">
        <w:t>w</w:t>
      </w:r>
      <w:r w:rsidR="00921046" w:rsidRPr="00093869">
        <w:t> </w:t>
      </w:r>
      <w:r w:rsidR="00B36766" w:rsidRPr="00093869">
        <w:t>Szczytnie</w:t>
      </w:r>
      <w:r w:rsidR="00774E17" w:rsidRPr="00093869">
        <w:t xml:space="preserve"> i </w:t>
      </w:r>
      <w:r w:rsidR="00B36766" w:rsidRPr="00093869">
        <w:t>osobie pełniącej</w:t>
      </w:r>
      <w:r w:rsidR="00774E17" w:rsidRPr="00093869">
        <w:t xml:space="preserve"> w </w:t>
      </w:r>
      <w:r w:rsidR="00B36766" w:rsidRPr="00093869">
        <w:t xml:space="preserve">uczelni służb państwowych funkcję kierowniczą do </w:t>
      </w:r>
      <w:r w:rsidR="00B36766" w:rsidRPr="00093869">
        <w:lastRenderedPageBreak/>
        <w:t>spraw realizacji zadań uczelni jako jednostki organizacyjnej właściwej służby. Komendantowi BSWP oraz jego zastępcom przyznaje nagrodę roczną, na wniosek Inspektora Nadzoru Wewnętrznego, minister właściwy do spraw wewnętrznych.</w:t>
      </w:r>
      <w:r w:rsidRPr="00093869">
        <w:t>”</w:t>
      </w:r>
      <w:r w:rsidR="00B36766" w:rsidRPr="00093869">
        <w:t>;</w:t>
      </w:r>
    </w:p>
    <w:p w14:paraId="0406B029" w14:textId="77777777" w:rsidR="00B36766" w:rsidRPr="00093869" w:rsidRDefault="00305B4F" w:rsidP="00093869">
      <w:pPr>
        <w:pStyle w:val="PKTpunkt"/>
        <w:keepNext/>
      </w:pPr>
      <w:r w:rsidRPr="00093869">
        <w:t>27</w:t>
      </w:r>
      <w:r w:rsidR="00B36766" w:rsidRPr="00093869">
        <w:t>)</w:t>
      </w:r>
      <w:r w:rsidR="00CC083C" w:rsidRPr="00093869">
        <w:tab/>
      </w:r>
      <w:r w:rsidR="00B36766" w:rsidRPr="00093869">
        <w:t>w</w:t>
      </w:r>
      <w:r w:rsidR="009A73C7">
        <w:t xml:space="preserve"> art. </w:t>
      </w:r>
      <w:r w:rsidR="00B36766" w:rsidRPr="00093869">
        <w:t>120a</w:t>
      </w:r>
      <w:r w:rsidR="009A73C7">
        <w:t xml:space="preserve"> ust. </w:t>
      </w:r>
      <w:r w:rsidR="00774E17" w:rsidRPr="00093869">
        <w:t>6 </w:t>
      </w:r>
      <w:r w:rsidR="00B36766" w:rsidRPr="00093869">
        <w:t>otrzymuje brzmienie:</w:t>
      </w:r>
    </w:p>
    <w:p w14:paraId="0FA0DA5B" w14:textId="77777777" w:rsidR="00B36766" w:rsidRPr="00093869" w:rsidRDefault="00D96862" w:rsidP="008A7A7D">
      <w:pPr>
        <w:pStyle w:val="ZUSTzmustartykuempunktem"/>
      </w:pPr>
      <w:r w:rsidRPr="00093869">
        <w:t>„</w:t>
      </w:r>
      <w:r w:rsidR="00B36766" w:rsidRPr="00093869">
        <w:t>6.</w:t>
      </w:r>
      <w:r w:rsidR="00CC083C" w:rsidRPr="00093869">
        <w:t> </w:t>
      </w:r>
      <w:r w:rsidR="00B36766" w:rsidRPr="00093869">
        <w:t>Komendant Główny Policji przyznaje świadczenie motywacyjne Komendantowi CBŚP, Komendantowi CBZC, Dyrektorowi CLKP, dowódcy BOA, komendantom wojewódzkim Policji, Komendantowi Stołecznemu Policji, komendantom szkół policyjnych</w:t>
      </w:r>
      <w:r w:rsidR="00774E17" w:rsidRPr="00093869">
        <w:t xml:space="preserve"> i </w:t>
      </w:r>
      <w:r w:rsidR="00B36766" w:rsidRPr="00093869">
        <w:t xml:space="preserve">ich zastępcom oraz </w:t>
      </w:r>
      <w:proofErr w:type="spellStart"/>
      <w:r w:rsidR="00B36766" w:rsidRPr="00093869">
        <w:t>Komendantowi</w:t>
      </w:r>
      <w:r w:rsidR="009A73C7">
        <w:noBreakHyphen/>
      </w:r>
      <w:r w:rsidR="00B36766" w:rsidRPr="00093869">
        <w:t>Rektorowi</w:t>
      </w:r>
      <w:proofErr w:type="spellEnd"/>
      <w:r w:rsidR="00B36766" w:rsidRPr="00093869">
        <w:t xml:space="preserve"> Akademii Policji</w:t>
      </w:r>
      <w:r w:rsidR="008A7A7D" w:rsidRPr="00093869">
        <w:t xml:space="preserve"> </w:t>
      </w:r>
      <w:r w:rsidR="00B36766" w:rsidRPr="00093869">
        <w:t>w</w:t>
      </w:r>
      <w:r w:rsidR="00921046" w:rsidRPr="00093869">
        <w:t> </w:t>
      </w:r>
      <w:r w:rsidR="00B36766" w:rsidRPr="00093869">
        <w:t>Szczytnie</w:t>
      </w:r>
      <w:r w:rsidR="00774E17" w:rsidRPr="00093869">
        <w:t xml:space="preserve"> i </w:t>
      </w:r>
      <w:r w:rsidR="00B36766" w:rsidRPr="00093869">
        <w:t>osobie pełniącej</w:t>
      </w:r>
      <w:r w:rsidR="00774E17" w:rsidRPr="00093869">
        <w:t xml:space="preserve"> w </w:t>
      </w:r>
      <w:r w:rsidR="00B36766" w:rsidRPr="00093869">
        <w:t>uczelni służb państwowych funkcję kierowniczą do spraw realizacji zadań uczelni jako jednostki organizacyjnej właściwej służby. Przepisy</w:t>
      </w:r>
      <w:r w:rsidR="009A73C7">
        <w:t xml:space="preserve"> ust. </w:t>
      </w:r>
      <w:r w:rsidR="009A73C7" w:rsidRPr="00093869">
        <w:t>3</w:t>
      </w:r>
      <w:r w:rsidR="009A73C7">
        <w:t xml:space="preserve"> i </w:t>
      </w:r>
      <w:r w:rsidR="00774E17" w:rsidRPr="00093869">
        <w:t>4 </w:t>
      </w:r>
      <w:r w:rsidR="00B36766" w:rsidRPr="00093869">
        <w:t>stosuje się odpowiednio.</w:t>
      </w:r>
      <w:r w:rsidRPr="00093869">
        <w:t>”</w:t>
      </w:r>
      <w:r w:rsidR="00B36766" w:rsidRPr="00093869">
        <w:t>;</w:t>
      </w:r>
    </w:p>
    <w:p w14:paraId="28E59726" w14:textId="77777777" w:rsidR="00B36766" w:rsidRPr="00093869" w:rsidRDefault="00305B4F" w:rsidP="00093869">
      <w:pPr>
        <w:pStyle w:val="PKTpunkt"/>
        <w:keepNext/>
      </w:pPr>
      <w:r w:rsidRPr="00093869">
        <w:t>28</w:t>
      </w:r>
      <w:r w:rsidR="00B36766" w:rsidRPr="00093869">
        <w:t>)</w:t>
      </w:r>
      <w:r w:rsidR="00CC083C" w:rsidRPr="00093869">
        <w:tab/>
      </w:r>
      <w:r w:rsidR="00B36766" w:rsidRPr="00093869">
        <w:t>w</w:t>
      </w:r>
      <w:r w:rsidR="009A73C7">
        <w:t xml:space="preserve"> art. </w:t>
      </w:r>
      <w:r w:rsidR="00B36766" w:rsidRPr="00093869">
        <w:t>133:</w:t>
      </w:r>
    </w:p>
    <w:p w14:paraId="0AE4483A" w14:textId="77777777" w:rsidR="00B36766" w:rsidRPr="00093869" w:rsidRDefault="00B36766" w:rsidP="00093869">
      <w:pPr>
        <w:pStyle w:val="LITlitera"/>
        <w:keepNext/>
      </w:pPr>
      <w:r w:rsidRPr="00093869">
        <w:t>a)</w:t>
      </w:r>
      <w:r w:rsidR="00CC083C" w:rsidRPr="00093869">
        <w:tab/>
      </w:r>
      <w:r w:rsidRPr="00093869">
        <w:t xml:space="preserve">ust. </w:t>
      </w:r>
      <w:r w:rsidR="00774E17" w:rsidRPr="00093869">
        <w:t>2 </w:t>
      </w:r>
      <w:r w:rsidRPr="00093869">
        <w:t>otrzymuje brzmienie:</w:t>
      </w:r>
    </w:p>
    <w:p w14:paraId="72B38E1E" w14:textId="77777777" w:rsidR="00B36766" w:rsidRPr="00093869" w:rsidRDefault="00D96862" w:rsidP="00774E17">
      <w:pPr>
        <w:pStyle w:val="ZLITUSTzmustliter"/>
      </w:pPr>
      <w:r w:rsidRPr="00093869">
        <w:t>„</w:t>
      </w:r>
      <w:r w:rsidR="00B36766" w:rsidRPr="00093869">
        <w:t>2.</w:t>
      </w:r>
      <w:r w:rsidR="00CC083C" w:rsidRPr="00093869">
        <w:t> </w:t>
      </w:r>
      <w:r w:rsidR="00B36766" w:rsidRPr="00093869">
        <w:t>Przełożonym dyscyplinarnym policjanta delegowanego do czasowego pełnienia służby lub policjanta, któremu powierzono pełnienie obowiązków służbowych albo którego skierowano na szkolenie zawodowe, doskonalenie zawodowe centralne lub studia</w:t>
      </w:r>
      <w:r w:rsidR="00774E17" w:rsidRPr="00093869">
        <w:t xml:space="preserve"> w </w:t>
      </w:r>
      <w:r w:rsidR="00B36766" w:rsidRPr="00093869">
        <w:t>Akademii Policji</w:t>
      </w:r>
      <w:r w:rsidR="00774E17" w:rsidRPr="00093869">
        <w:t xml:space="preserve"> w </w:t>
      </w:r>
      <w:r w:rsidR="00B36766" w:rsidRPr="00093869">
        <w:t>Szczytnie, jest przełożony dyscyplinarny</w:t>
      </w:r>
      <w:r w:rsidR="00774E17" w:rsidRPr="00093869">
        <w:t xml:space="preserve"> w </w:t>
      </w:r>
      <w:r w:rsidR="00B36766" w:rsidRPr="00093869">
        <w:t>miejscu pełnienia służby, odbywania szkolenia, doskonalenia lub studiów,</w:t>
      </w:r>
      <w:r w:rsidR="00774E17" w:rsidRPr="00093869">
        <w:t xml:space="preserve"> z </w:t>
      </w:r>
      <w:r w:rsidR="00B36766" w:rsidRPr="00093869">
        <w:t>wyłączeniem możliwości orzekania kar dyscyplinarnych określonych</w:t>
      </w:r>
      <w:r w:rsidR="009A73C7" w:rsidRPr="00093869">
        <w:t xml:space="preserve"> w</w:t>
      </w:r>
      <w:r w:rsidR="009A73C7">
        <w:t> art. </w:t>
      </w:r>
      <w:r w:rsidR="00B36766" w:rsidRPr="00093869">
        <w:t>13</w:t>
      </w:r>
      <w:r w:rsidR="009A73C7" w:rsidRPr="00093869">
        <w:t>4</w:t>
      </w:r>
      <w:r w:rsidR="009A73C7">
        <w:t xml:space="preserve"> pkt </w:t>
      </w:r>
      <w:r w:rsidR="00B36766" w:rsidRPr="00093869">
        <w:t>3–7, które wymierza przełożony,</w:t>
      </w:r>
      <w:r w:rsidR="00774E17" w:rsidRPr="00093869">
        <w:t xml:space="preserve"> o </w:t>
      </w:r>
      <w:r w:rsidR="00B36766" w:rsidRPr="00093869">
        <w:t>którym mowa</w:t>
      </w:r>
      <w:r w:rsidR="009A73C7" w:rsidRPr="00093869">
        <w:t xml:space="preserve"> w</w:t>
      </w:r>
      <w:r w:rsidR="009A73C7">
        <w:t> art. </w:t>
      </w:r>
      <w:r w:rsidR="00B36766" w:rsidRPr="00093869">
        <w:t>3</w:t>
      </w:r>
      <w:r w:rsidR="009A73C7" w:rsidRPr="00093869">
        <w:t>2</w:t>
      </w:r>
      <w:r w:rsidR="009A73C7">
        <w:t xml:space="preserve"> ust. </w:t>
      </w:r>
      <w:r w:rsidR="00B36766" w:rsidRPr="00093869">
        <w:t>1.</w:t>
      </w:r>
      <w:r w:rsidRPr="00093869">
        <w:t>”</w:t>
      </w:r>
      <w:r w:rsidR="00B36766" w:rsidRPr="00093869">
        <w:t>,</w:t>
      </w:r>
    </w:p>
    <w:p w14:paraId="6D6005D0" w14:textId="77777777" w:rsidR="00B36766" w:rsidRPr="00093869" w:rsidRDefault="00B36766" w:rsidP="00093869">
      <w:pPr>
        <w:pStyle w:val="LITlitera"/>
        <w:keepNext/>
      </w:pPr>
      <w:r w:rsidRPr="00093869">
        <w:t>b)</w:t>
      </w:r>
      <w:r w:rsidR="00CC083C" w:rsidRPr="00093869">
        <w:tab/>
      </w:r>
      <w:r w:rsidRPr="00093869">
        <w:t>w</w:t>
      </w:r>
      <w:r w:rsidR="009A73C7">
        <w:t xml:space="preserve"> ust. </w:t>
      </w:r>
      <w:r w:rsidR="009A73C7" w:rsidRPr="00093869">
        <w:t>8</w:t>
      </w:r>
      <w:r w:rsidR="009A73C7">
        <w:t xml:space="preserve"> pkt </w:t>
      </w:r>
      <w:r w:rsidR="00774E17" w:rsidRPr="00093869">
        <w:t>3 </w:t>
      </w:r>
      <w:r w:rsidRPr="00093869">
        <w:t>otrzymuje brzmienie:</w:t>
      </w:r>
    </w:p>
    <w:p w14:paraId="17CBF294" w14:textId="77777777" w:rsidR="00B36766" w:rsidRPr="00093869" w:rsidRDefault="00D96862" w:rsidP="00774E17">
      <w:pPr>
        <w:pStyle w:val="ZLITPKTzmpktliter"/>
      </w:pPr>
      <w:r w:rsidRPr="00093869">
        <w:t>„</w:t>
      </w:r>
      <w:r w:rsidR="00B36766" w:rsidRPr="00093869">
        <w:t>3)</w:t>
      </w:r>
      <w:r w:rsidR="00CC083C" w:rsidRPr="00093869">
        <w:tab/>
      </w:r>
      <w:r w:rsidR="00B36766" w:rsidRPr="00093869">
        <w:t>Komendant Główny Policji –</w:t>
      </w:r>
      <w:r w:rsidR="00774E17" w:rsidRPr="00093869">
        <w:t xml:space="preserve"> w </w:t>
      </w:r>
      <w:r w:rsidR="00B36766" w:rsidRPr="00093869">
        <w:t>stosunku do Komendanta CBŚP, Komendanta CBZC, Dyrektora CLKP, komendanta wojewódzkiego Policji, Komendanta Stołecznego Policji, komendanta szkoły policyjnej, dowódcy kontyngentu policyjnego oraz policjantów, których przełożonym dyscyplinarnym jest Komendant BSWP</w:t>
      </w:r>
      <w:r w:rsidR="00252213" w:rsidRPr="00093869">
        <w:t xml:space="preserve"> albo Komendant</w:t>
      </w:r>
      <w:r w:rsidR="009A73C7">
        <w:noBreakHyphen/>
      </w:r>
      <w:r w:rsidR="00252213" w:rsidRPr="00093869">
        <w:t>Rektor Akademii Policji</w:t>
      </w:r>
      <w:r w:rsidR="00774E17" w:rsidRPr="00093869">
        <w:t xml:space="preserve"> w </w:t>
      </w:r>
      <w:r w:rsidR="00252213" w:rsidRPr="00093869">
        <w:t>Szczytnie</w:t>
      </w:r>
      <w:r w:rsidR="00B36766" w:rsidRPr="00093869">
        <w:t>.</w:t>
      </w:r>
      <w:r w:rsidRPr="00093869">
        <w:t>”</w:t>
      </w:r>
      <w:r w:rsidR="00B36766" w:rsidRPr="00093869">
        <w:t>.</w:t>
      </w:r>
    </w:p>
    <w:p w14:paraId="0625CE8B" w14:textId="77777777" w:rsidR="008E4E1E" w:rsidRPr="00545B06" w:rsidRDefault="00B36766" w:rsidP="008E4E1E">
      <w:pPr>
        <w:pStyle w:val="ARTartustawynprozporzdzenia"/>
      </w:pPr>
      <w:r w:rsidRPr="00093869">
        <w:rPr>
          <w:rStyle w:val="Ppogrubienie"/>
        </w:rPr>
        <w:t>Art. 3.</w:t>
      </w:r>
      <w:r w:rsidR="00144E71" w:rsidRPr="00093869">
        <w:t> </w:t>
      </w:r>
      <w:r w:rsidR="00144E71" w:rsidRPr="00545B06">
        <w:t>W</w:t>
      </w:r>
      <w:r w:rsidR="00144E71">
        <w:t> </w:t>
      </w:r>
      <w:r w:rsidR="008E4E1E" w:rsidRPr="00545B06">
        <w:t>ustawie</w:t>
      </w:r>
      <w:r w:rsidR="00144E71" w:rsidRPr="00545B06">
        <w:t xml:space="preserve"> z</w:t>
      </w:r>
      <w:r w:rsidR="00144E71">
        <w:t> </w:t>
      </w:r>
      <w:r w:rsidR="008E4E1E" w:rsidRPr="00545B06">
        <w:t>dnia 1</w:t>
      </w:r>
      <w:r w:rsidR="00144E71" w:rsidRPr="00545B06">
        <w:t>2</w:t>
      </w:r>
      <w:r w:rsidR="00144E71">
        <w:t> </w:t>
      </w:r>
      <w:r w:rsidR="008E4E1E" w:rsidRPr="00545B06">
        <w:t>października 199</w:t>
      </w:r>
      <w:r w:rsidR="00144E71" w:rsidRPr="00545B06">
        <w:t>0</w:t>
      </w:r>
      <w:r w:rsidR="00144E71">
        <w:t> </w:t>
      </w:r>
      <w:r w:rsidR="008E4E1E" w:rsidRPr="00545B06">
        <w:t>r.</w:t>
      </w:r>
      <w:r w:rsidR="00144E71" w:rsidRPr="00545B06">
        <w:t xml:space="preserve"> o</w:t>
      </w:r>
      <w:r w:rsidR="00144E71">
        <w:t> </w:t>
      </w:r>
      <w:r w:rsidR="008E4E1E" w:rsidRPr="00545B06">
        <w:t>Straży Granicznej (</w:t>
      </w:r>
      <w:r w:rsidR="009A73C7">
        <w:t>Dz. U.</w:t>
      </w:r>
      <w:r w:rsidR="00144E71" w:rsidRPr="00545B06">
        <w:t xml:space="preserve"> z</w:t>
      </w:r>
      <w:r w:rsidR="00144E71">
        <w:t> </w:t>
      </w:r>
      <w:r w:rsidR="008E4E1E" w:rsidRPr="00545B06">
        <w:t>202</w:t>
      </w:r>
      <w:r w:rsidR="00144E71" w:rsidRPr="00545B06">
        <w:t>2</w:t>
      </w:r>
      <w:r w:rsidR="00144E71">
        <w:t> </w:t>
      </w:r>
      <w:r w:rsidR="008E4E1E" w:rsidRPr="00545B06">
        <w:t>r.</w:t>
      </w:r>
      <w:r w:rsidR="009A73C7">
        <w:t xml:space="preserve"> poz. </w:t>
      </w:r>
      <w:r w:rsidR="008E4E1E" w:rsidRPr="00545B06">
        <w:t>1061,</w:t>
      </w:r>
      <w:r w:rsidR="00144E71" w:rsidRPr="00545B06">
        <w:t xml:space="preserve"> </w:t>
      </w:r>
      <w:r w:rsidR="00144E71">
        <w:t>z </w:t>
      </w:r>
      <w:r w:rsidR="008E4E1E">
        <w:t>późn. zm.</w:t>
      </w:r>
      <w:r w:rsidR="008E4E1E">
        <w:rPr>
          <w:rStyle w:val="Odwoanieprzypisudolnego"/>
        </w:rPr>
        <w:footnoteReference w:id="3"/>
      </w:r>
      <w:r w:rsidR="008E4E1E" w:rsidRPr="008E4E1E">
        <w:rPr>
          <w:rStyle w:val="IGindeksgrny"/>
        </w:rPr>
        <w:t>)</w:t>
      </w:r>
      <w:r w:rsidR="008E4E1E" w:rsidRPr="00545B06">
        <w:t>) wprowadza się następujące zmiany:</w:t>
      </w:r>
    </w:p>
    <w:p w14:paraId="73715581" w14:textId="77777777" w:rsidR="008E4E1E" w:rsidRDefault="008E4E1E" w:rsidP="008E4E1E">
      <w:pPr>
        <w:pStyle w:val="PKTpunkt"/>
      </w:pPr>
      <w:r>
        <w:t>1)</w:t>
      </w:r>
      <w:r>
        <w:tab/>
      </w:r>
      <w:r w:rsidRPr="00CE789D">
        <w:t>w</w:t>
      </w:r>
      <w:r w:rsidR="009A73C7">
        <w:t xml:space="preserve"> art. </w:t>
      </w:r>
      <w:r w:rsidRPr="0033071F">
        <w:t>5aa</w:t>
      </w:r>
      <w:r>
        <w:t>:</w:t>
      </w:r>
    </w:p>
    <w:p w14:paraId="5DEA19BE" w14:textId="77777777" w:rsidR="008E4E1E" w:rsidRPr="008E4E1E" w:rsidRDefault="00B8689F" w:rsidP="008E4E1E">
      <w:pPr>
        <w:pStyle w:val="LITlitera"/>
      </w:pPr>
      <w:r>
        <w:t>a)</w:t>
      </w:r>
      <w:r>
        <w:tab/>
      </w:r>
      <w:r w:rsidR="008E4E1E" w:rsidRPr="00CE789D">
        <w:t>po</w:t>
      </w:r>
      <w:r w:rsidR="009A73C7">
        <w:t xml:space="preserve"> ust. </w:t>
      </w:r>
      <w:r w:rsidR="00144E71" w:rsidRPr="00CE789D">
        <w:t>2</w:t>
      </w:r>
      <w:r w:rsidR="00144E71">
        <w:t> </w:t>
      </w:r>
      <w:r w:rsidR="008E4E1E" w:rsidRPr="00CE789D">
        <w:t>dodaje się</w:t>
      </w:r>
      <w:r w:rsidR="009A73C7">
        <w:t xml:space="preserve"> ust. </w:t>
      </w:r>
      <w:r w:rsidR="008E4E1E" w:rsidRPr="00CE789D">
        <w:t>2a</w:t>
      </w:r>
      <w:r w:rsidR="00144E71" w:rsidRPr="00CE789D">
        <w:t xml:space="preserve"> w</w:t>
      </w:r>
      <w:r w:rsidR="00144E71">
        <w:t> </w:t>
      </w:r>
      <w:r w:rsidR="008E4E1E" w:rsidRPr="00CE789D">
        <w:t>brzmieniu:</w:t>
      </w:r>
    </w:p>
    <w:p w14:paraId="78EA6CCE" w14:textId="77777777" w:rsidR="008E4E1E" w:rsidRDefault="008E4E1E" w:rsidP="008E4E1E">
      <w:pPr>
        <w:pStyle w:val="ZUSTzmustartykuempunktem"/>
      </w:pPr>
      <w:r w:rsidRPr="00CE789D">
        <w:lastRenderedPageBreak/>
        <w:t>„2a.</w:t>
      </w:r>
      <w:r>
        <w:t> </w:t>
      </w:r>
      <w:r w:rsidRPr="00CE789D">
        <w:t>Rektor</w:t>
      </w:r>
      <w:r w:rsidR="009A73C7">
        <w:noBreakHyphen/>
      </w:r>
      <w:r w:rsidRPr="00CE789D">
        <w:t>Komendant W</w:t>
      </w:r>
      <w:r>
        <w:t>yższej Szkoły Straży Granicznej</w:t>
      </w:r>
      <w:r w:rsidRPr="00CE789D">
        <w:t>, Komendant BSW</w:t>
      </w:r>
      <w:r>
        <w:t>SG</w:t>
      </w:r>
      <w:r w:rsidRPr="00CE789D">
        <w:t xml:space="preserve">, </w:t>
      </w:r>
      <w:r w:rsidR="00767570" w:rsidRPr="00CE789D">
        <w:t>komendan</w:t>
      </w:r>
      <w:r w:rsidR="00767570">
        <w:t>t</w:t>
      </w:r>
      <w:r w:rsidR="00767570" w:rsidRPr="00CE789D">
        <w:t xml:space="preserve"> ośrodk</w:t>
      </w:r>
      <w:r w:rsidR="00767570">
        <w:t>a</w:t>
      </w:r>
      <w:r w:rsidR="00767570" w:rsidRPr="00CE789D">
        <w:t xml:space="preserve"> </w:t>
      </w:r>
      <w:r w:rsidRPr="00CE789D">
        <w:t xml:space="preserve">szkolenia Straży Granicznej </w:t>
      </w:r>
      <w:r w:rsidR="00767570">
        <w:t>albo</w:t>
      </w:r>
      <w:r w:rsidR="00767570" w:rsidRPr="00CE789D">
        <w:t xml:space="preserve"> </w:t>
      </w:r>
      <w:r w:rsidRPr="00CE789D">
        <w:t>komendan</w:t>
      </w:r>
      <w:r w:rsidR="00767570">
        <w:t>t</w:t>
      </w:r>
      <w:r w:rsidRPr="00CE789D">
        <w:t xml:space="preserve"> ośrodk</w:t>
      </w:r>
      <w:r w:rsidR="00767570">
        <w:t>a</w:t>
      </w:r>
      <w:r w:rsidRPr="00CE789D">
        <w:t xml:space="preserve"> Straży Granicznej </w:t>
      </w:r>
      <w:r w:rsidR="009666A2">
        <w:t xml:space="preserve">może </w:t>
      </w:r>
      <w:r w:rsidRPr="00CE789D">
        <w:t>upoważnić podległych funkcjonariuszy lub pracowników do załatwiania spraw</w:t>
      </w:r>
      <w:r w:rsidR="00144E71" w:rsidRPr="00CE789D">
        <w:t xml:space="preserve"> w</w:t>
      </w:r>
      <w:r w:rsidR="00144E71">
        <w:t> </w:t>
      </w:r>
      <w:r w:rsidRPr="00CE789D">
        <w:t>jego imieniu</w:t>
      </w:r>
      <w:r w:rsidR="00144E71" w:rsidRPr="00CE789D">
        <w:t xml:space="preserve"> w</w:t>
      </w:r>
      <w:r w:rsidR="00144E71">
        <w:t> </w:t>
      </w:r>
      <w:r w:rsidRPr="00CE789D">
        <w:t>określonym zakresie.”</w:t>
      </w:r>
      <w:r>
        <w:t>,</w:t>
      </w:r>
    </w:p>
    <w:p w14:paraId="545D126C" w14:textId="5FAE8D01" w:rsidR="008E4E1E" w:rsidRPr="008E4E1E" w:rsidRDefault="00B8689F" w:rsidP="008E4E1E">
      <w:pPr>
        <w:pStyle w:val="LITlitera"/>
      </w:pPr>
      <w:r>
        <w:t>b)</w:t>
      </w:r>
      <w:r>
        <w:tab/>
      </w:r>
      <w:r w:rsidR="008E4E1E" w:rsidRPr="001D755C">
        <w:t>w</w:t>
      </w:r>
      <w:r w:rsidR="009A73C7">
        <w:t xml:space="preserve"> ust. </w:t>
      </w:r>
      <w:r w:rsidR="00144E71" w:rsidRPr="001D755C">
        <w:t>3</w:t>
      </w:r>
      <w:r w:rsidR="00144E71">
        <w:t> </w:t>
      </w:r>
      <w:r w:rsidR="008E4E1E" w:rsidRPr="001D755C">
        <w:t>wyrazy „w</w:t>
      </w:r>
      <w:r w:rsidR="009A73C7">
        <w:t xml:space="preserve"> ust. </w:t>
      </w:r>
      <w:r w:rsidR="009A73C7" w:rsidRPr="001D755C">
        <w:t>1</w:t>
      </w:r>
      <w:r w:rsidR="009A73C7">
        <w:t xml:space="preserve"> i </w:t>
      </w:r>
      <w:r w:rsidR="008E4E1E" w:rsidRPr="001D755C">
        <w:t>2” zastępuje się wyrazami „w</w:t>
      </w:r>
      <w:r w:rsidR="009A73C7">
        <w:t xml:space="preserve"> ust. </w:t>
      </w:r>
      <w:r w:rsidR="00144E71" w:rsidRPr="001D755C">
        <w:t>1</w:t>
      </w:r>
      <w:r w:rsidR="00EF4417" w:rsidRPr="00093869">
        <w:t>–</w:t>
      </w:r>
      <w:r w:rsidR="008E4E1E" w:rsidRPr="001D755C">
        <w:t>2a”;</w:t>
      </w:r>
    </w:p>
    <w:p w14:paraId="11988F2E" w14:textId="77777777" w:rsidR="008E4E1E" w:rsidRPr="0048539F" w:rsidRDefault="008E4E1E" w:rsidP="008E4E1E">
      <w:pPr>
        <w:pStyle w:val="PKTpunkt"/>
      </w:pPr>
      <w:r>
        <w:t>2)</w:t>
      </w:r>
      <w:r>
        <w:tab/>
      </w:r>
      <w:r w:rsidRPr="0033071F">
        <w:t>po</w:t>
      </w:r>
      <w:r w:rsidR="009A73C7">
        <w:t xml:space="preserve"> art. </w:t>
      </w:r>
      <w:r w:rsidRPr="0048539F">
        <w:t>6a dodaje się</w:t>
      </w:r>
      <w:r w:rsidR="009A73C7">
        <w:t xml:space="preserve"> art. </w:t>
      </w:r>
      <w:r w:rsidRPr="0048539F">
        <w:t>6b</w:t>
      </w:r>
      <w:r w:rsidR="00144E71" w:rsidRPr="0048539F">
        <w:t xml:space="preserve"> w</w:t>
      </w:r>
      <w:r w:rsidR="00144E71">
        <w:t> </w:t>
      </w:r>
      <w:r w:rsidRPr="0048539F">
        <w:t>brzmieniu:</w:t>
      </w:r>
    </w:p>
    <w:p w14:paraId="24B9984D" w14:textId="77777777" w:rsidR="008E4E1E" w:rsidRPr="00684E0E" w:rsidRDefault="008E4E1E" w:rsidP="008E4E1E">
      <w:pPr>
        <w:pStyle w:val="ZARTzmartartykuempunktem"/>
      </w:pPr>
      <w:r w:rsidRPr="00684E0E">
        <w:t>„Art.</w:t>
      </w:r>
      <w:r>
        <w:t> </w:t>
      </w:r>
      <w:r w:rsidRPr="00684E0E">
        <w:t>6b.</w:t>
      </w:r>
      <w:r>
        <w:t> </w:t>
      </w:r>
      <w:r w:rsidRPr="00684E0E">
        <w:t>1.</w:t>
      </w:r>
      <w:r w:rsidR="00144E71">
        <w:t> </w:t>
      </w:r>
      <w:r w:rsidR="00144E71" w:rsidRPr="00684E0E">
        <w:t>W</w:t>
      </w:r>
      <w:r w:rsidR="00144E71">
        <w:t> </w:t>
      </w:r>
      <w:r w:rsidRPr="005D7C60">
        <w:t>skład</w:t>
      </w:r>
      <w:r w:rsidRPr="00684E0E">
        <w:t xml:space="preserve"> Straży Granicznej wchodzi </w:t>
      </w:r>
      <w:r w:rsidRPr="005D7C60">
        <w:t>Wyższa</w:t>
      </w:r>
      <w:r w:rsidRPr="00A70F92">
        <w:t xml:space="preserve"> </w:t>
      </w:r>
      <w:r w:rsidRPr="0014018D">
        <w:t xml:space="preserve">Szkoła </w:t>
      </w:r>
      <w:r w:rsidRPr="00684E0E">
        <w:t>Straży Granicznej, zwana dalej „</w:t>
      </w:r>
      <w:bookmarkStart w:id="14" w:name="_Hlk121735462"/>
      <w:r>
        <w:t>WS</w:t>
      </w:r>
      <w:r w:rsidRPr="00684E0E">
        <w:t>SG</w:t>
      </w:r>
      <w:bookmarkEnd w:id="14"/>
      <w:r w:rsidRPr="00684E0E">
        <w:t>”</w:t>
      </w:r>
      <w:r w:rsidRPr="008E4E1E">
        <w:t>.</w:t>
      </w:r>
    </w:p>
    <w:p w14:paraId="7F148B79" w14:textId="77777777" w:rsidR="008E4E1E" w:rsidRPr="00545B06" w:rsidRDefault="008E4E1E" w:rsidP="008E4E1E">
      <w:pPr>
        <w:pStyle w:val="ZUSTzmustartykuempunktem"/>
      </w:pPr>
      <w:r>
        <w:t>2. </w:t>
      </w:r>
      <w:r w:rsidRPr="00684E0E">
        <w:t>Organizację</w:t>
      </w:r>
      <w:r w:rsidR="00144E71" w:rsidRPr="00684E0E">
        <w:t xml:space="preserve"> i</w:t>
      </w:r>
      <w:r w:rsidR="00144E71">
        <w:t> </w:t>
      </w:r>
      <w:r w:rsidRPr="00684E0E">
        <w:t xml:space="preserve">zakres działania </w:t>
      </w:r>
      <w:r w:rsidRPr="00A70F92">
        <w:t>W</w:t>
      </w:r>
      <w:r>
        <w:t>S</w:t>
      </w:r>
      <w:r w:rsidRPr="00A70F92">
        <w:t>SG</w:t>
      </w:r>
      <w:r w:rsidRPr="00684E0E">
        <w:t xml:space="preserve"> jako </w:t>
      </w:r>
      <w:r w:rsidR="00477EEB">
        <w:t>uczelni</w:t>
      </w:r>
      <w:r w:rsidRPr="00684E0E">
        <w:t xml:space="preserve"> oraz tryb wyznaczania </w:t>
      </w:r>
      <w:r w:rsidR="00EE1CBB">
        <w:br/>
      </w:r>
      <w:r w:rsidRPr="00684E0E">
        <w:t>i odwoływania Rektora</w:t>
      </w:r>
      <w:r w:rsidR="009A73C7">
        <w:noBreakHyphen/>
      </w:r>
      <w:r w:rsidRPr="00684E0E">
        <w:t xml:space="preserve">Komendanta </w:t>
      </w:r>
      <w:r w:rsidRPr="0014018D">
        <w:t>WSSG</w:t>
      </w:r>
      <w:r w:rsidR="00144E71" w:rsidRPr="00684E0E">
        <w:t xml:space="preserve"> </w:t>
      </w:r>
      <w:r w:rsidR="00144E71" w:rsidRPr="00A17220">
        <w:t>i</w:t>
      </w:r>
      <w:r w:rsidR="00144E71">
        <w:t> </w:t>
      </w:r>
      <w:bookmarkStart w:id="15" w:name="_Hlk127520811"/>
      <w:r w:rsidRPr="00A17220">
        <w:t>osoby pełniącej</w:t>
      </w:r>
      <w:r w:rsidR="00144E71" w:rsidRPr="00A17220">
        <w:t xml:space="preserve"> w</w:t>
      </w:r>
      <w:r w:rsidR="00144E71">
        <w:t> </w:t>
      </w:r>
      <w:r w:rsidRPr="00A17220">
        <w:t>uczelni służb państwowych funkcję kierowniczą do spraw realizacji zadań uczelni jako jednostki organizacyjnej właściwej służby</w:t>
      </w:r>
      <w:bookmarkEnd w:id="15"/>
      <w:r>
        <w:t xml:space="preserve"> </w:t>
      </w:r>
      <w:r w:rsidRPr="00684E0E">
        <w:t xml:space="preserve">oraz tryb powierzania funkcji kierowniczych funkcjonariuszom pełniącym służbę na stanowiskach </w:t>
      </w:r>
      <w:r w:rsidRPr="00545B06">
        <w:t>nauczycieli akademickich reguluje ustawa</w:t>
      </w:r>
      <w:r w:rsidR="00144E71" w:rsidRPr="00545B06">
        <w:t xml:space="preserve"> z</w:t>
      </w:r>
      <w:r w:rsidR="00144E71">
        <w:t> </w:t>
      </w:r>
      <w:r w:rsidRPr="00545B06">
        <w:t>dnia 2</w:t>
      </w:r>
      <w:r w:rsidR="00144E71" w:rsidRPr="00545B06">
        <w:t>0</w:t>
      </w:r>
      <w:r w:rsidR="00144E71">
        <w:t> </w:t>
      </w:r>
      <w:r w:rsidRPr="00545B06">
        <w:t>lipca 201</w:t>
      </w:r>
      <w:r w:rsidR="00144E71" w:rsidRPr="00545B06">
        <w:t>8</w:t>
      </w:r>
      <w:r w:rsidR="00144E71">
        <w:t> </w:t>
      </w:r>
      <w:r w:rsidRPr="00545B06">
        <w:t xml:space="preserve">r. </w:t>
      </w:r>
      <w:r w:rsidR="009A73C7">
        <w:noBreakHyphen/>
        <w:t xml:space="preserve"> </w:t>
      </w:r>
      <w:r w:rsidRPr="00545B06">
        <w:t>Prawo</w:t>
      </w:r>
      <w:r w:rsidR="00144E71" w:rsidRPr="00545B06">
        <w:t xml:space="preserve"> o</w:t>
      </w:r>
      <w:r w:rsidR="00144E71">
        <w:t> </w:t>
      </w:r>
      <w:r w:rsidRPr="00545B06">
        <w:t>szkolnictwie wyższym</w:t>
      </w:r>
      <w:r w:rsidR="00144E71" w:rsidRPr="00545B06">
        <w:t xml:space="preserve"> i</w:t>
      </w:r>
      <w:r w:rsidR="00144E71">
        <w:t> </w:t>
      </w:r>
      <w:r w:rsidRPr="00545B06">
        <w:t>nauce (</w:t>
      </w:r>
      <w:r w:rsidR="009A73C7">
        <w:t>Dz. U.</w:t>
      </w:r>
      <w:r w:rsidR="00144E71" w:rsidRPr="00545B06">
        <w:t xml:space="preserve"> z</w:t>
      </w:r>
      <w:r w:rsidR="00144E71">
        <w:t> </w:t>
      </w:r>
      <w:r w:rsidRPr="00545B06">
        <w:t>202</w:t>
      </w:r>
      <w:r w:rsidR="00144E71" w:rsidRPr="00545B06">
        <w:t>2</w:t>
      </w:r>
      <w:r w:rsidR="00144E71">
        <w:t> </w:t>
      </w:r>
      <w:r w:rsidRPr="00545B06">
        <w:t>r.</w:t>
      </w:r>
      <w:r w:rsidR="009A73C7">
        <w:t xml:space="preserve"> poz. </w:t>
      </w:r>
      <w:r w:rsidRPr="00545B06">
        <w:t>574,</w:t>
      </w:r>
      <w:r w:rsidR="00144E71" w:rsidRPr="00545B06">
        <w:t xml:space="preserve"> z</w:t>
      </w:r>
      <w:r w:rsidR="00144E71">
        <w:t> </w:t>
      </w:r>
      <w:r w:rsidRPr="00545B06">
        <w:t>późn. zm.</w:t>
      </w:r>
      <w:r>
        <w:rPr>
          <w:rStyle w:val="Odwoanieprzypisudolnego"/>
        </w:rPr>
        <w:footnoteReference w:id="4"/>
      </w:r>
      <w:r w:rsidRPr="008E4E1E">
        <w:rPr>
          <w:rStyle w:val="IGindeksgrny"/>
        </w:rPr>
        <w:t>)</w:t>
      </w:r>
      <w:r w:rsidRPr="00545B06">
        <w:t>).</w:t>
      </w:r>
    </w:p>
    <w:p w14:paraId="5237A86D" w14:textId="77777777" w:rsidR="008E4E1E" w:rsidRPr="008E4E1E" w:rsidRDefault="008E4E1E" w:rsidP="008E4E1E">
      <w:pPr>
        <w:pStyle w:val="ZUSTzmustartykuempunktem"/>
      </w:pPr>
      <w:r w:rsidRPr="008E4E1E">
        <w:t>3. Komendant Główny Straży Granicznej sprawuje nadzór nad WSSG</w:t>
      </w:r>
      <w:r w:rsidR="00144E71" w:rsidRPr="008E4E1E">
        <w:t xml:space="preserve"> w</w:t>
      </w:r>
      <w:r w:rsidR="00144E71">
        <w:t> </w:t>
      </w:r>
      <w:r w:rsidRPr="008E4E1E">
        <w:t>zakresie wykonywania przez nią zadań jednostki organizacyjnej Straży Granicznej.</w:t>
      </w:r>
    </w:p>
    <w:p w14:paraId="3C454706" w14:textId="77777777" w:rsidR="008E4E1E" w:rsidRPr="008E4E1E" w:rsidRDefault="008E4E1E" w:rsidP="008E4E1E">
      <w:pPr>
        <w:pStyle w:val="ZUSTzmustartykuempunktem"/>
      </w:pPr>
      <w:r w:rsidRPr="008E4E1E">
        <w:t>4. Rektor</w:t>
      </w:r>
      <w:r w:rsidR="009A73C7">
        <w:noBreakHyphen/>
      </w:r>
      <w:r w:rsidRPr="008E4E1E">
        <w:t xml:space="preserve">Komendant </w:t>
      </w:r>
      <w:r w:rsidRPr="0014018D">
        <w:t>WSSG</w:t>
      </w:r>
      <w:r w:rsidRPr="00684E0E">
        <w:t xml:space="preserve"> jest przełożonym wszystkich podległych mu funkcjonariuszy.</w:t>
      </w:r>
      <w:r w:rsidRPr="008E4E1E">
        <w:t>”;</w:t>
      </w:r>
    </w:p>
    <w:p w14:paraId="48C27A76" w14:textId="77777777" w:rsidR="008E4E1E" w:rsidRDefault="008E4E1E" w:rsidP="008E4E1E">
      <w:pPr>
        <w:pStyle w:val="PKTpunkt"/>
      </w:pPr>
      <w:r>
        <w:t>3)</w:t>
      </w:r>
      <w:r>
        <w:tab/>
      </w:r>
      <w:r w:rsidRPr="00CF170B">
        <w:t>w</w:t>
      </w:r>
      <w:r w:rsidR="009A73C7">
        <w:t xml:space="preserve"> art. </w:t>
      </w:r>
      <w:r w:rsidRPr="00CF170B">
        <w:t>8a:</w:t>
      </w:r>
    </w:p>
    <w:p w14:paraId="67E0CD11" w14:textId="77777777" w:rsidR="008E4E1E" w:rsidRDefault="008E4E1E" w:rsidP="008E4E1E">
      <w:pPr>
        <w:pStyle w:val="LITlitera"/>
      </w:pPr>
      <w:r>
        <w:t>a)</w:t>
      </w:r>
      <w:r>
        <w:tab/>
      </w:r>
      <w:r w:rsidRPr="00BA722D">
        <w:t>w</w:t>
      </w:r>
      <w:r w:rsidR="009A73C7">
        <w:t xml:space="preserve"> ust. </w:t>
      </w:r>
      <w:r w:rsidR="00144E71" w:rsidRPr="00BA722D">
        <w:t>2</w:t>
      </w:r>
      <w:r w:rsidR="00144E71">
        <w:t> </w:t>
      </w:r>
      <w:r w:rsidRPr="00BA722D">
        <w:t xml:space="preserve">po wyrazach „funduszu centralnego,” dodaje się wyrazy „funduszu </w:t>
      </w:r>
      <w:r w:rsidRPr="0014018D">
        <w:t>WSSG</w:t>
      </w:r>
      <w:r w:rsidRPr="00BA722D">
        <w:t>,”,</w:t>
      </w:r>
      <w:bookmarkStart w:id="16" w:name="_Hlk118805160"/>
    </w:p>
    <w:p w14:paraId="3627FAF7" w14:textId="77777777" w:rsidR="008E4E1E" w:rsidRPr="00CF170B" w:rsidRDefault="008E4E1E" w:rsidP="008E4E1E">
      <w:pPr>
        <w:pStyle w:val="LITlitera"/>
      </w:pPr>
      <w:r>
        <w:t>b)</w:t>
      </w:r>
      <w:r>
        <w:tab/>
      </w:r>
      <w:r w:rsidRPr="008E4E1E">
        <w:t>w</w:t>
      </w:r>
      <w:r w:rsidR="009A73C7">
        <w:t xml:space="preserve"> ust. </w:t>
      </w:r>
      <w:r w:rsidR="00144E71" w:rsidRPr="008E4E1E">
        <w:t>4</w:t>
      </w:r>
      <w:r w:rsidR="00144E71">
        <w:t> </w:t>
      </w:r>
      <w:r w:rsidRPr="008E4E1E">
        <w:t>po</w:t>
      </w:r>
      <w:r w:rsidR="009A73C7">
        <w:t xml:space="preserve"> pkt </w:t>
      </w:r>
      <w:r w:rsidR="00144E71" w:rsidRPr="008E4E1E">
        <w:t>1</w:t>
      </w:r>
      <w:r w:rsidR="00144E71">
        <w:t> </w:t>
      </w:r>
      <w:r w:rsidRPr="008E4E1E">
        <w:t>dodaje się</w:t>
      </w:r>
      <w:r w:rsidR="009A73C7">
        <w:t xml:space="preserve"> pkt </w:t>
      </w:r>
      <w:r w:rsidRPr="008E4E1E">
        <w:t>1a</w:t>
      </w:r>
      <w:r w:rsidR="00144E71" w:rsidRPr="008E4E1E">
        <w:t xml:space="preserve"> w</w:t>
      </w:r>
      <w:r w:rsidR="00144E71">
        <w:t> </w:t>
      </w:r>
      <w:r w:rsidRPr="008E4E1E">
        <w:t>brzmieniu:</w:t>
      </w:r>
    </w:p>
    <w:p w14:paraId="36D39DE3" w14:textId="46645B38" w:rsidR="008E4E1E" w:rsidRDefault="008E4E1E" w:rsidP="008E2379">
      <w:pPr>
        <w:pStyle w:val="ZLITPKTzmpktliter"/>
      </w:pPr>
      <w:r w:rsidRPr="00684E0E">
        <w:t>„1a)</w:t>
      </w:r>
      <w:bookmarkStart w:id="17" w:name="_Hlk118805103"/>
      <w:r>
        <w:tab/>
      </w:r>
      <w:r w:rsidRPr="00684E0E">
        <w:t>Rektor</w:t>
      </w:r>
      <w:r>
        <w:t>a</w:t>
      </w:r>
      <w:r w:rsidR="009A73C7">
        <w:noBreakHyphen/>
      </w:r>
      <w:r w:rsidRPr="00684E0E">
        <w:t>Komendant</w:t>
      </w:r>
      <w:r>
        <w:t>a</w:t>
      </w:r>
      <w:r w:rsidRPr="00684E0E">
        <w:t xml:space="preserve"> </w:t>
      </w:r>
      <w:r w:rsidRPr="0014018D">
        <w:t>WSSG</w:t>
      </w:r>
      <w:r w:rsidRPr="00684E0E">
        <w:t xml:space="preserve"> </w:t>
      </w:r>
      <w:bookmarkEnd w:id="17"/>
      <w:r w:rsidR="008E2379">
        <w:t>–</w:t>
      </w:r>
      <w:r w:rsidR="009A73C7">
        <w:t xml:space="preserve"> </w:t>
      </w:r>
      <w:r w:rsidRPr="00684E0E">
        <w:t xml:space="preserve">są przychodami funduszu </w:t>
      </w:r>
      <w:r w:rsidRPr="0014018D">
        <w:t>WSSG</w:t>
      </w:r>
      <w:r w:rsidRPr="00684E0E">
        <w:t>;”,</w:t>
      </w:r>
      <w:bookmarkEnd w:id="16"/>
    </w:p>
    <w:p w14:paraId="6F5CE43B" w14:textId="77777777" w:rsidR="008E4E1E" w:rsidRPr="00CF170B" w:rsidRDefault="008E4E1E" w:rsidP="008E4E1E">
      <w:pPr>
        <w:pStyle w:val="LITlitera"/>
      </w:pPr>
      <w:r>
        <w:t>c)</w:t>
      </w:r>
      <w:r>
        <w:tab/>
      </w:r>
      <w:r w:rsidRPr="00CF170B">
        <w:t>w</w:t>
      </w:r>
      <w:r w:rsidR="009A73C7">
        <w:t xml:space="preserve"> ust. </w:t>
      </w:r>
      <w:r w:rsidR="00144E71" w:rsidRPr="00CF170B">
        <w:t>6</w:t>
      </w:r>
      <w:r w:rsidR="00144E71">
        <w:t> </w:t>
      </w:r>
      <w:r w:rsidRPr="00CF170B">
        <w:t>po</w:t>
      </w:r>
      <w:r w:rsidR="009A73C7">
        <w:t xml:space="preserve"> pkt </w:t>
      </w:r>
      <w:r w:rsidR="00144E71" w:rsidRPr="00CF170B">
        <w:t>1</w:t>
      </w:r>
      <w:r w:rsidR="00144E71">
        <w:t> </w:t>
      </w:r>
      <w:r w:rsidRPr="00CF170B">
        <w:t>dodaje się</w:t>
      </w:r>
      <w:r w:rsidR="009A73C7">
        <w:t xml:space="preserve"> pkt </w:t>
      </w:r>
      <w:r w:rsidRPr="00CF170B">
        <w:t>1a</w:t>
      </w:r>
      <w:r w:rsidR="00144E71" w:rsidRPr="00CF170B">
        <w:t xml:space="preserve"> w</w:t>
      </w:r>
      <w:r w:rsidR="00144E71">
        <w:t> </w:t>
      </w:r>
      <w:r w:rsidRPr="00CF170B">
        <w:t>brzmieniu:</w:t>
      </w:r>
    </w:p>
    <w:p w14:paraId="59AC924F" w14:textId="77777777" w:rsidR="008E4E1E" w:rsidRDefault="008E4E1E" w:rsidP="008E2379">
      <w:pPr>
        <w:pStyle w:val="ZLITPKTzmpktliter"/>
      </w:pPr>
      <w:r>
        <w:t>„1a)</w:t>
      </w:r>
      <w:r>
        <w:tab/>
      </w:r>
      <w:r w:rsidRPr="00684E0E">
        <w:t>Rektor</w:t>
      </w:r>
      <w:r w:rsidR="009A73C7">
        <w:noBreakHyphen/>
      </w:r>
      <w:r w:rsidRPr="00684E0E">
        <w:t xml:space="preserve">Komendant </w:t>
      </w:r>
      <w:r w:rsidRPr="0014018D">
        <w:t>WSSG</w:t>
      </w:r>
      <w:r w:rsidRPr="00684E0E">
        <w:t xml:space="preserve"> –</w:t>
      </w:r>
      <w:r w:rsidR="00144E71" w:rsidRPr="00684E0E">
        <w:t xml:space="preserve"> w</w:t>
      </w:r>
      <w:r w:rsidR="00144E71">
        <w:t> </w:t>
      </w:r>
      <w:r w:rsidRPr="00684E0E">
        <w:t xml:space="preserve">zakresie funduszu </w:t>
      </w:r>
      <w:r w:rsidRPr="0014018D">
        <w:t>WSSG</w:t>
      </w:r>
      <w:r w:rsidRPr="00684E0E">
        <w:t>;”;</w:t>
      </w:r>
    </w:p>
    <w:p w14:paraId="4C75C9AC" w14:textId="5B6CA510" w:rsidR="008E4E1E" w:rsidRDefault="008E4E1E" w:rsidP="008E4E1E">
      <w:pPr>
        <w:pStyle w:val="PKTpunkt"/>
      </w:pPr>
      <w:r>
        <w:t>4)</w:t>
      </w:r>
      <w:r>
        <w:tab/>
      </w:r>
      <w:r w:rsidRPr="00CF170B">
        <w:t>w</w:t>
      </w:r>
      <w:r w:rsidR="009A73C7">
        <w:t xml:space="preserve"> art. </w:t>
      </w:r>
      <w:r w:rsidRPr="00CF170B">
        <w:t>10a</w:t>
      </w:r>
      <w:r w:rsidR="009A73C7" w:rsidRPr="00CF170B">
        <w:t xml:space="preserve"> w</w:t>
      </w:r>
      <w:r w:rsidR="009A73C7">
        <w:t> ust. </w:t>
      </w:r>
      <w:r w:rsidRPr="00CF170B">
        <w:t>1</w:t>
      </w:r>
      <w:r w:rsidR="00144E71" w:rsidRPr="00CF170B">
        <w:t>2</w:t>
      </w:r>
      <w:r w:rsidR="00144E71">
        <w:t> </w:t>
      </w:r>
      <w:r w:rsidRPr="00CF170B">
        <w:t>po wyrazach „komendantów oddziałów Straży Granicznej,” dodaje się wyrazy „komendantów placówek</w:t>
      </w:r>
      <w:r w:rsidR="00144E71" w:rsidRPr="00CF170B">
        <w:t xml:space="preserve"> i</w:t>
      </w:r>
      <w:r w:rsidR="00144E71">
        <w:t> </w:t>
      </w:r>
      <w:r w:rsidRPr="00CF170B">
        <w:t>dywizjonów Straży Granicznej, Rektora</w:t>
      </w:r>
      <w:r w:rsidR="008E2379">
        <w:noBreakHyphen/>
      </w:r>
      <w:r w:rsidRPr="00CF170B">
        <w:t>Komendanta WSSG,”;</w:t>
      </w:r>
    </w:p>
    <w:p w14:paraId="5DC6B7AE" w14:textId="77777777" w:rsidR="008E4E1E" w:rsidRPr="00CF170B" w:rsidRDefault="008E4E1E" w:rsidP="008E4E1E">
      <w:pPr>
        <w:pStyle w:val="PKTpunkt"/>
      </w:pPr>
      <w:r>
        <w:t>5)</w:t>
      </w:r>
      <w:r>
        <w:tab/>
      </w:r>
      <w:r w:rsidRPr="00CF170B">
        <w:t>w</w:t>
      </w:r>
      <w:r w:rsidR="009A73C7">
        <w:t xml:space="preserve"> art. </w:t>
      </w:r>
      <w:r w:rsidRPr="00CF170B">
        <w:t>3</w:t>
      </w:r>
      <w:r w:rsidR="00144E71" w:rsidRPr="00CF170B">
        <w:t>1</w:t>
      </w:r>
      <w:r w:rsidR="00144E71">
        <w:t> </w:t>
      </w:r>
      <w:r w:rsidR="00767570">
        <w:t>po</w:t>
      </w:r>
      <w:r w:rsidR="009A73C7">
        <w:t xml:space="preserve"> ust. </w:t>
      </w:r>
      <w:r w:rsidR="00767570">
        <w:t xml:space="preserve">1d </w:t>
      </w:r>
      <w:r w:rsidRPr="00CF170B">
        <w:t>dodaje się</w:t>
      </w:r>
      <w:r w:rsidR="009A73C7">
        <w:t xml:space="preserve"> ust. </w:t>
      </w:r>
      <w:r w:rsidRPr="00CF170B">
        <w:t>1e</w:t>
      </w:r>
      <w:r w:rsidR="00144E71" w:rsidRPr="00CF170B">
        <w:t xml:space="preserve"> i</w:t>
      </w:r>
      <w:r w:rsidR="00144E71">
        <w:t> </w:t>
      </w:r>
      <w:r w:rsidRPr="00CF170B">
        <w:t>1f</w:t>
      </w:r>
      <w:r w:rsidR="00144E71" w:rsidRPr="00CF170B">
        <w:t xml:space="preserve"> w</w:t>
      </w:r>
      <w:r w:rsidR="00144E71">
        <w:t> </w:t>
      </w:r>
      <w:r w:rsidRPr="00CF170B">
        <w:t>brzmieniu:</w:t>
      </w:r>
    </w:p>
    <w:p w14:paraId="2B817324" w14:textId="720535AB" w:rsidR="008E4E1E" w:rsidRPr="00684E0E" w:rsidRDefault="008E4E1E" w:rsidP="008E4E1E">
      <w:pPr>
        <w:pStyle w:val="ZUSTzmustartykuempunktem"/>
      </w:pPr>
      <w:r w:rsidRPr="00684E0E">
        <w:lastRenderedPageBreak/>
        <w:t>„1e.</w:t>
      </w:r>
      <w:r>
        <w:t> </w:t>
      </w:r>
      <w:r w:rsidRPr="0090047D">
        <w:t>Postępowanie</w:t>
      </w:r>
      <w:r w:rsidRPr="00684E0E">
        <w:t xml:space="preserve"> kwalifikacyjne,</w:t>
      </w:r>
      <w:r w:rsidR="00144E71" w:rsidRPr="00684E0E">
        <w:t xml:space="preserve"> o</w:t>
      </w:r>
      <w:r w:rsidR="00144E71">
        <w:t> </w:t>
      </w:r>
      <w:r w:rsidRPr="00684E0E">
        <w:t>którym mowa</w:t>
      </w:r>
      <w:r w:rsidR="009A73C7" w:rsidRPr="00684E0E">
        <w:t xml:space="preserve"> w</w:t>
      </w:r>
      <w:r w:rsidR="009A73C7">
        <w:t> ust. </w:t>
      </w:r>
      <w:r w:rsidRPr="00684E0E">
        <w:t>1a, może być prowadzone wobec kandydatów</w:t>
      </w:r>
      <w:r>
        <w:t xml:space="preserve"> mających ukończone 1</w:t>
      </w:r>
      <w:r w:rsidR="00144E71">
        <w:t>8 </w:t>
      </w:r>
      <w:r>
        <w:t>lat</w:t>
      </w:r>
      <w:r w:rsidRPr="00684E0E">
        <w:t xml:space="preserve">, będących uczniami ostatniego roku </w:t>
      </w:r>
      <w:r w:rsidR="002B253C" w:rsidRPr="002B253C">
        <w:t>szkoły ponadpodstawowej,</w:t>
      </w:r>
      <w:r w:rsidR="00144E71" w:rsidRPr="002B253C">
        <w:t xml:space="preserve"> o</w:t>
      </w:r>
      <w:r w:rsidR="00144E71">
        <w:t> </w:t>
      </w:r>
      <w:r w:rsidR="002B253C" w:rsidRPr="002B253C">
        <w:t>której mowa</w:t>
      </w:r>
      <w:r w:rsidR="009A73C7" w:rsidRPr="002B253C">
        <w:t xml:space="preserve"> w</w:t>
      </w:r>
      <w:r w:rsidR="009A73C7">
        <w:t> art. </w:t>
      </w:r>
      <w:r w:rsidR="002B253C" w:rsidRPr="002B253C">
        <w:t>1</w:t>
      </w:r>
      <w:r w:rsidR="009A73C7" w:rsidRPr="002B253C">
        <w:t>8</w:t>
      </w:r>
      <w:r w:rsidR="009A73C7">
        <w:t xml:space="preserve"> ust. </w:t>
      </w:r>
      <w:r w:rsidR="009A73C7" w:rsidRPr="002B253C">
        <w:t>1</w:t>
      </w:r>
      <w:r w:rsidR="009A73C7">
        <w:t xml:space="preserve"> pkt </w:t>
      </w:r>
      <w:r w:rsidR="009A73C7" w:rsidRPr="002B253C">
        <w:t>2</w:t>
      </w:r>
      <w:r w:rsidR="009A73C7">
        <w:t xml:space="preserve"> lit. </w:t>
      </w:r>
      <w:r w:rsidR="002B253C" w:rsidRPr="002B253C">
        <w:t>a, b</w:t>
      </w:r>
      <w:r w:rsidR="00144E71" w:rsidRPr="002B253C">
        <w:t xml:space="preserve"> i</w:t>
      </w:r>
      <w:r w:rsidR="00144E71">
        <w:t> </w:t>
      </w:r>
      <w:r w:rsidR="002B253C" w:rsidRPr="002B253C">
        <w:t>e ustawy</w:t>
      </w:r>
      <w:r w:rsidR="00144E71" w:rsidRPr="002B253C">
        <w:t xml:space="preserve"> z</w:t>
      </w:r>
      <w:r w:rsidR="00144E71">
        <w:t> </w:t>
      </w:r>
      <w:r w:rsidR="002B253C" w:rsidRPr="002B253C">
        <w:t>dnia 1</w:t>
      </w:r>
      <w:r w:rsidR="00144E71" w:rsidRPr="002B253C">
        <w:t>4</w:t>
      </w:r>
      <w:r w:rsidR="00144E71">
        <w:t> </w:t>
      </w:r>
      <w:r w:rsidR="002B253C" w:rsidRPr="002B253C">
        <w:t>grudnia 201</w:t>
      </w:r>
      <w:r w:rsidR="00144E71" w:rsidRPr="002B253C">
        <w:t>6</w:t>
      </w:r>
      <w:r w:rsidR="00144E71">
        <w:t> </w:t>
      </w:r>
      <w:r w:rsidR="002B253C" w:rsidRPr="002B253C">
        <w:t xml:space="preserve">r. </w:t>
      </w:r>
      <w:r w:rsidR="00EF4417" w:rsidRPr="00093869">
        <w:t>–</w:t>
      </w:r>
      <w:r w:rsidR="002B253C" w:rsidRPr="002B253C">
        <w:t xml:space="preserve"> Prawo oświatowe</w:t>
      </w:r>
      <w:r w:rsidR="006D68D9">
        <w:t xml:space="preserve"> (</w:t>
      </w:r>
      <w:r w:rsidR="009A73C7">
        <w:t>Dz. U.</w:t>
      </w:r>
      <w:r w:rsidR="00144E71">
        <w:t xml:space="preserve"> z </w:t>
      </w:r>
      <w:r w:rsidR="006D68D9">
        <w:t>202</w:t>
      </w:r>
      <w:r w:rsidR="00144E71">
        <w:t>1 </w:t>
      </w:r>
      <w:r w:rsidR="006D68D9">
        <w:t>r.</w:t>
      </w:r>
      <w:r w:rsidR="009A73C7">
        <w:t xml:space="preserve"> poz. </w:t>
      </w:r>
      <w:r w:rsidR="006D68D9">
        <w:t>108</w:t>
      </w:r>
      <w:r w:rsidR="00144E71">
        <w:t>2, z </w:t>
      </w:r>
      <w:r w:rsidR="006D68D9">
        <w:t>późn. zm.</w:t>
      </w:r>
      <w:r w:rsidR="002B253C">
        <w:rPr>
          <w:rStyle w:val="Odwoanieprzypisudolnego"/>
        </w:rPr>
        <w:footnoteReference w:id="5"/>
      </w:r>
      <w:r w:rsidR="00144E71" w:rsidRPr="00144E71">
        <w:rPr>
          <w:rStyle w:val="IGindeksgrny"/>
        </w:rPr>
        <w:t>)</w:t>
      </w:r>
      <w:r w:rsidR="006D68D9">
        <w:t>)</w:t>
      </w:r>
      <w:r w:rsidRPr="00684E0E">
        <w:t>, nieposiadających</w:t>
      </w:r>
      <w:r w:rsidR="00144E71" w:rsidRPr="00684E0E">
        <w:t xml:space="preserve"> w</w:t>
      </w:r>
      <w:r w:rsidR="00144E71">
        <w:t> </w:t>
      </w:r>
      <w:r w:rsidRPr="00684E0E">
        <w:t>dniu rozpoczęcia postępowania kwalifikacyjnego dokumentów stwierdzających wykształcenie</w:t>
      </w:r>
      <w:r>
        <w:t xml:space="preserve"> lub spełnienie warunku,</w:t>
      </w:r>
      <w:r w:rsidR="00144E71">
        <w:t xml:space="preserve"> o </w:t>
      </w:r>
      <w:r>
        <w:t>którym mowa</w:t>
      </w:r>
      <w:r w:rsidR="009A73C7">
        <w:t xml:space="preserve"> w art. </w:t>
      </w:r>
      <w:r>
        <w:t>3</w:t>
      </w:r>
      <w:r w:rsidR="009A73C7">
        <w:t>4 ust. </w:t>
      </w:r>
      <w:r>
        <w:t>3</w:t>
      </w:r>
      <w:r w:rsidRPr="00684E0E">
        <w:t>.</w:t>
      </w:r>
    </w:p>
    <w:p w14:paraId="202AF942" w14:textId="4CE8DFAD" w:rsidR="008E4E1E" w:rsidRDefault="008E4E1E" w:rsidP="008E4E1E">
      <w:pPr>
        <w:pStyle w:val="ZUSTzmustartykuempunktem"/>
      </w:pPr>
      <w:r w:rsidRPr="00684E0E">
        <w:t>1f.</w:t>
      </w:r>
      <w:r w:rsidR="00144E71">
        <w:t> </w:t>
      </w:r>
      <w:r w:rsidR="00144E71" w:rsidRPr="00822BD5">
        <w:t>W</w:t>
      </w:r>
      <w:r w:rsidR="00144E71">
        <w:t> </w:t>
      </w:r>
      <w:r w:rsidRPr="00822BD5">
        <w:t>przypadku,</w:t>
      </w:r>
      <w:r w:rsidR="00144E71" w:rsidRPr="00822BD5">
        <w:t xml:space="preserve"> o</w:t>
      </w:r>
      <w:r w:rsidR="00144E71">
        <w:t> </w:t>
      </w:r>
      <w:r w:rsidRPr="00822BD5">
        <w:t>którym mowa</w:t>
      </w:r>
      <w:r w:rsidR="009A73C7" w:rsidRPr="00822BD5">
        <w:t xml:space="preserve"> w</w:t>
      </w:r>
      <w:r w:rsidR="009A73C7">
        <w:t> ust. </w:t>
      </w:r>
      <w:r w:rsidRPr="00822BD5">
        <w:t xml:space="preserve">1e, dokumenty stwierdzające wykształcenie </w:t>
      </w:r>
      <w:r w:rsidRPr="00C31E3B">
        <w:t>lub spełnienie warunku,</w:t>
      </w:r>
      <w:r w:rsidR="00144E71" w:rsidRPr="00C31E3B">
        <w:t xml:space="preserve"> o</w:t>
      </w:r>
      <w:r w:rsidR="00144E71">
        <w:t> </w:t>
      </w:r>
      <w:r w:rsidRPr="00C31E3B">
        <w:t>którym mowa</w:t>
      </w:r>
      <w:r w:rsidR="009A73C7" w:rsidRPr="00C31E3B">
        <w:t xml:space="preserve"> w</w:t>
      </w:r>
      <w:r w:rsidR="009A73C7">
        <w:t> art. </w:t>
      </w:r>
      <w:r w:rsidRPr="00C31E3B">
        <w:t>3</w:t>
      </w:r>
      <w:r w:rsidR="009A73C7" w:rsidRPr="00C31E3B">
        <w:t>4</w:t>
      </w:r>
      <w:r w:rsidR="009A73C7">
        <w:t xml:space="preserve"> ust. </w:t>
      </w:r>
      <w:r w:rsidRPr="00C31E3B">
        <w:t>3</w:t>
      </w:r>
      <w:r>
        <w:t xml:space="preserve">, </w:t>
      </w:r>
      <w:r w:rsidRPr="00822BD5">
        <w:t xml:space="preserve">kandydat przedstawia przed </w:t>
      </w:r>
      <w:r w:rsidRPr="00684E0E">
        <w:t xml:space="preserve">przyjęciem do służby.”; </w:t>
      </w:r>
    </w:p>
    <w:p w14:paraId="2BA90FE7" w14:textId="77777777" w:rsidR="008E4E1E" w:rsidRDefault="008E4E1E" w:rsidP="008E4E1E">
      <w:pPr>
        <w:pStyle w:val="PKTpunkt"/>
      </w:pPr>
      <w:r>
        <w:t>6)</w:t>
      </w:r>
      <w:r>
        <w:tab/>
        <w:t>w</w:t>
      </w:r>
      <w:r w:rsidR="009A73C7">
        <w:t xml:space="preserve"> art. </w:t>
      </w:r>
      <w:r>
        <w:t>3</w:t>
      </w:r>
      <w:r w:rsidR="009A73C7">
        <w:t>4 ust. </w:t>
      </w:r>
      <w:r w:rsidR="00144E71">
        <w:t>3 </w:t>
      </w:r>
      <w:r>
        <w:t xml:space="preserve">otrzymuje brzmienie: </w:t>
      </w:r>
    </w:p>
    <w:p w14:paraId="0FD3C9DE" w14:textId="77777777" w:rsidR="008E4E1E" w:rsidRDefault="008E4E1E" w:rsidP="008E4E1E">
      <w:pPr>
        <w:pStyle w:val="ZUSTzmustartykuempunktem"/>
      </w:pPr>
      <w:r>
        <w:t>„3. </w:t>
      </w:r>
      <w:r w:rsidRPr="00847C51">
        <w:t>Mianowanie może nastąpić w stosunku do osób, które posiadają uregulowany stosunek do służby wojskowej.</w:t>
      </w:r>
      <w:r>
        <w:t>”;</w:t>
      </w:r>
    </w:p>
    <w:p w14:paraId="4AF3FEEC" w14:textId="77777777" w:rsidR="008E4E1E" w:rsidRPr="008E4E1E" w:rsidRDefault="008E4E1E" w:rsidP="008E4E1E">
      <w:pPr>
        <w:pStyle w:val="PKTpunkt"/>
      </w:pPr>
      <w:r>
        <w:t>7)</w:t>
      </w:r>
      <w:r>
        <w:tab/>
      </w:r>
      <w:r w:rsidRPr="00BA722D">
        <w:t>w</w:t>
      </w:r>
      <w:r w:rsidR="009A73C7">
        <w:t xml:space="preserve"> art. </w:t>
      </w:r>
      <w:r w:rsidRPr="00BA722D">
        <w:t>3</w:t>
      </w:r>
      <w:r w:rsidR="009A73C7" w:rsidRPr="00BA722D">
        <w:t>5</w:t>
      </w:r>
      <w:r w:rsidR="009A73C7">
        <w:t xml:space="preserve"> w ust. </w:t>
      </w:r>
      <w:r w:rsidR="009A73C7" w:rsidRPr="008E4E1E">
        <w:t>3</w:t>
      </w:r>
      <w:r w:rsidR="009A73C7">
        <w:t xml:space="preserve"> i </w:t>
      </w:r>
      <w:r w:rsidR="00144E71" w:rsidRPr="008E4E1E">
        <w:t>4</w:t>
      </w:r>
      <w:r w:rsidR="00144E71">
        <w:t> </w:t>
      </w:r>
      <w:r w:rsidRPr="008E4E1E">
        <w:t>po wyrazach „na wniosek” dodaje się wyrazy „Rektora</w:t>
      </w:r>
      <w:r w:rsidR="009A73C7">
        <w:noBreakHyphen/>
      </w:r>
      <w:r w:rsidRPr="008E4E1E">
        <w:t>Komendanta WSSG,”;</w:t>
      </w:r>
    </w:p>
    <w:p w14:paraId="0D878332" w14:textId="77777777" w:rsidR="008E4E1E" w:rsidRPr="008E4E1E" w:rsidRDefault="008E4E1E" w:rsidP="008E4E1E">
      <w:pPr>
        <w:pStyle w:val="PKTpunkt"/>
      </w:pPr>
      <w:r w:rsidRPr="008E4E1E">
        <w:t>8)</w:t>
      </w:r>
      <w:r w:rsidRPr="008E4E1E">
        <w:tab/>
        <w:t>w</w:t>
      </w:r>
      <w:r w:rsidR="009A73C7">
        <w:t xml:space="preserve"> art. </w:t>
      </w:r>
      <w:r w:rsidRPr="008E4E1E">
        <w:t>3</w:t>
      </w:r>
      <w:r w:rsidR="009A73C7" w:rsidRPr="008E4E1E">
        <w:t>6</w:t>
      </w:r>
      <w:r w:rsidR="009A73C7">
        <w:t xml:space="preserve"> w ust. </w:t>
      </w:r>
      <w:r w:rsidR="00144E71" w:rsidRPr="008E4E1E">
        <w:t>1</w:t>
      </w:r>
      <w:r w:rsidR="00144E71">
        <w:t> </w:t>
      </w:r>
      <w:r w:rsidRPr="008E4E1E">
        <w:t>po wyrazach „Komendant Główny Straży Granicznej,” dodaje się wyrazy „Rektor</w:t>
      </w:r>
      <w:r w:rsidR="009A73C7">
        <w:noBreakHyphen/>
      </w:r>
      <w:r w:rsidRPr="008E4E1E">
        <w:t>Komendant WSSG,”;</w:t>
      </w:r>
    </w:p>
    <w:p w14:paraId="22C0D860" w14:textId="77777777" w:rsidR="008E4E1E" w:rsidRPr="008E4E1E" w:rsidRDefault="008E4E1E" w:rsidP="008E4E1E">
      <w:pPr>
        <w:pStyle w:val="PKTpunkt"/>
      </w:pPr>
      <w:r w:rsidRPr="008E4E1E">
        <w:t>9)</w:t>
      </w:r>
      <w:r w:rsidRPr="008E4E1E">
        <w:tab/>
        <w:t>w</w:t>
      </w:r>
      <w:r w:rsidR="009A73C7">
        <w:t xml:space="preserve"> art. </w:t>
      </w:r>
      <w:r w:rsidRPr="008E4E1E">
        <w:t>3</w:t>
      </w:r>
      <w:r w:rsidR="009A73C7" w:rsidRPr="008E4E1E">
        <w:t>7</w:t>
      </w:r>
      <w:r w:rsidR="009A73C7">
        <w:t xml:space="preserve"> w ust. </w:t>
      </w:r>
      <w:r w:rsidRPr="008E4E1E">
        <w:t>2a po wyrazach „skierowanych na” dodaje się wyrazy „studia</w:t>
      </w:r>
      <w:r w:rsidR="00144E71" w:rsidRPr="008E4E1E">
        <w:t xml:space="preserve"> w</w:t>
      </w:r>
      <w:r w:rsidR="00144E71">
        <w:t> </w:t>
      </w:r>
      <w:r w:rsidRPr="008E4E1E">
        <w:t>WSSG,”;</w:t>
      </w:r>
    </w:p>
    <w:p w14:paraId="5B39B217" w14:textId="77777777" w:rsidR="008E4E1E" w:rsidRPr="008E4E1E" w:rsidRDefault="008E4E1E" w:rsidP="008E4E1E">
      <w:pPr>
        <w:pStyle w:val="PKTpunkt"/>
      </w:pPr>
      <w:r w:rsidRPr="008E4E1E">
        <w:t>10)</w:t>
      </w:r>
      <w:r w:rsidRPr="008E4E1E">
        <w:tab/>
        <w:t>w</w:t>
      </w:r>
      <w:r w:rsidR="009A73C7">
        <w:t xml:space="preserve"> art. </w:t>
      </w:r>
      <w:r w:rsidRPr="008E4E1E">
        <w:t>37b:</w:t>
      </w:r>
    </w:p>
    <w:p w14:paraId="4F7206AE" w14:textId="77777777" w:rsidR="008E4E1E" w:rsidRPr="00D355C3" w:rsidRDefault="008E4E1E" w:rsidP="008E4E1E">
      <w:pPr>
        <w:pStyle w:val="LITlitera"/>
      </w:pPr>
      <w:r w:rsidRPr="00D355C3">
        <w:t>a)</w:t>
      </w:r>
      <w:r>
        <w:tab/>
      </w:r>
      <w:r w:rsidRPr="00D355C3">
        <w:t>po</w:t>
      </w:r>
      <w:r w:rsidR="009A73C7">
        <w:t xml:space="preserve"> ust. </w:t>
      </w:r>
      <w:r w:rsidR="00144E71" w:rsidRPr="00D355C3">
        <w:t>1</w:t>
      </w:r>
      <w:r w:rsidR="00144E71">
        <w:t> </w:t>
      </w:r>
      <w:r w:rsidRPr="00D355C3">
        <w:t>dodaje się</w:t>
      </w:r>
      <w:r w:rsidR="009A73C7">
        <w:t xml:space="preserve"> ust. </w:t>
      </w:r>
      <w:r w:rsidRPr="00D355C3">
        <w:t>1a</w:t>
      </w:r>
      <w:r w:rsidR="00144E71" w:rsidRPr="00D355C3">
        <w:t xml:space="preserve"> w</w:t>
      </w:r>
      <w:r w:rsidR="00144E71">
        <w:t> </w:t>
      </w:r>
      <w:r w:rsidRPr="00D355C3">
        <w:t>brzmieniu:</w:t>
      </w:r>
    </w:p>
    <w:p w14:paraId="64771162" w14:textId="77777777" w:rsidR="008E4E1E" w:rsidRPr="0090047D" w:rsidRDefault="008E4E1E" w:rsidP="000C36B8">
      <w:pPr>
        <w:pStyle w:val="ZLITUSTzmustliter"/>
      </w:pPr>
      <w:r>
        <w:t>„1a. </w:t>
      </w:r>
      <w:r w:rsidRPr="0090047D">
        <w:t xml:space="preserve">Ustala się następujące kwalifikacje zawodowe uzyskane podczas studiów </w:t>
      </w:r>
      <w:r>
        <w:br/>
      </w:r>
      <w:r w:rsidRPr="0090047D">
        <w:t>w WSSG:</w:t>
      </w:r>
    </w:p>
    <w:p w14:paraId="46E2C414" w14:textId="77777777" w:rsidR="008E4E1E" w:rsidRPr="0090047D" w:rsidRDefault="008E4E1E" w:rsidP="008E4E1E">
      <w:pPr>
        <w:pStyle w:val="ZPKTzmpktartykuempunktem"/>
      </w:pPr>
      <w:r w:rsidRPr="0090047D">
        <w:t>1)</w:t>
      </w:r>
      <w:r>
        <w:tab/>
      </w:r>
      <w:r w:rsidRPr="0090047D">
        <w:t xml:space="preserve">podstawowe – po zaliczeniu </w:t>
      </w:r>
      <w:r w:rsidR="00144E71" w:rsidRPr="0090047D">
        <w:t>1</w:t>
      </w:r>
      <w:r w:rsidR="00144E71">
        <w:t> </w:t>
      </w:r>
      <w:r w:rsidRPr="0090047D">
        <w:t>semestru;</w:t>
      </w:r>
    </w:p>
    <w:p w14:paraId="04890730" w14:textId="77777777" w:rsidR="008E4E1E" w:rsidRPr="0090047D" w:rsidRDefault="008E4E1E" w:rsidP="008E4E1E">
      <w:pPr>
        <w:pStyle w:val="ZPKTzmpktartykuempunktem"/>
      </w:pPr>
      <w:r w:rsidRPr="0090047D">
        <w:t>2)</w:t>
      </w:r>
      <w:r>
        <w:tab/>
      </w:r>
      <w:r w:rsidRPr="0090047D">
        <w:t xml:space="preserve">podoficerskie – po zaliczeniu </w:t>
      </w:r>
      <w:r w:rsidR="00144E71" w:rsidRPr="0090047D">
        <w:t>2</w:t>
      </w:r>
      <w:r w:rsidR="00144E71">
        <w:t> </w:t>
      </w:r>
      <w:r w:rsidRPr="0090047D">
        <w:t>semestru;</w:t>
      </w:r>
    </w:p>
    <w:p w14:paraId="17E580B3" w14:textId="77777777" w:rsidR="008E4E1E" w:rsidRPr="0090047D" w:rsidRDefault="008E4E1E" w:rsidP="008E4E1E">
      <w:pPr>
        <w:pStyle w:val="ZPKTzmpktartykuempunktem"/>
      </w:pPr>
      <w:r w:rsidRPr="0090047D">
        <w:t>3)</w:t>
      </w:r>
      <w:r>
        <w:tab/>
      </w:r>
      <w:r w:rsidRPr="0090047D">
        <w:t xml:space="preserve">chorążych – po zaliczeniu </w:t>
      </w:r>
      <w:r w:rsidR="00144E71" w:rsidRPr="0090047D">
        <w:t>3</w:t>
      </w:r>
      <w:r w:rsidR="00144E71">
        <w:t> </w:t>
      </w:r>
      <w:r w:rsidRPr="0090047D">
        <w:t>roku studiów.”,</w:t>
      </w:r>
    </w:p>
    <w:p w14:paraId="5A8718B6" w14:textId="77777777" w:rsidR="008E4E1E" w:rsidRPr="008E4E1E" w:rsidRDefault="008E4E1E" w:rsidP="008E4E1E">
      <w:pPr>
        <w:pStyle w:val="LITlitera"/>
      </w:pPr>
      <w:r w:rsidRPr="008E4E1E">
        <w:t>b)</w:t>
      </w:r>
      <w:r w:rsidRPr="008E4E1E">
        <w:tab/>
      </w:r>
      <w:r w:rsidRPr="00513326">
        <w:t>ust</w:t>
      </w:r>
      <w:r w:rsidRPr="008E4E1E">
        <w:t xml:space="preserve">. </w:t>
      </w:r>
      <w:r w:rsidR="00144E71" w:rsidRPr="008E4E1E">
        <w:t>2</w:t>
      </w:r>
      <w:r w:rsidR="00144E71">
        <w:t> </w:t>
      </w:r>
      <w:r w:rsidRPr="008E4E1E">
        <w:t>otrzymuje brzmienie:</w:t>
      </w:r>
    </w:p>
    <w:p w14:paraId="0BCBD51D" w14:textId="2560910A" w:rsidR="008E4E1E" w:rsidRPr="00206C74" w:rsidRDefault="008E4E1E" w:rsidP="000C36B8">
      <w:pPr>
        <w:pStyle w:val="ZLITUSTzmustliter"/>
      </w:pPr>
      <w:r w:rsidRPr="00206C74">
        <w:t>„2. Kwalifikacje zawodowe,</w:t>
      </w:r>
      <w:r w:rsidR="00144E71" w:rsidRPr="00206C74">
        <w:t xml:space="preserve"> o</w:t>
      </w:r>
      <w:r w:rsidR="00144E71">
        <w:t> </w:t>
      </w:r>
      <w:r w:rsidRPr="00206C74">
        <w:t>których mowa</w:t>
      </w:r>
      <w:r w:rsidR="009A73C7" w:rsidRPr="00206C74">
        <w:t xml:space="preserve"> w</w:t>
      </w:r>
      <w:r w:rsidR="009A73C7">
        <w:t> ust. </w:t>
      </w:r>
      <w:r w:rsidR="009A73C7" w:rsidRPr="00206C74">
        <w:t>1</w:t>
      </w:r>
      <w:r w:rsidR="009A73C7">
        <w:t xml:space="preserve"> pkt </w:t>
      </w:r>
      <w:r w:rsidRPr="00206C74">
        <w:t>2</w:t>
      </w:r>
      <w:r w:rsidR="00767570" w:rsidRPr="0090047D">
        <w:t>–</w:t>
      </w:r>
      <w:r w:rsidR="009A73C7" w:rsidRPr="00206C74">
        <w:t>5</w:t>
      </w:r>
      <w:r w:rsidR="009A73C7">
        <w:t xml:space="preserve"> oraz</w:t>
      </w:r>
      <w:r w:rsidR="009A73C7" w:rsidRPr="00206C74">
        <w:t xml:space="preserve"> w</w:t>
      </w:r>
      <w:r w:rsidR="009A73C7">
        <w:t> ust. </w:t>
      </w:r>
      <w:r w:rsidRPr="00206C74">
        <w:t>1a</w:t>
      </w:r>
      <w:r w:rsidR="009A73C7">
        <w:t xml:space="preserve"> pkt </w:t>
      </w:r>
      <w:r w:rsidR="00144E71" w:rsidRPr="00206C74">
        <w:t>2</w:t>
      </w:r>
      <w:r w:rsidR="00144E71">
        <w:t> </w:t>
      </w:r>
      <w:r w:rsidRPr="00206C74">
        <w:t>i 3, stanowią kwalifikacje specjalistyczne.”,</w:t>
      </w:r>
    </w:p>
    <w:p w14:paraId="25BB6898" w14:textId="77777777" w:rsidR="008E4E1E" w:rsidRPr="007C0FBD" w:rsidRDefault="008E4E1E" w:rsidP="008E4E1E">
      <w:pPr>
        <w:pStyle w:val="LITlitera"/>
      </w:pPr>
      <w:r>
        <w:t>c)</w:t>
      </w:r>
      <w:r>
        <w:tab/>
      </w:r>
      <w:r w:rsidRPr="007C0FBD">
        <w:t xml:space="preserve">ust. </w:t>
      </w:r>
      <w:r w:rsidR="00144E71" w:rsidRPr="007C0FBD">
        <w:t>4</w:t>
      </w:r>
      <w:r w:rsidR="00144E71">
        <w:t> </w:t>
      </w:r>
      <w:r w:rsidRPr="007C0FBD">
        <w:t>otrzymuje brzmienie:</w:t>
      </w:r>
    </w:p>
    <w:p w14:paraId="21A84565" w14:textId="77777777" w:rsidR="008E4E1E" w:rsidRPr="008E4E1E" w:rsidRDefault="008E4E1E" w:rsidP="000C36B8">
      <w:pPr>
        <w:pStyle w:val="ZLITUSTzmustliter"/>
      </w:pPr>
      <w:r w:rsidRPr="008E4E1E">
        <w:t xml:space="preserve">„4. Warunkiem uzyskania kwalifikacji specjalistycznych jest ukończenie, </w:t>
      </w:r>
      <w:r w:rsidRPr="008E4E1E">
        <w:br/>
        <w:t>w zależności od wykonywanych obowiązków, szkolenia</w:t>
      </w:r>
      <w:r w:rsidR="00144E71" w:rsidRPr="008E4E1E">
        <w:t xml:space="preserve"> w</w:t>
      </w:r>
      <w:r w:rsidR="00144E71">
        <w:t> </w:t>
      </w:r>
      <w:r w:rsidRPr="008E4E1E">
        <w:t>zakresie szkoły podoficerskiej, nauki</w:t>
      </w:r>
      <w:r w:rsidR="00144E71" w:rsidRPr="008E4E1E">
        <w:t xml:space="preserve"> w</w:t>
      </w:r>
      <w:r w:rsidR="00144E71">
        <w:t> </w:t>
      </w:r>
      <w:r w:rsidRPr="008E4E1E">
        <w:t>zakresie,</w:t>
      </w:r>
      <w:r w:rsidR="00144E71" w:rsidRPr="008E4E1E">
        <w:t xml:space="preserve"> o</w:t>
      </w:r>
      <w:r w:rsidR="00144E71">
        <w:t> </w:t>
      </w:r>
      <w:r w:rsidRPr="008E4E1E">
        <w:t>którym mowa</w:t>
      </w:r>
      <w:r w:rsidR="009A73C7" w:rsidRPr="008E4E1E">
        <w:t xml:space="preserve"> w</w:t>
      </w:r>
      <w:r w:rsidR="009A73C7">
        <w:t> ust. </w:t>
      </w:r>
      <w:r w:rsidRPr="008E4E1E">
        <w:t>1a</w:t>
      </w:r>
      <w:r w:rsidR="009A73C7">
        <w:t xml:space="preserve"> pkt </w:t>
      </w:r>
      <w:r w:rsidRPr="008E4E1E">
        <w:t>2, szkolenia</w:t>
      </w:r>
      <w:r w:rsidR="00144E71" w:rsidRPr="008E4E1E">
        <w:t xml:space="preserve"> </w:t>
      </w:r>
      <w:r w:rsidR="00144E71" w:rsidRPr="008E4E1E">
        <w:lastRenderedPageBreak/>
        <w:t>w</w:t>
      </w:r>
      <w:r w:rsidR="00144E71">
        <w:t> </w:t>
      </w:r>
      <w:r w:rsidRPr="008E4E1E">
        <w:t>zakresie szkoły chorążych, nauki</w:t>
      </w:r>
      <w:r w:rsidR="00144E71" w:rsidRPr="008E4E1E">
        <w:t xml:space="preserve"> w</w:t>
      </w:r>
      <w:r w:rsidR="00144E71">
        <w:t> </w:t>
      </w:r>
      <w:r w:rsidRPr="008E4E1E">
        <w:t>zakresie,</w:t>
      </w:r>
      <w:r w:rsidR="00144E71" w:rsidRPr="008E4E1E">
        <w:t xml:space="preserve"> o</w:t>
      </w:r>
      <w:r w:rsidR="00144E71">
        <w:t> </w:t>
      </w:r>
      <w:r w:rsidRPr="008E4E1E">
        <w:t>którym mowa</w:t>
      </w:r>
      <w:r w:rsidR="009A73C7" w:rsidRPr="008E4E1E">
        <w:t xml:space="preserve"> w</w:t>
      </w:r>
      <w:r w:rsidR="009A73C7">
        <w:t> ust. </w:t>
      </w:r>
      <w:r w:rsidRPr="008E4E1E">
        <w:t>1a</w:t>
      </w:r>
      <w:r w:rsidR="009A73C7">
        <w:t xml:space="preserve"> pkt </w:t>
      </w:r>
      <w:r w:rsidRPr="008E4E1E">
        <w:t>3, przeszkolenia specjalistycznego do mianowania na pierwszy stopień oficerski Straży Granicznej lub szkolenia specjalistycznego dla kadry kierowniczej</w:t>
      </w:r>
      <w:r w:rsidR="00144E71" w:rsidRPr="008E4E1E">
        <w:t xml:space="preserve"> i</w:t>
      </w:r>
      <w:r w:rsidR="00144E71">
        <w:t> </w:t>
      </w:r>
      <w:r w:rsidRPr="008E4E1E">
        <w:t>dowódczej Straży Granicznej.”,</w:t>
      </w:r>
    </w:p>
    <w:p w14:paraId="4F7AF3AE" w14:textId="77777777" w:rsidR="008E4E1E" w:rsidRPr="008E4E1E" w:rsidRDefault="008E4E1E" w:rsidP="008E4E1E">
      <w:pPr>
        <w:pStyle w:val="LITlitera"/>
      </w:pPr>
      <w:r w:rsidRPr="008E4E1E">
        <w:t>d)</w:t>
      </w:r>
      <w:r w:rsidRPr="008E4E1E">
        <w:tab/>
        <w:t>w</w:t>
      </w:r>
      <w:r w:rsidR="009A73C7">
        <w:t xml:space="preserve"> ust. </w:t>
      </w:r>
      <w:r w:rsidR="00144E71" w:rsidRPr="008E4E1E">
        <w:t>7</w:t>
      </w:r>
      <w:r w:rsidR="00144E71">
        <w:t> </w:t>
      </w:r>
      <w:r w:rsidRPr="008E4E1E">
        <w:t>po wyrazach „przeszkolenia specjalistycznego” skreśla się wyraz „wymaganego”;</w:t>
      </w:r>
    </w:p>
    <w:p w14:paraId="3AE338B2" w14:textId="77777777" w:rsidR="008E4E1E" w:rsidRPr="008E4E1E" w:rsidRDefault="008E4E1E" w:rsidP="008E4E1E">
      <w:pPr>
        <w:pStyle w:val="PKTpunkt"/>
      </w:pPr>
      <w:r w:rsidRPr="008E4E1E">
        <w:t>11)</w:t>
      </w:r>
      <w:r w:rsidRPr="008E4E1E">
        <w:tab/>
        <w:t>w</w:t>
      </w:r>
      <w:r w:rsidR="009A73C7">
        <w:t xml:space="preserve"> art. </w:t>
      </w:r>
      <w:r w:rsidRPr="008E4E1E">
        <w:t>39b</w:t>
      </w:r>
      <w:r w:rsidR="009A73C7" w:rsidRPr="008E4E1E">
        <w:t xml:space="preserve"> w</w:t>
      </w:r>
      <w:r w:rsidR="009A73C7">
        <w:t> ust. </w:t>
      </w:r>
      <w:r w:rsidR="00144E71" w:rsidRPr="008E4E1E">
        <w:t>2</w:t>
      </w:r>
      <w:r w:rsidR="00144E71">
        <w:t> </w:t>
      </w:r>
      <w:r w:rsidRPr="008E4E1E">
        <w:t>po</w:t>
      </w:r>
      <w:r w:rsidR="009A73C7">
        <w:t xml:space="preserve"> pkt </w:t>
      </w:r>
      <w:r w:rsidR="00144E71" w:rsidRPr="008E4E1E">
        <w:t>1</w:t>
      </w:r>
      <w:r w:rsidR="00144E71">
        <w:t> </w:t>
      </w:r>
      <w:r w:rsidRPr="008E4E1E">
        <w:t>dodaje się</w:t>
      </w:r>
      <w:r w:rsidR="009A73C7">
        <w:t xml:space="preserve"> pkt </w:t>
      </w:r>
      <w:r w:rsidRPr="008E4E1E">
        <w:t>1a</w:t>
      </w:r>
      <w:r w:rsidR="00144E71" w:rsidRPr="008E4E1E">
        <w:t xml:space="preserve"> w</w:t>
      </w:r>
      <w:r w:rsidR="00144E71">
        <w:t> </w:t>
      </w:r>
      <w:r w:rsidRPr="008E4E1E">
        <w:t>brzmieniu:</w:t>
      </w:r>
    </w:p>
    <w:p w14:paraId="3A02E061" w14:textId="77777777" w:rsidR="008E4E1E" w:rsidRPr="008E4E1E" w:rsidRDefault="008E4E1E" w:rsidP="008E4E1E">
      <w:pPr>
        <w:pStyle w:val="ZPKTzmpktartykuempunktem"/>
      </w:pPr>
      <w:r w:rsidRPr="008E4E1E">
        <w:t>„1a)</w:t>
      </w:r>
      <w:r w:rsidRPr="008E4E1E">
        <w:tab/>
        <w:t xml:space="preserve">WSSG zarządza </w:t>
      </w:r>
      <w:bookmarkStart w:id="18" w:name="_Hlk118812760"/>
      <w:r w:rsidRPr="008E4E1E">
        <w:t>Rektor</w:t>
      </w:r>
      <w:r w:rsidR="009A73C7">
        <w:noBreakHyphen/>
      </w:r>
      <w:r w:rsidRPr="008E4E1E">
        <w:t xml:space="preserve">Komendant </w:t>
      </w:r>
      <w:bookmarkEnd w:id="18"/>
      <w:r w:rsidRPr="0014018D">
        <w:t>WSSG</w:t>
      </w:r>
      <w:r w:rsidRPr="008E4E1E">
        <w:t>;”;</w:t>
      </w:r>
    </w:p>
    <w:p w14:paraId="1B66A94E" w14:textId="77777777" w:rsidR="008E4E1E" w:rsidRPr="008E4E1E" w:rsidRDefault="008E4E1E" w:rsidP="008E4E1E">
      <w:pPr>
        <w:pStyle w:val="PKTpunkt"/>
      </w:pPr>
      <w:r w:rsidRPr="008E4E1E">
        <w:t>12)</w:t>
      </w:r>
      <w:r w:rsidRPr="008E4E1E">
        <w:tab/>
        <w:t>w</w:t>
      </w:r>
      <w:r w:rsidR="009A73C7">
        <w:t xml:space="preserve"> art. </w:t>
      </w:r>
      <w:r w:rsidRPr="008E4E1E">
        <w:t>40a</w:t>
      </w:r>
      <w:r w:rsidR="009A73C7" w:rsidRPr="008E4E1E">
        <w:t xml:space="preserve"> w</w:t>
      </w:r>
      <w:r w:rsidR="009A73C7">
        <w:t> ust. </w:t>
      </w:r>
      <w:r w:rsidR="00144E71" w:rsidRPr="008E4E1E">
        <w:t>3</w:t>
      </w:r>
      <w:r w:rsidR="00144E71">
        <w:t> </w:t>
      </w:r>
      <w:r w:rsidRPr="008E4E1E">
        <w:t>po wyrazach „Komendanta Głównego Straży Granicznej,” dodaje się wyrazy „Rektora</w:t>
      </w:r>
      <w:r w:rsidR="009A73C7">
        <w:noBreakHyphen/>
      </w:r>
      <w:r w:rsidRPr="008E4E1E">
        <w:t>Komendanta WSSG,”;</w:t>
      </w:r>
    </w:p>
    <w:p w14:paraId="4C79D46D" w14:textId="77777777" w:rsidR="008E4E1E" w:rsidRPr="008E4E1E" w:rsidRDefault="008E4E1E" w:rsidP="008E4E1E">
      <w:pPr>
        <w:pStyle w:val="PKTpunkt"/>
      </w:pPr>
      <w:r w:rsidRPr="008E4E1E">
        <w:t>13)</w:t>
      </w:r>
      <w:r w:rsidRPr="008E4E1E">
        <w:tab/>
        <w:t>w</w:t>
      </w:r>
      <w:r w:rsidR="009A73C7">
        <w:t xml:space="preserve"> art. </w:t>
      </w:r>
      <w:r w:rsidRPr="008E4E1E">
        <w:t>43a</w:t>
      </w:r>
      <w:r w:rsidR="009A73C7" w:rsidRPr="008E4E1E">
        <w:t xml:space="preserve"> w</w:t>
      </w:r>
      <w:r w:rsidR="009A73C7">
        <w:t> ust. </w:t>
      </w:r>
      <w:r w:rsidRPr="008E4E1E">
        <w:t>1:</w:t>
      </w:r>
    </w:p>
    <w:p w14:paraId="78D73130" w14:textId="77777777" w:rsidR="008E4E1E" w:rsidRPr="008E4E1E" w:rsidRDefault="008E4E1E" w:rsidP="008E4E1E">
      <w:pPr>
        <w:pStyle w:val="LITlitera"/>
      </w:pPr>
      <w:r w:rsidRPr="008E4E1E">
        <w:t>a)</w:t>
      </w:r>
      <w:r w:rsidRPr="008E4E1E">
        <w:tab/>
        <w:t>w</w:t>
      </w:r>
      <w:r w:rsidR="009A73C7">
        <w:t xml:space="preserve"> pkt </w:t>
      </w:r>
      <w:r w:rsidR="00144E71" w:rsidRPr="008E4E1E">
        <w:t>2</w:t>
      </w:r>
      <w:r w:rsidR="00144E71">
        <w:t> </w:t>
      </w:r>
      <w:r w:rsidRPr="008E4E1E">
        <w:t>po</w:t>
      </w:r>
      <w:r w:rsidR="009A73C7">
        <w:t xml:space="preserve"> lit. </w:t>
      </w:r>
      <w:r w:rsidR="00144E71" w:rsidRPr="008E4E1E">
        <w:t>a</w:t>
      </w:r>
      <w:r w:rsidR="00144E71">
        <w:t> </w:t>
      </w:r>
      <w:r w:rsidRPr="008E4E1E">
        <w:t>dodaje się</w:t>
      </w:r>
      <w:r w:rsidR="009A73C7">
        <w:t xml:space="preserve"> lit. </w:t>
      </w:r>
      <w:r w:rsidRPr="008E4E1E">
        <w:t>aa</w:t>
      </w:r>
      <w:r w:rsidR="00144E71" w:rsidRPr="008E4E1E">
        <w:t xml:space="preserve"> w</w:t>
      </w:r>
      <w:r w:rsidR="00144E71">
        <w:t> </w:t>
      </w:r>
      <w:r w:rsidRPr="008E4E1E">
        <w:t>brzmieniu:</w:t>
      </w:r>
    </w:p>
    <w:p w14:paraId="7286E53D" w14:textId="77777777" w:rsidR="008E4E1E" w:rsidRPr="008E4E1E" w:rsidRDefault="008E4E1E" w:rsidP="008E4E1E">
      <w:pPr>
        <w:pStyle w:val="ZLITwPKTzmlitwpktartykuempunktem"/>
      </w:pPr>
      <w:r w:rsidRPr="008E4E1E">
        <w:t>„aa)</w:t>
      </w:r>
      <w:r w:rsidRPr="008E4E1E">
        <w:tab/>
        <w:t>Rektora</w:t>
      </w:r>
      <w:r w:rsidR="00144E71">
        <w:softHyphen/>
      </w:r>
      <w:r w:rsidR="009A73C7">
        <w:softHyphen/>
      </w:r>
      <w:r w:rsidR="009A73C7">
        <w:noBreakHyphen/>
      </w:r>
      <w:r w:rsidRPr="008E4E1E">
        <w:t xml:space="preserve">Komendanta </w:t>
      </w:r>
      <w:r w:rsidRPr="0014018D">
        <w:t>WSSG</w:t>
      </w:r>
      <w:r w:rsidRPr="008E4E1E">
        <w:t xml:space="preserve">,”, </w:t>
      </w:r>
    </w:p>
    <w:p w14:paraId="3C153718" w14:textId="77777777" w:rsidR="008E4E1E" w:rsidRPr="008E4E1E" w:rsidRDefault="008E4E1E" w:rsidP="008E4E1E">
      <w:pPr>
        <w:pStyle w:val="LITlitera"/>
      </w:pPr>
      <w:r w:rsidRPr="008E4E1E">
        <w:t>b)</w:t>
      </w:r>
      <w:r w:rsidRPr="008E4E1E">
        <w:tab/>
        <w:t xml:space="preserve">pkt </w:t>
      </w:r>
      <w:r w:rsidR="00144E71" w:rsidRPr="008E4E1E">
        <w:t>3</w:t>
      </w:r>
      <w:r w:rsidR="00144E71">
        <w:t> </w:t>
      </w:r>
      <w:r w:rsidRPr="008E4E1E">
        <w:t>otrzymuje brzmienie:</w:t>
      </w:r>
    </w:p>
    <w:p w14:paraId="14EF56C8" w14:textId="77777777" w:rsidR="008E4E1E" w:rsidRDefault="008E4E1E" w:rsidP="000C36B8">
      <w:pPr>
        <w:pStyle w:val="ZLITPKTzmpktliter"/>
      </w:pPr>
      <w:r w:rsidRPr="008E4E1E">
        <w:t>„3)</w:t>
      </w:r>
      <w:r w:rsidRPr="008E4E1E">
        <w:tab/>
        <w:t>Rektor</w:t>
      </w:r>
      <w:r w:rsidR="009A73C7">
        <w:noBreakHyphen/>
      </w:r>
      <w:r w:rsidRPr="008E4E1E">
        <w:t xml:space="preserve">Komendant </w:t>
      </w:r>
      <w:r w:rsidRPr="0014018D">
        <w:t>WSSG</w:t>
      </w:r>
      <w:r w:rsidRPr="008E4E1E">
        <w:t xml:space="preserve">, </w:t>
      </w:r>
      <w:r w:rsidRPr="00BA722D">
        <w:t>Komendant BSWSG, komendant oddziału Straży Granicznej, komendant ośrodka szkolenia Straży Granicznej</w:t>
      </w:r>
      <w:r w:rsidR="00144E71" w:rsidRPr="00BA722D">
        <w:t xml:space="preserve"> i</w:t>
      </w:r>
      <w:r w:rsidR="00144E71">
        <w:t> </w:t>
      </w:r>
      <w:r w:rsidRPr="00BA722D">
        <w:t xml:space="preserve">komendant ośrodka Straży Granicznej </w:t>
      </w:r>
      <w:r w:rsidR="00767570" w:rsidRPr="0090047D">
        <w:t>–</w:t>
      </w:r>
      <w:r w:rsidRPr="00BA722D">
        <w:t>w stosunku do:</w:t>
      </w:r>
    </w:p>
    <w:p w14:paraId="3CE0FFF0" w14:textId="77777777" w:rsidR="008E4E1E" w:rsidRPr="008E4E1E" w:rsidRDefault="008E4E1E" w:rsidP="000C36B8">
      <w:pPr>
        <w:pStyle w:val="ZLITLITwPKTzmlitwpktliter"/>
      </w:pPr>
      <w:r>
        <w:t>a)</w:t>
      </w:r>
      <w:r>
        <w:tab/>
      </w:r>
      <w:r w:rsidRPr="00BA722D">
        <w:t>funkcjonariuszy pełniących służbę na stanowiskach służbowych odpowiednio</w:t>
      </w:r>
      <w:r w:rsidR="00144E71" w:rsidRPr="00BA722D">
        <w:t xml:space="preserve"> w</w:t>
      </w:r>
      <w:r w:rsidR="00144E71">
        <w:t> </w:t>
      </w:r>
      <w:r w:rsidRPr="00BA722D">
        <w:t xml:space="preserve">podległych im </w:t>
      </w:r>
      <w:r w:rsidRPr="0014018D">
        <w:t>WSSG</w:t>
      </w:r>
      <w:r w:rsidRPr="008E4E1E">
        <w:t>,</w:t>
      </w:r>
      <w:r w:rsidRPr="00BA722D">
        <w:t xml:space="preserve"> BSWSG, oddziałach Straży Granicznej, ośrodkach szkolenia Straży Granicznej lub ośrodkach Straży Granicznej,</w:t>
      </w:r>
    </w:p>
    <w:p w14:paraId="1EC76664" w14:textId="77777777" w:rsidR="008E4E1E" w:rsidRPr="008E4E1E" w:rsidRDefault="008E4E1E" w:rsidP="000C36B8">
      <w:pPr>
        <w:pStyle w:val="ZLITLITwPKTzmlitwpktliter"/>
      </w:pPr>
      <w:r>
        <w:t>b)</w:t>
      </w:r>
      <w:r>
        <w:tab/>
      </w:r>
      <w:r w:rsidRPr="00BA722D">
        <w:t>innych bezpośrednio mu podległych funkcjonariuszy.”;</w:t>
      </w:r>
    </w:p>
    <w:p w14:paraId="62AFD9C0" w14:textId="77777777" w:rsidR="008E4E1E" w:rsidRPr="008E4E1E" w:rsidRDefault="008E4E1E" w:rsidP="008E4E1E">
      <w:pPr>
        <w:pStyle w:val="PKTpunkt"/>
      </w:pPr>
      <w:r w:rsidRPr="008E4E1E">
        <w:t>14)</w:t>
      </w:r>
      <w:r w:rsidRPr="008E4E1E">
        <w:tab/>
        <w:t>w</w:t>
      </w:r>
      <w:r w:rsidR="009A73C7">
        <w:t xml:space="preserve"> art. </w:t>
      </w:r>
      <w:r w:rsidRPr="008E4E1E">
        <w:t>43c</w:t>
      </w:r>
      <w:r w:rsidR="009A73C7" w:rsidRPr="008E4E1E">
        <w:t xml:space="preserve"> w</w:t>
      </w:r>
      <w:r w:rsidR="009A73C7">
        <w:t> ust. </w:t>
      </w:r>
      <w:r w:rsidR="009A73C7" w:rsidRPr="008E4E1E">
        <w:t>1</w:t>
      </w:r>
      <w:r w:rsidR="009A73C7">
        <w:t xml:space="preserve"> w pkt </w:t>
      </w:r>
      <w:r w:rsidR="00144E71" w:rsidRPr="008E4E1E">
        <w:t>2</w:t>
      </w:r>
      <w:r w:rsidR="00144E71">
        <w:t> </w:t>
      </w:r>
      <w:r w:rsidRPr="008E4E1E">
        <w:t>po wyrazie „wydał:” dodaje się wyrazy „Rektor</w:t>
      </w:r>
      <w:r w:rsidR="009A73C7">
        <w:noBreakHyphen/>
      </w:r>
      <w:r w:rsidRPr="008E4E1E">
        <w:t>Komendant WSSG,”;</w:t>
      </w:r>
    </w:p>
    <w:p w14:paraId="0F418946" w14:textId="77777777" w:rsidR="008E4E1E" w:rsidRPr="008E4E1E" w:rsidRDefault="008E4E1E" w:rsidP="008E4E1E">
      <w:pPr>
        <w:pStyle w:val="PKTpunkt"/>
      </w:pPr>
      <w:r w:rsidRPr="008E4E1E">
        <w:t>15)</w:t>
      </w:r>
      <w:r w:rsidRPr="008E4E1E">
        <w:tab/>
        <w:t>w</w:t>
      </w:r>
      <w:r w:rsidR="009A73C7">
        <w:t xml:space="preserve"> art. </w:t>
      </w:r>
      <w:r w:rsidRPr="008E4E1E">
        <w:t>50b</w:t>
      </w:r>
      <w:r w:rsidR="009A73C7" w:rsidRPr="008E4E1E">
        <w:t xml:space="preserve"> w</w:t>
      </w:r>
      <w:r w:rsidR="009A73C7">
        <w:t> ust. </w:t>
      </w:r>
      <w:r w:rsidR="00144E71" w:rsidRPr="008E4E1E">
        <w:t>3</w:t>
      </w:r>
      <w:r w:rsidR="00144E71">
        <w:t> </w:t>
      </w:r>
      <w:r w:rsidRPr="008E4E1E">
        <w:t>po wyrazach „Komendant Główny Straży Granicznej,” dodaje się wyrazy „Rektor</w:t>
      </w:r>
      <w:r w:rsidR="009A73C7">
        <w:noBreakHyphen/>
      </w:r>
      <w:r w:rsidRPr="008E4E1E">
        <w:t>Komendant WSSG,”;</w:t>
      </w:r>
    </w:p>
    <w:p w14:paraId="603BF2D5" w14:textId="77777777" w:rsidR="008E4E1E" w:rsidRPr="008E4E1E" w:rsidRDefault="008E4E1E" w:rsidP="008E4E1E">
      <w:pPr>
        <w:pStyle w:val="PKTpunkt"/>
      </w:pPr>
      <w:r w:rsidRPr="008E4E1E">
        <w:t>16)</w:t>
      </w:r>
      <w:r w:rsidRPr="008E4E1E">
        <w:tab/>
        <w:t>w</w:t>
      </w:r>
      <w:r w:rsidR="009A73C7">
        <w:t xml:space="preserve"> art. </w:t>
      </w:r>
      <w:r w:rsidRPr="008E4E1E">
        <w:t>5</w:t>
      </w:r>
      <w:r w:rsidR="009A73C7" w:rsidRPr="008E4E1E">
        <w:t>3</w:t>
      </w:r>
      <w:r w:rsidR="009A73C7">
        <w:t xml:space="preserve"> w </w:t>
      </w:r>
      <w:r w:rsidRPr="008E4E1E">
        <w:t>zdaniu drugim  po wyrazach „Komendanta Głównego Straży Granicznej,” dodaje się wyrazy „Rektora</w:t>
      </w:r>
      <w:r w:rsidR="009A73C7">
        <w:noBreakHyphen/>
      </w:r>
      <w:r w:rsidRPr="008E4E1E">
        <w:t xml:space="preserve">Komendanta WSSG,”;  </w:t>
      </w:r>
    </w:p>
    <w:p w14:paraId="76DFBC41" w14:textId="77777777" w:rsidR="008E4E1E" w:rsidRPr="008E4E1E" w:rsidRDefault="008E4E1E" w:rsidP="008E4E1E">
      <w:pPr>
        <w:pStyle w:val="PKTpunkt"/>
      </w:pPr>
      <w:r>
        <w:t>17)</w:t>
      </w:r>
      <w:r>
        <w:tab/>
      </w:r>
      <w:r w:rsidRPr="00684E0E">
        <w:t>w</w:t>
      </w:r>
      <w:r w:rsidR="009A73C7">
        <w:t xml:space="preserve"> art. </w:t>
      </w:r>
      <w:r w:rsidRPr="00684E0E">
        <w:t>5</w:t>
      </w:r>
      <w:r w:rsidR="009A73C7" w:rsidRPr="00684E0E">
        <w:t>4</w:t>
      </w:r>
      <w:r w:rsidR="009A73C7">
        <w:t xml:space="preserve"> w ust. </w:t>
      </w:r>
      <w:r w:rsidR="009A73C7" w:rsidRPr="00684E0E">
        <w:t>1</w:t>
      </w:r>
      <w:r w:rsidR="009A73C7">
        <w:t xml:space="preserve"> pkt 1 i </w:t>
      </w:r>
      <w:r w:rsidR="00144E71">
        <w:t>2 </w:t>
      </w:r>
      <w:r w:rsidRPr="00684E0E">
        <w:t>otrzymu</w:t>
      </w:r>
      <w:r>
        <w:t>ją</w:t>
      </w:r>
      <w:r w:rsidRPr="00684E0E">
        <w:t xml:space="preserve"> brzmienie: </w:t>
      </w:r>
    </w:p>
    <w:p w14:paraId="0045F284" w14:textId="77777777" w:rsidR="008E4E1E" w:rsidRPr="0090047D" w:rsidRDefault="008E4E1E" w:rsidP="008E4E1E">
      <w:pPr>
        <w:pStyle w:val="ZPKTzmpktartykuempunktem"/>
      </w:pPr>
      <w:r>
        <w:t>„1)</w:t>
      </w:r>
      <w:r>
        <w:tab/>
      </w:r>
      <w:r w:rsidRPr="0090047D">
        <w:t xml:space="preserve">podoficera </w:t>
      </w:r>
      <w:r w:rsidR="00564188" w:rsidRPr="0090047D">
        <w:t>–</w:t>
      </w:r>
      <w:r w:rsidRPr="0090047D">
        <w:t>od ukończenia szkoły podoficerskiej lub ukończenia nauki</w:t>
      </w:r>
      <w:r w:rsidR="00144E71" w:rsidRPr="0090047D">
        <w:t xml:space="preserve"> w</w:t>
      </w:r>
      <w:r w:rsidR="00144E71">
        <w:t> </w:t>
      </w:r>
      <w:r w:rsidRPr="0090047D">
        <w:t>zakresie,</w:t>
      </w:r>
      <w:r w:rsidR="00144E71">
        <w:t xml:space="preserve"> </w:t>
      </w:r>
      <w:r w:rsidR="00144E71" w:rsidRPr="0090047D">
        <w:t>o</w:t>
      </w:r>
      <w:r w:rsidR="00144E71">
        <w:t> </w:t>
      </w:r>
      <w:r w:rsidRPr="0090047D">
        <w:t>którym mowa</w:t>
      </w:r>
      <w:r w:rsidR="009A73C7" w:rsidRPr="0090047D">
        <w:t xml:space="preserve"> w</w:t>
      </w:r>
      <w:r w:rsidR="009A73C7">
        <w:t> art. </w:t>
      </w:r>
      <w:r w:rsidRPr="0090047D">
        <w:t>37b</w:t>
      </w:r>
      <w:r w:rsidR="009A73C7">
        <w:t xml:space="preserve"> ust. </w:t>
      </w:r>
      <w:r w:rsidRPr="0090047D">
        <w:t>1a</w:t>
      </w:r>
      <w:r w:rsidR="009A73C7">
        <w:t xml:space="preserve"> pkt </w:t>
      </w:r>
      <w:r w:rsidRPr="0090047D">
        <w:t xml:space="preserve">2; </w:t>
      </w:r>
    </w:p>
    <w:p w14:paraId="167570D2" w14:textId="27F4E135" w:rsidR="008E4E1E" w:rsidRPr="0090047D" w:rsidRDefault="008E4E1E" w:rsidP="008E4E1E">
      <w:pPr>
        <w:pStyle w:val="ZPKTzmpktartykuempunktem"/>
      </w:pPr>
      <w:r w:rsidRPr="0090047D">
        <w:t>2)</w:t>
      </w:r>
      <w:r>
        <w:tab/>
      </w:r>
      <w:r w:rsidRPr="0090047D">
        <w:t xml:space="preserve">chorążego </w:t>
      </w:r>
      <w:r w:rsidR="00564188" w:rsidRPr="0090047D">
        <w:t>–</w:t>
      </w:r>
      <w:r w:rsidR="000C36B8">
        <w:t xml:space="preserve"> </w:t>
      </w:r>
      <w:r w:rsidRPr="0090047D">
        <w:t>od ukończenia szkoły chorążych lub ukończenia nauki</w:t>
      </w:r>
      <w:r w:rsidR="00144E71" w:rsidRPr="0090047D">
        <w:t xml:space="preserve"> w</w:t>
      </w:r>
      <w:r w:rsidR="00144E71">
        <w:t> </w:t>
      </w:r>
      <w:r w:rsidRPr="0090047D">
        <w:t xml:space="preserve">zakresie, </w:t>
      </w:r>
      <w:r>
        <w:br/>
      </w:r>
      <w:r w:rsidRPr="0090047D">
        <w:t>o którym mowa</w:t>
      </w:r>
      <w:r w:rsidR="009A73C7" w:rsidRPr="0090047D">
        <w:t xml:space="preserve"> w</w:t>
      </w:r>
      <w:r w:rsidR="009A73C7">
        <w:t> art. </w:t>
      </w:r>
      <w:r w:rsidRPr="0090047D">
        <w:t>37b</w:t>
      </w:r>
      <w:r w:rsidR="009A73C7">
        <w:t xml:space="preserve"> ust. </w:t>
      </w:r>
      <w:r w:rsidRPr="0090047D">
        <w:t>1a</w:t>
      </w:r>
      <w:r w:rsidR="009A73C7">
        <w:t xml:space="preserve"> pkt </w:t>
      </w:r>
      <w:r w:rsidRPr="0090047D">
        <w:t>3.”;</w:t>
      </w:r>
    </w:p>
    <w:p w14:paraId="3275EAFA" w14:textId="77777777" w:rsidR="008E4E1E" w:rsidRPr="008E4E1E" w:rsidRDefault="008E4E1E" w:rsidP="008E4E1E">
      <w:pPr>
        <w:pStyle w:val="PKTpunkt"/>
      </w:pPr>
      <w:r w:rsidRPr="008E4E1E">
        <w:lastRenderedPageBreak/>
        <w:t>18)</w:t>
      </w:r>
      <w:r w:rsidRPr="008E4E1E">
        <w:tab/>
        <w:t>w</w:t>
      </w:r>
      <w:r w:rsidR="009A73C7">
        <w:t xml:space="preserve"> art. </w:t>
      </w:r>
      <w:r w:rsidRPr="008E4E1E">
        <w:t>75a</w:t>
      </w:r>
      <w:r w:rsidR="009A73C7" w:rsidRPr="008E4E1E">
        <w:t xml:space="preserve"> w</w:t>
      </w:r>
      <w:r w:rsidR="009A73C7">
        <w:t> ust. </w:t>
      </w:r>
      <w:r w:rsidR="00144E71" w:rsidRPr="008E4E1E">
        <w:t>1</w:t>
      </w:r>
      <w:r w:rsidR="00144E71">
        <w:t> </w:t>
      </w:r>
      <w:r w:rsidRPr="008E4E1E">
        <w:t>po wyrazach „Komendant Główny Straży Granicznej,” dodaje się wyrazy „Rektor</w:t>
      </w:r>
      <w:r w:rsidR="009A73C7">
        <w:noBreakHyphen/>
      </w:r>
      <w:r w:rsidRPr="008E4E1E">
        <w:t>Komendant WSSG,”;</w:t>
      </w:r>
    </w:p>
    <w:p w14:paraId="70C453FD" w14:textId="77777777" w:rsidR="008E4E1E" w:rsidRPr="008E4E1E" w:rsidRDefault="008E4E1E" w:rsidP="008E4E1E">
      <w:pPr>
        <w:pStyle w:val="PKTpunkt"/>
      </w:pPr>
      <w:r w:rsidRPr="008E4E1E">
        <w:t>19)</w:t>
      </w:r>
      <w:r w:rsidRPr="008E4E1E">
        <w:tab/>
        <w:t>w</w:t>
      </w:r>
      <w:r w:rsidR="009A73C7">
        <w:t xml:space="preserve"> art. </w:t>
      </w:r>
      <w:r w:rsidRPr="008E4E1E">
        <w:t>7</w:t>
      </w:r>
      <w:r w:rsidR="009A73C7" w:rsidRPr="008E4E1E">
        <w:t>6</w:t>
      </w:r>
      <w:r w:rsidR="009A73C7">
        <w:t xml:space="preserve"> w ust. </w:t>
      </w:r>
      <w:r w:rsidR="009A73C7" w:rsidRPr="008E4E1E">
        <w:t>7</w:t>
      </w:r>
      <w:r w:rsidR="009A73C7">
        <w:t xml:space="preserve"> w pkt </w:t>
      </w:r>
      <w:r w:rsidRPr="008E4E1E">
        <w:t>1:</w:t>
      </w:r>
    </w:p>
    <w:p w14:paraId="36D6F4CA" w14:textId="77777777" w:rsidR="008E4E1E" w:rsidRPr="008E4E1E" w:rsidRDefault="008E4E1E" w:rsidP="008E4E1E">
      <w:pPr>
        <w:pStyle w:val="LITlitera"/>
      </w:pPr>
      <w:r w:rsidRPr="008E4E1E">
        <w:t>a)</w:t>
      </w:r>
      <w:r w:rsidRPr="008E4E1E">
        <w:tab/>
        <w:t>lit.</w:t>
      </w:r>
      <w:r w:rsidR="00144E71" w:rsidRPr="008E4E1E">
        <w:t xml:space="preserve"> a</w:t>
      </w:r>
      <w:r w:rsidR="00144E71">
        <w:t> </w:t>
      </w:r>
      <w:r w:rsidRPr="008E4E1E">
        <w:t>otrzymuje brzmienie:</w:t>
      </w:r>
    </w:p>
    <w:p w14:paraId="6F79C82A" w14:textId="35722094" w:rsidR="008E4E1E" w:rsidRPr="008E4E1E" w:rsidRDefault="008E4E1E" w:rsidP="008E4E1E">
      <w:pPr>
        <w:pStyle w:val="ZLITwPKTzmlitwpktartykuempunktem"/>
      </w:pPr>
      <w:r w:rsidRPr="008E4E1E">
        <w:t>„a)</w:t>
      </w:r>
      <w:r w:rsidRPr="008E4E1E">
        <w:tab/>
        <w:t>funkcjonariuszowi, który bierze udział</w:t>
      </w:r>
      <w:r w:rsidR="00144E71" w:rsidRPr="008E4E1E">
        <w:t xml:space="preserve"> w</w:t>
      </w:r>
      <w:r w:rsidR="00144E71">
        <w:t> </w:t>
      </w:r>
      <w:r w:rsidRPr="008E4E1E">
        <w:t>kursach, szkoleniach, warsztatach, odprawach, naradach, konferencjach lub przedsięwzięciach</w:t>
      </w:r>
      <w:r w:rsidR="00144E71" w:rsidRPr="008E4E1E">
        <w:t xml:space="preserve"> o</w:t>
      </w:r>
      <w:r w:rsidR="00144E71">
        <w:t> </w:t>
      </w:r>
      <w:r w:rsidRPr="008E4E1E">
        <w:t>takim charakterze</w:t>
      </w:r>
      <w:r w:rsidR="00144E71" w:rsidRPr="008E4E1E">
        <w:t xml:space="preserve"> w</w:t>
      </w:r>
      <w:r w:rsidR="00144E71">
        <w:t> </w:t>
      </w:r>
      <w:r w:rsidRPr="008E4E1E">
        <w:t>jednostkach organizacyjnych Straży Granicznej oraz na praktykach w jednostkach organizacyjnych Straży Granicznej lub komórkach Komendy Głównej, połączonych</w:t>
      </w:r>
      <w:r w:rsidR="00144E71" w:rsidRPr="008E4E1E">
        <w:t xml:space="preserve"> z</w:t>
      </w:r>
      <w:r w:rsidR="00144E71">
        <w:t> </w:t>
      </w:r>
      <w:r w:rsidRPr="008E4E1E">
        <w:t xml:space="preserve">zakwaterowaniem, </w:t>
      </w:r>
      <w:bookmarkStart w:id="19" w:name="_Hlk118883888"/>
      <w:r w:rsidRPr="008E4E1E">
        <w:t>za czas faktycznego przebywania</w:t>
      </w:r>
      <w:r w:rsidR="00144E71" w:rsidRPr="008E4E1E">
        <w:t xml:space="preserve"> w</w:t>
      </w:r>
      <w:r w:rsidR="00144E71">
        <w:t> </w:t>
      </w:r>
      <w:r w:rsidRPr="008E4E1E">
        <w:t>miejscu zakwaterowania,</w:t>
      </w:r>
      <w:bookmarkEnd w:id="19"/>
      <w:r w:rsidRPr="008E4E1E">
        <w:t>”,</w:t>
      </w:r>
    </w:p>
    <w:p w14:paraId="2E00EAD8" w14:textId="1CD9C1BF" w:rsidR="008E4E1E" w:rsidRPr="008E4E1E" w:rsidRDefault="008E4E1E" w:rsidP="008E4E1E">
      <w:pPr>
        <w:pStyle w:val="LITlitera"/>
      </w:pPr>
      <w:r w:rsidRPr="008E4E1E">
        <w:t>b)</w:t>
      </w:r>
      <w:r w:rsidRPr="008E4E1E">
        <w:tab/>
      </w:r>
      <w:r w:rsidR="000C36B8">
        <w:t>w</w:t>
      </w:r>
      <w:r w:rsidR="009A73C7">
        <w:t xml:space="preserve"> lit. </w:t>
      </w:r>
      <w:r w:rsidRPr="008E4E1E">
        <w:t>b średnik zastępuje się przecinkiem oraz dodaje</w:t>
      </w:r>
      <w:r w:rsidR="009A73C7">
        <w:t xml:space="preserve"> lit. </w:t>
      </w:r>
      <w:r w:rsidRPr="008E4E1E">
        <w:t>c</w:t>
      </w:r>
      <w:r w:rsidR="00144E71" w:rsidRPr="008E4E1E">
        <w:t xml:space="preserve"> w</w:t>
      </w:r>
      <w:r w:rsidR="00144E71">
        <w:t> </w:t>
      </w:r>
      <w:r w:rsidRPr="008E4E1E">
        <w:t>brzmieniu:</w:t>
      </w:r>
    </w:p>
    <w:p w14:paraId="743E3669" w14:textId="77777777" w:rsidR="008E4E1E" w:rsidRPr="008E4E1E" w:rsidRDefault="008E4E1E" w:rsidP="008E4E1E">
      <w:pPr>
        <w:pStyle w:val="ZLITwPKTzmlitwpktartykuempunktem"/>
      </w:pPr>
      <w:r w:rsidRPr="008E4E1E">
        <w:t>„c)</w:t>
      </w:r>
      <w:r w:rsidRPr="008E4E1E">
        <w:tab/>
      </w:r>
      <w:r w:rsidRPr="00BB5200">
        <w:t>funkcjonariuszowi</w:t>
      </w:r>
      <w:r w:rsidRPr="008E4E1E">
        <w:t xml:space="preserve"> – studentowi WSSG, zakwaterowanemu</w:t>
      </w:r>
      <w:r w:rsidR="00144E71" w:rsidRPr="008E4E1E">
        <w:t xml:space="preserve"> w</w:t>
      </w:r>
      <w:r w:rsidR="00144E71">
        <w:t> </w:t>
      </w:r>
      <w:r w:rsidRPr="008E4E1E">
        <w:t>WSSG, za czas faktycznego przebywania</w:t>
      </w:r>
      <w:r w:rsidR="00144E71" w:rsidRPr="008E4E1E">
        <w:t xml:space="preserve"> w</w:t>
      </w:r>
      <w:r w:rsidR="00144E71">
        <w:t> </w:t>
      </w:r>
      <w:r w:rsidRPr="008E4E1E">
        <w:t>miejscu zakwaterowania;”;</w:t>
      </w:r>
    </w:p>
    <w:p w14:paraId="11BA4119" w14:textId="77777777" w:rsidR="008E4E1E" w:rsidRPr="008E4E1E" w:rsidRDefault="008E4E1E" w:rsidP="008E4E1E">
      <w:pPr>
        <w:pStyle w:val="PKTpunkt"/>
      </w:pPr>
      <w:r w:rsidRPr="008E4E1E">
        <w:t>20)</w:t>
      </w:r>
      <w:r w:rsidRPr="008E4E1E">
        <w:tab/>
        <w:t>w</w:t>
      </w:r>
      <w:r w:rsidR="009A73C7">
        <w:t xml:space="preserve"> art. </w:t>
      </w:r>
      <w:r w:rsidRPr="008E4E1E">
        <w:t>86c</w:t>
      </w:r>
      <w:r w:rsidR="009A73C7" w:rsidRPr="008E4E1E">
        <w:t xml:space="preserve"> w</w:t>
      </w:r>
      <w:r w:rsidR="009A73C7">
        <w:t> ust. </w:t>
      </w:r>
      <w:r w:rsidRPr="008E4E1E">
        <w:t>1:</w:t>
      </w:r>
    </w:p>
    <w:p w14:paraId="316025BD" w14:textId="6DD609C7" w:rsidR="008E4E1E" w:rsidRPr="008E4E1E" w:rsidRDefault="008E4E1E" w:rsidP="008E4E1E">
      <w:pPr>
        <w:pStyle w:val="LITlitera"/>
      </w:pPr>
      <w:r w:rsidRPr="008E4E1E">
        <w:t>a)</w:t>
      </w:r>
      <w:r w:rsidRPr="008E4E1E">
        <w:tab/>
        <w:t>w</w:t>
      </w:r>
      <w:r w:rsidR="009A73C7">
        <w:t xml:space="preserve"> pkt </w:t>
      </w:r>
      <w:r w:rsidR="00144E71" w:rsidRPr="008E4E1E">
        <w:t>2</w:t>
      </w:r>
      <w:r w:rsidR="00144E71">
        <w:t> </w:t>
      </w:r>
      <w:r w:rsidRPr="008E4E1E">
        <w:t>po wyrazach „zastępcom Komendanta Głównego Straży Granicznej,</w:t>
      </w:r>
      <w:r w:rsidR="00842EA4" w:rsidRPr="008E4E1E">
        <w:t>”</w:t>
      </w:r>
      <w:r w:rsidRPr="008E4E1E">
        <w:t xml:space="preserve"> dodaje się wyrazy „</w:t>
      </w:r>
      <w:proofErr w:type="spellStart"/>
      <w:r w:rsidRPr="008E4E1E">
        <w:t>Rektorowi</w:t>
      </w:r>
      <w:r w:rsidR="009A73C7">
        <w:noBreakHyphen/>
      </w:r>
      <w:r w:rsidRPr="008E4E1E">
        <w:t>Komendantowi</w:t>
      </w:r>
      <w:proofErr w:type="spellEnd"/>
      <w:r w:rsidRPr="008E4E1E">
        <w:t xml:space="preserve"> WSSG,”,</w:t>
      </w:r>
      <w:bookmarkStart w:id="20" w:name="_Hlk118889041"/>
    </w:p>
    <w:p w14:paraId="50948C57" w14:textId="77777777" w:rsidR="008E4E1E" w:rsidRPr="008E4E1E" w:rsidRDefault="008E4E1E" w:rsidP="008E4E1E">
      <w:pPr>
        <w:pStyle w:val="LITlitera"/>
      </w:pPr>
      <w:r w:rsidRPr="008E4E1E">
        <w:t>b)</w:t>
      </w:r>
      <w:r w:rsidRPr="008E4E1E">
        <w:tab/>
        <w:t xml:space="preserve">pkt </w:t>
      </w:r>
      <w:r w:rsidR="00144E71" w:rsidRPr="008E4E1E">
        <w:t>3</w:t>
      </w:r>
      <w:r w:rsidR="00144E71">
        <w:t> </w:t>
      </w:r>
      <w:r w:rsidR="00E4081D">
        <w:t>otrzymuje</w:t>
      </w:r>
      <w:r w:rsidRPr="008E4E1E">
        <w:t xml:space="preserve"> brzmienie:</w:t>
      </w:r>
    </w:p>
    <w:p w14:paraId="6DD8C6C9" w14:textId="07E2FFA8" w:rsidR="008E4E1E" w:rsidRPr="008E4E1E" w:rsidRDefault="00B8689F" w:rsidP="00842EA4">
      <w:pPr>
        <w:pStyle w:val="ZLITPKTzmpktliter"/>
      </w:pPr>
      <w:r>
        <w:t>„3)</w:t>
      </w:r>
      <w:r>
        <w:tab/>
        <w:t>Rektor</w:t>
      </w:r>
      <w:r w:rsidR="00842EA4">
        <w:t>-</w:t>
      </w:r>
      <w:r w:rsidR="008E4E1E" w:rsidRPr="008E4E1E">
        <w:t xml:space="preserve">Komendant WSSG, Komendant BSWSG, komendanci oddziałów Straży Granicznej, komendanci ośrodków szkolenia Straży Granicznej, komendanci ośrodków Straży Granicznej, kierownicy komórek organizacyjnych Komendy Głównej lub upoważnione przez nich osoby </w:t>
      </w:r>
      <w:r w:rsidR="009A73C7">
        <w:noBreakHyphen/>
        <w:t xml:space="preserve"> </w:t>
      </w:r>
      <w:r w:rsidR="008E4E1E" w:rsidRPr="008E4E1E">
        <w:t>podległym funkcjonariuszom.”;</w:t>
      </w:r>
      <w:bookmarkEnd w:id="20"/>
    </w:p>
    <w:p w14:paraId="304EFD6A" w14:textId="77777777" w:rsidR="008E4E1E" w:rsidRPr="008E4E1E" w:rsidRDefault="008E4E1E" w:rsidP="008E4E1E">
      <w:pPr>
        <w:pStyle w:val="PKTpunkt"/>
      </w:pPr>
      <w:r w:rsidRPr="008E4E1E">
        <w:t>21)</w:t>
      </w:r>
      <w:r w:rsidRPr="008E4E1E">
        <w:tab/>
        <w:t>w</w:t>
      </w:r>
      <w:r w:rsidR="009A73C7">
        <w:t xml:space="preserve"> art. </w:t>
      </w:r>
      <w:r w:rsidRPr="008E4E1E">
        <w:t>90a:</w:t>
      </w:r>
    </w:p>
    <w:p w14:paraId="615C90AA" w14:textId="77777777" w:rsidR="008E4E1E" w:rsidRPr="008E4E1E" w:rsidRDefault="008E4E1E" w:rsidP="008E4E1E">
      <w:pPr>
        <w:pStyle w:val="LITlitera"/>
      </w:pPr>
      <w:r w:rsidRPr="008E4E1E">
        <w:t>a)</w:t>
      </w:r>
      <w:r w:rsidRPr="008E4E1E">
        <w:tab/>
        <w:t>po</w:t>
      </w:r>
      <w:r w:rsidR="009A73C7">
        <w:t xml:space="preserve"> ust. </w:t>
      </w:r>
      <w:r w:rsidR="00144E71" w:rsidRPr="008E4E1E">
        <w:t>2</w:t>
      </w:r>
      <w:r w:rsidR="00144E71">
        <w:t> </w:t>
      </w:r>
      <w:r w:rsidRPr="008E4E1E">
        <w:t>dodaje się</w:t>
      </w:r>
      <w:r w:rsidR="009A73C7">
        <w:t xml:space="preserve"> ust. </w:t>
      </w:r>
      <w:r w:rsidRPr="008E4E1E">
        <w:t>2a</w:t>
      </w:r>
      <w:r w:rsidR="00144E71" w:rsidRPr="008E4E1E">
        <w:t xml:space="preserve"> w</w:t>
      </w:r>
      <w:r w:rsidR="00144E71">
        <w:t> </w:t>
      </w:r>
      <w:r w:rsidRPr="008E4E1E">
        <w:t>brzmieniu:</w:t>
      </w:r>
    </w:p>
    <w:p w14:paraId="3726BCB3" w14:textId="77777777" w:rsidR="008E4E1E" w:rsidRPr="008E4E1E" w:rsidRDefault="008E4E1E" w:rsidP="00842EA4">
      <w:pPr>
        <w:pStyle w:val="ZLITUSTzmustliter"/>
      </w:pPr>
      <w:r w:rsidRPr="008E4E1E">
        <w:t>„2a.</w:t>
      </w:r>
      <w:r w:rsidR="00144E71" w:rsidRPr="008E4E1E">
        <w:t> Z</w:t>
      </w:r>
      <w:r w:rsidR="00144E71">
        <w:t> </w:t>
      </w:r>
      <w:r w:rsidRPr="008E4E1E">
        <w:t>funkcjonariuszem, którego zamierza się skierować na studia do WSSG, zawiera się umowę.”,</w:t>
      </w:r>
    </w:p>
    <w:p w14:paraId="6421EAEE" w14:textId="77777777" w:rsidR="008E4E1E" w:rsidRPr="008E4E1E" w:rsidRDefault="008E4E1E" w:rsidP="008E4E1E">
      <w:pPr>
        <w:pStyle w:val="LITlitera"/>
      </w:pPr>
      <w:r w:rsidRPr="008E4E1E">
        <w:t>b)</w:t>
      </w:r>
      <w:r w:rsidRPr="008E4E1E">
        <w:tab/>
        <w:t>w</w:t>
      </w:r>
      <w:r w:rsidR="009A73C7">
        <w:t xml:space="preserve"> ust. </w:t>
      </w:r>
      <w:r w:rsidR="00144E71" w:rsidRPr="008E4E1E">
        <w:t>3</w:t>
      </w:r>
      <w:r w:rsidR="00144E71">
        <w:t> </w:t>
      </w:r>
      <w:r w:rsidRPr="008E4E1E">
        <w:t>wyrazy „w</w:t>
      </w:r>
      <w:r w:rsidR="009A73C7">
        <w:t xml:space="preserve"> ust. </w:t>
      </w:r>
      <w:r w:rsidRPr="008E4E1E">
        <w:t>2” zastępuje się wyrazami „w</w:t>
      </w:r>
      <w:r w:rsidR="009A73C7">
        <w:t xml:space="preserve"> ust. </w:t>
      </w:r>
      <w:r w:rsidR="009A73C7" w:rsidRPr="008E4E1E">
        <w:t>2</w:t>
      </w:r>
      <w:r w:rsidR="009A73C7">
        <w:t xml:space="preserve"> i </w:t>
      </w:r>
      <w:r w:rsidRPr="008E4E1E">
        <w:t>2a”;</w:t>
      </w:r>
    </w:p>
    <w:p w14:paraId="043E8661" w14:textId="77777777" w:rsidR="008E4E1E" w:rsidRPr="008E4E1E" w:rsidRDefault="008E4E1E" w:rsidP="008E4E1E">
      <w:pPr>
        <w:pStyle w:val="PKTpunkt"/>
      </w:pPr>
      <w:r w:rsidRPr="008E4E1E">
        <w:t>22)</w:t>
      </w:r>
      <w:r w:rsidRPr="008E4E1E">
        <w:tab/>
        <w:t>w</w:t>
      </w:r>
      <w:r w:rsidR="009A73C7">
        <w:t xml:space="preserve"> art. </w:t>
      </w:r>
      <w:r w:rsidRPr="008E4E1E">
        <w:t>91a:</w:t>
      </w:r>
    </w:p>
    <w:p w14:paraId="6DB5E983" w14:textId="77777777" w:rsidR="008E4E1E" w:rsidRPr="008E4E1E" w:rsidRDefault="008E4E1E" w:rsidP="008E4E1E">
      <w:pPr>
        <w:pStyle w:val="LITlitera"/>
      </w:pPr>
      <w:r w:rsidRPr="008E4E1E">
        <w:t>a)</w:t>
      </w:r>
      <w:r w:rsidRPr="008E4E1E">
        <w:tab/>
        <w:t>w</w:t>
      </w:r>
      <w:r w:rsidR="009A73C7">
        <w:t xml:space="preserve"> ust. </w:t>
      </w:r>
      <w:r w:rsidR="009A73C7" w:rsidRPr="008E4E1E">
        <w:t>1</w:t>
      </w:r>
      <w:r w:rsidR="009A73C7">
        <w:t xml:space="preserve"> w </w:t>
      </w:r>
      <w:r w:rsidRPr="008E4E1E">
        <w:t>zdaniu pierwszym po wyrazach „Komendantowi Głównemu Straży Granicznej,” dodaje się wyrazy „</w:t>
      </w:r>
      <w:proofErr w:type="spellStart"/>
      <w:r w:rsidRPr="008E4E1E">
        <w:t>Rektorowi</w:t>
      </w:r>
      <w:r w:rsidR="009A73C7">
        <w:noBreakHyphen/>
      </w:r>
      <w:r w:rsidRPr="008E4E1E">
        <w:t>Komendantowi</w:t>
      </w:r>
      <w:proofErr w:type="spellEnd"/>
      <w:r w:rsidRPr="008E4E1E">
        <w:t xml:space="preserve"> WSSG,”,</w:t>
      </w:r>
    </w:p>
    <w:p w14:paraId="76CC4238" w14:textId="77777777" w:rsidR="008E4E1E" w:rsidRPr="008E4E1E" w:rsidRDefault="008E4E1E" w:rsidP="008E4E1E">
      <w:pPr>
        <w:pStyle w:val="LITlitera"/>
      </w:pPr>
      <w:r w:rsidRPr="008E4E1E">
        <w:t>b)</w:t>
      </w:r>
      <w:r w:rsidRPr="008E4E1E">
        <w:tab/>
        <w:t>w</w:t>
      </w:r>
      <w:r w:rsidR="009A73C7">
        <w:t xml:space="preserve"> ust. </w:t>
      </w:r>
      <w:r w:rsidR="00144E71" w:rsidRPr="008E4E1E">
        <w:t>3</w:t>
      </w:r>
      <w:r w:rsidR="00144E71">
        <w:t> </w:t>
      </w:r>
      <w:r w:rsidRPr="008E4E1E">
        <w:t>po wyrazach „Komendanta Głównego Straży Granicznej,” dodaje się wyrazy „Rektora</w:t>
      </w:r>
      <w:r w:rsidR="009A73C7">
        <w:noBreakHyphen/>
      </w:r>
      <w:r w:rsidRPr="008E4E1E">
        <w:t>Komendanta WSSG,”,</w:t>
      </w:r>
    </w:p>
    <w:p w14:paraId="15155376" w14:textId="77777777" w:rsidR="008E4E1E" w:rsidRPr="008E4E1E" w:rsidRDefault="008E4E1E" w:rsidP="008E4E1E">
      <w:pPr>
        <w:pStyle w:val="LITlitera"/>
      </w:pPr>
      <w:r w:rsidRPr="008E4E1E">
        <w:lastRenderedPageBreak/>
        <w:t>c)</w:t>
      </w:r>
      <w:r w:rsidRPr="008E4E1E">
        <w:tab/>
        <w:t>w</w:t>
      </w:r>
      <w:r w:rsidR="009A73C7">
        <w:t xml:space="preserve"> ust. </w:t>
      </w:r>
      <w:r w:rsidR="00144E71" w:rsidRPr="008E4E1E">
        <w:t>6</w:t>
      </w:r>
      <w:r w:rsidR="00144E71">
        <w:t> </w:t>
      </w:r>
      <w:r w:rsidRPr="008E4E1E">
        <w:t>po wyrazach „Komendant Główny Straży Granicznej,” dodaje się wyrazy „Rektor</w:t>
      </w:r>
      <w:r w:rsidR="009A73C7">
        <w:noBreakHyphen/>
      </w:r>
      <w:r w:rsidRPr="008E4E1E">
        <w:t>Komendant WSSG,”;</w:t>
      </w:r>
    </w:p>
    <w:p w14:paraId="6E2F85BE" w14:textId="77777777" w:rsidR="008E4E1E" w:rsidRPr="008E4E1E" w:rsidRDefault="008E4E1E" w:rsidP="008E4E1E">
      <w:pPr>
        <w:pStyle w:val="PKTpunkt"/>
      </w:pPr>
      <w:r w:rsidRPr="008E4E1E">
        <w:t>23)</w:t>
      </w:r>
      <w:r w:rsidRPr="008E4E1E">
        <w:tab/>
        <w:t>w</w:t>
      </w:r>
      <w:r w:rsidR="009A73C7">
        <w:t xml:space="preserve"> art. </w:t>
      </w:r>
      <w:r w:rsidRPr="00534D79">
        <w:t>113a</w:t>
      </w:r>
      <w:r w:rsidRPr="008E4E1E">
        <w:t>:</w:t>
      </w:r>
    </w:p>
    <w:p w14:paraId="302ACCD9" w14:textId="77777777" w:rsidR="008E4E1E" w:rsidRPr="00534D79" w:rsidRDefault="008E4E1E" w:rsidP="008E4E1E">
      <w:pPr>
        <w:pStyle w:val="LITlitera"/>
      </w:pPr>
      <w:r w:rsidRPr="00534D79">
        <w:t>a)</w:t>
      </w:r>
      <w:r>
        <w:tab/>
      </w:r>
      <w:r w:rsidRPr="00534D79">
        <w:t>w</w:t>
      </w:r>
      <w:r w:rsidR="009A73C7">
        <w:t xml:space="preserve"> ust. </w:t>
      </w:r>
      <w:r w:rsidRPr="00534D79">
        <w:t>1</w:t>
      </w:r>
      <w:r w:rsidR="009A73C7" w:rsidRPr="00534D79">
        <w:t>3</w:t>
      </w:r>
      <w:r w:rsidR="009A73C7">
        <w:t xml:space="preserve"> w </w:t>
      </w:r>
      <w:r w:rsidRPr="00534D79">
        <w:t>zdaniu pierwszym po wyrazach „Komendy Głównej Straży Granicznej,” dodaje się wyrazy „</w:t>
      </w:r>
      <w:proofErr w:type="spellStart"/>
      <w:r w:rsidRPr="00534D79">
        <w:t>Rektorowi</w:t>
      </w:r>
      <w:r w:rsidR="009A73C7">
        <w:noBreakHyphen/>
      </w:r>
      <w:r w:rsidRPr="00534D79">
        <w:t>Komendantowi</w:t>
      </w:r>
      <w:proofErr w:type="spellEnd"/>
      <w:r w:rsidRPr="00534D79">
        <w:t xml:space="preserve"> WSSG</w:t>
      </w:r>
      <w:r w:rsidR="00144E71" w:rsidRPr="00534D79">
        <w:t xml:space="preserve"> i</w:t>
      </w:r>
      <w:r w:rsidR="00144E71">
        <w:t> </w:t>
      </w:r>
      <w:r w:rsidRPr="00534D79">
        <w:t>osobie pełniącej</w:t>
      </w:r>
      <w:r w:rsidR="00144E71" w:rsidRPr="00534D79">
        <w:t xml:space="preserve"> w</w:t>
      </w:r>
      <w:r w:rsidR="00144E71">
        <w:t> </w:t>
      </w:r>
      <w:r w:rsidRPr="00534D79">
        <w:t>uczelni służb państwowych funkcję kierowniczą do spraw realizacji zadań uczelni jako jednostki organizacyjnej właściwej służby,”,</w:t>
      </w:r>
    </w:p>
    <w:p w14:paraId="7501805D" w14:textId="77777777" w:rsidR="00625218" w:rsidRDefault="008E4E1E" w:rsidP="008E4E1E">
      <w:pPr>
        <w:pStyle w:val="LITlitera"/>
      </w:pPr>
      <w:r w:rsidRPr="00534D79">
        <w:t>b)</w:t>
      </w:r>
      <w:r>
        <w:tab/>
      </w:r>
      <w:r w:rsidRPr="00534D79">
        <w:t>ust. 1</w:t>
      </w:r>
      <w:r w:rsidR="00144E71" w:rsidRPr="00534D79">
        <w:t>4</w:t>
      </w:r>
      <w:r w:rsidR="00144E71">
        <w:t> </w:t>
      </w:r>
      <w:r w:rsidR="00625218">
        <w:t>otrzymuje brzmienie:</w:t>
      </w:r>
    </w:p>
    <w:p w14:paraId="55A66054" w14:textId="77777777" w:rsidR="008E4E1E" w:rsidRPr="00534D79" w:rsidRDefault="00D96A93" w:rsidP="00842EA4">
      <w:pPr>
        <w:pStyle w:val="ZLITUSTzmustliter"/>
      </w:pPr>
      <w:r w:rsidRPr="008E4E1E">
        <w:t>„</w:t>
      </w:r>
      <w:r w:rsidR="00AC56A3">
        <w:t>14.</w:t>
      </w:r>
      <w:r>
        <w:t> </w:t>
      </w:r>
      <w:r w:rsidR="00AC56A3" w:rsidRPr="00AC56A3">
        <w:t xml:space="preserve">Kierownik komórki organizacyjnej Komendy Głównej Straży Granicznej, </w:t>
      </w:r>
      <w:r w:rsidR="00AC56A3">
        <w:t>Rektor</w:t>
      </w:r>
      <w:r w:rsidR="009A73C7">
        <w:noBreakHyphen/>
      </w:r>
      <w:r w:rsidR="00AC56A3">
        <w:t xml:space="preserve">Komendant WSSG, </w:t>
      </w:r>
      <w:r w:rsidR="00AC56A3" w:rsidRPr="00AC56A3">
        <w:t>Komendant BSWSG, komendant oddziału Straży Granicznej, komendant ośrodka szkolenia Straży Granicznej, komendant ośrodka Straży Granicznej przyznają nagrody roczne odpowiednio funkcjonariuszowi pełniącemu służbę</w:t>
      </w:r>
      <w:r w:rsidR="00144E71" w:rsidRPr="00AC56A3">
        <w:t xml:space="preserve"> w</w:t>
      </w:r>
      <w:r w:rsidR="00144E71">
        <w:t> </w:t>
      </w:r>
      <w:r w:rsidR="00AC56A3" w:rsidRPr="00AC56A3">
        <w:t xml:space="preserve">komórce organizacyjnej Komendy Głównej Straży Granicznej, </w:t>
      </w:r>
      <w:r w:rsidR="00AC56A3">
        <w:t xml:space="preserve">WSSG, </w:t>
      </w:r>
      <w:r w:rsidR="00AC56A3" w:rsidRPr="00AC56A3">
        <w:t>BSWSG, oddziale Straży Granicznej, ośrodku szkolenia Straży Granicznej</w:t>
      </w:r>
      <w:r w:rsidR="00144E71" w:rsidRPr="00AC56A3">
        <w:t xml:space="preserve"> i</w:t>
      </w:r>
      <w:r w:rsidR="00144E71">
        <w:t> </w:t>
      </w:r>
      <w:r w:rsidR="00AC56A3" w:rsidRPr="00AC56A3">
        <w:t>ośrodku Straży Granicznej</w:t>
      </w:r>
      <w:r w:rsidR="00AC56A3">
        <w:t>.</w:t>
      </w:r>
      <w:r w:rsidR="008E4E1E" w:rsidRPr="00534D79">
        <w:t>”;</w:t>
      </w:r>
    </w:p>
    <w:p w14:paraId="6ACA49C2" w14:textId="77777777" w:rsidR="008E4E1E" w:rsidRPr="008E4E1E" w:rsidRDefault="008E4E1E" w:rsidP="008E4E1E">
      <w:pPr>
        <w:pStyle w:val="PKTpunkt"/>
      </w:pPr>
      <w:r w:rsidRPr="008E4E1E">
        <w:t>24)</w:t>
      </w:r>
      <w:r w:rsidRPr="008E4E1E">
        <w:tab/>
        <w:t>w</w:t>
      </w:r>
      <w:r w:rsidR="009A73C7">
        <w:t xml:space="preserve"> art. </w:t>
      </w:r>
      <w:r w:rsidRPr="008E4E1E">
        <w:t>117d po</w:t>
      </w:r>
      <w:r w:rsidR="009A73C7">
        <w:t xml:space="preserve"> ust. </w:t>
      </w:r>
      <w:r w:rsidR="00144E71" w:rsidRPr="008E4E1E">
        <w:t>5</w:t>
      </w:r>
      <w:r w:rsidR="00144E71">
        <w:t> </w:t>
      </w:r>
      <w:r w:rsidRPr="008E4E1E">
        <w:t>dodaje się</w:t>
      </w:r>
      <w:r w:rsidR="009A73C7">
        <w:t xml:space="preserve"> ust. </w:t>
      </w:r>
      <w:r w:rsidRPr="008E4E1E">
        <w:t>5a</w:t>
      </w:r>
      <w:r w:rsidR="00144E71" w:rsidRPr="008E4E1E">
        <w:t xml:space="preserve"> w</w:t>
      </w:r>
      <w:r w:rsidR="00144E71">
        <w:t> </w:t>
      </w:r>
      <w:r w:rsidRPr="008E4E1E">
        <w:t>brzmieniu:</w:t>
      </w:r>
    </w:p>
    <w:p w14:paraId="6D7C901C" w14:textId="77777777" w:rsidR="008E4E1E" w:rsidRPr="008E4E1E" w:rsidRDefault="008E4E1E" w:rsidP="008E4E1E">
      <w:pPr>
        <w:pStyle w:val="ZUSTzmustartykuempunktem"/>
      </w:pPr>
      <w:r w:rsidRPr="008E4E1E">
        <w:t xml:space="preserve">„5a. Komendant </w:t>
      </w:r>
      <w:r w:rsidRPr="00BB5200">
        <w:t>Główny</w:t>
      </w:r>
      <w:r w:rsidRPr="008E4E1E">
        <w:t xml:space="preserve"> Straży Granicznej przyznaje świadczenie motywacyjne kierownikowi komórki organizacyjnej Komendy Głównej Straży Granicznej, </w:t>
      </w:r>
      <w:proofErr w:type="spellStart"/>
      <w:r w:rsidRPr="008E4E1E">
        <w:t>Rektorowi</w:t>
      </w:r>
      <w:r w:rsidR="009A73C7">
        <w:noBreakHyphen/>
      </w:r>
      <w:r w:rsidRPr="008E4E1E">
        <w:t>Komendantowi</w:t>
      </w:r>
      <w:proofErr w:type="spellEnd"/>
      <w:r w:rsidRPr="008E4E1E">
        <w:t xml:space="preserve"> </w:t>
      </w:r>
      <w:r w:rsidRPr="0014018D">
        <w:t>WSSG</w:t>
      </w:r>
      <w:r w:rsidR="00144E71" w:rsidRPr="000B3964">
        <w:t xml:space="preserve"> </w:t>
      </w:r>
      <w:r w:rsidR="00144E71" w:rsidRPr="00A17220">
        <w:t>i</w:t>
      </w:r>
      <w:r w:rsidR="00144E71">
        <w:t> </w:t>
      </w:r>
      <w:r w:rsidRPr="00A17220">
        <w:t>osob</w:t>
      </w:r>
      <w:r>
        <w:t>ie</w:t>
      </w:r>
      <w:r w:rsidRPr="00A17220">
        <w:t xml:space="preserve"> pełniącej</w:t>
      </w:r>
      <w:r w:rsidR="00144E71" w:rsidRPr="00A17220">
        <w:t xml:space="preserve"> w</w:t>
      </w:r>
      <w:r w:rsidR="00144E71">
        <w:t> </w:t>
      </w:r>
      <w:r w:rsidRPr="00A17220">
        <w:t>uczelni służb państwowych funkcję kierowniczą do spraw realizacji zadań uczelni jako jednostki organizacyjnej właściwej służby</w:t>
      </w:r>
      <w:r w:rsidRPr="009F2664">
        <w:t>,</w:t>
      </w:r>
      <w:r w:rsidRPr="008E4E1E">
        <w:t xml:space="preserve"> komendantowi oddziału Straży Granicznej, komendantowi ośrodka szkolenia Straży Granicznej, komendantowi ośrodka Straży Granicznej</w:t>
      </w:r>
      <w:r w:rsidR="00144E71" w:rsidRPr="008E4E1E">
        <w:t xml:space="preserve"> i</w:t>
      </w:r>
      <w:r w:rsidR="00144E71">
        <w:t> </w:t>
      </w:r>
      <w:r w:rsidRPr="008E4E1E">
        <w:t>ich zastępcom. Przepisy</w:t>
      </w:r>
      <w:r w:rsidR="009A73C7">
        <w:t xml:space="preserve"> ust. </w:t>
      </w:r>
      <w:r w:rsidR="009A73C7" w:rsidRPr="008E4E1E">
        <w:t>3</w:t>
      </w:r>
      <w:r w:rsidR="009A73C7">
        <w:t xml:space="preserve"> i </w:t>
      </w:r>
      <w:r w:rsidR="00144E71" w:rsidRPr="008E4E1E">
        <w:t>4</w:t>
      </w:r>
      <w:r w:rsidR="00144E71">
        <w:t> </w:t>
      </w:r>
      <w:r w:rsidRPr="008E4E1E">
        <w:t>stosuje się odpowiednio.”;</w:t>
      </w:r>
    </w:p>
    <w:p w14:paraId="5EB16D18" w14:textId="77777777" w:rsidR="008E4E1E" w:rsidRPr="008E4E1E" w:rsidRDefault="008E4E1E" w:rsidP="008E4E1E">
      <w:pPr>
        <w:pStyle w:val="PKTpunkt"/>
      </w:pPr>
      <w:r w:rsidRPr="008E4E1E">
        <w:t>25)</w:t>
      </w:r>
      <w:r w:rsidRPr="008E4E1E">
        <w:tab/>
        <w:t>w</w:t>
      </w:r>
      <w:r w:rsidR="009A73C7">
        <w:t xml:space="preserve"> art. </w:t>
      </w:r>
      <w:r w:rsidRPr="008E4E1E">
        <w:t>135d:</w:t>
      </w:r>
    </w:p>
    <w:p w14:paraId="57B31359" w14:textId="77777777" w:rsidR="008E4E1E" w:rsidRPr="008E4E1E" w:rsidRDefault="008E4E1E" w:rsidP="008E4E1E">
      <w:pPr>
        <w:pStyle w:val="LITlitera"/>
      </w:pPr>
      <w:r w:rsidRPr="008E4E1E">
        <w:t>a)</w:t>
      </w:r>
      <w:r w:rsidRPr="008E4E1E">
        <w:tab/>
        <w:t>w</w:t>
      </w:r>
      <w:r w:rsidR="009A73C7">
        <w:t xml:space="preserve"> ust. </w:t>
      </w:r>
      <w:r w:rsidR="00144E71" w:rsidRPr="008E4E1E">
        <w:t>1</w:t>
      </w:r>
      <w:r w:rsidR="00144E71">
        <w:t> </w:t>
      </w:r>
      <w:r w:rsidRPr="008E4E1E">
        <w:t>po</w:t>
      </w:r>
      <w:r w:rsidR="009A73C7">
        <w:t xml:space="preserve"> pkt </w:t>
      </w:r>
      <w:r w:rsidR="00144E71" w:rsidRPr="008E4E1E">
        <w:t>2</w:t>
      </w:r>
      <w:r w:rsidR="00144E71">
        <w:t> </w:t>
      </w:r>
      <w:r w:rsidRPr="008E4E1E">
        <w:t>dodaje się</w:t>
      </w:r>
      <w:r w:rsidR="009A73C7">
        <w:t xml:space="preserve"> pkt </w:t>
      </w:r>
      <w:r w:rsidRPr="008E4E1E">
        <w:t>2a</w:t>
      </w:r>
      <w:r w:rsidR="00144E71" w:rsidRPr="008E4E1E">
        <w:t xml:space="preserve"> w</w:t>
      </w:r>
      <w:r w:rsidR="00144E71">
        <w:t> </w:t>
      </w:r>
      <w:r w:rsidRPr="008E4E1E">
        <w:t>brzmieniu:</w:t>
      </w:r>
    </w:p>
    <w:p w14:paraId="0BFA312D" w14:textId="77777777" w:rsidR="008E4E1E" w:rsidRPr="008E4E1E" w:rsidRDefault="008E4E1E" w:rsidP="00842EA4">
      <w:pPr>
        <w:pStyle w:val="ZLITPKTzmpktliter"/>
      </w:pPr>
      <w:r w:rsidRPr="008E4E1E">
        <w:t>„2a)</w:t>
      </w:r>
      <w:r w:rsidRPr="008E4E1E">
        <w:tab/>
        <w:t>Rektor</w:t>
      </w:r>
      <w:r w:rsidR="00144E71">
        <w:softHyphen/>
      </w:r>
      <w:r w:rsidR="009A73C7">
        <w:softHyphen/>
      </w:r>
      <w:r w:rsidR="009A73C7">
        <w:noBreakHyphen/>
      </w:r>
      <w:r w:rsidRPr="008E4E1E">
        <w:t xml:space="preserve">Komendant </w:t>
      </w:r>
      <w:r w:rsidRPr="0014018D">
        <w:t>WSSG</w:t>
      </w:r>
      <w:r w:rsidRPr="008E4E1E">
        <w:t>,”,</w:t>
      </w:r>
    </w:p>
    <w:p w14:paraId="183D37C8" w14:textId="77777777" w:rsidR="008E4E1E" w:rsidRPr="008E4E1E" w:rsidRDefault="008E4E1E" w:rsidP="008E4E1E">
      <w:pPr>
        <w:pStyle w:val="LITlitera"/>
      </w:pPr>
      <w:r w:rsidRPr="008E4E1E">
        <w:t>b)</w:t>
      </w:r>
      <w:r w:rsidRPr="008E4E1E">
        <w:tab/>
        <w:t>w</w:t>
      </w:r>
      <w:r w:rsidR="009A73C7">
        <w:t xml:space="preserve"> ust. </w:t>
      </w:r>
      <w:r w:rsidR="00144E71" w:rsidRPr="008E4E1E">
        <w:t>2</w:t>
      </w:r>
      <w:r w:rsidR="00144E71">
        <w:t> </w:t>
      </w:r>
      <w:r w:rsidRPr="008E4E1E">
        <w:t>po wyrazach „Komendanta Głównego Straży Granicznej,” dodaje się wyrazy „Rektora</w:t>
      </w:r>
      <w:r w:rsidR="00144E71">
        <w:softHyphen/>
      </w:r>
      <w:r w:rsidR="009A73C7">
        <w:softHyphen/>
      </w:r>
      <w:r w:rsidR="009A73C7">
        <w:noBreakHyphen/>
      </w:r>
      <w:r w:rsidRPr="008E4E1E">
        <w:t>Komendanta WSSG”;</w:t>
      </w:r>
    </w:p>
    <w:p w14:paraId="7F91C27A" w14:textId="77777777" w:rsidR="008E4E1E" w:rsidRPr="008E4E1E" w:rsidRDefault="008E4E1E" w:rsidP="008E4E1E">
      <w:pPr>
        <w:pStyle w:val="PKTpunkt"/>
      </w:pPr>
      <w:r w:rsidRPr="008E4E1E">
        <w:t>26)</w:t>
      </w:r>
      <w:r w:rsidRPr="008E4E1E">
        <w:tab/>
        <w:t>w</w:t>
      </w:r>
      <w:r w:rsidR="009A73C7">
        <w:t xml:space="preserve"> art. </w:t>
      </w:r>
      <w:r w:rsidRPr="008E4E1E">
        <w:t xml:space="preserve">135f </w:t>
      </w:r>
      <w:r w:rsidR="009A73C7">
        <w:t xml:space="preserve"> ust. </w:t>
      </w:r>
      <w:r w:rsidR="00144E71" w:rsidRPr="008E4E1E">
        <w:t>1</w:t>
      </w:r>
      <w:r w:rsidR="00144E71">
        <w:t> </w:t>
      </w:r>
      <w:r w:rsidRPr="008E4E1E">
        <w:t xml:space="preserve">otrzymuje brzmienie: </w:t>
      </w:r>
    </w:p>
    <w:p w14:paraId="15DEC5D3" w14:textId="77777777" w:rsidR="008E4E1E" w:rsidRPr="008E4E1E" w:rsidRDefault="008E4E1E" w:rsidP="008E4E1E">
      <w:pPr>
        <w:pStyle w:val="ZUSTzmustartykuempunktem"/>
      </w:pPr>
      <w:r w:rsidRPr="008E4E1E">
        <w:t>„1. Funkcjonariusz delegowany do czasowego pełnienia służby lub funkcjonariusz, któremu powierzono pełnienie obowiązków służbowych</w:t>
      </w:r>
      <w:r w:rsidR="00144E71" w:rsidRPr="008E4E1E">
        <w:t xml:space="preserve"> w</w:t>
      </w:r>
      <w:r w:rsidR="00144E71">
        <w:t> </w:t>
      </w:r>
      <w:r w:rsidRPr="008E4E1E">
        <w:t>innej jednostce organizacyjnej Straży Granicznej albo którego skierowano na szkolenie</w:t>
      </w:r>
      <w:r w:rsidR="00144E71" w:rsidRPr="008E4E1E">
        <w:t xml:space="preserve"> w</w:t>
      </w:r>
      <w:r w:rsidR="00144E71">
        <w:t> </w:t>
      </w:r>
      <w:r w:rsidRPr="008E4E1E">
        <w:t xml:space="preserve">jednostce organizacyjnej </w:t>
      </w:r>
      <w:r w:rsidR="00564188">
        <w:t xml:space="preserve">Straży Granicznej </w:t>
      </w:r>
      <w:r w:rsidRPr="008E4E1E">
        <w:t>lub studia</w:t>
      </w:r>
      <w:r w:rsidR="00144E71" w:rsidRPr="008E4E1E">
        <w:t xml:space="preserve"> w</w:t>
      </w:r>
      <w:r w:rsidR="00144E71">
        <w:t> </w:t>
      </w:r>
      <w:r w:rsidRPr="0014018D">
        <w:t>WSSG</w:t>
      </w:r>
      <w:r w:rsidRPr="008E4E1E">
        <w:t xml:space="preserve">, podlega władzy dyscyplinarnej przełożonego </w:t>
      </w:r>
      <w:r w:rsidRPr="008E4E1E">
        <w:lastRenderedPageBreak/>
        <w:t>dyscyplinarnego</w:t>
      </w:r>
      <w:r w:rsidR="00144E71" w:rsidRPr="008E4E1E">
        <w:t xml:space="preserve"> w</w:t>
      </w:r>
      <w:r w:rsidR="00144E71">
        <w:t> </w:t>
      </w:r>
      <w:r w:rsidRPr="008E4E1E">
        <w:t>miejscu czasowego delegowania, powierzenia obowiązków, szkolenia lub studiów.”;</w:t>
      </w:r>
    </w:p>
    <w:p w14:paraId="1E57DABD" w14:textId="77777777" w:rsidR="008E4E1E" w:rsidRPr="008E4E1E" w:rsidRDefault="008E4E1E" w:rsidP="008E4E1E">
      <w:pPr>
        <w:pStyle w:val="PKTpunkt"/>
      </w:pPr>
      <w:r w:rsidRPr="008E4E1E">
        <w:t>27)</w:t>
      </w:r>
      <w:r w:rsidRPr="008E4E1E">
        <w:tab/>
        <w:t>w</w:t>
      </w:r>
      <w:r w:rsidR="009A73C7">
        <w:t xml:space="preserve"> art. </w:t>
      </w:r>
      <w:r w:rsidRPr="008E4E1E">
        <w:t>136b</w:t>
      </w:r>
      <w:r w:rsidR="009A73C7" w:rsidRPr="008E4E1E">
        <w:t xml:space="preserve"> w</w:t>
      </w:r>
      <w:r w:rsidR="009A73C7">
        <w:t> pkt </w:t>
      </w:r>
      <w:r w:rsidR="00144E71" w:rsidRPr="008E4E1E">
        <w:t>2</w:t>
      </w:r>
      <w:r w:rsidR="00144E71">
        <w:t> </w:t>
      </w:r>
      <w:r w:rsidRPr="008E4E1E">
        <w:t>po wyrazach „Komendant Główny Straży Granicznej,” dodaje się wyrazy „Rektor</w:t>
      </w:r>
      <w:r w:rsidR="009A73C7">
        <w:noBreakHyphen/>
      </w:r>
      <w:r w:rsidRPr="008E4E1E">
        <w:t>Komendant WSSG,”;</w:t>
      </w:r>
    </w:p>
    <w:p w14:paraId="2B6F4925" w14:textId="77777777" w:rsidR="008E4E1E" w:rsidRDefault="008E4E1E" w:rsidP="008E4E1E">
      <w:pPr>
        <w:pStyle w:val="PKTpunkt"/>
      </w:pPr>
      <w:r w:rsidRPr="008E4E1E">
        <w:t>28)</w:t>
      </w:r>
      <w:r w:rsidRPr="008E4E1E">
        <w:tab/>
        <w:t>w</w:t>
      </w:r>
      <w:r w:rsidR="009A73C7">
        <w:t xml:space="preserve"> art. </w:t>
      </w:r>
      <w:r w:rsidRPr="008E4E1E">
        <w:t>136by</w:t>
      </w:r>
      <w:r w:rsidR="009A73C7" w:rsidRPr="008E4E1E">
        <w:t xml:space="preserve"> w</w:t>
      </w:r>
      <w:r w:rsidR="009A73C7">
        <w:t> ust. </w:t>
      </w:r>
      <w:r w:rsidR="00144E71" w:rsidRPr="008E4E1E">
        <w:t>2</w:t>
      </w:r>
      <w:r w:rsidR="00144E71">
        <w:t> </w:t>
      </w:r>
      <w:r w:rsidRPr="008E4E1E">
        <w:t>wyrazy „w</w:t>
      </w:r>
      <w:r w:rsidR="009A73C7">
        <w:t xml:space="preserve"> art. </w:t>
      </w:r>
      <w:r w:rsidRPr="008E4E1E">
        <w:t>135d</w:t>
      </w:r>
      <w:r w:rsidR="009A73C7">
        <w:t xml:space="preserve"> ust. </w:t>
      </w:r>
      <w:r w:rsidR="009A73C7" w:rsidRPr="008E4E1E">
        <w:t>1</w:t>
      </w:r>
      <w:r w:rsidR="009A73C7">
        <w:t xml:space="preserve"> pkt </w:t>
      </w:r>
      <w:r w:rsidRPr="008E4E1E">
        <w:t>3</w:t>
      </w:r>
      <w:r w:rsidR="00564188" w:rsidRPr="0090047D">
        <w:t>–</w:t>
      </w:r>
      <w:r w:rsidRPr="008E4E1E">
        <w:t xml:space="preserve">7” zastępuje się wyrazami </w:t>
      </w:r>
      <w:r w:rsidRPr="008E4E1E">
        <w:br/>
        <w:t>„w</w:t>
      </w:r>
      <w:r w:rsidR="009A73C7">
        <w:t xml:space="preserve"> art. </w:t>
      </w:r>
      <w:r w:rsidRPr="008E4E1E">
        <w:t>135d</w:t>
      </w:r>
      <w:r w:rsidR="009A73C7">
        <w:t xml:space="preserve"> ust. </w:t>
      </w:r>
      <w:r w:rsidR="009A73C7" w:rsidRPr="008E4E1E">
        <w:t>1</w:t>
      </w:r>
      <w:r w:rsidR="009A73C7">
        <w:t xml:space="preserve"> pkt </w:t>
      </w:r>
      <w:r w:rsidRPr="008E4E1E">
        <w:t>2a</w:t>
      </w:r>
      <w:r w:rsidR="00564188" w:rsidRPr="0090047D">
        <w:t>–</w:t>
      </w:r>
      <w:r w:rsidRPr="008E4E1E">
        <w:t>7”.</w:t>
      </w:r>
    </w:p>
    <w:p w14:paraId="6755EB07" w14:textId="39667B6A" w:rsidR="00B36766" w:rsidRPr="00093869" w:rsidRDefault="008E4E1E" w:rsidP="00093869">
      <w:pPr>
        <w:pStyle w:val="ARTartustawynprozporzdzenia"/>
        <w:keepNext/>
      </w:pPr>
      <w:r w:rsidRPr="00093869">
        <w:rPr>
          <w:rStyle w:val="Ppogrubienie"/>
        </w:rPr>
        <w:t>Art. </w:t>
      </w:r>
      <w:r>
        <w:rPr>
          <w:rStyle w:val="Ppogrubienie"/>
        </w:rPr>
        <w:t>4</w:t>
      </w:r>
      <w:r w:rsidRPr="00093869">
        <w:rPr>
          <w:rStyle w:val="Ppogrubienie"/>
        </w:rPr>
        <w:t>.</w:t>
      </w:r>
      <w:r>
        <w:rPr>
          <w:rStyle w:val="Ppogrubienie"/>
        </w:rPr>
        <w:t> </w:t>
      </w:r>
      <w:r w:rsidR="00774E17" w:rsidRPr="00093869">
        <w:t>W </w:t>
      </w:r>
      <w:r w:rsidR="00B36766" w:rsidRPr="00093869">
        <w:t>ustawie</w:t>
      </w:r>
      <w:r w:rsidR="00774E17" w:rsidRPr="00093869">
        <w:t xml:space="preserve"> z </w:t>
      </w:r>
      <w:r w:rsidR="00B36766" w:rsidRPr="00093869">
        <w:t>dnia 2</w:t>
      </w:r>
      <w:r w:rsidR="00774E17" w:rsidRPr="00093869">
        <w:t>4 </w:t>
      </w:r>
      <w:r w:rsidR="00B36766" w:rsidRPr="00093869">
        <w:t>sierpnia 199</w:t>
      </w:r>
      <w:r w:rsidR="00774E17" w:rsidRPr="00093869">
        <w:t>1 </w:t>
      </w:r>
      <w:r w:rsidR="00B36766" w:rsidRPr="00093869">
        <w:t>r.</w:t>
      </w:r>
      <w:r w:rsidR="00774E17" w:rsidRPr="00093869">
        <w:t xml:space="preserve"> o </w:t>
      </w:r>
      <w:r w:rsidR="00B36766" w:rsidRPr="00093869">
        <w:t>Państwowej</w:t>
      </w:r>
      <w:r w:rsidR="00803EE4" w:rsidRPr="00093869">
        <w:t xml:space="preserve"> Straży Pożarnej (</w:t>
      </w:r>
      <w:r w:rsidR="009A73C7">
        <w:t>Dz. U.</w:t>
      </w:r>
      <w:r w:rsidR="00803EE4" w:rsidRPr="00093869">
        <w:t xml:space="preserve"> z 202</w:t>
      </w:r>
      <w:r w:rsidR="00D37D63" w:rsidRPr="00093869">
        <w:t>2</w:t>
      </w:r>
      <w:r w:rsidR="00803EE4" w:rsidRPr="00093869">
        <w:t> </w:t>
      </w:r>
      <w:r w:rsidR="00B36766" w:rsidRPr="00093869">
        <w:t>r.</w:t>
      </w:r>
      <w:r w:rsidR="009A73C7">
        <w:t xml:space="preserve"> poz. </w:t>
      </w:r>
      <w:r w:rsidR="00B36766" w:rsidRPr="00093869">
        <w:t>19</w:t>
      </w:r>
      <w:r w:rsidR="00D37D63" w:rsidRPr="00093869">
        <w:t>6</w:t>
      </w:r>
      <w:r w:rsidR="009A73C7" w:rsidRPr="00093869">
        <w:t>9</w:t>
      </w:r>
      <w:r w:rsidR="009A73C7">
        <w:t xml:space="preserve"> oraz</w:t>
      </w:r>
      <w:r w:rsidR="00144E71" w:rsidRPr="00093869">
        <w:t xml:space="preserve"> z</w:t>
      </w:r>
      <w:r w:rsidR="00144E71">
        <w:t> </w:t>
      </w:r>
      <w:r w:rsidR="00FE5AED" w:rsidRPr="00093869">
        <w:t>202</w:t>
      </w:r>
      <w:r w:rsidR="00144E71" w:rsidRPr="00093869">
        <w:t>3</w:t>
      </w:r>
      <w:r w:rsidR="00144E71">
        <w:t> </w:t>
      </w:r>
      <w:r w:rsidR="00FE5AED" w:rsidRPr="00093869">
        <w:t>r.</w:t>
      </w:r>
      <w:r w:rsidR="009A73C7">
        <w:t xml:space="preserve"> poz. </w:t>
      </w:r>
      <w:r w:rsidR="00FE5AED" w:rsidRPr="00093869">
        <w:t>24</w:t>
      </w:r>
      <w:r w:rsidR="009A73C7" w:rsidRPr="00093869">
        <w:t>0</w:t>
      </w:r>
      <w:r w:rsidR="000F0EFC">
        <w:t>,</w:t>
      </w:r>
      <w:r w:rsidR="009A73C7">
        <w:t xml:space="preserve"> </w:t>
      </w:r>
      <w:r>
        <w:t>347</w:t>
      </w:r>
      <w:r w:rsidR="000F0EFC">
        <w:t xml:space="preserve"> i 641</w:t>
      </w:r>
      <w:r w:rsidR="00B36766" w:rsidRPr="00093869">
        <w:t>) wprowadza się następujące zmiany:</w:t>
      </w:r>
    </w:p>
    <w:p w14:paraId="66265C88" w14:textId="77777777" w:rsidR="00B36766" w:rsidRPr="00093869" w:rsidRDefault="00B36766" w:rsidP="00093869">
      <w:pPr>
        <w:pStyle w:val="PKTpunkt"/>
        <w:keepNext/>
      </w:pPr>
      <w:r w:rsidRPr="00093869">
        <w:t>1)</w:t>
      </w:r>
      <w:r w:rsidRPr="00093869">
        <w:tab/>
        <w:t>w</w:t>
      </w:r>
      <w:r w:rsidR="009A73C7">
        <w:t xml:space="preserve"> art. </w:t>
      </w:r>
      <w:r w:rsidR="009A73C7" w:rsidRPr="00093869">
        <w:t>8</w:t>
      </w:r>
      <w:r w:rsidR="009A73C7">
        <w:t xml:space="preserve"> w ust. </w:t>
      </w:r>
      <w:r w:rsidR="009A73C7" w:rsidRPr="00093869">
        <w:t>1</w:t>
      </w:r>
      <w:r w:rsidR="009A73C7">
        <w:t xml:space="preserve"> pkt </w:t>
      </w:r>
      <w:r w:rsidR="00774E17" w:rsidRPr="00093869">
        <w:t>4 </w:t>
      </w:r>
      <w:r w:rsidRPr="00093869">
        <w:t>otrzymuje brzmienie:</w:t>
      </w:r>
    </w:p>
    <w:p w14:paraId="68B8CA4F" w14:textId="77777777" w:rsidR="00B36766" w:rsidRPr="00093869" w:rsidRDefault="00D96862" w:rsidP="00CC083C">
      <w:pPr>
        <w:pStyle w:val="ZPKTzmpktartykuempunktem"/>
      </w:pPr>
      <w:r w:rsidRPr="00093869">
        <w:t>„</w:t>
      </w:r>
      <w:r w:rsidR="00B36766" w:rsidRPr="00093869">
        <w:t>4)</w:t>
      </w:r>
      <w:r w:rsidR="00CC083C" w:rsidRPr="00093869">
        <w:tab/>
      </w:r>
      <w:r w:rsidR="00B36766" w:rsidRPr="00093869">
        <w:t>Akademia Pożarnicza oraz pozostałe szkoły;</w:t>
      </w:r>
      <w:r w:rsidRPr="00093869">
        <w:t>”</w:t>
      </w:r>
      <w:r w:rsidR="00B36766" w:rsidRPr="00093869">
        <w:t>;</w:t>
      </w:r>
    </w:p>
    <w:p w14:paraId="14363109" w14:textId="77777777" w:rsidR="00B36766" w:rsidRPr="00093869" w:rsidRDefault="00B36766" w:rsidP="00093869">
      <w:pPr>
        <w:pStyle w:val="PKTpunkt"/>
        <w:keepNext/>
      </w:pPr>
      <w:bookmarkStart w:id="21" w:name="_Hlk96370684"/>
      <w:r w:rsidRPr="00093869">
        <w:t>2)</w:t>
      </w:r>
      <w:r w:rsidRPr="00093869">
        <w:tab/>
        <w:t>w</w:t>
      </w:r>
      <w:r w:rsidR="009A73C7">
        <w:t xml:space="preserve"> art. </w:t>
      </w:r>
      <w:r w:rsidRPr="00093869">
        <w:t>1</w:t>
      </w:r>
      <w:r w:rsidR="009A73C7" w:rsidRPr="00093869">
        <w:t>0</w:t>
      </w:r>
      <w:r w:rsidR="009A73C7">
        <w:t xml:space="preserve"> w ust. </w:t>
      </w:r>
      <w:r w:rsidR="009A73C7" w:rsidRPr="00093869">
        <w:t>2</w:t>
      </w:r>
      <w:r w:rsidR="009A73C7">
        <w:t xml:space="preserve"> pkt </w:t>
      </w:r>
      <w:r w:rsidR="00774E17" w:rsidRPr="00093869">
        <w:t>1 </w:t>
      </w:r>
      <w:r w:rsidRPr="00093869">
        <w:t>otrzymuje brzmienie:</w:t>
      </w:r>
    </w:p>
    <w:p w14:paraId="7E03F52A" w14:textId="77777777" w:rsidR="00B36766" w:rsidRPr="00093869" w:rsidRDefault="00D96862" w:rsidP="00B36766">
      <w:pPr>
        <w:pStyle w:val="ZPKTzmpktartykuempunktem"/>
      </w:pPr>
      <w:r w:rsidRPr="00093869">
        <w:t>„</w:t>
      </w:r>
      <w:r w:rsidR="00B36766" w:rsidRPr="00093869">
        <w:t>1)</w:t>
      </w:r>
      <w:r w:rsidR="00B36766" w:rsidRPr="00093869">
        <w:tab/>
        <w:t>Akademią Pożarniczą,</w:t>
      </w:r>
      <w:r w:rsidR="00774E17" w:rsidRPr="00093869">
        <w:t xml:space="preserve"> w </w:t>
      </w:r>
      <w:r w:rsidR="00B36766" w:rsidRPr="00093869">
        <w:t>zakresie wykonywania przez nią zadań jednostki organizacyjnej Państwowej Straży Pożarnej;</w:t>
      </w:r>
      <w:r w:rsidRPr="00093869">
        <w:t>”</w:t>
      </w:r>
      <w:r w:rsidR="00B36766" w:rsidRPr="00093869">
        <w:t>;</w:t>
      </w:r>
    </w:p>
    <w:bookmarkEnd w:id="21"/>
    <w:p w14:paraId="78E156B9" w14:textId="77777777" w:rsidR="00B36766" w:rsidRPr="00093869" w:rsidRDefault="00B36766" w:rsidP="00093869">
      <w:pPr>
        <w:pStyle w:val="PKTpunkt"/>
        <w:keepNext/>
      </w:pPr>
      <w:r w:rsidRPr="00093869">
        <w:t>3)</w:t>
      </w:r>
      <w:r w:rsidRPr="00093869">
        <w:tab/>
        <w:t>w</w:t>
      </w:r>
      <w:r w:rsidR="009A73C7">
        <w:t xml:space="preserve"> art. </w:t>
      </w:r>
      <w:r w:rsidRPr="00093869">
        <w:t>1</w:t>
      </w:r>
      <w:r w:rsidR="009A73C7" w:rsidRPr="00093869">
        <w:t>7</w:t>
      </w:r>
      <w:r w:rsidR="009A73C7">
        <w:t xml:space="preserve"> ust. </w:t>
      </w:r>
      <w:r w:rsidR="00774E17" w:rsidRPr="00093869">
        <w:t>1 </w:t>
      </w:r>
      <w:r w:rsidRPr="00093869">
        <w:t>otrzymuje brzmienie:</w:t>
      </w:r>
    </w:p>
    <w:p w14:paraId="77C8EAD1" w14:textId="77777777" w:rsidR="00B36766" w:rsidRPr="00093869" w:rsidRDefault="00D96862" w:rsidP="00B36766">
      <w:pPr>
        <w:pStyle w:val="ZUSTzmustartykuempunktem"/>
      </w:pPr>
      <w:r w:rsidRPr="00093869">
        <w:t>„</w:t>
      </w:r>
      <w:r w:rsidR="00B36766" w:rsidRPr="00093869">
        <w:t>1. Organizację</w:t>
      </w:r>
      <w:r w:rsidR="00774E17" w:rsidRPr="00093869">
        <w:t xml:space="preserve"> i </w:t>
      </w:r>
      <w:r w:rsidR="00B36766" w:rsidRPr="00093869">
        <w:t xml:space="preserve">zakres działania Akademii Pożarniczej jako </w:t>
      </w:r>
      <w:r w:rsidR="00EC50C5" w:rsidRPr="00093869">
        <w:t xml:space="preserve">uczelni </w:t>
      </w:r>
      <w:r w:rsidR="00B36766" w:rsidRPr="00093869">
        <w:t>oraz tryb wyznaczania</w:t>
      </w:r>
      <w:r w:rsidR="00774E17" w:rsidRPr="00093869">
        <w:t xml:space="preserve"> i </w:t>
      </w:r>
      <w:r w:rsidR="00B36766" w:rsidRPr="00093869">
        <w:t xml:space="preserve">odwoływania </w:t>
      </w:r>
      <w:r w:rsidR="00C744EB" w:rsidRPr="00093869">
        <w:t>R</w:t>
      </w:r>
      <w:r w:rsidR="00B36766" w:rsidRPr="00093869">
        <w:t>ektora</w:t>
      </w:r>
      <w:r w:rsidR="009A73C7">
        <w:noBreakHyphen/>
      </w:r>
      <w:r w:rsidR="00C744EB" w:rsidRPr="00093869">
        <w:t>Komendanta</w:t>
      </w:r>
      <w:r w:rsidR="00774E17" w:rsidRPr="00093869">
        <w:t xml:space="preserve"> i </w:t>
      </w:r>
      <w:r w:rsidR="00B36766" w:rsidRPr="00093869">
        <w:t>osoby pełniącej</w:t>
      </w:r>
      <w:r w:rsidR="00774E17" w:rsidRPr="00093869">
        <w:t xml:space="preserve"> w </w:t>
      </w:r>
      <w:r w:rsidR="00B36766" w:rsidRPr="00093869">
        <w:t>uczelni służb państwowych funkcję kierowniczą do spraw realizacji zadań uczelni jako jednostki organizacyjnej właściwej służby oraz tryb powierzania funkcji kierowniczych strażakom pełniącym służbę na stanowiskach nauczycieli akademickich reguluje ustawa</w:t>
      </w:r>
      <w:r w:rsidR="00774E17" w:rsidRPr="00093869">
        <w:t xml:space="preserve"> z </w:t>
      </w:r>
      <w:r w:rsidR="00B36766" w:rsidRPr="00093869">
        <w:t>dnia 20 lipca 201</w:t>
      </w:r>
      <w:r w:rsidR="00774E17" w:rsidRPr="00093869">
        <w:t>8 </w:t>
      </w:r>
      <w:r w:rsidR="00B36766" w:rsidRPr="00093869">
        <w:t>r. – Prawo</w:t>
      </w:r>
      <w:r w:rsidR="00774E17" w:rsidRPr="00093869">
        <w:t xml:space="preserve"> o </w:t>
      </w:r>
      <w:r w:rsidR="00B36766" w:rsidRPr="00093869">
        <w:t>szkolnictwie wyższym</w:t>
      </w:r>
      <w:r w:rsidR="00774E17" w:rsidRPr="00093869">
        <w:t xml:space="preserve"> i </w:t>
      </w:r>
      <w:r w:rsidR="00B36766" w:rsidRPr="00093869">
        <w:t>nauce (</w:t>
      </w:r>
      <w:r w:rsidR="009A73C7">
        <w:t>Dz. U.</w:t>
      </w:r>
      <w:r w:rsidR="00774E17" w:rsidRPr="00093869">
        <w:t xml:space="preserve"> z </w:t>
      </w:r>
      <w:r w:rsidR="00B36766" w:rsidRPr="00093869">
        <w:t>202</w:t>
      </w:r>
      <w:r w:rsidR="00774E17" w:rsidRPr="00093869">
        <w:t>2 </w:t>
      </w:r>
      <w:r w:rsidR="00B36766" w:rsidRPr="00093869">
        <w:t>r.</w:t>
      </w:r>
      <w:r w:rsidR="009A73C7">
        <w:t xml:space="preserve"> poz. </w:t>
      </w:r>
      <w:r w:rsidR="000C00DB" w:rsidRPr="00093869">
        <w:t>5</w:t>
      </w:r>
      <w:r w:rsidR="007C664D" w:rsidRPr="00093869">
        <w:t>74</w:t>
      </w:r>
      <w:r w:rsidR="008A535B" w:rsidRPr="00093869">
        <w:t>,</w:t>
      </w:r>
      <w:r w:rsidR="00774E17" w:rsidRPr="00093869">
        <w:t xml:space="preserve"> z </w:t>
      </w:r>
      <w:r w:rsidR="000C00DB" w:rsidRPr="00093869">
        <w:t>późn. zm.</w:t>
      </w:r>
      <w:r w:rsidR="007C664D" w:rsidRPr="00093869">
        <w:rPr>
          <w:rStyle w:val="Odwoanieprzypisudolnego"/>
        </w:rPr>
        <w:footnoteReference w:id="6"/>
      </w:r>
      <w:r w:rsidR="007C664D" w:rsidRPr="00093869">
        <w:rPr>
          <w:rStyle w:val="IGindeksgrny"/>
        </w:rPr>
        <w:t>)</w:t>
      </w:r>
      <w:r w:rsidR="008A535B" w:rsidRPr="00093869">
        <w:t>)</w:t>
      </w:r>
      <w:r w:rsidR="00B36766" w:rsidRPr="00093869">
        <w:t>.</w:t>
      </w:r>
      <w:r w:rsidRPr="00093869">
        <w:t>”</w:t>
      </w:r>
      <w:r w:rsidR="00B36766" w:rsidRPr="00093869">
        <w:t>;</w:t>
      </w:r>
    </w:p>
    <w:p w14:paraId="71E55E9E" w14:textId="77777777" w:rsidR="00B36766" w:rsidRPr="00093869" w:rsidRDefault="00B36766" w:rsidP="00093869">
      <w:pPr>
        <w:pStyle w:val="PKTpunkt"/>
        <w:keepNext/>
      </w:pPr>
      <w:bookmarkStart w:id="22" w:name="_Hlk100135780"/>
      <w:bookmarkStart w:id="23" w:name="_Hlk100135720"/>
      <w:r w:rsidRPr="00093869">
        <w:t>4)</w:t>
      </w:r>
      <w:bookmarkEnd w:id="22"/>
      <w:r w:rsidRPr="00093869">
        <w:tab/>
        <w:t>w</w:t>
      </w:r>
      <w:r w:rsidR="009A73C7">
        <w:t xml:space="preserve"> art. </w:t>
      </w:r>
      <w:r w:rsidRPr="00093869">
        <w:t>28b:</w:t>
      </w:r>
    </w:p>
    <w:p w14:paraId="076BB5A2" w14:textId="77777777" w:rsidR="00B36766" w:rsidRPr="00093869" w:rsidRDefault="00B36766" w:rsidP="00093869">
      <w:pPr>
        <w:pStyle w:val="LITlitera"/>
        <w:keepNext/>
      </w:pPr>
      <w:r w:rsidRPr="00093869">
        <w:t>a)</w:t>
      </w:r>
      <w:r w:rsidR="00CC083C" w:rsidRPr="00093869">
        <w:tab/>
      </w:r>
      <w:r w:rsidRPr="00093869">
        <w:t xml:space="preserve">ust. </w:t>
      </w:r>
      <w:r w:rsidR="00774E17" w:rsidRPr="00093869">
        <w:t>2 </w:t>
      </w:r>
      <w:r w:rsidRPr="00093869">
        <w:t>otrzymuje brzmienie:</w:t>
      </w:r>
    </w:p>
    <w:p w14:paraId="4A23C06C" w14:textId="77777777" w:rsidR="00B36766" w:rsidRPr="00093869" w:rsidRDefault="00D96862" w:rsidP="00CC083C">
      <w:pPr>
        <w:pStyle w:val="ZLITUSTzmustliter"/>
      </w:pPr>
      <w:r w:rsidRPr="00093869">
        <w:t>„</w:t>
      </w:r>
      <w:r w:rsidR="00B36766" w:rsidRPr="00093869">
        <w:t>2. Administratorami danych osobowych,</w:t>
      </w:r>
      <w:r w:rsidR="00774E17" w:rsidRPr="00093869">
        <w:t xml:space="preserve"> o </w:t>
      </w:r>
      <w:r w:rsidR="00B36766" w:rsidRPr="00093869">
        <w:t>których mowa</w:t>
      </w:r>
      <w:r w:rsidR="009A73C7" w:rsidRPr="00093869">
        <w:t xml:space="preserve"> w</w:t>
      </w:r>
      <w:r w:rsidR="009A73C7">
        <w:t> ust. </w:t>
      </w:r>
      <w:r w:rsidR="00B36766" w:rsidRPr="00093869">
        <w:t>1, są Komendant Główny Państwowej Straży Pożarnej, komendanci wojewódzcy Państwowej Straży Pożarnej, komendanci powiatowi (miejscy) Państwowej Straży Pożarnej, Rektor</w:t>
      </w:r>
      <w:r w:rsidR="009A73C7">
        <w:noBreakHyphen/>
      </w:r>
      <w:r w:rsidR="00B36766" w:rsidRPr="00093869">
        <w:t xml:space="preserve">Komendant Akademii Pożarniczej, komendanci szkół Państwowej Straży Pożarnej, </w:t>
      </w:r>
      <w:r w:rsidR="00570730" w:rsidRPr="00093869">
        <w:t xml:space="preserve">dyrektor </w:t>
      </w:r>
      <w:r w:rsidR="00B36766" w:rsidRPr="00093869">
        <w:t>Centrum Naukowo</w:t>
      </w:r>
      <w:r w:rsidR="009A73C7">
        <w:noBreakHyphen/>
      </w:r>
      <w:r w:rsidR="00B36766" w:rsidRPr="00093869">
        <w:t>Badawczego Ochrony Przeciwpożarowej</w:t>
      </w:r>
      <w:r w:rsidR="00774E17" w:rsidRPr="00093869">
        <w:t xml:space="preserve"> i </w:t>
      </w:r>
      <w:r w:rsidR="00570730" w:rsidRPr="00093869">
        <w:t xml:space="preserve">dyrektor </w:t>
      </w:r>
      <w:r w:rsidR="00B36766" w:rsidRPr="00093869">
        <w:t xml:space="preserve">Centralnego Muzeum Pożarnictwa, zwani dalej </w:t>
      </w:r>
      <w:r w:rsidRPr="00093869">
        <w:t>„</w:t>
      </w:r>
      <w:r w:rsidR="00B36766" w:rsidRPr="00093869">
        <w:t>administratorami</w:t>
      </w:r>
      <w:r w:rsidRPr="00093869">
        <w:t>”</w:t>
      </w:r>
      <w:r w:rsidR="00B36766" w:rsidRPr="00093869">
        <w:t>,</w:t>
      </w:r>
      <w:r w:rsidR="00774E17" w:rsidRPr="00093869">
        <w:t xml:space="preserve"> w </w:t>
      </w:r>
      <w:r w:rsidR="00B36766" w:rsidRPr="00093869">
        <w:t>zakresie,</w:t>
      </w:r>
      <w:r w:rsidR="00774E17" w:rsidRPr="00093869">
        <w:t xml:space="preserve"> w </w:t>
      </w:r>
      <w:r w:rsidR="00B36766" w:rsidRPr="00093869">
        <w:t>jakim przetwarzają te dane.</w:t>
      </w:r>
      <w:r w:rsidRPr="00093869">
        <w:t>”</w:t>
      </w:r>
      <w:r w:rsidR="00B36766" w:rsidRPr="00093869">
        <w:t>,</w:t>
      </w:r>
    </w:p>
    <w:bookmarkEnd w:id="23"/>
    <w:p w14:paraId="5899CE64" w14:textId="77777777" w:rsidR="00B36766" w:rsidRPr="00093869" w:rsidRDefault="00B36766" w:rsidP="00093869">
      <w:pPr>
        <w:pStyle w:val="LITlitera"/>
        <w:keepNext/>
      </w:pPr>
      <w:r w:rsidRPr="00093869">
        <w:lastRenderedPageBreak/>
        <w:t>b)</w:t>
      </w:r>
      <w:r w:rsidR="00CC083C" w:rsidRPr="00093869">
        <w:tab/>
      </w:r>
      <w:r w:rsidRPr="00093869">
        <w:t xml:space="preserve">ust. </w:t>
      </w:r>
      <w:r w:rsidR="00774E17" w:rsidRPr="00093869">
        <w:t>5 </w:t>
      </w:r>
      <w:r w:rsidRPr="00093869">
        <w:t>otrzymuje brzmienie:</w:t>
      </w:r>
    </w:p>
    <w:p w14:paraId="1F8FC665" w14:textId="1EFB81A2" w:rsidR="00B36766" w:rsidRPr="00093869" w:rsidRDefault="00D96862" w:rsidP="00803EE4">
      <w:pPr>
        <w:pStyle w:val="ZLITUSTzmustliter"/>
      </w:pPr>
      <w:r w:rsidRPr="00093869">
        <w:t>„</w:t>
      </w:r>
      <w:r w:rsidR="00B36766" w:rsidRPr="00093869">
        <w:t>5.</w:t>
      </w:r>
      <w:r w:rsidR="00774E17" w:rsidRPr="00093869">
        <w:t> W </w:t>
      </w:r>
      <w:r w:rsidR="00B36766" w:rsidRPr="00093869">
        <w:t>ramach Państwowej Straży Pożarnej inspektorów ochrony danych,</w:t>
      </w:r>
      <w:r w:rsidR="00803EE4" w:rsidRPr="00093869">
        <w:t xml:space="preserve"> </w:t>
      </w:r>
      <w:r w:rsidR="00B36766" w:rsidRPr="00093869">
        <w:t>o</w:t>
      </w:r>
      <w:r w:rsidR="00921046" w:rsidRPr="00093869">
        <w:t> </w:t>
      </w:r>
      <w:r w:rsidR="00B36766" w:rsidRPr="00093869">
        <w:t>których mowa</w:t>
      </w:r>
      <w:r w:rsidR="009A73C7" w:rsidRPr="00093869">
        <w:t xml:space="preserve"> w</w:t>
      </w:r>
      <w:r w:rsidR="009A73C7">
        <w:t> art. </w:t>
      </w:r>
      <w:r w:rsidR="00B36766" w:rsidRPr="00093869">
        <w:t>3</w:t>
      </w:r>
      <w:r w:rsidR="00774E17" w:rsidRPr="00093869">
        <w:t>7 </w:t>
      </w:r>
      <w:r w:rsidR="00B36766" w:rsidRPr="00093869">
        <w:t>rozporządzenia Parlamentu Europejskiego</w:t>
      </w:r>
      <w:r w:rsidR="00774E17" w:rsidRPr="00093869">
        <w:t xml:space="preserve"> i </w:t>
      </w:r>
      <w:r w:rsidR="00B36766" w:rsidRPr="00093869">
        <w:t>Rady (UE) 2016/67</w:t>
      </w:r>
      <w:r w:rsidR="00774E17" w:rsidRPr="00093869">
        <w:t>9 z </w:t>
      </w:r>
      <w:r w:rsidR="00B36766" w:rsidRPr="00093869">
        <w:t>dnia 2</w:t>
      </w:r>
      <w:r w:rsidR="00774E17" w:rsidRPr="00093869">
        <w:t>7 </w:t>
      </w:r>
      <w:r w:rsidR="00B36766" w:rsidRPr="00093869">
        <w:t>kwietnia 201</w:t>
      </w:r>
      <w:r w:rsidR="00774E17" w:rsidRPr="00093869">
        <w:t>6 </w:t>
      </w:r>
      <w:r w:rsidR="00B36766" w:rsidRPr="00093869">
        <w:t>r.</w:t>
      </w:r>
      <w:r w:rsidR="00774E17" w:rsidRPr="00093869">
        <w:t xml:space="preserve"> w </w:t>
      </w:r>
      <w:r w:rsidR="00B36766" w:rsidRPr="00093869">
        <w:t>sprawie ochrony osób fizycznych</w:t>
      </w:r>
      <w:r w:rsidR="00774E17" w:rsidRPr="00093869">
        <w:t xml:space="preserve"> w </w:t>
      </w:r>
      <w:r w:rsidR="00B36766" w:rsidRPr="00093869">
        <w:t>związku</w:t>
      </w:r>
      <w:r w:rsidR="00774E17" w:rsidRPr="00093869">
        <w:t xml:space="preserve"> z </w:t>
      </w:r>
      <w:r w:rsidR="00B36766" w:rsidRPr="00093869">
        <w:t>przetwarzaniem danych osobowych</w:t>
      </w:r>
      <w:r w:rsidR="00774E17" w:rsidRPr="00093869">
        <w:t xml:space="preserve"> i w </w:t>
      </w:r>
      <w:r w:rsidR="00B36766" w:rsidRPr="00093869">
        <w:t>sprawie swobodnego przepływu takich danych oraz uchylenia dyrektywy 95/46/WE (ogólne rozporządzenie</w:t>
      </w:r>
      <w:r w:rsidR="00774E17" w:rsidRPr="00093869">
        <w:t xml:space="preserve"> o </w:t>
      </w:r>
      <w:r w:rsidR="00B36766" w:rsidRPr="00093869">
        <w:t>ochronie danych), wyznacza się w Komendzie Głównej Państwowej Straży Pożarnej, Akademii Pożarniczej, szkołach Państwowej Straży Pożarnej, Centrum Naukowo</w:t>
      </w:r>
      <w:r w:rsidR="002A36EB">
        <w:noBreakHyphen/>
      </w:r>
      <w:r w:rsidR="00B36766" w:rsidRPr="00093869">
        <w:t>Badawczym Ochrony Przeciwpożarowej, Centralnym Muzeum Pożarnictwa, komendach wojewódzkich Państwowej Straży Pożarnej dla obszaru województwa oraz komendach miejskich Państwowej Straży Pożarnej</w:t>
      </w:r>
      <w:r w:rsidR="00774E17" w:rsidRPr="00093869">
        <w:t xml:space="preserve"> I </w:t>
      </w:r>
      <w:r w:rsidR="00B36766" w:rsidRPr="00093869">
        <w:t>kategorii. Wyznaczając inspektora ochrony danych, uwzględnia się strukturę organizacyjną</w:t>
      </w:r>
      <w:r w:rsidR="00774E17" w:rsidRPr="00093869">
        <w:t xml:space="preserve"> i </w:t>
      </w:r>
      <w:r w:rsidR="00B36766" w:rsidRPr="00093869">
        <w:t>wielkość jednostek organizacyjnych Państwowej Straży Pożarnej.</w:t>
      </w:r>
      <w:r w:rsidRPr="00093869">
        <w:t>”</w:t>
      </w:r>
      <w:r w:rsidR="00B36766" w:rsidRPr="00093869">
        <w:t>;</w:t>
      </w:r>
    </w:p>
    <w:p w14:paraId="69BAD207" w14:textId="77777777" w:rsidR="00B36766" w:rsidRPr="00093869" w:rsidRDefault="00B36766" w:rsidP="00093869">
      <w:pPr>
        <w:pStyle w:val="PKTpunkt"/>
        <w:keepNext/>
      </w:pPr>
      <w:bookmarkStart w:id="24" w:name="_Hlk96374600"/>
      <w:r w:rsidRPr="00093869">
        <w:t>5)</w:t>
      </w:r>
      <w:r w:rsidRPr="00093869">
        <w:tab/>
        <w:t>w</w:t>
      </w:r>
      <w:r w:rsidR="009A73C7">
        <w:t xml:space="preserve"> art. </w:t>
      </w:r>
      <w:r w:rsidRPr="00093869">
        <w:t>3</w:t>
      </w:r>
      <w:r w:rsidR="009A73C7" w:rsidRPr="00093869">
        <w:t>2</w:t>
      </w:r>
      <w:r w:rsidR="009A73C7">
        <w:t xml:space="preserve"> w ust. </w:t>
      </w:r>
      <w:r w:rsidR="009A73C7" w:rsidRPr="00093869">
        <w:t>1</w:t>
      </w:r>
      <w:r w:rsidR="009A73C7">
        <w:t xml:space="preserve"> pkt </w:t>
      </w:r>
      <w:r w:rsidR="00774E17" w:rsidRPr="00093869">
        <w:t>5 </w:t>
      </w:r>
      <w:r w:rsidRPr="00093869">
        <w:t>otrzymuje brzmienie:</w:t>
      </w:r>
    </w:p>
    <w:p w14:paraId="3F183F5E" w14:textId="77777777" w:rsidR="00B36766" w:rsidRPr="00093869" w:rsidRDefault="00D96862" w:rsidP="00B36766">
      <w:pPr>
        <w:pStyle w:val="ZPKTzmpktartykuempunktem"/>
      </w:pPr>
      <w:r w:rsidRPr="00093869">
        <w:t>„</w:t>
      </w:r>
      <w:r w:rsidR="00B36766" w:rsidRPr="00093869">
        <w:t>5)</w:t>
      </w:r>
      <w:r w:rsidR="00B36766" w:rsidRPr="00093869">
        <w:tab/>
        <w:t>w Akademii Pożarniczej</w:t>
      </w:r>
      <w:r w:rsidR="00774E17" w:rsidRPr="00093869">
        <w:t xml:space="preserve"> i </w:t>
      </w:r>
      <w:r w:rsidR="00B36766" w:rsidRPr="00093869">
        <w:t xml:space="preserve">pozostałych szkołach </w:t>
      </w:r>
      <w:r w:rsidR="00F47D0E" w:rsidRPr="00093869">
        <w:t>–</w:t>
      </w:r>
      <w:r w:rsidR="00774E17" w:rsidRPr="00093869">
        <w:t xml:space="preserve"> </w:t>
      </w:r>
      <w:r w:rsidR="00256F7D" w:rsidRPr="00093869">
        <w:t>Rektor</w:t>
      </w:r>
      <w:r w:rsidR="009A73C7">
        <w:noBreakHyphen/>
      </w:r>
      <w:r w:rsidR="00256F7D" w:rsidRPr="00093869">
        <w:t>Komendant</w:t>
      </w:r>
      <w:r w:rsidR="00774E17" w:rsidRPr="00093869">
        <w:t xml:space="preserve"> i </w:t>
      </w:r>
      <w:r w:rsidR="00B36766" w:rsidRPr="00093869">
        <w:t>komendant szkoły;</w:t>
      </w:r>
      <w:r w:rsidRPr="00093869">
        <w:t>”</w:t>
      </w:r>
      <w:r w:rsidR="00B36766" w:rsidRPr="00093869">
        <w:t>;</w:t>
      </w:r>
    </w:p>
    <w:bookmarkEnd w:id="24"/>
    <w:p w14:paraId="2043D769" w14:textId="77777777" w:rsidR="00B36766" w:rsidRPr="00093869" w:rsidRDefault="00B36766" w:rsidP="00093869">
      <w:pPr>
        <w:pStyle w:val="PKTpunkt"/>
        <w:keepNext/>
      </w:pPr>
      <w:r w:rsidRPr="00093869">
        <w:t>6)</w:t>
      </w:r>
      <w:r w:rsidRPr="00093869">
        <w:tab/>
        <w:t>w</w:t>
      </w:r>
      <w:r w:rsidR="009A73C7">
        <w:t xml:space="preserve"> art. </w:t>
      </w:r>
      <w:r w:rsidRPr="00093869">
        <w:t>36:</w:t>
      </w:r>
    </w:p>
    <w:p w14:paraId="65AB9DF3" w14:textId="77777777" w:rsidR="00B36766" w:rsidRPr="00093869" w:rsidRDefault="00B36766" w:rsidP="00093869">
      <w:pPr>
        <w:pStyle w:val="LITlitera"/>
        <w:keepNext/>
      </w:pPr>
      <w:r w:rsidRPr="00093869">
        <w:t>a)</w:t>
      </w:r>
      <w:r w:rsidR="00CC083C" w:rsidRPr="00093869">
        <w:tab/>
      </w:r>
      <w:r w:rsidRPr="00093869">
        <w:t>w</w:t>
      </w:r>
      <w:r w:rsidR="009A73C7">
        <w:t xml:space="preserve"> ust. </w:t>
      </w:r>
      <w:r w:rsidR="009A73C7" w:rsidRPr="00093869">
        <w:t>3</w:t>
      </w:r>
      <w:r w:rsidR="009A73C7">
        <w:t xml:space="preserve"> pkt </w:t>
      </w:r>
      <w:r w:rsidR="00774E17" w:rsidRPr="00093869">
        <w:t>3 </w:t>
      </w:r>
      <w:r w:rsidRPr="00093869">
        <w:t>otrzymuje brzmienie:</w:t>
      </w:r>
    </w:p>
    <w:p w14:paraId="03D76612" w14:textId="77777777" w:rsidR="00EC50C5" w:rsidRPr="00093869" w:rsidRDefault="00EC50C5" w:rsidP="00CC083C">
      <w:pPr>
        <w:pStyle w:val="ZLITPKTzmpktliter"/>
      </w:pPr>
      <w:r w:rsidRPr="00093869">
        <w:t>„3)</w:t>
      </w:r>
      <w:r w:rsidR="00256F7D" w:rsidRPr="00093869">
        <w:tab/>
      </w:r>
      <w:r w:rsidRPr="00093869">
        <w:t>posiada tytuł zawodowy inżynier lub magister inżynier</w:t>
      </w:r>
      <w:r w:rsidR="00774E17" w:rsidRPr="00093869">
        <w:t xml:space="preserve"> i </w:t>
      </w:r>
      <w:r w:rsidRPr="00093869">
        <w:t>dyplom ukończenia</w:t>
      </w:r>
      <w:r w:rsidR="00774E17" w:rsidRPr="00093869">
        <w:t xml:space="preserve"> w </w:t>
      </w:r>
      <w:r w:rsidRPr="00093869">
        <w:t>Szkole Głównej Służby Pożarniczej studiów</w:t>
      </w:r>
      <w:r w:rsidR="00774E17" w:rsidRPr="00093869">
        <w:t xml:space="preserve"> w </w:t>
      </w:r>
      <w:r w:rsidRPr="00093869">
        <w:t>zakresie inżynierii bezpieczeństwa</w:t>
      </w:r>
      <w:r w:rsidR="00774E17" w:rsidRPr="00093869">
        <w:t xml:space="preserve"> w </w:t>
      </w:r>
      <w:r w:rsidRPr="00093869">
        <w:t>specjalności inżynieria bezpieczeństwa pożarowego wydany do dnia 3</w:t>
      </w:r>
      <w:r w:rsidR="00774E17" w:rsidRPr="00093869">
        <w:t>0 </w:t>
      </w:r>
      <w:r w:rsidRPr="00093869">
        <w:t>września 201</w:t>
      </w:r>
      <w:r w:rsidR="00774E17" w:rsidRPr="00093869">
        <w:t>9 </w:t>
      </w:r>
      <w:r w:rsidRPr="00093869">
        <w:t>r. lub studiów na kierunku inżynieria bezpieczeństwa</w:t>
      </w:r>
      <w:r w:rsidR="00774E17" w:rsidRPr="00093869">
        <w:t xml:space="preserve"> w </w:t>
      </w:r>
      <w:r w:rsidRPr="00093869">
        <w:t>zakresie inżynieria bezpieczeństwa pożarowego wydany po dniu 3</w:t>
      </w:r>
      <w:r w:rsidR="00774E17" w:rsidRPr="00093869">
        <w:t>0 </w:t>
      </w:r>
      <w:r w:rsidRPr="00093869">
        <w:t>września 201</w:t>
      </w:r>
      <w:r w:rsidR="00774E17" w:rsidRPr="00093869">
        <w:t>9 </w:t>
      </w:r>
      <w:r w:rsidRPr="00093869">
        <w:t>r. lub dyplom ukończenia</w:t>
      </w:r>
      <w:r w:rsidR="00774E17" w:rsidRPr="00093869">
        <w:t xml:space="preserve"> w </w:t>
      </w:r>
      <w:r w:rsidRPr="00093869">
        <w:t>Akademii Pożarniczej studiów na kierunku inżynieria bezpieczeństwa</w:t>
      </w:r>
      <w:r w:rsidR="00774E17" w:rsidRPr="00093869">
        <w:t xml:space="preserve"> w </w:t>
      </w:r>
      <w:r w:rsidRPr="00093869">
        <w:t>zakresie inżynieria bezpieczeństwa pożarowego oraz kwalifikacje wymagane do wykonywania zawodu strażak</w:t>
      </w:r>
      <w:r w:rsidR="00774E17" w:rsidRPr="00093869">
        <w:t xml:space="preserve"> i </w:t>
      </w:r>
      <w:r w:rsidRPr="00093869">
        <w:t>ukończył przeszkolenie zawodowe przygotowujące do zajmowania stanowisk związanych</w:t>
      </w:r>
      <w:r w:rsidR="00774E17" w:rsidRPr="00093869">
        <w:t xml:space="preserve"> z </w:t>
      </w:r>
      <w:r w:rsidRPr="00093869">
        <w:t xml:space="preserve">kierowaniem </w:t>
      </w:r>
      <w:r w:rsidR="007C664D" w:rsidRPr="00093869">
        <w:t>działaniami ratowniczymi, albo”,</w:t>
      </w:r>
    </w:p>
    <w:p w14:paraId="79737E80" w14:textId="77777777" w:rsidR="00B36766" w:rsidRPr="00093869" w:rsidRDefault="00B36766" w:rsidP="00093869">
      <w:pPr>
        <w:pStyle w:val="LITlitera"/>
        <w:keepNext/>
      </w:pPr>
      <w:bookmarkStart w:id="25" w:name="_Hlk96375341"/>
      <w:r w:rsidRPr="00093869">
        <w:t>b)</w:t>
      </w:r>
      <w:r w:rsidR="00CC083C" w:rsidRPr="00093869">
        <w:tab/>
      </w:r>
      <w:r w:rsidRPr="00093869">
        <w:t>w</w:t>
      </w:r>
      <w:r w:rsidR="009A73C7">
        <w:t xml:space="preserve"> ust. </w:t>
      </w:r>
      <w:r w:rsidRPr="00093869">
        <w:t>1</w:t>
      </w:r>
      <w:r w:rsidR="009A73C7" w:rsidRPr="00093869">
        <w:t>0</w:t>
      </w:r>
      <w:r w:rsidR="009A73C7">
        <w:t xml:space="preserve"> pkt </w:t>
      </w:r>
      <w:r w:rsidR="00774E17" w:rsidRPr="00093869">
        <w:t>2 </w:t>
      </w:r>
      <w:r w:rsidRPr="00093869">
        <w:t>otrzymuje brzmienie:</w:t>
      </w:r>
    </w:p>
    <w:p w14:paraId="5EC8FD05" w14:textId="77777777" w:rsidR="0003263F" w:rsidRPr="00093869" w:rsidRDefault="0003263F" w:rsidP="00CC083C">
      <w:pPr>
        <w:pStyle w:val="ZLITPKTzmpktliter"/>
      </w:pPr>
      <w:r w:rsidRPr="00093869">
        <w:t>„2)</w:t>
      </w:r>
      <w:r w:rsidR="00256F7D" w:rsidRPr="00093869">
        <w:tab/>
      </w:r>
      <w:r w:rsidRPr="00093869">
        <w:t>tytuł zawodowy inżynier lub magister inżynier</w:t>
      </w:r>
      <w:r w:rsidR="00774E17" w:rsidRPr="00093869">
        <w:t xml:space="preserve"> i </w:t>
      </w:r>
      <w:r w:rsidRPr="00093869">
        <w:t>dyplom ukończenia</w:t>
      </w:r>
      <w:r w:rsidR="00774E17" w:rsidRPr="00093869">
        <w:t xml:space="preserve"> w </w:t>
      </w:r>
      <w:r w:rsidRPr="00093869">
        <w:t>Szkole Głównej Służby Pożarniczej studiów</w:t>
      </w:r>
      <w:r w:rsidR="00774E17" w:rsidRPr="00093869">
        <w:t xml:space="preserve"> w </w:t>
      </w:r>
      <w:r w:rsidRPr="00093869">
        <w:t>zakresie inżynierii bezpieczeństwa</w:t>
      </w:r>
      <w:r w:rsidR="00774E17" w:rsidRPr="00093869">
        <w:t xml:space="preserve"> w </w:t>
      </w:r>
      <w:r w:rsidRPr="00093869">
        <w:t>specjalności inżynieria bezpieczeństwa pożarowego wydany do dnia 3</w:t>
      </w:r>
      <w:r w:rsidR="00774E17" w:rsidRPr="00093869">
        <w:t>0 </w:t>
      </w:r>
      <w:r w:rsidRPr="00093869">
        <w:t>września 201</w:t>
      </w:r>
      <w:r w:rsidR="00774E17" w:rsidRPr="00093869">
        <w:t>9 </w:t>
      </w:r>
      <w:r w:rsidRPr="00093869">
        <w:t>r. lub studiów na kierunku inżynieria bezpieczeństwa</w:t>
      </w:r>
      <w:r w:rsidR="00774E17" w:rsidRPr="00093869">
        <w:t xml:space="preserve"> </w:t>
      </w:r>
      <w:r w:rsidR="00774E17" w:rsidRPr="00093869">
        <w:lastRenderedPageBreak/>
        <w:t>w </w:t>
      </w:r>
      <w:r w:rsidRPr="00093869">
        <w:t>zakresie inżynieria bezpieczeństwa pożarowego wydany po dniu 3</w:t>
      </w:r>
      <w:r w:rsidR="00774E17" w:rsidRPr="00093869">
        <w:t>0 </w:t>
      </w:r>
      <w:r w:rsidRPr="00093869">
        <w:t>września 201</w:t>
      </w:r>
      <w:r w:rsidR="00774E17" w:rsidRPr="00093869">
        <w:t>9 </w:t>
      </w:r>
      <w:r w:rsidRPr="00093869">
        <w:t>r. lub dyplom ukończenia</w:t>
      </w:r>
      <w:r w:rsidR="00774E17" w:rsidRPr="00093869">
        <w:t xml:space="preserve"> w </w:t>
      </w:r>
      <w:r w:rsidRPr="00093869">
        <w:t>Akademii Pożarniczej studiów na kierunku inżynieria bezpieczeństwa</w:t>
      </w:r>
      <w:r w:rsidR="00774E17" w:rsidRPr="00093869">
        <w:t xml:space="preserve"> w </w:t>
      </w:r>
      <w:r w:rsidRPr="00093869">
        <w:t>zakresie inżynieria bezpieczeństwa pożarowego oraz kwalifikacje wymagane do w</w:t>
      </w:r>
      <w:r w:rsidR="007C664D" w:rsidRPr="00093869">
        <w:t>ykonywania zawodu strażak, lub”,</w:t>
      </w:r>
    </w:p>
    <w:bookmarkEnd w:id="25"/>
    <w:p w14:paraId="5F9F80DB" w14:textId="77777777" w:rsidR="00B36766" w:rsidRPr="00093869" w:rsidRDefault="00B36766" w:rsidP="00093869">
      <w:pPr>
        <w:pStyle w:val="LITlitera"/>
        <w:keepNext/>
      </w:pPr>
      <w:r w:rsidRPr="00093869">
        <w:t>c)</w:t>
      </w:r>
      <w:r w:rsidR="00CC083C" w:rsidRPr="00093869">
        <w:tab/>
      </w:r>
      <w:r w:rsidRPr="00093869">
        <w:t>ust. 1</w:t>
      </w:r>
      <w:r w:rsidR="009A73C7" w:rsidRPr="00093869">
        <w:t>1</w:t>
      </w:r>
      <w:r w:rsidR="009A73C7">
        <w:t xml:space="preserve"> i </w:t>
      </w:r>
      <w:r w:rsidRPr="00093869">
        <w:t>1</w:t>
      </w:r>
      <w:r w:rsidR="00774E17" w:rsidRPr="00093869">
        <w:t>2 </w:t>
      </w:r>
      <w:r w:rsidRPr="00093869">
        <w:t>otrzymują brzmienie:</w:t>
      </w:r>
    </w:p>
    <w:p w14:paraId="051F3BD0" w14:textId="77777777" w:rsidR="00B36766" w:rsidRPr="00093869" w:rsidRDefault="00D96862" w:rsidP="00CC083C">
      <w:pPr>
        <w:pStyle w:val="ZLITUSTzmustliter"/>
      </w:pPr>
      <w:r w:rsidRPr="00093869">
        <w:t>„</w:t>
      </w:r>
      <w:r w:rsidR="00B36766" w:rsidRPr="00093869">
        <w:t>11. Przeszkolenie zawodowe przygotowujące do zajmowania stanowisk oficerskich</w:t>
      </w:r>
      <w:r w:rsidR="00774E17" w:rsidRPr="00093869">
        <w:t xml:space="preserve"> w </w:t>
      </w:r>
      <w:r w:rsidR="00B36766" w:rsidRPr="00093869">
        <w:t>Państwowej Straży Pożarnej oraz przeszkolenie zawodowe przygotowujące do zajmowania stanowisk związanych</w:t>
      </w:r>
      <w:r w:rsidR="00774E17" w:rsidRPr="00093869">
        <w:t xml:space="preserve"> z </w:t>
      </w:r>
      <w:r w:rsidR="00B36766" w:rsidRPr="00093869">
        <w:t>kierowaniem działaniami ratowniczymi prowadzi Akademia Pożarnicza</w:t>
      </w:r>
      <w:r w:rsidR="00774E17" w:rsidRPr="00093869">
        <w:t xml:space="preserve"> w </w:t>
      </w:r>
      <w:r w:rsidR="00B36766" w:rsidRPr="00093869">
        <w:t>formie studiów podyplomowych.</w:t>
      </w:r>
    </w:p>
    <w:p w14:paraId="1A463D68" w14:textId="77777777" w:rsidR="00B36766" w:rsidRPr="00093869" w:rsidRDefault="00B36766" w:rsidP="00CC083C">
      <w:pPr>
        <w:pStyle w:val="ZLITUSTzmustliter"/>
      </w:pPr>
      <w:r w:rsidRPr="00093869">
        <w:t>12. Komendant Główny Państwowej Straży Pożarnej</w:t>
      </w:r>
      <w:r w:rsidR="00774E17" w:rsidRPr="00093869">
        <w:t xml:space="preserve"> w </w:t>
      </w:r>
      <w:r w:rsidRPr="00093869">
        <w:t>uzgodnieniu</w:t>
      </w:r>
      <w:r w:rsidR="00774E17" w:rsidRPr="00093869">
        <w:t xml:space="preserve"> z </w:t>
      </w:r>
      <w:r w:rsidRPr="00093869">
        <w:t>Rektorem</w:t>
      </w:r>
      <w:r w:rsidR="009A73C7">
        <w:noBreakHyphen/>
      </w:r>
      <w:r w:rsidRPr="00093869">
        <w:t>Komendantem Akademii Pożarniczej ustala limity przyjęć na przeszkolenia zawodowe,</w:t>
      </w:r>
      <w:r w:rsidR="00774E17" w:rsidRPr="00093869">
        <w:t xml:space="preserve"> o </w:t>
      </w:r>
      <w:r w:rsidRPr="00093869">
        <w:t>których mowa</w:t>
      </w:r>
      <w:r w:rsidR="009A73C7" w:rsidRPr="00093869">
        <w:t xml:space="preserve"> w</w:t>
      </w:r>
      <w:r w:rsidR="009A73C7">
        <w:t> ust. </w:t>
      </w:r>
      <w:r w:rsidRPr="00093869">
        <w:t>11.</w:t>
      </w:r>
      <w:r w:rsidR="00D96862" w:rsidRPr="00093869">
        <w:t>”</w:t>
      </w:r>
      <w:r w:rsidRPr="00093869">
        <w:t>;</w:t>
      </w:r>
    </w:p>
    <w:p w14:paraId="13AE8405" w14:textId="77777777" w:rsidR="00B36766" w:rsidRPr="00093869" w:rsidRDefault="00B36766" w:rsidP="00093869">
      <w:pPr>
        <w:pStyle w:val="PKTpunkt"/>
        <w:keepNext/>
      </w:pPr>
      <w:r w:rsidRPr="00093869">
        <w:t>7)</w:t>
      </w:r>
      <w:r w:rsidRPr="00093869">
        <w:tab/>
        <w:t>w</w:t>
      </w:r>
      <w:r w:rsidR="009A73C7">
        <w:t xml:space="preserve"> art. </w:t>
      </w:r>
      <w:r w:rsidRPr="00093869">
        <w:t>36a</w:t>
      </w:r>
      <w:r w:rsidR="009A73C7" w:rsidRPr="00093869">
        <w:t xml:space="preserve"> w</w:t>
      </w:r>
      <w:r w:rsidR="009A73C7">
        <w:t> ust. </w:t>
      </w:r>
      <w:r w:rsidR="009A73C7" w:rsidRPr="00093869">
        <w:t>3</w:t>
      </w:r>
      <w:r w:rsidR="009A73C7">
        <w:t xml:space="preserve"> pkt </w:t>
      </w:r>
      <w:r w:rsidR="00774E17" w:rsidRPr="00093869">
        <w:t>2 </w:t>
      </w:r>
      <w:r w:rsidRPr="00093869">
        <w:t>otrzymuje brzmienie:</w:t>
      </w:r>
    </w:p>
    <w:p w14:paraId="290B6100" w14:textId="2A76768C" w:rsidR="00B36766" w:rsidRPr="00093869" w:rsidRDefault="00D96862" w:rsidP="00B36766">
      <w:pPr>
        <w:pStyle w:val="ZPKTzmpktartykuempunktem"/>
      </w:pPr>
      <w:r w:rsidRPr="00093869">
        <w:t>„</w:t>
      </w:r>
      <w:r w:rsidR="00B36766" w:rsidRPr="00093869">
        <w:t>2)</w:t>
      </w:r>
      <w:r w:rsidR="00B36766" w:rsidRPr="00093869">
        <w:tab/>
        <w:t xml:space="preserve">Komendant Główny Państwowej Straży Pożarnej </w:t>
      </w:r>
      <w:r w:rsidR="002A36EB">
        <w:t>–</w:t>
      </w:r>
      <w:r w:rsidR="009A73C7">
        <w:t xml:space="preserve"> </w:t>
      </w:r>
      <w:r w:rsidR="00774E17" w:rsidRPr="00093869">
        <w:t>o </w:t>
      </w:r>
      <w:r w:rsidR="00B36766" w:rsidRPr="00093869">
        <w:t xml:space="preserve">swoich zastępcach, komendantach wojewódzkich Państwowej Straży Pożarnej, </w:t>
      </w:r>
      <w:r w:rsidR="0036046F" w:rsidRPr="00093869">
        <w:t>Rektorze</w:t>
      </w:r>
      <w:r w:rsidR="009A73C7">
        <w:noBreakHyphen/>
      </w:r>
      <w:r w:rsidR="0036046F" w:rsidRPr="00093869">
        <w:t>K</w:t>
      </w:r>
      <w:r w:rsidR="00B36766" w:rsidRPr="00093869">
        <w:t>omendancie Akademii Pożarniczej, komendantach pozostałych szkół Państwowej Straży Pożarnej, dyrektorze Centralnego Muzeum Pożarnictwa oraz dyrektorze Centrum Naukowo</w:t>
      </w:r>
      <w:r w:rsidR="009A73C7">
        <w:noBreakHyphen/>
      </w:r>
      <w:r w:rsidR="00B36766" w:rsidRPr="00093869">
        <w:t>Badawczego Ochrony Przeciwpożarowej;</w:t>
      </w:r>
      <w:r w:rsidRPr="00093869">
        <w:t>”</w:t>
      </w:r>
      <w:r w:rsidR="00B36766" w:rsidRPr="00093869">
        <w:t>;</w:t>
      </w:r>
    </w:p>
    <w:p w14:paraId="349504C8" w14:textId="77777777" w:rsidR="00B36766" w:rsidRPr="00093869" w:rsidRDefault="00B36766" w:rsidP="00093869">
      <w:pPr>
        <w:pStyle w:val="PKTpunkt"/>
        <w:keepNext/>
      </w:pPr>
      <w:r w:rsidRPr="00093869">
        <w:t>8)</w:t>
      </w:r>
      <w:r w:rsidRPr="00093869">
        <w:tab/>
        <w:t>w</w:t>
      </w:r>
      <w:r w:rsidR="009A73C7">
        <w:t xml:space="preserve"> art. </w:t>
      </w:r>
      <w:r w:rsidR="00803EE4" w:rsidRPr="00093869">
        <w:t>4</w:t>
      </w:r>
      <w:r w:rsidR="009A73C7" w:rsidRPr="00093869">
        <w:t>9</w:t>
      </w:r>
      <w:r w:rsidR="009A73C7">
        <w:t xml:space="preserve"> ust. </w:t>
      </w:r>
      <w:r w:rsidR="00774E17" w:rsidRPr="00093869">
        <w:t>1 </w:t>
      </w:r>
      <w:r w:rsidRPr="00093869">
        <w:t>otrzymuje brzmienie:</w:t>
      </w:r>
    </w:p>
    <w:p w14:paraId="53E546F2" w14:textId="1DAE9A46" w:rsidR="00B36766" w:rsidRPr="00093869" w:rsidRDefault="00D96862" w:rsidP="00B36766">
      <w:pPr>
        <w:pStyle w:val="ZUSTzmustartykuempunktem"/>
      </w:pPr>
      <w:r w:rsidRPr="00093869">
        <w:t>„</w:t>
      </w:r>
      <w:r w:rsidR="00B36766" w:rsidRPr="00093869">
        <w:t>1. Strażak zwolniony ze służby na podstawie</w:t>
      </w:r>
      <w:r w:rsidR="009A73C7">
        <w:t xml:space="preserve"> art. </w:t>
      </w:r>
      <w:r w:rsidR="00B36766" w:rsidRPr="00093869">
        <w:t>4</w:t>
      </w:r>
      <w:r w:rsidR="009A73C7" w:rsidRPr="00093869">
        <w:t>3</w:t>
      </w:r>
      <w:r w:rsidR="009A73C7">
        <w:t xml:space="preserve"> ust. </w:t>
      </w:r>
      <w:r w:rsidR="009A73C7" w:rsidRPr="00093869">
        <w:t>2</w:t>
      </w:r>
      <w:r w:rsidR="009A73C7">
        <w:t xml:space="preserve"> pkt </w:t>
      </w:r>
      <w:r w:rsidR="009A73C7" w:rsidRPr="00093869">
        <w:t>3</w:t>
      </w:r>
      <w:r w:rsidR="002A36EB">
        <w:t>–</w:t>
      </w:r>
      <w:r w:rsidR="009A73C7" w:rsidRPr="00093869">
        <w:t>5</w:t>
      </w:r>
      <w:r w:rsidR="009A73C7">
        <w:t xml:space="preserve"> lub ust. </w:t>
      </w:r>
      <w:r w:rsidR="009A73C7" w:rsidRPr="00093869">
        <w:t>3</w:t>
      </w:r>
      <w:r w:rsidR="009A73C7">
        <w:t xml:space="preserve"> pkt </w:t>
      </w:r>
      <w:r w:rsidR="00774E17" w:rsidRPr="00093869">
        <w:t>2 </w:t>
      </w:r>
      <w:r w:rsidR="00B36766" w:rsidRPr="00093869">
        <w:t xml:space="preserve">przed upływem </w:t>
      </w:r>
      <w:r w:rsidR="00774E17" w:rsidRPr="00093869">
        <w:t>5 </w:t>
      </w:r>
      <w:r w:rsidR="00B36766" w:rsidRPr="00093869">
        <w:t>lat od ukończenia nauki</w:t>
      </w:r>
      <w:r w:rsidR="00774E17" w:rsidRPr="00093869">
        <w:t xml:space="preserve"> w </w:t>
      </w:r>
      <w:r w:rsidR="00B36766" w:rsidRPr="00093869">
        <w:t>ramach służby kandydackiej</w:t>
      </w:r>
      <w:r w:rsidR="00774E17" w:rsidRPr="00093869">
        <w:t xml:space="preserve"> w </w:t>
      </w:r>
      <w:r w:rsidR="00B36766" w:rsidRPr="00093869">
        <w:t>Akademii Pożarniczej, Centralnej Szkole Państwowej Straży Pożarnej lub szkole aspirantów Państwowej Straży Pożarnej jest obowiązany zwrócić kwotę stanowiącą równowartość kosztów wyżywienia</w:t>
      </w:r>
      <w:r w:rsidR="00774E17" w:rsidRPr="00093869">
        <w:t xml:space="preserve"> i </w:t>
      </w:r>
      <w:r w:rsidR="00B36766" w:rsidRPr="00093869">
        <w:t>umundurowania otrzymanych</w:t>
      </w:r>
      <w:r w:rsidR="00774E17" w:rsidRPr="00093869">
        <w:t xml:space="preserve"> w </w:t>
      </w:r>
      <w:r w:rsidR="00B36766" w:rsidRPr="00093869">
        <w:t>czasie nauki.</w:t>
      </w:r>
      <w:r w:rsidRPr="00093869">
        <w:t>”</w:t>
      </w:r>
      <w:r w:rsidR="00B36766" w:rsidRPr="00093869">
        <w:t>;</w:t>
      </w:r>
    </w:p>
    <w:p w14:paraId="1DDF8709" w14:textId="77777777" w:rsidR="00B36766" w:rsidRPr="00093869" w:rsidRDefault="00B36766" w:rsidP="00093869">
      <w:pPr>
        <w:pStyle w:val="PKTpunkt"/>
        <w:keepNext/>
      </w:pPr>
      <w:r w:rsidRPr="00093869">
        <w:t>9)</w:t>
      </w:r>
      <w:r w:rsidRPr="00093869">
        <w:tab/>
      </w:r>
      <w:r w:rsidR="00803EE4" w:rsidRPr="00093869">
        <w:t>w</w:t>
      </w:r>
      <w:r w:rsidR="009A73C7">
        <w:t xml:space="preserve"> art. </w:t>
      </w:r>
      <w:r w:rsidRPr="00093869">
        <w:t>5</w:t>
      </w:r>
      <w:r w:rsidR="009A73C7" w:rsidRPr="00093869">
        <w:t>1</w:t>
      </w:r>
      <w:r w:rsidR="009A73C7">
        <w:t xml:space="preserve"> w ust. </w:t>
      </w:r>
      <w:r w:rsidR="009A73C7" w:rsidRPr="00093869">
        <w:t>3</w:t>
      </w:r>
      <w:r w:rsidR="009A73C7">
        <w:t xml:space="preserve"> pkt </w:t>
      </w:r>
      <w:r w:rsidR="00774E17" w:rsidRPr="00093869">
        <w:t>2 </w:t>
      </w:r>
      <w:r w:rsidRPr="00093869">
        <w:t>otrzymuje brzmienie:</w:t>
      </w:r>
    </w:p>
    <w:p w14:paraId="234C24EF" w14:textId="4E6138DC" w:rsidR="00B36766" w:rsidRPr="00093869" w:rsidRDefault="00D96862" w:rsidP="00B36766">
      <w:pPr>
        <w:pStyle w:val="ZPKTzmpktartykuempunktem"/>
      </w:pPr>
      <w:r w:rsidRPr="00093869">
        <w:t>„</w:t>
      </w:r>
      <w:r w:rsidR="00B36766" w:rsidRPr="00093869">
        <w:t>2)</w:t>
      </w:r>
      <w:r w:rsidR="00B36766" w:rsidRPr="00093869">
        <w:tab/>
        <w:t>w Akademii Pożarniczej</w:t>
      </w:r>
      <w:r w:rsidR="00774E17" w:rsidRPr="00093869">
        <w:t xml:space="preserve"> i </w:t>
      </w:r>
      <w:r w:rsidR="00B36766" w:rsidRPr="00093869">
        <w:t xml:space="preserve">pozostałych szkołach </w:t>
      </w:r>
      <w:r w:rsidR="002A36EB">
        <w:t>–</w:t>
      </w:r>
      <w:r w:rsidR="009A73C7">
        <w:t xml:space="preserve"> </w:t>
      </w:r>
      <w:r w:rsidR="00256F7D" w:rsidRPr="00093869">
        <w:t>Rektor</w:t>
      </w:r>
      <w:r w:rsidR="009A73C7">
        <w:noBreakHyphen/>
      </w:r>
      <w:r w:rsidR="00256F7D" w:rsidRPr="00093869">
        <w:t>Komendant</w:t>
      </w:r>
      <w:r w:rsidR="00774E17" w:rsidRPr="00093869">
        <w:t xml:space="preserve"> i </w:t>
      </w:r>
      <w:r w:rsidR="00B36766" w:rsidRPr="00093869">
        <w:t>komendant szkoły;</w:t>
      </w:r>
      <w:r w:rsidRPr="00093869">
        <w:t>”</w:t>
      </w:r>
      <w:r w:rsidR="00B36766" w:rsidRPr="00093869">
        <w:t>;</w:t>
      </w:r>
    </w:p>
    <w:p w14:paraId="3B31B54C" w14:textId="77777777" w:rsidR="00B36766" w:rsidRPr="00093869" w:rsidRDefault="00B36766" w:rsidP="00093869">
      <w:pPr>
        <w:pStyle w:val="PKTpunkt"/>
        <w:keepNext/>
      </w:pPr>
      <w:r w:rsidRPr="00093869">
        <w:t>10)</w:t>
      </w:r>
      <w:r w:rsidRPr="00093869">
        <w:tab/>
        <w:t>w</w:t>
      </w:r>
      <w:r w:rsidR="009A73C7">
        <w:t xml:space="preserve"> art. </w:t>
      </w:r>
      <w:r w:rsidRPr="00093869">
        <w:t>5</w:t>
      </w:r>
      <w:r w:rsidR="009A73C7" w:rsidRPr="00093869">
        <w:t>3</w:t>
      </w:r>
      <w:r w:rsidR="009A73C7">
        <w:t xml:space="preserve"> ust. </w:t>
      </w:r>
      <w:r w:rsidR="00774E17" w:rsidRPr="00093869">
        <w:t>1 </w:t>
      </w:r>
      <w:r w:rsidRPr="00093869">
        <w:t>otrzymuje brzmienie:</w:t>
      </w:r>
    </w:p>
    <w:p w14:paraId="7D050198" w14:textId="77777777" w:rsidR="00B36766" w:rsidRPr="00093869" w:rsidRDefault="00D96862" w:rsidP="00093869">
      <w:pPr>
        <w:pStyle w:val="ZUSTzmustartykuempunktem"/>
        <w:keepNext/>
      </w:pPr>
      <w:r w:rsidRPr="00093869">
        <w:t>„</w:t>
      </w:r>
      <w:r w:rsidR="00B36766" w:rsidRPr="00093869">
        <w:t>1. Pierwszy stopień oficerski nadaje się strażakowi, który:</w:t>
      </w:r>
    </w:p>
    <w:p w14:paraId="441B0E04" w14:textId="77777777" w:rsidR="00B36766" w:rsidRPr="00093869" w:rsidRDefault="00B36766" w:rsidP="00B36766">
      <w:pPr>
        <w:pStyle w:val="ZPKTzmpktartykuempunktem"/>
      </w:pPr>
      <w:r w:rsidRPr="00093869">
        <w:t>1)</w:t>
      </w:r>
      <w:r w:rsidRPr="00093869">
        <w:tab/>
        <w:t xml:space="preserve">ukończył </w:t>
      </w:r>
      <w:r w:rsidR="0003263F" w:rsidRPr="00093869">
        <w:t>studia</w:t>
      </w:r>
      <w:r w:rsidR="00774E17" w:rsidRPr="00093869">
        <w:t xml:space="preserve"> w </w:t>
      </w:r>
      <w:r w:rsidRPr="00093869">
        <w:t>Akademi</w:t>
      </w:r>
      <w:r w:rsidR="0003263F" w:rsidRPr="00093869">
        <w:t>i</w:t>
      </w:r>
      <w:r w:rsidRPr="00093869">
        <w:t xml:space="preserve"> Pożarnicz</w:t>
      </w:r>
      <w:r w:rsidR="0003263F" w:rsidRPr="00093869">
        <w:t>ej</w:t>
      </w:r>
      <w:r w:rsidR="00774E17" w:rsidRPr="00093869">
        <w:t xml:space="preserve"> w </w:t>
      </w:r>
      <w:r w:rsidR="007542BE" w:rsidRPr="00093869">
        <w:t>ramach służby kandydackiej albo</w:t>
      </w:r>
    </w:p>
    <w:p w14:paraId="5CF59B93" w14:textId="77777777" w:rsidR="00B36766" w:rsidRPr="00093869" w:rsidRDefault="00B36766" w:rsidP="00B36766">
      <w:pPr>
        <w:pStyle w:val="ZPKTzmpktartykuempunktem"/>
      </w:pPr>
      <w:r w:rsidRPr="00093869">
        <w:t>2)</w:t>
      </w:r>
      <w:r w:rsidRPr="00093869">
        <w:tab/>
        <w:t>uzyskał tytuł zawodowy technik pożarnictwa</w:t>
      </w:r>
      <w:r w:rsidR="00774E17" w:rsidRPr="00093869">
        <w:t xml:space="preserve"> w </w:t>
      </w:r>
      <w:r w:rsidRPr="00093869">
        <w:t>szkole aspirantów Państwowej Straży Pożarnej lub</w:t>
      </w:r>
      <w:r w:rsidR="00774E17" w:rsidRPr="00093869">
        <w:t xml:space="preserve"> w </w:t>
      </w:r>
      <w:r w:rsidRPr="00093869">
        <w:t>Centralnej Szkole Państwowej Straży Pożarnej</w:t>
      </w:r>
      <w:r w:rsidR="00774E17" w:rsidRPr="00093869">
        <w:t xml:space="preserve"> i </w:t>
      </w:r>
      <w:bookmarkStart w:id="26" w:name="_Hlk96380370"/>
      <w:r w:rsidRPr="00093869">
        <w:t>tytuł zawodowy inżynier pożarnictwa</w:t>
      </w:r>
      <w:r w:rsidR="00774E17" w:rsidRPr="00093869">
        <w:t xml:space="preserve"> w </w:t>
      </w:r>
      <w:r w:rsidRPr="00093869">
        <w:t>ramach skierowania do Akademii Pożarniczej</w:t>
      </w:r>
      <w:bookmarkEnd w:id="26"/>
      <w:r w:rsidRPr="00093869">
        <w:t>.</w:t>
      </w:r>
      <w:r w:rsidR="00D96862" w:rsidRPr="00093869">
        <w:t>”</w:t>
      </w:r>
      <w:r w:rsidRPr="00093869">
        <w:t>;</w:t>
      </w:r>
    </w:p>
    <w:p w14:paraId="555E345D" w14:textId="77777777" w:rsidR="00B36766" w:rsidRPr="00093869" w:rsidRDefault="00B36766" w:rsidP="00093869">
      <w:pPr>
        <w:pStyle w:val="PKTpunkt"/>
        <w:keepNext/>
      </w:pPr>
      <w:bookmarkStart w:id="27" w:name="_Hlk96377007"/>
      <w:r w:rsidRPr="00093869">
        <w:lastRenderedPageBreak/>
        <w:t>11)</w:t>
      </w:r>
      <w:r w:rsidRPr="00093869">
        <w:tab/>
        <w:t>w</w:t>
      </w:r>
      <w:r w:rsidR="009A73C7">
        <w:t xml:space="preserve"> art. </w:t>
      </w:r>
      <w:r w:rsidRPr="00093869">
        <w:t>7</w:t>
      </w:r>
      <w:r w:rsidR="009A73C7" w:rsidRPr="00093869">
        <w:t>3</w:t>
      </w:r>
      <w:r w:rsidR="009A73C7">
        <w:t xml:space="preserve"> ust. </w:t>
      </w:r>
      <w:r w:rsidRPr="00093869">
        <w:t>1c otrzymuje brzmienie:</w:t>
      </w:r>
    </w:p>
    <w:p w14:paraId="1A0BA516" w14:textId="77777777" w:rsidR="00B36766" w:rsidRPr="00093869" w:rsidRDefault="00D96862" w:rsidP="00B36766">
      <w:pPr>
        <w:pStyle w:val="ZUSTzmustartykuempunktem"/>
      </w:pPr>
      <w:r w:rsidRPr="00093869">
        <w:t>„</w:t>
      </w:r>
      <w:r w:rsidR="00B36766" w:rsidRPr="00093869">
        <w:t>1c. </w:t>
      </w:r>
      <w:proofErr w:type="spellStart"/>
      <w:r w:rsidR="0036046F" w:rsidRPr="00093869">
        <w:t>Rektorowi</w:t>
      </w:r>
      <w:r w:rsidR="009A73C7">
        <w:noBreakHyphen/>
      </w:r>
      <w:r w:rsidR="00B36766" w:rsidRPr="00093869">
        <w:t>Komendantowi</w:t>
      </w:r>
      <w:proofErr w:type="spellEnd"/>
      <w:r w:rsidR="00B36766" w:rsidRPr="00093869">
        <w:t xml:space="preserve"> Akademii Pożarniczej</w:t>
      </w:r>
      <w:r w:rsidR="00774E17" w:rsidRPr="00093869">
        <w:t xml:space="preserve"> i </w:t>
      </w:r>
      <w:r w:rsidR="00B36766" w:rsidRPr="00093869">
        <w:t>jego zastępcom, dyrektorowi instytutu badawczego Państwowej Straży Pożarnej</w:t>
      </w:r>
      <w:r w:rsidR="00774E17" w:rsidRPr="00093869">
        <w:t xml:space="preserve"> i </w:t>
      </w:r>
      <w:r w:rsidR="00B36766" w:rsidRPr="00093869">
        <w:t>jego zastępcom oraz komendantom wojewódzkim Państwowej Straży Pożarnej wyróżnienia przyznaje Komendant Główny Państwowej Straży Pożarnej.</w:t>
      </w:r>
      <w:r w:rsidRPr="00093869">
        <w:t>”</w:t>
      </w:r>
      <w:r w:rsidR="00B36766" w:rsidRPr="00093869">
        <w:t>;</w:t>
      </w:r>
    </w:p>
    <w:bookmarkEnd w:id="27"/>
    <w:p w14:paraId="4BC8F38A" w14:textId="77777777" w:rsidR="00B36766" w:rsidRPr="00093869" w:rsidRDefault="00803EE4" w:rsidP="00093869">
      <w:pPr>
        <w:pStyle w:val="PKTpunkt"/>
        <w:keepNext/>
      </w:pPr>
      <w:r w:rsidRPr="00093869">
        <w:t>12)</w:t>
      </w:r>
      <w:r w:rsidRPr="00093869">
        <w:tab/>
        <w:t>w</w:t>
      </w:r>
      <w:r w:rsidR="009A73C7">
        <w:t xml:space="preserve"> art. </w:t>
      </w:r>
      <w:r w:rsidRPr="00093869">
        <w:t>95c</w:t>
      </w:r>
      <w:r w:rsidR="009A73C7">
        <w:t xml:space="preserve"> ust. </w:t>
      </w:r>
      <w:r w:rsidR="00774E17" w:rsidRPr="00093869">
        <w:t>3 </w:t>
      </w:r>
      <w:r w:rsidR="00B36766" w:rsidRPr="00093869">
        <w:t>otrzymuje brzmienie:</w:t>
      </w:r>
    </w:p>
    <w:p w14:paraId="7733D7F6" w14:textId="77777777" w:rsidR="00B36766" w:rsidRPr="00093869" w:rsidRDefault="00D96862" w:rsidP="00B36766">
      <w:pPr>
        <w:pStyle w:val="ZUSTzmustartykuempunktem"/>
      </w:pPr>
      <w:r w:rsidRPr="00093869">
        <w:t>„</w:t>
      </w:r>
      <w:r w:rsidR="00B36766" w:rsidRPr="00093869">
        <w:t>3. </w:t>
      </w:r>
      <w:proofErr w:type="spellStart"/>
      <w:r w:rsidR="0036046F" w:rsidRPr="00093869">
        <w:t>Rektorowi</w:t>
      </w:r>
      <w:r w:rsidR="009A73C7">
        <w:noBreakHyphen/>
      </w:r>
      <w:r w:rsidR="00B36766" w:rsidRPr="00093869">
        <w:t>Komendantowi</w:t>
      </w:r>
      <w:proofErr w:type="spellEnd"/>
      <w:r w:rsidR="00B36766" w:rsidRPr="00093869">
        <w:t xml:space="preserve"> Akademii Pożarniczej</w:t>
      </w:r>
      <w:r w:rsidR="00774E17" w:rsidRPr="00093869">
        <w:t xml:space="preserve"> i </w:t>
      </w:r>
      <w:r w:rsidR="00B36766" w:rsidRPr="00093869">
        <w:t>jego zastępcom, dyrektorowi instytutu badawczego Państwowej Straży Pożarnej</w:t>
      </w:r>
      <w:r w:rsidR="00774E17" w:rsidRPr="00093869">
        <w:t xml:space="preserve"> i </w:t>
      </w:r>
      <w:r w:rsidR="00B36766" w:rsidRPr="00093869">
        <w:t>jego zastępcom oraz komendantom wojewódzkim Państwowej Straży Pożarnej nagrody</w:t>
      </w:r>
      <w:r w:rsidR="00774E17" w:rsidRPr="00093869">
        <w:t xml:space="preserve"> i </w:t>
      </w:r>
      <w:r w:rsidR="00B36766" w:rsidRPr="00093869">
        <w:t>zapomogi przyznaje Komendant Główny Państwowej Straży Pożarnej.</w:t>
      </w:r>
      <w:r w:rsidRPr="00093869">
        <w:t>”</w:t>
      </w:r>
      <w:r w:rsidR="00B36766" w:rsidRPr="00093869">
        <w:t>;</w:t>
      </w:r>
    </w:p>
    <w:p w14:paraId="1AF0E89D" w14:textId="77777777" w:rsidR="00B36766" w:rsidRPr="00093869" w:rsidRDefault="00B36766" w:rsidP="00093869">
      <w:pPr>
        <w:pStyle w:val="PKTpunkt"/>
        <w:keepNext/>
      </w:pPr>
      <w:r w:rsidRPr="00093869">
        <w:t>13)</w:t>
      </w:r>
      <w:r w:rsidRPr="00093869">
        <w:tab/>
        <w:t>art. 114a otrzymuje brzmienie:</w:t>
      </w:r>
    </w:p>
    <w:p w14:paraId="27188669" w14:textId="77777777" w:rsidR="00B36766" w:rsidRPr="00093869" w:rsidRDefault="00D96862" w:rsidP="00B36766">
      <w:pPr>
        <w:pStyle w:val="ZARTzmartartykuempunktem"/>
      </w:pPr>
      <w:r w:rsidRPr="00093869">
        <w:t>„</w:t>
      </w:r>
      <w:r w:rsidR="00570730" w:rsidRPr="00093869">
        <w:t>Art.</w:t>
      </w:r>
      <w:r w:rsidR="002A7218" w:rsidRPr="00093869">
        <w:t> </w:t>
      </w:r>
      <w:r w:rsidR="00B36766" w:rsidRPr="00093869">
        <w:t>114a.</w:t>
      </w:r>
      <w:r w:rsidR="002A7218" w:rsidRPr="00093869">
        <w:t> </w:t>
      </w:r>
      <w:r w:rsidR="00B36766" w:rsidRPr="00093869">
        <w:t>Strażacy</w:t>
      </w:r>
      <w:r w:rsidR="00774E17" w:rsidRPr="00093869">
        <w:t xml:space="preserve"> w </w:t>
      </w:r>
      <w:r w:rsidR="00B36766" w:rsidRPr="00093869">
        <w:t>służbie kandydackiej</w:t>
      </w:r>
      <w:r w:rsidR="00774E17" w:rsidRPr="00093869">
        <w:t xml:space="preserve"> w </w:t>
      </w:r>
      <w:r w:rsidR="00B36766" w:rsidRPr="00093869">
        <w:t>Akademii Pożarniczej tworzą samorząd studencki,</w:t>
      </w:r>
      <w:r w:rsidR="00774E17" w:rsidRPr="00093869">
        <w:t xml:space="preserve"> a w </w:t>
      </w:r>
      <w:r w:rsidR="00B36766" w:rsidRPr="00093869">
        <w:t xml:space="preserve">pozostałych szkołach </w:t>
      </w:r>
      <w:r w:rsidR="00F47D0E" w:rsidRPr="00093869">
        <w:t>–</w:t>
      </w:r>
      <w:r w:rsidR="00774E17" w:rsidRPr="00093869">
        <w:t xml:space="preserve"> </w:t>
      </w:r>
      <w:r w:rsidR="00B36766" w:rsidRPr="00093869">
        <w:t>samorząd uczniowski. Organy samorządu są jedynym reprezentantem strażaków</w:t>
      </w:r>
      <w:r w:rsidR="00774E17" w:rsidRPr="00093869">
        <w:t xml:space="preserve"> w </w:t>
      </w:r>
      <w:r w:rsidR="00B36766" w:rsidRPr="00093869">
        <w:t>służbie kandydackiej.</w:t>
      </w:r>
      <w:r w:rsidRPr="00093869">
        <w:t>”</w:t>
      </w:r>
      <w:r w:rsidR="00B36766" w:rsidRPr="00093869">
        <w:t>;</w:t>
      </w:r>
    </w:p>
    <w:p w14:paraId="72E92689" w14:textId="77777777" w:rsidR="00B36766" w:rsidRPr="00093869" w:rsidRDefault="00B36766" w:rsidP="00093869">
      <w:pPr>
        <w:pStyle w:val="PKTpunkt"/>
        <w:keepNext/>
      </w:pPr>
      <w:r w:rsidRPr="00093869">
        <w:t>14)</w:t>
      </w:r>
      <w:r w:rsidRPr="00093869">
        <w:tab/>
        <w:t>w</w:t>
      </w:r>
      <w:r w:rsidR="009A73C7">
        <w:t xml:space="preserve"> art. </w:t>
      </w:r>
      <w:r w:rsidRPr="00093869">
        <w:t>12</w:t>
      </w:r>
      <w:r w:rsidR="009A73C7" w:rsidRPr="00093869">
        <w:t>1</w:t>
      </w:r>
      <w:r w:rsidR="009A73C7">
        <w:t xml:space="preserve"> w ust. </w:t>
      </w:r>
      <w:r w:rsidRPr="00093869">
        <w:t>1:</w:t>
      </w:r>
    </w:p>
    <w:p w14:paraId="75783F0A" w14:textId="77777777" w:rsidR="00B36766" w:rsidRPr="00093869" w:rsidRDefault="00B36766" w:rsidP="00093869">
      <w:pPr>
        <w:pStyle w:val="LITlitera"/>
        <w:keepNext/>
      </w:pPr>
      <w:r w:rsidRPr="00093869">
        <w:t>a)</w:t>
      </w:r>
      <w:r w:rsidR="00CC083C" w:rsidRPr="00093869">
        <w:tab/>
      </w:r>
      <w:r w:rsidRPr="00093869">
        <w:t>w</w:t>
      </w:r>
      <w:r w:rsidR="009A73C7">
        <w:t xml:space="preserve"> pkt </w:t>
      </w:r>
      <w:r w:rsidR="009A73C7" w:rsidRPr="00093869">
        <w:t>1</w:t>
      </w:r>
      <w:r w:rsidR="009A73C7">
        <w:t xml:space="preserve"> lit. </w:t>
      </w:r>
      <w:r w:rsidR="00774E17" w:rsidRPr="00093869">
        <w:t>a </w:t>
      </w:r>
      <w:r w:rsidRPr="00093869">
        <w:t>otrzymuje brzmienie:</w:t>
      </w:r>
    </w:p>
    <w:p w14:paraId="21176AC8" w14:textId="77777777" w:rsidR="00B36766" w:rsidRPr="00093869" w:rsidRDefault="00D96862" w:rsidP="00CC083C">
      <w:pPr>
        <w:pStyle w:val="ZLITLITzmlitliter"/>
      </w:pPr>
      <w:r w:rsidRPr="00093869">
        <w:t>„</w:t>
      </w:r>
      <w:r w:rsidR="00B36766" w:rsidRPr="00093869">
        <w:t>a)</w:t>
      </w:r>
      <w:r w:rsidR="00B36766" w:rsidRPr="00093869">
        <w:tab/>
        <w:t xml:space="preserve">w pierwszej instancji – komisja dyscyplinarna działająca przy </w:t>
      </w:r>
      <w:r w:rsidR="0036046F" w:rsidRPr="00093869">
        <w:t>Rektorze</w:t>
      </w:r>
      <w:r w:rsidR="009A73C7">
        <w:noBreakHyphen/>
      </w:r>
      <w:r w:rsidR="00B36766" w:rsidRPr="00093869">
        <w:t>Komendancie Akademii Pożarniczej,</w:t>
      </w:r>
      <w:r w:rsidRPr="00093869">
        <w:t>”</w:t>
      </w:r>
      <w:r w:rsidR="007C664D" w:rsidRPr="00093869">
        <w:t>,</w:t>
      </w:r>
    </w:p>
    <w:p w14:paraId="1A682FC8" w14:textId="77777777" w:rsidR="00B36766" w:rsidRPr="00093869" w:rsidRDefault="00B36766" w:rsidP="00093869">
      <w:pPr>
        <w:pStyle w:val="LITlitera"/>
        <w:keepNext/>
      </w:pPr>
      <w:r w:rsidRPr="00093869">
        <w:t>b)</w:t>
      </w:r>
      <w:r w:rsidR="00CC083C" w:rsidRPr="00093869">
        <w:tab/>
      </w:r>
      <w:r w:rsidRPr="00093869">
        <w:t>w</w:t>
      </w:r>
      <w:r w:rsidR="009A73C7">
        <w:t xml:space="preserve"> pkt </w:t>
      </w:r>
      <w:r w:rsidR="00774E17" w:rsidRPr="00093869">
        <w:t>3 </w:t>
      </w:r>
      <w:r w:rsidRPr="00093869">
        <w:t>wprowadzenie do wyliczenia otrzymuje brzmienie:</w:t>
      </w:r>
    </w:p>
    <w:p w14:paraId="29FDDD2E" w14:textId="77777777" w:rsidR="00B36766" w:rsidRPr="00093869" w:rsidRDefault="00D96862" w:rsidP="00774E17">
      <w:pPr>
        <w:pStyle w:val="ZLITCZWSPPKTzmczciwsppktliter"/>
      </w:pPr>
      <w:r w:rsidRPr="00093869">
        <w:t>„</w:t>
      </w:r>
      <w:r w:rsidR="008D2C05" w:rsidRPr="00093869">
        <w:t>d</w:t>
      </w:r>
      <w:r w:rsidR="00B36766" w:rsidRPr="00093869">
        <w:t>la strażaków pełniących służbę</w:t>
      </w:r>
      <w:r w:rsidR="00774E17" w:rsidRPr="00093869">
        <w:t xml:space="preserve"> w </w:t>
      </w:r>
      <w:r w:rsidR="00B36766" w:rsidRPr="00093869">
        <w:t>Komendzie Głównej, Akademii Pożarniczej i instytutach badawczych,</w:t>
      </w:r>
      <w:r w:rsidR="00774E17" w:rsidRPr="00093869">
        <w:t xml:space="preserve"> z </w:t>
      </w:r>
      <w:r w:rsidR="00B36766" w:rsidRPr="00093869">
        <w:t>wyjątkiem wymienionych</w:t>
      </w:r>
      <w:r w:rsidR="009A73C7" w:rsidRPr="00093869">
        <w:t xml:space="preserve"> w</w:t>
      </w:r>
      <w:r w:rsidR="009A73C7">
        <w:t> pkt </w:t>
      </w:r>
      <w:r w:rsidR="00B36766" w:rsidRPr="00093869">
        <w:t>4:</w:t>
      </w:r>
      <w:r w:rsidRPr="00093869">
        <w:t>”</w:t>
      </w:r>
      <w:r w:rsidR="00B36766" w:rsidRPr="00093869">
        <w:t>.</w:t>
      </w:r>
    </w:p>
    <w:p w14:paraId="0B1AF92B" w14:textId="77777777" w:rsidR="00B36766" w:rsidRPr="00093869" w:rsidRDefault="00B36766" w:rsidP="00093869">
      <w:pPr>
        <w:pStyle w:val="ARTartustawynprozporzdzenia"/>
        <w:keepNext/>
      </w:pPr>
      <w:r w:rsidRPr="00093869">
        <w:rPr>
          <w:rStyle w:val="Ppogrubienie"/>
        </w:rPr>
        <w:t>Art. </w:t>
      </w:r>
      <w:r w:rsidR="008E4E1E">
        <w:rPr>
          <w:rStyle w:val="Ppogrubienie"/>
        </w:rPr>
        <w:t>5</w:t>
      </w:r>
      <w:r w:rsidRPr="00093869">
        <w:rPr>
          <w:rStyle w:val="Ppogrubienie"/>
        </w:rPr>
        <w:t>.</w:t>
      </w:r>
      <w:r w:rsidR="00774E17" w:rsidRPr="00093869">
        <w:t> W </w:t>
      </w:r>
      <w:r w:rsidRPr="00093869">
        <w:t>ustawie</w:t>
      </w:r>
      <w:r w:rsidR="00774E17" w:rsidRPr="00093869">
        <w:t xml:space="preserve"> z </w:t>
      </w:r>
      <w:r w:rsidRPr="00093869">
        <w:t>dnia 2</w:t>
      </w:r>
      <w:r w:rsidR="00774E17" w:rsidRPr="00093869">
        <w:t>4 </w:t>
      </w:r>
      <w:r w:rsidRPr="00093869">
        <w:t>sierpnia 199</w:t>
      </w:r>
      <w:r w:rsidR="00774E17" w:rsidRPr="00093869">
        <w:t>1 </w:t>
      </w:r>
      <w:r w:rsidRPr="00093869">
        <w:t>r.</w:t>
      </w:r>
      <w:r w:rsidR="00774E17" w:rsidRPr="00093869">
        <w:t xml:space="preserve"> o </w:t>
      </w:r>
      <w:r w:rsidRPr="00093869">
        <w:t>ochronie przeciwpożarowej</w:t>
      </w:r>
      <w:r w:rsidR="008A7A7D" w:rsidRPr="00093869">
        <w:t xml:space="preserve"> </w:t>
      </w:r>
      <w:r w:rsidRPr="00093869">
        <w:t>(</w:t>
      </w:r>
      <w:r w:rsidR="009A73C7">
        <w:t>Dz. U.</w:t>
      </w:r>
      <w:r w:rsidRPr="00093869">
        <w:t xml:space="preserve"> z 202</w:t>
      </w:r>
      <w:r w:rsidR="0092635D" w:rsidRPr="00093869">
        <w:t>2</w:t>
      </w:r>
      <w:r w:rsidRPr="00093869">
        <w:t> r.</w:t>
      </w:r>
      <w:r w:rsidR="009A73C7">
        <w:t xml:space="preserve"> poz. </w:t>
      </w:r>
      <w:r w:rsidR="0092635D" w:rsidRPr="00093869">
        <w:t>2057</w:t>
      </w:r>
      <w:r w:rsidRPr="00093869">
        <w:t>) wprowadza się następujące zmiany:</w:t>
      </w:r>
    </w:p>
    <w:p w14:paraId="24D596BA" w14:textId="77777777" w:rsidR="00B36766" w:rsidRPr="00093869" w:rsidRDefault="00B36766" w:rsidP="00093869">
      <w:pPr>
        <w:pStyle w:val="PKTpunkt"/>
        <w:keepNext/>
      </w:pPr>
      <w:bookmarkStart w:id="28" w:name="_Hlk96370215"/>
      <w:r w:rsidRPr="00093869">
        <w:t>1)</w:t>
      </w:r>
      <w:r w:rsidRPr="00093869">
        <w:tab/>
        <w:t>w</w:t>
      </w:r>
      <w:r w:rsidR="009A73C7">
        <w:t xml:space="preserve"> art. </w:t>
      </w:r>
      <w:r w:rsidR="009A73C7" w:rsidRPr="00093869">
        <w:t>4</w:t>
      </w:r>
      <w:r w:rsidR="009A73C7">
        <w:t xml:space="preserve"> ust. </w:t>
      </w:r>
      <w:r w:rsidRPr="00093869">
        <w:t>2a otrzymuje brzmienie:</w:t>
      </w:r>
    </w:p>
    <w:p w14:paraId="31042893" w14:textId="02CF2A11" w:rsidR="00F44B00" w:rsidRPr="00093869" w:rsidRDefault="00F44B00" w:rsidP="00B36766">
      <w:pPr>
        <w:pStyle w:val="ZUSTzmustartykuempunktem"/>
      </w:pPr>
      <w:bookmarkStart w:id="29" w:name="_Hlk96362762"/>
      <w:bookmarkEnd w:id="28"/>
      <w:r w:rsidRPr="00093869">
        <w:t>„2a.</w:t>
      </w:r>
      <w:r w:rsidR="00844152" w:rsidRPr="00093869">
        <w:t> </w:t>
      </w:r>
      <w:r w:rsidRPr="00093869">
        <w:t>Osoby wykonujące czynności</w:t>
      </w:r>
      <w:r w:rsidR="00774E17" w:rsidRPr="00093869">
        <w:t xml:space="preserve"> z </w:t>
      </w:r>
      <w:r w:rsidRPr="00093869">
        <w:t>zakresu ochrony przeciwpożarowej,</w:t>
      </w:r>
      <w:r w:rsidR="00774E17" w:rsidRPr="00093869">
        <w:t xml:space="preserve"> w </w:t>
      </w:r>
      <w:r w:rsidRPr="00093869">
        <w:t>tym czynności,</w:t>
      </w:r>
      <w:r w:rsidR="00774E17" w:rsidRPr="00093869">
        <w:t xml:space="preserve"> o </w:t>
      </w:r>
      <w:r w:rsidRPr="00093869">
        <w:t>których mowa</w:t>
      </w:r>
      <w:r w:rsidR="009A73C7" w:rsidRPr="00093869">
        <w:t xml:space="preserve"> w</w:t>
      </w:r>
      <w:r w:rsidR="009A73C7">
        <w:t> ust. </w:t>
      </w:r>
      <w:r w:rsidRPr="00093869">
        <w:t>1, polegające na zapobieganiu powstawaniu</w:t>
      </w:r>
      <w:r w:rsidR="00774E17" w:rsidRPr="00093869">
        <w:t xml:space="preserve"> i </w:t>
      </w:r>
      <w:r w:rsidRPr="00093869">
        <w:t>rozprzestrzenianiu się pożaru, niezatrudnione</w:t>
      </w:r>
      <w:r w:rsidR="00774E17" w:rsidRPr="00093869">
        <w:t xml:space="preserve"> w </w:t>
      </w:r>
      <w:r w:rsidRPr="00093869">
        <w:t>jednostkach ochrony przeciwpożarowej,</w:t>
      </w:r>
      <w:r w:rsidR="00774E17" w:rsidRPr="00093869">
        <w:t xml:space="preserve"> o </w:t>
      </w:r>
      <w:r w:rsidRPr="00093869">
        <w:t>których mowa</w:t>
      </w:r>
      <w:r w:rsidR="009A73C7" w:rsidRPr="00093869">
        <w:t xml:space="preserve"> w</w:t>
      </w:r>
      <w:r w:rsidR="009A73C7">
        <w:t> art. </w:t>
      </w:r>
      <w:r w:rsidRPr="00093869">
        <w:t>1</w:t>
      </w:r>
      <w:r w:rsidR="009A73C7" w:rsidRPr="00093869">
        <w:t>5</w:t>
      </w:r>
      <w:r w:rsidR="009A73C7">
        <w:t xml:space="preserve"> pkt </w:t>
      </w:r>
      <w:r w:rsidRPr="00093869">
        <w:t>1a</w:t>
      </w:r>
      <w:r w:rsidR="009D4050">
        <w:t>–</w:t>
      </w:r>
      <w:r w:rsidR="009A73C7" w:rsidRPr="00093869">
        <w:t>5</w:t>
      </w:r>
      <w:r w:rsidR="009A73C7">
        <w:t xml:space="preserve"> i </w:t>
      </w:r>
      <w:r w:rsidRPr="00093869">
        <w:t>8, są obowiązane posiadać tytuł zawodowy inżynier pożarnictwa, magister inżynier pożarnictwa albo tytuł zawodowy inżynier</w:t>
      </w:r>
      <w:r w:rsidR="00774E17" w:rsidRPr="00093869">
        <w:t xml:space="preserve"> i </w:t>
      </w:r>
      <w:r w:rsidRPr="00093869">
        <w:t>dyplom ukończenia</w:t>
      </w:r>
      <w:r w:rsidR="00774E17" w:rsidRPr="00093869">
        <w:t xml:space="preserve"> w </w:t>
      </w:r>
      <w:r w:rsidRPr="00093869">
        <w:t>Szkole Głównej Służby Pożarniczej studiów</w:t>
      </w:r>
      <w:r w:rsidR="00774E17" w:rsidRPr="00093869">
        <w:t xml:space="preserve"> w </w:t>
      </w:r>
      <w:r w:rsidRPr="00093869">
        <w:t>zakresie inżynierii bezpieczeństwa</w:t>
      </w:r>
      <w:r w:rsidR="00774E17" w:rsidRPr="00093869">
        <w:t xml:space="preserve"> w </w:t>
      </w:r>
      <w:r w:rsidRPr="00093869">
        <w:t>specjalności inżynieria bezpieczeństwa pożarowego wydany do dnia 3</w:t>
      </w:r>
      <w:r w:rsidR="00774E17" w:rsidRPr="00093869">
        <w:t>0 </w:t>
      </w:r>
      <w:r w:rsidRPr="00093869">
        <w:t>września 201</w:t>
      </w:r>
      <w:r w:rsidR="00774E17" w:rsidRPr="00093869">
        <w:t>9 </w:t>
      </w:r>
      <w:r w:rsidRPr="00093869">
        <w:t>r. lub studiów na kierunku inżynieria bezpieczeństwa</w:t>
      </w:r>
      <w:r w:rsidR="00774E17" w:rsidRPr="00093869">
        <w:t xml:space="preserve"> w </w:t>
      </w:r>
      <w:r w:rsidRPr="00093869">
        <w:t>zakresie inżynieria bezpieczeństwa pożarowego wydany po dniu 3</w:t>
      </w:r>
      <w:r w:rsidR="00774E17" w:rsidRPr="00093869">
        <w:t>0 </w:t>
      </w:r>
      <w:r w:rsidRPr="00093869">
        <w:t>września 201</w:t>
      </w:r>
      <w:r w:rsidR="00774E17" w:rsidRPr="00093869">
        <w:t>9 </w:t>
      </w:r>
      <w:r w:rsidRPr="00093869">
        <w:t xml:space="preserve">r. </w:t>
      </w:r>
      <w:r w:rsidRPr="00093869">
        <w:lastRenderedPageBreak/>
        <w:t>lub dyplom ukończenia</w:t>
      </w:r>
      <w:r w:rsidR="00774E17" w:rsidRPr="00093869">
        <w:t xml:space="preserve"> w </w:t>
      </w:r>
      <w:r w:rsidRPr="00093869">
        <w:t>Akademii Pożarniczej studiów na kierunku inżynieria bezpieczeństwa</w:t>
      </w:r>
      <w:r w:rsidR="00774E17" w:rsidRPr="00093869">
        <w:t xml:space="preserve"> w </w:t>
      </w:r>
      <w:r w:rsidRPr="00093869">
        <w:t>zakresie inżynieria bezpieczeństwa pożarowego.”;</w:t>
      </w:r>
    </w:p>
    <w:bookmarkEnd w:id="29"/>
    <w:p w14:paraId="0795626D" w14:textId="77777777" w:rsidR="00B36766" w:rsidRPr="00093869" w:rsidRDefault="00B36766" w:rsidP="00093869">
      <w:pPr>
        <w:pStyle w:val="PKTpunkt"/>
        <w:keepNext/>
      </w:pPr>
      <w:r w:rsidRPr="00093869">
        <w:t>2)</w:t>
      </w:r>
      <w:r w:rsidRPr="00093869">
        <w:tab/>
        <w:t>w</w:t>
      </w:r>
      <w:r w:rsidR="009A73C7">
        <w:t xml:space="preserve"> art. </w:t>
      </w:r>
      <w:r w:rsidRPr="00093869">
        <w:t>4a</w:t>
      </w:r>
      <w:r w:rsidR="009A73C7" w:rsidRPr="00093869">
        <w:t xml:space="preserve"> w</w:t>
      </w:r>
      <w:r w:rsidR="009A73C7">
        <w:t> ust. </w:t>
      </w:r>
      <w:r w:rsidRPr="00093869">
        <w:t>1</w:t>
      </w:r>
      <w:r w:rsidR="009A73C7" w:rsidRPr="00093869">
        <w:t>1</w:t>
      </w:r>
      <w:r w:rsidR="009A73C7">
        <w:t xml:space="preserve"> pkt </w:t>
      </w:r>
      <w:r w:rsidR="00774E17" w:rsidRPr="00093869">
        <w:t>2 </w:t>
      </w:r>
      <w:r w:rsidRPr="00093869">
        <w:t>otrzymuje brzmienie:</w:t>
      </w:r>
    </w:p>
    <w:p w14:paraId="08EDACF8" w14:textId="77777777" w:rsidR="00B36766" w:rsidRPr="00093869" w:rsidRDefault="00D96862" w:rsidP="00B36766">
      <w:pPr>
        <w:pStyle w:val="ZPKTzmpktartykuempunktem"/>
      </w:pPr>
      <w:bookmarkStart w:id="30" w:name="_Hlk96363165"/>
      <w:r w:rsidRPr="00093869">
        <w:t>„</w:t>
      </w:r>
      <w:r w:rsidR="00B36766" w:rsidRPr="00093869">
        <w:t>2)</w:t>
      </w:r>
      <w:r w:rsidR="00B36766" w:rsidRPr="00093869">
        <w:tab/>
        <w:t xml:space="preserve">w przypadku Akademii Pożarniczej </w:t>
      </w:r>
      <w:r w:rsidR="00085AE1" w:rsidRPr="00093869">
        <w:t>–</w:t>
      </w:r>
      <w:r w:rsidR="00B36766" w:rsidRPr="00093869">
        <w:t xml:space="preserve"> przychód,</w:t>
      </w:r>
      <w:r w:rsidR="00774E17" w:rsidRPr="00093869">
        <w:t xml:space="preserve"> o </w:t>
      </w:r>
      <w:r w:rsidR="00B36766" w:rsidRPr="00093869">
        <w:t>którym mowa</w:t>
      </w:r>
      <w:r w:rsidR="009A73C7" w:rsidRPr="00093869">
        <w:t xml:space="preserve"> w</w:t>
      </w:r>
      <w:r w:rsidR="009A73C7">
        <w:t> art. </w:t>
      </w:r>
      <w:r w:rsidR="00B36766" w:rsidRPr="00093869">
        <w:t>40</w:t>
      </w:r>
      <w:r w:rsidR="00774E17" w:rsidRPr="00093869">
        <w:t>6 </w:t>
      </w:r>
      <w:r w:rsidR="00B36766" w:rsidRPr="00093869">
        <w:t>ustawy</w:t>
      </w:r>
      <w:r w:rsidR="00774E17" w:rsidRPr="00093869">
        <w:t xml:space="preserve"> z </w:t>
      </w:r>
      <w:r w:rsidR="00B36766" w:rsidRPr="00093869">
        <w:t>dnia 2</w:t>
      </w:r>
      <w:r w:rsidR="00774E17" w:rsidRPr="00093869">
        <w:t>0 </w:t>
      </w:r>
      <w:r w:rsidR="00B36766" w:rsidRPr="00093869">
        <w:t>lipca 201</w:t>
      </w:r>
      <w:r w:rsidR="00774E17" w:rsidRPr="00093869">
        <w:t>8 </w:t>
      </w:r>
      <w:r w:rsidR="00B36766" w:rsidRPr="00093869">
        <w:t xml:space="preserve">r. </w:t>
      </w:r>
      <w:r w:rsidR="00085AE1" w:rsidRPr="00093869">
        <w:t>–</w:t>
      </w:r>
      <w:r w:rsidR="00B36766" w:rsidRPr="00093869">
        <w:t xml:space="preserve"> Prawo</w:t>
      </w:r>
      <w:r w:rsidR="00774E17" w:rsidRPr="00093869">
        <w:t xml:space="preserve"> o </w:t>
      </w:r>
      <w:r w:rsidR="00B36766" w:rsidRPr="00093869">
        <w:t>szkolnictwie wyższym</w:t>
      </w:r>
      <w:r w:rsidR="00774E17" w:rsidRPr="00093869">
        <w:t xml:space="preserve"> i </w:t>
      </w:r>
      <w:r w:rsidR="00B36766" w:rsidRPr="00093869">
        <w:t>nauce (</w:t>
      </w:r>
      <w:r w:rsidR="009A73C7">
        <w:t>Dz. U.</w:t>
      </w:r>
      <w:r w:rsidR="00774E17" w:rsidRPr="00093869">
        <w:t xml:space="preserve"> z </w:t>
      </w:r>
      <w:r w:rsidR="00430B73" w:rsidRPr="00093869">
        <w:t>202</w:t>
      </w:r>
      <w:r w:rsidR="00774E17" w:rsidRPr="00093869">
        <w:t>2 </w:t>
      </w:r>
      <w:r w:rsidR="00430B73" w:rsidRPr="00093869">
        <w:t>r.</w:t>
      </w:r>
      <w:r w:rsidR="009A73C7">
        <w:t xml:space="preserve"> poz. </w:t>
      </w:r>
      <w:r w:rsidR="00430B73" w:rsidRPr="00093869">
        <w:t>5</w:t>
      </w:r>
      <w:r w:rsidR="007C664D" w:rsidRPr="00093869">
        <w:t>74</w:t>
      </w:r>
      <w:r w:rsidR="00430B73" w:rsidRPr="00093869">
        <w:t>,</w:t>
      </w:r>
      <w:r w:rsidR="00774E17" w:rsidRPr="00093869">
        <w:t xml:space="preserve"> z </w:t>
      </w:r>
      <w:r w:rsidR="00430B73" w:rsidRPr="00093869">
        <w:t>późn. zm.</w:t>
      </w:r>
      <w:r w:rsidR="007C664D" w:rsidRPr="00093869">
        <w:rPr>
          <w:rStyle w:val="Odwoanieprzypisudolnego"/>
        </w:rPr>
        <w:footnoteReference w:id="7"/>
      </w:r>
      <w:r w:rsidR="007C664D" w:rsidRPr="00093869">
        <w:rPr>
          <w:rStyle w:val="IGindeksgrny"/>
        </w:rPr>
        <w:t>)</w:t>
      </w:r>
      <w:r w:rsidR="00430B73" w:rsidRPr="00093869">
        <w:t>)</w:t>
      </w:r>
      <w:r w:rsidRPr="00093869">
        <w:t>”</w:t>
      </w:r>
      <w:r w:rsidR="00B36766" w:rsidRPr="00093869">
        <w:t>;</w:t>
      </w:r>
    </w:p>
    <w:p w14:paraId="21115081" w14:textId="77777777" w:rsidR="00B36766" w:rsidRPr="00093869" w:rsidRDefault="00B36766" w:rsidP="00093869">
      <w:pPr>
        <w:pStyle w:val="PKTpunkt"/>
        <w:keepNext/>
      </w:pPr>
      <w:bookmarkStart w:id="31" w:name="_Hlk96363453"/>
      <w:bookmarkEnd w:id="30"/>
      <w:r w:rsidRPr="00093869">
        <w:t>3)</w:t>
      </w:r>
      <w:r w:rsidRPr="00093869">
        <w:tab/>
        <w:t>w</w:t>
      </w:r>
      <w:r w:rsidR="009A73C7">
        <w:t xml:space="preserve"> art. </w:t>
      </w:r>
      <w:r w:rsidRPr="00093869">
        <w:t>11c</w:t>
      </w:r>
      <w:r w:rsidR="009A73C7" w:rsidRPr="00093869">
        <w:t xml:space="preserve"> w</w:t>
      </w:r>
      <w:r w:rsidR="009A73C7">
        <w:t> ust. </w:t>
      </w:r>
      <w:r w:rsidR="009A73C7" w:rsidRPr="00093869">
        <w:t>6</w:t>
      </w:r>
      <w:r w:rsidR="009A73C7">
        <w:t xml:space="preserve"> pkt </w:t>
      </w:r>
      <w:r w:rsidR="009A73C7" w:rsidRPr="00093869">
        <w:t>3</w:t>
      </w:r>
      <w:r w:rsidR="009A73C7">
        <w:t xml:space="preserve"> i </w:t>
      </w:r>
      <w:r w:rsidR="00774E17" w:rsidRPr="00093869">
        <w:t>4 </w:t>
      </w:r>
      <w:r w:rsidRPr="00093869">
        <w:t>otrzymują brzmienie:</w:t>
      </w:r>
    </w:p>
    <w:p w14:paraId="304A375C" w14:textId="77777777" w:rsidR="00B36766" w:rsidRPr="00093869" w:rsidRDefault="00D96862" w:rsidP="00B36766">
      <w:pPr>
        <w:pStyle w:val="ZPKTzmpktartykuempunktem"/>
      </w:pPr>
      <w:r w:rsidRPr="00093869">
        <w:t>„</w:t>
      </w:r>
      <w:r w:rsidR="00B36766" w:rsidRPr="00093869">
        <w:t>3)</w:t>
      </w:r>
      <w:r w:rsidR="00B36766" w:rsidRPr="00093869">
        <w:tab/>
        <w:t>w wykonywaniu zawodu inżyniera pożarnictwa lub projektanta</w:t>
      </w:r>
      <w:r w:rsidR="00774E17" w:rsidRPr="00093869">
        <w:t xml:space="preserve"> w </w:t>
      </w:r>
      <w:r w:rsidR="00B36766" w:rsidRPr="00093869">
        <w:t>rozumieniu ustawy</w:t>
      </w:r>
      <w:r w:rsidR="00774E17" w:rsidRPr="00093869">
        <w:t xml:space="preserve"> z </w:t>
      </w:r>
      <w:r w:rsidR="00B36766" w:rsidRPr="00093869">
        <w:t xml:space="preserve">dnia </w:t>
      </w:r>
      <w:r w:rsidR="00774E17" w:rsidRPr="00093869">
        <w:t>7 </w:t>
      </w:r>
      <w:r w:rsidR="00B36766" w:rsidRPr="00093869">
        <w:t>lipca 199</w:t>
      </w:r>
      <w:r w:rsidR="00774E17" w:rsidRPr="00093869">
        <w:t>4 </w:t>
      </w:r>
      <w:r w:rsidR="00B36766" w:rsidRPr="00093869">
        <w:t xml:space="preserve">r. </w:t>
      </w:r>
      <w:r w:rsidR="00085AE1" w:rsidRPr="00093869">
        <w:t>–</w:t>
      </w:r>
      <w:r w:rsidR="00B36766" w:rsidRPr="00093869">
        <w:t xml:space="preserve"> Prawo budowlane oraz ukończyła</w:t>
      </w:r>
      <w:r w:rsidR="00774E17" w:rsidRPr="00093869">
        <w:t xml:space="preserve"> w </w:t>
      </w:r>
      <w:r w:rsidR="00B36766" w:rsidRPr="00093869">
        <w:t>Akademii Pożarniczej studia podyplomowe dla osób ubiegających się</w:t>
      </w:r>
      <w:r w:rsidR="00774E17" w:rsidRPr="00093869">
        <w:t xml:space="preserve"> o </w:t>
      </w:r>
      <w:r w:rsidR="00B36766" w:rsidRPr="00093869">
        <w:t>wykonywanie zawodu rzeczoznawcy;</w:t>
      </w:r>
    </w:p>
    <w:p w14:paraId="2A3A9DBD" w14:textId="77777777" w:rsidR="00F44B00" w:rsidRPr="00093869" w:rsidRDefault="00F44B00" w:rsidP="00B36766">
      <w:pPr>
        <w:pStyle w:val="ZPKTzmpktartykuempunktem"/>
      </w:pPr>
      <w:bookmarkStart w:id="32" w:name="_Hlk96363886"/>
      <w:bookmarkEnd w:id="31"/>
      <w:r w:rsidRPr="00093869">
        <w:t>4)</w:t>
      </w:r>
      <w:r w:rsidR="00844152" w:rsidRPr="00093869">
        <w:tab/>
      </w:r>
      <w:r w:rsidRPr="00093869">
        <w:t>w wykonywaniu czynności</w:t>
      </w:r>
      <w:r w:rsidR="00774E17" w:rsidRPr="00093869">
        <w:t xml:space="preserve"> z </w:t>
      </w:r>
      <w:r w:rsidRPr="00093869">
        <w:t>zakresu ochrony przeciwpożarowej,</w:t>
      </w:r>
      <w:r w:rsidR="00774E17" w:rsidRPr="00093869">
        <w:t xml:space="preserve"> o </w:t>
      </w:r>
      <w:r w:rsidRPr="00093869">
        <w:t>których mowa</w:t>
      </w:r>
      <w:r w:rsidR="009A73C7" w:rsidRPr="00093869">
        <w:t xml:space="preserve"> w</w:t>
      </w:r>
      <w:r w:rsidR="009A73C7">
        <w:t> art. </w:t>
      </w:r>
      <w:r w:rsidR="009A73C7" w:rsidRPr="00093869">
        <w:t>4</w:t>
      </w:r>
      <w:r w:rsidR="009A73C7">
        <w:t xml:space="preserve"> ust. </w:t>
      </w:r>
      <w:r w:rsidRPr="00093869">
        <w:t>2a lub 2b, posiadała</w:t>
      </w:r>
      <w:r w:rsidR="00774E17" w:rsidRPr="00093869">
        <w:t xml:space="preserve"> w </w:t>
      </w:r>
      <w:r w:rsidRPr="00093869">
        <w:t>okresie ich wykonywania tytuł zawodowy inżynier</w:t>
      </w:r>
      <w:r w:rsidR="00774E17" w:rsidRPr="00093869">
        <w:t xml:space="preserve"> i </w:t>
      </w:r>
      <w:r w:rsidRPr="00093869">
        <w:t>dyplom ukończenia studiów</w:t>
      </w:r>
      <w:r w:rsidR="00774E17" w:rsidRPr="00093869">
        <w:t xml:space="preserve"> w </w:t>
      </w:r>
      <w:r w:rsidRPr="00093869">
        <w:t>Szkole Głównej Służby Pożarniczej</w:t>
      </w:r>
      <w:r w:rsidR="00774E17" w:rsidRPr="00093869">
        <w:t xml:space="preserve"> w </w:t>
      </w:r>
      <w:r w:rsidRPr="00093869">
        <w:t>zakresie inżynierii bezpieczeństwa</w:t>
      </w:r>
      <w:r w:rsidR="00774E17" w:rsidRPr="00093869">
        <w:t xml:space="preserve"> w </w:t>
      </w:r>
      <w:r w:rsidRPr="00093869">
        <w:t>specjalności inżynieria bezpieczeństwa pożarowego wydany do dnia 3</w:t>
      </w:r>
      <w:r w:rsidR="00774E17" w:rsidRPr="00093869">
        <w:t>0 </w:t>
      </w:r>
      <w:r w:rsidRPr="00093869">
        <w:t>września 201</w:t>
      </w:r>
      <w:r w:rsidR="00774E17" w:rsidRPr="00093869">
        <w:t>9 </w:t>
      </w:r>
      <w:r w:rsidRPr="00093869">
        <w:t>r. lub studiów na kierunku inżynieria bezpieczeństwa</w:t>
      </w:r>
      <w:r w:rsidR="00774E17" w:rsidRPr="00093869">
        <w:t xml:space="preserve"> w </w:t>
      </w:r>
      <w:r w:rsidRPr="00093869">
        <w:t>zakresie bezpieczeństwa pożarowego wydany po dniu 30</w:t>
      </w:r>
      <w:r w:rsidR="00085AE1" w:rsidRPr="00093869">
        <w:t> </w:t>
      </w:r>
      <w:r w:rsidRPr="00093869">
        <w:t>września 201</w:t>
      </w:r>
      <w:r w:rsidR="00774E17" w:rsidRPr="00093869">
        <w:t>9 </w:t>
      </w:r>
      <w:r w:rsidRPr="00093869">
        <w:t>r. lub dyplom ukończenia</w:t>
      </w:r>
      <w:r w:rsidR="00774E17" w:rsidRPr="00093869">
        <w:t xml:space="preserve"> w </w:t>
      </w:r>
      <w:r w:rsidRPr="00093869">
        <w:t>Akademii Pożarniczej studiów na kierunku inżynieria bezpieczeństwa</w:t>
      </w:r>
      <w:r w:rsidR="00774E17" w:rsidRPr="00093869">
        <w:t xml:space="preserve"> w </w:t>
      </w:r>
      <w:r w:rsidRPr="00093869">
        <w:t>zakresie inżynieria bezpieczeństwa pożarowego oraz ukończyła studia podyplomowe,</w:t>
      </w:r>
      <w:r w:rsidR="00774E17" w:rsidRPr="00093869">
        <w:t xml:space="preserve"> o </w:t>
      </w:r>
      <w:r w:rsidRPr="00093869">
        <w:t>których mowa</w:t>
      </w:r>
      <w:r w:rsidR="009A73C7" w:rsidRPr="00093869">
        <w:t xml:space="preserve"> w</w:t>
      </w:r>
      <w:r w:rsidR="009A73C7">
        <w:t> pkt </w:t>
      </w:r>
      <w:r w:rsidRPr="00093869">
        <w:t>3.”;</w:t>
      </w:r>
    </w:p>
    <w:p w14:paraId="25C222EB" w14:textId="77777777" w:rsidR="00B36766" w:rsidRPr="00093869" w:rsidRDefault="00B36766" w:rsidP="00093869">
      <w:pPr>
        <w:pStyle w:val="PKTpunkt"/>
        <w:keepNext/>
      </w:pPr>
      <w:bookmarkStart w:id="33" w:name="_Hlk96364215"/>
      <w:bookmarkEnd w:id="32"/>
      <w:r w:rsidRPr="00093869">
        <w:t>4)</w:t>
      </w:r>
      <w:r w:rsidRPr="00093869">
        <w:tab/>
        <w:t>w</w:t>
      </w:r>
      <w:r w:rsidR="009A73C7">
        <w:t xml:space="preserve"> art. </w:t>
      </w:r>
      <w:r w:rsidRPr="00093869">
        <w:t>11j</w:t>
      </w:r>
      <w:r w:rsidR="009A73C7" w:rsidRPr="00093869">
        <w:t xml:space="preserve"> w</w:t>
      </w:r>
      <w:r w:rsidR="009A73C7">
        <w:t> ust. </w:t>
      </w:r>
      <w:r w:rsidRPr="00093869">
        <w:t>1</w:t>
      </w:r>
      <w:r w:rsidR="009A73C7" w:rsidRPr="00093869">
        <w:t>7</w:t>
      </w:r>
      <w:r w:rsidR="009A73C7">
        <w:t xml:space="preserve"> pkt </w:t>
      </w:r>
      <w:r w:rsidR="00774E17" w:rsidRPr="00093869">
        <w:t>2 </w:t>
      </w:r>
      <w:r w:rsidRPr="00093869">
        <w:t>otrzymuje brzmienie:</w:t>
      </w:r>
    </w:p>
    <w:p w14:paraId="23C2613F" w14:textId="77777777" w:rsidR="00B36766" w:rsidRPr="00093869" w:rsidRDefault="00D96862" w:rsidP="00B36766">
      <w:pPr>
        <w:pStyle w:val="ZPKTzmpktartykuempunktem"/>
      </w:pPr>
      <w:r w:rsidRPr="00093869">
        <w:t>„</w:t>
      </w:r>
      <w:r w:rsidR="00B36766" w:rsidRPr="00093869">
        <w:t>2)</w:t>
      </w:r>
      <w:r w:rsidR="00B36766" w:rsidRPr="00093869">
        <w:tab/>
        <w:t xml:space="preserve">w przypadku Akademii Pożarniczej </w:t>
      </w:r>
      <w:r w:rsidR="00397D0C" w:rsidRPr="00093869">
        <w:t>–</w:t>
      </w:r>
      <w:r w:rsidR="00B36766" w:rsidRPr="00093869">
        <w:t xml:space="preserve"> przychód,</w:t>
      </w:r>
      <w:r w:rsidR="00774E17" w:rsidRPr="00093869">
        <w:t xml:space="preserve"> o </w:t>
      </w:r>
      <w:r w:rsidR="00B36766" w:rsidRPr="00093869">
        <w:t>którym mowa</w:t>
      </w:r>
      <w:r w:rsidR="009A73C7" w:rsidRPr="00093869">
        <w:t xml:space="preserve"> w</w:t>
      </w:r>
      <w:r w:rsidR="009A73C7">
        <w:t> art. </w:t>
      </w:r>
      <w:r w:rsidR="00B36766" w:rsidRPr="00093869">
        <w:t>40</w:t>
      </w:r>
      <w:r w:rsidR="00774E17" w:rsidRPr="00093869">
        <w:t>6 </w:t>
      </w:r>
      <w:r w:rsidR="00B36766" w:rsidRPr="00093869">
        <w:t>ustawy z dnia 2</w:t>
      </w:r>
      <w:r w:rsidR="00774E17" w:rsidRPr="00093869">
        <w:t>0 </w:t>
      </w:r>
      <w:r w:rsidR="00B36766" w:rsidRPr="00093869">
        <w:t>lipca 201</w:t>
      </w:r>
      <w:r w:rsidR="00774E17" w:rsidRPr="00093869">
        <w:t>8 </w:t>
      </w:r>
      <w:r w:rsidR="00B36766" w:rsidRPr="00093869">
        <w:t xml:space="preserve">r. </w:t>
      </w:r>
      <w:r w:rsidR="00085AE1" w:rsidRPr="00093869">
        <w:t>–</w:t>
      </w:r>
      <w:r w:rsidR="00B36766" w:rsidRPr="00093869">
        <w:t xml:space="preserve"> Prawo</w:t>
      </w:r>
      <w:r w:rsidR="00774E17" w:rsidRPr="00093869">
        <w:t xml:space="preserve"> o </w:t>
      </w:r>
      <w:r w:rsidR="00B36766" w:rsidRPr="00093869">
        <w:t>szkolnictwie wyższym</w:t>
      </w:r>
      <w:r w:rsidR="00774E17" w:rsidRPr="00093869">
        <w:t xml:space="preserve"> i </w:t>
      </w:r>
      <w:r w:rsidR="00B36766" w:rsidRPr="00093869">
        <w:t>nauce;</w:t>
      </w:r>
      <w:r w:rsidRPr="00093869">
        <w:t>”</w:t>
      </w:r>
      <w:r w:rsidR="00B36766" w:rsidRPr="00093869">
        <w:t>;</w:t>
      </w:r>
    </w:p>
    <w:bookmarkEnd w:id="33"/>
    <w:p w14:paraId="7319797D" w14:textId="77777777" w:rsidR="00B36766" w:rsidRPr="00093869" w:rsidRDefault="00B36766" w:rsidP="00093869">
      <w:pPr>
        <w:pStyle w:val="PKTpunkt"/>
        <w:keepNext/>
      </w:pPr>
      <w:r w:rsidRPr="00093869">
        <w:t>5)</w:t>
      </w:r>
      <w:r w:rsidRPr="00093869">
        <w:tab/>
        <w:t>w</w:t>
      </w:r>
      <w:r w:rsidR="009A73C7">
        <w:t xml:space="preserve"> art. </w:t>
      </w:r>
      <w:r w:rsidRPr="00093869">
        <w:t>14ha:</w:t>
      </w:r>
    </w:p>
    <w:p w14:paraId="335694D1" w14:textId="77777777" w:rsidR="00B36766" w:rsidRPr="00093869" w:rsidRDefault="00B36766" w:rsidP="00093869">
      <w:pPr>
        <w:pStyle w:val="LITlitera"/>
        <w:keepNext/>
      </w:pPr>
      <w:bookmarkStart w:id="34" w:name="_Hlk100140845"/>
      <w:r w:rsidRPr="00093869">
        <w:t>a)</w:t>
      </w:r>
      <w:r w:rsidR="00CC083C" w:rsidRPr="00093869">
        <w:tab/>
      </w:r>
      <w:r w:rsidRPr="00093869">
        <w:t xml:space="preserve">ust. </w:t>
      </w:r>
      <w:r w:rsidR="00774E17" w:rsidRPr="00093869">
        <w:t>1 </w:t>
      </w:r>
      <w:r w:rsidRPr="00093869">
        <w:t>otrzymuje brzmienie:</w:t>
      </w:r>
    </w:p>
    <w:bookmarkEnd w:id="34"/>
    <w:p w14:paraId="1B97D8B0" w14:textId="77777777" w:rsidR="00B36766" w:rsidRPr="00093869" w:rsidRDefault="00D96862" w:rsidP="00CC083C">
      <w:pPr>
        <w:pStyle w:val="ZLITUSTzmustliter"/>
      </w:pPr>
      <w:r w:rsidRPr="00093869">
        <w:t>„</w:t>
      </w:r>
      <w:r w:rsidR="00B36766" w:rsidRPr="00093869">
        <w:t>1. Komendant Główny Państwowej Straży Pożarnej, komendanci wojewódzcy Państwowej Straży Pożarnej, komendanci powiatowi (miejscy) Państwowej Straży Pożarnej, Rektor</w:t>
      </w:r>
      <w:r w:rsidR="009A73C7">
        <w:noBreakHyphen/>
      </w:r>
      <w:r w:rsidR="00B36766" w:rsidRPr="00093869">
        <w:t>Komendant Akademii Pożarniczej</w:t>
      </w:r>
      <w:r w:rsidR="00774E17" w:rsidRPr="00093869">
        <w:t xml:space="preserve"> i </w:t>
      </w:r>
      <w:r w:rsidR="00B36766" w:rsidRPr="00093869">
        <w:t xml:space="preserve">komendanci szkół Państwowej Straży Pożarnej są </w:t>
      </w:r>
      <w:proofErr w:type="spellStart"/>
      <w:r w:rsidR="00B36766" w:rsidRPr="00093869">
        <w:t>współadministratorami</w:t>
      </w:r>
      <w:proofErr w:type="spellEnd"/>
      <w:r w:rsidR="00B36766" w:rsidRPr="00093869">
        <w:t xml:space="preserve"> danych osobowych przetwarzanych</w:t>
      </w:r>
      <w:r w:rsidR="00774E17" w:rsidRPr="00093869">
        <w:t xml:space="preserve"> w </w:t>
      </w:r>
      <w:r w:rsidR="00B36766" w:rsidRPr="00093869">
        <w:t>SWD PSP.</w:t>
      </w:r>
      <w:r w:rsidRPr="00093869">
        <w:t>”</w:t>
      </w:r>
      <w:r w:rsidR="00397D0C" w:rsidRPr="00093869">
        <w:t>,</w:t>
      </w:r>
    </w:p>
    <w:p w14:paraId="2B60ABB5" w14:textId="77777777" w:rsidR="00B36766" w:rsidRPr="00093869" w:rsidRDefault="00B36766" w:rsidP="00093869">
      <w:pPr>
        <w:pStyle w:val="LITlitera"/>
        <w:keepNext/>
      </w:pPr>
      <w:r w:rsidRPr="00093869">
        <w:lastRenderedPageBreak/>
        <w:t>b)</w:t>
      </w:r>
      <w:r w:rsidR="00CC083C" w:rsidRPr="00093869">
        <w:tab/>
      </w:r>
      <w:r w:rsidRPr="00093869">
        <w:t xml:space="preserve">ust. </w:t>
      </w:r>
      <w:r w:rsidR="00774E17" w:rsidRPr="00093869">
        <w:t>4 </w:t>
      </w:r>
      <w:r w:rsidRPr="00093869">
        <w:t>otrzymuje brzmienie:</w:t>
      </w:r>
    </w:p>
    <w:p w14:paraId="36A81B71" w14:textId="77777777" w:rsidR="00B36766" w:rsidRPr="00093869" w:rsidRDefault="00D96862" w:rsidP="00CC083C">
      <w:pPr>
        <w:pStyle w:val="ZLITUSTzmustliter"/>
      </w:pPr>
      <w:r w:rsidRPr="00093869">
        <w:t>„</w:t>
      </w:r>
      <w:r w:rsidR="00B36766" w:rsidRPr="00093869">
        <w:t>4. Komendanci wojewódzcy Państwowej Straży Pożarnej, komendanci powiatowi (miejscy) Państwowej Straży Pożarnej, Rektor</w:t>
      </w:r>
      <w:r w:rsidR="009A73C7">
        <w:noBreakHyphen/>
      </w:r>
      <w:r w:rsidR="00B36766" w:rsidRPr="00093869">
        <w:t>Komendant Akademii Pożarniczej</w:t>
      </w:r>
      <w:r w:rsidR="00774E17" w:rsidRPr="00093869">
        <w:t xml:space="preserve"> i </w:t>
      </w:r>
      <w:r w:rsidR="00B36766" w:rsidRPr="00093869">
        <w:t>komendanci szkół Państwowej Straży Pożarnej,</w:t>
      </w:r>
      <w:r w:rsidR="00774E17" w:rsidRPr="00093869">
        <w:t xml:space="preserve"> w </w:t>
      </w:r>
      <w:r w:rsidR="00B36766" w:rsidRPr="00093869">
        <w:t>zakresie właściwości swojego działania, zapewniają utrzymanie SWD PSP oraz podejmują działania,</w:t>
      </w:r>
      <w:r w:rsidR="00774E17" w:rsidRPr="00093869">
        <w:t xml:space="preserve"> o </w:t>
      </w:r>
      <w:r w:rsidR="00B36766" w:rsidRPr="00093869">
        <w:t>których mowa</w:t>
      </w:r>
      <w:r w:rsidR="009A73C7" w:rsidRPr="00093869">
        <w:t xml:space="preserve"> w</w:t>
      </w:r>
      <w:r w:rsidR="009A73C7">
        <w:t> ust. </w:t>
      </w:r>
      <w:r w:rsidR="00B36766" w:rsidRPr="00093869">
        <w:t>3.</w:t>
      </w:r>
      <w:r w:rsidRPr="00093869">
        <w:t>”</w:t>
      </w:r>
      <w:r w:rsidR="00B36766" w:rsidRPr="00093869">
        <w:t>;</w:t>
      </w:r>
    </w:p>
    <w:p w14:paraId="6A318BF9" w14:textId="77777777" w:rsidR="00B36766" w:rsidRPr="00093869" w:rsidRDefault="00B36766" w:rsidP="00093869">
      <w:pPr>
        <w:pStyle w:val="PKTpunkt"/>
        <w:keepNext/>
      </w:pPr>
      <w:bookmarkStart w:id="35" w:name="_Hlk96366343"/>
      <w:r w:rsidRPr="00093869">
        <w:t>6)</w:t>
      </w:r>
      <w:r w:rsidRPr="00093869">
        <w:tab/>
        <w:t>w</w:t>
      </w:r>
      <w:r w:rsidR="009A73C7">
        <w:t xml:space="preserve"> art. </w:t>
      </w:r>
      <w:r w:rsidRPr="00093869">
        <w:t>16a</w:t>
      </w:r>
      <w:r w:rsidR="009A73C7" w:rsidRPr="00093869">
        <w:t xml:space="preserve"> w</w:t>
      </w:r>
      <w:r w:rsidR="009A73C7">
        <w:t> ust. </w:t>
      </w:r>
      <w:r w:rsidRPr="00093869">
        <w:t>4b</w:t>
      </w:r>
      <w:r w:rsidR="009A73C7">
        <w:t xml:space="preserve"> pkt </w:t>
      </w:r>
      <w:r w:rsidR="00F22EE0" w:rsidRPr="00093869">
        <w:t>1</w:t>
      </w:r>
      <w:r w:rsidR="00397D0C" w:rsidRPr="00093869">
        <w:t>–</w:t>
      </w:r>
      <w:r w:rsidR="00774E17" w:rsidRPr="00093869">
        <w:t>3 </w:t>
      </w:r>
      <w:r w:rsidRPr="00093869">
        <w:t>otrzymuj</w:t>
      </w:r>
      <w:r w:rsidR="00F22EE0" w:rsidRPr="00093869">
        <w:t>ą</w:t>
      </w:r>
      <w:r w:rsidRPr="00093869">
        <w:t xml:space="preserve"> brzmienie:</w:t>
      </w:r>
    </w:p>
    <w:bookmarkEnd w:id="35"/>
    <w:p w14:paraId="09D3CC11" w14:textId="77777777" w:rsidR="00561F11" w:rsidRPr="00093869" w:rsidRDefault="00561F11" w:rsidP="00B36766">
      <w:pPr>
        <w:pStyle w:val="ZPKTzmpktartykuempunktem"/>
      </w:pPr>
      <w:r w:rsidRPr="00093869">
        <w:t>„1)</w:t>
      </w:r>
      <w:r w:rsidRPr="00093869">
        <w:tab/>
        <w:t>tytułu zawodowego inżynier pożarnictwa lub magister inżynier pożarnictwa albo</w:t>
      </w:r>
    </w:p>
    <w:p w14:paraId="1D485E47" w14:textId="77777777" w:rsidR="00F22EE0" w:rsidRPr="00093869" w:rsidRDefault="00F22EE0" w:rsidP="00F22EE0">
      <w:pPr>
        <w:pStyle w:val="ZPKTzmpktartykuempunktem"/>
      </w:pPr>
      <w:r w:rsidRPr="00093869">
        <w:t>2)</w:t>
      </w:r>
      <w:r w:rsidR="00844152" w:rsidRPr="00093869">
        <w:tab/>
      </w:r>
      <w:r w:rsidRPr="00093869">
        <w:t>tytułu zawodowego inżynier</w:t>
      </w:r>
      <w:r w:rsidR="00774E17" w:rsidRPr="00093869">
        <w:t xml:space="preserve"> i </w:t>
      </w:r>
      <w:r w:rsidRPr="00093869">
        <w:t>dyplomu ukończenia</w:t>
      </w:r>
      <w:r w:rsidR="00774E17" w:rsidRPr="00093869">
        <w:t xml:space="preserve"> w </w:t>
      </w:r>
      <w:r w:rsidRPr="00093869">
        <w:t>Szkole Głównej Służby Pożarniczej studiów</w:t>
      </w:r>
      <w:r w:rsidR="00774E17" w:rsidRPr="00093869">
        <w:t xml:space="preserve"> w </w:t>
      </w:r>
      <w:r w:rsidRPr="00093869">
        <w:t>zakresie inżynierii bezpieczeństwa</w:t>
      </w:r>
      <w:r w:rsidR="00774E17" w:rsidRPr="00093869">
        <w:t xml:space="preserve"> w </w:t>
      </w:r>
      <w:r w:rsidRPr="00093869">
        <w:t>specjalności inżynieria bezpieczeństwa pożarowego wydanego do dnia 3</w:t>
      </w:r>
      <w:r w:rsidR="00774E17" w:rsidRPr="00093869">
        <w:t>0 </w:t>
      </w:r>
      <w:r w:rsidRPr="00093869">
        <w:t>września 201</w:t>
      </w:r>
      <w:r w:rsidR="00774E17" w:rsidRPr="00093869">
        <w:t>9 </w:t>
      </w:r>
      <w:r w:rsidRPr="00093869">
        <w:t>r. lub studiów na kierunku inżynieria bezpieczeństwa</w:t>
      </w:r>
      <w:r w:rsidR="00774E17" w:rsidRPr="00093869">
        <w:t xml:space="preserve"> w </w:t>
      </w:r>
      <w:r w:rsidRPr="00093869">
        <w:t>zakresie inżynieria bezpieczeństwa pożarowego wydanego po dniu 3</w:t>
      </w:r>
      <w:r w:rsidR="00774E17" w:rsidRPr="00093869">
        <w:t>0 </w:t>
      </w:r>
      <w:r w:rsidRPr="00093869">
        <w:t>września 201</w:t>
      </w:r>
      <w:r w:rsidR="00774E17" w:rsidRPr="00093869">
        <w:t>9 </w:t>
      </w:r>
      <w:r w:rsidRPr="00093869">
        <w:t>r. lub dyplom ukończenia</w:t>
      </w:r>
      <w:r w:rsidR="00774E17" w:rsidRPr="00093869">
        <w:t xml:space="preserve"> w </w:t>
      </w:r>
      <w:r w:rsidRPr="00093869">
        <w:t>Akademii Pożarniczej studiów na kierunku inżynieria bezpieczeństwa</w:t>
      </w:r>
      <w:r w:rsidR="00774E17" w:rsidRPr="00093869">
        <w:t xml:space="preserve"> w </w:t>
      </w:r>
      <w:r w:rsidRPr="00093869">
        <w:t>zakresie inżynieria bezpieczeństwa pożarowego oraz kwalifikacji wymaganych do wykonywania zawodu strażak oraz ukończenie</w:t>
      </w:r>
      <w:r w:rsidR="00774E17" w:rsidRPr="00093869">
        <w:t xml:space="preserve"> w </w:t>
      </w:r>
      <w:r w:rsidRPr="00093869">
        <w:t>Akademii Pożarniczej przeszkolenia zawodowego przygotowującego do zajmowania stanowisk związanych</w:t>
      </w:r>
      <w:r w:rsidR="00774E17" w:rsidRPr="00093869">
        <w:t xml:space="preserve"> z </w:t>
      </w:r>
      <w:r w:rsidRPr="00093869">
        <w:t>kierowaniem działaniami ratowniczymi, albo”;</w:t>
      </w:r>
    </w:p>
    <w:p w14:paraId="7C5582CF" w14:textId="77777777" w:rsidR="00F22EE0" w:rsidRPr="00093869" w:rsidRDefault="00F22EE0" w:rsidP="00F22EE0">
      <w:pPr>
        <w:pStyle w:val="ZPKTzmpktartykuempunktem"/>
      </w:pPr>
      <w:r w:rsidRPr="00093869">
        <w:t>3)</w:t>
      </w:r>
      <w:r w:rsidR="00844152" w:rsidRPr="00093869">
        <w:tab/>
      </w:r>
      <w:r w:rsidRPr="00093869">
        <w:t>tytułu zawodowego inżynier oraz tytułu zawodowego magister inżynier</w:t>
      </w:r>
      <w:r w:rsidR="00774E17" w:rsidRPr="00093869">
        <w:t xml:space="preserve"> i </w:t>
      </w:r>
      <w:r w:rsidRPr="00093869">
        <w:t>dyplomu ukończenia</w:t>
      </w:r>
      <w:r w:rsidR="00774E17" w:rsidRPr="00093869">
        <w:t xml:space="preserve"> w </w:t>
      </w:r>
      <w:r w:rsidRPr="00093869">
        <w:t>Szkole Głównej Służby Pożarniczej studiów</w:t>
      </w:r>
      <w:r w:rsidR="00774E17" w:rsidRPr="00093869">
        <w:t xml:space="preserve"> w </w:t>
      </w:r>
      <w:r w:rsidRPr="00093869">
        <w:t>zakresie inżynierii bezpieczeństwa</w:t>
      </w:r>
      <w:r w:rsidR="00774E17" w:rsidRPr="00093869">
        <w:t xml:space="preserve"> w </w:t>
      </w:r>
      <w:r w:rsidRPr="00093869">
        <w:t>specjalności inżynierii bezpieczeństwa pożarowego wydanego do dnia 3</w:t>
      </w:r>
      <w:r w:rsidR="00774E17" w:rsidRPr="00093869">
        <w:t>0 </w:t>
      </w:r>
      <w:r w:rsidRPr="00093869">
        <w:t>września 201</w:t>
      </w:r>
      <w:r w:rsidR="00774E17" w:rsidRPr="00093869">
        <w:t>9 </w:t>
      </w:r>
      <w:r w:rsidRPr="00093869">
        <w:t>r. lub studiów na kierunku inżynieria bezpieczeństwa</w:t>
      </w:r>
      <w:r w:rsidR="00774E17" w:rsidRPr="00093869">
        <w:t xml:space="preserve"> w </w:t>
      </w:r>
      <w:r w:rsidRPr="00093869">
        <w:t>zakresie inżynieria bezpieczeństwa pożarowego wydanego po dniu 3</w:t>
      </w:r>
      <w:r w:rsidR="00774E17" w:rsidRPr="00093869">
        <w:t>0 </w:t>
      </w:r>
      <w:r w:rsidRPr="00093869">
        <w:t>września 201</w:t>
      </w:r>
      <w:r w:rsidR="00774E17" w:rsidRPr="00093869">
        <w:t>9 </w:t>
      </w:r>
      <w:r w:rsidRPr="00093869">
        <w:t>r. lub dyplom ukończenia</w:t>
      </w:r>
      <w:r w:rsidR="00774E17" w:rsidRPr="00093869">
        <w:t xml:space="preserve"> w </w:t>
      </w:r>
      <w:r w:rsidRPr="00093869">
        <w:t>Akademii Pożarniczej studiów na kierunku inżynieria bezpieczeństwa</w:t>
      </w:r>
      <w:r w:rsidR="00774E17" w:rsidRPr="00093869">
        <w:t xml:space="preserve"> w </w:t>
      </w:r>
      <w:r w:rsidRPr="00093869">
        <w:t>zakresie inżynieria bezpieczeństwa pożarowego oraz kwalifikacji do wykonywania zawodu technik pożarnictwa oraz ukończenie</w:t>
      </w:r>
      <w:r w:rsidR="00774E17" w:rsidRPr="00093869">
        <w:t xml:space="preserve"> w </w:t>
      </w:r>
      <w:r w:rsidRPr="00093869">
        <w:t>Akademii Pożarniczej przeszkolenia zawodowego przygotowującego do zajmowania stanowisk związanych</w:t>
      </w:r>
      <w:r w:rsidR="00774E17" w:rsidRPr="00093869">
        <w:t xml:space="preserve"> z </w:t>
      </w:r>
      <w:r w:rsidRPr="00093869">
        <w:t>kierowa</w:t>
      </w:r>
      <w:r w:rsidR="00CF6425" w:rsidRPr="00093869">
        <w:t>niem działaniami ratowniczymi.”.</w:t>
      </w:r>
    </w:p>
    <w:p w14:paraId="7788482A" w14:textId="77777777" w:rsidR="00B36766" w:rsidRPr="00093869" w:rsidRDefault="00B36766" w:rsidP="00093869">
      <w:pPr>
        <w:pStyle w:val="ARTartustawynprozporzdzenia"/>
        <w:keepNext/>
      </w:pPr>
      <w:r w:rsidRPr="00093869">
        <w:rPr>
          <w:rStyle w:val="Ppogrubienie"/>
        </w:rPr>
        <w:lastRenderedPageBreak/>
        <w:t>Art. </w:t>
      </w:r>
      <w:r w:rsidR="008E4E1E">
        <w:rPr>
          <w:rStyle w:val="Ppogrubienie"/>
        </w:rPr>
        <w:t>6</w:t>
      </w:r>
      <w:r w:rsidRPr="00093869">
        <w:rPr>
          <w:rStyle w:val="Ppogrubienie"/>
        </w:rPr>
        <w:t>.</w:t>
      </w:r>
      <w:r w:rsidR="00774E17" w:rsidRPr="00093869">
        <w:t> W </w:t>
      </w:r>
      <w:r w:rsidRPr="00093869">
        <w:t>ustawie</w:t>
      </w:r>
      <w:r w:rsidR="00774E17" w:rsidRPr="00093869">
        <w:t xml:space="preserve"> z </w:t>
      </w:r>
      <w:r w:rsidRPr="00093869">
        <w:t>dnia 2</w:t>
      </w:r>
      <w:r w:rsidR="00774E17" w:rsidRPr="00093869">
        <w:t>0 </w:t>
      </w:r>
      <w:r w:rsidRPr="00093869">
        <w:t>czerwca 199</w:t>
      </w:r>
      <w:r w:rsidR="00774E17" w:rsidRPr="00093869">
        <w:t>7 </w:t>
      </w:r>
      <w:r w:rsidRPr="00093869">
        <w:t>r. – Prawo</w:t>
      </w:r>
      <w:r w:rsidR="00774E17" w:rsidRPr="00093869">
        <w:t xml:space="preserve"> o </w:t>
      </w:r>
      <w:r w:rsidR="00803EE4" w:rsidRPr="00093869">
        <w:t>ruchu drogowym (</w:t>
      </w:r>
      <w:r w:rsidR="009A73C7">
        <w:t>Dz. U.</w:t>
      </w:r>
      <w:r w:rsidR="00774E17" w:rsidRPr="00093869">
        <w:t xml:space="preserve"> z </w:t>
      </w:r>
      <w:r w:rsidR="00803EE4" w:rsidRPr="00093869">
        <w:t>202</w:t>
      </w:r>
      <w:r w:rsidR="00E3710A" w:rsidRPr="00093869">
        <w:t>2</w:t>
      </w:r>
      <w:r w:rsidR="00803EE4" w:rsidRPr="00093869">
        <w:t> </w:t>
      </w:r>
      <w:r w:rsidRPr="00093869">
        <w:t>r.</w:t>
      </w:r>
      <w:r w:rsidR="009A73C7">
        <w:t xml:space="preserve"> poz. </w:t>
      </w:r>
      <w:r w:rsidR="00E67C6B" w:rsidRPr="00093869">
        <w:t>988</w:t>
      </w:r>
      <w:r w:rsidR="00564188">
        <w:t>,</w:t>
      </w:r>
      <w:r w:rsidR="00144E71" w:rsidRPr="00093869">
        <w:t xml:space="preserve"> z</w:t>
      </w:r>
      <w:r w:rsidR="00144E71">
        <w:t> </w:t>
      </w:r>
      <w:r w:rsidR="004A721C" w:rsidRPr="00093869">
        <w:t>późn. zm.</w:t>
      </w:r>
      <w:r w:rsidR="004A721C" w:rsidRPr="00093869">
        <w:rPr>
          <w:rStyle w:val="Odwoanieprzypisudolnego"/>
        </w:rPr>
        <w:footnoteReference w:id="8"/>
      </w:r>
      <w:r w:rsidR="004A721C" w:rsidRPr="00093869">
        <w:rPr>
          <w:rStyle w:val="IGindeksgrny"/>
        </w:rPr>
        <w:t>)</w:t>
      </w:r>
      <w:r w:rsidR="00E3710A" w:rsidRPr="00093869">
        <w:t>)</w:t>
      </w:r>
      <w:r w:rsidR="009A73C7" w:rsidRPr="00093869">
        <w:t xml:space="preserve"> w</w:t>
      </w:r>
      <w:r w:rsidR="009A73C7">
        <w:t> art. </w:t>
      </w:r>
      <w:r w:rsidRPr="00093869">
        <w:t>129fc</w:t>
      </w:r>
      <w:r w:rsidR="009A73C7" w:rsidRPr="00093869">
        <w:t xml:space="preserve"> w</w:t>
      </w:r>
      <w:r w:rsidR="009A73C7">
        <w:t> ust. </w:t>
      </w:r>
      <w:r w:rsidR="00774E17" w:rsidRPr="00093869">
        <w:t>2 </w:t>
      </w:r>
      <w:r w:rsidRPr="00093869">
        <w:t>wprowadzenie do wyliczenia otrzymuje brzmienie:</w:t>
      </w:r>
    </w:p>
    <w:p w14:paraId="424574F5" w14:textId="77777777" w:rsidR="00B36766" w:rsidRPr="00093869" w:rsidRDefault="00D96862" w:rsidP="008A7A7D">
      <w:pPr>
        <w:pStyle w:val="ZUSTzmustartykuempunktem"/>
      </w:pPr>
      <w:r w:rsidRPr="00093869">
        <w:t>„</w:t>
      </w:r>
      <w:r w:rsidR="00B36766" w:rsidRPr="00093869">
        <w:t>Wojewódzki inspektor transportu drogowego, komendant wojewódzki Policji, Komendant Stołeczny Policji, Komendan</w:t>
      </w:r>
      <w:r w:rsidR="00B213E4">
        <w:t>t</w:t>
      </w:r>
      <w:r w:rsidR="009A73C7">
        <w:noBreakHyphen/>
      </w:r>
      <w:r w:rsidR="00B36766" w:rsidRPr="00093869">
        <w:t>Rektor Akademii Policji</w:t>
      </w:r>
      <w:r w:rsidR="00774E17" w:rsidRPr="00093869">
        <w:t xml:space="preserve"> w </w:t>
      </w:r>
      <w:r w:rsidR="00B36766" w:rsidRPr="00093869">
        <w:t>Szczytnie, komendant szkoły policyjnej, komendant oddziału Straży Granicznej</w:t>
      </w:r>
      <w:r w:rsidR="00B171ED">
        <w:t>, Rektor</w:t>
      </w:r>
      <w:r w:rsidR="009A73C7">
        <w:noBreakHyphen/>
      </w:r>
      <w:r w:rsidR="00B171ED">
        <w:t>Komendant Wyższej Szkoły Straży Granicznej</w:t>
      </w:r>
      <w:r w:rsidR="00774E17" w:rsidRPr="00093869">
        <w:t xml:space="preserve"> i </w:t>
      </w:r>
      <w:r w:rsidR="00B36766" w:rsidRPr="00093869">
        <w:t>dyrektor Krajowej Szkoły Skarbowości, każdy</w:t>
      </w:r>
      <w:r w:rsidR="00774E17" w:rsidRPr="00093869">
        <w:t xml:space="preserve"> w </w:t>
      </w:r>
      <w:r w:rsidR="00B36766" w:rsidRPr="00093869">
        <w:t>zakresie swojej właściwości:</w:t>
      </w:r>
      <w:r w:rsidRPr="00093869">
        <w:t>”</w:t>
      </w:r>
      <w:r w:rsidR="00B36766" w:rsidRPr="00093869">
        <w:t>.</w:t>
      </w:r>
    </w:p>
    <w:p w14:paraId="7DA4C506" w14:textId="77777777" w:rsidR="001F43AC" w:rsidRPr="006751EE" w:rsidRDefault="00B36766" w:rsidP="001F43AC">
      <w:pPr>
        <w:pStyle w:val="ARTartustawynprozporzdzenia"/>
      </w:pPr>
      <w:r w:rsidRPr="00093869">
        <w:rPr>
          <w:rStyle w:val="Ppogrubienie"/>
        </w:rPr>
        <w:t>Art. </w:t>
      </w:r>
      <w:r w:rsidR="001F43AC">
        <w:rPr>
          <w:rStyle w:val="Ppogrubienie"/>
        </w:rPr>
        <w:t>7</w:t>
      </w:r>
      <w:r w:rsidRPr="00093869">
        <w:rPr>
          <w:rStyle w:val="Ppogrubienie"/>
        </w:rPr>
        <w:t>.</w:t>
      </w:r>
      <w:r w:rsidR="00144E71" w:rsidRPr="00093869">
        <w:t> </w:t>
      </w:r>
      <w:r w:rsidR="00144E71" w:rsidRPr="006751EE">
        <w:t>W</w:t>
      </w:r>
      <w:r w:rsidR="00144E71">
        <w:t> </w:t>
      </w:r>
      <w:r w:rsidR="001F43AC" w:rsidRPr="006751EE">
        <w:t>ustawie</w:t>
      </w:r>
      <w:r w:rsidR="00144E71" w:rsidRPr="006751EE">
        <w:t xml:space="preserve"> z</w:t>
      </w:r>
      <w:r w:rsidR="00144E71">
        <w:t> </w:t>
      </w:r>
      <w:r w:rsidR="001F43AC" w:rsidRPr="006751EE">
        <w:t>dnia 2</w:t>
      </w:r>
      <w:r w:rsidR="00144E71" w:rsidRPr="006751EE">
        <w:t>4</w:t>
      </w:r>
      <w:r w:rsidR="00144E71">
        <w:t> </w:t>
      </w:r>
      <w:r w:rsidR="001F43AC" w:rsidRPr="006751EE">
        <w:t>maja 201</w:t>
      </w:r>
      <w:r w:rsidR="00144E71" w:rsidRPr="006751EE">
        <w:t>3</w:t>
      </w:r>
      <w:r w:rsidR="00144E71">
        <w:t> </w:t>
      </w:r>
      <w:r w:rsidR="001F43AC" w:rsidRPr="006751EE">
        <w:t>r.</w:t>
      </w:r>
      <w:r w:rsidR="00144E71" w:rsidRPr="006751EE">
        <w:t xml:space="preserve"> o</w:t>
      </w:r>
      <w:r w:rsidR="00144E71">
        <w:t> </w:t>
      </w:r>
      <w:r w:rsidR="001F43AC" w:rsidRPr="006751EE">
        <w:t>środkach przymusu bezpośredniego</w:t>
      </w:r>
      <w:r w:rsidR="00144E71" w:rsidRPr="006751EE">
        <w:t xml:space="preserve"> i</w:t>
      </w:r>
      <w:r w:rsidR="00144E71">
        <w:t> </w:t>
      </w:r>
      <w:r w:rsidR="001F43AC" w:rsidRPr="006751EE">
        <w:t>broni palnej (</w:t>
      </w:r>
      <w:r w:rsidR="009A73C7">
        <w:t>Dz. U.</w:t>
      </w:r>
      <w:r w:rsidR="00144E71">
        <w:t xml:space="preserve"> z </w:t>
      </w:r>
      <w:r w:rsidR="001F43AC">
        <w:t>202</w:t>
      </w:r>
      <w:r w:rsidR="00144E71">
        <w:t>3 </w:t>
      </w:r>
      <w:r w:rsidR="001F43AC">
        <w:t>r.</w:t>
      </w:r>
      <w:r w:rsidR="009A73C7">
        <w:t xml:space="preserve"> poz. </w:t>
      </w:r>
      <w:r w:rsidR="001F43AC">
        <w:t>202</w:t>
      </w:r>
      <w:r w:rsidR="003D55B3">
        <w:t xml:space="preserve"> i 547</w:t>
      </w:r>
      <w:r w:rsidR="001F43AC">
        <w:t>)</w:t>
      </w:r>
      <w:r w:rsidR="009A73C7" w:rsidRPr="006751EE">
        <w:t xml:space="preserve"> w</w:t>
      </w:r>
      <w:r w:rsidR="009A73C7">
        <w:t> art. </w:t>
      </w:r>
      <w:r w:rsidR="001F43AC" w:rsidRPr="006751EE">
        <w:t>3</w:t>
      </w:r>
      <w:r w:rsidR="009A73C7" w:rsidRPr="006751EE">
        <w:t>5</w:t>
      </w:r>
      <w:r w:rsidR="009A73C7">
        <w:t xml:space="preserve"> w ust. </w:t>
      </w:r>
      <w:r w:rsidR="009A73C7" w:rsidRPr="006751EE">
        <w:t>4</w:t>
      </w:r>
      <w:r w:rsidR="009A73C7">
        <w:t xml:space="preserve"> pkt </w:t>
      </w:r>
      <w:r w:rsidR="00144E71" w:rsidRPr="006751EE">
        <w:t>2</w:t>
      </w:r>
      <w:r w:rsidR="00144E71">
        <w:t> </w:t>
      </w:r>
      <w:r w:rsidR="001F43AC" w:rsidRPr="006751EE">
        <w:t>otrzymuje brzmienie:</w:t>
      </w:r>
    </w:p>
    <w:p w14:paraId="35277835" w14:textId="608D6EFE" w:rsidR="001F43AC" w:rsidRDefault="001F43AC" w:rsidP="001F43AC">
      <w:pPr>
        <w:pStyle w:val="ZPKTzmpktartykuempunktem"/>
      </w:pPr>
      <w:r>
        <w:t>„2)</w:t>
      </w:r>
      <w:r>
        <w:tab/>
      </w:r>
      <w:r w:rsidRPr="001F43AC">
        <w:t>Straży Granicznej – kierownik jednostki organizacyjnej Straży Granicznej albo osoby przez niego upoważnione,</w:t>
      </w:r>
      <w:r w:rsidR="00144E71" w:rsidRPr="001F43AC">
        <w:t xml:space="preserve"> a</w:t>
      </w:r>
      <w:r w:rsidR="00144E71">
        <w:t> </w:t>
      </w:r>
      <w:r w:rsidR="00144E71" w:rsidRPr="001F43AC">
        <w:t>w</w:t>
      </w:r>
      <w:r w:rsidR="00144E71">
        <w:t> </w:t>
      </w:r>
      <w:r w:rsidRPr="001F43AC">
        <w:t xml:space="preserve">razie ich nieobecności </w:t>
      </w:r>
      <w:r w:rsidR="002D31D3">
        <w:t>–</w:t>
      </w:r>
      <w:r w:rsidR="009A73C7">
        <w:t xml:space="preserve"> </w:t>
      </w:r>
      <w:r w:rsidRPr="001F43AC">
        <w:t>dyżurny operacyjny lub kierownik zmiany;”.</w:t>
      </w:r>
    </w:p>
    <w:p w14:paraId="463B5B00" w14:textId="77777777" w:rsidR="00B36766" w:rsidRPr="00093869" w:rsidRDefault="001F43AC" w:rsidP="00093869">
      <w:pPr>
        <w:pStyle w:val="ARTartustawynprozporzdzenia"/>
        <w:keepNext/>
      </w:pPr>
      <w:r w:rsidRPr="00093869">
        <w:rPr>
          <w:rStyle w:val="Ppogrubienie"/>
        </w:rPr>
        <w:t>Art. </w:t>
      </w:r>
      <w:r>
        <w:rPr>
          <w:rStyle w:val="Ppogrubienie"/>
        </w:rPr>
        <w:t>8</w:t>
      </w:r>
      <w:r w:rsidRPr="00093869">
        <w:rPr>
          <w:rStyle w:val="Ppogrubienie"/>
        </w:rPr>
        <w:t>.</w:t>
      </w:r>
      <w:r w:rsidRPr="001F43AC">
        <w:t> </w:t>
      </w:r>
      <w:r w:rsidR="00774E17" w:rsidRPr="00093869">
        <w:t>W </w:t>
      </w:r>
      <w:r w:rsidR="00B36766" w:rsidRPr="00093869">
        <w:t>ustawie</w:t>
      </w:r>
      <w:r w:rsidR="00774E17" w:rsidRPr="00093869">
        <w:t xml:space="preserve"> z </w:t>
      </w:r>
      <w:r w:rsidR="00B36766" w:rsidRPr="00093869">
        <w:t xml:space="preserve">dnia </w:t>
      </w:r>
      <w:r w:rsidR="00774E17" w:rsidRPr="00093869">
        <w:t>4 </w:t>
      </w:r>
      <w:r w:rsidR="00B36766" w:rsidRPr="00093869">
        <w:t>kwietnia 201</w:t>
      </w:r>
      <w:r w:rsidR="00774E17" w:rsidRPr="00093869">
        <w:t>4 </w:t>
      </w:r>
      <w:r w:rsidR="00B36766" w:rsidRPr="00093869">
        <w:t>r.</w:t>
      </w:r>
      <w:r w:rsidR="00774E17" w:rsidRPr="00093869">
        <w:t xml:space="preserve"> o </w:t>
      </w:r>
      <w:r w:rsidR="00B36766" w:rsidRPr="00093869">
        <w:t>świadczeniach odszkodowawczych przysługujących</w:t>
      </w:r>
      <w:r w:rsidR="00774E17" w:rsidRPr="00093869">
        <w:t xml:space="preserve"> w </w:t>
      </w:r>
      <w:r w:rsidR="00B36766" w:rsidRPr="00093869">
        <w:t>razie wypadku lub choroby pozostających</w:t>
      </w:r>
      <w:r w:rsidR="00774E17" w:rsidRPr="00093869">
        <w:t xml:space="preserve"> w </w:t>
      </w:r>
      <w:r w:rsidR="00B36766" w:rsidRPr="00093869">
        <w:t>związku ze służbą</w:t>
      </w:r>
      <w:r w:rsidR="00E00760" w:rsidRPr="00093869">
        <w:t xml:space="preserve"> </w:t>
      </w:r>
      <w:r w:rsidR="00B36766" w:rsidRPr="00093869">
        <w:t>(</w:t>
      </w:r>
      <w:r w:rsidR="009A73C7">
        <w:t>Dz. U.</w:t>
      </w:r>
      <w:r w:rsidR="00774E17" w:rsidRPr="00093869">
        <w:t xml:space="preserve"> z </w:t>
      </w:r>
      <w:r w:rsidR="001135CE" w:rsidRPr="00093869">
        <w:t>202</w:t>
      </w:r>
      <w:r w:rsidR="00774E17" w:rsidRPr="00093869">
        <w:t>2 </w:t>
      </w:r>
      <w:r w:rsidR="001135CE" w:rsidRPr="00093869">
        <w:t>r.</w:t>
      </w:r>
      <w:r w:rsidR="009A73C7">
        <w:t xml:space="preserve"> poz. </w:t>
      </w:r>
      <w:r w:rsidR="001135CE" w:rsidRPr="00093869">
        <w:t>1032</w:t>
      </w:r>
      <w:r w:rsidR="00B36766" w:rsidRPr="00093869">
        <w:t>)</w:t>
      </w:r>
      <w:r w:rsidR="009A73C7" w:rsidRPr="00093869">
        <w:t xml:space="preserve"> w</w:t>
      </w:r>
      <w:r w:rsidR="009A73C7">
        <w:t> art. </w:t>
      </w:r>
      <w:r w:rsidR="00B36766" w:rsidRPr="00093869">
        <w:t>3</w:t>
      </w:r>
      <w:r w:rsidR="009A73C7" w:rsidRPr="00093869">
        <w:t>4</w:t>
      </w:r>
      <w:r w:rsidR="009A73C7">
        <w:t xml:space="preserve"> w ust. </w:t>
      </w:r>
      <w:r w:rsidR="00774E17" w:rsidRPr="00093869">
        <w:t>2</w:t>
      </w:r>
      <w:r w:rsidR="00B36766" w:rsidRPr="00093869">
        <w:t>:</w:t>
      </w:r>
    </w:p>
    <w:p w14:paraId="6E1EEF5B" w14:textId="77777777" w:rsidR="00B36766" w:rsidRPr="00093869" w:rsidRDefault="00B36766" w:rsidP="00093869">
      <w:pPr>
        <w:pStyle w:val="PKTpunkt"/>
        <w:keepNext/>
      </w:pPr>
      <w:r w:rsidRPr="00093869">
        <w:t>1)</w:t>
      </w:r>
      <w:r w:rsidR="00CC083C" w:rsidRPr="00093869">
        <w:tab/>
      </w:r>
      <w:r w:rsidRPr="00093869">
        <w:t>w</w:t>
      </w:r>
      <w:r w:rsidR="009A73C7">
        <w:t xml:space="preserve"> pkt </w:t>
      </w:r>
      <w:r w:rsidR="009A73C7" w:rsidRPr="00093869">
        <w:t>6</w:t>
      </w:r>
      <w:r w:rsidR="009A73C7">
        <w:t xml:space="preserve"> lit. </w:t>
      </w:r>
      <w:r w:rsidR="00774E17" w:rsidRPr="00093869">
        <w:t>a </w:t>
      </w:r>
      <w:r w:rsidRPr="00093869">
        <w:t>otrzymuje brzmienie:</w:t>
      </w:r>
    </w:p>
    <w:p w14:paraId="33D16687" w14:textId="77777777" w:rsidR="00B36766" w:rsidRPr="00093869" w:rsidRDefault="00D96862" w:rsidP="008A7A7D">
      <w:pPr>
        <w:pStyle w:val="ZLITzmlitartykuempunktem"/>
      </w:pPr>
      <w:r w:rsidRPr="00093869">
        <w:t>„</w:t>
      </w:r>
      <w:r w:rsidR="00B36766" w:rsidRPr="00093869">
        <w:t>a)</w:t>
      </w:r>
      <w:r w:rsidR="00CC083C" w:rsidRPr="00093869">
        <w:tab/>
      </w:r>
      <w:r w:rsidR="00B36766" w:rsidRPr="00093869">
        <w:t>dyrektorów biur (równorzędnych) Komendy Głównej Policji</w:t>
      </w:r>
      <w:r w:rsidR="00774E17" w:rsidRPr="00093869">
        <w:t xml:space="preserve"> i </w:t>
      </w:r>
      <w:r w:rsidR="00B36766" w:rsidRPr="00093869">
        <w:t>ich zastępców, Komendanta Centralnego Biura Śledczego Policji</w:t>
      </w:r>
      <w:r w:rsidR="00774E17" w:rsidRPr="00093869">
        <w:t xml:space="preserve"> i </w:t>
      </w:r>
      <w:r w:rsidR="00B36766" w:rsidRPr="00093869">
        <w:t>jego zastępców, Komendanta Biura Spraw Wewnętrznych Policji</w:t>
      </w:r>
      <w:r w:rsidR="00774E17" w:rsidRPr="00093869">
        <w:t xml:space="preserve"> i </w:t>
      </w:r>
      <w:r w:rsidR="00B36766" w:rsidRPr="00093869">
        <w:t>jego zastępców, Komendanta Centralnego Biura Zwalczania Cyberprzestępczości</w:t>
      </w:r>
      <w:r w:rsidR="00774E17" w:rsidRPr="00093869">
        <w:t xml:space="preserve"> i </w:t>
      </w:r>
      <w:r w:rsidR="00B36766" w:rsidRPr="00093869">
        <w:t>jego zastępców, Dyrektora Centralnego Laboratorium Kryminalistycznego Policji</w:t>
      </w:r>
      <w:r w:rsidR="00774E17" w:rsidRPr="00093869">
        <w:t xml:space="preserve"> i </w:t>
      </w:r>
      <w:r w:rsidR="00B36766" w:rsidRPr="00093869">
        <w:t>jego zastępców, komendantów wojewódzkich (</w:t>
      </w:r>
      <w:r w:rsidR="007542BE" w:rsidRPr="00093869">
        <w:t>Komendant</w:t>
      </w:r>
      <w:r w:rsidR="00A81D1C">
        <w:t>a</w:t>
      </w:r>
      <w:r w:rsidR="007542BE" w:rsidRPr="00093869">
        <w:t xml:space="preserve"> </w:t>
      </w:r>
      <w:r w:rsidR="00B36766" w:rsidRPr="00093869">
        <w:t>Stołecznego) Policji</w:t>
      </w:r>
      <w:r w:rsidR="00774E17" w:rsidRPr="00093869">
        <w:t xml:space="preserve"> i </w:t>
      </w:r>
      <w:r w:rsidR="00B36766" w:rsidRPr="00093869">
        <w:t>ich zastępców, Komendanta</w:t>
      </w:r>
      <w:r w:rsidR="009A73C7">
        <w:noBreakHyphen/>
      </w:r>
      <w:r w:rsidR="00B36766" w:rsidRPr="00093869">
        <w:t>Rektora Akademii Policji</w:t>
      </w:r>
      <w:r w:rsidR="00774E17" w:rsidRPr="00093869">
        <w:t xml:space="preserve"> w </w:t>
      </w:r>
      <w:r w:rsidR="00B36766" w:rsidRPr="00093869">
        <w:t>Szczytnie, Zastępcy Komendanta</w:t>
      </w:r>
      <w:r w:rsidR="009A73C7">
        <w:noBreakHyphen/>
      </w:r>
      <w:r w:rsidR="00B36766" w:rsidRPr="00093869">
        <w:t>Prorektora Akademii Policji</w:t>
      </w:r>
      <w:r w:rsidR="00774E17" w:rsidRPr="00093869">
        <w:t xml:space="preserve"> w </w:t>
      </w:r>
      <w:r w:rsidR="00B36766" w:rsidRPr="00093869">
        <w:t>Szczytnie, Kanclerza Akademii Policji</w:t>
      </w:r>
      <w:r w:rsidR="00774E17" w:rsidRPr="00093869">
        <w:t xml:space="preserve"> w </w:t>
      </w:r>
      <w:r w:rsidR="00B36766" w:rsidRPr="00093869">
        <w:t>Szczytnie, komendantów szkół policyjnych</w:t>
      </w:r>
      <w:r w:rsidR="00774E17" w:rsidRPr="00093869">
        <w:t xml:space="preserve"> i </w:t>
      </w:r>
      <w:r w:rsidR="00B36766" w:rsidRPr="00093869">
        <w:t>ich zastępców,</w:t>
      </w:r>
      <w:r w:rsidR="00774E17" w:rsidRPr="00093869">
        <w:t xml:space="preserve"> a </w:t>
      </w:r>
      <w:r w:rsidR="00B36766" w:rsidRPr="00093869">
        <w:t>także członków ich rodzin,</w:t>
      </w:r>
      <w:r w:rsidRPr="00093869">
        <w:t>”</w:t>
      </w:r>
      <w:r w:rsidR="00B36766" w:rsidRPr="00093869">
        <w:t>;</w:t>
      </w:r>
    </w:p>
    <w:p w14:paraId="03571540" w14:textId="77777777" w:rsidR="00B36766" w:rsidRPr="00093869" w:rsidRDefault="00B36766" w:rsidP="00093869">
      <w:pPr>
        <w:pStyle w:val="PKTpunkt"/>
        <w:keepNext/>
      </w:pPr>
      <w:r w:rsidRPr="00093869">
        <w:lastRenderedPageBreak/>
        <w:t>2)</w:t>
      </w:r>
      <w:r w:rsidR="00CC083C" w:rsidRPr="00093869">
        <w:tab/>
      </w:r>
      <w:r w:rsidRPr="00093869">
        <w:t xml:space="preserve">pkt </w:t>
      </w:r>
      <w:r w:rsidR="00774E17" w:rsidRPr="00093869">
        <w:t>8 </w:t>
      </w:r>
      <w:r w:rsidRPr="00093869">
        <w:t>otrzymuje brzmienie:</w:t>
      </w:r>
    </w:p>
    <w:p w14:paraId="3ED6E150" w14:textId="77777777" w:rsidR="001F43AC" w:rsidRDefault="00D96862" w:rsidP="00CC083C">
      <w:pPr>
        <w:pStyle w:val="ZPKTzmpktartykuempunktem"/>
      </w:pPr>
      <w:r w:rsidRPr="00093869">
        <w:t>„</w:t>
      </w:r>
      <w:r w:rsidR="00B36766" w:rsidRPr="00093869">
        <w:t>8)</w:t>
      </w:r>
      <w:r w:rsidR="00CC083C" w:rsidRPr="00093869">
        <w:tab/>
      </w:r>
      <w:r w:rsidR="00B36766" w:rsidRPr="00093869">
        <w:t>Komendant</w:t>
      </w:r>
      <w:r w:rsidR="009A73C7">
        <w:noBreakHyphen/>
      </w:r>
      <w:r w:rsidR="00B36766" w:rsidRPr="00093869">
        <w:t>Rektor Akademii Policji</w:t>
      </w:r>
      <w:r w:rsidR="00774E17" w:rsidRPr="00093869">
        <w:t xml:space="preserve"> w </w:t>
      </w:r>
      <w:r w:rsidR="00B36766" w:rsidRPr="00093869">
        <w:t>Szczytnie oraz komendanci szkół policyjnych</w:t>
      </w:r>
      <w:r w:rsidR="00774E17" w:rsidRPr="00093869">
        <w:t xml:space="preserve"> w </w:t>
      </w:r>
      <w:r w:rsidR="00B36766" w:rsidRPr="00093869">
        <w:t>stosunku do funkcjonariuszy pełniących służbę</w:t>
      </w:r>
      <w:r w:rsidR="00774E17" w:rsidRPr="00093869">
        <w:t xml:space="preserve"> w </w:t>
      </w:r>
      <w:r w:rsidR="00B36766" w:rsidRPr="00093869">
        <w:t>podległych im szkołach oraz członków ich rodzin;</w:t>
      </w:r>
      <w:r w:rsidRPr="00093869">
        <w:t>”</w:t>
      </w:r>
      <w:r w:rsidR="001136FE">
        <w:t>;</w:t>
      </w:r>
    </w:p>
    <w:p w14:paraId="548E8238" w14:textId="77777777" w:rsidR="005F51E3" w:rsidRDefault="001F43AC" w:rsidP="001F43AC">
      <w:pPr>
        <w:pStyle w:val="PKTpunkt"/>
      </w:pPr>
      <w:r>
        <w:t>3)</w:t>
      </w:r>
      <w:r>
        <w:tab/>
      </w:r>
      <w:r w:rsidR="008636B0">
        <w:t>w</w:t>
      </w:r>
      <w:r w:rsidR="009A73C7">
        <w:t xml:space="preserve"> pkt </w:t>
      </w:r>
      <w:r w:rsidRPr="009F2664">
        <w:t>1</w:t>
      </w:r>
      <w:r w:rsidR="009A73C7" w:rsidRPr="009F2664">
        <w:t>0</w:t>
      </w:r>
      <w:r w:rsidR="009A73C7">
        <w:t xml:space="preserve"> lit. </w:t>
      </w:r>
      <w:r w:rsidR="00144E71" w:rsidRPr="009F2664">
        <w:t>a</w:t>
      </w:r>
      <w:r w:rsidR="00144E71">
        <w:t> </w:t>
      </w:r>
      <w:r w:rsidR="005F51E3">
        <w:t>otrzymuje brzmienie:</w:t>
      </w:r>
    </w:p>
    <w:p w14:paraId="7A26751C" w14:textId="77777777" w:rsidR="005F51E3" w:rsidRDefault="00DB47ED" w:rsidP="002D31D3">
      <w:pPr>
        <w:pStyle w:val="ZLITzmlitartykuempunktem"/>
      </w:pPr>
      <w:r>
        <w:t>„</w:t>
      </w:r>
      <w:r w:rsidR="005F51E3" w:rsidRPr="005F51E3">
        <w:t>a)</w:t>
      </w:r>
      <w:r>
        <w:tab/>
      </w:r>
      <w:r w:rsidR="005F51E3" w:rsidRPr="005F51E3">
        <w:t xml:space="preserve">dyrektorów komórek organizacyjnych Komendy Głównej Straży Granicznej </w:t>
      </w:r>
      <w:r>
        <w:br/>
      </w:r>
      <w:r w:rsidR="005F51E3" w:rsidRPr="005F51E3">
        <w:t xml:space="preserve">i ich zastępców, Komendanta Biura Spraw Wewnętrznych Straży Granicznej </w:t>
      </w:r>
      <w:r>
        <w:br/>
      </w:r>
      <w:r w:rsidR="005F51E3" w:rsidRPr="005F51E3">
        <w:t>i jego zastępców, Rektora</w:t>
      </w:r>
      <w:r w:rsidR="009A73C7">
        <w:noBreakHyphen/>
      </w:r>
      <w:r w:rsidR="005F51E3" w:rsidRPr="005F51E3">
        <w:t>Komendanta Wyższej Szkoły Straży Granicznej, Prorektora</w:t>
      </w:r>
      <w:r w:rsidR="009A73C7">
        <w:noBreakHyphen/>
      </w:r>
      <w:r w:rsidR="005F51E3" w:rsidRPr="005F51E3">
        <w:t>Zastępcę Komendanta Wyższej Szkoły Straży Granicznej, Kanclerza Wyższej Szkoły Straży Granicznej</w:t>
      </w:r>
      <w:r w:rsidR="005F51E3">
        <w:t>,</w:t>
      </w:r>
      <w:r w:rsidR="005F51E3" w:rsidRPr="005F51E3">
        <w:t xml:space="preserve"> komendantów oddziałów Straży Granicznej</w:t>
      </w:r>
      <w:r w:rsidR="00144E71" w:rsidRPr="005F51E3">
        <w:t xml:space="preserve"> i</w:t>
      </w:r>
      <w:r w:rsidR="00144E71">
        <w:t> </w:t>
      </w:r>
      <w:r w:rsidR="005F51E3" w:rsidRPr="005F51E3">
        <w:t>ich zastępców, komendantów ośrodków szkolenia Straży Granicznej</w:t>
      </w:r>
      <w:r w:rsidR="00144E71" w:rsidRPr="005F51E3">
        <w:t xml:space="preserve"> i</w:t>
      </w:r>
      <w:r w:rsidR="00144E71">
        <w:t> </w:t>
      </w:r>
      <w:r w:rsidR="005F51E3" w:rsidRPr="005F51E3">
        <w:t>ich zastępców, komendantów ośrodków Straży Granicznej</w:t>
      </w:r>
      <w:r w:rsidR="00144E71" w:rsidRPr="005F51E3">
        <w:t xml:space="preserve"> i</w:t>
      </w:r>
      <w:r w:rsidR="00144E71">
        <w:t> </w:t>
      </w:r>
      <w:r w:rsidR="005F51E3" w:rsidRPr="005F51E3">
        <w:t>ich zastępców oraz członków ich rodzin</w:t>
      </w:r>
      <w:r w:rsidR="005F51E3">
        <w:t>,</w:t>
      </w:r>
      <w:r w:rsidRPr="00DB47ED">
        <w:t xml:space="preserve"> </w:t>
      </w:r>
      <w:r w:rsidRPr="00545B06">
        <w:t>”</w:t>
      </w:r>
      <w:r w:rsidR="005F51E3">
        <w:t>;</w:t>
      </w:r>
    </w:p>
    <w:p w14:paraId="30679A0D" w14:textId="77777777" w:rsidR="001F43AC" w:rsidRPr="008B21F4" w:rsidRDefault="001F43AC" w:rsidP="001F43AC">
      <w:pPr>
        <w:pStyle w:val="PKTpunkt"/>
      </w:pPr>
      <w:r>
        <w:t>4)</w:t>
      </w:r>
      <w:r>
        <w:tab/>
      </w:r>
      <w:r w:rsidRPr="008B21F4">
        <w:t>po</w:t>
      </w:r>
      <w:r w:rsidR="009A73C7">
        <w:t xml:space="preserve"> pkt </w:t>
      </w:r>
      <w:r w:rsidRPr="008B21F4">
        <w:t>11a dodaje się</w:t>
      </w:r>
      <w:r w:rsidR="009A73C7">
        <w:t xml:space="preserve"> pkt </w:t>
      </w:r>
      <w:r w:rsidRPr="008B21F4">
        <w:t>11b</w:t>
      </w:r>
      <w:r w:rsidR="00144E71" w:rsidRPr="008B21F4">
        <w:t xml:space="preserve"> w</w:t>
      </w:r>
      <w:r w:rsidR="00144E71">
        <w:t> </w:t>
      </w:r>
      <w:r w:rsidRPr="008B21F4">
        <w:t>brzmieniu:</w:t>
      </w:r>
    </w:p>
    <w:p w14:paraId="118DA756" w14:textId="77777777" w:rsidR="00B36766" w:rsidRPr="00093869" w:rsidRDefault="001F43AC" w:rsidP="001F43AC">
      <w:pPr>
        <w:pStyle w:val="ZPKTzmpktartykuempunktem"/>
      </w:pPr>
      <w:r>
        <w:t>„11b)</w:t>
      </w:r>
      <w:r>
        <w:tab/>
      </w:r>
      <w:r w:rsidRPr="009F2664">
        <w:t>Rektor</w:t>
      </w:r>
      <w:r w:rsidR="009A73C7">
        <w:noBreakHyphen/>
      </w:r>
      <w:r w:rsidRPr="009F2664">
        <w:t xml:space="preserve">Komendant </w:t>
      </w:r>
      <w:r w:rsidRPr="00A70F92">
        <w:t xml:space="preserve">Wyższej </w:t>
      </w:r>
      <w:r w:rsidRPr="0014018D">
        <w:t xml:space="preserve">Szkoły </w:t>
      </w:r>
      <w:r>
        <w:t>Straży Granicznej</w:t>
      </w:r>
      <w:r w:rsidR="00144E71">
        <w:t xml:space="preserve"> w </w:t>
      </w:r>
      <w:r>
        <w:t xml:space="preserve">stosunku do </w:t>
      </w:r>
      <w:r w:rsidRPr="00545B06">
        <w:t>funkcjonariuszy pełniących służbę</w:t>
      </w:r>
      <w:r w:rsidR="00144E71" w:rsidRPr="00545B06">
        <w:t xml:space="preserve"> w</w:t>
      </w:r>
      <w:r w:rsidR="00144E71">
        <w:t> </w:t>
      </w:r>
      <w:r w:rsidRPr="00A70F92">
        <w:t>Wyższej</w:t>
      </w:r>
      <w:r w:rsidRPr="0014018D">
        <w:t xml:space="preserve"> </w:t>
      </w:r>
      <w:r>
        <w:t>Szkole</w:t>
      </w:r>
      <w:r w:rsidRPr="00A70F92">
        <w:t xml:space="preserve"> </w:t>
      </w:r>
      <w:r w:rsidRPr="00545B06">
        <w:t>Straży Granicznej oraz członków ich rodzin;”</w:t>
      </w:r>
      <w:r w:rsidR="00B36766" w:rsidRPr="00093869">
        <w:t>.</w:t>
      </w:r>
    </w:p>
    <w:p w14:paraId="02595414" w14:textId="77777777" w:rsidR="001F43AC" w:rsidRPr="00545B06" w:rsidRDefault="001F43AC" w:rsidP="001F43AC">
      <w:pPr>
        <w:pStyle w:val="ARTartustawynprozporzdzenia"/>
      </w:pPr>
      <w:r w:rsidRPr="006C4696">
        <w:rPr>
          <w:rStyle w:val="Ppogrubienie"/>
        </w:rPr>
        <w:t>Art.</w:t>
      </w:r>
      <w:r>
        <w:rPr>
          <w:rStyle w:val="Ppogrubienie"/>
        </w:rPr>
        <w:t> 9</w:t>
      </w:r>
      <w:r w:rsidRPr="001F43AC">
        <w:t>.</w:t>
      </w:r>
      <w:r w:rsidR="00144E71" w:rsidRPr="001F43AC">
        <w:t> W</w:t>
      </w:r>
      <w:r w:rsidR="00144E71">
        <w:t> </w:t>
      </w:r>
      <w:r w:rsidRPr="00545B06">
        <w:t>ustawie</w:t>
      </w:r>
      <w:r w:rsidR="00144E71" w:rsidRPr="00545B06">
        <w:t xml:space="preserve"> z</w:t>
      </w:r>
      <w:r w:rsidR="00144E71">
        <w:t> </w:t>
      </w:r>
      <w:r w:rsidRPr="00545B06">
        <w:t>dnia 2</w:t>
      </w:r>
      <w:r w:rsidR="00144E71">
        <w:t>0 </w:t>
      </w:r>
      <w:r w:rsidRPr="00545B06">
        <w:t>lipca 201</w:t>
      </w:r>
      <w:r w:rsidR="00144E71" w:rsidRPr="00545B06">
        <w:t>8</w:t>
      </w:r>
      <w:r w:rsidR="00144E71">
        <w:t> </w:t>
      </w:r>
      <w:r w:rsidRPr="00545B06">
        <w:t>r. – Prawo</w:t>
      </w:r>
      <w:r w:rsidR="00144E71" w:rsidRPr="00545B06">
        <w:t xml:space="preserve"> o</w:t>
      </w:r>
      <w:r w:rsidR="00144E71">
        <w:t> </w:t>
      </w:r>
      <w:r w:rsidRPr="00545B06">
        <w:t>szkolnictwie wyższym</w:t>
      </w:r>
      <w:r w:rsidR="00144E71" w:rsidRPr="00545B06">
        <w:t xml:space="preserve"> i</w:t>
      </w:r>
      <w:r w:rsidR="00144E71">
        <w:t> </w:t>
      </w:r>
      <w:r w:rsidRPr="00545B06">
        <w:t xml:space="preserve">nauce </w:t>
      </w:r>
      <w:r>
        <w:br/>
      </w:r>
      <w:r w:rsidRPr="00545B06">
        <w:t>(</w:t>
      </w:r>
      <w:r w:rsidR="009A73C7">
        <w:t>Dz. U.</w:t>
      </w:r>
      <w:r w:rsidR="00144E71" w:rsidRPr="00545B06">
        <w:t xml:space="preserve"> z</w:t>
      </w:r>
      <w:r w:rsidR="00144E71">
        <w:t> </w:t>
      </w:r>
      <w:r w:rsidRPr="00545B06">
        <w:t>202</w:t>
      </w:r>
      <w:r w:rsidR="00144E71" w:rsidRPr="00545B06">
        <w:t>2</w:t>
      </w:r>
      <w:r w:rsidR="00144E71">
        <w:t> </w:t>
      </w:r>
      <w:r w:rsidRPr="00545B06">
        <w:t>r.</w:t>
      </w:r>
      <w:r w:rsidR="009A73C7">
        <w:t xml:space="preserve"> poz. </w:t>
      </w:r>
      <w:r w:rsidRPr="00545B06">
        <w:t>574,</w:t>
      </w:r>
      <w:r w:rsidR="00144E71" w:rsidRPr="00545B06">
        <w:t xml:space="preserve"> z</w:t>
      </w:r>
      <w:r w:rsidR="00144E71">
        <w:t> </w:t>
      </w:r>
      <w:r w:rsidRPr="00545B06">
        <w:t>późn. zm.</w:t>
      </w:r>
      <w:r>
        <w:rPr>
          <w:rStyle w:val="Odwoanieprzypisudolnego"/>
        </w:rPr>
        <w:footnoteReference w:id="9"/>
      </w:r>
      <w:r w:rsidRPr="001F43AC">
        <w:rPr>
          <w:rStyle w:val="IGindeksgrny"/>
        </w:rPr>
        <w:t>)</w:t>
      </w:r>
      <w:r w:rsidRPr="00545B06">
        <w:t>)</w:t>
      </w:r>
      <w:r w:rsidR="009A73C7">
        <w:t xml:space="preserve"> </w:t>
      </w:r>
      <w:r w:rsidR="009A73C7" w:rsidRPr="00545B06">
        <w:t>w</w:t>
      </w:r>
      <w:r w:rsidR="009A73C7">
        <w:t> art. </w:t>
      </w:r>
      <w:r w:rsidRPr="00545B06">
        <w:t>44</w:t>
      </w:r>
      <w:r w:rsidR="009A73C7" w:rsidRPr="00545B06">
        <w:t>4</w:t>
      </w:r>
      <w:r w:rsidR="009A73C7">
        <w:t xml:space="preserve"> w ust. </w:t>
      </w:r>
      <w:r w:rsidR="009A73C7" w:rsidRPr="00545B06">
        <w:t>6</w:t>
      </w:r>
      <w:r w:rsidR="009A73C7">
        <w:t xml:space="preserve"> w pkt </w:t>
      </w:r>
      <w:r w:rsidR="00144E71" w:rsidRPr="00545B06">
        <w:t>3</w:t>
      </w:r>
      <w:r w:rsidR="00144E71">
        <w:t> </w:t>
      </w:r>
      <w:r w:rsidRPr="00545B06">
        <w:t>kropkę zastępuje się średnikiem</w:t>
      </w:r>
      <w:r w:rsidR="00144E71" w:rsidRPr="00545B06">
        <w:t xml:space="preserve"> i</w:t>
      </w:r>
      <w:r w:rsidR="00144E71">
        <w:t> </w:t>
      </w:r>
      <w:r w:rsidRPr="00545B06">
        <w:t>dodaje się</w:t>
      </w:r>
      <w:r w:rsidR="009A73C7">
        <w:t xml:space="preserve"> pkt </w:t>
      </w:r>
      <w:r w:rsidR="009A73C7" w:rsidRPr="00545B06">
        <w:t>4</w:t>
      </w:r>
      <w:r w:rsidR="009A73C7">
        <w:t xml:space="preserve"> w </w:t>
      </w:r>
      <w:r w:rsidRPr="00545B06">
        <w:t>brzmieniu:</w:t>
      </w:r>
    </w:p>
    <w:p w14:paraId="37FB41D5" w14:textId="14640DD0" w:rsidR="001F43AC" w:rsidRDefault="001F43AC" w:rsidP="00A46EAE">
      <w:pPr>
        <w:pStyle w:val="ZPKTzmpktartykuempunktem"/>
        <w:rPr>
          <w:rStyle w:val="Ppogrubienie"/>
        </w:rPr>
      </w:pPr>
      <w:r w:rsidRPr="00545B06">
        <w:t>„4)</w:t>
      </w:r>
      <w:r w:rsidRPr="001F43AC">
        <w:tab/>
        <w:t>funkcjonariuszy Straży Granicznej</w:t>
      </w:r>
      <w:r w:rsidR="00144E71" w:rsidRPr="001F43AC">
        <w:t xml:space="preserve"> w</w:t>
      </w:r>
      <w:r w:rsidR="00144E71">
        <w:t> </w:t>
      </w:r>
      <w:r w:rsidRPr="001F43AC">
        <w:t>służbie stałej skierowanych na te studia przez właściwego przełożonego,</w:t>
      </w:r>
      <w:r w:rsidR="00144E71" w:rsidRPr="001F43AC">
        <w:t xml:space="preserve"> o</w:t>
      </w:r>
      <w:r w:rsidR="00144E71">
        <w:t> </w:t>
      </w:r>
      <w:r w:rsidRPr="001F43AC">
        <w:t>którym mowa</w:t>
      </w:r>
      <w:r w:rsidR="009A73C7" w:rsidRPr="001F43AC">
        <w:t xml:space="preserve"> w</w:t>
      </w:r>
      <w:r w:rsidR="009A73C7">
        <w:t> art. </w:t>
      </w:r>
      <w:r w:rsidRPr="001F43AC">
        <w:t>3</w:t>
      </w:r>
      <w:r w:rsidR="009A73C7" w:rsidRPr="001F43AC">
        <w:t>6</w:t>
      </w:r>
      <w:r w:rsidR="009A73C7">
        <w:t xml:space="preserve"> ust. </w:t>
      </w:r>
      <w:r w:rsidR="00144E71" w:rsidRPr="001F43AC">
        <w:t>1</w:t>
      </w:r>
      <w:r w:rsidR="00144E71">
        <w:t> </w:t>
      </w:r>
      <w:r w:rsidRPr="001F43AC">
        <w:t>ust</w:t>
      </w:r>
      <w:r>
        <w:t>awy</w:t>
      </w:r>
      <w:r w:rsidR="00144E71">
        <w:t xml:space="preserve"> z </w:t>
      </w:r>
      <w:r>
        <w:t>dnia 1</w:t>
      </w:r>
      <w:r w:rsidR="00144E71">
        <w:t>2 </w:t>
      </w:r>
      <w:r>
        <w:t>października 1990 </w:t>
      </w:r>
      <w:r w:rsidRPr="001F43AC">
        <w:t>r.</w:t>
      </w:r>
      <w:r w:rsidR="00144E71" w:rsidRPr="001F43AC">
        <w:t xml:space="preserve"> o</w:t>
      </w:r>
      <w:r w:rsidR="00144E71">
        <w:t> </w:t>
      </w:r>
      <w:r w:rsidRPr="001F43AC">
        <w:t>Straży Granicznej (Dz.</w:t>
      </w:r>
      <w:r w:rsidR="002D31D3">
        <w:t xml:space="preserve"> </w:t>
      </w:r>
      <w:r w:rsidRPr="001F43AC">
        <w:t>U.</w:t>
      </w:r>
      <w:r w:rsidR="00144E71" w:rsidRPr="001F43AC">
        <w:t xml:space="preserve"> z</w:t>
      </w:r>
      <w:r w:rsidR="00144E71">
        <w:t> </w:t>
      </w:r>
      <w:r w:rsidRPr="001F43AC">
        <w:t>202</w:t>
      </w:r>
      <w:r w:rsidR="00144E71" w:rsidRPr="001F43AC">
        <w:t>2</w:t>
      </w:r>
      <w:r w:rsidR="00144E71">
        <w:t> </w:t>
      </w:r>
      <w:r w:rsidRPr="001F43AC">
        <w:t>r.</w:t>
      </w:r>
      <w:r w:rsidR="009A73C7">
        <w:t xml:space="preserve"> poz. </w:t>
      </w:r>
      <w:r w:rsidRPr="001F43AC">
        <w:t>1061,</w:t>
      </w:r>
      <w:r w:rsidR="00144E71" w:rsidRPr="001F43AC">
        <w:t xml:space="preserve"> </w:t>
      </w:r>
      <w:r w:rsidR="00144E71">
        <w:t>z </w:t>
      </w:r>
      <w:r w:rsidR="00F81F94">
        <w:t>późn. zm.</w:t>
      </w:r>
      <w:r w:rsidR="00F81F94">
        <w:rPr>
          <w:rStyle w:val="Odwoanieprzypisudolnego"/>
        </w:rPr>
        <w:footnoteReference w:id="10"/>
      </w:r>
      <w:r w:rsidR="008636B0" w:rsidRPr="001F43AC">
        <w:rPr>
          <w:rStyle w:val="IGindeksgrny"/>
        </w:rPr>
        <w:t>)</w:t>
      </w:r>
      <w:r w:rsidRPr="001F43AC">
        <w:t>).”.</w:t>
      </w:r>
    </w:p>
    <w:p w14:paraId="3D19558F" w14:textId="77777777" w:rsidR="00ED376C" w:rsidRPr="00ED376C" w:rsidRDefault="00ED376C" w:rsidP="00ED376C">
      <w:pPr>
        <w:pStyle w:val="ARTartustawynprozporzdzenia"/>
      </w:pPr>
      <w:r>
        <w:rPr>
          <w:rStyle w:val="Ppogrubienie"/>
        </w:rPr>
        <w:t>Art.</w:t>
      </w:r>
      <w:r w:rsidR="00DB47ED">
        <w:rPr>
          <w:rStyle w:val="Ppogrubienie"/>
        </w:rPr>
        <w:t> </w:t>
      </w:r>
      <w:r>
        <w:rPr>
          <w:rStyle w:val="Ppogrubienie"/>
        </w:rPr>
        <w:t>10.</w:t>
      </w:r>
      <w:r w:rsidR="00144E71">
        <w:rPr>
          <w:rStyle w:val="Ppogrubienie"/>
        </w:rPr>
        <w:t> </w:t>
      </w:r>
      <w:r w:rsidR="00144E71" w:rsidRPr="00ED376C">
        <w:t>W</w:t>
      </w:r>
      <w:r w:rsidR="00144E71">
        <w:rPr>
          <w:rStyle w:val="Ppogrubienie"/>
        </w:rPr>
        <w:t> </w:t>
      </w:r>
      <w:r w:rsidRPr="00ED376C">
        <w:t>ustawie</w:t>
      </w:r>
      <w:r w:rsidR="00144E71" w:rsidRPr="00ED376C">
        <w:t xml:space="preserve"> z</w:t>
      </w:r>
      <w:r w:rsidR="00144E71">
        <w:t> </w:t>
      </w:r>
      <w:r w:rsidRPr="00ED376C">
        <w:t>dnia</w:t>
      </w:r>
      <w:r w:rsidR="00144E71" w:rsidRPr="00ED376C">
        <w:t xml:space="preserve"> z</w:t>
      </w:r>
      <w:r w:rsidR="00144E71">
        <w:t> </w:t>
      </w:r>
      <w:r w:rsidRPr="00ED376C">
        <w:t>dnia 2</w:t>
      </w:r>
      <w:r w:rsidR="00144E71" w:rsidRPr="00ED376C">
        <w:t>9</w:t>
      </w:r>
      <w:r w:rsidR="00144E71">
        <w:t> </w:t>
      </w:r>
      <w:r w:rsidRPr="00ED376C">
        <w:t>października 202</w:t>
      </w:r>
      <w:r w:rsidR="00144E71" w:rsidRPr="00ED376C">
        <w:t>1</w:t>
      </w:r>
      <w:r w:rsidR="00144E71">
        <w:t> </w:t>
      </w:r>
      <w:r w:rsidRPr="00ED376C">
        <w:t>r.</w:t>
      </w:r>
      <w:r w:rsidR="00144E71" w:rsidRPr="00ED376C">
        <w:t xml:space="preserve"> o</w:t>
      </w:r>
      <w:r w:rsidR="00144E71">
        <w:t> </w:t>
      </w:r>
      <w:r w:rsidRPr="00ED376C">
        <w:t>budowie zabezpieczenia granicy państwowej (</w:t>
      </w:r>
      <w:r w:rsidR="009A73C7">
        <w:t>Dz. U. poz. </w:t>
      </w:r>
      <w:r w:rsidRPr="00ED376C">
        <w:t>199</w:t>
      </w:r>
      <w:r w:rsidR="009A73C7" w:rsidRPr="00ED376C">
        <w:t>2</w:t>
      </w:r>
      <w:r w:rsidR="009A73C7">
        <w:t xml:space="preserve"> oraz</w:t>
      </w:r>
      <w:r w:rsidR="00144E71" w:rsidRPr="00ED376C">
        <w:t xml:space="preserve"> z</w:t>
      </w:r>
      <w:r w:rsidR="00144E71">
        <w:t> </w:t>
      </w:r>
      <w:r w:rsidRPr="00ED376C">
        <w:t>202</w:t>
      </w:r>
      <w:r w:rsidR="00144E71" w:rsidRPr="00ED376C">
        <w:t>3</w:t>
      </w:r>
      <w:r w:rsidR="00144E71">
        <w:t> </w:t>
      </w:r>
      <w:r w:rsidRPr="00ED376C">
        <w:t>r.</w:t>
      </w:r>
      <w:r w:rsidR="009A73C7">
        <w:t xml:space="preserve"> poz. </w:t>
      </w:r>
      <w:r w:rsidRPr="00ED376C">
        <w:t>185)</w:t>
      </w:r>
      <w:r w:rsidR="009A73C7" w:rsidRPr="00ED376C">
        <w:t xml:space="preserve"> w</w:t>
      </w:r>
      <w:r w:rsidR="009A73C7">
        <w:t> art. </w:t>
      </w:r>
      <w:r w:rsidR="00144E71" w:rsidRPr="00ED376C">
        <w:t>9</w:t>
      </w:r>
      <w:r w:rsidR="00144E71">
        <w:t> </w:t>
      </w:r>
      <w:r w:rsidRPr="00ED376C">
        <w:t>po</w:t>
      </w:r>
      <w:r w:rsidR="009A73C7">
        <w:t xml:space="preserve"> ust. </w:t>
      </w:r>
      <w:r w:rsidR="00144E71" w:rsidRPr="00ED376C">
        <w:t>1</w:t>
      </w:r>
      <w:r w:rsidR="00144E71">
        <w:t> </w:t>
      </w:r>
      <w:r w:rsidRPr="00ED376C">
        <w:t>dodaje się</w:t>
      </w:r>
      <w:r w:rsidR="009A73C7">
        <w:t xml:space="preserve"> ust. </w:t>
      </w:r>
      <w:r w:rsidRPr="00ED376C">
        <w:t>1a</w:t>
      </w:r>
      <w:r w:rsidR="00144E71" w:rsidRPr="00ED376C">
        <w:t xml:space="preserve"> w</w:t>
      </w:r>
      <w:r w:rsidR="00144E71">
        <w:t> </w:t>
      </w:r>
      <w:r w:rsidRPr="00ED376C">
        <w:t>brzmieniu:</w:t>
      </w:r>
    </w:p>
    <w:p w14:paraId="0FF41CE1" w14:textId="77777777" w:rsidR="00ED376C" w:rsidRDefault="00ED376C" w:rsidP="00DB47ED">
      <w:pPr>
        <w:pStyle w:val="ZUSTzmustartykuempunktem"/>
        <w:rPr>
          <w:rStyle w:val="Ppogrubienie"/>
        </w:rPr>
      </w:pPr>
      <w:r w:rsidRPr="00ED376C">
        <w:t>„1a</w:t>
      </w:r>
      <w:r w:rsidR="008636B0" w:rsidRPr="00ED376C">
        <w:t>.</w:t>
      </w:r>
      <w:r w:rsidR="00144E71">
        <w:t> </w:t>
      </w:r>
      <w:r w:rsidR="00144E71" w:rsidRPr="00ED376C">
        <w:t>W</w:t>
      </w:r>
      <w:r w:rsidR="00144E71">
        <w:t> </w:t>
      </w:r>
      <w:r w:rsidRPr="00ED376C">
        <w:t>przypadku realizacji inwestycji</w:t>
      </w:r>
      <w:r w:rsidR="00144E71" w:rsidRPr="00ED376C">
        <w:t xml:space="preserve"> z</w:t>
      </w:r>
      <w:r w:rsidR="00144E71">
        <w:t> </w:t>
      </w:r>
      <w:r w:rsidRPr="00ED376C">
        <w:t>udziałem środków,</w:t>
      </w:r>
      <w:r w:rsidR="00144E71" w:rsidRPr="00ED376C">
        <w:t xml:space="preserve"> o</w:t>
      </w:r>
      <w:r w:rsidR="00144E71">
        <w:t> </w:t>
      </w:r>
      <w:r w:rsidRPr="00ED376C">
        <w:t xml:space="preserve">których mowa </w:t>
      </w:r>
      <w:r w:rsidR="008636B0">
        <w:br/>
      </w:r>
      <w:r w:rsidRPr="00ED376C">
        <w:t>w</w:t>
      </w:r>
      <w:r w:rsidR="009A73C7">
        <w:t xml:space="preserve"> art. </w:t>
      </w:r>
      <w:r w:rsidR="009A73C7" w:rsidRPr="00ED376C">
        <w:t>5</w:t>
      </w:r>
      <w:r w:rsidR="009A73C7">
        <w:t xml:space="preserve"> ust. </w:t>
      </w:r>
      <w:r w:rsidR="009A73C7" w:rsidRPr="00ED376C">
        <w:t>1</w:t>
      </w:r>
      <w:r w:rsidR="009A73C7">
        <w:t xml:space="preserve"> pkt </w:t>
      </w:r>
      <w:r w:rsidR="009A73C7" w:rsidRPr="00ED376C">
        <w:t>2</w:t>
      </w:r>
      <w:r w:rsidR="009A73C7">
        <w:t xml:space="preserve"> i </w:t>
      </w:r>
      <w:r w:rsidR="00144E71" w:rsidRPr="00ED376C">
        <w:t>3</w:t>
      </w:r>
      <w:r w:rsidR="00144E71">
        <w:t> </w:t>
      </w:r>
      <w:r w:rsidRPr="00ED376C">
        <w:t>ustawy</w:t>
      </w:r>
      <w:r w:rsidR="00144E71" w:rsidRPr="00ED376C">
        <w:t xml:space="preserve"> z</w:t>
      </w:r>
      <w:r w:rsidR="00144E71">
        <w:t> </w:t>
      </w:r>
      <w:r w:rsidRPr="00ED376C">
        <w:t>dnia 2</w:t>
      </w:r>
      <w:r w:rsidR="00144E71" w:rsidRPr="00ED376C">
        <w:t>7</w:t>
      </w:r>
      <w:r w:rsidR="00144E71">
        <w:t> </w:t>
      </w:r>
      <w:r w:rsidRPr="00ED376C">
        <w:t>sierpnia 200</w:t>
      </w:r>
      <w:r w:rsidR="00144E71" w:rsidRPr="00ED376C">
        <w:t>9</w:t>
      </w:r>
      <w:r w:rsidR="00144E71">
        <w:t> </w:t>
      </w:r>
      <w:r w:rsidRPr="00ED376C">
        <w:t>r.</w:t>
      </w:r>
      <w:r w:rsidR="00144E71" w:rsidRPr="00ED376C">
        <w:t xml:space="preserve"> o</w:t>
      </w:r>
      <w:r w:rsidR="00144E71">
        <w:t> </w:t>
      </w:r>
      <w:r w:rsidRPr="00ED376C">
        <w:t>finansach publicznych (</w:t>
      </w:r>
      <w:r w:rsidR="009A73C7">
        <w:t>Dz. U.</w:t>
      </w:r>
      <w:r w:rsidR="00144E71" w:rsidRPr="00ED376C">
        <w:t xml:space="preserve"> </w:t>
      </w:r>
      <w:r w:rsidR="00144E71" w:rsidRPr="00ED376C">
        <w:lastRenderedPageBreak/>
        <w:t>z</w:t>
      </w:r>
      <w:r w:rsidR="00144E71">
        <w:t> </w:t>
      </w:r>
      <w:r w:rsidRPr="00ED376C">
        <w:t>2022</w:t>
      </w:r>
      <w:r w:rsidR="00DB47ED">
        <w:t> </w:t>
      </w:r>
      <w:r w:rsidRPr="00ED376C">
        <w:t>r.</w:t>
      </w:r>
      <w:r w:rsidR="009A73C7">
        <w:t xml:space="preserve"> poz. </w:t>
      </w:r>
      <w:r w:rsidRPr="00ED376C">
        <w:t>1634</w:t>
      </w:r>
      <w:r w:rsidR="009A73C7">
        <w:t>, z późn. zm.</w:t>
      </w:r>
      <w:r w:rsidRPr="00DB47ED">
        <w:rPr>
          <w:rStyle w:val="IGindeksgrny"/>
        </w:rPr>
        <w:footnoteReference w:id="11"/>
      </w:r>
      <w:r w:rsidRPr="00DB47ED">
        <w:rPr>
          <w:rStyle w:val="IGindeksgrny"/>
        </w:rPr>
        <w:t>)</w:t>
      </w:r>
      <w:r w:rsidRPr="00ED376C">
        <w:t>), stosuje się procedury określone</w:t>
      </w:r>
      <w:r w:rsidR="00144E71" w:rsidRPr="00ED376C">
        <w:t xml:space="preserve"> w</w:t>
      </w:r>
      <w:r w:rsidR="00144E71">
        <w:t> </w:t>
      </w:r>
      <w:r w:rsidRPr="00ED376C">
        <w:t>umowach międzynarodowych, deklaracjach dawcy lub innych procedurach obowiązujących przy ich</w:t>
      </w:r>
      <w:r w:rsidR="007979DE">
        <w:t xml:space="preserve"> wykorzystaniu, w szczególności</w:t>
      </w:r>
      <w:r w:rsidRPr="00ED376C">
        <w:t xml:space="preserve"> ustawę</w:t>
      </w:r>
      <w:r w:rsidR="00144E71" w:rsidRPr="00ED376C">
        <w:t xml:space="preserve"> z</w:t>
      </w:r>
      <w:r w:rsidR="00144E71">
        <w:t> </w:t>
      </w:r>
      <w:r w:rsidRPr="00ED376C">
        <w:t>dnia 1</w:t>
      </w:r>
      <w:r w:rsidR="00144E71" w:rsidRPr="00ED376C">
        <w:t>1</w:t>
      </w:r>
      <w:r w:rsidR="00144E71">
        <w:t> </w:t>
      </w:r>
      <w:r w:rsidRPr="00ED376C">
        <w:t>września 201</w:t>
      </w:r>
      <w:r w:rsidR="00144E71" w:rsidRPr="00ED376C">
        <w:t>9</w:t>
      </w:r>
      <w:r w:rsidR="00144E71">
        <w:t> </w:t>
      </w:r>
      <w:r w:rsidRPr="00ED376C">
        <w:t xml:space="preserve">r. </w:t>
      </w:r>
      <w:r w:rsidR="007979DE">
        <w:t>–</w:t>
      </w:r>
      <w:r w:rsidR="009A73C7">
        <w:t xml:space="preserve"> </w:t>
      </w:r>
      <w:r w:rsidRPr="00ED376C">
        <w:t>Prawo zamówień publicznych.”.</w:t>
      </w:r>
    </w:p>
    <w:p w14:paraId="2304939F" w14:textId="77777777" w:rsidR="00B36766" w:rsidRPr="00093869" w:rsidRDefault="00B36766" w:rsidP="00093869">
      <w:pPr>
        <w:pStyle w:val="ARTartustawynprozporzdzenia"/>
        <w:keepNext/>
      </w:pPr>
      <w:r w:rsidRPr="00093869">
        <w:rPr>
          <w:rStyle w:val="Ppogrubienie"/>
        </w:rPr>
        <w:t>Art. </w:t>
      </w:r>
      <w:r w:rsidR="001F43AC">
        <w:rPr>
          <w:rStyle w:val="Ppogrubienie"/>
        </w:rPr>
        <w:t>1</w:t>
      </w:r>
      <w:r w:rsidR="00ED376C">
        <w:rPr>
          <w:rStyle w:val="Ppogrubienie"/>
        </w:rPr>
        <w:t>1</w:t>
      </w:r>
      <w:r w:rsidRPr="00093869">
        <w:rPr>
          <w:rStyle w:val="Ppogrubienie"/>
        </w:rPr>
        <w:t>.</w:t>
      </w:r>
      <w:r w:rsidR="00774E17" w:rsidRPr="00093869">
        <w:t> W </w:t>
      </w:r>
      <w:r w:rsidRPr="00093869">
        <w:t>ustawie</w:t>
      </w:r>
      <w:r w:rsidR="00774E17" w:rsidRPr="00093869">
        <w:t xml:space="preserve"> z </w:t>
      </w:r>
      <w:r w:rsidRPr="00093869">
        <w:t>dnia 1</w:t>
      </w:r>
      <w:r w:rsidR="00774E17" w:rsidRPr="00093869">
        <w:t>7 </w:t>
      </w:r>
      <w:r w:rsidRPr="00093869">
        <w:t>grudnia 202</w:t>
      </w:r>
      <w:r w:rsidR="00774E17" w:rsidRPr="00093869">
        <w:t>1 </w:t>
      </w:r>
      <w:r w:rsidRPr="00093869">
        <w:t>r.</w:t>
      </w:r>
      <w:r w:rsidR="00774E17" w:rsidRPr="00093869">
        <w:t xml:space="preserve"> o </w:t>
      </w:r>
      <w:r w:rsidRPr="00093869">
        <w:t>zmianie niektórych ustaw</w:t>
      </w:r>
      <w:r w:rsidR="00774E17" w:rsidRPr="00093869">
        <w:t xml:space="preserve"> w </w:t>
      </w:r>
      <w:r w:rsidRPr="00093869">
        <w:t>związku</w:t>
      </w:r>
      <w:r w:rsidR="00774E17" w:rsidRPr="00093869">
        <w:t xml:space="preserve"> z </w:t>
      </w:r>
      <w:r w:rsidRPr="00093869">
        <w:t>powołaniem Centralnego Biura Zwalczania Cyberprzestępczości (</w:t>
      </w:r>
      <w:r w:rsidR="009A73C7">
        <w:t>Dz. U. poz. </w:t>
      </w:r>
      <w:r w:rsidRPr="00093869">
        <w:t>244</w:t>
      </w:r>
      <w:r w:rsidR="009A73C7" w:rsidRPr="00093869">
        <w:t>7</w:t>
      </w:r>
      <w:r w:rsidR="009A73C7">
        <w:t xml:space="preserve"> </w:t>
      </w:r>
      <w:r w:rsidR="00193FBD">
        <w:t>oraz z 2022 r.</w:t>
      </w:r>
      <w:r w:rsidR="009A73C7">
        <w:t> </w:t>
      </w:r>
      <w:r w:rsidR="00E624F0">
        <w:t xml:space="preserve">poz. </w:t>
      </w:r>
      <w:r w:rsidR="00EC6844" w:rsidRPr="00093869">
        <w:t>2666</w:t>
      </w:r>
      <w:r w:rsidRPr="00093869">
        <w:t>)</w:t>
      </w:r>
      <w:r w:rsidR="009A73C7" w:rsidRPr="00093869">
        <w:t xml:space="preserve"> w</w:t>
      </w:r>
      <w:r w:rsidR="009A73C7">
        <w:t> art. </w:t>
      </w:r>
      <w:r w:rsidRPr="00093869">
        <w:t>1</w:t>
      </w:r>
      <w:r w:rsidR="009A73C7" w:rsidRPr="00093869">
        <w:t>7</w:t>
      </w:r>
      <w:r w:rsidR="009A73C7">
        <w:t xml:space="preserve"> ust. </w:t>
      </w:r>
      <w:r w:rsidR="00774E17" w:rsidRPr="00093869">
        <w:t>5 </w:t>
      </w:r>
      <w:r w:rsidRPr="00093869">
        <w:t>otrzymuje brzmienie:</w:t>
      </w:r>
    </w:p>
    <w:p w14:paraId="019FF0DD" w14:textId="77777777" w:rsidR="00B36766" w:rsidRPr="00093869" w:rsidRDefault="00D96862" w:rsidP="00CC083C">
      <w:pPr>
        <w:pStyle w:val="ZUSTzmustartykuempunktem"/>
      </w:pPr>
      <w:r w:rsidRPr="00093869">
        <w:t>„</w:t>
      </w:r>
      <w:r w:rsidR="00B36766" w:rsidRPr="00093869">
        <w:t>5.</w:t>
      </w:r>
      <w:r w:rsidR="00CC083C" w:rsidRPr="00093869">
        <w:t> </w:t>
      </w:r>
      <w:r w:rsidR="00B36766" w:rsidRPr="00093869">
        <w:t>Komendant Centralnego Biura Zwalczania Cyberprzestępczości, za zgodą Komendanta Głównego Policji,</w:t>
      </w:r>
      <w:r w:rsidR="00774E17" w:rsidRPr="00093869">
        <w:t xml:space="preserve"> w </w:t>
      </w:r>
      <w:r w:rsidR="00B36766" w:rsidRPr="00093869">
        <w:t xml:space="preserve">okresie do </w:t>
      </w:r>
      <w:r w:rsidR="00774E17" w:rsidRPr="00093869">
        <w:t>2 </w:t>
      </w:r>
      <w:r w:rsidR="00B36766" w:rsidRPr="00093869">
        <w:t>lat od dnia wejścia</w:t>
      </w:r>
      <w:r w:rsidR="00774E17" w:rsidRPr="00093869">
        <w:t xml:space="preserve"> w </w:t>
      </w:r>
      <w:r w:rsidR="00B36766" w:rsidRPr="00093869">
        <w:t xml:space="preserve">życie niniejszej ustawy może powierzyć komendantom wojewódzkim Policji, Komendantowi Stołecznemu Policji, </w:t>
      </w:r>
      <w:proofErr w:type="spellStart"/>
      <w:r w:rsidR="00B36766" w:rsidRPr="00093869">
        <w:t>Komendantowi</w:t>
      </w:r>
      <w:r w:rsidR="009A73C7">
        <w:noBreakHyphen/>
      </w:r>
      <w:r w:rsidR="00B36766" w:rsidRPr="00093869">
        <w:t>Rektorowi</w:t>
      </w:r>
      <w:proofErr w:type="spellEnd"/>
      <w:r w:rsidR="00B36766" w:rsidRPr="00093869">
        <w:t xml:space="preserve"> Akademii Policji</w:t>
      </w:r>
      <w:r w:rsidR="00774E17" w:rsidRPr="00093869">
        <w:t xml:space="preserve"> w </w:t>
      </w:r>
      <w:r w:rsidR="00B36766" w:rsidRPr="00093869">
        <w:t>Szczytnie albo komendantom szkół policyjnych, przeprowadzenie poszczególnych etapów postępowania kwalifikacyjnego</w:t>
      </w:r>
      <w:r w:rsidR="00774E17" w:rsidRPr="00093869">
        <w:t xml:space="preserve"> w </w:t>
      </w:r>
      <w:r w:rsidR="00B36766" w:rsidRPr="00093869">
        <w:t>stosunku do kandydatów do służby</w:t>
      </w:r>
      <w:r w:rsidR="00774E17" w:rsidRPr="00093869">
        <w:t xml:space="preserve"> w </w:t>
      </w:r>
      <w:r w:rsidR="00B36766" w:rsidRPr="00093869">
        <w:t>Policji,</w:t>
      </w:r>
      <w:r w:rsidR="00774E17" w:rsidRPr="00093869">
        <w:t xml:space="preserve"> o </w:t>
      </w:r>
      <w:r w:rsidR="00B36766" w:rsidRPr="00093869">
        <w:t>których mowa</w:t>
      </w:r>
      <w:r w:rsidR="009A73C7" w:rsidRPr="00093869">
        <w:t xml:space="preserve"> w</w:t>
      </w:r>
      <w:r w:rsidR="009A73C7">
        <w:t> art. </w:t>
      </w:r>
      <w:r w:rsidR="00B36766" w:rsidRPr="00093869">
        <w:t>2</w:t>
      </w:r>
      <w:r w:rsidR="009A73C7" w:rsidRPr="00093869">
        <w:t>5</w:t>
      </w:r>
      <w:r w:rsidR="009A73C7">
        <w:t xml:space="preserve"> ust. </w:t>
      </w:r>
      <w:r w:rsidR="00B36766" w:rsidRPr="00093869">
        <w:t>2, 5, 12, 1</w:t>
      </w:r>
      <w:r w:rsidR="009A73C7" w:rsidRPr="00093869">
        <w:t>3</w:t>
      </w:r>
      <w:r w:rsidR="009A73C7">
        <w:t xml:space="preserve"> i </w:t>
      </w:r>
      <w:r w:rsidR="00B36766" w:rsidRPr="00093869">
        <w:t>1</w:t>
      </w:r>
      <w:r w:rsidR="00774E17" w:rsidRPr="00093869">
        <w:t>4 </w:t>
      </w:r>
      <w:r w:rsidR="00B36766" w:rsidRPr="00093869">
        <w:t>ustawy zmienianej</w:t>
      </w:r>
      <w:r w:rsidR="009A73C7" w:rsidRPr="00093869">
        <w:t xml:space="preserve"> w</w:t>
      </w:r>
      <w:r w:rsidR="009A73C7">
        <w:t> art. </w:t>
      </w:r>
      <w:r w:rsidR="009A73C7" w:rsidRPr="00093869">
        <w:t>1</w:t>
      </w:r>
      <w:r w:rsidR="009A73C7">
        <w:t xml:space="preserve"> w </w:t>
      </w:r>
      <w:r w:rsidR="00B36766" w:rsidRPr="00093869">
        <w:t>brzmieniu nadanym niniejszą ustawą, ubiegających się</w:t>
      </w:r>
      <w:r w:rsidR="00774E17" w:rsidRPr="00093869">
        <w:t xml:space="preserve"> o </w:t>
      </w:r>
      <w:r w:rsidR="00B36766" w:rsidRPr="00093869">
        <w:t>przyjęcie do służby</w:t>
      </w:r>
      <w:r w:rsidR="00774E17" w:rsidRPr="00093869">
        <w:t xml:space="preserve"> w </w:t>
      </w:r>
      <w:r w:rsidR="00B36766" w:rsidRPr="00093869">
        <w:t>Centralnym Biurze Zwalczania Cyberprzestępczości,</w:t>
      </w:r>
      <w:r w:rsidR="00774E17" w:rsidRPr="00093869">
        <w:t xml:space="preserve"> z </w:t>
      </w:r>
      <w:r w:rsidR="00B36766" w:rsidRPr="00093869">
        <w:t>wyłączeniem sprawdzenia wiedzy</w:t>
      </w:r>
      <w:r w:rsidR="00774E17" w:rsidRPr="00093869">
        <w:t xml:space="preserve"> i </w:t>
      </w:r>
      <w:r w:rsidR="00B36766" w:rsidRPr="00093869">
        <w:t>umiejętności</w:t>
      </w:r>
      <w:r w:rsidR="00774E17" w:rsidRPr="00093869">
        <w:t xml:space="preserve"> z </w:t>
      </w:r>
      <w:r w:rsidR="00B36766" w:rsidRPr="00093869">
        <w:t>zakresu informatyki, funkcjonowania systemów informatycznych, systemów teleinformatycznych, sieci teleinformatycznych oraz znajomości języka obcego obejmującej te dziedziny.</w:t>
      </w:r>
      <w:r w:rsidRPr="00093869">
        <w:t>”</w:t>
      </w:r>
      <w:r w:rsidR="00864F88" w:rsidRPr="00093869">
        <w:t>.</w:t>
      </w:r>
    </w:p>
    <w:p w14:paraId="6FE8074E" w14:textId="77777777" w:rsidR="00B36766" w:rsidRDefault="00B36766" w:rsidP="00890F8C">
      <w:pPr>
        <w:pStyle w:val="ARTartustawynprozporzdzenia"/>
      </w:pPr>
      <w:r w:rsidRPr="00093869">
        <w:rPr>
          <w:rStyle w:val="Ppogrubienie"/>
        </w:rPr>
        <w:t>Art. </w:t>
      </w:r>
      <w:r w:rsidR="001F43AC">
        <w:rPr>
          <w:rStyle w:val="Ppogrubienie"/>
        </w:rPr>
        <w:t>1</w:t>
      </w:r>
      <w:r w:rsidR="00D53BA2">
        <w:rPr>
          <w:rStyle w:val="Ppogrubienie"/>
        </w:rPr>
        <w:t>2</w:t>
      </w:r>
      <w:r w:rsidRPr="00093869">
        <w:rPr>
          <w:rStyle w:val="Ppogrubienie"/>
        </w:rPr>
        <w:t>. </w:t>
      </w:r>
      <w:r w:rsidR="0098174B" w:rsidRPr="00890F8C">
        <w:t>1.</w:t>
      </w:r>
      <w:r w:rsidR="0098174B">
        <w:rPr>
          <w:rStyle w:val="Ppogrubienie"/>
        </w:rPr>
        <w:t xml:space="preserve"> </w:t>
      </w:r>
      <w:r w:rsidRPr="00093869">
        <w:t>Osoby, które ukończyły studia, studia podyplomowe, inne formy kształcenia lub odbyły szkolenie lub doskonalenie zawodowe</w:t>
      </w:r>
      <w:r w:rsidR="00774E17" w:rsidRPr="00093869">
        <w:t xml:space="preserve"> w </w:t>
      </w:r>
      <w:r w:rsidRPr="00093869">
        <w:t>Szkole Głównej Służby Pożarniczej lub Wyższej Szkole Policji</w:t>
      </w:r>
      <w:r w:rsidR="00774E17" w:rsidRPr="00093869">
        <w:t xml:space="preserve"> w </w:t>
      </w:r>
      <w:r w:rsidRPr="00093869">
        <w:t>Szczytnie</w:t>
      </w:r>
      <w:r w:rsidR="003C52D1" w:rsidRPr="00093869">
        <w:t xml:space="preserve"> przed dniem wejścia</w:t>
      </w:r>
      <w:r w:rsidR="00774E17" w:rsidRPr="00093869">
        <w:t xml:space="preserve"> w </w:t>
      </w:r>
      <w:r w:rsidR="003C52D1" w:rsidRPr="00093869">
        <w:t>życie niniejszej ustawy</w:t>
      </w:r>
      <w:r w:rsidRPr="00093869">
        <w:t xml:space="preserve">, spełniają </w:t>
      </w:r>
      <w:r w:rsidR="003C52D1" w:rsidRPr="00093869">
        <w:t xml:space="preserve">odpowiednio </w:t>
      </w:r>
      <w:r w:rsidRPr="00093869">
        <w:t>wymóg ukończenia studiów, studiów podyplomowych, innych form kształcenia lub odbycia szkolenia lub doskonalenia zawodowego odpowiednio</w:t>
      </w:r>
      <w:r w:rsidR="00774E17" w:rsidRPr="00093869">
        <w:t xml:space="preserve"> w </w:t>
      </w:r>
      <w:r w:rsidRPr="00093869">
        <w:t>Akademii Pożarniczej lub Akademii Policji</w:t>
      </w:r>
      <w:r w:rsidR="00774E17" w:rsidRPr="00093869">
        <w:t xml:space="preserve"> w </w:t>
      </w:r>
      <w:r w:rsidRPr="00093869">
        <w:t>Szczytnie.</w:t>
      </w:r>
    </w:p>
    <w:p w14:paraId="336D1DF2" w14:textId="77777777" w:rsidR="0098174B" w:rsidRPr="00093869" w:rsidRDefault="0098174B" w:rsidP="00B31A50">
      <w:pPr>
        <w:pStyle w:val="USTustnpkodeksu"/>
      </w:pPr>
      <w:r>
        <w:t>2.</w:t>
      </w:r>
      <w:r w:rsidR="00B31A50">
        <w:t> </w:t>
      </w:r>
      <w:r w:rsidRPr="0098174B">
        <w:t>Osoby, które odbyły szkolenie lub doskonalenie zawodowe w Centralnym Ośrodku Szkolenia Straży Granicznej im. Marszałka Polski Józefa Piłsudskiego</w:t>
      </w:r>
      <w:r w:rsidR="00144E71" w:rsidRPr="0098174B">
        <w:t xml:space="preserve"> w</w:t>
      </w:r>
      <w:r w:rsidR="00144E71">
        <w:t> </w:t>
      </w:r>
      <w:r w:rsidRPr="0098174B">
        <w:t>Koszalinie</w:t>
      </w:r>
      <w:r w:rsidR="009A73C7">
        <w:t xml:space="preserve">, zwanym dalej </w:t>
      </w:r>
      <w:r w:rsidR="009A73C7" w:rsidRPr="007D1182">
        <w:t>„</w:t>
      </w:r>
      <w:r w:rsidR="009A73C7">
        <w:t>Centralnym Ośrodkiem Szkolenia Straży Granicznej</w:t>
      </w:r>
      <w:r w:rsidR="009A73C7" w:rsidRPr="007D1182">
        <w:t>”</w:t>
      </w:r>
      <w:r w:rsidR="009A73C7">
        <w:t>,</w:t>
      </w:r>
      <w:r w:rsidRPr="0098174B">
        <w:t xml:space="preserve"> spełniają odpowiednio wymóg odbycia szkolenia lub doskonalenia zawodowego</w:t>
      </w:r>
      <w:r w:rsidR="00144E71" w:rsidRPr="0098174B">
        <w:t xml:space="preserve"> w</w:t>
      </w:r>
      <w:r w:rsidR="00144E71">
        <w:t> </w:t>
      </w:r>
      <w:r w:rsidRPr="0098174B">
        <w:t>Wyższej Szkole Straży Granicznej</w:t>
      </w:r>
      <w:r>
        <w:t>.</w:t>
      </w:r>
    </w:p>
    <w:p w14:paraId="7C228D6D" w14:textId="77777777" w:rsidR="00B36766" w:rsidRPr="00093869" w:rsidRDefault="00B36766" w:rsidP="001724D7">
      <w:pPr>
        <w:pStyle w:val="ARTartustawynprozporzdzenia"/>
      </w:pPr>
      <w:r w:rsidRPr="00093869">
        <w:rPr>
          <w:rStyle w:val="Ppogrubienie"/>
        </w:rPr>
        <w:lastRenderedPageBreak/>
        <w:t>Art. </w:t>
      </w:r>
      <w:r w:rsidR="001F43AC">
        <w:rPr>
          <w:rStyle w:val="Ppogrubienie"/>
        </w:rPr>
        <w:t>1</w:t>
      </w:r>
      <w:r w:rsidR="00D53BA2">
        <w:rPr>
          <w:rStyle w:val="Ppogrubienie"/>
        </w:rPr>
        <w:t>3</w:t>
      </w:r>
      <w:r w:rsidRPr="00093869">
        <w:rPr>
          <w:rStyle w:val="Ppogrubienie"/>
        </w:rPr>
        <w:t>. </w:t>
      </w:r>
      <w:r w:rsidR="00BB5717" w:rsidRPr="00093869">
        <w:t>Osoby, które przed dniem wejścia</w:t>
      </w:r>
      <w:r w:rsidR="00144E71" w:rsidRPr="00093869">
        <w:t xml:space="preserve"> w</w:t>
      </w:r>
      <w:r w:rsidR="00144E71">
        <w:t> </w:t>
      </w:r>
      <w:r w:rsidR="00BB5717" w:rsidRPr="00093869">
        <w:t xml:space="preserve">życie niniejszej ustawy </w:t>
      </w:r>
      <w:r w:rsidR="001724D7" w:rsidRPr="00093869">
        <w:t>nabyły</w:t>
      </w:r>
      <w:r w:rsidRPr="00093869">
        <w:t xml:space="preserve"> kwalifikacje lub uprawnienia potwierdzone odpowiednimi dokumentami uzyskanymi</w:t>
      </w:r>
      <w:r w:rsidR="00774E17" w:rsidRPr="00093869">
        <w:t xml:space="preserve"> w </w:t>
      </w:r>
      <w:r w:rsidRPr="00093869">
        <w:t xml:space="preserve">Szkole Głównej Służby Pożarniczej, zachowują </w:t>
      </w:r>
      <w:r w:rsidR="00BB5717" w:rsidRPr="00093869">
        <w:t xml:space="preserve">te </w:t>
      </w:r>
      <w:r w:rsidRPr="00093869">
        <w:t>kwalifikacje</w:t>
      </w:r>
      <w:r w:rsidR="00774E17" w:rsidRPr="00093869">
        <w:t xml:space="preserve"> i </w:t>
      </w:r>
      <w:r w:rsidRPr="00093869">
        <w:t>uprawnienia.</w:t>
      </w:r>
    </w:p>
    <w:p w14:paraId="5498777F" w14:textId="77777777" w:rsidR="003F3B86" w:rsidRPr="00093869" w:rsidRDefault="003F3B86" w:rsidP="003F3B86">
      <w:pPr>
        <w:pStyle w:val="ARTartustawynprozporzdzenia"/>
      </w:pPr>
      <w:r w:rsidRPr="00093869">
        <w:rPr>
          <w:rStyle w:val="Ppogrubienie"/>
        </w:rPr>
        <w:t>Art. 1</w:t>
      </w:r>
      <w:r w:rsidR="00D53BA2">
        <w:rPr>
          <w:rStyle w:val="Ppogrubienie"/>
        </w:rPr>
        <w:t>4</w:t>
      </w:r>
      <w:r w:rsidRPr="00093869">
        <w:rPr>
          <w:rStyle w:val="Ppogrubienie"/>
        </w:rPr>
        <w:t>.</w:t>
      </w:r>
      <w:r w:rsidRPr="00093869">
        <w:t> </w:t>
      </w:r>
      <w:r w:rsidR="000B02CD" w:rsidRPr="00093869">
        <w:t>1.</w:t>
      </w:r>
      <w:r w:rsidR="00497CD0" w:rsidRPr="00093869">
        <w:t> </w:t>
      </w:r>
      <w:r w:rsidRPr="00093869">
        <w:t>Szkolenia zawodowe oraz doskonalenie zawodowe, o których mowa w ustawie zmienianej</w:t>
      </w:r>
      <w:r w:rsidR="009A73C7" w:rsidRPr="00093869">
        <w:t xml:space="preserve"> w</w:t>
      </w:r>
      <w:r w:rsidR="009A73C7">
        <w:t> art. </w:t>
      </w:r>
      <w:r w:rsidRPr="00093869">
        <w:t>2, w brzmieniu dotychczasowym, rozpoczęte przed dniem wejścia w życie niniejszej ustawy, prowadzi się i kończy na podstawie przepisów dotychczasowych.</w:t>
      </w:r>
    </w:p>
    <w:p w14:paraId="782D285D" w14:textId="77777777" w:rsidR="000B02CD" w:rsidRDefault="000B02CD" w:rsidP="006C4DE8">
      <w:pPr>
        <w:pStyle w:val="USTustnpkodeksu"/>
      </w:pPr>
      <w:r w:rsidRPr="00093869">
        <w:t>2.</w:t>
      </w:r>
      <w:r w:rsidR="00497CD0" w:rsidRPr="00093869">
        <w:t> </w:t>
      </w:r>
      <w:r w:rsidRPr="00093869">
        <w:t>Do szkolenia zawodowego</w:t>
      </w:r>
      <w:r w:rsidR="00144E71" w:rsidRPr="00093869">
        <w:t xml:space="preserve"> i</w:t>
      </w:r>
      <w:r w:rsidR="00144E71">
        <w:t> </w:t>
      </w:r>
      <w:r w:rsidRPr="00093869">
        <w:t>doskonalenia zawodowego centralnego,</w:t>
      </w:r>
      <w:r w:rsidR="00144E71" w:rsidRPr="00093869">
        <w:t xml:space="preserve"> o</w:t>
      </w:r>
      <w:r w:rsidR="00144E71">
        <w:t> </w:t>
      </w:r>
      <w:r w:rsidRPr="00093869">
        <w:t>których mowa</w:t>
      </w:r>
      <w:r w:rsidR="00144E71" w:rsidRPr="00093869">
        <w:t xml:space="preserve"> w</w:t>
      </w:r>
      <w:r w:rsidR="00144E71">
        <w:t> </w:t>
      </w:r>
      <w:r w:rsidRPr="00093869">
        <w:t>ustawie zmienianej</w:t>
      </w:r>
      <w:r w:rsidR="009A73C7" w:rsidRPr="00093869">
        <w:t xml:space="preserve"> w</w:t>
      </w:r>
      <w:r w:rsidR="009A73C7">
        <w:t> art. </w:t>
      </w:r>
      <w:r w:rsidRPr="00093869">
        <w:t>2, stosuje się</w:t>
      </w:r>
      <w:r w:rsidR="00EA552C" w:rsidRPr="00093869">
        <w:t>,</w:t>
      </w:r>
      <w:r w:rsidRPr="00093869">
        <w:t xml:space="preserve"> </w:t>
      </w:r>
      <w:r w:rsidR="00EA552C" w:rsidRPr="00093869">
        <w:t xml:space="preserve">do czasu wydania nowych programów szkolenia </w:t>
      </w:r>
      <w:r w:rsidR="008636B0">
        <w:br/>
      </w:r>
      <w:r w:rsidR="00EA552C" w:rsidRPr="00093869">
        <w:t xml:space="preserve">i programów doskonalenia zawodowego, </w:t>
      </w:r>
      <w:r w:rsidRPr="00093869">
        <w:t>odpowiednio programy szkolenia</w:t>
      </w:r>
      <w:r w:rsidR="00144E71" w:rsidRPr="00093869">
        <w:t xml:space="preserve"> i</w:t>
      </w:r>
      <w:r w:rsidR="00144E71">
        <w:t> </w:t>
      </w:r>
      <w:r w:rsidRPr="00093869">
        <w:t xml:space="preserve">programy </w:t>
      </w:r>
      <w:r w:rsidR="00EA552C" w:rsidRPr="00093869">
        <w:t>nauczania</w:t>
      </w:r>
      <w:r w:rsidRPr="00093869">
        <w:t xml:space="preserve"> wydane na podstawie przepisów dotychczasowych.</w:t>
      </w:r>
    </w:p>
    <w:p w14:paraId="777260D5" w14:textId="1DCF8059" w:rsidR="00CA3310" w:rsidRPr="00545B06" w:rsidRDefault="00CA3310" w:rsidP="00CA3310">
      <w:pPr>
        <w:pStyle w:val="ARTartustawynprozporzdzenia"/>
      </w:pPr>
      <w:r w:rsidRPr="005D6267">
        <w:rPr>
          <w:rStyle w:val="Ppogrubienie"/>
        </w:rPr>
        <w:t>Art. </w:t>
      </w:r>
      <w:r>
        <w:rPr>
          <w:rStyle w:val="Ppogrubienie"/>
        </w:rPr>
        <w:t>1</w:t>
      </w:r>
      <w:r w:rsidR="00D53BA2">
        <w:rPr>
          <w:rStyle w:val="Ppogrubienie"/>
        </w:rPr>
        <w:t>5</w:t>
      </w:r>
      <w:r w:rsidRPr="005D6267">
        <w:rPr>
          <w:rStyle w:val="Ppogrubienie"/>
        </w:rPr>
        <w:t>.</w:t>
      </w:r>
      <w:r w:rsidRPr="00545B06">
        <w:t> 1. Funkcjonariusze pełniący służbę</w:t>
      </w:r>
      <w:r w:rsidR="00144E71" w:rsidRPr="00545B06">
        <w:t xml:space="preserve"> w</w:t>
      </w:r>
      <w:r w:rsidR="00144E71">
        <w:t> </w:t>
      </w:r>
      <w:r w:rsidRPr="00545B06">
        <w:t>Centralnym Ośrodku Szkolenia Straży</w:t>
      </w:r>
      <w:r w:rsidR="009A73C7">
        <w:t xml:space="preserve"> Granicznej</w:t>
      </w:r>
      <w:r w:rsidRPr="00545B06">
        <w:t xml:space="preserve"> </w:t>
      </w:r>
      <w:r w:rsidR="00144E71" w:rsidRPr="00545B06">
        <w:t>w</w:t>
      </w:r>
      <w:r w:rsidR="00144E71">
        <w:t> </w:t>
      </w:r>
      <w:r w:rsidRPr="00545B06">
        <w:t xml:space="preserve">dniu </w:t>
      </w:r>
      <w:r w:rsidR="00BA1666">
        <w:t>wejścia</w:t>
      </w:r>
      <w:r w:rsidR="00144E71">
        <w:t xml:space="preserve"> w </w:t>
      </w:r>
      <w:r w:rsidR="00BA1666">
        <w:t>życie przepisów,</w:t>
      </w:r>
      <w:r w:rsidR="00144E71">
        <w:t xml:space="preserve"> o </w:t>
      </w:r>
      <w:r w:rsidR="00BA1666">
        <w:t>których mowa</w:t>
      </w:r>
      <w:r w:rsidR="009A73C7">
        <w:t xml:space="preserve"> w art. </w:t>
      </w:r>
      <w:r w:rsidR="00BA1666">
        <w:t>2</w:t>
      </w:r>
      <w:r w:rsidR="002C6BD2">
        <w:t>7</w:t>
      </w:r>
      <w:r w:rsidR="00B213E4">
        <w:t> pkt 2</w:t>
      </w:r>
      <w:r w:rsidR="00144E71">
        <w:t> </w:t>
      </w:r>
      <w:r w:rsidR="00BA1666">
        <w:t>niniejszej ustawy</w:t>
      </w:r>
      <w:r w:rsidR="0023234C">
        <w:t>,</w:t>
      </w:r>
      <w:r w:rsidR="0056575A">
        <w:t xml:space="preserve"> </w:t>
      </w:r>
      <w:r w:rsidRPr="00545B06">
        <w:t>oraz pracownicy Centralnego Ośrodka Szkolenia Straży Granicznej stają się odpowiednio funkcjonariuszami</w:t>
      </w:r>
      <w:r w:rsidR="00144E71" w:rsidRPr="00545B06">
        <w:t xml:space="preserve"> i</w:t>
      </w:r>
      <w:r w:rsidR="00144E71">
        <w:t> </w:t>
      </w:r>
      <w:r w:rsidRPr="00545B06">
        <w:t xml:space="preserve">pracownikami </w:t>
      </w:r>
      <w:r w:rsidRPr="00A70F92">
        <w:t>Wyższej</w:t>
      </w:r>
      <w:r w:rsidRPr="00545B06">
        <w:t xml:space="preserve"> </w:t>
      </w:r>
      <w:r w:rsidRPr="0014018D">
        <w:t xml:space="preserve">Szkoły </w:t>
      </w:r>
      <w:r w:rsidRPr="00545B06">
        <w:t>Straży Granicznej.</w:t>
      </w:r>
    </w:p>
    <w:p w14:paraId="79F9BEB1" w14:textId="77777777" w:rsidR="00CA3310" w:rsidRPr="00545B06" w:rsidRDefault="00CA3310" w:rsidP="00CA3310">
      <w:pPr>
        <w:pStyle w:val="USTustnpkodeksu"/>
      </w:pPr>
      <w:r w:rsidRPr="00545B06">
        <w:t xml:space="preserve">2. Stosunki pracy pracowników </w:t>
      </w:r>
      <w:r w:rsidRPr="00A70F92">
        <w:t xml:space="preserve">Wyższej </w:t>
      </w:r>
      <w:r w:rsidRPr="0014018D">
        <w:t xml:space="preserve">Szkoły </w:t>
      </w:r>
      <w:r w:rsidRPr="00545B06">
        <w:t>Straży Granicznej wygasają:</w:t>
      </w:r>
    </w:p>
    <w:p w14:paraId="7D157B1E" w14:textId="77777777" w:rsidR="00CA3310" w:rsidRDefault="00CA3310" w:rsidP="00CA3310">
      <w:pPr>
        <w:pStyle w:val="PKTpunkt"/>
      </w:pPr>
      <w:r>
        <w:t>1)</w:t>
      </w:r>
      <w:r>
        <w:tab/>
      </w:r>
      <w:r w:rsidRPr="00545B06">
        <w:t xml:space="preserve">po upływie </w:t>
      </w:r>
      <w:r w:rsidR="00144E71" w:rsidRPr="00545B06">
        <w:t>5</w:t>
      </w:r>
      <w:r w:rsidR="00144E71">
        <w:t> </w:t>
      </w:r>
      <w:r w:rsidRPr="00545B06">
        <w:t>miesięcy od dnia wejścia</w:t>
      </w:r>
      <w:r w:rsidR="00144E71" w:rsidRPr="00545B06">
        <w:t xml:space="preserve"> w</w:t>
      </w:r>
      <w:r w:rsidR="00144E71">
        <w:t> </w:t>
      </w:r>
      <w:r w:rsidRPr="00545B06">
        <w:t xml:space="preserve">życie </w:t>
      </w:r>
      <w:r w:rsidR="00B61F3A" w:rsidRPr="00B61F3A">
        <w:t>przepisów,</w:t>
      </w:r>
      <w:r w:rsidR="00144E71" w:rsidRPr="00B61F3A">
        <w:t xml:space="preserve"> o</w:t>
      </w:r>
      <w:r w:rsidR="00144E71">
        <w:t> </w:t>
      </w:r>
      <w:r w:rsidR="00B61F3A" w:rsidRPr="00B61F3A">
        <w:t>których mowa</w:t>
      </w:r>
      <w:r w:rsidR="009A73C7" w:rsidRPr="00B61F3A">
        <w:t xml:space="preserve"> w</w:t>
      </w:r>
      <w:r w:rsidR="009A73C7">
        <w:t> art. </w:t>
      </w:r>
      <w:r w:rsidR="00B213E4">
        <w:t>2</w:t>
      </w:r>
      <w:r w:rsidR="002C6BD2">
        <w:t>7</w:t>
      </w:r>
      <w:r w:rsidR="00B213E4">
        <w:t> pkt 2</w:t>
      </w:r>
      <w:r w:rsidR="00144E71">
        <w:t> </w:t>
      </w:r>
      <w:r w:rsidR="00B61F3A" w:rsidRPr="00B61F3A">
        <w:t xml:space="preserve">niniejszej </w:t>
      </w:r>
      <w:r w:rsidRPr="00545B06">
        <w:t xml:space="preserve">ustawy, jeżeli pracownik </w:t>
      </w:r>
      <w:r w:rsidRPr="00A70F92">
        <w:t xml:space="preserve">Wyższej </w:t>
      </w:r>
      <w:r w:rsidRPr="0014018D">
        <w:t xml:space="preserve">Szkoły </w:t>
      </w:r>
      <w:r w:rsidRPr="009F2664">
        <w:t>Straży Granicznej</w:t>
      </w:r>
      <w:r w:rsidR="00B61F3A">
        <w:t>,</w:t>
      </w:r>
      <w:r w:rsidR="00144E71" w:rsidRPr="009F2664">
        <w:t xml:space="preserve"> w</w:t>
      </w:r>
      <w:r w:rsidR="00144E71">
        <w:t> </w:t>
      </w:r>
      <w:r w:rsidRPr="009F2664">
        <w:t>terminie dwóch miesięcy od dnia wejścia</w:t>
      </w:r>
      <w:r w:rsidR="00144E71" w:rsidRPr="009F2664">
        <w:t xml:space="preserve"> w</w:t>
      </w:r>
      <w:r w:rsidR="00144E71">
        <w:t> </w:t>
      </w:r>
      <w:r w:rsidRPr="009F2664">
        <w:t xml:space="preserve">życie </w:t>
      </w:r>
      <w:r w:rsidR="00B61F3A">
        <w:t>tych przepisów,</w:t>
      </w:r>
      <w:r w:rsidR="00B61F3A" w:rsidRPr="009F2664">
        <w:t xml:space="preserve"> </w:t>
      </w:r>
      <w:r w:rsidRPr="009F2664">
        <w:t>nie otrzyma od Rektora</w:t>
      </w:r>
      <w:r w:rsidR="009A73C7">
        <w:noBreakHyphen/>
      </w:r>
      <w:r w:rsidRPr="009F2664">
        <w:t xml:space="preserve">Komendanta </w:t>
      </w:r>
      <w:r w:rsidRPr="00A70F92">
        <w:t xml:space="preserve">Wyższej </w:t>
      </w:r>
      <w:r w:rsidRPr="0014018D">
        <w:t xml:space="preserve">Szkoły </w:t>
      </w:r>
      <w:r w:rsidRPr="009F2664">
        <w:t>Straży Granicznej pisemnej propozycji określającej nowe warunki pracy lub warunki płacy;</w:t>
      </w:r>
    </w:p>
    <w:p w14:paraId="3C21209D" w14:textId="77777777" w:rsidR="00CA3310" w:rsidRPr="008B21F4" w:rsidRDefault="00CA3310" w:rsidP="00CA3310">
      <w:pPr>
        <w:pStyle w:val="PKTpunkt"/>
      </w:pPr>
      <w:r>
        <w:t>2)</w:t>
      </w:r>
      <w:r>
        <w:tab/>
      </w:r>
      <w:r w:rsidRPr="00CA3310">
        <w:t xml:space="preserve">po upływie </w:t>
      </w:r>
      <w:r w:rsidR="00144E71" w:rsidRPr="00CA3310">
        <w:t>3</w:t>
      </w:r>
      <w:r w:rsidR="00144E71">
        <w:t> </w:t>
      </w:r>
      <w:r w:rsidRPr="00CA3310">
        <w:t xml:space="preserve">miesięcy, licząc od pierwszego dnia miesiąca następującego po miesiącu, </w:t>
      </w:r>
      <w:r w:rsidRPr="00CA3310">
        <w:br/>
        <w:t>w którym pracownik Wyższej Szkoły Straży Granicznej złoży oświadczenie</w:t>
      </w:r>
      <w:r w:rsidR="00144E71" w:rsidRPr="00CA3310">
        <w:t xml:space="preserve"> o</w:t>
      </w:r>
      <w:r w:rsidR="00144E71">
        <w:t> </w:t>
      </w:r>
      <w:r w:rsidRPr="00CA3310">
        <w:t>odmowie przyjęcia propozycji,</w:t>
      </w:r>
      <w:r w:rsidR="00144E71" w:rsidRPr="00CA3310">
        <w:t xml:space="preserve"> o</w:t>
      </w:r>
      <w:r w:rsidR="00144E71">
        <w:t> </w:t>
      </w:r>
      <w:r w:rsidRPr="00CA3310">
        <w:t>której mowa</w:t>
      </w:r>
      <w:r w:rsidR="009A73C7" w:rsidRPr="00CA3310">
        <w:t xml:space="preserve"> w</w:t>
      </w:r>
      <w:r w:rsidR="009A73C7">
        <w:t> pkt </w:t>
      </w:r>
      <w:r w:rsidRPr="00CA3310">
        <w:t xml:space="preserve">1, jednak nie później niż po upływie </w:t>
      </w:r>
      <w:r w:rsidR="00144E71" w:rsidRPr="00CA3310">
        <w:t>5</w:t>
      </w:r>
      <w:r w:rsidR="00144E71">
        <w:t> </w:t>
      </w:r>
      <w:r w:rsidRPr="00CA3310">
        <w:t>miesięcy od dnia wejścia</w:t>
      </w:r>
      <w:r w:rsidR="00144E71" w:rsidRPr="00CA3310">
        <w:t xml:space="preserve"> w</w:t>
      </w:r>
      <w:r w:rsidR="00144E71">
        <w:t> </w:t>
      </w:r>
      <w:r w:rsidRPr="00CA3310">
        <w:t xml:space="preserve">życie </w:t>
      </w:r>
      <w:r w:rsidR="00B61F3A" w:rsidRPr="00B61F3A">
        <w:t>przepisów,</w:t>
      </w:r>
      <w:r w:rsidR="00144E71" w:rsidRPr="00B61F3A">
        <w:t xml:space="preserve"> o</w:t>
      </w:r>
      <w:r w:rsidR="00144E71">
        <w:t> </w:t>
      </w:r>
      <w:r w:rsidR="00B61F3A" w:rsidRPr="00B61F3A">
        <w:t>których mowa</w:t>
      </w:r>
      <w:r w:rsidR="009A73C7" w:rsidRPr="00B61F3A">
        <w:t xml:space="preserve"> w</w:t>
      </w:r>
      <w:r w:rsidR="009A73C7">
        <w:t> art. </w:t>
      </w:r>
      <w:r w:rsidR="00B213E4">
        <w:t>2</w:t>
      </w:r>
      <w:r w:rsidR="002C6BD2">
        <w:t>7</w:t>
      </w:r>
      <w:r w:rsidR="00B213E4">
        <w:t> pkt 2</w:t>
      </w:r>
      <w:r w:rsidR="00144E71">
        <w:t> </w:t>
      </w:r>
      <w:r w:rsidR="00B61F3A" w:rsidRPr="00B61F3A">
        <w:t xml:space="preserve">niniejszej </w:t>
      </w:r>
      <w:r w:rsidRPr="00CA3310">
        <w:t>ustawy.</w:t>
      </w:r>
    </w:p>
    <w:p w14:paraId="5DED0478" w14:textId="77777777" w:rsidR="00CA3310" w:rsidRPr="009F2664" w:rsidRDefault="00CA3310" w:rsidP="00CA3310">
      <w:pPr>
        <w:pStyle w:val="USTustnpkodeksu"/>
      </w:pPr>
      <w:r w:rsidRPr="009F2664">
        <w:t>3. Rektor</w:t>
      </w:r>
      <w:r w:rsidR="009A73C7">
        <w:noBreakHyphen/>
      </w:r>
      <w:r w:rsidRPr="009F2664">
        <w:t xml:space="preserve">Komendant </w:t>
      </w:r>
      <w:r w:rsidRPr="00A70F92">
        <w:t>Wyższej</w:t>
      </w:r>
      <w:r w:rsidRPr="009F2664">
        <w:t xml:space="preserve"> </w:t>
      </w:r>
      <w:r w:rsidRPr="0014018D">
        <w:t xml:space="preserve">Szkoły </w:t>
      </w:r>
      <w:r w:rsidRPr="009F2664">
        <w:t xml:space="preserve">Straży Granicznej, przedstawiając propozycję, </w:t>
      </w:r>
      <w:r>
        <w:br/>
      </w:r>
      <w:r w:rsidRPr="009F2664">
        <w:t>o której mowa</w:t>
      </w:r>
      <w:r w:rsidR="009A73C7" w:rsidRPr="009F2664">
        <w:t xml:space="preserve"> w</w:t>
      </w:r>
      <w:r w:rsidR="009A73C7">
        <w:t> ust. </w:t>
      </w:r>
      <w:r w:rsidR="009A73C7" w:rsidRPr="009F2664">
        <w:t>2</w:t>
      </w:r>
      <w:r w:rsidR="009A73C7">
        <w:t xml:space="preserve"> pkt </w:t>
      </w:r>
      <w:r w:rsidRPr="009F2664">
        <w:t>1, bierze pod uwagę przebieg pracy</w:t>
      </w:r>
      <w:r w:rsidR="00144E71" w:rsidRPr="009F2664">
        <w:t xml:space="preserve"> w</w:t>
      </w:r>
      <w:r w:rsidR="00144E71">
        <w:t> </w:t>
      </w:r>
      <w:r w:rsidRPr="009F2664">
        <w:t>Centralnym Ośrodku Szkolenia Straży Granicznej oraz przydatność do pracy</w:t>
      </w:r>
      <w:r w:rsidR="00144E71" w:rsidRPr="009F2664">
        <w:t xml:space="preserve"> w</w:t>
      </w:r>
      <w:r w:rsidR="00144E71">
        <w:t> </w:t>
      </w:r>
      <w:r w:rsidRPr="00A70F92">
        <w:t>Wyższej</w:t>
      </w:r>
      <w:r w:rsidRPr="0014018D">
        <w:t xml:space="preserve"> </w:t>
      </w:r>
      <w:r>
        <w:t>Szkole</w:t>
      </w:r>
      <w:r w:rsidRPr="009F2664">
        <w:t xml:space="preserve"> Straży Granicznej.</w:t>
      </w:r>
    </w:p>
    <w:p w14:paraId="68D15CD6" w14:textId="77777777" w:rsidR="00CA3310" w:rsidRPr="00545B06" w:rsidRDefault="00CA3310" w:rsidP="00CA3310">
      <w:pPr>
        <w:pStyle w:val="USTustnpkodeksu"/>
      </w:pPr>
      <w:r>
        <w:t>4. </w:t>
      </w:r>
      <w:r w:rsidRPr="009F2664">
        <w:t xml:space="preserve">Pracownik </w:t>
      </w:r>
      <w:r w:rsidRPr="00A70F92">
        <w:t xml:space="preserve">Wyższej </w:t>
      </w:r>
      <w:r w:rsidRPr="0014018D">
        <w:t xml:space="preserve">Szkoły </w:t>
      </w:r>
      <w:r w:rsidRPr="009F2664">
        <w:t>Straży Granicznej, któremu Rektor</w:t>
      </w:r>
      <w:r w:rsidR="009A73C7">
        <w:noBreakHyphen/>
      </w:r>
      <w:r w:rsidRPr="009F2664">
        <w:t xml:space="preserve">Komendant </w:t>
      </w:r>
      <w:r w:rsidRPr="00A70F92">
        <w:t xml:space="preserve">Wyższej </w:t>
      </w:r>
      <w:r w:rsidRPr="0014018D">
        <w:t xml:space="preserve">Szkoły </w:t>
      </w:r>
      <w:r w:rsidRPr="009F2664">
        <w:t>Straży Granicznej przedstawił propozycję,</w:t>
      </w:r>
      <w:r w:rsidR="00144E71" w:rsidRPr="009F2664">
        <w:t xml:space="preserve"> o</w:t>
      </w:r>
      <w:r w:rsidR="00144E71">
        <w:t> </w:t>
      </w:r>
      <w:r w:rsidRPr="009F2664">
        <w:t>której mowa</w:t>
      </w:r>
      <w:r w:rsidR="009A73C7" w:rsidRPr="009F2664">
        <w:t xml:space="preserve"> w</w:t>
      </w:r>
      <w:r w:rsidR="009A73C7">
        <w:t> ust. </w:t>
      </w:r>
      <w:r w:rsidR="009A73C7" w:rsidRPr="009F2664">
        <w:t>2</w:t>
      </w:r>
      <w:r w:rsidR="009A73C7">
        <w:t xml:space="preserve"> pkt </w:t>
      </w:r>
      <w:r w:rsidRPr="009F2664">
        <w:t xml:space="preserve">1, składa </w:t>
      </w:r>
      <w:r>
        <w:br/>
      </w:r>
      <w:r w:rsidRPr="009F2664">
        <w:t>w terminie 1</w:t>
      </w:r>
      <w:r w:rsidR="00144E71" w:rsidRPr="009F2664">
        <w:t>4</w:t>
      </w:r>
      <w:r w:rsidR="00144E71">
        <w:t> </w:t>
      </w:r>
      <w:r w:rsidRPr="009F2664">
        <w:t>dni od dnia jej otrzymania oświadczenie</w:t>
      </w:r>
      <w:r w:rsidR="00144E71" w:rsidRPr="009F2664">
        <w:t xml:space="preserve"> o</w:t>
      </w:r>
      <w:r w:rsidR="00144E71">
        <w:t> </w:t>
      </w:r>
      <w:r w:rsidRPr="009F2664">
        <w:t xml:space="preserve">przyjęciu albo odmowie przyjęcia </w:t>
      </w:r>
      <w:r w:rsidRPr="00545B06">
        <w:t xml:space="preserve">tej </w:t>
      </w:r>
      <w:r w:rsidRPr="00545B06">
        <w:lastRenderedPageBreak/>
        <w:t>propozycji. Niezłożenie oświadczenia</w:t>
      </w:r>
      <w:r w:rsidR="00144E71" w:rsidRPr="00545B06">
        <w:t xml:space="preserve"> w</w:t>
      </w:r>
      <w:r w:rsidR="00144E71">
        <w:t> </w:t>
      </w:r>
      <w:r w:rsidRPr="00545B06">
        <w:t>tym terminie jest równoznaczne</w:t>
      </w:r>
      <w:r w:rsidR="00144E71" w:rsidRPr="00545B06">
        <w:t xml:space="preserve"> z</w:t>
      </w:r>
      <w:r w:rsidR="00144E71">
        <w:t> </w:t>
      </w:r>
      <w:r w:rsidRPr="00545B06">
        <w:t>odmową przyjęcia propozycji zatrudnienia.</w:t>
      </w:r>
    </w:p>
    <w:p w14:paraId="42E37780" w14:textId="77777777" w:rsidR="00CA3310" w:rsidRPr="00545B06" w:rsidRDefault="00CA3310" w:rsidP="00CA3310">
      <w:pPr>
        <w:pStyle w:val="USTustnpkodeksu"/>
      </w:pPr>
      <w:r>
        <w:t>5. </w:t>
      </w:r>
      <w:r w:rsidRPr="00545B06">
        <w:t xml:space="preserve">Pracownik </w:t>
      </w:r>
      <w:r w:rsidRPr="00A70F92">
        <w:t xml:space="preserve">Wyższej </w:t>
      </w:r>
      <w:r w:rsidRPr="006A27B2">
        <w:t xml:space="preserve">Szkoły </w:t>
      </w:r>
      <w:r w:rsidRPr="00545B06">
        <w:t>Straży Granicznej, który otrzymał</w:t>
      </w:r>
      <w:r w:rsidR="00144E71" w:rsidRPr="00545B06">
        <w:t xml:space="preserve"> i</w:t>
      </w:r>
      <w:r w:rsidR="00144E71">
        <w:t> </w:t>
      </w:r>
      <w:r w:rsidRPr="00545B06">
        <w:t xml:space="preserve">przyjął propozycję, </w:t>
      </w:r>
      <w:r>
        <w:br/>
      </w:r>
      <w:r w:rsidRPr="00545B06">
        <w:t>o której mowa</w:t>
      </w:r>
      <w:r w:rsidR="009A73C7" w:rsidRPr="00545B06">
        <w:t xml:space="preserve"> w</w:t>
      </w:r>
      <w:r w:rsidR="009A73C7">
        <w:t> ust. 2 pkt </w:t>
      </w:r>
      <w:r>
        <w:t>1, zachowuje</w:t>
      </w:r>
      <w:r w:rsidRPr="00545B06">
        <w:t xml:space="preserve"> ciągłość pracy. Pracownik </w:t>
      </w:r>
      <w:r w:rsidRPr="00A70F92">
        <w:t>Wyższej</w:t>
      </w:r>
      <w:r w:rsidRPr="006A27B2">
        <w:t xml:space="preserve"> Szkoły</w:t>
      </w:r>
      <w:r w:rsidRPr="00A70F92">
        <w:t xml:space="preserve"> </w:t>
      </w:r>
      <w:r w:rsidRPr="00545B06">
        <w:t>Straży Granicznej, któremu nie zostanie złożona propozycja,</w:t>
      </w:r>
      <w:r w:rsidR="00144E71" w:rsidRPr="00545B06">
        <w:t xml:space="preserve"> o</w:t>
      </w:r>
      <w:r w:rsidR="00144E71">
        <w:t> </w:t>
      </w:r>
      <w:r w:rsidRPr="00545B06">
        <w:t>której mowa</w:t>
      </w:r>
      <w:r w:rsidR="009A73C7" w:rsidRPr="00545B06">
        <w:t xml:space="preserve"> w</w:t>
      </w:r>
      <w:r w:rsidR="009A73C7">
        <w:t> ust. </w:t>
      </w:r>
      <w:r w:rsidR="009A73C7" w:rsidRPr="00545B06">
        <w:t>2</w:t>
      </w:r>
      <w:r w:rsidR="009A73C7">
        <w:t xml:space="preserve"> pkt </w:t>
      </w:r>
      <w:r w:rsidRPr="00545B06">
        <w:t>1,</w:t>
      </w:r>
      <w:r w:rsidR="00144E71" w:rsidRPr="00545B06">
        <w:t xml:space="preserve"> w</w:t>
      </w:r>
      <w:r w:rsidR="00144E71">
        <w:t> </w:t>
      </w:r>
      <w:r w:rsidRPr="00545B06">
        <w:t>terminie dwóch miesięcy od dnia wejścia</w:t>
      </w:r>
      <w:r w:rsidR="00144E71" w:rsidRPr="00545B06">
        <w:t xml:space="preserve"> w</w:t>
      </w:r>
      <w:r w:rsidR="00144E71">
        <w:t> </w:t>
      </w:r>
      <w:r w:rsidRPr="00545B06">
        <w:t xml:space="preserve">życie </w:t>
      </w:r>
      <w:r w:rsidR="00B61F3A" w:rsidRPr="00B61F3A">
        <w:t>przepisów,</w:t>
      </w:r>
      <w:r w:rsidR="00144E71" w:rsidRPr="00B61F3A">
        <w:t xml:space="preserve"> o</w:t>
      </w:r>
      <w:r w:rsidR="00144E71">
        <w:t> </w:t>
      </w:r>
      <w:r w:rsidR="00B61F3A" w:rsidRPr="00B61F3A">
        <w:t>których mowa</w:t>
      </w:r>
      <w:r w:rsidR="009A73C7" w:rsidRPr="00B61F3A">
        <w:t xml:space="preserve"> w</w:t>
      </w:r>
      <w:r w:rsidR="009A73C7">
        <w:t> art. </w:t>
      </w:r>
      <w:r w:rsidR="00B213E4">
        <w:t>2</w:t>
      </w:r>
      <w:r w:rsidR="002C6BD2">
        <w:t>7</w:t>
      </w:r>
      <w:r w:rsidR="00B213E4">
        <w:t> pkt 2</w:t>
      </w:r>
      <w:r w:rsidR="00144E71">
        <w:t> </w:t>
      </w:r>
      <w:r w:rsidR="00B61F3A" w:rsidRPr="00B61F3A">
        <w:t xml:space="preserve">niniejszej </w:t>
      </w:r>
      <w:r w:rsidRPr="00545B06">
        <w:t>ustawy</w:t>
      </w:r>
      <w:r w:rsidR="00B61F3A">
        <w:t>,</w:t>
      </w:r>
      <w:r w:rsidRPr="00545B06">
        <w:t xml:space="preserve"> otrzymuje pisemną informację</w:t>
      </w:r>
      <w:r w:rsidR="00144E71" w:rsidRPr="00545B06">
        <w:t xml:space="preserve"> o</w:t>
      </w:r>
      <w:r w:rsidR="00144E71">
        <w:t> </w:t>
      </w:r>
      <w:r w:rsidRPr="00545B06">
        <w:t>braku tej propozycji.</w:t>
      </w:r>
    </w:p>
    <w:p w14:paraId="2B6C49B6" w14:textId="2CE7F58C" w:rsidR="00CA3310" w:rsidRPr="00545B06" w:rsidRDefault="00CA3310" w:rsidP="00CA3310">
      <w:pPr>
        <w:pStyle w:val="USTustnpkodeksu"/>
      </w:pPr>
      <w:r w:rsidRPr="00545B06">
        <w:t>6. Propozycja,</w:t>
      </w:r>
      <w:r w:rsidR="00144E71" w:rsidRPr="00545B06">
        <w:t xml:space="preserve"> o</w:t>
      </w:r>
      <w:r w:rsidR="00144E71">
        <w:t> </w:t>
      </w:r>
      <w:r w:rsidRPr="00545B06">
        <w:t>której mowa</w:t>
      </w:r>
      <w:r w:rsidR="009A73C7" w:rsidRPr="00545B06">
        <w:t xml:space="preserve"> w</w:t>
      </w:r>
      <w:r w:rsidR="009A73C7">
        <w:t> ust. </w:t>
      </w:r>
      <w:r w:rsidR="009A73C7" w:rsidRPr="00545B06">
        <w:t>2</w:t>
      </w:r>
      <w:r w:rsidR="009A73C7">
        <w:t xml:space="preserve"> pkt </w:t>
      </w:r>
      <w:r w:rsidRPr="00545B06">
        <w:t>1, albo informacja,</w:t>
      </w:r>
      <w:r w:rsidR="00144E71" w:rsidRPr="00545B06">
        <w:t xml:space="preserve"> o</w:t>
      </w:r>
      <w:r w:rsidR="00144E71">
        <w:t> </w:t>
      </w:r>
      <w:r w:rsidRPr="00545B06">
        <w:t>której mowa</w:t>
      </w:r>
      <w:r w:rsidR="009A73C7" w:rsidRPr="00545B06">
        <w:t xml:space="preserve"> w</w:t>
      </w:r>
      <w:r w:rsidR="009A73C7">
        <w:t> ust. </w:t>
      </w:r>
      <w:r w:rsidRPr="00545B06">
        <w:t>5, je</w:t>
      </w:r>
      <w:r w:rsidR="00603245">
        <w:t>że</w:t>
      </w:r>
      <w:r w:rsidRPr="00545B06">
        <w:t>li nie jest możliwe doręczenie jej</w:t>
      </w:r>
      <w:r w:rsidR="00144E71" w:rsidRPr="00545B06">
        <w:t xml:space="preserve"> w</w:t>
      </w:r>
      <w:r w:rsidR="00144E71">
        <w:t> </w:t>
      </w:r>
      <w:r w:rsidRPr="00545B06">
        <w:t xml:space="preserve">miejscu wykonywania pracy, może zostać doręczona pracownikowi </w:t>
      </w:r>
      <w:r w:rsidRPr="00A70F92">
        <w:t xml:space="preserve">Wyższej </w:t>
      </w:r>
      <w:r w:rsidRPr="006A27B2">
        <w:t xml:space="preserve">Szkoły </w:t>
      </w:r>
      <w:r w:rsidRPr="00545B06">
        <w:t>Straży Granicznej na ostatni znany adres zamieszkania. Doręczenie na taki adres jest skuteczne.</w:t>
      </w:r>
    </w:p>
    <w:p w14:paraId="74548748" w14:textId="77777777" w:rsidR="00CA3310" w:rsidRDefault="00CA3310" w:rsidP="00CA3310">
      <w:pPr>
        <w:pStyle w:val="USTustnpkodeksu"/>
      </w:pPr>
      <w:r w:rsidRPr="00545B06">
        <w:t>7.</w:t>
      </w:r>
      <w:r w:rsidR="00144E71" w:rsidRPr="00545B06">
        <w:t> W</w:t>
      </w:r>
      <w:r w:rsidR="00144E71">
        <w:t> </w:t>
      </w:r>
      <w:r w:rsidRPr="00545B06">
        <w:t>przypadku przyjęcia propozycji zatrudnienia dotychczasowy stosunek pracy na podstawie umowy</w:t>
      </w:r>
      <w:r w:rsidR="00144E71" w:rsidRPr="00545B06">
        <w:t xml:space="preserve"> o</w:t>
      </w:r>
      <w:r w:rsidR="00144E71">
        <w:t> </w:t>
      </w:r>
      <w:r w:rsidRPr="00545B06">
        <w:t>pracę na czas nieokreślony albo określony,</w:t>
      </w:r>
      <w:r w:rsidR="00144E71" w:rsidRPr="00545B06">
        <w:t> z</w:t>
      </w:r>
      <w:r w:rsidR="00144E71">
        <w:t> </w:t>
      </w:r>
      <w:r w:rsidRPr="00545B06">
        <w:t xml:space="preserve">dniem określonym </w:t>
      </w:r>
      <w:r>
        <w:br/>
      </w:r>
      <w:r w:rsidRPr="00545B06">
        <w:t>w propozycji przekształca się</w:t>
      </w:r>
      <w:r w:rsidR="00144E71" w:rsidRPr="00545B06">
        <w:t xml:space="preserve"> w</w:t>
      </w:r>
      <w:r w:rsidR="00144E71">
        <w:t> </w:t>
      </w:r>
      <w:r w:rsidRPr="00545B06">
        <w:t>stosunek pracy</w:t>
      </w:r>
      <w:r w:rsidR="00144E71" w:rsidRPr="00545B06">
        <w:t xml:space="preserve"> w</w:t>
      </w:r>
      <w:r w:rsidR="00144E71">
        <w:t> </w:t>
      </w:r>
      <w:r w:rsidRPr="00A70F92">
        <w:t xml:space="preserve">Wyższej </w:t>
      </w:r>
      <w:r>
        <w:t xml:space="preserve">Szkole </w:t>
      </w:r>
      <w:r w:rsidRPr="00545B06">
        <w:t>Straży Granicznej na podstawie umowy</w:t>
      </w:r>
      <w:r w:rsidR="00144E71" w:rsidRPr="00545B06">
        <w:t xml:space="preserve"> o</w:t>
      </w:r>
      <w:r w:rsidR="00144E71">
        <w:t> </w:t>
      </w:r>
      <w:r w:rsidRPr="00545B06">
        <w:t>pracę odpowiednio na czas nieokreślony albo określony.</w:t>
      </w:r>
    </w:p>
    <w:p w14:paraId="69D6CFE3" w14:textId="77777777" w:rsidR="00CA3310" w:rsidRPr="00545B06" w:rsidRDefault="00CA3310" w:rsidP="00CA3310">
      <w:pPr>
        <w:pStyle w:val="ARTartustawynprozporzdzenia"/>
      </w:pPr>
      <w:r>
        <w:rPr>
          <w:rStyle w:val="Ppogrubienie"/>
        </w:rPr>
        <w:t>Art. 1</w:t>
      </w:r>
      <w:r w:rsidR="00D53BA2">
        <w:rPr>
          <w:rStyle w:val="Ppogrubienie"/>
        </w:rPr>
        <w:t>6</w:t>
      </w:r>
      <w:r w:rsidRPr="00E315C7">
        <w:rPr>
          <w:rStyle w:val="Ppogrubienie"/>
        </w:rPr>
        <w:t>.</w:t>
      </w:r>
      <w:r>
        <w:t> 1. </w:t>
      </w:r>
      <w:r w:rsidRPr="00545B06">
        <w:t>Należności</w:t>
      </w:r>
      <w:r w:rsidR="00144E71" w:rsidRPr="00545B06">
        <w:t xml:space="preserve"> i</w:t>
      </w:r>
      <w:r w:rsidR="00144E71">
        <w:t> </w:t>
      </w:r>
      <w:r w:rsidRPr="00545B06">
        <w:t>zobowiązania Centralnego Ośrodka Szkolenia Straży Granicznej stają się należnościami</w:t>
      </w:r>
      <w:r w:rsidR="00144E71" w:rsidRPr="00545B06">
        <w:t xml:space="preserve"> i</w:t>
      </w:r>
      <w:r w:rsidR="00144E71">
        <w:t> </w:t>
      </w:r>
      <w:r w:rsidRPr="00545B06">
        <w:t xml:space="preserve">zobowiązaniami </w:t>
      </w:r>
      <w:r w:rsidRPr="00CA3310">
        <w:t>Wyższej</w:t>
      </w:r>
      <w:r w:rsidRPr="00A70F92">
        <w:t xml:space="preserve"> </w:t>
      </w:r>
      <w:r w:rsidRPr="00CA3310">
        <w:t>Szkoły</w:t>
      </w:r>
      <w:r w:rsidRPr="006A27B2">
        <w:t xml:space="preserve"> </w:t>
      </w:r>
      <w:r w:rsidRPr="00545B06">
        <w:t>Straży Granicznej.</w:t>
      </w:r>
    </w:p>
    <w:p w14:paraId="70F225AF" w14:textId="77777777" w:rsidR="00CA3310" w:rsidRPr="009F2664" w:rsidRDefault="00CA3310" w:rsidP="00CA3310">
      <w:pPr>
        <w:pStyle w:val="USTustnpkodeksu"/>
      </w:pPr>
      <w:r>
        <w:t>2. </w:t>
      </w:r>
      <w:r w:rsidRPr="00545B06">
        <w:t>Postępowania</w:t>
      </w:r>
      <w:r w:rsidR="00144E71" w:rsidRPr="00545B06">
        <w:t xml:space="preserve"> w</w:t>
      </w:r>
      <w:r w:rsidR="00144E71">
        <w:t> </w:t>
      </w:r>
      <w:r w:rsidRPr="00545B06">
        <w:t>sprawach</w:t>
      </w:r>
      <w:r w:rsidR="00144E71" w:rsidRPr="00545B06">
        <w:t xml:space="preserve"> o</w:t>
      </w:r>
      <w:r w:rsidR="00144E71">
        <w:t> </w:t>
      </w:r>
      <w:r w:rsidRPr="00545B06">
        <w:t xml:space="preserve">udzielenie zamówienia publicznego, wszczęte </w:t>
      </w:r>
      <w:r>
        <w:br/>
      </w:r>
      <w:r w:rsidRPr="00545B06">
        <w:t>i niezakończone przed dniem wejścia</w:t>
      </w:r>
      <w:r w:rsidR="00144E71" w:rsidRPr="00545B06">
        <w:t xml:space="preserve"> w</w:t>
      </w:r>
      <w:r w:rsidR="00144E71">
        <w:t> </w:t>
      </w:r>
      <w:r w:rsidRPr="00545B06">
        <w:t xml:space="preserve">życie </w:t>
      </w:r>
      <w:r w:rsidR="00B61F3A" w:rsidRPr="00B61F3A">
        <w:t>przepisów,</w:t>
      </w:r>
      <w:r w:rsidR="00144E71" w:rsidRPr="00B61F3A">
        <w:t xml:space="preserve"> o</w:t>
      </w:r>
      <w:r w:rsidR="00144E71">
        <w:t> </w:t>
      </w:r>
      <w:r w:rsidR="00B61F3A" w:rsidRPr="00B61F3A">
        <w:t>których mowa</w:t>
      </w:r>
      <w:r w:rsidR="009A73C7" w:rsidRPr="00B61F3A">
        <w:t xml:space="preserve"> w</w:t>
      </w:r>
      <w:r w:rsidR="009A73C7">
        <w:t> art. </w:t>
      </w:r>
      <w:r w:rsidR="00B213E4">
        <w:t>2</w:t>
      </w:r>
      <w:r w:rsidR="002C6BD2">
        <w:t>7</w:t>
      </w:r>
      <w:r w:rsidR="00B213E4">
        <w:t xml:space="preserve"> pkt 2 </w:t>
      </w:r>
      <w:r w:rsidR="00B61F3A" w:rsidRPr="00B61F3A">
        <w:t xml:space="preserve">niniejszej </w:t>
      </w:r>
      <w:r w:rsidRPr="00545B06">
        <w:t xml:space="preserve">ustawy, prowadzone przez Centralny Ośrodek Szkolenia Straży Granicznej </w:t>
      </w:r>
      <w:r w:rsidRPr="009F2664">
        <w:t xml:space="preserve">przejmuje do prowadzenia </w:t>
      </w:r>
      <w:r>
        <w:t>Wyższa</w:t>
      </w:r>
      <w:r w:rsidRPr="009F2664">
        <w:t xml:space="preserve"> </w:t>
      </w:r>
      <w:r>
        <w:t xml:space="preserve">Szkoła </w:t>
      </w:r>
      <w:r w:rsidRPr="009F2664">
        <w:t>Straży Granicznej.</w:t>
      </w:r>
    </w:p>
    <w:p w14:paraId="149C8BD6" w14:textId="77777777" w:rsidR="00CA3310" w:rsidRPr="009F2664" w:rsidRDefault="00CA3310" w:rsidP="00CA3310">
      <w:pPr>
        <w:pStyle w:val="USTustnpkodeksu"/>
      </w:pPr>
      <w:r w:rsidRPr="009F2664">
        <w:t>3.</w:t>
      </w:r>
      <w:r w:rsidR="00144E71">
        <w:t> </w:t>
      </w:r>
      <w:r w:rsidR="00144E71" w:rsidRPr="009F2664">
        <w:t>W</w:t>
      </w:r>
      <w:r w:rsidR="00144E71">
        <w:t> </w:t>
      </w:r>
      <w:r w:rsidRPr="009F2664">
        <w:t>postępowaniach sądowych</w:t>
      </w:r>
      <w:r w:rsidR="00144E71" w:rsidRPr="009F2664">
        <w:t xml:space="preserve"> i</w:t>
      </w:r>
      <w:r w:rsidR="00144E71">
        <w:t> </w:t>
      </w:r>
      <w:r w:rsidRPr="009F2664">
        <w:t xml:space="preserve">administracyjnych, których stroną był Centralny Ośrodek Szkolenia Straży Granicznej lub Komendant </w:t>
      </w:r>
      <w:r w:rsidRPr="00545B06">
        <w:t>Centralnego Ośrodka Szkolenia Straży Granicznej, wszczętych</w:t>
      </w:r>
      <w:r w:rsidR="00144E71" w:rsidRPr="00545B06">
        <w:t xml:space="preserve"> i</w:t>
      </w:r>
      <w:r w:rsidR="00144E71">
        <w:t> </w:t>
      </w:r>
      <w:r w:rsidRPr="00545B06">
        <w:t>niezakończonych przed dniem wejścia</w:t>
      </w:r>
      <w:r w:rsidR="00144E71" w:rsidRPr="00545B06">
        <w:t xml:space="preserve"> w</w:t>
      </w:r>
      <w:r w:rsidR="00144E71">
        <w:t> </w:t>
      </w:r>
      <w:r w:rsidRPr="00545B06">
        <w:t xml:space="preserve">życie </w:t>
      </w:r>
      <w:r w:rsidR="00B61F3A" w:rsidRPr="00B61F3A">
        <w:t>przepisów,</w:t>
      </w:r>
      <w:r w:rsidR="00144E71" w:rsidRPr="00B61F3A">
        <w:t xml:space="preserve"> o</w:t>
      </w:r>
      <w:r w:rsidR="00144E71">
        <w:t> </w:t>
      </w:r>
      <w:r w:rsidR="00B61F3A" w:rsidRPr="00B61F3A">
        <w:t>których mowa</w:t>
      </w:r>
      <w:r w:rsidR="009A73C7" w:rsidRPr="00B61F3A">
        <w:t xml:space="preserve"> w</w:t>
      </w:r>
      <w:r w:rsidR="009A73C7">
        <w:t> art. </w:t>
      </w:r>
      <w:r w:rsidR="00B213E4">
        <w:t>2</w:t>
      </w:r>
      <w:r w:rsidR="002C6BD2">
        <w:t>7</w:t>
      </w:r>
      <w:r w:rsidR="00B213E4">
        <w:t> pkt 2</w:t>
      </w:r>
      <w:r w:rsidR="00144E71">
        <w:t> </w:t>
      </w:r>
      <w:r w:rsidR="00B61F3A" w:rsidRPr="00B61F3A">
        <w:t xml:space="preserve">niniejszej </w:t>
      </w:r>
      <w:r w:rsidRPr="00545B06">
        <w:t>ustawy, prawa</w:t>
      </w:r>
      <w:r w:rsidR="00144E71" w:rsidRPr="00545B06">
        <w:t xml:space="preserve"> i</w:t>
      </w:r>
      <w:r w:rsidR="00144E71">
        <w:t> </w:t>
      </w:r>
      <w:r w:rsidRPr="009F2664">
        <w:t>obowiązki stron</w:t>
      </w:r>
      <w:r>
        <w:t>y przejmuje odpowiednio</w:t>
      </w:r>
      <w:r w:rsidRPr="009F2664">
        <w:t xml:space="preserve"> </w:t>
      </w:r>
      <w:r>
        <w:t>Wyższa</w:t>
      </w:r>
      <w:r w:rsidRPr="00A70F92">
        <w:t xml:space="preserve"> </w:t>
      </w:r>
      <w:r>
        <w:t xml:space="preserve">Szkoła </w:t>
      </w:r>
      <w:r w:rsidRPr="009F2664">
        <w:t>Straży Granicznej lub Rektor</w:t>
      </w:r>
      <w:r w:rsidR="009A73C7">
        <w:noBreakHyphen/>
      </w:r>
      <w:r w:rsidRPr="009F2664">
        <w:t xml:space="preserve">Komendant </w:t>
      </w:r>
      <w:r w:rsidRPr="00A70F92">
        <w:t xml:space="preserve">Wyższej </w:t>
      </w:r>
      <w:r w:rsidRPr="006A27B2">
        <w:t xml:space="preserve">Szkoły </w:t>
      </w:r>
      <w:r w:rsidRPr="009F2664">
        <w:t>Straży Granicznej.</w:t>
      </w:r>
    </w:p>
    <w:p w14:paraId="54AD3B86" w14:textId="77777777" w:rsidR="00CA3310" w:rsidRDefault="00CA3310" w:rsidP="00CA3310">
      <w:pPr>
        <w:pStyle w:val="USTustnpkodeksu"/>
      </w:pPr>
      <w:r>
        <w:t>4.</w:t>
      </w:r>
      <w:r w:rsidR="00144E71">
        <w:t> </w:t>
      </w:r>
      <w:r w:rsidR="00144E71" w:rsidRPr="009F2664">
        <w:t>W</w:t>
      </w:r>
      <w:r w:rsidR="00144E71">
        <w:t> </w:t>
      </w:r>
      <w:r w:rsidRPr="009F2664">
        <w:t>postępowaniach egzekucyjnych,</w:t>
      </w:r>
      <w:r w:rsidR="00144E71" w:rsidRPr="009F2664">
        <w:t xml:space="preserve"> w</w:t>
      </w:r>
      <w:r w:rsidR="00144E71">
        <w:t> </w:t>
      </w:r>
      <w:r w:rsidRPr="009F2664">
        <w:t xml:space="preserve">których wierzycielem był Centralny Ośrodek Szkolenia Straży Granicznej, wierzycielem staje się </w:t>
      </w:r>
      <w:r>
        <w:t>Wyższa</w:t>
      </w:r>
      <w:r w:rsidRPr="006A27B2">
        <w:t xml:space="preserve"> </w:t>
      </w:r>
      <w:r>
        <w:t>Szkoła</w:t>
      </w:r>
      <w:r w:rsidRPr="003E3099">
        <w:t xml:space="preserve"> </w:t>
      </w:r>
      <w:r w:rsidRPr="009F2664">
        <w:t>Straży Granicznej.</w:t>
      </w:r>
    </w:p>
    <w:p w14:paraId="14D17905" w14:textId="77777777" w:rsidR="00CA3310" w:rsidRDefault="00CA3310" w:rsidP="00CA3310">
      <w:pPr>
        <w:pStyle w:val="USTustnpkodeksu"/>
      </w:pPr>
      <w:r>
        <w:t>5. </w:t>
      </w:r>
      <w:r w:rsidRPr="00BE5F3E">
        <w:t>Poświ</w:t>
      </w:r>
      <w:r>
        <w:t xml:space="preserve">adczenia bezpieczeństwa, zaświadczenia stwierdzające odbycie szkolenia </w:t>
      </w:r>
      <w:r>
        <w:br/>
        <w:t xml:space="preserve">w zakresie ochrony informacji niejawnych, zaświadczenia stwierdzające obycie szkolenia </w:t>
      </w:r>
      <w:r>
        <w:br/>
        <w:t>w zakresie bezpieczeństwa</w:t>
      </w:r>
      <w:r w:rsidR="00144E71">
        <w:t xml:space="preserve"> i </w:t>
      </w:r>
      <w:r>
        <w:t>higieny pracy wydane przez Komendanta Centralnego Ośrodka Szkolenia zachowują ważność na okres, na który zostały wydane.</w:t>
      </w:r>
    </w:p>
    <w:p w14:paraId="431C7987" w14:textId="77777777" w:rsidR="00CA3310" w:rsidRPr="009F2664" w:rsidRDefault="00CA3310" w:rsidP="00CA3310">
      <w:pPr>
        <w:pStyle w:val="ARTartustawynprozporzdzenia"/>
      </w:pPr>
      <w:r>
        <w:rPr>
          <w:rStyle w:val="Ppogrubienie"/>
        </w:rPr>
        <w:lastRenderedPageBreak/>
        <w:t>Art. 1</w:t>
      </w:r>
      <w:r w:rsidR="00D53BA2">
        <w:rPr>
          <w:rStyle w:val="Ppogrubienie"/>
        </w:rPr>
        <w:t>7</w:t>
      </w:r>
      <w:r w:rsidRPr="00E315C7">
        <w:rPr>
          <w:rStyle w:val="Ppogrubienie"/>
        </w:rPr>
        <w:t>.</w:t>
      </w:r>
      <w:r>
        <w:t> 1. </w:t>
      </w:r>
      <w:r w:rsidRPr="009F2664">
        <w:t>Mienie Skarbu Państwa będące</w:t>
      </w:r>
      <w:r w:rsidR="00144E71" w:rsidRPr="009F2664">
        <w:t xml:space="preserve"> w</w:t>
      </w:r>
      <w:r w:rsidR="00144E71">
        <w:t> </w:t>
      </w:r>
      <w:r w:rsidRPr="009F2664">
        <w:t>dyspozycji Centralnego Ośrodka S</w:t>
      </w:r>
      <w:r>
        <w:t>zkolenia Straży Granicznej staje</w:t>
      </w:r>
      <w:r w:rsidRPr="009F2664">
        <w:t xml:space="preserve"> się mieniem będącym własnością </w:t>
      </w:r>
      <w:r w:rsidRPr="00CA3310">
        <w:t>Wyższej</w:t>
      </w:r>
      <w:r w:rsidRPr="003E3099">
        <w:t xml:space="preserve"> </w:t>
      </w:r>
      <w:r w:rsidRPr="00CA3310">
        <w:t>Szkoły</w:t>
      </w:r>
      <w:r w:rsidRPr="006A27B2">
        <w:t xml:space="preserve"> </w:t>
      </w:r>
      <w:r w:rsidRPr="009F2664">
        <w:t>Straży Granicznej.</w:t>
      </w:r>
    </w:p>
    <w:p w14:paraId="366EF92D" w14:textId="77777777" w:rsidR="00CA3310" w:rsidRPr="009F2664" w:rsidRDefault="00CA3310" w:rsidP="00CA3310">
      <w:pPr>
        <w:pStyle w:val="USTustnpkodeksu"/>
      </w:pPr>
      <w:r>
        <w:t>2. </w:t>
      </w:r>
      <w:r w:rsidRPr="009F2664">
        <w:t>Mienie</w:t>
      </w:r>
      <w:r w:rsidR="00144E71" w:rsidRPr="009F2664">
        <w:t xml:space="preserve"> i</w:t>
      </w:r>
      <w:r w:rsidR="00144E71">
        <w:t> </w:t>
      </w:r>
      <w:r w:rsidRPr="009F2664">
        <w:t xml:space="preserve">wartości niematerialne Centralnego Ośrodka Szkolenia Straży Granicznej stają się mieniem </w:t>
      </w:r>
      <w:r w:rsidRPr="003E3099">
        <w:t xml:space="preserve">Wyższej </w:t>
      </w:r>
      <w:r w:rsidRPr="006A27B2">
        <w:t xml:space="preserve">Szkoły </w:t>
      </w:r>
      <w:r w:rsidRPr="009F2664">
        <w:t xml:space="preserve">Straży Granicznej. </w:t>
      </w:r>
    </w:p>
    <w:p w14:paraId="5A59F19D" w14:textId="77777777" w:rsidR="00CA3310" w:rsidRPr="009F2664" w:rsidRDefault="00CA3310" w:rsidP="00CA3310">
      <w:pPr>
        <w:pStyle w:val="ARTartustawynprozporzdzenia"/>
      </w:pPr>
      <w:r>
        <w:rPr>
          <w:rStyle w:val="Ppogrubienie"/>
        </w:rPr>
        <w:t>Art. 1</w:t>
      </w:r>
      <w:r w:rsidR="00D53BA2">
        <w:rPr>
          <w:rStyle w:val="Ppogrubienie"/>
        </w:rPr>
        <w:t>8</w:t>
      </w:r>
      <w:r w:rsidRPr="00E315C7">
        <w:rPr>
          <w:rStyle w:val="Ppogrubienie"/>
        </w:rPr>
        <w:t>.</w:t>
      </w:r>
      <w:r w:rsidRPr="00CA3310">
        <w:t> 1.</w:t>
      </w:r>
      <w:r w:rsidR="00144E71" w:rsidRPr="00CA3310">
        <w:t> </w:t>
      </w:r>
      <w:r w:rsidR="00144E71" w:rsidRPr="009F2664">
        <w:t>Z</w:t>
      </w:r>
      <w:r w:rsidR="00144E71">
        <w:t> </w:t>
      </w:r>
      <w:r w:rsidRPr="009F2664">
        <w:t>dniem wejścia</w:t>
      </w:r>
      <w:r w:rsidR="00144E71" w:rsidRPr="009F2664">
        <w:t xml:space="preserve"> w</w:t>
      </w:r>
      <w:r w:rsidR="00144E71">
        <w:t> </w:t>
      </w:r>
      <w:r w:rsidRPr="009F2664">
        <w:t>życie</w:t>
      </w:r>
      <w:r w:rsidR="005E7837" w:rsidRPr="005E7837">
        <w:t xml:space="preserve"> przepisów,</w:t>
      </w:r>
      <w:r w:rsidR="00144E71" w:rsidRPr="005E7837">
        <w:t xml:space="preserve"> o</w:t>
      </w:r>
      <w:r w:rsidR="00144E71">
        <w:t> </w:t>
      </w:r>
      <w:r w:rsidR="005E7837" w:rsidRPr="005E7837">
        <w:t>których mowa</w:t>
      </w:r>
      <w:r w:rsidR="00890F8C">
        <w:t xml:space="preserve"> </w:t>
      </w:r>
      <w:r w:rsidR="009A73C7" w:rsidRPr="005E7837">
        <w:t>w</w:t>
      </w:r>
      <w:r w:rsidR="009A73C7">
        <w:t> art. </w:t>
      </w:r>
      <w:r w:rsidR="00B213E4">
        <w:t>2</w:t>
      </w:r>
      <w:r w:rsidR="002C6BD2">
        <w:t>7</w:t>
      </w:r>
      <w:r w:rsidR="00B213E4">
        <w:t> pkt 2</w:t>
      </w:r>
      <w:r w:rsidR="00144E71">
        <w:t> </w:t>
      </w:r>
      <w:r w:rsidR="005E7837" w:rsidRPr="005E7837">
        <w:t>niniejszej</w:t>
      </w:r>
      <w:r w:rsidR="00E7411F">
        <w:t xml:space="preserve"> </w:t>
      </w:r>
      <w:r w:rsidRPr="009F2664">
        <w:t>ustawy</w:t>
      </w:r>
      <w:r w:rsidR="005E7837">
        <w:t>,</w:t>
      </w:r>
      <w:r w:rsidRPr="009F2664">
        <w:t xml:space="preserve"> stroną porozumień oraz umów zawartych przez Centralny Ośrodek Szkolenia Straży Granicznej</w:t>
      </w:r>
      <w:r w:rsidR="00144E71" w:rsidRPr="009F2664">
        <w:t xml:space="preserve"> z</w:t>
      </w:r>
      <w:r w:rsidR="00144E71">
        <w:t> </w:t>
      </w:r>
      <w:r w:rsidRPr="009F2664">
        <w:t xml:space="preserve">innymi podmiotami staje się </w:t>
      </w:r>
      <w:r w:rsidRPr="00CA3310">
        <w:t>Wyższa</w:t>
      </w:r>
      <w:r w:rsidRPr="003E3099">
        <w:t xml:space="preserve"> </w:t>
      </w:r>
      <w:r w:rsidRPr="00CA3310">
        <w:t xml:space="preserve">Szkoła </w:t>
      </w:r>
      <w:r w:rsidRPr="009F2664">
        <w:t>Straży Granicznej.</w:t>
      </w:r>
    </w:p>
    <w:p w14:paraId="4796EBB3" w14:textId="77777777" w:rsidR="00CA3310" w:rsidRDefault="00CA3310" w:rsidP="00CA3310">
      <w:pPr>
        <w:pStyle w:val="USTustnpkodeksu"/>
      </w:pPr>
      <w:r w:rsidRPr="009F2664">
        <w:t>2.</w:t>
      </w:r>
      <w:r w:rsidR="00144E71">
        <w:t> </w:t>
      </w:r>
      <w:r w:rsidR="00144E71" w:rsidRPr="009F2664">
        <w:t>W</w:t>
      </w:r>
      <w:r w:rsidR="00144E71">
        <w:t> </w:t>
      </w:r>
      <w:r w:rsidRPr="009F2664">
        <w:t>zakresie,</w:t>
      </w:r>
      <w:r w:rsidR="00144E71" w:rsidRPr="009F2664">
        <w:t xml:space="preserve"> w</w:t>
      </w:r>
      <w:r w:rsidR="00144E71">
        <w:t> </w:t>
      </w:r>
      <w:r w:rsidRPr="009F2664">
        <w:t>jakim porozumienia oraz umowy,</w:t>
      </w:r>
      <w:r w:rsidR="00144E71" w:rsidRPr="009F2664">
        <w:t xml:space="preserve"> o</w:t>
      </w:r>
      <w:r w:rsidR="00144E71">
        <w:t> </w:t>
      </w:r>
      <w:r w:rsidRPr="009F2664">
        <w:t>których mowa</w:t>
      </w:r>
      <w:r w:rsidR="009A73C7" w:rsidRPr="009F2664">
        <w:t xml:space="preserve"> w</w:t>
      </w:r>
      <w:r w:rsidR="009A73C7">
        <w:t> ust. </w:t>
      </w:r>
      <w:r w:rsidRPr="009F2664">
        <w:t>1, odnoszą się do stosunku służbowego funkcjonariuszy Straży Granicznej lub stosunku pracy pracowników Centralnego Ośrodka Szkolenia Straży Granicznej,</w:t>
      </w:r>
      <w:r w:rsidR="00144E71" w:rsidRPr="009F2664">
        <w:t xml:space="preserve"> z</w:t>
      </w:r>
      <w:r w:rsidR="00144E71">
        <w:t> </w:t>
      </w:r>
      <w:r w:rsidRPr="009F2664">
        <w:t>dniem wejścia</w:t>
      </w:r>
      <w:r w:rsidR="00144E71" w:rsidRPr="009F2664">
        <w:t xml:space="preserve"> w</w:t>
      </w:r>
      <w:r w:rsidR="00144E71">
        <w:t> </w:t>
      </w:r>
      <w:r w:rsidRPr="00545B06">
        <w:t>życie</w:t>
      </w:r>
      <w:r w:rsidR="005E7837">
        <w:t xml:space="preserve"> </w:t>
      </w:r>
      <w:r w:rsidR="005E7837" w:rsidRPr="005E7837">
        <w:t xml:space="preserve">przepisów, </w:t>
      </w:r>
      <w:r w:rsidR="00B31A50">
        <w:br/>
      </w:r>
      <w:r w:rsidR="005E7837" w:rsidRPr="005E7837">
        <w:t>o kt</w:t>
      </w:r>
      <w:r w:rsidR="00F30AD5">
        <w:t>órych mowa</w:t>
      </w:r>
      <w:r w:rsidR="009A73C7">
        <w:t xml:space="preserve"> w art. </w:t>
      </w:r>
      <w:r w:rsidR="00B213E4">
        <w:t>2</w:t>
      </w:r>
      <w:r w:rsidR="002C6BD2">
        <w:t>7</w:t>
      </w:r>
      <w:r w:rsidR="00B213E4">
        <w:t> pkt 2</w:t>
      </w:r>
      <w:r w:rsidR="00144E71">
        <w:t> </w:t>
      </w:r>
      <w:r w:rsidRPr="00545B06">
        <w:t>niniejszej ustawy</w:t>
      </w:r>
      <w:r w:rsidR="005E7837">
        <w:t>,</w:t>
      </w:r>
      <w:r w:rsidRPr="00545B06">
        <w:t xml:space="preserve"> prawa</w:t>
      </w:r>
      <w:r w:rsidR="00144E71" w:rsidRPr="00545B06">
        <w:t xml:space="preserve"> i</w:t>
      </w:r>
      <w:r w:rsidR="00144E71">
        <w:t> </w:t>
      </w:r>
      <w:r w:rsidRPr="00545B06">
        <w:t>obowiązki wynikające</w:t>
      </w:r>
      <w:r w:rsidR="00144E71" w:rsidRPr="00545B06">
        <w:t xml:space="preserve"> z</w:t>
      </w:r>
      <w:r w:rsidR="00144E71">
        <w:t> </w:t>
      </w:r>
      <w:r w:rsidRPr="00545B06">
        <w:t>tych porozumień</w:t>
      </w:r>
      <w:r w:rsidR="00144E71" w:rsidRPr="00545B06">
        <w:t xml:space="preserve"> i</w:t>
      </w:r>
      <w:r w:rsidR="00144E71">
        <w:t> </w:t>
      </w:r>
      <w:r w:rsidRPr="00545B06">
        <w:t xml:space="preserve">umów </w:t>
      </w:r>
      <w:r>
        <w:t>stają się prawami</w:t>
      </w:r>
      <w:r w:rsidR="00144E71">
        <w:t xml:space="preserve"> i </w:t>
      </w:r>
      <w:r>
        <w:t>obowiązkami</w:t>
      </w:r>
      <w:r w:rsidRPr="00545B06">
        <w:t xml:space="preserve"> funkcjonariusz</w:t>
      </w:r>
      <w:r>
        <w:t>y</w:t>
      </w:r>
      <w:r w:rsidRPr="00545B06">
        <w:t xml:space="preserve"> Straży Granicznej</w:t>
      </w:r>
      <w:r w:rsidR="00144E71" w:rsidRPr="00545B06">
        <w:t xml:space="preserve"> i</w:t>
      </w:r>
      <w:r w:rsidR="00144E71">
        <w:t> </w:t>
      </w:r>
      <w:r w:rsidRPr="00545B06">
        <w:t>pracowni</w:t>
      </w:r>
      <w:r>
        <w:t>ków</w:t>
      </w:r>
      <w:r w:rsidRPr="00545B06">
        <w:t xml:space="preserve"> </w:t>
      </w:r>
      <w:r w:rsidRPr="003E3099">
        <w:t xml:space="preserve">Wyższej </w:t>
      </w:r>
      <w:r w:rsidRPr="006A27B2">
        <w:t xml:space="preserve">Szkoły </w:t>
      </w:r>
      <w:r w:rsidRPr="00545B06">
        <w:t>Straży Granicznej.</w:t>
      </w:r>
    </w:p>
    <w:p w14:paraId="03DD1FCD" w14:textId="77777777" w:rsidR="00CA3310" w:rsidRPr="00907BA1" w:rsidRDefault="00CA3310" w:rsidP="00CA3310">
      <w:pPr>
        <w:pStyle w:val="USTustnpkodeksu"/>
      </w:pPr>
      <w:r>
        <w:t>3. Środki zgromadzone na rachunku bankowym Zakładowego Funduszu Świadczeń Socjalnych</w:t>
      </w:r>
      <w:r w:rsidR="00144E71">
        <w:t xml:space="preserve"> w </w:t>
      </w:r>
      <w:r>
        <w:t xml:space="preserve">Centralnym Ośrodku Szkolenia Straży Granicznej stają się środkami na rachunku bankowym </w:t>
      </w:r>
      <w:r w:rsidRPr="00B2502A">
        <w:t>Zakładowego Funduszu Świadczeń Socjalnych</w:t>
      </w:r>
      <w:r w:rsidR="00144E71" w:rsidRPr="00B2502A">
        <w:t xml:space="preserve"> w</w:t>
      </w:r>
      <w:r w:rsidR="00144E71">
        <w:t> </w:t>
      </w:r>
      <w:r>
        <w:t>Wyższej Szkole Straży Granicznej.</w:t>
      </w:r>
    </w:p>
    <w:p w14:paraId="5519B2EB" w14:textId="77777777" w:rsidR="00CA3310" w:rsidRDefault="00CA3310" w:rsidP="00CA3310">
      <w:pPr>
        <w:pStyle w:val="ARTartustawynprozporzdzenia"/>
      </w:pPr>
      <w:r w:rsidRPr="00E315C7">
        <w:rPr>
          <w:rStyle w:val="Ppogrubienie"/>
        </w:rPr>
        <w:t>Art.</w:t>
      </w:r>
      <w:r>
        <w:rPr>
          <w:rStyle w:val="Ppogrubienie"/>
        </w:rPr>
        <w:t> </w:t>
      </w:r>
      <w:r w:rsidR="00D53BA2">
        <w:rPr>
          <w:rStyle w:val="Ppogrubienie"/>
        </w:rPr>
        <w:t>19</w:t>
      </w:r>
      <w:r w:rsidRPr="00E315C7">
        <w:rPr>
          <w:rStyle w:val="Ppogrubienie"/>
        </w:rPr>
        <w:t>.</w:t>
      </w:r>
      <w:r w:rsidR="00144E71">
        <w:rPr>
          <w:rStyle w:val="Ppogrubienie"/>
        </w:rPr>
        <w:t> </w:t>
      </w:r>
      <w:r w:rsidR="00144E71" w:rsidRPr="009F2664">
        <w:t>Z</w:t>
      </w:r>
      <w:r w:rsidR="00144E71">
        <w:rPr>
          <w:rStyle w:val="Ppogrubienie"/>
        </w:rPr>
        <w:t> </w:t>
      </w:r>
      <w:r w:rsidRPr="009F2664">
        <w:t>dniem wejścia</w:t>
      </w:r>
      <w:r w:rsidR="00144E71" w:rsidRPr="009F2664">
        <w:t xml:space="preserve"> w</w:t>
      </w:r>
      <w:r w:rsidR="00144E71">
        <w:t> </w:t>
      </w:r>
      <w:r w:rsidRPr="009F2664">
        <w:t xml:space="preserve">życie </w:t>
      </w:r>
      <w:r w:rsidR="005E7837" w:rsidRPr="005E7837">
        <w:t>przepisów,</w:t>
      </w:r>
      <w:r w:rsidR="00144E71" w:rsidRPr="005E7837">
        <w:t xml:space="preserve"> o</w:t>
      </w:r>
      <w:r w:rsidR="00144E71">
        <w:t> </w:t>
      </w:r>
      <w:r w:rsidR="005E7837" w:rsidRPr="005E7837">
        <w:t>których mowa</w:t>
      </w:r>
      <w:r w:rsidR="009A73C7" w:rsidRPr="005E7837">
        <w:t xml:space="preserve"> w</w:t>
      </w:r>
      <w:r w:rsidR="009A73C7">
        <w:t> art. </w:t>
      </w:r>
      <w:r w:rsidR="00B213E4">
        <w:t>2</w:t>
      </w:r>
      <w:r w:rsidR="002C6BD2">
        <w:t>7</w:t>
      </w:r>
      <w:r w:rsidR="00B213E4">
        <w:t> pkt 2</w:t>
      </w:r>
      <w:r w:rsidR="00144E71">
        <w:t> </w:t>
      </w:r>
      <w:r w:rsidR="005E7837" w:rsidRPr="005E7837">
        <w:t xml:space="preserve">niniejszej </w:t>
      </w:r>
      <w:r w:rsidRPr="009F2664">
        <w:t>ustawy</w:t>
      </w:r>
      <w:r w:rsidR="005E7837">
        <w:t>,</w:t>
      </w:r>
      <w:r w:rsidRPr="009F2664">
        <w:t xml:space="preserve"> stroną porozumień zawartych przez Komendanta Centralnego Ośrodka Szkolenia Straży Granicznej</w:t>
      </w:r>
      <w:r w:rsidR="00144E71" w:rsidRPr="009F2664">
        <w:t xml:space="preserve"> z</w:t>
      </w:r>
      <w:r w:rsidR="00144E71">
        <w:t> </w:t>
      </w:r>
      <w:r w:rsidRPr="009F2664">
        <w:t>innymi podmiotami staje się Rektor</w:t>
      </w:r>
      <w:r w:rsidR="009A73C7">
        <w:noBreakHyphen/>
      </w:r>
      <w:r w:rsidRPr="009F2664">
        <w:t xml:space="preserve">Komendant </w:t>
      </w:r>
      <w:r w:rsidRPr="00CA3310">
        <w:t>Wyższej</w:t>
      </w:r>
      <w:r w:rsidRPr="003E3099">
        <w:t xml:space="preserve"> </w:t>
      </w:r>
      <w:r w:rsidRPr="00CA3310">
        <w:t>Szkoły</w:t>
      </w:r>
      <w:r w:rsidRPr="006A27B2">
        <w:t xml:space="preserve"> </w:t>
      </w:r>
      <w:r w:rsidRPr="00545B06">
        <w:t>Straży Granicznej.</w:t>
      </w:r>
    </w:p>
    <w:p w14:paraId="55F1CB18" w14:textId="77777777" w:rsidR="00CA3310" w:rsidRDefault="00CA3310" w:rsidP="00CA3310">
      <w:pPr>
        <w:pStyle w:val="ARTartustawynprozporzdzenia"/>
      </w:pPr>
      <w:r>
        <w:rPr>
          <w:rStyle w:val="Ppogrubienie"/>
        </w:rPr>
        <w:t>Art. </w:t>
      </w:r>
      <w:r w:rsidR="00F30AD5">
        <w:rPr>
          <w:rStyle w:val="Ppogrubienie"/>
        </w:rPr>
        <w:t>2</w:t>
      </w:r>
      <w:r w:rsidR="00D53BA2">
        <w:rPr>
          <w:rStyle w:val="Ppogrubienie"/>
        </w:rPr>
        <w:t>0</w:t>
      </w:r>
      <w:r w:rsidRPr="00E315C7">
        <w:rPr>
          <w:rStyle w:val="Ppogrubienie"/>
        </w:rPr>
        <w:t>.</w:t>
      </w:r>
      <w:r>
        <w:t> </w:t>
      </w:r>
      <w:r w:rsidRPr="00545B06">
        <w:t xml:space="preserve">Szkolenia </w:t>
      </w:r>
      <w:r w:rsidR="0098174B" w:rsidRPr="0098174B">
        <w:t xml:space="preserve">lub doskonalenia zawodowe </w:t>
      </w:r>
      <w:r w:rsidRPr="00545B06">
        <w:t>prowadzone przez Centralny Ośrodek Szkolenia Straży Granicznej dla funkcjonariuszy Straży Granicznej</w:t>
      </w:r>
      <w:r w:rsidR="00144E71" w:rsidRPr="00545B06">
        <w:t xml:space="preserve"> i</w:t>
      </w:r>
      <w:r w:rsidR="00144E71">
        <w:t> </w:t>
      </w:r>
      <w:r w:rsidRPr="00545B06">
        <w:t>pracowników innych jednostek organizacyjnych Straży Granicznej, rozpoczęte</w:t>
      </w:r>
      <w:r w:rsidR="00144E71" w:rsidRPr="00545B06">
        <w:t xml:space="preserve"> i</w:t>
      </w:r>
      <w:r w:rsidR="00144E71">
        <w:t> </w:t>
      </w:r>
      <w:r w:rsidRPr="00545B06">
        <w:t xml:space="preserve">niezakończone do dnia wejścia </w:t>
      </w:r>
      <w:r w:rsidR="00E7411F">
        <w:br/>
      </w:r>
      <w:r w:rsidRPr="00545B06">
        <w:t xml:space="preserve">w życie </w:t>
      </w:r>
      <w:r w:rsidR="005E7837" w:rsidRPr="005E7837">
        <w:t>przepisów,</w:t>
      </w:r>
      <w:r w:rsidR="00144E71" w:rsidRPr="005E7837">
        <w:t xml:space="preserve"> o</w:t>
      </w:r>
      <w:r w:rsidR="00144E71">
        <w:t> </w:t>
      </w:r>
      <w:r w:rsidR="00F30AD5">
        <w:t>których mowa</w:t>
      </w:r>
      <w:r w:rsidR="009A73C7">
        <w:t xml:space="preserve"> w art. </w:t>
      </w:r>
      <w:r w:rsidR="002C6BD2">
        <w:t>27</w:t>
      </w:r>
      <w:r w:rsidR="00B213E4">
        <w:t> pkt 2</w:t>
      </w:r>
      <w:r w:rsidR="00144E71">
        <w:t> </w:t>
      </w:r>
      <w:r w:rsidR="005E7837" w:rsidRPr="005E7837">
        <w:t xml:space="preserve">niniejszej </w:t>
      </w:r>
      <w:r w:rsidRPr="00545B06">
        <w:t xml:space="preserve">ustawy, kontynuuje </w:t>
      </w:r>
      <w:r w:rsidRPr="00CA3310">
        <w:t xml:space="preserve">Wyższa Szkoła </w:t>
      </w:r>
      <w:r w:rsidRPr="00545B06">
        <w:t>Straży Granicznej na dotychczasowych zasadach.</w:t>
      </w:r>
    </w:p>
    <w:p w14:paraId="38093CDF" w14:textId="77777777" w:rsidR="00CA3310" w:rsidRDefault="00CA3310" w:rsidP="00CA3310">
      <w:pPr>
        <w:pStyle w:val="ARTartustawynprozporzdzenia"/>
      </w:pPr>
      <w:r w:rsidRPr="008B21F4">
        <w:rPr>
          <w:rStyle w:val="Ppogrubienie"/>
        </w:rPr>
        <w:t>Art.</w:t>
      </w:r>
      <w:r>
        <w:rPr>
          <w:rStyle w:val="Ppogrubienie"/>
        </w:rPr>
        <w:t> 2</w:t>
      </w:r>
      <w:r w:rsidR="00932E8D">
        <w:rPr>
          <w:rStyle w:val="Ppogrubienie"/>
        </w:rPr>
        <w:t>1</w:t>
      </w:r>
      <w:r w:rsidRPr="008B21F4">
        <w:rPr>
          <w:rStyle w:val="Ppogrubienie"/>
        </w:rPr>
        <w:t>.</w:t>
      </w:r>
      <w:r>
        <w:rPr>
          <w:rStyle w:val="Ppogrubienie"/>
        </w:rPr>
        <w:t> </w:t>
      </w:r>
      <w:r>
        <w:t>1. </w:t>
      </w:r>
      <w:r w:rsidRPr="00DB34EB">
        <w:t>Rektor</w:t>
      </w:r>
      <w:r w:rsidR="009A73C7">
        <w:noBreakHyphen/>
      </w:r>
      <w:r w:rsidRPr="00DB34EB">
        <w:t xml:space="preserve">Komendant Wyższej </w:t>
      </w:r>
      <w:r w:rsidRPr="00CA3310">
        <w:t>Szkoły</w:t>
      </w:r>
      <w:r w:rsidRPr="006A27B2">
        <w:t xml:space="preserve"> </w:t>
      </w:r>
      <w:r w:rsidRPr="00DB34EB">
        <w:t>Straży G</w:t>
      </w:r>
      <w:r>
        <w:t xml:space="preserve">ranicznej staje się przełożonym </w:t>
      </w:r>
      <w:r w:rsidRPr="00DB34EB">
        <w:t>dyscyplinarnym</w:t>
      </w:r>
      <w:r w:rsidR="00144E71" w:rsidRPr="00DB34EB">
        <w:t xml:space="preserve"> w</w:t>
      </w:r>
      <w:r w:rsidR="00144E71">
        <w:t> </w:t>
      </w:r>
      <w:r w:rsidRPr="00DB34EB">
        <w:t>postępowaniach dyscyplinarnych oraz czynnościach wyjaśnia</w:t>
      </w:r>
      <w:r>
        <w:t xml:space="preserve">jących </w:t>
      </w:r>
      <w:r w:rsidRPr="00DB34EB">
        <w:t>wszczętych przez Komendanta Centralnego Ośrodka Stra</w:t>
      </w:r>
      <w:r>
        <w:t>ży Granicznej</w:t>
      </w:r>
      <w:r w:rsidR="00144E71">
        <w:t xml:space="preserve"> i </w:t>
      </w:r>
      <w:r>
        <w:t xml:space="preserve">niezakończonych </w:t>
      </w:r>
      <w:r w:rsidRPr="00DB34EB">
        <w:t>przed dniem wej</w:t>
      </w:r>
      <w:r>
        <w:t>ścia</w:t>
      </w:r>
      <w:r w:rsidR="00144E71">
        <w:t xml:space="preserve"> w </w:t>
      </w:r>
      <w:r>
        <w:t xml:space="preserve">życie </w:t>
      </w:r>
      <w:r w:rsidR="005E7837" w:rsidRPr="005E7837">
        <w:t>prz</w:t>
      </w:r>
      <w:r w:rsidR="00F30AD5">
        <w:t>episów,</w:t>
      </w:r>
      <w:r w:rsidR="00144E71">
        <w:t xml:space="preserve"> o </w:t>
      </w:r>
      <w:r w:rsidR="00F30AD5">
        <w:t>których mowa</w:t>
      </w:r>
      <w:r w:rsidR="009A73C7">
        <w:t xml:space="preserve"> w art. </w:t>
      </w:r>
      <w:r w:rsidR="002C6BD2">
        <w:t>27</w:t>
      </w:r>
      <w:r w:rsidR="00B213E4">
        <w:t> pkt 2</w:t>
      </w:r>
      <w:r w:rsidR="00144E71">
        <w:t> </w:t>
      </w:r>
      <w:r>
        <w:t>niniejszej ustawy.</w:t>
      </w:r>
    </w:p>
    <w:p w14:paraId="55711918" w14:textId="77777777" w:rsidR="00CA3310" w:rsidRDefault="00CA3310" w:rsidP="00CA3310">
      <w:pPr>
        <w:pStyle w:val="USTustnpkodeksu"/>
      </w:pPr>
      <w:r>
        <w:t>2. </w:t>
      </w:r>
      <w:r w:rsidRPr="00DB34EB">
        <w:t>Wszystkie czynności podjęte</w:t>
      </w:r>
      <w:r w:rsidR="00144E71" w:rsidRPr="00DB34EB">
        <w:t xml:space="preserve"> w</w:t>
      </w:r>
      <w:r w:rsidR="00144E71">
        <w:t> </w:t>
      </w:r>
      <w:r w:rsidRPr="00DB34EB">
        <w:t>sprawach,</w:t>
      </w:r>
      <w:r w:rsidR="00144E71" w:rsidRPr="00DB34EB">
        <w:t xml:space="preserve"> o</w:t>
      </w:r>
      <w:r w:rsidR="00144E71">
        <w:t> </w:t>
      </w:r>
      <w:r w:rsidRPr="00DB34EB">
        <w:t>których m</w:t>
      </w:r>
      <w:r>
        <w:t>owa</w:t>
      </w:r>
      <w:r w:rsidR="009A73C7">
        <w:t xml:space="preserve"> w ust. </w:t>
      </w:r>
      <w:r>
        <w:t>1, pozostają</w:t>
      </w:r>
      <w:r w:rsidR="00144E71">
        <w:t xml:space="preserve"> w </w:t>
      </w:r>
      <w:r>
        <w:t>mocy.</w:t>
      </w:r>
    </w:p>
    <w:p w14:paraId="6EDC7EA4" w14:textId="77777777" w:rsidR="00CA3310" w:rsidRDefault="00CA3310" w:rsidP="00CA3310">
      <w:pPr>
        <w:pStyle w:val="USTustnpkodeksu"/>
      </w:pPr>
      <w:r>
        <w:lastRenderedPageBreak/>
        <w:t>3. </w:t>
      </w:r>
      <w:r w:rsidRPr="00DB34EB">
        <w:t>Rzecznicy dyscyplinarni powołani przez Komendanta Centra</w:t>
      </w:r>
      <w:r>
        <w:t xml:space="preserve">lnego Ośrodka Straży Granicznej </w:t>
      </w:r>
      <w:r w:rsidRPr="00DB34EB">
        <w:t>stają się rzecznikami dyscyplinarnymi powołanymi przez Rektora</w:t>
      </w:r>
      <w:r w:rsidR="009A73C7">
        <w:noBreakHyphen/>
      </w:r>
      <w:r w:rsidRPr="00DB34EB">
        <w:t>Komendanta Wyższej</w:t>
      </w:r>
      <w:r>
        <w:t xml:space="preserve"> </w:t>
      </w:r>
      <w:r w:rsidRPr="006A27B2">
        <w:t xml:space="preserve">Szkoły </w:t>
      </w:r>
      <w:r w:rsidRPr="00DB34EB">
        <w:t xml:space="preserve">Straży Granicznej. Początek kadencji rzeczników dyscyplinarnych liczy się od </w:t>
      </w:r>
      <w:r>
        <w:t xml:space="preserve">dnia powołania </w:t>
      </w:r>
      <w:r w:rsidRPr="00DB34EB">
        <w:t>przez Komendanta Central</w:t>
      </w:r>
      <w:r>
        <w:t>nego Ośrodka Straży Granicznej.</w:t>
      </w:r>
    </w:p>
    <w:p w14:paraId="1BF33A03" w14:textId="77777777" w:rsidR="00CA3310" w:rsidRDefault="00CA3310" w:rsidP="00CA3310">
      <w:pPr>
        <w:pStyle w:val="USTustnpkodeksu"/>
      </w:pPr>
      <w:r>
        <w:t>4. </w:t>
      </w:r>
      <w:r w:rsidRPr="00DB34EB">
        <w:t>Prawomocne kary dyscyplinarne orzeczone przez Komend</w:t>
      </w:r>
      <w:r>
        <w:t xml:space="preserve">anta Centralnego Ośrodka Straży </w:t>
      </w:r>
      <w:r w:rsidRPr="00DB34EB">
        <w:t>Granicznej</w:t>
      </w:r>
      <w:r w:rsidR="00144E71" w:rsidRPr="00DB34EB">
        <w:t xml:space="preserve"> i</w:t>
      </w:r>
      <w:r w:rsidR="00144E71">
        <w:t> </w:t>
      </w:r>
      <w:r w:rsidRPr="00DB34EB">
        <w:t>niewykonane przed dniem wejścia</w:t>
      </w:r>
      <w:r w:rsidR="00144E71" w:rsidRPr="00DB34EB">
        <w:t xml:space="preserve"> w</w:t>
      </w:r>
      <w:r w:rsidR="00144E71">
        <w:t> </w:t>
      </w:r>
      <w:r w:rsidRPr="00DB34EB">
        <w:t xml:space="preserve">życie </w:t>
      </w:r>
      <w:r w:rsidR="005E7837" w:rsidRPr="005E7837">
        <w:t>przepisów,</w:t>
      </w:r>
      <w:r w:rsidR="00144E71" w:rsidRPr="005E7837">
        <w:t xml:space="preserve"> o</w:t>
      </w:r>
      <w:r w:rsidR="00144E71">
        <w:t> </w:t>
      </w:r>
      <w:r w:rsidR="005E7837" w:rsidRPr="005E7837">
        <w:t>których mo</w:t>
      </w:r>
      <w:r w:rsidR="00F30AD5">
        <w:t xml:space="preserve">wa </w:t>
      </w:r>
      <w:r w:rsidR="00E7411F">
        <w:br/>
      </w:r>
      <w:r w:rsidR="00F30AD5">
        <w:t>w</w:t>
      </w:r>
      <w:r w:rsidR="009A73C7">
        <w:t xml:space="preserve"> art. </w:t>
      </w:r>
      <w:r w:rsidR="00B213E4">
        <w:t>2</w:t>
      </w:r>
      <w:r w:rsidR="002C6BD2">
        <w:t>7</w:t>
      </w:r>
      <w:r w:rsidR="00B213E4">
        <w:t> pkt 2</w:t>
      </w:r>
      <w:r w:rsidR="00144E71">
        <w:t> </w:t>
      </w:r>
      <w:r w:rsidRPr="00DB34EB">
        <w:t>nin</w:t>
      </w:r>
      <w:r>
        <w:t>iejszej ustawy</w:t>
      </w:r>
      <w:r w:rsidR="005E7837">
        <w:t>,</w:t>
      </w:r>
      <w:r>
        <w:t xml:space="preserve"> wykonuje Rektor</w:t>
      </w:r>
      <w:r w:rsidR="009A73C7">
        <w:noBreakHyphen/>
      </w:r>
      <w:r w:rsidRPr="00DB34EB">
        <w:t xml:space="preserve">Komendant Wyższej </w:t>
      </w:r>
      <w:r w:rsidRPr="006A27B2">
        <w:t xml:space="preserve">Szkoły </w:t>
      </w:r>
      <w:r w:rsidRPr="00DB34EB">
        <w:t>Straży Graniczne</w:t>
      </w:r>
      <w:r>
        <w:t>j.</w:t>
      </w:r>
    </w:p>
    <w:p w14:paraId="5D05563C" w14:textId="77777777" w:rsidR="00CA3310" w:rsidRDefault="00CA3310" w:rsidP="00CA3310">
      <w:pPr>
        <w:pStyle w:val="USTustnpkodeksu"/>
      </w:pPr>
      <w:r>
        <w:t>5.</w:t>
      </w:r>
      <w:r w:rsidR="00144E71">
        <w:t> </w:t>
      </w:r>
      <w:r w:rsidR="00144E71" w:rsidRPr="00DB34EB">
        <w:t>W</w:t>
      </w:r>
      <w:r w:rsidR="00144E71">
        <w:t> </w:t>
      </w:r>
      <w:r w:rsidRPr="00DB34EB">
        <w:t>sprawach wznowienia postępowania dyscyplinarneg</w:t>
      </w:r>
      <w:r>
        <w:t xml:space="preserve">o zakończonego przez Komendanta </w:t>
      </w:r>
      <w:r w:rsidRPr="00DB34EB">
        <w:t>Centralnego Ośrodka Straży Granicznej przed dniem we</w:t>
      </w:r>
      <w:r>
        <w:t>jścia</w:t>
      </w:r>
      <w:r w:rsidR="00144E71">
        <w:t xml:space="preserve"> w </w:t>
      </w:r>
      <w:r>
        <w:t xml:space="preserve">życie </w:t>
      </w:r>
      <w:r w:rsidR="00E7411F" w:rsidRPr="005E7837">
        <w:t>przepisów,</w:t>
      </w:r>
      <w:r w:rsidR="00144E71" w:rsidRPr="005E7837">
        <w:t xml:space="preserve"> o</w:t>
      </w:r>
      <w:r w:rsidR="00144E71">
        <w:t> </w:t>
      </w:r>
      <w:r w:rsidR="00E7411F" w:rsidRPr="005E7837">
        <w:t>których mo</w:t>
      </w:r>
      <w:r w:rsidR="00E7411F">
        <w:t>wa</w:t>
      </w:r>
      <w:r w:rsidR="009A73C7">
        <w:t xml:space="preserve"> w art. </w:t>
      </w:r>
      <w:r w:rsidR="00B213E4">
        <w:t>2</w:t>
      </w:r>
      <w:r w:rsidR="002C6BD2">
        <w:t>7</w:t>
      </w:r>
      <w:r w:rsidR="00B213E4">
        <w:t> pkt 2</w:t>
      </w:r>
      <w:r w:rsidR="00144E71">
        <w:t> </w:t>
      </w:r>
      <w:r>
        <w:t>niniejszej ustawy</w:t>
      </w:r>
      <w:r w:rsidR="004B4C26">
        <w:t>,</w:t>
      </w:r>
      <w:r>
        <w:t xml:space="preserve"> </w:t>
      </w:r>
      <w:r w:rsidRPr="00DB34EB">
        <w:t>właściwy jest Rektor</w:t>
      </w:r>
      <w:r w:rsidR="009A73C7">
        <w:noBreakHyphen/>
      </w:r>
      <w:r w:rsidRPr="00DB34EB">
        <w:t xml:space="preserve">Komendant Wyższej </w:t>
      </w:r>
      <w:r w:rsidRPr="006A27B2">
        <w:t xml:space="preserve">Szkoły </w:t>
      </w:r>
      <w:r w:rsidRPr="00DB34EB">
        <w:t>Straży Granicznej.</w:t>
      </w:r>
    </w:p>
    <w:p w14:paraId="30CA3123" w14:textId="77777777" w:rsidR="00CA3310" w:rsidRDefault="00CA3310" w:rsidP="00CA3310">
      <w:pPr>
        <w:pStyle w:val="ARTartustawynprozporzdzenia"/>
      </w:pPr>
      <w:r>
        <w:rPr>
          <w:rStyle w:val="Ppogrubienie"/>
        </w:rPr>
        <w:t>Art. </w:t>
      </w:r>
      <w:r w:rsidRPr="00E315C7">
        <w:rPr>
          <w:rStyle w:val="Ppogrubienie"/>
        </w:rPr>
        <w:t>2</w:t>
      </w:r>
      <w:r w:rsidR="00932E8D">
        <w:rPr>
          <w:rStyle w:val="Ppogrubienie"/>
        </w:rPr>
        <w:t>2</w:t>
      </w:r>
      <w:r w:rsidRPr="00E315C7">
        <w:rPr>
          <w:rStyle w:val="Ppogrubienie"/>
        </w:rPr>
        <w:t>.</w:t>
      </w:r>
      <w:r>
        <w:t> 1. </w:t>
      </w:r>
      <w:r w:rsidRPr="00DB34EB">
        <w:t>Postępowania</w:t>
      </w:r>
      <w:r w:rsidR="00144E71" w:rsidRPr="00DB34EB">
        <w:t xml:space="preserve"> w</w:t>
      </w:r>
      <w:r w:rsidR="00144E71">
        <w:t> </w:t>
      </w:r>
      <w:r w:rsidRPr="00DB34EB">
        <w:t>sprawach ze stosunku</w:t>
      </w:r>
      <w:r>
        <w:t xml:space="preserve"> służbowego funkcjonariuszy </w:t>
      </w:r>
      <w:r w:rsidRPr="00DB34EB">
        <w:t>wszczęte przez Komendanta Centralnego Ośrodka Straży G</w:t>
      </w:r>
      <w:r>
        <w:t>ranicznej</w:t>
      </w:r>
      <w:r w:rsidR="00144E71">
        <w:t xml:space="preserve"> i </w:t>
      </w:r>
      <w:r>
        <w:t xml:space="preserve">niezakończone przed </w:t>
      </w:r>
      <w:r w:rsidRPr="00DB34EB">
        <w:t>dniem wejścia</w:t>
      </w:r>
      <w:r w:rsidR="00144E71" w:rsidRPr="00DB34EB">
        <w:t xml:space="preserve"> w</w:t>
      </w:r>
      <w:r w:rsidR="00144E71">
        <w:t> </w:t>
      </w:r>
      <w:r w:rsidRPr="00DB34EB">
        <w:t xml:space="preserve">życie </w:t>
      </w:r>
      <w:r w:rsidR="005E7837" w:rsidRPr="005E7837">
        <w:t>prz</w:t>
      </w:r>
      <w:r w:rsidR="00F30AD5">
        <w:t>episów,</w:t>
      </w:r>
      <w:r w:rsidR="00144E71">
        <w:t xml:space="preserve"> o </w:t>
      </w:r>
      <w:r w:rsidR="00F30AD5">
        <w:t>których mowa</w:t>
      </w:r>
      <w:r w:rsidR="009A73C7">
        <w:t xml:space="preserve"> w art. </w:t>
      </w:r>
      <w:r w:rsidR="00B213E4">
        <w:t>2</w:t>
      </w:r>
      <w:r w:rsidR="002C6BD2">
        <w:t>7</w:t>
      </w:r>
      <w:r w:rsidR="00B213E4">
        <w:t> pkt 2</w:t>
      </w:r>
      <w:r w:rsidR="00144E71">
        <w:t> </w:t>
      </w:r>
      <w:r w:rsidRPr="00DB34EB">
        <w:t>niniejszej ustawy</w:t>
      </w:r>
      <w:r w:rsidR="005E7837">
        <w:t>,</w:t>
      </w:r>
      <w:r w:rsidRPr="00DB34EB">
        <w:t xml:space="preserve"> </w:t>
      </w:r>
      <w:r>
        <w:t>prowadzi dalej Rektor</w:t>
      </w:r>
      <w:r w:rsidR="009A73C7">
        <w:noBreakHyphen/>
      </w:r>
      <w:r>
        <w:t>Komendant Wyższej</w:t>
      </w:r>
      <w:r w:rsidRPr="00CA3310">
        <w:t xml:space="preserve"> Szkoły </w:t>
      </w:r>
      <w:r>
        <w:t>Straży Granicznej.</w:t>
      </w:r>
    </w:p>
    <w:p w14:paraId="57CBD06C" w14:textId="77777777" w:rsidR="00CA3310" w:rsidRDefault="00CA3310" w:rsidP="00CA3310">
      <w:pPr>
        <w:pStyle w:val="USTustnpkodeksu"/>
      </w:pPr>
      <w:r>
        <w:t>2. </w:t>
      </w:r>
      <w:r w:rsidRPr="00DB34EB">
        <w:t>Wszystkie czynności podjęte</w:t>
      </w:r>
      <w:r w:rsidR="00144E71" w:rsidRPr="00DB34EB">
        <w:t xml:space="preserve"> w</w:t>
      </w:r>
      <w:r w:rsidR="00144E71">
        <w:t> </w:t>
      </w:r>
      <w:r w:rsidRPr="00DB34EB">
        <w:t>sprawach,</w:t>
      </w:r>
      <w:r w:rsidR="00144E71" w:rsidRPr="00DB34EB">
        <w:t xml:space="preserve"> o</w:t>
      </w:r>
      <w:r w:rsidR="00144E71">
        <w:t> </w:t>
      </w:r>
      <w:r w:rsidRPr="00DB34EB">
        <w:t>których m</w:t>
      </w:r>
      <w:r>
        <w:t>owa</w:t>
      </w:r>
      <w:r w:rsidR="009A73C7">
        <w:t xml:space="preserve"> w ust. </w:t>
      </w:r>
      <w:r>
        <w:t>1, pozostają</w:t>
      </w:r>
      <w:r w:rsidR="00144E71">
        <w:t xml:space="preserve"> w </w:t>
      </w:r>
      <w:r>
        <w:t>mocy.</w:t>
      </w:r>
    </w:p>
    <w:p w14:paraId="4107AEBA" w14:textId="77777777" w:rsidR="001F43AC" w:rsidRDefault="00CA3310" w:rsidP="00CA3310">
      <w:pPr>
        <w:pStyle w:val="USTustnpkodeksu"/>
      </w:pPr>
      <w:r w:rsidRPr="00DB34EB">
        <w:t>3.</w:t>
      </w:r>
      <w:r w:rsidR="00144E71">
        <w:t> </w:t>
      </w:r>
      <w:r w:rsidR="00144E71" w:rsidRPr="00DB34EB">
        <w:t>W</w:t>
      </w:r>
      <w:r w:rsidR="00144E71">
        <w:t> </w:t>
      </w:r>
      <w:r w:rsidRPr="00DB34EB">
        <w:t>sprawach wznowienia postępowania</w:t>
      </w:r>
      <w:r w:rsidR="00144E71" w:rsidRPr="00DB34EB">
        <w:t xml:space="preserve"> w</w:t>
      </w:r>
      <w:r w:rsidR="00144E71">
        <w:t> </w:t>
      </w:r>
      <w:r>
        <w:t xml:space="preserve">sprawach ze stosunku służbowego </w:t>
      </w:r>
      <w:r w:rsidRPr="00DB34EB">
        <w:t>funkcjonariuszy zakończonego przez Komendanta Centra</w:t>
      </w:r>
      <w:r>
        <w:t xml:space="preserve">lnego Ośrodka Straży Granicznej </w:t>
      </w:r>
      <w:r w:rsidRPr="00DB34EB">
        <w:t>przed dniem wejścia</w:t>
      </w:r>
      <w:r w:rsidR="00144E71" w:rsidRPr="00DB34EB">
        <w:t xml:space="preserve"> w</w:t>
      </w:r>
      <w:r w:rsidR="00144E71">
        <w:t> </w:t>
      </w:r>
      <w:r w:rsidRPr="00DB34EB">
        <w:t xml:space="preserve">życie </w:t>
      </w:r>
      <w:r w:rsidR="005E7837" w:rsidRPr="005E7837">
        <w:t>przepisów,</w:t>
      </w:r>
      <w:r w:rsidR="00144E71" w:rsidRPr="005E7837">
        <w:t xml:space="preserve"> o</w:t>
      </w:r>
      <w:r w:rsidR="00144E71">
        <w:t> </w:t>
      </w:r>
      <w:r w:rsidR="005E7837" w:rsidRPr="005E7837">
        <w:t>których mowa</w:t>
      </w:r>
      <w:r w:rsidR="009A73C7" w:rsidRPr="005E7837">
        <w:t xml:space="preserve"> w</w:t>
      </w:r>
      <w:r w:rsidR="009A73C7">
        <w:t> art. </w:t>
      </w:r>
      <w:r w:rsidR="00B213E4">
        <w:t>2</w:t>
      </w:r>
      <w:r w:rsidR="002C6BD2">
        <w:t>7</w:t>
      </w:r>
      <w:r w:rsidR="00B213E4">
        <w:t> pkt 2</w:t>
      </w:r>
      <w:r w:rsidR="00144E71">
        <w:t> </w:t>
      </w:r>
      <w:r w:rsidRPr="00DB34EB">
        <w:t>niniejszej ustawy</w:t>
      </w:r>
      <w:r w:rsidR="005E7837">
        <w:t>,</w:t>
      </w:r>
      <w:r w:rsidRPr="00DB34EB">
        <w:t xml:space="preserve"> właściwy jest Rektor</w:t>
      </w:r>
      <w:r w:rsidR="009A73C7">
        <w:noBreakHyphen/>
      </w:r>
      <w:r w:rsidRPr="00DB34EB">
        <w:t xml:space="preserve">Komendant Wyższej </w:t>
      </w:r>
      <w:r w:rsidRPr="006A27B2">
        <w:t xml:space="preserve">Szkoły </w:t>
      </w:r>
      <w:r w:rsidRPr="00DB34EB">
        <w:t>Straży Granicznej.</w:t>
      </w:r>
    </w:p>
    <w:p w14:paraId="5EC6FA33" w14:textId="77777777" w:rsidR="00FF138E" w:rsidRDefault="0079785A" w:rsidP="00563ADC">
      <w:pPr>
        <w:pStyle w:val="ARTartustawynprozporzdzenia"/>
      </w:pPr>
      <w:r w:rsidRPr="003D55B3">
        <w:rPr>
          <w:rStyle w:val="Ppogrubienie"/>
        </w:rPr>
        <w:t>Art.</w:t>
      </w:r>
      <w:r w:rsidR="003D55B3" w:rsidRPr="003D55B3">
        <w:rPr>
          <w:rStyle w:val="Ppogrubienie"/>
        </w:rPr>
        <w:t> </w:t>
      </w:r>
      <w:r w:rsidRPr="003D55B3">
        <w:rPr>
          <w:rStyle w:val="Ppogrubienie"/>
        </w:rPr>
        <w:t>23.</w:t>
      </w:r>
      <w:r w:rsidR="003D55B3">
        <w:t xml:space="preserve"> 1. </w:t>
      </w:r>
      <w:r w:rsidRPr="0079785A">
        <w:t xml:space="preserve">Pierwszy Rektor-Komendant Wyższej Szkoły Straży Granicznej zarządza wybory do Senatu Wyższej Szkoły Straży Granicznej. </w:t>
      </w:r>
    </w:p>
    <w:p w14:paraId="12794E32" w14:textId="77777777" w:rsidR="003D55B3" w:rsidRDefault="00FF138E" w:rsidP="00563ADC">
      <w:pPr>
        <w:pStyle w:val="ARTartustawynprozporzdzenia"/>
      </w:pPr>
      <w:r>
        <w:t xml:space="preserve">2. </w:t>
      </w:r>
      <w:r w:rsidR="0079785A" w:rsidRPr="0079785A">
        <w:t xml:space="preserve">Do dnia wybrania Senatu Wyższej Szkoły Straży Granicznej na pierwszą kadencję jego zadania wykonuje Rektor-Komendant Wyższej Szkoły Straży Granicznej. </w:t>
      </w:r>
    </w:p>
    <w:p w14:paraId="52B99B92" w14:textId="77777777" w:rsidR="00FF138E" w:rsidRDefault="00FF138E" w:rsidP="00CA3310">
      <w:pPr>
        <w:pStyle w:val="USTustnpkodeksu"/>
      </w:pPr>
      <w:r>
        <w:t>3</w:t>
      </w:r>
      <w:r w:rsidR="003D55B3">
        <w:t>. </w:t>
      </w:r>
      <w:r w:rsidR="0079785A" w:rsidRPr="0079785A">
        <w:t xml:space="preserve">Pierwsza kadencja Senatu Wyższej Szkoły Straży Granicznej kończy się z dniem </w:t>
      </w:r>
      <w:r w:rsidR="003D55B3">
        <w:br/>
      </w:r>
      <w:r w:rsidR="0079785A" w:rsidRPr="0079785A">
        <w:t xml:space="preserve">31 sierpnia 2024 r. </w:t>
      </w:r>
    </w:p>
    <w:p w14:paraId="35920DDA" w14:textId="77777777" w:rsidR="0079785A" w:rsidRPr="00093869" w:rsidRDefault="00FF138E" w:rsidP="00334325">
      <w:pPr>
        <w:pStyle w:val="USTustnpkodeksu"/>
      </w:pPr>
      <w:r>
        <w:t xml:space="preserve">4. </w:t>
      </w:r>
      <w:r w:rsidR="0079785A" w:rsidRPr="0079785A">
        <w:t xml:space="preserve">Pierwszej kadencji Senatu Wyższej Szkoły Straży Granicznej nie wlicza się do liczby kadencji, o których mowa w art. 30 ust. 2 ustawy z dnia 20 lipca 2018 r. – Prawo </w:t>
      </w:r>
      <w:r w:rsidR="00890F8C">
        <w:br/>
      </w:r>
      <w:r w:rsidR="0079785A">
        <w:t>o szkolnictwie wyższym i nauce</w:t>
      </w:r>
      <w:r w:rsidR="00A4376B">
        <w:t xml:space="preserve"> </w:t>
      </w:r>
      <w:r w:rsidR="00A4376B" w:rsidRPr="00A4376B">
        <w:t>(Dz. U. z 2022 r. poz. 574, z późn. zm.</w:t>
      </w:r>
      <w:r w:rsidR="00A4376B" w:rsidRPr="00A4376B">
        <w:rPr>
          <w:rStyle w:val="Odwoanieprzypisudolnego"/>
        </w:rPr>
        <w:footnoteReference w:id="12"/>
      </w:r>
      <w:r w:rsidR="00A4376B" w:rsidRPr="00A4376B">
        <w:rPr>
          <w:rStyle w:val="IGindeksgrny"/>
        </w:rPr>
        <w:t>)</w:t>
      </w:r>
      <w:r w:rsidR="00A4376B" w:rsidRPr="00A4376B">
        <w:t>)</w:t>
      </w:r>
      <w:r w:rsidR="0079785A">
        <w:t>.</w:t>
      </w:r>
    </w:p>
    <w:p w14:paraId="3F2A278E" w14:textId="4518B1AC" w:rsidR="002C6BD2" w:rsidRDefault="005604A9" w:rsidP="002C6BD2">
      <w:pPr>
        <w:pStyle w:val="ARTartustawynprozporzdzenia"/>
      </w:pPr>
      <w:bookmarkStart w:id="36" w:name="highlightHit_840"/>
      <w:bookmarkEnd w:id="36"/>
      <w:r w:rsidRPr="00093869">
        <w:rPr>
          <w:rStyle w:val="Ppogrubienie"/>
        </w:rPr>
        <w:lastRenderedPageBreak/>
        <w:t>Art. </w:t>
      </w:r>
      <w:r w:rsidR="00CA3310">
        <w:rPr>
          <w:rStyle w:val="Ppogrubienie"/>
        </w:rPr>
        <w:t>2</w:t>
      </w:r>
      <w:r w:rsidR="00F30AD5">
        <w:rPr>
          <w:rStyle w:val="Ppogrubienie"/>
        </w:rPr>
        <w:t>4</w:t>
      </w:r>
      <w:r w:rsidRPr="00093869">
        <w:rPr>
          <w:rStyle w:val="Ppogrubienie"/>
        </w:rPr>
        <w:t>.</w:t>
      </w:r>
      <w:r w:rsidRPr="00093869">
        <w:t> </w:t>
      </w:r>
      <w:r w:rsidR="002C6BD2" w:rsidRPr="002C6BD2">
        <w:t xml:space="preserve">W roku 2023 minister właściwy do spraw finansów publicznych, na wniosek ministra właściwego do spraw wewnętrznych, może dokonywać przeniesień wydatków, w tym wynagrodzeń, zaplanowanych w części 42 </w:t>
      </w:r>
      <w:r w:rsidR="00603245">
        <w:t>–</w:t>
      </w:r>
      <w:r w:rsidR="002C6BD2" w:rsidRPr="002C6BD2">
        <w:t xml:space="preserve"> Sprawy</w:t>
      </w:r>
      <w:r w:rsidR="002C6BD2">
        <w:t xml:space="preserve"> </w:t>
      </w:r>
      <w:r w:rsidR="00890F8C">
        <w:t xml:space="preserve">wewnętrzne między działami </w:t>
      </w:r>
      <w:r w:rsidR="00890F8C">
        <w:br/>
      </w:r>
      <w:r w:rsidR="002C6BD2" w:rsidRPr="002C6BD2">
        <w:t>i rozdziałami klasyfikacji wydatków budżetu państwa</w:t>
      </w:r>
      <w:r w:rsidR="00FF4DFB">
        <w:t xml:space="preserve"> </w:t>
      </w:r>
      <w:r w:rsidR="00FF4DFB" w:rsidRPr="00FF4DFB">
        <w:t xml:space="preserve">na realizację zadań związanych </w:t>
      </w:r>
      <w:r w:rsidR="00FF4DFB">
        <w:br/>
      </w:r>
      <w:r w:rsidR="00FF4DFB" w:rsidRPr="00FF4DFB">
        <w:t>z działalnością Wyższej Szkoły Straży Granicznej</w:t>
      </w:r>
      <w:r w:rsidR="002C6BD2" w:rsidRPr="002C6BD2">
        <w:t>.</w:t>
      </w:r>
    </w:p>
    <w:p w14:paraId="4F3C57BD" w14:textId="5F64DA97" w:rsidR="002C6BD2" w:rsidRDefault="002C6BD2" w:rsidP="002C6BD2">
      <w:pPr>
        <w:pStyle w:val="ARTartustawynprozporzdzenia"/>
      </w:pPr>
      <w:r w:rsidRPr="00093869">
        <w:rPr>
          <w:rStyle w:val="Ppogrubienie"/>
        </w:rPr>
        <w:t>Art. </w:t>
      </w:r>
      <w:r>
        <w:rPr>
          <w:rStyle w:val="Ppogrubienie"/>
        </w:rPr>
        <w:t>25</w:t>
      </w:r>
      <w:r w:rsidRPr="00093869">
        <w:rPr>
          <w:rStyle w:val="Ppogrubienie"/>
        </w:rPr>
        <w:t>.</w:t>
      </w:r>
      <w:r w:rsidRPr="00093869">
        <w:t> </w:t>
      </w:r>
      <w:r w:rsidRPr="002C6BD2">
        <w:t>Pierwszy roczny plan rzeczowo-finansowy Wyższej Szkoły Straży Granicznej na 2023 r</w:t>
      </w:r>
      <w:r w:rsidR="00603245">
        <w:t>.</w:t>
      </w:r>
      <w:r w:rsidRPr="002C6BD2">
        <w:t xml:space="preserve"> sporządza się w terminie 14 dni od dnia jej utworzenia.</w:t>
      </w:r>
    </w:p>
    <w:p w14:paraId="58FECFBD" w14:textId="3B22BB28" w:rsidR="002C6BD2" w:rsidRDefault="002C6BD2" w:rsidP="002C6BD2">
      <w:pPr>
        <w:pStyle w:val="ARTartustawynprozporzdzenia"/>
      </w:pPr>
      <w:r w:rsidRPr="00093869">
        <w:rPr>
          <w:rStyle w:val="Ppogrubienie"/>
        </w:rPr>
        <w:t>Art. </w:t>
      </w:r>
      <w:r>
        <w:rPr>
          <w:rStyle w:val="Ppogrubienie"/>
        </w:rPr>
        <w:t>26</w:t>
      </w:r>
      <w:r w:rsidRPr="00093869">
        <w:rPr>
          <w:rStyle w:val="Ppogrubienie"/>
        </w:rPr>
        <w:t>.</w:t>
      </w:r>
      <w:r w:rsidRPr="00093869">
        <w:t> Przepisy wykonawcze wydane na podstawie</w:t>
      </w:r>
      <w:r>
        <w:t xml:space="preserve"> art. </w:t>
      </w:r>
      <w:r w:rsidRPr="00093869">
        <w:t>34k ustawy zmienianej w</w:t>
      </w:r>
      <w:r>
        <w:t> art. </w:t>
      </w:r>
      <w:r w:rsidRPr="00093869">
        <w:t>2, w brzmieniu dotychczasowym, zachowują moc do dnia wejścia w życie przepisów wykonawczych wydanych na podstawie</w:t>
      </w:r>
      <w:r>
        <w:t xml:space="preserve"> art. </w:t>
      </w:r>
      <w:r w:rsidRPr="00093869">
        <w:t>34k ustawy zmienianej w</w:t>
      </w:r>
      <w:r>
        <w:t> art. </w:t>
      </w:r>
      <w:r w:rsidRPr="00093869">
        <w:t>2, w brzmieniu nadanym niniejszą ustawą, nie dłużej jednak niż przez 12 miesięcy od dnia wejścia w życie niniejszej ustawy.</w:t>
      </w:r>
    </w:p>
    <w:p w14:paraId="42747CF2" w14:textId="77777777" w:rsidR="00786EEC" w:rsidRDefault="00F07258" w:rsidP="0052702F">
      <w:pPr>
        <w:pStyle w:val="ARTartustawynprozporzdzenia"/>
      </w:pPr>
      <w:r w:rsidRPr="00093869">
        <w:rPr>
          <w:rStyle w:val="Ppogrubienie"/>
        </w:rPr>
        <w:t>Art. </w:t>
      </w:r>
      <w:r w:rsidR="0016271A" w:rsidRPr="00093869">
        <w:rPr>
          <w:rStyle w:val="Ppogrubienie"/>
        </w:rPr>
        <w:t>2</w:t>
      </w:r>
      <w:r w:rsidR="002C6BD2">
        <w:rPr>
          <w:rStyle w:val="Ppogrubienie"/>
        </w:rPr>
        <w:t>7</w:t>
      </w:r>
      <w:r w:rsidR="00A34845" w:rsidRPr="00093869">
        <w:rPr>
          <w:rStyle w:val="Ppogrubienie"/>
        </w:rPr>
        <w:t>.</w:t>
      </w:r>
      <w:r w:rsidRPr="00093869">
        <w:t> </w:t>
      </w:r>
      <w:r w:rsidR="00B36766" w:rsidRPr="00093869">
        <w:t>Ustawa wchodzi</w:t>
      </w:r>
      <w:r w:rsidR="00774E17" w:rsidRPr="00093869">
        <w:t xml:space="preserve"> w </w:t>
      </w:r>
      <w:r w:rsidR="00B36766" w:rsidRPr="00093869">
        <w:t>życie</w:t>
      </w:r>
      <w:r w:rsidR="00774E17" w:rsidRPr="00093869">
        <w:t xml:space="preserve"> </w:t>
      </w:r>
      <w:r w:rsidR="000D29F1" w:rsidRPr="00093869">
        <w:t>pierwszego dnia miesiąca następującego po upływie miesiąca od dnia ogłoszenia</w:t>
      </w:r>
      <w:r w:rsidR="0016271A" w:rsidRPr="00093869">
        <w:t>,</w:t>
      </w:r>
      <w:r w:rsidR="00144E71" w:rsidRPr="00093869">
        <w:t xml:space="preserve"> z</w:t>
      </w:r>
      <w:r w:rsidR="00144E71">
        <w:t> </w:t>
      </w:r>
      <w:r w:rsidR="0016271A" w:rsidRPr="00093869">
        <w:t xml:space="preserve">wyjątkiem </w:t>
      </w:r>
      <w:r w:rsidR="005E7837">
        <w:t>przepisów</w:t>
      </w:r>
      <w:r w:rsidR="00786EEC">
        <w:t>:</w:t>
      </w:r>
    </w:p>
    <w:p w14:paraId="09EA305A" w14:textId="77777777" w:rsidR="00786EEC" w:rsidRDefault="00786EEC" w:rsidP="00786EEC">
      <w:pPr>
        <w:pStyle w:val="PKTpunkt"/>
      </w:pPr>
      <w:r>
        <w:t>1)</w:t>
      </w:r>
      <w:r>
        <w:tab/>
      </w:r>
      <w:r w:rsidR="009A73C7">
        <w:t>art. </w:t>
      </w:r>
      <w:r w:rsidR="009A73C7" w:rsidRPr="00093869">
        <w:t>2</w:t>
      </w:r>
      <w:r w:rsidR="009A73C7">
        <w:t xml:space="preserve"> pkt </w:t>
      </w:r>
      <w:r w:rsidR="0016271A" w:rsidRPr="00093869">
        <w:t>2</w:t>
      </w:r>
      <w:r w:rsidR="009A73C7" w:rsidRPr="00093869">
        <w:t>1</w:t>
      </w:r>
      <w:r w:rsidR="009A73C7">
        <w:t xml:space="preserve"> i </w:t>
      </w:r>
      <w:r w:rsidR="0016271A" w:rsidRPr="00093869">
        <w:t>22,</w:t>
      </w:r>
      <w:r w:rsidR="009A73C7">
        <w:t xml:space="preserve"> </w:t>
      </w:r>
      <w:r w:rsidR="0016271A" w:rsidRPr="00093869">
        <w:t>które wchodzą</w:t>
      </w:r>
      <w:r w:rsidR="00144E71" w:rsidRPr="00093869">
        <w:t xml:space="preserve"> w</w:t>
      </w:r>
      <w:r w:rsidR="00144E71">
        <w:t> </w:t>
      </w:r>
      <w:r w:rsidR="0016271A" w:rsidRPr="00093869">
        <w:t>życie</w:t>
      </w:r>
      <w:r w:rsidR="00144E71" w:rsidRPr="00093869">
        <w:t xml:space="preserve"> z</w:t>
      </w:r>
      <w:r w:rsidR="00144E71">
        <w:t> </w:t>
      </w:r>
      <w:r w:rsidR="0016271A" w:rsidRPr="00093869">
        <w:t>dniem 1</w:t>
      </w:r>
      <w:r w:rsidR="00F47D0E" w:rsidRPr="00093869">
        <w:t> </w:t>
      </w:r>
      <w:r w:rsidR="0016271A" w:rsidRPr="00093869">
        <w:t>stycznia 202</w:t>
      </w:r>
      <w:r w:rsidR="00144E71" w:rsidRPr="00093869">
        <w:t>4</w:t>
      </w:r>
      <w:r w:rsidR="00144E71">
        <w:t> </w:t>
      </w:r>
      <w:r w:rsidR="0016271A" w:rsidRPr="00093869">
        <w:t>r.</w:t>
      </w:r>
      <w:r>
        <w:t>;</w:t>
      </w:r>
    </w:p>
    <w:p w14:paraId="784D9767" w14:textId="77777777" w:rsidR="00786EEC" w:rsidRDefault="00786EEC" w:rsidP="00786EEC">
      <w:pPr>
        <w:pStyle w:val="PKTpunkt"/>
      </w:pPr>
      <w:r>
        <w:t>2)</w:t>
      </w:r>
      <w:r>
        <w:tab/>
      </w:r>
      <w:r w:rsidR="00B24978">
        <w:t>art. 3, art. 7, art. 8 pkt 3 i 4, art. 9</w:t>
      </w:r>
      <w:r w:rsidR="00D60B41">
        <w:t>, art. 1</w:t>
      </w:r>
      <w:r w:rsidR="00004404">
        <w:t>2</w:t>
      </w:r>
      <w:r w:rsidR="00D60B41">
        <w:t xml:space="preserve"> ust. 2</w:t>
      </w:r>
      <w:r w:rsidR="00B24978">
        <w:t xml:space="preserve"> i art. 1</w:t>
      </w:r>
      <w:r w:rsidR="00004404">
        <w:t>5</w:t>
      </w:r>
      <w:r w:rsidR="00B24978">
        <w:t>–2</w:t>
      </w:r>
      <w:r w:rsidR="002C6BD2">
        <w:t>5</w:t>
      </w:r>
      <w:r w:rsidR="00B24978">
        <w:t xml:space="preserve">, </w:t>
      </w:r>
      <w:r w:rsidR="00B24978" w:rsidRPr="00093869">
        <w:t>które wchodzą w</w:t>
      </w:r>
      <w:r w:rsidR="00B24978">
        <w:t> </w:t>
      </w:r>
      <w:r w:rsidR="00B24978" w:rsidRPr="00093869">
        <w:t>życie z</w:t>
      </w:r>
      <w:r w:rsidR="00B24978">
        <w:t> </w:t>
      </w:r>
      <w:r w:rsidR="00B24978" w:rsidRPr="00093869">
        <w:t>dniem 1 </w:t>
      </w:r>
      <w:r w:rsidR="00B24978">
        <w:t>października</w:t>
      </w:r>
      <w:r w:rsidR="00B24978" w:rsidRPr="00093869">
        <w:t xml:space="preserve"> 202</w:t>
      </w:r>
      <w:r w:rsidR="00B24978">
        <w:t>3 </w:t>
      </w:r>
      <w:r w:rsidR="00B24978" w:rsidRPr="00093869">
        <w:t>r.</w:t>
      </w:r>
      <w:r>
        <w:t>;</w:t>
      </w:r>
    </w:p>
    <w:p w14:paraId="53B638C9" w14:textId="77777777" w:rsidR="00D729B2" w:rsidRPr="00093869" w:rsidRDefault="00786EEC" w:rsidP="00786EEC">
      <w:pPr>
        <w:pStyle w:val="PKTpunkt"/>
      </w:pPr>
      <w:r>
        <w:t>3)</w:t>
      </w:r>
      <w:r>
        <w:tab/>
      </w:r>
      <w:r w:rsidR="009A73C7">
        <w:t>art. </w:t>
      </w:r>
      <w:r w:rsidR="00F30AD5">
        <w:t>1</w:t>
      </w:r>
      <w:r w:rsidR="009A73C7">
        <w:t>0</w:t>
      </w:r>
      <w:r w:rsidR="00F30AD5">
        <w:t>, któr</w:t>
      </w:r>
      <w:r w:rsidR="00B0174A">
        <w:t>y</w:t>
      </w:r>
      <w:r w:rsidR="00F30AD5">
        <w:t xml:space="preserve"> wchodz</w:t>
      </w:r>
      <w:r w:rsidR="00B0174A">
        <w:t>i</w:t>
      </w:r>
      <w:r w:rsidR="0079785A">
        <w:t xml:space="preserve"> </w:t>
      </w:r>
      <w:r w:rsidR="00144E71">
        <w:t>w </w:t>
      </w:r>
      <w:r w:rsidR="00F30AD5">
        <w:t>życie</w:t>
      </w:r>
      <w:r w:rsidR="00F30AD5" w:rsidRPr="00F30AD5">
        <w:t xml:space="preserve"> po upływie 14 dni od dnia ogłoszenia</w:t>
      </w:r>
      <w:r>
        <w:t xml:space="preserve"> niniejszej ustawy.</w:t>
      </w:r>
    </w:p>
    <w:sectPr w:rsidR="00D729B2" w:rsidRPr="00093869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40FC37" w14:textId="77777777" w:rsidR="00A50A21" w:rsidRDefault="00A50A21">
      <w:r>
        <w:separator/>
      </w:r>
    </w:p>
  </w:endnote>
  <w:endnote w:type="continuationSeparator" w:id="0">
    <w:p w14:paraId="5BB599FA" w14:textId="77777777" w:rsidR="00A50A21" w:rsidRDefault="00A50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D31487" w14:textId="77777777" w:rsidR="00A50A21" w:rsidRDefault="00A50A21">
      <w:r>
        <w:separator/>
      </w:r>
    </w:p>
  </w:footnote>
  <w:footnote w:type="continuationSeparator" w:id="0">
    <w:p w14:paraId="51725C31" w14:textId="77777777" w:rsidR="00A50A21" w:rsidRDefault="00A50A21">
      <w:r>
        <w:continuationSeparator/>
      </w:r>
    </w:p>
  </w:footnote>
  <w:footnote w:id="1">
    <w:p w14:paraId="61154F7D" w14:textId="77777777" w:rsidR="00842EA4" w:rsidRDefault="00842EA4" w:rsidP="00EF4417">
      <w:pPr>
        <w:pStyle w:val="ODNONIKtreodnonika"/>
      </w:pPr>
      <w:r>
        <w:rPr>
          <w:rStyle w:val="Odwoanieprzypisudolnego"/>
        </w:rPr>
        <w:footnoteRef/>
      </w:r>
      <w:r w:rsidRPr="00F0429E">
        <w:rPr>
          <w:rStyle w:val="IGindeksgrny"/>
        </w:rPr>
        <w:t>)</w:t>
      </w:r>
      <w:r>
        <w:tab/>
      </w:r>
      <w:r w:rsidRPr="00C957CC">
        <w:rPr>
          <w:rFonts w:cs="Times New Roman"/>
        </w:rPr>
        <w:t>Niniejszą ustawą zmienia się</w:t>
      </w:r>
      <w:r>
        <w:t>:</w:t>
      </w:r>
      <w:r w:rsidRPr="00C957CC">
        <w:rPr>
          <w:rFonts w:cs="Times New Roman"/>
        </w:rPr>
        <w:t xml:space="preserve"> ustawę</w:t>
      </w:r>
      <w:r w:rsidRPr="006D6D09">
        <w:rPr>
          <w:rFonts w:cs="Times New Roman"/>
        </w:rPr>
        <w:t xml:space="preserve"> </w:t>
      </w:r>
      <w:r w:rsidRPr="00C957CC">
        <w:rPr>
          <w:rFonts w:cs="Times New Roman"/>
          <w:color w:val="333333"/>
          <w:shd w:val="clear" w:color="auto" w:fill="FFFFFF"/>
        </w:rPr>
        <w:t>z dnia 24 sierpnia 1991 r. o ochronie przeciwpożarowej,</w:t>
      </w:r>
      <w:r w:rsidRPr="00C957CC">
        <w:rPr>
          <w:rFonts w:cs="Times New Roman"/>
        </w:rPr>
        <w:t xml:space="preserve"> us</w:t>
      </w:r>
      <w:r>
        <w:rPr>
          <w:rFonts w:cs="Times New Roman"/>
        </w:rPr>
        <w:t xml:space="preserve">tawę z dnia 20 czerwca 1997 r. </w:t>
      </w:r>
      <w:r>
        <w:t>–</w:t>
      </w:r>
      <w:r w:rsidRPr="00C957CC">
        <w:rPr>
          <w:rFonts w:cs="Times New Roman"/>
        </w:rPr>
        <w:t xml:space="preserve"> Prawo o ruchu drogowym, </w:t>
      </w:r>
      <w:r w:rsidRPr="00EC0F40">
        <w:t>ustawę z dnia 24 maja 2013 r. o środkach przymusu bezpośredniego i broni palnej</w:t>
      </w:r>
      <w:r>
        <w:t>,</w:t>
      </w:r>
      <w:r w:rsidRPr="00EC0F40">
        <w:t xml:space="preserve"> </w:t>
      </w:r>
      <w:r w:rsidRPr="00C957CC">
        <w:rPr>
          <w:rFonts w:cs="Times New Roman"/>
        </w:rPr>
        <w:t>ustawę z dnia 4 kwietnia 2014 r. o świadczeniach odszkodowawczych</w:t>
      </w:r>
      <w:r>
        <w:t xml:space="preserve"> przysługujących w razie wypadku lub choroby pozostających w związku ze służbą,</w:t>
      </w:r>
      <w:r w:rsidRPr="00EC0F40">
        <w:t xml:space="preserve"> ustawę z dnia 2</w:t>
      </w:r>
      <w:r>
        <w:t>0</w:t>
      </w:r>
      <w:r w:rsidRPr="00EC0F40">
        <w:t xml:space="preserve"> lipca 2018 r. – Prawo o szkolnictwie wyższym i nauce</w:t>
      </w:r>
      <w:r>
        <w:t xml:space="preserve">, </w:t>
      </w:r>
      <w:r w:rsidRPr="00EF4417">
        <w:t>ustaw</w:t>
      </w:r>
      <w:r>
        <w:t>ę</w:t>
      </w:r>
      <w:r w:rsidRPr="00EF4417">
        <w:t xml:space="preserve"> z dnia 29 października 2021 r. o budowie zabezpieczenia granicy państwowej</w:t>
      </w:r>
      <w:r>
        <w:t xml:space="preserve"> oraz</w:t>
      </w:r>
      <w:r w:rsidDel="00EF4417">
        <w:t xml:space="preserve"> </w:t>
      </w:r>
      <w:r>
        <w:t xml:space="preserve">ustawę z dnia 17 grudnia 2021 r. o zmianie niektórych ustaw </w:t>
      </w:r>
      <w:r>
        <w:br/>
        <w:t>w związku z powołaniem Centralnego Biura Zwalczania Cyberprzestępczości.</w:t>
      </w:r>
    </w:p>
  </w:footnote>
  <w:footnote w:id="2">
    <w:p w14:paraId="09975DE8" w14:textId="77777777" w:rsidR="00842EA4" w:rsidRPr="00FA1F99" w:rsidRDefault="00842EA4" w:rsidP="00FA1F99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FA1F99">
        <w:t xml:space="preserve">Zmiany tekstu jednolitego wymienionej ustawy zostały ogłoszone w Dz. U. z 2022 r. poz. </w:t>
      </w:r>
      <w:r>
        <w:t xml:space="preserve">583, </w:t>
      </w:r>
      <w:r w:rsidRPr="00FA1F99">
        <w:t>655, 682, 807, 1010, 1079, 1117</w:t>
      </w:r>
      <w:r>
        <w:t>,</w:t>
      </w:r>
      <w:r w:rsidRPr="00FA1F99">
        <w:t xml:space="preserve"> 1459</w:t>
      </w:r>
      <w:r>
        <w:t xml:space="preserve">, 2185 </w:t>
      </w:r>
      <w:r w:rsidRPr="00402602">
        <w:t>i 2306</w:t>
      </w:r>
      <w:r>
        <w:t xml:space="preserve"> oraz z 2023 r. poz. 212</w:t>
      </w:r>
      <w:r w:rsidRPr="00FA1F99">
        <w:t>.</w:t>
      </w:r>
    </w:p>
  </w:footnote>
  <w:footnote w:id="3">
    <w:p w14:paraId="0EFA4B8D" w14:textId="13A27715" w:rsidR="00842EA4" w:rsidRDefault="00842EA4" w:rsidP="008E4E1E">
      <w:pPr>
        <w:pStyle w:val="ODNONIKtreodnonika"/>
      </w:pPr>
      <w:r w:rsidRPr="008E4E1E">
        <w:rPr>
          <w:rStyle w:val="IGindeksgrny"/>
        </w:rPr>
        <w:footnoteRef/>
      </w:r>
      <w:r w:rsidRPr="008E4E1E">
        <w:rPr>
          <w:rStyle w:val="IGindeksgrny"/>
        </w:rPr>
        <w:t>)</w:t>
      </w:r>
      <w:r>
        <w:tab/>
        <w:t xml:space="preserve">Zmiany tekstu jednolitego wymienionej ustawy zostały opublikowane w Dz. U. z 2022 r. poz. </w:t>
      </w:r>
      <w:r w:rsidRPr="00F87A8D">
        <w:t>1115, 1855 i 2600 oraz z 2023 r. poz. 185</w:t>
      </w:r>
      <w:r>
        <w:t>,</w:t>
      </w:r>
      <w:r w:rsidRPr="00F87A8D">
        <w:t xml:space="preserve"> 240</w:t>
      </w:r>
      <w:r>
        <w:t>, 261, 289, 347</w:t>
      </w:r>
      <w:r w:rsidR="00C92DCA">
        <w:t xml:space="preserve">, </w:t>
      </w:r>
      <w:r>
        <w:t>547</w:t>
      </w:r>
      <w:r w:rsidR="00C92DCA">
        <w:t xml:space="preserve"> i 641</w:t>
      </w:r>
      <w:r>
        <w:t>.</w:t>
      </w:r>
    </w:p>
  </w:footnote>
  <w:footnote w:id="4">
    <w:p w14:paraId="33311187" w14:textId="7936A211" w:rsidR="00842EA4" w:rsidRDefault="00842EA4" w:rsidP="008E4E1E">
      <w:pPr>
        <w:pStyle w:val="ODNONIKtreodnonika"/>
      </w:pPr>
      <w:r>
        <w:rPr>
          <w:rStyle w:val="Odwoanieprzypisudolnego"/>
        </w:rPr>
        <w:footnoteRef/>
      </w:r>
      <w:r w:rsidRPr="008E4E1E">
        <w:rPr>
          <w:rStyle w:val="IGindeksgrny"/>
        </w:rPr>
        <w:t>)</w:t>
      </w:r>
      <w:r>
        <w:tab/>
      </w:r>
      <w:r w:rsidRPr="00FB0156">
        <w:t xml:space="preserve">Zmiany </w:t>
      </w:r>
      <w:r>
        <w:t xml:space="preserve">tekstu jednolitego </w:t>
      </w:r>
      <w:r w:rsidRPr="00FB0156">
        <w:t xml:space="preserve">wymienionej ustawy zostały opublikowane w Dz. U. </w:t>
      </w:r>
      <w:r>
        <w:t xml:space="preserve">z 2022 r. </w:t>
      </w:r>
      <w:r w:rsidRPr="00FB0156">
        <w:t>p</w:t>
      </w:r>
      <w:r>
        <w:t>oz. 583, 655, 682, 807, 1010, 1079, 1117,</w:t>
      </w:r>
      <w:r w:rsidRPr="00FB0156">
        <w:t xml:space="preserve"> 1459</w:t>
      </w:r>
      <w:r>
        <w:t>, 2185 i 2306 oraz z 2023 r. poz. 212</w:t>
      </w:r>
      <w:r w:rsidRPr="00FB0156">
        <w:t>.</w:t>
      </w:r>
    </w:p>
  </w:footnote>
  <w:footnote w:id="5">
    <w:p w14:paraId="7C7A2F72" w14:textId="77777777" w:rsidR="00842EA4" w:rsidRDefault="00842EA4" w:rsidP="00333F85">
      <w:pPr>
        <w:pStyle w:val="ODNONIKtreodnonika"/>
      </w:pPr>
      <w:r>
        <w:rPr>
          <w:rStyle w:val="Odwoanieprzypisudolnego"/>
        </w:rPr>
        <w:footnoteRef/>
      </w:r>
      <w:r w:rsidRPr="00D96A93">
        <w:rPr>
          <w:rStyle w:val="IGindeksgrny"/>
        </w:rPr>
        <w:t>)</w:t>
      </w:r>
      <w:r>
        <w:tab/>
      </w:r>
      <w:r w:rsidRPr="002B253C">
        <w:t>Zmiany wymienionej ustawy zostały opublikowane w Dz. U. z 2022 r. poz. 655, 1079, 1116, 1383, 1700, 1730 i 2089 oraz z 2023 r. poz. 185.</w:t>
      </w:r>
    </w:p>
  </w:footnote>
  <w:footnote w:id="6">
    <w:p w14:paraId="767B2C96" w14:textId="77777777" w:rsidR="00842EA4" w:rsidRPr="007C664D" w:rsidRDefault="00842EA4" w:rsidP="007C664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7C664D">
        <w:t>Zmiany tekstu jednolitego wymienionej ustawy zostały ogłoszone w Dz. U. z 2022 r. poz. 583, 655, 682, 807, 1010, 1079, 1117</w:t>
      </w:r>
      <w:r>
        <w:t>,</w:t>
      </w:r>
      <w:r w:rsidRPr="007C664D">
        <w:t xml:space="preserve"> 1459</w:t>
      </w:r>
      <w:r>
        <w:t>, 2185 i 2306 oraz z 2023 r. poz. 212</w:t>
      </w:r>
      <w:r w:rsidRPr="007C664D">
        <w:t>.</w:t>
      </w:r>
      <w:r>
        <w:t xml:space="preserve"> </w:t>
      </w:r>
    </w:p>
  </w:footnote>
  <w:footnote w:id="7">
    <w:p w14:paraId="6E6A6037" w14:textId="77777777" w:rsidR="00842EA4" w:rsidRPr="007C664D" w:rsidRDefault="00842EA4" w:rsidP="007C664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7C664D">
        <w:t>Zmiany tekstu jednolitego wymienionej ustawy zostały ogłoszone w Dz. U. z 2022 r. poz. 583, 655, 682, 807, 1010, 1079, 1117</w:t>
      </w:r>
      <w:r>
        <w:t>,</w:t>
      </w:r>
      <w:r w:rsidRPr="007C664D">
        <w:t xml:space="preserve"> 1459</w:t>
      </w:r>
      <w:r>
        <w:t xml:space="preserve">, 2185 </w:t>
      </w:r>
      <w:r w:rsidRPr="008A2470">
        <w:t>i 2306</w:t>
      </w:r>
      <w:r>
        <w:t xml:space="preserve"> oraz z 2023 r. poz. 212</w:t>
      </w:r>
      <w:r w:rsidRPr="007C664D">
        <w:t>.</w:t>
      </w:r>
    </w:p>
  </w:footnote>
  <w:footnote w:id="8">
    <w:p w14:paraId="01FA0336" w14:textId="77777777" w:rsidR="00842EA4" w:rsidRDefault="00842EA4" w:rsidP="004A721C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</w:t>
      </w:r>
      <w:r w:rsidRPr="004A721C">
        <w:t>ogłoszone</w:t>
      </w:r>
      <w:r>
        <w:t xml:space="preserve"> w Dz. U. z 2022 r. poz. 1002, 1768, 1783, 2589, 2600 i 2642.</w:t>
      </w:r>
    </w:p>
  </w:footnote>
  <w:footnote w:id="9">
    <w:p w14:paraId="6F59F160" w14:textId="77777777" w:rsidR="00842EA4" w:rsidRDefault="00842EA4" w:rsidP="001F43AC">
      <w:pPr>
        <w:pStyle w:val="ODNONIKtreodnonika"/>
      </w:pPr>
      <w:r w:rsidRPr="001F43AC">
        <w:rPr>
          <w:rStyle w:val="IGindeksgrny"/>
        </w:rPr>
        <w:footnoteRef/>
      </w:r>
      <w:r w:rsidRPr="001F43AC">
        <w:rPr>
          <w:rStyle w:val="IGindeksgrny"/>
        </w:rPr>
        <w:t>)</w:t>
      </w:r>
      <w:r>
        <w:tab/>
      </w:r>
      <w:r w:rsidRPr="007C664D">
        <w:t>Zmiany tekstu jednolitego wymienionej ustawy zostały ogłoszone w Dz. U. z 2022 r. poz. 583, 655, 682, 807, 1010, 1079, 1117</w:t>
      </w:r>
      <w:r>
        <w:t>,</w:t>
      </w:r>
      <w:r w:rsidRPr="007C664D">
        <w:t xml:space="preserve"> 1459</w:t>
      </w:r>
      <w:r>
        <w:t xml:space="preserve">, 2185 </w:t>
      </w:r>
      <w:r w:rsidRPr="008A2470">
        <w:t>i 2306</w:t>
      </w:r>
      <w:r>
        <w:t xml:space="preserve"> oraz z 2023 r. poz. 212</w:t>
      </w:r>
      <w:r w:rsidRPr="007C664D">
        <w:t>.</w:t>
      </w:r>
    </w:p>
  </w:footnote>
  <w:footnote w:id="10">
    <w:p w14:paraId="688DEA02" w14:textId="238450BF" w:rsidR="00842EA4" w:rsidRDefault="00842EA4" w:rsidP="00DB47ED">
      <w:pPr>
        <w:pStyle w:val="ODNONIKtreodnonika"/>
      </w:pPr>
      <w:r>
        <w:rPr>
          <w:rStyle w:val="Odwoanieprzypisudolnego"/>
        </w:rPr>
        <w:footnoteRef/>
      </w:r>
      <w:r w:rsidRPr="00DB47ED">
        <w:rPr>
          <w:rStyle w:val="IGindeksgrny"/>
        </w:rPr>
        <w:t>)</w:t>
      </w:r>
      <w:r>
        <w:tab/>
      </w:r>
      <w:r w:rsidRPr="00F81F94">
        <w:t xml:space="preserve">Zmiany </w:t>
      </w:r>
      <w:r w:rsidR="002D31D3">
        <w:t xml:space="preserve">tekstu jednolitego </w:t>
      </w:r>
      <w:r w:rsidRPr="00F81F94">
        <w:t xml:space="preserve">wymienionej ustawy zostały </w:t>
      </w:r>
      <w:r w:rsidR="002D31D3">
        <w:t>ogłoszone</w:t>
      </w:r>
      <w:r w:rsidRPr="00F81F94">
        <w:t xml:space="preserve"> w Dz. U. z 2022 r. poz. 1115, 1855 i 2600 oraz z 2023 r. poz. 185, 240, 261, 289</w:t>
      </w:r>
      <w:r>
        <w:t>,</w:t>
      </w:r>
      <w:r w:rsidRPr="00F81F94">
        <w:t xml:space="preserve"> 347</w:t>
      </w:r>
      <w:r w:rsidR="006603E0">
        <w:t>,</w:t>
      </w:r>
      <w:r>
        <w:t xml:space="preserve"> 547</w:t>
      </w:r>
      <w:r w:rsidR="006603E0">
        <w:t xml:space="preserve"> i 641</w:t>
      </w:r>
      <w:r>
        <w:t>.</w:t>
      </w:r>
    </w:p>
  </w:footnote>
  <w:footnote w:id="11">
    <w:p w14:paraId="2757427E" w14:textId="40042236" w:rsidR="00842EA4" w:rsidRDefault="00842EA4" w:rsidP="00DB47E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</w:t>
      </w:r>
      <w:r w:rsidR="0023234C">
        <w:t>tekstu jednolitego wymienionej</w:t>
      </w:r>
      <w:r>
        <w:t xml:space="preserve"> ustawy zostały ogłoszone w Dz. U. z 2022 r. poz. 1692, 1725, 1747, 1768, 1964</w:t>
      </w:r>
      <w:r w:rsidR="0023234C">
        <w:t xml:space="preserve"> </w:t>
      </w:r>
      <w:r>
        <w:t xml:space="preserve">i 2414 oraz z 2023 r. poz. 412 i 497. </w:t>
      </w:r>
    </w:p>
  </w:footnote>
  <w:footnote w:id="12">
    <w:p w14:paraId="599EA79A" w14:textId="77777777" w:rsidR="00842EA4" w:rsidRDefault="00842EA4" w:rsidP="00A4376B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2022 r. poz. 583, 655, 682, 807, 1010, 1079, 1117, 1459, 2185 i 2306 oraz z 2023 r. poz. 212.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67FEA0" w14:textId="7B416867" w:rsidR="00842EA4" w:rsidRPr="00B371CC" w:rsidRDefault="00842EA4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342CA">
      <w:rPr>
        <w:noProof/>
      </w:rPr>
      <w:t>21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05A2B"/>
    <w:multiLevelType w:val="hybridMultilevel"/>
    <w:tmpl w:val="81B8FD60"/>
    <w:lvl w:ilvl="0" w:tplc="2A58BB28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66"/>
    <w:rsid w:val="000012DA"/>
    <w:rsid w:val="0000246E"/>
    <w:rsid w:val="00003862"/>
    <w:rsid w:val="000043CD"/>
    <w:rsid w:val="00004404"/>
    <w:rsid w:val="000064FD"/>
    <w:rsid w:val="00006DD3"/>
    <w:rsid w:val="000101EA"/>
    <w:rsid w:val="00012A35"/>
    <w:rsid w:val="00016099"/>
    <w:rsid w:val="00017DC2"/>
    <w:rsid w:val="00020505"/>
    <w:rsid w:val="00021522"/>
    <w:rsid w:val="000223FF"/>
    <w:rsid w:val="00023471"/>
    <w:rsid w:val="00023F13"/>
    <w:rsid w:val="000249DA"/>
    <w:rsid w:val="000252F9"/>
    <w:rsid w:val="00030634"/>
    <w:rsid w:val="000319C1"/>
    <w:rsid w:val="00031A8B"/>
    <w:rsid w:val="00031BCA"/>
    <w:rsid w:val="00032290"/>
    <w:rsid w:val="0003263F"/>
    <w:rsid w:val="000330FA"/>
    <w:rsid w:val="0003362F"/>
    <w:rsid w:val="00036A21"/>
    <w:rsid w:val="00036B63"/>
    <w:rsid w:val="00037E1A"/>
    <w:rsid w:val="00040CFB"/>
    <w:rsid w:val="00041AB9"/>
    <w:rsid w:val="00042384"/>
    <w:rsid w:val="00043495"/>
    <w:rsid w:val="00046A75"/>
    <w:rsid w:val="00047312"/>
    <w:rsid w:val="000507EC"/>
    <w:rsid w:val="000508BD"/>
    <w:rsid w:val="000517AB"/>
    <w:rsid w:val="000528DF"/>
    <w:rsid w:val="0005339C"/>
    <w:rsid w:val="00054DEF"/>
    <w:rsid w:val="0005571B"/>
    <w:rsid w:val="00057AB3"/>
    <w:rsid w:val="00060076"/>
    <w:rsid w:val="00060432"/>
    <w:rsid w:val="00060D87"/>
    <w:rsid w:val="000615A5"/>
    <w:rsid w:val="000648AD"/>
    <w:rsid w:val="00064E4C"/>
    <w:rsid w:val="00066901"/>
    <w:rsid w:val="00071BEE"/>
    <w:rsid w:val="00072E59"/>
    <w:rsid w:val="000736CD"/>
    <w:rsid w:val="0007533B"/>
    <w:rsid w:val="0007545D"/>
    <w:rsid w:val="000760BF"/>
    <w:rsid w:val="0007613E"/>
    <w:rsid w:val="00076BFC"/>
    <w:rsid w:val="000814A7"/>
    <w:rsid w:val="00083AA5"/>
    <w:rsid w:val="0008557B"/>
    <w:rsid w:val="00085AE1"/>
    <w:rsid w:val="00085CE7"/>
    <w:rsid w:val="000860DE"/>
    <w:rsid w:val="000906EE"/>
    <w:rsid w:val="00091BA2"/>
    <w:rsid w:val="00093869"/>
    <w:rsid w:val="000944EF"/>
    <w:rsid w:val="0009732D"/>
    <w:rsid w:val="000973F0"/>
    <w:rsid w:val="000A1296"/>
    <w:rsid w:val="000A1C27"/>
    <w:rsid w:val="000A1DAD"/>
    <w:rsid w:val="000A2649"/>
    <w:rsid w:val="000A323B"/>
    <w:rsid w:val="000A4E73"/>
    <w:rsid w:val="000B02CD"/>
    <w:rsid w:val="000B2876"/>
    <w:rsid w:val="000B298D"/>
    <w:rsid w:val="000B342A"/>
    <w:rsid w:val="000B5B2D"/>
    <w:rsid w:val="000B5DCE"/>
    <w:rsid w:val="000C00DB"/>
    <w:rsid w:val="000C05BA"/>
    <w:rsid w:val="000C0E8F"/>
    <w:rsid w:val="000C36B8"/>
    <w:rsid w:val="000C40E2"/>
    <w:rsid w:val="000C4192"/>
    <w:rsid w:val="000C44C6"/>
    <w:rsid w:val="000C4BC4"/>
    <w:rsid w:val="000C5284"/>
    <w:rsid w:val="000D0110"/>
    <w:rsid w:val="000D2468"/>
    <w:rsid w:val="000D29F1"/>
    <w:rsid w:val="000D318A"/>
    <w:rsid w:val="000D39C4"/>
    <w:rsid w:val="000D6173"/>
    <w:rsid w:val="000D6F83"/>
    <w:rsid w:val="000D77B0"/>
    <w:rsid w:val="000E25CC"/>
    <w:rsid w:val="000E3694"/>
    <w:rsid w:val="000E490F"/>
    <w:rsid w:val="000E4E23"/>
    <w:rsid w:val="000E60E9"/>
    <w:rsid w:val="000E6241"/>
    <w:rsid w:val="000E71CC"/>
    <w:rsid w:val="000F0EFC"/>
    <w:rsid w:val="000F19F8"/>
    <w:rsid w:val="000F2BE3"/>
    <w:rsid w:val="000F3D0D"/>
    <w:rsid w:val="000F6ED4"/>
    <w:rsid w:val="000F7A6E"/>
    <w:rsid w:val="0010334F"/>
    <w:rsid w:val="00103926"/>
    <w:rsid w:val="001042BA"/>
    <w:rsid w:val="001055BB"/>
    <w:rsid w:val="00106D03"/>
    <w:rsid w:val="001070DD"/>
    <w:rsid w:val="00110465"/>
    <w:rsid w:val="00110628"/>
    <w:rsid w:val="0011245A"/>
    <w:rsid w:val="001135CE"/>
    <w:rsid w:val="001136FE"/>
    <w:rsid w:val="0011493E"/>
    <w:rsid w:val="00115B72"/>
    <w:rsid w:val="001165CD"/>
    <w:rsid w:val="0011742C"/>
    <w:rsid w:val="001209EC"/>
    <w:rsid w:val="00120A9E"/>
    <w:rsid w:val="00125A9C"/>
    <w:rsid w:val="001270A2"/>
    <w:rsid w:val="00131237"/>
    <w:rsid w:val="001329AC"/>
    <w:rsid w:val="00134CA0"/>
    <w:rsid w:val="0014026F"/>
    <w:rsid w:val="00141662"/>
    <w:rsid w:val="00141666"/>
    <w:rsid w:val="001439F5"/>
    <w:rsid w:val="00144E71"/>
    <w:rsid w:val="001463AB"/>
    <w:rsid w:val="00147A47"/>
    <w:rsid w:val="00147AA1"/>
    <w:rsid w:val="001520CF"/>
    <w:rsid w:val="0015667C"/>
    <w:rsid w:val="00157110"/>
    <w:rsid w:val="001573D6"/>
    <w:rsid w:val="0015742A"/>
    <w:rsid w:val="00157DA1"/>
    <w:rsid w:val="00160B6D"/>
    <w:rsid w:val="0016271A"/>
    <w:rsid w:val="00163147"/>
    <w:rsid w:val="00164C57"/>
    <w:rsid w:val="00164C9D"/>
    <w:rsid w:val="001724D7"/>
    <w:rsid w:val="00172F7A"/>
    <w:rsid w:val="00173150"/>
    <w:rsid w:val="00173390"/>
    <w:rsid w:val="001736F0"/>
    <w:rsid w:val="00173BB3"/>
    <w:rsid w:val="001740D0"/>
    <w:rsid w:val="00174F2C"/>
    <w:rsid w:val="00176E8F"/>
    <w:rsid w:val="00180F2A"/>
    <w:rsid w:val="00181213"/>
    <w:rsid w:val="00182E58"/>
    <w:rsid w:val="00183F08"/>
    <w:rsid w:val="00184B91"/>
    <w:rsid w:val="00184D4A"/>
    <w:rsid w:val="00186EC1"/>
    <w:rsid w:val="00191E1F"/>
    <w:rsid w:val="00193FBD"/>
    <w:rsid w:val="0019473B"/>
    <w:rsid w:val="001952B1"/>
    <w:rsid w:val="00196AB0"/>
    <w:rsid w:val="00196E39"/>
    <w:rsid w:val="00197649"/>
    <w:rsid w:val="001A01FB"/>
    <w:rsid w:val="001A0739"/>
    <w:rsid w:val="001A0C2F"/>
    <w:rsid w:val="001A10E9"/>
    <w:rsid w:val="001A1257"/>
    <w:rsid w:val="001A183D"/>
    <w:rsid w:val="001A2B65"/>
    <w:rsid w:val="001A3CD3"/>
    <w:rsid w:val="001A4B88"/>
    <w:rsid w:val="001A5BEF"/>
    <w:rsid w:val="001A7F15"/>
    <w:rsid w:val="001B2D45"/>
    <w:rsid w:val="001B342E"/>
    <w:rsid w:val="001B7297"/>
    <w:rsid w:val="001C1832"/>
    <w:rsid w:val="001C188C"/>
    <w:rsid w:val="001C2944"/>
    <w:rsid w:val="001C5D2D"/>
    <w:rsid w:val="001C6C0E"/>
    <w:rsid w:val="001D1783"/>
    <w:rsid w:val="001D53CD"/>
    <w:rsid w:val="001D55A3"/>
    <w:rsid w:val="001D5AF5"/>
    <w:rsid w:val="001E1E73"/>
    <w:rsid w:val="001E4E0C"/>
    <w:rsid w:val="001E51A2"/>
    <w:rsid w:val="001E526D"/>
    <w:rsid w:val="001E5655"/>
    <w:rsid w:val="001F1832"/>
    <w:rsid w:val="001F220F"/>
    <w:rsid w:val="001F2243"/>
    <w:rsid w:val="001F25B3"/>
    <w:rsid w:val="001F43AC"/>
    <w:rsid w:val="001F6616"/>
    <w:rsid w:val="00202BD4"/>
    <w:rsid w:val="002040E6"/>
    <w:rsid w:val="00204A97"/>
    <w:rsid w:val="00206240"/>
    <w:rsid w:val="002114EF"/>
    <w:rsid w:val="002166AD"/>
    <w:rsid w:val="002177D6"/>
    <w:rsid w:val="00217871"/>
    <w:rsid w:val="00220EBA"/>
    <w:rsid w:val="00221ED8"/>
    <w:rsid w:val="002231EA"/>
    <w:rsid w:val="00223FDF"/>
    <w:rsid w:val="002279C0"/>
    <w:rsid w:val="00227D3B"/>
    <w:rsid w:val="0023234C"/>
    <w:rsid w:val="002333B1"/>
    <w:rsid w:val="00234184"/>
    <w:rsid w:val="0023727E"/>
    <w:rsid w:val="00237757"/>
    <w:rsid w:val="00242081"/>
    <w:rsid w:val="00242C5B"/>
    <w:rsid w:val="00243777"/>
    <w:rsid w:val="002441CD"/>
    <w:rsid w:val="002501A3"/>
    <w:rsid w:val="0025166C"/>
    <w:rsid w:val="00252213"/>
    <w:rsid w:val="00254968"/>
    <w:rsid w:val="00254BEE"/>
    <w:rsid w:val="002555D4"/>
    <w:rsid w:val="00255A98"/>
    <w:rsid w:val="00256F7D"/>
    <w:rsid w:val="00261A16"/>
    <w:rsid w:val="00263522"/>
    <w:rsid w:val="00264EC6"/>
    <w:rsid w:val="00265D62"/>
    <w:rsid w:val="00271013"/>
    <w:rsid w:val="00273FE4"/>
    <w:rsid w:val="00276087"/>
    <w:rsid w:val="002765B4"/>
    <w:rsid w:val="00276A94"/>
    <w:rsid w:val="0029405D"/>
    <w:rsid w:val="00294FA6"/>
    <w:rsid w:val="0029530A"/>
    <w:rsid w:val="00295A6F"/>
    <w:rsid w:val="002A16C6"/>
    <w:rsid w:val="002A18C6"/>
    <w:rsid w:val="002A20C4"/>
    <w:rsid w:val="002A36EB"/>
    <w:rsid w:val="002A4961"/>
    <w:rsid w:val="002A570F"/>
    <w:rsid w:val="002A7218"/>
    <w:rsid w:val="002A7292"/>
    <w:rsid w:val="002A7358"/>
    <w:rsid w:val="002A7902"/>
    <w:rsid w:val="002B0C52"/>
    <w:rsid w:val="002B0F6B"/>
    <w:rsid w:val="002B23B8"/>
    <w:rsid w:val="002B253C"/>
    <w:rsid w:val="002B3014"/>
    <w:rsid w:val="002B4429"/>
    <w:rsid w:val="002B68A6"/>
    <w:rsid w:val="002B6AFC"/>
    <w:rsid w:val="002B7FAF"/>
    <w:rsid w:val="002C25B6"/>
    <w:rsid w:val="002C500F"/>
    <w:rsid w:val="002C53E6"/>
    <w:rsid w:val="002C6BD2"/>
    <w:rsid w:val="002D0523"/>
    <w:rsid w:val="002D0C4F"/>
    <w:rsid w:val="002D1364"/>
    <w:rsid w:val="002D174B"/>
    <w:rsid w:val="002D31D3"/>
    <w:rsid w:val="002D4131"/>
    <w:rsid w:val="002D4D30"/>
    <w:rsid w:val="002D5000"/>
    <w:rsid w:val="002D598D"/>
    <w:rsid w:val="002D7188"/>
    <w:rsid w:val="002E1DE3"/>
    <w:rsid w:val="002E2AB6"/>
    <w:rsid w:val="002E34AD"/>
    <w:rsid w:val="002E3F34"/>
    <w:rsid w:val="002E40A3"/>
    <w:rsid w:val="002E5F79"/>
    <w:rsid w:val="002E64FA"/>
    <w:rsid w:val="002F0A00"/>
    <w:rsid w:val="002F0CFA"/>
    <w:rsid w:val="002F2672"/>
    <w:rsid w:val="002F669F"/>
    <w:rsid w:val="00301C97"/>
    <w:rsid w:val="00304185"/>
    <w:rsid w:val="00305B4F"/>
    <w:rsid w:val="00307D50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22D"/>
    <w:rsid w:val="003268F9"/>
    <w:rsid w:val="00330B53"/>
    <w:rsid w:val="00330BAF"/>
    <w:rsid w:val="00331D7F"/>
    <w:rsid w:val="00333F85"/>
    <w:rsid w:val="00334325"/>
    <w:rsid w:val="00334E3A"/>
    <w:rsid w:val="003361DD"/>
    <w:rsid w:val="00341A6A"/>
    <w:rsid w:val="00345B9C"/>
    <w:rsid w:val="003521BD"/>
    <w:rsid w:val="00352DAE"/>
    <w:rsid w:val="00353F20"/>
    <w:rsid w:val="00354EB9"/>
    <w:rsid w:val="003602AE"/>
    <w:rsid w:val="0036046F"/>
    <w:rsid w:val="00360929"/>
    <w:rsid w:val="003647D5"/>
    <w:rsid w:val="003674B0"/>
    <w:rsid w:val="0036777D"/>
    <w:rsid w:val="00367A90"/>
    <w:rsid w:val="00372FD3"/>
    <w:rsid w:val="003748CD"/>
    <w:rsid w:val="0037727C"/>
    <w:rsid w:val="00377E70"/>
    <w:rsid w:val="00380125"/>
    <w:rsid w:val="00380904"/>
    <w:rsid w:val="00381C0A"/>
    <w:rsid w:val="003823EE"/>
    <w:rsid w:val="00382960"/>
    <w:rsid w:val="003846F7"/>
    <w:rsid w:val="003851ED"/>
    <w:rsid w:val="00385B39"/>
    <w:rsid w:val="00386785"/>
    <w:rsid w:val="00386A4F"/>
    <w:rsid w:val="00390E89"/>
    <w:rsid w:val="00391A42"/>
    <w:rsid w:val="00391B1A"/>
    <w:rsid w:val="00392D2D"/>
    <w:rsid w:val="00393206"/>
    <w:rsid w:val="00394423"/>
    <w:rsid w:val="00396942"/>
    <w:rsid w:val="00396B49"/>
    <w:rsid w:val="00396E3E"/>
    <w:rsid w:val="00397D0C"/>
    <w:rsid w:val="003A0CB1"/>
    <w:rsid w:val="003A306E"/>
    <w:rsid w:val="003A60DC"/>
    <w:rsid w:val="003A6A46"/>
    <w:rsid w:val="003A6CC1"/>
    <w:rsid w:val="003A7A63"/>
    <w:rsid w:val="003B000C"/>
    <w:rsid w:val="003B0F1D"/>
    <w:rsid w:val="003B149C"/>
    <w:rsid w:val="003B1567"/>
    <w:rsid w:val="003B389C"/>
    <w:rsid w:val="003B4A57"/>
    <w:rsid w:val="003B4BEB"/>
    <w:rsid w:val="003B65C7"/>
    <w:rsid w:val="003B6EF9"/>
    <w:rsid w:val="003C0AD9"/>
    <w:rsid w:val="003C0ED0"/>
    <w:rsid w:val="003C1251"/>
    <w:rsid w:val="003C1D49"/>
    <w:rsid w:val="003C35C4"/>
    <w:rsid w:val="003C52D1"/>
    <w:rsid w:val="003D06A7"/>
    <w:rsid w:val="003D12C2"/>
    <w:rsid w:val="003D31B9"/>
    <w:rsid w:val="003D3867"/>
    <w:rsid w:val="003D55B3"/>
    <w:rsid w:val="003D6DA0"/>
    <w:rsid w:val="003E0D1A"/>
    <w:rsid w:val="003E2DA3"/>
    <w:rsid w:val="003F020D"/>
    <w:rsid w:val="003F03D9"/>
    <w:rsid w:val="003F2FBE"/>
    <w:rsid w:val="003F318D"/>
    <w:rsid w:val="003F3B86"/>
    <w:rsid w:val="003F440E"/>
    <w:rsid w:val="003F5BAE"/>
    <w:rsid w:val="003F6ED7"/>
    <w:rsid w:val="00401C84"/>
    <w:rsid w:val="00402602"/>
    <w:rsid w:val="00403210"/>
    <w:rsid w:val="004035BB"/>
    <w:rsid w:val="004035EB"/>
    <w:rsid w:val="00407332"/>
    <w:rsid w:val="00407828"/>
    <w:rsid w:val="00413D8E"/>
    <w:rsid w:val="004140F2"/>
    <w:rsid w:val="004171EA"/>
    <w:rsid w:val="00417735"/>
    <w:rsid w:val="00417B22"/>
    <w:rsid w:val="00421085"/>
    <w:rsid w:val="00421EF6"/>
    <w:rsid w:val="0042465E"/>
    <w:rsid w:val="00424DF7"/>
    <w:rsid w:val="00430B73"/>
    <w:rsid w:val="00431904"/>
    <w:rsid w:val="00432B76"/>
    <w:rsid w:val="0043324D"/>
    <w:rsid w:val="00434D01"/>
    <w:rsid w:val="00435D26"/>
    <w:rsid w:val="004371B4"/>
    <w:rsid w:val="00440140"/>
    <w:rsid w:val="00440C99"/>
    <w:rsid w:val="0044175C"/>
    <w:rsid w:val="00445F4D"/>
    <w:rsid w:val="00446CA4"/>
    <w:rsid w:val="004504C0"/>
    <w:rsid w:val="004550FB"/>
    <w:rsid w:val="00457A0B"/>
    <w:rsid w:val="0046111A"/>
    <w:rsid w:val="00461647"/>
    <w:rsid w:val="00462946"/>
    <w:rsid w:val="00463F43"/>
    <w:rsid w:val="00464B94"/>
    <w:rsid w:val="00464CF9"/>
    <w:rsid w:val="004653A8"/>
    <w:rsid w:val="00465A0B"/>
    <w:rsid w:val="00467FB0"/>
    <w:rsid w:val="0047077C"/>
    <w:rsid w:val="00470B05"/>
    <w:rsid w:val="0047207C"/>
    <w:rsid w:val="00472CD6"/>
    <w:rsid w:val="00474E3C"/>
    <w:rsid w:val="00474E48"/>
    <w:rsid w:val="00477EEB"/>
    <w:rsid w:val="00480A58"/>
    <w:rsid w:val="00482151"/>
    <w:rsid w:val="00485FAD"/>
    <w:rsid w:val="0048607B"/>
    <w:rsid w:val="00487AED"/>
    <w:rsid w:val="00491EDF"/>
    <w:rsid w:val="00492A3F"/>
    <w:rsid w:val="00494470"/>
    <w:rsid w:val="00494F62"/>
    <w:rsid w:val="004959E3"/>
    <w:rsid w:val="00496E78"/>
    <w:rsid w:val="00497CD0"/>
    <w:rsid w:val="004A2001"/>
    <w:rsid w:val="004A3590"/>
    <w:rsid w:val="004A50FE"/>
    <w:rsid w:val="004A721C"/>
    <w:rsid w:val="004B00A7"/>
    <w:rsid w:val="004B25E2"/>
    <w:rsid w:val="004B34D7"/>
    <w:rsid w:val="004B4C26"/>
    <w:rsid w:val="004B5037"/>
    <w:rsid w:val="004B5099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53A6"/>
    <w:rsid w:val="004D7384"/>
    <w:rsid w:val="004D7FD9"/>
    <w:rsid w:val="004E1324"/>
    <w:rsid w:val="004E19A5"/>
    <w:rsid w:val="004E37E5"/>
    <w:rsid w:val="004E3FDB"/>
    <w:rsid w:val="004F1F4A"/>
    <w:rsid w:val="004F296D"/>
    <w:rsid w:val="004F508B"/>
    <w:rsid w:val="004F5759"/>
    <w:rsid w:val="004F695F"/>
    <w:rsid w:val="004F6CA4"/>
    <w:rsid w:val="004F7643"/>
    <w:rsid w:val="00500752"/>
    <w:rsid w:val="00501A50"/>
    <w:rsid w:val="0050222D"/>
    <w:rsid w:val="00503AF3"/>
    <w:rsid w:val="0050696D"/>
    <w:rsid w:val="005074F4"/>
    <w:rsid w:val="0051094B"/>
    <w:rsid w:val="005110D7"/>
    <w:rsid w:val="00511D99"/>
    <w:rsid w:val="005128D3"/>
    <w:rsid w:val="005147E8"/>
    <w:rsid w:val="0051508B"/>
    <w:rsid w:val="0051540F"/>
    <w:rsid w:val="00515451"/>
    <w:rsid w:val="005158F2"/>
    <w:rsid w:val="00517CE5"/>
    <w:rsid w:val="0052068E"/>
    <w:rsid w:val="00520EC2"/>
    <w:rsid w:val="0052224C"/>
    <w:rsid w:val="005237A8"/>
    <w:rsid w:val="005246B1"/>
    <w:rsid w:val="00526DFC"/>
    <w:rsid w:val="00526F43"/>
    <w:rsid w:val="0052702F"/>
    <w:rsid w:val="00527651"/>
    <w:rsid w:val="00527E6F"/>
    <w:rsid w:val="00532A71"/>
    <w:rsid w:val="00533D0B"/>
    <w:rsid w:val="005363AB"/>
    <w:rsid w:val="00540858"/>
    <w:rsid w:val="00544EF4"/>
    <w:rsid w:val="00545E53"/>
    <w:rsid w:val="005479D9"/>
    <w:rsid w:val="005572BD"/>
    <w:rsid w:val="00557A12"/>
    <w:rsid w:val="005604A9"/>
    <w:rsid w:val="00560AC7"/>
    <w:rsid w:val="005619AF"/>
    <w:rsid w:val="00561AFB"/>
    <w:rsid w:val="00561F11"/>
    <w:rsid w:val="00561FA8"/>
    <w:rsid w:val="005635ED"/>
    <w:rsid w:val="00563ADC"/>
    <w:rsid w:val="00564188"/>
    <w:rsid w:val="00565253"/>
    <w:rsid w:val="0056575A"/>
    <w:rsid w:val="00566ED5"/>
    <w:rsid w:val="00570191"/>
    <w:rsid w:val="00570570"/>
    <w:rsid w:val="00570730"/>
    <w:rsid w:val="00572512"/>
    <w:rsid w:val="005732FC"/>
    <w:rsid w:val="00573BB0"/>
    <w:rsid w:val="00573EE6"/>
    <w:rsid w:val="0057547F"/>
    <w:rsid w:val="005754EE"/>
    <w:rsid w:val="0057617E"/>
    <w:rsid w:val="00576497"/>
    <w:rsid w:val="00576772"/>
    <w:rsid w:val="005835E7"/>
    <w:rsid w:val="0058397F"/>
    <w:rsid w:val="00583BF8"/>
    <w:rsid w:val="00585F33"/>
    <w:rsid w:val="00586845"/>
    <w:rsid w:val="00591124"/>
    <w:rsid w:val="00597024"/>
    <w:rsid w:val="005A0274"/>
    <w:rsid w:val="005A095C"/>
    <w:rsid w:val="005A4F9D"/>
    <w:rsid w:val="005A669D"/>
    <w:rsid w:val="005A75D8"/>
    <w:rsid w:val="005A7DE0"/>
    <w:rsid w:val="005B198C"/>
    <w:rsid w:val="005B4293"/>
    <w:rsid w:val="005B5935"/>
    <w:rsid w:val="005B713E"/>
    <w:rsid w:val="005C03B6"/>
    <w:rsid w:val="005C2A78"/>
    <w:rsid w:val="005C348E"/>
    <w:rsid w:val="005C68E1"/>
    <w:rsid w:val="005D3272"/>
    <w:rsid w:val="005D3763"/>
    <w:rsid w:val="005D416D"/>
    <w:rsid w:val="005D4499"/>
    <w:rsid w:val="005D55E1"/>
    <w:rsid w:val="005E19F7"/>
    <w:rsid w:val="005E4F04"/>
    <w:rsid w:val="005E62C2"/>
    <w:rsid w:val="005E6C71"/>
    <w:rsid w:val="005E7837"/>
    <w:rsid w:val="005F0963"/>
    <w:rsid w:val="005F2824"/>
    <w:rsid w:val="005F2EBA"/>
    <w:rsid w:val="005F35ED"/>
    <w:rsid w:val="005F51E3"/>
    <w:rsid w:val="005F7812"/>
    <w:rsid w:val="005F7A88"/>
    <w:rsid w:val="00603245"/>
    <w:rsid w:val="00603A1A"/>
    <w:rsid w:val="006046D5"/>
    <w:rsid w:val="006062BB"/>
    <w:rsid w:val="00607A93"/>
    <w:rsid w:val="00610C08"/>
    <w:rsid w:val="00611F74"/>
    <w:rsid w:val="00613ABB"/>
    <w:rsid w:val="00615772"/>
    <w:rsid w:val="006178BF"/>
    <w:rsid w:val="00621256"/>
    <w:rsid w:val="00621FCC"/>
    <w:rsid w:val="00622E4B"/>
    <w:rsid w:val="00625218"/>
    <w:rsid w:val="00626A7D"/>
    <w:rsid w:val="00630227"/>
    <w:rsid w:val="00630885"/>
    <w:rsid w:val="006333DA"/>
    <w:rsid w:val="00635134"/>
    <w:rsid w:val="006356E2"/>
    <w:rsid w:val="00642A65"/>
    <w:rsid w:val="0064319B"/>
    <w:rsid w:val="00645DCE"/>
    <w:rsid w:val="006465AC"/>
    <w:rsid w:val="006465BF"/>
    <w:rsid w:val="00653B22"/>
    <w:rsid w:val="006575E4"/>
    <w:rsid w:val="00657BF4"/>
    <w:rsid w:val="006603E0"/>
    <w:rsid w:val="006603FB"/>
    <w:rsid w:val="006608DF"/>
    <w:rsid w:val="00660B2B"/>
    <w:rsid w:val="006623AC"/>
    <w:rsid w:val="00662E8E"/>
    <w:rsid w:val="006678AF"/>
    <w:rsid w:val="006701EF"/>
    <w:rsid w:val="00673BA5"/>
    <w:rsid w:val="00674033"/>
    <w:rsid w:val="00680058"/>
    <w:rsid w:val="00681F9F"/>
    <w:rsid w:val="006840EA"/>
    <w:rsid w:val="006844E2"/>
    <w:rsid w:val="00685267"/>
    <w:rsid w:val="00685B9C"/>
    <w:rsid w:val="006872AE"/>
    <w:rsid w:val="00690082"/>
    <w:rsid w:val="00690252"/>
    <w:rsid w:val="00691542"/>
    <w:rsid w:val="00691D4C"/>
    <w:rsid w:val="00693C42"/>
    <w:rsid w:val="0069423D"/>
    <w:rsid w:val="006946BB"/>
    <w:rsid w:val="006969FA"/>
    <w:rsid w:val="006A1395"/>
    <w:rsid w:val="006A35D5"/>
    <w:rsid w:val="006A748A"/>
    <w:rsid w:val="006C0C15"/>
    <w:rsid w:val="006C419E"/>
    <w:rsid w:val="006C4A31"/>
    <w:rsid w:val="006C4DE8"/>
    <w:rsid w:val="006C51BE"/>
    <w:rsid w:val="006C5AC2"/>
    <w:rsid w:val="006C63E6"/>
    <w:rsid w:val="006C6AFB"/>
    <w:rsid w:val="006D2735"/>
    <w:rsid w:val="006D45B2"/>
    <w:rsid w:val="006D68D9"/>
    <w:rsid w:val="006E0FCC"/>
    <w:rsid w:val="006E1E96"/>
    <w:rsid w:val="006E5E21"/>
    <w:rsid w:val="006E7F4E"/>
    <w:rsid w:val="006F0073"/>
    <w:rsid w:val="006F2648"/>
    <w:rsid w:val="006F2F10"/>
    <w:rsid w:val="006F3119"/>
    <w:rsid w:val="006F482B"/>
    <w:rsid w:val="006F6311"/>
    <w:rsid w:val="006F7A59"/>
    <w:rsid w:val="0070154A"/>
    <w:rsid w:val="00701952"/>
    <w:rsid w:val="00702556"/>
    <w:rsid w:val="0070277E"/>
    <w:rsid w:val="00704156"/>
    <w:rsid w:val="007069FC"/>
    <w:rsid w:val="00711221"/>
    <w:rsid w:val="00711A5C"/>
    <w:rsid w:val="00712675"/>
    <w:rsid w:val="00713808"/>
    <w:rsid w:val="007151B6"/>
    <w:rsid w:val="0071520D"/>
    <w:rsid w:val="00715919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A46"/>
    <w:rsid w:val="00737F6A"/>
    <w:rsid w:val="007410B6"/>
    <w:rsid w:val="00743987"/>
    <w:rsid w:val="00744C6F"/>
    <w:rsid w:val="007457F6"/>
    <w:rsid w:val="00745ABB"/>
    <w:rsid w:val="00745FB3"/>
    <w:rsid w:val="00746E38"/>
    <w:rsid w:val="00747522"/>
    <w:rsid w:val="007477BC"/>
    <w:rsid w:val="00747CD5"/>
    <w:rsid w:val="00753B51"/>
    <w:rsid w:val="007542BE"/>
    <w:rsid w:val="00755AF8"/>
    <w:rsid w:val="00756629"/>
    <w:rsid w:val="007575D2"/>
    <w:rsid w:val="00757B4F"/>
    <w:rsid w:val="00757B6A"/>
    <w:rsid w:val="007610E0"/>
    <w:rsid w:val="0076211B"/>
    <w:rsid w:val="007621AA"/>
    <w:rsid w:val="0076260A"/>
    <w:rsid w:val="007635B3"/>
    <w:rsid w:val="007646F5"/>
    <w:rsid w:val="00764A67"/>
    <w:rsid w:val="00765156"/>
    <w:rsid w:val="00767570"/>
    <w:rsid w:val="00767FC3"/>
    <w:rsid w:val="00770EC0"/>
    <w:rsid w:val="00770F6B"/>
    <w:rsid w:val="0077187F"/>
    <w:rsid w:val="00771883"/>
    <w:rsid w:val="007743B1"/>
    <w:rsid w:val="00774E17"/>
    <w:rsid w:val="00776DC2"/>
    <w:rsid w:val="00780122"/>
    <w:rsid w:val="0078214B"/>
    <w:rsid w:val="0078498A"/>
    <w:rsid w:val="00786D0D"/>
    <w:rsid w:val="00786EEC"/>
    <w:rsid w:val="007878FE"/>
    <w:rsid w:val="00792207"/>
    <w:rsid w:val="00792B64"/>
    <w:rsid w:val="00792E29"/>
    <w:rsid w:val="0079379A"/>
    <w:rsid w:val="00794953"/>
    <w:rsid w:val="0079785A"/>
    <w:rsid w:val="007979DE"/>
    <w:rsid w:val="007A1F2F"/>
    <w:rsid w:val="007A25CF"/>
    <w:rsid w:val="007A2A5C"/>
    <w:rsid w:val="007A5150"/>
    <w:rsid w:val="007A5373"/>
    <w:rsid w:val="007A6A1C"/>
    <w:rsid w:val="007A789F"/>
    <w:rsid w:val="007B74EB"/>
    <w:rsid w:val="007B75BC"/>
    <w:rsid w:val="007C0BD6"/>
    <w:rsid w:val="007C28C9"/>
    <w:rsid w:val="007C3806"/>
    <w:rsid w:val="007C5BB7"/>
    <w:rsid w:val="007C664D"/>
    <w:rsid w:val="007C6D91"/>
    <w:rsid w:val="007D07D5"/>
    <w:rsid w:val="007D1C64"/>
    <w:rsid w:val="007D32DD"/>
    <w:rsid w:val="007D3976"/>
    <w:rsid w:val="007D6CCD"/>
    <w:rsid w:val="007D6DCE"/>
    <w:rsid w:val="007D72C4"/>
    <w:rsid w:val="007E0642"/>
    <w:rsid w:val="007E1447"/>
    <w:rsid w:val="007E192B"/>
    <w:rsid w:val="007E2CFE"/>
    <w:rsid w:val="007E4568"/>
    <w:rsid w:val="007E59C9"/>
    <w:rsid w:val="007F0072"/>
    <w:rsid w:val="007F2EB6"/>
    <w:rsid w:val="007F340F"/>
    <w:rsid w:val="007F54C3"/>
    <w:rsid w:val="00800D31"/>
    <w:rsid w:val="008018CE"/>
    <w:rsid w:val="00802949"/>
    <w:rsid w:val="0080301E"/>
    <w:rsid w:val="0080365F"/>
    <w:rsid w:val="00803D02"/>
    <w:rsid w:val="00803EE4"/>
    <w:rsid w:val="00804CEB"/>
    <w:rsid w:val="00810FE7"/>
    <w:rsid w:val="00812BE5"/>
    <w:rsid w:val="00812F15"/>
    <w:rsid w:val="00813980"/>
    <w:rsid w:val="00817429"/>
    <w:rsid w:val="00821514"/>
    <w:rsid w:val="00821E35"/>
    <w:rsid w:val="00824591"/>
    <w:rsid w:val="00824AED"/>
    <w:rsid w:val="00827820"/>
    <w:rsid w:val="00830387"/>
    <w:rsid w:val="00831B8B"/>
    <w:rsid w:val="0083405D"/>
    <w:rsid w:val="008352D4"/>
    <w:rsid w:val="0083577A"/>
    <w:rsid w:val="00836DB9"/>
    <w:rsid w:val="00837C67"/>
    <w:rsid w:val="008415B0"/>
    <w:rsid w:val="00842028"/>
    <w:rsid w:val="00842159"/>
    <w:rsid w:val="00842EA4"/>
    <w:rsid w:val="008436B8"/>
    <w:rsid w:val="00843C48"/>
    <w:rsid w:val="00844152"/>
    <w:rsid w:val="0084516C"/>
    <w:rsid w:val="008460B6"/>
    <w:rsid w:val="008464C5"/>
    <w:rsid w:val="00850C9D"/>
    <w:rsid w:val="00851DAD"/>
    <w:rsid w:val="00852B59"/>
    <w:rsid w:val="0085303A"/>
    <w:rsid w:val="00856272"/>
    <w:rsid w:val="008563FF"/>
    <w:rsid w:val="0086018B"/>
    <w:rsid w:val="008611DD"/>
    <w:rsid w:val="008620DE"/>
    <w:rsid w:val="008636B0"/>
    <w:rsid w:val="008645D4"/>
    <w:rsid w:val="00864F88"/>
    <w:rsid w:val="00866867"/>
    <w:rsid w:val="008670D1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0F8C"/>
    <w:rsid w:val="008920FF"/>
    <w:rsid w:val="008926E8"/>
    <w:rsid w:val="00894F19"/>
    <w:rsid w:val="00896A10"/>
    <w:rsid w:val="008971B5"/>
    <w:rsid w:val="008A2470"/>
    <w:rsid w:val="008A535B"/>
    <w:rsid w:val="008A5D26"/>
    <w:rsid w:val="008A6B13"/>
    <w:rsid w:val="008A6ECB"/>
    <w:rsid w:val="008A7A7D"/>
    <w:rsid w:val="008B0764"/>
    <w:rsid w:val="008B0BF9"/>
    <w:rsid w:val="008B2866"/>
    <w:rsid w:val="008B3859"/>
    <w:rsid w:val="008B436D"/>
    <w:rsid w:val="008B4E49"/>
    <w:rsid w:val="008B71F2"/>
    <w:rsid w:val="008B7712"/>
    <w:rsid w:val="008B7B26"/>
    <w:rsid w:val="008C3524"/>
    <w:rsid w:val="008C4061"/>
    <w:rsid w:val="008C4229"/>
    <w:rsid w:val="008C5BE0"/>
    <w:rsid w:val="008C70A9"/>
    <w:rsid w:val="008C7233"/>
    <w:rsid w:val="008D2434"/>
    <w:rsid w:val="008D2C05"/>
    <w:rsid w:val="008E1436"/>
    <w:rsid w:val="008E171D"/>
    <w:rsid w:val="008E2379"/>
    <w:rsid w:val="008E2785"/>
    <w:rsid w:val="008E2A68"/>
    <w:rsid w:val="008E4E1E"/>
    <w:rsid w:val="008E78A3"/>
    <w:rsid w:val="008F0654"/>
    <w:rsid w:val="008F06CB"/>
    <w:rsid w:val="008F1128"/>
    <w:rsid w:val="008F165F"/>
    <w:rsid w:val="008F28DD"/>
    <w:rsid w:val="008F2E83"/>
    <w:rsid w:val="008F4CC9"/>
    <w:rsid w:val="008F612A"/>
    <w:rsid w:val="0090293D"/>
    <w:rsid w:val="009034DE"/>
    <w:rsid w:val="00905396"/>
    <w:rsid w:val="0090605D"/>
    <w:rsid w:val="00906419"/>
    <w:rsid w:val="00912889"/>
    <w:rsid w:val="009133B6"/>
    <w:rsid w:val="00913A42"/>
    <w:rsid w:val="00914167"/>
    <w:rsid w:val="009143DB"/>
    <w:rsid w:val="00915065"/>
    <w:rsid w:val="009163C9"/>
    <w:rsid w:val="00917CE5"/>
    <w:rsid w:val="00921046"/>
    <w:rsid w:val="009217C0"/>
    <w:rsid w:val="0092292C"/>
    <w:rsid w:val="00925241"/>
    <w:rsid w:val="00925CEC"/>
    <w:rsid w:val="0092635D"/>
    <w:rsid w:val="00926A3F"/>
    <w:rsid w:val="00926D10"/>
    <w:rsid w:val="00927480"/>
    <w:rsid w:val="0092794E"/>
    <w:rsid w:val="00930D30"/>
    <w:rsid w:val="00932E8D"/>
    <w:rsid w:val="009332A2"/>
    <w:rsid w:val="00937598"/>
    <w:rsid w:val="0093790B"/>
    <w:rsid w:val="00943299"/>
    <w:rsid w:val="00943751"/>
    <w:rsid w:val="00943E4A"/>
    <w:rsid w:val="00946DD0"/>
    <w:rsid w:val="009509E6"/>
    <w:rsid w:val="00952018"/>
    <w:rsid w:val="00952800"/>
    <w:rsid w:val="0095300D"/>
    <w:rsid w:val="00956812"/>
    <w:rsid w:val="0095719A"/>
    <w:rsid w:val="00960EAA"/>
    <w:rsid w:val="009623E9"/>
    <w:rsid w:val="00963EEB"/>
    <w:rsid w:val="009648BC"/>
    <w:rsid w:val="00964C2F"/>
    <w:rsid w:val="00965F88"/>
    <w:rsid w:val="009666A2"/>
    <w:rsid w:val="009673A4"/>
    <w:rsid w:val="00977E6C"/>
    <w:rsid w:val="0098174B"/>
    <w:rsid w:val="00984E03"/>
    <w:rsid w:val="00987E85"/>
    <w:rsid w:val="009901C9"/>
    <w:rsid w:val="009916DC"/>
    <w:rsid w:val="009A0D12"/>
    <w:rsid w:val="009A1987"/>
    <w:rsid w:val="009A2BEE"/>
    <w:rsid w:val="009A5289"/>
    <w:rsid w:val="009A73C7"/>
    <w:rsid w:val="009A7A53"/>
    <w:rsid w:val="009B0402"/>
    <w:rsid w:val="009B0B75"/>
    <w:rsid w:val="009B16DF"/>
    <w:rsid w:val="009B189D"/>
    <w:rsid w:val="009B4CB2"/>
    <w:rsid w:val="009B5FAE"/>
    <w:rsid w:val="009B6701"/>
    <w:rsid w:val="009B6EF7"/>
    <w:rsid w:val="009B7000"/>
    <w:rsid w:val="009B739C"/>
    <w:rsid w:val="009B7AE5"/>
    <w:rsid w:val="009C0448"/>
    <w:rsid w:val="009C04EC"/>
    <w:rsid w:val="009C328C"/>
    <w:rsid w:val="009C4444"/>
    <w:rsid w:val="009C52DD"/>
    <w:rsid w:val="009C79AD"/>
    <w:rsid w:val="009C7CA6"/>
    <w:rsid w:val="009D3316"/>
    <w:rsid w:val="009D4050"/>
    <w:rsid w:val="009D55AA"/>
    <w:rsid w:val="009D769F"/>
    <w:rsid w:val="009D7722"/>
    <w:rsid w:val="009E23D4"/>
    <w:rsid w:val="009E3E77"/>
    <w:rsid w:val="009E3FAB"/>
    <w:rsid w:val="009E5B3F"/>
    <w:rsid w:val="009E7D90"/>
    <w:rsid w:val="009F1AB0"/>
    <w:rsid w:val="009F49EA"/>
    <w:rsid w:val="009F501D"/>
    <w:rsid w:val="009F5A8D"/>
    <w:rsid w:val="009F70E8"/>
    <w:rsid w:val="00A039D5"/>
    <w:rsid w:val="00A046AD"/>
    <w:rsid w:val="00A06508"/>
    <w:rsid w:val="00A079C1"/>
    <w:rsid w:val="00A1085F"/>
    <w:rsid w:val="00A10D13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3E84"/>
    <w:rsid w:val="00A24499"/>
    <w:rsid w:val="00A24FCC"/>
    <w:rsid w:val="00A26A90"/>
    <w:rsid w:val="00A26B27"/>
    <w:rsid w:val="00A26EBA"/>
    <w:rsid w:val="00A30654"/>
    <w:rsid w:val="00A30E4F"/>
    <w:rsid w:val="00A32253"/>
    <w:rsid w:val="00A3310E"/>
    <w:rsid w:val="00A333A0"/>
    <w:rsid w:val="00A34845"/>
    <w:rsid w:val="00A37E70"/>
    <w:rsid w:val="00A421D2"/>
    <w:rsid w:val="00A4376B"/>
    <w:rsid w:val="00A437E1"/>
    <w:rsid w:val="00A4685E"/>
    <w:rsid w:val="00A46EAE"/>
    <w:rsid w:val="00A5096E"/>
    <w:rsid w:val="00A50A21"/>
    <w:rsid w:val="00A50CD4"/>
    <w:rsid w:val="00A51191"/>
    <w:rsid w:val="00A54B74"/>
    <w:rsid w:val="00A56D62"/>
    <w:rsid w:val="00A56F07"/>
    <w:rsid w:val="00A5762C"/>
    <w:rsid w:val="00A600FC"/>
    <w:rsid w:val="00A60BCA"/>
    <w:rsid w:val="00A6108F"/>
    <w:rsid w:val="00A638DA"/>
    <w:rsid w:val="00A63A0A"/>
    <w:rsid w:val="00A65B41"/>
    <w:rsid w:val="00A65E00"/>
    <w:rsid w:val="00A66A78"/>
    <w:rsid w:val="00A7141E"/>
    <w:rsid w:val="00A72CCC"/>
    <w:rsid w:val="00A7436E"/>
    <w:rsid w:val="00A74E96"/>
    <w:rsid w:val="00A75A8E"/>
    <w:rsid w:val="00A7765D"/>
    <w:rsid w:val="00A81D1C"/>
    <w:rsid w:val="00A824DD"/>
    <w:rsid w:val="00A83676"/>
    <w:rsid w:val="00A83B7B"/>
    <w:rsid w:val="00A84274"/>
    <w:rsid w:val="00A850F3"/>
    <w:rsid w:val="00A85456"/>
    <w:rsid w:val="00A864E3"/>
    <w:rsid w:val="00A9260D"/>
    <w:rsid w:val="00A92B24"/>
    <w:rsid w:val="00A94574"/>
    <w:rsid w:val="00A95936"/>
    <w:rsid w:val="00A96265"/>
    <w:rsid w:val="00A96D69"/>
    <w:rsid w:val="00A96E73"/>
    <w:rsid w:val="00A97084"/>
    <w:rsid w:val="00AA1C2C"/>
    <w:rsid w:val="00AA35F6"/>
    <w:rsid w:val="00AA667C"/>
    <w:rsid w:val="00AA6E91"/>
    <w:rsid w:val="00AA7439"/>
    <w:rsid w:val="00AB001A"/>
    <w:rsid w:val="00AB047E"/>
    <w:rsid w:val="00AB0B0A"/>
    <w:rsid w:val="00AB0BB7"/>
    <w:rsid w:val="00AB1A8F"/>
    <w:rsid w:val="00AB22C6"/>
    <w:rsid w:val="00AB2AD0"/>
    <w:rsid w:val="00AB67FC"/>
    <w:rsid w:val="00AC00F2"/>
    <w:rsid w:val="00AC31B5"/>
    <w:rsid w:val="00AC4EA1"/>
    <w:rsid w:val="00AC5381"/>
    <w:rsid w:val="00AC56A3"/>
    <w:rsid w:val="00AC5920"/>
    <w:rsid w:val="00AC6B4B"/>
    <w:rsid w:val="00AD0E65"/>
    <w:rsid w:val="00AD2BF2"/>
    <w:rsid w:val="00AD40A8"/>
    <w:rsid w:val="00AD455C"/>
    <w:rsid w:val="00AD4E90"/>
    <w:rsid w:val="00AD5422"/>
    <w:rsid w:val="00AE4179"/>
    <w:rsid w:val="00AE4425"/>
    <w:rsid w:val="00AE4FBE"/>
    <w:rsid w:val="00AE650F"/>
    <w:rsid w:val="00AE6555"/>
    <w:rsid w:val="00AE791D"/>
    <w:rsid w:val="00AE7D16"/>
    <w:rsid w:val="00AF4CAA"/>
    <w:rsid w:val="00AF571A"/>
    <w:rsid w:val="00AF5991"/>
    <w:rsid w:val="00AF60A0"/>
    <w:rsid w:val="00AF67FC"/>
    <w:rsid w:val="00AF7DF5"/>
    <w:rsid w:val="00B006E5"/>
    <w:rsid w:val="00B0174A"/>
    <w:rsid w:val="00B024C2"/>
    <w:rsid w:val="00B07700"/>
    <w:rsid w:val="00B13921"/>
    <w:rsid w:val="00B1528C"/>
    <w:rsid w:val="00B16ACD"/>
    <w:rsid w:val="00B171ED"/>
    <w:rsid w:val="00B213E4"/>
    <w:rsid w:val="00B21487"/>
    <w:rsid w:val="00B21E78"/>
    <w:rsid w:val="00B232D1"/>
    <w:rsid w:val="00B236F0"/>
    <w:rsid w:val="00B24978"/>
    <w:rsid w:val="00B24DB5"/>
    <w:rsid w:val="00B3064D"/>
    <w:rsid w:val="00B31A50"/>
    <w:rsid w:val="00B31F9E"/>
    <w:rsid w:val="00B3268F"/>
    <w:rsid w:val="00B32C2C"/>
    <w:rsid w:val="00B33A1A"/>
    <w:rsid w:val="00B33E6C"/>
    <w:rsid w:val="00B36766"/>
    <w:rsid w:val="00B371CC"/>
    <w:rsid w:val="00B4158E"/>
    <w:rsid w:val="00B41CD9"/>
    <w:rsid w:val="00B427E6"/>
    <w:rsid w:val="00B428A6"/>
    <w:rsid w:val="00B43B01"/>
    <w:rsid w:val="00B43E1F"/>
    <w:rsid w:val="00B45FBC"/>
    <w:rsid w:val="00B51A7D"/>
    <w:rsid w:val="00B535C2"/>
    <w:rsid w:val="00B55544"/>
    <w:rsid w:val="00B5626F"/>
    <w:rsid w:val="00B61F3A"/>
    <w:rsid w:val="00B642FC"/>
    <w:rsid w:val="00B64D26"/>
    <w:rsid w:val="00B64FBB"/>
    <w:rsid w:val="00B70E22"/>
    <w:rsid w:val="00B75910"/>
    <w:rsid w:val="00B774CB"/>
    <w:rsid w:val="00B80402"/>
    <w:rsid w:val="00B80B9A"/>
    <w:rsid w:val="00B830B7"/>
    <w:rsid w:val="00B83872"/>
    <w:rsid w:val="00B838FC"/>
    <w:rsid w:val="00B8448F"/>
    <w:rsid w:val="00B848EA"/>
    <w:rsid w:val="00B84B2B"/>
    <w:rsid w:val="00B8689F"/>
    <w:rsid w:val="00B8731B"/>
    <w:rsid w:val="00B90500"/>
    <w:rsid w:val="00B90BDD"/>
    <w:rsid w:val="00B9176C"/>
    <w:rsid w:val="00B92A14"/>
    <w:rsid w:val="00B935A4"/>
    <w:rsid w:val="00BA1666"/>
    <w:rsid w:val="00BA1D29"/>
    <w:rsid w:val="00BA25EA"/>
    <w:rsid w:val="00BA44A7"/>
    <w:rsid w:val="00BA561A"/>
    <w:rsid w:val="00BB0DC6"/>
    <w:rsid w:val="00BB15E4"/>
    <w:rsid w:val="00BB1E19"/>
    <w:rsid w:val="00BB21D1"/>
    <w:rsid w:val="00BB32F2"/>
    <w:rsid w:val="00BB4338"/>
    <w:rsid w:val="00BB5717"/>
    <w:rsid w:val="00BB5F9F"/>
    <w:rsid w:val="00BB6C0E"/>
    <w:rsid w:val="00BB7B38"/>
    <w:rsid w:val="00BC11E5"/>
    <w:rsid w:val="00BC1DEB"/>
    <w:rsid w:val="00BC28F1"/>
    <w:rsid w:val="00BC48DF"/>
    <w:rsid w:val="00BC4BC6"/>
    <w:rsid w:val="00BC52FD"/>
    <w:rsid w:val="00BC6E62"/>
    <w:rsid w:val="00BC7443"/>
    <w:rsid w:val="00BD0648"/>
    <w:rsid w:val="00BD0FEC"/>
    <w:rsid w:val="00BD1040"/>
    <w:rsid w:val="00BD34AA"/>
    <w:rsid w:val="00BD3BE6"/>
    <w:rsid w:val="00BE0C44"/>
    <w:rsid w:val="00BE1B8B"/>
    <w:rsid w:val="00BE2A18"/>
    <w:rsid w:val="00BE2C01"/>
    <w:rsid w:val="00BE2D3D"/>
    <w:rsid w:val="00BE41EC"/>
    <w:rsid w:val="00BE5020"/>
    <w:rsid w:val="00BE56FB"/>
    <w:rsid w:val="00BE7CEB"/>
    <w:rsid w:val="00BF3DDE"/>
    <w:rsid w:val="00BF4EEE"/>
    <w:rsid w:val="00BF6589"/>
    <w:rsid w:val="00BF6F7F"/>
    <w:rsid w:val="00C00647"/>
    <w:rsid w:val="00C00BD6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5BB8"/>
    <w:rsid w:val="00C260B1"/>
    <w:rsid w:val="00C26E56"/>
    <w:rsid w:val="00C3073F"/>
    <w:rsid w:val="00C31406"/>
    <w:rsid w:val="00C37194"/>
    <w:rsid w:val="00C40637"/>
    <w:rsid w:val="00C40F6C"/>
    <w:rsid w:val="00C44426"/>
    <w:rsid w:val="00C445F3"/>
    <w:rsid w:val="00C451F4"/>
    <w:rsid w:val="00C45C65"/>
    <w:rsid w:val="00C45EB1"/>
    <w:rsid w:val="00C4752E"/>
    <w:rsid w:val="00C50A86"/>
    <w:rsid w:val="00C510D0"/>
    <w:rsid w:val="00C5299E"/>
    <w:rsid w:val="00C54A3A"/>
    <w:rsid w:val="00C55566"/>
    <w:rsid w:val="00C56448"/>
    <w:rsid w:val="00C57533"/>
    <w:rsid w:val="00C63F42"/>
    <w:rsid w:val="00C658CF"/>
    <w:rsid w:val="00C667BE"/>
    <w:rsid w:val="00C6766B"/>
    <w:rsid w:val="00C72223"/>
    <w:rsid w:val="00C7311C"/>
    <w:rsid w:val="00C744EB"/>
    <w:rsid w:val="00C76417"/>
    <w:rsid w:val="00C76549"/>
    <w:rsid w:val="00C770F3"/>
    <w:rsid w:val="00C7726F"/>
    <w:rsid w:val="00C823DA"/>
    <w:rsid w:val="00C8259F"/>
    <w:rsid w:val="00C82746"/>
    <w:rsid w:val="00C8312F"/>
    <w:rsid w:val="00C83B4F"/>
    <w:rsid w:val="00C84C47"/>
    <w:rsid w:val="00C84FCC"/>
    <w:rsid w:val="00C858A4"/>
    <w:rsid w:val="00C86AFA"/>
    <w:rsid w:val="00C92DCA"/>
    <w:rsid w:val="00C9594A"/>
    <w:rsid w:val="00CA07AB"/>
    <w:rsid w:val="00CA1B9D"/>
    <w:rsid w:val="00CA3310"/>
    <w:rsid w:val="00CA4BA7"/>
    <w:rsid w:val="00CA70ED"/>
    <w:rsid w:val="00CB18D0"/>
    <w:rsid w:val="00CB1C8A"/>
    <w:rsid w:val="00CB24F5"/>
    <w:rsid w:val="00CB2663"/>
    <w:rsid w:val="00CB3BBE"/>
    <w:rsid w:val="00CB4AE3"/>
    <w:rsid w:val="00CB59E9"/>
    <w:rsid w:val="00CB5F9F"/>
    <w:rsid w:val="00CB6706"/>
    <w:rsid w:val="00CC083C"/>
    <w:rsid w:val="00CC0D6A"/>
    <w:rsid w:val="00CC3831"/>
    <w:rsid w:val="00CC3E3D"/>
    <w:rsid w:val="00CC519B"/>
    <w:rsid w:val="00CD12C1"/>
    <w:rsid w:val="00CD214E"/>
    <w:rsid w:val="00CD46FA"/>
    <w:rsid w:val="00CD5973"/>
    <w:rsid w:val="00CD6851"/>
    <w:rsid w:val="00CE31A6"/>
    <w:rsid w:val="00CE3341"/>
    <w:rsid w:val="00CE35AE"/>
    <w:rsid w:val="00CE3C2E"/>
    <w:rsid w:val="00CF051C"/>
    <w:rsid w:val="00CF09AA"/>
    <w:rsid w:val="00CF2253"/>
    <w:rsid w:val="00CF4813"/>
    <w:rsid w:val="00CF492C"/>
    <w:rsid w:val="00CF5233"/>
    <w:rsid w:val="00CF6425"/>
    <w:rsid w:val="00D0101C"/>
    <w:rsid w:val="00D029B8"/>
    <w:rsid w:val="00D02F60"/>
    <w:rsid w:val="00D0464E"/>
    <w:rsid w:val="00D04A96"/>
    <w:rsid w:val="00D07A7B"/>
    <w:rsid w:val="00D10E06"/>
    <w:rsid w:val="00D10FB7"/>
    <w:rsid w:val="00D15197"/>
    <w:rsid w:val="00D15710"/>
    <w:rsid w:val="00D16820"/>
    <w:rsid w:val="00D169C8"/>
    <w:rsid w:val="00D1793F"/>
    <w:rsid w:val="00D20B1E"/>
    <w:rsid w:val="00D22AF5"/>
    <w:rsid w:val="00D22E74"/>
    <w:rsid w:val="00D235EA"/>
    <w:rsid w:val="00D247A9"/>
    <w:rsid w:val="00D27591"/>
    <w:rsid w:val="00D32721"/>
    <w:rsid w:val="00D328DC"/>
    <w:rsid w:val="00D33387"/>
    <w:rsid w:val="00D347B5"/>
    <w:rsid w:val="00D37D63"/>
    <w:rsid w:val="00D402FB"/>
    <w:rsid w:val="00D4500E"/>
    <w:rsid w:val="00D45A2D"/>
    <w:rsid w:val="00D45F4C"/>
    <w:rsid w:val="00D46DA4"/>
    <w:rsid w:val="00D47D7A"/>
    <w:rsid w:val="00D50ABD"/>
    <w:rsid w:val="00D52BB3"/>
    <w:rsid w:val="00D53BA2"/>
    <w:rsid w:val="00D55290"/>
    <w:rsid w:val="00D57791"/>
    <w:rsid w:val="00D6046A"/>
    <w:rsid w:val="00D60B41"/>
    <w:rsid w:val="00D61708"/>
    <w:rsid w:val="00D62870"/>
    <w:rsid w:val="00D62AB2"/>
    <w:rsid w:val="00D655D9"/>
    <w:rsid w:val="00D65872"/>
    <w:rsid w:val="00D676F3"/>
    <w:rsid w:val="00D708FD"/>
    <w:rsid w:val="00D70EF5"/>
    <w:rsid w:val="00D71024"/>
    <w:rsid w:val="00D71A25"/>
    <w:rsid w:val="00D71FCF"/>
    <w:rsid w:val="00D729B2"/>
    <w:rsid w:val="00D72A54"/>
    <w:rsid w:val="00D72CC1"/>
    <w:rsid w:val="00D76EC9"/>
    <w:rsid w:val="00D80E7D"/>
    <w:rsid w:val="00D81397"/>
    <w:rsid w:val="00D848B9"/>
    <w:rsid w:val="00D90E69"/>
    <w:rsid w:val="00D90EBD"/>
    <w:rsid w:val="00D91368"/>
    <w:rsid w:val="00D9224E"/>
    <w:rsid w:val="00D93106"/>
    <w:rsid w:val="00D933E9"/>
    <w:rsid w:val="00D9505D"/>
    <w:rsid w:val="00D953D0"/>
    <w:rsid w:val="00D959F5"/>
    <w:rsid w:val="00D96862"/>
    <w:rsid w:val="00D96884"/>
    <w:rsid w:val="00D96A93"/>
    <w:rsid w:val="00DA3FDD"/>
    <w:rsid w:val="00DA4584"/>
    <w:rsid w:val="00DA7017"/>
    <w:rsid w:val="00DA7028"/>
    <w:rsid w:val="00DB1AD2"/>
    <w:rsid w:val="00DB2B58"/>
    <w:rsid w:val="00DB47ED"/>
    <w:rsid w:val="00DB5206"/>
    <w:rsid w:val="00DB6276"/>
    <w:rsid w:val="00DB63F5"/>
    <w:rsid w:val="00DC11CF"/>
    <w:rsid w:val="00DC1C6B"/>
    <w:rsid w:val="00DC2C2E"/>
    <w:rsid w:val="00DC4AF0"/>
    <w:rsid w:val="00DC6D06"/>
    <w:rsid w:val="00DC7886"/>
    <w:rsid w:val="00DD0CF2"/>
    <w:rsid w:val="00DD1657"/>
    <w:rsid w:val="00DD465E"/>
    <w:rsid w:val="00DD7CBD"/>
    <w:rsid w:val="00DE1554"/>
    <w:rsid w:val="00DE2901"/>
    <w:rsid w:val="00DE590F"/>
    <w:rsid w:val="00DE7DC1"/>
    <w:rsid w:val="00DF3F7E"/>
    <w:rsid w:val="00DF7648"/>
    <w:rsid w:val="00E00760"/>
    <w:rsid w:val="00E00E29"/>
    <w:rsid w:val="00E02BAB"/>
    <w:rsid w:val="00E04CEB"/>
    <w:rsid w:val="00E05189"/>
    <w:rsid w:val="00E060BC"/>
    <w:rsid w:val="00E10E41"/>
    <w:rsid w:val="00E11420"/>
    <w:rsid w:val="00E132FB"/>
    <w:rsid w:val="00E13D2A"/>
    <w:rsid w:val="00E170B7"/>
    <w:rsid w:val="00E177DD"/>
    <w:rsid w:val="00E20900"/>
    <w:rsid w:val="00E20C7F"/>
    <w:rsid w:val="00E216F0"/>
    <w:rsid w:val="00E2396E"/>
    <w:rsid w:val="00E24728"/>
    <w:rsid w:val="00E276AC"/>
    <w:rsid w:val="00E27D39"/>
    <w:rsid w:val="00E342CA"/>
    <w:rsid w:val="00E34A35"/>
    <w:rsid w:val="00E36CFC"/>
    <w:rsid w:val="00E3710A"/>
    <w:rsid w:val="00E37C2F"/>
    <w:rsid w:val="00E4081D"/>
    <w:rsid w:val="00E41C28"/>
    <w:rsid w:val="00E41D75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4F0"/>
    <w:rsid w:val="00E62774"/>
    <w:rsid w:val="00E6307C"/>
    <w:rsid w:val="00E636FA"/>
    <w:rsid w:val="00E651D7"/>
    <w:rsid w:val="00E66C50"/>
    <w:rsid w:val="00E678C6"/>
    <w:rsid w:val="00E679D3"/>
    <w:rsid w:val="00E67C6B"/>
    <w:rsid w:val="00E71208"/>
    <w:rsid w:val="00E71444"/>
    <w:rsid w:val="00E71C91"/>
    <w:rsid w:val="00E720A1"/>
    <w:rsid w:val="00E724C7"/>
    <w:rsid w:val="00E738DA"/>
    <w:rsid w:val="00E7411F"/>
    <w:rsid w:val="00E75DDA"/>
    <w:rsid w:val="00E773E8"/>
    <w:rsid w:val="00E83ADD"/>
    <w:rsid w:val="00E844C7"/>
    <w:rsid w:val="00E846E6"/>
    <w:rsid w:val="00E84F38"/>
    <w:rsid w:val="00E85623"/>
    <w:rsid w:val="00E85F1B"/>
    <w:rsid w:val="00E87441"/>
    <w:rsid w:val="00E91FAE"/>
    <w:rsid w:val="00E96E3F"/>
    <w:rsid w:val="00EA270C"/>
    <w:rsid w:val="00EA274F"/>
    <w:rsid w:val="00EA2DAF"/>
    <w:rsid w:val="00EA4974"/>
    <w:rsid w:val="00EA532E"/>
    <w:rsid w:val="00EA552C"/>
    <w:rsid w:val="00EB06D9"/>
    <w:rsid w:val="00EB192B"/>
    <w:rsid w:val="00EB19ED"/>
    <w:rsid w:val="00EB1CAB"/>
    <w:rsid w:val="00EB3A8F"/>
    <w:rsid w:val="00EB3DB0"/>
    <w:rsid w:val="00EB523E"/>
    <w:rsid w:val="00EC0124"/>
    <w:rsid w:val="00EC0F40"/>
    <w:rsid w:val="00EC0F5A"/>
    <w:rsid w:val="00EC1E34"/>
    <w:rsid w:val="00EC20BE"/>
    <w:rsid w:val="00EC4265"/>
    <w:rsid w:val="00EC4CEB"/>
    <w:rsid w:val="00EC50C5"/>
    <w:rsid w:val="00EC659E"/>
    <w:rsid w:val="00EC6844"/>
    <w:rsid w:val="00EC797A"/>
    <w:rsid w:val="00ED2072"/>
    <w:rsid w:val="00ED2AE0"/>
    <w:rsid w:val="00ED376C"/>
    <w:rsid w:val="00ED5553"/>
    <w:rsid w:val="00ED5E36"/>
    <w:rsid w:val="00ED691F"/>
    <w:rsid w:val="00ED6961"/>
    <w:rsid w:val="00EE1CBB"/>
    <w:rsid w:val="00EF0A9C"/>
    <w:rsid w:val="00EF0B96"/>
    <w:rsid w:val="00EF3486"/>
    <w:rsid w:val="00EF4417"/>
    <w:rsid w:val="00EF47AF"/>
    <w:rsid w:val="00EF53B6"/>
    <w:rsid w:val="00F00B73"/>
    <w:rsid w:val="00F022B9"/>
    <w:rsid w:val="00F026BD"/>
    <w:rsid w:val="00F07258"/>
    <w:rsid w:val="00F10B72"/>
    <w:rsid w:val="00F115CA"/>
    <w:rsid w:val="00F11B3F"/>
    <w:rsid w:val="00F13B72"/>
    <w:rsid w:val="00F14817"/>
    <w:rsid w:val="00F14EBA"/>
    <w:rsid w:val="00F1510F"/>
    <w:rsid w:val="00F1533A"/>
    <w:rsid w:val="00F15E5A"/>
    <w:rsid w:val="00F17F0A"/>
    <w:rsid w:val="00F214D2"/>
    <w:rsid w:val="00F22EE0"/>
    <w:rsid w:val="00F2668F"/>
    <w:rsid w:val="00F2742F"/>
    <w:rsid w:val="00F2753B"/>
    <w:rsid w:val="00F30AD5"/>
    <w:rsid w:val="00F33F8B"/>
    <w:rsid w:val="00F340B2"/>
    <w:rsid w:val="00F36BF3"/>
    <w:rsid w:val="00F40CB4"/>
    <w:rsid w:val="00F415D1"/>
    <w:rsid w:val="00F43390"/>
    <w:rsid w:val="00F439CF"/>
    <w:rsid w:val="00F443B2"/>
    <w:rsid w:val="00F44B00"/>
    <w:rsid w:val="00F44B68"/>
    <w:rsid w:val="00F44E7F"/>
    <w:rsid w:val="00F458D8"/>
    <w:rsid w:val="00F47D0E"/>
    <w:rsid w:val="00F50237"/>
    <w:rsid w:val="00F53596"/>
    <w:rsid w:val="00F55BA8"/>
    <w:rsid w:val="00F55DB1"/>
    <w:rsid w:val="00F569B6"/>
    <w:rsid w:val="00F56ACA"/>
    <w:rsid w:val="00F600C1"/>
    <w:rsid w:val="00F600FE"/>
    <w:rsid w:val="00F62E4D"/>
    <w:rsid w:val="00F66B34"/>
    <w:rsid w:val="00F675B9"/>
    <w:rsid w:val="00F677C5"/>
    <w:rsid w:val="00F711C9"/>
    <w:rsid w:val="00F73A42"/>
    <w:rsid w:val="00F74C59"/>
    <w:rsid w:val="00F75C3A"/>
    <w:rsid w:val="00F8115D"/>
    <w:rsid w:val="00F81F94"/>
    <w:rsid w:val="00F82E30"/>
    <w:rsid w:val="00F831CB"/>
    <w:rsid w:val="00F844E8"/>
    <w:rsid w:val="00F848A3"/>
    <w:rsid w:val="00F84ACF"/>
    <w:rsid w:val="00F85742"/>
    <w:rsid w:val="00F85BF8"/>
    <w:rsid w:val="00F871CE"/>
    <w:rsid w:val="00F87802"/>
    <w:rsid w:val="00F92C0A"/>
    <w:rsid w:val="00F9415B"/>
    <w:rsid w:val="00F94364"/>
    <w:rsid w:val="00FA0F93"/>
    <w:rsid w:val="00FA13C2"/>
    <w:rsid w:val="00FA1F99"/>
    <w:rsid w:val="00FA7F91"/>
    <w:rsid w:val="00FB121C"/>
    <w:rsid w:val="00FB1CDD"/>
    <w:rsid w:val="00FB2C2F"/>
    <w:rsid w:val="00FB305C"/>
    <w:rsid w:val="00FB3DEA"/>
    <w:rsid w:val="00FC287F"/>
    <w:rsid w:val="00FC2E3D"/>
    <w:rsid w:val="00FC3BDE"/>
    <w:rsid w:val="00FC3CDF"/>
    <w:rsid w:val="00FC5A60"/>
    <w:rsid w:val="00FD0DDB"/>
    <w:rsid w:val="00FD1DBE"/>
    <w:rsid w:val="00FD25A7"/>
    <w:rsid w:val="00FD27B6"/>
    <w:rsid w:val="00FD2BA3"/>
    <w:rsid w:val="00FD3689"/>
    <w:rsid w:val="00FD42A3"/>
    <w:rsid w:val="00FD661B"/>
    <w:rsid w:val="00FD7468"/>
    <w:rsid w:val="00FD7CE0"/>
    <w:rsid w:val="00FE01AD"/>
    <w:rsid w:val="00FE0B3B"/>
    <w:rsid w:val="00FE0CE4"/>
    <w:rsid w:val="00FE1BE2"/>
    <w:rsid w:val="00FE3A42"/>
    <w:rsid w:val="00FE5963"/>
    <w:rsid w:val="00FE5AED"/>
    <w:rsid w:val="00FE730A"/>
    <w:rsid w:val="00FF138E"/>
    <w:rsid w:val="00FF1DD7"/>
    <w:rsid w:val="00FF4453"/>
    <w:rsid w:val="00FF44BB"/>
    <w:rsid w:val="00FF4BBA"/>
    <w:rsid w:val="00FF4CAB"/>
    <w:rsid w:val="00FF4D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183969"/>
  <w15:docId w15:val="{4A67D768-A68C-48B7-B574-05CBB9F54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376B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4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804CEB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8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LegislatorInfo xmlns="http://schemas.microsoft.com/vsto/legislator-magic-premium">
  <ZipxFilePath>C:\Users\wrybacki\Desktop\Sprawy WR\Kwiecień 2022\(0231 62 22) Zmiana nazw szkół\Dokument1.zipx</ZipxFilePath>
</LegislatorInfo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69A2721-317D-474E-8DC7-1B767FB50E24}">
  <ds:schemaRefs>
    <ds:schemaRef ds:uri="http://schemas.microsoft.com/vsto/legislator-magic-premium"/>
  </ds:schemaRefs>
</ds:datastoreItem>
</file>

<file path=customXml/itemProps3.xml><?xml version="1.0" encoding="utf-8"?>
<ds:datastoreItem xmlns:ds="http://schemas.openxmlformats.org/officeDocument/2006/customXml" ds:itemID="{28548147-3C39-4DD8-B5C3-0981522CA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8</TotalTime>
  <Pages>33</Pages>
  <Words>9222</Words>
  <Characters>55337</Characters>
  <Application>Microsoft Office Word</Application>
  <DocSecurity>0</DocSecurity>
  <Lines>461</Lines>
  <Paragraphs>128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64431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Rybacki Wojciech</dc:creator>
  <cp:lastModifiedBy>Czarnecka Grażyna</cp:lastModifiedBy>
  <cp:revision>3</cp:revision>
  <cp:lastPrinted>2023-01-27T11:55:00Z</cp:lastPrinted>
  <dcterms:created xsi:type="dcterms:W3CDTF">2023-04-06T13:34:00Z</dcterms:created>
  <dcterms:modified xsi:type="dcterms:W3CDTF">2023-04-06T15:30:00Z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