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EAD8F" w14:textId="6C0A3DDB" w:rsidR="00F06D60" w:rsidRPr="0078488B" w:rsidRDefault="00F06D60" w:rsidP="00F06D60">
      <w:pPr>
        <w:pStyle w:val="OZNPROJEKTUwskazaniedatylubwersjiprojektu"/>
      </w:pPr>
      <w:r w:rsidRPr="0078488B">
        <w:t>Projekt</w:t>
      </w:r>
    </w:p>
    <w:p w14:paraId="2C5FBB15" w14:textId="77777777" w:rsidR="00F06D60" w:rsidRPr="0078488B" w:rsidRDefault="00F06D60" w:rsidP="00F06D60">
      <w:pPr>
        <w:pStyle w:val="OZNRODZAKTUtznustawalubrozporzdzenieiorganwydajcy"/>
      </w:pPr>
      <w:r w:rsidRPr="0078488B">
        <w:t>USTAWA</w:t>
      </w:r>
    </w:p>
    <w:p w14:paraId="6F98DAFC" w14:textId="5A64708C" w:rsidR="00F06D60" w:rsidRPr="0078488B" w:rsidRDefault="00F06D60" w:rsidP="00F06D60">
      <w:pPr>
        <w:pStyle w:val="DATAAKTUdatauchwalenialubwydaniaaktu"/>
      </w:pPr>
      <w:r w:rsidRPr="0078488B">
        <w:t>z dnia</w:t>
      </w:r>
    </w:p>
    <w:p w14:paraId="5615E4E4" w14:textId="22BED77B" w:rsidR="00F06D60" w:rsidRPr="0078488B" w:rsidRDefault="00F06D60" w:rsidP="00F06D60">
      <w:pPr>
        <w:pStyle w:val="TYTUAKTUprzedmiotregulacjiustawylubrozporzdzenia"/>
      </w:pPr>
      <w:r w:rsidRPr="0078488B">
        <w:t>o niektórych zawodach medycznych</w:t>
      </w:r>
      <w:r w:rsidRPr="00991D63">
        <w:rPr>
          <w:rStyle w:val="IGPindeksgrnyipogrubienie"/>
        </w:rPr>
        <w:footnoteReference w:id="1"/>
      </w:r>
      <w:r w:rsidRPr="00991D63">
        <w:rPr>
          <w:rStyle w:val="IGPindeksgrnyipogrubienie"/>
        </w:rPr>
        <w:t>)</w:t>
      </w:r>
    </w:p>
    <w:p w14:paraId="20FAD5AC" w14:textId="77777777" w:rsidR="00F06D60" w:rsidRPr="0078488B" w:rsidRDefault="00F06D60" w:rsidP="00F06D60">
      <w:pPr>
        <w:pStyle w:val="ROZDZODDZOZNoznaczenierozdziauluboddziau"/>
      </w:pPr>
      <w:r w:rsidRPr="0078488B">
        <w:t>Rozdział 1</w:t>
      </w:r>
    </w:p>
    <w:p w14:paraId="51E3EEF7" w14:textId="77777777" w:rsidR="00F06D60" w:rsidRPr="0078488B" w:rsidRDefault="00F06D60" w:rsidP="00F06D60">
      <w:pPr>
        <w:pStyle w:val="ROZDZODDZPRZEDMprzedmiotregulacjirozdziauluboddziau"/>
      </w:pPr>
      <w:r w:rsidRPr="0078488B">
        <w:t>Przepisy ogólne</w:t>
      </w:r>
      <w:r>
        <w:t xml:space="preserve"> </w:t>
      </w:r>
    </w:p>
    <w:p w14:paraId="30535E83" w14:textId="77777777" w:rsidR="00F06D60" w:rsidRDefault="00F06D60" w:rsidP="00F06D60">
      <w:pPr>
        <w:pStyle w:val="ARTartustawynprozporzdzenia"/>
      </w:pPr>
      <w:bookmarkStart w:id="0" w:name="_Hlk63258289"/>
      <w:r w:rsidRPr="0078488B">
        <w:rPr>
          <w:rStyle w:val="Pogrubienie"/>
        </w:rPr>
        <w:t>Art. 1.</w:t>
      </w:r>
      <w:r w:rsidRPr="0078488B">
        <w:t xml:space="preserve"> 1. Ustawa określa</w:t>
      </w:r>
      <w:r>
        <w:t xml:space="preserve"> </w:t>
      </w:r>
      <w:r w:rsidRPr="00894DF6">
        <w:t>zasady</w:t>
      </w:r>
      <w:r>
        <w:t>:</w:t>
      </w:r>
    </w:p>
    <w:p w14:paraId="095D86D5" w14:textId="77777777" w:rsidR="00F06D60" w:rsidRDefault="00F06D60" w:rsidP="00F06D60">
      <w:pPr>
        <w:pStyle w:val="PKTpunkt"/>
      </w:pPr>
      <w:r w:rsidRPr="00001EB4">
        <w:t>1)</w:t>
      </w:r>
      <w:r>
        <w:tab/>
      </w:r>
      <w:r w:rsidRPr="00001EB4">
        <w:t xml:space="preserve">wykonywania </w:t>
      </w:r>
      <w:r>
        <w:t>następujących zawodów medycznych:</w:t>
      </w:r>
    </w:p>
    <w:p w14:paraId="640A588B" w14:textId="77777777" w:rsidR="00F06D60" w:rsidRPr="00FA6FA4" w:rsidRDefault="00F06D60" w:rsidP="00F06D60">
      <w:pPr>
        <w:pStyle w:val="LITlitera"/>
      </w:pPr>
      <w:r>
        <w:t>a</w:t>
      </w:r>
      <w:r w:rsidRPr="00FA6FA4">
        <w:t>)</w:t>
      </w:r>
      <w:r w:rsidRPr="00FA6FA4">
        <w:tab/>
        <w:t>asystentka stomatologiczna</w:t>
      </w:r>
      <w:r>
        <w:t>,</w:t>
      </w:r>
      <w:r w:rsidRPr="00FA6FA4">
        <w:t xml:space="preserve"> </w:t>
      </w:r>
    </w:p>
    <w:p w14:paraId="7BF3AB0D" w14:textId="77777777" w:rsidR="00F06D60" w:rsidRPr="00FA6FA4" w:rsidRDefault="00F06D60" w:rsidP="00F06D60">
      <w:pPr>
        <w:pStyle w:val="LITlitera"/>
      </w:pPr>
      <w:r>
        <w:t>b</w:t>
      </w:r>
      <w:r w:rsidRPr="00FA6FA4">
        <w:t>)</w:t>
      </w:r>
      <w:r w:rsidRPr="00FA6FA4">
        <w:tab/>
        <w:t>dietetyk</w:t>
      </w:r>
      <w:r>
        <w:t>,</w:t>
      </w:r>
    </w:p>
    <w:p w14:paraId="4DF61AC4" w14:textId="77777777" w:rsidR="00F06D60" w:rsidRPr="00FA6FA4" w:rsidRDefault="00F06D60" w:rsidP="00F06D60">
      <w:pPr>
        <w:pStyle w:val="LITlitera"/>
      </w:pPr>
      <w:r>
        <w:t>c</w:t>
      </w:r>
      <w:r w:rsidRPr="00FA6FA4">
        <w:t>)</w:t>
      </w:r>
      <w:r w:rsidRPr="00FA6FA4">
        <w:tab/>
        <w:t>elektroradiolog</w:t>
      </w:r>
      <w:r>
        <w:t>,</w:t>
      </w:r>
    </w:p>
    <w:p w14:paraId="756DB395" w14:textId="77777777" w:rsidR="00F06D60" w:rsidRPr="00FA6FA4" w:rsidRDefault="00F06D60" w:rsidP="00F06D60">
      <w:pPr>
        <w:pStyle w:val="LITlitera"/>
      </w:pPr>
      <w:r>
        <w:t>d</w:t>
      </w:r>
      <w:r w:rsidRPr="00FA6FA4">
        <w:t>)</w:t>
      </w:r>
      <w:r w:rsidRPr="00FA6FA4">
        <w:tab/>
        <w:t>higienistka stomatologiczna</w:t>
      </w:r>
      <w:r>
        <w:t>,</w:t>
      </w:r>
    </w:p>
    <w:p w14:paraId="0C8F47EE" w14:textId="77777777" w:rsidR="00F06D60" w:rsidRPr="00FA6FA4" w:rsidRDefault="00F06D60" w:rsidP="00F06D60">
      <w:pPr>
        <w:pStyle w:val="LITlitera"/>
      </w:pPr>
      <w:r>
        <w:t>e</w:t>
      </w:r>
      <w:r w:rsidRPr="00FA6FA4">
        <w:t>)</w:t>
      </w:r>
      <w:r w:rsidRPr="00FA6FA4">
        <w:tab/>
        <w:t>logopeda</w:t>
      </w:r>
      <w:r>
        <w:t>,</w:t>
      </w:r>
    </w:p>
    <w:p w14:paraId="6FC71F0B" w14:textId="77777777" w:rsidR="00F06D60" w:rsidRPr="00FA6FA4" w:rsidRDefault="00F06D60" w:rsidP="00F06D60">
      <w:pPr>
        <w:pStyle w:val="LITlitera"/>
      </w:pPr>
      <w:r>
        <w:t>f</w:t>
      </w:r>
      <w:r w:rsidRPr="00FA6FA4">
        <w:t>)</w:t>
      </w:r>
      <w:r w:rsidRPr="00FA6FA4">
        <w:tab/>
        <w:t>opiekun medyczny</w:t>
      </w:r>
      <w:r>
        <w:t>,</w:t>
      </w:r>
    </w:p>
    <w:p w14:paraId="44FEE1EE" w14:textId="77777777" w:rsidR="00F06D60" w:rsidRPr="00FA6FA4" w:rsidRDefault="00F06D60" w:rsidP="00F06D60">
      <w:pPr>
        <w:pStyle w:val="LITlitera"/>
      </w:pPr>
      <w:r>
        <w:t>g</w:t>
      </w:r>
      <w:r w:rsidRPr="00FA6FA4">
        <w:t>)</w:t>
      </w:r>
      <w:r w:rsidRPr="00FA6FA4">
        <w:tab/>
        <w:t>optometrysta</w:t>
      </w:r>
      <w:r>
        <w:t>,</w:t>
      </w:r>
    </w:p>
    <w:p w14:paraId="012E47E6" w14:textId="77777777" w:rsidR="00F06D60" w:rsidRPr="00FA6FA4" w:rsidRDefault="00F06D60" w:rsidP="00F06D60">
      <w:pPr>
        <w:pStyle w:val="LITlitera"/>
      </w:pPr>
      <w:r>
        <w:t>h</w:t>
      </w:r>
      <w:r w:rsidRPr="00FA6FA4">
        <w:t>)</w:t>
      </w:r>
      <w:r w:rsidRPr="00FA6FA4">
        <w:tab/>
        <w:t>ortoptystka</w:t>
      </w:r>
      <w:r>
        <w:t>,</w:t>
      </w:r>
    </w:p>
    <w:p w14:paraId="6788ED43" w14:textId="77777777" w:rsidR="00F06D60" w:rsidRDefault="00F06D60" w:rsidP="00F06D60">
      <w:pPr>
        <w:pStyle w:val="LITlitera"/>
      </w:pPr>
      <w:r>
        <w:t>i</w:t>
      </w:r>
      <w:r w:rsidRPr="00FA6FA4">
        <w:t>)</w:t>
      </w:r>
      <w:r w:rsidRPr="00FA6FA4">
        <w:tab/>
        <w:t>podiatra</w:t>
      </w:r>
      <w:r>
        <w:t>,</w:t>
      </w:r>
    </w:p>
    <w:p w14:paraId="0B0311B7" w14:textId="77777777" w:rsidR="00F06D60" w:rsidRPr="00FA6FA4" w:rsidRDefault="00F06D60" w:rsidP="00F06D60">
      <w:pPr>
        <w:pStyle w:val="LITlitera"/>
      </w:pPr>
      <w:r>
        <w:t>j)</w:t>
      </w:r>
      <w:r>
        <w:tab/>
        <w:t>profilaktyk,</w:t>
      </w:r>
    </w:p>
    <w:p w14:paraId="0FCB476A" w14:textId="77777777" w:rsidR="00F06D60" w:rsidRPr="00FA6FA4" w:rsidRDefault="00F06D60" w:rsidP="00F06D60">
      <w:pPr>
        <w:pStyle w:val="LITlitera"/>
      </w:pPr>
      <w:r>
        <w:t>k</w:t>
      </w:r>
      <w:r w:rsidRPr="00FA6FA4">
        <w:t>)</w:t>
      </w:r>
      <w:r w:rsidRPr="00FA6FA4">
        <w:tab/>
        <w:t>protetyk słuchu</w:t>
      </w:r>
      <w:r>
        <w:t>,</w:t>
      </w:r>
    </w:p>
    <w:p w14:paraId="047F6E40" w14:textId="77777777" w:rsidR="00F06D60" w:rsidRPr="00FA6FA4" w:rsidRDefault="00F06D60" w:rsidP="00F06D60">
      <w:pPr>
        <w:pStyle w:val="LITlitera"/>
      </w:pPr>
      <w:r>
        <w:t>l</w:t>
      </w:r>
      <w:r w:rsidRPr="00FA6FA4">
        <w:t>)</w:t>
      </w:r>
      <w:r w:rsidRPr="00FA6FA4">
        <w:tab/>
        <w:t>technik dentystyczny</w:t>
      </w:r>
      <w:r>
        <w:t>,</w:t>
      </w:r>
    </w:p>
    <w:p w14:paraId="27B53E54" w14:textId="77777777" w:rsidR="00F06D60" w:rsidRDefault="00F06D60" w:rsidP="00F06D60">
      <w:pPr>
        <w:pStyle w:val="LITlitera"/>
      </w:pPr>
      <w:r>
        <w:t>m</w:t>
      </w:r>
      <w:r w:rsidRPr="00FA6FA4">
        <w:t>)</w:t>
      </w:r>
      <w:r w:rsidRPr="00FA6FA4">
        <w:tab/>
        <w:t>technik farmaceutyczny</w:t>
      </w:r>
      <w:r>
        <w:t>,</w:t>
      </w:r>
    </w:p>
    <w:p w14:paraId="6F24F561" w14:textId="77777777" w:rsidR="00F06D60" w:rsidRPr="00FA6FA4" w:rsidRDefault="00F06D60" w:rsidP="00F06D60">
      <w:pPr>
        <w:pStyle w:val="LITlitera"/>
      </w:pPr>
      <w:r>
        <w:t>n)</w:t>
      </w:r>
      <w:r>
        <w:tab/>
        <w:t xml:space="preserve">technik </w:t>
      </w:r>
      <w:r w:rsidRPr="00FA6FA4">
        <w:t>masażysta</w:t>
      </w:r>
      <w:r>
        <w:t>,</w:t>
      </w:r>
    </w:p>
    <w:p w14:paraId="77E67469" w14:textId="77777777" w:rsidR="00F06D60" w:rsidRPr="00FA6FA4" w:rsidRDefault="00F06D60" w:rsidP="00F06D60">
      <w:pPr>
        <w:pStyle w:val="LITlitera"/>
      </w:pPr>
      <w:r>
        <w:t>o</w:t>
      </w:r>
      <w:r w:rsidRPr="00FA6FA4">
        <w:t>)</w:t>
      </w:r>
      <w:r w:rsidRPr="00FA6FA4">
        <w:tab/>
        <w:t>technik ortopeda</w:t>
      </w:r>
      <w:r>
        <w:t>,</w:t>
      </w:r>
    </w:p>
    <w:p w14:paraId="5F0CC8D1" w14:textId="77777777" w:rsidR="00F06D60" w:rsidRPr="00FA6FA4" w:rsidRDefault="00F06D60" w:rsidP="00F06D60">
      <w:pPr>
        <w:pStyle w:val="LITlitera"/>
      </w:pPr>
      <w:r>
        <w:t>p</w:t>
      </w:r>
      <w:r w:rsidRPr="00FA6FA4">
        <w:t>)</w:t>
      </w:r>
      <w:r w:rsidRPr="00FA6FA4">
        <w:tab/>
        <w:t>technik sterylizacji medycznej</w:t>
      </w:r>
      <w:r>
        <w:t>,</w:t>
      </w:r>
    </w:p>
    <w:p w14:paraId="0880F0B1" w14:textId="77777777" w:rsidR="00F06D60" w:rsidRPr="00001EB4" w:rsidRDefault="00F06D60" w:rsidP="00F06D60">
      <w:pPr>
        <w:pStyle w:val="LITlitera"/>
      </w:pPr>
      <w:r>
        <w:t>q</w:t>
      </w:r>
      <w:r w:rsidRPr="00FA6FA4">
        <w:t>)</w:t>
      </w:r>
      <w:r w:rsidRPr="00FA6FA4">
        <w:tab/>
        <w:t>terapeuta zajęciowy</w:t>
      </w:r>
      <w:r w:rsidRPr="00001EB4">
        <w:t>;</w:t>
      </w:r>
    </w:p>
    <w:p w14:paraId="559E65F4" w14:textId="77777777" w:rsidR="00F06D60" w:rsidRDefault="00F06D60" w:rsidP="00F06D60">
      <w:pPr>
        <w:pStyle w:val="PKTpunkt"/>
      </w:pPr>
      <w:r w:rsidRPr="00001EB4">
        <w:t>2)</w:t>
      </w:r>
      <w:r w:rsidRPr="00001EB4">
        <w:tab/>
      </w:r>
      <w:r>
        <w:t xml:space="preserve">ustawicznego rozwoju zawodowego </w:t>
      </w:r>
      <w:r w:rsidRPr="00001EB4">
        <w:t>osób wykonujących zaw</w:t>
      </w:r>
      <w:r>
        <w:t>ody</w:t>
      </w:r>
      <w:r w:rsidRPr="00001EB4">
        <w:t xml:space="preserve"> medycz</w:t>
      </w:r>
      <w:r>
        <w:t>ne, o których mowa w pkt 1</w:t>
      </w:r>
      <w:r w:rsidRPr="00001EB4">
        <w:t>;</w:t>
      </w:r>
    </w:p>
    <w:p w14:paraId="38BA2F90" w14:textId="77777777" w:rsidR="00F06D60" w:rsidRDefault="00F06D60" w:rsidP="00F06D60">
      <w:pPr>
        <w:pStyle w:val="PKTpunkt"/>
      </w:pPr>
      <w:r>
        <w:lastRenderedPageBreak/>
        <w:t>3)</w:t>
      </w:r>
      <w:r>
        <w:tab/>
        <w:t>o</w:t>
      </w:r>
      <w:r w:rsidRPr="00001EB4">
        <w:t>dpowiedzialności zawodowej osób wykonujących zaw</w:t>
      </w:r>
      <w:r>
        <w:t xml:space="preserve">ody </w:t>
      </w:r>
      <w:r w:rsidRPr="00001EB4">
        <w:t>medyczn</w:t>
      </w:r>
      <w:r>
        <w:t>e, o których mowa w pkt 1</w:t>
      </w:r>
      <w:r w:rsidRPr="00001EB4">
        <w:t>.</w:t>
      </w:r>
    </w:p>
    <w:p w14:paraId="59BF6CB2" w14:textId="712CEA11" w:rsidR="00F06D60" w:rsidRDefault="00F06D60" w:rsidP="00F06D60">
      <w:pPr>
        <w:pStyle w:val="USTustnpkodeksu"/>
      </w:pPr>
      <w:r>
        <w:t xml:space="preserve">2. </w:t>
      </w:r>
      <w:r w:rsidRPr="00FA6FA4">
        <w:t>Ilekroć w ustawie jest mowa o zawodzie medycznym</w:t>
      </w:r>
      <w:r w:rsidR="005A724D">
        <w:t>,</w:t>
      </w:r>
      <w:r w:rsidRPr="00FA6FA4">
        <w:t xml:space="preserve"> należy przez to rozumieć zawody wymienione w ust. </w:t>
      </w:r>
      <w:r>
        <w:t>1 pkt 1.</w:t>
      </w:r>
    </w:p>
    <w:p w14:paraId="1FB9CA26" w14:textId="77777777" w:rsidR="00F06D60" w:rsidRPr="0078488B" w:rsidRDefault="00F06D60" w:rsidP="00F06D60">
      <w:pPr>
        <w:pStyle w:val="ARTartustawynprozporzdzenia"/>
      </w:pPr>
      <w:bookmarkStart w:id="1" w:name="_Hlk67559566"/>
      <w:r w:rsidRPr="005D3C37">
        <w:rPr>
          <w:rStyle w:val="Pogrubienie"/>
        </w:rPr>
        <w:t xml:space="preserve">Art. </w:t>
      </w:r>
      <w:r>
        <w:rPr>
          <w:rStyle w:val="Pogrubienie"/>
        </w:rPr>
        <w:t>2</w:t>
      </w:r>
      <w:r w:rsidRPr="005D3C37">
        <w:rPr>
          <w:rStyle w:val="Pogrubienie"/>
        </w:rPr>
        <w:t>.</w:t>
      </w:r>
      <w:r w:rsidRPr="0078488B">
        <w:t xml:space="preserve"> 1. </w:t>
      </w:r>
      <w:bookmarkStart w:id="2" w:name="_Hlk67559302"/>
      <w:bookmarkEnd w:id="1"/>
      <w:r w:rsidRPr="0078488B">
        <w:t>Do wykonywania zawod</w:t>
      </w:r>
      <w:r>
        <w:t>u</w:t>
      </w:r>
      <w:r w:rsidRPr="0078488B">
        <w:t xml:space="preserve"> medyczn</w:t>
      </w:r>
      <w:r>
        <w:t>ego</w:t>
      </w:r>
      <w:r w:rsidRPr="0078488B">
        <w:t xml:space="preserve"> jest uprawniona osoba, </w:t>
      </w:r>
      <w:bookmarkEnd w:id="2"/>
      <w:r w:rsidRPr="0078488B">
        <w:t>która spełnia łącznie następujące warunki:</w:t>
      </w:r>
    </w:p>
    <w:p w14:paraId="358CD358" w14:textId="77777777" w:rsidR="00F06D60" w:rsidRDefault="00F06D60" w:rsidP="00F06D60">
      <w:pPr>
        <w:pStyle w:val="PKTpunkt"/>
      </w:pPr>
      <w:r w:rsidRPr="0078488B">
        <w:t>1)</w:t>
      </w:r>
      <w:r w:rsidRPr="0078488B">
        <w:tab/>
        <w:t xml:space="preserve">posiada pełną zdolność do czynności prawnych; </w:t>
      </w:r>
    </w:p>
    <w:p w14:paraId="7694B201" w14:textId="77777777" w:rsidR="00F06D60" w:rsidRDefault="00F06D60" w:rsidP="00F06D60">
      <w:pPr>
        <w:pStyle w:val="PKTpunkt"/>
      </w:pPr>
      <w:r>
        <w:t>2)</w:t>
      </w:r>
      <w:r>
        <w:tab/>
      </w:r>
      <w:r w:rsidRPr="00524368">
        <w:t>nie była prawomocnie skazana za umyślne przestępstwo ścigane z oskarżenia publicznego lub umyślne przestępstwo skarbowe</w:t>
      </w:r>
      <w:r>
        <w:t>;</w:t>
      </w:r>
    </w:p>
    <w:p w14:paraId="417DC4CD" w14:textId="77777777" w:rsidR="00F06D60" w:rsidRPr="0078488B" w:rsidRDefault="00F06D60" w:rsidP="00F06D60">
      <w:pPr>
        <w:pStyle w:val="PKTpunkt"/>
      </w:pPr>
      <w:r>
        <w:t>3)</w:t>
      </w:r>
      <w:r>
        <w:tab/>
        <w:t>korzysta z pełni praw publicznych;</w:t>
      </w:r>
    </w:p>
    <w:p w14:paraId="10F3D0CE" w14:textId="77777777" w:rsidR="00F06D60" w:rsidRPr="0016232B" w:rsidRDefault="00F06D60" w:rsidP="00F06D60">
      <w:pPr>
        <w:pStyle w:val="PKTpunkt"/>
      </w:pPr>
      <w:r>
        <w:t>4</w:t>
      </w:r>
      <w:r w:rsidRPr="0078488B">
        <w:t>)</w:t>
      </w:r>
      <w:r w:rsidRPr="0078488B">
        <w:tab/>
      </w:r>
      <w:r w:rsidRPr="0016232B">
        <w:t xml:space="preserve">wykazuje znajomość języka polskiego w </w:t>
      </w:r>
      <w:r>
        <w:t xml:space="preserve">mowie i piśmie </w:t>
      </w:r>
      <w:r w:rsidRPr="00894DF6">
        <w:t>w zakresie niezbędnym</w:t>
      </w:r>
      <w:r w:rsidRPr="0016232B">
        <w:t xml:space="preserve"> do wykonywania </w:t>
      </w:r>
      <w:r>
        <w:t xml:space="preserve">danego </w:t>
      </w:r>
      <w:r w:rsidRPr="0016232B">
        <w:t>zawodu</w:t>
      </w:r>
      <w:r>
        <w:t xml:space="preserve"> medycznego</w:t>
      </w:r>
      <w:r w:rsidRPr="0016232B">
        <w:t xml:space="preserve"> </w:t>
      </w:r>
      <w:r>
        <w:t>oraz</w:t>
      </w:r>
      <w:r w:rsidRPr="0016232B">
        <w:t xml:space="preserve"> złożyła oświadczenie o następującej treści: „Oświadczam, że władam językiem polskim w mowie i piśmie w zakresie niezbędnym do wykonywania zawodu</w:t>
      </w:r>
      <w:r>
        <w:t xml:space="preserve"> medycznego – </w:t>
      </w:r>
      <w:r w:rsidRPr="004F456C">
        <w:rPr>
          <w:rStyle w:val="Kkursywa"/>
        </w:rPr>
        <w:t>(wskazać właściwy zawód medyczny).</w:t>
      </w:r>
      <w:r w:rsidRPr="0078488B">
        <w:t>”</w:t>
      </w:r>
      <w:r>
        <w:t>;</w:t>
      </w:r>
    </w:p>
    <w:p w14:paraId="749E2AA0" w14:textId="77777777" w:rsidR="00F06D60" w:rsidRDefault="00F06D60" w:rsidP="00F06D60">
      <w:pPr>
        <w:pStyle w:val="PKTpunkt"/>
      </w:pPr>
      <w:r>
        <w:t>5</w:t>
      </w:r>
      <w:r w:rsidRPr="0078488B">
        <w:t>)</w:t>
      </w:r>
      <w:r w:rsidRPr="0078488B">
        <w:tab/>
      </w:r>
      <w:r>
        <w:t>posiada:</w:t>
      </w:r>
    </w:p>
    <w:p w14:paraId="72D63A60" w14:textId="77777777" w:rsidR="00F06D60" w:rsidRDefault="00F06D60" w:rsidP="00F06D60">
      <w:pPr>
        <w:pStyle w:val="LITlitera"/>
      </w:pPr>
      <w:r>
        <w:t>a)</w:t>
      </w:r>
      <w:r>
        <w:tab/>
      </w:r>
      <w:bookmarkStart w:id="3" w:name="_Hlk64612697"/>
      <w:r>
        <w:t xml:space="preserve">wykształcenie uzyskane </w:t>
      </w:r>
      <w:r w:rsidRPr="00571FB1">
        <w:t>w systemie szkolnictwa wyższego i nauki</w:t>
      </w:r>
      <w:r>
        <w:t>,</w:t>
      </w:r>
      <w:r w:rsidRPr="00571FB1">
        <w:t xml:space="preserve"> </w:t>
      </w:r>
      <w:r>
        <w:t xml:space="preserve">kwalifikacje uzyskane </w:t>
      </w:r>
      <w:r w:rsidRPr="00E06961">
        <w:t>w systemie oświaty</w:t>
      </w:r>
      <w:r>
        <w:t xml:space="preserve"> lub inne kwalifikacje,</w:t>
      </w:r>
      <w:r w:rsidRPr="00E06961">
        <w:t xml:space="preserve"> </w:t>
      </w:r>
      <w:r>
        <w:t>wymagane do wykonywania danego zawodu medycznego, określone w załączniku do ustawy, i posiada dokument potwierdzający uzyskanie tego wykształcenia lub tych kwalifikacji</w:t>
      </w:r>
      <w:r w:rsidRPr="0078488B">
        <w:t xml:space="preserve"> </w:t>
      </w:r>
      <w:r>
        <w:t>lub</w:t>
      </w:r>
      <w:bookmarkEnd w:id="3"/>
    </w:p>
    <w:p w14:paraId="1F8A77A1" w14:textId="77777777" w:rsidR="00F06D60" w:rsidRDefault="00F06D60" w:rsidP="00F06D60">
      <w:pPr>
        <w:pStyle w:val="LITlitera"/>
      </w:pPr>
      <w:r>
        <w:t>b</w:t>
      </w:r>
      <w:r w:rsidRPr="0078488B">
        <w:t>)</w:t>
      </w:r>
      <w:r w:rsidRPr="0078488B">
        <w:tab/>
        <w:t xml:space="preserve">kwalifikacje do wykonywania </w:t>
      </w:r>
      <w:r>
        <w:t xml:space="preserve">danego </w:t>
      </w:r>
      <w:r w:rsidRPr="0078488B">
        <w:t xml:space="preserve">zawodu </w:t>
      </w:r>
      <w:r>
        <w:t xml:space="preserve">medycznego </w:t>
      </w:r>
      <w:r w:rsidRPr="0078488B">
        <w:t xml:space="preserve">nabyte w państwie członkowskim Unii Europejskiej, Konfederacji Szwajcarskiej lub państwie członkowskim Europejskiego Porozumienia o Wolnym Handlu (EFTA) – stronie umowy o Europejskim Obszarze Gospodarczym, uznane w Rzeczypospolitej Polskiej </w:t>
      </w:r>
      <w:r>
        <w:t xml:space="preserve">na podstawie </w:t>
      </w:r>
      <w:r w:rsidRPr="0078488B">
        <w:t>przepis</w:t>
      </w:r>
      <w:r>
        <w:t>ów</w:t>
      </w:r>
      <w:r w:rsidRPr="0078488B">
        <w:t xml:space="preserve"> ustawy z dnia 22 grudnia 2015 r. o zasadach uznawania kwalifikacji zawodowych nabytych w państwach członkowskich Unii Europejskiej (</w:t>
      </w:r>
      <w:r w:rsidRPr="004D2A15">
        <w:t xml:space="preserve">Dz. U. z </w:t>
      </w:r>
      <w:r>
        <w:t>2023</w:t>
      </w:r>
      <w:r w:rsidRPr="004D2A15">
        <w:t xml:space="preserve"> r. poz. </w:t>
      </w:r>
      <w:r>
        <w:t>334</w:t>
      </w:r>
      <w:r w:rsidRPr="0078488B">
        <w:t>)</w:t>
      </w:r>
      <w:r>
        <w:t>, lub</w:t>
      </w:r>
      <w:r w:rsidRPr="0078488B">
        <w:t xml:space="preserve"> </w:t>
      </w:r>
    </w:p>
    <w:p w14:paraId="1E1C0D9E" w14:textId="5A687100" w:rsidR="00F06D60" w:rsidRPr="0016232B" w:rsidRDefault="00F06D60" w:rsidP="00F06D60">
      <w:pPr>
        <w:pStyle w:val="LITlitera"/>
      </w:pPr>
      <w:r>
        <w:t>c</w:t>
      </w:r>
      <w:r w:rsidRPr="0078488B">
        <w:t>)</w:t>
      </w:r>
      <w:r w:rsidRPr="0078488B">
        <w:tab/>
      </w:r>
      <w:r>
        <w:t xml:space="preserve">dokument potwierdzający uzyskanie kwalifikacji wymaganych do wykonywania danego zawodu medycznego </w:t>
      </w:r>
      <w:r w:rsidRPr="0016232B">
        <w:t>wydany w państwie innym niż państwo członkowskie Unii Europejskiej, Konfederacja Szwajcarska lub państwo członkowskie Europejskiego Porozumienia o Wolnym Handlu</w:t>
      </w:r>
      <w:r w:rsidR="007A374E">
        <w:t xml:space="preserve"> (EFTA) – strona umowy o </w:t>
      </w:r>
      <w:r w:rsidRPr="0016232B">
        <w:t>Europejskim Obszarze Gospodarczym,</w:t>
      </w:r>
      <w:r>
        <w:t xml:space="preserve"> </w:t>
      </w:r>
      <w:r w:rsidRPr="0016232B">
        <w:t xml:space="preserve">uznany w Rzeczypospolitej Polskiej, </w:t>
      </w:r>
      <w:r w:rsidRPr="0016232B">
        <w:lastRenderedPageBreak/>
        <w:t>zgodnie z przepisami o szkolnictwie wyższym i nauce</w:t>
      </w:r>
      <w:r w:rsidR="00C1652E">
        <w:t>,</w:t>
      </w:r>
      <w:r w:rsidRPr="0016232B">
        <w:t xml:space="preserve"> za równoważny odpowiedniemu polskiemu dyplomowi i tytułowi zawodowemu, lub</w:t>
      </w:r>
    </w:p>
    <w:p w14:paraId="35432DBB" w14:textId="3573A2AC" w:rsidR="00F06D60" w:rsidRDefault="00F06D60" w:rsidP="00F06D60">
      <w:pPr>
        <w:pStyle w:val="LITlitera"/>
      </w:pPr>
      <w:r>
        <w:t>d)</w:t>
      </w:r>
      <w:r>
        <w:tab/>
      </w:r>
      <w:r w:rsidRPr="00E9292D">
        <w:t xml:space="preserve">kwalifikacje </w:t>
      </w:r>
      <w:r>
        <w:t xml:space="preserve">do wykonywania danego zawodu medycznego </w:t>
      </w:r>
      <w:r w:rsidR="007A374E">
        <w:t>uzyskane przed dniem 1 </w:t>
      </w:r>
      <w:r w:rsidRPr="00E9292D">
        <w:t xml:space="preserve">stycznia 2021 r. w Zjednoczonym Królestwie Wielkiej Brytanii i Irlandii Północnej, zwanym dalej „Zjednoczonym Królestwem”, uznane w Rzeczypospolitej Polskiej </w:t>
      </w:r>
      <w:r>
        <w:t xml:space="preserve">na podstawie </w:t>
      </w:r>
      <w:r w:rsidRPr="00E9292D">
        <w:t>przepis</w:t>
      </w:r>
      <w:r>
        <w:t>ów</w:t>
      </w:r>
      <w:r w:rsidRPr="00E9292D">
        <w:t xml:space="preserve"> ustawy z dnia 22 grudnia 2015 r. o zasadach uznawania kwalifikacji zawodowych nabytych w państwach członkowskich Unii Europejskiej</w:t>
      </w:r>
      <w:r>
        <w:t>, lub</w:t>
      </w:r>
    </w:p>
    <w:p w14:paraId="6D3E35C6" w14:textId="77777777" w:rsidR="00F06D60" w:rsidRPr="0078488B" w:rsidRDefault="00F06D60" w:rsidP="00F06D60">
      <w:pPr>
        <w:pStyle w:val="LITlitera"/>
      </w:pPr>
      <w:r>
        <w:t>e)</w:t>
      </w:r>
      <w:r>
        <w:tab/>
        <w:t>dokument uprawniający do wykonywania danego zawodu medycznego uznany na mocy umowy międzynarodowej lub porozumienia;</w:t>
      </w:r>
    </w:p>
    <w:p w14:paraId="06A1DAC7" w14:textId="77777777" w:rsidR="00F06D60" w:rsidRPr="0078488B" w:rsidRDefault="00F06D60" w:rsidP="00F06D60">
      <w:pPr>
        <w:pStyle w:val="PKTpunkt"/>
      </w:pPr>
      <w:bookmarkStart w:id="4" w:name="_Hlk67559630"/>
      <w:r>
        <w:t>6</w:t>
      </w:r>
      <w:r w:rsidRPr="0078488B">
        <w:t>)</w:t>
      </w:r>
      <w:r w:rsidRPr="0078488B">
        <w:tab/>
        <w:t xml:space="preserve">posiada wpis do </w:t>
      </w:r>
      <w:r>
        <w:t>Centralnego R</w:t>
      </w:r>
      <w:r w:rsidRPr="0078488B">
        <w:t>ejestru</w:t>
      </w:r>
      <w:r>
        <w:t xml:space="preserve"> Osób</w:t>
      </w:r>
      <w:r w:rsidRPr="0078488B">
        <w:t xml:space="preserve"> </w:t>
      </w:r>
      <w:r>
        <w:t>U</w:t>
      </w:r>
      <w:r w:rsidRPr="0078488B">
        <w:t xml:space="preserve">prawnionych do </w:t>
      </w:r>
      <w:r>
        <w:t>W</w:t>
      </w:r>
      <w:r w:rsidRPr="0078488B">
        <w:t xml:space="preserve">ykonywania </w:t>
      </w:r>
      <w:r>
        <w:t>Z</w:t>
      </w:r>
      <w:r w:rsidRPr="0078488B">
        <w:t xml:space="preserve">awodu </w:t>
      </w:r>
      <w:r>
        <w:t>M</w:t>
      </w:r>
      <w:r w:rsidRPr="0078488B">
        <w:t>edycznego</w:t>
      </w:r>
      <w:r>
        <w:t>.</w:t>
      </w:r>
    </w:p>
    <w:bookmarkEnd w:id="4"/>
    <w:p w14:paraId="0A52C2DD" w14:textId="77777777" w:rsidR="00F06D60" w:rsidRPr="0078488B" w:rsidRDefault="00F06D60" w:rsidP="00F06D60">
      <w:pPr>
        <w:pStyle w:val="USTustnpkodeksu"/>
      </w:pPr>
      <w:r w:rsidRPr="00901402">
        <w:t xml:space="preserve">2. Obowiązek, o którym mowa w ust. 1 pkt </w:t>
      </w:r>
      <w:r>
        <w:t>4</w:t>
      </w:r>
      <w:r w:rsidRPr="00901402">
        <w:t xml:space="preserve">, </w:t>
      </w:r>
      <w:r w:rsidRPr="0000204C">
        <w:t xml:space="preserve">uważa się za spełniony, jeżeli osoba </w:t>
      </w:r>
      <w:r>
        <w:t xml:space="preserve">uzyskała wykształcenie niezbędne do wykonywania zawodu medycznego po ukończeniu studiów </w:t>
      </w:r>
      <w:r w:rsidRPr="00736935">
        <w:t>prowadzon</w:t>
      </w:r>
      <w:r>
        <w:t>ych</w:t>
      </w:r>
      <w:r w:rsidRPr="00736935">
        <w:t xml:space="preserve"> w języku polskim </w:t>
      </w:r>
      <w:r>
        <w:t xml:space="preserve">lub uzyskała kwalifikacje po ukończeniu </w:t>
      </w:r>
      <w:r w:rsidRPr="0000204C">
        <w:t>publiczn</w:t>
      </w:r>
      <w:r>
        <w:t>ej</w:t>
      </w:r>
      <w:r w:rsidRPr="0000204C">
        <w:t xml:space="preserve"> </w:t>
      </w:r>
      <w:r>
        <w:t xml:space="preserve">albo </w:t>
      </w:r>
      <w:r w:rsidRPr="0000204C">
        <w:t>niepubliczn</w:t>
      </w:r>
      <w:r>
        <w:t>ej</w:t>
      </w:r>
      <w:r w:rsidRPr="0000204C">
        <w:t xml:space="preserve"> szkoł</w:t>
      </w:r>
      <w:r>
        <w:t xml:space="preserve">y </w:t>
      </w:r>
      <w:r w:rsidRPr="0000204C">
        <w:t>kształcąc</w:t>
      </w:r>
      <w:r>
        <w:t>ej</w:t>
      </w:r>
      <w:r w:rsidRPr="0000204C">
        <w:t xml:space="preserve"> </w:t>
      </w:r>
      <w:r>
        <w:t xml:space="preserve">w danym zawodzie medycznym </w:t>
      </w:r>
      <w:r w:rsidRPr="0000204C">
        <w:t xml:space="preserve">w języku polskim </w:t>
      </w:r>
      <w:r>
        <w:t xml:space="preserve">albo </w:t>
      </w:r>
      <w:r w:rsidRPr="00901402">
        <w:t xml:space="preserve">uzyskała kwalifikacje do wykonywania </w:t>
      </w:r>
      <w:r>
        <w:t xml:space="preserve">danego </w:t>
      </w:r>
      <w:r w:rsidRPr="00901402">
        <w:t>zawodu</w:t>
      </w:r>
      <w:r>
        <w:t xml:space="preserve"> medycznego</w:t>
      </w:r>
      <w:r w:rsidRPr="00901402">
        <w:t xml:space="preserve"> w ramach kształcenia </w:t>
      </w:r>
      <w:r w:rsidRPr="00B47DA0">
        <w:t xml:space="preserve">prowadzonego </w:t>
      </w:r>
      <w:r w:rsidRPr="00901402">
        <w:t>w języku polskim.</w:t>
      </w:r>
    </w:p>
    <w:p w14:paraId="240A3F1A" w14:textId="11E670B7" w:rsidR="00F06D60" w:rsidRDefault="00F06D60" w:rsidP="00F06D60">
      <w:pPr>
        <w:pStyle w:val="USTustnpkodeksu"/>
      </w:pPr>
      <w:r w:rsidRPr="0078488B">
        <w:t>3</w:t>
      </w:r>
      <w:r>
        <w:t xml:space="preserve">. </w:t>
      </w:r>
      <w:r w:rsidRPr="001B306C">
        <w:t xml:space="preserve">Osoba wykonująca zawód medyczny, która spełnia warunki określone w ust. 1 </w:t>
      </w:r>
      <w:r w:rsidR="007A374E">
        <w:br/>
      </w:r>
      <w:r w:rsidRPr="001B306C">
        <w:t>pkt 1–</w:t>
      </w:r>
      <w:r>
        <w:t>5</w:t>
      </w:r>
      <w:r w:rsidRPr="001B306C">
        <w:t xml:space="preserve">, podlega wpisowi do </w:t>
      </w:r>
      <w:r>
        <w:t>Centralnego R</w:t>
      </w:r>
      <w:r w:rsidRPr="0078488B">
        <w:t>ejestru</w:t>
      </w:r>
      <w:r>
        <w:t xml:space="preserve"> Osób</w:t>
      </w:r>
      <w:r w:rsidRPr="0078488B">
        <w:t xml:space="preserve"> </w:t>
      </w:r>
      <w:r>
        <w:t>U</w:t>
      </w:r>
      <w:r w:rsidRPr="0078488B">
        <w:t xml:space="preserve">prawnionych do </w:t>
      </w:r>
      <w:r>
        <w:t>W</w:t>
      </w:r>
      <w:r w:rsidRPr="0078488B">
        <w:t xml:space="preserve">ykonywania </w:t>
      </w:r>
      <w:r>
        <w:t>Z</w:t>
      </w:r>
      <w:r w:rsidRPr="0078488B">
        <w:t xml:space="preserve">awodu </w:t>
      </w:r>
      <w:r>
        <w:t>M</w:t>
      </w:r>
      <w:r w:rsidRPr="0078488B">
        <w:t>edycznego</w:t>
      </w:r>
      <w:r>
        <w:t xml:space="preserve">. Zawód medyczny można wykonywać od dnia uzyskania tego wpisu. </w:t>
      </w:r>
    </w:p>
    <w:bookmarkEnd w:id="0"/>
    <w:p w14:paraId="38237F5E" w14:textId="77777777" w:rsidR="00F06D60" w:rsidRPr="0078488B" w:rsidRDefault="00F06D60" w:rsidP="00F06D60">
      <w:pPr>
        <w:pStyle w:val="ROZDZODDZOZNoznaczenierozdziauluboddziau"/>
      </w:pPr>
      <w:r w:rsidRPr="0078488B">
        <w:t>Rozdział 2</w:t>
      </w:r>
    </w:p>
    <w:p w14:paraId="44DA1875" w14:textId="77777777" w:rsidR="00F06D60" w:rsidRPr="0078488B" w:rsidRDefault="00F06D60" w:rsidP="00F06D60">
      <w:pPr>
        <w:pStyle w:val="ROZDZODDZPRZEDMprzedmiotregulacjirozdziauluboddziau"/>
      </w:pPr>
      <w:r>
        <w:t xml:space="preserve">Centralny </w:t>
      </w:r>
      <w:r w:rsidRPr="0078488B">
        <w:t xml:space="preserve">Rejestr </w:t>
      </w:r>
      <w:r>
        <w:t>Osób U</w:t>
      </w:r>
      <w:r w:rsidRPr="0078488B">
        <w:t xml:space="preserve">prawnionych do </w:t>
      </w:r>
      <w:r>
        <w:t>W</w:t>
      </w:r>
      <w:r w:rsidRPr="0078488B">
        <w:t xml:space="preserve">ykonywania </w:t>
      </w:r>
      <w:r>
        <w:t>Z</w:t>
      </w:r>
      <w:r w:rsidRPr="0078488B">
        <w:t xml:space="preserve">awodu </w:t>
      </w:r>
      <w:r>
        <w:t>M</w:t>
      </w:r>
      <w:r w:rsidRPr="0078488B">
        <w:t>edycznego</w:t>
      </w:r>
    </w:p>
    <w:p w14:paraId="7DE91C23" w14:textId="7510F7AE" w:rsidR="00F06D60" w:rsidRDefault="00F06D60" w:rsidP="00F06D60">
      <w:pPr>
        <w:pStyle w:val="ARTartustawynprozporzdzenia"/>
      </w:pPr>
      <w:r w:rsidRPr="005D3C37">
        <w:rPr>
          <w:rStyle w:val="Pogrubienie"/>
        </w:rPr>
        <w:t xml:space="preserve">Art. </w:t>
      </w:r>
      <w:r>
        <w:rPr>
          <w:rStyle w:val="Pogrubienie"/>
        </w:rPr>
        <w:t>3</w:t>
      </w:r>
      <w:r w:rsidRPr="005D3C37">
        <w:rPr>
          <w:rStyle w:val="Pogrubienie"/>
        </w:rPr>
        <w:t>.</w:t>
      </w:r>
      <w:r w:rsidRPr="0078488B">
        <w:t xml:space="preserve"> </w:t>
      </w:r>
      <w:r>
        <w:t xml:space="preserve">1. Centralny </w:t>
      </w:r>
      <w:r w:rsidRPr="006D4C68">
        <w:t>Rejestr Osób Uprawnionych do Wykonywania Zawodu Medycznego</w:t>
      </w:r>
      <w:r>
        <w:t>,</w:t>
      </w:r>
      <w:r w:rsidRPr="006D4C68">
        <w:t xml:space="preserve"> </w:t>
      </w:r>
      <w:r>
        <w:t xml:space="preserve">zwany dalej </w:t>
      </w:r>
      <w:r w:rsidRPr="0016232B">
        <w:t>„</w:t>
      </w:r>
      <w:r>
        <w:t>rejestrem</w:t>
      </w:r>
      <w:r w:rsidRPr="0078488B">
        <w:t>”</w:t>
      </w:r>
      <w:r>
        <w:t xml:space="preserve">, </w:t>
      </w:r>
      <w:r w:rsidRPr="0078488B">
        <w:t xml:space="preserve">jest rejestrem publicznym w rozumieniu </w:t>
      </w:r>
      <w:r>
        <w:t xml:space="preserve">art. 3 pkt 5 </w:t>
      </w:r>
      <w:r w:rsidR="007A374E">
        <w:t>ustawy z dnia 17 </w:t>
      </w:r>
      <w:r w:rsidRPr="0078488B">
        <w:t>lutego 2005 r. o informatyzacji działalności podmiotów realizujących zadania publiczne (Dz.</w:t>
      </w:r>
      <w:r>
        <w:t> </w:t>
      </w:r>
      <w:r w:rsidRPr="0078488B">
        <w:t>U. z 202</w:t>
      </w:r>
      <w:r>
        <w:t>3</w:t>
      </w:r>
      <w:r w:rsidRPr="0078488B">
        <w:t xml:space="preserve"> r. poz.</w:t>
      </w:r>
      <w:r>
        <w:t xml:space="preserve"> 57</w:t>
      </w:r>
      <w:r w:rsidRPr="0078488B">
        <w:t>)</w:t>
      </w:r>
      <w:r>
        <w:t xml:space="preserve"> prowadzonym przez ministra właściwego do spraw zdrowia.</w:t>
      </w:r>
    </w:p>
    <w:p w14:paraId="72E97089" w14:textId="77777777" w:rsidR="00F06D60" w:rsidRPr="00F51F58" w:rsidRDefault="00F06D60" w:rsidP="00F06D60">
      <w:pPr>
        <w:pStyle w:val="USTustnpkodeksu"/>
      </w:pPr>
      <w:r>
        <w:t>2</w:t>
      </w:r>
      <w:r w:rsidRPr="00F51F58">
        <w:t>. Administratorem danych zawartych w rejestr</w:t>
      </w:r>
      <w:r>
        <w:t>ze</w:t>
      </w:r>
      <w:r w:rsidRPr="00F51F58">
        <w:t xml:space="preserve"> jest minister właściwy do spraw zdrowia.</w:t>
      </w:r>
    </w:p>
    <w:p w14:paraId="008F217F" w14:textId="77777777" w:rsidR="00F06D60" w:rsidRDefault="00F06D60" w:rsidP="00F06D60">
      <w:pPr>
        <w:pStyle w:val="USTustnpkodeksu"/>
      </w:pPr>
      <w:r>
        <w:t xml:space="preserve">3. Rejestr jest prowadzony z wykorzystaniem systemu teleinformatycznego udostępnionego przez </w:t>
      </w:r>
      <w:r w:rsidRPr="00F51F58">
        <w:t>jednostk</w:t>
      </w:r>
      <w:r>
        <w:t>ę</w:t>
      </w:r>
      <w:r w:rsidRPr="00F51F58">
        <w:t xml:space="preserve"> podległ</w:t>
      </w:r>
      <w:r>
        <w:t>ą</w:t>
      </w:r>
      <w:r w:rsidRPr="00F51F58">
        <w:t xml:space="preserve"> ministrowi właściwemu do spraw zdrowia właściw</w:t>
      </w:r>
      <w:r>
        <w:t>ą</w:t>
      </w:r>
      <w:r w:rsidRPr="00F51F58">
        <w:t xml:space="preserve"> w zakresie systemów informacyjnych ochrony zdrowia.</w:t>
      </w:r>
    </w:p>
    <w:p w14:paraId="0E04C401" w14:textId="77777777" w:rsidR="00F06D60" w:rsidRDefault="00F06D60" w:rsidP="00F06D60">
      <w:pPr>
        <w:pStyle w:val="USTustnpkodeksu"/>
      </w:pPr>
      <w:r>
        <w:lastRenderedPageBreak/>
        <w:t>4</w:t>
      </w:r>
      <w:r w:rsidRPr="0078488B">
        <w:t xml:space="preserve">. </w:t>
      </w:r>
      <w:r>
        <w:t>Wojewoda</w:t>
      </w:r>
      <w:r w:rsidRPr="00920014">
        <w:t xml:space="preserve"> właściw</w:t>
      </w:r>
      <w:r>
        <w:t>y</w:t>
      </w:r>
      <w:r w:rsidRPr="00920014">
        <w:t xml:space="preserve"> ze względu na miejsce zamieszkania osoby wykonującej zawód medyczny</w:t>
      </w:r>
      <w:r w:rsidRPr="008035E8">
        <w:t>, a w przypadku gdy nie jest możliwe ustalenie właściwego wojewody – wojewod</w:t>
      </w:r>
      <w:r>
        <w:t>a</w:t>
      </w:r>
      <w:r w:rsidRPr="008035E8">
        <w:t xml:space="preserve"> mazowiecki,</w:t>
      </w:r>
      <w:r w:rsidRPr="00920014">
        <w:t xml:space="preserve"> </w:t>
      </w:r>
      <w:r>
        <w:t xml:space="preserve">zwani dalej </w:t>
      </w:r>
      <w:r w:rsidRPr="0016232B">
        <w:t>„</w:t>
      </w:r>
      <w:r w:rsidRPr="006C4CF9">
        <w:t>organ</w:t>
      </w:r>
      <w:r>
        <w:t>em</w:t>
      </w:r>
      <w:r w:rsidRPr="006C4CF9">
        <w:t xml:space="preserve"> właściw</w:t>
      </w:r>
      <w:r>
        <w:t>ym</w:t>
      </w:r>
      <w:r w:rsidRPr="0078488B">
        <w:t>”</w:t>
      </w:r>
      <w:r>
        <w:t>,</w:t>
      </w:r>
      <w:r w:rsidRPr="006C4CF9">
        <w:t xml:space="preserve"> </w:t>
      </w:r>
      <w:r>
        <w:t>udostępnia dane osób wykonujących zawody medyczne m</w:t>
      </w:r>
      <w:r w:rsidRPr="004D2A15">
        <w:t>inist</w:t>
      </w:r>
      <w:r>
        <w:t>rowi</w:t>
      </w:r>
      <w:r w:rsidRPr="004D2A15">
        <w:t xml:space="preserve"> właściw</w:t>
      </w:r>
      <w:r>
        <w:t>emu</w:t>
      </w:r>
      <w:r w:rsidRPr="004D2A15">
        <w:t xml:space="preserve"> do spraw zdrowia</w:t>
      </w:r>
      <w:r>
        <w:t>.</w:t>
      </w:r>
      <w:r w:rsidRPr="004D2A15">
        <w:t xml:space="preserve"> </w:t>
      </w:r>
    </w:p>
    <w:p w14:paraId="67E01D0C" w14:textId="2BE786AC" w:rsidR="00F06D60" w:rsidRDefault="00F06D60" w:rsidP="00F06D60">
      <w:pPr>
        <w:pStyle w:val="USTustnpkodeksu"/>
      </w:pPr>
      <w:r>
        <w:t xml:space="preserve">5. </w:t>
      </w:r>
      <w:r w:rsidRPr="00D95803">
        <w:t>Dane osób wykonuj</w:t>
      </w:r>
      <w:r>
        <w:t>ą</w:t>
      </w:r>
      <w:r w:rsidRPr="00D95803">
        <w:t>cych zawód medyczny</w:t>
      </w:r>
      <w:r>
        <w:t xml:space="preserve"> </w:t>
      </w:r>
      <w:r w:rsidRPr="005C32D0">
        <w:t xml:space="preserve">zawarte w rejestrze są udostępniane systemowi informacji w ochronie zdrowia, o którym mowa w </w:t>
      </w:r>
      <w:r w:rsidR="007A374E">
        <w:t>ustawie z dnia 28 kwietnia 2011 </w:t>
      </w:r>
      <w:r w:rsidRPr="005C32D0">
        <w:t>r. o systemie informacji w ochronie zdrowia (Dz. U. z 202</w:t>
      </w:r>
      <w:r>
        <w:t>2</w:t>
      </w:r>
      <w:r w:rsidRPr="005C32D0">
        <w:t xml:space="preserve"> r. poz. </w:t>
      </w:r>
      <w:r>
        <w:t>1555, 2280 i 2705)</w:t>
      </w:r>
      <w:r w:rsidRPr="005C32D0">
        <w:t>.</w:t>
      </w:r>
      <w:r>
        <w:t xml:space="preserve"> </w:t>
      </w:r>
    </w:p>
    <w:p w14:paraId="1BC75407" w14:textId="77777777" w:rsidR="00F06D60" w:rsidRDefault="00F06D60" w:rsidP="00F06D60">
      <w:pPr>
        <w:pStyle w:val="USTustnpkodeksu"/>
      </w:pPr>
      <w:r>
        <w:t>6. Przy prowadzeniu rejestru</w:t>
      </w:r>
      <w:r w:rsidRPr="00E163E4">
        <w:t xml:space="preserve"> korzysta </w:t>
      </w:r>
      <w:r>
        <w:t xml:space="preserve">się </w:t>
      </w:r>
      <w:r w:rsidRPr="00E163E4">
        <w:t>z informacji zawartych w rejestrach publicznych dostępnych w postaci elektronicznej w zakresie danych objętych wnioskiem o wpis do rejestru w celu weryfikacji danych wpisanych do rejestru.</w:t>
      </w:r>
    </w:p>
    <w:p w14:paraId="48EF59AC" w14:textId="77777777" w:rsidR="00F06D60" w:rsidRPr="00C01FA9" w:rsidRDefault="00F06D60" w:rsidP="00F06D60">
      <w:pPr>
        <w:pStyle w:val="USTustnpkodeksu"/>
      </w:pPr>
      <w:r>
        <w:t>7</w:t>
      </w:r>
      <w:r w:rsidRPr="00C01FA9">
        <w:t xml:space="preserve">. </w:t>
      </w:r>
      <w:r>
        <w:t>Organ właściwy</w:t>
      </w:r>
      <w:r w:rsidRPr="00C01FA9">
        <w:t xml:space="preserve"> prostuje z urzędu wpis w rejestrze, jeżeli:</w:t>
      </w:r>
    </w:p>
    <w:p w14:paraId="2150001E" w14:textId="77777777" w:rsidR="00F06D60" w:rsidRPr="00C01FA9" w:rsidRDefault="00F06D60" w:rsidP="00F06D60">
      <w:pPr>
        <w:pStyle w:val="PKTpunkt"/>
      </w:pPr>
      <w:r w:rsidRPr="00C01FA9">
        <w:t>1)</w:t>
      </w:r>
      <w:r>
        <w:tab/>
      </w:r>
      <w:r w:rsidRPr="00C01FA9">
        <w:t>zawiera oczywiste błędy lub</w:t>
      </w:r>
    </w:p>
    <w:p w14:paraId="15213034" w14:textId="77777777" w:rsidR="00F06D60" w:rsidRPr="00C01FA9" w:rsidRDefault="00F06D60" w:rsidP="00F06D60">
      <w:pPr>
        <w:pStyle w:val="PKTpunkt"/>
      </w:pPr>
      <w:r w:rsidRPr="00C01FA9">
        <w:t>2)</w:t>
      </w:r>
      <w:r>
        <w:tab/>
      </w:r>
      <w:r w:rsidRPr="00C01FA9">
        <w:t>jest niezgodny z treścią wniosku, lub</w:t>
      </w:r>
    </w:p>
    <w:p w14:paraId="3543024C" w14:textId="77777777" w:rsidR="00F06D60" w:rsidRPr="00C01FA9" w:rsidRDefault="00F06D60" w:rsidP="00F06D60">
      <w:pPr>
        <w:pStyle w:val="PKTpunkt"/>
      </w:pPr>
      <w:r w:rsidRPr="00C01FA9">
        <w:t>3)</w:t>
      </w:r>
      <w:r>
        <w:tab/>
      </w:r>
      <w:r w:rsidRPr="00C01FA9">
        <w:t>jest niezgodny ze stanem faktycznym wynikającym z innych rejestrów publicznych.</w:t>
      </w:r>
    </w:p>
    <w:p w14:paraId="66BBFB6B" w14:textId="77777777" w:rsidR="00F06D60" w:rsidRDefault="00F06D60" w:rsidP="00F06D60">
      <w:pPr>
        <w:pStyle w:val="USTustnpkodeksu"/>
      </w:pPr>
      <w:r w:rsidRPr="00411EE3">
        <w:t>8. Zmianie z urzędu podlegają również</w:t>
      </w:r>
      <w:r>
        <w:t>:</w:t>
      </w:r>
    </w:p>
    <w:p w14:paraId="54A92198" w14:textId="34B67E65" w:rsidR="00F06D60" w:rsidRDefault="00F06D60" w:rsidP="00F06D60">
      <w:pPr>
        <w:pStyle w:val="PKTpunkt"/>
      </w:pPr>
      <w:r>
        <w:t>1)</w:t>
      </w:r>
      <w:r>
        <w:tab/>
      </w:r>
      <w:r w:rsidRPr="00411EE3">
        <w:t>dane</w:t>
      </w:r>
      <w:r>
        <w:t>,</w:t>
      </w:r>
      <w:r w:rsidRPr="00411EE3">
        <w:t xml:space="preserve"> o których mowa w art. 4 ust. 1 pkt 5 lit. a </w:t>
      </w:r>
      <w:r>
        <w:t>i</w:t>
      </w:r>
      <w:r w:rsidRPr="00411EE3">
        <w:t xml:space="preserve"> b, jeżeli </w:t>
      </w:r>
      <w:r w:rsidRPr="00802D7B">
        <w:t xml:space="preserve">te </w:t>
      </w:r>
      <w:r w:rsidR="007A374E">
        <w:t>dane zostały zmienione w </w:t>
      </w:r>
      <w:r w:rsidRPr="00411EE3">
        <w:t xml:space="preserve">rejestrze PESEL, </w:t>
      </w:r>
    </w:p>
    <w:p w14:paraId="777AA95E" w14:textId="77777777" w:rsidR="00F06D60" w:rsidRDefault="00F06D60" w:rsidP="00F06D60">
      <w:pPr>
        <w:pStyle w:val="PKTpunkt"/>
      </w:pPr>
      <w:r>
        <w:t>2)</w:t>
      </w:r>
      <w:r>
        <w:tab/>
      </w:r>
      <w:r w:rsidRPr="00411EE3">
        <w:t>dane, o których mowa w art. 4 ust. 1 pkt 5 lit. d oraz pkt 8 w zakresie adresu miejsca wykonywania zawodu medycznego, jeżeli te dane zostały zmienione w krajowym rejestrze urzędowym podziału terytorialnego kraju</w:t>
      </w:r>
      <w:r>
        <w:t>,</w:t>
      </w:r>
    </w:p>
    <w:p w14:paraId="37C08398" w14:textId="3443A9F1" w:rsidR="00F06D60" w:rsidRDefault="00F06D60" w:rsidP="00F06D60">
      <w:pPr>
        <w:pStyle w:val="PKTpunkt"/>
      </w:pPr>
      <w:r>
        <w:t>3)</w:t>
      </w:r>
      <w:r>
        <w:tab/>
      </w:r>
      <w:r w:rsidRPr="00411EE3">
        <w:t>dana, o której mowa w art. 4 ust. 1 pkt 5 lit. e w zakresie adresu poczty elektronicznej, jeżeli ta dana została zmieniona w</w:t>
      </w:r>
      <w:r>
        <w:t xml:space="preserve"> ramach k</w:t>
      </w:r>
      <w:r w:rsidRPr="004D5DF0">
        <w:t>rajow</w:t>
      </w:r>
      <w:r>
        <w:t>ego</w:t>
      </w:r>
      <w:r w:rsidRPr="004D5DF0">
        <w:t xml:space="preserve"> schema</w:t>
      </w:r>
      <w:r>
        <w:t>tu</w:t>
      </w:r>
      <w:r w:rsidRPr="004D5DF0">
        <w:t xml:space="preserve"> identyfikacji elektronicznej</w:t>
      </w:r>
      <w:r w:rsidRPr="00411EE3">
        <w:t>, o którym mowa w art. 21a ust. 1 ust</w:t>
      </w:r>
      <w:r w:rsidR="007A374E">
        <w:t>awy z dnia 5 września 2016 r. o </w:t>
      </w:r>
      <w:r w:rsidRPr="00411EE3">
        <w:t>usługach zaufania oraz identyfikacji elektroniczn</w:t>
      </w:r>
      <w:r w:rsidR="007A374E">
        <w:t>ej (Dz. U. z 2021 r. poz. 1797)</w:t>
      </w:r>
    </w:p>
    <w:p w14:paraId="6F852F37" w14:textId="3DE46C85" w:rsidR="00F06D60" w:rsidRPr="00F06D60" w:rsidRDefault="00F06D60" w:rsidP="00991D63">
      <w:pPr>
        <w:pStyle w:val="CZWSPPKTczwsplnapunktw"/>
        <w:rPr>
          <w:rStyle w:val="Pogrubienie"/>
          <w:b w:val="0"/>
          <w:szCs w:val="24"/>
        </w:rPr>
      </w:pPr>
      <w:r>
        <w:t>–</w:t>
      </w:r>
      <w:r w:rsidR="00CD4AE8">
        <w:t xml:space="preserve"> </w:t>
      </w:r>
      <w:r w:rsidRPr="00411EE3">
        <w:t>jeżeli w danym przypadku jest to możliwe.</w:t>
      </w:r>
    </w:p>
    <w:p w14:paraId="63713861" w14:textId="77777777" w:rsidR="00F06D60" w:rsidRPr="0078488B" w:rsidRDefault="00F06D60" w:rsidP="00F06D60">
      <w:pPr>
        <w:pStyle w:val="ARTartustawynprozporzdzenia"/>
      </w:pPr>
      <w:bookmarkStart w:id="5" w:name="_Hlk117090411"/>
      <w:r w:rsidRPr="005D3C37">
        <w:rPr>
          <w:rStyle w:val="Pogrubienie"/>
        </w:rPr>
        <w:t xml:space="preserve">Art. </w:t>
      </w:r>
      <w:r>
        <w:rPr>
          <w:rStyle w:val="Pogrubienie"/>
        </w:rPr>
        <w:t>4</w:t>
      </w:r>
      <w:r w:rsidRPr="005D3C37">
        <w:rPr>
          <w:rStyle w:val="Pogrubienie"/>
        </w:rPr>
        <w:t>.</w:t>
      </w:r>
      <w:r w:rsidRPr="0078488B">
        <w:t xml:space="preserve"> 1. </w:t>
      </w:r>
      <w:r w:rsidRPr="00454AB4">
        <w:t xml:space="preserve">Rejestr </w:t>
      </w:r>
      <w:r w:rsidRPr="0078488B">
        <w:t xml:space="preserve">obejmuje: </w:t>
      </w:r>
    </w:p>
    <w:p w14:paraId="098CD48E" w14:textId="77777777" w:rsidR="00F06D60" w:rsidRDefault="00F06D60" w:rsidP="00F06D60">
      <w:pPr>
        <w:pStyle w:val="PKTpunkt"/>
      </w:pPr>
      <w:r w:rsidRPr="0078488B">
        <w:t>1)</w:t>
      </w:r>
      <w:r w:rsidRPr="0078488B">
        <w:tab/>
      </w:r>
      <w:r w:rsidRPr="00B57A45">
        <w:t>numer</w:t>
      </w:r>
      <w:r w:rsidRPr="0078488B">
        <w:t xml:space="preserve"> wpisu;</w:t>
      </w:r>
    </w:p>
    <w:p w14:paraId="7AC313F7" w14:textId="77777777" w:rsidR="00F06D60" w:rsidRPr="0078488B" w:rsidRDefault="00F06D60" w:rsidP="00F06D60">
      <w:pPr>
        <w:pStyle w:val="PKTpunkt"/>
      </w:pPr>
      <w:r>
        <w:t>2)</w:t>
      </w:r>
      <w:r>
        <w:tab/>
        <w:t>indywidualny identyfikator wpisu;</w:t>
      </w:r>
    </w:p>
    <w:p w14:paraId="28E1D667" w14:textId="77777777" w:rsidR="00F06D60" w:rsidRPr="0078488B" w:rsidRDefault="00F06D60" w:rsidP="00F06D60">
      <w:pPr>
        <w:pStyle w:val="PKTpunkt"/>
      </w:pPr>
      <w:r>
        <w:t>3</w:t>
      </w:r>
      <w:r w:rsidRPr="0078488B">
        <w:t>)</w:t>
      </w:r>
      <w:r>
        <w:tab/>
      </w:r>
      <w:r w:rsidRPr="0078488B">
        <w:t xml:space="preserve">datę wpisu; </w:t>
      </w:r>
    </w:p>
    <w:p w14:paraId="7AEB0801" w14:textId="77777777" w:rsidR="00F06D60" w:rsidRPr="0078488B" w:rsidRDefault="00F06D60" w:rsidP="00F06D60">
      <w:pPr>
        <w:pStyle w:val="PKTpunkt"/>
      </w:pPr>
      <w:r>
        <w:t>4</w:t>
      </w:r>
      <w:r w:rsidRPr="0078488B">
        <w:t>)</w:t>
      </w:r>
      <w:r w:rsidRPr="0078488B">
        <w:tab/>
      </w:r>
      <w:r>
        <w:t xml:space="preserve">nazwę </w:t>
      </w:r>
      <w:r w:rsidRPr="0078488B">
        <w:t>wykonywan</w:t>
      </w:r>
      <w:r>
        <w:t>ego</w:t>
      </w:r>
      <w:r w:rsidRPr="0078488B">
        <w:t xml:space="preserve"> zaw</w:t>
      </w:r>
      <w:r>
        <w:t>o</w:t>
      </w:r>
      <w:r w:rsidRPr="0078488B">
        <w:t>d</w:t>
      </w:r>
      <w:r>
        <w:t>u</w:t>
      </w:r>
      <w:r w:rsidRPr="0078488B">
        <w:t xml:space="preserve"> medyczn</w:t>
      </w:r>
      <w:r>
        <w:t>ego;</w:t>
      </w:r>
    </w:p>
    <w:p w14:paraId="259EFF5B" w14:textId="77777777" w:rsidR="00F06D60" w:rsidRPr="0078488B" w:rsidRDefault="00F06D60" w:rsidP="00F06D60">
      <w:pPr>
        <w:pStyle w:val="PKTpunkt"/>
      </w:pPr>
      <w:r>
        <w:t>5</w:t>
      </w:r>
      <w:r w:rsidRPr="0078488B">
        <w:t>)</w:t>
      </w:r>
      <w:r w:rsidRPr="0078488B">
        <w:tab/>
        <w:t>dane osobowe dotyczące osoby wykonującej zawód medyczny:</w:t>
      </w:r>
    </w:p>
    <w:p w14:paraId="5FB71C99" w14:textId="77777777" w:rsidR="00F06D60" w:rsidRPr="0078488B" w:rsidRDefault="00F06D60" w:rsidP="00F06D60">
      <w:pPr>
        <w:pStyle w:val="LITlitera"/>
      </w:pPr>
      <w:r w:rsidRPr="0078488B">
        <w:t>a)</w:t>
      </w:r>
      <w:r w:rsidRPr="0078488B">
        <w:tab/>
        <w:t>imię (imiona)</w:t>
      </w:r>
      <w:r>
        <w:t xml:space="preserve"> i nazwisko</w:t>
      </w:r>
      <w:r w:rsidRPr="0078488B">
        <w:t>,</w:t>
      </w:r>
    </w:p>
    <w:p w14:paraId="0ED111EC" w14:textId="77777777" w:rsidR="00F06D60" w:rsidRPr="0078488B" w:rsidRDefault="00F06D60" w:rsidP="00F06D60">
      <w:pPr>
        <w:pStyle w:val="LITlitera"/>
      </w:pPr>
      <w:r>
        <w:t>b</w:t>
      </w:r>
      <w:r w:rsidRPr="0078488B">
        <w:t>)</w:t>
      </w:r>
      <w:r w:rsidRPr="0078488B">
        <w:tab/>
        <w:t>numer PESEL</w:t>
      </w:r>
      <w:r>
        <w:t>,</w:t>
      </w:r>
    </w:p>
    <w:p w14:paraId="05A93346" w14:textId="77777777" w:rsidR="00F06D60" w:rsidRPr="0078488B" w:rsidRDefault="00F06D60" w:rsidP="00F06D60">
      <w:pPr>
        <w:pStyle w:val="LITlitera"/>
      </w:pPr>
      <w:r>
        <w:lastRenderedPageBreak/>
        <w:t>c</w:t>
      </w:r>
      <w:r w:rsidRPr="0078488B">
        <w:t>)</w:t>
      </w:r>
      <w:r w:rsidRPr="0078488B">
        <w:tab/>
        <w:t>obywatelstwo (obywatelstwa),</w:t>
      </w:r>
    </w:p>
    <w:p w14:paraId="4720C22C" w14:textId="77777777" w:rsidR="00F06D60" w:rsidRDefault="00F06D60" w:rsidP="00F06D60">
      <w:pPr>
        <w:pStyle w:val="LITlitera"/>
      </w:pPr>
      <w:r>
        <w:t>d</w:t>
      </w:r>
      <w:r w:rsidRPr="0078488B">
        <w:t>)</w:t>
      </w:r>
      <w:r w:rsidRPr="0078488B">
        <w:tab/>
        <w:t>adres miejsca zamieszkania</w:t>
      </w:r>
      <w:r>
        <w:t xml:space="preserve">, </w:t>
      </w:r>
    </w:p>
    <w:p w14:paraId="4EC5DF3C" w14:textId="77777777" w:rsidR="00F06D60" w:rsidRDefault="00F06D60" w:rsidP="00F06D60">
      <w:pPr>
        <w:pStyle w:val="LITlitera"/>
      </w:pPr>
      <w:r>
        <w:t>e)</w:t>
      </w:r>
      <w:r>
        <w:tab/>
      </w:r>
      <w:r w:rsidRPr="0078488B">
        <w:t>numer telefonu</w:t>
      </w:r>
      <w:r>
        <w:t xml:space="preserve"> do kontaktu </w:t>
      </w:r>
      <w:r w:rsidRPr="0078488B">
        <w:t>oraz adres poczty elektronicznej</w:t>
      </w:r>
      <w:r>
        <w:t>;</w:t>
      </w:r>
    </w:p>
    <w:p w14:paraId="1811E50E" w14:textId="77777777" w:rsidR="00F06D60" w:rsidRPr="0078488B" w:rsidRDefault="00F06D60" w:rsidP="00F06D60">
      <w:pPr>
        <w:pStyle w:val="PKTpunkt"/>
      </w:pPr>
      <w:r>
        <w:t>6</w:t>
      </w:r>
      <w:r w:rsidRPr="0078488B">
        <w:t>)</w:t>
      </w:r>
      <w:r>
        <w:tab/>
      </w:r>
      <w:r w:rsidRPr="0078488B">
        <w:t>dane dotyczące wykształcenia</w:t>
      </w:r>
      <w:r>
        <w:t xml:space="preserve"> lub kwalifikacji</w:t>
      </w:r>
      <w:r w:rsidRPr="0078488B">
        <w:t>:</w:t>
      </w:r>
    </w:p>
    <w:p w14:paraId="018CFEEA" w14:textId="77777777" w:rsidR="00F06D60" w:rsidRPr="0078488B" w:rsidRDefault="00F06D60" w:rsidP="00F06D60">
      <w:pPr>
        <w:pStyle w:val="LITlitera"/>
      </w:pPr>
      <w:r w:rsidRPr="0078488B">
        <w:t>a)</w:t>
      </w:r>
      <w:r w:rsidRPr="0078488B">
        <w:tab/>
      </w:r>
      <w:r w:rsidRPr="00B57A45">
        <w:t>nazwę</w:t>
      </w:r>
      <w:r w:rsidRPr="0078488B">
        <w:t xml:space="preserve"> i adres ukończonej szkoły</w:t>
      </w:r>
      <w:r>
        <w:t xml:space="preserve"> lub uczelni,</w:t>
      </w:r>
    </w:p>
    <w:p w14:paraId="191C0CA9" w14:textId="77777777" w:rsidR="00F06D60" w:rsidRPr="0078488B" w:rsidRDefault="00F06D60" w:rsidP="00F06D60">
      <w:pPr>
        <w:pStyle w:val="LITlitera"/>
      </w:pPr>
      <w:r w:rsidRPr="0078488B">
        <w:t>b)</w:t>
      </w:r>
      <w:r w:rsidRPr="0078488B">
        <w:tab/>
        <w:t xml:space="preserve">numer i datę wydania </w:t>
      </w:r>
      <w:r w:rsidRPr="00B94DEF">
        <w:t xml:space="preserve">świadectwa </w:t>
      </w:r>
      <w:r>
        <w:t xml:space="preserve">lub </w:t>
      </w:r>
      <w:r w:rsidRPr="0078488B">
        <w:t>dyplomu</w:t>
      </w:r>
      <w:r>
        <w:t>,</w:t>
      </w:r>
      <w:r w:rsidRPr="0078488B">
        <w:t xml:space="preserve"> </w:t>
      </w:r>
    </w:p>
    <w:p w14:paraId="641E64F8" w14:textId="77777777" w:rsidR="00F06D60" w:rsidRPr="000B279E" w:rsidRDefault="00F06D60" w:rsidP="00F06D60">
      <w:pPr>
        <w:pStyle w:val="LITlitera"/>
      </w:pPr>
      <w:r>
        <w:t>c</w:t>
      </w:r>
      <w:r w:rsidRPr="0078488B">
        <w:t>)</w:t>
      </w:r>
      <w:r w:rsidRPr="0078488B">
        <w:tab/>
      </w:r>
      <w:r w:rsidRPr="000B279E">
        <w:t>poziom wykształcenia</w:t>
      </w:r>
      <w:r>
        <w:t>,</w:t>
      </w:r>
    </w:p>
    <w:p w14:paraId="7D145E8F" w14:textId="77777777" w:rsidR="00F06D60" w:rsidRDefault="00F06D60" w:rsidP="00F06D60">
      <w:pPr>
        <w:pStyle w:val="LITlitera"/>
      </w:pPr>
      <w:r>
        <w:t>d</w:t>
      </w:r>
      <w:r w:rsidRPr="000B279E">
        <w:t>)</w:t>
      </w:r>
      <w:r>
        <w:tab/>
      </w:r>
      <w:r w:rsidRPr="000B279E">
        <w:t>tytuł zawodowy w przypadku</w:t>
      </w:r>
      <w:r>
        <w:t xml:space="preserve"> ukończenia studiów,</w:t>
      </w:r>
    </w:p>
    <w:p w14:paraId="117CA204" w14:textId="3BC5D9F8" w:rsidR="00F06D60" w:rsidRDefault="00F06D60" w:rsidP="00F06D60">
      <w:pPr>
        <w:pStyle w:val="LITlitera"/>
      </w:pPr>
      <w:r>
        <w:t>e)</w:t>
      </w:r>
      <w:r>
        <w:tab/>
        <w:t xml:space="preserve">informację </w:t>
      </w:r>
      <w:r w:rsidRPr="00B57A45">
        <w:t>dotyczącą</w:t>
      </w:r>
      <w:r>
        <w:t xml:space="preserve"> odbycia praktyki </w:t>
      </w:r>
      <w:r w:rsidRPr="00304A0C">
        <w:t>w aptece przez technika farmaceutycznego</w:t>
      </w:r>
      <w:r>
        <w:t xml:space="preserve"> zgodnie z</w:t>
      </w:r>
      <w:r w:rsidRPr="00304A0C">
        <w:t xml:space="preserve"> </w:t>
      </w:r>
      <w:r>
        <w:t xml:space="preserve">przepisami wydanymi </w:t>
      </w:r>
      <w:r w:rsidRPr="00304A0C">
        <w:t>na podstawie art. 91 ust.</w:t>
      </w:r>
      <w:r>
        <w:t xml:space="preserve"> </w:t>
      </w:r>
      <w:r w:rsidRPr="00304A0C">
        <w:t>3 ustawy z dnia 6 września 2001 r. – Prawo farmaceutyczne (Dz. U. z 2022 r. poz. 2301</w:t>
      </w:r>
      <w:r w:rsidR="00EF5C78">
        <w:t xml:space="preserve"> oraz z </w:t>
      </w:r>
      <w:r w:rsidR="00EF5C78" w:rsidRPr="00EF5C78">
        <w:t>2023 r. poz. 605</w:t>
      </w:r>
      <w:r w:rsidRPr="00304A0C">
        <w:t>)</w:t>
      </w:r>
      <w:r>
        <w:t>, jeżeli dotyczy;</w:t>
      </w:r>
    </w:p>
    <w:p w14:paraId="756035E9" w14:textId="77777777" w:rsidR="00F06D60" w:rsidRPr="0078488B" w:rsidRDefault="00F06D60" w:rsidP="00F06D60">
      <w:pPr>
        <w:pStyle w:val="PKTpunkt"/>
      </w:pPr>
      <w:r>
        <w:t>7</w:t>
      </w:r>
      <w:r w:rsidRPr="0078488B">
        <w:t>)</w:t>
      </w:r>
      <w:r w:rsidRPr="0078488B">
        <w:tab/>
        <w:t xml:space="preserve">informację o realizacji </w:t>
      </w:r>
      <w:r>
        <w:t xml:space="preserve">ustawicznego rozwoju zawodowego </w:t>
      </w:r>
      <w:r w:rsidRPr="0078488B">
        <w:t>w danym okresie rozliczeniowym</w:t>
      </w:r>
      <w:r>
        <w:t>;</w:t>
      </w:r>
    </w:p>
    <w:p w14:paraId="07013045" w14:textId="77777777" w:rsidR="00F06D60" w:rsidRPr="008D1E3B" w:rsidRDefault="00F06D60" w:rsidP="00F06D60">
      <w:pPr>
        <w:pStyle w:val="PKTpunkt"/>
      </w:pPr>
      <w:r>
        <w:t>8</w:t>
      </w:r>
      <w:r w:rsidRPr="0078488B">
        <w:t>)</w:t>
      </w:r>
      <w:r w:rsidRPr="0078488B">
        <w:tab/>
      </w:r>
      <w:r>
        <w:t>nazwę i adres</w:t>
      </w:r>
      <w:r w:rsidRPr="0078488B">
        <w:t xml:space="preserve"> miejsc</w:t>
      </w:r>
      <w:r>
        <w:t>a</w:t>
      </w:r>
      <w:r w:rsidRPr="0078488B">
        <w:t xml:space="preserve"> wykonywania zawodu medycznego</w:t>
      </w:r>
      <w:r w:rsidRPr="008D1E3B">
        <w:t xml:space="preserve"> </w:t>
      </w:r>
      <w:bookmarkStart w:id="6" w:name="_Hlk120708470"/>
      <w:r w:rsidRPr="008D1E3B">
        <w:t>oraz:</w:t>
      </w:r>
    </w:p>
    <w:p w14:paraId="53A58E06" w14:textId="77777777" w:rsidR="00F06D60" w:rsidRPr="008D1E3B" w:rsidRDefault="00F06D60" w:rsidP="00F06D60">
      <w:pPr>
        <w:pStyle w:val="LITlitera"/>
      </w:pPr>
      <w:r w:rsidRPr="008D1E3B">
        <w:t>a)</w:t>
      </w:r>
      <w:r>
        <w:tab/>
      </w:r>
      <w:r w:rsidRPr="008D1E3B">
        <w:t>NIP lub</w:t>
      </w:r>
    </w:p>
    <w:p w14:paraId="1146568C" w14:textId="77777777" w:rsidR="00F06D60" w:rsidRPr="008D1E3B" w:rsidRDefault="00F06D60" w:rsidP="00F06D60">
      <w:pPr>
        <w:pStyle w:val="LITlitera"/>
      </w:pPr>
      <w:r w:rsidRPr="008D1E3B">
        <w:t>b)</w:t>
      </w:r>
      <w:r>
        <w:tab/>
      </w:r>
      <w:r w:rsidRPr="008D1E3B">
        <w:t>REGON, lub</w:t>
      </w:r>
    </w:p>
    <w:p w14:paraId="5272EE95" w14:textId="77777777" w:rsidR="00F06D60" w:rsidRPr="008D1E3B" w:rsidRDefault="00F06D60" w:rsidP="00F06D60">
      <w:pPr>
        <w:pStyle w:val="LITlitera"/>
      </w:pPr>
      <w:r w:rsidRPr="008D1E3B">
        <w:t>c)</w:t>
      </w:r>
      <w:bookmarkStart w:id="7" w:name="_Hlk120709284"/>
      <w:r>
        <w:tab/>
      </w:r>
      <w:r w:rsidRPr="008D1E3B">
        <w:t>numer księgi</w:t>
      </w:r>
      <w:r>
        <w:t xml:space="preserve"> rejestrowej</w:t>
      </w:r>
      <w:r w:rsidRPr="008D1E3B">
        <w:t xml:space="preserve"> z </w:t>
      </w:r>
      <w:r>
        <w:t xml:space="preserve">rejestru podmiotów wykonujących działalność leczniczą, o którym mowa w art. 100 ust. 1 ustawy </w:t>
      </w:r>
      <w:r w:rsidRPr="00B0521F">
        <w:t xml:space="preserve">z dnia 15 kwietnia 2011 r. o działalności leczniczej (Dz. U. z 2022 r. poz. 633, </w:t>
      </w:r>
      <w:r>
        <w:t>z późn. zm.</w:t>
      </w:r>
      <w:r w:rsidRPr="004F456C">
        <w:rPr>
          <w:rStyle w:val="IGindeksgrny"/>
        </w:rPr>
        <w:footnoteReference w:id="2"/>
      </w:r>
      <w:r w:rsidRPr="004F456C">
        <w:rPr>
          <w:rStyle w:val="IGindeksgrny"/>
        </w:rPr>
        <w:t>)</w:t>
      </w:r>
      <w:r w:rsidRPr="00B0521F">
        <w:t>)</w:t>
      </w:r>
      <w:r w:rsidRPr="008D1E3B">
        <w:t>, lub</w:t>
      </w:r>
      <w:bookmarkEnd w:id="7"/>
    </w:p>
    <w:p w14:paraId="1E37AD09" w14:textId="393AC911" w:rsidR="00F06D60" w:rsidRPr="008D1E3B" w:rsidRDefault="00F06D60" w:rsidP="00F06D60">
      <w:pPr>
        <w:pStyle w:val="LITlitera"/>
      </w:pPr>
      <w:r w:rsidRPr="008D1E3B">
        <w:t>d)</w:t>
      </w:r>
      <w:r>
        <w:tab/>
      </w:r>
      <w:r w:rsidRPr="008D1E3B">
        <w:t>unikalny identyfikator apteki lub punktu aptecznego</w:t>
      </w:r>
      <w:r w:rsidR="007A374E">
        <w:t>, o którym mowa w art. 107 ust. </w:t>
      </w:r>
      <w:r>
        <w:t xml:space="preserve">2 pkt 3 ustawy z dnia </w:t>
      </w:r>
      <w:r w:rsidRPr="00304A0C">
        <w:t>6 września 2001 r. – Prawo farmaceutyczne</w:t>
      </w:r>
    </w:p>
    <w:p w14:paraId="58F6031E" w14:textId="77777777" w:rsidR="00F06D60" w:rsidRDefault="00F06D60" w:rsidP="00F06D60">
      <w:pPr>
        <w:pStyle w:val="CZWSPLITczwsplnaliter"/>
      </w:pPr>
      <w:r>
        <w:t>–</w:t>
      </w:r>
      <w:r w:rsidRPr="008D1E3B">
        <w:t xml:space="preserve"> jeżeli dotyczy</w:t>
      </w:r>
      <w:r>
        <w:t>;</w:t>
      </w:r>
    </w:p>
    <w:bookmarkEnd w:id="6"/>
    <w:p w14:paraId="70E26F5C" w14:textId="77777777" w:rsidR="00F06D60" w:rsidRDefault="00F06D60" w:rsidP="00F06D60">
      <w:pPr>
        <w:pStyle w:val="PKTpunkt"/>
      </w:pPr>
      <w:r>
        <w:t>9)</w:t>
      </w:r>
      <w:r>
        <w:tab/>
      </w:r>
      <w:r w:rsidRPr="001357FA">
        <w:t xml:space="preserve">informację o zawieszeniu </w:t>
      </w:r>
      <w:r>
        <w:t>uprawnienia</w:t>
      </w:r>
      <w:r w:rsidRPr="001357FA">
        <w:t xml:space="preserve"> do wykonywania zawodu</w:t>
      </w:r>
      <w:r>
        <w:t xml:space="preserve"> medycznego, o którym mowa w art. 68 pkt 4;</w:t>
      </w:r>
    </w:p>
    <w:p w14:paraId="39D717FB" w14:textId="77777777" w:rsidR="00F06D60" w:rsidRDefault="00F06D60" w:rsidP="00F06D60">
      <w:pPr>
        <w:pStyle w:val="PKTpunkt"/>
      </w:pPr>
      <w:r>
        <w:t>10)</w:t>
      </w:r>
      <w:r>
        <w:tab/>
      </w:r>
      <w:r w:rsidRPr="00C837AA">
        <w:t>informację o zaprzestaniu wykonywania zawodu</w:t>
      </w:r>
      <w:r>
        <w:t xml:space="preserve"> medycznego </w:t>
      </w:r>
      <w:r w:rsidRPr="00C837AA">
        <w:t>na terytorium Rzeczypospolitej Polskiej;</w:t>
      </w:r>
    </w:p>
    <w:p w14:paraId="0BBFBFE5" w14:textId="77777777" w:rsidR="00F06D60" w:rsidRDefault="00F06D60" w:rsidP="00F06D60">
      <w:pPr>
        <w:pStyle w:val="PKTpunkt"/>
      </w:pPr>
      <w:r>
        <w:t>11)</w:t>
      </w:r>
      <w:r>
        <w:tab/>
      </w:r>
      <w:r w:rsidRPr="00D2680A">
        <w:t xml:space="preserve">informację o </w:t>
      </w:r>
      <w:r>
        <w:t>wznowieniu</w:t>
      </w:r>
      <w:r w:rsidRPr="00D2680A">
        <w:t xml:space="preserve"> wykonywania zawodu </w:t>
      </w:r>
      <w:r>
        <w:t xml:space="preserve">medycznego </w:t>
      </w:r>
      <w:r w:rsidRPr="00D2680A">
        <w:t>na terytorium Rzeczypospolitej Polskiej;</w:t>
      </w:r>
    </w:p>
    <w:p w14:paraId="56316126" w14:textId="77777777" w:rsidR="00F06D60" w:rsidRDefault="00F06D60" w:rsidP="00F06D60">
      <w:pPr>
        <w:pStyle w:val="PKTpunkt"/>
      </w:pPr>
      <w:r w:rsidRPr="001357FA">
        <w:t>1</w:t>
      </w:r>
      <w:r>
        <w:t>2</w:t>
      </w:r>
      <w:r w:rsidRPr="001357FA">
        <w:t>)</w:t>
      </w:r>
      <w:r w:rsidRPr="001357FA">
        <w:tab/>
        <w:t xml:space="preserve">datę </w:t>
      </w:r>
      <w:r>
        <w:t xml:space="preserve">utraty uprawnienia do wykonywania zawodu medycznego </w:t>
      </w:r>
      <w:r w:rsidRPr="001357FA">
        <w:t>wraz z podaniem przyczyny</w:t>
      </w:r>
      <w:r>
        <w:t>;</w:t>
      </w:r>
    </w:p>
    <w:p w14:paraId="3F68C80B" w14:textId="77777777" w:rsidR="00F06D60" w:rsidRPr="00452EE2" w:rsidRDefault="00F06D60" w:rsidP="00F06D60">
      <w:pPr>
        <w:pStyle w:val="PKTpunkt"/>
      </w:pPr>
      <w:r w:rsidRPr="00D57A00">
        <w:lastRenderedPageBreak/>
        <w:t>13)</w:t>
      </w:r>
      <w:r>
        <w:tab/>
      </w:r>
      <w:r w:rsidRPr="00D57A00">
        <w:t>informację o tymczasowym zawieszeniu uprawnienia do wykonywania zawodu medycznego albo o ograniczeniu zakresu czynności w jego wykonywaniu, o których mowa w art. 60 ust. 1</w:t>
      </w:r>
      <w:r w:rsidRPr="001357FA">
        <w:t>.</w:t>
      </w:r>
    </w:p>
    <w:p w14:paraId="31CF34A6" w14:textId="21F98E12" w:rsidR="00F06D60" w:rsidRDefault="00F06D60" w:rsidP="00F06D60">
      <w:pPr>
        <w:pStyle w:val="USTustnpkodeksu"/>
      </w:pPr>
      <w:r>
        <w:t>2. W rejestrze przechowuje się odwzorowania cyfro</w:t>
      </w:r>
      <w:r w:rsidR="007A374E">
        <w:t>we dokumentów, o których mowa w </w:t>
      </w:r>
      <w:r>
        <w:t>art. 5 ust. 2 pkt 10–13 i 16.</w:t>
      </w:r>
    </w:p>
    <w:p w14:paraId="7523984C" w14:textId="77777777" w:rsidR="00F06D60" w:rsidRDefault="00F06D60" w:rsidP="00F06D60">
      <w:pPr>
        <w:pStyle w:val="USTustnpkodeksu"/>
      </w:pPr>
      <w:r>
        <w:t>3</w:t>
      </w:r>
      <w:r w:rsidRPr="0078488B">
        <w:t xml:space="preserve">. </w:t>
      </w:r>
      <w:bookmarkStart w:id="8" w:name="_Hlk117095523"/>
      <w:r w:rsidRPr="001357FA">
        <w:t>Rejestr jest jawny w zakresie danych i informacji dotyczących osoby wykonującej zawód medyczny, o których mowa w ust. 1 pkt 1</w:t>
      </w:r>
      <w:r>
        <w:t xml:space="preserve">–4, </w:t>
      </w:r>
      <w:r w:rsidRPr="00FD2F93">
        <w:t>pkt 5 lit</w:t>
      </w:r>
      <w:r>
        <w:t>.</w:t>
      </w:r>
      <w:r w:rsidRPr="00FD2F93">
        <w:t xml:space="preserve"> a</w:t>
      </w:r>
      <w:r w:rsidRPr="00FD2F93" w:rsidDel="00FD2F93">
        <w:t xml:space="preserve"> </w:t>
      </w:r>
      <w:r>
        <w:t xml:space="preserve">oraz </w:t>
      </w:r>
      <w:r w:rsidRPr="001357FA">
        <w:t xml:space="preserve">pkt </w:t>
      </w:r>
      <w:r>
        <w:t>8–1</w:t>
      </w:r>
      <w:bookmarkEnd w:id="5"/>
      <w:r>
        <w:t>3.</w:t>
      </w:r>
    </w:p>
    <w:p w14:paraId="71968D33" w14:textId="77777777" w:rsidR="00F06D60" w:rsidRDefault="00F06D60" w:rsidP="00F06D60">
      <w:pPr>
        <w:pStyle w:val="USTustnpkodeksu"/>
      </w:pPr>
      <w:r>
        <w:t>4. Rejestr</w:t>
      </w:r>
      <w:r w:rsidRPr="000F6B2F">
        <w:t xml:space="preserve"> </w:t>
      </w:r>
      <w:r>
        <w:t>zawiera</w:t>
      </w:r>
      <w:r w:rsidRPr="000F6B2F">
        <w:t xml:space="preserve"> zbiór </w:t>
      </w:r>
      <w:r w:rsidRPr="00DA3128">
        <w:t xml:space="preserve">danych </w:t>
      </w:r>
      <w:r>
        <w:t xml:space="preserve">i </w:t>
      </w:r>
      <w:r w:rsidRPr="000F6B2F">
        <w:t xml:space="preserve">dokumentów </w:t>
      </w:r>
      <w:r w:rsidRPr="00CF25FB">
        <w:t>osób</w:t>
      </w:r>
      <w:r w:rsidRPr="000F6B2F">
        <w:t>:</w:t>
      </w:r>
    </w:p>
    <w:p w14:paraId="37B3C574" w14:textId="77777777" w:rsidR="00F06D60" w:rsidRPr="00136A43" w:rsidRDefault="00F06D60" w:rsidP="00F06D60">
      <w:pPr>
        <w:pStyle w:val="PKTpunkt"/>
      </w:pPr>
      <w:r w:rsidRPr="00136A43">
        <w:t>1)</w:t>
      </w:r>
      <w:r w:rsidRPr="00136A43">
        <w:tab/>
        <w:t xml:space="preserve">wykonujących zawód </w:t>
      </w:r>
      <w:r>
        <w:t xml:space="preserve">medyczny </w:t>
      </w:r>
      <w:r w:rsidRPr="00136A43">
        <w:t>na terytorium Rzeczypospolitej Polskiej;</w:t>
      </w:r>
    </w:p>
    <w:p w14:paraId="06AACA96" w14:textId="77777777" w:rsidR="00F06D60" w:rsidRPr="00136A43" w:rsidRDefault="00F06D60" w:rsidP="00F06D60">
      <w:pPr>
        <w:pStyle w:val="PKTpunkt"/>
      </w:pPr>
      <w:r w:rsidRPr="00136A43">
        <w:t>2)</w:t>
      </w:r>
      <w:r w:rsidRPr="00136A43">
        <w:tab/>
        <w:t>niewykonujących zawodu</w:t>
      </w:r>
      <w:r>
        <w:t xml:space="preserve"> medycznego</w:t>
      </w:r>
      <w:r w:rsidRPr="00136A43">
        <w:t xml:space="preserve"> i zamieszkałych na terytorium Rzeczypospolitej Polskiej;</w:t>
      </w:r>
    </w:p>
    <w:p w14:paraId="612A8EFE" w14:textId="77777777" w:rsidR="00F06D60" w:rsidRPr="00136A43" w:rsidRDefault="00F06D60" w:rsidP="00F06D60">
      <w:pPr>
        <w:pStyle w:val="PKTpunkt"/>
      </w:pPr>
      <w:r w:rsidRPr="00136A43">
        <w:t>3)</w:t>
      </w:r>
      <w:r w:rsidRPr="00136A43">
        <w:tab/>
        <w:t>któr</w:t>
      </w:r>
      <w:r>
        <w:t>e</w:t>
      </w:r>
      <w:r w:rsidRPr="00136A43">
        <w:t xml:space="preserve"> zosta</w:t>
      </w:r>
      <w:r>
        <w:t>ły</w:t>
      </w:r>
      <w:r w:rsidRPr="00136A43">
        <w:t xml:space="preserve"> wykreśl</w:t>
      </w:r>
      <w:r>
        <w:t>one</w:t>
      </w:r>
      <w:r w:rsidRPr="00136A43">
        <w:t xml:space="preserve"> z rejestru.</w:t>
      </w:r>
    </w:p>
    <w:p w14:paraId="38BC9073" w14:textId="77777777" w:rsidR="00F06D60" w:rsidRDefault="00F06D60" w:rsidP="00F06D60">
      <w:pPr>
        <w:pStyle w:val="USTustnpkodeksu"/>
      </w:pPr>
      <w:r>
        <w:t>5</w:t>
      </w:r>
      <w:r w:rsidRPr="000F6B2F">
        <w:t>. Dane i dokumenty</w:t>
      </w:r>
      <w:r>
        <w:t xml:space="preserve"> osób:</w:t>
      </w:r>
    </w:p>
    <w:p w14:paraId="34FE4E04" w14:textId="77777777" w:rsidR="00F06D60" w:rsidRPr="00136A43" w:rsidRDefault="00F06D60" w:rsidP="00F06D60">
      <w:pPr>
        <w:pStyle w:val="PKTpunkt"/>
      </w:pPr>
      <w:r w:rsidRPr="00136A43">
        <w:t>1)</w:t>
      </w:r>
      <w:r w:rsidRPr="00136A43">
        <w:tab/>
        <w:t xml:space="preserve">wykreślonych z rejestru oraz </w:t>
      </w:r>
    </w:p>
    <w:p w14:paraId="1B03B8CF" w14:textId="77777777" w:rsidR="00F06D60" w:rsidRPr="00136A43" w:rsidRDefault="00F06D60" w:rsidP="00F06D60">
      <w:pPr>
        <w:pStyle w:val="PKTpunkt"/>
      </w:pPr>
      <w:r w:rsidRPr="00136A43">
        <w:t>2)</w:t>
      </w:r>
      <w:r w:rsidRPr="00136A43">
        <w:tab/>
        <w:t>którym odmówiono wpisu do rejestru</w:t>
      </w:r>
    </w:p>
    <w:p w14:paraId="78D5B05E" w14:textId="77777777" w:rsidR="00F06D60" w:rsidRPr="00136A43" w:rsidRDefault="00F06D60" w:rsidP="00F06D60">
      <w:pPr>
        <w:pStyle w:val="CZWSPPKTczwsplnapunktw"/>
      </w:pPr>
      <w:r>
        <w:t>–</w:t>
      </w:r>
      <w:r w:rsidRPr="00136A43">
        <w:t xml:space="preserve"> </w:t>
      </w:r>
      <w:r>
        <w:t xml:space="preserve">przechowuje się w rejestrze </w:t>
      </w:r>
      <w:r w:rsidRPr="00136A43">
        <w:t>jako dane archiwalne.</w:t>
      </w:r>
    </w:p>
    <w:p w14:paraId="38DBF7D1" w14:textId="1121283E" w:rsidR="00F06D60" w:rsidRPr="006C4CF9" w:rsidRDefault="00F06D60">
      <w:pPr>
        <w:pStyle w:val="ARTartustawynprozporzdzenia"/>
      </w:pPr>
      <w:bookmarkStart w:id="9" w:name="_Hlk117092061"/>
      <w:bookmarkEnd w:id="8"/>
      <w:r w:rsidRPr="001A1728">
        <w:rPr>
          <w:rStyle w:val="Ppogrubienie"/>
        </w:rPr>
        <w:t>Art. 5.</w:t>
      </w:r>
      <w:r w:rsidRPr="00991D63">
        <w:rPr>
          <w:rStyle w:val="Ppogrubienie"/>
          <w:b w:val="0"/>
        </w:rPr>
        <w:t xml:space="preserve"> 1.</w:t>
      </w:r>
      <w:r w:rsidRPr="0079207E">
        <w:t xml:space="preserve"> </w:t>
      </w:r>
      <w:bookmarkStart w:id="10" w:name="_Hlk125548594"/>
      <w:r w:rsidRPr="0079207E">
        <w:t xml:space="preserve">Osoba </w:t>
      </w:r>
      <w:r>
        <w:t>ubiegająca się o wpis do rejestru</w:t>
      </w:r>
      <w:r w:rsidRPr="00920014">
        <w:t>, która s</w:t>
      </w:r>
      <w:r w:rsidR="007A374E">
        <w:t>pełnia warunki określone w art. </w:t>
      </w:r>
      <w:r w:rsidRPr="00920014">
        <w:t>2 ust. 1 pkt 1–</w:t>
      </w:r>
      <w:r>
        <w:t xml:space="preserve">5, </w:t>
      </w:r>
      <w:r w:rsidRPr="006C4CF9">
        <w:t xml:space="preserve">składa </w:t>
      </w:r>
      <w:r>
        <w:t xml:space="preserve">wniosek </w:t>
      </w:r>
      <w:r w:rsidRPr="006C4CF9">
        <w:t xml:space="preserve">o </w:t>
      </w:r>
      <w:r>
        <w:t xml:space="preserve">wpis do rejestru do organu właściwego </w:t>
      </w:r>
      <w:r w:rsidRPr="006C4CF9">
        <w:t>za pośrednictwem rejestru odrębnie dla każdego wykonywanego zawodu medycznego</w:t>
      </w:r>
      <w:bookmarkEnd w:id="10"/>
      <w:r w:rsidR="007A374E">
        <w:t>.</w:t>
      </w:r>
    </w:p>
    <w:p w14:paraId="69BED587" w14:textId="77777777" w:rsidR="00F06D60" w:rsidRDefault="00F06D60" w:rsidP="00F06D60">
      <w:pPr>
        <w:pStyle w:val="USTustnpkodeksu"/>
      </w:pPr>
      <w:r>
        <w:t>2. Wniosek o wpis do rejestru zawiera:</w:t>
      </w:r>
    </w:p>
    <w:p w14:paraId="59129C9E" w14:textId="77777777" w:rsidR="00F06D60" w:rsidRPr="001F5010" w:rsidRDefault="00F06D60" w:rsidP="00F06D60">
      <w:pPr>
        <w:pStyle w:val="PKTpunkt"/>
      </w:pPr>
      <w:r>
        <w:t>1)</w:t>
      </w:r>
      <w:r>
        <w:tab/>
        <w:t>nazwę zawodu medycznego, którego wniosek dotyczy;</w:t>
      </w:r>
    </w:p>
    <w:p w14:paraId="3A0F4DEA" w14:textId="77777777" w:rsidR="00F06D60" w:rsidRPr="001F5010" w:rsidRDefault="00F06D60" w:rsidP="00F06D60">
      <w:pPr>
        <w:pStyle w:val="PKTpunkt"/>
      </w:pPr>
      <w:r>
        <w:t>2</w:t>
      </w:r>
      <w:r w:rsidRPr="001F5010">
        <w:t>)</w:t>
      </w:r>
      <w:r>
        <w:tab/>
      </w:r>
      <w:r w:rsidRPr="001F5010">
        <w:t>imię (imiona) i nazwisko</w:t>
      </w:r>
      <w:r>
        <w:t xml:space="preserve"> osoby, o której mowa w ust. 1</w:t>
      </w:r>
      <w:r w:rsidRPr="001F5010">
        <w:t>;</w:t>
      </w:r>
    </w:p>
    <w:p w14:paraId="782CCECA" w14:textId="77777777" w:rsidR="00F06D60" w:rsidRPr="001F5010" w:rsidRDefault="00F06D60" w:rsidP="00F06D60">
      <w:pPr>
        <w:pStyle w:val="PKTpunkt"/>
      </w:pPr>
      <w:r>
        <w:t>3</w:t>
      </w:r>
      <w:r w:rsidRPr="001F5010">
        <w:t>)</w:t>
      </w:r>
      <w:r>
        <w:tab/>
      </w:r>
      <w:r w:rsidRPr="001F5010">
        <w:t>numer PESEL</w:t>
      </w:r>
      <w:r>
        <w:t>;</w:t>
      </w:r>
    </w:p>
    <w:p w14:paraId="6A0611D8" w14:textId="77777777" w:rsidR="00F06D60" w:rsidRDefault="00F06D60" w:rsidP="00F06D60">
      <w:pPr>
        <w:pStyle w:val="PKTpunkt"/>
      </w:pPr>
      <w:r>
        <w:t>4</w:t>
      </w:r>
      <w:r w:rsidRPr="001F5010">
        <w:t>)</w:t>
      </w:r>
      <w:r>
        <w:tab/>
      </w:r>
      <w:r w:rsidRPr="001F5010">
        <w:t>obywatelstwo (obywatelstwa);</w:t>
      </w:r>
    </w:p>
    <w:p w14:paraId="05E76C0E" w14:textId="77777777" w:rsidR="00F06D60" w:rsidRPr="001F5010" w:rsidRDefault="00F06D60" w:rsidP="00F06D60">
      <w:pPr>
        <w:pStyle w:val="PKTpunkt"/>
      </w:pPr>
      <w:r>
        <w:t>5)</w:t>
      </w:r>
      <w:r>
        <w:tab/>
        <w:t>adres miejsca zamieszkania;</w:t>
      </w:r>
    </w:p>
    <w:p w14:paraId="1A290DBC" w14:textId="77777777" w:rsidR="00F06D60" w:rsidRDefault="00F06D60" w:rsidP="00F06D60">
      <w:pPr>
        <w:pStyle w:val="PKTpunkt"/>
      </w:pPr>
      <w:r>
        <w:t>6</w:t>
      </w:r>
      <w:r w:rsidRPr="001F5010">
        <w:t>)</w:t>
      </w:r>
      <w:r>
        <w:tab/>
      </w:r>
      <w:r w:rsidRPr="001F5010">
        <w:t xml:space="preserve">numer telefonu </w:t>
      </w:r>
      <w:r>
        <w:t xml:space="preserve">do kontaktu </w:t>
      </w:r>
      <w:r w:rsidRPr="001F5010">
        <w:t>i adres poczty elektronicznej</w:t>
      </w:r>
      <w:r>
        <w:t>;</w:t>
      </w:r>
    </w:p>
    <w:p w14:paraId="3400A510" w14:textId="77777777" w:rsidR="00F06D60" w:rsidRPr="008D1E3B" w:rsidRDefault="00F06D60" w:rsidP="00F06D60">
      <w:pPr>
        <w:pStyle w:val="PKTpunkt"/>
      </w:pPr>
      <w:r>
        <w:t>7)</w:t>
      </w:r>
      <w:r>
        <w:tab/>
        <w:t>nazwę i adres</w:t>
      </w:r>
      <w:r w:rsidRPr="0078488B">
        <w:t xml:space="preserve"> miejsc</w:t>
      </w:r>
      <w:r>
        <w:t>a</w:t>
      </w:r>
      <w:r w:rsidRPr="0078488B">
        <w:t xml:space="preserve"> wykonywania zawodu medycznego</w:t>
      </w:r>
      <w:r w:rsidRPr="008D1E3B">
        <w:t xml:space="preserve"> oraz:</w:t>
      </w:r>
    </w:p>
    <w:p w14:paraId="17C92065" w14:textId="77777777" w:rsidR="00F06D60" w:rsidRPr="008D1E3B" w:rsidRDefault="00F06D60" w:rsidP="00F06D60">
      <w:pPr>
        <w:pStyle w:val="LITlitera"/>
      </w:pPr>
      <w:r w:rsidRPr="008D1E3B">
        <w:t>a)</w:t>
      </w:r>
      <w:r>
        <w:tab/>
      </w:r>
      <w:r w:rsidRPr="008D1E3B">
        <w:t>NIP lub</w:t>
      </w:r>
    </w:p>
    <w:p w14:paraId="19EC8468" w14:textId="77777777" w:rsidR="00F06D60" w:rsidRPr="008D1E3B" w:rsidRDefault="00F06D60" w:rsidP="00F06D60">
      <w:pPr>
        <w:pStyle w:val="LITlitera"/>
      </w:pPr>
      <w:r w:rsidRPr="008D1E3B">
        <w:t>b)</w:t>
      </w:r>
      <w:r>
        <w:tab/>
      </w:r>
      <w:r w:rsidRPr="008D1E3B">
        <w:t>REGON, lub</w:t>
      </w:r>
    </w:p>
    <w:p w14:paraId="21A048B9" w14:textId="77777777" w:rsidR="00F06D60" w:rsidRPr="008D1E3B" w:rsidRDefault="00F06D60" w:rsidP="00F06D60">
      <w:pPr>
        <w:pStyle w:val="LITlitera"/>
      </w:pPr>
      <w:r w:rsidRPr="008D1E3B">
        <w:t>c)</w:t>
      </w:r>
      <w:r>
        <w:tab/>
      </w:r>
      <w:r w:rsidRPr="00B0521F">
        <w:t xml:space="preserve">numer księgi rejestrowej z rejestru podmiotów wykonujących działalność leczniczą, o którym mowa w </w:t>
      </w:r>
      <w:r>
        <w:t>art. 100 ust. 1 ustawy</w:t>
      </w:r>
      <w:r w:rsidRPr="00B0521F">
        <w:t xml:space="preserve"> z dnia 15 kwietnia 2011 r. o działalności leczniczej, lub</w:t>
      </w:r>
    </w:p>
    <w:p w14:paraId="1D12AADD" w14:textId="3895FF6A" w:rsidR="00F06D60" w:rsidRPr="008D1E3B" w:rsidRDefault="00F06D60" w:rsidP="00F06D60">
      <w:pPr>
        <w:pStyle w:val="LITlitera"/>
      </w:pPr>
      <w:r w:rsidRPr="008D1E3B">
        <w:lastRenderedPageBreak/>
        <w:t>d)</w:t>
      </w:r>
      <w:r>
        <w:tab/>
      </w:r>
      <w:r w:rsidRPr="008D1E3B">
        <w:t>unikalny identyfikator apteki lub punktu aptecznego</w:t>
      </w:r>
      <w:r w:rsidR="007A374E">
        <w:t>, o którym mowa w art. 107 ust. </w:t>
      </w:r>
      <w:r>
        <w:t xml:space="preserve">2 pkt 3 ustawy z dnia </w:t>
      </w:r>
      <w:r w:rsidRPr="00304A0C">
        <w:t>6 września 2001 r. – Prawo farmaceutyczne</w:t>
      </w:r>
    </w:p>
    <w:p w14:paraId="7031A8F7" w14:textId="77777777" w:rsidR="00F06D60" w:rsidRDefault="00F06D60" w:rsidP="00F06D60">
      <w:pPr>
        <w:pStyle w:val="CZWSPLITczwsplnaliter"/>
      </w:pPr>
      <w:r>
        <w:t>–</w:t>
      </w:r>
      <w:r w:rsidRPr="008D1E3B">
        <w:t xml:space="preserve"> jeżeli dotyczy;</w:t>
      </w:r>
    </w:p>
    <w:p w14:paraId="3C2BECEA" w14:textId="77777777" w:rsidR="00F06D60" w:rsidRDefault="00F06D60" w:rsidP="00F06D60">
      <w:pPr>
        <w:pStyle w:val="PKTpunkt"/>
      </w:pPr>
      <w:r>
        <w:t>8)</w:t>
      </w:r>
      <w:r>
        <w:tab/>
        <w:t>nazwę i adres ukończonej szkoły lub uczelni;</w:t>
      </w:r>
    </w:p>
    <w:p w14:paraId="7C2C971C" w14:textId="67A57768" w:rsidR="00F06D60" w:rsidRPr="001F5010" w:rsidRDefault="00F06D60" w:rsidP="00F06D60">
      <w:pPr>
        <w:pStyle w:val="PKTpunkt"/>
      </w:pPr>
      <w:r>
        <w:t>9)</w:t>
      </w:r>
      <w:r>
        <w:tab/>
        <w:t xml:space="preserve">datę rozpoczęcia kształcenia zakończonego wydaniem </w:t>
      </w:r>
      <w:r w:rsidR="007A374E">
        <w:t>dokumentu, o którym mowa w art. </w:t>
      </w:r>
      <w:r>
        <w:t>2 ust. 1 pkt 5 lit. a;</w:t>
      </w:r>
    </w:p>
    <w:p w14:paraId="55ADFFA9" w14:textId="1C763585" w:rsidR="00F06D60" w:rsidRDefault="00F06D60" w:rsidP="00F06D60">
      <w:pPr>
        <w:pStyle w:val="PKTpunkt"/>
      </w:pPr>
      <w:r>
        <w:t>10</w:t>
      </w:r>
      <w:r w:rsidRPr="001F5010">
        <w:t>)</w:t>
      </w:r>
      <w:r>
        <w:tab/>
        <w:t>odwzorowanie cyfrowe</w:t>
      </w:r>
      <w:r w:rsidRPr="001F5010">
        <w:t xml:space="preserve"> dokumentów potwierdzających wykształcenie</w:t>
      </w:r>
      <w:r w:rsidR="007A374E">
        <w:t xml:space="preserve"> lub kwalifikacje, o </w:t>
      </w:r>
      <w:r>
        <w:t>których mowa w art. 2 ust. 1 pkt 5 lit. a</w:t>
      </w:r>
      <w:r w:rsidR="005B3968">
        <w:t xml:space="preserve"> oraz</w:t>
      </w:r>
      <w:r>
        <w:t xml:space="preserve"> c</w:t>
      </w:r>
      <w:r w:rsidR="005B3968">
        <w:t>,</w:t>
      </w:r>
      <w:r>
        <w:t xml:space="preserve"> lub </w:t>
      </w:r>
      <w:r w:rsidRPr="00D57A00">
        <w:t>dokument</w:t>
      </w:r>
      <w:r>
        <w:t>u</w:t>
      </w:r>
      <w:r w:rsidRPr="00D57A00">
        <w:t>, o który</w:t>
      </w:r>
      <w:r>
        <w:t>m</w:t>
      </w:r>
      <w:r w:rsidR="007A374E">
        <w:t xml:space="preserve"> mowa w art. 2 ust. </w:t>
      </w:r>
      <w:r w:rsidRPr="00D57A00">
        <w:t>1 pkt 5 lit. e</w:t>
      </w:r>
      <w:r>
        <w:t>;</w:t>
      </w:r>
    </w:p>
    <w:p w14:paraId="0F35E537" w14:textId="77777777" w:rsidR="00F06D60" w:rsidRDefault="00F06D60" w:rsidP="00F06D60">
      <w:pPr>
        <w:pStyle w:val="PKTpunkt"/>
      </w:pPr>
      <w:bookmarkStart w:id="11" w:name="_Hlk117088522"/>
      <w:r>
        <w:t>11)</w:t>
      </w:r>
      <w:r>
        <w:tab/>
        <w:t>odwzorowanie cyfrowe zaświadczenia o odbyciu przez technika farmaceutycznego praktyki w aptece, jeżeli dotyczy;</w:t>
      </w:r>
    </w:p>
    <w:bookmarkEnd w:id="11"/>
    <w:p w14:paraId="21A73B42" w14:textId="06CFF4B2" w:rsidR="00F06D60" w:rsidRDefault="00F06D60" w:rsidP="00F06D60">
      <w:pPr>
        <w:pStyle w:val="PKTpunkt"/>
      </w:pPr>
      <w:r>
        <w:t>12)</w:t>
      </w:r>
      <w:r>
        <w:tab/>
        <w:t xml:space="preserve">w przypadku osoby posiadającej kwalifikacje do wykonywania zawodu medycznego nabyte w państwach, o których mowa w art. 2 ust. 1 pkt 5 lit. b </w:t>
      </w:r>
      <w:r w:rsidR="00E85C92">
        <w:t>oraz</w:t>
      </w:r>
      <w:r>
        <w:t xml:space="preserve"> d, której uznano te kwalifikacje – odwzorowanie cyfrowe decyzji w sprawie uznania kwalifikacji zawodowych do wykonywania zawodu regulowanego wydanej na podst</w:t>
      </w:r>
      <w:r w:rsidR="007A374E">
        <w:t>awie ustawy z </w:t>
      </w:r>
      <w:r>
        <w:t xml:space="preserve">dnia 22 grudnia 2015 r. </w:t>
      </w:r>
      <w:r w:rsidRPr="00C42652">
        <w:t>o zasadach uznawania kwa</w:t>
      </w:r>
      <w:r w:rsidR="007A374E">
        <w:t>lifikacji zawodowych nabytych w </w:t>
      </w:r>
      <w:r w:rsidRPr="00C42652">
        <w:t>państwach członkowskich Unii Europejskiej</w:t>
      </w:r>
      <w:r>
        <w:t>;</w:t>
      </w:r>
    </w:p>
    <w:p w14:paraId="2799295F" w14:textId="14C94FDD" w:rsidR="00F06D60" w:rsidRDefault="00F06D60" w:rsidP="00F06D60">
      <w:pPr>
        <w:pStyle w:val="PKTpunkt"/>
      </w:pPr>
      <w:r>
        <w:t>13)</w:t>
      </w:r>
      <w:r>
        <w:tab/>
        <w:t xml:space="preserve">w przypadku technika farmaceutycznego, któremu uznano praktykę zawodową odbytą </w:t>
      </w:r>
      <w:r w:rsidRPr="00175B21">
        <w:t>w</w:t>
      </w:r>
      <w:r w:rsidR="007A374E">
        <w:t> </w:t>
      </w:r>
      <w:r>
        <w:t>państwie</w:t>
      </w:r>
      <w:r w:rsidRPr="00175B21">
        <w:t xml:space="preserve"> innym niż Rzeczpospolita Polska</w:t>
      </w:r>
      <w:r>
        <w:t xml:space="preserve"> – </w:t>
      </w:r>
      <w:r w:rsidRPr="00C36CE7">
        <w:t xml:space="preserve">odwzorowanie cyfrowe </w:t>
      </w:r>
      <w:r>
        <w:t>dokumentu potwierdzającego uznanie tej praktyki, jeżeli dotyczy</w:t>
      </w:r>
      <w:r w:rsidRPr="00175B21">
        <w:t>;</w:t>
      </w:r>
    </w:p>
    <w:p w14:paraId="39D4E58C" w14:textId="77777777" w:rsidR="00F06D60" w:rsidRDefault="00F06D60" w:rsidP="00F06D60">
      <w:pPr>
        <w:pStyle w:val="PKTpunkt"/>
      </w:pPr>
      <w:r>
        <w:t>14)</w:t>
      </w:r>
      <w:r>
        <w:tab/>
        <w:t>poziom wykształcenia;</w:t>
      </w:r>
    </w:p>
    <w:p w14:paraId="37770300" w14:textId="77777777" w:rsidR="00F06D60" w:rsidRDefault="00F06D60" w:rsidP="00F06D60">
      <w:pPr>
        <w:pStyle w:val="PKTpunkt"/>
      </w:pPr>
      <w:r>
        <w:t>15)</w:t>
      </w:r>
      <w:r>
        <w:tab/>
      </w:r>
      <w:r w:rsidRPr="0083176F">
        <w:t>tytuł zawodowy w przypadku</w:t>
      </w:r>
      <w:r>
        <w:t xml:space="preserve"> ukończenia studiów;</w:t>
      </w:r>
    </w:p>
    <w:p w14:paraId="6BBAFA5A" w14:textId="77777777" w:rsidR="00F06D60" w:rsidRPr="009C26F8" w:rsidRDefault="00F06D60" w:rsidP="00F06D60">
      <w:pPr>
        <w:pStyle w:val="PKTpunkt"/>
      </w:pPr>
      <w:r>
        <w:t>16)</w:t>
      </w:r>
      <w:r>
        <w:tab/>
        <w:t>oświadczenie, o którym mowa w art. 2 ust. 1 pkt 4.</w:t>
      </w:r>
    </w:p>
    <w:p w14:paraId="7F234959" w14:textId="77777777" w:rsidR="00F06D60" w:rsidRDefault="00F06D60" w:rsidP="00F06D60">
      <w:pPr>
        <w:pStyle w:val="USTustnpkodeksu"/>
      </w:pPr>
      <w:r>
        <w:t>3</w:t>
      </w:r>
      <w:r w:rsidRPr="00C47620">
        <w:t xml:space="preserve">. </w:t>
      </w:r>
      <w:r>
        <w:t>Osoba, o której mowa w ust. 1,</w:t>
      </w:r>
      <w:r w:rsidRPr="00C47620">
        <w:t xml:space="preserve"> jest obowiązan</w:t>
      </w:r>
      <w:r>
        <w:t>a</w:t>
      </w:r>
      <w:r w:rsidRPr="00C47620">
        <w:t xml:space="preserve"> do zawarcia w</w:t>
      </w:r>
      <w:r>
        <w:t>e</w:t>
      </w:r>
      <w:r w:rsidRPr="00C47620">
        <w:t xml:space="preserve"> </w:t>
      </w:r>
      <w:r>
        <w:t>wniosku</w:t>
      </w:r>
      <w:r w:rsidRPr="00C47620">
        <w:t xml:space="preserve"> </w:t>
      </w:r>
      <w:r>
        <w:t xml:space="preserve">o wpis do rejestru </w:t>
      </w:r>
      <w:r w:rsidRPr="00C47620">
        <w:t>klauzuli</w:t>
      </w:r>
      <w:r>
        <w:t xml:space="preserve"> o</w:t>
      </w:r>
      <w:r w:rsidRPr="00C47620">
        <w:t xml:space="preserve"> następującej treści: „Jestem świadomy odpowiedzialności karnej za złożenie fałszywego oświadczenia.”</w:t>
      </w:r>
      <w:r>
        <w:t xml:space="preserve">. </w:t>
      </w:r>
      <w:r w:rsidRPr="00C47620">
        <w:t xml:space="preserve">Klauzula ta zastępuje pouczenie organu o odpowiedzialności karnej za składanie fałszywych </w:t>
      </w:r>
      <w:r>
        <w:t>oświadcze</w:t>
      </w:r>
      <w:r w:rsidRPr="00C47620">
        <w:t>ń.</w:t>
      </w:r>
    </w:p>
    <w:p w14:paraId="07C1E8E0" w14:textId="77777777" w:rsidR="00F06D60" w:rsidRDefault="00F06D60" w:rsidP="00F06D60">
      <w:pPr>
        <w:pStyle w:val="USTustnpkodeksu"/>
      </w:pPr>
      <w:r>
        <w:t xml:space="preserve">4. Osoba, o której mowa w ust. 1, </w:t>
      </w:r>
      <w:r w:rsidRPr="0078488B">
        <w:t>opatr</w:t>
      </w:r>
      <w:r>
        <w:t xml:space="preserve">uje wniosek o wpis do rejestru </w:t>
      </w:r>
      <w:r w:rsidRPr="0078488B">
        <w:t>kwalifikowanym podpisem elektronicznym, podpisem zaufanym albo podpisem osobistym</w:t>
      </w:r>
      <w:r>
        <w:t>.</w:t>
      </w:r>
    </w:p>
    <w:p w14:paraId="350F917F" w14:textId="77777777" w:rsidR="00F06D60" w:rsidRPr="001F5010" w:rsidRDefault="00F06D60" w:rsidP="00F06D60">
      <w:pPr>
        <w:pStyle w:val="USTustnpkodeksu"/>
      </w:pPr>
      <w:r>
        <w:t>5</w:t>
      </w:r>
      <w:r w:rsidRPr="001F5010">
        <w:t xml:space="preserve">. Minister </w:t>
      </w:r>
      <w:r>
        <w:t>właściwy do spraw zdrowia</w:t>
      </w:r>
      <w:r w:rsidRPr="001F5010">
        <w:t xml:space="preserve"> udostępnia </w:t>
      </w:r>
      <w:r>
        <w:t xml:space="preserve">organowi właściwemu </w:t>
      </w:r>
      <w:r w:rsidRPr="001F5010">
        <w:t>dane</w:t>
      </w:r>
      <w:r>
        <w:t>, o których mowa w ust. 2,</w:t>
      </w:r>
      <w:r w:rsidRPr="001F5010">
        <w:t xml:space="preserve"> w celu weryfikacji wniosku</w:t>
      </w:r>
      <w:r>
        <w:t xml:space="preserve"> o wpis do rejestru</w:t>
      </w:r>
      <w:r w:rsidRPr="001F5010">
        <w:t>.</w:t>
      </w:r>
      <w:r>
        <w:t xml:space="preserve"> </w:t>
      </w:r>
    </w:p>
    <w:p w14:paraId="314D90DA" w14:textId="77777777" w:rsidR="00F06D60" w:rsidRPr="00470318" w:rsidRDefault="00F06D60" w:rsidP="00F06D60">
      <w:pPr>
        <w:pStyle w:val="ARTartustawynprozporzdzenia"/>
      </w:pPr>
      <w:r w:rsidRPr="0037301E">
        <w:rPr>
          <w:rStyle w:val="Ppogrubienie"/>
        </w:rPr>
        <w:t>Art. 6.</w:t>
      </w:r>
      <w:r w:rsidRPr="00470318">
        <w:t xml:space="preserve"> 1. Złożenie wniosku o wpis do rejestru podlega opłacie w wysokości 100 zł.</w:t>
      </w:r>
    </w:p>
    <w:p w14:paraId="07BABB43" w14:textId="77777777" w:rsidR="00F06D60" w:rsidRPr="00470318" w:rsidRDefault="00F06D60" w:rsidP="00F06D60">
      <w:pPr>
        <w:pStyle w:val="USTustnpkodeksu"/>
      </w:pPr>
      <w:r w:rsidRPr="00470318">
        <w:t>2. Zmiana danych objętych rejestrem oraz wykreślenie z rejestru nie podlegają opłacie.</w:t>
      </w:r>
    </w:p>
    <w:p w14:paraId="21AEB86F" w14:textId="77777777" w:rsidR="00F06D60" w:rsidRPr="00470318" w:rsidRDefault="00F06D60" w:rsidP="00F06D60">
      <w:pPr>
        <w:pStyle w:val="USTustnpkodeksu"/>
      </w:pPr>
      <w:r w:rsidRPr="00470318">
        <w:lastRenderedPageBreak/>
        <w:t>3. Opłata, o której mowa w ust. 1, stanowi dochód budżetu państwa.</w:t>
      </w:r>
    </w:p>
    <w:p w14:paraId="46E62B8D" w14:textId="77777777" w:rsidR="00F06D60" w:rsidRPr="00470318" w:rsidRDefault="00F06D60" w:rsidP="00F06D60">
      <w:pPr>
        <w:pStyle w:val="USTustnpkodeksu"/>
      </w:pPr>
      <w:r w:rsidRPr="00470318">
        <w:t>4. Opłatę, o której mowa w ust. 1, wnosi się na rachunek bankowy wskazany przez organ</w:t>
      </w:r>
      <w:r w:rsidRPr="0037301E">
        <w:t xml:space="preserve"> </w:t>
      </w:r>
      <w:r w:rsidRPr="00470318">
        <w:t>właściwy.</w:t>
      </w:r>
    </w:p>
    <w:p w14:paraId="0721A707" w14:textId="3B194C20" w:rsidR="00F06D60" w:rsidRDefault="00F06D60" w:rsidP="00F06D60">
      <w:pPr>
        <w:pStyle w:val="ARTartustawynprozporzdzenia"/>
      </w:pPr>
      <w:r w:rsidRPr="0037301E">
        <w:rPr>
          <w:rStyle w:val="Ppogrubienie"/>
        </w:rPr>
        <w:t>Art. 7.</w:t>
      </w:r>
      <w:r w:rsidRPr="00282ABB">
        <w:t xml:space="preserve"> </w:t>
      </w:r>
      <w:r>
        <w:t xml:space="preserve">1. W </w:t>
      </w:r>
      <w:r w:rsidRPr="00282ABB">
        <w:t>przypadku stwierdzenia braków formalnych we wniosku</w:t>
      </w:r>
      <w:r>
        <w:t xml:space="preserve"> o wpis do rejestru organ właściwy </w:t>
      </w:r>
      <w:r w:rsidRPr="00282ABB">
        <w:t xml:space="preserve">wzywa </w:t>
      </w:r>
      <w:r>
        <w:t xml:space="preserve">osobę, o której mowa w art. 5 ust. 1, </w:t>
      </w:r>
      <w:r w:rsidRPr="00282ABB">
        <w:t xml:space="preserve">do ich usunięcia w terminie </w:t>
      </w:r>
      <w:r>
        <w:t>21</w:t>
      </w:r>
      <w:r w:rsidR="007A374E">
        <w:t> </w:t>
      </w:r>
      <w:r w:rsidRPr="00282ABB">
        <w:t>dni od dnia przekazania w</w:t>
      </w:r>
      <w:r>
        <w:t xml:space="preserve"> rejestrze</w:t>
      </w:r>
      <w:r w:rsidRPr="00282ABB">
        <w:t xml:space="preserve"> informacji o konieczności uzupełnienia braków</w:t>
      </w:r>
      <w:r>
        <w:t xml:space="preserve">, </w:t>
      </w:r>
      <w:r w:rsidRPr="00466C21">
        <w:t>pod rygorem pozostawienia wniosku bez rozpoznania.</w:t>
      </w:r>
      <w:r>
        <w:t xml:space="preserve"> </w:t>
      </w:r>
    </w:p>
    <w:p w14:paraId="3111731D" w14:textId="77777777" w:rsidR="00F06D60" w:rsidRPr="00470318" w:rsidRDefault="00F06D60" w:rsidP="00F06D60">
      <w:pPr>
        <w:pStyle w:val="USTustnpkodeksu"/>
      </w:pPr>
      <w:r>
        <w:t>2</w:t>
      </w:r>
      <w:r w:rsidRPr="00470318">
        <w:t>. W przypadku niewniesienia opłaty</w:t>
      </w:r>
      <w:r>
        <w:t xml:space="preserve">, o której mowa w art. 6 ust. 1, </w:t>
      </w:r>
      <w:r w:rsidRPr="00470318">
        <w:t>organ właściwy wzywa</w:t>
      </w:r>
      <w:r w:rsidRPr="00282ABB">
        <w:t xml:space="preserve"> </w:t>
      </w:r>
      <w:r>
        <w:t>osobę, o której mowa w art. 5 ust. 1,</w:t>
      </w:r>
      <w:r w:rsidRPr="00470318">
        <w:t xml:space="preserve"> do uiszczenia</w:t>
      </w:r>
      <w:r>
        <w:t xml:space="preserve"> opłaty</w:t>
      </w:r>
      <w:r w:rsidRPr="00470318">
        <w:t xml:space="preserve"> w terminie 21 dni od dnia przekazania w rejestrze informacji o konieczności </w:t>
      </w:r>
      <w:r>
        <w:t xml:space="preserve">jej </w:t>
      </w:r>
      <w:r w:rsidRPr="00470318">
        <w:t xml:space="preserve">uiszczenia, pod rygorem pozostawienia wniosku bez rozpoznania. </w:t>
      </w:r>
    </w:p>
    <w:p w14:paraId="0579E286" w14:textId="77777777" w:rsidR="00F06D60" w:rsidRPr="00282ABB" w:rsidRDefault="00F06D60" w:rsidP="00F06D60">
      <w:pPr>
        <w:pStyle w:val="ARTartustawynprozporzdzenia"/>
      </w:pPr>
      <w:r w:rsidRPr="0037301E">
        <w:rPr>
          <w:rStyle w:val="Ppogrubienie"/>
        </w:rPr>
        <w:t xml:space="preserve">Art. </w:t>
      </w:r>
      <w:r>
        <w:rPr>
          <w:rStyle w:val="Ppogrubienie"/>
        </w:rPr>
        <w:t>8</w:t>
      </w:r>
      <w:r w:rsidRPr="0037301E">
        <w:rPr>
          <w:rStyle w:val="Ppogrubienie"/>
        </w:rPr>
        <w:t>.</w:t>
      </w:r>
      <w:r w:rsidRPr="00282ABB">
        <w:t xml:space="preserve"> </w:t>
      </w:r>
      <w:r>
        <w:t>Organ właściwy</w:t>
      </w:r>
      <w:r w:rsidRPr="00282ABB">
        <w:t xml:space="preserve"> </w:t>
      </w:r>
      <w:r>
        <w:t xml:space="preserve">dokonuje wpisu do rejestru przez potwierdzenie </w:t>
      </w:r>
      <w:r w:rsidRPr="00282ABB">
        <w:t>danych zawartych we wniosku</w:t>
      </w:r>
      <w:r>
        <w:t xml:space="preserve"> o wpis do rejestru </w:t>
      </w:r>
      <w:r w:rsidRPr="00282ABB">
        <w:t>i nada</w:t>
      </w:r>
      <w:r>
        <w:t>nie</w:t>
      </w:r>
      <w:r w:rsidRPr="00282ABB">
        <w:t xml:space="preserve"> indywidualn</w:t>
      </w:r>
      <w:r>
        <w:t>ego</w:t>
      </w:r>
      <w:r w:rsidRPr="00282ABB">
        <w:t xml:space="preserve"> identyfikator</w:t>
      </w:r>
      <w:r>
        <w:t>a</w:t>
      </w:r>
      <w:r w:rsidRPr="00282ABB">
        <w:t xml:space="preserve"> wpisu.</w:t>
      </w:r>
    </w:p>
    <w:bookmarkEnd w:id="9"/>
    <w:p w14:paraId="2FF3F0FE" w14:textId="77777777" w:rsidR="00F06D60" w:rsidRPr="0078488B" w:rsidRDefault="00F06D60" w:rsidP="00F06D60">
      <w:pPr>
        <w:pStyle w:val="ARTartustawynprozporzdzenia"/>
      </w:pPr>
      <w:r>
        <w:rPr>
          <w:rStyle w:val="Pogrubienie"/>
        </w:rPr>
        <w:t>Art.</w:t>
      </w:r>
      <w:r w:rsidRPr="003770AF">
        <w:rPr>
          <w:rStyle w:val="Pogrubienie"/>
        </w:rPr>
        <w:t xml:space="preserve"> </w:t>
      </w:r>
      <w:r>
        <w:rPr>
          <w:rStyle w:val="Pogrubienie"/>
        </w:rPr>
        <w:t>9</w:t>
      </w:r>
      <w:r w:rsidRPr="003770AF">
        <w:rPr>
          <w:rStyle w:val="Pogrubienie"/>
        </w:rPr>
        <w:t>.</w:t>
      </w:r>
      <w:r w:rsidRPr="0078488B">
        <w:t xml:space="preserve"> 1. </w:t>
      </w:r>
      <w:r>
        <w:t>Z</w:t>
      </w:r>
      <w:r w:rsidRPr="0078488B">
        <w:t>mian danych w rejestrze</w:t>
      </w:r>
      <w:r>
        <w:t xml:space="preserve"> dokonuje się </w:t>
      </w:r>
      <w:r w:rsidRPr="0078488B">
        <w:t xml:space="preserve">z urzędu na podstawie </w:t>
      </w:r>
      <w:r>
        <w:t xml:space="preserve">udostępnionych przez podmioty publiczne </w:t>
      </w:r>
      <w:r w:rsidRPr="0078488B">
        <w:t>danych</w:t>
      </w:r>
      <w:r>
        <w:t xml:space="preserve"> gromadzonych w rejestrze publicznym lub w systemie teleinformatycznym </w:t>
      </w:r>
      <w:r w:rsidRPr="0078488B">
        <w:t>z innych rejestrów publicznych w rozumien</w:t>
      </w:r>
      <w:r>
        <w:t xml:space="preserve">iu art. 3 pkt 5 ustawy </w:t>
      </w:r>
      <w:r w:rsidRPr="005C4641">
        <w:t>z dnia 17 lutego 2005 r. o informatyzacji działalności podmiotów realizujących zadania publiczne</w:t>
      </w:r>
      <w:r w:rsidRPr="00A57EA9">
        <w:t xml:space="preserve"> </w:t>
      </w:r>
      <w:r>
        <w:t xml:space="preserve">albo </w:t>
      </w:r>
      <w:r w:rsidRPr="00A57EA9">
        <w:t>na wniosek osoby wpisanej do rejestru</w:t>
      </w:r>
      <w:r w:rsidRPr="0078488B">
        <w:t>.</w:t>
      </w:r>
      <w:r>
        <w:t xml:space="preserve"> </w:t>
      </w:r>
    </w:p>
    <w:p w14:paraId="3C711099" w14:textId="77777777" w:rsidR="00F06D60" w:rsidRDefault="00F06D60" w:rsidP="00F06D60">
      <w:pPr>
        <w:pStyle w:val="USTustnpkodeksu"/>
      </w:pPr>
      <w:r w:rsidRPr="0078488B">
        <w:t xml:space="preserve">2. </w:t>
      </w:r>
      <w:r w:rsidRPr="00B33E1B">
        <w:t xml:space="preserve">Osoba wpisana do rejestru składa wniosek o zmianę danych w rejestrze, nie później niż w terminie 30 dni od dnia powstania zmiany danych w nim zawartych. </w:t>
      </w:r>
    </w:p>
    <w:p w14:paraId="58968CA1" w14:textId="77777777" w:rsidR="00F06D60" w:rsidRDefault="00F06D60" w:rsidP="00F06D60">
      <w:pPr>
        <w:pStyle w:val="USTustnpkodeksu"/>
      </w:pPr>
      <w:r>
        <w:t xml:space="preserve">3. Wniosek o zmianę danych w rejestrze </w:t>
      </w:r>
      <w:r w:rsidRPr="0078488B">
        <w:t>opatrzony kwalifikowanym podpisem elektronicznym, podpisem zaufanym albo podpisem osobistym</w:t>
      </w:r>
      <w:r>
        <w:t xml:space="preserve"> </w:t>
      </w:r>
      <w:r w:rsidRPr="005E017F">
        <w:t>składa się za pośrednictwem rejestru</w:t>
      </w:r>
      <w:r w:rsidRPr="00005079">
        <w:t>.</w:t>
      </w:r>
      <w:r>
        <w:t xml:space="preserve"> </w:t>
      </w:r>
    </w:p>
    <w:p w14:paraId="229DEE88" w14:textId="73823E8A" w:rsidR="00F06D60" w:rsidRDefault="00F06D60" w:rsidP="00F06D60">
      <w:pPr>
        <w:pStyle w:val="USTustnpkodeksu"/>
      </w:pPr>
      <w:r>
        <w:t>4.</w:t>
      </w:r>
      <w:r w:rsidRPr="000E466C">
        <w:t xml:space="preserve"> Osoba </w:t>
      </w:r>
      <w:r w:rsidRPr="00CA3F83">
        <w:t>składająca</w:t>
      </w:r>
      <w:r w:rsidRPr="000E466C">
        <w:t xml:space="preserve"> wniosek o zmianę danych w rejestrz</w:t>
      </w:r>
      <w:r w:rsidR="007A374E">
        <w:t>e jest obowiązana do zawarcia w </w:t>
      </w:r>
      <w:r w:rsidRPr="000E466C">
        <w:t>nim klauzuli</w:t>
      </w:r>
      <w:r>
        <w:t xml:space="preserve"> o</w:t>
      </w:r>
      <w:r w:rsidRPr="000E466C">
        <w:t xml:space="preserve"> następującej treści: „Jestem świadomy odpowiedzialności karnej za złożenie fałszywego oświadczenia.”</w:t>
      </w:r>
      <w:r>
        <w:t>.</w:t>
      </w:r>
      <w:r w:rsidRPr="000E466C">
        <w:t xml:space="preserve"> Klauzula ta zastępuje pouczenie organu o odpowiedzialności karnej za składanie fałszywych </w:t>
      </w:r>
      <w:r>
        <w:t>oświadczeń.</w:t>
      </w:r>
    </w:p>
    <w:p w14:paraId="1FD49C6B" w14:textId="77777777" w:rsidR="00F06D60" w:rsidRDefault="00F06D60" w:rsidP="00F06D60">
      <w:pPr>
        <w:pStyle w:val="ARTartustawynprozporzdzenia"/>
      </w:pPr>
      <w:r w:rsidRPr="003770AF">
        <w:rPr>
          <w:rStyle w:val="Pogrubienie"/>
        </w:rPr>
        <w:t xml:space="preserve">Art. </w:t>
      </w:r>
      <w:r>
        <w:rPr>
          <w:rStyle w:val="Pogrubienie"/>
        </w:rPr>
        <w:t>10</w:t>
      </w:r>
      <w:r w:rsidRPr="003770AF">
        <w:rPr>
          <w:rStyle w:val="Pogrubienie"/>
        </w:rPr>
        <w:t>.</w:t>
      </w:r>
      <w:r w:rsidRPr="0078488B">
        <w:t xml:space="preserve"> </w:t>
      </w:r>
      <w:r>
        <w:t xml:space="preserve">1. Osoba wykonująca zawód medyczny traci uprawnienia do wykonywania zawodu medycznego </w:t>
      </w:r>
      <w:r w:rsidRPr="00E61B32">
        <w:t>w przypadku:</w:t>
      </w:r>
    </w:p>
    <w:p w14:paraId="3A817383" w14:textId="77777777" w:rsidR="00F06D60" w:rsidRPr="00473501" w:rsidRDefault="00F06D60" w:rsidP="00F06D60">
      <w:pPr>
        <w:pStyle w:val="PKTpunkt"/>
      </w:pPr>
      <w:r w:rsidRPr="00473501">
        <w:t>1)</w:t>
      </w:r>
      <w:r w:rsidRPr="00473501">
        <w:tab/>
        <w:t>utraty albo ograniczenia zdolności do czynności prawnych;</w:t>
      </w:r>
    </w:p>
    <w:p w14:paraId="13393CBD" w14:textId="77777777" w:rsidR="00F06D60" w:rsidRDefault="00F06D60" w:rsidP="00F06D60">
      <w:pPr>
        <w:pStyle w:val="PKTpunkt"/>
      </w:pPr>
      <w:r>
        <w:t>2)</w:t>
      </w:r>
      <w:r>
        <w:tab/>
        <w:t>pozbawienia praw publicznych;</w:t>
      </w:r>
    </w:p>
    <w:p w14:paraId="15DBD177" w14:textId="77777777" w:rsidR="00F06D60" w:rsidRPr="00473501" w:rsidRDefault="00F06D60" w:rsidP="00F06D60">
      <w:pPr>
        <w:pStyle w:val="PKTpunkt"/>
      </w:pPr>
      <w:r>
        <w:lastRenderedPageBreak/>
        <w:t>3)</w:t>
      </w:r>
      <w:r>
        <w:tab/>
        <w:t>prawomocnego skazania za umyślne przestępstwo ścigane z oskarżenia publicznego lub umyślne przestępstwo skarbowe;</w:t>
      </w:r>
    </w:p>
    <w:p w14:paraId="2CFF7B8D" w14:textId="11BB59A0" w:rsidR="00F06D60" w:rsidRPr="00873876" w:rsidRDefault="00F06D60" w:rsidP="00F06D60">
      <w:pPr>
        <w:pStyle w:val="PKTpunkt"/>
      </w:pPr>
      <w:r>
        <w:t>4</w:t>
      </w:r>
      <w:r w:rsidRPr="00473501">
        <w:t>)</w:t>
      </w:r>
      <w:r>
        <w:tab/>
        <w:t>pozbawienia uprawnienia do wykonywania zawodu m</w:t>
      </w:r>
      <w:r w:rsidR="007A374E">
        <w:t>edycznego, o którym mowa w art. </w:t>
      </w:r>
      <w:r>
        <w:t>68 pkt 5;</w:t>
      </w:r>
    </w:p>
    <w:p w14:paraId="6033A856" w14:textId="77777777" w:rsidR="00F06D60" w:rsidRPr="00473501" w:rsidRDefault="00F06D60" w:rsidP="00F06D60">
      <w:pPr>
        <w:pStyle w:val="PKTpunkt"/>
      </w:pPr>
      <w:r>
        <w:t>5</w:t>
      </w:r>
      <w:r w:rsidRPr="00873876">
        <w:t>)</w:t>
      </w:r>
      <w:r>
        <w:tab/>
      </w:r>
      <w:r w:rsidRPr="00873876">
        <w:t>ubezwłasnowolnienia całkowitego lub częściowego</w:t>
      </w:r>
      <w:r>
        <w:t>.</w:t>
      </w:r>
    </w:p>
    <w:p w14:paraId="38CDDC76" w14:textId="77777777" w:rsidR="00F06D60" w:rsidRPr="00E61B32" w:rsidRDefault="00F06D60" w:rsidP="00F06D60">
      <w:pPr>
        <w:pStyle w:val="USTustnpkodeksu"/>
      </w:pPr>
      <w:r w:rsidRPr="00E61B32">
        <w:t xml:space="preserve">2. </w:t>
      </w:r>
      <w:r>
        <w:t xml:space="preserve">W przypadku zaistnienia okoliczności wskazanych w ust. 1 albo </w:t>
      </w:r>
      <w:r w:rsidRPr="00E61B32">
        <w:t>śmierci osoby wpisanej do rejestru</w:t>
      </w:r>
      <w:r>
        <w:t xml:space="preserve"> organ właściwy dokonuje wykreślenia tej osoby z rejestru.</w:t>
      </w:r>
    </w:p>
    <w:p w14:paraId="4C8F5FF3" w14:textId="05002A47" w:rsidR="00F06D60" w:rsidRPr="006C5F09" w:rsidRDefault="00F06D60" w:rsidP="00F06D60">
      <w:pPr>
        <w:pStyle w:val="ARTartustawynprozporzdzenia"/>
      </w:pPr>
      <w:r w:rsidRPr="003770AF">
        <w:rPr>
          <w:rStyle w:val="Pogrubienie"/>
        </w:rPr>
        <w:t xml:space="preserve">Art. </w:t>
      </w:r>
      <w:r>
        <w:rPr>
          <w:rStyle w:val="Pogrubienie"/>
        </w:rPr>
        <w:t>11</w:t>
      </w:r>
      <w:r w:rsidRPr="003770AF">
        <w:rPr>
          <w:rStyle w:val="Pogrubienie"/>
        </w:rPr>
        <w:t>.</w:t>
      </w:r>
      <w:r w:rsidRPr="0078488B">
        <w:t xml:space="preserve"> </w:t>
      </w:r>
      <w:r>
        <w:t>O</w:t>
      </w:r>
      <w:r w:rsidRPr="0078488B">
        <w:t>dmowa wpisu do rejestru</w:t>
      </w:r>
      <w:r>
        <w:t>, zmiany danych w rejestrze oraz wykreślenie</w:t>
      </w:r>
      <w:r w:rsidR="007A374E">
        <w:t xml:space="preserve"> z </w:t>
      </w:r>
      <w:r w:rsidRPr="0078488B">
        <w:t xml:space="preserve">rejestru w przypadkach, o których mowa w art. </w:t>
      </w:r>
      <w:r>
        <w:t>10 ust. 1</w:t>
      </w:r>
      <w:r w:rsidRPr="0078488B">
        <w:t>, następuje w drodze decyzji</w:t>
      </w:r>
      <w:r>
        <w:t>.</w:t>
      </w:r>
    </w:p>
    <w:p w14:paraId="3360D940" w14:textId="1B271289" w:rsidR="00F06D60" w:rsidRPr="00CA3F83" w:rsidRDefault="00F06D60" w:rsidP="00F06D60">
      <w:pPr>
        <w:pStyle w:val="ARTartustawynprozporzdzenia"/>
      </w:pPr>
      <w:r w:rsidRPr="00153696">
        <w:rPr>
          <w:rStyle w:val="Pogrubienie"/>
        </w:rPr>
        <w:t>Art. 1</w:t>
      </w:r>
      <w:r>
        <w:rPr>
          <w:rStyle w:val="Pogrubienie"/>
        </w:rPr>
        <w:t>2</w:t>
      </w:r>
      <w:r w:rsidRPr="00153696">
        <w:rPr>
          <w:rStyle w:val="Pogrubienie"/>
        </w:rPr>
        <w:t>.</w:t>
      </w:r>
      <w:r w:rsidRPr="00CA3F83">
        <w:t xml:space="preserve"> 1. Zaświadczeni</w:t>
      </w:r>
      <w:r>
        <w:t>e</w:t>
      </w:r>
      <w:r w:rsidRPr="00CA3F83">
        <w:t xml:space="preserve"> o wpisie do rejestru </w:t>
      </w:r>
      <w:r>
        <w:t>zawiera</w:t>
      </w:r>
      <w:r w:rsidRPr="00CA3F83">
        <w:t xml:space="preserve"> dan</w:t>
      </w:r>
      <w:r>
        <w:t>e</w:t>
      </w:r>
      <w:r w:rsidRPr="00CA3F83">
        <w:t xml:space="preserve">, o których mowa w art. </w:t>
      </w:r>
      <w:r w:rsidR="007A374E">
        <w:t>4 ust. </w:t>
      </w:r>
      <w:r w:rsidRPr="00CA3F83">
        <w:t>1 pkt 1</w:t>
      </w:r>
      <w:r>
        <w:t xml:space="preserve">–4 i pkt </w:t>
      </w:r>
      <w:r w:rsidRPr="00CA3F83">
        <w:t>5 lit. a</w:t>
      </w:r>
      <w:r>
        <w:t>. Zaświadczenie ma</w:t>
      </w:r>
      <w:r w:rsidRPr="00CA3F83">
        <w:t xml:space="preserve"> postać wydruku </w:t>
      </w:r>
      <w:r w:rsidR="007A374E">
        <w:t>z systemu teleinformatycznego i </w:t>
      </w:r>
      <w:r>
        <w:t xml:space="preserve">może je </w:t>
      </w:r>
      <w:r w:rsidRPr="00CA3F83">
        <w:t>uzyskać jedynie osob</w:t>
      </w:r>
      <w:r>
        <w:t>a</w:t>
      </w:r>
      <w:r w:rsidRPr="00CA3F83">
        <w:t xml:space="preserve"> wpisan</w:t>
      </w:r>
      <w:r>
        <w:t>a</w:t>
      </w:r>
      <w:r w:rsidRPr="00CA3F83">
        <w:t xml:space="preserve"> do rejestru</w:t>
      </w:r>
      <w:r>
        <w:t xml:space="preserve"> w zakresie danych dotyczących wyłącznie tej osoby</w:t>
      </w:r>
      <w:r w:rsidRPr="00CA3F83">
        <w:t>.</w:t>
      </w:r>
    </w:p>
    <w:p w14:paraId="257B3C46" w14:textId="77777777" w:rsidR="00F06D60" w:rsidRPr="00CC571B" w:rsidRDefault="00F06D60" w:rsidP="00F06D60">
      <w:pPr>
        <w:pStyle w:val="USTustnpkodeksu"/>
      </w:pPr>
      <w:r>
        <w:t>2</w:t>
      </w:r>
      <w:r w:rsidRPr="00CC571B">
        <w:t xml:space="preserve">. </w:t>
      </w:r>
      <w:r>
        <w:t xml:space="preserve">Wydanie zaświadczenia o wpisie do rejestru </w:t>
      </w:r>
      <w:r w:rsidRPr="00CC571B">
        <w:t>nie podlega opłacie skarbowej.</w:t>
      </w:r>
    </w:p>
    <w:p w14:paraId="03C422F9" w14:textId="77777777" w:rsidR="00F06D60" w:rsidRPr="00CC571B" w:rsidRDefault="00F06D60" w:rsidP="00F06D60">
      <w:pPr>
        <w:pStyle w:val="USTustnpkodeksu"/>
      </w:pPr>
      <w:r>
        <w:t>3</w:t>
      </w:r>
      <w:r w:rsidRPr="00CC571B">
        <w:t xml:space="preserve">. Do zaświadczeń o </w:t>
      </w:r>
      <w:r>
        <w:t xml:space="preserve">wpisie do rejestru </w:t>
      </w:r>
      <w:r w:rsidRPr="00CC571B">
        <w:t xml:space="preserve">nie stosuje się przepisów ustawy z dnia 14 czerwca 1960 r. </w:t>
      </w:r>
      <w:r>
        <w:t>–</w:t>
      </w:r>
      <w:r w:rsidRPr="00CC571B">
        <w:t xml:space="preserve"> Kodeks postępowania administracyjnego</w:t>
      </w:r>
      <w:r>
        <w:t xml:space="preserve"> </w:t>
      </w:r>
      <w:r w:rsidRPr="003537B9">
        <w:t>(Dz. U. z 2022 r. poz. 2000</w:t>
      </w:r>
      <w:r>
        <w:t xml:space="preserve"> i 2185</w:t>
      </w:r>
      <w:r w:rsidRPr="003537B9">
        <w:t>)</w:t>
      </w:r>
      <w:r w:rsidRPr="00CC571B">
        <w:t>.</w:t>
      </w:r>
    </w:p>
    <w:p w14:paraId="167E6042" w14:textId="77777777" w:rsidR="00F06D60" w:rsidRPr="0078488B" w:rsidRDefault="00F06D60" w:rsidP="00F06D60">
      <w:pPr>
        <w:pStyle w:val="ROZDZODDZOZNoznaczenierozdziauluboddziau"/>
      </w:pPr>
      <w:r w:rsidRPr="0078488B">
        <w:t>Rozdział 3</w:t>
      </w:r>
    </w:p>
    <w:p w14:paraId="093F877E" w14:textId="77777777" w:rsidR="00F06D60" w:rsidRDefault="00F06D60" w:rsidP="00F06D60">
      <w:pPr>
        <w:pStyle w:val="ROZDZODDZPRZEDMprzedmiotregulacjirozdziauluboddziau"/>
      </w:pPr>
      <w:r w:rsidRPr="0078488B">
        <w:t xml:space="preserve">Zasady wykonywania zawodów medycznych </w:t>
      </w:r>
    </w:p>
    <w:p w14:paraId="653D9323" w14:textId="77777777" w:rsidR="00F06D60" w:rsidRDefault="00F06D60" w:rsidP="00F06D60">
      <w:pPr>
        <w:pStyle w:val="ARTartustawynprozporzdzenia"/>
      </w:pPr>
      <w:r w:rsidRPr="003770AF">
        <w:rPr>
          <w:rStyle w:val="Pogrubienie"/>
        </w:rPr>
        <w:t xml:space="preserve">Art. </w:t>
      </w:r>
      <w:r>
        <w:rPr>
          <w:rStyle w:val="Pogrubienie"/>
        </w:rPr>
        <w:t>13.</w:t>
      </w:r>
      <w:r w:rsidRPr="0078488B">
        <w:t xml:space="preserve"> 1. </w:t>
      </w:r>
      <w:r w:rsidRPr="002A5BBE">
        <w:t xml:space="preserve">Wykonywanie </w:t>
      </w:r>
      <w:r>
        <w:t xml:space="preserve">danego </w:t>
      </w:r>
      <w:r w:rsidRPr="002A5BBE">
        <w:t>zawodu medycznego</w:t>
      </w:r>
      <w:r>
        <w:t xml:space="preserve"> </w:t>
      </w:r>
      <w:r w:rsidRPr="002A5BBE">
        <w:t>polega na</w:t>
      </w:r>
      <w:r>
        <w:t>:</w:t>
      </w:r>
    </w:p>
    <w:p w14:paraId="06427F8F" w14:textId="695215DF" w:rsidR="00F06D60" w:rsidRDefault="00F06D60" w:rsidP="00F06D60">
      <w:pPr>
        <w:pStyle w:val="PKTpunkt"/>
      </w:pPr>
      <w:r>
        <w:t>1)</w:t>
      </w:r>
      <w:r>
        <w:tab/>
        <w:t>wykonywaniu czynności zawodowych w zakresie a</w:t>
      </w:r>
      <w:r w:rsidRPr="00DC311E">
        <w:t>systowani</w:t>
      </w:r>
      <w:r>
        <w:t>a</w:t>
      </w:r>
      <w:r w:rsidR="007A374E">
        <w:t xml:space="preserve"> lekarzowi dentyście i </w:t>
      </w:r>
      <w:r w:rsidRPr="00DC311E">
        <w:t>utrzymani</w:t>
      </w:r>
      <w:r>
        <w:t>a</w:t>
      </w:r>
      <w:r w:rsidRPr="00DC311E">
        <w:t xml:space="preserve"> gabinetu w gotowości do pracy</w:t>
      </w:r>
      <w:r w:rsidRPr="00B851AA">
        <w:t xml:space="preserve"> </w:t>
      </w:r>
      <w:r>
        <w:t xml:space="preserve">– w przypadku </w:t>
      </w:r>
      <w:r w:rsidRPr="00B851AA">
        <w:t>asystentk</w:t>
      </w:r>
      <w:r>
        <w:t>i</w:t>
      </w:r>
      <w:r w:rsidRPr="00B851AA">
        <w:t xml:space="preserve"> stomatologiczn</w:t>
      </w:r>
      <w:r>
        <w:t>ej;</w:t>
      </w:r>
    </w:p>
    <w:p w14:paraId="40243C42" w14:textId="77777777" w:rsidR="00F06D60" w:rsidRDefault="00F06D60" w:rsidP="00F06D60">
      <w:pPr>
        <w:pStyle w:val="PKTpunkt"/>
      </w:pPr>
      <w:r>
        <w:t>2)</w:t>
      </w:r>
      <w:r>
        <w:tab/>
        <w:t xml:space="preserve">wykonywaniu czynności zawodowych w zakresie </w:t>
      </w:r>
      <w:r w:rsidRPr="00850999">
        <w:t>planowani</w:t>
      </w:r>
      <w:r>
        <w:t>a</w:t>
      </w:r>
      <w:r w:rsidRPr="00850999">
        <w:t>, wdrażani</w:t>
      </w:r>
      <w:r>
        <w:t>a</w:t>
      </w:r>
      <w:r w:rsidRPr="00850999">
        <w:t xml:space="preserve"> i nadzorowani</w:t>
      </w:r>
      <w:r>
        <w:t>a</w:t>
      </w:r>
      <w:r w:rsidRPr="00850999">
        <w:t xml:space="preserve"> dietetycznego żywienia indywidualnego, zbiorowego i leczniczego </w:t>
      </w:r>
      <w:r>
        <w:t>–</w:t>
      </w:r>
      <w:r w:rsidRPr="00850999">
        <w:t xml:space="preserve"> </w:t>
      </w:r>
      <w:r>
        <w:t>w przypadku dietetyka;</w:t>
      </w:r>
    </w:p>
    <w:p w14:paraId="4928895E" w14:textId="77777777" w:rsidR="00F06D60" w:rsidRDefault="00F06D60" w:rsidP="00F06D60">
      <w:pPr>
        <w:pStyle w:val="PKTpunkt"/>
      </w:pPr>
      <w:r>
        <w:t>3)</w:t>
      </w:r>
      <w:r>
        <w:tab/>
        <w:t>wykonywaniu czynności zawodowych w</w:t>
      </w:r>
      <w:r w:rsidRPr="00D81FCC">
        <w:t xml:space="preserve"> zakres</w:t>
      </w:r>
      <w:r>
        <w:t>ie</w:t>
      </w:r>
      <w:r w:rsidRPr="00D81FCC">
        <w:t xml:space="preserve"> radiologii, diagnostyki obrazowej, ultrasonograficznej, elektromedycznej, radiologii zabiegowej, elektrofizjologii, medycyny nuklearnej i radioterapii oraz realizowaniu zadań ochrony radiologicznej pacjenta i personelu </w:t>
      </w:r>
      <w:r>
        <w:t>– w przypadku elektroradiologa;</w:t>
      </w:r>
    </w:p>
    <w:p w14:paraId="332AA960" w14:textId="77777777" w:rsidR="00F06D60" w:rsidRDefault="00F06D60" w:rsidP="00F06D60">
      <w:pPr>
        <w:pStyle w:val="PKTpunkt"/>
      </w:pPr>
      <w:r>
        <w:t>4)</w:t>
      </w:r>
      <w:r>
        <w:tab/>
        <w:t>w</w:t>
      </w:r>
      <w:r w:rsidRPr="00DC311E">
        <w:t>ykonywani</w:t>
      </w:r>
      <w:r>
        <w:t>u</w:t>
      </w:r>
      <w:r w:rsidRPr="00DC311E">
        <w:t xml:space="preserve"> </w:t>
      </w:r>
      <w:r>
        <w:t>czynności zawodowych w</w:t>
      </w:r>
      <w:r w:rsidRPr="000261F7">
        <w:t xml:space="preserve"> zakres</w:t>
      </w:r>
      <w:r>
        <w:t>ie</w:t>
      </w:r>
      <w:r w:rsidRPr="000261F7">
        <w:t xml:space="preserve"> profilaktyki i promocji zdrowia jamy ustnej oraz współuczestniczeni</w:t>
      </w:r>
      <w:r>
        <w:t>u</w:t>
      </w:r>
      <w:r w:rsidRPr="000261F7">
        <w:t xml:space="preserve"> w procesie leczenia</w:t>
      </w:r>
      <w:r>
        <w:t xml:space="preserve"> – w przypadku </w:t>
      </w:r>
      <w:r w:rsidRPr="00F92102">
        <w:t>higienistk</w:t>
      </w:r>
      <w:r>
        <w:t>i</w:t>
      </w:r>
      <w:r w:rsidRPr="00F92102">
        <w:t xml:space="preserve"> stomatologiczn</w:t>
      </w:r>
      <w:r>
        <w:t>ej;</w:t>
      </w:r>
    </w:p>
    <w:p w14:paraId="06B093A2" w14:textId="77777777" w:rsidR="00F06D60" w:rsidRDefault="00F06D60" w:rsidP="00F06D60">
      <w:pPr>
        <w:pStyle w:val="PKTpunkt"/>
      </w:pPr>
      <w:r>
        <w:lastRenderedPageBreak/>
        <w:t>5)</w:t>
      </w:r>
      <w:r>
        <w:tab/>
      </w:r>
      <w:r w:rsidRPr="00B24287">
        <w:t>wykonywani</w:t>
      </w:r>
      <w:r>
        <w:t>u</w:t>
      </w:r>
      <w:r w:rsidRPr="00B24287">
        <w:t xml:space="preserve"> </w:t>
      </w:r>
      <w:r>
        <w:t xml:space="preserve">czynności zawodowych w zakresie </w:t>
      </w:r>
      <w:r w:rsidRPr="00B24287">
        <w:t>diagnozy logopedycznej, prowadzeni</w:t>
      </w:r>
      <w:r>
        <w:t>a</w:t>
      </w:r>
      <w:r w:rsidRPr="00B24287">
        <w:t xml:space="preserve"> terapii logopedycznej i prowadzeni</w:t>
      </w:r>
      <w:r>
        <w:t>a</w:t>
      </w:r>
      <w:r w:rsidRPr="00B24287">
        <w:t xml:space="preserve"> działalności profilaktycznej zapobiegającej powstawaniu i nasilaniu się zaburzeń mowy</w:t>
      </w:r>
      <w:r>
        <w:t xml:space="preserve"> –</w:t>
      </w:r>
      <w:r w:rsidRPr="00EC6907">
        <w:t xml:space="preserve"> w przypadku logopedy; </w:t>
      </w:r>
    </w:p>
    <w:p w14:paraId="3F1C5377" w14:textId="2359F900" w:rsidR="00F06D60" w:rsidRDefault="00F06D60" w:rsidP="00F06D60">
      <w:pPr>
        <w:pStyle w:val="PKTpunkt"/>
      </w:pPr>
      <w:r>
        <w:t>6)</w:t>
      </w:r>
      <w:r>
        <w:tab/>
        <w:t xml:space="preserve">wykonywaniu czynności zawodowych w zakresie </w:t>
      </w:r>
      <w:r w:rsidRPr="00DC311E">
        <w:t>medyczno-pielęgnacyjny</w:t>
      </w:r>
      <w:r>
        <w:t>m</w:t>
      </w:r>
      <w:r w:rsidR="007A374E">
        <w:t xml:space="preserve"> i </w:t>
      </w:r>
      <w:r w:rsidRPr="00DC311E">
        <w:t>opiekuńczy</w:t>
      </w:r>
      <w:r>
        <w:t>m – w przypadku opiekuna medycznego;</w:t>
      </w:r>
    </w:p>
    <w:p w14:paraId="3CBADD1D" w14:textId="77777777" w:rsidR="00F06D60" w:rsidRDefault="00F06D60" w:rsidP="00F06D60">
      <w:pPr>
        <w:pStyle w:val="PKTpunkt"/>
      </w:pPr>
      <w:r>
        <w:t>7)</w:t>
      </w:r>
      <w:r>
        <w:tab/>
      </w:r>
      <w:r w:rsidRPr="00F803CF">
        <w:t>wykonywaniu</w:t>
      </w:r>
      <w:r>
        <w:t xml:space="preserve"> czynności</w:t>
      </w:r>
      <w:r w:rsidRPr="00F803CF">
        <w:t xml:space="preserve"> </w:t>
      </w:r>
      <w:r>
        <w:t xml:space="preserve">zawodowych </w:t>
      </w:r>
      <w:r w:rsidRPr="00F803CF">
        <w:t xml:space="preserve">w zakresie </w:t>
      </w:r>
      <w:r>
        <w:t>optometrii – w przypadku optometrysty;</w:t>
      </w:r>
    </w:p>
    <w:p w14:paraId="67C1760D" w14:textId="77777777" w:rsidR="00F06D60" w:rsidRDefault="00F06D60" w:rsidP="00F06D60">
      <w:pPr>
        <w:pStyle w:val="PKTpunkt"/>
      </w:pPr>
      <w:r>
        <w:t>8)</w:t>
      </w:r>
      <w:r>
        <w:tab/>
        <w:t xml:space="preserve">wykonywaniu czynności zawodowych </w:t>
      </w:r>
      <w:r w:rsidRPr="00DC311E">
        <w:t>w zakresie ortoptyki</w:t>
      </w:r>
      <w:r>
        <w:t xml:space="preserve"> – w przypadku ortoptystki;</w:t>
      </w:r>
    </w:p>
    <w:p w14:paraId="03DACCBC" w14:textId="77777777" w:rsidR="00F06D60" w:rsidRDefault="00F06D60" w:rsidP="00F06D60">
      <w:pPr>
        <w:pStyle w:val="PKTpunkt"/>
      </w:pPr>
      <w:r>
        <w:t>9)</w:t>
      </w:r>
      <w:r>
        <w:tab/>
        <w:t xml:space="preserve">wykonywaniu czynności zawodowych związanych z procesem leczenia </w:t>
      </w:r>
      <w:r w:rsidRPr="00C16570">
        <w:t>wybranych schorzeń w obrębie stóp</w:t>
      </w:r>
      <w:r>
        <w:t xml:space="preserve"> i prowadzeniu profilaktyki tych schorzeń – w przypadku podiatry;</w:t>
      </w:r>
    </w:p>
    <w:p w14:paraId="7BECED02" w14:textId="4D4E7597" w:rsidR="00F06D60" w:rsidRDefault="00F06D60" w:rsidP="00F06D60">
      <w:pPr>
        <w:pStyle w:val="PKTpunkt"/>
      </w:pPr>
      <w:r>
        <w:t>10)</w:t>
      </w:r>
      <w:r>
        <w:tab/>
        <w:t>wykonywaniu czynności zawodowych w zakresie p</w:t>
      </w:r>
      <w:r w:rsidR="007A374E">
        <w:t>rofilaktyki, promocji zdrowia i </w:t>
      </w:r>
      <w:r>
        <w:t>edukacji zdrowotnej – w przypadku profilaktyka;</w:t>
      </w:r>
    </w:p>
    <w:p w14:paraId="4B4D6614" w14:textId="3876A62D" w:rsidR="00F06D60" w:rsidRDefault="00F06D60" w:rsidP="00F06D60">
      <w:pPr>
        <w:pStyle w:val="PKTpunkt"/>
      </w:pPr>
      <w:r>
        <w:t>11)</w:t>
      </w:r>
      <w:r>
        <w:tab/>
        <w:t xml:space="preserve">wykonywaniu czynności zawodowych </w:t>
      </w:r>
      <w:r w:rsidRPr="00DC311E">
        <w:t>w zakresie badania i protezowania słuchu</w:t>
      </w:r>
      <w:r w:rsidR="007A374E">
        <w:t xml:space="preserve"> – w </w:t>
      </w:r>
      <w:r>
        <w:t>przypadku protetyka słuchu;</w:t>
      </w:r>
    </w:p>
    <w:p w14:paraId="7351ECF2" w14:textId="1D7F9ED5" w:rsidR="00F06D60" w:rsidRDefault="00F06D60" w:rsidP="00F06D60">
      <w:pPr>
        <w:pStyle w:val="PKTpunkt"/>
      </w:pPr>
      <w:r>
        <w:t>12)</w:t>
      </w:r>
      <w:r>
        <w:tab/>
        <w:t>w</w:t>
      </w:r>
      <w:r w:rsidRPr="00DC311E">
        <w:t>ykonywani</w:t>
      </w:r>
      <w:r>
        <w:t>u</w:t>
      </w:r>
      <w:r w:rsidRPr="00DC311E">
        <w:t xml:space="preserve"> </w:t>
      </w:r>
      <w:r>
        <w:t>czynności zawodowych z zakresu techniki dentystycznej obejmujących wykonywanie i naprawy protez</w:t>
      </w:r>
      <w:r w:rsidRPr="00D65DC4">
        <w:t xml:space="preserve">, </w:t>
      </w:r>
      <w:r>
        <w:t xml:space="preserve">aparatów </w:t>
      </w:r>
      <w:r w:rsidRPr="00D65DC4">
        <w:t>ortodon</w:t>
      </w:r>
      <w:r>
        <w:t>ty</w:t>
      </w:r>
      <w:r w:rsidRPr="00D65DC4">
        <w:t>c</w:t>
      </w:r>
      <w:r>
        <w:t xml:space="preserve">znych, szyn i </w:t>
      </w:r>
      <w:r w:rsidRPr="005A45E6">
        <w:t>epitez twarzy</w:t>
      </w:r>
      <w:r w:rsidR="007A374E">
        <w:t xml:space="preserve"> – w </w:t>
      </w:r>
      <w:r>
        <w:t>przypadku technika dentystycznego;</w:t>
      </w:r>
    </w:p>
    <w:p w14:paraId="28FBFE65" w14:textId="77777777" w:rsidR="00F06D60" w:rsidRDefault="00F06D60" w:rsidP="00F06D60">
      <w:pPr>
        <w:pStyle w:val="PKTpunkt"/>
      </w:pPr>
      <w:r>
        <w:t>13)</w:t>
      </w:r>
      <w:r>
        <w:tab/>
        <w:t xml:space="preserve">wykonywaniu </w:t>
      </w:r>
      <w:r w:rsidRPr="00DB7A43">
        <w:t xml:space="preserve">czynności zawodowych w zakresie </w:t>
      </w:r>
      <w:r>
        <w:t>s</w:t>
      </w:r>
      <w:r w:rsidRPr="00DC311E">
        <w:t>porządzani</w:t>
      </w:r>
      <w:r>
        <w:t>a</w:t>
      </w:r>
      <w:r w:rsidRPr="00DC311E">
        <w:t xml:space="preserve"> i wytwarzani</w:t>
      </w:r>
      <w:r>
        <w:t>a</w:t>
      </w:r>
      <w:r w:rsidRPr="00DC311E">
        <w:t xml:space="preserve"> produktów leczniczych oraz prowadzeni</w:t>
      </w:r>
      <w:r>
        <w:t>a</w:t>
      </w:r>
      <w:r w:rsidRPr="00DC311E">
        <w:t xml:space="preserve"> obrotu produktami leczniczymi, wyrobami medycznymi, suplementami diety i środkami spożywczymi specjalnego przeznaczenia żywieniowego oraz innymi produktami dopuszczonymi do obrotu w aptece na podstawie przepisów prawa</w:t>
      </w:r>
      <w:r>
        <w:t xml:space="preserve"> – w przypadku technika farmaceutycznego;</w:t>
      </w:r>
    </w:p>
    <w:p w14:paraId="665B338B" w14:textId="77777777" w:rsidR="00F06D60" w:rsidRDefault="00F06D60" w:rsidP="00F06D60">
      <w:pPr>
        <w:pStyle w:val="PKTpunkt"/>
      </w:pPr>
      <w:r>
        <w:t>14)</w:t>
      </w:r>
      <w:r>
        <w:tab/>
        <w:t xml:space="preserve">wykonywaniu </w:t>
      </w:r>
      <w:r w:rsidRPr="00E65036">
        <w:t xml:space="preserve">czynności zawodowych w zakresie </w:t>
      </w:r>
      <w:r w:rsidRPr="00DC311E">
        <w:t>masażu</w:t>
      </w:r>
      <w:r>
        <w:t xml:space="preserve"> oraz </w:t>
      </w:r>
      <w:r w:rsidRPr="00AA0BF6">
        <w:t>prowadzeni</w:t>
      </w:r>
      <w:r>
        <w:t>a</w:t>
      </w:r>
      <w:r w:rsidRPr="00AA0BF6">
        <w:t xml:space="preserve"> działalności profilaktycznej, popularyzującej zachowania prozdrowotne </w:t>
      </w:r>
      <w:r>
        <w:t>– w przypadku technika masażysty;</w:t>
      </w:r>
    </w:p>
    <w:p w14:paraId="53D546F1" w14:textId="0A1AFF71" w:rsidR="00F06D60" w:rsidRDefault="00F06D60" w:rsidP="00F06D60">
      <w:pPr>
        <w:pStyle w:val="PKTpunkt"/>
      </w:pPr>
      <w:r>
        <w:t>15)</w:t>
      </w:r>
      <w:r>
        <w:tab/>
        <w:t>w</w:t>
      </w:r>
      <w:r w:rsidRPr="00DC311E">
        <w:t>ykonywani</w:t>
      </w:r>
      <w:r>
        <w:t>u</w:t>
      </w:r>
      <w:r w:rsidRPr="00DC311E">
        <w:t xml:space="preserve"> </w:t>
      </w:r>
      <w:r w:rsidRPr="00E65036">
        <w:t xml:space="preserve">czynności zawodowych w zakresie </w:t>
      </w:r>
      <w:r w:rsidR="007A374E">
        <w:t>zaopatrzenia ortopedycznego i w</w:t>
      </w:r>
      <w:r w:rsidR="009774FB">
        <w:t> </w:t>
      </w:r>
      <w:r w:rsidRPr="00DC311E">
        <w:t>przedmiot</w:t>
      </w:r>
      <w:r>
        <w:t>y</w:t>
      </w:r>
      <w:r w:rsidRPr="00DC311E">
        <w:t xml:space="preserve"> ortopedyczn</w:t>
      </w:r>
      <w:r>
        <w:t>e</w:t>
      </w:r>
      <w:r w:rsidRPr="00DC311E">
        <w:t xml:space="preserve"> oraz środk</w:t>
      </w:r>
      <w:r>
        <w:t xml:space="preserve">i </w:t>
      </w:r>
      <w:r w:rsidRPr="00DC311E">
        <w:t>pomocnicz</w:t>
      </w:r>
      <w:r>
        <w:t>e – w przypadku technika ortopedy;</w:t>
      </w:r>
    </w:p>
    <w:p w14:paraId="380F7786" w14:textId="77777777" w:rsidR="00F06D60" w:rsidRDefault="00F06D60" w:rsidP="00F06D60">
      <w:pPr>
        <w:pStyle w:val="PKTpunkt"/>
      </w:pPr>
      <w:r>
        <w:t>16)</w:t>
      </w:r>
      <w:r>
        <w:tab/>
        <w:t>w</w:t>
      </w:r>
      <w:r w:rsidRPr="00DC311E">
        <w:t>ykonywani</w:t>
      </w:r>
      <w:r>
        <w:t>u</w:t>
      </w:r>
      <w:r w:rsidRPr="00DC311E">
        <w:t xml:space="preserve"> </w:t>
      </w:r>
      <w:r w:rsidRPr="00B80F13">
        <w:t xml:space="preserve">czynności zawodowych w zakresie </w:t>
      </w:r>
      <w:r w:rsidRPr="00DC311E">
        <w:t>dekontaminacji sprzętu i wyrobów medycznych</w:t>
      </w:r>
      <w:r>
        <w:t xml:space="preserve"> – w przypadku technika sterylizacji medycznej;</w:t>
      </w:r>
    </w:p>
    <w:p w14:paraId="44691FB4" w14:textId="77777777" w:rsidR="00F06D60" w:rsidRDefault="00F06D60" w:rsidP="00F06D60">
      <w:pPr>
        <w:pStyle w:val="PKTpunkt"/>
      </w:pPr>
      <w:r>
        <w:t>17)</w:t>
      </w:r>
      <w:r>
        <w:tab/>
      </w:r>
      <w:r w:rsidRPr="007218BE">
        <w:t>wykonywani</w:t>
      </w:r>
      <w:r>
        <w:t>u</w:t>
      </w:r>
      <w:r w:rsidRPr="007218BE">
        <w:t xml:space="preserve"> czynności zawodowych w zakresie diagnozy w ramach terapii zajęciowej, prowadzenia indywidualnej i grupowej terapii zajęciowej, oceny jej efektów oraz organizowani</w:t>
      </w:r>
      <w:r>
        <w:t>a</w:t>
      </w:r>
      <w:r w:rsidRPr="007218BE">
        <w:t xml:space="preserve"> działań terapeutycznych </w:t>
      </w:r>
      <w:r>
        <w:t xml:space="preserve">mających na </w:t>
      </w:r>
      <w:r w:rsidRPr="007218BE">
        <w:t>celu popraw</w:t>
      </w:r>
      <w:r>
        <w:t>ę</w:t>
      </w:r>
      <w:r w:rsidRPr="007218BE">
        <w:t xml:space="preserve"> funkcjonowania </w:t>
      </w:r>
      <w:r w:rsidRPr="007218BE">
        <w:lastRenderedPageBreak/>
        <w:t>fizycznego, psychicznego i społecznego oraz integracji społecznej i zawodowej</w:t>
      </w:r>
      <w:r>
        <w:t xml:space="preserve"> osób nimi objętych </w:t>
      </w:r>
      <w:r w:rsidRPr="007218BE">
        <w:t>–</w:t>
      </w:r>
      <w:r>
        <w:t xml:space="preserve"> w przypadku terapeuty zajęciowego.</w:t>
      </w:r>
    </w:p>
    <w:p w14:paraId="0FF215EF" w14:textId="77777777" w:rsidR="00F06D60" w:rsidRDefault="00F06D60" w:rsidP="00F06D60">
      <w:pPr>
        <w:pStyle w:val="USTustnpkodeksu"/>
      </w:pPr>
      <w:r>
        <w:t>2. Za wykonywanie danego zawodu medycznego uważa się również:</w:t>
      </w:r>
    </w:p>
    <w:p w14:paraId="5540279F" w14:textId="320B317E" w:rsidR="00F06D60" w:rsidRPr="00493D1F" w:rsidRDefault="00F06D60" w:rsidP="00F06D60">
      <w:pPr>
        <w:pStyle w:val="PKTpunkt"/>
      </w:pPr>
      <w:bookmarkStart w:id="12" w:name="_Hlk126327581"/>
      <w:r w:rsidRPr="00E72B9E">
        <w:t>1)</w:t>
      </w:r>
      <w:r w:rsidRPr="00E72B9E">
        <w:tab/>
        <w:t>prowadzenie zajęć na studiach umożliwiających uzyskanie wykształcenia niezbędnego do wyko</w:t>
      </w:r>
      <w:r w:rsidRPr="00440823">
        <w:t>nywania danego zawodu medycznego lub w szko</w:t>
      </w:r>
      <w:r w:rsidR="007A374E" w:rsidRPr="00440823">
        <w:t>łach prowadzących kształcenie w </w:t>
      </w:r>
      <w:r w:rsidRPr="00493D1F">
        <w:t>danym zawodzie medycznym lub wykonywanie pracy na rzecz ustawicznego rozwoju zawodowego;</w:t>
      </w:r>
    </w:p>
    <w:p w14:paraId="193CE8A3" w14:textId="77777777" w:rsidR="00F06D60" w:rsidRPr="00E72B9E" w:rsidRDefault="00F06D60" w:rsidP="00F06D60">
      <w:pPr>
        <w:pStyle w:val="PKTpunkt"/>
      </w:pPr>
      <w:r w:rsidRPr="00E72B9E">
        <w:t>2)</w:t>
      </w:r>
      <w:r w:rsidRPr="00E72B9E">
        <w:tab/>
      </w:r>
      <w:bookmarkStart w:id="13" w:name="_Hlk125554445"/>
      <w:r w:rsidRPr="00E72B9E">
        <w:t>prowadzenie badań naukowych lub prac rozwojowych, których tematyka dotyczy danego zawodu medycznego</w:t>
      </w:r>
      <w:bookmarkEnd w:id="13"/>
      <w:r w:rsidRPr="00E72B9E">
        <w:t>;</w:t>
      </w:r>
    </w:p>
    <w:p w14:paraId="50B581F1" w14:textId="77777777" w:rsidR="00F06D60" w:rsidRPr="00E72B9E" w:rsidRDefault="00F06D60" w:rsidP="00F06D60">
      <w:pPr>
        <w:pStyle w:val="PKTpunkt"/>
      </w:pPr>
      <w:r w:rsidRPr="00E72B9E">
        <w:t>3)</w:t>
      </w:r>
      <w:r w:rsidRPr="00E72B9E">
        <w:tab/>
        <w:t>kierowanie pracą zawodową osób wykonujących dany zawód medyczny;</w:t>
      </w:r>
    </w:p>
    <w:p w14:paraId="5E46D463" w14:textId="77777777" w:rsidR="00F06D60" w:rsidRPr="00931D58" w:rsidRDefault="00F06D60" w:rsidP="00F06D60">
      <w:pPr>
        <w:pStyle w:val="PKTpunkt"/>
      </w:pPr>
      <w:r w:rsidRPr="00931D58">
        <w:t>4)</w:t>
      </w:r>
      <w:r>
        <w:tab/>
      </w:r>
      <w:r w:rsidRPr="00931D58">
        <w:t xml:space="preserve">zatrudnienie na stanowiskach administracyjnych, na których wykonuje się czynności związane z przygotowywaniem, organizowaniem lub nadzorem nad udzielaniem świadczeń </w:t>
      </w:r>
      <w:r>
        <w:t xml:space="preserve">opieki </w:t>
      </w:r>
      <w:r w:rsidRPr="00931D58">
        <w:t>zdrowotn</w:t>
      </w:r>
      <w:r>
        <w:t>ej.</w:t>
      </w:r>
    </w:p>
    <w:bookmarkEnd w:id="12"/>
    <w:p w14:paraId="5E4ED200" w14:textId="77777777" w:rsidR="00F06D60" w:rsidRPr="00516E9F" w:rsidRDefault="00F06D60" w:rsidP="00F06D60">
      <w:pPr>
        <w:pStyle w:val="USTustnpkodeksu"/>
      </w:pPr>
      <w:r>
        <w:t xml:space="preserve">3. Zawód medyczny </w:t>
      </w:r>
      <w:r w:rsidRPr="00516E9F">
        <w:t>moż</w:t>
      </w:r>
      <w:r>
        <w:t>na</w:t>
      </w:r>
      <w:r w:rsidRPr="00516E9F">
        <w:t xml:space="preserve"> wykonywać: </w:t>
      </w:r>
    </w:p>
    <w:p w14:paraId="10DB2365" w14:textId="77777777" w:rsidR="00F06D60" w:rsidRPr="002E5DD7" w:rsidRDefault="00F06D60" w:rsidP="00F06D60">
      <w:pPr>
        <w:pStyle w:val="PKTpunkt"/>
      </w:pPr>
      <w:r w:rsidRPr="002E5DD7">
        <w:t>1)</w:t>
      </w:r>
      <w:r>
        <w:tab/>
      </w:r>
      <w:r w:rsidRPr="002E5DD7">
        <w:t xml:space="preserve">na podstawie umowy o pracę lub </w:t>
      </w:r>
    </w:p>
    <w:p w14:paraId="41E9818E" w14:textId="77777777" w:rsidR="00F06D60" w:rsidRPr="002E5DD7" w:rsidRDefault="00F06D60" w:rsidP="00F06D60">
      <w:pPr>
        <w:pStyle w:val="PKTpunkt"/>
      </w:pPr>
      <w:r w:rsidRPr="002E5DD7">
        <w:t>2)</w:t>
      </w:r>
      <w:r>
        <w:tab/>
      </w:r>
      <w:r w:rsidRPr="002E5DD7">
        <w:t>w ramach stosunku służbowego</w:t>
      </w:r>
      <w:r>
        <w:t>,</w:t>
      </w:r>
      <w:r w:rsidRPr="002E5DD7">
        <w:t xml:space="preserve"> lub </w:t>
      </w:r>
    </w:p>
    <w:p w14:paraId="361BF057" w14:textId="77777777" w:rsidR="00F06D60" w:rsidRPr="002E5DD7" w:rsidRDefault="00F06D60" w:rsidP="00F06D60">
      <w:pPr>
        <w:pStyle w:val="PKTpunkt"/>
      </w:pPr>
      <w:r w:rsidRPr="002E5DD7">
        <w:t>3)</w:t>
      </w:r>
      <w:r>
        <w:tab/>
      </w:r>
      <w:r w:rsidRPr="002E5DD7">
        <w:t>na podstawie umowy cywilnoprawnej</w:t>
      </w:r>
      <w:r>
        <w:t xml:space="preserve">, </w:t>
      </w:r>
      <w:r w:rsidRPr="002E5DD7">
        <w:t xml:space="preserve">lub </w:t>
      </w:r>
    </w:p>
    <w:p w14:paraId="68E00595" w14:textId="77777777" w:rsidR="00F06D60" w:rsidRPr="002E5DD7" w:rsidRDefault="00F06D60" w:rsidP="00F06D60">
      <w:pPr>
        <w:pStyle w:val="PKTpunkt"/>
      </w:pPr>
      <w:r w:rsidRPr="002E5DD7">
        <w:t>4)</w:t>
      </w:r>
      <w:r>
        <w:tab/>
      </w:r>
      <w:r w:rsidRPr="002E5DD7">
        <w:t>w ramach wolontariatu</w:t>
      </w:r>
      <w:r>
        <w:t>,</w:t>
      </w:r>
      <w:r w:rsidRPr="002E5DD7">
        <w:t xml:space="preserve"> lub</w:t>
      </w:r>
    </w:p>
    <w:p w14:paraId="75430602" w14:textId="77777777" w:rsidR="00F06D60" w:rsidRPr="002E5DD7" w:rsidRDefault="00F06D60" w:rsidP="00F06D60">
      <w:pPr>
        <w:pStyle w:val="PKTpunkt"/>
      </w:pPr>
      <w:r w:rsidRPr="002E5DD7">
        <w:t>5)</w:t>
      </w:r>
      <w:r>
        <w:tab/>
      </w:r>
      <w:bookmarkStart w:id="14" w:name="_Hlk120185721"/>
      <w:r w:rsidRPr="002E5DD7">
        <w:t xml:space="preserve">jako podmiot leczniczy </w:t>
      </w:r>
      <w:r>
        <w:t xml:space="preserve">udzielający świadczeń zdrowotnych, o których mowa w art. 10 </w:t>
      </w:r>
      <w:r w:rsidRPr="002E5DD7">
        <w:t xml:space="preserve">ustawy </w:t>
      </w:r>
      <w:r>
        <w:t xml:space="preserve">z dnia 15 kwietnia 2011 r. </w:t>
      </w:r>
      <w:r w:rsidRPr="002E5DD7">
        <w:t>o działalności leczniczej</w:t>
      </w:r>
      <w:r>
        <w:t>, lub</w:t>
      </w:r>
    </w:p>
    <w:p w14:paraId="274A759C" w14:textId="77777777" w:rsidR="00F06D60" w:rsidRDefault="00F06D60" w:rsidP="00F06D60">
      <w:pPr>
        <w:pStyle w:val="PKTpunkt"/>
      </w:pPr>
      <w:r w:rsidRPr="002E5DD7">
        <w:t>6)</w:t>
      </w:r>
      <w:r>
        <w:tab/>
      </w:r>
      <w:bookmarkStart w:id="15" w:name="_Hlk125555628"/>
      <w:r w:rsidRPr="002E5DD7">
        <w:t xml:space="preserve">w ramach działalności gospodarczej, </w:t>
      </w:r>
      <w:r>
        <w:t>w zakresie czynności zawodowych innych niż udzielanie świadczeń opieki zdrowotnej.</w:t>
      </w:r>
    </w:p>
    <w:bookmarkEnd w:id="15"/>
    <w:p w14:paraId="6E8EB750" w14:textId="77777777" w:rsidR="00F06D60" w:rsidRPr="000301A4" w:rsidRDefault="00F06D60" w:rsidP="00F06D60">
      <w:pPr>
        <w:pStyle w:val="USTustnpkodeksu"/>
      </w:pPr>
      <w:r>
        <w:t>4</w:t>
      </w:r>
      <w:r w:rsidRPr="000301A4">
        <w:t xml:space="preserve">. Minister właściwy do spraw zdrowia określi, w drodze rozporządzenia, </w:t>
      </w:r>
      <w:bookmarkStart w:id="16" w:name="_Hlk84592460"/>
      <w:r w:rsidRPr="000301A4">
        <w:t>szczegółowy wykaz czynności zawodowych</w:t>
      </w:r>
      <w:bookmarkEnd w:id="16"/>
      <w:r w:rsidRPr="000301A4">
        <w:t>, o których mowa w ust. 1, biorąc pod uwagę niezbędne kwalifikacje</w:t>
      </w:r>
      <w:r>
        <w:t>,</w:t>
      </w:r>
      <w:r w:rsidRPr="000301A4">
        <w:t xml:space="preserve"> wymagany zakres umiejętności oraz konieczność zapewnienia bezpieczeństwa zdrowotnego pacjentów. </w:t>
      </w:r>
    </w:p>
    <w:bookmarkEnd w:id="14"/>
    <w:p w14:paraId="741B6980" w14:textId="77777777" w:rsidR="00F06D60" w:rsidRPr="0078488B" w:rsidRDefault="00F06D60" w:rsidP="00F06D60">
      <w:pPr>
        <w:pStyle w:val="ARTartustawynprozporzdzenia"/>
      </w:pPr>
      <w:r w:rsidRPr="009C5D32">
        <w:rPr>
          <w:rStyle w:val="Pogrubienie"/>
        </w:rPr>
        <w:t>Art. 1</w:t>
      </w:r>
      <w:r w:rsidRPr="00991D63">
        <w:rPr>
          <w:rStyle w:val="Ppogrubienie"/>
        </w:rPr>
        <w:t>4.</w:t>
      </w:r>
      <w:r>
        <w:t xml:space="preserve"> 1. </w:t>
      </w:r>
      <w:r w:rsidRPr="002E5DD7">
        <w:t>Osoba</w:t>
      </w:r>
      <w:r w:rsidRPr="0078488B">
        <w:t xml:space="preserve"> uprawniona do wykonywania zawodu medycznego ma prawo </w:t>
      </w:r>
      <w:r>
        <w:t>posługiwać</w:t>
      </w:r>
      <w:r w:rsidRPr="0078488B">
        <w:t xml:space="preserve"> się tytułem odpowiadającym nazwie zawodu medycznego.</w:t>
      </w:r>
    </w:p>
    <w:p w14:paraId="5AAB5400" w14:textId="77777777" w:rsidR="00F06D60" w:rsidRDefault="00F06D60" w:rsidP="00F06D60">
      <w:pPr>
        <w:pStyle w:val="USTustnpkodeksu"/>
      </w:pPr>
      <w:r w:rsidRPr="0078488B">
        <w:t xml:space="preserve">2. Tytuł zawodowy, o którym mowa w ust. 1, podlega ochronie prawnej. </w:t>
      </w:r>
    </w:p>
    <w:p w14:paraId="79C2719E" w14:textId="2B9134EB" w:rsidR="00F06D60" w:rsidRPr="0078488B" w:rsidRDefault="00F06D60" w:rsidP="00F06D60">
      <w:pPr>
        <w:pStyle w:val="ARTartustawynprozporzdzenia"/>
      </w:pPr>
      <w:r w:rsidRPr="003770AF">
        <w:rPr>
          <w:rStyle w:val="Pogrubienie"/>
        </w:rPr>
        <w:t>Art.</w:t>
      </w:r>
      <w:r>
        <w:rPr>
          <w:rStyle w:val="Pogrubienie"/>
        </w:rPr>
        <w:t xml:space="preserve"> </w:t>
      </w:r>
      <w:r w:rsidRPr="003770AF">
        <w:rPr>
          <w:rStyle w:val="Pogrubienie"/>
        </w:rPr>
        <w:t>1</w:t>
      </w:r>
      <w:r>
        <w:rPr>
          <w:rStyle w:val="Pogrubienie"/>
        </w:rPr>
        <w:t>5</w:t>
      </w:r>
      <w:r w:rsidRPr="003770AF">
        <w:rPr>
          <w:rStyle w:val="Pogrubienie"/>
        </w:rPr>
        <w:t>.</w:t>
      </w:r>
      <w:r w:rsidRPr="0078488B">
        <w:t xml:space="preserve"> </w:t>
      </w:r>
      <w:r>
        <w:t>Z</w:t>
      </w:r>
      <w:r w:rsidRPr="0078488B">
        <w:t xml:space="preserve">awód medyczny </w:t>
      </w:r>
      <w:r>
        <w:t xml:space="preserve">wykonuje się z należytą starannością, </w:t>
      </w:r>
      <w:r w:rsidRPr="0078488B">
        <w:t>zgodnie ze wskazaniami aktualnej wiedzy medycznej i umiejętnościami niezbędnym</w:t>
      </w:r>
      <w:r w:rsidR="007A374E">
        <w:t>i do wykonywania tego zawodu, z </w:t>
      </w:r>
      <w:r w:rsidRPr="0078488B">
        <w:t>poszanowaniem praw pacjenta</w:t>
      </w:r>
      <w:r>
        <w:t xml:space="preserve"> i</w:t>
      </w:r>
      <w:r w:rsidRPr="0078488B">
        <w:t xml:space="preserve"> dbałością o jego bezpieczeństwo</w:t>
      </w:r>
      <w:r>
        <w:t>.</w:t>
      </w:r>
      <w:r w:rsidRPr="0078488B">
        <w:t xml:space="preserve"> </w:t>
      </w:r>
    </w:p>
    <w:p w14:paraId="338DB0A3" w14:textId="262FC471" w:rsidR="00F06D60" w:rsidRDefault="00F06D60" w:rsidP="00F06D60">
      <w:pPr>
        <w:pStyle w:val="ARTartustawynprozporzdzenia"/>
      </w:pPr>
      <w:r w:rsidRPr="003770AF">
        <w:rPr>
          <w:rStyle w:val="Pogrubienie"/>
        </w:rPr>
        <w:lastRenderedPageBreak/>
        <w:t>Art. 1</w:t>
      </w:r>
      <w:r>
        <w:rPr>
          <w:rStyle w:val="Pogrubienie"/>
        </w:rPr>
        <w:t>6</w:t>
      </w:r>
      <w:r w:rsidRPr="003770AF">
        <w:rPr>
          <w:rStyle w:val="Pogrubienie"/>
        </w:rPr>
        <w:t>.</w:t>
      </w:r>
      <w:r w:rsidRPr="0078488B">
        <w:t xml:space="preserve"> Osoba wykonująca zawód medyczny</w:t>
      </w:r>
      <w:r>
        <w:t xml:space="preserve"> </w:t>
      </w:r>
      <w:r w:rsidRPr="0078488B">
        <w:t>jest obowiązana</w:t>
      </w:r>
      <w:r>
        <w:t xml:space="preserve"> do przestrzegania praw pacjenta i informowania pacjenta o jego prawach </w:t>
      </w:r>
      <w:r w:rsidRPr="00452EE2">
        <w:t>zgodnie z usta</w:t>
      </w:r>
      <w:r w:rsidR="007A374E">
        <w:t>wą z dnia 6 listopada 2008 r. o </w:t>
      </w:r>
      <w:r w:rsidRPr="00452EE2">
        <w:t xml:space="preserve">prawach pacjenta i Rzeczniku Praw Pacjenta </w:t>
      </w:r>
      <w:bookmarkStart w:id="17" w:name="_Hlk117861365"/>
      <w:r w:rsidRPr="00452EE2">
        <w:t>(Dz. U. z 202</w:t>
      </w:r>
      <w:r>
        <w:t>2</w:t>
      </w:r>
      <w:r w:rsidRPr="00452EE2">
        <w:t xml:space="preserve"> r. poz. </w:t>
      </w:r>
      <w:r>
        <w:t>1876, 2280 i 2705</w:t>
      </w:r>
      <w:r w:rsidR="00525D29">
        <w:t xml:space="preserve"> oraz z </w:t>
      </w:r>
      <w:r w:rsidR="00EF5C78" w:rsidRPr="00EF5C78">
        <w:t>2023 r. poz. 605</w:t>
      </w:r>
      <w:r w:rsidRPr="00452EE2">
        <w:t>)</w:t>
      </w:r>
      <w:bookmarkEnd w:id="17"/>
      <w:r w:rsidRPr="00452EE2">
        <w:t>.</w:t>
      </w:r>
    </w:p>
    <w:p w14:paraId="5DBE28F7" w14:textId="050C9727" w:rsidR="00F06D60" w:rsidRPr="0078488B" w:rsidRDefault="00F06D60" w:rsidP="00F06D60">
      <w:pPr>
        <w:pStyle w:val="ARTartustawynprozporzdzenia"/>
      </w:pPr>
      <w:r w:rsidRPr="00FE5BC2">
        <w:rPr>
          <w:rStyle w:val="Pogrubienie"/>
        </w:rPr>
        <w:t>Art.</w:t>
      </w:r>
      <w:r>
        <w:rPr>
          <w:rStyle w:val="Pogrubienie"/>
        </w:rPr>
        <w:t xml:space="preserve"> </w:t>
      </w:r>
      <w:r w:rsidRPr="00FE5BC2">
        <w:rPr>
          <w:rStyle w:val="Pogrubienie"/>
        </w:rPr>
        <w:t>1</w:t>
      </w:r>
      <w:r>
        <w:rPr>
          <w:rStyle w:val="Pogrubienie"/>
        </w:rPr>
        <w:t>7</w:t>
      </w:r>
      <w:r w:rsidRPr="00FE5BC2">
        <w:rPr>
          <w:rStyle w:val="Pogrubienie"/>
        </w:rPr>
        <w:t>.</w:t>
      </w:r>
      <w:r>
        <w:t xml:space="preserve"> </w:t>
      </w:r>
      <w:r w:rsidRPr="001D6ED7">
        <w:t xml:space="preserve">W przypadku uzasadnionych wątpliwości odnoszących się do </w:t>
      </w:r>
      <w:r>
        <w:t xml:space="preserve">realizacji zlecenia wykonania danego świadczenia opieki zdrowotnej osoba wykonująca zawód medyczny </w:t>
      </w:r>
      <w:r w:rsidRPr="001D6ED7">
        <w:t xml:space="preserve">ma prawo domagać się od </w:t>
      </w:r>
      <w:r>
        <w:t>zlecającego</w:t>
      </w:r>
      <w:r w:rsidRPr="001D6ED7">
        <w:t xml:space="preserve">, </w:t>
      </w:r>
      <w:r>
        <w:t>a</w:t>
      </w:r>
      <w:r w:rsidRPr="001D6ED7">
        <w:t xml:space="preserve">by uzasadnił potrzebę jego wykonania, a także </w:t>
      </w:r>
      <w:r>
        <w:t xml:space="preserve">ma </w:t>
      </w:r>
      <w:r w:rsidRPr="001D6ED7">
        <w:t>prawo odmowy wykonania określonego świadczenia. Odmowę wykonania świadczenia</w:t>
      </w:r>
      <w:r>
        <w:t xml:space="preserve"> opieki zdrowotnej </w:t>
      </w:r>
      <w:r w:rsidRPr="00276262">
        <w:t>osoba</w:t>
      </w:r>
      <w:r>
        <w:t xml:space="preserve"> </w:t>
      </w:r>
      <w:r w:rsidRPr="00276262">
        <w:t>wykonująca zawód</w:t>
      </w:r>
      <w:r>
        <w:t xml:space="preserve"> medyczny </w:t>
      </w:r>
      <w:r w:rsidRPr="001D6ED7">
        <w:t>uzasa</w:t>
      </w:r>
      <w:r w:rsidR="007A374E">
        <w:t>dnia w dokumentacji medycznej i </w:t>
      </w:r>
      <w:r w:rsidRPr="001D6ED7">
        <w:t>informuje o niej zlecającego.</w:t>
      </w:r>
    </w:p>
    <w:p w14:paraId="63367E12" w14:textId="77777777" w:rsidR="00F06D60" w:rsidRPr="002E31B8" w:rsidRDefault="00F06D60" w:rsidP="00F06D60">
      <w:pPr>
        <w:pStyle w:val="ARTartustawynprozporzdzenia"/>
      </w:pPr>
      <w:r w:rsidRPr="006A5800">
        <w:rPr>
          <w:rStyle w:val="Pogrubienie"/>
        </w:rPr>
        <w:t xml:space="preserve">Art. </w:t>
      </w:r>
      <w:r>
        <w:rPr>
          <w:rStyle w:val="Pogrubienie"/>
        </w:rPr>
        <w:t>18</w:t>
      </w:r>
      <w:r w:rsidRPr="006A5800">
        <w:rPr>
          <w:rStyle w:val="Pogrubienie"/>
        </w:rPr>
        <w:t>.</w:t>
      </w:r>
      <w:r w:rsidRPr="002E31B8">
        <w:t xml:space="preserve"> </w:t>
      </w:r>
      <w:r w:rsidRPr="001638AF">
        <w:t xml:space="preserve">Osoba wykonująca zawód medyczny ma prawo wglądu do dokumentacji medycznej pacjenta w zakresie niezbędnym do udzielanych przez siebie świadczeń </w:t>
      </w:r>
      <w:r>
        <w:t>opieki zdrowotnej</w:t>
      </w:r>
      <w:r w:rsidRPr="001638AF">
        <w:t>.</w:t>
      </w:r>
    </w:p>
    <w:p w14:paraId="3C8F596C" w14:textId="58570CE1" w:rsidR="00F06D60" w:rsidRDefault="00F06D60" w:rsidP="00F06D60">
      <w:pPr>
        <w:pStyle w:val="ARTartustawynprozporzdzenia"/>
      </w:pPr>
      <w:r w:rsidRPr="00AC4BE2">
        <w:rPr>
          <w:rStyle w:val="Pogrubienie"/>
        </w:rPr>
        <w:t>Art. 1</w:t>
      </w:r>
      <w:r>
        <w:rPr>
          <w:rStyle w:val="Pogrubienie"/>
        </w:rPr>
        <w:t>9</w:t>
      </w:r>
      <w:r w:rsidRPr="00AC4BE2">
        <w:rPr>
          <w:rStyle w:val="Pogrubienie"/>
        </w:rPr>
        <w:t>.</w:t>
      </w:r>
      <w:r w:rsidRPr="0078488B">
        <w:t xml:space="preserve"> </w:t>
      </w:r>
      <w:r>
        <w:t xml:space="preserve">1. </w:t>
      </w:r>
      <w:r w:rsidRPr="0078488B">
        <w:t xml:space="preserve">Osoba, która nie </w:t>
      </w:r>
      <w:r>
        <w:t xml:space="preserve">wykonywała zawodu medycznego </w:t>
      </w:r>
      <w:r w:rsidR="007A374E">
        <w:t>przez okres dłuższy niż 5 </w:t>
      </w:r>
      <w:r w:rsidRPr="0078488B">
        <w:t>lat w okresie</w:t>
      </w:r>
      <w:r>
        <w:t xml:space="preserve"> ostatnich</w:t>
      </w:r>
      <w:r w:rsidRPr="0078488B">
        <w:t xml:space="preserve"> 6 lat</w:t>
      </w:r>
      <w:r>
        <w:t xml:space="preserve">, </w:t>
      </w:r>
      <w:r w:rsidRPr="0078488B">
        <w:t xml:space="preserve">a zamierza podjąć </w:t>
      </w:r>
      <w:r>
        <w:t xml:space="preserve">jego wykonywanie, </w:t>
      </w:r>
      <w:r w:rsidRPr="0078488B">
        <w:t>jest obowiązana</w:t>
      </w:r>
      <w:r>
        <w:t xml:space="preserve"> </w:t>
      </w:r>
      <w:r w:rsidRPr="0078488B">
        <w:t>przez okres 6 miesięcy</w:t>
      </w:r>
      <w:r>
        <w:t xml:space="preserve"> od dnia podjęcia jego wykonywania, wykonywać go </w:t>
      </w:r>
      <w:r w:rsidRPr="0078488B">
        <w:t>pod nadzorem</w:t>
      </w:r>
      <w:r>
        <w:t>.</w:t>
      </w:r>
    </w:p>
    <w:p w14:paraId="626658C0" w14:textId="4C360E5F" w:rsidR="00F06D60" w:rsidRDefault="00F06D60" w:rsidP="00F06D60">
      <w:pPr>
        <w:pStyle w:val="USTustnpkodeksu"/>
      </w:pPr>
      <w:r>
        <w:t>2.</w:t>
      </w:r>
      <w:r w:rsidRPr="0078488B">
        <w:t xml:space="preserve"> </w:t>
      </w:r>
      <w:r>
        <w:t xml:space="preserve">Nadzór, o którym mowa w ust. 1, sprawuje inna osoba </w:t>
      </w:r>
      <w:r w:rsidRPr="0078488B">
        <w:t>wykonując</w:t>
      </w:r>
      <w:r>
        <w:t>a</w:t>
      </w:r>
      <w:r w:rsidRPr="0078488B">
        <w:t xml:space="preserve"> </w:t>
      </w:r>
      <w:r>
        <w:t xml:space="preserve">ten sam </w:t>
      </w:r>
      <w:r w:rsidRPr="0078488B">
        <w:t>zawód medyczny</w:t>
      </w:r>
      <w:r>
        <w:t xml:space="preserve"> albo</w:t>
      </w:r>
      <w:r w:rsidRPr="0078488B">
        <w:t xml:space="preserve"> lekarz</w:t>
      </w:r>
      <w:r>
        <w:t>,</w:t>
      </w:r>
      <w:r w:rsidRPr="0078488B">
        <w:t xml:space="preserve"> albo</w:t>
      </w:r>
      <w:r>
        <w:t xml:space="preserve"> lekarz dentysta, albo</w:t>
      </w:r>
      <w:r w:rsidRPr="0078488B">
        <w:t xml:space="preserve"> pielęgniark</w:t>
      </w:r>
      <w:r>
        <w:t>a, albo farmaceuta, albo fizjoterapeuta</w:t>
      </w:r>
      <w:r w:rsidRPr="0078488B">
        <w:t>, posiadając</w:t>
      </w:r>
      <w:r>
        <w:t>y</w:t>
      </w:r>
      <w:r w:rsidRPr="0078488B">
        <w:t xml:space="preserve"> co najmniej 5-letnie doświadczenie zawodowe</w:t>
      </w:r>
      <w:r>
        <w:t xml:space="preserve"> oraz </w:t>
      </w:r>
      <w:r w:rsidR="007A374E">
        <w:t>zasób wiedzy i </w:t>
      </w:r>
      <w:r w:rsidRPr="00C11AFB">
        <w:t xml:space="preserve">umiejętności zapewniający właściwą realizację </w:t>
      </w:r>
      <w:r>
        <w:t>czynnoś</w:t>
      </w:r>
      <w:r w:rsidR="007A374E">
        <w:t>ci zawodowych, o których mowa w </w:t>
      </w:r>
      <w:r>
        <w:t xml:space="preserve">art. 13 ust. 1, przez </w:t>
      </w:r>
      <w:r w:rsidRPr="00C11AFB">
        <w:t>osob</w:t>
      </w:r>
      <w:r>
        <w:t>ę wykonującą zawód medyczny pod nadzorem.</w:t>
      </w:r>
    </w:p>
    <w:p w14:paraId="0B67B9C3" w14:textId="77777777" w:rsidR="00F06D60" w:rsidRDefault="00F06D60" w:rsidP="00F06D60">
      <w:pPr>
        <w:pStyle w:val="USTustnpkodeksu"/>
      </w:pPr>
      <w:r>
        <w:t>3. Osobę sprawującą nadzór, o którym mowa w ust. 1, wyznacza osoba kierująca podmiotem, w którym jest wykonywany zawód medyczny pod nadzorem.</w:t>
      </w:r>
    </w:p>
    <w:p w14:paraId="254E128F" w14:textId="7DEFEF4D" w:rsidR="00F06D60" w:rsidRDefault="00F06D60" w:rsidP="00F06D60">
      <w:pPr>
        <w:pStyle w:val="USTustnpkodeksu"/>
      </w:pPr>
      <w:r>
        <w:t xml:space="preserve">4. </w:t>
      </w:r>
      <w:r w:rsidRPr="00F53797">
        <w:t xml:space="preserve">Szczegółowe warunki </w:t>
      </w:r>
      <w:r>
        <w:t xml:space="preserve">wykonywania zawodu medycznego pod nadzorem, o którym mowa w ust. 1, </w:t>
      </w:r>
      <w:r w:rsidRPr="00F53797">
        <w:t xml:space="preserve">określa umowa zawarta </w:t>
      </w:r>
      <w:r>
        <w:t>między</w:t>
      </w:r>
      <w:r w:rsidRPr="00F53797">
        <w:t xml:space="preserve"> </w:t>
      </w:r>
      <w:r>
        <w:t>osobą wykonującą dany zawód medyczny a</w:t>
      </w:r>
      <w:r w:rsidR="007A374E">
        <w:t> </w:t>
      </w:r>
      <w:r w:rsidRPr="00F53797">
        <w:t>podmiotem</w:t>
      </w:r>
      <w:r>
        <w:t>, w którym jest wykonywany zawód medyczny pod nadzorem.</w:t>
      </w:r>
    </w:p>
    <w:p w14:paraId="3F2AAB93" w14:textId="77777777" w:rsidR="00F06D60" w:rsidRDefault="00F06D60" w:rsidP="00F06D60">
      <w:pPr>
        <w:pStyle w:val="USTustnpkodeksu"/>
      </w:pPr>
      <w:r>
        <w:t>5. Okres wykonywania zawodu medycznego pod nadzorem, o którym mowa w ust. 1, wlicza się do okresu wykonywania zawodu medycznego.</w:t>
      </w:r>
    </w:p>
    <w:p w14:paraId="63050602" w14:textId="77777777" w:rsidR="00F06D60" w:rsidRDefault="00F06D60" w:rsidP="00F06D60">
      <w:pPr>
        <w:pStyle w:val="USTustnpkodeksu"/>
      </w:pPr>
      <w:r>
        <w:t>6</w:t>
      </w:r>
      <w:r w:rsidRPr="00640CC5">
        <w:t>. W okresie ogłoszenia stanu zagrożenia epidemicznego lub stanu epidemii</w:t>
      </w:r>
      <w:r>
        <w:t xml:space="preserve"> okres wykonywania zawodu medycznego pod nadzorem, o którym mowa w ust. 1, wynosi 3 </w:t>
      </w:r>
      <w:r w:rsidRPr="0078488B">
        <w:t>miesi</w:t>
      </w:r>
      <w:r>
        <w:t>ą</w:t>
      </w:r>
      <w:r w:rsidRPr="0078488B">
        <w:t>c</w:t>
      </w:r>
      <w:r>
        <w:t>e</w:t>
      </w:r>
      <w:r w:rsidRPr="00F87191">
        <w:t xml:space="preserve"> </w:t>
      </w:r>
      <w:r>
        <w:t>od dnia podjęcia jego wykonywania.</w:t>
      </w:r>
    </w:p>
    <w:p w14:paraId="52C4723D" w14:textId="77777777" w:rsidR="00F06D60" w:rsidRPr="0078488B" w:rsidRDefault="00F06D60" w:rsidP="00F06D60">
      <w:pPr>
        <w:pStyle w:val="ROZDZODDZOZNoznaczenierozdziauluboddziau"/>
      </w:pPr>
      <w:r w:rsidRPr="0078488B">
        <w:lastRenderedPageBreak/>
        <w:t>Rozdział 4</w:t>
      </w:r>
    </w:p>
    <w:p w14:paraId="555F5D22" w14:textId="77777777" w:rsidR="00F06D60" w:rsidRPr="0078488B" w:rsidRDefault="00F06D60" w:rsidP="00F06D60">
      <w:pPr>
        <w:pStyle w:val="ROZDZODDZPRZEDMprzedmiotregulacjirozdziauluboddziau"/>
      </w:pPr>
      <w:r w:rsidRPr="0078488B">
        <w:t>Ustawiczny rozwój zawodowy</w:t>
      </w:r>
    </w:p>
    <w:p w14:paraId="4684CC6D" w14:textId="77777777" w:rsidR="00F06D60" w:rsidRPr="0078488B" w:rsidRDefault="00F06D60" w:rsidP="00F06D60">
      <w:pPr>
        <w:pStyle w:val="ARTartustawynprozporzdzenia"/>
      </w:pPr>
      <w:r w:rsidRPr="00A26984">
        <w:rPr>
          <w:rStyle w:val="Pogrubienie"/>
        </w:rPr>
        <w:t xml:space="preserve">Art. </w:t>
      </w:r>
      <w:r>
        <w:rPr>
          <w:rStyle w:val="Pogrubienie"/>
        </w:rPr>
        <w:t>20</w:t>
      </w:r>
      <w:r w:rsidRPr="00A26984">
        <w:rPr>
          <w:rStyle w:val="Pogrubienie"/>
        </w:rPr>
        <w:t>.</w:t>
      </w:r>
      <w:r w:rsidRPr="0078488B">
        <w:t xml:space="preserve"> 1. Osoba wykonująca zawód medyczny ma prawo i obowiązek ustawicznego rozwoju zawodowego przez aktualizację swojej wiedzy i umiejętności zawodowych.</w:t>
      </w:r>
    </w:p>
    <w:p w14:paraId="6FA33ABA" w14:textId="77777777" w:rsidR="00F06D60" w:rsidRDefault="00F06D60" w:rsidP="00F06D60">
      <w:pPr>
        <w:pStyle w:val="USTustnpkodeksu"/>
      </w:pPr>
      <w:r w:rsidRPr="0078488B">
        <w:t xml:space="preserve">2. Ustawiczny rozwój zawodowy może być realizowany </w:t>
      </w:r>
      <w:r>
        <w:t>przez</w:t>
      </w:r>
      <w:r w:rsidRPr="0078488B">
        <w:t xml:space="preserve"> kształceni</w:t>
      </w:r>
      <w:r>
        <w:t>e</w:t>
      </w:r>
      <w:r w:rsidRPr="0078488B">
        <w:t xml:space="preserve"> podyplomowe lub doskonaleni</w:t>
      </w:r>
      <w:r>
        <w:t>e</w:t>
      </w:r>
      <w:r w:rsidRPr="0078488B">
        <w:t xml:space="preserve"> zawodowe. </w:t>
      </w:r>
    </w:p>
    <w:p w14:paraId="6410D632" w14:textId="77777777" w:rsidR="00F06D60" w:rsidRPr="0078488B" w:rsidRDefault="00F06D60" w:rsidP="00F06D60">
      <w:pPr>
        <w:pStyle w:val="ARTartustawynprozporzdzenia"/>
      </w:pPr>
      <w:r w:rsidRPr="00BA0DD3">
        <w:rPr>
          <w:rStyle w:val="Ppogrubienie"/>
        </w:rPr>
        <w:t>Art.</w:t>
      </w:r>
      <w:r>
        <w:rPr>
          <w:rStyle w:val="Ppogrubienie"/>
        </w:rPr>
        <w:t xml:space="preserve"> 21</w:t>
      </w:r>
      <w:r w:rsidRPr="00BA0DD3">
        <w:rPr>
          <w:rStyle w:val="Ppogrubienie"/>
        </w:rPr>
        <w:t>.</w:t>
      </w:r>
      <w:r>
        <w:t xml:space="preserve"> </w:t>
      </w:r>
      <w:r w:rsidRPr="009A7B52">
        <w:t>Koszty ustawicznego rozwoju zawodowego ponosi osoba wykonująca zawód</w:t>
      </w:r>
      <w:r>
        <w:t xml:space="preserve"> medyczny </w:t>
      </w:r>
      <w:r w:rsidRPr="009A7B52">
        <w:t xml:space="preserve">lub podmiot, u którego wykonuje </w:t>
      </w:r>
      <w:r>
        <w:t xml:space="preserve">ona </w:t>
      </w:r>
      <w:r w:rsidRPr="009A7B52">
        <w:t>zawód</w:t>
      </w:r>
      <w:r>
        <w:t xml:space="preserve"> medyczny</w:t>
      </w:r>
      <w:r w:rsidRPr="009A7B52">
        <w:t xml:space="preserve">, lub jednostka prowadząca </w:t>
      </w:r>
      <w:r>
        <w:t>daną formę ustawicznego rozwoju zawodowego</w:t>
      </w:r>
      <w:r w:rsidRPr="009A7B52">
        <w:t xml:space="preserve">. </w:t>
      </w:r>
    </w:p>
    <w:p w14:paraId="74F63A44" w14:textId="77777777" w:rsidR="00F06D60" w:rsidRPr="00B979F0" w:rsidRDefault="00F06D60" w:rsidP="00F06D60">
      <w:pPr>
        <w:pStyle w:val="ARTartustawynprozporzdzenia"/>
      </w:pPr>
      <w:r w:rsidRPr="00A26984">
        <w:rPr>
          <w:rStyle w:val="Pogrubienie"/>
        </w:rPr>
        <w:t xml:space="preserve">Art. </w:t>
      </w:r>
      <w:r>
        <w:rPr>
          <w:rStyle w:val="Pogrubienie"/>
        </w:rPr>
        <w:t>22</w:t>
      </w:r>
      <w:r w:rsidRPr="00A26984">
        <w:rPr>
          <w:rStyle w:val="Pogrubienie"/>
        </w:rPr>
        <w:t>.</w:t>
      </w:r>
      <w:r w:rsidRPr="0078488B">
        <w:t xml:space="preserve"> </w:t>
      </w:r>
      <w:r w:rsidRPr="00B979F0">
        <w:t>Osoba wykonująca zawód medyczny ma prawo do stałego aktualizowania wiedzy i umiejętności</w:t>
      </w:r>
      <w:r>
        <w:t xml:space="preserve"> zawodowych</w:t>
      </w:r>
      <w:r w:rsidRPr="00B979F0">
        <w:t xml:space="preserve"> przez uczestnictwo w ramach kształcenia podyplomowego w: </w:t>
      </w:r>
    </w:p>
    <w:p w14:paraId="25263772" w14:textId="1CFF5CBA" w:rsidR="00F06D60" w:rsidRPr="00215DF1" w:rsidRDefault="00F06D60" w:rsidP="00F06D60">
      <w:pPr>
        <w:pStyle w:val="PKTpunkt"/>
      </w:pPr>
      <w:r w:rsidRPr="00B979F0">
        <w:t>1)</w:t>
      </w:r>
      <w:r w:rsidRPr="00B979F0">
        <w:tab/>
        <w:t>szkoleniu specjalizacyjnym</w:t>
      </w:r>
      <w:r w:rsidRPr="00215DF1">
        <w:t xml:space="preserve"> </w:t>
      </w:r>
      <w:r>
        <w:t xml:space="preserve">– </w:t>
      </w:r>
      <w:r w:rsidRPr="00215DF1">
        <w:t xml:space="preserve">na zasadach określonych </w:t>
      </w:r>
      <w:r w:rsidR="007A374E">
        <w:t>w ustawie z dnia 24 lutego 2017 </w:t>
      </w:r>
      <w:r w:rsidRPr="00215DF1">
        <w:t xml:space="preserve">r. </w:t>
      </w:r>
      <w:r>
        <w:t xml:space="preserve">o uzyskiwaniu tytułu specjalisty w dziedzinach mających zastosowanie w ochronie zdrowia </w:t>
      </w:r>
      <w:r w:rsidRPr="00215DF1">
        <w:t>(Dz. U. z 202</w:t>
      </w:r>
      <w:r>
        <w:t>3</w:t>
      </w:r>
      <w:r w:rsidRPr="00215DF1">
        <w:t xml:space="preserve"> r. poz. </w:t>
      </w:r>
      <w:r>
        <w:t>506</w:t>
      </w:r>
      <w:r w:rsidRPr="00215DF1">
        <w:t>)</w:t>
      </w:r>
      <w:r>
        <w:t>;</w:t>
      </w:r>
    </w:p>
    <w:p w14:paraId="4629C3E4" w14:textId="77777777" w:rsidR="00F06D60" w:rsidRDefault="00F06D60" w:rsidP="00F06D60">
      <w:pPr>
        <w:pStyle w:val="PKTpunkt"/>
      </w:pPr>
      <w:r w:rsidRPr="00B979F0">
        <w:t>2)</w:t>
      </w:r>
      <w:r w:rsidRPr="00B979F0">
        <w:tab/>
        <w:t>kursie kwalifikacyjnym.</w:t>
      </w:r>
    </w:p>
    <w:p w14:paraId="4B4CD380" w14:textId="77777777" w:rsidR="00F06D60" w:rsidRPr="0078488B" w:rsidRDefault="00F06D60" w:rsidP="00F06D60">
      <w:pPr>
        <w:pStyle w:val="ARTartustawynprozporzdzenia"/>
      </w:pPr>
      <w:r w:rsidRPr="00A26984">
        <w:rPr>
          <w:rStyle w:val="Pogrubienie"/>
        </w:rPr>
        <w:t xml:space="preserve">Art. </w:t>
      </w:r>
      <w:r>
        <w:rPr>
          <w:rStyle w:val="Pogrubienie"/>
        </w:rPr>
        <w:t>23</w:t>
      </w:r>
      <w:r w:rsidRPr="00A26984">
        <w:rPr>
          <w:rStyle w:val="Pogrubienie"/>
        </w:rPr>
        <w:t>.</w:t>
      </w:r>
      <w:r w:rsidRPr="0078488B">
        <w:t xml:space="preserve"> 1. Kurs kwalifikacyjny ma na celu uzyskanie przez osobę wykonującą </w:t>
      </w:r>
      <w:r>
        <w:t xml:space="preserve">dany </w:t>
      </w:r>
      <w:r w:rsidRPr="0078488B">
        <w:t xml:space="preserve">zawód medyczny dodatkowej wiedzy i umiejętności zawodowych </w:t>
      </w:r>
      <w:r>
        <w:t xml:space="preserve">niezbędnych </w:t>
      </w:r>
      <w:r w:rsidRPr="0078488B">
        <w:t xml:space="preserve">do </w:t>
      </w:r>
      <w:r>
        <w:t>wykonywania określonych czynności zawodowych</w:t>
      </w:r>
      <w:r w:rsidRPr="0078488B">
        <w:t>.</w:t>
      </w:r>
    </w:p>
    <w:p w14:paraId="5D5AAEE3" w14:textId="77777777" w:rsidR="00F06D60" w:rsidRPr="00DF0568" w:rsidRDefault="00F06D60" w:rsidP="00F06D60">
      <w:pPr>
        <w:pStyle w:val="USTustnpkodeksu"/>
      </w:pPr>
      <w:r w:rsidRPr="0078488B">
        <w:t xml:space="preserve">2. </w:t>
      </w:r>
      <w:r w:rsidRPr="00DF0568">
        <w:t>Do kształcenia w ramach kursu kwalifikacyjnego może przystąpić osoba uprawniona do wykonywania zawodu medycznego</w:t>
      </w:r>
      <w:r>
        <w:t>,</w:t>
      </w:r>
      <w:r w:rsidRPr="00DF0568">
        <w:t xml:space="preserve"> która posiada co najmniej 3-letni staż pracy w zawodzie medycznym</w:t>
      </w:r>
      <w:r>
        <w:t>,</w:t>
      </w:r>
      <w:r w:rsidRPr="00DF0568">
        <w:t xml:space="preserve"> dla którego jest prowadzony kurs kwalifikacyjny.</w:t>
      </w:r>
    </w:p>
    <w:p w14:paraId="7AF42F0D" w14:textId="77777777" w:rsidR="00F06D60" w:rsidRDefault="00F06D60" w:rsidP="00F06D60">
      <w:pPr>
        <w:pStyle w:val="USTustnpkodeksu"/>
      </w:pPr>
      <w:r>
        <w:t>3. Zakres kursu kwalifikacyjnego obejmuje wiedzę i umiejętności praktyczne niezbędne do wykonywania określonych czynności zawodowych.</w:t>
      </w:r>
    </w:p>
    <w:p w14:paraId="04BDF7D8" w14:textId="77777777" w:rsidR="00F06D60" w:rsidRPr="0078488B" w:rsidRDefault="00F06D60" w:rsidP="00F06D60">
      <w:pPr>
        <w:pStyle w:val="USTustnpkodeksu"/>
      </w:pPr>
      <w:r>
        <w:t xml:space="preserve">4. </w:t>
      </w:r>
      <w:r w:rsidRPr="0078488B">
        <w:t>Kurs kwalifikacyjny odbywa się na podstawie programu</w:t>
      </w:r>
      <w:r>
        <w:t xml:space="preserve"> kursu kwalifikacyjnego</w:t>
      </w:r>
      <w:r w:rsidRPr="0078488B">
        <w:t>, który zawiera:</w:t>
      </w:r>
    </w:p>
    <w:p w14:paraId="06D9BF29" w14:textId="77777777" w:rsidR="00F06D60" w:rsidRPr="0078488B" w:rsidRDefault="00F06D60" w:rsidP="00F06D60">
      <w:pPr>
        <w:pStyle w:val="PKTpunkt"/>
      </w:pPr>
      <w:r w:rsidRPr="0078488B">
        <w:t>1)</w:t>
      </w:r>
      <w:r w:rsidRPr="0078488B">
        <w:tab/>
        <w:t>założenia organizacyjno-programowe określające rodzaj i cel kształcenia, czas jego trwania, sposób organizacji i sprawdzania efektów uczenia;</w:t>
      </w:r>
    </w:p>
    <w:p w14:paraId="6A874961" w14:textId="77777777" w:rsidR="00F06D60" w:rsidRPr="0078488B" w:rsidRDefault="00F06D60" w:rsidP="00F06D60">
      <w:pPr>
        <w:pStyle w:val="PKTpunkt"/>
      </w:pPr>
      <w:r w:rsidRPr="0078488B">
        <w:t>2)</w:t>
      </w:r>
      <w:r w:rsidRPr="0078488B">
        <w:tab/>
        <w:t>plan nauczania;</w:t>
      </w:r>
    </w:p>
    <w:p w14:paraId="631704FF" w14:textId="77777777" w:rsidR="00F06D60" w:rsidRPr="0078488B" w:rsidRDefault="00F06D60" w:rsidP="00F06D60">
      <w:pPr>
        <w:pStyle w:val="PKTpunkt"/>
      </w:pPr>
      <w:r w:rsidRPr="0078488B">
        <w:t>3)</w:t>
      </w:r>
      <w:r w:rsidRPr="0078488B">
        <w:tab/>
        <w:t>efekty uczenia;</w:t>
      </w:r>
    </w:p>
    <w:p w14:paraId="0527A706" w14:textId="77777777" w:rsidR="00F06D60" w:rsidRPr="0078488B" w:rsidRDefault="00F06D60" w:rsidP="00F06D60">
      <w:pPr>
        <w:pStyle w:val="PKTpunkt"/>
      </w:pPr>
      <w:r w:rsidRPr="0078488B">
        <w:t>4)</w:t>
      </w:r>
      <w:r w:rsidRPr="0078488B">
        <w:tab/>
        <w:t>wskazówki metodyczne;</w:t>
      </w:r>
    </w:p>
    <w:p w14:paraId="5D3F325F" w14:textId="77777777" w:rsidR="00F06D60" w:rsidRPr="0078488B" w:rsidRDefault="00F06D60" w:rsidP="00F06D60">
      <w:pPr>
        <w:pStyle w:val="PKTpunkt"/>
      </w:pPr>
      <w:r w:rsidRPr="0078488B">
        <w:t>5)</w:t>
      </w:r>
      <w:r w:rsidRPr="0078488B">
        <w:tab/>
        <w:t xml:space="preserve">standardy dotyczące kadry </w:t>
      </w:r>
      <w:r w:rsidRPr="00745C3F">
        <w:t xml:space="preserve">dydaktycznej </w:t>
      </w:r>
      <w:r w:rsidRPr="0078488B">
        <w:t>i bazy dydaktycznej.</w:t>
      </w:r>
    </w:p>
    <w:p w14:paraId="5C7C5242" w14:textId="77777777" w:rsidR="00F06D60" w:rsidRPr="0078488B" w:rsidRDefault="00F06D60" w:rsidP="00F06D60">
      <w:pPr>
        <w:pStyle w:val="USTustnpkodeksu"/>
      </w:pPr>
      <w:r>
        <w:lastRenderedPageBreak/>
        <w:t>5</w:t>
      </w:r>
      <w:r w:rsidRPr="0078488B">
        <w:t>. Program</w:t>
      </w:r>
      <w:r>
        <w:t xml:space="preserve"> </w:t>
      </w:r>
      <w:r w:rsidRPr="0078488B">
        <w:t>kursu kwalifikacyjnego</w:t>
      </w:r>
      <w:r>
        <w:t xml:space="preserve"> </w:t>
      </w:r>
      <w:r w:rsidRPr="0078488B">
        <w:t xml:space="preserve">opracowuje </w:t>
      </w:r>
      <w:r w:rsidRPr="00B979F0">
        <w:t>oraz aktualizuje</w:t>
      </w:r>
      <w:r>
        <w:t>,</w:t>
      </w:r>
      <w:r w:rsidRPr="00B979F0">
        <w:t xml:space="preserve"> zgodnie z postępem wiedzy</w:t>
      </w:r>
      <w:r>
        <w:t xml:space="preserve"> medycznej,</w:t>
      </w:r>
      <w:r w:rsidRPr="00B979F0">
        <w:t xml:space="preserve"> </w:t>
      </w:r>
      <w:r w:rsidRPr="0078488B">
        <w:t>zespół ekspertów powołany przez dyrektora Centrum Medycznego Kształcenia Podyplomowego, zwanego dalej „CMKP”.</w:t>
      </w:r>
    </w:p>
    <w:p w14:paraId="286C8F76" w14:textId="77777777" w:rsidR="00F06D60" w:rsidRPr="0078488B" w:rsidRDefault="00F06D60" w:rsidP="00F06D60">
      <w:pPr>
        <w:pStyle w:val="USTustnpkodeksu"/>
      </w:pPr>
      <w:r>
        <w:t>6</w:t>
      </w:r>
      <w:r w:rsidRPr="0078488B">
        <w:t xml:space="preserve">. Dyrektor CMKP powołuje zespół ekspertów spośród osób legitymujących się doświadczeniem zawodowym </w:t>
      </w:r>
      <w:r>
        <w:t>lub</w:t>
      </w:r>
      <w:r w:rsidRPr="0078488B">
        <w:t xml:space="preserve"> dorobkiem naukowym w zakresie dziedziny właściwej dla programu kursu kwalifikacyjnego.</w:t>
      </w:r>
    </w:p>
    <w:p w14:paraId="67C86167" w14:textId="77777777" w:rsidR="00F06D60" w:rsidRPr="0078488B" w:rsidRDefault="00F06D60" w:rsidP="00F06D60">
      <w:pPr>
        <w:pStyle w:val="USTustnpkodeksu"/>
      </w:pPr>
      <w:r>
        <w:t>7</w:t>
      </w:r>
      <w:r w:rsidRPr="0078488B">
        <w:t>.</w:t>
      </w:r>
      <w:r>
        <w:t xml:space="preserve"> </w:t>
      </w:r>
      <w:r w:rsidRPr="0078488B">
        <w:t>Opracowany przez zespół ekspertów</w:t>
      </w:r>
      <w:r>
        <w:t>, o którym mowa w ust. 5,</w:t>
      </w:r>
      <w:r w:rsidRPr="0078488B">
        <w:t xml:space="preserve"> program kursu kwalifikacyjnego redaguje</w:t>
      </w:r>
      <w:r>
        <w:t xml:space="preserve"> dyrektor CMKP</w:t>
      </w:r>
      <w:r w:rsidRPr="0078488B">
        <w:t xml:space="preserve"> i zatwierdz</w:t>
      </w:r>
      <w:r>
        <w:t>a</w:t>
      </w:r>
      <w:r w:rsidRPr="0078488B">
        <w:t xml:space="preserve"> minist</w:t>
      </w:r>
      <w:r>
        <w:t>er</w:t>
      </w:r>
      <w:r w:rsidRPr="0078488B">
        <w:t xml:space="preserve"> właściw</w:t>
      </w:r>
      <w:r>
        <w:t xml:space="preserve">y </w:t>
      </w:r>
      <w:r w:rsidRPr="0078488B">
        <w:t>do spraw zdrowia.</w:t>
      </w:r>
    </w:p>
    <w:p w14:paraId="0D4DADD3" w14:textId="77777777" w:rsidR="00F06D60" w:rsidRDefault="00F06D60" w:rsidP="00F06D60">
      <w:pPr>
        <w:pStyle w:val="USTustnpkodeksu"/>
      </w:pPr>
      <w:r>
        <w:t>8</w:t>
      </w:r>
      <w:r w:rsidRPr="0078488B">
        <w:t>. Dyrektor CMKP podaje do publicznej wiadomości zatwierdzony program kursu kwalifikacyjnego na stronie internetowej CMKP.</w:t>
      </w:r>
    </w:p>
    <w:p w14:paraId="78121F5C" w14:textId="77777777" w:rsidR="00F06D60" w:rsidRDefault="00F06D60" w:rsidP="00F06D60">
      <w:pPr>
        <w:pStyle w:val="ARTartustawynprozporzdzenia"/>
      </w:pPr>
      <w:r w:rsidRPr="00084268">
        <w:rPr>
          <w:rStyle w:val="Ppogrubienie"/>
        </w:rPr>
        <w:t>Art. 2</w:t>
      </w:r>
      <w:r>
        <w:rPr>
          <w:rStyle w:val="Ppogrubienie"/>
        </w:rPr>
        <w:t>4</w:t>
      </w:r>
      <w:r w:rsidRPr="00084268">
        <w:rPr>
          <w:rStyle w:val="Ppogrubienie"/>
        </w:rPr>
        <w:t>.</w:t>
      </w:r>
      <w:r w:rsidRPr="00F06D60">
        <w:rPr>
          <w:rStyle w:val="Pogrubienie"/>
        </w:rPr>
        <w:t xml:space="preserve"> </w:t>
      </w:r>
      <w:r w:rsidRPr="005F1613">
        <w:t>Kurs kwalifikacyjny</w:t>
      </w:r>
      <w:r w:rsidRPr="0078488B">
        <w:t xml:space="preserve"> </w:t>
      </w:r>
      <w:r w:rsidRPr="009C7BE6">
        <w:t>prowadzą uczelnie</w:t>
      </w:r>
      <w:r>
        <w:t xml:space="preserve">, które prowadzą kształcenie na studiach </w:t>
      </w:r>
      <w:r w:rsidRPr="001F0686">
        <w:t>umożliwiając</w:t>
      </w:r>
      <w:r>
        <w:t>ych</w:t>
      </w:r>
      <w:r w:rsidRPr="001F0686">
        <w:t xml:space="preserve"> uzyskanie wykształcenia niezbędnego do wykonywania danego zawodu medycznego</w:t>
      </w:r>
      <w:r>
        <w:t xml:space="preserve">, </w:t>
      </w:r>
      <w:r w:rsidRPr="009C7BE6">
        <w:t>oraz CMKP,</w:t>
      </w:r>
      <w:r w:rsidRPr="00B979F0" w:rsidDel="009C7BE6">
        <w:t xml:space="preserve"> </w:t>
      </w:r>
      <w:r>
        <w:t xml:space="preserve">zwane dalej </w:t>
      </w:r>
      <w:r w:rsidRPr="0078488B">
        <w:t>„</w:t>
      </w:r>
      <w:r>
        <w:t>organizatorem kursu</w:t>
      </w:r>
      <w:r w:rsidRPr="0078488B">
        <w:t>”</w:t>
      </w:r>
      <w:r>
        <w:t xml:space="preserve">, </w:t>
      </w:r>
      <w:r w:rsidRPr="0078488B">
        <w:t>które</w:t>
      </w:r>
      <w:r>
        <w:t xml:space="preserve"> zapewniają</w:t>
      </w:r>
      <w:r w:rsidRPr="0078488B">
        <w:t>:</w:t>
      </w:r>
    </w:p>
    <w:p w14:paraId="6A4A16F6" w14:textId="77777777" w:rsidR="00F06D60" w:rsidRPr="00FC2069" w:rsidRDefault="00F06D60" w:rsidP="00F06D60">
      <w:pPr>
        <w:pStyle w:val="PKTpunkt"/>
      </w:pPr>
      <w:r w:rsidRPr="00FC2069">
        <w:t>1)</w:t>
      </w:r>
      <w:r w:rsidRPr="00FC2069">
        <w:tab/>
        <w:t xml:space="preserve">realizację programu kursu kwalifikacyjnego; </w:t>
      </w:r>
    </w:p>
    <w:p w14:paraId="375FD607" w14:textId="77777777" w:rsidR="00F06D60" w:rsidRPr="00FC2069" w:rsidRDefault="00F06D60" w:rsidP="00F06D60">
      <w:pPr>
        <w:pStyle w:val="PKTpunkt"/>
      </w:pPr>
      <w:r w:rsidRPr="00FC2069">
        <w:t>2)</w:t>
      </w:r>
      <w:r w:rsidRPr="00FC2069">
        <w:tab/>
        <w:t xml:space="preserve">kadrę dydaktyczną posiadającą odpowiednie kwalifikacje; </w:t>
      </w:r>
    </w:p>
    <w:p w14:paraId="72A28B47" w14:textId="77777777" w:rsidR="00F06D60" w:rsidRDefault="00F06D60" w:rsidP="00F06D60">
      <w:pPr>
        <w:pStyle w:val="PKTpunkt"/>
      </w:pPr>
      <w:r w:rsidRPr="00FC2069">
        <w:t>3)</w:t>
      </w:r>
      <w:r w:rsidRPr="00FC2069">
        <w:tab/>
        <w:t>bazę dydaktyczną dostosowaną do programu kursu kwalifikacyjnego.</w:t>
      </w:r>
    </w:p>
    <w:p w14:paraId="60C62099" w14:textId="77777777" w:rsidR="00F06D60" w:rsidRPr="000F26BE" w:rsidRDefault="00F06D60">
      <w:pPr>
        <w:pStyle w:val="ARTartustawynprozporzdzenia"/>
      </w:pPr>
      <w:r w:rsidRPr="00FC2069">
        <w:rPr>
          <w:rStyle w:val="Pogrubienie"/>
        </w:rPr>
        <w:t xml:space="preserve">Art. </w:t>
      </w:r>
      <w:r>
        <w:rPr>
          <w:rStyle w:val="Pogrubienie"/>
        </w:rPr>
        <w:t>25</w:t>
      </w:r>
      <w:r w:rsidRPr="00FC2069">
        <w:rPr>
          <w:rStyle w:val="Pogrubienie"/>
        </w:rPr>
        <w:t xml:space="preserve">. </w:t>
      </w:r>
      <w:r w:rsidRPr="00991D63">
        <w:rPr>
          <w:rStyle w:val="Pogrubienie"/>
          <w:b w:val="0"/>
          <w:bCs w:val="0"/>
        </w:rPr>
        <w:t>1</w:t>
      </w:r>
      <w:r w:rsidRPr="0079207E">
        <w:t>. W celu</w:t>
      </w:r>
      <w:r w:rsidRPr="000F26BE">
        <w:t xml:space="preserve"> zakwalifikowania osoby wykonującej zawód medyczny do odbycia kursu kwalifikacyjnego organizator kursu powołuj</w:t>
      </w:r>
      <w:r>
        <w:t>e</w:t>
      </w:r>
      <w:r w:rsidRPr="000F26BE">
        <w:t xml:space="preserve"> komisję kwalifikacyjną, która przeprowadza postępowanie kwalifikacyjne.</w:t>
      </w:r>
    </w:p>
    <w:p w14:paraId="2BDD6686" w14:textId="77777777" w:rsidR="00F06D60" w:rsidRPr="00D019B8" w:rsidRDefault="00F06D60">
      <w:pPr>
        <w:pStyle w:val="USTustnpkodeksu"/>
      </w:pPr>
      <w:r w:rsidRPr="000F26BE">
        <w:t xml:space="preserve">2. W skład komisji kwalifikacyjnej, o której mowa w ust. 1, wchodzi trzech </w:t>
      </w:r>
      <w:r w:rsidRPr="00D019B8">
        <w:t>przedstawicieli organizatora kursu.</w:t>
      </w:r>
    </w:p>
    <w:p w14:paraId="67B2ED75" w14:textId="77777777" w:rsidR="00F06D60" w:rsidRPr="00F12B79" w:rsidRDefault="00F06D60">
      <w:pPr>
        <w:pStyle w:val="USTustnpkodeksu"/>
      </w:pPr>
      <w:r w:rsidRPr="00991D63">
        <w:rPr>
          <w:rStyle w:val="Ppogrubienie"/>
          <w:b w:val="0"/>
        </w:rPr>
        <w:t>3</w:t>
      </w:r>
      <w:bookmarkStart w:id="18" w:name="_Hlk127436585"/>
      <w:r w:rsidRPr="00991D63">
        <w:rPr>
          <w:rStyle w:val="Ppogrubienie"/>
          <w:b w:val="0"/>
        </w:rPr>
        <w:t>.</w:t>
      </w:r>
      <w:bookmarkEnd w:id="18"/>
      <w:r w:rsidRPr="00991D63">
        <w:rPr>
          <w:rStyle w:val="Ppogrubienie"/>
          <w:b w:val="0"/>
        </w:rPr>
        <w:t xml:space="preserve"> </w:t>
      </w:r>
      <w:r w:rsidRPr="00D019B8">
        <w:t>Organizator kursu</w:t>
      </w:r>
      <w:r w:rsidRPr="00F12B79">
        <w:t xml:space="preserve"> zamieszcza na swojej stronie internetowej informację o terminie przeprowadzenia postępowania kwalifikacyjnego oraz o terminie i miejscu przeprowadzenia kursu kwalifikacyjnego.</w:t>
      </w:r>
    </w:p>
    <w:p w14:paraId="564C85FB" w14:textId="3B4490D0" w:rsidR="00F06D60" w:rsidRPr="000F26BE" w:rsidRDefault="00F06D60">
      <w:pPr>
        <w:pStyle w:val="USTustnpkodeksu"/>
      </w:pPr>
      <w:r w:rsidRPr="00991D63">
        <w:rPr>
          <w:rStyle w:val="Ppogrubienie"/>
          <w:b w:val="0"/>
        </w:rPr>
        <w:t>4</w:t>
      </w:r>
      <w:r w:rsidRPr="00D019B8">
        <w:t>.</w:t>
      </w:r>
      <w:bookmarkStart w:id="19" w:name="_Hlk119657295"/>
      <w:r w:rsidR="00372144">
        <w:t xml:space="preserve"> </w:t>
      </w:r>
      <w:r w:rsidRPr="00D019B8">
        <w:t>Osoba wykonująca zawód medyczny ubiegająca się o zakwalifikowanie do odbycia kursu kwalifikacyjnego</w:t>
      </w:r>
      <w:r>
        <w:t>,</w:t>
      </w:r>
      <w:r w:rsidRPr="000F26BE">
        <w:t xml:space="preserve"> </w:t>
      </w:r>
      <w:bookmarkEnd w:id="19"/>
      <w:r w:rsidRPr="000F26BE">
        <w:t>w terminie podanym na stronie internetowej organizatora kursu</w:t>
      </w:r>
      <w:r>
        <w:t>,</w:t>
      </w:r>
      <w:r w:rsidRPr="000F26BE">
        <w:t xml:space="preserve"> składa do organizatora kursu</w:t>
      </w:r>
      <w:r>
        <w:t>,</w:t>
      </w:r>
      <w:r w:rsidRPr="000F26BE">
        <w:t xml:space="preserve"> </w:t>
      </w:r>
      <w:r>
        <w:t xml:space="preserve">za pomocą środków komunikacji elektronicznej, </w:t>
      </w:r>
      <w:r w:rsidR="007A374E">
        <w:t>wniosek o </w:t>
      </w:r>
      <w:r w:rsidRPr="000F26BE">
        <w:t>rozpoczęcie kursu kwalifikacyjnego</w:t>
      </w:r>
      <w:r>
        <w:t>, który zawiera:</w:t>
      </w:r>
    </w:p>
    <w:p w14:paraId="50BCDE47" w14:textId="77777777" w:rsidR="00F06D60" w:rsidRPr="000F26BE" w:rsidRDefault="00F06D60" w:rsidP="00F06D60">
      <w:pPr>
        <w:pStyle w:val="PKTpunkt"/>
      </w:pPr>
      <w:r w:rsidRPr="000F26BE">
        <w:t>1)</w:t>
      </w:r>
      <w:r>
        <w:tab/>
      </w:r>
      <w:r w:rsidRPr="000F26BE">
        <w:t>imię (imiona) i nazwisko;</w:t>
      </w:r>
    </w:p>
    <w:p w14:paraId="78A81970" w14:textId="77777777" w:rsidR="00F06D60" w:rsidRPr="000F26BE" w:rsidRDefault="00F06D60" w:rsidP="00F06D60">
      <w:pPr>
        <w:pStyle w:val="PKTpunkt"/>
      </w:pPr>
      <w:r w:rsidRPr="000F26BE">
        <w:t>2)</w:t>
      </w:r>
      <w:r>
        <w:tab/>
        <w:t>indywidualny identyfikator wpisu</w:t>
      </w:r>
      <w:r w:rsidRPr="000F26BE">
        <w:t>;</w:t>
      </w:r>
    </w:p>
    <w:p w14:paraId="63E4E11C" w14:textId="77777777" w:rsidR="00F06D60" w:rsidRDefault="00F06D60" w:rsidP="00F06D60">
      <w:pPr>
        <w:pStyle w:val="PKTpunkt"/>
      </w:pPr>
      <w:r w:rsidRPr="000F26BE">
        <w:t>3)</w:t>
      </w:r>
      <w:r>
        <w:tab/>
      </w:r>
      <w:r w:rsidRPr="000F26BE">
        <w:t>adres do korespondencji, a także numer telefonu</w:t>
      </w:r>
      <w:r>
        <w:t xml:space="preserve"> do kontaktu</w:t>
      </w:r>
      <w:r w:rsidRPr="000F26BE">
        <w:t xml:space="preserve"> i adres poczty elektronicznej</w:t>
      </w:r>
      <w:r>
        <w:t>;</w:t>
      </w:r>
    </w:p>
    <w:p w14:paraId="5E9CE016" w14:textId="19191644" w:rsidR="00F06D60" w:rsidRPr="000F26BE" w:rsidRDefault="00F06D60" w:rsidP="00F06D60">
      <w:pPr>
        <w:pStyle w:val="PKTpunkt"/>
      </w:pPr>
      <w:r>
        <w:lastRenderedPageBreak/>
        <w:t>4)</w:t>
      </w:r>
      <w:r>
        <w:tab/>
      </w:r>
      <w:r w:rsidRPr="00D75D59">
        <w:t xml:space="preserve">odwzorowanie cyfrowe </w:t>
      </w:r>
      <w:r>
        <w:t>d</w:t>
      </w:r>
      <w:r w:rsidRPr="000F26BE">
        <w:t xml:space="preserve">okumentu potwierdzającego co najmniej </w:t>
      </w:r>
      <w:r>
        <w:t>3-letni</w:t>
      </w:r>
      <w:r w:rsidR="007A374E">
        <w:t xml:space="preserve"> staż pracy w </w:t>
      </w:r>
      <w:r w:rsidRPr="000F26BE">
        <w:t>zawodzie medycznym, dla którego jest prowadzony kurs kwalifikacyjny.</w:t>
      </w:r>
    </w:p>
    <w:p w14:paraId="434DA1EE" w14:textId="77777777" w:rsidR="00F06D60" w:rsidRDefault="00F06D60" w:rsidP="00F06D60">
      <w:pPr>
        <w:pStyle w:val="USTustnpkodeksu"/>
      </w:pPr>
      <w:r>
        <w:t>5</w:t>
      </w:r>
      <w:r w:rsidRPr="000F26BE">
        <w:t>. Organizator kursu potwierdza otrzymanie wniosku</w:t>
      </w:r>
      <w:r>
        <w:t xml:space="preserve"> </w:t>
      </w:r>
      <w:r w:rsidRPr="000F26BE">
        <w:t>telefonicznie lub za pomocą środków komunikacji elektronicznej.</w:t>
      </w:r>
    </w:p>
    <w:p w14:paraId="1449FD8E" w14:textId="77777777" w:rsidR="00F06D60" w:rsidRPr="000F26BE" w:rsidRDefault="00F06D60">
      <w:pPr>
        <w:pStyle w:val="ARTartustawynprozporzdzenia"/>
      </w:pPr>
      <w:r>
        <w:rPr>
          <w:rStyle w:val="Ppogrubienie"/>
        </w:rPr>
        <w:t>Art. 26</w:t>
      </w:r>
      <w:r w:rsidRPr="000F26BE">
        <w:rPr>
          <w:rStyle w:val="Ppogrubienie"/>
        </w:rPr>
        <w:t xml:space="preserve">. </w:t>
      </w:r>
      <w:r w:rsidRPr="00991D63">
        <w:rPr>
          <w:rStyle w:val="Ppogrubienie"/>
          <w:b w:val="0"/>
        </w:rPr>
        <w:t>1.</w:t>
      </w:r>
      <w:r w:rsidRPr="0079207E">
        <w:t xml:space="preserve"> Postępowanie </w:t>
      </w:r>
      <w:r w:rsidRPr="000F26BE">
        <w:t xml:space="preserve">kwalifikacyjne obejmuje ocenę formalną wniosku, o którym mowa </w:t>
      </w:r>
      <w:r>
        <w:t xml:space="preserve">w art. 25 </w:t>
      </w:r>
      <w:r w:rsidRPr="000F26BE">
        <w:t xml:space="preserve">ust. </w:t>
      </w:r>
      <w:r>
        <w:t>4</w:t>
      </w:r>
      <w:r w:rsidRPr="000F26BE">
        <w:t>.</w:t>
      </w:r>
    </w:p>
    <w:p w14:paraId="7590FF1C" w14:textId="77777777" w:rsidR="00F06D60" w:rsidRPr="000F26BE" w:rsidRDefault="00F06D60" w:rsidP="00F06D60">
      <w:pPr>
        <w:pStyle w:val="USTustnpkodeksu"/>
      </w:pPr>
      <w:r w:rsidRPr="000F26BE">
        <w:t xml:space="preserve">2. W przypadku stwierdzenia braków formalnych we wniosku komisja kwalifikacyjna wzywa </w:t>
      </w:r>
      <w:r>
        <w:t>o</w:t>
      </w:r>
      <w:r w:rsidRPr="00DC0725">
        <w:t>sob</w:t>
      </w:r>
      <w:r>
        <w:t>ę, o której mowa w art. 25 ust. 4,</w:t>
      </w:r>
      <w:r w:rsidRPr="00DC0725" w:rsidDel="00DC0725">
        <w:t xml:space="preserve"> </w:t>
      </w:r>
      <w:r w:rsidRPr="000F26BE">
        <w:t xml:space="preserve">do usunięcia braków w terminie 7 dni od dnia doręczenia wezwania oraz poucza </w:t>
      </w:r>
      <w:r>
        <w:t>ją</w:t>
      </w:r>
      <w:r w:rsidRPr="000F26BE">
        <w:t>, że nieusunięcie tych braków spowoduje pozostawienie wniosku bez rozpoznania.</w:t>
      </w:r>
    </w:p>
    <w:p w14:paraId="5697BCCC" w14:textId="77777777" w:rsidR="00F06D60" w:rsidRPr="000F26BE" w:rsidRDefault="00F06D60">
      <w:pPr>
        <w:pStyle w:val="USTustnpkodeksu"/>
      </w:pPr>
      <w:r w:rsidRPr="00991D63">
        <w:rPr>
          <w:rStyle w:val="Ppogrubienie"/>
          <w:b w:val="0"/>
        </w:rPr>
        <w:t>3.</w:t>
      </w:r>
      <w:r w:rsidRPr="00D019B8">
        <w:t xml:space="preserve"> Do odbycia</w:t>
      </w:r>
      <w:r w:rsidRPr="000F26BE">
        <w:t xml:space="preserve"> kursu kwalifikacyjnego komisja kwalifikacyjna kwalifikuje osob</w:t>
      </w:r>
      <w:r>
        <w:t xml:space="preserve">y </w:t>
      </w:r>
      <w:r w:rsidRPr="000F26BE">
        <w:t>wykonując</w:t>
      </w:r>
      <w:r>
        <w:t>e</w:t>
      </w:r>
      <w:r w:rsidRPr="000F26BE">
        <w:t xml:space="preserve"> zawód medyczny według kolejności zgłoszeń, w liczbie odpowiadającej liczbie wolnych miejsc szkoleniowych.</w:t>
      </w:r>
    </w:p>
    <w:p w14:paraId="1632C00B" w14:textId="77777777" w:rsidR="00F06D60" w:rsidRPr="00DF0568" w:rsidRDefault="00F06D60" w:rsidP="00F06D60">
      <w:pPr>
        <w:pStyle w:val="USTustnpkodeksu"/>
      </w:pPr>
      <w:r w:rsidRPr="00DF0568">
        <w:t xml:space="preserve">4. Komisja kwalifikacyjna niezwłocznie powiadamia za pomocą środków komunikacji elektronicznej </w:t>
      </w:r>
      <w:r>
        <w:t>osobę, o której mowa w art. 25 ust. 4,</w:t>
      </w:r>
      <w:r w:rsidRPr="00DF0568">
        <w:t xml:space="preserve"> o zakwalifikowaniu się albo niezakwalifikowaniu się do odbycia kursu</w:t>
      </w:r>
      <w:r>
        <w:t xml:space="preserve"> kwalifikacyjnego</w:t>
      </w:r>
      <w:r w:rsidRPr="00DF0568">
        <w:t>.</w:t>
      </w:r>
    </w:p>
    <w:p w14:paraId="33FE28FC" w14:textId="77777777" w:rsidR="00F06D60" w:rsidRDefault="00F06D60">
      <w:pPr>
        <w:pStyle w:val="ARTartustawynprozporzdzenia"/>
      </w:pPr>
      <w:r>
        <w:rPr>
          <w:rStyle w:val="Pogrubienie"/>
        </w:rPr>
        <w:t xml:space="preserve">Art. 27. </w:t>
      </w:r>
      <w:r w:rsidRPr="00991D63">
        <w:rPr>
          <w:rStyle w:val="Pogrubienie"/>
          <w:b w:val="0"/>
          <w:bCs w:val="0"/>
        </w:rPr>
        <w:t xml:space="preserve">1. </w:t>
      </w:r>
      <w:r w:rsidRPr="004E79C8">
        <w:rPr>
          <w:rStyle w:val="Numerstrony"/>
        </w:rPr>
        <w:t>Kurs</w:t>
      </w:r>
      <w:r w:rsidRPr="00C97C9A">
        <w:rPr>
          <w:rStyle w:val="Numerstrony"/>
        </w:rPr>
        <w:t xml:space="preserve"> kwalifikacyjny kończy się egzaminem teoretycznym w formie pisemnej albo ustnej lub egzaminem praktycznym.</w:t>
      </w:r>
      <w:r>
        <w:rPr>
          <w:rStyle w:val="Numerstrony"/>
        </w:rPr>
        <w:t xml:space="preserve"> Egzamin obejmuje zagadnienia objęte programem kursu kwalifikacyjnego.</w:t>
      </w:r>
      <w:r w:rsidRPr="00625D27">
        <w:t xml:space="preserve"> </w:t>
      </w:r>
    </w:p>
    <w:p w14:paraId="38770DDC" w14:textId="77777777" w:rsidR="00F06D60" w:rsidRPr="00290E5E" w:rsidRDefault="00F06D60" w:rsidP="00F06D60">
      <w:pPr>
        <w:pStyle w:val="USTustnpkodeksu"/>
      </w:pPr>
      <w:r w:rsidRPr="00290E5E">
        <w:t>2. Egzamin przeprowadza komisja egzaminacyjna</w:t>
      </w:r>
      <w:r>
        <w:t xml:space="preserve"> </w:t>
      </w:r>
      <w:r w:rsidRPr="00290E5E">
        <w:t>składająca się z trzech osób powołanych przez organizatora kursu.</w:t>
      </w:r>
    </w:p>
    <w:p w14:paraId="4A5B813F" w14:textId="77777777" w:rsidR="00F06D60" w:rsidRPr="00290E5E" w:rsidRDefault="00F06D60">
      <w:pPr>
        <w:pStyle w:val="USTustnpkodeksu"/>
      </w:pPr>
      <w:r w:rsidRPr="00991D63">
        <w:rPr>
          <w:rStyle w:val="Pogrubienie"/>
          <w:b w:val="0"/>
          <w:bCs/>
        </w:rPr>
        <w:t>3</w:t>
      </w:r>
      <w:r w:rsidRPr="004E79C8">
        <w:t>. Egzamin teoretyczny</w:t>
      </w:r>
      <w:r w:rsidRPr="00290E5E">
        <w:t xml:space="preserve"> w formie pisemnej jest przeprowadzany w formie testu w trybie stacjonarnym albo za pośrednictwem sieci internetowej z ograniczonym dostępem.</w:t>
      </w:r>
    </w:p>
    <w:p w14:paraId="337A1CF0" w14:textId="7CD64E55" w:rsidR="00F06D60" w:rsidRPr="00290E5E" w:rsidRDefault="00F06D60" w:rsidP="00F06D60">
      <w:pPr>
        <w:pStyle w:val="USTustnpkodeksu"/>
      </w:pPr>
      <w:r w:rsidRPr="00290E5E">
        <w:t xml:space="preserve">4. Pozytywny wynik z egzaminu pisemnego otrzymuje osoba zdająca, która uzyskała co najmniej 60% poprawnych odpowiedzi możliwych do uzyskania. Komisja </w:t>
      </w:r>
      <w:r>
        <w:t xml:space="preserve">egzaminacyjna </w:t>
      </w:r>
      <w:r w:rsidRPr="00290E5E">
        <w:t xml:space="preserve">niezwłocznie powiadamia za pomocą środków komunikacji elektronicznej osobę </w:t>
      </w:r>
      <w:r>
        <w:t xml:space="preserve">zdającą </w:t>
      </w:r>
      <w:r w:rsidR="007A374E">
        <w:t>o </w:t>
      </w:r>
      <w:r w:rsidRPr="00290E5E">
        <w:t xml:space="preserve">uzyskanym przez </w:t>
      </w:r>
      <w:r>
        <w:t>nią</w:t>
      </w:r>
      <w:r w:rsidRPr="00290E5E">
        <w:t xml:space="preserve"> wyniku egzaminu.</w:t>
      </w:r>
    </w:p>
    <w:p w14:paraId="6EB4EEDD" w14:textId="77777777" w:rsidR="00F06D60" w:rsidRDefault="00F06D60">
      <w:pPr>
        <w:pStyle w:val="USTustnpkodeksu"/>
      </w:pPr>
      <w:r w:rsidRPr="00991D63">
        <w:rPr>
          <w:rStyle w:val="Pogrubienie"/>
          <w:b w:val="0"/>
          <w:bCs/>
        </w:rPr>
        <w:t>5</w:t>
      </w:r>
      <w:r w:rsidRPr="004E79C8">
        <w:t>. Egzamin ustny</w:t>
      </w:r>
      <w:r w:rsidRPr="00290E5E">
        <w:t xml:space="preserve"> jest przeprowadzany w trybie stacjonarnym lub za pośrednictwem sieci internetowej z ograniczonym dostępem i obejmuje 3 pytania egzaminacyjne.</w:t>
      </w:r>
    </w:p>
    <w:p w14:paraId="2E3C7FA9" w14:textId="77777777" w:rsidR="00F06D60" w:rsidRPr="00290E5E" w:rsidRDefault="00F06D60" w:rsidP="00F06D60">
      <w:pPr>
        <w:pStyle w:val="USTustnpkodeksu"/>
      </w:pPr>
      <w:r>
        <w:t xml:space="preserve">6. </w:t>
      </w:r>
      <w:r w:rsidRPr="00D21987">
        <w:t xml:space="preserve">Pozytywny wynik z egzaminu </w:t>
      </w:r>
      <w:r>
        <w:t>ustnego</w:t>
      </w:r>
      <w:r w:rsidRPr="00D21987">
        <w:t xml:space="preserve"> otrzymuje osoba zdająca, która poprawnie </w:t>
      </w:r>
      <w:r>
        <w:t>odpowie na</w:t>
      </w:r>
      <w:r w:rsidRPr="00D21987">
        <w:t xml:space="preserve"> co najmniej 2 </w:t>
      </w:r>
      <w:r>
        <w:t>pytania</w:t>
      </w:r>
      <w:r w:rsidRPr="00D21987">
        <w:t xml:space="preserve"> egzaminacyjne.</w:t>
      </w:r>
      <w:r>
        <w:t xml:space="preserve"> </w:t>
      </w:r>
      <w:r w:rsidRPr="00D80C79">
        <w:t xml:space="preserve">Komisja egzaminacyjna niezwłocznie </w:t>
      </w:r>
      <w:r>
        <w:t xml:space="preserve">informuje </w:t>
      </w:r>
      <w:r w:rsidRPr="00D80C79">
        <w:t xml:space="preserve">osobę </w:t>
      </w:r>
      <w:r>
        <w:t xml:space="preserve">zdającą </w:t>
      </w:r>
      <w:r w:rsidRPr="00D80C79">
        <w:t>o uzyskanym przez nią wyniku egzaminu</w:t>
      </w:r>
      <w:r>
        <w:t>.</w:t>
      </w:r>
    </w:p>
    <w:p w14:paraId="61FA351C" w14:textId="77777777" w:rsidR="00F06D60" w:rsidRPr="00290E5E" w:rsidRDefault="00F06D60" w:rsidP="00F06D60">
      <w:pPr>
        <w:pStyle w:val="USTustnpkodeksu"/>
      </w:pPr>
      <w:r>
        <w:lastRenderedPageBreak/>
        <w:t>7</w:t>
      </w:r>
      <w:r w:rsidRPr="00290E5E">
        <w:t>. Egzamin praktyczny jest przeprowadzany w trybie stacjonarnym i obejmuje wykonanie 3 zadań egzaminacyjnych, których celem jest sprawdzenie w warunkach symulowanych praktycznych umiejętności osoby wykonującej zawód medyczny.</w:t>
      </w:r>
    </w:p>
    <w:p w14:paraId="56D44E49" w14:textId="77777777" w:rsidR="00F06D60" w:rsidRPr="00290E5E" w:rsidRDefault="00F06D60" w:rsidP="00F06D60">
      <w:pPr>
        <w:pStyle w:val="USTustnpkodeksu"/>
      </w:pPr>
      <w:r>
        <w:t>8</w:t>
      </w:r>
      <w:r w:rsidRPr="00290E5E">
        <w:t xml:space="preserve">. </w:t>
      </w:r>
      <w:bookmarkStart w:id="20" w:name="_Hlk120702987"/>
      <w:r w:rsidRPr="00290E5E">
        <w:t xml:space="preserve">Pozytywny wynik z egzaminu praktycznego </w:t>
      </w:r>
      <w:bookmarkStart w:id="21" w:name="_Hlk120702869"/>
      <w:r w:rsidRPr="00290E5E">
        <w:t>otrzymuje osoba zdająca, która poprawnie wykonała co najmniej 2 zadania egzaminacyjne</w:t>
      </w:r>
      <w:bookmarkEnd w:id="21"/>
      <w:r w:rsidRPr="00290E5E">
        <w:t>.</w:t>
      </w:r>
      <w:bookmarkEnd w:id="20"/>
      <w:r>
        <w:t xml:space="preserve"> </w:t>
      </w:r>
      <w:r w:rsidRPr="00156B39">
        <w:t>Komisja egzaminacyjna niezwłocznie informuje osobę zdającą o uzyskanym przez nią wyniku egzaminu</w:t>
      </w:r>
      <w:r>
        <w:t>.</w:t>
      </w:r>
    </w:p>
    <w:p w14:paraId="29CC1B91" w14:textId="77777777" w:rsidR="00F06D60" w:rsidRPr="00290E5E" w:rsidRDefault="00F06D60">
      <w:pPr>
        <w:pStyle w:val="USTustnpkodeksu"/>
      </w:pPr>
      <w:r w:rsidRPr="00991D63">
        <w:rPr>
          <w:rStyle w:val="Pogrubienie"/>
          <w:b w:val="0"/>
          <w:bCs/>
        </w:rPr>
        <w:t>9</w:t>
      </w:r>
      <w:r w:rsidRPr="004E79C8">
        <w:t>. Osoba zdająca</w:t>
      </w:r>
      <w:r w:rsidRPr="00290E5E">
        <w:t xml:space="preserve"> może wnieść do komisji </w:t>
      </w:r>
      <w:r>
        <w:t xml:space="preserve">egzaminacyjnej </w:t>
      </w:r>
      <w:r w:rsidRPr="00290E5E">
        <w:t>na piśmie</w:t>
      </w:r>
      <w:r>
        <w:t xml:space="preserve"> </w:t>
      </w:r>
      <w:r w:rsidRPr="00290E5E">
        <w:t>odwołanie od wyniku egzaminu w terminie 14 dni od dnia otrzymania informacji o wyniku egzaminu.</w:t>
      </w:r>
    </w:p>
    <w:p w14:paraId="164A4360" w14:textId="77777777" w:rsidR="00F06D60" w:rsidRPr="00290E5E" w:rsidRDefault="00F06D60" w:rsidP="00F06D60">
      <w:pPr>
        <w:pStyle w:val="USTustnpkodeksu"/>
      </w:pPr>
      <w:r>
        <w:t>10</w:t>
      </w:r>
      <w:r w:rsidRPr="00290E5E">
        <w:t xml:space="preserve">. Komisja </w:t>
      </w:r>
      <w:r>
        <w:t xml:space="preserve">egzaminacyjna </w:t>
      </w:r>
      <w:r w:rsidRPr="00290E5E">
        <w:t>rozpatruje odwołanie w terminie 30 dni od dnia jego otrzymania. Przepis ust</w:t>
      </w:r>
      <w:r>
        <w:t>.</w:t>
      </w:r>
      <w:r w:rsidRPr="00290E5E">
        <w:t xml:space="preserve"> 4 zdanie 2 stosuje się odpowiednio.</w:t>
      </w:r>
    </w:p>
    <w:p w14:paraId="3A07681B" w14:textId="0B905811" w:rsidR="00F06D60" w:rsidRPr="00991D63" w:rsidRDefault="00F06D60">
      <w:pPr>
        <w:pStyle w:val="ARTartustawynprozporzdzenia"/>
        <w:rPr>
          <w:rStyle w:val="Pogrubienie"/>
          <w:b w:val="0"/>
          <w:bCs w:val="0"/>
        </w:rPr>
      </w:pPr>
      <w:r w:rsidRPr="00991D63">
        <w:rPr>
          <w:rStyle w:val="Ppogrubienie"/>
        </w:rPr>
        <w:t>Art. 28.</w:t>
      </w:r>
      <w:r w:rsidRPr="00991D63">
        <w:rPr>
          <w:rStyle w:val="Pogrubienie"/>
          <w:b w:val="0"/>
          <w:bCs w:val="0"/>
        </w:rPr>
        <w:t xml:space="preserve"> </w:t>
      </w:r>
      <w:bookmarkStart w:id="22" w:name="_Hlk129598864"/>
      <w:r w:rsidRPr="00991D63">
        <w:rPr>
          <w:rStyle w:val="Pogrubienie"/>
          <w:b w:val="0"/>
          <w:bCs w:val="0"/>
        </w:rPr>
        <w:t>1. Odbycie kursu kwalifikacyjnego jes</w:t>
      </w:r>
      <w:r w:rsidR="007A374E">
        <w:rPr>
          <w:rStyle w:val="Pogrubienie"/>
          <w:b w:val="0"/>
          <w:bCs w:val="0"/>
        </w:rPr>
        <w:t>t potwierdzane zaświadczeniem o </w:t>
      </w:r>
      <w:r w:rsidRPr="00991D63">
        <w:rPr>
          <w:rStyle w:val="Pogrubienie"/>
          <w:b w:val="0"/>
          <w:bCs w:val="0"/>
        </w:rPr>
        <w:t xml:space="preserve">ukończeniu kursu kwalifikacyjnego. </w:t>
      </w:r>
    </w:p>
    <w:p w14:paraId="4931B06B" w14:textId="77777777" w:rsidR="00F06D60" w:rsidRPr="00991D63" w:rsidRDefault="00F06D60">
      <w:pPr>
        <w:pStyle w:val="USTustnpkodeksu"/>
        <w:rPr>
          <w:rStyle w:val="Pogrubienie"/>
          <w:b w:val="0"/>
          <w:bCs/>
        </w:rPr>
      </w:pPr>
      <w:r w:rsidRPr="00991D63">
        <w:rPr>
          <w:rStyle w:val="Pogrubienie"/>
          <w:b w:val="0"/>
          <w:bCs/>
        </w:rPr>
        <w:t xml:space="preserve">2. Zaświadczenie, o którym mowa w ust. 1, zawiera następujące dane: </w:t>
      </w:r>
    </w:p>
    <w:p w14:paraId="1249E632" w14:textId="77777777" w:rsidR="00F06D60" w:rsidRPr="00991D63" w:rsidRDefault="00F06D60">
      <w:pPr>
        <w:pStyle w:val="PKTpunkt"/>
        <w:rPr>
          <w:rStyle w:val="Pogrubienie"/>
          <w:b w:val="0"/>
          <w:bCs/>
        </w:rPr>
      </w:pPr>
      <w:r w:rsidRPr="00991D63">
        <w:rPr>
          <w:rStyle w:val="Pogrubienie"/>
          <w:b w:val="0"/>
          <w:bCs/>
        </w:rPr>
        <w:t>1)</w:t>
      </w:r>
      <w:r w:rsidRPr="00991D63">
        <w:rPr>
          <w:rStyle w:val="Pogrubienie"/>
          <w:b w:val="0"/>
          <w:bCs/>
        </w:rPr>
        <w:tab/>
        <w:t xml:space="preserve">imię (imiona) i nazwisko uczestnika kursu kwalifikacyjnego; </w:t>
      </w:r>
    </w:p>
    <w:p w14:paraId="3810C02A" w14:textId="77777777" w:rsidR="00F06D60" w:rsidRPr="00991D63" w:rsidRDefault="00F06D60">
      <w:pPr>
        <w:pStyle w:val="PKTpunkt"/>
        <w:rPr>
          <w:rStyle w:val="Pogrubienie"/>
          <w:b w:val="0"/>
          <w:bCs/>
        </w:rPr>
      </w:pPr>
      <w:r w:rsidRPr="00991D63">
        <w:rPr>
          <w:rStyle w:val="Pogrubienie"/>
          <w:b w:val="0"/>
          <w:bCs/>
        </w:rPr>
        <w:t>2)</w:t>
      </w:r>
      <w:r w:rsidRPr="00991D63">
        <w:rPr>
          <w:rStyle w:val="Pogrubienie"/>
          <w:b w:val="0"/>
          <w:bCs/>
        </w:rPr>
        <w:tab/>
      </w:r>
      <w:r w:rsidRPr="004E79C8">
        <w:t>indywidualny identyfikator wpisu</w:t>
      </w:r>
      <w:r w:rsidRPr="00991D63">
        <w:rPr>
          <w:rStyle w:val="Pogrubienie"/>
          <w:b w:val="0"/>
          <w:bCs/>
        </w:rPr>
        <w:t xml:space="preserve">; </w:t>
      </w:r>
    </w:p>
    <w:p w14:paraId="75A8E757" w14:textId="77777777" w:rsidR="00F06D60" w:rsidRPr="00991D63" w:rsidRDefault="00F06D60">
      <w:pPr>
        <w:pStyle w:val="PKTpunkt"/>
        <w:rPr>
          <w:rStyle w:val="Pogrubienie"/>
          <w:b w:val="0"/>
          <w:bCs/>
        </w:rPr>
      </w:pPr>
      <w:r w:rsidRPr="00991D63">
        <w:rPr>
          <w:rStyle w:val="Pogrubienie"/>
          <w:b w:val="0"/>
          <w:bCs/>
        </w:rPr>
        <w:t>3)</w:t>
      </w:r>
      <w:r w:rsidRPr="00991D63">
        <w:rPr>
          <w:rStyle w:val="Pogrubienie"/>
          <w:b w:val="0"/>
          <w:bCs/>
        </w:rPr>
        <w:tab/>
        <w:t xml:space="preserve">numer i datę wydania zaświadczenia; </w:t>
      </w:r>
    </w:p>
    <w:p w14:paraId="6BBFFDDF" w14:textId="77777777" w:rsidR="00F06D60" w:rsidRPr="00991D63" w:rsidRDefault="00F06D60">
      <w:pPr>
        <w:pStyle w:val="PKTpunkt"/>
        <w:rPr>
          <w:rStyle w:val="Pogrubienie"/>
          <w:b w:val="0"/>
          <w:bCs/>
        </w:rPr>
      </w:pPr>
      <w:r w:rsidRPr="00991D63">
        <w:rPr>
          <w:rStyle w:val="Pogrubienie"/>
          <w:b w:val="0"/>
          <w:bCs/>
        </w:rPr>
        <w:t>4)</w:t>
      </w:r>
      <w:r w:rsidRPr="00991D63">
        <w:rPr>
          <w:rStyle w:val="Pogrubienie"/>
          <w:b w:val="0"/>
          <w:bCs/>
        </w:rPr>
        <w:tab/>
        <w:t xml:space="preserve">zakres tematyczny kursu kwalifikacyjnego; </w:t>
      </w:r>
    </w:p>
    <w:p w14:paraId="3F7B4B39" w14:textId="77777777" w:rsidR="00F06D60" w:rsidRPr="00991D63" w:rsidRDefault="00F06D60">
      <w:pPr>
        <w:pStyle w:val="PKTpunkt"/>
        <w:rPr>
          <w:rStyle w:val="Pogrubienie"/>
          <w:b w:val="0"/>
          <w:bCs/>
        </w:rPr>
      </w:pPr>
      <w:r w:rsidRPr="00991D63">
        <w:rPr>
          <w:rStyle w:val="Pogrubienie"/>
          <w:b w:val="0"/>
          <w:bCs/>
        </w:rPr>
        <w:t>5)</w:t>
      </w:r>
      <w:r w:rsidRPr="00991D63">
        <w:rPr>
          <w:rStyle w:val="Pogrubienie"/>
          <w:b w:val="0"/>
          <w:bCs/>
        </w:rPr>
        <w:tab/>
        <w:t xml:space="preserve">nazwę i siedzibę organizatora kursu; </w:t>
      </w:r>
    </w:p>
    <w:p w14:paraId="7801A33E" w14:textId="77777777" w:rsidR="00F06D60" w:rsidRPr="00991D63" w:rsidRDefault="00F06D60">
      <w:pPr>
        <w:pStyle w:val="PKTpunkt"/>
        <w:rPr>
          <w:rStyle w:val="Pogrubienie"/>
          <w:b w:val="0"/>
          <w:bCs/>
        </w:rPr>
      </w:pPr>
      <w:r w:rsidRPr="00991D63">
        <w:rPr>
          <w:rStyle w:val="Pogrubienie"/>
          <w:b w:val="0"/>
          <w:bCs/>
        </w:rPr>
        <w:t>6)</w:t>
      </w:r>
      <w:r w:rsidRPr="00991D63">
        <w:rPr>
          <w:rStyle w:val="Pogrubienie"/>
          <w:b w:val="0"/>
          <w:bCs/>
        </w:rPr>
        <w:tab/>
        <w:t xml:space="preserve">termin realizacji kursu kwalifikacyjnego; </w:t>
      </w:r>
    </w:p>
    <w:p w14:paraId="71E0840C" w14:textId="77777777" w:rsidR="00F06D60" w:rsidRPr="00991D63" w:rsidRDefault="00F06D60">
      <w:pPr>
        <w:pStyle w:val="PKTpunkt"/>
        <w:rPr>
          <w:rStyle w:val="Pogrubienie"/>
          <w:b w:val="0"/>
          <w:bCs/>
        </w:rPr>
      </w:pPr>
      <w:r w:rsidRPr="00991D63">
        <w:rPr>
          <w:rStyle w:val="Pogrubienie"/>
          <w:b w:val="0"/>
          <w:bCs/>
        </w:rPr>
        <w:t>7)</w:t>
      </w:r>
      <w:r w:rsidRPr="00991D63">
        <w:rPr>
          <w:rStyle w:val="Pogrubienie"/>
          <w:b w:val="0"/>
          <w:bCs/>
        </w:rPr>
        <w:tab/>
        <w:t xml:space="preserve">zakres czynności objętych kursem kwalifikacyjnym; </w:t>
      </w:r>
    </w:p>
    <w:p w14:paraId="4D36AA62" w14:textId="77777777" w:rsidR="00F06D60" w:rsidRPr="00991D63" w:rsidRDefault="00F06D60">
      <w:pPr>
        <w:pStyle w:val="PKTpunkt"/>
        <w:rPr>
          <w:rStyle w:val="Pogrubienie"/>
          <w:b w:val="0"/>
          <w:bCs/>
        </w:rPr>
      </w:pPr>
      <w:r w:rsidRPr="00991D63">
        <w:rPr>
          <w:rStyle w:val="Pogrubienie"/>
          <w:b w:val="0"/>
          <w:bCs/>
        </w:rPr>
        <w:t>8)</w:t>
      </w:r>
      <w:r w:rsidRPr="00991D63">
        <w:rPr>
          <w:rStyle w:val="Pogrubienie"/>
          <w:b w:val="0"/>
          <w:bCs/>
        </w:rPr>
        <w:tab/>
        <w:t xml:space="preserve">imię (imiona) i nazwisko kierownika organizatora kursu; </w:t>
      </w:r>
    </w:p>
    <w:p w14:paraId="45334C57" w14:textId="77777777" w:rsidR="00F06D60" w:rsidRPr="00991D63" w:rsidRDefault="00F06D60">
      <w:pPr>
        <w:pStyle w:val="PKTpunkt"/>
        <w:rPr>
          <w:rStyle w:val="Pogrubienie"/>
          <w:b w:val="0"/>
          <w:bCs/>
        </w:rPr>
      </w:pPr>
      <w:r w:rsidRPr="00991D63">
        <w:rPr>
          <w:rStyle w:val="Pogrubienie"/>
          <w:b w:val="0"/>
          <w:bCs/>
        </w:rPr>
        <w:t>9)</w:t>
      </w:r>
      <w:r w:rsidRPr="00991D63">
        <w:rPr>
          <w:rStyle w:val="Pogrubienie"/>
          <w:b w:val="0"/>
          <w:bCs/>
        </w:rPr>
        <w:tab/>
        <w:t>imiona i nazwiska członków komisji egzaminacyjnej.</w:t>
      </w:r>
    </w:p>
    <w:bookmarkEnd w:id="22"/>
    <w:p w14:paraId="5C047E2B" w14:textId="77777777" w:rsidR="00F06D60" w:rsidRPr="00FC2069" w:rsidRDefault="00F06D60" w:rsidP="00F06D60">
      <w:pPr>
        <w:pStyle w:val="ARTartustawynprozporzdzenia"/>
      </w:pPr>
      <w:r w:rsidRPr="00C97C9A">
        <w:rPr>
          <w:rStyle w:val="Pogrubienie"/>
        </w:rPr>
        <w:t xml:space="preserve">Art. </w:t>
      </w:r>
      <w:r>
        <w:rPr>
          <w:rStyle w:val="Pogrubienie"/>
        </w:rPr>
        <w:t>29</w:t>
      </w:r>
      <w:r w:rsidRPr="00C97C9A">
        <w:rPr>
          <w:rStyle w:val="Pogrubienie"/>
        </w:rPr>
        <w:t>.</w:t>
      </w:r>
      <w:r w:rsidRPr="00FC2069">
        <w:t xml:space="preserve"> 1. </w:t>
      </w:r>
      <w:r>
        <w:t>Organizatorzy kursu</w:t>
      </w:r>
      <w:r w:rsidRPr="00FC2069">
        <w:t xml:space="preserve"> sporządzają dokumentację związaną z przebiegiem kursu </w:t>
      </w:r>
      <w:r>
        <w:t xml:space="preserve">kwalifikacyjnego </w:t>
      </w:r>
      <w:r w:rsidRPr="00FC2069">
        <w:t xml:space="preserve">i przebiegiem egzaminu zawierającą imiona i nazwiska </w:t>
      </w:r>
      <w:r>
        <w:t>członków komisji egzaminacyjnej</w:t>
      </w:r>
      <w:r w:rsidRPr="00FC2069">
        <w:t>, imiona i nazwiska osób przystępujących do egzaminu oraz</w:t>
      </w:r>
      <w:r>
        <w:t xml:space="preserve"> </w:t>
      </w:r>
      <w:r w:rsidRPr="00FC2069">
        <w:t>wynik egzaminu</w:t>
      </w:r>
      <w:r>
        <w:t>, a także</w:t>
      </w:r>
      <w:r w:rsidRPr="00FC2069">
        <w:t xml:space="preserve"> prowadzą ewidencję wydanych zaświadczeń o ukończeniu kursu kwalifikacyjnego. </w:t>
      </w:r>
    </w:p>
    <w:p w14:paraId="33692C49" w14:textId="77777777" w:rsidR="00F06D60" w:rsidRPr="00FC2069" w:rsidRDefault="00F06D60" w:rsidP="00F06D60">
      <w:pPr>
        <w:pStyle w:val="USTustnpkodeksu"/>
      </w:pPr>
      <w:r w:rsidRPr="00FC2069">
        <w:t xml:space="preserve">2. Ewidencja, o której mowa w ust. 1, zawiera następujące dane: </w:t>
      </w:r>
    </w:p>
    <w:p w14:paraId="64D4BF3D" w14:textId="77777777" w:rsidR="00F06D60" w:rsidRPr="004E79C8" w:rsidRDefault="00F06D60">
      <w:pPr>
        <w:pStyle w:val="PKTpunkt"/>
      </w:pPr>
      <w:r w:rsidRPr="004E79C8">
        <w:t>1)</w:t>
      </w:r>
      <w:r w:rsidRPr="004E79C8">
        <w:tab/>
        <w:t xml:space="preserve">imię </w:t>
      </w:r>
      <w:r w:rsidRPr="00991D63">
        <w:rPr>
          <w:rStyle w:val="Pogrubienie"/>
          <w:b w:val="0"/>
          <w:bCs/>
        </w:rPr>
        <w:t xml:space="preserve">(imiona) </w:t>
      </w:r>
      <w:r w:rsidRPr="004E79C8">
        <w:t xml:space="preserve">i nazwisko uczestnika kursu kwalifikacyjnego; </w:t>
      </w:r>
    </w:p>
    <w:p w14:paraId="50B97561" w14:textId="77777777" w:rsidR="00F06D60" w:rsidRPr="004E79C8" w:rsidRDefault="00F06D60">
      <w:pPr>
        <w:pStyle w:val="PKTpunkt"/>
      </w:pPr>
      <w:r w:rsidRPr="004E79C8">
        <w:t>2)</w:t>
      </w:r>
      <w:r w:rsidRPr="004E79C8">
        <w:tab/>
        <w:t xml:space="preserve">numer i datę wydania zaświadczenia o ukończeniu kursu kwalifikacyjnego; </w:t>
      </w:r>
    </w:p>
    <w:p w14:paraId="75D8EB7E" w14:textId="77777777" w:rsidR="00F06D60" w:rsidRPr="004E79C8" w:rsidRDefault="00F06D60">
      <w:pPr>
        <w:pStyle w:val="PKTpunkt"/>
      </w:pPr>
      <w:r w:rsidRPr="004E79C8">
        <w:t>3)</w:t>
      </w:r>
      <w:r w:rsidRPr="004E79C8">
        <w:tab/>
        <w:t>datę ukończenia kursu kwalifikacyjnego.</w:t>
      </w:r>
    </w:p>
    <w:p w14:paraId="1DCF3823" w14:textId="77777777" w:rsidR="00F06D60" w:rsidRPr="0078488B" w:rsidRDefault="00F06D60" w:rsidP="00F06D60">
      <w:pPr>
        <w:pStyle w:val="ARTartustawynprozporzdzenia"/>
      </w:pPr>
      <w:r w:rsidRPr="005E1EA1">
        <w:rPr>
          <w:rStyle w:val="Pogrubienie"/>
        </w:rPr>
        <w:t>Art.</w:t>
      </w:r>
      <w:r>
        <w:rPr>
          <w:rStyle w:val="Pogrubienie"/>
        </w:rPr>
        <w:t xml:space="preserve"> 30</w:t>
      </w:r>
      <w:r w:rsidRPr="005E1EA1">
        <w:rPr>
          <w:rStyle w:val="Pogrubienie"/>
        </w:rPr>
        <w:t>.</w:t>
      </w:r>
      <w:r w:rsidRPr="0078488B">
        <w:t xml:space="preserve"> 1.</w:t>
      </w:r>
      <w:r>
        <w:t xml:space="preserve"> </w:t>
      </w:r>
      <w:r w:rsidRPr="0078488B">
        <w:t>Minister właściwy do spraw zdrowia, na wniosek osoby wykonującej zawód medyczny posiadając</w:t>
      </w:r>
      <w:r>
        <w:t>ej</w:t>
      </w:r>
      <w:r w:rsidRPr="0078488B">
        <w:t xml:space="preserve"> </w:t>
      </w:r>
      <w:r w:rsidRPr="00D81B4A">
        <w:t>dodatkow</w:t>
      </w:r>
      <w:r>
        <w:t>ą</w:t>
      </w:r>
      <w:r w:rsidRPr="00D81B4A">
        <w:t xml:space="preserve"> wiedz</w:t>
      </w:r>
      <w:r>
        <w:t>ę</w:t>
      </w:r>
      <w:r w:rsidRPr="00D81B4A">
        <w:t xml:space="preserve"> i umiejętności zawodow</w:t>
      </w:r>
      <w:r>
        <w:t>e</w:t>
      </w:r>
      <w:r w:rsidRPr="00D81B4A">
        <w:t xml:space="preserve"> do </w:t>
      </w:r>
      <w:r>
        <w:t xml:space="preserve">wykonywania </w:t>
      </w:r>
      <w:r w:rsidRPr="00D81B4A">
        <w:lastRenderedPageBreak/>
        <w:t>określonych</w:t>
      </w:r>
      <w:r>
        <w:t xml:space="preserve"> czynności zawodowych, nabyte</w:t>
      </w:r>
      <w:r w:rsidRPr="00D81B4A">
        <w:t xml:space="preserve"> </w:t>
      </w:r>
      <w:r>
        <w:t xml:space="preserve">po </w:t>
      </w:r>
      <w:r w:rsidRPr="0078488B">
        <w:t>ukończ</w:t>
      </w:r>
      <w:r>
        <w:t>eniu</w:t>
      </w:r>
      <w:r w:rsidRPr="0078488B">
        <w:t xml:space="preserve"> </w:t>
      </w:r>
      <w:r>
        <w:t xml:space="preserve">innego niż kurs kwalifikacyjny </w:t>
      </w:r>
      <w:r w:rsidRPr="0078488B">
        <w:t>kurs</w:t>
      </w:r>
      <w:r>
        <w:t>u</w:t>
      </w:r>
      <w:r w:rsidRPr="0078488B">
        <w:t xml:space="preserve"> lub szkoleni</w:t>
      </w:r>
      <w:r>
        <w:t>a,</w:t>
      </w:r>
      <w:r w:rsidRPr="0078488B">
        <w:t xml:space="preserve"> może</w:t>
      </w:r>
      <w:r>
        <w:t>,</w:t>
      </w:r>
      <w:r w:rsidRPr="0078488B">
        <w:t xml:space="preserve"> w drodze decyzji,</w:t>
      </w:r>
      <w:r>
        <w:t xml:space="preserve"> </w:t>
      </w:r>
      <w:r w:rsidRPr="00DA318F">
        <w:t>na podstawie opinii dyrektora CMKP, o której mowa w ust. 9</w:t>
      </w:r>
      <w:r>
        <w:t>,</w:t>
      </w:r>
      <w:r w:rsidRPr="00DA318F">
        <w:t xml:space="preserve"> </w:t>
      </w:r>
      <w:r w:rsidRPr="0078488B">
        <w:t xml:space="preserve">uznać ten kurs </w:t>
      </w:r>
      <w:r>
        <w:t xml:space="preserve">lub szkolenie </w:t>
      </w:r>
      <w:r w:rsidRPr="0078488B">
        <w:t>za równoważny ze zrealizowaniem programu kursu kwalifikacyjnego</w:t>
      </w:r>
      <w:r>
        <w:t>.</w:t>
      </w:r>
      <w:r w:rsidRPr="0078488B">
        <w:t xml:space="preserve"> </w:t>
      </w:r>
    </w:p>
    <w:p w14:paraId="31A957D4" w14:textId="77777777" w:rsidR="00F06D60" w:rsidRPr="0078488B" w:rsidRDefault="00F06D60" w:rsidP="00F06D60">
      <w:pPr>
        <w:pStyle w:val="USTustnpkodeksu"/>
      </w:pPr>
      <w:r>
        <w:t>2</w:t>
      </w:r>
      <w:r w:rsidRPr="0078488B">
        <w:t xml:space="preserve">. Wniosek, o którym mowa w ust. 1, składa się do dyrektora CMKP. </w:t>
      </w:r>
    </w:p>
    <w:p w14:paraId="489B33EF" w14:textId="77777777" w:rsidR="00F06D60" w:rsidRPr="0078488B" w:rsidRDefault="00F06D60" w:rsidP="00F06D60">
      <w:pPr>
        <w:pStyle w:val="USTustnpkodeksu"/>
      </w:pPr>
      <w:r>
        <w:t>3</w:t>
      </w:r>
      <w:r w:rsidRPr="0078488B">
        <w:t>. Wniosek, o którym mowa w ust. 1, zawiera:</w:t>
      </w:r>
    </w:p>
    <w:p w14:paraId="05244273" w14:textId="77777777" w:rsidR="00F06D60" w:rsidRPr="004E79C8" w:rsidRDefault="00F06D60">
      <w:pPr>
        <w:pStyle w:val="PKTpunkt"/>
      </w:pPr>
      <w:r w:rsidRPr="004E79C8">
        <w:t>1)</w:t>
      </w:r>
      <w:r w:rsidRPr="004E79C8">
        <w:tab/>
        <w:t xml:space="preserve">imię </w:t>
      </w:r>
      <w:r w:rsidRPr="00991D63">
        <w:rPr>
          <w:rStyle w:val="Pogrubienie"/>
          <w:b w:val="0"/>
          <w:bCs/>
        </w:rPr>
        <w:t xml:space="preserve">(imiona) </w:t>
      </w:r>
      <w:r w:rsidRPr="004E79C8">
        <w:t xml:space="preserve">i nazwisko </w:t>
      </w:r>
      <w:bookmarkStart w:id="23" w:name="_Hlk126141153"/>
      <w:r w:rsidRPr="004E79C8">
        <w:t>osoby wykonującej zawód medyczny</w:t>
      </w:r>
      <w:bookmarkEnd w:id="23"/>
      <w:r w:rsidRPr="004E79C8">
        <w:t>;</w:t>
      </w:r>
    </w:p>
    <w:p w14:paraId="5B15FB76" w14:textId="77777777" w:rsidR="00F06D60" w:rsidRPr="004E79C8" w:rsidRDefault="00F06D60">
      <w:pPr>
        <w:pStyle w:val="PKTpunkt"/>
      </w:pPr>
      <w:r w:rsidRPr="004E79C8">
        <w:t>2)</w:t>
      </w:r>
      <w:r w:rsidRPr="004E79C8">
        <w:tab/>
        <w:t>numer PESEL osoby wykonującej zawód medyczny;</w:t>
      </w:r>
    </w:p>
    <w:p w14:paraId="755CB4DB" w14:textId="77777777" w:rsidR="00F06D60" w:rsidRPr="004E79C8" w:rsidRDefault="00F06D60">
      <w:pPr>
        <w:pStyle w:val="PKTpunkt"/>
      </w:pPr>
      <w:r w:rsidRPr="004E79C8">
        <w:t>3)</w:t>
      </w:r>
      <w:r w:rsidRPr="004E79C8">
        <w:tab/>
        <w:t>adres do korespondencji oraz numer telefonu do kontaktu i adres poczty elektronicznej;</w:t>
      </w:r>
    </w:p>
    <w:p w14:paraId="00933158" w14:textId="77777777" w:rsidR="00F06D60" w:rsidRPr="004E79C8" w:rsidRDefault="00F06D60">
      <w:pPr>
        <w:pStyle w:val="PKTpunkt"/>
      </w:pPr>
      <w:r w:rsidRPr="004E79C8">
        <w:t>4)</w:t>
      </w:r>
      <w:r w:rsidRPr="004E79C8">
        <w:tab/>
        <w:t>określenie przedmiotu wniosku;</w:t>
      </w:r>
    </w:p>
    <w:p w14:paraId="29D8B325" w14:textId="77777777" w:rsidR="00F06D60" w:rsidRPr="004E79C8" w:rsidRDefault="00F06D60">
      <w:pPr>
        <w:pStyle w:val="PKTpunkt"/>
      </w:pPr>
      <w:r w:rsidRPr="004E79C8">
        <w:t>5)</w:t>
      </w:r>
      <w:r w:rsidRPr="004E79C8">
        <w:tab/>
        <w:t>indywidualny identyfikator wpisu;</w:t>
      </w:r>
    </w:p>
    <w:p w14:paraId="795D526E" w14:textId="49FB6DE0" w:rsidR="00F06D60" w:rsidRPr="004E79C8" w:rsidRDefault="00F06D60">
      <w:pPr>
        <w:pStyle w:val="PKTpunkt"/>
      </w:pPr>
      <w:r w:rsidRPr="004E79C8">
        <w:t>6)</w:t>
      </w:r>
      <w:r w:rsidRPr="004E79C8">
        <w:tab/>
        <w:t>informacje o przebiegu działalności zawodowej, której dotyczy wniosek;</w:t>
      </w:r>
    </w:p>
    <w:p w14:paraId="0C302FF3" w14:textId="77777777" w:rsidR="00F06D60" w:rsidRPr="0078488B" w:rsidRDefault="00F06D60">
      <w:pPr>
        <w:pStyle w:val="PKTpunkt"/>
      </w:pPr>
      <w:r w:rsidRPr="004E79C8">
        <w:t>7)</w:t>
      </w:r>
      <w:r w:rsidRPr="004E79C8">
        <w:tab/>
        <w:t>informację o aktualnym miejscu wykonywania</w:t>
      </w:r>
      <w:r>
        <w:t xml:space="preserve"> zawodu medycznego</w:t>
      </w:r>
      <w:r w:rsidRPr="00EC10E7">
        <w:t xml:space="preserve"> </w:t>
      </w:r>
      <w:r>
        <w:t xml:space="preserve">przez </w:t>
      </w:r>
      <w:r w:rsidRPr="00EC10E7">
        <w:t>osob</w:t>
      </w:r>
      <w:r>
        <w:t xml:space="preserve">ę </w:t>
      </w:r>
      <w:r w:rsidRPr="00EC10E7">
        <w:t>wykonując</w:t>
      </w:r>
      <w:r>
        <w:t xml:space="preserve">ą </w:t>
      </w:r>
      <w:r w:rsidRPr="00EC10E7">
        <w:t>zawód medyczny</w:t>
      </w:r>
      <w:r>
        <w:t>.</w:t>
      </w:r>
    </w:p>
    <w:p w14:paraId="2FAC4163" w14:textId="77777777" w:rsidR="00F06D60" w:rsidRPr="0078488B" w:rsidRDefault="00F06D60" w:rsidP="00F06D60">
      <w:pPr>
        <w:pStyle w:val="USTustnpkodeksu"/>
      </w:pPr>
      <w:r>
        <w:t>4</w:t>
      </w:r>
      <w:r w:rsidRPr="0078488B">
        <w:t>. Do wniosku, o którym mowa w ust. 1, dołącza się:</w:t>
      </w:r>
    </w:p>
    <w:p w14:paraId="7E555112" w14:textId="77777777" w:rsidR="00F06D60" w:rsidRPr="0078488B" w:rsidRDefault="00F06D60" w:rsidP="00F06D60">
      <w:pPr>
        <w:pStyle w:val="PKTpunkt"/>
      </w:pPr>
      <w:r w:rsidRPr="0078488B">
        <w:t>1)</w:t>
      </w:r>
      <w:r w:rsidRPr="0078488B">
        <w:tab/>
        <w:t>dokumenty potwierdzające przebieg działalności zawodowej;</w:t>
      </w:r>
    </w:p>
    <w:p w14:paraId="2A142523" w14:textId="775DF3E8" w:rsidR="00F06D60" w:rsidRPr="0078488B" w:rsidRDefault="00F06D60" w:rsidP="00F06D60">
      <w:pPr>
        <w:pStyle w:val="PKTpunkt"/>
      </w:pPr>
      <w:r w:rsidRPr="0078488B">
        <w:t>2)</w:t>
      </w:r>
      <w:r w:rsidRPr="0078488B">
        <w:tab/>
        <w:t>kopię</w:t>
      </w:r>
      <w:r>
        <w:t xml:space="preserve"> </w:t>
      </w:r>
      <w:r w:rsidRPr="0078488B">
        <w:t>dokumentu potwierdzającego ukończenie kursu</w:t>
      </w:r>
      <w:r w:rsidR="007A374E">
        <w:t xml:space="preserve"> lub szkolenia, o którym mowa w </w:t>
      </w:r>
      <w:r w:rsidRPr="0078488B">
        <w:t xml:space="preserve">ust. 1. </w:t>
      </w:r>
    </w:p>
    <w:p w14:paraId="61E18475" w14:textId="4DB30CC1" w:rsidR="00F06D60" w:rsidRPr="0078488B" w:rsidRDefault="00F06D60" w:rsidP="00F06D60">
      <w:pPr>
        <w:pStyle w:val="USTustnpkodeksu"/>
      </w:pPr>
      <w:r>
        <w:t>5</w:t>
      </w:r>
      <w:r w:rsidRPr="0078488B">
        <w:t xml:space="preserve">. Dyrektor CMKP dokonuje weryfikacji formalnej wniosku, o którym mowa w ust. 1, oraz załączonych do niego dokumentów, o których mowa w </w:t>
      </w:r>
      <w:bookmarkStart w:id="24" w:name="_Hlk117156082"/>
      <w:r>
        <w:t>ust. 4</w:t>
      </w:r>
      <w:r w:rsidRPr="0078488B">
        <w:t xml:space="preserve">. </w:t>
      </w:r>
      <w:bookmarkEnd w:id="24"/>
      <w:r w:rsidRPr="0078488B">
        <w:t>W przypadku stwierdzenia braków formalnych we wniosku dyrektor CMKP wzywa do ich uzupełnienia, w terminie 14 dni od dnia doręczenia wezwania</w:t>
      </w:r>
      <w:r>
        <w:t xml:space="preserve">, z pouczeniem, że nieusunięcie tych braków spowoduje pozostawienie wniosku bez rozpoznania. </w:t>
      </w:r>
      <w:r w:rsidRPr="0078488B">
        <w:t>O pozostawieniu wniosku bez rozpoznania dyrektor CMKP informuje ministra właściwego do spraw zdrowia.</w:t>
      </w:r>
    </w:p>
    <w:p w14:paraId="23A3670E" w14:textId="77777777" w:rsidR="00F06D60" w:rsidRPr="0078488B" w:rsidRDefault="00F06D60" w:rsidP="00F06D60">
      <w:pPr>
        <w:pStyle w:val="USTustnpkodeksu"/>
      </w:pPr>
      <w:r>
        <w:t>6</w:t>
      </w:r>
      <w:r w:rsidRPr="0078488B">
        <w:t xml:space="preserve">. Dyrektor CMKP przekazuje wniosek, o którym mowa w ust. 1, wraz z załączonymi do niego dokumentami, o których mowa </w:t>
      </w:r>
      <w:r>
        <w:t>w ust. 4,</w:t>
      </w:r>
      <w:r w:rsidRPr="0078488B">
        <w:t xml:space="preserve"> </w:t>
      </w:r>
      <w:r>
        <w:t>z</w:t>
      </w:r>
      <w:r w:rsidRPr="0078488B">
        <w:t xml:space="preserve">espołowi ekspertów, o którym mowa </w:t>
      </w:r>
      <w:r>
        <w:t xml:space="preserve">w </w:t>
      </w:r>
      <w:r w:rsidRPr="0078488B">
        <w:t xml:space="preserve">art. </w:t>
      </w:r>
      <w:r>
        <w:t>23</w:t>
      </w:r>
      <w:r w:rsidRPr="0078488B">
        <w:t xml:space="preserve"> ust. </w:t>
      </w:r>
      <w:r>
        <w:t>5</w:t>
      </w:r>
      <w:r w:rsidRPr="0078488B">
        <w:t>, w celu wydania przez niego oceny merytorycznej wniosku, oraz ustala termin i miejsce posiedzenia tego zespołu.</w:t>
      </w:r>
    </w:p>
    <w:p w14:paraId="4EB542CD" w14:textId="77777777" w:rsidR="00F06D60" w:rsidRPr="0078488B" w:rsidRDefault="00F06D60" w:rsidP="00F06D60">
      <w:pPr>
        <w:pStyle w:val="USTustnpkodeksu"/>
      </w:pPr>
      <w:r>
        <w:t>7</w:t>
      </w:r>
      <w:r w:rsidRPr="0078488B">
        <w:t xml:space="preserve">. Zespół ekspertów, o którym mowa w art. </w:t>
      </w:r>
      <w:r>
        <w:t>23 ust. 5</w:t>
      </w:r>
      <w:r w:rsidRPr="0078488B">
        <w:t xml:space="preserve">, przekazuje dyrektorowi CMKP ocenę merytoryczną, o której mowa w ust. </w:t>
      </w:r>
      <w:r>
        <w:t>6</w:t>
      </w:r>
      <w:r w:rsidRPr="0078488B">
        <w:t xml:space="preserve">, niezwłocznie po jej sporządzeniu, nie później jednak niż w terminie 7 dni od dnia jej sporządzenia. </w:t>
      </w:r>
    </w:p>
    <w:p w14:paraId="1AD08D97" w14:textId="77777777" w:rsidR="00F06D60" w:rsidRPr="0078488B" w:rsidRDefault="00F06D60" w:rsidP="00F06D60">
      <w:pPr>
        <w:pStyle w:val="USTustnpkodeksu"/>
      </w:pPr>
      <w:r>
        <w:t>8</w:t>
      </w:r>
      <w:r w:rsidRPr="0078488B">
        <w:t xml:space="preserve">. Zespół ekspertów, o którym mowa w art. </w:t>
      </w:r>
      <w:r>
        <w:t xml:space="preserve">23 </w:t>
      </w:r>
      <w:r w:rsidRPr="0078488B">
        <w:t xml:space="preserve">ust. </w:t>
      </w:r>
      <w:r>
        <w:t>5</w:t>
      </w:r>
      <w:r w:rsidRPr="0078488B">
        <w:t>, dokonuje oceny merytorycznej wniosków, o których mowa w ust. 1, nie rzadziej niż raz na kwartał.</w:t>
      </w:r>
    </w:p>
    <w:p w14:paraId="4DD48889" w14:textId="77777777" w:rsidR="00F06D60" w:rsidRPr="0078488B" w:rsidRDefault="00F06D60" w:rsidP="00F06D60">
      <w:pPr>
        <w:pStyle w:val="USTustnpkodeksu"/>
      </w:pPr>
      <w:r>
        <w:lastRenderedPageBreak/>
        <w:t>9</w:t>
      </w:r>
      <w:r w:rsidRPr="0078488B">
        <w:t xml:space="preserve">. Dyrektor CMKP, w terminie 14 dni od dnia otrzymania oceny merytorycznej, o której mowa w ust. </w:t>
      </w:r>
      <w:r>
        <w:t>6,</w:t>
      </w:r>
      <w:r w:rsidRPr="0078488B">
        <w:t xml:space="preserve"> sporządza opinię, którą przekazuje wraz z wnioskiem, o którym mowa w ust. 1, wraz z załączonymi do niego dokumentami, o których mowa w </w:t>
      </w:r>
      <w:r>
        <w:t>ust. 4</w:t>
      </w:r>
      <w:r w:rsidRPr="0078488B">
        <w:t>, do ministra właściwego do spraw zdrowia.</w:t>
      </w:r>
    </w:p>
    <w:p w14:paraId="6D86CFD3" w14:textId="77777777" w:rsidR="00F06D60" w:rsidRPr="0078488B" w:rsidRDefault="00F06D60" w:rsidP="00F06D60">
      <w:pPr>
        <w:pStyle w:val="USTustnpkodeksu"/>
      </w:pPr>
      <w:r>
        <w:t>10</w:t>
      </w:r>
      <w:r w:rsidRPr="0078488B">
        <w:t xml:space="preserve">. W przypadku stwierdzenia </w:t>
      </w:r>
      <w:r>
        <w:t xml:space="preserve">przez ministra właściwego do spraw zdrowia </w:t>
      </w:r>
      <w:r w:rsidRPr="0078488B">
        <w:t>niekompletności wniosku lub braku merytorycznego uzasadnienia do uznania kursu lub szkolenia, o który</w:t>
      </w:r>
      <w:r>
        <w:t>m</w:t>
      </w:r>
      <w:r w:rsidRPr="0078488B">
        <w:t xml:space="preserve"> mowa w ust. 1</w:t>
      </w:r>
      <w:r>
        <w:t xml:space="preserve">, za równoważny </w:t>
      </w:r>
      <w:r w:rsidRPr="00F82C57">
        <w:t>ze zrealizowaniem programu kursu kwalifikacyjnego</w:t>
      </w:r>
      <w:r w:rsidRPr="0078488B">
        <w:t>, akta sprawy wraz z opinią</w:t>
      </w:r>
      <w:r>
        <w:t xml:space="preserve"> dyrektora CMKP</w:t>
      </w:r>
      <w:r w:rsidRPr="0078488B">
        <w:t xml:space="preserve"> są zwracane do dyrektora CMKP w celu weryfikacji wniosku lub jego uzupełnienia. </w:t>
      </w:r>
    </w:p>
    <w:p w14:paraId="67DFCC9C" w14:textId="7B47980D" w:rsidR="00F06D60" w:rsidRPr="0078488B" w:rsidRDefault="00F06D60" w:rsidP="00F06D60">
      <w:pPr>
        <w:pStyle w:val="USTustnpkodeksu"/>
      </w:pPr>
      <w:r>
        <w:t>11</w:t>
      </w:r>
      <w:r w:rsidRPr="0078488B">
        <w:t>. Minister właściwy do spraw zdrowia przekazuje dy</w:t>
      </w:r>
      <w:r w:rsidR="007A374E">
        <w:t>rektorowi CMKP kopię decyzji, o </w:t>
      </w:r>
      <w:r w:rsidRPr="0078488B">
        <w:t xml:space="preserve">której mowa </w:t>
      </w:r>
      <w:r w:rsidR="009774FB">
        <w:t xml:space="preserve">w </w:t>
      </w:r>
      <w:r w:rsidRPr="0078488B">
        <w:t>ust. 1, niezwłocznie po jej wydaniu.</w:t>
      </w:r>
    </w:p>
    <w:p w14:paraId="0FB9595D" w14:textId="77777777" w:rsidR="00F06D60" w:rsidRPr="003E71C9" w:rsidRDefault="00F06D60" w:rsidP="00F06D60">
      <w:pPr>
        <w:pStyle w:val="ARTartustawynprozporzdzenia"/>
      </w:pPr>
      <w:r w:rsidRPr="005E1EA1">
        <w:rPr>
          <w:rStyle w:val="Pogrubienie"/>
        </w:rPr>
        <w:t>Art.</w:t>
      </w:r>
      <w:r>
        <w:rPr>
          <w:rStyle w:val="Pogrubienie"/>
        </w:rPr>
        <w:t xml:space="preserve"> 31</w:t>
      </w:r>
      <w:r w:rsidRPr="005E1EA1">
        <w:rPr>
          <w:rStyle w:val="Pogrubienie"/>
        </w:rPr>
        <w:t>.</w:t>
      </w:r>
      <w:r w:rsidRPr="0078488B">
        <w:t xml:space="preserve"> </w:t>
      </w:r>
      <w:r w:rsidRPr="003E71C9">
        <w:t xml:space="preserve">1. Osoba wykonująca zawód medyczny ma obowiązek doskonalenia zawodowego realizowanego w następujących formach: </w:t>
      </w:r>
    </w:p>
    <w:p w14:paraId="54A5EC59" w14:textId="77777777" w:rsidR="00F06D60" w:rsidRPr="003E71C9" w:rsidRDefault="00F06D60" w:rsidP="00F06D60">
      <w:pPr>
        <w:pStyle w:val="PKTpunkt"/>
      </w:pPr>
      <w:r w:rsidRPr="003E71C9">
        <w:t>1)</w:t>
      </w:r>
      <w:r>
        <w:tab/>
      </w:r>
      <w:r w:rsidRPr="003E71C9">
        <w:t>kurs doskonalący;</w:t>
      </w:r>
    </w:p>
    <w:p w14:paraId="7C68E892" w14:textId="77777777" w:rsidR="00F06D60" w:rsidRPr="005E1EA1" w:rsidRDefault="00F06D60" w:rsidP="00F06D60">
      <w:pPr>
        <w:pStyle w:val="PKTpunkt"/>
      </w:pPr>
      <w:r w:rsidRPr="003E71C9">
        <w:t>2)</w:t>
      </w:r>
      <w:r>
        <w:tab/>
      </w:r>
      <w:r w:rsidRPr="003E71C9">
        <w:t>samokształcenie.</w:t>
      </w:r>
    </w:p>
    <w:p w14:paraId="5FAF2BDD" w14:textId="77777777" w:rsidR="00F06D60" w:rsidRPr="0078488B" w:rsidRDefault="00F06D60" w:rsidP="00F06D60">
      <w:pPr>
        <w:pStyle w:val="USTustnpkodeksu"/>
      </w:pPr>
      <w:r w:rsidRPr="0078488B">
        <w:t>2. Zakres doskonalenia zawodowego obejmuje wiedzę i umiejętności niezbędne do realizacji</w:t>
      </w:r>
      <w:r>
        <w:t xml:space="preserve"> </w:t>
      </w:r>
      <w:r w:rsidRPr="003E71C9">
        <w:t xml:space="preserve">przez osobę wykonującą zawód medyczny czynności zawodowych, o których mowa </w:t>
      </w:r>
      <w:r>
        <w:t xml:space="preserve">w art. 13 ust. 1 oraz </w:t>
      </w:r>
      <w:r w:rsidRPr="003E71C9">
        <w:t xml:space="preserve">w przepisach wydanych na podstawie </w:t>
      </w:r>
      <w:r>
        <w:t>art.</w:t>
      </w:r>
      <w:r w:rsidRPr="003E71C9">
        <w:t xml:space="preserve"> 1</w:t>
      </w:r>
      <w:r>
        <w:t xml:space="preserve">3 </w:t>
      </w:r>
      <w:r w:rsidRPr="003E71C9">
        <w:t xml:space="preserve">ust. </w:t>
      </w:r>
      <w:r>
        <w:t>4</w:t>
      </w:r>
      <w:r w:rsidRPr="003E71C9">
        <w:t>.</w:t>
      </w:r>
    </w:p>
    <w:p w14:paraId="5E329CD1" w14:textId="77777777" w:rsidR="00F06D60" w:rsidRDefault="00F06D60" w:rsidP="00F06D60">
      <w:pPr>
        <w:pStyle w:val="ARTartustawynprozporzdzenia"/>
      </w:pPr>
      <w:r w:rsidRPr="005E1EA1">
        <w:rPr>
          <w:rStyle w:val="Pogrubienie"/>
        </w:rPr>
        <w:t>Art.</w:t>
      </w:r>
      <w:r>
        <w:rPr>
          <w:rStyle w:val="Pogrubienie"/>
        </w:rPr>
        <w:t xml:space="preserve"> 32</w:t>
      </w:r>
      <w:r w:rsidRPr="005E1EA1">
        <w:rPr>
          <w:rStyle w:val="Pogrubienie"/>
        </w:rPr>
        <w:t>.</w:t>
      </w:r>
      <w:r w:rsidRPr="0078488B">
        <w:t xml:space="preserve"> </w:t>
      </w:r>
      <w:r>
        <w:t xml:space="preserve">1. </w:t>
      </w:r>
      <w:r w:rsidRPr="0078488B">
        <w:t xml:space="preserve">Kurs </w:t>
      </w:r>
      <w:bookmarkStart w:id="25" w:name="_Hlk116563729"/>
      <w:r w:rsidRPr="0078488B">
        <w:t xml:space="preserve">doskonalący </w:t>
      </w:r>
      <w:bookmarkEnd w:id="25"/>
      <w:r w:rsidRPr="0078488B">
        <w:t>dla osoby wykonującej zawód medyczny ma na celu pogłębienie i aktualizację wiedzy oraz umiejętności zawodowych</w:t>
      </w:r>
      <w:r>
        <w:t>.</w:t>
      </w:r>
      <w:r w:rsidRPr="0078488B">
        <w:t xml:space="preserve"> </w:t>
      </w:r>
    </w:p>
    <w:p w14:paraId="56B6EE78" w14:textId="77777777" w:rsidR="00F06D60" w:rsidRPr="00455AA1" w:rsidRDefault="00F06D60" w:rsidP="00F06D60">
      <w:pPr>
        <w:pStyle w:val="USTustnpkodeksu"/>
      </w:pPr>
      <w:r w:rsidRPr="00455AA1">
        <w:t xml:space="preserve">2. Kurs doskonalący odbywa się na podstawie programu </w:t>
      </w:r>
      <w:r>
        <w:t>kursu doskonalącego</w:t>
      </w:r>
      <w:r w:rsidRPr="00455AA1">
        <w:t xml:space="preserve"> przewidzianego dla danego zawodu medycznego, który zawiera:</w:t>
      </w:r>
    </w:p>
    <w:p w14:paraId="42E744B0" w14:textId="77777777" w:rsidR="00F06D60" w:rsidRPr="00455AA1" w:rsidRDefault="00F06D60" w:rsidP="00F06D60">
      <w:pPr>
        <w:pStyle w:val="PKTpunkt"/>
      </w:pPr>
      <w:r w:rsidRPr="00455AA1">
        <w:t>1)</w:t>
      </w:r>
      <w:r w:rsidRPr="00455AA1">
        <w:tab/>
        <w:t>założenia organizacyjno-programowe określające rodzaj i cel kształcenia, czas jego trwania, sposób organizacji i sprawdzania efektów uczenia;</w:t>
      </w:r>
    </w:p>
    <w:p w14:paraId="3D42FEA3" w14:textId="77777777" w:rsidR="00F06D60" w:rsidRPr="00455AA1" w:rsidRDefault="00F06D60" w:rsidP="00F06D60">
      <w:pPr>
        <w:pStyle w:val="PKTpunkt"/>
      </w:pPr>
      <w:r w:rsidRPr="00455AA1">
        <w:t>2)</w:t>
      </w:r>
      <w:r w:rsidRPr="00455AA1">
        <w:tab/>
        <w:t>plan nauczania;</w:t>
      </w:r>
    </w:p>
    <w:p w14:paraId="4E2F7FDE" w14:textId="77777777" w:rsidR="00F06D60" w:rsidRPr="00455AA1" w:rsidRDefault="00F06D60" w:rsidP="00F06D60">
      <w:pPr>
        <w:pStyle w:val="PKTpunkt"/>
      </w:pPr>
      <w:r w:rsidRPr="00455AA1">
        <w:t>3)</w:t>
      </w:r>
      <w:r w:rsidRPr="00455AA1">
        <w:tab/>
        <w:t>efekty uczenia;</w:t>
      </w:r>
    </w:p>
    <w:p w14:paraId="0F493A86" w14:textId="77777777" w:rsidR="00F06D60" w:rsidRPr="00455AA1" w:rsidRDefault="00F06D60" w:rsidP="00F06D60">
      <w:pPr>
        <w:pStyle w:val="PKTpunkt"/>
      </w:pPr>
      <w:r w:rsidRPr="00455AA1">
        <w:t>4)</w:t>
      </w:r>
      <w:r w:rsidRPr="00455AA1">
        <w:tab/>
        <w:t>wskazówki metodyczne;</w:t>
      </w:r>
    </w:p>
    <w:p w14:paraId="0756D61D" w14:textId="77777777" w:rsidR="00F06D60" w:rsidRPr="00455AA1" w:rsidRDefault="00F06D60" w:rsidP="00F06D60">
      <w:pPr>
        <w:pStyle w:val="PKTpunkt"/>
      </w:pPr>
      <w:r w:rsidRPr="00455AA1">
        <w:t>5)</w:t>
      </w:r>
      <w:r w:rsidRPr="00455AA1">
        <w:tab/>
        <w:t xml:space="preserve">standardy dotyczące kadry </w:t>
      </w:r>
      <w:r>
        <w:t xml:space="preserve">dydaktycznej </w:t>
      </w:r>
      <w:r w:rsidRPr="00455AA1">
        <w:t>i bazy dydaktycznej.</w:t>
      </w:r>
    </w:p>
    <w:p w14:paraId="2960C930" w14:textId="77777777" w:rsidR="00F06D60" w:rsidRPr="00455AA1" w:rsidRDefault="00F06D60" w:rsidP="00F06D60">
      <w:pPr>
        <w:pStyle w:val="USTustnpkodeksu"/>
      </w:pPr>
      <w:r w:rsidRPr="00455AA1">
        <w:t>3. Program</w:t>
      </w:r>
      <w:r>
        <w:t xml:space="preserve"> </w:t>
      </w:r>
      <w:r w:rsidRPr="00455AA1">
        <w:t>kursu doskonalą</w:t>
      </w:r>
      <w:r>
        <w:t xml:space="preserve">cego </w:t>
      </w:r>
      <w:r w:rsidRPr="00455AA1">
        <w:t>przewidzianego dla danego zawodu medycznego opracowuje oraz aktualizuje, zgodnie z postępem wiedzy</w:t>
      </w:r>
      <w:r>
        <w:t xml:space="preserve"> medycznej</w:t>
      </w:r>
      <w:r w:rsidRPr="00455AA1">
        <w:t>, zespół ekspertów powołany przez dyrektora CMKP.</w:t>
      </w:r>
    </w:p>
    <w:p w14:paraId="01130830" w14:textId="77777777" w:rsidR="00F06D60" w:rsidRPr="00455AA1" w:rsidRDefault="00F06D60" w:rsidP="00F06D60">
      <w:pPr>
        <w:pStyle w:val="USTustnpkodeksu"/>
      </w:pPr>
      <w:r w:rsidRPr="00455AA1">
        <w:lastRenderedPageBreak/>
        <w:t xml:space="preserve">4. Dyrektor CMKP powołuje zespół ekspertów spośród osób legitymujących się doświadczeniem zawodowym lub dorobkiem naukowym w zakresie dziedziny właściwej dla programu kursu </w:t>
      </w:r>
      <w:r w:rsidRPr="00934781">
        <w:t xml:space="preserve">doskonalącego </w:t>
      </w:r>
      <w:r w:rsidRPr="00455AA1">
        <w:t>przewidzianego dla danego zawodu medycznego.</w:t>
      </w:r>
    </w:p>
    <w:p w14:paraId="522DD36E" w14:textId="77777777" w:rsidR="00F06D60" w:rsidRPr="00455AA1" w:rsidRDefault="00F06D60" w:rsidP="00F06D60">
      <w:pPr>
        <w:pStyle w:val="USTustnpkodeksu"/>
      </w:pPr>
      <w:r w:rsidRPr="00455AA1">
        <w:t>5. Opracowany przez zespół ekspertów</w:t>
      </w:r>
      <w:r>
        <w:t>, o którym mowa w ust. 3,</w:t>
      </w:r>
      <w:r w:rsidRPr="00455AA1">
        <w:t xml:space="preserve"> program kursu </w:t>
      </w:r>
      <w:r>
        <w:t>doskonalącego</w:t>
      </w:r>
      <w:r w:rsidRPr="00455AA1">
        <w:t xml:space="preserve"> redaguje</w:t>
      </w:r>
      <w:r>
        <w:t xml:space="preserve"> dyrektor </w:t>
      </w:r>
      <w:r w:rsidRPr="00455AA1">
        <w:t>CMKP i zatwierdza minister właściwy</w:t>
      </w:r>
      <w:r>
        <w:t xml:space="preserve"> </w:t>
      </w:r>
      <w:r w:rsidRPr="00455AA1">
        <w:t>do spraw zdrowia.</w:t>
      </w:r>
    </w:p>
    <w:p w14:paraId="4315136E" w14:textId="77777777" w:rsidR="00F06D60" w:rsidRPr="00455AA1" w:rsidRDefault="00F06D60" w:rsidP="00F06D60">
      <w:pPr>
        <w:pStyle w:val="USTustnpkodeksu"/>
      </w:pPr>
      <w:r w:rsidRPr="00455AA1">
        <w:t xml:space="preserve">6. Dyrektor CMKP podaje do publicznej wiadomości zatwierdzony program kursu </w:t>
      </w:r>
      <w:r>
        <w:t>doskonalącego</w:t>
      </w:r>
      <w:r w:rsidRPr="00455AA1">
        <w:t xml:space="preserve"> w formie informacji na stronie internetowej CMKP.</w:t>
      </w:r>
    </w:p>
    <w:p w14:paraId="1A973A8E" w14:textId="77777777" w:rsidR="00F06D60" w:rsidRDefault="00F06D60" w:rsidP="00F06D60">
      <w:pPr>
        <w:pStyle w:val="ARTartustawynprozporzdzenia"/>
      </w:pPr>
      <w:r w:rsidRPr="008C782B">
        <w:rPr>
          <w:rStyle w:val="Ppogrubienie"/>
        </w:rPr>
        <w:t>Art. </w:t>
      </w:r>
      <w:r>
        <w:rPr>
          <w:rStyle w:val="Ppogrubienie"/>
        </w:rPr>
        <w:t>33.</w:t>
      </w:r>
      <w:r w:rsidRPr="008C782B">
        <w:t xml:space="preserve"> 1. Kursy doskonalące mogą prowadzić podmioty, które</w:t>
      </w:r>
      <w:r>
        <w:t>:</w:t>
      </w:r>
    </w:p>
    <w:p w14:paraId="36AE1A06" w14:textId="77777777" w:rsidR="00F06D60" w:rsidRPr="00455AA1" w:rsidRDefault="00F06D60" w:rsidP="00F06D60">
      <w:pPr>
        <w:pStyle w:val="PKTpunkt"/>
      </w:pPr>
      <w:r w:rsidRPr="00455AA1">
        <w:t>1)</w:t>
      </w:r>
      <w:r w:rsidRPr="00455AA1">
        <w:tab/>
        <w:t xml:space="preserve">realizują program kursu </w:t>
      </w:r>
      <w:r>
        <w:t>doskonalącego</w:t>
      </w:r>
      <w:r w:rsidRPr="00455AA1">
        <w:t xml:space="preserve">, o którym mowa w art. </w:t>
      </w:r>
      <w:r>
        <w:t>32</w:t>
      </w:r>
      <w:r w:rsidRPr="00455AA1">
        <w:t xml:space="preserve"> ust</w:t>
      </w:r>
      <w:r>
        <w:t>.</w:t>
      </w:r>
      <w:r w:rsidRPr="00455AA1">
        <w:t xml:space="preserve"> </w:t>
      </w:r>
      <w:r>
        <w:t>2</w:t>
      </w:r>
      <w:r w:rsidRPr="00455AA1">
        <w:t>;</w:t>
      </w:r>
    </w:p>
    <w:p w14:paraId="50293A1C" w14:textId="77777777" w:rsidR="00F06D60" w:rsidRPr="00455AA1" w:rsidRDefault="00F06D60" w:rsidP="00F06D60">
      <w:pPr>
        <w:pStyle w:val="PKTpunkt"/>
      </w:pPr>
      <w:r w:rsidRPr="00455AA1">
        <w:t>2)</w:t>
      </w:r>
      <w:r w:rsidRPr="00455AA1">
        <w:tab/>
        <w:t xml:space="preserve">zapewniają kadrę dydaktyczną posiadającą kwalifikacje zgodne ze standardami, o których mowa w art. </w:t>
      </w:r>
      <w:r>
        <w:t>32</w:t>
      </w:r>
      <w:r w:rsidRPr="00455AA1">
        <w:t xml:space="preserve"> ust. 2 pkt 5;</w:t>
      </w:r>
    </w:p>
    <w:p w14:paraId="58A72D85" w14:textId="77777777" w:rsidR="00F06D60" w:rsidRPr="00455AA1" w:rsidRDefault="00F06D60" w:rsidP="00F06D60">
      <w:pPr>
        <w:pStyle w:val="PKTpunkt"/>
      </w:pPr>
      <w:r w:rsidRPr="00455AA1">
        <w:t>3)</w:t>
      </w:r>
      <w:r w:rsidRPr="00455AA1">
        <w:tab/>
        <w:t xml:space="preserve">zapewniają bazę dydaktyczną zgodną ze standardami, o których mowa w art. </w:t>
      </w:r>
      <w:r>
        <w:t>32</w:t>
      </w:r>
      <w:r w:rsidRPr="00455AA1">
        <w:t xml:space="preserve"> ust. 2 pkt 5, niezbędną do realizacji programu kursu </w:t>
      </w:r>
      <w:r>
        <w:t>doskonalącego</w:t>
      </w:r>
      <w:r w:rsidRPr="00455AA1">
        <w:t>, w tym do szkolenia praktycznego;</w:t>
      </w:r>
    </w:p>
    <w:p w14:paraId="208A2FFE" w14:textId="77777777" w:rsidR="00F06D60" w:rsidRPr="00455AA1" w:rsidRDefault="00F06D60" w:rsidP="00F06D60">
      <w:pPr>
        <w:pStyle w:val="PKTpunkt"/>
      </w:pPr>
      <w:r>
        <w:t>4</w:t>
      </w:r>
      <w:r w:rsidRPr="00455AA1">
        <w:t>)</w:t>
      </w:r>
      <w:r>
        <w:tab/>
      </w:r>
      <w:r w:rsidRPr="00455AA1">
        <w:t>posiadają wewnętrzny system oceny jakości kształcenia;</w:t>
      </w:r>
    </w:p>
    <w:p w14:paraId="705FF398" w14:textId="4EFDD560" w:rsidR="00F06D60" w:rsidRDefault="00F06D60" w:rsidP="00F06D60">
      <w:pPr>
        <w:pStyle w:val="PKTpunkt"/>
      </w:pPr>
      <w:r>
        <w:t>5</w:t>
      </w:r>
      <w:r w:rsidRPr="00455AA1">
        <w:t>)</w:t>
      </w:r>
      <w:r w:rsidRPr="00455AA1">
        <w:tab/>
        <w:t>prowadzą dokumentację związaną z organizac</w:t>
      </w:r>
      <w:r w:rsidR="007A374E">
        <w:t>ją i przebiegiem kształcenia, w </w:t>
      </w:r>
      <w:r w:rsidRPr="00455AA1">
        <w:t>szczególności sporządzają regulaminy organizacyjne kształcenia;</w:t>
      </w:r>
      <w:r>
        <w:t xml:space="preserve"> </w:t>
      </w:r>
    </w:p>
    <w:p w14:paraId="2C1103A2" w14:textId="77777777" w:rsidR="00F06D60" w:rsidRDefault="00F06D60" w:rsidP="00F06D60">
      <w:pPr>
        <w:pStyle w:val="PKTpunkt"/>
      </w:pPr>
      <w:r>
        <w:t>6)</w:t>
      </w:r>
      <w:r>
        <w:tab/>
      </w:r>
      <w:r w:rsidRPr="00565B4B">
        <w:t xml:space="preserve">prowadzą ewidencję wydanych zaświadczeń potwierdzających ukończenie danego </w:t>
      </w:r>
      <w:r>
        <w:t>kursu doskonalącego</w:t>
      </w:r>
      <w:r w:rsidRPr="00565B4B">
        <w:t xml:space="preserve"> obejmującą:</w:t>
      </w:r>
    </w:p>
    <w:p w14:paraId="23C5299B" w14:textId="77777777" w:rsidR="00F06D60" w:rsidRPr="004E79C8" w:rsidRDefault="00F06D60">
      <w:pPr>
        <w:pStyle w:val="LITlitera"/>
      </w:pPr>
      <w:r w:rsidRPr="004E79C8">
        <w:t>a)</w:t>
      </w:r>
      <w:r w:rsidRPr="004E79C8">
        <w:tab/>
        <w:t xml:space="preserve">imię </w:t>
      </w:r>
      <w:r w:rsidRPr="00991D63">
        <w:rPr>
          <w:rStyle w:val="Pogrubienie"/>
          <w:b w:val="0"/>
          <w:bCs/>
        </w:rPr>
        <w:t xml:space="preserve">(imiona) </w:t>
      </w:r>
      <w:r w:rsidRPr="004E79C8">
        <w:t>i nazwisko uczestnika kursu doskonalącego,</w:t>
      </w:r>
    </w:p>
    <w:p w14:paraId="5DD9EB49" w14:textId="77777777" w:rsidR="00F06D60" w:rsidRPr="004E79C8" w:rsidRDefault="00F06D60">
      <w:pPr>
        <w:pStyle w:val="LITlitera"/>
      </w:pPr>
      <w:r w:rsidRPr="004E79C8">
        <w:t>b)</w:t>
      </w:r>
      <w:r w:rsidRPr="004E79C8">
        <w:tab/>
        <w:t>datę ukończenia kursu doskonalącego,</w:t>
      </w:r>
    </w:p>
    <w:p w14:paraId="0C243068" w14:textId="77777777" w:rsidR="00F06D60" w:rsidRPr="004E79C8" w:rsidRDefault="00F06D60">
      <w:pPr>
        <w:pStyle w:val="LITlitera"/>
      </w:pPr>
      <w:r>
        <w:t>c)</w:t>
      </w:r>
      <w:r>
        <w:tab/>
      </w:r>
      <w:r w:rsidRPr="00455AA1">
        <w:t xml:space="preserve">numer </w:t>
      </w:r>
      <w:r>
        <w:t xml:space="preserve">i </w:t>
      </w:r>
      <w:r w:rsidRPr="00455AA1">
        <w:t>datę wydania zaświadczenia</w:t>
      </w:r>
      <w:r>
        <w:t>;</w:t>
      </w:r>
    </w:p>
    <w:p w14:paraId="6361B3EF" w14:textId="77777777" w:rsidR="00F06D60" w:rsidRDefault="00F06D60" w:rsidP="00F06D60">
      <w:pPr>
        <w:pStyle w:val="PKTpunkt"/>
      </w:pPr>
      <w:r>
        <w:t>7</w:t>
      </w:r>
      <w:r w:rsidRPr="00455AA1">
        <w:t>)</w:t>
      </w:r>
      <w:r w:rsidRPr="00455AA1">
        <w:tab/>
        <w:t xml:space="preserve">uzyskały wpis na listę podmiotów uprawnionych do prowadzenia kursu </w:t>
      </w:r>
      <w:r>
        <w:t>doskonalącego</w:t>
      </w:r>
      <w:r w:rsidRPr="00455AA1">
        <w:t>, przed dniem rozpoczęcia tego kursu.</w:t>
      </w:r>
    </w:p>
    <w:p w14:paraId="3640D3D5" w14:textId="77777777" w:rsidR="00F06D60" w:rsidRPr="00455AA1" w:rsidRDefault="00F06D60" w:rsidP="00F06D60">
      <w:pPr>
        <w:pStyle w:val="USTustnpkodeksu"/>
      </w:pPr>
      <w:r w:rsidRPr="00455AA1">
        <w:t xml:space="preserve">2. Podmiot uprawniony do prowadzenia kursu </w:t>
      </w:r>
      <w:r>
        <w:t>doskonalącego, przed jego rozpoczęciem,</w:t>
      </w:r>
      <w:r w:rsidRPr="00455AA1">
        <w:t xml:space="preserve"> jest obowiązany uzyskać wpis na listę podmiotów uprawnionych do prowadzenia kursu </w:t>
      </w:r>
      <w:r>
        <w:t>doskonalącego</w:t>
      </w:r>
      <w:r w:rsidRPr="00455AA1">
        <w:t>.</w:t>
      </w:r>
      <w:r>
        <w:t xml:space="preserve"> </w:t>
      </w:r>
    </w:p>
    <w:p w14:paraId="700B5D74" w14:textId="77777777" w:rsidR="00F06D60" w:rsidRPr="00317E57" w:rsidRDefault="00F06D60" w:rsidP="00F06D60">
      <w:pPr>
        <w:pStyle w:val="USTustnpkodeksu"/>
      </w:pPr>
      <w:r w:rsidRPr="00317E57">
        <w:t xml:space="preserve">3. Podmiot ubiegający się o uzyskanie wpisu na listę podmiotów uprawnionych do prowadzenia kursu </w:t>
      </w:r>
      <w:r>
        <w:t>doskonalącego</w:t>
      </w:r>
      <w:r w:rsidRPr="00317E57">
        <w:t xml:space="preserve"> składa do </w:t>
      </w:r>
      <w:r>
        <w:t>d</w:t>
      </w:r>
      <w:r w:rsidRPr="00317E57">
        <w:t xml:space="preserve">yrektora CMKP wniosek o wpis na listę podmiotów uprawnionych do prowadzenia kursu </w:t>
      </w:r>
      <w:r>
        <w:t>doskonalącego</w:t>
      </w:r>
      <w:r w:rsidRPr="00317E57">
        <w:t xml:space="preserve">, opatrzony kwalifikowanym podpisem elektronicznym, podpisem zaufanym albo podpisem osobistym. </w:t>
      </w:r>
    </w:p>
    <w:p w14:paraId="7F0D2B7D" w14:textId="77777777" w:rsidR="00F06D60" w:rsidRPr="00317E57" w:rsidRDefault="00F06D60" w:rsidP="00F06D60">
      <w:pPr>
        <w:pStyle w:val="USTustnpkodeksu"/>
      </w:pPr>
      <w:r w:rsidRPr="00317E57">
        <w:t>4. Wniosek, o którym mowa w ust. 3, zawiera:</w:t>
      </w:r>
    </w:p>
    <w:p w14:paraId="374A6075" w14:textId="77777777" w:rsidR="00F06D60" w:rsidRPr="00317E57" w:rsidRDefault="00F06D60" w:rsidP="00F06D60">
      <w:pPr>
        <w:pStyle w:val="PKTpunkt"/>
      </w:pPr>
      <w:r w:rsidRPr="00317E57">
        <w:lastRenderedPageBreak/>
        <w:t>1)</w:t>
      </w:r>
      <w:r w:rsidRPr="00317E57">
        <w:tab/>
        <w:t xml:space="preserve">oznaczenie podmiotu ubiegającego się o uzyskanie wpisu na listę podmiotów uprawnionych do prowadzenia kursu </w:t>
      </w:r>
      <w:bookmarkStart w:id="26" w:name="_Hlk116564388"/>
      <w:r>
        <w:t>doskonalącego</w:t>
      </w:r>
      <w:bookmarkEnd w:id="26"/>
      <w:r>
        <w:t xml:space="preserve"> wraz ze wskazaniem numeru telefonu do kontaktu i adresu poczty elektronicznej</w:t>
      </w:r>
      <w:r w:rsidRPr="00317E57">
        <w:t>;</w:t>
      </w:r>
    </w:p>
    <w:p w14:paraId="3B6340B2" w14:textId="77777777" w:rsidR="00F06D60" w:rsidRPr="00317E57" w:rsidRDefault="00F06D60" w:rsidP="00F06D60">
      <w:pPr>
        <w:pStyle w:val="PKTpunkt"/>
      </w:pPr>
      <w:r w:rsidRPr="00317E57">
        <w:t>2)</w:t>
      </w:r>
      <w:r w:rsidRPr="00317E57">
        <w:tab/>
        <w:t>maksymalną liczbę uczestników kursu doskonalącego;</w:t>
      </w:r>
    </w:p>
    <w:p w14:paraId="69B5BE7C" w14:textId="77777777" w:rsidR="00F06D60" w:rsidRPr="00317E57" w:rsidRDefault="00F06D60" w:rsidP="00F06D60">
      <w:pPr>
        <w:pStyle w:val="PKTpunkt"/>
      </w:pPr>
      <w:r>
        <w:t>3</w:t>
      </w:r>
      <w:r w:rsidRPr="00317E57">
        <w:t>)</w:t>
      </w:r>
      <w:r>
        <w:tab/>
      </w:r>
      <w:r w:rsidRPr="00317E57">
        <w:t xml:space="preserve">imię (imiona) i nazwisko kierownika </w:t>
      </w:r>
      <w:r w:rsidRPr="00FE1509">
        <w:t>podmiotu uprawnionego do prowadzenia kursu doskonalącego</w:t>
      </w:r>
      <w:r w:rsidRPr="00317E57">
        <w:t>;</w:t>
      </w:r>
    </w:p>
    <w:p w14:paraId="7C59825F" w14:textId="77031592" w:rsidR="00F06D60" w:rsidRPr="00317E57" w:rsidRDefault="00F06D60" w:rsidP="00F06D60">
      <w:pPr>
        <w:pStyle w:val="PKTpunkt"/>
      </w:pPr>
      <w:r>
        <w:t>4</w:t>
      </w:r>
      <w:r w:rsidRPr="00317E57">
        <w:t>)</w:t>
      </w:r>
      <w:r w:rsidRPr="00317E57">
        <w:tab/>
        <w:t>liczbę i kwalifikacje kadry dydaktycznej prowadzącej zaj</w:t>
      </w:r>
      <w:r w:rsidR="007A374E">
        <w:t>ęcia teoretyczne i praktyczne w </w:t>
      </w:r>
      <w:r w:rsidRPr="00317E57">
        <w:t>ramach kursu doskonalącego;</w:t>
      </w:r>
    </w:p>
    <w:p w14:paraId="10EB62DC" w14:textId="77777777" w:rsidR="00F06D60" w:rsidRPr="00317E57" w:rsidRDefault="00F06D60" w:rsidP="00F06D60">
      <w:pPr>
        <w:pStyle w:val="PKTpunkt"/>
      </w:pPr>
      <w:r>
        <w:t>5</w:t>
      </w:r>
      <w:r w:rsidRPr="00317E57">
        <w:t>)</w:t>
      </w:r>
      <w:r w:rsidRPr="00317E57">
        <w:tab/>
        <w:t>opis bazy dydaktycznej, w której podmiot zamierza prowadzić kurs doskonaląc</w:t>
      </w:r>
      <w:r>
        <w:t>y;</w:t>
      </w:r>
      <w:r w:rsidRPr="00317E57">
        <w:t xml:space="preserve"> </w:t>
      </w:r>
    </w:p>
    <w:p w14:paraId="313C5E93" w14:textId="77777777" w:rsidR="00F06D60" w:rsidRPr="00317E57" w:rsidRDefault="00F06D60" w:rsidP="00F06D60">
      <w:pPr>
        <w:pStyle w:val="PKTpunkt"/>
      </w:pPr>
      <w:r>
        <w:t>6</w:t>
      </w:r>
      <w:r w:rsidRPr="00317E57">
        <w:t>)</w:t>
      </w:r>
      <w:r w:rsidRPr="00317E57">
        <w:tab/>
        <w:t>plan realizacji programu kursu doskonalącego;</w:t>
      </w:r>
    </w:p>
    <w:p w14:paraId="74050045" w14:textId="1ACD502E" w:rsidR="00F06D60" w:rsidRPr="00317E57" w:rsidRDefault="00F06D60" w:rsidP="00F06D60">
      <w:pPr>
        <w:pStyle w:val="PKTpunkt"/>
      </w:pPr>
      <w:r>
        <w:t>7</w:t>
      </w:r>
      <w:r w:rsidRPr="00317E57">
        <w:t>)</w:t>
      </w:r>
      <w:r w:rsidRPr="00317E57">
        <w:tab/>
        <w:t>oświadczenie o spełnieniu warunków niezbędnych do re</w:t>
      </w:r>
      <w:r w:rsidR="007A374E">
        <w:t>alizacji planu, o którym mowa w </w:t>
      </w:r>
      <w:r w:rsidRPr="00317E57">
        <w:t xml:space="preserve">pkt </w:t>
      </w:r>
      <w:r>
        <w:t>6</w:t>
      </w:r>
      <w:r w:rsidRPr="00317E57">
        <w:t>.</w:t>
      </w:r>
    </w:p>
    <w:p w14:paraId="7EE85338" w14:textId="77777777" w:rsidR="00F06D60" w:rsidRPr="00317E57" w:rsidRDefault="00F06D60" w:rsidP="00F06D60">
      <w:pPr>
        <w:pStyle w:val="USTustnpkodeksu"/>
      </w:pPr>
      <w:r w:rsidRPr="00317E57">
        <w:t xml:space="preserve">5. Do wniosku, o którym mowa w ust. </w:t>
      </w:r>
      <w:r>
        <w:t>3</w:t>
      </w:r>
      <w:r w:rsidRPr="00317E57">
        <w:t>, dołącza się:</w:t>
      </w:r>
    </w:p>
    <w:p w14:paraId="31CD8ACC" w14:textId="77777777" w:rsidR="00F06D60" w:rsidRPr="00317E57" w:rsidRDefault="00F06D60" w:rsidP="00F06D60">
      <w:pPr>
        <w:pStyle w:val="PKTpunkt"/>
      </w:pPr>
      <w:r w:rsidRPr="00317E57">
        <w:t>1)</w:t>
      </w:r>
      <w:r w:rsidRPr="00317E57">
        <w:tab/>
        <w:t>dokumenty potwierdzające status prawny podmiotu ubiegającego się o uzyskanie wpisu na listę podmiotów uprawnionych do prowadzenia kursu doskonalącego lub elektroniczną kopię takich dokumentów uwierzytelnioną przy użyciu kwalifikowanego podpisu elektronicznego, podpisu zaufanego albo podpisu osobistego;</w:t>
      </w:r>
    </w:p>
    <w:p w14:paraId="35528CE6" w14:textId="77777777" w:rsidR="00F06D60" w:rsidRPr="00317E57" w:rsidRDefault="00F06D60" w:rsidP="00F06D60">
      <w:pPr>
        <w:pStyle w:val="PKTpunkt"/>
      </w:pPr>
      <w:r w:rsidRPr="00317E57">
        <w:t>2)</w:t>
      </w:r>
      <w:r w:rsidRPr="00317E57">
        <w:tab/>
        <w:t>informacje o dotychczasowym przebiegu</w:t>
      </w:r>
      <w:r>
        <w:t xml:space="preserve"> działalności</w:t>
      </w:r>
      <w:r w:rsidRPr="00317E57">
        <w:t xml:space="preserve"> prowadzonej przez podmiot </w:t>
      </w:r>
      <w:r>
        <w:t>ubiegający się o uzyskanie wpisu na listę podmiotów uprawnionych do prowadzenia kursu doskonalącego</w:t>
      </w:r>
      <w:r w:rsidRPr="00317E57">
        <w:t xml:space="preserve"> lub elektroniczną kopię takich dokumentów, uwierzytelnioną przy użyciu kwalifikowanego podpisu elektronicznego, podpisu zaufanego albo podpisu osobistego;</w:t>
      </w:r>
    </w:p>
    <w:p w14:paraId="3AF436C3" w14:textId="77777777" w:rsidR="00F06D60" w:rsidRPr="00317E57" w:rsidRDefault="00F06D60" w:rsidP="00F06D60">
      <w:pPr>
        <w:pStyle w:val="PKTpunkt"/>
      </w:pPr>
      <w:r w:rsidRPr="00317E57">
        <w:t>3)</w:t>
      </w:r>
      <w:r w:rsidRPr="00317E57">
        <w:tab/>
        <w:t xml:space="preserve">elektroniczną kopię dokumentów potwierdzających spełnienie warunków, o których mowa w ust. 1 pkt </w:t>
      </w:r>
      <w:r>
        <w:t>2</w:t>
      </w:r>
      <w:r w:rsidRPr="00317E57">
        <w:t>–</w:t>
      </w:r>
      <w:r>
        <w:t>4</w:t>
      </w:r>
      <w:r w:rsidRPr="00317E57">
        <w:t>;</w:t>
      </w:r>
    </w:p>
    <w:p w14:paraId="45E59D33" w14:textId="77777777" w:rsidR="00F06D60" w:rsidRPr="00317E57" w:rsidRDefault="00F06D60" w:rsidP="00F06D60">
      <w:pPr>
        <w:pStyle w:val="PKTpunkt"/>
      </w:pPr>
      <w:r w:rsidRPr="00317E57">
        <w:t>4)</w:t>
      </w:r>
      <w:r w:rsidRPr="00317E57">
        <w:tab/>
        <w:t xml:space="preserve">oświadczenie o zgodności danych zawartych we wniosku </w:t>
      </w:r>
      <w:r>
        <w:t xml:space="preserve">ze stanem faktycznym </w:t>
      </w:r>
      <w:r w:rsidRPr="00317E57">
        <w:t xml:space="preserve">oraz znajomości i spełnianiu warunków, o których mowa w ust. 1 </w:t>
      </w:r>
      <w:r>
        <w:t xml:space="preserve">pkt 2–5, oraz znajomości warunków, o których mowa w ust. 1 pkt 1, 6 i 7 oraz ust. </w:t>
      </w:r>
      <w:r w:rsidRPr="00317E57">
        <w:t xml:space="preserve">2. </w:t>
      </w:r>
    </w:p>
    <w:p w14:paraId="14CC7683" w14:textId="77777777" w:rsidR="00F06D60" w:rsidRPr="00317E57" w:rsidRDefault="00F06D60" w:rsidP="00F06D60">
      <w:pPr>
        <w:pStyle w:val="USTustnpkodeksu"/>
      </w:pPr>
      <w:r w:rsidRPr="00317E57">
        <w:t xml:space="preserve">6. Oświadczenia, o których mowa w </w:t>
      </w:r>
      <w:bookmarkStart w:id="27" w:name="_Hlk116565072"/>
      <w:r w:rsidRPr="00317E57">
        <w:t xml:space="preserve">ust. 4 pkt </w:t>
      </w:r>
      <w:r>
        <w:t>7</w:t>
      </w:r>
      <w:r w:rsidRPr="00317E57">
        <w:t xml:space="preserve"> oraz w ust. 5 pkt</w:t>
      </w:r>
      <w:r>
        <w:t xml:space="preserve"> </w:t>
      </w:r>
      <w:r w:rsidRPr="00317E57">
        <w:t>4</w:t>
      </w:r>
      <w:bookmarkEnd w:id="27"/>
      <w:r w:rsidRPr="00317E57">
        <w:t xml:space="preserve">, składa się pod rygorem odpowiedzialności karnej za składanie fałszywych oświadczeń. Składający oświadczenie jest obowiązany do zawarcia w nim klauzuli </w:t>
      </w:r>
      <w:r>
        <w:t xml:space="preserve">o </w:t>
      </w:r>
      <w:r w:rsidRPr="00317E57">
        <w:t>następującej treści: „Jestem świadomy odpowiedzialności karnej za złożenie fałszywego oświadczenia.”. Klauzula ta zastępuje pouczenie organu o odpowiedzialności karnej za składanie fałszywych oświadczeń.</w:t>
      </w:r>
    </w:p>
    <w:p w14:paraId="02EB2FEC" w14:textId="77777777" w:rsidR="00F06D60" w:rsidRPr="00317E57" w:rsidRDefault="00F06D60" w:rsidP="00F06D60">
      <w:pPr>
        <w:pStyle w:val="USTustnpkodeksu"/>
      </w:pPr>
      <w:r w:rsidRPr="00317E57">
        <w:lastRenderedPageBreak/>
        <w:t xml:space="preserve">7. Dyrektor CMKP jest upoważniony do żądania od </w:t>
      </w:r>
      <w:r>
        <w:t xml:space="preserve">podmiotu, o którym mowa w ust. 3, </w:t>
      </w:r>
      <w:r w:rsidRPr="00317E57">
        <w:t>przedłożenia oryginału dokumentu, dla którego sporządza się elektroniczną kopię.</w:t>
      </w:r>
    </w:p>
    <w:p w14:paraId="139A2A48" w14:textId="398A3ED5" w:rsidR="00F06D60" w:rsidRPr="00CF1EFC" w:rsidRDefault="00F06D60" w:rsidP="00F06D60">
      <w:pPr>
        <w:pStyle w:val="ARTartustawynprozporzdzenia"/>
      </w:pPr>
      <w:r w:rsidRPr="00F476AB">
        <w:rPr>
          <w:rStyle w:val="Pogrubienie"/>
        </w:rPr>
        <w:t>Art.</w:t>
      </w:r>
      <w:r>
        <w:rPr>
          <w:rStyle w:val="Pogrubienie"/>
        </w:rPr>
        <w:t xml:space="preserve"> 34</w:t>
      </w:r>
      <w:r w:rsidRPr="00F476AB">
        <w:rPr>
          <w:rStyle w:val="Pogrubienie"/>
        </w:rPr>
        <w:t>.</w:t>
      </w:r>
      <w:r w:rsidRPr="00CF1EFC">
        <w:t xml:space="preserve"> 1. Dyrektor CMKP dokonuje weryfikacji for</w:t>
      </w:r>
      <w:r w:rsidR="007A374E">
        <w:t>malnej wniosku, o którym mowa w </w:t>
      </w:r>
      <w:r w:rsidRPr="00CF1EFC">
        <w:t xml:space="preserve">art. </w:t>
      </w:r>
      <w:r>
        <w:t>33</w:t>
      </w:r>
      <w:r w:rsidRPr="00CF1EFC">
        <w:t xml:space="preserve"> ust. </w:t>
      </w:r>
      <w:r>
        <w:t>4</w:t>
      </w:r>
      <w:r w:rsidRPr="00CF1EFC">
        <w:t xml:space="preserve">, oraz załączonych dokumentów, o których mowa w art. </w:t>
      </w:r>
      <w:r>
        <w:t>33 ust.</w:t>
      </w:r>
      <w:r w:rsidRPr="00CF1EFC">
        <w:t xml:space="preserve"> 5. </w:t>
      </w:r>
    </w:p>
    <w:p w14:paraId="1C54D2D2" w14:textId="77777777" w:rsidR="00F06D60" w:rsidRPr="00CF1EFC" w:rsidRDefault="00F06D60" w:rsidP="00F06D60">
      <w:pPr>
        <w:pStyle w:val="USTustnpkodeksu"/>
      </w:pPr>
      <w:r w:rsidRPr="00CF1EFC">
        <w:t>2. W przypadku stwierdzenia braków formalnych wniosku dyrektor CMKP wzywa podmiot</w:t>
      </w:r>
      <w:r>
        <w:t>, o którym mowa w art. 33 ust. 3,</w:t>
      </w:r>
      <w:r w:rsidRPr="00CF1EFC">
        <w:t xml:space="preserve"> do ich uzupełnienia, w terminie 14 dni od dnia doręczenia wezwania, z pouczeniem, że nieusunięcie braków w wyznaczonym terminie </w:t>
      </w:r>
      <w:r>
        <w:t>s</w:t>
      </w:r>
      <w:r w:rsidRPr="00CF1EFC">
        <w:t>powoduje pozostawienie wniosku bez rozpoznania.</w:t>
      </w:r>
    </w:p>
    <w:p w14:paraId="7D28716A" w14:textId="482BADFD" w:rsidR="00F06D60" w:rsidRPr="00CF1EFC" w:rsidRDefault="00F06D60" w:rsidP="00F06D60">
      <w:pPr>
        <w:pStyle w:val="USTustnpkodeksu"/>
      </w:pPr>
      <w:r w:rsidRPr="00CF1EFC">
        <w:t>3. Dyrektor CMKP, w celu uzyskania opinii o spełnieniu przez podmiot</w:t>
      </w:r>
      <w:r>
        <w:t>, o którym mowa w art. 33 ust. 3,</w:t>
      </w:r>
      <w:r w:rsidRPr="00CF1EFC">
        <w:t xml:space="preserve"> warunków, o których mowa w art. </w:t>
      </w:r>
      <w:r>
        <w:t>33</w:t>
      </w:r>
      <w:r w:rsidRPr="00CF1EFC">
        <w:t xml:space="preserve"> ust.</w:t>
      </w:r>
      <w:r w:rsidR="007A374E">
        <w:t xml:space="preserve"> 1, powołuje zespół ekspertów w </w:t>
      </w:r>
      <w:r w:rsidRPr="00CF1EFC">
        <w:t>składzie:</w:t>
      </w:r>
    </w:p>
    <w:p w14:paraId="1393F961" w14:textId="77777777" w:rsidR="00F06D60" w:rsidRPr="00CF1EFC" w:rsidRDefault="00F06D60" w:rsidP="00F06D60">
      <w:pPr>
        <w:pStyle w:val="PKTpunkt"/>
      </w:pPr>
      <w:r w:rsidRPr="00CF1EFC">
        <w:t>1)</w:t>
      </w:r>
      <w:r w:rsidRPr="00CF1EFC">
        <w:tab/>
        <w:t xml:space="preserve">dwóch ekspertów spośród osób legitymujących się dorobkiem naukowym lub zawodowym w zakresie dziedziny właściwej dla programu danego kursu </w:t>
      </w:r>
      <w:r>
        <w:t>doskonalącego</w:t>
      </w:r>
      <w:r w:rsidRPr="00CF1EFC">
        <w:t xml:space="preserve">; </w:t>
      </w:r>
    </w:p>
    <w:p w14:paraId="2ED2BA1B" w14:textId="77777777" w:rsidR="00F06D60" w:rsidRPr="00CF1EFC" w:rsidRDefault="00F06D60" w:rsidP="00F06D60">
      <w:pPr>
        <w:pStyle w:val="PKTpunkt"/>
      </w:pPr>
      <w:r w:rsidRPr="00CF1EFC">
        <w:t>2)</w:t>
      </w:r>
      <w:r w:rsidRPr="00CF1EFC">
        <w:tab/>
        <w:t>przedstawiciel CMKP.</w:t>
      </w:r>
    </w:p>
    <w:p w14:paraId="653A7CAA" w14:textId="29D8ACE2" w:rsidR="00F06D60" w:rsidRPr="00CF1EFC" w:rsidRDefault="00F06D60" w:rsidP="00F06D60">
      <w:pPr>
        <w:pStyle w:val="USTustnpkodeksu"/>
      </w:pPr>
      <w:r w:rsidRPr="00CF1EFC">
        <w:t>4. Zespół ekspertów, o którym mowa w ust. 3, opiniuje wnioski</w:t>
      </w:r>
      <w:r w:rsidR="007A374E">
        <w:t>, o których mowa w art. </w:t>
      </w:r>
      <w:r>
        <w:t>33 ust. 3,</w:t>
      </w:r>
      <w:r w:rsidRPr="00CF1EFC">
        <w:t xml:space="preserve"> w zależności od potrzeb</w:t>
      </w:r>
      <w:r>
        <w:t>,</w:t>
      </w:r>
      <w:r w:rsidRPr="00CF1EFC">
        <w:t xml:space="preserve"> i przekazuje opinię dyrektorowi CMKP nie pó</w:t>
      </w:r>
      <w:r w:rsidR="007A374E">
        <w:t>źniej niż w </w:t>
      </w:r>
      <w:r w:rsidRPr="00CF1EFC">
        <w:t>terminie 7 dni od dnia jej sporządzenia. Wnioski mogą być opiniowane w trybie obiegowym z użyciem środków komunikacji elektronicznej.</w:t>
      </w:r>
    </w:p>
    <w:p w14:paraId="0FCD8451" w14:textId="77777777" w:rsidR="00F06D60" w:rsidRPr="00CF1EFC" w:rsidRDefault="00F06D60" w:rsidP="00F06D60">
      <w:pPr>
        <w:pStyle w:val="USTustnpkodeksu"/>
      </w:pPr>
      <w:r w:rsidRPr="00CF1EFC">
        <w:t>5. Dyrektor CMKP:</w:t>
      </w:r>
    </w:p>
    <w:p w14:paraId="5A59C2E2" w14:textId="77777777" w:rsidR="00F06D60" w:rsidRPr="00CF1EFC" w:rsidRDefault="00F06D60" w:rsidP="00F06D60">
      <w:pPr>
        <w:pStyle w:val="PKTpunkt"/>
      </w:pPr>
      <w:r w:rsidRPr="00CF1EFC">
        <w:t>1)</w:t>
      </w:r>
      <w:r w:rsidRPr="00CF1EFC">
        <w:tab/>
        <w:t xml:space="preserve">dokonuje wpisu podmiotu na listę podmiotów uprawnionych do prowadzenia kursu </w:t>
      </w:r>
      <w:r>
        <w:t>doskonalącego</w:t>
      </w:r>
      <w:r w:rsidRPr="00CF1EFC">
        <w:t>, na okres 5 lat, w przypadku, gdy opinia zespołu ekspertów</w:t>
      </w:r>
      <w:r>
        <w:t>,</w:t>
      </w:r>
      <w:r w:rsidRPr="008159C5">
        <w:t xml:space="preserve"> </w:t>
      </w:r>
      <w:r w:rsidRPr="00CF1EFC">
        <w:t xml:space="preserve">o którym mowa w ust. 3, jest pozytywna i zawiadamia o tym niezwłocznie </w:t>
      </w:r>
      <w:r w:rsidRPr="00F9161A">
        <w:t>podmiot, o którym mowa w art. 3</w:t>
      </w:r>
      <w:r>
        <w:t>3</w:t>
      </w:r>
      <w:r w:rsidRPr="00F9161A">
        <w:t xml:space="preserve"> ust. 3</w:t>
      </w:r>
      <w:r w:rsidRPr="00CF1EFC">
        <w:t xml:space="preserve">, nie później jednak niż w terminie 14 dni </w:t>
      </w:r>
      <w:r>
        <w:t xml:space="preserve">od dnia dokonania wpisu </w:t>
      </w:r>
      <w:r w:rsidRPr="00CF1EFC">
        <w:t>za pomocą środków komunikacji elektronicznej albo</w:t>
      </w:r>
    </w:p>
    <w:p w14:paraId="40963F6E" w14:textId="77777777" w:rsidR="00F06D60" w:rsidRPr="00CF1EFC" w:rsidRDefault="00F06D60" w:rsidP="00F06D60">
      <w:pPr>
        <w:pStyle w:val="PKTpunkt"/>
      </w:pPr>
      <w:r w:rsidRPr="00CF1EFC">
        <w:t>2)</w:t>
      </w:r>
      <w:r w:rsidRPr="00CF1EFC">
        <w:tab/>
        <w:t>odmawia</w:t>
      </w:r>
      <w:r>
        <w:t>, w drodze decyzji,</w:t>
      </w:r>
      <w:r w:rsidRPr="00CF1EFC">
        <w:t xml:space="preserve"> wpisu podmiotu na listę podmiotów uprawnionych do prowadzenia kurs</w:t>
      </w:r>
      <w:r>
        <w:t>u</w:t>
      </w:r>
      <w:r w:rsidRPr="00CF1EFC">
        <w:t xml:space="preserve"> </w:t>
      </w:r>
      <w:r>
        <w:t>doskonalącego</w:t>
      </w:r>
      <w:r w:rsidRPr="00CF1EFC">
        <w:t xml:space="preserve">, w przypadku gdy opinia zespołu ekspertów jest negatywna, i zawiadamia o tym niezwłocznie </w:t>
      </w:r>
      <w:r w:rsidRPr="00F9161A">
        <w:t>podmiot, o którym mowa w art. 3</w:t>
      </w:r>
      <w:r>
        <w:t>3</w:t>
      </w:r>
      <w:r w:rsidRPr="00F9161A">
        <w:t xml:space="preserve"> ust. 3,</w:t>
      </w:r>
      <w:r w:rsidRPr="00CF1EFC">
        <w:t xml:space="preserve"> nie później jednak niż w terminie 14 dni</w:t>
      </w:r>
      <w:r>
        <w:t xml:space="preserve"> od dnia wydania decyzji</w:t>
      </w:r>
      <w:r w:rsidRPr="00CF1EFC">
        <w:t xml:space="preserve"> </w:t>
      </w:r>
      <w:bookmarkStart w:id="28" w:name="_Hlk126240849"/>
      <w:r w:rsidRPr="00CF1EFC">
        <w:t>za pomocą środków komunikacji elektronicznej</w:t>
      </w:r>
      <w:bookmarkEnd w:id="28"/>
      <w:r w:rsidRPr="00CF1EFC">
        <w:t>.</w:t>
      </w:r>
    </w:p>
    <w:p w14:paraId="5F0C24F1" w14:textId="77777777" w:rsidR="00F06D60" w:rsidRDefault="00F06D60" w:rsidP="00F06D60">
      <w:pPr>
        <w:pStyle w:val="ARTartustawynprozporzdzenia"/>
      </w:pPr>
      <w:r w:rsidRPr="00F476AB">
        <w:rPr>
          <w:rStyle w:val="Pogrubienie"/>
        </w:rPr>
        <w:t>Art.</w:t>
      </w:r>
      <w:r>
        <w:rPr>
          <w:rStyle w:val="Pogrubienie"/>
        </w:rPr>
        <w:t xml:space="preserve"> 35</w:t>
      </w:r>
      <w:r w:rsidRPr="00F476AB">
        <w:rPr>
          <w:rStyle w:val="Pogrubienie"/>
        </w:rPr>
        <w:t>.</w:t>
      </w:r>
      <w:r w:rsidRPr="00A067F7">
        <w:t xml:space="preserve"> 1. Dyrektor CMKP publikuje i aktualizuje na stronie internetowej CMKP listę podmiotów uprawnionych do prowadzenia kursu doskonalącego. </w:t>
      </w:r>
    </w:p>
    <w:p w14:paraId="6FF2246A" w14:textId="77777777" w:rsidR="00F06D60" w:rsidRPr="00146205" w:rsidRDefault="00F06D60" w:rsidP="00F06D60">
      <w:pPr>
        <w:pStyle w:val="USTustnpkodeksu"/>
      </w:pPr>
      <w:r>
        <w:lastRenderedPageBreak/>
        <w:t>2</w:t>
      </w:r>
      <w:r w:rsidRPr="00146205">
        <w:t>. Lista podmiotów uprawnionych do prowadzenia kursu doskonalącego zawiera następujące dane:</w:t>
      </w:r>
    </w:p>
    <w:p w14:paraId="376BE1CE" w14:textId="77777777" w:rsidR="00F06D60" w:rsidRPr="00146205" w:rsidRDefault="00F06D60" w:rsidP="00F06D60">
      <w:pPr>
        <w:pStyle w:val="PKTpunkt"/>
      </w:pPr>
      <w:r w:rsidRPr="00146205">
        <w:t>1)</w:t>
      </w:r>
      <w:r w:rsidRPr="00146205">
        <w:tab/>
        <w:t>numer wpisu na listę podmiotów uprawnionych do prowadzenia kursu doskonalącego;</w:t>
      </w:r>
    </w:p>
    <w:p w14:paraId="40C279DF" w14:textId="77777777" w:rsidR="00F06D60" w:rsidRPr="00146205" w:rsidRDefault="00F06D60" w:rsidP="00F06D60">
      <w:pPr>
        <w:pStyle w:val="PKTpunkt"/>
      </w:pPr>
      <w:r w:rsidRPr="00146205">
        <w:t>2)</w:t>
      </w:r>
      <w:r w:rsidRPr="00146205">
        <w:tab/>
        <w:t>nazwę podmiotu uprawnionego do prowadzenia kursu doskonalącego;</w:t>
      </w:r>
    </w:p>
    <w:p w14:paraId="7FCA3846" w14:textId="77777777" w:rsidR="00F06D60" w:rsidRPr="00146205" w:rsidRDefault="00F06D60" w:rsidP="00F06D60">
      <w:pPr>
        <w:pStyle w:val="PKTpunkt"/>
      </w:pPr>
      <w:r w:rsidRPr="00146205">
        <w:t>3)</w:t>
      </w:r>
      <w:r w:rsidRPr="00146205">
        <w:tab/>
        <w:t>adres siedziby podmiotu uprawnionego do prowadzenia kursu doskonalącego;</w:t>
      </w:r>
    </w:p>
    <w:p w14:paraId="0BDDD496" w14:textId="77777777" w:rsidR="00F06D60" w:rsidRPr="00146205" w:rsidRDefault="00F06D60" w:rsidP="00F06D60">
      <w:pPr>
        <w:pStyle w:val="PKTpunkt"/>
      </w:pPr>
      <w:r w:rsidRPr="00146205">
        <w:t>4)</w:t>
      </w:r>
      <w:r w:rsidRPr="00146205">
        <w:tab/>
        <w:t>adres do korespondencji</w:t>
      </w:r>
      <w:r w:rsidRPr="008159C5">
        <w:t xml:space="preserve"> </w:t>
      </w:r>
      <w:r w:rsidRPr="00146205">
        <w:t xml:space="preserve">podmiotu uprawnionego do prowadzenia kursu doskonalącego, jeżeli jest inny niż adres </w:t>
      </w:r>
      <w:r>
        <w:t xml:space="preserve">jego </w:t>
      </w:r>
      <w:r w:rsidRPr="00146205">
        <w:t>siedziby;</w:t>
      </w:r>
    </w:p>
    <w:p w14:paraId="58313B68" w14:textId="77777777" w:rsidR="00F06D60" w:rsidRPr="00146205" w:rsidRDefault="00F06D60" w:rsidP="00F06D60">
      <w:pPr>
        <w:pStyle w:val="PKTpunkt"/>
      </w:pPr>
      <w:r w:rsidRPr="00146205">
        <w:t>5)</w:t>
      </w:r>
      <w:r w:rsidRPr="00146205">
        <w:tab/>
        <w:t>numer telefonu oraz adres poczty elektronicznej podmiotu uprawnionego do prowadzenia kursu doskonalącego, jeżeli posiada.</w:t>
      </w:r>
    </w:p>
    <w:p w14:paraId="73C0F878" w14:textId="77777777" w:rsidR="00F06D60" w:rsidRPr="00A067F7" w:rsidRDefault="00F06D60" w:rsidP="00F06D60">
      <w:pPr>
        <w:pStyle w:val="USTustnpkodeksu"/>
      </w:pPr>
      <w:r>
        <w:t>3</w:t>
      </w:r>
      <w:r w:rsidRPr="00A067F7">
        <w:t>. Dyrektor CMKP</w:t>
      </w:r>
      <w:r w:rsidRPr="00214508">
        <w:t xml:space="preserve"> skreśla</w:t>
      </w:r>
      <w:r w:rsidRPr="00A067F7">
        <w:t>, w drodze decyzji, podmiot z listy podmiotów uprawnionych do prowadzenia kursu doskonalącego</w:t>
      </w:r>
      <w:r>
        <w:t xml:space="preserve"> </w:t>
      </w:r>
      <w:r w:rsidRPr="00A067F7">
        <w:t>w przypadku:</w:t>
      </w:r>
    </w:p>
    <w:p w14:paraId="4D08FED1" w14:textId="77777777" w:rsidR="00F06D60" w:rsidRPr="00A067F7" w:rsidRDefault="00F06D60" w:rsidP="00F06D60">
      <w:pPr>
        <w:pStyle w:val="PKTpunkt"/>
      </w:pPr>
      <w:r w:rsidRPr="00A067F7">
        <w:t>1)</w:t>
      </w:r>
      <w:r w:rsidRPr="00A067F7">
        <w:tab/>
        <w:t xml:space="preserve">złożenia przez podmiot oświadczenia, o którym mowa w art. </w:t>
      </w:r>
      <w:r>
        <w:t xml:space="preserve">33 </w:t>
      </w:r>
      <w:r w:rsidRPr="00A067F7">
        <w:t xml:space="preserve">ust. 4 pkt </w:t>
      </w:r>
      <w:r>
        <w:t>7</w:t>
      </w:r>
      <w:r w:rsidRPr="00A067F7">
        <w:t xml:space="preserve"> </w:t>
      </w:r>
      <w:r>
        <w:t>lub</w:t>
      </w:r>
      <w:r w:rsidRPr="00A067F7">
        <w:t xml:space="preserve"> ust. 5 pkt 4, niezgodnego ze stanem faktycznym;</w:t>
      </w:r>
    </w:p>
    <w:p w14:paraId="6D246F11" w14:textId="77777777" w:rsidR="00F06D60" w:rsidRPr="00A067F7" w:rsidRDefault="00F06D60" w:rsidP="00F06D60">
      <w:pPr>
        <w:pStyle w:val="PKTpunkt"/>
      </w:pPr>
      <w:r w:rsidRPr="00A067F7">
        <w:t>2)</w:t>
      </w:r>
      <w:r w:rsidRPr="00A067F7">
        <w:tab/>
        <w:t>wydania prawomocnego orzeczenia zakazującego podmiotowi uprawnionemu do prowadzenia kursu doskonalącego działalności objętej wpisem na listę podmiotów uprawnionych do prowadzenia kursu doskonalącego;</w:t>
      </w:r>
    </w:p>
    <w:p w14:paraId="29C5C288" w14:textId="77777777" w:rsidR="00F06D60" w:rsidRPr="00A067F7" w:rsidRDefault="00F06D60" w:rsidP="00F06D60">
      <w:pPr>
        <w:pStyle w:val="PKTpunkt"/>
      </w:pPr>
      <w:r w:rsidRPr="00A067F7">
        <w:t>3)</w:t>
      </w:r>
      <w:r w:rsidRPr="00A067F7">
        <w:tab/>
        <w:t>naruszenia warunków wymaganych do prowadzenia kursu doskonalącego</w:t>
      </w:r>
      <w:r>
        <w:t>, o których mowa w art. 33 ust. 1</w:t>
      </w:r>
      <w:r w:rsidRPr="00A067F7">
        <w:t>;</w:t>
      </w:r>
    </w:p>
    <w:p w14:paraId="22C4AFDA" w14:textId="77777777" w:rsidR="00F06D60" w:rsidRPr="00A067F7" w:rsidRDefault="00F06D60" w:rsidP="00F06D60">
      <w:pPr>
        <w:pStyle w:val="PKTpunkt"/>
      </w:pPr>
      <w:r w:rsidRPr="00A067F7">
        <w:t>4)</w:t>
      </w:r>
      <w:r w:rsidRPr="00A067F7">
        <w:tab/>
        <w:t>nierealizowania programu kursu</w:t>
      </w:r>
      <w:r>
        <w:t xml:space="preserve"> doskonalącego</w:t>
      </w:r>
      <w:r w:rsidRPr="00A067F7">
        <w:t xml:space="preserve">; </w:t>
      </w:r>
    </w:p>
    <w:p w14:paraId="6E9B0CDE" w14:textId="77777777" w:rsidR="00F06D60" w:rsidRPr="00A067F7" w:rsidRDefault="00F06D60" w:rsidP="00F06D60">
      <w:pPr>
        <w:pStyle w:val="PKTpunkt"/>
      </w:pPr>
      <w:r>
        <w:t>5</w:t>
      </w:r>
      <w:r w:rsidRPr="00A067F7">
        <w:t>)</w:t>
      </w:r>
      <w:r>
        <w:tab/>
      </w:r>
      <w:r w:rsidRPr="00A067F7">
        <w:t xml:space="preserve">stwierdzenia w toku kontroli </w:t>
      </w:r>
      <w:bookmarkStart w:id="29" w:name="_Hlk126143386"/>
      <w:r w:rsidRPr="00E201AA">
        <w:t xml:space="preserve">prowadzonej na podstawie </w:t>
      </w:r>
      <w:bookmarkEnd w:id="29"/>
      <w:r w:rsidRPr="00E201AA">
        <w:t>art. 3</w:t>
      </w:r>
      <w:r>
        <w:t>8</w:t>
      </w:r>
      <w:r w:rsidRPr="00E201AA">
        <w:t xml:space="preserve"> ust. 1</w:t>
      </w:r>
      <w:r>
        <w:t xml:space="preserve"> </w:t>
      </w:r>
      <w:r w:rsidRPr="00A067F7">
        <w:t>rażącego naruszenia przepisów prawa lub warunków określonych w programie kursu doskonalącego;</w:t>
      </w:r>
    </w:p>
    <w:p w14:paraId="4D499636" w14:textId="77777777" w:rsidR="00F06D60" w:rsidRPr="00A067F7" w:rsidRDefault="00F06D60" w:rsidP="00F06D60">
      <w:pPr>
        <w:pStyle w:val="PKTpunkt"/>
      </w:pPr>
      <w:r>
        <w:t>6</w:t>
      </w:r>
      <w:r w:rsidRPr="00A067F7">
        <w:t>)</w:t>
      </w:r>
      <w:r w:rsidRPr="00A067F7">
        <w:tab/>
        <w:t>niezastosowania się do zaleceń pokontrolnych będących wynikiem kontroli</w:t>
      </w:r>
      <w:r w:rsidRPr="00E201AA">
        <w:t xml:space="preserve"> </w:t>
      </w:r>
      <w:r>
        <w:t>prowadzonej na podstawie art. 38 ust. 1</w:t>
      </w:r>
      <w:r w:rsidRPr="00A067F7">
        <w:t>;</w:t>
      </w:r>
    </w:p>
    <w:p w14:paraId="1B146F4F" w14:textId="77777777" w:rsidR="00F06D60" w:rsidRPr="00A067F7" w:rsidRDefault="00F06D60" w:rsidP="00F06D60">
      <w:pPr>
        <w:pStyle w:val="PKTpunkt"/>
      </w:pPr>
      <w:r>
        <w:t>7</w:t>
      </w:r>
      <w:r w:rsidRPr="00A067F7">
        <w:t>)</w:t>
      </w:r>
      <w:r w:rsidRPr="00A067F7">
        <w:tab/>
        <w:t>złożenia przez podmiot wniosku o wykreślenie z listy podmiotów uprawnionych do prowadzenia kursu doskonalącego;</w:t>
      </w:r>
    </w:p>
    <w:p w14:paraId="79FEED6E" w14:textId="77777777" w:rsidR="00F06D60" w:rsidRPr="00A067F7" w:rsidRDefault="00F06D60" w:rsidP="00F06D60">
      <w:pPr>
        <w:pStyle w:val="PKTpunkt"/>
      </w:pPr>
      <w:r>
        <w:t>8</w:t>
      </w:r>
      <w:r w:rsidRPr="00A067F7">
        <w:t>)</w:t>
      </w:r>
      <w:r w:rsidRPr="00A067F7">
        <w:tab/>
        <w:t xml:space="preserve">upływu czasu, na jaki </w:t>
      </w:r>
      <w:r w:rsidRPr="00CA3DA6">
        <w:t xml:space="preserve">został </w:t>
      </w:r>
      <w:r w:rsidRPr="00A067F7">
        <w:t>dokonany wpis na listę podmiotów uprawnionych do prowadzenia kursu doskonalącego</w:t>
      </w:r>
      <w:r>
        <w:t>.</w:t>
      </w:r>
    </w:p>
    <w:p w14:paraId="43E79CF5" w14:textId="77777777" w:rsidR="00F06D60" w:rsidRPr="00A067F7" w:rsidRDefault="00F06D60" w:rsidP="00F06D60">
      <w:pPr>
        <w:pStyle w:val="USTustnpkodeksu"/>
      </w:pPr>
      <w:r>
        <w:t>4</w:t>
      </w:r>
      <w:r w:rsidRPr="00A067F7">
        <w:t>. Decyzj</w:t>
      </w:r>
      <w:r>
        <w:t>a</w:t>
      </w:r>
      <w:r w:rsidRPr="00A067F7">
        <w:t xml:space="preserve">, o której mowa w ust. </w:t>
      </w:r>
      <w:r>
        <w:t>3</w:t>
      </w:r>
      <w:r w:rsidRPr="00A067F7">
        <w:t xml:space="preserve">, </w:t>
      </w:r>
      <w:r>
        <w:t xml:space="preserve">podlega </w:t>
      </w:r>
      <w:r w:rsidRPr="00A067F7">
        <w:t>natychmiastowe</w:t>
      </w:r>
      <w:r>
        <w:t>mu</w:t>
      </w:r>
      <w:r w:rsidRPr="00A067F7">
        <w:t xml:space="preserve"> wykona</w:t>
      </w:r>
      <w:r>
        <w:t>niu</w:t>
      </w:r>
      <w:r w:rsidRPr="00A067F7">
        <w:t>. Od decyzji przysługuje odwołanie do ministra właściwego do spraw zdrowia.</w:t>
      </w:r>
    </w:p>
    <w:p w14:paraId="277D308E" w14:textId="77777777" w:rsidR="00F06D60" w:rsidRPr="00A067F7" w:rsidRDefault="00F06D60" w:rsidP="00F06D60">
      <w:pPr>
        <w:pStyle w:val="USTustnpkodeksu"/>
      </w:pPr>
      <w:r>
        <w:t>5.</w:t>
      </w:r>
      <w:r w:rsidRPr="00A067F7">
        <w:t xml:space="preserve"> </w:t>
      </w:r>
      <w:r>
        <w:t>A</w:t>
      </w:r>
      <w:r w:rsidRPr="00A067F7">
        <w:t xml:space="preserve">ktualizacja programu kursu </w:t>
      </w:r>
      <w:r>
        <w:t>doskonalącego</w:t>
      </w:r>
      <w:r w:rsidRPr="00A067F7">
        <w:t xml:space="preserve"> </w:t>
      </w:r>
      <w:r>
        <w:t>albo</w:t>
      </w:r>
      <w:r w:rsidRPr="00A067F7">
        <w:t xml:space="preserve"> opublikowanie przez CMKP nowego programu kursu </w:t>
      </w:r>
      <w:r>
        <w:t>doskonalącego</w:t>
      </w:r>
      <w:r w:rsidRPr="00A067F7">
        <w:t xml:space="preserve"> powoduje obowiązek ponownego uzyskania wpisu na listę podmiotów uprawnionych do prowadzenia kursu </w:t>
      </w:r>
      <w:r>
        <w:t xml:space="preserve">doskonalącego, </w:t>
      </w:r>
      <w:r w:rsidRPr="00F1548E">
        <w:t xml:space="preserve">w terminie 30 dni od dnia opublikowania </w:t>
      </w:r>
      <w:r>
        <w:t xml:space="preserve">zaktualizowanego albo </w:t>
      </w:r>
      <w:r w:rsidRPr="00F1548E">
        <w:t>nowego programu</w:t>
      </w:r>
      <w:r>
        <w:t xml:space="preserve"> kursu doskonalącego</w:t>
      </w:r>
      <w:r w:rsidRPr="00A067F7">
        <w:t>.</w:t>
      </w:r>
    </w:p>
    <w:p w14:paraId="08BC915B" w14:textId="77777777" w:rsidR="00F06D60" w:rsidRPr="00A067F7" w:rsidRDefault="00F06D60" w:rsidP="00F06D60">
      <w:pPr>
        <w:pStyle w:val="USTustnpkodeksu"/>
      </w:pPr>
      <w:r>
        <w:lastRenderedPageBreak/>
        <w:t>6</w:t>
      </w:r>
      <w:r w:rsidRPr="00A067F7">
        <w:t xml:space="preserve">. W przypadku zmiany danych </w:t>
      </w:r>
      <w:r>
        <w:t xml:space="preserve">zawartych na </w:t>
      </w:r>
      <w:r w:rsidRPr="00A067F7">
        <w:t>li</w:t>
      </w:r>
      <w:r>
        <w:t>ście</w:t>
      </w:r>
      <w:r w:rsidRPr="00A067F7">
        <w:t xml:space="preserve"> podmiotów uprawnionych do prowadzenia kursu </w:t>
      </w:r>
      <w:r>
        <w:t>doskonalącego</w:t>
      </w:r>
      <w:r w:rsidRPr="00A067F7">
        <w:t xml:space="preserve"> podmiot uprawniony do prowadzenia kursu </w:t>
      </w:r>
      <w:r>
        <w:t>doskonalącego</w:t>
      </w:r>
      <w:r w:rsidRPr="00A067F7">
        <w:t xml:space="preserve"> jest obowiązany złożyć wniosek o zmianę wpisu w terminie 14 dni od dnia, w którym nastąpiła zmiana tych danych.</w:t>
      </w:r>
    </w:p>
    <w:p w14:paraId="4520F466" w14:textId="5E2237F5" w:rsidR="00F06D60" w:rsidRPr="00317E57" w:rsidRDefault="00F06D60" w:rsidP="00F06D60">
      <w:pPr>
        <w:pStyle w:val="USTustnpkodeksu"/>
      </w:pPr>
      <w:r>
        <w:t>7</w:t>
      </w:r>
      <w:r w:rsidRPr="00A067F7">
        <w:t xml:space="preserve">. Podmiot uprawniony do prowadzenia kursu </w:t>
      </w:r>
      <w:r>
        <w:t>doskonalącego</w:t>
      </w:r>
      <w:r w:rsidR="007A374E">
        <w:t>, który został skreślony z </w:t>
      </w:r>
      <w:r w:rsidRPr="00A067F7">
        <w:t xml:space="preserve">listy podmiotów uprawnionych do prowadzenia kursu </w:t>
      </w:r>
      <w:r>
        <w:t>doskonalącego</w:t>
      </w:r>
      <w:r w:rsidRPr="00A067F7">
        <w:t xml:space="preserve"> z przyczyn określonych w ust. </w:t>
      </w:r>
      <w:r>
        <w:t>3</w:t>
      </w:r>
      <w:r w:rsidRPr="00A067F7">
        <w:t xml:space="preserve"> pkt 1</w:t>
      </w:r>
      <w:r>
        <w:t xml:space="preserve"> lub 3</w:t>
      </w:r>
      <w:r w:rsidRPr="00A067F7">
        <w:t>–</w:t>
      </w:r>
      <w:r>
        <w:t>6</w:t>
      </w:r>
      <w:r w:rsidRPr="00A067F7">
        <w:t>, może uzyskać ponowny wpis na listę,</w:t>
      </w:r>
      <w:r w:rsidR="007A374E">
        <w:t xml:space="preserve"> nie wcześniej niż po upływie 3 </w:t>
      </w:r>
      <w:r w:rsidRPr="00A067F7">
        <w:t xml:space="preserve">lat od </w:t>
      </w:r>
      <w:r>
        <w:t xml:space="preserve">dnia </w:t>
      </w:r>
      <w:r w:rsidRPr="00A067F7">
        <w:t xml:space="preserve">wydania decyzji o skreśleniu z listy podmiotów uprawnionych do prowadzenia kursu </w:t>
      </w:r>
      <w:r>
        <w:t>doskonalącego</w:t>
      </w:r>
      <w:r w:rsidRPr="00A067F7">
        <w:t>.</w:t>
      </w:r>
    </w:p>
    <w:p w14:paraId="1C4CCA91" w14:textId="77777777" w:rsidR="00F06D60" w:rsidRPr="00317E57" w:rsidRDefault="00F06D60" w:rsidP="00F06D60">
      <w:pPr>
        <w:pStyle w:val="ARTartustawynprozporzdzenia"/>
      </w:pPr>
      <w:r w:rsidRPr="00F476AB">
        <w:rPr>
          <w:rStyle w:val="Ppogrubienie"/>
        </w:rPr>
        <w:t>Art.</w:t>
      </w:r>
      <w:r>
        <w:rPr>
          <w:rStyle w:val="Ppogrubienie"/>
        </w:rPr>
        <w:t xml:space="preserve"> 36</w:t>
      </w:r>
      <w:r w:rsidRPr="00F476AB">
        <w:rPr>
          <w:rStyle w:val="Ppogrubienie"/>
        </w:rPr>
        <w:t>.</w:t>
      </w:r>
      <w:r w:rsidRPr="00317E57">
        <w:t xml:space="preserve"> </w:t>
      </w:r>
      <w:r>
        <w:t>1</w:t>
      </w:r>
      <w:r w:rsidRPr="00317E57">
        <w:t xml:space="preserve">. Dyrektor CMKP publikuje na stronie internetowej CMKP listę kursów </w:t>
      </w:r>
      <w:r w:rsidRPr="00BC533F">
        <w:t>doskonaląc</w:t>
      </w:r>
      <w:r>
        <w:t>ych</w:t>
      </w:r>
      <w:r w:rsidRPr="00317E57">
        <w:t>.</w:t>
      </w:r>
    </w:p>
    <w:p w14:paraId="4903EA87" w14:textId="77777777" w:rsidR="00F06D60" w:rsidRPr="00317E57" w:rsidRDefault="00F06D60" w:rsidP="00F06D60">
      <w:pPr>
        <w:pStyle w:val="USTustnpkodeksu"/>
      </w:pPr>
      <w:r>
        <w:t>2</w:t>
      </w:r>
      <w:r w:rsidRPr="00317E57">
        <w:t xml:space="preserve">. Lista kursów </w:t>
      </w:r>
      <w:r>
        <w:t>doskonalących</w:t>
      </w:r>
      <w:r w:rsidRPr="00317E57">
        <w:t xml:space="preserve"> zawiera następujące dane:</w:t>
      </w:r>
    </w:p>
    <w:p w14:paraId="36490C51" w14:textId="77777777" w:rsidR="00F06D60" w:rsidRPr="00317E57" w:rsidRDefault="00F06D60" w:rsidP="00F06D60">
      <w:pPr>
        <w:pStyle w:val="PKTpunkt"/>
      </w:pPr>
      <w:r w:rsidRPr="00317E57">
        <w:t>1)</w:t>
      </w:r>
      <w:r>
        <w:tab/>
      </w:r>
      <w:r w:rsidRPr="00317E57">
        <w:t>numer i nazwę kursu</w:t>
      </w:r>
      <w:r>
        <w:t xml:space="preserve"> doskonalącego</w:t>
      </w:r>
      <w:r w:rsidRPr="00317E57">
        <w:t>;</w:t>
      </w:r>
    </w:p>
    <w:p w14:paraId="2B6A6003" w14:textId="77777777" w:rsidR="00F06D60" w:rsidRPr="00317E57" w:rsidRDefault="00F06D60" w:rsidP="00F06D60">
      <w:pPr>
        <w:pStyle w:val="PKTpunkt"/>
      </w:pPr>
      <w:r w:rsidRPr="00317E57">
        <w:t>2)</w:t>
      </w:r>
      <w:r w:rsidRPr="00317E57">
        <w:tab/>
        <w:t xml:space="preserve">nazwę podmiotu uprawnionego do prowadzenia kursu </w:t>
      </w:r>
      <w:r w:rsidRPr="00BC533F">
        <w:t>doskonalącego</w:t>
      </w:r>
      <w:r w:rsidRPr="00317E57">
        <w:t>;</w:t>
      </w:r>
    </w:p>
    <w:p w14:paraId="2AF20BBD" w14:textId="77777777" w:rsidR="00F06D60" w:rsidRPr="00317E57" w:rsidRDefault="00F06D60" w:rsidP="00F06D60">
      <w:pPr>
        <w:pStyle w:val="PKTpunkt"/>
      </w:pPr>
      <w:r w:rsidRPr="00317E57">
        <w:t>3)</w:t>
      </w:r>
      <w:r w:rsidRPr="00317E57">
        <w:tab/>
        <w:t xml:space="preserve">adres siedziby podmiotu uprawnionego do prowadzenia kursu </w:t>
      </w:r>
      <w:r w:rsidRPr="00BC533F">
        <w:t>doskonalącego</w:t>
      </w:r>
      <w:r w:rsidRPr="00317E57">
        <w:t>;</w:t>
      </w:r>
    </w:p>
    <w:p w14:paraId="22B9116D" w14:textId="77777777" w:rsidR="00F06D60" w:rsidRPr="00317E57" w:rsidRDefault="00F06D60" w:rsidP="00F06D60">
      <w:pPr>
        <w:pStyle w:val="PKTpunkt"/>
      </w:pPr>
      <w:r w:rsidRPr="00317E57">
        <w:t>4)</w:t>
      </w:r>
      <w:r w:rsidRPr="00317E57">
        <w:tab/>
        <w:t>adres do korespondencji</w:t>
      </w:r>
      <w:r w:rsidRPr="00146205">
        <w:t xml:space="preserve"> podmiotu uprawnionego do prowadzenia kursu doskonalącego</w:t>
      </w:r>
      <w:r w:rsidRPr="00317E57">
        <w:t xml:space="preserve">, jeżeli jest inny niż adres </w:t>
      </w:r>
      <w:r>
        <w:t xml:space="preserve">jego </w:t>
      </w:r>
      <w:r w:rsidRPr="00317E57">
        <w:t>siedziby;</w:t>
      </w:r>
    </w:p>
    <w:p w14:paraId="30DE4C2E" w14:textId="77777777" w:rsidR="00F06D60" w:rsidRPr="00317E57" w:rsidRDefault="00F06D60" w:rsidP="00F06D60">
      <w:pPr>
        <w:pStyle w:val="PKTpunkt"/>
      </w:pPr>
      <w:r w:rsidRPr="00317E57">
        <w:t>5)</w:t>
      </w:r>
      <w:r w:rsidRPr="00317E57">
        <w:tab/>
        <w:t>numer telefonu lub adres poczty elektronicznej</w:t>
      </w:r>
      <w:r>
        <w:t xml:space="preserve"> </w:t>
      </w:r>
      <w:r w:rsidRPr="00800206">
        <w:t>podmiotu uprawnionego do prowadzenia kursu doskonalącego</w:t>
      </w:r>
      <w:r w:rsidRPr="00317E57">
        <w:t>, jeżeli posiada;</w:t>
      </w:r>
    </w:p>
    <w:p w14:paraId="5B1D426C" w14:textId="77777777" w:rsidR="00F06D60" w:rsidRPr="00317E57" w:rsidRDefault="00F06D60" w:rsidP="00F06D60">
      <w:pPr>
        <w:pStyle w:val="PKTpunkt"/>
      </w:pPr>
      <w:r w:rsidRPr="00317E57">
        <w:t>6)</w:t>
      </w:r>
      <w:r w:rsidRPr="00317E57">
        <w:tab/>
        <w:t xml:space="preserve">termin i miejsce prowadzenia kursu </w:t>
      </w:r>
      <w:r w:rsidRPr="00BC533F">
        <w:t>doskonalącego</w:t>
      </w:r>
      <w:r w:rsidRPr="00317E57">
        <w:t>.</w:t>
      </w:r>
    </w:p>
    <w:p w14:paraId="0C8A0E8A" w14:textId="066E91F0" w:rsidR="00F06D60" w:rsidRPr="00317E57" w:rsidRDefault="00F06D60" w:rsidP="00F06D60">
      <w:pPr>
        <w:pStyle w:val="USTustnpkodeksu"/>
      </w:pPr>
      <w:r>
        <w:t>3</w:t>
      </w:r>
      <w:r w:rsidRPr="00317E57">
        <w:t xml:space="preserve">. Podmiot wpisany na listę podmiotów uprawnionych do prowadzenia kursu </w:t>
      </w:r>
      <w:r w:rsidRPr="00BC533F">
        <w:t>doskonalącego</w:t>
      </w:r>
      <w:r w:rsidRPr="00317E57">
        <w:t xml:space="preserve"> jest obowiązany przekazać dyrektorowi CMKP informacj</w:t>
      </w:r>
      <w:r>
        <w:t>e</w:t>
      </w:r>
      <w:r w:rsidRPr="00317E57">
        <w:t xml:space="preserve"> o terminie i miejscu prowadzenia kursu </w:t>
      </w:r>
      <w:r w:rsidRPr="00BC533F">
        <w:t>doskonalącego</w:t>
      </w:r>
      <w:r w:rsidRPr="00317E57">
        <w:t>, w terminie co najmniej 30 dni przed</w:t>
      </w:r>
      <w:r>
        <w:t xml:space="preserve"> dniem</w:t>
      </w:r>
      <w:r w:rsidRPr="00317E57">
        <w:t xml:space="preserve"> jego rozpoczęci</w:t>
      </w:r>
      <w:r>
        <w:t>a</w:t>
      </w:r>
      <w:r w:rsidRPr="00317E57">
        <w:t xml:space="preserve">. </w:t>
      </w:r>
    </w:p>
    <w:p w14:paraId="275C8DCA" w14:textId="77777777" w:rsidR="00F06D60" w:rsidRPr="00317E57" w:rsidRDefault="00F06D60" w:rsidP="00F06D60">
      <w:pPr>
        <w:pStyle w:val="USTustnpkodeksu"/>
      </w:pPr>
      <w:r>
        <w:t>4</w:t>
      </w:r>
      <w:r w:rsidRPr="00317E57">
        <w:t>. Zgłoszeni</w:t>
      </w:r>
      <w:r>
        <w:t>e</w:t>
      </w:r>
      <w:r w:rsidRPr="00317E57">
        <w:t xml:space="preserve"> do prowadzenia kursu</w:t>
      </w:r>
      <w:r w:rsidRPr="00681D8D">
        <w:t xml:space="preserve"> doskonalącego </w:t>
      </w:r>
      <w:r w:rsidRPr="00317E57">
        <w:t>zawiera:</w:t>
      </w:r>
    </w:p>
    <w:p w14:paraId="24B84711" w14:textId="77777777" w:rsidR="00F06D60" w:rsidRPr="00317E57" w:rsidRDefault="00F06D60" w:rsidP="00F06D60">
      <w:pPr>
        <w:pStyle w:val="PKTpunkt"/>
      </w:pPr>
      <w:r w:rsidRPr="00317E57">
        <w:t>1)</w:t>
      </w:r>
      <w:r w:rsidRPr="00317E57">
        <w:tab/>
        <w:t xml:space="preserve">nazwę podmiotu uprawnionego do prowadzenia kursu </w:t>
      </w:r>
      <w:r w:rsidRPr="00BC533F">
        <w:t>doskonalącego</w:t>
      </w:r>
      <w:r w:rsidRPr="00317E57">
        <w:t>;</w:t>
      </w:r>
    </w:p>
    <w:p w14:paraId="4C8B11FE" w14:textId="0E384E38" w:rsidR="00F06D60" w:rsidRPr="00317E57" w:rsidRDefault="00F06D60" w:rsidP="00F06D60">
      <w:pPr>
        <w:pStyle w:val="PKTpunkt"/>
      </w:pPr>
      <w:r w:rsidRPr="00317E57">
        <w:t>2)</w:t>
      </w:r>
      <w:r w:rsidRPr="00317E57">
        <w:tab/>
        <w:t xml:space="preserve">adres siedziby podmiotu uprawnionego do prowadzenia kursu </w:t>
      </w:r>
      <w:r w:rsidRPr="00BC533F">
        <w:t>doskonalącego</w:t>
      </w:r>
      <w:r w:rsidRPr="00317E57">
        <w:t>;</w:t>
      </w:r>
    </w:p>
    <w:p w14:paraId="0E3E2DAB" w14:textId="049A441E" w:rsidR="00F06D60" w:rsidRPr="00317E57" w:rsidRDefault="00F06D60" w:rsidP="00F06D60">
      <w:pPr>
        <w:pStyle w:val="PKTpunkt"/>
      </w:pPr>
      <w:r w:rsidRPr="00317E57">
        <w:t>3)</w:t>
      </w:r>
      <w:r w:rsidRPr="00317E57">
        <w:tab/>
        <w:t>adres do korespondencji</w:t>
      </w:r>
      <w:r w:rsidRPr="00146205">
        <w:t xml:space="preserve"> podmiotu uprawnionego do prowadzenia kursu doskonalącego</w:t>
      </w:r>
      <w:r w:rsidRPr="00317E57">
        <w:t xml:space="preserve">, jeżeli jest inny niż adres </w:t>
      </w:r>
      <w:r>
        <w:t xml:space="preserve">jego </w:t>
      </w:r>
      <w:r w:rsidRPr="00317E57">
        <w:t>siedziby;</w:t>
      </w:r>
    </w:p>
    <w:p w14:paraId="026ABE49" w14:textId="599BBF79" w:rsidR="00F06D60" w:rsidRPr="00317E57" w:rsidRDefault="00F06D60" w:rsidP="00F06D60">
      <w:pPr>
        <w:pStyle w:val="PKTpunkt"/>
      </w:pPr>
      <w:r w:rsidRPr="00317E57">
        <w:t>4)</w:t>
      </w:r>
      <w:r w:rsidRPr="00317E57">
        <w:tab/>
        <w:t>numer telefonu lub adres poczty elektronicznej</w:t>
      </w:r>
      <w:r w:rsidRPr="00800206">
        <w:t xml:space="preserve"> podmiotu uprawnionego do prowadzenia kursu doskonalącego</w:t>
      </w:r>
      <w:r w:rsidRPr="00317E57">
        <w:t>, jeżeli posiada;</w:t>
      </w:r>
    </w:p>
    <w:p w14:paraId="54129CBB" w14:textId="77777777" w:rsidR="00F06D60" w:rsidRPr="00317E57" w:rsidRDefault="00F06D60" w:rsidP="00F06D60">
      <w:pPr>
        <w:pStyle w:val="PKTpunkt"/>
      </w:pPr>
      <w:r w:rsidRPr="00317E57">
        <w:t>5)</w:t>
      </w:r>
      <w:r w:rsidRPr="00317E57">
        <w:tab/>
        <w:t xml:space="preserve">termin i miejsce prowadzenia kursu </w:t>
      </w:r>
      <w:r w:rsidRPr="00BC533F">
        <w:t>doskonalącego</w:t>
      </w:r>
      <w:r w:rsidRPr="00317E57">
        <w:t>;</w:t>
      </w:r>
    </w:p>
    <w:p w14:paraId="6913A433" w14:textId="77777777" w:rsidR="00F06D60" w:rsidRPr="00317E57" w:rsidRDefault="00F06D60" w:rsidP="00F06D60">
      <w:pPr>
        <w:pStyle w:val="PKTpunkt"/>
      </w:pPr>
      <w:r w:rsidRPr="00317E57">
        <w:lastRenderedPageBreak/>
        <w:t>6)</w:t>
      </w:r>
      <w:r w:rsidRPr="00317E57">
        <w:tab/>
        <w:t xml:space="preserve">szczegółowy harmonogram kursu </w:t>
      </w:r>
      <w:r w:rsidRPr="00BC533F">
        <w:t>doskonalącego</w:t>
      </w:r>
      <w:r w:rsidRPr="00317E57">
        <w:t xml:space="preserve">, </w:t>
      </w:r>
      <w:r>
        <w:t xml:space="preserve">obejmujący </w:t>
      </w:r>
      <w:r w:rsidRPr="00317E57">
        <w:t xml:space="preserve">każdy dzień </w:t>
      </w:r>
      <w:r>
        <w:t xml:space="preserve">kursu doskonalącego, </w:t>
      </w:r>
      <w:r w:rsidRPr="00317E57">
        <w:t xml:space="preserve">z podaniem </w:t>
      </w:r>
      <w:r>
        <w:t xml:space="preserve">imion, nazwisk i zawodów </w:t>
      </w:r>
      <w:r w:rsidRPr="00317E57">
        <w:t>wykładowców;</w:t>
      </w:r>
    </w:p>
    <w:p w14:paraId="318F2972" w14:textId="77777777" w:rsidR="00F06D60" w:rsidRPr="00317E57" w:rsidRDefault="00F06D60" w:rsidP="00F06D60">
      <w:pPr>
        <w:pStyle w:val="PKTpunkt"/>
      </w:pPr>
      <w:r w:rsidRPr="00317E57">
        <w:t>7)</w:t>
      </w:r>
      <w:r w:rsidRPr="00317E57">
        <w:tab/>
        <w:t>w przypadku organizacji kursu</w:t>
      </w:r>
      <w:r>
        <w:t xml:space="preserve"> doskonalącego</w:t>
      </w:r>
      <w:r w:rsidRPr="00317E57">
        <w:t xml:space="preserve"> poza siedzibą </w:t>
      </w:r>
      <w:r w:rsidRPr="00CA3DA6">
        <w:t>podmiotu uprawnionego do prowadzenia kursu doskonalącego</w:t>
      </w:r>
      <w:r>
        <w:t xml:space="preserve"> – </w:t>
      </w:r>
      <w:r w:rsidRPr="00317E57">
        <w:t>oświadczeni</w:t>
      </w:r>
      <w:r>
        <w:t>e</w:t>
      </w:r>
      <w:r w:rsidRPr="00317E57">
        <w:t xml:space="preserve"> dotyczące </w:t>
      </w:r>
      <w:r>
        <w:t xml:space="preserve">podstawy prawnej korzystania przez ten podmiot z </w:t>
      </w:r>
      <w:r w:rsidRPr="00317E57">
        <w:t>miejsca realizacji kursu</w:t>
      </w:r>
      <w:r>
        <w:t xml:space="preserve"> doskonalącego</w:t>
      </w:r>
      <w:r w:rsidRPr="00317E57">
        <w:t>.</w:t>
      </w:r>
    </w:p>
    <w:p w14:paraId="5C35C9FD" w14:textId="1793D09E" w:rsidR="00F06D60" w:rsidRPr="00317E57" w:rsidRDefault="00F06D60" w:rsidP="00F06D60">
      <w:pPr>
        <w:pStyle w:val="USTustnpkodeksu"/>
      </w:pPr>
      <w:r>
        <w:t>5</w:t>
      </w:r>
      <w:r w:rsidRPr="00317E57">
        <w:t xml:space="preserve">. </w:t>
      </w:r>
      <w:bookmarkStart w:id="30" w:name="_Hlk127438312"/>
      <w:r w:rsidRPr="00317E57">
        <w:t>W przypadku zmiany wykładowcy wskazanego w szczegółowym harmonogramie kursu</w:t>
      </w:r>
      <w:r>
        <w:t xml:space="preserve"> doskonalącego</w:t>
      </w:r>
      <w:r w:rsidRPr="00317E57">
        <w:t xml:space="preserve"> podmiot</w:t>
      </w:r>
      <w:r>
        <w:t xml:space="preserve"> </w:t>
      </w:r>
      <w:r w:rsidRPr="00CA3DA6">
        <w:t>uprawnion</w:t>
      </w:r>
      <w:r>
        <w:t>y</w:t>
      </w:r>
      <w:r w:rsidRPr="00CA3DA6">
        <w:t xml:space="preserve"> do prowadzenia kursu</w:t>
      </w:r>
      <w:r>
        <w:t xml:space="preserve"> doskonalącego</w:t>
      </w:r>
      <w:r w:rsidRPr="00317E57">
        <w:t xml:space="preserve"> jest obowiązany zgłosić ten fakt do </w:t>
      </w:r>
      <w:r>
        <w:t>d</w:t>
      </w:r>
      <w:r w:rsidRPr="00317E57">
        <w:t>yrektora CMKP oraz dołącz</w:t>
      </w:r>
      <w:r w:rsidR="007A374E">
        <w:t>yć informacje, o których mowa w </w:t>
      </w:r>
      <w:r w:rsidRPr="00317E57">
        <w:t xml:space="preserve">art. </w:t>
      </w:r>
      <w:r>
        <w:t xml:space="preserve">33 </w:t>
      </w:r>
      <w:r w:rsidRPr="00317E57">
        <w:t xml:space="preserve">ust. </w:t>
      </w:r>
      <w:r>
        <w:t>1</w:t>
      </w:r>
      <w:r w:rsidRPr="00317E57">
        <w:t xml:space="preserve"> pkt 2</w:t>
      </w:r>
      <w:r>
        <w:t>.</w:t>
      </w:r>
      <w:bookmarkEnd w:id="30"/>
    </w:p>
    <w:p w14:paraId="1692C501" w14:textId="77777777" w:rsidR="00F06D60" w:rsidRPr="00317E57" w:rsidRDefault="00F06D60" w:rsidP="00F06D60">
      <w:pPr>
        <w:pStyle w:val="USTustnpkodeksu"/>
      </w:pPr>
      <w:r>
        <w:t>6</w:t>
      </w:r>
      <w:r w:rsidRPr="00317E57">
        <w:t>. Podmiot</w:t>
      </w:r>
      <w:r w:rsidRPr="00937B30">
        <w:t xml:space="preserve"> </w:t>
      </w:r>
      <w:r w:rsidRPr="00CA3DA6">
        <w:t>uprawnion</w:t>
      </w:r>
      <w:r>
        <w:t>y</w:t>
      </w:r>
      <w:r w:rsidRPr="00CA3DA6">
        <w:t xml:space="preserve"> do prowadzenia kursu</w:t>
      </w:r>
      <w:r>
        <w:t xml:space="preserve"> doskonalącego</w:t>
      </w:r>
      <w:r w:rsidRPr="00317E57">
        <w:t xml:space="preserve">, który zrealizował kurs </w:t>
      </w:r>
      <w:r>
        <w:t>doskonalący</w:t>
      </w:r>
      <w:r w:rsidRPr="00317E57">
        <w:t xml:space="preserve">, w terminie 7 dni od dnia jego zakończenia przesyła do dyrektora CMKP listę osób wykonujących zawód medyczny, które ukończyły kurs </w:t>
      </w:r>
      <w:r>
        <w:t>doskonalący</w:t>
      </w:r>
      <w:r w:rsidRPr="00317E57">
        <w:t xml:space="preserve">. </w:t>
      </w:r>
    </w:p>
    <w:p w14:paraId="179C85E4" w14:textId="77777777" w:rsidR="00F06D60" w:rsidRPr="00317E57" w:rsidRDefault="00F06D60" w:rsidP="00F06D60">
      <w:pPr>
        <w:pStyle w:val="USTustnpkodeksu"/>
      </w:pPr>
      <w:r>
        <w:t>7</w:t>
      </w:r>
      <w:r w:rsidRPr="00317E57">
        <w:t>. Lista</w:t>
      </w:r>
      <w:r>
        <w:t xml:space="preserve"> osób</w:t>
      </w:r>
      <w:r w:rsidRPr="00317E57">
        <w:t xml:space="preserve">, o której mowa w ust. </w:t>
      </w:r>
      <w:r>
        <w:t>6</w:t>
      </w:r>
      <w:r w:rsidRPr="00317E57">
        <w:t xml:space="preserve">, zawiera: </w:t>
      </w:r>
    </w:p>
    <w:p w14:paraId="6AC93D17" w14:textId="77777777" w:rsidR="00F06D60" w:rsidRPr="00780BD0" w:rsidRDefault="00F06D60">
      <w:pPr>
        <w:pStyle w:val="PKTpunkt"/>
      </w:pPr>
      <w:r w:rsidRPr="00780BD0">
        <w:t>1)</w:t>
      </w:r>
      <w:r w:rsidRPr="00780BD0">
        <w:tab/>
        <w:t xml:space="preserve">imię </w:t>
      </w:r>
      <w:r w:rsidRPr="00991D63">
        <w:rPr>
          <w:rStyle w:val="Pogrubienie"/>
          <w:b w:val="0"/>
          <w:bCs/>
        </w:rPr>
        <w:t xml:space="preserve">(imiona) </w:t>
      </w:r>
      <w:r w:rsidRPr="00780BD0">
        <w:t xml:space="preserve">i nazwisko osoby wykonującej zawód medyczny, która ukończyła kurs doskonalący; </w:t>
      </w:r>
    </w:p>
    <w:p w14:paraId="45397D36" w14:textId="77777777" w:rsidR="00F06D60" w:rsidRPr="00780BD0" w:rsidRDefault="00F06D60">
      <w:pPr>
        <w:pStyle w:val="PKTpunkt"/>
      </w:pPr>
      <w:r w:rsidRPr="00780BD0">
        <w:t>2)</w:t>
      </w:r>
      <w:r w:rsidRPr="00780BD0">
        <w:tab/>
        <w:t xml:space="preserve">indywidualny identyfikator wpisu; </w:t>
      </w:r>
    </w:p>
    <w:p w14:paraId="49856326" w14:textId="0EB0FB18" w:rsidR="00F06D60" w:rsidRPr="00780BD0" w:rsidRDefault="00F06D60">
      <w:pPr>
        <w:pStyle w:val="PKTpunkt"/>
      </w:pPr>
      <w:r w:rsidRPr="00780BD0">
        <w:t>3)</w:t>
      </w:r>
      <w:r w:rsidRPr="00780BD0">
        <w:tab/>
        <w:t xml:space="preserve">imię </w:t>
      </w:r>
      <w:r w:rsidRPr="00991D63">
        <w:rPr>
          <w:rStyle w:val="Pogrubienie"/>
          <w:b w:val="0"/>
          <w:bCs/>
        </w:rPr>
        <w:t xml:space="preserve">(imiona) </w:t>
      </w:r>
      <w:r w:rsidRPr="00780BD0">
        <w:t>i nazwisko kierownika podmiotu uprawnionego do prowadzenia</w:t>
      </w:r>
      <w:r w:rsidR="00ED1917">
        <w:t xml:space="preserve"> </w:t>
      </w:r>
      <w:r w:rsidRPr="00780BD0">
        <w:t>kursu doskonalącego;</w:t>
      </w:r>
    </w:p>
    <w:p w14:paraId="1D397D2D" w14:textId="77777777" w:rsidR="00F06D60" w:rsidRPr="00780BD0" w:rsidRDefault="00F06D60">
      <w:pPr>
        <w:pStyle w:val="PKTpunkt"/>
      </w:pPr>
      <w:r w:rsidRPr="00780BD0">
        <w:t>4)</w:t>
      </w:r>
      <w:r w:rsidRPr="00780BD0">
        <w:tab/>
        <w:t>zakres tematyczny kursu doskonalącego.</w:t>
      </w:r>
    </w:p>
    <w:p w14:paraId="4183EF0E" w14:textId="77777777" w:rsidR="00F06D60" w:rsidRPr="00903667" w:rsidRDefault="00F06D60" w:rsidP="00F06D60">
      <w:pPr>
        <w:pStyle w:val="USTustnpkodeksu"/>
      </w:pPr>
      <w:r>
        <w:t xml:space="preserve">8. </w:t>
      </w:r>
      <w:r w:rsidRPr="00903667">
        <w:t>Podmiot uprawniony do prowadzenia kursu doskonalącego, który zrealizował kurs doskonalący</w:t>
      </w:r>
      <w:r>
        <w:t>,</w:t>
      </w:r>
      <w:r w:rsidRPr="00903667">
        <w:t xml:space="preserve"> </w:t>
      </w:r>
      <w:r>
        <w:t xml:space="preserve">wydaje </w:t>
      </w:r>
      <w:r w:rsidRPr="00903667">
        <w:t xml:space="preserve">zaświadczenie o ukończeniu kursu doskonalącego zawierające następujące dane: </w:t>
      </w:r>
    </w:p>
    <w:p w14:paraId="7D76BF67" w14:textId="77777777" w:rsidR="00F06D60" w:rsidRPr="00903667" w:rsidRDefault="00F06D60" w:rsidP="00F06D60">
      <w:pPr>
        <w:pStyle w:val="PKTpunkt"/>
      </w:pPr>
      <w:r>
        <w:t>1</w:t>
      </w:r>
      <w:r w:rsidRPr="00903667">
        <w:t>)</w:t>
      </w:r>
      <w:r w:rsidRPr="00903667">
        <w:tab/>
        <w:t>imię (imiona) i nazwisko uczestnika kursu doskonalącego</w:t>
      </w:r>
      <w:r>
        <w:t>;</w:t>
      </w:r>
    </w:p>
    <w:p w14:paraId="4F99D205" w14:textId="77777777" w:rsidR="00F06D60" w:rsidRPr="00903667" w:rsidRDefault="00F06D60" w:rsidP="00F06D60">
      <w:pPr>
        <w:pStyle w:val="PKTpunkt"/>
      </w:pPr>
      <w:r>
        <w:t>2</w:t>
      </w:r>
      <w:r w:rsidRPr="00903667">
        <w:t>)</w:t>
      </w:r>
      <w:r w:rsidRPr="00903667">
        <w:tab/>
        <w:t>indywidualny identyfikator wpisu</w:t>
      </w:r>
      <w:r>
        <w:t>;</w:t>
      </w:r>
    </w:p>
    <w:p w14:paraId="5B1AF08B" w14:textId="77777777" w:rsidR="00F06D60" w:rsidRPr="00903667" w:rsidRDefault="00F06D60" w:rsidP="00F06D60">
      <w:pPr>
        <w:pStyle w:val="PKTpunkt"/>
      </w:pPr>
      <w:r>
        <w:t>3</w:t>
      </w:r>
      <w:r w:rsidRPr="00903667">
        <w:t>)</w:t>
      </w:r>
      <w:r w:rsidRPr="00903667">
        <w:tab/>
        <w:t>numer i datę wydania zaświadczenia</w:t>
      </w:r>
      <w:r>
        <w:t>;</w:t>
      </w:r>
    </w:p>
    <w:p w14:paraId="338ADF76" w14:textId="77777777" w:rsidR="00F06D60" w:rsidRPr="00903667" w:rsidRDefault="00F06D60" w:rsidP="00F06D60">
      <w:pPr>
        <w:pStyle w:val="PKTpunkt"/>
      </w:pPr>
      <w:r>
        <w:t>4</w:t>
      </w:r>
      <w:r w:rsidRPr="00903667">
        <w:t>)</w:t>
      </w:r>
      <w:r w:rsidRPr="00903667">
        <w:tab/>
        <w:t>zakres tematyczny kursu doskonalącego</w:t>
      </w:r>
      <w:r>
        <w:t>;</w:t>
      </w:r>
    </w:p>
    <w:p w14:paraId="71AB78F9" w14:textId="77777777" w:rsidR="00F06D60" w:rsidRPr="00903667" w:rsidRDefault="00F06D60" w:rsidP="00F06D60">
      <w:pPr>
        <w:pStyle w:val="PKTpunkt"/>
      </w:pPr>
      <w:r>
        <w:t>5</w:t>
      </w:r>
      <w:r w:rsidRPr="00903667">
        <w:t>)</w:t>
      </w:r>
      <w:r w:rsidRPr="00903667">
        <w:tab/>
        <w:t xml:space="preserve">nazwę i siedzibę </w:t>
      </w:r>
      <w:r>
        <w:t xml:space="preserve">podmiotu </w:t>
      </w:r>
      <w:r w:rsidRPr="00903667">
        <w:t>uprawnion</w:t>
      </w:r>
      <w:r>
        <w:t>ego</w:t>
      </w:r>
      <w:r w:rsidRPr="00903667">
        <w:t xml:space="preserve"> do prowadzenia kursu doskonalącego</w:t>
      </w:r>
      <w:r>
        <w:t>;</w:t>
      </w:r>
    </w:p>
    <w:p w14:paraId="5A4CD0C2" w14:textId="77777777" w:rsidR="00F06D60" w:rsidRPr="00903667" w:rsidRDefault="00F06D60" w:rsidP="00F06D60">
      <w:pPr>
        <w:pStyle w:val="PKTpunkt"/>
      </w:pPr>
      <w:r>
        <w:t>6</w:t>
      </w:r>
      <w:r w:rsidRPr="00903667">
        <w:t>)</w:t>
      </w:r>
      <w:r w:rsidRPr="00903667">
        <w:tab/>
        <w:t>termin realizacji kursu doskonalącego</w:t>
      </w:r>
      <w:r>
        <w:t>;</w:t>
      </w:r>
      <w:r w:rsidRPr="00903667">
        <w:t xml:space="preserve"> </w:t>
      </w:r>
    </w:p>
    <w:p w14:paraId="4FF17652" w14:textId="77777777" w:rsidR="00F06D60" w:rsidRDefault="00F06D60" w:rsidP="00F06D60">
      <w:pPr>
        <w:pStyle w:val="PKTpunkt"/>
      </w:pPr>
      <w:r>
        <w:t>7</w:t>
      </w:r>
      <w:r w:rsidRPr="00903667">
        <w:t>)</w:t>
      </w:r>
      <w:r w:rsidRPr="00903667">
        <w:tab/>
        <w:t>imię (imiona) i nazwisko kierownika podmiotu uprawnionego do prowadzenia kursu doskonalącego</w:t>
      </w:r>
      <w:r>
        <w:t>.</w:t>
      </w:r>
    </w:p>
    <w:p w14:paraId="7D550B71" w14:textId="77777777" w:rsidR="00F06D60" w:rsidRPr="00302E05" w:rsidRDefault="00F06D60" w:rsidP="00F06D60">
      <w:pPr>
        <w:pStyle w:val="ARTartustawynprozporzdzenia"/>
      </w:pPr>
      <w:r w:rsidRPr="00302E05">
        <w:rPr>
          <w:rStyle w:val="Ppogrubienie"/>
        </w:rPr>
        <w:t xml:space="preserve">Art. </w:t>
      </w:r>
      <w:r>
        <w:rPr>
          <w:rStyle w:val="Ppogrubienie"/>
        </w:rPr>
        <w:t>37</w:t>
      </w:r>
      <w:r w:rsidRPr="00302E05">
        <w:rPr>
          <w:rStyle w:val="Ppogrubienie"/>
        </w:rPr>
        <w:t xml:space="preserve">. </w:t>
      </w:r>
      <w:r w:rsidRPr="00302E05">
        <w:t>Prowadzenie kursu doskonalącego przez przedsiębiorcę jest działalnością regulowaną</w:t>
      </w:r>
      <w:r>
        <w:t xml:space="preserve">, o której mowa w art. 43 ust. 1 </w:t>
      </w:r>
      <w:r w:rsidRPr="00302E05">
        <w:t xml:space="preserve">ustawy z dnia 6 marca 2018 r. – Prawo przedsiębiorców (Dz. U. z </w:t>
      </w:r>
      <w:r>
        <w:t>2023</w:t>
      </w:r>
      <w:r w:rsidRPr="00302E05">
        <w:t xml:space="preserve"> r. poz. </w:t>
      </w:r>
      <w:r>
        <w:t>221</w:t>
      </w:r>
      <w:r w:rsidRPr="00302E05">
        <w:t>).</w:t>
      </w:r>
    </w:p>
    <w:p w14:paraId="42A4DE38" w14:textId="77777777" w:rsidR="00F06D60" w:rsidRPr="00302E05" w:rsidRDefault="00F06D60" w:rsidP="00F06D60">
      <w:pPr>
        <w:pStyle w:val="ARTartustawynprozporzdzenia"/>
      </w:pPr>
      <w:r w:rsidRPr="00302E05">
        <w:rPr>
          <w:rStyle w:val="Pogrubienie"/>
        </w:rPr>
        <w:lastRenderedPageBreak/>
        <w:t xml:space="preserve">Art. </w:t>
      </w:r>
      <w:r>
        <w:rPr>
          <w:rStyle w:val="Pogrubienie"/>
        </w:rPr>
        <w:t>38</w:t>
      </w:r>
      <w:r w:rsidRPr="00302E05">
        <w:rPr>
          <w:rStyle w:val="Pogrubienie"/>
        </w:rPr>
        <w:t>.</w:t>
      </w:r>
      <w:r w:rsidRPr="00302E05">
        <w:t xml:space="preserve"> 1. Kontrola realizacji kursów doskonalących jest prowadzona przez zespół kontrolny powoływany przez dyrektora CMKP. </w:t>
      </w:r>
    </w:p>
    <w:p w14:paraId="49EDE109" w14:textId="77777777" w:rsidR="00F06D60" w:rsidRPr="00302E05" w:rsidRDefault="00F06D60" w:rsidP="00F06D60">
      <w:pPr>
        <w:pStyle w:val="USTustnpkodeksu"/>
      </w:pPr>
      <w:r w:rsidRPr="00302E05">
        <w:t>2. W skład zespołu</w:t>
      </w:r>
      <w:r>
        <w:t xml:space="preserve"> kontrolnego</w:t>
      </w:r>
      <w:r w:rsidRPr="00302E05">
        <w:t>, o którym mowa w ust. 1, mogą wchodzić poza pracownikami CMKP:</w:t>
      </w:r>
    </w:p>
    <w:p w14:paraId="45DEF62D" w14:textId="77777777" w:rsidR="00F06D60" w:rsidRPr="00302E05" w:rsidRDefault="00F06D60" w:rsidP="00F06D60">
      <w:pPr>
        <w:pStyle w:val="PKTpunkt"/>
      </w:pPr>
      <w:r w:rsidRPr="00302E05">
        <w:t>1)</w:t>
      </w:r>
      <w:r w:rsidRPr="00302E05">
        <w:tab/>
        <w:t>konsultant krajowy albo konsultant wojewódzki w dziedzinie właściwej dla danego zawodu medycznego albo w dziedzinie pokrewnej, jeżeli w danej dziedzinie nie powołano konsultanta krajowego albo wojewódzkiego, lub jego przedstawiciel;</w:t>
      </w:r>
    </w:p>
    <w:p w14:paraId="1597095F" w14:textId="77777777" w:rsidR="00F06D60" w:rsidRPr="00302E05" w:rsidRDefault="00F06D60" w:rsidP="00F06D60">
      <w:pPr>
        <w:pStyle w:val="PKTpunkt"/>
      </w:pPr>
      <w:r w:rsidRPr="00302E05">
        <w:t>2)</w:t>
      </w:r>
      <w:r w:rsidRPr="00302E05">
        <w:tab/>
        <w:t>przedstawiciel stowarzyszenia będącego, zgodnie z postanowieniami jego statutu, towarzystwem naukowym lub stowarzyszeniem zawodowym</w:t>
      </w:r>
      <w:r>
        <w:t>,</w:t>
      </w:r>
      <w:r w:rsidRPr="00302E05">
        <w:t xml:space="preserve"> lub związkiem zawodowym o zasięgu ogólnokrajowym, zrzeszającym przedstawicieli danego zawodu medycznego.</w:t>
      </w:r>
    </w:p>
    <w:p w14:paraId="5E4F4000" w14:textId="77777777" w:rsidR="00F06D60" w:rsidRPr="00302E05" w:rsidRDefault="00F06D60" w:rsidP="00F06D60">
      <w:pPr>
        <w:pStyle w:val="USTustnpkodeksu"/>
      </w:pPr>
      <w:r w:rsidRPr="00302E05">
        <w:t xml:space="preserve">3. Członkowie zespołu kontrolnego, o którym mowa w ust. </w:t>
      </w:r>
      <w:r>
        <w:t>1</w:t>
      </w:r>
      <w:r w:rsidRPr="00302E05">
        <w:t xml:space="preserve">, w co najmniej trzyosobowym składzie, wykonując czynności kontrolne, za okazaniem upoważnienia, mają prawo do: </w:t>
      </w:r>
    </w:p>
    <w:p w14:paraId="21572C93" w14:textId="77777777" w:rsidR="00F06D60" w:rsidRPr="00302E05" w:rsidRDefault="00F06D60" w:rsidP="00F06D60">
      <w:pPr>
        <w:pStyle w:val="PKTpunkt"/>
      </w:pPr>
      <w:r w:rsidRPr="00302E05">
        <w:t>1)</w:t>
      </w:r>
      <w:r w:rsidRPr="00302E05">
        <w:tab/>
        <w:t xml:space="preserve">wstępu do pomieszczeń dydaktycznych; </w:t>
      </w:r>
    </w:p>
    <w:p w14:paraId="2855BE73" w14:textId="77777777" w:rsidR="00F06D60" w:rsidRPr="00302E05" w:rsidRDefault="00F06D60" w:rsidP="00F06D60">
      <w:pPr>
        <w:pStyle w:val="PKTpunkt"/>
      </w:pPr>
      <w:r w:rsidRPr="00302E05">
        <w:t>2)</w:t>
      </w:r>
      <w:r w:rsidRPr="00302E05">
        <w:tab/>
        <w:t xml:space="preserve">udziału w zajęciach w charakterze obserwatora; </w:t>
      </w:r>
    </w:p>
    <w:p w14:paraId="7C77FA58" w14:textId="77777777" w:rsidR="00F06D60" w:rsidRPr="00302E05" w:rsidRDefault="00F06D60" w:rsidP="00F06D60">
      <w:pPr>
        <w:pStyle w:val="PKTpunkt"/>
      </w:pPr>
      <w:r w:rsidRPr="00302E05">
        <w:t>3)</w:t>
      </w:r>
      <w:r w:rsidRPr="00302E05">
        <w:tab/>
        <w:t>wglądu do prowadzonej przez podmiot uprawniony do prowadzenia kursu doskonalącego dokumentacji przebiegu tego kursu;</w:t>
      </w:r>
    </w:p>
    <w:p w14:paraId="21CC077E" w14:textId="77777777" w:rsidR="00F06D60" w:rsidRPr="00302E05" w:rsidRDefault="00F06D60" w:rsidP="00F06D60">
      <w:pPr>
        <w:pStyle w:val="PKTpunkt"/>
      </w:pPr>
      <w:r w:rsidRPr="00302E05">
        <w:t>4)</w:t>
      </w:r>
      <w:r w:rsidRPr="00302E05">
        <w:tab/>
        <w:t xml:space="preserve">żądania od kierownika podmiotu </w:t>
      </w:r>
      <w:r>
        <w:t xml:space="preserve">uprawnionego do prowadzenia </w:t>
      </w:r>
      <w:r w:rsidRPr="00302E05">
        <w:t>kurs</w:t>
      </w:r>
      <w:r>
        <w:t>u</w:t>
      </w:r>
      <w:r w:rsidRPr="00302E05">
        <w:t xml:space="preserve"> doskonaląc</w:t>
      </w:r>
      <w:r>
        <w:t>ego</w:t>
      </w:r>
      <w:r w:rsidRPr="00302E05">
        <w:t xml:space="preserve"> ustnych i pisemnych wyjaśnień; </w:t>
      </w:r>
    </w:p>
    <w:p w14:paraId="2B483AA0" w14:textId="77777777" w:rsidR="00F06D60" w:rsidRPr="00302E05" w:rsidRDefault="00F06D60" w:rsidP="00F06D60">
      <w:pPr>
        <w:pStyle w:val="PKTpunkt"/>
      </w:pPr>
      <w:r w:rsidRPr="00302E05">
        <w:t>5)</w:t>
      </w:r>
      <w:r w:rsidRPr="00302E05">
        <w:tab/>
        <w:t xml:space="preserve">badania opinii uczestników kursu doskonalącego i kadry dydaktycznej; </w:t>
      </w:r>
    </w:p>
    <w:p w14:paraId="0CFDDB67" w14:textId="77777777" w:rsidR="00F06D60" w:rsidRPr="00302E05" w:rsidRDefault="00F06D60" w:rsidP="00F06D60">
      <w:pPr>
        <w:pStyle w:val="PKTpunkt"/>
      </w:pPr>
      <w:r w:rsidRPr="00302E05">
        <w:t>6)</w:t>
      </w:r>
      <w:r w:rsidRPr="00302E05">
        <w:tab/>
        <w:t>kontroli spełniania warunków zawartych w programie kursu doskonalącego.</w:t>
      </w:r>
    </w:p>
    <w:p w14:paraId="01D6B8A4" w14:textId="77777777" w:rsidR="00F06D60" w:rsidRPr="00302E05" w:rsidRDefault="00F06D60" w:rsidP="00F06D60">
      <w:pPr>
        <w:pStyle w:val="USTustnpkodeksu"/>
      </w:pPr>
      <w:r w:rsidRPr="00302E05">
        <w:t>4. Upoważnienie, o którym mowa w ust. 3, zawiera następujące dane:</w:t>
      </w:r>
    </w:p>
    <w:p w14:paraId="2576243A" w14:textId="4DF97FA1" w:rsidR="00F06D60" w:rsidRPr="00302E05" w:rsidRDefault="00F06D60" w:rsidP="00F06D60">
      <w:pPr>
        <w:pStyle w:val="PKTpunkt"/>
      </w:pPr>
      <w:r w:rsidRPr="00302E05">
        <w:t>1)</w:t>
      </w:r>
      <w:r w:rsidRPr="00302E05">
        <w:tab/>
        <w:t>imi</w:t>
      </w:r>
      <w:r>
        <w:t>ona</w:t>
      </w:r>
      <w:r w:rsidRPr="00302E05">
        <w:t xml:space="preserve"> i nazwisk</w:t>
      </w:r>
      <w:r>
        <w:t>a</w:t>
      </w:r>
      <w:r w:rsidRPr="00302E05">
        <w:t xml:space="preserve"> członków zespołu kontrolnego</w:t>
      </w:r>
      <w:r>
        <w:t>, o którym mowa w ust. 1,</w:t>
      </w:r>
      <w:r w:rsidR="007A374E">
        <w:t xml:space="preserve"> wraz z </w:t>
      </w:r>
      <w:r w:rsidRPr="00302E05">
        <w:t>pełnion</w:t>
      </w:r>
      <w:r>
        <w:t>ą</w:t>
      </w:r>
      <w:r w:rsidRPr="00302E05">
        <w:t xml:space="preserve"> funkcją; </w:t>
      </w:r>
    </w:p>
    <w:p w14:paraId="405884D6" w14:textId="77777777" w:rsidR="00F06D60" w:rsidRPr="00302E05" w:rsidRDefault="00F06D60" w:rsidP="00F06D60">
      <w:pPr>
        <w:pStyle w:val="PKTpunkt"/>
      </w:pPr>
      <w:r w:rsidRPr="00302E05">
        <w:t>2)</w:t>
      </w:r>
      <w:r w:rsidRPr="00302E05">
        <w:tab/>
        <w:t>zakres czynności</w:t>
      </w:r>
      <w:r>
        <w:t xml:space="preserve">, </w:t>
      </w:r>
      <w:r w:rsidRPr="00302E05">
        <w:t>do jakich są upoważnieni członkowie zespołu kontrolnego</w:t>
      </w:r>
      <w:r>
        <w:t>, o którym mowa w ust. 1</w:t>
      </w:r>
      <w:r w:rsidRPr="00302E05">
        <w:t>.</w:t>
      </w:r>
    </w:p>
    <w:p w14:paraId="1EECE654" w14:textId="325A9BC3" w:rsidR="00F06D60" w:rsidRPr="00302E05" w:rsidRDefault="00F06D60" w:rsidP="00F06D60">
      <w:pPr>
        <w:pStyle w:val="USTustnpkodeksu"/>
      </w:pPr>
      <w:r w:rsidRPr="00302E05">
        <w:t>5. Z przeprowadzonych czynności kontrolnych zespół kontrolny</w:t>
      </w:r>
      <w:r w:rsidR="007A374E">
        <w:t>, o którym mowa w ust. </w:t>
      </w:r>
      <w:r>
        <w:t>1,</w:t>
      </w:r>
      <w:r w:rsidRPr="00302E05">
        <w:t xml:space="preserve"> sporządza protokół, który zawiera: </w:t>
      </w:r>
    </w:p>
    <w:p w14:paraId="014CDD2A" w14:textId="77777777" w:rsidR="00F06D60" w:rsidRPr="00302E05" w:rsidRDefault="00F06D60" w:rsidP="00F06D60">
      <w:pPr>
        <w:pStyle w:val="PKTpunkt"/>
      </w:pPr>
      <w:r w:rsidRPr="00302E05">
        <w:t>1)</w:t>
      </w:r>
      <w:r w:rsidRPr="00302E05">
        <w:tab/>
        <w:t xml:space="preserve">nazwę i adres podmiotu </w:t>
      </w:r>
      <w:r w:rsidRPr="00E8221C">
        <w:t>uprawnion</w:t>
      </w:r>
      <w:r>
        <w:t>ego</w:t>
      </w:r>
      <w:r w:rsidRPr="00E8221C">
        <w:t xml:space="preserve"> do prowadzenia kursu doskonalącego</w:t>
      </w:r>
      <w:r w:rsidRPr="00302E05">
        <w:t xml:space="preserve">; </w:t>
      </w:r>
    </w:p>
    <w:p w14:paraId="7CCD5405" w14:textId="77777777" w:rsidR="00F06D60" w:rsidRPr="00302E05" w:rsidRDefault="00F06D60" w:rsidP="00F06D60">
      <w:pPr>
        <w:pStyle w:val="PKTpunkt"/>
      </w:pPr>
      <w:r w:rsidRPr="00302E05">
        <w:t>2)</w:t>
      </w:r>
      <w:r w:rsidRPr="00302E05">
        <w:tab/>
        <w:t xml:space="preserve">miejsce </w:t>
      </w:r>
      <w:r>
        <w:t xml:space="preserve">prowadzenia </w:t>
      </w:r>
      <w:r w:rsidRPr="00302E05">
        <w:t xml:space="preserve">kursu doskonalącego; </w:t>
      </w:r>
    </w:p>
    <w:p w14:paraId="6C1D33C2" w14:textId="77777777" w:rsidR="00F06D60" w:rsidRPr="00302E05" w:rsidRDefault="00F06D60" w:rsidP="00F06D60">
      <w:pPr>
        <w:pStyle w:val="PKTpunkt"/>
      </w:pPr>
      <w:r w:rsidRPr="00302E05">
        <w:t>3)</w:t>
      </w:r>
      <w:r w:rsidRPr="00302E05">
        <w:tab/>
        <w:t xml:space="preserve">datę rozpoczęcia i zakończenia czynności kontrolnych; </w:t>
      </w:r>
    </w:p>
    <w:p w14:paraId="37578D17" w14:textId="77777777" w:rsidR="00F06D60" w:rsidRPr="00302E05" w:rsidRDefault="00F06D60" w:rsidP="00F06D60">
      <w:pPr>
        <w:pStyle w:val="PKTpunkt"/>
      </w:pPr>
      <w:r w:rsidRPr="00302E05">
        <w:t>4)</w:t>
      </w:r>
      <w:r w:rsidRPr="00302E05">
        <w:tab/>
        <w:t xml:space="preserve">imiona i nazwiska osób wykonujących czynności kontrolne; </w:t>
      </w:r>
    </w:p>
    <w:p w14:paraId="34CC8FAF" w14:textId="77777777" w:rsidR="00F06D60" w:rsidRPr="00302E05" w:rsidRDefault="00F06D60" w:rsidP="00F06D60">
      <w:pPr>
        <w:pStyle w:val="PKTpunkt"/>
      </w:pPr>
      <w:r w:rsidRPr="00302E05">
        <w:lastRenderedPageBreak/>
        <w:t>5)</w:t>
      </w:r>
      <w:r w:rsidRPr="00302E05">
        <w:tab/>
        <w:t xml:space="preserve">opis stanu faktycznego; </w:t>
      </w:r>
    </w:p>
    <w:p w14:paraId="26B10EBB" w14:textId="77777777" w:rsidR="00F06D60" w:rsidRPr="00302E05" w:rsidRDefault="00F06D60" w:rsidP="00F06D60">
      <w:pPr>
        <w:pStyle w:val="PKTpunkt"/>
      </w:pPr>
      <w:r w:rsidRPr="00302E05">
        <w:t>6)</w:t>
      </w:r>
      <w:r w:rsidRPr="00302E05">
        <w:tab/>
        <w:t xml:space="preserve">stwierdzone nieprawidłowości albo informację o braku zastrzeżeń; </w:t>
      </w:r>
    </w:p>
    <w:p w14:paraId="718EF3D2" w14:textId="77777777" w:rsidR="00F06D60" w:rsidRPr="00302E05" w:rsidRDefault="00F06D60" w:rsidP="00F06D60">
      <w:pPr>
        <w:pStyle w:val="PKTpunkt"/>
      </w:pPr>
      <w:r w:rsidRPr="00302E05">
        <w:t>7)</w:t>
      </w:r>
      <w:r w:rsidRPr="00302E05">
        <w:tab/>
        <w:t xml:space="preserve">wnioski osób wykonujących czynności kontrolne; </w:t>
      </w:r>
    </w:p>
    <w:p w14:paraId="142CC1F8" w14:textId="77777777" w:rsidR="00F06D60" w:rsidRPr="00302E05" w:rsidRDefault="00F06D60" w:rsidP="00F06D60">
      <w:pPr>
        <w:pStyle w:val="PKTpunkt"/>
      </w:pPr>
      <w:r w:rsidRPr="00302E05">
        <w:t>8)</w:t>
      </w:r>
      <w:r w:rsidRPr="00302E05">
        <w:tab/>
        <w:t>datę i miejsce sporządzenia protokołu;</w:t>
      </w:r>
    </w:p>
    <w:p w14:paraId="1419F22E" w14:textId="21AE7382" w:rsidR="00F06D60" w:rsidRPr="00302E05" w:rsidRDefault="00F06D60" w:rsidP="00F06D60">
      <w:pPr>
        <w:pStyle w:val="PKTpunkt"/>
      </w:pPr>
      <w:r w:rsidRPr="00302E05">
        <w:t>9)</w:t>
      </w:r>
      <w:r w:rsidRPr="00302E05">
        <w:tab/>
      </w:r>
      <w:r w:rsidRPr="002E6B75">
        <w:t xml:space="preserve">w przypadku odmowy podpisania protokołu przez kierownika podmiotu </w:t>
      </w:r>
      <w:r w:rsidRPr="00866CBC">
        <w:t>uprawnion</w:t>
      </w:r>
      <w:r>
        <w:t>ego</w:t>
      </w:r>
      <w:r w:rsidRPr="00866CBC">
        <w:t xml:space="preserve"> do prowadzenia kursu doskonalącego</w:t>
      </w:r>
      <w:r w:rsidR="00ED562C">
        <w:t xml:space="preserve"> –</w:t>
      </w:r>
      <w:r w:rsidRPr="002E6B75">
        <w:t xml:space="preserve"> informację o takiej odmowie</w:t>
      </w:r>
      <w:r>
        <w:t>.</w:t>
      </w:r>
      <w:r w:rsidRPr="00302E05">
        <w:t xml:space="preserve"> </w:t>
      </w:r>
    </w:p>
    <w:p w14:paraId="426C9332" w14:textId="77777777" w:rsidR="00F06D60" w:rsidRPr="00302E05" w:rsidRDefault="00F06D60" w:rsidP="00F06D60">
      <w:pPr>
        <w:pStyle w:val="USTustnpkodeksu"/>
      </w:pPr>
      <w:r w:rsidRPr="00302E05">
        <w:t>6. Protokół, o którym mowa w ust.</w:t>
      </w:r>
      <w:r>
        <w:t xml:space="preserve"> </w:t>
      </w:r>
      <w:r w:rsidRPr="00302E05">
        <w:t xml:space="preserve">5, podpisują osoby wykonujące czynności kontrolne oraz kierownik podmiotu </w:t>
      </w:r>
      <w:r w:rsidRPr="00866CBC">
        <w:t>uprawni</w:t>
      </w:r>
      <w:r>
        <w:t xml:space="preserve">onego </w:t>
      </w:r>
      <w:r w:rsidRPr="00866CBC">
        <w:t>do prowadzenia kursu doskonalącego</w:t>
      </w:r>
      <w:r w:rsidRPr="00302E05">
        <w:t xml:space="preserve">. </w:t>
      </w:r>
      <w:r>
        <w:t xml:space="preserve">Kierownik </w:t>
      </w:r>
      <w:r w:rsidRPr="001B5158">
        <w:t xml:space="preserve">podmiotu </w:t>
      </w:r>
      <w:r w:rsidRPr="00866CBC">
        <w:t xml:space="preserve">uprawnionego do prowadzenia kursu doskonalącego </w:t>
      </w:r>
      <w:r>
        <w:t xml:space="preserve">ma prawo odmówić podpisania protokołu. </w:t>
      </w:r>
    </w:p>
    <w:p w14:paraId="5A57BFC0" w14:textId="77777777" w:rsidR="00F06D60" w:rsidRPr="00302E05" w:rsidRDefault="00F06D60" w:rsidP="00F06D60">
      <w:pPr>
        <w:pStyle w:val="USTustnpkodeksu"/>
      </w:pPr>
      <w:r w:rsidRPr="00302E05">
        <w:t xml:space="preserve">7. Protokół, o którym mowa w ust. 5, sporządza się w dwóch egzemplarzach, z których jeden jest przekazywany kierownikowi </w:t>
      </w:r>
      <w:r>
        <w:t xml:space="preserve">podmiotu </w:t>
      </w:r>
      <w:r w:rsidRPr="00623591">
        <w:t>uprawnionego do prowadzenia kursu doskonalącego</w:t>
      </w:r>
      <w:r w:rsidRPr="00302E05">
        <w:t xml:space="preserve">, a drugi </w:t>
      </w:r>
      <w:r>
        <w:t>d</w:t>
      </w:r>
      <w:r w:rsidRPr="00302E05">
        <w:t>yrektorowi CMKP.</w:t>
      </w:r>
      <w:r>
        <w:t xml:space="preserve"> </w:t>
      </w:r>
    </w:p>
    <w:p w14:paraId="736419BD" w14:textId="77777777" w:rsidR="00F06D60" w:rsidRPr="00302E05" w:rsidRDefault="00F06D60" w:rsidP="00F06D60">
      <w:pPr>
        <w:pStyle w:val="USTustnpkodeksu"/>
      </w:pPr>
      <w:r w:rsidRPr="00302E05">
        <w:t>8. Osoby wykonujące czynności kontrolne są obowiązane do zachowania w tajemnicy informacji na temat organizacji i prowadzenia kursu doskonalącego oraz wyników prowadzone</w:t>
      </w:r>
      <w:r>
        <w:t>j kontroli</w:t>
      </w:r>
      <w:r w:rsidRPr="00302E05">
        <w:t xml:space="preserve">. </w:t>
      </w:r>
    </w:p>
    <w:p w14:paraId="623C6490" w14:textId="77777777" w:rsidR="00F06D60" w:rsidRPr="00302E05" w:rsidRDefault="00F06D60" w:rsidP="00F06D60">
      <w:pPr>
        <w:pStyle w:val="USTustnpkodeksu"/>
      </w:pPr>
      <w:r w:rsidRPr="00302E05">
        <w:t xml:space="preserve">9. Kierownik </w:t>
      </w:r>
      <w:r>
        <w:t xml:space="preserve">podmiotu </w:t>
      </w:r>
      <w:r w:rsidRPr="00623591">
        <w:t>uprawnionego do prowadzenia kursu doskonalącego</w:t>
      </w:r>
      <w:r w:rsidRPr="00302E05">
        <w:t>, w terminie 7 dni od dnia otrzymania protokołu, o którym mowa w ust. 5, ma prawo do wniesienia do dyrektora CMKP pisemnych umotywowanych zastrzeżeń co do faktów stwierdzonych w trakcie kontroli i opisanych w protokole oraz co do sposobu przeprowadzania czynności kontrolnych. Osoby wykonujące czynności kontrolne są obowiązane zbadać dodatkowo te fakty i uzupełnić protokół, w terminie 14 dni od dnia otrzymania zastrzeżeń.</w:t>
      </w:r>
    </w:p>
    <w:p w14:paraId="41EAE0B9" w14:textId="77777777" w:rsidR="00F06D60" w:rsidRPr="00302E05" w:rsidRDefault="00F06D60" w:rsidP="00F06D60">
      <w:pPr>
        <w:pStyle w:val="USTustnpkodeksu"/>
      </w:pPr>
      <w:r w:rsidRPr="00302E05">
        <w:t>10. W przypadku nieuwzględnienia zastrzeżeń w całości albo w części zespół kontrolny</w:t>
      </w:r>
      <w:r>
        <w:t>, o którym mowa w ust. 1,</w:t>
      </w:r>
      <w:r w:rsidRPr="00302E05">
        <w:t xml:space="preserve"> przekazuje na piśmie swoje stanowisko kierownikowi podmiotu </w:t>
      </w:r>
      <w:r w:rsidRPr="0040473E">
        <w:t>uprawnionego do prowadzenia kursu doskonalącego</w:t>
      </w:r>
      <w:r w:rsidRPr="00302E05">
        <w:t>.</w:t>
      </w:r>
      <w:r>
        <w:t xml:space="preserve"> </w:t>
      </w:r>
    </w:p>
    <w:p w14:paraId="6ABBEF13" w14:textId="20E5B8F1" w:rsidR="00F06D60" w:rsidRPr="00302E05" w:rsidRDefault="00F06D60" w:rsidP="00F06D60">
      <w:pPr>
        <w:pStyle w:val="USTustnpkodeksu"/>
      </w:pPr>
      <w:r w:rsidRPr="00302E05">
        <w:t>11. Dyrektor CMKP przekazuje niezwłocznie</w:t>
      </w:r>
      <w:bookmarkStart w:id="31" w:name="_Hlk126240870"/>
      <w:r>
        <w:t xml:space="preserve">, za pomocą środków komunikacji elektronicznej, </w:t>
      </w:r>
      <w:r w:rsidRPr="00302E05">
        <w:t>kierownikowi podmiotu</w:t>
      </w:r>
      <w:bookmarkEnd w:id="31"/>
      <w:r w:rsidRPr="00302E05">
        <w:t xml:space="preserve"> </w:t>
      </w:r>
      <w:r w:rsidRPr="00B1623A">
        <w:t>uprawnionego do prowadzenia kursu doskonalącego</w:t>
      </w:r>
      <w:r w:rsidRPr="00B1623A" w:rsidDel="00B1623A">
        <w:t xml:space="preserve"> </w:t>
      </w:r>
      <w:r w:rsidRPr="00302E05">
        <w:t>zalecenia pokontrolne dotyczące nieprawidłowości stw</w:t>
      </w:r>
      <w:r w:rsidR="007A374E">
        <w:t>ierdzonych w trakcie kontroli i </w:t>
      </w:r>
      <w:r w:rsidRPr="00302E05">
        <w:t xml:space="preserve">zobowiązuje go do usunięcia ich w terminie 14 dni od dnia otrzymania zaleceń. </w:t>
      </w:r>
    </w:p>
    <w:p w14:paraId="46CF8BE3" w14:textId="77777777" w:rsidR="00F06D60" w:rsidRPr="00302E05" w:rsidRDefault="00F06D60" w:rsidP="00F06D60">
      <w:pPr>
        <w:pStyle w:val="USTustnpkodeksu"/>
      </w:pPr>
      <w:r w:rsidRPr="00302E05">
        <w:t>1</w:t>
      </w:r>
      <w:r>
        <w:t>2</w:t>
      </w:r>
      <w:r w:rsidRPr="00302E05">
        <w:t>. Osobom wykonującym czynności kontrolne przysługuje:</w:t>
      </w:r>
    </w:p>
    <w:p w14:paraId="23365118" w14:textId="2550F6F5" w:rsidR="00F06D60" w:rsidRPr="00302E05" w:rsidRDefault="00F06D60" w:rsidP="00F06D60">
      <w:pPr>
        <w:pStyle w:val="PKTpunkt"/>
      </w:pPr>
      <w:r w:rsidRPr="00302E05">
        <w:t>1)</w:t>
      </w:r>
      <w:r w:rsidRPr="00302E05">
        <w:tab/>
        <w:t>wynagrodzenie za wykonanie czynności kontrolnych w wysokości ni</w:t>
      </w:r>
      <w:r w:rsidR="007A374E">
        <w:t>e wyższej niż 300 </w:t>
      </w:r>
      <w:r w:rsidRPr="00302E05">
        <w:t>zł;</w:t>
      </w:r>
    </w:p>
    <w:p w14:paraId="75D1C016" w14:textId="77777777" w:rsidR="00F06D60" w:rsidRPr="00302E05" w:rsidRDefault="00F06D60" w:rsidP="00F06D60">
      <w:pPr>
        <w:pStyle w:val="PKTpunkt"/>
      </w:pPr>
      <w:r w:rsidRPr="00302E05">
        <w:t>2)</w:t>
      </w:r>
      <w:r w:rsidRPr="00302E05">
        <w:tab/>
        <w:t>zwrot kosztów przejazdu w wysokości i na warunkach określonych w przepisach wydanych na podstawie art. 77</w:t>
      </w:r>
      <w:r w:rsidRPr="004F456C">
        <w:rPr>
          <w:rStyle w:val="IGindeksgrny"/>
        </w:rPr>
        <w:t>5</w:t>
      </w:r>
      <w:r w:rsidRPr="00302E05">
        <w:t xml:space="preserve"> § 2 ustawy z dnia 26 czerwca 1974 r. </w:t>
      </w:r>
      <w:r>
        <w:t>–</w:t>
      </w:r>
      <w:r w:rsidRPr="00302E05">
        <w:t xml:space="preserve"> Kodeks pracy </w:t>
      </w:r>
      <w:r w:rsidRPr="00302E05">
        <w:lastRenderedPageBreak/>
        <w:t>(Dz. U. z 2022 r. poz. 1510</w:t>
      </w:r>
      <w:r>
        <w:t>,</w:t>
      </w:r>
      <w:r w:rsidRPr="00302E05">
        <w:t xml:space="preserve"> 1700</w:t>
      </w:r>
      <w:r>
        <w:t xml:space="preserve"> i 2140 oraz z 2023 r. poz. 240</w:t>
      </w:r>
      <w:r w:rsidRPr="00302E05">
        <w:t>) przysługujących pracownikom z tytułu podróży służbowej na obszarze kraju;</w:t>
      </w:r>
    </w:p>
    <w:p w14:paraId="0AC2F8F1" w14:textId="77777777" w:rsidR="00F06D60" w:rsidRPr="00302E05" w:rsidRDefault="00F06D60" w:rsidP="00F06D60">
      <w:pPr>
        <w:pStyle w:val="PKTpunkt"/>
      </w:pPr>
      <w:r w:rsidRPr="00302E05">
        <w:t>3)</w:t>
      </w:r>
      <w:r>
        <w:tab/>
      </w:r>
      <w:r w:rsidRPr="00302E05">
        <w:t>zwolnienie od pracy w dniach wykonywania czynności kontrolnych bez zachowania prawa do wynagrodzenia.</w:t>
      </w:r>
    </w:p>
    <w:p w14:paraId="74D4ED38" w14:textId="77777777" w:rsidR="00F06D60" w:rsidRPr="0078488B" w:rsidRDefault="00F06D60" w:rsidP="00F06D60">
      <w:pPr>
        <w:pStyle w:val="ARTartustawynprozporzdzenia"/>
      </w:pPr>
      <w:r w:rsidRPr="005E1EA1">
        <w:rPr>
          <w:rStyle w:val="Pogrubienie"/>
        </w:rPr>
        <w:t>Art.</w:t>
      </w:r>
      <w:r>
        <w:rPr>
          <w:rStyle w:val="Pogrubienie"/>
        </w:rPr>
        <w:t xml:space="preserve"> 39</w:t>
      </w:r>
      <w:r w:rsidRPr="005E1EA1">
        <w:rPr>
          <w:rStyle w:val="Pogrubienie"/>
        </w:rPr>
        <w:t>.</w:t>
      </w:r>
      <w:r w:rsidRPr="0078488B">
        <w:t xml:space="preserve"> 1. Ustawiczny rozwój </w:t>
      </w:r>
      <w:r w:rsidRPr="007F4374">
        <w:t>zawodowy</w:t>
      </w:r>
      <w:r w:rsidRPr="0078488B">
        <w:t xml:space="preserve">, o którym mowa w art. </w:t>
      </w:r>
      <w:r>
        <w:t>20</w:t>
      </w:r>
      <w:r w:rsidRPr="0078488B">
        <w:t xml:space="preserve"> ust. 1, odbywa się w 5-letnim okresie rozliczeniowym, zwanym dalej „okresem edukacyjnym”. </w:t>
      </w:r>
      <w:r>
        <w:t>O</w:t>
      </w:r>
      <w:r w:rsidRPr="0078488B">
        <w:t>sob</w:t>
      </w:r>
      <w:r>
        <w:t>ie</w:t>
      </w:r>
      <w:r w:rsidRPr="0078488B">
        <w:t xml:space="preserve"> wykonującej zawód medyczny </w:t>
      </w:r>
      <w:r>
        <w:t>z</w:t>
      </w:r>
      <w:r w:rsidRPr="0078488B">
        <w:t xml:space="preserve">a udział w poszczególnych formach </w:t>
      </w:r>
      <w:r w:rsidRPr="00DB5F75">
        <w:t xml:space="preserve">kształcenia podyplomowego </w:t>
      </w:r>
      <w:r>
        <w:t xml:space="preserve">lub </w:t>
      </w:r>
      <w:r w:rsidRPr="0078488B">
        <w:t>doskonalenia zawodowego przysługują punkty edukacyjne.</w:t>
      </w:r>
    </w:p>
    <w:p w14:paraId="279D7BF9" w14:textId="44166BEB" w:rsidR="00F06D60" w:rsidRPr="0078488B" w:rsidRDefault="00F06D60" w:rsidP="00F06D60">
      <w:pPr>
        <w:pStyle w:val="USTustnpkodeksu"/>
      </w:pPr>
      <w:r w:rsidRPr="0078488B">
        <w:t>2. Okres edukacyjny rozpoczyna się z dniem 1 styczni</w:t>
      </w:r>
      <w:r w:rsidR="007A374E">
        <w:t>a roku następującego po roku, w </w:t>
      </w:r>
      <w:r w:rsidRPr="0078488B">
        <w:t xml:space="preserve">którym osoba wykonująca zawód medyczny uzyskała </w:t>
      </w:r>
      <w:r>
        <w:t xml:space="preserve">wpis </w:t>
      </w:r>
      <w:r w:rsidRPr="003E71C9">
        <w:t>do rejestru.</w:t>
      </w:r>
    </w:p>
    <w:p w14:paraId="5FA9D865" w14:textId="1D0D1C78" w:rsidR="00F06D60" w:rsidRDefault="00F06D60" w:rsidP="00F06D60">
      <w:pPr>
        <w:pStyle w:val="USTustnpkodeksu"/>
      </w:pPr>
      <w:r w:rsidRPr="0078488B">
        <w:t xml:space="preserve">3. Osoba wykonująca zawód medyczny dokumentuje </w:t>
      </w:r>
      <w:r w:rsidR="007A374E">
        <w:t>ustawiczny rozwój zawodowy w </w:t>
      </w:r>
      <w:r>
        <w:t>karcie rozwoju zawodowego, która zawiera:</w:t>
      </w:r>
    </w:p>
    <w:p w14:paraId="11DF8BD6" w14:textId="77777777" w:rsidR="00F06D60" w:rsidRPr="003E488C" w:rsidRDefault="00F06D60" w:rsidP="00F06D60">
      <w:pPr>
        <w:pStyle w:val="PKTpunkt"/>
      </w:pPr>
      <w:r w:rsidRPr="003E488C">
        <w:t>1)</w:t>
      </w:r>
      <w:r>
        <w:tab/>
      </w:r>
      <w:r w:rsidRPr="003E488C">
        <w:t>dane osoby wykonującej zawód medyczny:</w:t>
      </w:r>
    </w:p>
    <w:p w14:paraId="48044EDC" w14:textId="77777777" w:rsidR="00F06D60" w:rsidRDefault="00F06D60" w:rsidP="00F06D60">
      <w:pPr>
        <w:pStyle w:val="LITlitera"/>
      </w:pPr>
      <w:r>
        <w:t>a)</w:t>
      </w:r>
      <w:r>
        <w:tab/>
        <w:t>imię (imiona) i nazwisko,</w:t>
      </w:r>
    </w:p>
    <w:p w14:paraId="685217A6" w14:textId="77777777" w:rsidR="00F06D60" w:rsidRDefault="00F06D60" w:rsidP="00F06D60">
      <w:pPr>
        <w:pStyle w:val="LITlitera"/>
      </w:pPr>
      <w:r>
        <w:t>b)</w:t>
      </w:r>
      <w:r>
        <w:tab/>
        <w:t>datę urodzenia,</w:t>
      </w:r>
    </w:p>
    <w:p w14:paraId="30623151" w14:textId="77777777" w:rsidR="00F06D60" w:rsidRDefault="00F06D60" w:rsidP="00F06D60">
      <w:pPr>
        <w:pStyle w:val="LITlitera"/>
      </w:pPr>
      <w:r>
        <w:t>c)</w:t>
      </w:r>
      <w:r>
        <w:tab/>
        <w:t>indywidualny identyfikator wpisu;</w:t>
      </w:r>
    </w:p>
    <w:p w14:paraId="420ACD7D" w14:textId="77777777" w:rsidR="00F06D60" w:rsidRDefault="00F06D60" w:rsidP="00F06D60">
      <w:pPr>
        <w:pStyle w:val="PKTpunkt"/>
      </w:pPr>
      <w:r>
        <w:t>2)</w:t>
      </w:r>
      <w:r>
        <w:tab/>
        <w:t>nazwę i miejsce wykonywania zawodu medycznego;</w:t>
      </w:r>
    </w:p>
    <w:p w14:paraId="3379FED1" w14:textId="77777777" w:rsidR="00F06D60" w:rsidRDefault="00F06D60" w:rsidP="00F06D60">
      <w:pPr>
        <w:pStyle w:val="PKTpunkt"/>
      </w:pPr>
      <w:r>
        <w:t>3)</w:t>
      </w:r>
      <w:r>
        <w:tab/>
        <w:t>datę rozpoczęcia okresu edukacyjnego;</w:t>
      </w:r>
    </w:p>
    <w:p w14:paraId="6A315990" w14:textId="77777777" w:rsidR="00F06D60" w:rsidRDefault="00F06D60" w:rsidP="00F06D60">
      <w:pPr>
        <w:pStyle w:val="PKTpunkt"/>
      </w:pPr>
      <w:r>
        <w:t>4)</w:t>
      </w:r>
      <w:r>
        <w:tab/>
        <w:t>termin, czas trwania oraz potwierdzenie zaliczenia kursu doskonalącego;</w:t>
      </w:r>
    </w:p>
    <w:p w14:paraId="0245C7A7" w14:textId="77777777" w:rsidR="00F06D60" w:rsidRDefault="00F06D60" w:rsidP="00F06D60">
      <w:pPr>
        <w:pStyle w:val="PKTpunkt"/>
      </w:pPr>
      <w:r>
        <w:t>5)</w:t>
      </w:r>
      <w:r>
        <w:tab/>
        <w:t>nazwę i adres podmiotu przeprowadzającego poszczególne formy ustawicznego rozwoju zawodowego;</w:t>
      </w:r>
    </w:p>
    <w:p w14:paraId="4A08F914" w14:textId="77777777" w:rsidR="00F06D60" w:rsidRPr="003E488C" w:rsidRDefault="00F06D60" w:rsidP="00F06D60">
      <w:pPr>
        <w:pStyle w:val="PKTpunkt"/>
      </w:pPr>
      <w:r>
        <w:t>6</w:t>
      </w:r>
      <w:r w:rsidRPr="003E488C">
        <w:t>)</w:t>
      </w:r>
      <w:r>
        <w:tab/>
      </w:r>
      <w:r w:rsidRPr="003E488C">
        <w:t>formę i temat ustawicznego rozwoju zawodowego;</w:t>
      </w:r>
    </w:p>
    <w:p w14:paraId="554862F0" w14:textId="77777777" w:rsidR="00F06D60" w:rsidRDefault="00F06D60" w:rsidP="00F06D60">
      <w:pPr>
        <w:pStyle w:val="PKTpunkt"/>
      </w:pPr>
      <w:r w:rsidRPr="003E488C">
        <w:t>7)</w:t>
      </w:r>
      <w:r>
        <w:tab/>
      </w:r>
      <w:r w:rsidRPr="003E488C">
        <w:t>miejsce realizacji, termin oraz czas trwania poszczególnych form ustawicznego rozwoju zawodowego;</w:t>
      </w:r>
    </w:p>
    <w:p w14:paraId="55086688" w14:textId="77777777" w:rsidR="00F06D60" w:rsidRPr="003E488C" w:rsidRDefault="00F06D60" w:rsidP="00F06D60">
      <w:pPr>
        <w:pStyle w:val="PKTpunkt"/>
      </w:pPr>
      <w:r w:rsidRPr="003E488C">
        <w:t>8)</w:t>
      </w:r>
      <w:r>
        <w:tab/>
      </w:r>
      <w:r w:rsidRPr="003E488C">
        <w:t xml:space="preserve">informację o potwierdzeniu realizacji poszczególnych form ustawicznego rozwoju zawodowego oraz liczbę punktów edukacyjnych przysługującą za </w:t>
      </w:r>
      <w:r>
        <w:t>każdą</w:t>
      </w:r>
      <w:r w:rsidRPr="003E488C">
        <w:t xml:space="preserve"> formę;</w:t>
      </w:r>
    </w:p>
    <w:p w14:paraId="3E5244FA" w14:textId="77777777" w:rsidR="00F06D60" w:rsidRPr="0078488B" w:rsidRDefault="00F06D60" w:rsidP="00F06D60">
      <w:pPr>
        <w:pStyle w:val="PKTpunkt"/>
      </w:pPr>
      <w:r w:rsidRPr="003E488C">
        <w:t>9)</w:t>
      </w:r>
      <w:r>
        <w:tab/>
      </w:r>
      <w:r w:rsidRPr="003E488C">
        <w:t>informację o dopełnieniu obowiązku doskonalenia zawodowego.</w:t>
      </w:r>
    </w:p>
    <w:p w14:paraId="752CEEED" w14:textId="77777777" w:rsidR="00F06D60" w:rsidRPr="0078488B" w:rsidRDefault="00F06D60" w:rsidP="00F06D60">
      <w:pPr>
        <w:pStyle w:val="USTustnpkodeksu"/>
      </w:pPr>
      <w:r w:rsidRPr="0078488B">
        <w:t>4. Kartę rozwoju zawodowego</w:t>
      </w:r>
      <w:r>
        <w:t xml:space="preserve"> </w:t>
      </w:r>
      <w:r w:rsidRPr="0078488B">
        <w:t>osob</w:t>
      </w:r>
      <w:r>
        <w:t>ie</w:t>
      </w:r>
      <w:r w:rsidRPr="0078488B">
        <w:t xml:space="preserve"> wykonującej zawód medyczny wydaje </w:t>
      </w:r>
      <w:r>
        <w:t>organ właściwy</w:t>
      </w:r>
      <w:r w:rsidRPr="0078488B">
        <w:t xml:space="preserve">. </w:t>
      </w:r>
    </w:p>
    <w:p w14:paraId="57D6FE92" w14:textId="77777777" w:rsidR="00F06D60" w:rsidRDefault="00F06D60" w:rsidP="00F06D60">
      <w:pPr>
        <w:pStyle w:val="USTustnpkodeksu"/>
      </w:pPr>
      <w:r w:rsidRPr="0078488B">
        <w:t xml:space="preserve">5. Osoba wykonująca zawód medyczny, w terminie nie dłuższym niż 30 dni od dnia zakończenia okresu </w:t>
      </w:r>
      <w:r>
        <w:t>edukacyjnego</w:t>
      </w:r>
      <w:r w:rsidRPr="0078488B">
        <w:t xml:space="preserve">, przekazuje </w:t>
      </w:r>
      <w:r>
        <w:t xml:space="preserve">organowi właściwemu </w:t>
      </w:r>
      <w:r w:rsidRPr="0078488B">
        <w:t xml:space="preserve">kartę rozwoju zawodowego w celu potwierdzenia przez </w:t>
      </w:r>
      <w:r>
        <w:t xml:space="preserve">ten organ </w:t>
      </w:r>
      <w:r w:rsidRPr="0078488B">
        <w:t>dopełnienia obowiązku doskonalenia zawodowego</w:t>
      </w:r>
      <w:r>
        <w:t>;</w:t>
      </w:r>
    </w:p>
    <w:p w14:paraId="6DF10645" w14:textId="77777777" w:rsidR="00F06D60" w:rsidRDefault="00F06D60" w:rsidP="00F06D60">
      <w:pPr>
        <w:pStyle w:val="USTustnpkodeksu"/>
      </w:pPr>
      <w:r>
        <w:lastRenderedPageBreak/>
        <w:t>6. W przypadku przerwy w wykonywaniu zawodu, o której mowa w art. 19 ust. 1, bieg okresu edukacyjnego, o którym mowa w ust. 2, rozpoczyna się z dniem 1 stycznia roku następującego po roku, w którym osoba wykonująca zawód medyczny wykonywała czynności zawodowe pod nadzorem, o którym mowa w art. 19 ust. 1.</w:t>
      </w:r>
    </w:p>
    <w:p w14:paraId="528A8019" w14:textId="77777777" w:rsidR="00F06D60" w:rsidRPr="0078488B" w:rsidRDefault="00F06D60" w:rsidP="00F06D60">
      <w:pPr>
        <w:pStyle w:val="USTustnpkodeksu"/>
      </w:pPr>
      <w:r>
        <w:t>7</w:t>
      </w:r>
      <w:r w:rsidRPr="0078488B">
        <w:t xml:space="preserve">. </w:t>
      </w:r>
      <w:bookmarkStart w:id="32" w:name="_Hlk116456360"/>
      <w:r w:rsidRPr="0078488B">
        <w:t>Minister właściwy do spraw zdrowia określi, w drodze rozporządzenia:</w:t>
      </w:r>
    </w:p>
    <w:p w14:paraId="266122D0" w14:textId="77777777" w:rsidR="00F06D60" w:rsidRPr="00ED7A4C" w:rsidRDefault="00F06D60" w:rsidP="00F06D60">
      <w:pPr>
        <w:pStyle w:val="PKTpunkt"/>
      </w:pPr>
      <w:r w:rsidRPr="00ED7A4C">
        <w:t>1)</w:t>
      </w:r>
      <w:r w:rsidRPr="00ED7A4C">
        <w:tab/>
        <w:t>formy samokształcenia, o których mowa w art. 3</w:t>
      </w:r>
      <w:r>
        <w:t>1</w:t>
      </w:r>
      <w:r w:rsidRPr="00ED7A4C">
        <w:t xml:space="preserve"> ust. 1 pkt 2,</w:t>
      </w:r>
    </w:p>
    <w:p w14:paraId="77815655" w14:textId="77777777" w:rsidR="00F06D60" w:rsidRPr="00ED7A4C" w:rsidRDefault="00F06D60" w:rsidP="00F06D60">
      <w:pPr>
        <w:pStyle w:val="PKTpunkt"/>
      </w:pPr>
      <w:r w:rsidRPr="00ED7A4C">
        <w:t>2)</w:t>
      </w:r>
      <w:r w:rsidRPr="00ED7A4C">
        <w:tab/>
        <w:t xml:space="preserve">liczbę punktów edukacyjnych za poszczególne formy ustawicznego rozwoju zawodowego wraz z dokumentami potwierdzającymi ich realizację oraz </w:t>
      </w:r>
      <w:bookmarkStart w:id="33" w:name="_Hlk51650639"/>
      <w:r w:rsidRPr="00ED7A4C">
        <w:t>liczbę punktów niezbędnych do zaliczenia obowiązku doskonalenia zawodowego</w:t>
      </w:r>
      <w:bookmarkEnd w:id="33"/>
      <w:r w:rsidRPr="00ED7A4C">
        <w:t>,</w:t>
      </w:r>
    </w:p>
    <w:p w14:paraId="37D9F3BD" w14:textId="77777777" w:rsidR="00F06D60" w:rsidRPr="00ED7A4C" w:rsidRDefault="00F06D60" w:rsidP="00F06D60">
      <w:pPr>
        <w:pStyle w:val="PKTpunkt"/>
      </w:pPr>
      <w:r w:rsidRPr="00ED7A4C">
        <w:t>3)</w:t>
      </w:r>
      <w:r w:rsidRPr="00ED7A4C">
        <w:tab/>
        <w:t>wzór karty rozwoju zawodowego osoby wykonującej zawód medyczny</w:t>
      </w:r>
    </w:p>
    <w:p w14:paraId="3F68730D" w14:textId="77777777" w:rsidR="00F06D60" w:rsidRPr="0078488B" w:rsidRDefault="00F06D60" w:rsidP="00F06D60">
      <w:pPr>
        <w:pStyle w:val="CZWSPPKTczwsplnapunktw"/>
      </w:pPr>
      <w:r w:rsidRPr="0078488B">
        <w:t>–</w:t>
      </w:r>
      <w:r>
        <w:t xml:space="preserve"> </w:t>
      </w:r>
      <w:r w:rsidRPr="0078488B">
        <w:t>mając na celu zapewnienie właściwej jakości ustawicznego rozwoju zawodowego oraz rzetelnego sposobu dokumentowania jego przebiegu.</w:t>
      </w:r>
    </w:p>
    <w:bookmarkEnd w:id="32"/>
    <w:p w14:paraId="251287F3" w14:textId="0233840D" w:rsidR="00F06D60" w:rsidRPr="0078488B" w:rsidRDefault="00F06D60">
      <w:pPr>
        <w:pStyle w:val="ARTartustawynprozporzdzenia"/>
      </w:pPr>
      <w:r w:rsidRPr="00B31A3D">
        <w:rPr>
          <w:rStyle w:val="Pogrubienie"/>
        </w:rPr>
        <w:t>Art.</w:t>
      </w:r>
      <w:r>
        <w:rPr>
          <w:rStyle w:val="Pogrubienie"/>
        </w:rPr>
        <w:t xml:space="preserve"> 40. </w:t>
      </w:r>
      <w:r w:rsidRPr="00991D63">
        <w:rPr>
          <w:rStyle w:val="Pogrubienie"/>
          <w:b w:val="0"/>
          <w:bCs w:val="0"/>
        </w:rPr>
        <w:t xml:space="preserve">1. </w:t>
      </w:r>
      <w:r w:rsidRPr="00780BD0">
        <w:t>Osobie</w:t>
      </w:r>
      <w:r w:rsidRPr="0078488B">
        <w:t xml:space="preserve"> wykonującej zawód medyczny podn</w:t>
      </w:r>
      <w:r w:rsidR="007A374E">
        <w:t>oszącej kwalifikacje zawodowe w </w:t>
      </w:r>
      <w:r w:rsidRPr="0078488B">
        <w:t xml:space="preserve">ramach ustawicznego rozwoju zawodowego przysługuje na jej wniosek urlop szkoleniowy w wymiarze do 6 dni roboczych rocznie, płatny według zasad obowiązujących przy obliczaniu wynagrodzenia za urlop wypoczynkowy. </w:t>
      </w:r>
    </w:p>
    <w:p w14:paraId="52F64107" w14:textId="77777777" w:rsidR="00F06D60" w:rsidRPr="0078488B" w:rsidRDefault="00F06D60" w:rsidP="00F06D60">
      <w:pPr>
        <w:pStyle w:val="USTustnpkodeksu"/>
      </w:pPr>
      <w:r w:rsidRPr="0078488B">
        <w:t xml:space="preserve">2. </w:t>
      </w:r>
      <w:r>
        <w:t>Termin</w:t>
      </w:r>
      <w:r w:rsidRPr="0078488B">
        <w:t xml:space="preserve"> urlopu szkoleniowego dla osoby wykonującej zawód medyczny, o której mowa w ust. 1, jest uzgadniany każdorazowo z pracodawcą. </w:t>
      </w:r>
    </w:p>
    <w:p w14:paraId="4C299BE2" w14:textId="77777777" w:rsidR="00F06D60" w:rsidRDefault="00F06D60" w:rsidP="00F06D60">
      <w:pPr>
        <w:pStyle w:val="USTustnpkodeksu"/>
      </w:pPr>
      <w:r w:rsidRPr="0078488B">
        <w:t>3. Osoba wykonująca zawód medyczny, o której mowa w ust. 1, ma obowiązek niezwłocznie przedstawić pracodawcy dokument poświadczający jej udział w formach</w:t>
      </w:r>
      <w:r>
        <w:t xml:space="preserve"> </w:t>
      </w:r>
      <w:r w:rsidRPr="00A97FCC">
        <w:t>kształcenia podyplomowego lub doskonalenia zawodowego</w:t>
      </w:r>
      <w:r w:rsidRPr="0078488B">
        <w:t xml:space="preserve"> </w:t>
      </w:r>
      <w:r>
        <w:t xml:space="preserve">w ramach ustawicznego rozwoju zawodowego. </w:t>
      </w:r>
    </w:p>
    <w:p w14:paraId="734E0DFB" w14:textId="77777777" w:rsidR="00F06D60" w:rsidRPr="00166820" w:rsidRDefault="00F06D60" w:rsidP="00F06D60">
      <w:pPr>
        <w:pStyle w:val="ROZDZODDZOZNoznaczenierozdziauluboddziau"/>
      </w:pPr>
      <w:r w:rsidRPr="00166820">
        <w:t>Rozdział 5</w:t>
      </w:r>
    </w:p>
    <w:p w14:paraId="147B5112" w14:textId="77777777" w:rsidR="00F06D60" w:rsidRPr="00166820" w:rsidRDefault="00F06D60" w:rsidP="00F06D60">
      <w:pPr>
        <w:pStyle w:val="ROZDZODDZPRZEDMprzedmiotregulacjirozdziauluboddziau"/>
      </w:pPr>
      <w:r w:rsidRPr="00166820">
        <w:t>Odpowiedzialność zawodowa osób wykonujących zawód medyczny</w:t>
      </w:r>
    </w:p>
    <w:p w14:paraId="59E1CED1" w14:textId="77777777" w:rsidR="00F06D60" w:rsidRDefault="00F06D60" w:rsidP="00F06D60">
      <w:pPr>
        <w:pStyle w:val="ARTartustawynprozporzdzenia"/>
      </w:pPr>
      <w:bookmarkStart w:id="34" w:name="_Hlk63253606"/>
      <w:r w:rsidRPr="007366FF">
        <w:rPr>
          <w:rStyle w:val="Ppogrubienie"/>
        </w:rPr>
        <w:t>Art. 4</w:t>
      </w:r>
      <w:r>
        <w:rPr>
          <w:rStyle w:val="Ppogrubienie"/>
        </w:rPr>
        <w:t>1</w:t>
      </w:r>
      <w:r w:rsidRPr="007366FF">
        <w:rPr>
          <w:rStyle w:val="Ppogrubienie"/>
        </w:rPr>
        <w:t>.</w:t>
      </w:r>
      <w:r w:rsidRPr="00166820">
        <w:t xml:space="preserve"> Osoby wykonujące zawód medyczny podlegają odpowiedzialności zawodowej za zawinione naruszenie przepisów związanych z wykonywaniem danego zawodu medycznego, zwane dalej „przewinieniem zawodowym”.</w:t>
      </w:r>
    </w:p>
    <w:p w14:paraId="46C8195E" w14:textId="1C2F34B4" w:rsidR="00F06D60" w:rsidRPr="00166820" w:rsidRDefault="00F06D60" w:rsidP="00F06D60">
      <w:pPr>
        <w:pStyle w:val="ARTartustawynprozporzdzenia"/>
      </w:pPr>
      <w:r w:rsidRPr="00166820">
        <w:rPr>
          <w:rStyle w:val="Ppogrubienie"/>
        </w:rPr>
        <w:t>Art. 4</w:t>
      </w:r>
      <w:r>
        <w:rPr>
          <w:rStyle w:val="Ppogrubienie"/>
        </w:rPr>
        <w:t>2</w:t>
      </w:r>
      <w:r w:rsidRPr="00166820">
        <w:rPr>
          <w:rStyle w:val="Ppogrubienie"/>
        </w:rPr>
        <w:t>.</w:t>
      </w:r>
      <w:r w:rsidRPr="00166820">
        <w:t xml:space="preserve"> 1. Postępowanie w przedmiocie odpowiedzialności zawodowej toczy się niezależnie od postępowania karnego w sprawie o przestę</w:t>
      </w:r>
      <w:r w:rsidR="007A374E">
        <w:t>pstwo, postępowania w sprawie o </w:t>
      </w:r>
      <w:r w:rsidRPr="00166820">
        <w:t xml:space="preserve">wykroczenie lub postępowania dyscyplinarnego dotyczącego tego samego czynu wszczętego w jednostce organizacyjnej, w której przepisy szczególne przewidują takie postępowanie. </w:t>
      </w:r>
    </w:p>
    <w:p w14:paraId="05820524" w14:textId="79DBE7EB" w:rsidR="00F06D60" w:rsidRPr="00166820" w:rsidRDefault="00F06D60" w:rsidP="00F06D60">
      <w:pPr>
        <w:pStyle w:val="USTustnpkodeksu"/>
      </w:pPr>
      <w:r w:rsidRPr="00166820">
        <w:lastRenderedPageBreak/>
        <w:t>2. Postępowanie w przedmiocie odpowiedzialności zawodowej może być zawieszone do czasu ukończenia postępowania karnego w sprawie o przestę</w:t>
      </w:r>
      <w:r w:rsidR="007A374E">
        <w:t>pstwo, postępowania w sprawie o </w:t>
      </w:r>
      <w:r w:rsidRPr="00166820">
        <w:t xml:space="preserve">wykroczenie lub postępowania dyscyplinarnego, o </w:t>
      </w:r>
      <w:r>
        <w:t>których</w:t>
      </w:r>
      <w:r w:rsidRPr="00166820">
        <w:t xml:space="preserve"> mowa w ust. 1, </w:t>
      </w:r>
      <w:r>
        <w:t>jeżeli</w:t>
      </w:r>
      <w:r w:rsidRPr="00166820">
        <w:t xml:space="preserve"> ich wynik może mieć wpływ na rozstrzygnięcie w postępowaniu w przedmiocie odpowiedzialności zawodowej.</w:t>
      </w:r>
    </w:p>
    <w:p w14:paraId="680BEF52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4</w:t>
      </w:r>
      <w:r>
        <w:rPr>
          <w:rStyle w:val="Ppogrubienie"/>
        </w:rPr>
        <w:t>3</w:t>
      </w:r>
      <w:r w:rsidRPr="007366FF">
        <w:rPr>
          <w:rStyle w:val="Ppogrubienie"/>
        </w:rPr>
        <w:t>.</w:t>
      </w:r>
      <w:r w:rsidRPr="00166820">
        <w:t xml:space="preserve"> 1. Postępowanie w przedmiocie odpowiedzialności zawodowej osoby wykonującej zawód medyczny obejmuje:</w:t>
      </w:r>
    </w:p>
    <w:p w14:paraId="2CE9144D" w14:textId="77777777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>czynności sprawdzające prowadzone przez rzecznika dyscyplinarnego;</w:t>
      </w:r>
    </w:p>
    <w:p w14:paraId="04BC9CF3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>postępowanie wyjaśniające prowadzone przez rzecznika dyscyplinarnego;</w:t>
      </w:r>
    </w:p>
    <w:p w14:paraId="52DDDAFC" w14:textId="77777777" w:rsidR="00F06D60" w:rsidRPr="00166820" w:rsidRDefault="00F06D60" w:rsidP="00F06D60">
      <w:pPr>
        <w:pStyle w:val="PKTpunkt"/>
      </w:pPr>
      <w:r w:rsidRPr="00166820">
        <w:t>3)</w:t>
      </w:r>
      <w:r w:rsidRPr="00166820">
        <w:tab/>
        <w:t>postępowanie przed Komisją Odpowiedzialności Zawodowej, zwaną dalej „Komisją”.</w:t>
      </w:r>
    </w:p>
    <w:p w14:paraId="2426E50B" w14:textId="77777777" w:rsidR="00F06D60" w:rsidRPr="00166820" w:rsidRDefault="00F06D60" w:rsidP="00F06D60">
      <w:pPr>
        <w:pStyle w:val="USTustnpkodeksu"/>
      </w:pPr>
      <w:r w:rsidRPr="00166820">
        <w:t xml:space="preserve">2. Celem czynności sprawdzających jest wstępne zbadanie okoliczności koniecznych do ustalenia, czy istnieją podstawy do wszczęcia postępowania wyjaśniającego. </w:t>
      </w:r>
    </w:p>
    <w:p w14:paraId="032D9544" w14:textId="01E89B2A" w:rsidR="00F06D60" w:rsidRPr="00166820" w:rsidRDefault="00F06D60" w:rsidP="00F06D60">
      <w:pPr>
        <w:pStyle w:val="USTustnpkodeksu"/>
      </w:pPr>
      <w:r w:rsidRPr="00166820">
        <w:t>3. Celem postępowania wyjaśniającego jest ustalenie, czy został popełniony czyn mogący stanowić przewinienie zawodowe, wyjaśnienie okoliczności sprawy, a w przypadku stwierdzenia znamion przewinienia zawodowego ustalenie osoby obwinionej oraz zebranie, zabezpieczenie i w niezbędnym zakresie utrwalenie dowodów dla Komisji.</w:t>
      </w:r>
    </w:p>
    <w:p w14:paraId="06C40302" w14:textId="77777777" w:rsidR="00F06D60" w:rsidRPr="00166820" w:rsidRDefault="00F06D60" w:rsidP="00F06D60">
      <w:pPr>
        <w:pStyle w:val="USTustnpkodeksu"/>
      </w:pPr>
      <w:r w:rsidRPr="00166820">
        <w:t>4. Celem postępowania przed Komisją jest pociągnięcie do odpowiedzialności sprawcy przewinienia zawodowego oraz ujawnienie okoliczności sprzyjających popełnianiu przewinień zawodowych a</w:t>
      </w:r>
      <w:r>
        <w:t xml:space="preserve">lbo </w:t>
      </w:r>
      <w:r w:rsidRPr="00166820">
        <w:t>ustalenie, że osoba obwiniona jest niewinna i nie ponosi w związku z tym odpowiedzialności.</w:t>
      </w:r>
    </w:p>
    <w:p w14:paraId="28B42B23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4</w:t>
      </w:r>
      <w:r>
        <w:rPr>
          <w:rStyle w:val="Ppogrubienie"/>
        </w:rPr>
        <w:t>4</w:t>
      </w:r>
      <w:r w:rsidRPr="007366FF">
        <w:rPr>
          <w:rStyle w:val="Ppogrubienie"/>
        </w:rPr>
        <w:t>.</w:t>
      </w:r>
      <w:r w:rsidRPr="00166820">
        <w:t xml:space="preserve"> Stronami postępowania w przedmiocie odpowiedzialności zawodowej są rzecznik dyscyplinarny, osoba wykonująca zawód medyczny, której dotyczy postępowanie, lub osoba obwiniona, a w przypadku, gdy w danej sprawie </w:t>
      </w:r>
      <w:r>
        <w:t xml:space="preserve">jest </w:t>
      </w:r>
      <w:r w:rsidRPr="00166820">
        <w:t>osoba pokrzywdzona</w:t>
      </w:r>
      <w:r>
        <w:t>,</w:t>
      </w:r>
      <w:r w:rsidRPr="00166820">
        <w:t xml:space="preserve"> jest ona również stroną postępowania. </w:t>
      </w:r>
    </w:p>
    <w:p w14:paraId="22E7AC28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4</w:t>
      </w:r>
      <w:r>
        <w:rPr>
          <w:rStyle w:val="Ppogrubienie"/>
        </w:rPr>
        <w:t>5</w:t>
      </w:r>
      <w:r w:rsidRPr="007366FF">
        <w:rPr>
          <w:rStyle w:val="Ppogrubienie"/>
        </w:rPr>
        <w:t>.</w:t>
      </w:r>
      <w:r w:rsidRPr="00166820">
        <w:t xml:space="preserve"> 1. Pokrzywdzonym jest osoba fizyczna, osoba prawna lub jednostka organizacyjna nieposiadająca osobowości prawnej, której dobro prawne zostało bezpośrednio naruszone lub zagrożone przez przewinienie zawodowe.</w:t>
      </w:r>
    </w:p>
    <w:p w14:paraId="2CC44BF1" w14:textId="77777777" w:rsidR="00F06D60" w:rsidRPr="00166820" w:rsidRDefault="00F06D60" w:rsidP="00F06D60">
      <w:pPr>
        <w:pStyle w:val="USTustnpkodeksu"/>
      </w:pPr>
      <w:r w:rsidRPr="00166820">
        <w:t xml:space="preserve">2. Pokrzywdzony może ustanowić jednego </w:t>
      </w:r>
      <w:r>
        <w:t>pełnomocnika</w:t>
      </w:r>
      <w:r w:rsidRPr="00166820">
        <w:t xml:space="preserve"> spośród osób wykonujących zawód medyczny, adwokatów lub radców prawnych.</w:t>
      </w:r>
    </w:p>
    <w:p w14:paraId="01A230BD" w14:textId="77777777" w:rsidR="00F06D60" w:rsidRPr="00166820" w:rsidRDefault="00F06D60" w:rsidP="00F06D60">
      <w:pPr>
        <w:pStyle w:val="USTustnpkodeksu"/>
      </w:pPr>
      <w:r w:rsidRPr="00166820">
        <w:t xml:space="preserve">3. W przypadku śmierci pokrzywdzonego jego prawa w postępowaniu w przedmiocie odpowiedzialności zawodowej, w tym prawo dostępu do informacji medycznej oraz dokumentacji medycznej, może wykonywać: </w:t>
      </w:r>
    </w:p>
    <w:p w14:paraId="463465C4" w14:textId="77777777" w:rsidR="00F06D60" w:rsidRPr="00166820" w:rsidRDefault="00F06D60" w:rsidP="00F06D60">
      <w:pPr>
        <w:pStyle w:val="PKTpunkt"/>
      </w:pPr>
      <w:r w:rsidRPr="00166820">
        <w:lastRenderedPageBreak/>
        <w:t>1)</w:t>
      </w:r>
      <w:r w:rsidRPr="00166820">
        <w:tab/>
        <w:t xml:space="preserve">małżonek; </w:t>
      </w:r>
    </w:p>
    <w:p w14:paraId="6330DAA5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 xml:space="preserve">wstępny; </w:t>
      </w:r>
    </w:p>
    <w:p w14:paraId="6440CFBE" w14:textId="77777777" w:rsidR="00F06D60" w:rsidRPr="00166820" w:rsidRDefault="00F06D60" w:rsidP="00F06D60">
      <w:pPr>
        <w:pStyle w:val="PKTpunkt"/>
      </w:pPr>
      <w:r w:rsidRPr="00166820">
        <w:t>3)</w:t>
      </w:r>
      <w:r w:rsidRPr="00166820">
        <w:tab/>
        <w:t xml:space="preserve">zstępny; </w:t>
      </w:r>
    </w:p>
    <w:p w14:paraId="256EAA21" w14:textId="77777777" w:rsidR="00F06D60" w:rsidRPr="00166820" w:rsidRDefault="00F06D60" w:rsidP="00F06D60">
      <w:pPr>
        <w:pStyle w:val="PKTpunkt"/>
      </w:pPr>
      <w:r w:rsidRPr="00166820">
        <w:t>4)</w:t>
      </w:r>
      <w:r w:rsidRPr="00166820">
        <w:tab/>
        <w:t xml:space="preserve">rodzeństwo; </w:t>
      </w:r>
    </w:p>
    <w:p w14:paraId="2181825E" w14:textId="77777777" w:rsidR="00F06D60" w:rsidRPr="00166820" w:rsidRDefault="00F06D60" w:rsidP="00F06D60">
      <w:pPr>
        <w:pStyle w:val="PKTpunkt"/>
      </w:pPr>
      <w:r w:rsidRPr="00166820">
        <w:t>5)</w:t>
      </w:r>
      <w:r w:rsidRPr="00166820">
        <w:tab/>
        <w:t xml:space="preserve">powinowaty w tej samej linii lub stopniu; </w:t>
      </w:r>
    </w:p>
    <w:p w14:paraId="0073037B" w14:textId="77777777" w:rsidR="00F06D60" w:rsidRDefault="00F06D60" w:rsidP="00F06D60">
      <w:pPr>
        <w:pStyle w:val="PKTpunkt"/>
      </w:pPr>
      <w:r w:rsidRPr="00166820">
        <w:t>6)</w:t>
      </w:r>
      <w:r w:rsidRPr="00166820">
        <w:tab/>
        <w:t>osoba pozostająca w stosunku przysposobienia</w:t>
      </w:r>
      <w:r>
        <w:t>;</w:t>
      </w:r>
      <w:r w:rsidRPr="00166820">
        <w:t xml:space="preserve"> </w:t>
      </w:r>
    </w:p>
    <w:p w14:paraId="5759230E" w14:textId="77777777" w:rsidR="00F06D60" w:rsidRPr="00166820" w:rsidRDefault="00F06D60" w:rsidP="00F06D60">
      <w:pPr>
        <w:pStyle w:val="PKTpunkt"/>
      </w:pPr>
      <w:r>
        <w:t>7)</w:t>
      </w:r>
      <w:r>
        <w:tab/>
        <w:t xml:space="preserve">osoba </w:t>
      </w:r>
      <w:r w:rsidRPr="00166820">
        <w:t>pozostająca we wspólnym pożyciu.</w:t>
      </w:r>
    </w:p>
    <w:p w14:paraId="11A2B1B9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4</w:t>
      </w:r>
      <w:r>
        <w:rPr>
          <w:rStyle w:val="Ppogrubienie"/>
        </w:rPr>
        <w:t>6</w:t>
      </w:r>
      <w:r w:rsidRPr="007366FF">
        <w:rPr>
          <w:rStyle w:val="Ppogrubienie"/>
        </w:rPr>
        <w:t>.</w:t>
      </w:r>
      <w:r w:rsidRPr="00166820">
        <w:t xml:space="preserve"> 1. Za osobę obwinioną uważa się osobę wykonującą zawód medyczny, wobec której w toku postępowania wyjaśniającego rzecznik dyscyplinarny przedstawił zarzuty lub przeciwko której skierował wniosek o ukaranie.</w:t>
      </w:r>
    </w:p>
    <w:p w14:paraId="2988B8C9" w14:textId="77777777" w:rsidR="00F06D60" w:rsidRPr="00166820" w:rsidRDefault="00F06D60" w:rsidP="00F06D60">
      <w:pPr>
        <w:pStyle w:val="USTustnpkodeksu"/>
      </w:pPr>
      <w:r w:rsidRPr="00166820">
        <w:t xml:space="preserve">2. Osoba obwiniona może ustanowić jednego obrońcę spośród osób wykonujących zawód medyczny, adwokatów lub radców prawnych. </w:t>
      </w:r>
    </w:p>
    <w:p w14:paraId="7D25C1CB" w14:textId="7A150FE2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4</w:t>
      </w:r>
      <w:r>
        <w:rPr>
          <w:rStyle w:val="Ppogrubienie"/>
        </w:rPr>
        <w:t>7</w:t>
      </w:r>
      <w:r w:rsidRPr="007366FF">
        <w:rPr>
          <w:rStyle w:val="Ppogrubienie"/>
        </w:rPr>
        <w:t>.</w:t>
      </w:r>
      <w:r w:rsidRPr="00166820">
        <w:t xml:space="preserve"> Postępowania w przedmiocie odpowiedzialnośc</w:t>
      </w:r>
      <w:r w:rsidR="007A374E">
        <w:t>i zawodowej nie wszczyna się, a </w:t>
      </w:r>
      <w:r w:rsidRPr="00166820">
        <w:t>wszczęte umarza, jeżeli:</w:t>
      </w:r>
    </w:p>
    <w:p w14:paraId="2C889397" w14:textId="715554D3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>czynu nie popełniono albo brak jest dowodów dostatecznie uzasadniających podejrzenie jego popełnienia;</w:t>
      </w:r>
    </w:p>
    <w:p w14:paraId="0E92D1AA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 xml:space="preserve">czyn nie stanowi przewinienia zawodowego albo ustawa stanowi, że sprawca nie popełnia przewinienia zawodowego; </w:t>
      </w:r>
    </w:p>
    <w:p w14:paraId="31821703" w14:textId="77777777" w:rsidR="00F06D60" w:rsidRPr="00166820" w:rsidRDefault="00F06D60" w:rsidP="00F06D60">
      <w:pPr>
        <w:pStyle w:val="PKTpunkt"/>
      </w:pPr>
      <w:r w:rsidRPr="00166820">
        <w:t>3)</w:t>
      </w:r>
      <w:r w:rsidRPr="00166820">
        <w:tab/>
        <w:t>osoba obwiniona zmarła;</w:t>
      </w:r>
    </w:p>
    <w:p w14:paraId="66B9A707" w14:textId="77777777" w:rsidR="00F06D60" w:rsidRPr="00166820" w:rsidRDefault="00F06D60" w:rsidP="00F06D60">
      <w:pPr>
        <w:pStyle w:val="PKTpunkt"/>
      </w:pPr>
      <w:r w:rsidRPr="00166820">
        <w:t>4)</w:t>
      </w:r>
      <w:r w:rsidRPr="00166820">
        <w:tab/>
        <w:t>nastąpiło ustanie karalności;</w:t>
      </w:r>
    </w:p>
    <w:p w14:paraId="7B49A8AE" w14:textId="77777777" w:rsidR="00F06D60" w:rsidRPr="00166820" w:rsidRDefault="00F06D60" w:rsidP="00F06D60">
      <w:pPr>
        <w:pStyle w:val="PKTpunkt"/>
      </w:pPr>
      <w:r w:rsidRPr="00166820">
        <w:t>5)</w:t>
      </w:r>
      <w:r w:rsidRPr="00166820">
        <w:tab/>
        <w:t>postępowanie w przedmiocie odpowiedzialności zawodowej co do tego samego czynu tej samej osoby zostało prawomocnie zakończone albo wcześniej wszczęte toczy się;</w:t>
      </w:r>
    </w:p>
    <w:p w14:paraId="53D9260D" w14:textId="77777777" w:rsidR="00F06D60" w:rsidRPr="00166820" w:rsidRDefault="00F06D60" w:rsidP="00F06D60">
      <w:pPr>
        <w:pStyle w:val="PKTpunkt"/>
      </w:pPr>
      <w:r w:rsidRPr="00166820">
        <w:t>6)</w:t>
      </w:r>
      <w:r w:rsidRPr="00166820">
        <w:tab/>
        <w:t>szkodliwość społeczna czynu jest znikoma.</w:t>
      </w:r>
    </w:p>
    <w:p w14:paraId="4C95B0E4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4</w:t>
      </w:r>
      <w:r>
        <w:rPr>
          <w:rStyle w:val="Ppogrubienie"/>
        </w:rPr>
        <w:t>8</w:t>
      </w:r>
      <w:r w:rsidRPr="007366FF">
        <w:rPr>
          <w:rStyle w:val="Ppogrubienie"/>
        </w:rPr>
        <w:t>.</w:t>
      </w:r>
      <w:r w:rsidRPr="00166820">
        <w:t xml:space="preserve"> 1. Nie można wszcząć postępowania w przedmiocie odpowiedzialności zawodowej, jeżeli od chwili popełnienia czynu upłynęły 3 lata.</w:t>
      </w:r>
    </w:p>
    <w:p w14:paraId="25AFF172" w14:textId="77777777" w:rsidR="00F06D60" w:rsidRPr="00166820" w:rsidRDefault="00F06D60" w:rsidP="00F06D60">
      <w:pPr>
        <w:pStyle w:val="USTustnpkodeksu"/>
      </w:pPr>
      <w:r w:rsidRPr="00166820">
        <w:t>2. Bieg przedawnienia przerywa każda czynność podjęta przez rzecznika dyscyplinarnego.</w:t>
      </w:r>
    </w:p>
    <w:p w14:paraId="69CE7B5A" w14:textId="77777777" w:rsidR="00F06D60" w:rsidRPr="00166820" w:rsidRDefault="00F06D60" w:rsidP="00F06D60">
      <w:pPr>
        <w:pStyle w:val="USTustnpkodeksu"/>
      </w:pPr>
      <w:r w:rsidRPr="00166820">
        <w:t xml:space="preserve">3. Karalność przewinienia zawodowego ustaje, jeżeli od </w:t>
      </w:r>
      <w:r>
        <w:t xml:space="preserve">chwili </w:t>
      </w:r>
      <w:r w:rsidRPr="00166820">
        <w:t>jego popełnienia upłynęło 5 lat.</w:t>
      </w:r>
    </w:p>
    <w:p w14:paraId="315F1CD7" w14:textId="77777777" w:rsidR="00F06D60" w:rsidRPr="00166820" w:rsidRDefault="00F06D60" w:rsidP="00F06D60">
      <w:pPr>
        <w:pStyle w:val="USTustnpkodeksu"/>
      </w:pPr>
      <w:r w:rsidRPr="00166820">
        <w:t xml:space="preserve">4. Jeżeli czyn, o którym mowa w ust. 1, stanowi jednocześnie przestępstwo </w:t>
      </w:r>
      <w:r>
        <w:t>a</w:t>
      </w:r>
      <w:r w:rsidRPr="00166820">
        <w:t>lb</w:t>
      </w:r>
      <w:r>
        <w:t>o</w:t>
      </w:r>
      <w:r w:rsidRPr="00166820">
        <w:t xml:space="preserve"> wykroczenie, ustanie karalności przewinienia zawodowego następuje nie wcześniej niż ustanie karalności przestępstwa </w:t>
      </w:r>
      <w:r>
        <w:t>albo</w:t>
      </w:r>
      <w:r w:rsidRPr="00166820">
        <w:t xml:space="preserve"> karalności wykroczenia.</w:t>
      </w:r>
    </w:p>
    <w:p w14:paraId="28E22239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lastRenderedPageBreak/>
        <w:t>Art. 4</w:t>
      </w:r>
      <w:r>
        <w:rPr>
          <w:rStyle w:val="Ppogrubienie"/>
        </w:rPr>
        <w:t>9</w:t>
      </w:r>
      <w:r w:rsidRPr="007366FF">
        <w:rPr>
          <w:rStyle w:val="Ppogrubienie"/>
        </w:rPr>
        <w:t>.</w:t>
      </w:r>
      <w:r w:rsidRPr="00166820">
        <w:t xml:space="preserve"> 1. Rzecznik dyscyplinarny albo Komisja </w:t>
      </w:r>
      <w:r>
        <w:t xml:space="preserve">w postępowaniu </w:t>
      </w:r>
      <w:r w:rsidRPr="00166820">
        <w:t>w przedmiocie odpowiedzialności zawodowej przeprowadza dowody na wniosek stron albo z urzędu.</w:t>
      </w:r>
    </w:p>
    <w:p w14:paraId="0647AE71" w14:textId="77777777" w:rsidR="00F06D60" w:rsidRPr="00166820" w:rsidRDefault="00F06D60" w:rsidP="00F06D60">
      <w:pPr>
        <w:pStyle w:val="USTustnpkodeksu"/>
      </w:pPr>
      <w:r w:rsidRPr="00166820">
        <w:t xml:space="preserve">2. Jeżeli stwierdzenie okoliczności mających istotne znaczenie dla rozstrzygnięcia sprawy wymaga specjalistycznej wiedzy, rzecznik dyscyplinarny albo Komisja zasięga opinii biegłego lub wzywa </w:t>
      </w:r>
      <w:r w:rsidRPr="00A97FCC">
        <w:t xml:space="preserve">specjalistę </w:t>
      </w:r>
      <w:r w:rsidRPr="00166820">
        <w:t xml:space="preserve">do przeprowadzenia określonych czynności w toku postępowania. </w:t>
      </w:r>
    </w:p>
    <w:p w14:paraId="06FBCE57" w14:textId="77777777" w:rsidR="00F06D60" w:rsidRPr="00166820" w:rsidRDefault="00F06D60" w:rsidP="00F06D60">
      <w:pPr>
        <w:pStyle w:val="USTustnpkodeksu"/>
      </w:pPr>
      <w:r w:rsidRPr="00166820">
        <w:t>3. W celu wydania opinii o stanie zdrowia psychicznego osoby obwinionej rzecznik dyscyplinarny</w:t>
      </w:r>
      <w:r>
        <w:t xml:space="preserve"> </w:t>
      </w:r>
      <w:r w:rsidRPr="00166820">
        <w:t xml:space="preserve">albo Komisja powołuje dwóch biegłych lekarzy psychiatrów. </w:t>
      </w:r>
    </w:p>
    <w:p w14:paraId="0527964F" w14:textId="77777777" w:rsidR="00F06D60" w:rsidRPr="00166820" w:rsidRDefault="00F06D60" w:rsidP="00F06D60">
      <w:pPr>
        <w:pStyle w:val="USTustnpkodeksu"/>
      </w:pPr>
      <w:r w:rsidRPr="00166820">
        <w:t>4. Nie stanowi naruszenia tajemnicy zawodowej składanie przez osoby wykonujące zawód medyczny zeznań i wyjaśnień w zakresie okoliczności objętych postępowaniem w toku postępowania w przedmiocie odpowiedzialności zawodowej.</w:t>
      </w:r>
    </w:p>
    <w:p w14:paraId="5ABDF8BD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 xml:space="preserve">Art. </w:t>
      </w:r>
      <w:r>
        <w:rPr>
          <w:rStyle w:val="Ppogrubienie"/>
        </w:rPr>
        <w:t>50</w:t>
      </w:r>
      <w:r w:rsidRPr="007366FF">
        <w:rPr>
          <w:rStyle w:val="Ppogrubienie"/>
        </w:rPr>
        <w:t>.</w:t>
      </w:r>
      <w:r w:rsidRPr="00166820">
        <w:t xml:space="preserve"> 1. Jeżeli w postępowaniu w </w:t>
      </w:r>
      <w:r>
        <w:t>przedmiocie</w:t>
      </w:r>
      <w:r w:rsidRPr="00166820">
        <w:t xml:space="preserve"> odpowiedzialności zawodowej świadek, biegły lub specjalista bez usprawiedliwienia nie stawił się na wezwanie rzecznika dyscyplinarnego lub na rozprawę przed Komisją albo bezpodstawnie odmawia zeznań, </w:t>
      </w:r>
      <w:r>
        <w:t>p</w:t>
      </w:r>
      <w:r w:rsidRPr="00166820">
        <w:t xml:space="preserve">rzewodniczący Komisji może zwrócić się do sądu rejonowego właściwego ze względu na miejsce zamieszkania osoby wezwanej o </w:t>
      </w:r>
      <w:r>
        <w:t xml:space="preserve">jej </w:t>
      </w:r>
      <w:r w:rsidRPr="00166820">
        <w:t xml:space="preserve">przesłuchanie w charakterze świadka, biegłego lub specjalisty na wskazane okoliczności. </w:t>
      </w:r>
    </w:p>
    <w:p w14:paraId="44FC52A9" w14:textId="77777777" w:rsidR="00F06D60" w:rsidRPr="00166820" w:rsidRDefault="00F06D60" w:rsidP="00F06D60">
      <w:pPr>
        <w:pStyle w:val="USTustnpkodeksu"/>
      </w:pPr>
      <w:r w:rsidRPr="00166820">
        <w:t>2. O terminie i miejscu przesłuchania, o którym mowa w ust. 1, sąd rejonowy zawiadamia strony, a protokół z przesłuchania przesyła</w:t>
      </w:r>
      <w:r>
        <w:t xml:space="preserve"> przewodniczącemu Komisji. Przesłuchania</w:t>
      </w:r>
      <w:r w:rsidRPr="00166820">
        <w:t xml:space="preserve"> dokonuje sąd rejonowy na posiedzeniu. Przepisy </w:t>
      </w:r>
      <w:r>
        <w:t>d</w:t>
      </w:r>
      <w:r w:rsidRPr="00166820">
        <w:t xml:space="preserve">ziału V ustawy z dnia 6 czerwca 1997 r. – Kodeks postępowania karnego (Dz. U. z </w:t>
      </w:r>
      <w:r>
        <w:t>2022</w:t>
      </w:r>
      <w:r w:rsidRPr="00166820">
        <w:t xml:space="preserve"> r. poz. </w:t>
      </w:r>
      <w:r>
        <w:t>1375, 1855, 2582 i 2600 oraz z 2023 r. poz. 289 i 535</w:t>
      </w:r>
      <w:r w:rsidRPr="00166820">
        <w:t>) stosuje się.</w:t>
      </w:r>
    </w:p>
    <w:p w14:paraId="1EFBFBBB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5</w:t>
      </w:r>
      <w:r>
        <w:rPr>
          <w:rStyle w:val="Ppogrubienie"/>
        </w:rPr>
        <w:t>1</w:t>
      </w:r>
      <w:r w:rsidRPr="007366FF">
        <w:rPr>
          <w:rStyle w:val="Ppogrubienie"/>
        </w:rPr>
        <w:t>.</w:t>
      </w:r>
      <w:r w:rsidRPr="00166820">
        <w:t xml:space="preserve"> 1. Nie można pociągnąć do odpowiedzialności zawodowej osoby obwinionej do momentu, gdy popełnienie przewinienia zawodowego nie zostanie udowodnione i stwierdzone prawomocnym orzeczeniem Komisji, o którym mowa w art. </w:t>
      </w:r>
      <w:r>
        <w:t>66</w:t>
      </w:r>
      <w:r w:rsidRPr="00166820">
        <w:t xml:space="preserve"> ust. 1.</w:t>
      </w:r>
    </w:p>
    <w:p w14:paraId="43F502B6" w14:textId="77777777" w:rsidR="00F06D60" w:rsidRPr="00166820" w:rsidRDefault="00F06D60" w:rsidP="00F06D60">
      <w:pPr>
        <w:pStyle w:val="USTustnpkodeksu"/>
      </w:pPr>
      <w:r w:rsidRPr="00166820">
        <w:t>2. Wszelkie wątpliwości, których w postępowaniu w przedmiocie odpowiedzialności zawodowej nie da się usunąć, należy tłumaczyć na korzyść osoby obwinionej.</w:t>
      </w:r>
    </w:p>
    <w:p w14:paraId="2975C86D" w14:textId="77777777" w:rsidR="00F06D60" w:rsidRPr="00166820" w:rsidRDefault="00F06D60" w:rsidP="00F06D60">
      <w:pPr>
        <w:pStyle w:val="USTustnpkodeksu"/>
      </w:pPr>
      <w:r w:rsidRPr="00166820">
        <w:t>3. Członkowie Komisji kształtują swoje przekonanie na podstawie wszystkich przeprowadzonych dowodów ocenianych swobodnie, z uwzględnieniem zasad prawidłowego rozumowania oraz wskazań wiedzy i doświadczenia życiowego.</w:t>
      </w:r>
    </w:p>
    <w:p w14:paraId="2696BBF1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5</w:t>
      </w:r>
      <w:r>
        <w:rPr>
          <w:rStyle w:val="Ppogrubienie"/>
        </w:rPr>
        <w:t>2</w:t>
      </w:r>
      <w:r w:rsidRPr="007366FF">
        <w:rPr>
          <w:rStyle w:val="Ppogrubienie"/>
        </w:rPr>
        <w:t>.</w:t>
      </w:r>
      <w:r w:rsidRPr="00166820">
        <w:t xml:space="preserve"> 1. Rzecznik dyscyplinarny wszczyna postępowanie wyjaśniające na wniosek albo z urzędu.</w:t>
      </w:r>
    </w:p>
    <w:p w14:paraId="7FB4C4D2" w14:textId="77777777" w:rsidR="00F06D60" w:rsidRPr="00166820" w:rsidRDefault="00F06D60" w:rsidP="00F06D60">
      <w:pPr>
        <w:pStyle w:val="USTustnpkodeksu"/>
      </w:pPr>
      <w:r w:rsidRPr="00166820">
        <w:lastRenderedPageBreak/>
        <w:t>2. Uprawnionym do złożenia wniosku</w:t>
      </w:r>
      <w:r>
        <w:t>, o którym mowa w ust. 1,</w:t>
      </w:r>
      <w:r w:rsidRPr="00166820">
        <w:t xml:space="preserve"> jest minister właściwy do spraw zdrowia, minister właściwy do spraw wewnętrznych, Minister Obrony Narodowej, Prezes Narodowego Funduszu Zdrowia oraz pokrzywdzony.</w:t>
      </w:r>
    </w:p>
    <w:p w14:paraId="54EF95F0" w14:textId="77777777" w:rsidR="00F06D60" w:rsidRPr="009A0588" w:rsidRDefault="00F06D60" w:rsidP="00F06D60">
      <w:pPr>
        <w:pStyle w:val="USTustnpkodeksu"/>
      </w:pPr>
      <w:r>
        <w:t xml:space="preserve">3. </w:t>
      </w:r>
      <w:r w:rsidRPr="009A0588">
        <w:t>Wniosek</w:t>
      </w:r>
      <w:r w:rsidRPr="00CA40CD">
        <w:t>, o którym mowa w ust. 1,</w:t>
      </w:r>
      <w:r>
        <w:t xml:space="preserve"> </w:t>
      </w:r>
      <w:r w:rsidRPr="009A0588">
        <w:t>zawiera:</w:t>
      </w:r>
    </w:p>
    <w:p w14:paraId="0657F687" w14:textId="77777777" w:rsidR="00F06D60" w:rsidRPr="009A0588" w:rsidRDefault="00F06D60" w:rsidP="00F06D60">
      <w:pPr>
        <w:pStyle w:val="PKTpunkt"/>
      </w:pPr>
      <w:r w:rsidRPr="009A0588">
        <w:t>1)</w:t>
      </w:r>
      <w:r>
        <w:tab/>
      </w:r>
      <w:r w:rsidRPr="009A0588">
        <w:t xml:space="preserve">dane </w:t>
      </w:r>
      <w:r>
        <w:t>składającego wniosek</w:t>
      </w:r>
      <w:r w:rsidRPr="009A0588">
        <w:t>:</w:t>
      </w:r>
    </w:p>
    <w:p w14:paraId="77994074" w14:textId="77777777" w:rsidR="00F06D60" w:rsidRPr="009A0588" w:rsidRDefault="00F06D60" w:rsidP="00F06D60">
      <w:pPr>
        <w:pStyle w:val="LITlitera"/>
      </w:pPr>
      <w:r w:rsidRPr="009A0588">
        <w:t>a)</w:t>
      </w:r>
      <w:r>
        <w:tab/>
      </w:r>
      <w:r w:rsidRPr="009A0588">
        <w:t>oznaczenie organu</w:t>
      </w:r>
      <w:r>
        <w:t>,</w:t>
      </w:r>
    </w:p>
    <w:p w14:paraId="4D4A90CF" w14:textId="77777777" w:rsidR="00F06D60" w:rsidRDefault="00F06D60" w:rsidP="00F06D60">
      <w:pPr>
        <w:pStyle w:val="LITlitera"/>
      </w:pPr>
      <w:r w:rsidRPr="009A0588">
        <w:t>b)</w:t>
      </w:r>
      <w:r>
        <w:tab/>
        <w:t>w przypadku pokrzywdzonego:</w:t>
      </w:r>
    </w:p>
    <w:p w14:paraId="40A239FA" w14:textId="77777777" w:rsidR="00F06D60" w:rsidRPr="00860C8C" w:rsidRDefault="00F06D60">
      <w:pPr>
        <w:pStyle w:val="TIRtiret"/>
      </w:pPr>
      <w:r w:rsidRPr="00860C8C">
        <w:t>–</w:t>
      </w:r>
      <w:r w:rsidRPr="00860C8C">
        <w:tab/>
        <w:t xml:space="preserve">imię </w:t>
      </w:r>
      <w:r w:rsidRPr="00991D63">
        <w:rPr>
          <w:rStyle w:val="Pogrubienie"/>
          <w:b w:val="0"/>
          <w:bCs/>
        </w:rPr>
        <w:t xml:space="preserve">(imiona) </w:t>
      </w:r>
      <w:r w:rsidRPr="00860C8C">
        <w:t>i nazwisko,</w:t>
      </w:r>
    </w:p>
    <w:p w14:paraId="2A97116D" w14:textId="77777777" w:rsidR="00F06D60" w:rsidRPr="00860C8C" w:rsidRDefault="00F06D60">
      <w:pPr>
        <w:pStyle w:val="TIRtiret"/>
      </w:pPr>
      <w:r w:rsidRPr="00860C8C">
        <w:t>–</w:t>
      </w:r>
      <w:r w:rsidRPr="00860C8C">
        <w:tab/>
        <w:t>datę urodzenia,</w:t>
      </w:r>
    </w:p>
    <w:p w14:paraId="008441C4" w14:textId="77777777" w:rsidR="00F06D60" w:rsidRPr="00860C8C" w:rsidRDefault="00F06D60">
      <w:pPr>
        <w:pStyle w:val="TIRtiret"/>
      </w:pPr>
      <w:r w:rsidRPr="00860C8C">
        <w:t>–</w:t>
      </w:r>
      <w:r w:rsidRPr="00860C8C">
        <w:tab/>
        <w:t>numer PESEL, a w przypadku braku numeru PESEL – cechy dokumentu potwierdzającego tożsamość: nazwę i numer dokumentu oraz państwo jego wydania,</w:t>
      </w:r>
    </w:p>
    <w:p w14:paraId="6CDBB466" w14:textId="77777777" w:rsidR="00F06D60" w:rsidRPr="009A0588" w:rsidRDefault="00F06D60">
      <w:pPr>
        <w:pStyle w:val="TIRtiret"/>
      </w:pPr>
      <w:r w:rsidRPr="00860C8C">
        <w:t>–</w:t>
      </w:r>
      <w:r w:rsidRPr="00860C8C">
        <w:tab/>
        <w:t>imię (imiona) i nazwisko</w:t>
      </w:r>
      <w:r w:rsidRPr="009A0588">
        <w:t xml:space="preserve"> przedstawiciela ustawowego</w:t>
      </w:r>
      <w:r>
        <w:t xml:space="preserve"> pokrzywdzonego</w:t>
      </w:r>
      <w:r w:rsidRPr="009A0588">
        <w:t>, jeżeli dotyczy;</w:t>
      </w:r>
    </w:p>
    <w:p w14:paraId="43A48FBD" w14:textId="77777777" w:rsidR="00F06D60" w:rsidRPr="009A0588" w:rsidRDefault="00F06D60" w:rsidP="00F06D60">
      <w:pPr>
        <w:pStyle w:val="PKTpunkt"/>
      </w:pPr>
      <w:r>
        <w:t>2</w:t>
      </w:r>
      <w:r w:rsidRPr="009A0588">
        <w:t>)</w:t>
      </w:r>
      <w:r>
        <w:tab/>
      </w:r>
      <w:r w:rsidRPr="009A0588">
        <w:t>adres do doręczeń;</w:t>
      </w:r>
    </w:p>
    <w:p w14:paraId="1B2B0D38" w14:textId="77777777" w:rsidR="00F06D60" w:rsidRPr="009A0588" w:rsidRDefault="00F06D60" w:rsidP="00F06D60">
      <w:pPr>
        <w:pStyle w:val="PKTpunkt"/>
      </w:pPr>
      <w:r>
        <w:t>3</w:t>
      </w:r>
      <w:r w:rsidRPr="009A0588">
        <w:t>)</w:t>
      </w:r>
      <w:r>
        <w:tab/>
      </w:r>
      <w:r w:rsidRPr="009A0588">
        <w:t xml:space="preserve">wskazanie przedmiotu wniosku i </w:t>
      </w:r>
      <w:r>
        <w:t xml:space="preserve">jego </w:t>
      </w:r>
      <w:r w:rsidRPr="009A0588">
        <w:t>uzasadnienie;</w:t>
      </w:r>
    </w:p>
    <w:p w14:paraId="5DA6E2BA" w14:textId="77777777" w:rsidR="00F06D60" w:rsidRPr="009A0588" w:rsidRDefault="00F06D60" w:rsidP="00F06D60">
      <w:pPr>
        <w:pStyle w:val="PKTpunkt"/>
      </w:pPr>
      <w:r>
        <w:t>4</w:t>
      </w:r>
      <w:r w:rsidRPr="009A0588">
        <w:t>)</w:t>
      </w:r>
      <w:r>
        <w:tab/>
      </w:r>
      <w:r w:rsidRPr="009A0588">
        <w:t>dowody uprawdopodabniające okoliczności wskazane we wniosku.</w:t>
      </w:r>
    </w:p>
    <w:p w14:paraId="6654DB0D" w14:textId="573889BB" w:rsidR="00F06D60" w:rsidRPr="00166820" w:rsidRDefault="00F06D60" w:rsidP="00F06D60">
      <w:pPr>
        <w:pStyle w:val="USTustnpkodeksu"/>
      </w:pPr>
      <w:r>
        <w:t>4</w:t>
      </w:r>
      <w:r w:rsidRPr="00166820">
        <w:t>. Złożenie wniosku</w:t>
      </w:r>
      <w:r>
        <w:t xml:space="preserve">, </w:t>
      </w:r>
      <w:r w:rsidRPr="00F040B2">
        <w:t>o którym mowa w ust. 1,</w:t>
      </w:r>
      <w:r w:rsidRPr="00166820">
        <w:t xml:space="preserve"> przez p</w:t>
      </w:r>
      <w:r w:rsidR="007A374E">
        <w:t>okrzywdzonego podlega opłacie w </w:t>
      </w:r>
      <w:r w:rsidRPr="00166820">
        <w:t xml:space="preserve">wysokości 200 zł. </w:t>
      </w:r>
    </w:p>
    <w:p w14:paraId="606467A0" w14:textId="77777777" w:rsidR="00F06D60" w:rsidRPr="00166820" w:rsidRDefault="00F06D60" w:rsidP="00F06D60">
      <w:pPr>
        <w:pStyle w:val="USTustnpkodeksu"/>
      </w:pPr>
      <w:r>
        <w:t>5</w:t>
      </w:r>
      <w:r w:rsidRPr="00166820">
        <w:t>. Opłata</w:t>
      </w:r>
      <w:r>
        <w:t>, o której mowa w ust. 4,</w:t>
      </w:r>
      <w:r w:rsidRPr="00166820">
        <w:t xml:space="preserve"> podlega zaliczeniu na poczet kosztów postępowania przed Komisją.</w:t>
      </w:r>
    </w:p>
    <w:p w14:paraId="06E8402B" w14:textId="77777777" w:rsidR="00F06D60" w:rsidRPr="00166820" w:rsidRDefault="00F06D60" w:rsidP="00F06D60">
      <w:pPr>
        <w:pStyle w:val="USTustnpkodeksu"/>
      </w:pPr>
      <w:r>
        <w:t>6</w:t>
      </w:r>
      <w:r w:rsidRPr="00166820">
        <w:t>. Opłata</w:t>
      </w:r>
      <w:r>
        <w:t xml:space="preserve">, o której mowa w ust. 4, </w:t>
      </w:r>
      <w:r w:rsidRPr="00166820">
        <w:t>stanowi dochód budżetu państwa.</w:t>
      </w:r>
    </w:p>
    <w:p w14:paraId="16F25956" w14:textId="77777777" w:rsidR="00F06D60" w:rsidRPr="00166820" w:rsidRDefault="00F06D60" w:rsidP="00F06D60">
      <w:pPr>
        <w:pStyle w:val="USTustnpkodeksu"/>
      </w:pPr>
      <w:r>
        <w:t>7</w:t>
      </w:r>
      <w:r w:rsidRPr="00166820">
        <w:t xml:space="preserve">. Opłatę, o której mowa w ust. </w:t>
      </w:r>
      <w:r>
        <w:t>4</w:t>
      </w:r>
      <w:r w:rsidRPr="00166820">
        <w:t>, uiszcza się na rachunek bankowy urzędu obsługującego ministra właściwego do spraw zdrowia.</w:t>
      </w:r>
    </w:p>
    <w:p w14:paraId="6A59F60E" w14:textId="7884AEB6" w:rsidR="00F06D60" w:rsidRPr="00166820" w:rsidRDefault="00F06D60" w:rsidP="00F06D60">
      <w:pPr>
        <w:pStyle w:val="USTustnpkodeksu"/>
      </w:pPr>
      <w:r>
        <w:t>8</w:t>
      </w:r>
      <w:r w:rsidRPr="00166820">
        <w:t>. W przypadku niewniesienia opłaty</w:t>
      </w:r>
      <w:r>
        <w:t>, o której mowa w ust. 4,</w:t>
      </w:r>
      <w:r w:rsidR="007A374E">
        <w:t xml:space="preserve"> albo wniesienia jej w </w:t>
      </w:r>
      <w:r w:rsidRPr="00166820">
        <w:t xml:space="preserve">wysokości niższej niż należna rzecznik dyscyplinarny wzywa </w:t>
      </w:r>
      <w:r>
        <w:t>pokrzywdzonego</w:t>
      </w:r>
      <w:r w:rsidRPr="00166820">
        <w:t xml:space="preserve"> do uzupełnienia braków formalnych na adres wskazany we wniosku. Przepis art. 64 ustawy z dnia 14 czerwca 1960 r. – Kodeks postępowania administracyjnego stosuje się z zastrzeżeniem, że w przypadku bezskutecznego upływu terminu do uzupełnienia braków formalnych dotknięty nim wniosek traktuje się jako niezłożony. Wniosek nienależycie opłacony jest zwracany bez rozpatrzenia </w:t>
      </w:r>
      <w:r>
        <w:t>pokrzywdzonemu</w:t>
      </w:r>
      <w:r w:rsidRPr="00166820">
        <w:t xml:space="preserve">. O </w:t>
      </w:r>
      <w:r w:rsidRPr="00E06B7D">
        <w:t xml:space="preserve">tej </w:t>
      </w:r>
      <w:r w:rsidRPr="00166820">
        <w:t>konsekwencji rze</w:t>
      </w:r>
      <w:r w:rsidR="007A374E">
        <w:t>cznik dyscyplinarny informuje w </w:t>
      </w:r>
      <w:r w:rsidRPr="00166820">
        <w:t>wezwaniu do uzupełnienia braków formalnych.</w:t>
      </w:r>
    </w:p>
    <w:p w14:paraId="184171AC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lastRenderedPageBreak/>
        <w:t>Art. 5</w:t>
      </w:r>
      <w:r>
        <w:rPr>
          <w:rStyle w:val="Ppogrubienie"/>
        </w:rPr>
        <w:t>3</w:t>
      </w:r>
      <w:r w:rsidRPr="007366FF">
        <w:rPr>
          <w:rStyle w:val="Ppogrubienie"/>
        </w:rPr>
        <w:t>.</w:t>
      </w:r>
      <w:r w:rsidRPr="00166820">
        <w:t xml:space="preserve"> 1. Rzecznik dyscyplinarny niezwłocznie po otrzymaniu informacji wskazującej na możliwość popełnienia przewinienia zawodowego bada z urzędu, czy nie zachodzą okoliczności wyłączające postępowanie, a w przypadku braku przeszkód prawnych wyda</w:t>
      </w:r>
      <w:r>
        <w:t>je</w:t>
      </w:r>
      <w:r w:rsidRPr="00166820">
        <w:t xml:space="preserve"> postanowienie o wszczęciu postępowania wyjaśniającego. Postanowienie doręcza się stronom. </w:t>
      </w:r>
    </w:p>
    <w:p w14:paraId="21B28D42" w14:textId="5A1FD61B" w:rsidR="00F06D60" w:rsidRPr="00166820" w:rsidRDefault="00F06D60" w:rsidP="00F06D60">
      <w:pPr>
        <w:pStyle w:val="USTustnpkodeksu"/>
      </w:pPr>
      <w:r w:rsidRPr="00166820">
        <w:t xml:space="preserve">2. W przypadku gdy wniosek o wszczęcie postępowania wyjaśniającego nie spełnia wymagań formalnych, rzecznik dyscyplinarny wzywa </w:t>
      </w:r>
      <w:r>
        <w:t>składającego wniosek</w:t>
      </w:r>
      <w:r w:rsidRPr="00166820">
        <w:t xml:space="preserve"> do uzupełnienia wniosku na piśmie, w terminie nie krótszym niż 7 dni</w:t>
      </w:r>
      <w:r w:rsidR="007A374E">
        <w:t xml:space="preserve"> od dnia doręczenia wezwania, z </w:t>
      </w:r>
      <w:r w:rsidRPr="00166820">
        <w:t xml:space="preserve">pouczeniem, że nieuzupełnienie wniosku </w:t>
      </w:r>
      <w:r>
        <w:t>s</w:t>
      </w:r>
      <w:r w:rsidRPr="00166820">
        <w:t>powoduje odmowę wszczęcia postępowania wyjaśniającego.</w:t>
      </w:r>
    </w:p>
    <w:p w14:paraId="59E1D22D" w14:textId="2A6141AB" w:rsidR="00F06D60" w:rsidRPr="00166820" w:rsidRDefault="00F06D60" w:rsidP="00F06D60">
      <w:pPr>
        <w:pStyle w:val="USTustnpkodeksu"/>
      </w:pPr>
      <w:r w:rsidRPr="00166820">
        <w:t>3. W przypadku nieuzupełnienia wniosku, o którym mowa w ust. 2, albo w przypadku stwierdzenia okoliczności wyłączającej postępowanie, rzecznik dyscyplinarny wydaje postanowienie o odmowie wszczęcia postępowania wyjaś</w:t>
      </w:r>
      <w:r w:rsidR="007A374E">
        <w:t>niającego, które doręcza wraz z </w:t>
      </w:r>
      <w:r w:rsidRPr="00166820">
        <w:t xml:space="preserve">uzasadnieniem </w:t>
      </w:r>
      <w:r>
        <w:t>składającemu wniosek</w:t>
      </w:r>
      <w:r w:rsidRPr="00166820">
        <w:t>, oraz osobie, której ten wniosek dotyczy.</w:t>
      </w:r>
    </w:p>
    <w:p w14:paraId="4748E0D6" w14:textId="77777777" w:rsidR="00F06D60" w:rsidRPr="00166820" w:rsidRDefault="00F06D60" w:rsidP="00F06D60">
      <w:pPr>
        <w:pStyle w:val="USTustnpkodeksu"/>
      </w:pPr>
      <w:r w:rsidRPr="00166820">
        <w:t xml:space="preserve">4. Rzecznik dyscyplinarny wydaje postanowienie o wszczęciu albo o odmowie wszczęcia postępowania wyjaśniającego, w terminie nie dłuższym niż 2 miesiące od dnia otrzymania informacji, o której mowa w ust. </w:t>
      </w:r>
      <w:smartTag w:uri="urn:schemas-microsoft-com:office:smarttags" w:element="metricconverter">
        <w:smartTagPr>
          <w:attr w:name="ProductID" w:val="1, a"/>
        </w:smartTagPr>
        <w:r w:rsidRPr="00166820">
          <w:t>1, a</w:t>
        </w:r>
      </w:smartTag>
      <w:r w:rsidRPr="00166820">
        <w:t xml:space="preserve"> w przypadku, o którym mowa w ust. 2, od dnia uzupełnienia wniosku. </w:t>
      </w:r>
    </w:p>
    <w:p w14:paraId="51E65F70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5</w:t>
      </w:r>
      <w:r>
        <w:rPr>
          <w:rStyle w:val="Ppogrubienie"/>
        </w:rPr>
        <w:t>4</w:t>
      </w:r>
      <w:r w:rsidRPr="007366FF">
        <w:rPr>
          <w:rStyle w:val="Ppogrubienie"/>
        </w:rPr>
        <w:t>.</w:t>
      </w:r>
      <w:r w:rsidRPr="00166820">
        <w:t xml:space="preserve"> 1. Pokrzywdzonemu przysługuje zażalenie na postanowienie o odmowie wszczęcia postępowania wyjaśniającego, a stronom na postanowienie o jego umorzeniu. Uprawnionym do złożenia zażalenia przysługuje prawo przejrzenia akt.</w:t>
      </w:r>
    </w:p>
    <w:p w14:paraId="0DE82288" w14:textId="64A75C91" w:rsidR="00F06D60" w:rsidRPr="00166820" w:rsidRDefault="00F06D60" w:rsidP="00F06D60">
      <w:pPr>
        <w:pStyle w:val="USTustnpkodeksu"/>
      </w:pPr>
      <w:r w:rsidRPr="00166820">
        <w:t>2. Zażalenie wnosi się do Komisji za pośrednict</w:t>
      </w:r>
      <w:r w:rsidR="007A374E">
        <w:t>wem rzecznika dyscyplinarnego w </w:t>
      </w:r>
      <w:r w:rsidRPr="00166820">
        <w:t xml:space="preserve">terminie 14 dni od dnia otrzymania odpisu postanowienia. </w:t>
      </w:r>
    </w:p>
    <w:p w14:paraId="1D8182E4" w14:textId="77777777" w:rsidR="00F06D60" w:rsidRPr="00166820" w:rsidRDefault="00F06D60" w:rsidP="00F06D60">
      <w:pPr>
        <w:pStyle w:val="USTustnpkodeksu"/>
      </w:pPr>
      <w:r w:rsidRPr="00166820">
        <w:t xml:space="preserve">3. Komisja rozpoznaje zażalenie oraz orzeka w składzie, o którym mowa w art. </w:t>
      </w:r>
      <w:r>
        <w:t>64</w:t>
      </w:r>
      <w:r w:rsidRPr="00166820">
        <w:t xml:space="preserve">. </w:t>
      </w:r>
    </w:p>
    <w:p w14:paraId="0C87233F" w14:textId="77777777" w:rsidR="00F06D60" w:rsidRPr="00166820" w:rsidRDefault="00F06D60" w:rsidP="00F06D60">
      <w:pPr>
        <w:pStyle w:val="USTustnpkodeksu"/>
      </w:pPr>
      <w:r w:rsidRPr="00166820">
        <w:t xml:space="preserve">4. Komisja utrzymuje w mocy postanowienie rzecznika dyscyplinarnego albo je uchyla. Uchylając postanowienie, na które wniesiono zażalenie, Komisja przekazuje postępowanie do dalszego prowadzenia przez rzecznika dyscyplinarnego. </w:t>
      </w:r>
    </w:p>
    <w:p w14:paraId="375FE721" w14:textId="77777777" w:rsidR="00F06D60" w:rsidRPr="00166820" w:rsidRDefault="00F06D60" w:rsidP="00F06D60">
      <w:pPr>
        <w:pStyle w:val="USTustnpkodeksu"/>
      </w:pPr>
      <w:r w:rsidRPr="00166820">
        <w:t xml:space="preserve">5. Uchylając postanowienie o umorzeniu postępowania wyjaśniającego albo odmowie jego wszczęcia, Komisja wskazuje powody uchylenia lub okoliczności, które należy wyjaśnić, lub czynności, które należy przeprowadzić. Wskazania te są wiążące dla rzecznika dyscyplinarnego. </w:t>
      </w:r>
    </w:p>
    <w:p w14:paraId="75329C26" w14:textId="05F12ABD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5</w:t>
      </w:r>
      <w:r>
        <w:rPr>
          <w:rStyle w:val="Ppogrubienie"/>
        </w:rPr>
        <w:t>5</w:t>
      </w:r>
      <w:r w:rsidRPr="007366FF">
        <w:rPr>
          <w:rStyle w:val="Ppogrubienie"/>
        </w:rPr>
        <w:t>.</w:t>
      </w:r>
      <w:r w:rsidRPr="00166820">
        <w:t xml:space="preserve"> W toku postępowania wyjaśniającego rzecznik dyscyplinarny dąży do szczegółowego wyjaśnienia sprawy. W tym celu może przesłuchiwać pokrzywdzonego i inne </w:t>
      </w:r>
      <w:r w:rsidRPr="00166820">
        <w:lastRenderedPageBreak/>
        <w:t xml:space="preserve">osoby w charakterze świadków, powoływać i przesłuchiwać biegłych lub wzywać </w:t>
      </w:r>
      <w:r w:rsidRPr="00AB6FE0">
        <w:t xml:space="preserve">specjalistów </w:t>
      </w:r>
      <w:r w:rsidRPr="00166820">
        <w:t>do przeprowadzenia określonych czynności w toku postępowania</w:t>
      </w:r>
      <w:r>
        <w:t>,</w:t>
      </w:r>
      <w:r w:rsidRPr="00166820">
        <w:t xml:space="preserve"> jak również przeprowadzać inne dowody. W przypadkach niecierpiących zwłoki, w szczególności gdy mogłoby to spowodować zatarcie śladów lub dowodów przewinienia zawodowego, rzecznik dyscyplinarny może przesłuchać osobę wykonującą zawód medyczny</w:t>
      </w:r>
      <w:r w:rsidR="007A374E">
        <w:t xml:space="preserve"> przed wydaniem postanowienia o </w:t>
      </w:r>
      <w:r w:rsidRPr="00166820">
        <w:t>przedstawieniu zarzutów, jeżeli zachodzą warunki do sporządzenia takiego postanowienia.</w:t>
      </w:r>
    </w:p>
    <w:p w14:paraId="319D62BB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5</w:t>
      </w:r>
      <w:r>
        <w:rPr>
          <w:rStyle w:val="Ppogrubienie"/>
        </w:rPr>
        <w:t>6</w:t>
      </w:r>
      <w:r w:rsidRPr="007366FF">
        <w:rPr>
          <w:rStyle w:val="Ppogrubienie"/>
        </w:rPr>
        <w:t>.</w:t>
      </w:r>
      <w:r w:rsidRPr="00166820">
        <w:t xml:space="preserve"> 1. Jeżeli zebrany w postępowaniu wyjaśniającym materiał dowodowy wskazuje na fakt popełnienia przewinienia zawodowego, rzecznik dyscyplinarny przedstawia zarzuty osobie wykonującej zawód medyczny. </w:t>
      </w:r>
    </w:p>
    <w:p w14:paraId="7DE15C66" w14:textId="5B730450" w:rsidR="00F06D60" w:rsidRPr="00166820" w:rsidRDefault="00F06D60" w:rsidP="00F06D60">
      <w:pPr>
        <w:pStyle w:val="USTustnpkodeksu"/>
      </w:pPr>
      <w:r w:rsidRPr="00166820">
        <w:t>2. Zarzuty osobie wykonującej zawód medyczny dorę</w:t>
      </w:r>
      <w:r w:rsidR="007A374E">
        <w:t>cza się na piśmie, informując o </w:t>
      </w:r>
      <w:r w:rsidRPr="00166820">
        <w:t>przysługujących jej prawach, w tym o prawie do złożenia wyjaśnień.</w:t>
      </w:r>
    </w:p>
    <w:p w14:paraId="49A2A54C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5</w:t>
      </w:r>
      <w:r>
        <w:rPr>
          <w:rStyle w:val="Ppogrubienie"/>
        </w:rPr>
        <w:t>7</w:t>
      </w:r>
      <w:r w:rsidRPr="007366FF">
        <w:rPr>
          <w:rStyle w:val="Ppogrubienie"/>
        </w:rPr>
        <w:t>.</w:t>
      </w:r>
      <w:r w:rsidRPr="00166820">
        <w:t xml:space="preserve"> 1. Jeżeli postępowanie wyjaśniające nie dostarczyło podstaw do sporządzenia wniosku o ukaranie, rzecznik dyscyplinarny wydaje postanowienie o umorzeniu postępowania</w:t>
      </w:r>
      <w:r>
        <w:t xml:space="preserve"> wyjaśniającego</w:t>
      </w:r>
      <w:r w:rsidRPr="00166820">
        <w:t xml:space="preserve"> bez konieczności uprzedniego zapoznania osoby wykonującej zawód medyczny, której dotyczy sprawa, z materiałami postępowania wyjaśniającego i bez wydania postanowienia o zamknięciu postępowania</w:t>
      </w:r>
      <w:r>
        <w:t xml:space="preserve"> wyjaśniającego</w:t>
      </w:r>
      <w:r w:rsidRPr="00166820">
        <w:t xml:space="preserve">. </w:t>
      </w:r>
    </w:p>
    <w:p w14:paraId="7FAC3257" w14:textId="3015B8D5" w:rsidR="00F06D60" w:rsidRPr="00166820" w:rsidRDefault="00F06D60" w:rsidP="00F06D60">
      <w:pPr>
        <w:pStyle w:val="USTustnpkodeksu"/>
      </w:pPr>
      <w:r w:rsidRPr="00166820">
        <w:t>2. Rzecznik dyscyplinarny wydaje postanowienie o umorzeniu postępowania wyjaśniającego również w przypadku, gdy okoliczności wyłą</w:t>
      </w:r>
      <w:r w:rsidR="007A374E">
        <w:t>czające postępowanie wystąpią w </w:t>
      </w:r>
      <w:r w:rsidRPr="00166820">
        <w:t>toku postępowania wyjaśniającego.</w:t>
      </w:r>
    </w:p>
    <w:p w14:paraId="0C143CBA" w14:textId="77777777" w:rsidR="00F06D60" w:rsidRPr="00166820" w:rsidRDefault="00F06D60" w:rsidP="00F06D60">
      <w:pPr>
        <w:pStyle w:val="USTustnpkodeksu"/>
      </w:pPr>
      <w:r w:rsidRPr="00166820">
        <w:t>3. Postanowienie o umorzeniu postępowania</w:t>
      </w:r>
      <w:r>
        <w:t xml:space="preserve"> wyjaśniającego</w:t>
      </w:r>
      <w:r w:rsidRPr="00166820">
        <w:t xml:space="preserve"> zawiera uzasadnienie ze wskazaniem przyczyn umorzenia.</w:t>
      </w:r>
    </w:p>
    <w:p w14:paraId="7F6A6EA1" w14:textId="733D431B" w:rsidR="00F06D60" w:rsidRPr="00166820" w:rsidRDefault="00F06D60" w:rsidP="00F06D60">
      <w:pPr>
        <w:pStyle w:val="USTustnpkodeksu"/>
      </w:pPr>
      <w:r w:rsidRPr="00166820">
        <w:t xml:space="preserve">4. Jeżeli umorzenie postępowania </w:t>
      </w:r>
      <w:r>
        <w:t xml:space="preserve">wyjaśniającego </w:t>
      </w:r>
      <w:r w:rsidRPr="00166820">
        <w:t>nastę</w:t>
      </w:r>
      <w:r w:rsidR="007A374E">
        <w:t>puje po wydaniu postanowienia o </w:t>
      </w:r>
      <w:r w:rsidRPr="00166820">
        <w:t xml:space="preserve">przedstawieniu zarzutów, postanowienie o umorzeniu </w:t>
      </w:r>
      <w:r>
        <w:t xml:space="preserve">tego </w:t>
      </w:r>
      <w:r w:rsidRPr="00166820">
        <w:t xml:space="preserve">postępowania </w:t>
      </w:r>
      <w:r>
        <w:t>zawiera</w:t>
      </w:r>
      <w:r w:rsidRPr="00166820">
        <w:t xml:space="preserve"> także imię </w:t>
      </w:r>
      <w:r>
        <w:t xml:space="preserve">(imiona) </w:t>
      </w:r>
      <w:r w:rsidRPr="00166820">
        <w:t xml:space="preserve">i nazwisko osoby obwinionej oraz określenie zarzucanego </w:t>
      </w:r>
      <w:r>
        <w:t>jej</w:t>
      </w:r>
      <w:r w:rsidRPr="00166820">
        <w:t xml:space="preserve"> czynu.</w:t>
      </w:r>
    </w:p>
    <w:p w14:paraId="31230622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5</w:t>
      </w:r>
      <w:r>
        <w:rPr>
          <w:rStyle w:val="Ppogrubienie"/>
        </w:rPr>
        <w:t>8</w:t>
      </w:r>
      <w:r w:rsidRPr="007366FF">
        <w:rPr>
          <w:rStyle w:val="Ppogrubienie"/>
        </w:rPr>
        <w:t>.</w:t>
      </w:r>
      <w:r w:rsidRPr="00166820">
        <w:t xml:space="preserve"> 1. Jeżeli istnieją podstawy do sporządzenia wniosku o ukaranie, rzecznik dyscyplinarny zawiadamia </w:t>
      </w:r>
      <w:r>
        <w:t xml:space="preserve">osobę </w:t>
      </w:r>
      <w:r w:rsidRPr="00166820">
        <w:t>obwinion</w:t>
      </w:r>
      <w:r>
        <w:t>ą</w:t>
      </w:r>
      <w:r w:rsidRPr="00166820">
        <w:t xml:space="preserve"> i je</w:t>
      </w:r>
      <w:r>
        <w:t>j</w:t>
      </w:r>
      <w:r w:rsidRPr="00166820">
        <w:t xml:space="preserve"> </w:t>
      </w:r>
      <w:r>
        <w:t xml:space="preserve">obrońcę </w:t>
      </w:r>
      <w:r w:rsidRPr="00166820">
        <w:t xml:space="preserve">o terminie końcowego </w:t>
      </w:r>
      <w:r>
        <w:t>zapoznania się</w:t>
      </w:r>
      <w:r w:rsidRPr="00166820">
        <w:t xml:space="preserve"> z materiałami postępowania wyjaśniającego wraz z pouczeniem o możliwości uprzedniego przejrzenia akt. </w:t>
      </w:r>
    </w:p>
    <w:p w14:paraId="27AF12B5" w14:textId="77777777" w:rsidR="00F06D60" w:rsidRPr="00166820" w:rsidRDefault="00F06D60" w:rsidP="00F06D60">
      <w:pPr>
        <w:pStyle w:val="USTustnpkodeksu"/>
      </w:pPr>
      <w:r w:rsidRPr="00166820">
        <w:t>2. Osoba obwiniona w terminie 14 dni od dnia za</w:t>
      </w:r>
      <w:r>
        <w:t xml:space="preserve">poznania się </w:t>
      </w:r>
      <w:r w:rsidRPr="00166820">
        <w:t xml:space="preserve">z materiałami postępowania wyjaśniającego może </w:t>
      </w:r>
      <w:r>
        <w:t>składać</w:t>
      </w:r>
      <w:r w:rsidRPr="00166820">
        <w:t xml:space="preserve"> wnioski o uzupełnienie postępowania wyjaśniającego. </w:t>
      </w:r>
    </w:p>
    <w:p w14:paraId="026D60C1" w14:textId="77777777" w:rsidR="00F06D60" w:rsidRDefault="00F06D60" w:rsidP="00F06D60">
      <w:pPr>
        <w:pStyle w:val="USTustnpkodeksu"/>
      </w:pPr>
      <w:r w:rsidRPr="00166820">
        <w:lastRenderedPageBreak/>
        <w:t>3. Termin zapoznania</w:t>
      </w:r>
      <w:r>
        <w:t xml:space="preserve"> się</w:t>
      </w:r>
      <w:r w:rsidRPr="00166820">
        <w:t xml:space="preserve"> osoby obwinionej z materiałami postępowania wyjaśniającego wyznacza się w taki sposób, aby od dnia doręczenia zawiadomienia osobie obwinionej i jej </w:t>
      </w:r>
      <w:r>
        <w:t>obrońcy</w:t>
      </w:r>
      <w:r w:rsidRPr="00166820">
        <w:t xml:space="preserve"> upłynęło co najmniej 14 dni. </w:t>
      </w:r>
    </w:p>
    <w:p w14:paraId="39258C07" w14:textId="77777777" w:rsidR="00F06D60" w:rsidRPr="00166820" w:rsidRDefault="00F06D60" w:rsidP="00F06D60">
      <w:pPr>
        <w:pStyle w:val="USTustnpkodeksu"/>
      </w:pPr>
      <w:r w:rsidRPr="00166820">
        <w:t>4. Jeżeli nie zachodzi potrzeba uzupełnienia postępowania wyjaśniającego, rzecznik dyscyplinarny wydaje postanowienie o jego zamknięciu.</w:t>
      </w:r>
    </w:p>
    <w:p w14:paraId="7079C00F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5</w:t>
      </w:r>
      <w:r>
        <w:rPr>
          <w:rStyle w:val="Ppogrubienie"/>
        </w:rPr>
        <w:t>9</w:t>
      </w:r>
      <w:r w:rsidRPr="007366FF">
        <w:rPr>
          <w:rStyle w:val="Ppogrubienie"/>
        </w:rPr>
        <w:t>.</w:t>
      </w:r>
      <w:r w:rsidRPr="00166820">
        <w:t xml:space="preserve"> 1. Postępowanie wyjaśniające powinno zostać zakończone w terminie 2 miesięcy od dnia wydania postanowienia o wszczęciu postępowania wyjaśniającego.</w:t>
      </w:r>
    </w:p>
    <w:p w14:paraId="09C9F64A" w14:textId="55754D99" w:rsidR="00F06D60" w:rsidRPr="00166820" w:rsidRDefault="00F06D60" w:rsidP="00F06D60">
      <w:pPr>
        <w:pStyle w:val="USTustnpkodeksu"/>
      </w:pPr>
      <w:r w:rsidRPr="00166820">
        <w:t>2. W szczególnie uzasadnionym przypadku Komisja na wniosek rzecznika dyscyplinarnego może przedłużyć okres postępowania wyjaśniającego na czas określony, nie dłuższy niż miesiąc od dnia upływu okresu, o którym mowa w ust. 1.</w:t>
      </w:r>
    </w:p>
    <w:p w14:paraId="23FA2BA8" w14:textId="77777777" w:rsidR="00F06D60" w:rsidRPr="00166820" w:rsidRDefault="00F06D60" w:rsidP="00F06D60">
      <w:pPr>
        <w:pStyle w:val="USTustnpkodeksu"/>
      </w:pPr>
      <w:r w:rsidRPr="00166820">
        <w:t xml:space="preserve">3. O przedłużeniu okresu postępowania wyjaśniającego </w:t>
      </w:r>
      <w:r>
        <w:t xml:space="preserve">rzecznik dyscyplinarny </w:t>
      </w:r>
      <w:r w:rsidRPr="00166820">
        <w:t>powiad</w:t>
      </w:r>
      <w:r>
        <w:t xml:space="preserve">amia </w:t>
      </w:r>
      <w:r w:rsidRPr="00166820">
        <w:t>strony.</w:t>
      </w:r>
    </w:p>
    <w:p w14:paraId="4F699D67" w14:textId="77777777" w:rsidR="00F06D60" w:rsidRPr="00166820" w:rsidRDefault="00F06D60" w:rsidP="00F06D60">
      <w:pPr>
        <w:pStyle w:val="USTustnpkodeksu"/>
      </w:pPr>
      <w:r w:rsidRPr="00166820">
        <w:t>4. Stronom przysługuje prawo złożenia do Komisji zażalenia na przewlekłość postępowania prowadzonego przez rzecznika dyscyplinarnego.</w:t>
      </w:r>
    </w:p>
    <w:p w14:paraId="21C85C4D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 xml:space="preserve">Art. </w:t>
      </w:r>
      <w:r>
        <w:rPr>
          <w:rStyle w:val="Ppogrubienie"/>
        </w:rPr>
        <w:t>60</w:t>
      </w:r>
      <w:r w:rsidRPr="007366FF">
        <w:rPr>
          <w:rStyle w:val="Ppogrubienie"/>
        </w:rPr>
        <w:t>.</w:t>
      </w:r>
      <w:r w:rsidRPr="00166820">
        <w:t xml:space="preserve"> 1. W przypadku gdy zebrane w postępowaniu wyjaśniającym lub przeprowadzone przed Komisją dowody wskazują, że osoba obwiniona popełniła ciężkie przewinienie zawodowe, a rodzaj tego przewinienia wskazuje, że wykonywanie przez osobę obwinioną zawodu </w:t>
      </w:r>
      <w:r>
        <w:t xml:space="preserve">medycznego </w:t>
      </w:r>
      <w:r w:rsidRPr="00166820">
        <w:t xml:space="preserve">zagraża bezpieczeństwu pacjentów lub grozi popełnieniem kolejnego przewinienia zawodowego, Komisja wydaje postanowienie o tymczasowym zawieszeniu </w:t>
      </w:r>
      <w:r>
        <w:t>uprawnienia</w:t>
      </w:r>
      <w:r w:rsidRPr="00166820">
        <w:t xml:space="preserve"> do wykonywania zawodu </w:t>
      </w:r>
      <w:r>
        <w:t xml:space="preserve">medycznego </w:t>
      </w:r>
      <w:r w:rsidRPr="00166820">
        <w:t>albo o ograniczeniu zakresu czynności w wykonywaniu zawodu</w:t>
      </w:r>
      <w:r>
        <w:t xml:space="preserve"> medycznego</w:t>
      </w:r>
      <w:r w:rsidRPr="00166820">
        <w:t xml:space="preserve"> przez osobę obwinioną na okres nieprzekraczający roku. </w:t>
      </w:r>
    </w:p>
    <w:p w14:paraId="1E89AE52" w14:textId="77777777" w:rsidR="00F06D60" w:rsidRPr="00166820" w:rsidRDefault="00F06D60" w:rsidP="00F06D60">
      <w:pPr>
        <w:pStyle w:val="USTustnpkodeksu"/>
      </w:pPr>
      <w:r w:rsidRPr="00166820">
        <w:t>2. Postanowienie, o którym mowa w ust. 1, Komisja może wydać z urzędu lub na wniosek rzecznika dyscyplinarnego</w:t>
      </w:r>
      <w:r>
        <w:t>. Postanowienie, o</w:t>
      </w:r>
      <w:r w:rsidRPr="00166820">
        <w:t xml:space="preserve"> któr</w:t>
      </w:r>
      <w:r>
        <w:t>ym mowa w ust. 1,</w:t>
      </w:r>
      <w:r w:rsidRPr="00166820">
        <w:t xml:space="preserve"> </w:t>
      </w:r>
      <w:r>
        <w:t>podlega natychmiastowemu wykonaniu</w:t>
      </w:r>
      <w:r w:rsidRPr="00166820">
        <w:t xml:space="preserve">. </w:t>
      </w:r>
    </w:p>
    <w:p w14:paraId="22F14A0C" w14:textId="77777777" w:rsidR="00F06D60" w:rsidRPr="00166820" w:rsidRDefault="00F06D60" w:rsidP="00F06D60">
      <w:pPr>
        <w:pStyle w:val="USTustnpkodeksu"/>
      </w:pPr>
      <w:r w:rsidRPr="00166820">
        <w:t xml:space="preserve">3. Osoba obwiniona i jej obrońca mają prawo obecności na posiedzeniu Komisji, którego przedmiotem jest wydanie postanowienia, o którym mowa w ust. 1. </w:t>
      </w:r>
    </w:p>
    <w:p w14:paraId="1DB26210" w14:textId="2412B841" w:rsidR="00F06D60" w:rsidRPr="00166820" w:rsidRDefault="00F06D60" w:rsidP="00F06D60">
      <w:pPr>
        <w:pStyle w:val="USTustnpkodeksu"/>
      </w:pPr>
      <w:r w:rsidRPr="00166820">
        <w:t xml:space="preserve">4. </w:t>
      </w:r>
      <w:r w:rsidRPr="008A6ACE">
        <w:t>Postanowienie Komisji, o której mowa w ust</w:t>
      </w:r>
      <w:r w:rsidR="00991D63">
        <w:t>.</w:t>
      </w:r>
      <w:r w:rsidRPr="008A6ACE">
        <w:t xml:space="preserve"> 1, niezwłocznie przekazuje się ministrowi właściwemu do spraw zdrowia, organowi właściwemu i odpowiednio ministrowi właściwemu do spraw wewnętrznych, Ministrowi Obrony Narodowej, Prezesowi Narodowego Funduszu Zdrowia lub podmiotowi, w którym dana osoba wykonuje zawód medyczny</w:t>
      </w:r>
      <w:r w:rsidRPr="00166820">
        <w:t>.</w:t>
      </w:r>
    </w:p>
    <w:p w14:paraId="5F68C006" w14:textId="77777777" w:rsidR="00F06D60" w:rsidRPr="00166820" w:rsidRDefault="00F06D60" w:rsidP="00F06D60">
      <w:pPr>
        <w:pStyle w:val="USTustnpkodeksu"/>
      </w:pPr>
      <w:r w:rsidRPr="00166820">
        <w:lastRenderedPageBreak/>
        <w:t>5. Na postanowienie, o którym mowa w ust. 1, osobie obwinionej przysługuje zażalenie w terminie 14 dni od dnia jego doręczenia. Zażalenie wnosi się do ministra właściwego do spraw zdrowia za pośrednictwem Komisji.</w:t>
      </w:r>
    </w:p>
    <w:p w14:paraId="509B9992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6</w:t>
      </w:r>
      <w:r>
        <w:rPr>
          <w:rStyle w:val="Ppogrubienie"/>
        </w:rPr>
        <w:t>1</w:t>
      </w:r>
      <w:r w:rsidRPr="007366FF">
        <w:rPr>
          <w:rStyle w:val="Ppogrubienie"/>
        </w:rPr>
        <w:t>.</w:t>
      </w:r>
      <w:r w:rsidRPr="00166820">
        <w:t xml:space="preserve"> Jeżeli wynik postępowania wyjaśniającego potwierdzi zasadność zarzutów, rzecznik dyscyplinarny składa wniosek o ukaranie do Komisji, w terminie 14 dni od dnia wydania postanowienia o zamknięciu postępowania wyjaśniającego.</w:t>
      </w:r>
    </w:p>
    <w:p w14:paraId="7C5F4563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6</w:t>
      </w:r>
      <w:r>
        <w:rPr>
          <w:rStyle w:val="Ppogrubienie"/>
        </w:rPr>
        <w:t>2.</w:t>
      </w:r>
      <w:r w:rsidRPr="00166820">
        <w:t xml:space="preserve"> 1. Wniosek o ukaranie, o którym mowa w art. 6</w:t>
      </w:r>
      <w:r>
        <w:t>1</w:t>
      </w:r>
      <w:r w:rsidRPr="00166820">
        <w:t>, zawiera:</w:t>
      </w:r>
    </w:p>
    <w:p w14:paraId="6DF5CE83" w14:textId="77777777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>dane osoby obwinionej:</w:t>
      </w:r>
    </w:p>
    <w:p w14:paraId="0A0078FF" w14:textId="77777777" w:rsidR="00F06D60" w:rsidRPr="00166820" w:rsidRDefault="00F06D60" w:rsidP="00F06D60">
      <w:pPr>
        <w:pStyle w:val="LITlitera"/>
      </w:pPr>
      <w:r w:rsidRPr="00166820">
        <w:t>a)</w:t>
      </w:r>
      <w:r w:rsidRPr="00166820">
        <w:tab/>
        <w:t xml:space="preserve">imię </w:t>
      </w:r>
      <w:r>
        <w:t xml:space="preserve">(imiona) </w:t>
      </w:r>
      <w:r w:rsidRPr="00166820">
        <w:t xml:space="preserve">i nazwisko, </w:t>
      </w:r>
    </w:p>
    <w:p w14:paraId="4F2E766C" w14:textId="77777777" w:rsidR="00F06D60" w:rsidRPr="00166820" w:rsidRDefault="00F06D60" w:rsidP="00F06D60">
      <w:pPr>
        <w:pStyle w:val="LITlitera"/>
      </w:pPr>
      <w:r w:rsidRPr="00166820">
        <w:t>b)</w:t>
      </w:r>
      <w:r w:rsidRPr="00166820">
        <w:tab/>
        <w:t>datę i miejsce urodzenia,</w:t>
      </w:r>
    </w:p>
    <w:p w14:paraId="4481F862" w14:textId="77777777" w:rsidR="00F06D60" w:rsidRPr="00166820" w:rsidRDefault="00F06D60" w:rsidP="00F06D60">
      <w:pPr>
        <w:pStyle w:val="LITlitera"/>
      </w:pPr>
      <w:r w:rsidRPr="00166820">
        <w:t>c)</w:t>
      </w:r>
      <w:r w:rsidRPr="00166820">
        <w:tab/>
        <w:t>adres zamieszkania,</w:t>
      </w:r>
    </w:p>
    <w:p w14:paraId="492297B3" w14:textId="77777777" w:rsidR="00F06D60" w:rsidRPr="00166820" w:rsidRDefault="00F06D60" w:rsidP="00F06D60">
      <w:pPr>
        <w:pStyle w:val="LITlitera"/>
      </w:pPr>
      <w:r w:rsidRPr="00166820">
        <w:t>d)</w:t>
      </w:r>
      <w:r w:rsidRPr="00166820">
        <w:tab/>
        <w:t xml:space="preserve">miejsce </w:t>
      </w:r>
      <w:r>
        <w:t>wykonywania zawodu medycznego</w:t>
      </w:r>
      <w:r w:rsidRPr="00166820">
        <w:t xml:space="preserve"> i zajmowane stanowisko</w:t>
      </w:r>
      <w:r>
        <w:t>, jeżeli dotyczy;</w:t>
      </w:r>
    </w:p>
    <w:p w14:paraId="4F228E89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>dokładne określenie zarzucanego przewinienia zawodowego, ze wskazaniem czasu, miejsca, sposobu i okoliczności jego popełnienia oraz skutków z niego wynikających;</w:t>
      </w:r>
    </w:p>
    <w:p w14:paraId="7BC2F5CF" w14:textId="77777777" w:rsidR="00F06D60" w:rsidRPr="00166820" w:rsidRDefault="00F06D60" w:rsidP="00F06D60">
      <w:pPr>
        <w:pStyle w:val="PKTpunkt"/>
      </w:pPr>
      <w:r w:rsidRPr="00166820">
        <w:t>3)</w:t>
      </w:r>
      <w:r w:rsidRPr="00166820">
        <w:tab/>
        <w:t>imiona i nazwiska oraz adresy świadków, którzy mogą być wezwani na rozprawę, jak również wskaz</w:t>
      </w:r>
      <w:r>
        <w:t>anie</w:t>
      </w:r>
      <w:r w:rsidRPr="00166820">
        <w:t xml:space="preserve"> inn</w:t>
      </w:r>
      <w:r>
        <w:t>ych</w:t>
      </w:r>
      <w:r w:rsidRPr="00166820">
        <w:t xml:space="preserve"> dowod</w:t>
      </w:r>
      <w:r>
        <w:t>ów</w:t>
      </w:r>
      <w:r w:rsidRPr="00166820">
        <w:t>;</w:t>
      </w:r>
    </w:p>
    <w:p w14:paraId="015CF074" w14:textId="77777777" w:rsidR="00F06D60" w:rsidRPr="00166820" w:rsidRDefault="00F06D60" w:rsidP="00F06D60">
      <w:pPr>
        <w:pStyle w:val="PKTpunkt"/>
      </w:pPr>
      <w:r w:rsidRPr="00166820">
        <w:t>4)</w:t>
      </w:r>
      <w:r w:rsidRPr="00166820">
        <w:tab/>
        <w:t>uzasadnienie wniosku.</w:t>
      </w:r>
    </w:p>
    <w:p w14:paraId="65813521" w14:textId="77777777" w:rsidR="00F06D60" w:rsidRPr="00166820" w:rsidRDefault="00F06D60" w:rsidP="00F06D60">
      <w:pPr>
        <w:pStyle w:val="USTustnpkodeksu"/>
      </w:pPr>
      <w:r w:rsidRPr="00166820">
        <w:t xml:space="preserve">2. Rzecznik dyscyplinarny doręcza wniosek </w:t>
      </w:r>
      <w:r w:rsidRPr="00D17DA0">
        <w:t>o ukaranie, o którym</w:t>
      </w:r>
      <w:r>
        <w:t xml:space="preserve"> mo</w:t>
      </w:r>
      <w:r w:rsidRPr="00D17DA0">
        <w:t>wa w art. 6</w:t>
      </w:r>
      <w:r>
        <w:t>1</w:t>
      </w:r>
      <w:r w:rsidRPr="00D17DA0">
        <w:t>,</w:t>
      </w:r>
      <w:r>
        <w:t xml:space="preserve"> </w:t>
      </w:r>
      <w:r w:rsidRPr="00166820">
        <w:t>osobie obwinionej</w:t>
      </w:r>
      <w:r>
        <w:t>.</w:t>
      </w:r>
    </w:p>
    <w:p w14:paraId="28E02C86" w14:textId="77777777" w:rsidR="00F06D60" w:rsidRPr="00166820" w:rsidRDefault="00F06D60" w:rsidP="00F06D60">
      <w:pPr>
        <w:pStyle w:val="USTustnpkodeksu"/>
      </w:pPr>
      <w:r w:rsidRPr="00166820">
        <w:t xml:space="preserve">3. Osoba obwiniona ma prawo złożenia </w:t>
      </w:r>
      <w:r>
        <w:t xml:space="preserve">do </w:t>
      </w:r>
      <w:r w:rsidRPr="00166820">
        <w:t>Komisji pisemnego ustosunkowania się do wniosku o ukaranie, o którym mowa w art. 6</w:t>
      </w:r>
      <w:r>
        <w:t>1</w:t>
      </w:r>
      <w:r w:rsidRPr="00166820">
        <w:t xml:space="preserve">, w terminie 14 dni od dnia doręczenia tego wniosku. </w:t>
      </w:r>
    </w:p>
    <w:p w14:paraId="3B18E773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6</w:t>
      </w:r>
      <w:r>
        <w:rPr>
          <w:rStyle w:val="Ppogrubienie"/>
        </w:rPr>
        <w:t>3</w:t>
      </w:r>
      <w:r w:rsidRPr="007366FF">
        <w:rPr>
          <w:rStyle w:val="Ppogrubienie"/>
        </w:rPr>
        <w:t>.</w:t>
      </w:r>
      <w:r w:rsidRPr="00166820">
        <w:t xml:space="preserve"> Po złożeniu wniosku o ukaranie, o którym mowa w art. 6</w:t>
      </w:r>
      <w:r>
        <w:t>1</w:t>
      </w:r>
      <w:r w:rsidRPr="00166820">
        <w:t xml:space="preserve">, przewodniczący składu orzekającego Komisji wyznaczony przez </w:t>
      </w:r>
      <w:r>
        <w:t>p</w:t>
      </w:r>
      <w:r w:rsidRPr="00166820">
        <w:t xml:space="preserve">rzewodniczącego Komisji niezwłocznie wyznacza termin rozprawy. </w:t>
      </w:r>
    </w:p>
    <w:p w14:paraId="4573E74A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6</w:t>
      </w:r>
      <w:r>
        <w:rPr>
          <w:rStyle w:val="Ppogrubienie"/>
        </w:rPr>
        <w:t>4</w:t>
      </w:r>
      <w:r w:rsidRPr="007366FF">
        <w:rPr>
          <w:rStyle w:val="Ppogrubienie"/>
        </w:rPr>
        <w:t>.</w:t>
      </w:r>
      <w:r w:rsidRPr="00166820">
        <w:t xml:space="preserve"> 1. Komisja orzeka w składzie</w:t>
      </w:r>
      <w:r>
        <w:t>:</w:t>
      </w:r>
      <w:r w:rsidRPr="00166820">
        <w:t xml:space="preserve"> </w:t>
      </w:r>
    </w:p>
    <w:p w14:paraId="0A7CEAC9" w14:textId="77777777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>przewodniczący składu orzekającego</w:t>
      </w:r>
      <w:r>
        <w:t>,</w:t>
      </w:r>
    </w:p>
    <w:p w14:paraId="7547DFE2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>dwóch członków – przedstawicieli danego zawodu medycznego</w:t>
      </w:r>
      <w:r>
        <w:t>,</w:t>
      </w:r>
    </w:p>
    <w:p w14:paraId="6164CA26" w14:textId="77777777" w:rsidR="00F06D60" w:rsidRDefault="00F06D60" w:rsidP="00F06D60">
      <w:pPr>
        <w:pStyle w:val="PKTpunkt"/>
      </w:pPr>
      <w:r w:rsidRPr="00166820">
        <w:t>3)</w:t>
      </w:r>
      <w:r w:rsidRPr="00166820">
        <w:tab/>
        <w:t>dwóch członków – przedstawicieli ministra właściwego do spraw zdrowia</w:t>
      </w:r>
    </w:p>
    <w:p w14:paraId="72AC071E" w14:textId="77777777" w:rsidR="00F06D60" w:rsidRPr="00166820" w:rsidRDefault="00F06D60" w:rsidP="00991D63">
      <w:pPr>
        <w:pStyle w:val="CZWSPPKTczwsplnapunktw"/>
      </w:pPr>
      <w:r>
        <w:t xml:space="preserve">– </w:t>
      </w:r>
      <w:r w:rsidRPr="00B77291">
        <w:t xml:space="preserve">wyznaczonym przez </w:t>
      </w:r>
      <w:r>
        <w:t>p</w:t>
      </w:r>
      <w:r w:rsidRPr="00B77291">
        <w:t>rzewodniczącego Komisji</w:t>
      </w:r>
      <w:r w:rsidRPr="00166820">
        <w:t>.</w:t>
      </w:r>
    </w:p>
    <w:p w14:paraId="4C99F8A4" w14:textId="77777777" w:rsidR="00F06D60" w:rsidRPr="00166820" w:rsidRDefault="00F06D60" w:rsidP="00F06D60">
      <w:pPr>
        <w:pStyle w:val="USTustnpkodeksu"/>
      </w:pPr>
      <w:r w:rsidRPr="00166820">
        <w:lastRenderedPageBreak/>
        <w:t xml:space="preserve">2. Komisja wydaje postanowienia i rozpatruje zażalenia na postanowienia wydane przez </w:t>
      </w:r>
      <w:r>
        <w:t>p</w:t>
      </w:r>
      <w:r w:rsidRPr="00166820">
        <w:t xml:space="preserve">rzewodniczącego Komisji w składzie co najmniej 3 członków, z wyłączeniem </w:t>
      </w:r>
      <w:r>
        <w:t>p</w:t>
      </w:r>
      <w:r w:rsidRPr="00166820">
        <w:t>rzewodniczącego Komisji.</w:t>
      </w:r>
    </w:p>
    <w:p w14:paraId="49E49766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6</w:t>
      </w:r>
      <w:r>
        <w:rPr>
          <w:rStyle w:val="Ppogrubienie"/>
        </w:rPr>
        <w:t>5</w:t>
      </w:r>
      <w:r w:rsidRPr="007366FF">
        <w:rPr>
          <w:rStyle w:val="Ppogrubienie"/>
        </w:rPr>
        <w:t>.</w:t>
      </w:r>
      <w:r w:rsidRPr="00166820">
        <w:t xml:space="preserve"> Członkowie Komisji w zakresie orzekania podlegają przepisom powszechnie obowiązującego prawa i nie są związani rozstrzygnięciami innych organów stosujących prawo, z wyjątkiem prawomocnego orzeczenia sądu.</w:t>
      </w:r>
    </w:p>
    <w:p w14:paraId="61910C81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6</w:t>
      </w:r>
      <w:r>
        <w:rPr>
          <w:rStyle w:val="Ppogrubienie"/>
        </w:rPr>
        <w:t>6</w:t>
      </w:r>
      <w:r w:rsidRPr="007366FF">
        <w:rPr>
          <w:rStyle w:val="Ppogrubienie"/>
        </w:rPr>
        <w:t>.</w:t>
      </w:r>
      <w:r w:rsidRPr="00166820">
        <w:t xml:space="preserve"> 1. Komisja po przeprowadzeniu rozprawy, w toku której wysłuchuje osobę obwinioną oraz jej obrońcę, jeżeli został ustanowiony, i po przeprowadzeniu innych dowodów mających znaczenie dla rozpoznania sprawy, wydaje orzeczenie.</w:t>
      </w:r>
    </w:p>
    <w:p w14:paraId="149992A6" w14:textId="77777777" w:rsidR="00F06D60" w:rsidRPr="00166820" w:rsidRDefault="00F06D60" w:rsidP="00F06D60">
      <w:pPr>
        <w:pStyle w:val="USTustnpkodeksu"/>
      </w:pPr>
      <w:r w:rsidRPr="00166820">
        <w:t>2. Rozprawa jest jawna. Komisja wyłącza jawność rozprawy, jeżeli jawność mogłaby:</w:t>
      </w:r>
    </w:p>
    <w:p w14:paraId="629B9F5A" w14:textId="77777777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>naruszyć tajemnicę zawodową;</w:t>
      </w:r>
    </w:p>
    <w:p w14:paraId="073D309E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>wywołać zakłócenie spokoju publicznego;</w:t>
      </w:r>
    </w:p>
    <w:p w14:paraId="517EC69C" w14:textId="77777777" w:rsidR="00F06D60" w:rsidRPr="00166820" w:rsidRDefault="00F06D60" w:rsidP="00F06D60">
      <w:pPr>
        <w:pStyle w:val="PKTpunkt"/>
      </w:pPr>
      <w:r w:rsidRPr="00166820">
        <w:t>3)</w:t>
      </w:r>
      <w:r w:rsidRPr="00166820">
        <w:tab/>
        <w:t>obrażać dobre obyczaje;</w:t>
      </w:r>
    </w:p>
    <w:p w14:paraId="079624C5" w14:textId="77777777" w:rsidR="00F06D60" w:rsidRPr="00166820" w:rsidRDefault="00F06D60" w:rsidP="00F06D60">
      <w:pPr>
        <w:pStyle w:val="PKTpunkt"/>
      </w:pPr>
      <w:r w:rsidRPr="00166820">
        <w:t>4)</w:t>
      </w:r>
      <w:r w:rsidRPr="00166820">
        <w:tab/>
        <w:t>ujawnić okoliczności, które ze względu na ważny interes państwa powinny być zachowane w tajemnicy;</w:t>
      </w:r>
    </w:p>
    <w:p w14:paraId="260D41BB" w14:textId="77777777" w:rsidR="00F06D60" w:rsidRPr="00166820" w:rsidRDefault="00F06D60" w:rsidP="00F06D60">
      <w:pPr>
        <w:pStyle w:val="PKTpunkt"/>
      </w:pPr>
      <w:r w:rsidRPr="00166820">
        <w:t>5)</w:t>
      </w:r>
      <w:r w:rsidRPr="00166820">
        <w:tab/>
        <w:t>naruszyć ważny interes prywatny.</w:t>
      </w:r>
    </w:p>
    <w:p w14:paraId="659F6432" w14:textId="77777777" w:rsidR="00F06D60" w:rsidRPr="00166820" w:rsidRDefault="00F06D60">
      <w:pPr>
        <w:pStyle w:val="ARTartustawynprozporzdzenia"/>
      </w:pPr>
      <w:r w:rsidRPr="007366FF">
        <w:rPr>
          <w:rStyle w:val="Ppogrubienie"/>
        </w:rPr>
        <w:t>Art. 6</w:t>
      </w:r>
      <w:r>
        <w:rPr>
          <w:rStyle w:val="Ppogrubienie"/>
        </w:rPr>
        <w:t>7</w:t>
      </w:r>
      <w:r w:rsidRPr="007366FF">
        <w:rPr>
          <w:rStyle w:val="Ppogrubienie"/>
        </w:rPr>
        <w:t>.</w:t>
      </w:r>
      <w:r w:rsidRPr="00991D63">
        <w:rPr>
          <w:rStyle w:val="Ppogrubienie"/>
          <w:b w:val="0"/>
        </w:rPr>
        <w:t xml:space="preserve"> </w:t>
      </w:r>
      <w:r w:rsidRPr="0079207E">
        <w:t>Postępowanie</w:t>
      </w:r>
      <w:r w:rsidRPr="00166820">
        <w:t xml:space="preserve"> przed Komisją należy zakończyć w terminie 3 miesięcy od dnia złożenia wniosku o ukaranie.</w:t>
      </w:r>
    </w:p>
    <w:p w14:paraId="2ED3B406" w14:textId="77777777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6</w:t>
      </w:r>
      <w:r>
        <w:rPr>
          <w:rStyle w:val="Ppogrubienie"/>
        </w:rPr>
        <w:t>8</w:t>
      </w:r>
      <w:r w:rsidRPr="007366FF">
        <w:rPr>
          <w:rStyle w:val="Ppogrubienie"/>
        </w:rPr>
        <w:t>.</w:t>
      </w:r>
      <w:r w:rsidRPr="00166820">
        <w:t xml:space="preserve"> Karami za przewinienie zawodowe są:</w:t>
      </w:r>
    </w:p>
    <w:p w14:paraId="0AAE0633" w14:textId="77777777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>upomnienie;</w:t>
      </w:r>
    </w:p>
    <w:p w14:paraId="513098F6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>nagana;</w:t>
      </w:r>
    </w:p>
    <w:p w14:paraId="5068E551" w14:textId="77777777" w:rsidR="00F06D60" w:rsidRPr="00166820" w:rsidRDefault="00F06D60" w:rsidP="00F06D60">
      <w:pPr>
        <w:pStyle w:val="PKTpunkt"/>
      </w:pPr>
      <w:r w:rsidRPr="00166820">
        <w:t>3)</w:t>
      </w:r>
      <w:r w:rsidRPr="00166820">
        <w:tab/>
        <w:t>kara pieniężna;</w:t>
      </w:r>
    </w:p>
    <w:p w14:paraId="633226FF" w14:textId="77777777" w:rsidR="00F06D60" w:rsidRPr="00166820" w:rsidRDefault="00F06D60" w:rsidP="00F06D60">
      <w:pPr>
        <w:pStyle w:val="PKTpunkt"/>
      </w:pPr>
      <w:r w:rsidRPr="00166820">
        <w:t>4)</w:t>
      </w:r>
      <w:r w:rsidRPr="00166820">
        <w:tab/>
        <w:t>zawieszenie uprawnienia do wykonywania zawodu medycznego na okres do 5 lat;</w:t>
      </w:r>
    </w:p>
    <w:p w14:paraId="160EE4EC" w14:textId="77777777" w:rsidR="00F06D60" w:rsidRPr="00166820" w:rsidRDefault="00F06D60" w:rsidP="00F06D60">
      <w:pPr>
        <w:pStyle w:val="PKTpunkt"/>
      </w:pPr>
      <w:r w:rsidRPr="00166820">
        <w:t>5)</w:t>
      </w:r>
      <w:r w:rsidRPr="00166820">
        <w:tab/>
        <w:t>pozbawienie uprawnienia do wykonywania zawodu medycznego.</w:t>
      </w:r>
    </w:p>
    <w:p w14:paraId="5470F4DF" w14:textId="71AC824C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>Art. 6</w:t>
      </w:r>
      <w:r>
        <w:rPr>
          <w:rStyle w:val="Ppogrubienie"/>
        </w:rPr>
        <w:t>9</w:t>
      </w:r>
      <w:r w:rsidRPr="007366FF">
        <w:rPr>
          <w:rStyle w:val="Ppogrubienie"/>
        </w:rPr>
        <w:t>.</w:t>
      </w:r>
      <w:r w:rsidRPr="00166820">
        <w:t xml:space="preserve"> 1. Karę pieniężną wymierza się w wysokości od jednokrotnego do trzykrotnego minimalnego wynagrodzenia za pracę określanego na podstawie przepisów </w:t>
      </w:r>
      <w:r w:rsidR="007A374E">
        <w:t>ustawy z dnia 10 </w:t>
      </w:r>
      <w:r>
        <w:t xml:space="preserve">października 2002 r. </w:t>
      </w:r>
      <w:r w:rsidRPr="00166820">
        <w:t>o minimalnym wynagrodzeniu za pracę</w:t>
      </w:r>
      <w:r>
        <w:t xml:space="preserve"> (Dz. U. z 2020 r. poz. 2207)</w:t>
      </w:r>
      <w:r w:rsidRPr="00166820">
        <w:t>.</w:t>
      </w:r>
    </w:p>
    <w:p w14:paraId="0C6EDF43" w14:textId="77777777" w:rsidR="00F06D60" w:rsidRPr="00166820" w:rsidRDefault="00F06D60" w:rsidP="00F06D60">
      <w:pPr>
        <w:pStyle w:val="USTustnpkodeksu"/>
      </w:pPr>
      <w:r w:rsidRPr="00166820">
        <w:t>2. Kara pieniężna może zostać orzeczona także obok kar wymienionych w art. 6</w:t>
      </w:r>
      <w:r>
        <w:t>8</w:t>
      </w:r>
      <w:r w:rsidRPr="00166820">
        <w:t xml:space="preserve"> pkt 1, 2, 4 i 5.</w:t>
      </w:r>
    </w:p>
    <w:p w14:paraId="1477D56D" w14:textId="77777777" w:rsidR="00F06D60" w:rsidRPr="00166820" w:rsidRDefault="00F06D60" w:rsidP="00F06D60">
      <w:pPr>
        <w:pStyle w:val="USTustnpkodeksu"/>
      </w:pPr>
      <w:r w:rsidRPr="00166820">
        <w:t>3. Wpływy z kar pieniężnych stanowią dochód budżetu państwa.</w:t>
      </w:r>
    </w:p>
    <w:p w14:paraId="54436008" w14:textId="2B018B23" w:rsidR="00F06D60" w:rsidRPr="00166820" w:rsidRDefault="00F06D60" w:rsidP="00F06D60">
      <w:pPr>
        <w:pStyle w:val="USTustnpkodeksu"/>
      </w:pPr>
      <w:r w:rsidRPr="00166820">
        <w:lastRenderedPageBreak/>
        <w:t>4. Egzekwowanie kar pienięż</w:t>
      </w:r>
      <w:r>
        <w:t>nych</w:t>
      </w:r>
      <w:r w:rsidRPr="00166820">
        <w:t>, o których mowa w art. 6</w:t>
      </w:r>
      <w:r>
        <w:t>8</w:t>
      </w:r>
      <w:r w:rsidRPr="00166820">
        <w:t xml:space="preserve"> pkt 3</w:t>
      </w:r>
      <w:r>
        <w:t>,</w:t>
      </w:r>
      <w:r w:rsidRPr="00166820">
        <w:t xml:space="preserve"> odbywa się na podstawie przepisów </w:t>
      </w:r>
      <w:r>
        <w:t xml:space="preserve">ustawy z dnia 17 czerwca 1966 r. </w:t>
      </w:r>
      <w:r w:rsidR="007A374E">
        <w:t>o postępowaniu egzekucyjnym w </w:t>
      </w:r>
      <w:r w:rsidRPr="00166820">
        <w:t>administracji</w:t>
      </w:r>
      <w:r>
        <w:t xml:space="preserve"> (Dz. U. z 2022 r. poz. 479, z późn. zm.</w:t>
      </w:r>
      <w:r w:rsidRPr="004F456C">
        <w:rPr>
          <w:rStyle w:val="IGindeksgrny"/>
        </w:rPr>
        <w:footnoteReference w:id="3"/>
      </w:r>
      <w:r w:rsidRPr="004F456C">
        <w:rPr>
          <w:rStyle w:val="IGindeksgrny"/>
        </w:rPr>
        <w:t>)</w:t>
      </w:r>
      <w:r w:rsidRPr="00B007DF">
        <w:t>)</w:t>
      </w:r>
      <w:r>
        <w:t>.</w:t>
      </w:r>
    </w:p>
    <w:p w14:paraId="37C7FDE8" w14:textId="186A1C7A" w:rsidR="00F06D60" w:rsidRPr="00166820" w:rsidRDefault="00F06D60" w:rsidP="00F06D60">
      <w:pPr>
        <w:pStyle w:val="ARTartustawynprozporzdzenia"/>
      </w:pPr>
      <w:r w:rsidRPr="007366FF">
        <w:rPr>
          <w:rStyle w:val="Ppogrubienie"/>
        </w:rPr>
        <w:t xml:space="preserve">Art. </w:t>
      </w:r>
      <w:r>
        <w:rPr>
          <w:rStyle w:val="Ppogrubienie"/>
        </w:rPr>
        <w:t>70</w:t>
      </w:r>
      <w:r w:rsidRPr="007366FF">
        <w:rPr>
          <w:rStyle w:val="Ppogrubienie"/>
        </w:rPr>
        <w:t>.</w:t>
      </w:r>
      <w:r w:rsidRPr="00166820">
        <w:t xml:space="preserve"> 1. W przypadku jednoczesnego orzekania o więcej niż jednym przewinieniu zawodowym tej samej osoby wymierza się karę za poszcz</w:t>
      </w:r>
      <w:r w:rsidR="007A374E">
        <w:t>ególne przewinienia zawodowe, a </w:t>
      </w:r>
      <w:r w:rsidRPr="00166820">
        <w:t>następnie karę łączną.</w:t>
      </w:r>
    </w:p>
    <w:p w14:paraId="0E646F72" w14:textId="77777777" w:rsidR="00F06D60" w:rsidRPr="00166820" w:rsidRDefault="00F06D60" w:rsidP="00F06D60">
      <w:pPr>
        <w:pStyle w:val="USTustnpkodeksu"/>
      </w:pPr>
      <w:r w:rsidRPr="00166820">
        <w:t>2. Przy orzekaniu kary łącznej stosuje się następujące zasady:</w:t>
      </w:r>
    </w:p>
    <w:p w14:paraId="3E142ACD" w14:textId="77777777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>w przypadku orzeczenia kary upomnienia i kary nagany wymierza się karę łączną nagany;</w:t>
      </w:r>
    </w:p>
    <w:p w14:paraId="26BAD1C4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 xml:space="preserve">w przypadku orzeczenia kary upomnienia lub kary nagany oraz kary zawieszenia </w:t>
      </w:r>
      <w:r>
        <w:t xml:space="preserve">uprawnienia do </w:t>
      </w:r>
      <w:r w:rsidRPr="00166820">
        <w:t xml:space="preserve">wykonywania zawodu medycznego wymierza się karę łączną zawieszenia </w:t>
      </w:r>
      <w:r>
        <w:t xml:space="preserve">uprawnienia do </w:t>
      </w:r>
      <w:r w:rsidRPr="00166820">
        <w:t>wykonywania tego zawodu.</w:t>
      </w:r>
    </w:p>
    <w:p w14:paraId="680E1721" w14:textId="77777777" w:rsidR="00F06D60" w:rsidRPr="00166820" w:rsidRDefault="00F06D60" w:rsidP="00F06D60">
      <w:pPr>
        <w:pStyle w:val="ARTartustawynprozporzdzenia"/>
      </w:pPr>
      <w:r w:rsidRPr="00DA0BDA">
        <w:rPr>
          <w:rStyle w:val="Ppogrubienie"/>
        </w:rPr>
        <w:t>Art. 7</w:t>
      </w:r>
      <w:r>
        <w:rPr>
          <w:rStyle w:val="Ppogrubienie"/>
        </w:rPr>
        <w:t>1</w:t>
      </w:r>
      <w:r w:rsidRPr="00DA0BDA">
        <w:rPr>
          <w:rStyle w:val="Ppogrubienie"/>
        </w:rPr>
        <w:t>.</w:t>
      </w:r>
      <w:r w:rsidRPr="00166820">
        <w:t xml:space="preserve"> 1. Karę zawieszenia </w:t>
      </w:r>
      <w:r>
        <w:t xml:space="preserve">uprawnienia </w:t>
      </w:r>
      <w:r w:rsidRPr="00166820">
        <w:t>do wykonywania zawodu medycznego orzeka się w miesiącach i latach.</w:t>
      </w:r>
    </w:p>
    <w:p w14:paraId="7F9A3F66" w14:textId="77777777" w:rsidR="00F06D60" w:rsidRDefault="00F06D60" w:rsidP="00F06D60">
      <w:pPr>
        <w:pStyle w:val="USTustnpkodeksu"/>
      </w:pPr>
      <w:r w:rsidRPr="00166820">
        <w:t>2. Bieg kary, o której mowa w ust. 1, rozpoczyna się z dniem uprawomocnienia się orzeczenia.</w:t>
      </w:r>
    </w:p>
    <w:p w14:paraId="5B7F3A44" w14:textId="7065DF6B" w:rsidR="00F06D60" w:rsidRPr="00166820" w:rsidRDefault="00F06D60" w:rsidP="00F06D60">
      <w:pPr>
        <w:pStyle w:val="USTustnpkodeksu"/>
      </w:pPr>
      <w:r>
        <w:t>3. Na poczet k</w:t>
      </w:r>
      <w:r w:rsidRPr="00166820">
        <w:t>ar</w:t>
      </w:r>
      <w:r>
        <w:t>y</w:t>
      </w:r>
      <w:r w:rsidRPr="00166820">
        <w:t xml:space="preserve"> zawieszenia </w:t>
      </w:r>
      <w:r>
        <w:t xml:space="preserve">uprawnienia </w:t>
      </w:r>
      <w:r w:rsidRPr="00166820">
        <w:t>do wykonywania zawodu medycznego zalicz</w:t>
      </w:r>
      <w:r>
        <w:t>a</w:t>
      </w:r>
      <w:r w:rsidRPr="00166820">
        <w:t xml:space="preserve"> </w:t>
      </w:r>
      <w:r>
        <w:t xml:space="preserve">się okres </w:t>
      </w:r>
      <w:r w:rsidRPr="00166820">
        <w:t xml:space="preserve">tymczasowego zawieszenia </w:t>
      </w:r>
      <w:r>
        <w:t>uprawnienia</w:t>
      </w:r>
      <w:r w:rsidRPr="00166820">
        <w:t xml:space="preserve"> do wykonywania zawodu medycznego</w:t>
      </w:r>
      <w:r w:rsidR="007A374E">
        <w:t>, o </w:t>
      </w:r>
      <w:r>
        <w:t>którym mowa w art. 60 ust. 1.</w:t>
      </w:r>
    </w:p>
    <w:p w14:paraId="3AEB399D" w14:textId="77777777" w:rsidR="00F06D60" w:rsidRPr="00166820" w:rsidRDefault="00F06D60" w:rsidP="00F06D60">
      <w:pPr>
        <w:pStyle w:val="ARTartustawynprozporzdzenia"/>
      </w:pPr>
      <w:r w:rsidRPr="00DA0BDA">
        <w:rPr>
          <w:rStyle w:val="Ppogrubienie"/>
        </w:rPr>
        <w:t>Art. 7</w:t>
      </w:r>
      <w:r>
        <w:rPr>
          <w:rStyle w:val="Ppogrubienie"/>
        </w:rPr>
        <w:t>2</w:t>
      </w:r>
      <w:r w:rsidRPr="00DA0BDA">
        <w:rPr>
          <w:rStyle w:val="Ppogrubienie"/>
        </w:rPr>
        <w:t>.</w:t>
      </w:r>
      <w:r w:rsidRPr="00166820">
        <w:t xml:space="preserve"> 1. Orzeczenie zawiera:</w:t>
      </w:r>
    </w:p>
    <w:p w14:paraId="6D0E1FFD" w14:textId="77777777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>oznaczenie Komisji, która wydała orzeczenie, imiona i nazwiska członków Komisji oraz protokolanta;</w:t>
      </w:r>
    </w:p>
    <w:p w14:paraId="51EE1296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>datę oraz miejsce rozpoznania sprawy i wydania orzeczenia;</w:t>
      </w:r>
    </w:p>
    <w:p w14:paraId="354BF110" w14:textId="77777777" w:rsidR="00F06D60" w:rsidRPr="00166820" w:rsidRDefault="00F06D60" w:rsidP="00F06D60">
      <w:pPr>
        <w:pStyle w:val="PKTpunkt"/>
      </w:pPr>
      <w:r w:rsidRPr="00166820">
        <w:t>3)</w:t>
      </w:r>
      <w:r w:rsidRPr="00166820">
        <w:tab/>
        <w:t>imię</w:t>
      </w:r>
      <w:r>
        <w:t xml:space="preserve"> (imiona) i</w:t>
      </w:r>
      <w:r w:rsidRPr="00166820">
        <w:t xml:space="preserve"> nazwisko osoby obwinionej</w:t>
      </w:r>
      <w:r>
        <w:t>;</w:t>
      </w:r>
    </w:p>
    <w:p w14:paraId="3D6BD438" w14:textId="77777777" w:rsidR="00F06D60" w:rsidRPr="00166820" w:rsidRDefault="00F06D60" w:rsidP="00F06D60">
      <w:pPr>
        <w:pStyle w:val="PKTpunkt"/>
      </w:pPr>
      <w:r w:rsidRPr="00166820">
        <w:t>4)</w:t>
      </w:r>
      <w:r w:rsidRPr="00166820">
        <w:tab/>
        <w:t>indywidualny identyfikator wpisu;</w:t>
      </w:r>
    </w:p>
    <w:p w14:paraId="6CB94747" w14:textId="77777777" w:rsidR="00F06D60" w:rsidRPr="00166820" w:rsidRDefault="00F06D60" w:rsidP="00F06D60">
      <w:pPr>
        <w:pStyle w:val="PKTpunkt"/>
      </w:pPr>
      <w:r w:rsidRPr="00166820">
        <w:t>5)</w:t>
      </w:r>
      <w:r w:rsidRPr="00166820">
        <w:tab/>
        <w:t>powołanie podstawy prawnej</w:t>
      </w:r>
      <w:r>
        <w:t xml:space="preserve">, </w:t>
      </w:r>
      <w:r w:rsidRPr="00166820">
        <w:t>przytoczenie opisu i kwalifikacji prawnej czynu, którego</w:t>
      </w:r>
      <w:r w:rsidRPr="005C31D7">
        <w:t xml:space="preserve"> popełnieni</w:t>
      </w:r>
      <w:r>
        <w:t>e</w:t>
      </w:r>
      <w:r w:rsidRPr="00166820">
        <w:t xml:space="preserve"> zostało zarzucone osobie obwinionej;</w:t>
      </w:r>
    </w:p>
    <w:p w14:paraId="1AF04DF4" w14:textId="77777777" w:rsidR="00F06D60" w:rsidRPr="00166820" w:rsidRDefault="00F06D60" w:rsidP="00F06D60">
      <w:pPr>
        <w:pStyle w:val="PKTpunkt"/>
      </w:pPr>
      <w:r>
        <w:t>6</w:t>
      </w:r>
      <w:r w:rsidRPr="00166820">
        <w:t>)</w:t>
      </w:r>
      <w:r w:rsidRPr="00166820">
        <w:tab/>
        <w:t>rozstrzygnięcie Komisji w przedmiocie postępowania;</w:t>
      </w:r>
    </w:p>
    <w:p w14:paraId="0FEB577F" w14:textId="77777777" w:rsidR="00F06D60" w:rsidRPr="00166820" w:rsidRDefault="00F06D60" w:rsidP="00F06D60">
      <w:pPr>
        <w:pStyle w:val="PKTpunkt"/>
      </w:pPr>
      <w:r>
        <w:t>7</w:t>
      </w:r>
      <w:r w:rsidRPr="00166820">
        <w:t>)</w:t>
      </w:r>
      <w:r w:rsidRPr="00166820">
        <w:tab/>
        <w:t>uzasadnienie;</w:t>
      </w:r>
    </w:p>
    <w:p w14:paraId="52884C0C" w14:textId="39007F5D" w:rsidR="00F06D60" w:rsidRPr="00166820" w:rsidRDefault="00F06D60" w:rsidP="00F06D60">
      <w:pPr>
        <w:pStyle w:val="PKTpunkt"/>
      </w:pPr>
      <w:r>
        <w:lastRenderedPageBreak/>
        <w:t>8</w:t>
      </w:r>
      <w:r w:rsidRPr="00166820">
        <w:t>)</w:t>
      </w:r>
      <w:r w:rsidRPr="00166820">
        <w:tab/>
        <w:t xml:space="preserve">rozstrzygnięcie dotyczące kary, w </w:t>
      </w:r>
      <w:r>
        <w:t xml:space="preserve">tym w </w:t>
      </w:r>
      <w:r w:rsidRPr="00166820">
        <w:t xml:space="preserve">razie potrzeby co do zaliczenia na jej poczet tymczasowego zawieszenia </w:t>
      </w:r>
      <w:r>
        <w:t>uprawnienia</w:t>
      </w:r>
      <w:r w:rsidRPr="00166820">
        <w:t xml:space="preserve"> do wykonywania zawodu medycznego</w:t>
      </w:r>
      <w:r w:rsidR="007A374E">
        <w:t>, o </w:t>
      </w:r>
      <w:r>
        <w:t>którym mowa w art. 60 ust. 1;</w:t>
      </w:r>
    </w:p>
    <w:p w14:paraId="51DA48F1" w14:textId="77777777" w:rsidR="00F06D60" w:rsidRPr="002E1FE2" w:rsidRDefault="00F06D60" w:rsidP="00F06D60">
      <w:pPr>
        <w:pStyle w:val="PKTpunkt"/>
      </w:pPr>
      <w:r>
        <w:t>9</w:t>
      </w:r>
      <w:r w:rsidRPr="002E1FE2">
        <w:t>)</w:t>
      </w:r>
      <w:r w:rsidRPr="002E1FE2">
        <w:tab/>
        <w:t xml:space="preserve">postanowienie o kosztach postępowania. </w:t>
      </w:r>
    </w:p>
    <w:p w14:paraId="3E2D248F" w14:textId="77777777" w:rsidR="00F06D60" w:rsidRPr="00166820" w:rsidRDefault="00F06D60" w:rsidP="00F06D60">
      <w:pPr>
        <w:pStyle w:val="USTustnpkodeksu"/>
      </w:pPr>
      <w:r w:rsidRPr="00166820">
        <w:t>2. Uzasadnienie orzeczenia zawiera:</w:t>
      </w:r>
    </w:p>
    <w:p w14:paraId="64E06813" w14:textId="796CDBAB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 xml:space="preserve">wskazanie, jakie fakty Komisja uznała za udowodnione </w:t>
      </w:r>
      <w:r w:rsidR="007A374E">
        <w:t>lub nieudowodnione, na jakich w </w:t>
      </w:r>
      <w:r w:rsidRPr="00166820">
        <w:t>tej mierze oparła się dowodach i dlaczego nie uznała dowodów przeciwnych;</w:t>
      </w:r>
    </w:p>
    <w:p w14:paraId="100590D9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>przytoczenie okoliczności, które Komisja miała na względzie przy wymiarze kary</w:t>
      </w:r>
      <w:r>
        <w:t>.</w:t>
      </w:r>
    </w:p>
    <w:p w14:paraId="4092968B" w14:textId="77777777" w:rsidR="00F06D60" w:rsidRPr="00166820" w:rsidRDefault="00F06D60" w:rsidP="00F06D60">
      <w:pPr>
        <w:pStyle w:val="USTustnpkodeksu"/>
      </w:pPr>
      <w:r>
        <w:t>3</w:t>
      </w:r>
      <w:r w:rsidRPr="00166820">
        <w:t>. Ogłoszenie orzeczenia jest jawne.</w:t>
      </w:r>
    </w:p>
    <w:p w14:paraId="52A637CC" w14:textId="77777777" w:rsidR="00F06D60" w:rsidRPr="00166820" w:rsidRDefault="00F06D60" w:rsidP="00F06D60">
      <w:pPr>
        <w:pStyle w:val="USTustnpkodeksu"/>
      </w:pPr>
      <w:r>
        <w:t>4</w:t>
      </w:r>
      <w:r w:rsidRPr="00166820">
        <w:t xml:space="preserve">. Po ogłoszeniu orzeczenia przewodniczący składu orzekającego </w:t>
      </w:r>
      <w:r>
        <w:t xml:space="preserve">Komisji </w:t>
      </w:r>
      <w:r w:rsidRPr="00166820">
        <w:t>przytacza ustnie główne motywy</w:t>
      </w:r>
      <w:r>
        <w:t xml:space="preserve"> rozstrzygnięcia</w:t>
      </w:r>
      <w:r w:rsidRPr="00166820">
        <w:t>.</w:t>
      </w:r>
    </w:p>
    <w:p w14:paraId="4DB77D20" w14:textId="51D1EE79" w:rsidR="00F06D60" w:rsidRPr="00166820" w:rsidRDefault="00F06D60" w:rsidP="00F06D60">
      <w:pPr>
        <w:pStyle w:val="USTustnpkodeksu"/>
      </w:pPr>
      <w:r>
        <w:t>5</w:t>
      </w:r>
      <w:r w:rsidRPr="00166820">
        <w:t>. Orzeczenie Komisji wraz z pisemnym uzasadnieni</w:t>
      </w:r>
      <w:r w:rsidR="007A374E">
        <w:t>em oraz pouczeniem o terminie i </w:t>
      </w:r>
      <w:r w:rsidRPr="00166820">
        <w:t>sposobie wniesienia odwołania Komisja doręcza stronom w terminie 30 dni od dnia jego ogłoszenia.</w:t>
      </w:r>
    </w:p>
    <w:p w14:paraId="134823AC" w14:textId="77777777" w:rsidR="00F06D60" w:rsidRPr="00166820" w:rsidRDefault="00F06D60" w:rsidP="00F06D60">
      <w:pPr>
        <w:pStyle w:val="ARTartustawynprozporzdzenia"/>
      </w:pPr>
      <w:r w:rsidRPr="00DD652C">
        <w:rPr>
          <w:rStyle w:val="Ppogrubienie"/>
        </w:rPr>
        <w:t>Art. 7</w:t>
      </w:r>
      <w:r>
        <w:rPr>
          <w:rStyle w:val="Ppogrubienie"/>
        </w:rPr>
        <w:t>3</w:t>
      </w:r>
      <w:r w:rsidRPr="00DD652C">
        <w:rPr>
          <w:rStyle w:val="Ppogrubienie"/>
        </w:rPr>
        <w:t>.</w:t>
      </w:r>
      <w:r w:rsidRPr="00166820">
        <w:t xml:space="preserve"> 1. W przypadku ukarania osoby obwinionej ponosi ona koszty postępowania, chyba że Komisja postanowi</w:t>
      </w:r>
      <w:r>
        <w:t>,</w:t>
      </w:r>
      <w:r w:rsidRPr="00166820">
        <w:t xml:space="preserve"> że koszty postępowania ponosi Skarb Państwa. Zwrot kosztów postępowania przez ukaranego stanowi dochód budżetu państwa.</w:t>
      </w:r>
    </w:p>
    <w:p w14:paraId="518D384D" w14:textId="77777777" w:rsidR="00F06D60" w:rsidRPr="00F91E94" w:rsidRDefault="00F06D60" w:rsidP="00F06D60">
      <w:pPr>
        <w:pStyle w:val="USTustnpkodeksu"/>
      </w:pPr>
      <w:r w:rsidRPr="00F91E94">
        <w:t>2. Koszty postępowania stanowią</w:t>
      </w:r>
      <w:r>
        <w:t>:</w:t>
      </w:r>
    </w:p>
    <w:p w14:paraId="31B5D25E" w14:textId="77777777" w:rsidR="00F06D60" w:rsidRPr="00F91E94" w:rsidRDefault="00F06D60" w:rsidP="00F06D60">
      <w:pPr>
        <w:pStyle w:val="PKTpunkt"/>
      </w:pPr>
      <w:r w:rsidRPr="00F91E94">
        <w:t>1)</w:t>
      </w:r>
      <w:r w:rsidRPr="00F91E94">
        <w:tab/>
        <w:t>zwrot kosztów podróży i noclegu oraz utraconych zarobków lub dochodów osób wezwanych przez Komisję</w:t>
      </w:r>
      <w:r>
        <w:t xml:space="preserve"> lub rzecznika dyscyplinarnego</w:t>
      </w:r>
      <w:r w:rsidRPr="00F91E94">
        <w:t>;</w:t>
      </w:r>
    </w:p>
    <w:p w14:paraId="2754254F" w14:textId="77777777" w:rsidR="00F06D60" w:rsidRPr="00F91E94" w:rsidRDefault="00F06D60" w:rsidP="00F06D60">
      <w:pPr>
        <w:pStyle w:val="PKTpunkt"/>
      </w:pPr>
      <w:r w:rsidRPr="00F91E94">
        <w:t>2)</w:t>
      </w:r>
      <w:r w:rsidRPr="00F91E94">
        <w:tab/>
        <w:t>wynagrodzenie oraz zwrot kosztów podróży</w:t>
      </w:r>
      <w:r>
        <w:t xml:space="preserve"> i noclegu </w:t>
      </w:r>
      <w:r w:rsidRPr="00F91E94">
        <w:t>członków Komisji;</w:t>
      </w:r>
    </w:p>
    <w:p w14:paraId="62281446" w14:textId="77777777" w:rsidR="00F06D60" w:rsidRPr="00F91E94" w:rsidRDefault="00F06D60" w:rsidP="00F06D60">
      <w:pPr>
        <w:pStyle w:val="PKTpunkt"/>
      </w:pPr>
      <w:r w:rsidRPr="00F91E94">
        <w:t>3)</w:t>
      </w:r>
      <w:r w:rsidRPr="00F91E94">
        <w:tab/>
        <w:t>wynagrodzenie za sporządzenie opinii mając</w:t>
      </w:r>
      <w:r>
        <w:t>ej</w:t>
      </w:r>
      <w:r w:rsidRPr="00F91E94">
        <w:t xml:space="preserve"> znaczenie dla rozpoznania sprawy.</w:t>
      </w:r>
    </w:p>
    <w:p w14:paraId="369EB3B2" w14:textId="49B2215F" w:rsidR="00F06D60" w:rsidRPr="00F91E94" w:rsidRDefault="00F06D60" w:rsidP="00F06D60">
      <w:pPr>
        <w:pStyle w:val="USTustnpkodeksu"/>
      </w:pPr>
      <w:r>
        <w:t>3</w:t>
      </w:r>
      <w:r w:rsidRPr="00F91E94">
        <w:t>. Wydatki związane z doręczaniem wezwań i innych pism Komisji oraz rzecznika dyscyplinarnego</w:t>
      </w:r>
      <w:r>
        <w:t xml:space="preserve">, a także </w:t>
      </w:r>
      <w:r w:rsidRPr="00F91E94">
        <w:t>ze zwrotem opłat</w:t>
      </w:r>
      <w:r>
        <w:t>,</w:t>
      </w:r>
      <w:r w:rsidRPr="00F91E94">
        <w:t xml:space="preserve"> nie obciążają podmiotu składającego wniosek</w:t>
      </w:r>
      <w:r w:rsidR="007A374E">
        <w:t xml:space="preserve"> o </w:t>
      </w:r>
      <w:r w:rsidRPr="00F574F7">
        <w:t>wszczęcie postępowania wyjaśniającego</w:t>
      </w:r>
      <w:r w:rsidRPr="00F91E94">
        <w:t>.</w:t>
      </w:r>
    </w:p>
    <w:p w14:paraId="01608D95" w14:textId="77777777" w:rsidR="00F06D60" w:rsidRPr="00166820" w:rsidRDefault="00F06D60" w:rsidP="00F06D60">
      <w:pPr>
        <w:pStyle w:val="USTustnpkodeksu"/>
      </w:pPr>
      <w:bookmarkStart w:id="35" w:name="_Hlk126697011"/>
      <w:r>
        <w:t>4</w:t>
      </w:r>
      <w:r w:rsidRPr="00F91E94">
        <w:t>. W przypadku uniewinnienia osoby obwinionej lub umorzenia postępowania koszty</w:t>
      </w:r>
      <w:r w:rsidRPr="00166820">
        <w:t xml:space="preserve"> postępowania ponosi Skarb Państwa.</w:t>
      </w:r>
    </w:p>
    <w:bookmarkEnd w:id="35"/>
    <w:p w14:paraId="70243F67" w14:textId="5D8B4A5B" w:rsidR="00F06D60" w:rsidRPr="00166820" w:rsidRDefault="00F06D60" w:rsidP="00F06D60">
      <w:pPr>
        <w:pStyle w:val="USTustnpkodeksu"/>
      </w:pPr>
      <w:r>
        <w:t>5</w:t>
      </w:r>
      <w:r w:rsidRPr="00166820">
        <w:t>. Osobie obwinionej przysługuje zażalenie na postanow</w:t>
      </w:r>
      <w:r w:rsidR="007A374E">
        <w:t>ienie o kosztach postępowania w </w:t>
      </w:r>
      <w:r w:rsidRPr="00166820">
        <w:t>terminie 14 dni od dnia doręczenia orzeczenia. Zażalenie wnosi się do Komisji.</w:t>
      </w:r>
    </w:p>
    <w:p w14:paraId="39A14E0D" w14:textId="77777777" w:rsidR="00F06D60" w:rsidRDefault="00F06D60" w:rsidP="00F06D60">
      <w:pPr>
        <w:pStyle w:val="USTustnpkodeksu"/>
      </w:pPr>
      <w:r>
        <w:t xml:space="preserve">6. </w:t>
      </w:r>
      <w:r w:rsidRPr="001D6800">
        <w:t xml:space="preserve">Kwotę stanowiącą równowartość kosztów </w:t>
      </w:r>
      <w:r>
        <w:t xml:space="preserve">postępowania </w:t>
      </w:r>
      <w:r w:rsidRPr="001D6800">
        <w:t xml:space="preserve">uiszcza się na rachunek </w:t>
      </w:r>
      <w:r>
        <w:t xml:space="preserve">wskazany na stronie internetowej urzędu obsługującego </w:t>
      </w:r>
      <w:r w:rsidRPr="001D6800">
        <w:t>ministra właściwego do spraw zdrowia</w:t>
      </w:r>
      <w:r>
        <w:t>.</w:t>
      </w:r>
    </w:p>
    <w:p w14:paraId="7C3C22DC" w14:textId="77777777" w:rsidR="00F06D60" w:rsidRDefault="00F06D60" w:rsidP="00F06D60">
      <w:pPr>
        <w:pStyle w:val="USTustnpkodeksu"/>
      </w:pPr>
      <w:r>
        <w:lastRenderedPageBreak/>
        <w:t>7</w:t>
      </w:r>
      <w:r w:rsidRPr="00166820">
        <w:t xml:space="preserve">. </w:t>
      </w:r>
      <w:r w:rsidRPr="000D74E8">
        <w:t>Nieopłacone w terminie koszty</w:t>
      </w:r>
      <w:r>
        <w:t xml:space="preserve"> postępowania </w:t>
      </w:r>
      <w:r w:rsidRPr="000D74E8">
        <w:t xml:space="preserve">podlegają egzekucji w trybie przepisów </w:t>
      </w:r>
      <w:r w:rsidRPr="00F91E94">
        <w:t xml:space="preserve">ustawy z dnia 17 czerwca 1966 r. </w:t>
      </w:r>
      <w:r w:rsidRPr="000D74E8">
        <w:t>o postępowaniu egzekucyjnym w administracji.</w:t>
      </w:r>
    </w:p>
    <w:p w14:paraId="2A123F78" w14:textId="77777777" w:rsidR="00F06D60" w:rsidRPr="00166820" w:rsidRDefault="00F06D60" w:rsidP="00F06D60">
      <w:pPr>
        <w:pStyle w:val="USTustnpkodeksu"/>
      </w:pPr>
      <w:r>
        <w:t xml:space="preserve">8. </w:t>
      </w:r>
      <w:r w:rsidRPr="00166820">
        <w:t>Minister właściwy do spraw zdrowia określi</w:t>
      </w:r>
      <w:r>
        <w:t>,</w:t>
      </w:r>
      <w:r w:rsidRPr="00166820">
        <w:t xml:space="preserve"> w drodze rozporządzenia, zryczałtowane koszty postępowania w </w:t>
      </w:r>
      <w:r>
        <w:t>przedmiocie</w:t>
      </w:r>
      <w:r w:rsidRPr="00166820">
        <w:t xml:space="preserve"> odpowiedzialności zawodowej, uwzględniając koszty poniesione na wynagrodzenie członków Komisji orzekających w sprawie oraz koszty obsługi organizacyjnej działalności Komisji.</w:t>
      </w:r>
    </w:p>
    <w:p w14:paraId="1919A7A7" w14:textId="5EDFDBA3" w:rsidR="00F06D60" w:rsidRPr="00166820" w:rsidRDefault="00F06D60" w:rsidP="00F06D60">
      <w:pPr>
        <w:pStyle w:val="ARTartustawynprozporzdzenia"/>
      </w:pPr>
      <w:r w:rsidRPr="00DD652C">
        <w:rPr>
          <w:rStyle w:val="Ppogrubienie"/>
        </w:rPr>
        <w:t>Art. 7</w:t>
      </w:r>
      <w:r>
        <w:rPr>
          <w:rStyle w:val="Ppogrubienie"/>
        </w:rPr>
        <w:t>4</w:t>
      </w:r>
      <w:r w:rsidRPr="00DD652C">
        <w:rPr>
          <w:rStyle w:val="Ppogrubienie"/>
        </w:rPr>
        <w:t>.</w:t>
      </w:r>
      <w:r w:rsidRPr="00166820">
        <w:t xml:space="preserve"> 1. Od orzeczenia, o któr</w:t>
      </w:r>
      <w:r>
        <w:t>ym</w:t>
      </w:r>
      <w:r w:rsidRPr="00166820">
        <w:t xml:space="preserve"> mowa </w:t>
      </w:r>
      <w:r>
        <w:t xml:space="preserve">w art. 72 </w:t>
      </w:r>
      <w:r w:rsidRPr="00166820">
        <w:t>ust. 1, osobie obwinionej oraz rzecznikowi dyscyplinarnemu przysługuje, w terminie 14 dni od dnia doręczenia orzeczenia, wniosek o ponowne rozpatrzenie sprawy przez Komisję w składzie pięcioosobowym</w:t>
      </w:r>
      <w:r>
        <w:t>.</w:t>
      </w:r>
      <w:r w:rsidRPr="00166820">
        <w:t xml:space="preserve"> </w:t>
      </w:r>
      <w:r w:rsidR="007A374E">
        <w:t>W </w:t>
      </w:r>
      <w:r>
        <w:t xml:space="preserve">ponownym rozpatrywaniu sprawy </w:t>
      </w:r>
      <w:r w:rsidRPr="00166820">
        <w:t xml:space="preserve">nie mogą brać udziału osoby uczestniczące w wydaniu zaskarżonego orzeczenia. </w:t>
      </w:r>
    </w:p>
    <w:p w14:paraId="084168F8" w14:textId="102ED0C2" w:rsidR="00F06D60" w:rsidRPr="00166820" w:rsidRDefault="00F06D60" w:rsidP="00F06D60">
      <w:pPr>
        <w:pStyle w:val="USTustnpkodeksu"/>
      </w:pPr>
      <w:r w:rsidRPr="00166820">
        <w:t xml:space="preserve">2. Od orzeczenia wydanego na skutek ponownego rozpatrzenia sprawy, osobie obwinionej przysługuje, w terminie 14 dni od dnia doręczenia orzeczenia, odwołanie do właściwego ze względu na miejsce zamieszkania osoby obwinionej, sądu apelacyjnego. </w:t>
      </w:r>
    </w:p>
    <w:p w14:paraId="5064A784" w14:textId="4EACB410" w:rsidR="00F06D60" w:rsidRPr="00166820" w:rsidRDefault="00F06D60" w:rsidP="00F06D60">
      <w:pPr>
        <w:pStyle w:val="USTustnpkodeksu"/>
      </w:pPr>
      <w:r w:rsidRPr="00166820">
        <w:t xml:space="preserve">3. Do rozpoznania odwołania, o którym mowa w ust. </w:t>
      </w:r>
      <w:r>
        <w:t>2</w:t>
      </w:r>
      <w:r w:rsidRPr="00166820">
        <w:t xml:space="preserve">, stosuje się przepisy ustawy z dnia 17 listopada 1964 r. – Kodeks postępowania cywilnego (Dz. </w:t>
      </w:r>
      <w:r w:rsidR="007A374E">
        <w:t>U. z 2021 r. poz. 1805, z późn. </w:t>
      </w:r>
      <w:r w:rsidRPr="00166820">
        <w:t>zm.</w:t>
      </w:r>
      <w:r w:rsidRPr="004F456C">
        <w:rPr>
          <w:rStyle w:val="IGindeksgrny"/>
        </w:rPr>
        <w:footnoteReference w:id="4"/>
      </w:r>
      <w:r w:rsidRPr="004F456C">
        <w:rPr>
          <w:rStyle w:val="IGindeksgrny"/>
        </w:rPr>
        <w:t>)</w:t>
      </w:r>
      <w:r w:rsidRPr="00166820">
        <w:t xml:space="preserve">) o apelacji. Od orzeczenia sądu apelacyjnego </w:t>
      </w:r>
      <w:r>
        <w:t xml:space="preserve">skarga </w:t>
      </w:r>
      <w:r w:rsidRPr="00166820">
        <w:t>kasac</w:t>
      </w:r>
      <w:r>
        <w:t>yjna</w:t>
      </w:r>
      <w:r w:rsidRPr="00166820">
        <w:t xml:space="preserve"> nie przysługuje.</w:t>
      </w:r>
    </w:p>
    <w:p w14:paraId="407B6059" w14:textId="77777777" w:rsidR="00F06D60" w:rsidRPr="00166820" w:rsidRDefault="00F06D60" w:rsidP="00F06D60">
      <w:pPr>
        <w:pStyle w:val="ARTartustawynprozporzdzenia"/>
      </w:pPr>
      <w:r w:rsidRPr="00DD652C">
        <w:rPr>
          <w:rStyle w:val="Ppogrubienie"/>
        </w:rPr>
        <w:t>Art. 7</w:t>
      </w:r>
      <w:r>
        <w:rPr>
          <w:rStyle w:val="Ppogrubienie"/>
        </w:rPr>
        <w:t>5</w:t>
      </w:r>
      <w:r w:rsidRPr="00DD652C">
        <w:rPr>
          <w:rStyle w:val="Ppogrubienie"/>
        </w:rPr>
        <w:t>.</w:t>
      </w:r>
      <w:r w:rsidRPr="00166820">
        <w:t xml:space="preserve"> 1. </w:t>
      </w:r>
      <w:r>
        <w:t>Prawomocne o</w:t>
      </w:r>
      <w:r w:rsidRPr="00166820">
        <w:t xml:space="preserve">rzeczenie Komisja doręcza </w:t>
      </w:r>
      <w:r>
        <w:t>osobie obwinionej</w:t>
      </w:r>
      <w:r w:rsidRPr="00166820">
        <w:t xml:space="preserve"> oraz ministrowi właściwemu do spraw zdrowia w terminie 7 dni od dnia jego uprawomocnienia.</w:t>
      </w:r>
    </w:p>
    <w:p w14:paraId="582C17AA" w14:textId="44A66DBF" w:rsidR="00F06D60" w:rsidRPr="00166820" w:rsidRDefault="00F06D60" w:rsidP="00F06D60">
      <w:pPr>
        <w:pStyle w:val="USTustnpkodeksu"/>
      </w:pPr>
      <w:r w:rsidRPr="00166820">
        <w:t xml:space="preserve">2. </w:t>
      </w:r>
      <w:r w:rsidRPr="00811A9D">
        <w:t xml:space="preserve">W przypadku nałożenia kary, o której mowa w art. 68 pkt 4 albo 5, Komisja </w:t>
      </w:r>
      <w:r w:rsidRPr="00365D0E">
        <w:t>w terminie wskazanym w ust. 1</w:t>
      </w:r>
      <w:r>
        <w:t xml:space="preserve"> </w:t>
      </w:r>
      <w:r w:rsidRPr="00811A9D">
        <w:t>doręcza prawomocne orzeczenie</w:t>
      </w:r>
      <w:r>
        <w:t xml:space="preserve"> </w:t>
      </w:r>
      <w:r w:rsidRPr="00811A9D">
        <w:t xml:space="preserve">również organowi </w:t>
      </w:r>
      <w:r w:rsidR="007A374E">
        <w:t>właściwemu i </w:t>
      </w:r>
      <w:r w:rsidRPr="00811A9D">
        <w:t>odpowiednio ministrowi właściwemu do spraw wewnętrznych, Ministrowi Obrony Narodowej, Prezesowi Narodowego Funduszu Zdrowia oraz podmiotowi, w którym dana osoba wykonuje zawód medyczny.</w:t>
      </w:r>
    </w:p>
    <w:p w14:paraId="2E94ACBA" w14:textId="77777777" w:rsidR="00F06D60" w:rsidRPr="00166820" w:rsidRDefault="00F06D60" w:rsidP="00F06D60">
      <w:pPr>
        <w:pStyle w:val="ARTartustawynprozporzdzenia"/>
      </w:pPr>
      <w:r w:rsidRPr="00DD652C">
        <w:rPr>
          <w:rStyle w:val="Ppogrubienie"/>
        </w:rPr>
        <w:t>Art. 7</w:t>
      </w:r>
      <w:r>
        <w:rPr>
          <w:rStyle w:val="Ppogrubienie"/>
        </w:rPr>
        <w:t>6</w:t>
      </w:r>
      <w:r w:rsidRPr="00DD652C">
        <w:rPr>
          <w:rStyle w:val="Ppogrubienie"/>
        </w:rPr>
        <w:t>.</w:t>
      </w:r>
      <w:r w:rsidRPr="00166820">
        <w:t xml:space="preserve"> Prawomocne ukaranie karami</w:t>
      </w:r>
      <w:r>
        <w:t xml:space="preserve">, o których mowa </w:t>
      </w:r>
      <w:r w:rsidRPr="00166820">
        <w:t xml:space="preserve">w art. </w:t>
      </w:r>
      <w:r>
        <w:t>68</w:t>
      </w:r>
      <w:r w:rsidRPr="00166820">
        <w:t xml:space="preserve"> pkt 4 </w:t>
      </w:r>
      <w:r>
        <w:t>albo</w:t>
      </w:r>
      <w:r w:rsidRPr="00166820">
        <w:t xml:space="preserve"> 5</w:t>
      </w:r>
      <w:r>
        <w:t>,</w:t>
      </w:r>
      <w:r w:rsidRPr="00166820">
        <w:t xml:space="preserve"> stanowi podstawę do rozwiązania umowy o pracę bez wypowiedzenia z winy pracownika albo umowy cywilnoprawnej, na podstawie której osoba wykonująca zawód medyczny wykonuje </w:t>
      </w:r>
      <w:r>
        <w:t xml:space="preserve">ten </w:t>
      </w:r>
      <w:r w:rsidRPr="00166820">
        <w:t>zawód.</w:t>
      </w:r>
    </w:p>
    <w:p w14:paraId="18B3187D" w14:textId="77777777" w:rsidR="00F06D60" w:rsidRPr="00827C93" w:rsidRDefault="00F06D60" w:rsidP="00F06D60">
      <w:pPr>
        <w:pStyle w:val="ARTartustawynprozporzdzenia"/>
      </w:pPr>
      <w:r w:rsidRPr="00DD652C">
        <w:rPr>
          <w:rStyle w:val="Ppogrubienie"/>
        </w:rPr>
        <w:lastRenderedPageBreak/>
        <w:t>Art. 7</w:t>
      </w:r>
      <w:r>
        <w:rPr>
          <w:rStyle w:val="Ppogrubienie"/>
        </w:rPr>
        <w:t>7</w:t>
      </w:r>
      <w:r w:rsidRPr="00DD652C">
        <w:rPr>
          <w:rStyle w:val="Ppogrubienie"/>
        </w:rPr>
        <w:t>.</w:t>
      </w:r>
      <w:r w:rsidRPr="00166820">
        <w:t xml:space="preserve"> </w:t>
      </w:r>
      <w:r w:rsidRPr="00827C93">
        <w:t>Orzeczenie kary pozbawienia uprawnienia do wykonywania zawodu medycznego powoduje skreślenie z rejestru bez prawa ubiegania się o ponowny wpis do rejestru przez okres 10 lat od dnia uprawomocnienia się orzeczenia o karze pozbawienia uprawnienia do wykonywania zawodu medycznego.</w:t>
      </w:r>
    </w:p>
    <w:p w14:paraId="29BF40BD" w14:textId="77777777" w:rsidR="00F06D60" w:rsidRPr="00166820" w:rsidRDefault="00F06D60" w:rsidP="00F06D60">
      <w:pPr>
        <w:pStyle w:val="ARTartustawynprozporzdzenia"/>
      </w:pPr>
      <w:r w:rsidRPr="00DD652C">
        <w:rPr>
          <w:rStyle w:val="Ppogrubienie"/>
        </w:rPr>
        <w:t>Art. 7</w:t>
      </w:r>
      <w:r>
        <w:rPr>
          <w:rStyle w:val="Ppogrubienie"/>
        </w:rPr>
        <w:t>8</w:t>
      </w:r>
      <w:r w:rsidRPr="00DD652C">
        <w:rPr>
          <w:rStyle w:val="Ppogrubienie"/>
        </w:rPr>
        <w:t>.</w:t>
      </w:r>
      <w:r w:rsidRPr="00166820">
        <w:t xml:space="preserve"> 1. Kara orzeczona za przewinienie zawodowe ulega zatarciu z mocy prawa po upływie:</w:t>
      </w:r>
    </w:p>
    <w:p w14:paraId="29235785" w14:textId="77777777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 xml:space="preserve">3 lat od dnia uprawomocnienia się orzeczenia o </w:t>
      </w:r>
      <w:r>
        <w:t xml:space="preserve">ukaraniu </w:t>
      </w:r>
      <w:r w:rsidRPr="00166820">
        <w:t>kar</w:t>
      </w:r>
      <w:r>
        <w:t>ą</w:t>
      </w:r>
      <w:r w:rsidRPr="00166820">
        <w:t xml:space="preserve"> upomnienia </w:t>
      </w:r>
      <w:r>
        <w:t xml:space="preserve">albo </w:t>
      </w:r>
      <w:r w:rsidRPr="00166820">
        <w:t>kar</w:t>
      </w:r>
      <w:r>
        <w:t>ą</w:t>
      </w:r>
      <w:r w:rsidRPr="00166820">
        <w:t xml:space="preserve"> nagany</w:t>
      </w:r>
      <w:r>
        <w:t>,</w:t>
      </w:r>
      <w:r w:rsidRPr="00166820">
        <w:t xml:space="preserve"> albo </w:t>
      </w:r>
      <w:r>
        <w:t xml:space="preserve">od dnia orzeczenia </w:t>
      </w:r>
      <w:r w:rsidRPr="00166820">
        <w:t>kary pieniężnej;</w:t>
      </w:r>
    </w:p>
    <w:p w14:paraId="4BE16062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 xml:space="preserve">5 lat od dnia wykonania orzeczenia o ukaraniu karą wymienioną w art. </w:t>
      </w:r>
      <w:r>
        <w:t>68</w:t>
      </w:r>
      <w:r w:rsidRPr="00166820">
        <w:t xml:space="preserve"> pkt 4 </w:t>
      </w:r>
      <w:r>
        <w:t>albo</w:t>
      </w:r>
      <w:r w:rsidRPr="00166820">
        <w:t xml:space="preserve"> 5.</w:t>
      </w:r>
    </w:p>
    <w:p w14:paraId="203B6BFE" w14:textId="77777777" w:rsidR="00F06D60" w:rsidRPr="00166820" w:rsidRDefault="00F06D60" w:rsidP="00F06D60">
      <w:pPr>
        <w:pStyle w:val="USTustnpkodeksu"/>
      </w:pPr>
      <w:r w:rsidRPr="00166820">
        <w:t xml:space="preserve">2. Z chwilą zatarcia ukaranie uważa się za niebyłe. </w:t>
      </w:r>
    </w:p>
    <w:p w14:paraId="22AAA154" w14:textId="30E61CD3" w:rsidR="00F06D60" w:rsidRPr="00166820" w:rsidRDefault="00F06D60" w:rsidP="00F06D60">
      <w:pPr>
        <w:pStyle w:val="USTustnpkodeksu"/>
      </w:pPr>
      <w:r w:rsidRPr="00166820">
        <w:t>3. W przypadku osoby wpisanej do rejestru zatarcie ukara</w:t>
      </w:r>
      <w:r w:rsidR="007A374E">
        <w:t>nia następuje przez usunięcie z </w:t>
      </w:r>
      <w:r w:rsidRPr="00166820">
        <w:t>rejestru wpisu o ukaraniu.</w:t>
      </w:r>
    </w:p>
    <w:bookmarkEnd w:id="34"/>
    <w:p w14:paraId="06FBD3E2" w14:textId="77777777" w:rsidR="00F06D60" w:rsidRPr="00166820" w:rsidRDefault="00F06D60" w:rsidP="00F06D60">
      <w:pPr>
        <w:pStyle w:val="ARTartustawynprozporzdzenia"/>
      </w:pPr>
      <w:r w:rsidRPr="00DD652C">
        <w:rPr>
          <w:rStyle w:val="Ppogrubienie"/>
        </w:rPr>
        <w:t>Art. 7</w:t>
      </w:r>
      <w:r>
        <w:rPr>
          <w:rStyle w:val="Ppogrubienie"/>
        </w:rPr>
        <w:t>9</w:t>
      </w:r>
      <w:r w:rsidRPr="00DD652C">
        <w:rPr>
          <w:rStyle w:val="Ppogrubienie"/>
        </w:rPr>
        <w:t>.</w:t>
      </w:r>
      <w:r w:rsidRPr="00166820">
        <w:t xml:space="preserve"> 1. Postępowanie w przedmiocie odpowiedzialności zawodowej osób wykonujących zawód medyczny zakończone prawomocnym orzeczeniem Komisji wznawia się, jeżeli:</w:t>
      </w:r>
    </w:p>
    <w:p w14:paraId="05FC39B5" w14:textId="77777777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 xml:space="preserve">w związku z postępowaniem dopuszczono się przestępstwa, a istnieje uzasadniona podstawa do przyjęcia, że mogło to mieć wpływ na treść orzeczenia; </w:t>
      </w:r>
    </w:p>
    <w:p w14:paraId="383E7580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 xml:space="preserve">po wydaniu orzeczenia ujawnią się nowe fakty lub dowody nieznane przedtem Komisji, wskazujące na to, że: </w:t>
      </w:r>
    </w:p>
    <w:p w14:paraId="4F2E7170" w14:textId="77777777" w:rsidR="00F06D60" w:rsidRPr="00166820" w:rsidRDefault="00F06D60" w:rsidP="00F06D60">
      <w:pPr>
        <w:pStyle w:val="LITlitera"/>
      </w:pPr>
      <w:r w:rsidRPr="00166820">
        <w:t>a)</w:t>
      </w:r>
      <w:r w:rsidRPr="00166820">
        <w:tab/>
        <w:t xml:space="preserve">osoba obwiniona nie popełniła czynu albo czyn jej nie stanowił przewinienia zawodowego lub nie podlegał karze, </w:t>
      </w:r>
    </w:p>
    <w:p w14:paraId="43C2A988" w14:textId="77777777" w:rsidR="00F06D60" w:rsidRPr="00166820" w:rsidRDefault="00F06D60" w:rsidP="00F06D60">
      <w:pPr>
        <w:pStyle w:val="LITlitera"/>
      </w:pPr>
      <w:r w:rsidRPr="00166820">
        <w:t>b)</w:t>
      </w:r>
      <w:r w:rsidRPr="00166820">
        <w:tab/>
        <w:t>Komisja umorzyła postępowanie</w:t>
      </w:r>
      <w:r>
        <w:t>,</w:t>
      </w:r>
      <w:r w:rsidRPr="00166820">
        <w:t xml:space="preserve"> błędnie przyjmując popełnienie przez osobę obwinioną zarzucanego jej czynu. </w:t>
      </w:r>
    </w:p>
    <w:p w14:paraId="1DEEAA10" w14:textId="77777777" w:rsidR="00F06D60" w:rsidRPr="00166820" w:rsidRDefault="00F06D60" w:rsidP="00F06D60">
      <w:pPr>
        <w:pStyle w:val="USTustnpkodeksu"/>
      </w:pPr>
      <w:r w:rsidRPr="00166820">
        <w:t xml:space="preserve">2. Postępowanie w przedmiocie odpowiedzialności zawodowej zakończone prawomocnym orzeczeniem Komisji można wznowić w przypadku uchylenia lub istotnej zmiany treści prawomocnego orzeczenia, z powodu którego zostało ono umorzone w trybie art. </w:t>
      </w:r>
      <w:r>
        <w:t>47</w:t>
      </w:r>
      <w:r w:rsidRPr="00166820">
        <w:t>.</w:t>
      </w:r>
    </w:p>
    <w:p w14:paraId="67FEF19D" w14:textId="77777777" w:rsidR="00F06D60" w:rsidRPr="00166820" w:rsidRDefault="00F06D60" w:rsidP="00F06D60">
      <w:pPr>
        <w:pStyle w:val="ARTartustawynprozporzdzenia"/>
      </w:pPr>
      <w:r w:rsidRPr="00205DA7">
        <w:rPr>
          <w:rStyle w:val="Ppogrubienie"/>
        </w:rPr>
        <w:t xml:space="preserve">Art. </w:t>
      </w:r>
      <w:r>
        <w:rPr>
          <w:rStyle w:val="Ppogrubienie"/>
        </w:rPr>
        <w:t>80</w:t>
      </w:r>
      <w:r w:rsidRPr="00205DA7">
        <w:rPr>
          <w:rStyle w:val="Ppogrubienie"/>
        </w:rPr>
        <w:t>.</w:t>
      </w:r>
      <w:r w:rsidRPr="00166820">
        <w:t xml:space="preserve"> W sprawach nieuregulowanych w ustawie do postępowania w </w:t>
      </w:r>
      <w:r>
        <w:t>przedmiocie</w:t>
      </w:r>
      <w:r w:rsidRPr="00166820">
        <w:t xml:space="preserve"> odpowiedzialności zawodowej stosuje się odpowiednio przepisy: </w:t>
      </w:r>
    </w:p>
    <w:p w14:paraId="3A881104" w14:textId="1A0595C5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 xml:space="preserve">ustawy z dnia 6 czerwca 1997 r. – Kodeks postępowania karnego; nie stosuje się przepisów o oskarżycielu prywatnym, powodzie cywilnym, przedstawicielu społecznym, </w:t>
      </w:r>
      <w:r w:rsidRPr="00166820">
        <w:lastRenderedPageBreak/>
        <w:t>postępowaniu przygotowawczym oraz środkach pr</w:t>
      </w:r>
      <w:r w:rsidR="007A374E">
        <w:t>zymusu, z wyjątkiem przepisów o </w:t>
      </w:r>
      <w:r w:rsidRPr="00166820">
        <w:t>karze pieniężnej;</w:t>
      </w:r>
    </w:p>
    <w:p w14:paraId="11019F65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 xml:space="preserve">ustawy z dnia 6 czerwca 1997 r. </w:t>
      </w:r>
      <w:bookmarkStart w:id="36" w:name="_Hlk89942745"/>
      <w:r w:rsidRPr="00166820">
        <w:t>–</w:t>
      </w:r>
      <w:bookmarkEnd w:id="36"/>
      <w:r w:rsidRPr="00166820">
        <w:t xml:space="preserve"> Kodeks karny (Dz. U. z </w:t>
      </w:r>
      <w:r>
        <w:t>2022</w:t>
      </w:r>
      <w:r w:rsidRPr="00166820">
        <w:t xml:space="preserve"> r. poz. 1</w:t>
      </w:r>
      <w:r>
        <w:t>138, 1726, 1855, 2339 i 2600 oraz z 2023 r. poz. 289)</w:t>
      </w:r>
      <w:r w:rsidRPr="00166820">
        <w:t>.</w:t>
      </w:r>
    </w:p>
    <w:p w14:paraId="064CB079" w14:textId="77777777" w:rsidR="00F06D60" w:rsidRPr="00166820" w:rsidRDefault="00F06D60" w:rsidP="00F06D60">
      <w:pPr>
        <w:pStyle w:val="ARTartustawynprozporzdzenia"/>
      </w:pPr>
      <w:r w:rsidRPr="00205DA7">
        <w:rPr>
          <w:rStyle w:val="Ppogrubienie"/>
        </w:rPr>
        <w:t>Art. 8</w:t>
      </w:r>
      <w:r>
        <w:rPr>
          <w:rStyle w:val="Ppogrubienie"/>
        </w:rPr>
        <w:t>1</w:t>
      </w:r>
      <w:r w:rsidRPr="00205DA7">
        <w:rPr>
          <w:rStyle w:val="Ppogrubienie"/>
        </w:rPr>
        <w:t>.</w:t>
      </w:r>
      <w:r w:rsidRPr="00166820">
        <w:t xml:space="preserve"> 1. Komisja składa się z 76 członków powoływanych przez ministra właściwego do spraw zdrowia na 4-letnią kadencję, po 4 przedstawicieli każdego zawodu medycznego oraz 8 przedstawicieli ministra właściwego do spraw zdrowia.</w:t>
      </w:r>
    </w:p>
    <w:p w14:paraId="471AD013" w14:textId="77777777" w:rsidR="00F06D60" w:rsidRPr="00166820" w:rsidRDefault="00F06D60" w:rsidP="00F06D60">
      <w:pPr>
        <w:pStyle w:val="USTustnpkodeksu"/>
      </w:pPr>
      <w:r w:rsidRPr="00166820">
        <w:t xml:space="preserve">2. Członkiem Komisji będącym przedstawicielem osób wykonujących dany zawód medyczny może zostać osoba uprawniona do wykonywania zawodu medycznego, posiadająca co najmniej 3-letnie doświadczenie w wykonywaniu danego zawodu medycznego, niekarana </w:t>
      </w:r>
      <w:r w:rsidRPr="0067110B">
        <w:t xml:space="preserve">za przestępstwo umyślne lub </w:t>
      </w:r>
      <w:r w:rsidRPr="00166820">
        <w:t xml:space="preserve">z tytułu odpowiedzialności dyscyplinarnej </w:t>
      </w:r>
      <w:r>
        <w:t>lub</w:t>
      </w:r>
      <w:r w:rsidRPr="00166820">
        <w:t xml:space="preserve"> zawodowej, dająca rękojmię należytego wykonywania powierzonych jej zadań.</w:t>
      </w:r>
    </w:p>
    <w:p w14:paraId="6AAD32A1" w14:textId="77777777" w:rsidR="00F06D60" w:rsidRPr="00166820" w:rsidRDefault="00F06D60" w:rsidP="00F06D60">
      <w:pPr>
        <w:pStyle w:val="USTustnpkodeksu"/>
      </w:pPr>
      <w:r w:rsidRPr="00166820">
        <w:t xml:space="preserve">3. Minister właściwy do spraw zdrowia </w:t>
      </w:r>
      <w:r>
        <w:t xml:space="preserve">w </w:t>
      </w:r>
      <w:r w:rsidRPr="00166820">
        <w:t>cel</w:t>
      </w:r>
      <w:r>
        <w:t>u</w:t>
      </w:r>
      <w:r w:rsidRPr="00166820">
        <w:t xml:space="preserve"> wyboru przedstawicieli wykonujących zawody medyczne, o których mowa w ust. 2, zwraca się o przedstawienie, w określonym terminie, kandydatów do pełnienia funkcji członka Komisji do: </w:t>
      </w:r>
    </w:p>
    <w:p w14:paraId="117C4081" w14:textId="77777777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>stowarzyszeń będących zgodnie z postanowieniami ich statutów towarzystwami naukowymi o zasięgu krajowym, zrzeszających przedstawicieli danego zawodu medycznego;</w:t>
      </w:r>
    </w:p>
    <w:p w14:paraId="66C34B8F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 xml:space="preserve">stowarzyszeń będących zgodnie z postanowieniami ich statutów towarzystwami naukowymi o zasięgu krajowym, zrzeszających przedstawicieli pokrewnego zawodu medycznego – w przypadku braku stowarzyszeń, o których mowa w pkt 1. </w:t>
      </w:r>
    </w:p>
    <w:p w14:paraId="6D369DB7" w14:textId="18C0D7A9" w:rsidR="00F06D60" w:rsidRPr="00166820" w:rsidRDefault="00F06D60" w:rsidP="00F06D60">
      <w:pPr>
        <w:pStyle w:val="USTustnpkodeksu"/>
      </w:pPr>
      <w:r w:rsidRPr="00166820">
        <w:t>4.</w:t>
      </w:r>
      <w:r>
        <w:t xml:space="preserve"> </w:t>
      </w:r>
      <w:r w:rsidRPr="00166820">
        <w:t xml:space="preserve">Członkiem Komisji będącym przedstawicielem ministra właściwego do spraw zdrowia może zostać osoba niekarana za przestępstwo umyślne lub z tytułu odpowiedzialności dyscyplinarnej </w:t>
      </w:r>
      <w:r>
        <w:t>lub</w:t>
      </w:r>
      <w:r w:rsidRPr="00166820">
        <w:t xml:space="preserve"> zawodowej, dająca rękojmię należytego wykonywania tej funkcji, posiadająca wiedzę w zakresie zasad wykonywania zawodów medycznych oraz co najmniej </w:t>
      </w:r>
      <w:r w:rsidR="007A374E">
        <w:br/>
      </w:r>
      <w:r w:rsidRPr="00166820">
        <w:t>3</w:t>
      </w:r>
      <w:r>
        <w:t>-</w:t>
      </w:r>
      <w:r w:rsidRPr="00166820">
        <w:t>letnie doświadczenie zawodowe w obszarze ochrony zdrowia.</w:t>
      </w:r>
    </w:p>
    <w:p w14:paraId="634D5D7B" w14:textId="77777777" w:rsidR="00F06D60" w:rsidRPr="00166820" w:rsidRDefault="00F06D60" w:rsidP="00F06D60">
      <w:pPr>
        <w:pStyle w:val="USTustnpkodeksu"/>
      </w:pPr>
      <w:r w:rsidRPr="00166820">
        <w:t>5. Przewodniczącego Komisji powołuje minister właściwy do spraw zdrowia spośród</w:t>
      </w:r>
      <w:r>
        <w:t xml:space="preserve"> </w:t>
      </w:r>
      <w:r w:rsidRPr="00166820">
        <w:t>osób posiadających wykształcenie prawnicze, co najmniej 5</w:t>
      </w:r>
      <w:r>
        <w:t>-</w:t>
      </w:r>
      <w:r w:rsidRPr="00166820">
        <w:t xml:space="preserve">letnie doświadczenie w obszarze prawa administracyjnego i procesowego, niekaranych za przestępstwo umyślne lub z tytułu odpowiedzialności dyscyplinarnej </w:t>
      </w:r>
      <w:r>
        <w:t>lub</w:t>
      </w:r>
      <w:r w:rsidRPr="00166820">
        <w:t xml:space="preserve"> zawodowej, dających rękojmię należytego wykonywania tej funkcji, posiadających wiedzę w zakresie zasad wykonywania zawodów medycznych.</w:t>
      </w:r>
      <w:r w:rsidRPr="00166820" w:rsidDel="006555F2">
        <w:t xml:space="preserve"> </w:t>
      </w:r>
    </w:p>
    <w:p w14:paraId="2A081605" w14:textId="77777777" w:rsidR="00F06D60" w:rsidRPr="00F06D60" w:rsidRDefault="00F06D60" w:rsidP="00F06D60">
      <w:pPr>
        <w:pStyle w:val="USTustnpkodeksu"/>
      </w:pPr>
      <w:r w:rsidRPr="00166820">
        <w:lastRenderedPageBreak/>
        <w:t>6. W przypadku nieobecności przewodniczącego Komisji jego zadania wykonuje wyznaczony przez przewodniczącego członek Komisji, o którym mowa w ust. 4.</w:t>
      </w:r>
    </w:p>
    <w:p w14:paraId="13418B98" w14:textId="77777777" w:rsidR="00F06D60" w:rsidRPr="00166820" w:rsidRDefault="00F06D60" w:rsidP="00F06D60">
      <w:pPr>
        <w:pStyle w:val="ARTartustawynprozporzdzenia"/>
      </w:pPr>
      <w:r w:rsidRPr="00D77A7A">
        <w:rPr>
          <w:rStyle w:val="Ppogrubienie"/>
        </w:rPr>
        <w:t>Art. 8</w:t>
      </w:r>
      <w:r>
        <w:rPr>
          <w:rStyle w:val="Ppogrubienie"/>
        </w:rPr>
        <w:t>2</w:t>
      </w:r>
      <w:r w:rsidRPr="00D77A7A">
        <w:rPr>
          <w:rStyle w:val="Ppogrubienie"/>
        </w:rPr>
        <w:t xml:space="preserve">. </w:t>
      </w:r>
      <w:r w:rsidRPr="00166820">
        <w:t xml:space="preserve">1. Na czas wykonywania zadań w Komisji jej członkom przysługuje zwolnienie od wykonywania pracy zawodowej </w:t>
      </w:r>
      <w:r>
        <w:t xml:space="preserve">bez </w:t>
      </w:r>
      <w:r w:rsidRPr="00166820">
        <w:t>zachowani</w:t>
      </w:r>
      <w:r>
        <w:t>a</w:t>
      </w:r>
      <w:r w:rsidRPr="00166820">
        <w:t xml:space="preserve"> prawa do wynagrodzenia.</w:t>
      </w:r>
    </w:p>
    <w:p w14:paraId="54950E86" w14:textId="77777777" w:rsidR="00F06D60" w:rsidRPr="00166820" w:rsidRDefault="00F06D60" w:rsidP="00F06D60">
      <w:pPr>
        <w:pStyle w:val="USTustnpkodeksu"/>
      </w:pPr>
      <w:r w:rsidRPr="00166820">
        <w:t>2. Członkom Komisji przysługuje:</w:t>
      </w:r>
    </w:p>
    <w:p w14:paraId="755B0F61" w14:textId="77777777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 xml:space="preserve">wynagrodzenie za rozpoznanie sprawy dotyczącej odpowiedzialności zawodowej, zakończonej wydaniem orzeczenia przez Komisję, nie wyższe niż 10% przeciętnego miesięcznego wynagrodzenia w sektorze przedsiębiorstw bez wypłat nagród z zysku za rok poprzedzający rok, w którym </w:t>
      </w:r>
      <w:r w:rsidRPr="00DB0151">
        <w:t xml:space="preserve">jest </w:t>
      </w:r>
      <w:r w:rsidRPr="00166820">
        <w:t>ustalane wynagrodzenie, ogłaszanego przez Prezesa Głównego Urzędu Statystycznego w Dzienniku Urzędowym Rzeczypospolitej Polskiej „Monitor Polski” w drodze obwieszczenia, do dnia 15 stycznia każdego roku;</w:t>
      </w:r>
    </w:p>
    <w:p w14:paraId="416A013C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>zwrot kosztów przejazdu w wysokości i na warunkach określonych w przepisach wydanych na podstawie art. 77</w:t>
      </w:r>
      <w:r w:rsidRPr="004F456C">
        <w:rPr>
          <w:rStyle w:val="IGindeksgrny"/>
        </w:rPr>
        <w:t>5</w:t>
      </w:r>
      <w:r w:rsidRPr="00166820">
        <w:t xml:space="preserve"> § 2 ustawy z dnia 26 czerwca 1974 r. – Kodeks pracy, przysługujących pracownikom z tytułu podróży służbowej na obszarze kraju.</w:t>
      </w:r>
    </w:p>
    <w:p w14:paraId="1ABE4486" w14:textId="77777777" w:rsidR="00F06D60" w:rsidRPr="00166820" w:rsidRDefault="00F06D60" w:rsidP="00F06D60">
      <w:pPr>
        <w:pStyle w:val="USTustnpkodeksu"/>
      </w:pPr>
      <w:r w:rsidRPr="00166820">
        <w:t xml:space="preserve">3. Wydatki związane z działalnością Komisji są finansowane z budżetu państwa z części, której dysponentem jest minister właściwy do spraw zdrowia. </w:t>
      </w:r>
    </w:p>
    <w:p w14:paraId="10578779" w14:textId="77777777" w:rsidR="00F06D60" w:rsidRPr="00166820" w:rsidRDefault="00F06D60" w:rsidP="00F06D60">
      <w:pPr>
        <w:pStyle w:val="USTustnpkodeksu"/>
      </w:pPr>
      <w:r w:rsidRPr="00166820">
        <w:t>4.</w:t>
      </w:r>
      <w:r>
        <w:t xml:space="preserve"> </w:t>
      </w:r>
      <w:r w:rsidRPr="00166820">
        <w:t xml:space="preserve">Obsługę administracyjną Komisji zapewnia urząd obsługujący ministra właściwego do spraw zdrowia. </w:t>
      </w:r>
    </w:p>
    <w:p w14:paraId="08F4E8AE" w14:textId="77777777" w:rsidR="00F06D60" w:rsidRPr="00166820" w:rsidRDefault="00F06D60" w:rsidP="00F06D60">
      <w:pPr>
        <w:pStyle w:val="ARTartustawynprozporzdzenia"/>
      </w:pPr>
      <w:r w:rsidRPr="00D77A7A">
        <w:rPr>
          <w:rStyle w:val="Ppogrubienie"/>
        </w:rPr>
        <w:t>Art. 8</w:t>
      </w:r>
      <w:r>
        <w:rPr>
          <w:rStyle w:val="Ppogrubienie"/>
        </w:rPr>
        <w:t>3</w:t>
      </w:r>
      <w:r w:rsidRPr="00D77A7A">
        <w:rPr>
          <w:rStyle w:val="Ppogrubienie"/>
        </w:rPr>
        <w:t>.</w:t>
      </w:r>
      <w:r w:rsidRPr="00166820">
        <w:t xml:space="preserve"> 1. Minister właściwy do spraw zdrowia powołuje 4 rzeczników dyscyplinarnych, wskazując jednego z nich jako koordynującego wykonywanie zadań tych rzeczników.</w:t>
      </w:r>
    </w:p>
    <w:p w14:paraId="368F05C5" w14:textId="0810DD45" w:rsidR="00F06D60" w:rsidRPr="00166820" w:rsidRDefault="00F06D60" w:rsidP="00F06D60">
      <w:pPr>
        <w:pStyle w:val="USTustnpkodeksu"/>
      </w:pPr>
      <w:r w:rsidRPr="00166820">
        <w:t>2. Rzecznikiem dyscyplinarnym może zostać osoba posiadająca wykształcenie prawnicze, posiadająca co najmniej 5</w:t>
      </w:r>
      <w:r>
        <w:t>-</w:t>
      </w:r>
      <w:r w:rsidRPr="00166820">
        <w:t>letnie doświadczenie w obs</w:t>
      </w:r>
      <w:r w:rsidR="007A374E">
        <w:t>zarze prawa administracyjnego i </w:t>
      </w:r>
      <w:r w:rsidRPr="00166820">
        <w:t>procesowego</w:t>
      </w:r>
      <w:r>
        <w:t>,</w:t>
      </w:r>
      <w:r w:rsidRPr="00166820">
        <w:t xml:space="preserve"> niekarana za przestępstwo umyślne lub z tytułu odpowiedzialności dyscyplinarnej </w:t>
      </w:r>
      <w:r>
        <w:t>lub</w:t>
      </w:r>
      <w:r w:rsidRPr="00166820">
        <w:t xml:space="preserve"> zawodowej, dająca rękojmię należytego wykonywania tej funkcji, posiadająca wiedzę w zakresie zasad wykonywania zawodów medycznych.</w:t>
      </w:r>
      <w:r w:rsidRPr="00166820" w:rsidDel="006555F2">
        <w:t xml:space="preserve"> </w:t>
      </w:r>
    </w:p>
    <w:p w14:paraId="27DD3700" w14:textId="77777777" w:rsidR="00F06D60" w:rsidRPr="00166820" w:rsidRDefault="00F06D60" w:rsidP="00F06D60">
      <w:pPr>
        <w:pStyle w:val="USTustnpkodeksu"/>
      </w:pPr>
      <w:r w:rsidRPr="00166820">
        <w:t>3. Na czas wykonywania zadań rzecznikowi dyscyplinarnemu przysługuje zwolnienie od wykonywania pracy zawodowej z zachowaniem prawa do wynagrodzenia.</w:t>
      </w:r>
    </w:p>
    <w:p w14:paraId="6C93CC12" w14:textId="77777777" w:rsidR="00F06D60" w:rsidRPr="00166820" w:rsidRDefault="00F06D60" w:rsidP="00F06D60">
      <w:pPr>
        <w:pStyle w:val="USTustnpkodeksu"/>
      </w:pPr>
      <w:r w:rsidRPr="00166820">
        <w:t>4. Rzecznikowi dyscyplinarnemu przysługuje:</w:t>
      </w:r>
    </w:p>
    <w:p w14:paraId="7D08BCE8" w14:textId="0A630CFF" w:rsidR="00F06D60" w:rsidRPr="00166820" w:rsidRDefault="00F06D60" w:rsidP="00F06D60">
      <w:pPr>
        <w:pStyle w:val="PKTpunkt"/>
      </w:pPr>
      <w:r w:rsidRPr="00166820">
        <w:t>1)</w:t>
      </w:r>
      <w:r w:rsidRPr="00166820">
        <w:tab/>
        <w:t xml:space="preserve">wynagrodzenie za rozpoznanie sprawy dotyczącej odpowiedzialności zawodowej, nie wyższe niż 15% przeciętnego miesięcznego wynagrodzenia w sektorze przedsiębiorstw bez wypłat nagród z zysku za rok poprzedzający rok, w którym </w:t>
      </w:r>
      <w:r w:rsidRPr="00DB0151">
        <w:t xml:space="preserve">jest </w:t>
      </w:r>
      <w:r w:rsidRPr="00166820">
        <w:t xml:space="preserve">ustalane wynagrodzenie, ogłaszanego przez Prezesa Głównego Urzędu Statystycznego </w:t>
      </w:r>
      <w:r w:rsidRPr="00166820">
        <w:lastRenderedPageBreak/>
        <w:t>w</w:t>
      </w:r>
      <w:r w:rsidR="007A374E">
        <w:t> </w:t>
      </w:r>
      <w:r w:rsidRPr="00166820">
        <w:t>Dzienniku Urzędowym Rzeczypospolitej Polskiej „Monitor Polski”</w:t>
      </w:r>
      <w:r>
        <w:t>,</w:t>
      </w:r>
      <w:r w:rsidRPr="00166820">
        <w:t xml:space="preserve"> w drodze obwieszczenia, do dnia 15 stycznia każdego roku;</w:t>
      </w:r>
    </w:p>
    <w:p w14:paraId="5343FF8D" w14:textId="77777777" w:rsidR="00F06D60" w:rsidRPr="00166820" w:rsidRDefault="00F06D60" w:rsidP="00F06D60">
      <w:pPr>
        <w:pStyle w:val="PKTpunkt"/>
      </w:pPr>
      <w:r w:rsidRPr="00166820">
        <w:t>2)</w:t>
      </w:r>
      <w:r w:rsidRPr="00166820">
        <w:tab/>
        <w:t>zwrot kosztów przejazdu w wysokości i na warunkach określonych w przepisach wydanych na podstawie art. 77</w:t>
      </w:r>
      <w:r w:rsidRPr="004F456C">
        <w:rPr>
          <w:rStyle w:val="IGindeksgrny"/>
        </w:rPr>
        <w:t>5</w:t>
      </w:r>
      <w:r w:rsidRPr="00166820">
        <w:t xml:space="preserve"> § 2 ustawy z dnia 26 czerwca 1974 r. – Kodeks pracy, przysługujących pracownikom z tytułu podróży służbowej na obszarze kraju.</w:t>
      </w:r>
    </w:p>
    <w:p w14:paraId="72AF9405" w14:textId="06CC9455" w:rsidR="00F06D60" w:rsidRPr="00166820" w:rsidRDefault="00F06D60" w:rsidP="00F06D60">
      <w:pPr>
        <w:pStyle w:val="USTustnpkodeksu"/>
      </w:pPr>
      <w:r w:rsidRPr="00166820">
        <w:t xml:space="preserve">5. Wydatki związane z działalnością rzeczników dyscyplinarnych są </w:t>
      </w:r>
      <w:r w:rsidR="007A374E">
        <w:t>finansowane z </w:t>
      </w:r>
      <w:r w:rsidRPr="00166820">
        <w:t xml:space="preserve">budżetu państwa z części, której dysponentem jest minister właściwy do spraw zdrowia. </w:t>
      </w:r>
    </w:p>
    <w:p w14:paraId="54CE6ED0" w14:textId="77777777" w:rsidR="00F06D60" w:rsidRPr="00166820" w:rsidRDefault="00F06D60" w:rsidP="00F06D60">
      <w:pPr>
        <w:pStyle w:val="USTustnpkodeksu"/>
      </w:pPr>
      <w:r w:rsidRPr="00166820">
        <w:t>6.</w:t>
      </w:r>
      <w:r>
        <w:t xml:space="preserve"> </w:t>
      </w:r>
      <w:r w:rsidRPr="00166820">
        <w:t xml:space="preserve">Obsługę administracyjną rzeczników dyscyplinarnych zapewnia urząd obsługujący ministra właściwego do spraw zdrowia. </w:t>
      </w:r>
    </w:p>
    <w:p w14:paraId="0E7E0A17" w14:textId="41D0D811" w:rsidR="00F06D60" w:rsidRPr="00166820" w:rsidRDefault="00F06D60" w:rsidP="00F06D60">
      <w:pPr>
        <w:pStyle w:val="ARTartustawynprozporzdzenia"/>
      </w:pPr>
      <w:r w:rsidRPr="00D77A7A">
        <w:rPr>
          <w:rStyle w:val="Ppogrubienie"/>
        </w:rPr>
        <w:t>Art. 8</w:t>
      </w:r>
      <w:r>
        <w:rPr>
          <w:rStyle w:val="Ppogrubienie"/>
        </w:rPr>
        <w:t>4</w:t>
      </w:r>
      <w:r w:rsidRPr="00D77A7A">
        <w:rPr>
          <w:rStyle w:val="Ppogrubienie"/>
        </w:rPr>
        <w:t>.</w:t>
      </w:r>
      <w:r w:rsidRPr="00166820">
        <w:t xml:space="preserve"> 1</w:t>
      </w:r>
      <w:r w:rsidR="00E956E8">
        <w:t>.</w:t>
      </w:r>
      <w:bookmarkStart w:id="37" w:name="_GoBack"/>
      <w:bookmarkEnd w:id="37"/>
      <w:r w:rsidRPr="00166820">
        <w:t xml:space="preserve"> Minister właściwy do spraw zdrowia określi, w drodze rozporządzenia, wysokość wynagrodzenia członków Komisji oraz rzeczników dyscyplinarnych, uwzględniając nakład pracy wynikający z prowadzenia postępowań w </w:t>
      </w:r>
      <w:r>
        <w:t>przedmiocie</w:t>
      </w:r>
      <w:r w:rsidRPr="00166820">
        <w:t xml:space="preserve"> odpowiedzialności zawodowej osób wykonujących zawód medyczny.</w:t>
      </w:r>
    </w:p>
    <w:p w14:paraId="1455D6BF" w14:textId="77777777" w:rsidR="00F06D60" w:rsidRPr="00166820" w:rsidRDefault="00F06D60" w:rsidP="00F06D60">
      <w:pPr>
        <w:pStyle w:val="USTustnpkodeksu"/>
      </w:pPr>
      <w:r w:rsidRPr="00166820">
        <w:t xml:space="preserve">2. Minister właściwy do spraw zdrowia określi, w drodze zarządzenia, regulamin pracy Komisji oraz rzeczników dyscyplinarnych, biorąc pod uwagę zadania tych organów oraz sprawne wykonywanie tych zadań. </w:t>
      </w:r>
    </w:p>
    <w:p w14:paraId="3C1C0E51" w14:textId="77777777" w:rsidR="00F06D60" w:rsidRPr="0078488B" w:rsidRDefault="00F06D60" w:rsidP="00F06D60">
      <w:pPr>
        <w:pStyle w:val="ROZDZODDZOZNoznaczenierozdziauluboddziau"/>
      </w:pPr>
      <w:r w:rsidRPr="0078488B">
        <w:t xml:space="preserve">Rozdział </w:t>
      </w:r>
      <w:r>
        <w:t>6</w:t>
      </w:r>
    </w:p>
    <w:p w14:paraId="1B5E045B" w14:textId="77777777" w:rsidR="00F06D60" w:rsidRPr="0078488B" w:rsidRDefault="00F06D60" w:rsidP="00F06D60">
      <w:pPr>
        <w:pStyle w:val="ROZDZODDZPRZEDMprzedmiotregulacjirozdziauluboddziau"/>
      </w:pPr>
      <w:r w:rsidRPr="0078488B">
        <w:t>Przepisy karne</w:t>
      </w:r>
    </w:p>
    <w:p w14:paraId="00D9E31D" w14:textId="7CBD0EA4" w:rsidR="00F06D60" w:rsidRDefault="00F06D60" w:rsidP="00F06D60">
      <w:pPr>
        <w:pStyle w:val="ARTartustawynprozporzdzenia"/>
      </w:pPr>
      <w:r w:rsidRPr="00AA363D">
        <w:rPr>
          <w:rStyle w:val="Pogrubienie"/>
        </w:rPr>
        <w:t xml:space="preserve">Art. </w:t>
      </w:r>
      <w:r>
        <w:rPr>
          <w:rStyle w:val="Pogrubienie"/>
        </w:rPr>
        <w:t xml:space="preserve">85. </w:t>
      </w:r>
      <w:r w:rsidRPr="0078488B">
        <w:t xml:space="preserve">Kto bez </w:t>
      </w:r>
      <w:r>
        <w:t>wymaganego uprawnienia</w:t>
      </w:r>
      <w:r w:rsidRPr="0078488B">
        <w:t xml:space="preserve"> posługuj</w:t>
      </w:r>
      <w:r>
        <w:t>e</w:t>
      </w:r>
      <w:r w:rsidRPr="0078488B">
        <w:t xml:space="preserve"> si</w:t>
      </w:r>
      <w:r w:rsidR="007A374E">
        <w:t>ę tytułem, o którym mowa w art. </w:t>
      </w:r>
      <w:r w:rsidRPr="0078488B">
        <w:t>1</w:t>
      </w:r>
      <w:r>
        <w:t>4</w:t>
      </w:r>
      <w:r w:rsidRPr="0078488B">
        <w:t xml:space="preserve"> ust. 1</w:t>
      </w:r>
      <w:r>
        <w:t xml:space="preserve">, </w:t>
      </w:r>
      <w:r w:rsidRPr="0078488B">
        <w:t>podlega</w:t>
      </w:r>
      <w:r>
        <w:t xml:space="preserve"> karze</w:t>
      </w:r>
      <w:r w:rsidRPr="009E78DA">
        <w:t xml:space="preserve"> grzyw</w:t>
      </w:r>
      <w:r>
        <w:t xml:space="preserve">ny. </w:t>
      </w:r>
    </w:p>
    <w:p w14:paraId="41EA9106" w14:textId="232389D6" w:rsidR="00F06D60" w:rsidRDefault="00F06D60" w:rsidP="00F06D60">
      <w:pPr>
        <w:pStyle w:val="ARTartustawynprozporzdzenia"/>
      </w:pPr>
      <w:r w:rsidRPr="009E78DA">
        <w:rPr>
          <w:rStyle w:val="Pogrubienie"/>
        </w:rPr>
        <w:t>Art.</w:t>
      </w:r>
      <w:r>
        <w:rPr>
          <w:rStyle w:val="Pogrubienie"/>
        </w:rPr>
        <w:t xml:space="preserve"> 86</w:t>
      </w:r>
      <w:r w:rsidRPr="009E78DA">
        <w:rPr>
          <w:rStyle w:val="Pogrubienie"/>
        </w:rPr>
        <w:t>.</w:t>
      </w:r>
      <w:r w:rsidRPr="009E78DA">
        <w:t xml:space="preserve"> </w:t>
      </w:r>
      <w:r>
        <w:t xml:space="preserve">1. </w:t>
      </w:r>
      <w:r w:rsidRPr="009E78DA">
        <w:t>Kto</w:t>
      </w:r>
      <w:r w:rsidR="00925250">
        <w:t>,</w:t>
      </w:r>
      <w:r w:rsidRPr="009E78DA">
        <w:t xml:space="preserve"> nie posiadając wymaganych uprawnień</w:t>
      </w:r>
      <w:r w:rsidR="00925250">
        <w:t>,</w:t>
      </w:r>
      <w:r>
        <w:t xml:space="preserve"> wykonuje czynności zawodowe, o który</w:t>
      </w:r>
      <w:r w:rsidR="00925250">
        <w:t>ch</w:t>
      </w:r>
      <w:r>
        <w:t xml:space="preserve"> mowa w art. 13 ust. 1</w:t>
      </w:r>
      <w:r w:rsidRPr="009E78DA">
        <w:t xml:space="preserve">, podlega </w:t>
      </w:r>
      <w:r w:rsidRPr="00BB5A9D">
        <w:t>karze grzywny</w:t>
      </w:r>
      <w:r>
        <w:t>.</w:t>
      </w:r>
    </w:p>
    <w:p w14:paraId="5ECA6394" w14:textId="77777777" w:rsidR="00F06D60" w:rsidRPr="0078488B" w:rsidRDefault="00F06D60" w:rsidP="00F06D60">
      <w:pPr>
        <w:pStyle w:val="USTustnpkodeksu"/>
      </w:pPr>
      <w:r w:rsidRPr="0078488B">
        <w:t>2. Jeżeli sprawca czynu określonego w</w:t>
      </w:r>
      <w:r>
        <w:t xml:space="preserve"> </w:t>
      </w:r>
      <w:r w:rsidRPr="0078488B">
        <w:t>ust. 1</w:t>
      </w:r>
      <w:r>
        <w:t xml:space="preserve"> </w:t>
      </w:r>
      <w:r w:rsidRPr="0078488B">
        <w:t xml:space="preserve">działa w celu osiągnięcia korzyści majątkowej, podlega </w:t>
      </w:r>
      <w:r w:rsidRPr="00BB5A9D">
        <w:t xml:space="preserve">karze grzywny </w:t>
      </w:r>
      <w:r>
        <w:t xml:space="preserve">albo </w:t>
      </w:r>
      <w:r w:rsidRPr="0078488B">
        <w:t>karze ograniczenia wolności</w:t>
      </w:r>
      <w:r>
        <w:t xml:space="preserve">. </w:t>
      </w:r>
    </w:p>
    <w:p w14:paraId="155B0640" w14:textId="4DA5BC7E" w:rsidR="00F06D60" w:rsidRPr="0078488B" w:rsidRDefault="00F06D60" w:rsidP="00F06D60">
      <w:pPr>
        <w:pStyle w:val="ARTartustawynprozporzdzenia"/>
      </w:pPr>
      <w:r w:rsidRPr="00F37464">
        <w:rPr>
          <w:rStyle w:val="Pogrubienie"/>
        </w:rPr>
        <w:t>Art.</w:t>
      </w:r>
      <w:r>
        <w:rPr>
          <w:rStyle w:val="Pogrubienie"/>
        </w:rPr>
        <w:t xml:space="preserve"> 87</w:t>
      </w:r>
      <w:r w:rsidRPr="00F37464">
        <w:rPr>
          <w:rStyle w:val="Pogrubienie"/>
        </w:rPr>
        <w:t>.</w:t>
      </w:r>
      <w:r>
        <w:t xml:space="preserve"> Orzekanie w sprawach o czyny, o których mowa w</w:t>
      </w:r>
      <w:r w:rsidR="007A374E">
        <w:t xml:space="preserve"> art. 85 i art. 86, następuje w </w:t>
      </w:r>
      <w:r>
        <w:t xml:space="preserve">trybie przepisów ustawy z dnia 24 sierpnia 2001 r. </w:t>
      </w:r>
      <w:r w:rsidRPr="0078488B">
        <w:t>–</w:t>
      </w:r>
      <w:r>
        <w:t xml:space="preserve"> K</w:t>
      </w:r>
      <w:r w:rsidR="007A374E">
        <w:t>odeks postępowania w sprawach o </w:t>
      </w:r>
      <w:r>
        <w:t>wykroczenia</w:t>
      </w:r>
      <w:r w:rsidRPr="0078488B">
        <w:t xml:space="preserve"> (Dz. U. z 202</w:t>
      </w:r>
      <w:r>
        <w:t>2</w:t>
      </w:r>
      <w:r w:rsidRPr="0078488B">
        <w:t xml:space="preserve"> r. poz. </w:t>
      </w:r>
      <w:r>
        <w:t>1124</w:t>
      </w:r>
      <w:r w:rsidRPr="0078488B">
        <w:t>).</w:t>
      </w:r>
      <w:r w:rsidRPr="00F37464">
        <w:t xml:space="preserve"> </w:t>
      </w:r>
    </w:p>
    <w:p w14:paraId="600B84CA" w14:textId="77777777" w:rsidR="00F06D60" w:rsidRPr="0078488B" w:rsidRDefault="00F06D60" w:rsidP="00F06D60">
      <w:pPr>
        <w:pStyle w:val="ROZDZODDZOZNoznaczenierozdziauluboddziau"/>
      </w:pPr>
      <w:r w:rsidRPr="0078488B">
        <w:lastRenderedPageBreak/>
        <w:t xml:space="preserve">Rozdział </w:t>
      </w:r>
      <w:r>
        <w:t>7</w:t>
      </w:r>
    </w:p>
    <w:p w14:paraId="34F2146C" w14:textId="77777777" w:rsidR="00F06D60" w:rsidRPr="0078488B" w:rsidRDefault="00F06D60" w:rsidP="00F06D60">
      <w:pPr>
        <w:pStyle w:val="ROZDZODDZPRZEDMprzedmiotregulacjirozdziauluboddziau"/>
      </w:pPr>
      <w:r w:rsidRPr="0078488B">
        <w:t>Zmiany w przepisach obowiązujących</w:t>
      </w:r>
    </w:p>
    <w:p w14:paraId="4606414F" w14:textId="77777777" w:rsidR="00F06D60" w:rsidRPr="0002139E" w:rsidRDefault="00F06D60" w:rsidP="00F06D60">
      <w:pPr>
        <w:pStyle w:val="ARTartustawynprozporzdzenia"/>
      </w:pPr>
      <w:r w:rsidRPr="0002139E">
        <w:rPr>
          <w:rStyle w:val="Pogrubienie"/>
        </w:rPr>
        <w:t xml:space="preserve">Art. </w:t>
      </w:r>
      <w:r>
        <w:rPr>
          <w:rStyle w:val="Pogrubienie"/>
        </w:rPr>
        <w:t>88</w:t>
      </w:r>
      <w:r w:rsidRPr="0002139E">
        <w:rPr>
          <w:rStyle w:val="Pogrubienie"/>
        </w:rPr>
        <w:t>.</w:t>
      </w:r>
      <w:r w:rsidRPr="0002139E">
        <w:t xml:space="preserve"> W ustawie z dnia 15 kwietnia </w:t>
      </w:r>
      <w:r>
        <w:t xml:space="preserve">2011 r. </w:t>
      </w:r>
      <w:r w:rsidRPr="0002139E">
        <w:t xml:space="preserve">o działalności leczniczej (Dz. U. z 2022 r. poz. 633, </w:t>
      </w:r>
      <w:r>
        <w:t>z późn. zm.</w:t>
      </w:r>
      <w:r w:rsidRPr="004F456C">
        <w:rPr>
          <w:rStyle w:val="IGindeksgrny"/>
        </w:rPr>
        <w:footnoteReference w:id="5"/>
      </w:r>
      <w:r w:rsidRPr="004F456C">
        <w:rPr>
          <w:rStyle w:val="IGindeksgrny"/>
        </w:rPr>
        <w:t>)</w:t>
      </w:r>
      <w:r w:rsidRPr="00B0521F">
        <w:t>)</w:t>
      </w:r>
      <w:r w:rsidRPr="0002139E">
        <w:t xml:space="preserve"> wprowadza się następujące zmiany:</w:t>
      </w:r>
    </w:p>
    <w:p w14:paraId="790457E0" w14:textId="77777777" w:rsidR="00F06D60" w:rsidRPr="0002139E" w:rsidRDefault="00F06D60" w:rsidP="00F06D60">
      <w:pPr>
        <w:pStyle w:val="PKTpunkt"/>
      </w:pPr>
      <w:r w:rsidRPr="0002139E">
        <w:t>1)</w:t>
      </w:r>
      <w:r>
        <w:tab/>
      </w:r>
      <w:r w:rsidRPr="0002139E">
        <w:t>art. 10 otrzymuje brzmienie:</w:t>
      </w:r>
    </w:p>
    <w:p w14:paraId="36AC26F5" w14:textId="77777777" w:rsidR="00F06D60" w:rsidRPr="0002139E" w:rsidRDefault="00F06D60" w:rsidP="00F06D60">
      <w:pPr>
        <w:pStyle w:val="ZARTzmartartykuempunktem"/>
      </w:pPr>
      <w:r w:rsidRPr="0002139E">
        <w:t xml:space="preserve">„Art. 10. 1. Ambulatoryjne świadczenia zdrowotne obejmują świadczenia podstawowej lub specjalistycznej opieki zdrowotnej oraz świadczenia z zakresu rehabilitacji leczniczej, udzielane w warunkach niewymagających ich udzielania w trybie stacjonarnym i całodobowym w odpowiednio urządzonym, stałym pomieszczeniu. </w:t>
      </w:r>
    </w:p>
    <w:p w14:paraId="055F6524" w14:textId="77777777" w:rsidR="00F06D60" w:rsidRPr="0002139E" w:rsidRDefault="00F06D60" w:rsidP="00F06D60">
      <w:pPr>
        <w:pStyle w:val="ZUSTzmustartykuempunktem"/>
      </w:pPr>
      <w:r w:rsidRPr="0002139E">
        <w:t>2. Udzielanie świadczeń, o których mowa w ust. 1</w:t>
      </w:r>
      <w:r>
        <w:t>,</w:t>
      </w:r>
      <w:r w:rsidRPr="0002139E">
        <w:t xml:space="preserve"> może odbywać się w:</w:t>
      </w:r>
    </w:p>
    <w:p w14:paraId="37B7CB47" w14:textId="77777777" w:rsidR="00F06D60" w:rsidRPr="0002139E" w:rsidRDefault="00F06D60" w:rsidP="00F06D60">
      <w:pPr>
        <w:pStyle w:val="ZPKTzmpktartykuempunktem"/>
      </w:pPr>
      <w:r w:rsidRPr="0002139E">
        <w:t>1)</w:t>
      </w:r>
      <w:r>
        <w:tab/>
      </w:r>
      <w:r w:rsidRPr="0002139E">
        <w:t>pomieszczeniach zakładu leczniczego;</w:t>
      </w:r>
    </w:p>
    <w:p w14:paraId="20FE3B49" w14:textId="77777777" w:rsidR="00F06D60" w:rsidRPr="0002139E" w:rsidRDefault="00F06D60" w:rsidP="00F06D60">
      <w:pPr>
        <w:pStyle w:val="ZPKTzmpktartykuempunktem"/>
      </w:pPr>
      <w:r w:rsidRPr="0002139E">
        <w:t>2)</w:t>
      </w:r>
      <w:r>
        <w:tab/>
      </w:r>
      <w:r w:rsidRPr="0002139E">
        <w:t>pojeździe przeznaczonym do udzielania tych świadczeń;</w:t>
      </w:r>
    </w:p>
    <w:p w14:paraId="543526DA" w14:textId="77777777" w:rsidR="00F06D60" w:rsidRPr="0002139E" w:rsidRDefault="00F06D60" w:rsidP="00F06D60">
      <w:pPr>
        <w:pStyle w:val="ZPKTzmpktartykuempunktem"/>
      </w:pPr>
      <w:r w:rsidRPr="0002139E">
        <w:t>3)</w:t>
      </w:r>
      <w:r>
        <w:tab/>
      </w:r>
      <w:r w:rsidRPr="0002139E">
        <w:t>miejscu pobytu pacjenta.</w:t>
      </w:r>
    </w:p>
    <w:p w14:paraId="1620500A" w14:textId="129903A6" w:rsidR="00F06D60" w:rsidRPr="0002139E" w:rsidRDefault="00F06D60" w:rsidP="00F06D60">
      <w:pPr>
        <w:pStyle w:val="ZUSTzmustartykuempunktem"/>
      </w:pPr>
      <w:r w:rsidRPr="0002139E">
        <w:t xml:space="preserve">3. W przypadku </w:t>
      </w:r>
      <w:r>
        <w:t>udzielania</w:t>
      </w:r>
      <w:r w:rsidRPr="0002139E">
        <w:t xml:space="preserve"> przez podmiot leczniczy wyłącznie świadczeń, o których mowa w ust. 2 pkt 3</w:t>
      </w:r>
      <w:r>
        <w:t>,</w:t>
      </w:r>
      <w:r w:rsidRPr="0002139E">
        <w:t xml:space="preserve"> należy wskazać miejsce przyjmowania wezwań i miejsca przechowywania dokumentacji medycznej oraz produktów leczniczych i sprzętu medycznego.</w:t>
      </w:r>
      <w:r w:rsidRPr="00051067">
        <w:t>”</w:t>
      </w:r>
      <w:r w:rsidRPr="0002139E">
        <w:t>;</w:t>
      </w:r>
    </w:p>
    <w:p w14:paraId="70AB571D" w14:textId="77777777" w:rsidR="00F06D60" w:rsidRPr="0002139E" w:rsidRDefault="00F06D60" w:rsidP="00F06D60">
      <w:pPr>
        <w:pStyle w:val="PKTpunkt"/>
      </w:pPr>
      <w:r w:rsidRPr="0002139E">
        <w:t>2)</w:t>
      </w:r>
      <w:r>
        <w:tab/>
      </w:r>
      <w:r w:rsidRPr="0002139E">
        <w:t>w art.</w:t>
      </w:r>
      <w:r>
        <w:t xml:space="preserve"> </w:t>
      </w:r>
      <w:r w:rsidRPr="0002139E">
        <w:t>100 w ust.</w:t>
      </w:r>
      <w:r>
        <w:t xml:space="preserve"> </w:t>
      </w:r>
      <w:r w:rsidRPr="0002139E">
        <w:t>1 pkt 3</w:t>
      </w:r>
      <w:r>
        <w:t xml:space="preserve"> </w:t>
      </w:r>
      <w:r w:rsidRPr="0002139E">
        <w:t>otrzymuje brzmienie:</w:t>
      </w:r>
    </w:p>
    <w:p w14:paraId="7839D850" w14:textId="77777777" w:rsidR="00F06D60" w:rsidRDefault="00F06D60" w:rsidP="00F06D60">
      <w:pPr>
        <w:pStyle w:val="ZPKTzmpktartykuempunktem"/>
      </w:pPr>
      <w:r w:rsidRPr="0002139E">
        <w:t>„3)</w:t>
      </w:r>
      <w:r>
        <w:tab/>
      </w:r>
      <w:r w:rsidRPr="0002139E">
        <w:t xml:space="preserve">adres miejsca udzielania świadczeń zdrowotnych </w:t>
      </w:r>
      <w:r>
        <w:t>albo</w:t>
      </w:r>
      <w:r w:rsidRPr="0002139E">
        <w:t xml:space="preserve"> miejsca przyjmowania wezwań i przechowywania dokumentacji medycznej, w przypadku wykonywania działalności leczniczej wyłącznie w miejscu wezwania;”</w:t>
      </w:r>
      <w:r>
        <w:t>;</w:t>
      </w:r>
    </w:p>
    <w:p w14:paraId="5E2C5ABD" w14:textId="77777777" w:rsidR="00F06D60" w:rsidRDefault="00F06D60" w:rsidP="00F06D60">
      <w:pPr>
        <w:pStyle w:val="PKTpunkt"/>
      </w:pPr>
      <w:r>
        <w:t>3)</w:t>
      </w:r>
      <w:r>
        <w:tab/>
        <w:t>w art. 106 w ust. 3 pkt 3 otrzymuje brzmienie:</w:t>
      </w:r>
    </w:p>
    <w:p w14:paraId="66A1F13B" w14:textId="77777777" w:rsidR="00F06D60" w:rsidRDefault="00F06D60" w:rsidP="00F06D60">
      <w:pPr>
        <w:pStyle w:val="ZPKTzmpktartykuempunktem"/>
      </w:pPr>
      <w:r w:rsidRPr="00851BE9">
        <w:t>„3)</w:t>
      </w:r>
      <w:r w:rsidRPr="00851BE9">
        <w:tab/>
        <w:t xml:space="preserve">adres miejsca udzielania świadczeń zdrowotnych </w:t>
      </w:r>
      <w:r>
        <w:t>albo</w:t>
      </w:r>
      <w:r w:rsidRPr="00851BE9">
        <w:t xml:space="preserve"> miejsca przyjmowania wezwań i przechowywania dokumentacji medycznej, w przypadku wykonywania działalności leczniczej wyłącznie w miejscu wezwania;”</w:t>
      </w:r>
      <w:r>
        <w:t>.</w:t>
      </w:r>
    </w:p>
    <w:p w14:paraId="6DB045D7" w14:textId="77777777" w:rsidR="00F06D60" w:rsidRPr="00D27B27" w:rsidRDefault="00F06D60" w:rsidP="00F06D60">
      <w:pPr>
        <w:pStyle w:val="ARTartustawynprozporzdzenia"/>
      </w:pPr>
      <w:r w:rsidRPr="00D27B27">
        <w:rPr>
          <w:rStyle w:val="Pogrubienie"/>
        </w:rPr>
        <w:t xml:space="preserve">Art. </w:t>
      </w:r>
      <w:r>
        <w:rPr>
          <w:rStyle w:val="Pogrubienie"/>
        </w:rPr>
        <w:t>89</w:t>
      </w:r>
      <w:r w:rsidRPr="00D27B27">
        <w:rPr>
          <w:rStyle w:val="Pogrubienie"/>
        </w:rPr>
        <w:t>.</w:t>
      </w:r>
      <w:r w:rsidRPr="00D27B27">
        <w:t xml:space="preserve"> W ustawie z dnia 28 kwietnia 2011 r. o systemie informacji w ochronie zdrowia (Dz. U. z 2022 r. poz. 1555</w:t>
      </w:r>
      <w:r>
        <w:t>, 2280 i 2705</w:t>
      </w:r>
      <w:r w:rsidRPr="00D27B27">
        <w:t>) wprowadza się następujące zmiany:</w:t>
      </w:r>
    </w:p>
    <w:p w14:paraId="1E74280B" w14:textId="77777777" w:rsidR="00F06D60" w:rsidRPr="00D27B27" w:rsidRDefault="00F06D60" w:rsidP="00F06D60">
      <w:pPr>
        <w:pStyle w:val="PKTpunkt"/>
      </w:pPr>
      <w:r w:rsidRPr="00D27B27">
        <w:t>1)</w:t>
      </w:r>
      <w:r>
        <w:tab/>
      </w:r>
      <w:r w:rsidRPr="00D27B27">
        <w:t>w art. 2 pkt 11</w:t>
      </w:r>
      <w:r>
        <w:t xml:space="preserve"> </w:t>
      </w:r>
      <w:r w:rsidRPr="00D27B27">
        <w:t>otrzymuje brzmienie:</w:t>
      </w:r>
    </w:p>
    <w:p w14:paraId="6930E6DD" w14:textId="78B6CC7B" w:rsidR="00F06D60" w:rsidRPr="00D27B27" w:rsidRDefault="00F06D60" w:rsidP="00F06D60">
      <w:pPr>
        <w:pStyle w:val="ZPKTzmpktartykuempunktem"/>
      </w:pPr>
      <w:r w:rsidRPr="00DA2F91">
        <w:t>„</w:t>
      </w:r>
      <w:r w:rsidRPr="00D27B27">
        <w:t>11)</w:t>
      </w:r>
      <w:r>
        <w:tab/>
      </w:r>
      <w:r w:rsidRPr="00D27B27">
        <w:t xml:space="preserve">pracownik medyczny </w:t>
      </w:r>
      <w:r>
        <w:t>–</w:t>
      </w:r>
      <w:r w:rsidRPr="00D27B27">
        <w:t xml:space="preserve"> osobę wykonującą zawód medyczny, o której mowa w art. 2 ust. 1 pkt 2 ustawy z dnia 15 kwietnia 2011 r. o działalności leczniczej</w:t>
      </w:r>
      <w:r>
        <w:t>,</w:t>
      </w:r>
      <w:r w:rsidRPr="00D27B27">
        <w:t xml:space="preserve"> osobę </w:t>
      </w:r>
      <w:r w:rsidRPr="00D27B27">
        <w:lastRenderedPageBreak/>
        <w:t>uprawnioną do świadczenia usług farmaceutycznych, która udziela świadczeń opieki zdrowotnej lub świadczy usługi farmaceutyczne w ramach stosunku pracy lub umowy cywilnoprawnej</w:t>
      </w:r>
      <w:r w:rsidR="00321C40">
        <w:t>,</w:t>
      </w:r>
      <w:r w:rsidRPr="00D27B27">
        <w:t xml:space="preserve"> oraz osoby, o których mowa w art. 1 ust.</w:t>
      </w:r>
      <w:r>
        <w:t xml:space="preserve"> </w:t>
      </w:r>
      <w:r w:rsidR="007A374E">
        <w:t>1 pkt 1 ustawy z </w:t>
      </w:r>
      <w:r w:rsidRPr="00D27B27">
        <w:t>dnia</w:t>
      </w:r>
      <w:r>
        <w:t xml:space="preserve"> </w:t>
      </w:r>
      <w:r w:rsidRPr="00D27B27">
        <w:t>…</w:t>
      </w:r>
      <w:r>
        <w:t xml:space="preserve"> </w:t>
      </w:r>
      <w:r w:rsidRPr="00D27B27">
        <w:t>o niektórych zawodach medycznych</w:t>
      </w:r>
      <w:r>
        <w:t xml:space="preserve"> (Dz. U. poz. …)</w:t>
      </w:r>
      <w:r w:rsidR="0047208D">
        <w:t>;</w:t>
      </w:r>
      <w:r w:rsidRPr="00DA2F91">
        <w:t>”</w:t>
      </w:r>
      <w:r w:rsidRPr="00D27B27">
        <w:t>;</w:t>
      </w:r>
    </w:p>
    <w:p w14:paraId="1415A752" w14:textId="77777777" w:rsidR="00F06D60" w:rsidRDefault="00F06D60" w:rsidP="00F06D60">
      <w:pPr>
        <w:pStyle w:val="PKTpunkt"/>
      </w:pPr>
      <w:r w:rsidRPr="00D27B27">
        <w:t>2)</w:t>
      </w:r>
      <w:r>
        <w:tab/>
      </w:r>
      <w:r w:rsidRPr="00D27B27">
        <w:t>w art. 3 w ust. 3</w:t>
      </w:r>
      <w:r>
        <w:t>:</w:t>
      </w:r>
    </w:p>
    <w:p w14:paraId="1DC0B202" w14:textId="77777777" w:rsidR="00F06D60" w:rsidRPr="00D27B27" w:rsidRDefault="00F06D60" w:rsidP="00F06D60">
      <w:pPr>
        <w:pStyle w:val="LITlitera"/>
      </w:pPr>
      <w:r>
        <w:t>a)</w:t>
      </w:r>
      <w:r>
        <w:tab/>
      </w:r>
      <w:r w:rsidRPr="00D27B27">
        <w:t xml:space="preserve">po pkt 4a </w:t>
      </w:r>
      <w:r w:rsidRPr="00EB5CC0">
        <w:t>dodaje</w:t>
      </w:r>
      <w:r w:rsidRPr="00D27B27">
        <w:t xml:space="preserve"> się pkt 4b w brzmieniu:</w:t>
      </w:r>
    </w:p>
    <w:p w14:paraId="0479B991" w14:textId="0F2162E0" w:rsidR="00F06D60" w:rsidRPr="00D27B27" w:rsidRDefault="00F06D60" w:rsidP="00F06D60">
      <w:pPr>
        <w:pStyle w:val="ZLITPKTzmpktliter"/>
      </w:pPr>
      <w:r w:rsidRPr="00D27B27">
        <w:t>„4b)</w:t>
      </w:r>
      <w:r>
        <w:tab/>
        <w:t>m</w:t>
      </w:r>
      <w:r w:rsidRPr="00D27B27">
        <w:t>inister właściwy do spraw zdrowia na podstawie ustawy z dnia</w:t>
      </w:r>
      <w:r>
        <w:t xml:space="preserve"> </w:t>
      </w:r>
      <w:r w:rsidRPr="00D27B27">
        <w:t>…</w:t>
      </w:r>
      <w:r>
        <w:t xml:space="preserve"> </w:t>
      </w:r>
      <w:r w:rsidR="00982E03">
        <w:t>o</w:t>
      </w:r>
      <w:r w:rsidR="007A374E">
        <w:t> </w:t>
      </w:r>
      <w:r w:rsidRPr="00D27B27">
        <w:t>niektórych zawodach medycznych, w z</w:t>
      </w:r>
      <w:r w:rsidR="007A374E">
        <w:t>akresie danych przetwarzanych w </w:t>
      </w:r>
      <w:r w:rsidRPr="00D27B27">
        <w:t>Centralnym Rejestrze Osób Uprawnionych do Wykonywania Zawodu Medycznego;”</w:t>
      </w:r>
      <w:r>
        <w:t>,</w:t>
      </w:r>
    </w:p>
    <w:p w14:paraId="4CD0A40D" w14:textId="77777777" w:rsidR="00F06D60" w:rsidRPr="00D27B27" w:rsidRDefault="00F06D60" w:rsidP="00F06D60">
      <w:pPr>
        <w:pStyle w:val="LITlitera"/>
      </w:pPr>
      <w:r>
        <w:t>b</w:t>
      </w:r>
      <w:r w:rsidRPr="00D27B27">
        <w:t>)</w:t>
      </w:r>
      <w:r>
        <w:tab/>
      </w:r>
      <w:r w:rsidRPr="00D27B27">
        <w:t>pkt 9 otrzymuje brzmienie:</w:t>
      </w:r>
    </w:p>
    <w:p w14:paraId="7B325F49" w14:textId="0A162F0D" w:rsidR="00F06D60" w:rsidRPr="00D27B27" w:rsidRDefault="00F06D60" w:rsidP="00F06D60">
      <w:pPr>
        <w:pStyle w:val="ZLITPKTzmpktliter"/>
      </w:pPr>
      <w:r w:rsidRPr="00281535">
        <w:t>„</w:t>
      </w:r>
      <w:r w:rsidRPr="00D27B27">
        <w:t>9)</w:t>
      </w:r>
      <w:r>
        <w:tab/>
      </w:r>
      <w:r w:rsidRPr="00D27B27">
        <w:t>Centrum Medycznego Kształcenia Podyplom</w:t>
      </w:r>
      <w:r w:rsidR="007A374E">
        <w:t>owego, na podstawie przepisów o </w:t>
      </w:r>
      <w:r w:rsidRPr="00D27B27">
        <w:t xml:space="preserve">zawodach lekarza i lekarza dentysty, </w:t>
      </w:r>
      <w:r>
        <w:t xml:space="preserve">o </w:t>
      </w:r>
      <w:r w:rsidRPr="00D27B27">
        <w:t xml:space="preserve">zawodzie fizjoterapeuty, </w:t>
      </w:r>
      <w:r>
        <w:t xml:space="preserve">o </w:t>
      </w:r>
      <w:r w:rsidRPr="00D27B27">
        <w:t xml:space="preserve">zawodach pielęgniarki i położnej, </w:t>
      </w:r>
      <w:r>
        <w:t>o medycynie laboratoryjnej</w:t>
      </w:r>
      <w:r w:rsidRPr="00D27B27">
        <w:t xml:space="preserve">, </w:t>
      </w:r>
      <w:r>
        <w:t>o zawodzie ratownika medycznego oraz samorządzie ratowników medycznych</w:t>
      </w:r>
      <w:r w:rsidRPr="00D27B27">
        <w:t xml:space="preserve">, </w:t>
      </w:r>
      <w:r>
        <w:t xml:space="preserve">o </w:t>
      </w:r>
      <w:r w:rsidRPr="00D27B27">
        <w:t>zawodzie farmaceuty</w:t>
      </w:r>
      <w:r>
        <w:t xml:space="preserve"> oraz o </w:t>
      </w:r>
      <w:r w:rsidRPr="00D27B27">
        <w:t xml:space="preserve">niektórych zawodach medycznych, w odniesieniu do danych określonych </w:t>
      </w:r>
      <w:r>
        <w:t xml:space="preserve">w </w:t>
      </w:r>
      <w:r w:rsidRPr="00D27B27">
        <w:t>ty</w:t>
      </w:r>
      <w:r>
        <w:t>ch</w:t>
      </w:r>
      <w:r w:rsidRPr="00D27B27">
        <w:t xml:space="preserve"> przepisa</w:t>
      </w:r>
      <w:r>
        <w:t>ch;</w:t>
      </w:r>
      <w:r w:rsidRPr="00281535">
        <w:t>”</w:t>
      </w:r>
      <w:r w:rsidRPr="00D27B27">
        <w:t>;</w:t>
      </w:r>
    </w:p>
    <w:p w14:paraId="567E682F" w14:textId="77777777" w:rsidR="00F06D60" w:rsidRDefault="00F06D60" w:rsidP="00F06D60">
      <w:pPr>
        <w:pStyle w:val="PKTpunkt"/>
      </w:pPr>
      <w:r>
        <w:t>3</w:t>
      </w:r>
      <w:r w:rsidRPr="00D27B27">
        <w:t>)</w:t>
      </w:r>
      <w:r>
        <w:tab/>
      </w:r>
      <w:r w:rsidRPr="00D27B27">
        <w:t>w art. 17</w:t>
      </w:r>
      <w:r>
        <w:t>:</w:t>
      </w:r>
    </w:p>
    <w:p w14:paraId="4A6FA5DF" w14:textId="77777777" w:rsidR="00F06D60" w:rsidRPr="00D27B27" w:rsidRDefault="00F06D60" w:rsidP="00F06D60">
      <w:pPr>
        <w:pStyle w:val="LITlitera"/>
      </w:pPr>
      <w:r>
        <w:t>a)</w:t>
      </w:r>
      <w:r>
        <w:tab/>
      </w:r>
      <w:r w:rsidRPr="00D27B27">
        <w:t>ust.</w:t>
      </w:r>
      <w:r>
        <w:t xml:space="preserve"> </w:t>
      </w:r>
      <w:r w:rsidRPr="00D27B27">
        <w:t xml:space="preserve">1 otrzymuje brzmienie: </w:t>
      </w:r>
    </w:p>
    <w:p w14:paraId="383B2AD6" w14:textId="0EDADB2F" w:rsidR="00F06D60" w:rsidRPr="00D27B27" w:rsidRDefault="00F06D60" w:rsidP="00F06D60">
      <w:pPr>
        <w:pStyle w:val="ZLITUSTzmustliter"/>
      </w:pPr>
      <w:r w:rsidRPr="00D27B27">
        <w:t>„1. Tworzy się rejestr medyczny</w:t>
      </w:r>
      <w:r>
        <w:t>,</w:t>
      </w:r>
      <w:r w:rsidRPr="00D27B27">
        <w:t xml:space="preserve"> zwany </w:t>
      </w:r>
      <w:r w:rsidRPr="008E7616">
        <w:t>„</w:t>
      </w:r>
      <w:r w:rsidRPr="00D27B27">
        <w:t>Centralnym Wykazem Pracowników Medycznych</w:t>
      </w:r>
      <w:r w:rsidRPr="008E7616">
        <w:t>”,</w:t>
      </w:r>
      <w:r>
        <w:t xml:space="preserve"> </w:t>
      </w:r>
      <w:r w:rsidRPr="00D27B27">
        <w:t>zawierający dane dotyczące lekarzy, lekarzy dentystów, felczerów, starszych felczerów, pielęgniarek, położnych, diagnostów laboratoryjnych, fizjoterapeutów, farmaceutów</w:t>
      </w:r>
      <w:r>
        <w:t>, ratowników medycznych</w:t>
      </w:r>
      <w:r w:rsidRPr="00D27B27">
        <w:t xml:space="preserve"> oraz</w:t>
      </w:r>
      <w:r>
        <w:t xml:space="preserve"> osób wykonujących inne</w:t>
      </w:r>
      <w:r w:rsidRPr="00D27B27">
        <w:t xml:space="preserve"> zawod</w:t>
      </w:r>
      <w:r>
        <w:t>y</w:t>
      </w:r>
      <w:r w:rsidRPr="00D27B27">
        <w:t xml:space="preserve"> medyczn</w:t>
      </w:r>
      <w:r>
        <w:t>e</w:t>
      </w:r>
      <w:r w:rsidRPr="00D27B27">
        <w:t xml:space="preserve">, o których mowa w </w:t>
      </w:r>
      <w:r>
        <w:t xml:space="preserve">art. 1 ust. 1 pkt 1 </w:t>
      </w:r>
      <w:r w:rsidRPr="00D27B27">
        <w:t>ustaw</w:t>
      </w:r>
      <w:r>
        <w:t>y</w:t>
      </w:r>
      <w:r w:rsidR="007A374E">
        <w:t xml:space="preserve"> z dnia … o </w:t>
      </w:r>
      <w:r w:rsidRPr="00D27B27">
        <w:t>niektórych zawodach medycznych.”</w:t>
      </w:r>
      <w:r>
        <w:t>,</w:t>
      </w:r>
    </w:p>
    <w:p w14:paraId="50E730E1" w14:textId="77777777" w:rsidR="00F06D60" w:rsidRPr="00D27B27" w:rsidRDefault="00F06D60" w:rsidP="00F06D60">
      <w:pPr>
        <w:pStyle w:val="LITlitera"/>
      </w:pPr>
      <w:r>
        <w:t>b</w:t>
      </w:r>
      <w:r w:rsidRPr="00D27B27">
        <w:t>)</w:t>
      </w:r>
      <w:r>
        <w:tab/>
      </w:r>
      <w:r w:rsidRPr="00D27B27">
        <w:t>w ust. 2 po pkt 4 dodaje się pkt 4a i 4b w brzmieniu:</w:t>
      </w:r>
    </w:p>
    <w:p w14:paraId="504AF91C" w14:textId="7D174933" w:rsidR="00F06D60" w:rsidRPr="00D27B27" w:rsidRDefault="00F06D60" w:rsidP="00F06D60">
      <w:pPr>
        <w:pStyle w:val="ZLITPKTzmpktliter"/>
      </w:pPr>
      <w:r w:rsidRPr="00D27B27">
        <w:t>„4a)</w:t>
      </w:r>
      <w:r>
        <w:tab/>
      </w:r>
      <w:r w:rsidRPr="00D27B27">
        <w:t>indywidualnego identyfikatora wpisu</w:t>
      </w:r>
      <w:r>
        <w:t xml:space="preserve">, o którym mowa w art. 4 ust. 1 pkt 2 </w:t>
      </w:r>
      <w:r w:rsidRPr="00A86131">
        <w:t>ustawy z dnia</w:t>
      </w:r>
      <w:r>
        <w:t xml:space="preserve"> </w:t>
      </w:r>
      <w:r w:rsidRPr="00A86131">
        <w:t>…</w:t>
      </w:r>
      <w:r>
        <w:t xml:space="preserve"> </w:t>
      </w:r>
      <w:r w:rsidRPr="00A86131">
        <w:t>o niektórych zawodach medycznych</w:t>
      </w:r>
      <w:r>
        <w:t>,</w:t>
      </w:r>
      <w:r w:rsidRPr="00A86131">
        <w:t xml:space="preserve"> </w:t>
      </w:r>
      <w:r w:rsidR="007A374E">
        <w:t>w przypadku osób, o </w:t>
      </w:r>
      <w:r w:rsidRPr="00D27B27">
        <w:t>których mowa w art. 1 ust.</w:t>
      </w:r>
      <w:r>
        <w:t xml:space="preserve"> </w:t>
      </w:r>
      <w:r w:rsidRPr="00D27B27">
        <w:t>1 pkt 1</w:t>
      </w:r>
      <w:r>
        <w:t xml:space="preserve"> tej ustawy</w:t>
      </w:r>
      <w:r w:rsidRPr="00D27B27">
        <w:t xml:space="preserve">; </w:t>
      </w:r>
    </w:p>
    <w:p w14:paraId="67438B0D" w14:textId="01603366" w:rsidR="00F06D60" w:rsidRDefault="00F06D60" w:rsidP="00F06D60">
      <w:pPr>
        <w:pStyle w:val="ZLITPKTzmpktliter"/>
      </w:pPr>
      <w:r w:rsidRPr="00D27B27">
        <w:t>4b)</w:t>
      </w:r>
      <w:r>
        <w:tab/>
        <w:t xml:space="preserve">informacji, o których mowa w art. 4 ust. 1 pkt 3, 4, 9 i 12 </w:t>
      </w:r>
      <w:r w:rsidRPr="00E23140">
        <w:t>ustawy z dnia</w:t>
      </w:r>
      <w:r>
        <w:t xml:space="preserve"> </w:t>
      </w:r>
      <w:r w:rsidRPr="00E23140">
        <w:t>…</w:t>
      </w:r>
      <w:r>
        <w:t xml:space="preserve"> </w:t>
      </w:r>
      <w:r w:rsidRPr="00E23140">
        <w:t>o niektórych zawodach medycznych</w:t>
      </w:r>
      <w:r>
        <w:t>,</w:t>
      </w:r>
      <w:r w:rsidRPr="00E23140">
        <w:t xml:space="preserve"> </w:t>
      </w:r>
      <w:r w:rsidRPr="00D27B27">
        <w:t>w przypa</w:t>
      </w:r>
      <w:r w:rsidR="007A374E">
        <w:t>dku osób, o których mowa w art. </w:t>
      </w:r>
      <w:r w:rsidRPr="00D27B27">
        <w:t>1 ust.</w:t>
      </w:r>
      <w:r>
        <w:t xml:space="preserve"> </w:t>
      </w:r>
      <w:r w:rsidRPr="00D27B27">
        <w:t>1 pkt 1</w:t>
      </w:r>
      <w:r>
        <w:t xml:space="preserve"> tej ustawy</w:t>
      </w:r>
      <w:r w:rsidRPr="00D27B27">
        <w:t>;”</w:t>
      </w:r>
      <w:r>
        <w:t>,</w:t>
      </w:r>
    </w:p>
    <w:p w14:paraId="253A506F" w14:textId="77777777" w:rsidR="00F06D60" w:rsidRPr="00D27B27" w:rsidRDefault="00F06D60" w:rsidP="00F06D60">
      <w:pPr>
        <w:pStyle w:val="LITlitera"/>
      </w:pPr>
      <w:r>
        <w:t>c)</w:t>
      </w:r>
      <w:r>
        <w:tab/>
      </w:r>
      <w:r w:rsidRPr="00D27B27">
        <w:t>po ust. 2c dodaje się ust. 2d w brzmieniu:</w:t>
      </w:r>
    </w:p>
    <w:p w14:paraId="492C7C94" w14:textId="62A08BEC" w:rsidR="00F06D60" w:rsidRDefault="00F06D60" w:rsidP="00F06D60">
      <w:pPr>
        <w:pStyle w:val="ZLITUSTzmustliter"/>
      </w:pPr>
      <w:r w:rsidRPr="00C92F3C">
        <w:lastRenderedPageBreak/>
        <w:t>„</w:t>
      </w:r>
      <w:r w:rsidRPr="00D27B27">
        <w:t>2d. Dane, o których mowa w ust. 2, w</w:t>
      </w:r>
      <w:r w:rsidR="007A374E">
        <w:t xml:space="preserve"> zakresie zawodów medycznych, o </w:t>
      </w:r>
      <w:r w:rsidRPr="00D27B27">
        <w:t>których mowa w ustawie z dnia … o niektórych zawodach medycznych, są przekazywane do Centralnego Wykazu Pracowników Medycznych z </w:t>
      </w:r>
      <w:r>
        <w:t>C</w:t>
      </w:r>
      <w:r w:rsidRPr="00D27B27">
        <w:t xml:space="preserve">entralnego </w:t>
      </w:r>
      <w:r>
        <w:t>R</w:t>
      </w:r>
      <w:r w:rsidRPr="00D27B27">
        <w:t xml:space="preserve">ejestru </w:t>
      </w:r>
      <w:r>
        <w:t>O</w:t>
      </w:r>
      <w:r w:rsidRPr="00D27B27">
        <w:t xml:space="preserve">sób </w:t>
      </w:r>
      <w:r>
        <w:t>U</w:t>
      </w:r>
      <w:r w:rsidRPr="00D27B27">
        <w:t xml:space="preserve">prawnionych do </w:t>
      </w:r>
      <w:r>
        <w:t>W</w:t>
      </w:r>
      <w:r w:rsidRPr="00D27B27">
        <w:t xml:space="preserve">ykonywania </w:t>
      </w:r>
      <w:r>
        <w:t>Z</w:t>
      </w:r>
      <w:r w:rsidRPr="00D27B27">
        <w:t xml:space="preserve">awodu </w:t>
      </w:r>
      <w:r>
        <w:t>M</w:t>
      </w:r>
      <w:r w:rsidRPr="00D27B27">
        <w:t>edycznego, o którym mowa w art. 3 ust. 1 tej ustawy</w:t>
      </w:r>
      <w:r>
        <w:t xml:space="preserve">, </w:t>
      </w:r>
      <w:r w:rsidRPr="00991E6B">
        <w:t>w celu ich identyfikacji i uwi</w:t>
      </w:r>
      <w:r w:rsidR="007A374E">
        <w:t>erzytelnienia w </w:t>
      </w:r>
      <w:r w:rsidRPr="00991E6B">
        <w:t>systemie informacji, a także w celu weryfikacji ich uprawnień zawodowych</w:t>
      </w:r>
      <w:r>
        <w:t>.</w:t>
      </w:r>
      <w:r w:rsidRPr="00C92F3C">
        <w:t>”</w:t>
      </w:r>
      <w:r>
        <w:t>,</w:t>
      </w:r>
    </w:p>
    <w:p w14:paraId="4AB413D4" w14:textId="77777777" w:rsidR="00F06D60" w:rsidRPr="00D27B27" w:rsidRDefault="00F06D60" w:rsidP="00F06D60">
      <w:pPr>
        <w:pStyle w:val="LITlitera"/>
      </w:pPr>
      <w:r>
        <w:t>d)</w:t>
      </w:r>
      <w:r>
        <w:tab/>
        <w:t xml:space="preserve">w ust. 4b wyrazy </w:t>
      </w:r>
      <w:r w:rsidRPr="00D27B27">
        <w:t>„</w:t>
      </w:r>
      <w:r>
        <w:t>o których mowa w ust. 2 pkt 1, 2, 4, 7 i 9</w:t>
      </w:r>
      <w:r w:rsidRPr="00C92F3C">
        <w:t>”</w:t>
      </w:r>
      <w:r>
        <w:t xml:space="preserve"> zastępuje się wyrazami </w:t>
      </w:r>
      <w:r w:rsidRPr="00D27B27">
        <w:t>„</w:t>
      </w:r>
      <w:r>
        <w:t>o których mowa w ust. 2 pkt 1, 2,</w:t>
      </w:r>
      <w:r w:rsidDel="00B4099E">
        <w:t xml:space="preserve"> </w:t>
      </w:r>
      <w:r>
        <w:t>4, 4a, 4b, 7 i 9</w:t>
      </w:r>
      <w:r w:rsidRPr="00C92F3C">
        <w:t>”</w:t>
      </w:r>
      <w:r w:rsidRPr="00D27B27">
        <w:t>;</w:t>
      </w:r>
    </w:p>
    <w:p w14:paraId="79699297" w14:textId="77777777" w:rsidR="00F06D60" w:rsidRDefault="00F06D60" w:rsidP="00F06D60">
      <w:pPr>
        <w:pStyle w:val="PKTpunkt"/>
      </w:pPr>
      <w:r>
        <w:t>4</w:t>
      </w:r>
      <w:r w:rsidRPr="00D27B27">
        <w:t>)</w:t>
      </w:r>
      <w:r>
        <w:tab/>
      </w:r>
      <w:r w:rsidRPr="00D27B27">
        <w:t>w art. 17c</w:t>
      </w:r>
      <w:r>
        <w:t>:</w:t>
      </w:r>
    </w:p>
    <w:p w14:paraId="62299E3E" w14:textId="77777777" w:rsidR="00F06D60" w:rsidRPr="00D27B27" w:rsidRDefault="00F06D60" w:rsidP="00F06D60">
      <w:pPr>
        <w:pStyle w:val="LITlitera"/>
      </w:pPr>
      <w:r>
        <w:t>a)</w:t>
      </w:r>
      <w:r>
        <w:tab/>
      </w:r>
      <w:r w:rsidRPr="00D27B27">
        <w:t>ust. 1 otrzymuje brzmienie:</w:t>
      </w:r>
    </w:p>
    <w:p w14:paraId="71A8A63C" w14:textId="77777777" w:rsidR="00F06D60" w:rsidRPr="00D27B27" w:rsidRDefault="00F06D60" w:rsidP="00F06D60">
      <w:pPr>
        <w:pStyle w:val="ZLITUSTzmustliter"/>
      </w:pPr>
      <w:r w:rsidRPr="00D27B27">
        <w:t>„1. Podstawą identyfikacji w systemie informacji usługobiorcy, usługodawcy, miejsca udzielenia świadczenia opieki zdrowotnej, pracownika medycznego i osoby upoważnionej, o której mowa w art. 31b ust.</w:t>
      </w:r>
      <w:r>
        <w:t xml:space="preserve"> </w:t>
      </w:r>
      <w:r w:rsidRPr="00D27B27">
        <w:t>1, jest unikalny identyfikator.”</w:t>
      </w:r>
      <w:r>
        <w:t>,</w:t>
      </w:r>
    </w:p>
    <w:p w14:paraId="6DFE3358" w14:textId="77777777" w:rsidR="00F06D60" w:rsidRPr="00D27B27" w:rsidRDefault="00F06D60" w:rsidP="00F06D60">
      <w:pPr>
        <w:pStyle w:val="LITlitera"/>
      </w:pPr>
      <w:r>
        <w:t>b</w:t>
      </w:r>
      <w:r w:rsidRPr="00D27B27">
        <w:t>)</w:t>
      </w:r>
      <w:r>
        <w:tab/>
      </w:r>
      <w:r w:rsidRPr="00D27B27">
        <w:t>ust. 5 otrzymuje brzmienie:</w:t>
      </w:r>
    </w:p>
    <w:p w14:paraId="4C04B85F" w14:textId="77777777" w:rsidR="00F06D60" w:rsidRPr="00D27B27" w:rsidRDefault="00F06D60" w:rsidP="00F06D60">
      <w:pPr>
        <w:pStyle w:val="ZLITUSTzmustliter"/>
      </w:pPr>
      <w:r w:rsidRPr="00D27B27">
        <w:t>„5. Identyfikator pracownika medycznego stanowi:</w:t>
      </w:r>
    </w:p>
    <w:p w14:paraId="6C21E2A9" w14:textId="77777777" w:rsidR="00F06D60" w:rsidRPr="00D27B27" w:rsidRDefault="00F06D60" w:rsidP="00F06D60">
      <w:pPr>
        <w:pStyle w:val="ZLITPKTzmpktliter"/>
      </w:pPr>
      <w:r w:rsidRPr="00D27B27">
        <w:t>1)</w:t>
      </w:r>
      <w:r>
        <w:tab/>
      </w:r>
      <w:r w:rsidRPr="00D27B27">
        <w:t>numer prawa wykonywania zawodu albo</w:t>
      </w:r>
    </w:p>
    <w:p w14:paraId="6B01588A" w14:textId="4424BB98" w:rsidR="00F06D60" w:rsidRPr="00D27B27" w:rsidRDefault="00F06D60" w:rsidP="00F06D60">
      <w:pPr>
        <w:pStyle w:val="ZLITPKTzmpktliter"/>
      </w:pPr>
      <w:r w:rsidRPr="00D27B27">
        <w:t>2)</w:t>
      </w:r>
      <w:r>
        <w:tab/>
      </w:r>
      <w:r w:rsidRPr="00D27B27">
        <w:t>indywidualny identyfikator wpisu</w:t>
      </w:r>
      <w:r>
        <w:t xml:space="preserve">, </w:t>
      </w:r>
      <w:r w:rsidRPr="00863239">
        <w:t>o którym mowa w art. 4 ust. 1 pkt 2</w:t>
      </w:r>
      <w:r>
        <w:t xml:space="preserve"> </w:t>
      </w:r>
      <w:r w:rsidRPr="00863239">
        <w:t>ustawy z dnia</w:t>
      </w:r>
      <w:r>
        <w:t xml:space="preserve"> </w:t>
      </w:r>
      <w:r w:rsidRPr="00863239">
        <w:t>…</w:t>
      </w:r>
      <w:r>
        <w:t xml:space="preserve"> </w:t>
      </w:r>
      <w:r w:rsidRPr="00863239">
        <w:t xml:space="preserve">o niektórych zawodach medycznych, </w:t>
      </w:r>
      <w:r w:rsidRPr="00D27B27">
        <w:t>w przypadku osób, o których mowa w art. 1 ust.</w:t>
      </w:r>
      <w:r>
        <w:t xml:space="preserve"> </w:t>
      </w:r>
      <w:r w:rsidRPr="00D27B27">
        <w:t xml:space="preserve">1 pkt 1 </w:t>
      </w:r>
      <w:r>
        <w:t xml:space="preserve">tej </w:t>
      </w:r>
      <w:r w:rsidRPr="00D27B27">
        <w:t>ustawy, albo</w:t>
      </w:r>
    </w:p>
    <w:p w14:paraId="2DAE9CBF" w14:textId="20E60DB9" w:rsidR="00F06D60" w:rsidRPr="00D27B27" w:rsidRDefault="00F06D60" w:rsidP="00F06D60">
      <w:pPr>
        <w:pStyle w:val="ZLITPKTzmpktliter"/>
      </w:pPr>
      <w:r w:rsidRPr="00D27B27">
        <w:t>3)</w:t>
      </w:r>
      <w:r>
        <w:tab/>
      </w:r>
      <w:r w:rsidRPr="00D27B27">
        <w:t>numer PESEL, jeżeli nie nadano identyfik</w:t>
      </w:r>
      <w:r w:rsidR="007A374E">
        <w:t>atorów pracownika medycznego, o </w:t>
      </w:r>
      <w:r w:rsidRPr="00D27B27">
        <w:t>których mowa w pkt 1 albo 2.”,</w:t>
      </w:r>
    </w:p>
    <w:p w14:paraId="1EC0138C" w14:textId="77777777" w:rsidR="00F06D60" w:rsidRPr="00D27B27" w:rsidRDefault="00F06D60" w:rsidP="00F06D60">
      <w:pPr>
        <w:pStyle w:val="LITlitera"/>
      </w:pPr>
      <w:r>
        <w:t>c</w:t>
      </w:r>
      <w:r w:rsidRPr="00D27B27">
        <w:t>)</w:t>
      </w:r>
      <w:r>
        <w:tab/>
      </w:r>
      <w:r w:rsidRPr="00D27B27">
        <w:t>po ust. 5 dodaje się ust. 5a w brzmieniu:</w:t>
      </w:r>
    </w:p>
    <w:p w14:paraId="49BA9243" w14:textId="77777777" w:rsidR="00F06D60" w:rsidRDefault="00F06D60" w:rsidP="00F06D60">
      <w:pPr>
        <w:pStyle w:val="ZLITUSTzmustliter"/>
      </w:pPr>
      <w:r w:rsidRPr="00D27B27">
        <w:t>„5a. Identyfikator osoby upoważnionej, o której mowa w art. 31b ust. 1, stanowi numer PESEL.”</w:t>
      </w:r>
      <w:r>
        <w:t>;</w:t>
      </w:r>
    </w:p>
    <w:p w14:paraId="1589FB38" w14:textId="77777777" w:rsidR="00F06D60" w:rsidRPr="00D27B27" w:rsidRDefault="00F06D60" w:rsidP="00F06D60">
      <w:pPr>
        <w:pStyle w:val="PKTpunkt"/>
      </w:pPr>
      <w:r>
        <w:t>5)</w:t>
      </w:r>
      <w:r>
        <w:tab/>
        <w:t xml:space="preserve">w art. 18a wyrazy </w:t>
      </w:r>
      <w:r w:rsidRPr="00D27B27">
        <w:t>„</w:t>
      </w:r>
      <w:r>
        <w:t>pracowników medycznych</w:t>
      </w:r>
      <w:r w:rsidRPr="00D27B27">
        <w:t>”</w:t>
      </w:r>
      <w:r>
        <w:t xml:space="preserve"> zastępuje się wyrazami </w:t>
      </w:r>
      <w:r w:rsidRPr="00D27B27">
        <w:t>„</w:t>
      </w:r>
      <w:r>
        <w:t>pracowników medycznych, osób upoważnionych, o których mowa w art. 31b ust. 1</w:t>
      </w:r>
      <w:r w:rsidRPr="00D27B27">
        <w:t>”</w:t>
      </w:r>
      <w:r>
        <w:t>.</w:t>
      </w:r>
    </w:p>
    <w:p w14:paraId="697755E1" w14:textId="77777777" w:rsidR="00F06D60" w:rsidRPr="0078488B" w:rsidRDefault="00F06D60" w:rsidP="00F06D60">
      <w:pPr>
        <w:pStyle w:val="ARTartustawynprozporzdzenia"/>
      </w:pPr>
      <w:r w:rsidRPr="004E4F85">
        <w:rPr>
          <w:rStyle w:val="Pogrubienie"/>
        </w:rPr>
        <w:t>Art.</w:t>
      </w:r>
      <w:r>
        <w:rPr>
          <w:rStyle w:val="Pogrubienie"/>
        </w:rPr>
        <w:t xml:space="preserve"> 90</w:t>
      </w:r>
      <w:r w:rsidRPr="004E4F85">
        <w:rPr>
          <w:rStyle w:val="Pogrubienie"/>
        </w:rPr>
        <w:t>.</w:t>
      </w:r>
      <w:r w:rsidRPr="0078488B">
        <w:t xml:space="preserve"> W ustawie z dnia 13 września 2018 r. o Centrum Medycznym Kształcenia Podyplomowego (Dz. U. z 2021 r. poz. 77) w art. 3 ust. 4 otrzymuje brzmienie:</w:t>
      </w:r>
    </w:p>
    <w:p w14:paraId="22267DF8" w14:textId="503D99DF" w:rsidR="00F06D60" w:rsidRDefault="00F06D60" w:rsidP="00F06D60">
      <w:pPr>
        <w:pStyle w:val="ZUSTzmustartykuempunktem"/>
      </w:pPr>
      <w:r w:rsidRPr="0078488B">
        <w:t>„4. CMKP samodzielnie organizuje i realizuje elementy kształcenia podyplomowego lekarzy, lekarzy dentystów, farmaceutów, fizjoterapeutów, diagnostów laboratoryjnych, ratowników medycznych</w:t>
      </w:r>
      <w:r>
        <w:t>,</w:t>
      </w:r>
      <w:r w:rsidRPr="0078488B">
        <w:t xml:space="preserve"> innych osób legitymujących się dyplomem ukończenia studiów, które wykonują zawody mające zastosowanie w ochronie zdrowia</w:t>
      </w:r>
      <w:r>
        <w:t xml:space="preserve">, oraz osób, które wykonują </w:t>
      </w:r>
      <w:r w:rsidRPr="007E7578">
        <w:t>zawod</w:t>
      </w:r>
      <w:r>
        <w:t>y</w:t>
      </w:r>
      <w:r w:rsidRPr="007E7578">
        <w:t xml:space="preserve"> medyczn</w:t>
      </w:r>
      <w:r>
        <w:t>e</w:t>
      </w:r>
      <w:r w:rsidRPr="007E7578">
        <w:t>, o których mowa w art. 1</w:t>
      </w:r>
      <w:r>
        <w:t xml:space="preserve"> ust. 1 pkt 1 ustawy </w:t>
      </w:r>
      <w:r>
        <w:lastRenderedPageBreak/>
        <w:t>z dnia … o</w:t>
      </w:r>
      <w:r w:rsidRPr="007E7578">
        <w:t xml:space="preserve"> niektórych zawodach medycznych</w:t>
      </w:r>
      <w:r>
        <w:t xml:space="preserve"> (Dz. U. poz. …),</w:t>
      </w:r>
      <w:r w:rsidRPr="0078488B">
        <w:t xml:space="preserve"> z wyłączeniem kształcenia podyplomowego pielęgniarek i położnych</w:t>
      </w:r>
      <w:r>
        <w:t xml:space="preserve"> oraz prakt</w:t>
      </w:r>
      <w:r w:rsidR="004C4DB9">
        <w:t>yki technika farmaceutycznego w </w:t>
      </w:r>
      <w:r>
        <w:t xml:space="preserve">aptece </w:t>
      </w:r>
      <w:r w:rsidRPr="00B51097">
        <w:t>odbytej</w:t>
      </w:r>
      <w:r>
        <w:t xml:space="preserve"> zgodnie z przepisami</w:t>
      </w:r>
      <w:r w:rsidRPr="00B51097">
        <w:t xml:space="preserve"> </w:t>
      </w:r>
      <w:r>
        <w:t xml:space="preserve">wydanymi </w:t>
      </w:r>
      <w:r w:rsidRPr="00B51097">
        <w:t>na podstawie art. 91 ust.</w:t>
      </w:r>
      <w:r>
        <w:t xml:space="preserve"> </w:t>
      </w:r>
      <w:r w:rsidR="004C4DB9">
        <w:t>3 ustawy z </w:t>
      </w:r>
      <w:r w:rsidRPr="00B51097">
        <w:t xml:space="preserve">dnia 6 września 2001 </w:t>
      </w:r>
      <w:r w:rsidR="00156E96">
        <w:t>r.</w:t>
      </w:r>
      <w:r w:rsidR="0065768D">
        <w:t xml:space="preserve"> </w:t>
      </w:r>
      <w:r>
        <w:t>–</w:t>
      </w:r>
      <w:r w:rsidRPr="00B51097">
        <w:t xml:space="preserve"> </w:t>
      </w:r>
      <w:r>
        <w:t>P</w:t>
      </w:r>
      <w:r w:rsidRPr="00B51097">
        <w:t>rawo farmaceutyczne (Dz.</w:t>
      </w:r>
      <w:r>
        <w:t xml:space="preserve"> </w:t>
      </w:r>
      <w:r w:rsidRPr="00B51097">
        <w:t>U.</w:t>
      </w:r>
      <w:r w:rsidR="007A374E">
        <w:t xml:space="preserve"> z 2022 r. poz. </w:t>
      </w:r>
      <w:r>
        <w:t>2301</w:t>
      </w:r>
      <w:r w:rsidR="0047208D">
        <w:t xml:space="preserve"> oraz z 2023 </w:t>
      </w:r>
      <w:r w:rsidR="0065768D">
        <w:t>r. poz. 605</w:t>
      </w:r>
      <w:r w:rsidRPr="00B51097">
        <w:t>)</w:t>
      </w:r>
      <w:r w:rsidRPr="0078488B">
        <w:t>.”</w:t>
      </w:r>
      <w:r>
        <w:t>.</w:t>
      </w:r>
    </w:p>
    <w:p w14:paraId="39BB55C8" w14:textId="77777777" w:rsidR="00F06D60" w:rsidRPr="0078488B" w:rsidRDefault="00F06D60" w:rsidP="00F06D60">
      <w:pPr>
        <w:pStyle w:val="ROZDZODDZOZNoznaczenierozdziauluboddziau"/>
      </w:pPr>
      <w:r w:rsidRPr="0078488B">
        <w:t xml:space="preserve">Rozdział </w:t>
      </w:r>
      <w:r>
        <w:t>8</w:t>
      </w:r>
    </w:p>
    <w:p w14:paraId="62D6A675" w14:textId="77777777" w:rsidR="00F06D60" w:rsidRPr="00991D63" w:rsidRDefault="00F06D60">
      <w:pPr>
        <w:pStyle w:val="ROZDZODDZPRZEDMprzedmiotregulacjirozdziauluboddziau"/>
        <w:rPr>
          <w:rStyle w:val="Pogrubienie"/>
          <w:b/>
          <w:bCs/>
        </w:rPr>
      </w:pPr>
      <w:r w:rsidRPr="00991D63">
        <w:rPr>
          <w:rStyle w:val="Pogrubienie"/>
          <w:b/>
          <w:bCs/>
        </w:rPr>
        <w:t>Przepisy dostosowujące, przejściowe i końcowe</w:t>
      </w:r>
    </w:p>
    <w:p w14:paraId="5FBCB74F" w14:textId="77777777" w:rsidR="00F06D60" w:rsidRPr="00ED1917" w:rsidRDefault="00F06D60">
      <w:pPr>
        <w:pStyle w:val="ARTartustawynprozporzdzenia"/>
        <w:rPr>
          <w:rStyle w:val="Pogrubienie"/>
          <w:b w:val="0"/>
          <w:bCs w:val="0"/>
        </w:rPr>
      </w:pPr>
      <w:r w:rsidRPr="009F0C90">
        <w:rPr>
          <w:rStyle w:val="Ppogrubienie"/>
        </w:rPr>
        <w:t>Art. 9</w:t>
      </w:r>
      <w:r>
        <w:rPr>
          <w:rStyle w:val="Ppogrubienie"/>
        </w:rPr>
        <w:t>1</w:t>
      </w:r>
      <w:r w:rsidRPr="00991D63">
        <w:rPr>
          <w:rStyle w:val="Ppogrubienie"/>
        </w:rPr>
        <w:t>.</w:t>
      </w:r>
      <w:r w:rsidRPr="00454AB4">
        <w:t xml:space="preserve"> Tworzy się </w:t>
      </w:r>
      <w:r w:rsidRPr="00B64775">
        <w:t>Centralny</w:t>
      </w:r>
      <w:r>
        <w:t xml:space="preserve"> R</w:t>
      </w:r>
      <w:r w:rsidRPr="00454AB4">
        <w:t xml:space="preserve">ejestr </w:t>
      </w:r>
      <w:r>
        <w:t xml:space="preserve">Osób Uprawnionych do Wykonywania Zawodu Medycznego, zwany dalej </w:t>
      </w:r>
      <w:r w:rsidRPr="0078488B">
        <w:t>„</w:t>
      </w:r>
      <w:r w:rsidRPr="0079207E">
        <w:t>rejestrem”.</w:t>
      </w:r>
    </w:p>
    <w:p w14:paraId="65D1459C" w14:textId="77777777" w:rsidR="00F06D60" w:rsidRPr="004E748C" w:rsidRDefault="00F06D60" w:rsidP="00F06D60">
      <w:pPr>
        <w:pStyle w:val="ARTartustawynprozporzdzenia"/>
      </w:pPr>
      <w:bookmarkStart w:id="38" w:name="_Hlk126835172"/>
      <w:r w:rsidRPr="001D44FF">
        <w:rPr>
          <w:rStyle w:val="Pogrubienie"/>
        </w:rPr>
        <w:t>Art. 9</w:t>
      </w:r>
      <w:r>
        <w:rPr>
          <w:rStyle w:val="Pogrubienie"/>
        </w:rPr>
        <w:t>2</w:t>
      </w:r>
      <w:r w:rsidRPr="001D44FF">
        <w:rPr>
          <w:rStyle w:val="Pogrubienie"/>
        </w:rPr>
        <w:t>.</w:t>
      </w:r>
      <w:r w:rsidRPr="004E748C">
        <w:t xml:space="preserve"> 1. Osoby, które przed dniem wejścia w życie </w:t>
      </w:r>
      <w:r>
        <w:t xml:space="preserve">niniejszej </w:t>
      </w:r>
      <w:r w:rsidRPr="004E748C">
        <w:t xml:space="preserve">ustawy </w:t>
      </w:r>
      <w:r>
        <w:t xml:space="preserve">ukończyły studia </w:t>
      </w:r>
      <w:r w:rsidRPr="004E748C">
        <w:t xml:space="preserve">inne niż określone w załączniku do </w:t>
      </w:r>
      <w:r>
        <w:t xml:space="preserve">niniejszej </w:t>
      </w:r>
      <w:r w:rsidRPr="004E748C">
        <w:t>ustawy</w:t>
      </w:r>
      <w:r>
        <w:t xml:space="preserve"> </w:t>
      </w:r>
      <w:r w:rsidRPr="004E748C">
        <w:t xml:space="preserve">w zakresie niezbędnym do wykonywania zawodu medycznego, o którym mowa w art. 1 ust. 1 pkt 1, i </w:t>
      </w:r>
      <w:r>
        <w:t xml:space="preserve">w okresie 5 lat przed dniem wejścia w życie niniejszej ustawy </w:t>
      </w:r>
      <w:r w:rsidRPr="004E748C">
        <w:t>wykonywały czynności zawodowe, o których mowa w art. 1</w:t>
      </w:r>
      <w:r>
        <w:t>3</w:t>
      </w:r>
      <w:r w:rsidRPr="004E748C">
        <w:t>, przewidziane dla tego zawodu oraz spełniają warunki określone w art.</w:t>
      </w:r>
      <w:r>
        <w:t xml:space="preserve"> </w:t>
      </w:r>
      <w:r w:rsidRPr="004E748C">
        <w:t>2 ust. 1 pkt 1</w:t>
      </w:r>
      <w:r>
        <w:t>–4</w:t>
      </w:r>
      <w:r w:rsidRPr="004E748C">
        <w:t>, stają się osobami wykonującymi zawód medyczny w rozumieniu niniejszej ustawy i przysługuje im prawo wpisu do rejestru.</w:t>
      </w:r>
    </w:p>
    <w:p w14:paraId="286871CD" w14:textId="73B990D6" w:rsidR="00F06D60" w:rsidRDefault="00F06D60" w:rsidP="00F06D60">
      <w:pPr>
        <w:pStyle w:val="USTustnpkodeksu"/>
      </w:pPr>
      <w:r>
        <w:t>2.</w:t>
      </w:r>
      <w:r w:rsidRPr="00F27A6F">
        <w:t xml:space="preserve"> </w:t>
      </w:r>
      <w:r>
        <w:t xml:space="preserve">W przypadku osób, o których mowa w ust. 1, rejestr zawiera dodatkowo </w:t>
      </w:r>
      <w:r w:rsidR="007A374E">
        <w:t>informację o </w:t>
      </w:r>
      <w:r w:rsidRPr="00F27A6F">
        <w:t>wykonywaniu czynności zawodowych, o których mowa w art. 1</w:t>
      </w:r>
      <w:r>
        <w:t>3</w:t>
      </w:r>
      <w:r w:rsidRPr="00F27A6F">
        <w:t>.</w:t>
      </w:r>
    </w:p>
    <w:p w14:paraId="49E2902D" w14:textId="77777777" w:rsidR="00F06D60" w:rsidRDefault="00F06D60">
      <w:pPr>
        <w:pStyle w:val="USTustnpkodeksu"/>
      </w:pPr>
      <w:r>
        <w:t>3.</w:t>
      </w:r>
      <w:r w:rsidRPr="00F27A6F">
        <w:t xml:space="preserve"> </w:t>
      </w:r>
      <w:r>
        <w:t>Osoby, o których mowa w ust. 1, do wniosku o wpis do rejestru załączają dodatkowo</w:t>
      </w:r>
      <w:r w:rsidRPr="00A0008F">
        <w:t xml:space="preserve"> odwzorowanie cyfrowe dokumentów potwierdzających ukończenie studiów, o których mowa </w:t>
      </w:r>
      <w:r w:rsidRPr="00290645">
        <w:t>w ust. 1, oraz</w:t>
      </w:r>
      <w:r>
        <w:t xml:space="preserve"> </w:t>
      </w:r>
      <w:r w:rsidRPr="00F27A6F">
        <w:t>odwzorowanie cyfrowe dokumentów potwierdzających wykonywanie czynności zawodowych, o których mowa w art. 1</w:t>
      </w:r>
      <w:r>
        <w:t>3.</w:t>
      </w:r>
    </w:p>
    <w:bookmarkEnd w:id="38"/>
    <w:p w14:paraId="13C1EBDC" w14:textId="6644F02D" w:rsidR="00F06D60" w:rsidRPr="004E748C" w:rsidRDefault="00F06D60" w:rsidP="00F06D60">
      <w:pPr>
        <w:pStyle w:val="ARTartustawynprozporzdzenia"/>
      </w:pPr>
      <w:r w:rsidRPr="001D44FF">
        <w:rPr>
          <w:rStyle w:val="Pogrubienie"/>
        </w:rPr>
        <w:t>Art.</w:t>
      </w:r>
      <w:r>
        <w:rPr>
          <w:rStyle w:val="Pogrubienie"/>
        </w:rPr>
        <w:t xml:space="preserve"> </w:t>
      </w:r>
      <w:r w:rsidRPr="001D44FF">
        <w:rPr>
          <w:rStyle w:val="Pogrubienie"/>
        </w:rPr>
        <w:t>93.</w:t>
      </w:r>
      <w:r>
        <w:t xml:space="preserve"> 1</w:t>
      </w:r>
      <w:r w:rsidRPr="004E748C">
        <w:t xml:space="preserve">. Osoby, które w dniu wejścia w życie </w:t>
      </w:r>
      <w:r>
        <w:t xml:space="preserve">niniejszej </w:t>
      </w:r>
      <w:r w:rsidRPr="004E748C">
        <w:t>ustawy spełniają warunki określone w art. 2 ust. 1 pkt 1–</w:t>
      </w:r>
      <w:r>
        <w:t>5</w:t>
      </w:r>
      <w:r w:rsidRPr="004E748C">
        <w:t xml:space="preserve"> oraz ust. 2, a także osoby, o których mowa w </w:t>
      </w:r>
      <w:r>
        <w:t xml:space="preserve">art. 92 </w:t>
      </w:r>
      <w:r w:rsidRPr="004E748C">
        <w:t xml:space="preserve">ust. 1, mogą wykonywać zawód medyczny w okresie roku od dnia wejścia w życie </w:t>
      </w:r>
      <w:r>
        <w:t xml:space="preserve">niniejszej </w:t>
      </w:r>
      <w:r w:rsidRPr="004E748C">
        <w:t>ustawy, bez uzyskania wpisu do rejestru.</w:t>
      </w:r>
    </w:p>
    <w:p w14:paraId="118224C7" w14:textId="77777777" w:rsidR="00F06D60" w:rsidRPr="004E748C" w:rsidRDefault="00F06D60" w:rsidP="00F06D60">
      <w:pPr>
        <w:pStyle w:val="USTustnpkodeksu"/>
      </w:pPr>
      <w:r>
        <w:t>2</w:t>
      </w:r>
      <w:r w:rsidRPr="004E748C">
        <w:t xml:space="preserve">. Osoby, o których mowa w ust. </w:t>
      </w:r>
      <w:r>
        <w:t>1</w:t>
      </w:r>
      <w:r w:rsidRPr="004E748C">
        <w:t>, wpisuje się do rejestru, na wniosek, o którym mowa w art. 5</w:t>
      </w:r>
      <w:r>
        <w:t xml:space="preserve"> ust. 1</w:t>
      </w:r>
      <w:r w:rsidRPr="004E748C">
        <w:t>, złożony nie później niż w okresie 6 miesięcy od dnia wejścia w życie</w:t>
      </w:r>
      <w:r w:rsidRPr="00F27A6F">
        <w:t xml:space="preserve"> </w:t>
      </w:r>
      <w:r>
        <w:t>niniejszej</w:t>
      </w:r>
      <w:r w:rsidRPr="004E748C">
        <w:t xml:space="preserve"> ustawy.</w:t>
      </w:r>
    </w:p>
    <w:p w14:paraId="48C98F34" w14:textId="311BAE86" w:rsidR="00F06D60" w:rsidRPr="004E748C" w:rsidRDefault="00F06D60" w:rsidP="00F06D60">
      <w:pPr>
        <w:pStyle w:val="ARTartustawynprozporzdzenia"/>
      </w:pPr>
      <w:r w:rsidRPr="002C587D">
        <w:rPr>
          <w:rStyle w:val="Pogrubienie"/>
        </w:rPr>
        <w:t>Art. 9</w:t>
      </w:r>
      <w:r>
        <w:rPr>
          <w:rStyle w:val="Pogrubienie"/>
        </w:rPr>
        <w:t>4</w:t>
      </w:r>
      <w:r w:rsidRPr="00991D63">
        <w:rPr>
          <w:rStyle w:val="Ppogrubienie"/>
        </w:rPr>
        <w:t>.</w:t>
      </w:r>
      <w:r w:rsidRPr="004E748C">
        <w:t xml:space="preserve"> Osoby, które uzyskały kwalifikacje do wykonywania zawodu opiekuna medycznego w toku kształcenia rozpoczętego przed dniem 1 września 2021 r. i zrealizowały</w:t>
      </w:r>
      <w:r>
        <w:t xml:space="preserve"> </w:t>
      </w:r>
      <w:r w:rsidRPr="00B4099E">
        <w:lastRenderedPageBreak/>
        <w:t>„</w:t>
      </w:r>
      <w:r>
        <w:t>P</w:t>
      </w:r>
      <w:r w:rsidRPr="004E748C">
        <w:t>rogram kursu kwalifikacyjnego dla opiekunów medycznych uzupełniającego w zakresie kwalifikacji MED.14 Świadczenie usług medyczno-pielęgnacyjnych i opiekuńczych osobie chorej i niesamodzielnej</w:t>
      </w:r>
      <w:r w:rsidRPr="005F76A4">
        <w:t>”</w:t>
      </w:r>
      <w:r w:rsidRPr="004E748C">
        <w:t xml:space="preserve"> opracowanego w ramach projektu „Rozwój kompetencji zawodowych i kwalifikacji opiekunów medycznych odpowiadających</w:t>
      </w:r>
      <w:r>
        <w:t xml:space="preserve"> </w:t>
      </w:r>
      <w:r w:rsidRPr="004E748C">
        <w:t>na potrzeby epidemiologiczno-demograficzne kraju</w:t>
      </w:r>
      <w:r w:rsidRPr="005F76A4">
        <w:t>”</w:t>
      </w:r>
      <w:r w:rsidRPr="004E748C">
        <w:t xml:space="preserve">, </w:t>
      </w:r>
      <w:bookmarkStart w:id="39" w:name="_Hlk127194518"/>
      <w:r w:rsidRPr="004E748C">
        <w:t xml:space="preserve">uzyskują uprawnienia do wykonywania </w:t>
      </w:r>
      <w:bookmarkEnd w:id="39"/>
      <w:r w:rsidRPr="004E748C">
        <w:t>czynności zawodowych takie same jak osoby, które rozpoczęły kształcenie w zawodzie opiekun medyczny po dniu 31 sierpnia 2021 r. w szkole policealnej</w:t>
      </w:r>
      <w:r w:rsidR="007A374E">
        <w:t xml:space="preserve"> publicznej lub niepublicznej i </w:t>
      </w:r>
      <w:r w:rsidRPr="004E748C">
        <w:t>uzyskały dyplom zawodow</w:t>
      </w:r>
      <w:r>
        <w:t>y</w:t>
      </w:r>
      <w:r w:rsidRPr="004E748C">
        <w:t xml:space="preserve"> w tym zawodzie.</w:t>
      </w:r>
    </w:p>
    <w:p w14:paraId="77879E78" w14:textId="7DBEEB53" w:rsidR="00F06D60" w:rsidRPr="00991D63" w:rsidRDefault="00F06D60">
      <w:pPr>
        <w:pStyle w:val="ARTartustawynprozporzdzenia"/>
        <w:rPr>
          <w:rStyle w:val="Ppogrubienie"/>
          <w:b w:val="0"/>
        </w:rPr>
      </w:pPr>
      <w:r>
        <w:rPr>
          <w:rStyle w:val="Ppogrubienie"/>
        </w:rPr>
        <w:t xml:space="preserve">Art. 95. </w:t>
      </w:r>
      <w:r>
        <w:t xml:space="preserve">Osoby, które przed dniem wejścia w życie niniejszej ustawy zrealizowały kurs w ramach projektu </w:t>
      </w:r>
      <w:bookmarkStart w:id="40" w:name="_Hlk127449129"/>
      <w:r w:rsidRPr="0078488B">
        <w:t>„</w:t>
      </w:r>
      <w:bookmarkEnd w:id="40"/>
      <w:r>
        <w:t xml:space="preserve">Kursy podnoszące kwalifikacje kadry medycznej udzielającej świadczeń </w:t>
      </w:r>
      <w:r w:rsidRPr="0079207E">
        <w:t>zdrowotnych, w tym w związku z chorobą zakaźną, w szczególności COVID-19”, mogą uzyskać punkty edukacyjne za zrealizowanie tego kursu w pierwszym rozpoczętym okresie edukacyjnym. </w:t>
      </w:r>
    </w:p>
    <w:p w14:paraId="28D766F8" w14:textId="77777777" w:rsidR="00F06D60" w:rsidRDefault="00F06D60" w:rsidP="00F06D60">
      <w:pPr>
        <w:pStyle w:val="ARTartustawynprozporzdzenia"/>
      </w:pPr>
      <w:r w:rsidRPr="003473C3">
        <w:rPr>
          <w:rStyle w:val="Ppogrubienie"/>
        </w:rPr>
        <w:t>Art.</w:t>
      </w:r>
      <w:r>
        <w:rPr>
          <w:rStyle w:val="Ppogrubienie"/>
        </w:rPr>
        <w:t xml:space="preserve"> 96</w:t>
      </w:r>
      <w:r w:rsidRPr="003473C3">
        <w:rPr>
          <w:rStyle w:val="Ppogrubienie"/>
        </w:rPr>
        <w:t>.</w:t>
      </w:r>
      <w:r>
        <w:t xml:space="preserve"> Przepis art. 81 ust. 2 w zakresie wymogu co najmniej 3-letniego doświadczenia w wykonywaniu danego zawodu medycznego w odniesieniu do osób wykonujących zawody, o których mowa w art. 1 ust. 1 pkt 1 lit. i oraz j, ma zastosowanie do członków Komisji powoływanych na trzecią kolejną kadencję od dnia wejścia w życie niniejszej ustawy. </w:t>
      </w:r>
    </w:p>
    <w:p w14:paraId="6A95F7DB" w14:textId="77777777" w:rsidR="00F06D60" w:rsidRPr="0078488B" w:rsidRDefault="00F06D60" w:rsidP="00F06D60">
      <w:pPr>
        <w:pStyle w:val="ARTartustawynprozporzdzenia"/>
      </w:pPr>
      <w:r w:rsidRPr="001641D5">
        <w:rPr>
          <w:rStyle w:val="Pogrubienie"/>
        </w:rPr>
        <w:t>Art.</w:t>
      </w:r>
      <w:r>
        <w:rPr>
          <w:rStyle w:val="Pogrubienie"/>
        </w:rPr>
        <w:t xml:space="preserve"> 97</w:t>
      </w:r>
      <w:r w:rsidRPr="001641D5">
        <w:rPr>
          <w:rStyle w:val="Pogrubienie"/>
        </w:rPr>
        <w:t>.</w:t>
      </w:r>
      <w:r w:rsidRPr="0078488B">
        <w:t xml:space="preserve"> </w:t>
      </w:r>
      <w:r w:rsidRPr="00E66CE6">
        <w:t>Tracą</w:t>
      </w:r>
      <w:r w:rsidRPr="0078488B">
        <w:t xml:space="preserve"> moc:</w:t>
      </w:r>
    </w:p>
    <w:p w14:paraId="16527C81" w14:textId="659D31DC" w:rsidR="00F06D60" w:rsidRDefault="00F06D60" w:rsidP="00F06D60">
      <w:pPr>
        <w:pStyle w:val="PKTpunkt"/>
      </w:pPr>
      <w:r>
        <w:t>1)</w:t>
      </w:r>
      <w:r>
        <w:tab/>
      </w:r>
      <w:bookmarkStart w:id="41" w:name="_Hlk120526325"/>
      <w:r w:rsidRPr="0078488B">
        <w:t>dekret z dnia 5 lipca 1946 r. o wykonywaniu czynności</w:t>
      </w:r>
      <w:r w:rsidR="007A374E">
        <w:t xml:space="preserve"> techniczno-dentystycznych (Dz. </w:t>
      </w:r>
      <w:r w:rsidRPr="0078488B">
        <w:t>U. z 1947 r. poz. 104</w:t>
      </w:r>
      <w:r>
        <w:t xml:space="preserve">, z </w:t>
      </w:r>
      <w:r w:rsidRPr="0078488B">
        <w:t>1948 r.</w:t>
      </w:r>
      <w:r>
        <w:t xml:space="preserve"> </w:t>
      </w:r>
      <w:r w:rsidRPr="0078488B">
        <w:t>poz. 162</w:t>
      </w:r>
      <w:r>
        <w:t xml:space="preserve"> oraz z 1954 r. poz. 121</w:t>
      </w:r>
      <w:r w:rsidRPr="0078488B">
        <w:t>);</w:t>
      </w:r>
    </w:p>
    <w:p w14:paraId="757F2293" w14:textId="19DECAC6" w:rsidR="00F06D60" w:rsidRPr="0078488B" w:rsidRDefault="00F06D60" w:rsidP="00F06D60">
      <w:pPr>
        <w:pStyle w:val="PKTpunkt"/>
      </w:pPr>
      <w:r>
        <w:t>2)</w:t>
      </w:r>
      <w:r>
        <w:tab/>
      </w:r>
      <w:r w:rsidRPr="0078488B">
        <w:t>ustawa z dnia 18 lipca 1950 r. o odpowiedzialności zawodowej fachowych pracowników służby zdrowia (Dz. U. poz. 332</w:t>
      </w:r>
      <w:r w:rsidR="006E2A68">
        <w:t xml:space="preserve"> </w:t>
      </w:r>
      <w:r w:rsidRPr="00A23879">
        <w:t>oraz z 2001 r.</w:t>
      </w:r>
      <w:r>
        <w:t xml:space="preserve"> </w:t>
      </w:r>
      <w:r w:rsidRPr="00A23879">
        <w:t>poz. 1207</w:t>
      </w:r>
      <w:r>
        <w:t>).</w:t>
      </w:r>
    </w:p>
    <w:bookmarkEnd w:id="41"/>
    <w:p w14:paraId="295E46B5" w14:textId="77777777" w:rsidR="00F06D60" w:rsidRPr="00284E1E" w:rsidRDefault="00F06D60" w:rsidP="00F06D60">
      <w:pPr>
        <w:pStyle w:val="ARTartustawynprozporzdzenia"/>
      </w:pPr>
      <w:r w:rsidRPr="00F97A1C">
        <w:rPr>
          <w:rStyle w:val="Ppogrubienie"/>
        </w:rPr>
        <w:t>Art. 9</w:t>
      </w:r>
      <w:r>
        <w:rPr>
          <w:rStyle w:val="Ppogrubienie"/>
        </w:rPr>
        <w:t>8</w:t>
      </w:r>
      <w:r w:rsidRPr="00F97A1C">
        <w:rPr>
          <w:rStyle w:val="Ppogrubienie"/>
        </w:rPr>
        <w:t>.</w:t>
      </w:r>
      <w:r w:rsidRPr="00284E1E">
        <w:t xml:space="preserve"> Ustawa </w:t>
      </w:r>
      <w:r w:rsidRPr="00E66CE6">
        <w:t>wchodzi</w:t>
      </w:r>
      <w:r w:rsidRPr="00284E1E">
        <w:t xml:space="preserve"> w życie po upływie 6 miesięcy od dnia ogłoszenia</w:t>
      </w:r>
      <w:r>
        <w:t>,</w:t>
      </w:r>
      <w:r w:rsidRPr="00284E1E">
        <w:t xml:space="preserve"> z wyjątkiem:</w:t>
      </w:r>
    </w:p>
    <w:p w14:paraId="20CB5769" w14:textId="5395774C" w:rsidR="00F06D60" w:rsidRPr="00284E1E" w:rsidRDefault="00F06D60" w:rsidP="00F06D60">
      <w:pPr>
        <w:pStyle w:val="PKTpunkt"/>
      </w:pPr>
      <w:r w:rsidRPr="00284E1E">
        <w:t>1)</w:t>
      </w:r>
      <w:r>
        <w:tab/>
      </w:r>
      <w:r w:rsidRPr="00284E1E">
        <w:t xml:space="preserve">art. </w:t>
      </w:r>
      <w:r>
        <w:t>89 pkt 4 lit. a i c oraz pkt 5,</w:t>
      </w:r>
      <w:r w:rsidRPr="00284E1E">
        <w:t xml:space="preserve"> któr</w:t>
      </w:r>
      <w:r>
        <w:t>e</w:t>
      </w:r>
      <w:r w:rsidRPr="00284E1E">
        <w:t xml:space="preserve"> wchodz</w:t>
      </w:r>
      <w:r>
        <w:t>ą</w:t>
      </w:r>
      <w:r w:rsidRPr="00284E1E">
        <w:t xml:space="preserve"> w życie po upływie 14 dni od dnia ogłoszenia;</w:t>
      </w:r>
    </w:p>
    <w:p w14:paraId="1CF955C6" w14:textId="5B06D063" w:rsidR="00261A16" w:rsidRPr="00737F6A" w:rsidRDefault="00F06D60" w:rsidP="00991D63">
      <w:pPr>
        <w:pStyle w:val="PKTpunkt"/>
      </w:pPr>
      <w:r w:rsidRPr="00284E1E">
        <w:t>2)</w:t>
      </w:r>
      <w:r>
        <w:tab/>
      </w:r>
      <w:r w:rsidRPr="00284E1E">
        <w:t xml:space="preserve">art. </w:t>
      </w:r>
      <w:r>
        <w:t>89 pkt 1, pkt 2 lit. a, pkt 3 oraz pkt 4 lit. b</w:t>
      </w:r>
      <w:r w:rsidRPr="00284E1E">
        <w:t>, któr</w:t>
      </w:r>
      <w:r>
        <w:t>e</w:t>
      </w:r>
      <w:r w:rsidRPr="00284E1E">
        <w:t xml:space="preserve"> wchodz</w:t>
      </w:r>
      <w:r>
        <w:t>ą</w:t>
      </w:r>
      <w:r w:rsidRPr="00284E1E">
        <w:t xml:space="preserve"> w życie po upływie 18</w:t>
      </w:r>
      <w:r w:rsidR="007A374E">
        <w:t> </w:t>
      </w:r>
      <w:r w:rsidRPr="00284E1E">
        <w:t>miesięcy od dnia ogłoszenia.</w:t>
      </w:r>
    </w:p>
    <w:sectPr w:rsidR="00261A16" w:rsidRPr="00737F6A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E5B58" w14:textId="77777777" w:rsidR="002A15DD" w:rsidRDefault="002A15DD">
      <w:r>
        <w:separator/>
      </w:r>
    </w:p>
  </w:endnote>
  <w:endnote w:type="continuationSeparator" w:id="0">
    <w:p w14:paraId="22F54419" w14:textId="77777777" w:rsidR="002A15DD" w:rsidRDefault="002A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19D7B" w14:textId="77777777" w:rsidR="002A15DD" w:rsidRDefault="002A15DD">
      <w:r>
        <w:separator/>
      </w:r>
    </w:p>
  </w:footnote>
  <w:footnote w:type="continuationSeparator" w:id="0">
    <w:p w14:paraId="38CAB5F1" w14:textId="77777777" w:rsidR="002A15DD" w:rsidRDefault="002A15DD">
      <w:r>
        <w:continuationSeparator/>
      </w:r>
    </w:p>
  </w:footnote>
  <w:footnote w:id="1">
    <w:p w14:paraId="4539000C" w14:textId="2CCA08FE" w:rsidR="009774FB" w:rsidRDefault="009774FB" w:rsidP="00F06D60">
      <w:pPr>
        <w:pStyle w:val="ODNONIKtreodnonika"/>
      </w:pPr>
      <w:r>
        <w:rPr>
          <w:rStyle w:val="Odwoanieprzypisudolnego"/>
        </w:rPr>
        <w:footnoteRef/>
      </w:r>
      <w:r w:rsidRPr="005E61F0">
        <w:rPr>
          <w:rStyle w:val="IGindeksgrny"/>
        </w:rPr>
        <w:t>)</w:t>
      </w:r>
      <w:r>
        <w:rPr>
          <w:rStyle w:val="IGindeksgrny"/>
        </w:rPr>
        <w:tab/>
      </w:r>
      <w:r>
        <w:t xml:space="preserve">Niniejszą ustawą zmienia się ustawy: ustawę </w:t>
      </w:r>
      <w:r w:rsidRPr="00E31425">
        <w:t xml:space="preserve">z dnia 15 kwietnia </w:t>
      </w:r>
      <w:r>
        <w:t xml:space="preserve">2011 r. </w:t>
      </w:r>
      <w:r w:rsidRPr="00E31425">
        <w:t>o działalności leczniczej</w:t>
      </w:r>
      <w:r>
        <w:t>, ustawę z </w:t>
      </w:r>
      <w:r w:rsidRPr="00E31425">
        <w:t xml:space="preserve">dnia 28 kwietnia 2011 r. o systemie informacji w ochronie zdrowia </w:t>
      </w:r>
      <w:r>
        <w:t>oraz ustawę z dnia 13 września 2018 r. o </w:t>
      </w:r>
      <w:r w:rsidRPr="0078488B">
        <w:t>Centrum Medycznym Kształcenia Podyplomowego</w:t>
      </w:r>
      <w:r>
        <w:t xml:space="preserve"> </w:t>
      </w:r>
      <w:r w:rsidRPr="00932554">
        <w:t xml:space="preserve">oraz uchyla się </w:t>
      </w:r>
      <w:r>
        <w:t>dekret z dnia 5 lipca 1946 r. o </w:t>
      </w:r>
      <w:r w:rsidRPr="00932554">
        <w:t>wykonywaniu czynności techniczno-dentystycznych oraz ustawę z dnia 18 lipca 1950 r</w:t>
      </w:r>
      <w:r>
        <w:t>.</w:t>
      </w:r>
      <w:r w:rsidRPr="00932554">
        <w:t xml:space="preserve"> o odpowiedzialności zawodowej fachowych pracowników służby zdrowia</w:t>
      </w:r>
      <w:r>
        <w:t>.</w:t>
      </w:r>
    </w:p>
  </w:footnote>
  <w:footnote w:id="2">
    <w:p w14:paraId="36C3A274" w14:textId="77777777" w:rsidR="009774FB" w:rsidRDefault="009774FB" w:rsidP="00F06D60">
      <w:pPr>
        <w:pStyle w:val="ODNONIKtreodnonika"/>
      </w:pPr>
      <w:r>
        <w:rPr>
          <w:rStyle w:val="Odwoanieprzypisudolnego"/>
        </w:rPr>
        <w:footnoteRef/>
      </w:r>
      <w:r w:rsidRPr="005E61F0">
        <w:rPr>
          <w:rStyle w:val="IGindeksgrny"/>
        </w:rPr>
        <w:t>)</w:t>
      </w:r>
      <w:r>
        <w:rPr>
          <w:rStyle w:val="IGindeksgrny"/>
        </w:rPr>
        <w:tab/>
      </w:r>
      <w:r>
        <w:t xml:space="preserve">Zmiany tekstu jednolitego wymienionej ustawy zostały ogłoszone w Dz. U. z 2022 r. poz. </w:t>
      </w:r>
      <w:r w:rsidRPr="00B0521F">
        <w:t>655, 974, 1079</w:t>
      </w:r>
      <w:r>
        <w:t>,</w:t>
      </w:r>
      <w:r w:rsidRPr="00B0521F">
        <w:t xml:space="preserve"> 2</w:t>
      </w:r>
      <w:r>
        <w:t>2</w:t>
      </w:r>
      <w:r w:rsidRPr="00B0521F">
        <w:t>80</w:t>
      </w:r>
      <w:r>
        <w:t>, 2705 i 2770.</w:t>
      </w:r>
    </w:p>
  </w:footnote>
  <w:footnote w:id="3">
    <w:p w14:paraId="0A3C0AAB" w14:textId="121367E1" w:rsidR="009774FB" w:rsidRDefault="009774FB" w:rsidP="00F06D60">
      <w:pPr>
        <w:pStyle w:val="ODNONIKtreodnonika"/>
      </w:pPr>
      <w:r>
        <w:rPr>
          <w:rStyle w:val="Odwoanieprzypisudolnego"/>
        </w:rPr>
        <w:footnoteRef/>
      </w:r>
      <w:r w:rsidRPr="005E61F0">
        <w:rPr>
          <w:rStyle w:val="IGindeksgrny"/>
        </w:rPr>
        <w:t>)</w:t>
      </w:r>
      <w:r>
        <w:rPr>
          <w:rStyle w:val="IGindeksgrny"/>
        </w:rPr>
        <w:tab/>
      </w:r>
      <w:r>
        <w:t xml:space="preserve">Zmiany tekstu jednolitego wymienionej ustawy zostały ogłoszone w Dz. U. z 2022 r. poz. </w:t>
      </w:r>
      <w:r w:rsidRPr="00AF0BD8">
        <w:t>1301, 1692, 1967, 2127, 2180, 2600, 2640 i 2687</w:t>
      </w:r>
      <w:r>
        <w:t xml:space="preserve"> oraz z 2023 r. poz. 556 i 614.</w:t>
      </w:r>
    </w:p>
  </w:footnote>
  <w:footnote w:id="4">
    <w:p w14:paraId="3C720362" w14:textId="3D3B295C" w:rsidR="009774FB" w:rsidRDefault="009774FB" w:rsidP="00F06D60">
      <w:pPr>
        <w:pStyle w:val="ODNONIKtreodnonika"/>
      </w:pPr>
      <w:r>
        <w:rPr>
          <w:rStyle w:val="Odwoanieprzypisudolnego"/>
        </w:rPr>
        <w:footnoteRef/>
      </w:r>
      <w:r w:rsidRPr="00BA1696">
        <w:rPr>
          <w:rStyle w:val="IGindeksgrny"/>
        </w:rPr>
        <w:t>)</w:t>
      </w:r>
      <w:r>
        <w:rPr>
          <w:rStyle w:val="IGindeksgrny"/>
        </w:rPr>
        <w:tab/>
      </w:r>
      <w:r w:rsidRPr="00675EF2">
        <w:t>Zmiany tekstu jednolitego wymienionej ustawy zostały ogłoszone w Dz. U. z 2021 r. poz. 1981, 2052, 2262, 2270, 2289, 2328 i 2459 oraz z 2022 r. poz. 1, 366, 480, 807, 830, 974, 1098, 1301, 1371, 1692, 1855, 1967, 2127, 2140</w:t>
      </w:r>
      <w:r>
        <w:t>,</w:t>
      </w:r>
      <w:r w:rsidRPr="00675EF2">
        <w:t xml:space="preserve"> 2180</w:t>
      </w:r>
      <w:r>
        <w:t>, 2339, 2436, 2600 i 2687 oraz z 2023 r. poz. 289, 326, 403, 535, 556 i 614.</w:t>
      </w:r>
    </w:p>
  </w:footnote>
  <w:footnote w:id="5">
    <w:p w14:paraId="7CF8A874" w14:textId="77777777" w:rsidR="009774FB" w:rsidRDefault="009774FB" w:rsidP="00F06D60">
      <w:pPr>
        <w:pStyle w:val="ODNONIKtreodnonika"/>
      </w:pPr>
      <w:r>
        <w:rPr>
          <w:rStyle w:val="Odwoanieprzypisudolnego"/>
        </w:rPr>
        <w:footnoteRef/>
      </w:r>
      <w:r w:rsidRPr="005E61F0">
        <w:rPr>
          <w:rStyle w:val="IGindeksgrny"/>
        </w:rPr>
        <w:t>)</w:t>
      </w:r>
      <w:r>
        <w:rPr>
          <w:rStyle w:val="IGindeksgrny"/>
        </w:rPr>
        <w:tab/>
      </w:r>
      <w:r>
        <w:t xml:space="preserve">Zmiany tekstu jednolitego wymienionej ustawy zostały ogłoszone w Dz. U. z 2022 r. poz. </w:t>
      </w:r>
      <w:r w:rsidRPr="00B0521F">
        <w:t>655, 974, 1079</w:t>
      </w:r>
      <w:r>
        <w:t>,</w:t>
      </w:r>
      <w:r w:rsidRPr="00B0521F">
        <w:t xml:space="preserve"> 2</w:t>
      </w:r>
      <w:r>
        <w:t>2</w:t>
      </w:r>
      <w:r w:rsidRPr="00B0521F">
        <w:t>80</w:t>
      </w:r>
      <w:r>
        <w:t>, 2705 i 2770.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35155" w14:textId="13C556F1" w:rsidR="009774FB" w:rsidRPr="00B371CC" w:rsidRDefault="009774FB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956E8">
      <w:rPr>
        <w:noProof/>
      </w:rPr>
      <w:t>44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D6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5A7E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C6353"/>
    <w:rsid w:val="000D0110"/>
    <w:rsid w:val="000D2468"/>
    <w:rsid w:val="000D318A"/>
    <w:rsid w:val="000D3A9B"/>
    <w:rsid w:val="000D6094"/>
    <w:rsid w:val="000D6173"/>
    <w:rsid w:val="000D6F83"/>
    <w:rsid w:val="000E25CC"/>
    <w:rsid w:val="000E3694"/>
    <w:rsid w:val="000E490F"/>
    <w:rsid w:val="000E6241"/>
    <w:rsid w:val="000E633B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2CD8"/>
    <w:rsid w:val="00134CA0"/>
    <w:rsid w:val="0014026F"/>
    <w:rsid w:val="00147A47"/>
    <w:rsid w:val="00147AA1"/>
    <w:rsid w:val="00151E5E"/>
    <w:rsid w:val="001520CF"/>
    <w:rsid w:val="0015667C"/>
    <w:rsid w:val="00156E96"/>
    <w:rsid w:val="00157110"/>
    <w:rsid w:val="0015742A"/>
    <w:rsid w:val="00157659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081A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1F3E"/>
    <w:rsid w:val="001D53CD"/>
    <w:rsid w:val="001D5509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354E"/>
    <w:rsid w:val="00264EC6"/>
    <w:rsid w:val="00267D80"/>
    <w:rsid w:val="00271013"/>
    <w:rsid w:val="00273FE4"/>
    <w:rsid w:val="002765B4"/>
    <w:rsid w:val="00276A94"/>
    <w:rsid w:val="00290645"/>
    <w:rsid w:val="0029405D"/>
    <w:rsid w:val="00294FA6"/>
    <w:rsid w:val="00295A6F"/>
    <w:rsid w:val="002A15DD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43C3"/>
    <w:rsid w:val="002E5F79"/>
    <w:rsid w:val="002E64FA"/>
    <w:rsid w:val="002F0A00"/>
    <w:rsid w:val="002F0CFA"/>
    <w:rsid w:val="002F669F"/>
    <w:rsid w:val="003013AB"/>
    <w:rsid w:val="00301C97"/>
    <w:rsid w:val="0031004C"/>
    <w:rsid w:val="003105F6"/>
    <w:rsid w:val="00311297"/>
    <w:rsid w:val="003113BE"/>
    <w:rsid w:val="003122CA"/>
    <w:rsid w:val="003148FD"/>
    <w:rsid w:val="00321080"/>
    <w:rsid w:val="00321C4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2144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057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AEA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3F7FE0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17D8C"/>
    <w:rsid w:val="00421085"/>
    <w:rsid w:val="0042465E"/>
    <w:rsid w:val="00424DF7"/>
    <w:rsid w:val="00432B76"/>
    <w:rsid w:val="00433058"/>
    <w:rsid w:val="00434D01"/>
    <w:rsid w:val="00435D26"/>
    <w:rsid w:val="00440823"/>
    <w:rsid w:val="00440C99"/>
    <w:rsid w:val="0044175C"/>
    <w:rsid w:val="00445F4D"/>
    <w:rsid w:val="004504C0"/>
    <w:rsid w:val="004550FB"/>
    <w:rsid w:val="00457441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08D"/>
    <w:rsid w:val="00472CD6"/>
    <w:rsid w:val="00474E3C"/>
    <w:rsid w:val="00480A58"/>
    <w:rsid w:val="00482151"/>
    <w:rsid w:val="00485FAD"/>
    <w:rsid w:val="00487AED"/>
    <w:rsid w:val="00491EDF"/>
    <w:rsid w:val="00492A3F"/>
    <w:rsid w:val="00493D1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4DB9"/>
    <w:rsid w:val="004C7EE7"/>
    <w:rsid w:val="004D2DEE"/>
    <w:rsid w:val="004D2E1F"/>
    <w:rsid w:val="004D7FD9"/>
    <w:rsid w:val="004E1324"/>
    <w:rsid w:val="004E19A5"/>
    <w:rsid w:val="004E37E5"/>
    <w:rsid w:val="004E3FDB"/>
    <w:rsid w:val="004E79C8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5FAA"/>
    <w:rsid w:val="00525D29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24D"/>
    <w:rsid w:val="005A75D8"/>
    <w:rsid w:val="005B3968"/>
    <w:rsid w:val="005B713E"/>
    <w:rsid w:val="005C03B6"/>
    <w:rsid w:val="005C348E"/>
    <w:rsid w:val="005C68E1"/>
    <w:rsid w:val="005D3763"/>
    <w:rsid w:val="005D55E1"/>
    <w:rsid w:val="005E19F7"/>
    <w:rsid w:val="005E3321"/>
    <w:rsid w:val="005E3CB2"/>
    <w:rsid w:val="005E4F04"/>
    <w:rsid w:val="005E62C2"/>
    <w:rsid w:val="005E6A04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2BDE"/>
    <w:rsid w:val="006449DC"/>
    <w:rsid w:val="00645DCE"/>
    <w:rsid w:val="006465AC"/>
    <w:rsid w:val="006465BF"/>
    <w:rsid w:val="00653B22"/>
    <w:rsid w:val="0065768D"/>
    <w:rsid w:val="00657BF4"/>
    <w:rsid w:val="006603FB"/>
    <w:rsid w:val="006608DF"/>
    <w:rsid w:val="006623AC"/>
    <w:rsid w:val="006678AF"/>
    <w:rsid w:val="00667A66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2965"/>
    <w:rsid w:val="006D45B2"/>
    <w:rsid w:val="006D5A9F"/>
    <w:rsid w:val="006E0129"/>
    <w:rsid w:val="006E0FCC"/>
    <w:rsid w:val="006E1E96"/>
    <w:rsid w:val="006E2A68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155"/>
    <w:rsid w:val="007163FB"/>
    <w:rsid w:val="00717C2E"/>
    <w:rsid w:val="007204FA"/>
    <w:rsid w:val="007213B3"/>
    <w:rsid w:val="0072457F"/>
    <w:rsid w:val="00725406"/>
    <w:rsid w:val="0072621B"/>
    <w:rsid w:val="007271FF"/>
    <w:rsid w:val="00730555"/>
    <w:rsid w:val="007312CC"/>
    <w:rsid w:val="00736A64"/>
    <w:rsid w:val="00737F6A"/>
    <w:rsid w:val="007410B6"/>
    <w:rsid w:val="00744C6F"/>
    <w:rsid w:val="007456F5"/>
    <w:rsid w:val="007457F6"/>
    <w:rsid w:val="00745ABB"/>
    <w:rsid w:val="00746E38"/>
    <w:rsid w:val="00747CD5"/>
    <w:rsid w:val="00753B51"/>
    <w:rsid w:val="007542F9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0BD0"/>
    <w:rsid w:val="0078214B"/>
    <w:rsid w:val="0078498A"/>
    <w:rsid w:val="0079207E"/>
    <w:rsid w:val="00792207"/>
    <w:rsid w:val="00792B64"/>
    <w:rsid w:val="00792E29"/>
    <w:rsid w:val="0079379A"/>
    <w:rsid w:val="00794953"/>
    <w:rsid w:val="007A0960"/>
    <w:rsid w:val="007A1F2F"/>
    <w:rsid w:val="007A2A5C"/>
    <w:rsid w:val="007A374E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B71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07AB"/>
    <w:rsid w:val="00860C8C"/>
    <w:rsid w:val="008611DD"/>
    <w:rsid w:val="008620DE"/>
    <w:rsid w:val="00866735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193"/>
    <w:rsid w:val="00917CE5"/>
    <w:rsid w:val="009217C0"/>
    <w:rsid w:val="00925241"/>
    <w:rsid w:val="00925250"/>
    <w:rsid w:val="00925CEC"/>
    <w:rsid w:val="00926A3F"/>
    <w:rsid w:val="0092794E"/>
    <w:rsid w:val="00930D30"/>
    <w:rsid w:val="009332A2"/>
    <w:rsid w:val="00933978"/>
    <w:rsid w:val="00937598"/>
    <w:rsid w:val="0093790B"/>
    <w:rsid w:val="00943751"/>
    <w:rsid w:val="00944BD8"/>
    <w:rsid w:val="00946DD0"/>
    <w:rsid w:val="009509E6"/>
    <w:rsid w:val="00952018"/>
    <w:rsid w:val="00952800"/>
    <w:rsid w:val="0095300D"/>
    <w:rsid w:val="00956812"/>
    <w:rsid w:val="0095719A"/>
    <w:rsid w:val="0095772A"/>
    <w:rsid w:val="00957B2D"/>
    <w:rsid w:val="00960ADF"/>
    <w:rsid w:val="00961339"/>
    <w:rsid w:val="009623E9"/>
    <w:rsid w:val="00963EEB"/>
    <w:rsid w:val="009648BC"/>
    <w:rsid w:val="00964C2F"/>
    <w:rsid w:val="00965863"/>
    <w:rsid w:val="00965F88"/>
    <w:rsid w:val="009774FB"/>
    <w:rsid w:val="00982E03"/>
    <w:rsid w:val="00984E03"/>
    <w:rsid w:val="00987E85"/>
    <w:rsid w:val="00991D63"/>
    <w:rsid w:val="009922ED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0883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669E"/>
    <w:rsid w:val="00A37E70"/>
    <w:rsid w:val="00A437E1"/>
    <w:rsid w:val="00A461AB"/>
    <w:rsid w:val="00A4685E"/>
    <w:rsid w:val="00A50CD4"/>
    <w:rsid w:val="00A51191"/>
    <w:rsid w:val="00A541F4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2EC2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3721"/>
    <w:rsid w:val="00AA61B6"/>
    <w:rsid w:val="00AA667C"/>
    <w:rsid w:val="00AA6E91"/>
    <w:rsid w:val="00AA7439"/>
    <w:rsid w:val="00AB047E"/>
    <w:rsid w:val="00AB0B0A"/>
    <w:rsid w:val="00AB0BB7"/>
    <w:rsid w:val="00AB0EAD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03F"/>
    <w:rsid w:val="00B41CD9"/>
    <w:rsid w:val="00B427E6"/>
    <w:rsid w:val="00B428A6"/>
    <w:rsid w:val="00B4340E"/>
    <w:rsid w:val="00B43E1F"/>
    <w:rsid w:val="00B45FBC"/>
    <w:rsid w:val="00B4601B"/>
    <w:rsid w:val="00B51A7D"/>
    <w:rsid w:val="00B535C2"/>
    <w:rsid w:val="00B55544"/>
    <w:rsid w:val="00B642FC"/>
    <w:rsid w:val="00B64D26"/>
    <w:rsid w:val="00B64FBB"/>
    <w:rsid w:val="00B70866"/>
    <w:rsid w:val="00B70E22"/>
    <w:rsid w:val="00B7344B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566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652E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17F"/>
    <w:rsid w:val="00CC0D6A"/>
    <w:rsid w:val="00CC3831"/>
    <w:rsid w:val="00CC3E3D"/>
    <w:rsid w:val="00CC519B"/>
    <w:rsid w:val="00CC7A4C"/>
    <w:rsid w:val="00CD12C1"/>
    <w:rsid w:val="00CD214E"/>
    <w:rsid w:val="00CD46FA"/>
    <w:rsid w:val="00CD4AE8"/>
    <w:rsid w:val="00CD5973"/>
    <w:rsid w:val="00CD729A"/>
    <w:rsid w:val="00CE31A6"/>
    <w:rsid w:val="00CF09AA"/>
    <w:rsid w:val="00CF0E17"/>
    <w:rsid w:val="00CF4813"/>
    <w:rsid w:val="00CF5233"/>
    <w:rsid w:val="00CF7545"/>
    <w:rsid w:val="00D019B8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6F17"/>
    <w:rsid w:val="00D1793F"/>
    <w:rsid w:val="00D21549"/>
    <w:rsid w:val="00D22AF5"/>
    <w:rsid w:val="00D235EA"/>
    <w:rsid w:val="00D239E6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43CF"/>
    <w:rsid w:val="00DB5206"/>
    <w:rsid w:val="00DB6276"/>
    <w:rsid w:val="00DB63F5"/>
    <w:rsid w:val="00DC0C11"/>
    <w:rsid w:val="00DC1C6B"/>
    <w:rsid w:val="00DC2C2E"/>
    <w:rsid w:val="00DC39B7"/>
    <w:rsid w:val="00DC4AF0"/>
    <w:rsid w:val="00DC7886"/>
    <w:rsid w:val="00DD0CF2"/>
    <w:rsid w:val="00DD1136"/>
    <w:rsid w:val="00DD409E"/>
    <w:rsid w:val="00DE1554"/>
    <w:rsid w:val="00DE2901"/>
    <w:rsid w:val="00DE308F"/>
    <w:rsid w:val="00DE48D9"/>
    <w:rsid w:val="00DE590F"/>
    <w:rsid w:val="00DE7DC1"/>
    <w:rsid w:val="00DF258B"/>
    <w:rsid w:val="00DF3F7E"/>
    <w:rsid w:val="00DF7648"/>
    <w:rsid w:val="00E00E29"/>
    <w:rsid w:val="00E01AD1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552"/>
    <w:rsid w:val="00E60606"/>
    <w:rsid w:val="00E60C66"/>
    <w:rsid w:val="00E610CA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661"/>
    <w:rsid w:val="00E71C91"/>
    <w:rsid w:val="00E720A1"/>
    <w:rsid w:val="00E72B9E"/>
    <w:rsid w:val="00E75DDA"/>
    <w:rsid w:val="00E773E8"/>
    <w:rsid w:val="00E83ADD"/>
    <w:rsid w:val="00E84F38"/>
    <w:rsid w:val="00E85623"/>
    <w:rsid w:val="00E85C92"/>
    <w:rsid w:val="00E85FCC"/>
    <w:rsid w:val="00E87441"/>
    <w:rsid w:val="00E91FAE"/>
    <w:rsid w:val="00E956E8"/>
    <w:rsid w:val="00E96E3F"/>
    <w:rsid w:val="00EA270C"/>
    <w:rsid w:val="00EA3256"/>
    <w:rsid w:val="00EA4974"/>
    <w:rsid w:val="00EA532E"/>
    <w:rsid w:val="00EB06D9"/>
    <w:rsid w:val="00EB192B"/>
    <w:rsid w:val="00EB19ED"/>
    <w:rsid w:val="00EB1CAB"/>
    <w:rsid w:val="00EB3F69"/>
    <w:rsid w:val="00EC0F5A"/>
    <w:rsid w:val="00EC4265"/>
    <w:rsid w:val="00EC4CEB"/>
    <w:rsid w:val="00EC659E"/>
    <w:rsid w:val="00ED1917"/>
    <w:rsid w:val="00ED2072"/>
    <w:rsid w:val="00ED2AE0"/>
    <w:rsid w:val="00ED5553"/>
    <w:rsid w:val="00ED562C"/>
    <w:rsid w:val="00ED5E36"/>
    <w:rsid w:val="00ED6961"/>
    <w:rsid w:val="00EE2825"/>
    <w:rsid w:val="00EF0B96"/>
    <w:rsid w:val="00EF3486"/>
    <w:rsid w:val="00EF47AF"/>
    <w:rsid w:val="00EF53B6"/>
    <w:rsid w:val="00EF5C78"/>
    <w:rsid w:val="00F00B73"/>
    <w:rsid w:val="00F06D60"/>
    <w:rsid w:val="00F115CA"/>
    <w:rsid w:val="00F14817"/>
    <w:rsid w:val="00F14EBA"/>
    <w:rsid w:val="00F1510F"/>
    <w:rsid w:val="00F1533A"/>
    <w:rsid w:val="00F15E5A"/>
    <w:rsid w:val="00F17F0A"/>
    <w:rsid w:val="00F2175E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42D5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0DCD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E7EAE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E6C0B5F"/>
  <w15:docId w15:val="{2201D32E-2632-47DA-BE9D-37FAF01E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semiHidden="1" w:uiPriority="0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4AE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F06D60"/>
    <w:pPr>
      <w:keepNext/>
      <w:keepLines/>
      <w:widowControl/>
      <w:autoSpaceDE/>
      <w:autoSpaceDN/>
      <w:adjustRightInd/>
      <w:spacing w:before="4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F06D60"/>
    <w:pPr>
      <w:keepNext/>
      <w:widowControl/>
      <w:autoSpaceDE/>
      <w:autoSpaceDN/>
      <w:adjustRightInd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F06D60"/>
    <w:pPr>
      <w:keepNext/>
      <w:keepLines/>
      <w:widowControl/>
      <w:autoSpaceDE/>
      <w:autoSpaceDN/>
      <w:adjustRightInd/>
      <w:spacing w:before="4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4"/>
    </w:rPr>
  </w:style>
  <w:style w:type="paragraph" w:styleId="Nagwek5">
    <w:name w:val="heading 5"/>
    <w:basedOn w:val="Normalny"/>
    <w:next w:val="Normalny"/>
    <w:link w:val="Nagwek5Znak"/>
    <w:qFormat/>
    <w:rsid w:val="00F06D60"/>
    <w:pPr>
      <w:keepNext/>
      <w:widowControl/>
      <w:autoSpaceDE/>
      <w:autoSpaceDN/>
      <w:adjustRightInd/>
      <w:spacing w:line="240" w:lineRule="auto"/>
      <w:ind w:left="-151"/>
      <w:jc w:val="center"/>
      <w:outlineLvl w:val="4"/>
    </w:pPr>
    <w:rPr>
      <w:rFonts w:eastAsia="Times New Roman" w:cs="Times New Roman"/>
      <w:b/>
      <w:szCs w:val="24"/>
    </w:rPr>
  </w:style>
  <w:style w:type="paragraph" w:styleId="Nagwek6">
    <w:name w:val="heading 6"/>
    <w:basedOn w:val="Normalny"/>
    <w:next w:val="Normalny"/>
    <w:link w:val="Nagwek6Znak"/>
    <w:qFormat/>
    <w:rsid w:val="00F06D60"/>
    <w:pPr>
      <w:keepNext/>
      <w:widowControl/>
      <w:autoSpaceDE/>
      <w:autoSpaceDN/>
      <w:adjustRightInd/>
      <w:spacing w:line="240" w:lineRule="auto"/>
      <w:ind w:left="708"/>
      <w:jc w:val="both"/>
      <w:outlineLvl w:val="5"/>
    </w:pPr>
    <w:rPr>
      <w:rFonts w:eastAsia="Times New Roman" w:cs="Times New Roman"/>
      <w:b/>
      <w:szCs w:val="24"/>
    </w:rPr>
  </w:style>
  <w:style w:type="paragraph" w:styleId="Nagwek7">
    <w:name w:val="heading 7"/>
    <w:basedOn w:val="Normalny"/>
    <w:next w:val="Normalny"/>
    <w:link w:val="Nagwek7Znak"/>
    <w:qFormat/>
    <w:rsid w:val="00F06D60"/>
    <w:pPr>
      <w:keepNext/>
      <w:widowControl/>
      <w:autoSpaceDE/>
      <w:autoSpaceDN/>
      <w:adjustRightInd/>
      <w:spacing w:line="240" w:lineRule="auto"/>
      <w:jc w:val="both"/>
      <w:outlineLvl w:val="6"/>
    </w:pPr>
    <w:rPr>
      <w:rFonts w:eastAsia="Times New Roman" w:cs="Times New Roman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1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qFormat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rsid w:val="00F06D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F06D60"/>
    <w:rPr>
      <w:rFonts w:ascii="Calibri Light" w:hAnsi="Calibri Light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F06D6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F06D60"/>
    <w:rPr>
      <w:rFonts w:ascii="Times New Roman" w:hAnsi="Times New Roman"/>
      <w:b/>
    </w:rPr>
  </w:style>
  <w:style w:type="character" w:customStyle="1" w:styleId="Nagwek6Znak">
    <w:name w:val="Nagłówek 6 Znak"/>
    <w:basedOn w:val="Domylnaczcionkaakapitu"/>
    <w:link w:val="Nagwek6"/>
    <w:rsid w:val="00F06D60"/>
    <w:rPr>
      <w:rFonts w:ascii="Times New Roman" w:hAnsi="Times New Roman"/>
      <w:b/>
    </w:rPr>
  </w:style>
  <w:style w:type="character" w:customStyle="1" w:styleId="Nagwek7Znak">
    <w:name w:val="Nagłówek 7 Znak"/>
    <w:basedOn w:val="Domylnaczcionkaakapitu"/>
    <w:link w:val="Nagwek7"/>
    <w:rsid w:val="00F06D60"/>
    <w:rPr>
      <w:rFonts w:ascii="Times New Roman" w:hAnsi="Times New Roman"/>
      <w:b/>
    </w:rPr>
  </w:style>
  <w:style w:type="paragraph" w:styleId="Poprawka">
    <w:name w:val="Revision"/>
    <w:hidden/>
    <w:uiPriority w:val="99"/>
    <w:semiHidden/>
    <w:rsid w:val="00F06D60"/>
    <w:pPr>
      <w:spacing w:line="240" w:lineRule="auto"/>
    </w:pPr>
    <w:rPr>
      <w:rFonts w:ascii="Times New Roman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F06D60"/>
    <w:pPr>
      <w:spacing w:line="240" w:lineRule="auto"/>
    </w:pPr>
    <w:rPr>
      <w:rFonts w:eastAsia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F06D60"/>
    <w:rPr>
      <w:rFonts w:ascii="Times New Roman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6D60"/>
    <w:rPr>
      <w:vertAlign w:val="superscript"/>
    </w:rPr>
  </w:style>
  <w:style w:type="paragraph" w:styleId="Akapitzlist">
    <w:name w:val="List Paragraph"/>
    <w:basedOn w:val="Normalny"/>
    <w:uiPriority w:val="34"/>
    <w:qFormat/>
    <w:rsid w:val="00F06D6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umerstrony">
    <w:name w:val="page number"/>
    <w:basedOn w:val="Domylnaczcionkaakapitu"/>
    <w:rsid w:val="00F06D60"/>
  </w:style>
  <w:style w:type="character" w:styleId="Hipercze">
    <w:name w:val="Hyperlink"/>
    <w:uiPriority w:val="99"/>
    <w:rsid w:val="00F06D60"/>
    <w:rPr>
      <w:color w:val="0000FF"/>
      <w:u w:val="single"/>
    </w:rPr>
  </w:style>
  <w:style w:type="character" w:styleId="UyteHipercze">
    <w:name w:val="FollowedHyperlink"/>
    <w:rsid w:val="00F06D60"/>
    <w:rPr>
      <w:color w:val="800080"/>
      <w:u w:val="single"/>
    </w:rPr>
  </w:style>
  <w:style w:type="paragraph" w:styleId="NormalnyWeb">
    <w:name w:val="Normal (Web)"/>
    <w:basedOn w:val="Normalny"/>
    <w:uiPriority w:val="99"/>
    <w:rsid w:val="00F06D6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Wyrnienieintensywne">
    <w:name w:val="Intense Emphasis"/>
    <w:basedOn w:val="Domylnaczcionkaakapitu"/>
    <w:uiPriority w:val="99"/>
    <w:rsid w:val="00F06D60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99"/>
    <w:rsid w:val="00F06D60"/>
    <w:rPr>
      <w:i/>
      <w:iCs/>
      <w:color w:val="808080" w:themeColor="text1" w:themeTint="7F"/>
    </w:rPr>
  </w:style>
  <w:style w:type="character" w:styleId="Uwydatnienie">
    <w:name w:val="Emphasis"/>
    <w:basedOn w:val="Domylnaczcionkaakapitu"/>
    <w:uiPriority w:val="20"/>
    <w:qFormat/>
    <w:rsid w:val="00F06D60"/>
    <w:rPr>
      <w:i/>
      <w:iCs/>
    </w:rPr>
  </w:style>
  <w:style w:type="character" w:styleId="Tytuksiki">
    <w:name w:val="Book Title"/>
    <w:basedOn w:val="Domylnaczcionkaakapitu"/>
    <w:uiPriority w:val="99"/>
    <w:rsid w:val="00F06D60"/>
    <w:rPr>
      <w:b/>
      <w:bCs/>
      <w:smallCaps/>
      <w:spacing w:val="5"/>
    </w:rPr>
  </w:style>
  <w:style w:type="paragraph" w:styleId="Tytu">
    <w:name w:val="Title"/>
    <w:basedOn w:val="Normalny"/>
    <w:next w:val="Normalny"/>
    <w:link w:val="TytuZnak"/>
    <w:uiPriority w:val="99"/>
    <w:rsid w:val="00F06D60"/>
    <w:pPr>
      <w:widowControl/>
      <w:pBdr>
        <w:bottom w:val="single" w:sz="8" w:space="4" w:color="4F81BD" w:themeColor="accent1"/>
      </w:pBdr>
      <w:autoSpaceDE/>
      <w:autoSpaceDN/>
      <w:adjustRightInd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F06D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Pogrubienie">
    <w:name w:val="Strong"/>
    <w:basedOn w:val="Domylnaczcionkaakapitu"/>
    <w:qFormat/>
    <w:rsid w:val="00F06D60"/>
    <w:rPr>
      <w:b/>
      <w:bCs/>
    </w:rPr>
  </w:style>
  <w:style w:type="character" w:styleId="Odwoanieintensywne">
    <w:name w:val="Intense Reference"/>
    <w:basedOn w:val="Domylnaczcionkaakapitu"/>
    <w:uiPriority w:val="99"/>
    <w:rsid w:val="00F06D60"/>
    <w:rPr>
      <w:b/>
      <w:bCs/>
      <w:smallCaps/>
      <w:color w:val="C0504D" w:themeColor="accent2"/>
      <w:spacing w:val="5"/>
      <w:u w:val="single"/>
    </w:rPr>
  </w:style>
  <w:style w:type="character" w:styleId="Odwoaniedelikatne">
    <w:name w:val="Subtle Reference"/>
    <w:basedOn w:val="Domylnaczcionkaakapitu"/>
    <w:uiPriority w:val="99"/>
    <w:rsid w:val="00F06D60"/>
    <w:rPr>
      <w:smallCaps/>
      <w:color w:val="C0504D" w:themeColor="accent2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99"/>
    <w:rsid w:val="00F06D60"/>
    <w:pPr>
      <w:widowControl/>
      <w:pBdr>
        <w:bottom w:val="single" w:sz="4" w:space="4" w:color="4F81BD" w:themeColor="accent1"/>
      </w:pBdr>
      <w:autoSpaceDE/>
      <w:autoSpaceDN/>
      <w:adjustRightInd/>
      <w:spacing w:before="200" w:after="280" w:line="240" w:lineRule="auto"/>
      <w:ind w:left="936" w:right="936"/>
    </w:pPr>
    <w:rPr>
      <w:rFonts w:eastAsia="Times New Roman" w:cs="Times New Roman"/>
      <w:b/>
      <w:bCs/>
      <w:i/>
      <w:iCs/>
      <w:color w:val="4F81BD" w:themeColor="accent1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F06D60"/>
    <w:rPr>
      <w:rFonts w:ascii="Times New Roman" w:hAnsi="Times New Roman"/>
      <w:b/>
      <w:bCs/>
      <w:i/>
      <w:iCs/>
      <w:color w:val="4F81BD" w:themeColor="accent1"/>
    </w:rPr>
  </w:style>
  <w:style w:type="paragraph" w:styleId="Cytat">
    <w:name w:val="Quote"/>
    <w:basedOn w:val="Normalny"/>
    <w:next w:val="Normalny"/>
    <w:link w:val="CytatZnak"/>
    <w:uiPriority w:val="99"/>
    <w:qFormat/>
    <w:rsid w:val="00F06D60"/>
    <w:pPr>
      <w:widowControl/>
      <w:autoSpaceDE/>
      <w:autoSpaceDN/>
      <w:adjustRightInd/>
      <w:spacing w:line="240" w:lineRule="auto"/>
    </w:pPr>
    <w:rPr>
      <w:rFonts w:eastAsia="Times New Roman" w:cs="Times New Roman"/>
      <w:i/>
      <w:iCs/>
      <w:color w:val="000000" w:themeColor="text1"/>
      <w:szCs w:val="24"/>
    </w:rPr>
  </w:style>
  <w:style w:type="character" w:customStyle="1" w:styleId="CytatZnak">
    <w:name w:val="Cytat Znak"/>
    <w:basedOn w:val="Domylnaczcionkaakapitu"/>
    <w:link w:val="Cytat"/>
    <w:uiPriority w:val="99"/>
    <w:rsid w:val="00F06D60"/>
    <w:rPr>
      <w:rFonts w:ascii="Times New Roman" w:hAnsi="Times New Roman"/>
      <w:i/>
      <w:iCs/>
      <w:color w:val="000000" w:themeColor="text1"/>
    </w:rPr>
  </w:style>
  <w:style w:type="paragraph" w:styleId="Tekstpodstawowy">
    <w:name w:val="Body Text"/>
    <w:basedOn w:val="Normalny"/>
    <w:link w:val="TekstpodstawowyZnak"/>
    <w:unhideWhenUsed/>
    <w:rsid w:val="00F06D60"/>
    <w:pPr>
      <w:widowControl/>
      <w:autoSpaceDE/>
      <w:autoSpaceDN/>
      <w:adjustRightInd/>
      <w:spacing w:after="120" w:line="240" w:lineRule="auto"/>
    </w:pPr>
    <w:rPr>
      <w:rFonts w:eastAsia="Times New Roman" w:cs="Times New Roman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F06D60"/>
    <w:rPr>
      <w:rFonts w:ascii="Times New Roman" w:hAnsi="Times New Roman"/>
    </w:rPr>
  </w:style>
  <w:style w:type="paragraph" w:styleId="Tekstpodstawowywcity">
    <w:name w:val="Body Text Indent"/>
    <w:basedOn w:val="Normalny"/>
    <w:link w:val="TekstpodstawowywcityZnak"/>
    <w:unhideWhenUsed/>
    <w:rsid w:val="00F06D60"/>
    <w:pPr>
      <w:widowControl/>
      <w:autoSpaceDE/>
      <w:autoSpaceDN/>
      <w:adjustRightInd/>
      <w:spacing w:after="120" w:line="240" w:lineRule="auto"/>
      <w:ind w:left="283"/>
    </w:pPr>
    <w:rPr>
      <w:rFonts w:eastAsia="Times New Roman" w:cs="Times New Roman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06D60"/>
    <w:rPr>
      <w:rFonts w:ascii="Times New Roman" w:hAnsi="Times New Roman"/>
    </w:rPr>
  </w:style>
  <w:style w:type="paragraph" w:styleId="Tekstpodstawowywcity2">
    <w:name w:val="Body Text Indent 2"/>
    <w:basedOn w:val="Normalny"/>
    <w:link w:val="Tekstpodstawowywcity2Znak"/>
    <w:unhideWhenUsed/>
    <w:rsid w:val="00F06D60"/>
    <w:pPr>
      <w:widowControl/>
      <w:autoSpaceDE/>
      <w:autoSpaceDN/>
      <w:adjustRightInd/>
      <w:spacing w:after="120" w:line="480" w:lineRule="auto"/>
      <w:ind w:left="283"/>
    </w:pPr>
    <w:rPr>
      <w:rFonts w:eastAsia="Times New Roman" w:cs="Times New Roman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06D60"/>
    <w:rPr>
      <w:rFonts w:ascii="Times New Roman" w:hAnsi="Times New Roman"/>
    </w:rPr>
  </w:style>
  <w:style w:type="paragraph" w:styleId="Tekstpodstawowywcity3">
    <w:name w:val="Body Text Indent 3"/>
    <w:basedOn w:val="Normalny"/>
    <w:link w:val="Tekstpodstawowywcity3Znak"/>
    <w:rsid w:val="00F06D60"/>
    <w:pPr>
      <w:widowControl/>
      <w:autoSpaceDE/>
      <w:autoSpaceDN/>
      <w:adjustRightInd/>
      <w:spacing w:line="240" w:lineRule="auto"/>
      <w:ind w:firstLine="708"/>
      <w:jc w:val="both"/>
    </w:pPr>
    <w:rPr>
      <w:rFonts w:eastAsia="Times New Roman" w:cs="Times New Roman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06D60"/>
    <w:rPr>
      <w:rFonts w:ascii="Times New Roman" w:hAnsi="Times New Roman"/>
    </w:rPr>
  </w:style>
  <w:style w:type="paragraph" w:styleId="Tekstpodstawowy2">
    <w:name w:val="Body Text 2"/>
    <w:basedOn w:val="Normalny"/>
    <w:link w:val="Tekstpodstawowy2Znak"/>
    <w:rsid w:val="00F06D60"/>
    <w:pPr>
      <w:widowControl/>
      <w:autoSpaceDE/>
      <w:autoSpaceDN/>
      <w:adjustRightInd/>
      <w:spacing w:after="120" w:line="480" w:lineRule="auto"/>
    </w:pPr>
    <w:rPr>
      <w:rFonts w:eastAsia="Times New Roman" w:cs="Times New Roman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F06D60"/>
    <w:rPr>
      <w:rFonts w:ascii="Times New Roman" w:hAnsi="Times New Roman"/>
    </w:rPr>
  </w:style>
  <w:style w:type="paragraph" w:styleId="Tekstpodstawowy3">
    <w:name w:val="Body Text 3"/>
    <w:basedOn w:val="Normalny"/>
    <w:link w:val="Tekstpodstawowy3Znak"/>
    <w:rsid w:val="00F06D60"/>
    <w:pPr>
      <w:widowControl/>
      <w:autoSpaceDE/>
      <w:autoSpaceDN/>
      <w:adjustRightInd/>
      <w:spacing w:after="120" w:line="240" w:lineRule="auto"/>
    </w:pPr>
    <w:rPr>
      <w:rFonts w:eastAsia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F06D60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CB24E10-1382-49BC-9151-33FDA357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6</TotalTime>
  <Pages>49</Pages>
  <Words>14132</Words>
  <Characters>84794</Characters>
  <Application>Microsoft Office Word</Application>
  <DocSecurity>0</DocSecurity>
  <Lines>706</Lines>
  <Paragraphs>197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98729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Wójcik Aleksandra</cp:lastModifiedBy>
  <cp:revision>4</cp:revision>
  <cp:lastPrinted>2023-04-04T08:16:00Z</cp:lastPrinted>
  <dcterms:created xsi:type="dcterms:W3CDTF">2023-04-06T10:50:00Z</dcterms:created>
  <dcterms:modified xsi:type="dcterms:W3CDTF">2023-04-06T11:01:00Z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