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955" w:right="722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1" w:lineRule="exact"/>
        <w:ind w:left="3228" w:right="-5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dnia……………….2023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6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u w:val="single" w:color="0000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maja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460" w:bottom="280" w:left="1300" w:right="1320"/>
          <w:cols w:num="2" w:equalWidth="0">
            <w:col w:w="6026" w:space="367"/>
            <w:col w:w="2907"/>
          </w:cols>
        </w:sectPr>
      </w:pPr>
      <w:rPr/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9" w:after="0" w:line="240" w:lineRule="auto"/>
        <w:ind w:left="1196" w:right="117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oju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b/>
          <w:bCs/>
          <w:position w:val="8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b/>
          <w:bCs/>
          <w:position w:val="8"/>
        </w:rPr>
        <w:t>)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59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roć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o: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81" w:right="54"/>
        <w:jc w:val="center"/>
        <w:tabs>
          <w:tab w:pos="5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5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2597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78" w:right="48"/>
        <w:jc w:val="center"/>
        <w:tabs>
          <w:tab w:pos="5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108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);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630" w:right="52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jednostki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hyperlink r:id="rId5"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6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</w:hyperlink>
      <w:hyperlink r:id="rId6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pkt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3,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7,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8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</w:p>
    <w:p>
      <w:pPr>
        <w:spacing w:before="3" w:after="0" w:line="360" w:lineRule="auto"/>
        <w:ind w:left="630" w:right="51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rodzicó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016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</w:p>
    <w:p>
      <w:pPr>
        <w:spacing w:before="3" w:after="0" w:line="240" w:lineRule="auto"/>
        <w:ind w:left="78" w:right="56"/>
        <w:jc w:val="center"/>
        <w:tabs>
          <w:tab w:pos="5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9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9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9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9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ielom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trudnio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inanso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8" w:after="0" w:line="416" w:lineRule="exact"/>
        <w:ind w:left="630" w:right="49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lej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9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9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9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11.971625pt;width:144.020pt;height:.1pt;mso-position-horizontal-relative:page;mso-position-vertical-relative:paragraph;z-index:-467" coordorigin="1419,-239" coordsize="2880,2">
            <v:shape style="position:absolute;left:1419;top:-239;width:2880;height:2" coordorigin="1419,-239" coordsize="2880,0" path="m1419,-239l4299,-239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Ni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zą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ą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ia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ię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ę</w:t>
      </w:r>
      <w:r>
        <w:rPr>
          <w:rFonts w:ascii="Times New Roman" w:hAnsi="Times New Roman" w:cs="Times New Roman" w:eastAsia="Times New Roman"/>
          <w:sz w:val="20"/>
          <w:szCs w:val="20"/>
          <w:spacing w:val="2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ia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tę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iu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28" w:lineRule="exact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ó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30" w:lineRule="exact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2)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460" w:bottom="280" w:left="1300" w:right="132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023/2024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bonów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inanso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ostać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opów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takim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ieli.</w:t>
      </w:r>
    </w:p>
    <w:p>
      <w:pPr>
        <w:spacing w:before="3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oraz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rupę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iem,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359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je,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dokonuje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top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1982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rta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021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762,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78" w:lineRule="exact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8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8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11.847626pt;width:144.020pt;height:.1pt;mso-position-horizontal-relative:page;mso-position-vertical-relative:paragraph;z-index:-466" coordorigin="1419,-237" coordsize="2880,2">
            <v:shape style="position:absolute;left:1419;top:-237;width:2880;height:2" coordorigin="1419,-237" coordsize="2880,0" path="m1419,-237l4299,-237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3)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NumType w:start="2"/>
          <w:pgMar w:header="733" w:footer="0" w:top="960" w:bottom="280" w:left="1300" w:right="1320"/>
          <w:headerReference w:type="default" r:id="rId7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339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dnictw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4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udost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pnio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dokumen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kupie,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poradniki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spacing w:before="6" w:after="0" w:line="359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łości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śnia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2019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mówień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1710,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181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1933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2185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412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825).</w:t>
      </w:r>
    </w:p>
    <w:p>
      <w:pPr>
        <w:spacing w:before="6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odnośnie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6.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kumen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pisem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odpis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odpis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</w:p>
    <w:p>
      <w:pPr>
        <w:spacing w:before="3" w:after="0" w:line="360" w:lineRule="auto"/>
        <w:ind w:left="119" w:right="4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nom,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jsza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359" w:lineRule="auto"/>
        <w:ind w:left="119" w:right="4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takim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jkróts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niosek,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2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nom,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119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</w:p>
    <w:p>
      <w:pPr>
        <w:spacing w:before="3" w:after="0" w:line="360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7.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2315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17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sokość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roku;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1" w:lineRule="auto"/>
        <w:ind w:left="630" w:right="56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bę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wkę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wód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119" w:right="610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8.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732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lko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9.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własność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2007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ujednolic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protokół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protokół,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truje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310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ktronic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isem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sność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roto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fikuje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domy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8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p>
      <w:pPr>
        <w:spacing w:before="7" w:after="0" w:line="359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10.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mogą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odmówić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Umowę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podpis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ujednolic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359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niowi,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sno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4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mał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boru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snoś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ośrodkom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360" w:lineRule="auto"/>
        <w:ind w:left="119" w:right="4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12.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temie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trudnio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kole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13.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557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2500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kwotę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niż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sokość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owo.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łatność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816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1" w:lineRule="auto"/>
        <w:ind w:left="119" w:right="4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2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dków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duje,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3" w:after="0" w:line="360" w:lineRule="auto"/>
        <w:ind w:left="119" w:right="4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boru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top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gramów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dlega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ł.</w:t>
      </w:r>
    </w:p>
    <w:p>
      <w:pPr>
        <w:spacing w:before="6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nim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uli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i: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4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16.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1982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rcia,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lat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kupu.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17.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niosek,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54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5653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(im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</w:p>
    <w:p>
      <w:pPr>
        <w:spacing w:before="7" w:after="0" w:line="240" w:lineRule="auto"/>
        <w:ind w:left="630" w:right="-20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komórk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46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ówki,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ieniu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wnioskuje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359" w:lineRule="auto"/>
        <w:ind w:left="630" w:right="6764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</w:p>
    <w:p>
      <w:pPr>
        <w:spacing w:before="7" w:after="0" w:line="359" w:lineRule="auto"/>
        <w:ind w:left="1105" w:right="57" w:firstLine="-475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(RE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),</w:t>
      </w:r>
    </w:p>
    <w:p>
      <w:pPr>
        <w:spacing w:before="7" w:after="0" w:line="359" w:lineRule="auto"/>
        <w:ind w:left="1105" w:right="49" w:firstLine="-475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jestru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ietn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19" w:right="286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nu,</w:t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ika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8" w:lineRule="auto"/>
        <w:ind w:left="630" w:right="4875" w:firstLine="475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nu,</w:t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30" w:right="-20"/>
        <w:jc w:val="left"/>
        <w:tabs>
          <w:tab w:pos="1100" w:val="left"/>
          <w:tab w:pos="1740" w:val="left"/>
          <w:tab w:pos="2780" w:val="left"/>
          <w:tab w:pos="3080" w:val="left"/>
          <w:tab w:pos="4200" w:val="left"/>
          <w:tab w:pos="4980" w:val="left"/>
          <w:tab w:pos="6280" w:val="left"/>
          <w:tab w:pos="7360" w:val="left"/>
          <w:tab w:pos="89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imię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(im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  <w:tab/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wisko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k,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ionej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05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nu,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05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śnień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runk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</w:p>
    <w:p>
      <w:pPr>
        <w:spacing w:before="4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niosku:</w:t>
      </w:r>
    </w:p>
    <w:p>
      <w:pPr>
        <w:spacing w:before="3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ostaje</w:t>
      </w:r>
      <w:r>
        <w:rPr>
          <w:rFonts w:ascii="Times New Roman" w:hAnsi="Times New Roman" w:cs="Times New Roman" w:eastAsia="Times New Roman"/>
          <w:sz w:val="24"/>
          <w:szCs w:val="2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stanie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urlopie</w:t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630" w:right="54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85t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3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urlopie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dni;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57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urlopo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854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lenia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4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Dokum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dnictw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komórkowe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359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hyperlink r:id="rId8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hyperlink r:id="rId9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22</w:t>
        </w:r>
        <w:r>
          <w:rPr>
            <w:rFonts w:ascii="Times New Roman" w:hAnsi="Times New Roman" w:cs="Times New Roman" w:eastAsia="Times New Roman"/>
            <w:sz w:val="24"/>
            <w:szCs w:val="24"/>
            <w:spacing w:val="-2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órko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prawa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omocą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osobowe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(im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wisko;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komórk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18.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tności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okonu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leinf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</w:p>
    <w:p>
      <w:pPr>
        <w:spacing w:before="6" w:after="0" w:line="359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imię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(im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wisko;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05" w:right="46" w:firstLine="-475"/>
        <w:jc w:val="both"/>
        <w:tabs>
          <w:tab w:pos="11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osobą</w:t>
      </w:r>
      <w:r>
        <w:rPr>
          <w:rFonts w:ascii="Times New Roman" w:hAnsi="Times New Roman" w:cs="Times New Roman" w:eastAsia="Times New Roman"/>
          <w:sz w:val="24"/>
          <w:szCs w:val="2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nieposi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jsca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odniesieniu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630" w:right="119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lności,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4475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i;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tku;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hunków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hyperlink r:id="rId10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8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49</w:t>
        </w:r>
        <w:r>
          <w:rPr>
            <w:rFonts w:ascii="Times New Roman" w:hAnsi="Times New Roman" w:cs="Times New Roman" w:eastAsia="Times New Roman"/>
            <w:sz w:val="24"/>
            <w:szCs w:val="24"/>
            <w:spacing w:val="-5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-5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pkt</w:t>
        </w:r>
        <w:r>
          <w:rPr>
            <w:rFonts w:ascii="Times New Roman" w:hAnsi="Times New Roman" w:cs="Times New Roman" w:eastAsia="Times New Roman"/>
            <w:sz w:val="24"/>
            <w:szCs w:val="24"/>
            <w:spacing w:val="-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630" w:right="5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rpnia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nkowe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2324,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2339,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2640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2707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180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825)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hunków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spółd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</w:p>
    <w:p>
      <w:pPr>
        <w:spacing w:before="6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lności;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630" w:right="50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wisko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umer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nionej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3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sklepów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(pu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6,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nim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i: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fikuje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otów,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hyperlink r:id="rId11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54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96b</w:t>
        </w:r>
        <w:r>
          <w:rPr>
            <w:rFonts w:ascii="Times New Roman" w:hAnsi="Times New Roman" w:cs="Times New Roman" w:eastAsia="Times New Roman"/>
            <w:sz w:val="24"/>
            <w:szCs w:val="24"/>
            <w:spacing w:val="5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</w:r>
      </w:hyperlink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hyperlink r:id="rId12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2004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931,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hyperlink r:id="rId13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22</w:t>
        </w:r>
        <w:r>
          <w:rPr>
            <w:rFonts w:ascii="Times New Roman" w:hAnsi="Times New Roman" w:cs="Times New Roman" w:eastAsia="Times New Roman"/>
            <w:sz w:val="24"/>
            <w:szCs w:val="24"/>
            <w:spacing w:val="-2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</w:p>
    <w:p>
      <w:pPr>
        <w:spacing w:before="4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19.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wpisu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14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20.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hyperlink r:id="rId15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18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hyperlink r:id="rId16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18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pkt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i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2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5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punk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21.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bonu.</w:t>
      </w:r>
    </w:p>
    <w:p>
      <w:pPr>
        <w:spacing w:before="6" w:after="0" w:line="359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powoduje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17"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blokow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ponowna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sposób,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18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19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22.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obsługę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bonu.</w:t>
      </w:r>
    </w:p>
    <w:p>
      <w:pPr>
        <w:spacing w:before="8" w:after="0" w:line="240" w:lineRule="auto"/>
        <w:ind w:left="630" w:right="-20"/>
        <w:jc w:val="left"/>
        <w:tabs>
          <w:tab w:pos="1020" w:val="left"/>
          <w:tab w:pos="1920" w:val="left"/>
          <w:tab w:pos="3880" w:val="left"/>
          <w:tab w:pos="5000" w:val="left"/>
          <w:tab w:pos="6740" w:val="left"/>
          <w:tab w:pos="84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  <w:tab/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leinf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ństwo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71" w:lineRule="exact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osobo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rodki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ślone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 </w:t>
      </w:r>
      <w:hyperlink r:id="rId19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  <w:position w:val="-1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position w:val="-1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9"/>
            <w:w w:val="100"/>
            <w:position w:val="-1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position w:val="-1"/>
          </w:rPr>
          <w:t>32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  <w:position w:val="-1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mentu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11.847626pt;width:144.020pt;height:.1pt;mso-position-horizontal-relative:page;mso-position-vertical-relative:paragraph;z-index:-465" coordorigin="1419,-237" coordsize="2880,2">
            <v:shape style="position:absolute;left:1419;top:-237;width:2880;height:2" coordorigin="1419,-237" coordsize="2880,0" path="m1419,-237l4299,-237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4)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119" w:right="4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E)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hyperlink r:id="rId20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2016/679</w:t>
        </w:r>
        <w:r>
          <w:rPr>
            <w:rFonts w:ascii="Times New Roman" w:hAnsi="Times New Roman" w:cs="Times New Roman" w:eastAsia="Times New Roman"/>
            <w:sz w:val="24"/>
            <w:szCs w:val="24"/>
            <w:spacing w:val="-9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2016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hro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swobodn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hyperlink r:id="rId21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95</w:t>
        </w:r>
        <w:r>
          <w:rPr>
            <w:rFonts w:ascii="Times New Roman" w:hAnsi="Times New Roman" w:cs="Times New Roman" w:eastAsia="Times New Roman"/>
            <w:sz w:val="24"/>
            <w:szCs w:val="24"/>
            <w:spacing w:val="3"/>
            <w:w w:val="100"/>
          </w:rPr>
          <w:t>/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46/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W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E</w:t>
        </w:r>
        <w:r>
          <w:rPr>
            <w:rFonts w:ascii="Times New Roman" w:hAnsi="Times New Roman" w:cs="Times New Roman" w:eastAsia="Times New Roman"/>
            <w:sz w:val="24"/>
            <w:szCs w:val="24"/>
            <w:spacing w:val="-9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hronie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h)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80" w:lineRule="exact"/>
        <w:ind w:left="119" w:right="534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22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04.05.2016,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str.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Admin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telnianie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23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1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0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-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9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-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i</w:t>
        </w:r>
        <w:r>
          <w:rPr>
            <w:rFonts w:ascii="Times New Roman" w:hAnsi="Times New Roman" w:cs="Times New Roman" w:eastAsia="Times New Roman"/>
            <w:sz w:val="24"/>
            <w:szCs w:val="24"/>
            <w:spacing w:val="-8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2005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57).</w:t>
      </w:r>
    </w:p>
    <w:p>
      <w:pPr>
        <w:spacing w:before="4" w:after="0" w:line="360" w:lineRule="auto"/>
        <w:ind w:left="119" w:right="54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drodze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wniosków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skład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wniosków.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23.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hyperlink r:id="rId24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18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2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toku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rawd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hyperlink r:id="rId25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28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18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31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,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31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hyperlink r:id="rId26"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24.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stę,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hyperlink r:id="rId27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28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4"/>
            <w:szCs w:val="24"/>
            <w:spacing w:val="31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29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,</w:t>
        </w:r>
        <w:r>
          <w:rPr>
            <w:rFonts w:ascii="Times New Roman" w:hAnsi="Times New Roman" w:cs="Times New Roman" w:eastAsia="Times New Roman"/>
            <w:sz w:val="24"/>
            <w:szCs w:val="24"/>
            <w:spacing w:val="33"/>
            <w:w w:val="100"/>
          </w:rPr>
          <w:t> 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uniemo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tej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niu,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dokonując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st.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blok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</w:p>
    <w:p>
      <w:pPr>
        <w:spacing w:before="4" w:after="0" w:line="271" w:lineRule="exact"/>
        <w:ind w:left="119" w:right="347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pomocą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dokumentu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potwie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bonu.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11.847626pt;width:144.020pt;height:.1pt;mso-position-horizontal-relative:page;mso-position-vertical-relative:paragraph;z-index:-464" coordorigin="1419,-237" coordsize="2880,2">
            <v:shape style="position:absolute;left:1419;top:-237;width:2880;height:2" coordorigin="1419,-237" coordsize="2880,0" path="m1419,-237l4299,-237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5)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ą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UE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tr.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tr.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hyperlink r:id="rId28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8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8</w:t>
        </w:r>
        <w:r>
          <w:rPr>
            <w:rFonts w:ascii="Times New Roman" w:hAnsi="Times New Roman" w:cs="Times New Roman" w:eastAsia="Times New Roman"/>
            <w:sz w:val="24"/>
            <w:szCs w:val="24"/>
            <w:spacing w:val="-5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7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-5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4"/>
            <w:szCs w:val="24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t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</w:r>
      </w:hyperlink>
    </w:p>
    <w:p>
      <w:pPr>
        <w:spacing w:before="7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hyperlink r:id="rId29"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l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b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śleniu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hyperlink r:id="rId30"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19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hyperlink r:id="rId31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1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20</w:t>
        </w:r>
        <w:r>
          <w:rPr>
            <w:rFonts w:ascii="Times New Roman" w:hAnsi="Times New Roman" w:cs="Times New Roman" w:eastAsia="Times New Roman"/>
            <w:sz w:val="24"/>
            <w:szCs w:val="24"/>
            <w:spacing w:val="-1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</w:t>
        </w:r>
        <w:r>
          <w:rPr>
            <w:rFonts w:ascii="Times New Roman" w:hAnsi="Times New Roman" w:cs="Times New Roman" w:eastAsia="Times New Roman"/>
            <w:sz w:val="24"/>
            <w:szCs w:val="24"/>
            <w:spacing w:val="2"/>
            <w:w w:val="100"/>
          </w:rPr>
          <w:t>s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t.</w:t>
        </w:r>
        <w:r>
          <w:rPr>
            <w:rFonts w:ascii="Times New Roman" w:hAnsi="Times New Roman" w:cs="Times New Roman" w:eastAsia="Times New Roman"/>
            <w:sz w:val="24"/>
            <w:szCs w:val="24"/>
            <w:spacing w:val="-1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1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ponowna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hyperlink r:id="rId32">
        <w:r>
          <w:rPr>
            <w:rFonts w:ascii="Times New Roman" w:hAnsi="Times New Roman" w:cs="Times New Roman" w:eastAsia="Times New Roman"/>
            <w:sz w:val="24"/>
            <w:szCs w:val="24"/>
            <w:spacing w:val="-1"/>
            <w:w w:val="100"/>
          </w:rPr>
          <w:t>a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rt.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18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us</w:t>
        </w:r>
        <w:r>
          <w:rPr>
            <w:rFonts w:ascii="Times New Roman" w:hAnsi="Times New Roman" w:cs="Times New Roman" w:eastAsia="Times New Roman"/>
            <w:sz w:val="24"/>
            <w:szCs w:val="24"/>
            <w:spacing w:val="3"/>
            <w:w w:val="100"/>
          </w:rPr>
          <w:t>t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4"/>
            <w:szCs w:val="24"/>
            <w:spacing w:val="-3"/>
            <w:w w:val="100"/>
          </w:rPr>
          <w:t> </w:t>
        </w:r>
        <w:r>
          <w:rPr>
            <w:rFonts w:ascii="Times New Roman" w:hAnsi="Times New Roman" w:cs="Times New Roman" w:eastAsia="Times New Roman"/>
            <w:sz w:val="24"/>
            <w:szCs w:val="24"/>
            <w:spacing w:val="0"/>
            <w:w w:val="100"/>
          </w:rPr>
          <w:t>1</w:t>
        </w:r>
      </w:hyperlink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tność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słania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niosek,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modelu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opów,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nume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kowit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3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skor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pienia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hwilą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6" w:after="0" w:line="359" w:lineRule="auto"/>
        <w:ind w:left="119" w:right="52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nulow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płatnoś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ponown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26.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ie,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lbo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jednostek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jemu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27.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kupio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1622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8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28.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roli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pokontroln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358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pokontrolne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kontroli,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ię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iału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2018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641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803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2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pokontrol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1960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775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360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nić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kontro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jalis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kontrol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wied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nieniu.</w:t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roli.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29.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1966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2022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47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6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18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opkę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dnik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niu: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15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19)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ia,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3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….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3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…)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30.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28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1983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dków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1043,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1846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2180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326)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ropkę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360" w:lineRule="auto"/>
        <w:ind w:left="1139" w:right="49" w:firstLine="-50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10)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rodziców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bonów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….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kompet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…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3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31.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stąpi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</w:p>
    <w:p>
      <w:pPr>
        <w:spacing w:before="7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/202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4.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</w:p>
    <w:p>
      <w:pPr>
        <w:spacing w:before="3" w:after="0" w:line="271" w:lineRule="exact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kwi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2011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stemie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11.847626pt;width:144.020pt;height:.1pt;mso-position-horizontal-relative:page;mso-position-vertical-relative:paragraph;z-index:-463" coordorigin="1419,-237" coordsize="2880,2">
            <v:shape style="position:absolute;left:1419;top:-237;width:2880;height:2" coordorigin="1419,-237" coordsize="2880,0" path="m1419,-237l4299,-237e" filled="f" stroked="t" strokeweight=".8199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6)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    </w:t>
      </w:r>
      <w:r>
        <w:rPr>
          <w:rFonts w:ascii="Times New Roman" w:hAnsi="Times New Roman" w:cs="Times New Roman" w:eastAsia="Times New Roman"/>
          <w:sz w:val="13"/>
          <w:szCs w:val="13"/>
          <w:spacing w:val="12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az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niów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ukę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klasie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objęt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2024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lipca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59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kołę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lapto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jpó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32.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je,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omentu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jścia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mowa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stąpi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roku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2023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2024.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sectPr>
      <w:pgMar w:header="733" w:footer="0" w:top="960" w:bottom="280" w:left="1300" w:right="13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1.290009pt;margin-top:35.663898pt;width:32.0pt;height:14pt;mso-position-horizontal-relative:page;mso-position-vertical-relative:page;z-index:-467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sip.legalis.pl/document-view.seam?documentId=mfrxilrtg4ytgnzzhaytkltqmfyc4nbzgqztemjxhe" TargetMode="External"/><Relationship Id="rId6" Type="http://schemas.openxmlformats.org/officeDocument/2006/relationships/hyperlink" Target="https://sip.legalis.pl/document-view.seam?documentId=mfrxilrtg4ytgnzzhaytkltqmfyc4nbzgqztemjxhe" TargetMode="External"/><Relationship Id="rId7" Type="http://schemas.openxmlformats.org/officeDocument/2006/relationships/header" Target="header1.xml"/><Relationship Id="rId8" Type="http://schemas.openxmlformats.org/officeDocument/2006/relationships/hyperlink" Target="https://sip.legalis.pl/document-view.seam?documentId=mfrxilrtg4ytomrzgyytqltqmfyc4nrsgu4tsnzxge" TargetMode="External"/><Relationship Id="rId9" Type="http://schemas.openxmlformats.org/officeDocument/2006/relationships/hyperlink" Target="https://sip.legalis.pl/document-view.seam?documentId=mfrxilrtg4ytomrzgyytqltqmfyc4nrsgu4tsnzxge" TargetMode="External"/><Relationship Id="rId10" Type="http://schemas.openxmlformats.org/officeDocument/2006/relationships/hyperlink" Target="https://sip.legalis.pl/document-view.seam?documentId=mfrxilrtg4ytombwgq4tkltqmfyc4nrrhaytknjvga" TargetMode="External"/><Relationship Id="rId11" Type="http://schemas.openxmlformats.org/officeDocument/2006/relationships/hyperlink" Target="https://sip.legalis.pl/document-view.seam?documentId=mfrxilrtg4ytmmrqg4ydeltqmfyc4njygu3tkmzsgy" TargetMode="External"/><Relationship Id="rId12" Type="http://schemas.openxmlformats.org/officeDocument/2006/relationships/hyperlink" Target="https://sip.legalis.pl/document-view.seam?documentId=mfrxilrtg4ytmmrqg4ydeltqmfyc4njygu3tkmzsgy" TargetMode="External"/><Relationship Id="rId13" Type="http://schemas.openxmlformats.org/officeDocument/2006/relationships/hyperlink" Target="https://sip.legalis.pl/document-view.seam?documentId=mfrxilrtg4ytomrzgyytqltqmfyc4nrsgu4tsnzxge" TargetMode="External"/><Relationship Id="rId14" Type="http://schemas.openxmlformats.org/officeDocument/2006/relationships/hyperlink" Target="https://sip.legalis.pl/document-view.seam?documentId=mfrxilrtg4ytomrzgyytqltqmfyc4nrsgu4tsnzqgu" TargetMode="External"/><Relationship Id="rId15" Type="http://schemas.openxmlformats.org/officeDocument/2006/relationships/hyperlink" Target="https://sip.legalis.pl/document-view.seam?documentId=mfrxilrtg4ytomrzgyytqltqmfyc4nrsgu4tsnrzge" TargetMode="External"/><Relationship Id="rId16" Type="http://schemas.openxmlformats.org/officeDocument/2006/relationships/hyperlink" Target="https://sip.legalis.pl/document-view.seam?documentId=mfrxilrtg4ytomrzgyytqltqmfyc4nrsgu4tsnrzgq" TargetMode="External"/><Relationship Id="rId17" Type="http://schemas.openxmlformats.org/officeDocument/2006/relationships/hyperlink" Target="https://sip.legalis.pl/document-view.seam?documentId=mfrxilrtg4ytomrzgyytqltqmfyc4nrsgu4tsnzqgu" TargetMode="External"/><Relationship Id="rId18" Type="http://schemas.openxmlformats.org/officeDocument/2006/relationships/hyperlink" Target="https://sip.legalis.pl/document-view.seam?documentId=mfrxilrtg4ytomrzgyytqltqmfyc4nrsgu4tsnrzge" TargetMode="External"/><Relationship Id="rId19" Type="http://schemas.openxmlformats.org/officeDocument/2006/relationships/hyperlink" Target="https://sip.legalis.pl/document-view.seam?documentId=mfrxilrtgm2tsnrrguytsltqmfyc4mzuhaztinjuga" TargetMode="External"/><Relationship Id="rId20" Type="http://schemas.openxmlformats.org/officeDocument/2006/relationships/hyperlink" Target="https://sip.legalis.pl/document-view.seam?documentId=mfrxilrtgm2tsnrrguytsltqmfyc4mzuhaztgnjqgm" TargetMode="External"/><Relationship Id="rId21" Type="http://schemas.openxmlformats.org/officeDocument/2006/relationships/hyperlink" Target="https://sip.legalis.pl/document-view.seam?documentId=mfrxilrvgaytgnbsge4c44dboaxdcmjqgqztknrs" TargetMode="External"/><Relationship Id="rId22" Type="http://schemas.openxmlformats.org/officeDocument/2006/relationships/hyperlink" Target="https://sip.legalis.pl/document-view.seam?documentId=mfrxilrtgm2tsnrrguytsltqmfyc4mzuhaztgnjqgm" TargetMode="External"/><Relationship Id="rId23" Type="http://schemas.openxmlformats.org/officeDocument/2006/relationships/hyperlink" Target="https://sip.legalis.pl/document-view.seam?documentId=mfrxilrtg4ytmobvge3dgltqmfyc4nrrga4tkmbyg4" TargetMode="External"/><Relationship Id="rId24" Type="http://schemas.openxmlformats.org/officeDocument/2006/relationships/hyperlink" Target="https://sip.legalis.pl/document-view.seam?documentId=mfrxilrtg4ytomrzgyytqltqmfyc4nrsgu4tsnrzgi" TargetMode="External"/><Relationship Id="rId25" Type="http://schemas.openxmlformats.org/officeDocument/2006/relationships/hyperlink" Target="https://sip.legalis.pl/document-view.seam?documentId=mfrxilrtg4ytomrzgyytqltqmfyc4nrsgu4tsnrzgi" TargetMode="External"/><Relationship Id="rId26" Type="http://schemas.openxmlformats.org/officeDocument/2006/relationships/hyperlink" Target="https://sip.legalis.pl/document-view.seam?documentId=mfrxilrtg4ytomrzgyytqltqmfyc4nrsgu4tsnzqgu" TargetMode="External"/><Relationship Id="rId27" Type="http://schemas.openxmlformats.org/officeDocument/2006/relationships/hyperlink" Target="https://sip.legalis.pl/document-view.seam?documentId=mfrxilrtg4ytomrzgyytqltqmfyc4nrsgu4tsnzqgu" TargetMode="External"/><Relationship Id="rId28" Type="http://schemas.openxmlformats.org/officeDocument/2006/relationships/hyperlink" Target="https://sip.legalis.pl/document-view.seam?documentId=mfrxilrtg4ytomrzgyytqltqmfyc4nrsgu4tsnrzgu" TargetMode="External"/><Relationship Id="rId29" Type="http://schemas.openxmlformats.org/officeDocument/2006/relationships/hyperlink" Target="https://sip.legalis.pl/document-view.seam?documentId=mfrxilrtg4ytomrzgyytqltqmfyc4nrsgu4tsnrzgu" TargetMode="External"/><Relationship Id="rId30" Type="http://schemas.openxmlformats.org/officeDocument/2006/relationships/hyperlink" Target="https://sip.legalis.pl/document-view.seam?documentId=mfrxilrtg4ytomrzgyytqltqmfyc4nrsgu4tsnzqgu" TargetMode="External"/><Relationship Id="rId31" Type="http://schemas.openxmlformats.org/officeDocument/2006/relationships/hyperlink" Target="https://sip.legalis.pl/document-view.seam?documentId=mfrxilrtg4ytomrzgyytqltqmfyc4nrsgu4tsnzqgu" TargetMode="External"/><Relationship Id="rId32" Type="http://schemas.openxmlformats.org/officeDocument/2006/relationships/hyperlink" Target="https://sip.legalis.pl/document-view.seam?documentId=mfrxilrtg4ytomrzgyytqltqmfyc4nrsgu4tsnrzge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dcterms:created xsi:type="dcterms:W3CDTF">2023-05-18T16:28:47Z</dcterms:created>
  <dcterms:modified xsi:type="dcterms:W3CDTF">2023-05-18T16:28:47Z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LastSaved">
    <vt:filetime>2023-05-18T00:00:00Z</vt:filetime>
  </property>
</Properties>
</file>