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3F46C" w14:textId="0EF47327" w:rsidR="00150C92" w:rsidRPr="00150C92" w:rsidRDefault="00150C92" w:rsidP="00E7265F">
      <w:pPr>
        <w:pStyle w:val="OZNPROJEKTUwskazaniedatylubwersjiprojektu"/>
        <w:keepNext/>
      </w:pPr>
      <w:bookmarkStart w:id="0" w:name="_Hlk90248235"/>
      <w:bookmarkStart w:id="1" w:name="_GoBack"/>
      <w:bookmarkEnd w:id="1"/>
      <w:r w:rsidRPr="00150C92">
        <w:t>Projekt</w:t>
      </w:r>
    </w:p>
    <w:p w14:paraId="13037A27" w14:textId="07AF9F3A" w:rsidR="00150C92" w:rsidRPr="00150C92" w:rsidRDefault="009B651B" w:rsidP="00150C92">
      <w:pPr>
        <w:pStyle w:val="OZNRODZAKTUtznustawalubrozporzdzenieiorganwydajcy"/>
      </w:pPr>
      <w:r>
        <w:t>U</w:t>
      </w:r>
      <w:r w:rsidR="00150C92" w:rsidRPr="00150C92">
        <w:t>stawa</w:t>
      </w:r>
    </w:p>
    <w:p w14:paraId="0771E9F0" w14:textId="219BD3A2" w:rsidR="00150C92" w:rsidRPr="00150C92" w:rsidRDefault="00150C92" w:rsidP="00150C92">
      <w:pPr>
        <w:pStyle w:val="DATAAKTUdatauchwalenialubwydaniaaktu"/>
      </w:pPr>
      <w:r w:rsidRPr="00150C92">
        <w:t xml:space="preserve">z dnia </w:t>
      </w:r>
    </w:p>
    <w:p w14:paraId="38283F68" w14:textId="52CBEADC" w:rsidR="00150C92" w:rsidRPr="00150C92" w:rsidRDefault="00150C92" w:rsidP="00E7265F">
      <w:pPr>
        <w:pStyle w:val="TYTUAKTUprzedmiotregulacjiustawylubrozporzdzenia"/>
      </w:pPr>
      <w:r w:rsidRPr="00150C92">
        <w:t>o zmianie ustawy o odnawialnych źródłach energii oraz niektórych innych ustaw</w:t>
      </w:r>
      <w:r w:rsidR="0053238C" w:rsidRPr="004A58BD">
        <w:rPr>
          <w:rStyle w:val="IGPindeksgrnyipogrubienie"/>
        </w:rPr>
        <w:footnoteReference w:id="1"/>
      </w:r>
      <w:r w:rsidR="0053238C" w:rsidRPr="004A58BD">
        <w:rPr>
          <w:rStyle w:val="IGPindeksgrnyipogrubienie"/>
        </w:rPr>
        <w:t>)</w:t>
      </w:r>
      <w:r w:rsidR="002C334E" w:rsidRPr="004A58BD">
        <w:rPr>
          <w:rStyle w:val="IGPindeksgrnyipogrubienie"/>
        </w:rPr>
        <w:t>,</w:t>
      </w:r>
      <w:r w:rsidR="00145439" w:rsidRPr="004A58BD">
        <w:rPr>
          <w:rStyle w:val="IGPindeksgrnyipogrubienie"/>
        </w:rPr>
        <w:t xml:space="preserve"> </w:t>
      </w:r>
      <w:r w:rsidR="0053238C" w:rsidRPr="004A58BD">
        <w:rPr>
          <w:rStyle w:val="IGPindeksgrnyipogrubienie"/>
        </w:rPr>
        <w:footnoteReference w:id="2"/>
      </w:r>
      <w:r w:rsidR="0053238C" w:rsidRPr="004A58BD">
        <w:rPr>
          <w:rStyle w:val="IGPindeksgrnyipogrubienie"/>
        </w:rPr>
        <w:t>)</w:t>
      </w:r>
    </w:p>
    <w:p w14:paraId="7B153A7D" w14:textId="4DD091C5" w:rsidR="00150C92" w:rsidRDefault="00150C92" w:rsidP="00E7265F">
      <w:pPr>
        <w:pStyle w:val="ARTartustawynprozporzdzenia"/>
        <w:keepNext/>
      </w:pPr>
      <w:r w:rsidRPr="00E7265F">
        <w:rPr>
          <w:rStyle w:val="Ppogrubienie"/>
        </w:rPr>
        <w:t>Art. </w:t>
      </w:r>
      <w:r w:rsidR="006853BD" w:rsidRPr="00E7265F">
        <w:rPr>
          <w:rStyle w:val="Ppogrubienie"/>
        </w:rPr>
        <w:t>1</w:t>
      </w:r>
      <w:r w:rsidRPr="00E7265F">
        <w:rPr>
          <w:rStyle w:val="Ppogrubienie"/>
        </w:rPr>
        <w:t>.</w:t>
      </w:r>
      <w:r w:rsidRPr="00150C92">
        <w:t xml:space="preserve"> W ustawie z dnia 20 lutego 2015 r. o odnawialnych źródłach energii (Dz. U. z </w:t>
      </w:r>
      <w:r w:rsidR="00674BAF" w:rsidRPr="00150C92">
        <w:t>202</w:t>
      </w:r>
      <w:r w:rsidR="00674BAF">
        <w:t>2 </w:t>
      </w:r>
      <w:r w:rsidRPr="00150C92">
        <w:t>r. poz.</w:t>
      </w:r>
      <w:r w:rsidR="00F432BD">
        <w:t xml:space="preserve"> </w:t>
      </w:r>
      <w:r w:rsidR="00674BAF">
        <w:t>1378</w:t>
      </w:r>
      <w:r w:rsidR="00CC273C">
        <w:t xml:space="preserve">, </w:t>
      </w:r>
      <w:r w:rsidR="00674BAF">
        <w:t>1383</w:t>
      </w:r>
      <w:r w:rsidR="00055382">
        <w:t>,</w:t>
      </w:r>
      <w:r w:rsidR="007A1775">
        <w:t xml:space="preserve"> </w:t>
      </w:r>
      <w:r w:rsidR="00CC273C">
        <w:t>2370</w:t>
      </w:r>
      <w:r w:rsidR="00055382">
        <w:t xml:space="preserve"> i 2687</w:t>
      </w:r>
      <w:r w:rsidR="004A199F">
        <w:t xml:space="preserve">) </w:t>
      </w:r>
      <w:r w:rsidRPr="00150C92">
        <w:t>wprowadza się następujące zmiany</w:t>
      </w:r>
      <w:r w:rsidR="006C6FDC">
        <w:t>:</w:t>
      </w:r>
    </w:p>
    <w:p w14:paraId="161138CE" w14:textId="35A6ED12" w:rsidR="00437FC6" w:rsidRDefault="00F957E4" w:rsidP="00E46153">
      <w:pPr>
        <w:pStyle w:val="PKTpunkt"/>
        <w:keepNext/>
      </w:pPr>
      <w:r>
        <w:t>1)</w:t>
      </w:r>
      <w:r w:rsidR="009A6EB9">
        <w:tab/>
      </w:r>
      <w:r w:rsidR="00F6078A">
        <w:t xml:space="preserve">w odnośniku </w:t>
      </w:r>
      <w:r w:rsidR="00055382">
        <w:t>nr 1 do ustawy</w:t>
      </w:r>
      <w:r w:rsidR="00F6078A">
        <w:t xml:space="preserve"> </w:t>
      </w:r>
      <w:r w:rsidR="002C334E">
        <w:t>uchyla się pkt 1;</w:t>
      </w:r>
    </w:p>
    <w:bookmarkEnd w:id="0"/>
    <w:p w14:paraId="7871D913" w14:textId="0E73B3A6" w:rsidR="00150C92" w:rsidRDefault="00236680" w:rsidP="00E7265F">
      <w:pPr>
        <w:pStyle w:val="PKTpunkt"/>
        <w:keepNext/>
      </w:pPr>
      <w:r>
        <w:t>2</w:t>
      </w:r>
      <w:r w:rsidR="00150C92" w:rsidRPr="00150C92">
        <w:t>)</w:t>
      </w:r>
      <w:r w:rsidR="00150C92" w:rsidRPr="00150C92">
        <w:tab/>
        <w:t>w art. 1:</w:t>
      </w:r>
    </w:p>
    <w:p w14:paraId="07BF9E28" w14:textId="5A4F79E5" w:rsidR="00055382" w:rsidRDefault="00055382" w:rsidP="007A1775">
      <w:pPr>
        <w:pStyle w:val="LITlitera"/>
      </w:pPr>
      <w:r>
        <w:t>a)</w:t>
      </w:r>
      <w:r w:rsidR="007A1775">
        <w:tab/>
      </w:r>
      <w:r>
        <w:t>w ust. 1:</w:t>
      </w:r>
    </w:p>
    <w:p w14:paraId="42A19DEC" w14:textId="16763D97" w:rsidR="00150C92" w:rsidRPr="00150C92" w:rsidRDefault="008475CB" w:rsidP="007A1775">
      <w:pPr>
        <w:pStyle w:val="TIRtiret"/>
      </w:pPr>
      <w:r>
        <w:t>–</w:t>
      </w:r>
      <w:r w:rsidR="00150C92" w:rsidRPr="00150C92">
        <w:tab/>
        <w:t xml:space="preserve">w pkt 1 </w:t>
      </w:r>
      <w:r w:rsidR="00055382">
        <w:t>w</w:t>
      </w:r>
      <w:r w:rsidR="00150C92" w:rsidRPr="00150C92">
        <w:t xml:space="preserve"> lit. b dodaje się przecinek i dodaje się lit. ba i </w:t>
      </w:r>
      <w:proofErr w:type="spellStart"/>
      <w:r w:rsidR="00150C92" w:rsidRPr="00150C92">
        <w:t>bb</w:t>
      </w:r>
      <w:proofErr w:type="spellEnd"/>
      <w:r w:rsidR="00150C92" w:rsidRPr="00150C92">
        <w:t xml:space="preserve"> w brzmieniu:</w:t>
      </w:r>
    </w:p>
    <w:p w14:paraId="4D342F7D" w14:textId="515DFA21" w:rsidR="00150C92" w:rsidRPr="00150C92" w:rsidRDefault="003D67AB" w:rsidP="007A1775">
      <w:pPr>
        <w:pStyle w:val="ZTIRPKTzmpkttiret"/>
      </w:pPr>
      <w:r>
        <w:t>„</w:t>
      </w:r>
      <w:r w:rsidR="00150C92" w:rsidRPr="00150C92">
        <w:t>ba)</w:t>
      </w:r>
      <w:r w:rsidR="00150C92" w:rsidRPr="00150C92">
        <w:tab/>
        <w:t>biogazu,</w:t>
      </w:r>
    </w:p>
    <w:p w14:paraId="660EB68F" w14:textId="63D02DC5" w:rsidR="00150C92" w:rsidRPr="00150C92" w:rsidRDefault="00150C92" w:rsidP="007A1775">
      <w:pPr>
        <w:pStyle w:val="ZTIRPKTzmpkttiret"/>
      </w:pPr>
      <w:proofErr w:type="spellStart"/>
      <w:r w:rsidRPr="00150C92">
        <w:t>bb</w:t>
      </w:r>
      <w:proofErr w:type="spellEnd"/>
      <w:r w:rsidRPr="00150C92">
        <w:t>)</w:t>
      </w:r>
      <w:r w:rsidR="004A58BD">
        <w:tab/>
      </w:r>
      <w:proofErr w:type="spellStart"/>
      <w:r w:rsidRPr="00150C92">
        <w:t>biometanu</w:t>
      </w:r>
      <w:proofErr w:type="spellEnd"/>
      <w:r w:rsidR="003D67AB">
        <w:t>”</w:t>
      </w:r>
      <w:r w:rsidRPr="00150C92">
        <w:t>,</w:t>
      </w:r>
    </w:p>
    <w:p w14:paraId="5D7E7838" w14:textId="3A549712" w:rsidR="00150C92" w:rsidRPr="00150C92" w:rsidRDefault="008475CB" w:rsidP="007A1775">
      <w:pPr>
        <w:pStyle w:val="TIRtiret"/>
      </w:pPr>
      <w:r>
        <w:t>–</w:t>
      </w:r>
      <w:r w:rsidR="00150C92" w:rsidRPr="00150C92">
        <w:tab/>
        <w:t xml:space="preserve">w pkt 2 </w:t>
      </w:r>
      <w:r w:rsidR="006856BA">
        <w:t>w</w:t>
      </w:r>
      <w:r w:rsidR="00150C92" w:rsidRPr="00150C92">
        <w:t xml:space="preserve"> lit. c dodaje się przecinek i dodaje się lit. d i e w brzmieniu:</w:t>
      </w:r>
    </w:p>
    <w:p w14:paraId="57D6E83D" w14:textId="64881399" w:rsidR="00150C92" w:rsidRPr="00150C92" w:rsidRDefault="003D67AB" w:rsidP="007A1775">
      <w:pPr>
        <w:pStyle w:val="ZTIRLITzmlittiret"/>
      </w:pPr>
      <w:r>
        <w:t>„</w:t>
      </w:r>
      <w:r w:rsidR="00150C92" w:rsidRPr="00150C92">
        <w:t>d)</w:t>
      </w:r>
      <w:r w:rsidR="00150C92" w:rsidRPr="00150C92">
        <w:tab/>
        <w:t>biogazu,</w:t>
      </w:r>
    </w:p>
    <w:p w14:paraId="6A985B94" w14:textId="6E1EA93D" w:rsidR="00150C92" w:rsidRPr="00150C92" w:rsidRDefault="00150C92" w:rsidP="007A1775">
      <w:pPr>
        <w:pStyle w:val="ZTIRLITzmlittiret"/>
      </w:pPr>
      <w:r w:rsidRPr="00150C92">
        <w:t>e)</w:t>
      </w:r>
      <w:r w:rsidR="00834CE7">
        <w:tab/>
      </w:r>
      <w:r w:rsidRPr="00150C92">
        <w:t>biometanu</w:t>
      </w:r>
      <w:r w:rsidR="003D67AB">
        <w:t>”</w:t>
      </w:r>
      <w:r w:rsidRPr="00150C92">
        <w:t>,</w:t>
      </w:r>
    </w:p>
    <w:p w14:paraId="71FE1A6C" w14:textId="72152EB3" w:rsidR="00150C92" w:rsidRPr="00150C92" w:rsidRDefault="008475CB" w:rsidP="007A1775">
      <w:pPr>
        <w:pStyle w:val="TIRtiret"/>
      </w:pPr>
      <w:r>
        <w:t>–</w:t>
      </w:r>
      <w:r w:rsidR="007A1775">
        <w:tab/>
      </w:r>
      <w:r w:rsidR="00150C92" w:rsidRPr="00150C92">
        <w:t>pkt 3 otrzymuje brzmienie:</w:t>
      </w:r>
      <w:r w:rsidR="0085229E">
        <w:t xml:space="preserve"> </w:t>
      </w:r>
    </w:p>
    <w:p w14:paraId="1FC49ED7" w14:textId="36043636" w:rsidR="00150C92" w:rsidRDefault="003D67AB" w:rsidP="007A1775">
      <w:pPr>
        <w:pStyle w:val="ZTIRPKTzmpkttiret"/>
      </w:pPr>
      <w:r>
        <w:lastRenderedPageBreak/>
        <w:t>„</w:t>
      </w:r>
      <w:r w:rsidR="00150C92" w:rsidRPr="00150C92">
        <w:t>3)</w:t>
      </w:r>
      <w:r w:rsidR="007A1775">
        <w:tab/>
      </w:r>
      <w:r w:rsidR="00017276" w:rsidRPr="00017276">
        <w:t>zasady wydawania gwarancji pochodzenia dla wytwarzanych w instalacjach odnawialnego źródła energii z odnawialnych źródeł energii: energii elektrycznej, biometanu, ciepła albo chłodu</w:t>
      </w:r>
      <w:r w:rsidR="00B53281">
        <w:t>,</w:t>
      </w:r>
      <w:r w:rsidR="00017276" w:rsidRPr="00017276">
        <w:t xml:space="preserve"> wodoru odnawialnego</w:t>
      </w:r>
      <w:r w:rsidR="00B53281">
        <w:t>, biogazu oraz biogazu rolniczego</w:t>
      </w:r>
      <w:r w:rsidR="00150C92" w:rsidRPr="00150C92">
        <w:t>;</w:t>
      </w:r>
      <w:r>
        <w:t>”</w:t>
      </w:r>
      <w:r w:rsidR="00DA34AF">
        <w:t>,</w:t>
      </w:r>
    </w:p>
    <w:p w14:paraId="1A566B6A" w14:textId="0FD64C40" w:rsidR="00DA34AF" w:rsidRPr="00150C92" w:rsidRDefault="00DA34AF" w:rsidP="007A1775">
      <w:pPr>
        <w:pStyle w:val="LITlitera"/>
      </w:pPr>
      <w:r>
        <w:t>b)</w:t>
      </w:r>
      <w:r w:rsidR="007A1775">
        <w:tab/>
      </w:r>
      <w:r>
        <w:t>w ust. 2 wyrazy „rozdziału 6” zastępuje się wyrazami „rozdziałów 5 i 6”;</w:t>
      </w:r>
    </w:p>
    <w:p w14:paraId="550E71F3" w14:textId="7A11BB02" w:rsidR="00150C92" w:rsidRPr="00150C92" w:rsidRDefault="00236680" w:rsidP="00E7265F">
      <w:pPr>
        <w:pStyle w:val="PKTpunkt"/>
        <w:keepNext/>
      </w:pPr>
      <w:r>
        <w:t>3</w:t>
      </w:r>
      <w:r w:rsidR="00150C92" w:rsidRPr="00150C92">
        <w:t>)</w:t>
      </w:r>
      <w:r w:rsidR="00150C92" w:rsidRPr="00150C92">
        <w:tab/>
        <w:t>w art. 2:</w:t>
      </w:r>
    </w:p>
    <w:p w14:paraId="1746DAF4" w14:textId="77777777" w:rsidR="00176974" w:rsidRDefault="00150C92" w:rsidP="007A1775">
      <w:pPr>
        <w:pStyle w:val="LITlitera"/>
        <w:keepNext/>
      </w:pPr>
      <w:r w:rsidRPr="00150C92">
        <w:t>a)</w:t>
      </w:r>
      <w:r w:rsidRPr="00150C92">
        <w:tab/>
      </w:r>
      <w:r w:rsidR="00176974">
        <w:t>pkt 2 otrzymuje brzmienie:</w:t>
      </w:r>
    </w:p>
    <w:p w14:paraId="144A7F09" w14:textId="47A1B611" w:rsidR="00176974" w:rsidRDefault="00176974" w:rsidP="007A1775">
      <w:pPr>
        <w:pStyle w:val="ZLITPKTzmpktliter"/>
        <w:keepNext/>
      </w:pPr>
      <w:r>
        <w:t>„2)</w:t>
      </w:r>
      <w:r w:rsidR="007A1775">
        <w:tab/>
      </w:r>
      <w:r>
        <w:t>biogaz rolniczy – gaz otrzymywany w procesie fermentacji metanowej:</w:t>
      </w:r>
    </w:p>
    <w:p w14:paraId="369CA96B" w14:textId="21D283F1" w:rsidR="00176974" w:rsidRDefault="00176974" w:rsidP="00E9254B">
      <w:pPr>
        <w:pStyle w:val="ZLITLITwPKTzmlitwpktliter"/>
      </w:pPr>
      <w:r>
        <w:t>a)</w:t>
      </w:r>
      <w:r w:rsidR="007A1775">
        <w:tab/>
      </w:r>
      <w:r>
        <w:t>produktów rolnych oraz produktów ubocznych rolnictwa, w tym odchodów zwierzęcych,</w:t>
      </w:r>
    </w:p>
    <w:p w14:paraId="18842676" w14:textId="0394D087" w:rsidR="001E73F8" w:rsidRDefault="00176974" w:rsidP="00E9254B">
      <w:pPr>
        <w:pStyle w:val="ZLITLITwPKTzmlitwpktliter"/>
      </w:pPr>
      <w:r>
        <w:t>b)</w:t>
      </w:r>
      <w:r w:rsidR="007A1775">
        <w:tab/>
      </w:r>
      <w:r w:rsidR="001E73F8">
        <w:t>produktów</w:t>
      </w:r>
      <w:r w:rsidR="008D5C49">
        <w:t xml:space="preserve"> z przetwórstwa produktów pochodzenia rolniczego i</w:t>
      </w:r>
      <w:r w:rsidR="00445DAA">
        <w:t xml:space="preserve"> </w:t>
      </w:r>
      <w:r w:rsidR="001E73F8">
        <w:t>produktów ubocznych, odpadów lub pozostałości z</w:t>
      </w:r>
      <w:r w:rsidR="00445DAA">
        <w:t xml:space="preserve"> </w:t>
      </w:r>
      <w:r w:rsidR="008D5C49">
        <w:t>tego</w:t>
      </w:r>
      <w:r w:rsidR="001E73F8">
        <w:t xml:space="preserve"> przetwórstwa, w</w:t>
      </w:r>
      <w:r w:rsidR="007A1775">
        <w:t> </w:t>
      </w:r>
      <w:r w:rsidR="001E73F8">
        <w:t>tym z</w:t>
      </w:r>
      <w:r w:rsidR="00445DAA">
        <w:t xml:space="preserve"> </w:t>
      </w:r>
      <w:r w:rsidR="001E73F8">
        <w:t>przetwórstwa i produkcji żywności, z zakładów przemysłowych, a</w:t>
      </w:r>
      <w:r w:rsidR="007A1775">
        <w:t> </w:t>
      </w:r>
      <w:r w:rsidR="001E73F8">
        <w:t>także z zakładowych oczyszczalni ścieków z przetwórstwa rolno-spożywczego, w których jest prowadzony rozdział ścieków przemysłowych od pozostałych rodzajów osadów i ścieków</w:t>
      </w:r>
      <w:r>
        <w:t>,</w:t>
      </w:r>
      <w:r w:rsidR="001E73F8">
        <w:t xml:space="preserve"> </w:t>
      </w:r>
    </w:p>
    <w:p w14:paraId="0D7ACC72" w14:textId="744ABE1F" w:rsidR="00176974" w:rsidRDefault="001E73F8" w:rsidP="00E9254B">
      <w:pPr>
        <w:pStyle w:val="ZLITLITwPKTzmlitwpktliter"/>
      </w:pPr>
      <w:r>
        <w:t>c</w:t>
      </w:r>
      <w:r w:rsidR="00176974">
        <w:t>)</w:t>
      </w:r>
      <w:r w:rsidR="007A1775">
        <w:tab/>
      </w:r>
      <w:r w:rsidR="00176974">
        <w:t>produktów spożywczych przeterminowanych lub nieprzydatnych do spożycia,</w:t>
      </w:r>
    </w:p>
    <w:p w14:paraId="52ED6E0B" w14:textId="726C9F79" w:rsidR="00176974" w:rsidRDefault="00E8030E" w:rsidP="00E9254B">
      <w:pPr>
        <w:pStyle w:val="ZLITLITwPKTzmlitwpktliter"/>
      </w:pPr>
      <w:r>
        <w:t>d</w:t>
      </w:r>
      <w:r w:rsidR="00176974">
        <w:t>)</w:t>
      </w:r>
      <w:r w:rsidR="007A1775">
        <w:tab/>
      </w:r>
      <w:r w:rsidR="00176974">
        <w:t>tłuszczów i mieszanin olejów z separacji olej/woda zawierających wyłącznie oleje jadalne i tłuszcze,</w:t>
      </w:r>
    </w:p>
    <w:p w14:paraId="0E9EC7E9" w14:textId="4C2EDAAB" w:rsidR="00176974" w:rsidRDefault="00E8030E" w:rsidP="00E9254B">
      <w:pPr>
        <w:pStyle w:val="ZLITLITwPKTzmlitwpktliter"/>
      </w:pPr>
      <w:r>
        <w:t>e</w:t>
      </w:r>
      <w:r w:rsidR="00176974">
        <w:t>)</w:t>
      </w:r>
      <w:r w:rsidR="007A1775">
        <w:tab/>
      </w:r>
      <w:r w:rsidR="00176974">
        <w:t xml:space="preserve">biomasy roślinnej </w:t>
      </w:r>
      <w:r w:rsidR="008D5C49">
        <w:t xml:space="preserve">zebranej </w:t>
      </w:r>
      <w:r w:rsidR="00176974">
        <w:t>z terenów innych niż zaewidencjonowane jako rolne</w:t>
      </w:r>
      <w:r w:rsidR="008D5C49">
        <w:t xml:space="preserve"> lub leśne</w:t>
      </w:r>
      <w:r w:rsidR="00176974">
        <w:t>,</w:t>
      </w:r>
    </w:p>
    <w:p w14:paraId="7C67E4EC" w14:textId="3C87B9BF" w:rsidR="00176974" w:rsidRDefault="00E8030E" w:rsidP="007A1775">
      <w:pPr>
        <w:pStyle w:val="ZLITLITwPKTzmlitwpktliter"/>
        <w:keepNext/>
      </w:pPr>
      <w:r>
        <w:lastRenderedPageBreak/>
        <w:t>f</w:t>
      </w:r>
      <w:r w:rsidR="00176974">
        <w:t>)</w:t>
      </w:r>
      <w:r w:rsidR="007A1775">
        <w:tab/>
      </w:r>
      <w:r w:rsidR="00176974">
        <w:t>odchodów zwierzęcych pozyskanych z działalności innej niż rolnicza</w:t>
      </w:r>
    </w:p>
    <w:p w14:paraId="26365AEF" w14:textId="4458ACD2" w:rsidR="00150C92" w:rsidRPr="00150C92" w:rsidRDefault="00176974" w:rsidP="00940EE5">
      <w:pPr>
        <w:pStyle w:val="ZLITCZWSPLITwPKTzmczciwsplitwpktliter"/>
      </w:pPr>
      <w:r>
        <w:t>– z wyłączeniem biogazu pozyskanego z odpadów komunalnych, ze</w:t>
      </w:r>
      <w:r w:rsidR="007A1775">
        <w:t> </w:t>
      </w:r>
      <w:r>
        <w:t xml:space="preserve">składowisk odpadów, a także </w:t>
      </w:r>
      <w:r w:rsidR="00193055">
        <w:t xml:space="preserve">z substratów pochodzących </w:t>
      </w:r>
      <w:r>
        <w:t>z oczyszczalni</w:t>
      </w:r>
      <w:r w:rsidR="000D75DE">
        <w:t xml:space="preserve"> </w:t>
      </w:r>
      <w:r>
        <w:t xml:space="preserve">ścieków innych niż wymienionych w lit. </w:t>
      </w:r>
      <w:r w:rsidR="001E73F8">
        <w:t>b</w:t>
      </w:r>
      <w:r>
        <w:t xml:space="preserve">;”, </w:t>
      </w:r>
    </w:p>
    <w:p w14:paraId="0E4B4CA2" w14:textId="30EF9865" w:rsidR="00150C92" w:rsidRPr="00150C92" w:rsidRDefault="00150C92" w:rsidP="00F46C48">
      <w:pPr>
        <w:pStyle w:val="LITlitera"/>
        <w:keepNext/>
      </w:pPr>
      <w:r w:rsidRPr="00150C92">
        <w:t>b)</w:t>
      </w:r>
      <w:r w:rsidRPr="00150C92">
        <w:tab/>
        <w:t>po pkt 3b dodaje się pkt 3c w brzmieniu:</w:t>
      </w:r>
    </w:p>
    <w:p w14:paraId="79C7931A" w14:textId="240E70B4" w:rsidR="00150C92" w:rsidRPr="00150C92" w:rsidRDefault="003D67AB" w:rsidP="00017276">
      <w:pPr>
        <w:pStyle w:val="ZLITPKTzmpktliter"/>
      </w:pPr>
      <w:r>
        <w:t>„</w:t>
      </w:r>
      <w:bookmarkStart w:id="3" w:name="_Hlk117784300"/>
      <w:r w:rsidR="004A58BD">
        <w:t>3c)</w:t>
      </w:r>
      <w:r w:rsidR="004A58BD">
        <w:tab/>
      </w:r>
      <w:proofErr w:type="spellStart"/>
      <w:r w:rsidR="00150C92" w:rsidRPr="00150C92">
        <w:t>biometan</w:t>
      </w:r>
      <w:proofErr w:type="spellEnd"/>
      <w:r w:rsidR="00150C92" w:rsidRPr="00150C92">
        <w:t xml:space="preserve"> – gaz uzyskany z biogazu</w:t>
      </w:r>
      <w:r w:rsidR="005E52AF">
        <w:t xml:space="preserve">, </w:t>
      </w:r>
      <w:r w:rsidR="00150C92" w:rsidRPr="00150C92">
        <w:t>biogazu rolniczego</w:t>
      </w:r>
      <w:r w:rsidR="00946B0B">
        <w:t xml:space="preserve"> lub wodoru odnawialnego</w:t>
      </w:r>
      <w:r w:rsidR="00150C92" w:rsidRPr="00150C92">
        <w:t xml:space="preserve">, </w:t>
      </w:r>
      <w:r w:rsidR="007534A2">
        <w:t>poddan</w:t>
      </w:r>
      <w:r w:rsidR="00C77FE1">
        <w:t>ych</w:t>
      </w:r>
      <w:r w:rsidR="007534A2">
        <w:t xml:space="preserve"> procesowi oczyszczenia</w:t>
      </w:r>
      <w:r w:rsidR="0032715E">
        <w:t xml:space="preserve">, </w:t>
      </w:r>
      <w:r w:rsidR="007534A2">
        <w:t xml:space="preserve">wprowadzany do sieci gazowej lub transportowany w postaci </w:t>
      </w:r>
      <w:r w:rsidR="007534A2" w:rsidRPr="00D935AB">
        <w:t xml:space="preserve">sprężonej </w:t>
      </w:r>
      <w:r w:rsidR="0032715E" w:rsidRPr="00D935AB">
        <w:t>albo</w:t>
      </w:r>
      <w:r w:rsidR="007534A2" w:rsidRPr="00D935AB">
        <w:t xml:space="preserve"> skroplonej</w:t>
      </w:r>
      <w:r w:rsidR="007534A2">
        <w:t xml:space="preserve"> środkami transportu innymi niż sieci </w:t>
      </w:r>
      <w:r w:rsidR="007534A2" w:rsidRPr="00C77FE1">
        <w:t>gazowe</w:t>
      </w:r>
      <w:r w:rsidR="00211DF3">
        <w:t>,</w:t>
      </w:r>
      <w:r w:rsidR="00194D63" w:rsidRPr="00D935AB">
        <w:t xml:space="preserve"> lub </w:t>
      </w:r>
      <w:r w:rsidR="006A572A" w:rsidRPr="00D935AB">
        <w:t>wykorzystany do tankowania pojazdów</w:t>
      </w:r>
      <w:r w:rsidR="00E51E51">
        <w:t xml:space="preserve"> silnikowych</w:t>
      </w:r>
      <w:r w:rsidR="006A572A" w:rsidRPr="00D935AB">
        <w:t xml:space="preserve"> </w:t>
      </w:r>
      <w:r w:rsidR="00DE5395">
        <w:t>bez konieczności jego transportu</w:t>
      </w:r>
      <w:r w:rsidR="00150C92" w:rsidRPr="00150C92">
        <w:t>;</w:t>
      </w:r>
      <w:r>
        <w:t>”</w:t>
      </w:r>
      <w:r w:rsidR="00150C92" w:rsidRPr="00150C92">
        <w:t>,</w:t>
      </w:r>
    </w:p>
    <w:bookmarkEnd w:id="3"/>
    <w:p w14:paraId="78634BBF" w14:textId="0E0FBA4D" w:rsidR="00150C92" w:rsidRPr="00150C92" w:rsidRDefault="00150C92" w:rsidP="00E7265F">
      <w:pPr>
        <w:pStyle w:val="LITlitera"/>
        <w:keepNext/>
      </w:pPr>
      <w:r w:rsidRPr="00150C92">
        <w:t>c)</w:t>
      </w:r>
      <w:r w:rsidRPr="00150C92">
        <w:tab/>
        <w:t xml:space="preserve">po pkt </w:t>
      </w:r>
      <w:r w:rsidR="00A9315E" w:rsidRPr="00150C92">
        <w:t>4</w:t>
      </w:r>
      <w:r w:rsidR="00A9315E">
        <w:t>b</w:t>
      </w:r>
      <w:r w:rsidR="00A9315E" w:rsidRPr="00150C92">
        <w:t xml:space="preserve"> </w:t>
      </w:r>
      <w:r w:rsidRPr="00150C92">
        <w:t xml:space="preserve">dodaje się pkt </w:t>
      </w:r>
      <w:r w:rsidR="00A9315E" w:rsidRPr="00150C92">
        <w:t>4</w:t>
      </w:r>
      <w:r w:rsidR="00A9315E">
        <w:t>c</w:t>
      </w:r>
      <w:r w:rsidR="00A9315E" w:rsidRPr="00150C92">
        <w:t xml:space="preserve"> </w:t>
      </w:r>
      <w:r w:rsidRPr="00150C92">
        <w:t xml:space="preserve">i </w:t>
      </w:r>
      <w:r w:rsidR="00A9315E" w:rsidRPr="00150C92">
        <w:t>4</w:t>
      </w:r>
      <w:r w:rsidR="00A9315E">
        <w:t>d</w:t>
      </w:r>
      <w:r w:rsidR="00A9315E" w:rsidRPr="00150C92">
        <w:t xml:space="preserve"> </w:t>
      </w:r>
      <w:r w:rsidRPr="00150C92">
        <w:t>w brzmieniu:</w:t>
      </w:r>
    </w:p>
    <w:p w14:paraId="145DCF9B" w14:textId="037FFDB9" w:rsidR="00150C92" w:rsidRPr="00150C92" w:rsidRDefault="003D67AB" w:rsidP="00017276">
      <w:pPr>
        <w:pStyle w:val="ZLITPKTzmpktliter"/>
      </w:pPr>
      <w:r>
        <w:t>„</w:t>
      </w:r>
      <w:r w:rsidR="00A9315E" w:rsidRPr="00150C92">
        <w:t>4</w:t>
      </w:r>
      <w:r w:rsidR="00A9315E">
        <w:t>c</w:t>
      </w:r>
      <w:r w:rsidR="00150C92" w:rsidRPr="00150C92">
        <w:t>)</w:t>
      </w:r>
      <w:r w:rsidR="004A58BD">
        <w:tab/>
      </w:r>
      <w:r w:rsidR="00150C92" w:rsidRPr="00150C92">
        <w:t>ciepło – ciepło w rozumieniu</w:t>
      </w:r>
      <w:r w:rsidR="00211DF3">
        <w:t xml:space="preserve"> art. 3 pkt 2</w:t>
      </w:r>
      <w:r w:rsidR="00150C92" w:rsidRPr="00150C92">
        <w:t xml:space="preserve"> ustawy – Prawo energetyczne;</w:t>
      </w:r>
    </w:p>
    <w:p w14:paraId="6DF23277" w14:textId="39E5B42E" w:rsidR="00150C92" w:rsidRPr="00150C92" w:rsidRDefault="00A9315E" w:rsidP="00017276">
      <w:pPr>
        <w:pStyle w:val="ZLITPKTzmpktliter"/>
      </w:pPr>
      <w:r w:rsidRPr="00150C92">
        <w:t>4</w:t>
      </w:r>
      <w:r>
        <w:t>d</w:t>
      </w:r>
      <w:r w:rsidR="004A58BD">
        <w:t>)</w:t>
      </w:r>
      <w:r w:rsidR="004A58BD">
        <w:tab/>
      </w:r>
      <w:r w:rsidR="00150C92" w:rsidRPr="00150C92">
        <w:t>chłód – energia cieplna zawarta w wodzie lodowej</w:t>
      </w:r>
      <w:r w:rsidR="00F87D02">
        <w:t xml:space="preserve"> lub w innych</w:t>
      </w:r>
      <w:r w:rsidR="007E61BC">
        <w:t xml:space="preserve"> jej</w:t>
      </w:r>
      <w:r w:rsidR="00F87D02">
        <w:t xml:space="preserve"> nośnikach powodujących obniżanie temperatury danego obiektu</w:t>
      </w:r>
      <w:r w:rsidR="00150C92" w:rsidRPr="00150C92">
        <w:t>;</w:t>
      </w:r>
      <w:r w:rsidR="004A199F">
        <w:t>”,</w:t>
      </w:r>
    </w:p>
    <w:p w14:paraId="7F86F22B" w14:textId="64733053" w:rsidR="00150C92" w:rsidRPr="00150C92" w:rsidRDefault="003B5FD4" w:rsidP="00150C92">
      <w:pPr>
        <w:pStyle w:val="LITlitera"/>
      </w:pPr>
      <w:r>
        <w:t>d</w:t>
      </w:r>
      <w:r w:rsidR="00150C92" w:rsidRPr="00150C92">
        <w:t>)</w:t>
      </w:r>
      <w:r w:rsidR="00150C92" w:rsidRPr="00150C92">
        <w:tab/>
        <w:t xml:space="preserve">w pkt 5 po wyrazach </w:t>
      </w:r>
      <w:r w:rsidR="003D67AB">
        <w:t>„</w:t>
      </w:r>
      <w:r w:rsidR="00150C92" w:rsidRPr="00150C92">
        <w:t>biogazem rolniczym</w:t>
      </w:r>
      <w:r w:rsidR="003D67AB">
        <w:t>”</w:t>
      </w:r>
      <w:r w:rsidR="00150C92" w:rsidRPr="00150C92">
        <w:t xml:space="preserve"> dodaje się wyraz </w:t>
      </w:r>
      <w:r w:rsidR="003D67AB">
        <w:t>„</w:t>
      </w:r>
      <w:r w:rsidR="00211DF3">
        <w:t xml:space="preserve"> , </w:t>
      </w:r>
      <w:proofErr w:type="spellStart"/>
      <w:r w:rsidR="00150C92" w:rsidRPr="00150C92">
        <w:t>biometanem</w:t>
      </w:r>
      <w:proofErr w:type="spellEnd"/>
      <w:r w:rsidR="003D67AB">
        <w:t>”</w:t>
      </w:r>
      <w:r w:rsidR="00150C92" w:rsidRPr="00150C92">
        <w:t>,</w:t>
      </w:r>
    </w:p>
    <w:p w14:paraId="16858B2E" w14:textId="7D078EEB" w:rsidR="00B77766" w:rsidRDefault="00923334" w:rsidP="00E7265F">
      <w:pPr>
        <w:pStyle w:val="LITlitera"/>
        <w:keepNext/>
      </w:pPr>
      <w:r>
        <w:t>e</w:t>
      </w:r>
      <w:r w:rsidR="000B5DB6">
        <w:t>)</w:t>
      </w:r>
      <w:r w:rsidR="000B5DB6">
        <w:tab/>
      </w:r>
      <w:r w:rsidR="00B77766">
        <w:t>po pkt 11 dodaje się pkt 11</w:t>
      </w:r>
      <w:r w:rsidR="00B77766" w:rsidRPr="009B0CA4">
        <w:rPr>
          <w:rStyle w:val="IGindeksgrny"/>
        </w:rPr>
        <w:t>1</w:t>
      </w:r>
      <w:r w:rsidR="00B77766">
        <w:rPr>
          <w:vertAlign w:val="superscript"/>
        </w:rPr>
        <w:t xml:space="preserve"> </w:t>
      </w:r>
      <w:r w:rsidR="00B77766">
        <w:t>w brzmieniu:</w:t>
      </w:r>
    </w:p>
    <w:p w14:paraId="0668B1D3" w14:textId="20AE427B" w:rsidR="00B77766" w:rsidRPr="009B0CA4" w:rsidRDefault="00B77766" w:rsidP="009B0CA4">
      <w:pPr>
        <w:pStyle w:val="ZLITPKTzmpktliter"/>
        <w:keepNext/>
        <w:rPr>
          <w:rFonts w:eastAsia="Calibri"/>
          <w:lang w:eastAsia="en-US"/>
        </w:rPr>
      </w:pPr>
      <w:r w:rsidRPr="009B0CA4">
        <w:rPr>
          <w:rFonts w:eastAsia="Calibri"/>
          <w:lang w:eastAsia="en-US"/>
        </w:rPr>
        <w:t>„</w:t>
      </w:r>
      <w:r w:rsidR="00236EAB" w:rsidRPr="009B0CA4">
        <w:rPr>
          <w:rFonts w:eastAsia="Calibri"/>
          <w:lang w:eastAsia="en-US"/>
        </w:rPr>
        <w:t>11</w:t>
      </w:r>
      <w:r w:rsidR="00236EAB" w:rsidRPr="000A0E95">
        <w:rPr>
          <w:rStyle w:val="IGindeksgrny"/>
        </w:rPr>
        <w:t>1</w:t>
      </w:r>
      <w:r w:rsidR="004A58BD">
        <w:rPr>
          <w:rFonts w:eastAsia="Calibri"/>
          <w:lang w:eastAsia="en-US"/>
        </w:rPr>
        <w:t>)</w:t>
      </w:r>
      <w:r w:rsidR="004A58BD">
        <w:rPr>
          <w:rFonts w:eastAsia="Calibri"/>
          <w:lang w:eastAsia="en-US"/>
        </w:rPr>
        <w:tab/>
      </w:r>
      <w:r w:rsidRPr="009B0CA4">
        <w:rPr>
          <w:rFonts w:eastAsia="Calibri"/>
          <w:lang w:eastAsia="en-US"/>
        </w:rPr>
        <w:t>energia otoczenia</w:t>
      </w:r>
      <w:r w:rsidR="00236EAB" w:rsidRPr="009B0CA4">
        <w:rPr>
          <w:rFonts w:eastAsia="Calibri"/>
          <w:lang w:eastAsia="en-US"/>
        </w:rPr>
        <w:t xml:space="preserve"> –</w:t>
      </w:r>
      <w:r w:rsidR="006D2D74">
        <w:rPr>
          <w:rFonts w:eastAsia="Calibri"/>
          <w:lang w:eastAsia="en-US"/>
        </w:rPr>
        <w:t xml:space="preserve"> </w:t>
      </w:r>
      <w:r w:rsidR="000B5280">
        <w:rPr>
          <w:rFonts w:eastAsia="Calibri"/>
          <w:lang w:eastAsia="en-US"/>
        </w:rPr>
        <w:t xml:space="preserve">energię o charakterze </w:t>
      </w:r>
      <w:r w:rsidR="00FF7CA1" w:rsidRPr="00FF7CA1">
        <w:rPr>
          <w:rFonts w:eastAsia="Calibri"/>
          <w:lang w:eastAsia="en-US"/>
        </w:rPr>
        <w:t>nieantropogeniczny</w:t>
      </w:r>
      <w:r w:rsidR="000B5280">
        <w:rPr>
          <w:rFonts w:eastAsia="Calibri"/>
          <w:lang w:eastAsia="en-US"/>
        </w:rPr>
        <w:t>m</w:t>
      </w:r>
      <w:r w:rsidR="00432720">
        <w:rPr>
          <w:rFonts w:eastAsia="Calibri"/>
          <w:lang w:eastAsia="en-US"/>
        </w:rPr>
        <w:t>,</w:t>
      </w:r>
      <w:r w:rsidR="00FF7CA1" w:rsidRPr="00FF7CA1">
        <w:rPr>
          <w:rFonts w:eastAsia="Calibri"/>
          <w:lang w:eastAsia="en-US"/>
        </w:rPr>
        <w:t xml:space="preserve"> skumulowaną w środowisku na danym terenie</w:t>
      </w:r>
      <w:r w:rsidR="00432720">
        <w:rPr>
          <w:rFonts w:eastAsia="Calibri"/>
          <w:lang w:eastAsia="en-US"/>
        </w:rPr>
        <w:t xml:space="preserve"> w postaci ciepła</w:t>
      </w:r>
      <w:r w:rsidR="00FF7CA1" w:rsidRPr="00FF7CA1">
        <w:rPr>
          <w:rFonts w:eastAsia="Calibri"/>
          <w:lang w:eastAsia="en-US"/>
        </w:rPr>
        <w:t xml:space="preserve">, która na tym terenie może znajdować się w </w:t>
      </w:r>
      <w:r w:rsidR="006D2D74" w:rsidRPr="00FF7CA1">
        <w:rPr>
          <w:rFonts w:eastAsia="Calibri"/>
          <w:lang w:eastAsia="en-US"/>
        </w:rPr>
        <w:t>wodach powierzchniowych</w:t>
      </w:r>
      <w:r w:rsidR="006D2D74">
        <w:rPr>
          <w:rFonts w:eastAsia="Calibri"/>
          <w:lang w:eastAsia="en-US"/>
        </w:rPr>
        <w:t>,</w:t>
      </w:r>
      <w:r w:rsidR="006D2D74" w:rsidRPr="00FF7CA1">
        <w:rPr>
          <w:rFonts w:eastAsia="Calibri"/>
          <w:lang w:eastAsia="en-US"/>
        </w:rPr>
        <w:t xml:space="preserve"> w ściekach lub w </w:t>
      </w:r>
      <w:r w:rsidR="00FF7CA1" w:rsidRPr="00FF7CA1">
        <w:rPr>
          <w:rFonts w:eastAsia="Calibri"/>
          <w:lang w:eastAsia="en-US"/>
        </w:rPr>
        <w:t>powietrzu, z</w:t>
      </w:r>
      <w:r w:rsidR="00445DAA">
        <w:rPr>
          <w:rFonts w:eastAsia="Calibri"/>
          <w:lang w:eastAsia="en-US"/>
        </w:rPr>
        <w:t xml:space="preserve"> </w:t>
      </w:r>
      <w:r w:rsidR="00FF7CA1" w:rsidRPr="00FF7CA1">
        <w:rPr>
          <w:rFonts w:eastAsia="Calibri"/>
          <w:lang w:eastAsia="en-US"/>
        </w:rPr>
        <w:t>wyłączeniem powietrza wylotowego</w:t>
      </w:r>
      <w:r w:rsidR="00FF7CA1">
        <w:rPr>
          <w:rFonts w:eastAsia="Calibri"/>
          <w:lang w:eastAsia="en-US"/>
        </w:rPr>
        <w:t xml:space="preserve">;”, </w:t>
      </w:r>
    </w:p>
    <w:p w14:paraId="2B1D4EFE" w14:textId="3CBF434E" w:rsidR="00B32310" w:rsidRPr="00E46046" w:rsidRDefault="00923334" w:rsidP="00E7265F">
      <w:pPr>
        <w:pStyle w:val="LITlitera"/>
        <w:keepNext/>
      </w:pPr>
      <w:r>
        <w:t>f</w:t>
      </w:r>
      <w:r w:rsidR="000B5DB6" w:rsidRPr="00E46046">
        <w:t>)</w:t>
      </w:r>
      <w:r w:rsidR="000B5DB6">
        <w:tab/>
      </w:r>
      <w:r w:rsidR="00B32310" w:rsidRPr="00E46046">
        <w:t>pkt 11a otrzymuje brzmienie:</w:t>
      </w:r>
      <w:r w:rsidR="00150C92" w:rsidRPr="00E46046">
        <w:tab/>
      </w:r>
    </w:p>
    <w:p w14:paraId="41410811" w14:textId="22236B80" w:rsidR="00B32310" w:rsidRPr="00E46046" w:rsidRDefault="00B32310" w:rsidP="00024454">
      <w:pPr>
        <w:pStyle w:val="ZLITPKTzmpktliter"/>
        <w:keepNext/>
        <w:rPr>
          <w:rFonts w:eastAsia="Calibri"/>
          <w:lang w:eastAsia="en-US"/>
        </w:rPr>
      </w:pPr>
      <w:r w:rsidRPr="00E46046">
        <w:rPr>
          <w:rFonts w:eastAsia="Calibri"/>
          <w:lang w:eastAsia="en-US"/>
        </w:rPr>
        <w:t>„11a)</w:t>
      </w:r>
      <w:r w:rsidR="004A58BD">
        <w:rPr>
          <w:rFonts w:eastAsia="Calibri"/>
          <w:lang w:eastAsia="en-US"/>
        </w:rPr>
        <w:tab/>
      </w:r>
      <w:r w:rsidR="00A94058" w:rsidRPr="00C84F27">
        <w:rPr>
          <w:rFonts w:ascii="Times New Roman" w:hAnsi="Times New Roman" w:cs="Times New Roman"/>
          <w:szCs w:val="24"/>
        </w:rPr>
        <w:t xml:space="preserve">hybrydowa instalacja odnawialnego źródła energii – wyodrębniony zespół urządzeń opisanych przez dane techniczne i handlowe, w którym stopień wykorzystania mocy </w:t>
      </w:r>
      <w:r w:rsidR="00A94058" w:rsidRPr="00C84F27">
        <w:rPr>
          <w:rFonts w:ascii="Times New Roman" w:hAnsi="Times New Roman" w:cs="Times New Roman"/>
          <w:szCs w:val="24"/>
        </w:rPr>
        <w:lastRenderedPageBreak/>
        <w:t>zainstalowanej elektrycznej w ciągu roku</w:t>
      </w:r>
      <w:r w:rsidR="00994136">
        <w:rPr>
          <w:rFonts w:ascii="Times New Roman" w:hAnsi="Times New Roman" w:cs="Times New Roman"/>
          <w:szCs w:val="24"/>
        </w:rPr>
        <w:t xml:space="preserve"> stanowi </w:t>
      </w:r>
      <w:r w:rsidR="00C73E52" w:rsidRPr="00C73E52">
        <w:rPr>
          <w:rFonts w:ascii="Times New Roman" w:hAnsi="Times New Roman" w:cs="Times New Roman"/>
          <w:szCs w:val="24"/>
        </w:rPr>
        <w:t xml:space="preserve">stosunek ilości MWh wytworzonej energii elektrycznej na każdy MW mocy </w:t>
      </w:r>
      <w:r w:rsidR="00A94058" w:rsidRPr="00C84F27">
        <w:rPr>
          <w:rFonts w:ascii="Times New Roman" w:hAnsi="Times New Roman" w:cs="Times New Roman"/>
          <w:szCs w:val="24"/>
        </w:rPr>
        <w:t>przyłączeniowej,</w:t>
      </w:r>
      <w:r w:rsidR="00994136">
        <w:rPr>
          <w:rFonts w:ascii="Times New Roman" w:hAnsi="Times New Roman" w:cs="Times New Roman"/>
          <w:szCs w:val="24"/>
        </w:rPr>
        <w:t xml:space="preserve"> przyłączonych </w:t>
      </w:r>
      <w:r w:rsidR="00A94058" w:rsidRPr="00C84F27">
        <w:rPr>
          <w:rFonts w:ascii="Times New Roman" w:hAnsi="Times New Roman" w:cs="Times New Roman"/>
          <w:szCs w:val="24"/>
        </w:rPr>
        <w:t>do sieci elektroenergetycznej</w:t>
      </w:r>
      <w:r w:rsidR="00994136">
        <w:rPr>
          <w:rFonts w:ascii="Times New Roman" w:hAnsi="Times New Roman" w:cs="Times New Roman"/>
          <w:szCs w:val="24"/>
        </w:rPr>
        <w:t xml:space="preserve"> w jednym miejscu przyłączenia</w:t>
      </w:r>
      <w:r w:rsidR="00A94058" w:rsidRPr="00C84F27">
        <w:rPr>
          <w:rFonts w:ascii="Times New Roman" w:hAnsi="Times New Roman" w:cs="Times New Roman"/>
          <w:szCs w:val="24"/>
        </w:rPr>
        <w:t>, wytwarza</w:t>
      </w:r>
      <w:r w:rsidR="00A56ED5">
        <w:rPr>
          <w:rFonts w:ascii="Times New Roman" w:hAnsi="Times New Roman" w:cs="Times New Roman"/>
          <w:szCs w:val="24"/>
        </w:rPr>
        <w:t>jący</w:t>
      </w:r>
      <w:r w:rsidR="00A94058" w:rsidRPr="00C84F27">
        <w:rPr>
          <w:rFonts w:ascii="Times New Roman" w:hAnsi="Times New Roman" w:cs="Times New Roman"/>
          <w:szCs w:val="24"/>
        </w:rPr>
        <w:t xml:space="preserve"> energi</w:t>
      </w:r>
      <w:r w:rsidR="00A56ED5">
        <w:rPr>
          <w:rFonts w:ascii="Times New Roman" w:hAnsi="Times New Roman" w:cs="Times New Roman"/>
          <w:szCs w:val="24"/>
        </w:rPr>
        <w:t>ę</w:t>
      </w:r>
      <w:r w:rsidR="00A94058" w:rsidRPr="00C84F27">
        <w:rPr>
          <w:rFonts w:ascii="Times New Roman" w:hAnsi="Times New Roman" w:cs="Times New Roman"/>
          <w:szCs w:val="24"/>
        </w:rPr>
        <w:t xml:space="preserve"> elektryczn</w:t>
      </w:r>
      <w:r w:rsidR="00A56ED5">
        <w:rPr>
          <w:rFonts w:ascii="Times New Roman" w:hAnsi="Times New Roman" w:cs="Times New Roman"/>
          <w:szCs w:val="24"/>
        </w:rPr>
        <w:t>ą</w:t>
      </w:r>
      <w:r w:rsidR="00A94058" w:rsidRPr="00C84F27">
        <w:rPr>
          <w:rFonts w:ascii="Times New Roman" w:hAnsi="Times New Roman" w:cs="Times New Roman"/>
          <w:szCs w:val="24"/>
        </w:rPr>
        <w:t xml:space="preserve"> w tych urządzeniach wyłącznie z odnawialnych źródeł energii różniących się rodzajem oraz charakterystyką dyspozycyjności wytwarzanej energii elektrycznej, oraz</w:t>
      </w:r>
      <w:r w:rsidR="000250DA">
        <w:rPr>
          <w:rFonts w:ascii="Times New Roman" w:hAnsi="Times New Roman" w:cs="Times New Roman"/>
          <w:szCs w:val="24"/>
        </w:rPr>
        <w:t xml:space="preserve"> spełniający następujące warunki</w:t>
      </w:r>
      <w:r w:rsidR="00A94058" w:rsidRPr="00C84F27">
        <w:rPr>
          <w:rFonts w:ascii="Times New Roman" w:hAnsi="Times New Roman" w:cs="Times New Roman"/>
          <w:szCs w:val="24"/>
        </w:rPr>
        <w:t>:</w:t>
      </w:r>
      <w:r w:rsidR="00643D7D">
        <w:rPr>
          <w:rFonts w:eastAsia="Calibri"/>
          <w:lang w:eastAsia="en-US"/>
        </w:rPr>
        <w:t xml:space="preserve"> </w:t>
      </w:r>
    </w:p>
    <w:p w14:paraId="76DF4206" w14:textId="77777777" w:rsidR="00B32310" w:rsidRPr="00A52014" w:rsidRDefault="00B32310" w:rsidP="00B32310">
      <w:pPr>
        <w:pStyle w:val="ZLITLITwPKTzmlitwpktliter"/>
        <w:rPr>
          <w:rFonts w:eastAsia="Calibri"/>
          <w:lang w:eastAsia="en-US"/>
        </w:rPr>
      </w:pPr>
      <w:r w:rsidRPr="00A52014">
        <w:rPr>
          <w:rFonts w:eastAsia="Calibri"/>
          <w:lang w:eastAsia="en-US"/>
        </w:rPr>
        <w:t>a)</w:t>
      </w:r>
      <w:r w:rsidRPr="00A52014">
        <w:rPr>
          <w:rFonts w:eastAsia="Calibri"/>
          <w:lang w:eastAsia="en-US"/>
        </w:rPr>
        <w:tab/>
        <w:t>żadne z urządzeń wytwórczych nie ma mocy zainstalowanej elektrycznej większej niż 80% łącznej mocy zainstalowanej elektrycznej tego zespołu,</w:t>
      </w:r>
    </w:p>
    <w:p w14:paraId="2734C930" w14:textId="6941E1BC" w:rsidR="00C83BB2" w:rsidRPr="009463BB" w:rsidRDefault="00B32310" w:rsidP="00B32310">
      <w:pPr>
        <w:pStyle w:val="ZLITLITwPKTzmlitwpktliter"/>
        <w:rPr>
          <w:rFonts w:eastAsia="Calibri"/>
          <w:lang w:eastAsia="en-US"/>
        </w:rPr>
      </w:pPr>
      <w:r w:rsidRPr="009463BB">
        <w:rPr>
          <w:rFonts w:eastAsia="Calibri"/>
          <w:lang w:eastAsia="en-US"/>
        </w:rPr>
        <w:t>b)</w:t>
      </w:r>
      <w:r w:rsidRPr="009463BB">
        <w:rPr>
          <w:rFonts w:eastAsia="Calibri"/>
          <w:lang w:eastAsia="en-US"/>
        </w:rPr>
        <w:tab/>
        <w:t>wyprowadzenie mocy z urządzeń wchodzących w skład tego zespołu do sieci elektroenergetycznej następuje przez urządzenie łączące ten zespół z</w:t>
      </w:r>
      <w:r w:rsidR="00445DAA">
        <w:rPr>
          <w:rFonts w:eastAsia="Calibri"/>
          <w:lang w:eastAsia="en-US"/>
        </w:rPr>
        <w:t xml:space="preserve"> </w:t>
      </w:r>
      <w:r w:rsidRPr="009463BB">
        <w:rPr>
          <w:rFonts w:eastAsia="Calibri"/>
          <w:lang w:eastAsia="en-US"/>
        </w:rPr>
        <w:t>siecią elektroenergetyczną, służące do transformacji energii do warunków niezbędnych do jej wprowadzenia do tej sieci,</w:t>
      </w:r>
      <w:r w:rsidR="00F2680C">
        <w:rPr>
          <w:rFonts w:eastAsia="Calibri"/>
          <w:lang w:eastAsia="en-US"/>
        </w:rPr>
        <w:t xml:space="preserve"> </w:t>
      </w:r>
    </w:p>
    <w:p w14:paraId="5ADFCC80" w14:textId="55845517" w:rsidR="00B32310" w:rsidRPr="00B32310" w:rsidRDefault="00EB085E" w:rsidP="00B32310">
      <w:pPr>
        <w:pStyle w:val="ZLITLITwPKTzmlitwpktliter"/>
        <w:rPr>
          <w:rFonts w:eastAsia="Calibri"/>
          <w:lang w:eastAsia="en-US"/>
        </w:rPr>
      </w:pPr>
      <w:r>
        <w:rPr>
          <w:rFonts w:eastAsia="Calibri"/>
          <w:lang w:eastAsia="en-US"/>
        </w:rPr>
        <w:t>c</w:t>
      </w:r>
      <w:r w:rsidR="00B32310" w:rsidRPr="009463BB">
        <w:rPr>
          <w:rFonts w:eastAsia="Calibri"/>
          <w:lang w:eastAsia="en-US"/>
        </w:rPr>
        <w:t>)</w:t>
      </w:r>
      <w:r w:rsidR="00B32310" w:rsidRPr="009463BB">
        <w:rPr>
          <w:rFonts w:eastAsia="Calibri"/>
          <w:lang w:eastAsia="en-US"/>
        </w:rPr>
        <w:tab/>
        <w:t xml:space="preserve">zespół ten obejmuje magazyn energii służący do magazynowania energii </w:t>
      </w:r>
      <w:r w:rsidR="00BD66DC">
        <w:rPr>
          <w:rFonts w:eastAsia="Calibri"/>
          <w:lang w:eastAsia="en-US"/>
        </w:rPr>
        <w:t xml:space="preserve">elektrycznej </w:t>
      </w:r>
      <w:r w:rsidR="00B32310" w:rsidRPr="009463BB">
        <w:rPr>
          <w:rFonts w:eastAsia="Calibri"/>
          <w:lang w:eastAsia="en-US"/>
        </w:rPr>
        <w:t>pochodzącej z urządzeń wytwórczych wchodzących w skład tego zespołu</w:t>
      </w:r>
      <w:r w:rsidR="00A94058">
        <w:rPr>
          <w:rFonts w:eastAsia="Calibri"/>
          <w:lang w:eastAsia="en-US"/>
        </w:rPr>
        <w:t>,</w:t>
      </w:r>
      <w:r w:rsidR="00EE6CE6">
        <w:rPr>
          <w:rFonts w:ascii="Times New Roman" w:hAnsi="Times New Roman" w:cs="Times New Roman"/>
          <w:szCs w:val="24"/>
        </w:rPr>
        <w:t xml:space="preserve"> </w:t>
      </w:r>
      <w:r w:rsidR="00A94058" w:rsidRPr="00C84F27">
        <w:rPr>
          <w:rFonts w:ascii="Times New Roman" w:hAnsi="Times New Roman" w:cs="Times New Roman"/>
          <w:szCs w:val="24"/>
        </w:rPr>
        <w:t xml:space="preserve">przy czym udział energii </w:t>
      </w:r>
      <w:r w:rsidR="002B5F5C">
        <w:rPr>
          <w:rFonts w:ascii="Times New Roman" w:hAnsi="Times New Roman" w:cs="Times New Roman"/>
          <w:szCs w:val="24"/>
        </w:rPr>
        <w:t xml:space="preserve">pochodzącej z tych urządzeń </w:t>
      </w:r>
      <w:r w:rsidR="00A94058" w:rsidRPr="00C84F27">
        <w:rPr>
          <w:rFonts w:ascii="Times New Roman" w:hAnsi="Times New Roman" w:cs="Times New Roman"/>
          <w:szCs w:val="24"/>
        </w:rPr>
        <w:t xml:space="preserve">wprowadzonej do sieci elektroenergetycznej za pośrednictwem magazynu energii </w:t>
      </w:r>
      <w:r w:rsidR="00BD66DC">
        <w:rPr>
          <w:rFonts w:ascii="Times New Roman" w:hAnsi="Times New Roman" w:cs="Times New Roman"/>
          <w:szCs w:val="24"/>
        </w:rPr>
        <w:t xml:space="preserve">elektrycznej </w:t>
      </w:r>
      <w:r w:rsidR="00A94058" w:rsidRPr="00C84F27">
        <w:rPr>
          <w:rFonts w:ascii="Times New Roman" w:hAnsi="Times New Roman" w:cs="Times New Roman"/>
          <w:szCs w:val="24"/>
        </w:rPr>
        <w:t>w</w:t>
      </w:r>
      <w:r w:rsidR="00445DAA">
        <w:rPr>
          <w:rFonts w:ascii="Times New Roman" w:hAnsi="Times New Roman" w:cs="Times New Roman"/>
          <w:szCs w:val="24"/>
        </w:rPr>
        <w:t xml:space="preserve"> </w:t>
      </w:r>
      <w:r w:rsidR="00A94058" w:rsidRPr="00C84F27">
        <w:rPr>
          <w:rFonts w:ascii="Times New Roman" w:hAnsi="Times New Roman" w:cs="Times New Roman"/>
          <w:szCs w:val="24"/>
        </w:rPr>
        <w:t xml:space="preserve">łącznym wolumenie energii wprowadzonej do sieci elektroenergetycznej wynosi nie mniej niż 5% na rok, do czego nie wlicza się energii </w:t>
      </w:r>
      <w:r w:rsidR="002B5F5C">
        <w:rPr>
          <w:rFonts w:ascii="Times New Roman" w:hAnsi="Times New Roman" w:cs="Times New Roman"/>
          <w:szCs w:val="24"/>
        </w:rPr>
        <w:t>elektrycznej</w:t>
      </w:r>
      <w:r w:rsidR="00A94058" w:rsidRPr="00C84F27">
        <w:rPr>
          <w:rFonts w:ascii="Times New Roman" w:hAnsi="Times New Roman" w:cs="Times New Roman"/>
          <w:szCs w:val="24"/>
        </w:rPr>
        <w:t xml:space="preserve"> pobranej z sieci</w:t>
      </w:r>
      <w:r w:rsidR="00B32310" w:rsidRPr="009463BB">
        <w:rPr>
          <w:rFonts w:eastAsia="Calibri"/>
          <w:lang w:eastAsia="en-US"/>
        </w:rPr>
        <w:t>;”,</w:t>
      </w:r>
    </w:p>
    <w:p w14:paraId="4D7E1928" w14:textId="4C26C062" w:rsidR="00150C92" w:rsidRPr="00150C92" w:rsidRDefault="00923334" w:rsidP="00E7265F">
      <w:pPr>
        <w:pStyle w:val="LITlitera"/>
        <w:keepNext/>
      </w:pPr>
      <w:r>
        <w:lastRenderedPageBreak/>
        <w:t>g</w:t>
      </w:r>
      <w:r w:rsidR="000B5DB6">
        <w:t>)</w:t>
      </w:r>
      <w:r w:rsidR="000B5DB6">
        <w:tab/>
      </w:r>
      <w:r w:rsidR="00150C92" w:rsidRPr="00150C92">
        <w:t>pkt 13</w:t>
      </w:r>
      <w:r w:rsidR="00B32310">
        <w:t xml:space="preserve"> otrzymuje brzmienie</w:t>
      </w:r>
      <w:r w:rsidR="00150C92" w:rsidRPr="00150C92">
        <w:t>:</w:t>
      </w:r>
    </w:p>
    <w:p w14:paraId="6B936DD5" w14:textId="4E3011DC" w:rsidR="00ED0800" w:rsidRPr="007541C7" w:rsidRDefault="003D67AB" w:rsidP="00024454">
      <w:pPr>
        <w:pStyle w:val="ZLITPKTzmpktliter"/>
        <w:keepNext/>
        <w:rPr>
          <w:rFonts w:eastAsia="Calibri"/>
          <w:lang w:eastAsia="en-US"/>
        </w:rPr>
      </w:pPr>
      <w:r>
        <w:rPr>
          <w:rFonts w:eastAsia="Calibri"/>
          <w:lang w:eastAsia="en-US"/>
        </w:rPr>
        <w:t>„</w:t>
      </w:r>
      <w:r w:rsidR="00ED0800">
        <w:rPr>
          <w:rFonts w:eastAsia="Calibri"/>
          <w:lang w:eastAsia="en-US"/>
        </w:rPr>
        <w:t>13)</w:t>
      </w:r>
      <w:r w:rsidR="004A58BD">
        <w:rPr>
          <w:rFonts w:eastAsia="Calibri"/>
          <w:lang w:eastAsia="en-US"/>
        </w:rPr>
        <w:tab/>
      </w:r>
      <w:r w:rsidR="00ED0800">
        <w:rPr>
          <w:rFonts w:eastAsia="Calibri"/>
          <w:lang w:eastAsia="en-US"/>
        </w:rPr>
        <w:t>instalacja odnawialnego źródła energii – instalację stanowiącą wyodrębniony zespół:</w:t>
      </w:r>
    </w:p>
    <w:p w14:paraId="11E98077" w14:textId="3A58395F" w:rsidR="00ED0800" w:rsidRPr="009B0CA4" w:rsidRDefault="00ED0800" w:rsidP="00E645F1">
      <w:pPr>
        <w:pStyle w:val="ZLITLITwPKTzmlitwpktliter"/>
      </w:pPr>
      <w:r w:rsidRPr="009B0CA4">
        <w:t>a)</w:t>
      </w:r>
      <w:r w:rsidR="00F432BD" w:rsidRPr="009B0CA4">
        <w:t xml:space="preserve"> </w:t>
      </w:r>
      <w:r w:rsidR="002546C3">
        <w:tab/>
      </w:r>
      <w:r w:rsidRPr="009B0CA4">
        <w:t xml:space="preserve">urządzeń służących do wytwarzania energii </w:t>
      </w:r>
      <w:r w:rsidR="00F87D02">
        <w:t xml:space="preserve">elektrycznej </w:t>
      </w:r>
      <w:r w:rsidRPr="009B0CA4">
        <w:t>lub ciepła lub chłodu opisanych przez dane techniczne i handlowe, w których</w:t>
      </w:r>
      <w:r w:rsidR="000C7B9E">
        <w:t xml:space="preserve"> </w:t>
      </w:r>
      <w:r w:rsidRPr="009B0CA4">
        <w:t xml:space="preserve">energia </w:t>
      </w:r>
      <w:r w:rsidR="00E03484">
        <w:t xml:space="preserve">elektryczna </w:t>
      </w:r>
      <w:r w:rsidRPr="009B0CA4">
        <w:t xml:space="preserve">lub ciepło lub chłód </w:t>
      </w:r>
      <w:r w:rsidR="000C7B9E">
        <w:t>są</w:t>
      </w:r>
      <w:r w:rsidR="000C7B9E" w:rsidRPr="009B0CA4">
        <w:t xml:space="preserve"> wytwarzan</w:t>
      </w:r>
      <w:r w:rsidR="000C7B9E">
        <w:t>e</w:t>
      </w:r>
      <w:r w:rsidR="000C7B9E" w:rsidRPr="009B0CA4">
        <w:t xml:space="preserve"> </w:t>
      </w:r>
      <w:r w:rsidRPr="009B0CA4">
        <w:t>z odnawialnych źródeł energii, lub</w:t>
      </w:r>
    </w:p>
    <w:p w14:paraId="45F200EA" w14:textId="1AEBFB8A" w:rsidR="00ED0800" w:rsidRDefault="00ED0800" w:rsidP="006C08EC">
      <w:pPr>
        <w:pStyle w:val="ZLITLITwPKTzmlitwpktliter"/>
        <w:keepNext/>
        <w:rPr>
          <w:rFonts w:eastAsia="Calibri"/>
          <w:lang w:eastAsia="en-US"/>
        </w:rPr>
      </w:pPr>
      <w:r w:rsidRPr="009B0CA4">
        <w:t>b)</w:t>
      </w:r>
      <w:r w:rsidRPr="009B0CA4">
        <w:tab/>
        <w:t>obiektów budowlanych i urządzeń</w:t>
      </w:r>
      <w:r w:rsidR="005E52AF" w:rsidRPr="005E52AF">
        <w:t>,</w:t>
      </w:r>
      <w:r w:rsidR="005E52AF">
        <w:t xml:space="preserve"> </w:t>
      </w:r>
      <w:r w:rsidRPr="009B0CA4">
        <w:t>stanowiących całość techniczno-użytkową służąc</w:t>
      </w:r>
      <w:r w:rsidR="00A2399A">
        <w:t>ą</w:t>
      </w:r>
      <w:r w:rsidRPr="009B0CA4">
        <w:t xml:space="preserve"> do wytwarzania</w:t>
      </w:r>
      <w:r w:rsidRPr="0018203D">
        <w:rPr>
          <w:rFonts w:eastAsia="Calibri"/>
          <w:lang w:eastAsia="en-US"/>
        </w:rPr>
        <w:t xml:space="preserve"> </w:t>
      </w:r>
      <w:r>
        <w:rPr>
          <w:rFonts w:eastAsia="Calibri"/>
          <w:lang w:eastAsia="en-US"/>
        </w:rPr>
        <w:t>biogazu</w:t>
      </w:r>
      <w:r w:rsidR="000B1CB3">
        <w:rPr>
          <w:rFonts w:eastAsia="Calibri"/>
          <w:lang w:eastAsia="en-US"/>
        </w:rPr>
        <w:t xml:space="preserve">, </w:t>
      </w:r>
      <w:r w:rsidR="000B1CB3" w:rsidRPr="000B1CB3">
        <w:rPr>
          <w:rFonts w:eastAsia="Calibri"/>
          <w:lang w:eastAsia="en-US"/>
        </w:rPr>
        <w:t>biogazu rolniczego</w:t>
      </w:r>
      <w:r w:rsidR="00B529F8">
        <w:rPr>
          <w:rFonts w:eastAsia="Calibri"/>
          <w:lang w:eastAsia="en-US"/>
        </w:rPr>
        <w:t>,</w:t>
      </w:r>
      <w:r>
        <w:rPr>
          <w:rFonts w:eastAsia="Calibri"/>
          <w:lang w:eastAsia="en-US"/>
        </w:rPr>
        <w:t xml:space="preserve"> biometanu lub wodoru odnawialnego</w:t>
      </w:r>
      <w:r w:rsidR="005E52AF">
        <w:rPr>
          <w:rFonts w:eastAsia="Calibri"/>
          <w:lang w:eastAsia="en-US"/>
        </w:rPr>
        <w:t xml:space="preserve"> </w:t>
      </w:r>
    </w:p>
    <w:p w14:paraId="7019E6DF" w14:textId="3A8E2131" w:rsidR="00ED0800" w:rsidRDefault="00A30A24" w:rsidP="003D67AB">
      <w:pPr>
        <w:pStyle w:val="ZLITCZWSPLITwPKTzmczciwsplitwpktliter"/>
        <w:rPr>
          <w:rFonts w:eastAsia="Calibri"/>
          <w:lang w:eastAsia="en-US"/>
        </w:rPr>
      </w:pPr>
      <w:r>
        <w:rPr>
          <w:rFonts w:eastAsia="Calibri"/>
          <w:lang w:eastAsia="en-US"/>
        </w:rPr>
        <w:t>–</w:t>
      </w:r>
      <w:r w:rsidR="00ED0800">
        <w:rPr>
          <w:rFonts w:eastAsia="Calibri"/>
          <w:lang w:eastAsia="en-US"/>
        </w:rPr>
        <w:t xml:space="preserve"> </w:t>
      </w:r>
      <w:r w:rsidR="00ED0800" w:rsidRPr="0018203D">
        <w:rPr>
          <w:rFonts w:eastAsia="Calibri"/>
          <w:lang w:eastAsia="en-US"/>
        </w:rPr>
        <w:t xml:space="preserve">a także połączony z tym zespołem magazyn </w:t>
      </w:r>
      <w:bookmarkStart w:id="4" w:name="highlightHit_65"/>
      <w:bookmarkEnd w:id="4"/>
      <w:r w:rsidR="00ED0800" w:rsidRPr="0018203D">
        <w:rPr>
          <w:rFonts w:eastAsia="Calibri"/>
          <w:lang w:eastAsia="en-US"/>
        </w:rPr>
        <w:t>energii elektrycznej</w:t>
      </w:r>
      <w:r w:rsidR="00B529F8">
        <w:rPr>
          <w:rFonts w:eastAsia="Calibri"/>
          <w:lang w:eastAsia="en-US"/>
        </w:rPr>
        <w:t>,</w:t>
      </w:r>
      <w:r w:rsidR="006C08EC">
        <w:rPr>
          <w:rFonts w:eastAsia="Calibri"/>
          <w:lang w:eastAsia="en-US"/>
        </w:rPr>
        <w:t xml:space="preserve"> </w:t>
      </w:r>
      <w:r w:rsidR="00ED0800" w:rsidRPr="0018203D">
        <w:rPr>
          <w:rFonts w:eastAsia="Calibri"/>
          <w:lang w:eastAsia="en-US"/>
        </w:rPr>
        <w:t>magazyn biogazu</w:t>
      </w:r>
      <w:r w:rsidR="00ED0800">
        <w:rPr>
          <w:rFonts w:eastAsia="Calibri"/>
          <w:lang w:eastAsia="en-US"/>
        </w:rPr>
        <w:t xml:space="preserve"> </w:t>
      </w:r>
      <w:bookmarkStart w:id="5" w:name="_Hlk119623827"/>
      <w:r w:rsidR="001932F3">
        <w:rPr>
          <w:rFonts w:eastAsia="Calibri"/>
          <w:lang w:eastAsia="en-US"/>
        </w:rPr>
        <w:t xml:space="preserve">lub instalacja magazynowa </w:t>
      </w:r>
      <w:r w:rsidR="00637650">
        <w:rPr>
          <w:rFonts w:eastAsia="Calibri"/>
          <w:lang w:eastAsia="en-US"/>
        </w:rPr>
        <w:t>w</w:t>
      </w:r>
      <w:r w:rsidR="00445DAA">
        <w:rPr>
          <w:rFonts w:eastAsia="Calibri"/>
          <w:lang w:eastAsia="en-US"/>
        </w:rPr>
        <w:t xml:space="preserve"> </w:t>
      </w:r>
      <w:r w:rsidR="00637650">
        <w:rPr>
          <w:rFonts w:eastAsia="Calibri"/>
          <w:lang w:eastAsia="en-US"/>
        </w:rPr>
        <w:t xml:space="preserve">rozumieniu art. 3 pkt 10a ustawy </w:t>
      </w:r>
      <w:r w:rsidR="00637650" w:rsidRPr="00BC55F5">
        <w:t>–</w:t>
      </w:r>
      <w:r w:rsidR="00637650">
        <w:t xml:space="preserve"> </w:t>
      </w:r>
      <w:r w:rsidR="00637650">
        <w:rPr>
          <w:rFonts w:eastAsia="Calibri"/>
          <w:lang w:eastAsia="en-US"/>
        </w:rPr>
        <w:t xml:space="preserve">Prawo energetyczne wykorzystywana do magazynowania </w:t>
      </w:r>
      <w:r w:rsidR="00B529F8" w:rsidRPr="00B529F8">
        <w:rPr>
          <w:rFonts w:eastAsia="Calibri"/>
          <w:lang w:eastAsia="en-US"/>
        </w:rPr>
        <w:t>biogazu rolniczego</w:t>
      </w:r>
      <w:r w:rsidR="00B529F8">
        <w:rPr>
          <w:rFonts w:eastAsia="Calibri"/>
          <w:lang w:eastAsia="en-US"/>
        </w:rPr>
        <w:t xml:space="preserve">, </w:t>
      </w:r>
      <w:r w:rsidR="00B529F8" w:rsidRPr="00B529F8">
        <w:rPr>
          <w:rFonts w:eastAsia="Calibri"/>
          <w:lang w:eastAsia="en-US"/>
        </w:rPr>
        <w:t xml:space="preserve">biometanu </w:t>
      </w:r>
      <w:r w:rsidR="00B529F8">
        <w:rPr>
          <w:rFonts w:eastAsia="Calibri"/>
          <w:lang w:eastAsia="en-US"/>
        </w:rPr>
        <w:t xml:space="preserve">lub </w:t>
      </w:r>
      <w:r w:rsidR="001932F3">
        <w:rPr>
          <w:rFonts w:eastAsia="Calibri"/>
          <w:lang w:eastAsia="en-US"/>
        </w:rPr>
        <w:t>wodoru odnawialnego</w:t>
      </w:r>
      <w:r w:rsidR="00ED0800">
        <w:rPr>
          <w:rFonts w:eastAsia="Calibri"/>
          <w:lang w:eastAsia="en-US"/>
        </w:rPr>
        <w:t>;</w:t>
      </w:r>
      <w:bookmarkEnd w:id="5"/>
      <w:r w:rsidR="003D67AB">
        <w:rPr>
          <w:rFonts w:eastAsia="Calibri"/>
          <w:lang w:eastAsia="en-US"/>
        </w:rPr>
        <w:t>”</w:t>
      </w:r>
      <w:r w:rsidR="002546C3">
        <w:rPr>
          <w:rFonts w:eastAsia="Calibri"/>
          <w:lang w:eastAsia="en-US"/>
        </w:rPr>
        <w:t>,</w:t>
      </w:r>
    </w:p>
    <w:p w14:paraId="75FE396D" w14:textId="4878409F" w:rsidR="00150C92" w:rsidRPr="00E46153" w:rsidRDefault="006C08EC" w:rsidP="00E7265F">
      <w:pPr>
        <w:pStyle w:val="LITlitera"/>
        <w:keepNext/>
        <w:rPr>
          <w:rStyle w:val="IGindeksgrny"/>
        </w:rPr>
      </w:pPr>
      <w:r>
        <w:t>h</w:t>
      </w:r>
      <w:r w:rsidR="00150C92" w:rsidRPr="00150C92">
        <w:t>)</w:t>
      </w:r>
      <w:r w:rsidR="006B283E">
        <w:tab/>
      </w:r>
      <w:r w:rsidR="00150C92" w:rsidRPr="00150C92">
        <w:t>pkt 15a otrzymuje brzmienie:</w:t>
      </w:r>
    </w:p>
    <w:p w14:paraId="4D49F8C5" w14:textId="4B54EE25" w:rsidR="00BC55F5" w:rsidRPr="00E46153" w:rsidRDefault="004B4EF9" w:rsidP="00E46153">
      <w:pPr>
        <w:pStyle w:val="ZLITPKTzmpktliter"/>
        <w:keepNext/>
        <w:rPr>
          <w:rFonts w:eastAsia="Calibri"/>
          <w:lang w:eastAsia="en-US"/>
        </w:rPr>
      </w:pPr>
      <w:r w:rsidRPr="00E46153">
        <w:rPr>
          <w:rFonts w:eastAsia="Calibri"/>
          <w:lang w:eastAsia="en-US"/>
        </w:rPr>
        <w:t>„</w:t>
      </w:r>
      <w:r w:rsidR="00BC55F5" w:rsidRPr="00E46153">
        <w:rPr>
          <w:rFonts w:eastAsia="Calibri"/>
          <w:lang w:eastAsia="en-US"/>
        </w:rPr>
        <w:t>15a)</w:t>
      </w:r>
      <w:r w:rsidR="004A58BD">
        <w:rPr>
          <w:rFonts w:eastAsia="Calibri"/>
          <w:lang w:eastAsia="en-US"/>
        </w:rPr>
        <w:tab/>
      </w:r>
      <w:r w:rsidR="00BC55F5" w:rsidRPr="00E46153">
        <w:rPr>
          <w:rFonts w:eastAsia="Calibri"/>
          <w:lang w:eastAsia="en-US"/>
        </w:rPr>
        <w:t xml:space="preserve">klaster energii </w:t>
      </w:r>
      <w:r w:rsidR="0085440B" w:rsidRPr="00E46153">
        <w:rPr>
          <w:rFonts w:eastAsia="Calibri"/>
          <w:lang w:eastAsia="en-US"/>
        </w:rPr>
        <w:t>–</w:t>
      </w:r>
      <w:r w:rsidR="00BC55F5" w:rsidRPr="00E46153">
        <w:rPr>
          <w:rFonts w:eastAsia="Calibri"/>
          <w:lang w:eastAsia="en-US"/>
        </w:rPr>
        <w:t xml:space="preserve"> porozumienie, którego przedmiotem jest współpraca w zakresie wytwarzania, magazynowania</w:t>
      </w:r>
      <w:r w:rsidR="00F979ED">
        <w:rPr>
          <w:rFonts w:eastAsia="Calibri"/>
          <w:lang w:eastAsia="en-US"/>
        </w:rPr>
        <w:t xml:space="preserve">, </w:t>
      </w:r>
      <w:r w:rsidR="00BC55F5" w:rsidRPr="00E46153">
        <w:rPr>
          <w:rFonts w:eastAsia="Calibri"/>
          <w:lang w:eastAsia="en-US"/>
        </w:rPr>
        <w:t xml:space="preserve">równoważenia zapotrzebowania, dystrybucji </w:t>
      </w:r>
      <w:r w:rsidR="00F979ED" w:rsidRPr="00E46153">
        <w:rPr>
          <w:rFonts w:eastAsia="Calibri"/>
          <w:lang w:eastAsia="en-US"/>
        </w:rPr>
        <w:t>energi</w:t>
      </w:r>
      <w:r w:rsidR="00F979ED">
        <w:rPr>
          <w:rFonts w:eastAsia="Calibri"/>
          <w:lang w:eastAsia="en-US"/>
        </w:rPr>
        <w:t>i</w:t>
      </w:r>
      <w:r w:rsidR="00F979ED" w:rsidRPr="00E46153">
        <w:rPr>
          <w:rFonts w:eastAsia="Calibri"/>
          <w:lang w:eastAsia="en-US"/>
        </w:rPr>
        <w:t xml:space="preserve"> elektryczn</w:t>
      </w:r>
      <w:r w:rsidR="00F979ED">
        <w:rPr>
          <w:rFonts w:eastAsia="Calibri"/>
          <w:lang w:eastAsia="en-US"/>
        </w:rPr>
        <w:t>ej</w:t>
      </w:r>
      <w:r w:rsidR="00F979ED" w:rsidRPr="00E46153">
        <w:rPr>
          <w:rFonts w:eastAsia="Calibri"/>
          <w:lang w:eastAsia="en-US"/>
        </w:rPr>
        <w:t xml:space="preserve"> lub paliw</w:t>
      </w:r>
      <w:r w:rsidR="00F979ED">
        <w:rPr>
          <w:rFonts w:eastAsia="Calibri"/>
          <w:lang w:eastAsia="en-US"/>
        </w:rPr>
        <w:t xml:space="preserve"> w rozumieniu</w:t>
      </w:r>
      <w:r w:rsidR="00F979ED" w:rsidRPr="00E46153">
        <w:rPr>
          <w:rFonts w:eastAsia="Calibri"/>
          <w:lang w:eastAsia="en-US"/>
        </w:rPr>
        <w:t xml:space="preserve"> art.</w:t>
      </w:r>
      <w:r w:rsidR="00445DAA">
        <w:rPr>
          <w:rFonts w:eastAsia="Calibri"/>
          <w:lang w:eastAsia="en-US"/>
        </w:rPr>
        <w:t xml:space="preserve"> </w:t>
      </w:r>
      <w:r w:rsidR="00F979ED" w:rsidRPr="00E46153">
        <w:rPr>
          <w:rFonts w:eastAsia="Calibri"/>
          <w:lang w:eastAsia="en-US"/>
        </w:rPr>
        <w:t xml:space="preserve">3 pkt 3 ustawy – Prawo energetyczne </w:t>
      </w:r>
      <w:r w:rsidR="00BC55F5" w:rsidRPr="00E46153">
        <w:rPr>
          <w:rFonts w:eastAsia="Calibri"/>
          <w:lang w:eastAsia="en-US"/>
        </w:rPr>
        <w:t xml:space="preserve">lub obrotu </w:t>
      </w:r>
      <w:r w:rsidR="00F979ED">
        <w:rPr>
          <w:rFonts w:eastAsia="Calibri"/>
          <w:lang w:eastAsia="en-US"/>
        </w:rPr>
        <w:t>nimi</w:t>
      </w:r>
      <w:r w:rsidR="005A0118">
        <w:rPr>
          <w:rFonts w:eastAsia="Calibri"/>
          <w:lang w:eastAsia="en-US"/>
        </w:rPr>
        <w:t>,</w:t>
      </w:r>
      <w:r w:rsidR="00423599">
        <w:rPr>
          <w:rFonts w:eastAsia="Calibri"/>
          <w:lang w:eastAsia="en-US"/>
        </w:rPr>
        <w:t xml:space="preserve"> lub w zakresie wytwarzania, magazynowania</w:t>
      </w:r>
      <w:r w:rsidR="00F979ED">
        <w:rPr>
          <w:rFonts w:eastAsia="Calibri"/>
          <w:lang w:eastAsia="en-US"/>
        </w:rPr>
        <w:t>,</w:t>
      </w:r>
      <w:r w:rsidR="00423599">
        <w:rPr>
          <w:rFonts w:eastAsia="Calibri"/>
          <w:lang w:eastAsia="en-US"/>
        </w:rPr>
        <w:t xml:space="preserve"> równoważenia zapotrzebowania</w:t>
      </w:r>
      <w:r w:rsidR="00F979ED">
        <w:rPr>
          <w:rFonts w:eastAsia="Calibri"/>
          <w:lang w:eastAsia="en-US"/>
        </w:rPr>
        <w:t xml:space="preserve">, </w:t>
      </w:r>
      <w:r w:rsidR="00423599">
        <w:rPr>
          <w:rFonts w:eastAsia="Calibri"/>
          <w:lang w:eastAsia="en-US"/>
        </w:rPr>
        <w:t>przesyłania</w:t>
      </w:r>
      <w:r w:rsidR="00F979ED">
        <w:rPr>
          <w:rFonts w:eastAsia="Calibri"/>
          <w:lang w:eastAsia="en-US"/>
        </w:rPr>
        <w:t xml:space="preserve"> lub</w:t>
      </w:r>
      <w:r w:rsidR="00423599">
        <w:rPr>
          <w:rFonts w:eastAsia="Calibri"/>
          <w:lang w:eastAsia="en-US"/>
        </w:rPr>
        <w:t xml:space="preserve"> dystrybucji </w:t>
      </w:r>
      <w:r w:rsidR="00F979ED">
        <w:rPr>
          <w:rFonts w:eastAsia="Calibri"/>
          <w:lang w:eastAsia="en-US"/>
        </w:rPr>
        <w:t>ciepła</w:t>
      </w:r>
      <w:r w:rsidR="006641C3">
        <w:rPr>
          <w:rFonts w:eastAsia="Calibri"/>
          <w:lang w:eastAsia="en-US"/>
        </w:rPr>
        <w:t>,</w:t>
      </w:r>
      <w:r w:rsidR="00F979ED">
        <w:rPr>
          <w:rFonts w:eastAsia="Calibri"/>
          <w:lang w:eastAsia="en-US"/>
        </w:rPr>
        <w:t xml:space="preserve"> </w:t>
      </w:r>
      <w:r w:rsidR="00BB5A4F">
        <w:rPr>
          <w:rFonts w:eastAsia="Calibri"/>
          <w:lang w:eastAsia="en-US"/>
        </w:rPr>
        <w:t xml:space="preserve">lub </w:t>
      </w:r>
      <w:r w:rsidR="00423599">
        <w:rPr>
          <w:rFonts w:eastAsia="Calibri"/>
          <w:lang w:eastAsia="en-US"/>
        </w:rPr>
        <w:t xml:space="preserve">obrotu ciepłem, </w:t>
      </w:r>
      <w:r w:rsidR="00BC55F5" w:rsidRPr="00E46153">
        <w:rPr>
          <w:rFonts w:eastAsia="Calibri"/>
          <w:lang w:eastAsia="en-US"/>
        </w:rPr>
        <w:t>w celu zapewnienia jego stronom korzyści gospodarczych, społecznych lub środowiskowych lub zwiększenia elastyczności systemu elektroenergetycznego, którego stroną jest</w:t>
      </w:r>
      <w:r w:rsidR="00E378C9">
        <w:rPr>
          <w:rFonts w:eastAsia="Calibri"/>
          <w:lang w:eastAsia="en-US"/>
        </w:rPr>
        <w:t xml:space="preserve"> </w:t>
      </w:r>
      <w:r w:rsidR="00E378C9" w:rsidRPr="00D360EC">
        <w:rPr>
          <w:rFonts w:eastAsia="Calibri"/>
          <w:lang w:eastAsia="en-US"/>
        </w:rPr>
        <w:t>co najmniej</w:t>
      </w:r>
      <w:r w:rsidR="00BC55F5" w:rsidRPr="00E46153">
        <w:rPr>
          <w:rFonts w:eastAsia="Calibri"/>
          <w:lang w:eastAsia="en-US"/>
        </w:rPr>
        <w:t>:</w:t>
      </w:r>
    </w:p>
    <w:p w14:paraId="29D98AD0" w14:textId="0FAC0349" w:rsidR="00BC55F5" w:rsidRPr="00E46153" w:rsidRDefault="00BC55F5" w:rsidP="00203095">
      <w:pPr>
        <w:pStyle w:val="ZLITLITwPKTzmlitwpktliter"/>
        <w:rPr>
          <w:rFonts w:eastAsia="Calibri"/>
        </w:rPr>
      </w:pPr>
      <w:r w:rsidRPr="00E46153">
        <w:rPr>
          <w:rFonts w:eastAsia="Calibri"/>
        </w:rPr>
        <w:t>a)</w:t>
      </w:r>
      <w:r w:rsidR="00A64611" w:rsidRPr="00E46153">
        <w:rPr>
          <w:rFonts w:eastAsia="Calibri"/>
        </w:rPr>
        <w:tab/>
      </w:r>
      <w:r w:rsidRPr="00E46153">
        <w:rPr>
          <w:rFonts w:eastAsia="Calibri"/>
        </w:rPr>
        <w:t xml:space="preserve">jednostka samorządu terytorialnego lub </w:t>
      </w:r>
    </w:p>
    <w:p w14:paraId="19AF20F6" w14:textId="456C16D9" w:rsidR="00BC55F5" w:rsidRPr="00E46153" w:rsidRDefault="00BC55F5" w:rsidP="00203095">
      <w:pPr>
        <w:pStyle w:val="ZLITLITwPKTzmlitwpktliter"/>
        <w:rPr>
          <w:rFonts w:eastAsia="Calibri"/>
        </w:rPr>
      </w:pPr>
      <w:r w:rsidRPr="00E46153">
        <w:rPr>
          <w:rFonts w:eastAsia="Calibri"/>
        </w:rPr>
        <w:lastRenderedPageBreak/>
        <w:t>b)</w:t>
      </w:r>
      <w:r w:rsidR="00A64611" w:rsidRPr="00E46153">
        <w:rPr>
          <w:rFonts w:eastAsia="Calibri"/>
        </w:rPr>
        <w:tab/>
      </w:r>
      <w:r w:rsidRPr="00E46153">
        <w:rPr>
          <w:rFonts w:eastAsia="Calibri"/>
        </w:rPr>
        <w:t xml:space="preserve">spółka kapitałowa </w:t>
      </w:r>
      <w:r w:rsidR="00A64611" w:rsidRPr="00E46153">
        <w:rPr>
          <w:rFonts w:eastAsia="Calibri"/>
        </w:rPr>
        <w:t>utworzona na podstawie</w:t>
      </w:r>
      <w:r w:rsidRPr="00E46153">
        <w:rPr>
          <w:rFonts w:eastAsia="Calibri"/>
        </w:rPr>
        <w:t xml:space="preserve"> art. 9 ust. 1 ustawy z dnia 20 grudnia 1996 r. o gospodarce komunalnej (Dz. U. z 2021 r. poz. 679) przez jednostkę samorządu terytorialnego z siedzibą na obszarze działania klastra energii, lub </w:t>
      </w:r>
    </w:p>
    <w:p w14:paraId="6E903736" w14:textId="30CFBEB5" w:rsidR="00BC55F5" w:rsidRPr="00E46153" w:rsidRDefault="00BC55F5" w:rsidP="00203095">
      <w:pPr>
        <w:pStyle w:val="ZLITLITwPKTzmlitwpktliter"/>
        <w:rPr>
          <w:rFonts w:eastAsia="Calibri"/>
        </w:rPr>
      </w:pPr>
      <w:r w:rsidRPr="00E46153">
        <w:rPr>
          <w:rFonts w:eastAsia="Calibri"/>
        </w:rPr>
        <w:t>c)</w:t>
      </w:r>
      <w:r w:rsidR="00A64611" w:rsidRPr="00E46153">
        <w:rPr>
          <w:rFonts w:eastAsia="Calibri"/>
        </w:rPr>
        <w:tab/>
      </w:r>
      <w:r w:rsidRPr="00E46153">
        <w:rPr>
          <w:rFonts w:eastAsia="Calibri"/>
        </w:rPr>
        <w:t>spółka kapitałowa, której udział w kapitale zakładowym spółki, o której mowa w lit</w:t>
      </w:r>
      <w:r w:rsidR="00B13226" w:rsidRPr="00E46153">
        <w:rPr>
          <w:rFonts w:eastAsia="Calibri"/>
        </w:rPr>
        <w:t>.</w:t>
      </w:r>
      <w:r w:rsidRPr="00E46153">
        <w:rPr>
          <w:rFonts w:eastAsia="Calibri"/>
        </w:rPr>
        <w:t xml:space="preserve"> b, jest większy niż 50% lub przekracza 50% liczby udziałów lub akcji;</w:t>
      </w:r>
      <w:r w:rsidR="00B13226" w:rsidRPr="00E46153">
        <w:rPr>
          <w:rFonts w:eastAsia="Calibri"/>
        </w:rPr>
        <w:t>”,</w:t>
      </w:r>
    </w:p>
    <w:p w14:paraId="1C4DE43C" w14:textId="7AB5BEC9" w:rsidR="00E54477" w:rsidRDefault="009904E3" w:rsidP="00203095">
      <w:pPr>
        <w:pStyle w:val="LITlitera"/>
        <w:keepNext/>
      </w:pPr>
      <w:r>
        <w:t>i</w:t>
      </w:r>
      <w:r w:rsidR="00150C92" w:rsidRPr="00150C92">
        <w:t>)</w:t>
      </w:r>
      <w:r w:rsidR="00150C92" w:rsidRPr="00150C92">
        <w:tab/>
      </w:r>
      <w:r w:rsidR="00E54477">
        <w:t>pkt 19a otrzymuje brzmienie:</w:t>
      </w:r>
    </w:p>
    <w:p w14:paraId="18EB21FA" w14:textId="5A967E83" w:rsidR="00E54477" w:rsidRPr="00E46153" w:rsidRDefault="00E54477" w:rsidP="00E46153">
      <w:pPr>
        <w:pStyle w:val="ZLITPKTzmpktliter"/>
        <w:keepNext/>
        <w:rPr>
          <w:rFonts w:eastAsia="Calibri"/>
          <w:lang w:eastAsia="en-US"/>
        </w:rPr>
      </w:pPr>
      <w:r w:rsidRPr="00E46153">
        <w:rPr>
          <w:rFonts w:eastAsia="Calibri"/>
          <w:lang w:eastAsia="en-US"/>
        </w:rPr>
        <w:t>„</w:t>
      </w:r>
      <w:r w:rsidR="004B4EF9" w:rsidRPr="00E46153">
        <w:rPr>
          <w:rFonts w:eastAsia="Calibri"/>
          <w:lang w:eastAsia="en-US"/>
        </w:rPr>
        <w:t>19a</w:t>
      </w:r>
      <w:r w:rsidR="00FB4C6C">
        <w:rPr>
          <w:rFonts w:eastAsia="Calibri"/>
          <w:lang w:eastAsia="en-US"/>
        </w:rPr>
        <w:t>)</w:t>
      </w:r>
      <w:r w:rsidR="004A58BD">
        <w:rPr>
          <w:rFonts w:eastAsia="Calibri"/>
          <w:lang w:eastAsia="en-US"/>
        </w:rPr>
        <w:tab/>
      </w:r>
      <w:r w:rsidRPr="00E46153">
        <w:rPr>
          <w:rFonts w:eastAsia="Calibri"/>
          <w:lang w:eastAsia="en-US"/>
        </w:rPr>
        <w:t xml:space="preserve">modernizacja </w:t>
      </w:r>
      <w:r w:rsidR="00614551">
        <w:rPr>
          <w:rFonts w:eastAsia="Calibri"/>
          <w:lang w:eastAsia="en-US"/>
        </w:rPr>
        <w:t>–</w:t>
      </w:r>
      <w:r w:rsidRPr="00E46153">
        <w:rPr>
          <w:rFonts w:eastAsia="Calibri"/>
          <w:lang w:eastAsia="en-US"/>
        </w:rPr>
        <w:t xml:space="preserve"> proces inwestycyjny, którego celem jest:</w:t>
      </w:r>
    </w:p>
    <w:p w14:paraId="28A0D3A7" w14:textId="2FF27CE2" w:rsidR="00E54477" w:rsidRPr="00E46153" w:rsidRDefault="00E54477" w:rsidP="00E46153">
      <w:pPr>
        <w:pStyle w:val="ZLITPKTzmpktliter"/>
        <w:keepNext/>
        <w:rPr>
          <w:rFonts w:eastAsia="Calibri"/>
          <w:lang w:eastAsia="en-US"/>
        </w:rPr>
      </w:pPr>
      <w:r w:rsidRPr="00E46153">
        <w:rPr>
          <w:rFonts w:eastAsia="Calibri"/>
          <w:lang w:eastAsia="en-US"/>
        </w:rPr>
        <w:t>a)</w:t>
      </w:r>
      <w:r w:rsidRPr="00E46153">
        <w:rPr>
          <w:rFonts w:eastAsia="Calibri"/>
          <w:lang w:eastAsia="en-US"/>
        </w:rPr>
        <w:tab/>
        <w:t xml:space="preserve">odtworzenie stanu pierwotnego lub zmiana parametrów użytkowych lub technicznych instalacji odnawialnego źródła energii albo </w:t>
      </w:r>
    </w:p>
    <w:p w14:paraId="13D07F27" w14:textId="6CE27971" w:rsidR="00C13DEC" w:rsidRDefault="00E54477">
      <w:pPr>
        <w:pStyle w:val="ZLITPKTzmpktliter"/>
        <w:keepNext/>
        <w:rPr>
          <w:rFonts w:eastAsia="Calibri"/>
          <w:lang w:eastAsia="en-US"/>
        </w:rPr>
      </w:pPr>
      <w:r w:rsidRPr="00E46153">
        <w:rPr>
          <w:rFonts w:eastAsia="Calibri"/>
          <w:lang w:eastAsia="en-US"/>
        </w:rPr>
        <w:t>b)</w:t>
      </w:r>
      <w:r w:rsidRPr="00E46153">
        <w:rPr>
          <w:rFonts w:eastAsia="Calibri"/>
          <w:lang w:eastAsia="en-US"/>
        </w:rPr>
        <w:tab/>
      </w:r>
      <w:r w:rsidR="00C13DEC" w:rsidRPr="004F0516">
        <w:rPr>
          <w:rFonts w:eastAsia="Calibri"/>
          <w:lang w:eastAsia="en-US"/>
        </w:rPr>
        <w:t xml:space="preserve">przekształcenie instalacji odnawialnego źródła energii </w:t>
      </w:r>
      <w:r w:rsidR="00C13DEC">
        <w:rPr>
          <w:rFonts w:eastAsia="Calibri"/>
          <w:lang w:eastAsia="en-US"/>
        </w:rPr>
        <w:t xml:space="preserve">w inny rodzaj instalacji odnawialnego źródła energii, z wyłączeniem </w:t>
      </w:r>
      <w:r w:rsidR="000E180B">
        <w:rPr>
          <w:rFonts w:eastAsia="Calibri"/>
          <w:lang w:eastAsia="en-US"/>
        </w:rPr>
        <w:t xml:space="preserve">przekształcenia w </w:t>
      </w:r>
      <w:r w:rsidR="00C13DEC">
        <w:rPr>
          <w:rFonts w:eastAsia="Calibri"/>
          <w:lang w:eastAsia="en-US"/>
        </w:rPr>
        <w:t>instalacj</w:t>
      </w:r>
      <w:r w:rsidR="000E180B">
        <w:rPr>
          <w:rFonts w:eastAsia="Calibri"/>
          <w:lang w:eastAsia="en-US"/>
        </w:rPr>
        <w:t>ę</w:t>
      </w:r>
      <w:r w:rsidR="00C13DEC">
        <w:rPr>
          <w:rFonts w:eastAsia="Calibri"/>
          <w:lang w:eastAsia="en-US"/>
        </w:rPr>
        <w:t xml:space="preserve"> spalani</w:t>
      </w:r>
      <w:r w:rsidR="000E180B">
        <w:rPr>
          <w:rFonts w:eastAsia="Calibri"/>
          <w:lang w:eastAsia="en-US"/>
        </w:rPr>
        <w:t>a</w:t>
      </w:r>
      <w:r w:rsidR="00C13DEC">
        <w:rPr>
          <w:rFonts w:eastAsia="Calibri"/>
          <w:lang w:eastAsia="en-US"/>
        </w:rPr>
        <w:t xml:space="preserve"> wielopaliwowego, albo</w:t>
      </w:r>
    </w:p>
    <w:p w14:paraId="6B2292D0" w14:textId="04ADB9FB" w:rsidR="00E54477" w:rsidRPr="00E46153" w:rsidRDefault="00C13DEC" w:rsidP="00E46153">
      <w:pPr>
        <w:pStyle w:val="ZLITPKTzmpktliter"/>
        <w:keepNext/>
        <w:rPr>
          <w:rFonts w:eastAsia="Calibri"/>
          <w:lang w:eastAsia="en-US"/>
        </w:rPr>
      </w:pPr>
      <w:r>
        <w:rPr>
          <w:rFonts w:eastAsia="Calibri"/>
          <w:lang w:eastAsia="en-US"/>
        </w:rPr>
        <w:t>c)</w:t>
      </w:r>
      <w:r w:rsidR="00462158">
        <w:rPr>
          <w:rFonts w:eastAsia="Calibri"/>
          <w:lang w:eastAsia="en-US"/>
        </w:rPr>
        <w:tab/>
      </w:r>
      <w:r w:rsidR="00E54477" w:rsidRPr="00E46153">
        <w:rPr>
          <w:rFonts w:eastAsia="Calibri"/>
          <w:lang w:eastAsia="en-US"/>
        </w:rPr>
        <w:t>przekształcenie jednostki wytwórczej</w:t>
      </w:r>
      <w:r w:rsidR="00F76EE7" w:rsidRPr="00F76EE7">
        <w:rPr>
          <w:rFonts w:asciiTheme="minorHAnsi" w:eastAsiaTheme="minorHAnsi" w:hAnsiTheme="minorHAnsi" w:cstheme="minorBidi"/>
          <w:bCs w:val="0"/>
          <w:sz w:val="22"/>
          <w:szCs w:val="22"/>
          <w:lang w:eastAsia="en-US"/>
        </w:rPr>
        <w:t xml:space="preserve"> </w:t>
      </w:r>
      <w:r w:rsidR="00F76EE7" w:rsidRPr="00F76EE7">
        <w:rPr>
          <w:rFonts w:eastAsia="Calibri"/>
          <w:lang w:eastAsia="en-US"/>
        </w:rPr>
        <w:t>w rozumieniu art. 3 pkt 43 ustawy – Prawo energetyczne</w:t>
      </w:r>
      <w:r w:rsidR="00E54477" w:rsidRPr="00E46153">
        <w:rPr>
          <w:rFonts w:eastAsia="Calibri"/>
          <w:lang w:eastAsia="en-US"/>
        </w:rPr>
        <w:t xml:space="preserve"> niestanowiącej instalacji odnawialnego źródła energii</w:t>
      </w:r>
      <w:r w:rsidR="00E760D3" w:rsidRPr="00E46153">
        <w:rPr>
          <w:rFonts w:eastAsia="Calibri"/>
          <w:lang w:eastAsia="en-US"/>
        </w:rPr>
        <w:t xml:space="preserve"> </w:t>
      </w:r>
      <w:r w:rsidR="00B56120">
        <w:rPr>
          <w:rFonts w:eastAsia="Calibri"/>
          <w:lang w:eastAsia="en-US"/>
        </w:rPr>
        <w:t>w instalację odnawialnego źródła energii</w:t>
      </w:r>
      <w:r w:rsidR="009E6E2B">
        <w:rPr>
          <w:rFonts w:eastAsia="Calibri"/>
          <w:lang w:eastAsia="en-US"/>
        </w:rPr>
        <w:t>,</w:t>
      </w:r>
      <w:r w:rsidR="009E6E2B" w:rsidRPr="009E6E2B">
        <w:rPr>
          <w:rFonts w:asciiTheme="minorHAnsi" w:eastAsia="Calibri" w:hAnsiTheme="minorHAnsi" w:cstheme="minorBidi"/>
          <w:bCs w:val="0"/>
          <w:sz w:val="22"/>
          <w:szCs w:val="22"/>
          <w:lang w:eastAsia="en-US"/>
        </w:rPr>
        <w:t xml:space="preserve"> </w:t>
      </w:r>
      <w:r w:rsidR="009E6E2B" w:rsidRPr="009E6E2B">
        <w:rPr>
          <w:rFonts w:eastAsia="Calibri"/>
          <w:lang w:eastAsia="en-US"/>
        </w:rPr>
        <w:t>z wyłączeniem przekształcenia w instalację spalania wielopaliwowego</w:t>
      </w:r>
      <w:r w:rsidR="00E54477" w:rsidRPr="00E46153">
        <w:rPr>
          <w:rFonts w:eastAsia="Calibri"/>
          <w:lang w:eastAsia="en-US"/>
        </w:rPr>
        <w:t>;”,</w:t>
      </w:r>
    </w:p>
    <w:p w14:paraId="1F1D307D" w14:textId="6A58C8FE" w:rsidR="0012566B" w:rsidRDefault="009904E3" w:rsidP="00203095">
      <w:pPr>
        <w:pStyle w:val="LITlitera"/>
        <w:keepNext/>
      </w:pPr>
      <w:r>
        <w:t>j</w:t>
      </w:r>
      <w:r w:rsidR="00E54477">
        <w:t>)</w:t>
      </w:r>
      <w:r w:rsidR="000B5DB6">
        <w:tab/>
      </w:r>
      <w:r w:rsidR="00B32310">
        <w:t>w pkt 19b</w:t>
      </w:r>
      <w:r w:rsidR="0012566B">
        <w:t>:</w:t>
      </w:r>
    </w:p>
    <w:p w14:paraId="7E3D1A79" w14:textId="6B23A152" w:rsidR="00433BBD" w:rsidRDefault="00614551" w:rsidP="00203095">
      <w:pPr>
        <w:pStyle w:val="TIRtiret"/>
        <w:keepNext/>
      </w:pPr>
      <w:r>
        <w:t>–</w:t>
      </w:r>
      <w:r w:rsidR="00F76EE7">
        <w:tab/>
      </w:r>
      <w:r w:rsidR="0012566B">
        <w:t>lit</w:t>
      </w:r>
      <w:r w:rsidR="00433BBD">
        <w:t>.</w:t>
      </w:r>
      <w:r w:rsidR="0012566B">
        <w:t xml:space="preserve"> b</w:t>
      </w:r>
      <w:r w:rsidR="00433BBD">
        <w:t xml:space="preserve"> otrzymuje brzmienie:</w:t>
      </w:r>
    </w:p>
    <w:p w14:paraId="5BA5776F" w14:textId="50F0B9F4" w:rsidR="00433BBD" w:rsidRPr="00433BBD" w:rsidRDefault="00433BBD" w:rsidP="00E46153">
      <w:pPr>
        <w:pStyle w:val="ZTIRLITzmlittiret"/>
      </w:pPr>
      <w:r>
        <w:t>„</w:t>
      </w:r>
      <w:r w:rsidRPr="00433BBD">
        <w:t>b)</w:t>
      </w:r>
      <w:r w:rsidR="00F76EE7">
        <w:tab/>
      </w:r>
      <w:r w:rsidRPr="00433BBD">
        <w:t xml:space="preserve">generatora, modułu fotowoltaicznego, elektrolizera lub ogniwa paliwowego podaną przez producenta na tabliczce znamionowej </w:t>
      </w:r>
      <w:r w:rsidR="002D34AA">
        <w:t>–</w:t>
      </w:r>
      <w:r w:rsidRPr="00433BBD">
        <w:t xml:space="preserve"> w przypadku instalacji innej niż wskazana w lit. a </w:t>
      </w:r>
      <w:r w:rsidRPr="00A21CE6">
        <w:t>albo c</w:t>
      </w:r>
      <w:r w:rsidRPr="00DE25FB">
        <w:t>,”,</w:t>
      </w:r>
    </w:p>
    <w:p w14:paraId="4B03ACAE" w14:textId="1F733733" w:rsidR="00D33C70" w:rsidRDefault="00614551" w:rsidP="00203095">
      <w:pPr>
        <w:pStyle w:val="TIRtiret"/>
        <w:keepNext/>
      </w:pPr>
      <w:r>
        <w:lastRenderedPageBreak/>
        <w:t>–</w:t>
      </w:r>
      <w:r w:rsidR="00F76EE7">
        <w:tab/>
      </w:r>
      <w:r w:rsidR="00B32310">
        <w:t>dodaje się lit</w:t>
      </w:r>
      <w:r w:rsidR="00B04AD7">
        <w:t>.</w:t>
      </w:r>
      <w:r w:rsidR="00B32310">
        <w:t xml:space="preserve"> c w brzmieniu: </w:t>
      </w:r>
    </w:p>
    <w:p w14:paraId="624B5B1F" w14:textId="4AF86043" w:rsidR="00B32310" w:rsidRDefault="00B32310" w:rsidP="00E46153">
      <w:pPr>
        <w:pStyle w:val="ZTIRLITzmlittiret"/>
      </w:pPr>
      <w:r w:rsidRPr="009463BB">
        <w:t>„</w:t>
      </w:r>
      <w:r w:rsidR="00D33C70" w:rsidRPr="009463BB">
        <w:t>c)</w:t>
      </w:r>
      <w:r w:rsidR="00F76EE7">
        <w:tab/>
      </w:r>
      <w:r w:rsidR="00B64791" w:rsidRPr="009463BB">
        <w:t>urządze</w:t>
      </w:r>
      <w:r w:rsidR="00B64791">
        <w:t xml:space="preserve">nia </w:t>
      </w:r>
      <w:r w:rsidR="00B64791" w:rsidRPr="00E46153">
        <w:t>służącego do transformacji energii</w:t>
      </w:r>
      <w:r w:rsidRPr="009463BB">
        <w:t xml:space="preserve">, o </w:t>
      </w:r>
      <w:r w:rsidR="00B64791" w:rsidRPr="009463BB">
        <w:t>który</w:t>
      </w:r>
      <w:r w:rsidR="00B64791">
        <w:t>m</w:t>
      </w:r>
      <w:r w:rsidR="00B64791" w:rsidRPr="009463BB">
        <w:t xml:space="preserve"> </w:t>
      </w:r>
      <w:r w:rsidRPr="009463BB">
        <w:t>mowa w pkt 11a lit. b – w przypadku hybrydowej instalacji odnawialnego źródła energii</w:t>
      </w:r>
      <w:r w:rsidR="006641C3">
        <w:t>;</w:t>
      </w:r>
      <w:r w:rsidRPr="009463BB">
        <w:t>”</w:t>
      </w:r>
      <w:r w:rsidR="00B04AD7" w:rsidRPr="009463BB">
        <w:t>,</w:t>
      </w:r>
    </w:p>
    <w:p w14:paraId="49CAF1ED" w14:textId="1EE17F45" w:rsidR="00BD5AF2" w:rsidRDefault="009904E3" w:rsidP="00BD5AF2">
      <w:pPr>
        <w:pStyle w:val="LITlitera"/>
        <w:keepNext/>
      </w:pPr>
      <w:r>
        <w:rPr>
          <w:rStyle w:val="Odwoaniedokomentarza"/>
          <w:rFonts w:eastAsia="Times New Roman" w:cs="Times New Roman"/>
          <w:bCs w:val="0"/>
          <w:sz w:val="24"/>
          <w:szCs w:val="24"/>
          <w:lang w:eastAsia="en-US"/>
        </w:rPr>
        <w:t>k</w:t>
      </w:r>
      <w:r w:rsidR="000B5DB6">
        <w:t>)</w:t>
      </w:r>
      <w:r w:rsidR="000B5DB6">
        <w:tab/>
      </w:r>
      <w:r w:rsidR="00BD5AF2">
        <w:rPr>
          <w:rFonts w:ascii="Times New Roman" w:hAnsi="Times New Roman" w:cs="Times New Roman"/>
          <w:szCs w:val="24"/>
        </w:rPr>
        <w:t>po pkt 19b dodaje się pkt 19c w brzmieniu:</w:t>
      </w:r>
    </w:p>
    <w:p w14:paraId="7192BB47" w14:textId="524C23AA" w:rsidR="00BD5AF2" w:rsidRPr="00E05BA7" w:rsidRDefault="00920A9B" w:rsidP="00BD5AF2">
      <w:pPr>
        <w:keepNext/>
        <w:spacing w:after="0" w:line="360" w:lineRule="auto"/>
        <w:ind w:left="1418"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„19c)</w:t>
      </w:r>
      <w:r w:rsidR="004A58BD">
        <w:rPr>
          <w:rFonts w:ascii="Times New Roman" w:eastAsiaTheme="minorEastAsia" w:hAnsi="Times New Roman" w:cs="Times New Roman"/>
          <w:bCs/>
          <w:sz w:val="24"/>
          <w:szCs w:val="24"/>
          <w:lang w:eastAsia="pl-PL"/>
        </w:rPr>
        <w:tab/>
      </w:r>
      <w:r w:rsidR="00BD5AF2" w:rsidRPr="00BD5AF2">
        <w:rPr>
          <w:rFonts w:ascii="Times New Roman" w:eastAsiaTheme="minorEastAsia" w:hAnsi="Times New Roman" w:cs="Times New Roman"/>
          <w:bCs/>
          <w:sz w:val="24"/>
          <w:szCs w:val="24"/>
          <w:lang w:eastAsia="pl-PL"/>
        </w:rPr>
        <w:t xml:space="preserve">moc zainstalowana instalacji </w:t>
      </w:r>
      <w:r w:rsidR="000F229C">
        <w:rPr>
          <w:rFonts w:ascii="Times New Roman" w:eastAsiaTheme="minorEastAsia" w:hAnsi="Times New Roman" w:cs="Times New Roman"/>
          <w:bCs/>
          <w:sz w:val="24"/>
          <w:szCs w:val="24"/>
          <w:lang w:eastAsia="pl-PL"/>
        </w:rPr>
        <w:t xml:space="preserve">odnawialnego źródła energii </w:t>
      </w:r>
      <w:r w:rsidR="00AC0331">
        <w:rPr>
          <w:rFonts w:ascii="Times New Roman" w:eastAsiaTheme="minorEastAsia" w:hAnsi="Times New Roman" w:cs="Times New Roman"/>
          <w:bCs/>
          <w:sz w:val="24"/>
          <w:szCs w:val="24"/>
          <w:lang w:eastAsia="pl-PL"/>
        </w:rPr>
        <w:t xml:space="preserve">służącej </w:t>
      </w:r>
      <w:r w:rsidR="000F229C">
        <w:rPr>
          <w:rFonts w:ascii="Times New Roman" w:eastAsiaTheme="minorEastAsia" w:hAnsi="Times New Roman" w:cs="Times New Roman"/>
          <w:bCs/>
          <w:sz w:val="24"/>
          <w:szCs w:val="24"/>
          <w:lang w:eastAsia="pl-PL"/>
        </w:rPr>
        <w:t xml:space="preserve">do wytwarzania </w:t>
      </w:r>
      <w:r w:rsidR="00BD5AF2" w:rsidRPr="00BD5AF2">
        <w:rPr>
          <w:rFonts w:ascii="Times New Roman" w:eastAsiaTheme="minorEastAsia" w:hAnsi="Times New Roman" w:cs="Times New Roman"/>
          <w:bCs/>
          <w:sz w:val="24"/>
          <w:szCs w:val="24"/>
          <w:lang w:eastAsia="pl-PL"/>
        </w:rPr>
        <w:t xml:space="preserve">biometanu – </w:t>
      </w:r>
      <w:r w:rsidR="00BD5AF2" w:rsidRPr="00E05BA7">
        <w:rPr>
          <w:rFonts w:ascii="Times New Roman" w:eastAsiaTheme="minorEastAsia" w:hAnsi="Times New Roman" w:cs="Times New Roman"/>
          <w:bCs/>
          <w:sz w:val="24"/>
          <w:szCs w:val="24"/>
          <w:lang w:eastAsia="pl-PL"/>
        </w:rPr>
        <w:t xml:space="preserve">łączną </w:t>
      </w:r>
      <w:r w:rsidR="000F229C" w:rsidRPr="00E05BA7">
        <w:rPr>
          <w:rFonts w:ascii="Times New Roman" w:eastAsiaTheme="minorEastAsia" w:hAnsi="Times New Roman" w:cs="Times New Roman"/>
          <w:bCs/>
          <w:sz w:val="24"/>
          <w:szCs w:val="24"/>
          <w:lang w:eastAsia="pl-PL"/>
        </w:rPr>
        <w:t xml:space="preserve">maksymalną </w:t>
      </w:r>
      <w:r w:rsidR="00BD5AF2" w:rsidRPr="00E05BA7">
        <w:rPr>
          <w:rFonts w:ascii="Times New Roman" w:eastAsiaTheme="minorEastAsia" w:hAnsi="Times New Roman" w:cs="Times New Roman"/>
          <w:bCs/>
          <w:sz w:val="24"/>
          <w:szCs w:val="24"/>
          <w:lang w:eastAsia="pl-PL"/>
        </w:rPr>
        <w:t xml:space="preserve">moc </w:t>
      </w:r>
      <w:r w:rsidR="000F229C" w:rsidRPr="00E05BA7">
        <w:rPr>
          <w:rFonts w:ascii="Times New Roman" w:eastAsiaTheme="minorEastAsia" w:hAnsi="Times New Roman" w:cs="Times New Roman"/>
          <w:bCs/>
          <w:sz w:val="24"/>
          <w:szCs w:val="24"/>
          <w:lang w:eastAsia="pl-PL"/>
        </w:rPr>
        <w:t xml:space="preserve">osiągalną </w:t>
      </w:r>
      <w:r w:rsidR="00BD5AF2" w:rsidRPr="00E05BA7">
        <w:rPr>
          <w:rFonts w:ascii="Times New Roman" w:eastAsiaTheme="minorEastAsia" w:hAnsi="Times New Roman" w:cs="Times New Roman"/>
          <w:bCs/>
          <w:sz w:val="24"/>
          <w:szCs w:val="24"/>
          <w:lang w:eastAsia="pl-PL"/>
        </w:rPr>
        <w:t xml:space="preserve">instalacji odnawialnego źródła energii </w:t>
      </w:r>
      <w:r w:rsidR="00AC0331" w:rsidRPr="00E05BA7">
        <w:rPr>
          <w:rFonts w:ascii="Times New Roman" w:eastAsiaTheme="minorEastAsia" w:hAnsi="Times New Roman" w:cs="Times New Roman"/>
          <w:bCs/>
          <w:sz w:val="24"/>
          <w:szCs w:val="24"/>
          <w:lang w:eastAsia="pl-PL"/>
        </w:rPr>
        <w:t>służące</w:t>
      </w:r>
      <w:r w:rsidR="00AC0331">
        <w:rPr>
          <w:rFonts w:ascii="Times New Roman" w:eastAsiaTheme="minorEastAsia" w:hAnsi="Times New Roman" w:cs="Times New Roman"/>
          <w:bCs/>
          <w:sz w:val="24"/>
          <w:szCs w:val="24"/>
          <w:lang w:eastAsia="pl-PL"/>
        </w:rPr>
        <w:t>j</w:t>
      </w:r>
      <w:r w:rsidR="00AC0331" w:rsidRPr="00E05BA7">
        <w:rPr>
          <w:rFonts w:ascii="Times New Roman" w:eastAsiaTheme="minorEastAsia" w:hAnsi="Times New Roman" w:cs="Times New Roman"/>
          <w:bCs/>
          <w:sz w:val="24"/>
          <w:szCs w:val="24"/>
          <w:lang w:eastAsia="pl-PL"/>
        </w:rPr>
        <w:t xml:space="preserve"> </w:t>
      </w:r>
      <w:r w:rsidR="00BD5AF2" w:rsidRPr="00E05BA7">
        <w:rPr>
          <w:rFonts w:ascii="Times New Roman" w:eastAsiaTheme="minorEastAsia" w:hAnsi="Times New Roman" w:cs="Times New Roman"/>
          <w:bCs/>
          <w:sz w:val="24"/>
          <w:szCs w:val="24"/>
          <w:lang w:eastAsia="pl-PL"/>
        </w:rPr>
        <w:t xml:space="preserve">do wytwarzania biometanu, składającej się z zespołu urządzeń służących do wytwarzania biometanu, podaną przez producenta na tabliczce znamionowej, wyrażoną w MW energii zawartej w </w:t>
      </w:r>
      <w:proofErr w:type="spellStart"/>
      <w:r w:rsidR="000F229C" w:rsidRPr="00E05BA7">
        <w:rPr>
          <w:rFonts w:ascii="Times New Roman" w:eastAsiaTheme="minorEastAsia" w:hAnsi="Times New Roman" w:cs="Times New Roman"/>
          <w:bCs/>
          <w:sz w:val="24"/>
          <w:szCs w:val="24"/>
          <w:lang w:eastAsia="pl-PL"/>
        </w:rPr>
        <w:t>biometan</w:t>
      </w:r>
      <w:r w:rsidR="00804B0C">
        <w:rPr>
          <w:rFonts w:ascii="Times New Roman" w:eastAsiaTheme="minorEastAsia" w:hAnsi="Times New Roman" w:cs="Times New Roman"/>
          <w:bCs/>
          <w:sz w:val="24"/>
          <w:szCs w:val="24"/>
          <w:lang w:eastAsia="pl-PL"/>
        </w:rPr>
        <w:t>ie</w:t>
      </w:r>
      <w:proofErr w:type="spellEnd"/>
      <w:r w:rsidR="000F229C" w:rsidRPr="00E05BA7">
        <w:rPr>
          <w:rFonts w:ascii="Times New Roman" w:eastAsiaTheme="minorEastAsia" w:hAnsi="Times New Roman" w:cs="Times New Roman"/>
          <w:bCs/>
          <w:sz w:val="24"/>
          <w:szCs w:val="24"/>
          <w:lang w:eastAsia="pl-PL"/>
        </w:rPr>
        <w:t xml:space="preserve">, </w:t>
      </w:r>
      <w:r w:rsidR="000F229C" w:rsidRPr="00E05BA7">
        <w:rPr>
          <w:rFonts w:ascii="Times New Roman" w:hAnsi="Times New Roman" w:cs="Times New Roman"/>
          <w:sz w:val="24"/>
          <w:szCs w:val="24"/>
        </w:rPr>
        <w:t>a w przypadku jej braku</w:t>
      </w:r>
      <w:r w:rsidR="004D43F3">
        <w:rPr>
          <w:rFonts w:ascii="Times New Roman" w:hAnsi="Times New Roman" w:cs="Times New Roman"/>
          <w:sz w:val="24"/>
          <w:szCs w:val="24"/>
        </w:rPr>
        <w:t xml:space="preserve"> –</w:t>
      </w:r>
      <w:r w:rsidR="000F229C" w:rsidRPr="00E05BA7">
        <w:rPr>
          <w:rFonts w:ascii="Times New Roman" w:hAnsi="Times New Roman" w:cs="Times New Roman"/>
          <w:sz w:val="24"/>
          <w:szCs w:val="24"/>
        </w:rPr>
        <w:t xml:space="preserve"> maksymalną moc </w:t>
      </w:r>
      <w:r w:rsidR="00E05BA7" w:rsidRPr="00E05BA7">
        <w:rPr>
          <w:rFonts w:ascii="Times New Roman" w:hAnsi="Times New Roman" w:cs="Times New Roman"/>
          <w:sz w:val="24"/>
          <w:szCs w:val="24"/>
        </w:rPr>
        <w:t xml:space="preserve">osiągalną </w:t>
      </w:r>
      <w:r w:rsidR="000F229C" w:rsidRPr="00E05BA7">
        <w:rPr>
          <w:rFonts w:ascii="Times New Roman" w:hAnsi="Times New Roman" w:cs="Times New Roman"/>
          <w:sz w:val="24"/>
          <w:szCs w:val="24"/>
        </w:rPr>
        <w:t xml:space="preserve">tego zespołu </w:t>
      </w:r>
      <w:r w:rsidR="00804B0C">
        <w:rPr>
          <w:rFonts w:ascii="Times New Roman" w:hAnsi="Times New Roman" w:cs="Times New Roman"/>
          <w:sz w:val="24"/>
          <w:szCs w:val="24"/>
        </w:rPr>
        <w:t xml:space="preserve">urządzeń </w:t>
      </w:r>
      <w:r w:rsidR="000F229C" w:rsidRPr="00E05BA7">
        <w:rPr>
          <w:rFonts w:ascii="Times New Roman" w:hAnsi="Times New Roman" w:cs="Times New Roman"/>
          <w:sz w:val="24"/>
          <w:szCs w:val="24"/>
        </w:rPr>
        <w:t>określoną przez jednostkę posiadającą akredytację Polskiego Centrum Akredytacji</w:t>
      </w:r>
      <w:r w:rsidR="00BD5AF2" w:rsidRPr="00E05BA7">
        <w:rPr>
          <w:rFonts w:ascii="Times New Roman" w:eastAsiaTheme="minorEastAsia" w:hAnsi="Times New Roman" w:cs="Times New Roman"/>
          <w:bCs/>
          <w:sz w:val="24"/>
          <w:szCs w:val="24"/>
          <w:lang w:eastAsia="pl-PL"/>
        </w:rPr>
        <w:t>;”</w:t>
      </w:r>
      <w:r w:rsidR="00AC0331">
        <w:rPr>
          <w:rFonts w:ascii="Times New Roman" w:eastAsiaTheme="minorEastAsia" w:hAnsi="Times New Roman" w:cs="Times New Roman"/>
          <w:bCs/>
          <w:sz w:val="24"/>
          <w:szCs w:val="24"/>
          <w:lang w:eastAsia="pl-PL"/>
        </w:rPr>
        <w:t>,</w:t>
      </w:r>
    </w:p>
    <w:p w14:paraId="471FD039" w14:textId="566E47A5" w:rsidR="00ED0800" w:rsidRPr="00BD5AF2" w:rsidRDefault="009904E3" w:rsidP="00E7265F">
      <w:pPr>
        <w:pStyle w:val="LITlitera"/>
        <w:keepNext/>
      </w:pPr>
      <w:r>
        <w:rPr>
          <w:rStyle w:val="Odwoaniedokomentarza"/>
          <w:rFonts w:eastAsia="Times New Roman" w:cs="Times New Roman"/>
          <w:bCs w:val="0"/>
          <w:sz w:val="24"/>
          <w:szCs w:val="24"/>
          <w:lang w:eastAsia="en-US"/>
        </w:rPr>
        <w:t>l</w:t>
      </w:r>
      <w:r w:rsidR="00BD5AF2">
        <w:rPr>
          <w:rStyle w:val="Odwoaniedokomentarza"/>
          <w:rFonts w:eastAsia="Times New Roman" w:cs="Times New Roman"/>
          <w:bCs w:val="0"/>
          <w:sz w:val="24"/>
          <w:szCs w:val="24"/>
          <w:lang w:eastAsia="en-US"/>
        </w:rPr>
        <w:t>)</w:t>
      </w:r>
      <w:r w:rsidR="00203095">
        <w:rPr>
          <w:rStyle w:val="Odwoaniedokomentarza"/>
          <w:rFonts w:eastAsia="Times New Roman" w:cs="Times New Roman"/>
          <w:bCs w:val="0"/>
          <w:sz w:val="24"/>
          <w:szCs w:val="24"/>
          <w:lang w:eastAsia="en-US"/>
        </w:rPr>
        <w:tab/>
      </w:r>
      <w:r w:rsidR="00ED0800" w:rsidRPr="00444A18">
        <w:rPr>
          <w:rFonts w:eastAsia="Calibri"/>
          <w:lang w:eastAsia="en-US"/>
        </w:rPr>
        <w:t>pkt 22</w:t>
      </w:r>
      <w:r w:rsidR="00ED0800">
        <w:rPr>
          <w:rFonts w:eastAsia="Calibri"/>
          <w:lang w:eastAsia="en-US"/>
        </w:rPr>
        <w:t xml:space="preserve"> </w:t>
      </w:r>
      <w:r w:rsidR="00ED0800" w:rsidRPr="00ED0800">
        <w:t>otrzymuje</w:t>
      </w:r>
      <w:r w:rsidR="00ED0800">
        <w:rPr>
          <w:rFonts w:eastAsia="Calibri"/>
          <w:lang w:eastAsia="en-US"/>
        </w:rPr>
        <w:t xml:space="preserve"> brzmienie:</w:t>
      </w:r>
    </w:p>
    <w:p w14:paraId="2A46B60D" w14:textId="3FAD5647" w:rsidR="00150C92" w:rsidRPr="00150C92" w:rsidRDefault="003D67AB" w:rsidP="007A4FCB">
      <w:pPr>
        <w:pStyle w:val="ZLITPKTzmpktliter"/>
        <w:keepNext/>
      </w:pPr>
      <w:r>
        <w:t>„</w:t>
      </w:r>
      <w:r w:rsidR="00ED0800" w:rsidRPr="00ED0800">
        <w:t>22)</w:t>
      </w:r>
      <w:r w:rsidR="00ED0800" w:rsidRPr="00ED0800">
        <w:tab/>
        <w:t xml:space="preserve">odnawialne źródło energii </w:t>
      </w:r>
      <w:r w:rsidR="004D43F3">
        <w:t>–</w:t>
      </w:r>
      <w:r w:rsidR="00ED0800" w:rsidRPr="00ED0800">
        <w:t xml:space="preserve"> odnawialne, niekopalne źródła energii obejmujące energię wiatru, energię promieniowania słonecznego, energię </w:t>
      </w:r>
      <w:proofErr w:type="spellStart"/>
      <w:r w:rsidR="00ED0800" w:rsidRPr="00ED0800">
        <w:t>aerotermalną</w:t>
      </w:r>
      <w:proofErr w:type="spellEnd"/>
      <w:r w:rsidR="00ED0800" w:rsidRPr="00ED0800">
        <w:t xml:space="preserve">, energię geotermalną, energię hydrotermalną, hydroenergię, energię fal, prądów i pływów morskich, </w:t>
      </w:r>
      <w:r w:rsidR="00B77766">
        <w:t xml:space="preserve">energię otoczenia, </w:t>
      </w:r>
      <w:r w:rsidR="00ED0800" w:rsidRPr="00ED0800">
        <w:t xml:space="preserve">energię otrzymywaną z biomasy, biogazu, biogazu rolniczego, biometanu, biopłynów </w:t>
      </w:r>
      <w:bookmarkStart w:id="6" w:name="_Hlk119623863"/>
      <w:r w:rsidR="00ED0800" w:rsidRPr="00ED0800">
        <w:t>oraz z wodoru odnawialnego</w:t>
      </w:r>
      <w:bookmarkEnd w:id="6"/>
      <w:r w:rsidR="00ED0800" w:rsidRPr="00ED0800">
        <w:t>;</w:t>
      </w:r>
      <w:r>
        <w:t>”</w:t>
      </w:r>
      <w:r w:rsidR="00150C92" w:rsidRPr="00150C92">
        <w:t>,</w:t>
      </w:r>
    </w:p>
    <w:p w14:paraId="75C2D102" w14:textId="168BD5E9" w:rsidR="00150C92" w:rsidRPr="00150C92" w:rsidRDefault="009904E3" w:rsidP="00150C92">
      <w:pPr>
        <w:pStyle w:val="LITlitera"/>
      </w:pPr>
      <w:r>
        <w:t>m</w:t>
      </w:r>
      <w:r w:rsidR="00150C92" w:rsidRPr="00150C92">
        <w:t>)</w:t>
      </w:r>
      <w:r w:rsidR="00150C92" w:rsidRPr="00150C92">
        <w:tab/>
        <w:t xml:space="preserve">w pkt 25 skreśla się wyraz </w:t>
      </w:r>
      <w:r w:rsidR="003D67AB">
        <w:t>„</w:t>
      </w:r>
      <w:r w:rsidR="00150C92" w:rsidRPr="00150C92">
        <w:t>elektroenergetycznego</w:t>
      </w:r>
      <w:r w:rsidR="003D67AB">
        <w:t>”</w:t>
      </w:r>
      <w:r w:rsidR="00150C92" w:rsidRPr="00150C92">
        <w:t>,</w:t>
      </w:r>
    </w:p>
    <w:p w14:paraId="4DD93415" w14:textId="0D99FE26" w:rsidR="00150C92" w:rsidRDefault="009904E3" w:rsidP="00150C92">
      <w:pPr>
        <w:pStyle w:val="LITlitera"/>
      </w:pPr>
      <w:r>
        <w:t>n</w:t>
      </w:r>
      <w:r w:rsidR="00150C92" w:rsidRPr="00150C92">
        <w:t>)</w:t>
      </w:r>
      <w:r w:rsidR="00150C92" w:rsidRPr="00150C92">
        <w:tab/>
        <w:t xml:space="preserve">w pkt 27 wyrazy </w:t>
      </w:r>
      <w:r w:rsidR="003D67AB">
        <w:t>„</w:t>
      </w:r>
      <w:r w:rsidR="00150C92" w:rsidRPr="00150C92">
        <w:t>biogaz lub biogaz rolniczy</w:t>
      </w:r>
      <w:r w:rsidR="003D67AB">
        <w:t>”</w:t>
      </w:r>
      <w:r w:rsidR="00150C92" w:rsidRPr="00150C92">
        <w:t xml:space="preserve"> zastępuje się wyrazami </w:t>
      </w:r>
      <w:r w:rsidR="003D67AB">
        <w:t>„</w:t>
      </w:r>
      <w:r w:rsidR="00150C92" w:rsidRPr="00150C92">
        <w:t>biogaz, biogaz rolniczy lub biometan</w:t>
      </w:r>
      <w:r w:rsidR="003D67AB">
        <w:t>”</w:t>
      </w:r>
      <w:r w:rsidR="00150C92" w:rsidRPr="00150C92">
        <w:t>,</w:t>
      </w:r>
    </w:p>
    <w:p w14:paraId="73BFABA7" w14:textId="35E82036" w:rsidR="00AD29C7" w:rsidRDefault="009904E3" w:rsidP="00203095">
      <w:pPr>
        <w:pStyle w:val="LITlitera"/>
        <w:keepNext/>
      </w:pPr>
      <w:r>
        <w:t>o</w:t>
      </w:r>
      <w:r w:rsidR="007E548C">
        <w:t>)</w:t>
      </w:r>
      <w:r w:rsidR="00AC4E4D">
        <w:tab/>
      </w:r>
      <w:r w:rsidR="007E548C">
        <w:t>po pkt 27</w:t>
      </w:r>
      <w:r w:rsidR="007E548C" w:rsidRPr="007E548C">
        <w:rPr>
          <w:rStyle w:val="IGindeksgrny"/>
        </w:rPr>
        <w:t>1</w:t>
      </w:r>
      <w:r w:rsidR="007E548C">
        <w:t xml:space="preserve"> </w:t>
      </w:r>
      <w:r w:rsidR="00E870B7">
        <w:t>dodaje się pkt</w:t>
      </w:r>
      <w:r w:rsidR="00AD29C7">
        <w:t xml:space="preserve"> 27</w:t>
      </w:r>
      <w:r w:rsidR="00AD29C7">
        <w:rPr>
          <w:rStyle w:val="IGindeksgrny"/>
        </w:rPr>
        <w:t xml:space="preserve">2 </w:t>
      </w:r>
      <w:r w:rsidR="007E548C">
        <w:t>w brzmieniu:</w:t>
      </w:r>
    </w:p>
    <w:p w14:paraId="7F187E7E" w14:textId="05602CDA" w:rsidR="007E548C" w:rsidRPr="00150C92" w:rsidRDefault="00293D77" w:rsidP="007E548C">
      <w:pPr>
        <w:pStyle w:val="ZLITPKTzmpktliter"/>
        <w:keepNext/>
      </w:pPr>
      <w:r>
        <w:t>„</w:t>
      </w:r>
      <w:r w:rsidR="00AD29C7">
        <w:t>27</w:t>
      </w:r>
      <w:r w:rsidR="00AD29C7">
        <w:rPr>
          <w:rStyle w:val="IGindeksgrny"/>
        </w:rPr>
        <w:t>2</w:t>
      </w:r>
      <w:r w:rsidR="00AD29C7">
        <w:t>)</w:t>
      </w:r>
      <w:r w:rsidR="004A58BD">
        <w:tab/>
      </w:r>
      <w:r w:rsidR="00AD29C7">
        <w:t xml:space="preserve">pojazd </w:t>
      </w:r>
      <w:r w:rsidR="00E52CE7">
        <w:t xml:space="preserve">silnikowy </w:t>
      </w:r>
      <w:r w:rsidR="00AD29C7">
        <w:t xml:space="preserve">– pojazd silnikowy w rozumieniu art. </w:t>
      </w:r>
      <w:r w:rsidR="00C63407">
        <w:t>2 pkt 32</w:t>
      </w:r>
      <w:r w:rsidR="00AD29C7">
        <w:t xml:space="preserve"> ustawy </w:t>
      </w:r>
      <w:r w:rsidR="00C63407">
        <w:t xml:space="preserve">z dnia 20 czerwca 1997 r. </w:t>
      </w:r>
      <w:r w:rsidR="00D44D57">
        <w:t>–</w:t>
      </w:r>
      <w:r w:rsidR="003351F3">
        <w:t xml:space="preserve"> </w:t>
      </w:r>
      <w:r w:rsidR="00C63407">
        <w:t>P</w:t>
      </w:r>
      <w:r w:rsidR="00AD29C7">
        <w:t xml:space="preserve">rawo o ruchu drogowym </w:t>
      </w:r>
      <w:r w:rsidR="00C63407">
        <w:t>(Dz. U. z 2022 r. poz. 988</w:t>
      </w:r>
      <w:r w:rsidR="001C3829">
        <w:t>,</w:t>
      </w:r>
      <w:r>
        <w:t xml:space="preserve"> z późń. zm.</w:t>
      </w:r>
      <w:r>
        <w:rPr>
          <w:rStyle w:val="Odwoanieprzypisudolnego"/>
        </w:rPr>
        <w:footnoteReference w:id="3"/>
      </w:r>
      <w:r w:rsidR="00307281" w:rsidRPr="00307281">
        <w:rPr>
          <w:bCs w:val="0"/>
          <w:vertAlign w:val="superscript"/>
        </w:rPr>
        <w:t>)</w:t>
      </w:r>
      <w:r w:rsidR="00C63407">
        <w:t>)</w:t>
      </w:r>
      <w:r w:rsidR="002F7A03">
        <w:t>;</w:t>
      </w:r>
      <w:r w:rsidR="007E548C">
        <w:t>”,</w:t>
      </w:r>
    </w:p>
    <w:p w14:paraId="079A4468" w14:textId="457FAFF7" w:rsidR="00176974" w:rsidRDefault="009904E3" w:rsidP="00307281">
      <w:pPr>
        <w:pStyle w:val="LITlitera"/>
        <w:keepNext/>
      </w:pPr>
      <w:r>
        <w:t>p</w:t>
      </w:r>
      <w:r w:rsidR="000B5DB6">
        <w:t>)</w:t>
      </w:r>
      <w:r w:rsidR="000B5DB6">
        <w:tab/>
      </w:r>
      <w:r w:rsidR="00176974" w:rsidRPr="00176974">
        <w:t xml:space="preserve"> </w:t>
      </w:r>
      <w:r w:rsidR="00176974">
        <w:t>pkt 33a otrzymuje brzmienie:</w:t>
      </w:r>
    </w:p>
    <w:p w14:paraId="4AA625D2" w14:textId="0D98F51A" w:rsidR="0030080C" w:rsidRDefault="00176974" w:rsidP="00E9254B">
      <w:pPr>
        <w:pStyle w:val="ZLITPKTzmpktliter"/>
        <w:keepNext/>
      </w:pPr>
      <w:r>
        <w:t>„33a)</w:t>
      </w:r>
      <w:r w:rsidR="004A58BD">
        <w:tab/>
      </w:r>
      <w:r>
        <w:t xml:space="preserve">spółdzielnia energetyczna – spółdzielnię w rozumieniu </w:t>
      </w:r>
      <w:r w:rsidR="00920C89">
        <w:t xml:space="preserve">art. 1 § 1 </w:t>
      </w:r>
      <w:r>
        <w:t>ustawy z dnia 16</w:t>
      </w:r>
      <w:r w:rsidR="00445DAA">
        <w:t xml:space="preserve"> </w:t>
      </w:r>
      <w:r>
        <w:t>września 1982 r. – Prawo spółdzielcze (Dz. U. z 2021 r. poz. 648) albo</w:t>
      </w:r>
      <w:r w:rsidR="00606A98">
        <w:t xml:space="preserve"> </w:t>
      </w:r>
      <w:r>
        <w:t xml:space="preserve">spółdzielnię rolników w rozumieniu </w:t>
      </w:r>
      <w:r w:rsidR="00920C89">
        <w:t xml:space="preserve">art. 4 ust. 1 </w:t>
      </w:r>
      <w:r>
        <w:t>ustawy z dnia 4 października 2018 r. o</w:t>
      </w:r>
      <w:r w:rsidR="00445DAA">
        <w:t xml:space="preserve"> </w:t>
      </w:r>
      <w:r>
        <w:t>spółdzielniach rolników (Dz. U. poz. 2073),</w:t>
      </w:r>
      <w:r w:rsidR="00920C89">
        <w:t xml:space="preserve"> których</w:t>
      </w:r>
      <w:r>
        <w:t xml:space="preserve"> przedmiotem działalności</w:t>
      </w:r>
      <w:r w:rsidR="00606A98">
        <w:t xml:space="preserve"> </w:t>
      </w:r>
      <w:r>
        <w:t>jest wytwarzanie energii elektrycznej lub biogazu, lub biogazu rolniczego, lub</w:t>
      </w:r>
      <w:r w:rsidR="00606A98">
        <w:t xml:space="preserve"> </w:t>
      </w:r>
      <w:r>
        <w:t>biometanu, lub ciepła w instalacjach odnawialnego źródła energii, obrót nimi</w:t>
      </w:r>
      <w:r w:rsidR="00606A98">
        <w:t xml:space="preserve"> </w:t>
      </w:r>
      <w:r>
        <w:t>lub ich magazynowanie, dokonywane w</w:t>
      </w:r>
      <w:r w:rsidR="00606A98">
        <w:t xml:space="preserve"> </w:t>
      </w:r>
      <w:r>
        <w:t>ramach działalności prowadzonej</w:t>
      </w:r>
      <w:r w:rsidR="00606A98">
        <w:t xml:space="preserve"> </w:t>
      </w:r>
      <w:r>
        <w:t>wyłącznie na rzecz t</w:t>
      </w:r>
      <w:r w:rsidR="00920C89">
        <w:t>ych</w:t>
      </w:r>
      <w:r>
        <w:t xml:space="preserve"> spółdzielni oraz </w:t>
      </w:r>
      <w:r w:rsidR="0082131F">
        <w:t xml:space="preserve">ich </w:t>
      </w:r>
      <w:r>
        <w:t>członków;”</w:t>
      </w:r>
      <w:r w:rsidR="00031588">
        <w:t>,</w:t>
      </w:r>
    </w:p>
    <w:p w14:paraId="50F15669" w14:textId="5CAC964F" w:rsidR="007D4042" w:rsidRPr="0030080C" w:rsidRDefault="00FC358E" w:rsidP="007963CC">
      <w:pPr>
        <w:pStyle w:val="LITlitera"/>
      </w:pPr>
      <w:r>
        <w:t>q</w:t>
      </w:r>
      <w:r w:rsidR="007D4042">
        <w:t>)</w:t>
      </w:r>
      <w:r w:rsidR="007963CC">
        <w:tab/>
      </w:r>
      <w:r w:rsidR="007D4042" w:rsidRPr="003B5FD4">
        <w:t xml:space="preserve">w pkt 33b </w:t>
      </w:r>
      <w:r w:rsidR="00CD4263">
        <w:t>po wyrazach „art. 70b ust. 9 pkt 2”</w:t>
      </w:r>
      <w:r w:rsidR="007D4042" w:rsidRPr="003B5FD4">
        <w:t xml:space="preserve"> dodaje się wyrazy „</w:t>
      </w:r>
      <w:r w:rsidR="00CD4263">
        <w:t xml:space="preserve"> , </w:t>
      </w:r>
      <w:r w:rsidR="007D4042" w:rsidRPr="003B5FD4">
        <w:t>albo w art. 70g ust. 1”</w:t>
      </w:r>
      <w:r w:rsidR="007D4042">
        <w:t>,</w:t>
      </w:r>
    </w:p>
    <w:p w14:paraId="0909665E" w14:textId="13A3F1DE" w:rsidR="00BD5AF2" w:rsidRPr="00BD5AF2" w:rsidRDefault="00FC358E" w:rsidP="000A1C6B">
      <w:pPr>
        <w:pStyle w:val="PKTpunkt"/>
        <w:keepNext/>
        <w:tabs>
          <w:tab w:val="left" w:pos="993"/>
        </w:tabs>
        <w:ind w:firstLine="0"/>
        <w:rPr>
          <w:rFonts w:ascii="Times New Roman" w:hAnsi="Times New Roman" w:cs="Times New Roman"/>
          <w:szCs w:val="24"/>
        </w:rPr>
      </w:pPr>
      <w:bookmarkStart w:id="7" w:name="mip64155431"/>
      <w:bookmarkEnd w:id="7"/>
      <w:r>
        <w:t>r</w:t>
      </w:r>
      <w:r w:rsidR="000B5DB6">
        <w:t>)</w:t>
      </w:r>
      <w:r w:rsidR="000B5DB6">
        <w:tab/>
      </w:r>
      <w:r w:rsidR="00BD5AF2" w:rsidRPr="00BD5AF2">
        <w:rPr>
          <w:rFonts w:ascii="Times New Roman" w:hAnsi="Times New Roman" w:cs="Times New Roman"/>
          <w:szCs w:val="24"/>
        </w:rPr>
        <w:t xml:space="preserve">po pkt 33b </w:t>
      </w:r>
      <w:r w:rsidR="002F3966">
        <w:rPr>
          <w:rFonts w:ascii="Times New Roman" w:hAnsi="Times New Roman" w:cs="Times New Roman"/>
          <w:szCs w:val="24"/>
        </w:rPr>
        <w:t xml:space="preserve">dodaje </w:t>
      </w:r>
      <w:r w:rsidR="00BD5AF2" w:rsidRPr="00BD5AF2">
        <w:rPr>
          <w:rFonts w:ascii="Times New Roman" w:hAnsi="Times New Roman" w:cs="Times New Roman"/>
          <w:szCs w:val="24"/>
        </w:rPr>
        <w:t>się pkt 33ba w brzmieniu:</w:t>
      </w:r>
    </w:p>
    <w:p w14:paraId="68918598" w14:textId="708149F5" w:rsidR="00BD5AF2" w:rsidRDefault="00BD5AF2" w:rsidP="00E7265F">
      <w:pPr>
        <w:pStyle w:val="PKTpunkt"/>
        <w:keepNext/>
        <w:ind w:left="1418" w:hanging="425"/>
        <w:rPr>
          <w:rFonts w:ascii="Times New Roman" w:hAnsi="Times New Roman" w:cs="Times New Roman"/>
          <w:szCs w:val="24"/>
        </w:rPr>
      </w:pPr>
      <w:r>
        <w:rPr>
          <w:rFonts w:ascii="Times New Roman" w:hAnsi="Times New Roman" w:cs="Times New Roman"/>
          <w:szCs w:val="24"/>
        </w:rPr>
        <w:t>„33ba)</w:t>
      </w:r>
      <w:r w:rsidR="004A58BD">
        <w:rPr>
          <w:rFonts w:ascii="Times New Roman" w:hAnsi="Times New Roman" w:cs="Times New Roman"/>
          <w:szCs w:val="24"/>
        </w:rPr>
        <w:tab/>
      </w:r>
      <w:r>
        <w:rPr>
          <w:rFonts w:ascii="Times New Roman" w:hAnsi="Times New Roman" w:cs="Times New Roman"/>
          <w:szCs w:val="24"/>
        </w:rPr>
        <w:t>stała cena zakupu biometanu – cen</w:t>
      </w:r>
      <w:r w:rsidR="002F3966">
        <w:rPr>
          <w:rFonts w:ascii="Times New Roman" w:hAnsi="Times New Roman" w:cs="Times New Roman"/>
          <w:szCs w:val="24"/>
        </w:rPr>
        <w:t>ę</w:t>
      </w:r>
      <w:r>
        <w:rPr>
          <w:rFonts w:ascii="Times New Roman" w:hAnsi="Times New Roman" w:cs="Times New Roman"/>
          <w:szCs w:val="24"/>
        </w:rPr>
        <w:t xml:space="preserve"> biometanu stanowiąc</w:t>
      </w:r>
      <w:r w:rsidR="002F3966">
        <w:rPr>
          <w:rFonts w:ascii="Times New Roman" w:hAnsi="Times New Roman" w:cs="Times New Roman"/>
          <w:szCs w:val="24"/>
        </w:rPr>
        <w:t>ą</w:t>
      </w:r>
      <w:r>
        <w:rPr>
          <w:rFonts w:ascii="Times New Roman" w:hAnsi="Times New Roman" w:cs="Times New Roman"/>
          <w:szCs w:val="24"/>
        </w:rPr>
        <w:t xml:space="preserve"> podstawę do wyliczenia ujemnego salda dla wytwórcy biometanu, o którym mowa w art. </w:t>
      </w:r>
      <w:r w:rsidRPr="00310C80">
        <w:rPr>
          <w:rFonts w:ascii="Times New Roman" w:hAnsi="Times New Roman" w:cs="Times New Roman"/>
          <w:szCs w:val="24"/>
        </w:rPr>
        <w:t xml:space="preserve">83l ust. </w:t>
      </w:r>
      <w:r>
        <w:rPr>
          <w:rFonts w:ascii="Times New Roman" w:hAnsi="Times New Roman" w:cs="Times New Roman"/>
          <w:szCs w:val="24"/>
        </w:rPr>
        <w:t>1</w:t>
      </w:r>
      <w:r w:rsidR="00AC0331">
        <w:rPr>
          <w:rFonts w:ascii="Times New Roman" w:hAnsi="Times New Roman" w:cs="Times New Roman"/>
          <w:szCs w:val="24"/>
        </w:rPr>
        <w:t>;</w:t>
      </w:r>
      <w:r w:rsidRPr="00310C80">
        <w:rPr>
          <w:rFonts w:ascii="Times New Roman" w:hAnsi="Times New Roman" w:cs="Times New Roman"/>
          <w:szCs w:val="24"/>
        </w:rPr>
        <w:t>”</w:t>
      </w:r>
      <w:r w:rsidR="00AC0331">
        <w:rPr>
          <w:rFonts w:ascii="Times New Roman" w:hAnsi="Times New Roman" w:cs="Times New Roman"/>
          <w:szCs w:val="24"/>
        </w:rPr>
        <w:t>,</w:t>
      </w:r>
    </w:p>
    <w:p w14:paraId="4521BA14" w14:textId="57FEA35D" w:rsidR="003B5FD4" w:rsidRDefault="00FC358E" w:rsidP="00307281">
      <w:pPr>
        <w:pStyle w:val="LITlitera"/>
        <w:keepNext/>
      </w:pPr>
      <w:r>
        <w:t>s</w:t>
      </w:r>
      <w:r w:rsidR="00BD5AF2">
        <w:t>)</w:t>
      </w:r>
      <w:r w:rsidR="003D4635">
        <w:tab/>
      </w:r>
      <w:r w:rsidR="007E548C">
        <w:t xml:space="preserve">po pkt </w:t>
      </w:r>
      <w:r w:rsidR="00376BED">
        <w:t xml:space="preserve">35a </w:t>
      </w:r>
      <w:r w:rsidR="007E548C">
        <w:t xml:space="preserve">dodaje się pkt </w:t>
      </w:r>
      <w:r w:rsidR="00376BED">
        <w:t>35b</w:t>
      </w:r>
      <w:r w:rsidR="00FB4C6C">
        <w:t xml:space="preserve"> </w:t>
      </w:r>
      <w:r w:rsidR="007E548C">
        <w:t>w brzmieniu:</w:t>
      </w:r>
    </w:p>
    <w:p w14:paraId="0058E603" w14:textId="577A501C" w:rsidR="007E548C" w:rsidRDefault="007E548C" w:rsidP="003B5FD4">
      <w:pPr>
        <w:pStyle w:val="ZLITPKTzmpktliter"/>
        <w:keepNext/>
      </w:pPr>
      <w:r>
        <w:t>„3</w:t>
      </w:r>
      <w:r w:rsidR="00FB4C6C">
        <w:t>5b</w:t>
      </w:r>
      <w:r w:rsidR="004A58BD">
        <w:t>)</w:t>
      </w:r>
      <w:r w:rsidR="004A58BD">
        <w:tab/>
      </w:r>
      <w:r w:rsidR="00376BED">
        <w:t>użytkownik systemu</w:t>
      </w:r>
      <w:r>
        <w:t xml:space="preserve"> – </w:t>
      </w:r>
      <w:r w:rsidR="00376BED">
        <w:t>użytkownik</w:t>
      </w:r>
      <w:r w:rsidR="009C516F">
        <w:t>a</w:t>
      </w:r>
      <w:r w:rsidR="00376BED">
        <w:t xml:space="preserve"> systemu</w:t>
      </w:r>
      <w:r>
        <w:t xml:space="preserve"> w rozumieniu art. 3 pkt </w:t>
      </w:r>
      <w:r w:rsidR="00376BED">
        <w:t xml:space="preserve">12b </w:t>
      </w:r>
      <w:r>
        <w:t>ustawy</w:t>
      </w:r>
      <w:r w:rsidR="00067292">
        <w:t xml:space="preserve"> </w:t>
      </w:r>
      <w:r>
        <w:t>– Prawo energetyczne;”,</w:t>
      </w:r>
    </w:p>
    <w:p w14:paraId="28C95B43" w14:textId="45BC6FAE" w:rsidR="007A4FCB" w:rsidRDefault="00FC358E" w:rsidP="00E7265F">
      <w:pPr>
        <w:pStyle w:val="LITlitera"/>
        <w:keepNext/>
        <w:rPr>
          <w:rFonts w:eastAsia="Calibri"/>
          <w:lang w:eastAsia="en-US"/>
        </w:rPr>
      </w:pPr>
      <w:r>
        <w:t>t</w:t>
      </w:r>
      <w:r w:rsidR="000B5DB6">
        <w:t>)</w:t>
      </w:r>
      <w:r w:rsidR="000B5DB6">
        <w:tab/>
      </w:r>
      <w:r w:rsidR="000B5DB6">
        <w:tab/>
      </w:r>
      <w:r w:rsidR="00ED0800">
        <w:rPr>
          <w:rFonts w:eastAsia="Calibri"/>
          <w:lang w:eastAsia="en-US"/>
        </w:rPr>
        <w:t xml:space="preserve">po </w:t>
      </w:r>
      <w:r w:rsidR="00B04AD7" w:rsidRPr="00ED0800">
        <w:t>p</w:t>
      </w:r>
      <w:r w:rsidR="00B04AD7">
        <w:t>kt</w:t>
      </w:r>
      <w:r w:rsidR="00B04AD7">
        <w:rPr>
          <w:rFonts w:eastAsia="Calibri"/>
          <w:lang w:eastAsia="en-US"/>
        </w:rPr>
        <w:t xml:space="preserve"> </w:t>
      </w:r>
      <w:r w:rsidR="00ED0800">
        <w:rPr>
          <w:rFonts w:eastAsia="Calibri"/>
          <w:lang w:eastAsia="en-US"/>
        </w:rPr>
        <w:t>36 dodaje się pkt 36a w brzmieniu:</w:t>
      </w:r>
    </w:p>
    <w:p w14:paraId="5D884C9F" w14:textId="07CC88D1" w:rsidR="0092388A" w:rsidRDefault="00C871A6" w:rsidP="006954CA">
      <w:pPr>
        <w:pStyle w:val="ZLITPKTzmpktliter"/>
        <w:keepNext/>
      </w:pPr>
      <w:r>
        <w:t>„</w:t>
      </w:r>
      <w:r w:rsidR="004A58BD">
        <w:t>36a)</w:t>
      </w:r>
      <w:r w:rsidR="004A58BD">
        <w:tab/>
      </w:r>
      <w:r w:rsidR="00ED0800" w:rsidRPr="00ED0800">
        <w:t xml:space="preserve">wodór odnawialny </w:t>
      </w:r>
      <w:r w:rsidR="009C516F">
        <w:t>–</w:t>
      </w:r>
      <w:r w:rsidR="00ED0800" w:rsidRPr="00ED0800">
        <w:t xml:space="preserve"> wodór</w:t>
      </w:r>
      <w:r w:rsidR="006954CA">
        <w:t xml:space="preserve"> </w:t>
      </w:r>
      <w:r w:rsidR="006954CA" w:rsidRPr="006954CA">
        <w:t xml:space="preserve">wytworzony </w:t>
      </w:r>
      <w:bookmarkStart w:id="8" w:name="_Hlk118483710"/>
      <w:r w:rsidR="002A70B3">
        <w:t xml:space="preserve">z odnawialnych źródeł energii </w:t>
      </w:r>
      <w:r w:rsidR="006954CA" w:rsidRPr="006954CA">
        <w:t>w instalacji odnawialnego źródła energii</w:t>
      </w:r>
      <w:bookmarkEnd w:id="8"/>
      <w:r w:rsidR="00852E52">
        <w:t>, przy czym</w:t>
      </w:r>
      <w:r w:rsidR="003B729E">
        <w:t xml:space="preserve"> przez </w:t>
      </w:r>
      <w:r w:rsidR="003B729E" w:rsidRPr="003B729E">
        <w:t>wytwarzani</w:t>
      </w:r>
      <w:r w:rsidR="003B729E">
        <w:t>e</w:t>
      </w:r>
      <w:r w:rsidR="003B729E" w:rsidRPr="003B729E">
        <w:t xml:space="preserve"> wodoru odnawialnego należy rozumieć </w:t>
      </w:r>
      <w:r w:rsidR="005A21EE">
        <w:t xml:space="preserve">również </w:t>
      </w:r>
      <w:r w:rsidR="003B729E" w:rsidRPr="003B729E">
        <w:t>uzyskanie wodoru odnawialnego w procesie elektrolizy</w:t>
      </w:r>
      <w:r w:rsidR="0092388A">
        <w:t>;”</w:t>
      </w:r>
      <w:r w:rsidR="00952563">
        <w:t>,</w:t>
      </w:r>
    </w:p>
    <w:p w14:paraId="29773C11" w14:textId="1F566126" w:rsidR="007A4FCB" w:rsidRPr="00EF22C7" w:rsidRDefault="00FC358E" w:rsidP="003D67AB">
      <w:pPr>
        <w:pStyle w:val="LITlitera"/>
        <w:keepNext/>
      </w:pPr>
      <w:r>
        <w:t>u</w:t>
      </w:r>
      <w:r w:rsidR="00150C92" w:rsidRPr="00150C92">
        <w:t>)</w:t>
      </w:r>
      <w:r w:rsidR="00150C92" w:rsidRPr="00150C92">
        <w:tab/>
      </w:r>
      <w:r w:rsidR="00150C92" w:rsidRPr="00EF22C7">
        <w:t xml:space="preserve">w pkt 39 wyrazy </w:t>
      </w:r>
      <w:r w:rsidR="003D67AB" w:rsidRPr="00EF22C7">
        <w:t>„</w:t>
      </w:r>
      <w:r w:rsidR="00150C92" w:rsidRPr="00EF22C7">
        <w:t>biogaz rolniczy</w:t>
      </w:r>
      <w:r w:rsidR="003D67AB" w:rsidRPr="00512BB6">
        <w:t>”</w:t>
      </w:r>
      <w:r w:rsidR="00150C92" w:rsidRPr="00512BB6">
        <w:t xml:space="preserve"> zastępuje się wyrazami </w:t>
      </w:r>
      <w:r w:rsidR="003D67AB" w:rsidRPr="00512BB6">
        <w:t>„</w:t>
      </w:r>
      <w:r w:rsidR="00150C92" w:rsidRPr="00512BB6">
        <w:t>biogaz lub biogaz rolniczy</w:t>
      </w:r>
      <w:r w:rsidR="009C516F">
        <w:t>,</w:t>
      </w:r>
      <w:r w:rsidR="00150C92" w:rsidRPr="00512BB6">
        <w:t xml:space="preserve"> lub biometan</w:t>
      </w:r>
      <w:r w:rsidR="009C516F">
        <w:t>,</w:t>
      </w:r>
      <w:r w:rsidR="000603DF" w:rsidRPr="00512BB6">
        <w:t xml:space="preserve"> </w:t>
      </w:r>
      <w:r w:rsidR="000603DF" w:rsidRPr="003F5A98">
        <w:t>lub wodór odnawialny</w:t>
      </w:r>
      <w:r w:rsidR="003D67AB" w:rsidRPr="00EF22C7">
        <w:t>”</w:t>
      </w:r>
      <w:r w:rsidR="00150C92" w:rsidRPr="00EF22C7">
        <w:t>;</w:t>
      </w:r>
    </w:p>
    <w:p w14:paraId="71FD2354" w14:textId="09994160" w:rsidR="003B5FD4" w:rsidRDefault="00236680" w:rsidP="00307281">
      <w:pPr>
        <w:pStyle w:val="PKTpunkt"/>
        <w:keepNext/>
      </w:pPr>
      <w:r>
        <w:t>4</w:t>
      </w:r>
      <w:r w:rsidR="00150C92" w:rsidRPr="00150C92">
        <w:t>)</w:t>
      </w:r>
      <w:r w:rsidR="0094694F">
        <w:t xml:space="preserve"> </w:t>
      </w:r>
      <w:r w:rsidR="00150C92" w:rsidRPr="00150C92">
        <w:tab/>
      </w:r>
      <w:r w:rsidR="003B5FD4">
        <w:t>art. 2a otrzymuje brzmienie:</w:t>
      </w:r>
    </w:p>
    <w:p w14:paraId="17413DE9" w14:textId="5CF74226" w:rsidR="003B5FD4" w:rsidRDefault="003B5FD4" w:rsidP="00307281">
      <w:pPr>
        <w:pStyle w:val="ZARTzmartartykuempunktem"/>
        <w:keepNext/>
      </w:pPr>
      <w:r>
        <w:t>„</w:t>
      </w:r>
      <w:r w:rsidR="00D33F28">
        <w:t xml:space="preserve">Art. </w:t>
      </w:r>
      <w:r>
        <w:t>2a. Ilekroć w ustawie jest mowa o:</w:t>
      </w:r>
    </w:p>
    <w:p w14:paraId="3CF0D8CE" w14:textId="6807A0C8" w:rsidR="003B5FD4" w:rsidRDefault="003B5FD4" w:rsidP="00852E52">
      <w:pPr>
        <w:pStyle w:val="ZPKTzmpktartykuempunktem"/>
      </w:pPr>
      <w:r>
        <w:t>1)</w:t>
      </w:r>
      <w:r w:rsidR="00852E52">
        <w:tab/>
      </w:r>
      <w:r>
        <w:t>cenie zakupu energii elektrycznej, stałej cenie zakupu,</w:t>
      </w:r>
      <w:r w:rsidR="00703876">
        <w:t xml:space="preserve"> stałej cenie zakupu biometanu,</w:t>
      </w:r>
      <w:r>
        <w:t xml:space="preserve"> cenie skorygowanej, cenie wynikającej z oferty, cenie referencyjnej lub referencyjnej cenie operacyjnej, należy przez to rozumieć taką cenę niezawierającą kwoty podatku od towarów i usług</w:t>
      </w:r>
      <w:r w:rsidR="00E00436">
        <w:t>;</w:t>
      </w:r>
    </w:p>
    <w:p w14:paraId="7EBA2369" w14:textId="4FD9ABCC" w:rsidR="003B5FD4" w:rsidRDefault="003B5FD4" w:rsidP="00852E52">
      <w:pPr>
        <w:pStyle w:val="ZPKTzmpktartykuempunktem"/>
      </w:pPr>
      <w:r>
        <w:t>2)</w:t>
      </w:r>
      <w:r w:rsidR="00852E52">
        <w:tab/>
      </w:r>
      <w:r>
        <w:t xml:space="preserve">rozpoczęciu modernizacji, należy przez to rozumieć dzień rozpoczęcia robót budowlanych związanych z modernizacją albo </w:t>
      </w:r>
      <w:r w:rsidR="00C01123">
        <w:t xml:space="preserve">dzień </w:t>
      </w:r>
      <w:r>
        <w:t>podjęcia wiążącego zobowiązania do zamówienia urządzeń lub innego zobowiązania, które sprawia, że</w:t>
      </w:r>
      <w:r w:rsidR="007963CC">
        <w:t> </w:t>
      </w:r>
      <w:r>
        <w:t>modernizacja staje się nieodwracalna, z wyłączeniem zakupu gruntów oraz prac przygotowawczych polegających na uzyskiwaniu zezwoleń i wykonywaniu studiów wykonalności, w zależności od tego, które zdarzenie nastąpi wcześniej;</w:t>
      </w:r>
    </w:p>
    <w:p w14:paraId="1CFA9206" w14:textId="782280EA" w:rsidR="00CA2B18" w:rsidRDefault="003B5FD4" w:rsidP="00852E52">
      <w:pPr>
        <w:pStyle w:val="ZPKTzmpktartykuempunktem"/>
      </w:pPr>
      <w:bookmarkStart w:id="9" w:name="_Hlk118461948"/>
      <w:r>
        <w:t>3)</w:t>
      </w:r>
      <w:r w:rsidR="00852E52">
        <w:tab/>
      </w:r>
      <w:r w:rsidRPr="00D95E4E">
        <w:t xml:space="preserve">zakończeniu modernizacji, należy przez to rozumieć </w:t>
      </w:r>
      <w:r w:rsidR="00C47764" w:rsidRPr="00D95E4E">
        <w:t>dzień wskazany w oświadczeniu wytwórcy o dacie zakończenia modernizacji</w:t>
      </w:r>
      <w:r w:rsidR="00C47764">
        <w:t xml:space="preserve">, potwierdzającym </w:t>
      </w:r>
      <w:r w:rsidR="003F7F25" w:rsidRPr="003F7F25">
        <w:t>dzień upływu terminu do zgłoszenia przez organ nadzoru budowlanego sprzeciwu do zawiadomienia o zakończeniu budowy, albo dzień wydania zaświadczenia o braku podstaw do wniesienia takiego sprzeciwu, albo dzień uzyskania pozwolenia na użytkowanie zmodernizowanej instalacji, jeżeli jego uzyskanie jest wymagane przepisami ustawy z dnia 7 lipca 1994 r. – Prawo budowlane (Dz. U. z 202</w:t>
      </w:r>
      <w:r w:rsidR="00781704">
        <w:t>3</w:t>
      </w:r>
      <w:r w:rsidR="003F7F25" w:rsidRPr="003F7F25">
        <w:t xml:space="preserve"> r. poz. </w:t>
      </w:r>
      <w:r w:rsidR="00781704">
        <w:t>682 i 553</w:t>
      </w:r>
      <w:r w:rsidR="003F7F25" w:rsidRPr="003F7F25">
        <w:t>), albo dzień wydania decyzji zezwalającej na eksploatację urządzenia technicznego, jeżeli jej uzyskanie jest wymagane przepisami ustawy z dnia 21 grudnia 2000 r. o dozorze technicznym (Dz.</w:t>
      </w:r>
      <w:r w:rsidR="007963CC">
        <w:t> </w:t>
      </w:r>
      <w:r w:rsidR="003F7F25" w:rsidRPr="003F7F25">
        <w:t>U. z 2022 r. poz. 1514</w:t>
      </w:r>
      <w:r w:rsidR="00781704">
        <w:t xml:space="preserve"> oraz z 2023 r. poz. 553 i 683</w:t>
      </w:r>
      <w:r w:rsidR="003F7F25" w:rsidRPr="003F7F25">
        <w:t>), w zależności od tego, które z tych zdarzeń nastąpi później</w:t>
      </w:r>
      <w:r w:rsidR="00644BB0">
        <w:t>.</w:t>
      </w:r>
      <w:r w:rsidR="00CD5C2A">
        <w:t>”</w:t>
      </w:r>
      <w:r w:rsidR="00F2313A">
        <w:t>;</w:t>
      </w:r>
    </w:p>
    <w:bookmarkEnd w:id="9"/>
    <w:p w14:paraId="501ACBD2" w14:textId="6B004229" w:rsidR="009070C3" w:rsidRDefault="00602018" w:rsidP="00B52C37">
      <w:pPr>
        <w:pStyle w:val="PKTpunkt"/>
      </w:pPr>
      <w:r>
        <w:t>5</w:t>
      </w:r>
      <w:r w:rsidR="00B52C37" w:rsidRPr="0045629C">
        <w:t>)</w:t>
      </w:r>
      <w:r w:rsidR="00A244A3" w:rsidRPr="0045629C">
        <w:tab/>
      </w:r>
      <w:r w:rsidR="009070C3" w:rsidRPr="0045629C">
        <w:t>w tytule rozdziału</w:t>
      </w:r>
      <w:r w:rsidR="009070C3" w:rsidRPr="009070C3">
        <w:t xml:space="preserve"> 2 po wyrazach „</w:t>
      </w:r>
      <w:r w:rsidR="00E03FE6">
        <w:t>lub z biopłynów</w:t>
      </w:r>
      <w:r w:rsidR="009070C3" w:rsidRPr="009070C3">
        <w:t xml:space="preserve">,” dodaje </w:t>
      </w:r>
      <w:r w:rsidR="0095293D">
        <w:t xml:space="preserve">się </w:t>
      </w:r>
      <w:r w:rsidR="009070C3" w:rsidRPr="009070C3">
        <w:t>wyrazy „</w:t>
      </w:r>
      <w:r w:rsidR="0098765B">
        <w:t xml:space="preserve">zasady </w:t>
      </w:r>
      <w:r w:rsidR="00E03FE6">
        <w:t>wykonywania działalności w zakresie biogazu lub</w:t>
      </w:r>
      <w:r w:rsidR="009070C3" w:rsidRPr="009070C3">
        <w:t xml:space="preserve"> biometanu”;</w:t>
      </w:r>
    </w:p>
    <w:p w14:paraId="29197E6E" w14:textId="04393647" w:rsidR="007867BA" w:rsidRPr="007867BA" w:rsidRDefault="00602018" w:rsidP="00602018">
      <w:pPr>
        <w:pStyle w:val="PKTpunkt"/>
        <w:keepNext/>
      </w:pPr>
      <w:r>
        <w:t>6</w:t>
      </w:r>
      <w:r w:rsidR="007867BA">
        <w:t>)</w:t>
      </w:r>
      <w:r w:rsidR="007867BA" w:rsidRPr="007867BA">
        <w:tab/>
        <w:t>w art. 4c</w:t>
      </w:r>
      <w:r w:rsidR="007867BA">
        <w:t xml:space="preserve"> </w:t>
      </w:r>
      <w:r w:rsidR="007867BA" w:rsidRPr="007867BA">
        <w:t>dodaje się ust. 11</w:t>
      </w:r>
      <w:r w:rsidR="000659E1">
        <w:t>–</w:t>
      </w:r>
      <w:r w:rsidR="007867BA" w:rsidRPr="007867BA">
        <w:t>1</w:t>
      </w:r>
      <w:r w:rsidR="00DA34AF">
        <w:t xml:space="preserve">6 </w:t>
      </w:r>
      <w:r w:rsidR="007867BA" w:rsidRPr="007867BA">
        <w:t>w brzmieniu:</w:t>
      </w:r>
    </w:p>
    <w:p w14:paraId="52140C10" w14:textId="7FD7CB20" w:rsidR="007867BA" w:rsidRPr="007867BA" w:rsidRDefault="000D75DE" w:rsidP="00E9254B">
      <w:pPr>
        <w:pStyle w:val="ZUSTzmustartykuempunktem"/>
      </w:pPr>
      <w:bookmarkStart w:id="10" w:name="_Hlk127813565"/>
      <w:r>
        <w:t>„</w:t>
      </w:r>
      <w:r w:rsidR="007867BA" w:rsidRPr="007867BA">
        <w:t xml:space="preserve">11. Na wniosek prosumenta energii odnawialnej wytwarzającego energię elektryczną w mikroinstalacji przyłączonej za </w:t>
      </w:r>
      <w:r w:rsidR="00DA34AF">
        <w:t>układem pomiarowo</w:t>
      </w:r>
      <w:r w:rsidR="0015697A">
        <w:t>-</w:t>
      </w:r>
      <w:r w:rsidR="00DA34AF">
        <w:t>rozliczeniowym</w:t>
      </w:r>
      <w:r w:rsidR="00D516BB">
        <w:t xml:space="preserve"> </w:t>
      </w:r>
      <w:r w:rsidR="007867BA" w:rsidRPr="007867BA">
        <w:t>części wspólnej budynku wielolokalowego o przeważającej funkcji mieszkalnej o mocy nie większej niż moc przyłączeniowa tego całego budynku, w tym jego części wspólnej i części składającej się z indywidualnych lokali, i umiejscowionej na tym budynku</w:t>
      </w:r>
      <w:r w:rsidR="0094795F">
        <w:t>,</w:t>
      </w:r>
      <w:r w:rsidR="007867BA" w:rsidRPr="007867BA">
        <w:t xml:space="preserve"> </w:t>
      </w:r>
      <w:r w:rsidR="00DA34AF">
        <w:t>kwot</w:t>
      </w:r>
      <w:r w:rsidR="0015697A">
        <w:t>a</w:t>
      </w:r>
      <w:r w:rsidR="00DA34AF">
        <w:t xml:space="preserve"> środków stanowiąc</w:t>
      </w:r>
      <w:r w:rsidR="0015697A">
        <w:t>a</w:t>
      </w:r>
      <w:r w:rsidR="00DA34AF">
        <w:t xml:space="preserve"> </w:t>
      </w:r>
      <w:r w:rsidR="007867BA" w:rsidRPr="007867BA">
        <w:t>depozyt</w:t>
      </w:r>
      <w:r w:rsidR="00D516BB">
        <w:t xml:space="preserve"> </w:t>
      </w:r>
      <w:r w:rsidR="007867BA" w:rsidRPr="007867BA">
        <w:t>prosumencki</w:t>
      </w:r>
      <w:r w:rsidR="00445DAA">
        <w:t xml:space="preserve"> </w:t>
      </w:r>
      <w:r w:rsidR="007867BA" w:rsidRPr="007867BA">
        <w:t>jest prze</w:t>
      </w:r>
      <w:r w:rsidR="00DA34AF">
        <w:t>kazywana</w:t>
      </w:r>
      <w:r w:rsidR="007867BA" w:rsidRPr="007867BA">
        <w:t xml:space="preserve"> na wskazany rachunek bankow</w:t>
      </w:r>
      <w:r w:rsidR="00DA34AF">
        <w:t>y</w:t>
      </w:r>
      <w:r w:rsidR="007867BA" w:rsidRPr="007867BA">
        <w:t xml:space="preserve"> na koniec danego okresu rozliczeniowego. Przepisów </w:t>
      </w:r>
      <w:r w:rsidR="00DA34AF">
        <w:t xml:space="preserve">ust. 2 oraz </w:t>
      </w:r>
      <w:r w:rsidR="007867BA" w:rsidRPr="007867BA">
        <w:t xml:space="preserve">art. 4 ust. 5 i </w:t>
      </w:r>
      <w:r w:rsidR="004A58BD">
        <w:t>ust. </w:t>
      </w:r>
      <w:r w:rsidR="007867BA" w:rsidRPr="007867BA">
        <w:t>11 pkt 2 nie stosuje się.</w:t>
      </w:r>
    </w:p>
    <w:bookmarkEnd w:id="10"/>
    <w:p w14:paraId="661FB44D" w14:textId="19A6ABF4" w:rsidR="007867BA" w:rsidRPr="007867BA" w:rsidRDefault="007867BA" w:rsidP="00E9254B">
      <w:pPr>
        <w:pStyle w:val="ZUSTzmustartykuempunktem"/>
      </w:pPr>
      <w:r w:rsidRPr="007867BA">
        <w:t>12. Wniosek</w:t>
      </w:r>
      <w:r w:rsidR="00DA34AF">
        <w:t>, o którym mowa w ust. 11, zawiera</w:t>
      </w:r>
      <w:r w:rsidR="00445DAA">
        <w:t xml:space="preserve"> </w:t>
      </w:r>
      <w:r w:rsidR="00DA34AF">
        <w:t>oznaczenie prosumenta energii odnawialnej, jego siedziby</w:t>
      </w:r>
      <w:r w:rsidR="00D516BB">
        <w:t xml:space="preserve"> lub</w:t>
      </w:r>
      <w:r w:rsidR="00DA34AF">
        <w:t xml:space="preserve"> adresu i inn</w:t>
      </w:r>
      <w:r w:rsidR="007B0517">
        <w:t>e</w:t>
      </w:r>
      <w:r w:rsidR="00DA34AF">
        <w:t xml:space="preserve"> dan</w:t>
      </w:r>
      <w:r w:rsidR="007B0517">
        <w:t>e</w:t>
      </w:r>
      <w:r w:rsidR="00DA34AF">
        <w:t xml:space="preserve"> teleadresow</w:t>
      </w:r>
      <w:r w:rsidR="007B0517">
        <w:t>e</w:t>
      </w:r>
      <w:r w:rsidRPr="007867BA">
        <w:t xml:space="preserve">, </w:t>
      </w:r>
      <w:r w:rsidR="00DA34AF">
        <w:t xml:space="preserve">numer indentyfikacyjny </w:t>
      </w:r>
      <w:r w:rsidRPr="007867BA">
        <w:t>punktu poboru energii, a także numer</w:t>
      </w:r>
      <w:r w:rsidR="00445DAA">
        <w:t xml:space="preserve"> </w:t>
      </w:r>
      <w:r w:rsidRPr="007867BA">
        <w:t>rachunku</w:t>
      </w:r>
      <w:r w:rsidR="007B0517">
        <w:t xml:space="preserve"> bankowego</w:t>
      </w:r>
      <w:r w:rsidRPr="007867BA">
        <w:t>.</w:t>
      </w:r>
    </w:p>
    <w:p w14:paraId="6954DCCA" w14:textId="76F4423D" w:rsidR="007867BA" w:rsidRPr="007867BA" w:rsidRDefault="007867BA" w:rsidP="00E9254B">
      <w:pPr>
        <w:pStyle w:val="ZUSTzmustartykuempunktem"/>
      </w:pPr>
      <w:r w:rsidRPr="007867BA">
        <w:t>13. Wniosek</w:t>
      </w:r>
      <w:r w:rsidR="007B0517">
        <w:t>, o którym mowa w ust. 11,</w:t>
      </w:r>
      <w:r w:rsidRPr="007867BA">
        <w:t xml:space="preserve"> składa się do </w:t>
      </w:r>
      <w:r w:rsidR="00D516BB">
        <w:t>s</w:t>
      </w:r>
      <w:r w:rsidRPr="007867BA">
        <w:t>przedawcy</w:t>
      </w:r>
      <w:r w:rsidR="007B0517">
        <w:t>, o którym mowa w art. 40 ust. 1a,</w:t>
      </w:r>
      <w:r w:rsidR="00D516BB">
        <w:t xml:space="preserve"> w formie pisemnej lub elektronicznej lub w postaci elektronicznej opatrzonej podpisem zaufanym lub podpisem osobistym. </w:t>
      </w:r>
    </w:p>
    <w:p w14:paraId="0A5EE72E" w14:textId="6F2F526D" w:rsidR="00D516BB" w:rsidRPr="007867BA" w:rsidRDefault="00D516BB" w:rsidP="00E9254B">
      <w:pPr>
        <w:pStyle w:val="ZUSTzmustartykuempunktem"/>
      </w:pPr>
      <w:r>
        <w:t>14. Sprzedawca</w:t>
      </w:r>
      <w:r w:rsidR="007B0517">
        <w:t>,</w:t>
      </w:r>
      <w:r>
        <w:t xml:space="preserve"> </w:t>
      </w:r>
      <w:r w:rsidR="007B0517" w:rsidRPr="007B0517">
        <w:t>o którym mowa w art. 40 ust. 1a</w:t>
      </w:r>
      <w:r w:rsidR="007B0517">
        <w:t>,</w:t>
      </w:r>
      <w:r w:rsidR="007B0517" w:rsidRPr="007B0517">
        <w:t xml:space="preserve"> </w:t>
      </w:r>
      <w:r>
        <w:t>rozlicza depozyt prosumencki w sposób określony w ust. 11 najpóźniej od drugiego miesiąca następującego po miesiącu, w którym otrzymał wniosek, o którym mowa w tym przepisie.</w:t>
      </w:r>
    </w:p>
    <w:p w14:paraId="2CD75B83" w14:textId="5FE9DC9C" w:rsidR="007867BA" w:rsidRPr="007867BA" w:rsidRDefault="007867BA" w:rsidP="00E9254B">
      <w:pPr>
        <w:pStyle w:val="ZUSTzmustartykuempunktem"/>
      </w:pPr>
      <w:r w:rsidRPr="007867BA">
        <w:t>1</w:t>
      </w:r>
      <w:r w:rsidR="00D516BB">
        <w:t>5</w:t>
      </w:r>
      <w:r w:rsidRPr="007867BA">
        <w:t xml:space="preserve">. Na wniosek prosumenta energii odnawialnej powraca się do </w:t>
      </w:r>
      <w:r w:rsidR="007B0517">
        <w:t>dotychczasowej</w:t>
      </w:r>
      <w:r w:rsidRPr="007867BA">
        <w:t xml:space="preserve"> formy rozliczania depozytu prosumenckiego. Przepis</w:t>
      </w:r>
      <w:r w:rsidR="002B175F">
        <w:t>y</w:t>
      </w:r>
      <w:r w:rsidRPr="007867BA">
        <w:t xml:space="preserve"> ust. 12</w:t>
      </w:r>
      <w:r w:rsidR="00602018" w:rsidRPr="00602018">
        <w:t>–</w:t>
      </w:r>
      <w:r w:rsidRPr="007867BA">
        <w:t xml:space="preserve">14 stosuje się odpowiednio. </w:t>
      </w:r>
    </w:p>
    <w:p w14:paraId="0F1A6BB5" w14:textId="116A9E24" w:rsidR="007867BA" w:rsidRDefault="007867BA" w:rsidP="00E9254B">
      <w:pPr>
        <w:pStyle w:val="ZUSTzmustartykuempunktem"/>
      </w:pPr>
      <w:r w:rsidRPr="0094795F">
        <w:t>1</w:t>
      </w:r>
      <w:r w:rsidR="00D516BB">
        <w:t>6</w:t>
      </w:r>
      <w:r w:rsidRPr="0094795F">
        <w:t xml:space="preserve">. </w:t>
      </w:r>
      <w:r w:rsidR="00D516BB">
        <w:t>Środki</w:t>
      </w:r>
      <w:r w:rsidRPr="0094795F">
        <w:t xml:space="preserve"> depozytu prosumenckiego,</w:t>
      </w:r>
      <w:r w:rsidR="00445DAA">
        <w:t xml:space="preserve"> </w:t>
      </w:r>
      <w:r w:rsidR="00D516BB">
        <w:t>przekazane zgodnie z ust. 11</w:t>
      </w:r>
      <w:r w:rsidR="00602018">
        <w:t>,</w:t>
      </w:r>
      <w:r w:rsidR="00D516BB">
        <w:t xml:space="preserve"> </w:t>
      </w:r>
      <w:r w:rsidRPr="0094795F">
        <w:t xml:space="preserve">przeznacza się wyłącznie na </w:t>
      </w:r>
      <w:r w:rsidR="009B0CEC">
        <w:t xml:space="preserve">rozliczenie </w:t>
      </w:r>
      <w:r w:rsidR="00F304E8">
        <w:t xml:space="preserve">przez </w:t>
      </w:r>
      <w:r w:rsidR="009B0CEC">
        <w:t>prosument</w:t>
      </w:r>
      <w:r w:rsidR="000B2872">
        <w:t>a</w:t>
      </w:r>
      <w:r w:rsidR="009B0CEC">
        <w:t xml:space="preserve"> energii odnawialnej</w:t>
      </w:r>
      <w:r w:rsidR="004A58BD">
        <w:t>, o którym mowa w ust. </w:t>
      </w:r>
      <w:r w:rsidR="000B2872">
        <w:t>11</w:t>
      </w:r>
      <w:r w:rsidR="00CD7C39">
        <w:t>,</w:t>
      </w:r>
      <w:r w:rsidR="009B0CEC">
        <w:t xml:space="preserve"> </w:t>
      </w:r>
      <w:r w:rsidR="00602018" w:rsidRPr="00602018">
        <w:t xml:space="preserve">zobowiązań </w:t>
      </w:r>
      <w:r w:rsidR="009B0CEC">
        <w:t xml:space="preserve">z tytułu zakupu energii elektrycznej lub </w:t>
      </w:r>
      <w:r w:rsidR="0015697A">
        <w:t xml:space="preserve">na </w:t>
      </w:r>
      <w:r w:rsidRPr="0094795F">
        <w:t>obniżenie opłat związanych z lokalami mieszkalnymi w budynku, o którym mowa w ust. 11</w:t>
      </w:r>
      <w:r w:rsidR="00E40396">
        <w:t>,</w:t>
      </w:r>
      <w:r w:rsidRPr="0094795F">
        <w:t xml:space="preserve"> lub innych budynkach o</w:t>
      </w:r>
      <w:r w:rsidR="0094795F">
        <w:t> </w:t>
      </w:r>
      <w:r w:rsidRPr="0094795F">
        <w:t xml:space="preserve">przeważającej funkcji mieszkalnej, których części wspólne są zarządzane przez </w:t>
      </w:r>
      <w:r w:rsidR="000B2872">
        <w:t xml:space="preserve">tego </w:t>
      </w:r>
      <w:r w:rsidRPr="0094795F">
        <w:t>prosumenta energii odnawialnej.</w:t>
      </w:r>
      <w:r w:rsidR="000D75DE">
        <w:t>”</w:t>
      </w:r>
      <w:r w:rsidR="00031588">
        <w:t>;</w:t>
      </w:r>
      <w:r w:rsidR="00445DAA">
        <w:t xml:space="preserve"> </w:t>
      </w:r>
    </w:p>
    <w:p w14:paraId="2E23BE0C" w14:textId="38DFB0F7" w:rsidR="00C946C8" w:rsidRDefault="00780B00" w:rsidP="00780B00">
      <w:pPr>
        <w:pStyle w:val="PKTpunkt"/>
        <w:keepNext/>
      </w:pPr>
      <w:r>
        <w:t>7</w:t>
      </w:r>
      <w:r w:rsidR="009070C3" w:rsidRPr="0045629C">
        <w:t>)</w:t>
      </w:r>
      <w:r w:rsidR="00FC22BD" w:rsidRPr="0045629C">
        <w:tab/>
      </w:r>
      <w:r w:rsidR="00F42524" w:rsidRPr="0045629C">
        <w:t xml:space="preserve">w </w:t>
      </w:r>
      <w:r w:rsidR="00150C92" w:rsidRPr="0045629C">
        <w:t>art. 7</w:t>
      </w:r>
      <w:r w:rsidR="00613FB6" w:rsidRPr="0045629C">
        <w:t>:</w:t>
      </w:r>
      <w:r w:rsidR="00F42524">
        <w:t xml:space="preserve"> </w:t>
      </w:r>
    </w:p>
    <w:p w14:paraId="23128E71" w14:textId="06979FCF" w:rsidR="007A4FCB" w:rsidRDefault="00C946C8" w:rsidP="00780B00">
      <w:pPr>
        <w:pStyle w:val="LITlitera"/>
        <w:keepNext/>
      </w:pPr>
      <w:r>
        <w:t>a)</w:t>
      </w:r>
      <w:r w:rsidR="00DC68C5">
        <w:tab/>
      </w:r>
      <w:r w:rsidR="00F42524">
        <w:t>ust. 1</w:t>
      </w:r>
      <w:r w:rsidR="00150C92" w:rsidRPr="00150C92">
        <w:t xml:space="preserve"> otrzymuje brzmienie:</w:t>
      </w:r>
    </w:p>
    <w:p w14:paraId="3B3DD302" w14:textId="0BB287F2" w:rsidR="00150C92" w:rsidRPr="00150C92" w:rsidRDefault="003D67AB" w:rsidP="00780B00">
      <w:pPr>
        <w:pStyle w:val="ZLITUSTzmustliter"/>
        <w:keepNext/>
      </w:pPr>
      <w:r>
        <w:t>„</w:t>
      </w:r>
      <w:r w:rsidR="00F42524">
        <w:t xml:space="preserve">1. </w:t>
      </w:r>
      <w:r w:rsidR="00150C92" w:rsidRPr="00150C92">
        <w:t>Działalność gospodarcza w zakresie:</w:t>
      </w:r>
    </w:p>
    <w:p w14:paraId="4DD4C759" w14:textId="50651D28" w:rsidR="00150C92" w:rsidRPr="00150C92" w:rsidRDefault="00150C92" w:rsidP="00E46153">
      <w:pPr>
        <w:pStyle w:val="ZLITPKTzmpktliter"/>
      </w:pPr>
      <w:r w:rsidRPr="00150C92">
        <w:t>1)</w:t>
      </w:r>
      <w:r w:rsidR="00613FB6">
        <w:tab/>
      </w:r>
      <w:r w:rsidR="00BD50EA">
        <w:t xml:space="preserve">wytwarzania </w:t>
      </w:r>
      <w:r w:rsidRPr="00150C92">
        <w:t xml:space="preserve">energii elektrycznej z odnawialnych źródeł energii w małej instalacji, zwana dalej </w:t>
      </w:r>
      <w:r w:rsidR="003D67AB">
        <w:t>„</w:t>
      </w:r>
      <w:r w:rsidRPr="00150C92">
        <w:t>działalnością gospodarczą w zakresie małych instalacji</w:t>
      </w:r>
      <w:r w:rsidR="003D67AB">
        <w:t>”</w:t>
      </w:r>
      <w:r w:rsidRPr="00150C92">
        <w:t xml:space="preserve">, jest działalnością regulowaną w rozumieniu ustawy </w:t>
      </w:r>
      <w:r w:rsidR="00E40396">
        <w:t>–</w:t>
      </w:r>
      <w:r w:rsidRPr="00150C92">
        <w:t xml:space="preserve"> Prawo przedsiębiorców i wymaga wpisu do rejestru wytwórców wykonujących działalność gospodarczą w zakresie małych instalacji, zwanego dalej </w:t>
      </w:r>
      <w:r w:rsidR="003D67AB">
        <w:t>„</w:t>
      </w:r>
      <w:r w:rsidRPr="00150C92">
        <w:t>rejestrem wytwórców energii w małej instalacji</w:t>
      </w:r>
      <w:r w:rsidR="003D67AB">
        <w:t>”</w:t>
      </w:r>
      <w:r w:rsidRPr="00150C92">
        <w:t>;</w:t>
      </w:r>
    </w:p>
    <w:p w14:paraId="76F07014" w14:textId="3F59D25D" w:rsidR="00150C92" w:rsidRDefault="00150C92" w:rsidP="00E9254B">
      <w:pPr>
        <w:pStyle w:val="ZLITPKTzmpktliter"/>
        <w:tabs>
          <w:tab w:val="left" w:pos="1134"/>
        </w:tabs>
      </w:pPr>
      <w:r w:rsidRPr="00150C92">
        <w:t>2)</w:t>
      </w:r>
      <w:r w:rsidR="00F432BD">
        <w:t xml:space="preserve"> </w:t>
      </w:r>
      <w:r w:rsidRPr="00150C92">
        <w:tab/>
        <w:t xml:space="preserve">biogazu </w:t>
      </w:r>
      <w:r w:rsidR="00BD50EA">
        <w:t>lub biometanu</w:t>
      </w:r>
      <w:r w:rsidR="00BA63E5">
        <w:t xml:space="preserve">, </w:t>
      </w:r>
      <w:r w:rsidR="00BD50EA">
        <w:t>polegająca na</w:t>
      </w:r>
      <w:r w:rsidRPr="00150C92">
        <w:t xml:space="preserve"> wytwarzani</w:t>
      </w:r>
      <w:r w:rsidR="00BD50EA">
        <w:t>u biogazu n</w:t>
      </w:r>
      <w:r w:rsidRPr="00150C92">
        <w:t xml:space="preserve">a </w:t>
      </w:r>
      <w:r w:rsidR="00BD50EA">
        <w:t xml:space="preserve">potrzeby wytwarzania biometanu lub na wytwarzaniu </w:t>
      </w:r>
      <w:r w:rsidRPr="00150C92">
        <w:t xml:space="preserve">biometanu </w:t>
      </w:r>
      <w:r w:rsidR="00BD50EA">
        <w:t>z biogazu</w:t>
      </w:r>
      <w:r w:rsidR="00BA63E5">
        <w:t xml:space="preserve">, zwana dalej „działalnością gospodarczą w zakresie biogazu lub biometanu”, </w:t>
      </w:r>
      <w:r w:rsidRPr="00150C92">
        <w:t xml:space="preserve">jest działalnością regulowaną w rozumieniu ustawy </w:t>
      </w:r>
      <w:r w:rsidR="00E40396">
        <w:t>–</w:t>
      </w:r>
      <w:r w:rsidRPr="00150C92">
        <w:t xml:space="preserve"> Prawo przedsiębiorców i wymaga wpisu do rejestru wytwórców wykonujących działalność gospodarczą w zakresie biogazu lub biometanu, zwanego dalej </w:t>
      </w:r>
      <w:r w:rsidR="003D67AB">
        <w:t>„</w:t>
      </w:r>
      <w:r w:rsidRPr="00150C92">
        <w:t>rejestrem wytwórców biogazu</w:t>
      </w:r>
      <w:r w:rsidR="003D67AB">
        <w:t>”</w:t>
      </w:r>
      <w:r w:rsidRPr="00150C92">
        <w:t>.</w:t>
      </w:r>
      <w:r w:rsidR="003D67AB">
        <w:t>”</w:t>
      </w:r>
      <w:r w:rsidR="00C946C8">
        <w:t>,</w:t>
      </w:r>
    </w:p>
    <w:p w14:paraId="2E7427A0" w14:textId="1C519BF2" w:rsidR="00C946C8" w:rsidRPr="007E082D" w:rsidRDefault="00C946C8" w:rsidP="00780B00">
      <w:pPr>
        <w:pStyle w:val="LITlitera"/>
        <w:keepNext/>
      </w:pPr>
      <w:r w:rsidRPr="00CD0531">
        <w:t>b)</w:t>
      </w:r>
      <w:r w:rsidR="00DC68C5">
        <w:tab/>
      </w:r>
      <w:r w:rsidRPr="00CD0531">
        <w:t xml:space="preserve">dodaje się </w:t>
      </w:r>
      <w:r w:rsidRPr="007E082D">
        <w:t>ust. 3</w:t>
      </w:r>
      <w:r w:rsidR="006F63F3">
        <w:t xml:space="preserve"> i 4</w:t>
      </w:r>
      <w:r w:rsidRPr="007E082D">
        <w:t xml:space="preserve"> w brzmieniu:</w:t>
      </w:r>
    </w:p>
    <w:p w14:paraId="0CD1BF30" w14:textId="5A6CA35B" w:rsidR="006F63F3" w:rsidRDefault="00C946C8" w:rsidP="00780B00">
      <w:pPr>
        <w:pStyle w:val="ZLITUSTzmustliter"/>
      </w:pPr>
      <w:r w:rsidRPr="00826FC1">
        <w:t>„</w:t>
      </w:r>
      <w:r w:rsidRPr="00E46153">
        <w:t xml:space="preserve">3. Działalność gospodarcza </w:t>
      </w:r>
      <w:r w:rsidR="00BA63E5">
        <w:t>polegająca na</w:t>
      </w:r>
      <w:r w:rsidRPr="00E46153">
        <w:t xml:space="preserve"> wytwarzani</w:t>
      </w:r>
      <w:r w:rsidR="00BA63E5">
        <w:t>u</w:t>
      </w:r>
      <w:r w:rsidRPr="00E46153">
        <w:t xml:space="preserve"> biometanu z biogazu obejmuje również wytwarzanie biometanu z mieszaniny biogazu i biogazu rolniczego.</w:t>
      </w:r>
    </w:p>
    <w:p w14:paraId="744B99D3" w14:textId="31FBFA30" w:rsidR="00613FB6" w:rsidRPr="006F63F3" w:rsidRDefault="006F63F3" w:rsidP="00780B00">
      <w:pPr>
        <w:pStyle w:val="ZLITUSTzmustliter"/>
      </w:pPr>
      <w:r w:rsidRPr="009D5AB9">
        <w:t xml:space="preserve">4. Wpisu do rejestru wytwórców biogazu nie wymaga prowadzenie działalności gospodarczej </w:t>
      </w:r>
      <w:r w:rsidR="00BA63E5">
        <w:t xml:space="preserve">polegającej na </w:t>
      </w:r>
      <w:r w:rsidRPr="009D5AB9">
        <w:t>wytwarzani</w:t>
      </w:r>
      <w:r w:rsidR="00BA63E5">
        <w:t>u</w:t>
      </w:r>
      <w:r w:rsidRPr="009D5AB9">
        <w:t xml:space="preserve"> biogazu rolniczego na potrzeby wytwarzania biometanu lub na wytwarzaniu biometanu z biogazu rolniczego</w:t>
      </w:r>
      <w:r>
        <w:t>.</w:t>
      </w:r>
      <w:r w:rsidR="00C946C8" w:rsidRPr="00E46153">
        <w:t>”</w:t>
      </w:r>
      <w:r w:rsidR="00AB06B3" w:rsidRPr="00E46153">
        <w:t>;</w:t>
      </w:r>
    </w:p>
    <w:p w14:paraId="0108ABCD" w14:textId="28BB03DB" w:rsidR="00150C92" w:rsidRPr="00150C92" w:rsidRDefault="00780B00" w:rsidP="00F46C48">
      <w:pPr>
        <w:pStyle w:val="PKTpunkt"/>
        <w:keepNext/>
      </w:pPr>
      <w:r>
        <w:t>8</w:t>
      </w:r>
      <w:r w:rsidR="00150C92" w:rsidRPr="00150C92">
        <w:t>)</w:t>
      </w:r>
      <w:r w:rsidR="00150C92" w:rsidRPr="00150C92">
        <w:tab/>
        <w:t>art. 8 otrzymuje brzmienie:</w:t>
      </w:r>
    </w:p>
    <w:p w14:paraId="44B386C1" w14:textId="753EB7EE" w:rsidR="00150C92" w:rsidRPr="00150C92" w:rsidRDefault="003D67AB" w:rsidP="00150C92">
      <w:pPr>
        <w:pStyle w:val="ZARTzmartartykuempunktem"/>
      </w:pPr>
      <w:r>
        <w:t>„</w:t>
      </w:r>
      <w:r w:rsidR="00150C92" w:rsidRPr="00150C92">
        <w:t xml:space="preserve">Art. 8. </w:t>
      </w:r>
      <w:r w:rsidR="00AC3167">
        <w:t xml:space="preserve">1. </w:t>
      </w:r>
      <w:r w:rsidR="00150C92" w:rsidRPr="00150C92">
        <w:t>Rejestr wytwórców energii w małej instalacji oraz rejestr wytwórców biogazu prowadzi Prezes URE.</w:t>
      </w:r>
    </w:p>
    <w:p w14:paraId="36456532" w14:textId="5C783556" w:rsidR="00150C92" w:rsidRPr="00150C92" w:rsidRDefault="00150C92" w:rsidP="00E7265F">
      <w:pPr>
        <w:pStyle w:val="ZUSTzmustartykuempunktem"/>
        <w:keepNext/>
      </w:pPr>
      <w:r w:rsidRPr="00150C92">
        <w:t>2. Prezes URE dokonuje wpisu do:</w:t>
      </w:r>
    </w:p>
    <w:p w14:paraId="1F47EE42" w14:textId="003B734A" w:rsidR="00150C92" w:rsidRPr="00150C92" w:rsidRDefault="00150C92" w:rsidP="00150C92">
      <w:pPr>
        <w:pStyle w:val="ZPKTzmpktartykuempunktem"/>
      </w:pPr>
      <w:r w:rsidRPr="00150C92">
        <w:t>1)</w:t>
      </w:r>
      <w:r w:rsidR="00E00436">
        <w:tab/>
      </w:r>
      <w:r w:rsidR="00AC3167" w:rsidRPr="00150C92">
        <w:t xml:space="preserve">rejestru wytwórców </w:t>
      </w:r>
      <w:r w:rsidRPr="00150C92">
        <w:t xml:space="preserve">energii w małej instalacji </w:t>
      </w:r>
      <w:r w:rsidR="00FC6D7E">
        <w:t xml:space="preserve">– </w:t>
      </w:r>
      <w:r w:rsidRPr="00150C92">
        <w:t>na podstawie wniosku wytwórcy wykonującego działalność gospodarczą w zakresie małych instalacji</w:t>
      </w:r>
      <w:r w:rsidR="00AB06B3">
        <w:t>;</w:t>
      </w:r>
    </w:p>
    <w:p w14:paraId="258C0B35" w14:textId="0BCA750B" w:rsidR="00150C92" w:rsidRPr="00150C92" w:rsidRDefault="00150C92" w:rsidP="00150C92">
      <w:pPr>
        <w:pStyle w:val="ZPKTzmpktartykuempunktem"/>
      </w:pPr>
      <w:r w:rsidRPr="00150C92">
        <w:t>2)</w:t>
      </w:r>
      <w:r w:rsidR="00E00436">
        <w:tab/>
      </w:r>
      <w:r w:rsidR="00AC3167" w:rsidRPr="00150C92">
        <w:t xml:space="preserve">rejestru wytwórców </w:t>
      </w:r>
      <w:r w:rsidRPr="00150C92">
        <w:t xml:space="preserve">biogazu </w:t>
      </w:r>
      <w:r w:rsidR="00FC6D7E">
        <w:t xml:space="preserve">– </w:t>
      </w:r>
      <w:r w:rsidRPr="00150C92">
        <w:t>na podstawie wniosku wytwórcy wykonującego działalność gospodarczą w zakresie biogazu lub biometanu.</w:t>
      </w:r>
      <w:r w:rsidR="003D67AB">
        <w:t>”</w:t>
      </w:r>
      <w:r w:rsidRPr="00150C92">
        <w:t>;</w:t>
      </w:r>
    </w:p>
    <w:p w14:paraId="0896B0B2" w14:textId="298FB01E" w:rsidR="00150C92" w:rsidRPr="00150C92" w:rsidRDefault="00780B00" w:rsidP="00E7265F">
      <w:pPr>
        <w:pStyle w:val="PKTpunkt"/>
        <w:keepNext/>
      </w:pPr>
      <w:r>
        <w:t>9</w:t>
      </w:r>
      <w:r w:rsidR="00150C92" w:rsidRPr="00150C92">
        <w:t>)</w:t>
      </w:r>
      <w:r w:rsidR="00150C92" w:rsidRPr="00150C92">
        <w:tab/>
        <w:t>w art. 9:</w:t>
      </w:r>
    </w:p>
    <w:p w14:paraId="19427BD6" w14:textId="77777777" w:rsidR="00031EDE" w:rsidRDefault="00150C92" w:rsidP="00780B00">
      <w:pPr>
        <w:pStyle w:val="LITlitera"/>
        <w:keepNext/>
      </w:pPr>
      <w:r w:rsidRPr="00150C92">
        <w:t>a)</w:t>
      </w:r>
      <w:r w:rsidRPr="00150C92">
        <w:tab/>
        <w:t>w ust. 1</w:t>
      </w:r>
      <w:r w:rsidR="00031EDE">
        <w:t>:</w:t>
      </w:r>
      <w:r w:rsidRPr="00150C92">
        <w:t xml:space="preserve"> </w:t>
      </w:r>
    </w:p>
    <w:p w14:paraId="39FFEEDB" w14:textId="189682DD" w:rsidR="00DC48A7" w:rsidRDefault="00E40396" w:rsidP="00DC48A7">
      <w:pPr>
        <w:pStyle w:val="TIRtiret"/>
      </w:pPr>
      <w:r>
        <w:t>–</w:t>
      </w:r>
      <w:r w:rsidR="00DC48A7">
        <w:tab/>
        <w:t xml:space="preserve">w pkt </w:t>
      </w:r>
      <w:r w:rsidR="00DC48A7" w:rsidRPr="00C618C5">
        <w:t>5</w:t>
      </w:r>
      <w:r w:rsidR="00DC48A7">
        <w:t xml:space="preserve"> </w:t>
      </w:r>
      <w:r w:rsidR="00DC48A7" w:rsidRPr="00C618C5">
        <w:t xml:space="preserve">w </w:t>
      </w:r>
      <w:r w:rsidR="00DC48A7">
        <w:t>lit. b wyrazy „sprzedawcy zobowiązanemu, o którym mowa w art. 40 ust. 1” zastępuje się wyrazami „sprzedawcy, o który</w:t>
      </w:r>
      <w:r w:rsidR="005601DC">
        <w:t>m</w:t>
      </w:r>
      <w:r w:rsidR="00DC48A7">
        <w:t xml:space="preserve"> mowa w art. 40 ust.</w:t>
      </w:r>
      <w:r w:rsidR="00D2092B">
        <w:t xml:space="preserve"> </w:t>
      </w:r>
      <w:r w:rsidR="00DC48A7">
        <w:t>1a</w:t>
      </w:r>
      <w:r w:rsidR="00DC48A7" w:rsidRPr="00C618C5">
        <w:t>”</w:t>
      </w:r>
      <w:r w:rsidR="00DC48A7">
        <w:t>,</w:t>
      </w:r>
    </w:p>
    <w:p w14:paraId="58CE59DD" w14:textId="27B893B5" w:rsidR="00031EDE" w:rsidRDefault="00E40396" w:rsidP="00780B00">
      <w:pPr>
        <w:pStyle w:val="TIRtiret"/>
        <w:keepNext/>
      </w:pPr>
      <w:r>
        <w:t>–</w:t>
      </w:r>
      <w:r w:rsidR="00031EDE">
        <w:tab/>
        <w:t>pkt 6</w:t>
      </w:r>
      <w:r w:rsidR="00B67036">
        <w:t xml:space="preserve">–8 </w:t>
      </w:r>
      <w:r w:rsidR="00031EDE">
        <w:t>otrzymuj</w:t>
      </w:r>
      <w:r w:rsidR="00B67036">
        <w:t>ą</w:t>
      </w:r>
      <w:r w:rsidR="00031EDE">
        <w:t xml:space="preserve"> brzmienie:</w:t>
      </w:r>
    </w:p>
    <w:p w14:paraId="12190477" w14:textId="634922EE" w:rsidR="00031EDE" w:rsidRDefault="00031EDE" w:rsidP="00031EDE">
      <w:pPr>
        <w:pStyle w:val="ZTIRPKTzmpkttiret"/>
      </w:pPr>
      <w:r>
        <w:t xml:space="preserve">„6) </w:t>
      </w:r>
      <w:r w:rsidR="00916366">
        <w:tab/>
      </w:r>
      <w:r>
        <w:t xml:space="preserve">posiadać dokumentację potwierdzającą datę wytworzenia po raz pierwszy energii elektrycznej w małej instalacji lub </w:t>
      </w:r>
      <w:r w:rsidR="005601DC">
        <w:t xml:space="preserve">datę </w:t>
      </w:r>
      <w:r>
        <w:t>jej wytworzenia po raz pierwszy po zakończeniu modernizacji tej instalacji oraz datę zakończenia</w:t>
      </w:r>
      <w:r w:rsidR="00445DAA">
        <w:t xml:space="preserve"> </w:t>
      </w:r>
      <w:r>
        <w:t>modernizacji</w:t>
      </w:r>
      <w:r w:rsidR="005601DC">
        <w:t xml:space="preserve"> tej instalacji</w:t>
      </w:r>
      <w:r>
        <w:t>;</w:t>
      </w:r>
    </w:p>
    <w:p w14:paraId="1805583C" w14:textId="3CE926CC" w:rsidR="00150C92" w:rsidRDefault="008D1C3B" w:rsidP="008D1C3B">
      <w:pPr>
        <w:pStyle w:val="ZTIRPKTzmpkttiret"/>
      </w:pPr>
      <w:r>
        <w:t>7)</w:t>
      </w:r>
      <w:r>
        <w:tab/>
      </w:r>
      <w:r w:rsidRPr="008D1C3B">
        <w:t>przekazywać Prezesowi URE sprawozdania wytwórcy energii w małej instalacji zawierające informacje, o których mowa w pkt 5;</w:t>
      </w:r>
    </w:p>
    <w:p w14:paraId="72B51DCF" w14:textId="12882DC0" w:rsidR="00031EDE" w:rsidRPr="00150C92" w:rsidRDefault="00031EDE" w:rsidP="00B67036">
      <w:pPr>
        <w:pStyle w:val="ZTIRPKTzmpkttiret"/>
      </w:pPr>
      <w:r>
        <w:t>8)</w:t>
      </w:r>
      <w:r w:rsidR="007930C1">
        <w:tab/>
      </w:r>
      <w:r>
        <w:t>przekazywać Prezesowi URE informacje, o których mowa w pkt 6, w terminie 30 dni od dnia wytworzenia po raz pierwszy energii elektrycznej w małej instalacji lub jej wytworzenia po raz pierwszy po zakończeniu modernizacji tej instalacji.”,</w:t>
      </w:r>
    </w:p>
    <w:p w14:paraId="2016B8C9" w14:textId="178A3DDA" w:rsidR="00150C92" w:rsidRPr="00150C92" w:rsidRDefault="00150C92" w:rsidP="00E7265F">
      <w:pPr>
        <w:pStyle w:val="LITlitera"/>
        <w:keepNext/>
      </w:pPr>
      <w:r w:rsidRPr="00150C92">
        <w:t>b)</w:t>
      </w:r>
      <w:r w:rsidRPr="00150C92">
        <w:tab/>
        <w:t>po ust. 1 dodaje się ust. 1a</w:t>
      </w:r>
      <w:r w:rsidR="00E00EE3">
        <w:t xml:space="preserve"> i 1b</w:t>
      </w:r>
      <w:r w:rsidRPr="00150C92">
        <w:t xml:space="preserve"> w brzmieniu:</w:t>
      </w:r>
    </w:p>
    <w:p w14:paraId="22BBB955" w14:textId="2096BBED" w:rsidR="00150C92" w:rsidRPr="00150C92" w:rsidRDefault="003D67AB" w:rsidP="00024454">
      <w:pPr>
        <w:pStyle w:val="ZLITUSTzmustliter"/>
        <w:keepNext/>
      </w:pPr>
      <w:r>
        <w:t>„</w:t>
      </w:r>
      <w:r w:rsidR="00150C92" w:rsidRPr="00150C92">
        <w:t>1a. Wytwórca wykonujący działalność gospodarczą w zakresie biogazu lub biometanu jest obowiązany:</w:t>
      </w:r>
    </w:p>
    <w:p w14:paraId="16C1C234" w14:textId="74484E54" w:rsidR="00150C92" w:rsidRPr="00150C92" w:rsidRDefault="00150C92" w:rsidP="00B0425B">
      <w:pPr>
        <w:pStyle w:val="ZLITPKTzmpktliter"/>
        <w:keepNext/>
      </w:pPr>
      <w:r w:rsidRPr="00150C92">
        <w:t>1)</w:t>
      </w:r>
      <w:r w:rsidR="009129A7">
        <w:tab/>
      </w:r>
      <w:r w:rsidRPr="00150C92">
        <w:t>posiadać dokumenty potwierdzające tytuł prawny do:</w:t>
      </w:r>
    </w:p>
    <w:p w14:paraId="224413F1" w14:textId="27E9DDB5" w:rsidR="00150C92" w:rsidRPr="00150C92" w:rsidRDefault="00150C92" w:rsidP="00AA0D51">
      <w:pPr>
        <w:pStyle w:val="ZLITLITwPKTzmlitwpktliter"/>
      </w:pPr>
      <w:r w:rsidRPr="00150C92">
        <w:t xml:space="preserve">a) </w:t>
      </w:r>
      <w:r w:rsidRPr="00150C92">
        <w:tab/>
        <w:t>obiektów budowlanych, w których będzie wykonywana działalność gospodarcza w zakresie biogazu lub biometanu</w:t>
      </w:r>
      <w:r w:rsidR="00E216A7">
        <w:t>,</w:t>
      </w:r>
    </w:p>
    <w:p w14:paraId="28BDD03B" w14:textId="42884EEA" w:rsidR="00150C92" w:rsidRPr="00150C92" w:rsidRDefault="00150C92" w:rsidP="0005120D">
      <w:pPr>
        <w:pStyle w:val="ZLITLITwPKTzmlitwpktliter"/>
      </w:pPr>
      <w:r w:rsidRPr="00150C92">
        <w:t>b)</w:t>
      </w:r>
      <w:r w:rsidR="009129A7">
        <w:tab/>
      </w:r>
      <w:r w:rsidRPr="00150C92">
        <w:t>instalacji odnawialnego źródła energii służącej do wytwarzania biogazu na potrzeby wytwarzania biometanu lub wytwarzania biometanu z biogazu;</w:t>
      </w:r>
    </w:p>
    <w:p w14:paraId="14EA2C72" w14:textId="4F68C429" w:rsidR="00150C92" w:rsidRPr="00150C92" w:rsidRDefault="00150C92" w:rsidP="00AA0D51">
      <w:pPr>
        <w:pStyle w:val="ZLITPKTzmpktliter"/>
      </w:pPr>
      <w:r w:rsidRPr="00150C92">
        <w:t xml:space="preserve">2) </w:t>
      </w:r>
      <w:r w:rsidRPr="00150C92">
        <w:tab/>
        <w:t>dysponować odpowiednimi obiektami i instalacjami, w tym urządzeniami technicznymi, spełniającymi wymagania określone w szczególności w przepisach o ochronie przeciwpożarowej, w przepisach sanitarnych i w przepisach o ochronie środowiska, umożliwiającymi prawidłowe wykonywanie działalności gospodarczej w zakresie biogazu lub biometanu;</w:t>
      </w:r>
    </w:p>
    <w:p w14:paraId="76B7D00D" w14:textId="2794B0CB" w:rsidR="00150C92" w:rsidRPr="00150C92" w:rsidRDefault="00150C92" w:rsidP="00AA0D51">
      <w:pPr>
        <w:pStyle w:val="ZLITPKTzmpktliter"/>
      </w:pPr>
      <w:r w:rsidRPr="00150C92">
        <w:t>3)</w:t>
      </w:r>
      <w:r w:rsidRPr="00150C92">
        <w:tab/>
        <w:t xml:space="preserve"> nie wykorzystywać </w:t>
      </w:r>
      <w:r w:rsidR="005361CC">
        <w:t xml:space="preserve">jako surowców </w:t>
      </w:r>
      <w:r w:rsidRPr="00150C92">
        <w:t xml:space="preserve">do wytwarzania biogazu na potrzeby wytwarzania biometanu lub </w:t>
      </w:r>
      <w:r w:rsidR="00E216A7">
        <w:t xml:space="preserve">do </w:t>
      </w:r>
      <w:r w:rsidRPr="00150C92">
        <w:t>wytwarzania biometanu z biogazu paliw kopalnych lub paliw powstałych z ich przetworzenia</w:t>
      </w:r>
      <w:r w:rsidR="00FC6D84">
        <w:t xml:space="preserve"> lub</w:t>
      </w:r>
      <w:r w:rsidRPr="00150C92">
        <w:t xml:space="preserve"> biomasy, biogazu lub biopłynów, zanieczyszczonych substancjami niebędącymi biomasą, biogazem lub </w:t>
      </w:r>
      <w:proofErr w:type="spellStart"/>
      <w:r w:rsidRPr="00150C92">
        <w:t>biopłynami</w:t>
      </w:r>
      <w:proofErr w:type="spellEnd"/>
      <w:r w:rsidRPr="00150C92">
        <w:t xml:space="preserve"> zwiększającymi ich wartość opałową;</w:t>
      </w:r>
    </w:p>
    <w:p w14:paraId="04B57D3C" w14:textId="689494BB" w:rsidR="00150C92" w:rsidRPr="00150C92" w:rsidRDefault="00150C92" w:rsidP="00E7265F">
      <w:pPr>
        <w:pStyle w:val="ZLITPKTzmpktliter"/>
        <w:keepNext/>
      </w:pPr>
      <w:r w:rsidRPr="00150C92">
        <w:t>4)</w:t>
      </w:r>
      <w:r w:rsidR="00F432BD">
        <w:t xml:space="preserve"> </w:t>
      </w:r>
      <w:r w:rsidRPr="00150C92">
        <w:tab/>
        <w:t>prowadzić dokumentację dotyczącą:</w:t>
      </w:r>
    </w:p>
    <w:p w14:paraId="23594B41" w14:textId="1207CD27" w:rsidR="00B51A0A" w:rsidRDefault="00150C92" w:rsidP="00B51A0A">
      <w:pPr>
        <w:pStyle w:val="ZLITLITwPKTzmlitwpktliter"/>
      </w:pPr>
      <w:r w:rsidRPr="00150C92">
        <w:t xml:space="preserve">a) </w:t>
      </w:r>
      <w:r w:rsidRPr="00150C92">
        <w:tab/>
      </w:r>
      <w:r w:rsidR="006B15CB" w:rsidRPr="00150C92">
        <w:t>ilości</w:t>
      </w:r>
      <w:r w:rsidR="006B15CB">
        <w:t xml:space="preserve"> biogazu </w:t>
      </w:r>
      <w:r w:rsidRPr="00150C92">
        <w:t>wytworzonego na potrzeby wytwarzania biometanu</w:t>
      </w:r>
      <w:r w:rsidR="006B15CB">
        <w:t>,</w:t>
      </w:r>
      <w:r w:rsidR="00B51A0A">
        <w:t xml:space="preserve"> z wyszczególnieniem ilości:</w:t>
      </w:r>
    </w:p>
    <w:p w14:paraId="419219AC" w14:textId="50561055" w:rsidR="00150C92" w:rsidRDefault="00053519" w:rsidP="004A58BD">
      <w:pPr>
        <w:pStyle w:val="ZLITTIRwPKTzmtirwpktliter"/>
      </w:pPr>
      <w:r>
        <w:t>–</w:t>
      </w:r>
      <w:r w:rsidR="007930C1">
        <w:tab/>
      </w:r>
      <w:r w:rsidR="00150C92" w:rsidRPr="00150C92">
        <w:t xml:space="preserve">biometanu </w:t>
      </w:r>
      <w:r w:rsidR="006B15CB">
        <w:t xml:space="preserve">wytworzonego </w:t>
      </w:r>
      <w:r w:rsidR="00150C92" w:rsidRPr="00150C92">
        <w:t>z biogazu,</w:t>
      </w:r>
    </w:p>
    <w:p w14:paraId="201C0BA3" w14:textId="10BD6B71" w:rsidR="00B51A0A" w:rsidRDefault="00053519" w:rsidP="004A58BD">
      <w:pPr>
        <w:pStyle w:val="ZLITTIRwPKTzmtirwpktliter"/>
      </w:pPr>
      <w:r>
        <w:t>–</w:t>
      </w:r>
      <w:r w:rsidR="007930C1">
        <w:tab/>
      </w:r>
      <w:r w:rsidR="006B15CB">
        <w:t xml:space="preserve">biogazu sprzedanego </w:t>
      </w:r>
      <w:r w:rsidR="006B15CB" w:rsidRPr="00150C92">
        <w:t>na potrzeby wytwarzania biometanu</w:t>
      </w:r>
      <w:r w:rsidR="006B15CB">
        <w:t>,</w:t>
      </w:r>
    </w:p>
    <w:p w14:paraId="0CEAAEFB" w14:textId="4DCF8A5E" w:rsidR="00B51A0A" w:rsidRDefault="00053519" w:rsidP="004A58BD">
      <w:pPr>
        <w:pStyle w:val="ZLITTIRwPKTzmtirwpktliter"/>
      </w:pPr>
      <w:r>
        <w:t>–</w:t>
      </w:r>
      <w:r w:rsidR="00B954C0">
        <w:tab/>
      </w:r>
      <w:r w:rsidR="00B51A0A">
        <w:t>biogazu wykorzystanego w inny sposób</w:t>
      </w:r>
      <w:r w:rsidR="00B954C0">
        <w:t>,</w:t>
      </w:r>
    </w:p>
    <w:p w14:paraId="11EA6DD4" w14:textId="161E8EA7" w:rsidR="00B51A0A" w:rsidRDefault="00B51A0A" w:rsidP="00780B00">
      <w:pPr>
        <w:pStyle w:val="ZLITLITwPKTzmlitwpktliter"/>
      </w:pPr>
      <w:r>
        <w:t>b)</w:t>
      </w:r>
      <w:r w:rsidR="00B954C0">
        <w:tab/>
      </w:r>
      <w:r>
        <w:t>ilości biometanu wytworzonego z biogazu, z wyszczególnieniem</w:t>
      </w:r>
      <w:r w:rsidR="00B954C0">
        <w:t xml:space="preserve"> ilości biometanu: </w:t>
      </w:r>
    </w:p>
    <w:p w14:paraId="69842AAA" w14:textId="2DFC1A75" w:rsidR="00B51A0A" w:rsidRDefault="00053519" w:rsidP="004A58BD">
      <w:pPr>
        <w:pStyle w:val="ZLITTIRwPKTzmtirwpktliter"/>
      </w:pPr>
      <w:bookmarkStart w:id="11" w:name="_Hlk120890373"/>
      <w:r>
        <w:t>–</w:t>
      </w:r>
      <w:r w:rsidR="00B954C0">
        <w:tab/>
      </w:r>
      <w:r w:rsidR="00B51A0A">
        <w:t>wprowadzonego do sieci gazowej,</w:t>
      </w:r>
    </w:p>
    <w:p w14:paraId="0E65B4FF" w14:textId="65972424" w:rsidR="00B51A0A" w:rsidRDefault="00053519" w:rsidP="004A58BD">
      <w:pPr>
        <w:pStyle w:val="ZLITTIRwPKTzmtirwpktliter"/>
      </w:pPr>
      <w:r>
        <w:t>–</w:t>
      </w:r>
      <w:r w:rsidR="00B954C0">
        <w:tab/>
      </w:r>
      <w:r w:rsidR="00B51A0A">
        <w:t>transportowanego w postaci sprężonej lub skroplonej środkami transportu innymi niż sieci gazowe,</w:t>
      </w:r>
    </w:p>
    <w:p w14:paraId="6EDD4A10" w14:textId="72525B02" w:rsidR="00B51A0A" w:rsidRDefault="00053519" w:rsidP="004A58BD">
      <w:pPr>
        <w:pStyle w:val="ZLITTIRwPKTzmtirwpktliter"/>
      </w:pPr>
      <w:r>
        <w:t>–</w:t>
      </w:r>
      <w:r w:rsidR="00B954C0">
        <w:tab/>
      </w:r>
      <w:r w:rsidR="00B51A0A">
        <w:t>wykorzystanego do tankowania pojazdów silnikowych bez konieczności jego transportu,</w:t>
      </w:r>
    </w:p>
    <w:p w14:paraId="3A6F4731" w14:textId="5C7A4513" w:rsidR="00B51A0A" w:rsidRPr="00F46C48" w:rsidRDefault="00053519" w:rsidP="004A58BD">
      <w:pPr>
        <w:pStyle w:val="ZLITTIRwPKTzmtirwpktliter"/>
      </w:pPr>
      <w:r w:rsidRPr="00F46C48">
        <w:t>–</w:t>
      </w:r>
      <w:r w:rsidR="00B954C0" w:rsidRPr="00F46C48">
        <w:tab/>
      </w:r>
      <w:r w:rsidR="00B51A0A" w:rsidRPr="00F46C48">
        <w:t>sprzedanego w celu wykorzystania go do realizacji obowiązku, o</w:t>
      </w:r>
      <w:r w:rsidR="00B954C0" w:rsidRPr="00F46C48">
        <w:t> </w:t>
      </w:r>
      <w:r w:rsidR="00B51A0A" w:rsidRPr="00F46C48">
        <w:t xml:space="preserve">którym mowa w art. 23 ust. 1 ustawy o biokomponentach i biopaliwach ciekłych, wraz ze wskazaniem udziału surowców wymienionych w załączniku nr 1 </w:t>
      </w:r>
      <w:r w:rsidR="006628A0">
        <w:t xml:space="preserve">w </w:t>
      </w:r>
      <w:r w:rsidR="00B51A0A" w:rsidRPr="00F46C48">
        <w:t>części A do tej ustawy zużytych do jego wytworzenia,</w:t>
      </w:r>
    </w:p>
    <w:bookmarkEnd w:id="11"/>
    <w:p w14:paraId="3B4B988F" w14:textId="763A1AE4" w:rsidR="00150C92" w:rsidRDefault="00B51A0A" w:rsidP="00AA0D51">
      <w:pPr>
        <w:pStyle w:val="ZLITLITwPKTzmlitwpktliter"/>
      </w:pPr>
      <w:r>
        <w:t>c</w:t>
      </w:r>
      <w:r w:rsidR="00150C92" w:rsidRPr="00150C92">
        <w:t xml:space="preserve">) </w:t>
      </w:r>
      <w:r w:rsidR="00150C92" w:rsidRPr="00150C92">
        <w:tab/>
      </w:r>
      <w:r w:rsidR="006B15CB">
        <w:t xml:space="preserve">ilości </w:t>
      </w:r>
      <w:r w:rsidR="00150C92" w:rsidRPr="00150C92">
        <w:t xml:space="preserve">surowców zużytych do </w:t>
      </w:r>
      <w:r w:rsidR="006B15CB">
        <w:t>wytworzenia</w:t>
      </w:r>
      <w:r w:rsidR="006B15CB" w:rsidRPr="00150C92">
        <w:t xml:space="preserve"> </w:t>
      </w:r>
      <w:r w:rsidR="00150C92" w:rsidRPr="00150C92">
        <w:t xml:space="preserve">biogazu na potrzeby wytwarzania biometanu </w:t>
      </w:r>
      <w:r w:rsidR="00053519">
        <w:t>i</w:t>
      </w:r>
      <w:r w:rsidR="00150C92" w:rsidRPr="00150C92">
        <w:t xml:space="preserve"> </w:t>
      </w:r>
      <w:r w:rsidR="00F104D2">
        <w:t xml:space="preserve">do wytworzenia biometanu z biogazu oraz </w:t>
      </w:r>
      <w:r w:rsidR="00150C92" w:rsidRPr="00150C92">
        <w:t>rodzaju tych surowców;</w:t>
      </w:r>
    </w:p>
    <w:p w14:paraId="5E2877D8" w14:textId="33BB19EA" w:rsidR="00150C92" w:rsidRPr="00150C92" w:rsidRDefault="003D18E2" w:rsidP="00AA0D51">
      <w:pPr>
        <w:pStyle w:val="ZLITPKTzmpktliter"/>
      </w:pPr>
      <w:r>
        <w:t>5</w:t>
      </w:r>
      <w:r w:rsidR="00150C92" w:rsidRPr="00150C92">
        <w:t xml:space="preserve">) </w:t>
      </w:r>
      <w:r w:rsidR="00150C92" w:rsidRPr="00150C92">
        <w:tab/>
        <w:t>posiadać dokumentację potwierdzającą</w:t>
      </w:r>
      <w:r w:rsidR="00CD37B0">
        <w:t>, w zależności od rodzaju wykonywanej działalności,</w:t>
      </w:r>
      <w:r w:rsidR="00150C92" w:rsidRPr="00150C92">
        <w:t xml:space="preserve"> datę wytworzenia po raz pierwszy biogazu na potrzeby wytwarzania biometanu lub wytw</w:t>
      </w:r>
      <w:r w:rsidR="00CD37B0">
        <w:t>o</w:t>
      </w:r>
      <w:r w:rsidR="00150C92" w:rsidRPr="00150C92">
        <w:t>rz</w:t>
      </w:r>
      <w:r w:rsidR="00CD37B0">
        <w:t>e</w:t>
      </w:r>
      <w:r w:rsidR="00150C92" w:rsidRPr="00150C92">
        <w:t xml:space="preserve">nia biometanu z biogazu </w:t>
      </w:r>
      <w:r w:rsidR="0021766F" w:rsidRPr="0052050D">
        <w:rPr>
          <w:rFonts w:ascii="Times New Roman" w:hAnsi="Times New Roman"/>
          <w:color w:val="000000" w:themeColor="text1"/>
        </w:rPr>
        <w:t>w danej instalacji odnawialnego źródła energii</w:t>
      </w:r>
      <w:r w:rsidR="001D3158">
        <w:rPr>
          <w:rFonts w:ascii="Times New Roman" w:hAnsi="Times New Roman"/>
          <w:color w:val="000000" w:themeColor="text1"/>
        </w:rPr>
        <w:t>,</w:t>
      </w:r>
      <w:r w:rsidR="0021766F" w:rsidRPr="006A5605">
        <w:rPr>
          <w:rFonts w:ascii="Times New Roman" w:hAnsi="Times New Roman"/>
          <w:color w:val="000000" w:themeColor="text1"/>
        </w:rPr>
        <w:t xml:space="preserve"> </w:t>
      </w:r>
      <w:r w:rsidR="00150C92" w:rsidRPr="00150C92">
        <w:t xml:space="preserve">lub </w:t>
      </w:r>
      <w:r w:rsidR="00E02453">
        <w:t xml:space="preserve">datę </w:t>
      </w:r>
      <w:r w:rsidR="00150C92" w:rsidRPr="00150C92">
        <w:t xml:space="preserve">ich wytworzenia </w:t>
      </w:r>
      <w:r w:rsidR="00E02453">
        <w:t xml:space="preserve">po raz pierwszy </w:t>
      </w:r>
      <w:r w:rsidR="00150C92" w:rsidRPr="00150C92">
        <w:t xml:space="preserve">po </w:t>
      </w:r>
      <w:r w:rsidR="005C13ED">
        <w:t xml:space="preserve">zakończeniu </w:t>
      </w:r>
      <w:r w:rsidR="00150C92" w:rsidRPr="00150C92">
        <w:t>modernizacji</w:t>
      </w:r>
      <w:r w:rsidR="00E02453">
        <w:t xml:space="preserve"> tej</w:t>
      </w:r>
      <w:r w:rsidR="00150C92" w:rsidRPr="00150C92">
        <w:t xml:space="preserve"> instalacji oraz datę zakończenia modernizacji</w:t>
      </w:r>
      <w:r w:rsidR="00E02453">
        <w:t xml:space="preserve"> tej instalacji</w:t>
      </w:r>
      <w:r w:rsidR="00150C92" w:rsidRPr="00150C92">
        <w:t>;</w:t>
      </w:r>
    </w:p>
    <w:p w14:paraId="518A87C3" w14:textId="514904BE" w:rsidR="00150C92" w:rsidRPr="00150C92" w:rsidRDefault="003D18E2" w:rsidP="00AA0D51">
      <w:pPr>
        <w:pStyle w:val="ZLITPKTzmpktliter"/>
      </w:pPr>
      <w:r>
        <w:t>6</w:t>
      </w:r>
      <w:r w:rsidR="00150C92" w:rsidRPr="00150C92">
        <w:t xml:space="preserve">) </w:t>
      </w:r>
      <w:r w:rsidR="00150C92" w:rsidRPr="00150C92">
        <w:tab/>
        <w:t xml:space="preserve">przekazywać Prezesowi URE sprawozdania wytwórcy biogazu </w:t>
      </w:r>
      <w:r w:rsidR="00CD37B0">
        <w:t xml:space="preserve">lub biometanu </w:t>
      </w:r>
      <w:r w:rsidR="00150C92" w:rsidRPr="00150C92">
        <w:t>zawierające informacje, o których mowa w pkt 4;</w:t>
      </w:r>
    </w:p>
    <w:p w14:paraId="4A6D3F6D" w14:textId="2BDDFA3B" w:rsidR="00E00EE3" w:rsidRDefault="003D18E2" w:rsidP="00AA0D51">
      <w:pPr>
        <w:pStyle w:val="ZLITPKTzmpktliter"/>
      </w:pPr>
      <w:r>
        <w:t>7</w:t>
      </w:r>
      <w:r w:rsidR="00150C92" w:rsidRPr="00150C92">
        <w:t xml:space="preserve">) </w:t>
      </w:r>
      <w:r w:rsidR="00150C92" w:rsidRPr="00150C92">
        <w:tab/>
        <w:t>przekazywać Prezesowi URE informacje, o których mowa w pkt 5, w terminie 30 dni od dnia wytworzenia po raz pierwszy biogazu na potrzeby wytwarzania biometanu lub wytworzenia po raz pierwszy biometanu z biogazu</w:t>
      </w:r>
      <w:r w:rsidR="001D3158">
        <w:t>,</w:t>
      </w:r>
      <w:r w:rsidR="00150C92" w:rsidRPr="00150C92">
        <w:t xml:space="preserve"> lub ich wytworzenia po </w:t>
      </w:r>
      <w:r w:rsidR="00E02453">
        <w:t xml:space="preserve">raz pierwszy po </w:t>
      </w:r>
      <w:r w:rsidR="005C13ED">
        <w:t xml:space="preserve">zakończeniu </w:t>
      </w:r>
      <w:r w:rsidR="00150C92" w:rsidRPr="00150C92">
        <w:t>modernizacji instalacji odnawialnego źródła energii oraz o dni</w:t>
      </w:r>
      <w:r w:rsidR="00E02453">
        <w:t>u</w:t>
      </w:r>
      <w:r w:rsidR="00150C92" w:rsidRPr="00150C92">
        <w:t xml:space="preserve"> zakończenia modernizacji</w:t>
      </w:r>
      <w:r w:rsidR="00E02453">
        <w:t xml:space="preserve"> tej instalacji</w:t>
      </w:r>
      <w:r w:rsidR="00150C92" w:rsidRPr="00150C92">
        <w:t>.</w:t>
      </w:r>
    </w:p>
    <w:p w14:paraId="4A872C11" w14:textId="3E9B986A" w:rsidR="00150C92" w:rsidRPr="00150C92" w:rsidRDefault="004A58BD" w:rsidP="00E00EE3">
      <w:pPr>
        <w:pStyle w:val="ZLITUSTzmustliter"/>
      </w:pPr>
      <w:r>
        <w:t xml:space="preserve">1b. </w:t>
      </w:r>
      <w:r w:rsidR="00E00EE3" w:rsidRPr="00E00EE3">
        <w:t>Wytwórca wykonujący działalność gospodarczą w zakresie małych instalacji</w:t>
      </w:r>
      <w:r w:rsidR="00E00EE3">
        <w:t xml:space="preserve"> oraz </w:t>
      </w:r>
      <w:r w:rsidR="00E00EE3" w:rsidRPr="00E00EE3">
        <w:t>wytwórca wykonujący działalność gospodarczą w zakresie biogazu lub biometanu składają sprawozdania</w:t>
      </w:r>
      <w:r w:rsidR="00FF6DAB">
        <w:t>,</w:t>
      </w:r>
      <w:r w:rsidR="00E00EE3">
        <w:t xml:space="preserve"> </w:t>
      </w:r>
      <w:r w:rsidR="00E00EE3" w:rsidRPr="00E00EE3">
        <w:t xml:space="preserve">o których mowa odpowiednio w ust. </w:t>
      </w:r>
      <w:r w:rsidR="00E00EE3">
        <w:t xml:space="preserve">1 </w:t>
      </w:r>
      <w:r w:rsidR="00E00EE3" w:rsidRPr="00E00EE3">
        <w:t>pkt 7 oraz w ust. 1a pkt 6</w:t>
      </w:r>
      <w:r w:rsidR="00E00EE3">
        <w:t>, za okres półrocza</w:t>
      </w:r>
      <w:r w:rsidR="00E02453">
        <w:t>,</w:t>
      </w:r>
      <w:r w:rsidR="00E00EE3">
        <w:t xml:space="preserve"> w terminie do końca miesiąca następującego po upływie tego półrocza.”, </w:t>
      </w:r>
    </w:p>
    <w:p w14:paraId="3EB2550D" w14:textId="29E16F60" w:rsidR="00150C92" w:rsidRPr="00150C92" w:rsidRDefault="00150C92" w:rsidP="00E7265F">
      <w:pPr>
        <w:pStyle w:val="LITlitera"/>
        <w:keepNext/>
      </w:pPr>
      <w:r w:rsidRPr="00150C92">
        <w:t>c)</w:t>
      </w:r>
      <w:r w:rsidRPr="00150C92">
        <w:tab/>
        <w:t>ust. 2 otrzymuje brzmienie:</w:t>
      </w:r>
    </w:p>
    <w:p w14:paraId="5A75BB7F" w14:textId="1DC9151B" w:rsidR="00150C92" w:rsidRPr="00150C92" w:rsidRDefault="003D67AB" w:rsidP="00E7265F">
      <w:pPr>
        <w:pStyle w:val="ZLITUSTzmustliter"/>
        <w:keepNext/>
      </w:pPr>
      <w:r>
        <w:t>„</w:t>
      </w:r>
      <w:r w:rsidR="00150C92" w:rsidRPr="00150C92">
        <w:t>2. Minister właściwy do spraw klimatu określi, w drodze rozporządzenia:</w:t>
      </w:r>
    </w:p>
    <w:p w14:paraId="71A6E6ED" w14:textId="60FEC9E1" w:rsidR="00150C92" w:rsidRPr="00150C92" w:rsidRDefault="00150C92" w:rsidP="00AA0D51">
      <w:pPr>
        <w:pStyle w:val="ZLITPKTzmpktliter"/>
      </w:pPr>
      <w:r w:rsidRPr="00150C92">
        <w:t xml:space="preserve">1) </w:t>
      </w:r>
      <w:r w:rsidRPr="00150C92">
        <w:tab/>
        <w:t>wzór sprawozdania, o którym mowa w ust. 1 pkt 7, biorąc pod uwagę zakres danych wskazanych w ust. 1 pkt 5</w:t>
      </w:r>
      <w:r w:rsidR="00BC5D19">
        <w:t>,</w:t>
      </w:r>
      <w:r w:rsidRPr="00150C92">
        <w:t xml:space="preserve"> </w:t>
      </w:r>
    </w:p>
    <w:p w14:paraId="760CC56C" w14:textId="2993A75D" w:rsidR="00BC5D19" w:rsidRDefault="00150C92" w:rsidP="00AA0D51">
      <w:pPr>
        <w:pStyle w:val="ZLITPKTzmpktliter"/>
      </w:pPr>
      <w:r w:rsidRPr="00150C92">
        <w:t>2)</w:t>
      </w:r>
      <w:r w:rsidR="00F432BD">
        <w:t xml:space="preserve"> </w:t>
      </w:r>
      <w:r w:rsidR="00973DDA">
        <w:tab/>
      </w:r>
      <w:r w:rsidRPr="00150C92">
        <w:t xml:space="preserve">wzór sprawozdania, o którym mowa w ust. 1a pkt 6, biorąc pod uwagę zakres danych wskazanych w ust. 1a pkt 4 </w:t>
      </w:r>
    </w:p>
    <w:p w14:paraId="2AF6129A" w14:textId="67CEBF65" w:rsidR="00150C92" w:rsidRPr="00150C92" w:rsidRDefault="00A17A39" w:rsidP="00A17A39">
      <w:pPr>
        <w:pStyle w:val="ZLITCZWSPPKTzmczciwsppktliter"/>
      </w:pPr>
      <w:r w:rsidRPr="00A17A39">
        <w:t>–</w:t>
      </w:r>
      <w:r w:rsidR="004A58BD">
        <w:t xml:space="preserve"> </w:t>
      </w:r>
      <w:r w:rsidR="00150C92" w:rsidRPr="00150C92">
        <w:t>oraz konieczność ujednolicenia formy przekazywania tych danych.</w:t>
      </w:r>
      <w:r w:rsidR="003D67AB">
        <w:t>”</w:t>
      </w:r>
      <w:r w:rsidR="00150C92" w:rsidRPr="00150C92">
        <w:t>;</w:t>
      </w:r>
    </w:p>
    <w:p w14:paraId="3D346534" w14:textId="7F46C879" w:rsidR="00150C92" w:rsidRPr="00150C92" w:rsidRDefault="00A17A39" w:rsidP="00E7265F">
      <w:pPr>
        <w:pStyle w:val="PKTpunkt"/>
        <w:keepNext/>
      </w:pPr>
      <w:r>
        <w:t>10</w:t>
      </w:r>
      <w:r w:rsidR="00150C92" w:rsidRPr="00150C92">
        <w:t>)</w:t>
      </w:r>
      <w:r w:rsidR="00150C92" w:rsidRPr="00150C92">
        <w:tab/>
        <w:t>w art. 10:</w:t>
      </w:r>
    </w:p>
    <w:p w14:paraId="1E1B4BC4" w14:textId="77777777" w:rsidR="00150C92" w:rsidRPr="00150C92" w:rsidRDefault="00150C92" w:rsidP="00024454">
      <w:pPr>
        <w:pStyle w:val="LITlitera"/>
        <w:keepNext/>
      </w:pPr>
      <w:r w:rsidRPr="00150C92">
        <w:t>a)</w:t>
      </w:r>
      <w:r w:rsidRPr="00150C92">
        <w:tab/>
        <w:t>w ust. 1:</w:t>
      </w:r>
    </w:p>
    <w:p w14:paraId="183669CF" w14:textId="3B9DED9B" w:rsidR="00150C92" w:rsidRPr="00150C92" w:rsidRDefault="00FF6DAB" w:rsidP="00150C92">
      <w:pPr>
        <w:pStyle w:val="TIRtiret"/>
      </w:pPr>
      <w:r>
        <w:t>–</w:t>
      </w:r>
      <w:r w:rsidR="00150C92" w:rsidRPr="00150C92">
        <w:t xml:space="preserve"> </w:t>
      </w:r>
      <w:r w:rsidR="00150C92" w:rsidRPr="00150C92">
        <w:tab/>
        <w:t>we w</w:t>
      </w:r>
      <w:r w:rsidR="00BC5D19">
        <w:t>prowadzeniu</w:t>
      </w:r>
      <w:r w:rsidR="00150C92" w:rsidRPr="00150C92">
        <w:t xml:space="preserve"> do wyliczenia po wyrazach </w:t>
      </w:r>
      <w:r w:rsidR="003D67AB">
        <w:t>„</w:t>
      </w:r>
      <w:r w:rsidR="00150C92" w:rsidRPr="00150C92">
        <w:t>w małej instalacji</w:t>
      </w:r>
      <w:r w:rsidR="003D67AB">
        <w:t>”</w:t>
      </w:r>
      <w:r w:rsidR="00150C92" w:rsidRPr="00150C92">
        <w:t xml:space="preserve"> dodaje się wyrazy </w:t>
      </w:r>
      <w:r w:rsidR="003D67AB">
        <w:t>„</w:t>
      </w:r>
      <w:r w:rsidR="00150C92" w:rsidRPr="00150C92">
        <w:t>lub wniosek o wpis do rejestru wytwórców biogazu</w:t>
      </w:r>
      <w:r w:rsidR="003D67AB">
        <w:t>”</w:t>
      </w:r>
      <w:r w:rsidR="00150C92" w:rsidRPr="00150C92">
        <w:t>,</w:t>
      </w:r>
    </w:p>
    <w:p w14:paraId="7E2B5548" w14:textId="34B128CE" w:rsidR="00150C92" w:rsidRPr="00150C92" w:rsidRDefault="00FF6DAB" w:rsidP="00A17A39">
      <w:pPr>
        <w:pStyle w:val="TIRtiret"/>
        <w:keepNext/>
      </w:pPr>
      <w:r>
        <w:t>–</w:t>
      </w:r>
      <w:r w:rsidR="00150C92" w:rsidRPr="00150C92">
        <w:t xml:space="preserve"> </w:t>
      </w:r>
      <w:r w:rsidR="00150C92" w:rsidRPr="00150C92">
        <w:tab/>
        <w:t>pkt 5 i 6 otrzymują brzmienie:</w:t>
      </w:r>
    </w:p>
    <w:p w14:paraId="5F73A55D" w14:textId="230A44FA" w:rsidR="00150C92" w:rsidRPr="00150C92" w:rsidRDefault="003D67AB" w:rsidP="00AA0D51">
      <w:pPr>
        <w:pStyle w:val="ZTIRPKTzmpkttiret"/>
      </w:pPr>
      <w:r>
        <w:t>„</w:t>
      </w:r>
      <w:r w:rsidR="00150C92" w:rsidRPr="00150C92">
        <w:t>5)</w:t>
      </w:r>
      <w:r w:rsidR="007930C1">
        <w:tab/>
      </w:r>
      <w:r w:rsidR="00150C92" w:rsidRPr="00150C92">
        <w:t xml:space="preserve">określenie rodzaju i zakresu wykonywanej działalności gospodarczej w zakresie małych instalacji lub </w:t>
      </w:r>
      <w:r w:rsidR="004C6799">
        <w:t xml:space="preserve">działalności gospodarczej </w:t>
      </w:r>
      <w:r w:rsidR="00150C92" w:rsidRPr="00150C92">
        <w:t>w zakresie biogazu lub biometanu oraz miejsca lub miejsc i przewidywanej daty rozpoczęcia jej wykonywania;</w:t>
      </w:r>
    </w:p>
    <w:p w14:paraId="729BC483" w14:textId="621D6C34" w:rsidR="00150C92" w:rsidRPr="00150C92" w:rsidRDefault="00150C92" w:rsidP="00E7265F">
      <w:pPr>
        <w:pStyle w:val="ZTIRPKTzmpkttiret"/>
        <w:keepNext/>
      </w:pPr>
      <w:r w:rsidRPr="00150C92">
        <w:t>6)</w:t>
      </w:r>
      <w:r w:rsidR="007930C1">
        <w:tab/>
      </w:r>
      <w:r w:rsidRPr="00150C92">
        <w:t>opis:</w:t>
      </w:r>
    </w:p>
    <w:p w14:paraId="5CCECCB9" w14:textId="1E177D0F" w:rsidR="00150C92" w:rsidRPr="00150C92" w:rsidRDefault="00150C92" w:rsidP="00AA0D51">
      <w:pPr>
        <w:pStyle w:val="ZTIRLITwPKTzmlitwpkttiret"/>
      </w:pPr>
      <w:r w:rsidRPr="00150C92">
        <w:t xml:space="preserve">a) </w:t>
      </w:r>
      <w:r w:rsidRPr="00150C92">
        <w:tab/>
      </w:r>
      <w:r w:rsidR="004C6799">
        <w:t>w przypadku wniosku o wpis do rejestru wytwórców energii w małej instalacji</w:t>
      </w:r>
      <w:r w:rsidR="004C6799" w:rsidRPr="00150C92">
        <w:t xml:space="preserve"> </w:t>
      </w:r>
      <w:r w:rsidR="00AD19FF">
        <w:t xml:space="preserve">– </w:t>
      </w:r>
      <w:r w:rsidRPr="00150C92">
        <w:t>małej instalacji, w szczególności określenie jej rodzaju i łącznej mocy zainstalowanej elektrycznej lub mocy osiągalnej cieplnej w skojarzeniu</w:t>
      </w:r>
      <w:r w:rsidR="004C6799">
        <w:t xml:space="preserve">, </w:t>
      </w:r>
    </w:p>
    <w:p w14:paraId="6A73253B" w14:textId="671C8CDC" w:rsidR="00920A9B" w:rsidRDefault="00150C92" w:rsidP="00AA0D51">
      <w:pPr>
        <w:pStyle w:val="ZTIRLITwPKTzmlitwpkttiret"/>
      </w:pPr>
      <w:r w:rsidRPr="00150C92">
        <w:t xml:space="preserve">b) </w:t>
      </w:r>
      <w:r w:rsidRPr="00150C92">
        <w:tab/>
      </w:r>
      <w:r w:rsidR="004C6799">
        <w:t xml:space="preserve">w przypadku wniosku o wpis do rejestru wytwórców biogazu </w:t>
      </w:r>
      <w:r w:rsidR="00AD19FF">
        <w:t>–</w:t>
      </w:r>
      <w:r w:rsidRPr="00150C92">
        <w:t>instalacji odnawialnego źródła energii służącej do wytwarzania biogazu na potrzeby wytwarzania biometanu lub wytwarzania biometanu z biogazu, w szczególności określenie</w:t>
      </w:r>
      <w:r w:rsidR="00920A9B">
        <w:t>:</w:t>
      </w:r>
    </w:p>
    <w:p w14:paraId="387113D8" w14:textId="045769CC" w:rsidR="00920A9B" w:rsidRDefault="00FF6DAB" w:rsidP="00920A9B">
      <w:pPr>
        <w:pStyle w:val="ZTIRLITwPKTzmlitwpkttiret"/>
        <w:ind w:firstLine="0"/>
      </w:pPr>
      <w:r>
        <w:t>–</w:t>
      </w:r>
      <w:r w:rsidR="00150C92" w:rsidRPr="00150C92">
        <w:t xml:space="preserve"> rocznej wydajności instalacji odnawialnego źródła energii, w której</w:t>
      </w:r>
      <w:r w:rsidR="00445DAA">
        <w:t xml:space="preserve"> </w:t>
      </w:r>
      <w:r w:rsidR="00150C92" w:rsidRPr="00150C92">
        <w:t xml:space="preserve">będzie </w:t>
      </w:r>
      <w:r w:rsidR="00A762BB">
        <w:t xml:space="preserve">wytwarzany </w:t>
      </w:r>
      <w:r w:rsidR="00150C92" w:rsidRPr="00150C92">
        <w:t>biogaz na potrzeby wytwarzania biometanu</w:t>
      </w:r>
      <w:r>
        <w:t>,</w:t>
      </w:r>
      <w:r w:rsidR="00F111E2">
        <w:t xml:space="preserve"> wyrażonej w </w:t>
      </w:r>
      <w:r w:rsidR="00F111E2" w:rsidRPr="00150C92">
        <w:t>m</w:t>
      </w:r>
      <w:r w:rsidR="00F111E2">
        <w:rPr>
          <w:vertAlign w:val="superscript"/>
        </w:rPr>
        <w:t xml:space="preserve">3 </w:t>
      </w:r>
      <w:r w:rsidR="00F111E2">
        <w:t xml:space="preserve">na </w:t>
      </w:r>
      <w:r w:rsidR="00F111E2" w:rsidRPr="00150C92">
        <w:t>rok</w:t>
      </w:r>
      <w:r w:rsidR="00AD19FF">
        <w:t>,</w:t>
      </w:r>
      <w:r w:rsidR="00920A9B">
        <w:t xml:space="preserve"> </w:t>
      </w:r>
      <w:r w:rsidR="00E77636">
        <w:t>lub</w:t>
      </w:r>
    </w:p>
    <w:p w14:paraId="0490CE38" w14:textId="04DD063F" w:rsidR="00150C92" w:rsidRDefault="00FF6DAB" w:rsidP="00920A9B">
      <w:pPr>
        <w:pStyle w:val="ZTIRLITwPKTzmlitwpkttiret"/>
        <w:ind w:firstLine="0"/>
      </w:pPr>
      <w:r>
        <w:t>–</w:t>
      </w:r>
      <w:r w:rsidR="00150C92" w:rsidRPr="00150C92">
        <w:t xml:space="preserve"> </w:t>
      </w:r>
      <w:r w:rsidR="00920A9B">
        <w:t xml:space="preserve">rocznej wydajności oraz mocy </w:t>
      </w:r>
      <w:r w:rsidR="00D51F73">
        <w:t xml:space="preserve">instalacji odnawialnego źródła energii </w:t>
      </w:r>
      <w:r w:rsidR="00AC0331">
        <w:t xml:space="preserve">służącej </w:t>
      </w:r>
      <w:r w:rsidR="00E70DD7">
        <w:t xml:space="preserve">do </w:t>
      </w:r>
      <w:r w:rsidR="00D51F73">
        <w:t>wytwarzani</w:t>
      </w:r>
      <w:r w:rsidR="00E70DD7">
        <w:t>a</w:t>
      </w:r>
      <w:r w:rsidR="00D51F73">
        <w:t xml:space="preserve"> </w:t>
      </w:r>
      <w:r w:rsidR="00920A9B">
        <w:t xml:space="preserve">biometanu, w której </w:t>
      </w:r>
      <w:r w:rsidR="007B721F" w:rsidRPr="00150C92">
        <w:t xml:space="preserve">będzie </w:t>
      </w:r>
      <w:r w:rsidR="00150C92" w:rsidRPr="00150C92">
        <w:t xml:space="preserve">wytwarzany biometan z biogazu, </w:t>
      </w:r>
      <w:r w:rsidR="00150877">
        <w:t>wyrażonej</w:t>
      </w:r>
      <w:r w:rsidR="00150877" w:rsidRPr="00150C92">
        <w:t xml:space="preserve"> </w:t>
      </w:r>
      <w:r w:rsidR="0032537F">
        <w:t xml:space="preserve">odpowiednio </w:t>
      </w:r>
      <w:r w:rsidR="00150C92" w:rsidRPr="00150C92">
        <w:t>w m</w:t>
      </w:r>
      <w:r w:rsidR="006F7460">
        <w:rPr>
          <w:vertAlign w:val="superscript"/>
        </w:rPr>
        <w:t>3</w:t>
      </w:r>
      <w:r w:rsidR="00C0395E">
        <w:rPr>
          <w:vertAlign w:val="superscript"/>
        </w:rPr>
        <w:t xml:space="preserve"> </w:t>
      </w:r>
      <w:r w:rsidR="00C0395E">
        <w:t xml:space="preserve">na </w:t>
      </w:r>
      <w:r w:rsidR="00150C92" w:rsidRPr="00150C92">
        <w:t>rok</w:t>
      </w:r>
      <w:r w:rsidR="00C109D7" w:rsidRPr="00C109D7">
        <w:t xml:space="preserve"> </w:t>
      </w:r>
      <w:r w:rsidR="00C109D7">
        <w:t xml:space="preserve">oraz </w:t>
      </w:r>
      <w:r w:rsidR="00F25E19">
        <w:t xml:space="preserve">w </w:t>
      </w:r>
      <w:r w:rsidR="00C109D7">
        <w:t>MW</w:t>
      </w:r>
      <w:r w:rsidR="0037311C">
        <w:t>;</w:t>
      </w:r>
      <w:r w:rsidR="007930C1">
        <w:t>”,</w:t>
      </w:r>
    </w:p>
    <w:p w14:paraId="4C1E9316" w14:textId="41D4978A" w:rsidR="004E0A61" w:rsidRDefault="00FF6DAB" w:rsidP="004E0A61">
      <w:pPr>
        <w:pStyle w:val="ZTIRLITwPKTzmlitwpkttiret"/>
        <w:ind w:left="1418"/>
      </w:pPr>
      <w:r>
        <w:t>–</w:t>
      </w:r>
      <w:r w:rsidR="004E0A61">
        <w:t xml:space="preserve"> </w:t>
      </w:r>
      <w:r w:rsidR="004E0A61">
        <w:tab/>
        <w:t>dodaje się pkt 7 w brzmieniu:</w:t>
      </w:r>
    </w:p>
    <w:p w14:paraId="606C56DF" w14:textId="1F0666A6" w:rsidR="004E0A61" w:rsidRPr="00150C92" w:rsidRDefault="004E0A61" w:rsidP="004E0A61">
      <w:pPr>
        <w:pStyle w:val="ZTIRLITwPKTzmlitwpkttiret"/>
        <w:ind w:left="1843"/>
      </w:pPr>
      <w:r>
        <w:t>„7</w:t>
      </w:r>
      <w:r w:rsidRPr="004E0A61">
        <w:t>)</w:t>
      </w:r>
      <w:r w:rsidR="00072FCA">
        <w:tab/>
      </w:r>
      <w:r w:rsidRPr="004E0A61">
        <w:t xml:space="preserve">unikalny numer identyfikacyjny instalacji generowany przez </w:t>
      </w:r>
      <w:r w:rsidR="0037311C">
        <w:t>i</w:t>
      </w:r>
      <w:r w:rsidR="0037311C" w:rsidRPr="004E0A61">
        <w:t xml:space="preserve">nternetową </w:t>
      </w:r>
      <w:r w:rsidR="0037311C">
        <w:t>p</w:t>
      </w:r>
      <w:r w:rsidR="0037311C" w:rsidRPr="004E0A61">
        <w:t xml:space="preserve">latformę </w:t>
      </w:r>
      <w:r w:rsidR="0037311C">
        <w:t>a</w:t>
      </w:r>
      <w:r w:rsidR="0037311C" w:rsidRPr="004E0A61">
        <w:t>ukcyjną</w:t>
      </w:r>
      <w:r w:rsidRPr="004E0A61">
        <w:t>, o której mowa w art. 78 ust. 6, o ile został nadany</w:t>
      </w:r>
      <w:r>
        <w:t>.”,</w:t>
      </w:r>
    </w:p>
    <w:p w14:paraId="4243FB3B" w14:textId="77777777" w:rsidR="00150C92" w:rsidRPr="00150C92" w:rsidRDefault="00150C92" w:rsidP="00E7265F">
      <w:pPr>
        <w:pStyle w:val="LITlitera"/>
        <w:keepNext/>
      </w:pPr>
      <w:r w:rsidRPr="00150C92">
        <w:t>b)</w:t>
      </w:r>
      <w:r w:rsidRPr="00150C92">
        <w:tab/>
        <w:t>po ust. 2 dodaje się ust. 2a w brzmieniu:</w:t>
      </w:r>
    </w:p>
    <w:p w14:paraId="4509EBD0" w14:textId="69A3BB3D" w:rsidR="00150C92" w:rsidRPr="00150C92" w:rsidRDefault="003D67AB" w:rsidP="00024454">
      <w:pPr>
        <w:pStyle w:val="ZLITUSTzmustliter"/>
        <w:keepNext/>
      </w:pPr>
      <w:r>
        <w:t>„</w:t>
      </w:r>
      <w:r w:rsidR="00150C92" w:rsidRPr="00150C92">
        <w:t xml:space="preserve">2a. Do wniosku o wpis do rejestru wytwórców biogazu dołącza się </w:t>
      </w:r>
      <w:r w:rsidR="00150C92" w:rsidRPr="00A17A39">
        <w:rPr>
          <w:color w:val="000000" w:themeColor="text1"/>
        </w:rPr>
        <w:t>oświadczenia</w:t>
      </w:r>
      <w:r w:rsidR="00150C92" w:rsidRPr="00150C92">
        <w:t xml:space="preserve"> wytwórcy o:</w:t>
      </w:r>
    </w:p>
    <w:p w14:paraId="28A85B30" w14:textId="1A5EEA7E" w:rsidR="00150C92" w:rsidRPr="00150C92" w:rsidRDefault="00150C92" w:rsidP="00AA0D51">
      <w:pPr>
        <w:pStyle w:val="ZLITPKTzmpktliter"/>
      </w:pPr>
      <w:r w:rsidRPr="00150C92">
        <w:t xml:space="preserve">1) </w:t>
      </w:r>
      <w:r w:rsidR="00FD0662">
        <w:tab/>
      </w:r>
      <w:r w:rsidRPr="00150C92">
        <w:t>niezaleganiu z uiszczaniem podatków, opłat oraz składek na ubezpieczenie społeczne;</w:t>
      </w:r>
    </w:p>
    <w:p w14:paraId="5DBF04FF" w14:textId="3353257B" w:rsidR="00150C92" w:rsidRPr="00150C92" w:rsidRDefault="00150C92" w:rsidP="00AA0D51">
      <w:pPr>
        <w:pStyle w:val="ZLITPKTzmpktliter"/>
      </w:pPr>
      <w:r w:rsidRPr="00150C92">
        <w:t xml:space="preserve">2) </w:t>
      </w:r>
      <w:r w:rsidR="00FD0662">
        <w:tab/>
      </w:r>
      <w:r w:rsidRPr="00150C92">
        <w:t>zgodności z prawdą danych zawartych we wniosku i</w:t>
      </w:r>
      <w:r w:rsidR="000B5F13">
        <w:t xml:space="preserve"> </w:t>
      </w:r>
      <w:r w:rsidRPr="00150C92">
        <w:t>spełnieniu warunków, o</w:t>
      </w:r>
      <w:r w:rsidR="00010FEF">
        <w:t> </w:t>
      </w:r>
      <w:r w:rsidRPr="00150C92">
        <w:t xml:space="preserve">których mowa w art. 9 ust. 1a, </w:t>
      </w:r>
      <w:r w:rsidR="00BA2C8D">
        <w:t>złożone pod rygorem odpowiedzialności karnej za składanie fałszywych oświadczeń,</w:t>
      </w:r>
      <w:r w:rsidR="00BA2C8D" w:rsidRPr="00C933C9">
        <w:t xml:space="preserve"> </w:t>
      </w:r>
      <w:r w:rsidRPr="00150C92">
        <w:t>o następującej treści:</w:t>
      </w:r>
    </w:p>
    <w:p w14:paraId="042F8C33" w14:textId="17D1B76D" w:rsidR="00150C92" w:rsidRPr="00150C92" w:rsidRDefault="003D67AB" w:rsidP="00E46153">
      <w:pPr>
        <w:pStyle w:val="ZLITPKTzmpktliter"/>
        <w:ind w:hanging="137"/>
      </w:pPr>
      <w:r>
        <w:t>„</w:t>
      </w:r>
      <w:r w:rsidR="00150C92" w:rsidRPr="00150C92">
        <w:t xml:space="preserve">Świadomy odpowiedzialności karnej za złożenie fałszywego oświadczenia wynikającej z art. 233 § 6 ustawy z dnia 6 czerwca 1997 r. </w:t>
      </w:r>
      <w:r w:rsidR="00714AC4">
        <w:t>–</w:t>
      </w:r>
      <w:r w:rsidR="00150C92" w:rsidRPr="00150C92">
        <w:t xml:space="preserve"> Kodeks karny oświadczam, że:</w:t>
      </w:r>
    </w:p>
    <w:p w14:paraId="2F2220AC" w14:textId="154F6719" w:rsidR="00150C92" w:rsidRPr="00150C92" w:rsidRDefault="00150C92" w:rsidP="00A17A39">
      <w:pPr>
        <w:pStyle w:val="ZLITPKTzmpktliter"/>
        <w:ind w:hanging="137"/>
      </w:pPr>
      <w:r w:rsidRPr="00150C92">
        <w:t>1)</w:t>
      </w:r>
      <w:r w:rsidR="00A17A39">
        <w:tab/>
      </w:r>
      <w:r w:rsidRPr="00150C92">
        <w:t>dane zawarte we wniosku o wpis do rejestru wytwórców biogazu są kompletne i zgodne z prawdą;</w:t>
      </w:r>
    </w:p>
    <w:p w14:paraId="4B4C3D67" w14:textId="5A869A44" w:rsidR="00150C92" w:rsidRPr="00150C92" w:rsidRDefault="00150C92" w:rsidP="00A17A39">
      <w:pPr>
        <w:pStyle w:val="ZLITPKTzmpktliter"/>
        <w:ind w:hanging="137"/>
      </w:pPr>
      <w:r w:rsidRPr="00150C92">
        <w:t>2)</w:t>
      </w:r>
      <w:r w:rsidR="00AA0D51">
        <w:tab/>
      </w:r>
      <w:r w:rsidRPr="00150C92">
        <w:t xml:space="preserve">znane mi są warunki wykonywania działalności gospodarczej w zakresie biogazu lub biometanu określone w art. 9 ust. </w:t>
      </w:r>
      <w:r w:rsidR="004A58BD">
        <w:t>1a ustawy z dnia 20 lutego 2015 </w:t>
      </w:r>
      <w:r w:rsidRPr="00150C92">
        <w:t>r. o odnawialnych źródłach energii i spełniam warunki określone w art. 9 ust. 1a pkt 1</w:t>
      </w:r>
      <w:r w:rsidR="0029331C">
        <w:t xml:space="preserve"> </w:t>
      </w:r>
      <w:r w:rsidR="000B5F13">
        <w:t xml:space="preserve">i </w:t>
      </w:r>
      <w:r w:rsidRPr="00150C92">
        <w:t>2 tej ustawy.</w:t>
      </w:r>
      <w:r w:rsidR="003D67AB">
        <w:t>”</w:t>
      </w:r>
      <w:r w:rsidRPr="00150C92">
        <w:t>;</w:t>
      </w:r>
      <w:r w:rsidR="00BB0C23">
        <w:t xml:space="preserve"> k</w:t>
      </w:r>
      <w:r w:rsidRPr="00150C92">
        <w:t>lauzula ta zastępuje pouczenie organu o odpowiedzialności karnej za składanie fałszywych oświadczeń.</w:t>
      </w:r>
      <w:r w:rsidR="003D67AB">
        <w:t>”</w:t>
      </w:r>
      <w:r w:rsidRPr="00150C92">
        <w:t>,</w:t>
      </w:r>
    </w:p>
    <w:p w14:paraId="46DC66DE" w14:textId="052B115A" w:rsidR="00150C92" w:rsidRPr="00150C92" w:rsidRDefault="00150C92" w:rsidP="00AA0D51">
      <w:pPr>
        <w:pStyle w:val="LITlitera"/>
      </w:pPr>
      <w:r w:rsidRPr="00150C92">
        <w:t>c)</w:t>
      </w:r>
      <w:r w:rsidR="00AA0D51">
        <w:tab/>
      </w:r>
      <w:r w:rsidRPr="00150C92">
        <w:t xml:space="preserve">w ust. 3 </w:t>
      </w:r>
      <w:r w:rsidR="00402CD4">
        <w:t xml:space="preserve">we wprowadzeniu do wyliczenia </w:t>
      </w:r>
      <w:r w:rsidRPr="00150C92">
        <w:t xml:space="preserve">po wyrazach </w:t>
      </w:r>
      <w:r w:rsidR="003D67AB">
        <w:t>„</w:t>
      </w:r>
      <w:r w:rsidRPr="00150C92">
        <w:t>w ust. 2</w:t>
      </w:r>
      <w:r w:rsidR="003D67AB">
        <w:t>”</w:t>
      </w:r>
      <w:r w:rsidRPr="00150C92">
        <w:t xml:space="preserve"> dodaje się wyrazy </w:t>
      </w:r>
      <w:r w:rsidR="003D67AB">
        <w:t>„</w:t>
      </w:r>
      <w:r w:rsidRPr="00150C92">
        <w:t>i 2a</w:t>
      </w:r>
      <w:r w:rsidR="003D67AB">
        <w:t>”</w:t>
      </w:r>
      <w:r w:rsidRPr="00150C92">
        <w:t>,</w:t>
      </w:r>
    </w:p>
    <w:p w14:paraId="1063334F" w14:textId="64A12BC6" w:rsidR="00150C92" w:rsidRPr="00150C92" w:rsidRDefault="00150C92" w:rsidP="00E7265F">
      <w:pPr>
        <w:pStyle w:val="LITlitera"/>
        <w:keepNext/>
      </w:pPr>
      <w:r w:rsidRPr="00150C92">
        <w:t>d)</w:t>
      </w:r>
      <w:r w:rsidR="00AA0D51">
        <w:tab/>
      </w:r>
      <w:r w:rsidRPr="00150C92">
        <w:t>w ust. 4 pkt 1 i 2 otrzymują brzmienie:</w:t>
      </w:r>
    </w:p>
    <w:p w14:paraId="48B41D50" w14:textId="74AAA829" w:rsidR="00150C92" w:rsidRPr="00150C92" w:rsidRDefault="003D67AB" w:rsidP="00AA0D51">
      <w:pPr>
        <w:pStyle w:val="ZLITTIRzmtirliter"/>
      </w:pPr>
      <w:r>
        <w:t>„</w:t>
      </w:r>
      <w:r w:rsidR="00150C92" w:rsidRPr="00150C92">
        <w:t>1)</w:t>
      </w:r>
      <w:r w:rsidR="00FD0662">
        <w:tab/>
      </w:r>
      <w:r w:rsidR="00150C92" w:rsidRPr="00150C92">
        <w:t>wniosek o wpis do rejestru wytwórców energii w małej instalacji lub rejestru wytwórców biogazu nie zawiera danych, o których mowa w ust. 1, lub</w:t>
      </w:r>
    </w:p>
    <w:p w14:paraId="40D56812" w14:textId="68EA1D48" w:rsidR="00150C92" w:rsidRPr="00150C92" w:rsidRDefault="00150C92" w:rsidP="00AA0D51">
      <w:pPr>
        <w:pStyle w:val="ZLITTIRzmtirliter"/>
      </w:pPr>
      <w:r w:rsidRPr="00150C92">
        <w:t>2)</w:t>
      </w:r>
      <w:r w:rsidR="00FD0662">
        <w:tab/>
      </w:r>
      <w:r w:rsidRPr="00150C92">
        <w:t xml:space="preserve">do wniosku o wpis do rejestru wytwórców energii w małej instalacji lub rejestru wytwórców biogazu nie dołączono oświadczeń określonych </w:t>
      </w:r>
      <w:r w:rsidR="00402CD4">
        <w:t xml:space="preserve">odpowiednio </w:t>
      </w:r>
      <w:r w:rsidRPr="00150C92">
        <w:t>w ust. 2 lub 2a</w:t>
      </w:r>
      <w:r w:rsidR="003D67AB">
        <w:t>”</w:t>
      </w:r>
      <w:r w:rsidRPr="00150C92">
        <w:t>,</w:t>
      </w:r>
    </w:p>
    <w:p w14:paraId="5606447E" w14:textId="1CDB18CD" w:rsidR="00150C92" w:rsidRDefault="00150C92" w:rsidP="00AA0D51">
      <w:pPr>
        <w:pStyle w:val="LITlitera"/>
      </w:pPr>
      <w:r w:rsidRPr="00150C92">
        <w:t>e)</w:t>
      </w:r>
      <w:r w:rsidR="00AA0D51">
        <w:tab/>
      </w:r>
      <w:r w:rsidR="000442DB">
        <w:t>uchyla się ust. 5,</w:t>
      </w:r>
    </w:p>
    <w:p w14:paraId="1AD38E50" w14:textId="5AA47EF3" w:rsidR="000442DB" w:rsidRDefault="000442DB" w:rsidP="00AA0D51">
      <w:pPr>
        <w:pStyle w:val="LITlitera"/>
      </w:pPr>
      <w:r>
        <w:t xml:space="preserve">f) </w:t>
      </w:r>
      <w:r>
        <w:tab/>
        <w:t>dodaje się ust. 6 w brzmieniu:</w:t>
      </w:r>
    </w:p>
    <w:p w14:paraId="73A70458" w14:textId="34E9C2F7" w:rsidR="000442DB" w:rsidRPr="00150C92" w:rsidRDefault="000442DB" w:rsidP="000442DB">
      <w:pPr>
        <w:pStyle w:val="LITlitera"/>
        <w:ind w:firstLine="432"/>
      </w:pPr>
      <w:r>
        <w:t xml:space="preserve">„6. </w:t>
      </w:r>
      <w:r w:rsidRPr="000442DB">
        <w:t>Wz</w:t>
      </w:r>
      <w:r>
        <w:t>ory</w:t>
      </w:r>
      <w:r w:rsidRPr="000442DB">
        <w:t xml:space="preserve"> wniosk</w:t>
      </w:r>
      <w:r>
        <w:t>ów</w:t>
      </w:r>
      <w:r w:rsidRPr="000442DB">
        <w:t>, o który</w:t>
      </w:r>
      <w:r>
        <w:t>ch</w:t>
      </w:r>
      <w:r w:rsidRPr="000442DB">
        <w:t xml:space="preserve"> mowa w ust. 1, Prezes URE </w:t>
      </w:r>
      <w:r w:rsidR="00196FCE" w:rsidRPr="000442DB">
        <w:t xml:space="preserve">opracowuje i udostępnia </w:t>
      </w:r>
      <w:r w:rsidR="00196FCE">
        <w:t xml:space="preserve">w </w:t>
      </w:r>
      <w:r w:rsidR="00196FCE" w:rsidRPr="00196FCE">
        <w:t>Biuletyn</w:t>
      </w:r>
      <w:r w:rsidR="00196FCE">
        <w:t>ie</w:t>
      </w:r>
      <w:r w:rsidR="00196FCE" w:rsidRPr="00196FCE">
        <w:t xml:space="preserve"> Informacji Publicznej URE</w:t>
      </w:r>
      <w:r w:rsidR="00577BB8">
        <w:t>.</w:t>
      </w:r>
      <w:r>
        <w:t>”;</w:t>
      </w:r>
    </w:p>
    <w:p w14:paraId="497E7A54" w14:textId="5D620A5F" w:rsidR="00150C92" w:rsidRPr="00150C92" w:rsidRDefault="00A17A39" w:rsidP="00E7265F">
      <w:pPr>
        <w:pStyle w:val="PKTpunkt"/>
        <w:keepNext/>
      </w:pPr>
      <w:r>
        <w:t>11</w:t>
      </w:r>
      <w:r w:rsidR="00150C92" w:rsidRPr="00150C92">
        <w:t>)</w:t>
      </w:r>
      <w:r w:rsidR="00150C92" w:rsidRPr="00150C92">
        <w:tab/>
        <w:t>w art. 11:</w:t>
      </w:r>
    </w:p>
    <w:p w14:paraId="78C8CC97" w14:textId="0E5F85FE" w:rsidR="00616FEF" w:rsidRPr="00150C92" w:rsidRDefault="00150C92" w:rsidP="00024454">
      <w:pPr>
        <w:pStyle w:val="LITlitera"/>
        <w:keepNext/>
      </w:pPr>
      <w:r w:rsidRPr="00150C92">
        <w:t>a)</w:t>
      </w:r>
      <w:r w:rsidRPr="00150C92">
        <w:tab/>
        <w:t>ust. 1 otrzymuje brzmienie:</w:t>
      </w:r>
    </w:p>
    <w:p w14:paraId="52F93E82" w14:textId="39A17902" w:rsidR="00150C92" w:rsidRPr="00150C92" w:rsidRDefault="003D67AB" w:rsidP="00B0425B">
      <w:pPr>
        <w:pStyle w:val="ZLITUSTzmustliter"/>
        <w:keepNext/>
      </w:pPr>
      <w:r>
        <w:t>„</w:t>
      </w:r>
      <w:r w:rsidR="00150C92" w:rsidRPr="00150C92">
        <w:t>1. Do rejestru:</w:t>
      </w:r>
    </w:p>
    <w:p w14:paraId="3EDFDEAA" w14:textId="75FB88A6" w:rsidR="00150C92" w:rsidRPr="00150C92" w:rsidRDefault="00150C92" w:rsidP="00AA0D51">
      <w:pPr>
        <w:pStyle w:val="ZLITPKTzmpktliter"/>
      </w:pPr>
      <w:r w:rsidRPr="00150C92">
        <w:t xml:space="preserve">1) </w:t>
      </w:r>
      <w:r w:rsidRPr="00150C92">
        <w:tab/>
        <w:t>wytwórców energii w małej instalacji wpisuje się dane, o których mowa w</w:t>
      </w:r>
      <w:r w:rsidR="00445DAA">
        <w:t xml:space="preserve"> </w:t>
      </w:r>
      <w:r w:rsidRPr="00150C92">
        <w:t>art.</w:t>
      </w:r>
      <w:r w:rsidR="00E806CE">
        <w:t> </w:t>
      </w:r>
      <w:r w:rsidRPr="00150C92">
        <w:t>10 ust. 1 pkt 1</w:t>
      </w:r>
      <w:r w:rsidR="00402CD4">
        <w:t>,</w:t>
      </w:r>
      <w:r w:rsidR="00A17A39">
        <w:t xml:space="preserve"> </w:t>
      </w:r>
      <w:r w:rsidR="00402CD4">
        <w:t>2</w:t>
      </w:r>
      <w:r w:rsidRPr="00150C92">
        <w:t>, 5</w:t>
      </w:r>
      <w:r w:rsidR="00402CD4">
        <w:t xml:space="preserve"> i</w:t>
      </w:r>
      <w:r w:rsidRPr="00150C92">
        <w:t xml:space="preserve"> 6 lit. a</w:t>
      </w:r>
      <w:r w:rsidR="00616FEF">
        <w:t xml:space="preserve"> </w:t>
      </w:r>
      <w:r w:rsidRPr="00150C92">
        <w:t>w zakresie rodzaju i łącznej mocy zainstalowanej elektrycznej lub mocy osiągalnej cieplnej w skojarzeniu</w:t>
      </w:r>
      <w:r w:rsidR="00A17A39">
        <w:t>,</w:t>
      </w:r>
      <w:r w:rsidR="00402CD4">
        <w:t xml:space="preserve"> oraz pkt 7</w:t>
      </w:r>
      <w:r w:rsidRPr="00150C92">
        <w:t>;</w:t>
      </w:r>
    </w:p>
    <w:p w14:paraId="2D6DE6A4" w14:textId="073A6486" w:rsidR="00150C92" w:rsidRPr="00150C92" w:rsidRDefault="00150C92" w:rsidP="00AA0D51">
      <w:pPr>
        <w:pStyle w:val="ZLITPKTzmpktliter"/>
      </w:pPr>
      <w:r w:rsidRPr="00150C92">
        <w:t xml:space="preserve">2) </w:t>
      </w:r>
      <w:r w:rsidRPr="00150C92">
        <w:tab/>
        <w:t>wytwórców biogazu wpisuje się dane, o których mowa w art. 10 ust. 1 pkt 1</w:t>
      </w:r>
      <w:r w:rsidR="00402CD4">
        <w:t xml:space="preserve">, </w:t>
      </w:r>
      <w:r w:rsidRPr="00150C92">
        <w:t>2, 5</w:t>
      </w:r>
      <w:r w:rsidR="00402CD4">
        <w:t xml:space="preserve"> i</w:t>
      </w:r>
      <w:r w:rsidR="00A17A39">
        <w:t xml:space="preserve"> </w:t>
      </w:r>
      <w:r w:rsidRPr="00150C92">
        <w:t>6 lit</w:t>
      </w:r>
      <w:r w:rsidR="00CD3115">
        <w:t>.</w:t>
      </w:r>
      <w:r w:rsidRPr="00150C92">
        <w:t xml:space="preserve"> b w zakresie rocznej wydajności</w:t>
      </w:r>
      <w:r w:rsidR="005332C1">
        <w:t xml:space="preserve"> </w:t>
      </w:r>
      <w:r w:rsidR="0021766F">
        <w:t xml:space="preserve">instalacji odnawialnego źródła energii, w której </w:t>
      </w:r>
      <w:r w:rsidR="00402CD4">
        <w:t xml:space="preserve">będzie </w:t>
      </w:r>
      <w:r w:rsidR="0021766F">
        <w:t>wytwarzany</w:t>
      </w:r>
      <w:r w:rsidR="0021766F" w:rsidRPr="00150C92">
        <w:t xml:space="preserve"> </w:t>
      </w:r>
      <w:r w:rsidRPr="00150C92">
        <w:t>biogaz na potrzeby wytwarzania biometanu</w:t>
      </w:r>
      <w:r w:rsidR="00196FCE">
        <w:t>,</w:t>
      </w:r>
      <w:r w:rsidRPr="00150C92">
        <w:t xml:space="preserve"> </w:t>
      </w:r>
      <w:r w:rsidR="008245FF">
        <w:t xml:space="preserve">wyrażonej </w:t>
      </w:r>
      <w:r w:rsidR="008245FF" w:rsidRPr="00150C92">
        <w:t>w m</w:t>
      </w:r>
      <w:r w:rsidR="008245FF">
        <w:rPr>
          <w:vertAlign w:val="superscript"/>
        </w:rPr>
        <w:t xml:space="preserve">3 </w:t>
      </w:r>
      <w:r w:rsidR="008245FF">
        <w:t xml:space="preserve">na </w:t>
      </w:r>
      <w:r w:rsidR="008245FF" w:rsidRPr="00150C92">
        <w:t>rok</w:t>
      </w:r>
      <w:r w:rsidR="00402CD4">
        <w:t>,</w:t>
      </w:r>
      <w:r w:rsidR="008245FF" w:rsidRPr="005332C1">
        <w:t xml:space="preserve"> </w:t>
      </w:r>
      <w:r w:rsidRPr="00150C92">
        <w:t xml:space="preserve">lub </w:t>
      </w:r>
      <w:r w:rsidR="00313430">
        <w:t xml:space="preserve">rocznej wydajności oraz mocy instalacji odnawialnego źródła energii służącej do wytwarzania biometanu, w której </w:t>
      </w:r>
      <w:r w:rsidR="00402CD4">
        <w:t xml:space="preserve">będzie </w:t>
      </w:r>
      <w:r w:rsidR="0021766F">
        <w:t xml:space="preserve">wytwarzany </w:t>
      </w:r>
      <w:r w:rsidRPr="00150C92">
        <w:t>biometan z biogazu</w:t>
      </w:r>
      <w:r w:rsidR="00196FCE">
        <w:t>,</w:t>
      </w:r>
      <w:r w:rsidR="005332C1">
        <w:t xml:space="preserve"> </w:t>
      </w:r>
      <w:r w:rsidR="0021766F">
        <w:t xml:space="preserve">wyrażonej </w:t>
      </w:r>
      <w:r w:rsidR="00313430">
        <w:t xml:space="preserve">odpowiednio </w:t>
      </w:r>
      <w:r w:rsidR="0021766F" w:rsidRPr="00150C92">
        <w:t>w m</w:t>
      </w:r>
      <w:r w:rsidR="0021766F">
        <w:rPr>
          <w:vertAlign w:val="superscript"/>
        </w:rPr>
        <w:t xml:space="preserve">3 </w:t>
      </w:r>
      <w:r w:rsidR="0021766F">
        <w:t xml:space="preserve">na </w:t>
      </w:r>
      <w:r w:rsidR="0021766F" w:rsidRPr="00150C92">
        <w:t>rok</w:t>
      </w:r>
      <w:r w:rsidR="005332C1" w:rsidRPr="005332C1">
        <w:t xml:space="preserve"> </w:t>
      </w:r>
      <w:r w:rsidR="005332C1">
        <w:t>oraz w MW</w:t>
      </w:r>
      <w:r w:rsidR="00313430">
        <w:t>, oraz pkt 7</w:t>
      </w:r>
      <w:r w:rsidR="00A17A39">
        <w:t>.</w:t>
      </w:r>
      <w:r w:rsidR="003D67AB">
        <w:t>”</w:t>
      </w:r>
      <w:r w:rsidRPr="00150C92">
        <w:t>,</w:t>
      </w:r>
    </w:p>
    <w:p w14:paraId="6C35F4F9" w14:textId="0D29322A" w:rsidR="00150C92" w:rsidRPr="00150C92" w:rsidRDefault="00150C92" w:rsidP="00150C92">
      <w:pPr>
        <w:pStyle w:val="LITlitera"/>
      </w:pPr>
      <w:r w:rsidRPr="00150C92">
        <w:t>b)</w:t>
      </w:r>
      <w:r w:rsidRPr="00150C92">
        <w:tab/>
        <w:t xml:space="preserve">w ust. 2 i 3 po wyrazach </w:t>
      </w:r>
      <w:r w:rsidR="003D67AB">
        <w:t>„</w:t>
      </w:r>
      <w:r w:rsidRPr="00150C92">
        <w:t>małej instalacji</w:t>
      </w:r>
      <w:r w:rsidR="003D67AB">
        <w:t>”</w:t>
      </w:r>
      <w:r w:rsidRPr="00150C92">
        <w:t xml:space="preserve"> dodaje się wyrazy </w:t>
      </w:r>
      <w:r w:rsidR="003D67AB">
        <w:t>„</w:t>
      </w:r>
      <w:r w:rsidRPr="00150C92">
        <w:t>oraz rejestr wytwórców biogazu</w:t>
      </w:r>
      <w:r w:rsidR="003D67AB">
        <w:t>”</w:t>
      </w:r>
      <w:r w:rsidRPr="00150C92">
        <w:t>,</w:t>
      </w:r>
    </w:p>
    <w:p w14:paraId="1E466964" w14:textId="3867ECF5" w:rsidR="00A25799" w:rsidRPr="00D70BB2" w:rsidRDefault="00150C92" w:rsidP="00150C92">
      <w:pPr>
        <w:pStyle w:val="LITlitera"/>
      </w:pPr>
      <w:r w:rsidRPr="00150C92">
        <w:t xml:space="preserve">c) </w:t>
      </w:r>
      <w:r w:rsidR="00CD3115">
        <w:tab/>
      </w:r>
      <w:r w:rsidRPr="00150C92">
        <w:t xml:space="preserve">w ust. 4 po wyrazach </w:t>
      </w:r>
      <w:r w:rsidR="003D67AB">
        <w:t>„</w:t>
      </w:r>
      <w:r w:rsidRPr="00150C92">
        <w:t>małej instalacji</w:t>
      </w:r>
      <w:r w:rsidR="003D67AB">
        <w:t>”</w:t>
      </w:r>
      <w:r w:rsidRPr="00150C92">
        <w:t xml:space="preserve"> dodaje się wyrazy </w:t>
      </w:r>
      <w:r w:rsidR="003D67AB">
        <w:t>„</w:t>
      </w:r>
      <w:r w:rsidRPr="00150C92">
        <w:t>lub rejestru wytwórców biogazu</w:t>
      </w:r>
      <w:r w:rsidR="003D67AB">
        <w:t>”</w:t>
      </w:r>
      <w:r w:rsidR="00A25799" w:rsidRPr="00D70BB2">
        <w:t>,</w:t>
      </w:r>
    </w:p>
    <w:p w14:paraId="4E4E7CCC" w14:textId="62B39FEB" w:rsidR="00A25799" w:rsidRPr="00D70BB2" w:rsidRDefault="00A25799" w:rsidP="00A17A39">
      <w:pPr>
        <w:pStyle w:val="LITlitera"/>
        <w:keepNext/>
      </w:pPr>
      <w:r w:rsidRPr="00D70BB2">
        <w:t>d)</w:t>
      </w:r>
      <w:r w:rsidRPr="00D70BB2">
        <w:tab/>
        <w:t>dodaje się ust. 5 w brzmieniu:</w:t>
      </w:r>
    </w:p>
    <w:p w14:paraId="6D03D4AA" w14:textId="4BB97150" w:rsidR="00150C92" w:rsidRPr="00150C92" w:rsidRDefault="00A25799" w:rsidP="0055527B">
      <w:pPr>
        <w:pStyle w:val="ZLITUSTzmustliter"/>
        <w:keepNext/>
      </w:pPr>
      <w:r w:rsidRPr="00D70BB2">
        <w:t>„5. Określone przez Prezesa URE koszty utrzymania, rozbudowy i modyfikacji rejestr</w:t>
      </w:r>
      <w:r w:rsidR="003F029E" w:rsidRPr="00D70BB2">
        <w:t>ów</w:t>
      </w:r>
      <w:r w:rsidRPr="00D70BB2">
        <w:t xml:space="preserve">, o </w:t>
      </w:r>
      <w:r w:rsidR="003F029E" w:rsidRPr="00D70BB2">
        <w:t xml:space="preserve">których </w:t>
      </w:r>
      <w:r w:rsidRPr="00D70BB2">
        <w:t xml:space="preserve">mowa </w:t>
      </w:r>
      <w:r w:rsidR="003F029E" w:rsidRPr="00D70BB2">
        <w:t xml:space="preserve">w </w:t>
      </w:r>
      <w:r w:rsidRPr="00D70BB2">
        <w:t>ust. 2</w:t>
      </w:r>
      <w:r w:rsidR="0055527B">
        <w:t xml:space="preserve">, </w:t>
      </w:r>
      <w:r w:rsidRPr="00D70BB2">
        <w:t>pokrywa operator rozliczeń energii odnawialnej, o którym mowa w art. 106, ze środków opłaty OZE, o której mowa w art. 95 ust. 1, na podstawie dyspozycji Prezesa URE.”</w:t>
      </w:r>
      <w:r w:rsidR="00150C92" w:rsidRPr="00D70BB2">
        <w:t>;</w:t>
      </w:r>
    </w:p>
    <w:p w14:paraId="4702604A" w14:textId="7293216C" w:rsidR="00150C92" w:rsidRPr="00150C92" w:rsidRDefault="00A17A39" w:rsidP="00E7265F">
      <w:pPr>
        <w:pStyle w:val="PKTpunkt"/>
        <w:keepNext/>
      </w:pPr>
      <w:r>
        <w:t>12</w:t>
      </w:r>
      <w:r w:rsidR="00150C92" w:rsidRPr="00150C92">
        <w:t>)</w:t>
      </w:r>
      <w:r w:rsidR="00150C92" w:rsidRPr="00150C92">
        <w:tab/>
        <w:t>w art. 11a:</w:t>
      </w:r>
    </w:p>
    <w:p w14:paraId="4134CB54" w14:textId="77777777" w:rsidR="00150C92" w:rsidRPr="00150C92" w:rsidRDefault="00150C92" w:rsidP="00024454">
      <w:pPr>
        <w:pStyle w:val="LITlitera"/>
        <w:keepNext/>
      </w:pPr>
      <w:r w:rsidRPr="00150C92">
        <w:t>a)</w:t>
      </w:r>
      <w:r w:rsidRPr="00150C92">
        <w:tab/>
        <w:t>ust. 1 otrzymuje brzmienie:</w:t>
      </w:r>
    </w:p>
    <w:p w14:paraId="21692431" w14:textId="3F8C0BD6" w:rsidR="00150C92" w:rsidRPr="00150C92" w:rsidRDefault="003D67AB" w:rsidP="00AA0D51">
      <w:pPr>
        <w:pStyle w:val="ZLITUSTzmustliter"/>
      </w:pPr>
      <w:r>
        <w:t>„</w:t>
      </w:r>
      <w:r w:rsidR="00150C92" w:rsidRPr="00150C92">
        <w:t xml:space="preserve">1. Prezes URE </w:t>
      </w:r>
      <w:r w:rsidR="001504BD" w:rsidRPr="00150C92">
        <w:t>dokon</w:t>
      </w:r>
      <w:r w:rsidR="001504BD">
        <w:t>uje</w:t>
      </w:r>
      <w:r w:rsidR="001504BD" w:rsidRPr="00150C92">
        <w:t xml:space="preserve"> </w:t>
      </w:r>
      <w:r w:rsidR="00150C92" w:rsidRPr="00150C92">
        <w:t>wpisu wytwórcy do rejestru wytwórców energii w małej instalacji lub do rejestru wytwórców biogazu w terminie 21 dni od dnia wpływu do niego wniosku o wpis wraz z oświadczeniami, o których mowa odpowiednio w art. 10 ust. 2 lub 2a.</w:t>
      </w:r>
      <w:r>
        <w:t>”</w:t>
      </w:r>
      <w:r w:rsidR="00150C92" w:rsidRPr="00150C92">
        <w:t>,</w:t>
      </w:r>
    </w:p>
    <w:p w14:paraId="599E3B00" w14:textId="3768D446" w:rsidR="00150C92" w:rsidRPr="00150C92" w:rsidRDefault="00150C92" w:rsidP="00150C92">
      <w:pPr>
        <w:pStyle w:val="LITlitera"/>
      </w:pPr>
      <w:r w:rsidRPr="00150C92">
        <w:t>b)</w:t>
      </w:r>
      <w:r w:rsidRPr="00150C92">
        <w:tab/>
        <w:t xml:space="preserve">w ust. 3 </w:t>
      </w:r>
      <w:r w:rsidR="00B40C67">
        <w:t xml:space="preserve">w zdaniu trzecim </w:t>
      </w:r>
      <w:r w:rsidRPr="00150C92">
        <w:t xml:space="preserve">po wyrazach </w:t>
      </w:r>
      <w:r w:rsidR="003D67AB">
        <w:t>„</w:t>
      </w:r>
      <w:r w:rsidRPr="00150C92">
        <w:t>wpisu do rejestru</w:t>
      </w:r>
      <w:r w:rsidR="003D67AB">
        <w:t>”</w:t>
      </w:r>
      <w:r w:rsidRPr="00150C92">
        <w:t xml:space="preserve"> dodaje się wyrazy </w:t>
      </w:r>
      <w:r w:rsidR="003D67AB">
        <w:t>„</w:t>
      </w:r>
      <w:r w:rsidRPr="00150C92">
        <w:t>wytwórców energii w małej instalacji lub rejestru wytwórców biogazu</w:t>
      </w:r>
      <w:r w:rsidR="003D67AB">
        <w:t>”</w:t>
      </w:r>
      <w:r w:rsidRPr="00150C92">
        <w:t>;</w:t>
      </w:r>
    </w:p>
    <w:p w14:paraId="264A489E" w14:textId="2E8280D2" w:rsidR="00150C92" w:rsidRPr="00150C92" w:rsidRDefault="00A17A39" w:rsidP="00E7265F">
      <w:pPr>
        <w:pStyle w:val="PKTpunkt"/>
        <w:keepNext/>
      </w:pPr>
      <w:r w:rsidRPr="00150C92">
        <w:t>1</w:t>
      </w:r>
      <w:r>
        <w:t>3</w:t>
      </w:r>
      <w:r w:rsidR="00150C92" w:rsidRPr="00150C92">
        <w:t>)</w:t>
      </w:r>
      <w:r w:rsidR="00150C92" w:rsidRPr="00150C92">
        <w:tab/>
        <w:t xml:space="preserve">art. 12 i </w:t>
      </w:r>
      <w:r w:rsidR="00B40C67">
        <w:t xml:space="preserve">art. </w:t>
      </w:r>
      <w:r w:rsidR="00150C92" w:rsidRPr="00150C92">
        <w:t>13 otrzymują brzmienie:</w:t>
      </w:r>
    </w:p>
    <w:p w14:paraId="0AD0922B" w14:textId="0374DBC2" w:rsidR="00150C92" w:rsidRPr="00150C92" w:rsidRDefault="003D67AB" w:rsidP="00024454">
      <w:pPr>
        <w:pStyle w:val="ZARTzmartartykuempunktem"/>
        <w:keepNext/>
      </w:pPr>
      <w:r>
        <w:t>„</w:t>
      </w:r>
      <w:r w:rsidR="00150C92" w:rsidRPr="00150C92">
        <w:t>Art. 12. 1. Wytwórca wpisany do rejestru wytwórców energii w małej instalacji lub rejestru wytwórców biogazu pisemnie informuje Prezesa URE o:</w:t>
      </w:r>
    </w:p>
    <w:p w14:paraId="7E843B02" w14:textId="1637A452" w:rsidR="00150C92" w:rsidRPr="00150C92" w:rsidRDefault="00150C92" w:rsidP="00150C92">
      <w:pPr>
        <w:pStyle w:val="ZPKTzmpktartykuempunktem"/>
      </w:pPr>
      <w:r w:rsidRPr="00150C92">
        <w:t>1)</w:t>
      </w:r>
      <w:r w:rsidR="00F432BD">
        <w:t xml:space="preserve"> </w:t>
      </w:r>
      <w:r w:rsidR="00E82285">
        <w:tab/>
      </w:r>
      <w:r w:rsidRPr="00150C92">
        <w:t xml:space="preserve">zmianie danych zawartych w </w:t>
      </w:r>
      <w:r w:rsidR="00B40C67">
        <w:t xml:space="preserve">danym </w:t>
      </w:r>
      <w:r w:rsidRPr="00150C92">
        <w:t>rejestrze,</w:t>
      </w:r>
    </w:p>
    <w:p w14:paraId="31D8AF31" w14:textId="78C6F2BD" w:rsidR="00150C92" w:rsidRPr="00150C92" w:rsidRDefault="00150C92" w:rsidP="00940D47">
      <w:pPr>
        <w:pStyle w:val="ZPKTzmpktartykuempunktem"/>
        <w:keepNext/>
      </w:pPr>
      <w:r w:rsidRPr="00150C92">
        <w:t>2)</w:t>
      </w:r>
      <w:r w:rsidR="00F432BD">
        <w:t xml:space="preserve"> </w:t>
      </w:r>
      <w:r w:rsidR="00E82285">
        <w:tab/>
      </w:r>
      <w:r w:rsidRPr="00150C92">
        <w:t>zakończeniu lub zawieszeniu wykonywania działalności gospodarczej objętej wpisem</w:t>
      </w:r>
    </w:p>
    <w:p w14:paraId="60C5C131" w14:textId="6FA7A438" w:rsidR="00150C92" w:rsidRPr="00150C92" w:rsidRDefault="007F3A89" w:rsidP="00E9254B">
      <w:pPr>
        <w:pStyle w:val="ZCZWSPPKTzmczciwsppktartykuempunktem"/>
      </w:pPr>
      <w:r>
        <w:t>–</w:t>
      </w:r>
      <w:r w:rsidR="00150C92" w:rsidRPr="00150C92">
        <w:t xml:space="preserve"> w terminie 14 dni od dnia zmiany tych danych albo od dnia zakończenia lub zawieszenia wykonywania tej działalności.</w:t>
      </w:r>
    </w:p>
    <w:p w14:paraId="1D915F34" w14:textId="67B9B3BD" w:rsidR="00150C92" w:rsidRPr="00150C92" w:rsidRDefault="00150C92" w:rsidP="00150C92">
      <w:pPr>
        <w:pStyle w:val="ZUSTzmustartykuempunktem"/>
      </w:pPr>
      <w:r w:rsidRPr="00150C92">
        <w:t xml:space="preserve">2. Na podstawie informacji, o której mowa w ust. 1, Prezes URE dokonuje zmiany wpisu w rejestrze wytwórców energii w małej instalacji lub </w:t>
      </w:r>
      <w:r w:rsidR="00B40C67">
        <w:t xml:space="preserve">w </w:t>
      </w:r>
      <w:r w:rsidRPr="00150C92">
        <w:t>rejestrze wytwórców biogazu</w:t>
      </w:r>
      <w:r w:rsidR="001B3A41">
        <w:t xml:space="preserve"> i informuje o tym operatora rozliczeń energii od</w:t>
      </w:r>
      <w:r w:rsidR="0086768C">
        <w:t>nawialnej, o którym mowa w art. </w:t>
      </w:r>
      <w:r w:rsidR="001B3A41">
        <w:t>106.</w:t>
      </w:r>
    </w:p>
    <w:p w14:paraId="6CFDFEAB" w14:textId="723964AA" w:rsidR="00150C92" w:rsidRPr="00150C92" w:rsidRDefault="00150C92" w:rsidP="00E7265F">
      <w:pPr>
        <w:pStyle w:val="ZARTzmartartykuempunktem"/>
        <w:keepNext/>
      </w:pPr>
      <w:r w:rsidRPr="00150C92">
        <w:t>Art. 13. Prezes URE, w drodze decyzji, odmawia wpisu do rejestru wytwórców energii w małej instalacji lub rejestru wytwórców biogazu, w przypadku gdy:</w:t>
      </w:r>
    </w:p>
    <w:p w14:paraId="671FC979" w14:textId="365B3FF2" w:rsidR="00150C92" w:rsidRPr="00150C92" w:rsidRDefault="00150C92" w:rsidP="00150C92">
      <w:pPr>
        <w:pStyle w:val="ZPKTzmpktartykuempunktem"/>
      </w:pPr>
      <w:r w:rsidRPr="00150C92">
        <w:t xml:space="preserve">1) </w:t>
      </w:r>
      <w:r w:rsidR="00E82285">
        <w:tab/>
      </w:r>
      <w:r w:rsidRPr="00150C92">
        <w:t xml:space="preserve">wydano prawomocne orzeczenie zakazujące wytwórcy wykonywania działalności gospodarczej odpowiednio w zakresie małych instalacji </w:t>
      </w:r>
      <w:r w:rsidR="00FA53AE">
        <w:t xml:space="preserve">lub </w:t>
      </w:r>
      <w:r w:rsidR="00B40C67">
        <w:t xml:space="preserve">działalności </w:t>
      </w:r>
      <w:r w:rsidR="00401F04">
        <w:t xml:space="preserve">gospodarczej </w:t>
      </w:r>
      <w:r w:rsidR="00B40C67">
        <w:t xml:space="preserve">polegającej na </w:t>
      </w:r>
      <w:r w:rsidRPr="00150C92">
        <w:t>wytwarzani</w:t>
      </w:r>
      <w:r w:rsidR="00B40C67">
        <w:t>u</w:t>
      </w:r>
      <w:r w:rsidRPr="00150C92">
        <w:t xml:space="preserve"> biogazu na potrzeby wytwarzania biometanu lub </w:t>
      </w:r>
      <w:r w:rsidR="00B40C67">
        <w:t xml:space="preserve">na </w:t>
      </w:r>
      <w:r w:rsidRPr="00150C92">
        <w:t>wytwarzani</w:t>
      </w:r>
      <w:r w:rsidR="00B40C67">
        <w:t>u</w:t>
      </w:r>
      <w:r w:rsidR="00A60355">
        <w:t xml:space="preserve"> </w:t>
      </w:r>
      <w:r w:rsidRPr="00150C92">
        <w:t>biometanu z biogazu;</w:t>
      </w:r>
    </w:p>
    <w:p w14:paraId="5606166C" w14:textId="2470E93E" w:rsidR="00E6294E" w:rsidRDefault="00150C92" w:rsidP="00150C92">
      <w:pPr>
        <w:pStyle w:val="ZPKTzmpktartykuempunktem"/>
      </w:pPr>
      <w:r w:rsidRPr="00150C92">
        <w:t xml:space="preserve">2) </w:t>
      </w:r>
      <w:r w:rsidR="00E82285">
        <w:tab/>
      </w:r>
      <w:r w:rsidRPr="00150C92">
        <w:t xml:space="preserve">w okresie 3 lat poprzedzających dzień złożenia wniosku o wpis do rejestru wytwórców energii w małej instalacji lub rejestru wytwórców biogazu wytwórcę wykreślono z danego rejestru z przyczyn, o których mowa </w:t>
      </w:r>
      <w:r w:rsidR="00B40C67">
        <w:t xml:space="preserve">odpowiednio </w:t>
      </w:r>
      <w:r w:rsidRPr="00150C92">
        <w:t>w art. 14 ust. 1 lub 1a</w:t>
      </w:r>
      <w:r w:rsidR="00E6294E">
        <w:t>;</w:t>
      </w:r>
    </w:p>
    <w:p w14:paraId="498121C4" w14:textId="0FDFF6D2" w:rsidR="00150C92" w:rsidRPr="00150C92" w:rsidRDefault="00E6294E" w:rsidP="00150C92">
      <w:pPr>
        <w:pStyle w:val="ZPKTzmpktartykuempunktem"/>
      </w:pPr>
      <w:r>
        <w:t>3)</w:t>
      </w:r>
      <w:r w:rsidR="008A740D">
        <w:tab/>
      </w:r>
      <w:r>
        <w:t xml:space="preserve">podmiot wnioskujący o wpis </w:t>
      </w:r>
      <w:r w:rsidR="00E9330B">
        <w:t xml:space="preserve">do rejestru wytwórców energii w małej instalacji lub rejestru wytwórców biogazu </w:t>
      </w:r>
      <w:r w:rsidR="00CA2B11" w:rsidRPr="00E46153">
        <w:t>nie spełnia warunków</w:t>
      </w:r>
      <w:r w:rsidR="00406D6F">
        <w:t>,</w:t>
      </w:r>
      <w:r w:rsidR="00CA2B11" w:rsidRPr="00E46153">
        <w:t xml:space="preserve"> o których mowa </w:t>
      </w:r>
      <w:r w:rsidR="00D2092B">
        <w:t xml:space="preserve">odpowiednio </w:t>
      </w:r>
      <w:r w:rsidR="00CA2B11" w:rsidRPr="00E46153">
        <w:t>w art. 9 ust. 1</w:t>
      </w:r>
      <w:r w:rsidR="00D2092B">
        <w:t xml:space="preserve"> pkt 1</w:t>
      </w:r>
      <w:r w:rsidR="00E57B10">
        <w:t>–</w:t>
      </w:r>
      <w:r w:rsidR="00D2092B">
        <w:t xml:space="preserve">3 </w:t>
      </w:r>
      <w:r w:rsidR="00B40C67">
        <w:t>lub</w:t>
      </w:r>
      <w:r w:rsidR="00D2092B">
        <w:t xml:space="preserve"> ust. 1a</w:t>
      </w:r>
      <w:r w:rsidR="007A1A79">
        <w:t xml:space="preserve"> pkt 1</w:t>
      </w:r>
      <w:r w:rsidR="00940D47">
        <w:t xml:space="preserve"> </w:t>
      </w:r>
      <w:r w:rsidR="00B40C67">
        <w:t>i 2</w:t>
      </w:r>
      <w:r w:rsidR="00150C92" w:rsidRPr="00150C92">
        <w:t>.</w:t>
      </w:r>
      <w:r w:rsidR="003D67AB">
        <w:t>”</w:t>
      </w:r>
      <w:r w:rsidR="00150C92" w:rsidRPr="00150C92">
        <w:t>;</w:t>
      </w:r>
    </w:p>
    <w:p w14:paraId="79F92AE0" w14:textId="03403AFF" w:rsidR="00150C92" w:rsidRPr="00150C92" w:rsidRDefault="00940D47" w:rsidP="00E7265F">
      <w:pPr>
        <w:pStyle w:val="PKTpunkt"/>
        <w:keepNext/>
      </w:pPr>
      <w:r>
        <w:t>14</w:t>
      </w:r>
      <w:r w:rsidR="00150C92" w:rsidRPr="00150C92">
        <w:t>)</w:t>
      </w:r>
      <w:r w:rsidR="00150C92" w:rsidRPr="00150C92">
        <w:tab/>
        <w:t>w art. 14:</w:t>
      </w:r>
    </w:p>
    <w:p w14:paraId="66EEC8EF" w14:textId="3F9ED076" w:rsidR="00150C92" w:rsidRPr="00150C92" w:rsidRDefault="00150C92" w:rsidP="00024454">
      <w:pPr>
        <w:pStyle w:val="LITlitera"/>
        <w:keepNext/>
      </w:pPr>
      <w:r w:rsidRPr="00150C92">
        <w:t>a)</w:t>
      </w:r>
      <w:r w:rsidRPr="00150C92">
        <w:tab/>
      </w:r>
      <w:r w:rsidR="00C0091F">
        <w:t xml:space="preserve">po ust. 1 </w:t>
      </w:r>
      <w:r w:rsidRPr="00150C92">
        <w:t>dodaje się ust. 1a:</w:t>
      </w:r>
    </w:p>
    <w:p w14:paraId="719F78E0" w14:textId="78678659" w:rsidR="00150C92" w:rsidRPr="00150C92" w:rsidRDefault="003D67AB" w:rsidP="00B0425B">
      <w:pPr>
        <w:pStyle w:val="ZLITUSTzmustliter"/>
        <w:keepNext/>
      </w:pPr>
      <w:r>
        <w:t>„</w:t>
      </w:r>
      <w:r w:rsidR="00150C92" w:rsidRPr="00150C92">
        <w:t>1a. Prezes URE wydaje decyzję o zakazie wykonywania przez wytwórcę działalności gospodarczej w zakresie biogazu lub biometanu w przypadku:</w:t>
      </w:r>
    </w:p>
    <w:p w14:paraId="0DED137A" w14:textId="379A547D" w:rsidR="00150C92" w:rsidRPr="00150C92" w:rsidRDefault="00150C92" w:rsidP="00AA0D51">
      <w:pPr>
        <w:pStyle w:val="ZLITPKTzmpktliter"/>
      </w:pPr>
      <w:r w:rsidRPr="00150C92">
        <w:t>1)</w:t>
      </w:r>
      <w:r w:rsidR="00E82285">
        <w:tab/>
      </w:r>
      <w:r w:rsidRPr="00150C92">
        <w:t>złożenia przez wytwórcę oświadczenia, o którym mowa w art. 10 ust. 2a pkt 1 lub 2, niezgodnego ze stanem faktycznym;</w:t>
      </w:r>
    </w:p>
    <w:p w14:paraId="5B10EA96" w14:textId="36A81594" w:rsidR="00150C92" w:rsidRPr="00150C92" w:rsidRDefault="00150C92" w:rsidP="00AA0D51">
      <w:pPr>
        <w:pStyle w:val="ZLITPKTzmpktliter"/>
      </w:pPr>
      <w:r w:rsidRPr="00150C92">
        <w:t>2)</w:t>
      </w:r>
      <w:r w:rsidR="00E82285">
        <w:tab/>
      </w:r>
      <w:r w:rsidRPr="00150C92">
        <w:t>posługiwania się przez wytwórcę nieprawdziwymi dokumentami, o których mowa w art. 9 ust. 1a pkt 1;</w:t>
      </w:r>
    </w:p>
    <w:p w14:paraId="33047055" w14:textId="20F1C4CA" w:rsidR="00150C92" w:rsidRPr="00150C92" w:rsidRDefault="00150C92" w:rsidP="00AA0D51">
      <w:pPr>
        <w:pStyle w:val="ZLITPKTzmpktliter"/>
      </w:pPr>
      <w:r w:rsidRPr="00150C92">
        <w:t>3)</w:t>
      </w:r>
      <w:r w:rsidR="00E82285">
        <w:tab/>
      </w:r>
      <w:r w:rsidRPr="00150C92">
        <w:t>nieusunięcia przez wytwórcę naruszeń warunkó</w:t>
      </w:r>
      <w:r w:rsidR="0086768C">
        <w:t>w, o których mowa w art. 9 ust. </w:t>
      </w:r>
      <w:r w:rsidRPr="00150C92">
        <w:t>1a pkt 1, 2 i 5, w terminie wyznaczonym przez Prezesa URE;</w:t>
      </w:r>
    </w:p>
    <w:p w14:paraId="4C563FAD" w14:textId="55BA5B7B" w:rsidR="00150C92" w:rsidRPr="00150C92" w:rsidRDefault="00150C92" w:rsidP="00AA0D51">
      <w:pPr>
        <w:pStyle w:val="ZLITPKTzmpktliter"/>
      </w:pPr>
      <w:r w:rsidRPr="00150C92">
        <w:t>4)</w:t>
      </w:r>
      <w:r w:rsidR="00E82285">
        <w:tab/>
      </w:r>
      <w:r w:rsidRPr="00150C92">
        <w:t>naruszenia obowiązków, o których mowa w art. 9 ust. 1a pkt 3 i 4.</w:t>
      </w:r>
      <w:r w:rsidR="003D67AB">
        <w:t>”</w:t>
      </w:r>
      <w:r w:rsidRPr="00150C92">
        <w:t>,</w:t>
      </w:r>
    </w:p>
    <w:p w14:paraId="23D59EAD" w14:textId="758FA8EC" w:rsidR="00150C92" w:rsidRPr="00150C92" w:rsidRDefault="00150C92" w:rsidP="00150C92">
      <w:pPr>
        <w:pStyle w:val="LITlitera"/>
      </w:pPr>
      <w:r w:rsidRPr="00150C92">
        <w:t>b)</w:t>
      </w:r>
      <w:r w:rsidRPr="00150C92">
        <w:tab/>
        <w:t xml:space="preserve">w ust. 2 po wyrazach </w:t>
      </w:r>
      <w:r w:rsidR="003D67AB">
        <w:t>„</w:t>
      </w:r>
      <w:r w:rsidRPr="00150C92">
        <w:t>na podstawie ust. 1 pkt 3</w:t>
      </w:r>
      <w:r w:rsidR="003D67AB">
        <w:t>”</w:t>
      </w:r>
      <w:r w:rsidRPr="00150C92">
        <w:t xml:space="preserve"> dodaje się wyrazy </w:t>
      </w:r>
      <w:r w:rsidR="003D67AB">
        <w:t>„</w:t>
      </w:r>
      <w:r w:rsidR="00C0091F">
        <w:t>oraz</w:t>
      </w:r>
      <w:r w:rsidR="00C0091F" w:rsidRPr="00150C92">
        <w:t xml:space="preserve"> </w:t>
      </w:r>
      <w:r w:rsidR="0086768C">
        <w:t>ust. 1a pkt </w:t>
      </w:r>
      <w:r w:rsidRPr="00150C92">
        <w:t>3</w:t>
      </w:r>
      <w:r w:rsidR="003D67AB">
        <w:t>”</w:t>
      </w:r>
      <w:r w:rsidRPr="00150C92">
        <w:t>;</w:t>
      </w:r>
    </w:p>
    <w:p w14:paraId="5535099F" w14:textId="3B74D278" w:rsidR="00150C92" w:rsidRPr="00150C92" w:rsidRDefault="00940D47" w:rsidP="00E7265F">
      <w:pPr>
        <w:pStyle w:val="PKTpunkt"/>
        <w:keepNext/>
      </w:pPr>
      <w:r>
        <w:t>15</w:t>
      </w:r>
      <w:r w:rsidR="00150C92" w:rsidRPr="00150C92">
        <w:t>)</w:t>
      </w:r>
      <w:r w:rsidR="00150C92" w:rsidRPr="00150C92">
        <w:tab/>
        <w:t>w art. 15 ust. 1–2a otrzymują brzmienie:</w:t>
      </w:r>
      <w:r w:rsidR="00072C03">
        <w:t xml:space="preserve"> </w:t>
      </w:r>
    </w:p>
    <w:p w14:paraId="6EBEEA22" w14:textId="11BD0724" w:rsidR="00150C92" w:rsidRPr="00150C92" w:rsidRDefault="003D67AB" w:rsidP="00150C92">
      <w:pPr>
        <w:pStyle w:val="ZUSTzmustartykuempunktem"/>
      </w:pPr>
      <w:r>
        <w:t>„</w:t>
      </w:r>
      <w:r w:rsidR="00150C92" w:rsidRPr="00150C92">
        <w:t xml:space="preserve">1. W przypadku wydania decyzji, o której mowa </w:t>
      </w:r>
      <w:r w:rsidR="008A3B02">
        <w:t xml:space="preserve">odpowiednio </w:t>
      </w:r>
      <w:r w:rsidR="00150C92" w:rsidRPr="00150C92">
        <w:t xml:space="preserve">w art. 14 ust. 1 </w:t>
      </w:r>
      <w:r w:rsidR="008A3B02">
        <w:t>lub</w:t>
      </w:r>
      <w:r w:rsidR="008A3B02" w:rsidRPr="00150C92">
        <w:t xml:space="preserve"> </w:t>
      </w:r>
      <w:r w:rsidR="00150C92" w:rsidRPr="00150C92">
        <w:t>1a, Prezes URE z urzędu wykreśla wytwórcę wykonującego</w:t>
      </w:r>
      <w:r w:rsidR="0044424F">
        <w:t xml:space="preserve"> </w:t>
      </w:r>
      <w:r w:rsidR="00150C92" w:rsidRPr="00150C92">
        <w:t xml:space="preserve">działalność gospodarczą </w:t>
      </w:r>
      <w:r w:rsidR="008A3B02">
        <w:t>odpowiednio</w:t>
      </w:r>
      <w:r w:rsidR="008A3B02" w:rsidRPr="00150C92">
        <w:t xml:space="preserve"> </w:t>
      </w:r>
      <w:r w:rsidR="00150C92" w:rsidRPr="00150C92">
        <w:t>w zakresie:</w:t>
      </w:r>
    </w:p>
    <w:p w14:paraId="2D28FE3C" w14:textId="1BC79925" w:rsidR="00150C92" w:rsidRPr="00150C92" w:rsidRDefault="00150C92" w:rsidP="0086768C">
      <w:pPr>
        <w:pStyle w:val="ZPKTzmpktartykuempunktem"/>
      </w:pPr>
      <w:r w:rsidRPr="00150C92">
        <w:t>1)</w:t>
      </w:r>
      <w:r w:rsidR="005D349A">
        <w:tab/>
      </w:r>
      <w:r w:rsidRPr="00150C92">
        <w:t xml:space="preserve">małych instalacji </w:t>
      </w:r>
      <w:r w:rsidR="00E57B10">
        <w:t>–</w:t>
      </w:r>
      <w:r w:rsidRPr="00150C92">
        <w:t xml:space="preserve"> z rejestru wytwórców energii w małej instalacji;</w:t>
      </w:r>
    </w:p>
    <w:p w14:paraId="18ADFC38" w14:textId="534AD93C" w:rsidR="00150C92" w:rsidRPr="00150C92" w:rsidRDefault="00150C92" w:rsidP="0086768C">
      <w:pPr>
        <w:pStyle w:val="ZPKTzmpktartykuempunktem"/>
      </w:pPr>
      <w:r w:rsidRPr="00150C92">
        <w:t>2)</w:t>
      </w:r>
      <w:r w:rsidR="005D349A">
        <w:tab/>
      </w:r>
      <w:r w:rsidRPr="00150C92">
        <w:t xml:space="preserve">biogazu lub biometanu </w:t>
      </w:r>
      <w:r w:rsidR="00E57B10">
        <w:t>–</w:t>
      </w:r>
      <w:r w:rsidRPr="00150C92">
        <w:t xml:space="preserve"> z rejestru wytwórców biogazu.</w:t>
      </w:r>
    </w:p>
    <w:p w14:paraId="65B1C190" w14:textId="6F4DE7B4" w:rsidR="00150C92" w:rsidRPr="00150C92" w:rsidRDefault="00150C92" w:rsidP="00150C92">
      <w:pPr>
        <w:pStyle w:val="ZUSTzmustartykuempunktem"/>
      </w:pPr>
      <w:r w:rsidRPr="00150C92">
        <w:t xml:space="preserve">2. Wytwórca, którego wykreślono z rejestru wytwórców energii w małej instalacji </w:t>
      </w:r>
      <w:r w:rsidR="00970445">
        <w:t>lub</w:t>
      </w:r>
      <w:r w:rsidRPr="00150C92">
        <w:t xml:space="preserve"> rejestru wytwórców biogazu, może uzyskać ponowny wpis do danego rejestru nie wcześniej niż po upływie 3 lat od dnia wydania decyzji, o której mowa odpowiednio w art. 14 ust. 1 lub 1a.</w:t>
      </w:r>
    </w:p>
    <w:p w14:paraId="6F5BAD9E" w14:textId="18E0D59C" w:rsidR="00150C92" w:rsidRPr="00150C92" w:rsidRDefault="00150C92" w:rsidP="00150C92">
      <w:pPr>
        <w:pStyle w:val="ZUSTzmustartykuempunktem"/>
      </w:pPr>
      <w:r w:rsidRPr="00150C92">
        <w:t xml:space="preserve">2a. Przepis ust. 2 stosuje się do wytwórcy, który wykonywał działalność gospodarczą w zakresie małych instalacji lub </w:t>
      </w:r>
      <w:r w:rsidR="00963DE9">
        <w:t xml:space="preserve">działalność gospodarczą </w:t>
      </w:r>
      <w:r w:rsidRPr="00150C92">
        <w:t xml:space="preserve">w zakresie biogazu lub biometanu bez wpisu do </w:t>
      </w:r>
      <w:r w:rsidR="00963DE9">
        <w:t xml:space="preserve">danego </w:t>
      </w:r>
      <w:r w:rsidRPr="00150C92">
        <w:t>rejestru. Nie dotyczy to sytuacji określonej w art. 11a ust. 2.</w:t>
      </w:r>
      <w:r w:rsidR="003D67AB">
        <w:t>”</w:t>
      </w:r>
      <w:r w:rsidRPr="00150C92">
        <w:t>;</w:t>
      </w:r>
    </w:p>
    <w:p w14:paraId="2B206D5A" w14:textId="1F0AE879" w:rsidR="00150C92" w:rsidRPr="00150C92" w:rsidRDefault="00940D47" w:rsidP="00E7265F">
      <w:pPr>
        <w:pStyle w:val="PKTpunkt"/>
        <w:keepNext/>
      </w:pPr>
      <w:r w:rsidRPr="00150C92">
        <w:t>1</w:t>
      </w:r>
      <w:r>
        <w:t>6</w:t>
      </w:r>
      <w:r w:rsidR="00150C92" w:rsidRPr="00150C92">
        <w:t>)</w:t>
      </w:r>
      <w:r w:rsidR="00150C92" w:rsidRPr="00150C92">
        <w:tab/>
        <w:t>w art. 16 ust. 1 otrzymuje brzmienie:</w:t>
      </w:r>
    </w:p>
    <w:p w14:paraId="160FDF5A" w14:textId="4B621CA8" w:rsidR="00150C92" w:rsidRPr="00150C92" w:rsidRDefault="003D67AB" w:rsidP="00150C92">
      <w:pPr>
        <w:pStyle w:val="ZUSTzmustartykuempunktem"/>
      </w:pPr>
      <w:r>
        <w:t>„</w:t>
      </w:r>
      <w:r w:rsidR="00150C92" w:rsidRPr="00150C92">
        <w:t xml:space="preserve">1. Od decyzji, o </w:t>
      </w:r>
      <w:r w:rsidR="001366B9" w:rsidRPr="00150C92">
        <w:t>któr</w:t>
      </w:r>
      <w:r w:rsidR="001366B9">
        <w:t>ych</w:t>
      </w:r>
      <w:r w:rsidR="001366B9" w:rsidRPr="00150C92">
        <w:t xml:space="preserve"> </w:t>
      </w:r>
      <w:r w:rsidR="00150C92" w:rsidRPr="00150C92">
        <w:t xml:space="preserve">mowa w art. 14 ust. 1 </w:t>
      </w:r>
      <w:r w:rsidR="001366B9">
        <w:t>i</w:t>
      </w:r>
      <w:r w:rsidR="001366B9" w:rsidRPr="00150C92">
        <w:t xml:space="preserve"> </w:t>
      </w:r>
      <w:r w:rsidR="00150C92" w:rsidRPr="00150C92">
        <w:t xml:space="preserve">1a, wytwórcy służy odwołanie do Sądu Okręgowego w Warszawie </w:t>
      </w:r>
      <w:r w:rsidR="000957CE">
        <w:t>–</w:t>
      </w:r>
      <w:r w:rsidR="00150C92" w:rsidRPr="00150C92">
        <w:t xml:space="preserve"> sądu ochrony konkurencji i konsumentów, w terminie 14 dni od dnia doręczenia decyzji.</w:t>
      </w:r>
      <w:r>
        <w:t>”</w:t>
      </w:r>
      <w:r w:rsidR="00150C92" w:rsidRPr="00150C92">
        <w:t>;</w:t>
      </w:r>
    </w:p>
    <w:p w14:paraId="79F8485F" w14:textId="1064BEDE" w:rsidR="00150C92" w:rsidRPr="00150C92" w:rsidRDefault="00940D47" w:rsidP="00150C92">
      <w:pPr>
        <w:pStyle w:val="PKTpunkt"/>
      </w:pPr>
      <w:r w:rsidRPr="00150C92">
        <w:t>1</w:t>
      </w:r>
      <w:r>
        <w:t>7</w:t>
      </w:r>
      <w:r w:rsidR="00150C92" w:rsidRPr="00150C92">
        <w:t>)</w:t>
      </w:r>
      <w:r w:rsidR="00150C92" w:rsidRPr="00150C92">
        <w:tab/>
        <w:t xml:space="preserve">w art. 16a po wyrazach </w:t>
      </w:r>
      <w:r w:rsidR="003D67AB">
        <w:t>„</w:t>
      </w:r>
      <w:r w:rsidR="00150C92" w:rsidRPr="00150C92">
        <w:t>małej instalacji</w:t>
      </w:r>
      <w:r w:rsidR="003D67AB">
        <w:t>”</w:t>
      </w:r>
      <w:r w:rsidR="00150C92" w:rsidRPr="00150C92">
        <w:t xml:space="preserve"> dodaje się wyrazy </w:t>
      </w:r>
      <w:r w:rsidR="003D67AB">
        <w:t>„</w:t>
      </w:r>
      <w:r w:rsidR="00150C92" w:rsidRPr="00150C92">
        <w:t>albo rejestru wytwórców biogazu</w:t>
      </w:r>
      <w:r w:rsidR="003D67AB">
        <w:t>”</w:t>
      </w:r>
      <w:r w:rsidR="00150C92" w:rsidRPr="00150C92">
        <w:t>;</w:t>
      </w:r>
    </w:p>
    <w:p w14:paraId="44FD6C0F" w14:textId="03FAFC8E" w:rsidR="00150C92" w:rsidRPr="00150C92" w:rsidRDefault="00940D47" w:rsidP="00E7265F">
      <w:pPr>
        <w:pStyle w:val="PKTpunkt"/>
        <w:keepNext/>
      </w:pPr>
      <w:r>
        <w:t>18</w:t>
      </w:r>
      <w:r w:rsidR="00150C92" w:rsidRPr="00150C92">
        <w:t>)</w:t>
      </w:r>
      <w:r w:rsidR="00150C92" w:rsidRPr="00150C92">
        <w:tab/>
        <w:t>w art. 17 ust. 1</w:t>
      </w:r>
      <w:r>
        <w:t xml:space="preserve"> </w:t>
      </w:r>
      <w:r w:rsidR="00560BF8">
        <w:t>i</w:t>
      </w:r>
      <w:r>
        <w:t xml:space="preserve"> </w:t>
      </w:r>
      <w:r w:rsidR="00150C92" w:rsidRPr="00150C92">
        <w:t>2 otrzymują brzmienie:</w:t>
      </w:r>
    </w:p>
    <w:p w14:paraId="4927458E" w14:textId="308883AC" w:rsidR="00150C92" w:rsidRPr="00150C92" w:rsidRDefault="003D67AB" w:rsidP="00024454">
      <w:pPr>
        <w:pStyle w:val="ZUSTzmustartykuempunktem"/>
        <w:keepNext/>
      </w:pPr>
      <w:r>
        <w:t>„</w:t>
      </w:r>
      <w:r w:rsidR="00150C92" w:rsidRPr="00150C92">
        <w:t>1. Na podstawie:</w:t>
      </w:r>
    </w:p>
    <w:p w14:paraId="02A424B8" w14:textId="777386D6" w:rsidR="00150C92" w:rsidRPr="00150C92" w:rsidRDefault="00150C92" w:rsidP="00150C92">
      <w:pPr>
        <w:pStyle w:val="ZPKTzmpktartykuempunktem"/>
      </w:pPr>
      <w:r w:rsidRPr="00150C92">
        <w:t>1)</w:t>
      </w:r>
      <w:r w:rsidR="005D349A">
        <w:tab/>
      </w:r>
      <w:r w:rsidRPr="00150C92">
        <w:t>danych zawartych w rejestrze wytwórców energii w małej instalacji oraz w rejestrze wytwórców biogazu,</w:t>
      </w:r>
    </w:p>
    <w:p w14:paraId="6E2148EF" w14:textId="3784E66D" w:rsidR="00150C92" w:rsidRPr="00150C92" w:rsidRDefault="00150C92" w:rsidP="00150C92">
      <w:pPr>
        <w:pStyle w:val="ZPKTzmpktartykuempunktem"/>
      </w:pPr>
      <w:r w:rsidRPr="00150C92">
        <w:t>2)</w:t>
      </w:r>
      <w:r w:rsidR="005D349A">
        <w:tab/>
      </w:r>
      <w:r w:rsidRPr="00150C92">
        <w:t xml:space="preserve">sprawozdań, o których mowa w art. 9 ust. 1 pkt 7 oraz ust. 1a pkt </w:t>
      </w:r>
      <w:r w:rsidR="005D349A">
        <w:t>6</w:t>
      </w:r>
      <w:r w:rsidRPr="00150C92">
        <w:t>,</w:t>
      </w:r>
    </w:p>
    <w:p w14:paraId="0DF7EB78" w14:textId="15DE85A2" w:rsidR="00150C92" w:rsidRPr="00150C92" w:rsidRDefault="00150C92" w:rsidP="00150C92">
      <w:pPr>
        <w:pStyle w:val="ZPKTzmpktartykuempunktem"/>
      </w:pPr>
      <w:r w:rsidRPr="00150C92">
        <w:t>3)</w:t>
      </w:r>
      <w:r w:rsidR="005D349A">
        <w:tab/>
      </w:r>
      <w:r w:rsidRPr="00150C92">
        <w:t xml:space="preserve">informacji, o których mowa w art. 9 ust. 1 pkt 8 oraz ust. 1a pkt </w:t>
      </w:r>
      <w:r w:rsidR="005D349A">
        <w:t>7</w:t>
      </w:r>
    </w:p>
    <w:p w14:paraId="7B1121B3" w14:textId="43CA15C9" w:rsidR="00150C92" w:rsidRPr="00150C92" w:rsidRDefault="000957CE" w:rsidP="00B841EC">
      <w:pPr>
        <w:pStyle w:val="ZCZWSPPKTzmczciwsppktartykuempunktem"/>
      </w:pPr>
      <w:r>
        <w:t>–</w:t>
      </w:r>
      <w:r w:rsidR="0086768C">
        <w:t xml:space="preserve"> </w:t>
      </w:r>
      <w:r w:rsidR="00150C92" w:rsidRPr="00150C92">
        <w:t>Prezes URE sporządza zbiorczy raport roczny.</w:t>
      </w:r>
    </w:p>
    <w:p w14:paraId="5B46B854" w14:textId="77777777" w:rsidR="00150C92" w:rsidRPr="00150C92" w:rsidRDefault="00150C92" w:rsidP="00E7265F">
      <w:pPr>
        <w:pStyle w:val="ZUSTzmustartykuempunktem"/>
        <w:keepNext/>
      </w:pPr>
      <w:r w:rsidRPr="00150C92">
        <w:t>2. Zbiorczy raport roczny zawiera:</w:t>
      </w:r>
    </w:p>
    <w:p w14:paraId="431A425C" w14:textId="726A4236" w:rsidR="00150C92" w:rsidRPr="00150C92" w:rsidRDefault="00150C92" w:rsidP="00940D47">
      <w:pPr>
        <w:pStyle w:val="ZPKTzmpktartykuempunktem"/>
        <w:keepNext/>
      </w:pPr>
      <w:r w:rsidRPr="00150C92">
        <w:t>1)</w:t>
      </w:r>
      <w:r w:rsidR="001366B9">
        <w:tab/>
      </w:r>
      <w:r w:rsidRPr="00150C92">
        <w:t>wykaz wytwórców:</w:t>
      </w:r>
    </w:p>
    <w:p w14:paraId="6170A713" w14:textId="23EC0BBF" w:rsidR="00150C92" w:rsidRPr="00150C92" w:rsidRDefault="00150C92" w:rsidP="009B0CA4">
      <w:pPr>
        <w:pStyle w:val="ZLITwPKTzmlitwpktartykuempunktem"/>
      </w:pPr>
      <w:r w:rsidRPr="00150C92">
        <w:t>a)</w:t>
      </w:r>
      <w:r w:rsidR="005D349A">
        <w:tab/>
      </w:r>
      <w:r w:rsidRPr="00150C92">
        <w:t>energii elektrycznej z odnawialnych źródeł energii w małych instalacjach</w:t>
      </w:r>
      <w:r w:rsidR="00FA7D97">
        <w:t>,</w:t>
      </w:r>
      <w:r w:rsidRPr="00150C92">
        <w:t xml:space="preserve"> z określeniem rodzaju i łącznej mocy zainstalowanej elektrycznej lub mocy osiągalnej cieplnej w skojarzeniu,</w:t>
      </w:r>
    </w:p>
    <w:p w14:paraId="39C67412" w14:textId="28D3F17B" w:rsidR="00150C92" w:rsidRPr="00150C92" w:rsidRDefault="00150C92" w:rsidP="009B0CA4">
      <w:pPr>
        <w:pStyle w:val="ZLITwPKTzmlitwpktartykuempunktem"/>
      </w:pPr>
      <w:r w:rsidRPr="00150C92">
        <w:t xml:space="preserve">b) </w:t>
      </w:r>
      <w:r w:rsidR="005D349A">
        <w:tab/>
      </w:r>
      <w:r w:rsidRPr="00150C92">
        <w:t>biogazu lub biometanu</w:t>
      </w:r>
      <w:r w:rsidR="001366B9">
        <w:t>,</w:t>
      </w:r>
      <w:r w:rsidRPr="00150C92">
        <w:t xml:space="preserve"> z określeniem rodzaju </w:t>
      </w:r>
      <w:r w:rsidR="00426364">
        <w:t>prowadzonej przez nich działalności</w:t>
      </w:r>
      <w:r w:rsidR="00560BF8">
        <w:t xml:space="preserve">, </w:t>
      </w:r>
      <w:r w:rsidR="00560BF8" w:rsidRPr="00150C92">
        <w:t>rocznej wydajności</w:t>
      </w:r>
      <w:r w:rsidR="00560BF8">
        <w:t xml:space="preserve"> instalacji odnawialnego źródła energii, w</w:t>
      </w:r>
      <w:r w:rsidR="00940D47">
        <w:t> </w:t>
      </w:r>
      <w:r w:rsidR="00560BF8">
        <w:t>której będzie wytwarzany</w:t>
      </w:r>
      <w:r w:rsidR="00560BF8" w:rsidRPr="00150C92">
        <w:t xml:space="preserve"> biogaz na potrzeby wytwarzania biometanu</w:t>
      </w:r>
      <w:r w:rsidR="00560BF8">
        <w:t>,</w:t>
      </w:r>
      <w:r w:rsidR="00560BF8" w:rsidRPr="00150C92">
        <w:t xml:space="preserve"> </w:t>
      </w:r>
      <w:r w:rsidR="00560BF8">
        <w:t>oraz</w:t>
      </w:r>
      <w:r w:rsidR="00560BF8" w:rsidRPr="00150C92">
        <w:t xml:space="preserve"> </w:t>
      </w:r>
      <w:r w:rsidR="00560BF8">
        <w:t xml:space="preserve">rocznej wydajności i mocy instalacji odnawialnego źródła energii służącej do wytwarzania biometanu, w której będzie wytwarzany </w:t>
      </w:r>
      <w:r w:rsidR="00560BF8" w:rsidRPr="00150C92">
        <w:t>biometan z biogazu</w:t>
      </w:r>
      <w:r w:rsidRPr="00150C92">
        <w:t>;</w:t>
      </w:r>
    </w:p>
    <w:p w14:paraId="0D5FAD29" w14:textId="717B1470" w:rsidR="00150C92" w:rsidRPr="00150C92" w:rsidRDefault="00150C92" w:rsidP="00E7265F">
      <w:pPr>
        <w:pStyle w:val="ZPKTzmpktartykuempunktem"/>
        <w:keepNext/>
      </w:pPr>
      <w:r w:rsidRPr="00150C92">
        <w:t>2)</w:t>
      </w:r>
      <w:r w:rsidR="001366B9">
        <w:tab/>
      </w:r>
      <w:r w:rsidRPr="00150C92">
        <w:t>informację o łącznej ilości:</w:t>
      </w:r>
    </w:p>
    <w:p w14:paraId="2A82B079" w14:textId="6EDB42FF" w:rsidR="00150C92" w:rsidRPr="00150C92" w:rsidRDefault="00150C92" w:rsidP="00AA0D51">
      <w:pPr>
        <w:pStyle w:val="ZLITwPKTzmlitwpktartykuempunktem"/>
      </w:pPr>
      <w:r w:rsidRPr="00150C92">
        <w:t>a)</w:t>
      </w:r>
      <w:r w:rsidR="00406D6F">
        <w:tab/>
      </w:r>
      <w:r w:rsidRPr="00150C92">
        <w:t>energii elektrycznej wytworzonej z odnawialnych źródeł energii w małych instalacjach,</w:t>
      </w:r>
    </w:p>
    <w:p w14:paraId="72B8DCBC" w14:textId="6E46C074" w:rsidR="00150C92" w:rsidRPr="00150C92" w:rsidRDefault="00150C92" w:rsidP="00AA0D51">
      <w:pPr>
        <w:pStyle w:val="ZLITwPKTzmlitwpktartykuempunktem"/>
      </w:pPr>
      <w:r w:rsidRPr="00150C92">
        <w:t>b)</w:t>
      </w:r>
      <w:r w:rsidR="00BE5A32">
        <w:tab/>
      </w:r>
      <w:r w:rsidRPr="00150C92">
        <w:t>energii elektrycznej sprzedanej sprzedawcy, o który</w:t>
      </w:r>
      <w:r w:rsidR="00FA7D97">
        <w:t>m</w:t>
      </w:r>
      <w:r w:rsidRPr="00150C92">
        <w:t xml:space="preserve"> mowa w art. 40 ust. 1</w:t>
      </w:r>
      <w:r w:rsidR="00C73E52">
        <w:t>a</w:t>
      </w:r>
      <w:r w:rsidRPr="00150C92">
        <w:t>, która została wytworzona z odnawialnych źródeł energii w małych instalacjach i wprowadzona do sieci dystrybucyjnej,</w:t>
      </w:r>
    </w:p>
    <w:p w14:paraId="38F8FCC7" w14:textId="22006C03" w:rsidR="00150C92" w:rsidRDefault="00150C92" w:rsidP="00AA0D51">
      <w:pPr>
        <w:pStyle w:val="ZLITwPKTzmlitwpktartykuempunktem"/>
      </w:pPr>
      <w:r w:rsidRPr="00150C92">
        <w:t>c)</w:t>
      </w:r>
      <w:r w:rsidR="00406D6F">
        <w:tab/>
      </w:r>
      <w:r w:rsidRPr="00150C92">
        <w:t xml:space="preserve">biogazu wytworzonego </w:t>
      </w:r>
      <w:r w:rsidR="00426364">
        <w:t xml:space="preserve">na potrzeby wytwarzania </w:t>
      </w:r>
      <w:r w:rsidRPr="00150C92">
        <w:t>biometanu,</w:t>
      </w:r>
    </w:p>
    <w:p w14:paraId="260CBD49" w14:textId="053C6FC2" w:rsidR="00DF2B3A" w:rsidRDefault="00426364" w:rsidP="003D67AB">
      <w:pPr>
        <w:pStyle w:val="ZLITwPKTzmlitwpktartykuempunktem"/>
        <w:keepNext/>
      </w:pPr>
      <w:r>
        <w:t>d)</w:t>
      </w:r>
      <w:r w:rsidR="00406D6F">
        <w:tab/>
      </w:r>
      <w:r>
        <w:t xml:space="preserve">biometanu wytworzonego z biogazu, </w:t>
      </w:r>
    </w:p>
    <w:p w14:paraId="37DD9FFC" w14:textId="7A980F95" w:rsidR="00426364" w:rsidRDefault="00426364" w:rsidP="003D67AB">
      <w:pPr>
        <w:pStyle w:val="ZLITwPKTzmlitwpktartykuempunktem"/>
        <w:keepNext/>
      </w:pPr>
      <w:r>
        <w:t>e</w:t>
      </w:r>
      <w:r w:rsidR="00150C92" w:rsidRPr="00150C92">
        <w:t>)</w:t>
      </w:r>
      <w:r w:rsidR="00406D6F">
        <w:tab/>
      </w:r>
      <w:r>
        <w:t>biogazu sprzedanego na potrzeby wytwarz</w:t>
      </w:r>
      <w:r w:rsidR="007E1523">
        <w:t>a</w:t>
      </w:r>
      <w:r>
        <w:t>nia biometanu,</w:t>
      </w:r>
    </w:p>
    <w:p w14:paraId="43062819" w14:textId="369ACA7B" w:rsidR="00150C92" w:rsidRPr="00150C92" w:rsidRDefault="00426364" w:rsidP="00E7265F">
      <w:pPr>
        <w:pStyle w:val="ZLITwPKTzmlitwpktartykuempunktem"/>
        <w:keepNext/>
      </w:pPr>
      <w:r>
        <w:t>f)</w:t>
      </w:r>
      <w:r w:rsidR="00406D6F">
        <w:tab/>
      </w:r>
      <w:r w:rsidR="00150C92" w:rsidRPr="00150C92">
        <w:t>sprzedanego biometanu wytworzonego z biogazu, w tym ilości biometanu sprzedanego:</w:t>
      </w:r>
    </w:p>
    <w:p w14:paraId="5E3D1DB3" w14:textId="7A1D6077" w:rsidR="00150C92" w:rsidRPr="00150C92" w:rsidRDefault="000957CE" w:rsidP="0094694F">
      <w:pPr>
        <w:pStyle w:val="ZTIRwPKTzmtirwpktartykuempunktem"/>
      </w:pPr>
      <w:r>
        <w:t>–</w:t>
      </w:r>
      <w:r w:rsidR="00BE5A32">
        <w:tab/>
      </w:r>
      <w:r w:rsidR="00150C92" w:rsidRPr="00150C92">
        <w:t>i wprowadzonego do sieci gazowej,</w:t>
      </w:r>
    </w:p>
    <w:p w14:paraId="69A934F7" w14:textId="540AA1E0" w:rsidR="00150C92" w:rsidRPr="00150C92" w:rsidRDefault="000957CE" w:rsidP="0094694F">
      <w:pPr>
        <w:pStyle w:val="ZTIRwPKTzmtirwpktartykuempunktem"/>
      </w:pPr>
      <w:r>
        <w:t>–</w:t>
      </w:r>
      <w:r w:rsidR="00BE5A32">
        <w:tab/>
      </w:r>
      <w:r w:rsidR="00150C92" w:rsidRPr="00150C92">
        <w:t>odbiorcom końcowym,</w:t>
      </w:r>
    </w:p>
    <w:p w14:paraId="1B61D8E0" w14:textId="58B822FA" w:rsidR="00150C92" w:rsidRPr="00150C92" w:rsidRDefault="000957CE" w:rsidP="0094694F">
      <w:pPr>
        <w:pStyle w:val="ZTIRwPKTzmtirwpktartykuempunktem"/>
      </w:pPr>
      <w:r>
        <w:t>–</w:t>
      </w:r>
      <w:r w:rsidR="00BE5A32">
        <w:tab/>
      </w:r>
      <w:r w:rsidR="00150C92" w:rsidRPr="00150C92">
        <w:t>w celu wykorzystania go do realizacji obowiązku, o którym mowa w</w:t>
      </w:r>
      <w:r w:rsidR="00445DAA">
        <w:t xml:space="preserve"> </w:t>
      </w:r>
      <w:r w:rsidR="00150C92" w:rsidRPr="00150C92">
        <w:t>art.</w:t>
      </w:r>
      <w:r w:rsidR="0086768C">
        <w:t> </w:t>
      </w:r>
      <w:r w:rsidR="00150C92" w:rsidRPr="00150C92">
        <w:t>23 ust. 1 ustawy o biokomponentach i biopaliwach ciekłych,</w:t>
      </w:r>
    </w:p>
    <w:p w14:paraId="6C3C4398" w14:textId="0D0F3E2A" w:rsidR="00623057" w:rsidRDefault="00DF2B3A" w:rsidP="00150C92">
      <w:pPr>
        <w:pStyle w:val="ZLITwPKTzmlitwpktartykuempunktem"/>
      </w:pPr>
      <w:r>
        <w:t>g</w:t>
      </w:r>
      <w:r w:rsidR="00150C92" w:rsidRPr="00150C92">
        <w:t>)</w:t>
      </w:r>
      <w:r w:rsidR="00BE5A32">
        <w:tab/>
      </w:r>
      <w:r w:rsidR="00150C92" w:rsidRPr="00150C92">
        <w:t xml:space="preserve">surowców zużytych do </w:t>
      </w:r>
      <w:r w:rsidR="00426364">
        <w:t>wytworzenia</w:t>
      </w:r>
      <w:r w:rsidR="00426364" w:rsidRPr="00150C92">
        <w:t xml:space="preserve"> </w:t>
      </w:r>
      <w:r w:rsidR="00150C92" w:rsidRPr="00150C92">
        <w:t xml:space="preserve">biogazu na potrzeby wytwarzania biometanu oraz </w:t>
      </w:r>
      <w:r w:rsidR="00426364">
        <w:t>do wytworzenia biometanu z biogazu</w:t>
      </w:r>
      <w:r w:rsidR="00FA7D97">
        <w:t>,</w:t>
      </w:r>
      <w:r w:rsidR="00426364">
        <w:t xml:space="preserve"> </w:t>
      </w:r>
      <w:r w:rsidR="00FA7D97">
        <w:t>a także</w:t>
      </w:r>
      <w:r w:rsidR="00426364">
        <w:t xml:space="preserve"> </w:t>
      </w:r>
      <w:r w:rsidR="00150C92" w:rsidRPr="00150C92">
        <w:t>rodzaju tych surowców</w:t>
      </w:r>
      <w:r w:rsidR="00623057">
        <w:t>,</w:t>
      </w:r>
    </w:p>
    <w:p w14:paraId="13C9C77E" w14:textId="7E879CA1" w:rsidR="00150C92" w:rsidRPr="00150C92" w:rsidRDefault="00DF2B3A" w:rsidP="00150C92">
      <w:pPr>
        <w:pStyle w:val="ZLITwPKTzmlitwpktartykuempunktem"/>
      </w:pPr>
      <w:r>
        <w:t>h</w:t>
      </w:r>
      <w:r w:rsidR="00623057">
        <w:t>)</w:t>
      </w:r>
      <w:r w:rsidR="00FB7CDC">
        <w:tab/>
      </w:r>
      <w:r w:rsidR="00623057">
        <w:t>biogazu zużytego do wytwarzania biometanu z biogazu</w:t>
      </w:r>
      <w:r w:rsidR="00BE5A32">
        <w:t>.</w:t>
      </w:r>
      <w:r w:rsidR="003D67AB">
        <w:t>”</w:t>
      </w:r>
      <w:r w:rsidR="00150C92" w:rsidRPr="00150C92">
        <w:t>;</w:t>
      </w:r>
    </w:p>
    <w:p w14:paraId="3EF6F681" w14:textId="679EDC56" w:rsidR="00150C92" w:rsidRPr="00150C92" w:rsidRDefault="00940D47" w:rsidP="003D67AB">
      <w:pPr>
        <w:pStyle w:val="PKTpunkt"/>
        <w:keepNext/>
      </w:pPr>
      <w:r>
        <w:t>19</w:t>
      </w:r>
      <w:r w:rsidR="00150C92" w:rsidRPr="00150C92">
        <w:t>)</w:t>
      </w:r>
      <w:r w:rsidR="00150C92" w:rsidRPr="00150C92">
        <w:tab/>
        <w:t xml:space="preserve">w art. 18 w ust. 1 </w:t>
      </w:r>
      <w:r w:rsidR="001C0032">
        <w:t xml:space="preserve">po </w:t>
      </w:r>
      <w:r w:rsidR="00150C92" w:rsidRPr="00150C92">
        <w:t>wyraz</w:t>
      </w:r>
      <w:r w:rsidR="001C0032">
        <w:t>ach</w:t>
      </w:r>
      <w:r w:rsidR="00150C92" w:rsidRPr="00150C92">
        <w:t xml:space="preserve"> </w:t>
      </w:r>
      <w:r w:rsidR="003D67AB">
        <w:t>„</w:t>
      </w:r>
      <w:r w:rsidR="00150C92" w:rsidRPr="00150C92">
        <w:t>w mikroinstalacji i w małej instalacji</w:t>
      </w:r>
      <w:r w:rsidR="003D67AB">
        <w:t>”</w:t>
      </w:r>
      <w:r w:rsidR="00150C92" w:rsidRPr="00150C92">
        <w:t xml:space="preserve"> </w:t>
      </w:r>
      <w:r w:rsidR="001C0032">
        <w:t>dodaje się wyrazy</w:t>
      </w:r>
      <w:r w:rsidR="00150C92" w:rsidRPr="00150C92">
        <w:t xml:space="preserve"> </w:t>
      </w:r>
      <w:r w:rsidR="003D67AB">
        <w:t>„</w:t>
      </w:r>
      <w:r w:rsidR="00150C92" w:rsidRPr="00150C92">
        <w:t xml:space="preserve">oraz </w:t>
      </w:r>
      <w:r w:rsidR="00FA7D97">
        <w:t>polegającej na</w:t>
      </w:r>
      <w:r w:rsidR="00196FCE">
        <w:t xml:space="preserve"> </w:t>
      </w:r>
      <w:r w:rsidR="00150C92" w:rsidRPr="00150C92">
        <w:t>wytwarzani</w:t>
      </w:r>
      <w:r w:rsidR="00FA7D97">
        <w:t>u</w:t>
      </w:r>
      <w:r w:rsidR="00150C92" w:rsidRPr="00150C92">
        <w:t xml:space="preserve"> biogazu na potrzeby wytwarzania biometanu lub </w:t>
      </w:r>
      <w:r w:rsidR="00FA7D97">
        <w:t xml:space="preserve">na </w:t>
      </w:r>
      <w:r w:rsidR="00150C92" w:rsidRPr="00150C92">
        <w:t>wytwarzani</w:t>
      </w:r>
      <w:r w:rsidR="00FA7D97">
        <w:t>u</w:t>
      </w:r>
      <w:r w:rsidR="00150C92" w:rsidRPr="00150C92">
        <w:t xml:space="preserve"> biometanu z biogazu</w:t>
      </w:r>
      <w:r w:rsidR="003D67AB">
        <w:t>”</w:t>
      </w:r>
      <w:r w:rsidR="00150C92" w:rsidRPr="00150C92">
        <w:t>;</w:t>
      </w:r>
    </w:p>
    <w:p w14:paraId="235B8284" w14:textId="5477B106" w:rsidR="00150C92" w:rsidRPr="00150C92" w:rsidRDefault="00940D47" w:rsidP="00B642B7">
      <w:pPr>
        <w:pStyle w:val="PKTpunkt"/>
      </w:pPr>
      <w:r>
        <w:t>20</w:t>
      </w:r>
      <w:r w:rsidR="00150C92" w:rsidRPr="00150C92">
        <w:t>)</w:t>
      </w:r>
      <w:r w:rsidR="00150C92" w:rsidRPr="00150C92">
        <w:tab/>
        <w:t xml:space="preserve">w tytule rozdziału 3 po wyrazach </w:t>
      </w:r>
      <w:r w:rsidR="003D67AB">
        <w:t>„</w:t>
      </w:r>
      <w:r w:rsidR="00150C92" w:rsidRPr="00150C92">
        <w:t>oraz wytwarzania biogazu rolniczego</w:t>
      </w:r>
      <w:r w:rsidR="003D67AB">
        <w:t>”</w:t>
      </w:r>
      <w:r w:rsidR="00150C92" w:rsidRPr="00150C92">
        <w:t xml:space="preserve"> dodaje się wyrazy </w:t>
      </w:r>
      <w:r w:rsidR="003D67AB">
        <w:t>„</w:t>
      </w:r>
      <w:r w:rsidR="00FA7D97">
        <w:t xml:space="preserve"> , </w:t>
      </w:r>
      <w:r w:rsidR="00150C92" w:rsidRPr="00150C92">
        <w:t>biometanu z biogazu rolniczego</w:t>
      </w:r>
      <w:r w:rsidR="003D67AB">
        <w:t>”</w:t>
      </w:r>
      <w:r w:rsidR="00150C92" w:rsidRPr="00150C92">
        <w:t>;</w:t>
      </w:r>
    </w:p>
    <w:p w14:paraId="5CDEC500" w14:textId="1655ABF3" w:rsidR="00B642B7" w:rsidRDefault="00940D47" w:rsidP="003D67AB">
      <w:pPr>
        <w:pStyle w:val="PKTpunkt"/>
        <w:keepNext/>
      </w:pPr>
      <w:r>
        <w:t>21</w:t>
      </w:r>
      <w:r w:rsidR="00150C92" w:rsidRPr="00150C92">
        <w:t>)</w:t>
      </w:r>
      <w:r w:rsidR="00BE5A32">
        <w:tab/>
      </w:r>
      <w:r w:rsidR="00B642B7" w:rsidRPr="00B642B7">
        <w:t>w art. 19a po wyrazach „w art. 70b ust. 8” dodaje się wyrazy „lub w art. 70h ust. 5”;</w:t>
      </w:r>
    </w:p>
    <w:p w14:paraId="08AAB8A8" w14:textId="6FB24FEF" w:rsidR="00150C92" w:rsidRPr="00150C92" w:rsidRDefault="00940D47" w:rsidP="00E7265F">
      <w:pPr>
        <w:pStyle w:val="PKTpunkt"/>
        <w:keepNext/>
      </w:pPr>
      <w:r>
        <w:t>22</w:t>
      </w:r>
      <w:r w:rsidR="00B642B7">
        <w:t>)</w:t>
      </w:r>
      <w:r w:rsidR="00BE5A32">
        <w:tab/>
      </w:r>
      <w:r w:rsidR="00150C92" w:rsidRPr="00150C92">
        <w:t xml:space="preserve">w art. 23 </w:t>
      </w:r>
      <w:r w:rsidR="00A3527F">
        <w:t>w</w:t>
      </w:r>
      <w:r w:rsidR="00A3527F" w:rsidRPr="00150C92">
        <w:t xml:space="preserve"> </w:t>
      </w:r>
      <w:r w:rsidR="00150C92" w:rsidRPr="00150C92">
        <w:t>pkt 2 dodaje się przecinek i pkt 3 w brzmieniu:</w:t>
      </w:r>
    </w:p>
    <w:p w14:paraId="187AA913" w14:textId="43FCA937" w:rsidR="00150C92" w:rsidRDefault="003D67AB" w:rsidP="00150C92">
      <w:pPr>
        <w:pStyle w:val="ZPKTzmpktartykuempunktem"/>
      </w:pPr>
      <w:r>
        <w:t>„</w:t>
      </w:r>
      <w:r w:rsidR="0086768C">
        <w:t>3)</w:t>
      </w:r>
      <w:r w:rsidR="0086768C">
        <w:tab/>
      </w:r>
      <w:r w:rsidR="00150C92" w:rsidRPr="00150C92">
        <w:t>biometanu z biogazu rolniczego</w:t>
      </w:r>
      <w:r>
        <w:t>”</w:t>
      </w:r>
      <w:r w:rsidR="00150C92" w:rsidRPr="00150C92">
        <w:t>;</w:t>
      </w:r>
    </w:p>
    <w:p w14:paraId="790368FA" w14:textId="014B1D27" w:rsidR="00963B71" w:rsidRPr="00DE7019" w:rsidRDefault="00940D47" w:rsidP="0086768C">
      <w:pPr>
        <w:pStyle w:val="PKTpunkt"/>
      </w:pPr>
      <w:r>
        <w:t>23</w:t>
      </w:r>
      <w:r w:rsidR="00963B71" w:rsidRPr="00150C92">
        <w:t>)</w:t>
      </w:r>
      <w:r w:rsidR="00080D39">
        <w:tab/>
      </w:r>
      <w:r w:rsidR="00963B71" w:rsidRPr="00DE7019">
        <w:t>w art. 24 dodaje się ust. 4 w brzmieniu:</w:t>
      </w:r>
    </w:p>
    <w:p w14:paraId="4AE8D4E5" w14:textId="3BF1EB81" w:rsidR="00963B71" w:rsidRPr="00150C92" w:rsidRDefault="00963B71" w:rsidP="00E46153">
      <w:pPr>
        <w:pStyle w:val="ZUSTzmustartykuempunktem"/>
      </w:pPr>
      <w:r w:rsidRPr="00DE7019">
        <w:t xml:space="preserve">„4. Wniosek o wpis do rejestru wytwórców biogazu rolniczego może zostać złożony za pomocą systemu teleinformatycznego </w:t>
      </w:r>
      <w:r w:rsidR="00200FDD">
        <w:t>administrowanego</w:t>
      </w:r>
      <w:r w:rsidR="00200FDD" w:rsidRPr="00DE7019">
        <w:t xml:space="preserve"> </w:t>
      </w:r>
      <w:r w:rsidRPr="00DE7019">
        <w:t xml:space="preserve">przez </w:t>
      </w:r>
      <w:r>
        <w:t>Dyrektora Generalnego KOWR.”;</w:t>
      </w:r>
    </w:p>
    <w:p w14:paraId="34B4FF8A" w14:textId="4EA0BD07" w:rsidR="00150C92" w:rsidRPr="00150C92" w:rsidRDefault="00940D47" w:rsidP="00E7265F">
      <w:pPr>
        <w:pStyle w:val="PKTpunkt"/>
        <w:keepNext/>
      </w:pPr>
      <w:r>
        <w:t>24</w:t>
      </w:r>
      <w:r w:rsidR="00150C92" w:rsidRPr="00150C92">
        <w:t>)</w:t>
      </w:r>
      <w:r w:rsidR="00036EE6">
        <w:tab/>
      </w:r>
      <w:r w:rsidR="00150C92" w:rsidRPr="00150C92">
        <w:t>w art. 25:</w:t>
      </w:r>
    </w:p>
    <w:p w14:paraId="08FFA660" w14:textId="3DCCE654" w:rsidR="00963B71" w:rsidRDefault="00036EE6" w:rsidP="003D67AB">
      <w:pPr>
        <w:pStyle w:val="LITlitera"/>
        <w:keepNext/>
      </w:pPr>
      <w:r>
        <w:t>a</w:t>
      </w:r>
      <w:r w:rsidR="00150C92" w:rsidRPr="00150C92">
        <w:t>)</w:t>
      </w:r>
      <w:r w:rsidR="00A6426F">
        <w:tab/>
      </w:r>
      <w:r w:rsidR="00963B71">
        <w:t xml:space="preserve">w pkt 2 </w:t>
      </w:r>
      <w:r w:rsidR="00E123C7">
        <w:t>po wyrazach „działalności gospodarczej”</w:t>
      </w:r>
      <w:r w:rsidR="00963B71">
        <w:t xml:space="preserve"> dodaje </w:t>
      </w:r>
      <w:r w:rsidR="000957CE">
        <w:t xml:space="preserve">się </w:t>
      </w:r>
      <w:r w:rsidR="00963B71">
        <w:t>wyrazy „</w:t>
      </w:r>
      <w:r w:rsidR="00E123C7">
        <w:t xml:space="preserve"> </w:t>
      </w:r>
      <w:r w:rsidR="00FA52D5">
        <w:t xml:space="preserve">, </w:t>
      </w:r>
      <w:r w:rsidR="00963B71">
        <w:t>a także dokumentami potwierdzającymi spełnienie tego obowiązku”</w:t>
      </w:r>
      <w:r w:rsidR="00A6426F">
        <w:t>,</w:t>
      </w:r>
    </w:p>
    <w:p w14:paraId="2893F0D2" w14:textId="7EDB070C" w:rsidR="00150C92" w:rsidRPr="00150C92" w:rsidRDefault="00481C27" w:rsidP="00E7265F">
      <w:pPr>
        <w:pStyle w:val="LITlitera"/>
        <w:keepNext/>
      </w:pPr>
      <w:r>
        <w:t>b</w:t>
      </w:r>
      <w:r w:rsidR="00963B71">
        <w:t>)</w:t>
      </w:r>
      <w:r w:rsidR="00A6426F">
        <w:tab/>
      </w:r>
      <w:r w:rsidR="00150C92" w:rsidRPr="00150C92">
        <w:t>po pkt 3 dodaje się pkt 3a w brzmieniu:</w:t>
      </w:r>
    </w:p>
    <w:p w14:paraId="4E8A66A1" w14:textId="7D0C3481" w:rsidR="00150C92" w:rsidRPr="00150C92" w:rsidRDefault="003D67AB" w:rsidP="00AA0D51">
      <w:pPr>
        <w:pStyle w:val="ZLITPKTzmpktliter"/>
      </w:pPr>
      <w:r>
        <w:t>„</w:t>
      </w:r>
      <w:r w:rsidR="00150C92" w:rsidRPr="00150C92">
        <w:t>3a)</w:t>
      </w:r>
      <w:r w:rsidR="0086768C">
        <w:tab/>
      </w:r>
      <w:r w:rsidR="00150C92" w:rsidRPr="00150C92">
        <w:t>wykorzystywać do wytwarzania biometanu z biogazu rolniczego wyłącznie biogaz rolniczy;</w:t>
      </w:r>
      <w:r>
        <w:t>”</w:t>
      </w:r>
      <w:r w:rsidR="00150C92" w:rsidRPr="00150C92">
        <w:t>,</w:t>
      </w:r>
    </w:p>
    <w:p w14:paraId="2E900D20" w14:textId="3F607B2B" w:rsidR="00150C92" w:rsidRPr="00150C92" w:rsidRDefault="00481C27" w:rsidP="00E7265F">
      <w:pPr>
        <w:pStyle w:val="LITlitera"/>
        <w:keepNext/>
      </w:pPr>
      <w:r>
        <w:t>c</w:t>
      </w:r>
      <w:r w:rsidR="00150C92" w:rsidRPr="00150C92">
        <w:t>)</w:t>
      </w:r>
      <w:r w:rsidR="00A6426F">
        <w:tab/>
      </w:r>
      <w:r w:rsidR="00150C92" w:rsidRPr="00150C92">
        <w:t xml:space="preserve">w pkt 4 lit. </w:t>
      </w:r>
      <w:r w:rsidR="00036EE6">
        <w:t>b</w:t>
      </w:r>
      <w:r w:rsidR="00150C92" w:rsidRPr="00150C92">
        <w:t>–d otrzymują brzmienie:</w:t>
      </w:r>
    </w:p>
    <w:p w14:paraId="275793D5" w14:textId="7814ED24" w:rsidR="00150C92" w:rsidRPr="00150C92" w:rsidRDefault="003D67AB" w:rsidP="0086768C">
      <w:pPr>
        <w:pStyle w:val="ZLITLITzmlitliter"/>
      </w:pPr>
      <w:r>
        <w:t>„</w:t>
      </w:r>
      <w:r w:rsidR="00150C92" w:rsidRPr="00150C92">
        <w:t>b)</w:t>
      </w:r>
      <w:r w:rsidR="00B223DA">
        <w:tab/>
      </w:r>
      <w:r w:rsidR="00150C92" w:rsidRPr="00150C92">
        <w:t>ilości wytworzonego biogazu rolniczego, z wyszczególnieniem ilości</w:t>
      </w:r>
      <w:r w:rsidR="009648ED" w:rsidRPr="009648ED">
        <w:t xml:space="preserve"> </w:t>
      </w:r>
      <w:r w:rsidR="009648ED">
        <w:t>biogazu rolniczego</w:t>
      </w:r>
      <w:r w:rsidR="00150C92" w:rsidRPr="00150C92">
        <w:t>:</w:t>
      </w:r>
    </w:p>
    <w:p w14:paraId="65CF1237" w14:textId="70E0B2C9" w:rsidR="00150C92" w:rsidRPr="00150C92" w:rsidRDefault="009D48C0" w:rsidP="0086768C">
      <w:pPr>
        <w:pStyle w:val="ZLITTIRwLITzmtirwlitliter"/>
      </w:pPr>
      <w:r>
        <w:t>–</w:t>
      </w:r>
      <w:r w:rsidR="00B223DA">
        <w:tab/>
      </w:r>
      <w:r w:rsidR="00150C92" w:rsidRPr="00150C92">
        <w:t>wykorzystane</w:t>
      </w:r>
      <w:r w:rsidR="00FF4774">
        <w:t>go</w:t>
      </w:r>
      <w:r w:rsidR="00150C92" w:rsidRPr="00150C92">
        <w:t xml:space="preserve"> do wytworzenia energii elektrycznej,</w:t>
      </w:r>
    </w:p>
    <w:p w14:paraId="53FABEE4" w14:textId="3015D990" w:rsidR="00150C92" w:rsidRPr="00150C92" w:rsidRDefault="009D48C0" w:rsidP="0086768C">
      <w:pPr>
        <w:pStyle w:val="ZLITTIRwLITzmtirwlitliter"/>
      </w:pPr>
      <w:r>
        <w:t>–</w:t>
      </w:r>
      <w:r w:rsidR="00B223DA">
        <w:tab/>
      </w:r>
      <w:r w:rsidR="00150C92" w:rsidRPr="00150C92">
        <w:t>wykorzystan</w:t>
      </w:r>
      <w:r w:rsidR="00FF4774">
        <w:t>ego</w:t>
      </w:r>
      <w:r w:rsidR="00150C92" w:rsidRPr="00150C92">
        <w:t xml:space="preserve"> do wytworzenia biometanu,</w:t>
      </w:r>
    </w:p>
    <w:p w14:paraId="557A14C8" w14:textId="5CB7FBAA" w:rsidR="00150C92" w:rsidRPr="00150C92" w:rsidRDefault="009D48C0" w:rsidP="0086768C">
      <w:pPr>
        <w:pStyle w:val="ZLITTIRwLITzmtirwlitliter"/>
      </w:pPr>
      <w:r>
        <w:t>–</w:t>
      </w:r>
      <w:r w:rsidR="00B223DA">
        <w:tab/>
      </w:r>
      <w:r w:rsidR="00150C92" w:rsidRPr="00150C92">
        <w:t>sprzedane</w:t>
      </w:r>
      <w:r w:rsidR="00FF4774">
        <w:t>go</w:t>
      </w:r>
      <w:r w:rsidR="00150C92" w:rsidRPr="00150C92">
        <w:t>,</w:t>
      </w:r>
    </w:p>
    <w:p w14:paraId="477C2255" w14:textId="121E8B7A" w:rsidR="00150C92" w:rsidRPr="00150C92" w:rsidRDefault="009D48C0" w:rsidP="0086768C">
      <w:pPr>
        <w:pStyle w:val="ZLITTIRwLITzmtirwlitliter"/>
      </w:pPr>
      <w:r>
        <w:t>–</w:t>
      </w:r>
      <w:r w:rsidR="00B223DA">
        <w:tab/>
      </w:r>
      <w:r w:rsidR="00150C92" w:rsidRPr="00150C92">
        <w:t>wykorzystane</w:t>
      </w:r>
      <w:r w:rsidR="00FF4774">
        <w:t>go</w:t>
      </w:r>
      <w:r w:rsidR="00150C92" w:rsidRPr="00150C92">
        <w:t xml:space="preserve"> w inny sposób,</w:t>
      </w:r>
    </w:p>
    <w:p w14:paraId="003E0361" w14:textId="509675B7" w:rsidR="00150C92" w:rsidRPr="00150C92" w:rsidRDefault="00150C92" w:rsidP="0086768C">
      <w:pPr>
        <w:pStyle w:val="ZLITLITzmlitliter"/>
      </w:pPr>
      <w:r w:rsidRPr="00150C92">
        <w:t>c)</w:t>
      </w:r>
      <w:r w:rsidR="0086768C">
        <w:tab/>
      </w:r>
      <w:r w:rsidRPr="00150C92">
        <w:t>ilości energii elektrycznej wytworzonej z biogazu rolniczego, z</w:t>
      </w:r>
      <w:r w:rsidR="00FB7CDC">
        <w:t> </w:t>
      </w:r>
      <w:r w:rsidRPr="00150C92">
        <w:t>wyszczególnieniem ilości</w:t>
      </w:r>
      <w:r w:rsidR="00626E5E">
        <w:t xml:space="preserve"> </w:t>
      </w:r>
      <w:r w:rsidR="00626E5E" w:rsidRPr="00150C92">
        <w:t>energii elektrycznej</w:t>
      </w:r>
      <w:r w:rsidRPr="00150C92">
        <w:t>:</w:t>
      </w:r>
    </w:p>
    <w:p w14:paraId="66145450" w14:textId="6C21AF53" w:rsidR="00150C92" w:rsidRPr="00150C92" w:rsidRDefault="009D48C0" w:rsidP="0086768C">
      <w:pPr>
        <w:pStyle w:val="ZLITTIRwLITzmtirwlitliter"/>
      </w:pPr>
      <w:r>
        <w:t>–</w:t>
      </w:r>
      <w:r w:rsidR="00B223DA">
        <w:tab/>
      </w:r>
      <w:r w:rsidR="00150C92" w:rsidRPr="00150C92">
        <w:t>sprzedanej sprzedawcy zobowiązanemu, o którym mowa w art. 40 ust. 1</w:t>
      </w:r>
      <w:r w:rsidR="004A16C1">
        <w:t>,</w:t>
      </w:r>
      <w:r w:rsidR="00150C92" w:rsidRPr="00150C92">
        <w:t xml:space="preserve"> lub innemu odbiorcy,</w:t>
      </w:r>
    </w:p>
    <w:p w14:paraId="34F3641F" w14:textId="635001DB" w:rsidR="00150C92" w:rsidRPr="00150C92" w:rsidRDefault="009D48C0" w:rsidP="0086768C">
      <w:pPr>
        <w:pStyle w:val="ZLITTIRwLITzmtirwlitliter"/>
      </w:pPr>
      <w:r>
        <w:t>–</w:t>
      </w:r>
      <w:r w:rsidR="00B223DA">
        <w:tab/>
      </w:r>
      <w:r w:rsidR="00150C92" w:rsidRPr="00150C92">
        <w:t>wykorzystanej na potrzeby produkcji biogazu rolniczego,</w:t>
      </w:r>
    </w:p>
    <w:p w14:paraId="7854C011" w14:textId="0F640E65" w:rsidR="00150C92" w:rsidRPr="00150C92" w:rsidRDefault="009D48C0" w:rsidP="0086768C">
      <w:pPr>
        <w:pStyle w:val="ZLITTIRwLITzmtirwlitliter"/>
      </w:pPr>
      <w:r>
        <w:t>–</w:t>
      </w:r>
      <w:r w:rsidR="00B223DA">
        <w:tab/>
      </w:r>
      <w:r w:rsidR="00150C92" w:rsidRPr="00150C92">
        <w:t>wykorzystanej w inny sposób,</w:t>
      </w:r>
    </w:p>
    <w:p w14:paraId="66593EF7" w14:textId="6365E918" w:rsidR="00150C92" w:rsidRPr="00150C92" w:rsidRDefault="00150C92" w:rsidP="0086768C">
      <w:pPr>
        <w:pStyle w:val="ZLITLITzmlitliter"/>
      </w:pPr>
      <w:r w:rsidRPr="00150C92">
        <w:t>d)</w:t>
      </w:r>
      <w:r w:rsidR="00B223DA">
        <w:tab/>
      </w:r>
      <w:r w:rsidRPr="00150C92">
        <w:t>ilości wytworzonego biometanu z biogazu rolniczego, z wyszczególnieniem ilości</w:t>
      </w:r>
      <w:r w:rsidR="00D268D2">
        <w:t xml:space="preserve"> biometanu</w:t>
      </w:r>
      <w:r w:rsidRPr="00150C92">
        <w:t>:</w:t>
      </w:r>
    </w:p>
    <w:p w14:paraId="2A15E545" w14:textId="6BEC0E9E" w:rsidR="00D268D2" w:rsidRDefault="009D48C0" w:rsidP="0086768C">
      <w:pPr>
        <w:pStyle w:val="ZLITTIRwLITzmtirwlitliter"/>
      </w:pPr>
      <w:r>
        <w:t>–</w:t>
      </w:r>
      <w:r w:rsidR="004A16C1">
        <w:tab/>
      </w:r>
      <w:r w:rsidR="00D268D2">
        <w:t>wprowadzonego do sieci gazowej,</w:t>
      </w:r>
    </w:p>
    <w:p w14:paraId="250959F7" w14:textId="59F9B450" w:rsidR="00D268D2" w:rsidRDefault="009D48C0" w:rsidP="0086768C">
      <w:pPr>
        <w:pStyle w:val="ZLITTIRwLITzmtirwlitliter"/>
      </w:pPr>
      <w:r>
        <w:t>–</w:t>
      </w:r>
      <w:r w:rsidR="004A16C1">
        <w:tab/>
      </w:r>
      <w:r w:rsidR="00D268D2">
        <w:t>transportowanego w postaci sprężonej lub skroplonej środkami transportu innymi niż sieci gazowe,</w:t>
      </w:r>
    </w:p>
    <w:p w14:paraId="72CD20A9" w14:textId="5B875713" w:rsidR="00D268D2" w:rsidRDefault="009D48C0" w:rsidP="0086768C">
      <w:pPr>
        <w:pStyle w:val="ZLITTIRwLITzmtirwlitliter"/>
      </w:pPr>
      <w:r>
        <w:t>–</w:t>
      </w:r>
      <w:r w:rsidR="004A16C1">
        <w:tab/>
      </w:r>
      <w:r w:rsidR="00D268D2">
        <w:t>wykorzystanego do tankowania pojazdów silnikowych bez konieczności jego transportu,</w:t>
      </w:r>
    </w:p>
    <w:p w14:paraId="426ADB9F" w14:textId="722450F6" w:rsidR="00D268D2" w:rsidRPr="007930C1" w:rsidRDefault="009D48C0" w:rsidP="0086768C">
      <w:pPr>
        <w:pStyle w:val="ZLITTIRwLITzmtirwlitliter"/>
      </w:pPr>
      <w:r>
        <w:t>–</w:t>
      </w:r>
      <w:r w:rsidR="004A16C1">
        <w:tab/>
      </w:r>
      <w:r w:rsidR="00D268D2">
        <w:t xml:space="preserve">sprzedanego w celu </w:t>
      </w:r>
      <w:r w:rsidR="00D268D2" w:rsidRPr="007930C1">
        <w:t xml:space="preserve">wykorzystania go do realizacji obowiązku, o którym mowa w art. 23 ust. 1 ustawy o biokomponentach i biopaliwach ciekłych, wraz ze wskazaniem udziału surowców wymienionych w załączniku nr 1 </w:t>
      </w:r>
      <w:r w:rsidR="003171FE">
        <w:t xml:space="preserve">w </w:t>
      </w:r>
      <w:r w:rsidR="00D268D2" w:rsidRPr="007930C1">
        <w:t>części A do tej ustawy zużytych do jego wytworzenia,</w:t>
      </w:r>
      <w:r w:rsidR="00830F76">
        <w:t>”,</w:t>
      </w:r>
    </w:p>
    <w:p w14:paraId="521A20EA" w14:textId="26CBF696" w:rsidR="00A42823" w:rsidRDefault="00481C27" w:rsidP="00E7265F">
      <w:pPr>
        <w:pStyle w:val="LITlitera"/>
        <w:keepNext/>
      </w:pPr>
      <w:r>
        <w:t>d</w:t>
      </w:r>
      <w:r w:rsidR="00150C92" w:rsidRPr="00150C92">
        <w:t>)</w:t>
      </w:r>
      <w:r w:rsidR="0037319F">
        <w:tab/>
      </w:r>
      <w:r w:rsidR="00150C92" w:rsidRPr="00150C92">
        <w:t xml:space="preserve">pkt 5 </w:t>
      </w:r>
      <w:r w:rsidR="00080D39">
        <w:t xml:space="preserve">i 6 </w:t>
      </w:r>
      <w:r w:rsidR="00A42823">
        <w:t>otrzymuj</w:t>
      </w:r>
      <w:r w:rsidR="00080D39">
        <w:t>ą</w:t>
      </w:r>
      <w:r w:rsidR="00A42823">
        <w:t xml:space="preserve"> brzmienie: </w:t>
      </w:r>
    </w:p>
    <w:p w14:paraId="4B2E6D33" w14:textId="4BF4272B" w:rsidR="00150C92" w:rsidRPr="00150C92" w:rsidRDefault="00A42823" w:rsidP="007E1523">
      <w:pPr>
        <w:pStyle w:val="ZLITPKTzmpktliter"/>
      </w:pPr>
      <w:r w:rsidRPr="00A42823">
        <w:t>„5)</w:t>
      </w:r>
      <w:r w:rsidR="0037319F">
        <w:tab/>
      </w:r>
      <w:r w:rsidRPr="00A42823">
        <w:t xml:space="preserve">posiadać dokumentację potwierdzającą datę wytworzenia po raz pierwszy energii elektrycznej z biogazu rolniczego albo </w:t>
      </w:r>
      <w:r w:rsidR="000F049B">
        <w:t xml:space="preserve">wytworzenia po raz pierwszy </w:t>
      </w:r>
      <w:r w:rsidRPr="00A42823">
        <w:t>biogazu rolniczego</w:t>
      </w:r>
      <w:r w:rsidR="00714DC7">
        <w:t>,</w:t>
      </w:r>
      <w:r w:rsidRPr="00A42823">
        <w:t xml:space="preserve"> albo </w:t>
      </w:r>
      <w:r w:rsidR="000F049B" w:rsidRPr="000F049B">
        <w:t xml:space="preserve">wytworzenia po raz pierwszy </w:t>
      </w:r>
      <w:r w:rsidRPr="00A42823">
        <w:t>biometanu z biogazu rolniczego w danej instalacji odnawialnego źródła energii lub datę ich wytworzenia po raz pierwszy po zakończeniu modernizacji tej instalacji oraz datę zakończenia modernizacji tej instalacji;</w:t>
      </w:r>
    </w:p>
    <w:p w14:paraId="5CA253D4" w14:textId="611D7872" w:rsidR="006F0390" w:rsidRDefault="006F0390" w:rsidP="007E1523">
      <w:pPr>
        <w:pStyle w:val="ZLITPKTzmpktliter"/>
      </w:pPr>
      <w:r w:rsidRPr="007E1523">
        <w:t>6)</w:t>
      </w:r>
      <w:r w:rsidRPr="007E1523">
        <w:tab/>
        <w:t xml:space="preserve">przekazywać Dyrektorowi Generalnemu KOWR sprawozdania kwartalne zawierające informacje, o których mowa w pkt 4, w terminie 45 dni od dnia zakończenia kwartału; sprawozdania kwartalne mogą być </w:t>
      </w:r>
      <w:r w:rsidR="00166A38" w:rsidRPr="007E1523">
        <w:t>przekazywane</w:t>
      </w:r>
      <w:r w:rsidRPr="007E1523">
        <w:t xml:space="preserve"> za pomocą systemu teleinformatycznego </w:t>
      </w:r>
      <w:r w:rsidR="007174DD">
        <w:t>administrowanego</w:t>
      </w:r>
      <w:r w:rsidR="007174DD" w:rsidRPr="007E1523">
        <w:t xml:space="preserve"> </w:t>
      </w:r>
      <w:r w:rsidRPr="007E1523">
        <w:t>przez Dyrektora Generalnego KOWR.”;</w:t>
      </w:r>
    </w:p>
    <w:p w14:paraId="4F2019D7" w14:textId="7E6B0CD7" w:rsidR="00150C92" w:rsidRPr="00150C92" w:rsidRDefault="00940D47" w:rsidP="00E7265F">
      <w:pPr>
        <w:pStyle w:val="PKTpunkt"/>
        <w:keepNext/>
      </w:pPr>
      <w:r>
        <w:t>25</w:t>
      </w:r>
      <w:r w:rsidR="00150C92" w:rsidRPr="00150C92">
        <w:t>)</w:t>
      </w:r>
      <w:r w:rsidR="0037319F">
        <w:tab/>
      </w:r>
      <w:r w:rsidR="00150C92" w:rsidRPr="00150C92">
        <w:t>w art. 26:</w:t>
      </w:r>
    </w:p>
    <w:p w14:paraId="0F900979" w14:textId="0AFBD83C" w:rsidR="00095B15" w:rsidRDefault="00BE55C0" w:rsidP="00940D47">
      <w:pPr>
        <w:pStyle w:val="LITlitera"/>
        <w:keepNext/>
      </w:pPr>
      <w:r w:rsidRPr="00BE55C0">
        <w:t>a)</w:t>
      </w:r>
      <w:r w:rsidR="00940D47">
        <w:tab/>
      </w:r>
      <w:r w:rsidRPr="00236EAB">
        <w:t xml:space="preserve">w ust. 1 w pkt 4 lit. b </w:t>
      </w:r>
      <w:r w:rsidR="00095B15">
        <w:t>otrzymuje brzmienie:</w:t>
      </w:r>
    </w:p>
    <w:p w14:paraId="573DCFDE" w14:textId="78BBB56F" w:rsidR="00095B15" w:rsidRDefault="00095B15" w:rsidP="00940D47">
      <w:pPr>
        <w:pStyle w:val="ZLITLITzmlitliter"/>
      </w:pPr>
      <w:r>
        <w:t>„b)</w:t>
      </w:r>
      <w:r>
        <w:tab/>
      </w:r>
      <w:r w:rsidRPr="00095B15">
        <w:t xml:space="preserve">rocznej wydajności instalacji </w:t>
      </w:r>
      <w:bookmarkStart w:id="12" w:name="highlightHit_441"/>
      <w:bookmarkEnd w:id="12"/>
      <w:r w:rsidRPr="00095B15">
        <w:t xml:space="preserve">odnawialnego </w:t>
      </w:r>
      <w:bookmarkStart w:id="13" w:name="highlightHit_442"/>
      <w:bookmarkEnd w:id="13"/>
      <w:r w:rsidRPr="00095B15">
        <w:t xml:space="preserve">źródła </w:t>
      </w:r>
      <w:bookmarkStart w:id="14" w:name="highlightHit_443"/>
      <w:bookmarkEnd w:id="14"/>
      <w:r w:rsidRPr="00095B15">
        <w:t>energii, w której jest wytwarzany biogaz rolniczy</w:t>
      </w:r>
      <w:r>
        <w:t>, wyrażonej</w:t>
      </w:r>
      <w:r w:rsidRPr="00095B15">
        <w:t xml:space="preserve"> w m</w:t>
      </w:r>
      <w:r w:rsidRPr="004A16C1">
        <w:rPr>
          <w:rStyle w:val="IGindeksgrny"/>
        </w:rPr>
        <w:t>3</w:t>
      </w:r>
      <w:r>
        <w:t xml:space="preserve"> na </w:t>
      </w:r>
      <w:r w:rsidRPr="00095B15">
        <w:t>rok</w:t>
      </w:r>
      <w:r>
        <w:t>,</w:t>
      </w:r>
      <w:r w:rsidRPr="00095B15">
        <w:t xml:space="preserve"> lub </w:t>
      </w:r>
      <w:r w:rsidR="0032537F">
        <w:t xml:space="preserve">rocznej wydajności oraz </w:t>
      </w:r>
      <w:r w:rsidR="00D51F73">
        <w:t xml:space="preserve">mocy instalacji odnawialnego źródła energii </w:t>
      </w:r>
      <w:r w:rsidR="00AC0331">
        <w:t xml:space="preserve">służącej </w:t>
      </w:r>
      <w:r w:rsidR="00E70DD7">
        <w:t xml:space="preserve">do </w:t>
      </w:r>
      <w:r w:rsidR="00D51F73">
        <w:t>wytwarzani</w:t>
      </w:r>
      <w:r w:rsidR="00E70DD7">
        <w:t>a</w:t>
      </w:r>
      <w:r w:rsidR="00D51F73">
        <w:t xml:space="preserve"> biometanu</w:t>
      </w:r>
      <w:r w:rsidR="0032537F">
        <w:t xml:space="preserve">, w której </w:t>
      </w:r>
      <w:r w:rsidR="00F11C05">
        <w:t xml:space="preserve">będzie </w:t>
      </w:r>
      <w:r w:rsidR="0032537F">
        <w:t xml:space="preserve">wytwarzany </w:t>
      </w:r>
      <w:r w:rsidRPr="00095B15">
        <w:t>biometan z biogazu rolniczego</w:t>
      </w:r>
      <w:r>
        <w:t>,</w:t>
      </w:r>
      <w:r w:rsidRPr="00095B15">
        <w:t xml:space="preserve"> wyrażonej </w:t>
      </w:r>
      <w:r w:rsidR="003052CB">
        <w:t xml:space="preserve">odpowiednio </w:t>
      </w:r>
      <w:r w:rsidRPr="00095B15">
        <w:t>w m</w:t>
      </w:r>
      <w:r w:rsidRPr="004A16C1">
        <w:rPr>
          <w:rStyle w:val="IGindeksgrny"/>
        </w:rPr>
        <w:t>3</w:t>
      </w:r>
      <w:r>
        <w:t xml:space="preserve"> na </w:t>
      </w:r>
      <w:r w:rsidRPr="00095B15">
        <w:t>rok oraz w MW</w:t>
      </w:r>
      <w:r>
        <w:t xml:space="preserve">, lub </w:t>
      </w:r>
      <w:r w:rsidRPr="00095B15">
        <w:t xml:space="preserve">łącznej mocy zainstalowanej elektrycznej instalacji </w:t>
      </w:r>
      <w:bookmarkStart w:id="15" w:name="highlightHit_444"/>
      <w:bookmarkEnd w:id="15"/>
      <w:r w:rsidRPr="00095B15">
        <w:t xml:space="preserve">odnawialnego </w:t>
      </w:r>
      <w:bookmarkStart w:id="16" w:name="highlightHit_445"/>
      <w:bookmarkEnd w:id="16"/>
      <w:r w:rsidRPr="00095B15">
        <w:t xml:space="preserve">źródła </w:t>
      </w:r>
      <w:bookmarkStart w:id="17" w:name="highlightHit_446"/>
      <w:bookmarkEnd w:id="17"/>
      <w:r w:rsidRPr="00095B15">
        <w:t xml:space="preserve">energii, w której jest wytwarzana </w:t>
      </w:r>
      <w:bookmarkStart w:id="18" w:name="highlightHit_447"/>
      <w:bookmarkEnd w:id="18"/>
      <w:r w:rsidRPr="00095B15">
        <w:t>energia elektryczna z biogazu rolniczego.</w:t>
      </w:r>
      <w:r>
        <w:t xml:space="preserve">”, </w:t>
      </w:r>
    </w:p>
    <w:p w14:paraId="6869F79D" w14:textId="38976254" w:rsidR="00150C92" w:rsidRPr="00150C92" w:rsidRDefault="00150C92" w:rsidP="00F46C48">
      <w:pPr>
        <w:pStyle w:val="LITlitera"/>
        <w:keepNext/>
      </w:pPr>
      <w:r w:rsidRPr="00150C92">
        <w:t>b)</w:t>
      </w:r>
      <w:r w:rsidR="00BE55C0">
        <w:tab/>
      </w:r>
      <w:r w:rsidRPr="00150C92">
        <w:t>w ust. 2 w pkt 2 w treści oświadczenia pkt 2 otrzymuje brzmienie:</w:t>
      </w:r>
    </w:p>
    <w:p w14:paraId="444D3EF1" w14:textId="563A7AF8" w:rsidR="00150C92" w:rsidRPr="00150C92" w:rsidRDefault="003D67AB" w:rsidP="00AA0D51">
      <w:pPr>
        <w:pStyle w:val="ZLITPKTzmpktliter"/>
      </w:pPr>
      <w:r>
        <w:t>„</w:t>
      </w:r>
      <w:r w:rsidR="0086768C">
        <w:t>2)</w:t>
      </w:r>
      <w:r w:rsidR="0086768C">
        <w:tab/>
      </w:r>
      <w:r w:rsidR="00150C92" w:rsidRPr="00150C92">
        <w:t>znane mi są warunki wykonywania działalności gospodarczej w zakresie wytwarzania biogazu rolniczego lub energii elektrycznej z biogazu rolniczego</w:t>
      </w:r>
      <w:r w:rsidR="002371CD">
        <w:t>,</w:t>
      </w:r>
      <w:r w:rsidR="00150C92" w:rsidRPr="00150C92">
        <w:t xml:space="preserve"> lub biometanu z biogazu rolniczego określone w art. 25 ustawy z dnia 20 lutego 2015 r. o</w:t>
      </w:r>
      <w:r w:rsidR="00445DAA">
        <w:t xml:space="preserve"> </w:t>
      </w:r>
      <w:r w:rsidR="00150C92" w:rsidRPr="00150C92">
        <w:t>odnawialnych źródłach energii i sp</w:t>
      </w:r>
      <w:r w:rsidR="0086768C">
        <w:t>ełniam warunki określone w art. </w:t>
      </w:r>
      <w:r w:rsidR="00150C92" w:rsidRPr="00150C92">
        <w:t>25 pkt 1 i 2</w:t>
      </w:r>
      <w:r w:rsidR="000F049B">
        <w:t xml:space="preserve"> tej ustawy</w:t>
      </w:r>
      <w:r w:rsidR="00150C92" w:rsidRPr="00150C92">
        <w:t>.</w:t>
      </w:r>
      <w:r>
        <w:t>”</w:t>
      </w:r>
      <w:r w:rsidR="00BE55C0">
        <w:t>; k</w:t>
      </w:r>
      <w:r w:rsidR="00150C92" w:rsidRPr="00150C92">
        <w:t>lauzula ta zastępuje pouczenie organu o odpowiedzialności karnej za składanie fałszywych oświadczeń.</w:t>
      </w:r>
      <w:r>
        <w:t>”</w:t>
      </w:r>
      <w:r w:rsidR="00150C92" w:rsidRPr="00150C92">
        <w:t>;</w:t>
      </w:r>
    </w:p>
    <w:p w14:paraId="66699398" w14:textId="38B01E6D" w:rsidR="00150C92" w:rsidRPr="00150C92" w:rsidRDefault="00940D47" w:rsidP="00150C92">
      <w:pPr>
        <w:pStyle w:val="PKTpunkt"/>
      </w:pPr>
      <w:r>
        <w:t>26</w:t>
      </w:r>
      <w:r w:rsidR="00150C92" w:rsidRPr="00150C92">
        <w:t>)</w:t>
      </w:r>
      <w:r>
        <w:tab/>
      </w:r>
      <w:r w:rsidR="00150C92" w:rsidRPr="00150C92">
        <w:t xml:space="preserve">w art. 31 w ust. 4 po wyrazach </w:t>
      </w:r>
      <w:r w:rsidR="003D67AB">
        <w:t>„</w:t>
      </w:r>
      <w:r w:rsidR="00150C92" w:rsidRPr="00150C92">
        <w:t>w art. 25 pkt 3</w:t>
      </w:r>
      <w:r w:rsidR="00D853F2">
        <w:t>” dodaje się wyrazy</w:t>
      </w:r>
      <w:r w:rsidR="00150C92" w:rsidRPr="00150C92">
        <w:t xml:space="preserve"> </w:t>
      </w:r>
      <w:r w:rsidR="00D853F2">
        <w:t>„</w:t>
      </w:r>
      <w:r w:rsidR="00150C92" w:rsidRPr="00150C92">
        <w:t>lub 3a</w:t>
      </w:r>
      <w:r w:rsidR="003D67AB">
        <w:t>”</w:t>
      </w:r>
      <w:r w:rsidR="00150C92" w:rsidRPr="00150C92">
        <w:t>;</w:t>
      </w:r>
    </w:p>
    <w:p w14:paraId="143566CB" w14:textId="590E38EA" w:rsidR="00A42823" w:rsidRDefault="00940D47" w:rsidP="003D67AB">
      <w:pPr>
        <w:pStyle w:val="PKTpunkt"/>
        <w:keepNext/>
      </w:pPr>
      <w:r>
        <w:t>27</w:t>
      </w:r>
      <w:r w:rsidR="00150C92" w:rsidRPr="00150C92">
        <w:t>)</w:t>
      </w:r>
      <w:r w:rsidR="0037319F">
        <w:tab/>
      </w:r>
      <w:r w:rsidR="00A42823" w:rsidRPr="00A42823">
        <w:t>w art. 35 w ust. 1 w pkt 5 w lit. b po wyrazach „z biopłynów po” dodaje się wyraz „zakończeniu”;</w:t>
      </w:r>
    </w:p>
    <w:p w14:paraId="7B50098E" w14:textId="0E8BDA0A" w:rsidR="00150C92" w:rsidRPr="00150C92" w:rsidRDefault="00940D47" w:rsidP="003D67AB">
      <w:pPr>
        <w:pStyle w:val="PKTpunkt"/>
        <w:keepNext/>
      </w:pPr>
      <w:r>
        <w:t>28</w:t>
      </w:r>
      <w:r w:rsidR="00A42823">
        <w:t>)</w:t>
      </w:r>
      <w:r w:rsidR="00AC3128">
        <w:tab/>
      </w:r>
      <w:r w:rsidR="00150C92" w:rsidRPr="00150C92">
        <w:t xml:space="preserve">w art. 37 po wyrazach </w:t>
      </w:r>
      <w:r w:rsidR="003D67AB">
        <w:t>„</w:t>
      </w:r>
      <w:r w:rsidR="00150C92" w:rsidRPr="00150C92">
        <w:t>energii elektrycznej wyłącznie z biopłynów, biogazu rolniczego</w:t>
      </w:r>
      <w:r w:rsidR="003D67AB">
        <w:t>”</w:t>
      </w:r>
      <w:r w:rsidR="00445DAA">
        <w:t xml:space="preserve"> </w:t>
      </w:r>
      <w:r w:rsidR="00150C92" w:rsidRPr="00150C92">
        <w:t xml:space="preserve">dodaje się wyrazy </w:t>
      </w:r>
      <w:r w:rsidR="003D67AB">
        <w:t>„</w:t>
      </w:r>
      <w:r w:rsidR="00150C92" w:rsidRPr="00150C92">
        <w:t>oraz wytwarzania biometanu z biogazu rolniczego</w:t>
      </w:r>
      <w:r w:rsidR="003D67AB">
        <w:t>”</w:t>
      </w:r>
      <w:r w:rsidR="00150C92" w:rsidRPr="00150C92">
        <w:t>;</w:t>
      </w:r>
    </w:p>
    <w:p w14:paraId="488B7689" w14:textId="4D883CD9" w:rsidR="00150C92" w:rsidRPr="00150C92" w:rsidRDefault="00940D47" w:rsidP="006D32D0">
      <w:pPr>
        <w:pStyle w:val="PKTpunkt"/>
      </w:pPr>
      <w:r>
        <w:t>29</w:t>
      </w:r>
      <w:r w:rsidR="00150C92" w:rsidRPr="00150C92">
        <w:t>)</w:t>
      </w:r>
      <w:r w:rsidR="00150C92" w:rsidRPr="00150C92">
        <w:tab/>
        <w:t xml:space="preserve">w tytule rozdziału 4 po wyrazach </w:t>
      </w:r>
      <w:r w:rsidR="003D67AB">
        <w:t>„</w:t>
      </w:r>
      <w:r w:rsidR="00150C92" w:rsidRPr="00150C92">
        <w:t>biogazu rolniczego</w:t>
      </w:r>
      <w:r w:rsidR="003D67AB">
        <w:t>”</w:t>
      </w:r>
      <w:r w:rsidR="00150C92" w:rsidRPr="00150C92">
        <w:t xml:space="preserve"> dodaje się wyraz</w:t>
      </w:r>
      <w:r w:rsidR="00946B0B">
        <w:t>y</w:t>
      </w:r>
      <w:r w:rsidR="00150C92" w:rsidRPr="00150C92">
        <w:t xml:space="preserve"> </w:t>
      </w:r>
      <w:r w:rsidR="003D67AB">
        <w:t>„</w:t>
      </w:r>
      <w:r w:rsidR="00A116E8">
        <w:t xml:space="preserve"> , </w:t>
      </w:r>
      <w:r w:rsidR="00150C92" w:rsidRPr="00150C92">
        <w:t>biometanu</w:t>
      </w:r>
      <w:r w:rsidR="003D67AB">
        <w:t>”</w:t>
      </w:r>
      <w:r w:rsidR="00150C92" w:rsidRPr="00150C92">
        <w:t>;</w:t>
      </w:r>
    </w:p>
    <w:p w14:paraId="294F399E" w14:textId="7E931DA1" w:rsidR="00150C92" w:rsidRPr="00150C92" w:rsidRDefault="00940D47" w:rsidP="00150C92">
      <w:pPr>
        <w:pStyle w:val="PKTpunkt"/>
      </w:pPr>
      <w:r>
        <w:t>30</w:t>
      </w:r>
      <w:r w:rsidR="00150C92" w:rsidRPr="00150C92">
        <w:t>)</w:t>
      </w:r>
      <w:r w:rsidR="00AC3128">
        <w:tab/>
      </w:r>
      <w:r w:rsidR="006770FC">
        <w:t xml:space="preserve">w </w:t>
      </w:r>
      <w:r w:rsidR="00D31730">
        <w:t xml:space="preserve">art. 38a </w:t>
      </w:r>
      <w:r w:rsidR="00150C92" w:rsidRPr="00150C92">
        <w:t xml:space="preserve">uchyla się </w:t>
      </w:r>
      <w:r w:rsidR="00D31730">
        <w:t>ust. 3</w:t>
      </w:r>
      <w:r w:rsidR="00332269">
        <w:t>–</w:t>
      </w:r>
      <w:r w:rsidR="00D31730">
        <w:t>5</w:t>
      </w:r>
      <w:r w:rsidR="00150C92" w:rsidRPr="00150C92">
        <w:t>;</w:t>
      </w:r>
    </w:p>
    <w:p w14:paraId="632F3F9D" w14:textId="6CE4B0A8" w:rsidR="00A46EDA" w:rsidRPr="008A0545" w:rsidRDefault="00940D47" w:rsidP="00940D47">
      <w:pPr>
        <w:pStyle w:val="PKTpunkt"/>
        <w:keepNext/>
      </w:pPr>
      <w:bookmarkStart w:id="19" w:name="_Hlk90479553"/>
      <w:r>
        <w:t>31</w:t>
      </w:r>
      <w:r w:rsidR="00150C92" w:rsidRPr="00150C92">
        <w:t>)</w:t>
      </w:r>
      <w:r w:rsidR="00AC3128">
        <w:tab/>
      </w:r>
      <w:r w:rsidR="00150C92" w:rsidRPr="00150C92">
        <w:t>po art. 38a dodaje się art. 38aa–38a</w:t>
      </w:r>
      <w:r w:rsidR="005763E5">
        <w:t>f</w:t>
      </w:r>
      <w:r w:rsidR="00150C92" w:rsidRPr="00150C92">
        <w:t xml:space="preserve"> w brzmieniu:</w:t>
      </w:r>
    </w:p>
    <w:bookmarkEnd w:id="19"/>
    <w:p w14:paraId="1C251FEC" w14:textId="4480371B" w:rsidR="008A0545" w:rsidRPr="00C933C9" w:rsidRDefault="008A0545">
      <w:pPr>
        <w:pStyle w:val="ZARTzmartartykuempunktem"/>
      </w:pPr>
      <w:r>
        <w:t>„</w:t>
      </w:r>
      <w:r w:rsidRPr="00C933C9">
        <w:t>Art.</w:t>
      </w:r>
      <w:r>
        <w:t> </w:t>
      </w:r>
      <w:r w:rsidRPr="00C933C9">
        <w:t>38aa.</w:t>
      </w:r>
      <w:r>
        <w:t> </w:t>
      </w:r>
      <w:r w:rsidRPr="00C933C9">
        <w:t>1. Porozumienie klastra energii</w:t>
      </w:r>
      <w:r w:rsidR="00F5774C">
        <w:t xml:space="preserve"> </w:t>
      </w:r>
      <w:r w:rsidRPr="00C933C9">
        <w:t>zawiera się w formie pisemnej pod rygorem nieważności.</w:t>
      </w:r>
    </w:p>
    <w:p w14:paraId="574656E8" w14:textId="77777777" w:rsidR="008A0545" w:rsidRPr="00C933C9" w:rsidRDefault="008A0545" w:rsidP="00E7265F">
      <w:pPr>
        <w:pStyle w:val="ZUSTzmustartykuempunktem"/>
        <w:keepNext/>
      </w:pPr>
      <w:r w:rsidRPr="00C933C9">
        <w:t>2.</w:t>
      </w:r>
      <w:r>
        <w:t> </w:t>
      </w:r>
      <w:r w:rsidRPr="00C933C9">
        <w:t>Porozumienie, o którym mowa w ust. 1, zawiera w szczególności postanowienia określające:</w:t>
      </w:r>
    </w:p>
    <w:p w14:paraId="4080E8A2" w14:textId="2FA4908D" w:rsidR="008A0545" w:rsidRPr="00C933C9" w:rsidRDefault="008A0545" w:rsidP="008A0545">
      <w:pPr>
        <w:pStyle w:val="ZPKTzmpktartykuempunktem"/>
      </w:pPr>
      <w:r w:rsidRPr="00C933C9">
        <w:t>1)</w:t>
      </w:r>
      <w:r>
        <w:tab/>
      </w:r>
      <w:r w:rsidRPr="00C933C9">
        <w:t>prawa i obowiązki stron porozumienia</w:t>
      </w:r>
      <w:r w:rsidR="00FF095C">
        <w:t>, zwanych dalej „członkami klastra</w:t>
      </w:r>
      <w:r w:rsidR="00FD0F08">
        <w:t xml:space="preserve"> energii</w:t>
      </w:r>
      <w:r w:rsidR="00FF095C">
        <w:t>”</w:t>
      </w:r>
      <w:r w:rsidRPr="00C933C9">
        <w:t>;</w:t>
      </w:r>
    </w:p>
    <w:p w14:paraId="2C696D56" w14:textId="3F999A43" w:rsidR="008A0545" w:rsidRPr="00C933C9" w:rsidRDefault="008A0545" w:rsidP="008A0545">
      <w:pPr>
        <w:pStyle w:val="ZPKTzmpktartykuempunktem"/>
      </w:pPr>
      <w:r w:rsidRPr="00C933C9">
        <w:t>2)</w:t>
      </w:r>
      <w:r>
        <w:tab/>
      </w:r>
      <w:r w:rsidR="005F720E" w:rsidRPr="005F720E">
        <w:t>zakres przedmiotowy współpracy w ramach klastra energii</w:t>
      </w:r>
      <w:r w:rsidRPr="00C933C9">
        <w:t>;</w:t>
      </w:r>
    </w:p>
    <w:p w14:paraId="639457F4" w14:textId="15BEE66B" w:rsidR="008A0545" w:rsidRPr="00C933C9" w:rsidRDefault="008A0545" w:rsidP="008A0545">
      <w:pPr>
        <w:pStyle w:val="ZPKTzmpktartykuempunktem"/>
      </w:pPr>
      <w:r w:rsidRPr="00C933C9">
        <w:t>3)</w:t>
      </w:r>
      <w:r>
        <w:tab/>
      </w:r>
      <w:r w:rsidRPr="00C933C9">
        <w:t>koordynatora klastra energii oraz jego prawa i obowiązki;</w:t>
      </w:r>
    </w:p>
    <w:p w14:paraId="4CFF1211" w14:textId="32F42830" w:rsidR="008A0545" w:rsidRPr="00C933C9" w:rsidRDefault="008A0545" w:rsidP="00BC55F5">
      <w:pPr>
        <w:pStyle w:val="ZPKTzmpktartykuempunktem"/>
      </w:pPr>
      <w:r w:rsidRPr="00C933C9">
        <w:t>4)</w:t>
      </w:r>
      <w:r>
        <w:tab/>
      </w:r>
      <w:r w:rsidR="00BC55F5" w:rsidRPr="00BC55F5">
        <w:t>obszar działalności w ramach klastra energii, ze wskazaniem punktów poboru energii i punktów jej wprowadzania do sieci przez członków klastra energii</w:t>
      </w:r>
      <w:r w:rsidR="00BC55F5">
        <w:t>;</w:t>
      </w:r>
    </w:p>
    <w:p w14:paraId="7064FBA0" w14:textId="5BB69AFE" w:rsidR="008A0545" w:rsidRDefault="008A0545" w:rsidP="008A0545">
      <w:pPr>
        <w:pStyle w:val="ZPKTzmpktartykuempunktem"/>
      </w:pPr>
      <w:r w:rsidRPr="00C933C9">
        <w:t>5)</w:t>
      </w:r>
      <w:r>
        <w:tab/>
      </w:r>
      <w:r w:rsidRPr="00C933C9">
        <w:t>czas trwania porozumienia i zasady jego rozwiązywania</w:t>
      </w:r>
      <w:r w:rsidR="006F1B35">
        <w:t>;</w:t>
      </w:r>
    </w:p>
    <w:p w14:paraId="5BD58A33" w14:textId="7A525D0F" w:rsidR="006F1B35" w:rsidRDefault="006F1B35" w:rsidP="008A0545">
      <w:pPr>
        <w:pStyle w:val="ZPKTzmpktartykuempunktem"/>
      </w:pPr>
      <w:r>
        <w:t>6)</w:t>
      </w:r>
      <w:r>
        <w:tab/>
      </w:r>
      <w:r w:rsidR="00BC55F5">
        <w:t>u</w:t>
      </w:r>
      <w:r w:rsidR="00BC55F5" w:rsidRPr="00BC55F5">
        <w:t>poważnienie koordynatora klastra energii do dostępu do informacji rynku energii i danych pomiarowych dotyczących każdego członka klastra energii</w:t>
      </w:r>
      <w:r w:rsidRPr="006F1B35">
        <w:t xml:space="preserve">. </w:t>
      </w:r>
    </w:p>
    <w:p w14:paraId="6E3858C4" w14:textId="1A88C3C8" w:rsidR="003030F3" w:rsidRPr="00C933C9" w:rsidRDefault="003030F3" w:rsidP="004E3F78">
      <w:pPr>
        <w:pStyle w:val="ZUSTzmustartykuempunktem"/>
      </w:pPr>
      <w:r>
        <w:t>3</w:t>
      </w:r>
      <w:r w:rsidRPr="003030F3">
        <w:t>. </w:t>
      </w:r>
      <w:r w:rsidR="004E3F78">
        <w:t xml:space="preserve">Członków klastra </w:t>
      </w:r>
      <w:r w:rsidRPr="003030F3">
        <w:t>energii reprezentuje koordynator klastra energii</w:t>
      </w:r>
      <w:r w:rsidR="00F93633">
        <w:t>.</w:t>
      </w:r>
    </w:p>
    <w:p w14:paraId="53798DEB" w14:textId="4637355C" w:rsidR="008A0545" w:rsidRPr="00C933C9" w:rsidRDefault="008A0545" w:rsidP="00E7265F">
      <w:pPr>
        <w:pStyle w:val="ZARTzmartartykuempunktem"/>
        <w:keepNext/>
      </w:pPr>
      <w:r w:rsidRPr="00C933C9">
        <w:t>Art.</w:t>
      </w:r>
      <w:r>
        <w:t> </w:t>
      </w:r>
      <w:r w:rsidRPr="00C933C9">
        <w:t>38ab.</w:t>
      </w:r>
      <w:r>
        <w:t> </w:t>
      </w:r>
      <w:r w:rsidRPr="00C933C9">
        <w:t>1. Obszar działa</w:t>
      </w:r>
      <w:r w:rsidR="00604C67">
        <w:t xml:space="preserve">lności </w:t>
      </w:r>
      <w:r w:rsidR="00BC55F5">
        <w:t>k</w:t>
      </w:r>
      <w:r w:rsidRPr="00C933C9">
        <w:t>lastra energii ustala się na podstawie punktów poboru energii, przy czym:</w:t>
      </w:r>
    </w:p>
    <w:p w14:paraId="7946554C" w14:textId="45CECEF3" w:rsidR="008A0545" w:rsidRPr="00C933C9" w:rsidRDefault="008A0545" w:rsidP="008A0545">
      <w:pPr>
        <w:pStyle w:val="ZPKTzmpktartykuempunktem"/>
      </w:pPr>
      <w:r w:rsidRPr="00C933C9">
        <w:t>1)</w:t>
      </w:r>
      <w:r>
        <w:tab/>
      </w:r>
      <w:r w:rsidRPr="00C933C9">
        <w:t xml:space="preserve">obszar ten nie może przekraczać obszaru powiatu w rozumieniu </w:t>
      </w:r>
      <w:r w:rsidR="00843E62">
        <w:t xml:space="preserve">przepisów </w:t>
      </w:r>
      <w:r w:rsidRPr="00C933C9">
        <w:t>ustawy z dnia 5 czerwca 1998 r. o samorządzie powiatowym (Dz. U. z </w:t>
      </w:r>
      <w:r w:rsidR="00B95967" w:rsidRPr="00C933C9">
        <w:t>202</w:t>
      </w:r>
      <w:r w:rsidR="00B95967">
        <w:t>2</w:t>
      </w:r>
      <w:r w:rsidR="00B95967" w:rsidRPr="00C933C9">
        <w:t xml:space="preserve"> </w:t>
      </w:r>
      <w:r w:rsidRPr="00C933C9">
        <w:t xml:space="preserve">r. poz. </w:t>
      </w:r>
      <w:r w:rsidR="00B95967">
        <w:t>1526</w:t>
      </w:r>
      <w:r w:rsidR="006A1CA4">
        <w:t xml:space="preserve"> oraz z 2023 r. poz. 572</w:t>
      </w:r>
      <w:r w:rsidRPr="00C933C9">
        <w:t xml:space="preserve">) lub </w:t>
      </w:r>
      <w:r w:rsidR="007F77B6">
        <w:t>5</w:t>
      </w:r>
      <w:r w:rsidR="007F77B6" w:rsidRPr="00C933C9">
        <w:t> </w:t>
      </w:r>
      <w:r w:rsidRPr="00C933C9">
        <w:t xml:space="preserve">sąsiadujących ze sobą gmin w rozumieniu </w:t>
      </w:r>
      <w:r w:rsidR="00843E62">
        <w:t xml:space="preserve">przepisów </w:t>
      </w:r>
      <w:r w:rsidRPr="00C933C9">
        <w:t>ustawy z dnia 8 marca 1990 r. o samorządzie gminnym (Dz. U. z </w:t>
      </w:r>
      <w:r w:rsidR="00BF1A68" w:rsidRPr="00C933C9">
        <w:t>202</w:t>
      </w:r>
      <w:r w:rsidR="00BF1A68">
        <w:t>3</w:t>
      </w:r>
      <w:r w:rsidR="00BF1A68" w:rsidRPr="00C933C9">
        <w:t> </w:t>
      </w:r>
      <w:r w:rsidRPr="00C933C9">
        <w:t>r. poz. </w:t>
      </w:r>
      <w:r w:rsidR="00BF1A68">
        <w:t>40</w:t>
      </w:r>
      <w:r w:rsidR="006A1CA4">
        <w:t xml:space="preserve"> </w:t>
      </w:r>
      <w:r w:rsidR="00B77346">
        <w:t>i</w:t>
      </w:r>
      <w:r w:rsidR="006A1CA4">
        <w:t xml:space="preserve"> 572</w:t>
      </w:r>
      <w:r w:rsidRPr="00C933C9">
        <w:t>) oraz</w:t>
      </w:r>
    </w:p>
    <w:p w14:paraId="1A433827" w14:textId="5E4C8591" w:rsidR="008A0545" w:rsidRPr="00C933C9" w:rsidRDefault="008A0545" w:rsidP="008A0545">
      <w:pPr>
        <w:pStyle w:val="ZPKTzmpktartykuempunktem"/>
      </w:pPr>
      <w:r w:rsidRPr="00C933C9">
        <w:t>2)</w:t>
      </w:r>
      <w:r>
        <w:tab/>
      </w:r>
      <w:r w:rsidR="0086544D">
        <w:t>członkowie</w:t>
      </w:r>
      <w:r w:rsidRPr="00C933C9">
        <w:t xml:space="preserve"> klastra energii</w:t>
      </w:r>
      <w:r w:rsidR="005D1616">
        <w:t xml:space="preserve"> </w:t>
      </w:r>
      <w:r w:rsidRPr="00C933C9">
        <w:t xml:space="preserve">są </w:t>
      </w:r>
      <w:r w:rsidR="0086544D" w:rsidRPr="00C933C9">
        <w:t>przyłącz</w:t>
      </w:r>
      <w:r w:rsidR="0086544D">
        <w:t>eni</w:t>
      </w:r>
      <w:r w:rsidR="0086544D" w:rsidRPr="00C933C9">
        <w:t xml:space="preserve"> </w:t>
      </w:r>
      <w:r w:rsidRPr="00C933C9">
        <w:t xml:space="preserve">do sieci dystrybucyjnej tego samego operatora systemu dystrybucyjnego elektroenergetycznego o napięciu znamionowym niższym niż 110 </w:t>
      </w:r>
      <w:proofErr w:type="spellStart"/>
      <w:r w:rsidRPr="00C933C9">
        <w:t>kV</w:t>
      </w:r>
      <w:proofErr w:type="spellEnd"/>
      <w:r w:rsidRPr="00C933C9">
        <w:t>.</w:t>
      </w:r>
    </w:p>
    <w:p w14:paraId="1FCDE73E" w14:textId="03D37173" w:rsidR="008A0545" w:rsidRDefault="008A0545" w:rsidP="008A0545">
      <w:pPr>
        <w:pStyle w:val="ZUSTzmustartykuempunktem"/>
      </w:pPr>
      <w:r w:rsidRPr="00C933C9">
        <w:t>2.</w:t>
      </w:r>
      <w:r>
        <w:t> </w:t>
      </w:r>
      <w:r w:rsidRPr="00C933C9">
        <w:t>Działalność w ramach klastra energii nie może obejmować połączeń z sąsiednimi krajami.</w:t>
      </w:r>
    </w:p>
    <w:p w14:paraId="64815AEC" w14:textId="28282386" w:rsidR="008A0545" w:rsidRPr="00C933C9" w:rsidRDefault="008A0545" w:rsidP="008A0545">
      <w:pPr>
        <w:pStyle w:val="ZARTzmartartykuempunktem"/>
      </w:pPr>
      <w:r w:rsidRPr="00C933C9">
        <w:t>Art.</w:t>
      </w:r>
      <w:r>
        <w:t> </w:t>
      </w:r>
      <w:r w:rsidRPr="00C933C9">
        <w:t>38a</w:t>
      </w:r>
      <w:r w:rsidR="00D66DE3">
        <w:t>c</w:t>
      </w:r>
      <w:r w:rsidRPr="00C933C9">
        <w:t>.</w:t>
      </w:r>
      <w:r>
        <w:t> </w:t>
      </w:r>
      <w:r w:rsidRPr="00C933C9">
        <w:t>1. Prezes URE prowadzi rejestr klastrów energii.</w:t>
      </w:r>
    </w:p>
    <w:p w14:paraId="5189F0FE" w14:textId="52768E07" w:rsidR="008A0545" w:rsidRPr="00C933C9" w:rsidRDefault="008A0545" w:rsidP="008A0545">
      <w:pPr>
        <w:pStyle w:val="ZUSTzmustartykuempunktem"/>
      </w:pPr>
      <w:r w:rsidRPr="00C933C9">
        <w:t>2.</w:t>
      </w:r>
      <w:r>
        <w:t> </w:t>
      </w:r>
      <w:r w:rsidRPr="00C933C9">
        <w:t xml:space="preserve">Rejestr klastrów energii prowadzi się w postaci elektronicznej i umieszcza </w:t>
      </w:r>
      <w:r w:rsidR="00884256">
        <w:t xml:space="preserve">w </w:t>
      </w:r>
      <w:r w:rsidR="00884256" w:rsidRPr="00884256">
        <w:t xml:space="preserve">Biuletynie Informacji Publicznej </w:t>
      </w:r>
      <w:r w:rsidR="00544E85">
        <w:t>URE</w:t>
      </w:r>
      <w:r w:rsidR="00884256" w:rsidRPr="00884256">
        <w:t>.</w:t>
      </w:r>
    </w:p>
    <w:p w14:paraId="33EF1146" w14:textId="77777777" w:rsidR="008A0545" w:rsidRPr="00C933C9" w:rsidRDefault="008A0545" w:rsidP="008A0545">
      <w:pPr>
        <w:pStyle w:val="ZUSTzmustartykuempunktem"/>
      </w:pPr>
      <w:r w:rsidRPr="00C933C9">
        <w:t>3.</w:t>
      </w:r>
      <w:r>
        <w:t> </w:t>
      </w:r>
      <w:r w:rsidRPr="00C933C9">
        <w:t>Rejestr klastrów energii jest jawny.</w:t>
      </w:r>
    </w:p>
    <w:p w14:paraId="75766B77" w14:textId="77777777" w:rsidR="008A0545" w:rsidRPr="00C933C9" w:rsidRDefault="008A0545" w:rsidP="008A0545">
      <w:pPr>
        <w:pStyle w:val="ZUSTzmustartykuempunktem"/>
      </w:pPr>
      <w:r w:rsidRPr="00C933C9">
        <w:t>4.</w:t>
      </w:r>
      <w:r>
        <w:t> </w:t>
      </w:r>
      <w:r w:rsidRPr="00C933C9">
        <w:t>Prezes URE dokonuje wpisu klastra energii do rejestru klastrów energii na wniosek koordynatora klastra energii w terminie 14 dni od dnia złożenia wniosku.</w:t>
      </w:r>
    </w:p>
    <w:p w14:paraId="5B05A78B" w14:textId="77777777" w:rsidR="008A0545" w:rsidRPr="00C933C9" w:rsidRDefault="008A0545" w:rsidP="00E7265F">
      <w:pPr>
        <w:pStyle w:val="ZUSTzmustartykuempunktem"/>
        <w:keepNext/>
      </w:pPr>
      <w:r w:rsidRPr="00C933C9">
        <w:t>5.</w:t>
      </w:r>
      <w:r>
        <w:t> </w:t>
      </w:r>
      <w:r w:rsidRPr="00C933C9">
        <w:t>Wniosek, o którym mowa w ust. 4, zawiera:</w:t>
      </w:r>
    </w:p>
    <w:p w14:paraId="02F96E52" w14:textId="77777777" w:rsidR="008A0545" w:rsidRPr="00C933C9" w:rsidRDefault="008A0545" w:rsidP="008A0545">
      <w:pPr>
        <w:pStyle w:val="ZPKTzmpktartykuempunktem"/>
      </w:pPr>
      <w:r w:rsidRPr="00C933C9">
        <w:t>1)</w:t>
      </w:r>
      <w:r>
        <w:tab/>
      </w:r>
      <w:r w:rsidRPr="00C933C9">
        <w:t>nazwę i adres zamieszkania albo siedziby koordynatora klastra energii;</w:t>
      </w:r>
    </w:p>
    <w:p w14:paraId="3609E5B4" w14:textId="26E7A4B2" w:rsidR="008A0545" w:rsidRPr="00C933C9" w:rsidRDefault="008A0545" w:rsidP="00E7265F">
      <w:pPr>
        <w:pStyle w:val="ZPKTzmpktartykuempunktem"/>
        <w:keepNext/>
      </w:pPr>
      <w:r w:rsidRPr="00C933C9">
        <w:t>2)</w:t>
      </w:r>
      <w:r>
        <w:tab/>
      </w:r>
      <w:r w:rsidRPr="00C933C9">
        <w:t>określenie:</w:t>
      </w:r>
    </w:p>
    <w:p w14:paraId="7FA01359" w14:textId="158D6A17" w:rsidR="003F2CE3" w:rsidRDefault="008A0545" w:rsidP="008A0545">
      <w:pPr>
        <w:pStyle w:val="ZLITwPKTzmlitwpktartykuempunktem"/>
      </w:pPr>
      <w:r w:rsidRPr="00C933C9">
        <w:t>a)</w:t>
      </w:r>
      <w:r>
        <w:tab/>
      </w:r>
      <w:r w:rsidRPr="00C933C9">
        <w:t>obszaru działa</w:t>
      </w:r>
      <w:r w:rsidR="00604C67">
        <w:t>lności</w:t>
      </w:r>
      <w:r w:rsidRPr="00C933C9">
        <w:t xml:space="preserve"> </w:t>
      </w:r>
      <w:r w:rsidR="003F2CE3">
        <w:t>klastra</w:t>
      </w:r>
      <w:r w:rsidR="00611EE9">
        <w:t xml:space="preserve"> energii</w:t>
      </w:r>
      <w:r w:rsidR="003F2CE3">
        <w:t>,</w:t>
      </w:r>
    </w:p>
    <w:p w14:paraId="34BE00C9" w14:textId="080911F7" w:rsidR="008A0545" w:rsidRPr="00C933C9" w:rsidRDefault="003F2CE3" w:rsidP="008A0545">
      <w:pPr>
        <w:pStyle w:val="ZLITwPKTzmlitwpktartykuempunktem"/>
      </w:pPr>
      <w:r>
        <w:t>b)</w:t>
      </w:r>
      <w:r>
        <w:tab/>
      </w:r>
      <w:r w:rsidR="00084CFF">
        <w:t>zakresu przedmiotowego działalności klastra energii,</w:t>
      </w:r>
    </w:p>
    <w:p w14:paraId="7830FA0E" w14:textId="2676559F" w:rsidR="008A0545" w:rsidRPr="00C933C9" w:rsidRDefault="00084CFF" w:rsidP="008A0545">
      <w:pPr>
        <w:pStyle w:val="ZLITwPKTzmlitwpktartykuempunktem"/>
      </w:pPr>
      <w:r>
        <w:t>c</w:t>
      </w:r>
      <w:r w:rsidR="008A0545" w:rsidRPr="00C933C9">
        <w:t>)</w:t>
      </w:r>
      <w:r w:rsidR="008A0545">
        <w:tab/>
      </w:r>
      <w:r>
        <w:t>członków</w:t>
      </w:r>
      <w:r w:rsidR="008A0545" w:rsidRPr="00C933C9">
        <w:t xml:space="preserve"> klastra energii</w:t>
      </w:r>
      <w:r w:rsidR="0036274B">
        <w:t xml:space="preserve"> – imię</w:t>
      </w:r>
      <w:r w:rsidR="007B7103">
        <w:t xml:space="preserve"> i</w:t>
      </w:r>
      <w:r w:rsidR="0036274B">
        <w:t xml:space="preserve"> nazwisko</w:t>
      </w:r>
      <w:r w:rsidR="007B7103">
        <w:t xml:space="preserve"> oraz adres </w:t>
      </w:r>
      <w:r w:rsidR="003D4BF7">
        <w:t>prowadzenia działalności</w:t>
      </w:r>
      <w:r w:rsidR="007B7103">
        <w:t xml:space="preserve"> </w:t>
      </w:r>
      <w:r w:rsidR="00E0599F">
        <w:t>lub</w:t>
      </w:r>
      <w:r w:rsidR="007B7103">
        <w:t xml:space="preserve"> nazw</w:t>
      </w:r>
      <w:r w:rsidR="00E0599F">
        <w:t>ę</w:t>
      </w:r>
      <w:r w:rsidR="00B7121A">
        <w:t>,</w:t>
      </w:r>
      <w:r w:rsidR="007B7103">
        <w:t xml:space="preserve"> siedzib</w:t>
      </w:r>
      <w:r w:rsidR="004F769A">
        <w:t>ę</w:t>
      </w:r>
      <w:r w:rsidR="00B7121A">
        <w:t xml:space="preserve"> i adres</w:t>
      </w:r>
      <w:r w:rsidR="008A0545" w:rsidRPr="00C933C9">
        <w:t>,</w:t>
      </w:r>
    </w:p>
    <w:p w14:paraId="09F5DF87" w14:textId="7EF2C4C3" w:rsidR="008A0545" w:rsidRPr="00C933C9" w:rsidRDefault="00084CFF" w:rsidP="008A0545">
      <w:pPr>
        <w:pStyle w:val="ZLITwPKTzmlitwpktartykuempunktem"/>
      </w:pPr>
      <w:r>
        <w:t>d</w:t>
      </w:r>
      <w:r w:rsidR="008A0545" w:rsidRPr="00C933C9">
        <w:t>)</w:t>
      </w:r>
      <w:r w:rsidR="008A0545">
        <w:tab/>
      </w:r>
      <w:r w:rsidR="008A0545" w:rsidRPr="00C933C9">
        <w:t>liczby, rodzajów</w:t>
      </w:r>
      <w:r w:rsidR="000577B1">
        <w:t>, mocy zainstalowanej</w:t>
      </w:r>
      <w:r w:rsidR="00833767">
        <w:t xml:space="preserve"> elektrycznej</w:t>
      </w:r>
      <w:r w:rsidR="008A0545" w:rsidRPr="00C933C9">
        <w:t xml:space="preserve"> i lokalizacji instalacji </w:t>
      </w:r>
      <w:r w:rsidR="002B3BDB">
        <w:t xml:space="preserve">odnawialnego źródła </w:t>
      </w:r>
      <w:r w:rsidR="00350061">
        <w:t xml:space="preserve">energii, jednostek </w:t>
      </w:r>
      <w:r w:rsidR="00604C67">
        <w:t xml:space="preserve">wytwórczych </w:t>
      </w:r>
      <w:r w:rsidR="00350061">
        <w:t>w rozumieniu art. 3 pkt 43 u</w:t>
      </w:r>
      <w:r w:rsidR="006E7C30">
        <w:t xml:space="preserve">stawy – </w:t>
      </w:r>
      <w:r w:rsidR="00350061">
        <w:t>P</w:t>
      </w:r>
      <w:r w:rsidR="006E7C30">
        <w:t>rawo energetyczne</w:t>
      </w:r>
      <w:r w:rsidR="00350061">
        <w:t xml:space="preserve"> </w:t>
      </w:r>
      <w:r w:rsidR="00604C67">
        <w:t>i magazynów energii</w:t>
      </w:r>
      <w:r w:rsidR="00350061">
        <w:t>,</w:t>
      </w:r>
      <w:r w:rsidR="00604C67">
        <w:t xml:space="preserve"> </w:t>
      </w:r>
      <w:r w:rsidR="008A0545" w:rsidRPr="00C933C9">
        <w:t>służących do prowadzenia działalności w ramach tego klastra energii,</w:t>
      </w:r>
    </w:p>
    <w:p w14:paraId="388CFC02" w14:textId="3611D216" w:rsidR="008A0545" w:rsidRPr="00C933C9" w:rsidRDefault="00084CFF" w:rsidP="00E46153">
      <w:pPr>
        <w:pStyle w:val="ZLITwPKTzmlitwpktartykuempunktem"/>
      </w:pPr>
      <w:r>
        <w:t>e</w:t>
      </w:r>
      <w:r w:rsidR="008A0545" w:rsidRPr="00C933C9">
        <w:t>)</w:t>
      </w:r>
      <w:r w:rsidR="008A0545">
        <w:tab/>
      </w:r>
      <w:r w:rsidR="008A0545" w:rsidRPr="00C933C9">
        <w:t xml:space="preserve">operatora systemu dystrybucyjnego elektroenergetycznego, </w:t>
      </w:r>
      <w:r w:rsidR="0029194B">
        <w:t xml:space="preserve">na którego obszarze </w:t>
      </w:r>
      <w:r w:rsidR="00554AE8">
        <w:t xml:space="preserve">znajdują się </w:t>
      </w:r>
      <w:r w:rsidR="008A0545" w:rsidRPr="00C933C9">
        <w:t xml:space="preserve">punkty poboru energii </w:t>
      </w:r>
      <w:r w:rsidR="006957A4">
        <w:t>członków klastra</w:t>
      </w:r>
      <w:r w:rsidR="00FD0F08">
        <w:t xml:space="preserve"> energii</w:t>
      </w:r>
      <w:r w:rsidR="009543AA">
        <w:t>, wraz z</w:t>
      </w:r>
      <w:r w:rsidR="006E7C30">
        <w:t>e</w:t>
      </w:r>
      <w:r w:rsidR="009543AA">
        <w:t xml:space="preserve"> </w:t>
      </w:r>
      <w:r w:rsidR="006E7C30">
        <w:t xml:space="preserve">wskazaniem </w:t>
      </w:r>
      <w:r w:rsidR="009543AA">
        <w:t>tych punktów</w:t>
      </w:r>
      <w:r w:rsidR="000B6109">
        <w:t xml:space="preserve"> i punktów wprowadzania</w:t>
      </w:r>
      <w:r w:rsidR="000B6109" w:rsidRPr="00382921">
        <w:t xml:space="preserve"> </w:t>
      </w:r>
      <w:r w:rsidR="00350061">
        <w:t xml:space="preserve">energii do sieci </w:t>
      </w:r>
      <w:r w:rsidR="000B6109">
        <w:t xml:space="preserve">przez </w:t>
      </w:r>
      <w:r w:rsidR="000B6109" w:rsidRPr="00382921">
        <w:t>członków klastra</w:t>
      </w:r>
      <w:r w:rsidR="000B6109">
        <w:t xml:space="preserve"> energii.</w:t>
      </w:r>
      <w:r w:rsidR="000B6109" w:rsidRPr="00C933C9">
        <w:t xml:space="preserve"> </w:t>
      </w:r>
    </w:p>
    <w:p w14:paraId="13ACBAE3" w14:textId="38890DEB" w:rsidR="008A0545" w:rsidRPr="00C933C9" w:rsidRDefault="008A0545" w:rsidP="00E7265F">
      <w:pPr>
        <w:pStyle w:val="ZUSTzmustartykuempunktem"/>
        <w:keepNext/>
      </w:pPr>
      <w:r w:rsidRPr="00C933C9">
        <w:t>6.</w:t>
      </w:r>
      <w:r>
        <w:t> </w:t>
      </w:r>
      <w:r w:rsidRPr="00C933C9">
        <w:t>Do wniosku</w:t>
      </w:r>
      <w:r w:rsidR="00BB52F0">
        <w:t>,</w:t>
      </w:r>
      <w:r w:rsidRPr="00C933C9">
        <w:t xml:space="preserve"> </w:t>
      </w:r>
      <w:r w:rsidR="00DC13FB" w:rsidRPr="00C933C9">
        <w:t>o którym mowa w ust. 4,</w:t>
      </w:r>
      <w:r w:rsidR="0063270D">
        <w:t xml:space="preserve"> </w:t>
      </w:r>
      <w:r w:rsidR="000B6109">
        <w:t>ko</w:t>
      </w:r>
      <w:r w:rsidR="00A10E03">
        <w:t>o</w:t>
      </w:r>
      <w:r w:rsidR="000B6109">
        <w:t>rdy</w:t>
      </w:r>
      <w:r w:rsidRPr="00C933C9">
        <w:t>nator klastra energii załącza:</w:t>
      </w:r>
    </w:p>
    <w:p w14:paraId="0CC44AC5" w14:textId="77777777" w:rsidR="00B81A22" w:rsidRPr="00B81A22" w:rsidRDefault="008A0545" w:rsidP="00B81A22">
      <w:pPr>
        <w:pStyle w:val="ZPKTzmpktartykuempunktem"/>
        <w:jc w:val="left"/>
      </w:pPr>
      <w:r w:rsidRPr="00C933C9">
        <w:t>1)</w:t>
      </w:r>
      <w:r>
        <w:tab/>
      </w:r>
      <w:r w:rsidRPr="00C933C9">
        <w:t xml:space="preserve">kopię porozumienia, o którym mowa w art. 38aa </w:t>
      </w:r>
      <w:r w:rsidR="00B81A22" w:rsidRPr="00B81A22">
        <w:t>ust. 1;</w:t>
      </w:r>
    </w:p>
    <w:p w14:paraId="177228F6" w14:textId="77777777" w:rsidR="00231BA0" w:rsidRDefault="008A0545" w:rsidP="008A0545">
      <w:pPr>
        <w:pStyle w:val="ZPKTzmpktartykuempunktem"/>
      </w:pPr>
      <w:r w:rsidRPr="00C933C9">
        <w:t>2)</w:t>
      </w:r>
      <w:r>
        <w:tab/>
      </w:r>
      <w:r w:rsidRPr="00C933C9">
        <w:t>oświadczenie koordynatora klastra energii</w:t>
      </w:r>
      <w:r w:rsidR="00BA2C8D">
        <w:t xml:space="preserve">, </w:t>
      </w:r>
      <w:bookmarkStart w:id="20" w:name="_Hlk128385898"/>
      <w:r w:rsidR="00BA2C8D">
        <w:t>złożone pod rygorem odpowiedzialności karnej za składanie fałszywych oświadczeń</w:t>
      </w:r>
      <w:bookmarkEnd w:id="20"/>
      <w:r w:rsidR="00BA2C8D">
        <w:t>, o</w:t>
      </w:r>
      <w:r w:rsidRPr="00C933C9">
        <w:t xml:space="preserve"> następującej treści: </w:t>
      </w:r>
    </w:p>
    <w:p w14:paraId="27F8B796" w14:textId="3A0025FE" w:rsidR="008A0545" w:rsidRPr="00C933C9" w:rsidRDefault="008A0545" w:rsidP="00B81A22">
      <w:pPr>
        <w:pStyle w:val="ZPKTzmpktartykuempunktem"/>
        <w:ind w:firstLine="0"/>
      </w:pPr>
      <w:r>
        <w:t>„</w:t>
      </w:r>
      <w:r w:rsidRPr="00C933C9">
        <w:t>Świadomy odpowiedzialności karnej za złożenie fałszywego oświadczenia wynikającej z art. 233 § 6 ustawy z dnia 6 czerwca 1997 r. – Kodeks karny oświadczam, że dane zawarte we wniosku o wpis do rejestru klastrów energii są kompletne i zgodne z prawdą.</w:t>
      </w:r>
      <w:r>
        <w:t>”</w:t>
      </w:r>
      <w:r w:rsidR="00231BA0">
        <w:t>;</w:t>
      </w:r>
      <w:r w:rsidRPr="00C933C9">
        <w:t xml:space="preserve"> </w:t>
      </w:r>
      <w:r w:rsidR="005B5DB8">
        <w:t>k</w:t>
      </w:r>
      <w:r w:rsidR="005B5DB8" w:rsidRPr="00C933C9">
        <w:t xml:space="preserve">lauzula </w:t>
      </w:r>
      <w:r w:rsidRPr="00C933C9">
        <w:t xml:space="preserve">ta zastępuje pouczenie organu o odpowiedzialności karnej za składanie </w:t>
      </w:r>
      <w:r w:rsidR="00231BA0" w:rsidRPr="00C933C9">
        <w:t>fałszyw</w:t>
      </w:r>
      <w:r w:rsidR="00231BA0">
        <w:t>ych</w:t>
      </w:r>
      <w:r w:rsidR="00231BA0" w:rsidRPr="00C933C9">
        <w:t xml:space="preserve"> oświadcze</w:t>
      </w:r>
      <w:r w:rsidR="00231BA0">
        <w:t>ń</w:t>
      </w:r>
      <w:r w:rsidRPr="00C933C9">
        <w:t>.</w:t>
      </w:r>
    </w:p>
    <w:p w14:paraId="0BA7C6F1" w14:textId="3E7C915C" w:rsidR="008A0545" w:rsidRPr="00C933C9" w:rsidRDefault="008A0545" w:rsidP="008A0545">
      <w:pPr>
        <w:pStyle w:val="ZUSTzmustartykuempunktem"/>
      </w:pPr>
      <w:r w:rsidRPr="00C933C9">
        <w:t>7.</w:t>
      </w:r>
      <w:r>
        <w:t> </w:t>
      </w:r>
      <w:r w:rsidRPr="00C933C9">
        <w:t>W przypadku gdy wniosek, o którym mowa w ust. 4, nie zawiera danych, o których mowa w ust. 5</w:t>
      </w:r>
      <w:r w:rsidR="00084CFF">
        <w:t>,</w:t>
      </w:r>
      <w:r w:rsidRPr="00C933C9">
        <w:t xml:space="preserve"> lub do wniosku nie dołączono dokumentów, o których mowa </w:t>
      </w:r>
      <w:r w:rsidRPr="00C933C9">
        <w:br/>
        <w:t xml:space="preserve">w ust. 6, Prezes URE niezwłocznie wzywa wnioskodawcę do uzupełnienia wniosku w terminie 14 dni od dnia doręczenia wezwania </w:t>
      </w:r>
      <w:r w:rsidR="008A6BC4" w:rsidRPr="00CD7425">
        <w:t xml:space="preserve">wskazując </w:t>
      </w:r>
      <w:r w:rsidR="00505BBB">
        <w:t xml:space="preserve">zakres, </w:t>
      </w:r>
      <w:r w:rsidR="008A6BC4" w:rsidRPr="00CD7425">
        <w:t>w jakim wniosek ten wymaga uzupełnienia</w:t>
      </w:r>
      <w:r w:rsidR="00505BBB">
        <w:t>,</w:t>
      </w:r>
      <w:r w:rsidR="00505BBB" w:rsidRPr="00505BBB">
        <w:t xml:space="preserve"> </w:t>
      </w:r>
      <w:r w:rsidR="00505BBB" w:rsidRPr="00C933C9">
        <w:t xml:space="preserve">wraz z pouczeniem, że brak uzupełnienia spowoduje pozostawienie </w:t>
      </w:r>
      <w:r w:rsidR="008B433B">
        <w:t>wniosku</w:t>
      </w:r>
      <w:r w:rsidR="00505BBB" w:rsidRPr="00C933C9">
        <w:t xml:space="preserve"> bez rozpoznania</w:t>
      </w:r>
      <w:r w:rsidR="00505BBB">
        <w:t>.</w:t>
      </w:r>
    </w:p>
    <w:p w14:paraId="3E87D009" w14:textId="319DC44E" w:rsidR="008A0545" w:rsidRPr="00C933C9" w:rsidRDefault="008A0545" w:rsidP="008A0545">
      <w:pPr>
        <w:pStyle w:val="ZUSTzmustartykuempunktem"/>
      </w:pPr>
      <w:r w:rsidRPr="00C933C9">
        <w:t>8.</w:t>
      </w:r>
      <w:r>
        <w:t> </w:t>
      </w:r>
      <w:r w:rsidRPr="00C933C9">
        <w:t xml:space="preserve">Zamieszczeniu w rejestrze klastrów energii podlegają dane, o których mowa </w:t>
      </w:r>
      <w:r w:rsidRPr="00C933C9">
        <w:br/>
        <w:t>w ust. 5 pkt 2 lit. a</w:t>
      </w:r>
      <w:r w:rsidR="00EC2D58">
        <w:t>–</w:t>
      </w:r>
      <w:r w:rsidR="00084CFF">
        <w:t>c</w:t>
      </w:r>
      <w:r w:rsidR="00D209F0">
        <w:t xml:space="preserve"> z wyłączeniem adresów </w:t>
      </w:r>
      <w:r w:rsidR="00175450">
        <w:t>i</w:t>
      </w:r>
      <w:r w:rsidR="00D209F0">
        <w:t xml:space="preserve"> siedzib</w:t>
      </w:r>
      <w:r w:rsidR="00AB767E">
        <w:t>,</w:t>
      </w:r>
      <w:r w:rsidRPr="00C933C9">
        <w:t xml:space="preserve"> oraz</w:t>
      </w:r>
      <w:r w:rsidR="00B81A22">
        <w:t> </w:t>
      </w:r>
      <w:r w:rsidR="00C7194E">
        <w:t>lit.</w:t>
      </w:r>
      <w:r w:rsidR="00B81A22">
        <w:t> </w:t>
      </w:r>
      <w:r w:rsidR="00084CFF">
        <w:t>e</w:t>
      </w:r>
      <w:r w:rsidRPr="00C933C9">
        <w:t>.</w:t>
      </w:r>
    </w:p>
    <w:p w14:paraId="7B44C3DB" w14:textId="4A54A90B" w:rsidR="008A0545" w:rsidRPr="00C933C9" w:rsidRDefault="008A0545" w:rsidP="008A0545">
      <w:pPr>
        <w:pStyle w:val="ZUSTzmustartykuempunktem"/>
      </w:pPr>
      <w:r w:rsidRPr="00C933C9">
        <w:t>9.</w:t>
      </w:r>
      <w:r>
        <w:t> </w:t>
      </w:r>
      <w:r w:rsidRPr="00C933C9">
        <w:t>Przepis</w:t>
      </w:r>
      <w:r w:rsidR="001B018B">
        <w:t>y</w:t>
      </w:r>
      <w:r w:rsidRPr="00C933C9">
        <w:t xml:space="preserve"> ust. 4</w:t>
      </w:r>
      <w:r w:rsidR="00EC2D58">
        <w:t>–</w:t>
      </w:r>
      <w:r w:rsidR="006957A4">
        <w:t>8</w:t>
      </w:r>
      <w:r w:rsidR="006957A4" w:rsidRPr="00C933C9">
        <w:t xml:space="preserve"> </w:t>
      </w:r>
      <w:r w:rsidRPr="00C933C9">
        <w:t xml:space="preserve">stosuje się </w:t>
      </w:r>
      <w:r w:rsidR="00A27FAD">
        <w:t xml:space="preserve">także </w:t>
      </w:r>
      <w:r w:rsidRPr="00C933C9">
        <w:t>do wniosku o zmianę danych zamieszczonych w rejestrze klastrów energii.</w:t>
      </w:r>
    </w:p>
    <w:p w14:paraId="181A998E" w14:textId="5539D3B2" w:rsidR="008A0545" w:rsidRPr="00C933C9" w:rsidRDefault="008A0545" w:rsidP="008A0545">
      <w:pPr>
        <w:pStyle w:val="ZUSTzmustartykuempunktem"/>
      </w:pPr>
      <w:r w:rsidRPr="00C933C9">
        <w:t>10.</w:t>
      </w:r>
      <w:r>
        <w:t> </w:t>
      </w:r>
      <w:r w:rsidRPr="00C933C9">
        <w:t>W przypadku zmiany danych, o których mowa w ust. 5</w:t>
      </w:r>
      <w:r w:rsidR="006E7C30">
        <w:t>,</w:t>
      </w:r>
      <w:r w:rsidRPr="00C933C9">
        <w:t xml:space="preserve"> lub zmiany w dokumentach, o których mowa w ust. 6, koordynator klastra energii, w terminie 14 dni od dnia </w:t>
      </w:r>
      <w:r w:rsidR="00A24530">
        <w:t xml:space="preserve">dokonania </w:t>
      </w:r>
      <w:r w:rsidRPr="00C933C9">
        <w:t>zmiany, składa do Prezesa URE wniosek o zmianę wpisu w rejestrze klastrów energii.</w:t>
      </w:r>
    </w:p>
    <w:p w14:paraId="4F818CC4" w14:textId="673D8767" w:rsidR="008A0545" w:rsidRPr="00C933C9" w:rsidRDefault="008A0545" w:rsidP="008A0545">
      <w:pPr>
        <w:pStyle w:val="ZUSTzmustartykuempunktem"/>
      </w:pPr>
      <w:r w:rsidRPr="00C933C9">
        <w:t>11.</w:t>
      </w:r>
      <w:r>
        <w:t> </w:t>
      </w:r>
      <w:r w:rsidRPr="00C933C9">
        <w:t>Prezes URE, niezwłocznie po wpisaniu klastra energii do rejestru klastrów</w:t>
      </w:r>
      <w:r w:rsidR="006E7C30">
        <w:t xml:space="preserve"> energii</w:t>
      </w:r>
      <w:r w:rsidRPr="00C933C9">
        <w:t xml:space="preserve">, wydaje koordynatorowi klastra </w:t>
      </w:r>
      <w:r w:rsidR="002A1C44">
        <w:t xml:space="preserve">energii </w:t>
      </w:r>
      <w:r w:rsidRPr="00C933C9">
        <w:t>zaświadczenie o wpisie do rejestru.</w:t>
      </w:r>
    </w:p>
    <w:p w14:paraId="38020D2D" w14:textId="70A6E0D7" w:rsidR="008A0545" w:rsidRPr="00C933C9" w:rsidRDefault="008A0545" w:rsidP="00E7265F">
      <w:pPr>
        <w:pStyle w:val="ZUSTzmustartykuempunktem"/>
        <w:keepNext/>
      </w:pPr>
      <w:r w:rsidRPr="00C933C9">
        <w:t>12.</w:t>
      </w:r>
      <w:r>
        <w:t> </w:t>
      </w:r>
      <w:r w:rsidRPr="00C933C9">
        <w:t>Prezes URE wykreśla</w:t>
      </w:r>
      <w:r w:rsidR="006957A4">
        <w:t>,</w:t>
      </w:r>
      <w:r w:rsidRPr="00C933C9">
        <w:t xml:space="preserve"> </w:t>
      </w:r>
      <w:r w:rsidR="005D1616">
        <w:t>w drodze decyzji</w:t>
      </w:r>
      <w:r w:rsidR="006957A4">
        <w:t>,</w:t>
      </w:r>
      <w:r w:rsidR="005D1616">
        <w:t xml:space="preserve"> </w:t>
      </w:r>
      <w:r w:rsidRPr="00C933C9">
        <w:t>klaster energii z rejestru klastrów energii:</w:t>
      </w:r>
    </w:p>
    <w:p w14:paraId="41C0463F" w14:textId="77777777" w:rsidR="008A0545" w:rsidRPr="00C933C9" w:rsidRDefault="008A0545" w:rsidP="008A0545">
      <w:pPr>
        <w:pStyle w:val="ZPKTzmpktartykuempunktem"/>
      </w:pPr>
      <w:r w:rsidRPr="00C933C9">
        <w:t>1)</w:t>
      </w:r>
      <w:r>
        <w:tab/>
      </w:r>
      <w:r w:rsidRPr="00C933C9">
        <w:t>na wniosek koordynatora klastra energii;</w:t>
      </w:r>
    </w:p>
    <w:p w14:paraId="0853C2FF" w14:textId="77777777" w:rsidR="008A0545" w:rsidRPr="00C933C9" w:rsidRDefault="008A0545" w:rsidP="008A0545">
      <w:pPr>
        <w:pStyle w:val="ZPKTzmpktartykuempunktem"/>
      </w:pPr>
      <w:r w:rsidRPr="00C933C9">
        <w:t>2)</w:t>
      </w:r>
      <w:r>
        <w:tab/>
      </w:r>
      <w:r w:rsidRPr="00C933C9">
        <w:t>w przypadku powzięcia informacji, że klaster energii przestał spełniać wymagania, o których mowa w art. 38ab;</w:t>
      </w:r>
    </w:p>
    <w:p w14:paraId="106C5787" w14:textId="2925A60B" w:rsidR="008A0545" w:rsidRPr="00C933C9" w:rsidRDefault="008A0545" w:rsidP="008A0545">
      <w:pPr>
        <w:pStyle w:val="ZPKTzmpktartykuempunktem"/>
      </w:pPr>
      <w:r w:rsidRPr="00C933C9">
        <w:t>3)</w:t>
      </w:r>
      <w:r>
        <w:tab/>
      </w:r>
      <w:r w:rsidRPr="00C933C9">
        <w:t>w przypadku upływu okresu trwania porozumienia,</w:t>
      </w:r>
      <w:r w:rsidR="0086768C">
        <w:t xml:space="preserve"> o którym mowa w art. 38aa ust. </w:t>
      </w:r>
      <w:r w:rsidRPr="00C933C9">
        <w:t>1, lub jego rozwiązania przed upływem tego okresu.</w:t>
      </w:r>
    </w:p>
    <w:p w14:paraId="276693F0" w14:textId="0BDFD8B4" w:rsidR="008A0545" w:rsidRDefault="008A0545" w:rsidP="008A0545">
      <w:pPr>
        <w:pStyle w:val="ZUSTzmustartykuempunktem"/>
      </w:pPr>
      <w:r w:rsidRPr="00C933C9">
        <w:t>13.</w:t>
      </w:r>
      <w:r>
        <w:t> </w:t>
      </w:r>
      <w:r w:rsidRPr="00C933C9">
        <w:t xml:space="preserve">Prezes URE informuje koordynatora klastra </w:t>
      </w:r>
      <w:r w:rsidR="009543AA">
        <w:t xml:space="preserve">energii </w:t>
      </w:r>
      <w:r w:rsidRPr="00C933C9">
        <w:t>oraz operatora systemu dystrybucyjnego elektroenergetycznego, o którym mowa w ust</w:t>
      </w:r>
      <w:r w:rsidR="006957A4">
        <w:t>.</w:t>
      </w:r>
      <w:r w:rsidRPr="00C933C9">
        <w:t xml:space="preserve"> 5 pkt 2 lit. </w:t>
      </w:r>
      <w:r w:rsidR="00A94AFE">
        <w:t>e</w:t>
      </w:r>
      <w:r w:rsidRPr="00C933C9">
        <w:t>, o wykreśleniu klastra energii z rejestru klastrów energii.</w:t>
      </w:r>
    </w:p>
    <w:p w14:paraId="6FFE8CD0" w14:textId="66904C26" w:rsidR="001960D2" w:rsidRDefault="00A0111F" w:rsidP="00174333">
      <w:pPr>
        <w:suppressAutoHyphens/>
        <w:autoSpaceDE w:val="0"/>
        <w:autoSpaceDN w:val="0"/>
        <w:adjustRightInd w:val="0"/>
        <w:spacing w:after="0" w:line="360" w:lineRule="auto"/>
        <w:ind w:left="510" w:firstLine="510"/>
        <w:jc w:val="both"/>
        <w:rPr>
          <w:rFonts w:ascii="Times" w:eastAsiaTheme="minorEastAsia" w:hAnsi="Times" w:cs="Arial"/>
          <w:sz w:val="24"/>
          <w:szCs w:val="20"/>
          <w:lang w:eastAsia="pl-PL"/>
        </w:rPr>
      </w:pPr>
      <w:r>
        <w:rPr>
          <w:rFonts w:ascii="Times" w:eastAsiaTheme="minorEastAsia" w:hAnsi="Times" w:cs="Arial"/>
          <w:sz w:val="24"/>
          <w:szCs w:val="20"/>
          <w:lang w:eastAsia="pl-PL"/>
        </w:rPr>
        <w:t>14</w:t>
      </w:r>
      <w:r w:rsidR="00174333">
        <w:rPr>
          <w:rFonts w:ascii="Times" w:eastAsiaTheme="minorEastAsia" w:hAnsi="Times" w:cs="Arial"/>
          <w:sz w:val="24"/>
          <w:szCs w:val="20"/>
          <w:lang w:eastAsia="pl-PL"/>
        </w:rPr>
        <w:t xml:space="preserve">. </w:t>
      </w:r>
      <w:r w:rsidR="001960D2">
        <w:rPr>
          <w:rFonts w:ascii="Times" w:eastAsiaTheme="minorEastAsia" w:hAnsi="Times" w:cs="Arial"/>
          <w:sz w:val="24"/>
          <w:szCs w:val="20"/>
          <w:lang w:eastAsia="pl-PL"/>
        </w:rPr>
        <w:t>Decyzja, o której mowa w ust. 1</w:t>
      </w:r>
      <w:r w:rsidR="00090E85">
        <w:rPr>
          <w:rFonts w:ascii="Times" w:eastAsiaTheme="minorEastAsia" w:hAnsi="Times" w:cs="Arial"/>
          <w:sz w:val="24"/>
          <w:szCs w:val="20"/>
          <w:lang w:eastAsia="pl-PL"/>
        </w:rPr>
        <w:t>2</w:t>
      </w:r>
      <w:r w:rsidR="001960D2">
        <w:rPr>
          <w:rFonts w:ascii="Times" w:eastAsiaTheme="minorEastAsia" w:hAnsi="Times" w:cs="Arial"/>
          <w:sz w:val="24"/>
          <w:szCs w:val="20"/>
          <w:lang w:eastAsia="pl-PL"/>
        </w:rPr>
        <w:t>, podlega natychmiastowemu wykonaniu.</w:t>
      </w:r>
    </w:p>
    <w:p w14:paraId="1F80E1F6" w14:textId="3B6D49F9" w:rsidR="00174333" w:rsidRDefault="001960D2" w:rsidP="00174333">
      <w:pPr>
        <w:suppressAutoHyphens/>
        <w:autoSpaceDE w:val="0"/>
        <w:autoSpaceDN w:val="0"/>
        <w:adjustRightInd w:val="0"/>
        <w:spacing w:after="0" w:line="360" w:lineRule="auto"/>
        <w:ind w:left="510" w:firstLine="510"/>
        <w:jc w:val="both"/>
        <w:rPr>
          <w:rFonts w:ascii="Times" w:eastAsiaTheme="minorEastAsia" w:hAnsi="Times" w:cs="Arial"/>
          <w:sz w:val="24"/>
          <w:szCs w:val="20"/>
          <w:lang w:eastAsia="pl-PL"/>
        </w:rPr>
      </w:pPr>
      <w:r>
        <w:rPr>
          <w:rFonts w:ascii="Times" w:eastAsiaTheme="minorEastAsia" w:hAnsi="Times" w:cs="Arial"/>
          <w:sz w:val="24"/>
          <w:szCs w:val="20"/>
          <w:lang w:eastAsia="pl-PL"/>
        </w:rPr>
        <w:t>1</w:t>
      </w:r>
      <w:r w:rsidR="00A0111F">
        <w:rPr>
          <w:rFonts w:ascii="Times" w:eastAsiaTheme="minorEastAsia" w:hAnsi="Times" w:cs="Arial"/>
          <w:sz w:val="24"/>
          <w:szCs w:val="20"/>
          <w:lang w:eastAsia="pl-PL"/>
        </w:rPr>
        <w:t>5</w:t>
      </w:r>
      <w:r>
        <w:rPr>
          <w:rFonts w:ascii="Times" w:eastAsiaTheme="minorEastAsia" w:hAnsi="Times" w:cs="Arial"/>
          <w:sz w:val="24"/>
          <w:szCs w:val="20"/>
          <w:lang w:eastAsia="pl-PL"/>
        </w:rPr>
        <w:t xml:space="preserve">. </w:t>
      </w:r>
      <w:r w:rsidR="008A6BC4">
        <w:rPr>
          <w:rFonts w:ascii="Times" w:eastAsiaTheme="minorEastAsia" w:hAnsi="Times" w:cs="Arial"/>
          <w:sz w:val="24"/>
          <w:szCs w:val="20"/>
          <w:lang w:eastAsia="pl-PL"/>
        </w:rPr>
        <w:t>Do decyzji, o której mowa w ust. 12, przepisy art. 16 stosuje się</w:t>
      </w:r>
      <w:r w:rsidR="00884256">
        <w:rPr>
          <w:rFonts w:ascii="Times" w:eastAsiaTheme="minorEastAsia" w:hAnsi="Times" w:cs="Arial"/>
          <w:sz w:val="24"/>
          <w:szCs w:val="20"/>
          <w:lang w:eastAsia="pl-PL"/>
        </w:rPr>
        <w:t xml:space="preserve"> odpowiednio</w:t>
      </w:r>
      <w:r w:rsidR="008A6BC4">
        <w:rPr>
          <w:rFonts w:ascii="Times" w:eastAsiaTheme="minorEastAsia" w:hAnsi="Times" w:cs="Arial"/>
          <w:sz w:val="24"/>
          <w:szCs w:val="20"/>
          <w:lang w:eastAsia="pl-PL"/>
        </w:rPr>
        <w:t>.</w:t>
      </w:r>
    </w:p>
    <w:p w14:paraId="72A9678B" w14:textId="29FC7F20" w:rsidR="005A5FF4" w:rsidRDefault="005A5FF4" w:rsidP="00174333">
      <w:pPr>
        <w:suppressAutoHyphens/>
        <w:autoSpaceDE w:val="0"/>
        <w:autoSpaceDN w:val="0"/>
        <w:adjustRightInd w:val="0"/>
        <w:spacing w:after="0" w:line="360" w:lineRule="auto"/>
        <w:ind w:left="510" w:firstLine="510"/>
        <w:jc w:val="both"/>
        <w:rPr>
          <w:rFonts w:ascii="Times" w:eastAsiaTheme="minorEastAsia" w:hAnsi="Times" w:cs="Arial"/>
          <w:sz w:val="24"/>
          <w:szCs w:val="20"/>
          <w:lang w:eastAsia="pl-PL"/>
        </w:rPr>
      </w:pPr>
      <w:r>
        <w:rPr>
          <w:rFonts w:ascii="Times" w:eastAsiaTheme="minorEastAsia" w:hAnsi="Times" w:cs="Arial"/>
          <w:sz w:val="24"/>
          <w:szCs w:val="20"/>
          <w:lang w:eastAsia="pl-PL"/>
        </w:rPr>
        <w:t>1</w:t>
      </w:r>
      <w:r w:rsidR="00A0111F">
        <w:rPr>
          <w:rFonts w:ascii="Times" w:eastAsiaTheme="minorEastAsia" w:hAnsi="Times" w:cs="Arial"/>
          <w:sz w:val="24"/>
          <w:szCs w:val="20"/>
          <w:lang w:eastAsia="pl-PL"/>
        </w:rPr>
        <w:t>6</w:t>
      </w:r>
      <w:r>
        <w:rPr>
          <w:rFonts w:ascii="Times" w:eastAsiaTheme="minorEastAsia" w:hAnsi="Times" w:cs="Arial"/>
          <w:sz w:val="24"/>
          <w:szCs w:val="20"/>
          <w:lang w:eastAsia="pl-PL"/>
        </w:rPr>
        <w:t xml:space="preserve">. </w:t>
      </w:r>
      <w:r w:rsidRPr="005A5FF4">
        <w:rPr>
          <w:rFonts w:ascii="Times" w:eastAsiaTheme="minorEastAsia" w:hAnsi="Times" w:cs="Arial"/>
          <w:sz w:val="24"/>
          <w:szCs w:val="20"/>
          <w:lang w:eastAsia="pl-PL"/>
        </w:rPr>
        <w:t xml:space="preserve">Określone przez Prezesa URE koszty </w:t>
      </w:r>
      <w:r>
        <w:rPr>
          <w:rFonts w:ascii="Times" w:eastAsiaTheme="minorEastAsia" w:hAnsi="Times" w:cs="Arial"/>
          <w:sz w:val="24"/>
          <w:szCs w:val="20"/>
          <w:lang w:eastAsia="pl-PL"/>
        </w:rPr>
        <w:t xml:space="preserve">budowy, </w:t>
      </w:r>
      <w:r w:rsidRPr="005A5FF4">
        <w:rPr>
          <w:rFonts w:ascii="Times" w:eastAsiaTheme="minorEastAsia" w:hAnsi="Times" w:cs="Arial"/>
          <w:sz w:val="24"/>
          <w:szCs w:val="20"/>
          <w:lang w:eastAsia="pl-PL"/>
        </w:rPr>
        <w:t>utrzymania, rozbudowy i modyfikacji rejestru</w:t>
      </w:r>
      <w:r w:rsidR="00A83B12">
        <w:rPr>
          <w:rFonts w:ascii="Times" w:eastAsiaTheme="minorEastAsia" w:hAnsi="Times" w:cs="Arial"/>
          <w:sz w:val="24"/>
          <w:szCs w:val="20"/>
          <w:lang w:eastAsia="pl-PL"/>
        </w:rPr>
        <w:t xml:space="preserve"> klastrów energii</w:t>
      </w:r>
      <w:r w:rsidRPr="005A5FF4">
        <w:rPr>
          <w:rFonts w:ascii="Times" w:eastAsiaTheme="minorEastAsia" w:hAnsi="Times" w:cs="Arial"/>
          <w:sz w:val="24"/>
          <w:szCs w:val="20"/>
          <w:lang w:eastAsia="pl-PL"/>
        </w:rPr>
        <w:t xml:space="preserve"> pokrywa operator rozliczeń energii odnawialnej, o którym mowa w art. 106, ze środków opłaty OZE, o której mowa w art. 95 ust. 1, na podstawie dyspozycji Prezesa URE.</w:t>
      </w:r>
    </w:p>
    <w:p w14:paraId="1F1C41C7" w14:textId="156DA039" w:rsidR="00CD3E1E" w:rsidRPr="00625B92" w:rsidRDefault="00625B92" w:rsidP="00625B92">
      <w:pPr>
        <w:pStyle w:val="ZUSTzmustartykuempunktem"/>
      </w:pPr>
      <w:r>
        <w:t>Art. 38ad. 1</w:t>
      </w:r>
      <w:r w:rsidR="00CD3E1E" w:rsidRPr="00625B92">
        <w:t>. Koordynator klastra energii</w:t>
      </w:r>
      <w:r w:rsidR="00EF7D63">
        <w:t xml:space="preserve"> wpisanego</w:t>
      </w:r>
      <w:r>
        <w:t xml:space="preserve"> do rejestru</w:t>
      </w:r>
      <w:r w:rsidR="00BA6141">
        <w:t xml:space="preserve"> klastrów energii</w:t>
      </w:r>
      <w:r>
        <w:t xml:space="preserve">, </w:t>
      </w:r>
      <w:r w:rsidR="00CD3E1E" w:rsidRPr="00625B92">
        <w:t>sporządza roczne sprawozdanie zawierające:</w:t>
      </w:r>
    </w:p>
    <w:p w14:paraId="1A144457" w14:textId="421E62D1" w:rsidR="00CD3E1E" w:rsidRPr="00625B92" w:rsidRDefault="00623996" w:rsidP="00B81A22">
      <w:pPr>
        <w:pStyle w:val="PKTpunkt"/>
        <w:keepNext/>
        <w:ind w:left="851" w:hanging="425"/>
      </w:pPr>
      <w:r>
        <w:t>1</w:t>
      </w:r>
      <w:r w:rsidR="00CD3E1E" w:rsidRPr="00625B92">
        <w:t>)</w:t>
      </w:r>
      <w:r w:rsidR="00CD3E1E" w:rsidRPr="00625B92">
        <w:tab/>
        <w:t>ilość energii:</w:t>
      </w:r>
    </w:p>
    <w:p w14:paraId="168E774E" w14:textId="52248821" w:rsidR="00CD3E1E" w:rsidRPr="00625B92" w:rsidRDefault="00623996" w:rsidP="00ED17C7">
      <w:pPr>
        <w:pStyle w:val="LITlitera"/>
        <w:ind w:left="1276" w:hanging="425"/>
      </w:pPr>
      <w:r>
        <w:t>a)</w:t>
      </w:r>
      <w:r w:rsidR="00315743">
        <w:tab/>
      </w:r>
      <w:r w:rsidR="00CD3E1E" w:rsidRPr="00625B92">
        <w:t>wytworzonej</w:t>
      </w:r>
      <w:r w:rsidR="00F8160F">
        <w:t xml:space="preserve"> łącznie</w:t>
      </w:r>
      <w:r w:rsidR="00CD3E1E" w:rsidRPr="00625B92">
        <w:t xml:space="preserve"> przez </w:t>
      </w:r>
      <w:r w:rsidR="00611046">
        <w:t>członków klastra</w:t>
      </w:r>
      <w:r w:rsidR="00FD0F08">
        <w:t xml:space="preserve"> energii</w:t>
      </w:r>
      <w:r w:rsidR="00CD3E1E" w:rsidRPr="00625B92">
        <w:t>, w tym ilość energii wytworzone</w:t>
      </w:r>
      <w:r w:rsidR="00C92A8A">
        <w:t>j z odnawialnych źródeł energii</w:t>
      </w:r>
      <w:r>
        <w:t>,</w:t>
      </w:r>
    </w:p>
    <w:p w14:paraId="72839990" w14:textId="6A037400" w:rsidR="00CD3E1E" w:rsidRPr="00625B92" w:rsidRDefault="00623996" w:rsidP="00ED17C7">
      <w:pPr>
        <w:pStyle w:val="LITlitera"/>
        <w:ind w:left="1276" w:hanging="425"/>
      </w:pPr>
      <w:r>
        <w:t>b)</w:t>
      </w:r>
      <w:r w:rsidR="0086768C">
        <w:tab/>
      </w:r>
      <w:r w:rsidR="00CD3E1E" w:rsidRPr="00625B92">
        <w:t>w stosunku do której zastosowano zasady roz</w:t>
      </w:r>
      <w:r w:rsidR="00625B92">
        <w:t xml:space="preserve">liczeń, o których mowa w art. </w:t>
      </w:r>
      <w:r w:rsidR="00315743">
        <w:t>184k</w:t>
      </w:r>
      <w:r w:rsidR="00467D78">
        <w:t xml:space="preserve"> ust. 1</w:t>
      </w:r>
      <w:r w:rsidR="00FD57F7">
        <w:t>,</w:t>
      </w:r>
      <w:r w:rsidR="00315743" w:rsidRPr="00625B92">
        <w:t xml:space="preserve"> </w:t>
      </w:r>
      <w:r w:rsidR="00CD3E1E" w:rsidRPr="00625B92">
        <w:t>w podzi</w:t>
      </w:r>
      <w:r w:rsidR="00C92A8A">
        <w:t>ale na członków klastra energii</w:t>
      </w:r>
      <w:r>
        <w:t>;</w:t>
      </w:r>
    </w:p>
    <w:p w14:paraId="3DA72C4A" w14:textId="6ACE91BF" w:rsidR="00CD3E1E" w:rsidRPr="00625B92" w:rsidRDefault="00623996" w:rsidP="00B81A22">
      <w:pPr>
        <w:pStyle w:val="PKTpunkt"/>
        <w:keepNext/>
        <w:ind w:left="851" w:hanging="425"/>
      </w:pPr>
      <w:r>
        <w:t>2</w:t>
      </w:r>
      <w:r w:rsidR="00CD3E1E" w:rsidRPr="00625B92">
        <w:t>)</w:t>
      </w:r>
      <w:r w:rsidR="00CD3E1E" w:rsidRPr="00625B92">
        <w:tab/>
        <w:t>łączną moc zainstalowan</w:t>
      </w:r>
      <w:r w:rsidR="00EF226B">
        <w:t>ą</w:t>
      </w:r>
      <w:r w:rsidR="00CD3E1E" w:rsidRPr="00625B92">
        <w:t xml:space="preserve"> instalacji </w:t>
      </w:r>
      <w:r w:rsidR="002B3BDB">
        <w:t xml:space="preserve">odnawialnego źródła </w:t>
      </w:r>
      <w:r w:rsidR="00EF226B">
        <w:t>energii, jednostek wytwórczych w rozumieniu art. 3 pkt 43 u</w:t>
      </w:r>
      <w:r w:rsidR="002B3BDB">
        <w:t xml:space="preserve">stawy </w:t>
      </w:r>
      <w:r w:rsidR="00FD57F7">
        <w:t>–</w:t>
      </w:r>
      <w:r w:rsidR="002B3BDB">
        <w:t xml:space="preserve"> Prawo energetyczne</w:t>
      </w:r>
      <w:r w:rsidR="009543AA">
        <w:t xml:space="preserve"> i magazynów energii</w:t>
      </w:r>
      <w:r w:rsidR="00682816">
        <w:t>,</w:t>
      </w:r>
      <w:r w:rsidR="009543AA">
        <w:t xml:space="preserve"> </w:t>
      </w:r>
      <w:r w:rsidR="00CD3E1E" w:rsidRPr="00625B92">
        <w:t>należących do członków klastra energii</w:t>
      </w:r>
      <w:r w:rsidR="0031021B">
        <w:t>.</w:t>
      </w:r>
    </w:p>
    <w:p w14:paraId="35183AC4" w14:textId="086579AC" w:rsidR="00EF226B" w:rsidRDefault="00625B92" w:rsidP="00EF226B">
      <w:pPr>
        <w:pStyle w:val="ZUSTzmustartykuempunktem"/>
      </w:pPr>
      <w:r>
        <w:t>2</w:t>
      </w:r>
      <w:r w:rsidR="00CD3E1E" w:rsidRPr="00625B92">
        <w:t>. Koordynator klastra energii przekazuje Prezesowi URE spra</w:t>
      </w:r>
      <w:r>
        <w:t>wozdanie, o którym mowa w ust. 1</w:t>
      </w:r>
      <w:r w:rsidR="00CD3E1E" w:rsidRPr="00625B92">
        <w:t>, w terminie do dnia 30 czerwca roku następującego po roku, którego dotyczy to sprawozdanie</w:t>
      </w:r>
      <w:r w:rsidR="00E61816">
        <w:t>.</w:t>
      </w:r>
    </w:p>
    <w:p w14:paraId="7F40701D" w14:textId="6371FA03" w:rsidR="00CD3E1E" w:rsidRDefault="00EF226B" w:rsidP="00625B92">
      <w:pPr>
        <w:pStyle w:val="ZUSTzmustartykuempunktem"/>
      </w:pPr>
      <w:r>
        <w:t>3</w:t>
      </w:r>
      <w:r w:rsidR="00CD3E1E" w:rsidRPr="00625B92">
        <w:t>. </w:t>
      </w:r>
      <w:r w:rsidR="004C4B14">
        <w:t>W przypadku gdy koordynator klastra energii nie przekazał sprawozdania, o którym mowa w ust. 1, w terminie określonym w ust. 2 albo przekazał sprawozdanie niepełne, Prezes URE wzywa koordynatora klastra energii odpowiednio do jego złożenia albo uzupełnienia w terminie 14 dni od dnia otrzymania wezwania, przy czym w przypadku wezwania do uzupełnienia wskazuje braki podlegające uzupełnieniu.</w:t>
      </w:r>
    </w:p>
    <w:p w14:paraId="25461304" w14:textId="2669F0D0" w:rsidR="008A0545" w:rsidRPr="00C933C9" w:rsidRDefault="008A0545" w:rsidP="00E7265F">
      <w:pPr>
        <w:pStyle w:val="ZARTzmartartykuempunktem"/>
        <w:keepNext/>
      </w:pPr>
      <w:r w:rsidRPr="00C933C9">
        <w:t>Art.</w:t>
      </w:r>
      <w:r>
        <w:t> </w:t>
      </w:r>
      <w:r w:rsidRPr="00C933C9">
        <w:t>38ae.</w:t>
      </w:r>
      <w:r>
        <w:t> </w:t>
      </w:r>
      <w:r w:rsidRPr="00C933C9">
        <w:t>1. Operator systemu dystrybucyjnego elektroenergetycznego</w:t>
      </w:r>
      <w:r w:rsidR="00EF226B">
        <w:t>,</w:t>
      </w:r>
      <w:r w:rsidRPr="00C933C9">
        <w:t xml:space="preserve"> na wniosek koordynatora klastra energii wpisanego do rejestru</w:t>
      </w:r>
      <w:r w:rsidR="00EF226B">
        <w:t xml:space="preserve"> klastrów energii, </w:t>
      </w:r>
      <w:r w:rsidRPr="00C933C9">
        <w:t>nie później niż w terminie 90 dni od dnia złożenia tego wniosku:</w:t>
      </w:r>
    </w:p>
    <w:p w14:paraId="0C54361B" w14:textId="681C044C" w:rsidR="008A0545" w:rsidRPr="00C933C9" w:rsidRDefault="008A0545" w:rsidP="00024454">
      <w:pPr>
        <w:pStyle w:val="ZPKTzmpktartykuempunktem"/>
        <w:keepNext/>
      </w:pPr>
      <w:r w:rsidRPr="00C933C9">
        <w:t>1)</w:t>
      </w:r>
      <w:r>
        <w:tab/>
      </w:r>
      <w:r w:rsidRPr="00C933C9">
        <w:t>zawiera nowe albo zmienia dotychczasowe umowy o świadczenie usług dystrybucji ze wszystkim</w:t>
      </w:r>
      <w:r w:rsidR="00FD57F7">
        <w:t>i</w:t>
      </w:r>
      <w:r w:rsidRPr="00C933C9">
        <w:t xml:space="preserve"> </w:t>
      </w:r>
      <w:r w:rsidR="00A03E76">
        <w:t xml:space="preserve">członkami </w:t>
      </w:r>
      <w:r w:rsidRPr="00C933C9">
        <w:t>klastra energii, w celu uwzględnienia w tych umowach postanowień określających zasady:</w:t>
      </w:r>
    </w:p>
    <w:p w14:paraId="10D40793" w14:textId="3882B1C7" w:rsidR="008A0545" w:rsidRPr="00C933C9" w:rsidRDefault="00D54553" w:rsidP="008A0545">
      <w:pPr>
        <w:pStyle w:val="ZLITwPKTzmlitwpktartykuempunktem"/>
      </w:pPr>
      <w:r>
        <w:t>a</w:t>
      </w:r>
      <w:r w:rsidR="008A0545" w:rsidRPr="00C933C9">
        <w:t>)</w:t>
      </w:r>
      <w:r w:rsidR="008A0545">
        <w:tab/>
      </w:r>
      <w:r w:rsidR="008A0545" w:rsidRPr="00C933C9">
        <w:t xml:space="preserve">rozliczeń świadczonych usług dystrybucji, </w:t>
      </w:r>
    </w:p>
    <w:p w14:paraId="31334521" w14:textId="61A3461E" w:rsidR="008A0545" w:rsidRPr="00C933C9" w:rsidRDefault="00D54553" w:rsidP="008A0545">
      <w:pPr>
        <w:pStyle w:val="ZLITwPKTzmlitwpktartykuempunktem"/>
      </w:pPr>
      <w:r>
        <w:t>b</w:t>
      </w:r>
      <w:r w:rsidR="008A0545" w:rsidRPr="00C933C9">
        <w:t>)</w:t>
      </w:r>
      <w:r w:rsidR="008A0545">
        <w:tab/>
      </w:r>
      <w:r w:rsidR="008A0545" w:rsidRPr="00C933C9">
        <w:t>świadczenia usług dystrybucji</w:t>
      </w:r>
      <w:r w:rsidR="00AA0FC4">
        <w:t xml:space="preserve"> </w:t>
      </w:r>
      <w:r w:rsidR="005C62E6">
        <w:t>–</w:t>
      </w:r>
      <w:r w:rsidR="005C62E6" w:rsidRPr="00C933C9">
        <w:t xml:space="preserve"> </w:t>
      </w:r>
      <w:r w:rsidR="008A0545" w:rsidRPr="00C933C9">
        <w:t xml:space="preserve">w przypadku ustania </w:t>
      </w:r>
      <w:r w:rsidR="009C72DC">
        <w:t>członkostwa w</w:t>
      </w:r>
      <w:r w:rsidR="00A03E76">
        <w:t xml:space="preserve"> </w:t>
      </w:r>
      <w:r w:rsidR="009C72DC" w:rsidRPr="00C933C9">
        <w:t>klastr</w:t>
      </w:r>
      <w:r w:rsidR="009C72DC">
        <w:t>ze</w:t>
      </w:r>
      <w:r w:rsidR="009C72DC" w:rsidRPr="00C933C9">
        <w:t xml:space="preserve"> </w:t>
      </w:r>
      <w:r w:rsidR="008A0545" w:rsidRPr="00C933C9">
        <w:t>energii;</w:t>
      </w:r>
    </w:p>
    <w:p w14:paraId="16EFDBB5" w14:textId="3D2F37DA" w:rsidR="008A0545" w:rsidRDefault="008A0545" w:rsidP="006F639C">
      <w:pPr>
        <w:pStyle w:val="ZPKTzmpktartykuempunktem"/>
        <w:ind w:left="1021"/>
      </w:pPr>
      <w:r w:rsidRPr="00C933C9">
        <w:t>2)</w:t>
      </w:r>
      <w:r>
        <w:tab/>
      </w:r>
      <w:r w:rsidR="00EF226B" w:rsidRPr="004328A5">
        <w:t>instaluje każdemu z członków klastra energii, który nie jest prosumentem energii odnawialnej lub wytwórcą</w:t>
      </w:r>
      <w:r w:rsidR="00EF226B">
        <w:t>, przyłączonemu do jego sieci,</w:t>
      </w:r>
      <w:r w:rsidR="00EF226B" w:rsidRPr="004328A5">
        <w:t xml:space="preserve"> </w:t>
      </w:r>
      <w:r w:rsidR="00EF226B">
        <w:t xml:space="preserve">dla wszystkich punktów poboru energii wskazanych w porozumieniu, o którym mowa w art. 38aa ust. 1, </w:t>
      </w:r>
      <w:r w:rsidR="00EF226B" w:rsidRPr="00BC1BCC">
        <w:t>licznik zdalnego odczytu</w:t>
      </w:r>
      <w:r w:rsidR="00950D8D">
        <w:t xml:space="preserve"> w rozumieniu</w:t>
      </w:r>
      <w:r w:rsidR="00EF226B" w:rsidRPr="00BC1BCC">
        <w:t xml:space="preserve"> art. 3 pkt 64 ustawy </w:t>
      </w:r>
      <w:r w:rsidR="00FD57F7">
        <w:t>–</w:t>
      </w:r>
      <w:r w:rsidR="00EF226B" w:rsidRPr="00BC1BCC">
        <w:t xml:space="preserve"> Prawo energetyczne</w:t>
      </w:r>
      <w:r w:rsidR="00EF226B">
        <w:t>.</w:t>
      </w:r>
      <w:r w:rsidR="00EF226B" w:rsidRPr="00BC1BCC">
        <w:t xml:space="preserve"> </w:t>
      </w:r>
    </w:p>
    <w:p w14:paraId="4A6A0462" w14:textId="3D7B3017" w:rsidR="00845831" w:rsidRDefault="00260E30" w:rsidP="00405B8B">
      <w:pPr>
        <w:pStyle w:val="ZARTzmartartykuempunktem"/>
      </w:pPr>
      <w:r>
        <w:t xml:space="preserve">2. </w:t>
      </w:r>
      <w:r w:rsidR="000B4A38" w:rsidRPr="000B4A38">
        <w:t>Operator systemu dystrybucyjnego</w:t>
      </w:r>
      <w:r w:rsidR="006D0E84">
        <w:t xml:space="preserve"> elektroenergetycznego</w:t>
      </w:r>
      <w:r w:rsidR="000B4A38" w:rsidRPr="000B4A38">
        <w:t xml:space="preserve"> realizując obowiązek, o którym mowa w ust. 1 pkt 2, instaluje w roku kalendarzowym liczniki zdalnego odczytu</w:t>
      </w:r>
      <w:r w:rsidR="001737B8">
        <w:t xml:space="preserve"> w rozumieniu </w:t>
      </w:r>
      <w:r w:rsidR="000B4A38" w:rsidRPr="000B4A38">
        <w:t>art. 3 pkt 64 ustawy – Prawo energetyczne w liczbie nie mniejszej niż</w:t>
      </w:r>
      <w:r w:rsidR="00392C9F">
        <w:t xml:space="preserve"> </w:t>
      </w:r>
      <w:r w:rsidR="000B4A38" w:rsidRPr="000B4A38">
        <w:t xml:space="preserve">0,05% punktów poboru energii odbiorców końcowych przyłączonych do sieci tego operatora. </w:t>
      </w:r>
    </w:p>
    <w:p w14:paraId="1A17632C" w14:textId="56764BC2" w:rsidR="006F639C" w:rsidRDefault="00200918" w:rsidP="003C42D6">
      <w:pPr>
        <w:pStyle w:val="ZARTzmartartykuempunktem"/>
      </w:pPr>
      <w:r>
        <w:t>3</w:t>
      </w:r>
      <w:r w:rsidR="006F639C">
        <w:t xml:space="preserve">. </w:t>
      </w:r>
      <w:r w:rsidR="003C42D6">
        <w:t xml:space="preserve">W przypadku gdy obowiązek, o którym mowa w ust. 1 pkt 2, nie może być zrealizowany zgodnie z ust. 2, </w:t>
      </w:r>
      <w:r w:rsidR="003C42D6" w:rsidRPr="00E00224">
        <w:t>d</w:t>
      </w:r>
      <w:r w:rsidR="006F639C" w:rsidRPr="00E00224">
        <w:t xml:space="preserve">o </w:t>
      </w:r>
      <w:r w:rsidR="0027243F">
        <w:t>daty</w:t>
      </w:r>
      <w:r w:rsidR="0027243F" w:rsidRPr="00E00224">
        <w:t xml:space="preserve"> </w:t>
      </w:r>
      <w:r w:rsidR="0027243F">
        <w:t>zainstalowania</w:t>
      </w:r>
      <w:r w:rsidR="0027243F" w:rsidRPr="00E00224">
        <w:t xml:space="preserve"> </w:t>
      </w:r>
      <w:r w:rsidR="006F639C" w:rsidRPr="00E00224">
        <w:t>licznika zdalnego odczytu</w:t>
      </w:r>
      <w:r w:rsidR="001518EE">
        <w:t xml:space="preserve"> w rozumieniu</w:t>
      </w:r>
      <w:r w:rsidR="006F639C" w:rsidRPr="00E00224">
        <w:t xml:space="preserve"> </w:t>
      </w:r>
      <w:r w:rsidR="001518EE" w:rsidRPr="000B4A38">
        <w:t>art. 3 pkt 64 ustawy – Prawo energetyczne</w:t>
      </w:r>
      <w:r w:rsidR="001518EE" w:rsidRPr="00E00224">
        <w:t xml:space="preserve"> </w:t>
      </w:r>
      <w:r w:rsidR="006F639C" w:rsidRPr="00E00224">
        <w:t>operator systemu dystrybucyjnego elektroenergetycznego</w:t>
      </w:r>
      <w:r w:rsidR="006F639C">
        <w:rPr>
          <w:color w:val="FF0000"/>
        </w:rPr>
        <w:t xml:space="preserve"> </w:t>
      </w:r>
      <w:r w:rsidR="00227A40" w:rsidRPr="00554AE8">
        <w:t>instaluje układ pomiarowo-rozliczeniowy</w:t>
      </w:r>
      <w:r w:rsidR="00C51DF6">
        <w:t xml:space="preserve"> w rozumieniu</w:t>
      </w:r>
      <w:r w:rsidR="00227A40" w:rsidRPr="00554AE8">
        <w:t xml:space="preserve"> art. 3 pkt 63 ustawy </w:t>
      </w:r>
      <w:r w:rsidR="00927626">
        <w:t>–</w:t>
      </w:r>
      <w:r w:rsidR="00227A40" w:rsidRPr="00554AE8">
        <w:t xml:space="preserve"> Prawo energetyczne</w:t>
      </w:r>
      <w:r w:rsidR="00554AE8" w:rsidRPr="00554AE8">
        <w:t xml:space="preserve">, który umożliwia rozliczenie, o którym mowa w art. </w:t>
      </w:r>
      <w:r w:rsidR="00315743" w:rsidRPr="00554AE8">
        <w:t>184</w:t>
      </w:r>
      <w:r w:rsidR="00315743">
        <w:t>k</w:t>
      </w:r>
      <w:r w:rsidR="00315743" w:rsidRPr="00554AE8">
        <w:t xml:space="preserve"> </w:t>
      </w:r>
      <w:r w:rsidR="00554AE8" w:rsidRPr="00554AE8">
        <w:t>ust. 1.</w:t>
      </w:r>
      <w:r w:rsidR="009B5EFD">
        <w:rPr>
          <w:color w:val="FF0000"/>
        </w:rPr>
        <w:t xml:space="preserve"> </w:t>
      </w:r>
    </w:p>
    <w:p w14:paraId="62637799" w14:textId="1BC580CA" w:rsidR="00EC5266" w:rsidRPr="00EC5266" w:rsidRDefault="00200918" w:rsidP="000B4A38">
      <w:pPr>
        <w:pStyle w:val="ZARTzmartartykuempunktem"/>
      </w:pPr>
      <w:r>
        <w:t>4</w:t>
      </w:r>
      <w:r w:rsidR="002C5741">
        <w:t xml:space="preserve">. </w:t>
      </w:r>
      <w:r w:rsidR="000B4A38" w:rsidRPr="005B3658">
        <w:t>K</w:t>
      </w:r>
      <w:r w:rsidR="000B4A38" w:rsidRPr="00EE405A">
        <w:t>oszty zakupu, instalacji i uruchomienia licznika zdalnego odczytu</w:t>
      </w:r>
      <w:r w:rsidR="006426AE">
        <w:t xml:space="preserve"> w rozumieniu</w:t>
      </w:r>
      <w:r w:rsidR="000B4A38" w:rsidRPr="00EE405A">
        <w:t xml:space="preserve"> art. 3 pkt 64 ustawy – Prawo energetyczne oraz infrastruktury niezbędnej do </w:t>
      </w:r>
      <w:r w:rsidR="00927626">
        <w:t>j</w:t>
      </w:r>
      <w:r w:rsidR="000B4A38" w:rsidRPr="00EE405A">
        <w:t>ego prawidłowego działania, instalowanych zgodnie z ust. 1 pkt 2</w:t>
      </w:r>
      <w:r w:rsidR="00496414">
        <w:t>,</w:t>
      </w:r>
      <w:r w:rsidR="000B4A38" w:rsidRPr="005B3658">
        <w:t xml:space="preserve"> ponosi operator systemu dystrybucyjnego</w:t>
      </w:r>
      <w:r w:rsidR="0092275B">
        <w:t xml:space="preserve"> elektroenergetycznego</w:t>
      </w:r>
      <w:r w:rsidR="000B4A38" w:rsidRPr="005B3658">
        <w:t xml:space="preserve"> i</w:t>
      </w:r>
      <w:r w:rsidR="000B4A38">
        <w:t xml:space="preserve"> w zakresie, w jakim nie zostały one pokryte </w:t>
      </w:r>
      <w:r w:rsidR="000B4A38" w:rsidRPr="005B3658">
        <w:t>ze środków z Funduszu Modernizacyjnego, o którym mowa w art. 50a ust. 1 ustawy z dnia 12 czerwca 2015 r. o systemie handlu uprawnieniami do emisji gazów cieplarnianych (Dz.</w:t>
      </w:r>
      <w:r w:rsidR="00B81A22">
        <w:t> </w:t>
      </w:r>
      <w:r w:rsidR="000B4A38" w:rsidRPr="005B3658">
        <w:t>U</w:t>
      </w:r>
      <w:r w:rsidR="00E00224">
        <w:t>.</w:t>
      </w:r>
      <w:r w:rsidR="00447E28">
        <w:t xml:space="preserve"> </w:t>
      </w:r>
      <w:r w:rsidR="000B4A38" w:rsidRPr="005B3658">
        <w:t>z 202</w:t>
      </w:r>
      <w:r w:rsidR="006A1CA4">
        <w:t>3</w:t>
      </w:r>
      <w:r w:rsidR="000B4A38" w:rsidRPr="005B3658">
        <w:t xml:space="preserve"> r. poz. </w:t>
      </w:r>
      <w:r w:rsidR="006A1CA4">
        <w:t>589</w:t>
      </w:r>
      <w:r w:rsidR="000B4A38">
        <w:t>)</w:t>
      </w:r>
      <w:r w:rsidR="004D3C05">
        <w:t>,</w:t>
      </w:r>
      <w:r w:rsidR="000B4A38">
        <w:t xml:space="preserve"> lub z innych źródeł dofinansowania ze środków Unii Europejskiej albo budżetu państwa, stanowią one uzasadnione koszty jego działalności.</w:t>
      </w:r>
    </w:p>
    <w:p w14:paraId="24761F82" w14:textId="04C44A0B" w:rsidR="00E748AA" w:rsidRPr="00E748AA" w:rsidRDefault="00E00224" w:rsidP="00B81A22">
      <w:pPr>
        <w:pStyle w:val="ZARTzmartartykuempunktem"/>
        <w:keepNext/>
      </w:pPr>
      <w:r>
        <w:t>Art. 38af</w:t>
      </w:r>
      <w:r w:rsidR="00E748AA" w:rsidRPr="00E748AA">
        <w:t>. Sprzedawca zobowiązany</w:t>
      </w:r>
      <w:r w:rsidR="0065060B">
        <w:t>, o którym mowa w art. 40 ust. 1,</w:t>
      </w:r>
      <w:r w:rsidR="00E748AA" w:rsidRPr="00E748AA">
        <w:t xml:space="preserve"> lub inny sprzedawca, na wniosek koordynatora klastra energii wpisanego do rejestru</w:t>
      </w:r>
      <w:r w:rsidR="00112C3F">
        <w:t xml:space="preserve"> klastrów energii</w:t>
      </w:r>
      <w:r w:rsidR="005763E5">
        <w:t>,</w:t>
      </w:r>
      <w:r w:rsidR="00112C3F">
        <w:t xml:space="preserve"> </w:t>
      </w:r>
      <w:r w:rsidR="00E748AA" w:rsidRPr="00E748AA">
        <w:t>nie później niż w terminie 90 dni od dnia złożenia tego wniosku</w:t>
      </w:r>
      <w:r w:rsidR="00112C3F">
        <w:t xml:space="preserve">, </w:t>
      </w:r>
      <w:r w:rsidR="00112C3F" w:rsidRPr="00112C3F">
        <w:rPr>
          <w:bCs/>
        </w:rPr>
        <w:t>zawiera nowe albo zmienia dotychczasowe umowy kompleksowe ze wszystkimi członkami klastra energii w celu uwzględnienia w tych umowach postanowień określających zasady:</w:t>
      </w:r>
    </w:p>
    <w:p w14:paraId="62A381F6" w14:textId="0F8D7D1B" w:rsidR="00E748AA" w:rsidRPr="00112C3F" w:rsidRDefault="00112C3F" w:rsidP="00112C3F">
      <w:pPr>
        <w:pStyle w:val="ZPKTzmpktartykuempunktem"/>
      </w:pPr>
      <w:r w:rsidRPr="00112C3F">
        <w:t>1</w:t>
      </w:r>
      <w:r w:rsidR="00E748AA" w:rsidRPr="00112C3F">
        <w:t>)</w:t>
      </w:r>
      <w:r w:rsidR="00E748AA" w:rsidRPr="00112C3F">
        <w:tab/>
        <w:t xml:space="preserve">rozliczeń świadczonych usług dystrybucji, </w:t>
      </w:r>
    </w:p>
    <w:p w14:paraId="35BDB301" w14:textId="34735DDB" w:rsidR="00E748AA" w:rsidRPr="00112C3F" w:rsidRDefault="00112C3F" w:rsidP="00112C3F">
      <w:pPr>
        <w:pStyle w:val="ZPKTzmpktartykuempunktem"/>
      </w:pPr>
      <w:r w:rsidRPr="00112C3F">
        <w:t>2</w:t>
      </w:r>
      <w:r w:rsidR="00E748AA" w:rsidRPr="00112C3F">
        <w:t>)</w:t>
      </w:r>
      <w:r w:rsidR="00E748AA" w:rsidRPr="00112C3F">
        <w:tab/>
        <w:t xml:space="preserve">świadczenia usług dystrybucji </w:t>
      </w:r>
      <w:r w:rsidR="00AE57CE">
        <w:t xml:space="preserve">– </w:t>
      </w:r>
      <w:r w:rsidR="00E748AA" w:rsidRPr="00112C3F">
        <w:t xml:space="preserve">w przypadku ustania </w:t>
      </w:r>
      <w:r w:rsidR="009C72DC">
        <w:t>członkostwa w</w:t>
      </w:r>
      <w:r w:rsidR="00E748AA" w:rsidRPr="00112C3F">
        <w:t xml:space="preserve"> </w:t>
      </w:r>
      <w:r w:rsidR="009C72DC" w:rsidRPr="00112C3F">
        <w:t>klastr</w:t>
      </w:r>
      <w:r w:rsidR="009C72DC">
        <w:t>ze</w:t>
      </w:r>
      <w:r w:rsidR="009C72DC" w:rsidRPr="00112C3F">
        <w:t xml:space="preserve"> </w:t>
      </w:r>
      <w:r w:rsidR="00E748AA" w:rsidRPr="00112C3F">
        <w:t>energii</w:t>
      </w:r>
    </w:p>
    <w:p w14:paraId="6F6B6F7C" w14:textId="580DFDD0" w:rsidR="00E748AA" w:rsidRDefault="004D3C05" w:rsidP="00586AC0">
      <w:pPr>
        <w:pStyle w:val="ZPKTzmpktartykuempunktem"/>
      </w:pPr>
      <w:r>
        <w:t>–</w:t>
      </w:r>
      <w:r w:rsidR="0086768C">
        <w:t xml:space="preserve"> </w:t>
      </w:r>
      <w:r w:rsidR="00E748AA" w:rsidRPr="00E748AA">
        <w:t>przy zachowaniu dotychczasowych warunków cenowych</w:t>
      </w:r>
      <w:r w:rsidR="00586AC0">
        <w:t>, chyba że strony postanowią inaczej.</w:t>
      </w:r>
      <w:r w:rsidR="00112C3F">
        <w:t>”;</w:t>
      </w:r>
    </w:p>
    <w:p w14:paraId="66719EA4" w14:textId="0FD05B7E" w:rsidR="00606A98" w:rsidRDefault="00B81A22" w:rsidP="00B81A22">
      <w:pPr>
        <w:pStyle w:val="PKTpunkt"/>
        <w:keepNext/>
      </w:pPr>
      <w:r>
        <w:t>32</w:t>
      </w:r>
      <w:r w:rsidR="00150C92" w:rsidRPr="00150C92">
        <w:t>)</w:t>
      </w:r>
      <w:r w:rsidR="005763E5">
        <w:tab/>
      </w:r>
      <w:r w:rsidR="00606A98">
        <w:t>w art. 38c:</w:t>
      </w:r>
    </w:p>
    <w:p w14:paraId="3BA7000C" w14:textId="17B17E38" w:rsidR="00606A98" w:rsidRDefault="00606A98" w:rsidP="00E9254B">
      <w:pPr>
        <w:pStyle w:val="LITlitera"/>
      </w:pPr>
      <w:r>
        <w:t>a)</w:t>
      </w:r>
      <w:r w:rsidR="0054039B">
        <w:tab/>
      </w:r>
      <w:r>
        <w:t>w ust. 1 po wyrazach „zaopatrujących w energię elektryczną, biogaz” dodaje się wyrazy „</w:t>
      </w:r>
      <w:r w:rsidR="00B4774F">
        <w:t xml:space="preserve"> , </w:t>
      </w:r>
      <w:r>
        <w:t>biogaz rolniczy, biometan”</w:t>
      </w:r>
      <w:r w:rsidR="00BA02F9">
        <w:t>,</w:t>
      </w:r>
    </w:p>
    <w:p w14:paraId="10B9AC92" w14:textId="65B4D491" w:rsidR="00606A98" w:rsidRDefault="00606A98" w:rsidP="00B81A22">
      <w:pPr>
        <w:pStyle w:val="LITlitera"/>
        <w:keepNext/>
      </w:pPr>
      <w:r>
        <w:t>b)</w:t>
      </w:r>
      <w:r w:rsidR="0054039B">
        <w:tab/>
      </w:r>
      <w:r>
        <w:t>ust. 1a i 2 otrzymują brzmienie:</w:t>
      </w:r>
    </w:p>
    <w:p w14:paraId="23B9DAA0" w14:textId="3569654A" w:rsidR="00606A98" w:rsidRDefault="00606A98" w:rsidP="00E9254B">
      <w:pPr>
        <w:pStyle w:val="ZLITUSTzmustliter"/>
      </w:pPr>
      <w:r>
        <w:t>„1a. Ilekroć w niniejszym rozdziale jest mowa o członku spółdzielni energetycznej, należy przez to rozumieć podmiot:</w:t>
      </w:r>
    </w:p>
    <w:p w14:paraId="22E67D45" w14:textId="3B4CEEEB" w:rsidR="00606A98" w:rsidRDefault="00606A98" w:rsidP="00B81A22">
      <w:pPr>
        <w:pStyle w:val="ZLITPKTzmpktliter"/>
      </w:pPr>
      <w:r>
        <w:t>1)</w:t>
      </w:r>
      <w:r w:rsidR="00B81A22">
        <w:tab/>
      </w:r>
      <w:r>
        <w:t>którego instalacja jest przyłączona do sieci dystrybucyjnej elektroenergetycznej lub sieci dystrybucyjnej gazowej, lub sieci ciepłowniczej;</w:t>
      </w:r>
    </w:p>
    <w:p w14:paraId="20E187DC" w14:textId="11BC1A61" w:rsidR="00606A98" w:rsidRDefault="00606A98" w:rsidP="00B81A22">
      <w:pPr>
        <w:pStyle w:val="ZLITPKTzmpktliter"/>
      </w:pPr>
      <w:r>
        <w:t>2)</w:t>
      </w:r>
      <w:r w:rsidR="0054039B">
        <w:tab/>
      </w:r>
      <w:r>
        <w:t>do którego biogaz lub biogaz rolniczy, lub biometan, wytwarzane przez spółdzielnię energetyczną lub jej członków ze źródeł odnawialnych</w:t>
      </w:r>
      <w:r w:rsidR="001026F9">
        <w:t>,</w:t>
      </w:r>
      <w:r>
        <w:t xml:space="preserve"> są dostarczane w inny </w:t>
      </w:r>
      <w:r w:rsidR="00FC48A5">
        <w:t xml:space="preserve">sposób </w:t>
      </w:r>
      <w:r>
        <w:t>niż za pośrednictwem sieci dystrybucyjnej gazowej.</w:t>
      </w:r>
    </w:p>
    <w:p w14:paraId="0725D62C" w14:textId="781EEA71" w:rsidR="00606A98" w:rsidRDefault="00606A98" w:rsidP="00E9254B">
      <w:pPr>
        <w:pStyle w:val="ZLITUSTzmustliter"/>
      </w:pPr>
      <w:r>
        <w:t>2. Obszar działania spółdzielni energetycznej ustala się na podstawie</w:t>
      </w:r>
      <w:r w:rsidR="0099735A">
        <w:t xml:space="preserve"> </w:t>
      </w:r>
      <w:r w:rsidR="00787C6D">
        <w:t>wskazanych</w:t>
      </w:r>
      <w:r w:rsidR="0099735A">
        <w:t xml:space="preserve"> przez </w:t>
      </w:r>
      <w:r w:rsidR="00745172">
        <w:t>spółdzielnię energetyczną</w:t>
      </w:r>
      <w:r>
        <w:t>:</w:t>
      </w:r>
    </w:p>
    <w:p w14:paraId="75EBA0C1" w14:textId="67CF2C5D" w:rsidR="00606A98" w:rsidRDefault="00606A98" w:rsidP="00B81A22">
      <w:pPr>
        <w:pStyle w:val="ZLITPKTzmpktliter"/>
      </w:pPr>
      <w:r>
        <w:t>1)</w:t>
      </w:r>
      <w:r w:rsidR="0054039B">
        <w:tab/>
      </w:r>
      <w:r>
        <w:t>punktów poboru energii wytwórców i odbiorców</w:t>
      </w:r>
      <w:r w:rsidR="00EE73AC">
        <w:t xml:space="preserve"> energii elektrycznej</w:t>
      </w:r>
      <w:r>
        <w:t xml:space="preserve">, będących członkami tej spółdzielni energetycznej, przyłączonych do zdefiniowanej obszarowo sieci dystrybucyjnej elektroenergetycznej o napięciu znamionowym niższym niż 110 </w:t>
      </w:r>
      <w:proofErr w:type="spellStart"/>
      <w:r>
        <w:t>kV</w:t>
      </w:r>
      <w:proofErr w:type="spellEnd"/>
      <w:r>
        <w:t xml:space="preserve"> lub</w:t>
      </w:r>
    </w:p>
    <w:p w14:paraId="0DE2E632" w14:textId="7273598B" w:rsidR="00606A98" w:rsidRDefault="00606A98" w:rsidP="00B81A22">
      <w:pPr>
        <w:pStyle w:val="ZLITPKTzmpktliter"/>
      </w:pPr>
      <w:r>
        <w:t>2)</w:t>
      </w:r>
      <w:r w:rsidR="0054039B">
        <w:tab/>
      </w:r>
      <w:r>
        <w:t>miejsc przyłączenia do sieci ciepłowniczej wytwórców i</w:t>
      </w:r>
      <w:r w:rsidR="000106A8">
        <w:t xml:space="preserve"> </w:t>
      </w:r>
      <w:r>
        <w:t>odbiorców ciepła, będących członkami tej spółdzielni</w:t>
      </w:r>
      <w:r w:rsidR="000106A8">
        <w:t xml:space="preserve"> </w:t>
      </w:r>
      <w:r>
        <w:t>energetycznej, lub</w:t>
      </w:r>
    </w:p>
    <w:p w14:paraId="4DEF7BE3" w14:textId="10BAA710" w:rsidR="00606A98" w:rsidRDefault="00606A98" w:rsidP="00B81A22">
      <w:pPr>
        <w:pStyle w:val="ZLITPKTzmpktliter"/>
      </w:pPr>
      <w:r>
        <w:t>3)</w:t>
      </w:r>
      <w:r w:rsidR="0054039B">
        <w:tab/>
      </w:r>
      <w:r>
        <w:t>miejsc przyłączenia do sieci dystrybucyjnej gazowej wytwórców i</w:t>
      </w:r>
      <w:r w:rsidR="000106A8">
        <w:t xml:space="preserve"> </w:t>
      </w:r>
      <w:r>
        <w:t>odbiorców, będących</w:t>
      </w:r>
      <w:r w:rsidR="000106A8">
        <w:t xml:space="preserve"> </w:t>
      </w:r>
      <w:r>
        <w:t>członkami tej spółdzielni energetycznej</w:t>
      </w:r>
      <w:r w:rsidR="001A58E8">
        <w:t>,</w:t>
      </w:r>
      <w:r>
        <w:t xml:space="preserve"> lub</w:t>
      </w:r>
      <w:r w:rsidR="000106A8">
        <w:t xml:space="preserve"> </w:t>
      </w:r>
      <w:r>
        <w:t>miejsc wytwarzania oraz zużycia biogazu lub biogazu rolniczego,</w:t>
      </w:r>
      <w:r w:rsidR="000106A8">
        <w:t xml:space="preserve"> </w:t>
      </w:r>
      <w:r>
        <w:t>lub biometanu ze źródeł odnawialnych.”,</w:t>
      </w:r>
    </w:p>
    <w:p w14:paraId="33AD5DBA" w14:textId="2C4C7488" w:rsidR="00606A98" w:rsidRDefault="00606A98" w:rsidP="00E9254B">
      <w:pPr>
        <w:pStyle w:val="LITlitera"/>
      </w:pPr>
      <w:r>
        <w:t>c)</w:t>
      </w:r>
      <w:r w:rsidR="0054039B">
        <w:tab/>
      </w:r>
      <w:r>
        <w:t>w ust. 3 po wyrazach „dokonuje ze spółdzielnią energetyczną” dodaje</w:t>
      </w:r>
      <w:r w:rsidR="000106A8">
        <w:t xml:space="preserve"> </w:t>
      </w:r>
      <w:r>
        <w:t>się wyrazy „</w:t>
      </w:r>
      <w:r w:rsidR="00B81A22">
        <w:t> </w:t>
      </w:r>
      <w:r w:rsidR="006A7889">
        <w:t>,</w:t>
      </w:r>
      <w:r w:rsidR="00B81A22">
        <w:t> </w:t>
      </w:r>
      <w:r>
        <w:t>w tym również z poszczególnymi jej członkami,”,</w:t>
      </w:r>
    </w:p>
    <w:p w14:paraId="1CF1657D" w14:textId="0775F99A" w:rsidR="00606A98" w:rsidRDefault="00606A98" w:rsidP="00B81A22">
      <w:pPr>
        <w:pStyle w:val="LITlitera"/>
        <w:keepNext/>
      </w:pPr>
      <w:r>
        <w:t>d)</w:t>
      </w:r>
      <w:r w:rsidR="0054039B">
        <w:tab/>
      </w:r>
      <w:r>
        <w:t>ust. 7 otrzymuje brzmienie:</w:t>
      </w:r>
    </w:p>
    <w:p w14:paraId="023412FA" w14:textId="3517DE00" w:rsidR="00606A98" w:rsidRDefault="00606A98" w:rsidP="00E9254B">
      <w:pPr>
        <w:pStyle w:val="ZLITUSTzmustliter"/>
      </w:pPr>
      <w:r>
        <w:t>„7. Od ilości energii elektrycznej wytworzonej we wszystkich instalacjach</w:t>
      </w:r>
      <w:r w:rsidR="000106A8">
        <w:t xml:space="preserve"> </w:t>
      </w:r>
      <w:r>
        <w:t>odnawialnych źródeł energii spółdzielni energetycznej, a następnie</w:t>
      </w:r>
      <w:r w:rsidR="000106A8">
        <w:t xml:space="preserve"> </w:t>
      </w:r>
      <w:r>
        <w:t>zużytej przez wszystkich odbiorców</w:t>
      </w:r>
      <w:r w:rsidR="000106A8">
        <w:t xml:space="preserve"> </w:t>
      </w:r>
      <w:r>
        <w:t>energii elektrycznej spółdzielni</w:t>
      </w:r>
      <w:r w:rsidR="000106A8">
        <w:t xml:space="preserve"> </w:t>
      </w:r>
      <w:r>
        <w:t>energetycznej, w tym ilości energii elektrycznej rozliczonej w sposób, o</w:t>
      </w:r>
      <w:r w:rsidR="000106A8">
        <w:t xml:space="preserve"> </w:t>
      </w:r>
      <w:r>
        <w:t xml:space="preserve">którym mowa w ust. 3, </w:t>
      </w:r>
      <w:r w:rsidR="0085219C">
        <w:t xml:space="preserve">wytwórca i </w:t>
      </w:r>
      <w:r>
        <w:t>odbiorca energii elektrycznej,</w:t>
      </w:r>
      <w:r w:rsidR="00C7263B">
        <w:t xml:space="preserve"> </w:t>
      </w:r>
      <w:r>
        <w:t>będący członk</w:t>
      </w:r>
      <w:r w:rsidR="00FE7031">
        <w:t>am</w:t>
      </w:r>
      <w:r>
        <w:t>i tej spółdzielni energetycznej:</w:t>
      </w:r>
    </w:p>
    <w:p w14:paraId="086BFCC7" w14:textId="0EC8D7B8" w:rsidR="00606A98" w:rsidRDefault="00606A98" w:rsidP="00B81A22">
      <w:pPr>
        <w:pStyle w:val="ZLITPKTzmpktliter"/>
      </w:pPr>
      <w:r>
        <w:t>1)</w:t>
      </w:r>
      <w:r w:rsidR="00B81A22">
        <w:tab/>
      </w:r>
      <w:r>
        <w:t>nie uiszcza</w:t>
      </w:r>
      <w:r w:rsidR="00FE7031">
        <w:t>ją</w:t>
      </w:r>
      <w:r>
        <w:t xml:space="preserve"> na rzecz sprzedawcy, o którym mowa w art. 40 ust. 1a,</w:t>
      </w:r>
      <w:r w:rsidR="000106A8">
        <w:t xml:space="preserve"> </w:t>
      </w:r>
      <w:r>
        <w:t>opłat z tytułu jej rozliczenia;</w:t>
      </w:r>
    </w:p>
    <w:p w14:paraId="19BD5F0C" w14:textId="1CBFC7B0" w:rsidR="00606A98" w:rsidRDefault="00606A98" w:rsidP="00B81A22">
      <w:pPr>
        <w:pStyle w:val="ZLITPKTzmpktliter"/>
      </w:pPr>
      <w:r>
        <w:t>2)</w:t>
      </w:r>
      <w:r w:rsidR="00B81A22">
        <w:tab/>
      </w:r>
      <w:r>
        <w:t xml:space="preserve">opłaty za </w:t>
      </w:r>
      <w:r w:rsidR="00484E29">
        <w:t xml:space="preserve">świadczenie usług </w:t>
      </w:r>
      <w:r>
        <w:t>dystrybucji, których wysokość zależy od ilości</w:t>
      </w:r>
      <w:r w:rsidR="000106A8">
        <w:t xml:space="preserve"> </w:t>
      </w:r>
      <w:r>
        <w:t>energii elektrycznej</w:t>
      </w:r>
      <w:r w:rsidR="000106A8">
        <w:t xml:space="preserve"> </w:t>
      </w:r>
      <w:r>
        <w:t>wytworzonej we wszystkich instalacjach</w:t>
      </w:r>
      <w:r w:rsidR="000106A8">
        <w:t xml:space="preserve"> </w:t>
      </w:r>
      <w:r>
        <w:t>odnawialnego źródła energii spółdzielni</w:t>
      </w:r>
      <w:r w:rsidR="000106A8">
        <w:t xml:space="preserve"> </w:t>
      </w:r>
      <w:r>
        <w:t>energetycznej i</w:t>
      </w:r>
      <w:r w:rsidR="000106A8">
        <w:t xml:space="preserve"> </w:t>
      </w:r>
      <w:r>
        <w:t>wprowadzonej do sieci, a następnie pobranej przez wszystkich</w:t>
      </w:r>
      <w:r w:rsidR="000106A8">
        <w:t xml:space="preserve"> </w:t>
      </w:r>
      <w:r>
        <w:t>wytwórców</w:t>
      </w:r>
      <w:r w:rsidR="009F1B49">
        <w:t xml:space="preserve"> i</w:t>
      </w:r>
      <w:r>
        <w:t xml:space="preserve"> </w:t>
      </w:r>
      <w:r w:rsidR="009F1B49">
        <w:t xml:space="preserve">odbiorców, </w:t>
      </w:r>
      <w:r>
        <w:t>będących członkami tej spółdzielni</w:t>
      </w:r>
      <w:r w:rsidR="000106A8">
        <w:t xml:space="preserve"> </w:t>
      </w:r>
      <w:r>
        <w:t>energetycznej, w tym ilości energii elektrycznej rozliczonej w</w:t>
      </w:r>
      <w:r w:rsidR="000106A8">
        <w:t xml:space="preserve"> </w:t>
      </w:r>
      <w:r>
        <w:t>sposób, o którym mowa w ust. 3, uiszcza</w:t>
      </w:r>
      <w:r w:rsidR="00162410">
        <w:t>ją</w:t>
      </w:r>
      <w:r>
        <w:t xml:space="preserve"> do wysokości wynikającej</w:t>
      </w:r>
      <w:r w:rsidR="000106A8">
        <w:t xml:space="preserve"> </w:t>
      </w:r>
      <w:r>
        <w:t>z wartości energii elektrycznej</w:t>
      </w:r>
      <w:r w:rsidR="007908FD">
        <w:t xml:space="preserve"> określonej</w:t>
      </w:r>
      <w:r w:rsidR="006356C9">
        <w:t xml:space="preserve"> </w:t>
      </w:r>
      <w:r>
        <w:t>w ust. 11;</w:t>
      </w:r>
      <w:r w:rsidR="00BC2EBA">
        <w:t xml:space="preserve"> </w:t>
      </w:r>
      <w:r>
        <w:t>należności</w:t>
      </w:r>
      <w:r w:rsidR="000106A8">
        <w:t xml:space="preserve"> </w:t>
      </w:r>
      <w:r>
        <w:t>z tego tytułu na rzecz operatora systemu dystrybucyjnego</w:t>
      </w:r>
      <w:r w:rsidR="000106A8">
        <w:t xml:space="preserve"> </w:t>
      </w:r>
      <w:r>
        <w:t>elektroenergetycznego przekazuje sprzedawca, o którym mowa w</w:t>
      </w:r>
      <w:r w:rsidR="000106A8">
        <w:t xml:space="preserve"> </w:t>
      </w:r>
      <w:r>
        <w:t>art. 40 ust. 1a.”,</w:t>
      </w:r>
    </w:p>
    <w:p w14:paraId="7CBE962B" w14:textId="64552A8C" w:rsidR="00606A98" w:rsidRDefault="00606A98" w:rsidP="00E9254B">
      <w:pPr>
        <w:pStyle w:val="LITlitera"/>
      </w:pPr>
      <w:r>
        <w:t>e)</w:t>
      </w:r>
      <w:r w:rsidR="00FC082C">
        <w:tab/>
      </w:r>
      <w:r>
        <w:t>w ust. 8 po wyrazach „z zastrzeżeniem, że” dodaje się wyrazy „okresem</w:t>
      </w:r>
      <w:r w:rsidR="000106A8">
        <w:t xml:space="preserve"> </w:t>
      </w:r>
      <w:r>
        <w:t>rozliczeniowym jest miesiąc kalendarzowy, a”,</w:t>
      </w:r>
    </w:p>
    <w:p w14:paraId="643C0535" w14:textId="324E1E1E" w:rsidR="00606A98" w:rsidRDefault="00606A98" w:rsidP="00E9254B">
      <w:pPr>
        <w:pStyle w:val="LITlitera"/>
      </w:pPr>
      <w:r>
        <w:t>f)</w:t>
      </w:r>
      <w:r w:rsidR="00FC082C">
        <w:tab/>
      </w:r>
      <w:r>
        <w:t>w ust. 9 w pkt 1 skreśla się wyrazy „przyjętymi w umowie</w:t>
      </w:r>
      <w:r w:rsidR="000106A8">
        <w:t xml:space="preserve"> </w:t>
      </w:r>
      <w:r>
        <w:t>kompleksowej”,</w:t>
      </w:r>
    </w:p>
    <w:p w14:paraId="6DA0B5F1" w14:textId="79E635E5" w:rsidR="00606A98" w:rsidRDefault="00606A98" w:rsidP="00B81A22">
      <w:pPr>
        <w:pStyle w:val="LITlitera"/>
        <w:keepNext/>
      </w:pPr>
      <w:r>
        <w:t>g)</w:t>
      </w:r>
      <w:r w:rsidR="00FC082C">
        <w:tab/>
      </w:r>
      <w:r>
        <w:t>po ust. 11 dodaje się ust. 11a i 11b w brzmieniu:</w:t>
      </w:r>
    </w:p>
    <w:p w14:paraId="6B4A0E7C" w14:textId="7D683BA0" w:rsidR="00606A98" w:rsidRDefault="00606A98" w:rsidP="00E9254B">
      <w:pPr>
        <w:pStyle w:val="ZLITUSTzmustliter"/>
      </w:pPr>
      <w:r>
        <w:t>„11a. Wartość energii elektrycznej, o której mowa w ust. 11, określa się</w:t>
      </w:r>
      <w:r w:rsidR="000106A8">
        <w:t xml:space="preserve"> </w:t>
      </w:r>
      <w:r>
        <w:t>na podstawie średniej ceny sprzedaży energii elektrycznej na rynku</w:t>
      </w:r>
      <w:r w:rsidR="000106A8">
        <w:t xml:space="preserve"> </w:t>
      </w:r>
      <w:r>
        <w:t>konkurencyjnym w poprzednim kwartale,</w:t>
      </w:r>
      <w:r w:rsidR="000106A8">
        <w:t xml:space="preserve"> </w:t>
      </w:r>
      <w:r>
        <w:t>ogłoszonej przez Prezesa URE</w:t>
      </w:r>
      <w:r w:rsidR="000106A8">
        <w:t xml:space="preserve"> </w:t>
      </w:r>
      <w:r w:rsidR="0086768C">
        <w:t>na podstawie art. 23 ust. 2 pkt </w:t>
      </w:r>
      <w:r>
        <w:t>18a ustawy – Prawo energetyczne.</w:t>
      </w:r>
    </w:p>
    <w:p w14:paraId="2CF0A84D" w14:textId="55EFFA70" w:rsidR="00150C92" w:rsidRDefault="00606A98" w:rsidP="00E9254B">
      <w:pPr>
        <w:pStyle w:val="ZLITUSTzmustliter"/>
      </w:pPr>
      <w:r>
        <w:t>11b. Opłaty za świadczenie usług dystrybucji, o których mowa w ust. 7</w:t>
      </w:r>
      <w:r w:rsidR="000106A8">
        <w:t xml:space="preserve"> </w:t>
      </w:r>
      <w:r>
        <w:t>pkt 2, stanowią uzasadnione koszty działalności operatora systemu</w:t>
      </w:r>
      <w:r w:rsidR="000106A8">
        <w:t xml:space="preserve"> </w:t>
      </w:r>
      <w:r>
        <w:t xml:space="preserve">dystrybucyjnego elektroenergetycznego w </w:t>
      </w:r>
      <w:r w:rsidR="00E56715">
        <w:t>części</w:t>
      </w:r>
      <w:r>
        <w:t>, w jaki</w:t>
      </w:r>
      <w:r w:rsidR="00E56715">
        <w:t>ej</w:t>
      </w:r>
      <w:r>
        <w:t xml:space="preserve"> nie zostały</w:t>
      </w:r>
      <w:r w:rsidR="000106A8">
        <w:t xml:space="preserve"> </w:t>
      </w:r>
      <w:r>
        <w:t>one zrekompensowane wartością energii elektrycznej, o której mowa w</w:t>
      </w:r>
      <w:r w:rsidR="000106A8">
        <w:t xml:space="preserve"> </w:t>
      </w:r>
      <w:r>
        <w:t>ust. 7 pkt 2, oraz korzyściami dla tego operatora w następstwie działalności spółdzielni energetycznej.”;</w:t>
      </w:r>
    </w:p>
    <w:p w14:paraId="4868B634" w14:textId="017D7DA3" w:rsidR="000106A8" w:rsidRDefault="00B81A22" w:rsidP="000106A8">
      <w:pPr>
        <w:pStyle w:val="PKTpunkt"/>
      </w:pPr>
      <w:r>
        <w:t>33</w:t>
      </w:r>
      <w:r w:rsidR="000106A8">
        <w:t>)</w:t>
      </w:r>
      <w:r w:rsidR="00FC082C">
        <w:tab/>
      </w:r>
      <w:r w:rsidR="000106A8" w:rsidRPr="000106A8">
        <w:t xml:space="preserve">uchyla się </w:t>
      </w:r>
      <w:r w:rsidR="000106A8">
        <w:t>art</w:t>
      </w:r>
      <w:r w:rsidR="000106A8" w:rsidRPr="000106A8">
        <w:t>. 38d;</w:t>
      </w:r>
    </w:p>
    <w:p w14:paraId="5C841E7F" w14:textId="464997B4" w:rsidR="000106A8" w:rsidRDefault="00B81A22" w:rsidP="004D3658">
      <w:pPr>
        <w:pStyle w:val="PKTpunkt"/>
        <w:keepNext/>
      </w:pPr>
      <w:r>
        <w:t>34</w:t>
      </w:r>
      <w:r w:rsidR="000106A8">
        <w:t>)</w:t>
      </w:r>
      <w:r w:rsidR="00FC082C">
        <w:tab/>
      </w:r>
      <w:r w:rsidR="000106A8">
        <w:t>po art. 38d dodaje się art. 38da w brzmieniu:</w:t>
      </w:r>
    </w:p>
    <w:p w14:paraId="6D5E2F6D" w14:textId="7E14ED37" w:rsidR="000106A8" w:rsidRDefault="000106A8" w:rsidP="004D3658">
      <w:pPr>
        <w:pStyle w:val="ZUSTzmustartykuempunktem"/>
      </w:pPr>
      <w:r>
        <w:t xml:space="preserve">„Art. 38da. 1. Operator systemu dystrybucyjnego elektroenergetycznego, na </w:t>
      </w:r>
      <w:r w:rsidR="00C904F4">
        <w:t xml:space="preserve">którego </w:t>
      </w:r>
      <w:r>
        <w:t xml:space="preserve">obszarze </w:t>
      </w:r>
      <w:r w:rsidR="00FC70DD">
        <w:t>spółdzielnia energetyczna</w:t>
      </w:r>
      <w:r w:rsidR="00FC70DD" w:rsidDel="00C904F4">
        <w:t xml:space="preserve"> </w:t>
      </w:r>
      <w:r>
        <w:t>ma zamiar rozpocząć działanie w zakresie wytwarzania energii elektrycznej ze źródeł odnawialnych, jest obowiązany</w:t>
      </w:r>
      <w:r w:rsidR="00F51C9F">
        <w:t xml:space="preserve"> do</w:t>
      </w:r>
      <w:r>
        <w:t>:</w:t>
      </w:r>
    </w:p>
    <w:p w14:paraId="227CED29" w14:textId="3EC542E7" w:rsidR="000106A8" w:rsidRDefault="000106A8" w:rsidP="004D3658">
      <w:pPr>
        <w:pStyle w:val="ZPKTzmpktartykuempunktem"/>
      </w:pPr>
      <w:r>
        <w:t>1)</w:t>
      </w:r>
      <w:r w:rsidR="00FC082C">
        <w:tab/>
      </w:r>
      <w:r>
        <w:t>zaw</w:t>
      </w:r>
      <w:r w:rsidR="00F51C9F">
        <w:t>arcia</w:t>
      </w:r>
      <w:r>
        <w:t xml:space="preserve"> ze sprzedawcą, o którym mowa w art. 40 ust. 1a, </w:t>
      </w:r>
      <w:r w:rsidR="009C33EF">
        <w:t xml:space="preserve">umowy </w:t>
      </w:r>
      <w:r>
        <w:t xml:space="preserve">o świadczenie usług dystrybucji albo </w:t>
      </w:r>
      <w:r w:rsidR="0015063E">
        <w:t xml:space="preserve">do dokonania </w:t>
      </w:r>
      <w:r>
        <w:t>zmiany zawartej umowy o świadczenie usług dystrybucji w celu umożliwienia dokonywania przez tego sprzedawcę rozliczenia, o którym mowa w art. 38c ust. 3, w terminie 21 dni od dnia złożenia przez spółdzielnię energetyczną wniosku o zawarcie albo zmianę takiej umowy przez tego sprzedawcę;</w:t>
      </w:r>
    </w:p>
    <w:p w14:paraId="335D52B1" w14:textId="6BF55B87" w:rsidR="000106A8" w:rsidRDefault="000106A8" w:rsidP="004D3658">
      <w:pPr>
        <w:pStyle w:val="ZPKTzmpktartykuempunktem"/>
      </w:pPr>
      <w:r>
        <w:t>2)</w:t>
      </w:r>
      <w:r w:rsidR="004D3658">
        <w:tab/>
      </w:r>
      <w:r w:rsidR="00342812">
        <w:t xml:space="preserve">zainstalowania </w:t>
      </w:r>
      <w:r>
        <w:t>każdemu z członków spółdzielni energetycznej licznik</w:t>
      </w:r>
      <w:r w:rsidR="00915DC5">
        <w:t>a</w:t>
      </w:r>
      <w:r>
        <w:t xml:space="preserve"> zdalnego odczytu w rozumieniu art. 3 pkt 64 ustawy – Prawo energetyczne, w terminie 4 miesięcy od dnia wystąpienia przez spółdzielnię energetyczną z wnioskiem o zainstalowanie </w:t>
      </w:r>
      <w:r w:rsidR="00051C4E">
        <w:t>takiego licznika</w:t>
      </w:r>
      <w:r>
        <w:t>.</w:t>
      </w:r>
    </w:p>
    <w:p w14:paraId="74ED0784" w14:textId="1A6827D8" w:rsidR="000106A8" w:rsidRDefault="000106A8" w:rsidP="004D3658">
      <w:pPr>
        <w:pStyle w:val="ZUSTzmustartykuempunktem"/>
      </w:pPr>
      <w:r>
        <w:t>2. Sprzedawca, o którym mowa w art. 40 ust. 1a, na wniosek spółdzielni energetycznej, nie później niż w terminie 90 dni od dnia złożenia tego wniosku:</w:t>
      </w:r>
    </w:p>
    <w:p w14:paraId="54BDE7A5" w14:textId="504A20E3" w:rsidR="000106A8" w:rsidRDefault="000106A8" w:rsidP="004D3658">
      <w:pPr>
        <w:pStyle w:val="ZPKTzmpktartykuempunktem"/>
      </w:pPr>
      <w:r>
        <w:t>1)</w:t>
      </w:r>
      <w:r w:rsidR="00FC082C">
        <w:tab/>
      </w:r>
      <w:r>
        <w:t>przedstawia ofertę zawarcia nowej albo zmiany dotychczasowej umowy:</w:t>
      </w:r>
    </w:p>
    <w:p w14:paraId="25F36966" w14:textId="2F0A087A" w:rsidR="000106A8" w:rsidRDefault="000106A8" w:rsidP="004D3658">
      <w:pPr>
        <w:pStyle w:val="ZLITwPKTzmlitwpktartykuempunktem"/>
      </w:pPr>
      <w:r>
        <w:t>a)</w:t>
      </w:r>
      <w:r w:rsidR="00FC082C">
        <w:tab/>
      </w:r>
      <w:r>
        <w:t>kompleksowej, o której mowa w art. 5 ust. 3 ustawy – Prawo energetyczne, ze</w:t>
      </w:r>
      <w:r w:rsidR="004D3658">
        <w:t> </w:t>
      </w:r>
      <w:r>
        <w:t>wskazanym przez spółdzielnię energetyczną odbiorcą będącym członkiem</w:t>
      </w:r>
      <w:r w:rsidR="002649B2">
        <w:t xml:space="preserve"> tej </w:t>
      </w:r>
      <w:r w:rsidR="00EA5ED5">
        <w:t>spółdzielni</w:t>
      </w:r>
      <w:r>
        <w:t>, w celu umożliwienia rozliczenia, o którym mowa w art. 38c ust.</w:t>
      </w:r>
      <w:r w:rsidR="004D3658">
        <w:t> </w:t>
      </w:r>
      <w:r>
        <w:t>3,</w:t>
      </w:r>
    </w:p>
    <w:p w14:paraId="53CCDB5A" w14:textId="23A8E2AF" w:rsidR="000106A8" w:rsidRDefault="000106A8" w:rsidP="004D3658">
      <w:pPr>
        <w:pStyle w:val="ZLITwPKTzmlitwpktartykuempunktem"/>
      </w:pPr>
      <w:r>
        <w:t>b)</w:t>
      </w:r>
      <w:r w:rsidR="00FC082C">
        <w:tab/>
      </w:r>
      <w:r>
        <w:t>o świadczenie usług bilansowania handlowego ze wskazanym przez spółdzielnię energetyczną wytwórcą będącym członkiem</w:t>
      </w:r>
      <w:r w:rsidR="00106329">
        <w:t xml:space="preserve"> tej spółdzielni</w:t>
      </w:r>
      <w:r>
        <w:t>, w celu umożliwienia rozliczenia, o którym mowa w art. 38c ust. 3;</w:t>
      </w:r>
    </w:p>
    <w:p w14:paraId="7507E229" w14:textId="6678371B" w:rsidR="000106A8" w:rsidRDefault="000106A8" w:rsidP="000D5F98">
      <w:pPr>
        <w:pStyle w:val="ZPKTzmpktartykuempunktem"/>
      </w:pPr>
      <w:r>
        <w:t>2)</w:t>
      </w:r>
      <w:r w:rsidR="00FC082C">
        <w:tab/>
      </w:r>
      <w:r>
        <w:t>zawiera ze spółdzielnią energetyczną umowę, w której określa:</w:t>
      </w:r>
    </w:p>
    <w:p w14:paraId="6AC160D4" w14:textId="02EFA3C6" w:rsidR="000106A8" w:rsidRDefault="000106A8" w:rsidP="004D3658">
      <w:pPr>
        <w:pStyle w:val="ZLITwPKTzmlitwpktartykuempunktem"/>
      </w:pPr>
      <w:r>
        <w:t>a)</w:t>
      </w:r>
      <w:r w:rsidR="00FC082C">
        <w:tab/>
      </w:r>
      <w:r>
        <w:t xml:space="preserve">zasady i terminy informowania przez spółdzielnię energetyczną o zmianach </w:t>
      </w:r>
      <w:r w:rsidR="00466EF1">
        <w:t xml:space="preserve">w </w:t>
      </w:r>
      <w:r w:rsidR="00EF61DD">
        <w:t>liczbie</w:t>
      </w:r>
      <w:r w:rsidR="00466EF1">
        <w:t xml:space="preserve"> </w:t>
      </w:r>
      <w:r>
        <w:t>członków</w:t>
      </w:r>
      <w:r w:rsidR="00466EF1">
        <w:t xml:space="preserve"> spółdzielni</w:t>
      </w:r>
      <w:r w:rsidR="00EF61DD">
        <w:t xml:space="preserve"> lub</w:t>
      </w:r>
      <w:r>
        <w:t xml:space="preserve"> </w:t>
      </w:r>
      <w:r w:rsidR="00B742CB">
        <w:t xml:space="preserve">zmianach w zakresie </w:t>
      </w:r>
      <w:r>
        <w:t>punktów poboru energii należących do poszczególnych członków danej spółdzielni</w:t>
      </w:r>
      <w:r w:rsidR="00C7263B">
        <w:t xml:space="preserve"> </w:t>
      </w:r>
      <w:r>
        <w:t>energetycznej,</w:t>
      </w:r>
    </w:p>
    <w:p w14:paraId="2F902603" w14:textId="32D12A75" w:rsidR="000106A8" w:rsidRDefault="000106A8" w:rsidP="004D3658">
      <w:pPr>
        <w:pStyle w:val="ZLITwPKTzmlitwpktartykuempunktem"/>
      </w:pPr>
      <w:r>
        <w:t>b)</w:t>
      </w:r>
      <w:r w:rsidR="00FC082C">
        <w:tab/>
      </w:r>
      <w:r>
        <w:t>zasady rozliczeń z poszczególnymi członkami spółdzielni energetycznej, w zakresie nieuregulowanym w przepisach wydanych na podstawie art. 38c ust. 14,</w:t>
      </w:r>
    </w:p>
    <w:p w14:paraId="486FBB8D" w14:textId="1D568CBE" w:rsidR="000106A8" w:rsidRDefault="000106A8" w:rsidP="004D3658">
      <w:pPr>
        <w:pStyle w:val="ZLITwPKTzmlitwpktartykuempunktem"/>
      </w:pPr>
      <w:r>
        <w:t>c)</w:t>
      </w:r>
      <w:r w:rsidR="00FC082C">
        <w:tab/>
      </w:r>
      <w:r>
        <w:t>sposób i warunki udostępniania spółdzielni energetycznej i poszczególnym członkom tej spółdzielni danych pomiarowych, w tym zakres i format tych danych,</w:t>
      </w:r>
    </w:p>
    <w:p w14:paraId="5897AD72" w14:textId="18F6906B" w:rsidR="000106A8" w:rsidRDefault="000106A8" w:rsidP="004D3658">
      <w:pPr>
        <w:pStyle w:val="ZLITwPKTzmlitwpktartykuempunktem"/>
      </w:pPr>
      <w:r>
        <w:t>d)</w:t>
      </w:r>
      <w:r w:rsidR="00FC082C">
        <w:tab/>
      </w:r>
      <w:r>
        <w:t>prawa i obowiązki sprzedawcy, spółdzielni energetycznej oraz jej członków w zakresie stosowania rozliczenia, o którym mowa w art. 38c ust. 3, a także udostępniania lub przekazywania informacji wynikających z ustawy.</w:t>
      </w:r>
    </w:p>
    <w:p w14:paraId="64643482" w14:textId="78BDA39A" w:rsidR="000106A8" w:rsidRDefault="000106A8" w:rsidP="004D3658">
      <w:pPr>
        <w:pStyle w:val="ZUSTzmustartykuempunktem"/>
      </w:pPr>
      <w:r>
        <w:t>3. Do umowy, o której mowa w ust. 2 pkt 1 lit. a, stosuje się art. 4j ustawy – Prawo energetyczne. Zmiana sprzedawcy lub wypowiedzenie tej umowy, a także zakończenie bilansowania handlowego wytwórcy, o którym mowa w ust. 2 pkt 1 lit. b, przez sprzedawcę, o którym mowa w art. 40 ust. 1a, może nastąpić wyłącznie ze skutkiem na koniec miesiąca kalendarzowego.</w:t>
      </w:r>
    </w:p>
    <w:p w14:paraId="5E4DD8A3" w14:textId="51398540" w:rsidR="000106A8" w:rsidRDefault="000106A8" w:rsidP="004D3658">
      <w:pPr>
        <w:pStyle w:val="ZUSTzmustartykuempunktem"/>
      </w:pPr>
      <w:r>
        <w:t>4. Energię elektryczną wprowadzoną do sieci przez wytwórcę, który zawarł umowę, o której mowa w ust. 2 pkt 1 lit. b, uznaje się za energię elektryczną dostarczoną przez tego wytwórcę na rzecz spółdzielni energetycznej.</w:t>
      </w:r>
    </w:p>
    <w:p w14:paraId="777D65B0" w14:textId="18AC3429" w:rsidR="000106A8" w:rsidRPr="00150C92" w:rsidRDefault="000106A8" w:rsidP="004D3658">
      <w:pPr>
        <w:pStyle w:val="ZUSTzmustartykuempunktem"/>
      </w:pPr>
      <w:r>
        <w:t>5. Sprzedawca, o którym mowa w art. 40 ust. 1a, uwzględnia w rozliczeniu, o którym mowa w art. 38c ust. 3, z</w:t>
      </w:r>
      <w:r w:rsidR="0007777B">
        <w:t>e</w:t>
      </w:r>
      <w:r>
        <w:t xml:space="preserve"> wszystkimi odbiorcami, którzy zawarli umowę, o której mowa w ust. 2 pkt 1 lit. a, energię elektryczną wprowadzoną przez wytwórców, którzy zawarli umowę, o której mowa w ust. 2 pkt 1 lit. b, na zasadach określonych w przepisach wydanych na podstawie art. 38c ust. 14 i w umowie, o której mowa w ust. 2 pkt 2, do</w:t>
      </w:r>
      <w:r w:rsidR="00D8500B">
        <w:t xml:space="preserve"> dnia </w:t>
      </w:r>
      <w:r>
        <w:t xml:space="preserve">poinformowania przez spółdzielnię energetyczną o wypowiedzeniu członkostwa danego członka spółdzielni energetycznej lub rozwiązania umowy, o której mowa w ust. 2 pkt 1, na zasadach określonych w art. 4j ustawy </w:t>
      </w:r>
      <w:r w:rsidR="0007777B">
        <w:t>–</w:t>
      </w:r>
      <w:r>
        <w:t xml:space="preserve"> Prawo energetyczne.”;</w:t>
      </w:r>
    </w:p>
    <w:p w14:paraId="38A24177" w14:textId="12E9E6B5" w:rsidR="00D824A2" w:rsidRDefault="000D5F98" w:rsidP="00F46C48">
      <w:pPr>
        <w:pStyle w:val="PKTpunkt"/>
        <w:keepNext/>
      </w:pPr>
      <w:r>
        <w:t>35</w:t>
      </w:r>
      <w:r w:rsidR="00150C92" w:rsidRPr="00150C92">
        <w:t>)</w:t>
      </w:r>
      <w:r w:rsidR="00FB7CDC">
        <w:tab/>
      </w:r>
      <w:r w:rsidR="00D824A2">
        <w:t>w art. 38e:</w:t>
      </w:r>
    </w:p>
    <w:p w14:paraId="43B63598" w14:textId="367327C9" w:rsidR="00D824A2" w:rsidRDefault="00D824A2" w:rsidP="000D5F98">
      <w:pPr>
        <w:pStyle w:val="LITlitera"/>
        <w:keepNext/>
      </w:pPr>
      <w:r>
        <w:t>a)</w:t>
      </w:r>
      <w:r w:rsidR="00FC082C">
        <w:tab/>
      </w:r>
      <w:r>
        <w:t>w ust. 1:</w:t>
      </w:r>
    </w:p>
    <w:p w14:paraId="4032DE03" w14:textId="684D4896" w:rsidR="00D824A2" w:rsidRDefault="0007777B" w:rsidP="00E9254B">
      <w:pPr>
        <w:pStyle w:val="TIRtiret"/>
      </w:pPr>
      <w:r>
        <w:t>–</w:t>
      </w:r>
      <w:r w:rsidR="00CD4EDA">
        <w:tab/>
      </w:r>
      <w:r w:rsidR="00D824A2">
        <w:t>uchyla się pkt 2,</w:t>
      </w:r>
    </w:p>
    <w:p w14:paraId="7A7BF21A" w14:textId="3CB416B5" w:rsidR="00D824A2" w:rsidRDefault="0007777B">
      <w:pPr>
        <w:pStyle w:val="TIRtiret"/>
        <w:keepNext/>
      </w:pPr>
      <w:r>
        <w:t>–</w:t>
      </w:r>
      <w:r w:rsidR="00C15EB8">
        <w:tab/>
      </w:r>
      <w:r>
        <w:t>w</w:t>
      </w:r>
      <w:r w:rsidR="00D824A2">
        <w:t xml:space="preserve"> pkt 3:</w:t>
      </w:r>
    </w:p>
    <w:p w14:paraId="489650FE" w14:textId="28B3C079" w:rsidR="008D5C49" w:rsidRDefault="00C15EB8" w:rsidP="00C15EB8">
      <w:pPr>
        <w:pStyle w:val="ZTIR2TIRzmpodwtirtiret"/>
      </w:pPr>
      <w:r w:rsidRPr="00C15EB8">
        <w:t>– –</w:t>
      </w:r>
      <w:r w:rsidR="0086768C">
        <w:tab/>
      </w:r>
      <w:r w:rsidR="008D5C49">
        <w:t>lit. a otrzymuje brzmienie:</w:t>
      </w:r>
    </w:p>
    <w:p w14:paraId="7DB792EA" w14:textId="73811A7D" w:rsidR="008D5C49" w:rsidRDefault="0086768C" w:rsidP="0086768C">
      <w:pPr>
        <w:pStyle w:val="Z2TIRLITzmlitpodwjnymtiret"/>
      </w:pPr>
      <w:r>
        <w:t>„a)</w:t>
      </w:r>
      <w:r>
        <w:tab/>
      </w:r>
      <w:r w:rsidR="008D5C49">
        <w:t>energii elektrycznej, łączn</w:t>
      </w:r>
      <w:r w:rsidR="001325B7">
        <w:t>a</w:t>
      </w:r>
      <w:r w:rsidR="008D5C49">
        <w:t xml:space="preserve"> moc zainstalowana elektryczna wszystkich instalacji odnawialnego źródła energii nie przekracza 10</w:t>
      </w:r>
      <w:r w:rsidR="00060449">
        <w:t xml:space="preserve"> </w:t>
      </w:r>
      <w:r w:rsidR="008D5C49">
        <w:t>MW, a ich sprawność wytwarzania energii elektrycznej umożliwia pokrycie w ciągu roku nie mniej niż 70% potrzeb własnych spółdzielni energetycznej i jej członków,”,</w:t>
      </w:r>
    </w:p>
    <w:p w14:paraId="0003C78F" w14:textId="48B91262" w:rsidR="00D824A2" w:rsidRDefault="0007777B" w:rsidP="00E9254B">
      <w:pPr>
        <w:pStyle w:val="ZTIR2TIRzmpodwtirtiret"/>
      </w:pPr>
      <w:r>
        <w:t>– –</w:t>
      </w:r>
      <w:r w:rsidR="0086768C">
        <w:tab/>
      </w:r>
      <w:r w:rsidR="00D824A2">
        <w:t>lit. c otrzymuje brzmienie:</w:t>
      </w:r>
    </w:p>
    <w:p w14:paraId="4E4857E4" w14:textId="238B1CA4" w:rsidR="00D824A2" w:rsidRDefault="0086768C" w:rsidP="0086768C">
      <w:pPr>
        <w:pStyle w:val="Z2TIRLITzmlitpodwjnymtiret"/>
      </w:pPr>
      <w:r>
        <w:t>„c)</w:t>
      </w:r>
      <w:r>
        <w:tab/>
      </w:r>
      <w:r w:rsidR="00D824A2">
        <w:t>biogazu lub biogazu rolniczego, roczna wydajność wszystkich instalacji nie przekracza 40 mln m</w:t>
      </w:r>
      <w:r w:rsidR="00D824A2" w:rsidRPr="00CD4EDA">
        <w:rPr>
          <w:rStyle w:val="IGindeksgrny"/>
        </w:rPr>
        <w:t>3</w:t>
      </w:r>
      <w:r w:rsidR="00D824A2">
        <w:t>,”,</w:t>
      </w:r>
    </w:p>
    <w:p w14:paraId="48609BA9" w14:textId="0FA98927" w:rsidR="00D824A2" w:rsidRDefault="0007777B" w:rsidP="00E9254B">
      <w:pPr>
        <w:pStyle w:val="ZTIR2TIRzmpodwtirtiret"/>
      </w:pPr>
      <w:r>
        <w:t>– –</w:t>
      </w:r>
      <w:r w:rsidR="0086768C">
        <w:tab/>
      </w:r>
      <w:r w:rsidR="00D824A2">
        <w:t>dodaje się lit. d w brzmieniu:</w:t>
      </w:r>
    </w:p>
    <w:p w14:paraId="6B6F980C" w14:textId="6C92126F" w:rsidR="00D824A2" w:rsidRDefault="0086768C" w:rsidP="0086768C">
      <w:pPr>
        <w:pStyle w:val="Z2TIRLITzmlitpodwjnymtiret"/>
      </w:pPr>
      <w:r>
        <w:t>„d)</w:t>
      </w:r>
      <w:r>
        <w:tab/>
      </w:r>
      <w:r w:rsidR="00D824A2">
        <w:t>biometanu, roczna wydajność wszystki</w:t>
      </w:r>
      <w:r>
        <w:t>ch instalacji nie przekracza 20 </w:t>
      </w:r>
      <w:r w:rsidR="00D824A2">
        <w:t>mln m</w:t>
      </w:r>
      <w:r w:rsidR="00D824A2" w:rsidRPr="00CD4EDA">
        <w:rPr>
          <w:rStyle w:val="IGindeksgrny"/>
        </w:rPr>
        <w:t>3</w:t>
      </w:r>
      <w:r w:rsidR="00D824A2">
        <w:t>.”</w:t>
      </w:r>
      <w:r w:rsidR="0007777B">
        <w:t>,</w:t>
      </w:r>
    </w:p>
    <w:p w14:paraId="3328FA26" w14:textId="3C85424B" w:rsidR="00D824A2" w:rsidRDefault="00D824A2" w:rsidP="00C15EB8">
      <w:pPr>
        <w:pStyle w:val="LITlitera"/>
        <w:keepNext/>
      </w:pPr>
      <w:r>
        <w:t>b)</w:t>
      </w:r>
      <w:r w:rsidR="00FC082C">
        <w:tab/>
      </w:r>
      <w:r>
        <w:t>ust. 2 otrzymuje brzmienie:</w:t>
      </w:r>
    </w:p>
    <w:p w14:paraId="0A546228" w14:textId="7566CE69" w:rsidR="00A643EE" w:rsidRPr="00150C92" w:rsidRDefault="00D824A2" w:rsidP="00E9254B">
      <w:pPr>
        <w:pStyle w:val="ZLITUSTzmustliter"/>
      </w:pPr>
      <w:r>
        <w:t>„2. Koszty bilansowania handlowego energii elektrycznej wytworzonej w instalacji odnawialnego źródła energii o łącznej mocy zainstalowanej elektrycznej mniejszej niż 400 kW pokrywa w całości sprzedawca, o którym mowa w art</w:t>
      </w:r>
      <w:r w:rsidR="0086768C">
        <w:t>. 40 ust. </w:t>
      </w:r>
      <w:r>
        <w:t>1a.”;</w:t>
      </w:r>
    </w:p>
    <w:p w14:paraId="045C71CF" w14:textId="6F9E6BA7" w:rsidR="00D824A2" w:rsidRDefault="00C15EB8" w:rsidP="00C15EB8">
      <w:pPr>
        <w:pStyle w:val="PKTpunkt"/>
        <w:keepNext/>
      </w:pPr>
      <w:r>
        <w:t>36</w:t>
      </w:r>
      <w:r w:rsidR="00150C92" w:rsidRPr="00150C92">
        <w:t>)</w:t>
      </w:r>
      <w:r w:rsidR="005763E5">
        <w:tab/>
      </w:r>
      <w:r w:rsidR="00D824A2">
        <w:t>w art. 38f ust. 1 otrzymuje brzmienie:</w:t>
      </w:r>
    </w:p>
    <w:p w14:paraId="6986BFAE" w14:textId="77777777" w:rsidR="00D824A2" w:rsidRDefault="00D824A2" w:rsidP="00C15EB8">
      <w:pPr>
        <w:pStyle w:val="ZUSTzmustartykuempunktem"/>
        <w:keepNext/>
      </w:pPr>
      <w:r>
        <w:t>„1. Działalność spółdzielni energetycznej w zakresie zaopatrzenia w:</w:t>
      </w:r>
    </w:p>
    <w:p w14:paraId="17A86375" w14:textId="078505C3" w:rsidR="00D824A2" w:rsidRDefault="00D824A2" w:rsidP="00E9254B">
      <w:pPr>
        <w:pStyle w:val="ZPKTzmpktartykuempunktem"/>
      </w:pPr>
      <w:r>
        <w:t>1)</w:t>
      </w:r>
      <w:r w:rsidR="00FC082C">
        <w:tab/>
      </w:r>
      <w:r>
        <w:t>energię elektryczną wprowadzaną do sieci dystrybucyjnej elektroenergetycznej</w:t>
      </w:r>
      <w:r w:rsidR="00A643EE">
        <w:t xml:space="preserve"> </w:t>
      </w:r>
      <w:r>
        <w:t>lub</w:t>
      </w:r>
    </w:p>
    <w:p w14:paraId="31FC2FD5" w14:textId="6AB8C816" w:rsidR="00D824A2" w:rsidRDefault="00D824A2" w:rsidP="00E9254B">
      <w:pPr>
        <w:pStyle w:val="ZPKTzmpktartykuempunktem"/>
      </w:pPr>
      <w:r>
        <w:t>2)</w:t>
      </w:r>
      <w:r w:rsidR="00FC082C">
        <w:tab/>
      </w:r>
      <w:r>
        <w:t>ciepło, lub</w:t>
      </w:r>
    </w:p>
    <w:p w14:paraId="4AF41E64" w14:textId="2B94E187" w:rsidR="00D824A2" w:rsidRDefault="00D824A2" w:rsidP="00C15EB8">
      <w:pPr>
        <w:pStyle w:val="ZPKTzmpktartykuempunktem"/>
        <w:keepNext/>
      </w:pPr>
      <w:r>
        <w:t>3)</w:t>
      </w:r>
      <w:r w:rsidR="00FC082C">
        <w:tab/>
      </w:r>
      <w:r>
        <w:t>biogaz lub biogaz rolniczy, lub biometan</w:t>
      </w:r>
    </w:p>
    <w:p w14:paraId="096879E1" w14:textId="14A19871" w:rsidR="00150C92" w:rsidRPr="00150C92" w:rsidRDefault="00D824A2" w:rsidP="00E9254B">
      <w:pPr>
        <w:pStyle w:val="ZCZWSPPKTzmczciwsppktartykuempunktem"/>
      </w:pPr>
      <w:r>
        <w:t>–</w:t>
      </w:r>
      <w:r w:rsidR="0086768C">
        <w:t xml:space="preserve"> </w:t>
      </w:r>
      <w:r>
        <w:t>może być prowadzona na rzecz wszystkich lub wybranych członków tej spółdzielni wyłącznie w instalacjach odnawialnego źródła energii stanowiących własność spółdzielni energetycznej lub jej członków.”;</w:t>
      </w:r>
    </w:p>
    <w:p w14:paraId="7BEF17DD" w14:textId="099CB543" w:rsidR="00D824A2" w:rsidRDefault="00C15EB8" w:rsidP="00C15EB8">
      <w:pPr>
        <w:pStyle w:val="PKTpunkt"/>
        <w:keepNext/>
      </w:pPr>
      <w:r>
        <w:t>37</w:t>
      </w:r>
      <w:r w:rsidR="00150C92" w:rsidRPr="00150C92">
        <w:t>)</w:t>
      </w:r>
      <w:r w:rsidR="005763E5">
        <w:tab/>
      </w:r>
      <w:r w:rsidR="00D824A2">
        <w:t>w art. 38g:</w:t>
      </w:r>
    </w:p>
    <w:p w14:paraId="1F23A30A" w14:textId="0182D1EE" w:rsidR="00D824A2" w:rsidRDefault="00D824A2" w:rsidP="00C15EB8">
      <w:pPr>
        <w:pStyle w:val="LITlitera"/>
        <w:keepNext/>
      </w:pPr>
      <w:r>
        <w:t>a)</w:t>
      </w:r>
      <w:r w:rsidR="00FC082C">
        <w:tab/>
      </w:r>
      <w:r>
        <w:t>w ust. 2 w pkt 3:</w:t>
      </w:r>
    </w:p>
    <w:p w14:paraId="38F51EF6" w14:textId="4C44DEDA" w:rsidR="004E01E7" w:rsidRDefault="0007777B" w:rsidP="00E9254B">
      <w:pPr>
        <w:pStyle w:val="TIRtiret"/>
      </w:pPr>
      <w:r>
        <w:t>–</w:t>
      </w:r>
      <w:r w:rsidR="00FC082C">
        <w:tab/>
      </w:r>
      <w:r w:rsidR="00D824A2">
        <w:t xml:space="preserve">lit. b </w:t>
      </w:r>
      <w:r w:rsidR="00A77EAE">
        <w:t>otrzymuje brzmienie</w:t>
      </w:r>
      <w:r w:rsidR="004E01E7">
        <w:t>:</w:t>
      </w:r>
      <w:r w:rsidR="00D824A2">
        <w:t xml:space="preserve"> </w:t>
      </w:r>
    </w:p>
    <w:p w14:paraId="39391C47" w14:textId="7CC7EA34" w:rsidR="00D824A2" w:rsidRDefault="00D824A2" w:rsidP="0086768C">
      <w:pPr>
        <w:pStyle w:val="ZTIRLITzmlittiret"/>
      </w:pPr>
      <w:r>
        <w:t>„</w:t>
      </w:r>
      <w:r w:rsidR="004E01E7">
        <w:t>b)</w:t>
      </w:r>
      <w:r w:rsidR="0086768C">
        <w:tab/>
      </w:r>
      <w:r w:rsidR="004E01E7">
        <w:t xml:space="preserve">liczby członków spółdzielni </w:t>
      </w:r>
      <w:r>
        <w:t>oraz punktów poboru energii lub punktów przyłączenia gazowego, lub węzła ciepłowniczego</w:t>
      </w:r>
      <w:r w:rsidR="00CD72C4">
        <w:t>,</w:t>
      </w:r>
      <w:r>
        <w:t xml:space="preserve"> lub miejsc wytwarzania oraz zużycia biogazu lub biogazu rolniczego, lub biometanu,”,</w:t>
      </w:r>
    </w:p>
    <w:p w14:paraId="5EFE946D" w14:textId="30B16214" w:rsidR="00D824A2" w:rsidRDefault="0007777B" w:rsidP="00C15EB8">
      <w:pPr>
        <w:pStyle w:val="TIRtiret"/>
        <w:keepNext/>
      </w:pPr>
      <w:r>
        <w:t>–</w:t>
      </w:r>
      <w:r w:rsidR="00FC082C">
        <w:tab/>
      </w:r>
      <w:r w:rsidR="00D824A2">
        <w:t>lit. d otrzymuje brzmienie:</w:t>
      </w:r>
    </w:p>
    <w:p w14:paraId="6791021F" w14:textId="1D608494" w:rsidR="00D824A2" w:rsidRDefault="00D824A2" w:rsidP="0086768C">
      <w:pPr>
        <w:pStyle w:val="ZTIRLITzmlittiret"/>
      </w:pPr>
      <w:r>
        <w:t>„d)</w:t>
      </w:r>
      <w:r w:rsidR="0086768C">
        <w:tab/>
      </w:r>
      <w:r>
        <w:t>liczby i rodzajów instalacji odnawialnego źródła energii,”,</w:t>
      </w:r>
    </w:p>
    <w:p w14:paraId="410B4803" w14:textId="510550D4" w:rsidR="00D824A2" w:rsidRDefault="0007777B" w:rsidP="00C15EB8">
      <w:pPr>
        <w:pStyle w:val="TIRtiret"/>
        <w:keepNext/>
      </w:pPr>
      <w:r>
        <w:t>–</w:t>
      </w:r>
      <w:r w:rsidR="00FC082C">
        <w:tab/>
      </w:r>
      <w:r w:rsidR="00D824A2">
        <w:t>lit. e otrzymuje brzmienie:</w:t>
      </w:r>
    </w:p>
    <w:p w14:paraId="05BECD5C" w14:textId="4DDF5E8C" w:rsidR="00D824A2" w:rsidRDefault="00D824A2" w:rsidP="0086768C">
      <w:pPr>
        <w:pStyle w:val="ZTIRLITzmlittiret"/>
      </w:pPr>
      <w:r>
        <w:t>„e)</w:t>
      </w:r>
      <w:r w:rsidR="0086768C">
        <w:tab/>
      </w:r>
      <w:r>
        <w:t>mocy zainstalowanej elektrycznej lub mocy zainstalowanej cieplnej, lub rocznej wydajności produkcji biogazu, biogazu rolniczego lub biometanu, poszczególnych rodzajów instalacji odnawialnego źródła energii,”,</w:t>
      </w:r>
    </w:p>
    <w:p w14:paraId="03D8EC76" w14:textId="2BDCDA4B" w:rsidR="00D824A2" w:rsidRDefault="00DE7227" w:rsidP="00C15EB8">
      <w:pPr>
        <w:pStyle w:val="TIRtiret"/>
        <w:keepNext/>
      </w:pPr>
      <w:r>
        <w:t>–</w:t>
      </w:r>
      <w:r w:rsidR="00FC082C">
        <w:tab/>
      </w:r>
      <w:r w:rsidR="00D824A2">
        <w:t xml:space="preserve">dodaje się lit. f </w:t>
      </w:r>
      <w:r w:rsidR="00060449">
        <w:t xml:space="preserve">i g </w:t>
      </w:r>
      <w:r w:rsidR="00D824A2">
        <w:t>w brzmieniu:</w:t>
      </w:r>
    </w:p>
    <w:p w14:paraId="5C130454" w14:textId="111C7744" w:rsidR="00060449" w:rsidRDefault="0086768C" w:rsidP="0086768C">
      <w:pPr>
        <w:pStyle w:val="ZTIRLITzmlittiret"/>
      </w:pPr>
      <w:r>
        <w:t>„f)</w:t>
      </w:r>
      <w:r>
        <w:tab/>
      </w:r>
      <w:r w:rsidR="00D824A2">
        <w:t>lokalizacji instalacji odnawialnego źródła energii</w:t>
      </w:r>
      <w:r w:rsidR="00060449">
        <w:t xml:space="preserve">, </w:t>
      </w:r>
    </w:p>
    <w:p w14:paraId="33F41A86" w14:textId="72241B89" w:rsidR="00D824A2" w:rsidRDefault="0086768C" w:rsidP="0086768C">
      <w:pPr>
        <w:pStyle w:val="ZTIRLITzmlittiret"/>
      </w:pPr>
      <w:r>
        <w:t>g)</w:t>
      </w:r>
      <w:r>
        <w:tab/>
      </w:r>
      <w:r w:rsidR="00060449">
        <w:t>sprzedawcy energii, z którym zamierza współpracować spółdzielnia energetyczna.</w:t>
      </w:r>
      <w:r w:rsidR="00D824A2">
        <w:t>”,</w:t>
      </w:r>
    </w:p>
    <w:p w14:paraId="36AA4E3D" w14:textId="21D86BC9" w:rsidR="00D824A2" w:rsidRDefault="00D824A2" w:rsidP="00C15EB8">
      <w:pPr>
        <w:pStyle w:val="LITlitera"/>
        <w:keepNext/>
      </w:pPr>
      <w:r>
        <w:t>b)</w:t>
      </w:r>
      <w:r w:rsidR="00FC082C">
        <w:tab/>
      </w:r>
      <w:r>
        <w:t xml:space="preserve">w ust. 3 </w:t>
      </w:r>
      <w:r w:rsidR="00E01DD2">
        <w:t xml:space="preserve">w </w:t>
      </w:r>
      <w:r>
        <w:t>pkt 1 w treści oświadczenia pkt 3 otrzymuje brzmienie:</w:t>
      </w:r>
    </w:p>
    <w:p w14:paraId="75E736F6" w14:textId="4004FF6A" w:rsidR="00D824A2" w:rsidRDefault="0086768C" w:rsidP="00E9254B">
      <w:pPr>
        <w:pStyle w:val="ZLITPKTzmpktliter"/>
      </w:pPr>
      <w:r>
        <w:t>„3)</w:t>
      </w:r>
      <w:r>
        <w:tab/>
      </w:r>
      <w:r w:rsidR="00D824A2">
        <w:t>zobowiązuje się do wytwarzania energii elektrycznej lub biogazu, lub biogazu rolniczego, lub biometanu, lub ciepła, w instalacjach odnawialnego źródła energii, obrotu nimi lub ich magazynowania, dokonywan</w:t>
      </w:r>
      <w:r w:rsidR="00E74B15">
        <w:t>ych</w:t>
      </w:r>
      <w:r w:rsidR="00D824A2">
        <w:t xml:space="preserve"> w ramach działalności prowadzonej wyłącznie na rzecz spółdzielni energetycznej oraz jej członków.”,</w:t>
      </w:r>
    </w:p>
    <w:p w14:paraId="42345F8C" w14:textId="0C0A5D70" w:rsidR="00D824A2" w:rsidRDefault="00D824A2" w:rsidP="00F75F0F">
      <w:pPr>
        <w:pStyle w:val="LITlitera"/>
        <w:keepNext/>
      </w:pPr>
      <w:r>
        <w:t>c)</w:t>
      </w:r>
      <w:r w:rsidR="00FC082C">
        <w:tab/>
      </w:r>
      <w:r>
        <w:t>po ust. 6 dodaje się ust. 6a w brzmieniu:</w:t>
      </w:r>
    </w:p>
    <w:p w14:paraId="2CCB561D" w14:textId="64627161" w:rsidR="00823D6D" w:rsidRPr="00652345" w:rsidRDefault="00D824A2" w:rsidP="00F75F0F">
      <w:pPr>
        <w:pStyle w:val="ZLITUSTzmustliter"/>
      </w:pPr>
      <w:r>
        <w:t>„6a. Dyrektor Generalny KOWR prostuje z urzędu wpis w wykazie spółdzielni</w:t>
      </w:r>
      <w:r w:rsidR="005B07B7">
        <w:t xml:space="preserve"> </w:t>
      </w:r>
      <w:r w:rsidRPr="00823D6D">
        <w:t>energetycznych zawierający oczywiste błędy.”;</w:t>
      </w:r>
    </w:p>
    <w:p w14:paraId="70924B30" w14:textId="392DDC5C" w:rsidR="009B1B42" w:rsidRPr="009B1B42" w:rsidRDefault="00F75F0F" w:rsidP="00F75F0F">
      <w:pPr>
        <w:pStyle w:val="PKTpunkt"/>
        <w:keepNext/>
      </w:pPr>
      <w:r>
        <w:t>38</w:t>
      </w:r>
      <w:r w:rsidR="00150C92" w:rsidRPr="0030093C">
        <w:t>)</w:t>
      </w:r>
      <w:r w:rsidR="009B1B42">
        <w:tab/>
      </w:r>
      <w:r w:rsidR="009B1B42" w:rsidRPr="009B1B42">
        <w:t>w art. 38j ust. 2 otrzymuje brzmienie:</w:t>
      </w:r>
    </w:p>
    <w:p w14:paraId="59F5DDB8" w14:textId="7E018097" w:rsidR="009B1B42" w:rsidRDefault="009B1B42" w:rsidP="00E46153">
      <w:pPr>
        <w:pStyle w:val="ZARTzmartartykuempunktem"/>
      </w:pPr>
      <w:r w:rsidRPr="009B1B42">
        <w:t>„2. Zaświadczenie o zamieszczeniu danych spółdzielni energetycznej w wykazie spółdzielni energetycznych zawiera dane, o których mowa w art. 38g ust. 2.”</w:t>
      </w:r>
      <w:r>
        <w:t>;</w:t>
      </w:r>
    </w:p>
    <w:p w14:paraId="3A782041" w14:textId="73DF9481" w:rsidR="003C62DB" w:rsidRDefault="00F75F0F" w:rsidP="00F75F0F">
      <w:pPr>
        <w:pStyle w:val="PKTpunkt"/>
      </w:pPr>
      <w:r>
        <w:t>39</w:t>
      </w:r>
      <w:r w:rsidR="003C62DB">
        <w:t>)</w:t>
      </w:r>
      <w:r w:rsidR="0086768C">
        <w:tab/>
      </w:r>
      <w:r w:rsidR="003C62DB">
        <w:t xml:space="preserve">art. 38l otrzymuje brzmienie: </w:t>
      </w:r>
    </w:p>
    <w:p w14:paraId="2D69C320" w14:textId="25507446" w:rsidR="003C62DB" w:rsidRPr="00F75F0F" w:rsidRDefault="00D14D23" w:rsidP="00F75F0F">
      <w:pPr>
        <w:pStyle w:val="ZARTzmartartykuempunktem"/>
      </w:pPr>
      <w:r w:rsidRPr="00F75F0F">
        <w:t xml:space="preserve">„Art. 38l. 1. </w:t>
      </w:r>
      <w:r w:rsidR="003C62DB" w:rsidRPr="00F75F0F">
        <w:t>Dyrektor Generalny KOWR, w drodze decyzji, wykreśla dane spółdzielni energetycznej z wykazu spółdzielni energetycznych, w przypadku gdy spółdzielnia energetyczna:</w:t>
      </w:r>
    </w:p>
    <w:p w14:paraId="45FADD5C" w14:textId="66206276" w:rsidR="003C62DB" w:rsidRDefault="003C62DB" w:rsidP="00F75F0F">
      <w:pPr>
        <w:pStyle w:val="ZPKTzmpktartykuempunktem"/>
      </w:pPr>
      <w:r>
        <w:t>1)</w:t>
      </w:r>
      <w:r w:rsidR="00F75F0F">
        <w:tab/>
      </w:r>
      <w:r>
        <w:t>przestała spełniać warunek, o którym mowa w art. 38e ust. 1 pkt 1;</w:t>
      </w:r>
    </w:p>
    <w:p w14:paraId="3008D461" w14:textId="4AE1D18E" w:rsidR="003C62DB" w:rsidRDefault="003C62DB" w:rsidP="00F75F0F">
      <w:pPr>
        <w:pStyle w:val="ZPKTzmpktartykuempunktem"/>
      </w:pPr>
      <w:r>
        <w:t>2)</w:t>
      </w:r>
      <w:r w:rsidR="00F75F0F">
        <w:tab/>
      </w:r>
      <w:r>
        <w:t xml:space="preserve">nie </w:t>
      </w:r>
      <w:r w:rsidR="00103AD9">
        <w:t>usunęła</w:t>
      </w:r>
      <w:r>
        <w:t xml:space="preserve"> naruszenia któregokolwiek z warunków,</w:t>
      </w:r>
      <w:r w:rsidR="0086768C">
        <w:t xml:space="preserve"> o których mowa w art. 38e ust. </w:t>
      </w:r>
      <w:r>
        <w:t xml:space="preserve">1 pkt 3, w terminie wyznaczonym przez Dyrektora KOWR; </w:t>
      </w:r>
    </w:p>
    <w:p w14:paraId="09392D19" w14:textId="35753190" w:rsidR="003C62DB" w:rsidRDefault="003C62DB" w:rsidP="00F75F0F">
      <w:pPr>
        <w:pStyle w:val="ZPKTzmpktartykuempunktem"/>
      </w:pPr>
      <w:r>
        <w:t>3)</w:t>
      </w:r>
      <w:r w:rsidR="00F75F0F">
        <w:tab/>
      </w:r>
      <w:r>
        <w:t>złożyła oświadczenie, o którym mowa w art. 38g ust. 3, niezgodnie ze stanem faktycznym;</w:t>
      </w:r>
    </w:p>
    <w:p w14:paraId="24AEAD89" w14:textId="6BFB281E" w:rsidR="003C62DB" w:rsidRDefault="003C62DB" w:rsidP="00F75F0F">
      <w:pPr>
        <w:pStyle w:val="ZPKTzmpktartykuempunktem"/>
      </w:pPr>
      <w:r>
        <w:t>4)</w:t>
      </w:r>
      <w:r w:rsidR="00F75F0F">
        <w:tab/>
      </w:r>
      <w:r>
        <w:t xml:space="preserve">złożyła wniosek o wykreślenie jej danych z wykazu </w:t>
      </w:r>
      <w:r w:rsidR="003036AC">
        <w:t>spółdzielni</w:t>
      </w:r>
      <w:r>
        <w:t xml:space="preserve"> energetycznych. </w:t>
      </w:r>
    </w:p>
    <w:p w14:paraId="4A8BF6BA" w14:textId="3062DE26" w:rsidR="003C62DB" w:rsidRDefault="003C62DB" w:rsidP="00F75F0F">
      <w:pPr>
        <w:pStyle w:val="ZUSTzmustartykuempunktem"/>
      </w:pPr>
      <w:r>
        <w:t>2.</w:t>
      </w:r>
      <w:r w:rsidR="0086768C">
        <w:t xml:space="preserve"> </w:t>
      </w:r>
      <w:r>
        <w:t xml:space="preserve">Przed wydaniem decyzji na podstawie ust. 1 pkt 2 Dyrektor Generalny KOWR wyznacza termin usunięcia stwierdzonych naruszeń. </w:t>
      </w:r>
    </w:p>
    <w:p w14:paraId="4B1D8A7C" w14:textId="0EAEFD71" w:rsidR="003C62DB" w:rsidRDefault="003C62DB" w:rsidP="00F75F0F">
      <w:pPr>
        <w:pStyle w:val="ZUSTzmustartykuempunktem"/>
      </w:pPr>
      <w:r>
        <w:t>3.</w:t>
      </w:r>
      <w:r w:rsidR="0086768C">
        <w:t xml:space="preserve"> </w:t>
      </w:r>
      <w:r>
        <w:t xml:space="preserve">Decyzja, o której mowa w ust. 1, podlega natychmiastowemu wykonaniu. </w:t>
      </w:r>
    </w:p>
    <w:p w14:paraId="311B7F8B" w14:textId="79DD9C43" w:rsidR="003C62DB" w:rsidRDefault="003C62DB" w:rsidP="00F75F0F">
      <w:pPr>
        <w:pStyle w:val="ZUSTzmustartykuempunktem"/>
      </w:pPr>
      <w:r>
        <w:t>4. Spółdzielnia energetyczna, którą wykreślono z wykazu spółdzielni energetycznych, z powod</w:t>
      </w:r>
      <w:r w:rsidR="002A1E1D">
        <w:t>ów,</w:t>
      </w:r>
      <w:r>
        <w:t xml:space="preserve"> o który</w:t>
      </w:r>
      <w:r w:rsidR="002A1E1D">
        <w:t>ch</w:t>
      </w:r>
      <w:r>
        <w:t xml:space="preserve"> mowa w ust. 1 pkt 1</w:t>
      </w:r>
      <w:r w:rsidR="004844F7">
        <w:t>–</w:t>
      </w:r>
      <w:r>
        <w:t xml:space="preserve">3, na danym obszarze może ubiegać się o ponowne zamieszczenie w tym wykazie nie wcześniej niż po upływie 3 lat od dnia wykreślenia. </w:t>
      </w:r>
    </w:p>
    <w:p w14:paraId="07E9C9EE" w14:textId="014F96D0" w:rsidR="003C62DB" w:rsidRDefault="003C62DB" w:rsidP="00F75F0F">
      <w:pPr>
        <w:pStyle w:val="ZUSTzmustartykuempunktem"/>
      </w:pPr>
      <w:r>
        <w:t xml:space="preserve">5. Dyrektor Generalny KOWR przekazuje </w:t>
      </w:r>
      <w:r w:rsidR="00DC033A">
        <w:t xml:space="preserve">informację o wydaniu </w:t>
      </w:r>
      <w:r>
        <w:t>decyzj</w:t>
      </w:r>
      <w:r w:rsidR="00DC033A">
        <w:t>i</w:t>
      </w:r>
      <w:r>
        <w:t xml:space="preserve"> o której mowa w ust. 1, właściwemu dla danej spółdzielni energetycznej sprzedawcy energii.”;</w:t>
      </w:r>
    </w:p>
    <w:p w14:paraId="4736F404" w14:textId="116D0E8D" w:rsidR="00A44859" w:rsidRDefault="00F75F0F">
      <w:pPr>
        <w:pStyle w:val="PKTpunkt"/>
        <w:keepNext/>
      </w:pPr>
      <w:r>
        <w:t>40</w:t>
      </w:r>
      <w:r w:rsidR="009B1B42">
        <w:t>)</w:t>
      </w:r>
      <w:r w:rsidR="009B1B42">
        <w:tab/>
      </w:r>
      <w:r w:rsidR="00150C92" w:rsidRPr="0030093C">
        <w:t>w art. 38m</w:t>
      </w:r>
      <w:r w:rsidR="00A44859">
        <w:t>:</w:t>
      </w:r>
      <w:r w:rsidR="00150C92" w:rsidRPr="0030093C">
        <w:t xml:space="preserve"> </w:t>
      </w:r>
    </w:p>
    <w:p w14:paraId="19ADE67A" w14:textId="5B9FDE0D" w:rsidR="006A2191" w:rsidRPr="00741C6C" w:rsidRDefault="00A44859" w:rsidP="00741C6C">
      <w:pPr>
        <w:pStyle w:val="LITlitera"/>
      </w:pPr>
      <w:r w:rsidRPr="00741C6C">
        <w:t>a)</w:t>
      </w:r>
      <w:r w:rsidR="00741C6C" w:rsidRPr="00741C6C">
        <w:tab/>
      </w:r>
      <w:r w:rsidRPr="00741C6C">
        <w:t xml:space="preserve">wprowadzenie do wyliczenia </w:t>
      </w:r>
      <w:r w:rsidR="006A2191" w:rsidRPr="00741C6C">
        <w:t>otrzymuje brzmienie:</w:t>
      </w:r>
    </w:p>
    <w:p w14:paraId="4E207501" w14:textId="77777777" w:rsidR="0086768C" w:rsidRDefault="00A44859" w:rsidP="0086768C">
      <w:pPr>
        <w:pStyle w:val="ZLITFRAGzmlitfragmentunpzdanialiter"/>
      </w:pPr>
      <w:r w:rsidRPr="00A44859">
        <w:t xml:space="preserve">„Spółdzielnia energetyczna </w:t>
      </w:r>
      <w:r w:rsidR="002B3099">
        <w:t>od dnia</w:t>
      </w:r>
      <w:r w:rsidRPr="00A44859">
        <w:t xml:space="preserve"> zamieszczenia </w:t>
      </w:r>
      <w:r w:rsidR="00FB54EA">
        <w:t xml:space="preserve">jej </w:t>
      </w:r>
      <w:r w:rsidRPr="00A44859">
        <w:t>danych</w:t>
      </w:r>
      <w:r w:rsidR="00F57C63">
        <w:t xml:space="preserve"> </w:t>
      </w:r>
      <w:r w:rsidRPr="00A44859">
        <w:t>w wykazie spółdzielni energetycznych jest obowiązana do:”,</w:t>
      </w:r>
    </w:p>
    <w:p w14:paraId="3AE1DA7F" w14:textId="18923011" w:rsidR="00A44859" w:rsidRPr="00741C6C" w:rsidRDefault="00A44859" w:rsidP="0086768C">
      <w:pPr>
        <w:pStyle w:val="LITlitera"/>
      </w:pPr>
      <w:r w:rsidRPr="00741C6C">
        <w:t>b)</w:t>
      </w:r>
      <w:r w:rsidR="00741C6C" w:rsidRPr="00741C6C">
        <w:tab/>
      </w:r>
      <w:r w:rsidRPr="00741C6C">
        <w:t>pkt 1 otrzymuje brzmienie</w:t>
      </w:r>
      <w:r w:rsidR="00BD34B2" w:rsidRPr="00741C6C">
        <w:t>:</w:t>
      </w:r>
    </w:p>
    <w:p w14:paraId="65CA2755" w14:textId="1BD43458" w:rsidR="006A2191" w:rsidRDefault="006A2191" w:rsidP="0086768C">
      <w:pPr>
        <w:pStyle w:val="ZLITPKTzmpktliter"/>
      </w:pPr>
      <w:r w:rsidRPr="006A2191">
        <w:t>„1)</w:t>
      </w:r>
      <w:r w:rsidR="00A96570">
        <w:tab/>
      </w:r>
      <w:r w:rsidRPr="006A2191">
        <w:t xml:space="preserve">prowadzenia dokumentacji dotyczącej ilości energii elektrycznej lub biogazu, lub biogazu rolniczego, lub biometanu, lub ciepła </w:t>
      </w:r>
      <w:r w:rsidR="00074BBA" w:rsidRPr="006A2191">
        <w:t>wytworzon</w:t>
      </w:r>
      <w:r w:rsidR="00074BBA">
        <w:t>ych</w:t>
      </w:r>
      <w:r w:rsidR="00074BBA" w:rsidRPr="006A2191">
        <w:t xml:space="preserve"> </w:t>
      </w:r>
      <w:r w:rsidRPr="006A2191">
        <w:t xml:space="preserve">oraz </w:t>
      </w:r>
      <w:r w:rsidR="00074BBA" w:rsidRPr="006A2191">
        <w:t>zużyt</w:t>
      </w:r>
      <w:r w:rsidR="00074BBA">
        <w:t>ych</w:t>
      </w:r>
      <w:r w:rsidR="00074BBA" w:rsidRPr="006A2191">
        <w:t xml:space="preserve"> </w:t>
      </w:r>
      <w:r w:rsidRPr="006A2191">
        <w:t>przez spółdzielnię energetyczną i jej członków;”</w:t>
      </w:r>
      <w:r w:rsidR="00E11BD9">
        <w:t>;</w:t>
      </w:r>
    </w:p>
    <w:p w14:paraId="33A1A030" w14:textId="22C708ED" w:rsidR="00D824A2" w:rsidRDefault="00741C6C" w:rsidP="00741C6C">
      <w:pPr>
        <w:pStyle w:val="PKTpunkt"/>
      </w:pPr>
      <w:r>
        <w:t>41</w:t>
      </w:r>
      <w:r w:rsidR="00D824A2">
        <w:t>)</w:t>
      </w:r>
      <w:r w:rsidR="00FC082C">
        <w:tab/>
      </w:r>
      <w:r w:rsidR="00D824A2">
        <w:t>po art. 38m dodaje się art. 38ma w brzmieniu:</w:t>
      </w:r>
    </w:p>
    <w:p w14:paraId="3C1632D4" w14:textId="64A276FB" w:rsidR="00D824A2" w:rsidRDefault="00D824A2" w:rsidP="00E9254B">
      <w:pPr>
        <w:pStyle w:val="ZUSTzmustartykuempunktem"/>
      </w:pPr>
      <w:r>
        <w:t>„Art. 38ma. Operator informacji rynku energii udostępnia Dyrektorowi Generalnemu KOWR za pośrednictwem centralnego systemu informacji rynku energii zagregowane dane pomiarowe spółdzielni energetycznej dotyczące wytworzonej i zużytej energii elektrycznej przez wszystkich wytwórców i odbiorców</w:t>
      </w:r>
      <w:r w:rsidR="008D2D7A">
        <w:t>,</w:t>
      </w:r>
      <w:r>
        <w:t xml:space="preserve"> </w:t>
      </w:r>
      <w:r w:rsidR="004B32AD">
        <w:t xml:space="preserve">będących członkami </w:t>
      </w:r>
      <w:r>
        <w:t>spółdzielni energetycznej</w:t>
      </w:r>
      <w:r w:rsidR="00E24C7C">
        <w:t>,</w:t>
      </w:r>
      <w:r>
        <w:t xml:space="preserve"> w zakresie niezbędnym do prowadzenia wykazu spółdzielni energetycznych oraz kontroli spełniania warunków, o których mowa w art. 38e.”;</w:t>
      </w:r>
    </w:p>
    <w:p w14:paraId="51F8B7D7" w14:textId="61CCC034" w:rsidR="001A0508" w:rsidRPr="0030093C" w:rsidRDefault="00072E37" w:rsidP="0030093C">
      <w:pPr>
        <w:pStyle w:val="PKTpunkt"/>
      </w:pPr>
      <w:r>
        <w:t>4</w:t>
      </w:r>
      <w:r w:rsidR="00741C6C">
        <w:t>2</w:t>
      </w:r>
      <w:r w:rsidR="001A0508">
        <w:t>)</w:t>
      </w:r>
      <w:r w:rsidR="001A0508">
        <w:tab/>
        <w:t xml:space="preserve">w art. 38o </w:t>
      </w:r>
      <w:r w:rsidR="00712B9C">
        <w:t>po wyrazach „ustawy z dnia 4 października 2018 r. o spółdzielniach rolników”</w:t>
      </w:r>
      <w:r w:rsidR="00BA7A3E">
        <w:t xml:space="preserve"> </w:t>
      </w:r>
      <w:r w:rsidR="001A0508">
        <w:t>dodaje się wyrazy „</w:t>
      </w:r>
      <w:r w:rsidR="009346A0">
        <w:t xml:space="preserve"> , </w:t>
      </w:r>
      <w:r w:rsidR="001A0508" w:rsidRPr="004764FB">
        <w:rPr>
          <w:rFonts w:ascii="Times New Roman" w:hAnsi="Times New Roman"/>
        </w:rPr>
        <w:t xml:space="preserve">lub ustawy </w:t>
      </w:r>
      <w:r w:rsidR="00DE7227">
        <w:rPr>
          <w:rFonts w:ascii="Times New Roman" w:hAnsi="Times New Roman"/>
        </w:rPr>
        <w:t>–</w:t>
      </w:r>
      <w:r w:rsidR="001A0508" w:rsidRPr="004764FB">
        <w:rPr>
          <w:rFonts w:ascii="Times New Roman" w:hAnsi="Times New Roman"/>
        </w:rPr>
        <w:t xml:space="preserve"> Prawo energetyczne</w:t>
      </w:r>
      <w:r w:rsidR="001A0508">
        <w:rPr>
          <w:rFonts w:ascii="Times New Roman" w:hAnsi="Times New Roman"/>
        </w:rPr>
        <w:t>”;</w:t>
      </w:r>
    </w:p>
    <w:p w14:paraId="53ABFA22" w14:textId="06F66376" w:rsidR="00A42823" w:rsidRDefault="00741C6C" w:rsidP="00FB7CDC">
      <w:pPr>
        <w:pStyle w:val="PKTpunkt"/>
        <w:keepNext/>
      </w:pPr>
      <w:r>
        <w:t>43</w:t>
      </w:r>
      <w:r w:rsidR="00150C92" w:rsidRPr="00150C92">
        <w:t>)</w:t>
      </w:r>
      <w:r w:rsidR="00A96570">
        <w:tab/>
      </w:r>
      <w:r w:rsidR="00150C92" w:rsidRPr="00150C92">
        <w:t>w art. 39</w:t>
      </w:r>
      <w:r w:rsidR="00116DF1">
        <w:t>:</w:t>
      </w:r>
      <w:r w:rsidR="00150C92" w:rsidRPr="00150C92">
        <w:t xml:space="preserve"> </w:t>
      </w:r>
    </w:p>
    <w:p w14:paraId="30499040" w14:textId="5F68A8FB" w:rsidR="001A264E" w:rsidRDefault="00A42823" w:rsidP="00FB7CDC">
      <w:pPr>
        <w:pStyle w:val="LITlitera"/>
        <w:keepNext/>
      </w:pPr>
      <w:r>
        <w:t>a)</w:t>
      </w:r>
      <w:r w:rsidR="00A96570">
        <w:tab/>
      </w:r>
      <w:r w:rsidR="001A264E" w:rsidRPr="00150C92">
        <w:t>w ust. 2</w:t>
      </w:r>
      <w:r w:rsidR="001A264E">
        <w:t>:</w:t>
      </w:r>
    </w:p>
    <w:p w14:paraId="0B9F4C62" w14:textId="5FCF92D1" w:rsidR="00A42823" w:rsidRDefault="00DE7227" w:rsidP="00E46153">
      <w:pPr>
        <w:pStyle w:val="TIRtiret"/>
      </w:pPr>
      <w:r>
        <w:t>–</w:t>
      </w:r>
      <w:r w:rsidR="00A96570">
        <w:tab/>
      </w:r>
      <w:r w:rsidR="00150C92" w:rsidRPr="00150C92">
        <w:t xml:space="preserve">w pkt 1 skreśla się wyrazy </w:t>
      </w:r>
      <w:r w:rsidR="003D67AB">
        <w:t>„</w:t>
      </w:r>
      <w:r w:rsidR="00150C92" w:rsidRPr="00150C92">
        <w:t>oraz świadectw pochodzenia biogazu rolniczego</w:t>
      </w:r>
      <w:r w:rsidR="003D67AB">
        <w:t>”</w:t>
      </w:r>
      <w:r w:rsidR="00A42823">
        <w:t>,</w:t>
      </w:r>
    </w:p>
    <w:p w14:paraId="040410D4" w14:textId="39404640" w:rsidR="00A42823" w:rsidRDefault="00DE7227" w:rsidP="00741C6C">
      <w:pPr>
        <w:pStyle w:val="TIRtiret"/>
        <w:keepNext/>
      </w:pPr>
      <w:r>
        <w:t>–</w:t>
      </w:r>
      <w:r w:rsidR="00A96570">
        <w:tab/>
      </w:r>
      <w:r w:rsidR="00A42823">
        <w:t>pkt 4 otrzymuje brzmienie:</w:t>
      </w:r>
    </w:p>
    <w:p w14:paraId="171B585D" w14:textId="2003CADA" w:rsidR="0076608B" w:rsidRDefault="00A42823" w:rsidP="00741C6C">
      <w:pPr>
        <w:pStyle w:val="ZTIRLITzmlittiret"/>
      </w:pPr>
      <w:r>
        <w:t xml:space="preserve">„4) </w:t>
      </w:r>
      <w:r w:rsidR="0037319F">
        <w:tab/>
      </w:r>
      <w:r>
        <w:t xml:space="preserve">w przypadku zmodernizowanej instalacji odnawialnego źródła energii </w:t>
      </w:r>
      <w:r w:rsidR="00FF7A9C">
        <w:t>–</w:t>
      </w:r>
      <w:r>
        <w:t xml:space="preserve"> pomocy przeznaczonej na budowę lub eksploatację tej instalacji, mających miejsce przed rozpoczęciem jej modernizacji</w:t>
      </w:r>
      <w:r w:rsidR="001A55EF">
        <w:t>;</w:t>
      </w:r>
      <w:r>
        <w:t>”</w:t>
      </w:r>
      <w:r w:rsidR="001A55EF">
        <w:t>,</w:t>
      </w:r>
    </w:p>
    <w:p w14:paraId="175A2270" w14:textId="24E4BF47" w:rsidR="0076608B" w:rsidRPr="001A55EF" w:rsidRDefault="00C72CD9" w:rsidP="00741C6C">
      <w:pPr>
        <w:pStyle w:val="TIRtiret"/>
        <w:keepNext/>
      </w:pPr>
      <w:r>
        <w:t>–</w:t>
      </w:r>
      <w:r w:rsidR="00A96570">
        <w:tab/>
      </w:r>
      <w:r w:rsidR="0076608B" w:rsidRPr="001A55EF">
        <w:t>dodaje się pkt 5 w brzmieniu:</w:t>
      </w:r>
    </w:p>
    <w:p w14:paraId="1BFB8236" w14:textId="54910447" w:rsidR="00150C92" w:rsidRDefault="0076608B" w:rsidP="00741C6C">
      <w:pPr>
        <w:pStyle w:val="ZTIRLITzmlittiret"/>
      </w:pPr>
      <w:r>
        <w:t>„5)</w:t>
      </w:r>
      <w:r>
        <w:tab/>
      </w:r>
      <w:r w:rsidRPr="0076608B">
        <w:t>wynagrodzenia z tytułu uczestnictwa w rynku mocy, o którym mowa w ustawie z dnia 8 grudnia 2017 r</w:t>
      </w:r>
      <w:r w:rsidR="00853669">
        <w:t>.</w:t>
      </w:r>
      <w:r w:rsidRPr="0076608B">
        <w:t xml:space="preserve"> o rynku mocy</w:t>
      </w:r>
      <w:r w:rsidR="00C72CD9">
        <w:t>,</w:t>
      </w:r>
      <w:r w:rsidRPr="0076608B">
        <w:t xml:space="preserve"> lub wsparcia udziel</w:t>
      </w:r>
      <w:r w:rsidR="008907FF">
        <w:t>o</w:t>
      </w:r>
      <w:r w:rsidRPr="0076608B">
        <w:t>nego na podstawie ustawy z dnia 14 grudnia 2018 r</w:t>
      </w:r>
      <w:r w:rsidR="00853669">
        <w:t>.</w:t>
      </w:r>
      <w:r w:rsidRPr="0076608B">
        <w:t xml:space="preserve"> o promowaniu energii elektrycznej z wysokosprawnej kogeneracji.</w:t>
      </w:r>
      <w:r>
        <w:t>”</w:t>
      </w:r>
      <w:r w:rsidR="00A96570">
        <w:t>,</w:t>
      </w:r>
    </w:p>
    <w:p w14:paraId="6FA5ADCF" w14:textId="54FDDF42" w:rsidR="00BA7A3E" w:rsidRDefault="001A264E" w:rsidP="00E46153">
      <w:pPr>
        <w:pStyle w:val="LITlitera"/>
      </w:pPr>
      <w:r>
        <w:t>b)</w:t>
      </w:r>
      <w:r w:rsidR="00A96570">
        <w:tab/>
      </w:r>
      <w:r>
        <w:t xml:space="preserve">w ust. 5 </w:t>
      </w:r>
      <w:r w:rsidR="00A504DE">
        <w:t xml:space="preserve">w </w:t>
      </w:r>
      <w:r w:rsidR="00A361AD">
        <w:t xml:space="preserve">objaśnieniu </w:t>
      </w:r>
      <w:r>
        <w:t>symbolu „</w:t>
      </w:r>
      <w:proofErr w:type="spellStart"/>
      <w:r>
        <w:t>I</w:t>
      </w:r>
      <w:r>
        <w:rPr>
          <w:vertAlign w:val="subscript"/>
        </w:rPr>
        <w:t>pMOZE</w:t>
      </w:r>
      <w:proofErr w:type="spellEnd"/>
      <w:r>
        <w:t xml:space="preserve">” </w:t>
      </w:r>
      <w:r w:rsidR="00A504DE">
        <w:t>wyrazy „</w:t>
      </w:r>
      <w:r w:rsidR="00A504DE" w:rsidRPr="00A504DE">
        <w:t xml:space="preserve">w przypadku wytwórcy, o którym mowa w </w:t>
      </w:r>
      <w:r w:rsidR="00997CB4" w:rsidRPr="00E46153">
        <w:t>art. 72 ust. 1 pkt 2</w:t>
      </w:r>
      <w:r w:rsidR="00A504DE">
        <w:t>” zastępuje się wyrazami</w:t>
      </w:r>
      <w:r w:rsidR="00BF600D">
        <w:t xml:space="preserve"> </w:t>
      </w:r>
      <w:r w:rsidR="00A504DE">
        <w:t>„</w:t>
      </w:r>
      <w:r w:rsidR="00E55681">
        <w:t xml:space="preserve">w przypadku wytwórców, o których mowa w </w:t>
      </w:r>
      <w:r w:rsidR="00AD6E7E">
        <w:t>a</w:t>
      </w:r>
      <w:r w:rsidR="00224BD0">
        <w:t>rt.</w:t>
      </w:r>
      <w:r w:rsidR="009E39D3" w:rsidRPr="00E46153">
        <w:t xml:space="preserve"> 72 ust. 1 pkt 2</w:t>
      </w:r>
      <w:r w:rsidR="00E55681">
        <w:t xml:space="preserve"> i 3</w:t>
      </w:r>
      <w:r w:rsidR="009E39D3">
        <w:t>”</w:t>
      </w:r>
      <w:r w:rsidR="009C72DC">
        <w:t>,</w:t>
      </w:r>
    </w:p>
    <w:p w14:paraId="1C579242" w14:textId="5C8AE290" w:rsidR="00F20764" w:rsidRPr="00F20764" w:rsidRDefault="00F20764" w:rsidP="00E46153">
      <w:pPr>
        <w:pStyle w:val="LITlitera"/>
      </w:pPr>
      <w:r>
        <w:t>c)</w:t>
      </w:r>
      <w:r>
        <w:tab/>
        <w:t>w ust. 7 w</w:t>
      </w:r>
      <w:r w:rsidR="00045FB8">
        <w:t xml:space="preserve"> </w:t>
      </w:r>
      <w:r w:rsidR="00D3294B">
        <w:t xml:space="preserve">objaśnieniu </w:t>
      </w:r>
      <w:r>
        <w:t xml:space="preserve">symbolu </w:t>
      </w:r>
      <w:r w:rsidR="00045FB8">
        <w:t>„</w:t>
      </w:r>
      <w:r>
        <w:t>C</w:t>
      </w:r>
      <w:r w:rsidRPr="00657344">
        <w:rPr>
          <w:vertAlign w:val="subscript"/>
        </w:rPr>
        <w:t>s</w:t>
      </w:r>
      <w:r w:rsidR="00045FB8">
        <w:t>”</w:t>
      </w:r>
      <w:r>
        <w:t xml:space="preserve"> po </w:t>
      </w:r>
      <w:r w:rsidR="008D2FF6">
        <w:t>wyrazach</w:t>
      </w:r>
      <w:r>
        <w:t xml:space="preserve"> „w którym złożono oświadczenie</w:t>
      </w:r>
      <w:r w:rsidR="009C72DC">
        <w:t>, o którym mowa w zdaniu pierwszym,</w:t>
      </w:r>
      <w:r>
        <w:t>” dodaje się wyrazy „</w:t>
      </w:r>
      <w:r w:rsidRPr="00F20764">
        <w:t xml:space="preserve">lub </w:t>
      </w:r>
      <w:r w:rsidR="004A6B5F">
        <w:t xml:space="preserve">w którym </w:t>
      </w:r>
      <w:r w:rsidRPr="00F20764">
        <w:t xml:space="preserve">wytwórca był zobowiązany do złożenia </w:t>
      </w:r>
      <w:r w:rsidR="009C72DC">
        <w:t xml:space="preserve">tego </w:t>
      </w:r>
      <w:r w:rsidRPr="00F20764">
        <w:t>oświadczenia</w:t>
      </w:r>
      <w:r w:rsidR="004377DD">
        <w:t>,</w:t>
      </w:r>
      <w:r>
        <w:t>”;</w:t>
      </w:r>
    </w:p>
    <w:p w14:paraId="31B11C0E" w14:textId="40081715" w:rsidR="00A42823" w:rsidRDefault="00741C6C" w:rsidP="00741C6C">
      <w:pPr>
        <w:pStyle w:val="PKTpunkt"/>
        <w:keepNext/>
      </w:pPr>
      <w:r>
        <w:t>44</w:t>
      </w:r>
      <w:r w:rsidR="00150C92" w:rsidRPr="00150C92">
        <w:t>)</w:t>
      </w:r>
      <w:r w:rsidR="00A96570">
        <w:tab/>
      </w:r>
      <w:r w:rsidR="006A2514">
        <w:t xml:space="preserve">w </w:t>
      </w:r>
      <w:r w:rsidR="00150C92" w:rsidRPr="00150C92">
        <w:t>art. 39a</w:t>
      </w:r>
      <w:r w:rsidR="00116DF1">
        <w:t>:</w:t>
      </w:r>
      <w:r w:rsidR="00150C92" w:rsidRPr="00150C92">
        <w:t xml:space="preserve"> </w:t>
      </w:r>
    </w:p>
    <w:p w14:paraId="7BE52BF9" w14:textId="4033E60C" w:rsidR="00743B35" w:rsidRDefault="00A42823" w:rsidP="00741C6C">
      <w:pPr>
        <w:pStyle w:val="LITlitera"/>
        <w:keepNext/>
      </w:pPr>
      <w:r>
        <w:t>a)</w:t>
      </w:r>
      <w:r w:rsidR="00A96570">
        <w:tab/>
      </w:r>
      <w:r w:rsidR="00743B35" w:rsidRPr="00150C92">
        <w:t>w ust. 2</w:t>
      </w:r>
      <w:r w:rsidR="00743B35">
        <w:t>:</w:t>
      </w:r>
    </w:p>
    <w:p w14:paraId="1ABF1FFF" w14:textId="18C6827B" w:rsidR="00150C92" w:rsidRDefault="00EA28B9" w:rsidP="00E46153">
      <w:pPr>
        <w:pStyle w:val="TIRtiret"/>
      </w:pPr>
      <w:r>
        <w:t>–</w:t>
      </w:r>
      <w:r w:rsidR="00A96570">
        <w:tab/>
      </w:r>
      <w:r w:rsidR="00150C92" w:rsidRPr="00150C92">
        <w:t xml:space="preserve">w pkt 1 skreśla się wyrazy </w:t>
      </w:r>
      <w:r w:rsidR="003D67AB">
        <w:t>„</w:t>
      </w:r>
      <w:r w:rsidR="00150C92" w:rsidRPr="00150C92">
        <w:t>oraz świadectw pochodzenia biogazu rolniczego</w:t>
      </w:r>
      <w:r w:rsidR="003D67AB">
        <w:t>”</w:t>
      </w:r>
      <w:r w:rsidR="00150C92" w:rsidRPr="00150C92">
        <w:t>,</w:t>
      </w:r>
    </w:p>
    <w:p w14:paraId="2EC69CCB" w14:textId="128856C5" w:rsidR="00A42823" w:rsidRDefault="00EA28B9" w:rsidP="00741C6C">
      <w:pPr>
        <w:pStyle w:val="TIRtiret"/>
        <w:keepNext/>
      </w:pPr>
      <w:r>
        <w:t>–</w:t>
      </w:r>
      <w:r w:rsidR="00A96570">
        <w:tab/>
      </w:r>
      <w:r w:rsidR="00116DF1">
        <w:t>pkt 3 otrzymuje brzmienie:</w:t>
      </w:r>
    </w:p>
    <w:p w14:paraId="11C8F1A3" w14:textId="2D039778" w:rsidR="008907FF" w:rsidRDefault="00116DF1" w:rsidP="00741C6C">
      <w:pPr>
        <w:pStyle w:val="ZTIRPKTzmpkttiret"/>
      </w:pPr>
      <w:r w:rsidRPr="00116DF1">
        <w:t>„3)</w:t>
      </w:r>
      <w:r w:rsidR="00A96570">
        <w:tab/>
      </w:r>
      <w:r w:rsidRPr="00116DF1">
        <w:t>w przypadku zmodernizowanej instalacji odnawialnego źródła en</w:t>
      </w:r>
      <w:r w:rsidR="006A2514">
        <w:t>e</w:t>
      </w:r>
      <w:r w:rsidRPr="00116DF1">
        <w:t xml:space="preserve">rgii </w:t>
      </w:r>
      <w:r w:rsidR="006A2514">
        <w:t>–</w:t>
      </w:r>
      <w:r w:rsidRPr="00116DF1">
        <w:t xml:space="preserve"> pomocy przeznaczonej na budowę lub eksploatację tej instalacji, mających miejsce przed rozpoczęciem jej modernizacji</w:t>
      </w:r>
      <w:r w:rsidR="009E39D3">
        <w:t>;</w:t>
      </w:r>
      <w:r w:rsidRPr="00116DF1">
        <w:t>”</w:t>
      </w:r>
      <w:r w:rsidR="008907FF">
        <w:t>,</w:t>
      </w:r>
    </w:p>
    <w:p w14:paraId="6189D866" w14:textId="13756BE2" w:rsidR="008907FF" w:rsidRDefault="002D6BB1" w:rsidP="00741C6C">
      <w:pPr>
        <w:pStyle w:val="TIRtiret"/>
        <w:keepNext/>
      </w:pPr>
      <w:r>
        <w:t>–</w:t>
      </w:r>
      <w:r w:rsidR="008907FF">
        <w:tab/>
        <w:t>dodaje się pkt 4 w brzmieniu:</w:t>
      </w:r>
    </w:p>
    <w:p w14:paraId="5A50591D" w14:textId="5455BD59" w:rsidR="00116DF1" w:rsidRDefault="008907FF" w:rsidP="00741C6C">
      <w:pPr>
        <w:pStyle w:val="ZTIRPKTzmpkttiret"/>
      </w:pPr>
      <w:r>
        <w:t>„4)</w:t>
      </w:r>
      <w:r>
        <w:tab/>
      </w:r>
      <w:r w:rsidRPr="004547D5">
        <w:t>wynagrodzenia</w:t>
      </w:r>
      <w:r w:rsidRPr="0076608B">
        <w:t xml:space="preserve"> z tytułu uczestnictwa w rynku mocy, o którym mowa w ustawie z dnia 8 grudnia 2017 r</w:t>
      </w:r>
      <w:r w:rsidR="00853669">
        <w:t>.</w:t>
      </w:r>
      <w:r w:rsidRPr="0076608B">
        <w:t xml:space="preserve"> o rynku mocy</w:t>
      </w:r>
      <w:r w:rsidR="002D6BB1">
        <w:t>,</w:t>
      </w:r>
      <w:r w:rsidRPr="0076608B">
        <w:t xml:space="preserve"> lub wsparcia udziel</w:t>
      </w:r>
      <w:r>
        <w:t>o</w:t>
      </w:r>
      <w:r w:rsidRPr="0076608B">
        <w:t>nego na podstawie ustawy z dnia 14 grudnia 2018 r</w:t>
      </w:r>
      <w:r w:rsidR="00853669">
        <w:t>.</w:t>
      </w:r>
      <w:r w:rsidRPr="0076608B">
        <w:t xml:space="preserve"> o promowaniu energii elektrycznej z wysokosprawnej kogeneracji.</w:t>
      </w:r>
      <w:r>
        <w:t>”</w:t>
      </w:r>
      <w:r w:rsidR="00F3740E">
        <w:t>,</w:t>
      </w:r>
    </w:p>
    <w:p w14:paraId="0794C0CD" w14:textId="05DEAD78" w:rsidR="00F3740E" w:rsidRDefault="00743B35" w:rsidP="00E46153">
      <w:pPr>
        <w:pStyle w:val="LITlitera"/>
      </w:pPr>
      <w:r>
        <w:t>b)</w:t>
      </w:r>
      <w:r w:rsidR="00A96570">
        <w:tab/>
      </w:r>
      <w:r>
        <w:t xml:space="preserve">w ust. 5 </w:t>
      </w:r>
      <w:r w:rsidR="008541A9">
        <w:t xml:space="preserve">w </w:t>
      </w:r>
      <w:r w:rsidR="00DD47D5">
        <w:t xml:space="preserve">objaśnieniu </w:t>
      </w:r>
      <w:r>
        <w:t>symbolu „</w:t>
      </w:r>
      <w:proofErr w:type="spellStart"/>
      <w:r>
        <w:t>I</w:t>
      </w:r>
      <w:r>
        <w:rPr>
          <w:vertAlign w:val="subscript"/>
        </w:rPr>
        <w:t>pMOZE</w:t>
      </w:r>
      <w:proofErr w:type="spellEnd"/>
      <w:r>
        <w:t xml:space="preserve">” </w:t>
      </w:r>
      <w:r w:rsidR="008B784C">
        <w:t>wyrazy „</w:t>
      </w:r>
      <w:r w:rsidR="008B784C" w:rsidRPr="008B784C">
        <w:t xml:space="preserve">w przypadku wytwórcy, o którym mowa w </w:t>
      </w:r>
      <w:r w:rsidR="006A2514">
        <w:t>art</w:t>
      </w:r>
      <w:r w:rsidR="00997CB4" w:rsidRPr="00E46153">
        <w:t>. 70b ust. 4 pkt 1</w:t>
      </w:r>
      <w:r w:rsidR="008B784C">
        <w:t>” zastępuje się wyrazami „</w:t>
      </w:r>
      <w:r>
        <w:t xml:space="preserve">w przypadku wytwórców, o których mowa w </w:t>
      </w:r>
      <w:r w:rsidR="00D835E0">
        <w:t>a</w:t>
      </w:r>
      <w:r w:rsidR="006A2514">
        <w:t>rt.</w:t>
      </w:r>
      <w:r w:rsidR="00F3740E" w:rsidRPr="00E46153">
        <w:t xml:space="preserve"> 70b ust. 4 pkt 1</w:t>
      </w:r>
      <w:r>
        <w:t xml:space="preserve"> i </w:t>
      </w:r>
      <w:r w:rsidR="00C51C8E">
        <w:t>3</w:t>
      </w:r>
      <w:r w:rsidR="00DD47D5">
        <w:t xml:space="preserve">”, </w:t>
      </w:r>
    </w:p>
    <w:p w14:paraId="295B6F55" w14:textId="13D1EF14" w:rsidR="00F20764" w:rsidRDefault="00F20764" w:rsidP="00741C6C">
      <w:pPr>
        <w:pStyle w:val="LITlitera"/>
        <w:keepNext/>
      </w:pPr>
      <w:r>
        <w:t>c)</w:t>
      </w:r>
      <w:r>
        <w:tab/>
        <w:t>w ust. 7</w:t>
      </w:r>
      <w:r w:rsidR="008D2FF6">
        <w:t>:</w:t>
      </w:r>
      <w:r>
        <w:t xml:space="preserve"> </w:t>
      </w:r>
    </w:p>
    <w:p w14:paraId="77CD9E77" w14:textId="6793634B" w:rsidR="002E10F8" w:rsidRDefault="002D6BB1" w:rsidP="002627A9">
      <w:pPr>
        <w:pStyle w:val="TIRtiret"/>
      </w:pPr>
      <w:r>
        <w:t>–</w:t>
      </w:r>
      <w:r w:rsidR="002E10F8">
        <w:t xml:space="preserve"> </w:t>
      </w:r>
      <w:r w:rsidR="002627A9">
        <w:tab/>
      </w:r>
      <w:r w:rsidR="002E10F8" w:rsidRPr="002E10F8">
        <w:t xml:space="preserve">w </w:t>
      </w:r>
      <w:r w:rsidR="00F52B1D">
        <w:t>objaśnieniu</w:t>
      </w:r>
      <w:r w:rsidR="00F52B1D" w:rsidRPr="002E10F8">
        <w:t xml:space="preserve"> </w:t>
      </w:r>
      <w:r w:rsidR="002E10F8" w:rsidRPr="002E10F8">
        <w:t>symbolu „</w:t>
      </w:r>
      <w:proofErr w:type="spellStart"/>
      <w:r w:rsidR="002E10F8" w:rsidRPr="002E10F8">
        <w:t>C</w:t>
      </w:r>
      <w:r w:rsidR="002E10F8" w:rsidRPr="00741C6C">
        <w:rPr>
          <w:rStyle w:val="IDindeksdolny"/>
        </w:rPr>
        <w:t>sn</w:t>
      </w:r>
      <w:proofErr w:type="spellEnd"/>
      <w:r w:rsidR="002E10F8" w:rsidRPr="002E10F8">
        <w:t>” wyrazy „po miesiącu złożenia deklaracji, o której mowa w art. 70b ust. 1” zastępuje się wyrazami „po miesiącu złożenia oświadczenia, o którym mowa w zdaniu pierwszym”</w:t>
      </w:r>
      <w:r w:rsidR="002627A9">
        <w:t>,</w:t>
      </w:r>
    </w:p>
    <w:p w14:paraId="524C42C0" w14:textId="7758E43B" w:rsidR="00F20764" w:rsidRDefault="002D6BB1" w:rsidP="004C6FB7">
      <w:pPr>
        <w:pStyle w:val="TIRtiret"/>
      </w:pPr>
      <w:r>
        <w:t>–</w:t>
      </w:r>
      <w:r w:rsidR="00F20764">
        <w:t xml:space="preserve"> </w:t>
      </w:r>
      <w:r w:rsidR="00741C6C">
        <w:tab/>
      </w:r>
      <w:r w:rsidR="00F20764">
        <w:t xml:space="preserve">w </w:t>
      </w:r>
      <w:r w:rsidR="00836E95">
        <w:t>objaśnieniu</w:t>
      </w:r>
      <w:r w:rsidR="00836E95" w:rsidRPr="002E10F8">
        <w:t xml:space="preserve"> </w:t>
      </w:r>
      <w:r w:rsidR="00F20764">
        <w:t xml:space="preserve">symbolu </w:t>
      </w:r>
      <w:r w:rsidR="00045FB8">
        <w:t>„</w:t>
      </w:r>
      <w:r w:rsidR="00F20764">
        <w:t>C</w:t>
      </w:r>
      <w:r w:rsidR="00F20764" w:rsidRPr="0038492F">
        <w:rPr>
          <w:vertAlign w:val="subscript"/>
        </w:rPr>
        <w:t>s</w:t>
      </w:r>
      <w:r w:rsidR="00045FB8">
        <w:t>”</w:t>
      </w:r>
      <w:r w:rsidR="00F20764">
        <w:t xml:space="preserve"> po </w:t>
      </w:r>
      <w:r w:rsidR="008D2FF6">
        <w:t>wyrazach</w:t>
      </w:r>
      <w:r w:rsidR="00F20764">
        <w:t xml:space="preserve"> „w którym złożono oświadczenie</w:t>
      </w:r>
      <w:r w:rsidR="002627A9">
        <w:t xml:space="preserve">, </w:t>
      </w:r>
      <w:r w:rsidR="002627A9" w:rsidRPr="002627A9">
        <w:t>o którym mowa w zdaniu pierwszym,</w:t>
      </w:r>
      <w:r w:rsidR="00F20764">
        <w:t>” dodaje się wyrazy „</w:t>
      </w:r>
      <w:r w:rsidR="00F20764" w:rsidRPr="00F20764">
        <w:t xml:space="preserve">lub </w:t>
      </w:r>
      <w:r w:rsidR="00C50A1E">
        <w:t xml:space="preserve">w którym </w:t>
      </w:r>
      <w:r w:rsidR="00F20764" w:rsidRPr="00F20764">
        <w:t>wytwórca był zobowiązany do złożenia</w:t>
      </w:r>
      <w:r w:rsidR="002627A9">
        <w:t xml:space="preserve"> tego</w:t>
      </w:r>
      <w:r w:rsidR="00F20764" w:rsidRPr="00F20764">
        <w:t xml:space="preserve"> oświadczenia</w:t>
      </w:r>
      <w:r w:rsidR="00C50A1E">
        <w:t>,</w:t>
      </w:r>
      <w:r w:rsidR="00F20764">
        <w:t>”</w:t>
      </w:r>
      <w:r w:rsidR="002627A9">
        <w:t>,</w:t>
      </w:r>
    </w:p>
    <w:p w14:paraId="6680DB7D" w14:textId="3AF62FEB" w:rsidR="00F20764" w:rsidRDefault="002D6BB1" w:rsidP="004C6FB7">
      <w:pPr>
        <w:pStyle w:val="TIRtiret"/>
      </w:pPr>
      <w:r>
        <w:t>–</w:t>
      </w:r>
      <w:r w:rsidR="004C6FB7">
        <w:tab/>
      </w:r>
      <w:r w:rsidR="00F20764" w:rsidRPr="00FE0F2B">
        <w:t xml:space="preserve">w </w:t>
      </w:r>
      <w:r w:rsidR="00836E95">
        <w:t>objaśnieniu</w:t>
      </w:r>
      <w:r w:rsidR="00836E95" w:rsidRPr="002E10F8">
        <w:t xml:space="preserve"> </w:t>
      </w:r>
      <w:r w:rsidR="00F20764" w:rsidRPr="00FE0F2B">
        <w:t xml:space="preserve">symbolu </w:t>
      </w:r>
      <w:r w:rsidR="00045FB8" w:rsidRPr="00FE0F2B">
        <w:t>„</w:t>
      </w:r>
      <w:proofErr w:type="spellStart"/>
      <w:r w:rsidR="00045FB8" w:rsidRPr="00FE0F2B">
        <w:t>I</w:t>
      </w:r>
      <w:r w:rsidR="00045FB8" w:rsidRPr="004C6FB7">
        <w:rPr>
          <w:vertAlign w:val="subscript"/>
        </w:rPr>
        <w:t>p</w:t>
      </w:r>
      <w:proofErr w:type="spellEnd"/>
      <w:r w:rsidR="00045FB8" w:rsidRPr="00FE0F2B">
        <w:t xml:space="preserve">” </w:t>
      </w:r>
      <w:r w:rsidR="002E10F8" w:rsidRPr="004C6FB7">
        <w:t>po wyrazach „</w:t>
      </w:r>
      <w:r w:rsidR="002E10F8" w:rsidRPr="00FE0F2B">
        <w:t>zgodnie z art. 70a</w:t>
      </w:r>
      <w:r>
        <w:t>–</w:t>
      </w:r>
      <w:r w:rsidR="002E10F8" w:rsidRPr="00FE0F2B">
        <w:t xml:space="preserve">70f” </w:t>
      </w:r>
      <w:r w:rsidR="00045FB8" w:rsidRPr="00FE0F2B">
        <w:t xml:space="preserve">dodaje </w:t>
      </w:r>
      <w:r w:rsidR="002E10F8" w:rsidRPr="004C6FB7">
        <w:t xml:space="preserve">się </w:t>
      </w:r>
      <w:r w:rsidR="00045FB8" w:rsidRPr="00FE0F2B">
        <w:t>wyrazy „do końca miesiąca poprzedzającego miesiąc, w którym udzielono pomocy</w:t>
      </w:r>
      <w:r w:rsidR="004C6FB7">
        <w:t xml:space="preserve"> inwestycyjnej, o której mowa w </w:t>
      </w:r>
      <w:r w:rsidR="002C7B8D">
        <w:t>objaśnieniu</w:t>
      </w:r>
      <w:r w:rsidR="002C7B8D" w:rsidRPr="002E10F8">
        <w:t xml:space="preserve"> </w:t>
      </w:r>
      <w:r w:rsidR="004C6FB7">
        <w:t>symbolu</w:t>
      </w:r>
      <w:r w:rsidR="00045FB8" w:rsidRPr="00FE0F2B">
        <w:t xml:space="preserve"> PI.”; </w:t>
      </w:r>
    </w:p>
    <w:p w14:paraId="34C5C9A8" w14:textId="468DE8B9" w:rsidR="00D824A2" w:rsidRDefault="00741C6C" w:rsidP="00741C6C">
      <w:pPr>
        <w:pStyle w:val="PKTpunkt"/>
        <w:keepNext/>
      </w:pPr>
      <w:r>
        <w:t>45</w:t>
      </w:r>
      <w:r w:rsidR="0086768C">
        <w:t>)</w:t>
      </w:r>
      <w:r w:rsidR="0086768C">
        <w:tab/>
      </w:r>
      <w:r w:rsidR="00D824A2">
        <w:t>w art. 40 po ust. 1ab dodaje się ust. 1ac w brzmieniu:</w:t>
      </w:r>
    </w:p>
    <w:p w14:paraId="3DED0AFB" w14:textId="531A726B" w:rsidR="00D824A2" w:rsidRPr="00045FB8" w:rsidRDefault="00D824A2" w:rsidP="00E9254B">
      <w:pPr>
        <w:pStyle w:val="ZUSTzmustartykuempunktem"/>
      </w:pPr>
      <w:r>
        <w:t>„1ac. W przypadku spółdzielni energetycznej obowiązek rozliczenia, o którym mowa w ust. 1a, jest realizowany przez jednego sprzedawcę na podstawie zawartej z każdym członkiem danej spółdzielni energetycznej oraz spółdzielnią energetyczną umowy kompleksowej, z uwzględnieniem odpowiednich ilości energii elektrycznej wytworzonej przez spółdzielnię energetyczną lub jej członków.”;</w:t>
      </w:r>
    </w:p>
    <w:p w14:paraId="260484F3" w14:textId="23581E86" w:rsidR="00116DF1" w:rsidRDefault="00072E37" w:rsidP="00150C92">
      <w:pPr>
        <w:pStyle w:val="PKTpunkt"/>
      </w:pPr>
      <w:r>
        <w:t>4</w:t>
      </w:r>
      <w:r w:rsidR="00741C6C">
        <w:t>6</w:t>
      </w:r>
      <w:r w:rsidR="00150C92" w:rsidRPr="00150C92">
        <w:t>)</w:t>
      </w:r>
      <w:r w:rsidR="00A96570">
        <w:tab/>
      </w:r>
      <w:r w:rsidR="00D835E0">
        <w:t xml:space="preserve">w </w:t>
      </w:r>
      <w:r w:rsidR="00116DF1" w:rsidRPr="00116DF1">
        <w:t>art. 42</w:t>
      </w:r>
      <w:r w:rsidR="00F432BD">
        <w:t xml:space="preserve"> </w:t>
      </w:r>
      <w:r w:rsidR="00116DF1" w:rsidRPr="00116DF1">
        <w:t>w ust. 1</w:t>
      </w:r>
      <w:r w:rsidR="006D0C5C">
        <w:t xml:space="preserve"> </w:t>
      </w:r>
      <w:r w:rsidR="00116DF1" w:rsidRPr="00116DF1">
        <w:t>uchyla się pkt 4;</w:t>
      </w:r>
    </w:p>
    <w:p w14:paraId="313B2CF7" w14:textId="20B156F0" w:rsidR="00150C92" w:rsidRDefault="00741C6C" w:rsidP="00150C92">
      <w:pPr>
        <w:pStyle w:val="PKTpunkt"/>
      </w:pPr>
      <w:r>
        <w:t>47</w:t>
      </w:r>
      <w:r w:rsidR="00116DF1">
        <w:t xml:space="preserve">) </w:t>
      </w:r>
      <w:r w:rsidR="00A96570">
        <w:tab/>
      </w:r>
      <w:r w:rsidR="00150C92" w:rsidRPr="00150C92">
        <w:t>w art. 44 uchyla się ust</w:t>
      </w:r>
      <w:r w:rsidR="00116DF1">
        <w:t>.</w:t>
      </w:r>
      <w:r w:rsidR="00150C92" w:rsidRPr="00150C92">
        <w:t xml:space="preserve"> </w:t>
      </w:r>
      <w:r w:rsidR="00116DF1">
        <w:t xml:space="preserve">7 i </w:t>
      </w:r>
      <w:r w:rsidR="00150C92" w:rsidRPr="00150C92">
        <w:t>12;</w:t>
      </w:r>
    </w:p>
    <w:p w14:paraId="0571FA35" w14:textId="3077FE99" w:rsidR="006459F1" w:rsidRDefault="00741C6C" w:rsidP="00741C6C">
      <w:pPr>
        <w:pStyle w:val="PKTpunkt"/>
        <w:keepNext/>
      </w:pPr>
      <w:r>
        <w:t>48</w:t>
      </w:r>
      <w:r w:rsidR="00C12363">
        <w:t>)</w:t>
      </w:r>
      <w:r w:rsidR="00A96570">
        <w:tab/>
      </w:r>
      <w:r w:rsidR="00C12363">
        <w:t>w art. 45</w:t>
      </w:r>
      <w:r w:rsidR="006459F1">
        <w:t>:</w:t>
      </w:r>
    </w:p>
    <w:p w14:paraId="6F65FA62" w14:textId="482FED5A" w:rsidR="006459F1" w:rsidRDefault="006459F1" w:rsidP="00741C6C">
      <w:pPr>
        <w:pStyle w:val="LITlitera"/>
        <w:keepNext/>
      </w:pPr>
      <w:r>
        <w:t>a)</w:t>
      </w:r>
      <w:r w:rsidR="005C3223">
        <w:tab/>
      </w:r>
      <w:r>
        <w:t xml:space="preserve">w ust. 2 </w:t>
      </w:r>
      <w:r w:rsidR="005C3223">
        <w:t xml:space="preserve">w </w:t>
      </w:r>
      <w:r>
        <w:t xml:space="preserve">pkt 7 </w:t>
      </w:r>
      <w:r w:rsidR="005C3223">
        <w:t xml:space="preserve">w treści oświadczenia </w:t>
      </w:r>
      <w:r>
        <w:t>dodaje się pkt 5 w brzmieniu:</w:t>
      </w:r>
    </w:p>
    <w:p w14:paraId="7DF681A1" w14:textId="7A527E2D" w:rsidR="006459F1" w:rsidRDefault="006459F1" w:rsidP="00741C6C">
      <w:pPr>
        <w:pStyle w:val="ZLITLITzmlitliter"/>
      </w:pPr>
      <w:r>
        <w:t>„</w:t>
      </w:r>
      <w:r w:rsidR="00EB4018">
        <w:t>5)</w:t>
      </w:r>
      <w:r w:rsidR="00EB4018">
        <w:tab/>
      </w:r>
      <w:r w:rsidR="00042E1D" w:rsidRPr="00042E1D">
        <w:t>w okresie objętym wnioskiem energia</w:t>
      </w:r>
      <w:r w:rsidR="0032411A">
        <w:t>,</w:t>
      </w:r>
      <w:r w:rsidR="00042E1D" w:rsidRPr="00042E1D">
        <w:t xml:space="preserve"> dla której ma zostać wydane świadectwo pochodzenia</w:t>
      </w:r>
      <w:r w:rsidR="00EB4018">
        <w:t>,</w:t>
      </w:r>
      <w:r w:rsidR="00042E1D" w:rsidRPr="00042E1D">
        <w:t xml:space="preserve"> nie była objęta wynagrodzeniem z tytułu uczestnictwa w rynku mocy, o którym mowa w ustawie z dnia 8 grudnia 2017</w:t>
      </w:r>
      <w:r w:rsidR="004F6BF6">
        <w:t> </w:t>
      </w:r>
      <w:r w:rsidR="00042E1D" w:rsidRPr="00042E1D">
        <w:t>r</w:t>
      </w:r>
      <w:r w:rsidR="00224BD0">
        <w:t>.</w:t>
      </w:r>
      <w:r w:rsidR="00042E1D" w:rsidRPr="00042E1D">
        <w:t xml:space="preserve"> o rynku mocy</w:t>
      </w:r>
      <w:r w:rsidR="00042E1D">
        <w:t>,</w:t>
      </w:r>
      <w:r w:rsidR="00042E1D" w:rsidRPr="00042E1D">
        <w:t xml:space="preserve"> lub wsparciem udzielonym na podstawie ustawy z dnia 14 grudnia 2018 r</w:t>
      </w:r>
      <w:r w:rsidR="00224BD0">
        <w:t>.</w:t>
      </w:r>
      <w:r w:rsidR="00042E1D" w:rsidRPr="00042E1D">
        <w:t xml:space="preserve"> o promowaniu energii elektrycznej z wysokosprawnej kogeneracji</w:t>
      </w:r>
      <w:r w:rsidR="00E66705">
        <w:t>;</w:t>
      </w:r>
      <w:r w:rsidR="005C3223" w:rsidRPr="00042E1D">
        <w:t>”</w:t>
      </w:r>
      <w:r w:rsidR="005C3223">
        <w:t>,</w:t>
      </w:r>
    </w:p>
    <w:p w14:paraId="688138B7" w14:textId="4783BB17" w:rsidR="00C12363" w:rsidRDefault="006459F1" w:rsidP="00741C6C">
      <w:pPr>
        <w:pStyle w:val="LITlitera"/>
        <w:keepNext/>
      </w:pPr>
      <w:r>
        <w:t>b)</w:t>
      </w:r>
      <w:r w:rsidR="005C3223">
        <w:tab/>
      </w:r>
      <w:r w:rsidR="008E7700">
        <w:t>ust. 8 otrzymuje brzmienie</w:t>
      </w:r>
      <w:r w:rsidR="00C12363">
        <w:t>:</w:t>
      </w:r>
    </w:p>
    <w:p w14:paraId="1CAAF1AC" w14:textId="210C2430" w:rsidR="00C12363" w:rsidRPr="00E46153" w:rsidRDefault="00C12363" w:rsidP="00741C6C">
      <w:pPr>
        <w:pStyle w:val="ZLITUSTzmustliter"/>
      </w:pPr>
      <w:bookmarkStart w:id="21" w:name="_Hlk117763010"/>
      <w:r w:rsidRPr="00EB4018">
        <w:t>„</w:t>
      </w:r>
      <w:r w:rsidR="009C1489">
        <w:t xml:space="preserve">8. </w:t>
      </w:r>
      <w:r w:rsidR="009C1489" w:rsidRPr="009C1489">
        <w:t>Magazyn energii elektrycznej stanowiący część instalacji odnawialnego źródła energii lub hybrydowej instalacji odnawialnego źródła energii wyposaża się w układ pomiarowo-rozliczeniowy rejestrujący ilość energii elektrycznej wprowadzonej do magazynu energii elektrycznej i wyprowadzonej z tego magazynu, który umożliwia ustalenie ilości energii elektrycznej z podziałem na ilość energii elektrycznej pobranej z sieci</w:t>
      </w:r>
      <w:r w:rsidR="0032411A">
        <w:t>,</w:t>
      </w:r>
      <w:r w:rsidR="009C1489" w:rsidRPr="009C1489">
        <w:t xml:space="preserve"> a następnie wprowadzonej do tego magazynu oraz ilości energii elektrycznej wytworzonej w instalacji odnawialnego źródła energii</w:t>
      </w:r>
      <w:r w:rsidR="00726489">
        <w:t>,</w:t>
      </w:r>
      <w:r w:rsidR="009C1489" w:rsidRPr="009C1489">
        <w:t xml:space="preserve"> a następnie wprowadzonej do tego magazynu, niezależnie od układu pomiarowo-rozliczeniowego rejestrującego ilość energii elektrycznej pobranej z sieci i wprowadzonej do sieci przez tę instalację odnawialnego źródła energii lub hybrydową instalację odnawialnego źródła energi</w:t>
      </w:r>
      <w:r w:rsidR="009C1489">
        <w:t>i.”;</w:t>
      </w:r>
    </w:p>
    <w:bookmarkEnd w:id="21"/>
    <w:p w14:paraId="4638C377" w14:textId="389B2843" w:rsidR="00150C92" w:rsidRPr="00150C92" w:rsidRDefault="00741C6C" w:rsidP="00150C92">
      <w:pPr>
        <w:pStyle w:val="PKTpunkt"/>
      </w:pPr>
      <w:r>
        <w:t>49</w:t>
      </w:r>
      <w:r w:rsidR="00150C92" w:rsidRPr="00150C92">
        <w:t>)</w:t>
      </w:r>
      <w:r w:rsidR="000E0C1C">
        <w:tab/>
      </w:r>
      <w:r w:rsidR="00150C92" w:rsidRPr="00150C92">
        <w:t xml:space="preserve">w art. 46 w ust. 10 skreśla się wyrazy </w:t>
      </w:r>
      <w:r w:rsidR="003D67AB">
        <w:t>„</w:t>
      </w:r>
      <w:r w:rsidR="00150C92" w:rsidRPr="00150C92">
        <w:t>lub świadectw pochodzenia biogazu rolniczego</w:t>
      </w:r>
      <w:r w:rsidR="003D67AB">
        <w:t>”</w:t>
      </w:r>
      <w:r w:rsidR="00150C92" w:rsidRPr="00150C92">
        <w:t>;</w:t>
      </w:r>
    </w:p>
    <w:p w14:paraId="0AAF8DDE" w14:textId="33646E21" w:rsidR="00150C92" w:rsidRPr="00150C92" w:rsidRDefault="00741C6C" w:rsidP="003D67AB">
      <w:pPr>
        <w:pStyle w:val="PKTpunkt"/>
        <w:keepNext/>
      </w:pPr>
      <w:r>
        <w:t>50</w:t>
      </w:r>
      <w:r w:rsidR="00150C92" w:rsidRPr="00150C92">
        <w:t>)</w:t>
      </w:r>
      <w:r w:rsidR="000E0C1C">
        <w:tab/>
      </w:r>
      <w:r w:rsidR="00150C92" w:rsidRPr="00150C92">
        <w:t>w art. 47</w:t>
      </w:r>
      <w:r w:rsidR="004F0ADE">
        <w:t xml:space="preserve"> </w:t>
      </w:r>
      <w:r w:rsidR="00D34005">
        <w:t xml:space="preserve">w </w:t>
      </w:r>
      <w:r w:rsidR="004F0ADE">
        <w:t>ust. 8 uchyla się pkt 3;</w:t>
      </w:r>
    </w:p>
    <w:p w14:paraId="53ADD011" w14:textId="23043426" w:rsidR="00150C92" w:rsidRDefault="00741C6C" w:rsidP="00150C92">
      <w:pPr>
        <w:pStyle w:val="PKTpunkt"/>
      </w:pPr>
      <w:r>
        <w:t>51</w:t>
      </w:r>
      <w:r w:rsidR="00150C92" w:rsidRPr="00150C92">
        <w:t>)</w:t>
      </w:r>
      <w:r w:rsidR="000E0C1C">
        <w:tab/>
      </w:r>
      <w:r w:rsidR="00150C92" w:rsidRPr="00150C92">
        <w:t>uchyl</w:t>
      </w:r>
      <w:r w:rsidR="00D835E0">
        <w:t>a się</w:t>
      </w:r>
      <w:r w:rsidR="00150C92" w:rsidRPr="00150C92">
        <w:t xml:space="preserve"> art. 47a</w:t>
      </w:r>
      <w:r w:rsidR="00726489">
        <w:t>–</w:t>
      </w:r>
      <w:r w:rsidR="004F6BF6" w:rsidRPr="00150C92">
        <w:t>5</w:t>
      </w:r>
      <w:r w:rsidR="004F6BF6">
        <w:t>0</w:t>
      </w:r>
      <w:r w:rsidR="00150C92" w:rsidRPr="00150C92">
        <w:t>;</w:t>
      </w:r>
    </w:p>
    <w:p w14:paraId="5D841BF9" w14:textId="554BD7A2" w:rsidR="004F6BF6" w:rsidRDefault="006361A3" w:rsidP="006361A3">
      <w:pPr>
        <w:pStyle w:val="PKTpunkt"/>
        <w:keepNext/>
      </w:pPr>
      <w:r>
        <w:t>52</w:t>
      </w:r>
      <w:r w:rsidR="004F6BF6">
        <w:t>)</w:t>
      </w:r>
      <w:r w:rsidR="004F6BF6">
        <w:tab/>
        <w:t>w art. 51 ust. 1 otrzymuje brzmienie:</w:t>
      </w:r>
    </w:p>
    <w:p w14:paraId="622FA71B" w14:textId="7D252C9A" w:rsidR="004F6BF6" w:rsidRPr="004F6BF6" w:rsidRDefault="004F6BF6" w:rsidP="006361A3">
      <w:pPr>
        <w:pStyle w:val="ZUSTzmustartykuempunktem"/>
        <w:keepNext/>
      </w:pPr>
      <w:r>
        <w:t>„1.</w:t>
      </w:r>
      <w:r w:rsidRPr="004F6BF6">
        <w:rPr>
          <w:rFonts w:ascii="Times New Roman" w:eastAsia="Times New Roman" w:hAnsi="Times New Roman" w:cs="Times New Roman"/>
          <w:szCs w:val="24"/>
        </w:rPr>
        <w:t xml:space="preserve"> </w:t>
      </w:r>
      <w:r w:rsidRPr="004F6BF6">
        <w:t>Prezes URE odmawia, w drodze postanowienia, wydania świadectwa pochodzenia, w przypadku gdy:</w:t>
      </w:r>
    </w:p>
    <w:p w14:paraId="527770E8" w14:textId="705EF3FA" w:rsidR="004F6BF6" w:rsidRPr="004F6BF6" w:rsidRDefault="004F6BF6" w:rsidP="00131983">
      <w:pPr>
        <w:pStyle w:val="ZPKTzmpktartykuempunktem"/>
      </w:pPr>
      <w:bookmarkStart w:id="22" w:name="mip64156109"/>
      <w:bookmarkEnd w:id="22"/>
      <w:r w:rsidRPr="004F6BF6">
        <w:t>1)</w:t>
      </w:r>
      <w:r w:rsidR="00131983">
        <w:tab/>
      </w:r>
      <w:r w:rsidRPr="004F6BF6">
        <w:t xml:space="preserve">nie zostały spełnione warunki określone w </w:t>
      </w:r>
      <w:r w:rsidRPr="00657344">
        <w:t>art. 44</w:t>
      </w:r>
      <w:r>
        <w:t xml:space="preserve"> </w:t>
      </w:r>
      <w:r w:rsidRPr="004F6BF6">
        <w:t xml:space="preserve">lub </w:t>
      </w:r>
    </w:p>
    <w:p w14:paraId="092F199C" w14:textId="4F602CC6" w:rsidR="004F6BF6" w:rsidRPr="004F6BF6" w:rsidRDefault="004F6BF6" w:rsidP="00131983">
      <w:pPr>
        <w:pStyle w:val="ZPKTzmpktartykuempunktem"/>
      </w:pPr>
      <w:bookmarkStart w:id="23" w:name="mip64156110"/>
      <w:bookmarkEnd w:id="23"/>
      <w:r w:rsidRPr="004F6BF6">
        <w:t>2)</w:t>
      </w:r>
      <w:r w:rsidR="00131983">
        <w:tab/>
      </w:r>
      <w:r w:rsidRPr="004F6BF6">
        <w:t xml:space="preserve">wniosek o wydanie świadectwa pochodzenia został złożony po upływie terminu, o którym mowa w </w:t>
      </w:r>
      <w:r w:rsidRPr="00657344">
        <w:t>art. 45 ust. 4</w:t>
      </w:r>
      <w:r w:rsidRPr="004F6BF6">
        <w:t>.</w:t>
      </w:r>
      <w:r>
        <w:t>”;</w:t>
      </w:r>
    </w:p>
    <w:p w14:paraId="4E13FAE2" w14:textId="599C4E32" w:rsidR="00150C92" w:rsidRPr="00150C92" w:rsidRDefault="006361A3" w:rsidP="00E7265F">
      <w:pPr>
        <w:pStyle w:val="PKTpunkt"/>
        <w:keepNext/>
      </w:pPr>
      <w:r>
        <w:t>53</w:t>
      </w:r>
      <w:r w:rsidR="00150C92" w:rsidRPr="00150C92">
        <w:t>)</w:t>
      </w:r>
      <w:r w:rsidR="000E0C1C">
        <w:tab/>
      </w:r>
      <w:r w:rsidR="00150C92" w:rsidRPr="00150C92">
        <w:t>w art. 52:</w:t>
      </w:r>
    </w:p>
    <w:p w14:paraId="6F8CA0B7" w14:textId="7BF86C5B" w:rsidR="00150C92" w:rsidRPr="00150C92" w:rsidRDefault="00150C92" w:rsidP="00024454">
      <w:pPr>
        <w:pStyle w:val="LITlitera"/>
        <w:keepNext/>
      </w:pPr>
      <w:bookmarkStart w:id="24" w:name="_Hlk128126350"/>
      <w:r w:rsidRPr="00150C92">
        <w:t>a)</w:t>
      </w:r>
      <w:r w:rsidR="000E0C1C">
        <w:tab/>
      </w:r>
      <w:r w:rsidRPr="00150C92">
        <w:t>w ust. 1 w pkt 1:</w:t>
      </w:r>
    </w:p>
    <w:bookmarkEnd w:id="24"/>
    <w:p w14:paraId="00FE8CE9" w14:textId="5571350C" w:rsidR="00150C92" w:rsidRPr="00150C92" w:rsidRDefault="00726489" w:rsidP="0094694F">
      <w:pPr>
        <w:pStyle w:val="TIRtiret"/>
      </w:pPr>
      <w:r>
        <w:t>–</w:t>
      </w:r>
      <w:r w:rsidR="00150C92" w:rsidRPr="00150C92">
        <w:t xml:space="preserve"> </w:t>
      </w:r>
      <w:r w:rsidR="00E77C3D">
        <w:tab/>
      </w:r>
      <w:r w:rsidR="00150C92" w:rsidRPr="00150C92">
        <w:t xml:space="preserve">we wprowadzeniu do wyliczenia skreśla się wyrazy </w:t>
      </w:r>
      <w:r w:rsidR="003D67AB">
        <w:t>„</w:t>
      </w:r>
      <w:r w:rsidR="00150C92" w:rsidRPr="00150C92">
        <w:t>lub świadectwo pochodzenia biogazu rolniczego</w:t>
      </w:r>
      <w:r w:rsidR="003D67AB">
        <w:t>”</w:t>
      </w:r>
      <w:r w:rsidR="00150C92" w:rsidRPr="00150C92">
        <w:t>,</w:t>
      </w:r>
    </w:p>
    <w:p w14:paraId="40708702" w14:textId="730CFFFF" w:rsidR="00150C92" w:rsidRPr="00150C92" w:rsidRDefault="00726489" w:rsidP="00E7265F">
      <w:pPr>
        <w:pStyle w:val="TIRtiret"/>
        <w:keepNext/>
      </w:pPr>
      <w:r>
        <w:t>–</w:t>
      </w:r>
      <w:r w:rsidR="00E77C3D">
        <w:tab/>
      </w:r>
      <w:r w:rsidR="00150C92" w:rsidRPr="00150C92">
        <w:t>lit. a otrzymuje brzmienie:</w:t>
      </w:r>
    </w:p>
    <w:p w14:paraId="37F832B1" w14:textId="7CA4765C" w:rsidR="00150C92" w:rsidRDefault="003D67AB" w:rsidP="0094694F">
      <w:pPr>
        <w:pStyle w:val="ZTIRLITzmlittiret"/>
      </w:pPr>
      <w:r>
        <w:t>„</w:t>
      </w:r>
      <w:r w:rsidR="00063DF2">
        <w:t>a)</w:t>
      </w:r>
      <w:r w:rsidR="00063DF2">
        <w:tab/>
      </w:r>
      <w:r w:rsidR="00150C92" w:rsidRPr="00150C92">
        <w:t>dla energii elektrycznej wytworzonej w instalacjach odnawialnego źródła energii znajdujących się na terytorium Rzeczypospolitej Polskiej lub zlokalizowanych w wyłącznej strefie ekonomicznej lub</w:t>
      </w:r>
      <w:r>
        <w:t>”</w:t>
      </w:r>
      <w:r w:rsidR="00150C92" w:rsidRPr="00150C92">
        <w:t>,</w:t>
      </w:r>
    </w:p>
    <w:p w14:paraId="0C7DD911" w14:textId="5F0E8B46" w:rsidR="00C51C8E" w:rsidRDefault="00C51C8E" w:rsidP="00E7265F">
      <w:pPr>
        <w:pStyle w:val="LITlitera"/>
        <w:keepNext/>
      </w:pPr>
      <w:r w:rsidRPr="00C51C8E">
        <w:t>b)</w:t>
      </w:r>
      <w:r w:rsidRPr="00C51C8E">
        <w:tab/>
      </w:r>
      <w:r>
        <w:t>po ust. 2 dodaje się ust. 2a w brzmieniu:</w:t>
      </w:r>
    </w:p>
    <w:p w14:paraId="4C01F5BD" w14:textId="2ED1EBA3" w:rsidR="00C51C8E" w:rsidRDefault="00C51C8E" w:rsidP="00E9254B">
      <w:pPr>
        <w:pStyle w:val="ZLITUSTzmustliter"/>
      </w:pPr>
      <w:r w:rsidRPr="00C51C8E">
        <w:t>„</w:t>
      </w:r>
      <w:r w:rsidR="002666CA">
        <w:t>2a</w:t>
      </w:r>
      <w:r w:rsidRPr="00C51C8E">
        <w:t xml:space="preserve">. Obowiązku, o którym mowa w ust. 1, nie wykonują podmioty wytwarzające energię elektryczną w mikroinstalacji, w tym także prosumenci </w:t>
      </w:r>
      <w:r w:rsidR="00684ED2">
        <w:t xml:space="preserve">energii odnawialnej, </w:t>
      </w:r>
      <w:r w:rsidRPr="00C51C8E">
        <w:t>prosumenci zbiorowi energii odnawialnej</w:t>
      </w:r>
      <w:r w:rsidR="00684ED2">
        <w:t xml:space="preserve"> i prosumenci wirtualni energii odnawialnej</w:t>
      </w:r>
      <w:r w:rsidR="00E66705">
        <w:t>.</w:t>
      </w:r>
      <w:r w:rsidRPr="00C51C8E">
        <w:t>”</w:t>
      </w:r>
      <w:r>
        <w:t>,</w:t>
      </w:r>
    </w:p>
    <w:p w14:paraId="43A562F3" w14:textId="12B36C0B" w:rsidR="00342CD8" w:rsidRPr="00150C92" w:rsidRDefault="00C51C8E" w:rsidP="00E7265F">
      <w:pPr>
        <w:pStyle w:val="LITlitera"/>
        <w:keepNext/>
      </w:pPr>
      <w:r>
        <w:t>c</w:t>
      </w:r>
      <w:r w:rsidR="00342CD8" w:rsidRPr="00150C92">
        <w:t>)</w:t>
      </w:r>
      <w:r w:rsidR="00342CD8">
        <w:tab/>
      </w:r>
      <w:r w:rsidR="00342CD8" w:rsidRPr="00150C92">
        <w:t>ust.</w:t>
      </w:r>
      <w:r w:rsidR="00342CD8">
        <w:t xml:space="preserve"> 5 otrzymuje brzmienie</w:t>
      </w:r>
      <w:r w:rsidR="00342CD8" w:rsidRPr="00150C92">
        <w:t>:</w:t>
      </w:r>
    </w:p>
    <w:p w14:paraId="042650AA" w14:textId="3AAF6F85" w:rsidR="00342CD8" w:rsidRPr="00342CD8" w:rsidRDefault="00342CD8" w:rsidP="006361A3">
      <w:pPr>
        <w:pStyle w:val="ZLITUSTzmustliter"/>
        <w:keepNext/>
      </w:pPr>
      <w:r>
        <w:t>„5.</w:t>
      </w:r>
      <w:r w:rsidRPr="00342CD8">
        <w:t xml:space="preserve"> Informacja zawiera:</w:t>
      </w:r>
    </w:p>
    <w:p w14:paraId="4CF13E5B" w14:textId="44CD1C12" w:rsidR="00342CD8" w:rsidRPr="00342CD8" w:rsidRDefault="00342CD8" w:rsidP="0020273E">
      <w:pPr>
        <w:pStyle w:val="ZLITPKTzmpktliter"/>
      </w:pPr>
      <w:r w:rsidRPr="00342CD8">
        <w:t>1)</w:t>
      </w:r>
      <w:r w:rsidR="0020273E">
        <w:tab/>
      </w:r>
      <w:r w:rsidRPr="00342CD8">
        <w:t>nazwę i adres siedziby odbiorcy przemysłowego;</w:t>
      </w:r>
    </w:p>
    <w:p w14:paraId="5DF21687" w14:textId="29ABDF47" w:rsidR="00342CD8" w:rsidRPr="00342CD8" w:rsidRDefault="00342CD8" w:rsidP="0020273E">
      <w:pPr>
        <w:pStyle w:val="ZLITPKTzmpktliter"/>
      </w:pPr>
      <w:r w:rsidRPr="00342CD8">
        <w:t>2)</w:t>
      </w:r>
      <w:r w:rsidR="0020273E">
        <w:tab/>
      </w:r>
      <w:r w:rsidRPr="00342CD8">
        <w:t>numer w rejestrze przedsiębiorców Krajow</w:t>
      </w:r>
      <w:r w:rsidR="00833C75">
        <w:t>ego</w:t>
      </w:r>
      <w:r w:rsidRPr="00342CD8">
        <w:t xml:space="preserve"> Rejestr</w:t>
      </w:r>
      <w:r w:rsidR="00833C75">
        <w:t>u</w:t>
      </w:r>
      <w:r w:rsidRPr="00342CD8">
        <w:t xml:space="preserve"> Sądow</w:t>
      </w:r>
      <w:r w:rsidR="00833C75">
        <w:t>ego</w:t>
      </w:r>
      <w:r w:rsidRPr="00342CD8">
        <w:t xml:space="preserve"> lub </w:t>
      </w:r>
      <w:r w:rsidR="000B7390">
        <w:t>n</w:t>
      </w:r>
      <w:r w:rsidRPr="00342CD8">
        <w:t xml:space="preserve">umer </w:t>
      </w:r>
      <w:r w:rsidR="000B7390">
        <w:t>i</w:t>
      </w:r>
      <w:r w:rsidRPr="00342CD8">
        <w:t xml:space="preserve">dentyfikacji </w:t>
      </w:r>
      <w:r w:rsidR="000B7390">
        <w:t>p</w:t>
      </w:r>
      <w:r w:rsidRPr="00342CD8">
        <w:t>odatkowej (NIP);</w:t>
      </w:r>
    </w:p>
    <w:p w14:paraId="2B572158" w14:textId="79DCD5BC" w:rsidR="00342CD8" w:rsidRPr="00342CD8" w:rsidRDefault="00342CD8" w:rsidP="0020273E">
      <w:pPr>
        <w:pStyle w:val="ZLITPKTzmpktliter"/>
      </w:pPr>
      <w:r w:rsidRPr="00342CD8">
        <w:t>3)</w:t>
      </w:r>
      <w:r w:rsidR="0020273E">
        <w:tab/>
      </w:r>
      <w:r w:rsidRPr="00342CD8">
        <w:t>dane dotyczące ilości energii elektrycznej objętej obowiązkiem, o którym mowa w ust. 1, oraz stanowiącej podstawę do obliczenia opłaty OZE, o której mowa w art. 96 ust. 1, oraz opłaty kogeneracyjne</w:t>
      </w:r>
      <w:r w:rsidR="00063DF2">
        <w:t>j, o której mowa w art. 60 ust. </w:t>
      </w:r>
      <w:r w:rsidRPr="00342CD8">
        <w:t>1 ustawy z dnia 14 grudnia 2018 r. o promowaniu energii elektrycznej z wysokosprawnej kogeneracji, wyrażonej w procentach;</w:t>
      </w:r>
    </w:p>
    <w:p w14:paraId="4470DCB2" w14:textId="7AF9EE52" w:rsidR="00342CD8" w:rsidRPr="00150C92" w:rsidRDefault="00342CD8" w:rsidP="0020273E">
      <w:pPr>
        <w:pStyle w:val="ZLITPKTzmpktliter"/>
      </w:pPr>
      <w:r w:rsidRPr="00342CD8">
        <w:t>4)</w:t>
      </w:r>
      <w:r w:rsidR="0020273E">
        <w:tab/>
      </w:r>
      <w:r w:rsidRPr="00342CD8">
        <w:t>wskazanie, czy dany odbiorca przemysłowy jest odbiorcą przemysłowym, o którym mowa w ust. 2 pkt 1</w:t>
      </w:r>
      <w:r>
        <w:t>.”,</w:t>
      </w:r>
    </w:p>
    <w:p w14:paraId="47BD82DF" w14:textId="4B1DC335" w:rsidR="00150C92" w:rsidRPr="00150C92" w:rsidRDefault="00C51C8E" w:rsidP="00E7265F">
      <w:pPr>
        <w:pStyle w:val="LITlitera"/>
        <w:keepNext/>
      </w:pPr>
      <w:r w:rsidRPr="00E9254B">
        <w:t>d</w:t>
      </w:r>
      <w:r w:rsidR="00150C92" w:rsidRPr="00FA1D2F">
        <w:t>)</w:t>
      </w:r>
      <w:r w:rsidR="000E0C1C" w:rsidRPr="00FA1D2F">
        <w:tab/>
      </w:r>
      <w:r w:rsidR="00150C92" w:rsidRPr="00FA1D2F">
        <w:t xml:space="preserve">po ust. </w:t>
      </w:r>
      <w:r w:rsidR="00131983" w:rsidRPr="00FA1D2F">
        <w:t xml:space="preserve">5 </w:t>
      </w:r>
      <w:r w:rsidR="00150C92" w:rsidRPr="00FA1D2F">
        <w:t>dodaje</w:t>
      </w:r>
      <w:r w:rsidR="00150C92" w:rsidRPr="00150C92">
        <w:t xml:space="preserve"> się ust. </w:t>
      </w:r>
      <w:r w:rsidR="00131983">
        <w:t>5</w:t>
      </w:r>
      <w:r w:rsidR="00131983" w:rsidRPr="00150C92">
        <w:t xml:space="preserve">a </w:t>
      </w:r>
      <w:r w:rsidR="00150C92" w:rsidRPr="00150C92">
        <w:t>w brzmieniu:</w:t>
      </w:r>
    </w:p>
    <w:p w14:paraId="4C52854B" w14:textId="40BCC94D" w:rsidR="00150C92" w:rsidRPr="00150C92" w:rsidRDefault="003D67AB" w:rsidP="00C51C8E">
      <w:pPr>
        <w:pStyle w:val="ZLITUSTzmustliter"/>
      </w:pPr>
      <w:r>
        <w:t>„</w:t>
      </w:r>
      <w:r w:rsidR="00131983">
        <w:t>5</w:t>
      </w:r>
      <w:r w:rsidR="00131983" w:rsidRPr="00150C92">
        <w:t>a</w:t>
      </w:r>
      <w:r w:rsidR="00150C92" w:rsidRPr="00150C92">
        <w:t>. Do składania oświadczeń, o których mowa w ust. 3</w:t>
      </w:r>
      <w:r w:rsidR="00313B52">
        <w:t>,</w:t>
      </w:r>
      <w:r w:rsidR="00150C92" w:rsidRPr="00150C92">
        <w:t xml:space="preserve"> oraz sporządzania wykazu odbiorców przemysłowych i informacji, o których mowa w ust. 4 i 5</w:t>
      </w:r>
      <w:r w:rsidR="00726489">
        <w:t>,</w:t>
      </w:r>
      <w:r w:rsidR="00150C92" w:rsidRPr="00150C92">
        <w:t xml:space="preserve"> nie mają zastosowania przepisy ustawy – Kodeks postępowania administracyjnego.</w:t>
      </w:r>
      <w:r>
        <w:t>”</w:t>
      </w:r>
      <w:r w:rsidR="00150C92" w:rsidRPr="00150C92">
        <w:t>;</w:t>
      </w:r>
    </w:p>
    <w:p w14:paraId="14D077C0" w14:textId="21055999" w:rsidR="00150C92" w:rsidRPr="00150C92" w:rsidRDefault="006361A3" w:rsidP="00150C92">
      <w:pPr>
        <w:pStyle w:val="PKTpunkt"/>
      </w:pPr>
      <w:r>
        <w:t>54</w:t>
      </w:r>
      <w:r w:rsidR="00150C92" w:rsidRPr="00150C92">
        <w:t>)</w:t>
      </w:r>
      <w:r w:rsidR="000E0C1C">
        <w:tab/>
      </w:r>
      <w:r w:rsidR="00150C92" w:rsidRPr="00150C92">
        <w:t xml:space="preserve">w art. 56 w ust. 1 w </w:t>
      </w:r>
      <w:r w:rsidR="00E36815">
        <w:t>objaśnieniach</w:t>
      </w:r>
      <w:r w:rsidR="00E36815" w:rsidRPr="00150C92">
        <w:t xml:space="preserve"> </w:t>
      </w:r>
      <w:r w:rsidR="00150C92" w:rsidRPr="00150C92">
        <w:t xml:space="preserve">symboli </w:t>
      </w:r>
      <w:proofErr w:type="spellStart"/>
      <w:r w:rsidR="00150C92" w:rsidRPr="00150C92">
        <w:t>Eb</w:t>
      </w:r>
      <w:proofErr w:type="spellEnd"/>
      <w:r w:rsidR="00150C92" w:rsidRPr="00150C92">
        <w:t xml:space="preserve"> oraz Es skreśla się wyrazy </w:t>
      </w:r>
      <w:r w:rsidR="003D67AB">
        <w:t>„</w:t>
      </w:r>
      <w:r w:rsidR="00150C92" w:rsidRPr="00150C92">
        <w:t>oraz świadectw pochodzenia biogazu rolniczego</w:t>
      </w:r>
      <w:r w:rsidR="003D67AB">
        <w:t>”</w:t>
      </w:r>
      <w:r w:rsidR="00150C92" w:rsidRPr="00150C92">
        <w:t>;</w:t>
      </w:r>
    </w:p>
    <w:p w14:paraId="1C8EAAA3" w14:textId="654AFB00" w:rsidR="00150C92" w:rsidRPr="00150C92" w:rsidRDefault="006361A3" w:rsidP="00E7265F">
      <w:pPr>
        <w:pStyle w:val="PKTpunkt"/>
        <w:keepNext/>
      </w:pPr>
      <w:r>
        <w:t>55</w:t>
      </w:r>
      <w:r w:rsidR="00150C92" w:rsidRPr="00150C92">
        <w:t>)</w:t>
      </w:r>
      <w:r w:rsidR="000E0C1C">
        <w:tab/>
      </w:r>
      <w:r w:rsidR="00150C92" w:rsidRPr="00150C92">
        <w:t>w art. 58:</w:t>
      </w:r>
    </w:p>
    <w:p w14:paraId="2834F74C" w14:textId="5ABD0D3C" w:rsidR="00150C92" w:rsidRPr="00150C92" w:rsidRDefault="00150C92" w:rsidP="00150C92">
      <w:pPr>
        <w:pStyle w:val="LITlitera"/>
      </w:pPr>
      <w:r w:rsidRPr="00150C92">
        <w:t>a)</w:t>
      </w:r>
      <w:r w:rsidR="000E0C1C">
        <w:tab/>
      </w:r>
      <w:r w:rsidRPr="00150C92">
        <w:t>uchyla się ust. 1,</w:t>
      </w:r>
    </w:p>
    <w:p w14:paraId="12FFEE69" w14:textId="1B9D83D8" w:rsidR="00150C92" w:rsidRPr="00150C92" w:rsidRDefault="00150C92" w:rsidP="00150C92">
      <w:pPr>
        <w:pStyle w:val="LITlitera"/>
      </w:pPr>
      <w:r w:rsidRPr="00150C92">
        <w:t>b)</w:t>
      </w:r>
      <w:r w:rsidR="000E0C1C">
        <w:tab/>
      </w:r>
      <w:r w:rsidRPr="00150C92">
        <w:t xml:space="preserve">w ust. 2 oraz w ust. 3 w pkt 1 skreśla się wyrazy </w:t>
      </w:r>
      <w:r w:rsidR="003D67AB">
        <w:t>„</w:t>
      </w:r>
      <w:r w:rsidRPr="00150C92">
        <w:t>lub świadectw pochodzenia biogazu rolniczego</w:t>
      </w:r>
      <w:r w:rsidR="003D67AB">
        <w:t>”</w:t>
      </w:r>
      <w:r w:rsidRPr="00150C92">
        <w:t>;</w:t>
      </w:r>
    </w:p>
    <w:p w14:paraId="7F69F6C6" w14:textId="088C2697" w:rsidR="00150C92" w:rsidRDefault="006361A3" w:rsidP="00150C92">
      <w:pPr>
        <w:pStyle w:val="PKTpunkt"/>
      </w:pPr>
      <w:r>
        <w:t>56</w:t>
      </w:r>
      <w:r w:rsidR="00150C92" w:rsidRPr="00150C92">
        <w:t>)</w:t>
      </w:r>
      <w:r w:rsidR="000E0C1C">
        <w:tab/>
      </w:r>
      <w:r w:rsidR="00150C92" w:rsidRPr="00150C92">
        <w:t xml:space="preserve">w art. 59 w pkt 2 we wprowadzeniu do wyliczenia skreśla się wyrazy </w:t>
      </w:r>
      <w:r w:rsidR="003D67AB">
        <w:t>„</w:t>
      </w:r>
      <w:r w:rsidR="00150C92" w:rsidRPr="00150C92">
        <w:t>lub ekwiwalentnej ilości energii elektrycznej wynikającej z umorzonych świadectw pochodzenia biogazu rolniczego,</w:t>
      </w:r>
      <w:r w:rsidR="003D67AB">
        <w:t>”</w:t>
      </w:r>
      <w:r w:rsidR="00150C92" w:rsidRPr="00150C92">
        <w:t>;</w:t>
      </w:r>
    </w:p>
    <w:p w14:paraId="4B5DA2D5" w14:textId="3CE96F47" w:rsidR="00E36815" w:rsidRDefault="00E36815" w:rsidP="00150C92">
      <w:pPr>
        <w:pStyle w:val="PKTpunkt"/>
      </w:pPr>
      <w:r>
        <w:t>5</w:t>
      </w:r>
      <w:r w:rsidR="006361A3">
        <w:t>7</w:t>
      </w:r>
      <w:r>
        <w:t>)</w:t>
      </w:r>
      <w:r w:rsidR="006361A3">
        <w:tab/>
      </w:r>
      <w:r>
        <w:t>po art. 60a dodaje się art. 60b w brzmieniu:</w:t>
      </w:r>
    </w:p>
    <w:p w14:paraId="405F0D9B" w14:textId="57E45E37" w:rsidR="00E36815" w:rsidRPr="00150C92" w:rsidRDefault="00E36815" w:rsidP="006361A3">
      <w:pPr>
        <w:pStyle w:val="ZARTzmartartykuempunktem"/>
      </w:pPr>
      <w:r>
        <w:t>„Art. 60b. Wytwórca dokonuje pomiarów ilości biogazu, biogazu rolniczego</w:t>
      </w:r>
      <w:r w:rsidR="00684ED2">
        <w:t xml:space="preserve"> i </w:t>
      </w:r>
      <w:r>
        <w:t>biometanu</w:t>
      </w:r>
      <w:r w:rsidR="00684ED2">
        <w:t>,</w:t>
      </w:r>
      <w:r>
        <w:t xml:space="preserve"> wytworzonych </w:t>
      </w:r>
      <w:r w:rsidR="00684ED2">
        <w:t xml:space="preserve">w instalacjach odnawialnego źródła energii z odnawialnych źródeł energii </w:t>
      </w:r>
      <w:r>
        <w:t xml:space="preserve">i transportowanych środkami transportu innymi niż sieci gazowe </w:t>
      </w:r>
      <w:r w:rsidR="00684ED2">
        <w:t xml:space="preserve">oraz pomiarów ilości wodoru odnawialnego transportowanego środkami transportu innymi niż sieci gazowe, </w:t>
      </w:r>
      <w:r>
        <w:t xml:space="preserve">na podstawie wskazań urządzeń pomiarowo-rozliczeniowych, rejestracji tej ilości i </w:t>
      </w:r>
      <w:r w:rsidR="000246FF">
        <w:t xml:space="preserve">jej </w:t>
      </w:r>
      <w:r>
        <w:t>przeliczenia na ilość energii wyrażon</w:t>
      </w:r>
      <w:r w:rsidR="000246FF">
        <w:t>ą</w:t>
      </w:r>
      <w:r>
        <w:t xml:space="preserve"> w MWh.”;</w:t>
      </w:r>
    </w:p>
    <w:p w14:paraId="5D8B0AB2" w14:textId="4884730A" w:rsidR="0053238C" w:rsidRDefault="00072E37" w:rsidP="00E7265F">
      <w:pPr>
        <w:pStyle w:val="PKTpunkt"/>
        <w:keepNext/>
      </w:pPr>
      <w:r>
        <w:t>58</w:t>
      </w:r>
      <w:r w:rsidR="00150C92" w:rsidRPr="00150C92">
        <w:t>)</w:t>
      </w:r>
      <w:r w:rsidR="000E0C1C">
        <w:tab/>
      </w:r>
      <w:r w:rsidR="00150C92" w:rsidRPr="00150C92">
        <w:t>art. 61</w:t>
      </w:r>
      <w:r w:rsidR="00903A89">
        <w:t xml:space="preserve"> i </w:t>
      </w:r>
      <w:r w:rsidR="0059759C">
        <w:t xml:space="preserve">art. </w:t>
      </w:r>
      <w:r w:rsidR="00903A89">
        <w:t>62 otrzymują brzmienie:</w:t>
      </w:r>
    </w:p>
    <w:p w14:paraId="05BB9E92" w14:textId="34854BC9" w:rsidR="00903A89" w:rsidRDefault="00903A89" w:rsidP="006361A3">
      <w:pPr>
        <w:pStyle w:val="ZARTzmartartykuempunktem"/>
        <w:keepNext/>
      </w:pPr>
      <w:r>
        <w:t>„Art. 61.</w:t>
      </w:r>
      <w:r>
        <w:tab/>
      </w:r>
      <w:r w:rsidR="00063DF2">
        <w:t xml:space="preserve"> </w:t>
      </w:r>
      <w:r w:rsidRPr="00903A89">
        <w:t>Minister właściwy do spraw klimatu określi, w drodze rozporządzenia:</w:t>
      </w:r>
    </w:p>
    <w:p w14:paraId="53C9FAFF" w14:textId="523E0416" w:rsidR="0053238C" w:rsidRDefault="00150C92" w:rsidP="00131983">
      <w:pPr>
        <w:pStyle w:val="ZPKTzmpktartykuempunktem"/>
      </w:pPr>
      <w:r w:rsidRPr="00150C92">
        <w:t>1)</w:t>
      </w:r>
      <w:r w:rsidRPr="00150C92">
        <w:tab/>
        <w:t>wymagania dotyczące sposobu obliczania, pomiarów i rejestracji ilości energii elektrycznej</w:t>
      </w:r>
      <w:r w:rsidR="00A002D6">
        <w:t>,</w:t>
      </w:r>
      <w:r w:rsidR="00445DAA">
        <w:t xml:space="preserve"> </w:t>
      </w:r>
      <w:r w:rsidRPr="00150C92">
        <w:t xml:space="preserve">ciepła </w:t>
      </w:r>
      <w:r w:rsidR="00A002D6">
        <w:t xml:space="preserve">i </w:t>
      </w:r>
      <w:r w:rsidRPr="00150C92">
        <w:t>chłodu wytwarzanych w instalacjach odnawialnego źródła energii wykorzystujących w procesie wytwarzania energii nośniki energii, o któryc</w:t>
      </w:r>
      <w:r w:rsidR="00DB1779">
        <w:t>h m</w:t>
      </w:r>
      <w:r w:rsidRPr="00150C92">
        <w:t>owa w art. 2 pkt 22, oraz inne paliwa,</w:t>
      </w:r>
    </w:p>
    <w:p w14:paraId="2E692381" w14:textId="7D395BCB" w:rsidR="00116DF1" w:rsidRDefault="00903A89">
      <w:pPr>
        <w:pStyle w:val="ZPKTzmpktartykuempunktem"/>
        <w:keepNext/>
      </w:pPr>
      <w:r>
        <w:t>2</w:t>
      </w:r>
      <w:r w:rsidR="00116DF1">
        <w:t>)</w:t>
      </w:r>
      <w:r>
        <w:tab/>
      </w:r>
      <w:r w:rsidR="00116DF1">
        <w:t>sposób dokonywania pomiarów ilości energii elektrycznej na potrzeby ustalenia rzeczywistego rozliczenia obowiązku wytworzenia energii elektrycznej z odnawialnych źródeł energii przez wytwórcę, który wygrał aukcję, o kt</w:t>
      </w:r>
      <w:r w:rsidR="00DB1779">
        <w:t>óre</w:t>
      </w:r>
      <w:r w:rsidR="00116DF1">
        <w:t>j mowa w art. 72 ust. 1</w:t>
      </w:r>
      <w:r w:rsidR="002954FF">
        <w:t>,</w:t>
      </w:r>
      <w:r w:rsidR="00116DF1">
        <w:t xml:space="preserve"> albo aukcję na wsparcie operacyjne, </w:t>
      </w:r>
      <w:r w:rsidR="00642756">
        <w:t xml:space="preserve">o </w:t>
      </w:r>
      <w:r w:rsidR="00DB1779">
        <w:t>której</w:t>
      </w:r>
      <w:r w:rsidR="00116DF1">
        <w:t xml:space="preserve"> mowa w </w:t>
      </w:r>
      <w:r w:rsidR="00642756">
        <w:t>art.</w:t>
      </w:r>
      <w:r w:rsidR="00116DF1">
        <w:t xml:space="preserve"> 83b ust. 1, lub </w:t>
      </w:r>
      <w:bookmarkStart w:id="25" w:name="_Hlk128150363"/>
      <w:r w:rsidR="00116DF1">
        <w:t>uzyskał zaświadczenie</w:t>
      </w:r>
      <w:r w:rsidR="00DB1779">
        <w:t>, o</w:t>
      </w:r>
      <w:r w:rsidR="00116DF1">
        <w:t xml:space="preserve"> którym mowa</w:t>
      </w:r>
      <w:r w:rsidR="00642756">
        <w:t xml:space="preserve"> w </w:t>
      </w:r>
      <w:r w:rsidR="00116DF1">
        <w:t>art. 70b ust. 8</w:t>
      </w:r>
      <w:r w:rsidR="00642756">
        <w:t xml:space="preserve"> albo w art. 70h ust. 5</w:t>
      </w:r>
      <w:r w:rsidR="00923568">
        <w:t>,</w:t>
      </w:r>
    </w:p>
    <w:p w14:paraId="5DA80290" w14:textId="2C5C6E78" w:rsidR="00923568" w:rsidRDefault="00923568" w:rsidP="00923568">
      <w:pPr>
        <w:pStyle w:val="ZPKTzmpktartykuempunktem"/>
        <w:keepNext/>
      </w:pPr>
      <w:r>
        <w:t>3)</w:t>
      </w:r>
      <w:r>
        <w:tab/>
        <w:t xml:space="preserve">sposób przeliczania ilości wytworzonego ciepła </w:t>
      </w:r>
      <w:r w:rsidR="002712D1">
        <w:t xml:space="preserve">lub </w:t>
      </w:r>
      <w:r>
        <w:t>chłodu na ilość energii wyrażoną w MWh</w:t>
      </w:r>
      <w:r w:rsidR="006F1056">
        <w:t>,</w:t>
      </w:r>
    </w:p>
    <w:p w14:paraId="7A06E42D" w14:textId="4464FEC5" w:rsidR="006F1056" w:rsidRDefault="006F1056" w:rsidP="006361A3">
      <w:pPr>
        <w:pStyle w:val="ZPKTzmpktartykuempunktem"/>
        <w:keepNext/>
      </w:pPr>
      <w:r>
        <w:t xml:space="preserve">4) </w:t>
      </w:r>
      <w:r w:rsidR="005873AB">
        <w:tab/>
      </w:r>
      <w:r>
        <w:t xml:space="preserve">miejsce i sposób dokonywania </w:t>
      </w:r>
      <w:r w:rsidR="00D038F5">
        <w:t xml:space="preserve">pomiarów </w:t>
      </w:r>
      <w:r>
        <w:t xml:space="preserve">ilości ciepła </w:t>
      </w:r>
      <w:r w:rsidR="002712D1">
        <w:t xml:space="preserve">lub </w:t>
      </w:r>
      <w:r>
        <w:t>chłodu na potrzeby wydania gwarancji pochodzenia</w:t>
      </w:r>
    </w:p>
    <w:bookmarkEnd w:id="25"/>
    <w:p w14:paraId="201DF2C1" w14:textId="717769C2" w:rsidR="00150C92" w:rsidRPr="00150C92" w:rsidRDefault="002954FF" w:rsidP="00131983">
      <w:pPr>
        <w:pStyle w:val="ZCZWSPPKTzmczciwsppktartykuempunktem"/>
      </w:pPr>
      <w:r>
        <w:t>–</w:t>
      </w:r>
      <w:r w:rsidR="00063DF2">
        <w:t xml:space="preserve"> </w:t>
      </w:r>
      <w:r w:rsidR="00903A89" w:rsidRPr="00903A89">
        <w:t xml:space="preserve">biorąc pod uwagę stan wiedzy technicznej oraz potrzebę ustalenia ilości wytwarzanej energii elektrycznej </w:t>
      </w:r>
      <w:r w:rsidR="0059759C">
        <w:t xml:space="preserve">lub ciepła lub chłodu </w:t>
      </w:r>
      <w:r w:rsidR="00903A89" w:rsidRPr="00903A89">
        <w:t>z odnawialnych źródeł energii w instalacjach odnawialnego źródła energii.</w:t>
      </w:r>
    </w:p>
    <w:p w14:paraId="08B2CFE7" w14:textId="6B6EAD6B" w:rsidR="00150C92" w:rsidRPr="00150C92" w:rsidRDefault="00150C92" w:rsidP="00E7265F">
      <w:pPr>
        <w:pStyle w:val="ZARTzmartartykuempunktem"/>
        <w:keepNext/>
      </w:pPr>
      <w:r w:rsidRPr="00150C92">
        <w:t>Art. 62</w:t>
      </w:r>
      <w:r w:rsidR="003408C7">
        <w:t>.</w:t>
      </w:r>
      <w:r w:rsidRPr="00150C92">
        <w:t xml:space="preserve"> Minister właściwy do spraw klimatu określi, w drodze rozporządzenia:</w:t>
      </w:r>
    </w:p>
    <w:p w14:paraId="4EDE76FB" w14:textId="494532A3" w:rsidR="00150C92" w:rsidRPr="00150C92" w:rsidRDefault="00150C92" w:rsidP="00150C92">
      <w:pPr>
        <w:pStyle w:val="ZPKTzmpktartykuempunktem"/>
      </w:pPr>
      <w:bookmarkStart w:id="26" w:name="_Hlk91666779"/>
      <w:r w:rsidRPr="00150C92">
        <w:t>1)</w:t>
      </w:r>
      <w:r w:rsidR="00F432BD">
        <w:t xml:space="preserve"> </w:t>
      </w:r>
      <w:r w:rsidRPr="00150C92">
        <w:tab/>
      </w:r>
      <w:bookmarkEnd w:id="26"/>
      <w:r w:rsidRPr="00150C92">
        <w:t>wymagania dotyczące pomiarów, rejestracji i sposobu obliczania ilości biogazu</w:t>
      </w:r>
      <w:r w:rsidR="00DC44FF">
        <w:t>,</w:t>
      </w:r>
      <w:r w:rsidR="009F29C1">
        <w:t xml:space="preserve"> biogazu rolniczego </w:t>
      </w:r>
      <w:r w:rsidR="002B4BB7">
        <w:t xml:space="preserve">i </w:t>
      </w:r>
      <w:r w:rsidR="009F29C1">
        <w:t>biometanu</w:t>
      </w:r>
      <w:r w:rsidR="00496E9C">
        <w:t>,</w:t>
      </w:r>
      <w:r w:rsidR="00DC44FF" w:rsidRPr="00DC44FF">
        <w:t xml:space="preserve"> </w:t>
      </w:r>
      <w:r w:rsidR="00DC44FF">
        <w:t>wytworzon</w:t>
      </w:r>
      <w:r w:rsidR="00496E9C">
        <w:t>ych</w:t>
      </w:r>
      <w:r w:rsidR="00DC44FF">
        <w:t xml:space="preserve"> </w:t>
      </w:r>
      <w:r w:rsidR="00F72B4A" w:rsidRPr="00F72B4A">
        <w:t xml:space="preserve">w instalacjach odnawialnego źródła energii z odnawialnych źródeł energii </w:t>
      </w:r>
      <w:r w:rsidR="00DC44FF">
        <w:t>i transportowan</w:t>
      </w:r>
      <w:r w:rsidR="00496E9C">
        <w:t>ych</w:t>
      </w:r>
      <w:r w:rsidR="00DC44FF">
        <w:t xml:space="preserve"> środkami transportu innymi niż sieci gazowe</w:t>
      </w:r>
      <w:r w:rsidRPr="00150C92">
        <w:t>,</w:t>
      </w:r>
    </w:p>
    <w:p w14:paraId="47875F83" w14:textId="5320BB3A" w:rsidR="00150C92" w:rsidRPr="00150C92" w:rsidRDefault="00150C92" w:rsidP="00150C92">
      <w:pPr>
        <w:pStyle w:val="ZPKTzmpktartykuempunktem"/>
      </w:pPr>
      <w:r w:rsidRPr="00150C92">
        <w:t xml:space="preserve">2) </w:t>
      </w:r>
      <w:r w:rsidRPr="00150C92">
        <w:tab/>
        <w:t>miejsce dokonywania pomiarów ilości biogazu</w:t>
      </w:r>
      <w:r w:rsidR="00DC44FF">
        <w:t>,</w:t>
      </w:r>
      <w:r w:rsidR="009F29C1">
        <w:t xml:space="preserve"> biogazu rolniczego </w:t>
      </w:r>
      <w:r w:rsidR="002B4BB7">
        <w:t>i</w:t>
      </w:r>
      <w:r w:rsidR="002B4BB7" w:rsidRPr="00150C92">
        <w:t xml:space="preserve"> </w:t>
      </w:r>
      <w:r w:rsidRPr="00150C92">
        <w:t>biometanu</w:t>
      </w:r>
      <w:r w:rsidR="00496E9C">
        <w:t>,</w:t>
      </w:r>
      <w:r w:rsidR="00DC44FF" w:rsidRPr="00DC44FF">
        <w:t xml:space="preserve"> </w:t>
      </w:r>
      <w:r w:rsidR="00DC44FF">
        <w:t>wytworzon</w:t>
      </w:r>
      <w:r w:rsidR="00496E9C">
        <w:t>ych</w:t>
      </w:r>
      <w:r w:rsidR="00DC44FF">
        <w:t xml:space="preserve"> </w:t>
      </w:r>
      <w:r w:rsidR="00F72B4A">
        <w:t xml:space="preserve">w instalacjach odnawialnego źródła energii z odnawialnych źródeł energii </w:t>
      </w:r>
      <w:r w:rsidR="00DC44FF">
        <w:t>i transportowan</w:t>
      </w:r>
      <w:r w:rsidR="00496E9C">
        <w:t>ych</w:t>
      </w:r>
      <w:r w:rsidR="00DC44FF">
        <w:t xml:space="preserve"> środkami transportu innymi niż sieci gazowe</w:t>
      </w:r>
      <w:r w:rsidRPr="00150C92">
        <w:t>,</w:t>
      </w:r>
    </w:p>
    <w:p w14:paraId="2F6806BF" w14:textId="7D72D58C" w:rsidR="00150C92" w:rsidRPr="00150C92" w:rsidRDefault="00150C92" w:rsidP="00E7265F">
      <w:pPr>
        <w:pStyle w:val="ZPKTzmpktartykuempunktem"/>
        <w:keepNext/>
      </w:pPr>
      <w:r w:rsidRPr="00150C92">
        <w:t>3)</w:t>
      </w:r>
      <w:r w:rsidRPr="00150C92">
        <w:tab/>
        <w:t>sposób przeliczania ilości biogazu</w:t>
      </w:r>
      <w:r w:rsidR="00DC44FF">
        <w:t>,</w:t>
      </w:r>
      <w:r w:rsidR="00D65F7A">
        <w:t xml:space="preserve"> biogazu rolniczego </w:t>
      </w:r>
      <w:r w:rsidR="002B4BB7">
        <w:t xml:space="preserve">i </w:t>
      </w:r>
      <w:r w:rsidRPr="00150C92">
        <w:t>biometanu</w:t>
      </w:r>
      <w:r w:rsidR="006355A3">
        <w:t>,</w:t>
      </w:r>
      <w:r w:rsidR="00DC44FF" w:rsidRPr="00DC44FF">
        <w:t xml:space="preserve"> </w:t>
      </w:r>
      <w:r w:rsidR="00DC44FF">
        <w:t>wytworzon</w:t>
      </w:r>
      <w:r w:rsidR="006355A3">
        <w:t>ych</w:t>
      </w:r>
      <w:r w:rsidR="00DC44FF">
        <w:t xml:space="preserve"> </w:t>
      </w:r>
      <w:r w:rsidR="00F72B4A">
        <w:t xml:space="preserve">w instalacjach odnawialnego źródła energii z odnawialnych źródeł energii </w:t>
      </w:r>
      <w:r w:rsidR="00DC44FF">
        <w:t>i transportowan</w:t>
      </w:r>
      <w:r w:rsidR="006355A3">
        <w:t>ych</w:t>
      </w:r>
      <w:r w:rsidR="00DC44FF">
        <w:t xml:space="preserve"> środkami transportu innymi niż sieci gazowe</w:t>
      </w:r>
      <w:r w:rsidRPr="00150C92">
        <w:t xml:space="preserve"> na ilość energii wyrażoną w MWh</w:t>
      </w:r>
    </w:p>
    <w:p w14:paraId="44D7A547" w14:textId="330631B2" w:rsidR="00150C92" w:rsidRDefault="002954FF" w:rsidP="0094694F">
      <w:pPr>
        <w:pStyle w:val="ZCZWSPPKTzmczciwsppktartykuempunktem"/>
      </w:pPr>
      <w:r>
        <w:t>–</w:t>
      </w:r>
      <w:r w:rsidR="00063DF2">
        <w:t xml:space="preserve"> </w:t>
      </w:r>
      <w:r w:rsidR="00150C92" w:rsidRPr="00150C92">
        <w:t xml:space="preserve">biorąc pod uwagę potrzebę zapewnienia bezpieczeństwa </w:t>
      </w:r>
      <w:r w:rsidR="00DC44FF">
        <w:t>obrotu</w:t>
      </w:r>
      <w:r w:rsidR="00150C92" w:rsidRPr="00150C92">
        <w:t xml:space="preserve">, dostępne technologie </w:t>
      </w:r>
      <w:r w:rsidR="00DC44FF">
        <w:t xml:space="preserve">oraz potrzebę ustalenia ilości </w:t>
      </w:r>
      <w:r w:rsidR="00150C92" w:rsidRPr="00150C92">
        <w:t>biogazu</w:t>
      </w:r>
      <w:r w:rsidR="00DC44FF">
        <w:t>,</w:t>
      </w:r>
      <w:r w:rsidR="00D65F7A">
        <w:t xml:space="preserve"> biogazu rolniczego </w:t>
      </w:r>
      <w:r w:rsidR="002B4BB7">
        <w:t xml:space="preserve">i </w:t>
      </w:r>
      <w:r w:rsidR="00B81B49">
        <w:t>biometanu</w:t>
      </w:r>
      <w:r w:rsidR="006355A3">
        <w:t>,</w:t>
      </w:r>
      <w:r w:rsidR="00B81B49">
        <w:t xml:space="preserve"> wytworzon</w:t>
      </w:r>
      <w:r w:rsidR="006355A3">
        <w:t>ych</w:t>
      </w:r>
      <w:r w:rsidR="00B81B49">
        <w:t xml:space="preserve"> </w:t>
      </w:r>
      <w:r w:rsidR="00F72B4A">
        <w:t xml:space="preserve">w instalacjach odnawialnego źródła energii z odnawialnych źródeł energii </w:t>
      </w:r>
      <w:r w:rsidR="00B81B49">
        <w:t>i transportowan</w:t>
      </w:r>
      <w:r w:rsidR="006355A3">
        <w:t>ych</w:t>
      </w:r>
      <w:r w:rsidR="00B81B49">
        <w:t xml:space="preserve"> środkami transportu innymi n</w:t>
      </w:r>
      <w:r w:rsidR="002B4BB7">
        <w:t xml:space="preserve">iż </w:t>
      </w:r>
      <w:r w:rsidR="00B81B49">
        <w:t>sieci gazowe</w:t>
      </w:r>
      <w:r w:rsidR="00150C92" w:rsidRPr="00150C92">
        <w:t>.</w:t>
      </w:r>
      <w:r w:rsidR="003D67AB">
        <w:t>”</w:t>
      </w:r>
      <w:r w:rsidR="00150C92" w:rsidRPr="00150C92">
        <w:t>;</w:t>
      </w:r>
    </w:p>
    <w:p w14:paraId="1F9C3F62" w14:textId="33FCBEE5" w:rsidR="0053238C" w:rsidRDefault="00072E37" w:rsidP="00E7265F">
      <w:pPr>
        <w:pStyle w:val="PKTpunkt"/>
        <w:keepNext/>
      </w:pPr>
      <w:r>
        <w:t>59</w:t>
      </w:r>
      <w:r w:rsidR="0053238C">
        <w:t>)</w:t>
      </w:r>
      <w:r w:rsidR="006361A3">
        <w:tab/>
      </w:r>
      <w:r w:rsidR="0053238C">
        <w:t>po art. 62 dodaj</w:t>
      </w:r>
      <w:r w:rsidR="00D835E0">
        <w:t>e</w:t>
      </w:r>
      <w:r w:rsidR="002B4BB7">
        <w:t xml:space="preserve"> s</w:t>
      </w:r>
      <w:r w:rsidR="0053238C">
        <w:t xml:space="preserve">ię art. 62a w brzmieniu: </w:t>
      </w:r>
    </w:p>
    <w:p w14:paraId="081AF979" w14:textId="77777777" w:rsidR="005E5F61" w:rsidRDefault="003D67AB" w:rsidP="006361A3">
      <w:pPr>
        <w:pStyle w:val="ZARTzmartartykuempunktem"/>
        <w:keepNext/>
      </w:pPr>
      <w:bookmarkStart w:id="27" w:name="_Hlk115259218"/>
      <w:r>
        <w:t>„</w:t>
      </w:r>
      <w:r w:rsidR="0053238C">
        <w:t>Art. 62a. Minister właściwy do spraw klimatu określi, w drodze rozporządzenia</w:t>
      </w:r>
      <w:r w:rsidR="005E5F61">
        <w:t>:</w:t>
      </w:r>
      <w:r w:rsidR="0053238C">
        <w:t xml:space="preserve"> </w:t>
      </w:r>
    </w:p>
    <w:p w14:paraId="78236375" w14:textId="151F6A25" w:rsidR="00933CC3" w:rsidRDefault="0053238C" w:rsidP="00A868FB">
      <w:pPr>
        <w:pStyle w:val="ZPKTzmpktartykuempunktem"/>
        <w:keepNext/>
        <w:numPr>
          <w:ilvl w:val="0"/>
          <w:numId w:val="49"/>
        </w:numPr>
      </w:pPr>
      <w:r>
        <w:t>wymagania dotyczące pomiarów,</w:t>
      </w:r>
      <w:r w:rsidR="00855D8C">
        <w:t xml:space="preserve"> rejestracji i </w:t>
      </w:r>
      <w:r>
        <w:t xml:space="preserve">sposobu obliczania ilości wodoru odnawialnego </w:t>
      </w:r>
      <w:r w:rsidR="004D60BA" w:rsidRPr="004D60BA">
        <w:t>transportowanego środkami transportu innymi niż sieci gazowe,</w:t>
      </w:r>
    </w:p>
    <w:p w14:paraId="76F095C1" w14:textId="288B6828" w:rsidR="005E5F61" w:rsidRDefault="005E5F61" w:rsidP="005E5F61">
      <w:pPr>
        <w:pStyle w:val="ZPKTzmpktartykuempunktem"/>
        <w:keepNext/>
      </w:pPr>
      <w:r>
        <w:t>2)</w:t>
      </w:r>
      <w:r>
        <w:tab/>
        <w:t xml:space="preserve">miejsce dokonywania pomiarów ilości wodoru </w:t>
      </w:r>
      <w:r w:rsidR="002C1B6C">
        <w:t>odnawialnego</w:t>
      </w:r>
      <w:r w:rsidR="004D60BA">
        <w:t xml:space="preserve"> </w:t>
      </w:r>
      <w:r w:rsidR="004D60BA" w:rsidRPr="004D60BA">
        <w:t>transportowanego środkami transportu innymi niż sieci gazowe</w:t>
      </w:r>
      <w:r>
        <w:t>,</w:t>
      </w:r>
    </w:p>
    <w:p w14:paraId="1E791039" w14:textId="10EDAB7D" w:rsidR="005E5F61" w:rsidRDefault="005E5F61" w:rsidP="00E7265F">
      <w:pPr>
        <w:pStyle w:val="ZPKTzmpktartykuempunktem"/>
        <w:keepNext/>
      </w:pPr>
      <w:r>
        <w:t>3)</w:t>
      </w:r>
      <w:r>
        <w:tab/>
        <w:t xml:space="preserve">sposób przeliczania ilości </w:t>
      </w:r>
      <w:r w:rsidR="004D60BA">
        <w:t xml:space="preserve">wodoru odnawialnego </w:t>
      </w:r>
      <w:r w:rsidR="004D60BA" w:rsidRPr="004D60BA">
        <w:t xml:space="preserve">transportowanego środkami transportu innymi niż sieci gazowe na ilość energii wyrażoną w </w:t>
      </w:r>
      <w:r>
        <w:t>MWh</w:t>
      </w:r>
      <w:r w:rsidR="0053238C">
        <w:t xml:space="preserve"> </w:t>
      </w:r>
    </w:p>
    <w:p w14:paraId="55B794D3" w14:textId="08754D83" w:rsidR="0053238C" w:rsidRPr="0053238C" w:rsidRDefault="002954FF" w:rsidP="00131983">
      <w:pPr>
        <w:pStyle w:val="ZCZWSPPKTzmczciwsppktartykuempunktem"/>
      </w:pPr>
      <w:r>
        <w:t>–</w:t>
      </w:r>
      <w:r w:rsidR="00063DF2">
        <w:t xml:space="preserve"> </w:t>
      </w:r>
      <w:r w:rsidR="0053238C">
        <w:t xml:space="preserve">biorąc </w:t>
      </w:r>
      <w:r w:rsidR="00855D8C" w:rsidRPr="00855D8C">
        <w:t xml:space="preserve">pod uwagę </w:t>
      </w:r>
      <w:r w:rsidR="004D60BA" w:rsidRPr="004D60BA">
        <w:t xml:space="preserve">potrzebę zapewnienia bezpieczeństwa obrotu, dostępne technologie oraz potrzebę ustalenia ilości </w:t>
      </w:r>
      <w:r w:rsidR="004D60BA">
        <w:t>wodoru odnawialnego</w:t>
      </w:r>
      <w:r w:rsidR="00530C38">
        <w:t xml:space="preserve"> </w:t>
      </w:r>
      <w:r w:rsidR="006355A3" w:rsidRPr="004D60BA">
        <w:t>wytworzonego</w:t>
      </w:r>
      <w:r w:rsidR="00530C38">
        <w:br/>
      </w:r>
      <w:r w:rsidR="004D60BA" w:rsidRPr="004D60BA">
        <w:t>i transportowanego środkami transportu innymi niż sieci gazowe</w:t>
      </w:r>
      <w:r w:rsidR="0053238C">
        <w:t>.</w:t>
      </w:r>
      <w:r w:rsidR="003D67AB">
        <w:t>”</w:t>
      </w:r>
      <w:r w:rsidR="0053238C">
        <w:t>;</w:t>
      </w:r>
    </w:p>
    <w:bookmarkEnd w:id="27"/>
    <w:p w14:paraId="1FEC711B" w14:textId="25B0B9FD" w:rsidR="00150C92" w:rsidRDefault="00072E37" w:rsidP="00150C92">
      <w:pPr>
        <w:pStyle w:val="PKTpunkt"/>
      </w:pPr>
      <w:r>
        <w:t>60</w:t>
      </w:r>
      <w:r w:rsidR="00150C92" w:rsidRPr="00150C92">
        <w:t>)</w:t>
      </w:r>
      <w:r w:rsidR="00340CEF">
        <w:tab/>
      </w:r>
      <w:r w:rsidR="00150C92" w:rsidRPr="00150C92">
        <w:t>w art. 63</w:t>
      </w:r>
      <w:r w:rsidR="00D835E0">
        <w:t xml:space="preserve"> </w:t>
      </w:r>
      <w:r w:rsidR="00150C92" w:rsidRPr="00150C92">
        <w:t xml:space="preserve">skreśla się użyte w różnej liczbie i różnym przypadku wyrazy </w:t>
      </w:r>
      <w:r w:rsidR="003D67AB">
        <w:t>„</w:t>
      </w:r>
      <w:r w:rsidR="00150C92" w:rsidRPr="00150C92">
        <w:t>lub świadectw</w:t>
      </w:r>
      <w:r w:rsidR="00621DD5">
        <w:t>a</w:t>
      </w:r>
      <w:r w:rsidR="00150C92" w:rsidRPr="00150C92">
        <w:t xml:space="preserve"> p</w:t>
      </w:r>
      <w:r w:rsidR="002B4BB7">
        <w:t>och</w:t>
      </w:r>
      <w:r w:rsidR="00150C92" w:rsidRPr="00150C92">
        <w:t>odzenia biogazu rolniczego</w:t>
      </w:r>
      <w:r w:rsidR="003D67AB">
        <w:t>”</w:t>
      </w:r>
      <w:r w:rsidR="00150C92" w:rsidRPr="00150C92">
        <w:t>;</w:t>
      </w:r>
    </w:p>
    <w:p w14:paraId="6B6179E0" w14:textId="6347167F" w:rsidR="008950B1" w:rsidRDefault="00072E37" w:rsidP="006361A3">
      <w:pPr>
        <w:pStyle w:val="PKTpunkt"/>
        <w:keepNext/>
      </w:pPr>
      <w:r>
        <w:t>61</w:t>
      </w:r>
      <w:r w:rsidR="005E489B">
        <w:t>)</w:t>
      </w:r>
      <w:r w:rsidR="00340CEF">
        <w:tab/>
      </w:r>
      <w:r w:rsidR="005E489B">
        <w:t>w art. 64</w:t>
      </w:r>
      <w:r w:rsidR="008950B1">
        <w:t>:</w:t>
      </w:r>
    </w:p>
    <w:p w14:paraId="72A1BE6E" w14:textId="0BF0B7CE" w:rsidR="008950B1" w:rsidRPr="00BB0C4E" w:rsidRDefault="008950B1" w:rsidP="00BB0C4E">
      <w:pPr>
        <w:pStyle w:val="LITlitera"/>
      </w:pPr>
      <w:r w:rsidRPr="00BB0C4E">
        <w:t>a)</w:t>
      </w:r>
      <w:r w:rsidRPr="00BB0C4E">
        <w:tab/>
        <w:t>w ust. 1 we wprowadzeniu do wyliczenia, w ust. 2</w:t>
      </w:r>
      <w:r w:rsidR="00BB0C4E">
        <w:t xml:space="preserve">, 4 i </w:t>
      </w:r>
      <w:r w:rsidRPr="00BB0C4E">
        <w:t>5 skreśla się użyte w różnej liczbie i różnym przypadku wyrazy „lub świadectw pochodzenia biogazu rolniczego”,</w:t>
      </w:r>
    </w:p>
    <w:p w14:paraId="369A9226" w14:textId="76D2A6C6" w:rsidR="008950B1" w:rsidRPr="00BB0C4E" w:rsidRDefault="008950B1" w:rsidP="006361A3">
      <w:pPr>
        <w:pStyle w:val="LITlitera"/>
        <w:keepNext/>
      </w:pPr>
      <w:r w:rsidRPr="00BB0C4E">
        <w:t>b)</w:t>
      </w:r>
      <w:r w:rsidR="002127F3" w:rsidRPr="00BB0C4E">
        <w:tab/>
        <w:t>ust. 3 otrzymuje brzmienie:</w:t>
      </w:r>
    </w:p>
    <w:p w14:paraId="0A54ED19" w14:textId="2E8C3167" w:rsidR="002127F3" w:rsidRDefault="002127F3" w:rsidP="00063DF2">
      <w:pPr>
        <w:pStyle w:val="ZLITUSTzmustliter"/>
      </w:pPr>
      <w:r w:rsidRPr="002127F3">
        <w:t>„3.</w:t>
      </w:r>
      <w:r w:rsidRPr="00063DF2">
        <w:t xml:space="preserve"> </w:t>
      </w:r>
      <w:r w:rsidRPr="002127F3">
        <w:t>Podmiot, o którym mowa w ust. 1, wydaje, na wniosek podmiot</w:t>
      </w:r>
      <w:r w:rsidR="000246FF">
        <w:t>ów</w:t>
      </w:r>
      <w:r w:rsidRPr="002127F3">
        <w:t>, o który</w:t>
      </w:r>
      <w:r w:rsidR="000246FF">
        <w:t>ch</w:t>
      </w:r>
      <w:r w:rsidRPr="002127F3">
        <w:t xml:space="preserve"> mowa w </w:t>
      </w:r>
      <w:r w:rsidR="00E60CFC" w:rsidRPr="00E46153">
        <w:t>art. 52 ust. 2</w:t>
      </w:r>
      <w:r w:rsidRPr="002127F3">
        <w:t>, lub innego podmiotu, któremu przysługują prawa majątkowe wynikające ze świadectwa pochodzenia, dokument stwierdzający te prawa i określający odpowiadającą tym prawom ilość energii elektrycznej.”;</w:t>
      </w:r>
    </w:p>
    <w:p w14:paraId="68E13504" w14:textId="1E3E3567" w:rsidR="000246FF" w:rsidRPr="002127F3" w:rsidRDefault="000246FF" w:rsidP="006361A3">
      <w:pPr>
        <w:pStyle w:val="PKTpunkt"/>
      </w:pPr>
      <w:r>
        <w:t>62)</w:t>
      </w:r>
      <w:r w:rsidR="006361A3">
        <w:tab/>
      </w:r>
      <w:r>
        <w:t xml:space="preserve">w </w:t>
      </w:r>
      <w:r w:rsidRPr="00150C92">
        <w:t>art. 65</w:t>
      </w:r>
      <w:r>
        <w:t>–</w:t>
      </w:r>
      <w:r w:rsidRPr="00150C92">
        <w:t xml:space="preserve">67 skreśla się użyte w różnej liczbie i różnym przypadku wyrazy </w:t>
      </w:r>
      <w:r>
        <w:t>„</w:t>
      </w:r>
      <w:r w:rsidRPr="00150C92">
        <w:t>lub świadectw p</w:t>
      </w:r>
      <w:r>
        <w:t>och</w:t>
      </w:r>
      <w:r w:rsidRPr="00150C92">
        <w:t>odzenia biogazu rolniczego</w:t>
      </w:r>
      <w:r>
        <w:t>”;</w:t>
      </w:r>
    </w:p>
    <w:p w14:paraId="2D173E3B" w14:textId="30E2D9F2" w:rsidR="00116DF1" w:rsidRDefault="00072E37" w:rsidP="006361A3">
      <w:pPr>
        <w:pStyle w:val="PKTpunkt"/>
        <w:keepNext/>
      </w:pPr>
      <w:r>
        <w:t>6</w:t>
      </w:r>
      <w:r w:rsidR="006361A3">
        <w:t>3</w:t>
      </w:r>
      <w:r w:rsidR="00150C92" w:rsidRPr="00150C92">
        <w:t>)</w:t>
      </w:r>
      <w:r w:rsidR="001120D2">
        <w:tab/>
      </w:r>
      <w:r w:rsidR="00150C92" w:rsidRPr="00150C92">
        <w:t>w art. 69a</w:t>
      </w:r>
      <w:r w:rsidR="00116DF1">
        <w:t>:</w:t>
      </w:r>
      <w:r w:rsidR="00150C92" w:rsidRPr="00150C92">
        <w:t xml:space="preserve"> </w:t>
      </w:r>
    </w:p>
    <w:p w14:paraId="511E6232" w14:textId="23ABC830" w:rsidR="00116DF1" w:rsidRDefault="00116DF1" w:rsidP="00116DF1">
      <w:pPr>
        <w:pStyle w:val="LITlitera"/>
      </w:pPr>
      <w:r>
        <w:t xml:space="preserve">a) </w:t>
      </w:r>
      <w:r w:rsidR="00253FE0">
        <w:tab/>
      </w:r>
      <w:r w:rsidR="00150C92" w:rsidRPr="00150C92">
        <w:t>uchyla się pkt 2</w:t>
      </w:r>
      <w:r>
        <w:t>,</w:t>
      </w:r>
    </w:p>
    <w:p w14:paraId="090191D0" w14:textId="483F5139" w:rsidR="006A2514" w:rsidRDefault="00116DF1" w:rsidP="006361A3">
      <w:pPr>
        <w:pStyle w:val="LITlitera"/>
        <w:keepNext/>
      </w:pPr>
      <w:r>
        <w:t>b)</w:t>
      </w:r>
      <w:r>
        <w:tab/>
      </w:r>
      <w:r w:rsidR="007768B8">
        <w:t xml:space="preserve">po pkt 3 </w:t>
      </w:r>
      <w:r w:rsidR="00542781">
        <w:t xml:space="preserve">dodaje się </w:t>
      </w:r>
      <w:r>
        <w:t>pkt 3</w:t>
      </w:r>
      <w:r w:rsidR="00542781">
        <w:t>a</w:t>
      </w:r>
      <w:r>
        <w:t xml:space="preserve"> </w:t>
      </w:r>
      <w:r w:rsidR="00542781">
        <w:t>w brzmieniu</w:t>
      </w:r>
      <w:r w:rsidR="006A2514">
        <w:t>:</w:t>
      </w:r>
      <w:r w:rsidR="00542781">
        <w:t xml:space="preserve"> </w:t>
      </w:r>
    </w:p>
    <w:p w14:paraId="17DC6127" w14:textId="214B2CD5" w:rsidR="00116DF1" w:rsidRDefault="00063DF2" w:rsidP="00E46153">
      <w:pPr>
        <w:pStyle w:val="ZLITPKTzmpktliter"/>
      </w:pPr>
      <w:r>
        <w:t>„3a)</w:t>
      </w:r>
      <w:r>
        <w:tab/>
      </w:r>
      <w:r w:rsidR="00542781" w:rsidRPr="00542781">
        <w:t>systemu wsparcia, o którym mowa w art. 70</w:t>
      </w:r>
      <w:r w:rsidR="00542781">
        <w:t>g</w:t>
      </w:r>
      <w:r w:rsidR="002954FF">
        <w:t>–</w:t>
      </w:r>
      <w:r w:rsidR="00542781" w:rsidRPr="00542781">
        <w:t>70</w:t>
      </w:r>
      <w:r w:rsidR="00542781">
        <w:t>j</w:t>
      </w:r>
      <w:r w:rsidR="00542781" w:rsidRPr="00542781">
        <w:t>,</w:t>
      </w:r>
      <w:r w:rsidR="00542781">
        <w:t xml:space="preserve"> </w:t>
      </w:r>
      <w:r w:rsidR="00542781" w:rsidRPr="00542781">
        <w:t>albo</w:t>
      </w:r>
      <w:r w:rsidR="00542781">
        <w:t>”</w:t>
      </w:r>
      <w:r w:rsidR="00116DF1">
        <w:t>,</w:t>
      </w:r>
    </w:p>
    <w:p w14:paraId="7C87C305" w14:textId="0D0E49CC" w:rsidR="00116DF1" w:rsidRDefault="00116DF1" w:rsidP="006361A3">
      <w:pPr>
        <w:pStyle w:val="LITlitera"/>
        <w:keepNext/>
      </w:pPr>
      <w:r>
        <w:t>c)</w:t>
      </w:r>
      <w:r>
        <w:tab/>
      </w:r>
      <w:r w:rsidR="0044592E">
        <w:t xml:space="preserve">po </w:t>
      </w:r>
      <w:r>
        <w:t>pkt 4</w:t>
      </w:r>
      <w:r w:rsidR="0044592E" w:rsidRPr="0044592E">
        <w:t xml:space="preserve"> </w:t>
      </w:r>
      <w:r w:rsidR="0044592E">
        <w:t>dodaje się pkt 4a</w:t>
      </w:r>
      <w:r w:rsidR="00484FD4">
        <w:t xml:space="preserve"> i 4b</w:t>
      </w:r>
      <w:r w:rsidR="0044592E">
        <w:t xml:space="preserve"> w brzmieniu</w:t>
      </w:r>
      <w:r>
        <w:t>:</w:t>
      </w:r>
    </w:p>
    <w:p w14:paraId="0E8A1331" w14:textId="3AB2884C" w:rsidR="00484FD4" w:rsidRDefault="00116DF1" w:rsidP="003F5A98">
      <w:pPr>
        <w:pStyle w:val="ZLITPKTzmpktliter"/>
      </w:pPr>
      <w:r>
        <w:t>„4</w:t>
      </w:r>
      <w:r w:rsidR="0044592E">
        <w:t>a</w:t>
      </w:r>
      <w:r>
        <w:t>)</w:t>
      </w:r>
      <w:r w:rsidR="00063DF2">
        <w:tab/>
      </w:r>
      <w:r>
        <w:t>aukcji na wsparcie operacyjne</w:t>
      </w:r>
      <w:r w:rsidR="00497AE0">
        <w:t>, o której mowa w art. 83b ust. 1</w:t>
      </w:r>
      <w:r>
        <w:t>, albo</w:t>
      </w:r>
    </w:p>
    <w:p w14:paraId="03FB59C8" w14:textId="58313481" w:rsidR="00726DFC" w:rsidRDefault="00063DF2" w:rsidP="003F5A98">
      <w:pPr>
        <w:pStyle w:val="ZLITPKTzmpktliter"/>
      </w:pPr>
      <w:r>
        <w:t>4b)</w:t>
      </w:r>
      <w:r>
        <w:tab/>
      </w:r>
      <w:r w:rsidR="00484FD4">
        <w:t>systemu wsparcia, o którym mowa w art. 83l</w:t>
      </w:r>
      <w:r w:rsidR="00234E2A">
        <w:t>–</w:t>
      </w:r>
      <w:r w:rsidR="00E511AA">
        <w:t>83s</w:t>
      </w:r>
      <w:r w:rsidR="00484FD4">
        <w:t>, albo</w:t>
      </w:r>
      <w:r w:rsidR="00116DF1">
        <w:t>”</w:t>
      </w:r>
      <w:r w:rsidR="00726DFC">
        <w:t>,</w:t>
      </w:r>
    </w:p>
    <w:p w14:paraId="4CBBEA41" w14:textId="66024E27" w:rsidR="00150C92" w:rsidRDefault="00726DFC" w:rsidP="005A1E52">
      <w:pPr>
        <w:pStyle w:val="LITlitera"/>
      </w:pPr>
      <w:r>
        <w:t>d)</w:t>
      </w:r>
      <w:r>
        <w:tab/>
        <w:t xml:space="preserve">w pkt 5 </w:t>
      </w:r>
      <w:r w:rsidR="00234E2A">
        <w:t xml:space="preserve">po </w:t>
      </w:r>
      <w:r>
        <w:t>wyraz</w:t>
      </w:r>
      <w:r w:rsidR="00234E2A">
        <w:t>ach</w:t>
      </w:r>
      <w:r>
        <w:t xml:space="preserve"> „art. 4 ust. 1” </w:t>
      </w:r>
      <w:r w:rsidR="00234E2A">
        <w:t xml:space="preserve">dodaje </w:t>
      </w:r>
      <w:r>
        <w:t>się wyraz</w:t>
      </w:r>
      <w:r w:rsidR="00234E2A">
        <w:t>y</w:t>
      </w:r>
      <w:r>
        <w:t xml:space="preserve"> „albo ust. 1a pkt 2”; </w:t>
      </w:r>
    </w:p>
    <w:p w14:paraId="6016AA76" w14:textId="1824C4AA" w:rsidR="00150C92" w:rsidRPr="00150C92" w:rsidRDefault="006361A3" w:rsidP="00150C92">
      <w:pPr>
        <w:pStyle w:val="PKTpunkt"/>
      </w:pPr>
      <w:r>
        <w:t>64</w:t>
      </w:r>
      <w:r w:rsidR="00150C92" w:rsidRPr="00150C92">
        <w:t>)</w:t>
      </w:r>
      <w:r w:rsidR="007768B8">
        <w:tab/>
      </w:r>
      <w:r w:rsidR="00150C92" w:rsidRPr="00150C92">
        <w:t xml:space="preserve">w art. 70 w pkt 2 po wyrazach </w:t>
      </w:r>
      <w:r w:rsidR="003D67AB">
        <w:t>„</w:t>
      </w:r>
      <w:r w:rsidR="00150C92" w:rsidRPr="00150C92">
        <w:t>w art. 45</w:t>
      </w:r>
      <w:r w:rsidR="003D67AB">
        <w:t>”</w:t>
      </w:r>
      <w:r w:rsidR="00150C92" w:rsidRPr="00150C92">
        <w:t xml:space="preserve"> skreśla się wyrazy </w:t>
      </w:r>
      <w:r w:rsidR="003D67AB">
        <w:t>„</w:t>
      </w:r>
      <w:r w:rsidR="00982FCC">
        <w:t xml:space="preserve"> , </w:t>
      </w:r>
      <w:r w:rsidR="00150C92" w:rsidRPr="00150C92">
        <w:t>w art. 48, w art. 49</w:t>
      </w:r>
      <w:r w:rsidR="003D67AB">
        <w:t>”</w:t>
      </w:r>
      <w:r w:rsidR="00150C92" w:rsidRPr="00150C92">
        <w:t>;</w:t>
      </w:r>
    </w:p>
    <w:p w14:paraId="52F6FB2B" w14:textId="55996235" w:rsidR="00CA0997" w:rsidRDefault="006361A3" w:rsidP="006361A3">
      <w:pPr>
        <w:pStyle w:val="PKTpunkt"/>
        <w:keepNext/>
      </w:pPr>
      <w:r>
        <w:t>65</w:t>
      </w:r>
      <w:r w:rsidR="00150C92" w:rsidRPr="00150C92">
        <w:t>)</w:t>
      </w:r>
      <w:r w:rsidR="007768B8">
        <w:tab/>
      </w:r>
      <w:r w:rsidR="00CA0997">
        <w:t xml:space="preserve">w </w:t>
      </w:r>
      <w:r w:rsidR="0009666A">
        <w:t>art. 70a</w:t>
      </w:r>
      <w:r w:rsidR="00CA0997">
        <w:t>:</w:t>
      </w:r>
    </w:p>
    <w:p w14:paraId="29636BA4" w14:textId="3B2AB488" w:rsidR="0009666A" w:rsidRDefault="00CA0997" w:rsidP="006361A3">
      <w:pPr>
        <w:pStyle w:val="LITlitera"/>
        <w:keepNext/>
      </w:pPr>
      <w:r>
        <w:t>a)</w:t>
      </w:r>
      <w:r w:rsidR="0009666A">
        <w:t xml:space="preserve"> </w:t>
      </w:r>
      <w:r>
        <w:tab/>
      </w:r>
      <w:r w:rsidR="0009666A">
        <w:t>ust. 2 otrzymuje brzmienie:</w:t>
      </w:r>
    </w:p>
    <w:p w14:paraId="662528D3" w14:textId="3E9BF719" w:rsidR="0009666A" w:rsidRDefault="0009666A" w:rsidP="006361A3">
      <w:pPr>
        <w:pStyle w:val="ZLITUSTzmustliter"/>
      </w:pPr>
      <w:bookmarkStart w:id="28" w:name="_Hlk128127229"/>
      <w:r>
        <w:t>„2. Wytwórca energii elektrycznej z odnawialnych źródeł energii w instalacji odnawialnego źródła energii o łącznej mocy zainstalowanej elektrycznej nie mniejszej niż 500 kW i nie większej niż 1 MW, posiadającej wyodrębniony zespół urządzeń służących do wyprowadzania mocy wyłącznie z tej instalacji do sieci elektroenergetycznej dystrybucyjnej, będący przedsiębiorstwem energetycznym, wykorzystujący do wytwarzania energii elektrycznej wyłącznie:</w:t>
      </w:r>
    </w:p>
    <w:bookmarkEnd w:id="28"/>
    <w:p w14:paraId="3A9C13F9" w14:textId="216D1326" w:rsidR="0009666A" w:rsidRPr="0009666A" w:rsidRDefault="0009666A" w:rsidP="00063DF2">
      <w:pPr>
        <w:pStyle w:val="ZLITPKTzmpktliter"/>
      </w:pPr>
      <w:r w:rsidRPr="0009666A">
        <w:t>1)</w:t>
      </w:r>
      <w:r w:rsidR="00063DF2">
        <w:tab/>
      </w:r>
      <w:r w:rsidRPr="0009666A">
        <w:t>biogaz rolniczy albo</w:t>
      </w:r>
    </w:p>
    <w:p w14:paraId="10B711D3" w14:textId="3785F500" w:rsidR="0009666A" w:rsidRPr="0009666A" w:rsidRDefault="00063DF2" w:rsidP="00063DF2">
      <w:pPr>
        <w:pStyle w:val="ZLITPKTzmpktliter"/>
      </w:pPr>
      <w:r>
        <w:t>2)</w:t>
      </w:r>
      <w:r>
        <w:tab/>
      </w:r>
      <w:r w:rsidR="0009666A" w:rsidRPr="0009666A">
        <w:t>biogaz pozyskany ze składowisk odpadów, albo</w:t>
      </w:r>
    </w:p>
    <w:p w14:paraId="5A338160" w14:textId="71AABED0" w:rsidR="0009666A" w:rsidRPr="0009666A" w:rsidRDefault="00063DF2" w:rsidP="00063DF2">
      <w:pPr>
        <w:pStyle w:val="ZLITPKTzmpktliter"/>
      </w:pPr>
      <w:r>
        <w:t>3)</w:t>
      </w:r>
      <w:r>
        <w:tab/>
      </w:r>
      <w:r w:rsidR="0009666A" w:rsidRPr="0009666A">
        <w:t>biogaz pozyskany z oczyszczalni ścieków, albo</w:t>
      </w:r>
    </w:p>
    <w:p w14:paraId="04F722C9" w14:textId="509DE0CD" w:rsidR="0009666A" w:rsidRPr="0009666A" w:rsidRDefault="00063DF2" w:rsidP="00063DF2">
      <w:pPr>
        <w:pStyle w:val="ZLITPKTzmpktliter"/>
      </w:pPr>
      <w:r>
        <w:t>4)</w:t>
      </w:r>
      <w:r>
        <w:tab/>
      </w:r>
      <w:r w:rsidR="0009666A" w:rsidRPr="0009666A">
        <w:t>biogaz inny niż określony w pkt 1</w:t>
      </w:r>
      <w:r w:rsidR="002954FF">
        <w:t>–</w:t>
      </w:r>
      <w:r w:rsidR="0009666A" w:rsidRPr="0009666A">
        <w:t>3,</w:t>
      </w:r>
      <w:r w:rsidR="00C34DE7">
        <w:t xml:space="preserve"> albo</w:t>
      </w:r>
    </w:p>
    <w:p w14:paraId="17FE2382" w14:textId="06481F4C" w:rsidR="0009666A" w:rsidRPr="0009666A" w:rsidRDefault="00063DF2" w:rsidP="00063DF2">
      <w:pPr>
        <w:pStyle w:val="ZLITPKTzmpktliter"/>
      </w:pPr>
      <w:r>
        <w:t>5)</w:t>
      </w:r>
      <w:r>
        <w:tab/>
      </w:r>
      <w:r w:rsidR="0009666A" w:rsidRPr="0009666A">
        <w:t>hydroenergię, albo</w:t>
      </w:r>
    </w:p>
    <w:p w14:paraId="0BA4E555" w14:textId="2F46E2E6" w:rsidR="0009666A" w:rsidRPr="0009666A" w:rsidRDefault="00063DF2" w:rsidP="00063DF2">
      <w:pPr>
        <w:pStyle w:val="ZLITPKTzmpktliter"/>
      </w:pPr>
      <w:r>
        <w:t>6)</w:t>
      </w:r>
      <w:r>
        <w:tab/>
      </w:r>
      <w:r w:rsidR="0009666A" w:rsidRPr="0009666A">
        <w:t>biomasę</w:t>
      </w:r>
    </w:p>
    <w:p w14:paraId="004B3DF5" w14:textId="2C23A685" w:rsidR="00CA0997" w:rsidRDefault="002954FF" w:rsidP="00C63298">
      <w:pPr>
        <w:pStyle w:val="ZLITCZWSPPKTzmczciwsppktliter"/>
        <w:keepNext/>
      </w:pPr>
      <w:bookmarkStart w:id="29" w:name="_Hlk131164203"/>
      <w:r>
        <w:t>–</w:t>
      </w:r>
      <w:bookmarkEnd w:id="29"/>
      <w:r w:rsidR="0009666A">
        <w:t xml:space="preserve"> może dokonać sprzedaży, której przedmiotem jest niewykorzystana, a wprowadzona do sieci energia elektryczna, wybranemu podmiotowi</w:t>
      </w:r>
      <w:r w:rsidR="00B063F0">
        <w:t>;</w:t>
      </w:r>
      <w:r w:rsidR="0009666A">
        <w:t xml:space="preserve"> </w:t>
      </w:r>
      <w:r w:rsidR="00B063F0">
        <w:t>p</w:t>
      </w:r>
      <w:r w:rsidR="0009666A">
        <w:t>rzepis art. 70e stosuje się</w:t>
      </w:r>
      <w:r w:rsidR="006D396D">
        <w:t xml:space="preserve"> </w:t>
      </w:r>
      <w:r w:rsidR="0009666A">
        <w:t>z uwzględnieniem art. 70c ust. 6 pkt 1 i art. 70d.”</w:t>
      </w:r>
      <w:r w:rsidR="00CA0997">
        <w:t>,</w:t>
      </w:r>
    </w:p>
    <w:p w14:paraId="572B2D9B" w14:textId="4856935D" w:rsidR="0009666A" w:rsidRDefault="00CA0997" w:rsidP="00C63298">
      <w:pPr>
        <w:pStyle w:val="LITlitera"/>
      </w:pPr>
      <w:r>
        <w:t>b)</w:t>
      </w:r>
      <w:r>
        <w:tab/>
        <w:t>w ust. 4 skreśla się wyrazy „</w:t>
      </w:r>
      <w:r w:rsidRPr="00CA0997">
        <w:t>lit. a, b, c lub e</w:t>
      </w:r>
      <w:r>
        <w:t>”</w:t>
      </w:r>
      <w:r w:rsidR="0009666A">
        <w:t>;</w:t>
      </w:r>
    </w:p>
    <w:p w14:paraId="194611C8" w14:textId="19F8511A" w:rsidR="008D5A27" w:rsidRDefault="00C63298" w:rsidP="00FB7CDC">
      <w:pPr>
        <w:pStyle w:val="PKTpunkt"/>
        <w:keepNext/>
      </w:pPr>
      <w:r>
        <w:t>66</w:t>
      </w:r>
      <w:r w:rsidR="0009666A">
        <w:t>)</w:t>
      </w:r>
      <w:r w:rsidR="007768B8">
        <w:tab/>
      </w:r>
      <w:r w:rsidR="008D5A27">
        <w:t>w art. 70b:</w:t>
      </w:r>
    </w:p>
    <w:p w14:paraId="56BC159D" w14:textId="40CD72DC" w:rsidR="00B063F0" w:rsidRDefault="003A4085">
      <w:pPr>
        <w:pStyle w:val="LITlitera"/>
        <w:keepNext/>
      </w:pPr>
      <w:r>
        <w:t>a)</w:t>
      </w:r>
      <w:r>
        <w:tab/>
        <w:t xml:space="preserve">w ust. 3 </w:t>
      </w:r>
      <w:bookmarkStart w:id="30" w:name="_Hlk128127126"/>
      <w:r>
        <w:t>w pkt 6</w:t>
      </w:r>
      <w:r w:rsidR="000C57A6">
        <w:t>:</w:t>
      </w:r>
    </w:p>
    <w:p w14:paraId="62946391" w14:textId="587132BA" w:rsidR="000C57A6" w:rsidRDefault="00400458" w:rsidP="00400458">
      <w:pPr>
        <w:pStyle w:val="TIRtiret"/>
      </w:pPr>
      <w:r w:rsidRPr="00400458">
        <w:t>–</w:t>
      </w:r>
      <w:r>
        <w:tab/>
      </w:r>
      <w:r w:rsidR="000C57A6">
        <w:t>w lit. d skreśla się wyrazy „</w:t>
      </w:r>
      <w:r w:rsidR="000C57A6" w:rsidRPr="003A4085">
        <w:t>klauzula ta zastępuje pouczenie organu o odpowiedzialności karnej za składanie fałszywych oświadczeń;</w:t>
      </w:r>
      <w:r w:rsidR="000C57A6">
        <w:t>”,</w:t>
      </w:r>
    </w:p>
    <w:p w14:paraId="387B49FA" w14:textId="61E884EE" w:rsidR="003A4085" w:rsidRPr="003A4085" w:rsidRDefault="00400458" w:rsidP="00400458">
      <w:pPr>
        <w:pStyle w:val="TIRtiret"/>
      </w:pPr>
      <w:r w:rsidRPr="00400458">
        <w:t>–</w:t>
      </w:r>
      <w:r>
        <w:tab/>
      </w:r>
      <w:r w:rsidR="00B063F0">
        <w:t xml:space="preserve">w treści oświadczenia </w:t>
      </w:r>
      <w:r w:rsidR="000C57A6">
        <w:t>w lit. d kropkę</w:t>
      </w:r>
      <w:r w:rsidR="00B063F0">
        <w:t xml:space="preserve"> zastępuje się przecinkiem i </w:t>
      </w:r>
      <w:r w:rsidR="003A4085" w:rsidRPr="003A4085">
        <w:t>dodaje się lit.</w:t>
      </w:r>
      <w:r>
        <w:t> </w:t>
      </w:r>
      <w:r w:rsidR="003A4085" w:rsidRPr="003A4085">
        <w:t>e w brzmieniu:</w:t>
      </w:r>
    </w:p>
    <w:p w14:paraId="0CA8EFEC" w14:textId="46221F16" w:rsidR="003A4085" w:rsidRDefault="003A4085" w:rsidP="00400458">
      <w:pPr>
        <w:pStyle w:val="ZTIRLITzmlittiret"/>
      </w:pPr>
      <w:r>
        <w:t>„e</w:t>
      </w:r>
      <w:r w:rsidR="00572E80">
        <w:t>)</w:t>
      </w:r>
      <w:r>
        <w:t xml:space="preserve"> </w:t>
      </w:r>
      <w:r w:rsidR="0020273E">
        <w:tab/>
      </w:r>
      <w:r w:rsidR="00572E80" w:rsidRPr="00572E80">
        <w:t>w okresie wsparcia, o którym mowa w art. 70f ust. 1, dla tej instalacji wytwórca nie będzie otrzymywać wynagrodzenia z tytułu uczestnictwa w rynku mocy, o którym mowa w ustawie z dnia 8 grudnia 2017 r. o rynku mocy</w:t>
      </w:r>
      <w:r w:rsidR="00674E09">
        <w:t>,</w:t>
      </w:r>
      <w:r w:rsidR="00572E80" w:rsidRPr="00572E80">
        <w:t xml:space="preserve"> lub korzystać ze wsparcia udzielanego na podstawie ustawy z dnia 14 grudnia 2018 r. o promowaniu energii elektrycznej z wysokosprawnej kogeneracji</w:t>
      </w:r>
      <w:r w:rsidR="00674E09">
        <w:t>,</w:t>
      </w:r>
      <w:r w:rsidR="00572E80" w:rsidRPr="00572E80">
        <w:t xml:space="preserve"> lub korzystać z rozliczeń, o których mowa w art. 4 ust. 1 lub art. 38c ust. 3</w:t>
      </w:r>
      <w:r w:rsidR="00712FDE">
        <w:t xml:space="preserve"> ustawy z dnia 20 lutego 2015 r. o odnawialnych źródłach energii</w:t>
      </w:r>
      <w:r w:rsidR="00572E80" w:rsidRPr="00572E80">
        <w:t>.”; klauzula ta zastępuje pouczenie organu o odpowiedzialności karnej za składanie fałszywych oświadczeń;”</w:t>
      </w:r>
      <w:r w:rsidR="0020273E">
        <w:t>,</w:t>
      </w:r>
    </w:p>
    <w:p w14:paraId="7980508D" w14:textId="264D88DB" w:rsidR="004F279A" w:rsidRDefault="003A4085" w:rsidP="00400458">
      <w:pPr>
        <w:pStyle w:val="LITlitera"/>
        <w:keepNext/>
      </w:pPr>
      <w:r>
        <w:t>b</w:t>
      </w:r>
      <w:r w:rsidR="008D5A27">
        <w:t>)</w:t>
      </w:r>
      <w:r w:rsidR="008D5A27">
        <w:tab/>
        <w:t>w ust. 4</w:t>
      </w:r>
      <w:r w:rsidR="004F279A">
        <w:t>:</w:t>
      </w:r>
    </w:p>
    <w:bookmarkEnd w:id="30"/>
    <w:p w14:paraId="3024F53B" w14:textId="25D3FE3C" w:rsidR="008D5A27" w:rsidRDefault="00674E09" w:rsidP="004B47BE">
      <w:pPr>
        <w:pStyle w:val="TIRtiret"/>
        <w:keepNext/>
      </w:pPr>
      <w:r>
        <w:t>–</w:t>
      </w:r>
      <w:r w:rsidR="00C213EE">
        <w:tab/>
      </w:r>
      <w:r w:rsidR="008D5A27">
        <w:t>w pkt 1:</w:t>
      </w:r>
    </w:p>
    <w:p w14:paraId="14E0AE87" w14:textId="223F2EA1" w:rsidR="008D5A27" w:rsidRDefault="00674E09" w:rsidP="004B47BE">
      <w:pPr>
        <w:pStyle w:val="ZTIR2TIRzmpodwtirtiret"/>
      </w:pPr>
      <w:r>
        <w:t>–</w:t>
      </w:r>
      <w:r w:rsidR="004F279A">
        <w:t xml:space="preserve"> </w:t>
      </w:r>
      <w:r>
        <w:t>–</w:t>
      </w:r>
      <w:r w:rsidR="008D5A27">
        <w:tab/>
        <w:t>we wprowadzeniu do wyliczenia po wyrazie „uruchomienia” dodaje się wyrazy „lub modernizacji”,</w:t>
      </w:r>
    </w:p>
    <w:p w14:paraId="0A943F92" w14:textId="4B05286D" w:rsidR="008D5A27" w:rsidRDefault="00674E09" w:rsidP="004B47BE">
      <w:pPr>
        <w:pStyle w:val="ZTIR2TIRzmpodwtirtiret"/>
      </w:pPr>
      <w:r>
        <w:t>–</w:t>
      </w:r>
      <w:r w:rsidR="004F279A">
        <w:t xml:space="preserve"> </w:t>
      </w:r>
      <w:r>
        <w:t>–</w:t>
      </w:r>
      <w:r w:rsidR="008D5A27">
        <w:tab/>
        <w:t>w lit. a po wyrazie „projektowanej” dodaje się wyrazy „lub planowanej do modernizacji”,</w:t>
      </w:r>
      <w:r w:rsidR="00F432BD">
        <w:t xml:space="preserve"> </w:t>
      </w:r>
    </w:p>
    <w:p w14:paraId="7457854C" w14:textId="579C517A" w:rsidR="008D5A27" w:rsidRDefault="00674E09" w:rsidP="004B47BE">
      <w:pPr>
        <w:pStyle w:val="ZTIR2TIRzmpodwtirtiret"/>
      </w:pPr>
      <w:r>
        <w:t>–</w:t>
      </w:r>
      <w:r w:rsidR="004F279A">
        <w:t xml:space="preserve"> </w:t>
      </w:r>
      <w:r>
        <w:t>–</w:t>
      </w:r>
      <w:r w:rsidR="008D5A27">
        <w:tab/>
        <w:t>lit. c otrzymuje brzmienie:</w:t>
      </w:r>
    </w:p>
    <w:p w14:paraId="5CA1BCD4" w14:textId="463FD2EE" w:rsidR="008D5A27" w:rsidRDefault="008D5A27" w:rsidP="00063DF2">
      <w:pPr>
        <w:pStyle w:val="Z2TIRLITzmlitpodwjnymtiret"/>
      </w:pPr>
      <w:r>
        <w:t>„c)</w:t>
      </w:r>
      <w:r w:rsidR="00063DF2">
        <w:tab/>
      </w:r>
      <w:r>
        <w:t>oświadczenie, że urządzenia wchodzące w skład tej instalacji, służące do wytwarzania energii elektrycznej, o której mowa w art. 70a ust. 1 albo 2, zamontowane w czasie budowy lub modernizacji, zostały wyprodukowane w okresie 36 miesięcy bezpośrednio poprzedzających dzień wytworzenia po raz pierwszy energii elektrycznej w tej instalacji odnawialnego źródła energii po zakończeniu</w:t>
      </w:r>
      <w:r w:rsidR="000C57A6">
        <w:t xml:space="preserve"> jej</w:t>
      </w:r>
      <w:r>
        <w:t xml:space="preserve"> budowy lub modernizacji, z wyłączeniem instalacji wykorzystującej wyłącznie hydroenergię do wytwarzania energii elektrycznej, a same urządzenia nie były wcześniej amortyzowane w rozumieniu przepisów o rachunkowości przez jakikolwiek podmiot,”</w:t>
      </w:r>
      <w:r w:rsidR="00EB7588">
        <w:t>,</w:t>
      </w:r>
    </w:p>
    <w:p w14:paraId="43D5F38C" w14:textId="472D07D4" w:rsidR="008D5A27" w:rsidRDefault="00EC531F" w:rsidP="004B47BE">
      <w:pPr>
        <w:pStyle w:val="ZTIR2TIRzmpodwtirtiret"/>
      </w:pPr>
      <w:r>
        <w:t>–</w:t>
      </w:r>
      <w:r w:rsidR="004F279A">
        <w:t xml:space="preserve"> </w:t>
      </w:r>
      <w:r>
        <w:t>–</w:t>
      </w:r>
      <w:r w:rsidR="008D5A27">
        <w:tab/>
        <w:t xml:space="preserve">w lit. d </w:t>
      </w:r>
      <w:r w:rsidR="002F1665">
        <w:t>p</w:t>
      </w:r>
      <w:r w:rsidR="008D5A27">
        <w:t>o wyrazach „w instalacji odnawialnego źródła energii” dodaje się wyrazy „</w:t>
      </w:r>
      <w:r w:rsidR="00E7784A">
        <w:t xml:space="preserve">po zakończeniu </w:t>
      </w:r>
      <w:r w:rsidR="00C73E52">
        <w:t xml:space="preserve">jej </w:t>
      </w:r>
      <w:r w:rsidR="00E7784A">
        <w:t xml:space="preserve">budowy </w:t>
      </w:r>
      <w:r w:rsidR="008D5A27">
        <w:t>lub modernizacji”,</w:t>
      </w:r>
    </w:p>
    <w:p w14:paraId="4715180C" w14:textId="3459DFAC" w:rsidR="00AE4B65" w:rsidRDefault="00EC531F" w:rsidP="004B47BE">
      <w:pPr>
        <w:pStyle w:val="TIRtiret"/>
        <w:keepNext/>
      </w:pPr>
      <w:bookmarkStart w:id="31" w:name="_Hlk131165940"/>
      <w:r>
        <w:t>–</w:t>
      </w:r>
      <w:bookmarkEnd w:id="31"/>
      <w:r w:rsidR="00C213EE">
        <w:tab/>
      </w:r>
      <w:r w:rsidR="00AE4B65">
        <w:t xml:space="preserve">w pkt 2 </w:t>
      </w:r>
      <w:r w:rsidR="006E48D8">
        <w:t xml:space="preserve">w lit. b </w:t>
      </w:r>
      <w:r w:rsidR="00AE4B65">
        <w:t>kropkę zastępuje się średnikiem i dodaje się pkt 3 w brzmieniu:</w:t>
      </w:r>
    </w:p>
    <w:p w14:paraId="0BCD094B" w14:textId="436429B3" w:rsidR="00AE4B65" w:rsidRDefault="00AE4B65" w:rsidP="00F5616B">
      <w:pPr>
        <w:pStyle w:val="ZTIRPKTzmpkttiret"/>
      </w:pPr>
      <w:r>
        <w:t>„3)</w:t>
      </w:r>
      <w:r>
        <w:tab/>
        <w:t xml:space="preserve">w przypadku instalacji </w:t>
      </w:r>
      <w:r w:rsidR="00C73E52">
        <w:t>planowanej do modernizacji</w:t>
      </w:r>
      <w:r>
        <w:t xml:space="preserve"> </w:t>
      </w:r>
      <w:r w:rsidR="00624976">
        <w:t>–</w:t>
      </w:r>
      <w:r>
        <w:t xml:space="preserve"> </w:t>
      </w:r>
      <w:r w:rsidRPr="00AE4B65">
        <w:t>oświadczenie o udziale planowanych do poniesienia nakładów inwestycyjnych modernizacji w koszt</w:t>
      </w:r>
      <w:r w:rsidR="00B54068">
        <w:t>ach</w:t>
      </w:r>
      <w:r w:rsidRPr="00AE4B65">
        <w:t xml:space="preserve"> kwalifikowanych wybudowania nowej referencyjnej instalacji</w:t>
      </w:r>
      <w:r w:rsidR="00AD55AF" w:rsidRPr="00AD55AF">
        <w:t xml:space="preserve"> odnawialnego źródła energii, o którym mowa w</w:t>
      </w:r>
      <w:r w:rsidR="00063DF2">
        <w:t xml:space="preserve"> art. </w:t>
      </w:r>
      <w:r w:rsidR="00AD55AF" w:rsidRPr="00AD55AF">
        <w:t xml:space="preserve">74 ust. </w:t>
      </w:r>
      <w:r w:rsidR="00102F09">
        <w:t>2</w:t>
      </w:r>
      <w:r w:rsidR="00C73E52">
        <w:t>d</w:t>
      </w:r>
      <w:r w:rsidRPr="00AE4B65">
        <w:t>.”,</w:t>
      </w:r>
    </w:p>
    <w:p w14:paraId="67B54684" w14:textId="220D32BC" w:rsidR="009D2D31" w:rsidRPr="009B0512" w:rsidRDefault="00FA1D2F" w:rsidP="004B47BE">
      <w:pPr>
        <w:pStyle w:val="LITlitera"/>
        <w:keepNext/>
      </w:pPr>
      <w:r>
        <w:t>c</w:t>
      </w:r>
      <w:r w:rsidR="008D5A27">
        <w:t>)</w:t>
      </w:r>
      <w:r w:rsidR="008D5A27">
        <w:tab/>
      </w:r>
      <w:r w:rsidR="009D2D31">
        <w:t>w ust. 10</w:t>
      </w:r>
      <w:r w:rsidR="004B5A96">
        <w:t xml:space="preserve"> w pkt 2 </w:t>
      </w:r>
      <w:bookmarkStart w:id="32" w:name="_Hlk113375170"/>
      <w:r w:rsidR="009D2D31">
        <w:t>po wyrazach „dokumenty” dodaje się wyrazy „i oświadczenia”,</w:t>
      </w:r>
      <w:bookmarkEnd w:id="32"/>
    </w:p>
    <w:p w14:paraId="1408DAE9" w14:textId="77777777" w:rsidR="004B47BE" w:rsidRDefault="009D2D31" w:rsidP="004B47BE">
      <w:pPr>
        <w:pStyle w:val="LITlitera"/>
      </w:pPr>
      <w:r>
        <w:t>d)</w:t>
      </w:r>
      <w:r>
        <w:tab/>
        <w:t>po ust. 10 dodaje się ust. 10a</w:t>
      </w:r>
      <w:r w:rsidR="004B47BE" w:rsidRPr="004B47BE">
        <w:t>–</w:t>
      </w:r>
      <w:r>
        <w:t>10</w:t>
      </w:r>
      <w:r w:rsidR="006E48D8">
        <w:t>d</w:t>
      </w:r>
      <w:r>
        <w:t xml:space="preserve"> w brzmieniu:</w:t>
      </w:r>
    </w:p>
    <w:p w14:paraId="7806375F" w14:textId="4D1AB119" w:rsidR="006E48D8" w:rsidRDefault="006E48D8" w:rsidP="006E48D8">
      <w:pPr>
        <w:pStyle w:val="ZLITUSTzmustliter"/>
      </w:pPr>
      <w:r>
        <w:t>„10a. Zmiana mocy zainstalowanej elektrycznej instalacji odnawialnego źródła energii, o której mowa w ust. 3 pkt 4, powodująca zmianę pierwotnej kwalifikacji określonej zgodnie z art. 77 ust. 5, właściwej dla tej instalacji w dniu złożenia deklaracji, o której mowa w ust. 1, skutkuje:</w:t>
      </w:r>
    </w:p>
    <w:p w14:paraId="218728F5" w14:textId="77777777" w:rsidR="006E48D8" w:rsidRDefault="006E48D8" w:rsidP="006E48D8">
      <w:pPr>
        <w:pStyle w:val="ZLITPKTzmpktliter"/>
      </w:pPr>
      <w:r>
        <w:t>1)</w:t>
      </w:r>
      <w:r>
        <w:tab/>
        <w:t xml:space="preserve">utrzymaniem dotychczasowej stałej ceny zakupu – w przypadku zmniejszenia tej mocy; </w:t>
      </w:r>
    </w:p>
    <w:p w14:paraId="29D27271" w14:textId="47229114" w:rsidR="006E48D8" w:rsidRDefault="006E48D8" w:rsidP="004B47BE">
      <w:pPr>
        <w:pStyle w:val="ZLITPKTzmpktliter"/>
      </w:pPr>
      <w:r>
        <w:t>2)</w:t>
      </w:r>
      <w:r w:rsidR="004B47BE">
        <w:tab/>
      </w:r>
      <w:r>
        <w:t xml:space="preserve">ustaleniem nowej stałej ceny zakupu stosowanej od miesiąca następującego po miesiącu </w:t>
      </w:r>
      <w:r w:rsidR="00B20BCF">
        <w:t xml:space="preserve">zmiany </w:t>
      </w:r>
      <w:r>
        <w:t>wpisu tej instalacji w rejestrze wytwórców energii w małej instalacji albo w rejestrze wytwórców biogazu rolniczego – w przypadku zwiększenia tej mocy.</w:t>
      </w:r>
    </w:p>
    <w:p w14:paraId="2203A8FC" w14:textId="77777777" w:rsidR="007762BE" w:rsidRDefault="007762BE" w:rsidP="007762BE">
      <w:pPr>
        <w:pStyle w:val="ZLITUSTzmustliter"/>
      </w:pPr>
      <w:r>
        <w:t>10b</w:t>
      </w:r>
      <w:r w:rsidRPr="00A90269">
        <w:t>. W przypadku,</w:t>
      </w:r>
      <w:r>
        <w:t xml:space="preserve"> o którym mowa w ust. 10a pkt 2,</w:t>
      </w:r>
      <w:r w:rsidRPr="00A90269">
        <w:t xml:space="preserve"> </w:t>
      </w:r>
      <w:r>
        <w:t xml:space="preserve">nową stałą </w:t>
      </w:r>
      <w:r w:rsidRPr="00A90269">
        <w:t>cenę</w:t>
      </w:r>
      <w:r>
        <w:t xml:space="preserve"> zakupu</w:t>
      </w:r>
      <w:r w:rsidRPr="00A90269">
        <w:t xml:space="preserve"> wylicza się jako </w:t>
      </w:r>
      <w:r>
        <w:t>różnicę:</w:t>
      </w:r>
    </w:p>
    <w:p w14:paraId="667434C1" w14:textId="2D07D811" w:rsidR="007762BE" w:rsidRDefault="007762BE" w:rsidP="00C213EE">
      <w:pPr>
        <w:pStyle w:val="ZLITLITzmlitliter"/>
      </w:pPr>
      <w:r>
        <w:t>1)</w:t>
      </w:r>
      <w:r w:rsidR="00C213EE">
        <w:tab/>
      </w:r>
      <w:r w:rsidRPr="00A90269">
        <w:t xml:space="preserve">ceny skorygowanej obliczonej zgodnie z </w:t>
      </w:r>
      <w:r w:rsidRPr="008F15DD">
        <w:t>art. 39a ust. 5</w:t>
      </w:r>
      <w:r>
        <w:t xml:space="preserve"> i </w:t>
      </w:r>
      <w:r w:rsidRPr="008F15DD">
        <w:t>7</w:t>
      </w:r>
      <w:r w:rsidRPr="00A90269">
        <w:t>, z uwzględnieniem corocznej waloryzacji</w:t>
      </w:r>
      <w:r>
        <w:t xml:space="preserve"> </w:t>
      </w:r>
      <w:r w:rsidRPr="00A90269">
        <w:t xml:space="preserve">dokonywanej zgodnie z </w:t>
      </w:r>
      <w:r w:rsidRPr="008F15DD">
        <w:t>art. 70e ust. 3</w:t>
      </w:r>
      <w:r w:rsidRPr="00A90269">
        <w:t xml:space="preserve">, przysługującej wytwórcy </w:t>
      </w:r>
      <w:r>
        <w:t xml:space="preserve">na dzień złożenia </w:t>
      </w:r>
      <w:r w:rsidRPr="00A719B9">
        <w:t>deklaracji, o której mowa w ust.</w:t>
      </w:r>
      <w:r>
        <w:t xml:space="preserve"> </w:t>
      </w:r>
      <w:r w:rsidRPr="00A719B9">
        <w:t>1, podlegającej zmianie</w:t>
      </w:r>
      <w:r>
        <w:t>, oraz</w:t>
      </w:r>
    </w:p>
    <w:p w14:paraId="1759B155" w14:textId="1F5E6FC6" w:rsidR="007762BE" w:rsidRDefault="007762BE" w:rsidP="00C213EE">
      <w:pPr>
        <w:pStyle w:val="ZLITLITzmlitliter"/>
      </w:pPr>
      <w:r>
        <w:t>2)</w:t>
      </w:r>
      <w:r w:rsidR="00C213EE">
        <w:tab/>
      </w:r>
      <w:r w:rsidRPr="00A719B9">
        <w:t>kwoty stanowiącej różnicę między</w:t>
      </w:r>
      <w:r>
        <w:t>:</w:t>
      </w:r>
      <w:r w:rsidRPr="00A719B9">
        <w:t xml:space="preserve"> </w:t>
      </w:r>
    </w:p>
    <w:p w14:paraId="0DB230C0" w14:textId="04F2D4F4" w:rsidR="007762BE" w:rsidRDefault="007762BE" w:rsidP="00C213EE">
      <w:pPr>
        <w:pStyle w:val="ZLITLITwPKTzmlitwpktliter"/>
      </w:pPr>
      <w:r>
        <w:t>a)</w:t>
      </w:r>
      <w:r w:rsidR="00C213EE">
        <w:tab/>
      </w:r>
      <w:r w:rsidRPr="00A719B9">
        <w:t xml:space="preserve">ceną referencyjną przysługującą temu wytwórcy w dniu złożenia przez niego deklaracji, o której mowa w </w:t>
      </w:r>
      <w:r w:rsidRPr="008F15DD">
        <w:t>ust. 1</w:t>
      </w:r>
      <w:r w:rsidRPr="00A719B9">
        <w:t>, podlegającej zmianie</w:t>
      </w:r>
      <w:r>
        <w:t>, a</w:t>
      </w:r>
      <w:r w:rsidRPr="00A719B9">
        <w:t xml:space="preserve"> </w:t>
      </w:r>
    </w:p>
    <w:p w14:paraId="41447510" w14:textId="20F8C285" w:rsidR="007762BE" w:rsidRDefault="007762BE" w:rsidP="00C213EE">
      <w:pPr>
        <w:pStyle w:val="ZLITLITwPKTzmlitwpktliter"/>
      </w:pPr>
      <w:r>
        <w:t>b)</w:t>
      </w:r>
      <w:r w:rsidR="00C213EE">
        <w:tab/>
      </w:r>
      <w:r w:rsidRPr="00A719B9">
        <w:t xml:space="preserve">ceną referencyjną, która przysługiwałaby mu </w:t>
      </w:r>
      <w:r>
        <w:t>w przypadku, gdy</w:t>
      </w:r>
      <w:r w:rsidR="003E3143">
        <w:t>by</w:t>
      </w:r>
      <w:r>
        <w:t xml:space="preserve"> moc </w:t>
      </w:r>
      <w:r w:rsidRPr="00A719B9">
        <w:t>zainstalowana elektryczna instalacji objęt</w:t>
      </w:r>
      <w:r>
        <w:t>ej deklaracją, o której mowa w ust. 1</w:t>
      </w:r>
      <w:r w:rsidR="0057574C">
        <w:t xml:space="preserve">, </w:t>
      </w:r>
      <w:r>
        <w:t xml:space="preserve">podlegającą zmianie, w dniu jej złożenia </w:t>
      </w:r>
      <w:r w:rsidRPr="00A719B9">
        <w:t>odpowiadała mocy zainstalowanej elektrycznej, o której mowa w ust. 10a pkt 2</w:t>
      </w:r>
      <w:r>
        <w:t>.</w:t>
      </w:r>
    </w:p>
    <w:p w14:paraId="49A2D01C" w14:textId="5B61B744" w:rsidR="006E48D8" w:rsidRDefault="006E48D8" w:rsidP="004B5A96">
      <w:pPr>
        <w:pStyle w:val="ZLITUSTzmustliter"/>
      </w:pPr>
      <w:r w:rsidRPr="00A719B9">
        <w:t>10</w:t>
      </w:r>
      <w:r w:rsidR="0057574C">
        <w:t>c</w:t>
      </w:r>
      <w:r>
        <w:t>.</w:t>
      </w:r>
      <w:r w:rsidRPr="00A719B9">
        <w:t xml:space="preserve"> W przypadku otrzymania przez wytwórcę pomocy inwestycyjnej, o której mowa w art. 39a ust. 1</w:t>
      </w:r>
      <w:r w:rsidR="0057574C">
        <w:t>,</w:t>
      </w:r>
      <w:r w:rsidRPr="00A719B9">
        <w:t xml:space="preserve"> na zwiększoną moc zainstalowaną elektryczną, o której mowa w ust. 10a pkt 2, wartość </w:t>
      </w:r>
      <w:r w:rsidR="0057574C">
        <w:t xml:space="preserve">tej pomocy </w:t>
      </w:r>
      <w:r w:rsidRPr="00A719B9">
        <w:t xml:space="preserve">oblicza się na dzień </w:t>
      </w:r>
      <w:r w:rsidR="0057574C">
        <w:t>zmiany</w:t>
      </w:r>
      <w:r w:rsidRPr="00A719B9">
        <w:t xml:space="preserve"> wpisu tej instalacji w rejestrze wytwórców energii w małej instalacji albo w rejestrze wytwórców biogazu rolniczego, przyjmując na potrzeby obliczenia ceny skorygowanej ilość energii elektrycznej, wyrażoną w MWh, o której mowa w ust. 10 pkt 2, pomniejszoną o ilość energii elektrycznej wytworzonej</w:t>
      </w:r>
      <w:r w:rsidRPr="00BE7C47">
        <w:t xml:space="preserve"> oraz wprowadzonej do sieci i sprzedanej zgodnie z </w:t>
      </w:r>
      <w:r w:rsidR="00BB4FEB">
        <w:t>ust. 1</w:t>
      </w:r>
      <w:r w:rsidR="00590104">
        <w:t>–</w:t>
      </w:r>
      <w:r w:rsidR="00BB4FEB">
        <w:t>10b i 10d</w:t>
      </w:r>
      <w:r w:rsidR="00590104">
        <w:t>–</w:t>
      </w:r>
      <w:r w:rsidR="00BB4FEB">
        <w:t xml:space="preserve">18, </w:t>
      </w:r>
      <w:r w:rsidRPr="00BE7C47">
        <w:t>art. 70a</w:t>
      </w:r>
      <w:r w:rsidR="00F26DDF">
        <w:t xml:space="preserve"> i art. 70ba</w:t>
      </w:r>
      <w:r w:rsidR="00C213EE" w:rsidRPr="00C213EE">
        <w:t>–</w:t>
      </w:r>
      <w:r w:rsidR="003E5480">
        <w:t>7</w:t>
      </w:r>
      <w:r>
        <w:t>0f</w:t>
      </w:r>
      <w:r w:rsidRPr="005C7B02">
        <w:t xml:space="preserve"> do końca miesiąca poprzedzającego miesiąc, w którym </w:t>
      </w:r>
      <w:r>
        <w:t xml:space="preserve">dokonano </w:t>
      </w:r>
      <w:r w:rsidR="0057574C">
        <w:t xml:space="preserve">zmiany </w:t>
      </w:r>
      <w:r>
        <w:t xml:space="preserve">wpisu </w:t>
      </w:r>
      <w:r w:rsidRPr="00BE7C47">
        <w:t xml:space="preserve">tej instalacji w rejestrze wytwórców energii w małej </w:t>
      </w:r>
      <w:r>
        <w:t>i</w:t>
      </w:r>
      <w:r w:rsidRPr="00BE7C47">
        <w:t>nstalacji</w:t>
      </w:r>
      <w:r w:rsidRPr="00B058D8">
        <w:t xml:space="preserve"> albo w rejestrze wytwórców biogazu rolniczego</w:t>
      </w:r>
      <w:r>
        <w:t xml:space="preserve">. </w:t>
      </w:r>
      <w:r w:rsidRPr="00A719B9">
        <w:t>Przepisy art. 39a</w:t>
      </w:r>
      <w:r w:rsidR="00445DAA">
        <w:t xml:space="preserve"> </w:t>
      </w:r>
      <w:r w:rsidRPr="00A719B9">
        <w:t>stosuje się odpowiednio.</w:t>
      </w:r>
    </w:p>
    <w:p w14:paraId="5DA4C9CE" w14:textId="753576C0" w:rsidR="0057574C" w:rsidRDefault="0057574C" w:rsidP="0057574C">
      <w:pPr>
        <w:pStyle w:val="ZLITUSTzmustliter"/>
      </w:pPr>
      <w:r>
        <w:t xml:space="preserve">10d. </w:t>
      </w:r>
      <w:r w:rsidRPr="00A719B9">
        <w:t>Wytwórca przekazuje Prezesowi URE oraz operatorowi rozliczeń energii odnawialnej</w:t>
      </w:r>
      <w:r>
        <w:t xml:space="preserve">, o którym mowa w art. 106, </w:t>
      </w:r>
      <w:r w:rsidRPr="00A719B9">
        <w:t>oświadczenie o nowej stałej cenie zakupu</w:t>
      </w:r>
      <w:r>
        <w:t>,</w:t>
      </w:r>
      <w:r w:rsidRPr="00944FD9">
        <w:t xml:space="preserve"> </w:t>
      </w:r>
      <w:r w:rsidRPr="00A719B9">
        <w:t>o której mowa w ust.</w:t>
      </w:r>
      <w:r>
        <w:t xml:space="preserve"> </w:t>
      </w:r>
      <w:r w:rsidRPr="00A719B9">
        <w:t>10a pkt 2</w:t>
      </w:r>
      <w:r>
        <w:t>,</w:t>
      </w:r>
      <w:r w:rsidRPr="00A719B9">
        <w:t xml:space="preserve"> najpóźniej do dnia złożenia pierwszego wniosku o pokrycie ujemnego salda dla energii elektrycznej wytworzonej i sprzedanej z instalacji odnawialnego źródła energii</w:t>
      </w:r>
      <w:r>
        <w:t xml:space="preserve"> </w:t>
      </w:r>
      <w:r w:rsidRPr="00954C43">
        <w:t>o łącznej mocy zainstalowanej elektrycznej, o</w:t>
      </w:r>
      <w:r w:rsidR="00E525FA">
        <w:t> </w:t>
      </w:r>
      <w:r w:rsidRPr="00954C43">
        <w:t>której mowa w ust. 10a pkt 2.</w:t>
      </w:r>
      <w:r>
        <w:t>”,</w:t>
      </w:r>
    </w:p>
    <w:p w14:paraId="01ED163C" w14:textId="4EC0828B" w:rsidR="008D5A27" w:rsidRDefault="00FA1D2F" w:rsidP="00E86D71">
      <w:pPr>
        <w:pStyle w:val="LITlitera"/>
      </w:pPr>
      <w:r>
        <w:t>e</w:t>
      </w:r>
      <w:r w:rsidR="007B48DB">
        <w:t>)</w:t>
      </w:r>
      <w:r w:rsidR="007B48DB">
        <w:tab/>
      </w:r>
      <w:r w:rsidR="00763A04">
        <w:t xml:space="preserve">uchyla się </w:t>
      </w:r>
      <w:r w:rsidR="008D5A27">
        <w:t>ust. 11,</w:t>
      </w:r>
    </w:p>
    <w:p w14:paraId="7F7A9D23" w14:textId="5AFC9ED5" w:rsidR="008D5A27" w:rsidRDefault="00FA1D2F" w:rsidP="00E525FA">
      <w:pPr>
        <w:pStyle w:val="LITlitera"/>
        <w:keepNext/>
      </w:pPr>
      <w:r>
        <w:t>f</w:t>
      </w:r>
      <w:r w:rsidR="008D5A27">
        <w:t>)</w:t>
      </w:r>
      <w:r w:rsidR="008D5A27">
        <w:tab/>
        <w:t>po ust. 11 dodaje się ust. 11a</w:t>
      </w:r>
      <w:r w:rsidR="00E525FA" w:rsidRPr="00E525FA">
        <w:t>–</w:t>
      </w:r>
      <w:r w:rsidR="0009393D">
        <w:t>11</w:t>
      </w:r>
      <w:r w:rsidR="004B5A96">
        <w:t>c</w:t>
      </w:r>
      <w:r w:rsidR="00AC7912">
        <w:t xml:space="preserve"> </w:t>
      </w:r>
      <w:r w:rsidR="008D5A27">
        <w:t>w brzmieniu:</w:t>
      </w:r>
    </w:p>
    <w:p w14:paraId="6D1388C5" w14:textId="40625706" w:rsidR="0009393D" w:rsidRDefault="0009393D" w:rsidP="00E46153">
      <w:pPr>
        <w:pStyle w:val="ZLITUSTzmustliter"/>
      </w:pPr>
      <w:r>
        <w:t>„</w:t>
      </w:r>
      <w:r w:rsidRPr="0009393D">
        <w:t>11a</w:t>
      </w:r>
      <w:r>
        <w:t>.</w:t>
      </w:r>
      <w:r w:rsidRPr="0009393D">
        <w:t xml:space="preserve"> Wytwórca energii elektrycznej z odnawialnych źródeł energii, który uzyskał zaświadczenie</w:t>
      </w:r>
      <w:r w:rsidR="00594439">
        <w:t>,</w:t>
      </w:r>
      <w:r w:rsidRPr="0009393D">
        <w:t xml:space="preserve"> o którym mowa w ust. 8, przekazuje Prezesowi URE </w:t>
      </w:r>
      <w:r w:rsidR="00A60355">
        <w:t xml:space="preserve">oraz operatorowi rozliczeń energii odnawialnej, o którym mowa w art. 106, </w:t>
      </w:r>
      <w:r w:rsidRPr="0009393D">
        <w:t>informację o dniu wytworzenia oraz wprowadzenia energii elektrycznej z odnawialnych źródeł energii do sieci, potwierdzoną przez operatora sieci przesyłowej elektroenergetycznej lub operatora sieci dystrybucyjnej elektroenergetycznej</w:t>
      </w:r>
      <w:r w:rsidR="006401BE">
        <w:t>,</w:t>
      </w:r>
      <w:r w:rsidRPr="0009393D">
        <w:t xml:space="preserve"> i </w:t>
      </w:r>
      <w:r w:rsidR="00F25812">
        <w:t xml:space="preserve">o dniu </w:t>
      </w:r>
      <w:r w:rsidRPr="0009393D">
        <w:t>jej sprzedaży</w:t>
      </w:r>
      <w:r w:rsidR="00594439">
        <w:t>,</w:t>
      </w:r>
      <w:r w:rsidRPr="0009393D">
        <w:t xml:space="preserve"> zgodnie z przepisami ust. 1, art. 70a oraz art. 70c</w:t>
      </w:r>
      <w:r w:rsidR="00ED7F40">
        <w:t>–</w:t>
      </w:r>
      <w:r w:rsidRPr="0009393D">
        <w:t>70</w:t>
      </w:r>
      <w:r w:rsidR="00F26DDF">
        <w:t>f</w:t>
      </w:r>
      <w:r w:rsidRPr="0009393D">
        <w:t xml:space="preserve"> </w:t>
      </w:r>
      <w:r w:rsidR="00594439">
        <w:t>–</w:t>
      </w:r>
      <w:r w:rsidRPr="0009393D">
        <w:t xml:space="preserve"> w</w:t>
      </w:r>
      <w:r w:rsidR="00594439">
        <w:t xml:space="preserve"> </w:t>
      </w:r>
      <w:r w:rsidRPr="0009393D">
        <w:t>terminie 30 dni od dnia tej sprzedaży po raz pierwszy.</w:t>
      </w:r>
    </w:p>
    <w:p w14:paraId="1DEB4167" w14:textId="44453D12" w:rsidR="008D5A27" w:rsidRDefault="008D5A27" w:rsidP="003F5A98">
      <w:pPr>
        <w:pStyle w:val="ZLITUSTzmustliter"/>
      </w:pPr>
      <w:r>
        <w:t>11</w:t>
      </w:r>
      <w:r w:rsidR="0009393D">
        <w:t>b</w:t>
      </w:r>
      <w:r>
        <w:t xml:space="preserve">. </w:t>
      </w:r>
      <w:bookmarkStart w:id="33" w:name="_Hlk130923083"/>
      <w:r>
        <w:t xml:space="preserve">Wytwórca energii elektrycznej </w:t>
      </w:r>
      <w:r w:rsidR="00C02167">
        <w:t xml:space="preserve">wytworzonej </w:t>
      </w:r>
      <w:r w:rsidR="00594439">
        <w:t xml:space="preserve">w zmodernizowanej instalacji </w:t>
      </w:r>
      <w:r>
        <w:t>odnawialn</w:t>
      </w:r>
      <w:r w:rsidR="00046A2E">
        <w:t>ego</w:t>
      </w:r>
      <w:r>
        <w:t xml:space="preserve"> źródł</w:t>
      </w:r>
      <w:r w:rsidR="00046A2E">
        <w:t>a</w:t>
      </w:r>
      <w:r>
        <w:t xml:space="preserve"> energii, który</w:t>
      </w:r>
      <w:r w:rsidR="0064070A">
        <w:t xml:space="preserve"> uzyskał </w:t>
      </w:r>
      <w:r>
        <w:t>zaświadczenie, o którym mowa w ust. 8</w:t>
      </w:r>
      <w:r w:rsidR="002F6DAB">
        <w:t>,</w:t>
      </w:r>
      <w:r>
        <w:t xml:space="preserve"> przekazuje Prezesowi URE</w:t>
      </w:r>
      <w:r w:rsidR="004012AB">
        <w:t>, operatorowi rozliczeń energii odnawialnej, o którym mowa w</w:t>
      </w:r>
      <w:r w:rsidR="00FA164C">
        <w:t xml:space="preserve"> art. 106</w:t>
      </w:r>
      <w:r w:rsidR="0058777A">
        <w:t>,</w:t>
      </w:r>
      <w:r w:rsidR="004012AB">
        <w:t xml:space="preserve"> oraz sprzedawcy zobowiązanemu</w:t>
      </w:r>
      <w:r w:rsidR="004511E3">
        <w:t xml:space="preserve"> </w:t>
      </w:r>
      <w:r>
        <w:t>w terminie 60 dni od zakończenia modernizacji:</w:t>
      </w:r>
      <w:r w:rsidR="002F6DAB">
        <w:t xml:space="preserve"> </w:t>
      </w:r>
    </w:p>
    <w:bookmarkEnd w:id="33"/>
    <w:p w14:paraId="40CEDAAF" w14:textId="2714F37B" w:rsidR="00004892" w:rsidRDefault="008D5A27" w:rsidP="001B27DF">
      <w:pPr>
        <w:pStyle w:val="ZLITPKTzmpktliter"/>
      </w:pPr>
      <w:r>
        <w:t>1)</w:t>
      </w:r>
      <w:r w:rsidR="00063DF2">
        <w:tab/>
      </w:r>
      <w:bookmarkStart w:id="34" w:name="_Hlk116308805"/>
      <w:bookmarkStart w:id="35" w:name="_Hlk110601717"/>
      <w:r w:rsidR="00F1508C">
        <w:t>oświadczenie</w:t>
      </w:r>
      <w:r w:rsidR="00D31819">
        <w:t xml:space="preserve"> o zakończeniu modernizacji</w:t>
      </w:r>
      <w:r w:rsidR="00F1508C">
        <w:t xml:space="preserve"> </w:t>
      </w:r>
      <w:r w:rsidR="00F1508C" w:rsidRPr="00BE067F">
        <w:t>złożone pod rygorem odpowiedzialności karnej za składanie fałszywych oświadczeń</w:t>
      </w:r>
      <w:r w:rsidR="00F1508C">
        <w:t xml:space="preserve">, o następującej treści: </w:t>
      </w:r>
    </w:p>
    <w:p w14:paraId="682EDF63" w14:textId="37D9897D" w:rsidR="00D31819" w:rsidRDefault="00F1508C" w:rsidP="005C6C48">
      <w:pPr>
        <w:pStyle w:val="ZLITPKTzmpktliter"/>
        <w:ind w:firstLine="63"/>
      </w:pPr>
      <w:r>
        <w:t xml:space="preserve">„Świadomy odpowiedzialności karnej za złożenie fałszywego oświadczenia wynikającej z art. 233 § 6 ustawy z dnia 6 czerwca 1997 r. </w:t>
      </w:r>
      <w:r w:rsidR="00ED7F40">
        <w:t>–</w:t>
      </w:r>
      <w:r>
        <w:t xml:space="preserve"> Kodeks karny oświadczam, że modernizacja instalacji odnawialnego źródła energii, w której będzie wytwarzana energia elektryczna z odnawialnych źródeł energii, została zakończona</w:t>
      </w:r>
      <w:r w:rsidR="00322540">
        <w:t xml:space="preserve"> </w:t>
      </w:r>
      <w:r>
        <w:t xml:space="preserve">oraz </w:t>
      </w:r>
      <w:r w:rsidR="00405862">
        <w:t xml:space="preserve">że </w:t>
      </w:r>
      <w:r>
        <w:t xml:space="preserve">spełnia wymagania, o których mowa w </w:t>
      </w:r>
      <w:r w:rsidR="00883B6B">
        <w:t xml:space="preserve">art. 70b </w:t>
      </w:r>
      <w:r w:rsidR="00C02167">
        <w:t>ust. 16 pkt</w:t>
      </w:r>
      <w:r w:rsidR="00445DAA">
        <w:t xml:space="preserve"> </w:t>
      </w:r>
      <w:r w:rsidR="001C5B2D">
        <w:t>4 i 5 oraz</w:t>
      </w:r>
      <w:r w:rsidR="00C02167">
        <w:t xml:space="preserve"> </w:t>
      </w:r>
      <w:r>
        <w:t xml:space="preserve">art. 74 ust. 2 pkt </w:t>
      </w:r>
      <w:r w:rsidR="00C02167">
        <w:t xml:space="preserve">2 </w:t>
      </w:r>
      <w:r w:rsidR="00D31819">
        <w:t>ustawy z dnia 20 lutego 2015 r. o odnawialnych źródłach energii</w:t>
      </w:r>
      <w:r>
        <w:t>.”; klauzula ta zastępuje pouczenie organu o odpowiedzialności karnej za składanie fałszywych oświadczeń</w:t>
      </w:r>
      <w:r w:rsidR="00A96FB0">
        <w:t>;</w:t>
      </w:r>
      <w:bookmarkEnd w:id="34"/>
    </w:p>
    <w:p w14:paraId="341D29BD" w14:textId="0FA74D69" w:rsidR="00583499" w:rsidRDefault="00A96FB0" w:rsidP="001B27DF">
      <w:pPr>
        <w:pStyle w:val="ZLITPKTzmpktliter"/>
      </w:pPr>
      <w:r>
        <w:t>2)</w:t>
      </w:r>
      <w:r w:rsidR="001B27DF">
        <w:tab/>
      </w:r>
      <w:r w:rsidR="001D3995">
        <w:t>o</w:t>
      </w:r>
      <w:r w:rsidRPr="00B61363">
        <w:t>świadczeni</w:t>
      </w:r>
      <w:r w:rsidR="001D3995">
        <w:t>e</w:t>
      </w:r>
      <w:r w:rsidRPr="00B61363">
        <w:t xml:space="preserve"> o upływie terminu do </w:t>
      </w:r>
      <w:r w:rsidRPr="00A96FB0">
        <w:t xml:space="preserve">zgłoszenia przez </w:t>
      </w:r>
      <w:r w:rsidRPr="00E46153">
        <w:t>organ nadzoru budowlanego sprzeciwu do zawiadomienia</w:t>
      </w:r>
      <w:r w:rsidRPr="00A96FB0">
        <w:t xml:space="preserve"> o zakończeniu budowy albo zaświadczeni</w:t>
      </w:r>
      <w:r w:rsidR="001D3995">
        <w:t>e</w:t>
      </w:r>
      <w:r w:rsidRPr="00A96FB0">
        <w:t xml:space="preserve"> </w:t>
      </w:r>
      <w:r w:rsidR="00A04D2A">
        <w:t xml:space="preserve">organu nadzoru budowlanego </w:t>
      </w:r>
      <w:r w:rsidRPr="00A96FB0">
        <w:t>o braku podstaw do wniesienia takiego sprzeciwu, albo</w:t>
      </w:r>
      <w:r w:rsidRPr="00E46153" w:rsidDel="00583499">
        <w:t xml:space="preserve"> </w:t>
      </w:r>
      <w:r w:rsidR="00D20D25" w:rsidRPr="00A96FB0">
        <w:t>kopi</w:t>
      </w:r>
      <w:r w:rsidR="004012AB" w:rsidRPr="00A96FB0">
        <w:t>ę</w:t>
      </w:r>
      <w:r w:rsidR="00D20D25" w:rsidRPr="00A96FB0">
        <w:t xml:space="preserve"> pozwolenia na użytkowanie zmodernizowanej instalacji</w:t>
      </w:r>
      <w:r w:rsidR="00C02167">
        <w:t xml:space="preserve"> odnawialnego źródła energii</w:t>
      </w:r>
      <w:r w:rsidR="00A04D2A">
        <w:t>,</w:t>
      </w:r>
      <w:r w:rsidR="00D20D25" w:rsidRPr="00A96FB0">
        <w:t xml:space="preserve"> </w:t>
      </w:r>
      <w:r w:rsidR="00BF1E3B">
        <w:t xml:space="preserve">jeżeli </w:t>
      </w:r>
      <w:r w:rsidR="00A04D2A" w:rsidRPr="00A04D2A">
        <w:t>jego uzyskanie jest wymagane przepisami ustawy z dnia 7 lipca 1994 r. – Prawo budowlane</w:t>
      </w:r>
      <w:r w:rsidR="00A04D2A">
        <w:t>,</w:t>
      </w:r>
      <w:r w:rsidR="00A04D2A" w:rsidRPr="00A04D2A">
        <w:t xml:space="preserve"> </w:t>
      </w:r>
      <w:r w:rsidR="00D20D25" w:rsidRPr="00A96FB0">
        <w:t>albo kopi</w:t>
      </w:r>
      <w:r w:rsidR="004012AB" w:rsidRPr="00A96FB0">
        <w:t>ę</w:t>
      </w:r>
      <w:r w:rsidR="00D20D25" w:rsidRPr="00A96FB0">
        <w:t xml:space="preserve"> decyzji zezwalającej na eksploatację urządzenia technicznego</w:t>
      </w:r>
      <w:r w:rsidR="00A04D2A">
        <w:t xml:space="preserve">, </w:t>
      </w:r>
      <w:r w:rsidR="00A04D2A" w:rsidRPr="00A04D2A">
        <w:t>jeżeli jej uzyskanie jest wymagane przepisami ustawy z dnia 21 grudnia 2000 r. o dozorze technicznym</w:t>
      </w:r>
      <w:r w:rsidR="00A04D2A">
        <w:t xml:space="preserve">, w zależności od tego, </w:t>
      </w:r>
      <w:r w:rsidR="00C02167">
        <w:t xml:space="preserve">który z tych przypadków </w:t>
      </w:r>
      <w:r w:rsidR="00A04D2A">
        <w:t>wyznacz</w:t>
      </w:r>
      <w:r w:rsidR="00C02167">
        <w:t>ył</w:t>
      </w:r>
      <w:r w:rsidR="00A04D2A">
        <w:t xml:space="preserve"> datę zakończenia modernizacji</w:t>
      </w:r>
      <w:r w:rsidRPr="00A96FB0">
        <w:t>;</w:t>
      </w:r>
    </w:p>
    <w:p w14:paraId="50C701AA" w14:textId="052CBB95" w:rsidR="004B5A96" w:rsidRDefault="00A96FB0" w:rsidP="001B27DF">
      <w:pPr>
        <w:pStyle w:val="ZLITPKTzmpktliter"/>
      </w:pPr>
      <w:r>
        <w:t>3</w:t>
      </w:r>
      <w:r w:rsidR="00583499">
        <w:t>)</w:t>
      </w:r>
      <w:r w:rsidR="001B27DF">
        <w:tab/>
      </w:r>
      <w:r w:rsidR="00583499">
        <w:t xml:space="preserve">opinię jednostki posiadającej akredytację Polskiego Centrum Akredytacji </w:t>
      </w:r>
      <w:r w:rsidR="00845041">
        <w:t xml:space="preserve">stwierdzającą </w:t>
      </w:r>
      <w:r w:rsidR="00583499">
        <w:t xml:space="preserve">udział poniesionych i udokumentowanych nakładów inwestycyjnych modernizacji w kosztach kwalifikowanych wybudowania nowej referencyjnej instalacji </w:t>
      </w:r>
      <w:r w:rsidR="00583499" w:rsidRPr="002E75FB">
        <w:t xml:space="preserve">odnawialnego źródła energii, o którym mowa w art. 74 ust. </w:t>
      </w:r>
      <w:r w:rsidR="00102F09">
        <w:t>2</w:t>
      </w:r>
      <w:r w:rsidR="00F035B4">
        <w:t>d</w:t>
      </w:r>
      <w:bookmarkStart w:id="36" w:name="_Hlk130568283"/>
      <w:r w:rsidR="004B5A96">
        <w:t xml:space="preserve">, wraz z oświadczeniem, o którym mowa w ust. 4 pkt 3, </w:t>
      </w:r>
      <w:r w:rsidR="00405862">
        <w:t xml:space="preserve">zaktualizowanym w oparciu o </w:t>
      </w:r>
      <w:r w:rsidR="004B5A96">
        <w:t>tę opinię.</w:t>
      </w:r>
    </w:p>
    <w:p w14:paraId="5084DF11" w14:textId="32AF433E" w:rsidR="008D5A27" w:rsidRPr="001B27DF" w:rsidRDefault="004511E3" w:rsidP="001B27DF">
      <w:pPr>
        <w:pStyle w:val="ZLITUSTzmustliter"/>
      </w:pPr>
      <w:r w:rsidRPr="001B27DF">
        <w:t>11</w:t>
      </w:r>
      <w:r w:rsidR="000F4E15" w:rsidRPr="001B27DF">
        <w:t>c</w:t>
      </w:r>
      <w:r w:rsidRPr="001B27DF">
        <w:t xml:space="preserve">. </w:t>
      </w:r>
      <w:r w:rsidR="004B5A96" w:rsidRPr="001B27DF">
        <w:t>W przypadku gdy z opinii, o której mowa w ust. 11b pkt 3, wynika</w:t>
      </w:r>
      <w:r w:rsidR="002F2B0E" w:rsidRPr="001B27DF">
        <w:t>,</w:t>
      </w:r>
      <w:r w:rsidR="004B5A96" w:rsidRPr="001B27DF">
        <w:t xml:space="preserve"> że udział poniesionych i udokumentowanych nakładów inwestycyjnych modernizacji w kosztach kwalifikowanych wybudowania nowej referencyjnej instalacji odnawialnego źródła energii, o którym mowa w art. 74 ust. 2d</w:t>
      </w:r>
      <w:r w:rsidR="002F2B0E" w:rsidRPr="001B27DF">
        <w:t>,</w:t>
      </w:r>
      <w:r w:rsidR="004B5A96" w:rsidRPr="001B27DF">
        <w:t xml:space="preserve"> jest inny niż wskazany w oświadczeniu, o którym mowa w ust. 4 pkt 3</w:t>
      </w:r>
      <w:r w:rsidR="002F2B0E" w:rsidRPr="001B27DF">
        <w:t>,</w:t>
      </w:r>
      <w:r w:rsidR="004B5A96" w:rsidRPr="001B27DF">
        <w:t xml:space="preserve"> i jego uwzględnienie powodowałoby zmianę okresu wsparcia, o którym mowa w art. 70f ust. 4, prawo do pokrycia ujemnego salda</w:t>
      </w:r>
      <w:r w:rsidR="004B5A96" w:rsidRPr="001B27DF">
        <w:rPr>
          <w:rStyle w:val="ui-provider"/>
        </w:rPr>
        <w:t>, o którym mowa w art. 93 ust. 1 pkt 4 i ust. 2 pkt 3</w:t>
      </w:r>
      <w:r w:rsidR="002F2B0E" w:rsidRPr="001B27DF">
        <w:rPr>
          <w:rStyle w:val="ui-provider"/>
        </w:rPr>
        <w:t>,</w:t>
      </w:r>
      <w:r w:rsidR="004B5A96" w:rsidRPr="001B27DF">
        <w:rPr>
          <w:rStyle w:val="ui-provider"/>
        </w:rPr>
        <w:t xml:space="preserve"> nie przysługuje.</w:t>
      </w:r>
      <w:r w:rsidR="00543E28" w:rsidRPr="001B27DF">
        <w:t>”,</w:t>
      </w:r>
      <w:bookmarkEnd w:id="35"/>
    </w:p>
    <w:bookmarkEnd w:id="36"/>
    <w:p w14:paraId="146E5FE0" w14:textId="609C2BDA" w:rsidR="008D5A27" w:rsidRDefault="00FA1D2F" w:rsidP="001B27DF">
      <w:pPr>
        <w:pStyle w:val="LITlitera"/>
        <w:keepNext/>
      </w:pPr>
      <w:r>
        <w:t>g</w:t>
      </w:r>
      <w:r w:rsidR="008D5A27">
        <w:t>)</w:t>
      </w:r>
      <w:r w:rsidR="008D5A27">
        <w:tab/>
        <w:t>w ust. 16:</w:t>
      </w:r>
    </w:p>
    <w:p w14:paraId="6960DFE7" w14:textId="001139DA" w:rsidR="008D5A27" w:rsidRDefault="0078781E" w:rsidP="003F5A98">
      <w:pPr>
        <w:pStyle w:val="TIRtiret"/>
      </w:pPr>
      <w:r>
        <w:t>–</w:t>
      </w:r>
      <w:r w:rsidR="002F1665">
        <w:tab/>
      </w:r>
      <w:r w:rsidR="008D5A27">
        <w:t>uchyla się pkt 1,</w:t>
      </w:r>
    </w:p>
    <w:p w14:paraId="447A7E5B" w14:textId="2FE4FD58" w:rsidR="008D5A27" w:rsidRDefault="0078781E" w:rsidP="001B27DF">
      <w:pPr>
        <w:pStyle w:val="TIRtiret"/>
        <w:keepNext/>
      </w:pPr>
      <w:r>
        <w:t>–</w:t>
      </w:r>
      <w:r w:rsidR="002F1665">
        <w:tab/>
      </w:r>
      <w:r w:rsidR="002F2B0E">
        <w:t xml:space="preserve">po pkt 1 </w:t>
      </w:r>
      <w:r w:rsidR="008D5A27">
        <w:t>dodaje się pkt 1a w brzmieniu:</w:t>
      </w:r>
      <w:r w:rsidR="002F1665">
        <w:t xml:space="preserve"> </w:t>
      </w:r>
    </w:p>
    <w:p w14:paraId="075ABE46" w14:textId="3955D025" w:rsidR="004B5A96" w:rsidRDefault="004B5A96" w:rsidP="001B27DF">
      <w:pPr>
        <w:pStyle w:val="ZTIRPKTzmpkttiret"/>
        <w:rPr>
          <w:rFonts w:eastAsia="Times New Roman"/>
        </w:rPr>
      </w:pPr>
      <w:r>
        <w:rPr>
          <w:rFonts w:eastAsia="Times New Roman"/>
        </w:rPr>
        <w:t>„1a)</w:t>
      </w:r>
      <w:r w:rsidR="00063DF2">
        <w:rPr>
          <w:rFonts w:eastAsia="Times New Roman"/>
        </w:rPr>
        <w:tab/>
      </w:r>
      <w:r>
        <w:rPr>
          <w:rFonts w:eastAsia="Times New Roman"/>
        </w:rPr>
        <w:t xml:space="preserve">na dzień składania deklaracji: </w:t>
      </w:r>
    </w:p>
    <w:p w14:paraId="1E549644" w14:textId="2683E8EE" w:rsidR="004B5A96" w:rsidRPr="004B5A96" w:rsidRDefault="004B5A96" w:rsidP="00294677">
      <w:pPr>
        <w:pStyle w:val="ZTIRLITwPKTzmlitwpkttiret"/>
        <w:rPr>
          <w:rFonts w:eastAsia="Times New Roman"/>
        </w:rPr>
      </w:pPr>
      <w:r w:rsidRPr="004B5A96">
        <w:rPr>
          <w:rFonts w:eastAsia="Times New Roman"/>
        </w:rPr>
        <w:t>a)</w:t>
      </w:r>
      <w:bookmarkStart w:id="37" w:name="_Hlk130455853"/>
      <w:r w:rsidR="00445DAA">
        <w:rPr>
          <w:rFonts w:eastAsia="Times New Roman"/>
        </w:rPr>
        <w:t xml:space="preserve"> </w:t>
      </w:r>
      <w:r w:rsidR="00294677">
        <w:rPr>
          <w:rFonts w:eastAsia="Times New Roman"/>
        </w:rPr>
        <w:tab/>
      </w:r>
      <w:r w:rsidRPr="004B5A96">
        <w:rPr>
          <w:rFonts w:eastAsia="Times New Roman"/>
        </w:rPr>
        <w:t>instalacji nie przysługuje świadectwo pochodzenia albo nie przysługuje obowiązek zakupu energii, o którym mowa w ar</w:t>
      </w:r>
      <w:r w:rsidR="00063DF2">
        <w:rPr>
          <w:rFonts w:eastAsia="Times New Roman"/>
        </w:rPr>
        <w:t>t. 70c ust. </w:t>
      </w:r>
      <w:r w:rsidRPr="004B5A96">
        <w:rPr>
          <w:rFonts w:eastAsia="Times New Roman"/>
        </w:rPr>
        <w:t xml:space="preserve">2 lub art. 92 ust. 1, albo nie przysługuje prawo do pokrycia ujemnego salda zgodnie z </w:t>
      </w:r>
      <w:r w:rsidR="002F2B0E">
        <w:rPr>
          <w:rFonts w:eastAsia="Times New Roman"/>
        </w:rPr>
        <w:t>art</w:t>
      </w:r>
      <w:r w:rsidRPr="004B5A96">
        <w:rPr>
          <w:rFonts w:eastAsia="Times New Roman"/>
        </w:rPr>
        <w:t xml:space="preserve">. 70a ust. 3, </w:t>
      </w:r>
      <w:r w:rsidR="002F2B0E">
        <w:rPr>
          <w:rFonts w:eastAsia="Times New Roman"/>
        </w:rPr>
        <w:t>art</w:t>
      </w:r>
      <w:r w:rsidRPr="004B5A96">
        <w:rPr>
          <w:rFonts w:eastAsia="Times New Roman"/>
        </w:rPr>
        <w:t xml:space="preserve">. 70c ust. 6, </w:t>
      </w:r>
      <w:r w:rsidR="002F2B0E">
        <w:rPr>
          <w:rFonts w:eastAsia="Times New Roman"/>
        </w:rPr>
        <w:t>art</w:t>
      </w:r>
      <w:r w:rsidRPr="004B5A96">
        <w:rPr>
          <w:rFonts w:eastAsia="Times New Roman"/>
        </w:rPr>
        <w:t xml:space="preserve">. 70g ust. 2, </w:t>
      </w:r>
      <w:r w:rsidR="002F2B0E">
        <w:rPr>
          <w:rFonts w:eastAsia="Times New Roman"/>
        </w:rPr>
        <w:t>art</w:t>
      </w:r>
      <w:r w:rsidRPr="004B5A96">
        <w:rPr>
          <w:rFonts w:eastAsia="Times New Roman"/>
        </w:rPr>
        <w:t xml:space="preserve">. 83e ust. 1 lub </w:t>
      </w:r>
      <w:r w:rsidR="002F2B0E">
        <w:rPr>
          <w:rFonts w:eastAsia="Times New Roman"/>
        </w:rPr>
        <w:t>art</w:t>
      </w:r>
      <w:r w:rsidRPr="004B5A96">
        <w:rPr>
          <w:rFonts w:eastAsia="Times New Roman"/>
        </w:rPr>
        <w:t>. 92 ust. 5</w:t>
      </w:r>
      <w:r w:rsidR="004B5C4E">
        <w:rPr>
          <w:rFonts w:eastAsia="Times New Roman"/>
        </w:rPr>
        <w:t>,</w:t>
      </w:r>
      <w:r w:rsidRPr="004B5A96">
        <w:rPr>
          <w:rFonts w:eastAsia="Times New Roman"/>
        </w:rPr>
        <w:t xml:space="preserve"> albo</w:t>
      </w:r>
    </w:p>
    <w:p w14:paraId="2A4E2FF1" w14:textId="50D0F2A2" w:rsidR="008D5A27" w:rsidRDefault="004B5A96" w:rsidP="00294677">
      <w:pPr>
        <w:pStyle w:val="ZTIRLITwPKTzmlitwpkttiret"/>
      </w:pPr>
      <w:r w:rsidRPr="004B5A96">
        <w:rPr>
          <w:rFonts w:eastAsia="Times New Roman"/>
        </w:rPr>
        <w:t>b)</w:t>
      </w:r>
      <w:r w:rsidR="00063DF2">
        <w:rPr>
          <w:rFonts w:eastAsia="Times New Roman"/>
        </w:rPr>
        <w:tab/>
      </w:r>
      <w:r w:rsidRPr="004B5A96">
        <w:rPr>
          <w:rFonts w:eastAsia="Times New Roman"/>
        </w:rPr>
        <w:t>do rozpoczęcia okresu, w którym instalacja spełniałaby warunek, o którym mowa w lit. a</w:t>
      </w:r>
      <w:r w:rsidR="002F2B0E">
        <w:rPr>
          <w:rFonts w:eastAsia="Times New Roman"/>
        </w:rPr>
        <w:t>,</w:t>
      </w:r>
      <w:r w:rsidRPr="004B5A96">
        <w:rPr>
          <w:rFonts w:eastAsia="Times New Roman"/>
        </w:rPr>
        <w:t xml:space="preserve"> pozostało mniej niż 24 miesiące;</w:t>
      </w:r>
      <w:r>
        <w:rPr>
          <w:rFonts w:eastAsia="Times New Roman"/>
        </w:rPr>
        <w:t>”,</w:t>
      </w:r>
      <w:bookmarkEnd w:id="37"/>
    </w:p>
    <w:p w14:paraId="149203F3" w14:textId="0FCA3079" w:rsidR="008D5A27" w:rsidRDefault="0078781E" w:rsidP="00294677">
      <w:pPr>
        <w:pStyle w:val="TIRtiret"/>
        <w:keepNext/>
      </w:pPr>
      <w:r>
        <w:t>–</w:t>
      </w:r>
      <w:r w:rsidR="002F1665">
        <w:tab/>
      </w:r>
      <w:r w:rsidR="008D5A27">
        <w:t>pkt 2 otrzymuje brzmienie:</w:t>
      </w:r>
    </w:p>
    <w:p w14:paraId="40AE3B1F" w14:textId="48142C1D" w:rsidR="008D5A27" w:rsidRDefault="008D5A27" w:rsidP="003F5A98">
      <w:pPr>
        <w:pStyle w:val="ZTIRPKTzmpkttiret"/>
      </w:pPr>
      <w:r>
        <w:t>„2)</w:t>
      </w:r>
      <w:r w:rsidR="00434F8C">
        <w:tab/>
      </w:r>
      <w:r>
        <w:t>zmodernizowana instalacja będzie spełnia</w:t>
      </w:r>
      <w:r w:rsidR="004F4261">
        <w:t>ła</w:t>
      </w:r>
      <w:r>
        <w:t xml:space="preserve"> warunki określone w art. 74 ust. </w:t>
      </w:r>
      <w:r w:rsidR="007B48DB" w:rsidRPr="004A347C">
        <w:t xml:space="preserve">2 </w:t>
      </w:r>
      <w:r w:rsidR="002E043A">
        <w:t xml:space="preserve">pkt </w:t>
      </w:r>
      <w:r w:rsidR="007B48DB" w:rsidRPr="004A347C">
        <w:t>2</w:t>
      </w:r>
      <w:r>
        <w:t xml:space="preserve"> lit. a albo b;”,</w:t>
      </w:r>
    </w:p>
    <w:p w14:paraId="771EF6CA" w14:textId="1AD3DAF5" w:rsidR="008D5A27" w:rsidRDefault="0078781E" w:rsidP="003F5A98">
      <w:pPr>
        <w:pStyle w:val="TIRtiret"/>
      </w:pPr>
      <w:r>
        <w:t>–</w:t>
      </w:r>
      <w:r w:rsidR="002F1665">
        <w:tab/>
      </w:r>
      <w:r w:rsidR="008D5A27">
        <w:t>uchyla się pkt 3,</w:t>
      </w:r>
    </w:p>
    <w:p w14:paraId="79EE9E1D" w14:textId="4C83979C" w:rsidR="008D5A27" w:rsidRDefault="0078781E" w:rsidP="00294677">
      <w:pPr>
        <w:pStyle w:val="TIRtiret"/>
        <w:keepNext/>
      </w:pPr>
      <w:r>
        <w:t>–</w:t>
      </w:r>
      <w:r w:rsidR="002F1665">
        <w:tab/>
      </w:r>
      <w:r w:rsidR="008D5A27">
        <w:t>pkt 4 otrzymuje brzmienie:</w:t>
      </w:r>
    </w:p>
    <w:p w14:paraId="5234ACC1" w14:textId="41126B59" w:rsidR="008D5A27" w:rsidRDefault="008D5A27" w:rsidP="003F5A98">
      <w:pPr>
        <w:pStyle w:val="ZTIRPKTzmpkttiret"/>
      </w:pPr>
      <w:r>
        <w:t xml:space="preserve">„4) </w:t>
      </w:r>
      <w:r w:rsidR="0032256E">
        <w:tab/>
      </w:r>
      <w:r>
        <w:t>rozpoczęcie modernizacji instalacji nastąpi po otrzymaniu zaświadczenia, o którym mowa w ust. 8</w:t>
      </w:r>
      <w:r w:rsidR="00577758">
        <w:t>,</w:t>
      </w:r>
      <w:r>
        <w:t xml:space="preserve"> dla zmodernizowanej instalacji;”,</w:t>
      </w:r>
    </w:p>
    <w:p w14:paraId="74FA8C0B" w14:textId="48ED289B" w:rsidR="002F2B0E" w:rsidRDefault="00294677" w:rsidP="00294677">
      <w:pPr>
        <w:pStyle w:val="TIRtiret"/>
      </w:pPr>
      <w:r w:rsidRPr="00294677">
        <w:t>–</w:t>
      </w:r>
      <w:r>
        <w:tab/>
      </w:r>
      <w:r w:rsidR="002F2B0E">
        <w:t>w pkt 5 wyrazy „art. 74 ust. 2 pkt 1” zastępuje się wyrazami „pkt 1a lit</w:t>
      </w:r>
      <w:r w:rsidR="006A6DB1">
        <w:t>.</w:t>
      </w:r>
      <w:r w:rsidR="002F2B0E">
        <w:t xml:space="preserve"> a”</w:t>
      </w:r>
      <w:r w:rsidR="00F133AB">
        <w:t>,</w:t>
      </w:r>
      <w:r w:rsidR="00445DAA">
        <w:t xml:space="preserve"> </w:t>
      </w:r>
    </w:p>
    <w:p w14:paraId="76210F2C" w14:textId="056B792E" w:rsidR="008D5A27" w:rsidRDefault="00FA1D2F" w:rsidP="003F5A98">
      <w:pPr>
        <w:pStyle w:val="LITlitera"/>
      </w:pPr>
      <w:r>
        <w:t>h</w:t>
      </w:r>
      <w:r w:rsidR="008D5A27">
        <w:t>)</w:t>
      </w:r>
      <w:r w:rsidR="008D5A27">
        <w:tab/>
        <w:t xml:space="preserve">w ust. 17 </w:t>
      </w:r>
      <w:r w:rsidR="00463BF1">
        <w:t>wyrazy „ust. 9 i 11</w:t>
      </w:r>
      <w:r w:rsidR="0078781E">
        <w:t>–</w:t>
      </w:r>
      <w:r w:rsidR="00463BF1">
        <w:t xml:space="preserve">14” </w:t>
      </w:r>
      <w:r w:rsidR="00565BD1">
        <w:t xml:space="preserve">zastępuje się </w:t>
      </w:r>
      <w:r w:rsidR="008D5A27">
        <w:t>wyraz</w:t>
      </w:r>
      <w:r w:rsidR="00565BD1">
        <w:t>ami</w:t>
      </w:r>
      <w:r w:rsidR="00463BF1">
        <w:t xml:space="preserve"> </w:t>
      </w:r>
      <w:r w:rsidR="008D5A27">
        <w:t>„ust. 9</w:t>
      </w:r>
      <w:r w:rsidR="005F1066">
        <w:t>,</w:t>
      </w:r>
      <w:r w:rsidR="008D5A27">
        <w:t xml:space="preserve"> 11</w:t>
      </w:r>
      <w:r w:rsidR="002E043A">
        <w:t>,</w:t>
      </w:r>
      <w:r w:rsidR="00463BF1">
        <w:t xml:space="preserve"> 11a,</w:t>
      </w:r>
      <w:r w:rsidR="002E043A">
        <w:t xml:space="preserve"> 12a</w:t>
      </w:r>
      <w:r w:rsidR="0078781E">
        <w:t>–</w:t>
      </w:r>
      <w:r w:rsidR="008D5A27">
        <w:t>14</w:t>
      </w:r>
      <w:r w:rsidR="00463BF1">
        <w:t xml:space="preserve"> </w:t>
      </w:r>
      <w:r w:rsidR="008D5A27">
        <w:t>oraz art. 70c”;</w:t>
      </w:r>
    </w:p>
    <w:p w14:paraId="2FFBB722" w14:textId="66C6723E" w:rsidR="002873BA" w:rsidRDefault="003E5480" w:rsidP="0013493F">
      <w:pPr>
        <w:pStyle w:val="PKTpunkt"/>
        <w:keepNext/>
      </w:pPr>
      <w:r>
        <w:t>67</w:t>
      </w:r>
      <w:r w:rsidR="008D5A27">
        <w:t>)</w:t>
      </w:r>
      <w:r w:rsidR="002F1665">
        <w:tab/>
      </w:r>
      <w:r w:rsidR="002873BA">
        <w:t>w art. 70e po ust. 2 dodaje się ust. 2a w brzmieniu:</w:t>
      </w:r>
    </w:p>
    <w:p w14:paraId="66AD6638" w14:textId="189E8D66" w:rsidR="002873BA" w:rsidRDefault="002873BA" w:rsidP="0013493F">
      <w:pPr>
        <w:pStyle w:val="ZUSTzmustartykuempunktem"/>
        <w:keepNext/>
      </w:pPr>
      <w:r>
        <w:t>„2a. W przypadku zmodernizowanych instalacji odnawialnego źródła energii, o których mowa w art. 74 ust. 2 pkt 2:</w:t>
      </w:r>
    </w:p>
    <w:p w14:paraId="25376E80" w14:textId="18A34284" w:rsidR="002873BA" w:rsidRDefault="002873BA" w:rsidP="0013493F">
      <w:pPr>
        <w:pStyle w:val="ZPKTzmpktartykuempunktem"/>
      </w:pPr>
      <w:r>
        <w:t>1)</w:t>
      </w:r>
      <w:r>
        <w:tab/>
        <w:t xml:space="preserve">lit. a – stała cena zakupu jest </w:t>
      </w:r>
      <w:r w:rsidR="00D17B54">
        <w:t xml:space="preserve">obliczana </w:t>
      </w:r>
      <w:r>
        <w:t>zgodnie z ust. 1</w:t>
      </w:r>
      <w:r w:rsidR="00D17B54">
        <w:t>;</w:t>
      </w:r>
    </w:p>
    <w:p w14:paraId="6665D5D5" w14:textId="695C28DE" w:rsidR="008D5A27" w:rsidRDefault="002873BA" w:rsidP="0013493F">
      <w:pPr>
        <w:pStyle w:val="ZPKTzmpktartykuempunktem"/>
      </w:pPr>
      <w:r>
        <w:t>2)</w:t>
      </w:r>
      <w:r>
        <w:tab/>
        <w:t xml:space="preserve">lit. b – stała cena zakupu </w:t>
      </w:r>
      <w:r w:rsidR="00EC13C8">
        <w:t>jest</w:t>
      </w:r>
      <w:r>
        <w:t xml:space="preserve"> </w:t>
      </w:r>
      <w:r w:rsidR="00D17B54">
        <w:t xml:space="preserve">obliczana </w:t>
      </w:r>
      <w:r w:rsidR="00EC13C8">
        <w:t>zgodnie z ust. 1</w:t>
      </w:r>
      <w:r w:rsidR="00577758">
        <w:t>,</w:t>
      </w:r>
      <w:r w:rsidR="00EC13C8">
        <w:t xml:space="preserve"> z uwzględnieniem</w:t>
      </w:r>
      <w:r>
        <w:t xml:space="preserve"> </w:t>
      </w:r>
      <w:r w:rsidR="00C6702A">
        <w:t>udziału</w:t>
      </w:r>
      <w:r w:rsidR="00EC13C8">
        <w:t xml:space="preserve">, o którym mowa </w:t>
      </w:r>
      <w:r>
        <w:t>w art. 7</w:t>
      </w:r>
      <w:r w:rsidR="00C303F0">
        <w:t>4</w:t>
      </w:r>
      <w:r>
        <w:t xml:space="preserve"> ust. </w:t>
      </w:r>
      <w:r w:rsidR="00C303F0">
        <w:t>2</w:t>
      </w:r>
      <w:r w:rsidR="00046A2E">
        <w:t>d</w:t>
      </w:r>
      <w:r>
        <w:t>.”;</w:t>
      </w:r>
    </w:p>
    <w:p w14:paraId="22CB3B23" w14:textId="67A544AE" w:rsidR="002873BA" w:rsidRDefault="0013493F" w:rsidP="0013493F">
      <w:pPr>
        <w:pStyle w:val="PKTpunkt"/>
        <w:keepNext/>
      </w:pPr>
      <w:r>
        <w:t>68</w:t>
      </w:r>
      <w:r w:rsidR="008D5A27">
        <w:t>)</w:t>
      </w:r>
      <w:r w:rsidR="00FB7CDC">
        <w:tab/>
      </w:r>
      <w:r w:rsidR="002873BA">
        <w:t>w art. 70f dodaje się ust. 4 w brzmieniu:</w:t>
      </w:r>
    </w:p>
    <w:p w14:paraId="69A8824F" w14:textId="536D0E76" w:rsidR="002873BA" w:rsidRDefault="002873BA" w:rsidP="003F5A98">
      <w:pPr>
        <w:pStyle w:val="ZUSTzmustartykuempunktem"/>
      </w:pPr>
      <w:r>
        <w:t xml:space="preserve">„4. W przypadku zmodernizowanych instalacji odnawialnego źródła energii obowiązek zakupu niewykorzystanej energii elektrycznej zgodnie z art. 70c ust. 2 lub prawo do pokrycia ujemnego salda, o którym mowa w art. 93 ust. 1 pkt 4 i ust. 2 pkt 3, powstaje od pierwszego dnia sprzedaży energii elektrycznej </w:t>
      </w:r>
      <w:r w:rsidR="00643231">
        <w:t xml:space="preserve">wytworzonej w tej instalacji i </w:t>
      </w:r>
      <w:r>
        <w:t>objętej systemem wsparcia, o którym mowa w ustawie, i trwa nie dłużej niż do dnia 31 grudnia 2045 r.</w:t>
      </w:r>
      <w:r w:rsidR="00F5309C">
        <w:t>,</w:t>
      </w:r>
      <w:r>
        <w:t xml:space="preserve"> przy czym w przypadku instalacji</w:t>
      </w:r>
      <w:r w:rsidR="00A8501E">
        <w:t>, o których mowa w</w:t>
      </w:r>
      <w:r>
        <w:t xml:space="preserve"> art. 74 ust. 2 pkt</w:t>
      </w:r>
      <w:r w:rsidR="00855069">
        <w:t> </w:t>
      </w:r>
      <w:r>
        <w:t>2:</w:t>
      </w:r>
    </w:p>
    <w:p w14:paraId="009BED51" w14:textId="6324C06A" w:rsidR="002873BA" w:rsidRDefault="002873BA" w:rsidP="0013493F">
      <w:pPr>
        <w:pStyle w:val="ZPKTzmpktartykuempunktem"/>
      </w:pPr>
      <w:r>
        <w:t>1)</w:t>
      </w:r>
      <w:r w:rsidR="00577758">
        <w:tab/>
      </w:r>
      <w:r>
        <w:t xml:space="preserve">lit. a, </w:t>
      </w:r>
      <w:r w:rsidR="004E6799">
        <w:t>trwa</w:t>
      </w:r>
      <w:r w:rsidR="00984CD1">
        <w:t xml:space="preserve"> </w:t>
      </w:r>
      <w:r w:rsidR="00D17B54">
        <w:t xml:space="preserve">maksymalnie </w:t>
      </w:r>
      <w:r w:rsidR="00984CD1">
        <w:t>przez kolejnych</w:t>
      </w:r>
      <w:r>
        <w:t>:</w:t>
      </w:r>
    </w:p>
    <w:p w14:paraId="78EBDD04" w14:textId="1C6165E7" w:rsidR="002873BA" w:rsidRDefault="00374109" w:rsidP="0013493F">
      <w:pPr>
        <w:pStyle w:val="ZLITwPKTzmlitwpktartykuempunktem"/>
      </w:pPr>
      <w:r>
        <w:t>a)</w:t>
      </w:r>
      <w:r w:rsidR="00F432BD">
        <w:t xml:space="preserve"> </w:t>
      </w:r>
      <w:r w:rsidR="00613274">
        <w:tab/>
      </w:r>
      <w:r w:rsidR="002873BA">
        <w:t>5 lat</w:t>
      </w:r>
      <w:r w:rsidR="00BC00C7">
        <w:t xml:space="preserve"> </w:t>
      </w:r>
      <w:r w:rsidR="002873BA">
        <w:t xml:space="preserve">– w przypadku poniesienia </w:t>
      </w:r>
      <w:r w:rsidR="00F8175E">
        <w:t xml:space="preserve">nakładów </w:t>
      </w:r>
      <w:r w:rsidR="002873BA">
        <w:t>inwestycyjnych modernizacji nie mniejszych niż 25%, ale nie większych niż 33% kosztów kwalifikowanych wybudowania nowej referencyjnej instalacji</w:t>
      </w:r>
      <w:r w:rsidR="00380395">
        <w:t xml:space="preserve"> odnawialnego źródła energii</w:t>
      </w:r>
      <w:r w:rsidR="002873BA">
        <w:t>,</w:t>
      </w:r>
    </w:p>
    <w:p w14:paraId="0B8AE32F" w14:textId="1215257D" w:rsidR="002873BA" w:rsidRDefault="00374109" w:rsidP="0013493F">
      <w:pPr>
        <w:pStyle w:val="ZLITwPKTzmlitwpktartykuempunktem"/>
      </w:pPr>
      <w:r>
        <w:t>b)</w:t>
      </w:r>
      <w:r w:rsidR="00613274">
        <w:tab/>
      </w:r>
      <w:r w:rsidR="002873BA">
        <w:t>6 lat</w:t>
      </w:r>
      <w:r w:rsidR="00BC00C7">
        <w:t xml:space="preserve"> </w:t>
      </w:r>
      <w:r w:rsidR="002873BA">
        <w:t xml:space="preserve">– w przypadku poniesienia </w:t>
      </w:r>
      <w:r w:rsidR="00F8175E">
        <w:t xml:space="preserve">nakładów </w:t>
      </w:r>
      <w:r w:rsidR="002873BA">
        <w:t>inwestycyjnych modernizacji większych niż 33%, ale nie większych niż 40% kosztów kwalifikowanych wybudowania nowej referencyjnej instalacji</w:t>
      </w:r>
      <w:r w:rsidR="00380395">
        <w:t xml:space="preserve"> odnawialnego źródła energii</w:t>
      </w:r>
      <w:r w:rsidR="002873BA">
        <w:t>,</w:t>
      </w:r>
    </w:p>
    <w:p w14:paraId="6A3A4356" w14:textId="0B3D491B" w:rsidR="002873BA" w:rsidRDefault="00374109" w:rsidP="0013493F">
      <w:pPr>
        <w:pStyle w:val="ZLITwPKTzmlitwpktartykuempunktem"/>
      </w:pPr>
      <w:r>
        <w:t>c)</w:t>
      </w:r>
      <w:r w:rsidR="00F432BD">
        <w:t xml:space="preserve"> </w:t>
      </w:r>
      <w:r w:rsidR="00613274">
        <w:tab/>
      </w:r>
      <w:r w:rsidR="002873BA">
        <w:t>7 lat</w:t>
      </w:r>
      <w:r w:rsidR="00C53DF5">
        <w:t xml:space="preserve"> </w:t>
      </w:r>
      <w:r w:rsidR="002873BA">
        <w:t xml:space="preserve">– w przypadku poniesienia </w:t>
      </w:r>
      <w:r w:rsidR="00F8175E">
        <w:t xml:space="preserve">nakładów </w:t>
      </w:r>
      <w:r w:rsidR="002873BA">
        <w:t>inwestycyjnych modernizacji większych niż 40%, ale nie większych niż 50% kosztów kwalifikowanych wybudowania nowej referencyjnej instalacji</w:t>
      </w:r>
      <w:r w:rsidR="00380395">
        <w:t xml:space="preserve"> odnawialnego źródła energii</w:t>
      </w:r>
      <w:r w:rsidR="002873BA">
        <w:t>;</w:t>
      </w:r>
    </w:p>
    <w:p w14:paraId="2B6B7369" w14:textId="52883DCC" w:rsidR="002873BA" w:rsidRDefault="002873BA" w:rsidP="0013493F">
      <w:pPr>
        <w:pStyle w:val="ZPKTzmpktartykuempunktem"/>
      </w:pPr>
      <w:r>
        <w:t>2)</w:t>
      </w:r>
      <w:r w:rsidR="00577758">
        <w:tab/>
      </w:r>
      <w:r>
        <w:t xml:space="preserve">lit. b, </w:t>
      </w:r>
      <w:r w:rsidR="004E6799">
        <w:t xml:space="preserve">trwa </w:t>
      </w:r>
      <w:r w:rsidR="00D17B54">
        <w:t xml:space="preserve">maksymalnie </w:t>
      </w:r>
      <w:r w:rsidR="004E6799">
        <w:t xml:space="preserve">przez </w:t>
      </w:r>
      <w:r>
        <w:t xml:space="preserve">kolejnych </w:t>
      </w:r>
      <w:r w:rsidR="004E6799">
        <w:t xml:space="preserve">15 </w:t>
      </w:r>
      <w:r>
        <w:t>lat.</w:t>
      </w:r>
      <w:r w:rsidR="00FE4812">
        <w:t>”;</w:t>
      </w:r>
    </w:p>
    <w:p w14:paraId="4F1BC784" w14:textId="5057D191" w:rsidR="002873BA" w:rsidRPr="00A31AC6" w:rsidRDefault="0013493F" w:rsidP="00E7265F">
      <w:pPr>
        <w:pStyle w:val="PKTpunkt"/>
        <w:keepNext/>
      </w:pPr>
      <w:r>
        <w:t>69</w:t>
      </w:r>
      <w:r w:rsidR="002873BA">
        <w:t>)</w:t>
      </w:r>
      <w:r w:rsidR="001120D2">
        <w:tab/>
      </w:r>
      <w:r w:rsidR="002873BA" w:rsidRPr="00A31AC6">
        <w:t>po art. 70f dodaje się art. 70g</w:t>
      </w:r>
      <w:r w:rsidR="00846649">
        <w:t>–</w:t>
      </w:r>
      <w:r w:rsidR="002873BA" w:rsidRPr="00A31AC6">
        <w:t>70j w brzmieniu:</w:t>
      </w:r>
    </w:p>
    <w:p w14:paraId="77C1EBE4" w14:textId="31AA4ED3" w:rsidR="002873BA" w:rsidRPr="00A31AC6" w:rsidRDefault="002873BA" w:rsidP="00E7265F">
      <w:pPr>
        <w:pStyle w:val="ZARTzmartartykuempunktem"/>
        <w:keepNext/>
      </w:pPr>
      <w:r>
        <w:t>„</w:t>
      </w:r>
      <w:r w:rsidRPr="00945023">
        <w:t>Art. 70g. 1. Wytwórca energii elektrycznej</w:t>
      </w:r>
      <w:r w:rsidRPr="00A31AC6">
        <w:t xml:space="preserve"> z odnawialnych źródeł energii w instalacji o łącznej mocy zainstalowanej elektrycznej nie większej niż 1 MW, posiadającej wyodrębniony zespół urządzeń służących do wyprowadzania mocy wyłącznie z tej instalacji do sieci elektroenergetycznej dystrybucyjnej, będący przedsiębiorstwem energetycznym lub wytwórcą, o którym mowa w art. 19 ust. 1, wykorzystujący do wytworzenia energii elektrycznej wyłącznie:</w:t>
      </w:r>
    </w:p>
    <w:p w14:paraId="65837AF8" w14:textId="31CA1B2A" w:rsidR="002873BA" w:rsidRPr="00A31AC6" w:rsidRDefault="002873BA" w:rsidP="002873BA">
      <w:pPr>
        <w:pStyle w:val="ZPKTzmpktartykuempunktem"/>
      </w:pPr>
      <w:r w:rsidRPr="00A31AC6">
        <w:t>1)</w:t>
      </w:r>
      <w:r>
        <w:tab/>
      </w:r>
      <w:r w:rsidRPr="00A31AC6">
        <w:t>biogaz rolniczy albo</w:t>
      </w:r>
    </w:p>
    <w:p w14:paraId="001160BA" w14:textId="77777777" w:rsidR="002873BA" w:rsidRPr="00A31AC6" w:rsidRDefault="002873BA" w:rsidP="002873BA">
      <w:pPr>
        <w:pStyle w:val="ZPKTzmpktartykuempunktem"/>
      </w:pPr>
      <w:r w:rsidRPr="00A31AC6">
        <w:t>2)</w:t>
      </w:r>
      <w:r>
        <w:tab/>
      </w:r>
      <w:r w:rsidRPr="00A31AC6">
        <w:t>biogaz pozyskany ze składowisk odpadów, albo</w:t>
      </w:r>
    </w:p>
    <w:p w14:paraId="35B870E0" w14:textId="77777777" w:rsidR="002873BA" w:rsidRPr="00A31AC6" w:rsidRDefault="002873BA" w:rsidP="002873BA">
      <w:pPr>
        <w:pStyle w:val="ZPKTzmpktartykuempunktem"/>
      </w:pPr>
      <w:r w:rsidRPr="00A31AC6">
        <w:t>3)</w:t>
      </w:r>
      <w:r>
        <w:tab/>
      </w:r>
      <w:r w:rsidRPr="00A31AC6">
        <w:t>biogaz pozyskany z oczyszczalni ścieków, albo</w:t>
      </w:r>
    </w:p>
    <w:p w14:paraId="7FCF08C8" w14:textId="3180D8C0" w:rsidR="002873BA" w:rsidRPr="00A31AC6" w:rsidRDefault="002873BA" w:rsidP="002873BA">
      <w:pPr>
        <w:pStyle w:val="ZPKTzmpktartykuempunktem"/>
      </w:pPr>
      <w:r w:rsidRPr="00A31AC6">
        <w:t>4)</w:t>
      </w:r>
      <w:r>
        <w:tab/>
      </w:r>
      <w:r w:rsidRPr="00A31AC6">
        <w:t>biogaz inny niż określony w pkt 1</w:t>
      </w:r>
      <w:r w:rsidR="00846649">
        <w:t>–</w:t>
      </w:r>
      <w:r w:rsidRPr="00A31AC6">
        <w:t>3, albo</w:t>
      </w:r>
    </w:p>
    <w:p w14:paraId="4490CC1A" w14:textId="77777777" w:rsidR="002873BA" w:rsidRPr="00A31AC6" w:rsidRDefault="002873BA" w:rsidP="002873BA">
      <w:pPr>
        <w:pStyle w:val="ZPKTzmpktartykuempunktem"/>
      </w:pPr>
      <w:r w:rsidRPr="00A31AC6">
        <w:t>5)</w:t>
      </w:r>
      <w:r>
        <w:tab/>
      </w:r>
      <w:r w:rsidRPr="00A31AC6">
        <w:t>hydroenergię, albo</w:t>
      </w:r>
    </w:p>
    <w:p w14:paraId="01F2ED92" w14:textId="77777777" w:rsidR="002873BA" w:rsidRPr="00A31AC6" w:rsidRDefault="002873BA" w:rsidP="00E7265F">
      <w:pPr>
        <w:pStyle w:val="ZPKTzmpktartykuempunktem"/>
        <w:keepNext/>
      </w:pPr>
      <w:r w:rsidRPr="00A31AC6">
        <w:t>6)</w:t>
      </w:r>
      <w:r>
        <w:tab/>
      </w:r>
      <w:r w:rsidRPr="00A31AC6">
        <w:t>biomasę</w:t>
      </w:r>
    </w:p>
    <w:p w14:paraId="5F90B1A2" w14:textId="698D5208" w:rsidR="002873BA" w:rsidRPr="00A31AC6" w:rsidRDefault="002873BA" w:rsidP="002873BA">
      <w:pPr>
        <w:pStyle w:val="ZCZWSPPKTzmczciwsppktartykuempunktem"/>
      </w:pPr>
      <w:r>
        <w:t>–</w:t>
      </w:r>
      <w:r w:rsidR="00063DF2">
        <w:t xml:space="preserve"> </w:t>
      </w:r>
      <w:r w:rsidRPr="00A31AC6">
        <w:t xml:space="preserve">po upływie dla tej instalacji okresu, o którym mowa w art. 44 ust. 5 lub art. 70f ust. 1 </w:t>
      </w:r>
      <w:r w:rsidR="00046A2E">
        <w:t xml:space="preserve">lub </w:t>
      </w:r>
      <w:r w:rsidRPr="00A31AC6">
        <w:t>3</w:t>
      </w:r>
      <w:r w:rsidR="009C7DDA">
        <w:t>,</w:t>
      </w:r>
      <w:r w:rsidRPr="00A31AC6">
        <w:t xml:space="preserve"> </w:t>
      </w:r>
      <w:r w:rsidR="006D33CE">
        <w:t>l</w:t>
      </w:r>
      <w:r w:rsidRPr="00A31AC6">
        <w:t xml:space="preserve">ub art. 77 ust. 1, może </w:t>
      </w:r>
      <w:r w:rsidR="00650CC1" w:rsidRPr="00A31AC6">
        <w:t>sprzeda</w:t>
      </w:r>
      <w:r w:rsidR="006D33CE">
        <w:t xml:space="preserve">ć </w:t>
      </w:r>
      <w:r w:rsidR="006D33CE" w:rsidRPr="00A31AC6">
        <w:t>niewykorzystan</w:t>
      </w:r>
      <w:r w:rsidR="006D33CE">
        <w:t>ą</w:t>
      </w:r>
      <w:r w:rsidRPr="00A31AC6">
        <w:t>, a wprowadzon</w:t>
      </w:r>
      <w:r w:rsidR="006D33CE">
        <w:t>ą</w:t>
      </w:r>
      <w:r w:rsidRPr="00A31AC6">
        <w:t xml:space="preserve"> do sieci energi</w:t>
      </w:r>
      <w:r w:rsidR="006D33CE">
        <w:t>ę</w:t>
      </w:r>
      <w:r w:rsidRPr="00A31AC6">
        <w:t xml:space="preserve"> elektryczn</w:t>
      </w:r>
      <w:r w:rsidR="006D33CE">
        <w:t>ą</w:t>
      </w:r>
      <w:r w:rsidR="00046A2E" w:rsidRPr="00046A2E">
        <w:t xml:space="preserve"> </w:t>
      </w:r>
      <w:r w:rsidR="00046A2E" w:rsidRPr="00945023">
        <w:t>wybranemu podmiotowi</w:t>
      </w:r>
      <w:r w:rsidR="00FC6B5A">
        <w:t>;</w:t>
      </w:r>
      <w:r w:rsidRPr="00A31AC6">
        <w:t xml:space="preserve"> </w:t>
      </w:r>
      <w:r w:rsidR="00FC6B5A">
        <w:t>p</w:t>
      </w:r>
      <w:r w:rsidRPr="00A31AC6">
        <w:t>rzepis</w:t>
      </w:r>
      <w:r w:rsidR="00FC6B5A">
        <w:t>y</w:t>
      </w:r>
      <w:r w:rsidRPr="00A31AC6">
        <w:t xml:space="preserve"> art. </w:t>
      </w:r>
      <w:r w:rsidR="00046A2E">
        <w:t>70j</w:t>
      </w:r>
      <w:r w:rsidR="00046A2E" w:rsidRPr="00A31AC6">
        <w:t xml:space="preserve"> </w:t>
      </w:r>
      <w:r w:rsidRPr="00A31AC6">
        <w:t>stosuje się z uwzględnieniem</w:t>
      </w:r>
      <w:r w:rsidR="000B4D6A">
        <w:t xml:space="preserve"> przepisów wydanych na podstawie </w:t>
      </w:r>
      <w:r w:rsidRPr="00A31AC6">
        <w:t>art. 70i.</w:t>
      </w:r>
    </w:p>
    <w:p w14:paraId="4CFB8B84" w14:textId="687F1598" w:rsidR="002873BA" w:rsidRPr="00A31AC6" w:rsidRDefault="002873BA" w:rsidP="002873BA">
      <w:pPr>
        <w:pStyle w:val="ZUSTzmustartykuempunktem"/>
      </w:pPr>
      <w:r w:rsidRPr="00A31AC6">
        <w:t>2.</w:t>
      </w:r>
      <w:r>
        <w:t> </w:t>
      </w:r>
      <w:r w:rsidRPr="00A31AC6">
        <w:t>Wytwórcy, o którym mowa w ust. 1</w:t>
      </w:r>
      <w:r w:rsidR="00945023">
        <w:t>,</w:t>
      </w:r>
      <w:r w:rsidRPr="00A31AC6">
        <w:t xml:space="preserve"> przysługuje prawo do pokrycia ujemnego salda, o którym mowa w art. 93 ust. 2 pkt 3.</w:t>
      </w:r>
    </w:p>
    <w:p w14:paraId="08DCC262" w14:textId="4D3B9481" w:rsidR="00201C75" w:rsidRPr="00A31AC6" w:rsidRDefault="002873BA" w:rsidP="002873BA">
      <w:pPr>
        <w:pStyle w:val="ZUSTzmustartykuempunktem"/>
      </w:pPr>
      <w:r w:rsidRPr="00A31AC6">
        <w:t>3.</w:t>
      </w:r>
      <w:r>
        <w:t> </w:t>
      </w:r>
      <w:r w:rsidRPr="00A31AC6">
        <w:t>Przepis</w:t>
      </w:r>
      <w:r w:rsidR="00AA79F8">
        <w:t>u</w:t>
      </w:r>
      <w:r w:rsidRPr="00A31AC6">
        <w:t xml:space="preserve"> ust. 1 nie stosuje się do przedsiębiorstw będących w trudnej sytuacji w rozumieniu art. 2 pkt 18 </w:t>
      </w:r>
      <w:r w:rsidR="00201C75">
        <w:t>lit. a</w:t>
      </w:r>
      <w:r w:rsidR="000E26C9">
        <w:t>–</w:t>
      </w:r>
      <w:r w:rsidR="00201C75">
        <w:t xml:space="preserve">c lub e </w:t>
      </w:r>
      <w:r w:rsidRPr="00A31AC6">
        <w:t>rozporządzenia Komisji (UE) nr 651/2014 z dnia 17 czerwca 2014 r. uznającego niektóre rodzaje pomocy za zgodne z rynkiem wewnętrznym w zastosowaniu art. 107 i 108 Traktatu.</w:t>
      </w:r>
    </w:p>
    <w:p w14:paraId="283372A1" w14:textId="2E266097" w:rsidR="002873BA" w:rsidRPr="00A31AC6" w:rsidRDefault="002873BA" w:rsidP="002873BA">
      <w:pPr>
        <w:pStyle w:val="ZUSTzmustartykuempunktem"/>
      </w:pPr>
      <w:r w:rsidRPr="00A31AC6">
        <w:t>4.</w:t>
      </w:r>
      <w:r>
        <w:t> </w:t>
      </w:r>
      <w:r w:rsidRPr="00A31AC6">
        <w:t>Magazynowanie energii elektrycznej pobranej z sieci przez magazyn energii elektrycznej stanowiący część instalacji odnawialnego źródła energii lub hybrydowej instalacji odnawialnego źródła energii pozostaje bez wpływu na prawo do pokrycia ujemnego salda, o którym mowa w art. 93 ust. 2 pkt 3, pod warunkiem spełnienia wymagań określonych w art. 45 ust. 8.</w:t>
      </w:r>
    </w:p>
    <w:p w14:paraId="58C15531" w14:textId="021D83FF" w:rsidR="002873BA" w:rsidRPr="00A31AC6" w:rsidRDefault="002873BA" w:rsidP="002873BA">
      <w:pPr>
        <w:pStyle w:val="ZARTzmartartykuempunktem"/>
      </w:pPr>
      <w:r w:rsidRPr="00A31AC6">
        <w:t>Art.</w:t>
      </w:r>
      <w:r>
        <w:t> </w:t>
      </w:r>
      <w:r w:rsidRPr="00A31AC6">
        <w:t>70h</w:t>
      </w:r>
      <w:r w:rsidR="007C238C">
        <w:t>.</w:t>
      </w:r>
      <w:r w:rsidRPr="00A31AC6">
        <w:t xml:space="preserve"> 1. W celu sprzedaży niewykorzystanej energii elektrycznej zgodnie z art. 70g ust. 1 wytwórc</w:t>
      </w:r>
      <w:r w:rsidR="00AA79F8">
        <w:t>a</w:t>
      </w:r>
      <w:r w:rsidRPr="00A31AC6">
        <w:t>, o który</w:t>
      </w:r>
      <w:r w:rsidR="00AA79F8">
        <w:t>m</w:t>
      </w:r>
      <w:r w:rsidRPr="00A31AC6">
        <w:t xml:space="preserve"> mowa w ty</w:t>
      </w:r>
      <w:r w:rsidR="00AA79F8">
        <w:t>m</w:t>
      </w:r>
      <w:r w:rsidRPr="00A31AC6">
        <w:t xml:space="preserve"> przepis</w:t>
      </w:r>
      <w:r w:rsidR="00AA79F8">
        <w:t>ie</w:t>
      </w:r>
      <w:r w:rsidRPr="00A31AC6">
        <w:t>, składa Prezesowi URE deklarację o zamiarze sprzedaży niewykorzystanej energii elektrycznej po stałej cenie zakupu ustalonej zgodnie z art. 70j ust. 1.</w:t>
      </w:r>
    </w:p>
    <w:p w14:paraId="0BEE1651" w14:textId="0BBE75FA" w:rsidR="002873BA" w:rsidRPr="00A31AC6" w:rsidRDefault="002873BA" w:rsidP="002873BA">
      <w:pPr>
        <w:pStyle w:val="ZUSTzmustartykuempunktem"/>
      </w:pPr>
      <w:r w:rsidRPr="00A31AC6">
        <w:t>2.</w:t>
      </w:r>
      <w:r>
        <w:t> </w:t>
      </w:r>
      <w:r w:rsidRPr="00A31AC6">
        <w:t>Deklaracja, o której mowa w ust. 1, jest składana w postaci elektronicznej za pośrednictwem internetowej platformy aukcyjnej</w:t>
      </w:r>
      <w:r w:rsidR="005E1A89">
        <w:t xml:space="preserve"> </w:t>
      </w:r>
      <w:r w:rsidR="005E1A89" w:rsidRPr="005E1A89">
        <w:t>o której mowa w art. 78 ust. 6</w:t>
      </w:r>
      <w:r w:rsidRPr="00A31AC6">
        <w:t>.</w:t>
      </w:r>
    </w:p>
    <w:p w14:paraId="47DAC8EA" w14:textId="77777777" w:rsidR="002873BA" w:rsidRPr="00A31AC6" w:rsidRDefault="002873BA" w:rsidP="00E7265F">
      <w:pPr>
        <w:pStyle w:val="ZUSTzmustartykuempunktem"/>
        <w:keepNext/>
      </w:pPr>
      <w:r w:rsidRPr="00A31AC6">
        <w:t>3.</w:t>
      </w:r>
      <w:r>
        <w:t> </w:t>
      </w:r>
      <w:r w:rsidRPr="00A31AC6">
        <w:t>Deklaracja, o której mowa w ust. 1, zawiera:</w:t>
      </w:r>
    </w:p>
    <w:p w14:paraId="2F5A8849" w14:textId="235805FB" w:rsidR="002873BA" w:rsidRPr="00A31AC6" w:rsidRDefault="002873BA" w:rsidP="002873BA">
      <w:pPr>
        <w:pStyle w:val="ZPKTzmpktartykuempunktem"/>
      </w:pPr>
      <w:r w:rsidRPr="00A31AC6">
        <w:t>1)</w:t>
      </w:r>
      <w:r>
        <w:tab/>
      </w:r>
      <w:r w:rsidRPr="00A31AC6">
        <w:t>imię i nazwisko oraz adres zamieszkania albo nazwę i adres siedziby wytwórcy;</w:t>
      </w:r>
    </w:p>
    <w:p w14:paraId="3F2B12BD" w14:textId="77777777" w:rsidR="002873BA" w:rsidRPr="00A31AC6" w:rsidRDefault="002873BA" w:rsidP="002873BA">
      <w:pPr>
        <w:pStyle w:val="ZPKTzmpktartykuempunktem"/>
      </w:pPr>
      <w:r w:rsidRPr="00A31AC6">
        <w:t>2)</w:t>
      </w:r>
      <w:r>
        <w:tab/>
      </w:r>
      <w:r w:rsidRPr="00A31AC6">
        <w:t>łączną ilość niewykorzystanej energii elektrycznej określoną w MWh, jaką wytwórca planuje sprzedać w okresie wskazanym w deklaracji;</w:t>
      </w:r>
    </w:p>
    <w:p w14:paraId="727ABBAB" w14:textId="6C5933B5" w:rsidR="002873BA" w:rsidRPr="00A31AC6" w:rsidRDefault="002873BA" w:rsidP="002873BA">
      <w:pPr>
        <w:pStyle w:val="ZPKTzmpktartykuempunktem"/>
      </w:pPr>
      <w:r w:rsidRPr="00A31AC6">
        <w:t>3)</w:t>
      </w:r>
      <w:r>
        <w:tab/>
      </w:r>
      <w:r w:rsidRPr="00A31AC6">
        <w:t>okres sprzedaży niewykorzystanej ilości energii elektrycznej obejmujący planowaną datę rozpoczęcia i zakończenia sprzedaży niewykorzystanej energii elektrycznej;</w:t>
      </w:r>
    </w:p>
    <w:p w14:paraId="697E753F" w14:textId="3521A96F" w:rsidR="002873BA" w:rsidRPr="00A31AC6" w:rsidRDefault="002873BA" w:rsidP="002873BA">
      <w:pPr>
        <w:pStyle w:val="ZPKTzmpktartykuempunktem"/>
      </w:pPr>
      <w:r w:rsidRPr="00A31AC6">
        <w:t>4)</w:t>
      </w:r>
      <w:r>
        <w:tab/>
      </w:r>
      <w:r w:rsidRPr="00A31AC6">
        <w:t>lokalizację i moc zainstalowaną elektryczną instalacji odnawialnego źródła energii oraz miejsce jej przyłączenia do sieci dystrybucyjnej lub sieci przesyłowej, określone w warunkach przyłączenia albo w umowie o przyłączenie;</w:t>
      </w:r>
    </w:p>
    <w:p w14:paraId="3364E1E8" w14:textId="676DC97C" w:rsidR="002873BA" w:rsidRPr="00A31AC6" w:rsidRDefault="002873BA" w:rsidP="002873BA">
      <w:pPr>
        <w:pStyle w:val="ZPKTzmpktartykuempunktem"/>
      </w:pPr>
      <w:r w:rsidRPr="00A31AC6">
        <w:t>5)</w:t>
      </w:r>
      <w:r>
        <w:tab/>
      </w:r>
      <w:r w:rsidRPr="00A31AC6">
        <w:t>podpis wytwórcy lub osoby upoważnionej do jego reprezentowania, z załączeniem oryginału lub uwierzytelnionej kopii dokumentu poświadczającego umocowanie takiej osoby do działania w imieniu wytwórcy;</w:t>
      </w:r>
    </w:p>
    <w:p w14:paraId="453785F4" w14:textId="77777777" w:rsidR="001764C6" w:rsidRDefault="002873BA" w:rsidP="00E7265F">
      <w:pPr>
        <w:pStyle w:val="ZPKTzmpktartykuempunktem"/>
        <w:keepNext/>
      </w:pPr>
      <w:r w:rsidRPr="00A31AC6">
        <w:t>6)</w:t>
      </w:r>
      <w:r>
        <w:tab/>
      </w:r>
      <w:r w:rsidRPr="00A31AC6">
        <w:t>oświadczenie wytwórcy</w:t>
      </w:r>
      <w:r w:rsidR="00BE067F">
        <w:t xml:space="preserve"> </w:t>
      </w:r>
      <w:r w:rsidR="00BE067F" w:rsidRPr="00BE067F">
        <w:t>złożone pod rygorem odpowiedzialności karnej za składanie fałszywych oświadczeń</w:t>
      </w:r>
      <w:r w:rsidR="00BE067F">
        <w:t>,</w:t>
      </w:r>
      <w:r w:rsidRPr="00A31AC6">
        <w:t xml:space="preserve"> o następującej treści:</w:t>
      </w:r>
    </w:p>
    <w:p w14:paraId="403B49F6" w14:textId="01BCFCAC" w:rsidR="002873BA" w:rsidRPr="00A31AC6" w:rsidRDefault="002873BA" w:rsidP="005C6C48">
      <w:pPr>
        <w:pStyle w:val="ZPKTzmpktartykuempunktem"/>
        <w:keepNext/>
        <w:ind w:hanging="27"/>
      </w:pPr>
      <w:r>
        <w:t>„</w:t>
      </w:r>
      <w:r w:rsidRPr="00A31AC6">
        <w:t xml:space="preserve">Świadomy odpowiedzialności karnej za złożenie fałszywego oświadczenia wynikającej z art. 233 § 6 ustawy z dnia 6 czerwca 1997 r. </w:t>
      </w:r>
      <w:r w:rsidR="00846649">
        <w:t>–</w:t>
      </w:r>
      <w:r w:rsidRPr="00A31AC6">
        <w:t xml:space="preserve"> Kodeks karny oświadczam, że:</w:t>
      </w:r>
    </w:p>
    <w:p w14:paraId="3D91438D" w14:textId="58EEEDAB" w:rsidR="002873BA" w:rsidRPr="00A31AC6" w:rsidRDefault="00781003" w:rsidP="002873BA">
      <w:pPr>
        <w:pStyle w:val="ZLITwPKTzmlitwpktartykuempunktem"/>
      </w:pPr>
      <w:r>
        <w:t>1</w:t>
      </w:r>
      <w:r w:rsidR="002873BA" w:rsidRPr="00A31AC6">
        <w:t>)</w:t>
      </w:r>
      <w:r w:rsidR="002873BA">
        <w:tab/>
      </w:r>
      <w:r w:rsidR="002873BA" w:rsidRPr="00A31AC6">
        <w:t>do wytworzenia energii elektrycznej w instalacji odnawialnego źródła energii nie będą wykorzystywane:</w:t>
      </w:r>
    </w:p>
    <w:p w14:paraId="75D23B20" w14:textId="4A3603DD" w:rsidR="002873BA" w:rsidRPr="006B4F9C" w:rsidRDefault="00781003" w:rsidP="006B4F9C">
      <w:pPr>
        <w:pStyle w:val="ZLITLITwPKTzmlitwpktliter"/>
        <w:rPr>
          <w:rFonts w:ascii="Times New Roman" w:hAnsi="Times New Roman"/>
          <w:bCs w:val="0"/>
        </w:rPr>
      </w:pPr>
      <w:r w:rsidRPr="006B4F9C">
        <w:rPr>
          <w:rFonts w:ascii="Times New Roman" w:hAnsi="Times New Roman"/>
          <w:bCs w:val="0"/>
        </w:rPr>
        <w:t>a)</w:t>
      </w:r>
      <w:r w:rsidR="006B4F9C" w:rsidRPr="006B4F9C">
        <w:rPr>
          <w:rFonts w:ascii="Times New Roman" w:hAnsi="Times New Roman"/>
          <w:bCs w:val="0"/>
        </w:rPr>
        <w:tab/>
      </w:r>
      <w:r w:rsidR="002873BA" w:rsidRPr="006B4F9C">
        <w:rPr>
          <w:rFonts w:ascii="Times New Roman" w:hAnsi="Times New Roman"/>
          <w:bCs w:val="0"/>
        </w:rPr>
        <w:t xml:space="preserve">drewno inne niż drewno energetyczne oraz zboże pełnowartościowe </w:t>
      </w:r>
      <w:r w:rsidR="001764C6">
        <w:rPr>
          <w:rFonts w:ascii="Times New Roman" w:hAnsi="Times New Roman"/>
          <w:bCs w:val="0"/>
        </w:rPr>
        <w:t>–</w:t>
      </w:r>
      <w:r w:rsidR="001764C6" w:rsidRPr="006B4F9C">
        <w:rPr>
          <w:rFonts w:ascii="Times New Roman" w:hAnsi="Times New Roman"/>
          <w:bCs w:val="0"/>
        </w:rPr>
        <w:t xml:space="preserve"> </w:t>
      </w:r>
      <w:r w:rsidR="002873BA" w:rsidRPr="006B4F9C">
        <w:rPr>
          <w:rFonts w:ascii="Times New Roman" w:hAnsi="Times New Roman"/>
          <w:bCs w:val="0"/>
        </w:rPr>
        <w:t>w przypadku</w:t>
      </w:r>
      <w:r w:rsidR="003B1925" w:rsidRPr="006B4F9C">
        <w:rPr>
          <w:rFonts w:ascii="Times New Roman" w:hAnsi="Times New Roman"/>
          <w:bCs w:val="0"/>
        </w:rPr>
        <w:t xml:space="preserve"> </w:t>
      </w:r>
      <w:r w:rsidR="002873BA" w:rsidRPr="006B4F9C">
        <w:rPr>
          <w:rFonts w:ascii="Times New Roman" w:hAnsi="Times New Roman"/>
          <w:bCs w:val="0"/>
        </w:rPr>
        <w:t>dedykowanej instalacji spalania wielopaliwowego oraz układu hybrydowego wykorzystujących do wytwarzania energii elektrycznej biomasę, biogaz rolniczy lub biogaz, o którym mowa w art. 70g ust. 1 pkt 2</w:t>
      </w:r>
      <w:r w:rsidR="000A0669" w:rsidRPr="006B4F9C">
        <w:rPr>
          <w:rFonts w:ascii="Times New Roman" w:hAnsi="Times New Roman"/>
          <w:bCs w:val="0"/>
        </w:rPr>
        <w:t>–</w:t>
      </w:r>
      <w:r w:rsidR="002873BA" w:rsidRPr="006B4F9C">
        <w:rPr>
          <w:rFonts w:ascii="Times New Roman" w:hAnsi="Times New Roman"/>
          <w:bCs w:val="0"/>
        </w:rPr>
        <w:t>4</w:t>
      </w:r>
      <w:r w:rsidR="005E1A89">
        <w:rPr>
          <w:rFonts w:ascii="Times New Roman" w:hAnsi="Times New Roman"/>
          <w:bCs w:val="0"/>
        </w:rPr>
        <w:t xml:space="preserve"> ustawy z dnia 20 lutego 2015 r. o odnawialnych źródłach energii</w:t>
      </w:r>
      <w:r w:rsidR="002873BA" w:rsidRPr="006B4F9C">
        <w:rPr>
          <w:rFonts w:ascii="Times New Roman" w:hAnsi="Times New Roman"/>
          <w:bCs w:val="0"/>
        </w:rPr>
        <w:t>,</w:t>
      </w:r>
    </w:p>
    <w:p w14:paraId="1D333AE8" w14:textId="511756A4" w:rsidR="002873BA" w:rsidRPr="006B4F9C" w:rsidRDefault="00781003" w:rsidP="006B4F9C">
      <w:pPr>
        <w:pStyle w:val="ZLITLITwPKTzmlitwpktliter"/>
        <w:rPr>
          <w:rFonts w:ascii="Times New Roman" w:hAnsi="Times New Roman"/>
          <w:bCs w:val="0"/>
        </w:rPr>
      </w:pPr>
      <w:r w:rsidRPr="006B4F9C">
        <w:rPr>
          <w:rFonts w:ascii="Times New Roman" w:hAnsi="Times New Roman"/>
          <w:bCs w:val="0"/>
        </w:rPr>
        <w:t>b)</w:t>
      </w:r>
      <w:r w:rsidR="006B4F9C" w:rsidRPr="006B4F9C">
        <w:rPr>
          <w:rFonts w:ascii="Times New Roman" w:hAnsi="Times New Roman"/>
          <w:bCs w:val="0"/>
        </w:rPr>
        <w:tab/>
      </w:r>
      <w:r w:rsidR="002D1ADA" w:rsidRPr="006B4F9C">
        <w:rPr>
          <w:rFonts w:ascii="Times New Roman" w:hAnsi="Times New Roman"/>
          <w:bCs w:val="0"/>
        </w:rPr>
        <w:t>p</w:t>
      </w:r>
      <w:r w:rsidR="002873BA" w:rsidRPr="006B4F9C">
        <w:rPr>
          <w:rFonts w:ascii="Times New Roman" w:hAnsi="Times New Roman"/>
          <w:bCs w:val="0"/>
        </w:rPr>
        <w:t xml:space="preserve">aliwa kopalne lub paliwa powstałe z ich przetworzenia </w:t>
      </w:r>
      <w:r w:rsidRPr="006B4F9C">
        <w:rPr>
          <w:rFonts w:ascii="Times New Roman" w:hAnsi="Times New Roman"/>
          <w:bCs w:val="0"/>
        </w:rPr>
        <w:t xml:space="preserve">– </w:t>
      </w:r>
      <w:r w:rsidR="002873BA" w:rsidRPr="006B4F9C">
        <w:rPr>
          <w:rFonts w:ascii="Times New Roman" w:hAnsi="Times New Roman"/>
          <w:bCs w:val="0"/>
        </w:rPr>
        <w:t>w przypadku instalacji odnawialnego źródła energii wykorzystującej do wytwarzania energii elektrycznej biomasę spalaną w dedykowanej instalacji spalania biomasy,</w:t>
      </w:r>
    </w:p>
    <w:p w14:paraId="5167888F" w14:textId="6F1862B9" w:rsidR="002873BA" w:rsidRPr="00A31AC6" w:rsidRDefault="00781003" w:rsidP="006B4F9C">
      <w:pPr>
        <w:pStyle w:val="ZLITLITwPKTzmlitwpktliter"/>
      </w:pPr>
      <w:r>
        <w:t xml:space="preserve">c) </w:t>
      </w:r>
      <w:r w:rsidR="006B4F9C">
        <w:tab/>
      </w:r>
      <w:r w:rsidR="002873BA" w:rsidRPr="00A31AC6">
        <w:t xml:space="preserve">biomasa zanieczyszczona w celu zwiększenia jej wartości opałowej </w:t>
      </w:r>
      <w:r w:rsidR="000A0669">
        <w:t>–</w:t>
      </w:r>
      <w:r w:rsidR="002873BA" w:rsidRPr="00A31AC6">
        <w:t xml:space="preserve"> w przypadku dedykowanej instalacji spalania biomasy, a także hybrydowej instalacji odnawialnego źródła energii, dedykowanej instalacji spalania wielopaliwowego oraz układu hybrydowego wykorzystujących do wytwarzania energii elektrycznej biomasę, biogaz lub biogaz rolniczy,</w:t>
      </w:r>
    </w:p>
    <w:p w14:paraId="0BEEAB39" w14:textId="5D18DF55" w:rsidR="002873BA" w:rsidRPr="00A31AC6" w:rsidRDefault="00781003" w:rsidP="006B4F9C">
      <w:pPr>
        <w:pStyle w:val="ZLITLITwPKTzmlitwpktliter"/>
      </w:pPr>
      <w:r>
        <w:t xml:space="preserve">d) </w:t>
      </w:r>
      <w:r w:rsidR="006B4F9C">
        <w:tab/>
      </w:r>
      <w:r w:rsidR="002873BA" w:rsidRPr="00A31AC6">
        <w:t>substraty inne niż wymienione w art. 2 pkt 2 ustawy z dnia 20 lutego 2015</w:t>
      </w:r>
      <w:r w:rsidR="002D1ADA">
        <w:t> </w:t>
      </w:r>
      <w:r w:rsidR="002873BA" w:rsidRPr="00A31AC6">
        <w:t xml:space="preserve">r. o odnawialnych źródłach energii </w:t>
      </w:r>
      <w:r w:rsidR="000A0669">
        <w:t>–</w:t>
      </w:r>
      <w:r w:rsidR="002873BA" w:rsidRPr="00A31AC6">
        <w:t xml:space="preserve"> w przypadku wytwarzania energii elektrycznej z biogazu rolniczego</w:t>
      </w:r>
      <w:r>
        <w:t>;</w:t>
      </w:r>
    </w:p>
    <w:p w14:paraId="5E2B51F1" w14:textId="24D8DE7F" w:rsidR="002873BA" w:rsidRPr="00A31AC6" w:rsidRDefault="00781003" w:rsidP="003F5A98">
      <w:pPr>
        <w:pStyle w:val="ZLITwPKTzmlitwpktartykuempunktem"/>
      </w:pPr>
      <w:r>
        <w:t>2</w:t>
      </w:r>
      <w:r w:rsidR="000937A9">
        <w:t>)</w:t>
      </w:r>
      <w:r w:rsidR="000937A9">
        <w:tab/>
      </w:r>
      <w:r w:rsidR="002873BA" w:rsidRPr="00A31AC6">
        <w:t>przedsiębiorstwo nie znajduje się w trudnej sytuacji w rozumieniu art. 2 pkt 18</w:t>
      </w:r>
      <w:r w:rsidR="00201C75">
        <w:t xml:space="preserve"> lit. a</w:t>
      </w:r>
      <w:r w:rsidR="006B4F9C" w:rsidRPr="006B4F9C">
        <w:t>–</w:t>
      </w:r>
      <w:r w:rsidR="00201C75">
        <w:t>c lub e</w:t>
      </w:r>
      <w:r w:rsidR="002873BA" w:rsidRPr="00A31AC6">
        <w:t xml:space="preserve"> rozporządzenia Komisji (UE) nr 651/2014 z dnia 17 czerwca 2014</w:t>
      </w:r>
      <w:r w:rsidR="006B4F9C">
        <w:t> </w:t>
      </w:r>
      <w:r w:rsidR="002873BA" w:rsidRPr="00A31AC6">
        <w:t>r. uznającego niektóre rodzaje pomocy za zgodne z rynkiem wewnętrznym w zastosowaniu art. 107 i 108 Traktatu</w:t>
      </w:r>
      <w:r>
        <w:t>;</w:t>
      </w:r>
    </w:p>
    <w:p w14:paraId="1D7B5E2E" w14:textId="7002E591" w:rsidR="002873BA" w:rsidRPr="00A31AC6" w:rsidRDefault="00781003" w:rsidP="006B4F9C">
      <w:pPr>
        <w:pStyle w:val="ZLITwPKTzmlitwpktartykuempunktem"/>
        <w:keepNext/>
      </w:pPr>
      <w:r>
        <w:t>3</w:t>
      </w:r>
      <w:r w:rsidR="002873BA" w:rsidRPr="00A31AC6">
        <w:t>)</w:t>
      </w:r>
      <w:r w:rsidR="002873BA">
        <w:tab/>
      </w:r>
      <w:r w:rsidR="002873BA" w:rsidRPr="00A31AC6">
        <w:t>na przedsiębiorstwie nie ciąży obowiązek zwrotu pomocy publicznej, wynikający z decyzji Komisji Europejskiej uznającej taką pomoc za niezgodną z prawem oraz z rynkiem wewnętrznym.</w:t>
      </w:r>
      <w:r w:rsidR="007C238C">
        <w:t>”</w:t>
      </w:r>
      <w:r>
        <w:t>;</w:t>
      </w:r>
      <w:r w:rsidR="00432107">
        <w:t xml:space="preserve"> </w:t>
      </w:r>
      <w:r w:rsidR="002873BA" w:rsidRPr="00A31AC6">
        <w:t xml:space="preserve">klauzula ta zastępuje </w:t>
      </w:r>
      <w:r w:rsidR="002873BA" w:rsidRPr="007C238C">
        <w:t>pouczenie</w:t>
      </w:r>
      <w:r w:rsidR="002873BA" w:rsidRPr="00A31AC6">
        <w:t xml:space="preserve"> organu o odpowiedzialności karnej za składanie fałszywych oświadczeń.</w:t>
      </w:r>
    </w:p>
    <w:p w14:paraId="20D8C71B" w14:textId="77777777" w:rsidR="002873BA" w:rsidRPr="00A31AC6" w:rsidRDefault="002873BA" w:rsidP="00E66DB5">
      <w:pPr>
        <w:pStyle w:val="ZUSTzmustartykuempunktem"/>
        <w:keepNext/>
      </w:pPr>
      <w:r w:rsidRPr="00A31AC6">
        <w:t>4.</w:t>
      </w:r>
      <w:r>
        <w:t> </w:t>
      </w:r>
      <w:r w:rsidRPr="00A31AC6">
        <w:t>Do deklaracji, o której mowa w ust. 1, wytwórca dołącza:</w:t>
      </w:r>
    </w:p>
    <w:p w14:paraId="375B19B8" w14:textId="1B7E7FF2" w:rsidR="002873BA" w:rsidRPr="00A31AC6" w:rsidRDefault="002873BA" w:rsidP="003F5A98">
      <w:pPr>
        <w:pStyle w:val="ZPKTzmpktartykuempunktem"/>
        <w:keepNext/>
      </w:pPr>
      <w:r w:rsidRPr="00A31AC6">
        <w:t>1)</w:t>
      </w:r>
      <w:r>
        <w:tab/>
      </w:r>
      <w:r w:rsidRPr="00A31AC6">
        <w:t xml:space="preserve">oświadczenie o dniu, </w:t>
      </w:r>
      <w:r w:rsidR="00432107">
        <w:t xml:space="preserve">w którym </w:t>
      </w:r>
      <w:r w:rsidRPr="00A31AC6">
        <w:t xml:space="preserve">dla instalacji </w:t>
      </w:r>
      <w:r w:rsidR="00432107">
        <w:t xml:space="preserve">odnawialnego źródła energii </w:t>
      </w:r>
      <w:r w:rsidRPr="00A31AC6">
        <w:t xml:space="preserve">upłynął albo upłynie okres, o którym mowa w art. 44 ust. 5 lub </w:t>
      </w:r>
      <w:r w:rsidR="0076410E">
        <w:t xml:space="preserve">art. </w:t>
      </w:r>
      <w:r w:rsidRPr="00A31AC6">
        <w:t>70f ust. 1 lub 3</w:t>
      </w:r>
      <w:r w:rsidR="000A0669">
        <w:t xml:space="preserve">, </w:t>
      </w:r>
      <w:r w:rsidRPr="00A31AC6">
        <w:t xml:space="preserve">lub </w:t>
      </w:r>
      <w:r w:rsidR="0076410E">
        <w:t xml:space="preserve">w art. </w:t>
      </w:r>
      <w:r w:rsidRPr="00A31AC6">
        <w:t>77 ust. 1, oraz</w:t>
      </w:r>
    </w:p>
    <w:p w14:paraId="3CF6898D" w14:textId="5C0C6257" w:rsidR="002873BA" w:rsidRPr="00A31AC6" w:rsidRDefault="002873BA" w:rsidP="003F5A98">
      <w:pPr>
        <w:pStyle w:val="ZPKTzmpktartykuempunktem"/>
        <w:keepNext/>
      </w:pPr>
      <w:r w:rsidRPr="00A31AC6">
        <w:t>2)</w:t>
      </w:r>
      <w:r>
        <w:tab/>
      </w:r>
      <w:r w:rsidRPr="00A31AC6">
        <w:t>oświadczenie, że w okresie wsparcia, o którym mowa w art. 70j ust. 3, dla tej instalacji wytwórca nie będzie otrzymywa</w:t>
      </w:r>
      <w:r w:rsidR="00F13156">
        <w:t>ć</w:t>
      </w:r>
      <w:r w:rsidRPr="00A31AC6">
        <w:t xml:space="preserve"> wynagrodzenia z tytułu uczestnictwa w rynku mocy, o którym mowa w ustawie z dnia 8 grudnia 2017 r</w:t>
      </w:r>
      <w:r w:rsidR="00853669">
        <w:t>.</w:t>
      </w:r>
      <w:r w:rsidRPr="00A31AC6">
        <w:t xml:space="preserve"> o rynku mocy</w:t>
      </w:r>
      <w:r w:rsidR="004F1998">
        <w:t>,</w:t>
      </w:r>
      <w:r w:rsidRPr="00A31AC6">
        <w:t xml:space="preserve"> lub korzysta</w:t>
      </w:r>
      <w:r w:rsidR="00F13156">
        <w:t>ć</w:t>
      </w:r>
      <w:r w:rsidRPr="00A31AC6">
        <w:t xml:space="preserve"> ze wsparcia udzielanego na podstawie ustawy z dnia 14 grudnia 2018 r</w:t>
      </w:r>
      <w:r w:rsidR="00853669">
        <w:t>.</w:t>
      </w:r>
      <w:r w:rsidRPr="00A31AC6">
        <w:t xml:space="preserve"> o promowaniu energii elektrycznej z wysokosprawnej kogeneracji</w:t>
      </w:r>
      <w:r w:rsidR="004F1998">
        <w:t>,</w:t>
      </w:r>
      <w:r w:rsidRPr="00A31AC6">
        <w:t xml:space="preserve"> lub korzysta</w:t>
      </w:r>
      <w:r w:rsidR="00F13156">
        <w:t>ć</w:t>
      </w:r>
      <w:r w:rsidRPr="00A31AC6">
        <w:t xml:space="preserve"> z rozliczeń, o których mowa w art. 4 ust. 1 lub w art. 38c ust. 3, oraz</w:t>
      </w:r>
    </w:p>
    <w:p w14:paraId="5907BAAA" w14:textId="762511A2" w:rsidR="002873BA" w:rsidRPr="00A31AC6" w:rsidRDefault="002F44BD" w:rsidP="003F5A98">
      <w:pPr>
        <w:pStyle w:val="ZPKTzmpktartykuempunktem"/>
        <w:keepNext/>
      </w:pPr>
      <w:r>
        <w:t>3</w:t>
      </w:r>
      <w:r w:rsidR="002873BA" w:rsidRPr="00A31AC6">
        <w:t>)</w:t>
      </w:r>
      <w:r w:rsidR="002873BA">
        <w:tab/>
      </w:r>
      <w:r w:rsidR="002873BA" w:rsidRPr="00A31AC6">
        <w:t>zobowiązanie do rozpoczęcia sprzedaży energii elektrycznej nie później niż pierwszego dnia miesiąca następującego po upływie 3 miesięcy od dnia wydania zaświadczenia, o którym mowa w ust. 5, oraz</w:t>
      </w:r>
    </w:p>
    <w:p w14:paraId="189100CC" w14:textId="07225AE2" w:rsidR="002873BA" w:rsidRPr="00A31AC6" w:rsidRDefault="002F44BD" w:rsidP="003F5A98">
      <w:pPr>
        <w:pStyle w:val="ZPKTzmpktartykuempunktem"/>
        <w:keepNext/>
      </w:pPr>
      <w:r>
        <w:t>4</w:t>
      </w:r>
      <w:r w:rsidR="002873BA" w:rsidRPr="00A31AC6">
        <w:t>)</w:t>
      </w:r>
      <w:r w:rsidR="002873BA">
        <w:tab/>
      </w:r>
      <w:r w:rsidR="002873BA" w:rsidRPr="00A31AC6">
        <w:t>oryginał lub poświadczoną kopię schematu instalacji odnawialnego źródła energii ze wskazaniem urządzeń służących do wytwarzania energii elektrycznej oraz urządzeń służących do wyprowadzenia mocy, wchodzących w skład tej instalacji, z oznaczeniem lokalizacji urządzeń pomiarowo-rozliczeniowych oraz miejsca przyłączenia tej instalacji do sieci elektroenergetycznej, naniesionych na mapę poglądową uwzględniającą numery ewidencyjne działek i obrębów.</w:t>
      </w:r>
    </w:p>
    <w:p w14:paraId="0DD86150" w14:textId="614077CF" w:rsidR="002873BA" w:rsidRPr="00A31AC6" w:rsidRDefault="002873BA" w:rsidP="003F5A98">
      <w:pPr>
        <w:pStyle w:val="ZUSTzmustartykuempunktem"/>
      </w:pPr>
      <w:r w:rsidRPr="00A31AC6">
        <w:t>5.</w:t>
      </w:r>
      <w:r>
        <w:t> </w:t>
      </w:r>
      <w:r w:rsidRPr="00A31AC6">
        <w:t>Prezes URE wydaje wytwórcy, o którym mowa w art. 70g ust. 1, zaświadczenie o możliwości sprzedaży niewykorzystanej energii elektrycznej zgodnie z przepisami ust.</w:t>
      </w:r>
      <w:r w:rsidR="00855069">
        <w:t> </w:t>
      </w:r>
      <w:r w:rsidRPr="00A31AC6">
        <w:t>1, art. 70g</w:t>
      </w:r>
      <w:r w:rsidR="005863CF">
        <w:t>, art. 70i</w:t>
      </w:r>
      <w:r w:rsidR="003B4C6F">
        <w:t xml:space="preserve"> </w:t>
      </w:r>
      <w:r w:rsidR="00A128DD">
        <w:t>i</w:t>
      </w:r>
      <w:r w:rsidR="00A128DD" w:rsidRPr="00A31AC6">
        <w:t xml:space="preserve"> </w:t>
      </w:r>
      <w:r w:rsidRPr="00A31AC6">
        <w:t xml:space="preserve">art. 70j </w:t>
      </w:r>
      <w:r w:rsidR="00A128DD">
        <w:t xml:space="preserve">ust. 1, 2 i 4 </w:t>
      </w:r>
      <w:r w:rsidRPr="00A31AC6">
        <w:t>oraz w okresie, o który</w:t>
      </w:r>
      <w:r w:rsidR="00063DF2">
        <w:t>m mowa w art. 70j ust. </w:t>
      </w:r>
      <w:r w:rsidRPr="00A31AC6">
        <w:t>3, w</w:t>
      </w:r>
      <w:r w:rsidR="00855069">
        <w:t> </w:t>
      </w:r>
      <w:r w:rsidRPr="00A31AC6">
        <w:t>terminie 45 dni od dnia złożenia kompletnej deklaracji, o której mowa w ust. 1.</w:t>
      </w:r>
    </w:p>
    <w:p w14:paraId="4119ED50" w14:textId="602CB868" w:rsidR="002873BA" w:rsidRPr="00A31AC6" w:rsidRDefault="002873BA" w:rsidP="007E3B0D">
      <w:pPr>
        <w:pStyle w:val="ZUSTzmustartykuempunktem"/>
        <w:keepNext/>
      </w:pPr>
      <w:r w:rsidRPr="00A31AC6">
        <w:t>6.</w:t>
      </w:r>
      <w:r>
        <w:t> </w:t>
      </w:r>
      <w:bookmarkStart w:id="38" w:name="_Hlk107923508"/>
      <w:r w:rsidRPr="00A31AC6">
        <w:t>Prezes URE przekazuje informacje</w:t>
      </w:r>
      <w:r w:rsidR="00F63111">
        <w:t>, o których mowa w ust. 3</w:t>
      </w:r>
      <w:r w:rsidR="004E0467">
        <w:t xml:space="preserve"> pkt 1</w:t>
      </w:r>
      <w:r w:rsidR="007965D7">
        <w:t>–</w:t>
      </w:r>
      <w:r w:rsidR="004E0467">
        <w:t>4</w:t>
      </w:r>
      <w:r w:rsidR="00F63111">
        <w:t xml:space="preserve">, </w:t>
      </w:r>
      <w:r w:rsidRPr="00A31AC6">
        <w:t>o wytwórcy, który uzyskał zaświadczenie, o którym mowa w ust. 5:</w:t>
      </w:r>
    </w:p>
    <w:p w14:paraId="1AB1F932" w14:textId="77777777" w:rsidR="002873BA" w:rsidRPr="00A31AC6" w:rsidRDefault="002873BA" w:rsidP="003F5A98">
      <w:pPr>
        <w:pStyle w:val="ZPKTzmpktartykuempunktem"/>
        <w:keepNext/>
      </w:pPr>
      <w:r w:rsidRPr="00A31AC6">
        <w:t>1)</w:t>
      </w:r>
      <w:r>
        <w:tab/>
      </w:r>
      <w:r w:rsidRPr="00A31AC6">
        <w:t>operatorowi rozliczeń energii odnawialnej, o którym mowa w art. 106;</w:t>
      </w:r>
    </w:p>
    <w:p w14:paraId="38B1B28E" w14:textId="2EAB6020" w:rsidR="002873BA" w:rsidRDefault="002873BA" w:rsidP="003F5A98">
      <w:pPr>
        <w:pStyle w:val="ZPKTzmpktartykuempunktem"/>
        <w:keepNext/>
      </w:pPr>
      <w:r w:rsidRPr="00A31AC6">
        <w:t>2)</w:t>
      </w:r>
      <w:r>
        <w:tab/>
      </w:r>
      <w:r w:rsidRPr="00A31AC6">
        <w:t>Dyrektorowi Generalnemu KOWR</w:t>
      </w:r>
      <w:r w:rsidR="00734EC7">
        <w:t xml:space="preserve"> –</w:t>
      </w:r>
      <w:r w:rsidRPr="00A31AC6">
        <w:t xml:space="preserve"> w przypadku wytwórców, o których mowa w art. 19</w:t>
      </w:r>
      <w:r>
        <w:t xml:space="preserve"> </w:t>
      </w:r>
      <w:r w:rsidRPr="00A31AC6">
        <w:t>ust. 1.</w:t>
      </w:r>
    </w:p>
    <w:bookmarkEnd w:id="38"/>
    <w:p w14:paraId="141BBEB1" w14:textId="77777777" w:rsidR="002873BA" w:rsidRPr="00A31AC6" w:rsidRDefault="002873BA" w:rsidP="007E3B0D">
      <w:pPr>
        <w:pStyle w:val="ZUSTzmustartykuempunktem"/>
        <w:keepNext/>
      </w:pPr>
      <w:r w:rsidRPr="00A31AC6">
        <w:t>7.</w:t>
      </w:r>
      <w:r>
        <w:t> </w:t>
      </w:r>
      <w:r w:rsidRPr="00A31AC6">
        <w:t>Wytwórca, który uzyskał zaświadczenie, o którym mowa w ust. 5, może zmienić deklarację, o której mowa w ust. 1, w zakresie:</w:t>
      </w:r>
    </w:p>
    <w:p w14:paraId="076F3C42" w14:textId="2C76718E" w:rsidR="002873BA" w:rsidRPr="00A31AC6" w:rsidRDefault="002873BA" w:rsidP="003F5A98">
      <w:pPr>
        <w:pStyle w:val="ZPKTzmpktartykuempunktem"/>
        <w:keepNext/>
      </w:pPr>
      <w:r w:rsidRPr="00A31AC6">
        <w:t>1)</w:t>
      </w:r>
      <w:r>
        <w:tab/>
      </w:r>
      <w:r w:rsidRPr="00A31AC6">
        <w:t>planowanej daty zakończenia sprzedaży niewykorzystanej energii elektrycznej</w:t>
      </w:r>
      <w:r w:rsidR="008F15A6">
        <w:t>,</w:t>
      </w:r>
      <w:r w:rsidRPr="00A31AC6">
        <w:t xml:space="preserve"> przez wskazanie daty wcześniejszej niż data określona w tym zaświadczeniu</w:t>
      </w:r>
      <w:r w:rsidR="00333109">
        <w:t>;</w:t>
      </w:r>
    </w:p>
    <w:p w14:paraId="51676D0B" w14:textId="54C26DF6" w:rsidR="002873BA" w:rsidRDefault="002873BA" w:rsidP="003F5A98">
      <w:pPr>
        <w:pStyle w:val="ZPKTzmpktartykuempunktem"/>
        <w:keepNext/>
      </w:pPr>
      <w:r w:rsidRPr="00A31AC6">
        <w:t>2)</w:t>
      </w:r>
      <w:r>
        <w:tab/>
      </w:r>
      <w:r w:rsidRPr="00A31AC6">
        <w:t xml:space="preserve">mocy zainstalowanej </w:t>
      </w:r>
      <w:r w:rsidR="00734EC7">
        <w:t xml:space="preserve">elektrycznej </w:t>
      </w:r>
      <w:r w:rsidRPr="00A31AC6">
        <w:t>instalacji odnawialnego źródła energii, o której mowa w ust. 3 pkt 4, oraz ilości energii elektrycznej, o której mowa w ust. 3 pkt 2</w:t>
      </w:r>
      <w:r w:rsidR="00845041">
        <w:t xml:space="preserve">, o ile nie spowoduje to zmiany </w:t>
      </w:r>
      <w:r w:rsidR="00845041" w:rsidRPr="002C3854">
        <w:t>referencyjnej ceny operacyjnej, określonej w przepisach wydanych na podstawie art. 83g ust. 1</w:t>
      </w:r>
      <w:r w:rsidR="00845041">
        <w:t>, będącej podstawą do wyliczenia s</w:t>
      </w:r>
      <w:r w:rsidR="00845041" w:rsidRPr="002C3854">
        <w:t>tał</w:t>
      </w:r>
      <w:r w:rsidR="00845041">
        <w:t>ej ceny zakupu, o której mowa w art. 70j ust.</w:t>
      </w:r>
      <w:r w:rsidR="007E3B0D">
        <w:t xml:space="preserve"> </w:t>
      </w:r>
      <w:r w:rsidR="00845041">
        <w:t>1</w:t>
      </w:r>
      <w:r w:rsidRPr="00A31AC6">
        <w:t>.</w:t>
      </w:r>
    </w:p>
    <w:p w14:paraId="0ACD8D2D" w14:textId="153F03AA" w:rsidR="00F63111" w:rsidRPr="00F63111" w:rsidRDefault="00F63111" w:rsidP="00F63111">
      <w:pPr>
        <w:pStyle w:val="ZUSTzmustartykuempunktem"/>
      </w:pPr>
      <w:r>
        <w:t>8</w:t>
      </w:r>
      <w:r w:rsidRPr="00F63111">
        <w:t>. Wytwórca, który uzyskał zaświadczenie, o którym mowa w ust. 5, na okres krótszy niż 10 lat lub skrócił ten okres zmieniając deklarację, o której mowa w ust. 1, zgodnie z ust. 7, nie może złożyć kolejnej deklaracji.</w:t>
      </w:r>
    </w:p>
    <w:p w14:paraId="07CF1A43" w14:textId="62377D9C" w:rsidR="002873BA" w:rsidRPr="00A31AC6" w:rsidRDefault="00F63111" w:rsidP="007E3B0D">
      <w:pPr>
        <w:pStyle w:val="ZUSTzmustartykuempunktem"/>
        <w:keepNext/>
      </w:pPr>
      <w:r>
        <w:t>9</w:t>
      </w:r>
      <w:r w:rsidR="002873BA" w:rsidRPr="00A31AC6">
        <w:t>.</w:t>
      </w:r>
      <w:r w:rsidR="002873BA">
        <w:t> </w:t>
      </w:r>
      <w:r w:rsidR="002873BA" w:rsidRPr="00A31AC6">
        <w:t>Prezes URE, w drodze postanowienia, odmawia wydania zaświadczenia, o</w:t>
      </w:r>
      <w:r w:rsidR="007E3B0D">
        <w:t> </w:t>
      </w:r>
      <w:r w:rsidR="002873BA" w:rsidRPr="00A31AC6">
        <w:t>którym mowa w ust. 5</w:t>
      </w:r>
      <w:r w:rsidR="00333109">
        <w:t>,</w:t>
      </w:r>
      <w:r w:rsidR="002873BA" w:rsidRPr="00A31AC6">
        <w:t xml:space="preserve"> w przypadku:</w:t>
      </w:r>
    </w:p>
    <w:p w14:paraId="2F2F38F5" w14:textId="05DAA949" w:rsidR="002873BA" w:rsidRPr="00A31AC6" w:rsidRDefault="002873BA" w:rsidP="003F5A98">
      <w:pPr>
        <w:pStyle w:val="ZPKTzmpktartykuempunktem"/>
        <w:keepNext/>
      </w:pPr>
      <w:r w:rsidRPr="00A31AC6">
        <w:t>1)</w:t>
      </w:r>
      <w:r>
        <w:tab/>
      </w:r>
      <w:r w:rsidRPr="00A31AC6">
        <w:t>złożenia deklaracji, o której mowa w ust. 1, niespełniającej warunków, o których mowa w ust. 2</w:t>
      </w:r>
      <w:r w:rsidR="00297F18">
        <w:t>–</w:t>
      </w:r>
      <w:r w:rsidRPr="00A31AC6">
        <w:t>4, lub</w:t>
      </w:r>
    </w:p>
    <w:p w14:paraId="41A8E6D2" w14:textId="309D004E" w:rsidR="002873BA" w:rsidRPr="00A31AC6" w:rsidRDefault="002873BA" w:rsidP="003F5A98">
      <w:pPr>
        <w:pStyle w:val="ZPKTzmpktartykuempunktem"/>
        <w:keepNext/>
      </w:pPr>
      <w:r w:rsidRPr="00A31AC6">
        <w:t>2)</w:t>
      </w:r>
      <w:r>
        <w:tab/>
      </w:r>
      <w:r w:rsidRPr="00A31AC6">
        <w:t>przekroczenia maksymalnej mocy zainstalowanej elektrycznej poszczególnych rodzajów instalacji odnawialnego źródła energii określonej na podstawie art. 70i.</w:t>
      </w:r>
    </w:p>
    <w:p w14:paraId="07ABDBA3" w14:textId="2A1DE4C6" w:rsidR="002873BA" w:rsidRPr="00A31AC6" w:rsidRDefault="00F63111" w:rsidP="003F5A98">
      <w:pPr>
        <w:pStyle w:val="ZUSTzmustartykuempunktem"/>
      </w:pPr>
      <w:r>
        <w:t>10</w:t>
      </w:r>
      <w:r w:rsidR="002873BA" w:rsidRPr="00A31AC6">
        <w:t>.</w:t>
      </w:r>
      <w:r w:rsidR="002873BA">
        <w:t> </w:t>
      </w:r>
      <w:r w:rsidR="002873BA" w:rsidRPr="00A31AC6">
        <w:t xml:space="preserve">Na postanowienie, o którym mowa w ust. </w:t>
      </w:r>
      <w:r>
        <w:t>9</w:t>
      </w:r>
      <w:r w:rsidR="002873BA" w:rsidRPr="00A31AC6">
        <w:t xml:space="preserve">, służy zażalenie. Zażalenie wnosi się do Sądu Okręgowego w Warszawie </w:t>
      </w:r>
      <w:r w:rsidR="00297F18">
        <w:t>–</w:t>
      </w:r>
      <w:r w:rsidR="002873BA" w:rsidRPr="00A31AC6">
        <w:t xml:space="preserve"> sądu ochrony konkurencji i konsumentów, w</w:t>
      </w:r>
      <w:r w:rsidR="00333109">
        <w:t> </w:t>
      </w:r>
      <w:r w:rsidR="002873BA" w:rsidRPr="00A31AC6">
        <w:t xml:space="preserve">terminie 7 dni od dnia doręczenia postanowienia. Postępowanie w sprawie zażalenia na postanowienie Prezesa URE toczy się według przepisów ustawy </w:t>
      </w:r>
      <w:r w:rsidR="00297F18">
        <w:t>–</w:t>
      </w:r>
      <w:r w:rsidR="002873BA" w:rsidRPr="00A31AC6">
        <w:t xml:space="preserve"> Kodeks postępowania cywilnego o postępowaniu w sprawach z zakresu regulacji energetyki.</w:t>
      </w:r>
    </w:p>
    <w:p w14:paraId="6715AB6B" w14:textId="1D8C073C" w:rsidR="002873BA" w:rsidRDefault="00F63111" w:rsidP="003F5A98">
      <w:pPr>
        <w:pStyle w:val="ZUSTzmustartykuempunktem"/>
      </w:pPr>
      <w:r w:rsidRPr="00A31AC6">
        <w:t>1</w:t>
      </w:r>
      <w:r>
        <w:t>1</w:t>
      </w:r>
      <w:r w:rsidR="002873BA" w:rsidRPr="00A31AC6">
        <w:t>.</w:t>
      </w:r>
      <w:r w:rsidR="002873BA">
        <w:t> </w:t>
      </w:r>
      <w:r w:rsidR="002873BA" w:rsidRPr="00A31AC6">
        <w:t>W przypadku, o którym mowa w ust. 7, przepisy ust. 1</w:t>
      </w:r>
      <w:r w:rsidR="003B7891">
        <w:t>–</w:t>
      </w:r>
      <w:r w:rsidR="002873BA" w:rsidRPr="00A31AC6">
        <w:t>6</w:t>
      </w:r>
      <w:r w:rsidR="00734EC7">
        <w:t>,</w:t>
      </w:r>
      <w:r w:rsidR="002873BA" w:rsidRPr="00A31AC6">
        <w:t xml:space="preserve"> </w:t>
      </w:r>
      <w:r>
        <w:t>9</w:t>
      </w:r>
      <w:r w:rsidR="00734EC7">
        <w:t xml:space="preserve"> i </w:t>
      </w:r>
      <w:r>
        <w:t>10</w:t>
      </w:r>
      <w:r w:rsidRPr="00A31AC6">
        <w:t xml:space="preserve"> </w:t>
      </w:r>
      <w:r w:rsidR="002873BA" w:rsidRPr="00A31AC6">
        <w:t>stosuje się odpowiednio.</w:t>
      </w:r>
    </w:p>
    <w:p w14:paraId="455E1258" w14:textId="4FDA2CEE" w:rsidR="002873BA" w:rsidRPr="00A31AC6" w:rsidRDefault="002873BA" w:rsidP="007E3B0D">
      <w:pPr>
        <w:pStyle w:val="ZARTzmartartykuempunktem"/>
        <w:keepNext/>
      </w:pPr>
      <w:r w:rsidRPr="00A31AC6">
        <w:t>Art.</w:t>
      </w:r>
      <w:r>
        <w:t> </w:t>
      </w:r>
      <w:r w:rsidRPr="00A31AC6">
        <w:t>70i</w:t>
      </w:r>
      <w:r w:rsidR="007C238C">
        <w:t>.</w:t>
      </w:r>
      <w:r w:rsidRPr="00A31AC6">
        <w:t xml:space="preserve"> 1. Maksymalna moc zainstalowana elektryczna poszczególnych rodzajów instalacji odnawialnego źródła energii, o których mowa w art. 70g ust. 1, dla których w kolejnym roku kalendarzowym Prezes URE może wydać zaświadczenie, o którym mowa w art. 70h ust. 5, może zostać ograniczona przez wskazanie wartości maksymalnych tej mocy w przypadkach:</w:t>
      </w:r>
    </w:p>
    <w:p w14:paraId="44F29814" w14:textId="2D7C5B17" w:rsidR="002873BA" w:rsidRPr="00A31AC6" w:rsidRDefault="002873BA" w:rsidP="003F5A98">
      <w:pPr>
        <w:pStyle w:val="ZPKTzmpktartykuempunktem"/>
        <w:keepNext/>
      </w:pPr>
      <w:r w:rsidRPr="00A31AC6">
        <w:t>1)</w:t>
      </w:r>
      <w:r>
        <w:tab/>
      </w:r>
      <w:r w:rsidRPr="00A31AC6">
        <w:t>osiągnięcia mocy zainstalowanej elektrycznej w instalacjach odnawialnego źródła energii na poziomie umożliwiającym realizację celu wynikającego z umów międzynarodowych;</w:t>
      </w:r>
    </w:p>
    <w:p w14:paraId="29C11680" w14:textId="16BF3C07" w:rsidR="002873BA" w:rsidRPr="00A31AC6" w:rsidRDefault="002873BA" w:rsidP="003F5A98">
      <w:pPr>
        <w:pStyle w:val="ZPKTzmpktartykuempunktem"/>
        <w:keepNext/>
      </w:pPr>
      <w:r w:rsidRPr="00A31AC6">
        <w:t>2)</w:t>
      </w:r>
      <w:r>
        <w:tab/>
      </w:r>
      <w:r w:rsidRPr="00A31AC6">
        <w:t>wystąpienia stanu zagrożenia bezpieczeństwa funkcjonowania systemu elektroenergetycznego rozumianego jako przekroczenie produkcji energii elektrycznej z instalacji odnawialnych źródeł energii, która przez okres dłuższy niż sześć miesięcy nie może zostać zbilansowana w ramach krajowego systemu elektroenergetycznego.</w:t>
      </w:r>
    </w:p>
    <w:p w14:paraId="336A4C09" w14:textId="198D31C8" w:rsidR="007C238C" w:rsidRDefault="002873BA" w:rsidP="007E3B0D">
      <w:pPr>
        <w:pStyle w:val="ZUSTzmustartykuempunktem"/>
        <w:keepNext/>
      </w:pPr>
      <w:r w:rsidRPr="00A31AC6">
        <w:t>2.</w:t>
      </w:r>
      <w:r>
        <w:t> </w:t>
      </w:r>
      <w:r w:rsidRPr="00A31AC6">
        <w:t>Rada Ministrów może określić, w drodze rozpor</w:t>
      </w:r>
      <w:r w:rsidR="00AA1F8A">
        <w:t>ządzenia, w terminie do dnia 31 </w:t>
      </w:r>
      <w:r w:rsidRPr="00A31AC6">
        <w:t xml:space="preserve">października danego roku kalendarzowego, maksymalną moc zainstalowaną elektryczną poszczególnych </w:t>
      </w:r>
      <w:r w:rsidR="009B159B">
        <w:t>rodzajów</w:t>
      </w:r>
      <w:r w:rsidR="009B159B" w:rsidRPr="00A31AC6">
        <w:t xml:space="preserve"> </w:t>
      </w:r>
      <w:r w:rsidRPr="00A31AC6">
        <w:t>instalacji odnawialnego źródła energii, o których mowa w</w:t>
      </w:r>
      <w:r w:rsidR="00445DAA">
        <w:t xml:space="preserve"> </w:t>
      </w:r>
      <w:r w:rsidRPr="00A31AC6">
        <w:t>ust.</w:t>
      </w:r>
      <w:r w:rsidR="00445DAA">
        <w:t xml:space="preserve"> </w:t>
      </w:r>
      <w:r w:rsidRPr="00A31AC6">
        <w:t>1, dla których w kolejnym roku kalendarzowym Prezes URE może wydać zaświadczenie, o którym mowa w art. 70h ust. 5, biorąc pod uwagę:</w:t>
      </w:r>
    </w:p>
    <w:p w14:paraId="259DF0AE" w14:textId="339F2CF7" w:rsidR="007C238C" w:rsidRDefault="002873BA" w:rsidP="003F5A98">
      <w:pPr>
        <w:pStyle w:val="ZPKTzmpktartykuempunktem"/>
      </w:pPr>
      <w:r w:rsidRPr="00A31AC6">
        <w:t>1)</w:t>
      </w:r>
      <w:r>
        <w:tab/>
      </w:r>
      <w:r w:rsidRPr="00A31AC6">
        <w:t>bezpieczeństwo funkcjonowania systemu elektroenergetycznego;</w:t>
      </w:r>
    </w:p>
    <w:p w14:paraId="5C85EE2A" w14:textId="5DC8B8C7" w:rsidR="007C238C" w:rsidRDefault="002873BA" w:rsidP="003F5A98">
      <w:pPr>
        <w:pStyle w:val="ZPKTzmpktartykuempunktem"/>
      </w:pPr>
      <w:r w:rsidRPr="00A31AC6">
        <w:t>2)</w:t>
      </w:r>
      <w:r>
        <w:tab/>
      </w:r>
      <w:r w:rsidRPr="00A31AC6">
        <w:t>potrzebę ochrony środowiska naturalnego;</w:t>
      </w:r>
    </w:p>
    <w:p w14:paraId="65C24AD1" w14:textId="25F0827A" w:rsidR="007C238C" w:rsidRDefault="002873BA" w:rsidP="003F5A98">
      <w:pPr>
        <w:pStyle w:val="ZPKTzmpktartykuempunktem"/>
      </w:pPr>
      <w:r w:rsidRPr="00A31AC6">
        <w:t>3)</w:t>
      </w:r>
      <w:r>
        <w:tab/>
      </w:r>
      <w:r w:rsidRPr="00A31AC6">
        <w:t>potrzebę zapewnienia zrównoważonego gospodarowania zasobami wodnymi;</w:t>
      </w:r>
    </w:p>
    <w:p w14:paraId="140EBA07" w14:textId="4722C798" w:rsidR="002873BA" w:rsidRPr="00A31AC6" w:rsidRDefault="002873BA" w:rsidP="003F5A98">
      <w:pPr>
        <w:pStyle w:val="ZPKTzmpktartykuempunktem"/>
      </w:pPr>
      <w:r w:rsidRPr="00A31AC6">
        <w:t>4)</w:t>
      </w:r>
      <w:r>
        <w:tab/>
      </w:r>
      <w:r w:rsidRPr="00A31AC6">
        <w:t>cele gospodarcze i społeczne.</w:t>
      </w:r>
    </w:p>
    <w:p w14:paraId="1403691A" w14:textId="1FFE403F" w:rsidR="002873BA" w:rsidRPr="00A31AC6" w:rsidRDefault="002873BA" w:rsidP="003F5A98">
      <w:pPr>
        <w:pStyle w:val="ZARTzmartartykuempunktem"/>
      </w:pPr>
      <w:r w:rsidRPr="00A31AC6">
        <w:t>Art.</w:t>
      </w:r>
      <w:r>
        <w:t> </w:t>
      </w:r>
      <w:r w:rsidRPr="00A31AC6">
        <w:t>70j</w:t>
      </w:r>
      <w:r w:rsidR="007C238C">
        <w:t>.</w:t>
      </w:r>
      <w:r w:rsidRPr="00A31AC6">
        <w:t xml:space="preserve"> 1. Stała cena zakupu wynosi 90%</w:t>
      </w:r>
      <w:r w:rsidR="006A01A3" w:rsidRPr="006A01A3">
        <w:t xml:space="preserve"> </w:t>
      </w:r>
      <w:r w:rsidRPr="00A31AC6">
        <w:t>referencyjnej</w:t>
      </w:r>
      <w:r w:rsidR="00F32881">
        <w:t xml:space="preserve"> ceny operacyjnej</w:t>
      </w:r>
      <w:r w:rsidRPr="00A31AC6">
        <w:t xml:space="preserve"> </w:t>
      </w:r>
      <w:r w:rsidR="00132741" w:rsidRPr="00132741">
        <w:t>określonej w przepisach wydanych na podstawie</w:t>
      </w:r>
      <w:r w:rsidR="00AA186A">
        <w:t xml:space="preserve"> </w:t>
      </w:r>
      <w:r w:rsidRPr="00A31AC6">
        <w:t>art. 83g ust. 1,</w:t>
      </w:r>
      <w:r w:rsidR="003B4C6F">
        <w:t xml:space="preserve"> </w:t>
      </w:r>
      <w:r w:rsidRPr="00A31AC6">
        <w:t xml:space="preserve">dla poszczególnych rodzajów instalacji odnawialnych źródeł energii, o których mowa w </w:t>
      </w:r>
      <w:r w:rsidRPr="00706A26">
        <w:t>art. 70g ust. 1.</w:t>
      </w:r>
    </w:p>
    <w:p w14:paraId="61E3B3A7" w14:textId="6DDD09F9" w:rsidR="002873BA" w:rsidRPr="00A31AC6" w:rsidRDefault="002873BA" w:rsidP="003F5A98">
      <w:pPr>
        <w:pStyle w:val="ZUSTzmustartykuempunktem"/>
      </w:pPr>
      <w:bookmarkStart w:id="39" w:name="mip58304630"/>
      <w:bookmarkEnd w:id="39"/>
      <w:r w:rsidRPr="00A31AC6">
        <w:t>2.</w:t>
      </w:r>
      <w:r>
        <w:t> </w:t>
      </w:r>
      <w:r w:rsidRPr="00A31AC6">
        <w:t xml:space="preserve">Prawo do pokrycia </w:t>
      </w:r>
      <w:r w:rsidRPr="00350945">
        <w:t xml:space="preserve">ujemnego salda, </w:t>
      </w:r>
      <w:r w:rsidR="001E2B60">
        <w:t xml:space="preserve">o którym mowa w </w:t>
      </w:r>
      <w:r w:rsidRPr="00350945">
        <w:t>art. 93 ust. 2 pkt 3, przysługuje wytwórcom, którzy uzyskali zaświadczenie</w:t>
      </w:r>
      <w:r w:rsidR="00AA1F8A">
        <w:t>, o którym mowa w art. 70h ust. </w:t>
      </w:r>
      <w:r w:rsidRPr="00350945">
        <w:t xml:space="preserve">5, w terminie do </w:t>
      </w:r>
      <w:r w:rsidR="003B7891">
        <w:t xml:space="preserve">dnia </w:t>
      </w:r>
      <w:r w:rsidRPr="00350945">
        <w:t xml:space="preserve">31 grudnia </w:t>
      </w:r>
      <w:r w:rsidR="00331FE1" w:rsidRPr="00350945">
        <w:t>203</w:t>
      </w:r>
      <w:r w:rsidR="00331FE1">
        <w:t>3</w:t>
      </w:r>
      <w:r w:rsidR="00331FE1" w:rsidRPr="00350945">
        <w:t xml:space="preserve"> </w:t>
      </w:r>
      <w:r w:rsidRPr="00350945">
        <w:t>r., w okresie wskazanym</w:t>
      </w:r>
      <w:r w:rsidRPr="00A31AC6">
        <w:t xml:space="preserve"> w tym zaświadczeniu.</w:t>
      </w:r>
    </w:p>
    <w:p w14:paraId="25C7CE78" w14:textId="24360425" w:rsidR="00132741" w:rsidRDefault="002873BA" w:rsidP="003F5A98">
      <w:pPr>
        <w:pStyle w:val="ZUSTzmustartykuempunktem"/>
      </w:pPr>
      <w:r w:rsidRPr="00A31AC6">
        <w:t>3.</w:t>
      </w:r>
      <w:r>
        <w:t> </w:t>
      </w:r>
      <w:r w:rsidRPr="00A31AC6">
        <w:t xml:space="preserve">Prawo do pokrycia ujemnego salda, o którym mowa w </w:t>
      </w:r>
      <w:r w:rsidR="00F25E19">
        <w:t xml:space="preserve">art. 93 </w:t>
      </w:r>
      <w:r w:rsidRPr="00A31AC6">
        <w:t>ust. 2 pkt 3, powstaje od pierwszego dnia sprzedaży energii elektrycznej objętej systemem wsparcia przeznaczonym dla wytwórc</w:t>
      </w:r>
      <w:r w:rsidR="001E2B60">
        <w:t>y</w:t>
      </w:r>
      <w:r w:rsidRPr="00A31AC6">
        <w:t>, o który</w:t>
      </w:r>
      <w:r w:rsidR="001E2B60">
        <w:t>m</w:t>
      </w:r>
      <w:r w:rsidRPr="00A31AC6">
        <w:t xml:space="preserve"> mowa w art. 70g</w:t>
      </w:r>
      <w:r w:rsidR="001E2B60">
        <w:t xml:space="preserve"> ust. 1</w:t>
      </w:r>
      <w:r w:rsidRPr="00A31AC6">
        <w:t xml:space="preserve">, i trwa przez okres kolejnych 10 lat, nie dłużej niż do dnia 31 grudnia </w:t>
      </w:r>
      <w:r w:rsidR="00C6702A" w:rsidRPr="00A31AC6">
        <w:t>20</w:t>
      </w:r>
      <w:r w:rsidR="00C6702A">
        <w:t>3</w:t>
      </w:r>
      <w:r w:rsidR="00331FE1">
        <w:t>4</w:t>
      </w:r>
      <w:r w:rsidR="00C6702A" w:rsidRPr="00A31AC6">
        <w:t xml:space="preserve"> </w:t>
      </w:r>
      <w:r w:rsidRPr="00A31AC6">
        <w:t>r.</w:t>
      </w:r>
      <w:r w:rsidR="00132741" w:rsidRPr="00132741">
        <w:t xml:space="preserve"> </w:t>
      </w:r>
    </w:p>
    <w:p w14:paraId="39208DB5" w14:textId="54948089" w:rsidR="002873BA" w:rsidRDefault="00132741" w:rsidP="00B35B9C">
      <w:pPr>
        <w:pStyle w:val="ZUSTzmustartykuempunktem"/>
      </w:pPr>
      <w:r w:rsidRPr="00132741">
        <w:t xml:space="preserve">4. </w:t>
      </w:r>
      <w:r w:rsidR="00B35B9C">
        <w:t>Stała cena zakupu podlega aktualizacji w</w:t>
      </w:r>
      <w:r w:rsidRPr="00132741">
        <w:t xml:space="preserve"> przypadku zmiany referencyjnej ceny operacyjnej</w:t>
      </w:r>
      <w:r w:rsidR="00102E42">
        <w:t xml:space="preserve"> określon</w:t>
      </w:r>
      <w:r w:rsidR="00626987">
        <w:t>ej</w:t>
      </w:r>
      <w:r w:rsidR="00102E42">
        <w:t xml:space="preserve"> w przepisach wydanych na podstawie art. 83g ust. 1</w:t>
      </w:r>
      <w:r w:rsidR="00B35B9C">
        <w:t xml:space="preserve"> i jest stosowana począwszy od </w:t>
      </w:r>
      <w:r w:rsidRPr="00132741">
        <w:t>kolejn</w:t>
      </w:r>
      <w:r w:rsidR="00B35B9C">
        <w:t>ego</w:t>
      </w:r>
      <w:r w:rsidRPr="00132741">
        <w:t xml:space="preserve"> rok</w:t>
      </w:r>
      <w:r w:rsidR="00B35B9C">
        <w:t>u</w:t>
      </w:r>
      <w:r w:rsidRPr="00132741">
        <w:t xml:space="preserve"> kalendarzow</w:t>
      </w:r>
      <w:r w:rsidR="00B35B9C">
        <w:t>ego</w:t>
      </w:r>
      <w:r w:rsidRPr="00132741">
        <w:t>.</w:t>
      </w:r>
      <w:r w:rsidR="007C238C">
        <w:t>”;</w:t>
      </w:r>
    </w:p>
    <w:p w14:paraId="39453D7D" w14:textId="0C91B0A4" w:rsidR="00110FEC" w:rsidRDefault="007E3B0D" w:rsidP="007E3B0D">
      <w:pPr>
        <w:pStyle w:val="PKTpunkt"/>
        <w:keepNext/>
        <w:ind w:left="0" w:firstLine="0"/>
      </w:pPr>
      <w:r>
        <w:t>70</w:t>
      </w:r>
      <w:r w:rsidR="00150C92" w:rsidRPr="00150C92">
        <w:t xml:space="preserve">) </w:t>
      </w:r>
      <w:r w:rsidR="00350945">
        <w:tab/>
      </w:r>
      <w:r w:rsidR="00336F6D">
        <w:t>w art. 7</w:t>
      </w:r>
      <w:r w:rsidR="00401455">
        <w:t>1</w:t>
      </w:r>
      <w:r w:rsidR="00110FEC">
        <w:t>:</w:t>
      </w:r>
    </w:p>
    <w:p w14:paraId="2852DA9C" w14:textId="09880590" w:rsidR="00041F74" w:rsidRDefault="00110FEC" w:rsidP="007E3B0D">
      <w:pPr>
        <w:pStyle w:val="LITlitera"/>
        <w:keepNext/>
      </w:pPr>
      <w:r>
        <w:t>a)</w:t>
      </w:r>
      <w:r w:rsidR="001F1CD3">
        <w:tab/>
      </w:r>
      <w:r w:rsidR="00AE43D1">
        <w:t xml:space="preserve">po ust. </w:t>
      </w:r>
      <w:r w:rsidR="004D3D46">
        <w:t>1</w:t>
      </w:r>
      <w:r w:rsidR="00041F74">
        <w:t xml:space="preserve"> dodaje się ust</w:t>
      </w:r>
      <w:r w:rsidR="001E2B60">
        <w:t>.</w:t>
      </w:r>
      <w:r w:rsidR="00041F74">
        <w:t xml:space="preserve"> </w:t>
      </w:r>
      <w:r w:rsidR="004D3D46">
        <w:t>1</w:t>
      </w:r>
      <w:r w:rsidR="00041F74">
        <w:t>a w brzmieniu</w:t>
      </w:r>
      <w:r w:rsidR="00B35B9C">
        <w:t>:</w:t>
      </w:r>
    </w:p>
    <w:p w14:paraId="1F915936" w14:textId="78EBC9A1" w:rsidR="00041F74" w:rsidRPr="00F33EF5" w:rsidRDefault="00041F74" w:rsidP="00EC4618">
      <w:pPr>
        <w:pStyle w:val="ZLITUSTzmustliter"/>
      </w:pPr>
      <w:bookmarkStart w:id="40" w:name="_Hlk128129200"/>
      <w:r>
        <w:t>„</w:t>
      </w:r>
      <w:r w:rsidR="004D3D46">
        <w:t>1</w:t>
      </w:r>
      <w:r>
        <w:t xml:space="preserve">a. </w:t>
      </w:r>
      <w:r w:rsidR="00512CA5">
        <w:t xml:space="preserve">Przepis ust. 1 do </w:t>
      </w:r>
      <w:r w:rsidRPr="00F33EF5">
        <w:t>wytwórców energii elektrycznej wykorzystujących do wytworzenia energii elektrycznej biomas</w:t>
      </w:r>
      <w:r w:rsidR="005D0B12">
        <w:t>ę</w:t>
      </w:r>
      <w:r w:rsidRPr="00F33EF5">
        <w:t xml:space="preserve"> stosuje się w przypadkach, o których mowa w art. 129 ust. 4.</w:t>
      </w:r>
      <w:r w:rsidR="00B35B9C">
        <w:t>”,</w:t>
      </w:r>
    </w:p>
    <w:bookmarkEnd w:id="40"/>
    <w:p w14:paraId="4049D852" w14:textId="7D42B27E" w:rsidR="00A16FE7" w:rsidRDefault="00110FEC" w:rsidP="007E3B0D">
      <w:pPr>
        <w:pStyle w:val="LITlitera"/>
        <w:keepNext/>
      </w:pPr>
      <w:r>
        <w:t>b)</w:t>
      </w:r>
      <w:r w:rsidR="001F1CD3">
        <w:tab/>
      </w:r>
      <w:r w:rsidR="00A16FE7">
        <w:t>po ust. 3 dodaje się ust. 3a w brzmieniu:</w:t>
      </w:r>
    </w:p>
    <w:p w14:paraId="1C84072C" w14:textId="785AF177" w:rsidR="00336F6D" w:rsidRDefault="00A16FE7" w:rsidP="001E2B60">
      <w:pPr>
        <w:pStyle w:val="ZLITUSTzmustliter"/>
      </w:pPr>
      <w:r w:rsidRPr="00A16FE7">
        <w:t>„3a. Do deklaracji o przystąpieniu do aukcji wytwórca energii elektrycznej w hybrydowej instalacji odnawialnego źródła energii dołącza oświadczenie</w:t>
      </w:r>
      <w:r w:rsidR="00F71B7C">
        <w:t>,</w:t>
      </w:r>
      <w:r w:rsidRPr="00A16FE7">
        <w:t xml:space="preserve"> że</w:t>
      </w:r>
      <w:r w:rsidR="007E3B0D">
        <w:t> </w:t>
      </w:r>
      <w:r w:rsidR="00976002">
        <w:t>hybrydowa instalacja odnawialnego źródła energii będzie spełnia</w:t>
      </w:r>
      <w:r w:rsidR="00090ACF">
        <w:t>ła</w:t>
      </w:r>
      <w:r w:rsidR="00976002">
        <w:t xml:space="preserve"> wym</w:t>
      </w:r>
      <w:r w:rsidR="00AE358C">
        <w:t xml:space="preserve">óg </w:t>
      </w:r>
      <w:r w:rsidR="00AE358C" w:rsidRPr="00AE358C">
        <w:t>udział</w:t>
      </w:r>
      <w:r w:rsidR="00AE358C">
        <w:t>u</w:t>
      </w:r>
      <w:r w:rsidR="00AE358C" w:rsidRPr="00AE358C">
        <w:t xml:space="preserve"> energii pochodzącej z urządzeń </w:t>
      </w:r>
      <w:r w:rsidR="00AE358C">
        <w:t xml:space="preserve">wchodzących w jej skład i </w:t>
      </w:r>
      <w:r w:rsidR="00AE358C" w:rsidRPr="00AE358C">
        <w:t>wprowadzonej do sieci elektroenergetycznej za pośrednictwem magazynu energii elektrycznej w</w:t>
      </w:r>
      <w:r w:rsidR="00445DAA">
        <w:t xml:space="preserve"> </w:t>
      </w:r>
      <w:r w:rsidR="00AE358C" w:rsidRPr="00AE358C">
        <w:t>łącznym wolumenie energii wprowadzonej do sieci elektroenergetycznej</w:t>
      </w:r>
      <w:r w:rsidR="00AE358C">
        <w:t>, o</w:t>
      </w:r>
      <w:r w:rsidR="007E3B0D">
        <w:t> </w:t>
      </w:r>
      <w:r w:rsidR="00AE358C">
        <w:t>którym mowa w art. 2 pkt 11a lit. c ustawy z dnia 20 lutego 2015 r. o odnawialnych źródłach energii</w:t>
      </w:r>
      <w:r w:rsidR="001F3BFF">
        <w:t>,</w:t>
      </w:r>
      <w:r w:rsidR="00AE358C">
        <w:t xml:space="preserve"> oraz że </w:t>
      </w:r>
      <w:r w:rsidRPr="00A16FE7">
        <w:t>stopień wykorzystania mocy zainstalowanej elektrycznej</w:t>
      </w:r>
      <w:r w:rsidR="00220203">
        <w:t xml:space="preserve"> tej instalacji</w:t>
      </w:r>
      <w:r w:rsidRPr="00A16FE7">
        <w:t xml:space="preserve"> będzie nie mniejszy niż 5256 MWh/MW/rok</w:t>
      </w:r>
      <w:r w:rsidR="00F71B7C">
        <w:t>.</w:t>
      </w:r>
      <w:r w:rsidRPr="00A16FE7">
        <w:t>”;</w:t>
      </w:r>
    </w:p>
    <w:p w14:paraId="0CF95E90" w14:textId="0C954EA6" w:rsidR="007C238C" w:rsidRDefault="007E3B0D" w:rsidP="00682B84">
      <w:pPr>
        <w:pStyle w:val="PKTpunkt"/>
        <w:keepNext/>
      </w:pPr>
      <w:r>
        <w:t>71</w:t>
      </w:r>
      <w:r w:rsidR="00336F6D">
        <w:t>)</w:t>
      </w:r>
      <w:r w:rsidR="00FB7CDC">
        <w:tab/>
      </w:r>
      <w:r w:rsidR="00150C92" w:rsidRPr="00150C92">
        <w:t>w art. 73</w:t>
      </w:r>
      <w:r w:rsidR="007C238C">
        <w:t>:</w:t>
      </w:r>
      <w:r w:rsidR="00150C92" w:rsidRPr="00150C92">
        <w:t xml:space="preserve"> </w:t>
      </w:r>
    </w:p>
    <w:p w14:paraId="735278E2" w14:textId="0B710D28" w:rsidR="00110FEC" w:rsidRDefault="007C238C" w:rsidP="00682B84">
      <w:pPr>
        <w:pStyle w:val="LITlitera"/>
        <w:keepNext/>
      </w:pPr>
      <w:r>
        <w:t>a)</w:t>
      </w:r>
      <w:r w:rsidR="001F1CD3">
        <w:tab/>
      </w:r>
      <w:r w:rsidR="00110FEC">
        <w:t>w ust. 2 w p</w:t>
      </w:r>
      <w:r w:rsidR="001F1CD3">
        <w:t>kt</w:t>
      </w:r>
      <w:r w:rsidR="00110FEC">
        <w:t xml:space="preserve"> 2 kropkę zastępuje się średnikiem i dodaje się p</w:t>
      </w:r>
      <w:r w:rsidR="001F1CD3">
        <w:t>kt</w:t>
      </w:r>
      <w:r w:rsidR="00110FEC">
        <w:t xml:space="preserve"> 3 w brzmieniu:</w:t>
      </w:r>
    </w:p>
    <w:p w14:paraId="3DF4721C" w14:textId="27F9638F" w:rsidR="00110FEC" w:rsidRDefault="00110FEC" w:rsidP="00AE43D1">
      <w:pPr>
        <w:pStyle w:val="ZLITPKTzmpktliter"/>
      </w:pPr>
      <w:bookmarkStart w:id="41" w:name="_Hlk119505357"/>
      <w:bookmarkStart w:id="42" w:name="_Hlk119511129"/>
      <w:r w:rsidRPr="00AE43D1">
        <w:t>„3)</w:t>
      </w:r>
      <w:r w:rsidR="001F1CD3">
        <w:tab/>
      </w:r>
      <w:r w:rsidRPr="00AE43D1">
        <w:t xml:space="preserve">stopień wykorzystania mocy zainstalowanej elektrycznej jest nie mniejszy niż 5256 MWh/MW/rok </w:t>
      </w:r>
      <w:r w:rsidR="005863CF">
        <w:t>–</w:t>
      </w:r>
      <w:r w:rsidRPr="00AE43D1">
        <w:t xml:space="preserve"> w przypadku hybrydowej instalacji odnawialnego źródła energii.”,</w:t>
      </w:r>
    </w:p>
    <w:p w14:paraId="256D32F4" w14:textId="5584A0D0" w:rsidR="00ED08F4" w:rsidRDefault="00ED08F4" w:rsidP="007E3B0D">
      <w:pPr>
        <w:pStyle w:val="LITlitera"/>
      </w:pPr>
      <w:r>
        <w:t>b)</w:t>
      </w:r>
      <w:r w:rsidR="007E3B0D">
        <w:tab/>
      </w:r>
      <w:r>
        <w:t xml:space="preserve">ust. 3 otrzymuje brzmienie: </w:t>
      </w:r>
    </w:p>
    <w:p w14:paraId="784BCB35" w14:textId="5D0E0DC0" w:rsidR="00ED08F4" w:rsidRDefault="00ED08F4" w:rsidP="007E3B0D">
      <w:pPr>
        <w:pStyle w:val="ZLITUSTzmustliter"/>
      </w:pPr>
      <w:r>
        <w:t>„3. Prezes URE przeprowadza odrębne aukcje na sprzedaż energii elektrycznej wytwarzanej w instalac</w:t>
      </w:r>
      <w:r w:rsidR="00512CA5">
        <w:t>j</w:t>
      </w:r>
      <w:r>
        <w:t xml:space="preserve">ach odnawialnego źródła energii, o których mowa w art. 72 ust. 1: </w:t>
      </w:r>
    </w:p>
    <w:p w14:paraId="3F8EF499" w14:textId="5C1A2BFE" w:rsidR="00ED08F4" w:rsidRDefault="00ED08F4" w:rsidP="00AE43D1">
      <w:pPr>
        <w:pStyle w:val="ZLITPKTzmpktliter"/>
      </w:pPr>
      <w:r>
        <w:t>1)</w:t>
      </w:r>
      <w:r w:rsidR="007E3B0D">
        <w:tab/>
      </w:r>
      <w:r>
        <w:t xml:space="preserve">pkt 1; </w:t>
      </w:r>
    </w:p>
    <w:p w14:paraId="189D10A8" w14:textId="7316A6B5" w:rsidR="00ED08F4" w:rsidRDefault="00ED08F4" w:rsidP="00AE43D1">
      <w:pPr>
        <w:pStyle w:val="ZLITPKTzmpktliter"/>
      </w:pPr>
      <w:r>
        <w:t>2)</w:t>
      </w:r>
      <w:r w:rsidR="007E3B0D">
        <w:tab/>
      </w:r>
      <w:r>
        <w:t>pkt 2 i 3.”,</w:t>
      </w:r>
    </w:p>
    <w:bookmarkEnd w:id="41"/>
    <w:bookmarkEnd w:id="42"/>
    <w:p w14:paraId="52CCA4FF" w14:textId="09A07FD1" w:rsidR="007C238C" w:rsidRDefault="00ED08F4" w:rsidP="007C238C">
      <w:pPr>
        <w:pStyle w:val="LITlitera"/>
      </w:pPr>
      <w:r>
        <w:t>c</w:t>
      </w:r>
      <w:r w:rsidR="00110FEC">
        <w:t>)</w:t>
      </w:r>
      <w:r w:rsidR="001F1CD3">
        <w:tab/>
      </w:r>
      <w:r w:rsidR="00150C92" w:rsidRPr="00150C92">
        <w:t>uchyla się ust. 3b</w:t>
      </w:r>
      <w:r w:rsidR="007C238C">
        <w:t>,</w:t>
      </w:r>
    </w:p>
    <w:p w14:paraId="28CCDD66" w14:textId="52C6B042" w:rsidR="00B56908" w:rsidRDefault="00ED08F4" w:rsidP="00B56908">
      <w:pPr>
        <w:pStyle w:val="LITlitera"/>
      </w:pPr>
      <w:r>
        <w:t>d</w:t>
      </w:r>
      <w:r w:rsidR="00B56908">
        <w:t>)</w:t>
      </w:r>
      <w:r w:rsidR="001F1CD3">
        <w:tab/>
      </w:r>
      <w:r w:rsidR="00B56908">
        <w:t>w ust. 5 skreśla się wyrazy „albo w przepisach wydanych na podstawie ust. 7”,</w:t>
      </w:r>
    </w:p>
    <w:p w14:paraId="35C7F8E5" w14:textId="2B64BBE7" w:rsidR="00150C92" w:rsidRPr="00150C92" w:rsidRDefault="00ED08F4" w:rsidP="00AE43D1">
      <w:pPr>
        <w:pStyle w:val="LITlitera"/>
      </w:pPr>
      <w:r>
        <w:t>e</w:t>
      </w:r>
      <w:r w:rsidR="00B56908">
        <w:t>)</w:t>
      </w:r>
      <w:r w:rsidR="001F1CD3">
        <w:tab/>
      </w:r>
      <w:r w:rsidR="00B56908">
        <w:t>uchyla się ust. 7</w:t>
      </w:r>
      <w:r w:rsidR="007C238C">
        <w:t>;</w:t>
      </w:r>
    </w:p>
    <w:p w14:paraId="37C47703" w14:textId="21F3BCB5" w:rsidR="007C238C" w:rsidRDefault="007E3B0D" w:rsidP="00E7265F">
      <w:pPr>
        <w:pStyle w:val="PKTpunkt"/>
        <w:keepNext/>
      </w:pPr>
      <w:r>
        <w:t>72</w:t>
      </w:r>
      <w:r w:rsidR="00150C92" w:rsidRPr="00150C92">
        <w:t>)</w:t>
      </w:r>
      <w:r w:rsidR="00FB7CDC">
        <w:tab/>
      </w:r>
      <w:r w:rsidR="007C238C">
        <w:t>w art. 74:</w:t>
      </w:r>
    </w:p>
    <w:p w14:paraId="02DD3999" w14:textId="77777777" w:rsidR="00204CC3" w:rsidRDefault="007C238C" w:rsidP="007C238C">
      <w:pPr>
        <w:pStyle w:val="LITlitera"/>
        <w:keepNext/>
      </w:pPr>
      <w:r w:rsidRPr="00540D27">
        <w:t>a)</w:t>
      </w:r>
      <w:r>
        <w:tab/>
      </w:r>
      <w:r w:rsidRPr="00540D27">
        <w:t>w ust. 1</w:t>
      </w:r>
      <w:r w:rsidR="00FD06C7">
        <w:t xml:space="preserve"> </w:t>
      </w:r>
      <w:r w:rsidR="00FD06C7" w:rsidRPr="00FD06C7">
        <w:t>w części wspólnej po wyrazach „bezpośrednio poprzedzających dzień wytworzenia po raz pierwszy energii elektrycznej w tej instalacji odnawialnego źródła energii” dodaje się wyrazy „lub dzień wytworzenia po raz pierwszy energii elektrycznej w tej instalacji odnawialnego źródła energii po zakończeniu jej modernizacji”,</w:t>
      </w:r>
    </w:p>
    <w:p w14:paraId="132FB7A6" w14:textId="06E7BA28" w:rsidR="007C238C" w:rsidRPr="00540D27" w:rsidRDefault="007C238C" w:rsidP="00E7265F">
      <w:pPr>
        <w:pStyle w:val="LITlitera"/>
        <w:keepNext/>
      </w:pPr>
      <w:r w:rsidRPr="00540D27">
        <w:t>b)</w:t>
      </w:r>
      <w:r>
        <w:tab/>
      </w:r>
      <w:r w:rsidRPr="00540D27">
        <w:t>ust. 2</w:t>
      </w:r>
      <w:r w:rsidR="00596EBF">
        <w:t xml:space="preserve"> </w:t>
      </w:r>
      <w:r w:rsidR="0070408E">
        <w:t xml:space="preserve">i 2a </w:t>
      </w:r>
      <w:r w:rsidR="00596EBF">
        <w:t>otrzymuj</w:t>
      </w:r>
      <w:r w:rsidR="0070408E">
        <w:t>ą</w:t>
      </w:r>
      <w:r w:rsidR="00596EBF">
        <w:t xml:space="preserve"> brzmienie</w:t>
      </w:r>
      <w:r w:rsidRPr="00540D27">
        <w:t>:</w:t>
      </w:r>
    </w:p>
    <w:p w14:paraId="199B855B" w14:textId="0353A673" w:rsidR="00596EBF" w:rsidRDefault="00596EBF" w:rsidP="007E3B0D">
      <w:pPr>
        <w:pStyle w:val="ZLITUSTzmustliter"/>
        <w:keepNext/>
      </w:pPr>
      <w:r>
        <w:t>„2.</w:t>
      </w:r>
      <w:r w:rsidR="00AA1F8A">
        <w:t xml:space="preserve"> </w:t>
      </w:r>
      <w:r w:rsidRPr="00596EBF">
        <w:t xml:space="preserve">Energia elektryczna z </w:t>
      </w:r>
      <w:bookmarkStart w:id="43" w:name="highlightHit_1877"/>
      <w:bookmarkEnd w:id="43"/>
      <w:r w:rsidRPr="00596EBF">
        <w:t xml:space="preserve">odnawialnych </w:t>
      </w:r>
      <w:bookmarkStart w:id="44" w:name="highlightHit_1878"/>
      <w:bookmarkEnd w:id="44"/>
      <w:r w:rsidRPr="00596EBF">
        <w:t xml:space="preserve">źródeł </w:t>
      </w:r>
      <w:bookmarkStart w:id="45" w:name="highlightHit_1879"/>
      <w:bookmarkEnd w:id="45"/>
      <w:r w:rsidRPr="00596EBF">
        <w:t xml:space="preserve">energii wytworzona w zmodernizowanej instalacji </w:t>
      </w:r>
      <w:bookmarkStart w:id="46" w:name="highlightHit_1880"/>
      <w:bookmarkEnd w:id="46"/>
      <w:r w:rsidRPr="00596EBF">
        <w:t xml:space="preserve">odnawialnego </w:t>
      </w:r>
      <w:bookmarkStart w:id="47" w:name="highlightHit_1881"/>
      <w:bookmarkEnd w:id="47"/>
      <w:r w:rsidRPr="00596EBF">
        <w:t xml:space="preserve">źródła </w:t>
      </w:r>
      <w:bookmarkStart w:id="48" w:name="highlightHit_1882"/>
      <w:bookmarkEnd w:id="48"/>
      <w:r w:rsidRPr="00596EBF">
        <w:t>energii może zostać sprzedana w drodze aukcji wyłącznie w przypadku, gdy:</w:t>
      </w:r>
    </w:p>
    <w:p w14:paraId="61C442D7" w14:textId="7C42E27C" w:rsidR="007C238C" w:rsidRPr="00540D27" w:rsidRDefault="007C238C" w:rsidP="00E46153">
      <w:pPr>
        <w:pStyle w:val="ZLITPKTzmpktliter"/>
      </w:pPr>
      <w:r w:rsidRPr="00540D27">
        <w:t>1)</w:t>
      </w:r>
      <w:r>
        <w:tab/>
      </w:r>
      <w:r w:rsidR="00967714">
        <w:t xml:space="preserve">w okresie wskazanym w ofercie </w:t>
      </w:r>
      <w:r w:rsidR="00AD1DEA">
        <w:t xml:space="preserve">tej </w:t>
      </w:r>
      <w:r w:rsidRPr="00540D27">
        <w:t xml:space="preserve">instalacji nie przysługuje świadectwo pochodzenia </w:t>
      </w:r>
      <w:r w:rsidR="009C7728">
        <w:t>albo</w:t>
      </w:r>
      <w:r w:rsidR="009C7728" w:rsidRPr="00540D27">
        <w:t xml:space="preserve"> </w:t>
      </w:r>
      <w:r w:rsidRPr="00540D27">
        <w:t xml:space="preserve">nie przysługuje obowiązek zakupu energii, o którym mowa w art. 70c ust. 2 lub art. 92 ust. 1, </w:t>
      </w:r>
      <w:r w:rsidR="009C7728">
        <w:t>albo</w:t>
      </w:r>
      <w:r w:rsidR="009C7728" w:rsidRPr="00540D27">
        <w:t xml:space="preserve"> </w:t>
      </w:r>
      <w:r w:rsidRPr="00540D27">
        <w:t xml:space="preserve">nie przysługuje prawo do pokrycia ujemnego salda zgodnie z art. 70a ust. 3, art. 70c ust. 6, </w:t>
      </w:r>
      <w:r w:rsidR="00AA2730">
        <w:t xml:space="preserve">art. 70g ust. 2, </w:t>
      </w:r>
      <w:r w:rsidRPr="00540D27">
        <w:t>art. 83</w:t>
      </w:r>
      <w:r w:rsidR="004C21C0">
        <w:t>e</w:t>
      </w:r>
      <w:r w:rsidRPr="00540D27">
        <w:t xml:space="preserve"> ust. 1 lub art. 92 ust. 5;</w:t>
      </w:r>
    </w:p>
    <w:p w14:paraId="13C233BD" w14:textId="3517E0A4" w:rsidR="007C238C" w:rsidRPr="00540D27" w:rsidRDefault="007C238C" w:rsidP="007E3B0D">
      <w:pPr>
        <w:pStyle w:val="ZLITPKTzmpktliter"/>
        <w:keepNext/>
      </w:pPr>
      <w:r w:rsidRPr="00540D27">
        <w:t>2)</w:t>
      </w:r>
      <w:r>
        <w:tab/>
      </w:r>
      <w:r w:rsidRPr="00540D27">
        <w:t>poniesione i udokumentowane nakłady na modernizację tej instalacji wyniosły:</w:t>
      </w:r>
    </w:p>
    <w:p w14:paraId="1C47A81D" w14:textId="218678FA" w:rsidR="007C238C" w:rsidRPr="00540D27" w:rsidRDefault="007C238C" w:rsidP="00E46153">
      <w:pPr>
        <w:pStyle w:val="ZLITLITwPKTzmlitwpktliter"/>
      </w:pPr>
      <w:r w:rsidRPr="00540D27">
        <w:t>a)</w:t>
      </w:r>
      <w:r>
        <w:tab/>
      </w:r>
      <w:r w:rsidRPr="00540D27">
        <w:t>nie mniej niż 25%</w:t>
      </w:r>
      <w:r w:rsidR="001828C9">
        <w:t>,</w:t>
      </w:r>
      <w:r w:rsidRPr="00540D27">
        <w:t xml:space="preserve"> ale nie więcej niż 50% kosztów kwalifikowanych wybudowania nowej referencyjnej instalacji</w:t>
      </w:r>
      <w:r w:rsidR="00AD1DEA">
        <w:t xml:space="preserve"> odnawialnego źródła energii</w:t>
      </w:r>
      <w:r w:rsidRPr="00540D27">
        <w:t xml:space="preserve"> albo</w:t>
      </w:r>
    </w:p>
    <w:p w14:paraId="04091AD5" w14:textId="5816264C" w:rsidR="007C238C" w:rsidRPr="00540D27" w:rsidRDefault="007C238C" w:rsidP="00E46153">
      <w:pPr>
        <w:pStyle w:val="ZLITLITwPKTzmlitwpktliter"/>
      </w:pPr>
      <w:r w:rsidRPr="00540D27">
        <w:t>b)</w:t>
      </w:r>
      <w:r>
        <w:tab/>
      </w:r>
      <w:r w:rsidRPr="00540D27">
        <w:t>więcej niż 50% kosztów kwalifikowanych wybudowania nowej referencyjnej instalacji</w:t>
      </w:r>
      <w:r w:rsidR="00AD1DEA">
        <w:t xml:space="preserve"> odnawialnego źródła energii</w:t>
      </w:r>
      <w:r w:rsidR="0047210F">
        <w:t>;</w:t>
      </w:r>
    </w:p>
    <w:p w14:paraId="65001E47" w14:textId="66769413" w:rsidR="007C238C" w:rsidRPr="00540D27" w:rsidRDefault="007C238C" w:rsidP="007E3B0D">
      <w:pPr>
        <w:pStyle w:val="ZLITPKTzmpktliter"/>
        <w:keepNext/>
      </w:pPr>
      <w:r w:rsidRPr="00540D27">
        <w:t>3)</w:t>
      </w:r>
      <w:r>
        <w:tab/>
      </w:r>
      <w:r w:rsidRPr="00540D27">
        <w:t>do wytworzenia energii elektrycznej w tej instalacji wykorzystuje się:</w:t>
      </w:r>
    </w:p>
    <w:p w14:paraId="50967A1C" w14:textId="49601661" w:rsidR="007C238C" w:rsidRPr="00540D27" w:rsidRDefault="007C238C" w:rsidP="00E46153">
      <w:pPr>
        <w:pStyle w:val="ZLITLITwPKTzmlitwpktliter"/>
      </w:pPr>
      <w:r w:rsidRPr="00540D27">
        <w:t>a)</w:t>
      </w:r>
      <w:r>
        <w:tab/>
      </w:r>
      <w:r w:rsidR="002A39B9">
        <w:t xml:space="preserve">wyłącznie </w:t>
      </w:r>
      <w:r w:rsidRPr="00540D27">
        <w:t>biogaz rolniczy albo</w:t>
      </w:r>
    </w:p>
    <w:p w14:paraId="37D768BA" w14:textId="4F39B35E" w:rsidR="007C238C" w:rsidRPr="00540D27" w:rsidRDefault="007C238C" w:rsidP="00E46153">
      <w:pPr>
        <w:pStyle w:val="ZLITLITwPKTzmlitwpktliter"/>
      </w:pPr>
      <w:r w:rsidRPr="00540D27">
        <w:t>b)</w:t>
      </w:r>
      <w:r>
        <w:tab/>
      </w:r>
      <w:r w:rsidR="002A39B9">
        <w:t xml:space="preserve">wyłącznie </w:t>
      </w:r>
      <w:r w:rsidRPr="00540D27">
        <w:t>biogaz pozyskany ze składowisk odpadów, albo</w:t>
      </w:r>
    </w:p>
    <w:p w14:paraId="5DD97844" w14:textId="49985BC4" w:rsidR="007C238C" w:rsidRPr="00540D27" w:rsidRDefault="007C238C" w:rsidP="00E46153">
      <w:pPr>
        <w:pStyle w:val="ZLITLITwPKTzmlitwpktliter"/>
      </w:pPr>
      <w:r w:rsidRPr="00540D27">
        <w:t>c)</w:t>
      </w:r>
      <w:r>
        <w:tab/>
      </w:r>
      <w:r w:rsidR="002A39B9">
        <w:t xml:space="preserve">wyłącznie </w:t>
      </w:r>
      <w:r w:rsidRPr="00540D27">
        <w:t>biogaz pozyskany z oczyszczalni ścieków, albo</w:t>
      </w:r>
    </w:p>
    <w:p w14:paraId="7AE7BA97" w14:textId="06475C5C" w:rsidR="007C238C" w:rsidRPr="00540D27" w:rsidRDefault="007C238C" w:rsidP="00E46153">
      <w:pPr>
        <w:pStyle w:val="ZLITLITwPKTzmlitwpktliter"/>
      </w:pPr>
      <w:r w:rsidRPr="00540D27">
        <w:t>d)</w:t>
      </w:r>
      <w:r>
        <w:tab/>
      </w:r>
      <w:r w:rsidR="002A39B9">
        <w:t xml:space="preserve">wyłącznie </w:t>
      </w:r>
      <w:r w:rsidRPr="00540D27">
        <w:t>biogaz inny niż określony w lit. a</w:t>
      </w:r>
      <w:r w:rsidR="001828C9">
        <w:t>–</w:t>
      </w:r>
      <w:r w:rsidRPr="00540D27">
        <w:t>c, albo</w:t>
      </w:r>
    </w:p>
    <w:p w14:paraId="26EE36A8" w14:textId="61C44B83" w:rsidR="007C238C" w:rsidRPr="00540D27" w:rsidRDefault="007C238C" w:rsidP="00E46153">
      <w:pPr>
        <w:pStyle w:val="ZLITLITwPKTzmlitwpktliter"/>
      </w:pPr>
      <w:r w:rsidRPr="00540D27">
        <w:t>e)</w:t>
      </w:r>
      <w:r>
        <w:tab/>
      </w:r>
      <w:r w:rsidR="000C77C6">
        <w:t xml:space="preserve">wyłącznie </w:t>
      </w:r>
      <w:r w:rsidRPr="00540D27">
        <w:t>hydroenergię</w:t>
      </w:r>
      <w:r w:rsidR="002A39B9">
        <w:t xml:space="preserve"> </w:t>
      </w:r>
      <w:r w:rsidR="000C77C6">
        <w:t>i jej</w:t>
      </w:r>
      <w:r w:rsidR="002A39B9" w:rsidRPr="002A39B9">
        <w:t xml:space="preserve"> </w:t>
      </w:r>
      <w:r w:rsidR="000C77C6" w:rsidRPr="002A39B9">
        <w:t>łączn</w:t>
      </w:r>
      <w:r w:rsidR="000C77C6">
        <w:t>a</w:t>
      </w:r>
      <w:r w:rsidR="000C77C6" w:rsidRPr="002A39B9">
        <w:t xml:space="preserve"> </w:t>
      </w:r>
      <w:r w:rsidR="002A39B9" w:rsidRPr="002A39B9">
        <w:t>moc zainstalowan</w:t>
      </w:r>
      <w:r w:rsidR="000C77C6">
        <w:t>a</w:t>
      </w:r>
      <w:r w:rsidR="002A39B9" w:rsidRPr="002A39B9">
        <w:t xml:space="preserve"> elektryczn</w:t>
      </w:r>
      <w:r w:rsidR="000C77C6">
        <w:t>a</w:t>
      </w:r>
      <w:r w:rsidR="002A39B9" w:rsidRPr="002A39B9">
        <w:t xml:space="preserve"> </w:t>
      </w:r>
      <w:r w:rsidR="000C77C6">
        <w:t xml:space="preserve">jest </w:t>
      </w:r>
      <w:r w:rsidR="002A39B9" w:rsidRPr="002A39B9">
        <w:t>nie większ</w:t>
      </w:r>
      <w:r w:rsidR="000C77C6">
        <w:t>a</w:t>
      </w:r>
      <w:r w:rsidR="002A39B9" w:rsidRPr="002A39B9">
        <w:t xml:space="preserve"> niż </w:t>
      </w:r>
      <w:r w:rsidR="002A39B9">
        <w:t>5</w:t>
      </w:r>
      <w:r w:rsidR="002A39B9" w:rsidRPr="002A39B9">
        <w:t xml:space="preserve"> MW</w:t>
      </w:r>
      <w:r w:rsidRPr="00540D27">
        <w:t>, albo</w:t>
      </w:r>
    </w:p>
    <w:p w14:paraId="76939068" w14:textId="25237A78" w:rsidR="002174E2" w:rsidRDefault="007C238C" w:rsidP="00E46153">
      <w:pPr>
        <w:pStyle w:val="ZLITLITwPKTzmlitwpktliter"/>
      </w:pPr>
      <w:r w:rsidRPr="00540D27">
        <w:t>f)</w:t>
      </w:r>
      <w:r>
        <w:tab/>
      </w:r>
      <w:r w:rsidRPr="00540D27">
        <w:t>biomasę</w:t>
      </w:r>
      <w:r w:rsidR="000C77C6">
        <w:t xml:space="preserve"> i instalacja ta jest </w:t>
      </w:r>
      <w:r w:rsidR="002A39B9">
        <w:t>dedykowan</w:t>
      </w:r>
      <w:r w:rsidR="000C77C6">
        <w:t>ą</w:t>
      </w:r>
      <w:r w:rsidR="002A39B9">
        <w:t xml:space="preserve"> instalacj</w:t>
      </w:r>
      <w:r w:rsidR="000C77C6">
        <w:t>ą</w:t>
      </w:r>
      <w:r w:rsidR="002A39B9">
        <w:t xml:space="preserve"> spalania biomasy </w:t>
      </w:r>
      <w:r w:rsidR="00637206">
        <w:t xml:space="preserve">albo </w:t>
      </w:r>
      <w:r w:rsidR="002A39B9">
        <w:t>dedykowan</w:t>
      </w:r>
      <w:r w:rsidR="000C77C6">
        <w:t>ą</w:t>
      </w:r>
      <w:r w:rsidR="002A39B9">
        <w:t xml:space="preserve"> instalacj</w:t>
      </w:r>
      <w:r w:rsidR="000C77C6">
        <w:t>ą</w:t>
      </w:r>
      <w:r w:rsidR="002A39B9">
        <w:t xml:space="preserve"> spalania wielopaliwowego</w:t>
      </w:r>
      <w:r w:rsidR="00637206">
        <w:t>,</w:t>
      </w:r>
      <w:r w:rsidR="00E032DD">
        <w:t xml:space="preserve"> </w:t>
      </w:r>
      <w:r w:rsidR="00637206">
        <w:t xml:space="preserve">albo </w:t>
      </w:r>
      <w:r w:rsidR="00E032DD">
        <w:t>układem hybrydowym</w:t>
      </w:r>
      <w:r w:rsidR="002A39B9">
        <w:t xml:space="preserve">, </w:t>
      </w:r>
      <w:r w:rsidR="002174E2">
        <w:t>albo</w:t>
      </w:r>
    </w:p>
    <w:p w14:paraId="1BB391FE" w14:textId="7484C604" w:rsidR="007C238C" w:rsidRDefault="002174E2" w:rsidP="00E46153">
      <w:pPr>
        <w:pStyle w:val="ZLITLITwPKTzmlitwpktliter"/>
      </w:pPr>
      <w:r>
        <w:t>g)</w:t>
      </w:r>
      <w:r>
        <w:tab/>
        <w:t>odpady, o których mowa w art. 2 pkt 14</w:t>
      </w:r>
      <w:r w:rsidR="001828C9">
        <w:t>,</w:t>
      </w:r>
      <w:r w:rsidR="008F318F">
        <w:t xml:space="preserve"> i instalacja ta jest instalacją termicznego przekształcania odpadów w wysokosprawnej kogeneracji</w:t>
      </w:r>
      <w:r w:rsidR="007C238C" w:rsidRPr="00540D27">
        <w:t>;</w:t>
      </w:r>
      <w:r w:rsidR="00EC0F9F" w:rsidDel="00EC0F9F">
        <w:t xml:space="preserve"> </w:t>
      </w:r>
    </w:p>
    <w:p w14:paraId="4DBDA926" w14:textId="5194EAFD" w:rsidR="00EC0F9F" w:rsidRPr="00674F9E" w:rsidRDefault="00EC0F9F" w:rsidP="00674F9E">
      <w:pPr>
        <w:pStyle w:val="ZLITPKTzmpktliter"/>
      </w:pPr>
      <w:r w:rsidRPr="00674F9E">
        <w:t xml:space="preserve">4) </w:t>
      </w:r>
      <w:r w:rsidR="00FD06C7" w:rsidRPr="00674F9E">
        <w:tab/>
      </w:r>
      <w:r w:rsidR="00DA5856" w:rsidRPr="00674F9E">
        <w:t>w wyniku modernizacji, o której mowa w art. 2 pkt 19a</w:t>
      </w:r>
      <w:r w:rsidR="001F6608" w:rsidRPr="00674F9E">
        <w:t xml:space="preserve"> </w:t>
      </w:r>
      <w:r w:rsidR="009C7728" w:rsidRPr="00674F9E">
        <w:t>lit. a</w:t>
      </w:r>
      <w:r w:rsidR="00C13DEC" w:rsidRPr="00674F9E">
        <w:t xml:space="preserve"> i b,</w:t>
      </w:r>
      <w:r w:rsidR="009C7728" w:rsidRPr="00674F9E">
        <w:t xml:space="preserve"> n</w:t>
      </w:r>
      <w:r w:rsidR="00DA5856" w:rsidRPr="00674F9E">
        <w:t>astąpił przyrost łącznej mocy zainstalowanej elektrycznej lub wzrost ilości wytwarzanej energii elektrycznej z odnawialnych źródeł energii</w:t>
      </w:r>
      <w:r w:rsidR="00F736B3" w:rsidRPr="00674F9E">
        <w:t>.</w:t>
      </w:r>
    </w:p>
    <w:p w14:paraId="0938D3CD" w14:textId="42185D93" w:rsidR="00E36DFF" w:rsidRDefault="00E36DFF" w:rsidP="00674F9E">
      <w:pPr>
        <w:pStyle w:val="ZLITUSTzmustliter"/>
        <w:keepNext/>
      </w:pPr>
      <w:r>
        <w:t>2a</w:t>
      </w:r>
      <w:r w:rsidRPr="00540D27">
        <w:t>.</w:t>
      </w:r>
      <w:r>
        <w:t> Do kosztów kwalifikowanych wybudowania nowej referencyjnej instalacji</w:t>
      </w:r>
      <w:r w:rsidR="00637206">
        <w:t xml:space="preserve"> odnawialnego źródła energii</w:t>
      </w:r>
      <w:r>
        <w:t xml:space="preserve"> zalicza się koszty:</w:t>
      </w:r>
    </w:p>
    <w:p w14:paraId="64220276" w14:textId="716B18C3" w:rsidR="00E36DFF" w:rsidRDefault="00E36DFF" w:rsidP="00E46153">
      <w:pPr>
        <w:pStyle w:val="ZLITPKTzmpktliter"/>
      </w:pPr>
      <w:r>
        <w:t xml:space="preserve">1) </w:t>
      </w:r>
      <w:r w:rsidR="00674F9E">
        <w:tab/>
      </w:r>
      <w:r>
        <w:t>opracowania dokumentacji niezbędnej do uzyskania pozwoleń i decyzji bezpośrednio związanych z wybudowaniem instalacji odnawialnego źródła energii;</w:t>
      </w:r>
    </w:p>
    <w:p w14:paraId="07C56268" w14:textId="201E4351" w:rsidR="00E36DFF" w:rsidRDefault="00E36DFF" w:rsidP="00E46153">
      <w:pPr>
        <w:pStyle w:val="ZLITPKTzmpktliter"/>
      </w:pPr>
      <w:r>
        <w:t>2)</w:t>
      </w:r>
      <w:r w:rsidR="00F736B3">
        <w:tab/>
      </w:r>
      <w:r>
        <w:t xml:space="preserve">zakupu lub wytworzenia instalacji odnawialnego źródła energii oraz urządzeń niezbędnych do jej prawidłowego uruchomienia </w:t>
      </w:r>
      <w:r w:rsidR="00637206">
        <w:t>lub</w:t>
      </w:r>
      <w:r>
        <w:t xml:space="preserve"> eksploatacji, </w:t>
      </w:r>
      <w:r w:rsidR="00637206">
        <w:t>a także</w:t>
      </w:r>
      <w:r>
        <w:t xml:space="preserve"> robót budowlano-montażowych bezpośrednio związanych z realizacją </w:t>
      </w:r>
      <w:r w:rsidR="005F4340">
        <w:t xml:space="preserve">inwestycji w zakresie </w:t>
      </w:r>
      <w:r>
        <w:t>tej instalacji oraz urządzeń;</w:t>
      </w:r>
    </w:p>
    <w:p w14:paraId="3A5CD4B9" w14:textId="0D2C4C3A" w:rsidR="00E36DFF" w:rsidRDefault="00E36DFF" w:rsidP="00E46153">
      <w:pPr>
        <w:pStyle w:val="ZLITPKTzmpktliter"/>
      </w:pPr>
      <w:r>
        <w:t>3)</w:t>
      </w:r>
      <w:r w:rsidR="00F736B3">
        <w:tab/>
      </w:r>
      <w:r>
        <w:t>dostawy instalacji odnawialnego źródła energii lub urządzeń i elementów wchodzących w jej skład</w:t>
      </w:r>
      <w:r w:rsidR="00BE54BD">
        <w:t>,</w:t>
      </w:r>
      <w:r>
        <w:t xml:space="preserve"> lub urządzeń niezbędnych do jej uruchomienia lub eksploatacji;</w:t>
      </w:r>
    </w:p>
    <w:p w14:paraId="165985BE" w14:textId="4EC31ABA" w:rsidR="00E36DFF" w:rsidRDefault="00E36DFF" w:rsidP="00E46153">
      <w:pPr>
        <w:pStyle w:val="ZLITPKTzmpktliter"/>
      </w:pPr>
      <w:r>
        <w:t xml:space="preserve">4) </w:t>
      </w:r>
      <w:r w:rsidR="0070408E">
        <w:tab/>
      </w:r>
      <w:r>
        <w:t>sprawdzenia i uruchomienia instalacji odnawialnego źródła energii;</w:t>
      </w:r>
    </w:p>
    <w:p w14:paraId="036C76E9" w14:textId="79B90556" w:rsidR="00E36DFF" w:rsidRDefault="00E36DFF" w:rsidP="00E46153">
      <w:pPr>
        <w:pStyle w:val="ZLITPKTzmpktliter"/>
      </w:pPr>
      <w:r>
        <w:t xml:space="preserve">5) </w:t>
      </w:r>
      <w:r w:rsidR="0070408E">
        <w:tab/>
      </w:r>
      <w:r>
        <w:t>szkolenia personelu lub instruktażu</w:t>
      </w:r>
      <w:r w:rsidR="00582993">
        <w:t xml:space="preserve">, </w:t>
      </w:r>
      <w:r>
        <w:t xml:space="preserve">pod warunkiem że </w:t>
      </w:r>
      <w:r w:rsidR="008A14A5">
        <w:t xml:space="preserve">te </w:t>
      </w:r>
      <w:r>
        <w:t>koszty są ujęte w wartości początkowej zakupionych lub wytworzonych wartości niematerialnych i prawnych w ewidencji środków trwałych lub wartości niematerialnych i prawnych wytwórcy energii;</w:t>
      </w:r>
    </w:p>
    <w:p w14:paraId="747B519F" w14:textId="22D8845C" w:rsidR="00E36DFF" w:rsidRDefault="00E36DFF">
      <w:pPr>
        <w:pStyle w:val="ZLITPKTzmpktliter"/>
      </w:pPr>
      <w:r>
        <w:t xml:space="preserve">6) </w:t>
      </w:r>
      <w:r w:rsidR="0070408E">
        <w:tab/>
      </w:r>
      <w:r>
        <w:t>zakupu wartości niematerialnych i prawnych bezpośrednio związanych z instalacją odnawialnego źródła energii</w:t>
      </w:r>
      <w:r w:rsidR="00851A3A">
        <w:t>.</w:t>
      </w:r>
      <w:r>
        <w:t>”</w:t>
      </w:r>
      <w:r w:rsidRPr="00540D27">
        <w:t>,</w:t>
      </w:r>
    </w:p>
    <w:p w14:paraId="6F1EF45D" w14:textId="504FF110" w:rsidR="001D3995" w:rsidRDefault="001D3995" w:rsidP="00E7265F">
      <w:pPr>
        <w:pStyle w:val="LITlitera"/>
        <w:keepNext/>
      </w:pPr>
      <w:r>
        <w:t>c)</w:t>
      </w:r>
      <w:r>
        <w:tab/>
        <w:t>po ust. 2a dodaje się ust. 2b</w:t>
      </w:r>
      <w:r w:rsidR="001828C9">
        <w:t>–</w:t>
      </w:r>
      <w:r>
        <w:t>2</w:t>
      </w:r>
      <w:r w:rsidR="00102F09">
        <w:t>f</w:t>
      </w:r>
      <w:r>
        <w:t xml:space="preserve"> w brzmieniu:</w:t>
      </w:r>
    </w:p>
    <w:p w14:paraId="119191E5" w14:textId="11051B99" w:rsidR="001D3995" w:rsidRPr="00247278" w:rsidRDefault="001D3995" w:rsidP="00674F9E">
      <w:pPr>
        <w:pStyle w:val="ZLITUSTzmustliter"/>
      </w:pPr>
      <w:r w:rsidRPr="00247278">
        <w:t>„2b. Wartość kosztów kwalifikowanych wybudowania nowej referencyjnej instalacji</w:t>
      </w:r>
      <w:r w:rsidR="00067DC9">
        <w:t xml:space="preserve"> odnawialnego źródła energii</w:t>
      </w:r>
      <w:r w:rsidRPr="00247278">
        <w:t>, wyrażoną w złotych na 1 MW mocy zainstalowanej elektrycznej, ustala się na dzień złożenia deklaracji, o której mowa w art. 70b ust. 1</w:t>
      </w:r>
      <w:r w:rsidR="001828C9" w:rsidRPr="00247278">
        <w:t>,</w:t>
      </w:r>
      <w:r w:rsidRPr="00247278">
        <w:t xml:space="preserve"> albo </w:t>
      </w:r>
      <w:r w:rsidR="00067DC9">
        <w:t xml:space="preserve">na </w:t>
      </w:r>
      <w:r w:rsidRPr="00247278">
        <w:t>dzień złożenia oferty, o której mowa w art. 79 ust</w:t>
      </w:r>
      <w:r w:rsidR="003E051A">
        <w:t>.</w:t>
      </w:r>
      <w:r w:rsidRPr="00247278">
        <w:t xml:space="preserve"> 3.</w:t>
      </w:r>
    </w:p>
    <w:p w14:paraId="4336B95A" w14:textId="2CF7994C" w:rsidR="00132741" w:rsidRPr="00904D23" w:rsidRDefault="00132741" w:rsidP="00674F9E">
      <w:pPr>
        <w:pStyle w:val="ZLITUSTzmustliter"/>
      </w:pPr>
      <w:r w:rsidRPr="00247278">
        <w:t>2c. Wartość poniesionych i udokumentowanych nakładów inwestycyjnych modernizacji nie może być większa niż maksymalna</w:t>
      </w:r>
      <w:r w:rsidRPr="00904D23">
        <w:t xml:space="preserve"> wartość kosztów</w:t>
      </w:r>
      <w:r w:rsidR="003C1A0A">
        <w:t xml:space="preserve"> </w:t>
      </w:r>
      <w:r w:rsidRPr="00904D23">
        <w:t>kwalifikowanych określona w przepisach wydanych na podstawie</w:t>
      </w:r>
      <w:r w:rsidR="0045410C">
        <w:t xml:space="preserve"> </w:t>
      </w:r>
      <w:r w:rsidRPr="00904D23">
        <w:t>ust. 9.</w:t>
      </w:r>
    </w:p>
    <w:p w14:paraId="25717C40" w14:textId="3F75E40D" w:rsidR="00132741" w:rsidRPr="00247278" w:rsidRDefault="00132741" w:rsidP="00674F9E">
      <w:pPr>
        <w:pStyle w:val="ZLITUSTzmustliter"/>
      </w:pPr>
      <w:r w:rsidRPr="00247278">
        <w:t>2d. Udział poniesionych i udokumentowanych nakładów inwestycyjnych modernizacji w kosztach kwalifikowanych wybudowania nowej referencyjnej instalacji odnawialnego źródła energii o</w:t>
      </w:r>
      <w:r w:rsidRPr="00EA18C3">
        <w:t xml:space="preserve">blicza </w:t>
      </w:r>
      <w:r w:rsidR="00067DC9">
        <w:t xml:space="preserve">się </w:t>
      </w:r>
      <w:r w:rsidRPr="00EA18C3">
        <w:t>w</w:t>
      </w:r>
      <w:r w:rsidRPr="00247278">
        <w:t>edług wzoru:</w:t>
      </w:r>
    </w:p>
    <w:p w14:paraId="0DB872D4" w14:textId="214EAA7B" w:rsidR="00132741" w:rsidRPr="00AA1F8A" w:rsidRDefault="00132741" w:rsidP="00AA1F8A">
      <w:pPr>
        <w:pStyle w:val="ZLITWMATFIZCHEMzmwzorumatfizlubchemliter"/>
        <w:rPr>
          <w:rFonts w:ascii="Cambria Math" w:hAnsi="Cambria Math"/>
        </w:rPr>
      </w:pPr>
      <w:proofErr w:type="spellStart"/>
      <w:r w:rsidRPr="00AA1F8A">
        <w:rPr>
          <w:rFonts w:ascii="Cambria Math" w:hAnsi="Cambria Math"/>
        </w:rPr>
        <w:t>Wkps</w:t>
      </w:r>
      <w:proofErr w:type="spellEnd"/>
      <w:r w:rsidRPr="00AA1F8A">
        <w:rPr>
          <w:rFonts w:ascii="Cambria Math" w:hAnsi="Cambria Math"/>
        </w:rPr>
        <w:t xml:space="preserve"> = </w:t>
      </w:r>
      <w:proofErr w:type="spellStart"/>
      <w:r w:rsidRPr="00AA1F8A">
        <w:rPr>
          <w:rFonts w:ascii="Cambria Math" w:hAnsi="Cambria Math"/>
        </w:rPr>
        <w:t>Wnm</w:t>
      </w:r>
      <w:proofErr w:type="spellEnd"/>
      <w:r w:rsidRPr="00AA1F8A">
        <w:rPr>
          <w:rFonts w:ascii="Cambria Math" w:hAnsi="Cambria Math"/>
        </w:rPr>
        <w:t xml:space="preserve"> / (</w:t>
      </w:r>
      <w:proofErr w:type="spellStart"/>
      <w:r w:rsidRPr="00AA1F8A">
        <w:rPr>
          <w:rFonts w:ascii="Cambria Math" w:hAnsi="Cambria Math"/>
        </w:rPr>
        <w:t>Wkr</w:t>
      </w:r>
      <w:proofErr w:type="spellEnd"/>
      <w:r w:rsidRPr="00AA1F8A">
        <w:rPr>
          <w:rFonts w:ascii="Cambria Math" w:hAnsi="Cambria Math"/>
        </w:rPr>
        <w:t xml:space="preserve"> * </w:t>
      </w:r>
      <w:proofErr w:type="spellStart"/>
      <w:r w:rsidRPr="00AA1F8A">
        <w:rPr>
          <w:rFonts w:ascii="Cambria Math" w:hAnsi="Cambria Math"/>
        </w:rPr>
        <w:t>Mze</w:t>
      </w:r>
      <w:proofErr w:type="spellEnd"/>
      <w:r w:rsidRPr="00AA1F8A">
        <w:rPr>
          <w:rFonts w:ascii="Cambria Math" w:hAnsi="Cambria Math"/>
        </w:rPr>
        <w:t>) *100%,</w:t>
      </w:r>
    </w:p>
    <w:p w14:paraId="7819DEBE" w14:textId="77777777" w:rsidR="00132741" w:rsidRPr="00904D23" w:rsidRDefault="00132741" w:rsidP="00AA1F8A">
      <w:pPr>
        <w:pStyle w:val="ZLITLEGWMATFIZCHEMzmlegendywzorumatfizlubchemliter"/>
      </w:pPr>
      <w:r w:rsidRPr="00904D23">
        <w:t>gdzie poszczególne symbole oznaczają:</w:t>
      </w:r>
    </w:p>
    <w:p w14:paraId="138313EA" w14:textId="22064858" w:rsidR="00132741" w:rsidRPr="00904D23" w:rsidRDefault="00132741" w:rsidP="00AA1F8A">
      <w:pPr>
        <w:pStyle w:val="ZLITLEGWMATFIZCHEMzmlegendywzorumatfizlubchemliter"/>
      </w:pPr>
      <w:proofErr w:type="spellStart"/>
      <w:r w:rsidRPr="00904D23">
        <w:t>Wkps</w:t>
      </w:r>
      <w:proofErr w:type="spellEnd"/>
      <w:r w:rsidRPr="00904D23">
        <w:t xml:space="preserve"> </w:t>
      </w:r>
      <w:r>
        <w:t>–</w:t>
      </w:r>
      <w:r w:rsidR="00AA1F8A">
        <w:tab/>
      </w:r>
      <w:r>
        <w:t>wyrażony w procentach u</w:t>
      </w:r>
      <w:r w:rsidRPr="00904D23">
        <w:t>dział poniesionych i udokumentowanych nakładów inwestycyjnych modernizacji w kosztach kwalifikowanych wybudowania nowej referencyjnej instalacji</w:t>
      </w:r>
      <w:r w:rsidR="00067DC9">
        <w:t xml:space="preserve"> odnawialnego źródła energii</w:t>
      </w:r>
      <w:r>
        <w:t>,</w:t>
      </w:r>
    </w:p>
    <w:p w14:paraId="269FB946" w14:textId="66BA2DCB" w:rsidR="00132741" w:rsidRPr="00904D23" w:rsidRDefault="00132741" w:rsidP="00AA1F8A">
      <w:pPr>
        <w:pStyle w:val="ZLITLEGWMATFIZCHEMzmlegendywzorumatfizlubchemliter"/>
      </w:pPr>
      <w:proofErr w:type="spellStart"/>
      <w:r w:rsidRPr="00904D23">
        <w:t>Wnm</w:t>
      </w:r>
      <w:proofErr w:type="spellEnd"/>
      <w:r w:rsidRPr="00904D23">
        <w:t xml:space="preserve"> </w:t>
      </w:r>
      <w:r w:rsidR="00247278">
        <w:t>–</w:t>
      </w:r>
      <w:r w:rsidR="00AA1F8A">
        <w:tab/>
      </w:r>
      <w:r w:rsidRPr="00904D23">
        <w:t>wartość poniesionych i udokumentowanych nakładów inwestycyjnych modernizacji instalacji odnawialnego źródła energii, w kwocie netto, wyrażon</w:t>
      </w:r>
      <w:r>
        <w:t>ą</w:t>
      </w:r>
      <w:r w:rsidRPr="00904D23">
        <w:t xml:space="preserve"> w złotych,</w:t>
      </w:r>
    </w:p>
    <w:p w14:paraId="58936DEC" w14:textId="097B056E" w:rsidR="00132741" w:rsidRPr="00904D23" w:rsidRDefault="00132741" w:rsidP="00AA1F8A">
      <w:pPr>
        <w:pStyle w:val="ZLITLEGWMATFIZCHEMzmlegendywzorumatfizlubchemliter"/>
      </w:pPr>
      <w:proofErr w:type="spellStart"/>
      <w:r w:rsidRPr="00904D23">
        <w:t>Wkr</w:t>
      </w:r>
      <w:proofErr w:type="spellEnd"/>
      <w:r w:rsidRPr="00904D23">
        <w:t xml:space="preserve"> </w:t>
      </w:r>
      <w:r w:rsidR="00247278">
        <w:t>–</w:t>
      </w:r>
      <w:r w:rsidR="00AA1F8A">
        <w:tab/>
      </w:r>
      <w:r w:rsidRPr="00904D23">
        <w:t>wartość kosztów kwalifikowanych wybudowania nowej referencyjnej instalacji odnawialnego źródła energii, wyrażoną w złotych na 1 MW mocy zainstalowanej elektrycznej,</w:t>
      </w:r>
    </w:p>
    <w:p w14:paraId="2AECD91E" w14:textId="3618919A" w:rsidR="00132741" w:rsidRPr="00904D23" w:rsidRDefault="00132741" w:rsidP="00AA1F8A">
      <w:pPr>
        <w:pStyle w:val="ZLITLEGWMATFIZCHEMzmlegendywzorumatfizlubchemliter"/>
      </w:pPr>
      <w:proofErr w:type="spellStart"/>
      <w:r w:rsidRPr="00904D23">
        <w:t>Mze</w:t>
      </w:r>
      <w:proofErr w:type="spellEnd"/>
      <w:r w:rsidR="00674F9E">
        <w:t xml:space="preserve"> </w:t>
      </w:r>
      <w:r w:rsidR="00247278">
        <w:t>–</w:t>
      </w:r>
      <w:r w:rsidR="00AA1F8A">
        <w:tab/>
      </w:r>
      <w:r w:rsidRPr="00904D23">
        <w:t>moc zainstalowaną elektryczną zmodernizowanej instalacji odnawialnego źródła energii.</w:t>
      </w:r>
    </w:p>
    <w:p w14:paraId="5B521A54" w14:textId="7C531385" w:rsidR="00132741" w:rsidRDefault="00132741" w:rsidP="00674F9E">
      <w:pPr>
        <w:pStyle w:val="ZLITUSTzmustliter"/>
      </w:pPr>
      <w:r>
        <w:t xml:space="preserve">2e. </w:t>
      </w:r>
      <w:r w:rsidRPr="005707FC">
        <w:t xml:space="preserve">Dla instalacji, o których mowa w ust. 2 pkt 2 lit. a, cena sprzedaży energii elektrycznej z odnawialnych źródeł energii jest równa cenie, </w:t>
      </w:r>
      <w:r w:rsidR="000068C1" w:rsidRPr="000068C1">
        <w:t>o której mowa w art. 79 ust. 3 pkt 3</w:t>
      </w:r>
      <w:r w:rsidR="000068C1">
        <w:t xml:space="preserve">, </w:t>
      </w:r>
      <w:r w:rsidRPr="005707FC">
        <w:t>za jaką uczestnik aukcji zobowiązuje się sprzedać tę energię w ramach systemu aukcyjnego</w:t>
      </w:r>
      <w:r w:rsidR="000068C1">
        <w:t>.</w:t>
      </w:r>
    </w:p>
    <w:p w14:paraId="2371929F" w14:textId="07987EE7" w:rsidR="00293AF1" w:rsidRPr="00247278" w:rsidRDefault="00132741" w:rsidP="00674F9E">
      <w:pPr>
        <w:pStyle w:val="ZLITUSTzmustliter"/>
      </w:pPr>
      <w:r w:rsidRPr="00247278">
        <w:t>2f.</w:t>
      </w:r>
      <w:r w:rsidR="00247278" w:rsidRPr="00247278">
        <w:t xml:space="preserve"> </w:t>
      </w:r>
      <w:r w:rsidRPr="00247278">
        <w:t xml:space="preserve">Dla instalacji, o których mowa w ust. 2 pkt 2 lit. b, cena sprzedaży energii elektrycznej z odnawialnych źródeł energii jest równa iloczynowi ceny, </w:t>
      </w:r>
      <w:r w:rsidR="000068C1" w:rsidRPr="00247278">
        <w:t xml:space="preserve">o której mowa w art. 79 ust. 3 pkt 3, </w:t>
      </w:r>
      <w:r w:rsidRPr="00247278">
        <w:t>za jaką uczestnik aukcji zobowiązuje się sprzedać tę energię w ramach systemu aukcyjnego, oraz udziału obliczonego zgodnie z ust. 2d i jest wyrażana w złotych za 1 MWh.”</w:t>
      </w:r>
      <w:r w:rsidR="00AC0331" w:rsidRPr="00247278">
        <w:t>,</w:t>
      </w:r>
    </w:p>
    <w:p w14:paraId="52F47146" w14:textId="0EDBDB1D" w:rsidR="007C238C" w:rsidRPr="00540D27" w:rsidRDefault="00E36DFF" w:rsidP="00E7265F">
      <w:pPr>
        <w:pStyle w:val="LITlitera"/>
        <w:keepNext/>
      </w:pPr>
      <w:r>
        <w:t>d)</w:t>
      </w:r>
      <w:r>
        <w:tab/>
      </w:r>
      <w:r w:rsidR="007C238C" w:rsidRPr="00540D27">
        <w:t>w ust. 3:</w:t>
      </w:r>
    </w:p>
    <w:p w14:paraId="35E35390" w14:textId="6D5B1EA0" w:rsidR="00101586" w:rsidRDefault="007C238C" w:rsidP="007C238C">
      <w:pPr>
        <w:pStyle w:val="TIRtiret"/>
        <w:keepNext/>
      </w:pPr>
      <w:r>
        <w:t>–</w:t>
      </w:r>
      <w:r>
        <w:tab/>
      </w:r>
      <w:r w:rsidR="00101586">
        <w:t>wprowadzenie do wyliczenia otrzymuje brzmienie:</w:t>
      </w:r>
    </w:p>
    <w:p w14:paraId="38A8EF0C" w14:textId="30CB07B1" w:rsidR="00101586" w:rsidRDefault="00101586" w:rsidP="00AA1F8A">
      <w:pPr>
        <w:pStyle w:val="ZTIRFRAGMzmnpwprdowyliczeniatiret"/>
      </w:pPr>
      <w:r>
        <w:t>„W przypadku rozpoczęcia albo zakończenia modernizacji instalacji, której wytwórcy przysługuje:”,</w:t>
      </w:r>
    </w:p>
    <w:p w14:paraId="5939DD95" w14:textId="7216E2AC" w:rsidR="00F32881" w:rsidRDefault="00A86765" w:rsidP="007C238C">
      <w:pPr>
        <w:pStyle w:val="TIRtiret"/>
        <w:keepNext/>
      </w:pPr>
      <w:r>
        <w:t>–</w:t>
      </w:r>
      <w:r>
        <w:tab/>
      </w:r>
      <w:r w:rsidR="00C84C0D">
        <w:t xml:space="preserve">w </w:t>
      </w:r>
      <w:r w:rsidR="00C84C0D" w:rsidRPr="00540D27">
        <w:t xml:space="preserve">pkt </w:t>
      </w:r>
      <w:r w:rsidR="00C84C0D">
        <w:t>1</w:t>
      </w:r>
      <w:r w:rsidR="00C84C0D" w:rsidRPr="00540D27">
        <w:t xml:space="preserve"> </w:t>
      </w:r>
      <w:r w:rsidR="001A220A">
        <w:t>skreśla</w:t>
      </w:r>
      <w:r w:rsidR="00C84C0D">
        <w:t xml:space="preserve"> się wyrazy „lub świadectwo pochodzenia biogazu rolniczego”,</w:t>
      </w:r>
    </w:p>
    <w:p w14:paraId="725FA0C4" w14:textId="5CC70398" w:rsidR="007C238C" w:rsidRPr="00540D27" w:rsidRDefault="00F32881" w:rsidP="00E7265F">
      <w:pPr>
        <w:pStyle w:val="TIRtiret"/>
        <w:keepNext/>
      </w:pPr>
      <w:r>
        <w:t>–</w:t>
      </w:r>
      <w:r w:rsidR="00C84C0D">
        <w:tab/>
      </w:r>
      <w:r w:rsidR="007C238C" w:rsidRPr="00540D27">
        <w:t>pkt 3 otrzymuje brzmienie:</w:t>
      </w:r>
    </w:p>
    <w:p w14:paraId="3F1FBE85" w14:textId="1F64E23B" w:rsidR="007C238C" w:rsidRPr="00540D27" w:rsidRDefault="007C238C" w:rsidP="00E46153">
      <w:pPr>
        <w:pStyle w:val="ZTIRPKTzmpkttiret"/>
      </w:pPr>
      <w:r>
        <w:t>„</w:t>
      </w:r>
      <w:r w:rsidRPr="00540D27">
        <w:t>3)</w:t>
      </w:r>
      <w:r>
        <w:tab/>
      </w:r>
      <w:r w:rsidRPr="00540D27">
        <w:t>obowiązek zakupu energii</w:t>
      </w:r>
      <w:r w:rsidR="00A64571">
        <w:t>,</w:t>
      </w:r>
      <w:r w:rsidRPr="00540D27">
        <w:t xml:space="preserve"> </w:t>
      </w:r>
      <w:r w:rsidR="00A64571" w:rsidRPr="00540D27">
        <w:t>o którym mowa w a</w:t>
      </w:r>
      <w:r w:rsidR="00AA1F8A">
        <w:t>rt. 70c ust. 2 lub art. 92 ust. </w:t>
      </w:r>
      <w:r w:rsidR="00A64571" w:rsidRPr="00540D27">
        <w:t>1</w:t>
      </w:r>
      <w:r w:rsidR="00A64571">
        <w:t xml:space="preserve">, </w:t>
      </w:r>
      <w:r w:rsidRPr="00540D27">
        <w:t>przez sprzedawcę zobowiązanego</w:t>
      </w:r>
      <w:r>
        <w:t>”</w:t>
      </w:r>
      <w:r w:rsidRPr="00540D27">
        <w:t>,</w:t>
      </w:r>
      <w:r w:rsidR="007C4FA9" w:rsidRPr="00540D27" w:rsidDel="007C4FA9">
        <w:t xml:space="preserve"> </w:t>
      </w:r>
    </w:p>
    <w:p w14:paraId="1C32E02E" w14:textId="76008955" w:rsidR="007C238C" w:rsidRPr="00540D27" w:rsidRDefault="007C238C" w:rsidP="00E46153">
      <w:pPr>
        <w:pStyle w:val="LITlitera"/>
      </w:pPr>
      <w:r w:rsidRPr="00540D27">
        <w:t>e)</w:t>
      </w:r>
      <w:r w:rsidR="007C4FA9">
        <w:tab/>
      </w:r>
      <w:r w:rsidR="00757718">
        <w:t xml:space="preserve">uchyla się </w:t>
      </w:r>
      <w:r w:rsidRPr="00540D27">
        <w:t>ust. 6</w:t>
      </w:r>
      <w:r w:rsidR="00757718">
        <w:t>,</w:t>
      </w:r>
    </w:p>
    <w:p w14:paraId="66CEF437" w14:textId="737B3DE2" w:rsidR="007C238C" w:rsidRPr="00540D27" w:rsidRDefault="007C238C" w:rsidP="00E7265F">
      <w:pPr>
        <w:pStyle w:val="LITlitera"/>
        <w:keepNext/>
      </w:pPr>
      <w:r w:rsidRPr="00540D27">
        <w:t>f)</w:t>
      </w:r>
      <w:r>
        <w:tab/>
      </w:r>
      <w:r w:rsidRPr="00540D27">
        <w:t>w ust. 7:</w:t>
      </w:r>
    </w:p>
    <w:p w14:paraId="2C7BC1F7" w14:textId="77777777" w:rsidR="007C238C" w:rsidRPr="00540D27" w:rsidRDefault="007C238C" w:rsidP="00E7265F">
      <w:pPr>
        <w:pStyle w:val="TIRtiret"/>
        <w:keepNext/>
      </w:pPr>
      <w:bookmarkStart w:id="49" w:name="_Hlk128134263"/>
      <w:r>
        <w:t>–</w:t>
      </w:r>
      <w:r>
        <w:tab/>
      </w:r>
      <w:r w:rsidRPr="00540D27">
        <w:t>pkt 1 i 2 otrzymują brzmienie:</w:t>
      </w:r>
    </w:p>
    <w:bookmarkEnd w:id="49"/>
    <w:p w14:paraId="42F5DF7E" w14:textId="6B485020" w:rsidR="00A86765" w:rsidRDefault="007C238C" w:rsidP="007C238C">
      <w:pPr>
        <w:pStyle w:val="ZTIRPKTzmpkttiret"/>
      </w:pPr>
      <w:r>
        <w:t>„</w:t>
      </w:r>
      <w:r w:rsidRPr="00540D27">
        <w:t>1)</w:t>
      </w:r>
      <w:r>
        <w:tab/>
      </w:r>
      <w:r w:rsidR="00A86765">
        <w:t>na dzień złożenia wniosku:</w:t>
      </w:r>
    </w:p>
    <w:p w14:paraId="69A926CD" w14:textId="539A35BE" w:rsidR="00A86765" w:rsidRDefault="00434F8C" w:rsidP="00434F8C">
      <w:pPr>
        <w:pStyle w:val="ZTIRLITwPKTzmlitwpkttiret"/>
      </w:pPr>
      <w:r>
        <w:t>a)</w:t>
      </w:r>
      <w:r>
        <w:tab/>
      </w:r>
      <w:r w:rsidR="00A86765">
        <w:t>instalacji nie przysługuje świadectwo pochodzenia albo nie przysługuje obowiązek zakupu energii, o którym mowa w art. 70c ust. 2 lub art. 92 ust. 1, albo nie przysługuje prawo do pokrycia ujemnego salda zgodnie z art. 70a ust. 3, art. 70c ust. 6, art. 70g ust. 2, art. 83e ust. 1 lub art. 92 ust. 5</w:t>
      </w:r>
      <w:r w:rsidR="004B5C4E">
        <w:t>,</w:t>
      </w:r>
      <w:r w:rsidR="00A86765">
        <w:t xml:space="preserve"> albo</w:t>
      </w:r>
    </w:p>
    <w:p w14:paraId="5036C08E" w14:textId="456CDDE7" w:rsidR="00A86765" w:rsidRDefault="00434F8C" w:rsidP="00434F8C">
      <w:pPr>
        <w:pStyle w:val="ZTIRLITwPKTzmlitwpkttiret"/>
      </w:pPr>
      <w:r>
        <w:t>b)</w:t>
      </w:r>
      <w:r>
        <w:tab/>
      </w:r>
      <w:r w:rsidR="00A86765">
        <w:t>do rozpoczęcia okresu, w którym instalacja spełniałaby warunek, o którym mowa w lit. a, pozostało mniej niż 24 miesiące</w:t>
      </w:r>
      <w:r w:rsidR="004B5C4E">
        <w:t>;</w:t>
      </w:r>
    </w:p>
    <w:p w14:paraId="2AE0F9CB" w14:textId="7A5C4F02" w:rsidR="007C238C" w:rsidRPr="00540D27" w:rsidRDefault="007C238C" w:rsidP="007C238C">
      <w:pPr>
        <w:pStyle w:val="ZTIRPKTzmpkttiret"/>
      </w:pPr>
      <w:r w:rsidRPr="00540D27">
        <w:t>2)</w:t>
      </w:r>
      <w:r>
        <w:tab/>
      </w:r>
      <w:r w:rsidRPr="00540D27">
        <w:t>zmodernizowana instalacja będzie spełnia</w:t>
      </w:r>
      <w:r w:rsidR="001511D8">
        <w:t>ła</w:t>
      </w:r>
      <w:r w:rsidR="00AA1F8A">
        <w:t xml:space="preserve"> warunki określone w ust. 2 pkt </w:t>
      </w:r>
      <w:r w:rsidRPr="00540D27">
        <w:t>2 lit. a albo b</w:t>
      </w:r>
      <w:r w:rsidR="00F462AA">
        <w:t>,</w:t>
      </w:r>
      <w:r w:rsidRPr="00540D27">
        <w:t xml:space="preserve"> pkt 3</w:t>
      </w:r>
      <w:r w:rsidR="00F462AA">
        <w:t xml:space="preserve"> i 4</w:t>
      </w:r>
      <w:r w:rsidRPr="00540D27">
        <w:t>;</w:t>
      </w:r>
      <w:r>
        <w:t>”</w:t>
      </w:r>
      <w:r w:rsidRPr="00540D27">
        <w:t>,</w:t>
      </w:r>
    </w:p>
    <w:p w14:paraId="13DBA755" w14:textId="77777777" w:rsidR="007C238C" w:rsidRPr="00540D27" w:rsidRDefault="007C238C" w:rsidP="007C238C">
      <w:pPr>
        <w:pStyle w:val="TIRtiret"/>
      </w:pPr>
      <w:bookmarkStart w:id="50" w:name="_Hlk128134332"/>
      <w:r>
        <w:t>–</w:t>
      </w:r>
      <w:r>
        <w:tab/>
      </w:r>
      <w:r w:rsidRPr="00540D27">
        <w:t>uchyla się pkt 3,</w:t>
      </w:r>
    </w:p>
    <w:bookmarkEnd w:id="50"/>
    <w:p w14:paraId="6CAF1F66" w14:textId="7CA24DF8" w:rsidR="007C238C" w:rsidRPr="00540D27" w:rsidRDefault="007C238C" w:rsidP="00E7265F">
      <w:pPr>
        <w:pStyle w:val="TIRtiret"/>
        <w:keepNext/>
      </w:pPr>
      <w:r>
        <w:t>–</w:t>
      </w:r>
      <w:r>
        <w:tab/>
      </w:r>
      <w:r w:rsidRPr="00540D27">
        <w:t>pkt 4</w:t>
      </w:r>
      <w:r w:rsidR="007C4FA9">
        <w:t xml:space="preserve"> i</w:t>
      </w:r>
      <w:r w:rsidR="001A5700">
        <w:t xml:space="preserve"> </w:t>
      </w:r>
      <w:r w:rsidRPr="00540D27">
        <w:t>5 otrzymuj</w:t>
      </w:r>
      <w:r w:rsidR="001A5700">
        <w:t>ą</w:t>
      </w:r>
      <w:r w:rsidRPr="00540D27">
        <w:t xml:space="preserve"> brzmienie:</w:t>
      </w:r>
    </w:p>
    <w:p w14:paraId="15547CC0" w14:textId="6E088979" w:rsidR="007C238C" w:rsidRPr="00540D27" w:rsidRDefault="007C238C" w:rsidP="007C238C">
      <w:pPr>
        <w:pStyle w:val="ZTIRPKTzmpkttiret"/>
      </w:pPr>
      <w:r>
        <w:t>„</w:t>
      </w:r>
      <w:r w:rsidRPr="00540D27">
        <w:t>4)</w:t>
      </w:r>
      <w:r>
        <w:tab/>
      </w:r>
      <w:r w:rsidRPr="00540D27">
        <w:t>rozpoczęcie modernizacji instalacji</w:t>
      </w:r>
      <w:r w:rsidR="001F43DC">
        <w:t xml:space="preserve"> </w:t>
      </w:r>
      <w:r w:rsidRPr="00540D27">
        <w:t xml:space="preserve">nastąpi po </w:t>
      </w:r>
      <w:r w:rsidR="00E40C56">
        <w:t xml:space="preserve">dniu </w:t>
      </w:r>
      <w:r w:rsidR="00E40C56" w:rsidRPr="00540D27">
        <w:t>zamknięci</w:t>
      </w:r>
      <w:r w:rsidR="00E40C56">
        <w:t>a</w:t>
      </w:r>
      <w:r w:rsidR="00E40C56" w:rsidRPr="00540D27">
        <w:t xml:space="preserve"> </w:t>
      </w:r>
      <w:r w:rsidRPr="00540D27">
        <w:t>sesji aukcji;</w:t>
      </w:r>
    </w:p>
    <w:p w14:paraId="65428C6B" w14:textId="768F433C" w:rsidR="007C238C" w:rsidRPr="00540D27" w:rsidRDefault="007C238C" w:rsidP="007C238C">
      <w:pPr>
        <w:pStyle w:val="ZTIRPKTzmpkttiret"/>
      </w:pPr>
      <w:r w:rsidRPr="00540D27">
        <w:t>5)</w:t>
      </w:r>
      <w:r>
        <w:tab/>
      </w:r>
      <w:r w:rsidRPr="00540D27">
        <w:t>wytwarzanie energii elektrycznej w instalacji odnawialnego źródła energii po zakończeniu modernizacji tej instalacji rozpocznie się nie wcześniej niż w dniu, w którym instalacja będzie spełnia</w:t>
      </w:r>
      <w:r w:rsidR="001511D8">
        <w:t>ła</w:t>
      </w:r>
      <w:r w:rsidRPr="00540D27">
        <w:t xml:space="preserve"> warunek określony w pkt 1</w:t>
      </w:r>
      <w:r w:rsidR="00A21E3E">
        <w:t xml:space="preserve"> lit.</w:t>
      </w:r>
      <w:r w:rsidR="002D313C">
        <w:t> </w:t>
      </w:r>
      <w:r w:rsidR="00A21E3E">
        <w:t>a</w:t>
      </w:r>
      <w:r w:rsidRPr="00540D27">
        <w:t>.</w:t>
      </w:r>
      <w:r>
        <w:t>”</w:t>
      </w:r>
      <w:r w:rsidRPr="00540D27">
        <w:t>,</w:t>
      </w:r>
    </w:p>
    <w:p w14:paraId="4511C754" w14:textId="3463B603" w:rsidR="007C238C" w:rsidRPr="00540D27" w:rsidRDefault="007C238C" w:rsidP="00E7265F">
      <w:pPr>
        <w:pStyle w:val="LITlitera"/>
        <w:keepNext/>
      </w:pPr>
      <w:r w:rsidRPr="00540D27">
        <w:t>g)</w:t>
      </w:r>
      <w:r>
        <w:tab/>
      </w:r>
      <w:r w:rsidRPr="00540D27">
        <w:t>ust. 9 otrzymuje brzmienie:</w:t>
      </w:r>
    </w:p>
    <w:p w14:paraId="786F29AF" w14:textId="0CB3BE22" w:rsidR="000C77C6" w:rsidRDefault="007C238C" w:rsidP="000C77C6">
      <w:pPr>
        <w:pStyle w:val="ZLITUSTzmustliter"/>
      </w:pPr>
      <w:r>
        <w:t>„</w:t>
      </w:r>
      <w:r w:rsidRPr="00540D27">
        <w:t>9.</w:t>
      </w:r>
      <w:r w:rsidR="00F432BD">
        <w:t xml:space="preserve"> </w:t>
      </w:r>
      <w:r w:rsidRPr="00540D27">
        <w:t>Minister właściwy do spraw klimatu określi, w drodze rozporządzenia, szczegółowy katalog kosztów kwalifikowanych wybudowania nowej referencyjnej instalacji</w:t>
      </w:r>
      <w:r w:rsidR="000440AF">
        <w:t xml:space="preserve"> </w:t>
      </w:r>
      <w:r w:rsidRPr="00540D27">
        <w:t xml:space="preserve">oraz </w:t>
      </w:r>
      <w:r w:rsidR="004963F1" w:rsidRPr="00540D27">
        <w:t>maksymaln</w:t>
      </w:r>
      <w:r w:rsidR="004963F1">
        <w:t>ą</w:t>
      </w:r>
      <w:r w:rsidR="004963F1" w:rsidRPr="00540D27">
        <w:t xml:space="preserve"> </w:t>
      </w:r>
      <w:r w:rsidRPr="00540D27">
        <w:t>wartoś</w:t>
      </w:r>
      <w:r w:rsidR="004963F1">
        <w:t>ć</w:t>
      </w:r>
      <w:r w:rsidR="00A51102">
        <w:t xml:space="preserve"> </w:t>
      </w:r>
      <w:r w:rsidRPr="00540D27">
        <w:t xml:space="preserve">kosztów </w:t>
      </w:r>
      <w:r w:rsidR="004963F1">
        <w:t xml:space="preserve">kwalifikowanych </w:t>
      </w:r>
      <w:r w:rsidRPr="00540D27">
        <w:t xml:space="preserve">w przeliczeniu na </w:t>
      </w:r>
      <w:r w:rsidR="00F107BC">
        <w:t>1</w:t>
      </w:r>
      <w:r w:rsidR="00445DAA">
        <w:t xml:space="preserve"> </w:t>
      </w:r>
      <w:r w:rsidR="00F107BC">
        <w:t xml:space="preserve">MW </w:t>
      </w:r>
      <w:r w:rsidRPr="00540D27">
        <w:t>moc</w:t>
      </w:r>
      <w:r w:rsidR="00F107BC">
        <w:t>y</w:t>
      </w:r>
      <w:r w:rsidRPr="00540D27">
        <w:t xml:space="preserve"> </w:t>
      </w:r>
      <w:r w:rsidR="00F107BC" w:rsidRPr="00540D27">
        <w:t>zainstalowan</w:t>
      </w:r>
      <w:r w:rsidR="00F107BC">
        <w:t>ej</w:t>
      </w:r>
      <w:r w:rsidR="00F107BC" w:rsidRPr="00540D27">
        <w:t xml:space="preserve"> </w:t>
      </w:r>
      <w:r w:rsidRPr="00540D27">
        <w:t>elektryczn</w:t>
      </w:r>
      <w:r w:rsidR="00F107BC">
        <w:t>ej</w:t>
      </w:r>
      <w:r w:rsidRPr="00540D27">
        <w:t xml:space="preserve"> instalacji odnawialnego źródła energii, z podziałem na rodzaje instalacji odnawialnego źródła energii </w:t>
      </w:r>
      <w:r w:rsidR="000C77C6">
        <w:t>o mocy określonej w art. 77 ust. 5</w:t>
      </w:r>
      <w:r w:rsidR="000C77C6" w:rsidRPr="00540D27">
        <w:t xml:space="preserve">, </w:t>
      </w:r>
      <w:r w:rsidR="000C77C6">
        <w:t>wykorzystujące do wytwarzania energii:</w:t>
      </w:r>
    </w:p>
    <w:p w14:paraId="5B9F22F9" w14:textId="235FC347" w:rsidR="000C77C6" w:rsidRPr="00540D27" w:rsidRDefault="00E2660B" w:rsidP="007333FD">
      <w:pPr>
        <w:pStyle w:val="ZLITPKTzmpktliter"/>
      </w:pPr>
      <w:r>
        <w:t>1</w:t>
      </w:r>
      <w:r w:rsidR="007333FD">
        <w:t>)</w:t>
      </w:r>
      <w:r w:rsidR="007333FD">
        <w:tab/>
      </w:r>
      <w:r w:rsidR="000C77C6">
        <w:t xml:space="preserve">wyłącznie </w:t>
      </w:r>
      <w:r w:rsidR="000C77C6" w:rsidRPr="00540D27">
        <w:t>biogaz rolniczy albo</w:t>
      </w:r>
    </w:p>
    <w:p w14:paraId="030D82CD" w14:textId="3A5CD0DF" w:rsidR="000C77C6" w:rsidRPr="00540D27" w:rsidRDefault="009D3633" w:rsidP="007333FD">
      <w:pPr>
        <w:pStyle w:val="ZLITPKTzmpktliter"/>
      </w:pPr>
      <w:r>
        <w:t>2</w:t>
      </w:r>
      <w:r w:rsidR="000C77C6" w:rsidRPr="00540D27">
        <w:t>)</w:t>
      </w:r>
      <w:r w:rsidR="000C77C6">
        <w:tab/>
        <w:t xml:space="preserve">wyłącznie </w:t>
      </w:r>
      <w:r w:rsidR="000C77C6" w:rsidRPr="00540D27">
        <w:t>biogaz pozyskany ze składowisk odpadów, albo</w:t>
      </w:r>
    </w:p>
    <w:p w14:paraId="385FABDE" w14:textId="15C5CD10" w:rsidR="000C77C6" w:rsidRPr="00540D27" w:rsidRDefault="009D3633" w:rsidP="007333FD">
      <w:pPr>
        <w:pStyle w:val="ZLITPKTzmpktliter"/>
      </w:pPr>
      <w:r>
        <w:t>3</w:t>
      </w:r>
      <w:r w:rsidR="000C77C6" w:rsidRPr="00540D27">
        <w:t>)</w:t>
      </w:r>
      <w:r w:rsidR="000C77C6">
        <w:tab/>
        <w:t xml:space="preserve">wyłącznie </w:t>
      </w:r>
      <w:r w:rsidR="000C77C6" w:rsidRPr="00540D27">
        <w:t>biogaz pozyskany z oczyszczalni ścieków, albo</w:t>
      </w:r>
    </w:p>
    <w:p w14:paraId="495142BC" w14:textId="40589969" w:rsidR="000C77C6" w:rsidRPr="00540D27" w:rsidRDefault="009D3633" w:rsidP="007333FD">
      <w:pPr>
        <w:pStyle w:val="ZLITPKTzmpktliter"/>
      </w:pPr>
      <w:r>
        <w:t>4</w:t>
      </w:r>
      <w:r w:rsidR="000C77C6" w:rsidRPr="00540D27">
        <w:t>)</w:t>
      </w:r>
      <w:r w:rsidR="000C77C6">
        <w:tab/>
        <w:t xml:space="preserve">wyłącznie </w:t>
      </w:r>
      <w:r w:rsidR="000C77C6" w:rsidRPr="00540D27">
        <w:t>biogaz inny niż określony w lit. a</w:t>
      </w:r>
      <w:r w:rsidR="00EA18C3">
        <w:t>–</w:t>
      </w:r>
      <w:r w:rsidR="000C77C6" w:rsidRPr="00540D27">
        <w:t>c, albo</w:t>
      </w:r>
    </w:p>
    <w:p w14:paraId="4D7A0408" w14:textId="22021EC6" w:rsidR="000C77C6" w:rsidRPr="00540D27" w:rsidRDefault="009D3633" w:rsidP="007333FD">
      <w:pPr>
        <w:pStyle w:val="ZLITPKTzmpktliter"/>
      </w:pPr>
      <w:r>
        <w:t>5</w:t>
      </w:r>
      <w:r w:rsidR="000C77C6" w:rsidRPr="00540D27">
        <w:t>)</w:t>
      </w:r>
      <w:r w:rsidR="000C77C6">
        <w:tab/>
        <w:t xml:space="preserve">wyłącznie </w:t>
      </w:r>
      <w:r w:rsidR="000C77C6" w:rsidRPr="00540D27">
        <w:t>hydroenergię</w:t>
      </w:r>
      <w:r w:rsidR="000C77C6">
        <w:t xml:space="preserve"> i jej</w:t>
      </w:r>
      <w:r w:rsidR="000C77C6" w:rsidRPr="002A39B9">
        <w:t xml:space="preserve"> łączn</w:t>
      </w:r>
      <w:r w:rsidR="000C77C6">
        <w:t>a</w:t>
      </w:r>
      <w:r w:rsidR="000C77C6" w:rsidRPr="002A39B9">
        <w:t xml:space="preserve"> moc zainstalowan</w:t>
      </w:r>
      <w:r w:rsidR="000C77C6">
        <w:t>a</w:t>
      </w:r>
      <w:r w:rsidR="000C77C6" w:rsidRPr="002A39B9">
        <w:t xml:space="preserve"> elektryczn</w:t>
      </w:r>
      <w:r w:rsidR="000C77C6">
        <w:t>a jest</w:t>
      </w:r>
      <w:r w:rsidR="000C77C6" w:rsidRPr="002A39B9">
        <w:t xml:space="preserve"> nie większ</w:t>
      </w:r>
      <w:r w:rsidR="000C77C6">
        <w:t>a</w:t>
      </w:r>
      <w:r w:rsidR="000C77C6" w:rsidRPr="002A39B9">
        <w:t xml:space="preserve"> niż </w:t>
      </w:r>
      <w:r w:rsidR="000C77C6">
        <w:t>5</w:t>
      </w:r>
      <w:r w:rsidR="000C77C6" w:rsidRPr="002A39B9">
        <w:t xml:space="preserve"> MW</w:t>
      </w:r>
      <w:r w:rsidR="000C77C6" w:rsidRPr="00540D27">
        <w:t>, albo</w:t>
      </w:r>
    </w:p>
    <w:p w14:paraId="2F4FF3A0" w14:textId="087BA94A" w:rsidR="000C77C6" w:rsidRDefault="009D3633" w:rsidP="007333FD">
      <w:pPr>
        <w:pStyle w:val="ZLITPKTzmpktliter"/>
      </w:pPr>
      <w:r>
        <w:t>6</w:t>
      </w:r>
      <w:r w:rsidR="000C77C6" w:rsidRPr="00540D27">
        <w:t>)</w:t>
      </w:r>
      <w:r w:rsidR="000C77C6">
        <w:tab/>
      </w:r>
      <w:r w:rsidR="000C77C6" w:rsidRPr="00540D27">
        <w:t>biomasę</w:t>
      </w:r>
      <w:r w:rsidR="000C77C6">
        <w:t xml:space="preserve"> i instalacja ta jest dedykowaną instalacją spalania biomasy </w:t>
      </w:r>
      <w:r w:rsidR="00E2660B">
        <w:t xml:space="preserve">albo </w:t>
      </w:r>
      <w:r w:rsidR="000C77C6">
        <w:t>dedykowaną instalacją spalania wielopaliwowego</w:t>
      </w:r>
      <w:r w:rsidR="00E032DD">
        <w:t xml:space="preserve"> </w:t>
      </w:r>
      <w:r w:rsidR="00E2660B">
        <w:t xml:space="preserve">albo </w:t>
      </w:r>
      <w:r w:rsidR="00E032DD">
        <w:t>układem hybrydowym</w:t>
      </w:r>
      <w:r w:rsidR="000C77C6">
        <w:t>, albo</w:t>
      </w:r>
    </w:p>
    <w:p w14:paraId="259F06AC" w14:textId="77777777" w:rsidR="007333FD" w:rsidRDefault="009D3633" w:rsidP="007333FD">
      <w:pPr>
        <w:pStyle w:val="ZLITPKTzmpktliter"/>
      </w:pPr>
      <w:r>
        <w:t>7</w:t>
      </w:r>
      <w:r w:rsidR="000C77C6">
        <w:t>)</w:t>
      </w:r>
      <w:r w:rsidR="007333FD">
        <w:tab/>
      </w:r>
      <w:r w:rsidR="000C77C6">
        <w:tab/>
        <w:t>odpady, o których mowa w art. 2 pkt 14</w:t>
      </w:r>
      <w:r w:rsidR="00EA18C3">
        <w:t>,</w:t>
      </w:r>
      <w:r w:rsidR="008F318F">
        <w:t xml:space="preserve"> i instalacja ta jest instalacją termicznego przekształcania odpadów w wysokosprawnej kogeneracji</w:t>
      </w:r>
    </w:p>
    <w:p w14:paraId="744F753E" w14:textId="01039C86" w:rsidR="00CA2E3E" w:rsidRDefault="00827E41" w:rsidP="007333FD">
      <w:pPr>
        <w:pStyle w:val="ZLITCZWSPPKTzmczciwsppktliter"/>
      </w:pPr>
      <w:r>
        <w:t>–</w:t>
      </w:r>
      <w:r w:rsidDel="000C77C6">
        <w:t xml:space="preserve"> </w:t>
      </w:r>
      <w:r w:rsidR="007C238C" w:rsidRPr="00540D27">
        <w:t>biorąc pod uwagę</w:t>
      </w:r>
      <w:r w:rsidR="00BD0591">
        <w:t xml:space="preserve"> i</w:t>
      </w:r>
      <w:r w:rsidR="00BD0591" w:rsidRPr="00BD0591">
        <w:t>stotne parametry techniczne i ekonomiczne funkcjonowania instalacji odnawialnego źródła energii</w:t>
      </w:r>
      <w:r w:rsidR="00BD0591">
        <w:t xml:space="preserve">, </w:t>
      </w:r>
      <w:r w:rsidR="00BD0591" w:rsidRPr="00BD0591">
        <w:t xml:space="preserve">nakłady inwestycyjne ponoszone w okresie przygotowania projektu </w:t>
      </w:r>
      <w:r w:rsidR="00BD0591">
        <w:t xml:space="preserve">tej instalacji </w:t>
      </w:r>
      <w:r w:rsidR="00BD0591" w:rsidRPr="00BD0591">
        <w:t>i je</w:t>
      </w:r>
      <w:r w:rsidR="00BD0591">
        <w:t>j</w:t>
      </w:r>
      <w:r w:rsidR="00BD0591" w:rsidRPr="00BD0591">
        <w:t xml:space="preserve"> budowy wraz z niezbędną infrastrukturą techniczną</w:t>
      </w:r>
      <w:r w:rsidR="00BD0591">
        <w:t xml:space="preserve"> oraz </w:t>
      </w:r>
      <w:r w:rsidR="00BD0591" w:rsidRPr="00BD0591">
        <w:t xml:space="preserve">założenia dotyczące technicznych warunków pracy </w:t>
      </w:r>
      <w:r w:rsidR="00BD0591">
        <w:t xml:space="preserve">tej </w:t>
      </w:r>
      <w:r w:rsidR="00BD0591" w:rsidRPr="00BD0591">
        <w:t>instalacji, w tym sprawności wytwarzania energii elektrycznej</w:t>
      </w:r>
      <w:r w:rsidR="00BD0591">
        <w:t>.</w:t>
      </w:r>
      <w:r w:rsidR="007C238C">
        <w:t>”</w:t>
      </w:r>
      <w:r w:rsidR="00110FEC">
        <w:t>;</w:t>
      </w:r>
    </w:p>
    <w:p w14:paraId="7969E55E" w14:textId="5108F41B" w:rsidR="004D2BA8" w:rsidRDefault="00847945" w:rsidP="00682B84">
      <w:pPr>
        <w:pStyle w:val="PKTpunkt"/>
        <w:keepNext/>
      </w:pPr>
      <w:r>
        <w:t>73</w:t>
      </w:r>
      <w:r w:rsidR="00D33C70">
        <w:t>)</w:t>
      </w:r>
      <w:r w:rsidR="00FB7CDC">
        <w:tab/>
      </w:r>
      <w:r w:rsidR="00C84C0D">
        <w:t>w art. 75</w:t>
      </w:r>
      <w:r w:rsidR="004D2BA8">
        <w:t>:</w:t>
      </w:r>
      <w:r w:rsidR="00C84C0D">
        <w:t xml:space="preserve"> </w:t>
      </w:r>
    </w:p>
    <w:p w14:paraId="60DEB261" w14:textId="51A67933" w:rsidR="00D87134" w:rsidRDefault="004D2BA8" w:rsidP="007333FD">
      <w:pPr>
        <w:pStyle w:val="LITlitera"/>
        <w:keepNext/>
      </w:pPr>
      <w:r>
        <w:t>a)</w:t>
      </w:r>
      <w:r w:rsidR="00483063">
        <w:tab/>
      </w:r>
      <w:r w:rsidR="00826F78">
        <w:t xml:space="preserve">po </w:t>
      </w:r>
      <w:r w:rsidR="00D87134">
        <w:t>ust. 1 dodaje się ust. 1a w brzmieniu</w:t>
      </w:r>
      <w:r w:rsidR="00826F78">
        <w:t>:</w:t>
      </w:r>
    </w:p>
    <w:p w14:paraId="7703F643" w14:textId="6B05E180" w:rsidR="00D87134" w:rsidRDefault="00D87134" w:rsidP="00822EBD">
      <w:pPr>
        <w:pStyle w:val="ZLITUSTzmustliter"/>
      </w:pPr>
      <w:r>
        <w:t xml:space="preserve">„1a. </w:t>
      </w:r>
      <w:r w:rsidR="00696D92">
        <w:t>P</w:t>
      </w:r>
      <w:r w:rsidR="00696D92" w:rsidRPr="00D87134">
        <w:t xml:space="preserve">rzepis ust. 1 </w:t>
      </w:r>
      <w:r w:rsidR="00696D92">
        <w:t>do</w:t>
      </w:r>
      <w:r w:rsidR="0056457F">
        <w:t xml:space="preserve"> </w:t>
      </w:r>
      <w:r w:rsidRPr="00D87134">
        <w:t>wytwórców energii elektrycznej wykorzystujących do wytworzenia energii elektrycznej biomas</w:t>
      </w:r>
      <w:r w:rsidR="005D0B12">
        <w:t>ę</w:t>
      </w:r>
      <w:r w:rsidRPr="00D87134">
        <w:t xml:space="preserve"> stosuje się w przypadkach, o których mowa w </w:t>
      </w:r>
      <w:r>
        <w:t>art</w:t>
      </w:r>
      <w:r w:rsidRPr="00D87134">
        <w:t>. 129 ust. 4.”,</w:t>
      </w:r>
    </w:p>
    <w:p w14:paraId="1AB50F61" w14:textId="1A1B2805" w:rsidR="00E40C56" w:rsidRDefault="00336F6D" w:rsidP="007333FD">
      <w:pPr>
        <w:pStyle w:val="LITlitera"/>
        <w:keepNext/>
      </w:pPr>
      <w:r>
        <w:t>b)</w:t>
      </w:r>
      <w:r w:rsidR="00483063">
        <w:tab/>
      </w:r>
      <w:r w:rsidR="00110FEC">
        <w:t>w ust. 4</w:t>
      </w:r>
      <w:r w:rsidR="001A696D">
        <w:t xml:space="preserve"> </w:t>
      </w:r>
      <w:r w:rsidR="00E40C56">
        <w:t xml:space="preserve">dodaje się pkt 5 </w:t>
      </w:r>
      <w:r w:rsidR="00E40C56" w:rsidRPr="00E40C56">
        <w:t>w brzmieniu:</w:t>
      </w:r>
    </w:p>
    <w:p w14:paraId="1E99556F" w14:textId="2B73CDD0" w:rsidR="00110FEC" w:rsidRDefault="00E40C56" w:rsidP="007333FD">
      <w:pPr>
        <w:pStyle w:val="ZLITPKTzmpktliter"/>
      </w:pPr>
      <w:r w:rsidRPr="00E40C56">
        <w:t>„5)</w:t>
      </w:r>
      <w:r w:rsidR="007333FD">
        <w:tab/>
      </w:r>
      <w:r w:rsidRPr="00E40C56">
        <w:t xml:space="preserve">w przypadku hybrydowej instalacji odnawialnego źródła energii </w:t>
      </w:r>
      <w:r w:rsidR="00C0588F">
        <w:t>–</w:t>
      </w:r>
      <w:r w:rsidRPr="00E40C56">
        <w:t xml:space="preserve"> oświadczenie wytwórcy lub osoby upoważnionej do jego reprezentowania, że</w:t>
      </w:r>
      <w:r w:rsidR="007333FD">
        <w:t> </w:t>
      </w:r>
      <w:r w:rsidR="00AE358C" w:rsidRPr="00AE358C">
        <w:t>hybrydowa instalacja odnawialnego źródła energii będzie spełnia</w:t>
      </w:r>
      <w:r w:rsidR="00827E41">
        <w:t>ła</w:t>
      </w:r>
      <w:r w:rsidR="00AE358C" w:rsidRPr="00AE358C">
        <w:t xml:space="preserve"> wymóg udziału energii pochodzącej z urządzeń wchodzących w jej skład i wprowadzonej do sieci elektroenergetycznej za pośrednictwem magazynu energii elektrycznej w</w:t>
      </w:r>
      <w:r w:rsidR="00445DAA">
        <w:t xml:space="preserve"> </w:t>
      </w:r>
      <w:r w:rsidR="00AE358C" w:rsidRPr="00AE358C">
        <w:t>łącznym wolumenie energii wprowadzonej do sieci elektroenergetycznej, o którym mowa w art. 2 pkt 11a lit. c ustawy z dnia 20 lutego 2015 r. o odnawialnych źródłach energii</w:t>
      </w:r>
      <w:r w:rsidR="001F3BFF">
        <w:t>,</w:t>
      </w:r>
      <w:r w:rsidR="00AE358C" w:rsidRPr="00AE358C">
        <w:t xml:space="preserve"> oraz </w:t>
      </w:r>
      <w:r w:rsidR="00AE358C">
        <w:t xml:space="preserve">że </w:t>
      </w:r>
      <w:r w:rsidRPr="00E40C56">
        <w:t>stopień wykorzystania mocy zainstalowanej elektrycznej</w:t>
      </w:r>
      <w:r w:rsidR="00427EE6">
        <w:t xml:space="preserve"> tej instalacji </w:t>
      </w:r>
      <w:r w:rsidRPr="00E40C56">
        <w:t>będzie nie mniejszy niż 5256 MWh/MW/rok</w:t>
      </w:r>
      <w:r w:rsidR="00427EE6">
        <w:t>.</w:t>
      </w:r>
      <w:r w:rsidRPr="00E40C56">
        <w:t>”</w:t>
      </w:r>
      <w:r w:rsidR="00427EE6">
        <w:t>,</w:t>
      </w:r>
    </w:p>
    <w:p w14:paraId="522155C5" w14:textId="6E85E408" w:rsidR="00C84C0D" w:rsidRDefault="00110FEC" w:rsidP="007333FD">
      <w:pPr>
        <w:pStyle w:val="LITlitera"/>
        <w:keepNext/>
      </w:pPr>
      <w:r>
        <w:t>c)</w:t>
      </w:r>
      <w:r w:rsidR="00483063">
        <w:tab/>
      </w:r>
      <w:r w:rsidR="00822EBD">
        <w:t xml:space="preserve">w </w:t>
      </w:r>
      <w:r w:rsidR="00C84C0D">
        <w:t xml:space="preserve">ust. </w:t>
      </w:r>
      <w:r w:rsidR="00CA2E3E">
        <w:t xml:space="preserve">5 pkt </w:t>
      </w:r>
      <w:r w:rsidR="00C84C0D">
        <w:t>1 otrzymuje brzmienie:</w:t>
      </w:r>
    </w:p>
    <w:p w14:paraId="24763DAB" w14:textId="5A06E31E" w:rsidR="004D2BA8" w:rsidRDefault="00C84C0D" w:rsidP="00E46153">
      <w:pPr>
        <w:pStyle w:val="ZLITPKTzmpktliter"/>
      </w:pPr>
      <w:r>
        <w:t>„</w:t>
      </w:r>
      <w:r w:rsidRPr="00801D44">
        <w:t xml:space="preserve">1) </w:t>
      </w:r>
      <w:r w:rsidR="00DB13C3">
        <w:tab/>
      </w:r>
      <w:r w:rsidRPr="00801D44">
        <w:t>warunków przyłączenia lub umowy o przyłączenie do sieci przesyłowych lub dystrybucyjnych instalacji odnawialnego źródła energii, o których mowa w art. 72 ust. 1 pkt 2 i 3</w:t>
      </w:r>
      <w:r>
        <w:t>;”</w:t>
      </w:r>
      <w:r w:rsidR="004D2BA8">
        <w:t>,</w:t>
      </w:r>
    </w:p>
    <w:p w14:paraId="422260B8" w14:textId="471750BB" w:rsidR="004D2BA8" w:rsidRDefault="00110FEC" w:rsidP="00682B84">
      <w:pPr>
        <w:pStyle w:val="LITlitera"/>
        <w:keepNext/>
      </w:pPr>
      <w:r>
        <w:t>d</w:t>
      </w:r>
      <w:r w:rsidR="004D2BA8">
        <w:t>)</w:t>
      </w:r>
      <w:r w:rsidR="00483063">
        <w:tab/>
      </w:r>
      <w:r w:rsidR="004D2BA8">
        <w:t>po ust. 5 dodaje się ust. 5a w brzmieniu:</w:t>
      </w:r>
    </w:p>
    <w:p w14:paraId="70F145EA" w14:textId="102B3B12" w:rsidR="00C84C0D" w:rsidRDefault="004D2BA8" w:rsidP="00951A8B">
      <w:pPr>
        <w:pStyle w:val="ZLITUSTzmustliter"/>
      </w:pPr>
      <w:r>
        <w:t xml:space="preserve">„5a. Wniosek o wydanie zaświadczenia o dopuszczeniu do aukcji składa się nie później niż 14 dni przed dniem rozpoczęcia </w:t>
      </w:r>
      <w:r w:rsidR="0014474B">
        <w:t xml:space="preserve">sesji </w:t>
      </w:r>
      <w:r>
        <w:t>aukcji, której dotyczy.”;</w:t>
      </w:r>
    </w:p>
    <w:p w14:paraId="7A212EBC" w14:textId="5F07F248" w:rsidR="00150C92" w:rsidRDefault="007333FD" w:rsidP="009B0CA4">
      <w:pPr>
        <w:pStyle w:val="PKTpunkt"/>
      </w:pPr>
      <w:r>
        <w:t>74</w:t>
      </w:r>
      <w:r w:rsidR="00C84C0D">
        <w:t>)</w:t>
      </w:r>
      <w:r w:rsidR="001120D2">
        <w:tab/>
      </w:r>
      <w:r w:rsidR="00150C92" w:rsidRPr="00150C92">
        <w:t>w art. 76</w:t>
      </w:r>
      <w:r w:rsidR="001A5700" w:rsidRPr="001A5700">
        <w:t>:</w:t>
      </w:r>
    </w:p>
    <w:p w14:paraId="769511BA" w14:textId="779E7FAC" w:rsidR="00A513E5" w:rsidRDefault="004E1B61" w:rsidP="007333FD">
      <w:pPr>
        <w:pStyle w:val="LITlitera"/>
      </w:pPr>
      <w:r w:rsidRPr="004E1B61">
        <w:t>a)</w:t>
      </w:r>
      <w:r w:rsidR="007333FD">
        <w:tab/>
      </w:r>
      <w:r w:rsidR="00A513E5">
        <w:t>w</w:t>
      </w:r>
      <w:r>
        <w:t xml:space="preserve"> </w:t>
      </w:r>
      <w:r w:rsidRPr="004E1B61">
        <w:t xml:space="preserve">ust. 1 </w:t>
      </w:r>
      <w:r w:rsidR="00A513E5">
        <w:t>po wyrazie „złożenia” dodaje się wyraz „kompletnego”,</w:t>
      </w:r>
    </w:p>
    <w:p w14:paraId="21E1DEFF" w14:textId="601FA4FC" w:rsidR="004E1B61" w:rsidRPr="004E1B61" w:rsidRDefault="004E1B61" w:rsidP="007333FD">
      <w:pPr>
        <w:pStyle w:val="LITlitera"/>
      </w:pPr>
      <w:r w:rsidRPr="004E1B61">
        <w:t>b)</w:t>
      </w:r>
      <w:r w:rsidR="007333FD">
        <w:tab/>
      </w:r>
      <w:r w:rsidRPr="004E1B61">
        <w:t xml:space="preserve">po ust. </w:t>
      </w:r>
      <w:r w:rsidR="0019439B">
        <w:t>3</w:t>
      </w:r>
      <w:r w:rsidRPr="004E1B61">
        <w:t xml:space="preserve"> dodaje się ust. </w:t>
      </w:r>
      <w:r w:rsidR="0019439B">
        <w:t>3</w:t>
      </w:r>
      <w:r w:rsidRPr="004E1B61">
        <w:t>a w brzmieniu:</w:t>
      </w:r>
    </w:p>
    <w:p w14:paraId="660AD981" w14:textId="79D2BEE7" w:rsidR="00150C92" w:rsidRPr="00150C92" w:rsidRDefault="003D67AB" w:rsidP="007333FD">
      <w:pPr>
        <w:pStyle w:val="ZLITUSTzmustliter"/>
      </w:pPr>
      <w:r>
        <w:t>„</w:t>
      </w:r>
      <w:r w:rsidR="0019439B">
        <w:t>3</w:t>
      </w:r>
      <w:r w:rsidR="00150C92" w:rsidRPr="00150C92">
        <w:t>a. Wniosek o wydanie zaświadczenia o dopuszczeniu do aukcji</w:t>
      </w:r>
      <w:r w:rsidR="00DB13C3">
        <w:t>, do którego nie dołączono</w:t>
      </w:r>
      <w:r w:rsidR="00150C92" w:rsidRPr="00150C92">
        <w:t xml:space="preserve"> </w:t>
      </w:r>
      <w:r w:rsidR="004E1B61" w:rsidRPr="004E1B61">
        <w:t>dokumentów, o których mowa w art. 75 ust. 5 pkt 1 lub 2, lub złożon</w:t>
      </w:r>
      <w:r w:rsidR="004E1B61">
        <w:t>y</w:t>
      </w:r>
      <w:r w:rsidR="00150C92" w:rsidRPr="00150C92">
        <w:t xml:space="preserve"> w terminie krótszym niż </w:t>
      </w:r>
      <w:r w:rsidR="00DB13C3">
        <w:t>określony w art. 75 ust. 5a</w:t>
      </w:r>
      <w:r w:rsidR="00150C92" w:rsidRPr="00150C92">
        <w:t>, pozostawia się bez rozpoznania.</w:t>
      </w:r>
      <w:r>
        <w:t>”</w:t>
      </w:r>
      <w:r w:rsidR="00150C92" w:rsidRPr="00150C92">
        <w:t>;</w:t>
      </w:r>
    </w:p>
    <w:p w14:paraId="050F95F8" w14:textId="445BB1A7" w:rsidR="002A22DB" w:rsidRDefault="007333FD" w:rsidP="00962551">
      <w:pPr>
        <w:pStyle w:val="PKTpunkt"/>
        <w:keepNext/>
      </w:pPr>
      <w:r>
        <w:t>75</w:t>
      </w:r>
      <w:r w:rsidR="00150C92" w:rsidRPr="005E117D">
        <w:t>)</w:t>
      </w:r>
      <w:r w:rsidR="001120D2">
        <w:tab/>
      </w:r>
      <w:r w:rsidR="00150C92" w:rsidRPr="005E117D">
        <w:t>w art. 77:</w:t>
      </w:r>
      <w:r w:rsidR="006367D2" w:rsidRPr="005E117D">
        <w:t xml:space="preserve"> </w:t>
      </w:r>
    </w:p>
    <w:p w14:paraId="79610323" w14:textId="4931D8C7" w:rsidR="0082341C" w:rsidRPr="00150C92" w:rsidRDefault="0082341C" w:rsidP="00E46153">
      <w:pPr>
        <w:pStyle w:val="LITlitera"/>
      </w:pPr>
      <w:r>
        <w:t>a)</w:t>
      </w:r>
      <w:r>
        <w:tab/>
        <w:t>w ust. 1 po wyrazach „</w:t>
      </w:r>
      <w:r w:rsidRPr="0082341C">
        <w:t>w odniesieniu do energii wytworzonej w instalacjach odnawialnego źródła energii,</w:t>
      </w:r>
      <w:r>
        <w:t>” dodaje się wyrazy</w:t>
      </w:r>
      <w:r w:rsidRPr="0082341C">
        <w:t xml:space="preserve"> </w:t>
      </w:r>
      <w:r>
        <w:t>„z wyłączeniem instalacji, o których mowa w art. 74 ust. 2 pkt 2 lit. a,”,</w:t>
      </w:r>
    </w:p>
    <w:p w14:paraId="7C0F45BC" w14:textId="6CB83CE5" w:rsidR="003A040D" w:rsidRPr="00E92FCF" w:rsidRDefault="00FC5266" w:rsidP="00962551">
      <w:pPr>
        <w:pStyle w:val="LITlitera"/>
        <w:keepNext/>
      </w:pPr>
      <w:r w:rsidRPr="00E92FCF">
        <w:t>b</w:t>
      </w:r>
      <w:r w:rsidR="00150C92" w:rsidRPr="00E92FCF">
        <w:t>)</w:t>
      </w:r>
      <w:r w:rsidR="007C4FA9" w:rsidRPr="00E92FCF">
        <w:tab/>
      </w:r>
      <w:r w:rsidR="003A040D" w:rsidRPr="00E92FCF">
        <w:t>po ust. 2 dodaje się ust. 2a</w:t>
      </w:r>
      <w:r w:rsidR="00F80837" w:rsidRPr="00E92FCF">
        <w:t xml:space="preserve"> </w:t>
      </w:r>
      <w:r w:rsidR="003A040D" w:rsidRPr="00E92FCF">
        <w:t>w brzmieniu:</w:t>
      </w:r>
    </w:p>
    <w:p w14:paraId="70F34657" w14:textId="67284B71" w:rsidR="003A040D" w:rsidRDefault="003A040D" w:rsidP="00E46153">
      <w:pPr>
        <w:pStyle w:val="ZLITUSTzmustliter"/>
      </w:pPr>
      <w:r>
        <w:t xml:space="preserve">„2a. Okres, w którym przysługuje obowiązek zakupu, o którym mowa w art. 92 ust. 1, oraz okres, w którym przysługuje prawo do pokrycia ujemnego salda zgodnie z art. 92 ust. 5, w odniesieniu do energii </w:t>
      </w:r>
      <w:r w:rsidR="00294F41">
        <w:t xml:space="preserve">elektrycznej </w:t>
      </w:r>
      <w:r>
        <w:t xml:space="preserve">wytworzonej w instalacjach odnawialnego źródła energii, o których mowa w art. 74 ust. 2 pkt 2 lit. a, przysługujące wytwórcom, którzy wygrali aukcję, </w:t>
      </w:r>
      <w:r w:rsidR="008F6D68" w:rsidRPr="008F6D68">
        <w:t xml:space="preserve">liczy się od pierwszego dnia sprzedaży energii elektrycznej w tej instalacji po zakończeniu modernizacji </w:t>
      </w:r>
      <w:r w:rsidR="008F6D68">
        <w:t xml:space="preserve">i </w:t>
      </w:r>
      <w:r>
        <w:t>wynosi</w:t>
      </w:r>
      <w:r w:rsidR="008F6D68">
        <w:t xml:space="preserve"> on</w:t>
      </w:r>
      <w:r w:rsidR="006B4896">
        <w:t xml:space="preserve"> maksymalnie</w:t>
      </w:r>
      <w:r>
        <w:t>:</w:t>
      </w:r>
    </w:p>
    <w:p w14:paraId="3FDE59FD" w14:textId="0AA2DBBF" w:rsidR="003A040D" w:rsidRDefault="003A040D" w:rsidP="00962551">
      <w:pPr>
        <w:pStyle w:val="ZLITPKTzmpktliter"/>
      </w:pPr>
      <w:r>
        <w:t>1)</w:t>
      </w:r>
      <w:r w:rsidR="00962551">
        <w:tab/>
      </w:r>
      <w:r>
        <w:t>5 lat</w:t>
      </w:r>
      <w:r w:rsidR="008F6D68">
        <w:t xml:space="preserve"> </w:t>
      </w:r>
      <w:r>
        <w:t>– w przypadku poniesienia</w:t>
      </w:r>
      <w:r w:rsidR="00F8175E">
        <w:t xml:space="preserve"> i udokumentowania</w:t>
      </w:r>
      <w:r>
        <w:t xml:space="preserve"> </w:t>
      </w:r>
      <w:r w:rsidR="00F8175E">
        <w:t>nakładów</w:t>
      </w:r>
      <w:r>
        <w:t xml:space="preserve"> inwestycyjnych modernizacji nie mniejszych niż 25%, ale nie większych niż 33% kosztów kwalifikowanych wybudowania nowej referencyjnej instalacji</w:t>
      </w:r>
      <w:r w:rsidR="006B4896">
        <w:t xml:space="preserve"> odnawialnego źródła energii</w:t>
      </w:r>
      <w:r>
        <w:t>,</w:t>
      </w:r>
    </w:p>
    <w:p w14:paraId="502F056B" w14:textId="24D4EB28" w:rsidR="003A040D" w:rsidRDefault="003A040D" w:rsidP="00962551">
      <w:pPr>
        <w:pStyle w:val="ZLITPKTzmpktliter"/>
      </w:pPr>
      <w:r>
        <w:t>2)</w:t>
      </w:r>
      <w:r w:rsidR="00962551">
        <w:tab/>
      </w:r>
      <w:r>
        <w:t>6 lat</w:t>
      </w:r>
      <w:r w:rsidR="006437DF">
        <w:t xml:space="preserve"> </w:t>
      </w:r>
      <w:r>
        <w:t xml:space="preserve">– w przypadku poniesienia </w:t>
      </w:r>
      <w:r w:rsidR="00F8175E">
        <w:t>i udokumentowania nakładów</w:t>
      </w:r>
      <w:r>
        <w:t xml:space="preserve"> inwestycyjnych modernizacji większych niż 33%, ale nie większych niż 40% kosztów kwalifikowanych wybudowania nowej referencyjnej instalacji</w:t>
      </w:r>
      <w:r w:rsidR="006B4896">
        <w:t xml:space="preserve"> odnawialnego źródła energii</w:t>
      </w:r>
      <w:r>
        <w:t>,</w:t>
      </w:r>
    </w:p>
    <w:p w14:paraId="36EFB0CA" w14:textId="174E1CEC" w:rsidR="003A040D" w:rsidRDefault="003A040D" w:rsidP="00962551">
      <w:pPr>
        <w:pStyle w:val="ZLITPKTzmpktliter"/>
      </w:pPr>
      <w:r>
        <w:t>3)</w:t>
      </w:r>
      <w:r w:rsidR="00962551">
        <w:tab/>
      </w:r>
      <w:r>
        <w:t>7 lat</w:t>
      </w:r>
      <w:r w:rsidR="006437DF">
        <w:t xml:space="preserve"> </w:t>
      </w:r>
      <w:r>
        <w:t xml:space="preserve">– w przypadku poniesienia </w:t>
      </w:r>
      <w:r w:rsidR="00F8175E">
        <w:t>i udokumentowania nakładów</w:t>
      </w:r>
      <w:r>
        <w:t xml:space="preserve"> inwestycyjnych modernizacji większych niż 40%, ale nie większych niż 50% kosztów kwalifikowanych wybudowania nowej referencyjnej instalacji</w:t>
      </w:r>
      <w:r w:rsidR="006B4896" w:rsidRPr="006B4896">
        <w:t xml:space="preserve"> </w:t>
      </w:r>
      <w:r w:rsidR="006B4896">
        <w:t>odnawialnego źródła energii</w:t>
      </w:r>
    </w:p>
    <w:p w14:paraId="2AB2C2E7" w14:textId="620AD687" w:rsidR="00DE2609" w:rsidRPr="009853B8" w:rsidRDefault="003A040D" w:rsidP="00962551">
      <w:pPr>
        <w:pStyle w:val="ZLITCZWSPPKTzmczciwsppktliter"/>
      </w:pPr>
      <w:r w:rsidRPr="009853B8">
        <w:t>– nie dłużej jednak niż do dnia 31 grudnia 2045 r.</w:t>
      </w:r>
      <w:r w:rsidR="006437DF" w:rsidRPr="009853B8">
        <w:t>”,</w:t>
      </w:r>
    </w:p>
    <w:p w14:paraId="72082EB2" w14:textId="0DC3E2D5" w:rsidR="00FC5266" w:rsidRPr="00E92FCF" w:rsidRDefault="00FC5266" w:rsidP="00E46153">
      <w:pPr>
        <w:pStyle w:val="LITlitera"/>
      </w:pPr>
      <w:r w:rsidRPr="00E92FCF">
        <w:t>c)</w:t>
      </w:r>
      <w:r w:rsidR="00822EBD">
        <w:tab/>
      </w:r>
      <w:r w:rsidRPr="00E92FCF">
        <w:t>ust. 3 otrzymuje brzmienie:</w:t>
      </w:r>
    </w:p>
    <w:p w14:paraId="2B3AA31E" w14:textId="4E77B025" w:rsidR="00FC5266" w:rsidRDefault="00FC5266" w:rsidP="00962551">
      <w:pPr>
        <w:pStyle w:val="ZLITUSTzmustliter"/>
      </w:pPr>
      <w:bookmarkStart w:id="51" w:name="_Hlk129597018"/>
      <w:r>
        <w:t>„</w:t>
      </w:r>
      <w:r w:rsidR="00A95E79">
        <w:t>3</w:t>
      </w:r>
      <w:r w:rsidR="003D5A3B">
        <w:t>.</w:t>
      </w:r>
      <w:r w:rsidR="00A95E79">
        <w:t xml:space="preserve"> </w:t>
      </w:r>
      <w:r>
        <w:t>Minister właściwy do spraw klimatu określi, w drodze rozporządzenia:</w:t>
      </w:r>
    </w:p>
    <w:p w14:paraId="76E0EAC6" w14:textId="14522BE0" w:rsidR="00FC5266" w:rsidRPr="00FC5266" w:rsidRDefault="00FC5266" w:rsidP="00AC3515">
      <w:pPr>
        <w:pStyle w:val="ZLITPKTzmpktliter"/>
      </w:pPr>
      <w:r>
        <w:t xml:space="preserve">1) </w:t>
      </w:r>
      <w:r w:rsidR="00AC3515">
        <w:tab/>
      </w:r>
      <w:r w:rsidRPr="00FC5266">
        <w:t xml:space="preserve">maksymalną cenę w złotych za 1 MWh, za jaką może zostać sprzedana przez wytwórców w drodze aukcji </w:t>
      </w:r>
      <w:bookmarkStart w:id="52" w:name="highlightHit_2021"/>
      <w:bookmarkEnd w:id="52"/>
      <w:r w:rsidRPr="00FC5266">
        <w:t xml:space="preserve">energia elektryczna z </w:t>
      </w:r>
      <w:bookmarkStart w:id="53" w:name="highlightHit_2022"/>
      <w:bookmarkEnd w:id="53"/>
      <w:r w:rsidRPr="00FC5266">
        <w:t xml:space="preserve">odnawialnych </w:t>
      </w:r>
      <w:bookmarkStart w:id="54" w:name="highlightHit_2023"/>
      <w:bookmarkEnd w:id="54"/>
      <w:r w:rsidRPr="00FC5266">
        <w:t xml:space="preserve">źródeł </w:t>
      </w:r>
      <w:bookmarkStart w:id="55" w:name="highlightHit_2024"/>
      <w:bookmarkEnd w:id="55"/>
      <w:r w:rsidRPr="00FC5266">
        <w:t>energii, zwaną dalej „ceną referencyjną</w:t>
      </w:r>
      <w:r w:rsidRPr="00E46153">
        <w:t>”, wytworzon</w:t>
      </w:r>
      <w:r w:rsidR="00822EBD">
        <w:t>ą</w:t>
      </w:r>
      <w:r w:rsidRPr="00E46153">
        <w:t xml:space="preserve"> w instalacjach, o których mowa w ust. 5 pkt 1–22;</w:t>
      </w:r>
      <w:r w:rsidRPr="00FC5266">
        <w:t xml:space="preserve"> </w:t>
      </w:r>
    </w:p>
    <w:p w14:paraId="503589FB" w14:textId="14AB6D6E" w:rsidR="00FC5266" w:rsidRPr="00FC5266" w:rsidRDefault="00FC5266" w:rsidP="00AC3515">
      <w:pPr>
        <w:pStyle w:val="ZLITPKTzmpktliter"/>
      </w:pPr>
      <w:r w:rsidRPr="00FC5266">
        <w:t>2)</w:t>
      </w:r>
      <w:r w:rsidR="00AC3515">
        <w:tab/>
      </w:r>
      <w:r w:rsidRPr="00FC5266">
        <w:t>okres, w którym przysługuje obowiązek zakupu</w:t>
      </w:r>
      <w:r w:rsidR="006B4896">
        <w:t>, o którym mowa w</w:t>
      </w:r>
      <w:r w:rsidR="008949AC">
        <w:t xml:space="preserve"> </w:t>
      </w:r>
      <w:r w:rsidR="004B16C8" w:rsidRPr="00E46153">
        <w:t>art. 92 ust.</w:t>
      </w:r>
      <w:r w:rsidR="00121FE7">
        <w:t> </w:t>
      </w:r>
      <w:r w:rsidR="004B16C8" w:rsidRPr="00E46153">
        <w:t>1</w:t>
      </w:r>
      <w:r w:rsidRPr="00FC5266">
        <w:t xml:space="preserve">, oraz okres, w którym przysługuje prawo do pokrycia ujemnego salda </w:t>
      </w:r>
      <w:r w:rsidR="006B4896">
        <w:t xml:space="preserve">zgodnie z </w:t>
      </w:r>
      <w:r w:rsidR="004B16C8" w:rsidRPr="00E46153">
        <w:t>art. 92 ust. 5</w:t>
      </w:r>
      <w:r w:rsidRPr="00FC5266">
        <w:t xml:space="preserve">, w odniesieniu do </w:t>
      </w:r>
      <w:bookmarkStart w:id="56" w:name="highlightHit_2025"/>
      <w:bookmarkEnd w:id="56"/>
      <w:r w:rsidRPr="00FC5266">
        <w:t xml:space="preserve">energii </w:t>
      </w:r>
      <w:r w:rsidR="00307736">
        <w:t xml:space="preserve">elektrycznej </w:t>
      </w:r>
      <w:r w:rsidRPr="00FC5266">
        <w:t xml:space="preserve">wytworzonej w instalacjach </w:t>
      </w:r>
      <w:bookmarkStart w:id="57" w:name="highlightHit_2026"/>
      <w:bookmarkEnd w:id="57"/>
      <w:r w:rsidRPr="00FC5266">
        <w:t xml:space="preserve">odnawialnego </w:t>
      </w:r>
      <w:bookmarkStart w:id="58" w:name="highlightHit_2027"/>
      <w:bookmarkEnd w:id="58"/>
      <w:r w:rsidRPr="00FC5266">
        <w:t xml:space="preserve">źródła </w:t>
      </w:r>
      <w:bookmarkStart w:id="59" w:name="highlightHit_2028"/>
      <w:bookmarkEnd w:id="59"/>
      <w:r w:rsidRPr="00FC5266">
        <w:t>energii,</w:t>
      </w:r>
      <w:r w:rsidR="001E5A87" w:rsidRPr="00E46153">
        <w:t xml:space="preserve"> z wyłączeniem instalacji, o których mowa w art. 74 ust. 2 pkt 2 lit. a,</w:t>
      </w:r>
      <w:r w:rsidRPr="00FC5266">
        <w:t xml:space="preserve"> przysługujące wytwórcom, o których mowa w </w:t>
      </w:r>
      <w:r w:rsidR="004B16C8" w:rsidRPr="00E46153">
        <w:t>art. 72 ust. 1</w:t>
      </w:r>
      <w:r w:rsidRPr="00FC5266">
        <w:t>, obowiązujący wytwórców, którzy wygrają aukcję;</w:t>
      </w:r>
    </w:p>
    <w:bookmarkEnd w:id="51"/>
    <w:p w14:paraId="0526A1DF" w14:textId="50E65F4A" w:rsidR="00D04923" w:rsidRDefault="00FC5266" w:rsidP="00AC3515">
      <w:pPr>
        <w:pStyle w:val="ZLITPKTzmpktliter"/>
      </w:pPr>
      <w:r>
        <w:t>3)</w:t>
      </w:r>
      <w:r>
        <w:tab/>
      </w:r>
      <w:r w:rsidR="00F80837">
        <w:t xml:space="preserve">referencyjny wolumen </w:t>
      </w:r>
      <w:r w:rsidR="00F80837" w:rsidRPr="00F80837">
        <w:t>sprzedaży energii elektrycznej dla hybrydowych instalacji odnawialnego źródła energii złożonych z instalacji</w:t>
      </w:r>
      <w:r w:rsidR="00F80837">
        <w:t xml:space="preserve">, o których mowa w ust. 5 pkt 1–22, </w:t>
      </w:r>
      <w:r w:rsidR="00F80837" w:rsidRPr="00F80837">
        <w:t xml:space="preserve">wyrażony w MWh </w:t>
      </w:r>
      <w:r w:rsidR="00762662" w:rsidRPr="00762662">
        <w:t>w odniesieniu do 1 MW mocy zainstalowanej elektrycznej, wytworzonej w ciągu roku dla danego typu instalacji</w:t>
      </w:r>
      <w:r w:rsidR="00F80837" w:rsidRPr="00F80837">
        <w:t>.</w:t>
      </w:r>
      <w:r w:rsidR="00F80837">
        <w:t>”,</w:t>
      </w:r>
      <w:r w:rsidR="003A040D">
        <w:tab/>
      </w:r>
    </w:p>
    <w:p w14:paraId="6D6A7DE8" w14:textId="23962CEF" w:rsidR="002C01A9" w:rsidRPr="00E92FCF" w:rsidRDefault="00F80837" w:rsidP="00121FE7">
      <w:pPr>
        <w:pStyle w:val="LITlitera"/>
        <w:keepNext/>
      </w:pPr>
      <w:r w:rsidRPr="00E92FCF">
        <w:t>d)</w:t>
      </w:r>
      <w:r w:rsidRPr="00E92FCF">
        <w:tab/>
      </w:r>
      <w:r w:rsidR="00150C92" w:rsidRPr="00E92FCF">
        <w:t>w ust. 4</w:t>
      </w:r>
      <w:r w:rsidR="002C01A9" w:rsidRPr="00E92FCF">
        <w:t>:</w:t>
      </w:r>
    </w:p>
    <w:p w14:paraId="675879A8" w14:textId="0877C603" w:rsidR="00150C92" w:rsidRDefault="00B17DFF" w:rsidP="00822EBD">
      <w:pPr>
        <w:pStyle w:val="TIRtiret"/>
      </w:pPr>
      <w:r>
        <w:t>–</w:t>
      </w:r>
      <w:r w:rsidR="0080195C">
        <w:t xml:space="preserve"> </w:t>
      </w:r>
      <w:r w:rsidR="00AC3515">
        <w:tab/>
      </w:r>
      <w:r w:rsidR="00150C92" w:rsidRPr="00150C92">
        <w:t xml:space="preserve">w pkt 3 po wyrazach </w:t>
      </w:r>
      <w:r w:rsidR="003D67AB">
        <w:t>„</w:t>
      </w:r>
      <w:r w:rsidR="00150C92" w:rsidRPr="00150C92">
        <w:t>na pokrycie strat powstających przed wprowadzeniem energii elektrycznej</w:t>
      </w:r>
      <w:r w:rsidR="003D67AB">
        <w:t>”</w:t>
      </w:r>
      <w:r w:rsidR="00150C92" w:rsidRPr="00150C92">
        <w:t xml:space="preserve"> skreśla się wyrazy </w:t>
      </w:r>
      <w:r w:rsidR="003D67AB">
        <w:t>„</w:t>
      </w:r>
      <w:r w:rsidR="00150C92" w:rsidRPr="00150C92">
        <w:t>lub biogazu rolniczego</w:t>
      </w:r>
      <w:r w:rsidR="003D67AB">
        <w:t>”</w:t>
      </w:r>
      <w:r w:rsidR="00150C92" w:rsidRPr="00150C92">
        <w:t>,</w:t>
      </w:r>
    </w:p>
    <w:p w14:paraId="0239F7E0" w14:textId="75F41610" w:rsidR="002C01A9" w:rsidRPr="00150C92" w:rsidRDefault="00B17DFF" w:rsidP="00822EBD">
      <w:pPr>
        <w:pStyle w:val="TIRtiret"/>
      </w:pPr>
      <w:r>
        <w:t>–</w:t>
      </w:r>
      <w:r w:rsidR="002C01A9">
        <w:t xml:space="preserve"> </w:t>
      </w:r>
      <w:r w:rsidR="00AC3515">
        <w:tab/>
      </w:r>
      <w:r w:rsidR="002C01A9">
        <w:t xml:space="preserve">w pkt 6 po wyrazach „energii elektrycznej” skreśla się wyrazy </w:t>
      </w:r>
      <w:r w:rsidR="002C01A9">
        <w:rPr>
          <w:rFonts w:ascii="Times New Roman" w:eastAsia="Calibri" w:hAnsi="Times New Roman" w:cs="Times New Roman"/>
          <w:szCs w:val="24"/>
          <w:lang w:eastAsia="en-US"/>
        </w:rPr>
        <w:t>„lub biogazu rolniczego”,</w:t>
      </w:r>
    </w:p>
    <w:p w14:paraId="6B07F051" w14:textId="494F7AF3" w:rsidR="0064335C" w:rsidRPr="00540D27" w:rsidRDefault="00E92FCF" w:rsidP="00E7265F">
      <w:pPr>
        <w:pStyle w:val="LITlitera"/>
        <w:keepNext/>
      </w:pPr>
      <w:r>
        <w:t>e</w:t>
      </w:r>
      <w:r w:rsidR="00150C92" w:rsidRPr="00150C92">
        <w:t>)</w:t>
      </w:r>
      <w:r w:rsidR="007C4FA9">
        <w:tab/>
      </w:r>
      <w:r w:rsidR="0064335C" w:rsidRPr="00540D27">
        <w:t>w ust. 5 wprowadzenie do wyliczenia otrzymuje brzmienie:</w:t>
      </w:r>
    </w:p>
    <w:p w14:paraId="2A9B4CA9" w14:textId="399AC8FF" w:rsidR="0064335C" w:rsidRPr="00540D27" w:rsidRDefault="0064335C" w:rsidP="00AA1F8A">
      <w:pPr>
        <w:pStyle w:val="ZLITFRAGzmlitfragmentunpzdanialiter"/>
      </w:pPr>
      <w:r>
        <w:t>„</w:t>
      </w:r>
      <w:r w:rsidRPr="00540D27">
        <w:t xml:space="preserve">Cenę referencyjną określa </w:t>
      </w:r>
      <w:r w:rsidR="009E16B7">
        <w:t xml:space="preserve">się </w:t>
      </w:r>
      <w:r w:rsidR="002D16DA">
        <w:t xml:space="preserve">w przepisach wydanych na podstawie ust. 3 </w:t>
      </w:r>
      <w:r w:rsidR="009E16B7">
        <w:t xml:space="preserve">albo oblicza </w:t>
      </w:r>
      <w:r w:rsidR="002D16DA">
        <w:t xml:space="preserve">się zgodnie z ust. 5a </w:t>
      </w:r>
      <w:r w:rsidRPr="00540D27">
        <w:t>dla instalacji odnawialnego źródła energii, o których mowa w art. 72 ust. 1:</w:t>
      </w:r>
      <w:r>
        <w:t>”</w:t>
      </w:r>
      <w:r w:rsidR="00475118">
        <w:t>,</w:t>
      </w:r>
    </w:p>
    <w:p w14:paraId="09D32B70" w14:textId="09B94E37" w:rsidR="004151AB" w:rsidRDefault="00E92FCF" w:rsidP="00E7265F">
      <w:pPr>
        <w:pStyle w:val="LITlitera"/>
        <w:keepNext/>
      </w:pPr>
      <w:r>
        <w:t>f</w:t>
      </w:r>
      <w:r w:rsidR="0064335C" w:rsidRPr="00540D27">
        <w:t>)</w:t>
      </w:r>
      <w:r w:rsidR="0064335C">
        <w:tab/>
      </w:r>
      <w:r w:rsidR="0064335C" w:rsidRPr="00540D27">
        <w:t xml:space="preserve">po ust. 5 dodaje się ust. 5a </w:t>
      </w:r>
      <w:r w:rsidR="00110FEC">
        <w:t xml:space="preserve">i 5b </w:t>
      </w:r>
      <w:r w:rsidR="0064335C" w:rsidRPr="00540D27">
        <w:t>w brzmieniu:</w:t>
      </w:r>
    </w:p>
    <w:p w14:paraId="4AA0C5F5" w14:textId="37F9EF71" w:rsidR="00D52D40" w:rsidRPr="00E46153" w:rsidRDefault="004151AB" w:rsidP="00056FD9">
      <w:pPr>
        <w:pStyle w:val="ZLITUSTzmustliter"/>
        <w:keepNext/>
        <w:rPr>
          <w:rFonts w:ascii="Times New Roman" w:hAnsi="Times New Roman" w:cs="Times New Roman"/>
          <w:color w:val="000000" w:themeColor="text1"/>
          <w:szCs w:val="24"/>
        </w:rPr>
      </w:pPr>
      <w:r>
        <w:t>„</w:t>
      </w:r>
      <w:r w:rsidRPr="004151AB">
        <w:t xml:space="preserve">5a. </w:t>
      </w:r>
      <w:r w:rsidR="00D52D40" w:rsidRPr="00E46153">
        <w:rPr>
          <w:rFonts w:ascii="Times New Roman" w:hAnsi="Times New Roman" w:cs="Times New Roman"/>
          <w:color w:val="000000" w:themeColor="text1"/>
          <w:szCs w:val="24"/>
        </w:rPr>
        <w:t xml:space="preserve">W przypadku hybrydowych instalacji odnawialnego źródła energii cena referencyjna </w:t>
      </w:r>
      <w:r w:rsidR="002D16DA" w:rsidRPr="00E46153">
        <w:rPr>
          <w:rFonts w:ascii="Times New Roman" w:hAnsi="Times New Roman" w:cs="Times New Roman"/>
          <w:color w:val="000000" w:themeColor="text1"/>
          <w:szCs w:val="24"/>
        </w:rPr>
        <w:t xml:space="preserve">jest </w:t>
      </w:r>
      <w:r w:rsidR="00D52D40" w:rsidRPr="00E46153">
        <w:rPr>
          <w:rFonts w:ascii="Times New Roman" w:hAnsi="Times New Roman" w:cs="Times New Roman"/>
          <w:color w:val="000000" w:themeColor="text1"/>
          <w:szCs w:val="24"/>
        </w:rPr>
        <w:t xml:space="preserve">obliczana według wzoru: </w:t>
      </w:r>
    </w:p>
    <w:p w14:paraId="14D735ED" w14:textId="646EA591" w:rsidR="00D52D40" w:rsidRPr="00E46153" w:rsidRDefault="005F727A" w:rsidP="00121FE7">
      <w:pPr>
        <w:pStyle w:val="ZLITWMATFIZCHEMzmwzorumatfizlubchemliter"/>
      </w:pPr>
      <m:oMathPara>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refH</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m:rPr>
                      <m:sty m:val="p"/>
                    </m:rPr>
                    <w:rPr>
                      <w:rFonts w:ascii="Cambria Math" w:hAnsi="Cambria Math"/>
                    </w:rPr>
                    <m:t>i=1</m:t>
                  </m:r>
                </m:sub>
                <m:sup>
                  <m:r>
                    <m:rPr>
                      <m:sty m:val="p"/>
                    </m:rPr>
                    <w:rPr>
                      <w:rFonts w:ascii="Cambria Math" w:hAnsi="Cambria Math"/>
                    </w:rPr>
                    <m:t>n</m:t>
                  </m:r>
                </m:sup>
                <m:e>
                  <m:sSub>
                    <m:sSubPr>
                      <m:ctrlPr>
                        <w:rPr>
                          <w:rFonts w:ascii="Cambria Math" w:hAnsi="Cambria Math"/>
                        </w:rPr>
                      </m:ctrlPr>
                    </m:sSubPr>
                    <m:e>
                      <m:r>
                        <m:rPr>
                          <m:sty m:val="p"/>
                        </m:rPr>
                        <w:rPr>
                          <w:rFonts w:ascii="Cambria Math" w:hAnsi="Cambria Math"/>
                        </w:rPr>
                        <m:t>C</m:t>
                      </m:r>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I</m:t>
                      </m:r>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e>
              </m:nary>
            </m:num>
            <m:den>
              <m:nary>
                <m:naryPr>
                  <m:chr m:val="∑"/>
                  <m:limLoc m:val="undOvr"/>
                  <m:ctrlPr>
                    <w:rPr>
                      <w:rFonts w:ascii="Cambria Math" w:hAnsi="Cambria Math"/>
                    </w:rPr>
                  </m:ctrlPr>
                </m:naryPr>
                <m:sub>
                  <m:r>
                    <m:rPr>
                      <m:sty m:val="p"/>
                    </m:rPr>
                    <w:rPr>
                      <w:rFonts w:ascii="Cambria Math" w:hAnsi="Cambria Math"/>
                    </w:rPr>
                    <m:t>i=1</m:t>
                  </m:r>
                </m:sub>
                <m:sup>
                  <m:r>
                    <m:rPr>
                      <m:sty m:val="p"/>
                    </m:rPr>
                    <w:rPr>
                      <w:rFonts w:ascii="Cambria Math" w:hAnsi="Cambria Math"/>
                    </w:rPr>
                    <m:t>n</m:t>
                  </m:r>
                </m:sup>
                <m:e>
                  <m:sSub>
                    <m:sSubPr>
                      <m:ctrlPr>
                        <w:rPr>
                          <w:rFonts w:ascii="Cambria Math" w:hAnsi="Cambria Math"/>
                        </w:rPr>
                      </m:ctrlPr>
                    </m:sSubPr>
                    <m:e>
                      <m:r>
                        <m:rPr>
                          <m:sty m:val="p"/>
                        </m:rPr>
                        <w:rPr>
                          <w:rFonts w:ascii="Cambria Math" w:hAnsi="Cambria Math"/>
                        </w:rPr>
                        <m:t>I</m:t>
                      </m:r>
                    </m:e>
                    <m:sub>
                      <m:r>
                        <m:rPr>
                          <m:sty m:val="p"/>
                        </m:rPr>
                        <w:rPr>
                          <w:rFonts w:ascii="Cambria Math" w:hAnsi="Cambria Math"/>
                        </w:rPr>
                        <m:t>i</m:t>
                      </m:r>
                    </m:sub>
                  </m:sSub>
                </m:e>
              </m:nary>
              <m:r>
                <m:rPr>
                  <m:sty m:val="p"/>
                </m:rPr>
                <w:rPr>
                  <w:rFonts w:ascii="Cambria Math" w:hAnsi="Cambria Math"/>
                </w:rPr>
                <m:t>*</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den>
          </m:f>
          <m:r>
            <m:rPr>
              <m:sty m:val="p"/>
            </m:rPr>
            <w:rPr>
              <w:rFonts w:ascii="Cambria Math" w:hAnsi="Cambria Math"/>
            </w:rPr>
            <m:t>,</m:t>
          </m:r>
        </m:oMath>
      </m:oMathPara>
    </w:p>
    <w:p w14:paraId="7099722A" w14:textId="098D9AB6" w:rsidR="00D52D40" w:rsidRPr="00E46153" w:rsidRDefault="00D52D40" w:rsidP="00121FE7">
      <w:pPr>
        <w:pStyle w:val="ZLITLEGWMATFIZCHEMzmlegendywzorumatfizlubchemliter"/>
      </w:pPr>
      <w:r w:rsidRPr="00E46153">
        <w:t>gdzie poszczególne symbole oznaczają:</w:t>
      </w:r>
    </w:p>
    <w:p w14:paraId="49BD9B29" w14:textId="3A8E61EA" w:rsidR="00D52D40" w:rsidRPr="00E46153" w:rsidRDefault="005F727A" w:rsidP="00121FE7">
      <w:pPr>
        <w:pStyle w:val="ZLITLEGWMATFIZCHEMzmlegendywzorumatfizlubchemliter"/>
      </w:pP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refH</m:t>
            </m:r>
          </m:sub>
        </m:sSub>
      </m:oMath>
      <w:r w:rsidR="00D52D40" w:rsidRPr="00E46153">
        <w:t xml:space="preserve"> –</w:t>
      </w:r>
      <w:r w:rsidR="00AA1F8A">
        <w:tab/>
      </w:r>
      <w:r w:rsidR="00D52D40" w:rsidRPr="00E46153">
        <w:t>cen</w:t>
      </w:r>
      <w:r w:rsidR="002D16DA">
        <w:t>ę</w:t>
      </w:r>
      <w:r w:rsidR="00D52D40" w:rsidRPr="00E46153">
        <w:t xml:space="preserve"> referencyjn</w:t>
      </w:r>
      <w:r w:rsidR="002D16DA">
        <w:t>ą</w:t>
      </w:r>
      <w:r w:rsidR="00D52D40" w:rsidRPr="00E46153">
        <w:t xml:space="preserve"> hybrydowej</w:t>
      </w:r>
      <w:r w:rsidR="002D16DA" w:rsidRPr="002D16DA">
        <w:t xml:space="preserve"> </w:t>
      </w:r>
      <w:r w:rsidR="002D16DA" w:rsidRPr="00E46153">
        <w:t>instalacji</w:t>
      </w:r>
      <w:r w:rsidR="002D16DA">
        <w:t xml:space="preserve"> odnawialnego źródła energii</w:t>
      </w:r>
      <w:r w:rsidR="00D52D40" w:rsidRPr="00E46153">
        <w:t>, wyrażon</w:t>
      </w:r>
      <w:r w:rsidR="002D16DA">
        <w:t>ą</w:t>
      </w:r>
      <w:r w:rsidR="00D52D40" w:rsidRPr="00E46153">
        <w:t xml:space="preserve"> w zł</w:t>
      </w:r>
      <w:r w:rsidR="00994136">
        <w:t xml:space="preserve"> na </w:t>
      </w:r>
      <w:r w:rsidR="00D52D40" w:rsidRPr="00E46153">
        <w:t>MWh</w:t>
      </w:r>
      <w:r w:rsidR="00741B95" w:rsidRPr="00E46153">
        <w:t>,</w:t>
      </w:r>
    </w:p>
    <w:p w14:paraId="09F64EF0" w14:textId="3AFCD05A" w:rsidR="00D52D40" w:rsidRPr="00E46153" w:rsidRDefault="005F727A" w:rsidP="00121FE7">
      <w:pPr>
        <w:pStyle w:val="ZLITLEGWMATFIZCHEMzmlegendywzorumatfizlubchemliter"/>
      </w:pP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i</m:t>
            </m:r>
          </m:sub>
        </m:sSub>
      </m:oMath>
      <w:r w:rsidR="00D52D40" w:rsidRPr="00E46153">
        <w:t xml:space="preserve"> –</w:t>
      </w:r>
      <w:r w:rsidR="00AA1F8A">
        <w:tab/>
      </w:r>
      <w:r w:rsidR="00D52D40" w:rsidRPr="00E46153">
        <w:t>cen</w:t>
      </w:r>
      <w:r w:rsidR="002D16DA">
        <w:t>ę</w:t>
      </w:r>
      <w:r w:rsidR="00D52D40" w:rsidRPr="00E46153">
        <w:t xml:space="preserve"> referencyjn</w:t>
      </w:r>
      <w:r w:rsidR="002D16DA">
        <w:t>ą</w:t>
      </w:r>
      <w:r w:rsidR="00D52D40" w:rsidRPr="00E46153">
        <w:t xml:space="preserve"> właściw</w:t>
      </w:r>
      <w:r w:rsidR="002D16DA">
        <w:t>ą</w:t>
      </w:r>
      <w:r w:rsidR="00D52D40" w:rsidRPr="00E46153">
        <w:t xml:space="preserve"> dla i-tej instalacji wchodzącej w skład hybrydowej</w:t>
      </w:r>
      <w:r w:rsidR="002D16DA" w:rsidRPr="002D16DA">
        <w:t xml:space="preserve"> </w:t>
      </w:r>
      <w:r w:rsidR="002D16DA" w:rsidRPr="00E46153">
        <w:t>instalacji</w:t>
      </w:r>
      <w:r w:rsidR="002D16DA">
        <w:t xml:space="preserve"> odnawialnego źródła energii</w:t>
      </w:r>
      <w:r w:rsidR="00D52D40" w:rsidRPr="00E46153">
        <w:t>, wyrażon</w:t>
      </w:r>
      <w:r w:rsidR="002D16DA">
        <w:t>ą</w:t>
      </w:r>
      <w:r w:rsidR="00D52D40" w:rsidRPr="00E46153">
        <w:t xml:space="preserve"> w zł</w:t>
      </w:r>
      <w:r w:rsidR="00994136">
        <w:t xml:space="preserve"> na </w:t>
      </w:r>
      <w:r w:rsidR="00D52D40" w:rsidRPr="00E46153">
        <w:t>MWh</w:t>
      </w:r>
      <w:r w:rsidR="00741B95" w:rsidRPr="00E46153">
        <w:t>,</w:t>
      </w:r>
    </w:p>
    <w:p w14:paraId="493EF4E6" w14:textId="1B042EE0" w:rsidR="00D52D40" w:rsidRPr="00E46153" w:rsidRDefault="005F727A" w:rsidP="00121FE7">
      <w:pPr>
        <w:pStyle w:val="ZLITLEGWMATFIZCHEMzmlegendywzorumatfizlubchemliter"/>
      </w:pPr>
      <m:oMath>
        <m:sSub>
          <m:sSubPr>
            <m:ctrlPr>
              <w:rPr>
                <w:rFonts w:ascii="Cambria Math" w:hAnsi="Cambria Math"/>
              </w:rPr>
            </m:ctrlPr>
          </m:sSubPr>
          <m:e>
            <m:r>
              <m:rPr>
                <m:sty m:val="p"/>
              </m:rPr>
              <w:rPr>
                <w:rFonts w:ascii="Cambria Math" w:hAnsi="Cambria Math"/>
              </w:rPr>
              <m:t>I</m:t>
            </m:r>
          </m:e>
          <m:sub>
            <m:r>
              <m:rPr>
                <m:sty m:val="p"/>
              </m:rPr>
              <w:rPr>
                <w:rFonts w:ascii="Cambria Math" w:hAnsi="Cambria Math"/>
              </w:rPr>
              <m:t>i</m:t>
            </m:r>
          </m:sub>
        </m:sSub>
      </m:oMath>
      <w:r w:rsidR="00D52D40" w:rsidRPr="00E46153">
        <w:t xml:space="preserve"> –</w:t>
      </w:r>
      <w:r w:rsidR="00AA1F8A">
        <w:tab/>
      </w:r>
      <w:r w:rsidR="00D52D40" w:rsidRPr="00E46153">
        <w:t>referencyjny wolumen sprzedaży energii elektrycznej właściwy dla i-tej instalacji wchodzącej w skład hybrydowej</w:t>
      </w:r>
      <w:r w:rsidR="00FC2AEC" w:rsidRPr="00FC2AEC">
        <w:t xml:space="preserve"> </w:t>
      </w:r>
      <w:r w:rsidR="00FC2AEC" w:rsidRPr="00E46153">
        <w:t>instalacji</w:t>
      </w:r>
      <w:r w:rsidR="00FC2AEC">
        <w:t xml:space="preserve"> odnawialnego źródła energii</w:t>
      </w:r>
      <w:r w:rsidR="00D52D40" w:rsidRPr="00E46153">
        <w:t>, wyrażony w MWh</w:t>
      </w:r>
      <w:r w:rsidR="00994136">
        <w:t xml:space="preserve"> na </w:t>
      </w:r>
      <w:r w:rsidR="00D52D40" w:rsidRPr="00E46153">
        <w:t>rok</w:t>
      </w:r>
      <w:r w:rsidR="00741B95" w:rsidRPr="00E46153">
        <w:t>,</w:t>
      </w:r>
    </w:p>
    <w:p w14:paraId="0F45FFBD" w14:textId="5AE7BA6C" w:rsidR="00D52D40" w:rsidRDefault="005F727A" w:rsidP="00121FE7">
      <w:pPr>
        <w:pStyle w:val="ZLITLEGWMATFIZCHEMzmlegendywzorumatfizlubchemliter"/>
      </w:pP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oMath>
      <w:r w:rsidR="00AA1F8A">
        <w:t xml:space="preserve"> –</w:t>
      </w:r>
      <w:r w:rsidR="00AA1F8A">
        <w:tab/>
      </w:r>
      <w:r w:rsidR="00D52D40" w:rsidRPr="00E46153">
        <w:t>moc zainstalowan</w:t>
      </w:r>
      <w:r w:rsidR="00FC2AEC">
        <w:t>ą</w:t>
      </w:r>
      <w:r w:rsidR="00D52D40" w:rsidRPr="00E46153">
        <w:t xml:space="preserve"> i-tej instalacji wchodzącej w skład </w:t>
      </w:r>
      <w:r w:rsidR="00FC2AEC" w:rsidRPr="00E46153">
        <w:t xml:space="preserve">hybrydowej </w:t>
      </w:r>
      <w:r w:rsidR="00D52D40" w:rsidRPr="00E46153">
        <w:t>instalacji</w:t>
      </w:r>
      <w:r w:rsidR="00FC2AEC">
        <w:t xml:space="preserve"> odnawialnego źródła energii</w:t>
      </w:r>
      <w:r w:rsidR="00D52D40" w:rsidRPr="00E46153">
        <w:t>, wyrażon</w:t>
      </w:r>
      <w:r w:rsidR="00FC2AEC">
        <w:t>ą</w:t>
      </w:r>
      <w:r w:rsidR="00D52D40" w:rsidRPr="00E46153">
        <w:t xml:space="preserve"> w MW.</w:t>
      </w:r>
    </w:p>
    <w:p w14:paraId="539F726B" w14:textId="48DDA533" w:rsidR="00110FEC" w:rsidRPr="00D22406" w:rsidRDefault="00110FEC" w:rsidP="00D22406">
      <w:pPr>
        <w:pStyle w:val="ZLITUSTzmustliter"/>
        <w:keepNext/>
        <w:rPr>
          <w:rFonts w:cs="Times New Roman"/>
          <w:color w:val="000000" w:themeColor="text1"/>
          <w:szCs w:val="24"/>
        </w:rPr>
      </w:pPr>
      <w:r w:rsidRPr="00D22406">
        <w:rPr>
          <w:rFonts w:ascii="Times New Roman" w:hAnsi="Times New Roman" w:cs="Times New Roman"/>
          <w:color w:val="000000" w:themeColor="text1"/>
          <w:szCs w:val="24"/>
        </w:rPr>
        <w:t xml:space="preserve">5b. Cenę referencyjną </w:t>
      </w:r>
      <w:r w:rsidR="00E81158">
        <w:rPr>
          <w:rFonts w:ascii="Times New Roman" w:hAnsi="Times New Roman" w:cs="Times New Roman"/>
          <w:color w:val="000000" w:themeColor="text1"/>
          <w:szCs w:val="24"/>
        </w:rPr>
        <w:t>obliczoną</w:t>
      </w:r>
      <w:r w:rsidR="00E81158" w:rsidRPr="00D22406">
        <w:rPr>
          <w:rFonts w:ascii="Times New Roman" w:hAnsi="Times New Roman" w:cs="Times New Roman"/>
          <w:color w:val="000000" w:themeColor="text1"/>
          <w:szCs w:val="24"/>
        </w:rPr>
        <w:t xml:space="preserve"> </w:t>
      </w:r>
      <w:r w:rsidRPr="00D22406">
        <w:rPr>
          <w:rFonts w:ascii="Times New Roman" w:hAnsi="Times New Roman" w:cs="Times New Roman"/>
          <w:color w:val="000000" w:themeColor="text1"/>
          <w:szCs w:val="24"/>
        </w:rPr>
        <w:t>dla hybrydowej instalacji odnawialnego źródła energii stosuje się w przypadku, gdy stopień wykorzystania mocy zainstalowanej elektrycznej tej instalacji jest nie mniejszy niż 5256 MWh/MW/rok.”,</w:t>
      </w:r>
    </w:p>
    <w:p w14:paraId="4840151F" w14:textId="477C128A" w:rsidR="00150C92" w:rsidRPr="00150C92" w:rsidRDefault="003F2894" w:rsidP="00150C92">
      <w:pPr>
        <w:pStyle w:val="LITlitera"/>
      </w:pPr>
      <w:r>
        <w:t>g)</w:t>
      </w:r>
      <w:r w:rsidR="00D22406">
        <w:tab/>
      </w:r>
      <w:r w:rsidR="00150C92" w:rsidRPr="00150C92">
        <w:t>uchyla się ust. 6 i 7;</w:t>
      </w:r>
    </w:p>
    <w:p w14:paraId="5953CB75" w14:textId="2B1BA45A" w:rsidR="005753A4" w:rsidRDefault="00121FE7" w:rsidP="00121FE7">
      <w:pPr>
        <w:pStyle w:val="PKTpunkt"/>
        <w:keepNext/>
      </w:pPr>
      <w:r>
        <w:t>76</w:t>
      </w:r>
      <w:r w:rsidR="00150C92" w:rsidRPr="00150C92">
        <w:t>)</w:t>
      </w:r>
      <w:r w:rsidR="001120D2">
        <w:tab/>
      </w:r>
      <w:r w:rsidR="00340741">
        <w:t>w art. 79</w:t>
      </w:r>
      <w:r w:rsidR="005753A4">
        <w:t>:</w:t>
      </w:r>
    </w:p>
    <w:p w14:paraId="5D57C43E" w14:textId="3E82C837" w:rsidR="00F26ECB" w:rsidRDefault="00F26ECB" w:rsidP="00F26ECB">
      <w:pPr>
        <w:pStyle w:val="LITlitera"/>
        <w:keepNext/>
      </w:pPr>
      <w:r w:rsidRPr="005C22DC">
        <w:t>a)</w:t>
      </w:r>
      <w:r>
        <w:tab/>
      </w:r>
      <w:r w:rsidRPr="005C22DC">
        <w:t>w ust. 3:</w:t>
      </w:r>
    </w:p>
    <w:p w14:paraId="287C1298" w14:textId="548BD2A0" w:rsidR="00954496" w:rsidRPr="00121FE7" w:rsidRDefault="004E1B61">
      <w:pPr>
        <w:pStyle w:val="LITlitera"/>
        <w:keepNext/>
        <w:ind w:left="1418" w:hanging="425"/>
      </w:pPr>
      <w:r w:rsidRPr="00006EFC">
        <w:t>–</w:t>
      </w:r>
      <w:r w:rsidRPr="00006EFC">
        <w:tab/>
      </w:r>
      <w:r w:rsidR="00954496" w:rsidRPr="00121FE7">
        <w:t xml:space="preserve">w pkt </w:t>
      </w:r>
      <w:r w:rsidR="00D155EE" w:rsidRPr="00121FE7">
        <w:t xml:space="preserve">2 </w:t>
      </w:r>
      <w:r w:rsidR="00954496" w:rsidRPr="00121FE7">
        <w:t>przed wyrazami „rodzaj i moc” dodaje się wyraz</w:t>
      </w:r>
      <w:r w:rsidR="00E81158" w:rsidRPr="00121FE7">
        <w:t>y</w:t>
      </w:r>
      <w:r w:rsidR="00954496" w:rsidRPr="00121FE7">
        <w:t xml:space="preserve"> „lokalizację</w:t>
      </w:r>
      <w:r w:rsidR="00D155EE" w:rsidRPr="00121FE7">
        <w:t>,</w:t>
      </w:r>
      <w:r w:rsidR="00954496" w:rsidRPr="00121FE7">
        <w:t>”,</w:t>
      </w:r>
    </w:p>
    <w:p w14:paraId="2D206835" w14:textId="04FC83A9" w:rsidR="001806FA" w:rsidRPr="00121FE7" w:rsidRDefault="001806FA" w:rsidP="001806FA">
      <w:pPr>
        <w:pStyle w:val="LITlitera"/>
        <w:keepNext/>
        <w:ind w:left="1418" w:hanging="425"/>
      </w:pPr>
      <w:r w:rsidRPr="00006EFC">
        <w:t>–</w:t>
      </w:r>
      <w:r w:rsidRPr="00006EFC">
        <w:tab/>
      </w:r>
      <w:r w:rsidRPr="00121FE7">
        <w:t>w pkt 3 po wyrazach „w ofercie” dodaje się wyrazy „</w:t>
      </w:r>
      <w:r w:rsidR="00E81158" w:rsidRPr="00121FE7">
        <w:t xml:space="preserve"> , </w:t>
      </w:r>
      <w:r w:rsidRPr="00121FE7">
        <w:t>albo cenę, która będzie stanowiła podstawę wyliczenia ceny sprzedaży dla instalacji, o której mowa w art. 74 ust. 2 pkt 2 lit. b”,</w:t>
      </w:r>
    </w:p>
    <w:p w14:paraId="106E2577" w14:textId="3890D419" w:rsidR="00C346D7" w:rsidRPr="00121FE7" w:rsidRDefault="00954496" w:rsidP="00C346D7">
      <w:pPr>
        <w:pStyle w:val="LITlitera"/>
        <w:keepNext/>
        <w:ind w:left="1418" w:hanging="425"/>
      </w:pPr>
      <w:r w:rsidRPr="00006EFC">
        <w:t>–</w:t>
      </w:r>
      <w:r w:rsidRPr="00006EFC">
        <w:tab/>
      </w:r>
      <w:r w:rsidR="004E1B61" w:rsidRPr="00121FE7">
        <w:t>w pkt 4 po wyrazie „wskazanie” dodaje się wyrazy „</w:t>
      </w:r>
      <w:r w:rsidR="0083327A" w:rsidRPr="00121FE7">
        <w:t xml:space="preserve"> , </w:t>
      </w:r>
      <w:r w:rsidR="00220BD0" w:rsidRPr="00121FE7">
        <w:t xml:space="preserve">że energia będzie sprzedawana do </w:t>
      </w:r>
      <w:r w:rsidR="004E1B61" w:rsidRPr="00121FE7">
        <w:t>wybranego podmiotu, o którym mowa w art. 92 ust. 1a</w:t>
      </w:r>
      <w:r w:rsidR="00C346D7" w:rsidRPr="00121FE7">
        <w:t xml:space="preserve">, albo”, </w:t>
      </w:r>
    </w:p>
    <w:p w14:paraId="0B1059DD" w14:textId="2BE19FBB" w:rsidR="00F26ECB" w:rsidRPr="005C22DC" w:rsidRDefault="00C346D7" w:rsidP="00024454">
      <w:pPr>
        <w:pStyle w:val="TIRtiret"/>
        <w:keepNext/>
      </w:pPr>
      <w:r w:rsidRPr="00006EFC">
        <w:t>–</w:t>
      </w:r>
      <w:r w:rsidRPr="00006EFC">
        <w:tab/>
      </w:r>
      <w:r w:rsidR="00F26ECB">
        <w:tab/>
      </w:r>
      <w:r w:rsidR="00F26ECB" w:rsidRPr="005C22DC">
        <w:t xml:space="preserve">po pkt 5a dodaje się pkt 5b </w:t>
      </w:r>
      <w:r w:rsidR="00775BB7">
        <w:t xml:space="preserve">i 5c </w:t>
      </w:r>
      <w:r w:rsidR="00F26ECB" w:rsidRPr="005C22DC">
        <w:t>w brzmieniu:</w:t>
      </w:r>
    </w:p>
    <w:p w14:paraId="4C4425F6" w14:textId="4DBFFE25" w:rsidR="00C65486" w:rsidRDefault="00F26ECB" w:rsidP="00F26ECB">
      <w:pPr>
        <w:pStyle w:val="ZTIRPKTzmpkttiret"/>
      </w:pPr>
      <w:r>
        <w:t>„</w:t>
      </w:r>
      <w:r w:rsidRPr="005C22DC">
        <w:t>5b)</w:t>
      </w:r>
      <w:r>
        <w:tab/>
      </w:r>
      <w:r w:rsidR="00C65486" w:rsidRPr="005C22DC">
        <w:t xml:space="preserve">w przypadku wytwórców energii elektrycznej z odnawialnych źródeł energii w zmodernizowanej instalacji odnawialnego źródła energii, oświadczenie o udziale planowanych do poniesienia </w:t>
      </w:r>
      <w:r w:rsidR="00C65486">
        <w:t>nakładów</w:t>
      </w:r>
      <w:r w:rsidR="00C65486" w:rsidRPr="005C22DC">
        <w:t xml:space="preserve"> inwestycyjnych modernizacji w koszt</w:t>
      </w:r>
      <w:r w:rsidR="00C65486">
        <w:t>ach</w:t>
      </w:r>
      <w:r w:rsidR="00C65486" w:rsidRPr="005C22DC">
        <w:t xml:space="preserve"> kwalifikowanych wybudowania nowej referencyjnej instalacji</w:t>
      </w:r>
      <w:r w:rsidR="00C65486">
        <w:t xml:space="preserve"> odnawialnego źródła energii, o którym mowa w art. 74 ust. </w:t>
      </w:r>
      <w:r w:rsidR="00102F09">
        <w:t>2</w:t>
      </w:r>
      <w:r w:rsidR="00826F78">
        <w:t>d</w:t>
      </w:r>
      <w:r w:rsidR="00C65486" w:rsidRPr="005C22DC">
        <w:t>;</w:t>
      </w:r>
    </w:p>
    <w:p w14:paraId="0D5436E0" w14:textId="345D3B3E" w:rsidR="00F26ECB" w:rsidRPr="005C22DC" w:rsidRDefault="00C65486" w:rsidP="00F26ECB">
      <w:pPr>
        <w:pStyle w:val="ZTIRPKTzmpkttiret"/>
      </w:pPr>
      <w:r>
        <w:t xml:space="preserve">5c) </w:t>
      </w:r>
      <w:r w:rsidR="00D22406">
        <w:tab/>
      </w:r>
      <w:r w:rsidR="00775BB7" w:rsidRPr="00775BB7">
        <w:t xml:space="preserve">oświadczenie, że w okresie </w:t>
      </w:r>
      <w:r w:rsidR="00775BB7">
        <w:t xml:space="preserve">korzystania z aukcyjnego systemu </w:t>
      </w:r>
      <w:r w:rsidR="00775BB7" w:rsidRPr="00775BB7">
        <w:t>wsparcia</w:t>
      </w:r>
      <w:r w:rsidR="00775BB7">
        <w:t xml:space="preserve"> dla tej instalacji</w:t>
      </w:r>
      <w:r w:rsidR="00775BB7" w:rsidRPr="00775BB7">
        <w:t xml:space="preserve"> wytwórca nie będzie otrzymywa</w:t>
      </w:r>
      <w:r w:rsidR="00BF5435">
        <w:t>ć</w:t>
      </w:r>
      <w:r w:rsidR="00775BB7" w:rsidRPr="00775BB7">
        <w:t xml:space="preserve"> wynagrodzenia z tytułu uczestnictwa w rynku mocy, o którym mowa w ustawie z dnia 8 grudnia 2017 r</w:t>
      </w:r>
      <w:r w:rsidR="00853669">
        <w:t>.</w:t>
      </w:r>
      <w:r w:rsidR="00775BB7" w:rsidRPr="00775BB7">
        <w:t xml:space="preserve"> o rynku mocy</w:t>
      </w:r>
      <w:r w:rsidR="00004CB9">
        <w:t>,</w:t>
      </w:r>
      <w:r w:rsidR="00775BB7" w:rsidRPr="00775BB7">
        <w:t xml:space="preserve"> lub korzysta</w:t>
      </w:r>
      <w:r w:rsidR="00F13156">
        <w:t>ć</w:t>
      </w:r>
      <w:r w:rsidR="00775BB7" w:rsidRPr="00775BB7">
        <w:t xml:space="preserve"> ze wsparcia udzielanego na podstawie ustawy z dnia 14 grudnia 2018 r</w:t>
      </w:r>
      <w:r w:rsidR="00853669">
        <w:t>.</w:t>
      </w:r>
      <w:r w:rsidR="00775BB7" w:rsidRPr="00775BB7">
        <w:t xml:space="preserve"> o promowaniu energii elektrycznej z wysokosprawnej kogeneracji</w:t>
      </w:r>
      <w:r w:rsidR="00004CB9">
        <w:t>,</w:t>
      </w:r>
      <w:r w:rsidR="00775BB7" w:rsidRPr="00775BB7">
        <w:t xml:space="preserve"> lub korzysta</w:t>
      </w:r>
      <w:r w:rsidR="00F13156">
        <w:t>ć</w:t>
      </w:r>
      <w:r w:rsidR="00775BB7" w:rsidRPr="00775BB7">
        <w:t xml:space="preserve"> z rozliczeń, o których mowa w art. 4 ust. 1 lub w art. 38c ust. 3</w:t>
      </w:r>
      <w:r w:rsidR="00775BB7">
        <w:t>;</w:t>
      </w:r>
      <w:r w:rsidR="00F26ECB">
        <w:t>”</w:t>
      </w:r>
      <w:r w:rsidR="00F26ECB" w:rsidRPr="005C22DC">
        <w:t>,</w:t>
      </w:r>
    </w:p>
    <w:p w14:paraId="72C9DCB4" w14:textId="373609A2" w:rsidR="00F26ECB" w:rsidRPr="005C22DC" w:rsidRDefault="00F26ECB" w:rsidP="00E7265F">
      <w:pPr>
        <w:pStyle w:val="TIRtiret"/>
        <w:keepNext/>
      </w:pPr>
      <w:r>
        <w:t>–</w:t>
      </w:r>
      <w:r>
        <w:tab/>
      </w:r>
      <w:r w:rsidRPr="005C22DC">
        <w:t xml:space="preserve">w pkt 8 </w:t>
      </w:r>
      <w:r w:rsidR="00F87F89">
        <w:t xml:space="preserve">w </w:t>
      </w:r>
      <w:r w:rsidRPr="005C22DC">
        <w:t xml:space="preserve">lit. a </w:t>
      </w:r>
      <w:r w:rsidR="00B00D69">
        <w:t>wprowadzenie</w:t>
      </w:r>
      <w:r w:rsidR="00F87F89">
        <w:t xml:space="preserve"> do wyliczenia </w:t>
      </w:r>
      <w:r w:rsidRPr="005C22DC">
        <w:t>otrzymuje brzmienie:</w:t>
      </w:r>
    </w:p>
    <w:p w14:paraId="2142A468" w14:textId="77777777" w:rsidR="00885061" w:rsidRDefault="00F26ECB" w:rsidP="00AA1F8A">
      <w:pPr>
        <w:pStyle w:val="ZTIRFRAGMzmnpwprdowyliczeniatiret"/>
      </w:pPr>
      <w:r>
        <w:t>„</w:t>
      </w:r>
      <w:r w:rsidRPr="005C22DC">
        <w:t xml:space="preserve">sprzedaży po raz pierwszy w ramach systemu aukcyjnego, w terminie 42 miesięcy od dnia zamknięcia sesji aukcji, energii </w:t>
      </w:r>
      <w:r w:rsidR="00EC7FC1">
        <w:t xml:space="preserve">elektrycznej </w:t>
      </w:r>
      <w:r w:rsidRPr="005C22DC">
        <w:t xml:space="preserve">wytworzonej w instalacji odnawialnego źródła energii, która powstanie lub w odniesieniu do której rozpoczęcie modernizacji nastąpi </w:t>
      </w:r>
      <w:r w:rsidR="00BD0DFA">
        <w:t>po</w:t>
      </w:r>
      <w:r w:rsidR="00153DB3" w:rsidRPr="008938C8">
        <w:t xml:space="preserve"> dni</w:t>
      </w:r>
      <w:r w:rsidR="00BD0DFA">
        <w:t>u</w:t>
      </w:r>
      <w:r w:rsidR="00153DB3" w:rsidRPr="008938C8">
        <w:t xml:space="preserve"> zamknięcia sesji </w:t>
      </w:r>
      <w:r w:rsidRPr="005C22DC">
        <w:t>aukcji, o której mowa w art. 73 ust. 2, a w przypadku energii elektrycznej wytworzonej w instalacji odnawialnego źródła energii wykorzystującej do wytworzenia energii elektrycznej wyłącznie:</w:t>
      </w:r>
      <w:r>
        <w:t>”</w:t>
      </w:r>
      <w:r w:rsidRPr="005C22DC">
        <w:t>,</w:t>
      </w:r>
    </w:p>
    <w:p w14:paraId="111DD3A3" w14:textId="667C544E" w:rsidR="005540BB" w:rsidRDefault="005540BB" w:rsidP="005540BB">
      <w:pPr>
        <w:pStyle w:val="TIRtiret"/>
        <w:keepNext/>
      </w:pPr>
      <w:r>
        <w:t>–</w:t>
      </w:r>
      <w:r w:rsidR="00AA1F8A">
        <w:tab/>
      </w:r>
      <w:r>
        <w:t xml:space="preserve">w pkt 9 kropkę zastępuje się średnikiem i </w:t>
      </w:r>
      <w:r w:rsidRPr="005540BB">
        <w:t>dodaje się pkt 10 w brzmieniu:</w:t>
      </w:r>
    </w:p>
    <w:p w14:paraId="37B8C677" w14:textId="4EDF42A2" w:rsidR="00885061" w:rsidRDefault="005540BB" w:rsidP="00885061">
      <w:pPr>
        <w:pStyle w:val="ZTIRPKTzmpkttiret"/>
      </w:pPr>
      <w:r w:rsidRPr="005540BB">
        <w:t>„10)</w:t>
      </w:r>
      <w:r w:rsidR="00885061">
        <w:tab/>
      </w:r>
      <w:r w:rsidRPr="005540BB">
        <w:t>w przypadku wytwórców, o których mowa w art. 72 ust. 1, wytwarzających energi</w:t>
      </w:r>
      <w:r>
        <w:t>ę</w:t>
      </w:r>
      <w:r w:rsidRPr="005540BB">
        <w:t xml:space="preserve"> elektryczną w hybrydowej instalacji odnawialnego źródła energii </w:t>
      </w:r>
      <w:r>
        <w:t>–</w:t>
      </w:r>
      <w:r w:rsidR="00885061">
        <w:t xml:space="preserve"> </w:t>
      </w:r>
      <w:r w:rsidRPr="005540BB">
        <w:t>oświadczenie</w:t>
      </w:r>
      <w:r>
        <w:t>,</w:t>
      </w:r>
      <w:r w:rsidRPr="005540BB">
        <w:t xml:space="preserve"> </w:t>
      </w:r>
      <w:r>
        <w:t xml:space="preserve">że </w:t>
      </w:r>
      <w:bookmarkStart w:id="60" w:name="_Hlk131505191"/>
      <w:r w:rsidR="00A8493F" w:rsidRPr="00A8493F">
        <w:t>hybrydowa instalacja odnawialnego źródła energii będzie spełnia</w:t>
      </w:r>
      <w:r w:rsidR="00090ACF">
        <w:t>ła</w:t>
      </w:r>
      <w:r w:rsidR="00A8493F" w:rsidRPr="00A8493F">
        <w:t xml:space="preserve"> wymóg udziału energii pochodzącej z urządzeń wchodzących w jej skład i wprowadzonej do sieci elektroenergetycznej za pośrednictwem magazynu energii elektrycznej w</w:t>
      </w:r>
      <w:r w:rsidR="00445DAA">
        <w:t xml:space="preserve"> </w:t>
      </w:r>
      <w:r w:rsidR="00A8493F" w:rsidRPr="00A8493F">
        <w:t>łącznym wolumenie energii wprowadzonej do sieci elektroenergetycz</w:t>
      </w:r>
      <w:r w:rsidR="00AA1F8A">
        <w:t>nej, o którym mowa w art. 2 pkt </w:t>
      </w:r>
      <w:r w:rsidR="00A8493F" w:rsidRPr="00A8493F">
        <w:t xml:space="preserve">11a lit. c ustawy z dnia 20 lutego 2015 r. o odnawialnych źródłach energii, </w:t>
      </w:r>
      <w:r w:rsidR="00A8493F">
        <w:t xml:space="preserve">oraz że </w:t>
      </w:r>
      <w:r w:rsidRPr="005540BB">
        <w:t>stop</w:t>
      </w:r>
      <w:r>
        <w:t>ień</w:t>
      </w:r>
      <w:r w:rsidRPr="005540BB">
        <w:t xml:space="preserve"> wykorzystania mocy zainstalowanej elektrycznej </w:t>
      </w:r>
      <w:r w:rsidR="00A8493F">
        <w:t xml:space="preserve">tej instalacji </w:t>
      </w:r>
      <w:bookmarkEnd w:id="60"/>
      <w:r>
        <w:t xml:space="preserve">będzie </w:t>
      </w:r>
      <w:r w:rsidRPr="005540BB">
        <w:t>nie mniejszy niż 5256 MWh/MW/rok.”,</w:t>
      </w:r>
    </w:p>
    <w:p w14:paraId="40367A61" w14:textId="5CB90D17" w:rsidR="00172AD7" w:rsidRDefault="00172AD7" w:rsidP="00885061">
      <w:pPr>
        <w:pStyle w:val="LITlitera"/>
        <w:keepNext/>
      </w:pPr>
      <w:r>
        <w:t>b</w:t>
      </w:r>
      <w:r w:rsidRPr="00172AD7">
        <w:t>)</w:t>
      </w:r>
      <w:r w:rsidR="00D22406">
        <w:tab/>
      </w:r>
      <w:r w:rsidRPr="00172AD7">
        <w:t xml:space="preserve">w ust. </w:t>
      </w:r>
      <w:r>
        <w:t xml:space="preserve">10 </w:t>
      </w:r>
      <w:r w:rsidR="00C6494E">
        <w:t xml:space="preserve">wprowadzenie </w:t>
      </w:r>
      <w:r w:rsidR="00220BD0">
        <w:t>do wyliczenia otrzymuje brzmienie:</w:t>
      </w:r>
    </w:p>
    <w:p w14:paraId="1F24CE37" w14:textId="1737668C" w:rsidR="00220BD0" w:rsidRDefault="00220BD0" w:rsidP="00AA1F8A">
      <w:pPr>
        <w:pStyle w:val="ZLITFRAGzmlitfragmentunpzdanialiter"/>
      </w:pPr>
      <w:r>
        <w:t>„</w:t>
      </w:r>
      <w:r w:rsidRPr="00220BD0">
        <w:t>Jednokrotna aktualizacja oferty, o której mowa w ust. 9</w:t>
      </w:r>
      <w:r w:rsidR="00BE29F4">
        <w:t>,</w:t>
      </w:r>
      <w:r>
        <w:t xml:space="preserve"> </w:t>
      </w:r>
      <w:r w:rsidRPr="00220BD0">
        <w:t>następuje przez złożenie Prezesowi URE oświadczenia wytwórcy zawierającego informacje, o których mowa w tym przepisie, nie później niż w terminie 30 dni przed dniem:”</w:t>
      </w:r>
      <w:r w:rsidR="001C3D0B">
        <w:t>,</w:t>
      </w:r>
    </w:p>
    <w:p w14:paraId="3A6C07A8" w14:textId="1212E511" w:rsidR="001C3D0B" w:rsidRDefault="001C3D0B" w:rsidP="00885061">
      <w:pPr>
        <w:pStyle w:val="LITlitera"/>
        <w:keepNext/>
      </w:pPr>
      <w:r>
        <w:t>c)</w:t>
      </w:r>
      <w:r w:rsidR="00D22406">
        <w:tab/>
      </w:r>
      <w:r>
        <w:t>ust. 11 otrzymuje brzmienie:</w:t>
      </w:r>
    </w:p>
    <w:p w14:paraId="67BDE9A7" w14:textId="2C9183F8" w:rsidR="001C3D0B" w:rsidRPr="005C22DC" w:rsidRDefault="001C3D0B" w:rsidP="00885061">
      <w:pPr>
        <w:pStyle w:val="ZLITUSTzmustliter"/>
      </w:pPr>
      <w:r>
        <w:t>„11. W przypadku gdy aktualizacja oferty, o której mowa w ust. 9, nie spełnia warunków określonych w tym przepisie lub została złożona po terminie, o którym mowa w ust. 10, oferta nie podlega aktualizacji.”</w:t>
      </w:r>
      <w:r w:rsidR="006B5401">
        <w:t>,</w:t>
      </w:r>
    </w:p>
    <w:p w14:paraId="16B25392" w14:textId="24C95D5B" w:rsidR="004E1B61" w:rsidRDefault="001C3D0B" w:rsidP="00885061">
      <w:pPr>
        <w:pStyle w:val="LITlitera"/>
        <w:keepNext/>
      </w:pPr>
      <w:bookmarkStart w:id="61" w:name="_Hlk90251078"/>
      <w:r>
        <w:t>d</w:t>
      </w:r>
      <w:r w:rsidR="004E1B61">
        <w:t>)</w:t>
      </w:r>
      <w:r w:rsidR="006B5401">
        <w:tab/>
      </w:r>
      <w:r w:rsidR="004E1B61">
        <w:t xml:space="preserve">po ust. </w:t>
      </w:r>
      <w:r w:rsidR="00172AD7">
        <w:t>11</w:t>
      </w:r>
      <w:r w:rsidR="004E1B61">
        <w:t xml:space="preserve"> dodaje się ust. </w:t>
      </w:r>
      <w:r w:rsidR="00172AD7">
        <w:t>11</w:t>
      </w:r>
      <w:r w:rsidR="004E1B61">
        <w:t>a w brzmieniu:</w:t>
      </w:r>
    </w:p>
    <w:p w14:paraId="523CD4B1" w14:textId="1FEF9087" w:rsidR="004E1B61" w:rsidRDefault="004E1B61" w:rsidP="00885061">
      <w:pPr>
        <w:pStyle w:val="ZLITUSTzmustliter"/>
      </w:pPr>
      <w:r>
        <w:t>„</w:t>
      </w:r>
      <w:r w:rsidR="00172AD7">
        <w:t>11</w:t>
      </w:r>
      <w:r>
        <w:t xml:space="preserve">a. </w:t>
      </w:r>
      <w:r w:rsidR="00BE29F4">
        <w:t xml:space="preserve">Dopuszczalne jest dokonywanie </w:t>
      </w:r>
      <w:r w:rsidR="001C3D0B">
        <w:t xml:space="preserve">wielokrotnej </w:t>
      </w:r>
      <w:r>
        <w:t>aktualizacji oferty</w:t>
      </w:r>
      <w:r w:rsidR="001C3D0B">
        <w:t xml:space="preserve"> </w:t>
      </w:r>
      <w:r w:rsidR="001C3D0B" w:rsidRPr="001C3D0B">
        <w:t>wytwórcy energii elektrycznej w instalacji odnawialnego źródła energii o łącznej mocy zainstalowanej elektrycznej mniejszej niż 500 kW zlokalizowanej na terytorium Rzeczypospolitej Polskiej lub na obszarze wyłącznej strefy ekonomicznej</w:t>
      </w:r>
      <w:r>
        <w:t xml:space="preserve">, która wygrała aukcję, </w:t>
      </w:r>
      <w:r w:rsidR="00F25238">
        <w:t xml:space="preserve">wyłącznie </w:t>
      </w:r>
      <w:r>
        <w:t>w zakresie wskazania</w:t>
      </w:r>
      <w:r w:rsidR="001C3D0B">
        <w:t>, że energia będzie sprzedawana do</w:t>
      </w:r>
      <w:r>
        <w:t xml:space="preserve"> wybranego podmiotu, o którym mowa w art. 92 ust. 1a</w:t>
      </w:r>
      <w:r w:rsidR="006B5401">
        <w:t>,</w:t>
      </w:r>
      <w:r w:rsidR="001C3D0B">
        <w:t xml:space="preserve"> albo do sprzedawcy zobowiązanego</w:t>
      </w:r>
      <w:r>
        <w:t xml:space="preserve">, ze skutkiem na koniec kwartału następującego po kwartale, w którym złożono aktualizację oferty. Aktualizacja oferty następuje przez złożenie Prezesowi URE oświadczenia wytwórcy zawierającego </w:t>
      </w:r>
      <w:r w:rsidR="001C3D0B">
        <w:t>wskazanie, że energia będzie sprzedawana do wybranego podmiotu</w:t>
      </w:r>
      <w:r w:rsidR="00AA1F8A">
        <w:t>, o którym mowa w art. 92 ust. </w:t>
      </w:r>
      <w:r w:rsidR="00CA5497" w:rsidRPr="00CA5497">
        <w:t>1a</w:t>
      </w:r>
      <w:r w:rsidR="001C3D0B">
        <w:t>,</w:t>
      </w:r>
      <w:r w:rsidR="001C3D0B" w:rsidRPr="001C3D0B">
        <w:t xml:space="preserve"> albo </w:t>
      </w:r>
      <w:r w:rsidR="001C3D0B">
        <w:t xml:space="preserve">do </w:t>
      </w:r>
      <w:r w:rsidR="001C3D0B" w:rsidRPr="001C3D0B">
        <w:t xml:space="preserve">sprzedawcy zobowiązanego, na którego obszarze działania </w:t>
      </w:r>
      <w:r w:rsidR="003B0D87" w:rsidRPr="001C3D0B">
        <w:t xml:space="preserve">będzie </w:t>
      </w:r>
      <w:r w:rsidR="001C3D0B" w:rsidRPr="001C3D0B">
        <w:t>zlokalizowana ta instalacja</w:t>
      </w:r>
      <w:r>
        <w:t>.”,</w:t>
      </w:r>
    </w:p>
    <w:p w14:paraId="75DB36C6" w14:textId="7D4863F7" w:rsidR="004E1B61" w:rsidRDefault="00D22406" w:rsidP="00D22406">
      <w:pPr>
        <w:pStyle w:val="LITlitera"/>
      </w:pPr>
      <w:r>
        <w:t>e</w:t>
      </w:r>
      <w:r w:rsidR="004E1B61">
        <w:t>)</w:t>
      </w:r>
      <w:r w:rsidR="006B5401">
        <w:tab/>
      </w:r>
      <w:r w:rsidR="004E1B61">
        <w:t>w ust. 12 po wyrazach „o dokonaniu aktualizacji oferty zgodnie z ust. 9 i 10” dodaje się wyrazy „</w:t>
      </w:r>
      <w:r w:rsidR="001C3D0B">
        <w:t>lub</w:t>
      </w:r>
      <w:r w:rsidR="004E1B61">
        <w:t xml:space="preserve"> ust. </w:t>
      </w:r>
      <w:r w:rsidR="005B6BF4">
        <w:t>11</w:t>
      </w:r>
      <w:r w:rsidR="004E1B61">
        <w:t>a”;</w:t>
      </w:r>
    </w:p>
    <w:p w14:paraId="78F64485" w14:textId="72E7E959" w:rsidR="004E1B61" w:rsidRDefault="00885061" w:rsidP="004063FE">
      <w:pPr>
        <w:pStyle w:val="PKTpunkt"/>
        <w:keepNext/>
      </w:pPr>
      <w:r>
        <w:t>77</w:t>
      </w:r>
      <w:r w:rsidR="004E1B61">
        <w:t>)</w:t>
      </w:r>
      <w:r w:rsidR="001120D2">
        <w:tab/>
      </w:r>
      <w:r w:rsidR="004E1B61">
        <w:t>w art. 79a</w:t>
      </w:r>
      <w:r w:rsidR="000077EF">
        <w:t xml:space="preserve"> w </w:t>
      </w:r>
      <w:r w:rsidR="000077EF" w:rsidRPr="000077EF">
        <w:t>ust. 2 pkt 5 otrzymuje brzmienie:</w:t>
      </w:r>
    </w:p>
    <w:p w14:paraId="1AAFA704" w14:textId="42DA640A" w:rsidR="004E1B61" w:rsidRDefault="004E1B61" w:rsidP="004063FE">
      <w:pPr>
        <w:pStyle w:val="ZPKTzmpktartykuempunktem"/>
      </w:pPr>
      <w:r>
        <w:t>„5)</w:t>
      </w:r>
      <w:r w:rsidR="00AA1F8A">
        <w:tab/>
      </w:r>
      <w:r>
        <w:t>zaktualizowany harmonogram rzeczowo-finansowy, o którym mowa w art. 75 ust. 5 pkt 6</w:t>
      </w:r>
      <w:r w:rsidR="000077EF">
        <w:t>;</w:t>
      </w:r>
      <w:r>
        <w:t>”;</w:t>
      </w:r>
    </w:p>
    <w:p w14:paraId="5FA7124D" w14:textId="45EFE38F" w:rsidR="004E1B61" w:rsidRDefault="004063FE" w:rsidP="004063FE">
      <w:pPr>
        <w:pStyle w:val="PKTpunkt"/>
        <w:keepNext/>
      </w:pPr>
      <w:r>
        <w:t>78</w:t>
      </w:r>
      <w:r w:rsidR="004E1B61">
        <w:t>)</w:t>
      </w:r>
      <w:r w:rsidR="001120D2">
        <w:tab/>
      </w:r>
      <w:r w:rsidR="004E1B61">
        <w:t>w art. 81:</w:t>
      </w:r>
    </w:p>
    <w:p w14:paraId="2776099D" w14:textId="19439C8A" w:rsidR="004E1B61" w:rsidRDefault="004E1B61" w:rsidP="004063FE">
      <w:pPr>
        <w:pStyle w:val="LITlitera"/>
      </w:pPr>
      <w:r>
        <w:t>a)</w:t>
      </w:r>
      <w:r w:rsidR="00D21DCA">
        <w:tab/>
      </w:r>
      <w:r>
        <w:t>ust. 4 otrzymuje brzmienie:</w:t>
      </w:r>
    </w:p>
    <w:p w14:paraId="765B8640" w14:textId="186E21DB" w:rsidR="004E1B61" w:rsidRDefault="004E1B61" w:rsidP="0074368D">
      <w:pPr>
        <w:pStyle w:val="ZLITUSTzmustliter"/>
      </w:pPr>
      <w:r>
        <w:t>„4. Kaucja lub gwarancja, o których mowa w art. 78 ust. 3, podlega</w:t>
      </w:r>
      <w:r w:rsidR="003B0D87">
        <w:t>ją</w:t>
      </w:r>
      <w:r>
        <w:t xml:space="preserve"> zwrotowi w terminie:</w:t>
      </w:r>
    </w:p>
    <w:p w14:paraId="303A4AA0" w14:textId="71FFA5F3" w:rsidR="004E1B61" w:rsidRDefault="004E1B61" w:rsidP="0074368D">
      <w:pPr>
        <w:pStyle w:val="ZLITPKTzmpktliter"/>
      </w:pPr>
      <w:r>
        <w:t>1)</w:t>
      </w:r>
      <w:r w:rsidR="007C049A">
        <w:tab/>
      </w:r>
      <w:r w:rsidR="00E40C56">
        <w:t>90</w:t>
      </w:r>
      <w:r>
        <w:t xml:space="preserve"> dni od dnia wypełnienia przez wytwórcę zobowiązania, o którym mowa w art. 79 ust. 3 pkt 8;</w:t>
      </w:r>
    </w:p>
    <w:p w14:paraId="474D9BE4" w14:textId="3B0A7E60" w:rsidR="004E1B61" w:rsidRDefault="004E1B61" w:rsidP="0074368D">
      <w:pPr>
        <w:pStyle w:val="ZLITPKTzmpktliter"/>
      </w:pPr>
      <w:r>
        <w:t>2)</w:t>
      </w:r>
      <w:r w:rsidR="007C049A">
        <w:tab/>
      </w:r>
      <w:r>
        <w:t xml:space="preserve">30 dni od dnia rozstrzygnięcia aukcji </w:t>
      </w:r>
      <w:r w:rsidR="00E73FC0">
        <w:t>–</w:t>
      </w:r>
      <w:r>
        <w:t xml:space="preserve"> w przypadku wytwórcy, którego oferta nie wygrała aukcji</w:t>
      </w:r>
      <w:r w:rsidR="003B0D87">
        <w:t>.</w:t>
      </w:r>
      <w:r>
        <w:t>”</w:t>
      </w:r>
      <w:r w:rsidR="007C049A">
        <w:t>,</w:t>
      </w:r>
      <w:r w:rsidR="007C049A" w:rsidDel="007C049A">
        <w:t xml:space="preserve"> </w:t>
      </w:r>
    </w:p>
    <w:p w14:paraId="07624369" w14:textId="3D6211EC" w:rsidR="004E1B61" w:rsidRDefault="004E1B61" w:rsidP="004063FE">
      <w:pPr>
        <w:pStyle w:val="LITlitera"/>
      </w:pPr>
      <w:r>
        <w:t>b)</w:t>
      </w:r>
      <w:r w:rsidR="00D21DCA">
        <w:tab/>
      </w:r>
      <w:r>
        <w:t>ust. 4a otrzymuje brzmienie:</w:t>
      </w:r>
    </w:p>
    <w:p w14:paraId="5FC0D4DB" w14:textId="16FE05C9" w:rsidR="004E1B61" w:rsidRDefault="004E1B61" w:rsidP="0074368D">
      <w:pPr>
        <w:pStyle w:val="ZLITUSTzmustliter"/>
      </w:pPr>
      <w:r>
        <w:t>„4a. W przypadku niewypełnienia przez wytwórcę zobowiązania, o którym mowa w art. 79 ust. 3 pkt 8, z uwzględnieniem przedłużenia terminu, o którym mowa w art. 79a ust. 1, kaucja, o której mowa w art. 78 ust. 3 i 4, podlega przepadkowi na rzecz Prezesa URE lub Prezes URE realizuje gwarancję bankową, o której mowa w art. 78 ust. 3 i 4</w:t>
      </w:r>
      <w:r w:rsidR="007C049A">
        <w:t>.”,</w:t>
      </w:r>
    </w:p>
    <w:p w14:paraId="03B2BADE" w14:textId="08826D06" w:rsidR="004E1B61" w:rsidRDefault="004E1B61" w:rsidP="0074368D">
      <w:pPr>
        <w:pStyle w:val="LITlitera"/>
      </w:pPr>
      <w:r>
        <w:t>c)</w:t>
      </w:r>
      <w:r w:rsidR="0074368D">
        <w:tab/>
      </w:r>
      <w:r w:rsidR="007C049A">
        <w:t xml:space="preserve">w </w:t>
      </w:r>
      <w:r>
        <w:t xml:space="preserve">ust. 5 </w:t>
      </w:r>
      <w:r w:rsidR="007C049A">
        <w:t>wyraz „zamknięciu” zastępuje się wyrazem „rozstrzygnięciu”,</w:t>
      </w:r>
    </w:p>
    <w:p w14:paraId="6BCDDB3B" w14:textId="0E9D26F8" w:rsidR="004E1B61" w:rsidRDefault="004E1B61" w:rsidP="0074368D">
      <w:pPr>
        <w:pStyle w:val="LITlitera"/>
      </w:pPr>
      <w:r>
        <w:t>d)</w:t>
      </w:r>
      <w:r w:rsidR="0074368D">
        <w:tab/>
      </w:r>
      <w:r w:rsidR="00F42357">
        <w:t>w</w:t>
      </w:r>
      <w:r>
        <w:t xml:space="preserve"> ust. 7 </w:t>
      </w:r>
      <w:r w:rsidR="00F42357">
        <w:t>wyraz „zamknięcia” zastępuje się wyrazem „rozstrzygnięcia”;</w:t>
      </w:r>
    </w:p>
    <w:bookmarkEnd w:id="61"/>
    <w:p w14:paraId="3962CC6E" w14:textId="3815B169" w:rsidR="00257FFB" w:rsidRDefault="0074368D" w:rsidP="0074368D">
      <w:pPr>
        <w:pStyle w:val="PKTpunkt"/>
        <w:keepNext/>
      </w:pPr>
      <w:r>
        <w:t>79</w:t>
      </w:r>
      <w:r w:rsidR="00257FFB">
        <w:t>)</w:t>
      </w:r>
      <w:r w:rsidR="00BE29F4">
        <w:tab/>
      </w:r>
      <w:r w:rsidR="00257FFB">
        <w:t>w art. 82 po ust. 1 dodaje się ust. 1a w brzmieniu:</w:t>
      </w:r>
    </w:p>
    <w:p w14:paraId="79C83E67" w14:textId="485621AB" w:rsidR="00257FFB" w:rsidRDefault="00257FFB" w:rsidP="00E46153">
      <w:pPr>
        <w:pStyle w:val="ZUSTzmustartykuempunktem"/>
      </w:pPr>
      <w:r w:rsidRPr="00257FFB">
        <w:t>„1a. Przepis</w:t>
      </w:r>
      <w:r w:rsidR="00446908">
        <w:t>u</w:t>
      </w:r>
      <w:r w:rsidRPr="00257FFB">
        <w:t xml:space="preserve"> ust. 1 nie stosuje się</w:t>
      </w:r>
      <w:r w:rsidR="002C7B3E">
        <w:t xml:space="preserve"> d</w:t>
      </w:r>
      <w:r w:rsidRPr="00257FFB">
        <w:t>o wytwórcy energii elektrycznej z odnawialnych źródeł energii wytworzonej w instalacji odnawialnego źródła energii o łącznej mocy zainstalowanej elektrycznej mniejszej niż 500 kW, który korzysta z możliwości sprzedaży wytwarzanej energii do wybranego podmiotu, o którym mowa w art. 92 ust. 1a</w:t>
      </w:r>
      <w:r w:rsidR="00BE60B1">
        <w:t>.</w:t>
      </w:r>
      <w:r w:rsidRPr="00257FFB">
        <w:t>”;</w:t>
      </w:r>
    </w:p>
    <w:p w14:paraId="5F4151B3" w14:textId="3343D4E6" w:rsidR="003A4D38" w:rsidRDefault="0070168A" w:rsidP="0070168A">
      <w:pPr>
        <w:pStyle w:val="PKTpunkt"/>
        <w:keepNext/>
      </w:pPr>
      <w:r>
        <w:t>80</w:t>
      </w:r>
      <w:r w:rsidR="00340741">
        <w:t>)</w:t>
      </w:r>
      <w:r w:rsidR="001120D2">
        <w:tab/>
      </w:r>
      <w:r w:rsidR="00340741">
        <w:t>w art. 83</w:t>
      </w:r>
      <w:r w:rsidR="003A4D38">
        <w:t>:</w:t>
      </w:r>
    </w:p>
    <w:p w14:paraId="201F825F" w14:textId="77777777" w:rsidR="00942C86" w:rsidRDefault="0031209D" w:rsidP="00D228E6">
      <w:pPr>
        <w:pStyle w:val="LITlitera"/>
      </w:pPr>
      <w:r>
        <w:t xml:space="preserve">a) </w:t>
      </w:r>
      <w:r w:rsidR="00BE60B1">
        <w:tab/>
      </w:r>
      <w:r>
        <w:t>w ust. 1</w:t>
      </w:r>
      <w:r w:rsidR="00942C86">
        <w:t>:</w:t>
      </w:r>
    </w:p>
    <w:p w14:paraId="4BD933F6" w14:textId="533355E3" w:rsidR="0031209D" w:rsidRDefault="002B6FDA" w:rsidP="0070168A">
      <w:pPr>
        <w:pStyle w:val="TIRtiret"/>
      </w:pPr>
      <w:r>
        <w:t>–</w:t>
      </w:r>
      <w:r w:rsidR="00942C86">
        <w:tab/>
      </w:r>
      <w:r w:rsidR="0031209D">
        <w:t xml:space="preserve"> uchyla się pkt 3</w:t>
      </w:r>
      <w:r w:rsidR="001120D2">
        <w:t>,</w:t>
      </w:r>
    </w:p>
    <w:p w14:paraId="47C3A7CA" w14:textId="7372BEB4" w:rsidR="00C65486" w:rsidRDefault="002B6FDA" w:rsidP="0070168A">
      <w:pPr>
        <w:pStyle w:val="TIRtiret"/>
      </w:pPr>
      <w:r>
        <w:t>–</w:t>
      </w:r>
      <w:r w:rsidR="00942C86">
        <w:tab/>
      </w:r>
      <w:r w:rsidR="00D228E6">
        <w:t xml:space="preserve">pkt 4 </w:t>
      </w:r>
      <w:r w:rsidR="00C65486">
        <w:t xml:space="preserve">otrzymuje brzmienie: </w:t>
      </w:r>
    </w:p>
    <w:p w14:paraId="71451796" w14:textId="397E6A2D" w:rsidR="00C65486" w:rsidRDefault="00BE60B1" w:rsidP="00AA1F8A">
      <w:pPr>
        <w:pStyle w:val="ZTIRPKTzmpkttiret"/>
      </w:pPr>
      <w:r>
        <w:t>„</w:t>
      </w:r>
      <w:r w:rsidR="00C65486">
        <w:t>4)</w:t>
      </w:r>
      <w:r>
        <w:tab/>
      </w:r>
      <w:r w:rsidR="00C65486">
        <w:t>w przypadku instalacji zmodernizowanych, w terminie 60 dni od dnia zakończenia tej modernizacji:</w:t>
      </w:r>
    </w:p>
    <w:p w14:paraId="49CEA3A0" w14:textId="0F22E444" w:rsidR="00815C6B" w:rsidRDefault="00A96FB0" w:rsidP="00AA1F8A">
      <w:pPr>
        <w:pStyle w:val="ZTIRLITwPKTzmlitwpkttiret"/>
      </w:pPr>
      <w:r>
        <w:t xml:space="preserve">a) </w:t>
      </w:r>
      <w:r w:rsidR="00BE60B1">
        <w:tab/>
      </w:r>
      <w:r>
        <w:t xml:space="preserve">oświadczenie o zakończeniu modernizacji, </w:t>
      </w:r>
      <w:r w:rsidRPr="00BE067F">
        <w:t>złożone pod rygorem odpowiedzialności karnej za składanie fałszywych oświadczeń</w:t>
      </w:r>
      <w:r>
        <w:t xml:space="preserve">, o następującej treści: </w:t>
      </w:r>
    </w:p>
    <w:p w14:paraId="049FFD73" w14:textId="4B653573" w:rsidR="00A96FB0" w:rsidRPr="008A668A" w:rsidRDefault="00A96FB0" w:rsidP="008A668A">
      <w:pPr>
        <w:pStyle w:val="ZTIRLITwPKTzmlitwpkttiret"/>
        <w:ind w:firstLine="0"/>
        <w:rPr>
          <w:bCs w:val="0"/>
        </w:rPr>
      </w:pPr>
      <w:r w:rsidRPr="008A668A">
        <w:rPr>
          <w:bCs w:val="0"/>
        </w:rPr>
        <w:t>„Świadomy odpowiedzialności karnej za złożenie fałszywego oświadczenia wynikającej z art. 233 §</w:t>
      </w:r>
      <w:r w:rsidR="008A668A">
        <w:rPr>
          <w:bCs w:val="0"/>
        </w:rPr>
        <w:t xml:space="preserve"> 6 ustawy z dnia 6 czerwca 1997 </w:t>
      </w:r>
      <w:r w:rsidRPr="008A668A">
        <w:rPr>
          <w:bCs w:val="0"/>
        </w:rPr>
        <w:t xml:space="preserve">r. </w:t>
      </w:r>
      <w:r w:rsidR="002B6FDA" w:rsidRPr="008A668A">
        <w:rPr>
          <w:bCs w:val="0"/>
        </w:rPr>
        <w:t>–</w:t>
      </w:r>
      <w:r w:rsidRPr="008A668A">
        <w:rPr>
          <w:bCs w:val="0"/>
        </w:rPr>
        <w:t xml:space="preserve"> Kodeks karny oświadczam, że modernizacja instalacji odnawialnego źródła energii, w której będzie wytwarzana energia elektryczna z odnawialnych źródeł energii, została zakończona oraz spełnia wymagania, o których mowa w art. 74 ust. 2</w:t>
      </w:r>
      <w:r w:rsidR="00445DAA" w:rsidRPr="008A668A">
        <w:rPr>
          <w:bCs w:val="0"/>
        </w:rPr>
        <w:t xml:space="preserve"> </w:t>
      </w:r>
      <w:r w:rsidR="00FC3BAE" w:rsidRPr="008A668A">
        <w:rPr>
          <w:bCs w:val="0"/>
        </w:rPr>
        <w:t xml:space="preserve">i ust. 7 pkt </w:t>
      </w:r>
      <w:r w:rsidR="001C5B2D" w:rsidRPr="008A668A">
        <w:rPr>
          <w:bCs w:val="0"/>
        </w:rPr>
        <w:t>4 i 5</w:t>
      </w:r>
      <w:r w:rsidRPr="008A668A">
        <w:rPr>
          <w:bCs w:val="0"/>
        </w:rPr>
        <w:t xml:space="preserve"> ustawy z dnia 20 lutego 2015 r. o odnawialnych źródłach energii.”; klauzula ta zastępuje pouczenie organu o odpowiedzialności karnej za składanie fałszywych oświadczeń</w:t>
      </w:r>
      <w:r w:rsidR="00942C86" w:rsidRPr="008A668A">
        <w:rPr>
          <w:bCs w:val="0"/>
        </w:rPr>
        <w:t>,</w:t>
      </w:r>
    </w:p>
    <w:p w14:paraId="52765094" w14:textId="0E7A5033" w:rsidR="00782E6F" w:rsidRPr="00782E6F" w:rsidRDefault="00A96FB0" w:rsidP="008A668A">
      <w:pPr>
        <w:pStyle w:val="ZTIRLITwPKTzmlitwpkttiret"/>
      </w:pPr>
      <w:r>
        <w:t xml:space="preserve">b) </w:t>
      </w:r>
      <w:r w:rsidR="001D3995">
        <w:tab/>
      </w:r>
      <w:r w:rsidR="00782E6F" w:rsidRPr="00782E6F">
        <w:t>oświadczenie o upływie terminu do zgłoszenia przez organ nadzoru budowlanego sprzeciwu do zawiadomienia o zakończeniu budowy albo zaświadczenie organu nadzoru budowlanego o braku podstaw do wniesienia takiego sprzeciwu, albo</w:t>
      </w:r>
      <w:r w:rsidR="00782E6F" w:rsidRPr="00782E6F" w:rsidDel="00583499">
        <w:t xml:space="preserve"> </w:t>
      </w:r>
      <w:r w:rsidR="00782E6F" w:rsidRPr="00782E6F">
        <w:t>kopię pozwolenia na użytkowanie zmodernizowanej instalacji</w:t>
      </w:r>
      <w:r w:rsidR="0079671B">
        <w:t>,</w:t>
      </w:r>
      <w:r w:rsidR="00782E6F" w:rsidRPr="00782E6F">
        <w:t xml:space="preserve"> </w:t>
      </w:r>
      <w:r w:rsidR="00F420A6">
        <w:t>jeżeli je</w:t>
      </w:r>
      <w:r w:rsidR="00782E6F" w:rsidRPr="00782E6F">
        <w:t>go uzyskanie jest wymagane przepisami ustawy z dnia 7 lipca 1994</w:t>
      </w:r>
      <w:r w:rsidR="00445DAA">
        <w:t xml:space="preserve"> </w:t>
      </w:r>
      <w:r w:rsidR="00782E6F" w:rsidRPr="00782E6F">
        <w:t xml:space="preserve">r. – Prawo budowlane, albo kopię decyzji zezwalającej na eksploatację urządzenia technicznego, jeżeli jej uzyskanie jest wymagane przepisami ustawy z dnia 21 grudnia 2000 r. o dozorze technicznym, w zależności od tego, </w:t>
      </w:r>
      <w:r w:rsidR="00F420A6">
        <w:t xml:space="preserve">który z tych </w:t>
      </w:r>
      <w:r w:rsidR="00782E6F" w:rsidRPr="00782E6F">
        <w:t>przypadk</w:t>
      </w:r>
      <w:r w:rsidR="00F420A6">
        <w:t>ów</w:t>
      </w:r>
      <w:r w:rsidR="00782E6F" w:rsidRPr="00782E6F">
        <w:t xml:space="preserve"> wyznacz</w:t>
      </w:r>
      <w:r w:rsidR="00F420A6">
        <w:t>y</w:t>
      </w:r>
      <w:r w:rsidR="00782E6F" w:rsidRPr="00782E6F">
        <w:t>ł datę zakończenia modernizacji</w:t>
      </w:r>
      <w:r w:rsidR="00942C86">
        <w:t>,</w:t>
      </w:r>
    </w:p>
    <w:p w14:paraId="7E44A32C" w14:textId="70D1A30F" w:rsidR="0036755E" w:rsidRDefault="00A96FB0" w:rsidP="008A668A">
      <w:pPr>
        <w:pStyle w:val="ZTIRLITwPKTzmlitwpkttiret"/>
      </w:pPr>
      <w:r>
        <w:t>c</w:t>
      </w:r>
      <w:r w:rsidR="00C65486">
        <w:t>)</w:t>
      </w:r>
      <w:r w:rsidR="00D228E6">
        <w:t xml:space="preserve"> </w:t>
      </w:r>
      <w:r w:rsidR="00BE60B1">
        <w:tab/>
      </w:r>
      <w:r w:rsidR="00D228E6">
        <w:t xml:space="preserve">opinię jednostki posiadającej akredytację Polskiego Centrum Akredytacji </w:t>
      </w:r>
      <w:r w:rsidR="00F632D5">
        <w:t xml:space="preserve">stwierdzającą </w:t>
      </w:r>
      <w:r w:rsidR="00D228E6">
        <w:t xml:space="preserve">udział poniesionych </w:t>
      </w:r>
      <w:r w:rsidR="00A13BF3">
        <w:t xml:space="preserve">i udokumentowanych nakładów </w:t>
      </w:r>
      <w:r w:rsidR="00D228E6">
        <w:t xml:space="preserve">inwestycyjnych modernizacji w </w:t>
      </w:r>
      <w:r w:rsidR="0036755E">
        <w:t xml:space="preserve">kosztach </w:t>
      </w:r>
      <w:r w:rsidR="00D228E6">
        <w:t>kwalifikowanych wybudowania nowej referencyjnej instalacji</w:t>
      </w:r>
      <w:r w:rsidR="00AD55AF" w:rsidRPr="00AD55AF">
        <w:t xml:space="preserve"> </w:t>
      </w:r>
      <w:r w:rsidR="00AD55AF">
        <w:t xml:space="preserve">odnawialnego źródła energii, o którym mowa w art. 74 ust. </w:t>
      </w:r>
      <w:r w:rsidR="00102F09">
        <w:t>2</w:t>
      </w:r>
      <w:r w:rsidR="00826F78">
        <w:t>d</w:t>
      </w:r>
      <w:r w:rsidR="00FD0B18" w:rsidRPr="00FD0B18">
        <w:t xml:space="preserve">, wraz z oświadczeniem, o którym mowa </w:t>
      </w:r>
      <w:r w:rsidR="00FD0B18">
        <w:t>w art. 79 ust. 3 pkt 5b</w:t>
      </w:r>
      <w:r w:rsidR="00FD0B18" w:rsidRPr="00FD0B18">
        <w:t>, zaktualizowanym w oparciu o tę opinię.</w:t>
      </w:r>
      <w:r w:rsidR="0036755E" w:rsidRPr="0036755E">
        <w:t>”,</w:t>
      </w:r>
    </w:p>
    <w:p w14:paraId="40EF0928" w14:textId="2C97540A" w:rsidR="006E459A" w:rsidRDefault="00942C86" w:rsidP="00682B84">
      <w:pPr>
        <w:pStyle w:val="LITlitera"/>
        <w:keepNext/>
      </w:pPr>
      <w:r>
        <w:t>b</w:t>
      </w:r>
      <w:r w:rsidR="006E459A">
        <w:t>)</w:t>
      </w:r>
      <w:r w:rsidR="00BE60B1">
        <w:tab/>
      </w:r>
      <w:r w:rsidR="006E459A">
        <w:t>ust. 1a otrzymuje brzmienie:</w:t>
      </w:r>
    </w:p>
    <w:p w14:paraId="1EF7B7ED" w14:textId="3963DE71" w:rsidR="006E459A" w:rsidRDefault="006E459A" w:rsidP="00E46153">
      <w:pPr>
        <w:pStyle w:val="ZLITUSTzmustliter"/>
        <w:rPr>
          <w:rFonts w:eastAsia="Times New Roman"/>
        </w:rPr>
      </w:pPr>
      <w:r w:rsidRPr="00E46153">
        <w:rPr>
          <w:rFonts w:eastAsia="Times New Roman"/>
        </w:rPr>
        <w:t xml:space="preserve">„1a. Wytwórca przekazuje operatorowi rozliczeń energii odnawialnej, o którym mowa w art. 106, a w przypadku </w:t>
      </w:r>
      <w:r w:rsidR="009E5983" w:rsidRPr="00E46153">
        <w:rPr>
          <w:rFonts w:eastAsia="Times New Roman"/>
        </w:rPr>
        <w:t xml:space="preserve">wytwórcy </w:t>
      </w:r>
      <w:r w:rsidR="00C1017F">
        <w:rPr>
          <w:rFonts w:eastAsia="Times New Roman"/>
        </w:rPr>
        <w:t xml:space="preserve">energii elektrycznej </w:t>
      </w:r>
      <w:r w:rsidR="009E5983" w:rsidRPr="00E46153">
        <w:rPr>
          <w:rFonts w:eastAsia="Times New Roman"/>
        </w:rPr>
        <w:t xml:space="preserve">w </w:t>
      </w:r>
      <w:r w:rsidRPr="00E46153">
        <w:rPr>
          <w:rFonts w:eastAsia="Times New Roman"/>
        </w:rPr>
        <w:t>instalacji odnawialnego źródła energii o łącznej mocy zainstalowanej elektrycznej mniejszej niż 500 kW</w:t>
      </w:r>
      <w:r w:rsidR="009E5983" w:rsidRPr="00E46153">
        <w:rPr>
          <w:rFonts w:eastAsia="Times New Roman"/>
        </w:rPr>
        <w:t>, który zadeklarował sprzedaż energii elektrycznej sprzedawcy zobowiązanemu</w:t>
      </w:r>
      <w:r w:rsidRPr="00E46153">
        <w:rPr>
          <w:rFonts w:eastAsia="Times New Roman"/>
        </w:rPr>
        <w:t xml:space="preserve"> – także </w:t>
      </w:r>
      <w:r w:rsidR="009E5983" w:rsidRPr="00E46153">
        <w:rPr>
          <w:rFonts w:eastAsia="Times New Roman"/>
        </w:rPr>
        <w:t xml:space="preserve">temu </w:t>
      </w:r>
      <w:r w:rsidRPr="00E46153">
        <w:rPr>
          <w:rFonts w:eastAsia="Times New Roman"/>
        </w:rPr>
        <w:t>sprzedawcy</w:t>
      </w:r>
      <w:r w:rsidR="00D76ACC">
        <w:rPr>
          <w:rFonts w:eastAsia="Times New Roman"/>
        </w:rPr>
        <w:t>, informację, o której mowa w ust. 1 pkt 2</w:t>
      </w:r>
      <w:r w:rsidR="0079671B">
        <w:rPr>
          <w:rFonts w:eastAsia="Times New Roman"/>
        </w:rPr>
        <w:t>,</w:t>
      </w:r>
      <w:r w:rsidR="00D76ACC">
        <w:rPr>
          <w:rFonts w:eastAsia="Times New Roman"/>
        </w:rPr>
        <w:t xml:space="preserve"> oraz dokumenty, o</w:t>
      </w:r>
      <w:r w:rsidR="00942C86">
        <w:rPr>
          <w:rFonts w:eastAsia="Times New Roman"/>
        </w:rPr>
        <w:t> </w:t>
      </w:r>
      <w:r w:rsidR="00D76ACC">
        <w:rPr>
          <w:rFonts w:eastAsia="Times New Roman"/>
        </w:rPr>
        <w:t>których mowa w ust. 1 pkt 4 lit. b i c, w terminach określonych w tych przepisach</w:t>
      </w:r>
      <w:r w:rsidR="00853669">
        <w:rPr>
          <w:rFonts w:eastAsia="Times New Roman"/>
        </w:rPr>
        <w:t>.</w:t>
      </w:r>
      <w:r w:rsidR="00D76ACC">
        <w:rPr>
          <w:rFonts w:eastAsia="Times New Roman"/>
        </w:rPr>
        <w:t>”,</w:t>
      </w:r>
    </w:p>
    <w:p w14:paraId="37844810" w14:textId="796CA9CC" w:rsidR="00F65610" w:rsidRDefault="00292F66" w:rsidP="00682B84">
      <w:pPr>
        <w:pStyle w:val="LITlitera"/>
        <w:keepNext/>
      </w:pPr>
      <w:r>
        <w:t>c</w:t>
      </w:r>
      <w:r w:rsidR="00D228E6" w:rsidRPr="00506317">
        <w:t>)</w:t>
      </w:r>
      <w:r w:rsidR="00475118" w:rsidRPr="00506317">
        <w:tab/>
      </w:r>
      <w:r w:rsidR="00E62BD0">
        <w:t xml:space="preserve">ust. 3a </w:t>
      </w:r>
      <w:r w:rsidR="00F65610">
        <w:t>otrzymuje brzmienie:</w:t>
      </w:r>
    </w:p>
    <w:p w14:paraId="5E806602" w14:textId="28D32BA8" w:rsidR="00B7174E" w:rsidRPr="00B7174E" w:rsidRDefault="00B7174E" w:rsidP="00B7174E">
      <w:pPr>
        <w:pStyle w:val="ZLITUSTzmustliter"/>
      </w:pPr>
      <w:bookmarkStart w:id="62" w:name="_Hlk130922391"/>
      <w:r w:rsidRPr="00B7174E">
        <w:t>„3a. W przypadku gdy wytwórca energii elektrycznej z odnawialnych źródeł energii w instalacji odnawialnego źródła energii, którego oferta wygrała aukcję przeprowadzoną na podstawie art. 73 ust. 3a pkt 5:</w:t>
      </w:r>
    </w:p>
    <w:p w14:paraId="7ED6456C" w14:textId="50EF08B8" w:rsidR="00B7174E" w:rsidRPr="00B7174E" w:rsidRDefault="00B7174E" w:rsidP="00CD39D2">
      <w:pPr>
        <w:pStyle w:val="ZLITPKTzmpktliter"/>
      </w:pPr>
      <w:r w:rsidRPr="00B7174E">
        <w:t>1)</w:t>
      </w:r>
      <w:r w:rsidR="00CD39D2">
        <w:tab/>
      </w:r>
      <w:r w:rsidR="00CD39D2">
        <w:tab/>
      </w:r>
      <w:r w:rsidRPr="00B7174E">
        <w:t>nie uzyskał stopnia wykorzystania mocy zainstalowanej elektrycznej w tej instalacji określonego w art. 77 ust. 5b, obliczonego jako średnia arytmetyczna dla następujących po sobie okresów trzech pełnych lat kalendarzowych – zwraca operatorowi rozliczeń, o którym mowa w art. 106, wraz z odsetkami, pomoc publiczną uzyskaną w odniesieniu do energii elektrycznej sprzedanej w roku, w którym wymagany stopień wykorzystania mocy zainstalowanej elektrycznej nie został osiągnięty</w:t>
      </w:r>
      <w:r w:rsidR="00367BF7">
        <w:t>, przy czym</w:t>
      </w:r>
      <w:r w:rsidRPr="00B7174E">
        <w:t xml:space="preserve"> w przypadku gdy okres, w którym przysługuje wsparcie, jest krótszy niż trzy lata</w:t>
      </w:r>
      <w:r w:rsidR="00367BF7">
        <w:t xml:space="preserve"> kalendarzowe</w:t>
      </w:r>
      <w:r w:rsidRPr="00B7174E">
        <w:t xml:space="preserve">, weryfikacja stopnia wykorzystania mocy zainstalowanej elektrycznej </w:t>
      </w:r>
      <w:r w:rsidR="00367BF7">
        <w:t xml:space="preserve">jest </w:t>
      </w:r>
      <w:r w:rsidRPr="00B7174E">
        <w:t>przeprowadzana dla tego okresu;</w:t>
      </w:r>
    </w:p>
    <w:p w14:paraId="7D32333F" w14:textId="05637DE3" w:rsidR="00B7174E" w:rsidRPr="00B7174E" w:rsidRDefault="00B7174E" w:rsidP="00CD39D2">
      <w:pPr>
        <w:pStyle w:val="ZLITPKTzmpktliter"/>
      </w:pPr>
      <w:r w:rsidRPr="00B7174E">
        <w:t>2)</w:t>
      </w:r>
      <w:r w:rsidR="00CD39D2">
        <w:tab/>
      </w:r>
      <w:r w:rsidR="00CD39D2">
        <w:tab/>
      </w:r>
      <w:r w:rsidRPr="00B7174E">
        <w:t xml:space="preserve">nie spełnił warunków określonych w art. 2 pkt 11a </w:t>
      </w:r>
      <w:r w:rsidR="00E11BD5">
        <w:t>–</w:t>
      </w:r>
      <w:r w:rsidR="00E11BD5" w:rsidRPr="00B7174E">
        <w:t xml:space="preserve"> </w:t>
      </w:r>
      <w:r w:rsidRPr="00B7174E">
        <w:t xml:space="preserve">zwraca operatorowi rozliczeń, o którym mowa w art. 106, wraz z odsetkami, pomoc publiczną uzyskaną w odniesieniu do energii elektrycznej sprzedanej w roku, w którym </w:t>
      </w:r>
      <w:r>
        <w:t xml:space="preserve">nie </w:t>
      </w:r>
      <w:r w:rsidRPr="00B7174E">
        <w:t>spełnił tych warunków.</w:t>
      </w:r>
      <w:r>
        <w:t>”,</w:t>
      </w:r>
      <w:r w:rsidRPr="00B7174E">
        <w:t xml:space="preserve"> </w:t>
      </w:r>
    </w:p>
    <w:p w14:paraId="5B5B4CAA" w14:textId="73531664" w:rsidR="003A4D38" w:rsidRPr="00506317" w:rsidRDefault="00292F66" w:rsidP="00CD39D2">
      <w:pPr>
        <w:pStyle w:val="LITlitera"/>
        <w:keepNext/>
      </w:pPr>
      <w:bookmarkStart w:id="63" w:name="highlightHit_2365"/>
      <w:bookmarkEnd w:id="62"/>
      <w:bookmarkEnd w:id="63"/>
      <w:r>
        <w:t>d</w:t>
      </w:r>
      <w:r w:rsidR="00E62BD0">
        <w:t>)</w:t>
      </w:r>
      <w:r w:rsidR="00EC1E13">
        <w:tab/>
      </w:r>
      <w:r w:rsidR="003A4D38" w:rsidRPr="00506317">
        <w:t xml:space="preserve">w ust. 3b w pkt </w:t>
      </w:r>
      <w:r w:rsidR="00CF3A84" w:rsidRPr="00506317">
        <w:t xml:space="preserve">10 </w:t>
      </w:r>
      <w:r w:rsidR="003A4D38" w:rsidRPr="00506317">
        <w:t>krop</w:t>
      </w:r>
      <w:r w:rsidR="00CF3A84" w:rsidRPr="00506317">
        <w:t>k</w:t>
      </w:r>
      <w:r w:rsidR="003A4D38" w:rsidRPr="00506317">
        <w:t>ę zastępuje się średnikiem i dodaje się pkt 11 w brzmieniu:</w:t>
      </w:r>
    </w:p>
    <w:p w14:paraId="5714798E" w14:textId="42C7B598" w:rsidR="00FE523C" w:rsidRDefault="00F42C60" w:rsidP="00BA41B6">
      <w:pPr>
        <w:pStyle w:val="ZLITPKTzmpktliter"/>
      </w:pPr>
      <w:r>
        <w:t>„</w:t>
      </w:r>
      <w:r w:rsidR="003A4D38" w:rsidRPr="00EF1E99">
        <w:t>11)</w:t>
      </w:r>
      <w:r w:rsidR="008A668A">
        <w:tab/>
      </w:r>
      <w:r w:rsidR="003A4D38" w:rsidRPr="00EF1E99">
        <w:t xml:space="preserve">wykorzystania </w:t>
      </w:r>
      <w:r w:rsidR="00E61F3F">
        <w:t xml:space="preserve">części lub całości </w:t>
      </w:r>
      <w:r w:rsidR="003A4D38" w:rsidRPr="00EF1E99">
        <w:t xml:space="preserve">wytworzonego biogazu </w:t>
      </w:r>
      <w:r w:rsidR="00EF017A">
        <w:t xml:space="preserve">lub biogazu rolniczego </w:t>
      </w:r>
      <w:r w:rsidR="003A4D38" w:rsidRPr="00EF1E99">
        <w:t>do wytworzenia biometanu</w:t>
      </w:r>
      <w:r w:rsidR="00EF017A">
        <w:t xml:space="preserve"> z uwzględnieniem sposobu przeliczania ilości wytworzonego biogazu, biogazu rolniczego i biometanu na ilość energii wyrażoną w MWh, zgodnie z przepisami wydanymi na podstawie art. 62</w:t>
      </w:r>
      <w:r w:rsidR="003A4D38" w:rsidRPr="00EF1E99">
        <w:t>.”,</w:t>
      </w:r>
    </w:p>
    <w:p w14:paraId="1D52668A" w14:textId="652742D8" w:rsidR="00F42C60" w:rsidRPr="00F42C60" w:rsidRDefault="00292F66" w:rsidP="00CD39D2">
      <w:pPr>
        <w:pStyle w:val="LITlitera"/>
        <w:keepNext/>
      </w:pPr>
      <w:r>
        <w:t>e</w:t>
      </w:r>
      <w:r w:rsidR="00E62BD0">
        <w:t>)</w:t>
      </w:r>
      <w:r w:rsidR="00D76ACC">
        <w:tab/>
      </w:r>
      <w:r w:rsidR="00DB0ABE">
        <w:t xml:space="preserve">dodaje się ust. </w:t>
      </w:r>
      <w:r w:rsidR="00B00D69">
        <w:t>5</w:t>
      </w:r>
      <w:r w:rsidR="00F420A6">
        <w:t xml:space="preserve"> i 6</w:t>
      </w:r>
      <w:r w:rsidR="00DB0ABE">
        <w:t xml:space="preserve"> </w:t>
      </w:r>
      <w:r w:rsidR="00431D2A" w:rsidRPr="00F42C60">
        <w:t>w</w:t>
      </w:r>
      <w:r w:rsidR="00F31D05" w:rsidRPr="00F42C60">
        <w:t xml:space="preserve"> brzmieni</w:t>
      </w:r>
      <w:r w:rsidR="00431D2A" w:rsidRPr="00F42C60">
        <w:t>u</w:t>
      </w:r>
      <w:r w:rsidR="00F31D05" w:rsidRPr="00F42C60">
        <w:t>:</w:t>
      </w:r>
    </w:p>
    <w:p w14:paraId="7C93053E" w14:textId="79E07BB4" w:rsidR="00431D2A" w:rsidRPr="00BF5ED8" w:rsidRDefault="00431D2A" w:rsidP="00CD39D2">
      <w:pPr>
        <w:pStyle w:val="ZLITUSTzmustliter"/>
        <w:keepNext/>
        <w:rPr>
          <w:rFonts w:eastAsia="Times New Roman"/>
        </w:rPr>
      </w:pPr>
      <w:bookmarkStart w:id="64" w:name="_Hlk118306808"/>
      <w:r w:rsidRPr="00431D2A">
        <w:rPr>
          <w:rFonts w:eastAsia="Times New Roman"/>
        </w:rPr>
        <w:t>„</w:t>
      </w:r>
      <w:r w:rsidR="00B00D69">
        <w:rPr>
          <w:rFonts w:eastAsia="Times New Roman"/>
        </w:rPr>
        <w:t>5</w:t>
      </w:r>
      <w:r w:rsidRPr="00431D2A">
        <w:rPr>
          <w:rFonts w:eastAsia="Times New Roman"/>
        </w:rPr>
        <w:t xml:space="preserve">. </w:t>
      </w:r>
      <w:r w:rsidR="005657E3">
        <w:rPr>
          <w:rFonts w:eastAsia="Times New Roman"/>
        </w:rPr>
        <w:t>Z</w:t>
      </w:r>
      <w:r w:rsidRPr="00431D2A">
        <w:rPr>
          <w:rFonts w:eastAsia="Times New Roman"/>
        </w:rPr>
        <w:t>obowiązani</w:t>
      </w:r>
      <w:r w:rsidR="005657E3">
        <w:rPr>
          <w:rFonts w:eastAsia="Times New Roman"/>
        </w:rPr>
        <w:t>e</w:t>
      </w:r>
      <w:r w:rsidRPr="00431D2A">
        <w:rPr>
          <w:rFonts w:eastAsia="Times New Roman"/>
        </w:rPr>
        <w:t xml:space="preserve">, o którym mowa w </w:t>
      </w:r>
      <w:r w:rsidR="005657E3" w:rsidRPr="005657E3">
        <w:rPr>
          <w:rFonts w:eastAsia="Times New Roman"/>
        </w:rPr>
        <w:t>art. 70b ust. 4 pkt 1 lit. d</w:t>
      </w:r>
      <w:r w:rsidR="003A3F6F">
        <w:rPr>
          <w:rFonts w:eastAsia="Times New Roman"/>
        </w:rPr>
        <w:t>,</w:t>
      </w:r>
      <w:r w:rsidR="005657E3" w:rsidRPr="005657E3">
        <w:rPr>
          <w:rFonts w:eastAsia="Times New Roman"/>
        </w:rPr>
        <w:t xml:space="preserve"> </w:t>
      </w:r>
      <w:r w:rsidR="005657E3">
        <w:rPr>
          <w:rFonts w:eastAsia="Times New Roman"/>
        </w:rPr>
        <w:t>z uw</w:t>
      </w:r>
      <w:r w:rsidR="00A7620B">
        <w:rPr>
          <w:rFonts w:eastAsia="Times New Roman"/>
        </w:rPr>
        <w:t>z</w:t>
      </w:r>
      <w:r w:rsidR="005657E3">
        <w:rPr>
          <w:rFonts w:eastAsia="Times New Roman"/>
        </w:rPr>
        <w:t xml:space="preserve">ględnieniem </w:t>
      </w:r>
      <w:r w:rsidR="00A7620B" w:rsidRPr="00A7620B">
        <w:rPr>
          <w:rFonts w:eastAsia="Times New Roman"/>
        </w:rPr>
        <w:t>postanowienia wydanego na podstawie art. 70ba ust. 1</w:t>
      </w:r>
      <w:r w:rsidR="00C1017F">
        <w:rPr>
          <w:rFonts w:eastAsia="Times New Roman"/>
        </w:rPr>
        <w:t>,</w:t>
      </w:r>
      <w:r w:rsidR="00A7620B" w:rsidRPr="00A7620B">
        <w:rPr>
          <w:rFonts w:eastAsia="Times New Roman"/>
        </w:rPr>
        <w:t xml:space="preserve"> albo </w:t>
      </w:r>
      <w:r w:rsidR="00C1017F">
        <w:rPr>
          <w:rFonts w:eastAsia="Times New Roman"/>
        </w:rPr>
        <w:t xml:space="preserve">o którym mowa w </w:t>
      </w:r>
      <w:r w:rsidRPr="00431D2A">
        <w:rPr>
          <w:rFonts w:eastAsia="Times New Roman"/>
        </w:rPr>
        <w:t>art. 79 ust. 3 pkt 8</w:t>
      </w:r>
      <w:r w:rsidR="00C1017F">
        <w:rPr>
          <w:rFonts w:eastAsia="Times New Roman"/>
        </w:rPr>
        <w:t>,</w:t>
      </w:r>
      <w:r w:rsidR="00CD39D2">
        <w:rPr>
          <w:rFonts w:eastAsia="Times New Roman"/>
        </w:rPr>
        <w:t xml:space="preserve"> </w:t>
      </w:r>
      <w:r w:rsidRPr="00431D2A">
        <w:rPr>
          <w:rFonts w:eastAsia="Times New Roman"/>
        </w:rPr>
        <w:t xml:space="preserve">z uwzględnieniem </w:t>
      </w:r>
      <w:r w:rsidR="00A7620B">
        <w:rPr>
          <w:rFonts w:eastAsia="Times New Roman"/>
        </w:rPr>
        <w:t xml:space="preserve">postanowienia wydanego na podstawie </w:t>
      </w:r>
      <w:r w:rsidR="00A7620B" w:rsidRPr="00A7620B">
        <w:rPr>
          <w:rFonts w:eastAsia="Times New Roman"/>
        </w:rPr>
        <w:t>art. 79a ust. 1</w:t>
      </w:r>
      <w:r w:rsidRPr="00431D2A">
        <w:rPr>
          <w:rFonts w:eastAsia="Times New Roman"/>
        </w:rPr>
        <w:t xml:space="preserve">, </w:t>
      </w:r>
      <w:r w:rsidR="00A7620B" w:rsidRPr="00A7620B">
        <w:rPr>
          <w:rFonts w:eastAsia="Times New Roman"/>
        </w:rPr>
        <w:t>uznaje się za spełnione</w:t>
      </w:r>
      <w:r w:rsidR="003A3F6F">
        <w:rPr>
          <w:rFonts w:eastAsia="Times New Roman"/>
        </w:rPr>
        <w:t>,</w:t>
      </w:r>
      <w:r w:rsidR="00A7620B" w:rsidRPr="00A7620B">
        <w:rPr>
          <w:rFonts w:eastAsia="Times New Roman"/>
        </w:rPr>
        <w:t xml:space="preserve"> w przypadku gdy wytwórca, w</w:t>
      </w:r>
      <w:r w:rsidR="00CD39D2">
        <w:rPr>
          <w:rFonts w:eastAsia="Times New Roman"/>
        </w:rPr>
        <w:t> </w:t>
      </w:r>
      <w:r w:rsidR="00A7620B" w:rsidRPr="00A7620B">
        <w:rPr>
          <w:rFonts w:eastAsia="Times New Roman"/>
        </w:rPr>
        <w:t xml:space="preserve">terminie </w:t>
      </w:r>
      <w:r w:rsidR="00826F78">
        <w:rPr>
          <w:rFonts w:eastAsia="Times New Roman"/>
        </w:rPr>
        <w:t xml:space="preserve">realizacji </w:t>
      </w:r>
      <w:r w:rsidR="00A7620B" w:rsidRPr="00A7620B">
        <w:rPr>
          <w:rFonts w:eastAsia="Times New Roman"/>
        </w:rPr>
        <w:t>tego zobowiązania</w:t>
      </w:r>
      <w:r w:rsidR="003A3F6F">
        <w:rPr>
          <w:rFonts w:eastAsia="Times New Roman"/>
        </w:rPr>
        <w:t>,</w:t>
      </w:r>
      <w:r w:rsidR="00A7620B">
        <w:rPr>
          <w:rFonts w:eastAsia="Times New Roman"/>
        </w:rPr>
        <w:t xml:space="preserve"> uzyskał koncesję </w:t>
      </w:r>
      <w:r w:rsidRPr="00431D2A">
        <w:rPr>
          <w:rFonts w:eastAsia="Times New Roman"/>
        </w:rPr>
        <w:t xml:space="preserve">na </w:t>
      </w:r>
      <w:r w:rsidR="00A7620B">
        <w:rPr>
          <w:rFonts w:eastAsia="Times New Roman"/>
        </w:rPr>
        <w:t xml:space="preserve">wykonywanie działalności gospodarczej w zakresie </w:t>
      </w:r>
      <w:r w:rsidRPr="00431D2A">
        <w:rPr>
          <w:rFonts w:eastAsia="Times New Roman"/>
        </w:rPr>
        <w:t>wytwarzani</w:t>
      </w:r>
      <w:r w:rsidR="00A7620B">
        <w:rPr>
          <w:rFonts w:eastAsia="Times New Roman"/>
        </w:rPr>
        <w:t>a</w:t>
      </w:r>
      <w:r w:rsidRPr="00431D2A">
        <w:rPr>
          <w:rFonts w:eastAsia="Times New Roman"/>
        </w:rPr>
        <w:t xml:space="preserve"> energii elektrycznej z odnawialnych źródeł energii albo został wpisany do rejestru wytwórców energii w małej instalacji</w:t>
      </w:r>
      <w:r w:rsidR="003A3F6F">
        <w:rPr>
          <w:rFonts w:eastAsia="Times New Roman"/>
        </w:rPr>
        <w:t>,</w:t>
      </w:r>
      <w:r w:rsidRPr="00431D2A">
        <w:rPr>
          <w:rFonts w:eastAsia="Times New Roman"/>
        </w:rPr>
        <w:t xml:space="preserve"> albo został wpisany do rejestru wytwórców biogazu</w:t>
      </w:r>
      <w:r w:rsidR="005227C9">
        <w:rPr>
          <w:rFonts w:eastAsia="Times New Roman"/>
        </w:rPr>
        <w:t xml:space="preserve"> i </w:t>
      </w:r>
      <w:r w:rsidRPr="00431D2A">
        <w:rPr>
          <w:rFonts w:eastAsia="Times New Roman"/>
        </w:rPr>
        <w:t>przekazał Prezesowi URE oraz operatorowi rozliczeń energii odnawialnej</w:t>
      </w:r>
      <w:r w:rsidR="0042430F">
        <w:rPr>
          <w:rFonts w:eastAsia="Times New Roman"/>
        </w:rPr>
        <w:t>, o którym mowa w art. 106,</w:t>
      </w:r>
      <w:r w:rsidR="00CD39D2">
        <w:rPr>
          <w:rFonts w:eastAsia="Times New Roman"/>
        </w:rPr>
        <w:t xml:space="preserve"> </w:t>
      </w:r>
      <w:r w:rsidRPr="00431D2A">
        <w:rPr>
          <w:rFonts w:eastAsia="Times New Roman"/>
        </w:rPr>
        <w:t xml:space="preserve">informację o dniu wytworzenia oraz wprowadzenia energii elektrycznej z odnawialnych źródeł energii do sieci, potwierdzoną przez operatora sieci przesyłowej elektroenergetycznej lub operatora sieci dystrybucyjnej elektroenergetycznej, </w:t>
      </w:r>
      <w:r w:rsidR="007C6768">
        <w:rPr>
          <w:rFonts w:eastAsia="Times New Roman"/>
        </w:rPr>
        <w:t xml:space="preserve">a </w:t>
      </w:r>
      <w:r w:rsidR="00BA41B6" w:rsidRPr="00BA41B6">
        <w:rPr>
          <w:rFonts w:eastAsia="Times New Roman"/>
        </w:rPr>
        <w:t xml:space="preserve">instalacja odnawialnego źródła energii </w:t>
      </w:r>
      <w:r w:rsidR="007C6768">
        <w:rPr>
          <w:rFonts w:eastAsia="Times New Roman"/>
        </w:rPr>
        <w:t xml:space="preserve">tego wytwórcy </w:t>
      </w:r>
      <w:r w:rsidR="00BA41B6" w:rsidRPr="00BA41B6">
        <w:rPr>
          <w:rFonts w:eastAsia="Times New Roman"/>
        </w:rPr>
        <w:t xml:space="preserve">pozostawała w gotowości do wytwarzania energii, jednak </w:t>
      </w:r>
      <w:r w:rsidR="007C6768">
        <w:rPr>
          <w:rFonts w:eastAsia="Times New Roman"/>
        </w:rPr>
        <w:t xml:space="preserve">w wymaganym terminie </w:t>
      </w:r>
      <w:r w:rsidR="00BA41B6" w:rsidRPr="00BA41B6">
        <w:rPr>
          <w:rFonts w:eastAsia="Times New Roman"/>
        </w:rPr>
        <w:t xml:space="preserve">nie doszło do sprzedaży po raz pierwszy </w:t>
      </w:r>
      <w:r w:rsidR="007C6768">
        <w:rPr>
          <w:rFonts w:eastAsia="Times New Roman"/>
        </w:rPr>
        <w:t xml:space="preserve">energii elektrycznej </w:t>
      </w:r>
      <w:r w:rsidR="00BA41B6" w:rsidRPr="00BA41B6">
        <w:rPr>
          <w:rFonts w:eastAsia="Times New Roman"/>
        </w:rPr>
        <w:t>w następstwie:</w:t>
      </w:r>
    </w:p>
    <w:p w14:paraId="370D93CD" w14:textId="3584EE23" w:rsidR="00F31D05" w:rsidRPr="00B1372F" w:rsidRDefault="00B1372F" w:rsidP="00E46153">
      <w:pPr>
        <w:pStyle w:val="ZLITPKTzmpktliter"/>
      </w:pPr>
      <w:r>
        <w:t>1)</w:t>
      </w:r>
      <w:r>
        <w:tab/>
      </w:r>
      <w:r w:rsidR="00F31D05" w:rsidRPr="00B1372F">
        <w:t>obowiązywania regulacji prawa powszechnie obowiązującego;</w:t>
      </w:r>
    </w:p>
    <w:p w14:paraId="1EEBE0D0" w14:textId="67705B24" w:rsidR="00F31D05" w:rsidRPr="00B1372F" w:rsidRDefault="00B1372F" w:rsidP="00E46153">
      <w:pPr>
        <w:pStyle w:val="ZLITPKTzmpktliter"/>
      </w:pPr>
      <w:r>
        <w:t>2)</w:t>
      </w:r>
      <w:r>
        <w:tab/>
      </w:r>
      <w:r w:rsidR="00F31D05" w:rsidRPr="00B1372F">
        <w:t>konieczności zapewnienia bezpieczeństwa pracy sieci elektroenergetycznej;</w:t>
      </w:r>
    </w:p>
    <w:p w14:paraId="5A1C4E06" w14:textId="50F3DE0B" w:rsidR="00F31D05" w:rsidRPr="00B1372F" w:rsidRDefault="00B1372F" w:rsidP="00E46153">
      <w:pPr>
        <w:pStyle w:val="ZLITPKTzmpktliter"/>
      </w:pPr>
      <w:r>
        <w:t>3)</w:t>
      </w:r>
      <w:r>
        <w:tab/>
      </w:r>
      <w:r w:rsidR="00F31D05" w:rsidRPr="00B1372F">
        <w:t xml:space="preserve">wystąpienia awarii w systemie elektroenergetycznym, w tym awarii przyłącza lub </w:t>
      </w:r>
      <w:r w:rsidR="003A0814">
        <w:t>sieci elektroenergetycznej</w:t>
      </w:r>
      <w:r w:rsidR="00F31D05" w:rsidRPr="00B1372F">
        <w:t>;</w:t>
      </w:r>
    </w:p>
    <w:p w14:paraId="0AEA1A71" w14:textId="21201460" w:rsidR="00F31D05" w:rsidRPr="00B1372F" w:rsidRDefault="00B1372F" w:rsidP="00CD39D2">
      <w:pPr>
        <w:pStyle w:val="ZLITPKTzmpktliter"/>
        <w:keepNext/>
      </w:pPr>
      <w:r>
        <w:t>4)</w:t>
      </w:r>
      <w:r>
        <w:tab/>
      </w:r>
      <w:r w:rsidR="00F31D05" w:rsidRPr="00B1372F">
        <w:t>działania siły wyższej, rozumianej jako zdarzenie lub seria zdarzeń, niezależnych od wytwórcy, których nie mógł on uniknąć lub przezwyciężyć, do</w:t>
      </w:r>
      <w:r w:rsidR="00CD39D2">
        <w:t> </w:t>
      </w:r>
      <w:r w:rsidR="00F31D05" w:rsidRPr="00B1372F">
        <w:t>których zalicza się:</w:t>
      </w:r>
    </w:p>
    <w:p w14:paraId="520527DB" w14:textId="3484C4DA" w:rsidR="00F31D05" w:rsidRPr="00B1372F" w:rsidRDefault="00B1372F" w:rsidP="00E46153">
      <w:pPr>
        <w:pStyle w:val="ZLITLITwPKTzmlitwpktliter"/>
      </w:pPr>
      <w:r>
        <w:t>a)</w:t>
      </w:r>
      <w:r>
        <w:tab/>
      </w:r>
      <w:r w:rsidR="00F31D05" w:rsidRPr="00B1372F">
        <w:t>klęsk</w:t>
      </w:r>
      <w:r w:rsidR="003A3F6F">
        <w:t>a</w:t>
      </w:r>
      <w:r w:rsidR="00F31D05" w:rsidRPr="00B1372F">
        <w:t xml:space="preserve"> żywiołow</w:t>
      </w:r>
      <w:r w:rsidR="003A3F6F">
        <w:t>a</w:t>
      </w:r>
      <w:r w:rsidR="00F31D05" w:rsidRPr="00B1372F">
        <w:t>, w tym katastrof</w:t>
      </w:r>
      <w:r w:rsidR="003A3F6F">
        <w:t>a</w:t>
      </w:r>
      <w:r w:rsidR="00F31D05" w:rsidRPr="00B1372F">
        <w:t xml:space="preserve"> naturaln</w:t>
      </w:r>
      <w:r w:rsidR="003A3F6F">
        <w:t>a</w:t>
      </w:r>
      <w:r w:rsidR="00F31D05" w:rsidRPr="00B1372F">
        <w:t xml:space="preserve"> w rozumieniu ustawy z dnia 18 kwietnia 2002 r.</w:t>
      </w:r>
      <w:r w:rsidR="009D679C">
        <w:t xml:space="preserve"> </w:t>
      </w:r>
      <w:r w:rsidR="00F31D05" w:rsidRPr="00B1372F">
        <w:t>o stanie klęski żywiołowej (Dz.</w:t>
      </w:r>
      <w:r w:rsidR="009D679C">
        <w:t xml:space="preserve"> </w:t>
      </w:r>
      <w:r w:rsidR="00F31D05" w:rsidRPr="00B1372F">
        <w:t>U. z 2017 r. poz. 1897),</w:t>
      </w:r>
    </w:p>
    <w:p w14:paraId="2AD6EF5A" w14:textId="0FB3A4E3" w:rsidR="00F31D05" w:rsidRPr="00B1372F" w:rsidRDefault="00B1372F" w:rsidP="00E46153">
      <w:pPr>
        <w:pStyle w:val="ZLITLITwPKTzmlitwpktliter"/>
      </w:pPr>
      <w:r>
        <w:t>b)</w:t>
      </w:r>
      <w:r>
        <w:tab/>
      </w:r>
      <w:r w:rsidR="00F31D05" w:rsidRPr="00B1372F">
        <w:t>wojn</w:t>
      </w:r>
      <w:r w:rsidR="003A3F6F">
        <w:t>a</w:t>
      </w:r>
      <w:r w:rsidR="00F31D05" w:rsidRPr="00B1372F">
        <w:t>, działa</w:t>
      </w:r>
      <w:r w:rsidR="003A3F6F">
        <w:t>nia</w:t>
      </w:r>
      <w:r w:rsidR="00F31D05" w:rsidRPr="00B1372F">
        <w:t xml:space="preserve"> wojenn</w:t>
      </w:r>
      <w:r w:rsidR="003A3F6F">
        <w:t>e</w:t>
      </w:r>
      <w:r w:rsidR="00F31D05" w:rsidRPr="00B1372F">
        <w:t>, akt</w:t>
      </w:r>
      <w:r w:rsidR="003A3F6F">
        <w:t>y</w:t>
      </w:r>
      <w:r w:rsidR="00F31D05" w:rsidRPr="00B1372F">
        <w:t xml:space="preserve"> terroryzmu, zamiesz</w:t>
      </w:r>
      <w:r w:rsidR="003A3F6F">
        <w:t>ki</w:t>
      </w:r>
      <w:r w:rsidR="00F31D05" w:rsidRPr="00B1372F">
        <w:t>, awari</w:t>
      </w:r>
      <w:r w:rsidR="003A3F6F">
        <w:t>a</w:t>
      </w:r>
      <w:r w:rsidR="00F31D05" w:rsidRPr="00B1372F">
        <w:t xml:space="preserve"> elektrowni jądrowej;</w:t>
      </w:r>
    </w:p>
    <w:p w14:paraId="6C3B3AED" w14:textId="14DD4CF0" w:rsidR="00F420A6" w:rsidRDefault="00B1372F" w:rsidP="00E46153">
      <w:pPr>
        <w:pStyle w:val="ZLITPKTzmpktliter"/>
      </w:pPr>
      <w:r>
        <w:t>5)</w:t>
      </w:r>
      <w:r>
        <w:tab/>
      </w:r>
      <w:r w:rsidR="00F31D05" w:rsidRPr="00B1372F">
        <w:t>wystąpienia awarii technicznej instalacji odnawialnego źródła energii rozumianej jako gwałtowne, nieprzewidziane i niezależne od wytwórcy uszkodzenie lub zniszczenie tej instalacji lub zniszczenie obiektów budowlanych</w:t>
      </w:r>
      <w:r w:rsidR="003A3F6F">
        <w:t>,</w:t>
      </w:r>
      <w:r w:rsidR="00F31D05" w:rsidRPr="00B1372F">
        <w:t xml:space="preserve"> lub urządzeń warunkujących pracę tej instalacji.</w:t>
      </w:r>
    </w:p>
    <w:p w14:paraId="1F8A6422" w14:textId="5678E651" w:rsidR="00F31D05" w:rsidRPr="00BA41B6" w:rsidRDefault="00F420A6" w:rsidP="00CD39D2">
      <w:pPr>
        <w:pStyle w:val="ZLITUSTzmustliter"/>
        <w:rPr>
          <w:rFonts w:eastAsia="Times New Roman"/>
        </w:rPr>
      </w:pPr>
      <w:r>
        <w:rPr>
          <w:rFonts w:eastAsia="Times New Roman"/>
        </w:rPr>
        <w:t>6</w:t>
      </w:r>
      <w:r w:rsidR="0042430F">
        <w:rPr>
          <w:rFonts w:eastAsia="Times New Roman"/>
        </w:rPr>
        <w:t>.</w:t>
      </w:r>
      <w:r w:rsidR="008A668A">
        <w:rPr>
          <w:rFonts w:eastAsia="Times New Roman"/>
        </w:rPr>
        <w:t xml:space="preserve"> </w:t>
      </w:r>
      <w:r w:rsidRPr="00F420A6">
        <w:rPr>
          <w:rFonts w:eastAsia="Times New Roman"/>
        </w:rPr>
        <w:t>W przypadku gdy z opinii, o której mowa w ust. 1 pkt 4 lit. c, wynika</w:t>
      </w:r>
      <w:r w:rsidR="00931502">
        <w:rPr>
          <w:rFonts w:eastAsia="Times New Roman"/>
        </w:rPr>
        <w:t>,</w:t>
      </w:r>
      <w:r w:rsidRPr="00F420A6">
        <w:rPr>
          <w:rFonts w:eastAsia="Times New Roman"/>
        </w:rPr>
        <w:t xml:space="preserve"> że udział poniesionych i udokumentowanych nakładów inwestycyjnych modernizacji w kosztach kwalifikowanych wybudowania nowej referencyjnej instalacji odnawialnego źródła energii, o którym mowa w art. 74 ust. 2d</w:t>
      </w:r>
      <w:r w:rsidR="0042430F">
        <w:rPr>
          <w:rFonts w:eastAsia="Times New Roman"/>
        </w:rPr>
        <w:t>,</w:t>
      </w:r>
      <w:r w:rsidRPr="00F420A6">
        <w:rPr>
          <w:rFonts w:eastAsia="Times New Roman"/>
        </w:rPr>
        <w:t xml:space="preserve"> jest inny niż wskazany w oświadczeniu, o którym mowa w art. 79 ust. 3 pkt 5b</w:t>
      </w:r>
      <w:r w:rsidR="0042430F">
        <w:rPr>
          <w:rFonts w:eastAsia="Times New Roman"/>
        </w:rPr>
        <w:t>,</w:t>
      </w:r>
      <w:r w:rsidRPr="00F420A6">
        <w:rPr>
          <w:rFonts w:eastAsia="Times New Roman"/>
        </w:rPr>
        <w:t xml:space="preserve"> i jego uwzględnienie powodowałoby zmianę okresu wsparcia, o którym mowa w art. 77 ust. 1 albo 2a, prawo do pokrycia ujemnego salda, o którym mowa w art. 93 ust. 1 pkt 4 i ust. 2 pkt 3</w:t>
      </w:r>
      <w:r w:rsidR="0042430F">
        <w:rPr>
          <w:rFonts w:eastAsia="Times New Roman"/>
        </w:rPr>
        <w:t>,</w:t>
      </w:r>
      <w:r w:rsidRPr="00F420A6">
        <w:rPr>
          <w:rFonts w:eastAsia="Times New Roman"/>
        </w:rPr>
        <w:t xml:space="preserve"> nie przysługuje.</w:t>
      </w:r>
      <w:r w:rsidR="009D679C">
        <w:rPr>
          <w:rFonts w:eastAsia="Times New Roman"/>
        </w:rPr>
        <w:t>”</w:t>
      </w:r>
      <w:r w:rsidR="00BA41B6">
        <w:rPr>
          <w:rFonts w:eastAsia="Times New Roman"/>
        </w:rPr>
        <w:t>;</w:t>
      </w:r>
    </w:p>
    <w:bookmarkEnd w:id="64"/>
    <w:p w14:paraId="2AA2E7F1" w14:textId="552B75C6" w:rsidR="00836CB1" w:rsidRPr="00A868FB" w:rsidRDefault="00CD39D2" w:rsidP="00E46153">
      <w:pPr>
        <w:pStyle w:val="PKTpunkt"/>
      </w:pPr>
      <w:r>
        <w:t>81</w:t>
      </w:r>
      <w:r w:rsidR="00340741" w:rsidRPr="00A868FB">
        <w:t>)</w:t>
      </w:r>
      <w:r w:rsidR="001120D2">
        <w:tab/>
      </w:r>
      <w:r w:rsidR="00836CB1" w:rsidRPr="00A868FB">
        <w:t>w art. 83a w ust. 1, 3 i 5 po wyrazach „w art. 92 ust. 1 i 5</w:t>
      </w:r>
      <w:r w:rsidR="008A668A">
        <w:t>” dodaje się wyrazy „lub w art. </w:t>
      </w:r>
      <w:r w:rsidR="00836CB1" w:rsidRPr="00A868FB">
        <w:t>83e ust. 1”;</w:t>
      </w:r>
    </w:p>
    <w:p w14:paraId="444571B9" w14:textId="15E1AC56" w:rsidR="006315B0" w:rsidRPr="00D83694" w:rsidRDefault="00CD39D2" w:rsidP="00E7265F">
      <w:pPr>
        <w:pStyle w:val="PKTpunkt"/>
        <w:keepNext/>
      </w:pPr>
      <w:r>
        <w:t>82</w:t>
      </w:r>
      <w:r w:rsidR="00836CB1">
        <w:t>)</w:t>
      </w:r>
      <w:r w:rsidR="001120D2">
        <w:tab/>
      </w:r>
      <w:r w:rsidR="006315B0" w:rsidRPr="00D83694">
        <w:t>po</w:t>
      </w:r>
      <w:r w:rsidR="006315B0">
        <w:t xml:space="preserve"> art. </w:t>
      </w:r>
      <w:r w:rsidR="006315B0" w:rsidRPr="00D83694">
        <w:t>83a dodaje się</w:t>
      </w:r>
      <w:r w:rsidR="006315B0">
        <w:t xml:space="preserve"> art. </w:t>
      </w:r>
      <w:r w:rsidR="006315B0" w:rsidRPr="00D83694">
        <w:t>83b</w:t>
      </w:r>
      <w:r w:rsidR="00EB1C6D">
        <w:t>–</w:t>
      </w:r>
      <w:r w:rsidR="00695B24" w:rsidRPr="00D83694">
        <w:t>83</w:t>
      </w:r>
      <w:r w:rsidR="00BD7362">
        <w:t>k</w:t>
      </w:r>
      <w:r w:rsidR="00695B24" w:rsidRPr="00D83694">
        <w:t xml:space="preserve"> </w:t>
      </w:r>
      <w:r w:rsidR="006315B0" w:rsidRPr="00D83694">
        <w:t>w</w:t>
      </w:r>
      <w:r w:rsidR="006315B0">
        <w:t> </w:t>
      </w:r>
      <w:r w:rsidR="006315B0" w:rsidRPr="00D83694">
        <w:t>brzmieniu:</w:t>
      </w:r>
    </w:p>
    <w:p w14:paraId="39ABFB92" w14:textId="16F22BA6" w:rsidR="006315B0" w:rsidRPr="00D83694" w:rsidRDefault="006315B0" w:rsidP="00951A8B">
      <w:pPr>
        <w:pStyle w:val="ZUSTzmustartykuempunktem"/>
        <w:keepNext/>
      </w:pPr>
      <w:r>
        <w:t>„</w:t>
      </w:r>
      <w:bookmarkStart w:id="65" w:name="_Hlk108093882"/>
      <w:r w:rsidR="00AA588C">
        <w:t xml:space="preserve">Art. </w:t>
      </w:r>
      <w:r w:rsidRPr="00D83694">
        <w:t>83b.</w:t>
      </w:r>
      <w:r>
        <w:t> </w:t>
      </w:r>
      <w:r w:rsidRPr="00D83694">
        <w:t>1</w:t>
      </w:r>
      <w:bookmarkEnd w:id="65"/>
      <w:r w:rsidRPr="00D83694">
        <w:t>. Wytwórca energii elektrycznej z</w:t>
      </w:r>
      <w:r>
        <w:t> </w:t>
      </w:r>
      <w:r w:rsidRPr="00D83694">
        <w:t>odnawialnych źródeł energii w</w:t>
      </w:r>
      <w:r>
        <w:t> </w:t>
      </w:r>
      <w:r w:rsidRPr="00D83694">
        <w:t>instalacji odnawialnego źródła energii o</w:t>
      </w:r>
      <w:r>
        <w:t> </w:t>
      </w:r>
      <w:r w:rsidRPr="00D83694">
        <w:t>łącznej mocy zainstalowanej elektrycznej większej niż 1</w:t>
      </w:r>
      <w:r>
        <w:t> </w:t>
      </w:r>
      <w:r w:rsidRPr="00D83694">
        <w:t>MW, posiadającej wyodrębniony zespół urządzeń służących do wyprowadzania mocy wyłącznie z</w:t>
      </w:r>
      <w:r>
        <w:t> </w:t>
      </w:r>
      <w:r w:rsidRPr="00D83694">
        <w:t>tej instalacji do sieci elektroenergetycznej dystrybucyjnej lub przesyłowej, dla której upłynął okres, o</w:t>
      </w:r>
      <w:r>
        <w:t> </w:t>
      </w:r>
      <w:r w:rsidRPr="00D83694">
        <w:t>którym mowa w</w:t>
      </w:r>
      <w:r>
        <w:t> art. </w:t>
      </w:r>
      <w:r w:rsidRPr="00D83694">
        <w:t>44</w:t>
      </w:r>
      <w:r>
        <w:t xml:space="preserve"> ust. </w:t>
      </w:r>
      <w:r w:rsidRPr="00D83694">
        <w:t>5</w:t>
      </w:r>
      <w:r w:rsidR="00B94482">
        <w:t xml:space="preserve"> </w:t>
      </w:r>
      <w:r>
        <w:t>lub</w:t>
      </w:r>
      <w:r w:rsidRPr="00D83694">
        <w:t xml:space="preserve"> w</w:t>
      </w:r>
      <w:r>
        <w:t> art. </w:t>
      </w:r>
      <w:r w:rsidRPr="00D83694">
        <w:t>77</w:t>
      </w:r>
      <w:r>
        <w:t xml:space="preserve"> ust. </w:t>
      </w:r>
      <w:r w:rsidRPr="00D83694">
        <w:t>1, może przystąpić do aukcji na wsparcie operacyjne.</w:t>
      </w:r>
    </w:p>
    <w:p w14:paraId="15DED1D4" w14:textId="74320384" w:rsidR="006315B0" w:rsidRPr="00D83694" w:rsidRDefault="006315B0" w:rsidP="00E7265F">
      <w:pPr>
        <w:pStyle w:val="ZUSTzmustartykuempunktem"/>
        <w:keepNext/>
      </w:pPr>
      <w:r w:rsidRPr="00D83694">
        <w:t>2.</w:t>
      </w:r>
      <w:r w:rsidR="00F432BD">
        <w:t xml:space="preserve"> </w:t>
      </w:r>
      <w:r w:rsidRPr="00D83694">
        <w:t>Wytwórca, o</w:t>
      </w:r>
      <w:r>
        <w:t> </w:t>
      </w:r>
      <w:r w:rsidRPr="00D83694">
        <w:t>którym mowa w</w:t>
      </w:r>
      <w:r>
        <w:t> ust. </w:t>
      </w:r>
      <w:r w:rsidRPr="00D83694">
        <w:t>1, który zamierza przystąpić do aukcji na wsparcie operacyjne, składa do Prezesa URE</w:t>
      </w:r>
      <w:r w:rsidR="0031675D">
        <w:t>,</w:t>
      </w:r>
      <w:r w:rsidR="00B95539" w:rsidRPr="00B95539">
        <w:t xml:space="preserve"> </w:t>
      </w:r>
      <w:r w:rsidR="00B95539">
        <w:t xml:space="preserve">co najmniej </w:t>
      </w:r>
      <w:r w:rsidR="00BD7362">
        <w:t xml:space="preserve">na </w:t>
      </w:r>
      <w:r w:rsidR="00B95539">
        <w:t xml:space="preserve">14 dni przed </w:t>
      </w:r>
      <w:r w:rsidR="00D541BE">
        <w:t xml:space="preserve">dniem rozpoczęcia </w:t>
      </w:r>
      <w:r w:rsidR="00B95539">
        <w:t>sesji aukcji</w:t>
      </w:r>
      <w:r w:rsidR="0031675D">
        <w:t>,</w:t>
      </w:r>
      <w:r w:rsidR="00B95539">
        <w:t xml:space="preserve"> do której planuje przystąpić</w:t>
      </w:r>
      <w:r w:rsidRPr="00D83694">
        <w:t>:</w:t>
      </w:r>
    </w:p>
    <w:p w14:paraId="202477ED" w14:textId="3DBDC275" w:rsidR="006315B0" w:rsidRPr="00D83694" w:rsidRDefault="006315B0" w:rsidP="006315B0">
      <w:pPr>
        <w:pStyle w:val="ZPKTzmpktartykuempunktem"/>
      </w:pPr>
      <w:r w:rsidRPr="00D83694">
        <w:t>1)</w:t>
      </w:r>
      <w:r>
        <w:tab/>
      </w:r>
      <w:r w:rsidRPr="00D83694">
        <w:t>deklarację o</w:t>
      </w:r>
      <w:r>
        <w:t> </w:t>
      </w:r>
      <w:r w:rsidRPr="00D83694">
        <w:t>przystąpieniu do aukcji na wsparcie operacyjne albo</w:t>
      </w:r>
    </w:p>
    <w:p w14:paraId="321984A2" w14:textId="3B7E6008" w:rsidR="006315B0" w:rsidRPr="00D83694" w:rsidRDefault="006315B0" w:rsidP="006315B0">
      <w:pPr>
        <w:pStyle w:val="ZPKTzmpktartykuempunktem"/>
      </w:pPr>
      <w:r w:rsidRPr="00D83694">
        <w:t>2)</w:t>
      </w:r>
      <w:r>
        <w:tab/>
      </w:r>
      <w:r w:rsidRPr="00D83694">
        <w:t>oświadczenie, że warunki techniczne wytwarzania energii elektrycznej w</w:t>
      </w:r>
      <w:r>
        <w:t> </w:t>
      </w:r>
      <w:r w:rsidRPr="00D83694">
        <w:t>instalacji odnawialnego źródła energii nie uległy zmianie w</w:t>
      </w:r>
      <w:r>
        <w:t> </w:t>
      </w:r>
      <w:r w:rsidRPr="00D83694">
        <w:t>stosunku do informacji zawartych w</w:t>
      </w:r>
      <w:r>
        <w:t> </w:t>
      </w:r>
      <w:r w:rsidRPr="00D83694">
        <w:t>deklaracji, o</w:t>
      </w:r>
      <w:r>
        <w:t> </w:t>
      </w:r>
      <w:r w:rsidRPr="00D83694">
        <w:t>której mowa w</w:t>
      </w:r>
      <w:r>
        <w:t> pkt </w:t>
      </w:r>
      <w:r w:rsidRPr="00D83694">
        <w:t>1.</w:t>
      </w:r>
    </w:p>
    <w:p w14:paraId="180203E9" w14:textId="4005D9B9" w:rsidR="006315B0" w:rsidRPr="00D83694" w:rsidRDefault="006315B0" w:rsidP="00E7265F">
      <w:pPr>
        <w:pStyle w:val="ZUSTzmustartykuempunktem"/>
        <w:keepNext/>
      </w:pPr>
      <w:r w:rsidRPr="00D83694">
        <w:t>3.</w:t>
      </w:r>
      <w:r>
        <w:t> </w:t>
      </w:r>
      <w:r w:rsidRPr="00D83694">
        <w:t>Wytwórca, o</w:t>
      </w:r>
      <w:r>
        <w:t> </w:t>
      </w:r>
      <w:r w:rsidRPr="00D83694">
        <w:t>którym mowa w</w:t>
      </w:r>
      <w:r>
        <w:t> ust. </w:t>
      </w:r>
      <w:r w:rsidRPr="00D83694">
        <w:t>1, może przystąpić do aukcji na wsparcie operacyjne:</w:t>
      </w:r>
    </w:p>
    <w:p w14:paraId="205CB8F2" w14:textId="3055D222" w:rsidR="006315B0" w:rsidRPr="00D83694" w:rsidRDefault="006315B0" w:rsidP="006315B0">
      <w:pPr>
        <w:pStyle w:val="ZPKTzmpktartykuempunktem"/>
      </w:pPr>
      <w:r w:rsidRPr="00D83694">
        <w:t>1)</w:t>
      </w:r>
      <w:r>
        <w:tab/>
      </w:r>
      <w:r w:rsidRPr="00D83694">
        <w:t>w roku, w</w:t>
      </w:r>
      <w:r>
        <w:t> </w:t>
      </w:r>
      <w:r w:rsidRPr="00D83694">
        <w:t xml:space="preserve">którym </w:t>
      </w:r>
      <w:r w:rsidR="009E355C">
        <w:t xml:space="preserve">Prezes URE wydał </w:t>
      </w:r>
      <w:r w:rsidRPr="00D83694">
        <w:t>potwierdzenie przyjęcia deklaracji, o</w:t>
      </w:r>
      <w:r>
        <w:t> </w:t>
      </w:r>
      <w:r w:rsidRPr="00D83694">
        <w:t>którym mowa w</w:t>
      </w:r>
      <w:r>
        <w:t> art. </w:t>
      </w:r>
      <w:r w:rsidRPr="00D83694">
        <w:t>71</w:t>
      </w:r>
      <w:r>
        <w:t xml:space="preserve"> ust. </w:t>
      </w:r>
      <w:r w:rsidRPr="00D83694">
        <w:t>4, oraz</w:t>
      </w:r>
    </w:p>
    <w:p w14:paraId="202FD157" w14:textId="246AD7FF" w:rsidR="006315B0" w:rsidRPr="00D83694" w:rsidRDefault="006315B0" w:rsidP="006315B0">
      <w:pPr>
        <w:pStyle w:val="ZPKTzmpktartykuempunktem"/>
      </w:pPr>
      <w:r w:rsidRPr="00D83694">
        <w:t>2)</w:t>
      </w:r>
      <w:r>
        <w:tab/>
      </w:r>
      <w:r w:rsidRPr="00D83694">
        <w:t xml:space="preserve">przez okres </w:t>
      </w:r>
      <w:r w:rsidR="003E7AB5">
        <w:t xml:space="preserve">kolejnych </w:t>
      </w:r>
      <w:r w:rsidRPr="00D83694">
        <w:t>9</w:t>
      </w:r>
      <w:r>
        <w:t> </w:t>
      </w:r>
      <w:r w:rsidRPr="00D83694">
        <w:t xml:space="preserve">lat od </w:t>
      </w:r>
      <w:r w:rsidR="00EB0619">
        <w:t>dnia wydania potwierdzenia</w:t>
      </w:r>
      <w:r w:rsidRPr="00D83694">
        <w:t>, o</w:t>
      </w:r>
      <w:r>
        <w:t> </w:t>
      </w:r>
      <w:r w:rsidRPr="00D83694">
        <w:t>którym mowa w</w:t>
      </w:r>
      <w:r>
        <w:t> pkt </w:t>
      </w:r>
      <w:r w:rsidRPr="00D83694">
        <w:t xml:space="preserve">1, </w:t>
      </w:r>
      <w:r w:rsidR="003E7AB5">
        <w:t>pod warunkiem</w:t>
      </w:r>
      <w:r w:rsidR="003E7AB5" w:rsidRPr="00D83694">
        <w:t xml:space="preserve"> złoż</w:t>
      </w:r>
      <w:r w:rsidR="003E7AB5">
        <w:t>enia</w:t>
      </w:r>
      <w:r w:rsidR="003E7AB5" w:rsidRPr="00D83694">
        <w:t xml:space="preserve"> oświadczeni</w:t>
      </w:r>
      <w:r w:rsidR="003E7AB5">
        <w:t>a</w:t>
      </w:r>
      <w:r w:rsidRPr="00D83694">
        <w:t>, o</w:t>
      </w:r>
      <w:r>
        <w:t> </w:t>
      </w:r>
      <w:r w:rsidRPr="00D83694">
        <w:t>którym mowa w</w:t>
      </w:r>
      <w:r>
        <w:t> ust. </w:t>
      </w:r>
      <w:r w:rsidRPr="00D83694">
        <w:t>2</w:t>
      </w:r>
      <w:r>
        <w:t xml:space="preserve"> pkt </w:t>
      </w:r>
      <w:r w:rsidRPr="00D83694">
        <w:t>2.</w:t>
      </w:r>
    </w:p>
    <w:p w14:paraId="657EBDA3" w14:textId="31ED1E4A" w:rsidR="006315B0" w:rsidRPr="00D83694" w:rsidRDefault="006315B0" w:rsidP="006315B0">
      <w:pPr>
        <w:pStyle w:val="ZUSTzmustartykuempunktem"/>
      </w:pPr>
      <w:r w:rsidRPr="00D83694">
        <w:t>4.</w:t>
      </w:r>
      <w:r>
        <w:t> </w:t>
      </w:r>
      <w:r w:rsidRPr="00D83694">
        <w:t>Do deklaracji o</w:t>
      </w:r>
      <w:r>
        <w:t> </w:t>
      </w:r>
      <w:r w:rsidRPr="00D83694">
        <w:t>przystąpieniu do aukcji na wsparcie operacyjne stosuje się przepisy</w:t>
      </w:r>
      <w:r>
        <w:t xml:space="preserve"> art. </w:t>
      </w:r>
      <w:r w:rsidRPr="00D83694">
        <w:t>71</w:t>
      </w:r>
      <w:r>
        <w:t xml:space="preserve"> ust. </w:t>
      </w:r>
      <w:r w:rsidRPr="00D83694">
        <w:t>2a</w:t>
      </w:r>
      <w:r>
        <w:softHyphen/>
      </w:r>
      <w:r>
        <w:softHyphen/>
      </w:r>
      <w:r w:rsidR="00EB1C6D">
        <w:t>–</w:t>
      </w:r>
      <w:r w:rsidR="00AB2BA4">
        <w:t xml:space="preserve">4 i </w:t>
      </w:r>
      <w:r w:rsidRPr="00D83694">
        <w:t>6.</w:t>
      </w:r>
    </w:p>
    <w:p w14:paraId="4A3DF78C" w14:textId="5BDFC7C7" w:rsidR="006315B0" w:rsidRPr="00D83694" w:rsidRDefault="006315B0" w:rsidP="00E7265F">
      <w:pPr>
        <w:pStyle w:val="ZARTzmartartykuempunktem"/>
        <w:keepNext/>
      </w:pPr>
      <w:r w:rsidRPr="00D83694">
        <w:t>Art.</w:t>
      </w:r>
      <w:r>
        <w:t> </w:t>
      </w:r>
      <w:r w:rsidRPr="00D83694">
        <w:t>83c.</w:t>
      </w:r>
      <w:r>
        <w:t> </w:t>
      </w:r>
      <w:r w:rsidRPr="00D83694">
        <w:t>1. Energia elektryczna z</w:t>
      </w:r>
      <w:r>
        <w:t> </w:t>
      </w:r>
      <w:r w:rsidRPr="00D83694">
        <w:t>odnawialnych źródeł energii wytworzona oddzielnie w</w:t>
      </w:r>
      <w:r>
        <w:t> </w:t>
      </w:r>
      <w:r w:rsidRPr="00D83694">
        <w:t>instalacjach odnawialnego źródła energii, o</w:t>
      </w:r>
      <w:r>
        <w:t> </w:t>
      </w:r>
      <w:r w:rsidRPr="00D83694">
        <w:t>których mowa w</w:t>
      </w:r>
      <w:r>
        <w:t> art. </w:t>
      </w:r>
      <w:r w:rsidRPr="00D83694">
        <w:t>83d</w:t>
      </w:r>
      <w:r w:rsidR="00485E38">
        <w:t xml:space="preserve"> ust. 5</w:t>
      </w:r>
      <w:r w:rsidRPr="00D83694">
        <w:t>, może zostać sprzedana w</w:t>
      </w:r>
      <w:r>
        <w:t> </w:t>
      </w:r>
      <w:r w:rsidRPr="00D83694">
        <w:t>drodze aukcji na wsparcie operacyjne przez wytwórców, którzy złożyli:</w:t>
      </w:r>
    </w:p>
    <w:p w14:paraId="464E8DD3" w14:textId="158830DB" w:rsidR="006315B0" w:rsidRPr="00D83694" w:rsidRDefault="006315B0" w:rsidP="006315B0">
      <w:pPr>
        <w:pStyle w:val="ZPKTzmpktartykuempunktem"/>
      </w:pPr>
      <w:r w:rsidRPr="00D83694">
        <w:t>1)</w:t>
      </w:r>
      <w:r>
        <w:tab/>
      </w:r>
      <w:r w:rsidRPr="00D83694">
        <w:t>deklarację o</w:t>
      </w:r>
      <w:r>
        <w:t> </w:t>
      </w:r>
      <w:r w:rsidRPr="00D83694">
        <w:t>przystąpieniu do aukcji na wsparcie operacyjne w</w:t>
      </w:r>
      <w:r>
        <w:t> </w:t>
      </w:r>
      <w:r w:rsidRPr="00D83694">
        <w:t xml:space="preserve">terminie do </w:t>
      </w:r>
      <w:r w:rsidR="00B94482">
        <w:t xml:space="preserve">dnia </w:t>
      </w:r>
      <w:r w:rsidRPr="00D83694">
        <w:t>31</w:t>
      </w:r>
      <w:r>
        <w:t> </w:t>
      </w:r>
      <w:r w:rsidRPr="00D83694">
        <w:t xml:space="preserve">grudnia </w:t>
      </w:r>
      <w:r w:rsidR="00331FE1" w:rsidRPr="00D83694">
        <w:t>203</w:t>
      </w:r>
      <w:r w:rsidR="00331FE1">
        <w:t>3 </w:t>
      </w:r>
      <w:r w:rsidRPr="00D83694">
        <w:t>r. oraz uzyskali potwierdzenie, o</w:t>
      </w:r>
      <w:r>
        <w:t> </w:t>
      </w:r>
      <w:r w:rsidRPr="00D83694">
        <w:t>którym mowa w</w:t>
      </w:r>
      <w:r>
        <w:t> art. </w:t>
      </w:r>
      <w:r w:rsidRPr="00D83694">
        <w:t>71</w:t>
      </w:r>
      <w:r>
        <w:t xml:space="preserve"> ust. </w:t>
      </w:r>
      <w:r w:rsidRPr="00D83694">
        <w:t>4</w:t>
      </w:r>
      <w:r w:rsidR="00EB1C6D">
        <w:t>,</w:t>
      </w:r>
      <w:r>
        <w:t xml:space="preserve"> </w:t>
      </w:r>
      <w:r w:rsidR="00694E25">
        <w:t>lub</w:t>
      </w:r>
    </w:p>
    <w:p w14:paraId="4EA3BAEF" w14:textId="30BDB43B" w:rsidR="006315B0" w:rsidRPr="00D83694" w:rsidRDefault="006315B0" w:rsidP="006315B0">
      <w:pPr>
        <w:pStyle w:val="ZPKTzmpktartykuempunktem"/>
      </w:pPr>
      <w:r w:rsidRPr="00D83694">
        <w:t>2)</w:t>
      </w:r>
      <w:r>
        <w:tab/>
      </w:r>
      <w:r w:rsidRPr="00D83694">
        <w:t>oświadczenie, o</w:t>
      </w:r>
      <w:r>
        <w:t> </w:t>
      </w:r>
      <w:r w:rsidRPr="00D83694">
        <w:t>którym mowa w</w:t>
      </w:r>
      <w:r>
        <w:t> art. </w:t>
      </w:r>
      <w:r w:rsidRPr="00D83694">
        <w:t>83b</w:t>
      </w:r>
      <w:r>
        <w:t xml:space="preserve"> ust. </w:t>
      </w:r>
      <w:r w:rsidRPr="00D83694">
        <w:t>2</w:t>
      </w:r>
      <w:r>
        <w:t xml:space="preserve"> pkt </w:t>
      </w:r>
      <w:r w:rsidRPr="00D83694">
        <w:t>2</w:t>
      </w:r>
      <w:r w:rsidR="00693A43">
        <w:t>,</w:t>
      </w:r>
      <w:r w:rsidR="00AB2BA4">
        <w:t xml:space="preserve"> w terminie do </w:t>
      </w:r>
      <w:r w:rsidR="00B94482">
        <w:t xml:space="preserve">dnia </w:t>
      </w:r>
      <w:r w:rsidR="00AB2BA4">
        <w:t>31 grudnia 203</w:t>
      </w:r>
      <w:r w:rsidR="00331FE1">
        <w:t>3</w:t>
      </w:r>
      <w:r w:rsidR="00AB2BA4">
        <w:t xml:space="preserve"> r</w:t>
      </w:r>
      <w:r w:rsidRPr="00D83694">
        <w:t>.</w:t>
      </w:r>
    </w:p>
    <w:p w14:paraId="7A473026" w14:textId="2E64138E" w:rsidR="006315B0" w:rsidRPr="00D83694" w:rsidRDefault="006315B0" w:rsidP="006315B0">
      <w:pPr>
        <w:pStyle w:val="ZUSTzmustartykuempunktem"/>
      </w:pPr>
      <w:r w:rsidRPr="00D83694">
        <w:t>2.</w:t>
      </w:r>
      <w:r>
        <w:t> </w:t>
      </w:r>
      <w:r w:rsidRPr="00D83694">
        <w:t>Rada Ministrów określi, w</w:t>
      </w:r>
      <w:r>
        <w:t> </w:t>
      </w:r>
      <w:r w:rsidRPr="00D83694">
        <w:t>drodze rozporządzenia, w</w:t>
      </w:r>
      <w:r>
        <w:t> </w:t>
      </w:r>
      <w:r w:rsidRPr="00D83694">
        <w:t>terminie do dnia 31</w:t>
      </w:r>
      <w:r>
        <w:t> </w:t>
      </w:r>
      <w:r w:rsidR="00971D2F">
        <w:t>marca</w:t>
      </w:r>
      <w:r w:rsidR="00971D2F" w:rsidRPr="00D83694">
        <w:t xml:space="preserve"> </w:t>
      </w:r>
      <w:r w:rsidRPr="00D83694">
        <w:t>każdego roku, maksymalną ilość i</w:t>
      </w:r>
      <w:r>
        <w:t> </w:t>
      </w:r>
      <w:r w:rsidRPr="00D83694">
        <w:t>wartość energii elektrycznej z</w:t>
      </w:r>
      <w:r>
        <w:t> </w:t>
      </w:r>
      <w:r w:rsidRPr="00D83694">
        <w:t>odnawialnych źródeł energii, która może zostać sprzedana w</w:t>
      </w:r>
      <w:r>
        <w:t> </w:t>
      </w:r>
      <w:r w:rsidRPr="00D83694">
        <w:t>drodze aukcji na wsparcie operacyjne w</w:t>
      </w:r>
      <w:r>
        <w:t> </w:t>
      </w:r>
      <w:r w:rsidR="00971D2F">
        <w:t>tym</w:t>
      </w:r>
      <w:r w:rsidR="00971D2F" w:rsidRPr="00D83694">
        <w:t xml:space="preserve"> </w:t>
      </w:r>
      <w:r w:rsidRPr="00D83694">
        <w:t>roku kalendarzowym przez wytwórców określonych w</w:t>
      </w:r>
      <w:r>
        <w:t> ust. </w:t>
      </w:r>
      <w:r w:rsidRPr="00D83694">
        <w:t>1.</w:t>
      </w:r>
    </w:p>
    <w:p w14:paraId="180F0D08" w14:textId="66521707" w:rsidR="006315B0" w:rsidRPr="00D83694" w:rsidRDefault="006315B0" w:rsidP="00E7265F">
      <w:pPr>
        <w:pStyle w:val="ZUSTzmustartykuempunktem"/>
        <w:keepNext/>
      </w:pPr>
      <w:r w:rsidRPr="00D83694">
        <w:t>3.</w:t>
      </w:r>
      <w:r>
        <w:t> </w:t>
      </w:r>
      <w:r w:rsidR="00813B0B">
        <w:t xml:space="preserve">Wydając rozporządzenie, o którym mowa w ust. 2, </w:t>
      </w:r>
      <w:r w:rsidRPr="00D83694">
        <w:t>Rada Ministrów</w:t>
      </w:r>
      <w:r w:rsidR="00813B0B">
        <w:t xml:space="preserve"> </w:t>
      </w:r>
      <w:r w:rsidRPr="00D83694">
        <w:t>bierze pod uwagę:</w:t>
      </w:r>
    </w:p>
    <w:p w14:paraId="14739CB0" w14:textId="77777777" w:rsidR="006315B0" w:rsidRPr="00D83694" w:rsidRDefault="006315B0" w:rsidP="006315B0">
      <w:pPr>
        <w:pStyle w:val="ZPKTzmpktartykuempunktem"/>
      </w:pPr>
      <w:r w:rsidRPr="00D83694">
        <w:t>1)</w:t>
      </w:r>
      <w:r>
        <w:tab/>
      </w:r>
      <w:r w:rsidRPr="00D83694">
        <w:t>politykę energetyczną państwa oraz dotychczasowy udział energii i</w:t>
      </w:r>
      <w:r>
        <w:t> </w:t>
      </w:r>
      <w:r w:rsidRPr="00D83694">
        <w:t>paliw wytworzonych w</w:t>
      </w:r>
      <w:r>
        <w:t> </w:t>
      </w:r>
      <w:r w:rsidRPr="00D83694">
        <w:t>instalacjach odnawialnego źródła energii zużywanych w</w:t>
      </w:r>
      <w:r>
        <w:t> </w:t>
      </w:r>
      <w:r w:rsidRPr="00D83694">
        <w:t>energetyce oraz w</w:t>
      </w:r>
      <w:r>
        <w:t> </w:t>
      </w:r>
      <w:r w:rsidRPr="00D83694">
        <w:t>transporcie;</w:t>
      </w:r>
    </w:p>
    <w:p w14:paraId="324EC8EE" w14:textId="77777777" w:rsidR="006315B0" w:rsidRPr="00D83694" w:rsidRDefault="006315B0" w:rsidP="006315B0">
      <w:pPr>
        <w:pStyle w:val="ZPKTzmpktartykuempunktem"/>
      </w:pPr>
      <w:r w:rsidRPr="00D83694">
        <w:t>2)</w:t>
      </w:r>
      <w:r>
        <w:tab/>
      </w:r>
      <w:r w:rsidRPr="00D83694">
        <w:t>bezpieczeństwo funkcjonowania systemu elektroenergetycznego, jak również zobowiązania wynikające z</w:t>
      </w:r>
      <w:r>
        <w:t> </w:t>
      </w:r>
      <w:r w:rsidRPr="00D83694">
        <w:t>umów międzynarodowych;</w:t>
      </w:r>
    </w:p>
    <w:p w14:paraId="137F26C2" w14:textId="77777777" w:rsidR="006315B0" w:rsidRPr="00D83694" w:rsidRDefault="006315B0" w:rsidP="006315B0">
      <w:pPr>
        <w:pStyle w:val="ZPKTzmpktartykuempunktem"/>
      </w:pPr>
      <w:r w:rsidRPr="00D83694">
        <w:t>3)</w:t>
      </w:r>
      <w:r>
        <w:tab/>
      </w:r>
      <w:r w:rsidRPr="00D83694">
        <w:t>potrzebę ochrony środowiska naturalnego, w</w:t>
      </w:r>
      <w:r>
        <w:t> </w:t>
      </w:r>
      <w:r w:rsidRPr="00D83694">
        <w:t>tym zmniejszenia zanieczyszczenia azotem pochodzenia rolniczego, a</w:t>
      </w:r>
      <w:r>
        <w:t> </w:t>
      </w:r>
      <w:r w:rsidRPr="00D83694">
        <w:t>także redukcji emisji zanieczyszczeń atmosferycznych, w</w:t>
      </w:r>
      <w:r>
        <w:t> </w:t>
      </w:r>
      <w:r w:rsidRPr="00D83694">
        <w:t>szczególności metanu;</w:t>
      </w:r>
    </w:p>
    <w:p w14:paraId="0FFEA138" w14:textId="77777777" w:rsidR="006315B0" w:rsidRPr="00D83694" w:rsidRDefault="006315B0" w:rsidP="006315B0">
      <w:pPr>
        <w:pStyle w:val="ZPKTzmpktartykuempunktem"/>
      </w:pPr>
      <w:r w:rsidRPr="00D83694">
        <w:t>4)</w:t>
      </w:r>
      <w:r>
        <w:tab/>
      </w:r>
      <w:r w:rsidRPr="00D83694">
        <w:t>potrzebę zapewnienia zrównoważonego gospodarowania zasobami wodnymi;</w:t>
      </w:r>
    </w:p>
    <w:p w14:paraId="367B926C" w14:textId="77777777" w:rsidR="006315B0" w:rsidRPr="00D83694" w:rsidRDefault="006315B0" w:rsidP="006315B0">
      <w:pPr>
        <w:pStyle w:val="ZPKTzmpktartykuempunktem"/>
      </w:pPr>
      <w:r w:rsidRPr="00D83694">
        <w:t>5)</w:t>
      </w:r>
      <w:r>
        <w:tab/>
      </w:r>
      <w:r w:rsidRPr="00D83694">
        <w:t>cele gospodarcze i</w:t>
      </w:r>
      <w:r>
        <w:t> </w:t>
      </w:r>
      <w:r w:rsidRPr="00D83694">
        <w:t>społeczne, w</w:t>
      </w:r>
      <w:r>
        <w:t> </w:t>
      </w:r>
      <w:r w:rsidRPr="00D83694">
        <w:t>tym udział wykorzystywanych technologii do wytwarzania energii lub paliw z</w:t>
      </w:r>
      <w:r>
        <w:t> </w:t>
      </w:r>
      <w:r w:rsidRPr="00D83694">
        <w:t>odnawialnych źródeł energii w</w:t>
      </w:r>
      <w:r>
        <w:t> </w:t>
      </w:r>
      <w:r w:rsidRPr="00D83694">
        <w:t>tworzeniu nowych miejsc pracy;</w:t>
      </w:r>
    </w:p>
    <w:p w14:paraId="3DAD121A" w14:textId="77777777" w:rsidR="006315B0" w:rsidRPr="00D83694" w:rsidRDefault="006315B0" w:rsidP="006315B0">
      <w:pPr>
        <w:pStyle w:val="ZPKTzmpktartykuempunktem"/>
      </w:pPr>
      <w:r w:rsidRPr="00D83694">
        <w:t>6)</w:t>
      </w:r>
      <w:r>
        <w:tab/>
      </w:r>
      <w:r w:rsidRPr="00D83694">
        <w:t>potrzebę efektywnego wykorzystania energii pierwotnej uzyskanej w</w:t>
      </w:r>
      <w:r>
        <w:t> </w:t>
      </w:r>
      <w:r w:rsidRPr="00D83694">
        <w:t>wyniku jednoczesnego wytwarzania energii elektrycznej, ciepła, chłodu lub paliw pochodzących ze źródeł odnawialnych.</w:t>
      </w:r>
    </w:p>
    <w:p w14:paraId="339C3342" w14:textId="4F4799D3" w:rsidR="006315B0" w:rsidRPr="00D83694" w:rsidRDefault="006315B0" w:rsidP="006315B0">
      <w:pPr>
        <w:pStyle w:val="ZARTzmartartykuempunktem"/>
      </w:pPr>
      <w:r w:rsidRPr="00D83694">
        <w:t>Art.</w:t>
      </w:r>
      <w:r>
        <w:t> </w:t>
      </w:r>
      <w:r w:rsidRPr="00D83694">
        <w:t>83d.</w:t>
      </w:r>
      <w:r>
        <w:t> </w:t>
      </w:r>
      <w:r w:rsidRPr="00D83694">
        <w:t>1. Prezes URE ogłasza, organizuje i</w:t>
      </w:r>
      <w:r>
        <w:t> </w:t>
      </w:r>
      <w:r w:rsidRPr="00D83694">
        <w:t>przeprowadza aukcje na wsparcie operacyjne</w:t>
      </w:r>
      <w:r w:rsidR="00537488">
        <w:t>,</w:t>
      </w:r>
      <w:r w:rsidRPr="00D83694">
        <w:t xml:space="preserve"> </w:t>
      </w:r>
      <w:r w:rsidR="00CF45F3">
        <w:t xml:space="preserve">nie rzadziej niż </w:t>
      </w:r>
      <w:r w:rsidRPr="00D83694">
        <w:t>raz w</w:t>
      </w:r>
      <w:r>
        <w:t> </w:t>
      </w:r>
      <w:r w:rsidRPr="00D83694">
        <w:t>roku</w:t>
      </w:r>
      <w:r w:rsidR="00200B45">
        <w:t>,</w:t>
      </w:r>
      <w:r w:rsidR="00C12BFF">
        <w:t xml:space="preserve"> </w:t>
      </w:r>
      <w:r w:rsidR="00C12BFF" w:rsidRPr="00D83694">
        <w:t>do dnia 31</w:t>
      </w:r>
      <w:r w:rsidR="00C12BFF">
        <w:t> </w:t>
      </w:r>
      <w:r w:rsidR="00C12BFF" w:rsidRPr="00D83694">
        <w:t>grudnia 20</w:t>
      </w:r>
      <w:r w:rsidR="00C12BFF">
        <w:t>3</w:t>
      </w:r>
      <w:r w:rsidR="00331FE1">
        <w:t>3</w:t>
      </w:r>
      <w:r w:rsidR="00C12BFF">
        <w:t> </w:t>
      </w:r>
      <w:r w:rsidR="00C12BFF" w:rsidRPr="00D83694">
        <w:t>r</w:t>
      </w:r>
      <w:r w:rsidRPr="00D83694">
        <w:t>.</w:t>
      </w:r>
    </w:p>
    <w:p w14:paraId="608DA4D1" w14:textId="77F25031" w:rsidR="00CE0FAB" w:rsidRPr="00D83694" w:rsidRDefault="00CE0FAB" w:rsidP="006315B0">
      <w:pPr>
        <w:pStyle w:val="ZUSTzmustartykuempunktem"/>
      </w:pPr>
      <w:r>
        <w:t>2. Energia elektryczna z odnawialnych źródeł energii może zostać sprzedana w drodze aukcji na wsparcie operacyjne, o któr</w:t>
      </w:r>
      <w:r w:rsidR="00224DB8">
        <w:t>ej</w:t>
      </w:r>
      <w:r>
        <w:t xml:space="preserve"> mowa w art. 83b ust. 1, za cenę w złotych za 1 MWh nie wyższą niż określona w przepisach wydanych na podstawie art. 83g ust. 1, zwaną dalej „</w:t>
      </w:r>
      <w:r w:rsidRPr="00D83694" w:rsidDel="00DF0901">
        <w:t>referencyjną ceną operacyjną</w:t>
      </w:r>
      <w:r w:rsidDel="00DF0901">
        <w:t>”</w:t>
      </w:r>
      <w:r>
        <w:t>.</w:t>
      </w:r>
    </w:p>
    <w:p w14:paraId="333E6056" w14:textId="3BB500B7" w:rsidR="006315B0" w:rsidRPr="00D83694" w:rsidRDefault="006315B0" w:rsidP="00E7265F">
      <w:pPr>
        <w:pStyle w:val="ZUSTzmustartykuempunktem"/>
        <w:keepNext/>
      </w:pPr>
      <w:r w:rsidRPr="00D83694">
        <w:t>3.</w:t>
      </w:r>
      <w:r>
        <w:t> </w:t>
      </w:r>
      <w:r w:rsidRPr="00D83694">
        <w:t>Przedmiotem aukcji na wsparcie operacyjne jest sprzedaż energii elektrycznej wytworzonej w</w:t>
      </w:r>
      <w:r>
        <w:t> </w:t>
      </w:r>
      <w:r w:rsidRPr="00D83694">
        <w:t>instalacji odnawialnego źródła energii i</w:t>
      </w:r>
      <w:r>
        <w:t> </w:t>
      </w:r>
      <w:r w:rsidRPr="00D83694">
        <w:t>wprowadzonej do sieci przez wytwórców, o</w:t>
      </w:r>
      <w:r>
        <w:t> </w:t>
      </w:r>
      <w:r w:rsidRPr="00D83694">
        <w:t>których mowa w</w:t>
      </w:r>
      <w:r>
        <w:t> art. </w:t>
      </w:r>
      <w:r w:rsidRPr="00D83694">
        <w:t>83c</w:t>
      </w:r>
      <w:r w:rsidR="00436FC1">
        <w:t xml:space="preserve"> ust. 1</w:t>
      </w:r>
      <w:r w:rsidRPr="00D83694">
        <w:t>, pod warunkiem że:</w:t>
      </w:r>
    </w:p>
    <w:p w14:paraId="7B029669" w14:textId="77777777" w:rsidR="006315B0" w:rsidRPr="00D83694" w:rsidRDefault="006315B0" w:rsidP="00024454">
      <w:pPr>
        <w:pStyle w:val="ZPKTzmpktartykuempunktem"/>
        <w:keepNext/>
      </w:pPr>
      <w:r w:rsidRPr="00D83694">
        <w:t>1)</w:t>
      </w:r>
      <w:r>
        <w:tab/>
      </w:r>
      <w:r w:rsidRPr="00D83694">
        <w:t>do jej wytworzenia nie wykorzystano:</w:t>
      </w:r>
    </w:p>
    <w:p w14:paraId="2D512BD0" w14:textId="78B81066" w:rsidR="006315B0" w:rsidRPr="00D83694" w:rsidRDefault="006315B0" w:rsidP="00B03B3F">
      <w:pPr>
        <w:pStyle w:val="ZLITwPKTzmlitwpktartykuempunktem"/>
        <w:keepNext/>
      </w:pPr>
      <w:r w:rsidRPr="00D83694">
        <w:t>a)</w:t>
      </w:r>
      <w:r>
        <w:tab/>
      </w:r>
      <w:r w:rsidRPr="00D83694">
        <w:t xml:space="preserve">drewna innego niż drewno energetyczne oraz zbóż pełnowartościowych </w:t>
      </w:r>
      <w:r w:rsidR="008003D2">
        <w:t>–</w:t>
      </w:r>
      <w:r w:rsidRPr="00D83694">
        <w:t>w</w:t>
      </w:r>
      <w:r>
        <w:t> </w:t>
      </w:r>
      <w:r w:rsidRPr="00D83694">
        <w:t>przypadku:</w:t>
      </w:r>
    </w:p>
    <w:p w14:paraId="1E0A932C" w14:textId="3A4C21D3" w:rsidR="006315B0" w:rsidRPr="00D83694" w:rsidRDefault="006315B0" w:rsidP="006315B0">
      <w:pPr>
        <w:pStyle w:val="ZTIRwPKTzmtirwpktartykuempunktem"/>
      </w:pPr>
      <w:r>
        <w:t>–</w:t>
      </w:r>
      <w:r>
        <w:tab/>
      </w:r>
      <w:r w:rsidRPr="00D83694">
        <w:t>instalacji odnawialnego źródła energii</w:t>
      </w:r>
      <w:r w:rsidR="00533CF3">
        <w:t>,</w:t>
      </w:r>
      <w:r w:rsidRPr="00D83694">
        <w:t xml:space="preserve"> innej niż mikroinstalacja i</w:t>
      </w:r>
      <w:r>
        <w:t> </w:t>
      </w:r>
      <w:r w:rsidRPr="00D83694">
        <w:t>mała instalacja, wykorzystującej do wytwarzania energii elektrycznej biogaz inny niż biogaz rolniczy,</w:t>
      </w:r>
    </w:p>
    <w:p w14:paraId="16BCB2D6" w14:textId="78B95D08" w:rsidR="006315B0" w:rsidRPr="00D83694" w:rsidRDefault="006315B0" w:rsidP="006315B0">
      <w:pPr>
        <w:pStyle w:val="ZTIRwPKTzmtirwpktartykuempunktem"/>
      </w:pPr>
      <w:r>
        <w:t>–</w:t>
      </w:r>
      <w:r>
        <w:tab/>
      </w:r>
      <w:r w:rsidRPr="00D83694">
        <w:t>instalacji odnawialnego źródła energii</w:t>
      </w:r>
      <w:r w:rsidR="00533CF3">
        <w:t>,</w:t>
      </w:r>
      <w:r w:rsidRPr="00D83694">
        <w:t xml:space="preserve"> innej niż mikroinstalacja i</w:t>
      </w:r>
      <w:r>
        <w:t> </w:t>
      </w:r>
      <w:r w:rsidRPr="00D83694">
        <w:t>mała instalacja</w:t>
      </w:r>
      <w:r w:rsidR="00533CF3">
        <w:t>,</w:t>
      </w:r>
      <w:r w:rsidRPr="00D83694">
        <w:t xml:space="preserve"> wykorzystującej do wytwarzania energii elektrycznej biomasę spalaną w</w:t>
      </w:r>
      <w:r>
        <w:t> </w:t>
      </w:r>
      <w:r w:rsidRPr="00D83694">
        <w:t>dedykowanej instalacji spalania biomasy,</w:t>
      </w:r>
    </w:p>
    <w:p w14:paraId="602589E4" w14:textId="77777777" w:rsidR="006315B0" w:rsidRPr="00D83694" w:rsidRDefault="006315B0" w:rsidP="006315B0">
      <w:pPr>
        <w:pStyle w:val="ZTIRwPKTzmtirwpktartykuempunktem"/>
      </w:pPr>
      <w:r>
        <w:t>–</w:t>
      </w:r>
      <w:r>
        <w:tab/>
      </w:r>
      <w:r w:rsidRPr="00D83694">
        <w:t>dedykowanej instalacji spalania wielopaliwowego oraz układu hybrydowego, wykorzystujących do wytwarzania energii elektrycznej biomasę, biogaz lub biogaz rolniczy,</w:t>
      </w:r>
    </w:p>
    <w:p w14:paraId="1B27DAFA" w14:textId="77777777" w:rsidR="006315B0" w:rsidRPr="00D83694" w:rsidRDefault="006315B0" w:rsidP="006315B0">
      <w:pPr>
        <w:pStyle w:val="ZTIRwPKTzmtirwpktartykuempunktem"/>
      </w:pPr>
      <w:r>
        <w:t>–</w:t>
      </w:r>
      <w:r>
        <w:tab/>
      </w:r>
      <w:r w:rsidRPr="00D83694">
        <w:t>instalacji termicznego przekształcania odpadów,</w:t>
      </w:r>
    </w:p>
    <w:p w14:paraId="630878EB" w14:textId="436B0C04" w:rsidR="006315B0" w:rsidRPr="00D83694" w:rsidRDefault="006315B0" w:rsidP="006315B0">
      <w:pPr>
        <w:pStyle w:val="ZLITwPKTzmlitwpktartykuempunktem"/>
      </w:pPr>
      <w:r w:rsidRPr="00D83694">
        <w:t>b)</w:t>
      </w:r>
      <w:r>
        <w:tab/>
      </w:r>
      <w:r w:rsidRPr="00D83694">
        <w:t>drewna innego niż drewno energetyczne</w:t>
      </w:r>
      <w:r w:rsidR="00533CF3">
        <w:t xml:space="preserve"> </w:t>
      </w:r>
      <w:r w:rsidR="008003D2">
        <w:t>–</w:t>
      </w:r>
      <w:r w:rsidR="008003D2" w:rsidRPr="00D83694">
        <w:t xml:space="preserve"> </w:t>
      </w:r>
      <w:r w:rsidRPr="00D83694">
        <w:t>w</w:t>
      </w:r>
      <w:r>
        <w:t> </w:t>
      </w:r>
      <w:r w:rsidRPr="00D83694">
        <w:t>przypadku dedykowanej instalacji spalania wielopaliwowego oraz układu hybrydowego, wykorzystujących do wytwarzania energii elektrycznej biopłyny,</w:t>
      </w:r>
    </w:p>
    <w:p w14:paraId="5713AFE1" w14:textId="5A5C91C0" w:rsidR="006315B0" w:rsidRPr="00D83694" w:rsidRDefault="006315B0" w:rsidP="006315B0">
      <w:pPr>
        <w:pStyle w:val="ZLITwPKTzmlitwpktartykuempunktem"/>
      </w:pPr>
      <w:r w:rsidRPr="00D83694">
        <w:t>c)</w:t>
      </w:r>
      <w:r>
        <w:tab/>
      </w:r>
      <w:r w:rsidRPr="00D83694">
        <w:t>paliw kopalnych lub paliw powstałych z</w:t>
      </w:r>
      <w:r>
        <w:t> </w:t>
      </w:r>
      <w:r w:rsidRPr="00D83694">
        <w:t>ich przetworzenia</w:t>
      </w:r>
      <w:r w:rsidR="00533CF3">
        <w:t xml:space="preserve"> </w:t>
      </w:r>
      <w:r w:rsidR="008003D2">
        <w:t>–</w:t>
      </w:r>
      <w:r w:rsidR="008003D2" w:rsidRPr="00D83694">
        <w:t xml:space="preserve"> </w:t>
      </w:r>
      <w:r w:rsidRPr="00D83694">
        <w:t>w</w:t>
      </w:r>
      <w:r>
        <w:t> </w:t>
      </w:r>
      <w:r w:rsidRPr="00D83694">
        <w:t>przypadku instalacji odnawialnego źródła energii wykorzystującej do wytwarzania energii elektrycznej biomasę spalaną w</w:t>
      </w:r>
      <w:r>
        <w:t> </w:t>
      </w:r>
      <w:r w:rsidRPr="00D83694">
        <w:t>dedykowanej instalacji spalania biomasy,</w:t>
      </w:r>
    </w:p>
    <w:p w14:paraId="294F22C8" w14:textId="389F7B19" w:rsidR="006315B0" w:rsidRPr="00D83694" w:rsidRDefault="006315B0" w:rsidP="006315B0">
      <w:pPr>
        <w:pStyle w:val="ZLITwPKTzmlitwpktartykuempunktem"/>
      </w:pPr>
      <w:r w:rsidRPr="00D83694">
        <w:t>d)</w:t>
      </w:r>
      <w:r>
        <w:tab/>
      </w:r>
      <w:r w:rsidRPr="00D83694">
        <w:t>biomasy zanieczyszczonej w</w:t>
      </w:r>
      <w:r>
        <w:t> </w:t>
      </w:r>
      <w:r w:rsidRPr="00D83694">
        <w:t xml:space="preserve">celu zwiększenia jej wartości opałowej </w:t>
      </w:r>
      <w:r w:rsidR="00EB1C6D">
        <w:t>–</w:t>
      </w:r>
      <w:r>
        <w:t xml:space="preserve"> </w:t>
      </w:r>
      <w:r w:rsidRPr="00D83694">
        <w:t>w</w:t>
      </w:r>
      <w:r>
        <w:t> </w:t>
      </w:r>
      <w:r w:rsidRPr="00D83694">
        <w:t>przypadku dedykowanej instalacji spalania biomasy, a</w:t>
      </w:r>
      <w:r>
        <w:t> </w:t>
      </w:r>
      <w:r w:rsidRPr="00D83694">
        <w:t>także hybrydowej instalacji odnawialnego źródła energii, dedykowanej instalacji spalania wielopaliwowego, oraz układu hybrydowego, wykorzystujących do wytwarzania energii elektrycznej biomasę, biopłyny, biogaz lub biogaz rolniczy,</w:t>
      </w:r>
    </w:p>
    <w:p w14:paraId="5BF6168A" w14:textId="59423663" w:rsidR="006315B0" w:rsidRPr="00D83694" w:rsidRDefault="006315B0" w:rsidP="006315B0">
      <w:pPr>
        <w:pStyle w:val="ZLITwPKTzmlitwpktartykuempunktem"/>
      </w:pPr>
      <w:r w:rsidRPr="00D83694">
        <w:t>e)</w:t>
      </w:r>
      <w:r>
        <w:tab/>
      </w:r>
      <w:r w:rsidRPr="00D83694">
        <w:t>substratów innych niż wymienione w</w:t>
      </w:r>
      <w:r>
        <w:t> art. </w:t>
      </w:r>
      <w:r w:rsidRPr="00D83694">
        <w:t>2</w:t>
      </w:r>
      <w:r>
        <w:t xml:space="preserve"> pkt </w:t>
      </w:r>
      <w:r w:rsidRPr="00D83694">
        <w:t>2</w:t>
      </w:r>
      <w:r>
        <w:t> </w:t>
      </w:r>
      <w:r w:rsidR="00EB1C6D">
        <w:t>–</w:t>
      </w:r>
      <w:r>
        <w:t xml:space="preserve"> </w:t>
      </w:r>
      <w:r w:rsidRPr="00D83694">
        <w:t>w</w:t>
      </w:r>
      <w:r>
        <w:t> </w:t>
      </w:r>
      <w:r w:rsidRPr="00D83694">
        <w:t>przypadku wytwarzania energii elektrycznej z</w:t>
      </w:r>
      <w:r>
        <w:t> </w:t>
      </w:r>
      <w:r w:rsidRPr="00D83694">
        <w:t>biogazu rolniczego,</w:t>
      </w:r>
    </w:p>
    <w:p w14:paraId="0ACB9BB4" w14:textId="76AB10D9" w:rsidR="006315B0" w:rsidRPr="00D83694" w:rsidRDefault="006315B0" w:rsidP="006315B0">
      <w:pPr>
        <w:pStyle w:val="ZLITwPKTzmlitwpktartykuempunktem"/>
      </w:pPr>
      <w:r w:rsidRPr="00D83694">
        <w:t>f)</w:t>
      </w:r>
      <w:r>
        <w:tab/>
      </w:r>
      <w:r w:rsidRPr="00D83694">
        <w:t>substratów innych niż wymienione w</w:t>
      </w:r>
      <w:r>
        <w:t> art. </w:t>
      </w:r>
      <w:r w:rsidRPr="00D83694">
        <w:t>2</w:t>
      </w:r>
      <w:r>
        <w:t xml:space="preserve"> pkt </w:t>
      </w:r>
      <w:r w:rsidRPr="00D83694">
        <w:t>4</w:t>
      </w:r>
      <w:r>
        <w:t> </w:t>
      </w:r>
      <w:r w:rsidR="00EB1C6D">
        <w:t>–</w:t>
      </w:r>
      <w:r>
        <w:t xml:space="preserve"> </w:t>
      </w:r>
      <w:r w:rsidRPr="00D83694">
        <w:t>w</w:t>
      </w:r>
      <w:r>
        <w:t> </w:t>
      </w:r>
      <w:r w:rsidRPr="00D83694">
        <w:t>przypadku wytwarzania energii elektrycznej z</w:t>
      </w:r>
      <w:r>
        <w:t> </w:t>
      </w:r>
      <w:r w:rsidRPr="00D83694">
        <w:t>biopłynów,</w:t>
      </w:r>
    </w:p>
    <w:p w14:paraId="40210DA0" w14:textId="710A3A98" w:rsidR="006315B0" w:rsidRPr="00D83694" w:rsidRDefault="006315B0" w:rsidP="006315B0">
      <w:pPr>
        <w:pStyle w:val="ZLITwPKTzmlitwpktartykuempunktem"/>
      </w:pPr>
      <w:r w:rsidRPr="00D83694">
        <w:t>g)</w:t>
      </w:r>
      <w:r>
        <w:tab/>
      </w:r>
      <w:r w:rsidRPr="00D83694">
        <w:t>biopłynów, które nie spełniają kryteriów zrównoważonego rozwoju</w:t>
      </w:r>
      <w:r w:rsidR="00E82E9A">
        <w:t xml:space="preserve"> </w:t>
      </w:r>
      <w:r w:rsidRPr="00D83694">
        <w:t>określonych w</w:t>
      </w:r>
      <w:r>
        <w:t> </w:t>
      </w:r>
      <w:r w:rsidR="00E82E9A">
        <w:t>przepisach</w:t>
      </w:r>
      <w:r w:rsidRPr="00D83694">
        <w:t xml:space="preserve"> ustawy o</w:t>
      </w:r>
      <w:r>
        <w:t> </w:t>
      </w:r>
      <w:r w:rsidRPr="00D83694">
        <w:t>biokomponentach i</w:t>
      </w:r>
      <w:r>
        <w:t> </w:t>
      </w:r>
      <w:r w:rsidRPr="00D83694">
        <w:t>biopaliwach ciekłych;</w:t>
      </w:r>
    </w:p>
    <w:p w14:paraId="4F1486AB" w14:textId="3E459C20" w:rsidR="006315B0" w:rsidRPr="00D83694" w:rsidRDefault="006315B0" w:rsidP="006315B0">
      <w:pPr>
        <w:pStyle w:val="ZPKTzmpktartykuempunktem"/>
      </w:pPr>
      <w:r w:rsidRPr="00D83694">
        <w:t>2)</w:t>
      </w:r>
      <w:r>
        <w:tab/>
      </w:r>
      <w:r w:rsidR="00533CF3" w:rsidRPr="00D83694">
        <w:t xml:space="preserve">zostanie </w:t>
      </w:r>
      <w:r w:rsidRPr="00D83694">
        <w:t>dochowany wymóg udziału biomasy pochodzenia rolniczego w</w:t>
      </w:r>
      <w:r>
        <w:t> </w:t>
      </w:r>
      <w:r w:rsidRPr="00D83694">
        <w:t>łącznej masie biomasy określony w</w:t>
      </w:r>
      <w:r>
        <w:t> art. </w:t>
      </w:r>
      <w:r w:rsidRPr="00D83694">
        <w:t>60a</w:t>
      </w:r>
      <w:r>
        <w:t xml:space="preserve"> ust. </w:t>
      </w:r>
      <w:r w:rsidRPr="00D83694">
        <w:t>2</w:t>
      </w:r>
      <w:r>
        <w:t xml:space="preserve"> lub</w:t>
      </w:r>
      <w:r w:rsidRPr="00D83694">
        <w:t xml:space="preserve"> w</w:t>
      </w:r>
      <w:r>
        <w:t> </w:t>
      </w:r>
      <w:r w:rsidRPr="00D83694">
        <w:t>przepisach wydanych na podstawie</w:t>
      </w:r>
      <w:r>
        <w:t xml:space="preserve"> art. </w:t>
      </w:r>
      <w:r w:rsidRPr="00D83694">
        <w:t>60a</w:t>
      </w:r>
      <w:r>
        <w:t xml:space="preserve"> ust. </w:t>
      </w:r>
      <w:r w:rsidRPr="00D83694">
        <w:t>3</w:t>
      </w:r>
      <w:r w:rsidR="008A668A">
        <w:t xml:space="preserve"> </w:t>
      </w:r>
      <w:r w:rsidR="00BE03A3">
        <w:t>–</w:t>
      </w:r>
      <w:r>
        <w:t xml:space="preserve"> </w:t>
      </w:r>
      <w:r w:rsidRPr="00D83694">
        <w:t>w</w:t>
      </w:r>
      <w:r>
        <w:t> </w:t>
      </w:r>
      <w:r w:rsidRPr="00D83694">
        <w:t>przypadku instalacji odnawialnego źródła energii, o</w:t>
      </w:r>
      <w:r>
        <w:t> </w:t>
      </w:r>
      <w:r w:rsidRPr="00D83694">
        <w:t>której mowa w</w:t>
      </w:r>
      <w:r>
        <w:t> art. </w:t>
      </w:r>
      <w:r w:rsidRPr="00D83694">
        <w:t>60a</w:t>
      </w:r>
      <w:r>
        <w:t xml:space="preserve"> ust. </w:t>
      </w:r>
      <w:r w:rsidR="00F100A8">
        <w:t>2</w:t>
      </w:r>
      <w:r w:rsidRPr="00D83694">
        <w:t>.</w:t>
      </w:r>
    </w:p>
    <w:p w14:paraId="617F3C44" w14:textId="3BCC4D2A" w:rsidR="006315B0" w:rsidRPr="00D83694" w:rsidRDefault="006315B0" w:rsidP="006315B0">
      <w:pPr>
        <w:pStyle w:val="ZUSTzmustartykuempunktem"/>
      </w:pPr>
      <w:r w:rsidRPr="00D83694">
        <w:t>4.</w:t>
      </w:r>
      <w:r>
        <w:t> </w:t>
      </w:r>
      <w:r w:rsidRPr="00D83694">
        <w:t xml:space="preserve">Prezes URE przeprowadza aukcje na wsparcie operacyjne </w:t>
      </w:r>
      <w:r w:rsidR="00834DFF" w:rsidRPr="00D83694">
        <w:t>odrębn</w:t>
      </w:r>
      <w:r w:rsidR="00834DFF">
        <w:t xml:space="preserve">ie od aukcji dla </w:t>
      </w:r>
      <w:r w:rsidR="00834DFF" w:rsidRPr="00834DFF">
        <w:t>instalacj</w:t>
      </w:r>
      <w:r w:rsidR="00834DFF">
        <w:t>i</w:t>
      </w:r>
      <w:r w:rsidR="00834DFF" w:rsidRPr="00834DFF">
        <w:t xml:space="preserve"> odnawialnego źródła energii, o których mowa w art. 72.</w:t>
      </w:r>
    </w:p>
    <w:p w14:paraId="6937D6FD" w14:textId="276A9ECC" w:rsidR="006315B0" w:rsidRPr="00D83694" w:rsidRDefault="006315B0" w:rsidP="00E7265F">
      <w:pPr>
        <w:pStyle w:val="ZUSTzmustartykuempunktem"/>
        <w:keepNext/>
      </w:pPr>
      <w:r w:rsidRPr="00D83694">
        <w:t>5.</w:t>
      </w:r>
      <w:r>
        <w:t> </w:t>
      </w:r>
      <w:r w:rsidRPr="00D83694">
        <w:t>Aukcje na wsparcie operacyjne dla wytwórców, o</w:t>
      </w:r>
      <w:r>
        <w:t> </w:t>
      </w:r>
      <w:r w:rsidRPr="00D83694">
        <w:t>których mowa w</w:t>
      </w:r>
      <w:r>
        <w:t> art. </w:t>
      </w:r>
      <w:r w:rsidRPr="00D83694">
        <w:t>83b</w:t>
      </w:r>
      <w:r>
        <w:t xml:space="preserve"> ust. </w:t>
      </w:r>
      <w:r w:rsidRPr="00D83694">
        <w:t>1, przeprowadza się odrębnie na sprzedaż energii elektrycznej wytworzonej w</w:t>
      </w:r>
      <w:r>
        <w:t> </w:t>
      </w:r>
      <w:r w:rsidRPr="00D83694">
        <w:t>instalacjach odnawialnego źródła energii o</w:t>
      </w:r>
      <w:r>
        <w:t> </w:t>
      </w:r>
      <w:r w:rsidRPr="00D83694">
        <w:t>łącznej mocy zainstalowanej elektrycznej większej niż 1</w:t>
      </w:r>
      <w:r>
        <w:t> </w:t>
      </w:r>
      <w:r w:rsidRPr="00D83694">
        <w:t>MW, o</w:t>
      </w:r>
      <w:r>
        <w:t> </w:t>
      </w:r>
      <w:r w:rsidRPr="00D83694">
        <w:t>których mowa w</w:t>
      </w:r>
      <w:r>
        <w:t> art. </w:t>
      </w:r>
      <w:r w:rsidRPr="00D83694">
        <w:t>83g</w:t>
      </w:r>
      <w:r>
        <w:t xml:space="preserve"> ust. </w:t>
      </w:r>
      <w:r w:rsidR="005863CF">
        <w:t>3</w:t>
      </w:r>
      <w:r w:rsidRPr="00D83694">
        <w:t>:</w:t>
      </w:r>
    </w:p>
    <w:p w14:paraId="1E3FA365" w14:textId="00BB53F5" w:rsidR="006315B0" w:rsidRPr="00D83694" w:rsidRDefault="006315B0" w:rsidP="006315B0">
      <w:pPr>
        <w:pStyle w:val="ZPKTzmpktartykuempunktem"/>
      </w:pPr>
      <w:r w:rsidRPr="00D83694">
        <w:t>1)</w:t>
      </w:r>
      <w:r>
        <w:tab/>
        <w:t>pkt </w:t>
      </w:r>
      <w:r w:rsidRPr="00D83694">
        <w:t>12</w:t>
      </w:r>
      <w:r w:rsidR="00686F82">
        <w:t xml:space="preserve"> </w:t>
      </w:r>
      <w:r w:rsidR="00317B96">
        <w:t xml:space="preserve">i </w:t>
      </w:r>
      <w:r w:rsidRPr="00D83694">
        <w:t>13;</w:t>
      </w:r>
    </w:p>
    <w:p w14:paraId="0A6C1A5C" w14:textId="6E12C213" w:rsidR="006315B0" w:rsidRPr="00D83694" w:rsidRDefault="006315B0" w:rsidP="006315B0">
      <w:pPr>
        <w:pStyle w:val="ZPKTzmpktartykuempunktem"/>
      </w:pPr>
      <w:r w:rsidRPr="00D83694">
        <w:t>2)</w:t>
      </w:r>
      <w:r>
        <w:tab/>
        <w:t>pkt </w:t>
      </w:r>
      <w:r w:rsidRPr="00D83694">
        <w:t>14</w:t>
      </w:r>
      <w:r w:rsidR="002C02B7">
        <w:t>–</w:t>
      </w:r>
      <w:r w:rsidRPr="00D83694">
        <w:t>23;</w:t>
      </w:r>
    </w:p>
    <w:p w14:paraId="703BE587" w14:textId="455C964C" w:rsidR="006315B0" w:rsidRPr="00D83694" w:rsidRDefault="006315B0" w:rsidP="006315B0">
      <w:pPr>
        <w:pStyle w:val="ZPKTzmpktartykuempunktem"/>
      </w:pPr>
      <w:r w:rsidRPr="00D83694">
        <w:t>3)</w:t>
      </w:r>
      <w:r>
        <w:tab/>
        <w:t>pkt </w:t>
      </w:r>
      <w:r w:rsidRPr="00D83694">
        <w:t>25.</w:t>
      </w:r>
    </w:p>
    <w:p w14:paraId="44E16F64" w14:textId="2C50622B" w:rsidR="006315B0" w:rsidRDefault="006315B0" w:rsidP="006315B0">
      <w:pPr>
        <w:pStyle w:val="ZUSTzmustartykuempunktem"/>
      </w:pPr>
      <w:r w:rsidRPr="00D83694">
        <w:t>6.</w:t>
      </w:r>
      <w:r>
        <w:t> </w:t>
      </w:r>
      <w:r w:rsidR="009A0062" w:rsidRPr="009A0062">
        <w:t>Prezes URE przeprowadza aukcje na wsparcie operacyjne</w:t>
      </w:r>
      <w:r w:rsidR="002C02B7">
        <w:t>,</w:t>
      </w:r>
      <w:r w:rsidR="009A0062" w:rsidRPr="009A0062">
        <w:t xml:space="preserve"> uwzględniając podział określony w ust. 5</w:t>
      </w:r>
      <w:r w:rsidR="00277A3C">
        <w:t>,</w:t>
      </w:r>
      <w:r w:rsidR="009A0062" w:rsidRPr="009A0062">
        <w:t xml:space="preserve"> dla ilości i wartości energii</w:t>
      </w:r>
      <w:r w:rsidR="00317B96">
        <w:t xml:space="preserve"> elektrycznej</w:t>
      </w:r>
      <w:r w:rsidR="009A0062" w:rsidRPr="009A0062">
        <w:t xml:space="preserve">, określonych w </w:t>
      </w:r>
      <w:r w:rsidR="00F01B81">
        <w:t>przepisach wydanych na podstawie</w:t>
      </w:r>
      <w:r w:rsidR="009A0062" w:rsidRPr="009A0062">
        <w:t xml:space="preserve"> art. 83c ust. 2</w:t>
      </w:r>
      <w:r w:rsidRPr="00D83694">
        <w:t>, biorąc pod uwagę cel w</w:t>
      </w:r>
      <w:r>
        <w:t> </w:t>
      </w:r>
      <w:r w:rsidRPr="00D83694">
        <w:t>zakresie odnawialnych źródeł energii i</w:t>
      </w:r>
      <w:r>
        <w:t> </w:t>
      </w:r>
      <w:r w:rsidRPr="00D83694">
        <w:t>istniejący potencjał w</w:t>
      </w:r>
      <w:r>
        <w:t> </w:t>
      </w:r>
      <w:r w:rsidRPr="00D83694">
        <w:t>zakresie krajowych zasobów energii</w:t>
      </w:r>
      <w:r w:rsidR="00317B96">
        <w:t xml:space="preserve"> elektrycznej</w:t>
      </w:r>
      <w:r w:rsidRPr="00D83694">
        <w:t xml:space="preserve"> zgłoszony w</w:t>
      </w:r>
      <w:r>
        <w:t> </w:t>
      </w:r>
      <w:r w:rsidRPr="00D83694">
        <w:t>deklaracjach o</w:t>
      </w:r>
      <w:r>
        <w:t> </w:t>
      </w:r>
      <w:r w:rsidRPr="00D83694">
        <w:t xml:space="preserve">przystąpieniu do aukcji na wsparcie operacyjne oraz objęty wydanymi </w:t>
      </w:r>
      <w:r w:rsidR="00CF45F3">
        <w:t>potwierdzeniami, o których mowa w art. 71 ust. 4</w:t>
      </w:r>
      <w:r w:rsidRPr="00D83694">
        <w:t>.</w:t>
      </w:r>
    </w:p>
    <w:p w14:paraId="7C12E035" w14:textId="7B2B1227" w:rsidR="003B1925" w:rsidRPr="00D83694" w:rsidRDefault="00DE55E9" w:rsidP="006315B0">
      <w:pPr>
        <w:pStyle w:val="ZUSTzmustartykuempunktem"/>
      </w:pPr>
      <w:r>
        <w:rPr>
          <w:rStyle w:val="ui-provider"/>
        </w:rPr>
        <w:t xml:space="preserve">7. </w:t>
      </w:r>
      <w:r w:rsidR="003307DE">
        <w:rPr>
          <w:rStyle w:val="ui-provider"/>
        </w:rPr>
        <w:t xml:space="preserve">W aukcji na wsparcie operacyjne przeprowadzanej przez Prezesa URE mogą wziąć udział wytwórcy energii elektrycznej z odnawialnych źródeł energii w instalacjach odnawialnego źródła energii zlokalizowanych poza terytorium Rzeczypospolitej Polskiej i poza obszarem wyłącznej strefy ekonomicznej. Przepisy </w:t>
      </w:r>
      <w:r w:rsidR="003307DE">
        <w:t>art. </w:t>
      </w:r>
      <w:r w:rsidR="003307DE" w:rsidRPr="00D83694">
        <w:t>73</w:t>
      </w:r>
      <w:r w:rsidR="003307DE">
        <w:t xml:space="preserve"> ust. 9</w:t>
      </w:r>
      <w:r w:rsidR="003307DE" w:rsidRPr="00D83694">
        <w:t>–1</w:t>
      </w:r>
      <w:r w:rsidR="003307DE">
        <w:t>2 stosuje się odpowiednio.</w:t>
      </w:r>
    </w:p>
    <w:p w14:paraId="6D4E4C9D" w14:textId="1E7F89FB" w:rsidR="006315B0" w:rsidRPr="00D83694" w:rsidRDefault="006315B0" w:rsidP="006315B0">
      <w:pPr>
        <w:pStyle w:val="ZARTzmartartykuempunktem"/>
      </w:pPr>
      <w:r w:rsidRPr="00D83694">
        <w:t>Art.</w:t>
      </w:r>
      <w:r>
        <w:t> </w:t>
      </w:r>
      <w:r w:rsidRPr="00D83694">
        <w:t>83e.</w:t>
      </w:r>
      <w:r>
        <w:t> </w:t>
      </w:r>
      <w:r w:rsidRPr="00D83694">
        <w:t>1. Wytwórcy, o</w:t>
      </w:r>
      <w:r>
        <w:t> </w:t>
      </w:r>
      <w:r w:rsidRPr="00D83694">
        <w:t>którym mowa w</w:t>
      </w:r>
      <w:r>
        <w:t> art. </w:t>
      </w:r>
      <w:r w:rsidRPr="00D83694">
        <w:t>83b</w:t>
      </w:r>
      <w:r>
        <w:t xml:space="preserve"> ust. </w:t>
      </w:r>
      <w:r w:rsidRPr="00D83694">
        <w:t>1, który wygrał aukcję na wsparcie operacyjne, przysługuje prawo do pokrycia ujemnego salda, o</w:t>
      </w:r>
      <w:r>
        <w:t> </w:t>
      </w:r>
      <w:r w:rsidRPr="00D83694">
        <w:t>którym mowa w</w:t>
      </w:r>
      <w:r>
        <w:t> art. </w:t>
      </w:r>
      <w:r w:rsidRPr="00D83694">
        <w:t>93</w:t>
      </w:r>
      <w:r>
        <w:t xml:space="preserve"> ust. </w:t>
      </w:r>
      <w:r w:rsidRPr="00D83694">
        <w:t>2</w:t>
      </w:r>
      <w:r>
        <w:t xml:space="preserve"> pkt </w:t>
      </w:r>
      <w:r w:rsidRPr="00D83694">
        <w:t>3</w:t>
      </w:r>
      <w:r w:rsidR="009942A2" w:rsidRPr="00A31AC6">
        <w:t xml:space="preserve">, nie dłużej niż do dnia 31 grudnia </w:t>
      </w:r>
      <w:r w:rsidR="005863CF" w:rsidRPr="00A31AC6">
        <w:t>20</w:t>
      </w:r>
      <w:r w:rsidR="005863CF">
        <w:t>3</w:t>
      </w:r>
      <w:r w:rsidR="00331FE1">
        <w:t>4</w:t>
      </w:r>
      <w:r w:rsidR="005863CF" w:rsidRPr="00A31AC6">
        <w:t xml:space="preserve"> </w:t>
      </w:r>
      <w:r w:rsidR="009942A2" w:rsidRPr="00A31AC6">
        <w:t>r.</w:t>
      </w:r>
    </w:p>
    <w:p w14:paraId="6FDE233C" w14:textId="089988ED" w:rsidR="006315B0" w:rsidRPr="00D83694" w:rsidRDefault="006315B0" w:rsidP="006315B0">
      <w:pPr>
        <w:pStyle w:val="ZUSTzmustartykuempunktem"/>
      </w:pPr>
      <w:r w:rsidRPr="00D83694">
        <w:t>2.</w:t>
      </w:r>
      <w:r>
        <w:t> </w:t>
      </w:r>
      <w:r w:rsidRPr="00D83694">
        <w:t>Okres, w</w:t>
      </w:r>
      <w:r>
        <w:t> </w:t>
      </w:r>
      <w:r w:rsidRPr="00D83694">
        <w:t>którym przysługuje prawo do pokrycia ujemnego salda zgodnie z</w:t>
      </w:r>
      <w:r>
        <w:t> ust. </w:t>
      </w:r>
      <w:r w:rsidRPr="00D83694">
        <w:t>1, w</w:t>
      </w:r>
      <w:r>
        <w:t> </w:t>
      </w:r>
      <w:r w:rsidRPr="00D83694">
        <w:t xml:space="preserve">odniesieniu do energii </w:t>
      </w:r>
      <w:r w:rsidR="00DE55E9">
        <w:t xml:space="preserve">elektrycznej </w:t>
      </w:r>
      <w:r w:rsidRPr="00D83694">
        <w:t>wytworzonej w</w:t>
      </w:r>
      <w:r>
        <w:t> </w:t>
      </w:r>
      <w:r w:rsidRPr="00D83694">
        <w:t>instalacjach odnawialnego źródła energii, przysługujący wytwórcom, którzy wygrali aukcję na wsparcie operacyjne, wynosi rok</w:t>
      </w:r>
      <w:r w:rsidR="002C02B7">
        <w:t>,</w:t>
      </w:r>
      <w:r w:rsidRPr="00D83694">
        <w:t xml:space="preserve"> licząc od pierwszego dnia roku następującego po roku, w</w:t>
      </w:r>
      <w:r>
        <w:t> </w:t>
      </w:r>
      <w:r w:rsidRPr="00D83694">
        <w:t>którym nastąpiło zamknięcie sesji tej aukcji.</w:t>
      </w:r>
    </w:p>
    <w:p w14:paraId="37FAACE8" w14:textId="16A183F4" w:rsidR="006315B0" w:rsidRPr="00D83694" w:rsidRDefault="006315B0" w:rsidP="006315B0">
      <w:pPr>
        <w:pStyle w:val="ZUSTzmustartykuempunktem"/>
      </w:pPr>
      <w:r w:rsidRPr="00D83694">
        <w:t>3.</w:t>
      </w:r>
      <w:r>
        <w:t> </w:t>
      </w:r>
      <w:r w:rsidRPr="00D83694">
        <w:t>W</w:t>
      </w:r>
      <w:r>
        <w:t> </w:t>
      </w:r>
      <w:r w:rsidRPr="00D83694">
        <w:t>przypadku niewypełnienia przez wytwórcę zobowiązania, o</w:t>
      </w:r>
      <w:r>
        <w:t> </w:t>
      </w:r>
      <w:r w:rsidRPr="00D83694">
        <w:t>którym mowa w</w:t>
      </w:r>
      <w:r>
        <w:t> art. </w:t>
      </w:r>
      <w:r w:rsidRPr="00D83694">
        <w:t>83h</w:t>
      </w:r>
      <w:r>
        <w:t xml:space="preserve"> ust. </w:t>
      </w:r>
      <w:r w:rsidRPr="00D83694">
        <w:t>3</w:t>
      </w:r>
      <w:r>
        <w:t xml:space="preserve"> pkt </w:t>
      </w:r>
      <w:r w:rsidRPr="00D83694">
        <w:t>5, przepis</w:t>
      </w:r>
      <w:r w:rsidR="004339BB">
        <w:t>u</w:t>
      </w:r>
      <w:r>
        <w:t xml:space="preserve"> ust. </w:t>
      </w:r>
      <w:r w:rsidRPr="00D83694">
        <w:t>1</w:t>
      </w:r>
      <w:r>
        <w:t> </w:t>
      </w:r>
      <w:r w:rsidRPr="00D83694">
        <w:t>nie stosuje się</w:t>
      </w:r>
      <w:r w:rsidR="003D7643" w:rsidRPr="003D7643">
        <w:t xml:space="preserve"> w całym okresie</w:t>
      </w:r>
      <w:r w:rsidR="005707FC">
        <w:t>,</w:t>
      </w:r>
      <w:r w:rsidR="003D7643" w:rsidRPr="003D7643">
        <w:t xml:space="preserve"> o który</w:t>
      </w:r>
      <w:r w:rsidR="00834DFF">
        <w:t>m</w:t>
      </w:r>
      <w:r w:rsidR="003D7643" w:rsidRPr="003D7643">
        <w:t xml:space="preserve"> mowa w ust. 2</w:t>
      </w:r>
      <w:r w:rsidR="005707FC">
        <w:t>, oraz w roku kalendarzowym następującym po tym okresie</w:t>
      </w:r>
      <w:r w:rsidR="003D7643">
        <w:t>.</w:t>
      </w:r>
    </w:p>
    <w:p w14:paraId="26C820B7" w14:textId="51DE489B" w:rsidR="006315B0" w:rsidRPr="00D83694" w:rsidRDefault="006315B0" w:rsidP="006315B0">
      <w:pPr>
        <w:pStyle w:val="ZARTzmartartykuempunktem"/>
      </w:pPr>
      <w:r w:rsidRPr="00D83694">
        <w:t>Art.</w:t>
      </w:r>
      <w:r>
        <w:t> </w:t>
      </w:r>
      <w:r w:rsidRPr="00D83694">
        <w:t>83f.</w:t>
      </w:r>
      <w:r>
        <w:t> </w:t>
      </w:r>
      <w:r w:rsidRPr="00D83694">
        <w:t xml:space="preserve">Rozliczenie </w:t>
      </w:r>
      <w:r w:rsidR="005D25B9" w:rsidRPr="00D83694">
        <w:t>przez wytwórcę</w:t>
      </w:r>
      <w:r w:rsidR="005D25B9">
        <w:t>,</w:t>
      </w:r>
      <w:r w:rsidR="005D25B9" w:rsidRPr="00D83694">
        <w:t xml:space="preserve"> który wygrał aukcję na wsparcie operacyjne</w:t>
      </w:r>
      <w:r w:rsidR="005D25B9">
        <w:t>,</w:t>
      </w:r>
      <w:r w:rsidR="005D25B9" w:rsidRPr="00D83694">
        <w:t xml:space="preserve"> </w:t>
      </w:r>
      <w:r w:rsidRPr="00D83694">
        <w:t>obowiązku sprzedaży w</w:t>
      </w:r>
      <w:r>
        <w:t> </w:t>
      </w:r>
      <w:r w:rsidRPr="00D83694">
        <w:t xml:space="preserve">ramach </w:t>
      </w:r>
      <w:r w:rsidR="005D25B9">
        <w:t>tej aukcji</w:t>
      </w:r>
      <w:r w:rsidRPr="00D83694">
        <w:t xml:space="preserve">, energii elektrycznej </w:t>
      </w:r>
      <w:r w:rsidR="00E73F76" w:rsidRPr="00E73F76">
        <w:t xml:space="preserve">wytwarzanej w instalacjach odnawialnego źródła energii, o których mowa w </w:t>
      </w:r>
      <w:r w:rsidR="00E73F76">
        <w:t>art. 83d ust. 5</w:t>
      </w:r>
      <w:r w:rsidRPr="00D83694">
        <w:t>, w</w:t>
      </w:r>
      <w:r>
        <w:t> </w:t>
      </w:r>
      <w:r w:rsidRPr="00D83694">
        <w:t>ilości określonej przez niego w</w:t>
      </w:r>
      <w:r>
        <w:t> </w:t>
      </w:r>
      <w:r w:rsidRPr="00D83694">
        <w:t>ofercie, następuje po zakończeniu roku kalendarzowego</w:t>
      </w:r>
      <w:r w:rsidR="002C02B7">
        <w:t>,</w:t>
      </w:r>
      <w:r w:rsidRPr="00D83694">
        <w:t xml:space="preserve"> w</w:t>
      </w:r>
      <w:r>
        <w:t> </w:t>
      </w:r>
      <w:r w:rsidRPr="00D83694">
        <w:t>którym przysługiwało wsparcie, w</w:t>
      </w:r>
      <w:r>
        <w:t> </w:t>
      </w:r>
      <w:r w:rsidRPr="00D83694">
        <w:t>oparciu o</w:t>
      </w:r>
      <w:r>
        <w:t> </w:t>
      </w:r>
      <w:r w:rsidRPr="00D83694">
        <w:t>ilość energii elektrycznej sprzedanej w</w:t>
      </w:r>
      <w:r>
        <w:t> </w:t>
      </w:r>
      <w:r w:rsidRPr="00D83694">
        <w:t xml:space="preserve">ramach </w:t>
      </w:r>
      <w:r w:rsidR="005D25B9">
        <w:t>aukcji na wsparcie operacyjne</w:t>
      </w:r>
      <w:r w:rsidRPr="00D83694">
        <w:t xml:space="preserve"> określonej w</w:t>
      </w:r>
      <w:r>
        <w:t> </w:t>
      </w:r>
      <w:r w:rsidRPr="00D83694">
        <w:t>sprawozdaniach miesięcznych składanych zgodnie z</w:t>
      </w:r>
      <w:r>
        <w:t> art. </w:t>
      </w:r>
      <w:r w:rsidRPr="00D83694">
        <w:t>93</w:t>
      </w:r>
      <w:r>
        <w:t xml:space="preserve"> ust. </w:t>
      </w:r>
      <w:r w:rsidRPr="00D83694">
        <w:t>2</w:t>
      </w:r>
      <w:r>
        <w:t xml:space="preserve"> pkt </w:t>
      </w:r>
      <w:r w:rsidRPr="00D83694">
        <w:t>3</w:t>
      </w:r>
      <w:r w:rsidR="00B4195A">
        <w:t>.</w:t>
      </w:r>
      <w:r w:rsidR="009942A2" w:rsidRPr="009942A2">
        <w:t xml:space="preserve"> </w:t>
      </w:r>
    </w:p>
    <w:p w14:paraId="669BDD8D" w14:textId="74005BEF" w:rsidR="006315B0" w:rsidRPr="00D83694" w:rsidRDefault="006315B0" w:rsidP="0098359B">
      <w:pPr>
        <w:pStyle w:val="ZARTzmartartykuempunktem"/>
        <w:keepNext/>
      </w:pPr>
      <w:r w:rsidRPr="00D83694">
        <w:t>Art.</w:t>
      </w:r>
      <w:r>
        <w:t> </w:t>
      </w:r>
      <w:r w:rsidRPr="00D83694">
        <w:t>83g.</w:t>
      </w:r>
      <w:r>
        <w:t> </w:t>
      </w:r>
      <w:r w:rsidRPr="00D83694">
        <w:t>1. Minister właściwy do spraw klimatu określi</w:t>
      </w:r>
      <w:r w:rsidR="00FC3BAE">
        <w:t>,</w:t>
      </w:r>
      <w:r w:rsidRPr="00D83694">
        <w:t xml:space="preserve"> w</w:t>
      </w:r>
      <w:r>
        <w:t> </w:t>
      </w:r>
      <w:r w:rsidRPr="00D83694">
        <w:t>drodze rozporządzenia</w:t>
      </w:r>
      <w:r w:rsidR="002A0A4D">
        <w:t>, w terminie do dnia 30 września każdego roku</w:t>
      </w:r>
      <w:r w:rsidR="002C02B7">
        <w:t>,</w:t>
      </w:r>
      <w:r w:rsidR="00045FCC">
        <w:t xml:space="preserve"> </w:t>
      </w:r>
      <w:r w:rsidRPr="00D83694">
        <w:t xml:space="preserve">referencyjną </w:t>
      </w:r>
      <w:r w:rsidR="001A488F" w:rsidRPr="00D83694">
        <w:t>cen</w:t>
      </w:r>
      <w:r w:rsidR="00107110">
        <w:t>ę</w:t>
      </w:r>
      <w:r w:rsidR="001A488F" w:rsidRPr="00D83694">
        <w:t xml:space="preserve"> </w:t>
      </w:r>
      <w:r w:rsidRPr="00D83694">
        <w:t>operacyjną</w:t>
      </w:r>
      <w:r w:rsidR="00045FCC">
        <w:t>, mając na uwadze:</w:t>
      </w:r>
      <w:r w:rsidR="00045FCC" w:rsidRPr="00D83694" w:rsidDel="00045FCC">
        <w:t xml:space="preserve"> </w:t>
      </w:r>
    </w:p>
    <w:p w14:paraId="0A46880D" w14:textId="3C8EB64C" w:rsidR="006315B0" w:rsidRPr="00D83694" w:rsidRDefault="006315B0" w:rsidP="006315B0">
      <w:pPr>
        <w:pStyle w:val="ZPKTzmpktartykuempunktem"/>
      </w:pPr>
      <w:r w:rsidRPr="00D83694">
        <w:t>1)</w:t>
      </w:r>
      <w:r>
        <w:tab/>
      </w:r>
      <w:r w:rsidRPr="00D83694">
        <w:t>istotne parametry techniczne i</w:t>
      </w:r>
      <w:r>
        <w:t> </w:t>
      </w:r>
      <w:r w:rsidRPr="00D83694">
        <w:t>ekonomiczne funkcjonowania instalacji odnawialnego źródła energii;</w:t>
      </w:r>
    </w:p>
    <w:p w14:paraId="4EDE237A" w14:textId="0614890C" w:rsidR="006315B0" w:rsidRPr="00D83694" w:rsidRDefault="006315B0" w:rsidP="006315B0">
      <w:pPr>
        <w:pStyle w:val="ZPKTzmpktartykuempunktem"/>
      </w:pPr>
      <w:r w:rsidRPr="00D83694">
        <w:t>2)</w:t>
      </w:r>
      <w:r>
        <w:tab/>
      </w:r>
      <w:r w:rsidRPr="00D83694">
        <w:t>założenia dotyczące technicznych warunków pracy instalacji odnawialnego źródła energii, w</w:t>
      </w:r>
      <w:r>
        <w:t> </w:t>
      </w:r>
      <w:r w:rsidRPr="00D83694">
        <w:t>tym sprawności wytwarzania energii elektrycznej lub biogazu rolniczego, współczynniki wykorzystania dostępnej mocy elektrycznej, współczynniki zużycia wytworzonej energii elektrycznej i</w:t>
      </w:r>
      <w:r>
        <w:t> </w:t>
      </w:r>
      <w:r w:rsidRPr="00D83694">
        <w:t>biogazu rolniczego na pokrycie potrzeb własnych oraz na pokrycie strat powstających przed wprowadzeniem energii elektrycznej</w:t>
      </w:r>
      <w:r w:rsidR="00545235">
        <w:t xml:space="preserve"> </w:t>
      </w:r>
      <w:r w:rsidRPr="00D83694">
        <w:t>do sieci;</w:t>
      </w:r>
    </w:p>
    <w:p w14:paraId="3B03E779" w14:textId="28CA9714" w:rsidR="006315B0" w:rsidRPr="00D83694" w:rsidRDefault="006315B0" w:rsidP="006315B0">
      <w:pPr>
        <w:pStyle w:val="ZPKTzmpktartykuempunktem"/>
      </w:pPr>
      <w:r w:rsidRPr="00D83694">
        <w:t>3)</w:t>
      </w:r>
      <w:r>
        <w:tab/>
      </w:r>
      <w:r w:rsidRPr="00D83694">
        <w:t>koszty operacyjne, ponoszone w</w:t>
      </w:r>
      <w:r>
        <w:t> </w:t>
      </w:r>
      <w:r w:rsidRPr="00D83694">
        <w:t>okresie eksploatacji, w</w:t>
      </w:r>
      <w:r>
        <w:t> </w:t>
      </w:r>
      <w:r w:rsidRPr="00D83694">
        <w:t>którym instalacja odnawialnego źródła energii podlega mechanizmom i</w:t>
      </w:r>
      <w:r>
        <w:t> </w:t>
      </w:r>
      <w:r w:rsidRPr="00D83694">
        <w:t>instrumentom wsparcia;</w:t>
      </w:r>
    </w:p>
    <w:p w14:paraId="1FD3D2DE" w14:textId="75735621" w:rsidR="006315B0" w:rsidRPr="00D83694" w:rsidRDefault="006315B0" w:rsidP="006315B0">
      <w:pPr>
        <w:pStyle w:val="ZPKTzmpktartykuempunktem"/>
      </w:pPr>
      <w:r w:rsidRPr="00D83694">
        <w:t>4)</w:t>
      </w:r>
      <w:r>
        <w:tab/>
      </w:r>
      <w:r w:rsidRPr="00D83694">
        <w:t>przewidywane kształtowanie się cen biomasy i</w:t>
      </w:r>
      <w:r>
        <w:t> </w:t>
      </w:r>
      <w:r w:rsidRPr="00D83694">
        <w:t>innych paliw;</w:t>
      </w:r>
    </w:p>
    <w:p w14:paraId="1C4D542F" w14:textId="64BC2C38" w:rsidR="006315B0" w:rsidRPr="00D83694" w:rsidRDefault="006315B0" w:rsidP="006315B0">
      <w:pPr>
        <w:pStyle w:val="ZPKTzmpktartykuempunktem"/>
      </w:pPr>
      <w:r w:rsidRPr="00D83694">
        <w:t>5)</w:t>
      </w:r>
      <w:r>
        <w:tab/>
      </w:r>
      <w:r w:rsidRPr="00D83694">
        <w:t>wpływ instalacji odnawialnego źródła energii na środowisko naturalne, w</w:t>
      </w:r>
      <w:r>
        <w:t> </w:t>
      </w:r>
      <w:r w:rsidRPr="00D83694">
        <w:t>tym na redukcję emisji zanieczyszczeń atmosferycznych, w</w:t>
      </w:r>
      <w:r>
        <w:t> </w:t>
      </w:r>
      <w:r w:rsidRPr="00D83694">
        <w:t>szczególności metanu;</w:t>
      </w:r>
    </w:p>
    <w:p w14:paraId="5DA35821" w14:textId="21F9407B" w:rsidR="006315B0" w:rsidRPr="00D83694" w:rsidRDefault="006315B0" w:rsidP="006315B0">
      <w:pPr>
        <w:pStyle w:val="ZPKTzmpktartykuempunktem"/>
      </w:pPr>
      <w:r w:rsidRPr="00D83694">
        <w:t>6)</w:t>
      </w:r>
      <w:r>
        <w:tab/>
      </w:r>
      <w:r w:rsidRPr="00D83694">
        <w:t>zrównoważone zagospodarowanie zasobów wodnych;</w:t>
      </w:r>
    </w:p>
    <w:p w14:paraId="5E78C7A6" w14:textId="722B63E1" w:rsidR="006315B0" w:rsidRPr="00D83694" w:rsidRDefault="006315B0" w:rsidP="006315B0">
      <w:pPr>
        <w:pStyle w:val="ZPKTzmpktartykuempunktem"/>
      </w:pPr>
      <w:r w:rsidRPr="00D83694">
        <w:t>7)</w:t>
      </w:r>
      <w:r>
        <w:tab/>
      </w:r>
      <w:r w:rsidRPr="00D83694">
        <w:t>cele gospodarcze i</w:t>
      </w:r>
      <w:r>
        <w:t> </w:t>
      </w:r>
      <w:r w:rsidRPr="00D83694">
        <w:t>społeczne, w</w:t>
      </w:r>
      <w:r>
        <w:t> </w:t>
      </w:r>
      <w:r w:rsidRPr="00D83694">
        <w:t>tym udział wykorzystywanych technologii do wytwarzania energii lub paliw z</w:t>
      </w:r>
      <w:r>
        <w:t> </w:t>
      </w:r>
      <w:r w:rsidRPr="00D83694">
        <w:t>odnawialnych źródeł energii w</w:t>
      </w:r>
      <w:r>
        <w:t> </w:t>
      </w:r>
      <w:r w:rsidRPr="00D83694">
        <w:t>tworzeniu nowych miejsc pracy;</w:t>
      </w:r>
    </w:p>
    <w:p w14:paraId="5A900717" w14:textId="05A3AD99" w:rsidR="006315B0" w:rsidRPr="00D83694" w:rsidRDefault="006315B0" w:rsidP="006315B0">
      <w:pPr>
        <w:pStyle w:val="ZPKTzmpktartykuempunktem"/>
      </w:pPr>
      <w:r w:rsidRPr="00D83694">
        <w:t>8)</w:t>
      </w:r>
      <w:r>
        <w:tab/>
      </w:r>
      <w:r w:rsidRPr="00D83694">
        <w:t>oszczędności energii pierwotnej uzyskanej w</w:t>
      </w:r>
      <w:r>
        <w:t> </w:t>
      </w:r>
      <w:r w:rsidRPr="00D83694">
        <w:t>wyniku jednoczesnego wytwarzania energii elektrycznej, ciepła, chłodu lub paliw pochodzących ze źródeł odnawialnych</w:t>
      </w:r>
      <w:r w:rsidR="004339BB">
        <w:t>.</w:t>
      </w:r>
    </w:p>
    <w:p w14:paraId="626CEAC0" w14:textId="65C2B694" w:rsidR="006315B0" w:rsidRPr="00D83694" w:rsidRDefault="00045FCC" w:rsidP="00E7265F">
      <w:pPr>
        <w:pStyle w:val="ZUSTzmustartykuempunktem"/>
        <w:keepNext/>
      </w:pPr>
      <w:r>
        <w:t>2</w:t>
      </w:r>
      <w:r w:rsidR="006315B0" w:rsidRPr="00D83694">
        <w:t>.</w:t>
      </w:r>
      <w:r w:rsidR="006315B0">
        <w:t> </w:t>
      </w:r>
      <w:r w:rsidR="006908AF">
        <w:t>Wydając rozporządzenie na podstawie ust. 1</w:t>
      </w:r>
      <w:r w:rsidR="005201ED">
        <w:t>,</w:t>
      </w:r>
      <w:r w:rsidR="006908AF">
        <w:t xml:space="preserve"> minister</w:t>
      </w:r>
      <w:r w:rsidR="005201ED">
        <w:t xml:space="preserve"> właściwy do spraw klimatu</w:t>
      </w:r>
      <w:r w:rsidR="006908AF">
        <w:t xml:space="preserve"> uwzględnia również</w:t>
      </w:r>
      <w:r w:rsidR="00694738">
        <w:t xml:space="preserve"> </w:t>
      </w:r>
      <w:r w:rsidR="005201ED">
        <w:t xml:space="preserve">następujące </w:t>
      </w:r>
      <w:r w:rsidR="00694738">
        <w:t>koszty</w:t>
      </w:r>
      <w:r w:rsidR="005201ED">
        <w:t xml:space="preserve"> bezpośrednio związane z wytwarzaniem energii elektrycznej w instalacji odnawialnego źródła energii</w:t>
      </w:r>
      <w:r w:rsidR="006908AF">
        <w:t xml:space="preserve">: </w:t>
      </w:r>
    </w:p>
    <w:p w14:paraId="6E416298" w14:textId="1CC3EE5A" w:rsidR="006315B0" w:rsidRPr="00D83694" w:rsidRDefault="006315B0" w:rsidP="00DC6D94">
      <w:pPr>
        <w:pStyle w:val="ZPKTzmpktartykuempunktem"/>
      </w:pPr>
      <w:r w:rsidRPr="00D83694">
        <w:t>1)</w:t>
      </w:r>
      <w:r>
        <w:tab/>
      </w:r>
      <w:r w:rsidRPr="00D83694">
        <w:t>paliw</w:t>
      </w:r>
      <w:r w:rsidR="0075383C">
        <w:t xml:space="preserve"> lub </w:t>
      </w:r>
      <w:r w:rsidRPr="00D83694">
        <w:t>substratów</w:t>
      </w:r>
      <w:r w:rsidR="00DC6D94">
        <w:t xml:space="preserve"> i inne koszty zmienne</w:t>
      </w:r>
      <w:r w:rsidR="005201ED">
        <w:t>;</w:t>
      </w:r>
    </w:p>
    <w:p w14:paraId="3700AFE7" w14:textId="14364076" w:rsidR="006315B0" w:rsidRPr="00D83694" w:rsidRDefault="00694738" w:rsidP="00DC6D94">
      <w:pPr>
        <w:pStyle w:val="ZPKTzmpktartykuempunktem"/>
      </w:pPr>
      <w:r>
        <w:t>2</w:t>
      </w:r>
      <w:r w:rsidR="006315B0" w:rsidRPr="00D83694">
        <w:t>)</w:t>
      </w:r>
      <w:r w:rsidR="006315B0">
        <w:tab/>
      </w:r>
      <w:r w:rsidR="006315B0" w:rsidRPr="00D83694">
        <w:t>materiałów i</w:t>
      </w:r>
      <w:r w:rsidR="006315B0">
        <w:t> </w:t>
      </w:r>
      <w:r w:rsidR="006315B0" w:rsidRPr="00D83694">
        <w:t>usług związanych z</w:t>
      </w:r>
      <w:r w:rsidR="006315B0">
        <w:t> </w:t>
      </w:r>
      <w:r w:rsidR="00F757E6" w:rsidRPr="00D83694">
        <w:t>eksploatacją</w:t>
      </w:r>
      <w:r w:rsidR="00F757E6">
        <w:t xml:space="preserve">, </w:t>
      </w:r>
      <w:r w:rsidR="006315B0" w:rsidRPr="00D83694">
        <w:t xml:space="preserve">serwisem </w:t>
      </w:r>
      <w:r w:rsidR="00F757E6">
        <w:t xml:space="preserve">oraz remontami </w:t>
      </w:r>
      <w:r w:rsidR="006315B0" w:rsidRPr="00D83694">
        <w:t>instalacji odnawialnego źródła energii</w:t>
      </w:r>
      <w:r w:rsidR="005201ED">
        <w:t>;</w:t>
      </w:r>
    </w:p>
    <w:p w14:paraId="3068FCBF" w14:textId="05FDE4F4" w:rsidR="006315B0" w:rsidRPr="00D83694" w:rsidRDefault="00694738" w:rsidP="00DC6D94">
      <w:pPr>
        <w:pStyle w:val="ZPKTzmpktartykuempunktem"/>
      </w:pPr>
      <w:r>
        <w:t>3</w:t>
      </w:r>
      <w:r w:rsidR="006315B0" w:rsidRPr="00D83694">
        <w:t>)</w:t>
      </w:r>
      <w:r w:rsidR="006315B0">
        <w:tab/>
      </w:r>
      <w:r w:rsidR="00BF31BA">
        <w:t>osobowe</w:t>
      </w:r>
      <w:r w:rsidR="005201ED">
        <w:t>;</w:t>
      </w:r>
    </w:p>
    <w:p w14:paraId="46B4FE55" w14:textId="5F76691B" w:rsidR="006315B0" w:rsidRPr="00D83694" w:rsidRDefault="00694738" w:rsidP="006315B0">
      <w:pPr>
        <w:pStyle w:val="ZPKTzmpktartykuempunktem"/>
      </w:pPr>
      <w:r>
        <w:t>4</w:t>
      </w:r>
      <w:r w:rsidR="006315B0" w:rsidRPr="00D83694">
        <w:t>)</w:t>
      </w:r>
      <w:r w:rsidR="006315B0">
        <w:tab/>
      </w:r>
      <w:r w:rsidR="006315B0" w:rsidRPr="00D83694">
        <w:t>nadzoru</w:t>
      </w:r>
      <w:r w:rsidR="003F34E4">
        <w:t xml:space="preserve">, w tym </w:t>
      </w:r>
      <w:r w:rsidR="003F34E4" w:rsidRPr="00C51F7B">
        <w:t>nadzoru biologiczno­technologicznego</w:t>
      </w:r>
      <w:r w:rsidR="003F34E4">
        <w:t xml:space="preserve">, </w:t>
      </w:r>
      <w:r w:rsidR="006315B0" w:rsidRPr="00D83694">
        <w:t>i</w:t>
      </w:r>
      <w:r w:rsidR="006315B0">
        <w:t> </w:t>
      </w:r>
      <w:r w:rsidR="006315B0" w:rsidRPr="00D83694">
        <w:t>usług niezbędnych d</w:t>
      </w:r>
      <w:r w:rsidR="003F34E4">
        <w:t>o</w:t>
      </w:r>
      <w:r w:rsidR="006315B0" w:rsidRPr="00D83694">
        <w:t xml:space="preserve"> funkcjonowania instalacji odnawialnego źródła energii</w:t>
      </w:r>
      <w:r w:rsidR="005201ED">
        <w:t>;</w:t>
      </w:r>
    </w:p>
    <w:p w14:paraId="288DDFA4" w14:textId="0594D8FE" w:rsidR="006315B0" w:rsidRPr="00D83694" w:rsidRDefault="00694738" w:rsidP="006315B0">
      <w:pPr>
        <w:pStyle w:val="ZPKTzmpktartykuempunktem"/>
      </w:pPr>
      <w:r>
        <w:t>5</w:t>
      </w:r>
      <w:r w:rsidR="006315B0" w:rsidRPr="00D83694">
        <w:t>)</w:t>
      </w:r>
      <w:r w:rsidR="006315B0">
        <w:tab/>
      </w:r>
      <w:r w:rsidRPr="00D83694">
        <w:t>opłat lokaln</w:t>
      </w:r>
      <w:r>
        <w:t xml:space="preserve">ych i </w:t>
      </w:r>
      <w:r w:rsidR="006315B0" w:rsidRPr="00D83694">
        <w:t>podatk</w:t>
      </w:r>
      <w:r>
        <w:t>ów</w:t>
      </w:r>
      <w:r w:rsidR="005201ED">
        <w:t>;</w:t>
      </w:r>
    </w:p>
    <w:p w14:paraId="65C96B78" w14:textId="194836DA" w:rsidR="006315B0" w:rsidRPr="00D83694" w:rsidRDefault="00694738" w:rsidP="006315B0">
      <w:pPr>
        <w:pStyle w:val="ZPKTzmpktartykuempunktem"/>
      </w:pPr>
      <w:r>
        <w:t>6</w:t>
      </w:r>
      <w:r w:rsidR="006315B0" w:rsidRPr="00D83694">
        <w:t>)</w:t>
      </w:r>
      <w:r w:rsidR="006315B0">
        <w:tab/>
      </w:r>
      <w:r w:rsidR="006315B0" w:rsidRPr="00D83694">
        <w:t>korzystania z</w:t>
      </w:r>
      <w:r w:rsidR="006315B0">
        <w:t> </w:t>
      </w:r>
      <w:r w:rsidR="006315B0" w:rsidRPr="00D83694">
        <w:t>nieruchomości</w:t>
      </w:r>
      <w:r w:rsidR="005201ED">
        <w:t>;</w:t>
      </w:r>
    </w:p>
    <w:p w14:paraId="7B2CD313" w14:textId="499B48DB" w:rsidR="006315B0" w:rsidRPr="00D83694" w:rsidRDefault="00694738" w:rsidP="006315B0">
      <w:pPr>
        <w:pStyle w:val="ZPKTzmpktartykuempunktem"/>
      </w:pPr>
      <w:r>
        <w:t>7</w:t>
      </w:r>
      <w:r w:rsidR="006315B0" w:rsidRPr="00D83694">
        <w:t>)</w:t>
      </w:r>
      <w:r w:rsidR="006315B0">
        <w:tab/>
      </w:r>
      <w:r w:rsidR="006315B0" w:rsidRPr="00D83694">
        <w:t>ubezpieczeń</w:t>
      </w:r>
      <w:r w:rsidR="005201ED">
        <w:t>;</w:t>
      </w:r>
    </w:p>
    <w:p w14:paraId="01AA831B" w14:textId="7BD1392E" w:rsidR="006315B0" w:rsidRPr="00D83694" w:rsidRDefault="00694738" w:rsidP="006315B0">
      <w:pPr>
        <w:pStyle w:val="ZPKTzmpktartykuempunktem"/>
      </w:pPr>
      <w:r>
        <w:t>8</w:t>
      </w:r>
      <w:r w:rsidR="006315B0" w:rsidRPr="00D83694">
        <w:t>)</w:t>
      </w:r>
      <w:r w:rsidR="006315B0">
        <w:tab/>
      </w:r>
      <w:r w:rsidR="006315B0" w:rsidRPr="00D83694">
        <w:t>zakupu energii na potrzeby własne</w:t>
      </w:r>
      <w:r w:rsidR="005201ED">
        <w:t>;</w:t>
      </w:r>
    </w:p>
    <w:p w14:paraId="5B6F7C92" w14:textId="3D97B2B3" w:rsidR="006315B0" w:rsidRPr="00D83694" w:rsidRDefault="00694738" w:rsidP="00694738">
      <w:pPr>
        <w:pStyle w:val="ZPKTzmpktartykuempunktem"/>
      </w:pPr>
      <w:r>
        <w:t>9</w:t>
      </w:r>
      <w:r w:rsidR="006315B0" w:rsidRPr="00D83694">
        <w:t>)</w:t>
      </w:r>
      <w:r w:rsidR="006315B0">
        <w:tab/>
      </w:r>
      <w:r w:rsidR="006315B0" w:rsidRPr="00D83694">
        <w:t>monitoringu środowiskowego</w:t>
      </w:r>
      <w:r w:rsidR="005201ED">
        <w:t>;</w:t>
      </w:r>
    </w:p>
    <w:p w14:paraId="5F0ADD1F" w14:textId="1B64F2DE" w:rsidR="006315B0" w:rsidRDefault="006315B0" w:rsidP="006315B0">
      <w:pPr>
        <w:pStyle w:val="ZPKTzmpktartykuempunktem"/>
      </w:pPr>
      <w:r w:rsidRPr="00D83694">
        <w:t>1</w:t>
      </w:r>
      <w:r w:rsidR="00694738">
        <w:t>0</w:t>
      </w:r>
      <w:r w:rsidRPr="00D83694">
        <w:t>)</w:t>
      </w:r>
      <w:r>
        <w:tab/>
      </w:r>
      <w:r w:rsidRPr="00D83694">
        <w:t>związane z</w:t>
      </w:r>
      <w:r>
        <w:t> </w:t>
      </w:r>
      <w:r w:rsidRPr="00D83694">
        <w:t>zagospodarowaniem</w:t>
      </w:r>
      <w:r w:rsidR="007651A4">
        <w:t xml:space="preserve"> pozostałości po procesie wytwórczym,</w:t>
      </w:r>
      <w:r w:rsidRPr="00D83694">
        <w:t xml:space="preserve"> w</w:t>
      </w:r>
      <w:r>
        <w:t> </w:t>
      </w:r>
      <w:r w:rsidRPr="00D83694">
        <w:t>formie stałej lub płynnej</w:t>
      </w:r>
      <w:r w:rsidR="005201ED">
        <w:t>.</w:t>
      </w:r>
    </w:p>
    <w:p w14:paraId="3ED1D4FD" w14:textId="611A1627" w:rsidR="006315B0" w:rsidRPr="00D83694" w:rsidRDefault="00045FCC" w:rsidP="00E7265F">
      <w:pPr>
        <w:pStyle w:val="ZUSTzmustartykuempunktem"/>
        <w:keepNext/>
      </w:pPr>
      <w:r>
        <w:t>3</w:t>
      </w:r>
      <w:r w:rsidR="006315B0" w:rsidRPr="00D83694">
        <w:t>.</w:t>
      </w:r>
      <w:r w:rsidR="006315B0">
        <w:t> </w:t>
      </w:r>
      <w:r w:rsidR="006315B0" w:rsidRPr="00D83694">
        <w:t xml:space="preserve">Referencyjną cenę operacyjną minister właściwy do spraw klimatu określa </w:t>
      </w:r>
      <w:r w:rsidR="00107948">
        <w:t xml:space="preserve">odrębnie </w:t>
      </w:r>
      <w:r w:rsidR="006315B0" w:rsidRPr="00D83694">
        <w:t xml:space="preserve">dla </w:t>
      </w:r>
      <w:r w:rsidR="00107948">
        <w:t xml:space="preserve">następujących </w:t>
      </w:r>
      <w:r w:rsidR="006315B0" w:rsidRPr="00D83694">
        <w:t>instalacji odnawialnego źródła energii</w:t>
      </w:r>
      <w:r w:rsidR="00107948">
        <w:t>:</w:t>
      </w:r>
      <w:r w:rsidR="006315B0" w:rsidRPr="00D83694">
        <w:t xml:space="preserve"> </w:t>
      </w:r>
    </w:p>
    <w:p w14:paraId="12E4C8E0" w14:textId="77777777" w:rsidR="006315B0" w:rsidRPr="00D83694" w:rsidRDefault="006315B0" w:rsidP="006315B0">
      <w:pPr>
        <w:pStyle w:val="ZPKTzmpktartykuempunktem"/>
      </w:pPr>
      <w:r w:rsidRPr="00D83694">
        <w:t>1)</w:t>
      </w:r>
      <w:r>
        <w:tab/>
      </w:r>
      <w:r w:rsidRPr="00D83694">
        <w:t>o łącznej mocy zainstalowanej elektrycznej mniejszej niż 500</w:t>
      </w:r>
      <w:r>
        <w:t> </w:t>
      </w:r>
      <w:r w:rsidRPr="00D83694">
        <w:t>kW, wykorzystujących wyłącznie biogaz rolniczy do wytwarzania energii elektrycznej;</w:t>
      </w:r>
    </w:p>
    <w:p w14:paraId="6DFB007B" w14:textId="77777777" w:rsidR="006315B0" w:rsidRPr="00D83694" w:rsidRDefault="006315B0" w:rsidP="006315B0">
      <w:pPr>
        <w:pStyle w:val="ZPKTzmpktartykuempunktem"/>
      </w:pPr>
      <w:r w:rsidRPr="00D83694">
        <w:t>2)</w:t>
      </w:r>
      <w:r>
        <w:tab/>
      </w:r>
      <w:r w:rsidRPr="00D83694">
        <w:t>o łącznej mocy zainstalowanej elektrycznej mniejszej niż 500</w:t>
      </w:r>
      <w:r>
        <w:t> </w:t>
      </w:r>
      <w:r w:rsidRPr="00D83694">
        <w:t>kW, wykorzystujących wyłącznie biogaz rolniczy do wytwarzania energii elektrycznej z</w:t>
      </w:r>
      <w:r>
        <w:t> </w:t>
      </w:r>
      <w:r w:rsidRPr="00D83694">
        <w:t>wysokosprawnej kogeneracji;</w:t>
      </w:r>
    </w:p>
    <w:p w14:paraId="514E56FC" w14:textId="77777777" w:rsidR="006315B0" w:rsidRPr="00D83694" w:rsidRDefault="006315B0" w:rsidP="006315B0">
      <w:pPr>
        <w:pStyle w:val="ZPKTzmpktartykuempunktem"/>
      </w:pPr>
      <w:r w:rsidRPr="00D83694">
        <w:t>3)</w:t>
      </w:r>
      <w:r>
        <w:tab/>
      </w:r>
      <w:r w:rsidRPr="00D83694">
        <w:t>o łącznej mocy zainstalowanej elektrycznej mniejszej niż 500</w:t>
      </w:r>
      <w:r>
        <w:t> </w:t>
      </w:r>
      <w:r w:rsidRPr="00D83694">
        <w:t>kW, wykorzystujących wyłącznie biogaz pozyskany ze składowisk odpadów do wytwarzania energii elektrycznej;</w:t>
      </w:r>
    </w:p>
    <w:p w14:paraId="456BD564" w14:textId="77777777" w:rsidR="006315B0" w:rsidRPr="00D83694" w:rsidRDefault="006315B0" w:rsidP="006315B0">
      <w:pPr>
        <w:pStyle w:val="ZPKTzmpktartykuempunktem"/>
      </w:pPr>
      <w:r w:rsidRPr="00D83694">
        <w:t>4)</w:t>
      </w:r>
      <w:r>
        <w:tab/>
      </w:r>
      <w:r w:rsidRPr="00D83694">
        <w:t>o łącznej mocy zainstalowanej elektrycznej mniejszej niż 500</w:t>
      </w:r>
      <w:r>
        <w:t> </w:t>
      </w:r>
      <w:r w:rsidRPr="00D83694">
        <w:t>kW, wykorzystujących wyłącznie biogaz pozyskany ze składowisk odpadów do wytwarzania energii elektrycznej z</w:t>
      </w:r>
      <w:r>
        <w:t> </w:t>
      </w:r>
      <w:r w:rsidRPr="00D83694">
        <w:t>wysokosprawnej kogeneracji;</w:t>
      </w:r>
    </w:p>
    <w:p w14:paraId="54E640FB" w14:textId="77777777" w:rsidR="006315B0" w:rsidRPr="00D83694" w:rsidRDefault="006315B0" w:rsidP="006315B0">
      <w:pPr>
        <w:pStyle w:val="ZPKTzmpktartykuempunktem"/>
      </w:pPr>
      <w:r w:rsidRPr="00D83694">
        <w:t>5)</w:t>
      </w:r>
      <w:r>
        <w:tab/>
      </w:r>
      <w:r w:rsidRPr="00D83694">
        <w:t>o łącznej mocy zainstalowanej elektrycznej mniejszej niż 500</w:t>
      </w:r>
      <w:r>
        <w:t> </w:t>
      </w:r>
      <w:r w:rsidRPr="00D83694">
        <w:t>kW, wykorzystujących wyłącznie biogaz pozyskany z</w:t>
      </w:r>
      <w:r>
        <w:t> </w:t>
      </w:r>
      <w:r w:rsidRPr="00D83694">
        <w:t>oczyszczalni ścieków do wytwarzania energii elektrycznej;</w:t>
      </w:r>
    </w:p>
    <w:p w14:paraId="2057CD5A" w14:textId="77777777" w:rsidR="006315B0" w:rsidRPr="00D83694" w:rsidRDefault="006315B0" w:rsidP="006315B0">
      <w:pPr>
        <w:pStyle w:val="ZPKTzmpktartykuempunktem"/>
      </w:pPr>
      <w:r w:rsidRPr="00D83694">
        <w:t>6)</w:t>
      </w:r>
      <w:r>
        <w:tab/>
      </w:r>
      <w:r w:rsidRPr="00D83694">
        <w:t>o łącznej mocy zainstalowanej elektrycznej mniejszej niż 500</w:t>
      </w:r>
      <w:r>
        <w:t> </w:t>
      </w:r>
      <w:r w:rsidRPr="00D83694">
        <w:t>kW, wykorzystujących wyłącznie biogaz pozyskany z</w:t>
      </w:r>
      <w:r>
        <w:t> </w:t>
      </w:r>
      <w:r w:rsidRPr="00D83694">
        <w:t>oczyszczalni ścieków do wytwarzania energii elektrycznej z</w:t>
      </w:r>
      <w:r>
        <w:t> </w:t>
      </w:r>
      <w:r w:rsidRPr="00D83694">
        <w:t>wysokosprawnej kogeneracji;</w:t>
      </w:r>
    </w:p>
    <w:p w14:paraId="636DCC50" w14:textId="77777777" w:rsidR="006315B0" w:rsidRPr="00D83694" w:rsidRDefault="006315B0" w:rsidP="006315B0">
      <w:pPr>
        <w:pStyle w:val="ZPKTzmpktartykuempunktem"/>
      </w:pPr>
      <w:r w:rsidRPr="00D83694">
        <w:t>7)</w:t>
      </w:r>
      <w:r>
        <w:tab/>
      </w:r>
      <w:r w:rsidRPr="00D83694">
        <w:t>o łącznej mocy zainstalowanej elektrycznej mniejszej niż 500</w:t>
      </w:r>
      <w:r>
        <w:t> </w:t>
      </w:r>
      <w:r w:rsidRPr="00D83694">
        <w:t>kW, wykorzystujących wyłącznie biogaz inny niż określony w</w:t>
      </w:r>
      <w:r>
        <w:t> pkt </w:t>
      </w:r>
      <w:r w:rsidRPr="00D83694">
        <w:t>1, 3</w:t>
      </w:r>
      <w:r>
        <w:t xml:space="preserve"> i </w:t>
      </w:r>
      <w:r w:rsidRPr="00D83694">
        <w:t>5</w:t>
      </w:r>
      <w:r>
        <w:t> </w:t>
      </w:r>
      <w:r w:rsidRPr="00D83694">
        <w:t>do wytwarzania energii elektrycznej;</w:t>
      </w:r>
    </w:p>
    <w:p w14:paraId="0643F202" w14:textId="77777777" w:rsidR="006315B0" w:rsidRPr="00D83694" w:rsidRDefault="006315B0" w:rsidP="006315B0">
      <w:pPr>
        <w:pStyle w:val="ZPKTzmpktartykuempunktem"/>
      </w:pPr>
      <w:r w:rsidRPr="00D83694">
        <w:t>8)</w:t>
      </w:r>
      <w:r>
        <w:tab/>
      </w:r>
      <w:r w:rsidRPr="00D83694">
        <w:t>o łącznej mocy zainstalowanej elektrycznej mniejszej niż 500</w:t>
      </w:r>
      <w:r>
        <w:t> </w:t>
      </w:r>
      <w:r w:rsidRPr="00D83694">
        <w:t>kW, wykorzystujących wyłącznie biogaz inny niż określony w</w:t>
      </w:r>
      <w:r>
        <w:t> pkt </w:t>
      </w:r>
      <w:r w:rsidRPr="00D83694">
        <w:t>2, 4</w:t>
      </w:r>
      <w:r>
        <w:t xml:space="preserve"> i </w:t>
      </w:r>
      <w:r w:rsidRPr="00D83694">
        <w:t>6</w:t>
      </w:r>
      <w:r>
        <w:t> </w:t>
      </w:r>
      <w:r w:rsidRPr="00D83694">
        <w:t>do wytwarzania energii elektrycznej z</w:t>
      </w:r>
      <w:r>
        <w:t> </w:t>
      </w:r>
      <w:r w:rsidRPr="00D83694">
        <w:t>wysokosprawnej kogeneracji;</w:t>
      </w:r>
    </w:p>
    <w:p w14:paraId="77A7DB23" w14:textId="77777777" w:rsidR="006315B0" w:rsidRPr="00D83694" w:rsidRDefault="006315B0" w:rsidP="006315B0">
      <w:pPr>
        <w:pStyle w:val="ZPKTzmpktartykuempunktem"/>
      </w:pPr>
      <w:r w:rsidRPr="00D83694">
        <w:t>9)</w:t>
      </w:r>
      <w:r>
        <w:tab/>
      </w:r>
      <w:r w:rsidRPr="00D83694">
        <w:t>o łącznej mocy zainstalowanej elektrycznej mniejszej niż 500</w:t>
      </w:r>
      <w:r>
        <w:t> </w:t>
      </w:r>
      <w:r w:rsidRPr="00D83694">
        <w:t>kW, wykorzystujących wyłącznie hydroenergię do wytwarzania energii elektrycznej;</w:t>
      </w:r>
    </w:p>
    <w:p w14:paraId="7D8ED88E" w14:textId="77777777" w:rsidR="006315B0" w:rsidRPr="00D83694" w:rsidRDefault="006315B0" w:rsidP="006315B0">
      <w:pPr>
        <w:pStyle w:val="ZPKTzmpktartykuempunktem"/>
      </w:pPr>
      <w:r w:rsidRPr="00D83694">
        <w:t>10)</w:t>
      </w:r>
      <w:r>
        <w:tab/>
      </w:r>
      <w:r w:rsidRPr="00D83694">
        <w:t>o łącznej mocy zainstalowanej elektrycznej nie mniejszej niż 500</w:t>
      </w:r>
      <w:r>
        <w:t> </w:t>
      </w:r>
      <w:r w:rsidRPr="00D83694">
        <w:t>kW i</w:t>
      </w:r>
      <w:r>
        <w:t> </w:t>
      </w:r>
      <w:r w:rsidRPr="00D83694">
        <w:t>nie większej niż 1</w:t>
      </w:r>
      <w:r>
        <w:t> </w:t>
      </w:r>
      <w:r w:rsidRPr="00D83694">
        <w:t>MW, wykorzystujących wyłącznie biogaz rolniczy do wytwarzania energii elektrycznej;</w:t>
      </w:r>
    </w:p>
    <w:p w14:paraId="6C16AFC0" w14:textId="77777777" w:rsidR="006315B0" w:rsidRPr="00D83694" w:rsidRDefault="006315B0" w:rsidP="006315B0">
      <w:pPr>
        <w:pStyle w:val="ZPKTzmpktartykuempunktem"/>
      </w:pPr>
      <w:r w:rsidRPr="00D83694">
        <w:t>11)</w:t>
      </w:r>
      <w:r>
        <w:tab/>
      </w:r>
      <w:r w:rsidRPr="00D83694">
        <w:t>o łącznej mocy zainstalowanej elektrycznej nie mniejszej niż 500</w:t>
      </w:r>
      <w:r>
        <w:t> </w:t>
      </w:r>
      <w:r w:rsidRPr="00D83694">
        <w:t>kW i</w:t>
      </w:r>
      <w:r>
        <w:t> </w:t>
      </w:r>
      <w:r w:rsidRPr="00D83694">
        <w:t>nie większej niż 1</w:t>
      </w:r>
      <w:r>
        <w:t> </w:t>
      </w:r>
      <w:r w:rsidRPr="00D83694">
        <w:t>MW, wykorzystujących wyłącznie biogaz rolniczy do wytwarzania energii elektrycznej z</w:t>
      </w:r>
      <w:r>
        <w:t> </w:t>
      </w:r>
      <w:r w:rsidRPr="00D83694">
        <w:t>wysokosprawnej kogeneracji;</w:t>
      </w:r>
    </w:p>
    <w:p w14:paraId="3D6155CE" w14:textId="77777777" w:rsidR="006315B0" w:rsidRPr="00D83694" w:rsidRDefault="006315B0" w:rsidP="006315B0">
      <w:pPr>
        <w:pStyle w:val="ZPKTzmpktartykuempunktem"/>
      </w:pPr>
      <w:r w:rsidRPr="00D83694">
        <w:t>12)</w:t>
      </w:r>
      <w:r>
        <w:tab/>
      </w:r>
      <w:r w:rsidRPr="00D83694">
        <w:t>o łącznej mocy zainstalowanej elektrycznej większej niż 1</w:t>
      </w:r>
      <w:r>
        <w:t> </w:t>
      </w:r>
      <w:r w:rsidRPr="00D83694">
        <w:t>MW, wykorzystujących wyłącznie biogaz rolniczy do wytwarzania energii elektrycznej;</w:t>
      </w:r>
    </w:p>
    <w:p w14:paraId="5A259FD1" w14:textId="77777777" w:rsidR="006315B0" w:rsidRPr="00D83694" w:rsidRDefault="006315B0" w:rsidP="006315B0">
      <w:pPr>
        <w:pStyle w:val="ZPKTzmpktartykuempunktem"/>
      </w:pPr>
      <w:r w:rsidRPr="00D83694">
        <w:t>13)</w:t>
      </w:r>
      <w:r>
        <w:tab/>
      </w:r>
      <w:r w:rsidRPr="00D83694">
        <w:t>o łącznej mocy zainstalowanej elektrycznej większej niż 1</w:t>
      </w:r>
      <w:r>
        <w:t> </w:t>
      </w:r>
      <w:r w:rsidRPr="00D83694">
        <w:t>MW, wykorzystujących wyłącznie biogaz rolniczy do wytwarzania energii elektrycznej z</w:t>
      </w:r>
      <w:r>
        <w:t> </w:t>
      </w:r>
      <w:r w:rsidRPr="00D83694">
        <w:t>wysokosprawnej kogeneracji;</w:t>
      </w:r>
    </w:p>
    <w:p w14:paraId="707108EA" w14:textId="77777777" w:rsidR="006315B0" w:rsidRPr="00D83694" w:rsidRDefault="006315B0" w:rsidP="006315B0">
      <w:pPr>
        <w:pStyle w:val="ZPKTzmpktartykuempunktem"/>
      </w:pPr>
      <w:r w:rsidRPr="00D83694">
        <w:t>14)</w:t>
      </w:r>
      <w:r>
        <w:tab/>
      </w:r>
      <w:r w:rsidRPr="00D83694">
        <w:t>o łącznej mocy zainstalowanej elektrycznej nie mniejszej niż 500</w:t>
      </w:r>
      <w:r>
        <w:t> </w:t>
      </w:r>
      <w:r w:rsidRPr="00D83694">
        <w:t>kW, wykorzystujących wyłącznie biogaz pozyskany ze składowisk odpadów do wytwarzania energii elektrycznej;</w:t>
      </w:r>
    </w:p>
    <w:p w14:paraId="3B6FD9BE" w14:textId="77777777" w:rsidR="006315B0" w:rsidRPr="00D83694" w:rsidRDefault="006315B0" w:rsidP="006315B0">
      <w:pPr>
        <w:pStyle w:val="ZPKTzmpktartykuempunktem"/>
      </w:pPr>
      <w:r w:rsidRPr="00D83694">
        <w:t>15)</w:t>
      </w:r>
      <w:r>
        <w:tab/>
      </w:r>
      <w:r w:rsidRPr="00D83694">
        <w:t>o łącznej mocy zainstalowanej elektrycznej nie mniejszej niż 500</w:t>
      </w:r>
      <w:r>
        <w:t> </w:t>
      </w:r>
      <w:r w:rsidRPr="00D83694">
        <w:t>kW, wykorzystujących wyłącznie biogaz pozyskany ze składowisk odpadów do wytwarzania energii elektrycznej z</w:t>
      </w:r>
      <w:r>
        <w:t> </w:t>
      </w:r>
      <w:r w:rsidRPr="00D83694">
        <w:t>wysokosprawnej kogeneracji;</w:t>
      </w:r>
    </w:p>
    <w:p w14:paraId="4D0114AE" w14:textId="77777777" w:rsidR="006315B0" w:rsidRPr="00D83694" w:rsidRDefault="006315B0" w:rsidP="006315B0">
      <w:pPr>
        <w:pStyle w:val="ZPKTzmpktartykuempunktem"/>
      </w:pPr>
      <w:r w:rsidRPr="00D83694">
        <w:t>16)</w:t>
      </w:r>
      <w:r>
        <w:tab/>
      </w:r>
      <w:r w:rsidRPr="00D83694">
        <w:t>o łącznej mocy zainstalowanej elektrycznej nie mniejszej niż 500</w:t>
      </w:r>
      <w:r>
        <w:t> </w:t>
      </w:r>
      <w:r w:rsidRPr="00D83694">
        <w:t>kW, wykorzystujących wyłącznie biogaz pozyskany z</w:t>
      </w:r>
      <w:r>
        <w:t> </w:t>
      </w:r>
      <w:r w:rsidRPr="00D83694">
        <w:t>oczyszczalni ścieków do wytwarzania energii elektrycznej;</w:t>
      </w:r>
    </w:p>
    <w:p w14:paraId="3D833C11" w14:textId="77777777" w:rsidR="006315B0" w:rsidRPr="00D83694" w:rsidRDefault="006315B0" w:rsidP="006315B0">
      <w:pPr>
        <w:pStyle w:val="ZPKTzmpktartykuempunktem"/>
      </w:pPr>
      <w:r w:rsidRPr="00D83694">
        <w:t>17)</w:t>
      </w:r>
      <w:r>
        <w:tab/>
      </w:r>
      <w:r w:rsidRPr="00D83694">
        <w:t>o łącznej mocy zainstalowanej elektrycznej nie mniejszej niż 500</w:t>
      </w:r>
      <w:r>
        <w:t> </w:t>
      </w:r>
      <w:r w:rsidRPr="00D83694">
        <w:t>kW, wykorzystujących wyłącznie biogaz pozyskany z</w:t>
      </w:r>
      <w:r>
        <w:t> </w:t>
      </w:r>
      <w:r w:rsidRPr="00D83694">
        <w:t>oczyszczalni ścieków do wytwarzania energii elektrycznej z</w:t>
      </w:r>
      <w:r>
        <w:t> </w:t>
      </w:r>
      <w:r w:rsidRPr="00D83694">
        <w:t>wysokosprawnej kogeneracji;</w:t>
      </w:r>
    </w:p>
    <w:p w14:paraId="6EA41E62" w14:textId="77777777" w:rsidR="006315B0" w:rsidRPr="00D83694" w:rsidRDefault="006315B0" w:rsidP="006315B0">
      <w:pPr>
        <w:pStyle w:val="ZPKTzmpktartykuempunktem"/>
      </w:pPr>
      <w:r w:rsidRPr="00D83694">
        <w:t>18)</w:t>
      </w:r>
      <w:r>
        <w:tab/>
      </w:r>
      <w:r w:rsidRPr="00D83694">
        <w:t>o łącznej mocy zainstalowanej elektrycznej nie mniejszej niż 500</w:t>
      </w:r>
      <w:r>
        <w:t> </w:t>
      </w:r>
      <w:r w:rsidRPr="00D83694">
        <w:t>kW, wykorzystujących wyłącznie biogaz inny niż określony w</w:t>
      </w:r>
      <w:r>
        <w:t> pkt </w:t>
      </w:r>
      <w:r w:rsidRPr="00D83694">
        <w:t>12, 14</w:t>
      </w:r>
      <w:r>
        <w:t xml:space="preserve"> i </w:t>
      </w:r>
      <w:r w:rsidRPr="00D83694">
        <w:t>16</w:t>
      </w:r>
      <w:r>
        <w:t> </w:t>
      </w:r>
      <w:r w:rsidRPr="00D83694">
        <w:t>do wytwarzania energii elektrycznej;</w:t>
      </w:r>
    </w:p>
    <w:p w14:paraId="292E7703" w14:textId="77777777" w:rsidR="006315B0" w:rsidRPr="00D83694" w:rsidRDefault="006315B0" w:rsidP="006315B0">
      <w:pPr>
        <w:pStyle w:val="ZPKTzmpktartykuempunktem"/>
      </w:pPr>
      <w:r w:rsidRPr="00D83694">
        <w:t>19)</w:t>
      </w:r>
      <w:r>
        <w:tab/>
      </w:r>
      <w:r w:rsidRPr="00D83694">
        <w:t>o łącznej mocy zainstalowanej elektrycznej nie mniejszej niż 500</w:t>
      </w:r>
      <w:r>
        <w:t> </w:t>
      </w:r>
      <w:r w:rsidRPr="00D83694">
        <w:t>kW, wykorzystujących wyłącznie biogaz inny niż określony w</w:t>
      </w:r>
      <w:r>
        <w:t> pkt </w:t>
      </w:r>
      <w:r w:rsidRPr="00D83694">
        <w:t>13, 15</w:t>
      </w:r>
      <w:r>
        <w:t xml:space="preserve"> i </w:t>
      </w:r>
      <w:r w:rsidRPr="00D83694">
        <w:t>17</w:t>
      </w:r>
      <w:r>
        <w:t> </w:t>
      </w:r>
      <w:r w:rsidRPr="00D83694">
        <w:t>do wytwarzania energii elektrycznej z</w:t>
      </w:r>
      <w:r>
        <w:t> </w:t>
      </w:r>
      <w:r w:rsidRPr="00D83694">
        <w:t>wysokosprawnej kogeneracji;</w:t>
      </w:r>
    </w:p>
    <w:p w14:paraId="769866A8" w14:textId="5B7151C4" w:rsidR="006315B0" w:rsidRPr="00D83694" w:rsidRDefault="006315B0" w:rsidP="006315B0">
      <w:pPr>
        <w:pStyle w:val="ZPKTzmpktartykuempunktem"/>
      </w:pPr>
      <w:r w:rsidRPr="00D83694">
        <w:t>20)</w:t>
      </w:r>
      <w:r>
        <w:tab/>
      </w:r>
      <w:r w:rsidR="009C68CB" w:rsidRPr="00D83694">
        <w:t>dedykowan</w:t>
      </w:r>
      <w:r w:rsidR="009C68CB">
        <w:t>ych</w:t>
      </w:r>
      <w:r w:rsidR="009C68CB" w:rsidRPr="00D83694">
        <w:t xml:space="preserve"> </w:t>
      </w:r>
      <w:r w:rsidRPr="00D83694">
        <w:t>instalacj</w:t>
      </w:r>
      <w:r w:rsidR="009C68CB">
        <w:t>i</w:t>
      </w:r>
      <w:r w:rsidRPr="00D83694">
        <w:t xml:space="preserve"> spalania biomasy lub </w:t>
      </w:r>
      <w:r w:rsidR="009C68CB" w:rsidRPr="00D83694">
        <w:t>układ</w:t>
      </w:r>
      <w:r w:rsidR="009C68CB">
        <w:t>ów</w:t>
      </w:r>
      <w:r w:rsidR="009C68CB" w:rsidRPr="00D83694">
        <w:t xml:space="preserve"> hybrydow</w:t>
      </w:r>
      <w:r w:rsidR="009C68CB">
        <w:t>ych</w:t>
      </w:r>
      <w:r w:rsidRPr="00D83694">
        <w:t>;</w:t>
      </w:r>
    </w:p>
    <w:p w14:paraId="4FA7408E" w14:textId="21796CBB" w:rsidR="006315B0" w:rsidRPr="00D83694" w:rsidRDefault="006315B0" w:rsidP="006315B0">
      <w:pPr>
        <w:pStyle w:val="ZPKTzmpktartykuempunktem"/>
      </w:pPr>
      <w:r w:rsidRPr="00D83694">
        <w:t>21)</w:t>
      </w:r>
      <w:r>
        <w:tab/>
      </w:r>
      <w:r w:rsidR="009C68CB" w:rsidRPr="00D83694">
        <w:t>dedykowan</w:t>
      </w:r>
      <w:r w:rsidR="009C68CB">
        <w:t>ych</w:t>
      </w:r>
      <w:r w:rsidR="009C68CB" w:rsidRPr="00D83694">
        <w:t xml:space="preserve"> instalacj</w:t>
      </w:r>
      <w:r w:rsidR="009C68CB">
        <w:t>i</w:t>
      </w:r>
      <w:r w:rsidR="009C68CB" w:rsidRPr="00D83694">
        <w:t xml:space="preserve"> </w:t>
      </w:r>
      <w:r w:rsidRPr="00D83694">
        <w:t>spalania wielopaliwowego;</w:t>
      </w:r>
    </w:p>
    <w:p w14:paraId="5E64556F" w14:textId="11F421B0" w:rsidR="006315B0" w:rsidRPr="00D83694" w:rsidRDefault="006315B0" w:rsidP="006315B0">
      <w:pPr>
        <w:pStyle w:val="ZPKTzmpktartykuempunktem"/>
      </w:pPr>
      <w:r w:rsidRPr="00D83694">
        <w:t>22)</w:t>
      </w:r>
      <w:r>
        <w:tab/>
      </w:r>
      <w:r w:rsidRPr="00D83694">
        <w:t>o łącznej mocy zainstalowanej elektrycznej nie większej niż 50</w:t>
      </w:r>
      <w:r>
        <w:t> </w:t>
      </w:r>
      <w:r w:rsidRPr="00D83694">
        <w:t>MW, w</w:t>
      </w:r>
      <w:r>
        <w:t> </w:t>
      </w:r>
      <w:r w:rsidRPr="00D83694">
        <w:t>instalacji termicznego przekształcania odpadów, w</w:t>
      </w:r>
      <w:r>
        <w:t> </w:t>
      </w:r>
      <w:r w:rsidRPr="00D83694">
        <w:t xml:space="preserve">dedykowanej instalacji spalania biomasy lub </w:t>
      </w:r>
      <w:r w:rsidR="00CF3C8B">
        <w:t xml:space="preserve">w </w:t>
      </w:r>
      <w:r w:rsidRPr="00D83694">
        <w:t>układach hybrydowych, w</w:t>
      </w:r>
      <w:r>
        <w:t> </w:t>
      </w:r>
      <w:r w:rsidRPr="00D83694">
        <w:t>wysokosprawnej kogeneracji;</w:t>
      </w:r>
    </w:p>
    <w:p w14:paraId="4A2E78F6" w14:textId="27FB48E8" w:rsidR="006315B0" w:rsidRPr="00D83694" w:rsidRDefault="006315B0" w:rsidP="006315B0">
      <w:pPr>
        <w:pStyle w:val="ZPKTzmpktartykuempunktem"/>
      </w:pPr>
      <w:r w:rsidRPr="00D83694">
        <w:t>23)</w:t>
      </w:r>
      <w:r>
        <w:tab/>
      </w:r>
      <w:r w:rsidRPr="00D83694">
        <w:t>o łącznej mocy zainstalowanej elektrycznej większej niż 50</w:t>
      </w:r>
      <w:r>
        <w:t> </w:t>
      </w:r>
      <w:r w:rsidRPr="00D83694">
        <w:t>MW, w</w:t>
      </w:r>
      <w:r>
        <w:t> </w:t>
      </w:r>
      <w:r w:rsidRPr="00D83694">
        <w:t>instalacji termicznego przekształcania odpadów, w</w:t>
      </w:r>
      <w:r>
        <w:t> </w:t>
      </w:r>
      <w:r w:rsidRPr="00D83694">
        <w:t>dedykowanej instalacji spalania biomasy lub układach hybrydowych, w</w:t>
      </w:r>
      <w:r>
        <w:t> </w:t>
      </w:r>
      <w:r w:rsidRPr="00D83694">
        <w:t>wysokosprawnej kogeneracji;</w:t>
      </w:r>
    </w:p>
    <w:p w14:paraId="73E355F2" w14:textId="77777777" w:rsidR="006315B0" w:rsidRPr="00D83694" w:rsidRDefault="006315B0" w:rsidP="006315B0">
      <w:pPr>
        <w:pStyle w:val="ZPKTzmpktartykuempunktem"/>
      </w:pPr>
      <w:r w:rsidRPr="00D83694">
        <w:t>24)</w:t>
      </w:r>
      <w:r>
        <w:tab/>
      </w:r>
      <w:r w:rsidRPr="00D83694">
        <w:t>o łącznej mocy zainstalowanej elektrycznej nie mniejszej niż 500</w:t>
      </w:r>
      <w:r>
        <w:t> </w:t>
      </w:r>
      <w:r w:rsidRPr="00D83694">
        <w:t>kW i</w:t>
      </w:r>
      <w:r>
        <w:t> </w:t>
      </w:r>
      <w:r w:rsidRPr="00D83694">
        <w:t>nie większej niż 1</w:t>
      </w:r>
      <w:r>
        <w:t> </w:t>
      </w:r>
      <w:r w:rsidRPr="00D83694">
        <w:t>MW, wykorzystujących wyłącznie hydroenergię do wytwarzania energii elektrycznej;</w:t>
      </w:r>
    </w:p>
    <w:p w14:paraId="73652A49" w14:textId="175E385A" w:rsidR="006315B0" w:rsidRPr="00D83694" w:rsidRDefault="006315B0" w:rsidP="006315B0">
      <w:pPr>
        <w:pStyle w:val="ZPKTzmpktartykuempunktem"/>
      </w:pPr>
      <w:r w:rsidRPr="00D83694">
        <w:t>25)</w:t>
      </w:r>
      <w:r>
        <w:tab/>
      </w:r>
      <w:r w:rsidRPr="00D83694">
        <w:t>o łącznej mocy zainstalowanej elektrycznej większej niż 1</w:t>
      </w:r>
      <w:r>
        <w:t> </w:t>
      </w:r>
      <w:r w:rsidRPr="00D83694">
        <w:t>MW i</w:t>
      </w:r>
      <w:r>
        <w:t> </w:t>
      </w:r>
      <w:r w:rsidRPr="00D83694">
        <w:t>nie większej niż 5</w:t>
      </w:r>
      <w:r>
        <w:t> </w:t>
      </w:r>
      <w:r w:rsidRPr="00D83694">
        <w:t>MW, wykorzystujących wyłącznie hydroenergię do wytwarzania energii elektrycznej</w:t>
      </w:r>
      <w:r w:rsidR="0075383C">
        <w:t>.</w:t>
      </w:r>
    </w:p>
    <w:p w14:paraId="0B1418A6" w14:textId="3A962E5C" w:rsidR="006315B0" w:rsidRPr="00D83694" w:rsidRDefault="00AD759F" w:rsidP="006315B0">
      <w:pPr>
        <w:pStyle w:val="ZUSTzmustartykuempunktem"/>
      </w:pPr>
      <w:r>
        <w:t>4</w:t>
      </w:r>
      <w:r w:rsidR="006315B0" w:rsidRPr="00D83694">
        <w:t>.</w:t>
      </w:r>
      <w:r w:rsidR="006315B0">
        <w:t> </w:t>
      </w:r>
      <w:r w:rsidR="006315B0" w:rsidRPr="00D83694">
        <w:t xml:space="preserve">Minister właściwy do spraw klimatu, </w:t>
      </w:r>
      <w:r w:rsidR="00F0229A">
        <w:t xml:space="preserve">w terminie do </w:t>
      </w:r>
      <w:r w:rsidR="00CE444F">
        <w:t xml:space="preserve">dnia </w:t>
      </w:r>
      <w:r w:rsidR="00F0229A">
        <w:t>3</w:t>
      </w:r>
      <w:r w:rsidR="002A0A4D">
        <w:t>1</w:t>
      </w:r>
      <w:r w:rsidR="00F0229A">
        <w:t xml:space="preserve"> </w:t>
      </w:r>
      <w:r w:rsidR="002A0A4D">
        <w:t>sierpnia każdego roku</w:t>
      </w:r>
      <w:r w:rsidR="006315B0" w:rsidRPr="00D83694">
        <w:t>, przeprowadza analizę kosztów wytworzenia energii elektrycznej z</w:t>
      </w:r>
      <w:r w:rsidR="006315B0">
        <w:t> </w:t>
      </w:r>
      <w:r w:rsidR="006315B0" w:rsidRPr="00D83694">
        <w:t>odnawialnych źródeł energii w</w:t>
      </w:r>
      <w:r w:rsidR="006315B0">
        <w:t> </w:t>
      </w:r>
      <w:r w:rsidR="006315B0" w:rsidRPr="00D83694">
        <w:t>instalacjach odnawialnego źródła energii, o</w:t>
      </w:r>
      <w:r w:rsidR="006315B0">
        <w:t> </w:t>
      </w:r>
      <w:r w:rsidR="006315B0" w:rsidRPr="00D83694">
        <w:t>których mowa w</w:t>
      </w:r>
      <w:r w:rsidR="006315B0">
        <w:t> ust. </w:t>
      </w:r>
      <w:r w:rsidR="005D62C7">
        <w:t>3</w:t>
      </w:r>
      <w:r w:rsidR="006315B0" w:rsidRPr="00D83694">
        <w:t>.</w:t>
      </w:r>
    </w:p>
    <w:p w14:paraId="7F74E30B" w14:textId="7D994A71" w:rsidR="006315B0" w:rsidRPr="00D83694" w:rsidRDefault="006315B0" w:rsidP="006315B0">
      <w:pPr>
        <w:pStyle w:val="ZARTzmartartykuempunktem"/>
      </w:pPr>
      <w:r w:rsidRPr="00D83694">
        <w:t>Art.</w:t>
      </w:r>
      <w:r>
        <w:t> </w:t>
      </w:r>
      <w:r w:rsidRPr="00D83694">
        <w:t>83h.</w:t>
      </w:r>
      <w:r>
        <w:t> </w:t>
      </w:r>
      <w:r w:rsidRPr="00D83694">
        <w:t>1. Wytwórca będący uczestnikiem aukcji na wsparcie operacyjne, od godziny otwarcia do godziny zamknięcia sesji aukcji na wsparcie operacyjne, przekazuje ofertę za pomocą formularza zamieszczonego na internetowej platformie aukcyjnej, o</w:t>
      </w:r>
      <w:r>
        <w:t> </w:t>
      </w:r>
      <w:r w:rsidRPr="00D83694">
        <w:t>której mowa w</w:t>
      </w:r>
      <w:r>
        <w:t> art. </w:t>
      </w:r>
      <w:r w:rsidRPr="00D83694">
        <w:t>78</w:t>
      </w:r>
      <w:r>
        <w:t xml:space="preserve"> ust. </w:t>
      </w:r>
      <w:r w:rsidRPr="00D83694">
        <w:t>6.</w:t>
      </w:r>
    </w:p>
    <w:p w14:paraId="4237248B" w14:textId="2EEDCDEE" w:rsidR="006315B0" w:rsidRPr="00D83694" w:rsidRDefault="006315B0" w:rsidP="006315B0">
      <w:pPr>
        <w:pStyle w:val="ZUSTzmustartykuempunktem"/>
      </w:pPr>
      <w:r w:rsidRPr="00D83694">
        <w:t>2.</w:t>
      </w:r>
      <w:r>
        <w:t> </w:t>
      </w:r>
      <w:r w:rsidRPr="00D83694">
        <w:t>Uczestnik aukcji na wsparcie operacyjne w</w:t>
      </w:r>
      <w:r>
        <w:t> </w:t>
      </w:r>
      <w:r w:rsidRPr="00D83694">
        <w:t>trakcie sesji aukcji składa jedną ofertę dla energii elektrycznej, która będzie wytw</w:t>
      </w:r>
      <w:r w:rsidR="008D36D6">
        <w:t>a</w:t>
      </w:r>
      <w:r w:rsidRPr="00D83694">
        <w:t>rz</w:t>
      </w:r>
      <w:r w:rsidR="008D36D6">
        <w:t>a</w:t>
      </w:r>
      <w:r w:rsidRPr="00D83694">
        <w:t>na w</w:t>
      </w:r>
      <w:r>
        <w:t> </w:t>
      </w:r>
      <w:r w:rsidRPr="00D83694">
        <w:t>danej instalacji</w:t>
      </w:r>
      <w:r w:rsidR="004C7AB5">
        <w:t xml:space="preserve"> w kolejnym roku kalendarzowym</w:t>
      </w:r>
      <w:r w:rsidRPr="00D83694">
        <w:t>.</w:t>
      </w:r>
    </w:p>
    <w:p w14:paraId="5881B299" w14:textId="77777777" w:rsidR="006315B0" w:rsidRPr="00D83694" w:rsidRDefault="006315B0" w:rsidP="00E7265F">
      <w:pPr>
        <w:pStyle w:val="ZUSTzmustartykuempunktem"/>
        <w:keepNext/>
      </w:pPr>
      <w:r w:rsidRPr="00D83694">
        <w:t>3.</w:t>
      </w:r>
      <w:r>
        <w:t> </w:t>
      </w:r>
      <w:r w:rsidRPr="00D83694">
        <w:t>Oferta złożona przez uczestnika aukcji na wsparcie operacyjne zawiera w</w:t>
      </w:r>
      <w:r>
        <w:t> </w:t>
      </w:r>
      <w:r w:rsidRPr="00D83694">
        <w:t>szczególności:</w:t>
      </w:r>
    </w:p>
    <w:p w14:paraId="02AD8A14" w14:textId="77777777" w:rsidR="006315B0" w:rsidRPr="00D83694" w:rsidRDefault="006315B0" w:rsidP="006315B0">
      <w:pPr>
        <w:pStyle w:val="ZPKTzmpktartykuempunktem"/>
      </w:pPr>
      <w:r w:rsidRPr="00D83694">
        <w:t>1)</w:t>
      </w:r>
      <w:r>
        <w:tab/>
      </w:r>
      <w:r w:rsidRPr="00D83694">
        <w:t>nazwę i</w:t>
      </w:r>
      <w:r>
        <w:t> </w:t>
      </w:r>
      <w:r w:rsidRPr="00D83694">
        <w:t>adres siedziby uczestnika tej aukcji;</w:t>
      </w:r>
    </w:p>
    <w:p w14:paraId="5696C35B" w14:textId="7D839601" w:rsidR="006315B0" w:rsidRPr="00D83694" w:rsidRDefault="006315B0" w:rsidP="006315B0">
      <w:pPr>
        <w:pStyle w:val="ZPKTzmpktartykuempunktem"/>
      </w:pPr>
      <w:r w:rsidRPr="00D83694">
        <w:t>2)</w:t>
      </w:r>
      <w:r>
        <w:tab/>
      </w:r>
      <w:r w:rsidR="00E95FD9">
        <w:t xml:space="preserve">lokalizację, </w:t>
      </w:r>
      <w:r w:rsidRPr="00D83694">
        <w:t>rodzaj i</w:t>
      </w:r>
      <w:r>
        <w:t> </w:t>
      </w:r>
      <w:r w:rsidRPr="00D83694">
        <w:t>moc zainstalowaną elektryczną instalacji odnawialnego źródła energii, w</w:t>
      </w:r>
      <w:r>
        <w:t> </w:t>
      </w:r>
      <w:r w:rsidRPr="00D83694">
        <w:t>której będzie wytwarzana energia elektryczna przez uczestnika aukcji na wsparcie operacyjne;</w:t>
      </w:r>
    </w:p>
    <w:p w14:paraId="70D16CB3" w14:textId="144A5EC1" w:rsidR="006315B0" w:rsidRPr="00D83694" w:rsidRDefault="006315B0" w:rsidP="006315B0">
      <w:pPr>
        <w:pStyle w:val="ZPKTzmpktartykuempunktem"/>
      </w:pPr>
      <w:r w:rsidRPr="00D83694">
        <w:t>3)</w:t>
      </w:r>
      <w:r>
        <w:tab/>
      </w:r>
      <w:r w:rsidRPr="00D83694">
        <w:t>ilość energii elektrycznej wyrażoną w</w:t>
      </w:r>
      <w:r>
        <w:t> </w:t>
      </w:r>
      <w:r w:rsidRPr="00D83694">
        <w:t>MWh i</w:t>
      </w:r>
      <w:r>
        <w:t> </w:t>
      </w:r>
      <w:r w:rsidRPr="00D83694">
        <w:t>cenę, wyrażoną w</w:t>
      </w:r>
      <w:r>
        <w:t> </w:t>
      </w:r>
      <w:r w:rsidRPr="00D83694">
        <w:t>złotych z</w:t>
      </w:r>
      <w:r>
        <w:t> </w:t>
      </w:r>
      <w:r w:rsidRPr="00D83694">
        <w:t>dokładnością do jednego grosza za 1</w:t>
      </w:r>
      <w:r>
        <w:t> </w:t>
      </w:r>
      <w:r w:rsidRPr="00D83694">
        <w:t>MWh, za jaką uczestnik aukcji na wsparcie operacyjne zobowiązuje się sprzedać</w:t>
      </w:r>
      <w:r w:rsidR="00261E50">
        <w:t xml:space="preserve"> </w:t>
      </w:r>
      <w:r w:rsidR="00261E50" w:rsidRPr="00D83694">
        <w:t>w</w:t>
      </w:r>
      <w:r w:rsidR="00261E50">
        <w:t> kolejnym roku kalendarzowym</w:t>
      </w:r>
      <w:r w:rsidRPr="00D83694">
        <w:t xml:space="preserve"> tę energię w</w:t>
      </w:r>
      <w:r>
        <w:t> </w:t>
      </w:r>
      <w:r w:rsidRPr="00D83694">
        <w:t>ramach</w:t>
      </w:r>
      <w:r w:rsidR="00D162C2">
        <w:t xml:space="preserve"> </w:t>
      </w:r>
      <w:r w:rsidRPr="00D83694">
        <w:t>aukc</w:t>
      </w:r>
      <w:r w:rsidR="00D162C2">
        <w:t>ji</w:t>
      </w:r>
      <w:r w:rsidRPr="00D83694">
        <w:t xml:space="preserve"> na wsparcie operacyjne;</w:t>
      </w:r>
    </w:p>
    <w:p w14:paraId="2D43FC6D" w14:textId="77777777" w:rsidR="006315B0" w:rsidRPr="00D83694" w:rsidRDefault="006315B0" w:rsidP="006315B0">
      <w:pPr>
        <w:pStyle w:val="ZPKTzmpktartykuempunktem"/>
      </w:pPr>
      <w:r w:rsidRPr="00D83694">
        <w:t>4)</w:t>
      </w:r>
      <w:r>
        <w:tab/>
      </w:r>
      <w:bookmarkStart w:id="66" w:name="_Hlk112421627"/>
      <w:r w:rsidRPr="00D83694">
        <w:t>miejsce przyłączenia instalacji odnawialnego źródła energii do sieci dystrybucyjnej lub sieci przesyłowej, określone w</w:t>
      </w:r>
      <w:r>
        <w:t> </w:t>
      </w:r>
      <w:r w:rsidRPr="00D83694">
        <w:t>warunkach przyłączenia albo w</w:t>
      </w:r>
      <w:r>
        <w:t> </w:t>
      </w:r>
      <w:r w:rsidRPr="00D83694">
        <w:t>umowie o</w:t>
      </w:r>
      <w:r>
        <w:t> </w:t>
      </w:r>
      <w:r w:rsidRPr="00D83694">
        <w:t>przyłączenie</w:t>
      </w:r>
      <w:bookmarkEnd w:id="66"/>
      <w:r w:rsidRPr="00D83694">
        <w:t>;</w:t>
      </w:r>
    </w:p>
    <w:p w14:paraId="24379C91" w14:textId="7A41B6ED" w:rsidR="006315B0" w:rsidRDefault="006315B0" w:rsidP="006315B0">
      <w:pPr>
        <w:pStyle w:val="ZPKTzmpktartykuempunktem"/>
      </w:pPr>
      <w:r w:rsidRPr="00D83694">
        <w:t>5)</w:t>
      </w:r>
      <w:r>
        <w:tab/>
      </w:r>
      <w:r w:rsidRPr="00D83694">
        <w:t xml:space="preserve">zobowiązanie się uczestnika aukcji na wsparcie operacyjne do </w:t>
      </w:r>
      <w:r w:rsidR="003C6477">
        <w:t>rozpoczęcia</w:t>
      </w:r>
      <w:r>
        <w:t> </w:t>
      </w:r>
      <w:r w:rsidRPr="00D83694">
        <w:t>sprzedaży</w:t>
      </w:r>
      <w:r w:rsidR="008D36D6">
        <w:t xml:space="preserve"> </w:t>
      </w:r>
      <w:r w:rsidRPr="00D83694">
        <w:t>energii elektrycznej z</w:t>
      </w:r>
      <w:r>
        <w:t> </w:t>
      </w:r>
      <w:r w:rsidRPr="00D83694">
        <w:t>odnawialnych źródeł energii w</w:t>
      </w:r>
      <w:r>
        <w:t> </w:t>
      </w:r>
      <w:r w:rsidRPr="00D83694">
        <w:t>instalacji odnawialnego źródła energii</w:t>
      </w:r>
      <w:r>
        <w:t xml:space="preserve"> w </w:t>
      </w:r>
      <w:r w:rsidR="00E77F88">
        <w:t>terminie</w:t>
      </w:r>
      <w:r w:rsidR="00E77F88" w:rsidRPr="00D83694">
        <w:t xml:space="preserve"> </w:t>
      </w:r>
      <w:r w:rsidR="003D7643">
        <w:t>30 dni</w:t>
      </w:r>
      <w:r w:rsidRPr="00D83694">
        <w:t xml:space="preserve"> od pierwszego dnia roku</w:t>
      </w:r>
      <w:r w:rsidR="00C53298">
        <w:t xml:space="preserve"> kalendarzowego</w:t>
      </w:r>
      <w:r w:rsidRPr="00D83694">
        <w:t xml:space="preserve"> następującego po roku, w</w:t>
      </w:r>
      <w:r>
        <w:t> </w:t>
      </w:r>
      <w:r w:rsidRPr="00D83694">
        <w:t>którym nastąpiło zamknięcie sesji aukcji</w:t>
      </w:r>
      <w:r w:rsidR="00034A0B">
        <w:t>,</w:t>
      </w:r>
      <w:r w:rsidR="003D7643">
        <w:t xml:space="preserve"> do ostatniego dnia tego roku</w:t>
      </w:r>
      <w:r w:rsidRPr="00D83694">
        <w:t>;</w:t>
      </w:r>
    </w:p>
    <w:p w14:paraId="28186E79" w14:textId="4B8976D0" w:rsidR="00B36AD7" w:rsidRPr="00D83694" w:rsidRDefault="00C872B6" w:rsidP="006315B0">
      <w:pPr>
        <w:pStyle w:val="ZPKTzmpktartykuempunktem"/>
      </w:pPr>
      <w:r>
        <w:t>6</w:t>
      </w:r>
      <w:r w:rsidR="00B36AD7">
        <w:t>)</w:t>
      </w:r>
      <w:r w:rsidR="00B36AD7">
        <w:tab/>
      </w:r>
      <w:r w:rsidR="00B36AD7" w:rsidRPr="00B36AD7">
        <w:t xml:space="preserve">oświadczenie, że w okresie </w:t>
      </w:r>
      <w:r w:rsidR="00B36AD7">
        <w:t xml:space="preserve">korzystania ze </w:t>
      </w:r>
      <w:r w:rsidR="00B36AD7" w:rsidRPr="00B36AD7">
        <w:t>wsparcia</w:t>
      </w:r>
      <w:r w:rsidR="009233D8">
        <w:t xml:space="preserve"> operacyjnego</w:t>
      </w:r>
      <w:r w:rsidR="00B36AD7" w:rsidRPr="00B36AD7">
        <w:t xml:space="preserve"> dla instalacji </w:t>
      </w:r>
      <w:r w:rsidR="00E82E9A" w:rsidRPr="00D83694">
        <w:t>odnawialnego źródła energii</w:t>
      </w:r>
      <w:r w:rsidR="00E82E9A">
        <w:t xml:space="preserve"> </w:t>
      </w:r>
      <w:r w:rsidR="00B36AD7" w:rsidRPr="00B36AD7">
        <w:t>wytwórca nie będzie otrzymywa</w:t>
      </w:r>
      <w:r w:rsidR="00BF5435">
        <w:t>ć</w:t>
      </w:r>
      <w:r w:rsidR="00B36AD7" w:rsidRPr="00B36AD7">
        <w:t xml:space="preserve"> wynagrodzenia z tytułu uczestnictwa w rynku mocy, o którym mowa w ustawie z dnia 8 grudnia 2017</w:t>
      </w:r>
      <w:r w:rsidR="00234BAF">
        <w:t> </w:t>
      </w:r>
      <w:r w:rsidR="00B36AD7" w:rsidRPr="00B36AD7">
        <w:t>r</w:t>
      </w:r>
      <w:r w:rsidR="00853669">
        <w:t>.</w:t>
      </w:r>
      <w:r w:rsidR="00B36AD7" w:rsidRPr="00B36AD7">
        <w:t xml:space="preserve"> o rynku mocy</w:t>
      </w:r>
      <w:r w:rsidR="00034A0B">
        <w:t>,</w:t>
      </w:r>
      <w:r w:rsidR="00B36AD7" w:rsidRPr="00B36AD7">
        <w:t xml:space="preserve"> lub korzysta</w:t>
      </w:r>
      <w:r w:rsidR="00F13156">
        <w:t>ć</w:t>
      </w:r>
      <w:r w:rsidR="00B36AD7" w:rsidRPr="00B36AD7">
        <w:t xml:space="preserve"> ze wsparcia udzielanego na podstawie ustawy z dnia 14 grudnia 2018 r</w:t>
      </w:r>
      <w:r w:rsidR="00853669">
        <w:t>.</w:t>
      </w:r>
      <w:r w:rsidR="00B36AD7" w:rsidRPr="00B36AD7">
        <w:t xml:space="preserve"> o promowaniu energii elektrycznej z wysokosprawnej kogeneracji</w:t>
      </w:r>
      <w:r w:rsidR="00034A0B">
        <w:t>,</w:t>
      </w:r>
      <w:r w:rsidR="00B36AD7" w:rsidRPr="00B36AD7">
        <w:t xml:space="preserve"> lub korzysta</w:t>
      </w:r>
      <w:r w:rsidR="00F13156">
        <w:t>ć</w:t>
      </w:r>
      <w:r w:rsidR="00B36AD7" w:rsidRPr="00B36AD7">
        <w:t xml:space="preserve"> z rozliczeń, o których mowa w art. 4 ust. 1 lub w art. 38c ust. 3, oraz</w:t>
      </w:r>
    </w:p>
    <w:p w14:paraId="0E59A174" w14:textId="77777777" w:rsidR="00765D21" w:rsidRDefault="00C872B6" w:rsidP="006315B0">
      <w:pPr>
        <w:pStyle w:val="ZPKTzmpktartykuempunktem"/>
        <w:keepNext/>
      </w:pPr>
      <w:r>
        <w:t>7</w:t>
      </w:r>
      <w:r w:rsidR="006315B0" w:rsidRPr="00D83694">
        <w:t>)</w:t>
      </w:r>
      <w:r w:rsidR="006315B0">
        <w:tab/>
      </w:r>
      <w:r w:rsidR="006315B0" w:rsidRPr="00D83694">
        <w:t>oświadczenie</w:t>
      </w:r>
      <w:r w:rsidR="00BE067F">
        <w:t>,</w:t>
      </w:r>
      <w:r w:rsidR="00BE067F" w:rsidRPr="00BE067F">
        <w:t xml:space="preserve"> złożone pod rygorem odpowiedzialności karnej za składanie fałszywych oświadczeń</w:t>
      </w:r>
      <w:r w:rsidR="00BE067F">
        <w:t>,</w:t>
      </w:r>
      <w:r w:rsidR="006315B0" w:rsidRPr="00D83694">
        <w:t xml:space="preserve"> o</w:t>
      </w:r>
      <w:r w:rsidR="006315B0">
        <w:t> </w:t>
      </w:r>
      <w:r w:rsidR="006315B0" w:rsidRPr="00D83694">
        <w:t>następującej treści:</w:t>
      </w:r>
      <w:r w:rsidR="006315B0">
        <w:t xml:space="preserve"> </w:t>
      </w:r>
    </w:p>
    <w:p w14:paraId="047E3EA5" w14:textId="1F938D4C" w:rsidR="006315B0" w:rsidRPr="00D83694" w:rsidRDefault="006315B0" w:rsidP="005C6C48">
      <w:pPr>
        <w:pStyle w:val="ZPKTzmpktartykuempunktem"/>
        <w:keepNext/>
        <w:ind w:hanging="27"/>
      </w:pPr>
      <w:r>
        <w:t>„</w:t>
      </w:r>
      <w:r w:rsidRPr="00D83694">
        <w:t>Świadomy odpowiedzialności karnej za złożenie fałszywego oświadczenia wynikającej z</w:t>
      </w:r>
      <w:r>
        <w:t> art. </w:t>
      </w:r>
      <w:r w:rsidRPr="00D83694">
        <w:t>233</w:t>
      </w:r>
      <w:r>
        <w:t xml:space="preserve"> § </w:t>
      </w:r>
      <w:r w:rsidRPr="00D83694">
        <w:t>6</w:t>
      </w:r>
      <w:r>
        <w:t> </w:t>
      </w:r>
      <w:r w:rsidRPr="00D83694">
        <w:t>ustawy z</w:t>
      </w:r>
      <w:r>
        <w:t> </w:t>
      </w:r>
      <w:r w:rsidRPr="00D83694">
        <w:t>dnia 6</w:t>
      </w:r>
      <w:r>
        <w:t> </w:t>
      </w:r>
      <w:r w:rsidRPr="00D83694">
        <w:t>czerwca 1997</w:t>
      </w:r>
      <w:r>
        <w:t> </w:t>
      </w:r>
      <w:r w:rsidRPr="00D83694">
        <w:t xml:space="preserve">r. </w:t>
      </w:r>
      <w:r w:rsidR="00C53298">
        <w:t>–</w:t>
      </w:r>
      <w:r>
        <w:t xml:space="preserve"> </w:t>
      </w:r>
      <w:r w:rsidRPr="00D83694">
        <w:t>Kodeks karny oświadczam, że:</w:t>
      </w:r>
    </w:p>
    <w:p w14:paraId="7A35FCDB" w14:textId="77777777" w:rsidR="006315B0" w:rsidRPr="00D83694" w:rsidRDefault="006315B0" w:rsidP="008A668A">
      <w:pPr>
        <w:pStyle w:val="ZPKTzmpktartykuempunktem"/>
        <w:keepNext/>
        <w:ind w:left="1418" w:hanging="398"/>
      </w:pPr>
      <w:r w:rsidRPr="00D83694">
        <w:t>1)</w:t>
      </w:r>
      <w:r>
        <w:tab/>
      </w:r>
      <w:r w:rsidRPr="00D83694">
        <w:t>do wytworzenia energii elektrycznej w</w:t>
      </w:r>
      <w:r>
        <w:t> </w:t>
      </w:r>
      <w:r w:rsidRPr="00D83694">
        <w:t>instalacji odnawialnego źródła energii nie będą wykorzystywane:</w:t>
      </w:r>
    </w:p>
    <w:p w14:paraId="04325140" w14:textId="7DE110E9" w:rsidR="006315B0" w:rsidRPr="00D83694" w:rsidRDefault="006315B0" w:rsidP="008A668A">
      <w:pPr>
        <w:pStyle w:val="ZLITwPKTzmlitwpktartykuempunktem"/>
        <w:keepNext/>
        <w:ind w:left="1843"/>
      </w:pPr>
      <w:r w:rsidRPr="00D83694">
        <w:t>a)</w:t>
      </w:r>
      <w:r>
        <w:tab/>
      </w:r>
      <w:r w:rsidRPr="00D83694">
        <w:t xml:space="preserve">drewno inne niż drewno energetyczne </w:t>
      </w:r>
      <w:r w:rsidR="00637F6D" w:rsidRPr="00637F6D">
        <w:t xml:space="preserve">oraz zboża pełnowartościowe </w:t>
      </w:r>
      <w:r w:rsidR="00034A0B">
        <w:t>–</w:t>
      </w:r>
      <w:r>
        <w:t xml:space="preserve"> </w:t>
      </w:r>
      <w:r w:rsidRPr="00D83694">
        <w:t>w</w:t>
      </w:r>
      <w:r>
        <w:t> </w:t>
      </w:r>
      <w:r w:rsidRPr="00D83694">
        <w:t>przypadku:</w:t>
      </w:r>
    </w:p>
    <w:p w14:paraId="1963C91D" w14:textId="4FBB3C26" w:rsidR="006315B0" w:rsidRPr="00D83694" w:rsidRDefault="006315B0" w:rsidP="008A668A">
      <w:pPr>
        <w:pStyle w:val="ZTIRwPKTzmtirwpktartykuempunktem"/>
        <w:ind w:left="2268"/>
      </w:pPr>
      <w:r>
        <w:t>–</w:t>
      </w:r>
      <w:r>
        <w:tab/>
      </w:r>
      <w:r w:rsidRPr="00D83694">
        <w:t>instalacji odnawialnego źródła energii</w:t>
      </w:r>
      <w:r w:rsidR="00E82E9A">
        <w:t>,</w:t>
      </w:r>
      <w:r w:rsidRPr="00D83694">
        <w:t xml:space="preserve"> </w:t>
      </w:r>
      <w:r w:rsidR="00F100A8" w:rsidRPr="00F100A8">
        <w:t>innej niż mikroinstalacja i</w:t>
      </w:r>
      <w:r w:rsidR="00F100A8">
        <w:t> </w:t>
      </w:r>
      <w:r w:rsidR="00F100A8" w:rsidRPr="00F100A8">
        <w:t xml:space="preserve">mała instalacja, </w:t>
      </w:r>
      <w:r w:rsidRPr="00D83694">
        <w:t>wykorzystującej do wytwarzania energii elektrycznej biogaz inny niż biogaz rolniczy,</w:t>
      </w:r>
    </w:p>
    <w:p w14:paraId="24270E3E" w14:textId="08856FEE" w:rsidR="006315B0" w:rsidRPr="00D83694" w:rsidRDefault="006315B0" w:rsidP="008A668A">
      <w:pPr>
        <w:pStyle w:val="ZTIRwPKTzmtirwpktartykuempunktem"/>
        <w:ind w:left="2268"/>
      </w:pPr>
      <w:r>
        <w:t>–</w:t>
      </w:r>
      <w:r>
        <w:tab/>
      </w:r>
      <w:r w:rsidRPr="00D83694">
        <w:t>instalacji odnawialnego źródła energii</w:t>
      </w:r>
      <w:r w:rsidR="00E82E9A">
        <w:t>,</w:t>
      </w:r>
      <w:r w:rsidRPr="00D83694">
        <w:t xml:space="preserve"> </w:t>
      </w:r>
      <w:r w:rsidR="00F100A8" w:rsidRPr="00F100A8">
        <w:t>innej niż mikroinstalacja i</w:t>
      </w:r>
      <w:r w:rsidR="00F100A8">
        <w:t> </w:t>
      </w:r>
      <w:r w:rsidR="00F100A8" w:rsidRPr="00F100A8">
        <w:t xml:space="preserve">mała instalacja, </w:t>
      </w:r>
      <w:r w:rsidRPr="00D83694">
        <w:t>wykorzystującej do wytwarzania energii elektrycznej biomasę spalaną w</w:t>
      </w:r>
      <w:r>
        <w:t> </w:t>
      </w:r>
      <w:r w:rsidRPr="00D83694">
        <w:t>dedykowanej instalacji spalania biomasy,</w:t>
      </w:r>
    </w:p>
    <w:p w14:paraId="095A168D" w14:textId="3FD6D62B" w:rsidR="006315B0" w:rsidRDefault="006315B0" w:rsidP="008A668A">
      <w:pPr>
        <w:pStyle w:val="ZTIRwPKTzmtirwpktartykuempunktem"/>
        <w:ind w:left="2268"/>
      </w:pPr>
      <w:r>
        <w:t>–</w:t>
      </w:r>
      <w:r>
        <w:tab/>
      </w:r>
      <w:r w:rsidRPr="00D83694">
        <w:t>dedykowanej instalacji spalania wielopaliwowego oraz układu hybrydowego, wykorzystujących do wytwarzania energii elektrycznej biomasę, biogaz lub biogaz rolniczy,</w:t>
      </w:r>
    </w:p>
    <w:p w14:paraId="2FE315E6" w14:textId="28FE6956" w:rsidR="00F100A8" w:rsidRPr="00D83694" w:rsidRDefault="00F100A8" w:rsidP="008A668A">
      <w:pPr>
        <w:pStyle w:val="ZTIRwPKTzmtirwpktartykuempunktem"/>
        <w:ind w:left="2268"/>
      </w:pPr>
      <w:r>
        <w:t>–</w:t>
      </w:r>
      <w:r>
        <w:tab/>
      </w:r>
      <w:r w:rsidRPr="00D83694">
        <w:t>instalacji</w:t>
      </w:r>
      <w:r>
        <w:t xml:space="preserve"> termicznego przekształcania odpadów,</w:t>
      </w:r>
    </w:p>
    <w:p w14:paraId="601FD146" w14:textId="1DA7F7D0" w:rsidR="006315B0" w:rsidRPr="00D83694" w:rsidRDefault="006315B0" w:rsidP="008A668A">
      <w:pPr>
        <w:pStyle w:val="ZLITwPKTzmlitwpktartykuempunktem"/>
        <w:keepNext/>
        <w:ind w:left="1843"/>
      </w:pPr>
      <w:r w:rsidRPr="00D83694">
        <w:t>b)</w:t>
      </w:r>
      <w:r>
        <w:tab/>
      </w:r>
      <w:r w:rsidRPr="00D83694">
        <w:t xml:space="preserve">drewno inne niż drewno energetyczne </w:t>
      </w:r>
      <w:r w:rsidR="00725E7B">
        <w:t>–</w:t>
      </w:r>
      <w:r>
        <w:t xml:space="preserve"> </w:t>
      </w:r>
      <w:r w:rsidRPr="00D83694">
        <w:t>w</w:t>
      </w:r>
      <w:r>
        <w:t> </w:t>
      </w:r>
      <w:r w:rsidRPr="00D83694">
        <w:t>przypadku dedykowanej instalacji spalania wielopaliwowego oraz układu hybrydowego, wykorzystujących do wytwarzania energii elektrycznej biopłyny,</w:t>
      </w:r>
    </w:p>
    <w:p w14:paraId="3FAC5128" w14:textId="6857A872" w:rsidR="006315B0" w:rsidRPr="00D83694" w:rsidRDefault="006315B0" w:rsidP="008A668A">
      <w:pPr>
        <w:pStyle w:val="ZLITwPKTzmlitwpktartykuempunktem"/>
        <w:keepNext/>
        <w:ind w:left="1843"/>
      </w:pPr>
      <w:r w:rsidRPr="00D83694">
        <w:t>c)</w:t>
      </w:r>
      <w:r>
        <w:tab/>
      </w:r>
      <w:r w:rsidRPr="00D83694">
        <w:t>paliwa kopalne lub paliwa powstałe z</w:t>
      </w:r>
      <w:r>
        <w:t> </w:t>
      </w:r>
      <w:r w:rsidRPr="00D83694">
        <w:t xml:space="preserve">ich przetworzenia </w:t>
      </w:r>
      <w:r w:rsidR="00725E7B">
        <w:t>–</w:t>
      </w:r>
      <w:r>
        <w:t xml:space="preserve"> </w:t>
      </w:r>
      <w:r w:rsidRPr="00D83694">
        <w:t>w</w:t>
      </w:r>
      <w:r>
        <w:t> </w:t>
      </w:r>
      <w:r w:rsidRPr="00D83694">
        <w:t>przypadku instalacji odnawialnego źródła energii wykorzystującej do wytwarzania energii elektrycznej biomasę spalaną w</w:t>
      </w:r>
      <w:r>
        <w:t> </w:t>
      </w:r>
      <w:r w:rsidRPr="00D83694">
        <w:t>dedykowanej instalacji spalania biomasy,</w:t>
      </w:r>
    </w:p>
    <w:p w14:paraId="50B2467E" w14:textId="48BD4546" w:rsidR="006315B0" w:rsidRPr="00D83694" w:rsidRDefault="006315B0" w:rsidP="008A668A">
      <w:pPr>
        <w:pStyle w:val="ZLITwPKTzmlitwpktartykuempunktem"/>
        <w:keepNext/>
        <w:ind w:left="1843"/>
      </w:pPr>
      <w:r w:rsidRPr="00D83694">
        <w:t>d)</w:t>
      </w:r>
      <w:r>
        <w:tab/>
      </w:r>
      <w:r w:rsidRPr="00D83694">
        <w:t>biomasa zanieczyszczona w</w:t>
      </w:r>
      <w:r>
        <w:t> </w:t>
      </w:r>
      <w:r w:rsidRPr="00D83694">
        <w:t xml:space="preserve">celu zwiększenia jej wartości opałowej </w:t>
      </w:r>
      <w:r w:rsidR="00725E7B">
        <w:t>–</w:t>
      </w:r>
      <w:r>
        <w:t xml:space="preserve"> </w:t>
      </w:r>
      <w:r w:rsidRPr="00D83694">
        <w:t>w</w:t>
      </w:r>
      <w:r>
        <w:t> </w:t>
      </w:r>
      <w:r w:rsidRPr="00D83694">
        <w:t>przypadku dedykowanej instalacji spalania biomasy, a</w:t>
      </w:r>
      <w:r>
        <w:t> </w:t>
      </w:r>
      <w:r w:rsidRPr="00D83694">
        <w:t>także hybrydowej instalacji odnawialnego źródła energii, dedykowanej instalacji spalania wielopaliwowego oraz układu hybrydowego, wykorzystujących do wytwarzania energii elektrycznej biomasę, biopłyny, biogaz lub biogaz rolniczy,</w:t>
      </w:r>
    </w:p>
    <w:p w14:paraId="62473D3E" w14:textId="7A3B41F3" w:rsidR="006315B0" w:rsidRPr="00D83694" w:rsidRDefault="006315B0" w:rsidP="008A668A">
      <w:pPr>
        <w:pStyle w:val="ZLITwPKTzmlitwpktartykuempunktem"/>
        <w:keepNext/>
        <w:ind w:left="1843"/>
      </w:pPr>
      <w:r w:rsidRPr="00D83694">
        <w:t>e)</w:t>
      </w:r>
      <w:r>
        <w:tab/>
      </w:r>
      <w:r w:rsidRPr="00D83694">
        <w:t>substraty inne niż wymienione w</w:t>
      </w:r>
      <w:r>
        <w:t> art. </w:t>
      </w:r>
      <w:r w:rsidRPr="00D83694">
        <w:t>2</w:t>
      </w:r>
      <w:r>
        <w:t xml:space="preserve"> pkt </w:t>
      </w:r>
      <w:r w:rsidRPr="00D83694">
        <w:t>2</w:t>
      </w:r>
      <w:r>
        <w:t> </w:t>
      </w:r>
      <w:r w:rsidRPr="00D83694">
        <w:t>ustawy z</w:t>
      </w:r>
      <w:r>
        <w:t> </w:t>
      </w:r>
      <w:r w:rsidRPr="00D83694">
        <w:t>dnia 20</w:t>
      </w:r>
      <w:r>
        <w:t> </w:t>
      </w:r>
      <w:r w:rsidRPr="00D83694">
        <w:t>lutego 2015</w:t>
      </w:r>
      <w:r>
        <w:t> </w:t>
      </w:r>
      <w:r w:rsidRPr="00D83694">
        <w:t>r. o</w:t>
      </w:r>
      <w:r>
        <w:t> </w:t>
      </w:r>
      <w:r w:rsidRPr="00D83694">
        <w:t xml:space="preserve">odnawialnych źródłach energii </w:t>
      </w:r>
      <w:r w:rsidR="00725E7B">
        <w:t>–</w:t>
      </w:r>
      <w:r>
        <w:t xml:space="preserve"> </w:t>
      </w:r>
      <w:r w:rsidRPr="00D83694">
        <w:t>w</w:t>
      </w:r>
      <w:r>
        <w:t> </w:t>
      </w:r>
      <w:r w:rsidRPr="00D83694">
        <w:t>przypadku wytwarzania energii elektrycznej z</w:t>
      </w:r>
      <w:r>
        <w:t> </w:t>
      </w:r>
      <w:r w:rsidRPr="00D83694">
        <w:t>biogazu rolniczego,</w:t>
      </w:r>
    </w:p>
    <w:p w14:paraId="62055BD2" w14:textId="612DEE79" w:rsidR="006315B0" w:rsidRPr="00D83694" w:rsidRDefault="006315B0" w:rsidP="008A668A">
      <w:pPr>
        <w:pStyle w:val="ZLITwPKTzmlitwpktartykuempunktem"/>
        <w:keepNext/>
        <w:ind w:left="1843"/>
      </w:pPr>
      <w:r w:rsidRPr="00D83694">
        <w:t>f)</w:t>
      </w:r>
      <w:r>
        <w:tab/>
      </w:r>
      <w:r w:rsidRPr="00D83694">
        <w:t>substraty inne niż wymienione w</w:t>
      </w:r>
      <w:r>
        <w:t> art. </w:t>
      </w:r>
      <w:r w:rsidRPr="00D83694">
        <w:t>2</w:t>
      </w:r>
      <w:r>
        <w:t xml:space="preserve"> pkt </w:t>
      </w:r>
      <w:r w:rsidRPr="00D83694">
        <w:t>4</w:t>
      </w:r>
      <w:r>
        <w:t> </w:t>
      </w:r>
      <w:r w:rsidRPr="00D83694">
        <w:t>ustawy wymienionej w</w:t>
      </w:r>
      <w:r>
        <w:t> lit. </w:t>
      </w:r>
      <w:r w:rsidRPr="00D83694">
        <w:t xml:space="preserve">e </w:t>
      </w:r>
      <w:r w:rsidR="00725E7B">
        <w:t>–</w:t>
      </w:r>
      <w:r>
        <w:t xml:space="preserve"> </w:t>
      </w:r>
      <w:r w:rsidRPr="00D83694">
        <w:t>w</w:t>
      </w:r>
      <w:r>
        <w:t> </w:t>
      </w:r>
      <w:r w:rsidRPr="00D83694">
        <w:t>przypadku wytwarzania energii elektrycznej z</w:t>
      </w:r>
      <w:r>
        <w:t> </w:t>
      </w:r>
      <w:r w:rsidRPr="00D83694">
        <w:t>biopłynów,</w:t>
      </w:r>
    </w:p>
    <w:p w14:paraId="02A08180" w14:textId="7F84A712" w:rsidR="006315B0" w:rsidRPr="00D83694" w:rsidRDefault="006315B0" w:rsidP="008A668A">
      <w:pPr>
        <w:pStyle w:val="ZLITwPKTzmlitwpktartykuempunktem"/>
        <w:keepNext/>
        <w:ind w:left="1843"/>
      </w:pPr>
      <w:r w:rsidRPr="00D83694">
        <w:t>g)</w:t>
      </w:r>
      <w:r>
        <w:tab/>
      </w:r>
      <w:r w:rsidRPr="00D83694">
        <w:t>biopłyny, które nie spełniają kryteriów zrównoważonego rozwoju określonych w</w:t>
      </w:r>
      <w:r>
        <w:t> </w:t>
      </w:r>
      <w:r w:rsidR="00E82E9A">
        <w:t>przepisach</w:t>
      </w:r>
      <w:r w:rsidRPr="00D83694">
        <w:t xml:space="preserve"> ustawy </w:t>
      </w:r>
      <w:r w:rsidR="00A06EC1" w:rsidRPr="00A06EC1">
        <w:t>z dnia 25 sierpnia 2006 r.</w:t>
      </w:r>
      <w:r w:rsidR="00A06EC1">
        <w:t xml:space="preserve"> </w:t>
      </w:r>
      <w:r w:rsidRPr="00D83694">
        <w:t>o</w:t>
      </w:r>
      <w:r>
        <w:t> </w:t>
      </w:r>
      <w:r w:rsidRPr="00D83694">
        <w:t>biokomponentach i</w:t>
      </w:r>
      <w:r>
        <w:t> </w:t>
      </w:r>
      <w:r w:rsidRPr="00D83694">
        <w:t>biopaliwach ciekłych;</w:t>
      </w:r>
    </w:p>
    <w:p w14:paraId="441BFB59" w14:textId="312EC624" w:rsidR="00F0229A" w:rsidRPr="008A668A" w:rsidRDefault="006315B0" w:rsidP="008A668A">
      <w:pPr>
        <w:pStyle w:val="ZPKTzmpktartykuempunktem"/>
        <w:keepNext/>
        <w:ind w:left="1418" w:hanging="398"/>
      </w:pPr>
      <w:r w:rsidRPr="00234BAF">
        <w:rPr>
          <w:bCs w:val="0"/>
        </w:rPr>
        <w:t>2)</w:t>
      </w:r>
      <w:r w:rsidRPr="00234BAF">
        <w:rPr>
          <w:bCs w:val="0"/>
        </w:rPr>
        <w:tab/>
      </w:r>
      <w:r w:rsidR="00B8334F" w:rsidRPr="00234BAF">
        <w:rPr>
          <w:bCs w:val="0"/>
        </w:rPr>
        <w:t xml:space="preserve">zostanie </w:t>
      </w:r>
      <w:r w:rsidR="00F0229A" w:rsidRPr="00234BAF">
        <w:rPr>
          <w:bCs w:val="0"/>
        </w:rPr>
        <w:t xml:space="preserve">dochowany wymóg udziału biomasy pochodzenia rolniczego w łącznej masie </w:t>
      </w:r>
      <w:r w:rsidR="00F0229A" w:rsidRPr="008A668A">
        <w:t xml:space="preserve">biomasy określony w art. 60a ust. 2 lub w przepisach wydanych na podstawie art. 60a ust. 3 ustawy wymienionej w pkt 1 lit. e </w:t>
      </w:r>
      <w:r w:rsidR="00725E7B" w:rsidRPr="008A668A">
        <w:t>–</w:t>
      </w:r>
      <w:r w:rsidR="00F0229A" w:rsidRPr="008A668A">
        <w:t xml:space="preserve"> w przypadku instalacji odnawialnego źródła energii, o której mowa w art. 60a ust. </w:t>
      </w:r>
      <w:r w:rsidR="00D56264" w:rsidRPr="008A668A">
        <w:t>1</w:t>
      </w:r>
      <w:r w:rsidR="00977129" w:rsidRPr="008A668A">
        <w:t>tej ustawy</w:t>
      </w:r>
      <w:r w:rsidR="00F0229A" w:rsidRPr="008A668A">
        <w:t>;</w:t>
      </w:r>
    </w:p>
    <w:p w14:paraId="6294C8CA" w14:textId="5FF664B6" w:rsidR="006315B0" w:rsidRPr="008A668A" w:rsidRDefault="00F0229A" w:rsidP="008A668A">
      <w:pPr>
        <w:pStyle w:val="ZPKTzmpktartykuempunktem"/>
        <w:keepNext/>
        <w:ind w:left="1418" w:hanging="398"/>
      </w:pPr>
      <w:r w:rsidRPr="008A668A">
        <w:t>3)</w:t>
      </w:r>
      <w:r w:rsidRPr="008A668A">
        <w:tab/>
      </w:r>
      <w:r w:rsidR="006315B0" w:rsidRPr="008A668A">
        <w:t>przedsiębiorstwo nie znajduje się w trudnej sytuacji w rozumieniu art. 2 pkt 18 lit. a–c lub e rozporządzenia Komisji (UE) nr 651/2014 z dnia 17 czerwca 2014 r. uznającego niektóre rodzaje pomocy za zgodne z rynkiem wewnętrznym w zastosowaniu art. 107 i 108 Traktatu;</w:t>
      </w:r>
    </w:p>
    <w:p w14:paraId="199445E9" w14:textId="07DE1C59" w:rsidR="00D56264" w:rsidRPr="00234BAF" w:rsidRDefault="00F0229A" w:rsidP="008A668A">
      <w:pPr>
        <w:pStyle w:val="ZPKTzmpktartykuempunktem"/>
        <w:keepNext/>
        <w:ind w:left="1418" w:hanging="398"/>
        <w:rPr>
          <w:bCs w:val="0"/>
        </w:rPr>
      </w:pPr>
      <w:r w:rsidRPr="008A668A">
        <w:t>4</w:t>
      </w:r>
      <w:r w:rsidR="006315B0" w:rsidRPr="008A668A">
        <w:t>)</w:t>
      </w:r>
      <w:r w:rsidR="006315B0" w:rsidRPr="008A668A">
        <w:tab/>
        <w:t>na przedsiębiorstwie</w:t>
      </w:r>
      <w:r w:rsidR="006315B0" w:rsidRPr="00234BAF">
        <w:rPr>
          <w:bCs w:val="0"/>
        </w:rPr>
        <w:t xml:space="preserve"> nie ciąży obowiązek zwrotu pomocy publicznej, wynikający z decyzji Komisji Europejskiej uznającej taką pomoc za niezgodną z prawem oraz z rynkiem wewnętrznym.”;</w:t>
      </w:r>
      <w:r w:rsidR="00D56264" w:rsidRPr="00234BAF">
        <w:rPr>
          <w:bCs w:val="0"/>
        </w:rPr>
        <w:t xml:space="preserve"> klauzula ta zastępuje pouczenie organu o odpowiedzialności karnej za składanie fałszywych oświadczeń.</w:t>
      </w:r>
    </w:p>
    <w:p w14:paraId="4BD5C958" w14:textId="77777777" w:rsidR="006315B0" w:rsidRPr="00D83694" w:rsidRDefault="006315B0" w:rsidP="006315B0">
      <w:pPr>
        <w:pStyle w:val="ZUSTzmustartykuempunktem"/>
      </w:pPr>
      <w:r w:rsidRPr="00D83694">
        <w:t>4.</w:t>
      </w:r>
      <w:r>
        <w:t> </w:t>
      </w:r>
      <w:r w:rsidRPr="00D83694">
        <w:t>Oferty opatruje się, pod rygorem nieważności, kwalifikowanym podpisem elektronicznym, podpisem zaufanym albo podpisem osobistym.</w:t>
      </w:r>
    </w:p>
    <w:p w14:paraId="639A0C09" w14:textId="77777777" w:rsidR="006315B0" w:rsidRPr="00D83694" w:rsidRDefault="006315B0" w:rsidP="006315B0">
      <w:pPr>
        <w:pStyle w:val="ZUSTzmustartykuempunktem"/>
      </w:pPr>
      <w:r w:rsidRPr="00D83694">
        <w:t>5.</w:t>
      </w:r>
      <w:r>
        <w:t> </w:t>
      </w:r>
      <w:r w:rsidRPr="00D83694">
        <w:t>Aukcja na wsparcie operacyjne odbywa się w</w:t>
      </w:r>
      <w:r>
        <w:t> </w:t>
      </w:r>
      <w:r w:rsidRPr="00D83694">
        <w:t>jednej sesji aukcji.</w:t>
      </w:r>
    </w:p>
    <w:p w14:paraId="27CC91A8" w14:textId="77777777" w:rsidR="006315B0" w:rsidRPr="00D83694" w:rsidRDefault="006315B0" w:rsidP="006315B0">
      <w:pPr>
        <w:pStyle w:val="ZUSTzmustartykuempunktem"/>
      </w:pPr>
      <w:r w:rsidRPr="00D83694">
        <w:t>6.</w:t>
      </w:r>
      <w:r>
        <w:t> </w:t>
      </w:r>
      <w:r w:rsidRPr="00D83694">
        <w:t>Oferta każdego uczestnika aukcji na wsparcie operacyjne jest niedostępna dla pozostałych uczestników tej aukcji.</w:t>
      </w:r>
    </w:p>
    <w:p w14:paraId="6DFCB272" w14:textId="77777777" w:rsidR="006315B0" w:rsidRPr="00D83694" w:rsidRDefault="006315B0" w:rsidP="006315B0">
      <w:pPr>
        <w:pStyle w:val="ZUSTzmustartykuempunktem"/>
      </w:pPr>
      <w:r w:rsidRPr="00D83694">
        <w:t>7.</w:t>
      </w:r>
      <w:r>
        <w:t> </w:t>
      </w:r>
      <w:r w:rsidRPr="00D83694">
        <w:t>Na godzinę przed zamknięciem sesji aukcji na wsparcie operacyjne oferty nie podlegają modyfikacji ani wycofaniu.</w:t>
      </w:r>
    </w:p>
    <w:p w14:paraId="1256A625" w14:textId="562B29B6" w:rsidR="006315B0" w:rsidRPr="00D83694" w:rsidRDefault="006315B0" w:rsidP="006315B0">
      <w:pPr>
        <w:pStyle w:val="ZUSTzmustartykuempunktem"/>
      </w:pPr>
      <w:r w:rsidRPr="00D83694">
        <w:t>8.</w:t>
      </w:r>
      <w:r>
        <w:t> </w:t>
      </w:r>
      <w:r w:rsidRPr="00D83694">
        <w:t>Oferta złożona przez wytwórcę, o</w:t>
      </w:r>
      <w:r>
        <w:t> </w:t>
      </w:r>
      <w:r w:rsidRPr="00D83694">
        <w:t>którym mowa w</w:t>
      </w:r>
      <w:r>
        <w:t> art. </w:t>
      </w:r>
      <w:r w:rsidRPr="00D83694">
        <w:t>83b</w:t>
      </w:r>
      <w:r>
        <w:t xml:space="preserve"> ust. </w:t>
      </w:r>
      <w:r w:rsidRPr="00D83694">
        <w:t>1, podlega odrzuceniu, jeżeli cena sprzedaży energii elektrycznej, o</w:t>
      </w:r>
      <w:r>
        <w:t> </w:t>
      </w:r>
      <w:r w:rsidRPr="00D83694">
        <w:t>której mowa w</w:t>
      </w:r>
      <w:r>
        <w:t> ust. </w:t>
      </w:r>
      <w:r w:rsidRPr="00D83694">
        <w:t>3</w:t>
      </w:r>
      <w:r>
        <w:t xml:space="preserve"> pkt </w:t>
      </w:r>
      <w:r w:rsidRPr="00D83694">
        <w:t>3, wytworzonej w</w:t>
      </w:r>
      <w:r>
        <w:t> </w:t>
      </w:r>
      <w:r w:rsidRPr="00D83694">
        <w:t>instalacji odnawialnego źródła energii, o</w:t>
      </w:r>
      <w:r>
        <w:t> </w:t>
      </w:r>
      <w:r w:rsidRPr="00D83694">
        <w:t>której mowa w</w:t>
      </w:r>
      <w:r>
        <w:t> art. </w:t>
      </w:r>
      <w:r w:rsidRPr="00D83694">
        <w:t>83b</w:t>
      </w:r>
      <w:r w:rsidR="0001709E">
        <w:t xml:space="preserve"> ust. 1</w:t>
      </w:r>
      <w:r w:rsidRPr="00D83694">
        <w:t>, przekracza referencyjną cenę operacyjną obowiązującą w</w:t>
      </w:r>
      <w:r>
        <w:t> </w:t>
      </w:r>
      <w:r w:rsidRPr="00D83694">
        <w:t>dniu ogłoszenia danej aukcji na wsparcie operacyjne.</w:t>
      </w:r>
    </w:p>
    <w:p w14:paraId="21308E1E" w14:textId="500975B1" w:rsidR="006315B0" w:rsidRPr="00D83694" w:rsidRDefault="006315B0" w:rsidP="006315B0">
      <w:pPr>
        <w:pStyle w:val="ZARTzmartartykuempunktem"/>
      </w:pPr>
      <w:r w:rsidRPr="00D83694">
        <w:t>Art.</w:t>
      </w:r>
      <w:r>
        <w:t> </w:t>
      </w:r>
      <w:r w:rsidRPr="00D83694">
        <w:t>83i.</w:t>
      </w:r>
      <w:r>
        <w:t> </w:t>
      </w:r>
      <w:r w:rsidRPr="00D83694">
        <w:t>Prezes URE</w:t>
      </w:r>
      <w:r w:rsidR="00D56264">
        <w:t>,</w:t>
      </w:r>
      <w:r w:rsidRPr="00D83694">
        <w:t xml:space="preserve"> niezwłocznie po rozstrzygnięciu aukcji na wsparcie operacyjne, przekazuje operatorowi rozliczeń energii odnawialnej, o</w:t>
      </w:r>
      <w:r>
        <w:t> </w:t>
      </w:r>
      <w:r w:rsidRPr="00D83694">
        <w:t>którym mowa w</w:t>
      </w:r>
      <w:r>
        <w:t> art. </w:t>
      </w:r>
      <w:r w:rsidRPr="00D83694">
        <w:t>106, informacje zawierające dane wytwórców energii elektrycznej z</w:t>
      </w:r>
      <w:r>
        <w:t> </w:t>
      </w:r>
      <w:r w:rsidRPr="00D83694">
        <w:t>odnawialnych źródeł energii, których oferty wygrały aukcję, oraz dane dotyczące ilości i</w:t>
      </w:r>
      <w:r>
        <w:t> </w:t>
      </w:r>
      <w:r w:rsidRPr="00D83694">
        <w:t>ceny energii elektrycznej wytworzonej z</w:t>
      </w:r>
      <w:r>
        <w:t> </w:t>
      </w:r>
      <w:r w:rsidRPr="00D83694">
        <w:t>odnawialnych źródeł energii, podanej w</w:t>
      </w:r>
      <w:r>
        <w:t> </w:t>
      </w:r>
      <w:r w:rsidRPr="00D83694">
        <w:t>ofercie, o</w:t>
      </w:r>
      <w:r>
        <w:t> </w:t>
      </w:r>
      <w:r w:rsidRPr="00D83694">
        <w:t>której mowa w</w:t>
      </w:r>
      <w:r>
        <w:t> art. </w:t>
      </w:r>
      <w:r w:rsidRPr="00D83694">
        <w:t>83h ust.</w:t>
      </w:r>
      <w:r w:rsidR="00F972AE">
        <w:t>1</w:t>
      </w:r>
      <w:r w:rsidRPr="00D83694">
        <w:t>.</w:t>
      </w:r>
    </w:p>
    <w:p w14:paraId="5BB84EA3" w14:textId="71FE30C0" w:rsidR="006315B0" w:rsidRPr="00D83694" w:rsidRDefault="006315B0" w:rsidP="006315B0">
      <w:pPr>
        <w:pStyle w:val="ZARTzmartartykuempunktem"/>
      </w:pPr>
      <w:r w:rsidRPr="00D83694">
        <w:t>Art.</w:t>
      </w:r>
      <w:r>
        <w:t> </w:t>
      </w:r>
      <w:r w:rsidR="00642F81" w:rsidRPr="00D83694">
        <w:t>83</w:t>
      </w:r>
      <w:r w:rsidR="00642F81">
        <w:t>j</w:t>
      </w:r>
      <w:r w:rsidRPr="00D83694">
        <w:t>.</w:t>
      </w:r>
      <w:r>
        <w:t> </w:t>
      </w:r>
      <w:r w:rsidRPr="00D83694">
        <w:t>Dokonując weryfikacji rzeczywistego udziału wartości energetycznej biomasy, biopłynów, biogazu lub biogazu rolniczego w</w:t>
      </w:r>
      <w:r>
        <w:t> </w:t>
      </w:r>
      <w:r w:rsidRPr="00D83694">
        <w:t>łącznej wartości energetycznej wszystkich spalonych paliw zużytych do wytworzenia energii elektrycznej lub ciepła w</w:t>
      </w:r>
      <w:r>
        <w:t> </w:t>
      </w:r>
      <w:r w:rsidRPr="00D83694">
        <w:t>dedykowanej instalacji spalania wielopaliwowego przez wytwórcę energii elektrycznej, o</w:t>
      </w:r>
      <w:r>
        <w:t> </w:t>
      </w:r>
      <w:r w:rsidRPr="00D83694">
        <w:t>której mowa w</w:t>
      </w:r>
      <w:r>
        <w:t> art. </w:t>
      </w:r>
      <w:r w:rsidRPr="00D83694">
        <w:t>83c, uwzględnia się wyłącznie miesiące kalendarzowe, za które wykazano sprzedaż energii elektrycznej wytworzonej z</w:t>
      </w:r>
      <w:r>
        <w:t> </w:t>
      </w:r>
      <w:r w:rsidRPr="00D83694">
        <w:t>odnawialnych źródeł energii w</w:t>
      </w:r>
      <w:r>
        <w:t> </w:t>
      </w:r>
      <w:r w:rsidRPr="00D83694">
        <w:t>sprawozdaniu, o</w:t>
      </w:r>
      <w:r>
        <w:t> </w:t>
      </w:r>
      <w:r w:rsidRPr="00D83694">
        <w:t>którym mowa w</w:t>
      </w:r>
      <w:r>
        <w:t> art. </w:t>
      </w:r>
      <w:r w:rsidRPr="00D83694">
        <w:t>93</w:t>
      </w:r>
      <w:r>
        <w:t xml:space="preserve"> ust. </w:t>
      </w:r>
      <w:r w:rsidRPr="00D83694">
        <w:t>2</w:t>
      </w:r>
      <w:r>
        <w:t xml:space="preserve"> pkt </w:t>
      </w:r>
      <w:r w:rsidRPr="00D83694">
        <w:t>3.</w:t>
      </w:r>
      <w:r w:rsidR="00600A15">
        <w:t xml:space="preserve"> </w:t>
      </w:r>
    </w:p>
    <w:p w14:paraId="2B9D1CD9" w14:textId="692FCE11" w:rsidR="000253D6" w:rsidRDefault="006315B0" w:rsidP="003F5A98">
      <w:pPr>
        <w:pStyle w:val="ZARTzmartartykuempunktem"/>
      </w:pPr>
      <w:r w:rsidRPr="00D83694">
        <w:t>Art.</w:t>
      </w:r>
      <w:r>
        <w:t> </w:t>
      </w:r>
      <w:r w:rsidR="00642F81" w:rsidRPr="00D83694">
        <w:t>83</w:t>
      </w:r>
      <w:r w:rsidR="00642F81">
        <w:t>k</w:t>
      </w:r>
      <w:r w:rsidRPr="00D83694">
        <w:t>.</w:t>
      </w:r>
      <w:r>
        <w:t> </w:t>
      </w:r>
      <w:r w:rsidRPr="00D83694">
        <w:t>W</w:t>
      </w:r>
      <w:r>
        <w:t> </w:t>
      </w:r>
      <w:r w:rsidRPr="00D83694">
        <w:t>zakresie nieuregulowanym w</w:t>
      </w:r>
      <w:r>
        <w:t> art. </w:t>
      </w:r>
      <w:r w:rsidRPr="00D83694">
        <w:t>83b</w:t>
      </w:r>
      <w:r>
        <w:softHyphen/>
      </w:r>
      <w:r w:rsidR="00600A15">
        <w:t>–</w:t>
      </w:r>
      <w:r w:rsidR="00642F81" w:rsidRPr="00D83694">
        <w:t>83</w:t>
      </w:r>
      <w:r w:rsidR="00642F81">
        <w:t>j</w:t>
      </w:r>
      <w:r w:rsidR="00642F81" w:rsidRPr="00D83694">
        <w:t xml:space="preserve"> </w:t>
      </w:r>
      <w:r w:rsidRPr="00D83694">
        <w:t>do przeprowadzenia aukcji na wsparcie operacyjne</w:t>
      </w:r>
      <w:r>
        <w:t xml:space="preserve"> art. </w:t>
      </w:r>
      <w:r w:rsidRPr="00D83694">
        <w:t>77a,</w:t>
      </w:r>
      <w:r>
        <w:t xml:space="preserve"> art. </w:t>
      </w:r>
      <w:r w:rsidRPr="00D83694">
        <w:t>78</w:t>
      </w:r>
      <w:r w:rsidR="00642F81" w:rsidRPr="00642F81">
        <w:t xml:space="preserve"> </w:t>
      </w:r>
      <w:r w:rsidR="00642F81">
        <w:t>ust</w:t>
      </w:r>
      <w:r w:rsidR="004D4309">
        <w:t>.</w:t>
      </w:r>
      <w:r w:rsidR="00642F81">
        <w:t xml:space="preserve"> 1</w:t>
      </w:r>
      <w:r w:rsidR="00D56264">
        <w:t xml:space="preserve">, </w:t>
      </w:r>
      <w:r w:rsidR="00642F81">
        <w:t>2 i 5</w:t>
      </w:r>
      <w:r w:rsidR="004D4309">
        <w:t>–</w:t>
      </w:r>
      <w:r w:rsidR="00642F81">
        <w:t>11</w:t>
      </w:r>
      <w:r w:rsidRPr="00D83694">
        <w:t>,</w:t>
      </w:r>
      <w:r>
        <w:t xml:space="preserve"> art. </w:t>
      </w:r>
      <w:r w:rsidRPr="00D83694">
        <w:t>80</w:t>
      </w:r>
      <w:r>
        <w:t xml:space="preserve"> ust. </w:t>
      </w:r>
      <w:r w:rsidRPr="00D83694">
        <w:t>1</w:t>
      </w:r>
      <w:r w:rsidR="004D4309">
        <w:t>–</w:t>
      </w:r>
      <w:r w:rsidRPr="00D83694">
        <w:t>3</w:t>
      </w:r>
      <w:r w:rsidR="001806FA">
        <w:t xml:space="preserve"> i 10</w:t>
      </w:r>
      <w:r w:rsidRPr="00D83694">
        <w:t>,</w:t>
      </w:r>
      <w:r>
        <w:t xml:space="preserve"> </w:t>
      </w:r>
      <w:r w:rsidR="00985EDF">
        <w:t>a</w:t>
      </w:r>
      <w:r w:rsidR="001806FA">
        <w:t>rt.</w:t>
      </w:r>
      <w:r>
        <w:t> </w:t>
      </w:r>
      <w:r w:rsidRPr="00D83694">
        <w:t>81</w:t>
      </w:r>
      <w:r>
        <w:t xml:space="preserve"> ust. </w:t>
      </w:r>
      <w:r w:rsidRPr="00D83694">
        <w:t>1</w:t>
      </w:r>
      <w:r w:rsidR="004D4309">
        <w:t>–</w:t>
      </w:r>
      <w:r w:rsidRPr="00D83694">
        <w:t>3, 5</w:t>
      </w:r>
      <w:r w:rsidR="00D56264">
        <w:t>,</w:t>
      </w:r>
      <w:r>
        <w:t> </w:t>
      </w:r>
      <w:r w:rsidRPr="00D83694">
        <w:t>7</w:t>
      </w:r>
      <w:r w:rsidR="00D56264">
        <w:t xml:space="preserve"> i </w:t>
      </w:r>
      <w:r w:rsidRPr="00D83694">
        <w:t>8,</w:t>
      </w:r>
      <w:r>
        <w:t xml:space="preserve"> art. </w:t>
      </w:r>
      <w:r w:rsidRPr="00D83694">
        <w:t>83</w:t>
      </w:r>
      <w:r>
        <w:t xml:space="preserve"> ust. </w:t>
      </w:r>
      <w:r w:rsidR="006B3238">
        <w:t>1</w:t>
      </w:r>
      <w:r w:rsidR="001806FA">
        <w:t xml:space="preserve"> pkt 2</w:t>
      </w:r>
      <w:r w:rsidR="006B3238">
        <w:t>,</w:t>
      </w:r>
      <w:r w:rsidR="001806FA">
        <w:t xml:space="preserve"> </w:t>
      </w:r>
      <w:r w:rsidR="00B56908">
        <w:t xml:space="preserve">ust. </w:t>
      </w:r>
      <w:r w:rsidR="001806FA">
        <w:t>1a</w:t>
      </w:r>
      <w:r w:rsidR="00B56908">
        <w:t xml:space="preserve">, ust. </w:t>
      </w:r>
      <w:r w:rsidR="00301920" w:rsidRPr="00D83694">
        <w:t>3</w:t>
      </w:r>
      <w:r w:rsidR="00301920">
        <w:t>b</w:t>
      </w:r>
      <w:r w:rsidR="00301920" w:rsidRPr="00D83694">
        <w:t xml:space="preserve"> </w:t>
      </w:r>
      <w:r w:rsidRPr="00D83694">
        <w:t>i</w:t>
      </w:r>
      <w:r>
        <w:t> </w:t>
      </w:r>
      <w:r w:rsidRPr="00D83694">
        <w:t>4</w:t>
      </w:r>
      <w:r>
        <w:t> </w:t>
      </w:r>
      <w:r w:rsidRPr="00D83694">
        <w:t>stosuje się odpowiednio.</w:t>
      </w:r>
      <w:r w:rsidR="00FC3BAE">
        <w:t>”;</w:t>
      </w:r>
    </w:p>
    <w:p w14:paraId="1D37DBD3" w14:textId="1AD35412" w:rsidR="00FC3BAE" w:rsidRDefault="00234BAF" w:rsidP="00234BAF">
      <w:pPr>
        <w:pStyle w:val="PKTpunkt"/>
      </w:pPr>
      <w:r>
        <w:t>83</w:t>
      </w:r>
      <w:r w:rsidR="00FC3BAE">
        <w:t>)</w:t>
      </w:r>
      <w:r>
        <w:tab/>
      </w:r>
      <w:r w:rsidR="00FC3BAE">
        <w:t xml:space="preserve">po </w:t>
      </w:r>
      <w:r w:rsidR="001F3BFF">
        <w:t xml:space="preserve">rozdziale 4 </w:t>
      </w:r>
      <w:r w:rsidR="00FC3BAE">
        <w:t>dodaje się rozdział 4a w brzmieniu:</w:t>
      </w:r>
    </w:p>
    <w:p w14:paraId="4697DADC" w14:textId="5C22A430" w:rsidR="000253D6" w:rsidRPr="000253D6" w:rsidRDefault="00FC3BAE" w:rsidP="008A668A">
      <w:pPr>
        <w:pStyle w:val="ZROZDZODDZOZNzmoznrozdzoddzartykuempunktem"/>
        <w:rPr>
          <w:rFonts w:eastAsia="Times New Roman"/>
        </w:rPr>
      </w:pPr>
      <w:r>
        <w:rPr>
          <w:rFonts w:eastAsia="Times New Roman"/>
        </w:rPr>
        <w:t>„</w:t>
      </w:r>
      <w:r w:rsidR="000253D6" w:rsidRPr="000253D6">
        <w:rPr>
          <w:rFonts w:eastAsia="Times New Roman"/>
        </w:rPr>
        <w:t>Rozdział 4a</w:t>
      </w:r>
    </w:p>
    <w:p w14:paraId="4AB416B8" w14:textId="3801AAAB" w:rsidR="000253D6" w:rsidRPr="00E82684" w:rsidRDefault="000253D6" w:rsidP="008A668A">
      <w:pPr>
        <w:pStyle w:val="ZROZDZODDZPRZEDMzmprzedmrozdzoddzartykuempunktem"/>
        <w:rPr>
          <w:rFonts w:eastAsia="Times New Roman"/>
        </w:rPr>
      </w:pPr>
      <w:r w:rsidRPr="00E82684">
        <w:rPr>
          <w:rFonts w:eastAsia="Times New Roman"/>
        </w:rPr>
        <w:t>Mechanizmy i instrumenty wspierające wytwarzanie biometanu w instalacjach odnawialnego źródła energii</w:t>
      </w:r>
    </w:p>
    <w:p w14:paraId="0C11CB83" w14:textId="2F4EB384" w:rsidR="000253D6" w:rsidRPr="003052CB" w:rsidRDefault="000253D6" w:rsidP="003052CB">
      <w:pPr>
        <w:pStyle w:val="ZARTzmartartykuempunktem"/>
      </w:pPr>
      <w:r w:rsidRPr="003052CB">
        <w:t xml:space="preserve">Art. 83l. 1. Wytwórca biometanu w instalacji odnawialnego źródła energii o łącznej mocy zainstalowanej </w:t>
      </w:r>
      <w:r w:rsidRPr="00C73E48">
        <w:t>instalacji odnawialnego źródła energii służącej do wytwarzania biometanu, przeliczonej na moc zainstalowaną elektryczną</w:t>
      </w:r>
      <w:r w:rsidRPr="003052CB">
        <w:t xml:space="preserve"> nie większą niż 1 MW, może sprzedać wybranemu podmiotowi biometan wprowadzony do sieci gazowej</w:t>
      </w:r>
      <w:r w:rsidR="00E05BA7">
        <w:t>.</w:t>
      </w:r>
    </w:p>
    <w:p w14:paraId="21B910C5" w14:textId="77777777" w:rsidR="000253D6" w:rsidRPr="00C73E48" w:rsidRDefault="000253D6" w:rsidP="003052CB">
      <w:pPr>
        <w:pStyle w:val="ZUSTzmustartykuempunktem"/>
      </w:pPr>
      <w:r w:rsidRPr="003052CB">
        <w:t xml:space="preserve">2. Wytwórcy, o którym mowa w ust. 1, </w:t>
      </w:r>
      <w:r w:rsidRPr="00C73E48">
        <w:t>przysługuje prawo do pokrycia ujemnego salda, o którym mowa w art. 93 ust. 2 pkt 3.</w:t>
      </w:r>
    </w:p>
    <w:p w14:paraId="53C52789" w14:textId="12BD2583" w:rsidR="000253D6" w:rsidRPr="003052CB" w:rsidRDefault="000253D6" w:rsidP="003052CB">
      <w:pPr>
        <w:pStyle w:val="ZUSTzmustartykuempunktem"/>
      </w:pPr>
      <w:r w:rsidRPr="003052CB">
        <w:t xml:space="preserve">3. </w:t>
      </w:r>
      <w:r w:rsidRPr="00C73E48">
        <w:t>Przepisów ust. 1 nie stosuje się do przedsiębiorstw będących w trudnej sytuacji w rozumieniu art. 2 pkt 18 rozporządzenia Komisji (UE) nr 651/2014 z dnia 17 czerwca 2014 r. uznającego niektóre rodzaje pomocy za zgodne z rynkiem wewnętrznym w zastosowaniu art. 107 i 108 Traktatu.</w:t>
      </w:r>
    </w:p>
    <w:p w14:paraId="2EF0006C" w14:textId="32FD24CF" w:rsidR="00946BA3" w:rsidRPr="00946BA3" w:rsidRDefault="00946BA3" w:rsidP="00E82684">
      <w:pPr>
        <w:pStyle w:val="ZARTzmartartykuempunktem"/>
        <w:rPr>
          <w:rFonts w:eastAsia="Calibri"/>
        </w:rPr>
      </w:pPr>
      <w:r w:rsidRPr="00946BA3">
        <w:t>Art. 83m. 1. W celu sprzedaży biometanu zgodnie z art. 83l ust. 1 wytwórca</w:t>
      </w:r>
      <w:r w:rsidR="00270602" w:rsidRPr="00946BA3">
        <w:t xml:space="preserve"> biometanu</w:t>
      </w:r>
      <w:r w:rsidR="00270602">
        <w:t>, o którym mowa w tym przepisie,</w:t>
      </w:r>
      <w:r w:rsidRPr="00946BA3">
        <w:t xml:space="preserve"> składa Prezesowi URE </w:t>
      </w:r>
      <w:r w:rsidRPr="00946BA3">
        <w:rPr>
          <w:rFonts w:eastAsia="Calibri"/>
        </w:rPr>
        <w:t>deklarację o zamiarze sprzedaży</w:t>
      </w:r>
      <w:r w:rsidRPr="00946BA3">
        <w:rPr>
          <w:rFonts w:eastAsia="Calibri"/>
          <w:b/>
        </w:rPr>
        <w:t xml:space="preserve"> </w:t>
      </w:r>
      <w:r w:rsidRPr="00946BA3">
        <w:rPr>
          <w:rFonts w:eastAsia="Calibri"/>
        </w:rPr>
        <w:t>biometanu</w:t>
      </w:r>
      <w:r w:rsidRPr="00946BA3">
        <w:rPr>
          <w:rFonts w:eastAsia="Calibri"/>
          <w:b/>
        </w:rPr>
        <w:t xml:space="preserve"> </w:t>
      </w:r>
      <w:r w:rsidRPr="00946BA3">
        <w:rPr>
          <w:rFonts w:eastAsia="Calibri"/>
        </w:rPr>
        <w:t>wprowadzonego do sieci gazowej po stałej cenie zakupu biometanu, ustalonej zgodnie z art. 83n.</w:t>
      </w:r>
    </w:p>
    <w:p w14:paraId="484D0015" w14:textId="4437A1A3" w:rsidR="00946BA3" w:rsidRPr="00946BA3" w:rsidRDefault="00946BA3" w:rsidP="00946BA3">
      <w:pPr>
        <w:spacing w:after="0" w:line="360" w:lineRule="auto"/>
        <w:ind w:left="567" w:firstLine="567"/>
        <w:jc w:val="both"/>
        <w:rPr>
          <w:rFonts w:ascii="Times" w:eastAsia="Calibri" w:hAnsi="Times" w:cs="Times New Roman"/>
          <w:bCs/>
          <w:sz w:val="24"/>
          <w:szCs w:val="24"/>
        </w:rPr>
      </w:pPr>
      <w:r w:rsidRPr="00946BA3">
        <w:rPr>
          <w:rFonts w:ascii="Times" w:eastAsia="Calibri" w:hAnsi="Times" w:cs="Times New Roman"/>
          <w:bCs/>
          <w:sz w:val="24"/>
          <w:szCs w:val="24"/>
        </w:rPr>
        <w:t>2. Deklaracja, o której mowa w ust. 1, jest składana w postaci elektronicznej za pośrednictwem internetowej platformy aukcyjnej</w:t>
      </w:r>
      <w:r w:rsidR="007D43B0">
        <w:rPr>
          <w:rFonts w:ascii="Times" w:eastAsia="Calibri" w:hAnsi="Times" w:cs="Times New Roman"/>
          <w:bCs/>
          <w:sz w:val="24"/>
          <w:szCs w:val="24"/>
        </w:rPr>
        <w:t>, o której mowa w art. 78 ust. 6</w:t>
      </w:r>
      <w:r w:rsidRPr="00946BA3">
        <w:rPr>
          <w:rFonts w:ascii="Times" w:eastAsia="Calibri" w:hAnsi="Times" w:cs="Times New Roman"/>
          <w:bCs/>
          <w:sz w:val="24"/>
          <w:szCs w:val="24"/>
        </w:rPr>
        <w:t>.</w:t>
      </w:r>
    </w:p>
    <w:p w14:paraId="4D08FF18" w14:textId="77777777" w:rsidR="00946BA3" w:rsidRPr="00946BA3" w:rsidRDefault="00946BA3" w:rsidP="00946BA3">
      <w:pPr>
        <w:spacing w:after="0" w:line="360" w:lineRule="auto"/>
        <w:ind w:left="709" w:firstLine="425"/>
        <w:jc w:val="both"/>
        <w:rPr>
          <w:rFonts w:ascii="Times" w:eastAsia="Calibri" w:hAnsi="Times" w:cs="Times New Roman"/>
          <w:bCs/>
          <w:sz w:val="24"/>
          <w:szCs w:val="24"/>
        </w:rPr>
      </w:pPr>
      <w:r w:rsidRPr="00946BA3">
        <w:rPr>
          <w:rFonts w:ascii="Times" w:eastAsia="Calibri" w:hAnsi="Times" w:cs="Times New Roman"/>
          <w:bCs/>
          <w:sz w:val="24"/>
          <w:szCs w:val="24"/>
        </w:rPr>
        <w:t>3. Deklaracja, o której mowa w ust. 1, zawiera:</w:t>
      </w:r>
    </w:p>
    <w:p w14:paraId="7EBC9259" w14:textId="77777777" w:rsidR="007D43B0" w:rsidRDefault="007D43B0" w:rsidP="00E82684">
      <w:pPr>
        <w:pStyle w:val="ZPKTzmpktartykuempunktem"/>
      </w:pPr>
      <w:bookmarkStart w:id="67" w:name="_Hlk125923217"/>
      <w:r w:rsidRPr="00946BA3">
        <w:rPr>
          <w:rFonts w:eastAsia="Calibri" w:cs="Times New Roman"/>
          <w:szCs w:val="24"/>
        </w:rPr>
        <w:t>1)</w:t>
      </w:r>
      <w:r w:rsidRPr="00946BA3">
        <w:t xml:space="preserve"> </w:t>
      </w:r>
      <w:r>
        <w:tab/>
      </w:r>
      <w:r w:rsidRPr="00946BA3">
        <w:t>imię i nazwisko oraz adres zamieszkania albo nazwę i adres siedziby wytwórcy biometanu;</w:t>
      </w:r>
    </w:p>
    <w:bookmarkEnd w:id="67"/>
    <w:p w14:paraId="2347645C" w14:textId="3479E600" w:rsidR="007D43B0" w:rsidRDefault="007D43B0" w:rsidP="00E82684">
      <w:pPr>
        <w:pStyle w:val="ZPKTzmpktartykuempunktem"/>
      </w:pPr>
      <w:r w:rsidRPr="00946BA3">
        <w:t>2)</w:t>
      </w:r>
      <w:r>
        <w:tab/>
      </w:r>
      <w:r w:rsidRPr="00946BA3">
        <w:t xml:space="preserve">łączną ilość biometanu wprowadzonego do sieci gazowej, określoną w MWh, jaką wytwórca biometanu planuje sprzedać w okresie wskazanym w deklaracji; </w:t>
      </w:r>
    </w:p>
    <w:p w14:paraId="04E1D300" w14:textId="77777777" w:rsidR="007D43B0" w:rsidRDefault="007D43B0" w:rsidP="00E82684">
      <w:pPr>
        <w:pStyle w:val="ZPKTzmpktartykuempunktem"/>
      </w:pPr>
      <w:r w:rsidRPr="00946BA3">
        <w:t xml:space="preserve">3) </w:t>
      </w:r>
      <w:r>
        <w:tab/>
      </w:r>
      <w:r w:rsidRPr="00946BA3">
        <w:t>okres sprzedaży biometanu wprowadzanego do sieci gazowej, obejmujący planowaną datę rozpoczęcia i zakończenia sprzedaży biometanu;</w:t>
      </w:r>
    </w:p>
    <w:p w14:paraId="6668559A" w14:textId="43796ECF" w:rsidR="007D43B0" w:rsidRDefault="007D43B0" w:rsidP="00E82684">
      <w:pPr>
        <w:pStyle w:val="ZPKTzmpktartykuempunktem"/>
      </w:pPr>
      <w:r w:rsidRPr="00946BA3">
        <w:t xml:space="preserve">4) </w:t>
      </w:r>
      <w:r>
        <w:tab/>
      </w:r>
      <w:r w:rsidRPr="00946BA3">
        <w:t xml:space="preserve">miejsce przyłączenia </w:t>
      </w:r>
      <w:r w:rsidR="00B42FEE" w:rsidRPr="00B42FEE">
        <w:t xml:space="preserve">do sieci gazowej </w:t>
      </w:r>
      <w:r w:rsidRPr="00946BA3">
        <w:t xml:space="preserve">instalacji </w:t>
      </w:r>
      <w:r w:rsidRPr="00266CD6">
        <w:t>odnawialnego źródła energii służącej do wytwarzania biometanu</w:t>
      </w:r>
      <w:r w:rsidRPr="00946BA3">
        <w:t>, określone w warunkach przyłączenia albo w umowie o przyłączenie</w:t>
      </w:r>
      <w:r w:rsidR="007C54C5">
        <w:t>,</w:t>
      </w:r>
      <w:r>
        <w:t xml:space="preserve"> oraz</w:t>
      </w:r>
      <w:r w:rsidRPr="00946BA3">
        <w:t xml:space="preserve"> lokalizację i moc </w:t>
      </w:r>
      <w:r w:rsidRPr="00946BA3">
        <w:rPr>
          <w:rFonts w:eastAsia="Calibri" w:cs="Times New Roman"/>
          <w:szCs w:val="24"/>
        </w:rPr>
        <w:t xml:space="preserve">zainstalowaną </w:t>
      </w:r>
      <w:r>
        <w:rPr>
          <w:rFonts w:eastAsia="Calibri" w:cs="Times New Roman"/>
          <w:szCs w:val="24"/>
        </w:rPr>
        <w:t xml:space="preserve">tej </w:t>
      </w:r>
      <w:r w:rsidRPr="00946BA3">
        <w:rPr>
          <w:rFonts w:cs="Times New Roman"/>
          <w:szCs w:val="24"/>
        </w:rPr>
        <w:t xml:space="preserve">instalacji </w:t>
      </w:r>
      <w:r w:rsidRPr="00946BA3">
        <w:rPr>
          <w:rFonts w:eastAsia="Calibri" w:cs="Times New Roman"/>
          <w:szCs w:val="24"/>
        </w:rPr>
        <w:t xml:space="preserve">przeliczoną na moc zainstalowaną elektryczną instalacji odnawialnego źródła energii, </w:t>
      </w:r>
      <w:r w:rsidRPr="00946BA3">
        <w:rPr>
          <w:rFonts w:cs="Times New Roman"/>
          <w:szCs w:val="24"/>
        </w:rPr>
        <w:t>przyjmując sprawnoś</w:t>
      </w:r>
      <w:r w:rsidR="007C54C5">
        <w:rPr>
          <w:rFonts w:cs="Times New Roman"/>
          <w:szCs w:val="24"/>
        </w:rPr>
        <w:t>ć</w:t>
      </w:r>
      <w:r w:rsidRPr="00946BA3">
        <w:rPr>
          <w:rFonts w:cs="Times New Roman"/>
          <w:szCs w:val="24"/>
        </w:rPr>
        <w:t xml:space="preserve"> elektryczną agregatu kogeneracyjnego na poziomie 41%</w:t>
      </w:r>
      <w:r w:rsidRPr="00946BA3">
        <w:t>;</w:t>
      </w:r>
      <w:r w:rsidR="00B42FEE">
        <w:t xml:space="preserve"> </w:t>
      </w:r>
    </w:p>
    <w:p w14:paraId="4BA8F466" w14:textId="77777777" w:rsidR="007D43B0" w:rsidRDefault="007D43B0" w:rsidP="00E82684">
      <w:pPr>
        <w:pStyle w:val="ZPKTzmpktartykuempunktem"/>
      </w:pPr>
      <w:r w:rsidRPr="00946BA3">
        <w:t xml:space="preserve">5) </w:t>
      </w:r>
      <w:r>
        <w:tab/>
      </w:r>
      <w:r w:rsidRPr="00946BA3">
        <w:t>podpis wytwórcy biometanu lub osoby upoważnionej do jego reprezentowania, z załączeniem oryginału lub uwierzytelnionej kopii dokumentu poświadczającego umocowanie takiej osoby do działania w imieniu wytwórcy biometanu;</w:t>
      </w:r>
    </w:p>
    <w:p w14:paraId="232B2BB2" w14:textId="77777777" w:rsidR="00E6453E" w:rsidRDefault="007D43B0" w:rsidP="00E82684">
      <w:pPr>
        <w:pStyle w:val="ZPKTzmpktartykuempunktem"/>
      </w:pPr>
      <w:r w:rsidRPr="00946BA3">
        <w:t xml:space="preserve">6) </w:t>
      </w:r>
      <w:r>
        <w:tab/>
      </w:r>
      <w:r w:rsidRPr="00946BA3">
        <w:t>oświadczenie wytwórcy biometanu</w:t>
      </w:r>
      <w:r w:rsidR="007C54C5">
        <w:t>,</w:t>
      </w:r>
      <w:r w:rsidRPr="00946BA3">
        <w:t xml:space="preserve"> złożone pod rygorem odpowiedzialności karnej za składanie fałszywych oświadczeń, o następującej treści: </w:t>
      </w:r>
    </w:p>
    <w:p w14:paraId="2BB4C5C5" w14:textId="4A381B16" w:rsidR="007D43B0" w:rsidRPr="00946BA3" w:rsidRDefault="007D43B0" w:rsidP="005C6C48">
      <w:pPr>
        <w:pStyle w:val="ZPKTzmpktartykuempunktem"/>
        <w:ind w:hanging="27"/>
      </w:pPr>
      <w:r w:rsidRPr="00946BA3">
        <w:t xml:space="preserve">„Świadomy odpowiedzialności karnej za złożenie fałszywego oświadczenia wynikającej z art. 233 § 6 ustawy z dnia 6 czerwca 1997 r. </w:t>
      </w:r>
      <w:r w:rsidR="00181E35">
        <w:t>–</w:t>
      </w:r>
      <w:r w:rsidRPr="00946BA3">
        <w:t xml:space="preserve"> Kodeks karny oświadczam, że: </w:t>
      </w:r>
    </w:p>
    <w:p w14:paraId="5113F2CD" w14:textId="7922DD0A" w:rsidR="007D43B0" w:rsidRPr="008A668A" w:rsidRDefault="007C54C5" w:rsidP="008A668A">
      <w:pPr>
        <w:pStyle w:val="ZPKTzmpktartykuempunktem"/>
        <w:ind w:left="1418" w:hanging="398"/>
        <w:rPr>
          <w:rFonts w:eastAsia="Calibri"/>
          <w:bCs w:val="0"/>
        </w:rPr>
      </w:pPr>
      <w:r w:rsidRPr="008A668A">
        <w:rPr>
          <w:rFonts w:eastAsia="Calibri"/>
          <w:bCs w:val="0"/>
        </w:rPr>
        <w:t>1</w:t>
      </w:r>
      <w:r w:rsidR="007D43B0" w:rsidRPr="008A668A">
        <w:rPr>
          <w:rFonts w:eastAsia="Calibri"/>
          <w:bCs w:val="0"/>
        </w:rPr>
        <w:t xml:space="preserve">) </w:t>
      </w:r>
      <w:r w:rsidR="00E82684" w:rsidRPr="008A668A">
        <w:rPr>
          <w:rFonts w:eastAsia="Calibri"/>
          <w:bCs w:val="0"/>
        </w:rPr>
        <w:tab/>
      </w:r>
      <w:r w:rsidR="007D43B0" w:rsidRPr="008A668A">
        <w:rPr>
          <w:rFonts w:eastAsia="Calibri"/>
          <w:bCs w:val="0"/>
        </w:rPr>
        <w:t xml:space="preserve">wytwarzając </w:t>
      </w:r>
      <w:proofErr w:type="spellStart"/>
      <w:r w:rsidR="007D43B0" w:rsidRPr="008A668A">
        <w:rPr>
          <w:rFonts w:eastAsia="Calibri"/>
          <w:bCs w:val="0"/>
        </w:rPr>
        <w:t>biometan</w:t>
      </w:r>
      <w:proofErr w:type="spellEnd"/>
      <w:r w:rsidR="007D43B0" w:rsidRPr="008A668A">
        <w:rPr>
          <w:rFonts w:eastAsia="Calibri"/>
          <w:bCs w:val="0"/>
        </w:rPr>
        <w:t xml:space="preserve"> w instalacji odnawialnego źródła energii</w:t>
      </w:r>
      <w:r w:rsidRPr="008A668A">
        <w:rPr>
          <w:rFonts w:eastAsia="Calibri"/>
          <w:bCs w:val="0"/>
        </w:rPr>
        <w:t>,</w:t>
      </w:r>
      <w:r w:rsidR="007D43B0" w:rsidRPr="008A668A">
        <w:rPr>
          <w:rFonts w:eastAsia="Calibri"/>
          <w:bCs w:val="0"/>
        </w:rPr>
        <w:t xml:space="preserve"> będę stosował się do obowiązków, o których mowa w art. 9 ust. 1a pkt 3 albo art. 25 pkt 3a</w:t>
      </w:r>
      <w:r w:rsidR="00AA186A" w:rsidRPr="008A668A">
        <w:rPr>
          <w:rFonts w:eastAsia="Calibri"/>
          <w:bCs w:val="0"/>
        </w:rPr>
        <w:t xml:space="preserve"> </w:t>
      </w:r>
      <w:r w:rsidR="007D43B0" w:rsidRPr="008A668A">
        <w:rPr>
          <w:rFonts w:eastAsia="Calibri"/>
          <w:bCs w:val="0"/>
        </w:rPr>
        <w:t>ustawy z dnia 20 lutego 2015 r. o odnawialnych źródłach energii</w:t>
      </w:r>
      <w:r w:rsidRPr="008A668A">
        <w:rPr>
          <w:rFonts w:eastAsia="Calibri"/>
          <w:bCs w:val="0"/>
        </w:rPr>
        <w:t>;</w:t>
      </w:r>
    </w:p>
    <w:p w14:paraId="05569352" w14:textId="61195214" w:rsidR="007D43B0" w:rsidRPr="008A668A" w:rsidRDefault="007C54C5" w:rsidP="008A668A">
      <w:pPr>
        <w:pStyle w:val="ZPKTzmpktartykuempunktem"/>
        <w:ind w:left="1418" w:hanging="398"/>
        <w:rPr>
          <w:rFonts w:ascii="Times New Roman" w:hAnsi="Times New Roman"/>
          <w:bCs w:val="0"/>
        </w:rPr>
      </w:pPr>
      <w:r w:rsidRPr="008A668A">
        <w:rPr>
          <w:rFonts w:ascii="Times New Roman" w:hAnsi="Times New Roman"/>
          <w:bCs w:val="0"/>
        </w:rPr>
        <w:t>2</w:t>
      </w:r>
      <w:r w:rsidR="007D43B0" w:rsidRPr="008A668A">
        <w:rPr>
          <w:rFonts w:ascii="Times New Roman" w:hAnsi="Times New Roman"/>
          <w:bCs w:val="0"/>
        </w:rPr>
        <w:t>)</w:t>
      </w:r>
      <w:r w:rsidR="00B42FEE" w:rsidRPr="008A668A">
        <w:rPr>
          <w:rFonts w:ascii="Times New Roman" w:hAnsi="Times New Roman"/>
          <w:b/>
          <w:bCs w:val="0"/>
        </w:rPr>
        <w:tab/>
      </w:r>
      <w:r w:rsidR="007D43B0" w:rsidRPr="008A668A">
        <w:rPr>
          <w:rFonts w:ascii="Times New Roman" w:hAnsi="Times New Roman"/>
          <w:bCs w:val="0"/>
        </w:rPr>
        <w:t>wartość pomocy inwestycyjnej, o której mowa w art. 83</w:t>
      </w:r>
      <w:r w:rsidR="00093301" w:rsidRPr="008A668A">
        <w:rPr>
          <w:rFonts w:ascii="Times New Roman" w:hAnsi="Times New Roman"/>
          <w:bCs w:val="0"/>
        </w:rPr>
        <w:t>q</w:t>
      </w:r>
      <w:r w:rsidR="007D43B0" w:rsidRPr="008A668A">
        <w:rPr>
          <w:rFonts w:ascii="Times New Roman" w:hAnsi="Times New Roman"/>
          <w:bCs w:val="0"/>
        </w:rPr>
        <w:t xml:space="preserve"> ust. 1 ustawy z dnia 20 lutego 2015 r. o odnawialnych źródłach energii, obliczona zgodnie z art. 83q ust. </w:t>
      </w:r>
      <w:r w:rsidR="00E82684" w:rsidRPr="008A668A">
        <w:rPr>
          <w:rFonts w:ascii="Times New Roman" w:hAnsi="Times New Roman"/>
          <w:bCs w:val="0"/>
        </w:rPr>
        <w:t xml:space="preserve">2 </w:t>
      </w:r>
      <w:r w:rsidRPr="008A668A">
        <w:rPr>
          <w:rFonts w:ascii="Times New Roman" w:hAnsi="Times New Roman"/>
          <w:bCs w:val="0"/>
        </w:rPr>
        <w:t>tej ustawy</w:t>
      </w:r>
      <w:r w:rsidR="007D43B0" w:rsidRPr="008A668A">
        <w:rPr>
          <w:rFonts w:ascii="Times New Roman" w:hAnsi="Times New Roman"/>
          <w:bCs w:val="0"/>
        </w:rPr>
        <w:t>, wynosi … zł</w:t>
      </w:r>
      <w:r w:rsidRPr="008A668A">
        <w:rPr>
          <w:rFonts w:ascii="Times New Roman" w:hAnsi="Times New Roman"/>
          <w:bCs w:val="0"/>
        </w:rPr>
        <w:t>;</w:t>
      </w:r>
      <w:r w:rsidR="007D43B0" w:rsidRPr="008A668A">
        <w:rPr>
          <w:rFonts w:ascii="Times New Roman" w:hAnsi="Times New Roman"/>
          <w:bCs w:val="0"/>
        </w:rPr>
        <w:t xml:space="preserve"> </w:t>
      </w:r>
      <w:r w:rsidRPr="008A668A">
        <w:rPr>
          <w:rFonts w:ascii="Times New Roman" w:hAnsi="Times New Roman"/>
          <w:bCs w:val="0"/>
        </w:rPr>
        <w:t>c</w:t>
      </w:r>
      <w:r w:rsidR="007D43B0" w:rsidRPr="008A668A">
        <w:rPr>
          <w:rFonts w:ascii="Times New Roman" w:hAnsi="Times New Roman"/>
          <w:bCs w:val="0"/>
        </w:rPr>
        <w:t xml:space="preserve">ena skorygowana obliczona zgodnie z art. 83q ust. </w:t>
      </w:r>
      <w:r w:rsidR="00E82684" w:rsidRPr="008A668A">
        <w:rPr>
          <w:rFonts w:ascii="Times New Roman" w:hAnsi="Times New Roman"/>
          <w:bCs w:val="0"/>
        </w:rPr>
        <w:t xml:space="preserve">3 </w:t>
      </w:r>
      <w:r w:rsidR="007D43B0" w:rsidRPr="008A668A">
        <w:rPr>
          <w:rFonts w:ascii="Times New Roman" w:hAnsi="Times New Roman"/>
          <w:bCs w:val="0"/>
        </w:rPr>
        <w:t>ustawy z dnia 20 lutego 2015 r. o odnawialnych źródłach energii wynosi … zł za 1 MWh</w:t>
      </w:r>
      <w:r w:rsidRPr="008A668A">
        <w:rPr>
          <w:rFonts w:ascii="Times New Roman" w:hAnsi="Times New Roman"/>
          <w:bCs w:val="0"/>
        </w:rPr>
        <w:t>;</w:t>
      </w:r>
      <w:r w:rsidR="007D43B0" w:rsidRPr="008A668A">
        <w:rPr>
          <w:rFonts w:ascii="Times New Roman" w:hAnsi="Times New Roman"/>
          <w:bCs w:val="0"/>
        </w:rPr>
        <w:t xml:space="preserve"> </w:t>
      </w:r>
    </w:p>
    <w:p w14:paraId="655E5308" w14:textId="4D5F15AC" w:rsidR="007D43B0" w:rsidRPr="008A668A" w:rsidRDefault="007C54C5" w:rsidP="008A668A">
      <w:pPr>
        <w:pStyle w:val="ZPKTzmpktartykuempunktem"/>
        <w:ind w:left="1418" w:hanging="398"/>
        <w:rPr>
          <w:rFonts w:ascii="Times New Roman" w:hAnsi="Times New Roman"/>
          <w:bCs w:val="0"/>
        </w:rPr>
      </w:pPr>
      <w:r w:rsidRPr="008A668A">
        <w:rPr>
          <w:rFonts w:ascii="Times New Roman" w:hAnsi="Times New Roman"/>
          <w:bCs w:val="0"/>
        </w:rPr>
        <w:t>3</w:t>
      </w:r>
      <w:r w:rsidR="007D43B0" w:rsidRPr="008A668A">
        <w:rPr>
          <w:rFonts w:ascii="Times New Roman" w:hAnsi="Times New Roman"/>
          <w:bCs w:val="0"/>
        </w:rPr>
        <w:t>)</w:t>
      </w:r>
      <w:r w:rsidR="007D43B0" w:rsidRPr="008A668A">
        <w:rPr>
          <w:rFonts w:ascii="Times New Roman" w:hAnsi="Times New Roman"/>
          <w:bCs w:val="0"/>
        </w:rPr>
        <w:tab/>
        <w:t>przedsiębiorstwo nie znajduje się w trudnej sytuacji w rozumieniu art. 2 pkt 18 rozporządzenia Komisji (UE) nr 651/2014 z dnia 17 czerwca 2014</w:t>
      </w:r>
      <w:r w:rsidR="00445DAA" w:rsidRPr="008A668A">
        <w:rPr>
          <w:rFonts w:ascii="Times New Roman" w:hAnsi="Times New Roman"/>
          <w:bCs w:val="0"/>
        </w:rPr>
        <w:t xml:space="preserve"> </w:t>
      </w:r>
      <w:r w:rsidR="007D43B0" w:rsidRPr="008A668A">
        <w:rPr>
          <w:rFonts w:ascii="Times New Roman" w:hAnsi="Times New Roman"/>
          <w:bCs w:val="0"/>
        </w:rPr>
        <w:t>r. uznającego niektóre rodzaje pomocy za zgodne z rynkiem wewnętrznym w zastosowaniu art. 107 i 108 Traktatu</w:t>
      </w:r>
      <w:r w:rsidRPr="008A668A">
        <w:rPr>
          <w:rFonts w:ascii="Times New Roman" w:hAnsi="Times New Roman"/>
          <w:bCs w:val="0"/>
        </w:rPr>
        <w:t>;</w:t>
      </w:r>
    </w:p>
    <w:p w14:paraId="6EA4341E" w14:textId="57C87085" w:rsidR="007D43B0" w:rsidRPr="00D065DC" w:rsidRDefault="007C54C5" w:rsidP="008A668A">
      <w:pPr>
        <w:pStyle w:val="ZPKTzmpktartykuempunktem"/>
        <w:ind w:left="1418" w:hanging="398"/>
        <w:rPr>
          <w:rFonts w:ascii="Times New Roman" w:hAnsi="Times New Roman"/>
        </w:rPr>
      </w:pPr>
      <w:r>
        <w:rPr>
          <w:rFonts w:ascii="Times New Roman" w:hAnsi="Times New Roman"/>
        </w:rPr>
        <w:t>4</w:t>
      </w:r>
      <w:r w:rsidR="007D43B0" w:rsidRPr="00946BA3">
        <w:rPr>
          <w:rFonts w:ascii="Times New Roman" w:hAnsi="Times New Roman"/>
        </w:rPr>
        <w:t>)</w:t>
      </w:r>
      <w:r w:rsidR="007D43B0">
        <w:rPr>
          <w:rFonts w:ascii="Times New Roman" w:hAnsi="Times New Roman"/>
          <w:b/>
          <w:bCs w:val="0"/>
        </w:rPr>
        <w:tab/>
      </w:r>
      <w:r w:rsidR="007D43B0" w:rsidRPr="00D065DC">
        <w:rPr>
          <w:rFonts w:ascii="Times New Roman" w:hAnsi="Times New Roman"/>
        </w:rPr>
        <w:t>na przedsiębiorstwie nie ciąży obowiązek zwrotu pomocy publicznej, wynikający z decyzji Komisji Europejskiej uznającej taką pomoc za niezgodną z prawem oraz z rynkiem wewnętrznym.”; klauzula ta zastępuje pouczenie organu o odpowiedzialności karnej za składanie fałszywych oświadczeń.</w:t>
      </w:r>
    </w:p>
    <w:p w14:paraId="7A4CE7DD" w14:textId="57644438" w:rsidR="00547752" w:rsidRPr="00547752" w:rsidRDefault="00547752" w:rsidP="00E82684">
      <w:pPr>
        <w:pStyle w:val="ZUSTzmustartykuempunktem"/>
        <w:rPr>
          <w:rFonts w:eastAsia="Calibri"/>
        </w:rPr>
      </w:pPr>
      <w:r w:rsidRPr="00547752">
        <w:rPr>
          <w:rFonts w:eastAsia="Calibri"/>
        </w:rPr>
        <w:t>4. Do deklaracji, o której mowa w ust. 1, wytwórca biometanu dołącza:</w:t>
      </w:r>
    </w:p>
    <w:p w14:paraId="0B7D3CB9" w14:textId="2F530940" w:rsidR="007D43B0" w:rsidRDefault="007C54C5" w:rsidP="00E82684">
      <w:pPr>
        <w:pStyle w:val="ZPKTzmpktartykuempunktem"/>
      </w:pPr>
      <w:r>
        <w:rPr>
          <w:rFonts w:eastAsia="Calibri" w:cs="Times New Roman"/>
          <w:szCs w:val="24"/>
        </w:rPr>
        <w:t>1</w:t>
      </w:r>
      <w:r w:rsidR="007D43B0" w:rsidRPr="00547752">
        <w:rPr>
          <w:rFonts w:eastAsia="Calibri" w:cs="Times New Roman"/>
          <w:szCs w:val="24"/>
        </w:rPr>
        <w:t xml:space="preserve">) </w:t>
      </w:r>
      <w:r w:rsidR="007D43B0">
        <w:rPr>
          <w:rFonts w:eastAsia="Calibri" w:cs="Times New Roman"/>
          <w:szCs w:val="24"/>
        </w:rPr>
        <w:tab/>
      </w:r>
      <w:r w:rsidR="007D43B0" w:rsidRPr="00547752">
        <w:t>oryginał lub poświadczoną kopię prawomocnego pozwolenia na budowę wydanego dla projektowanej instalacji odnawialnego źródła energii służącej do wytwarzania biometanu, jeżeli jest ono wymagane na podstawie przepisów prawa budowlanego</w:t>
      </w:r>
      <w:r>
        <w:t>;</w:t>
      </w:r>
      <w:r w:rsidR="007D43B0" w:rsidRPr="00547752">
        <w:t xml:space="preserve"> </w:t>
      </w:r>
    </w:p>
    <w:p w14:paraId="5E8F4F3C" w14:textId="74A358B7" w:rsidR="007D43B0" w:rsidRDefault="007C54C5" w:rsidP="00E82684">
      <w:pPr>
        <w:pStyle w:val="ZPKTzmpktartykuempunktem"/>
      </w:pPr>
      <w:r>
        <w:t>2</w:t>
      </w:r>
      <w:r w:rsidR="007D43B0" w:rsidRPr="00547752">
        <w:t>)</w:t>
      </w:r>
      <w:r w:rsidR="007D43B0" w:rsidRPr="00547752">
        <w:rPr>
          <w:b/>
        </w:rPr>
        <w:t xml:space="preserve"> </w:t>
      </w:r>
      <w:r w:rsidR="007D43B0">
        <w:rPr>
          <w:b/>
        </w:rPr>
        <w:tab/>
      </w:r>
      <w:r w:rsidR="007D43B0" w:rsidRPr="00547752">
        <w:t xml:space="preserve">oryginał lub poświadczoną kopię warunków przyłączenia lub umowy o przyłączenie instalacji odnawialnego źródła energii </w:t>
      </w:r>
      <w:r w:rsidR="007D43B0">
        <w:t xml:space="preserve">służącej do wytwarzania biometanu </w:t>
      </w:r>
      <w:r w:rsidR="007D43B0" w:rsidRPr="00547752">
        <w:t>do sieci gazowej</w:t>
      </w:r>
      <w:r>
        <w:t>;</w:t>
      </w:r>
    </w:p>
    <w:p w14:paraId="3ADF9C52" w14:textId="5107B020" w:rsidR="007D43B0" w:rsidRDefault="007C54C5" w:rsidP="00E82684">
      <w:pPr>
        <w:pStyle w:val="ZPKTzmpktartykuempunktem"/>
        <w:rPr>
          <w:rFonts w:eastAsia="Calibri" w:cs="Times New Roman"/>
          <w:szCs w:val="24"/>
        </w:rPr>
      </w:pPr>
      <w:r>
        <w:t>3</w:t>
      </w:r>
      <w:r w:rsidR="007D43B0" w:rsidRPr="00547752">
        <w:t xml:space="preserve">) </w:t>
      </w:r>
      <w:r w:rsidR="007D43B0">
        <w:tab/>
      </w:r>
      <w:r w:rsidR="007D43B0" w:rsidRPr="00547752">
        <w:rPr>
          <w:rFonts w:eastAsia="Calibri" w:cs="Times New Roman"/>
          <w:szCs w:val="24"/>
        </w:rPr>
        <w:t>oświadczenie, że wchodzące w skład instalacji</w:t>
      </w:r>
      <w:r>
        <w:rPr>
          <w:rFonts w:eastAsia="Calibri" w:cs="Times New Roman"/>
          <w:szCs w:val="24"/>
        </w:rPr>
        <w:t xml:space="preserve"> odnawialnego źródła energii służącej do wytwarzania biometanu</w:t>
      </w:r>
      <w:r w:rsidR="007D43B0" w:rsidRPr="00547752">
        <w:rPr>
          <w:rFonts w:eastAsia="Calibri" w:cs="Times New Roman"/>
          <w:szCs w:val="24"/>
        </w:rPr>
        <w:t xml:space="preserve"> </w:t>
      </w:r>
      <w:r w:rsidR="00F36184" w:rsidRPr="00547752">
        <w:rPr>
          <w:rFonts w:eastAsia="Calibri" w:cs="Times New Roman"/>
          <w:szCs w:val="24"/>
        </w:rPr>
        <w:t xml:space="preserve">urządzenia </w:t>
      </w:r>
      <w:r w:rsidR="007D43B0" w:rsidRPr="00547752">
        <w:rPr>
          <w:rFonts w:eastAsia="Calibri" w:cs="Times New Roman"/>
          <w:szCs w:val="24"/>
        </w:rPr>
        <w:t>służące do wytwarzania biometanu, o którym mowa w art. 83l ust. 1, zamontowane w czasie budowy, zostały wyprodukowane w okresie 48 miesięcy bezpośrednio poprzedzających dzień wytworzenia po raz pierwszy biometanu w tej instalacji, a same urządzenia nie były wcześniej amortyzowane w rozumieniu przepisów o rachunkowości przez jakikolwiek podmiot</w:t>
      </w:r>
      <w:r>
        <w:rPr>
          <w:rFonts w:eastAsia="Calibri" w:cs="Times New Roman"/>
          <w:szCs w:val="24"/>
        </w:rPr>
        <w:t>;</w:t>
      </w:r>
    </w:p>
    <w:p w14:paraId="2F7CC25E" w14:textId="407484A3" w:rsidR="007D43B0" w:rsidRDefault="007C54C5" w:rsidP="00E82684">
      <w:pPr>
        <w:pStyle w:val="ZPKTzmpktartykuempunktem"/>
        <w:rPr>
          <w:rFonts w:eastAsia="Calibri" w:cs="Times New Roman"/>
          <w:szCs w:val="24"/>
        </w:rPr>
      </w:pPr>
      <w:r>
        <w:rPr>
          <w:rFonts w:eastAsia="Calibri" w:cs="Times New Roman"/>
          <w:szCs w:val="24"/>
        </w:rPr>
        <w:t>4</w:t>
      </w:r>
      <w:r w:rsidR="007D43B0" w:rsidRPr="00547752">
        <w:rPr>
          <w:rFonts w:eastAsia="Calibri" w:cs="Times New Roman"/>
          <w:szCs w:val="24"/>
        </w:rPr>
        <w:t xml:space="preserve">) </w:t>
      </w:r>
      <w:r w:rsidR="007D43B0">
        <w:rPr>
          <w:rFonts w:eastAsia="Calibri" w:cs="Times New Roman"/>
          <w:szCs w:val="24"/>
        </w:rPr>
        <w:tab/>
      </w:r>
      <w:r w:rsidR="007D43B0" w:rsidRPr="00547752">
        <w:rPr>
          <w:rFonts w:eastAsia="Calibri" w:cs="Times New Roman"/>
          <w:szCs w:val="24"/>
        </w:rPr>
        <w:t>zobowiązanie do wytworzenia po raz pierwszy biometanu w instalacji odnawialnego źródła energii</w:t>
      </w:r>
      <w:r w:rsidR="007D43B0">
        <w:rPr>
          <w:rFonts w:eastAsia="Calibri" w:cs="Times New Roman"/>
          <w:szCs w:val="24"/>
        </w:rPr>
        <w:t xml:space="preserve"> </w:t>
      </w:r>
      <w:r w:rsidR="00F24240">
        <w:rPr>
          <w:rFonts w:eastAsia="Calibri" w:cs="Times New Roman"/>
          <w:szCs w:val="24"/>
        </w:rPr>
        <w:t xml:space="preserve">służącej </w:t>
      </w:r>
      <w:r w:rsidR="007D43B0">
        <w:rPr>
          <w:rFonts w:eastAsia="Calibri" w:cs="Times New Roman"/>
          <w:szCs w:val="24"/>
        </w:rPr>
        <w:t>do wytwarzania biometanu</w:t>
      </w:r>
      <w:r w:rsidR="007D43B0" w:rsidRPr="00547752">
        <w:rPr>
          <w:rFonts w:eastAsia="Calibri" w:cs="Times New Roman"/>
          <w:szCs w:val="24"/>
        </w:rPr>
        <w:t xml:space="preserve"> w terminie 48 miesięcy</w:t>
      </w:r>
      <w:r w:rsidR="007D43B0" w:rsidRPr="00547752">
        <w:rPr>
          <w:rFonts w:eastAsia="Calibri" w:cs="Times New Roman"/>
          <w:b/>
          <w:szCs w:val="24"/>
        </w:rPr>
        <w:t xml:space="preserve"> </w:t>
      </w:r>
      <w:r w:rsidR="007D43B0" w:rsidRPr="00547752">
        <w:rPr>
          <w:rFonts w:eastAsia="Calibri" w:cs="Times New Roman"/>
          <w:szCs w:val="24"/>
        </w:rPr>
        <w:t>od dnia wydania zaświadczenia, o którym mowa w ust. 8</w:t>
      </w:r>
      <w:r>
        <w:rPr>
          <w:rFonts w:eastAsia="Calibri" w:cs="Times New Roman"/>
          <w:szCs w:val="24"/>
        </w:rPr>
        <w:t>;</w:t>
      </w:r>
    </w:p>
    <w:p w14:paraId="60395C0D" w14:textId="4FA4EF74" w:rsidR="007D43B0" w:rsidRDefault="007C54C5" w:rsidP="00E82684">
      <w:pPr>
        <w:pStyle w:val="ZPKTzmpktartykuempunktem"/>
      </w:pPr>
      <w:r>
        <w:t>5</w:t>
      </w:r>
      <w:r w:rsidR="007D43B0" w:rsidRPr="00547752">
        <w:t xml:space="preserve">) </w:t>
      </w:r>
      <w:r w:rsidR="007D43B0">
        <w:tab/>
      </w:r>
      <w:r w:rsidR="007D43B0" w:rsidRPr="00547752">
        <w:t>harmonogram rzeczowo-finansowy realizacji</w:t>
      </w:r>
      <w:r w:rsidR="00F24240">
        <w:t xml:space="preserve"> </w:t>
      </w:r>
      <w:r w:rsidR="007D43B0" w:rsidRPr="00547752">
        <w:t>instalacji</w:t>
      </w:r>
      <w:r w:rsidR="00F24240">
        <w:t xml:space="preserve"> </w:t>
      </w:r>
      <w:r w:rsidR="00F24240" w:rsidRPr="00547752">
        <w:rPr>
          <w:rFonts w:eastAsia="Calibri" w:cs="Times New Roman"/>
          <w:szCs w:val="24"/>
        </w:rPr>
        <w:t>odnawialnego źródła energii</w:t>
      </w:r>
      <w:r w:rsidR="00F24240">
        <w:rPr>
          <w:rFonts w:eastAsia="Calibri" w:cs="Times New Roman"/>
          <w:szCs w:val="24"/>
        </w:rPr>
        <w:t xml:space="preserve"> służącej do wytwarzania biometanu</w:t>
      </w:r>
      <w:r>
        <w:t>;</w:t>
      </w:r>
    </w:p>
    <w:p w14:paraId="138D38A4" w14:textId="05831068" w:rsidR="007D43B0" w:rsidRPr="00547752" w:rsidRDefault="007C54C5" w:rsidP="00E82684">
      <w:pPr>
        <w:pStyle w:val="ZPKTzmpktartykuempunktem"/>
      </w:pPr>
      <w:r>
        <w:t>6</w:t>
      </w:r>
      <w:r w:rsidR="007D43B0" w:rsidRPr="00547752">
        <w:t xml:space="preserve">) </w:t>
      </w:r>
      <w:r w:rsidR="007D43B0">
        <w:tab/>
      </w:r>
      <w:r w:rsidR="007D43B0" w:rsidRPr="00547752">
        <w:rPr>
          <w:rFonts w:eastAsia="Calibri" w:cs="Times New Roman"/>
          <w:szCs w:val="24"/>
        </w:rPr>
        <w:t xml:space="preserve">oryginał lub poświadczoną kopię schematu instalacji odnawialnego źródła energii </w:t>
      </w:r>
      <w:r w:rsidR="00F24240">
        <w:rPr>
          <w:rFonts w:eastAsia="Calibri" w:cs="Times New Roman"/>
          <w:szCs w:val="24"/>
        </w:rPr>
        <w:t xml:space="preserve">służącej </w:t>
      </w:r>
      <w:r w:rsidR="007D43B0" w:rsidRPr="00547752">
        <w:rPr>
          <w:rFonts w:eastAsia="Calibri" w:cs="Times New Roman"/>
          <w:szCs w:val="24"/>
        </w:rPr>
        <w:t>do wytwarzania biometanu ze wskazaniem urządzeń służących do wytwarzania biometanu oraz urządzeń służących do wprowadzania biometanu do sieci gazowej, wchodzących w skład tej instalacji, z oznaczeniem lokalizacji urządzeń pomiarowo-rozliczeniowych oraz miejsca przyłączenia tej instalacji do sieci gazowej, naniesionych na mapę poglądową uwzględniającą numery ewidencyjne działek i obrębów.</w:t>
      </w:r>
    </w:p>
    <w:p w14:paraId="11D91419" w14:textId="59E3ECF2" w:rsidR="00547752" w:rsidRDefault="00547752" w:rsidP="00E82684">
      <w:pPr>
        <w:pStyle w:val="ZUSTzmustartykuempunktem"/>
      </w:pPr>
      <w:r w:rsidRPr="00547752">
        <w:rPr>
          <w:rFonts w:eastAsia="Calibri" w:cs="Times New Roman"/>
          <w:szCs w:val="24"/>
        </w:rPr>
        <w:t xml:space="preserve">5. </w:t>
      </w:r>
      <w:r w:rsidRPr="00547752">
        <w:t xml:space="preserve">Okres ważności dokumentów, o których mowa w ust. 4 </w:t>
      </w:r>
      <w:r w:rsidR="00F24240">
        <w:t>pkt</w:t>
      </w:r>
      <w:r w:rsidRPr="00547752">
        <w:t xml:space="preserve"> </w:t>
      </w:r>
      <w:r w:rsidR="00F24240">
        <w:t>1</w:t>
      </w:r>
      <w:r w:rsidRPr="00547752">
        <w:t xml:space="preserve"> </w:t>
      </w:r>
      <w:r w:rsidR="00F24240">
        <w:t>i</w:t>
      </w:r>
      <w:r w:rsidRPr="00547752">
        <w:t xml:space="preserve"> </w:t>
      </w:r>
      <w:r w:rsidR="00F24240">
        <w:t>2</w:t>
      </w:r>
      <w:r w:rsidRPr="00547752">
        <w:t>, w dniu ich złożenia nie może być krótszy niż 6 miesięcy.</w:t>
      </w:r>
    </w:p>
    <w:p w14:paraId="1C64E2E0" w14:textId="77777777" w:rsidR="00547752" w:rsidRDefault="00547752" w:rsidP="00E82684">
      <w:pPr>
        <w:pStyle w:val="ZUSTzmustartykuempunktem"/>
        <w:rPr>
          <w:rFonts w:cs="Times New Roman"/>
          <w:szCs w:val="24"/>
        </w:rPr>
      </w:pPr>
      <w:r w:rsidRPr="00547752">
        <w:rPr>
          <w:rFonts w:eastAsia="Calibri" w:cs="Times New Roman"/>
          <w:szCs w:val="24"/>
        </w:rPr>
        <w:t xml:space="preserve">6. Wytwórca, o którym mowa w art. </w:t>
      </w:r>
      <w:r w:rsidRPr="00547752">
        <w:rPr>
          <w:rFonts w:eastAsia="Calibri" w:cs="Times New Roman"/>
          <w:bCs/>
          <w:szCs w:val="24"/>
        </w:rPr>
        <w:t>83l ust. 1</w:t>
      </w:r>
      <w:r w:rsidRPr="00547752">
        <w:rPr>
          <w:rFonts w:eastAsia="Calibri" w:cs="Times New Roman"/>
          <w:szCs w:val="24"/>
        </w:rPr>
        <w:t xml:space="preserve">, wraz ze złożeniem deklaracji, o której mowa w ust. 1, wnosi opłatę rezerwacyjną na odrębny rachunek bankowy wskazany przez Prezesa URE lub ustanawia gwarancję bankową. Wysokość opłaty rezerwacyjnej i gwarancji bankowej wynosi 12 złotych za każdy 1 kW mocy zainstalowanej </w:t>
      </w:r>
      <w:r w:rsidRPr="00547752">
        <w:rPr>
          <w:rFonts w:cs="Times New Roman"/>
          <w:szCs w:val="24"/>
        </w:rPr>
        <w:t>instalacji odnawialnego źródła energii służącej do wytwarzania biometanu.</w:t>
      </w:r>
    </w:p>
    <w:p w14:paraId="61CF8017" w14:textId="7AEE2095" w:rsidR="00547752" w:rsidRPr="00547752" w:rsidRDefault="00547752" w:rsidP="00E82684">
      <w:pPr>
        <w:pStyle w:val="ZUSTzmustartykuempunktem"/>
        <w:rPr>
          <w:rFonts w:eastAsia="Calibri" w:cs="Times New Roman"/>
          <w:szCs w:val="24"/>
        </w:rPr>
      </w:pPr>
      <w:r w:rsidRPr="00547752">
        <w:rPr>
          <w:rFonts w:eastAsia="Calibri" w:cs="Times New Roman"/>
          <w:szCs w:val="24"/>
        </w:rPr>
        <w:t>7. Opłata rezerwacyjna, o której mowa w ust. 6, podlega zwrotowi w terminie:</w:t>
      </w:r>
    </w:p>
    <w:p w14:paraId="660E0517" w14:textId="025E91D2" w:rsidR="00547752" w:rsidRDefault="00547752" w:rsidP="00E82684">
      <w:pPr>
        <w:pStyle w:val="ZPKTzmpktartykuempunktem"/>
        <w:rPr>
          <w:rFonts w:eastAsia="Calibri"/>
        </w:rPr>
      </w:pPr>
      <w:r w:rsidRPr="00547752">
        <w:rPr>
          <w:rFonts w:eastAsia="Calibri"/>
        </w:rPr>
        <w:t>1)</w:t>
      </w:r>
      <w:r w:rsidR="00AA186A">
        <w:rPr>
          <w:rFonts w:eastAsia="Calibri"/>
        </w:rPr>
        <w:t xml:space="preserve"> </w:t>
      </w:r>
      <w:r w:rsidRPr="00547752">
        <w:rPr>
          <w:rFonts w:eastAsia="Calibri"/>
        </w:rPr>
        <w:tab/>
        <w:t xml:space="preserve">60 dni od dnia </w:t>
      </w:r>
      <w:r w:rsidR="00A80261">
        <w:rPr>
          <w:rFonts w:eastAsia="Calibri"/>
        </w:rPr>
        <w:t xml:space="preserve">realizacji obowiązku, o którym mowa w ust. </w:t>
      </w:r>
      <w:r w:rsidR="007D43B0">
        <w:rPr>
          <w:rFonts w:eastAsia="Calibri"/>
        </w:rPr>
        <w:t xml:space="preserve">11, </w:t>
      </w:r>
      <w:r w:rsidRPr="00547752">
        <w:rPr>
          <w:rFonts w:eastAsia="Calibri"/>
        </w:rPr>
        <w:t>albo</w:t>
      </w:r>
    </w:p>
    <w:p w14:paraId="5DC3D182" w14:textId="010CC823" w:rsidR="00547752" w:rsidRPr="00547752" w:rsidRDefault="00547752" w:rsidP="00E82684">
      <w:pPr>
        <w:pStyle w:val="ZPKTzmpktartykuempunktem"/>
        <w:rPr>
          <w:rFonts w:eastAsia="Calibri"/>
        </w:rPr>
      </w:pPr>
      <w:r w:rsidRPr="00547752">
        <w:rPr>
          <w:rFonts w:eastAsia="Calibri"/>
        </w:rPr>
        <w:t>2)</w:t>
      </w:r>
      <w:r w:rsidR="00AA186A">
        <w:rPr>
          <w:rFonts w:eastAsia="Calibri"/>
        </w:rPr>
        <w:t xml:space="preserve"> </w:t>
      </w:r>
      <w:r w:rsidRPr="00547752">
        <w:rPr>
          <w:rFonts w:eastAsia="Calibri"/>
        </w:rPr>
        <w:tab/>
        <w:t>30 dni od dnia wydania postanowienia, o którym mowa w ust. 13.</w:t>
      </w:r>
    </w:p>
    <w:p w14:paraId="1736A816" w14:textId="349F05DB" w:rsidR="00547752" w:rsidRPr="00E82684" w:rsidRDefault="00547752" w:rsidP="00E82684">
      <w:pPr>
        <w:pStyle w:val="ZUSTzmustartykuempunktem"/>
      </w:pPr>
      <w:r w:rsidRPr="00E82684">
        <w:t>8. Prezes URE wydaje wytwórcy biometanu, o którym mowa w art. 83l ust. 1, zaświadczenie o możliwości sprzedaży wytworzonego biometanu wprowadzonego do sieci gazowej zgodnie z przepisami ust. 1, art. 83l</w:t>
      </w:r>
      <w:r w:rsidR="00977129">
        <w:t xml:space="preserve"> oraz art. 83n</w:t>
      </w:r>
      <w:r w:rsidR="00A80261" w:rsidRPr="00E82684">
        <w:t>–83</w:t>
      </w:r>
      <w:r w:rsidR="00E511AA">
        <w:t>s</w:t>
      </w:r>
      <w:r w:rsidRPr="00E82684">
        <w:t xml:space="preserve"> oraz w okresie, o którym mowa w</w:t>
      </w:r>
      <w:r w:rsidR="00445DAA">
        <w:t xml:space="preserve"> </w:t>
      </w:r>
      <w:r w:rsidRPr="00E82684">
        <w:t>art. 83p, w terminie 45 dni od dnia złożenia kompletnej deklaracji, o której mowa w ust. 1.</w:t>
      </w:r>
    </w:p>
    <w:p w14:paraId="7BB23343" w14:textId="77777777" w:rsidR="00547752" w:rsidRPr="00E82684" w:rsidRDefault="00547752" w:rsidP="00E82684">
      <w:pPr>
        <w:pStyle w:val="ZUSTzmustartykuempunktem"/>
      </w:pPr>
      <w:r w:rsidRPr="00E82684">
        <w:t xml:space="preserve">9. Prezes URE przekazuje informacje zawierające dane o wytwórcy biometanu, o którym mowa w art. 83l ust. 1, który uzyskał zaświadczenie, o którym mowa w ust. 8, operatorowi rozliczeń energii odnawialnej, o którym mowa w art. 106. </w:t>
      </w:r>
    </w:p>
    <w:p w14:paraId="263A9F61" w14:textId="417462E8" w:rsidR="00547752" w:rsidRPr="00E82684" w:rsidRDefault="00547752" w:rsidP="00E82684">
      <w:pPr>
        <w:pStyle w:val="ZUSTzmustartykuempunktem"/>
      </w:pPr>
      <w:r w:rsidRPr="00E82684">
        <w:t>10. Wytwórca biometanu, który uzyskał zaświadczenie, o którym mowa w ust. 8, może zmienić deklarację, o której mowa w ust. 1, w zakresie mocy zainstalowanej instalacji odnawialnego źródła energii służącej do wytwarzania biometanu, o której mowa w ust. 3 pkt 4, oraz ilości biometanu, o której mowa w ust. 3 pkt 2</w:t>
      </w:r>
      <w:r w:rsidR="00F24240" w:rsidRPr="00E82684">
        <w:t>.</w:t>
      </w:r>
      <w:r w:rsidRPr="00E82684">
        <w:t xml:space="preserve"> </w:t>
      </w:r>
      <w:r w:rsidR="00F24240" w:rsidRPr="00E82684">
        <w:t>W</w:t>
      </w:r>
      <w:r w:rsidRPr="00E82684">
        <w:t xml:space="preserve"> takim przypadku do zmienionej deklaracji wytwórca załącza dokumenty i oświadczenie, o których mowa w ust. 4, o ile </w:t>
      </w:r>
      <w:r w:rsidR="00F24240" w:rsidRPr="00E82684">
        <w:t xml:space="preserve">zawarte w nich </w:t>
      </w:r>
      <w:r w:rsidRPr="00E82684">
        <w:t>dane uległy zmianie.</w:t>
      </w:r>
    </w:p>
    <w:p w14:paraId="73E6CB62" w14:textId="304B98A6" w:rsidR="00547752" w:rsidRPr="00E82684" w:rsidRDefault="00547752" w:rsidP="00E82684">
      <w:pPr>
        <w:pStyle w:val="ZUSTzmustartykuempunktem"/>
      </w:pPr>
      <w:r w:rsidRPr="00E82684">
        <w:t>11. Wytwórca biometanu, który uzyskał zaświadczenie, o którym mowa w ust. 8, przekazuje Prezesowi URE informację o dniu wytworzenia oraz wprowadzenia biometanu do sieci gazowej, potwierdzoną przez operatora sieci przesyłowej gazowej lub operatora sieci dystrybucyjnej gazowej</w:t>
      </w:r>
      <w:r w:rsidR="00857B7C" w:rsidRPr="00E82684">
        <w:t>,</w:t>
      </w:r>
      <w:r w:rsidRPr="00E82684">
        <w:t xml:space="preserve"> i je</w:t>
      </w:r>
      <w:r w:rsidR="00857B7C" w:rsidRPr="00E82684">
        <w:t>go</w:t>
      </w:r>
      <w:r w:rsidRPr="00E82684">
        <w:t xml:space="preserve"> sprzedaży zgodnie z ust. 1</w:t>
      </w:r>
      <w:r w:rsidR="000569AB">
        <w:t>, art. 83l</w:t>
      </w:r>
      <w:r w:rsidR="00857B7C" w:rsidRPr="00E82684">
        <w:t xml:space="preserve"> oraz</w:t>
      </w:r>
      <w:r w:rsidRPr="00E82684">
        <w:t xml:space="preserve"> art.</w:t>
      </w:r>
      <w:r w:rsidR="00D065DC" w:rsidRPr="00E82684">
        <w:t> </w:t>
      </w:r>
      <w:r w:rsidR="000569AB" w:rsidRPr="00E82684">
        <w:t>83</w:t>
      </w:r>
      <w:r w:rsidR="000569AB">
        <w:t>n</w:t>
      </w:r>
      <w:r w:rsidR="00CF22EA" w:rsidRPr="00E82684">
        <w:t>–</w:t>
      </w:r>
      <w:r w:rsidR="00E511AA" w:rsidRPr="00E82684">
        <w:t>83</w:t>
      </w:r>
      <w:r w:rsidR="00E511AA">
        <w:t>s</w:t>
      </w:r>
      <w:r w:rsidR="00857B7C" w:rsidRPr="00E82684">
        <w:t>,</w:t>
      </w:r>
      <w:r w:rsidRPr="00E82684">
        <w:t xml:space="preserve"> w terminie 30 dni od dnia tej sprzedaży po raz pierwszy.</w:t>
      </w:r>
    </w:p>
    <w:p w14:paraId="71381F69" w14:textId="10092E45" w:rsidR="00547752" w:rsidRPr="00E82684" w:rsidRDefault="00547752" w:rsidP="00E82684">
      <w:pPr>
        <w:pStyle w:val="ZUSTzmustartykuempunktem"/>
      </w:pPr>
      <w:r w:rsidRPr="00E82684">
        <w:t>12. W przypadku niewypełnienia przez wytwórcę</w:t>
      </w:r>
      <w:r w:rsidR="00857B7C" w:rsidRPr="00E82684">
        <w:t xml:space="preserve"> biometanu</w:t>
      </w:r>
      <w:r w:rsidRPr="00E82684">
        <w:t xml:space="preserve"> zobowiązania, o którym mowa w ust. 4 </w:t>
      </w:r>
      <w:r w:rsidR="00857B7C" w:rsidRPr="00E82684">
        <w:t>pkt</w:t>
      </w:r>
      <w:r w:rsidRPr="00E82684">
        <w:t xml:space="preserve"> </w:t>
      </w:r>
      <w:r w:rsidR="00857B7C" w:rsidRPr="00E82684">
        <w:t>4</w:t>
      </w:r>
      <w:r w:rsidRPr="00E82684">
        <w:t>, zabezpieczenie ustanowione zgodnie z ust. 6 podlega przepadkowi na rzecz Prezesa URE, przy zachowaniu prawa, o którym mowa w art. 83p.</w:t>
      </w:r>
    </w:p>
    <w:p w14:paraId="4B264284" w14:textId="4B40D9F1" w:rsidR="00547752" w:rsidRPr="00E82684" w:rsidRDefault="00547752" w:rsidP="00E82684">
      <w:pPr>
        <w:pStyle w:val="ZUSTzmustartykuempunktem"/>
      </w:pPr>
      <w:r w:rsidRPr="00E82684">
        <w:t>13. Prezes URE</w:t>
      </w:r>
      <w:r w:rsidR="00857B7C" w:rsidRPr="00E82684">
        <w:t xml:space="preserve"> odmawia</w:t>
      </w:r>
      <w:r w:rsidRPr="00E82684">
        <w:t>, w drodze postanowienia, wydania zaświadczenia, o którym mowa w ust. 8, w przypadku:</w:t>
      </w:r>
    </w:p>
    <w:p w14:paraId="203CA95F" w14:textId="11F5DA54" w:rsidR="007D43B0" w:rsidRDefault="007D43B0" w:rsidP="00E82684">
      <w:pPr>
        <w:pStyle w:val="ZPKTzmpktartykuempunktem"/>
      </w:pPr>
      <w:r w:rsidRPr="00547752">
        <w:t>1)</w:t>
      </w:r>
      <w:r w:rsidR="00AA186A">
        <w:rPr>
          <w:b/>
        </w:rPr>
        <w:t xml:space="preserve"> </w:t>
      </w:r>
      <w:r>
        <w:tab/>
      </w:r>
      <w:r w:rsidRPr="00547752">
        <w:t>złożenia deklaracji, o której mowa w ust. 1, niespełniającej warunków, o których mowa w ust. 2</w:t>
      </w:r>
      <w:r w:rsidR="008D41FA">
        <w:t>–</w:t>
      </w:r>
      <w:r w:rsidRPr="00547752">
        <w:t>5</w:t>
      </w:r>
      <w:r>
        <w:t>,</w:t>
      </w:r>
      <w:r w:rsidRPr="00547752">
        <w:t xml:space="preserve"> lub</w:t>
      </w:r>
    </w:p>
    <w:p w14:paraId="523A75E1" w14:textId="77777777" w:rsidR="007D43B0" w:rsidRDefault="007D43B0" w:rsidP="00E82684">
      <w:pPr>
        <w:pStyle w:val="ZPKTzmpktartykuempunktem"/>
      </w:pPr>
      <w:r w:rsidRPr="00547752">
        <w:t>2)</w:t>
      </w:r>
      <w:r w:rsidRPr="00547752">
        <w:rPr>
          <w:b/>
        </w:rPr>
        <w:t xml:space="preserve"> </w:t>
      </w:r>
      <w:r>
        <w:rPr>
          <w:b/>
        </w:rPr>
        <w:tab/>
      </w:r>
      <w:r w:rsidRPr="00547752">
        <w:t xml:space="preserve"> niewniesienia opłaty rezerwacyjnej, o której mowa w ust. 6, lub</w:t>
      </w:r>
    </w:p>
    <w:p w14:paraId="27C926CF" w14:textId="30D06B53" w:rsidR="007D43B0" w:rsidRPr="00547752" w:rsidRDefault="007D43B0" w:rsidP="00E82684">
      <w:pPr>
        <w:pStyle w:val="ZPKTzmpktartykuempunktem"/>
      </w:pPr>
      <w:r w:rsidRPr="00547752">
        <w:t>3)</w:t>
      </w:r>
      <w:r>
        <w:rPr>
          <w:b/>
        </w:rPr>
        <w:tab/>
      </w:r>
      <w:r w:rsidRPr="00547752">
        <w:t>przekroczenia maksymalnej mocy zainstalowanej instalacji odnawialn</w:t>
      </w:r>
      <w:r w:rsidR="00B1430F">
        <w:t>ego</w:t>
      </w:r>
      <w:r w:rsidRPr="00547752">
        <w:t xml:space="preserve"> źródł</w:t>
      </w:r>
      <w:r w:rsidR="00B1430F">
        <w:t>a</w:t>
      </w:r>
      <w:r w:rsidRPr="00547752">
        <w:t xml:space="preserve"> energii do wytwarzania biometanu określonej</w:t>
      </w:r>
      <w:r w:rsidR="00857B7C">
        <w:t xml:space="preserve"> w przepisach wydanych</w:t>
      </w:r>
      <w:r w:rsidRPr="00547752">
        <w:t xml:space="preserve"> na podstawie art. 83</w:t>
      </w:r>
      <w:r w:rsidR="005F62A5">
        <w:t>r</w:t>
      </w:r>
      <w:r w:rsidR="00857B7C">
        <w:t xml:space="preserve"> ust. 2.</w:t>
      </w:r>
    </w:p>
    <w:p w14:paraId="16925A56" w14:textId="1DAAEB55" w:rsidR="00547752" w:rsidRDefault="00547752" w:rsidP="00E82684">
      <w:pPr>
        <w:pStyle w:val="ZUSTzmustartykuempunktem"/>
      </w:pPr>
      <w:r w:rsidRPr="00547752">
        <w:t xml:space="preserve">14. Na postanowienie, o którym mowa w ust. 13, służy zażalenie. Zażalenie wnosi się do Sądu Okręgowego w Warszawie </w:t>
      </w:r>
      <w:r w:rsidR="008D41FA">
        <w:t>–</w:t>
      </w:r>
      <w:r w:rsidRPr="00547752">
        <w:t xml:space="preserve"> sądu ochrony konkurencji i konsumentów, w terminie 7 dni od dnia doręczenia postanowienia. Postępowanie w sprawie zażalenia na postanowienie Prezesa URE toczy się według przepisów ustawy </w:t>
      </w:r>
      <w:r w:rsidR="008D41FA">
        <w:t>–</w:t>
      </w:r>
      <w:r w:rsidRPr="00547752">
        <w:t xml:space="preserve"> Kodeks postępowania cywilnego o postępowaniu w sprawach z zakresu regulacji energetyki.</w:t>
      </w:r>
    </w:p>
    <w:p w14:paraId="2A79E025" w14:textId="307EB426" w:rsidR="00547752" w:rsidRDefault="00547752" w:rsidP="00E82684">
      <w:pPr>
        <w:pStyle w:val="ZUSTzmustartykuempunktem"/>
      </w:pPr>
      <w:r w:rsidRPr="00547752">
        <w:t>15. W przypadku, o którym mowa w ust. 10, przepisy ust. 1</w:t>
      </w:r>
      <w:r w:rsidR="008D41FA">
        <w:t>–</w:t>
      </w:r>
      <w:r w:rsidRPr="00547752">
        <w:t>9 i 11</w:t>
      </w:r>
      <w:r w:rsidR="008D41FA">
        <w:t>–</w:t>
      </w:r>
      <w:r w:rsidRPr="00547752">
        <w:t>14 stosuje się odpowiednio.</w:t>
      </w:r>
    </w:p>
    <w:p w14:paraId="31A68F5C" w14:textId="46B22B8A" w:rsidR="00F817ED" w:rsidRDefault="00F817ED" w:rsidP="00E82684">
      <w:pPr>
        <w:pStyle w:val="ZARTzmartartykuempunktem"/>
      </w:pPr>
      <w:r w:rsidRPr="00F817ED">
        <w:t>Art. 83n. 1. Stała cena zakupu biometanu jest równa cenie referencyjnej biometanu obowiązującej na dzień złożenia deklaracji, o której mowa w art. 83m ust. 1, przy czym</w:t>
      </w:r>
      <w:r w:rsidR="00857B7C">
        <w:t xml:space="preserve"> </w:t>
      </w:r>
      <w:r w:rsidR="00857B7C" w:rsidRPr="00F817ED">
        <w:t>jest</w:t>
      </w:r>
      <w:r w:rsidRPr="00F817ED">
        <w:t xml:space="preserve"> obliczana zgodnie z 83</w:t>
      </w:r>
      <w:r w:rsidR="00093301">
        <w:t>q</w:t>
      </w:r>
      <w:r w:rsidRPr="00F817ED">
        <w:t xml:space="preserve"> ust. 5, z uwzględnieniem art. 83</w:t>
      </w:r>
      <w:r w:rsidR="008E50C6">
        <w:t>q</w:t>
      </w:r>
      <w:r w:rsidRPr="00F817ED">
        <w:t xml:space="preserve"> ust. </w:t>
      </w:r>
      <w:r w:rsidR="00336D75">
        <w:t>6</w:t>
      </w:r>
      <w:r w:rsidRPr="00F817ED">
        <w:t>.</w:t>
      </w:r>
    </w:p>
    <w:p w14:paraId="7F062079" w14:textId="3D839D20" w:rsidR="00F817ED" w:rsidRDefault="00F817ED" w:rsidP="00E82684">
      <w:pPr>
        <w:pStyle w:val="ZUSTzmustartykuempunktem"/>
      </w:pPr>
      <w:r w:rsidRPr="00F817ED">
        <w:t xml:space="preserve">2. Prawo do pokrycia ujemnego salda, </w:t>
      </w:r>
      <w:r w:rsidR="00D7657F">
        <w:t>o którym mowa</w:t>
      </w:r>
      <w:r w:rsidRPr="00F817ED">
        <w:t xml:space="preserve"> </w:t>
      </w:r>
      <w:r w:rsidR="00D7657F">
        <w:t xml:space="preserve">w </w:t>
      </w:r>
      <w:r w:rsidRPr="00F817ED">
        <w:t>art. 93 ust. 2 pkt 3, przysługuje wytwórcom</w:t>
      </w:r>
      <w:r w:rsidR="00D7657F">
        <w:t xml:space="preserve"> biometanu</w:t>
      </w:r>
      <w:r w:rsidRPr="00F817ED">
        <w:t>, którzy uzyskali zaświadczenie, o którym mowa w art. 83m ust. 8, w okresie wskazanym w tym zaświadczeniu.</w:t>
      </w:r>
    </w:p>
    <w:p w14:paraId="50C3EA01" w14:textId="47FB97BE" w:rsidR="00F817ED" w:rsidRDefault="00F817ED" w:rsidP="00E82684">
      <w:pPr>
        <w:pStyle w:val="ZUSTzmustartykuempunktem"/>
      </w:pPr>
      <w:r w:rsidRPr="00F817ED">
        <w:t xml:space="preserve">3. Stała cena zakupu biometanu podlega corocznej waloryzacji średniorocznym wskaźnikiem cen towarów i usług konsumpcyjnych ogółem z poprzedniego roku kalendarzowego określonym w komunikacie Prezesa GUS, ogłoszonym w Dzienniku Urzędowym Rzeczypospolitej Polskiej </w:t>
      </w:r>
      <w:r w:rsidR="008D41FA">
        <w:t>„</w:t>
      </w:r>
      <w:r w:rsidRPr="00F817ED">
        <w:t>Monitor Polski</w:t>
      </w:r>
      <w:r w:rsidR="008D41FA">
        <w:t>”</w:t>
      </w:r>
      <w:r w:rsidRPr="00F817ED">
        <w:t xml:space="preserve">. </w:t>
      </w:r>
    </w:p>
    <w:p w14:paraId="3C596C58" w14:textId="1500D848" w:rsidR="00F817ED" w:rsidRPr="00F817ED" w:rsidRDefault="00F817ED" w:rsidP="00E82684">
      <w:pPr>
        <w:pStyle w:val="ZARTzmartartykuempunktem"/>
      </w:pPr>
      <w:r w:rsidRPr="00F817ED">
        <w:rPr>
          <w:rFonts w:ascii="Times New Roman" w:hAnsi="Times New Roman" w:cs="Times New Roman"/>
          <w:szCs w:val="24"/>
        </w:rPr>
        <w:t xml:space="preserve">Art. 83o. </w:t>
      </w:r>
      <w:r w:rsidRPr="00F817ED">
        <w:t>Minister właściwy do spraw klimatu określi, w drodze rozporządzenia</w:t>
      </w:r>
      <w:r w:rsidR="00D7657F">
        <w:t>,</w:t>
      </w:r>
      <w:r w:rsidRPr="00F817ED">
        <w:t xml:space="preserve"> cenę referencyjną biometanu w zł</w:t>
      </w:r>
      <w:r w:rsidR="008D41FA">
        <w:t>otych</w:t>
      </w:r>
      <w:r w:rsidRPr="00F817ED">
        <w:t xml:space="preserve"> za 1</w:t>
      </w:r>
      <w:r w:rsidR="00D7657F">
        <w:t xml:space="preserve"> </w:t>
      </w:r>
      <w:r w:rsidRPr="00F817ED">
        <w:t>MWh</w:t>
      </w:r>
      <w:r w:rsidR="00F85967">
        <w:t>,</w:t>
      </w:r>
      <w:r w:rsidR="00C2197F">
        <w:t xml:space="preserve"> </w:t>
      </w:r>
      <w:r w:rsidR="00C2197F" w:rsidRPr="00C2197F">
        <w:t>oddzielnie dla instalacji odnawialnego</w:t>
      </w:r>
      <w:r w:rsidR="00C2197F">
        <w:t xml:space="preserve"> </w:t>
      </w:r>
      <w:r w:rsidR="00C2197F" w:rsidRPr="00C2197F">
        <w:t>źródła</w:t>
      </w:r>
      <w:r w:rsidR="00C2197F">
        <w:t xml:space="preserve"> </w:t>
      </w:r>
      <w:r w:rsidR="00C2197F" w:rsidRPr="00C2197F">
        <w:t>energii służącej do wytwarzania biometanu z biogazu oraz biometanu z biogazu</w:t>
      </w:r>
      <w:r w:rsidR="00C2197F">
        <w:t xml:space="preserve"> </w:t>
      </w:r>
      <w:r w:rsidR="00C2197F" w:rsidRPr="00C2197F">
        <w:t>rolniczego</w:t>
      </w:r>
      <w:r w:rsidRPr="00F817ED">
        <w:t>, biorąc pod uwagę:</w:t>
      </w:r>
    </w:p>
    <w:p w14:paraId="4D9E38C5" w14:textId="55848DEB" w:rsidR="00F817ED" w:rsidRPr="00F817ED" w:rsidRDefault="00F817ED" w:rsidP="00E82684">
      <w:pPr>
        <w:pStyle w:val="ZPKTzmpktartykuempunktem"/>
      </w:pPr>
      <w:r w:rsidRPr="00F817ED">
        <w:t>1)</w:t>
      </w:r>
      <w:r w:rsidR="00E82684">
        <w:tab/>
      </w:r>
      <w:r w:rsidRPr="00F817ED">
        <w:t xml:space="preserve">istotne parametry techniczne i ekonomiczne funkcjonowania instalacji odnawialnego źródła energii służącej do wytwarzania biometanu; </w:t>
      </w:r>
    </w:p>
    <w:p w14:paraId="49F4BE60" w14:textId="73E1FDE7" w:rsidR="00F817ED" w:rsidRPr="00F817ED" w:rsidRDefault="00F817ED" w:rsidP="00E82684">
      <w:pPr>
        <w:pStyle w:val="ZPKTzmpktartykuempunktem"/>
      </w:pPr>
      <w:r w:rsidRPr="00F817ED">
        <w:t>2)</w:t>
      </w:r>
      <w:r w:rsidR="00E82684">
        <w:tab/>
      </w:r>
      <w:r w:rsidRPr="00F817ED">
        <w:t xml:space="preserve">nakłady inwestycyjne ponoszone w okresie przygotowania projektu </w:t>
      </w:r>
      <w:r w:rsidR="00D7657F">
        <w:t xml:space="preserve">tej instalacji </w:t>
      </w:r>
      <w:r w:rsidRPr="00F817ED">
        <w:t>i je</w:t>
      </w:r>
      <w:r w:rsidR="00D7657F">
        <w:t>j</w:t>
      </w:r>
      <w:r w:rsidRPr="00F817ED">
        <w:t xml:space="preserve"> budowy wraz z niezbędną infrastrukturą techniczną; </w:t>
      </w:r>
    </w:p>
    <w:p w14:paraId="4D38366D" w14:textId="1F8D3110" w:rsidR="00F817ED" w:rsidRPr="00F817ED" w:rsidRDefault="00F817ED" w:rsidP="00E82684">
      <w:pPr>
        <w:pStyle w:val="ZPKTzmpktartykuempunktem"/>
      </w:pPr>
      <w:r w:rsidRPr="00F817ED">
        <w:t>3)</w:t>
      </w:r>
      <w:r w:rsidR="00E82684">
        <w:tab/>
      </w:r>
      <w:r w:rsidRPr="00F817ED">
        <w:t>założenia dotyczące technicznych warunków pracy instalacji odnawialnego źródła energii służącej do wytwarzania biometanu, w tym sprawności wytwarzania biometanu, współczynniki zużycia biogazu, biogazu rolniczego lub biometanu na pokrycie potrzeb własnych oraz na pokrycie strat powstających przed wprowadzeniem biometanu</w:t>
      </w:r>
      <w:r w:rsidR="00AA186A">
        <w:t xml:space="preserve"> </w:t>
      </w:r>
      <w:r w:rsidRPr="00F817ED">
        <w:t xml:space="preserve">do sieci gazowej; </w:t>
      </w:r>
    </w:p>
    <w:p w14:paraId="008CCD5E" w14:textId="6E3C245E" w:rsidR="00F817ED" w:rsidRPr="00F817ED" w:rsidRDefault="00F817ED" w:rsidP="00E82684">
      <w:pPr>
        <w:pStyle w:val="ZPKTzmpktartykuempunktem"/>
      </w:pPr>
      <w:r w:rsidRPr="00F817ED">
        <w:t>4)</w:t>
      </w:r>
      <w:r w:rsidR="00E82684">
        <w:tab/>
      </w:r>
      <w:r w:rsidRPr="00F817ED">
        <w:t>koszty operacyjne oraz dodatkowe nakłady inwestycyjne ponoszone w okresie eksploatacji</w:t>
      </w:r>
      <w:r w:rsidR="00D7657F">
        <w:t xml:space="preserve"> instalacji </w:t>
      </w:r>
      <w:r w:rsidR="00D7657F" w:rsidRPr="00F817ED">
        <w:t>odnawialnego źródła energii służąc</w:t>
      </w:r>
      <w:r w:rsidR="00D7657F">
        <w:t>ej</w:t>
      </w:r>
      <w:r w:rsidR="00D7657F" w:rsidRPr="00F817ED">
        <w:t xml:space="preserve"> do wytwarzania biometanu</w:t>
      </w:r>
      <w:r w:rsidRPr="00F817ED">
        <w:t xml:space="preserve">, w którym </w:t>
      </w:r>
      <w:r w:rsidR="00D7657F">
        <w:t xml:space="preserve">ta </w:t>
      </w:r>
      <w:r w:rsidRPr="00F817ED">
        <w:t xml:space="preserve">instalacja podlega wsparciu; </w:t>
      </w:r>
    </w:p>
    <w:p w14:paraId="34AF337D" w14:textId="144C11DA" w:rsidR="00F817ED" w:rsidRPr="00F817ED" w:rsidRDefault="00F817ED" w:rsidP="00E82684">
      <w:pPr>
        <w:pStyle w:val="ZPKTzmpktartykuempunktem"/>
      </w:pPr>
      <w:r w:rsidRPr="00F817ED">
        <w:t>5)</w:t>
      </w:r>
      <w:r w:rsidR="00E82684">
        <w:tab/>
      </w:r>
      <w:r w:rsidRPr="00F817ED">
        <w:t xml:space="preserve">przewidywane kształtowanie się cen biomasy, energii elektrycznej lub innych paliw; </w:t>
      </w:r>
    </w:p>
    <w:p w14:paraId="40571FEC" w14:textId="45559AA8" w:rsidR="00F817ED" w:rsidRPr="00F817ED" w:rsidRDefault="00F817ED" w:rsidP="00E82684">
      <w:pPr>
        <w:pStyle w:val="ZPKTzmpktartykuempunktem"/>
      </w:pPr>
      <w:r w:rsidRPr="00F817ED">
        <w:t>6)</w:t>
      </w:r>
      <w:r w:rsidR="00E82684">
        <w:tab/>
      </w:r>
      <w:r w:rsidRPr="00F817ED">
        <w:t xml:space="preserve">koszty kapitału własnego wytwórcy biometanu; </w:t>
      </w:r>
    </w:p>
    <w:p w14:paraId="69707A16" w14:textId="001AFD4C" w:rsidR="00F817ED" w:rsidRPr="00F817ED" w:rsidRDefault="00F817ED" w:rsidP="00E82684">
      <w:pPr>
        <w:pStyle w:val="ZPKTzmpktartykuempunktem"/>
      </w:pPr>
      <w:r w:rsidRPr="00F817ED">
        <w:t>7)</w:t>
      </w:r>
      <w:r w:rsidR="00E82684">
        <w:tab/>
      </w:r>
      <w:r w:rsidRPr="00F817ED">
        <w:t xml:space="preserve">wpływ instalacji odnawialnego źródła energii służącej do wytwarzania biometanu na środowisko naturalne, w tym na redukcję emisji zanieczyszczeń atmosferycznych, w szczególności metanu; </w:t>
      </w:r>
    </w:p>
    <w:p w14:paraId="2F8810F0" w14:textId="2673ED0E" w:rsidR="00F817ED" w:rsidRPr="00F817ED" w:rsidRDefault="00F817ED" w:rsidP="00E82684">
      <w:pPr>
        <w:pStyle w:val="ZPKTzmpktartykuempunktem"/>
      </w:pPr>
      <w:r w:rsidRPr="00F817ED">
        <w:t>8)</w:t>
      </w:r>
      <w:r w:rsidR="00E82684">
        <w:tab/>
      </w:r>
      <w:r w:rsidRPr="00F817ED">
        <w:t>cele gospodarcze i społeczne, w tym udział wykorzystywanych technologii do wytwarzania biometanu w tworzeniu nowych miejsc pracy.</w:t>
      </w:r>
    </w:p>
    <w:p w14:paraId="4F9C6338" w14:textId="5C0870CA" w:rsidR="00F817ED" w:rsidRDefault="00F817ED" w:rsidP="00E82684">
      <w:pPr>
        <w:pStyle w:val="ZARTzmartartykuempunktem"/>
      </w:pPr>
      <w:r w:rsidRPr="005B5D9C">
        <w:rPr>
          <w:rFonts w:ascii="Times New Roman" w:hAnsi="Times New Roman" w:cs="Times New Roman"/>
          <w:szCs w:val="24"/>
        </w:rPr>
        <w:t xml:space="preserve">Art. 83p. </w:t>
      </w:r>
      <w:r w:rsidRPr="005B5D9C">
        <w:t>Prawo do pokrycia ujemnego salda, o którym mowa w art. 93 ust. 2 pkt</w:t>
      </w:r>
      <w:r w:rsidR="00D065DC">
        <w:t> </w:t>
      </w:r>
      <w:r w:rsidRPr="005B5D9C">
        <w:t>3,</w:t>
      </w:r>
      <w:r w:rsidRPr="00F273E1">
        <w:t xml:space="preserve"> powstaje od pierwszego dnia sprzedaży </w:t>
      </w:r>
      <w:r>
        <w:t>biometanu</w:t>
      </w:r>
      <w:r w:rsidRPr="00F273E1">
        <w:t xml:space="preserve"> objęt</w:t>
      </w:r>
      <w:r>
        <w:t>ego</w:t>
      </w:r>
      <w:r w:rsidRPr="00F273E1">
        <w:t xml:space="preserve"> systemem wsparcia, o którym mowa w </w:t>
      </w:r>
      <w:r w:rsidR="004E0275">
        <w:t>niniejszym rozdziale</w:t>
      </w:r>
      <w:r w:rsidRPr="00F273E1">
        <w:t xml:space="preserve">, i trwa przez okres kolejnych </w:t>
      </w:r>
      <w:r>
        <w:t>20</w:t>
      </w:r>
      <w:r w:rsidRPr="00F273E1">
        <w:t xml:space="preserve"> lat, nie dł</w:t>
      </w:r>
      <w:r>
        <w:t>użej niż do dnia 30 czerwca 20</w:t>
      </w:r>
      <w:r w:rsidR="00F430E9">
        <w:t>48</w:t>
      </w:r>
      <w:r w:rsidRPr="00F273E1">
        <w:t xml:space="preserve"> r</w:t>
      </w:r>
      <w:r>
        <w:t>.</w:t>
      </w:r>
    </w:p>
    <w:p w14:paraId="7FF621FB" w14:textId="10F223EC" w:rsidR="00F817ED" w:rsidRDefault="00F817ED" w:rsidP="00F817ED">
      <w:pPr>
        <w:pStyle w:val="PKTpunkt"/>
        <w:ind w:left="567" w:firstLine="567"/>
      </w:pPr>
      <w:r w:rsidRPr="00F817ED">
        <w:t>Art. 83</w:t>
      </w:r>
      <w:r w:rsidR="008E50C6">
        <w:t>q</w:t>
      </w:r>
      <w:r w:rsidRPr="00F817ED">
        <w:t>. 1. Pomoc inwestycyjna przeznaczona na realizację inwestycji w zakresie instalacji odnawialnego źródła energii służącej do wytwarzania biometanu, o której mowa w art. 83l ust. 1, pomniejsza stałą cenę zakupu biometanu, o której mowa w art. 83n, obowiązującą w dniu złożenia deklaracji, o której mowa w art. 83m ust. 1.</w:t>
      </w:r>
    </w:p>
    <w:p w14:paraId="21F4C49E" w14:textId="3EC46932" w:rsidR="00F817ED" w:rsidRDefault="00336D75" w:rsidP="00E82684">
      <w:pPr>
        <w:pStyle w:val="ZUSTzmustartykuempunktem"/>
      </w:pPr>
      <w:r>
        <w:t>2</w:t>
      </w:r>
      <w:r w:rsidR="00F817ED" w:rsidRPr="009669D0">
        <w:t>. Wartość pomocy inwestycyjnej, o</w:t>
      </w:r>
      <w:r w:rsidR="00F817ED">
        <w:t xml:space="preserve"> której mowa w ust. 1, jest wyrażana w kwocie pieniężnej, po przeliczeniu jej w sposób pozwalający na ustalenie kwoty, jaką otrzymałby beneficjent pomocy, gdyby została ona udzielona w formie dotacji, zgodnie z przepisami wydanymi na podstawie art. 11 ust. 2 ustawy z dnia 30 kwietnia 2004 r. o postępowaniu w sprawach dotyczących pomocy publicznej.</w:t>
      </w:r>
    </w:p>
    <w:p w14:paraId="775B5B41" w14:textId="10047A3C" w:rsidR="00F817ED" w:rsidRPr="00F817ED" w:rsidRDefault="00336D75" w:rsidP="00E82684">
      <w:pPr>
        <w:pStyle w:val="ZUSTzmustartykuempunktem"/>
      </w:pPr>
      <w:r>
        <w:t>3</w:t>
      </w:r>
      <w:r w:rsidR="00F817ED" w:rsidRPr="00F817ED">
        <w:t>. Wartość pomocy inwestycyjnej, o której mowa w ust. 1, oblicza się na dzień złożenia deklaracji, o której mowa w art. 83m ust. 1, według następującego wzoru:</w:t>
      </w:r>
    </w:p>
    <w:p w14:paraId="1B004B58" w14:textId="58A90E02" w:rsidR="00F817ED" w:rsidRPr="00F817ED" w:rsidRDefault="005F727A" w:rsidP="008A668A">
      <w:pPr>
        <w:pStyle w:val="ZWMATFIZCHEMzmwzorumatfizlubchemartykuempunktem"/>
      </w:pPr>
      <m:oMathPara>
        <m:oMath>
          <m:sSub>
            <m:sSubPr>
              <m:ctrlPr>
                <w:rPr>
                  <w:rFonts w:ascii="Cambria Math" w:hAnsi="Cambria Math"/>
                </w:rPr>
              </m:ctrlPr>
            </m:sSubPr>
            <m:e>
              <m:r>
                <w:rPr>
                  <w:rFonts w:ascii="Cambria Math" w:hAnsi="Cambria Math"/>
                </w:rPr>
                <m:t>PI</m:t>
              </m:r>
            </m:e>
            <m:sub>
              <m:r>
                <w:rPr>
                  <w:rFonts w:ascii="Cambria Math" w:hAnsi="Cambria Math"/>
                </w:rPr>
                <m:t>C</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u</m:t>
              </m:r>
            </m:sub>
            <m:sup>
              <m:r>
                <w:rPr>
                  <w:rFonts w:ascii="Cambria Math" w:hAnsi="Cambria Math"/>
                </w:rPr>
                <m:t>j</m:t>
              </m:r>
            </m:sup>
            <m:e>
              <m:d>
                <m:dPr>
                  <m:ctrlPr>
                    <w:rPr>
                      <w:rFonts w:ascii="Cambria Math" w:hAnsi="Cambria Math"/>
                    </w:rPr>
                  </m:ctrlPr>
                </m:dPr>
                <m:e>
                  <m:sSub>
                    <m:sSubPr>
                      <m:ctrlPr>
                        <w:rPr>
                          <w:rFonts w:ascii="Cambria Math" w:hAnsi="Cambria Math"/>
                        </w:rPr>
                      </m:ctrlPr>
                    </m:sSubPr>
                    <m:e>
                      <m:r>
                        <w:rPr>
                          <w:rFonts w:ascii="Cambria Math" w:hAnsi="Cambria Math"/>
                        </w:rPr>
                        <m:t>PI</m:t>
                      </m:r>
                    </m:e>
                    <m:sub>
                      <m:r>
                        <w:rPr>
                          <w:rFonts w:ascii="Cambria Math" w:hAnsi="Cambria Math"/>
                        </w:rPr>
                        <m:t>i</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sub>
                    <m:sup>
                      <m:r>
                        <w:rPr>
                          <w:rFonts w:ascii="Cambria Math" w:hAnsi="Cambria Math"/>
                        </w:rPr>
                        <m:t>j</m:t>
                      </m:r>
                    </m:sup>
                    <m:e>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r</m:t>
                              </m:r>
                            </m:e>
                            <m:sub>
                              <m:r>
                                <w:rPr>
                                  <w:rFonts w:ascii="Cambria Math" w:hAnsi="Cambria Math"/>
                                </w:rPr>
                                <m:t>i</m:t>
                              </m:r>
                            </m:sub>
                          </m:sSub>
                        </m:e>
                      </m:d>
                    </m:e>
                  </m:nary>
                </m:e>
              </m:d>
            </m:e>
          </m:nary>
          <m:r>
            <m:rPr>
              <m:sty m:val="p"/>
            </m:rPr>
            <w:rPr>
              <w:rFonts w:ascii="Cambria Math" w:hAnsi="Cambria Math"/>
            </w:rPr>
            <m:t>,</m:t>
          </m:r>
        </m:oMath>
      </m:oMathPara>
    </w:p>
    <w:p w14:paraId="3AB7875B" w14:textId="1C540A92" w:rsidR="00F817ED" w:rsidRDefault="00F817ED" w:rsidP="008A668A">
      <w:pPr>
        <w:pStyle w:val="ZLEGWMATFIZCHEMzmlegendywzorumatfizlubchemartykuempunktem"/>
      </w:pPr>
      <w:r>
        <w:t>gdzie poszczególne symbole oznaczają:</w:t>
      </w:r>
    </w:p>
    <w:p w14:paraId="2DD08CEB" w14:textId="72CADBEA" w:rsidR="00F817ED" w:rsidRDefault="00F817ED" w:rsidP="008A668A">
      <w:pPr>
        <w:pStyle w:val="ZLEGWMATFIZCHEMzmlegendywzorumatfizlubchemartykuempunktem"/>
      </w:pPr>
      <w:proofErr w:type="spellStart"/>
      <w:r>
        <w:t>Pl</w:t>
      </w:r>
      <w:r w:rsidR="00635D96">
        <w:rPr>
          <w:rStyle w:val="IDindeksdolny"/>
        </w:rPr>
        <w:t>C</w:t>
      </w:r>
      <w:proofErr w:type="spellEnd"/>
      <w:r>
        <w:t xml:space="preserve"> </w:t>
      </w:r>
      <w:r w:rsidR="00C7300C">
        <w:t>–</w:t>
      </w:r>
      <w:r w:rsidR="008A668A">
        <w:tab/>
      </w:r>
      <w:r>
        <w:t>sumę zwaloryzowanej wartości pomocy inwestycyjnej, o której mowa w ust. 1, wyrażoną w złotych,</w:t>
      </w:r>
    </w:p>
    <w:p w14:paraId="34BAEB90" w14:textId="4EF73204" w:rsidR="00F817ED" w:rsidRDefault="00F817ED" w:rsidP="008A668A">
      <w:pPr>
        <w:pStyle w:val="ZLEGWMATFIZCHEMzmlegendywzorumatfizlubchemartykuempunktem"/>
      </w:pPr>
      <w:proofErr w:type="spellStart"/>
      <w:r>
        <w:t>Pl</w:t>
      </w:r>
      <w:r w:rsidRPr="00635D96">
        <w:rPr>
          <w:rStyle w:val="IDindeksdolny"/>
        </w:rPr>
        <w:t>i</w:t>
      </w:r>
      <w:proofErr w:type="spellEnd"/>
      <w:r>
        <w:t xml:space="preserve"> </w:t>
      </w:r>
      <w:r w:rsidR="00C7300C">
        <w:t>–</w:t>
      </w:r>
      <w:r w:rsidR="008A668A">
        <w:tab/>
      </w:r>
      <w:r>
        <w:t xml:space="preserve">wartość </w:t>
      </w:r>
      <w:r w:rsidR="004A2918">
        <w:t xml:space="preserve">pomocy inwestycyjnej udzielonej </w:t>
      </w:r>
      <w:r>
        <w:t xml:space="preserve">w roku </w:t>
      </w:r>
      <w:r w:rsidR="00C7300C">
        <w:t>„</w:t>
      </w:r>
      <w:r>
        <w:t>i</w:t>
      </w:r>
      <w:r w:rsidR="00C7300C">
        <w:t>”</w:t>
      </w:r>
      <w:r>
        <w:t>, wyrażoną w złotych,</w:t>
      </w:r>
    </w:p>
    <w:p w14:paraId="01EBC523" w14:textId="1900AFAB" w:rsidR="00F817ED" w:rsidRDefault="00F817ED" w:rsidP="008A668A">
      <w:pPr>
        <w:pStyle w:val="ZLEGWMATFIZCHEMzmlegendywzorumatfizlubchemartykuempunktem"/>
      </w:pPr>
      <w:r>
        <w:t xml:space="preserve">j </w:t>
      </w:r>
      <w:r w:rsidR="00C7300C">
        <w:t>–</w:t>
      </w:r>
      <w:r>
        <w:t xml:space="preserve"> </w:t>
      </w:r>
      <w:r w:rsidR="00635D96">
        <w:tab/>
      </w:r>
      <w:r>
        <w:t>rok kalendarzowy, w którym wytwórca</w:t>
      </w:r>
      <w:r w:rsidR="004A2918">
        <w:t xml:space="preserve"> biometanu</w:t>
      </w:r>
      <w:r>
        <w:t xml:space="preserve"> złożył deklarację, o której mowa w art. 83m ust. 1,</w:t>
      </w:r>
    </w:p>
    <w:p w14:paraId="4CF690AD" w14:textId="20FBEABB" w:rsidR="00F817ED" w:rsidRDefault="00F817ED" w:rsidP="008A668A">
      <w:pPr>
        <w:pStyle w:val="ZLEGWMATFIZCHEMzmlegendywzorumatfizlubchemartykuempunktem"/>
      </w:pPr>
      <w:r>
        <w:t xml:space="preserve">i </w:t>
      </w:r>
      <w:r w:rsidR="00C7300C">
        <w:t>–</w:t>
      </w:r>
      <w:r w:rsidR="00635D96">
        <w:tab/>
      </w:r>
      <w:r>
        <w:t xml:space="preserve">kolejne lata kalendarzowe liczone od roku kalendarzowego </w:t>
      </w:r>
      <w:r w:rsidR="00C7300C">
        <w:t>„</w:t>
      </w:r>
      <w:r>
        <w:t>u</w:t>
      </w:r>
      <w:r w:rsidR="00C7300C">
        <w:t>”</w:t>
      </w:r>
      <w:r>
        <w:t xml:space="preserve"> do roku kalendarzowego </w:t>
      </w:r>
      <w:r w:rsidR="00C7300C">
        <w:t>„</w:t>
      </w:r>
      <w:r>
        <w:t>j</w:t>
      </w:r>
      <w:r w:rsidR="00C7300C">
        <w:t>”</w:t>
      </w:r>
      <w:r>
        <w:t>,</w:t>
      </w:r>
    </w:p>
    <w:p w14:paraId="2A192933" w14:textId="7B68C49F" w:rsidR="00F817ED" w:rsidRDefault="00F817ED" w:rsidP="008A668A">
      <w:pPr>
        <w:pStyle w:val="ZLEGWMATFIZCHEMzmlegendywzorumatfizlubchemartykuempunktem"/>
      </w:pPr>
      <w:r>
        <w:t xml:space="preserve">u </w:t>
      </w:r>
      <w:r w:rsidR="00C7300C">
        <w:t>–</w:t>
      </w:r>
      <w:r w:rsidR="00635D96">
        <w:tab/>
      </w:r>
      <w:r>
        <w:t>rok kalendarzowy, w którym po raz pierwszy udzielono pomocy inwestycyjnej na realizację inwestycji w zakresie danej instalacji odnawialnego źródła energii</w:t>
      </w:r>
      <w:r w:rsidR="004A2918">
        <w:t xml:space="preserve"> służącej do wytwarzania biometanu</w:t>
      </w:r>
      <w:r>
        <w:t xml:space="preserve">, o której mowa w art. 83l ust. 1, oznaczonej symbolem </w:t>
      </w:r>
      <w:proofErr w:type="spellStart"/>
      <w:r>
        <w:t>PI</w:t>
      </w:r>
      <w:r>
        <w:rPr>
          <w:vertAlign w:val="subscript"/>
        </w:rPr>
        <w:t>i</w:t>
      </w:r>
      <w:proofErr w:type="spellEnd"/>
      <w:r>
        <w:t>,</w:t>
      </w:r>
    </w:p>
    <w:p w14:paraId="224E46AC" w14:textId="3D5710FE" w:rsidR="00F817ED" w:rsidRDefault="00F817ED" w:rsidP="008A668A">
      <w:pPr>
        <w:pStyle w:val="ZLEGWMATFIZCHEMzmlegendywzorumatfizlubchemartykuempunktem"/>
      </w:pPr>
      <w:proofErr w:type="spellStart"/>
      <w:r>
        <w:t>r</w:t>
      </w:r>
      <w:r>
        <w:rPr>
          <w:vertAlign w:val="subscript"/>
        </w:rPr>
        <w:t>i</w:t>
      </w:r>
      <w:proofErr w:type="spellEnd"/>
      <w:r>
        <w:t xml:space="preserve"> </w:t>
      </w:r>
      <w:r w:rsidR="00C7300C">
        <w:t>–</w:t>
      </w:r>
      <w:r>
        <w:t xml:space="preserve"> </w:t>
      </w:r>
      <w:r w:rsidR="00D065DC">
        <w:tab/>
      </w:r>
      <w:r>
        <w:t xml:space="preserve">stopę referencyjną wyrażoną w ułamku dziesiętnym, będącą spadkiem lub wzrostem średniorocznego wskaźnika cen towarów i usług konsumpcyjnych ogółem w roku </w:t>
      </w:r>
      <w:r w:rsidR="00C7300C">
        <w:t>„</w:t>
      </w:r>
      <w:r>
        <w:t>i</w:t>
      </w:r>
      <w:r w:rsidR="00C7300C">
        <w:t>”</w:t>
      </w:r>
      <w:r>
        <w:t xml:space="preserve"> określonym w komunikacie Prezesa GUS, ogłoszonym w Dzienniku Urzędowym Rzeczypospolitej Polskiej </w:t>
      </w:r>
      <w:r w:rsidR="00C7300C">
        <w:t>„</w:t>
      </w:r>
      <w:r>
        <w:t>Monitor Polski</w:t>
      </w:r>
      <w:r w:rsidR="00C7300C">
        <w:t>”</w:t>
      </w:r>
      <w:r>
        <w:t xml:space="preserve">, przy czym wartość </w:t>
      </w:r>
      <w:proofErr w:type="spellStart"/>
      <w:r>
        <w:t>r</w:t>
      </w:r>
      <w:r>
        <w:rPr>
          <w:vertAlign w:val="subscript"/>
        </w:rPr>
        <w:t>i</w:t>
      </w:r>
      <w:proofErr w:type="spellEnd"/>
      <w:r>
        <w:t xml:space="preserve"> dla roku kalendarzowego </w:t>
      </w:r>
      <w:r w:rsidR="00791C32">
        <w:t>„</w:t>
      </w:r>
      <w:r>
        <w:t>j</w:t>
      </w:r>
      <w:r w:rsidR="00791C32">
        <w:t>”</w:t>
      </w:r>
      <w:r>
        <w:t xml:space="preserve"> wynosi 0; w przypadku gdy do dnia złożenia deklaracji, o której mowa w art. 83m ust. 1, stopa referencyjna w roku </w:t>
      </w:r>
      <w:r w:rsidR="00791C32">
        <w:t>„</w:t>
      </w:r>
      <w:r>
        <w:t>i</w:t>
      </w:r>
      <w:r w:rsidR="00791C32">
        <w:t>”</w:t>
      </w:r>
      <w:r>
        <w:t xml:space="preserve"> nie została opublikowana, należy przyjąć spadek lub wzrost wskaźnika cen towarów i usług konsumpcyjnych z listopada roku </w:t>
      </w:r>
      <w:r w:rsidR="00791C32">
        <w:t>„</w:t>
      </w:r>
      <w:r>
        <w:t>i</w:t>
      </w:r>
      <w:r w:rsidR="00791C32">
        <w:t>”</w:t>
      </w:r>
      <w:r>
        <w:t xml:space="preserve"> w ujęciu rok do roku.</w:t>
      </w:r>
    </w:p>
    <w:p w14:paraId="713F4256" w14:textId="7D4C0CE8" w:rsidR="00D42803" w:rsidRDefault="00336D75" w:rsidP="00635D96">
      <w:pPr>
        <w:pStyle w:val="ZUSTzmustartykuempunktem"/>
      </w:pPr>
      <w:r>
        <w:t>4</w:t>
      </w:r>
      <w:r w:rsidR="00D42803">
        <w:t xml:space="preserve">. Wytwórca biometanu, o którym mowa w art. 83m ust. 1, dokonuje obliczenia ceny skorygowanej według następującego wzoru: </w:t>
      </w:r>
    </w:p>
    <w:p w14:paraId="4EE6BBD4" w14:textId="585D0A4F" w:rsidR="00CF61B6" w:rsidRDefault="005F727A" w:rsidP="008A668A">
      <w:pPr>
        <w:pStyle w:val="ZWMATFIZCHEMzmwzorumatfizlubchemartykuempunktem"/>
        <w:rPr>
          <w:rFonts w:ascii="Times" w:hAnsi="Times"/>
        </w:rPr>
      </w:pPr>
      <m:oMathPara>
        <m:oMath>
          <m:sSub>
            <m:sSubPr>
              <m:ctrlPr>
                <w:rPr>
                  <w:rFonts w:ascii="Cambria Math" w:hAnsi="Cambria Math"/>
                </w:rPr>
              </m:ctrlPr>
            </m:sSubPr>
            <m:e>
              <m:r>
                <w:rPr>
                  <w:rFonts w:ascii="Cambria Math" w:hAnsi="Cambria Math"/>
                </w:rPr>
                <m:t>C</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O</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PI</m:t>
                  </m:r>
                </m:e>
                <m:sub>
                  <m:r>
                    <w:rPr>
                      <w:rFonts w:ascii="Cambria Math" w:hAnsi="Cambria Math"/>
                    </w:rPr>
                    <m:t>C</m:t>
                  </m:r>
                </m:sub>
              </m:sSub>
            </m:num>
            <m:den>
              <m:r>
                <w:rPr>
                  <w:rFonts w:ascii="Cambria Math" w:hAnsi="Cambria Math"/>
                </w:rPr>
                <m:t>I</m:t>
              </m:r>
            </m:den>
          </m:f>
          <m:r>
            <m:rPr>
              <m:sty m:val="p"/>
            </m:rPr>
            <w:rPr>
              <w:rFonts w:ascii="Cambria Math" w:hAnsi="Cambria Math"/>
            </w:rPr>
            <m:t>,</m:t>
          </m:r>
        </m:oMath>
      </m:oMathPara>
    </w:p>
    <w:p w14:paraId="4838496D" w14:textId="77777777" w:rsidR="00D42803" w:rsidRDefault="00D42803" w:rsidP="008A668A">
      <w:pPr>
        <w:pStyle w:val="ZLEGWMATFIZCHEMzmlegendywzorumatfizlubchemartykuempunktem"/>
      </w:pPr>
      <w:r>
        <w:t>gdzie poszczególne symbole oznaczają:</w:t>
      </w:r>
    </w:p>
    <w:p w14:paraId="3265C1ED" w14:textId="73A3E8B2" w:rsidR="00D42803" w:rsidRDefault="00D42803" w:rsidP="008A668A">
      <w:pPr>
        <w:pStyle w:val="ZLEGWMATFIZCHEMzmlegendywzorumatfizlubchemartykuempunktem"/>
      </w:pPr>
      <w:r>
        <w:t>C</w:t>
      </w:r>
      <w:r w:rsidR="00635D96" w:rsidRPr="00635D96">
        <w:rPr>
          <w:rStyle w:val="IDindeksdolny"/>
        </w:rPr>
        <w:t>S</w:t>
      </w:r>
      <w:r>
        <w:t xml:space="preserve"> –</w:t>
      </w:r>
      <w:r w:rsidR="008A668A">
        <w:tab/>
      </w:r>
      <w:r>
        <w:t>skorygowaną cenę zakupu</w:t>
      </w:r>
      <w:r w:rsidR="009F30B8">
        <w:t xml:space="preserve"> biometanu</w:t>
      </w:r>
      <w:r>
        <w:t>, wyrażoną w zł/MWh; w przypadku nieudzielenia pomocy inwestycyjnej, o której mowa w ust. 1, wartość C</w:t>
      </w:r>
      <w:r>
        <w:rPr>
          <w:vertAlign w:val="subscript"/>
        </w:rPr>
        <w:t>s</w:t>
      </w:r>
      <w:r>
        <w:t xml:space="preserve"> jest równa wartości C</w:t>
      </w:r>
      <w:r>
        <w:rPr>
          <w:vertAlign w:val="subscript"/>
        </w:rPr>
        <w:t>o</w:t>
      </w:r>
      <w:r>
        <w:t>,</w:t>
      </w:r>
    </w:p>
    <w:p w14:paraId="04CD6716" w14:textId="695FC86C" w:rsidR="00D42803" w:rsidRDefault="00635D96" w:rsidP="008A668A">
      <w:pPr>
        <w:pStyle w:val="ZLEGWMATFIZCHEMzmlegendywzorumatfizlubchemartykuempunktem"/>
      </w:pPr>
      <w:r>
        <w:t>C</w:t>
      </w:r>
      <w:r>
        <w:rPr>
          <w:vertAlign w:val="subscript"/>
        </w:rPr>
        <w:t>O</w:t>
      </w:r>
      <w:r>
        <w:t xml:space="preserve"> </w:t>
      </w:r>
      <w:r w:rsidR="00791C32">
        <w:t>–</w:t>
      </w:r>
      <w:r w:rsidR="00D42803">
        <w:t xml:space="preserve"> </w:t>
      </w:r>
      <w:r w:rsidR="00B42FEE">
        <w:tab/>
      </w:r>
      <w:r w:rsidR="00D42803">
        <w:t>cenę, o której mowa w art. 83n, wyrażoną w zł/MWh, obowiązującą w dniu złożenia deklaracji, o której mowa w art. 83m ust. 1,</w:t>
      </w:r>
    </w:p>
    <w:p w14:paraId="56F85D21" w14:textId="10F74037" w:rsidR="00D42803" w:rsidRDefault="00635D96" w:rsidP="008A668A">
      <w:pPr>
        <w:pStyle w:val="ZLEGWMATFIZCHEMzmlegendywzorumatfizlubchemartykuempunktem"/>
      </w:pPr>
      <w:r>
        <w:t>PI</w:t>
      </w:r>
      <w:r>
        <w:rPr>
          <w:vertAlign w:val="subscript"/>
        </w:rPr>
        <w:t>C</w:t>
      </w:r>
      <w:r>
        <w:t xml:space="preserve"> </w:t>
      </w:r>
      <w:r w:rsidR="006D7FEF">
        <w:t>–</w:t>
      </w:r>
      <w:r w:rsidR="008A668A">
        <w:tab/>
      </w:r>
      <w:r w:rsidR="00D42803">
        <w:t xml:space="preserve">sumę zwaloryzowanej wartości pomocy inwestycyjnej, o której mowa w ust. 1, wyrażoną w złotych, obliczoną zgodnie z ust. </w:t>
      </w:r>
      <w:r w:rsidR="00336D75">
        <w:t>3</w:t>
      </w:r>
      <w:r w:rsidR="00D42803">
        <w:t>,</w:t>
      </w:r>
    </w:p>
    <w:p w14:paraId="1119A64A" w14:textId="1C23C107" w:rsidR="00D42803" w:rsidRDefault="00D42803" w:rsidP="008A668A">
      <w:pPr>
        <w:pStyle w:val="ZLEGWMATFIZCHEMzmlegendywzorumatfizlubchemartykuempunktem"/>
      </w:pPr>
      <w:r>
        <w:t xml:space="preserve">I </w:t>
      </w:r>
      <w:r w:rsidR="006D7FEF">
        <w:t>–</w:t>
      </w:r>
      <w:r w:rsidRPr="001F25A0">
        <w:t xml:space="preserve"> </w:t>
      </w:r>
      <w:r w:rsidR="00B42FEE">
        <w:tab/>
      </w:r>
      <w:r w:rsidRPr="001F25A0">
        <w:t>ilość biometanu</w:t>
      </w:r>
      <w:r>
        <w:t xml:space="preserve">, o której mowa w art. </w:t>
      </w:r>
      <w:r w:rsidRPr="001F25A0">
        <w:t>83m ust. 3 pkt 2, powiększoną</w:t>
      </w:r>
      <w:r>
        <w:t xml:space="preserve"> o ilość biometanu planowanego do wytworzenia w okresie od planowane</w:t>
      </w:r>
      <w:r w:rsidR="0075043D">
        <w:t>go</w:t>
      </w:r>
      <w:r>
        <w:t xml:space="preserve"> </w:t>
      </w:r>
      <w:r w:rsidR="0075043D">
        <w:t xml:space="preserve">dnia </w:t>
      </w:r>
      <w:r>
        <w:t>uzyskania przez wytwórcę</w:t>
      </w:r>
      <w:r w:rsidR="009C286F">
        <w:t xml:space="preserve"> biometanu</w:t>
      </w:r>
      <w:r>
        <w:t xml:space="preserve"> zaświadczenia, </w:t>
      </w:r>
      <w:r w:rsidR="008A668A">
        <w:t>o którym mowa w art. </w:t>
      </w:r>
      <w:r>
        <w:t xml:space="preserve">83m ust. 8, do </w:t>
      </w:r>
      <w:r w:rsidR="0075043D">
        <w:t xml:space="preserve">dnia </w:t>
      </w:r>
      <w:r>
        <w:t>rozpoczęcia sprzedaży biometanu wprowadzonego do sieci gazowej określonej przez wytwórcę biometanu w deklaracji,</w:t>
      </w:r>
      <w:r w:rsidR="009C286F">
        <w:t xml:space="preserve"> o której mowa w art. 83m ust. 1</w:t>
      </w:r>
      <w:r>
        <w:t xml:space="preserve"> wyrażoną w MWh.</w:t>
      </w:r>
    </w:p>
    <w:p w14:paraId="7C9D449C" w14:textId="42DBBD8B" w:rsidR="00D42803" w:rsidRDefault="00336D75" w:rsidP="00635D96">
      <w:pPr>
        <w:pStyle w:val="ZUSTzmustartykuempunktem"/>
      </w:pPr>
      <w:r>
        <w:t>5</w:t>
      </w:r>
      <w:r w:rsidR="00D42803">
        <w:t xml:space="preserve">. W ramach składanego przez wytwórcę </w:t>
      </w:r>
      <w:r w:rsidR="0075043D">
        <w:t xml:space="preserve">biometanu </w:t>
      </w:r>
      <w:r w:rsidR="00D42803">
        <w:t xml:space="preserve">oświadczenia, o którym mowa w art. 83m ust. 3 pkt 6, wytwórca ten przekazuje informacje o wielkości udzielonej pomocy publicznej przeliczonej i obliczonej zgodnie z ust. </w:t>
      </w:r>
      <w:r>
        <w:t>2</w:t>
      </w:r>
      <w:r w:rsidR="00D42803">
        <w:t xml:space="preserve"> i </w:t>
      </w:r>
      <w:r>
        <w:t>3</w:t>
      </w:r>
      <w:r w:rsidR="00D42803">
        <w:t xml:space="preserve"> oraz cenie skorygowanej obliczonej zgodnie z ust. </w:t>
      </w:r>
      <w:r>
        <w:t>4</w:t>
      </w:r>
      <w:r w:rsidR="00D42803">
        <w:t>.</w:t>
      </w:r>
    </w:p>
    <w:p w14:paraId="14F28A00" w14:textId="50109897" w:rsidR="00D42803" w:rsidRDefault="00336D75" w:rsidP="00635D96">
      <w:pPr>
        <w:pStyle w:val="ZUSTzmustartykuempunktem"/>
      </w:pPr>
      <w:r>
        <w:t>6</w:t>
      </w:r>
      <w:r w:rsidR="00D42803">
        <w:t xml:space="preserve">. W przypadku </w:t>
      </w:r>
      <w:r w:rsidR="0095612E">
        <w:t>gdy</w:t>
      </w:r>
      <w:r w:rsidR="00D42803">
        <w:t xml:space="preserve"> po dniu złożenia oświadczenia</w:t>
      </w:r>
      <w:r w:rsidR="008A668A">
        <w:t>, o którym mowa w art. 83m ust. </w:t>
      </w:r>
      <w:r w:rsidR="00D42803">
        <w:t>3 pkt 6, wytwórcy</w:t>
      </w:r>
      <w:r w:rsidR="0095612E">
        <w:t xml:space="preserve"> biometanu,</w:t>
      </w:r>
      <w:r w:rsidR="00D42803">
        <w:t xml:space="preserve"> </w:t>
      </w:r>
      <w:r w:rsidR="0095612E">
        <w:t xml:space="preserve">o którym mowa </w:t>
      </w:r>
      <w:r w:rsidR="00D42803">
        <w:t>w art. 83m ust. 1, zostanie udzielona pomoc inwestycyjna, o której mowa w ust. 1, lub wzrośnie wartość tej pomocy, wytwórca ten jest obowiązany do przekazania Prezesowi URE, najpóźniej w dziesiątym dniu miesiąca następującego po upływie miesiąca, w którym nastąpiło udzielenie pomocy</w:t>
      </w:r>
      <w:r w:rsidR="0095612E">
        <w:t xml:space="preserve"> inwestycyjnej</w:t>
      </w:r>
      <w:r w:rsidR="00D42803">
        <w:t xml:space="preserve">, oświadczenia zawierającego wartość </w:t>
      </w:r>
      <w:r w:rsidR="0095612E">
        <w:t xml:space="preserve">tej pomocy </w:t>
      </w:r>
      <w:r w:rsidR="008A668A">
        <w:t>przeliczoną zgodnie z ust. </w:t>
      </w:r>
      <w:r>
        <w:t>2</w:t>
      </w:r>
      <w:r w:rsidR="00D42803">
        <w:t>, datę jej udzielenia, wskazanie podmiotu udzielającego pomocy inwestycyjnej oraz cenę skorygowaną. Cenę skorygowaną oblicza się według następującego wzoru:</w:t>
      </w:r>
    </w:p>
    <w:p w14:paraId="1AF815EA" w14:textId="2AF93A05" w:rsidR="000253D6" w:rsidRDefault="005F727A" w:rsidP="008A668A">
      <w:pPr>
        <w:pStyle w:val="ZWMATFIZCHEMzmwzorumatfizlubchemartykuempunktem"/>
      </w:pPr>
      <m:oMathPara>
        <m:oMath>
          <m:sSub>
            <m:sSubPr>
              <m:ctrlPr>
                <w:rPr>
                  <w:rFonts w:ascii="Cambria Math" w:hAnsi="Cambria Math"/>
                </w:rPr>
              </m:ctrlPr>
            </m:sSubPr>
            <m:e>
              <m:r>
                <w:rPr>
                  <w:rFonts w:ascii="Cambria Math" w:hAnsi="Cambria Math"/>
                </w:rPr>
                <m:t>C</m:t>
              </m:r>
            </m:e>
            <m:sub>
              <m:r>
                <w:rPr>
                  <w:rFonts w:ascii="Cambria Math" w:hAnsi="Cambria Math"/>
                </w:rPr>
                <m:t>sn</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sub>
          </m:sSub>
          <m:r>
            <m:rPr>
              <m:sty m:val="p"/>
            </m:rPr>
            <w:rPr>
              <w:rFonts w:ascii="Cambria Math" w:hAnsi="Cambria Math"/>
            </w:rPr>
            <m:t>-</m:t>
          </m:r>
          <m:f>
            <m:fPr>
              <m:ctrlPr>
                <w:rPr>
                  <w:rFonts w:ascii="Cambria Math" w:hAnsi="Cambria Math"/>
                </w:rPr>
              </m:ctrlPr>
            </m:fPr>
            <m:num>
              <m:r>
                <w:rPr>
                  <w:rFonts w:ascii="Cambria Math" w:hAnsi="Cambria Math"/>
                </w:rPr>
                <m:t>PI</m:t>
              </m:r>
            </m:num>
            <m:den>
              <m:sSub>
                <m:sSubPr>
                  <m:ctrlPr>
                    <w:rPr>
                      <w:rFonts w:ascii="Cambria Math" w:hAnsi="Cambria Math"/>
                    </w:rPr>
                  </m:ctrlPr>
                </m:sSubPr>
                <m:e>
                  <m:r>
                    <w:rPr>
                      <w:rFonts w:ascii="Cambria Math" w:hAnsi="Cambria Math"/>
                    </w:rPr>
                    <m:t>I</m:t>
                  </m:r>
                </m:e>
                <m:sub>
                  <m:r>
                    <w:rPr>
                      <w:rFonts w:ascii="Cambria Math" w:hAnsi="Cambria Math"/>
                    </w:rPr>
                    <m:t>p</m:t>
                  </m:r>
                </m:sub>
              </m:sSub>
            </m:den>
          </m:f>
          <m:r>
            <m:rPr>
              <m:sty m:val="p"/>
            </m:rPr>
            <w:rPr>
              <w:rFonts w:ascii="Cambria Math" w:hAnsi="Cambria Math"/>
            </w:rPr>
            <m:t>,</m:t>
          </m:r>
        </m:oMath>
      </m:oMathPara>
    </w:p>
    <w:p w14:paraId="415BA9F4" w14:textId="77777777" w:rsidR="00D42803" w:rsidRDefault="00D42803" w:rsidP="008A668A">
      <w:pPr>
        <w:pStyle w:val="ZLEGWMATFIZCHEMzmlegendywzorumatfizlubchemartykuempunktem"/>
      </w:pPr>
      <w:r>
        <w:t>gdzie poszczególne symbole oznaczają:</w:t>
      </w:r>
    </w:p>
    <w:p w14:paraId="3B4E2A02" w14:textId="07CE3287" w:rsidR="00D42803" w:rsidRDefault="00D42803" w:rsidP="008A668A">
      <w:pPr>
        <w:pStyle w:val="ZLEGWMATFIZCHEMzmlegendywzorumatfizlubchemartykuempunktem"/>
      </w:pPr>
      <w:proofErr w:type="spellStart"/>
      <w:r>
        <w:t>C</w:t>
      </w:r>
      <w:r>
        <w:rPr>
          <w:vertAlign w:val="subscript"/>
        </w:rPr>
        <w:t>sn</w:t>
      </w:r>
      <w:proofErr w:type="spellEnd"/>
      <w:r>
        <w:t xml:space="preserve"> </w:t>
      </w:r>
      <w:r w:rsidR="00E453E1">
        <w:t>–</w:t>
      </w:r>
      <w:r>
        <w:t xml:space="preserve"> </w:t>
      </w:r>
      <w:r w:rsidR="00B42FEE">
        <w:tab/>
      </w:r>
      <w:r>
        <w:t xml:space="preserve">nową cenę skorygowaną, wyrażoną w zł/MWh, </w:t>
      </w:r>
      <w:r w:rsidRPr="0046071B">
        <w:t>która staje się ceną skorygowaną</w:t>
      </w:r>
      <w:r>
        <w:t xml:space="preserve"> (C</w:t>
      </w:r>
      <w:r>
        <w:rPr>
          <w:vertAlign w:val="subscript"/>
        </w:rPr>
        <w:t>s</w:t>
      </w:r>
      <w:r>
        <w:t xml:space="preserve">) obowiązującą od miesiąca następującego po miesiącu złożenia </w:t>
      </w:r>
      <w:r w:rsidR="002D4E7D">
        <w:t>oświadczenia, o którym mowa w zdaniu pierwszym</w:t>
      </w:r>
      <w:r>
        <w:t>, stanowiącą cenę zakupu biometanu, o której mowa w art. 83n ust. 1,</w:t>
      </w:r>
    </w:p>
    <w:p w14:paraId="582A3996" w14:textId="0C752748" w:rsidR="00D42803" w:rsidRDefault="00635D96" w:rsidP="008A668A">
      <w:pPr>
        <w:pStyle w:val="ZLEGWMATFIZCHEMzmlegendywzorumatfizlubchemartykuempunktem"/>
      </w:pPr>
      <w:r>
        <w:t>C</w:t>
      </w:r>
      <w:r>
        <w:rPr>
          <w:vertAlign w:val="subscript"/>
        </w:rPr>
        <w:t>S</w:t>
      </w:r>
      <w:r>
        <w:t xml:space="preserve"> </w:t>
      </w:r>
      <w:r w:rsidR="00E453E1">
        <w:t>–</w:t>
      </w:r>
      <w:r w:rsidR="00D42803">
        <w:t xml:space="preserve"> </w:t>
      </w:r>
      <w:r w:rsidR="00B42FEE">
        <w:tab/>
      </w:r>
      <w:r w:rsidR="00D42803">
        <w:t xml:space="preserve">cenę skorygowaną, wyrażoną w zł/MWh, obowiązującą do końca miesiąca, w którym złożono oświadczenie, o którym mowa w zdaniu </w:t>
      </w:r>
      <w:r w:rsidR="00D42803" w:rsidRPr="0046071B">
        <w:t xml:space="preserve">pierwszym, </w:t>
      </w:r>
      <w:r w:rsidR="00B57953">
        <w:t>lub w którym wytwórca</w:t>
      </w:r>
      <w:r w:rsidR="0095612E">
        <w:t xml:space="preserve"> biometanu</w:t>
      </w:r>
      <w:r w:rsidR="00B57953">
        <w:t xml:space="preserve"> był obowiązany do jego złożenia, </w:t>
      </w:r>
      <w:r w:rsidR="00D42803" w:rsidRPr="0046071B">
        <w:t>stanowiącą cenę zakupu biometanu, o której mowa w art. 83</w:t>
      </w:r>
      <w:r w:rsidR="00D42803">
        <w:t xml:space="preserve">n </w:t>
      </w:r>
      <w:r w:rsidR="00D42803" w:rsidRPr="0046071B">
        <w:t>ust. 1,</w:t>
      </w:r>
    </w:p>
    <w:p w14:paraId="002E54B5" w14:textId="51497AC2" w:rsidR="00D42803" w:rsidRDefault="00D42803" w:rsidP="008A668A">
      <w:pPr>
        <w:pStyle w:val="ZLEGWMATFIZCHEMzmlegendywzorumatfizlubchemartykuempunktem"/>
      </w:pPr>
      <w:r>
        <w:t xml:space="preserve">PI </w:t>
      </w:r>
      <w:r w:rsidR="00E453E1">
        <w:t>–</w:t>
      </w:r>
      <w:r>
        <w:t xml:space="preserve"> </w:t>
      </w:r>
      <w:r w:rsidR="00B42FEE">
        <w:tab/>
      </w:r>
      <w:r>
        <w:t xml:space="preserve">wysokość udzielonej pomocy inwestycyjnej, o której mowa w ust. 1, lub wzrost jej wartości, wyrażone w złotych, udzielonej po dniu złożenia oświadczenia, o którym mowa w art. 83m ust. 3 pkt 6, obliczone zgodnie z ust. </w:t>
      </w:r>
      <w:r w:rsidR="00336D75">
        <w:t>2</w:t>
      </w:r>
      <w:r>
        <w:t>,</w:t>
      </w:r>
    </w:p>
    <w:p w14:paraId="2C3EC67F" w14:textId="78F1860F" w:rsidR="00D42803" w:rsidRPr="002D4E7D" w:rsidRDefault="00D42803" w:rsidP="008A668A">
      <w:pPr>
        <w:pStyle w:val="ZLEGWMATFIZCHEMzmlegendywzorumatfizlubchemartykuempunktem"/>
      </w:pPr>
      <w:proofErr w:type="spellStart"/>
      <w:r>
        <w:t>I</w:t>
      </w:r>
      <w:r>
        <w:rPr>
          <w:vertAlign w:val="subscript"/>
        </w:rPr>
        <w:t>p</w:t>
      </w:r>
      <w:proofErr w:type="spellEnd"/>
      <w:r>
        <w:t xml:space="preserve"> –</w:t>
      </w:r>
      <w:r w:rsidR="00635D96">
        <w:tab/>
      </w:r>
      <w:r>
        <w:t xml:space="preserve">ilość </w:t>
      </w:r>
      <w:proofErr w:type="spellStart"/>
      <w:r>
        <w:t>biometanu</w:t>
      </w:r>
      <w:proofErr w:type="spellEnd"/>
      <w:r>
        <w:t>, wyrażon</w:t>
      </w:r>
      <w:r w:rsidR="00E453E1">
        <w:t>ą</w:t>
      </w:r>
      <w:r>
        <w:t xml:space="preserve"> w MWh, o której mowa w art. 83m ust. 3 pkt 2, pomniejszoną o ilość biometanu </w:t>
      </w:r>
      <w:r w:rsidRPr="002D4E7D">
        <w:t xml:space="preserve">wytworzonego oraz wprowadzonego do sieci </w:t>
      </w:r>
      <w:r w:rsidR="00A63F49">
        <w:t xml:space="preserve">gazowej </w:t>
      </w:r>
      <w:r w:rsidRPr="002D4E7D">
        <w:t>i sprzedanego zgodnie z art. 83l</w:t>
      </w:r>
      <w:r w:rsidR="002D4E7D" w:rsidRPr="002D4E7D">
        <w:t>–</w:t>
      </w:r>
      <w:r w:rsidR="00E511AA" w:rsidRPr="002D4E7D">
        <w:t>83</w:t>
      </w:r>
      <w:r w:rsidR="00E511AA">
        <w:t>s</w:t>
      </w:r>
      <w:r w:rsidRPr="002D4E7D">
        <w:t>,</w:t>
      </w:r>
      <w:r w:rsidR="00AF6600">
        <w:t xml:space="preserve"> </w:t>
      </w:r>
      <w:r w:rsidR="002D4E7D" w:rsidRPr="002D4E7D">
        <w:rPr>
          <w:rStyle w:val="cf01"/>
          <w:rFonts w:ascii="Times New Roman" w:hAnsi="Times New Roman" w:cs="Times New Roman"/>
          <w:sz w:val="24"/>
          <w:szCs w:val="24"/>
        </w:rPr>
        <w:t xml:space="preserve">do końca miesiąca poprzedzającego miesiąc, w którym udzielono pomocy inwestycyjnej, o której mowa w </w:t>
      </w:r>
      <w:r w:rsidR="00A63F49">
        <w:rPr>
          <w:rStyle w:val="cf01"/>
          <w:rFonts w:ascii="Times New Roman" w:hAnsi="Times New Roman" w:cs="Times New Roman"/>
          <w:sz w:val="24"/>
          <w:szCs w:val="24"/>
        </w:rPr>
        <w:t>ob</w:t>
      </w:r>
      <w:r w:rsidR="00A63F49" w:rsidRPr="002D4E7D">
        <w:rPr>
          <w:rStyle w:val="cf01"/>
          <w:rFonts w:ascii="Times New Roman" w:hAnsi="Times New Roman" w:cs="Times New Roman"/>
          <w:sz w:val="24"/>
          <w:szCs w:val="24"/>
        </w:rPr>
        <w:t xml:space="preserve">jaśnieniu </w:t>
      </w:r>
      <w:r w:rsidR="002D4E7D" w:rsidRPr="002D4E7D">
        <w:rPr>
          <w:rStyle w:val="cf01"/>
          <w:rFonts w:ascii="Times New Roman" w:hAnsi="Times New Roman" w:cs="Times New Roman"/>
          <w:sz w:val="24"/>
          <w:szCs w:val="24"/>
        </w:rPr>
        <w:t>symbolu PI</w:t>
      </w:r>
      <w:r w:rsidRPr="002D4E7D">
        <w:t>.</w:t>
      </w:r>
    </w:p>
    <w:p w14:paraId="61094DE9" w14:textId="46DA6600" w:rsidR="00D42803" w:rsidRDefault="00336D75" w:rsidP="00635D96">
      <w:pPr>
        <w:pStyle w:val="ZUSTzmustartykuempunktem"/>
      </w:pPr>
      <w:r>
        <w:t>7</w:t>
      </w:r>
      <w:r w:rsidR="00D42803" w:rsidRPr="00D42803">
        <w:t xml:space="preserve">. O wysokości ceny skorygowanej, o której mowa w ust. </w:t>
      </w:r>
      <w:r>
        <w:t>6</w:t>
      </w:r>
      <w:r w:rsidR="00D42803" w:rsidRPr="00D42803">
        <w:t>, wytwórca</w:t>
      </w:r>
      <w:r w:rsidR="00A63F49">
        <w:t xml:space="preserve"> biometanu</w:t>
      </w:r>
      <w:r w:rsidR="00D42803" w:rsidRPr="00D42803">
        <w:t xml:space="preserve"> powiadamia operatora rozliczeń energii odnawialnej, o którym mowa w art. 106, w</w:t>
      </w:r>
      <w:r w:rsidR="00635D96">
        <w:t> </w:t>
      </w:r>
      <w:r w:rsidR="00D42803" w:rsidRPr="00D42803">
        <w:t xml:space="preserve">terminie wskazanym w ust. </w:t>
      </w:r>
      <w:r>
        <w:t>6</w:t>
      </w:r>
      <w:r w:rsidR="00D42803" w:rsidRPr="00D42803">
        <w:t>.</w:t>
      </w:r>
    </w:p>
    <w:p w14:paraId="55C16DB0" w14:textId="5BBFF9CF" w:rsidR="00D42803" w:rsidRDefault="00336D75" w:rsidP="00635D96">
      <w:pPr>
        <w:pStyle w:val="ZUSTzmustartykuempunktem"/>
      </w:pPr>
      <w:r>
        <w:t>8</w:t>
      </w:r>
      <w:r w:rsidR="00D42803" w:rsidRPr="00D42803">
        <w:t>. Wytwórca</w:t>
      </w:r>
      <w:r w:rsidR="00A63F49">
        <w:t xml:space="preserve"> biometanu</w:t>
      </w:r>
      <w:r w:rsidR="00D42803" w:rsidRPr="00D42803">
        <w:t xml:space="preserve">, o którym mowa w art. 83m ust. 1, który uzyskał zaświadczenie, o którym mowa w art. 83m ust. 8, jest obowiązany do przekazywania Prezesowi URE, w całym okresie wsparcia, w terminie 30 dni od zakończenia roku kalendarzowego, oświadczenia o nieudzieleniu pomocy inwestycyjnej, o której mowa w ust. 1, w poprzednim roku kalendarzowym, albo oświadczenia o wartości tej pomocy, przeliczonej zgodnie z ust. </w:t>
      </w:r>
      <w:r>
        <w:t>2</w:t>
      </w:r>
      <w:r w:rsidR="00D42803" w:rsidRPr="00D42803">
        <w:t>, zawierającego datę jej udzielenia oraz wskazanie podmiotu udzielającego pomocy.</w:t>
      </w:r>
    </w:p>
    <w:p w14:paraId="4C847034" w14:textId="66EFF5B1" w:rsidR="00D42803" w:rsidRPr="00D42803" w:rsidRDefault="00336D75" w:rsidP="00635D96">
      <w:pPr>
        <w:pStyle w:val="ZUSTzmustartykuempunktem"/>
      </w:pPr>
      <w:r>
        <w:t>9</w:t>
      </w:r>
      <w:r w:rsidR="00D42803" w:rsidRPr="00D42803">
        <w:t xml:space="preserve">. Zmiana wartości udzielonej pomocy inwestycyjnej, o której mowa w ust. 1, która została uwzględniona przy obliczaniu ceny skorygowanej, o której mowa w ust. </w:t>
      </w:r>
      <w:r>
        <w:t>4</w:t>
      </w:r>
      <w:r w:rsidR="00635D96">
        <w:t xml:space="preserve"> </w:t>
      </w:r>
      <w:r w:rsidR="00D42803" w:rsidRPr="00D42803">
        <w:t xml:space="preserve">i </w:t>
      </w:r>
      <w:r>
        <w:t>6</w:t>
      </w:r>
      <w:r w:rsidR="00D42803" w:rsidRPr="00D42803">
        <w:t xml:space="preserve">, polegająca na obniżeniu wartości tej pomocy, </w:t>
      </w:r>
      <w:r w:rsidR="00D36752">
        <w:t xml:space="preserve">nie </w:t>
      </w:r>
      <w:r w:rsidR="00D42803" w:rsidRPr="00D42803">
        <w:t>powoduje zmian</w:t>
      </w:r>
      <w:r w:rsidR="008E50C6">
        <w:t>y</w:t>
      </w:r>
      <w:r w:rsidR="00D42803" w:rsidRPr="00D42803">
        <w:t xml:space="preserve"> wartości tej ceny.</w:t>
      </w:r>
    </w:p>
    <w:p w14:paraId="5459C3FF" w14:textId="7510CDAE" w:rsidR="00D96A64" w:rsidRDefault="00D96A64" w:rsidP="00635D96">
      <w:pPr>
        <w:pStyle w:val="ZARTzmartartykuempunktem"/>
      </w:pPr>
      <w:r w:rsidRPr="00D96A64">
        <w:t>Art. 83</w:t>
      </w:r>
      <w:r w:rsidR="008E50C6">
        <w:t>r</w:t>
      </w:r>
      <w:r w:rsidRPr="00D96A64">
        <w:t xml:space="preserve">. </w:t>
      </w:r>
      <w:r w:rsidR="00096469">
        <w:t xml:space="preserve">1. </w:t>
      </w:r>
      <w:r w:rsidRPr="00D96A64">
        <w:t xml:space="preserve">Maksymalna moc zainstalowana </w:t>
      </w:r>
      <w:r w:rsidRPr="00D96A64">
        <w:rPr>
          <w:rFonts w:ascii="Times New Roman" w:hAnsi="Times New Roman" w:cs="Times New Roman"/>
          <w:szCs w:val="24"/>
        </w:rPr>
        <w:t>instalacji odnawialnego źródła energii służących do wytwarzania biometanu</w:t>
      </w:r>
      <w:r w:rsidRPr="00D96A64">
        <w:t>, o któr</w:t>
      </w:r>
      <w:r w:rsidR="00A63F49">
        <w:t>ych</w:t>
      </w:r>
      <w:r w:rsidRPr="00D96A64">
        <w:t xml:space="preserve"> mowa w art. 83l ust. 1, dla których w kolejnym roku kalendarzowym Prezes URE może wydać zaświadczenie, o którym mowa w art. 83m ust. 8, może zostać ograniczona przez wskazanie wartości maksymalnej tej mocy</w:t>
      </w:r>
      <w:r w:rsidR="00A63F49">
        <w:t>,</w:t>
      </w:r>
      <w:r w:rsidRPr="00D96A64">
        <w:t xml:space="preserve"> w przypadku osiągnięcia mocy zainstalowanej instalacj</w:t>
      </w:r>
      <w:r w:rsidR="00CC24FC">
        <w:t>i</w:t>
      </w:r>
      <w:r w:rsidRPr="00D96A64">
        <w:t xml:space="preserve"> odnawialn</w:t>
      </w:r>
      <w:r w:rsidR="00A63F49">
        <w:t>ego</w:t>
      </w:r>
      <w:r w:rsidRPr="00D96A64">
        <w:t xml:space="preserve"> źródł</w:t>
      </w:r>
      <w:r w:rsidR="00A63F49">
        <w:t>a</w:t>
      </w:r>
      <w:r w:rsidRPr="00D96A64">
        <w:t xml:space="preserve"> energii </w:t>
      </w:r>
      <w:r w:rsidR="00A63F49">
        <w:t xml:space="preserve">służących </w:t>
      </w:r>
      <w:r w:rsidRPr="00D96A64">
        <w:t>do wytwarzania biometanu na poziomie umożliwiającym realizację celu wynikającego z umów międzynarodowych.</w:t>
      </w:r>
    </w:p>
    <w:p w14:paraId="5611E9B0" w14:textId="14A31928" w:rsidR="00D96A64" w:rsidRPr="00D96A64" w:rsidRDefault="00D96A64" w:rsidP="00635D96">
      <w:pPr>
        <w:pStyle w:val="ZUSTzmustartykuempunktem"/>
      </w:pPr>
      <w:r w:rsidRPr="00D96A64">
        <w:t xml:space="preserve">2. Rada Ministrów może określić, w drodze rozporządzenia, w terminie do dnia 31 października danego roku kalendarzowego, maksymalną moc zainstalowaną </w:t>
      </w:r>
      <w:r w:rsidRPr="00D96A64">
        <w:rPr>
          <w:rFonts w:ascii="Times New Roman" w:hAnsi="Times New Roman" w:cs="Times New Roman"/>
          <w:szCs w:val="24"/>
        </w:rPr>
        <w:t xml:space="preserve">instalacji odnawialnego źródła energii </w:t>
      </w:r>
      <w:r w:rsidR="008C6FC8">
        <w:rPr>
          <w:rFonts w:ascii="Times New Roman" w:hAnsi="Times New Roman" w:cs="Times New Roman"/>
          <w:szCs w:val="24"/>
        </w:rPr>
        <w:t xml:space="preserve">służących </w:t>
      </w:r>
      <w:r w:rsidRPr="00D96A64">
        <w:rPr>
          <w:rFonts w:ascii="Times New Roman" w:hAnsi="Times New Roman" w:cs="Times New Roman"/>
          <w:szCs w:val="24"/>
        </w:rPr>
        <w:t>do wytwarzania biometanu</w:t>
      </w:r>
      <w:r w:rsidRPr="00D96A64">
        <w:t>, o której mowa w ust. 1, dla których w kolejnym roku kalendarzowym Prezes URE może wydać zaświadczenie, o którym mowa w art. 83m ust. 8, biorąc pod uwagę:</w:t>
      </w:r>
    </w:p>
    <w:p w14:paraId="083EF2B6" w14:textId="6ED7C2D4" w:rsidR="00D96A64" w:rsidRPr="00D96A64" w:rsidRDefault="00D96A64" w:rsidP="00635D96">
      <w:pPr>
        <w:pStyle w:val="ZPKTzmpktartykuempunktem"/>
      </w:pPr>
      <w:r w:rsidRPr="00D96A64">
        <w:t>1)</w:t>
      </w:r>
      <w:r w:rsidR="00635D96">
        <w:rPr>
          <w:b/>
        </w:rPr>
        <w:tab/>
      </w:r>
      <w:r w:rsidRPr="00D96A64">
        <w:t>bezpieczeństwo funkcjonowania systemu gazowego;</w:t>
      </w:r>
    </w:p>
    <w:p w14:paraId="5A65FC43" w14:textId="665A383F" w:rsidR="00D96A64" w:rsidRDefault="00D96A64" w:rsidP="00635D96">
      <w:pPr>
        <w:pStyle w:val="ZPKTzmpktartykuempunktem"/>
      </w:pPr>
      <w:r w:rsidRPr="00D96A64">
        <w:t>2)</w:t>
      </w:r>
      <w:r w:rsidR="00635D96">
        <w:rPr>
          <w:b/>
        </w:rPr>
        <w:tab/>
      </w:r>
      <w:r w:rsidRPr="00D96A64">
        <w:t>potrzebę ochrony środowiska naturalnego;</w:t>
      </w:r>
    </w:p>
    <w:p w14:paraId="6F25752B" w14:textId="0695CFC2" w:rsidR="00D228E6" w:rsidRDefault="00D96A64" w:rsidP="00635D96">
      <w:pPr>
        <w:pStyle w:val="ZPKTzmpktartykuempunktem"/>
      </w:pPr>
      <w:r w:rsidRPr="00096469">
        <w:t>3)</w:t>
      </w:r>
      <w:r w:rsidR="00635D96">
        <w:tab/>
      </w:r>
      <w:r w:rsidRPr="00096469">
        <w:t>cele gospodarcze i społeczne.</w:t>
      </w:r>
    </w:p>
    <w:p w14:paraId="4466E611" w14:textId="092B1F75" w:rsidR="00A20006" w:rsidRDefault="00A20006" w:rsidP="00635D96">
      <w:pPr>
        <w:pStyle w:val="ZARTzmartartykuempunktem"/>
      </w:pPr>
      <w:r>
        <w:t>Art. 83s. B</w:t>
      </w:r>
      <w:r w:rsidRPr="00A20006">
        <w:t>iometanu, który uzyskał wsparcie, o którym mowa w art. 83l ust. 1</w:t>
      </w:r>
      <w:r>
        <w:t xml:space="preserve">, </w:t>
      </w:r>
      <w:r w:rsidRPr="00A20006">
        <w:t>nie uwzględnia</w:t>
      </w:r>
      <w:r>
        <w:t xml:space="preserve"> się</w:t>
      </w:r>
      <w:r w:rsidRPr="00A20006">
        <w:t xml:space="preserve"> </w:t>
      </w:r>
      <w:r>
        <w:t>d</w:t>
      </w:r>
      <w:r w:rsidRPr="00A20006">
        <w:t xml:space="preserve">o realizacji obowiązku, o którym mowa w </w:t>
      </w:r>
      <w:r>
        <w:t xml:space="preserve">art. 23 </w:t>
      </w:r>
      <w:r w:rsidRPr="00A20006">
        <w:t xml:space="preserve">ust. 1 ustawy </w:t>
      </w:r>
      <w:r>
        <w:t>o biokomponentach i biopaliwach ciekłych.”;</w:t>
      </w:r>
    </w:p>
    <w:p w14:paraId="46813648" w14:textId="68D2D622" w:rsidR="008C6FC8" w:rsidRPr="00096469" w:rsidRDefault="00635D96" w:rsidP="00635D96">
      <w:pPr>
        <w:pStyle w:val="PKTpunkt"/>
      </w:pPr>
      <w:r>
        <w:t>84</w:t>
      </w:r>
      <w:r w:rsidR="008C6FC8">
        <w:t>)</w:t>
      </w:r>
      <w:r>
        <w:tab/>
      </w:r>
      <w:r w:rsidR="008C6FC8">
        <w:t>po art. 83</w:t>
      </w:r>
      <w:r w:rsidR="00A20006">
        <w:t>s</w:t>
      </w:r>
      <w:r w:rsidR="008C6FC8">
        <w:t xml:space="preserve"> dodaje się oznaczenie i tytuł rozdziału w brzmieniu:</w:t>
      </w:r>
    </w:p>
    <w:p w14:paraId="6D74C950" w14:textId="43867BA2" w:rsidR="00D96A64" w:rsidRDefault="008C6FC8" w:rsidP="008A668A">
      <w:pPr>
        <w:pStyle w:val="ZROZDZODDZOZNzmoznrozdzoddzartykuempunktem"/>
      </w:pPr>
      <w:r>
        <w:t>„</w:t>
      </w:r>
      <w:r w:rsidR="00D96A64">
        <w:t>Rozdział 4b</w:t>
      </w:r>
    </w:p>
    <w:p w14:paraId="15D524EF" w14:textId="1941E01A" w:rsidR="00D96A64" w:rsidRDefault="00D96A64" w:rsidP="008A668A">
      <w:pPr>
        <w:pStyle w:val="ZROZDZODDZPRZEDMzmprzedmrozdzoddzartykuempunktem"/>
      </w:pPr>
      <w:r w:rsidRPr="00635D96">
        <w:t>Kontrole, bilansowanie handlowe i opłata OZE</w:t>
      </w:r>
      <w:r w:rsidR="00D6081D">
        <w:t>”</w:t>
      </w:r>
      <w:r w:rsidR="00B42FEE">
        <w:t>;</w:t>
      </w:r>
    </w:p>
    <w:p w14:paraId="07FDA46A" w14:textId="5D0B505E" w:rsidR="006315B0" w:rsidRPr="00635D96" w:rsidRDefault="00635D96" w:rsidP="00635D96">
      <w:pPr>
        <w:pStyle w:val="PKTpunkt"/>
      </w:pPr>
      <w:r>
        <w:t>85</w:t>
      </w:r>
      <w:r w:rsidR="00D228E6" w:rsidRPr="00635D96">
        <w:t>)</w:t>
      </w:r>
      <w:r>
        <w:tab/>
      </w:r>
      <w:r w:rsidR="00E76A3B" w:rsidRPr="00835B1A">
        <w:t xml:space="preserve">w </w:t>
      </w:r>
      <w:r w:rsidR="006315B0" w:rsidRPr="00835B1A">
        <w:t>art. 84 ust. 1 otrzymuje brzmienie:</w:t>
      </w:r>
    </w:p>
    <w:p w14:paraId="3E31EC1E" w14:textId="1E9F52F9" w:rsidR="006315B0" w:rsidRDefault="006315B0" w:rsidP="003F5A98">
      <w:pPr>
        <w:pStyle w:val="ZARTzmartartykuempunktem"/>
      </w:pPr>
      <w:r>
        <w:t>„1. Prezes URE ma prawo do przeprowadzenia kontroli zgodności ze stanem faktycznym przekazanych informacji i złożonych oświadczeń, o których mowa w art. 39 ust. 7 i 9, art. 39a ust. 7 i 9, art. 70b ust. 3 pkt 6,</w:t>
      </w:r>
      <w:r w:rsidR="00034610">
        <w:t xml:space="preserve"> ust. 4 pkt 3 i</w:t>
      </w:r>
      <w:r>
        <w:t xml:space="preserve"> </w:t>
      </w:r>
      <w:r w:rsidR="00475118" w:rsidRPr="00475118">
        <w:t>ust. 11</w:t>
      </w:r>
      <w:r w:rsidR="0009393D">
        <w:t>b</w:t>
      </w:r>
      <w:r w:rsidR="00445DAA">
        <w:t xml:space="preserve"> </w:t>
      </w:r>
      <w:r w:rsidR="004511E3">
        <w:t>z wyłączeniem opinii Polskiego Centrum Akredytacji</w:t>
      </w:r>
      <w:r w:rsidR="0035007D">
        <w:t xml:space="preserve">, </w:t>
      </w:r>
      <w:bookmarkStart w:id="68" w:name="_Hlk131503713"/>
      <w:r w:rsidR="0035007D">
        <w:t>art. 70h ust. 3 pkt 6,</w:t>
      </w:r>
      <w:r>
        <w:t xml:space="preserve"> </w:t>
      </w:r>
      <w:bookmarkEnd w:id="68"/>
      <w:r>
        <w:t>art. 71 ust. 3, art.</w:t>
      </w:r>
      <w:r w:rsidR="00B42FEE">
        <w:t> </w:t>
      </w:r>
      <w:r>
        <w:t>72a ust. 2</w:t>
      </w:r>
      <w:r w:rsidRPr="009463BB">
        <w:t>, art. 75 ust. 4 pkt 4,</w:t>
      </w:r>
      <w:r w:rsidRPr="00BF331C">
        <w:t xml:space="preserve"> </w:t>
      </w:r>
      <w:r w:rsidRPr="009463BB">
        <w:t>art. 79 ust. 3</w:t>
      </w:r>
      <w:r w:rsidRPr="00014F06">
        <w:t xml:space="preserve"> pkt 2, 3, 5–7 i </w:t>
      </w:r>
      <w:r w:rsidRPr="009463BB">
        <w:t>9,</w:t>
      </w:r>
      <w:r>
        <w:t xml:space="preserve"> </w:t>
      </w:r>
      <w:r w:rsidRPr="009463BB">
        <w:t>art. 83 ust. 1</w:t>
      </w:r>
      <w:r>
        <w:t xml:space="preserve"> pkt 4</w:t>
      </w:r>
      <w:r w:rsidR="00445DAA">
        <w:t xml:space="preserve"> </w:t>
      </w:r>
      <w:r w:rsidR="004511E3">
        <w:t>z wyłączeniem opinii Polskiego Centrum Akredytacji</w:t>
      </w:r>
      <w:r w:rsidR="00D6081D">
        <w:t>,</w:t>
      </w:r>
      <w:r>
        <w:t xml:space="preserve"> art.</w:t>
      </w:r>
      <w:r w:rsidR="00B42FEE">
        <w:t> </w:t>
      </w:r>
      <w:r>
        <w:t>83h ust. 3 pkt 6</w:t>
      </w:r>
      <w:r w:rsidR="00586EB0">
        <w:t xml:space="preserve"> i 7</w:t>
      </w:r>
      <w:r>
        <w:t xml:space="preserve">, </w:t>
      </w:r>
      <w:r w:rsidR="00D6081D">
        <w:t xml:space="preserve">art. </w:t>
      </w:r>
      <w:r w:rsidR="00D6081D" w:rsidRPr="00D6081D">
        <w:rPr>
          <w:bCs/>
        </w:rPr>
        <w:t xml:space="preserve">83m ust. 3 pkt 6 </w:t>
      </w:r>
      <w:r w:rsidR="004A62DD">
        <w:rPr>
          <w:bCs/>
        </w:rPr>
        <w:t>i</w:t>
      </w:r>
      <w:r w:rsidR="004A62DD" w:rsidRPr="00D6081D">
        <w:rPr>
          <w:bCs/>
        </w:rPr>
        <w:t xml:space="preserve"> </w:t>
      </w:r>
      <w:r w:rsidR="00D6081D" w:rsidRPr="00D6081D">
        <w:rPr>
          <w:bCs/>
        </w:rPr>
        <w:t>art. 83</w:t>
      </w:r>
      <w:r w:rsidR="0007039B">
        <w:rPr>
          <w:bCs/>
        </w:rPr>
        <w:t>q</w:t>
      </w:r>
      <w:r w:rsidR="00D6081D" w:rsidRPr="00D6081D">
        <w:rPr>
          <w:bCs/>
        </w:rPr>
        <w:t xml:space="preserve"> ust. </w:t>
      </w:r>
      <w:r w:rsidR="00336D75">
        <w:rPr>
          <w:bCs/>
        </w:rPr>
        <w:t>6</w:t>
      </w:r>
      <w:r w:rsidR="00D6081D" w:rsidRPr="00D6081D">
        <w:rPr>
          <w:bCs/>
        </w:rPr>
        <w:t xml:space="preserve"> i </w:t>
      </w:r>
      <w:r w:rsidR="00336D75">
        <w:rPr>
          <w:bCs/>
        </w:rPr>
        <w:t>8</w:t>
      </w:r>
      <w:r w:rsidR="00E453E1">
        <w:rPr>
          <w:bCs/>
        </w:rPr>
        <w:t>,</w:t>
      </w:r>
      <w:r w:rsidR="00D6081D">
        <w:t xml:space="preserve"> </w:t>
      </w:r>
      <w:r w:rsidR="004A62DD">
        <w:t xml:space="preserve">a także </w:t>
      </w:r>
      <w:r>
        <w:t>prawidłowości ceny skorygowanej, o której mowa w art. 39 ust. 5 i 7</w:t>
      </w:r>
      <w:r w:rsidR="00D6081D">
        <w:t>,</w:t>
      </w:r>
      <w:r>
        <w:t xml:space="preserve"> art. 39a ust. 5 i 7</w:t>
      </w:r>
      <w:r w:rsidR="00D6081D" w:rsidRPr="00D6081D">
        <w:rPr>
          <w:rFonts w:ascii="Times New Roman" w:hAnsi="Times New Roman"/>
        </w:rPr>
        <w:t xml:space="preserve"> oraz art. 83</w:t>
      </w:r>
      <w:r w:rsidR="0007039B">
        <w:rPr>
          <w:rFonts w:ascii="Times New Roman" w:hAnsi="Times New Roman"/>
        </w:rPr>
        <w:t>q</w:t>
      </w:r>
      <w:r w:rsidR="00D6081D" w:rsidRPr="00D6081D">
        <w:rPr>
          <w:rFonts w:ascii="Times New Roman" w:hAnsi="Times New Roman"/>
        </w:rPr>
        <w:t xml:space="preserve"> ust. </w:t>
      </w:r>
      <w:r w:rsidR="00336D75">
        <w:rPr>
          <w:rFonts w:ascii="Times New Roman" w:hAnsi="Times New Roman"/>
        </w:rPr>
        <w:t>4</w:t>
      </w:r>
      <w:r w:rsidR="00336D75" w:rsidRPr="00D6081D">
        <w:rPr>
          <w:rFonts w:ascii="Times New Roman" w:hAnsi="Times New Roman"/>
        </w:rPr>
        <w:t xml:space="preserve"> </w:t>
      </w:r>
      <w:r w:rsidR="00D6081D" w:rsidRPr="00D6081D">
        <w:rPr>
          <w:rFonts w:ascii="Times New Roman" w:hAnsi="Times New Roman"/>
        </w:rPr>
        <w:t xml:space="preserve">i </w:t>
      </w:r>
      <w:r w:rsidR="00336D75">
        <w:rPr>
          <w:rFonts w:ascii="Times New Roman" w:hAnsi="Times New Roman"/>
        </w:rPr>
        <w:t>6</w:t>
      </w:r>
      <w:r>
        <w:t>.”;</w:t>
      </w:r>
      <w:r w:rsidR="00475118">
        <w:t xml:space="preserve"> </w:t>
      </w:r>
    </w:p>
    <w:p w14:paraId="70E5693D" w14:textId="58003903" w:rsidR="000F0DC5" w:rsidRPr="000F0DC5" w:rsidRDefault="00835B1A" w:rsidP="000F0DC5">
      <w:pPr>
        <w:pStyle w:val="PKTpunkt"/>
        <w:rPr>
          <w:lang w:eastAsia="en-US"/>
        </w:rPr>
      </w:pPr>
      <w:r>
        <w:t>86</w:t>
      </w:r>
      <w:r w:rsidR="006315B0">
        <w:t>)</w:t>
      </w:r>
      <w:r w:rsidR="001A4A01">
        <w:tab/>
      </w:r>
      <w:r w:rsidR="000F0DC5">
        <w:t xml:space="preserve">w </w:t>
      </w:r>
      <w:r w:rsidR="000F0DC5" w:rsidRPr="000F0DC5">
        <w:rPr>
          <w:rFonts w:eastAsia="Calibri" w:cs="Times New Roman"/>
          <w:szCs w:val="24"/>
          <w:lang w:eastAsia="en-US"/>
        </w:rPr>
        <w:t xml:space="preserve">art. 86 </w:t>
      </w:r>
      <w:r w:rsidR="000F0DC5" w:rsidRPr="000F0DC5">
        <w:rPr>
          <w:lang w:eastAsia="en-US"/>
        </w:rPr>
        <w:t>pkt 1 otrzymuje brzmienie:</w:t>
      </w:r>
    </w:p>
    <w:p w14:paraId="2C034325" w14:textId="6C994584" w:rsidR="000F0DC5" w:rsidRPr="000F0DC5" w:rsidRDefault="000F0DC5" w:rsidP="008A668A">
      <w:pPr>
        <w:pStyle w:val="ZPKTzmpktartykuempunktem"/>
        <w:rPr>
          <w:rFonts w:eastAsia="Times New Roman"/>
        </w:rPr>
      </w:pPr>
      <w:r w:rsidRPr="000F0DC5">
        <w:rPr>
          <w:rFonts w:eastAsia="Times New Roman"/>
        </w:rPr>
        <w:t>„</w:t>
      </w:r>
      <w:bookmarkStart w:id="69" w:name="_Hlk110111218"/>
      <w:r w:rsidRPr="000F0DC5">
        <w:rPr>
          <w:rFonts w:eastAsia="Times New Roman"/>
        </w:rPr>
        <w:t>1)</w:t>
      </w:r>
      <w:r w:rsidR="001A4A01">
        <w:rPr>
          <w:rFonts w:eastAsia="Times New Roman"/>
          <w:b/>
        </w:rPr>
        <w:tab/>
      </w:r>
      <w:r w:rsidRPr="000F0DC5">
        <w:rPr>
          <w:rFonts w:eastAsia="Times New Roman"/>
        </w:rPr>
        <w:t>wstępu na teren nieruchomości, obiektów, lokali lub ich części, należących do wytwórcy:</w:t>
      </w:r>
    </w:p>
    <w:p w14:paraId="1433B132" w14:textId="7237444E" w:rsidR="000F0DC5" w:rsidRPr="005C6C48" w:rsidRDefault="000F0DC5" w:rsidP="000E1EC7">
      <w:pPr>
        <w:pStyle w:val="ZLITwPKTzmlitwpktartykuempunktem"/>
        <w:rPr>
          <w:rFonts w:eastAsia="Times New Roman"/>
        </w:rPr>
      </w:pPr>
      <w:r w:rsidRPr="000F0DC5">
        <w:rPr>
          <w:rFonts w:eastAsia="Times New Roman"/>
        </w:rPr>
        <w:t>a)</w:t>
      </w:r>
      <w:r w:rsidRPr="000F0DC5">
        <w:rPr>
          <w:rFonts w:eastAsia="Times New Roman"/>
        </w:rPr>
        <w:tab/>
      </w:r>
      <w:r w:rsidRPr="005C6C48">
        <w:rPr>
          <w:rFonts w:eastAsia="Times New Roman"/>
        </w:rPr>
        <w:t xml:space="preserve">energii elektrycznej wytwarzanej w instalacji odnawialnego źródła energii, który </w:t>
      </w:r>
      <w:r w:rsidR="00AF7E65" w:rsidRPr="005C6C48">
        <w:rPr>
          <w:rFonts w:eastAsia="Times New Roman"/>
        </w:rPr>
        <w:t xml:space="preserve">uzyskał zaświadczenie, o którym mowa w art. 70b ust. 8 albo w art. 70h ust. 5, albo </w:t>
      </w:r>
      <w:r w:rsidRPr="005C6C48">
        <w:rPr>
          <w:rFonts w:eastAsia="Times New Roman"/>
        </w:rPr>
        <w:t>wygrał aukcję</w:t>
      </w:r>
      <w:r w:rsidR="00AB654D" w:rsidRPr="005C6C48">
        <w:rPr>
          <w:rFonts w:eastAsia="Times New Roman"/>
        </w:rPr>
        <w:t>, o której mowa w art. 72 ust. 1</w:t>
      </w:r>
      <w:r w:rsidR="00E453E1" w:rsidRPr="005C6C48">
        <w:rPr>
          <w:rFonts w:eastAsia="Times New Roman"/>
        </w:rPr>
        <w:t>,</w:t>
      </w:r>
      <w:r w:rsidR="00AB654D" w:rsidRPr="005C6C48">
        <w:rPr>
          <w:rFonts w:eastAsia="Times New Roman"/>
        </w:rPr>
        <w:t xml:space="preserve"> albo aukcję na wsparcie operacyjne, o której mowa w art. 83b ust. 1</w:t>
      </w:r>
      <w:r w:rsidRPr="005C6C48">
        <w:rPr>
          <w:rFonts w:eastAsia="Times New Roman"/>
        </w:rPr>
        <w:t>,</w:t>
      </w:r>
    </w:p>
    <w:p w14:paraId="1E217AF9" w14:textId="4D444FA2" w:rsidR="000F0DC5" w:rsidRPr="005C6C48" w:rsidRDefault="000F0DC5" w:rsidP="000E1EC7">
      <w:pPr>
        <w:pStyle w:val="ZLITwPKTzmlitwpktartykuempunktem"/>
      </w:pPr>
      <w:r w:rsidRPr="005C6C48">
        <w:t>b)</w:t>
      </w:r>
      <w:r w:rsidRPr="005C6C48">
        <w:tab/>
        <w:t>biometanu, o którym mowa w art. 83l ust. 1;”;</w:t>
      </w:r>
    </w:p>
    <w:bookmarkEnd w:id="69"/>
    <w:p w14:paraId="656845AE" w14:textId="1B980561" w:rsidR="00FB3BDC" w:rsidRDefault="00835B1A" w:rsidP="00FB7CDC">
      <w:pPr>
        <w:pStyle w:val="PKTpunkt"/>
        <w:keepNext/>
      </w:pPr>
      <w:r>
        <w:t>87</w:t>
      </w:r>
      <w:r w:rsidR="004568B9">
        <w:t>)</w:t>
      </w:r>
      <w:r w:rsidR="001A4A01">
        <w:tab/>
      </w:r>
      <w:r w:rsidR="00150C92" w:rsidRPr="00150C92">
        <w:t>art. 87</w:t>
      </w:r>
      <w:r w:rsidR="00FB3BDC">
        <w:t xml:space="preserve"> otrzymuje brzmienie:</w:t>
      </w:r>
    </w:p>
    <w:p w14:paraId="4BBFB278" w14:textId="64BD2371" w:rsidR="006315B0" w:rsidRDefault="00FB3BDC" w:rsidP="009B0CA4">
      <w:pPr>
        <w:pStyle w:val="ZARTzmartartykuempunktem"/>
      </w:pPr>
      <w:r>
        <w:t>„Art. 87.</w:t>
      </w:r>
      <w:r>
        <w:tab/>
      </w:r>
      <w:r w:rsidR="00A75AA4">
        <w:t xml:space="preserve"> </w:t>
      </w:r>
      <w:r w:rsidRPr="00FB3BDC">
        <w:t xml:space="preserve">Z przeprowadzonej kontroli sporządza się protokół zawierający ocenę zgodności ze stanem faktycznym przekazanych informacji i złożonych oświadczeń, o których mowa w art. 39 ust. 7 i 9, art. 39a ust. 7 i 9, art. 70b ust. 3 pkt 6, </w:t>
      </w:r>
      <w:r w:rsidR="000E1EC7">
        <w:t>ust. 4 pkt 3 i ust. </w:t>
      </w:r>
      <w:r w:rsidR="0025533C">
        <w:t>11</w:t>
      </w:r>
      <w:r w:rsidR="0009393D">
        <w:t>b</w:t>
      </w:r>
      <w:r w:rsidR="0025533C">
        <w:t xml:space="preserve">, </w:t>
      </w:r>
      <w:r w:rsidR="0035007D" w:rsidRPr="0035007D">
        <w:t xml:space="preserve">art. 70h ust. 3 pkt 6, </w:t>
      </w:r>
      <w:r w:rsidRPr="00FB3BDC">
        <w:t>art. 71 ust. 3, art. 72a ust. 2</w:t>
      </w:r>
      <w:r>
        <w:t xml:space="preserve">, </w:t>
      </w:r>
      <w:r w:rsidRPr="00870468">
        <w:t>art. 75 ust.</w:t>
      </w:r>
      <w:r w:rsidR="000E1EC7">
        <w:t xml:space="preserve"> 4 pkt 4, art. 79 ust. </w:t>
      </w:r>
      <w:r w:rsidRPr="00870468">
        <w:t>3 pkt 2, 3, 5</w:t>
      </w:r>
      <w:r w:rsidR="00E453E1">
        <w:t>–</w:t>
      </w:r>
      <w:r w:rsidRPr="00870468">
        <w:t>7 i 9,</w:t>
      </w:r>
      <w:r>
        <w:t xml:space="preserve"> </w:t>
      </w:r>
      <w:r w:rsidRPr="00FB3BDC">
        <w:t>art. 83 ust. 1 pkt 4</w:t>
      </w:r>
      <w:r w:rsidR="000F0DC5">
        <w:t>,</w:t>
      </w:r>
      <w:r w:rsidRPr="00FB3BDC">
        <w:t xml:space="preserve"> art. 83h ust. 3 pkt 6</w:t>
      </w:r>
      <w:r w:rsidR="006663AB">
        <w:t xml:space="preserve"> i 7</w:t>
      </w:r>
      <w:r w:rsidRPr="00FB3BDC">
        <w:t xml:space="preserve">, </w:t>
      </w:r>
      <w:r w:rsidR="000F0DC5">
        <w:t xml:space="preserve">art. </w:t>
      </w:r>
      <w:r w:rsidR="000F0DC5" w:rsidRPr="000F0DC5">
        <w:rPr>
          <w:bCs/>
        </w:rPr>
        <w:t xml:space="preserve">83m ust. 3 pkt 6 </w:t>
      </w:r>
      <w:r w:rsidR="004B76CC">
        <w:rPr>
          <w:bCs/>
        </w:rPr>
        <w:t>i</w:t>
      </w:r>
      <w:r w:rsidR="000F0DC5" w:rsidRPr="000F0DC5">
        <w:rPr>
          <w:bCs/>
        </w:rPr>
        <w:t xml:space="preserve"> art. 83</w:t>
      </w:r>
      <w:r w:rsidR="0007039B">
        <w:rPr>
          <w:bCs/>
        </w:rPr>
        <w:t>q</w:t>
      </w:r>
      <w:r w:rsidR="000F0DC5" w:rsidRPr="000F0DC5">
        <w:rPr>
          <w:bCs/>
        </w:rPr>
        <w:t xml:space="preserve"> ust. </w:t>
      </w:r>
      <w:r w:rsidR="00336D75">
        <w:rPr>
          <w:bCs/>
        </w:rPr>
        <w:t>6</w:t>
      </w:r>
      <w:r w:rsidR="00336D75" w:rsidRPr="000F0DC5">
        <w:rPr>
          <w:bCs/>
        </w:rPr>
        <w:t xml:space="preserve"> </w:t>
      </w:r>
      <w:r w:rsidR="000F0DC5" w:rsidRPr="000F0DC5">
        <w:rPr>
          <w:bCs/>
        </w:rPr>
        <w:t xml:space="preserve">i </w:t>
      </w:r>
      <w:r w:rsidR="00336D75">
        <w:rPr>
          <w:bCs/>
        </w:rPr>
        <w:t>8</w:t>
      </w:r>
      <w:r w:rsidR="002B5783">
        <w:rPr>
          <w:bCs/>
        </w:rPr>
        <w:t>,</w:t>
      </w:r>
      <w:r w:rsidR="000F0DC5">
        <w:rPr>
          <w:bCs/>
        </w:rPr>
        <w:t xml:space="preserve"> </w:t>
      </w:r>
      <w:r w:rsidR="004B76CC">
        <w:t>a także</w:t>
      </w:r>
      <w:r w:rsidR="004B76CC" w:rsidRPr="00FB3BDC">
        <w:t xml:space="preserve"> </w:t>
      </w:r>
      <w:r w:rsidRPr="00FB3BDC">
        <w:t>prawidłowości ceny skorygowanej, o której mowa w art. 39 ust. 5 i 7</w:t>
      </w:r>
      <w:r w:rsidR="000F0DC5">
        <w:t>,</w:t>
      </w:r>
      <w:r w:rsidRPr="00FB3BDC">
        <w:t xml:space="preserve"> art. 39a ust. 5 i 7</w:t>
      </w:r>
      <w:r w:rsidR="000F0DC5" w:rsidRPr="000F0DC5">
        <w:rPr>
          <w:b/>
        </w:rPr>
        <w:t xml:space="preserve"> </w:t>
      </w:r>
      <w:r w:rsidR="000F0DC5" w:rsidRPr="000F0DC5">
        <w:rPr>
          <w:bCs/>
        </w:rPr>
        <w:t>oraz art. 83</w:t>
      </w:r>
      <w:r w:rsidR="0007039B">
        <w:rPr>
          <w:bCs/>
        </w:rPr>
        <w:t>q</w:t>
      </w:r>
      <w:r w:rsidR="000F0DC5" w:rsidRPr="000F0DC5">
        <w:rPr>
          <w:bCs/>
        </w:rPr>
        <w:t xml:space="preserve"> ust. </w:t>
      </w:r>
      <w:r w:rsidR="00336D75">
        <w:rPr>
          <w:bCs/>
        </w:rPr>
        <w:t>4</w:t>
      </w:r>
      <w:r w:rsidR="00336D75" w:rsidRPr="000F0DC5">
        <w:rPr>
          <w:bCs/>
        </w:rPr>
        <w:t xml:space="preserve"> </w:t>
      </w:r>
      <w:r w:rsidR="000F0DC5" w:rsidRPr="000F0DC5">
        <w:rPr>
          <w:bCs/>
        </w:rPr>
        <w:t xml:space="preserve">i </w:t>
      </w:r>
      <w:r w:rsidR="00336D75">
        <w:rPr>
          <w:bCs/>
        </w:rPr>
        <w:t>6</w:t>
      </w:r>
      <w:r w:rsidRPr="00FB3BDC">
        <w:t>. Termin do złożenia zastrzeżeń nie może być krótszy niż 7 dni od dnia doręczenia protokołu.</w:t>
      </w:r>
      <w:r>
        <w:t>”;</w:t>
      </w:r>
    </w:p>
    <w:p w14:paraId="23EB3A20" w14:textId="3213132F" w:rsidR="00A92602" w:rsidRDefault="00835B1A" w:rsidP="003D67AB">
      <w:pPr>
        <w:pStyle w:val="PKTpunkt"/>
        <w:keepNext/>
      </w:pPr>
      <w:r>
        <w:t>88</w:t>
      </w:r>
      <w:r w:rsidR="00150C92" w:rsidRPr="00150C92">
        <w:t>)</w:t>
      </w:r>
      <w:r w:rsidR="001A4A01">
        <w:tab/>
      </w:r>
      <w:r w:rsidR="00A92602">
        <w:t xml:space="preserve">w </w:t>
      </w:r>
      <w:r w:rsidR="000A3A77" w:rsidRPr="000A3A77">
        <w:t>art. 8</w:t>
      </w:r>
      <w:r w:rsidR="000A3A77">
        <w:t>8</w:t>
      </w:r>
      <w:r w:rsidR="00A92602">
        <w:t>:</w:t>
      </w:r>
    </w:p>
    <w:p w14:paraId="6F483C3F" w14:textId="18B9E4D2" w:rsidR="000A3A77" w:rsidRDefault="00A92602" w:rsidP="00835B1A">
      <w:pPr>
        <w:pStyle w:val="LITlitera"/>
      </w:pPr>
      <w:r w:rsidRPr="004568B9">
        <w:t>a)</w:t>
      </w:r>
      <w:r w:rsidR="00835B1A">
        <w:tab/>
      </w:r>
      <w:r w:rsidR="000A3A77" w:rsidRPr="004568B9">
        <w:t>ust. 1 otrzymuje brzmienie:</w:t>
      </w:r>
    </w:p>
    <w:p w14:paraId="29AA29DA" w14:textId="53666525" w:rsidR="004568B9" w:rsidRDefault="000A3A77" w:rsidP="000E1EC7">
      <w:pPr>
        <w:pStyle w:val="ZLITUSTzmustliter"/>
      </w:pPr>
      <w:r>
        <w:t xml:space="preserve">„1. W przypadku stwierdzenia w wyniku kontroli niezgodności ze stanem faktycznym przekazanych informacji i złożonych oświadczeń, o których mowa w art. 39 ust. 7 i 9, art. 39a ust. 7 i 9, art. 70b ust. 3 pkt 6, </w:t>
      </w:r>
      <w:r w:rsidR="0025533C" w:rsidRPr="0025533C">
        <w:t>ust. 4 pkt 3 i ust. 11</w:t>
      </w:r>
      <w:r w:rsidR="0009393D">
        <w:t>b</w:t>
      </w:r>
      <w:r w:rsidR="0025533C" w:rsidRPr="0025533C">
        <w:t xml:space="preserve">, </w:t>
      </w:r>
      <w:r w:rsidR="0035007D" w:rsidRPr="0035007D">
        <w:t xml:space="preserve">art. 70h ust. 3 pkt 6, </w:t>
      </w:r>
      <w:r>
        <w:t>art. 71 ust. 3, art. 72a ust. 2</w:t>
      </w:r>
      <w:r w:rsidRPr="009463BB">
        <w:t>, art. 75 ust. 4 pkt 4</w:t>
      </w:r>
      <w:r w:rsidRPr="00870468">
        <w:t>, art</w:t>
      </w:r>
      <w:r w:rsidRPr="009463BB">
        <w:t>. 79 ust. 3 pkt</w:t>
      </w:r>
      <w:r w:rsidRPr="00870468">
        <w:t xml:space="preserve"> 2, 3, 5–7 i </w:t>
      </w:r>
      <w:r w:rsidRPr="009463BB">
        <w:t>9,</w:t>
      </w:r>
      <w:r w:rsidRPr="00870468">
        <w:t xml:space="preserve"> art. 83 ust. 1 pkt 4</w:t>
      </w:r>
      <w:r w:rsidR="00A92602">
        <w:t>,</w:t>
      </w:r>
      <w:r w:rsidRPr="00870468">
        <w:t xml:space="preserve"> art. 83h ust. 3 pkt 6</w:t>
      </w:r>
      <w:r w:rsidR="00586EB0">
        <w:t xml:space="preserve"> i 7</w:t>
      </w:r>
      <w:r>
        <w:t xml:space="preserve">, </w:t>
      </w:r>
      <w:r w:rsidR="00A92602">
        <w:t xml:space="preserve">art. </w:t>
      </w:r>
      <w:r w:rsidR="00A92602" w:rsidRPr="00A92602">
        <w:t xml:space="preserve">83m ust. 3 pkt 6 </w:t>
      </w:r>
      <w:r w:rsidR="004B76CC">
        <w:t>i</w:t>
      </w:r>
      <w:r w:rsidR="00A92602" w:rsidRPr="00A92602">
        <w:t xml:space="preserve"> art. 83</w:t>
      </w:r>
      <w:r w:rsidR="0007039B">
        <w:t>q</w:t>
      </w:r>
      <w:r w:rsidR="00A92602" w:rsidRPr="00A92602">
        <w:t xml:space="preserve"> ust. </w:t>
      </w:r>
      <w:r w:rsidR="00336D75">
        <w:t>6</w:t>
      </w:r>
      <w:r w:rsidR="00336D75" w:rsidRPr="00A92602">
        <w:t xml:space="preserve"> </w:t>
      </w:r>
      <w:r w:rsidR="00A92602" w:rsidRPr="00A92602">
        <w:t xml:space="preserve">i </w:t>
      </w:r>
      <w:r w:rsidR="00336D75">
        <w:t>8</w:t>
      </w:r>
      <w:r w:rsidR="00A92602" w:rsidRPr="00A92602">
        <w:t>,</w:t>
      </w:r>
      <w:r w:rsidR="00A92602">
        <w:t xml:space="preserve"> </w:t>
      </w:r>
      <w:r>
        <w:t xml:space="preserve">Prezes URE, w terminie 30 dni od dnia zakończenia kontroli, wydaje odpowiednio postanowienie o braku możliwości zakwalifikowania kwestionowanej ilości energii elektrycznej </w:t>
      </w:r>
      <w:r w:rsidR="00A92602">
        <w:t xml:space="preserve">lub biometanu </w:t>
      </w:r>
      <w:r>
        <w:t xml:space="preserve">jako </w:t>
      </w:r>
      <w:r w:rsidR="00A92602">
        <w:t>wytworzonych</w:t>
      </w:r>
      <w:r>
        <w:t xml:space="preserve"> z odnawialnych źródeł energii w instalacji odnawialnego źródła energii lub decyzję o obowiązku zwrotu operatorowi rozliczeń energii odnawialnej, o którym mowa w art. 106, </w:t>
      </w:r>
      <w:r w:rsidR="00374878">
        <w:t xml:space="preserve">uzyskanej </w:t>
      </w:r>
      <w:r>
        <w:t xml:space="preserve">pomocy, określając kwotę wsparcia wraz z odsetkami, która podlega zwrotowi do </w:t>
      </w:r>
      <w:r w:rsidR="004B76CC">
        <w:t xml:space="preserve">tego </w:t>
      </w:r>
      <w:r>
        <w:t>operatora w terminie miesiąca od dnia otrzymania decyzji.”</w:t>
      </w:r>
      <w:r w:rsidR="004568B9">
        <w:t>,</w:t>
      </w:r>
    </w:p>
    <w:p w14:paraId="3F20CDF4" w14:textId="1255D21A" w:rsidR="000A3A77" w:rsidRPr="004568B9" w:rsidRDefault="004568B9" w:rsidP="00835B1A">
      <w:pPr>
        <w:pStyle w:val="LITlitera"/>
        <w:rPr>
          <w:rFonts w:ascii="Times New Roman" w:eastAsia="Calibri" w:hAnsi="Times New Roman" w:cs="Times New Roman"/>
          <w:szCs w:val="24"/>
        </w:rPr>
      </w:pPr>
      <w:r w:rsidRPr="004568B9">
        <w:rPr>
          <w:rFonts w:ascii="Times New Roman" w:hAnsi="Times New Roman" w:cs="Times New Roman"/>
          <w:szCs w:val="24"/>
        </w:rPr>
        <w:t>b)</w:t>
      </w:r>
      <w:r w:rsidR="00835B1A">
        <w:rPr>
          <w:rFonts w:ascii="Times New Roman" w:eastAsia="Calibri" w:hAnsi="Times New Roman" w:cs="Times New Roman"/>
          <w:szCs w:val="24"/>
        </w:rPr>
        <w:tab/>
      </w:r>
      <w:r w:rsidRPr="004568B9">
        <w:rPr>
          <w:rFonts w:ascii="Times New Roman" w:eastAsia="Calibri" w:hAnsi="Times New Roman" w:cs="Times New Roman"/>
          <w:szCs w:val="24"/>
        </w:rPr>
        <w:t>w ust. 2 po wyrazach „</w:t>
      </w:r>
      <w:r w:rsidRPr="004568B9">
        <w:t>art. 79 ust. 3 pkt 9,” dodaje się wyrazy „art. 83m ust. 3 pkt 6</w:t>
      </w:r>
      <w:r w:rsidR="004B76CC">
        <w:t xml:space="preserve"> oraz</w:t>
      </w:r>
      <w:r w:rsidRPr="004568B9">
        <w:t xml:space="preserve"> art. 83</w:t>
      </w:r>
      <w:r w:rsidR="0007039B">
        <w:t>q</w:t>
      </w:r>
      <w:r w:rsidRPr="004568B9">
        <w:t xml:space="preserve"> ust. </w:t>
      </w:r>
      <w:r w:rsidR="00336D75">
        <w:t>6</w:t>
      </w:r>
      <w:r w:rsidR="00336D75" w:rsidRPr="004568B9">
        <w:t xml:space="preserve"> </w:t>
      </w:r>
      <w:r w:rsidRPr="004568B9">
        <w:t xml:space="preserve">i </w:t>
      </w:r>
      <w:r w:rsidR="00336D75">
        <w:t>8</w:t>
      </w:r>
      <w:r w:rsidRPr="004568B9">
        <w:t>,”</w:t>
      </w:r>
      <w:r w:rsidR="002B5783">
        <w:t>;</w:t>
      </w:r>
      <w:r w:rsidR="0025533C">
        <w:t xml:space="preserve"> </w:t>
      </w:r>
    </w:p>
    <w:p w14:paraId="3E17571E" w14:textId="60202136" w:rsidR="00150C92" w:rsidRPr="00150C92" w:rsidRDefault="00835B1A" w:rsidP="003D67AB">
      <w:pPr>
        <w:pStyle w:val="PKTpunkt"/>
        <w:keepNext/>
      </w:pPr>
      <w:r>
        <w:t>89</w:t>
      </w:r>
      <w:r w:rsidR="006315B0">
        <w:t>)</w:t>
      </w:r>
      <w:r w:rsidR="001A4A01">
        <w:tab/>
      </w:r>
      <w:r w:rsidR="00150C92" w:rsidRPr="00150C92">
        <w:t xml:space="preserve">w art. 91 po wyrazach </w:t>
      </w:r>
      <w:r w:rsidR="003D67AB">
        <w:t>„</w:t>
      </w:r>
      <w:r w:rsidR="00150C92" w:rsidRPr="00150C92">
        <w:t>wytwarzania energii elektrycznej z odnawialnych źródeł energii</w:t>
      </w:r>
      <w:r w:rsidR="003D67AB">
        <w:t>”</w:t>
      </w:r>
      <w:r w:rsidR="00150C92" w:rsidRPr="00150C92">
        <w:t xml:space="preserve"> dodaje się wyrazy </w:t>
      </w:r>
      <w:r w:rsidR="003D67AB">
        <w:t>„</w:t>
      </w:r>
      <w:r w:rsidR="00150C92" w:rsidRPr="00150C92">
        <w:t>lub biogazu na potrzeby wytwarzania biometanu lub biometanu z biogazu</w:t>
      </w:r>
      <w:r w:rsidR="003D67AB">
        <w:t>”</w:t>
      </w:r>
      <w:r w:rsidR="00150C92" w:rsidRPr="00150C92">
        <w:t>;</w:t>
      </w:r>
    </w:p>
    <w:p w14:paraId="36357A23" w14:textId="4BA70FCD" w:rsidR="00265835" w:rsidRDefault="00835B1A" w:rsidP="00E7265F">
      <w:pPr>
        <w:pStyle w:val="PKTpunkt"/>
        <w:keepNext/>
      </w:pPr>
      <w:r>
        <w:t>90</w:t>
      </w:r>
      <w:r w:rsidR="00150C92" w:rsidRPr="00150C92">
        <w:t>)</w:t>
      </w:r>
      <w:r w:rsidR="001A4A01">
        <w:tab/>
      </w:r>
      <w:r w:rsidR="00265835">
        <w:t>w art. 92:</w:t>
      </w:r>
    </w:p>
    <w:p w14:paraId="10055171" w14:textId="316C511C" w:rsidR="004E1B61" w:rsidRDefault="004E1B61" w:rsidP="00B233F7">
      <w:pPr>
        <w:pStyle w:val="LITlitera"/>
      </w:pPr>
      <w:r>
        <w:t>a)</w:t>
      </w:r>
      <w:r w:rsidR="00B233F7">
        <w:tab/>
      </w:r>
      <w:r>
        <w:t xml:space="preserve">po ust. 1 dodaje się ust. 1a </w:t>
      </w:r>
      <w:r w:rsidR="00F632D5">
        <w:t xml:space="preserve">i 1b </w:t>
      </w:r>
      <w:r>
        <w:t>w brzmieniu:</w:t>
      </w:r>
    </w:p>
    <w:p w14:paraId="33B4428B" w14:textId="74FC7936" w:rsidR="00F632D5" w:rsidRDefault="004E1B61" w:rsidP="00835B1A">
      <w:pPr>
        <w:pStyle w:val="ZLITUSTzmustliter"/>
      </w:pPr>
      <w:r>
        <w:t xml:space="preserve">„1a. Wytwórca, o którym mowa w ust. 1 </w:t>
      </w:r>
      <w:r w:rsidR="00A739B7">
        <w:t>pkt 1</w:t>
      </w:r>
      <w:r w:rsidR="002B5783">
        <w:t>,</w:t>
      </w:r>
      <w:r w:rsidR="00A739B7">
        <w:t xml:space="preserve"> </w:t>
      </w:r>
      <w:r>
        <w:t xml:space="preserve">może dokonać sprzedaży energii elektrycznej </w:t>
      </w:r>
      <w:r w:rsidR="001541AB" w:rsidRPr="001541AB">
        <w:t>objętej ofertą, o której mowa w art. 79</w:t>
      </w:r>
      <w:r w:rsidR="001541AB">
        <w:t xml:space="preserve">, </w:t>
      </w:r>
      <w:r>
        <w:t>wybranemu podmiotowi,</w:t>
      </w:r>
      <w:r w:rsidR="00A739B7">
        <w:t xml:space="preserve"> którym</w:t>
      </w:r>
      <w:r>
        <w:t xml:space="preserve"> może być także sprzedawca zobowiązany</w:t>
      </w:r>
      <w:r w:rsidR="002B5783">
        <w:t>,</w:t>
      </w:r>
      <w:r>
        <w:t xml:space="preserve"> pod warunkiem że dokonuje zakupu energii elektrycznej na zasadach innych niż określone w </w:t>
      </w:r>
      <w:r w:rsidR="0046792A">
        <w:t xml:space="preserve">art. 82 </w:t>
      </w:r>
      <w:r>
        <w:t>ust. 1.</w:t>
      </w:r>
    </w:p>
    <w:p w14:paraId="4F0771DB" w14:textId="7F4E4685" w:rsidR="004E1B61" w:rsidRDefault="00F632D5" w:rsidP="00835B1A">
      <w:pPr>
        <w:pStyle w:val="ZLITUSTzmustliter"/>
      </w:pPr>
      <w:r>
        <w:t>1b. Sprzedawca zobowiązany</w:t>
      </w:r>
      <w:r w:rsidR="00BB1389">
        <w:t xml:space="preserve"> dokonuje zakupu energii elektrycznej</w:t>
      </w:r>
      <w:r w:rsidR="00161C06">
        <w:t xml:space="preserve"> </w:t>
      </w:r>
      <w:r w:rsidR="00BB1389">
        <w:t>wytworzonej w</w:t>
      </w:r>
      <w:r w:rsidR="00445DAA">
        <w:t xml:space="preserve"> </w:t>
      </w:r>
      <w:r w:rsidR="00161C06" w:rsidRPr="00161C06">
        <w:t xml:space="preserve">instalacji </w:t>
      </w:r>
      <w:r w:rsidR="000569AB">
        <w:t xml:space="preserve">odnawialnego źródła energii </w:t>
      </w:r>
      <w:r w:rsidR="00161C06" w:rsidRPr="00161C06">
        <w:t>o łącznej mocy zainstalowanej elektrycznej mniejszej niż 500 kW, spełniającej warunek, o którym mowa w art. 74 ust. 2 pkt 2 lit. b,</w:t>
      </w:r>
      <w:r>
        <w:t xml:space="preserve"> po cenie, o której mowa w art. 41 ust. 8, od pierwszego dnia sprzedaży energii po zakończeniu modernizacji do ostatniego dnia miesiąca, w którym ten sprzedawca otrzymał od wytwórcy opinię, o której mowa w art. 70b ust. 11b pkt 3 albo art. 83 ust. 1 pkt 4 lit.</w:t>
      </w:r>
      <w:r w:rsidR="00835B1A">
        <w:t> </w:t>
      </w:r>
      <w:r>
        <w:t>c</w:t>
      </w:r>
      <w:r w:rsidR="00161C06">
        <w:t xml:space="preserve">, </w:t>
      </w:r>
      <w:r w:rsidR="00161C06" w:rsidRPr="00161C06">
        <w:t>z wyłączeniem zakupu energii elektrycznej od wytwórców, o których mowa w ust. 1a i w art. 70b ust. 9 pkt 2.</w:t>
      </w:r>
      <w:r w:rsidR="004E1B61">
        <w:t>”,</w:t>
      </w:r>
    </w:p>
    <w:p w14:paraId="25A803E9" w14:textId="6796B86A" w:rsidR="00C4290B" w:rsidRDefault="00C4290B" w:rsidP="00B233F7">
      <w:pPr>
        <w:pStyle w:val="LITlitera"/>
      </w:pPr>
      <w:r>
        <w:t>b)</w:t>
      </w:r>
      <w:r w:rsidR="00B233F7">
        <w:tab/>
      </w:r>
      <w:r>
        <w:t>w ust. 5 wprowadzenie do wyliczenia otrzymuje brzmienie:</w:t>
      </w:r>
    </w:p>
    <w:p w14:paraId="10A610CC" w14:textId="2D1B6024" w:rsidR="00C4290B" w:rsidRDefault="00C4290B" w:rsidP="000E1EC7">
      <w:pPr>
        <w:pStyle w:val="ZLITFRAGzmlitfragmentunpzdanialiter"/>
      </w:pPr>
      <w:r w:rsidRPr="00C4290B">
        <w:t xml:space="preserve">„Wytwórcy energii elektrycznej z odnawialnych źródeł energii wytworzonej zgodnie z art. 73 ust. 2 w instalacji odnawialnego źródła energii o łącznej mocy zainstalowanej elektrycznej mniejszej niż 500 kW, który korzysta z możliwości sprzedaży wytwarzanej energii </w:t>
      </w:r>
      <w:r w:rsidR="009477E1">
        <w:t xml:space="preserve">elektrycznej </w:t>
      </w:r>
      <w:r w:rsidRPr="00C4290B">
        <w:t>do wybranego podmiotu, o którym mowa w art. 92 ust. 1a, wytwórcy energii elektrycznej z odnawialnych źródeł energii wytworzonej zgodnie z art. 73 ust. 2 w instalacji odnawialnego źródła energii o łącznej mocy zainstalowanej elektrycznej nie mniejszej niż 500 kW, a także wytwórcy, o którym mowa w art. 70b ust. 9 pkt 2, który:”</w:t>
      </w:r>
      <w:r w:rsidR="001A4A01">
        <w:t>,</w:t>
      </w:r>
    </w:p>
    <w:p w14:paraId="003240C0" w14:textId="77777777" w:rsidR="004568B9" w:rsidRPr="004568B9" w:rsidRDefault="00C4290B" w:rsidP="00835B1A">
      <w:pPr>
        <w:pStyle w:val="LITlitera"/>
      </w:pPr>
      <w:r w:rsidRPr="001A4A01">
        <w:rPr>
          <w:rFonts w:cs="Times New Roman"/>
          <w:szCs w:val="24"/>
        </w:rPr>
        <w:t>c</w:t>
      </w:r>
      <w:r w:rsidR="00265835" w:rsidRPr="001A4A01">
        <w:rPr>
          <w:rFonts w:cs="Times New Roman"/>
          <w:szCs w:val="24"/>
        </w:rPr>
        <w:t>)</w:t>
      </w:r>
      <w:r w:rsidR="00265835" w:rsidRPr="00877588">
        <w:rPr>
          <w:rFonts w:cs="Times New Roman"/>
        </w:rPr>
        <w:tab/>
      </w:r>
      <w:r w:rsidR="004568B9" w:rsidRPr="004568B9">
        <w:t>po ust. 5 dodaje się ust. 5a w brzmieniu:</w:t>
      </w:r>
    </w:p>
    <w:p w14:paraId="22EAC1C5" w14:textId="60E88A67" w:rsidR="004568B9" w:rsidRPr="004568B9" w:rsidRDefault="004568B9" w:rsidP="00835B1A">
      <w:pPr>
        <w:pStyle w:val="ZLITUSTzmustliter"/>
      </w:pPr>
      <w:r w:rsidRPr="004568B9">
        <w:t xml:space="preserve">„5a. Prawo do pokrycia ujemnego salda, o którym mowa w </w:t>
      </w:r>
      <w:r w:rsidR="006E2512" w:rsidRPr="001A4A01">
        <w:t>art. 93 ust. 2 pkt 3</w:t>
      </w:r>
      <w:r w:rsidRPr="001A4A01">
        <w:t xml:space="preserve">, </w:t>
      </w:r>
      <w:r w:rsidRPr="004568B9">
        <w:t xml:space="preserve">przysługuje również wytwórcy biometanu, o którym mowa w art. 83l ust. 1, który uzyskał zaświadczenie Prezesa URE, o którym mowa w art. 83m ust. 8, nie później niż w </w:t>
      </w:r>
      <w:r w:rsidRPr="00254413">
        <w:t>terminie do dnia 30 czerwca 202</w:t>
      </w:r>
      <w:r w:rsidR="00F430E9">
        <w:t>4</w:t>
      </w:r>
      <w:r w:rsidRPr="00254413">
        <w:t xml:space="preserve"> r</w:t>
      </w:r>
      <w:r w:rsidR="00254413" w:rsidRPr="00254413">
        <w:t>.</w:t>
      </w:r>
      <w:r w:rsidRPr="00254413">
        <w:t>”,</w:t>
      </w:r>
    </w:p>
    <w:p w14:paraId="3C9B4F35" w14:textId="61AD9127" w:rsidR="00265835" w:rsidRDefault="004568B9" w:rsidP="00E7265F">
      <w:pPr>
        <w:pStyle w:val="LITlitera"/>
        <w:keepNext/>
      </w:pPr>
      <w:r>
        <w:t>d)</w:t>
      </w:r>
      <w:r w:rsidR="001A4A01">
        <w:tab/>
      </w:r>
      <w:r w:rsidR="00784353">
        <w:t xml:space="preserve">w </w:t>
      </w:r>
      <w:r w:rsidR="00265835">
        <w:t>ust. 6 pkt 3 otrzymuje brzmienie:</w:t>
      </w:r>
    </w:p>
    <w:p w14:paraId="2D3A6A77" w14:textId="578DC6F3" w:rsidR="00265835" w:rsidRDefault="00265835" w:rsidP="00265835">
      <w:pPr>
        <w:pStyle w:val="ZLITPKTzmpktliter"/>
      </w:pPr>
      <w:r>
        <w:t>„3)</w:t>
      </w:r>
      <w:r>
        <w:tab/>
        <w:t xml:space="preserve">31 grudnia 2045 r. </w:t>
      </w:r>
      <w:r w:rsidR="002B5783">
        <w:t>–</w:t>
      </w:r>
      <w:r>
        <w:t xml:space="preserve"> w przypadku instalacji odnawialnego źródła energii, o której mowa w art. 72 ust. 1 pkt 3.”,</w:t>
      </w:r>
    </w:p>
    <w:p w14:paraId="72CC4F11" w14:textId="6B59384B" w:rsidR="004568B9" w:rsidRDefault="004568B9" w:rsidP="0046488E">
      <w:pPr>
        <w:pStyle w:val="LITlitera"/>
      </w:pPr>
      <w:r>
        <w:t>e</w:t>
      </w:r>
      <w:r w:rsidR="00FB1124">
        <w:t>)</w:t>
      </w:r>
      <w:r w:rsidR="00B233F7">
        <w:tab/>
      </w:r>
      <w:r>
        <w:t>ust. 10 otrzymuje brzmienie:</w:t>
      </w:r>
    </w:p>
    <w:p w14:paraId="64C923B1" w14:textId="1D61AD68" w:rsidR="004568B9" w:rsidRPr="004568B9" w:rsidRDefault="004568B9" w:rsidP="00835B1A">
      <w:pPr>
        <w:pStyle w:val="ZLITUSTzmustliter"/>
        <w:rPr>
          <w:rFonts w:eastAsia="Calibri" w:cs="Times New Roman"/>
          <w:szCs w:val="24"/>
        </w:rPr>
      </w:pPr>
      <w:r w:rsidRPr="004568B9">
        <w:rPr>
          <w:rFonts w:eastAsia="Calibri" w:cs="Times New Roman"/>
          <w:szCs w:val="24"/>
        </w:rPr>
        <w:t>„</w:t>
      </w:r>
      <w:r w:rsidRPr="004568B9">
        <w:t xml:space="preserve">10. Cena sprzedaży energii elektrycznej wytworzonej z odnawialnych źródeł energii, podana w ofertach uczestników aukcji, których oferty wygrały aukcję, a także cena skorygowana, o której mowa w art. 39 ust. 5 i 7, art. 39a ust. 5 i 7 oraz </w:t>
      </w:r>
      <w:r w:rsidR="009477E1">
        <w:t xml:space="preserve">art. </w:t>
      </w:r>
      <w:r w:rsidRPr="004568B9">
        <w:t>83</w:t>
      </w:r>
      <w:r w:rsidR="005F62A5">
        <w:t>q</w:t>
      </w:r>
      <w:r w:rsidRPr="004568B9">
        <w:t xml:space="preserve"> ust. </w:t>
      </w:r>
      <w:r w:rsidR="00336D75">
        <w:t>4</w:t>
      </w:r>
      <w:r w:rsidR="00336D75" w:rsidRPr="004568B9">
        <w:t xml:space="preserve"> </w:t>
      </w:r>
      <w:r w:rsidRPr="004568B9">
        <w:t xml:space="preserve">i </w:t>
      </w:r>
      <w:r w:rsidR="00336D75">
        <w:t>6</w:t>
      </w:r>
      <w:r w:rsidRPr="004568B9">
        <w:t>, cena zakupu obliczona zgodnie z art. 39a ust. 5 z uwzględnieniem art. 39a ust. 7, cena stanowiąca podstawę do obliczenia ujemnego salda dla wytwórcy, o którym mowa w art. 70c ust. 6</w:t>
      </w:r>
      <w:r w:rsidR="002B5783">
        <w:t>,</w:t>
      </w:r>
      <w:r w:rsidRPr="004568B9">
        <w:t xml:space="preserve"> i wytwórcy, o którym mowa w art. 83n ust. 2,</w:t>
      </w:r>
      <w:r w:rsidR="00AF6600">
        <w:t xml:space="preserve"> oraz </w:t>
      </w:r>
      <w:r w:rsidR="00AF6600" w:rsidRPr="004568B9">
        <w:t>cena zakupu obliczona zgodnie z art. 83</w:t>
      </w:r>
      <w:r w:rsidR="002F70EF">
        <w:t>q</w:t>
      </w:r>
      <w:r w:rsidR="00AF6600" w:rsidRPr="004568B9">
        <w:t xml:space="preserve"> ust. </w:t>
      </w:r>
      <w:r w:rsidR="00186B33">
        <w:t>4</w:t>
      </w:r>
      <w:r w:rsidR="00186B33" w:rsidRPr="004568B9">
        <w:t xml:space="preserve"> </w:t>
      </w:r>
      <w:r w:rsidR="00AF6600" w:rsidRPr="004568B9">
        <w:t>z uwzględnieniem art. 83</w:t>
      </w:r>
      <w:r w:rsidR="002F70EF">
        <w:t>q</w:t>
      </w:r>
      <w:r w:rsidR="00AF6600" w:rsidRPr="004568B9">
        <w:t xml:space="preserve"> ust. </w:t>
      </w:r>
      <w:r w:rsidR="00186B33">
        <w:t>6</w:t>
      </w:r>
      <w:r w:rsidRPr="004568B9">
        <w:t xml:space="preserve"> podlegają corocznej waloryzacji średniorocznym wskaźnikiem cen towarów i usług konsumpcyjnych ogółem z poprzedniego roku kalendarzowego, określonym w komunikacie Prezesa GUS, ogłoszonym w Dzienniku Urzędowym Rzeczypospolitej Polskiej ,,Monitor Polski”.”,</w:t>
      </w:r>
    </w:p>
    <w:p w14:paraId="7ACC6CFC" w14:textId="78CC106A" w:rsidR="00237B88" w:rsidRDefault="004568B9" w:rsidP="00835B1A">
      <w:pPr>
        <w:pStyle w:val="LITlitera"/>
        <w:keepNext/>
      </w:pPr>
      <w:r>
        <w:t>f)</w:t>
      </w:r>
      <w:r w:rsidR="001A4A01">
        <w:tab/>
      </w:r>
      <w:r w:rsidR="00FB1124">
        <w:t>w ust. 11</w:t>
      </w:r>
      <w:r w:rsidR="00237B88">
        <w:t xml:space="preserve"> w:</w:t>
      </w:r>
      <w:r w:rsidR="00D371A8">
        <w:t xml:space="preserve"> </w:t>
      </w:r>
    </w:p>
    <w:p w14:paraId="3686E7E0" w14:textId="507C94F4" w:rsidR="00FB1124" w:rsidRPr="00FB1124" w:rsidRDefault="00173BAF" w:rsidP="00E46153">
      <w:pPr>
        <w:pStyle w:val="TIRtiret"/>
      </w:pPr>
      <w:r>
        <w:t>–</w:t>
      </w:r>
      <w:r w:rsidR="00B233F7">
        <w:tab/>
      </w:r>
      <w:r w:rsidR="00FB1124">
        <w:t>pkt 1 po wyrazach „</w:t>
      </w:r>
      <w:r w:rsidR="009477E1">
        <w:t>z wyjątkiem wytwórcy wymienionego” dodaje się wyrazy „w ust. 1a oraz</w:t>
      </w:r>
      <w:r w:rsidR="00FB1124" w:rsidRPr="00FB1124">
        <w:t>”</w:t>
      </w:r>
      <w:r w:rsidR="00FB1124">
        <w:t>,</w:t>
      </w:r>
    </w:p>
    <w:p w14:paraId="35131246" w14:textId="28665A83" w:rsidR="00265835" w:rsidRDefault="00173BAF" w:rsidP="00E46153">
      <w:pPr>
        <w:pStyle w:val="TIRtiret"/>
      </w:pPr>
      <w:r>
        <w:t>–</w:t>
      </w:r>
      <w:r w:rsidR="00B233F7">
        <w:tab/>
      </w:r>
      <w:r w:rsidR="00265835">
        <w:t>pkt 2 po wyrazach „o którym mowa w art. 70b ust. 9 pkt 2” dodaje się wyrazy „lub w art. 70g</w:t>
      </w:r>
      <w:r w:rsidR="009477E1">
        <w:t>,</w:t>
      </w:r>
      <w:r w:rsidR="00265835">
        <w:t xml:space="preserve"> lub w art. 83b ust. 1</w:t>
      </w:r>
      <w:r w:rsidR="00D371A8">
        <w:t xml:space="preserve"> oraz</w:t>
      </w:r>
      <w:r w:rsidR="00D371A8" w:rsidRPr="00D371A8">
        <w:t xml:space="preserve"> wytwórcy energii elektrycznej z odnawialnych źródeł energii w instalacji odnawialnego źródła energii o łącznej mocy zainstalowanej elektrycznej mniejszej niż 500 kW, który korzysta z możliwości sprzedaży wytwarzanej energii </w:t>
      </w:r>
      <w:r w:rsidR="009477E1">
        <w:t xml:space="preserve">elektrycznej </w:t>
      </w:r>
      <w:r w:rsidR="00D371A8" w:rsidRPr="00D371A8">
        <w:t>do wybranego podmiotu, o którym mowa w ust. 1a</w:t>
      </w:r>
      <w:r w:rsidR="00265835">
        <w:t>”</w:t>
      </w:r>
      <w:r w:rsidR="0063767C">
        <w:t>,</w:t>
      </w:r>
    </w:p>
    <w:p w14:paraId="2B3B9C9C" w14:textId="3B936CC2" w:rsidR="004568B9" w:rsidRPr="004568B9" w:rsidRDefault="004568B9" w:rsidP="004568B9">
      <w:pPr>
        <w:pStyle w:val="TIRtiret"/>
        <w:ind w:left="1134" w:hanging="567"/>
        <w:rPr>
          <w:rFonts w:eastAsia="Calibri" w:cs="Times New Roman"/>
          <w:szCs w:val="24"/>
          <w:lang w:eastAsia="en-US"/>
        </w:rPr>
      </w:pPr>
      <w:r>
        <w:t>g</w:t>
      </w:r>
      <w:r w:rsidR="00C4290B">
        <w:t>)</w:t>
      </w:r>
      <w:r w:rsidR="00B233F7">
        <w:tab/>
      </w:r>
      <w:r w:rsidRPr="004568B9">
        <w:rPr>
          <w:rFonts w:eastAsia="Calibri" w:cs="Times New Roman"/>
          <w:szCs w:val="24"/>
          <w:lang w:eastAsia="en-US"/>
        </w:rPr>
        <w:t>po ust. 11 dodaje się ust. 11</w:t>
      </w:r>
      <w:r w:rsidRPr="004568B9">
        <w:rPr>
          <w:rFonts w:eastAsia="Calibri" w:cs="Times New Roman"/>
          <w:szCs w:val="24"/>
          <w:vertAlign w:val="superscript"/>
          <w:lang w:eastAsia="en-US"/>
        </w:rPr>
        <w:t xml:space="preserve">1 </w:t>
      </w:r>
      <w:r w:rsidRPr="004568B9">
        <w:rPr>
          <w:rFonts w:eastAsia="Calibri" w:cs="Times New Roman"/>
          <w:szCs w:val="24"/>
          <w:lang w:eastAsia="en-US"/>
        </w:rPr>
        <w:t>w brzmieniu:</w:t>
      </w:r>
    </w:p>
    <w:p w14:paraId="28F3D5F4" w14:textId="4565C3A3" w:rsidR="004568B9" w:rsidRPr="004568B9" w:rsidRDefault="004568B9" w:rsidP="00835B1A">
      <w:pPr>
        <w:pStyle w:val="ZLITUSTzmustliter"/>
        <w:rPr>
          <w:rFonts w:eastAsia="Calibri"/>
        </w:rPr>
      </w:pPr>
      <w:r w:rsidRPr="004568B9">
        <w:rPr>
          <w:rFonts w:eastAsia="Calibri"/>
        </w:rPr>
        <w:t>„11</w:t>
      </w:r>
      <w:r w:rsidRPr="004568B9">
        <w:rPr>
          <w:rFonts w:eastAsia="Calibri"/>
          <w:vertAlign w:val="superscript"/>
        </w:rPr>
        <w:t>1</w:t>
      </w:r>
      <w:r w:rsidRPr="004568B9">
        <w:rPr>
          <w:rFonts w:eastAsia="Calibri"/>
        </w:rPr>
        <w:t xml:space="preserve">. Ilość biometanu wytworzonego w instalacji odnawialnego źródła energii i wprowadzonego do sieci, </w:t>
      </w:r>
      <w:r w:rsidR="00D1772A">
        <w:rPr>
          <w:rFonts w:eastAsia="Calibri"/>
        </w:rPr>
        <w:t xml:space="preserve">wyrażona w </w:t>
      </w:r>
      <w:r w:rsidR="00667429">
        <w:rPr>
          <w:rFonts w:eastAsia="Calibri"/>
        </w:rPr>
        <w:t>k</w:t>
      </w:r>
      <w:r w:rsidR="00D1772A">
        <w:rPr>
          <w:rFonts w:eastAsia="Calibri"/>
        </w:rPr>
        <w:t xml:space="preserve">Wh, </w:t>
      </w:r>
      <w:r w:rsidR="000569AB" w:rsidRPr="000569AB">
        <w:rPr>
          <w:rFonts w:eastAsia="Calibri"/>
        </w:rPr>
        <w:t>do rozliczenia której z operatorem rozliczeń energii odnawialnej, o którym mowa w art. 106, jest obowiązany wytwórca biometanu, o którym mowa w art. 83l ust. 1, ustala się</w:t>
      </w:r>
      <w:r w:rsidR="000569AB" w:rsidRPr="000569AB" w:rsidDel="000569AB">
        <w:rPr>
          <w:rFonts w:eastAsia="Calibri"/>
        </w:rPr>
        <w:t xml:space="preserve"> </w:t>
      </w:r>
      <w:r w:rsidRPr="004568B9">
        <w:rPr>
          <w:rFonts w:eastAsia="Calibri"/>
        </w:rPr>
        <w:t xml:space="preserve">na podstawie udostępnianych przez operatora systemu gazowego, na którego obszarze działania została przyłączona instalacja </w:t>
      </w:r>
      <w:bookmarkStart w:id="70" w:name="highlightHit_2543"/>
      <w:bookmarkEnd w:id="70"/>
      <w:r w:rsidRPr="004568B9">
        <w:rPr>
          <w:rFonts w:eastAsia="Calibri"/>
        </w:rPr>
        <w:t xml:space="preserve">odnawialnego </w:t>
      </w:r>
      <w:bookmarkStart w:id="71" w:name="highlightHit_2544"/>
      <w:bookmarkEnd w:id="71"/>
      <w:r w:rsidRPr="004568B9">
        <w:rPr>
          <w:rFonts w:eastAsia="Calibri"/>
        </w:rPr>
        <w:t xml:space="preserve">źródła </w:t>
      </w:r>
      <w:bookmarkStart w:id="72" w:name="highlightHit_2545"/>
      <w:bookmarkEnd w:id="72"/>
      <w:r w:rsidRPr="004568B9">
        <w:rPr>
          <w:rFonts w:eastAsia="Calibri"/>
        </w:rPr>
        <w:t>energii, rzeczywistych wskazań urządzeń pomiarowo-rozliczeniowych w ujęciu dobowym w danym miesiącu</w:t>
      </w:r>
      <w:r w:rsidR="009D29CA">
        <w:rPr>
          <w:rFonts w:eastAsia="Calibri"/>
        </w:rPr>
        <w:t>.</w:t>
      </w:r>
      <w:r w:rsidRPr="004568B9">
        <w:rPr>
          <w:rFonts w:eastAsia="Calibri"/>
        </w:rPr>
        <w:t xml:space="preserve"> </w:t>
      </w:r>
      <w:r w:rsidR="009D29CA">
        <w:rPr>
          <w:rFonts w:eastAsia="Calibri"/>
        </w:rPr>
        <w:t>P</w:t>
      </w:r>
      <w:r w:rsidRPr="004568B9">
        <w:rPr>
          <w:rFonts w:eastAsia="Calibri"/>
        </w:rPr>
        <w:t xml:space="preserve">rawo dostępu do tych danych otrzymuje także operator rozliczeń </w:t>
      </w:r>
      <w:bookmarkStart w:id="73" w:name="highlightHit_2546"/>
      <w:bookmarkEnd w:id="73"/>
      <w:r w:rsidRPr="004568B9">
        <w:rPr>
          <w:rFonts w:eastAsia="Calibri"/>
        </w:rPr>
        <w:t xml:space="preserve">energii </w:t>
      </w:r>
      <w:bookmarkStart w:id="74" w:name="highlightHit_2547"/>
      <w:bookmarkEnd w:id="74"/>
      <w:r w:rsidRPr="004568B9">
        <w:rPr>
          <w:rFonts w:eastAsia="Calibri"/>
        </w:rPr>
        <w:t xml:space="preserve">odnawialnej w celu weryfikacji wniosków, o których mowa w </w:t>
      </w:r>
      <w:r w:rsidRPr="00DB3EB3">
        <w:rPr>
          <w:rFonts w:eastAsia="Calibri"/>
        </w:rPr>
        <w:t xml:space="preserve">art. 93 ust. 2 </w:t>
      </w:r>
      <w:r w:rsidRPr="004568B9">
        <w:rPr>
          <w:rFonts w:eastAsia="Calibri"/>
        </w:rPr>
        <w:t>pkt 3.”</w:t>
      </w:r>
      <w:r w:rsidR="00AB18A2">
        <w:rPr>
          <w:rFonts w:eastAsia="Calibri"/>
        </w:rPr>
        <w:t>,</w:t>
      </w:r>
    </w:p>
    <w:p w14:paraId="7244FE76" w14:textId="5FE69333" w:rsidR="00AB18A2" w:rsidRPr="00AB18A2" w:rsidRDefault="00AB18A2" w:rsidP="00AB18A2">
      <w:pPr>
        <w:tabs>
          <w:tab w:val="left" w:pos="4820"/>
          <w:tab w:val="right" w:pos="9072"/>
        </w:tabs>
        <w:ind w:left="1134"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h)</w:t>
      </w:r>
      <w:r w:rsidR="00DB3EB3">
        <w:rPr>
          <w:rFonts w:ascii="Times New Roman" w:eastAsia="Calibri" w:hAnsi="Times New Roman" w:cs="Times New Roman"/>
          <w:sz w:val="24"/>
          <w:szCs w:val="24"/>
        </w:rPr>
        <w:tab/>
      </w:r>
      <w:r>
        <w:rPr>
          <w:rFonts w:ascii="Times New Roman" w:eastAsia="Calibri" w:hAnsi="Times New Roman" w:cs="Times New Roman"/>
          <w:sz w:val="24"/>
          <w:szCs w:val="24"/>
        </w:rPr>
        <w:t>u</w:t>
      </w:r>
      <w:r w:rsidRPr="00AB18A2">
        <w:rPr>
          <w:rFonts w:ascii="Times New Roman" w:eastAsia="Calibri" w:hAnsi="Times New Roman" w:cs="Times New Roman"/>
          <w:sz w:val="24"/>
          <w:szCs w:val="24"/>
        </w:rPr>
        <w:t>st. 11a otrzymuje brzmienie:</w:t>
      </w:r>
    </w:p>
    <w:p w14:paraId="5BE2F97D" w14:textId="2630D018" w:rsidR="00AB18A2" w:rsidRPr="00AB18A2" w:rsidRDefault="00AB18A2" w:rsidP="00835B1A">
      <w:pPr>
        <w:pStyle w:val="ZLITUSTzmustliter"/>
        <w:rPr>
          <w:rFonts w:eastAsia="Calibri"/>
        </w:rPr>
      </w:pPr>
      <w:r w:rsidRPr="00AB18A2">
        <w:rPr>
          <w:rFonts w:eastAsia="Calibri"/>
        </w:rPr>
        <w:t xml:space="preserve">„11a. Operator systemu </w:t>
      </w:r>
      <w:bookmarkStart w:id="75" w:name="_Hlk110112155"/>
      <w:r w:rsidRPr="00AB18A2">
        <w:rPr>
          <w:rFonts w:eastAsia="Calibri"/>
        </w:rPr>
        <w:t xml:space="preserve">elektroenergetycznego </w:t>
      </w:r>
      <w:r w:rsidR="001B73CB">
        <w:rPr>
          <w:rFonts w:eastAsia="Calibri"/>
        </w:rPr>
        <w:t>lub</w:t>
      </w:r>
      <w:r w:rsidRPr="00AB18A2">
        <w:rPr>
          <w:rFonts w:eastAsia="Calibri"/>
        </w:rPr>
        <w:t xml:space="preserve"> </w:t>
      </w:r>
      <w:r w:rsidR="009D29CA">
        <w:rPr>
          <w:rFonts w:eastAsia="Calibri"/>
        </w:rPr>
        <w:t xml:space="preserve">operator systemu </w:t>
      </w:r>
      <w:r w:rsidRPr="00AB18A2">
        <w:rPr>
          <w:rFonts w:eastAsia="Calibri"/>
        </w:rPr>
        <w:t>gazowego</w:t>
      </w:r>
      <w:bookmarkEnd w:id="75"/>
      <w:r w:rsidRPr="00AB18A2">
        <w:rPr>
          <w:rFonts w:eastAsia="Calibri"/>
        </w:rPr>
        <w:t xml:space="preserve">, na </w:t>
      </w:r>
      <w:r w:rsidR="009D29CA" w:rsidRPr="00AB18A2">
        <w:rPr>
          <w:rFonts w:eastAsia="Calibri"/>
        </w:rPr>
        <w:t>któr</w:t>
      </w:r>
      <w:r w:rsidR="009D29CA">
        <w:rPr>
          <w:rFonts w:eastAsia="Calibri"/>
        </w:rPr>
        <w:t>ych</w:t>
      </w:r>
      <w:r w:rsidR="009D29CA" w:rsidRPr="00AB18A2">
        <w:rPr>
          <w:rFonts w:eastAsia="Calibri"/>
        </w:rPr>
        <w:t xml:space="preserve"> </w:t>
      </w:r>
      <w:r w:rsidRPr="00AB18A2">
        <w:rPr>
          <w:rFonts w:eastAsia="Calibri"/>
        </w:rPr>
        <w:t>obszarze działania została przyłączona instalacja odnawialnego źródła energii, przekazuj</w:t>
      </w:r>
      <w:r w:rsidR="009D29CA">
        <w:rPr>
          <w:rFonts w:eastAsia="Calibri"/>
        </w:rPr>
        <w:t>ą</w:t>
      </w:r>
      <w:r w:rsidRPr="00AB18A2">
        <w:rPr>
          <w:rFonts w:eastAsia="Calibri"/>
        </w:rPr>
        <w:t xml:space="preserve"> operatorowi rozliczeń energii odnawialnej, o którym mowa w</w:t>
      </w:r>
      <w:r w:rsidR="00DB3EB3">
        <w:rPr>
          <w:rFonts w:eastAsia="Calibri"/>
        </w:rPr>
        <w:t> </w:t>
      </w:r>
      <w:r w:rsidRPr="00AB18A2">
        <w:rPr>
          <w:rFonts w:eastAsia="Calibri"/>
        </w:rPr>
        <w:t>art.</w:t>
      </w:r>
      <w:r w:rsidR="00DB3EB3">
        <w:rPr>
          <w:rFonts w:eastAsia="Calibri"/>
        </w:rPr>
        <w:t> </w:t>
      </w:r>
      <w:r w:rsidRPr="00AB18A2">
        <w:rPr>
          <w:rFonts w:eastAsia="Calibri"/>
        </w:rPr>
        <w:t xml:space="preserve">106, w terminie 10 dni po zakończeniu miesiąca, dane w ujęciu dobowym dotyczące odpowiednio ilości energii elektrycznej </w:t>
      </w:r>
      <w:r w:rsidR="001B73CB">
        <w:rPr>
          <w:rFonts w:eastAsia="Calibri"/>
        </w:rPr>
        <w:t xml:space="preserve">wytworzonej w instalacji odnawialnego źródła energii </w:t>
      </w:r>
      <w:r w:rsidRPr="00AB18A2">
        <w:rPr>
          <w:rFonts w:eastAsia="Calibri"/>
        </w:rPr>
        <w:t>lub ilości biometanu wytworzon</w:t>
      </w:r>
      <w:r w:rsidR="001B73CB">
        <w:rPr>
          <w:rFonts w:eastAsia="Calibri"/>
        </w:rPr>
        <w:t>ego</w:t>
      </w:r>
      <w:r w:rsidRPr="00AB18A2">
        <w:rPr>
          <w:rFonts w:eastAsia="Calibri"/>
        </w:rPr>
        <w:t xml:space="preserve"> w instalacji odnawialnego źródła energii</w:t>
      </w:r>
      <w:r w:rsidR="001B73CB">
        <w:rPr>
          <w:rFonts w:eastAsia="Calibri"/>
        </w:rPr>
        <w:t xml:space="preserve"> służącej do wytwarzania biometanu</w:t>
      </w:r>
      <w:r w:rsidRPr="00AB18A2">
        <w:rPr>
          <w:rFonts w:eastAsia="Calibri"/>
        </w:rPr>
        <w:t>, określone na podstawie wskazań urządzeń pomiarowo-rozliczeniowych</w:t>
      </w:r>
      <w:r w:rsidR="009D29CA">
        <w:rPr>
          <w:rFonts w:eastAsia="Calibri"/>
        </w:rPr>
        <w:t>.</w:t>
      </w:r>
      <w:bookmarkStart w:id="76" w:name="_Hlk110112207"/>
      <w:r w:rsidRPr="00AB18A2">
        <w:rPr>
          <w:rFonts w:eastAsia="Calibri"/>
        </w:rPr>
        <w:t xml:space="preserve"> </w:t>
      </w:r>
      <w:r w:rsidR="009D29CA">
        <w:rPr>
          <w:rFonts w:eastAsia="Calibri"/>
        </w:rPr>
        <w:t>D</w:t>
      </w:r>
      <w:r w:rsidRPr="00AB18A2">
        <w:rPr>
          <w:rFonts w:eastAsia="Calibri"/>
        </w:rPr>
        <w:t>ane dotyczące energii elektrycznej są przekazywane także sprzedawcy zobowiązanemu</w:t>
      </w:r>
      <w:bookmarkEnd w:id="76"/>
      <w:r w:rsidRPr="00AB18A2">
        <w:rPr>
          <w:rFonts w:eastAsia="Calibri"/>
        </w:rPr>
        <w:t>.”</w:t>
      </w:r>
      <w:r>
        <w:rPr>
          <w:rFonts w:eastAsia="Calibri"/>
        </w:rPr>
        <w:t>,</w:t>
      </w:r>
    </w:p>
    <w:p w14:paraId="4CFEEE9D" w14:textId="5C7B5D55" w:rsidR="0063767C" w:rsidRDefault="008317C8" w:rsidP="00AB18A2">
      <w:pPr>
        <w:pStyle w:val="LITlitera"/>
        <w:numPr>
          <w:ilvl w:val="0"/>
          <w:numId w:val="83"/>
        </w:numPr>
      </w:pPr>
      <w:r>
        <w:t xml:space="preserve">po ust. 14 </w:t>
      </w:r>
      <w:r w:rsidR="0063767C">
        <w:t>dodaje się ust. 14a w brzmieniu:</w:t>
      </w:r>
    </w:p>
    <w:p w14:paraId="5BF7D47C" w14:textId="6ACA99A5" w:rsidR="0063767C" w:rsidRDefault="0063767C" w:rsidP="00835B1A">
      <w:pPr>
        <w:pStyle w:val="ZLITUSTzmustliter"/>
      </w:pPr>
      <w:r w:rsidRPr="0063767C">
        <w:t xml:space="preserve">„14a. W przypadku gdy wynik </w:t>
      </w:r>
      <w:r w:rsidR="008317C8">
        <w:t>obliczenia</w:t>
      </w:r>
      <w:r w:rsidRPr="0063767C">
        <w:t>, o którym mowa w ust. 14</w:t>
      </w:r>
      <w:r w:rsidR="008317C8">
        <w:t>,</w:t>
      </w:r>
      <w:r w:rsidRPr="0063767C">
        <w:t xml:space="preserve"> będzie ujemny w danej dobie lub w danych okresach rozliczeniowych, rozlic</w:t>
      </w:r>
      <w:r>
        <w:t>za się</w:t>
      </w:r>
      <w:r w:rsidRPr="0063767C">
        <w:t xml:space="preserve"> </w:t>
      </w:r>
      <w:r w:rsidR="004D1211">
        <w:t xml:space="preserve">go </w:t>
      </w:r>
      <w:r w:rsidRPr="0063767C">
        <w:t>w kolejnych dobach lub okresach rozliczeniowych, aż do całkowitego zbilansowania z wynikiem dodatnim</w:t>
      </w:r>
      <w:r w:rsidR="00B233F7">
        <w:t>.</w:t>
      </w:r>
      <w:r w:rsidRPr="0063767C">
        <w:t>”</w:t>
      </w:r>
      <w:r w:rsidR="004D1211">
        <w:t>;</w:t>
      </w:r>
    </w:p>
    <w:p w14:paraId="37B0E65D" w14:textId="59923A22" w:rsidR="00265835" w:rsidRDefault="00835B1A" w:rsidP="00E7265F">
      <w:pPr>
        <w:pStyle w:val="PKTpunkt"/>
        <w:keepNext/>
      </w:pPr>
      <w:r>
        <w:t>91</w:t>
      </w:r>
      <w:r w:rsidR="00265835">
        <w:t>)</w:t>
      </w:r>
      <w:r w:rsidR="00265835">
        <w:tab/>
        <w:t>w art. 93:</w:t>
      </w:r>
    </w:p>
    <w:p w14:paraId="25BF10B2" w14:textId="715C9A40" w:rsidR="00A32FAA" w:rsidRDefault="00A32FAA" w:rsidP="00024454">
      <w:pPr>
        <w:pStyle w:val="LITlitera"/>
        <w:keepNext/>
      </w:pPr>
      <w:r>
        <w:t>a)</w:t>
      </w:r>
      <w:r>
        <w:tab/>
        <w:t>w ust. 1:</w:t>
      </w:r>
    </w:p>
    <w:p w14:paraId="41B96186" w14:textId="65FD7649" w:rsidR="00A32FAA" w:rsidRDefault="00A32FAA" w:rsidP="00A32FAA">
      <w:pPr>
        <w:pStyle w:val="TIRtiret"/>
      </w:pPr>
      <w:r>
        <w:t>–</w:t>
      </w:r>
      <w:r>
        <w:tab/>
        <w:t>po pkt 3 dodaje się pkt 3a w brzmieniu</w:t>
      </w:r>
      <w:r w:rsidRPr="00454B31">
        <w:t>:</w:t>
      </w:r>
    </w:p>
    <w:p w14:paraId="660876CA" w14:textId="6D88F4E7" w:rsidR="00A32FAA" w:rsidRDefault="00A32FAA" w:rsidP="005B080A">
      <w:pPr>
        <w:pStyle w:val="ZTIRPKTzmpkttiret"/>
      </w:pPr>
      <w:r>
        <w:t>„3a)</w:t>
      </w:r>
      <w:r>
        <w:tab/>
        <w:t>obliczenia, w przypadku wytwórców</w:t>
      </w:r>
      <w:r w:rsidR="00186B33">
        <w:t xml:space="preserve"> energii elektrycznej</w:t>
      </w:r>
      <w:r>
        <w:t xml:space="preserve"> w instalacji odnawialnego źródła energii, o której mowa w </w:t>
      </w:r>
      <w:r w:rsidRPr="001A56A5">
        <w:t>art. 74 ust. 2 pkt 2</w:t>
      </w:r>
      <w:r>
        <w:t xml:space="preserve"> lit. b, różnicy między wartością </w:t>
      </w:r>
      <w:r w:rsidRPr="00954F57">
        <w:t xml:space="preserve">energii elektrycznej </w:t>
      </w:r>
      <w:r>
        <w:t xml:space="preserve">zakupionej na podstawie </w:t>
      </w:r>
      <w:r w:rsidR="00F632D5">
        <w:t>art. 92 ust. 1b</w:t>
      </w:r>
      <w:r>
        <w:t xml:space="preserve"> a wartością zakupu tej energii elektrycznej wynikającej z realizacji obowiązku, o którym mowa w art. 40 ust. </w:t>
      </w:r>
      <w:r w:rsidRPr="00555B81">
        <w:t>1</w:t>
      </w:r>
      <w:r w:rsidR="006843E8">
        <w:t>,</w:t>
      </w:r>
      <w:r w:rsidRPr="00555B81">
        <w:t xml:space="preserve"> </w:t>
      </w:r>
      <w:r>
        <w:t xml:space="preserve">od pierwszego dnia wytworzenia i sprzedaży energii </w:t>
      </w:r>
      <w:r w:rsidR="00186B33">
        <w:t xml:space="preserve">elektrycznej </w:t>
      </w:r>
      <w:r>
        <w:t xml:space="preserve">po zakończeniu modernizacji tej instalacji do ostatniego dnia miesiąca, w którym otrzymał od </w:t>
      </w:r>
      <w:r w:rsidR="00B86CEA">
        <w:t>wytwórcy</w:t>
      </w:r>
      <w:r w:rsidR="00C60F5A">
        <w:t xml:space="preserve"> opinię</w:t>
      </w:r>
      <w:r>
        <w:t>, o której mowa w art. 70b ust. 11</w:t>
      </w:r>
      <w:r w:rsidR="00594439">
        <w:t>b</w:t>
      </w:r>
      <w:r>
        <w:t xml:space="preserve"> pkt </w:t>
      </w:r>
      <w:r w:rsidR="00C60F5A">
        <w:t>3</w:t>
      </w:r>
      <w:r w:rsidR="00B86CEA">
        <w:t xml:space="preserve"> albo art. 83 ust. 1 pkt </w:t>
      </w:r>
      <w:r w:rsidR="00C60F5A">
        <w:t xml:space="preserve">4 lit. </w:t>
      </w:r>
      <w:r w:rsidR="001205D5">
        <w:t>c</w:t>
      </w:r>
      <w:r w:rsidR="003426B7">
        <w:t>,</w:t>
      </w:r>
      <w:r>
        <w:t xml:space="preserve"> i uwzględnienia </w:t>
      </w:r>
      <w:r w:rsidR="001205D5">
        <w:t>t</w:t>
      </w:r>
      <w:r>
        <w:t xml:space="preserve">ej </w:t>
      </w:r>
      <w:r w:rsidR="001205D5">
        <w:t xml:space="preserve">różnicy </w:t>
      </w:r>
      <w:r>
        <w:t>w kolejnym rozliczeniu z wytwórcą;”,</w:t>
      </w:r>
    </w:p>
    <w:p w14:paraId="1D1B6BDE" w14:textId="019A8BC1" w:rsidR="00A32FAA" w:rsidRDefault="00A32FAA" w:rsidP="00A32FAA">
      <w:pPr>
        <w:pStyle w:val="TIRtiret"/>
      </w:pPr>
      <w:r>
        <w:t>–</w:t>
      </w:r>
      <w:r>
        <w:tab/>
      </w:r>
      <w:r w:rsidR="0004740B">
        <w:t xml:space="preserve">w </w:t>
      </w:r>
      <w:r>
        <w:t xml:space="preserve">pkt </w:t>
      </w:r>
      <w:r w:rsidR="0004740B">
        <w:t>4</w:t>
      </w:r>
      <w:r>
        <w:t xml:space="preserve"> </w:t>
      </w:r>
      <w:r w:rsidR="0004740B">
        <w:t>po wyrazach „wykazanej w sprawozdaniu</w:t>
      </w:r>
      <w:r w:rsidR="006843E8">
        <w:t>”</w:t>
      </w:r>
      <w:r w:rsidR="0004740B">
        <w:t xml:space="preserve"> </w:t>
      </w:r>
      <w:r>
        <w:t xml:space="preserve">dodaje się </w:t>
      </w:r>
      <w:r w:rsidR="0004740B">
        <w:t>wyrazy „</w:t>
      </w:r>
      <w:r w:rsidR="00186B33">
        <w:t xml:space="preserve"> , </w:t>
      </w:r>
      <w:r w:rsidR="0004740B" w:rsidRPr="0004740B">
        <w:t xml:space="preserve">z uwzględnieniem </w:t>
      </w:r>
      <w:bookmarkStart w:id="77" w:name="_Hlk120211149"/>
      <w:r w:rsidR="0004740B" w:rsidRPr="0004740B">
        <w:t>art. 7</w:t>
      </w:r>
      <w:r w:rsidR="00C303F0">
        <w:t>4</w:t>
      </w:r>
      <w:r w:rsidR="0004740B" w:rsidRPr="0004740B">
        <w:t xml:space="preserve"> ust. </w:t>
      </w:r>
      <w:r w:rsidR="00C303F0">
        <w:t>2</w:t>
      </w:r>
      <w:r w:rsidR="005264D4">
        <w:t>d</w:t>
      </w:r>
      <w:bookmarkEnd w:id="77"/>
      <w:r w:rsidR="006843E8">
        <w:t>,</w:t>
      </w:r>
      <w:r w:rsidR="0004740B" w:rsidRPr="0004740B">
        <w:t xml:space="preserve"> w przypadku instalacji, o których mowa w art. 74 ust. 2 pkt 2 lit. b</w:t>
      </w:r>
      <w:r w:rsidR="0004740B">
        <w:t>”,</w:t>
      </w:r>
    </w:p>
    <w:p w14:paraId="01139885" w14:textId="312FD58F" w:rsidR="0004740B" w:rsidRDefault="0004740B" w:rsidP="00A32FAA">
      <w:pPr>
        <w:pStyle w:val="TIRtiret"/>
      </w:pPr>
      <w:r>
        <w:t>–</w:t>
      </w:r>
      <w:r>
        <w:tab/>
        <w:t>po pkt 4 dodaje się pkt 4a w brzmieniu:</w:t>
      </w:r>
    </w:p>
    <w:p w14:paraId="55C5784D" w14:textId="26145D3C" w:rsidR="00A32FAA" w:rsidRDefault="0004740B" w:rsidP="005B080A">
      <w:pPr>
        <w:pStyle w:val="ZTIRPKTzmpkttiret"/>
      </w:pPr>
      <w:r>
        <w:t>„4a)</w:t>
      </w:r>
      <w:r>
        <w:tab/>
      </w:r>
      <w:r w:rsidRPr="0004740B">
        <w:t xml:space="preserve">przekazania, w przypadku instalacji odnawialnego źródła energii, o której mowa w art. 74 ust. 2 pkt 2 lit. b, operatorowi rozliczeń energii odnawialnej, o którym mowa w art. 106, pierwszego sprawozdania oraz pierwszego wniosku, o których mowa w pkt 4, za okres od pierwszego dnia wytworzenia i sprzedaży energii </w:t>
      </w:r>
      <w:r w:rsidR="00186B33">
        <w:t xml:space="preserve">elektrycznej </w:t>
      </w:r>
      <w:r w:rsidRPr="0004740B">
        <w:t xml:space="preserve">po zakończeniu modernizacji tej instalacji do ostatniego dnia miesiąca objętego sprawozdaniem i wnioskiem, w terminie 15 dni od zakończenia miesiąca, w którym ten sprzedawca otrzymał od </w:t>
      </w:r>
      <w:r w:rsidR="00B86CEA">
        <w:t>wytwórcy</w:t>
      </w:r>
      <w:r w:rsidRPr="0004740B">
        <w:t xml:space="preserve"> opinię, o której mowa w art. 70b ust. 11</w:t>
      </w:r>
      <w:r w:rsidR="00594439">
        <w:t>b</w:t>
      </w:r>
      <w:r w:rsidRPr="0004740B">
        <w:t xml:space="preserve"> pkt </w:t>
      </w:r>
      <w:r w:rsidR="00FA1416">
        <w:t xml:space="preserve">3 </w:t>
      </w:r>
      <w:r w:rsidR="00B86CEA">
        <w:t xml:space="preserve">albo art. 83 ust. 1 pkt </w:t>
      </w:r>
      <w:r w:rsidR="00FA1416">
        <w:t>4 lit. c</w:t>
      </w:r>
      <w:r>
        <w:t>;”</w:t>
      </w:r>
      <w:r w:rsidR="000B347F">
        <w:t>,</w:t>
      </w:r>
    </w:p>
    <w:p w14:paraId="7F438A12" w14:textId="3058A43F" w:rsidR="00691DE9" w:rsidRDefault="00A32FAA" w:rsidP="00265835">
      <w:pPr>
        <w:pStyle w:val="LITlitera"/>
        <w:keepNext/>
      </w:pPr>
      <w:r>
        <w:t>b</w:t>
      </w:r>
      <w:r w:rsidR="00265835">
        <w:t>)</w:t>
      </w:r>
      <w:r w:rsidR="00265835">
        <w:tab/>
      </w:r>
      <w:r w:rsidR="00691DE9" w:rsidRPr="00444A18">
        <w:rPr>
          <w:rFonts w:eastAsia="Calibri" w:cs="Times New Roman"/>
          <w:szCs w:val="24"/>
          <w:lang w:eastAsia="en-US"/>
        </w:rPr>
        <w:t>ust. 2 i 3 otrzymują brzmienie:</w:t>
      </w:r>
    </w:p>
    <w:p w14:paraId="0D84C511" w14:textId="62967D95" w:rsidR="00691DE9" w:rsidRPr="00691DE9" w:rsidRDefault="00691DE9" w:rsidP="005B080A">
      <w:pPr>
        <w:pStyle w:val="ZLITUSTzmustliter"/>
      </w:pPr>
      <w:r w:rsidRPr="00691DE9">
        <w:rPr>
          <w:rFonts w:eastAsia="Calibri" w:cs="Times New Roman"/>
          <w:szCs w:val="24"/>
        </w:rPr>
        <w:t xml:space="preserve">„2. </w:t>
      </w:r>
      <w:r w:rsidRPr="00691DE9">
        <w:t>Wytwórca energii elektrycznej wytworzonej z odnawialnych źródeł energii w instalacji odnawialnego źródła energii o łącznej mocy zainstalowanej elektrycznej mniejszej niż 500 kW, który korzysta z możliwości sprzedaży wytwarzanej energii wybranemu podmiotowi, o którym mowa w art. 92 ust. 1a</w:t>
      </w:r>
      <w:r w:rsidR="003426B7">
        <w:t>,</w:t>
      </w:r>
      <w:r w:rsidRPr="00691DE9">
        <w:t xml:space="preserve"> wytwórca energii elektrycznej wytworzonej z odnawialnych źródeł energii w instalacji odnawialnego źródła energii o łącznej mocy zainstalowanej elektrycznej nie mniejszej niż 500 kW, w celu sprzedaży energii elektrycznej z odnawialnych źródeł energii w okresie określonym w przepisach wydanych na podstawie art. 77 ust. 3</w:t>
      </w:r>
      <w:r w:rsidR="003426B7">
        <w:t>,</w:t>
      </w:r>
      <w:r w:rsidRPr="00691DE9">
        <w:t xml:space="preserve"> wytwórca energii elektrycznej wytworzonej z odnawialnych źródeł energii w instalacji odnawialnego źródła energii, o którym mowa w art. 70a ust. 2, art. 70b ust. 9 pkt 2, art. 70g i art. 83b ust. 1, w celu sprzedaży energii elektrycznej z odnawialnych źródeł energii w okresie określonym odpowiednio w art. 70f, art. 70j ust. 3 i w art. 83e ust. 2</w:t>
      </w:r>
      <w:r w:rsidR="003426B7">
        <w:t>,</w:t>
      </w:r>
      <w:r w:rsidRPr="00691DE9">
        <w:t xml:space="preserve"> oraz wytwórca biometanu, o którym mowa w art. 83l ust. 1, w celu sprzedaży biometanu wybranemu podmiotowi w okresie określonym w art. 83p, </w:t>
      </w:r>
      <w:r w:rsidR="00DC43D0">
        <w:t>są</w:t>
      </w:r>
      <w:r w:rsidR="00DC43D0" w:rsidRPr="00691DE9">
        <w:t xml:space="preserve"> </w:t>
      </w:r>
      <w:r w:rsidRPr="00691DE9">
        <w:t>obowiązan</w:t>
      </w:r>
      <w:r w:rsidR="00DC43D0">
        <w:t>i</w:t>
      </w:r>
      <w:r w:rsidRPr="00691DE9">
        <w:t xml:space="preserve"> do:</w:t>
      </w:r>
    </w:p>
    <w:p w14:paraId="1F71514D" w14:textId="2A30DE07" w:rsidR="00DC43D0" w:rsidRDefault="00691DE9" w:rsidP="005B080A">
      <w:pPr>
        <w:pStyle w:val="ZLITPKTzmpktliter"/>
      </w:pPr>
      <w:bookmarkStart w:id="78" w:name="_Hlk110112571"/>
      <w:r w:rsidRPr="00691DE9">
        <w:rPr>
          <w:rFonts w:eastAsia="Calibri" w:cs="Times New Roman"/>
          <w:szCs w:val="24"/>
        </w:rPr>
        <w:t>1)</w:t>
      </w:r>
      <w:r w:rsidR="005B080A">
        <w:rPr>
          <w:rFonts w:eastAsia="Calibri" w:cs="Times New Roman"/>
          <w:szCs w:val="24"/>
        </w:rPr>
        <w:tab/>
      </w:r>
      <w:r w:rsidRPr="00691DE9">
        <w:t xml:space="preserve">prowadzenia dokumentacji, obejmującej wszystkie następujące po sobie doby, dotyczącej </w:t>
      </w:r>
      <w:r w:rsidR="00AA104C">
        <w:t xml:space="preserve">ilości, </w:t>
      </w:r>
      <w:r w:rsidR="00AA104C" w:rsidRPr="00691DE9">
        <w:t>wyrażon</w:t>
      </w:r>
      <w:r w:rsidR="00AA104C">
        <w:t>ej</w:t>
      </w:r>
      <w:r w:rsidR="00AA104C" w:rsidRPr="00691DE9">
        <w:t xml:space="preserve"> w kWh</w:t>
      </w:r>
      <w:r w:rsidR="00AA104C">
        <w:t xml:space="preserve">, </w:t>
      </w:r>
      <w:r w:rsidR="00AA104C" w:rsidRPr="00691DE9">
        <w:t>odpowiednio</w:t>
      </w:r>
      <w:r w:rsidR="00DC43D0">
        <w:t>:</w:t>
      </w:r>
    </w:p>
    <w:p w14:paraId="7E50EBA2" w14:textId="49C27FEE" w:rsidR="00DC43D0" w:rsidRDefault="00DC43D0" w:rsidP="005B080A">
      <w:pPr>
        <w:pStyle w:val="ZLITLITwPKTzmlitwpktliter"/>
      </w:pPr>
      <w:r>
        <w:t>a)</w:t>
      </w:r>
      <w:r w:rsidR="005B080A">
        <w:tab/>
      </w:r>
      <w:r w:rsidR="00691DE9" w:rsidRPr="00691DE9">
        <w:t>energii elektrycznej objętej ofertą, o której mowa w art. 79 i w art. 83h, oraz podlegającej sprzedaży, o której mowa w art. 70a ust. 2, art. 70b ust. 9 pkt 2 i art. 70g, albo</w:t>
      </w:r>
    </w:p>
    <w:p w14:paraId="0412C0A0" w14:textId="35FD47E4" w:rsidR="00DC43D0" w:rsidRDefault="00DC43D0" w:rsidP="005B080A">
      <w:pPr>
        <w:pStyle w:val="ZLITLITwPKTzmlitwpktliter"/>
      </w:pPr>
      <w:r>
        <w:t>b)</w:t>
      </w:r>
      <w:r w:rsidR="005B080A">
        <w:tab/>
      </w:r>
      <w:r w:rsidR="00691DE9" w:rsidRPr="00691DE9">
        <w:t>biometanu podlegające</w:t>
      </w:r>
      <w:r w:rsidR="001F1D1D">
        <w:t>go</w:t>
      </w:r>
      <w:r w:rsidR="00691DE9" w:rsidRPr="00691DE9">
        <w:t xml:space="preserve"> sprzedaży, o której mowa w art. 83l ust. 1</w:t>
      </w:r>
      <w:r w:rsidR="00445DAA">
        <w:t xml:space="preserve"> </w:t>
      </w:r>
    </w:p>
    <w:p w14:paraId="3988D5E6" w14:textId="453ECCFD" w:rsidR="00691DE9" w:rsidRPr="00691DE9" w:rsidRDefault="005B080A" w:rsidP="005B080A">
      <w:pPr>
        <w:pStyle w:val="ZLITCZWSPLITwPKTzmczciwsplitwpktliter"/>
        <w:rPr>
          <w:rFonts w:eastAsia="Calibri" w:cs="Times New Roman"/>
        </w:rPr>
      </w:pPr>
      <w:r w:rsidRPr="005B080A">
        <w:t>–</w:t>
      </w:r>
      <w:r w:rsidR="000E1EC7">
        <w:t xml:space="preserve"> </w:t>
      </w:r>
      <w:r w:rsidR="00691DE9" w:rsidRPr="00691DE9">
        <w:t>wytworzon</w:t>
      </w:r>
      <w:r w:rsidR="001F1D1D">
        <w:t>ych</w:t>
      </w:r>
      <w:r w:rsidR="00691DE9" w:rsidRPr="00691DE9">
        <w:t xml:space="preserve"> z odnawialnych źródeł energii w instalacji odnawialnego źródła energii, </w:t>
      </w:r>
      <w:r w:rsidR="001F1D1D" w:rsidRPr="00691DE9">
        <w:t>sprzedan</w:t>
      </w:r>
      <w:r w:rsidR="001F1D1D">
        <w:t>ych</w:t>
      </w:r>
      <w:r w:rsidR="001F1D1D" w:rsidRPr="00691DE9">
        <w:t xml:space="preserve"> </w:t>
      </w:r>
      <w:r w:rsidR="00691DE9" w:rsidRPr="00691DE9">
        <w:t>w danym miesiącu</w:t>
      </w:r>
      <w:r w:rsidR="001F1D1D">
        <w:t>, oraz ich</w:t>
      </w:r>
      <w:r w:rsidR="001F1D1D" w:rsidRPr="00691DE9">
        <w:t xml:space="preserve"> cen</w:t>
      </w:r>
      <w:r w:rsidR="00691DE9" w:rsidRPr="00691DE9">
        <w:t>, wyrażon</w:t>
      </w:r>
      <w:r w:rsidR="001F1D1D">
        <w:t>ych</w:t>
      </w:r>
      <w:r w:rsidR="00691DE9" w:rsidRPr="00691DE9">
        <w:t xml:space="preserve"> w złotych z dokładnością do jednego grosza za 1 MWh, z uwzględnieniem wskazania daty pierwszego wprowadzenia tej energii elektrycznej albo tego biometanu do sieci dystrybucyjnej lub sieci przesyłowej;</w:t>
      </w:r>
    </w:p>
    <w:p w14:paraId="51829F49" w14:textId="40ADD3B5" w:rsidR="00691DE9" w:rsidRPr="00691DE9" w:rsidRDefault="00691DE9" w:rsidP="005B080A">
      <w:pPr>
        <w:pStyle w:val="ZLITPKTzmpktliter"/>
        <w:rPr>
          <w:rFonts w:eastAsia="Calibri"/>
        </w:rPr>
      </w:pPr>
      <w:bookmarkStart w:id="79" w:name="_Hlk110112654"/>
      <w:bookmarkEnd w:id="78"/>
      <w:r w:rsidRPr="00691DE9">
        <w:rPr>
          <w:rFonts w:eastAsia="Calibri"/>
        </w:rPr>
        <w:t>2)</w:t>
      </w:r>
      <w:r w:rsidR="005B080A">
        <w:rPr>
          <w:rFonts w:eastAsia="Calibri"/>
        </w:rPr>
        <w:tab/>
      </w:r>
      <w:r w:rsidRPr="00691DE9">
        <w:rPr>
          <w:rFonts w:eastAsia="Calibri"/>
        </w:rPr>
        <w:t>obliczenia wartości:</w:t>
      </w:r>
    </w:p>
    <w:p w14:paraId="1B259F58" w14:textId="4EAF4CB0" w:rsidR="00691DE9" w:rsidRPr="00691DE9" w:rsidRDefault="00691DE9" w:rsidP="005B080A">
      <w:pPr>
        <w:pStyle w:val="ZLITLITwPKTzmlitwpktliter"/>
        <w:rPr>
          <w:rFonts w:eastAsia="Calibri"/>
        </w:rPr>
      </w:pPr>
      <w:r w:rsidRPr="00691DE9">
        <w:rPr>
          <w:rFonts w:eastAsia="Calibri"/>
        </w:rPr>
        <w:t>a)</w:t>
      </w:r>
      <w:r w:rsidR="005B080A">
        <w:rPr>
          <w:rFonts w:eastAsia="Calibri"/>
        </w:rPr>
        <w:tab/>
      </w:r>
      <w:r w:rsidRPr="00691DE9">
        <w:rPr>
          <w:rFonts w:eastAsia="Calibri"/>
        </w:rPr>
        <w:t xml:space="preserve">energii elektrycznej wytworzonej z </w:t>
      </w:r>
      <w:bookmarkStart w:id="80" w:name="highlightHit_2673"/>
      <w:bookmarkEnd w:id="80"/>
      <w:r w:rsidRPr="00691DE9">
        <w:rPr>
          <w:rFonts w:eastAsia="Calibri"/>
        </w:rPr>
        <w:t xml:space="preserve">odnawialnych </w:t>
      </w:r>
      <w:bookmarkStart w:id="81" w:name="highlightHit_2674"/>
      <w:bookmarkEnd w:id="81"/>
      <w:r w:rsidRPr="00691DE9">
        <w:rPr>
          <w:rFonts w:eastAsia="Calibri"/>
        </w:rPr>
        <w:t xml:space="preserve">źródeł </w:t>
      </w:r>
      <w:bookmarkStart w:id="82" w:name="highlightHit_2675"/>
      <w:bookmarkEnd w:id="82"/>
      <w:r w:rsidRPr="00691DE9">
        <w:rPr>
          <w:rFonts w:eastAsia="Calibri"/>
        </w:rPr>
        <w:t xml:space="preserve">energii w instalacji </w:t>
      </w:r>
      <w:bookmarkStart w:id="83" w:name="highlightHit_2676"/>
      <w:bookmarkEnd w:id="83"/>
      <w:r w:rsidRPr="00691DE9">
        <w:rPr>
          <w:rFonts w:eastAsia="Calibri"/>
        </w:rPr>
        <w:t xml:space="preserve">odnawialnego </w:t>
      </w:r>
      <w:bookmarkStart w:id="84" w:name="highlightHit_2677"/>
      <w:bookmarkEnd w:id="84"/>
      <w:r w:rsidRPr="00691DE9">
        <w:rPr>
          <w:rFonts w:eastAsia="Calibri"/>
        </w:rPr>
        <w:t xml:space="preserve">źródła </w:t>
      </w:r>
      <w:bookmarkStart w:id="85" w:name="highlightHit_2678"/>
      <w:bookmarkEnd w:id="85"/>
      <w:r w:rsidRPr="00691DE9">
        <w:rPr>
          <w:rFonts w:eastAsia="Calibri"/>
        </w:rPr>
        <w:t>energii sprzedanej w danym miesiącu, jako iloczyn ilości energii elektrycznej, o której mowa w pkt 1</w:t>
      </w:r>
      <w:r w:rsidR="00E15879">
        <w:rPr>
          <w:rFonts w:eastAsia="Calibri"/>
        </w:rPr>
        <w:t xml:space="preserve"> lit. a</w:t>
      </w:r>
      <w:r w:rsidRPr="00691DE9">
        <w:rPr>
          <w:rFonts w:eastAsia="Calibri"/>
        </w:rPr>
        <w:t xml:space="preserve">, i średniej dziennej ceny energii elektrycznej, stanowiącej średnią arytmetyczną obliczoną ze średnich ważonych wolumenem transakcji sesyjnych giełdowych cen energii elektrycznej we wszystkich godzinach dnia dostawy tej energii, zawartych na rynku, na którym są zawierane transakcje sesyjne giełdowe z dostawą energii elektrycznej w dniu następnym i dwa dni po dniu zawarcia transakcji sesyjnych giełdowych, </w:t>
      </w:r>
    </w:p>
    <w:p w14:paraId="0D5EB50F" w14:textId="361DC8BD" w:rsidR="00691DE9" w:rsidRPr="00691DE9" w:rsidRDefault="00691DE9" w:rsidP="005B080A">
      <w:pPr>
        <w:pStyle w:val="ZLITLITwPKTzmlitwpktliter"/>
        <w:rPr>
          <w:rFonts w:eastAsia="Calibri"/>
        </w:rPr>
      </w:pPr>
      <w:r w:rsidRPr="00691DE9">
        <w:rPr>
          <w:rFonts w:eastAsia="Calibri"/>
        </w:rPr>
        <w:t>b)</w:t>
      </w:r>
      <w:r w:rsidR="005B080A">
        <w:rPr>
          <w:rFonts w:eastAsia="Calibri"/>
        </w:rPr>
        <w:tab/>
      </w:r>
      <w:r w:rsidRPr="00691DE9">
        <w:rPr>
          <w:rFonts w:eastAsia="Calibri"/>
        </w:rPr>
        <w:t>biometanu wytworzonego z odnawialnych źródeł energii w instalacji odnawialnego źródła energii</w:t>
      </w:r>
      <w:r w:rsidR="00E15879">
        <w:rPr>
          <w:rFonts w:eastAsia="Calibri"/>
        </w:rPr>
        <w:t xml:space="preserve"> służących do wytwarzania biometanu</w:t>
      </w:r>
      <w:r w:rsidRPr="00691DE9">
        <w:rPr>
          <w:rFonts w:eastAsia="Calibri"/>
        </w:rPr>
        <w:t xml:space="preserve"> sprzedanego w danym miesiącu, jako iloczyn ilości biometanu, o której mowa w pkt 1</w:t>
      </w:r>
      <w:r w:rsidR="00E15879">
        <w:rPr>
          <w:rFonts w:eastAsia="Calibri"/>
        </w:rPr>
        <w:t xml:space="preserve"> lit. b</w:t>
      </w:r>
      <w:r w:rsidRPr="00691DE9">
        <w:rPr>
          <w:rFonts w:eastAsia="Calibri"/>
        </w:rPr>
        <w:t>, i średniej dziennej ceny gazu ziemnego, stanowiącej średnią arytmetyczną obliczoną ze średnich ważonych wolumenem transakcji sesyjnych giełdowych cen gazu ziemnego we wszystkich godzinach dnia dostawy tego gazu, zawartych na rynku, na którym są zawierane transakcje sesyjne giełdowe z dostawą tego gazu w dniu następnym i dwa dni po dniu zawarcia transakcji sesyjnych giełdowych</w:t>
      </w:r>
    </w:p>
    <w:p w14:paraId="0554BBDF" w14:textId="005B691D" w:rsidR="00691DE9" w:rsidRPr="00691DE9" w:rsidRDefault="005B080A" w:rsidP="005B080A">
      <w:pPr>
        <w:pStyle w:val="ZLITCZWSPLITwPKTzmczciwsplitwpktliter"/>
        <w:rPr>
          <w:rFonts w:eastAsia="Calibri"/>
        </w:rPr>
      </w:pPr>
      <w:r w:rsidRPr="005B080A">
        <w:rPr>
          <w:rFonts w:eastAsia="Calibri"/>
        </w:rPr>
        <w:t>–</w:t>
      </w:r>
      <w:r>
        <w:rPr>
          <w:rFonts w:eastAsia="Calibri"/>
        </w:rPr>
        <w:t xml:space="preserve"> </w:t>
      </w:r>
      <w:r w:rsidR="00691DE9" w:rsidRPr="00691DE9">
        <w:rPr>
          <w:rFonts w:eastAsia="Calibri"/>
        </w:rPr>
        <w:t>niezawierającej kwot podatku od towarów i usług, wyrażonej w złotych z dokładnością do jednego grosza za 1 MWh, obliczanej i publikowanej przez podmiot, o którym mowa w art. 64 ust. 1 pkt 1, zgodnie z przyjętymi przez ten podmiot zasadami;</w:t>
      </w:r>
    </w:p>
    <w:bookmarkEnd w:id="79"/>
    <w:p w14:paraId="1EB80F10" w14:textId="15C91329" w:rsidR="00691DE9" w:rsidRDefault="00691DE9" w:rsidP="006D2D45">
      <w:pPr>
        <w:pStyle w:val="ZLITPKTzmpktliter"/>
      </w:pPr>
      <w:r w:rsidRPr="00691DE9">
        <w:rPr>
          <w:rFonts w:eastAsia="Calibri" w:cs="Times New Roman"/>
          <w:szCs w:val="24"/>
        </w:rPr>
        <w:t>3)</w:t>
      </w:r>
      <w:r w:rsidR="00367325">
        <w:rPr>
          <w:rFonts w:eastAsia="Calibri" w:cs="Times New Roman"/>
          <w:szCs w:val="24"/>
        </w:rPr>
        <w:tab/>
      </w:r>
      <w:r w:rsidRPr="00691DE9">
        <w:t>przekazywania operatorowi rozliczeń energii odnawialnej, o którym mowa w art. 106, w terminie 15 dni po zakończeniu miesiąca, sprawozdania miesięcznego zawierającego informacje, o których mowa w pkt 1 i 2, oraz wniosku o pokrycie ujemnego salda, obliczonego na podstawie różnicy między wartością sprzedaży energii elektrycznej, o któr</w:t>
      </w:r>
      <w:r w:rsidRPr="00722204">
        <w:t>ej</w:t>
      </w:r>
      <w:r w:rsidRPr="00691DE9">
        <w:t xml:space="preserve"> mowa w pkt 1</w:t>
      </w:r>
      <w:r w:rsidR="00E15879">
        <w:t xml:space="preserve"> lit. a</w:t>
      </w:r>
      <w:r w:rsidRPr="00691DE9">
        <w:t>, obliczoną zgodnie z pkt 2, a wartością tej energii elektrycznej albo wartością sprzedaży biometanu, o której mowa w pkt 1</w:t>
      </w:r>
      <w:r w:rsidR="00E15879">
        <w:t xml:space="preserve"> lit. b</w:t>
      </w:r>
      <w:r w:rsidRPr="00691DE9">
        <w:t>, obliczoną zgodnie z pkt 2, a wartością tego biometanu, ustalon</w:t>
      </w:r>
      <w:r w:rsidR="00E15879">
        <w:t>ymi</w:t>
      </w:r>
      <w:r w:rsidRPr="00691DE9">
        <w:t xml:space="preserve"> na podstawie:</w:t>
      </w:r>
    </w:p>
    <w:p w14:paraId="1626A35E" w14:textId="6DFFEFCF" w:rsidR="00691DE9" w:rsidRPr="00691DE9" w:rsidRDefault="00691DE9" w:rsidP="005B080A">
      <w:pPr>
        <w:pStyle w:val="ZLITLITwPKTzmlitwpktliter"/>
      </w:pPr>
      <w:r w:rsidRPr="00691DE9">
        <w:t>a)</w:t>
      </w:r>
      <w:r w:rsidRPr="00691DE9">
        <w:tab/>
        <w:t>ceny zawartej w ofercie, o której mowa w art. 79, która wygrała aukcję, skorygowanej zgodnie z art. 39 ust. 5 albo 7, z uwzględnieniem waloryzacji, o której mowa w art. 92 ust. 10, oraz z uwzględnieniem ust. 4 i 6 albo</w:t>
      </w:r>
    </w:p>
    <w:p w14:paraId="63561CB8" w14:textId="0E9FD795" w:rsidR="00691DE9" w:rsidRPr="00691DE9" w:rsidRDefault="00691DE9" w:rsidP="005B080A">
      <w:pPr>
        <w:pStyle w:val="ZLITLITwPKTzmlitwpktliter"/>
      </w:pPr>
      <w:r w:rsidRPr="00691DE9">
        <w:t>b)</w:t>
      </w:r>
      <w:r w:rsidRPr="00691DE9">
        <w:tab/>
        <w:t>ceny zawartej w ofercie, o której mowa w art. 79, która wygrała aukcję, z uwzględnieniem art. 74 ust. 2d, skorygowanej zgodnie z art. 39 ust. 5 albo 7, z uwzględnieniem waloryzacji, o której mowa w art. 92 ust. 10, oraz z uwzględnieniem ust. 4 i 6, albo</w:t>
      </w:r>
    </w:p>
    <w:p w14:paraId="7998BB4C" w14:textId="251E1A84" w:rsidR="00691DE9" w:rsidRPr="00691DE9" w:rsidRDefault="00691DE9" w:rsidP="005B080A">
      <w:pPr>
        <w:pStyle w:val="ZLITLITwPKTzmlitwpktliter"/>
        <w:rPr>
          <w:rFonts w:cs="Times"/>
          <w:szCs w:val="24"/>
        </w:rPr>
      </w:pPr>
      <w:r w:rsidRPr="00691DE9">
        <w:t>c)</w:t>
      </w:r>
      <w:r w:rsidRPr="00691DE9">
        <w:tab/>
        <w:t xml:space="preserve">ceny zawartej w ofercie, o której mowa w art. 83h, która wygrała aukcję </w:t>
      </w:r>
      <w:r w:rsidRPr="00691DE9">
        <w:rPr>
          <w:rFonts w:cs="Times"/>
          <w:szCs w:val="24"/>
        </w:rPr>
        <w:t>na wsparcie operacyjne, z uwzględnieniem ust. 4 i 6, albo</w:t>
      </w:r>
    </w:p>
    <w:p w14:paraId="7356477F" w14:textId="6B4D53D3" w:rsidR="00691DE9" w:rsidRDefault="00691DE9" w:rsidP="005B080A">
      <w:pPr>
        <w:pStyle w:val="ZLITLITwPKTzmlitwpktliter"/>
        <w:rPr>
          <w:rFonts w:cs="Times"/>
          <w:szCs w:val="24"/>
        </w:rPr>
      </w:pPr>
      <w:r w:rsidRPr="00691DE9">
        <w:rPr>
          <w:rFonts w:cs="Times"/>
          <w:szCs w:val="24"/>
        </w:rPr>
        <w:t>d)</w:t>
      </w:r>
      <w:r w:rsidRPr="00691DE9">
        <w:rPr>
          <w:rFonts w:cs="Times"/>
          <w:szCs w:val="24"/>
        </w:rPr>
        <w:tab/>
      </w:r>
      <w:r w:rsidR="00D94EB0">
        <w:rPr>
          <w:rFonts w:cs="Times"/>
          <w:szCs w:val="24"/>
        </w:rPr>
        <w:t xml:space="preserve">stałej </w:t>
      </w:r>
      <w:r w:rsidRPr="00691DE9">
        <w:rPr>
          <w:rFonts w:cs="Times"/>
          <w:szCs w:val="24"/>
        </w:rPr>
        <w:t>ceny zakupu obliczonej zgodnie z art. 39a ust. 5, z uwzględnieniem art. 39a ust. 7, albo</w:t>
      </w:r>
    </w:p>
    <w:p w14:paraId="6D6D45D0" w14:textId="78551506" w:rsidR="00F632D5" w:rsidRPr="00691DE9" w:rsidRDefault="00F632D5" w:rsidP="005B080A">
      <w:pPr>
        <w:pStyle w:val="ZLITLITwPKTzmlitwpktliter"/>
        <w:rPr>
          <w:rFonts w:cs="Times"/>
          <w:szCs w:val="24"/>
        </w:rPr>
      </w:pPr>
      <w:r>
        <w:rPr>
          <w:rFonts w:cs="Times"/>
          <w:szCs w:val="24"/>
        </w:rPr>
        <w:t>e)</w:t>
      </w:r>
      <w:r>
        <w:rPr>
          <w:rFonts w:cs="Times"/>
          <w:szCs w:val="24"/>
        </w:rPr>
        <w:tab/>
      </w:r>
      <w:r w:rsidR="00D94EB0">
        <w:rPr>
          <w:rFonts w:cs="Times"/>
          <w:szCs w:val="24"/>
        </w:rPr>
        <w:t xml:space="preserve">stałej </w:t>
      </w:r>
      <w:r w:rsidRPr="00691DE9">
        <w:rPr>
          <w:rFonts w:cs="Times"/>
          <w:szCs w:val="24"/>
        </w:rPr>
        <w:t>ceny zakupu obliczonej zgodnie z art. 39a ust. 5, z uwzględnieniem art. 39a ust. 7</w:t>
      </w:r>
      <w:r w:rsidR="00142807">
        <w:rPr>
          <w:rFonts w:cs="Times"/>
          <w:szCs w:val="24"/>
        </w:rPr>
        <w:t xml:space="preserve"> i</w:t>
      </w:r>
      <w:r w:rsidR="00445DAA">
        <w:rPr>
          <w:rFonts w:cs="Times"/>
          <w:szCs w:val="24"/>
        </w:rPr>
        <w:t xml:space="preserve"> </w:t>
      </w:r>
      <w:r w:rsidRPr="00291EAE">
        <w:rPr>
          <w:rFonts w:cs="Times"/>
          <w:szCs w:val="24"/>
        </w:rPr>
        <w:t>art. 74 ust. 2d</w:t>
      </w:r>
      <w:r w:rsidR="00142807">
        <w:rPr>
          <w:rFonts w:cs="Times"/>
          <w:szCs w:val="24"/>
        </w:rPr>
        <w:t xml:space="preserve">, </w:t>
      </w:r>
      <w:r w:rsidRPr="00691DE9">
        <w:rPr>
          <w:rFonts w:cs="Times"/>
          <w:szCs w:val="24"/>
        </w:rPr>
        <w:t>albo</w:t>
      </w:r>
    </w:p>
    <w:p w14:paraId="5001BAC3" w14:textId="59C56F49" w:rsidR="00691DE9" w:rsidRPr="00691DE9" w:rsidRDefault="00F632D5" w:rsidP="005B080A">
      <w:pPr>
        <w:pStyle w:val="ZLITLITwPKTzmlitwpktliter"/>
        <w:rPr>
          <w:rFonts w:cs="Times"/>
          <w:szCs w:val="24"/>
        </w:rPr>
      </w:pPr>
      <w:r>
        <w:rPr>
          <w:rFonts w:cs="Times"/>
          <w:szCs w:val="24"/>
        </w:rPr>
        <w:t>f</w:t>
      </w:r>
      <w:r w:rsidR="00691DE9" w:rsidRPr="00691DE9">
        <w:rPr>
          <w:rFonts w:cs="Times"/>
          <w:szCs w:val="24"/>
        </w:rPr>
        <w:t>)</w:t>
      </w:r>
      <w:r w:rsidR="00691DE9" w:rsidRPr="00691DE9">
        <w:rPr>
          <w:rFonts w:cs="Times"/>
          <w:szCs w:val="24"/>
        </w:rPr>
        <w:tab/>
      </w:r>
      <w:r w:rsidR="00D94EB0">
        <w:rPr>
          <w:rFonts w:cs="Times"/>
          <w:szCs w:val="24"/>
        </w:rPr>
        <w:t xml:space="preserve">stałej </w:t>
      </w:r>
      <w:r w:rsidR="00691DE9" w:rsidRPr="00691DE9">
        <w:rPr>
          <w:rFonts w:cs="Times"/>
          <w:szCs w:val="24"/>
        </w:rPr>
        <w:t>ceny</w:t>
      </w:r>
      <w:r w:rsidR="00D94EB0">
        <w:rPr>
          <w:rFonts w:cs="Times"/>
          <w:szCs w:val="24"/>
        </w:rPr>
        <w:t xml:space="preserve"> zakupu</w:t>
      </w:r>
      <w:r w:rsidR="00691DE9" w:rsidRPr="00691DE9">
        <w:rPr>
          <w:rFonts w:cs="Times"/>
          <w:szCs w:val="24"/>
        </w:rPr>
        <w:t>, o której mowa w art. 70j, albo</w:t>
      </w:r>
    </w:p>
    <w:p w14:paraId="6D66ACC5" w14:textId="01D7317A" w:rsidR="00691DE9" w:rsidRPr="00691DE9" w:rsidRDefault="00F632D5" w:rsidP="005B080A">
      <w:pPr>
        <w:pStyle w:val="ZLITLITwPKTzmlitwpktliter"/>
        <w:rPr>
          <w:rFonts w:cs="Times"/>
          <w:szCs w:val="24"/>
        </w:rPr>
      </w:pPr>
      <w:r>
        <w:rPr>
          <w:rFonts w:cs="Times"/>
          <w:szCs w:val="24"/>
        </w:rPr>
        <w:t>g</w:t>
      </w:r>
      <w:r w:rsidR="00691DE9" w:rsidRPr="00691DE9">
        <w:rPr>
          <w:rFonts w:cs="Times"/>
          <w:szCs w:val="24"/>
        </w:rPr>
        <w:t>)</w:t>
      </w:r>
      <w:r w:rsidR="00691DE9" w:rsidRPr="00691DE9">
        <w:rPr>
          <w:rFonts w:cs="Times"/>
          <w:szCs w:val="24"/>
        </w:rPr>
        <w:tab/>
        <w:t>stałej ceny zakupu biometanu obliczonej zgodnie z art. 83</w:t>
      </w:r>
      <w:r w:rsidR="009326A5">
        <w:rPr>
          <w:rFonts w:cs="Times"/>
          <w:szCs w:val="24"/>
        </w:rPr>
        <w:t>q</w:t>
      </w:r>
      <w:r w:rsidR="00691DE9" w:rsidRPr="00691DE9">
        <w:rPr>
          <w:rFonts w:cs="Times"/>
          <w:szCs w:val="24"/>
        </w:rPr>
        <w:t xml:space="preserve"> ust. </w:t>
      </w:r>
      <w:r w:rsidR="00186B33">
        <w:rPr>
          <w:rFonts w:cs="Times"/>
          <w:szCs w:val="24"/>
        </w:rPr>
        <w:t>4</w:t>
      </w:r>
      <w:r w:rsidR="00691DE9" w:rsidRPr="00691DE9">
        <w:rPr>
          <w:rFonts w:cs="Times"/>
          <w:szCs w:val="24"/>
        </w:rPr>
        <w:t>, z</w:t>
      </w:r>
      <w:r w:rsidR="00F71E26">
        <w:rPr>
          <w:rFonts w:cs="Times"/>
          <w:szCs w:val="24"/>
        </w:rPr>
        <w:t> </w:t>
      </w:r>
      <w:r w:rsidR="00691DE9" w:rsidRPr="00691DE9">
        <w:rPr>
          <w:rFonts w:cs="Times"/>
          <w:szCs w:val="24"/>
        </w:rPr>
        <w:t>uwzględnieniem art. 83</w:t>
      </w:r>
      <w:r w:rsidR="009326A5">
        <w:rPr>
          <w:rFonts w:cs="Times"/>
          <w:szCs w:val="24"/>
        </w:rPr>
        <w:t>q</w:t>
      </w:r>
      <w:r w:rsidR="00691DE9" w:rsidRPr="00691DE9">
        <w:rPr>
          <w:rFonts w:cs="Times"/>
          <w:szCs w:val="24"/>
        </w:rPr>
        <w:t xml:space="preserve"> ust. </w:t>
      </w:r>
      <w:r w:rsidR="00186B33">
        <w:rPr>
          <w:rFonts w:cs="Times"/>
          <w:szCs w:val="24"/>
        </w:rPr>
        <w:t>6</w:t>
      </w:r>
      <w:r w:rsidR="00691DE9" w:rsidRPr="00691DE9">
        <w:rPr>
          <w:rFonts w:cs="Times"/>
          <w:szCs w:val="24"/>
        </w:rPr>
        <w:t>;</w:t>
      </w:r>
    </w:p>
    <w:p w14:paraId="14705943" w14:textId="73C6015A" w:rsidR="00197415" w:rsidRDefault="00197415" w:rsidP="006D2D45">
      <w:pPr>
        <w:pStyle w:val="ZLITPKTzmpktliter"/>
        <w:rPr>
          <w:rFonts w:eastAsia="Calibri"/>
        </w:rPr>
      </w:pPr>
      <w:r w:rsidRPr="00691DE9">
        <w:rPr>
          <w:rFonts w:eastAsia="Calibri"/>
        </w:rPr>
        <w:t xml:space="preserve">4) </w:t>
      </w:r>
      <w:r w:rsidR="006D2D45">
        <w:rPr>
          <w:rFonts w:eastAsia="Calibri"/>
        </w:rPr>
        <w:tab/>
      </w:r>
      <w:r w:rsidRPr="00691DE9">
        <w:rPr>
          <w:rFonts w:eastAsia="Calibri"/>
        </w:rPr>
        <w:t xml:space="preserve">odjęcia zakwestionowanej ilości </w:t>
      </w:r>
      <w:r w:rsidR="00F316AA" w:rsidRPr="00691DE9">
        <w:rPr>
          <w:rFonts w:eastAsia="Calibri"/>
        </w:rPr>
        <w:t xml:space="preserve">odpowiednio </w:t>
      </w:r>
      <w:r w:rsidRPr="00691DE9">
        <w:rPr>
          <w:rFonts w:eastAsia="Calibri"/>
        </w:rPr>
        <w:t>energii elektrycznej albo biometanu zawart</w:t>
      </w:r>
      <w:r w:rsidR="00A30888">
        <w:rPr>
          <w:rFonts w:eastAsia="Calibri"/>
        </w:rPr>
        <w:t>ych</w:t>
      </w:r>
      <w:r w:rsidRPr="00691DE9">
        <w:rPr>
          <w:rFonts w:eastAsia="Calibri"/>
        </w:rPr>
        <w:t xml:space="preserve"> w sprawozdaniu, o którym mowa w pkt 3, w kolejnym okresie sprawozdawczym </w:t>
      </w:r>
      <w:r w:rsidR="00B31855">
        <w:rPr>
          <w:rFonts w:eastAsia="Calibri"/>
        </w:rPr>
        <w:t>–</w:t>
      </w:r>
      <w:r w:rsidRPr="00691DE9">
        <w:rPr>
          <w:rFonts w:eastAsia="Calibri"/>
        </w:rPr>
        <w:t xml:space="preserve"> w przypadku wydania postanowienia, o którym mowa w art. 88 ust. 1; zakwestionowana ilość energii elektrycznej albo </w:t>
      </w:r>
      <w:r w:rsidR="00A30888">
        <w:rPr>
          <w:rFonts w:eastAsia="Calibri"/>
        </w:rPr>
        <w:t xml:space="preserve">ilość </w:t>
      </w:r>
      <w:r w:rsidRPr="00691DE9">
        <w:rPr>
          <w:rFonts w:eastAsia="Calibri"/>
        </w:rPr>
        <w:t>biometanu nie stanowi podstawy do wyliczenia ujemnego salda, o którym mowa w pkt 3</w:t>
      </w:r>
      <w:r>
        <w:rPr>
          <w:rFonts w:eastAsia="Calibri"/>
        </w:rPr>
        <w:t>;</w:t>
      </w:r>
    </w:p>
    <w:p w14:paraId="642DA843" w14:textId="48AE1ED6" w:rsidR="00F767EC" w:rsidRPr="00F767EC" w:rsidRDefault="00197415" w:rsidP="006D2D45">
      <w:pPr>
        <w:pStyle w:val="ZLITPKTzmpktliter"/>
      </w:pPr>
      <w:r w:rsidRPr="00F767EC">
        <w:t>5</w:t>
      </w:r>
      <w:r w:rsidR="00F74E8E" w:rsidRPr="00F767EC">
        <w:t>)</w:t>
      </w:r>
      <w:r w:rsidR="00F74E8E" w:rsidRPr="00F767EC">
        <w:tab/>
        <w:t>przekazania, w przypadku instalacji odnawialnego źródła energii, o których mowa w art. 74 ust. 2 pkt 2 lit. b, operatorowi rozliczeń energii odnawialnej, o którym mowa w art. 106, pierwszego sprawozdania oraz pierwszego wniosku, o których mowa w pkt 3, obejmujących okres od pierwszego dnia wytworzenia i sprzedaży energii</w:t>
      </w:r>
      <w:r w:rsidR="00A30888">
        <w:t xml:space="preserve"> elektrycznej</w:t>
      </w:r>
      <w:r w:rsidR="00F74E8E" w:rsidRPr="00F767EC">
        <w:t xml:space="preserve"> po zakończeniu modernizacji tej instalacji do ostatniego dnia miesiąca objętego sprawozdaniem i wnioskiem, w terminie 15 dni od zakończenia miesiąca, w którym wytwórca przekazał Prezesowi URE opinię, o której mowa w </w:t>
      </w:r>
      <w:r w:rsidR="00F632D5" w:rsidRPr="00A44424">
        <w:rPr>
          <w:rFonts w:eastAsia="Times New Roman" w:cs="Calibri"/>
        </w:rPr>
        <w:t>art. 70b ust. 11b pkt 3</w:t>
      </w:r>
      <w:r w:rsidR="00F632D5">
        <w:rPr>
          <w:rFonts w:eastAsia="Times New Roman" w:cs="Calibri"/>
        </w:rPr>
        <w:t xml:space="preserve"> albo</w:t>
      </w:r>
      <w:r w:rsidR="00F632D5" w:rsidRPr="00F767EC">
        <w:t xml:space="preserve"> </w:t>
      </w:r>
      <w:r w:rsidR="00F74E8E" w:rsidRPr="00F767EC">
        <w:t>art. 83 ust. 1 pkt 4 lit. c</w:t>
      </w:r>
      <w:r w:rsidRPr="00F767EC">
        <w:t>.</w:t>
      </w:r>
    </w:p>
    <w:p w14:paraId="2FAAD7C2" w14:textId="2FC44FF4" w:rsidR="00237580" w:rsidRPr="00691DE9" w:rsidRDefault="00237580" w:rsidP="006D2D45">
      <w:pPr>
        <w:pStyle w:val="ZLITUSTzmustliter"/>
        <w:rPr>
          <w:rFonts w:eastAsia="Calibri"/>
        </w:rPr>
      </w:pPr>
      <w:r w:rsidRPr="00691DE9">
        <w:rPr>
          <w:rFonts w:eastAsia="Calibri"/>
        </w:rPr>
        <w:t xml:space="preserve">3. Podmiot, o którym mowa w art. 64 ust. 1 pkt 1, publikuje średnie ważone wolumenem transakcji sesyjnych giełdowych ceny energii elektrycznej oraz gazu ziemnego z prowadzonego przez siebie rynku, na którym </w:t>
      </w:r>
      <w:r w:rsidR="00A30888">
        <w:rPr>
          <w:rFonts w:eastAsia="Calibri"/>
        </w:rPr>
        <w:t xml:space="preserve">są </w:t>
      </w:r>
      <w:r w:rsidRPr="00691DE9">
        <w:rPr>
          <w:rFonts w:eastAsia="Calibri"/>
        </w:rPr>
        <w:t>zawierane</w:t>
      </w:r>
      <w:r w:rsidR="00A30888">
        <w:rPr>
          <w:rFonts w:eastAsia="Calibri"/>
        </w:rPr>
        <w:t xml:space="preserve"> </w:t>
      </w:r>
      <w:r w:rsidRPr="00691DE9">
        <w:rPr>
          <w:rFonts w:eastAsia="Calibri"/>
        </w:rPr>
        <w:t xml:space="preserve">transakcje sesyjne giełdowe z dostawą energii elektrycznej lub gazu ziemnego w dniu następnym i dwa dni po dniu zawarcia transakcji giełdowych sesyjnych </w:t>
      </w:r>
      <w:r w:rsidR="00B31855">
        <w:rPr>
          <w:rFonts w:eastAsia="Calibri"/>
        </w:rPr>
        <w:t>–</w:t>
      </w:r>
      <w:r w:rsidRPr="00691DE9">
        <w:rPr>
          <w:rFonts w:eastAsia="Calibri"/>
        </w:rPr>
        <w:t xml:space="preserve"> dla każdej godziny dostawy energii elektrycznej i dla każdej godziny dostawy gazu ziemnego. Średnie ważone, o których mowa w zdaniu pierwszym, </w:t>
      </w:r>
      <w:r w:rsidR="00A30888" w:rsidRPr="00691DE9">
        <w:rPr>
          <w:rFonts w:eastAsia="Calibri"/>
        </w:rPr>
        <w:t xml:space="preserve">są </w:t>
      </w:r>
      <w:r w:rsidRPr="00691DE9">
        <w:rPr>
          <w:rFonts w:eastAsia="Calibri"/>
        </w:rPr>
        <w:t>publikowane na stronie internetowej podmiotu, o którym mowa w art. 64 ust. 1 pkt 1.”</w:t>
      </w:r>
      <w:r w:rsidR="006D2D45">
        <w:rPr>
          <w:rFonts w:eastAsia="Calibri"/>
        </w:rPr>
        <w:t>,</w:t>
      </w:r>
      <w:r w:rsidRPr="00691DE9">
        <w:rPr>
          <w:rFonts w:eastAsia="Calibri"/>
        </w:rPr>
        <w:t xml:space="preserve"> </w:t>
      </w:r>
    </w:p>
    <w:p w14:paraId="342EB4E2" w14:textId="77777777" w:rsidR="00691DE9" w:rsidRPr="00691DE9" w:rsidRDefault="003E5DED" w:rsidP="00F71E26">
      <w:pPr>
        <w:pStyle w:val="LITlitera"/>
        <w:keepNext/>
        <w:rPr>
          <w:rFonts w:eastAsia="Calibri"/>
        </w:rPr>
      </w:pPr>
      <w:bookmarkStart w:id="86" w:name="highlightHit_2583"/>
      <w:bookmarkEnd w:id="86"/>
      <w:r>
        <w:t>c</w:t>
      </w:r>
      <w:r w:rsidR="00265835">
        <w:t>)</w:t>
      </w:r>
      <w:r w:rsidR="00265835">
        <w:tab/>
      </w:r>
      <w:r w:rsidR="00691DE9" w:rsidRPr="00691DE9">
        <w:rPr>
          <w:rFonts w:eastAsia="Calibri"/>
        </w:rPr>
        <w:t>po ust. 4 dodaje się ust. 4a w brzmieniu:</w:t>
      </w:r>
    </w:p>
    <w:p w14:paraId="7EDE06CF" w14:textId="01DB54B9" w:rsidR="00691DE9" w:rsidRPr="00691DE9" w:rsidRDefault="00691DE9" w:rsidP="006D2D45">
      <w:pPr>
        <w:pStyle w:val="ZLITUSTzmustliter"/>
        <w:rPr>
          <w:rFonts w:eastAsia="Calibri"/>
        </w:rPr>
      </w:pPr>
      <w:r w:rsidRPr="00691DE9">
        <w:rPr>
          <w:rFonts w:eastAsia="Calibri"/>
        </w:rPr>
        <w:t>„</w:t>
      </w:r>
      <w:bookmarkStart w:id="87" w:name="_Hlk110113011"/>
      <w:r w:rsidRPr="00691DE9">
        <w:rPr>
          <w:rFonts w:eastAsia="Calibri"/>
        </w:rPr>
        <w:t>4a. Od ilości biometanu, o której mowa w ust. 2 pkt 1</w:t>
      </w:r>
      <w:r w:rsidR="00A30888">
        <w:rPr>
          <w:rFonts w:eastAsia="Calibri"/>
        </w:rPr>
        <w:t xml:space="preserve"> lit. b</w:t>
      </w:r>
      <w:r w:rsidRPr="00691DE9">
        <w:rPr>
          <w:rFonts w:eastAsia="Calibri"/>
        </w:rPr>
        <w:t>, odejmuje się ilość biometanu wytworzonego w instalacji odnawialnego źródła energii w godzinach dostawy, o których mowa w ust. 3, dla których średnie ważone wolumenem transakcji sesyjnych giełdowych ceny gazu ziemnego z rynku, o którym mowa w ust.</w:t>
      </w:r>
      <w:r w:rsidR="000E1EC7">
        <w:rPr>
          <w:rFonts w:eastAsia="Calibri"/>
        </w:rPr>
        <w:t> </w:t>
      </w:r>
      <w:r w:rsidRPr="00691DE9">
        <w:rPr>
          <w:rFonts w:eastAsia="Calibri"/>
        </w:rPr>
        <w:t>3, były niższe niż 0 złotych za 1 MWh.</w:t>
      </w:r>
      <w:bookmarkEnd w:id="87"/>
      <w:r w:rsidRPr="00691DE9">
        <w:rPr>
          <w:rFonts w:eastAsia="Calibri"/>
        </w:rPr>
        <w:t>”</w:t>
      </w:r>
      <w:r w:rsidR="00986BFC">
        <w:rPr>
          <w:rFonts w:eastAsia="Calibri"/>
        </w:rPr>
        <w:t>,</w:t>
      </w:r>
      <w:r w:rsidR="00986BFC" w:rsidRPr="00691DE9">
        <w:rPr>
          <w:rFonts w:eastAsia="Calibri"/>
        </w:rPr>
        <w:t xml:space="preserve"> </w:t>
      </w:r>
    </w:p>
    <w:p w14:paraId="6B40193F" w14:textId="7516A88F" w:rsidR="00691DE9" w:rsidRPr="00691DE9" w:rsidRDefault="00691DE9" w:rsidP="006D2D45">
      <w:pPr>
        <w:pStyle w:val="LITlitera"/>
        <w:rPr>
          <w:rFonts w:eastAsia="Calibri"/>
        </w:rPr>
      </w:pPr>
      <w:bookmarkStart w:id="88" w:name="_Hlk125026818"/>
      <w:r>
        <w:t>d)</w:t>
      </w:r>
      <w:r>
        <w:tab/>
      </w:r>
      <w:r>
        <w:rPr>
          <w:rFonts w:eastAsia="Calibri"/>
        </w:rPr>
        <w:t>ust. 5 otrzymuje brzmienie</w:t>
      </w:r>
      <w:r w:rsidRPr="00691DE9">
        <w:rPr>
          <w:rFonts w:eastAsia="Calibri"/>
        </w:rPr>
        <w:t>:</w:t>
      </w:r>
    </w:p>
    <w:bookmarkEnd w:id="88"/>
    <w:p w14:paraId="23EEAD45" w14:textId="427AD8D2" w:rsidR="00691DE9" w:rsidRPr="00691DE9" w:rsidRDefault="00691DE9" w:rsidP="00F71E26">
      <w:pPr>
        <w:pStyle w:val="ZLITUSTzmustliter"/>
        <w:rPr>
          <w:rFonts w:eastAsia="Calibri"/>
        </w:rPr>
      </w:pPr>
      <w:r w:rsidRPr="00691DE9">
        <w:rPr>
          <w:rFonts w:eastAsia="Calibri"/>
        </w:rPr>
        <w:t>„</w:t>
      </w:r>
      <w:bookmarkStart w:id="89" w:name="_Hlk110113050"/>
      <w:r w:rsidRPr="00691DE9">
        <w:rPr>
          <w:rFonts w:eastAsia="Calibri"/>
        </w:rPr>
        <w:t>5. Przepis</w:t>
      </w:r>
      <w:r w:rsidR="00A30888">
        <w:rPr>
          <w:rFonts w:eastAsia="Calibri"/>
        </w:rPr>
        <w:t>y</w:t>
      </w:r>
      <w:r w:rsidRPr="00691DE9">
        <w:rPr>
          <w:rFonts w:eastAsia="Calibri"/>
        </w:rPr>
        <w:t xml:space="preserve"> ust. </w:t>
      </w:r>
      <w:r w:rsidRPr="000A1C6B">
        <w:rPr>
          <w:rFonts w:eastAsia="Calibri"/>
        </w:rPr>
        <w:t>4 i 4a stosuje się, jeżeli ceny, o których mowa w ust. 3, były niższe niż 0 złotych za 1 MWh przez co najmniej sześć kolejnych godzin dostawy odpowiednio energii elektrycznej lub gazu ziemnego,</w:t>
      </w:r>
      <w:r w:rsidRPr="00691DE9">
        <w:rPr>
          <w:rFonts w:eastAsia="Calibri"/>
        </w:rPr>
        <w:t xml:space="preserve"> o których mowa w ust.</w:t>
      </w:r>
      <w:r w:rsidR="00307CBE">
        <w:rPr>
          <w:rFonts w:eastAsia="Calibri"/>
        </w:rPr>
        <w:t> </w:t>
      </w:r>
      <w:r w:rsidRPr="00691DE9">
        <w:rPr>
          <w:rFonts w:eastAsia="Calibri"/>
        </w:rPr>
        <w:t>3.</w:t>
      </w:r>
      <w:bookmarkEnd w:id="89"/>
      <w:r w:rsidRPr="00691DE9">
        <w:rPr>
          <w:rFonts w:eastAsia="Calibri"/>
        </w:rPr>
        <w:t>”,</w:t>
      </w:r>
    </w:p>
    <w:p w14:paraId="218E399B" w14:textId="698892D3" w:rsidR="00691DE9" w:rsidRPr="00691DE9" w:rsidRDefault="00691DE9" w:rsidP="006D2D45">
      <w:pPr>
        <w:pStyle w:val="LITlitera"/>
        <w:rPr>
          <w:rFonts w:eastAsia="Calibri"/>
        </w:rPr>
      </w:pPr>
      <w:r>
        <w:t>e)</w:t>
      </w:r>
      <w:r>
        <w:tab/>
      </w:r>
      <w:r>
        <w:rPr>
          <w:rFonts w:eastAsia="Calibri"/>
        </w:rPr>
        <w:t>po ust. 6 dodaje się ust. 6a w brzmieniu</w:t>
      </w:r>
      <w:r w:rsidRPr="00691DE9">
        <w:rPr>
          <w:rFonts w:eastAsia="Calibri"/>
        </w:rPr>
        <w:t>:</w:t>
      </w:r>
    </w:p>
    <w:p w14:paraId="195A3786" w14:textId="56C48345" w:rsidR="00691DE9" w:rsidRPr="00691DE9" w:rsidRDefault="00691DE9" w:rsidP="00F71E26">
      <w:pPr>
        <w:pStyle w:val="ZLITUSTzmustliter"/>
        <w:rPr>
          <w:rFonts w:eastAsia="Calibri"/>
        </w:rPr>
      </w:pPr>
      <w:r w:rsidRPr="00691DE9">
        <w:rPr>
          <w:rFonts w:eastAsia="Calibri"/>
        </w:rPr>
        <w:t>„</w:t>
      </w:r>
      <w:bookmarkStart w:id="90" w:name="_Hlk110113077"/>
      <w:r w:rsidRPr="00691DE9">
        <w:rPr>
          <w:rFonts w:eastAsia="Calibri"/>
        </w:rPr>
        <w:t>6a. W celu określenia ilości biometanu wytworzonego w godzinach dostawy, o</w:t>
      </w:r>
      <w:r w:rsidR="00307CBE">
        <w:rPr>
          <w:rFonts w:eastAsia="Calibri"/>
        </w:rPr>
        <w:t> </w:t>
      </w:r>
      <w:r w:rsidRPr="00691DE9">
        <w:rPr>
          <w:rFonts w:eastAsia="Calibri"/>
        </w:rPr>
        <w:t>których mowa w ust. 3, dla których średnie ważone wolumenem transakcji sesyjnych giełdowych ceny gazu ziemnego z rynku, o którym mowa w ust. 3, były niższe niż 0 złotych za 1 MWh przez co najmniej sześć kolejnych godzin dostawy biometanu, o której mowa w ust. 4a, w instalacji odnawialnego źródła energii, która jest opomiarowana w sposób uniemożliwiający ustalenie ilości wytworzonego biometanu w przedziałach godzinowych, dla określenia ilości wytworzonego biometanu przyjmuje się ilość biometanu, jaka mogłaby zostać wytworzona w tej instalacji w godzinach, o których mowa w ust. 4a, przy założeniu, że instalacja ta pracowała w tym czasie z pełną wydajnością.</w:t>
      </w:r>
      <w:bookmarkEnd w:id="90"/>
      <w:r w:rsidRPr="00691DE9">
        <w:rPr>
          <w:rFonts w:eastAsia="Calibri"/>
        </w:rPr>
        <w:t>”,</w:t>
      </w:r>
    </w:p>
    <w:p w14:paraId="434957CD" w14:textId="5CEBCA64" w:rsidR="00434665" w:rsidRPr="006D2D45" w:rsidRDefault="00480287" w:rsidP="00F71E26">
      <w:pPr>
        <w:pStyle w:val="LITlitera"/>
        <w:keepNext/>
      </w:pPr>
      <w:r w:rsidRPr="006D2D45">
        <w:t>f)</w:t>
      </w:r>
      <w:r w:rsidR="00307CBE">
        <w:tab/>
      </w:r>
      <w:r w:rsidR="00265835" w:rsidRPr="006D2D45">
        <w:t>ust. 9</w:t>
      </w:r>
      <w:r w:rsidR="00EC614B" w:rsidRPr="006D2D45">
        <w:t xml:space="preserve"> </w:t>
      </w:r>
      <w:r w:rsidR="00434665" w:rsidRPr="006D2D45">
        <w:t>otrzymuje brzmienie:</w:t>
      </w:r>
    </w:p>
    <w:p w14:paraId="5D6F4EA8" w14:textId="77777777" w:rsidR="00434665" w:rsidRDefault="00434665" w:rsidP="00F71E26">
      <w:pPr>
        <w:pStyle w:val="ZLITUSTzmustliter"/>
        <w:keepNext/>
      </w:pPr>
      <w:r>
        <w:t>„9. Operator rozliczeń energii odnawialnej, o którym mowa w art. 106, po weryfikacji wniosku dokonanej na podstawie sprawozdania przekazanego przez:</w:t>
      </w:r>
    </w:p>
    <w:p w14:paraId="2B147562" w14:textId="6ADAE35F" w:rsidR="00434665" w:rsidRDefault="007E699D" w:rsidP="00B6337D">
      <w:pPr>
        <w:pStyle w:val="ZLITPKTzmpktliter"/>
      </w:pPr>
      <w:r>
        <w:t>1)</w:t>
      </w:r>
      <w:r>
        <w:tab/>
      </w:r>
      <w:r w:rsidR="00434665">
        <w:t>sprzedawcę zobowiązanego</w:t>
      </w:r>
      <w:r>
        <w:t xml:space="preserve"> lub</w:t>
      </w:r>
    </w:p>
    <w:p w14:paraId="69D4DD64" w14:textId="12BBF7A8" w:rsidR="00434665" w:rsidRDefault="007E699D" w:rsidP="00B6337D">
      <w:pPr>
        <w:pStyle w:val="ZLITPKTzmpktliter"/>
      </w:pPr>
      <w:r>
        <w:t>2)</w:t>
      </w:r>
      <w:r>
        <w:tab/>
      </w:r>
      <w:r w:rsidR="00434665">
        <w:t xml:space="preserve">wytwórcę energii elektrycznej wytworzonej z odnawialnych źródeł energii w instalacji odnawialnego źródła energii o łącznej mocy zainstalowanej elektrycznej mniejszej niż 500 kW, który korzysta z możliwości sprzedaży wytwarzanej energii do wybranego podmiotu, o którym mowa w art. 92 ust. 1a, </w:t>
      </w:r>
      <w:r w:rsidR="003C088B">
        <w:t>lub</w:t>
      </w:r>
    </w:p>
    <w:p w14:paraId="263E4023" w14:textId="32D8B25E" w:rsidR="00434665" w:rsidRDefault="007E699D" w:rsidP="00B6337D">
      <w:pPr>
        <w:pStyle w:val="ZLITPKTzmpktliter"/>
      </w:pPr>
      <w:r>
        <w:t>3)</w:t>
      </w:r>
      <w:r>
        <w:tab/>
      </w:r>
      <w:r w:rsidR="00434665">
        <w:t>wytwórcę energii elektrycznej wytworzonej z odnawialnych źródeł energii w instalacji odnawialnego źródła energii o łącznej mocy zainstalowanej elektrycznej nie mniejszej niż 500 kW</w:t>
      </w:r>
      <w:r w:rsidR="003C088B">
        <w:t>,</w:t>
      </w:r>
      <w:r w:rsidR="00434665">
        <w:t xml:space="preserve"> lub </w:t>
      </w:r>
    </w:p>
    <w:p w14:paraId="3D2F4D64" w14:textId="56ED58C1" w:rsidR="00434665" w:rsidRDefault="007E699D" w:rsidP="00B6337D">
      <w:pPr>
        <w:pStyle w:val="ZLITPKTzmpktliter"/>
      </w:pPr>
      <w:r>
        <w:t>4)</w:t>
      </w:r>
      <w:r>
        <w:tab/>
      </w:r>
      <w:r w:rsidR="00434665">
        <w:t>wytwórcę energii elektrycznej wytworzonej z odnawialnych źródeł energii w instalacji odnawialnego źródła energii, o którym mowa w art. 70a ust. 2</w:t>
      </w:r>
      <w:r w:rsidR="00A30888">
        <w:t>,</w:t>
      </w:r>
      <w:r w:rsidR="00434665">
        <w:t xml:space="preserve"> art. 70b ust. 9 pkt 2</w:t>
      </w:r>
      <w:r w:rsidR="00A30888">
        <w:t>,</w:t>
      </w:r>
      <w:r w:rsidR="00434665">
        <w:t xml:space="preserve"> </w:t>
      </w:r>
      <w:r w:rsidR="00434665" w:rsidRPr="00434665">
        <w:t>art. 70g lub art. 83b ust. 1</w:t>
      </w:r>
      <w:r w:rsidR="00480287">
        <w:t>, lub</w:t>
      </w:r>
    </w:p>
    <w:p w14:paraId="32FF8D54" w14:textId="78006742" w:rsidR="00480287" w:rsidRDefault="00480287" w:rsidP="00F71E26">
      <w:pPr>
        <w:pStyle w:val="ZLITPKTzmpktliter"/>
        <w:keepNext/>
      </w:pPr>
      <w:r>
        <w:t>5</w:t>
      </w:r>
      <w:r w:rsidR="00307CBE">
        <w:t>)</w:t>
      </w:r>
      <w:r w:rsidR="00307CBE">
        <w:tab/>
      </w:r>
      <w:r>
        <w:t>wytwórcę biometanu, o którym mowa w art. 83l ust. 1</w:t>
      </w:r>
    </w:p>
    <w:p w14:paraId="36ECAF74" w14:textId="5D3D7C20" w:rsidR="00434665" w:rsidRDefault="0074592F" w:rsidP="00B6337D">
      <w:pPr>
        <w:pStyle w:val="ZLITCZWSPPKTzmczciwsppktliter"/>
      </w:pPr>
      <w:r>
        <w:t>–</w:t>
      </w:r>
      <w:r w:rsidR="003C088B">
        <w:t xml:space="preserve"> </w:t>
      </w:r>
      <w:r w:rsidR="00434665">
        <w:t>w terminie 30 dni od dnia otrzymania wniosku wypłaca temu sprzedawcy zobowiązanemu lub wytwórcy, na wskazany przez niego we wniosku rachunek bankowy, kwotę przeznaczoną na pokrycie ujemnego salda zgodnie z ust. 1 pkt 4 lub ust. 2 pkt 3.</w:t>
      </w:r>
      <w:r w:rsidR="0037721C">
        <w:t>”,</w:t>
      </w:r>
    </w:p>
    <w:p w14:paraId="26C8FBAA" w14:textId="2DDE42ED" w:rsidR="004C019B" w:rsidRDefault="002013F8" w:rsidP="00A418EF">
      <w:pPr>
        <w:pStyle w:val="LITlitera"/>
        <w:keepNext/>
      </w:pPr>
      <w:r>
        <w:t>g</w:t>
      </w:r>
      <w:r w:rsidR="00F46741">
        <w:t>)</w:t>
      </w:r>
      <w:r w:rsidR="00F46741">
        <w:tab/>
        <w:t xml:space="preserve">ust. 12 </w:t>
      </w:r>
      <w:r w:rsidR="004C019B">
        <w:t>otrzymuje brzmienie:</w:t>
      </w:r>
    </w:p>
    <w:p w14:paraId="6CD8328B" w14:textId="111AB823" w:rsidR="00434665" w:rsidRPr="007711F3" w:rsidRDefault="004C019B" w:rsidP="00A418EF">
      <w:pPr>
        <w:pStyle w:val="ZLITUSTzmustliter"/>
        <w:keepNext/>
      </w:pPr>
      <w:r w:rsidRPr="007711F3">
        <w:t>„12.</w:t>
      </w:r>
      <w:r w:rsidR="000E1EC7">
        <w:t xml:space="preserve"> </w:t>
      </w:r>
      <w:r w:rsidRPr="007711F3">
        <w:t>Dodatnie saldo obliczone zgodnie z ust. 1 pkt 4 albo ust. 2 pkt 3, które z uwzględnieniem ust. 11</w:t>
      </w:r>
      <w:r w:rsidR="0037721C">
        <w:t xml:space="preserve"> </w:t>
      </w:r>
      <w:r w:rsidR="0037721C" w:rsidRPr="0037721C">
        <w:t xml:space="preserve">nie zostało całkowicie rozliczone do końca danego okresu każdych pełnych trzech lat kalendarzowych, o których mowa w art. 83 ust. 2, oraz </w:t>
      </w:r>
      <w:r w:rsidR="0037721C">
        <w:t xml:space="preserve">dodatnie saldo </w:t>
      </w:r>
      <w:r w:rsidR="0037721C" w:rsidRPr="0037721C">
        <w:t>pozostałe na koniec okresu określonego zgodnie z art. 77 ust. 1–3 lub w okresie określonym w art. 70f ust.</w:t>
      </w:r>
      <w:r w:rsidR="00527535">
        <w:t xml:space="preserve"> </w:t>
      </w:r>
      <w:r w:rsidR="0037721C" w:rsidRPr="0037721C">
        <w:t>1</w:t>
      </w:r>
      <w:r w:rsidR="00F451E4">
        <w:t xml:space="preserve">, </w:t>
      </w:r>
      <w:r w:rsidR="0037721C" w:rsidRPr="0037721C">
        <w:t>3</w:t>
      </w:r>
      <w:r w:rsidR="00B12CB8">
        <w:t xml:space="preserve"> </w:t>
      </w:r>
      <w:r w:rsidR="00F451E4">
        <w:t xml:space="preserve">lub </w:t>
      </w:r>
      <w:r w:rsidR="00B12CB8">
        <w:t>4</w:t>
      </w:r>
      <w:r w:rsidR="00A418EF">
        <w:t>,</w:t>
      </w:r>
      <w:r w:rsidR="00B12CB8">
        <w:t xml:space="preserve"> </w:t>
      </w:r>
      <w:r w:rsidR="0037721C" w:rsidRPr="0037721C">
        <w:t>art. 70j ust.</w:t>
      </w:r>
      <w:r w:rsidR="00F451E4">
        <w:t xml:space="preserve"> </w:t>
      </w:r>
      <w:r w:rsidR="0037721C" w:rsidRPr="0037721C">
        <w:t xml:space="preserve">3, </w:t>
      </w:r>
      <w:r w:rsidR="0045629C">
        <w:t>art. 77 ust. 2a</w:t>
      </w:r>
      <w:r w:rsidR="0074592F">
        <w:t>,</w:t>
      </w:r>
      <w:r w:rsidR="0045629C">
        <w:t xml:space="preserve"> </w:t>
      </w:r>
      <w:r w:rsidR="0037721C" w:rsidRPr="0037721C">
        <w:t>art. 83e ust</w:t>
      </w:r>
      <w:r w:rsidR="0074592F">
        <w:t>.</w:t>
      </w:r>
      <w:r w:rsidR="0037721C" w:rsidRPr="0037721C">
        <w:t xml:space="preserve"> 2</w:t>
      </w:r>
      <w:r w:rsidR="0037721C">
        <w:t xml:space="preserve"> </w:t>
      </w:r>
      <w:r w:rsidR="00480287" w:rsidRPr="00480287">
        <w:t>lub w art. 83p,</w:t>
      </w:r>
      <w:r w:rsidR="00480287">
        <w:t xml:space="preserve"> </w:t>
      </w:r>
      <w:r w:rsidR="0037721C">
        <w:t xml:space="preserve">jest zwracane w terminie 6 miesięcy od dnia zakończenia </w:t>
      </w:r>
      <w:r w:rsidR="00F451E4">
        <w:t xml:space="preserve">danego </w:t>
      </w:r>
      <w:r w:rsidR="0037721C">
        <w:t xml:space="preserve">okresu, operatorowi rozliczeń energii odnawialnej, o którym mowa w art. 106, przez: </w:t>
      </w:r>
    </w:p>
    <w:p w14:paraId="0DE8457E" w14:textId="292A28F1" w:rsidR="00434665" w:rsidRPr="007711F3" w:rsidRDefault="0037721C" w:rsidP="00B6337D">
      <w:pPr>
        <w:pStyle w:val="ZLITPKTzmpktliter"/>
      </w:pPr>
      <w:r>
        <w:t>1)</w:t>
      </w:r>
      <w:r>
        <w:tab/>
      </w:r>
      <w:r w:rsidR="004C019B" w:rsidRPr="007711F3">
        <w:t>sprzedawcę zobowiązanego albo</w:t>
      </w:r>
    </w:p>
    <w:p w14:paraId="6D8F7C6E" w14:textId="208918C8" w:rsidR="00434665" w:rsidRPr="007711F3" w:rsidRDefault="0037721C" w:rsidP="00B6337D">
      <w:pPr>
        <w:pStyle w:val="ZLITPKTzmpktliter"/>
      </w:pPr>
      <w:r>
        <w:t>2)</w:t>
      </w:r>
      <w:r>
        <w:tab/>
      </w:r>
      <w:r w:rsidR="00434665" w:rsidRPr="007711F3">
        <w:t>wytwórcę energii elektrycznej wytworzonej z odnawialnych źródeł energii w instalacji odnawialnego źródła energii o łącznej mocy zainstalowanej elektrycznej mniejszej niż 500 kW, który korzysta z możliwości sprzedaży wytwarzanej energii do wybranego podmiotu, o którym mowa w art. 92 ust. 1a, albo</w:t>
      </w:r>
    </w:p>
    <w:p w14:paraId="7585BA86" w14:textId="32E416A5" w:rsidR="00434665" w:rsidRPr="007711F3" w:rsidRDefault="0037721C" w:rsidP="00B6337D">
      <w:pPr>
        <w:pStyle w:val="ZLITPKTzmpktliter"/>
      </w:pPr>
      <w:r>
        <w:t>3)</w:t>
      </w:r>
      <w:r>
        <w:tab/>
      </w:r>
      <w:r w:rsidR="004C019B" w:rsidRPr="007711F3">
        <w:t>wytwórcę energii elektrycznej w instalacji odnawialnego źródła energii o łącznej mocy zainstalowanej elektrycznej nie mniejszej niż 500 kW</w:t>
      </w:r>
      <w:r w:rsidR="00434665" w:rsidRPr="007711F3">
        <w:t>,</w:t>
      </w:r>
      <w:r w:rsidR="004C019B" w:rsidRPr="007711F3">
        <w:t xml:space="preserve"> albo</w:t>
      </w:r>
    </w:p>
    <w:p w14:paraId="44F7BAD1" w14:textId="518E1A8C" w:rsidR="00480287" w:rsidRDefault="0037721C" w:rsidP="00B6337D">
      <w:pPr>
        <w:pStyle w:val="ZLITPKTzmpktliter"/>
      </w:pPr>
      <w:r>
        <w:t>4)</w:t>
      </w:r>
      <w:r>
        <w:tab/>
      </w:r>
      <w:r w:rsidR="004C019B" w:rsidRPr="007711F3">
        <w:t xml:space="preserve">wytwórcę energii elektrycznej wytworzonej z odnawialnych źródeł energii w instalacji odnawialnego źródła energii, o którym mowa w </w:t>
      </w:r>
      <w:r w:rsidR="003C088B" w:rsidRPr="00E46153">
        <w:t>art. 70a ust. 2</w:t>
      </w:r>
      <w:r w:rsidR="00F451E4">
        <w:t xml:space="preserve">, </w:t>
      </w:r>
      <w:r w:rsidR="000E1EC7">
        <w:t>art. </w:t>
      </w:r>
      <w:r w:rsidR="003C088B" w:rsidRPr="00E46153">
        <w:t>70b ust. 9 pkt 2</w:t>
      </w:r>
      <w:r w:rsidR="0074592F">
        <w:t>,</w:t>
      </w:r>
      <w:r w:rsidR="00F451E4">
        <w:t xml:space="preserve"> </w:t>
      </w:r>
      <w:r w:rsidR="009A7ED7" w:rsidRPr="007711F3">
        <w:t>art. 70g lub art. 83b ust. 1</w:t>
      </w:r>
      <w:r w:rsidR="00480287">
        <w:t>, albo</w:t>
      </w:r>
    </w:p>
    <w:p w14:paraId="32F2E6F5" w14:textId="260D761C" w:rsidR="00434665" w:rsidRPr="007711F3" w:rsidRDefault="00480287" w:rsidP="00B6337D">
      <w:pPr>
        <w:pStyle w:val="ZLITPKTzmpktliter"/>
      </w:pPr>
      <w:r>
        <w:t>5)</w:t>
      </w:r>
      <w:r w:rsidR="00307CBE">
        <w:tab/>
      </w:r>
      <w:r w:rsidRPr="00480287">
        <w:rPr>
          <w:rFonts w:ascii="Times New Roman" w:hAnsi="Times New Roman" w:cs="Times"/>
          <w:szCs w:val="24"/>
        </w:rPr>
        <w:t>wytwórcę biometanu, o którym mowa w art. 83l ust. 1.</w:t>
      </w:r>
      <w:r w:rsidR="0037721C" w:rsidRPr="00480287">
        <w:t>”</w:t>
      </w:r>
      <w:r w:rsidR="008153C2">
        <w:t>,</w:t>
      </w:r>
    </w:p>
    <w:p w14:paraId="733196DE" w14:textId="0C9960EA" w:rsidR="00230E59" w:rsidRDefault="00230E59" w:rsidP="00230E59">
      <w:pPr>
        <w:pStyle w:val="LITlitera"/>
      </w:pPr>
      <w:r>
        <w:t>h)</w:t>
      </w:r>
      <w:r>
        <w:tab/>
      </w:r>
      <w:r w:rsidR="00F451E4">
        <w:t xml:space="preserve">po ust. 13 </w:t>
      </w:r>
      <w:r w:rsidR="008153C2">
        <w:t>dodaje</w:t>
      </w:r>
      <w:r>
        <w:t xml:space="preserve"> się ust. 1</w:t>
      </w:r>
      <w:r w:rsidR="00F451E4">
        <w:t>3a</w:t>
      </w:r>
      <w:r>
        <w:t xml:space="preserve"> w brzmieniu:</w:t>
      </w:r>
    </w:p>
    <w:p w14:paraId="0CF97073" w14:textId="5FA93DA4" w:rsidR="00230E59" w:rsidRPr="00230E59" w:rsidRDefault="00230E59" w:rsidP="000E1EC7">
      <w:pPr>
        <w:pStyle w:val="ZLITUSTzmustliter"/>
        <w:rPr>
          <w:rFonts w:eastAsia="Times New Roman"/>
        </w:rPr>
      </w:pPr>
      <w:r w:rsidRPr="007711F3">
        <w:t>„1</w:t>
      </w:r>
      <w:r w:rsidR="00111DF3">
        <w:t>3a</w:t>
      </w:r>
      <w:r w:rsidRPr="007711F3">
        <w:t>.</w:t>
      </w:r>
      <w:r w:rsidR="000E1EC7">
        <w:t xml:space="preserve"> </w:t>
      </w:r>
      <w:r>
        <w:t>Il</w:t>
      </w:r>
      <w:r w:rsidRPr="00230E59">
        <w:rPr>
          <w:rStyle w:val="cf01"/>
          <w:rFonts w:ascii="Times New Roman" w:hAnsi="Times New Roman" w:cs="Times New Roman"/>
          <w:sz w:val="24"/>
          <w:szCs w:val="24"/>
        </w:rPr>
        <w:t>ość biometanu wytworzonego w ciągu doby przewyższająca ilość biometanu, jaka mogłaby zostać wytworzona w instalacji</w:t>
      </w:r>
      <w:r w:rsidR="00333C40">
        <w:rPr>
          <w:rStyle w:val="cf01"/>
          <w:rFonts w:ascii="Times New Roman" w:hAnsi="Times New Roman" w:cs="Times New Roman"/>
          <w:sz w:val="24"/>
          <w:szCs w:val="24"/>
        </w:rPr>
        <w:t xml:space="preserve"> odnawialnego źródła energii służącej do wytwarzania biometanu</w:t>
      </w:r>
      <w:r w:rsidRPr="00230E59">
        <w:rPr>
          <w:rStyle w:val="cf01"/>
          <w:rFonts w:ascii="Times New Roman" w:hAnsi="Times New Roman" w:cs="Times New Roman"/>
          <w:sz w:val="24"/>
          <w:szCs w:val="24"/>
        </w:rPr>
        <w:t xml:space="preserve"> przy założeniu, że instalacja ta pracowała w tym czasie z mocą</w:t>
      </w:r>
      <w:r w:rsidR="001A07F3">
        <w:rPr>
          <w:rStyle w:val="cf01"/>
          <w:rFonts w:ascii="Times New Roman" w:hAnsi="Times New Roman" w:cs="Times New Roman"/>
          <w:sz w:val="24"/>
          <w:szCs w:val="24"/>
        </w:rPr>
        <w:t xml:space="preserve"> </w:t>
      </w:r>
      <w:r w:rsidRPr="00230E59">
        <w:rPr>
          <w:rStyle w:val="cf01"/>
          <w:rFonts w:ascii="Times New Roman" w:hAnsi="Times New Roman" w:cs="Times New Roman"/>
          <w:sz w:val="24"/>
          <w:szCs w:val="24"/>
        </w:rPr>
        <w:t>przewyższającą moc zainstalowaną</w:t>
      </w:r>
      <w:r w:rsidR="00333C40">
        <w:rPr>
          <w:rStyle w:val="cf01"/>
          <w:rFonts w:ascii="Times New Roman" w:hAnsi="Times New Roman" w:cs="Times New Roman"/>
          <w:sz w:val="24"/>
          <w:szCs w:val="24"/>
        </w:rPr>
        <w:t xml:space="preserve"> tej</w:t>
      </w:r>
      <w:r w:rsidRPr="00230E59">
        <w:rPr>
          <w:rStyle w:val="cf01"/>
          <w:rFonts w:ascii="Times New Roman" w:hAnsi="Times New Roman" w:cs="Times New Roman"/>
          <w:sz w:val="24"/>
          <w:szCs w:val="24"/>
        </w:rPr>
        <w:t xml:space="preserve"> instalacji</w:t>
      </w:r>
      <w:r w:rsidR="001A07F3">
        <w:rPr>
          <w:rStyle w:val="cf01"/>
          <w:rFonts w:ascii="Times New Roman" w:hAnsi="Times New Roman" w:cs="Times New Roman"/>
          <w:sz w:val="24"/>
          <w:szCs w:val="24"/>
        </w:rPr>
        <w:t>,</w:t>
      </w:r>
      <w:r w:rsidRPr="00230E59">
        <w:rPr>
          <w:rStyle w:val="cf01"/>
          <w:rFonts w:ascii="Times New Roman" w:hAnsi="Times New Roman" w:cs="Times New Roman"/>
          <w:sz w:val="24"/>
          <w:szCs w:val="24"/>
        </w:rPr>
        <w:t xml:space="preserve"> nie stanowi podstawy do wyliczenia ujemnego salda zgodnie z ust</w:t>
      </w:r>
      <w:r w:rsidR="001A07F3">
        <w:rPr>
          <w:rStyle w:val="cf01"/>
          <w:rFonts w:ascii="Times New Roman" w:hAnsi="Times New Roman" w:cs="Times New Roman"/>
          <w:sz w:val="24"/>
          <w:szCs w:val="24"/>
        </w:rPr>
        <w:t>.</w:t>
      </w:r>
      <w:r w:rsidRPr="00230E59">
        <w:rPr>
          <w:rStyle w:val="cf01"/>
          <w:rFonts w:ascii="Times New Roman" w:hAnsi="Times New Roman" w:cs="Times New Roman"/>
          <w:sz w:val="24"/>
          <w:szCs w:val="24"/>
        </w:rPr>
        <w:t xml:space="preserve"> 2 pkt 3.</w:t>
      </w:r>
      <w:r w:rsidR="001A07F3">
        <w:rPr>
          <w:rStyle w:val="cf01"/>
          <w:rFonts w:ascii="Times New Roman" w:hAnsi="Times New Roman" w:cs="Times New Roman"/>
          <w:sz w:val="24"/>
          <w:szCs w:val="24"/>
        </w:rPr>
        <w:t>”;</w:t>
      </w:r>
    </w:p>
    <w:p w14:paraId="216A9B81" w14:textId="6C38D8A2" w:rsidR="00265835" w:rsidRDefault="005B080A" w:rsidP="00E7265F">
      <w:pPr>
        <w:pStyle w:val="PKTpunkt"/>
        <w:keepNext/>
      </w:pPr>
      <w:r>
        <w:t>92</w:t>
      </w:r>
      <w:r w:rsidR="00265835">
        <w:t>)</w:t>
      </w:r>
      <w:r w:rsidR="00265835">
        <w:tab/>
      </w:r>
      <w:r w:rsidR="00111DF3">
        <w:t xml:space="preserve">w </w:t>
      </w:r>
      <w:r w:rsidR="00265835">
        <w:t>art. 93a:</w:t>
      </w:r>
    </w:p>
    <w:p w14:paraId="11DC564B" w14:textId="1B64BE9A" w:rsidR="00265835" w:rsidRDefault="00265835" w:rsidP="00265835">
      <w:pPr>
        <w:pStyle w:val="LITlitera"/>
        <w:keepNext/>
      </w:pPr>
      <w:r>
        <w:t>a)</w:t>
      </w:r>
      <w:r>
        <w:tab/>
      </w:r>
      <w:r w:rsidR="00683138">
        <w:t xml:space="preserve">w </w:t>
      </w:r>
      <w:r>
        <w:t>ust. 1</w:t>
      </w:r>
      <w:r w:rsidR="00683138">
        <w:t xml:space="preserve"> dwukrotnie po wyrazach „</w:t>
      </w:r>
      <w:r w:rsidR="00683138" w:rsidRPr="00683138">
        <w:t>o której mowa w art. 77 ust. 5 pkt 1a, 2a, 3a, 4a, 6a, 7a, 8a, 9a lub 10a</w:t>
      </w:r>
      <w:r w:rsidR="00683138">
        <w:t>” dodaje się wyrazy „</w:t>
      </w:r>
      <w:r w:rsidR="00683138" w:rsidRPr="00683138">
        <w:t xml:space="preserve">albo w art. 83g ust. </w:t>
      </w:r>
      <w:r w:rsidR="00281641">
        <w:t>3</w:t>
      </w:r>
      <w:r w:rsidR="00683138" w:rsidRPr="00683138">
        <w:t xml:space="preserve"> pkt 2, 4, 6, 8, 11, 13, 15, 17 lub 19</w:t>
      </w:r>
      <w:r w:rsidR="00683138">
        <w:t xml:space="preserve">”, </w:t>
      </w:r>
    </w:p>
    <w:p w14:paraId="79F8EF5A" w14:textId="6E2A55B1" w:rsidR="00111DF3" w:rsidRDefault="00111DF3" w:rsidP="00265835">
      <w:pPr>
        <w:pStyle w:val="LITlitera"/>
        <w:keepNext/>
      </w:pPr>
      <w:r>
        <w:t>b)</w:t>
      </w:r>
      <w:r w:rsidR="00A418EF">
        <w:tab/>
      </w:r>
      <w:r>
        <w:t>w ust. 2 po wyrazach „</w:t>
      </w:r>
      <w:r w:rsidRPr="00683138">
        <w:t>o której mowa w art. 77 ust. 5 pkt 1a, 2a, 3a, 4a, 6a, 7a, 8a, 9a lub 10a</w:t>
      </w:r>
      <w:r>
        <w:t>” dodaje się wyrazy „</w:t>
      </w:r>
      <w:r w:rsidRPr="00683138">
        <w:t xml:space="preserve">albo w art. 83g ust. </w:t>
      </w:r>
      <w:r>
        <w:t>3</w:t>
      </w:r>
      <w:r w:rsidRPr="00683138">
        <w:t xml:space="preserve"> pkt 2, 4, 6, 8, 11, 13, 15, 17 lub 19</w:t>
      </w:r>
      <w:r>
        <w:t>”,</w:t>
      </w:r>
    </w:p>
    <w:p w14:paraId="25D40290" w14:textId="6926640E" w:rsidR="00743B51" w:rsidRDefault="00483FB5" w:rsidP="00743B51">
      <w:pPr>
        <w:pStyle w:val="LITlitera"/>
      </w:pPr>
      <w:r>
        <w:t>c</w:t>
      </w:r>
      <w:r w:rsidR="00743B51">
        <w:t xml:space="preserve">) </w:t>
      </w:r>
      <w:r w:rsidR="00743B51">
        <w:tab/>
        <w:t>w ust. 3 po wyrazach „</w:t>
      </w:r>
      <w:r w:rsidR="00743B51" w:rsidRPr="00743B51">
        <w:t>o której mowa w art. 77 ust. 5 pkt 1, 2, 3, 4, 6, 7, 8, 9 lub 10</w:t>
      </w:r>
      <w:r w:rsidR="00743B51">
        <w:t>” dodaje się wyrazy „</w:t>
      </w:r>
      <w:r w:rsidR="00743B51" w:rsidRPr="00743B51">
        <w:t xml:space="preserve">albo w art. 83g ust. </w:t>
      </w:r>
      <w:r w:rsidR="00281641">
        <w:t>3</w:t>
      </w:r>
      <w:r w:rsidR="00281641" w:rsidRPr="00743B51">
        <w:t xml:space="preserve"> </w:t>
      </w:r>
      <w:r w:rsidR="00743B51" w:rsidRPr="00743B51">
        <w:t>pkt 1, 3, 5, 7, 10, 12, 14, 16 lub 18</w:t>
      </w:r>
      <w:r w:rsidR="00743B51">
        <w:t>”,</w:t>
      </w:r>
    </w:p>
    <w:p w14:paraId="61546378" w14:textId="00D96E7E" w:rsidR="001063C6" w:rsidRDefault="00483FB5" w:rsidP="00A418EF">
      <w:pPr>
        <w:pStyle w:val="LITlitera"/>
        <w:keepNext/>
      </w:pPr>
      <w:r>
        <w:t>d</w:t>
      </w:r>
      <w:r w:rsidR="00265835">
        <w:t>)</w:t>
      </w:r>
      <w:r w:rsidR="00265835">
        <w:tab/>
        <w:t>w ust. 4</w:t>
      </w:r>
      <w:r w:rsidR="001063C6">
        <w:t>:</w:t>
      </w:r>
    </w:p>
    <w:p w14:paraId="7D8B08EA" w14:textId="178CEAFD" w:rsidR="001063C6" w:rsidRDefault="00E52E87" w:rsidP="009B0CA4">
      <w:pPr>
        <w:pStyle w:val="TIRtiret"/>
      </w:pPr>
      <w:r>
        <w:t>–</w:t>
      </w:r>
      <w:r w:rsidR="001063C6">
        <w:tab/>
        <w:t>w</w:t>
      </w:r>
      <w:r w:rsidR="00265835">
        <w:t xml:space="preserve"> </w:t>
      </w:r>
      <w:r w:rsidR="00483FB5">
        <w:t>ob</w:t>
      </w:r>
      <w:r w:rsidR="00265835">
        <w:t>jaśnieni</w:t>
      </w:r>
      <w:r w:rsidR="001063C6">
        <w:t>u</w:t>
      </w:r>
      <w:r w:rsidR="00265835">
        <w:t xml:space="preserve"> </w:t>
      </w:r>
      <w:r w:rsidR="001063C6">
        <w:t xml:space="preserve">symbolu </w:t>
      </w:r>
      <w:proofErr w:type="spellStart"/>
      <w:r w:rsidR="001063C6">
        <w:t>Csko</w:t>
      </w:r>
      <w:proofErr w:type="spellEnd"/>
      <w:r w:rsidR="001063C6">
        <w:t xml:space="preserve"> po wyrazach „</w:t>
      </w:r>
      <w:r w:rsidR="001063C6" w:rsidRPr="001063C6">
        <w:t>o k</w:t>
      </w:r>
      <w:r w:rsidR="000E1EC7">
        <w:t>tórej mowa w art. 77 ust. 5 pkt </w:t>
      </w:r>
      <w:r w:rsidR="001063C6" w:rsidRPr="001063C6">
        <w:t>1a, 2a, 3a, 4a, 6a, 7a, 8a, 9a lub 10a</w:t>
      </w:r>
      <w:r w:rsidR="001063C6">
        <w:t>” dodaje się wyrazy</w:t>
      </w:r>
      <w:r w:rsidR="001063C6" w:rsidRPr="001063C6">
        <w:t xml:space="preserve"> </w:t>
      </w:r>
      <w:r w:rsidR="001063C6">
        <w:t>„</w:t>
      </w:r>
      <w:r w:rsidR="001063C6" w:rsidRPr="001063C6">
        <w:t xml:space="preserve">albo w art. 83g ust. </w:t>
      </w:r>
      <w:r w:rsidR="00281641">
        <w:t>3</w:t>
      </w:r>
      <w:r w:rsidR="00281641" w:rsidRPr="001063C6">
        <w:t xml:space="preserve"> </w:t>
      </w:r>
      <w:r w:rsidR="000E1EC7">
        <w:t>pkt </w:t>
      </w:r>
      <w:r w:rsidR="001063C6" w:rsidRPr="001063C6">
        <w:t>2, 4, 6, 8, 11, 13, 15, 17 lub 19</w:t>
      </w:r>
      <w:r w:rsidR="001063C6">
        <w:t>”,</w:t>
      </w:r>
    </w:p>
    <w:p w14:paraId="6917245D" w14:textId="76D60020" w:rsidR="001063C6" w:rsidRDefault="00E52E87" w:rsidP="00A418EF">
      <w:pPr>
        <w:pStyle w:val="TIRtiret"/>
        <w:keepNext/>
      </w:pPr>
      <w:r>
        <w:t>–</w:t>
      </w:r>
      <w:r w:rsidR="001063C6">
        <w:tab/>
      </w:r>
      <w:r w:rsidR="00483FB5">
        <w:t xml:space="preserve">objaśnienie </w:t>
      </w:r>
      <w:r w:rsidR="001063C6">
        <w:t xml:space="preserve">symbolu </w:t>
      </w:r>
      <w:proofErr w:type="spellStart"/>
      <w:r w:rsidR="001063C6">
        <w:t>Csbk</w:t>
      </w:r>
      <w:proofErr w:type="spellEnd"/>
      <w:r w:rsidR="001063C6">
        <w:t xml:space="preserve"> otrzymuje brzmienie:</w:t>
      </w:r>
    </w:p>
    <w:p w14:paraId="6A5EBD94" w14:textId="59E39018" w:rsidR="00265835" w:rsidRPr="008B7532" w:rsidRDefault="001063C6" w:rsidP="000E1EC7">
      <w:pPr>
        <w:pStyle w:val="ZTIRLEGWMATFIZCHEMzmlegendywzorumatfizlubchemtiret"/>
      </w:pPr>
      <w:r>
        <w:t>„</w:t>
      </w:r>
      <w:proofErr w:type="spellStart"/>
      <w:r w:rsidR="00265835" w:rsidRPr="008B7532">
        <w:t>Csbk</w:t>
      </w:r>
      <w:proofErr w:type="spellEnd"/>
      <w:r w:rsidR="00265835" w:rsidRPr="008B7532">
        <w:t xml:space="preserve"> </w:t>
      </w:r>
      <w:r w:rsidR="00E52E87">
        <w:t>–</w:t>
      </w:r>
      <w:r w:rsidR="00265835" w:rsidRPr="008B7532">
        <w:t xml:space="preserve"> skorygowaną cenę zakupu energii elektrycznej, obliczoną na potrzeby ustalenia nienależnie wypłaconej pomocy publicznej, w przypadku</w:t>
      </w:r>
      <w:r w:rsidR="00E52E87">
        <w:t xml:space="preserve"> gdy</w:t>
      </w:r>
      <w:r w:rsidR="00265835" w:rsidRPr="008B7532">
        <w:t xml:space="preserve"> dana instalacja stanowiłaby instalację wykorzystującą wyłącznie biogaz lub biogaz rolniczy do wytwarzania energii elektrycznej, o której mowa odpowiednio w art. 77 ust. 5 pkt 1, 2, 3, 4, 6, 7, 8, 9 lub 10 albo w art. 83g ust. </w:t>
      </w:r>
      <w:r w:rsidR="00281641">
        <w:t>3</w:t>
      </w:r>
      <w:r w:rsidR="00281641" w:rsidRPr="008B7532">
        <w:t xml:space="preserve"> </w:t>
      </w:r>
      <w:r w:rsidR="00265835" w:rsidRPr="008B7532">
        <w:t xml:space="preserve">pkt 1, 3, 5, 7, 10, 12, 14, 16 lub 18; w przypadku instalacji wytwórcy korzystającego z aukcyjnego systemu wsparcia </w:t>
      </w:r>
      <w:proofErr w:type="spellStart"/>
      <w:r w:rsidR="00265835" w:rsidRPr="008B7532">
        <w:t>Csbk</w:t>
      </w:r>
      <w:proofErr w:type="spellEnd"/>
      <w:r w:rsidR="00265835" w:rsidRPr="008B7532">
        <w:t xml:space="preserve"> jest równa </w:t>
      </w:r>
      <w:proofErr w:type="spellStart"/>
      <w:r w:rsidR="00265835" w:rsidRPr="008B7532">
        <w:t>Csko</w:t>
      </w:r>
      <w:proofErr w:type="spellEnd"/>
      <w:r w:rsidR="00265835" w:rsidRPr="008B7532">
        <w:t xml:space="preserve"> pomniejszonej o różnicę właściwych cen referencyjnych, odpowiednio na dzień aukcji </w:t>
      </w:r>
      <w:r w:rsidR="00483FB5">
        <w:t>albo</w:t>
      </w:r>
      <w:r w:rsidR="00483FB5" w:rsidRPr="008B7532">
        <w:t xml:space="preserve"> </w:t>
      </w:r>
      <w:r w:rsidR="00265835" w:rsidRPr="008B7532">
        <w:t>aukcji na wsparcie operacyjne</w:t>
      </w:r>
      <w:r w:rsidR="00483FB5">
        <w:t>,</w:t>
      </w:r>
      <w:r w:rsidR="00265835" w:rsidRPr="008B7532">
        <w:t xml:space="preserve"> albo na dzień złożenia wniosku na podstawie art. 184c ust. 1.”;</w:t>
      </w:r>
    </w:p>
    <w:p w14:paraId="4F9BBB9E" w14:textId="0F17942A" w:rsidR="00265835" w:rsidRDefault="00A418EF" w:rsidP="00F46C48">
      <w:pPr>
        <w:pStyle w:val="PKTpunkt"/>
        <w:keepNext/>
      </w:pPr>
      <w:r>
        <w:t>93</w:t>
      </w:r>
      <w:r w:rsidR="00265835">
        <w:t>)</w:t>
      </w:r>
      <w:r w:rsidR="00265835">
        <w:tab/>
        <w:t>w art. 94:</w:t>
      </w:r>
    </w:p>
    <w:p w14:paraId="0EAA558A" w14:textId="1D037A05" w:rsidR="0031788F" w:rsidRDefault="00265835" w:rsidP="0031788F">
      <w:pPr>
        <w:pStyle w:val="LITlitera"/>
      </w:pPr>
      <w:r>
        <w:t>a)</w:t>
      </w:r>
      <w:r>
        <w:tab/>
        <w:t xml:space="preserve">w ust. 1 pkt 1 </w:t>
      </w:r>
      <w:r w:rsidR="0031788F">
        <w:t>otrzymuje brzmienie:</w:t>
      </w:r>
    </w:p>
    <w:p w14:paraId="062ACDF3" w14:textId="0319F8E1" w:rsidR="00070013" w:rsidRDefault="0031788F" w:rsidP="00A418EF">
      <w:pPr>
        <w:pStyle w:val="ZLITPKTzmpktliter"/>
      </w:pPr>
      <w:r>
        <w:t>„1)</w:t>
      </w:r>
      <w:r w:rsidR="000E1EC7">
        <w:tab/>
      </w:r>
      <w:r>
        <w:t xml:space="preserve">art. 93 ust. 1 pkt 4 i ust. 2 pkt 3, biorąc pod uwagę informacje zawarte w </w:t>
      </w:r>
      <w:r w:rsidR="00070013">
        <w:t xml:space="preserve">otrzymanych w danym roku </w:t>
      </w:r>
      <w:r>
        <w:t>sprawozdaniach miesięcznych przekazywanych przez</w:t>
      </w:r>
      <w:r w:rsidR="00070013">
        <w:t>:</w:t>
      </w:r>
    </w:p>
    <w:p w14:paraId="25C8B839" w14:textId="5C691445" w:rsidR="00070013" w:rsidRDefault="00A418EF" w:rsidP="00A418EF">
      <w:pPr>
        <w:pStyle w:val="ZLITLITwPKTzmlitwpktliter"/>
      </w:pPr>
      <w:r>
        <w:t>a)</w:t>
      </w:r>
      <w:r>
        <w:tab/>
      </w:r>
      <w:r w:rsidR="0031788F">
        <w:t>sprzedawców zobowiązanych</w:t>
      </w:r>
      <w:r w:rsidR="00070013">
        <w:t>,</w:t>
      </w:r>
      <w:r w:rsidR="0031788F">
        <w:t xml:space="preserve"> </w:t>
      </w:r>
    </w:p>
    <w:p w14:paraId="302008A5" w14:textId="48255402" w:rsidR="00070013" w:rsidRDefault="00A418EF" w:rsidP="00A418EF">
      <w:pPr>
        <w:pStyle w:val="ZLITLITwPKTzmlitwpktliter"/>
      </w:pPr>
      <w:r>
        <w:t>b)</w:t>
      </w:r>
      <w:r>
        <w:tab/>
      </w:r>
      <w:r w:rsidR="0031788F" w:rsidRPr="0031788F">
        <w:t>wytwórców energii elektrycznej wytworzonej z odnawialnych źródeł energii w instalacji odnawialnego źródła energii o łącznej mocy zainstalowanej elektrycznej mniejszej niż 500 kW, którzy korzystają z możliwości sprzedaży wytwarzanej energii do wybranego podmiotu, o którym mowa w art. 92 ust. 1a</w:t>
      </w:r>
      <w:r w:rsidR="00070013">
        <w:t>,</w:t>
      </w:r>
      <w:r w:rsidR="0031788F">
        <w:t xml:space="preserve"> </w:t>
      </w:r>
    </w:p>
    <w:p w14:paraId="56048A6C" w14:textId="090E26E4" w:rsidR="00070013" w:rsidRDefault="00A418EF" w:rsidP="00A418EF">
      <w:pPr>
        <w:pStyle w:val="ZLITLITwPKTzmlitwpktliter"/>
      </w:pPr>
      <w:r>
        <w:t>c)</w:t>
      </w:r>
      <w:r>
        <w:tab/>
      </w:r>
      <w:r w:rsidR="0031788F">
        <w:t>wytwórców energii elektrycznej wytworzonej z odnawialnych źródeł energii w instalacji odnawialnego źródła energii o łącznej mocy zainstalowanej elektrycznej nie mniejszej niż 500 kW</w:t>
      </w:r>
      <w:r w:rsidR="00070013">
        <w:t>,</w:t>
      </w:r>
      <w:r w:rsidR="0031788F">
        <w:t xml:space="preserve"> </w:t>
      </w:r>
    </w:p>
    <w:p w14:paraId="0C8940EA" w14:textId="40DF430B" w:rsidR="00070013" w:rsidRDefault="00A418EF" w:rsidP="00A418EF">
      <w:pPr>
        <w:pStyle w:val="ZLITLITwPKTzmlitwpktliter"/>
      </w:pPr>
      <w:r>
        <w:t>d)</w:t>
      </w:r>
      <w:r>
        <w:tab/>
      </w:r>
      <w:r w:rsidR="0031788F">
        <w:t>wytwórców energii elektrycznej wytworzonej z odnawialnych źródeł energii w instalacji odnawialnego źródła energii, o którym mowa w art. 70b ust. 9 pkt 2</w:t>
      </w:r>
      <w:r w:rsidR="00B70372">
        <w:t>,</w:t>
      </w:r>
      <w:r w:rsidR="0031788F" w:rsidRPr="0031788F">
        <w:t xml:space="preserve"> art. 70g oraz art. 83b ust. 1</w:t>
      </w:r>
      <w:r w:rsidR="0031788F">
        <w:t xml:space="preserve">, </w:t>
      </w:r>
    </w:p>
    <w:p w14:paraId="0E79C41F" w14:textId="5F7A40C6" w:rsidR="0031788F" w:rsidRDefault="00A418EF" w:rsidP="00A418EF">
      <w:pPr>
        <w:pStyle w:val="ZLITLITwPKTzmlitwpktliter"/>
      </w:pPr>
      <w:r>
        <w:t>e)</w:t>
      </w:r>
      <w:r>
        <w:tab/>
      </w:r>
      <w:r w:rsidR="00070013">
        <w:t xml:space="preserve">wytwórców biometanu, o </w:t>
      </w:r>
      <w:r w:rsidR="00070013" w:rsidRPr="00070013">
        <w:t>którym mowa w art. 83l ust. 1</w:t>
      </w:r>
      <w:r w:rsidR="0031788F">
        <w:t>;</w:t>
      </w:r>
      <w:r w:rsidR="00FA7A6E">
        <w:t>”,</w:t>
      </w:r>
    </w:p>
    <w:p w14:paraId="110764B2" w14:textId="2DF20BAD" w:rsidR="00F42C60" w:rsidRDefault="00F42C60" w:rsidP="00A418EF">
      <w:pPr>
        <w:pStyle w:val="LITlitera"/>
        <w:keepNext/>
      </w:pPr>
      <w:r>
        <w:t>b)</w:t>
      </w:r>
      <w:r>
        <w:tab/>
        <w:t>po ust. 1 dodaje się ust. 1a w brzmieniu:</w:t>
      </w:r>
    </w:p>
    <w:p w14:paraId="7C017094" w14:textId="2F08B609" w:rsidR="00F42C60" w:rsidRDefault="00F42C60" w:rsidP="00307CBE">
      <w:pPr>
        <w:pStyle w:val="ZLITUSTzmustliter"/>
      </w:pPr>
      <w:r>
        <w:t>„1a. O</w:t>
      </w:r>
      <w:r w:rsidRPr="00F42C60">
        <w:t xml:space="preserve">perator rozliczeń energii odnawialnej, o którym mowa w art. 106, </w:t>
      </w:r>
      <w:r>
        <w:t>przekazuje Prezesowi URE i</w:t>
      </w:r>
      <w:r w:rsidRPr="00F42C60">
        <w:t>nformacj</w:t>
      </w:r>
      <w:r>
        <w:t>ę</w:t>
      </w:r>
      <w:r w:rsidRPr="00F42C60">
        <w:t xml:space="preserve"> o ilości energii elektrycznej sprzedanej w ramach systemu aukcyjnego </w:t>
      </w:r>
      <w:r w:rsidR="0031209D">
        <w:t>przez poszczególnych wytwórców</w:t>
      </w:r>
      <w:r w:rsidR="004D5CAC">
        <w:t xml:space="preserve"> oraz</w:t>
      </w:r>
      <w:r w:rsidR="00B4195A">
        <w:t xml:space="preserve"> w ramach aukcji na wsparcie operacyjne</w:t>
      </w:r>
      <w:r w:rsidR="00A708A8">
        <w:t>,</w:t>
      </w:r>
      <w:r w:rsidR="00A708A8" w:rsidRPr="00A708A8">
        <w:t xml:space="preserve"> w ramach systemu wsparcia, o którym mowa </w:t>
      </w:r>
      <w:r w:rsidR="000E1EC7">
        <w:t>w art. </w:t>
      </w:r>
      <w:r w:rsidR="00A708A8" w:rsidRPr="00A708A8">
        <w:t>70a</w:t>
      </w:r>
      <w:r w:rsidR="009C7CD1">
        <w:t>–</w:t>
      </w:r>
      <w:r w:rsidR="00A708A8" w:rsidRPr="00A708A8">
        <w:t>70</w:t>
      </w:r>
      <w:r w:rsidR="004D5CAC">
        <w:t>f</w:t>
      </w:r>
      <w:r w:rsidR="005B2E45">
        <w:t>,</w:t>
      </w:r>
      <w:r w:rsidR="004D5CAC">
        <w:t xml:space="preserve"> oraz systemu wsparcia, o którym mowa w art. 70g–70j</w:t>
      </w:r>
      <w:r w:rsidR="00A708A8" w:rsidRPr="00A708A8">
        <w:t>, oraz o ilości biometanu sprzedanego w ramach systemu wsparcia, o</w:t>
      </w:r>
      <w:r w:rsidR="00A418EF">
        <w:t> </w:t>
      </w:r>
      <w:r w:rsidR="00A708A8" w:rsidRPr="00A708A8">
        <w:t>którym mowa w art. 83l</w:t>
      </w:r>
      <w:r w:rsidR="000E1EC7">
        <w:t xml:space="preserve"> ust. </w:t>
      </w:r>
      <w:r w:rsidR="00A708A8">
        <w:t>1</w:t>
      </w:r>
      <w:r w:rsidR="00B4195A">
        <w:t xml:space="preserve">, </w:t>
      </w:r>
      <w:r w:rsidRPr="00F42C60">
        <w:t xml:space="preserve">w terminie do </w:t>
      </w:r>
      <w:r w:rsidR="00281641">
        <w:t xml:space="preserve">dnia </w:t>
      </w:r>
      <w:r w:rsidRPr="00F42C60">
        <w:t>30 kwietnia danego roku kalendarzowego</w:t>
      </w:r>
      <w:r w:rsidR="00281641">
        <w:t>,</w:t>
      </w:r>
      <w:r w:rsidRPr="00F42C60">
        <w:t xml:space="preserve"> za rok poprzedni.”, </w:t>
      </w:r>
    </w:p>
    <w:p w14:paraId="4D5B1F4D" w14:textId="1E96FEE8" w:rsidR="003C3C7F" w:rsidRDefault="00F42C60" w:rsidP="00197A8C">
      <w:pPr>
        <w:pStyle w:val="LITlitera"/>
        <w:keepNext/>
      </w:pPr>
      <w:r>
        <w:t>c</w:t>
      </w:r>
      <w:r w:rsidR="00265835">
        <w:t>)</w:t>
      </w:r>
      <w:r w:rsidR="00265835">
        <w:tab/>
      </w:r>
      <w:r w:rsidR="00197A8C">
        <w:t>w ust. 2</w:t>
      </w:r>
      <w:r w:rsidR="003C3C7F">
        <w:t>:</w:t>
      </w:r>
    </w:p>
    <w:p w14:paraId="5A3B2158" w14:textId="29DCEE97" w:rsidR="00197A8C" w:rsidRDefault="00B70372" w:rsidP="000E1EC7">
      <w:pPr>
        <w:pStyle w:val="TIRtiret"/>
      </w:pPr>
      <w:r>
        <w:t>–</w:t>
      </w:r>
      <w:r w:rsidR="00B6337D">
        <w:tab/>
      </w:r>
      <w:r w:rsidR="00197A8C">
        <w:t xml:space="preserve">po pkt </w:t>
      </w:r>
      <w:r w:rsidR="007F13D9">
        <w:t xml:space="preserve">2 </w:t>
      </w:r>
      <w:r w:rsidR="00197A8C">
        <w:t>dodaje się pkt 2a w brzmieniu:</w:t>
      </w:r>
    </w:p>
    <w:p w14:paraId="5F92CD02" w14:textId="290CDFBD" w:rsidR="00197A8C" w:rsidRPr="00265E59" w:rsidRDefault="00197A8C" w:rsidP="000E1EC7">
      <w:pPr>
        <w:pStyle w:val="ZTIRPKTzmpkttiret"/>
      </w:pPr>
      <w:r w:rsidRPr="00B70372">
        <w:t>„2a)</w:t>
      </w:r>
      <w:r w:rsidR="000E1EC7">
        <w:tab/>
      </w:r>
      <w:r w:rsidRPr="00B70372">
        <w:t>maksymalną ilość energii elektrycznej wytworzonej z odnawialnych źródeł energii w instalacji odnawialnego źródła energii, jaka może zostać sprzedana w drodze aukcji na wsparcie operacyjne w następnym roku kalendarzowym, określoną w prz</w:t>
      </w:r>
      <w:r w:rsidRPr="004527BD">
        <w:t>episach wydanych na podstawie art. 83c ust. 2;</w:t>
      </w:r>
      <w:r w:rsidR="00AF1D5F" w:rsidRPr="001D4526">
        <w:t>”,</w:t>
      </w:r>
    </w:p>
    <w:p w14:paraId="65887380" w14:textId="382FE49F" w:rsidR="00265835" w:rsidRDefault="00B70372" w:rsidP="000E1EC7">
      <w:pPr>
        <w:pStyle w:val="TIRtiret"/>
      </w:pPr>
      <w:r>
        <w:t>–</w:t>
      </w:r>
      <w:r w:rsidR="00B6337D">
        <w:tab/>
      </w:r>
      <w:r w:rsidR="00265835">
        <w:t>po pkt 4 dodaje się pkt 4a</w:t>
      </w:r>
      <w:r w:rsidR="00070013">
        <w:t xml:space="preserve"> i 4b</w:t>
      </w:r>
      <w:r w:rsidR="00265835">
        <w:t xml:space="preserve"> w brzmieniu:</w:t>
      </w:r>
    </w:p>
    <w:p w14:paraId="260E978A" w14:textId="77777777" w:rsidR="00070013" w:rsidRDefault="00265835" w:rsidP="000E1EC7">
      <w:pPr>
        <w:pStyle w:val="ZTIRPKTzmpkttiret"/>
      </w:pPr>
      <w:r>
        <w:t>„4a)</w:t>
      </w:r>
      <w:r>
        <w:tab/>
        <w:t>maksymalną moc zainstalowaną elektryczną instalacji odnawialnego źródła energii, o których mowa w art. 70g, dla których w następnym roku kalendarzowym Prezes URE może wydać zaświadczenia, o których mowa w art. 70h ust. 5, o ile została ona określona w przepisach wydanych na podstawie art. 70i ust. 2;</w:t>
      </w:r>
    </w:p>
    <w:p w14:paraId="3EC3D46F" w14:textId="1354DEA9" w:rsidR="00265835" w:rsidRDefault="00070013" w:rsidP="000E1EC7">
      <w:pPr>
        <w:pStyle w:val="ZTIRPKTzmpkttiret"/>
      </w:pPr>
      <w:r>
        <w:t>4b)</w:t>
      </w:r>
      <w:r w:rsidR="00A52FFF">
        <w:tab/>
      </w:r>
      <w:r w:rsidRPr="00D71C77">
        <w:rPr>
          <w:rFonts w:eastAsia="Calibri"/>
        </w:rPr>
        <w:t>maksymalną ilość biometanu wytworzon</w:t>
      </w:r>
      <w:r w:rsidR="00A708A8">
        <w:rPr>
          <w:rFonts w:eastAsia="Calibri"/>
        </w:rPr>
        <w:t>ego</w:t>
      </w:r>
      <w:r w:rsidRPr="00D71C77">
        <w:rPr>
          <w:rFonts w:eastAsia="Calibri"/>
        </w:rPr>
        <w:t xml:space="preserve"> w instalacj</w:t>
      </w:r>
      <w:r>
        <w:rPr>
          <w:rFonts w:eastAsia="Calibri"/>
        </w:rPr>
        <w:t>ach</w:t>
      </w:r>
      <w:r w:rsidRPr="00D71C77">
        <w:rPr>
          <w:rFonts w:eastAsia="Calibri"/>
        </w:rPr>
        <w:t xml:space="preserve"> odnawialnego źródła energii</w:t>
      </w:r>
      <w:r w:rsidR="003E55DC">
        <w:rPr>
          <w:rFonts w:eastAsia="Calibri"/>
        </w:rPr>
        <w:t xml:space="preserve"> służących do wytwarzania biometanu</w:t>
      </w:r>
      <w:r w:rsidRPr="00D71C77">
        <w:rPr>
          <w:rFonts w:eastAsia="Calibri"/>
        </w:rPr>
        <w:t>, o któr</w:t>
      </w:r>
      <w:r>
        <w:rPr>
          <w:rFonts w:eastAsia="Calibri"/>
        </w:rPr>
        <w:t>ych</w:t>
      </w:r>
      <w:r w:rsidRPr="00D71C77">
        <w:rPr>
          <w:rFonts w:eastAsia="Calibri"/>
        </w:rPr>
        <w:t xml:space="preserve"> mowa w art. 83l ust. </w:t>
      </w:r>
      <w:r>
        <w:rPr>
          <w:rFonts w:eastAsia="Calibri"/>
        </w:rPr>
        <w:t xml:space="preserve">1, </w:t>
      </w:r>
      <w:r w:rsidRPr="00F6320C">
        <w:rPr>
          <w:rFonts w:eastAsia="Calibri"/>
        </w:rPr>
        <w:t>dla których w następnym roku kalendarzowym Prezes URE może wydać zaświadczenia, o których mowa w</w:t>
      </w:r>
      <w:r w:rsidR="002B0AC7">
        <w:rPr>
          <w:rFonts w:eastAsia="Calibri"/>
        </w:rPr>
        <w:t xml:space="preserve"> art. 83m </w:t>
      </w:r>
      <w:r>
        <w:rPr>
          <w:rFonts w:eastAsia="Calibri"/>
        </w:rPr>
        <w:t>ust. 9</w:t>
      </w:r>
      <w:r w:rsidRPr="00F6320C">
        <w:rPr>
          <w:rFonts w:eastAsia="Calibri"/>
        </w:rPr>
        <w:t>, o ile została ona określona w przepisach wydanych na podstawie</w:t>
      </w:r>
      <w:r w:rsidR="002B0AC7">
        <w:rPr>
          <w:rFonts w:eastAsia="Calibri"/>
        </w:rPr>
        <w:t xml:space="preserve"> art.</w:t>
      </w:r>
      <w:r w:rsidRPr="00F6320C">
        <w:rPr>
          <w:rFonts w:eastAsia="Calibri"/>
        </w:rPr>
        <w:t xml:space="preserve"> </w:t>
      </w:r>
      <w:r>
        <w:rPr>
          <w:rFonts w:eastAsia="Calibri"/>
        </w:rPr>
        <w:t>83</w:t>
      </w:r>
      <w:r w:rsidR="008153C2">
        <w:rPr>
          <w:rFonts w:eastAsia="Calibri"/>
        </w:rPr>
        <w:t>r</w:t>
      </w:r>
      <w:r>
        <w:rPr>
          <w:rFonts w:eastAsia="Calibri"/>
        </w:rPr>
        <w:t xml:space="preserve"> ust. 2;</w:t>
      </w:r>
      <w:r w:rsidR="00265835">
        <w:t>”;</w:t>
      </w:r>
    </w:p>
    <w:p w14:paraId="67F99568" w14:textId="15756E69" w:rsidR="005A5FF4" w:rsidRDefault="00A418EF" w:rsidP="005A5FF4">
      <w:pPr>
        <w:pStyle w:val="PKTpunkt"/>
      </w:pPr>
      <w:r>
        <w:t>94</w:t>
      </w:r>
      <w:r w:rsidR="005D468D">
        <w:t>)</w:t>
      </w:r>
      <w:r w:rsidR="00D065DC">
        <w:tab/>
      </w:r>
      <w:r w:rsidR="005D468D" w:rsidRPr="00DE4489">
        <w:t xml:space="preserve">w art. 95 </w:t>
      </w:r>
      <w:r w:rsidR="00736AB3" w:rsidRPr="00DE4489">
        <w:t xml:space="preserve">w </w:t>
      </w:r>
      <w:r w:rsidR="005D468D" w:rsidRPr="00DE4489">
        <w:t xml:space="preserve">ust. 1 </w:t>
      </w:r>
      <w:r w:rsidR="00A25799" w:rsidRPr="00DE4489">
        <w:t>wyrazy</w:t>
      </w:r>
      <w:r w:rsidR="00A25799" w:rsidRPr="007B3A69">
        <w:t xml:space="preserve"> „</w:t>
      </w:r>
      <w:r w:rsidR="00A25799" w:rsidRPr="00A25799">
        <w:t>oraz wydatków na pokrycie kosztów utrzymania, rozbudowy i modyfikacji internetowej platformy aukcyjnej, o których mowa w art. 78 ust. 7a</w:t>
      </w:r>
      <w:r w:rsidR="00A25799">
        <w:t>” zastępuje się wyrazami „</w:t>
      </w:r>
      <w:r w:rsidR="00A25799" w:rsidRPr="00A25799">
        <w:t xml:space="preserve">a także kosztów, o których mowa w art. 11 ust. 5, </w:t>
      </w:r>
      <w:r w:rsidR="000E1EC7">
        <w:t>art. 38ac ust. </w:t>
      </w:r>
      <w:r w:rsidR="003F022E">
        <w:t xml:space="preserve">16, </w:t>
      </w:r>
      <w:r w:rsidR="00A25799" w:rsidRPr="00A25799">
        <w:t>art. 78 ust. 7a i art. 12</w:t>
      </w:r>
      <w:r w:rsidR="003F022E">
        <w:t>5b</w:t>
      </w:r>
      <w:r w:rsidR="00A25799">
        <w:t>”;</w:t>
      </w:r>
      <w:r w:rsidR="005A5FF4" w:rsidRPr="005A5FF4">
        <w:t xml:space="preserve"> </w:t>
      </w:r>
    </w:p>
    <w:p w14:paraId="06DFEF83" w14:textId="378F2CC1" w:rsidR="0004559E" w:rsidRDefault="00A418EF" w:rsidP="00A418EF">
      <w:pPr>
        <w:pStyle w:val="PKTpunkt"/>
        <w:keepNext/>
      </w:pPr>
      <w:r>
        <w:t>95</w:t>
      </w:r>
      <w:r w:rsidR="003F022E">
        <w:t>)</w:t>
      </w:r>
      <w:r w:rsidR="00D065DC">
        <w:tab/>
      </w:r>
      <w:bookmarkStart w:id="91" w:name="_Hlk122357843"/>
      <w:r w:rsidR="005A5FF4">
        <w:t>w art. 100</w:t>
      </w:r>
      <w:r w:rsidR="003E55DC">
        <w:t>:</w:t>
      </w:r>
      <w:r w:rsidR="00D940D4">
        <w:t xml:space="preserve"> </w:t>
      </w:r>
    </w:p>
    <w:p w14:paraId="7AED9E20" w14:textId="432AC93D" w:rsidR="0004559E" w:rsidRDefault="0004559E" w:rsidP="00657344">
      <w:pPr>
        <w:pStyle w:val="LITlitera"/>
      </w:pPr>
      <w:r>
        <w:t>a)</w:t>
      </w:r>
      <w:r w:rsidR="00A418EF">
        <w:tab/>
      </w:r>
      <w:r w:rsidR="003E55DC">
        <w:t xml:space="preserve">w </w:t>
      </w:r>
      <w:r w:rsidR="00D940D4">
        <w:t xml:space="preserve">ust. 2 </w:t>
      </w:r>
      <w:r w:rsidR="003E55DC">
        <w:t xml:space="preserve">we wprowadzeniu do wyliczenia </w:t>
      </w:r>
      <w:r w:rsidRPr="0004559E">
        <w:t xml:space="preserve">skreśla się wyrazy </w:t>
      </w:r>
      <w:r w:rsidR="004527BD">
        <w:t>„</w:t>
      </w:r>
      <w:r w:rsidRPr="0004559E">
        <w:t>oraz Prezesowi URE</w:t>
      </w:r>
      <w:r w:rsidR="004527BD">
        <w:t>”</w:t>
      </w:r>
      <w:r>
        <w:t>,</w:t>
      </w:r>
    </w:p>
    <w:p w14:paraId="595D08C9" w14:textId="5B76F24A" w:rsidR="005A5FF4" w:rsidRDefault="0004559E" w:rsidP="00A418EF">
      <w:pPr>
        <w:pStyle w:val="LITlitera"/>
        <w:keepNext/>
      </w:pPr>
      <w:r>
        <w:t>b)</w:t>
      </w:r>
      <w:r w:rsidR="00A418EF">
        <w:tab/>
      </w:r>
      <w:r w:rsidR="005A5FF4">
        <w:t xml:space="preserve">ust. 2a </w:t>
      </w:r>
      <w:r w:rsidR="00A52FFF">
        <w:t xml:space="preserve">otrzymuje </w:t>
      </w:r>
      <w:r w:rsidR="005A5FF4">
        <w:t>brzmienie:</w:t>
      </w:r>
    </w:p>
    <w:p w14:paraId="6126E581" w14:textId="18F7ECB1" w:rsidR="005A5FF4" w:rsidRDefault="005A5FF4" w:rsidP="00A418EF">
      <w:pPr>
        <w:pStyle w:val="ZLITUSTzmustliter"/>
        <w:keepNext/>
      </w:pPr>
      <w:r>
        <w:t>„2a. Płatnik opłaty OZE oraz operator systemu przesyłowego elektroenergetycznego przekazuje Prezesowi URE półroczne informacje, o których mowa w ust. 2,</w:t>
      </w:r>
      <w:r w:rsidR="007E2CAF">
        <w:t xml:space="preserve"> </w:t>
      </w:r>
      <w:r w:rsidR="007E2CAF" w:rsidRPr="007E2CAF">
        <w:t xml:space="preserve">w </w:t>
      </w:r>
      <w:r w:rsidR="007E2CAF">
        <w:t>podziale</w:t>
      </w:r>
      <w:r w:rsidR="007E2CAF" w:rsidRPr="007E2CAF">
        <w:t xml:space="preserve"> na poszczególne miesiące</w:t>
      </w:r>
      <w:r w:rsidR="007E2CAF">
        <w:t>,</w:t>
      </w:r>
      <w:r>
        <w:t xml:space="preserve"> dotyczące podmiotów, od których pobiera opłatę OZE, w</w:t>
      </w:r>
      <w:r w:rsidR="00D065DC">
        <w:t> </w:t>
      </w:r>
      <w:r>
        <w:t>terminie do dnia:</w:t>
      </w:r>
    </w:p>
    <w:p w14:paraId="2C3F6194" w14:textId="3F8B689A" w:rsidR="005A5FF4" w:rsidRDefault="005A5FF4" w:rsidP="00A418EF">
      <w:pPr>
        <w:pStyle w:val="ZLITPKTzmpktliter"/>
      </w:pPr>
      <w:r>
        <w:t>1)</w:t>
      </w:r>
      <w:r w:rsidR="007E2CAF">
        <w:tab/>
      </w:r>
      <w:r>
        <w:t xml:space="preserve">31 lipca </w:t>
      </w:r>
      <w:r w:rsidR="004527BD">
        <w:t>–</w:t>
      </w:r>
      <w:r>
        <w:t xml:space="preserve"> za okres od dnia 1 stycznia do dnia 30 czerwca danego rok</w:t>
      </w:r>
      <w:r w:rsidR="007E2CAF">
        <w:t>u</w:t>
      </w:r>
      <w:r w:rsidR="003E55DC">
        <w:t>;</w:t>
      </w:r>
    </w:p>
    <w:p w14:paraId="168F2AD5" w14:textId="11816137" w:rsidR="005A5FF4" w:rsidRDefault="005A5FF4" w:rsidP="00A418EF">
      <w:pPr>
        <w:pStyle w:val="ZLITPKTzmpktliter"/>
      </w:pPr>
      <w:r>
        <w:t>2)</w:t>
      </w:r>
      <w:r w:rsidR="007E2CAF">
        <w:tab/>
      </w:r>
      <w:r>
        <w:t xml:space="preserve">31 stycznia </w:t>
      </w:r>
      <w:r w:rsidR="004527BD">
        <w:t>–</w:t>
      </w:r>
      <w:r>
        <w:t xml:space="preserve"> za okres od dnia 1 lipca do dnia 31 grudnia roku poprzedniego.”;</w:t>
      </w:r>
      <w:bookmarkEnd w:id="91"/>
    </w:p>
    <w:p w14:paraId="2075F34A" w14:textId="1F2FA175" w:rsidR="00150C92" w:rsidRPr="00150C92" w:rsidRDefault="00A418EF" w:rsidP="003E051A">
      <w:pPr>
        <w:pStyle w:val="PKTpunkt"/>
      </w:pPr>
      <w:r>
        <w:t>96</w:t>
      </w:r>
      <w:r w:rsidR="003F022E">
        <w:t>)</w:t>
      </w:r>
      <w:r w:rsidR="007E2CAF">
        <w:tab/>
      </w:r>
      <w:r w:rsidR="00150C92" w:rsidRPr="00150C92">
        <w:t>w art. 116:</w:t>
      </w:r>
    </w:p>
    <w:p w14:paraId="68032C1B" w14:textId="3C9241CB" w:rsidR="00150C92" w:rsidRPr="00150C92" w:rsidRDefault="00150C92" w:rsidP="00E7265F">
      <w:pPr>
        <w:pStyle w:val="LITlitera"/>
        <w:keepNext/>
      </w:pPr>
      <w:r w:rsidRPr="00150C92">
        <w:t>a)</w:t>
      </w:r>
      <w:r w:rsidR="007C6E74">
        <w:tab/>
      </w:r>
      <w:r w:rsidRPr="00150C92">
        <w:t>ust. 1 otrzymuje brzmienie:</w:t>
      </w:r>
    </w:p>
    <w:p w14:paraId="2C2A60A8" w14:textId="63167784" w:rsidR="007B3A69" w:rsidRDefault="003D67AB" w:rsidP="00A418EF">
      <w:pPr>
        <w:pStyle w:val="ZLITUSTzmustliter"/>
        <w:keepNext/>
      </w:pPr>
      <w:r>
        <w:t>„</w:t>
      </w:r>
      <w:r w:rsidR="007B3A69">
        <w:t>1. Przedsiębiorstwo energetyczne zajmujące się w obszarze danej sieci ciepłowniczej obrotem ciepłem lub chłodem lub wytwarzaniem ciepła lub chłodu i jego sprzedażą odbiorcom końcowym dokonuje zakupu oferowanego mu:</w:t>
      </w:r>
    </w:p>
    <w:p w14:paraId="380B9B0C" w14:textId="77777777" w:rsidR="00D408F8" w:rsidRDefault="00D408F8" w:rsidP="00D408F8">
      <w:pPr>
        <w:pStyle w:val="ZLITPKTzmpktliter"/>
      </w:pPr>
      <w:r>
        <w:t>1)</w:t>
      </w:r>
      <w:r>
        <w:tab/>
        <w:t xml:space="preserve">ciepła lub chłodu, wytworzonych w przyłączonych do tej sieci instalacjach odnawialnego źródła energii, w tym w instalacjach termicznego przekształcania odpadów, z wyłączeniem instalacji spalania wielopaliwowego stosujących paliwa kopalne, </w:t>
      </w:r>
    </w:p>
    <w:p w14:paraId="3047F247" w14:textId="77777777" w:rsidR="00D408F8" w:rsidRDefault="00D408F8" w:rsidP="00A418EF">
      <w:pPr>
        <w:pStyle w:val="ZLITPKTzmpktliter"/>
        <w:keepNext/>
      </w:pPr>
      <w:r>
        <w:t>2)</w:t>
      </w:r>
      <w:r>
        <w:tab/>
        <w:t xml:space="preserve">ciepła odpadowego w rozumieniu art. 3 pkt 20i ustawy – Prawo energetyczne </w:t>
      </w:r>
    </w:p>
    <w:p w14:paraId="4BE3C513" w14:textId="703E94E3" w:rsidR="00150C92" w:rsidRPr="00150C92" w:rsidRDefault="004527BD" w:rsidP="005C6C48">
      <w:pPr>
        <w:pStyle w:val="ZLITCZWSPPKTzmczciwsppktliter"/>
      </w:pPr>
      <w:r>
        <w:t>–</w:t>
      </w:r>
      <w:r w:rsidR="00D408F8">
        <w:t xml:space="preserve"> w ilości nie większej niż zapotrzebowanie odbiorców końcowych tego przedsiębiorstwa przyłączonych do tej sieci.</w:t>
      </w:r>
      <w:r w:rsidR="003D67AB">
        <w:t>”</w:t>
      </w:r>
      <w:r w:rsidR="00C835A5">
        <w:t>,</w:t>
      </w:r>
    </w:p>
    <w:p w14:paraId="7C0C4AC8" w14:textId="5AE701A3" w:rsidR="00150C92" w:rsidRPr="00150C92" w:rsidRDefault="00150C92" w:rsidP="00F46C48">
      <w:pPr>
        <w:pStyle w:val="LITlitera"/>
        <w:keepNext/>
      </w:pPr>
      <w:r w:rsidRPr="00150C92">
        <w:t>b)</w:t>
      </w:r>
      <w:r w:rsidR="007C6E74">
        <w:tab/>
      </w:r>
      <w:r w:rsidRPr="00150C92">
        <w:t>po ust. 1 dodaje się ust. 1a</w:t>
      </w:r>
      <w:r w:rsidR="00221BEE">
        <w:t xml:space="preserve"> i </w:t>
      </w:r>
      <w:r w:rsidR="00220EF2">
        <w:t xml:space="preserve">1b </w:t>
      </w:r>
      <w:r w:rsidRPr="00150C92">
        <w:t>w brzmieniu:</w:t>
      </w:r>
    </w:p>
    <w:p w14:paraId="0815E4C8" w14:textId="1B38CA25" w:rsidR="00150C92" w:rsidRPr="00150C92" w:rsidRDefault="003D67AB" w:rsidP="00D60E66">
      <w:pPr>
        <w:pStyle w:val="ZLITUSTzmustliter"/>
      </w:pPr>
      <w:r>
        <w:t>„</w:t>
      </w:r>
      <w:r w:rsidR="00150C92" w:rsidRPr="00150C92">
        <w:t xml:space="preserve">1a. W przypadku gdy ciepło zostanie wytworzone w instalacji odnawialnego źródła energii wykorzystującej pompę ciepła, obowiązek zakupu dotyczy jedynie ciepła stanowiącego energię ze źródeł odnawialnych, </w:t>
      </w:r>
      <w:r w:rsidR="00D60E66">
        <w:t xml:space="preserve">za którą </w:t>
      </w:r>
      <w:r w:rsidR="00150C92" w:rsidRPr="00150C92">
        <w:t xml:space="preserve">uznaje się energię </w:t>
      </w:r>
      <w:proofErr w:type="spellStart"/>
      <w:r w:rsidR="00150C92" w:rsidRPr="00150C92">
        <w:t>aerotermalną</w:t>
      </w:r>
      <w:proofErr w:type="spellEnd"/>
      <w:r w:rsidR="00150C92" w:rsidRPr="00150C92">
        <w:t>, geotermalną</w:t>
      </w:r>
      <w:r w:rsidR="00825A90">
        <w:t>,</w:t>
      </w:r>
      <w:r w:rsidR="00150C92" w:rsidRPr="00150C92">
        <w:t xml:space="preserve"> hydrotermalną </w:t>
      </w:r>
      <w:r w:rsidR="003E55DC">
        <w:t>lub</w:t>
      </w:r>
      <w:r w:rsidR="00825A90">
        <w:t xml:space="preserve"> otoczenia</w:t>
      </w:r>
      <w:r w:rsidR="003E55DC">
        <w:t>,</w:t>
      </w:r>
      <w:r w:rsidR="00825A90">
        <w:t xml:space="preserve"> </w:t>
      </w:r>
      <w:r w:rsidR="00150C92" w:rsidRPr="00150C92">
        <w:t>wychwycon</w:t>
      </w:r>
      <w:r w:rsidR="003E55DC">
        <w:t>e</w:t>
      </w:r>
      <w:r w:rsidR="00150C92" w:rsidRPr="00150C92">
        <w:t xml:space="preserve"> przez pompy ciepła</w:t>
      </w:r>
      <w:r w:rsidR="003E55DC">
        <w:t>,</w:t>
      </w:r>
      <w:r w:rsidR="00150C92" w:rsidRPr="00150C92">
        <w:t xml:space="preserve"> w ilości obliczonej </w:t>
      </w:r>
      <w:r w:rsidR="003B416B">
        <w:t>według</w:t>
      </w:r>
      <w:r w:rsidR="00150C92" w:rsidRPr="00150C92">
        <w:t xml:space="preserve"> wzor</w:t>
      </w:r>
      <w:r w:rsidR="003B416B">
        <w:t>u</w:t>
      </w:r>
      <w:r w:rsidR="00150C92" w:rsidRPr="00150C92">
        <w:t>:</w:t>
      </w:r>
    </w:p>
    <w:p w14:paraId="4AF67172" w14:textId="60C06D29" w:rsidR="00150C92" w:rsidRPr="000E1EC7" w:rsidRDefault="00150C92" w:rsidP="000E1EC7">
      <w:pPr>
        <w:pStyle w:val="ZLITWMATFIZCHEMzmwzorumatfizlubchemliter"/>
        <w:rPr>
          <w:rFonts w:ascii="Cambria Math" w:hAnsi="Cambria Math"/>
        </w:rPr>
      </w:pPr>
      <w:r w:rsidRPr="000E1EC7">
        <w:rPr>
          <w:rFonts w:ascii="Cambria Math" w:hAnsi="Cambria Math"/>
        </w:rPr>
        <w:t>E</w:t>
      </w:r>
      <w:r w:rsidRPr="000E1EC7">
        <w:rPr>
          <w:rStyle w:val="IDindeksdolny"/>
          <w:rFonts w:ascii="Cambria Math" w:hAnsi="Cambria Math"/>
          <w:vertAlign w:val="baseline"/>
        </w:rPr>
        <w:t>RES</w:t>
      </w:r>
      <w:r w:rsidRPr="000E1EC7">
        <w:rPr>
          <w:rFonts w:ascii="Cambria Math" w:hAnsi="Cambria Math"/>
        </w:rPr>
        <w:t xml:space="preserve"> = </w:t>
      </w:r>
      <w:proofErr w:type="spellStart"/>
      <w:r w:rsidRPr="000E1EC7">
        <w:rPr>
          <w:rFonts w:ascii="Cambria Math" w:hAnsi="Cambria Math"/>
        </w:rPr>
        <w:t>Qusable</w:t>
      </w:r>
      <w:proofErr w:type="spellEnd"/>
      <w:r w:rsidRPr="000E1EC7">
        <w:rPr>
          <w:rFonts w:ascii="Cambria Math" w:hAnsi="Cambria Math"/>
        </w:rPr>
        <w:t xml:space="preserve"> * (1 – 1/SPF)</w:t>
      </w:r>
      <w:r w:rsidR="003E55DC" w:rsidRPr="000E1EC7">
        <w:rPr>
          <w:rFonts w:ascii="Cambria Math" w:hAnsi="Cambria Math"/>
        </w:rPr>
        <w:t>,</w:t>
      </w:r>
    </w:p>
    <w:p w14:paraId="6B6B035E" w14:textId="4248B481" w:rsidR="00150C92" w:rsidRPr="000E1EC7" w:rsidRDefault="003E55DC" w:rsidP="000E1EC7">
      <w:pPr>
        <w:pStyle w:val="ZLITLEGWMATFIZCHEMzmlegendywzorumatfizlubchemliter"/>
      </w:pPr>
      <w:r w:rsidRPr="000E1EC7">
        <w:t>g</w:t>
      </w:r>
      <w:r w:rsidR="00150C92" w:rsidRPr="000E1EC7">
        <w:t>dzie</w:t>
      </w:r>
      <w:r w:rsidRPr="000E1EC7">
        <w:t xml:space="preserve"> poszczególne symbole oznaczają</w:t>
      </w:r>
      <w:r w:rsidR="00150C92" w:rsidRPr="000E1EC7">
        <w:t>:</w:t>
      </w:r>
    </w:p>
    <w:p w14:paraId="036D2F01" w14:textId="0B1EC2C6" w:rsidR="00150C92" w:rsidRPr="00EF22C7" w:rsidRDefault="00150C92" w:rsidP="000E1EC7">
      <w:pPr>
        <w:pStyle w:val="ZLITLEGWMATFIZCHEMzmlegendywzorumatfizlubchemliter"/>
      </w:pPr>
      <w:r w:rsidRPr="00DD3DA6">
        <w:t>E</w:t>
      </w:r>
      <w:r w:rsidRPr="009B0CA4">
        <w:rPr>
          <w:rStyle w:val="IDindeksdolny"/>
        </w:rPr>
        <w:t>RES</w:t>
      </w:r>
      <w:r w:rsidRPr="00DD3DA6">
        <w:t xml:space="preserve"> –</w:t>
      </w:r>
      <w:r w:rsidR="000E1EC7">
        <w:tab/>
      </w:r>
      <w:r w:rsidRPr="00EF22C7">
        <w:t xml:space="preserve">ilość energii </w:t>
      </w:r>
      <w:proofErr w:type="spellStart"/>
      <w:r w:rsidRPr="00EF22C7">
        <w:t>aerotermalnej</w:t>
      </w:r>
      <w:proofErr w:type="spellEnd"/>
      <w:r w:rsidRPr="00EF22C7">
        <w:t>, geotermalnej</w:t>
      </w:r>
      <w:r w:rsidR="003E55DC">
        <w:t>,</w:t>
      </w:r>
      <w:r w:rsidRPr="00EF22C7">
        <w:t xml:space="preserve"> hydrotermalnej </w:t>
      </w:r>
      <w:r w:rsidR="003E55DC">
        <w:t xml:space="preserve">lub otoczenia, </w:t>
      </w:r>
      <w:r w:rsidRPr="00EF22C7">
        <w:t>wychwycon</w:t>
      </w:r>
      <w:r w:rsidR="003E55DC">
        <w:t>ych</w:t>
      </w:r>
      <w:r w:rsidRPr="00EF22C7">
        <w:t xml:space="preserve"> przez pompy ciepła, która stanowi energię ze źródeł odnawialnych</w:t>
      </w:r>
      <w:r w:rsidR="003E55DC">
        <w:t>,</w:t>
      </w:r>
    </w:p>
    <w:p w14:paraId="0EB0E49A" w14:textId="229B9789" w:rsidR="00150C92" w:rsidRPr="00DD3DA6" w:rsidRDefault="00150C92" w:rsidP="000E1EC7">
      <w:pPr>
        <w:pStyle w:val="ZLITLEGWMATFIZCHEMzmlegendywzorumatfizlubchemliter"/>
      </w:pPr>
      <w:proofErr w:type="spellStart"/>
      <w:r w:rsidRPr="00DD3DA6">
        <w:t>Qusable</w:t>
      </w:r>
      <w:proofErr w:type="spellEnd"/>
      <w:r w:rsidRPr="00DD3DA6">
        <w:t xml:space="preserve"> –</w:t>
      </w:r>
      <w:r w:rsidR="000E1EC7">
        <w:tab/>
      </w:r>
      <w:r w:rsidRPr="00DD3DA6">
        <w:t xml:space="preserve">szacunkowe całkowite ciepło użytkowe wytworzone z pomp ciepła, dla których ustala się ilość energii </w:t>
      </w:r>
      <w:proofErr w:type="spellStart"/>
      <w:r w:rsidRPr="00DD3DA6">
        <w:t>aerotermalnej</w:t>
      </w:r>
      <w:proofErr w:type="spellEnd"/>
      <w:r w:rsidRPr="00DD3DA6">
        <w:t>, geotermalnej</w:t>
      </w:r>
      <w:r w:rsidR="00D8027A">
        <w:t>,</w:t>
      </w:r>
      <w:r w:rsidRPr="00DD3DA6">
        <w:t xml:space="preserve"> hydrotermalnej</w:t>
      </w:r>
      <w:r w:rsidR="00D8027A">
        <w:t xml:space="preserve"> </w:t>
      </w:r>
      <w:r w:rsidR="003E55DC">
        <w:t xml:space="preserve">lub </w:t>
      </w:r>
      <w:r w:rsidR="00D8027A">
        <w:t>otoczenia</w:t>
      </w:r>
      <w:r w:rsidRPr="00DD3DA6">
        <w:t xml:space="preserve">, </w:t>
      </w:r>
      <w:r w:rsidR="003E55DC">
        <w:t xml:space="preserve">która </w:t>
      </w:r>
      <w:r w:rsidRPr="00DD3DA6">
        <w:t>stanowi energię ze źródeł odnawialnych</w:t>
      </w:r>
      <w:r w:rsidR="003E55DC">
        <w:t>,</w:t>
      </w:r>
    </w:p>
    <w:p w14:paraId="333E9401" w14:textId="155859D0" w:rsidR="00150C92" w:rsidRPr="00DD3DA6" w:rsidRDefault="00150C92" w:rsidP="000E1EC7">
      <w:pPr>
        <w:pStyle w:val="ZLITLEGWMATFIZCHEMzmlegendywzorumatfizlubchemliter"/>
      </w:pPr>
      <w:r w:rsidRPr="00DD3DA6">
        <w:t>SPF –</w:t>
      </w:r>
      <w:r w:rsidR="000E1EC7">
        <w:tab/>
      </w:r>
      <w:r w:rsidRPr="00DD3DA6">
        <w:t xml:space="preserve">szacunkowy przeciętny współczynnik wydajności sezonowej dla pomp ciepła, dla których ustala się ilość energii </w:t>
      </w:r>
      <w:proofErr w:type="spellStart"/>
      <w:r w:rsidRPr="00DD3DA6">
        <w:t>aerotermalnej</w:t>
      </w:r>
      <w:proofErr w:type="spellEnd"/>
      <w:r w:rsidRPr="00DD3DA6">
        <w:t>, geotermalnej</w:t>
      </w:r>
      <w:r w:rsidR="00D8027A">
        <w:t>,</w:t>
      </w:r>
      <w:r w:rsidRPr="00DD3DA6">
        <w:t xml:space="preserve"> hydrotermalnej</w:t>
      </w:r>
      <w:r w:rsidR="00D8027A">
        <w:t xml:space="preserve"> </w:t>
      </w:r>
      <w:r w:rsidR="003E55DC">
        <w:t xml:space="preserve">lub </w:t>
      </w:r>
      <w:r w:rsidR="00D8027A">
        <w:t>otoczenia</w:t>
      </w:r>
      <w:r w:rsidRPr="00DD3DA6">
        <w:t xml:space="preserve">, </w:t>
      </w:r>
      <w:r w:rsidR="003E55DC">
        <w:t xml:space="preserve">która </w:t>
      </w:r>
      <w:r w:rsidRPr="00DD3DA6">
        <w:t>stanowi energię ze źródeł odnawialnych.</w:t>
      </w:r>
    </w:p>
    <w:p w14:paraId="02C0BCB7" w14:textId="2E14B2A9" w:rsidR="00150C92" w:rsidRPr="00DD3DA6" w:rsidRDefault="00220EF2" w:rsidP="00142546">
      <w:pPr>
        <w:pStyle w:val="ZLITUSTzmustliter"/>
      </w:pPr>
      <w:r>
        <w:t xml:space="preserve">1b. </w:t>
      </w:r>
      <w:r w:rsidR="00150C92" w:rsidRPr="00DD3DA6">
        <w:t xml:space="preserve">Do obliczenia ilości energii ze źródeł odnawialnych w przypadku, o którym mowa </w:t>
      </w:r>
      <w:r>
        <w:t>w ust. 1a</w:t>
      </w:r>
      <w:r w:rsidR="00150C92" w:rsidRPr="00DD3DA6">
        <w:t xml:space="preserve">, bierze się pod uwagę wyłącznie energię </w:t>
      </w:r>
      <w:proofErr w:type="spellStart"/>
      <w:r w:rsidR="00150C92" w:rsidRPr="00DD3DA6">
        <w:t>aerotermalną</w:t>
      </w:r>
      <w:proofErr w:type="spellEnd"/>
      <w:r w:rsidR="00150C92" w:rsidRPr="00DD3DA6">
        <w:t>, geotermalną</w:t>
      </w:r>
      <w:r w:rsidR="00D8027A">
        <w:t>,</w:t>
      </w:r>
      <w:r w:rsidR="00150C92" w:rsidRPr="00DD3DA6">
        <w:t xml:space="preserve"> hydrotermalną </w:t>
      </w:r>
      <w:r w:rsidR="00E31FDA">
        <w:t xml:space="preserve">lub </w:t>
      </w:r>
      <w:r w:rsidR="00D8027A">
        <w:t>otoczenia</w:t>
      </w:r>
      <w:r w:rsidR="00E31FDA">
        <w:t>,</w:t>
      </w:r>
      <w:r w:rsidR="00D8027A">
        <w:t xml:space="preserve"> </w:t>
      </w:r>
      <w:r w:rsidR="00150C92" w:rsidRPr="00DD3DA6">
        <w:t>wychwycon</w:t>
      </w:r>
      <w:r w:rsidR="00E31FDA">
        <w:t>e</w:t>
      </w:r>
      <w:r w:rsidR="00150C92" w:rsidRPr="00DD3DA6">
        <w:t xml:space="preserve"> przez pompy ciepła spełniające kryterium szacunkowego przeciętnego współczynnika wydajności sezonowej, obliczonego </w:t>
      </w:r>
      <w:r w:rsidR="003B416B">
        <w:t>według</w:t>
      </w:r>
      <w:r w:rsidR="00445DAA">
        <w:t xml:space="preserve"> </w:t>
      </w:r>
      <w:r w:rsidR="00150C92" w:rsidRPr="00DD3DA6">
        <w:t>wzor</w:t>
      </w:r>
      <w:r w:rsidR="003B416B">
        <w:t>u</w:t>
      </w:r>
      <w:r w:rsidR="00150C92" w:rsidRPr="00DD3DA6">
        <w:t>:</w:t>
      </w:r>
    </w:p>
    <w:p w14:paraId="37145D7F" w14:textId="730F7442" w:rsidR="00150C92" w:rsidRPr="00DD3DA6" w:rsidRDefault="00150C92" w:rsidP="000E1EC7">
      <w:pPr>
        <w:pStyle w:val="ZLITWMATFIZCHEMzmwzorumatfizlubchemliter"/>
      </w:pPr>
      <w:r w:rsidRPr="00DD3DA6">
        <w:t xml:space="preserve">SPF &gt; 1,15 </w:t>
      </w:r>
      <w:r w:rsidRPr="003B416B">
        <w:rPr>
          <w:sz w:val="20"/>
        </w:rPr>
        <w:t>*</w:t>
      </w:r>
      <w:r w:rsidRPr="00DD3DA6">
        <w:t xml:space="preserve"> 1/η</w:t>
      </w:r>
      <w:r w:rsidR="00E31FDA">
        <w:t>,</w:t>
      </w:r>
    </w:p>
    <w:p w14:paraId="2353A0A4" w14:textId="24E02458" w:rsidR="00150C92" w:rsidRPr="00DD3DA6" w:rsidRDefault="00E31FDA" w:rsidP="000E1EC7">
      <w:pPr>
        <w:pStyle w:val="ZLITLEGWMATFIZCHEMzmlegendywzorumatfizlubchemliter"/>
      </w:pPr>
      <w:r>
        <w:t>g</w:t>
      </w:r>
      <w:r w:rsidR="00150C92" w:rsidRPr="00DD3DA6">
        <w:t>dzie</w:t>
      </w:r>
      <w:r>
        <w:t xml:space="preserve"> poszczególne symbole oznaczają</w:t>
      </w:r>
      <w:r w:rsidR="00150C92" w:rsidRPr="00DD3DA6">
        <w:t>:</w:t>
      </w:r>
    </w:p>
    <w:p w14:paraId="5A467357" w14:textId="52BE7E3E" w:rsidR="00150C92" w:rsidRPr="00DD3DA6" w:rsidRDefault="00150C92" w:rsidP="000E1EC7">
      <w:pPr>
        <w:pStyle w:val="ZLITLEGWMATFIZCHEMzmlegendywzorumatfizlubchemliter"/>
      </w:pPr>
      <w:r w:rsidRPr="00DD3DA6">
        <w:t>SPF –</w:t>
      </w:r>
      <w:r w:rsidR="000E1EC7">
        <w:tab/>
      </w:r>
      <w:r w:rsidRPr="00DD3DA6">
        <w:t xml:space="preserve">szacunkowy przeciętny współczynnik wydajności sezonowej dla pomp ciepła, dla których ustala się ilość energii </w:t>
      </w:r>
      <w:proofErr w:type="spellStart"/>
      <w:r w:rsidRPr="00DD3DA6">
        <w:t>aerotermalnej</w:t>
      </w:r>
      <w:proofErr w:type="spellEnd"/>
      <w:r w:rsidRPr="00DD3DA6">
        <w:t>, geotermalnej</w:t>
      </w:r>
      <w:r w:rsidR="00E31FDA">
        <w:t>,</w:t>
      </w:r>
      <w:r w:rsidRPr="00DD3DA6">
        <w:t xml:space="preserve"> hydrotermalnej</w:t>
      </w:r>
      <w:r w:rsidR="00D8027A">
        <w:t xml:space="preserve"> </w:t>
      </w:r>
      <w:r w:rsidR="00E31FDA">
        <w:t xml:space="preserve">lub </w:t>
      </w:r>
      <w:r w:rsidR="00D8027A">
        <w:t>otoczenia</w:t>
      </w:r>
      <w:r w:rsidRPr="00DD3DA6">
        <w:t xml:space="preserve">, </w:t>
      </w:r>
      <w:r w:rsidR="00E31FDA">
        <w:t xml:space="preserve">która </w:t>
      </w:r>
      <w:r w:rsidRPr="00DD3DA6">
        <w:t>stanowi energię ze źródeł odnawialnych</w:t>
      </w:r>
      <w:r w:rsidR="00E31FDA">
        <w:t>,</w:t>
      </w:r>
    </w:p>
    <w:p w14:paraId="5BC3C08C" w14:textId="06FD4C38" w:rsidR="00150C92" w:rsidRPr="00EF22C7" w:rsidRDefault="00150C92" w:rsidP="000E1EC7">
      <w:pPr>
        <w:pStyle w:val="ZLITLEGWMATFIZCHEMzmlegendywzorumatfizlubchemliter"/>
      </w:pPr>
      <w:r w:rsidRPr="00DD3DA6">
        <w:t>η –</w:t>
      </w:r>
      <w:r w:rsidR="000E1EC7">
        <w:tab/>
      </w:r>
      <w:r w:rsidRPr="00DD3DA6">
        <w:t xml:space="preserve">stosunek między całkowitą produkcją energii elektrycznej brutto i pierwotnym zużyciem energii dla produkcji energii elektrycznej, obliczany jako średnia dla całej Unii Europejskiej oparta na danych </w:t>
      </w:r>
      <w:r w:rsidR="002B171B">
        <w:t xml:space="preserve">organu statystycznego Unii Europejskiej </w:t>
      </w:r>
      <w:r w:rsidR="005F79AE">
        <w:t>–</w:t>
      </w:r>
      <w:r w:rsidR="002B171B">
        <w:t xml:space="preserve"> </w:t>
      </w:r>
      <w:r w:rsidRPr="00DD3DA6">
        <w:t>Eurostat</w:t>
      </w:r>
      <w:r w:rsidR="002B171B">
        <w:t>u</w:t>
      </w:r>
      <w:r w:rsidR="005E7656">
        <w:t>.</w:t>
      </w:r>
      <w:r w:rsidR="00DD3DA6">
        <w:t>”,</w:t>
      </w:r>
    </w:p>
    <w:p w14:paraId="7FBEA2EE" w14:textId="701FCB4D" w:rsidR="00150C92" w:rsidRPr="00150C92" w:rsidRDefault="00150C92" w:rsidP="00E7265F">
      <w:pPr>
        <w:pStyle w:val="LITlitera"/>
        <w:keepNext/>
      </w:pPr>
      <w:r w:rsidRPr="00150C92">
        <w:t>c)</w:t>
      </w:r>
      <w:r w:rsidR="007C6E74">
        <w:tab/>
      </w:r>
      <w:r w:rsidRPr="00150C92">
        <w:t>ust. 2 otrzymuje brzmienie:</w:t>
      </w:r>
    </w:p>
    <w:p w14:paraId="4BBF27F7" w14:textId="410267A3" w:rsidR="00777DCD" w:rsidRPr="00150C92" w:rsidRDefault="003D67AB" w:rsidP="00777DCD">
      <w:pPr>
        <w:pStyle w:val="ZLITUSTzmustliter"/>
      </w:pPr>
      <w:r>
        <w:t>„</w:t>
      </w:r>
      <w:r w:rsidR="00150C92" w:rsidRPr="00150C92">
        <w:t xml:space="preserve">2. Przedsiębiorstwo energetyczne zajmujące się przesyłaniem i dystrybucją ciepła na obszarze danego systemu ciepłowniczego </w:t>
      </w:r>
      <w:r w:rsidR="009C7CD1">
        <w:t xml:space="preserve">jest </w:t>
      </w:r>
      <w:r w:rsidR="00150C92" w:rsidRPr="00150C92">
        <w:t xml:space="preserve">obowiązane do wyrażenia zgody na przyłączenie instalacji, o której mowa w ust. 1, do sieci ciepłowniczej lub </w:t>
      </w:r>
      <w:r w:rsidR="009C7CD1">
        <w:t xml:space="preserve">na </w:t>
      </w:r>
      <w:r w:rsidR="00150C92" w:rsidRPr="00150C92">
        <w:t xml:space="preserve">zmianę warunków przyłączenia w celu przyłączenia takiej instalacji. Przyłączenie jest realizowane zgodnie z przepisami ustawy </w:t>
      </w:r>
      <w:r w:rsidR="005F79AE">
        <w:t>–</w:t>
      </w:r>
      <w:r w:rsidR="00150C92" w:rsidRPr="00150C92">
        <w:t xml:space="preserve"> Prawo</w:t>
      </w:r>
      <w:r w:rsidR="005F79AE">
        <w:t xml:space="preserve"> </w:t>
      </w:r>
      <w:r w:rsidR="00150C92" w:rsidRPr="00150C92">
        <w:t>energetyczne</w:t>
      </w:r>
      <w:r w:rsidR="007C6E74">
        <w:t>.</w:t>
      </w:r>
      <w:r>
        <w:t>”</w:t>
      </w:r>
      <w:r w:rsidR="00150C92" w:rsidRPr="00150C92">
        <w:t>,</w:t>
      </w:r>
    </w:p>
    <w:p w14:paraId="1F0F0BA5" w14:textId="33B910D5" w:rsidR="00150C92" w:rsidRPr="00150C92" w:rsidRDefault="00150C92" w:rsidP="00E7265F">
      <w:pPr>
        <w:pStyle w:val="LITlitera"/>
        <w:keepNext/>
      </w:pPr>
      <w:r w:rsidRPr="00150C92">
        <w:t>d)</w:t>
      </w:r>
      <w:r w:rsidR="007C6E74">
        <w:tab/>
      </w:r>
      <w:r w:rsidRPr="00150C92">
        <w:t>po ust. 2 dodaje się ust. 2a</w:t>
      </w:r>
      <w:r w:rsidR="009C7CD1">
        <w:t xml:space="preserve"> i </w:t>
      </w:r>
      <w:r w:rsidRPr="00150C92">
        <w:t>2b w brzmieniu:</w:t>
      </w:r>
    </w:p>
    <w:p w14:paraId="1F3E81A0" w14:textId="4AD16CBE" w:rsidR="00150C92" w:rsidRPr="00150C92" w:rsidRDefault="003D67AB" w:rsidP="00E63C9B">
      <w:pPr>
        <w:pStyle w:val="ZLITUSTzmustliter"/>
      </w:pPr>
      <w:r>
        <w:t>„</w:t>
      </w:r>
      <w:r w:rsidR="00150C92" w:rsidRPr="00150C92">
        <w:t>2a. W przypadku niewyrażenia zgody na przyłączenie instalacji odnawialnego źródła energii przedsiębiorstwo energetyczne zajmujące się przesyłaniem lub dystrybucją ciepła informuje podmiot ubiegający się o przyłączenie o warunkach, które należy spełnić, aby umożliwić przyłączenie tej instalacji.</w:t>
      </w:r>
    </w:p>
    <w:p w14:paraId="3BFF91F2" w14:textId="4B1F6FA3" w:rsidR="00150C92" w:rsidRDefault="00150C92" w:rsidP="00777DCD">
      <w:pPr>
        <w:pStyle w:val="ZLITUSTzmustliter"/>
      </w:pPr>
      <w:r w:rsidRPr="00150C92">
        <w:t>2b. Obowiązkami, o których mowa w ust. 1 i 2</w:t>
      </w:r>
      <w:r w:rsidR="00842125">
        <w:t>,</w:t>
      </w:r>
      <w:r w:rsidRPr="00150C92">
        <w:t xml:space="preserve"> nie są objęte przedsiębiorstwa energetyczne działające w obszarze sieci ciepłowniczej, która jest </w:t>
      </w:r>
      <w:r w:rsidR="00D8027A">
        <w:t xml:space="preserve">elementem </w:t>
      </w:r>
      <w:r w:rsidRPr="00150C92">
        <w:t>efektywn</w:t>
      </w:r>
      <w:r w:rsidR="00D8027A">
        <w:t>ego</w:t>
      </w:r>
      <w:r w:rsidRPr="00150C92">
        <w:t xml:space="preserve"> energetycznie system</w:t>
      </w:r>
      <w:r w:rsidR="00842125">
        <w:t>u</w:t>
      </w:r>
      <w:r w:rsidRPr="00150C92">
        <w:t xml:space="preserve"> ciepłownicz</w:t>
      </w:r>
      <w:r w:rsidR="00842125">
        <w:t>ego</w:t>
      </w:r>
      <w:r w:rsidRPr="00150C92">
        <w:t xml:space="preserve"> </w:t>
      </w:r>
      <w:r w:rsidR="000E1EC7">
        <w:t>w rozumieniu art. 7b ust. 4 pkt </w:t>
      </w:r>
      <w:r w:rsidRPr="00150C92">
        <w:t>1 lub 2 ustawy – Prawo energetyczne.</w:t>
      </w:r>
      <w:r w:rsidR="003D67AB">
        <w:t>”</w:t>
      </w:r>
      <w:r w:rsidR="00777DCD">
        <w:t>,</w:t>
      </w:r>
    </w:p>
    <w:p w14:paraId="47C99DF3" w14:textId="6017CBA9" w:rsidR="00777DCD" w:rsidRDefault="00777DCD" w:rsidP="00E7265F">
      <w:pPr>
        <w:pStyle w:val="LITlitera"/>
        <w:keepNext/>
      </w:pPr>
      <w:r>
        <w:t>e</w:t>
      </w:r>
      <w:r w:rsidRPr="00777DCD">
        <w:t>)</w:t>
      </w:r>
      <w:r w:rsidR="007C6E74">
        <w:tab/>
      </w:r>
      <w:r w:rsidRPr="00777DCD">
        <w:t xml:space="preserve">ust. </w:t>
      </w:r>
      <w:r>
        <w:t>3</w:t>
      </w:r>
      <w:r w:rsidRPr="00777DCD">
        <w:t xml:space="preserve"> otrzymuje brzmienie:</w:t>
      </w:r>
    </w:p>
    <w:p w14:paraId="359B77AE" w14:textId="6039444A" w:rsidR="00777DCD" w:rsidRDefault="0006699D" w:rsidP="003B416B">
      <w:pPr>
        <w:pStyle w:val="ZLITUSTzmustliter"/>
        <w:keepNext/>
      </w:pPr>
      <w:r>
        <w:t>„</w:t>
      </w:r>
      <w:r w:rsidR="00777DCD">
        <w:t>3. Minister właściwy do spraw klimatu określi</w:t>
      </w:r>
      <w:r w:rsidR="00081A2C">
        <w:t>,</w:t>
      </w:r>
      <w:r w:rsidR="00777DCD">
        <w:t xml:space="preserve"> w drodze rozporządzenia:</w:t>
      </w:r>
    </w:p>
    <w:p w14:paraId="6629CDF2" w14:textId="6AFA2A6F" w:rsidR="00777DCD" w:rsidRDefault="00777DCD" w:rsidP="007C6E74">
      <w:pPr>
        <w:pStyle w:val="ZLITPKTzmpktliter"/>
      </w:pPr>
      <w:r>
        <w:t>1)</w:t>
      </w:r>
      <w:r w:rsidR="001F2F3D">
        <w:tab/>
      </w:r>
      <w:r w:rsidR="0063674C">
        <w:t xml:space="preserve">warunki techniczne i </w:t>
      </w:r>
      <w:r>
        <w:t xml:space="preserve">szczegółowy zakres </w:t>
      </w:r>
      <w:r w:rsidR="0063674C">
        <w:t xml:space="preserve">realizacji </w:t>
      </w:r>
      <w:r>
        <w:t>obowiązku</w:t>
      </w:r>
      <w:r w:rsidR="0063674C">
        <w:t xml:space="preserve">, </w:t>
      </w:r>
      <w:r>
        <w:t>o którym mowa w ust. 1</w:t>
      </w:r>
      <w:r w:rsidR="0006699D">
        <w:t>,</w:t>
      </w:r>
    </w:p>
    <w:p w14:paraId="7D647229" w14:textId="5E24BA65" w:rsidR="00777DCD" w:rsidRDefault="00777DCD" w:rsidP="007C6E74">
      <w:pPr>
        <w:pStyle w:val="ZLITPKTzmpktliter"/>
      </w:pPr>
      <w:r>
        <w:t>2)</w:t>
      </w:r>
      <w:r w:rsidR="001F2F3D">
        <w:tab/>
      </w:r>
      <w:r>
        <w:t xml:space="preserve">sposób ustalania rzeczywistej ilości ciepła </w:t>
      </w:r>
      <w:r w:rsidR="0063674C">
        <w:t xml:space="preserve">i chłodu oraz ciepła odpadowego </w:t>
      </w:r>
      <w:r>
        <w:t>objęt</w:t>
      </w:r>
      <w:r w:rsidR="0063674C">
        <w:t>ych</w:t>
      </w:r>
      <w:r>
        <w:t xml:space="preserve"> obowiązkiem, o którym mowa w ust. 1,</w:t>
      </w:r>
    </w:p>
    <w:p w14:paraId="703A5E78" w14:textId="11256FD0" w:rsidR="00777DCD" w:rsidRDefault="00777DCD" w:rsidP="007C6E74">
      <w:pPr>
        <w:pStyle w:val="ZLITPKTzmpktliter"/>
      </w:pPr>
      <w:r>
        <w:t>3)</w:t>
      </w:r>
      <w:r w:rsidR="001F2F3D">
        <w:tab/>
      </w:r>
      <w:r>
        <w:t>zasady i sposób prowadzenia przez Prezesa URE kontroli warunków technicznych określonych w pkt 1,</w:t>
      </w:r>
    </w:p>
    <w:p w14:paraId="61E06F35" w14:textId="0ED0E01B" w:rsidR="00777DCD" w:rsidRDefault="00777DCD" w:rsidP="007C6E74">
      <w:pPr>
        <w:pStyle w:val="ZLITPKTzmpktliter"/>
      </w:pPr>
      <w:r>
        <w:t>4)</w:t>
      </w:r>
      <w:r w:rsidR="001F2F3D">
        <w:tab/>
      </w:r>
      <w:r>
        <w:t>sposób uwzględniania w kalkulacji cen ciepła ustalanych w taryfach przedsiębiorstwa energetycznego, o którym mowa w ust. 1, kosztów realizacji obowiązku zakupu ciepła, o którym mowa w ust. 1,</w:t>
      </w:r>
    </w:p>
    <w:p w14:paraId="6717CBCA" w14:textId="7E322965" w:rsidR="00777DCD" w:rsidRDefault="00777DCD" w:rsidP="003B416B">
      <w:pPr>
        <w:pStyle w:val="ZLITPKTzmpktliter"/>
        <w:keepNext/>
      </w:pPr>
      <w:r>
        <w:t>5)</w:t>
      </w:r>
      <w:r w:rsidR="001F2F3D">
        <w:tab/>
      </w:r>
      <w:r>
        <w:t>sposób załatwiania reklamacji w zakresie przyłączania</w:t>
      </w:r>
      <w:r w:rsidR="00100D6D">
        <w:t xml:space="preserve"> do sieci ciepłowniczej</w:t>
      </w:r>
    </w:p>
    <w:p w14:paraId="0FF9013E" w14:textId="0EC63E3E" w:rsidR="00777DCD" w:rsidRPr="00150C92" w:rsidRDefault="00842125" w:rsidP="007C6E74">
      <w:pPr>
        <w:pStyle w:val="ZLITCZWSPPKTzmczciwsppktliter"/>
      </w:pPr>
      <w:r>
        <w:t>–</w:t>
      </w:r>
      <w:r w:rsidR="00777DCD">
        <w:t xml:space="preserve"> biorąc pod uwagę politykę energetyczną państwa, bezpieczeństwo pracy sieci ciepłowniczych, potrzebę ochrony środowiska naturalnego, cele gospodarcze i społeczne, w tym ochronę interesów odbiorców ciepła</w:t>
      </w:r>
      <w:r w:rsidR="00100D6D">
        <w:t xml:space="preserve"> lub chłodu</w:t>
      </w:r>
      <w:r w:rsidR="00777DCD">
        <w:t xml:space="preserve">, a także udział wykorzystywanych technologii do wytwarzania ciepła </w:t>
      </w:r>
      <w:r w:rsidR="00100D6D">
        <w:t xml:space="preserve">lub chłodu </w:t>
      </w:r>
      <w:r w:rsidR="00777DCD">
        <w:t>z odnawialnych źródeł energii w tworzeniu nowych miejsc pracy, jak również potrzebę efektywnego wykorzystania energii pierwotnej uzyskanej w wyniku jednoczesnego wytwarzania energii elektrycznej, ciepła</w:t>
      </w:r>
      <w:r w:rsidR="000B4E16">
        <w:t xml:space="preserve"> lub</w:t>
      </w:r>
      <w:r w:rsidR="00777DCD">
        <w:t xml:space="preserve"> chłodu lub paliw pochodzących ze źródeł odnawialnych.</w:t>
      </w:r>
      <w:r w:rsidR="0006699D">
        <w:t>”;</w:t>
      </w:r>
    </w:p>
    <w:p w14:paraId="568EBAF1" w14:textId="4D3A4ED3" w:rsidR="00150C92" w:rsidRPr="00150C92" w:rsidRDefault="003B416B" w:rsidP="00E7265F">
      <w:pPr>
        <w:pStyle w:val="PKTpunkt"/>
        <w:keepNext/>
      </w:pPr>
      <w:r>
        <w:t>97</w:t>
      </w:r>
      <w:r w:rsidR="00150C92" w:rsidRPr="00043B65">
        <w:t>)</w:t>
      </w:r>
      <w:r w:rsidR="00D065DC">
        <w:tab/>
      </w:r>
      <w:r w:rsidR="00150C92" w:rsidRPr="00043B65">
        <w:t>art. 118 otrzymuje brzmienie:</w:t>
      </w:r>
    </w:p>
    <w:p w14:paraId="3CA69B13" w14:textId="60859D5A" w:rsidR="00150C92" w:rsidRPr="00150C92" w:rsidRDefault="003D67AB" w:rsidP="0053238C">
      <w:pPr>
        <w:pStyle w:val="ZARTzmartartykuempunktem"/>
      </w:pPr>
      <w:r>
        <w:t>„</w:t>
      </w:r>
      <w:r w:rsidR="0053238C">
        <w:t xml:space="preserve">Art. </w:t>
      </w:r>
      <w:r w:rsidR="00150C92" w:rsidRPr="00150C92">
        <w:t>118.</w:t>
      </w:r>
      <w:r w:rsidR="00AA0D51">
        <w:t> </w:t>
      </w:r>
      <w:r w:rsidR="00150C92" w:rsidRPr="00150C92">
        <w:t xml:space="preserve">Operator systemu przesyłowego gazowego oraz operator systemu dystrybucyjnego gazowego, w obszarze swojego działania, </w:t>
      </w:r>
      <w:r w:rsidR="00B15E5B" w:rsidRPr="00B15E5B">
        <w:rPr>
          <w:bCs/>
          <w:iCs/>
        </w:rPr>
        <w:t>na zasadach wynikających z zawartej umowy o świadczenie usługi przesyłania lub dystrybucji</w:t>
      </w:r>
      <w:r w:rsidR="00B15E5B">
        <w:rPr>
          <w:bCs/>
          <w:iCs/>
        </w:rPr>
        <w:t>,</w:t>
      </w:r>
      <w:r w:rsidR="00B15E5B" w:rsidRPr="00B15E5B">
        <w:t xml:space="preserve"> </w:t>
      </w:r>
      <w:r w:rsidR="00150C92" w:rsidRPr="00150C92">
        <w:t>świadcz</w:t>
      </w:r>
      <w:r w:rsidR="00D16C3F">
        <w:t>ą</w:t>
      </w:r>
      <w:r w:rsidR="00150C92" w:rsidRPr="00150C92">
        <w:t xml:space="preserve"> usługę przesył</w:t>
      </w:r>
      <w:r w:rsidR="00CE6B6C">
        <w:t>ania</w:t>
      </w:r>
      <w:r w:rsidR="00150C92" w:rsidRPr="00150C92">
        <w:t xml:space="preserve"> lub dystrybucji </w:t>
      </w:r>
      <w:r w:rsidR="00150C92" w:rsidRPr="00A84CD8">
        <w:t>biometanu</w:t>
      </w:r>
      <w:r w:rsidR="00F90BF6" w:rsidRPr="00A84CD8">
        <w:t xml:space="preserve"> </w:t>
      </w:r>
      <w:r w:rsidR="00150C92" w:rsidRPr="00A84CD8">
        <w:t>sp</w:t>
      </w:r>
      <w:r w:rsidR="00150C92" w:rsidRPr="00150C92">
        <w:t xml:space="preserve">ełniającego parametry jakościowe dla paliw gazowych wprowadzanych do sieci, określone w przepisach wydanych na podstawie art. 9 ust. 1 i 2 ustawy </w:t>
      </w:r>
      <w:r w:rsidR="00F33717">
        <w:t>–</w:t>
      </w:r>
      <w:r w:rsidR="00150C92" w:rsidRPr="00150C92">
        <w:t xml:space="preserve"> Prawo energetyczne, wytwarzanego w instalacji odnawialnego źródła energii przyłączonej do sieci </w:t>
      </w:r>
      <w:r w:rsidR="00D16C3F">
        <w:t>danego</w:t>
      </w:r>
      <w:r w:rsidR="00D16C3F" w:rsidRPr="00150C92">
        <w:t xml:space="preserve"> </w:t>
      </w:r>
      <w:r w:rsidR="00150C92" w:rsidRPr="00150C92">
        <w:t>operatora.</w:t>
      </w:r>
      <w:r>
        <w:t>”</w:t>
      </w:r>
      <w:r w:rsidR="00150C92" w:rsidRPr="00150C92">
        <w:t>;</w:t>
      </w:r>
    </w:p>
    <w:p w14:paraId="737E3B47" w14:textId="50EECF51" w:rsidR="00D16C3F" w:rsidRDefault="003B416B" w:rsidP="003D67AB">
      <w:pPr>
        <w:pStyle w:val="PKTpunkt"/>
        <w:keepNext/>
      </w:pPr>
      <w:r>
        <w:t>98</w:t>
      </w:r>
      <w:r w:rsidR="00150C92" w:rsidRPr="00EF22C7">
        <w:t>)</w:t>
      </w:r>
      <w:r w:rsidR="00D065DC">
        <w:tab/>
      </w:r>
      <w:r w:rsidR="00150C92" w:rsidRPr="00EF22C7">
        <w:t>tytuł rozdziału 5 otrzymuje brzmienie:</w:t>
      </w:r>
    </w:p>
    <w:p w14:paraId="2005EC5F" w14:textId="34D2F8CB" w:rsidR="00E07527" w:rsidRDefault="003D67AB" w:rsidP="00B34294">
      <w:pPr>
        <w:pStyle w:val="ZROZDZODDZOZNzmoznrozdzoddzartykuempunktem"/>
      </w:pPr>
      <w:r w:rsidRPr="003F5A98">
        <w:t>„</w:t>
      </w:r>
      <w:r w:rsidR="00D16C3F">
        <w:t xml:space="preserve">Rozdział 5 </w:t>
      </w:r>
    </w:p>
    <w:p w14:paraId="5E97F47A" w14:textId="4D2DB3BD" w:rsidR="00150C92" w:rsidRPr="00B34294" w:rsidRDefault="004B6CCB" w:rsidP="00B34294">
      <w:pPr>
        <w:pStyle w:val="ZROZDZODDZPRZEDMzmprzedmrozdzoddzartykuempunktem"/>
      </w:pPr>
      <w:r w:rsidRPr="00B34294">
        <w:rPr>
          <w:rStyle w:val="Ppogrubienie"/>
          <w:b w:val="0"/>
        </w:rPr>
        <w:t>Gwarancje pochodzenia</w:t>
      </w:r>
      <w:r w:rsidR="003D67AB" w:rsidRPr="00B34294">
        <w:t>”</w:t>
      </w:r>
      <w:r w:rsidR="000D4884" w:rsidRPr="00B34294">
        <w:t>;</w:t>
      </w:r>
    </w:p>
    <w:p w14:paraId="02BF408D" w14:textId="74942805" w:rsidR="004B6CCB" w:rsidRDefault="003B416B" w:rsidP="00E7265F">
      <w:pPr>
        <w:pStyle w:val="PKTpunkt"/>
        <w:keepNext/>
      </w:pPr>
      <w:r>
        <w:t>99</w:t>
      </w:r>
      <w:r w:rsidR="004B6CCB">
        <w:t>)</w:t>
      </w:r>
      <w:r w:rsidR="00D065DC">
        <w:tab/>
      </w:r>
      <w:r w:rsidR="004B6CCB">
        <w:t>w art. 120:</w:t>
      </w:r>
    </w:p>
    <w:p w14:paraId="7E1C15BE" w14:textId="2D62FB21" w:rsidR="004B6CCB" w:rsidRDefault="004B6CCB" w:rsidP="00024454">
      <w:pPr>
        <w:pStyle w:val="LITlitera"/>
        <w:keepNext/>
      </w:pPr>
      <w:r>
        <w:t>a)</w:t>
      </w:r>
      <w:r w:rsidR="00885252">
        <w:tab/>
      </w:r>
      <w:r>
        <w:t>ust. 1 otrzymuje brzmienie:</w:t>
      </w:r>
    </w:p>
    <w:p w14:paraId="167B26E5" w14:textId="41ED1AFD" w:rsidR="004B6CCB" w:rsidRDefault="003D67AB" w:rsidP="003D67AB">
      <w:pPr>
        <w:pStyle w:val="ZLITUSTzmustliter"/>
      </w:pPr>
      <w:r>
        <w:t>„</w:t>
      </w:r>
      <w:r w:rsidR="004B6CCB">
        <w:t>1. Gwarancja pochodzenia</w:t>
      </w:r>
      <w:r w:rsidR="00F432BD">
        <w:t xml:space="preserve"> </w:t>
      </w:r>
      <w:r w:rsidR="004B6CCB">
        <w:t>wytworzonych z odnawialnych źródeł energii w instalacjach odnawialnego źródła energii:</w:t>
      </w:r>
    </w:p>
    <w:p w14:paraId="0D8FD5F8" w14:textId="42CB9DF0" w:rsidR="004B6CCB" w:rsidRDefault="004B6CCB" w:rsidP="003B416B">
      <w:pPr>
        <w:pStyle w:val="ZLITPKTzmpktliter"/>
      </w:pPr>
      <w:r>
        <w:t>1)</w:t>
      </w:r>
      <w:r w:rsidR="00B34294">
        <w:tab/>
      </w:r>
      <w:r>
        <w:t>energii elektrycznej,</w:t>
      </w:r>
    </w:p>
    <w:p w14:paraId="6210361A" w14:textId="76C988FA" w:rsidR="004B6CCB" w:rsidRDefault="00B34294" w:rsidP="003B416B">
      <w:pPr>
        <w:pStyle w:val="ZLITPKTzmpktliter"/>
      </w:pPr>
      <w:r>
        <w:t>2)</w:t>
      </w:r>
      <w:r>
        <w:tab/>
      </w:r>
      <w:r w:rsidR="004B6CCB">
        <w:t>biometanu,</w:t>
      </w:r>
    </w:p>
    <w:p w14:paraId="22F86754" w14:textId="35A9449F" w:rsidR="004B6CCB" w:rsidRDefault="00B34294" w:rsidP="003B416B">
      <w:pPr>
        <w:pStyle w:val="ZLITPKTzmpktliter"/>
      </w:pPr>
      <w:r>
        <w:t>3)</w:t>
      </w:r>
      <w:r>
        <w:tab/>
      </w:r>
      <w:r w:rsidR="004B6CCB">
        <w:t>ciepła albo chłodu,</w:t>
      </w:r>
    </w:p>
    <w:p w14:paraId="118A8774" w14:textId="5CE7B191" w:rsidR="003063ED" w:rsidRDefault="004B6CCB" w:rsidP="003B416B">
      <w:pPr>
        <w:pStyle w:val="ZLITPKTzmpktliter"/>
      </w:pPr>
      <w:r>
        <w:t>4)</w:t>
      </w:r>
      <w:r w:rsidR="00B34294">
        <w:tab/>
      </w:r>
      <w:r>
        <w:t xml:space="preserve">wodoru </w:t>
      </w:r>
      <w:r w:rsidRPr="003063ED">
        <w:t>odnawialnego</w:t>
      </w:r>
      <w:r w:rsidR="008658A1">
        <w:t>,</w:t>
      </w:r>
    </w:p>
    <w:p w14:paraId="5B237F26" w14:textId="0D007A28" w:rsidR="003063ED" w:rsidRDefault="00B34294" w:rsidP="003B416B">
      <w:pPr>
        <w:pStyle w:val="ZLITPKTzmpktliter"/>
      </w:pPr>
      <w:r>
        <w:t>5)</w:t>
      </w:r>
      <w:r>
        <w:tab/>
      </w:r>
      <w:r w:rsidR="007D4D74">
        <w:t>biogazu</w:t>
      </w:r>
      <w:r w:rsidR="008658A1">
        <w:t>,</w:t>
      </w:r>
      <w:r w:rsidR="007D4D74">
        <w:t xml:space="preserve"> </w:t>
      </w:r>
    </w:p>
    <w:p w14:paraId="0E194992" w14:textId="29A559B0" w:rsidR="003063ED" w:rsidRDefault="00B34294" w:rsidP="003B416B">
      <w:pPr>
        <w:pStyle w:val="ZLITPKTzmpktliter"/>
      </w:pPr>
      <w:r>
        <w:t>6)</w:t>
      </w:r>
      <w:r>
        <w:tab/>
      </w:r>
      <w:r w:rsidR="007D4D74">
        <w:t>biogazu rolniczego</w:t>
      </w:r>
    </w:p>
    <w:p w14:paraId="67071D89" w14:textId="5F3E2936" w:rsidR="004B6CCB" w:rsidRDefault="001C17D5" w:rsidP="00E46153">
      <w:pPr>
        <w:pStyle w:val="ZLITCZWSPPKTzmczciwsppktliter"/>
      </w:pPr>
      <w:r>
        <w:t>–</w:t>
      </w:r>
      <w:r w:rsidR="00B34294">
        <w:t xml:space="preserve"> </w:t>
      </w:r>
      <w:r w:rsidR="004B6CCB">
        <w:t xml:space="preserve">wyrażonych w MWh, zwana dalej </w:t>
      </w:r>
      <w:r w:rsidR="003D67AB">
        <w:t>„</w:t>
      </w:r>
      <w:r w:rsidR="004B6CCB">
        <w:t>gwarancją pochodzenia</w:t>
      </w:r>
      <w:r w:rsidR="003D67AB">
        <w:t>”</w:t>
      </w:r>
      <w:r w:rsidR="004B6CCB">
        <w:t>, wydawana w postaci elektronicznej, jest jedynym dokumentem poświadczającym odbiorcy końcowemu</w:t>
      </w:r>
      <w:r w:rsidR="007D4D74">
        <w:t>,</w:t>
      </w:r>
      <w:r w:rsidR="004B6CCB">
        <w:t xml:space="preserve"> że określona w ty</w:t>
      </w:r>
      <w:r w:rsidR="007D4D74">
        <w:t>m</w:t>
      </w:r>
      <w:r w:rsidR="004B6CCB">
        <w:t xml:space="preserve"> </w:t>
      </w:r>
      <w:r w:rsidR="007D4D74">
        <w:t xml:space="preserve">dokumencie </w:t>
      </w:r>
      <w:r w:rsidR="0054763A">
        <w:t xml:space="preserve">ilość </w:t>
      </w:r>
      <w:r w:rsidR="004B6CCB">
        <w:t xml:space="preserve">odpowiednio energii elektrycznej, biometanu, </w:t>
      </w:r>
      <w:r w:rsidR="0054763A">
        <w:t xml:space="preserve">ciepła albo chłodu, </w:t>
      </w:r>
      <w:r w:rsidR="005C23F9">
        <w:t>wodoru odnawialnego</w:t>
      </w:r>
      <w:r w:rsidR="007D4D74">
        <w:t>,</w:t>
      </w:r>
      <w:r w:rsidR="00445DAA">
        <w:t xml:space="preserve"> </w:t>
      </w:r>
      <w:r w:rsidR="007D4D74">
        <w:t>biogazu albo biogazu rolniczego</w:t>
      </w:r>
      <w:r w:rsidR="004B6CCB">
        <w:t xml:space="preserve"> została wytworzona z odnawialnych źródeł energii w instalacjach odnawialnego źródła energii i</w:t>
      </w:r>
      <w:r w:rsidR="00A84CD8">
        <w:t xml:space="preserve"> </w:t>
      </w:r>
      <w:r w:rsidR="004B6CCB">
        <w:t xml:space="preserve">wprowadzona do sieci odpowiednio elektroenergetycznej, gazowej albo sieci ciepłowniczej lub chłodniczej, do której </w:t>
      </w:r>
      <w:r w:rsidR="0054763A">
        <w:t xml:space="preserve">jest </w:t>
      </w:r>
      <w:r w:rsidR="00885252">
        <w:t xml:space="preserve">przyłączony </w:t>
      </w:r>
      <w:r w:rsidR="004B6CCB">
        <w:t xml:space="preserve">co najmniej jeden odbiorca inny niż podmiot wytwarzający </w:t>
      </w:r>
      <w:r w:rsidR="002F5E07">
        <w:t xml:space="preserve">odpowiednio </w:t>
      </w:r>
      <w:r w:rsidR="004B6CCB">
        <w:t>energię</w:t>
      </w:r>
      <w:r w:rsidR="000646B2">
        <w:t xml:space="preserve"> elektryczną</w:t>
      </w:r>
      <w:r w:rsidR="002F5E07">
        <w:t xml:space="preserve">, biometan, ciepło albo chłód, </w:t>
      </w:r>
      <w:r w:rsidR="00885252">
        <w:t xml:space="preserve">wodór odnawialny, </w:t>
      </w:r>
      <w:r w:rsidR="002F5E07">
        <w:t xml:space="preserve">biogaz albo biogaz rolniczy </w:t>
      </w:r>
      <w:r w:rsidR="004B6CCB">
        <w:t xml:space="preserve">lub została wprowadzona w inne miejsce zgodnie </w:t>
      </w:r>
      <w:r>
        <w:t xml:space="preserve">z </w:t>
      </w:r>
      <w:r w:rsidR="004B6CCB">
        <w:t>ust. 5.</w:t>
      </w:r>
      <w:r w:rsidR="003D67AB">
        <w:t>”</w:t>
      </w:r>
      <w:r w:rsidR="00E2700D">
        <w:t>,</w:t>
      </w:r>
    </w:p>
    <w:p w14:paraId="17051133" w14:textId="11BE0765" w:rsidR="004B6CCB" w:rsidRDefault="004B6CCB" w:rsidP="00E7265F">
      <w:pPr>
        <w:pStyle w:val="LITlitera"/>
        <w:keepNext/>
      </w:pPr>
      <w:r>
        <w:t>b)</w:t>
      </w:r>
      <w:r w:rsidR="00885252">
        <w:tab/>
      </w:r>
      <w:r>
        <w:t>ust. 3 otrzymuje brzmienie:</w:t>
      </w:r>
    </w:p>
    <w:p w14:paraId="387191BE" w14:textId="38EE5EE0" w:rsidR="004B6CCB" w:rsidRDefault="00A24EA2" w:rsidP="003D67AB">
      <w:pPr>
        <w:pStyle w:val="ZLITUSTzmustliter"/>
      </w:pPr>
      <w:r>
        <w:t>„</w:t>
      </w:r>
      <w:r w:rsidR="004B6CCB">
        <w:t>3. Gwarancje pochodzenia są zbywalne. Zbycie gwarancji pochodzenia następuje niezależnie od obrotu prawami majątkowymi wynikającymi ze świadectw pochodzenia.</w:t>
      </w:r>
      <w:r w:rsidR="003D67AB">
        <w:t>”</w:t>
      </w:r>
      <w:r w:rsidR="00E2700D">
        <w:t>,</w:t>
      </w:r>
    </w:p>
    <w:p w14:paraId="77F0F30C" w14:textId="740EA1CE" w:rsidR="004B6CCB" w:rsidRDefault="004B6CCB" w:rsidP="00E7265F">
      <w:pPr>
        <w:pStyle w:val="LITlitera"/>
        <w:keepNext/>
      </w:pPr>
      <w:r>
        <w:t>c)</w:t>
      </w:r>
      <w:r w:rsidR="00885252">
        <w:tab/>
      </w:r>
      <w:r>
        <w:t>dodaje się ust. 4</w:t>
      </w:r>
      <w:r w:rsidR="001C17D5">
        <w:t>–</w:t>
      </w:r>
      <w:r w:rsidR="00B12CB8">
        <w:t>10</w:t>
      </w:r>
      <w:r>
        <w:t xml:space="preserve"> w brzmieniu:</w:t>
      </w:r>
    </w:p>
    <w:p w14:paraId="71A90912" w14:textId="1D6FF329" w:rsidR="004B6CCB" w:rsidRDefault="003D67AB" w:rsidP="003D67AB">
      <w:pPr>
        <w:pStyle w:val="ZLITUSTzmustliter"/>
      </w:pPr>
      <w:r>
        <w:t>„</w:t>
      </w:r>
      <w:r w:rsidR="004B6CCB">
        <w:t xml:space="preserve">4. </w:t>
      </w:r>
      <w:r w:rsidR="007D4D74">
        <w:t xml:space="preserve">Wydanie i </w:t>
      </w:r>
      <w:r w:rsidR="00F81579">
        <w:t>z</w:t>
      </w:r>
      <w:r w:rsidR="004B6CCB">
        <w:t>bycie gwarancji pochodzenia następuje niezależnie od korzystania z mechanizmów i instrumentów wspierających wytwarzanie energii oraz nie stanowi pomocy publicznej.</w:t>
      </w:r>
    </w:p>
    <w:p w14:paraId="7CCDDF29" w14:textId="314E1214" w:rsidR="004B6CCB" w:rsidRDefault="004B6CCB" w:rsidP="003D67AB">
      <w:pPr>
        <w:pStyle w:val="ZLITUSTzmustliter"/>
      </w:pPr>
      <w:r>
        <w:t>5. W celu wydania gwarancji pochodzenia za wprowadzenie w inne miejsce niż sieć uznaje się, w przypadku:</w:t>
      </w:r>
    </w:p>
    <w:p w14:paraId="00F73031" w14:textId="748C5A83" w:rsidR="004B6CCB" w:rsidRDefault="004B6CCB" w:rsidP="003B416B">
      <w:pPr>
        <w:pStyle w:val="ZLITPKTzmpktliter"/>
      </w:pPr>
      <w:r>
        <w:t>1)</w:t>
      </w:r>
      <w:r w:rsidR="00F432BD">
        <w:t xml:space="preserve"> </w:t>
      </w:r>
      <w:r w:rsidR="00E2700D">
        <w:tab/>
      </w:r>
      <w:r>
        <w:t>energii elektrycznej – dostarczenie za pomocą linii bezpośredniej w rozumieniu art. 3 pkt 11f ustawy – Prawo energetyczne albo bezpośrednio do instalacji odnawialnego źródła energii wytwarzającej wodór odnawialny</w:t>
      </w:r>
      <w:r w:rsidR="007D4D74">
        <w:t xml:space="preserve"> lub biometan</w:t>
      </w:r>
      <w:r w:rsidR="00E2700D">
        <w:t>;</w:t>
      </w:r>
    </w:p>
    <w:p w14:paraId="6EAF848F" w14:textId="2E2B7F9E" w:rsidR="00DF2849" w:rsidRDefault="004B6CCB" w:rsidP="003B416B">
      <w:pPr>
        <w:pStyle w:val="ZLITPKTzmpktliter"/>
      </w:pPr>
      <w:r>
        <w:t>2)</w:t>
      </w:r>
      <w:r w:rsidR="00F432BD">
        <w:t xml:space="preserve"> </w:t>
      </w:r>
      <w:r w:rsidR="00E2700D">
        <w:tab/>
        <w:t>wodoru odnawialnego</w:t>
      </w:r>
      <w:r w:rsidR="007D4D74">
        <w:t>, biogazu albo biogazu rolniczego</w:t>
      </w:r>
      <w:r>
        <w:t xml:space="preserve"> – </w:t>
      </w:r>
      <w:r w:rsidR="00974A3A">
        <w:t>miejsce wprowadzenia do środka transportu innego niż sieci gazowe</w:t>
      </w:r>
      <w:r w:rsidR="004A1AB3">
        <w:t>;</w:t>
      </w:r>
    </w:p>
    <w:p w14:paraId="06B98BB2" w14:textId="3F372AFF" w:rsidR="00DE5395" w:rsidRDefault="00DE5395" w:rsidP="003B416B">
      <w:pPr>
        <w:pStyle w:val="ZLITPKTzmpktliter"/>
      </w:pPr>
      <w:r>
        <w:t xml:space="preserve">3) </w:t>
      </w:r>
      <w:r w:rsidR="006C405E">
        <w:tab/>
      </w:r>
      <w:r>
        <w:t>biometanu – miejsce wprowadzenia do środka transportu innego niż sieci gazowe</w:t>
      </w:r>
      <w:r w:rsidR="005B50C7">
        <w:t>,</w:t>
      </w:r>
      <w:r>
        <w:t xml:space="preserve"> </w:t>
      </w:r>
      <w:r w:rsidR="005B50C7">
        <w:t xml:space="preserve">a w przypadku braku konieczności transportowania biometanu </w:t>
      </w:r>
      <w:r w:rsidR="00411F6F">
        <w:t>–</w:t>
      </w:r>
      <w:r>
        <w:t xml:space="preserve"> </w:t>
      </w:r>
      <w:r w:rsidR="00A309B9">
        <w:t>miejsce wprowadzenia do instalacji</w:t>
      </w:r>
      <w:r>
        <w:t xml:space="preserve"> </w:t>
      </w:r>
      <w:r w:rsidR="00A309B9">
        <w:t xml:space="preserve">służącej </w:t>
      </w:r>
      <w:r>
        <w:t xml:space="preserve">do </w:t>
      </w:r>
      <w:r w:rsidR="007A2858" w:rsidRPr="00B91227">
        <w:t xml:space="preserve">tankowania pojazdów </w:t>
      </w:r>
      <w:r w:rsidR="007A2858">
        <w:t>silnikowych</w:t>
      </w:r>
      <w:r w:rsidR="00A309B9">
        <w:t xml:space="preserve"> </w:t>
      </w:r>
      <w:proofErr w:type="spellStart"/>
      <w:r w:rsidR="00A309B9">
        <w:t>biometanem</w:t>
      </w:r>
      <w:proofErr w:type="spellEnd"/>
      <w:r w:rsidR="00AB0300">
        <w:t>.</w:t>
      </w:r>
      <w:r w:rsidR="007A2858">
        <w:t xml:space="preserve"> </w:t>
      </w:r>
    </w:p>
    <w:p w14:paraId="7D67D760" w14:textId="77777777" w:rsidR="004B6CCB" w:rsidRDefault="004B6CCB" w:rsidP="003B416B">
      <w:pPr>
        <w:pStyle w:val="ZLITUSTzmustliter"/>
      </w:pPr>
      <w:r>
        <w:t>6. W celu wydania gwarancji pochodzenia dla energii elektrycznej dopuszcza się określenie ilości energii elektrycznej wprowadzonej do sieci metodą proporcjonalną w stosunku do ilości energii elektrycznej wytworzonej z odnawialnych źródeł energii w instalacjach odnawialnego źródła energii określonej na podstawie wskazań urządzeń pomiarowo-rozliczeniowych na zaciskach:</w:t>
      </w:r>
    </w:p>
    <w:p w14:paraId="13BE826D" w14:textId="3A027FC6" w:rsidR="004B6CCB" w:rsidRDefault="004B6CCB" w:rsidP="00FB7CDC">
      <w:pPr>
        <w:pStyle w:val="ZLITPKTzmpktliter"/>
      </w:pPr>
      <w:r>
        <w:t>1)</w:t>
      </w:r>
      <w:r w:rsidR="006C405E">
        <w:tab/>
      </w:r>
      <w:r>
        <w:t>generatora;</w:t>
      </w:r>
    </w:p>
    <w:p w14:paraId="0E9E4F84" w14:textId="0CECAC72" w:rsidR="004B6CCB" w:rsidRDefault="004B6CCB" w:rsidP="00FB7CDC">
      <w:pPr>
        <w:pStyle w:val="ZLITPKTzmpktliter"/>
      </w:pPr>
      <w:r>
        <w:t>2)</w:t>
      </w:r>
      <w:r w:rsidR="006C405E">
        <w:tab/>
      </w:r>
      <w:r>
        <w:t>ogniwa fotowoltaicznego;</w:t>
      </w:r>
    </w:p>
    <w:p w14:paraId="6A5D2C1B" w14:textId="6EA038E6" w:rsidR="004B6CCB" w:rsidRDefault="004B6CCB" w:rsidP="00FB7CDC">
      <w:pPr>
        <w:pStyle w:val="ZLITPKTzmpktliter"/>
      </w:pPr>
      <w:r>
        <w:t>3)</w:t>
      </w:r>
      <w:r w:rsidR="006C405E">
        <w:tab/>
      </w:r>
      <w:r>
        <w:t>ogniwa paliwowego, w którym następuje bezpośrednia przemiana energii chemicznej w energię elektryczną.</w:t>
      </w:r>
    </w:p>
    <w:p w14:paraId="13D064A2" w14:textId="57735278" w:rsidR="004B6CCB" w:rsidRDefault="00D462AB" w:rsidP="003D67AB">
      <w:pPr>
        <w:pStyle w:val="ZLITUSTzmustliter"/>
      </w:pPr>
      <w:r>
        <w:t>7</w:t>
      </w:r>
      <w:r w:rsidR="004B6CCB">
        <w:t xml:space="preserve">. W przypadku gdy wytworzone </w:t>
      </w:r>
      <w:r w:rsidR="00AB0300">
        <w:t xml:space="preserve">z odnawialnych źródeł energii </w:t>
      </w:r>
      <w:r w:rsidR="004B6CCB">
        <w:t>w instalacji odnawialnego źródła energii energia elektryczna, biometan, ciepło albo chłód</w:t>
      </w:r>
      <w:r w:rsidR="007D4D74">
        <w:t xml:space="preserve">, </w:t>
      </w:r>
      <w:r w:rsidR="004B6CCB">
        <w:t>wodór odnawialny,</w:t>
      </w:r>
      <w:r w:rsidR="007D4D74">
        <w:t xml:space="preserve"> biogaz lub biogaz rolniczy</w:t>
      </w:r>
      <w:r>
        <w:t>,</w:t>
      </w:r>
      <w:r w:rsidR="004B6CCB">
        <w:t xml:space="preserve"> dla których została wydana gwarancja pochodzenia, zostały poddane konwersji energetycznej, stanowiącej proces technologiczny skutkujący powstaniem pochodnych rodzajów lub nośników energii w postaci energii elektrycznej, biometanu, ciepła albo chłodu</w:t>
      </w:r>
      <w:r w:rsidR="007D4D74">
        <w:t>,</w:t>
      </w:r>
      <w:r w:rsidR="004B6CCB">
        <w:t xml:space="preserve"> wodoru odnawialnego, </w:t>
      </w:r>
      <w:r w:rsidR="007D4D74">
        <w:t>biogazu lub biogazu rolniczego</w:t>
      </w:r>
      <w:r>
        <w:t>,</w:t>
      </w:r>
      <w:r w:rsidR="007D4D74">
        <w:t xml:space="preserve"> </w:t>
      </w:r>
      <w:r w:rsidR="004B6CCB">
        <w:t xml:space="preserve">zwanych dalej </w:t>
      </w:r>
      <w:r w:rsidR="003D67AB">
        <w:t>„</w:t>
      </w:r>
      <w:r w:rsidR="004B6CCB">
        <w:t>rodzajami lub nośnikami pochodnymi</w:t>
      </w:r>
      <w:r w:rsidR="003D67AB">
        <w:t>”</w:t>
      </w:r>
      <w:r w:rsidR="004B6CCB">
        <w:t xml:space="preserve">, wydanie gwarancji pochodzenia dla danego pochodnego </w:t>
      </w:r>
      <w:r w:rsidR="00AB0300">
        <w:t xml:space="preserve">rodzaju lub </w:t>
      </w:r>
      <w:r w:rsidR="004B6CCB">
        <w:t xml:space="preserve">nośnika energii jest poprzedzone umorzeniem dotychczasowej gwarancji pochodzenia dla tego rodzaju lub nośnika energii, zwanego dalej </w:t>
      </w:r>
      <w:r w:rsidR="003D67AB">
        <w:t>„</w:t>
      </w:r>
      <w:r w:rsidR="004B6CCB">
        <w:t>rodzajem lub nośnikiem pierwotnym energii</w:t>
      </w:r>
      <w:r w:rsidR="003D67AB">
        <w:t>”</w:t>
      </w:r>
      <w:r w:rsidR="004B6CCB">
        <w:t>.</w:t>
      </w:r>
    </w:p>
    <w:p w14:paraId="7D392C48" w14:textId="428C0D6F" w:rsidR="00D8027A" w:rsidRDefault="00D462AB" w:rsidP="003D67AB">
      <w:pPr>
        <w:pStyle w:val="ZLITUSTzmustliter"/>
      </w:pPr>
      <w:r>
        <w:t>8</w:t>
      </w:r>
      <w:r w:rsidR="004B6CCB">
        <w:t>.</w:t>
      </w:r>
      <w:r w:rsidR="00F432BD">
        <w:t xml:space="preserve"> </w:t>
      </w:r>
      <w:r w:rsidR="004B6CCB">
        <w:t xml:space="preserve">W przypadku gdy konwersji energetycznej, o której mowa w ust. </w:t>
      </w:r>
      <w:r>
        <w:t>7</w:t>
      </w:r>
      <w:r w:rsidR="00814B63">
        <w:t>,</w:t>
      </w:r>
      <w:r w:rsidR="004B6CCB">
        <w:t xml:space="preserve"> dokonuje się</w:t>
      </w:r>
      <w:r w:rsidR="00F432BD">
        <w:t xml:space="preserve"> </w:t>
      </w:r>
      <w:r w:rsidR="004B6CCB">
        <w:t>w instalacji odnawialnego źródła energii tego samego wytwórcy</w:t>
      </w:r>
      <w:r w:rsidR="00AB0300">
        <w:t xml:space="preserve"> i </w:t>
      </w:r>
      <w:r w:rsidR="008C060D">
        <w:t xml:space="preserve">gdy </w:t>
      </w:r>
      <w:r w:rsidR="00AB0300">
        <w:t>została wydana</w:t>
      </w:r>
      <w:r w:rsidR="00445DAA">
        <w:t xml:space="preserve"> </w:t>
      </w:r>
      <w:r w:rsidR="004B6CCB">
        <w:t xml:space="preserve">gwarancja </w:t>
      </w:r>
      <w:r w:rsidR="007D4D74" w:rsidRPr="007D4D74">
        <w:t>pochodzenia dla rodzajów lub nośników pierwotnych energii</w:t>
      </w:r>
      <w:r w:rsidR="008C060D">
        <w:t>,</w:t>
      </w:r>
      <w:r w:rsidR="007D4D74" w:rsidRPr="007D4D74">
        <w:t xml:space="preserve"> </w:t>
      </w:r>
      <w:r w:rsidR="00AB0300">
        <w:t xml:space="preserve">gwarancja ta </w:t>
      </w:r>
      <w:r w:rsidR="004B6CCB">
        <w:t>nie może zostać przeniesiona i podlega niezwłocznemu umorzeniu</w:t>
      </w:r>
      <w:r>
        <w:t>.</w:t>
      </w:r>
    </w:p>
    <w:p w14:paraId="7795067F" w14:textId="2952DCE0" w:rsidR="00A95BB6" w:rsidRDefault="00A95BB6" w:rsidP="003D67AB">
      <w:pPr>
        <w:pStyle w:val="ZLITUSTzmustliter"/>
      </w:pPr>
      <w:r>
        <w:t xml:space="preserve">9. Gwarancja pochodzenia wydana dla biometanu wprowadzonego do instalacji służącej do tankowania pojazdów silnikowych </w:t>
      </w:r>
      <w:proofErr w:type="spellStart"/>
      <w:r>
        <w:t>biometanem</w:t>
      </w:r>
      <w:proofErr w:type="spellEnd"/>
      <w:r>
        <w:t xml:space="preserve"> nie może zostać przeniesiona i podlega niezwłocznemu umorzeniu.</w:t>
      </w:r>
    </w:p>
    <w:p w14:paraId="7B5B640F" w14:textId="5D016C37" w:rsidR="004B6CCB" w:rsidRDefault="00770C37" w:rsidP="003D67AB">
      <w:pPr>
        <w:pStyle w:val="ZLITUSTzmustliter"/>
      </w:pPr>
      <w:r>
        <w:t>10</w:t>
      </w:r>
      <w:r w:rsidR="00D8027A" w:rsidRPr="00D8027A">
        <w:t xml:space="preserve">. W celu wydania gwarancji pochodzenia dla ciepła </w:t>
      </w:r>
      <w:r w:rsidR="005C5672">
        <w:t xml:space="preserve">albo </w:t>
      </w:r>
      <w:r w:rsidR="000412DA">
        <w:t xml:space="preserve">chłodu </w:t>
      </w:r>
      <w:r w:rsidR="00D8027A" w:rsidRPr="00D8027A">
        <w:t xml:space="preserve">dopuszcza się określenie ilości ciepła </w:t>
      </w:r>
      <w:r w:rsidR="005C5672">
        <w:t xml:space="preserve">albo </w:t>
      </w:r>
      <w:r w:rsidR="000412DA">
        <w:t xml:space="preserve">chłodu </w:t>
      </w:r>
      <w:r w:rsidR="00D8027A" w:rsidRPr="00D8027A">
        <w:t>wprowadzon</w:t>
      </w:r>
      <w:r w:rsidR="005C5672">
        <w:t>ych</w:t>
      </w:r>
      <w:r w:rsidR="00D8027A" w:rsidRPr="00D8027A">
        <w:t xml:space="preserve"> do sieci metodą proporcjonalną w stosunku do ilości ciepła </w:t>
      </w:r>
      <w:r w:rsidR="005C5672">
        <w:t xml:space="preserve">albo </w:t>
      </w:r>
      <w:r w:rsidR="000412DA">
        <w:t xml:space="preserve">chłodu </w:t>
      </w:r>
      <w:r w:rsidR="00D8027A" w:rsidRPr="00D8027A">
        <w:t>wytworzon</w:t>
      </w:r>
      <w:r w:rsidR="005C5672">
        <w:t>ych</w:t>
      </w:r>
      <w:r w:rsidR="00D8027A" w:rsidRPr="00D8027A">
        <w:t xml:space="preserve"> z odnawialnych źródeł energii w instalacjach odnawialnego źródła energii określonej na podstawie wskazań urządzeń pomiarowo-rozliczeniowych na granicy bilansowej poszczególnych urządzeń wytwórczych wchodzących w skład danego źródła ciepła</w:t>
      </w:r>
      <w:r w:rsidR="000412DA">
        <w:t xml:space="preserve"> </w:t>
      </w:r>
      <w:r w:rsidR="005C5672">
        <w:t xml:space="preserve">albo </w:t>
      </w:r>
      <w:r w:rsidR="000412DA">
        <w:t>chłodu</w:t>
      </w:r>
      <w:r w:rsidR="00D8027A" w:rsidRPr="00D8027A">
        <w:t>.”;</w:t>
      </w:r>
    </w:p>
    <w:p w14:paraId="7C1A9EBD" w14:textId="249C5C17" w:rsidR="004B6CCB" w:rsidRDefault="003B416B" w:rsidP="00E7265F">
      <w:pPr>
        <w:pStyle w:val="PKTpunkt"/>
        <w:keepNext/>
      </w:pPr>
      <w:r>
        <w:t>100</w:t>
      </w:r>
      <w:r w:rsidR="004B6CCB">
        <w:t>)</w:t>
      </w:r>
      <w:r w:rsidR="004C7514">
        <w:tab/>
      </w:r>
      <w:r w:rsidR="004B6CCB">
        <w:t>w art. 121:</w:t>
      </w:r>
    </w:p>
    <w:p w14:paraId="2448AC47" w14:textId="344B7520" w:rsidR="004B6CCB" w:rsidRDefault="004B6CCB" w:rsidP="003B416B">
      <w:pPr>
        <w:pStyle w:val="LITlitera"/>
        <w:keepNext/>
      </w:pPr>
      <w:r>
        <w:t>a)</w:t>
      </w:r>
      <w:r w:rsidR="00885252">
        <w:tab/>
      </w:r>
      <w:r>
        <w:t>ust. 1</w:t>
      </w:r>
      <w:r w:rsidR="002C0C07">
        <w:t>–</w:t>
      </w:r>
      <w:r>
        <w:t>3 otrzymują brzmienie:</w:t>
      </w:r>
    </w:p>
    <w:p w14:paraId="1305DDC3" w14:textId="173A7BF6" w:rsidR="004B6CCB" w:rsidRDefault="003D67AB" w:rsidP="003D67AB">
      <w:pPr>
        <w:pStyle w:val="ZLITUSTzmustliter"/>
      </w:pPr>
      <w:r>
        <w:t>„</w:t>
      </w:r>
      <w:r w:rsidR="004B6CCB">
        <w:t>1. Gwarancje pochodzenia wydaje się na pisemny wniosek wytwórcy energii elektrycznej</w:t>
      </w:r>
      <w:r w:rsidR="00B20D5A">
        <w:t>,</w:t>
      </w:r>
      <w:r w:rsidR="004B6CCB">
        <w:t xml:space="preserve"> biometanu</w:t>
      </w:r>
      <w:r w:rsidR="00330497">
        <w:t xml:space="preserve">, </w:t>
      </w:r>
      <w:r w:rsidR="004B6CCB">
        <w:t>ciepła albo chłodu</w:t>
      </w:r>
      <w:r w:rsidR="00330497">
        <w:t>,</w:t>
      </w:r>
      <w:r w:rsidR="004B6CCB">
        <w:t xml:space="preserve"> wodoru odnawialnego</w:t>
      </w:r>
      <w:r w:rsidR="00330497">
        <w:t>,</w:t>
      </w:r>
      <w:r w:rsidR="004B6CCB">
        <w:t xml:space="preserve"> </w:t>
      </w:r>
      <w:r w:rsidR="007D4D74">
        <w:t>biogazu lub biogazu rolniczego</w:t>
      </w:r>
      <w:r w:rsidR="00330497">
        <w:t>,</w:t>
      </w:r>
      <w:r w:rsidR="007D4D74">
        <w:t xml:space="preserve"> </w:t>
      </w:r>
      <w:r w:rsidR="004B6CCB">
        <w:t xml:space="preserve">wytworzonych z odnawialnych źródeł energii w instalacji odnawialnego źródła energii, z wyłączeniem mikroinstalacji, zwany dalej </w:t>
      </w:r>
      <w:r>
        <w:t>„</w:t>
      </w:r>
      <w:r w:rsidR="004B6CCB">
        <w:t>wnioskiem o wydanie gwarancji pochodzenia</w:t>
      </w:r>
      <w:r w:rsidR="00814B63">
        <w:t>”</w:t>
      </w:r>
      <w:r w:rsidR="004B6CCB">
        <w:t>.</w:t>
      </w:r>
    </w:p>
    <w:p w14:paraId="63193DA1" w14:textId="3312DAC9" w:rsidR="004B6CCB" w:rsidRDefault="004B6CCB" w:rsidP="003B416B">
      <w:pPr>
        <w:pStyle w:val="ZLITUSTzmustliter"/>
        <w:keepNext/>
      </w:pPr>
      <w:r>
        <w:t>2. Wniosek o wydanie gwarancji pochodzenia w przypadku:</w:t>
      </w:r>
    </w:p>
    <w:p w14:paraId="1FC28A0B" w14:textId="77777777" w:rsidR="00A76B2B" w:rsidRPr="007B1C4F" w:rsidRDefault="00A24EA2" w:rsidP="007B1C4F">
      <w:pPr>
        <w:pStyle w:val="ZLITPKTzmpktliter"/>
      </w:pPr>
      <w:r w:rsidRPr="007B1C4F">
        <w:t>1</w:t>
      </w:r>
      <w:r w:rsidR="004B6CCB" w:rsidRPr="007B1C4F">
        <w:t>)</w:t>
      </w:r>
      <w:r w:rsidR="004B6CCB" w:rsidRPr="007B1C4F">
        <w:tab/>
        <w:t>energii elektrycznej</w:t>
      </w:r>
      <w:r w:rsidR="00A76B2B" w:rsidRPr="007B1C4F">
        <w:t>:</w:t>
      </w:r>
    </w:p>
    <w:p w14:paraId="1935B1E3" w14:textId="4A2785B9" w:rsidR="00A76B2B" w:rsidRDefault="00A76B2B" w:rsidP="003B416B">
      <w:pPr>
        <w:pStyle w:val="ZLITLITwPKTzmlitwpktliter"/>
      </w:pPr>
      <w:r>
        <w:t>a)</w:t>
      </w:r>
      <w:r>
        <w:tab/>
      </w:r>
      <w:r w:rsidR="006D4258">
        <w:t>wytworzonej i wprowadzonej do sieci</w:t>
      </w:r>
      <w:r w:rsidR="00933CD5">
        <w:t xml:space="preserve"> </w:t>
      </w:r>
      <w:r w:rsidR="007E178E">
        <w:t>–</w:t>
      </w:r>
      <w:r w:rsidR="006D4258">
        <w:t xml:space="preserve"> </w:t>
      </w:r>
      <w:r w:rsidR="004B6CCB">
        <w:t xml:space="preserve">składa się do operatora systemu dystrybucyjnego elektroenergetycznego lub operatora systemu przesyłowego elektroenergetycznego, na którego obszarze działania została przyłączona instalacja odnawialnego źródła energii, </w:t>
      </w:r>
    </w:p>
    <w:p w14:paraId="5A5E47BE" w14:textId="7D31DCE2" w:rsidR="004B6CCB" w:rsidRDefault="00A76B2B" w:rsidP="003B416B">
      <w:pPr>
        <w:pStyle w:val="ZLITLITwPKTzmlitwpktliter"/>
      </w:pPr>
      <w:r>
        <w:t>b)</w:t>
      </w:r>
      <w:r>
        <w:tab/>
      </w:r>
      <w:r w:rsidR="004B6CCB">
        <w:t xml:space="preserve">w </w:t>
      </w:r>
      <w:r w:rsidR="006D4258">
        <w:t>pozostałych przypadkach</w:t>
      </w:r>
      <w:r>
        <w:t>,</w:t>
      </w:r>
      <w:r w:rsidR="006D4258">
        <w:t xml:space="preserve"> w tym w </w:t>
      </w:r>
      <w:r w:rsidR="004B6CCB">
        <w:t xml:space="preserve">przypadku </w:t>
      </w:r>
      <w:r w:rsidR="006D4258">
        <w:t xml:space="preserve">połączenia instalacji odnawialnego źródła energii z </w:t>
      </w:r>
      <w:r w:rsidR="004B6CCB">
        <w:t>lini</w:t>
      </w:r>
      <w:r w:rsidR="006D4258">
        <w:t>ą</w:t>
      </w:r>
      <w:r w:rsidR="004B6CCB">
        <w:t xml:space="preserve"> bezpośredni</w:t>
      </w:r>
      <w:r w:rsidR="006D4258">
        <w:t>ą</w:t>
      </w:r>
      <w:r w:rsidR="004B6CCB">
        <w:t xml:space="preserve"> </w:t>
      </w:r>
      <w:r w:rsidR="005C5672">
        <w:t>w rozumieniu</w:t>
      </w:r>
      <w:r w:rsidR="004B6CCB">
        <w:t xml:space="preserve"> art. 3 pkt 11f ustawy – Prawo energetyczne</w:t>
      </w:r>
      <w:r w:rsidR="00814B63">
        <w:t>,</w:t>
      </w:r>
      <w:r w:rsidR="004B6CCB">
        <w:t xml:space="preserve"> lub gdy energia elektryczna wytworzona </w:t>
      </w:r>
      <w:r w:rsidR="006D4258">
        <w:t xml:space="preserve">w </w:t>
      </w:r>
      <w:r w:rsidR="004B6CCB">
        <w:t xml:space="preserve">tej instalacji </w:t>
      </w:r>
      <w:r w:rsidR="005C5672">
        <w:t xml:space="preserve">jest </w:t>
      </w:r>
      <w:r w:rsidR="004B6CCB">
        <w:t>dostarcz</w:t>
      </w:r>
      <w:r w:rsidR="005C5672">
        <w:t>a</w:t>
      </w:r>
      <w:r w:rsidR="004B6CCB">
        <w:t xml:space="preserve">na bezpośrednio do instalacji odnawialnego źródła energii wytwarzającej wodór odnawialny </w:t>
      </w:r>
      <w:r w:rsidR="006D4258" w:rsidRPr="006D4258">
        <w:t>lub biometan</w:t>
      </w:r>
      <w:r w:rsidR="009663D0">
        <w:t xml:space="preserve"> </w:t>
      </w:r>
      <w:r w:rsidR="004B6CCB">
        <w:t xml:space="preserve">– </w:t>
      </w:r>
      <w:r w:rsidR="00933CD5">
        <w:t xml:space="preserve">składa się </w:t>
      </w:r>
      <w:r w:rsidR="004B6CCB">
        <w:t xml:space="preserve">do jednostki posiadającej akredytację Polskiego Centrum Akredytacji </w:t>
      </w:r>
      <w:r w:rsidR="00401C22" w:rsidRPr="00401C22">
        <w:t xml:space="preserve">w zakresie potwierdzania danych oraz informacji zawartych we wniosku o wydanie gwarancji pochodzenia, </w:t>
      </w:r>
      <w:r w:rsidR="004B6CCB">
        <w:t xml:space="preserve">zwanej dalej </w:t>
      </w:r>
      <w:r w:rsidR="003D67AB">
        <w:t>„</w:t>
      </w:r>
      <w:r w:rsidR="004B6CCB">
        <w:t>jednostką akredytowaną</w:t>
      </w:r>
      <w:r w:rsidR="003D67AB">
        <w:t>”</w:t>
      </w:r>
      <w:r w:rsidR="00A24EA2">
        <w:t>,</w:t>
      </w:r>
    </w:p>
    <w:p w14:paraId="6DF32055" w14:textId="1D887D98" w:rsidR="004B6CCB" w:rsidRDefault="00A24EA2" w:rsidP="007B1C4F">
      <w:pPr>
        <w:pStyle w:val="ZLITPKTzmpktliter"/>
      </w:pPr>
      <w:r>
        <w:t>2</w:t>
      </w:r>
      <w:r w:rsidR="004B6CCB">
        <w:t>)</w:t>
      </w:r>
      <w:r w:rsidR="004B6CCB">
        <w:tab/>
        <w:t>biometanu</w:t>
      </w:r>
      <w:r w:rsidR="009C2569">
        <w:t xml:space="preserve"> </w:t>
      </w:r>
      <w:r w:rsidR="004B6CCB">
        <w:t>– składa się do operatora systemu dystrybucyjnego gazowego lub operatora systemu przesyłowego gazowego, na któr</w:t>
      </w:r>
      <w:r w:rsidR="005C5672">
        <w:t>ych</w:t>
      </w:r>
      <w:r w:rsidR="004B6CCB">
        <w:t xml:space="preserve"> obszarze działania została przyłączona instalacja odnawialnego źródła energii</w:t>
      </w:r>
      <w:r w:rsidR="00F40F18">
        <w:t xml:space="preserve"> i do któr</w:t>
      </w:r>
      <w:r w:rsidR="003724DF">
        <w:t>ych</w:t>
      </w:r>
      <w:r w:rsidR="00F40F18">
        <w:t xml:space="preserve"> sieci został wprowadzony biometan</w:t>
      </w:r>
      <w:r w:rsidR="004B6CCB">
        <w:t xml:space="preserve">, a w przypadku wytworzenia </w:t>
      </w:r>
      <w:r w:rsidR="001B637C">
        <w:t xml:space="preserve">i </w:t>
      </w:r>
      <w:r w:rsidR="004B6CCB">
        <w:t xml:space="preserve">transportu </w:t>
      </w:r>
      <w:r w:rsidR="0080149E">
        <w:t xml:space="preserve">biometanu </w:t>
      </w:r>
      <w:r w:rsidR="004B6CCB">
        <w:t>środkami transportu innymi niż sieci gazowe</w:t>
      </w:r>
      <w:r w:rsidR="009C2569">
        <w:t xml:space="preserve"> </w:t>
      </w:r>
      <w:bookmarkStart w:id="92" w:name="_Hlk117608250"/>
      <w:r w:rsidR="0080149E">
        <w:t xml:space="preserve">lub </w:t>
      </w:r>
      <w:r w:rsidR="0080149E" w:rsidRPr="00B91227">
        <w:t>wykorzystan</w:t>
      </w:r>
      <w:r w:rsidR="0080149E">
        <w:t>ia</w:t>
      </w:r>
      <w:r w:rsidR="0080149E" w:rsidRPr="00B91227">
        <w:t xml:space="preserve"> </w:t>
      </w:r>
      <w:r w:rsidR="0080149E">
        <w:t xml:space="preserve">biometanu </w:t>
      </w:r>
      <w:r w:rsidR="0080149E" w:rsidRPr="00B91227">
        <w:t xml:space="preserve">do tankowania pojazdów </w:t>
      </w:r>
      <w:r w:rsidR="0080149E">
        <w:t xml:space="preserve">silnikowych bez konieczności jego transportu </w:t>
      </w:r>
      <w:bookmarkEnd w:id="92"/>
      <w:r w:rsidR="004B6CCB">
        <w:t>– do jednostki akredytowanej,</w:t>
      </w:r>
    </w:p>
    <w:p w14:paraId="1E922844" w14:textId="4DF2505D" w:rsidR="009C2569" w:rsidRDefault="00A24EA2" w:rsidP="007B1C4F">
      <w:pPr>
        <w:pStyle w:val="ZLITPKTzmpktliter"/>
      </w:pPr>
      <w:r>
        <w:t>3</w:t>
      </w:r>
      <w:r w:rsidR="004B6CCB">
        <w:t>)</w:t>
      </w:r>
      <w:r w:rsidR="004B6CCB">
        <w:tab/>
      </w:r>
      <w:r w:rsidR="009C2569">
        <w:t>biogazu lub biogazu rolniczego transportowan</w:t>
      </w:r>
      <w:r w:rsidR="003724DF">
        <w:t>ych</w:t>
      </w:r>
      <w:r w:rsidR="009C2569">
        <w:t xml:space="preserve"> środkami transportu innymi niż sieci gazowe – składa się do jednostki akredytowanej,</w:t>
      </w:r>
    </w:p>
    <w:p w14:paraId="232C54B1" w14:textId="216A1BE5" w:rsidR="004B6CCB" w:rsidRDefault="009C2569" w:rsidP="007B1C4F">
      <w:pPr>
        <w:pStyle w:val="ZLITPKTzmpktliter"/>
      </w:pPr>
      <w:r>
        <w:t xml:space="preserve">4) </w:t>
      </w:r>
      <w:r w:rsidR="007B1C4F">
        <w:tab/>
      </w:r>
      <w:r w:rsidR="004B6CCB">
        <w:t>ciepła albo chłodu – składa się do przedsiębiorstwa energetycznego zajmującego się przesyłaniem lub dystrybucją ciepła albo chłodu, na którego obszarze działania została przyłączona instalacja odnawialnego źródła energii, a w przypadku gdy wniosek dotyczy ciepła albo chłodu wytworzon</w:t>
      </w:r>
      <w:r w:rsidR="003724DF">
        <w:t>ych</w:t>
      </w:r>
      <w:r w:rsidR="004B6CCB">
        <w:t xml:space="preserve"> przez przedsiębiorstwo energetyczne zajmujące się przesyłaniem lub dystrybucją ciepła albo chłodu – do jednostki akredytowanej,</w:t>
      </w:r>
    </w:p>
    <w:p w14:paraId="76B9CEDB" w14:textId="6401D3C7" w:rsidR="004B6CCB" w:rsidRDefault="009C2569" w:rsidP="003B416B">
      <w:pPr>
        <w:pStyle w:val="ZLITPKTzmpktliter"/>
        <w:keepNext/>
      </w:pPr>
      <w:r>
        <w:t>5</w:t>
      </w:r>
      <w:r w:rsidR="004B6CCB">
        <w:t>)</w:t>
      </w:r>
      <w:r w:rsidR="004B6CCB">
        <w:tab/>
        <w:t xml:space="preserve">wodoru odnawialnego – </w:t>
      </w:r>
      <w:r w:rsidR="005969EE" w:rsidRPr="005969EE">
        <w:t>składa się do</w:t>
      </w:r>
      <w:r w:rsidR="001932F3">
        <w:t xml:space="preserve"> </w:t>
      </w:r>
      <w:r w:rsidR="001932F3" w:rsidRPr="001932F3">
        <w:t>operatora systemu dystrybucyjnego gazowego lub operatora systemu przesyłowego gazowego</w:t>
      </w:r>
      <w:r w:rsidR="005969EE" w:rsidRPr="005969EE">
        <w:t>, a w przypadku transportu środkami transportu innymi niż sieci gazowe – do jednostki akredytowanej</w:t>
      </w:r>
    </w:p>
    <w:p w14:paraId="5141AF7A" w14:textId="79073315" w:rsidR="004B6CCB" w:rsidRDefault="007E178E" w:rsidP="007B1C4F">
      <w:pPr>
        <w:pStyle w:val="ZLITCZWSPPKTzmczciwsppktliter"/>
      </w:pPr>
      <w:r>
        <w:t>–</w:t>
      </w:r>
      <w:r w:rsidR="00B34294">
        <w:t xml:space="preserve"> </w:t>
      </w:r>
      <w:r w:rsidR="004B6CCB">
        <w:t>w terminie 30 dni od dnia zakończenia wytw</w:t>
      </w:r>
      <w:r w:rsidR="00083B5A">
        <w:t>a</w:t>
      </w:r>
      <w:r w:rsidR="004B6CCB">
        <w:t>rz</w:t>
      </w:r>
      <w:r w:rsidR="00F26863">
        <w:t>a</w:t>
      </w:r>
      <w:r w:rsidR="004B6CCB">
        <w:t xml:space="preserve">nia </w:t>
      </w:r>
      <w:r w:rsidR="003724DF">
        <w:t xml:space="preserve">objętej tym wnioskiem </w:t>
      </w:r>
      <w:r w:rsidR="004B6CCB">
        <w:t xml:space="preserve">ilości odpowiednio energii elektrycznej, biometanu, </w:t>
      </w:r>
      <w:r w:rsidR="00B20D5A">
        <w:t xml:space="preserve">biogazu lub biogazu rolniczego, </w:t>
      </w:r>
      <w:r w:rsidR="004B6CCB">
        <w:t>ciepła albo chłodu</w:t>
      </w:r>
      <w:r w:rsidR="00B20D5A">
        <w:t xml:space="preserve"> lub</w:t>
      </w:r>
      <w:r w:rsidR="00FF1E2D">
        <w:t xml:space="preserve"> </w:t>
      </w:r>
      <w:r w:rsidR="004B6CCB">
        <w:t>wodoru odnawialnego.</w:t>
      </w:r>
    </w:p>
    <w:p w14:paraId="5FF5C857" w14:textId="77777777" w:rsidR="004B6CCB" w:rsidRDefault="004B6CCB" w:rsidP="003B416B">
      <w:pPr>
        <w:pStyle w:val="ZLITUSTzmustliter"/>
        <w:keepNext/>
      </w:pPr>
      <w:r>
        <w:t>3. Wniosek o wydanie gwarancji pochodzenia zawiera:</w:t>
      </w:r>
    </w:p>
    <w:p w14:paraId="73139675" w14:textId="352587A6" w:rsidR="004B6CCB" w:rsidRDefault="004B6CCB" w:rsidP="007B1C4F">
      <w:pPr>
        <w:pStyle w:val="ZLITPKTzmpktliter"/>
      </w:pPr>
      <w:r>
        <w:t>1)</w:t>
      </w:r>
      <w:r w:rsidR="007B1C4F">
        <w:tab/>
      </w:r>
      <w:r>
        <w:t>oznaczenie wytwórcy odpowiednio energii elektrycznej, biometanu, ciepła albo chłodu</w:t>
      </w:r>
      <w:r w:rsidR="006D4258">
        <w:t>,</w:t>
      </w:r>
      <w:r>
        <w:t xml:space="preserve"> wodoru odnawialnego</w:t>
      </w:r>
      <w:r w:rsidR="006D4258">
        <w:t xml:space="preserve">, </w:t>
      </w:r>
      <w:r w:rsidR="002C2EF4">
        <w:t xml:space="preserve">biogazu </w:t>
      </w:r>
      <w:r w:rsidR="003724DF">
        <w:t xml:space="preserve">albo </w:t>
      </w:r>
      <w:r w:rsidR="002C2EF4">
        <w:t>biogazu rolniczego</w:t>
      </w:r>
      <w:r>
        <w:t>;</w:t>
      </w:r>
    </w:p>
    <w:p w14:paraId="517FF313" w14:textId="6616D2C9" w:rsidR="004B6CCB" w:rsidRDefault="004B6CCB" w:rsidP="003B416B">
      <w:pPr>
        <w:pStyle w:val="ZLITPKTzmpktliter"/>
        <w:keepNext/>
      </w:pPr>
      <w:r>
        <w:t>2)</w:t>
      </w:r>
      <w:r w:rsidR="007B1C4F">
        <w:tab/>
      </w:r>
      <w:r>
        <w:t xml:space="preserve">określenie lokalizacji, rodzaju </w:t>
      </w:r>
      <w:r w:rsidR="00B20D5A">
        <w:t>oraz:</w:t>
      </w:r>
    </w:p>
    <w:p w14:paraId="349D0163" w14:textId="14A1628E" w:rsidR="004B6CCB" w:rsidRDefault="004B6CCB" w:rsidP="00DC0A58">
      <w:pPr>
        <w:pStyle w:val="ZLITLITwPKTzmlitwpktliter"/>
      </w:pPr>
      <w:r>
        <w:t>a)</w:t>
      </w:r>
      <w:r w:rsidR="007B1C4F">
        <w:tab/>
      </w:r>
      <w:r w:rsidR="00B20D5A">
        <w:t xml:space="preserve">łącznej mocy zainstalowanej </w:t>
      </w:r>
      <w:r>
        <w:t>instalacji odnawialnego źródła energii, w której została wytworzona energia elektryczna albo ciepło albo chłód, lub</w:t>
      </w:r>
    </w:p>
    <w:p w14:paraId="064AF282" w14:textId="0E4EACE4" w:rsidR="004B6CCB" w:rsidRDefault="004B6CCB" w:rsidP="003B416B">
      <w:pPr>
        <w:pStyle w:val="ZLITLITwPKTzmlitwpktliter"/>
        <w:keepNext/>
      </w:pPr>
      <w:r>
        <w:t>b)</w:t>
      </w:r>
      <w:r w:rsidR="007B1C4F">
        <w:tab/>
      </w:r>
      <w:r>
        <w:t>rocznej wydajności instalacji odnawialnego źródła energii, w której został wytworzony biometan</w:t>
      </w:r>
      <w:r w:rsidR="002C2EF4">
        <w:t xml:space="preserve">, </w:t>
      </w:r>
      <w:r>
        <w:t>wodór odnawialny</w:t>
      </w:r>
      <w:r w:rsidR="002C2EF4">
        <w:t>, biogaz albo biogaz rolniczy</w:t>
      </w:r>
    </w:p>
    <w:p w14:paraId="044619E8" w14:textId="646A27EB" w:rsidR="004B6CCB" w:rsidRDefault="007E178E" w:rsidP="00DC0A58">
      <w:pPr>
        <w:pStyle w:val="ZLITCZWSPLITwPKTzmczciwsplitwpktliter"/>
      </w:pPr>
      <w:r>
        <w:t>–</w:t>
      </w:r>
      <w:r w:rsidR="004B6CCB">
        <w:t xml:space="preserve"> </w:t>
      </w:r>
      <w:r w:rsidR="00EB6425">
        <w:t xml:space="preserve">a także </w:t>
      </w:r>
      <w:r w:rsidR="004B6CCB">
        <w:t>wskaz</w:t>
      </w:r>
      <w:r w:rsidR="003724DF">
        <w:t>yw</w:t>
      </w:r>
      <w:r w:rsidR="004B6CCB">
        <w:t>anie wykorzystywanego w tych instalacjach rodzaju lub nośnika pierwotnego energii;</w:t>
      </w:r>
    </w:p>
    <w:p w14:paraId="105C80FF" w14:textId="2EC9F7A6" w:rsidR="004B6CCB" w:rsidRDefault="004B6CCB" w:rsidP="007B1C4F">
      <w:pPr>
        <w:pStyle w:val="ZLITPKTzmpktliter"/>
      </w:pPr>
      <w:r>
        <w:t>3)</w:t>
      </w:r>
      <w:r w:rsidR="007B1C4F">
        <w:tab/>
      </w:r>
      <w:r>
        <w:t xml:space="preserve">dane dotyczące ilości wprowadzonych do sieci lub wprowadzonych w innym miejscu </w:t>
      </w:r>
      <w:r w:rsidR="003724DF">
        <w:t xml:space="preserve">odpowiednio energii elektrycznej, biometanu, ciepła albo chłodu, wodoru odnawialnego, biogazu albo biogazu rolniczego </w:t>
      </w:r>
      <w:r>
        <w:t>wytworzonych z odnawialnych źródeł energii w instalacjach odnawialnego źródła energii</w:t>
      </w:r>
      <w:r w:rsidR="002C2EF4">
        <w:t xml:space="preserve">, </w:t>
      </w:r>
      <w:r>
        <w:t>a w przypadku energii wytworzonej w procesie</w:t>
      </w:r>
      <w:r w:rsidR="004247C6">
        <w:t xml:space="preserve"> konwersji energetycznej</w:t>
      </w:r>
      <w:r>
        <w:t xml:space="preserve">, o którym mowa w art. 120 ust. </w:t>
      </w:r>
      <w:r w:rsidR="003724DF">
        <w:t>7</w:t>
      </w:r>
      <w:r>
        <w:t>, również potwierdzenie</w:t>
      </w:r>
      <w:r w:rsidR="00657900">
        <w:t xml:space="preserve"> przez podmiot, o którym mowa w art. 124 ust. 1 pkt 1,</w:t>
      </w:r>
      <w:r>
        <w:t xml:space="preserve"> umorzenia gwarancji pochodzenia wydanej dla rodzaju lub nośnika pierwotnego energii wykorzystanego w tym procesie;</w:t>
      </w:r>
    </w:p>
    <w:p w14:paraId="47CD7474" w14:textId="49E150AA" w:rsidR="004B6CCB" w:rsidRDefault="004B6CCB" w:rsidP="007B1C4F">
      <w:pPr>
        <w:pStyle w:val="ZLITPKTzmpktliter"/>
      </w:pPr>
      <w:r>
        <w:t xml:space="preserve">4) </w:t>
      </w:r>
      <w:r w:rsidR="007B1C4F">
        <w:tab/>
      </w:r>
      <w:r>
        <w:t>określenie okresu, obejmującego jeden lub więcej następujących po sobie miesięcy kalendarzowych danego roku, w którym odpowiednio energia elektryczna, biometan, ciepło albo chłód</w:t>
      </w:r>
      <w:r w:rsidR="002C2EF4">
        <w:t xml:space="preserve">, </w:t>
      </w:r>
      <w:r>
        <w:t>wodór odnawialny</w:t>
      </w:r>
      <w:r w:rsidR="002C2EF4">
        <w:t xml:space="preserve">, biogaz </w:t>
      </w:r>
      <w:r w:rsidR="002B660D">
        <w:t xml:space="preserve">albo </w:t>
      </w:r>
      <w:r w:rsidR="002C2EF4">
        <w:t xml:space="preserve">biogaz rolniczy </w:t>
      </w:r>
      <w:r>
        <w:t>zostały wytworzone z odnawialnych źródeł energii w instalacji odnawialnego źródła energii, ze wskazaniem daty rozpoczęcia i zakończenia ich wytwarzania, przy czym okres ten nie może być dłuższy niż 6 miesięcy;</w:t>
      </w:r>
    </w:p>
    <w:p w14:paraId="2FF95A5D" w14:textId="665A2A41" w:rsidR="004B6CCB" w:rsidRDefault="004B6CCB" w:rsidP="007B1C4F">
      <w:pPr>
        <w:pStyle w:val="ZLITPKTzmpktliter"/>
      </w:pPr>
      <w:r>
        <w:t xml:space="preserve">5) </w:t>
      </w:r>
      <w:r w:rsidR="007B1C4F">
        <w:tab/>
      </w:r>
      <w:r>
        <w:t>wskazanie, czy instalacja odnawialnego źródła energii określona w</w:t>
      </w:r>
      <w:r w:rsidR="002B660D">
        <w:t xml:space="preserve"> tym</w:t>
      </w:r>
      <w:r>
        <w:t xml:space="preserve"> wniosku korzystała z mechanizmów i instrumentów wspierających wytwarzanie energii</w:t>
      </w:r>
      <w:r w:rsidR="002B660D">
        <w:t xml:space="preserve"> </w:t>
      </w:r>
      <w:r>
        <w:t>w instalacjach</w:t>
      </w:r>
      <w:r w:rsidR="002B660D">
        <w:t xml:space="preserve"> odnawialnego źródła energii</w:t>
      </w:r>
      <w:r>
        <w:t>;</w:t>
      </w:r>
    </w:p>
    <w:p w14:paraId="0C0C5B8F" w14:textId="2C13FA16" w:rsidR="004B6CCB" w:rsidRDefault="004B6CCB" w:rsidP="007B1C4F">
      <w:pPr>
        <w:pStyle w:val="ZLITPKTzmpktliter"/>
      </w:pPr>
      <w:r>
        <w:t>6)</w:t>
      </w:r>
      <w:r w:rsidR="007B1C4F">
        <w:tab/>
      </w:r>
      <w:r>
        <w:t xml:space="preserve">wskazanie daty wytworzenia po raz pierwszy </w:t>
      </w:r>
      <w:r w:rsidR="00EB6425">
        <w:t xml:space="preserve">odpowiednio </w:t>
      </w:r>
      <w:r>
        <w:t>energii elektrycznej, biometanu, ciepła albo chłodu</w:t>
      </w:r>
      <w:r w:rsidR="002C2EF4">
        <w:t>,</w:t>
      </w:r>
      <w:r w:rsidR="00035D55">
        <w:t xml:space="preserve"> </w:t>
      </w:r>
      <w:r>
        <w:t>wodoru odnawialnego</w:t>
      </w:r>
      <w:r w:rsidR="002C2EF4">
        <w:t xml:space="preserve">, biogazu </w:t>
      </w:r>
      <w:r w:rsidR="00A22232">
        <w:t xml:space="preserve">albo </w:t>
      </w:r>
      <w:r w:rsidR="002C2EF4">
        <w:t xml:space="preserve">biogazu rolniczego </w:t>
      </w:r>
      <w:r>
        <w:t>z odnawialnych źródeł energii;</w:t>
      </w:r>
    </w:p>
    <w:p w14:paraId="4C651424" w14:textId="156DE088" w:rsidR="005329A4" w:rsidRDefault="002C2EF4" w:rsidP="007B1C4F">
      <w:pPr>
        <w:pStyle w:val="ZLITPKTzmpktliter"/>
      </w:pPr>
      <w:r>
        <w:t>7</w:t>
      </w:r>
      <w:r w:rsidR="004B6CCB">
        <w:t>)</w:t>
      </w:r>
      <w:r w:rsidR="007B1C4F">
        <w:tab/>
      </w:r>
      <w:r w:rsidR="004B6CCB">
        <w:t>wskazanie rodzaju lub nośnika energii objętego</w:t>
      </w:r>
      <w:r w:rsidR="00A22232">
        <w:t xml:space="preserve"> tym</w:t>
      </w:r>
      <w:r w:rsidR="004B6CCB">
        <w:t xml:space="preserve"> wnioskiem oraz odnawialnego źródła energii, z któr</w:t>
      </w:r>
      <w:r w:rsidR="00A22232">
        <w:t>ych</w:t>
      </w:r>
      <w:r w:rsidR="004B6CCB">
        <w:t xml:space="preserve"> ta energia została wytworzona</w:t>
      </w:r>
      <w:r w:rsidR="005329A4">
        <w:t>;</w:t>
      </w:r>
    </w:p>
    <w:p w14:paraId="018DB44D" w14:textId="334B8046" w:rsidR="004B6CCB" w:rsidRDefault="005329A4" w:rsidP="007B1C4F">
      <w:pPr>
        <w:pStyle w:val="ZLITPKTzmpktliter"/>
      </w:pPr>
      <w:r>
        <w:t>8)</w:t>
      </w:r>
      <w:r>
        <w:tab/>
      </w:r>
      <w:r>
        <w:tab/>
      </w:r>
      <w:r w:rsidRPr="005329A4">
        <w:t>unikalny numer identyfikac</w:t>
      </w:r>
      <w:r w:rsidR="00A22232">
        <w:t>yjny</w:t>
      </w:r>
      <w:r w:rsidRPr="005329A4">
        <w:t xml:space="preserve"> instalacji generowan</w:t>
      </w:r>
      <w:r>
        <w:t>y</w:t>
      </w:r>
      <w:r w:rsidRPr="005329A4">
        <w:t xml:space="preserve"> przez </w:t>
      </w:r>
      <w:r>
        <w:t>i</w:t>
      </w:r>
      <w:r w:rsidRPr="005329A4">
        <w:t xml:space="preserve">nternetową </w:t>
      </w:r>
      <w:r>
        <w:t>p</w:t>
      </w:r>
      <w:r w:rsidRPr="005329A4">
        <w:t xml:space="preserve">latformę </w:t>
      </w:r>
      <w:r>
        <w:t>a</w:t>
      </w:r>
      <w:r w:rsidRPr="005329A4">
        <w:t>ukcyjną, o której mowa w art. 78 ust. 6, o ile został nadany</w:t>
      </w:r>
      <w:r w:rsidR="004B6CCB">
        <w:t>.</w:t>
      </w:r>
      <w:r w:rsidR="003D67AB">
        <w:t>”</w:t>
      </w:r>
      <w:r w:rsidR="002F6255">
        <w:t>,</w:t>
      </w:r>
    </w:p>
    <w:p w14:paraId="344A8EF1" w14:textId="364ABEE9" w:rsidR="004B6CCB" w:rsidRDefault="004B6CCB" w:rsidP="00657900">
      <w:pPr>
        <w:pStyle w:val="LITlitera"/>
        <w:keepNext/>
      </w:pPr>
      <w:r>
        <w:t xml:space="preserve">b) </w:t>
      </w:r>
      <w:r w:rsidR="00122E9B">
        <w:tab/>
      </w:r>
      <w:r>
        <w:t>po ust. 3 dodaje się ust. 3a w brzmieniu:</w:t>
      </w:r>
    </w:p>
    <w:p w14:paraId="2B5A8A65" w14:textId="1DDF4808" w:rsidR="004B6CCB" w:rsidRDefault="003D67AB" w:rsidP="00DC0A58">
      <w:pPr>
        <w:pStyle w:val="ZLITUSTzmustliter"/>
      </w:pPr>
      <w:r>
        <w:t>„</w:t>
      </w:r>
      <w:r w:rsidR="004B6CCB">
        <w:t>3a. W przypadku instalacji odnawialnego źródła energii, w której zostało wytworzone ciepło albo chłód</w:t>
      </w:r>
      <w:r w:rsidR="00A22232">
        <w:t>,</w:t>
      </w:r>
      <w:r w:rsidR="004B6CCB">
        <w:t xml:space="preserve"> przez łączną moc zainstalowaną, o której mowa w ust.</w:t>
      </w:r>
      <w:r w:rsidR="00E2757F">
        <w:t> </w:t>
      </w:r>
      <w:r w:rsidR="004B6CCB">
        <w:t>3 pkt 2 lit. a</w:t>
      </w:r>
      <w:r w:rsidR="00E2757F">
        <w:t>,</w:t>
      </w:r>
      <w:r w:rsidR="004B6CCB">
        <w:t xml:space="preserve"> rozumie się łączną moc znamionową </w:t>
      </w:r>
      <w:r w:rsidR="008360F2">
        <w:t xml:space="preserve">wszystkich </w:t>
      </w:r>
      <w:r w:rsidR="004B6CCB">
        <w:t xml:space="preserve">urządzeń </w:t>
      </w:r>
      <w:r w:rsidR="009918DD">
        <w:t xml:space="preserve">wytwórczych </w:t>
      </w:r>
      <w:r w:rsidR="004B6CCB">
        <w:t>zainstalowanych w danej instalacji odnawialnego źródła energii, podawaną przez producenta na tabliczce znamionowej każdego urządzenia</w:t>
      </w:r>
      <w:r w:rsidR="009918DD">
        <w:t xml:space="preserve"> wytwórczego</w:t>
      </w:r>
      <w:r w:rsidR="004B6CCB">
        <w:t>, a w przypadku braku tabliczki znamionowej</w:t>
      </w:r>
      <w:r w:rsidR="00A22232">
        <w:t xml:space="preserve"> </w:t>
      </w:r>
      <w:r w:rsidR="00741CB1">
        <w:t xml:space="preserve">– </w:t>
      </w:r>
      <w:r w:rsidR="004B6CCB">
        <w:t xml:space="preserve">maksymalną trwałą moc osiągalną cieplną albo chłodniczą danej instalacji odnawialnego źródła energii wynikającą z dokumentacji techniczno-ruchowej </w:t>
      </w:r>
      <w:r w:rsidR="008360F2">
        <w:t>każdego urządzenia</w:t>
      </w:r>
      <w:r w:rsidR="009918DD">
        <w:t xml:space="preserve"> wytwórczego</w:t>
      </w:r>
      <w:r w:rsidR="008360F2">
        <w:t xml:space="preserve"> zainstalowanego</w:t>
      </w:r>
      <w:r w:rsidR="004B6CCB">
        <w:t xml:space="preserve"> w tej instalacji.</w:t>
      </w:r>
      <w:r>
        <w:t>”</w:t>
      </w:r>
      <w:r w:rsidR="00122E9B">
        <w:t>,</w:t>
      </w:r>
    </w:p>
    <w:p w14:paraId="3A006E21" w14:textId="419983DA" w:rsidR="00EB6425" w:rsidRDefault="004B6CCB" w:rsidP="004B6CCB">
      <w:pPr>
        <w:pStyle w:val="LITlitera"/>
      </w:pPr>
      <w:r>
        <w:t>c)</w:t>
      </w:r>
      <w:r w:rsidR="007B1C4F">
        <w:tab/>
      </w:r>
      <w:r w:rsidR="00EB6425">
        <w:t xml:space="preserve">w </w:t>
      </w:r>
      <w:r>
        <w:t xml:space="preserve">ust. 4 </w:t>
      </w:r>
      <w:r w:rsidR="00EB6425">
        <w:t>skreśla się wyrazy „</w:t>
      </w:r>
      <w:r w:rsidR="00EB6425" w:rsidRPr="00EB6425">
        <w:t>oraz innych dokumentów potwierdzających wydanie gwarancji pochodzenia</w:t>
      </w:r>
      <w:r w:rsidR="00EB6425">
        <w:t>”,</w:t>
      </w:r>
    </w:p>
    <w:p w14:paraId="4B7C17AD" w14:textId="3964190A" w:rsidR="004B6CCB" w:rsidRDefault="00EB6425" w:rsidP="00657900">
      <w:pPr>
        <w:pStyle w:val="LITlitera"/>
        <w:keepNext/>
      </w:pPr>
      <w:r>
        <w:t>d)</w:t>
      </w:r>
      <w:r w:rsidR="007B1C4F">
        <w:tab/>
      </w:r>
      <w:r>
        <w:t xml:space="preserve">ust. </w:t>
      </w:r>
      <w:r w:rsidR="004B6CCB">
        <w:t>5 otrzymuj</w:t>
      </w:r>
      <w:r>
        <w:t>e</w:t>
      </w:r>
      <w:r w:rsidR="004B6CCB">
        <w:t xml:space="preserve"> brzmienie:</w:t>
      </w:r>
    </w:p>
    <w:p w14:paraId="422014B2" w14:textId="19E20282" w:rsidR="004B6CCB" w:rsidRDefault="003D67AB" w:rsidP="00DC0A58">
      <w:pPr>
        <w:pStyle w:val="ZLITUSTzmustliter"/>
      </w:pPr>
      <w:r>
        <w:t>„</w:t>
      </w:r>
      <w:r w:rsidR="004B6CCB">
        <w:t>5.</w:t>
      </w:r>
      <w:r w:rsidR="00F432BD">
        <w:t xml:space="preserve"> </w:t>
      </w:r>
      <w:r w:rsidR="004B6CCB">
        <w:t xml:space="preserve">Weryfikacji danych, o których mowa w ust. 3 pkt 1–4, 6 i </w:t>
      </w:r>
      <w:r w:rsidR="002C2EF4">
        <w:t>7</w:t>
      </w:r>
      <w:r w:rsidR="00760C54">
        <w:t>,</w:t>
      </w:r>
      <w:r w:rsidR="002C2EF4">
        <w:t xml:space="preserve"> </w:t>
      </w:r>
      <w:r w:rsidR="004B6CCB">
        <w:t>zawartych we wniosku o wydanie gwarancji pochodzenia</w:t>
      </w:r>
      <w:r w:rsidR="00F432BD">
        <w:t xml:space="preserve"> </w:t>
      </w:r>
      <w:r w:rsidR="004B6CCB">
        <w:t>w przypadku:</w:t>
      </w:r>
    </w:p>
    <w:p w14:paraId="63C6D9C9" w14:textId="2013133F" w:rsidR="004B6CCB" w:rsidRDefault="00A24EA2" w:rsidP="00657900">
      <w:pPr>
        <w:pStyle w:val="ZLITPKTzmpktliter"/>
      </w:pPr>
      <w:r>
        <w:t>1</w:t>
      </w:r>
      <w:r w:rsidR="004B6CCB">
        <w:t xml:space="preserve">) </w:t>
      </w:r>
      <w:r w:rsidR="00B65479">
        <w:tab/>
      </w:r>
      <w:r w:rsidR="004B6CCB">
        <w:t>energii elektrycznej – dokonuje operator systemu dystrybucyjnego elektroenergetycznego lub operator systemu przesyłowego elektroenergetycznego</w:t>
      </w:r>
      <w:r w:rsidR="00760C54">
        <w:t>,</w:t>
      </w:r>
      <w:r w:rsidR="004B6CCB">
        <w:t xml:space="preserve"> a w przypadku korzystania z linii bezpośredniej</w:t>
      </w:r>
      <w:r w:rsidR="00760C54">
        <w:t xml:space="preserve"> w rozumieniu</w:t>
      </w:r>
      <w:r w:rsidR="004B6CCB">
        <w:t xml:space="preserve"> w art. 3 pkt 11f ustawy – Prawo energetyczne lub gdy energia elektryczna </w:t>
      </w:r>
      <w:r w:rsidR="00760C54">
        <w:t xml:space="preserve">jest </w:t>
      </w:r>
      <w:r w:rsidR="004B6CCB">
        <w:t>dostarcz</w:t>
      </w:r>
      <w:r w:rsidR="00760C54">
        <w:t>a</w:t>
      </w:r>
      <w:r w:rsidR="004B6CCB">
        <w:t>na bezpośrednio do instalacji odnawialnego źródła energii wytwarzającej wodór odnawialny</w:t>
      </w:r>
      <w:r w:rsidR="002C2EF4">
        <w:t xml:space="preserve"> lub biometan</w:t>
      </w:r>
      <w:r w:rsidR="004B6CCB">
        <w:t xml:space="preserve"> – jednostka akredytowana,</w:t>
      </w:r>
    </w:p>
    <w:p w14:paraId="5E9DEE27" w14:textId="0364BB8C" w:rsidR="004B6CCB" w:rsidRDefault="00A24EA2" w:rsidP="00657900">
      <w:pPr>
        <w:pStyle w:val="ZLITPKTzmpktliter"/>
      </w:pPr>
      <w:r>
        <w:t>2</w:t>
      </w:r>
      <w:r w:rsidR="004B6CCB">
        <w:t>)</w:t>
      </w:r>
      <w:r w:rsidR="00F432BD">
        <w:t xml:space="preserve"> </w:t>
      </w:r>
      <w:r w:rsidR="00B65479">
        <w:tab/>
      </w:r>
      <w:r w:rsidR="004B6CCB">
        <w:t>biometanu</w:t>
      </w:r>
      <w:r w:rsidR="005F3D44">
        <w:t xml:space="preserve"> </w:t>
      </w:r>
      <w:r w:rsidR="004B6CCB">
        <w:t>– dokonuje operator systemu dystrybucyjnego gazowego lub operator systemu przesyłowego gazowego</w:t>
      </w:r>
      <w:r w:rsidR="00760C54">
        <w:t>,</w:t>
      </w:r>
      <w:r w:rsidR="004B6CCB">
        <w:t xml:space="preserve"> a</w:t>
      </w:r>
      <w:r w:rsidR="00760C54">
        <w:t xml:space="preserve"> </w:t>
      </w:r>
      <w:r w:rsidR="004B6CCB">
        <w:t>w przypadku transportu środkami transportu innymi niż sieci gazowe</w:t>
      </w:r>
      <w:r w:rsidR="00DE5395">
        <w:t xml:space="preserve"> </w:t>
      </w:r>
      <w:bookmarkStart w:id="93" w:name="_Hlk117608365"/>
      <w:r w:rsidR="0087100F">
        <w:t>lub</w:t>
      </w:r>
      <w:r w:rsidR="00DE5395">
        <w:t xml:space="preserve"> w przypadku </w:t>
      </w:r>
      <w:r w:rsidR="002A7BA3">
        <w:t xml:space="preserve">wykorzystania </w:t>
      </w:r>
      <w:r w:rsidR="0080149E" w:rsidRPr="00B91227">
        <w:t xml:space="preserve">do tankowania pojazdów </w:t>
      </w:r>
      <w:r w:rsidR="0080149E">
        <w:t xml:space="preserve">silnikowych bez konieczności jego transportu </w:t>
      </w:r>
      <w:bookmarkEnd w:id="93"/>
      <w:r w:rsidR="004B6CCB">
        <w:t>– jednostka akredytowana,</w:t>
      </w:r>
    </w:p>
    <w:p w14:paraId="630397AA" w14:textId="00A0BCD4" w:rsidR="00DE5395" w:rsidRDefault="00A24EA2" w:rsidP="00657900">
      <w:pPr>
        <w:pStyle w:val="ZLITPKTzmpktliter"/>
      </w:pPr>
      <w:r>
        <w:t>3</w:t>
      </w:r>
      <w:r w:rsidR="004B6CCB">
        <w:t>)</w:t>
      </w:r>
      <w:r w:rsidR="00F432BD">
        <w:t xml:space="preserve"> </w:t>
      </w:r>
      <w:r w:rsidR="00B65479">
        <w:tab/>
      </w:r>
      <w:bookmarkStart w:id="94" w:name="_Hlk109910212"/>
      <w:r w:rsidR="002A7BA3">
        <w:t>wodoru odnawialnego – dokonuje operator systemu dystrybucyjnego gazowego lub operator systemu przesyłowego gazowego</w:t>
      </w:r>
      <w:r w:rsidR="00760C54">
        <w:t>,</w:t>
      </w:r>
      <w:r w:rsidR="002A7BA3">
        <w:t xml:space="preserve"> a w przypadku transportu środkami transportu innymi niż sieci gazowe – jednostka akredytowana</w:t>
      </w:r>
      <w:r w:rsidR="005F3D44">
        <w:t>,</w:t>
      </w:r>
    </w:p>
    <w:p w14:paraId="59362437" w14:textId="5E43CEE1" w:rsidR="009C2569" w:rsidRDefault="002A7BA3" w:rsidP="00657900">
      <w:pPr>
        <w:pStyle w:val="ZLITPKTzmpktliter"/>
      </w:pPr>
      <w:r>
        <w:t>4)</w:t>
      </w:r>
      <w:r w:rsidR="007B1C4F">
        <w:tab/>
      </w:r>
      <w:r w:rsidR="00AD6530">
        <w:t xml:space="preserve">biogazu </w:t>
      </w:r>
      <w:r w:rsidR="00760C54">
        <w:t xml:space="preserve">albo </w:t>
      </w:r>
      <w:r w:rsidR="00AD6530">
        <w:t>biogazu rolniczego transportowan</w:t>
      </w:r>
      <w:r w:rsidR="00760C54">
        <w:t>ych</w:t>
      </w:r>
      <w:r w:rsidR="00AD6530">
        <w:t xml:space="preserve"> środkami transportu innymi niż sieci gazowe</w:t>
      </w:r>
      <w:r w:rsidR="00760C54">
        <w:t xml:space="preserve"> </w:t>
      </w:r>
      <w:r w:rsidR="00741CB1">
        <w:t xml:space="preserve">– </w:t>
      </w:r>
      <w:r w:rsidR="00AD6530">
        <w:t>dokonuje jednostka akredytowana,</w:t>
      </w:r>
      <w:bookmarkEnd w:id="94"/>
    </w:p>
    <w:p w14:paraId="6BC62ADA" w14:textId="0942E2CC" w:rsidR="004B6CCB" w:rsidRDefault="002A7BA3" w:rsidP="00657900">
      <w:pPr>
        <w:pStyle w:val="ZLITPKTzmpktliter"/>
      </w:pPr>
      <w:r>
        <w:t>5</w:t>
      </w:r>
      <w:r w:rsidR="009C2569">
        <w:t xml:space="preserve">) </w:t>
      </w:r>
      <w:r w:rsidR="00025454">
        <w:tab/>
      </w:r>
      <w:r w:rsidR="004B6CCB">
        <w:t xml:space="preserve">ciepła </w:t>
      </w:r>
      <w:r w:rsidR="00760C54">
        <w:t xml:space="preserve">albo </w:t>
      </w:r>
      <w:r w:rsidR="004B6CCB">
        <w:t>chłodu – dokonuje przedsiębiorstwo energetyczne zajmujące się przesyłaniem lub dystrybucją ciepła albo chłodu</w:t>
      </w:r>
      <w:r w:rsidR="00760C54">
        <w:t>,</w:t>
      </w:r>
      <w:r w:rsidR="004B6CCB">
        <w:t xml:space="preserve"> a w przypadku gdy ciepło albo chłód zostały wytworzone przez to przedsiębiorstwo – jednostka akredytowana</w:t>
      </w:r>
    </w:p>
    <w:p w14:paraId="01E5284B" w14:textId="5BB7CBAD" w:rsidR="004B6CCB" w:rsidRPr="005B5455" w:rsidRDefault="005F3D44" w:rsidP="00657900">
      <w:pPr>
        <w:pStyle w:val="ZLITCZWSPPKTzmczciwsppktliter"/>
      </w:pPr>
      <w:r>
        <w:t>–</w:t>
      </w:r>
      <w:r w:rsidR="00B34294">
        <w:t xml:space="preserve"> </w:t>
      </w:r>
      <w:r w:rsidR="004B6CCB">
        <w:t>i w terminie 30 dni od dnia jego otrzymania przekazuje ten wniosek Prezesowi URE, wraz z potwierdzeniem</w:t>
      </w:r>
      <w:r w:rsidR="00760C54">
        <w:t>,</w:t>
      </w:r>
      <w:r w:rsidR="004B6CCB">
        <w:t xml:space="preserve"> </w:t>
      </w:r>
      <w:r w:rsidR="00760C54">
        <w:t xml:space="preserve">ustalonej na </w:t>
      </w:r>
      <w:r w:rsidR="00760C54" w:rsidRPr="005B5455">
        <w:t>podstawie wskazań urządzeń pomiarowo-rozliczeniowych</w:t>
      </w:r>
      <w:r w:rsidR="00760C54">
        <w:t xml:space="preserve">, </w:t>
      </w:r>
      <w:r w:rsidR="004B6CCB">
        <w:t>ilości odpowiednio energii elektrycznej, biometanu, ciepła albo chłodu</w:t>
      </w:r>
      <w:r w:rsidR="00760C54">
        <w:t>,</w:t>
      </w:r>
      <w:r w:rsidR="004B6CCB">
        <w:t xml:space="preserve"> wodoru odnawialnego, </w:t>
      </w:r>
      <w:r w:rsidR="00760C54">
        <w:t xml:space="preserve">biogazu albo biogazu rolniczego </w:t>
      </w:r>
      <w:r w:rsidR="004B6CCB">
        <w:t>wprowadzon</w:t>
      </w:r>
      <w:r w:rsidR="00760C54">
        <w:t>ych</w:t>
      </w:r>
      <w:r w:rsidR="004B6CCB">
        <w:t xml:space="preserve"> do sieci lub wprowadzon</w:t>
      </w:r>
      <w:r w:rsidR="00760C54">
        <w:t>ych</w:t>
      </w:r>
      <w:r w:rsidR="004B6CCB">
        <w:t xml:space="preserve"> w inne miejsce</w:t>
      </w:r>
      <w:r w:rsidR="004B6CCB" w:rsidRPr="005B5455">
        <w:t>.</w:t>
      </w:r>
      <w:r w:rsidR="003D67AB" w:rsidRPr="005B5455">
        <w:t>”</w:t>
      </w:r>
      <w:r w:rsidR="00B65479" w:rsidRPr="005B5455">
        <w:t>,</w:t>
      </w:r>
    </w:p>
    <w:p w14:paraId="4F477B58" w14:textId="0B1F1A09" w:rsidR="004B6CCB" w:rsidRPr="005B5455" w:rsidRDefault="00FA7A6E" w:rsidP="00657900">
      <w:pPr>
        <w:pStyle w:val="LITlitera"/>
        <w:keepNext/>
      </w:pPr>
      <w:r>
        <w:t>e</w:t>
      </w:r>
      <w:r w:rsidR="004B6CCB" w:rsidRPr="005B5455">
        <w:t>)</w:t>
      </w:r>
      <w:r w:rsidR="007B1C4F">
        <w:tab/>
      </w:r>
      <w:r w:rsidR="004B6CCB" w:rsidRPr="005B5455">
        <w:t>dodaje się ust. 7</w:t>
      </w:r>
      <w:r w:rsidR="005F3D44">
        <w:t>–</w:t>
      </w:r>
      <w:r w:rsidR="005B5455" w:rsidRPr="005B5455">
        <w:t>11</w:t>
      </w:r>
      <w:r w:rsidR="004B6CCB" w:rsidRPr="005B5455">
        <w:t xml:space="preserve"> w brzmieniu:</w:t>
      </w:r>
    </w:p>
    <w:p w14:paraId="0453BE5C" w14:textId="6DAC2220" w:rsidR="004B6CCB" w:rsidRPr="005B5455" w:rsidRDefault="003D67AB" w:rsidP="00DC0A58">
      <w:pPr>
        <w:pStyle w:val="ZLITUSTzmustliter"/>
      </w:pPr>
      <w:r w:rsidRPr="005B5455">
        <w:t>„</w:t>
      </w:r>
      <w:r w:rsidR="004B6CCB" w:rsidRPr="005B5455">
        <w:t>7. Na potrzeby ustalenia rzeczywistej ilości biometanu</w:t>
      </w:r>
      <w:r w:rsidR="00BF5544">
        <w:t>,</w:t>
      </w:r>
      <w:r w:rsidR="004B6CCB" w:rsidRPr="005B5455">
        <w:t xml:space="preserve"> w celu wydania gwarancji pochodzenia</w:t>
      </w:r>
      <w:r w:rsidR="00BF5544">
        <w:t>,</w:t>
      </w:r>
      <w:r w:rsidR="004B6CCB" w:rsidRPr="005B5455">
        <w:t xml:space="preserve"> przyjmuje się</w:t>
      </w:r>
      <w:r w:rsidR="005B5455" w:rsidRPr="005B5455">
        <w:t xml:space="preserve"> w przypadku biometanu</w:t>
      </w:r>
      <w:r w:rsidR="004B6CCB" w:rsidRPr="005B5455">
        <w:t>:</w:t>
      </w:r>
    </w:p>
    <w:p w14:paraId="5D2D59EA" w14:textId="4537E978" w:rsidR="005B5455" w:rsidRPr="005B5455" w:rsidRDefault="00657900" w:rsidP="00657900">
      <w:pPr>
        <w:pStyle w:val="ZLITPKTzmpktliter"/>
      </w:pPr>
      <w:r>
        <w:t>1)</w:t>
      </w:r>
      <w:r>
        <w:tab/>
      </w:r>
      <w:r w:rsidR="005B5455" w:rsidRPr="005B5455">
        <w:t xml:space="preserve">wprowadzanego do sieci gazowej </w:t>
      </w:r>
      <w:r w:rsidR="005F3D44">
        <w:t>–</w:t>
      </w:r>
      <w:r w:rsidR="005B5455" w:rsidRPr="005B5455">
        <w:t xml:space="preserve"> iloś</w:t>
      </w:r>
      <w:r w:rsidR="00760C54">
        <w:t>ć</w:t>
      </w:r>
      <w:r w:rsidR="005B5455" w:rsidRPr="005B5455">
        <w:t xml:space="preserve"> potwierdzon</w:t>
      </w:r>
      <w:r w:rsidR="00760C54">
        <w:t>ą</w:t>
      </w:r>
      <w:r w:rsidR="00CC3921">
        <w:t xml:space="preserve"> </w:t>
      </w:r>
      <w:r w:rsidR="005B5455" w:rsidRPr="005B5455">
        <w:t xml:space="preserve">przez operatora systemu </w:t>
      </w:r>
      <w:r w:rsidR="00CC3921">
        <w:t>dystrybucyjnego gazowego lub operatora systemu przesyłowego</w:t>
      </w:r>
      <w:r w:rsidR="00CC3921" w:rsidRPr="00CC3921">
        <w:t xml:space="preserve"> </w:t>
      </w:r>
      <w:r w:rsidR="00CC3921" w:rsidRPr="005B5455">
        <w:t>gazowego</w:t>
      </w:r>
      <w:r w:rsidR="005B5455" w:rsidRPr="005B5455">
        <w:t xml:space="preserve">, do którego sieci </w:t>
      </w:r>
      <w:r w:rsidR="00760C54" w:rsidRPr="005B5455">
        <w:t xml:space="preserve">został </w:t>
      </w:r>
      <w:r w:rsidR="005B5455" w:rsidRPr="005B5455">
        <w:t>wprowadzony biometan</w:t>
      </w:r>
      <w:r w:rsidR="00741CB1">
        <w:t>;</w:t>
      </w:r>
    </w:p>
    <w:p w14:paraId="2FDF4F49" w14:textId="452F7A48" w:rsidR="005B5455" w:rsidRPr="005B5455" w:rsidRDefault="00657900" w:rsidP="00657900">
      <w:pPr>
        <w:pStyle w:val="ZLITPKTzmpktliter"/>
      </w:pPr>
      <w:r>
        <w:t>2)</w:t>
      </w:r>
      <w:r>
        <w:tab/>
      </w:r>
      <w:r w:rsidR="005B5455" w:rsidRPr="005B5455">
        <w:t xml:space="preserve">wytworzonego </w:t>
      </w:r>
      <w:r w:rsidR="006927D6">
        <w:t xml:space="preserve">w instalacji odnawialnego źródła energii z odnawialnych źródeł energii </w:t>
      </w:r>
      <w:r w:rsidR="005B5455" w:rsidRPr="005B5455">
        <w:t>i transportowanego środkami transportu innymi niż sieci gazowe</w:t>
      </w:r>
      <w:r w:rsidR="002A7BA3">
        <w:t xml:space="preserve"> </w:t>
      </w:r>
      <w:bookmarkStart w:id="95" w:name="_Hlk117608505"/>
      <w:r w:rsidR="0087100F">
        <w:t>lub wykorzyst</w:t>
      </w:r>
      <w:r w:rsidR="00760C54">
        <w:t>yw</w:t>
      </w:r>
      <w:r w:rsidR="0087100F">
        <w:t xml:space="preserve">anego </w:t>
      </w:r>
      <w:r w:rsidR="0087100F" w:rsidRPr="00B91227">
        <w:t xml:space="preserve">do tankowania pojazdów </w:t>
      </w:r>
      <w:r w:rsidR="0087100F">
        <w:t>silnikowych bez konieczności jego transportu</w:t>
      </w:r>
      <w:r w:rsidR="005B5455" w:rsidRPr="005B5455">
        <w:t xml:space="preserve"> </w:t>
      </w:r>
      <w:bookmarkEnd w:id="95"/>
      <w:r w:rsidR="005F3D44">
        <w:t>–</w:t>
      </w:r>
      <w:r w:rsidR="005B5455" w:rsidRPr="005B5455">
        <w:t xml:space="preserve"> wymagania dotyczące pomiarów, rejestracji i sposobu obliczania ilości wytw</w:t>
      </w:r>
      <w:r w:rsidR="00760C54">
        <w:t>o</w:t>
      </w:r>
      <w:r w:rsidR="005B5455" w:rsidRPr="005B5455">
        <w:t>rz</w:t>
      </w:r>
      <w:r w:rsidR="00760C54">
        <w:t>o</w:t>
      </w:r>
      <w:r w:rsidR="005B5455" w:rsidRPr="005B5455">
        <w:t>nego biometanu, miejsc</w:t>
      </w:r>
      <w:r w:rsidR="00025454">
        <w:t>e</w:t>
      </w:r>
      <w:r w:rsidR="005B5455" w:rsidRPr="005B5455">
        <w:t xml:space="preserve"> dokonywania pomiarów ilości oraz sposób przeliczania ilości wytworzonego biometanu na ilość energii wyrażoną w MWh, określone w przepisach wydanych na podstawie art. 62.</w:t>
      </w:r>
    </w:p>
    <w:p w14:paraId="66B9ADFF" w14:textId="39F67D23" w:rsidR="004B6CCB" w:rsidRPr="005B5455" w:rsidRDefault="004B6CCB" w:rsidP="00DC0A58">
      <w:pPr>
        <w:pStyle w:val="ZLITUSTzmustliter"/>
      </w:pPr>
      <w:r>
        <w:t>8.</w:t>
      </w:r>
      <w:r w:rsidR="002A7BA3">
        <w:t xml:space="preserve"> </w:t>
      </w:r>
      <w:r>
        <w:t>Na potrzeby ustalenia rzeczywistej ilości ciepła albo chłodu wytworzon</w:t>
      </w:r>
      <w:r w:rsidR="00453EE8">
        <w:t>ych</w:t>
      </w:r>
      <w:r w:rsidR="00445DAA">
        <w:t xml:space="preserve"> </w:t>
      </w:r>
      <w:r w:rsidR="00453EE8">
        <w:t xml:space="preserve">i </w:t>
      </w:r>
      <w:r>
        <w:t>wprowadzon</w:t>
      </w:r>
      <w:r w:rsidR="00CC3921">
        <w:t>ych</w:t>
      </w:r>
      <w:r>
        <w:t xml:space="preserve"> do sieci ciepłowniczej albo chłodniczej, w celu wydania gwarancji pochodzenia</w:t>
      </w:r>
      <w:r w:rsidR="00BF5544">
        <w:t>,</w:t>
      </w:r>
      <w:r>
        <w:t xml:space="preserve"> przyjmuje się wymagania dotyczące pomiarów, rejestracji i sposobu obliczania ilości wytw</w:t>
      </w:r>
      <w:r w:rsidR="00CC3921">
        <w:t>o</w:t>
      </w:r>
      <w:r>
        <w:t>rz</w:t>
      </w:r>
      <w:r w:rsidR="00CC3921">
        <w:t>o</w:t>
      </w:r>
      <w:r>
        <w:t>nego ciepła albo chłodu w instalacjach odnawialnego źródła energii, w tym sposób przeliczania ilości wytworzonego ciepła lub chłodu na ilość energii wyrażoną</w:t>
      </w:r>
      <w:r w:rsidR="00F432BD">
        <w:t xml:space="preserve"> </w:t>
      </w:r>
      <w:r>
        <w:t xml:space="preserve">w MWh, określone w </w:t>
      </w:r>
      <w:r w:rsidRPr="005B5455">
        <w:t>przepi</w:t>
      </w:r>
      <w:r w:rsidR="00B34294">
        <w:t>sach wydanych na podstawie art. </w:t>
      </w:r>
      <w:r w:rsidRPr="005B5455">
        <w:t>61.</w:t>
      </w:r>
    </w:p>
    <w:p w14:paraId="2E47B2B7" w14:textId="7011EF41" w:rsidR="005B5455" w:rsidRDefault="004B6CCB" w:rsidP="005B5455">
      <w:pPr>
        <w:pStyle w:val="ZLITUSTzmustliter"/>
      </w:pPr>
      <w:r w:rsidRPr="005B5455">
        <w:t>9.</w:t>
      </w:r>
      <w:r w:rsidR="00F432BD" w:rsidRPr="005B5455">
        <w:t xml:space="preserve"> </w:t>
      </w:r>
      <w:r w:rsidR="005B5455" w:rsidRPr="005B5455">
        <w:t>Na potrzeby ustalenia rzeczywistej ilości biogazu lub biogazu rolniczego wytworzon</w:t>
      </w:r>
      <w:r w:rsidR="00A7353B">
        <w:t>ych</w:t>
      </w:r>
      <w:r w:rsidR="006C3185">
        <w:t xml:space="preserve"> </w:t>
      </w:r>
      <w:r w:rsidR="00E959A0" w:rsidRPr="00E959A0">
        <w:t xml:space="preserve">w instalacji odnawialnego źródła energii z odnawialnych źródeł energii </w:t>
      </w:r>
      <w:r w:rsidR="005B5455">
        <w:t>i transportowan</w:t>
      </w:r>
      <w:r w:rsidR="00A7353B">
        <w:t>ych</w:t>
      </w:r>
      <w:r w:rsidR="005B5455">
        <w:t xml:space="preserve"> środkami transportu innymi niż sieci gazowe</w:t>
      </w:r>
      <w:r w:rsidR="006F669E">
        <w:t>, w celu wydania gwarancji pochodzenia,</w:t>
      </w:r>
      <w:r w:rsidR="005B5455">
        <w:t xml:space="preserve"> przyjmuje się wymagania dotyczące pomiarów, rejestracji i sposobu obliczania ilości biogazu lub biogazu rolniczego, miejsca dokonywania pomiarów ilości </w:t>
      </w:r>
      <w:r w:rsidR="00274822">
        <w:t xml:space="preserve">biogazu lub biogazu rolniczego </w:t>
      </w:r>
      <w:r w:rsidR="005B5455">
        <w:t xml:space="preserve">oraz sposób przeliczania </w:t>
      </w:r>
      <w:r w:rsidR="00274822">
        <w:t xml:space="preserve">tych </w:t>
      </w:r>
      <w:r w:rsidR="005B5455">
        <w:t>ilości na ilość energii wyrażoną w MWh</w:t>
      </w:r>
      <w:r w:rsidR="00725A24">
        <w:t>,</w:t>
      </w:r>
      <w:r w:rsidR="005B5455">
        <w:t xml:space="preserve"> określone w przepisach wydanych na podstawie art. 62.</w:t>
      </w:r>
    </w:p>
    <w:p w14:paraId="31877C1C" w14:textId="3B90E811" w:rsidR="00657900" w:rsidRPr="00657900" w:rsidRDefault="005B5455" w:rsidP="00657900">
      <w:pPr>
        <w:pStyle w:val="ZLITUSTzmustliter"/>
      </w:pPr>
      <w:r>
        <w:t xml:space="preserve">10. </w:t>
      </w:r>
      <w:r w:rsidR="004B6CCB">
        <w:t>Na potrzeby ustalenia rzeczywistej ilości wodoru odnawialnego</w:t>
      </w:r>
      <w:r w:rsidR="00725A24" w:rsidRPr="00725A24">
        <w:t xml:space="preserve"> </w:t>
      </w:r>
      <w:r w:rsidR="00725A24">
        <w:t xml:space="preserve">wytworzonego </w:t>
      </w:r>
      <w:r w:rsidR="00CD11BB" w:rsidRPr="00CD11BB">
        <w:t xml:space="preserve">z odnawialnych źródeł energii w instalacji odnawialnego źródła energii </w:t>
      </w:r>
      <w:r w:rsidR="00725A24">
        <w:t>i transportowanego środkami transportu innego niż sieci gazowe</w:t>
      </w:r>
      <w:r w:rsidR="00BF5544">
        <w:t>,</w:t>
      </w:r>
      <w:r w:rsidR="00F432BD">
        <w:t xml:space="preserve"> </w:t>
      </w:r>
      <w:r w:rsidR="00657900" w:rsidRPr="00657900">
        <w:t>w celu wydania gwarancji pochodzenia, przyjmuje się</w:t>
      </w:r>
      <w:r w:rsidR="00741CB1">
        <w:t xml:space="preserve"> </w:t>
      </w:r>
      <w:r w:rsidR="00657900" w:rsidRPr="00657900">
        <w:t>wymagania</w:t>
      </w:r>
      <w:r w:rsidR="00741CB1">
        <w:t xml:space="preserve"> </w:t>
      </w:r>
      <w:r w:rsidR="00657900">
        <w:t xml:space="preserve">dotyczące </w:t>
      </w:r>
      <w:r w:rsidR="00657900" w:rsidRPr="00657900">
        <w:t>pomiarów, rejestracji i sposobu obliczania ilości wodoru odnawialnego</w:t>
      </w:r>
      <w:r w:rsidR="00657900">
        <w:t xml:space="preserve">, </w:t>
      </w:r>
      <w:r w:rsidR="00657900" w:rsidRPr="00657900">
        <w:t>miejsca dokonywania pomiarów ilości wodoru odnawialnego oraz</w:t>
      </w:r>
      <w:r w:rsidR="00657900">
        <w:t xml:space="preserve"> </w:t>
      </w:r>
      <w:r w:rsidR="00657900" w:rsidRPr="00657900">
        <w:t>sposób przeliczania ilości wodoru odnawialnego na ilość energii wyrażoną w MWh</w:t>
      </w:r>
      <w:r w:rsidR="00657900">
        <w:t xml:space="preserve">, </w:t>
      </w:r>
      <w:r w:rsidR="00657900" w:rsidRPr="00657900">
        <w:t>weryfikowane przez jednostkę akredytowaną, określone w przepisach wydanych na podstawie art. 62a.</w:t>
      </w:r>
    </w:p>
    <w:p w14:paraId="03F13AA2" w14:textId="77777777" w:rsidR="005B5455" w:rsidRDefault="005B5455" w:rsidP="00E46153">
      <w:pPr>
        <w:pStyle w:val="ZLITUSTzmustliter"/>
      </w:pPr>
      <w:r w:rsidRPr="005B5455">
        <w:t>11. Polskie Centrum Akredytacji:</w:t>
      </w:r>
    </w:p>
    <w:p w14:paraId="5862FEFD" w14:textId="41239956" w:rsidR="005B5455" w:rsidRDefault="005B5455" w:rsidP="00657900">
      <w:pPr>
        <w:pStyle w:val="ZLITPKTzmpktliter"/>
      </w:pPr>
      <w:r>
        <w:t>1)</w:t>
      </w:r>
      <w:r w:rsidR="00657900">
        <w:tab/>
      </w:r>
      <w:r>
        <w:t>w</w:t>
      </w:r>
      <w:r w:rsidR="00245317">
        <w:t>e współpracy</w:t>
      </w:r>
      <w:r>
        <w:t xml:space="preserve"> z ministrem właściwym do spraw klimatu opracowuje</w:t>
      </w:r>
      <w:r w:rsidR="009918DD">
        <w:t xml:space="preserve"> i </w:t>
      </w:r>
      <w:r>
        <w:t>publikuje</w:t>
      </w:r>
      <w:r w:rsidR="009918DD">
        <w:t xml:space="preserve"> </w:t>
      </w:r>
      <w:r>
        <w:t>szczegółowy program akredytacji jednostek akredytowanych</w:t>
      </w:r>
      <w:r w:rsidR="007A0B6B">
        <w:t xml:space="preserve"> </w:t>
      </w:r>
      <w:r w:rsidR="009918DD">
        <w:t>oraz</w:t>
      </w:r>
      <w:r w:rsidR="00725A24" w:rsidRPr="00725A24">
        <w:t xml:space="preserve"> </w:t>
      </w:r>
      <w:r w:rsidR="00725A24">
        <w:t>aktualizuje ten program</w:t>
      </w:r>
      <w:r w:rsidR="009918DD">
        <w:t xml:space="preserve"> w miarę potrzeb,</w:t>
      </w:r>
      <w:r w:rsidR="00445DAA">
        <w:t xml:space="preserve"> </w:t>
      </w:r>
      <w:r w:rsidR="009918DD">
        <w:t>uwzględniając w szczególności wnioski z jego bieżącej realizacji</w:t>
      </w:r>
      <w:r>
        <w:t>;</w:t>
      </w:r>
    </w:p>
    <w:p w14:paraId="1302EF0A" w14:textId="23AF6909" w:rsidR="004B6CCB" w:rsidRDefault="005B5455" w:rsidP="00657900">
      <w:pPr>
        <w:pStyle w:val="ZLITPKTzmpktliter"/>
      </w:pPr>
      <w:r>
        <w:t>2)</w:t>
      </w:r>
      <w:r w:rsidR="00657900">
        <w:tab/>
      </w:r>
      <w:r>
        <w:t xml:space="preserve">przekazuje Prezesowi URE informację o jednostkach akredytowanych, którym udzielono akredytacji, ograniczono zakres akredytacji, zawieszono </w:t>
      </w:r>
      <w:r w:rsidR="00725A24">
        <w:t xml:space="preserve">albo </w:t>
      </w:r>
      <w:r>
        <w:t>cofnięto akredytację</w:t>
      </w:r>
      <w:r w:rsidR="00B12CB8">
        <w:t xml:space="preserve"> </w:t>
      </w:r>
      <w:r w:rsidR="00B12CB8" w:rsidRPr="00E9254B">
        <w:t xml:space="preserve">w terminie 14 dni </w:t>
      </w:r>
      <w:r w:rsidR="00725A24">
        <w:t xml:space="preserve">odpowiednio </w:t>
      </w:r>
      <w:r w:rsidR="00B12CB8" w:rsidRPr="00E9254B">
        <w:t xml:space="preserve">od dnia jej udzielenia, ograniczenia, zawieszenia </w:t>
      </w:r>
      <w:r w:rsidR="00725A24">
        <w:t>albo</w:t>
      </w:r>
      <w:r w:rsidR="00725A24" w:rsidRPr="00E9254B">
        <w:t xml:space="preserve"> </w:t>
      </w:r>
      <w:r w:rsidR="00B12CB8" w:rsidRPr="00E9254B">
        <w:t>cofnięcia</w:t>
      </w:r>
      <w:r w:rsidR="00E76A3B">
        <w:t>.</w:t>
      </w:r>
      <w:r w:rsidR="003D67AB">
        <w:t>”</w:t>
      </w:r>
      <w:r w:rsidR="004B6CCB">
        <w:t>;</w:t>
      </w:r>
    </w:p>
    <w:p w14:paraId="729904D5" w14:textId="72A86801" w:rsidR="004B6CCB" w:rsidRDefault="004C7514" w:rsidP="00FB7CDC">
      <w:pPr>
        <w:pStyle w:val="PKTpunkt"/>
        <w:keepNext/>
      </w:pPr>
      <w:r>
        <w:t>101</w:t>
      </w:r>
      <w:r w:rsidR="004B6CCB">
        <w:t>)</w:t>
      </w:r>
      <w:r w:rsidR="00D065DC">
        <w:tab/>
      </w:r>
      <w:r w:rsidR="004B6CCB">
        <w:t>art. 122:</w:t>
      </w:r>
    </w:p>
    <w:p w14:paraId="735B540A" w14:textId="4B230EF8" w:rsidR="004B6CCB" w:rsidRDefault="004B6CCB" w:rsidP="004C7514">
      <w:pPr>
        <w:pStyle w:val="LITlitera"/>
        <w:keepNext/>
      </w:pPr>
      <w:r>
        <w:t>a)</w:t>
      </w:r>
      <w:r w:rsidR="00E2757F">
        <w:tab/>
      </w:r>
      <w:r>
        <w:t>ust. 1–3 otrzymują brzmienie:</w:t>
      </w:r>
    </w:p>
    <w:p w14:paraId="11B3FCCC" w14:textId="737B5B4A" w:rsidR="004B6CCB" w:rsidRDefault="003D67AB" w:rsidP="00DC0A58">
      <w:pPr>
        <w:pStyle w:val="ZLITUSTzmustliter"/>
      </w:pPr>
      <w:r>
        <w:t>„</w:t>
      </w:r>
      <w:r w:rsidR="00B34294">
        <w:t xml:space="preserve">1. </w:t>
      </w:r>
      <w:r w:rsidR="004B6CCB">
        <w:t>W przypadku gdy wniosek o wydanie gwarancji pochodzenia nie zawiera danych, o których mowa w art. 121 ust. 3</w:t>
      </w:r>
      <w:r w:rsidR="005F3D44">
        <w:t>,</w:t>
      </w:r>
      <w:r w:rsidR="004B6CCB">
        <w:t xml:space="preserve"> lub zawiera błędy, Prezes URE </w:t>
      </w:r>
      <w:r w:rsidR="003E6AE5">
        <w:t xml:space="preserve">niezwłocznie </w:t>
      </w:r>
      <w:r w:rsidR="004B6CCB">
        <w:t>wzywa wnioskodawcę odpowiednio do uzupełnienia wniosku lub usunięcia błędów w terminie 7 dni od dnia doręczenia wezwania. Nieuzupełnienie braków lub nieusunięcie błędów we wniosku w wyznaczonym terminie skutkuje pozostawieniem wniosku bez rozpoznania</w:t>
      </w:r>
      <w:r w:rsidR="00080714">
        <w:t>.</w:t>
      </w:r>
    </w:p>
    <w:p w14:paraId="40F5C6A5" w14:textId="7147331D" w:rsidR="004B6CCB" w:rsidRDefault="00B34294" w:rsidP="00DC0A58">
      <w:pPr>
        <w:pStyle w:val="ZLITUSTzmustliter"/>
      </w:pPr>
      <w:r>
        <w:t xml:space="preserve">2. </w:t>
      </w:r>
      <w:r w:rsidR="004B6CCB">
        <w:t xml:space="preserve">Prezes URE wydaje gwarancję pochodzenia w terminie 30 dni od dnia przekazania </w:t>
      </w:r>
      <w:r w:rsidR="004507B3">
        <w:t xml:space="preserve">kompletnego </w:t>
      </w:r>
      <w:r w:rsidR="00D21958" w:rsidRPr="00D21958">
        <w:t xml:space="preserve">wniosku o wydanie gwarancji pochodzenia </w:t>
      </w:r>
      <w:r w:rsidR="004B6CCB">
        <w:t>przez operatora systemu dystrybucyjnego lub operatora systemu przesyłowego właściwego dla energii elektrycznej</w:t>
      </w:r>
      <w:r w:rsidR="008551F2">
        <w:t>,</w:t>
      </w:r>
      <w:r w:rsidR="004B6CCB">
        <w:t xml:space="preserve"> biometanu</w:t>
      </w:r>
      <w:r w:rsidR="008551F2">
        <w:t>,</w:t>
      </w:r>
      <w:r w:rsidR="004507B3">
        <w:t xml:space="preserve"> biogazu</w:t>
      </w:r>
      <w:r w:rsidR="008551F2">
        <w:t>,</w:t>
      </w:r>
      <w:r w:rsidR="004507B3">
        <w:t xml:space="preserve"> biogazu rolniczego</w:t>
      </w:r>
      <w:r w:rsidR="008551F2">
        <w:t>,</w:t>
      </w:r>
      <w:r w:rsidR="004B6CCB">
        <w:t xml:space="preserve"> wodoru odnawialnego lub przez przedsiębiorstwo energetyczne zajmujące się przesyłaniem lub dystrybucją ciepła </w:t>
      </w:r>
      <w:r w:rsidR="00143E6C">
        <w:t xml:space="preserve">lub </w:t>
      </w:r>
      <w:r w:rsidR="004B6CCB">
        <w:t>chłodu</w:t>
      </w:r>
      <w:r w:rsidR="008551F2">
        <w:t>,</w:t>
      </w:r>
      <w:r w:rsidR="00D21958">
        <w:t xml:space="preserve"> lub </w:t>
      </w:r>
      <w:r w:rsidR="004B6CCB">
        <w:t>przez jednostkę akredytowaną.</w:t>
      </w:r>
      <w:r w:rsidR="00D21958">
        <w:t xml:space="preserve"> </w:t>
      </w:r>
    </w:p>
    <w:p w14:paraId="2FD28C0C" w14:textId="3D0A0436" w:rsidR="004B6CCB" w:rsidRDefault="004B6CCB" w:rsidP="00DC0A58">
      <w:pPr>
        <w:pStyle w:val="ZLITUSTzmustliter"/>
      </w:pPr>
      <w:r>
        <w:t>3.</w:t>
      </w:r>
      <w:r w:rsidR="00F432BD">
        <w:t xml:space="preserve"> </w:t>
      </w:r>
      <w:r>
        <w:t>Gwarancja pochodzenia jest ważna przez okres 12 miesięcy od dnia zakończenia wytwarzania w instalacji odnawialnego źródła energii objętych wnioskiem o wydanie gwarancji pochodzenia odpowiednio energii elektrycznej, biometanu, ciepła albo chłodu</w:t>
      </w:r>
      <w:r w:rsidR="004507B3">
        <w:t>,</w:t>
      </w:r>
      <w:r>
        <w:t xml:space="preserve"> </w:t>
      </w:r>
      <w:r w:rsidR="004507B3">
        <w:t xml:space="preserve">biogazu </w:t>
      </w:r>
      <w:r w:rsidR="008551F2">
        <w:t xml:space="preserve">albo </w:t>
      </w:r>
      <w:r w:rsidR="004507B3">
        <w:t>biogazu rolniczego</w:t>
      </w:r>
      <w:r w:rsidR="008551F2">
        <w:t xml:space="preserve"> lub wodoru odnawialnego </w:t>
      </w:r>
      <w:r>
        <w:t>i po tym okresie nie może zostać przen</w:t>
      </w:r>
      <w:r w:rsidR="00B34294">
        <w:t>iesiona zgodnie z art. 124 ust. </w:t>
      </w:r>
      <w:r>
        <w:t>7.</w:t>
      </w:r>
      <w:r w:rsidR="003D67AB">
        <w:t>”</w:t>
      </w:r>
      <w:r w:rsidR="00D21958">
        <w:t>,</w:t>
      </w:r>
    </w:p>
    <w:p w14:paraId="3B53759C" w14:textId="27B55EE2" w:rsidR="004B6CCB" w:rsidRDefault="004B6CCB" w:rsidP="004C7514">
      <w:pPr>
        <w:pStyle w:val="LITlitera"/>
        <w:keepNext/>
      </w:pPr>
      <w:r>
        <w:t xml:space="preserve">b) </w:t>
      </w:r>
      <w:r w:rsidR="00D21958">
        <w:tab/>
      </w:r>
      <w:r w:rsidR="00CB06B5">
        <w:t xml:space="preserve">po </w:t>
      </w:r>
      <w:r>
        <w:t>ust. 3 dodaje się ust. 3a w brzmieniu:</w:t>
      </w:r>
    </w:p>
    <w:p w14:paraId="0BD3C5EE" w14:textId="031BEF9F" w:rsidR="004B6CCB" w:rsidRDefault="003D67AB" w:rsidP="00DC0A58">
      <w:pPr>
        <w:pStyle w:val="ZLITUSTzmustliter"/>
      </w:pPr>
      <w:r>
        <w:t>„</w:t>
      </w:r>
      <w:r w:rsidR="004B6CCB">
        <w:t xml:space="preserve">3a. Gwarancja pochodzenia </w:t>
      </w:r>
      <w:r w:rsidR="004507B3">
        <w:t>zostaje</w:t>
      </w:r>
      <w:r w:rsidR="004B6CCB">
        <w:t xml:space="preserve"> umorzona zgodnie z art. 124a ust. 2 w okresie 18 miesięcy od dnia zakończenia wytwarzania odpowiednio energii elektrycznej, biometanu, ciepła albo chłodu</w:t>
      </w:r>
      <w:r w:rsidR="004507B3">
        <w:t>,</w:t>
      </w:r>
      <w:r w:rsidR="004B6CCB">
        <w:t xml:space="preserve"> </w:t>
      </w:r>
      <w:r w:rsidR="004507B3">
        <w:t xml:space="preserve">biogazu </w:t>
      </w:r>
      <w:r w:rsidR="008551F2">
        <w:t>albo</w:t>
      </w:r>
      <w:r w:rsidR="008551F2" w:rsidDel="008551F2">
        <w:t xml:space="preserve"> </w:t>
      </w:r>
      <w:r w:rsidR="004507B3">
        <w:t>biogazu rolniczego</w:t>
      </w:r>
      <w:r w:rsidR="008551F2">
        <w:t xml:space="preserve"> lub</w:t>
      </w:r>
      <w:r w:rsidR="00690BB5">
        <w:t xml:space="preserve"> </w:t>
      </w:r>
      <w:r w:rsidR="008551F2">
        <w:t xml:space="preserve">wodoru odnawialnego </w:t>
      </w:r>
      <w:r w:rsidR="004B6CCB">
        <w:t>objęt</w:t>
      </w:r>
      <w:r w:rsidR="008551F2">
        <w:t>ych</w:t>
      </w:r>
      <w:r w:rsidR="004B6CCB">
        <w:t xml:space="preserve"> wnioskiem o wydanie gwarancji pochodzenia.</w:t>
      </w:r>
      <w:r>
        <w:t>”</w:t>
      </w:r>
      <w:r w:rsidR="00D21958">
        <w:t>,</w:t>
      </w:r>
    </w:p>
    <w:p w14:paraId="0E0B12DB" w14:textId="3A4F1F12" w:rsidR="004507B3" w:rsidRDefault="004507B3" w:rsidP="004C7514">
      <w:pPr>
        <w:pStyle w:val="LITlitera"/>
        <w:keepNext/>
      </w:pPr>
      <w:r w:rsidRPr="004507B3">
        <w:rPr>
          <w:bCs w:val="0"/>
        </w:rPr>
        <w:t>c)</w:t>
      </w:r>
      <w:r w:rsidR="007A0B6B">
        <w:tab/>
      </w:r>
      <w:r>
        <w:t xml:space="preserve">ust. 4 otrzymuje brzmienie: </w:t>
      </w:r>
    </w:p>
    <w:p w14:paraId="28170274" w14:textId="4422CF35" w:rsidR="004507B3" w:rsidRPr="004507B3" w:rsidRDefault="00A30637" w:rsidP="00A30637">
      <w:pPr>
        <w:pStyle w:val="ZLITUSTzmustliter"/>
      </w:pPr>
      <w:r w:rsidRPr="00A30637">
        <w:t>„</w:t>
      </w:r>
      <w:r w:rsidR="005E1C98" w:rsidRPr="005E1C98">
        <w:t>4. W przypadku gdy gwarancja pochodzenia nie zostanie umorzona przed upływem okresu określonego w ust. 3a, gwarancja pochodzenia wygasa i w rejestrze gwarancji pochodzenia, o którym mowa w art. 124 ust. 1, zostaje oznaczona jako wygaszona</w:t>
      </w:r>
      <w:r w:rsidRPr="00A30637">
        <w:t>.”</w:t>
      </w:r>
      <w:r w:rsidR="006B3F34">
        <w:t>,</w:t>
      </w:r>
    </w:p>
    <w:p w14:paraId="565CF049" w14:textId="52211B18" w:rsidR="004B6CCB" w:rsidRDefault="00A30637" w:rsidP="004C7514">
      <w:pPr>
        <w:pStyle w:val="LITlitera"/>
        <w:keepNext/>
      </w:pPr>
      <w:r>
        <w:t>d</w:t>
      </w:r>
      <w:r w:rsidR="004B6CCB">
        <w:t>)</w:t>
      </w:r>
      <w:r w:rsidR="00D21958">
        <w:tab/>
      </w:r>
      <w:r w:rsidR="004B6CCB">
        <w:t>ust. 7 otrzymuje brzmienie:</w:t>
      </w:r>
    </w:p>
    <w:p w14:paraId="467AFC88" w14:textId="2D8F5736" w:rsidR="004B6CCB" w:rsidRDefault="003D67AB" w:rsidP="00DC0A58">
      <w:pPr>
        <w:pStyle w:val="ZLITUSTzmustliter"/>
      </w:pPr>
      <w:r>
        <w:t>„</w:t>
      </w:r>
      <w:r w:rsidR="004B6CCB">
        <w:t>7. Gwarancję pochodzenia wydaje się za wytworzoną energię z dokładnością do 1 MWh.</w:t>
      </w:r>
      <w:r w:rsidR="00F432BD">
        <w:t xml:space="preserve"> </w:t>
      </w:r>
      <w:r w:rsidR="004B6CCB">
        <w:t>W przypadku gdy rodzajem lub nośnikiem energii objętym gwarancją pochodzenia jest biometan, ciepło albo chłód</w:t>
      </w:r>
      <w:r w:rsidR="00A30637">
        <w:t>, biogaz albo biogaz rolniczy</w:t>
      </w:r>
      <w:r w:rsidR="008551F2">
        <w:t xml:space="preserve"> lub</w:t>
      </w:r>
      <w:r w:rsidR="008551F2" w:rsidRPr="008551F2">
        <w:t xml:space="preserve"> </w:t>
      </w:r>
      <w:r w:rsidR="008551F2">
        <w:t>wodór odnawialny</w:t>
      </w:r>
      <w:r w:rsidR="00A30637">
        <w:t xml:space="preserve">, </w:t>
      </w:r>
      <w:r w:rsidR="004B6CCB">
        <w:t>podlegają one przeliczeniu na energię zgodnie z przepisami wydanymi na podstawie odpowiednio art. 61</w:t>
      </w:r>
      <w:r w:rsidR="008551F2">
        <w:t xml:space="preserve">, art. 62 albo art. </w:t>
      </w:r>
      <w:r w:rsidR="004B6CCB">
        <w:t>62a.</w:t>
      </w:r>
      <w:r>
        <w:t>”</w:t>
      </w:r>
      <w:r w:rsidR="00D21958">
        <w:t>,</w:t>
      </w:r>
    </w:p>
    <w:p w14:paraId="7736C957" w14:textId="0B4F3ADA" w:rsidR="004B6CCB" w:rsidRDefault="00A30637" w:rsidP="004C7514">
      <w:pPr>
        <w:pStyle w:val="LITlitera"/>
        <w:keepNext/>
      </w:pPr>
      <w:r>
        <w:t>e</w:t>
      </w:r>
      <w:r w:rsidR="004B6CCB">
        <w:t>)</w:t>
      </w:r>
      <w:r w:rsidR="00A52FFF">
        <w:tab/>
      </w:r>
      <w:r w:rsidR="004B6CCB">
        <w:t>ust. 9 otrzymuje brzmienie:</w:t>
      </w:r>
    </w:p>
    <w:p w14:paraId="0BD709F1" w14:textId="0EBE5549" w:rsidR="004B6CCB" w:rsidRDefault="003D67AB" w:rsidP="00DC0A58">
      <w:pPr>
        <w:pStyle w:val="ZLITUSTzmustliter"/>
      </w:pPr>
      <w:r>
        <w:t>„</w:t>
      </w:r>
      <w:r w:rsidR="004B6CCB">
        <w:t>9. Gwarancja pochodzenia po przekazaniu do rejestru gwarancji pochodzenia podlega rozdzieleniu w całości przez podmiot, o którym mowa w art. 124 ust. 1, na</w:t>
      </w:r>
      <w:r w:rsidR="004C7514">
        <w:t> </w:t>
      </w:r>
      <w:r w:rsidR="004B6CCB">
        <w:t>gwarancje pochodzenia w postaci elektronicznej w ilości:</w:t>
      </w:r>
    </w:p>
    <w:p w14:paraId="53A5156D" w14:textId="68F981ED" w:rsidR="004B6CCB" w:rsidRDefault="00A24EA2" w:rsidP="004C7514">
      <w:pPr>
        <w:pStyle w:val="ZLITPKTzmpktliter"/>
      </w:pPr>
      <w:r>
        <w:t>1</w:t>
      </w:r>
      <w:r w:rsidR="004B6CCB">
        <w:t>)</w:t>
      </w:r>
      <w:r w:rsidR="004C7514">
        <w:tab/>
      </w:r>
      <w:r w:rsidR="008551F2">
        <w:t xml:space="preserve">energii elektrycznej </w:t>
      </w:r>
      <w:r w:rsidR="00D0416D">
        <w:t xml:space="preserve">równej ilości MWh </w:t>
      </w:r>
      <w:r w:rsidR="0008593D">
        <w:t xml:space="preserve">energii elektrycznej </w:t>
      </w:r>
      <w:r w:rsidR="004B6CCB">
        <w:t>wprowadzonej do sieci dystrybucyjnej elektroenergetycznej, sieci przesyłowej elektroenergetycznej lub dostarczonej za pomocą linii bezpośredniej w rozumieniu art. 3 pkt 11f ustawy – Prawo energetyczne albo bezpośrednio do instalacji odnawialnego źródła energii wytwarzającej wodór odnawialny</w:t>
      </w:r>
      <w:r w:rsidR="00A30637">
        <w:t xml:space="preserve"> </w:t>
      </w:r>
      <w:r w:rsidR="00293871">
        <w:t>lub biometan</w:t>
      </w:r>
      <w:r w:rsidR="00A30637">
        <w:t>,</w:t>
      </w:r>
      <w:r w:rsidR="004B6CCB">
        <w:t xml:space="preserve"> wytworzonej z odnawialnych źródeł energii w instalacjach odnawialnego źródła energii</w:t>
      </w:r>
      <w:r w:rsidR="0008593D">
        <w:t>,</w:t>
      </w:r>
      <w:r w:rsidR="004B6CCB">
        <w:t xml:space="preserve"> wskazanej w gwarancji pochodzenia</w:t>
      </w:r>
      <w:r>
        <w:t>;</w:t>
      </w:r>
    </w:p>
    <w:p w14:paraId="7F33DD3F" w14:textId="4B8B177E" w:rsidR="004B6CCB" w:rsidRDefault="00A24EA2" w:rsidP="004C7514">
      <w:pPr>
        <w:pStyle w:val="ZLITPKTzmpktliter"/>
      </w:pPr>
      <w:r>
        <w:t>2</w:t>
      </w:r>
      <w:r w:rsidR="004B6CCB">
        <w:t>)</w:t>
      </w:r>
      <w:r w:rsidR="00B34294">
        <w:tab/>
      </w:r>
      <w:r w:rsidR="00D0416D">
        <w:t xml:space="preserve">biometanu równej ilości MWh biometanu </w:t>
      </w:r>
      <w:r w:rsidR="004B6CCB">
        <w:t>wprowadzone</w:t>
      </w:r>
      <w:r w:rsidR="00D0416D">
        <w:t>go</w:t>
      </w:r>
      <w:r w:rsidR="004B6CCB">
        <w:t xml:space="preserve"> do sieci dystrybucyjnej gazowej, sieci przesyłowej gazowej lub transportowane</w:t>
      </w:r>
      <w:r w:rsidR="00D0416D">
        <w:t>go</w:t>
      </w:r>
      <w:r w:rsidR="004B6CCB">
        <w:t xml:space="preserve"> środkami transportu innymi niż sieci gazowe</w:t>
      </w:r>
      <w:r w:rsidR="00D0416D">
        <w:t>,</w:t>
      </w:r>
      <w:r w:rsidR="002A7BA3">
        <w:t xml:space="preserve"> </w:t>
      </w:r>
      <w:r w:rsidR="0087100F">
        <w:t>lub wykorzystane</w:t>
      </w:r>
      <w:r w:rsidR="00D0416D">
        <w:t>go</w:t>
      </w:r>
      <w:r w:rsidR="0087100F">
        <w:t xml:space="preserve"> </w:t>
      </w:r>
      <w:r w:rsidR="0087100F" w:rsidRPr="00B91227">
        <w:t xml:space="preserve">do tankowania pojazdów </w:t>
      </w:r>
      <w:r w:rsidR="0087100F">
        <w:t>silnikowych bez konieczności jego transportu</w:t>
      </w:r>
      <w:r w:rsidR="004B6CCB">
        <w:t xml:space="preserve">, </w:t>
      </w:r>
      <w:bookmarkStart w:id="96" w:name="_Hlk90733071"/>
      <w:r w:rsidR="004B6CCB">
        <w:t>wytworzone</w:t>
      </w:r>
      <w:r w:rsidR="00D0416D">
        <w:t>go</w:t>
      </w:r>
      <w:r w:rsidR="004B6CCB">
        <w:t xml:space="preserve"> w instalacjach odnawialnego źródła energii</w:t>
      </w:r>
      <w:r w:rsidR="0008593D">
        <w:t>,</w:t>
      </w:r>
      <w:bookmarkEnd w:id="96"/>
      <w:r w:rsidR="004B6CCB">
        <w:t xml:space="preserve"> wskazanej w gwarancji pochodzenia</w:t>
      </w:r>
      <w:r w:rsidR="003472C3">
        <w:t>;</w:t>
      </w:r>
      <w:r w:rsidR="00A30637">
        <w:t xml:space="preserve"> </w:t>
      </w:r>
    </w:p>
    <w:p w14:paraId="3D97EC00" w14:textId="5D7A60A7" w:rsidR="002A7BA3" w:rsidRDefault="002A7BA3" w:rsidP="004C7514">
      <w:pPr>
        <w:pStyle w:val="ZLITPKTzmpktliter"/>
      </w:pPr>
      <w:r>
        <w:t>3)</w:t>
      </w:r>
      <w:r w:rsidR="004C7514">
        <w:tab/>
      </w:r>
      <w:r w:rsidR="00D0416D">
        <w:t xml:space="preserve">wodoru odnawialnego równej ilości MWh </w:t>
      </w:r>
      <w:r w:rsidR="0008593D">
        <w:t xml:space="preserve">wodoru odnawialnego </w:t>
      </w:r>
      <w:r>
        <w:t>wprowadzone</w:t>
      </w:r>
      <w:r w:rsidR="0008593D">
        <w:t>go</w:t>
      </w:r>
      <w:r>
        <w:t xml:space="preserve"> do sieci dystrybucyjnej gazowej, sieci przesyłowej gazowej lub transportowane</w:t>
      </w:r>
      <w:r w:rsidR="0008593D">
        <w:t>go</w:t>
      </w:r>
      <w:r>
        <w:t xml:space="preserve"> środkami transportu innymi niż sieci gazowe, wytworzone</w:t>
      </w:r>
      <w:r w:rsidR="0008593D">
        <w:t>go</w:t>
      </w:r>
      <w:r>
        <w:t xml:space="preserve"> w instalacjach odnawialnego źródła energii</w:t>
      </w:r>
      <w:r w:rsidR="0008593D">
        <w:t>,</w:t>
      </w:r>
      <w:r>
        <w:t xml:space="preserve"> wskazanej w gwarancji pochodzenia;</w:t>
      </w:r>
    </w:p>
    <w:p w14:paraId="528D58BF" w14:textId="4AE6385A" w:rsidR="00293871" w:rsidRDefault="002A7BA3" w:rsidP="004C7514">
      <w:pPr>
        <w:pStyle w:val="ZLITPKTzmpktliter"/>
      </w:pPr>
      <w:r>
        <w:t>4</w:t>
      </w:r>
      <w:r w:rsidR="00293871">
        <w:t>)</w:t>
      </w:r>
      <w:r w:rsidR="004C7514">
        <w:tab/>
      </w:r>
      <w:r w:rsidR="0008593D" w:rsidRPr="00293871">
        <w:t xml:space="preserve">biogazu </w:t>
      </w:r>
      <w:r w:rsidR="0008593D">
        <w:t xml:space="preserve">albo </w:t>
      </w:r>
      <w:r w:rsidR="0008593D" w:rsidRPr="00293871">
        <w:t>biogazu rolniczego</w:t>
      </w:r>
      <w:r w:rsidR="0008593D">
        <w:t xml:space="preserve"> równej ilości MWh </w:t>
      </w:r>
      <w:r w:rsidR="0008593D" w:rsidRPr="00293871">
        <w:t xml:space="preserve">biogazu </w:t>
      </w:r>
      <w:r w:rsidR="0008593D">
        <w:t xml:space="preserve">albo </w:t>
      </w:r>
      <w:r w:rsidR="0008593D" w:rsidRPr="00293871">
        <w:t xml:space="preserve">biogazu </w:t>
      </w:r>
      <w:r w:rsidR="0008593D">
        <w:t xml:space="preserve">rolniczego </w:t>
      </w:r>
      <w:r w:rsidR="00C63A43">
        <w:t>transportowan</w:t>
      </w:r>
      <w:r w:rsidR="0008593D">
        <w:t>ych</w:t>
      </w:r>
      <w:r w:rsidR="00C63A43">
        <w:t xml:space="preserve"> środkami transportu innymi niż sieci gazowe</w:t>
      </w:r>
      <w:r w:rsidR="0008593D">
        <w:t>, wskazanej w gwarancji pochodzenia</w:t>
      </w:r>
      <w:r w:rsidR="003472C3">
        <w:t>;</w:t>
      </w:r>
    </w:p>
    <w:p w14:paraId="03BBB440" w14:textId="7D0CB726" w:rsidR="004B6CCB" w:rsidRDefault="002A7BA3" w:rsidP="004C7514">
      <w:pPr>
        <w:pStyle w:val="ZLITPKTzmpktliter"/>
      </w:pPr>
      <w:r>
        <w:t>5</w:t>
      </w:r>
      <w:r w:rsidR="004B6CCB">
        <w:t>)</w:t>
      </w:r>
      <w:r w:rsidR="004C7514">
        <w:tab/>
      </w:r>
      <w:r w:rsidR="0008593D">
        <w:t>ciepła albo chłodu równej ilości MWh</w:t>
      </w:r>
      <w:r w:rsidR="0008593D" w:rsidRPr="0008593D">
        <w:t xml:space="preserve"> </w:t>
      </w:r>
      <w:r w:rsidR="0008593D">
        <w:t xml:space="preserve">ciepła albo chłodu </w:t>
      </w:r>
      <w:r w:rsidR="004B6CCB">
        <w:t>wprowadzon</w:t>
      </w:r>
      <w:r w:rsidR="0008593D">
        <w:t>ych</w:t>
      </w:r>
      <w:r w:rsidR="004B6CCB">
        <w:t xml:space="preserve"> do sieci ciepłowniczej albo sieci chłodniczej wytworzon</w:t>
      </w:r>
      <w:r w:rsidR="0008593D">
        <w:t>ych</w:t>
      </w:r>
      <w:r w:rsidR="004B6CCB">
        <w:t xml:space="preserve"> z odnawialnych źródeł energii w instalacjach odnawialnego źródła energii</w:t>
      </w:r>
      <w:r w:rsidR="0008593D">
        <w:t>,</w:t>
      </w:r>
      <w:r w:rsidR="004B6CCB">
        <w:t xml:space="preserve"> wskazanej w gwarancji pochodzenia</w:t>
      </w:r>
      <w:r w:rsidR="00CB06B5">
        <w:t>.”,</w:t>
      </w:r>
    </w:p>
    <w:p w14:paraId="0D544056" w14:textId="7C5560EE" w:rsidR="004B6CCB" w:rsidRDefault="00A30637" w:rsidP="004C7514">
      <w:pPr>
        <w:pStyle w:val="LITlitera"/>
        <w:keepNext/>
      </w:pPr>
      <w:r>
        <w:t>f</w:t>
      </w:r>
      <w:r w:rsidR="004B6CCB">
        <w:t>)</w:t>
      </w:r>
      <w:r w:rsidR="007A0B6B">
        <w:tab/>
      </w:r>
      <w:r w:rsidR="004B6CCB">
        <w:t>ust. 11</w:t>
      </w:r>
      <w:r w:rsidR="00732FCF">
        <w:t xml:space="preserve"> i</w:t>
      </w:r>
      <w:r w:rsidR="004C7514">
        <w:t xml:space="preserve"> </w:t>
      </w:r>
      <w:r w:rsidR="004B6CCB">
        <w:t>12 otrzymują brzmienie:</w:t>
      </w:r>
    </w:p>
    <w:p w14:paraId="7434D01F" w14:textId="7668D42C" w:rsidR="004B6CCB" w:rsidRDefault="003D67AB" w:rsidP="00DC0A58">
      <w:pPr>
        <w:pStyle w:val="ZLITUSTzmustliter"/>
      </w:pPr>
      <w:r>
        <w:t>„</w:t>
      </w:r>
      <w:r w:rsidR="004B6CCB">
        <w:t xml:space="preserve">11. Przez gwarancję pochodzenia niewymagającą rozdzielenia rozumie się gwarancję pochodzenia, z której treści wynika, </w:t>
      </w:r>
      <w:r w:rsidR="0059777C">
        <w:t>że</w:t>
      </w:r>
      <w:r w:rsidR="004B6CCB">
        <w:t xml:space="preserve"> ogranicza się ona do potwierdzenia odbiorcy końcowemu wytworzenia</w:t>
      </w:r>
      <w:r w:rsidR="00F432BD">
        <w:t xml:space="preserve"> </w:t>
      </w:r>
      <w:r w:rsidR="004B6CCB">
        <w:t xml:space="preserve">z odnawialnych źródeł energii w instalacjach odnawialnego źródła energii </w:t>
      </w:r>
      <w:r w:rsidR="004B6CCB" w:rsidRPr="00071887">
        <w:t>il</w:t>
      </w:r>
      <w:r w:rsidR="004B6CCB" w:rsidRPr="00E645F1">
        <w:t>ości</w:t>
      </w:r>
      <w:r w:rsidR="001E1876" w:rsidRPr="009B0CA4">
        <w:t xml:space="preserve"> </w:t>
      </w:r>
      <w:r w:rsidR="001E1876" w:rsidRPr="00071887">
        <w:t>odpowiednio</w:t>
      </w:r>
      <w:r w:rsidR="004B6CCB">
        <w:t>:</w:t>
      </w:r>
    </w:p>
    <w:p w14:paraId="29212DE6" w14:textId="75FA4F37" w:rsidR="004B6CCB" w:rsidRDefault="004B6CCB" w:rsidP="004C7514">
      <w:pPr>
        <w:pStyle w:val="ZLITPKTzmpktliter"/>
      </w:pPr>
      <w:r>
        <w:t>1)</w:t>
      </w:r>
      <w:r w:rsidR="004C7514">
        <w:tab/>
      </w:r>
      <w:r>
        <w:t xml:space="preserve">1 MWh energii elektrycznej wprowadzonej do sieci dystrybucyjnej elektroenergetycznej lub do sieci przesyłowej elektroenergetycznej lub dostarczonej za pomocą linii bezpośredniej w rozumieniu art. 3 pkt 11f ustawy – Prawo energetyczne </w:t>
      </w:r>
      <w:bookmarkStart w:id="97" w:name="_Hlk108011478"/>
      <w:r>
        <w:t xml:space="preserve">albo bezpośrednio do instalacji odnawialnego źródła energii wytwarzającej wodór odnawialny </w:t>
      </w:r>
      <w:r w:rsidR="00117565">
        <w:t>lub biometan</w:t>
      </w:r>
      <w:bookmarkEnd w:id="97"/>
      <w:r w:rsidR="00A30637">
        <w:t xml:space="preserve"> </w:t>
      </w:r>
      <w:r>
        <w:t>albo</w:t>
      </w:r>
    </w:p>
    <w:p w14:paraId="545B708F" w14:textId="1EBDF322" w:rsidR="002238EE" w:rsidRDefault="004B6CCB" w:rsidP="004C7514">
      <w:pPr>
        <w:pStyle w:val="ZLITPKTzmpktliter"/>
      </w:pPr>
      <w:bookmarkStart w:id="98" w:name="_Hlk109912615"/>
      <w:r w:rsidRPr="00CD2B83">
        <w:t>2)</w:t>
      </w:r>
      <w:r w:rsidR="004C7514">
        <w:tab/>
      </w:r>
      <w:r w:rsidR="00BE5ABD">
        <w:t xml:space="preserve">1 MWh </w:t>
      </w:r>
      <w:r w:rsidRPr="00CD2B83">
        <w:t>biometanu wprowadzonego do sieci dystrybucyjnej gazowej lub sieci przesyłowej gazowej, albo</w:t>
      </w:r>
    </w:p>
    <w:p w14:paraId="6E757EF7" w14:textId="53E6EE2B" w:rsidR="00BE5ABD" w:rsidRDefault="004B6CCB" w:rsidP="004C7514">
      <w:pPr>
        <w:pStyle w:val="ZLITPKTzmpktliter"/>
      </w:pPr>
      <w:r>
        <w:t>3)</w:t>
      </w:r>
      <w:r w:rsidR="004C7514">
        <w:tab/>
      </w:r>
      <w:r w:rsidR="00F604B3">
        <w:t xml:space="preserve">1 MWh biometanu </w:t>
      </w:r>
      <w:r w:rsidR="00F604B3" w:rsidRPr="00CD2B83">
        <w:t>transportowan</w:t>
      </w:r>
      <w:r w:rsidR="00F604B3">
        <w:t>ego</w:t>
      </w:r>
      <w:r w:rsidR="00F604B3" w:rsidRPr="00CD2B83">
        <w:t xml:space="preserve"> środkami transportu innymi niż sieci gazowe</w:t>
      </w:r>
      <w:r w:rsidR="00F604B3">
        <w:t xml:space="preserve"> lub wykorzystanego </w:t>
      </w:r>
      <w:r w:rsidR="00F604B3" w:rsidRPr="00B91227">
        <w:t xml:space="preserve">do tankowania pojazdów </w:t>
      </w:r>
      <w:r w:rsidR="00F604B3">
        <w:t xml:space="preserve">silnikowych bez konieczności jego transportu, </w:t>
      </w:r>
      <w:r w:rsidR="00F604B3" w:rsidRPr="00CD2B83">
        <w:t>przelicz</w:t>
      </w:r>
      <w:r w:rsidR="00F604B3">
        <w:t>onego</w:t>
      </w:r>
      <w:r w:rsidR="00F604B3" w:rsidRPr="00CD2B83">
        <w:t xml:space="preserve"> zgodnie z przepisami wydanymi na podstawie art. 62,</w:t>
      </w:r>
      <w:r w:rsidR="00F604B3">
        <w:t xml:space="preserve"> albo </w:t>
      </w:r>
    </w:p>
    <w:bookmarkEnd w:id="98"/>
    <w:p w14:paraId="05E36402" w14:textId="616AC672" w:rsidR="002A7BA3" w:rsidRDefault="00BE5ABD" w:rsidP="004C7514">
      <w:pPr>
        <w:pStyle w:val="ZLITPKTzmpktliter"/>
      </w:pPr>
      <w:r>
        <w:t>4)</w:t>
      </w:r>
      <w:r w:rsidR="004C7514">
        <w:tab/>
      </w:r>
      <w:r w:rsidR="00F604B3">
        <w:t xml:space="preserve">1 MWh biogazu albo biogazu rolniczego </w:t>
      </w:r>
      <w:r w:rsidR="00F604B3" w:rsidRPr="00CD2B83">
        <w:t>transportowan</w:t>
      </w:r>
      <w:r w:rsidR="00F604B3">
        <w:t>ych</w:t>
      </w:r>
      <w:r w:rsidR="00F604B3" w:rsidRPr="00CD2B83">
        <w:t xml:space="preserve"> środkami transportu innymi niż sieci gazowe</w:t>
      </w:r>
      <w:r w:rsidR="00F604B3">
        <w:t xml:space="preserve">, </w:t>
      </w:r>
      <w:r w:rsidR="00F604B3" w:rsidRPr="00CD2B83">
        <w:t>przelicz</w:t>
      </w:r>
      <w:r w:rsidR="00F604B3">
        <w:t>onych</w:t>
      </w:r>
      <w:r w:rsidR="00F604B3" w:rsidRPr="00CD2B83">
        <w:t xml:space="preserve"> zgodnie z przepisami wydanymi na podstawie art. 62,</w:t>
      </w:r>
      <w:r w:rsidR="00F604B3">
        <w:t xml:space="preserve"> albo</w:t>
      </w:r>
      <w:r w:rsidR="00F604B3" w:rsidDel="00F604B3">
        <w:t xml:space="preserve"> </w:t>
      </w:r>
    </w:p>
    <w:p w14:paraId="5A675B17" w14:textId="744277F3" w:rsidR="004B6CCB" w:rsidRDefault="002A7BA3" w:rsidP="004C7514">
      <w:pPr>
        <w:pStyle w:val="ZLITPKTzmpktliter"/>
      </w:pPr>
      <w:r>
        <w:t>5)</w:t>
      </w:r>
      <w:r w:rsidR="004C7514">
        <w:tab/>
      </w:r>
      <w:r w:rsidR="007827EC">
        <w:t xml:space="preserve">1 MWh </w:t>
      </w:r>
      <w:r w:rsidR="004B6CCB">
        <w:t>ciepła albo chłodu wprowadzon</w:t>
      </w:r>
      <w:r w:rsidR="00732FCF">
        <w:t>ych</w:t>
      </w:r>
      <w:r w:rsidR="004B6CCB">
        <w:t xml:space="preserve"> do sieci ciepłowniczej albo sieci chłodniczej, przelicz</w:t>
      </w:r>
      <w:r w:rsidR="007827EC">
        <w:t>onych</w:t>
      </w:r>
      <w:r w:rsidR="00445DAA">
        <w:t xml:space="preserve"> </w:t>
      </w:r>
      <w:r w:rsidR="004B6CCB">
        <w:t>zgodnie z przepisami wydanymi na podstawie art.</w:t>
      </w:r>
      <w:r w:rsidR="004C7514">
        <w:t> </w:t>
      </w:r>
      <w:r w:rsidR="004B6CCB">
        <w:t>61, albo</w:t>
      </w:r>
    </w:p>
    <w:p w14:paraId="3E872891" w14:textId="65820069" w:rsidR="00F604B3" w:rsidRDefault="002A7BA3" w:rsidP="004C7514">
      <w:pPr>
        <w:pStyle w:val="ZLITPKTzmpktliter"/>
      </w:pPr>
      <w:r>
        <w:t>6</w:t>
      </w:r>
      <w:r w:rsidR="004B6CCB">
        <w:t>)</w:t>
      </w:r>
      <w:r w:rsidR="004C7514">
        <w:tab/>
      </w:r>
      <w:r w:rsidR="007827EC">
        <w:t xml:space="preserve">1 MWh </w:t>
      </w:r>
      <w:r w:rsidR="004B6CCB">
        <w:t>wodoru odnawialnego wprowadzonego do sieci dystrybucyjnej gazowej, sieci przesyłowej gazowej</w:t>
      </w:r>
      <w:r w:rsidR="00F604B3">
        <w:t>, albo</w:t>
      </w:r>
    </w:p>
    <w:p w14:paraId="4A1E6E60" w14:textId="759CA8A2" w:rsidR="004B6CCB" w:rsidRDefault="00F604B3" w:rsidP="004C7514">
      <w:pPr>
        <w:pStyle w:val="ZLITPKTzmpktliter"/>
      </w:pPr>
      <w:r>
        <w:t>7)</w:t>
      </w:r>
      <w:r w:rsidR="004C7514">
        <w:tab/>
      </w:r>
      <w:r>
        <w:t xml:space="preserve">1 MWh wodoru odnawialnego </w:t>
      </w:r>
      <w:r w:rsidR="004B6CCB">
        <w:t>transportowanego środkami transportu innymi niż sieci gazowe, przelicz</w:t>
      </w:r>
      <w:r w:rsidR="00292DA4">
        <w:t>onego</w:t>
      </w:r>
      <w:r w:rsidR="004B6CCB">
        <w:t xml:space="preserve"> zgodnie z przepisami wydanymi na podstawie art. 62a.</w:t>
      </w:r>
    </w:p>
    <w:p w14:paraId="0C7D3DBB" w14:textId="181CA1F5" w:rsidR="004B6CCB" w:rsidRDefault="004B6CCB" w:rsidP="00DC0A58">
      <w:pPr>
        <w:pStyle w:val="ZLITUSTzmustliter"/>
      </w:pPr>
      <w:r>
        <w:t>12. Gwarancję pochodzenia powstałą na skutek rozdzielenia oznacza się indywidualnym numerem gwarancji pochodzenia, która uległa rozdzieleniu</w:t>
      </w:r>
      <w:r w:rsidR="008F3DFA">
        <w:t>,</w:t>
      </w:r>
      <w:r>
        <w:t xml:space="preserve"> i zawiera się w niej dane oraz termin, o których mowa w ust. 5, przy czym dodatkowo wskazuje się, </w:t>
      </w:r>
      <w:r w:rsidR="0059777C">
        <w:t>że</w:t>
      </w:r>
      <w:r>
        <w:t xml:space="preserve"> ogranicza się ona do potwierdzenia odbiorcy końcowemu wytworzenia z odnawialnych źródeł energii w instalacjach odnawialnego źródła energii 1 MWh:</w:t>
      </w:r>
    </w:p>
    <w:p w14:paraId="3BB5F524" w14:textId="47033EE6" w:rsidR="004B6CCB" w:rsidRDefault="00A24EA2" w:rsidP="004C7514">
      <w:pPr>
        <w:pStyle w:val="ZLITPKTzmpktliter"/>
      </w:pPr>
      <w:r>
        <w:t>1</w:t>
      </w:r>
      <w:r w:rsidR="004B6CCB">
        <w:t xml:space="preserve">) </w:t>
      </w:r>
      <w:r w:rsidR="004B6CCB">
        <w:tab/>
        <w:t xml:space="preserve">wprowadzonej do sieci dystrybucyjnej elektroenergetycznej lub sieci przesyłowej elektroenergetycznej lub dostarczonej za pomocą linii bezpośredniej w rozumieniu art. 3 pkt 11f ustawy – Prawo energetyczne albo bezpośrednio do instalacji odnawialnego źródła energii wytwarzającej wodór odnawialny </w:t>
      </w:r>
      <w:r w:rsidR="00A30637">
        <w:t xml:space="preserve">lub biometan </w:t>
      </w:r>
      <w:r w:rsidR="004B6CCB">
        <w:t>energii elektrycznej z ilości energii elektrycznej wskazanej w gwarancji pochodzenia, która uległa rozdzieleniu albo</w:t>
      </w:r>
    </w:p>
    <w:p w14:paraId="4E8A477C" w14:textId="754B2D33" w:rsidR="004B6CCB" w:rsidRDefault="00A24EA2" w:rsidP="004C7514">
      <w:pPr>
        <w:pStyle w:val="ZLITPKTzmpktliter"/>
      </w:pPr>
      <w:r>
        <w:t>2</w:t>
      </w:r>
      <w:r w:rsidR="004B6CCB">
        <w:t xml:space="preserve">) </w:t>
      </w:r>
      <w:r w:rsidR="004B6CCB">
        <w:tab/>
        <w:t>wprowadzonego do sieci dystrybucyjnej gazowej lub sieci przesyłowej gazowej biometanu</w:t>
      </w:r>
      <w:r w:rsidR="00FE45A6">
        <w:t xml:space="preserve"> </w:t>
      </w:r>
      <w:r w:rsidR="008F3DFA">
        <w:t xml:space="preserve">albo </w:t>
      </w:r>
      <w:r w:rsidR="00FE45A6">
        <w:t>wodoru odnawialnego</w:t>
      </w:r>
      <w:r w:rsidR="004B6CCB">
        <w:t xml:space="preserve"> z ilości</w:t>
      </w:r>
      <w:r w:rsidR="00766774">
        <w:t xml:space="preserve"> </w:t>
      </w:r>
      <w:r w:rsidR="004B6CCB">
        <w:t>biometanu</w:t>
      </w:r>
      <w:r w:rsidR="00FE45A6" w:rsidRPr="00FE45A6">
        <w:t xml:space="preserve"> </w:t>
      </w:r>
      <w:r w:rsidR="008F3DFA">
        <w:t xml:space="preserve">albo </w:t>
      </w:r>
      <w:r w:rsidR="00FE45A6">
        <w:t xml:space="preserve">wodoru odnawialnego </w:t>
      </w:r>
      <w:r w:rsidR="004B6CCB">
        <w:t>wskazane</w:t>
      </w:r>
      <w:r w:rsidR="008F3DFA">
        <w:t>j</w:t>
      </w:r>
      <w:r w:rsidR="004B6CCB">
        <w:t xml:space="preserve"> w gwarancji pochodzenia, która uległa rozdzieleniu, albo</w:t>
      </w:r>
    </w:p>
    <w:p w14:paraId="6B7BC78E" w14:textId="576546D4" w:rsidR="00B5204D" w:rsidRDefault="00A24EA2" w:rsidP="004C7514">
      <w:pPr>
        <w:pStyle w:val="ZLITPKTzmpktliter"/>
      </w:pPr>
      <w:r>
        <w:t>3</w:t>
      </w:r>
      <w:r w:rsidR="004B6CCB">
        <w:t>)</w:t>
      </w:r>
      <w:r w:rsidR="00F122CF">
        <w:tab/>
      </w:r>
      <w:r w:rsidR="008C3A0F">
        <w:t>transportowanego środkami transportu innymi niż sieci gazowe wodoru</w:t>
      </w:r>
      <w:r w:rsidR="008A531C">
        <w:t xml:space="preserve"> odnawialnego</w:t>
      </w:r>
      <w:r w:rsidR="008C3A0F">
        <w:t xml:space="preserve">, biogazu </w:t>
      </w:r>
      <w:r w:rsidR="008F3DFA">
        <w:t xml:space="preserve">albo </w:t>
      </w:r>
      <w:r w:rsidR="008C3A0F">
        <w:t>biogazu rolniczego z ilości wodoru</w:t>
      </w:r>
      <w:r w:rsidR="008A531C">
        <w:t xml:space="preserve"> odnawialnego</w:t>
      </w:r>
      <w:r w:rsidR="008C3A0F">
        <w:t xml:space="preserve">, biogazu </w:t>
      </w:r>
      <w:r w:rsidR="008F3DFA">
        <w:t xml:space="preserve">albo </w:t>
      </w:r>
      <w:r w:rsidR="008C3A0F">
        <w:t>biogazu rolniczego wskazan</w:t>
      </w:r>
      <w:r w:rsidR="008F3DFA">
        <w:t>ej</w:t>
      </w:r>
      <w:r w:rsidR="008C3A0F">
        <w:t xml:space="preserve"> w gwarancji pochodzenia, która uległa rozdzieleniu,</w:t>
      </w:r>
      <w:r w:rsidR="008F3DFA">
        <w:t xml:space="preserve"> albo</w:t>
      </w:r>
    </w:p>
    <w:p w14:paraId="78A7164A" w14:textId="635B2A26" w:rsidR="002849F9" w:rsidRDefault="00B5204D" w:rsidP="004C7514">
      <w:pPr>
        <w:pStyle w:val="ZLITPKTzmpktliter"/>
      </w:pPr>
      <w:r>
        <w:t>4)</w:t>
      </w:r>
      <w:r w:rsidR="004C7514">
        <w:tab/>
      </w:r>
      <w:r w:rsidR="002849F9">
        <w:t xml:space="preserve">transportowanego środkami transportu innymi niż sieci gazowe </w:t>
      </w:r>
      <w:r w:rsidR="0087100F">
        <w:t xml:space="preserve">lub wykorzystanego </w:t>
      </w:r>
      <w:r w:rsidR="0087100F" w:rsidRPr="00B91227">
        <w:t xml:space="preserve">do tankowania pojazdów </w:t>
      </w:r>
      <w:r w:rsidR="0087100F">
        <w:t>silnikowych bez konieczności jego transportu</w:t>
      </w:r>
      <w:r w:rsidR="00312B87">
        <w:t xml:space="preserve"> biometanu</w:t>
      </w:r>
      <w:r w:rsidR="002849F9">
        <w:t xml:space="preserve"> z ilości biometanu wskazane</w:t>
      </w:r>
      <w:r w:rsidR="00373B81">
        <w:t>j</w:t>
      </w:r>
      <w:r w:rsidR="002849F9">
        <w:t xml:space="preserve"> w gwarancji pochodzenia, która uległa rozdzieleniu,</w:t>
      </w:r>
      <w:r w:rsidR="00373B81">
        <w:t xml:space="preserve"> albo</w:t>
      </w:r>
    </w:p>
    <w:p w14:paraId="773F02D2" w14:textId="0EE1E468" w:rsidR="004B6CCB" w:rsidRDefault="002849F9" w:rsidP="004C7514">
      <w:pPr>
        <w:pStyle w:val="ZLITPKTzmpktliter"/>
      </w:pPr>
      <w:r>
        <w:t>5)</w:t>
      </w:r>
      <w:r w:rsidR="004C7514">
        <w:tab/>
      </w:r>
      <w:r w:rsidR="004B6CCB">
        <w:t>wprowadzonego do sieci ciepłowniczej albo sieci chłodniczej ciepła albo chłodu z ilości ciepła albo chłodu wskazanej w gwarancji pochodzenia, która uległa rozdzieleniu</w:t>
      </w:r>
      <w:r w:rsidR="000E16F5">
        <w:t xml:space="preserve">.”; </w:t>
      </w:r>
    </w:p>
    <w:p w14:paraId="3C6E8837" w14:textId="0F7FB6E8" w:rsidR="004B6CCB" w:rsidRDefault="004C7514" w:rsidP="004C7514">
      <w:pPr>
        <w:pStyle w:val="PKTpunkt"/>
        <w:keepNext/>
      </w:pPr>
      <w:r>
        <w:t>102</w:t>
      </w:r>
      <w:r w:rsidR="004B6CCB">
        <w:t>)</w:t>
      </w:r>
      <w:r>
        <w:tab/>
      </w:r>
      <w:r w:rsidR="004B6CCB">
        <w:t>w art. 123</w:t>
      </w:r>
      <w:r w:rsidR="00421484">
        <w:t xml:space="preserve"> </w:t>
      </w:r>
      <w:r w:rsidR="00421484" w:rsidRPr="00421484">
        <w:t>dodaje się ust. 5</w:t>
      </w:r>
      <w:r w:rsidR="0059777C">
        <w:t>–</w:t>
      </w:r>
      <w:r w:rsidR="00421484" w:rsidRPr="00421484">
        <w:t>8 w brzmieniu:</w:t>
      </w:r>
    </w:p>
    <w:p w14:paraId="776C6943" w14:textId="0220FF31" w:rsidR="004B6CCB" w:rsidRDefault="003D67AB" w:rsidP="004C7514">
      <w:pPr>
        <w:pStyle w:val="ZUSTzmustartykuempunktem"/>
      </w:pPr>
      <w:r>
        <w:t>„</w:t>
      </w:r>
      <w:r w:rsidR="004B6CCB">
        <w:t>5. Uznanie gwarancji pochodzenia, o którym mowa w ust. 1, jest warunkiem wprowadzenia do rejestru gwarancji pochodzenia, o którym mowa w art. 124 ust. 1.</w:t>
      </w:r>
    </w:p>
    <w:p w14:paraId="150F33E4" w14:textId="77777777" w:rsidR="004B6CCB" w:rsidRDefault="004B6CCB" w:rsidP="004C7514">
      <w:pPr>
        <w:pStyle w:val="ZUSTzmustartykuempunktem"/>
      </w:pPr>
      <w:r>
        <w:t xml:space="preserve">6. Prezes URE może przystąpić do stowarzyszenia </w:t>
      </w:r>
      <w:proofErr w:type="spellStart"/>
      <w:r>
        <w:t>Association</w:t>
      </w:r>
      <w:proofErr w:type="spellEnd"/>
      <w:r>
        <w:t xml:space="preserve"> of </w:t>
      </w:r>
      <w:proofErr w:type="spellStart"/>
      <w:r>
        <w:t>Issuing</w:t>
      </w:r>
      <w:proofErr w:type="spellEnd"/>
      <w:r>
        <w:t xml:space="preserve"> </w:t>
      </w:r>
      <w:proofErr w:type="spellStart"/>
      <w:r>
        <w:t>Bodies</w:t>
      </w:r>
      <w:proofErr w:type="spellEnd"/>
      <w:r>
        <w:t xml:space="preserve"> zrzeszającego organy wydające gwarancje pochodzenia.</w:t>
      </w:r>
    </w:p>
    <w:p w14:paraId="034671BF" w14:textId="200C56E2" w:rsidR="004B6CCB" w:rsidRDefault="004B6CCB" w:rsidP="004C7514">
      <w:pPr>
        <w:pStyle w:val="ZUSTzmustartykuempunktem"/>
      </w:pPr>
      <w:r>
        <w:t xml:space="preserve">7. </w:t>
      </w:r>
      <w:r w:rsidR="00421484">
        <w:t>K</w:t>
      </w:r>
      <w:r>
        <w:t>oszty składki związane z członkostwem</w:t>
      </w:r>
      <w:r w:rsidR="007B7937">
        <w:t xml:space="preserve"> Prezesa URE w stowarzyszeniu,</w:t>
      </w:r>
      <w:r>
        <w:t xml:space="preserve"> o</w:t>
      </w:r>
      <w:r w:rsidR="00D065DC">
        <w:t> </w:t>
      </w:r>
      <w:r>
        <w:t>którym mowa w ust. 6, pokrywa podmiot, o którym mowa w art. 124 ust. 1 pkt 1</w:t>
      </w:r>
      <w:r w:rsidR="00D90418">
        <w:t>,</w:t>
      </w:r>
      <w:r w:rsidR="000264B7">
        <w:t xml:space="preserve"> </w:t>
      </w:r>
      <w:r w:rsidR="007B7937">
        <w:t>ze</w:t>
      </w:r>
      <w:r w:rsidR="00D065DC">
        <w:t> </w:t>
      </w:r>
      <w:r w:rsidR="007B7937">
        <w:t>składek</w:t>
      </w:r>
      <w:r w:rsidR="00245317">
        <w:t xml:space="preserve"> </w:t>
      </w:r>
      <w:r w:rsidR="00421484">
        <w:t>podmiotów wpisanych do</w:t>
      </w:r>
      <w:r w:rsidR="000264B7">
        <w:t xml:space="preserve"> rejestrów prowadzonych przez ten podmiot</w:t>
      </w:r>
      <w:r w:rsidR="00421484">
        <w:t>.</w:t>
      </w:r>
    </w:p>
    <w:p w14:paraId="2ED6D02A" w14:textId="766A7626" w:rsidR="00CE63FE" w:rsidRDefault="00ED62AD" w:rsidP="004C7514">
      <w:pPr>
        <w:pStyle w:val="ZUSTzmustartykuempunktem"/>
      </w:pPr>
      <w:r w:rsidRPr="00ED62AD">
        <w:t xml:space="preserve">8. </w:t>
      </w:r>
      <w:r w:rsidR="004063D7" w:rsidRPr="00ED62AD">
        <w:t>Prezes URE oraz podmiot, o którym mowa w art. 124 ust. 1 pkt 1,</w:t>
      </w:r>
      <w:r w:rsidR="004063D7">
        <w:t xml:space="preserve"> zawierają porozumienie określające s</w:t>
      </w:r>
      <w:r w:rsidRPr="00ED62AD">
        <w:t>zczegółowe zasady współpracy</w:t>
      </w:r>
      <w:r w:rsidR="004063D7">
        <w:t>,</w:t>
      </w:r>
      <w:r w:rsidRPr="00ED62AD">
        <w:t xml:space="preserve"> w szczególności dotyczące kwestii ponoszenia składki członkowskiej, o której mowa w ust. 7</w:t>
      </w:r>
      <w:r w:rsidR="00D90418">
        <w:t>,</w:t>
      </w:r>
      <w:r w:rsidRPr="00ED62AD">
        <w:t xml:space="preserve"> oraz inne prawa i obowiązki stron</w:t>
      </w:r>
      <w:r w:rsidR="00DB24CC">
        <w:t xml:space="preserve"> tego porozumienia</w:t>
      </w:r>
      <w:r w:rsidRPr="00ED62AD">
        <w:t>.”;</w:t>
      </w:r>
    </w:p>
    <w:p w14:paraId="7DBF56F7" w14:textId="6CAB3DF2" w:rsidR="004B6CCB" w:rsidRDefault="004C7514" w:rsidP="004C7514">
      <w:pPr>
        <w:pStyle w:val="PKTpunkt"/>
        <w:keepNext/>
      </w:pPr>
      <w:r>
        <w:t>103</w:t>
      </w:r>
      <w:r w:rsidR="004B6CCB">
        <w:t>)</w:t>
      </w:r>
      <w:r w:rsidR="00D065DC">
        <w:tab/>
      </w:r>
      <w:r w:rsidR="004B6CCB">
        <w:t>w art. 124:</w:t>
      </w:r>
    </w:p>
    <w:p w14:paraId="30783EC9" w14:textId="3B6CECAA" w:rsidR="004B6CCB" w:rsidRDefault="004B6CCB" w:rsidP="004B6CCB">
      <w:pPr>
        <w:pStyle w:val="LITlitera"/>
      </w:pPr>
      <w:r>
        <w:t>a)</w:t>
      </w:r>
      <w:r w:rsidR="00D90418">
        <w:tab/>
      </w:r>
      <w:r>
        <w:t xml:space="preserve">w ust. 1 w pkt 2 po </w:t>
      </w:r>
      <w:r w:rsidR="008D5938">
        <w:t xml:space="preserve">wyrazie </w:t>
      </w:r>
      <w:r w:rsidR="003D67AB">
        <w:t>„</w:t>
      </w:r>
      <w:r>
        <w:t>finansowymi</w:t>
      </w:r>
      <w:r w:rsidR="003D67AB">
        <w:t>”</w:t>
      </w:r>
      <w:r>
        <w:t xml:space="preserve"> skreśla się </w:t>
      </w:r>
      <w:r w:rsidR="008D5938">
        <w:t>wyrazy „</w:t>
      </w:r>
      <w:r w:rsidR="002445A1">
        <w:t xml:space="preserve">– </w:t>
      </w:r>
      <w:r w:rsidR="008D5938">
        <w:t>organizujący obrót gwarancjami pochodzenia”</w:t>
      </w:r>
      <w:r w:rsidR="007A41A0">
        <w:t>,</w:t>
      </w:r>
    </w:p>
    <w:p w14:paraId="100D8502" w14:textId="4BB8C755" w:rsidR="004B6CCB" w:rsidRDefault="004B6CCB" w:rsidP="004C7514">
      <w:pPr>
        <w:pStyle w:val="LITlitera"/>
        <w:keepNext/>
      </w:pPr>
      <w:r>
        <w:t>b)</w:t>
      </w:r>
      <w:r w:rsidR="00D90418">
        <w:tab/>
      </w:r>
      <w:r>
        <w:t>w ust. 2:</w:t>
      </w:r>
    </w:p>
    <w:p w14:paraId="71B444FC" w14:textId="1D9E810B" w:rsidR="004B6CCB" w:rsidRDefault="0059777C" w:rsidP="00DC0A58">
      <w:pPr>
        <w:pStyle w:val="TIRtiret"/>
      </w:pPr>
      <w:r>
        <w:t>–</w:t>
      </w:r>
      <w:r w:rsidR="00D90418">
        <w:tab/>
      </w:r>
      <w:r w:rsidR="004B6CCB">
        <w:t xml:space="preserve">w pkt 3 skreśla się wyraz </w:t>
      </w:r>
      <w:r w:rsidR="003D67AB">
        <w:t>„</w:t>
      </w:r>
      <w:r w:rsidR="004B6CCB">
        <w:t>elektrycznej</w:t>
      </w:r>
      <w:r w:rsidR="003D67AB">
        <w:t>”</w:t>
      </w:r>
      <w:r w:rsidR="004B6CCB">
        <w:t xml:space="preserve"> i kropkę zastępuje się średnikiem,</w:t>
      </w:r>
    </w:p>
    <w:p w14:paraId="2BC77EA5" w14:textId="64C94F59" w:rsidR="004B6CCB" w:rsidRDefault="0059777C" w:rsidP="004C7514">
      <w:pPr>
        <w:pStyle w:val="TIRtiret"/>
        <w:keepNext/>
      </w:pPr>
      <w:r>
        <w:t>–</w:t>
      </w:r>
      <w:r w:rsidR="00D90418">
        <w:tab/>
      </w:r>
      <w:r w:rsidR="004B6CCB">
        <w:t>dodaje się pkt 4 w brzmieniu:</w:t>
      </w:r>
    </w:p>
    <w:p w14:paraId="1F52469A" w14:textId="364A4590" w:rsidR="004B6CCB" w:rsidRDefault="003D67AB" w:rsidP="00DC0A58">
      <w:pPr>
        <w:pStyle w:val="ZTIRPKTzmpkttiret"/>
      </w:pPr>
      <w:r>
        <w:t>„</w:t>
      </w:r>
      <w:r w:rsidR="004B6CCB">
        <w:t>4)</w:t>
      </w:r>
      <w:r w:rsidR="004C7514">
        <w:tab/>
      </w:r>
      <w:r w:rsidR="004B6CCB">
        <w:t>rodzajów lub nośników energii, o których mowa w art. 120 ust. 1 pkt 1</w:t>
      </w:r>
      <w:r w:rsidR="0059777C">
        <w:t>–</w:t>
      </w:r>
      <w:r w:rsidR="00ED62AD">
        <w:t>6</w:t>
      </w:r>
      <w:r w:rsidR="004B6CCB">
        <w:t>, dla których została wydana gwarancja pochodzenia.</w:t>
      </w:r>
      <w:r>
        <w:t>”</w:t>
      </w:r>
      <w:r w:rsidR="007A41A0">
        <w:t>,</w:t>
      </w:r>
    </w:p>
    <w:p w14:paraId="5793CEE5" w14:textId="2AB67924" w:rsidR="004B6CCB" w:rsidRDefault="004B6CCB" w:rsidP="004C7514">
      <w:pPr>
        <w:pStyle w:val="LITlitera"/>
        <w:keepNext/>
      </w:pPr>
      <w:r>
        <w:t>c)</w:t>
      </w:r>
      <w:r w:rsidR="00D90418">
        <w:tab/>
      </w:r>
      <w:r>
        <w:t>dodaje się ust. 10</w:t>
      </w:r>
      <w:r w:rsidR="0059777C">
        <w:t>–</w:t>
      </w:r>
      <w:r>
        <w:t>13 w brzmieniu:</w:t>
      </w:r>
    </w:p>
    <w:p w14:paraId="5C750899" w14:textId="5B6EAA7C" w:rsidR="004B6CCB" w:rsidRDefault="003D67AB" w:rsidP="00DC0A58">
      <w:pPr>
        <w:pStyle w:val="ZLITUSTzmustliter"/>
      </w:pPr>
      <w:r>
        <w:t>„</w:t>
      </w:r>
      <w:r w:rsidR="004B6CCB">
        <w:t>10. Posiadacz gwarancji pochodzenia, o której mowa w art. 123 ust. 1</w:t>
      </w:r>
      <w:r w:rsidR="00ED113A">
        <w:t>,</w:t>
      </w:r>
      <w:r w:rsidR="004B6CCB">
        <w:t xml:space="preserve"> wraz z wnioskiem o uznanie tej gwarancji pochodzenia przekazuje do Prezesa URE informacje dotyczące gwarancji objętej tym wnioskiem, odpowiadające danym zawartym we wniosku o wydanie gwarancji pochodzenia, o który</w:t>
      </w:r>
      <w:r w:rsidR="007D64CB">
        <w:t>ch</w:t>
      </w:r>
      <w:r w:rsidR="004B6CCB">
        <w:t xml:space="preserve"> mowa w art. 121 ust. 3.</w:t>
      </w:r>
    </w:p>
    <w:p w14:paraId="10D7B485" w14:textId="3F8F3CC3" w:rsidR="004B6CCB" w:rsidRDefault="004B6CCB" w:rsidP="00DC0A58">
      <w:pPr>
        <w:pStyle w:val="ZLITUSTzmustliter"/>
      </w:pPr>
      <w:r>
        <w:t>11. Posiadacz gwarancji pochodzenia, składając do podmiotu, o którym mowa w ust. 1, dyspozycję jej przeniesienia, podaje dane identyfikujące podmiot</w:t>
      </w:r>
      <w:r w:rsidR="007D64CB">
        <w:t>,</w:t>
      </w:r>
      <w:r>
        <w:t xml:space="preserve"> na rzecz którego </w:t>
      </w:r>
      <w:r w:rsidR="007D64CB">
        <w:t xml:space="preserve">jest </w:t>
      </w:r>
      <w:r>
        <w:t>dokonywane przeniesienie.</w:t>
      </w:r>
    </w:p>
    <w:p w14:paraId="3E350B1D" w14:textId="482177AE" w:rsidR="004B6CCB" w:rsidRDefault="004B6CCB" w:rsidP="00DC0A58">
      <w:pPr>
        <w:pStyle w:val="ZLITUSTzmustliter"/>
      </w:pPr>
      <w:r>
        <w:t>12. Przeniesienie gwarancji pochodzenia ciepła albo chłodu może nastąpić wyłącznie na rzecz podmiotu przyłączonego do tej samej sieci ciepłowniczej.</w:t>
      </w:r>
    </w:p>
    <w:p w14:paraId="13F8253D" w14:textId="454336A2" w:rsidR="004B6CCB" w:rsidRDefault="004B6CCB" w:rsidP="00DC0A58">
      <w:pPr>
        <w:pStyle w:val="ZLITUSTzmustliter"/>
      </w:pPr>
      <w:r>
        <w:t>13. Podmiot, o którym mowa w ust. 1</w:t>
      </w:r>
      <w:r w:rsidR="00ED113A">
        <w:t>,</w:t>
      </w:r>
      <w:r>
        <w:t xml:space="preserve"> publikuje roczny bilans gwarancji pochodzenia przeniesionych </w:t>
      </w:r>
      <w:r w:rsidR="00730304" w:rsidRPr="00730304">
        <w:t>do rejestrów gwarancji pochodzenia w państwach innych niż Rzeczpospolita Polska</w:t>
      </w:r>
      <w:r>
        <w:t>, a także uznanych na podstawie art. 123 ust. 1, w terminie do dnia 30 kwietnia roku następującego po roku, którego dotyczy bilans.</w:t>
      </w:r>
      <w:r w:rsidR="003D67AB">
        <w:t>”</w:t>
      </w:r>
      <w:r>
        <w:t>;</w:t>
      </w:r>
    </w:p>
    <w:p w14:paraId="31B95680" w14:textId="59368AA2" w:rsidR="004B6CCB" w:rsidRDefault="004C7514" w:rsidP="004C7514">
      <w:pPr>
        <w:pStyle w:val="PKTpunkt"/>
        <w:keepNext/>
      </w:pPr>
      <w:r>
        <w:t>104</w:t>
      </w:r>
      <w:r w:rsidR="004B6CCB">
        <w:t>)</w:t>
      </w:r>
      <w:r w:rsidR="00A52FFF">
        <w:tab/>
      </w:r>
      <w:r w:rsidR="004B6CCB">
        <w:t>w art. 124a</w:t>
      </w:r>
      <w:r w:rsidR="00A46EDA">
        <w:t>:</w:t>
      </w:r>
    </w:p>
    <w:p w14:paraId="4ED5C712" w14:textId="411763C3" w:rsidR="00730304" w:rsidRDefault="004B6CCB" w:rsidP="004C7514">
      <w:pPr>
        <w:pStyle w:val="LITlitera"/>
        <w:keepNext/>
      </w:pPr>
      <w:r>
        <w:t xml:space="preserve">a) </w:t>
      </w:r>
      <w:r>
        <w:tab/>
        <w:t xml:space="preserve">ust. 1 </w:t>
      </w:r>
      <w:r w:rsidR="00730304">
        <w:t xml:space="preserve">otrzymuje brzmienie: </w:t>
      </w:r>
    </w:p>
    <w:p w14:paraId="42EDC3ED" w14:textId="1605DABB" w:rsidR="00730304" w:rsidRDefault="00730304" w:rsidP="00E46153">
      <w:pPr>
        <w:pStyle w:val="ZLITUSTzmustliter"/>
      </w:pPr>
      <w:r w:rsidRPr="00730304">
        <w:t>„</w:t>
      </w:r>
      <w:r w:rsidR="0089576D">
        <w:t xml:space="preserve">1. </w:t>
      </w:r>
      <w:r w:rsidRPr="00730304">
        <w:t>Poinformowanie odbiorcy końcowego o pochodzeniu energii elektrycznej, biometanu, ciepła</w:t>
      </w:r>
      <w:r w:rsidR="00AE1194">
        <w:t>,</w:t>
      </w:r>
      <w:r w:rsidRPr="00730304">
        <w:t xml:space="preserve"> chłodu, </w:t>
      </w:r>
      <w:r w:rsidR="00CE3979" w:rsidRPr="00730304">
        <w:t>biogazu</w:t>
      </w:r>
      <w:r w:rsidR="004C7514">
        <w:t>,</w:t>
      </w:r>
      <w:r w:rsidR="00CE3979" w:rsidRPr="00730304">
        <w:t xml:space="preserve"> biogazu rolniczego</w:t>
      </w:r>
      <w:r w:rsidR="004C7514">
        <w:t xml:space="preserve"> albo</w:t>
      </w:r>
      <w:r w:rsidR="00CE3979" w:rsidRPr="00730304">
        <w:t xml:space="preserve"> </w:t>
      </w:r>
      <w:r w:rsidRPr="00730304">
        <w:t>wodoru odnawialnego,</w:t>
      </w:r>
      <w:r w:rsidR="004C7514">
        <w:t xml:space="preserve"> </w:t>
      </w:r>
      <w:r w:rsidRPr="00730304">
        <w:t xml:space="preserve">dla których wydano gwarancję pochodzenia, </w:t>
      </w:r>
      <w:r w:rsidR="00CE3979">
        <w:t xml:space="preserve">jest </w:t>
      </w:r>
      <w:r w:rsidRPr="00730304">
        <w:t>możliwe jedynie po jej uprzednim umorzeniu i uzyskaniu potwierdzenia wydanego na podstawie ust. 4.”,</w:t>
      </w:r>
    </w:p>
    <w:p w14:paraId="3C6E71A1" w14:textId="5C4FDA68" w:rsidR="004B6CCB" w:rsidRDefault="004B6CCB" w:rsidP="004C7514">
      <w:pPr>
        <w:pStyle w:val="LITlitera"/>
        <w:keepNext/>
      </w:pPr>
      <w:r>
        <w:t xml:space="preserve">b) </w:t>
      </w:r>
      <w:r w:rsidR="00ED113A">
        <w:tab/>
      </w:r>
      <w:r>
        <w:t>ust. 5 otrzymuje brzmienie:</w:t>
      </w:r>
      <w:r w:rsidR="00112809">
        <w:t xml:space="preserve"> </w:t>
      </w:r>
    </w:p>
    <w:p w14:paraId="7409F44B" w14:textId="47C8987F" w:rsidR="004B6CCB" w:rsidRDefault="003D67AB" w:rsidP="00DC251E">
      <w:pPr>
        <w:pStyle w:val="ZLITUSTzmustliter"/>
      </w:pPr>
      <w:r>
        <w:t>„</w:t>
      </w:r>
      <w:r w:rsidR="004B6CCB">
        <w:t>5.</w:t>
      </w:r>
      <w:r w:rsidR="00F432BD">
        <w:t xml:space="preserve"> </w:t>
      </w:r>
      <w:r w:rsidR="004B6CCB">
        <w:t xml:space="preserve">We wniosku, o którym mowa w ust. 4, można określić przyczynę, dla której dokonano umorzenia gwarancji pochodzenia. W przypadku gdy umorzenie </w:t>
      </w:r>
      <w:r w:rsidR="00C01DC1">
        <w:t xml:space="preserve">jest </w:t>
      </w:r>
      <w:r w:rsidR="004B6CCB">
        <w:t>dokonywane na potrzeby procesu</w:t>
      </w:r>
      <w:r w:rsidR="004247C6">
        <w:t xml:space="preserve"> </w:t>
      </w:r>
      <w:r w:rsidR="004B6CCB">
        <w:t xml:space="preserve">konwersji energetycznej, </w:t>
      </w:r>
      <w:r w:rsidR="004247C6">
        <w:t xml:space="preserve">o którym mowa w art. 120 ust. 7, </w:t>
      </w:r>
      <w:r w:rsidR="004B6CCB">
        <w:t>jako przyczynę</w:t>
      </w:r>
      <w:r w:rsidR="0059777C">
        <w:t>,</w:t>
      </w:r>
      <w:r w:rsidR="004B6CCB">
        <w:t xml:space="preserve"> dla której dokonano umorzenia gwarancji pochodzenia</w:t>
      </w:r>
      <w:r w:rsidR="00ED113A">
        <w:t>,</w:t>
      </w:r>
      <w:r w:rsidR="004B6CCB">
        <w:t xml:space="preserve"> obligatoryjnie wskazuj</w:t>
      </w:r>
      <w:r w:rsidR="008D734B">
        <w:t>e</w:t>
      </w:r>
      <w:r w:rsidR="004B6CCB">
        <w:t xml:space="preserve"> się konwersję </w:t>
      </w:r>
      <w:r w:rsidR="00C01DC1">
        <w:t xml:space="preserve">rodzaju lub nośnika </w:t>
      </w:r>
      <w:r w:rsidR="002700C2">
        <w:t xml:space="preserve">pierwotnego </w:t>
      </w:r>
      <w:r w:rsidR="004B6CCB">
        <w:t>energii.</w:t>
      </w:r>
      <w:r>
        <w:t>”</w:t>
      </w:r>
      <w:r w:rsidR="00ED113A">
        <w:t>,</w:t>
      </w:r>
    </w:p>
    <w:p w14:paraId="3CEDD409" w14:textId="17F60BB0" w:rsidR="004B6CCB" w:rsidRDefault="004B6CCB" w:rsidP="004C7514">
      <w:pPr>
        <w:pStyle w:val="LITlitera"/>
        <w:keepNext/>
      </w:pPr>
      <w:r>
        <w:t xml:space="preserve">c) </w:t>
      </w:r>
      <w:r w:rsidR="00ED113A">
        <w:tab/>
      </w:r>
      <w:r>
        <w:t>dodaje się ust. 6</w:t>
      </w:r>
      <w:r w:rsidR="0059777C">
        <w:t>–</w:t>
      </w:r>
      <w:r w:rsidR="002971D7">
        <w:t>8</w:t>
      </w:r>
      <w:r>
        <w:t xml:space="preserve"> w brzmieniu:</w:t>
      </w:r>
    </w:p>
    <w:p w14:paraId="0AEC419A" w14:textId="502BEC35" w:rsidR="004B6CCB" w:rsidRDefault="003D67AB" w:rsidP="00DC251E">
      <w:pPr>
        <w:pStyle w:val="ZLITUSTzmustliter"/>
      </w:pPr>
      <w:r>
        <w:t>„</w:t>
      </w:r>
      <w:r w:rsidR="004B6CCB">
        <w:t>6. Wniosek, o którym mowa w ust. 4,</w:t>
      </w:r>
      <w:r w:rsidR="00F432BD">
        <w:t xml:space="preserve"> </w:t>
      </w:r>
      <w:r w:rsidR="004B6CCB">
        <w:t xml:space="preserve">zawiera następujące informacje dotyczące podmiotu, na rzecz którego </w:t>
      </w:r>
      <w:r w:rsidR="009B6348">
        <w:t xml:space="preserve">jest </w:t>
      </w:r>
      <w:r w:rsidR="004B6CCB">
        <w:t>dokonywane umorzenie</w:t>
      </w:r>
      <w:r w:rsidR="009B6348">
        <w:t xml:space="preserve"> gwarancji pochodzenia</w:t>
      </w:r>
      <w:r w:rsidR="004B6CCB">
        <w:t>:</w:t>
      </w:r>
    </w:p>
    <w:p w14:paraId="249D6CBD" w14:textId="1613085D" w:rsidR="004B6CCB" w:rsidRDefault="004B6CCB" w:rsidP="004C7514">
      <w:pPr>
        <w:pStyle w:val="ZLITPKTzmpktliter"/>
      </w:pPr>
      <w:r>
        <w:t>1)</w:t>
      </w:r>
      <w:r w:rsidR="004C7514">
        <w:tab/>
      </w:r>
      <w:r>
        <w:t>nazwę;</w:t>
      </w:r>
    </w:p>
    <w:p w14:paraId="4661668D" w14:textId="01B75984" w:rsidR="004B6CCB" w:rsidRDefault="004B6CCB" w:rsidP="004C7514">
      <w:pPr>
        <w:pStyle w:val="ZLITPKTzmpktliter"/>
      </w:pPr>
      <w:r>
        <w:t>2)</w:t>
      </w:r>
      <w:r w:rsidR="004C7514">
        <w:tab/>
      </w:r>
      <w:r>
        <w:t>formę prawną;</w:t>
      </w:r>
    </w:p>
    <w:p w14:paraId="21A80B89" w14:textId="71F1D6DF" w:rsidR="004B6CCB" w:rsidRDefault="004B6CCB" w:rsidP="004C7514">
      <w:pPr>
        <w:pStyle w:val="ZLITPKTzmpktliter"/>
      </w:pPr>
      <w:r>
        <w:t>3)</w:t>
      </w:r>
      <w:r w:rsidR="004C7514">
        <w:tab/>
      </w:r>
      <w:r>
        <w:t>adres siedziby wraz z oznaczeniem kraju;</w:t>
      </w:r>
    </w:p>
    <w:p w14:paraId="6C104FFA" w14:textId="65CD1283" w:rsidR="003D65E5" w:rsidRDefault="004B6CCB" w:rsidP="004C7514">
      <w:pPr>
        <w:pStyle w:val="ZLITPKTzmpktliter"/>
      </w:pPr>
      <w:r>
        <w:t>4)</w:t>
      </w:r>
      <w:r w:rsidR="004C7514">
        <w:tab/>
      </w:r>
      <w:r>
        <w:t>informację</w:t>
      </w:r>
      <w:r w:rsidR="009B6348">
        <w:t>,</w:t>
      </w:r>
      <w:r>
        <w:t xml:space="preserve"> czy</w:t>
      </w:r>
      <w:r w:rsidR="003D65E5">
        <w:t>:</w:t>
      </w:r>
    </w:p>
    <w:p w14:paraId="46CF5837" w14:textId="11F2EEFA" w:rsidR="004B6CCB" w:rsidRDefault="003D65E5" w:rsidP="009B0CA4">
      <w:pPr>
        <w:pStyle w:val="ZLITLITwPKTzmlitwpktliter"/>
      </w:pPr>
      <w:r>
        <w:t>a)</w:t>
      </w:r>
      <w:r w:rsidR="0089576D">
        <w:tab/>
      </w:r>
      <w:r w:rsidR="004B6CCB">
        <w:t xml:space="preserve">podmiot, na rzecz którego </w:t>
      </w:r>
      <w:r w:rsidR="009B6348">
        <w:t xml:space="preserve">jest </w:t>
      </w:r>
      <w:r w:rsidR="004B6CCB">
        <w:t>dokonywane umorzenie</w:t>
      </w:r>
      <w:r w:rsidR="0059777C">
        <w:t>,</w:t>
      </w:r>
      <w:r w:rsidR="004B6CCB">
        <w:t xml:space="preserve"> jest przedsiębiorstwem energetycznym czy odbiorcą końcowym</w:t>
      </w:r>
      <w:r>
        <w:t>,</w:t>
      </w:r>
    </w:p>
    <w:p w14:paraId="1B7820D5" w14:textId="4C19B98D" w:rsidR="004B6CCB" w:rsidRDefault="003D65E5" w:rsidP="009B0CA4">
      <w:pPr>
        <w:pStyle w:val="ZLITLITwPKTzmlitwpktliter"/>
      </w:pPr>
      <w:r>
        <w:t>b</w:t>
      </w:r>
      <w:r w:rsidR="0089576D">
        <w:t>)</w:t>
      </w:r>
      <w:r w:rsidR="0089576D">
        <w:tab/>
      </w:r>
      <w:r w:rsidR="004B6CCB">
        <w:t xml:space="preserve">umorzenie jest dokonywane w celu przeprowadzenia konwersji energetycznej, o której mowa w art. 120 ust. </w:t>
      </w:r>
      <w:r w:rsidR="00B45713">
        <w:t>7</w:t>
      </w:r>
      <w:r w:rsidR="004B6CCB">
        <w:t>.</w:t>
      </w:r>
    </w:p>
    <w:p w14:paraId="6A903F9A" w14:textId="4AE1E938" w:rsidR="004B6CCB" w:rsidRDefault="004B6CCB" w:rsidP="00DC251E">
      <w:pPr>
        <w:pStyle w:val="ZLITUSTzmustliter"/>
      </w:pPr>
      <w:r>
        <w:t>7. Podmiot, o którym mowa w art. 124 ust. 1</w:t>
      </w:r>
      <w:r w:rsidR="00A437C7">
        <w:t>,</w:t>
      </w:r>
      <w:r>
        <w:t xml:space="preserve"> publikuje roczny bilans umorzonych gwarancji pochodzenia </w:t>
      </w:r>
      <w:r w:rsidR="007A5C7A">
        <w:t xml:space="preserve">w terminie </w:t>
      </w:r>
      <w:r>
        <w:t xml:space="preserve">do dnia 30 kwietnia roku następującego po roku, którego dotyczy bilans. Bilans </w:t>
      </w:r>
      <w:r w:rsidR="004247C6">
        <w:t xml:space="preserve">jest </w:t>
      </w:r>
      <w:r>
        <w:t xml:space="preserve">sporządzany zgodnie z </w:t>
      </w:r>
      <w:r w:rsidR="00B80690">
        <w:t>normą</w:t>
      </w:r>
      <w:r w:rsidR="00A437C7" w:rsidRPr="00A437C7">
        <w:t xml:space="preserve"> </w:t>
      </w:r>
      <w:r>
        <w:t>CEN–EN 16325.</w:t>
      </w:r>
    </w:p>
    <w:p w14:paraId="7DC68325" w14:textId="427B3E07" w:rsidR="00730304" w:rsidRDefault="004B6CCB" w:rsidP="004C7514">
      <w:pPr>
        <w:pStyle w:val="ZLITUSTzmustliter"/>
      </w:pPr>
      <w:r>
        <w:t>8. Umorzone gwarancje pochodzenia dotyczące rodzajów lub nośników pierwotnych energii mających podlegać procesowi konwersji energetycznej,</w:t>
      </w:r>
      <w:r w:rsidR="00F432BD">
        <w:t xml:space="preserve"> </w:t>
      </w:r>
      <w:r>
        <w:t>o</w:t>
      </w:r>
      <w:r w:rsidR="008D734B">
        <w:t> </w:t>
      </w:r>
      <w:r>
        <w:t>któr</w:t>
      </w:r>
      <w:r w:rsidR="00F41ED3">
        <w:t xml:space="preserve">ym </w:t>
      </w:r>
      <w:r>
        <w:t xml:space="preserve">mowa w art. 120 ust. </w:t>
      </w:r>
      <w:r w:rsidR="00F41ED3">
        <w:t>7</w:t>
      </w:r>
      <w:r>
        <w:t>, nie są uwzględniane w bilansie, o którym mowa w ust.</w:t>
      </w:r>
      <w:r w:rsidR="008D734B">
        <w:t> </w:t>
      </w:r>
      <w:r>
        <w:t>7.</w:t>
      </w:r>
      <w:r w:rsidR="00112809">
        <w:t>”</w:t>
      </w:r>
      <w:r w:rsidR="00730304" w:rsidRPr="00730304">
        <w:t>;</w:t>
      </w:r>
    </w:p>
    <w:p w14:paraId="7AA2B8BA" w14:textId="79E0CA11" w:rsidR="004B6CCB" w:rsidRDefault="004C7514" w:rsidP="00DC251E">
      <w:pPr>
        <w:pStyle w:val="PKTpunkt"/>
      </w:pPr>
      <w:r>
        <w:t>105</w:t>
      </w:r>
      <w:r w:rsidR="0089576D">
        <w:t>)</w:t>
      </w:r>
      <w:r w:rsidR="00A52FFF">
        <w:tab/>
      </w:r>
      <w:r w:rsidR="004B6CCB">
        <w:t>w art. 125</w:t>
      </w:r>
      <w:r w:rsidR="00670E43">
        <w:t xml:space="preserve"> w ust. 1 w pkt 1 skreśla się wyrazy „</w:t>
      </w:r>
      <w:r w:rsidR="00670E43" w:rsidRPr="00670E43">
        <w:t>operatorowi systemu dystrybucyjnego elektroenergetycznego lub operatorowi systemu przesyłowego elektroenergetycznego</w:t>
      </w:r>
      <w:r w:rsidR="00670E43">
        <w:t>”;</w:t>
      </w:r>
    </w:p>
    <w:p w14:paraId="1AED568F" w14:textId="5C1E0E6F" w:rsidR="004B6CCB" w:rsidRDefault="004C7514" w:rsidP="004C7514">
      <w:pPr>
        <w:pStyle w:val="PKTpunkt"/>
        <w:keepNext/>
      </w:pPr>
      <w:r>
        <w:t>106</w:t>
      </w:r>
      <w:r w:rsidR="0089576D">
        <w:t>)</w:t>
      </w:r>
      <w:r w:rsidR="0089576D">
        <w:tab/>
      </w:r>
      <w:r w:rsidR="007A5C7A">
        <w:t>w rozdziale 5</w:t>
      </w:r>
      <w:r w:rsidR="00A52FFF">
        <w:tab/>
      </w:r>
      <w:r w:rsidR="004B6CCB">
        <w:t>po art. 125 dodaje się art. 125a</w:t>
      </w:r>
      <w:r w:rsidR="005A5FF4">
        <w:t xml:space="preserve"> i </w:t>
      </w:r>
      <w:r w:rsidR="007A5C7A">
        <w:t xml:space="preserve">art. </w:t>
      </w:r>
      <w:r w:rsidR="005A5FF4">
        <w:t>125b</w:t>
      </w:r>
      <w:r w:rsidR="004B6CCB">
        <w:t xml:space="preserve"> w brzmieniu:</w:t>
      </w:r>
    </w:p>
    <w:p w14:paraId="10E04C03" w14:textId="783DC1EC" w:rsidR="004B6CCB" w:rsidRDefault="003D67AB" w:rsidP="00A437C7">
      <w:pPr>
        <w:pStyle w:val="ZARTzmartartykuempunktem"/>
      </w:pPr>
      <w:r>
        <w:t>„</w:t>
      </w:r>
      <w:r w:rsidR="004B6CCB">
        <w:t>Art. 125a.</w:t>
      </w:r>
      <w:r w:rsidR="00DC251E">
        <w:t xml:space="preserve"> </w:t>
      </w:r>
      <w:r w:rsidR="004B6CCB">
        <w:t>1. Podmiot, o którym mowa w art. 124 ust. 1</w:t>
      </w:r>
      <w:r w:rsidR="00A24EA2">
        <w:t>,</w:t>
      </w:r>
      <w:r w:rsidR="004B6CCB">
        <w:t xml:space="preserve"> opracowuje i publikuje informację o rocznym </w:t>
      </w:r>
      <w:proofErr w:type="spellStart"/>
      <w:r w:rsidR="004B6CCB">
        <w:t>miksie</w:t>
      </w:r>
      <w:proofErr w:type="spellEnd"/>
      <w:r w:rsidR="004B6CCB">
        <w:t xml:space="preserve"> </w:t>
      </w:r>
      <w:r w:rsidR="005E1C98">
        <w:t>energii resztkowej</w:t>
      </w:r>
      <w:r w:rsidR="004B6CCB">
        <w:t xml:space="preserve"> rozumianym jako energia elektryczna wytworzona i wprowadzona do sieci dystrybucyjnej lub</w:t>
      </w:r>
      <w:r w:rsidR="007A5C7A">
        <w:t xml:space="preserve"> sieci</w:t>
      </w:r>
      <w:r w:rsidR="004B6CCB">
        <w:t xml:space="preserve"> przesyłowej</w:t>
      </w:r>
      <w:r w:rsidR="007A5C7A">
        <w:t>,</w:t>
      </w:r>
      <w:r w:rsidR="004B6CCB">
        <w:t xml:space="preserve"> lub za pomocą linii bezpośredniej w rozumieniu art. 3 pkt 11f ustawy – Prawo energetyczne w danym roku rozliczeniowym trwającym od dnia 1 kwietnia do dnia 31 marca roku nas</w:t>
      </w:r>
      <w:r w:rsidR="005E1C98">
        <w:t>t</w:t>
      </w:r>
      <w:r w:rsidR="004B6CCB">
        <w:t>ępnego, z</w:t>
      </w:r>
      <w:r w:rsidR="004C7514">
        <w:t> </w:t>
      </w:r>
      <w:r w:rsidR="004B6CCB">
        <w:t>uwzględnieniem przepływów rzeczywistych z poszczególnych krajów, pomniejszona o energię, dla której umorzono gwarancje pochodzenia</w:t>
      </w:r>
      <w:r w:rsidR="000B77DA">
        <w:t>,</w:t>
      </w:r>
      <w:r w:rsidR="004B6CCB">
        <w:t xml:space="preserve"> w terminie do dnia 30 czerwca roku następującego po roku, którego dotyczy </w:t>
      </w:r>
      <w:proofErr w:type="spellStart"/>
      <w:r w:rsidR="004B6CCB">
        <w:t>miks</w:t>
      </w:r>
      <w:proofErr w:type="spellEnd"/>
      <w:r w:rsidR="004B6CCB">
        <w:t xml:space="preserve"> </w:t>
      </w:r>
      <w:r w:rsidR="005E1C98">
        <w:t xml:space="preserve">energii </w:t>
      </w:r>
      <w:r w:rsidR="004B6CCB">
        <w:t>resztkow</w:t>
      </w:r>
      <w:r w:rsidR="005E1C98">
        <w:t>ej</w:t>
      </w:r>
      <w:r w:rsidR="004B6CCB">
        <w:t>. Informacja, o której mowa w zdaniu pierwszym</w:t>
      </w:r>
      <w:r w:rsidR="000B77DA">
        <w:t>,</w:t>
      </w:r>
      <w:r w:rsidR="004B6CCB">
        <w:t xml:space="preserve"> </w:t>
      </w:r>
      <w:r w:rsidR="007A5C7A">
        <w:t xml:space="preserve">jest </w:t>
      </w:r>
      <w:r w:rsidR="004B6CCB">
        <w:t>sporządzana zgodnie z</w:t>
      </w:r>
      <w:r w:rsidR="00A437C7">
        <w:t xml:space="preserve"> </w:t>
      </w:r>
      <w:r w:rsidR="00B80690">
        <w:t>normą</w:t>
      </w:r>
      <w:r w:rsidR="00A437C7">
        <w:t xml:space="preserve"> </w:t>
      </w:r>
      <w:r w:rsidR="004B6CCB">
        <w:t>CEN–EN 16325.</w:t>
      </w:r>
    </w:p>
    <w:p w14:paraId="07D0BCE0" w14:textId="5CC00F12" w:rsidR="004B6CCB" w:rsidRDefault="004B6CCB" w:rsidP="00DC251E">
      <w:pPr>
        <w:pStyle w:val="ZUSTzmustartykuempunktem"/>
      </w:pPr>
      <w:r>
        <w:t>2. Operator systemu przesyłowego</w:t>
      </w:r>
      <w:r w:rsidR="009C68CB">
        <w:t>,</w:t>
      </w:r>
      <w:r>
        <w:t xml:space="preserve"> a w przypadku korzystania z linii bezpośredniej </w:t>
      </w:r>
      <w:r w:rsidR="007A5C7A">
        <w:t xml:space="preserve">w rozumieniu </w:t>
      </w:r>
      <w:r>
        <w:t>art. 3 pkt 11f ustawy</w:t>
      </w:r>
      <w:r w:rsidR="007A5C7A">
        <w:t xml:space="preserve"> </w:t>
      </w:r>
      <w:r w:rsidR="002445A1">
        <w:t xml:space="preserve">– </w:t>
      </w:r>
      <w:r w:rsidR="007A5C7A">
        <w:t>Prawo energetyczne</w:t>
      </w:r>
      <w:r w:rsidR="008111A7">
        <w:t>,</w:t>
      </w:r>
      <w:r>
        <w:t xml:space="preserve"> Prezes URE, przekazują podmiotowi, o którym mowa w art. 124 ust. 1, w związku z realizacją przez ten podmiot obowiązku, o którym mowa w ust. 1</w:t>
      </w:r>
      <w:r w:rsidR="004C5A3D">
        <w:t>,</w:t>
      </w:r>
      <w:r>
        <w:t xml:space="preserve"> informację o ilości energii elektrycznej, wyrażonej w MWh</w:t>
      </w:r>
      <w:r w:rsidR="00DC251E">
        <w:t>:</w:t>
      </w:r>
    </w:p>
    <w:p w14:paraId="6DEA902D" w14:textId="2A116EBE" w:rsidR="004B6CCB" w:rsidRDefault="00A24EA2" w:rsidP="004C7514">
      <w:pPr>
        <w:pStyle w:val="ZPKTzmpktartykuempunktem"/>
      </w:pPr>
      <w:r>
        <w:t>1</w:t>
      </w:r>
      <w:r w:rsidR="004B6CCB">
        <w:t xml:space="preserve">) </w:t>
      </w:r>
      <w:r w:rsidR="004C5A3D">
        <w:tab/>
      </w:r>
      <w:r w:rsidR="004B6CCB">
        <w:t xml:space="preserve">wytworzonej i wprowadzonej do sieci dystrybucyjnej lub </w:t>
      </w:r>
      <w:r w:rsidR="007827BF">
        <w:t xml:space="preserve">sieci </w:t>
      </w:r>
      <w:r w:rsidR="004B6CCB">
        <w:t>przesyłowej</w:t>
      </w:r>
      <w:r w:rsidR="007827BF">
        <w:t>,</w:t>
      </w:r>
      <w:r w:rsidR="004B6CCB">
        <w:t xml:space="preserve"> lub dostarczonej za pomocą linii bezpośredniej w rozumieniu art. 3 pkt 11f ustawy – Prawo energetyczne</w:t>
      </w:r>
      <w:r w:rsidR="00FC29C6">
        <w:t>,</w:t>
      </w:r>
    </w:p>
    <w:p w14:paraId="5AA9EE08" w14:textId="20394F93" w:rsidR="004B6CCB" w:rsidRDefault="00A24EA2" w:rsidP="004C7514">
      <w:pPr>
        <w:pStyle w:val="ZPKTzmpktartykuempunktem"/>
      </w:pPr>
      <w:r>
        <w:t>2</w:t>
      </w:r>
      <w:r w:rsidR="004B6CCB">
        <w:t>)</w:t>
      </w:r>
      <w:r w:rsidR="004C5A3D">
        <w:tab/>
      </w:r>
      <w:r w:rsidR="004B6CCB">
        <w:t>importowanej netto w związku z przepływami rzeczywistymi z poszczególnych krajów, z uwzględnieniem miksu energetycznego tych krajów</w:t>
      </w:r>
      <w:r w:rsidR="00FC29C6">
        <w:t>,</w:t>
      </w:r>
    </w:p>
    <w:p w14:paraId="441D8119" w14:textId="6315F4F0" w:rsidR="004B6CCB" w:rsidRDefault="00A24EA2" w:rsidP="004C7514">
      <w:pPr>
        <w:pStyle w:val="ZPKTzmpktartykuempunktem"/>
      </w:pPr>
      <w:r>
        <w:t>3</w:t>
      </w:r>
      <w:r w:rsidR="004B6CCB">
        <w:t xml:space="preserve">) </w:t>
      </w:r>
      <w:r w:rsidR="004C5A3D">
        <w:tab/>
      </w:r>
      <w:r w:rsidR="004B6CCB">
        <w:t xml:space="preserve">eksportowanej netto w związku </w:t>
      </w:r>
      <w:r w:rsidR="008111A7">
        <w:t xml:space="preserve">z </w:t>
      </w:r>
      <w:r w:rsidR="004B6CCB">
        <w:t>przepływami rzeczywistymi do poszczególnych krajów</w:t>
      </w:r>
    </w:p>
    <w:p w14:paraId="3AEE6DE8" w14:textId="7F018D01" w:rsidR="004B6CCB" w:rsidRPr="00DC251E" w:rsidRDefault="008111A7" w:rsidP="004C7514">
      <w:pPr>
        <w:pStyle w:val="ZCZWSPPKTzmczciwsppktartykuempunktem"/>
      </w:pPr>
      <w:r>
        <w:t>–</w:t>
      </w:r>
      <w:r w:rsidR="004B6CCB" w:rsidRPr="00DC251E">
        <w:t xml:space="preserve"> w terminie do dnia 30 kwietnia roku następującego po roku, którego dotyczy ten obowiązek.</w:t>
      </w:r>
    </w:p>
    <w:p w14:paraId="67FB1E3E" w14:textId="5C92F14C" w:rsidR="004B6CCB" w:rsidRDefault="006C0C3E" w:rsidP="00143DC3">
      <w:pPr>
        <w:pStyle w:val="ZUSTzmustartykuempunktem"/>
      </w:pPr>
      <w:r>
        <w:t>3</w:t>
      </w:r>
      <w:r w:rsidR="004B6CCB">
        <w:t xml:space="preserve">. </w:t>
      </w:r>
      <w:proofErr w:type="spellStart"/>
      <w:r w:rsidR="004B6CCB">
        <w:t>Miks</w:t>
      </w:r>
      <w:proofErr w:type="spellEnd"/>
      <w:r w:rsidR="004B6CCB">
        <w:t xml:space="preserve"> </w:t>
      </w:r>
      <w:r w:rsidR="005E1C98">
        <w:t xml:space="preserve">energii </w:t>
      </w:r>
      <w:r w:rsidR="004B6CCB">
        <w:t>resztkow</w:t>
      </w:r>
      <w:r w:rsidR="005E1C98">
        <w:t>ej</w:t>
      </w:r>
      <w:r w:rsidR="004B6CCB">
        <w:t xml:space="preserve"> oblicza się według wzoru:</w:t>
      </w:r>
    </w:p>
    <w:p w14:paraId="27C41CDF" w14:textId="7A8930EC" w:rsidR="004B6CCB" w:rsidRPr="004A58BD" w:rsidRDefault="004B6CCB" w:rsidP="0089576D">
      <w:pPr>
        <w:pStyle w:val="ZWMATFIZCHEMzmwzorumatfizlubchemartykuempunktem"/>
      </w:pPr>
      <w:r w:rsidRPr="004A58BD">
        <w:t>M</w:t>
      </w:r>
      <w:r w:rsidR="00245317" w:rsidRPr="004A58BD">
        <w:t>e</w:t>
      </w:r>
      <w:r w:rsidRPr="004A58BD">
        <w:t xml:space="preserve">r = (Pen + </w:t>
      </w:r>
      <w:proofErr w:type="spellStart"/>
      <w:r w:rsidRPr="004A58BD">
        <w:t>Ien</w:t>
      </w:r>
      <w:proofErr w:type="spellEnd"/>
      <w:r w:rsidRPr="004A58BD">
        <w:t xml:space="preserve"> + </w:t>
      </w:r>
      <w:proofErr w:type="spellStart"/>
      <w:r w:rsidRPr="004A58BD">
        <w:t>Igp</w:t>
      </w:r>
      <w:proofErr w:type="spellEnd"/>
      <w:r w:rsidRPr="004A58BD">
        <w:t xml:space="preserve"> – </w:t>
      </w:r>
      <w:proofErr w:type="spellStart"/>
      <w:r w:rsidRPr="004A58BD">
        <w:t>Egp</w:t>
      </w:r>
      <w:proofErr w:type="spellEnd"/>
      <w:r w:rsidRPr="004A58BD">
        <w:t xml:space="preserve"> – </w:t>
      </w:r>
      <w:proofErr w:type="spellStart"/>
      <w:r w:rsidRPr="004A58BD">
        <w:t>Ugp</w:t>
      </w:r>
      <w:proofErr w:type="spellEnd"/>
      <w:r w:rsidRPr="004A58BD">
        <w:t xml:space="preserve">) </w:t>
      </w:r>
      <w:r w:rsidR="008111A7" w:rsidRPr="004A58BD">
        <w:t>–</w:t>
      </w:r>
      <w:r w:rsidRPr="004A58BD">
        <w:t xml:space="preserve"> </w:t>
      </w:r>
      <w:proofErr w:type="spellStart"/>
      <w:r w:rsidRPr="004A58BD">
        <w:t>Een</w:t>
      </w:r>
      <w:proofErr w:type="spellEnd"/>
      <w:r w:rsidR="00144292" w:rsidRPr="004A58BD">
        <w:t>,</w:t>
      </w:r>
    </w:p>
    <w:p w14:paraId="29946384" w14:textId="77777777" w:rsidR="004B6CCB" w:rsidRPr="003F5A98" w:rsidRDefault="004B6CCB" w:rsidP="0089576D">
      <w:pPr>
        <w:pStyle w:val="ZLEGWMATFIZCHEMzmlegendywzorumatfizlubchemartykuempunktem"/>
      </w:pPr>
      <w:r w:rsidRPr="003F5A98">
        <w:t>gdzie poszczególne symbole oznaczają:</w:t>
      </w:r>
    </w:p>
    <w:p w14:paraId="3CBA83E3" w14:textId="26BE0F82" w:rsidR="004B6CCB" w:rsidRPr="003F5A98" w:rsidRDefault="004B6CCB" w:rsidP="0089576D">
      <w:pPr>
        <w:pStyle w:val="ZLEGWMATFIZCHEMzmlegendywzorumatfizlubchemartykuempunktem"/>
      </w:pPr>
      <w:r w:rsidRPr="003F5A98">
        <w:t>M</w:t>
      </w:r>
      <w:r w:rsidR="00245317">
        <w:t>e</w:t>
      </w:r>
      <w:r w:rsidRPr="003F5A98">
        <w:t>r –</w:t>
      </w:r>
      <w:r w:rsidR="0089576D">
        <w:tab/>
      </w:r>
      <w:proofErr w:type="spellStart"/>
      <w:r w:rsidRPr="003F5A98">
        <w:t>miks</w:t>
      </w:r>
      <w:proofErr w:type="spellEnd"/>
      <w:r w:rsidRPr="003F5A98">
        <w:t xml:space="preserve"> </w:t>
      </w:r>
      <w:r w:rsidR="005E1C98">
        <w:t xml:space="preserve">energii </w:t>
      </w:r>
      <w:r w:rsidRPr="003F5A98">
        <w:t>resztkow</w:t>
      </w:r>
      <w:r w:rsidR="005E1C98">
        <w:t>ej</w:t>
      </w:r>
      <w:r w:rsidR="00144292">
        <w:t>, wyrażony w MWh,</w:t>
      </w:r>
    </w:p>
    <w:p w14:paraId="5A627980" w14:textId="308654CA" w:rsidR="004B6CCB" w:rsidRPr="003F5A98" w:rsidRDefault="0089576D" w:rsidP="0089576D">
      <w:pPr>
        <w:pStyle w:val="ZLEGWMATFIZCHEMzmlegendywzorumatfizlubchemartykuempunktem"/>
      </w:pPr>
      <w:r>
        <w:t>Pen –</w:t>
      </w:r>
      <w:r>
        <w:tab/>
      </w:r>
      <w:r w:rsidR="004B6CCB" w:rsidRPr="003F5A98">
        <w:t xml:space="preserve">ilość energii elektrycznej, </w:t>
      </w:r>
      <w:r w:rsidR="00144292" w:rsidRPr="003F5A98">
        <w:t>wytworzone</w:t>
      </w:r>
      <w:r w:rsidR="00144292">
        <w:t>j</w:t>
      </w:r>
      <w:r w:rsidR="004B6CCB" w:rsidRPr="003F5A98">
        <w:t xml:space="preserve"> i wprowadzonej do sieci dystrybucyjnej lub </w:t>
      </w:r>
      <w:r w:rsidR="00144292">
        <w:t xml:space="preserve">sieci </w:t>
      </w:r>
      <w:r w:rsidR="004B6CCB" w:rsidRPr="003F5A98">
        <w:t>przesyłowej</w:t>
      </w:r>
      <w:r w:rsidR="00144292">
        <w:t>,</w:t>
      </w:r>
      <w:r w:rsidR="004B6CCB" w:rsidRPr="003F5A98">
        <w:t xml:space="preserve"> lub dostarczonej za pomocą linii bezpośredniej w rozumieniu art.</w:t>
      </w:r>
      <w:r w:rsidR="004C7514">
        <w:t> </w:t>
      </w:r>
      <w:r w:rsidR="004B6CCB" w:rsidRPr="003F5A98">
        <w:t>3 pkt 11f ustawy – Prawo energetyczne, w danym roku</w:t>
      </w:r>
      <w:r w:rsidR="00144292">
        <w:t>,</w:t>
      </w:r>
      <w:r w:rsidR="00144292" w:rsidRPr="00144292">
        <w:t xml:space="preserve"> </w:t>
      </w:r>
      <w:r w:rsidR="00144292" w:rsidRPr="003F5A98">
        <w:t>wyrażoną w MWh</w:t>
      </w:r>
      <w:r w:rsidR="004B6CCB" w:rsidRPr="003F5A98">
        <w:t>,</w:t>
      </w:r>
    </w:p>
    <w:p w14:paraId="0EDBFBC5" w14:textId="60835189" w:rsidR="004B6CCB" w:rsidRPr="003F5A98" w:rsidRDefault="0089576D" w:rsidP="0089576D">
      <w:pPr>
        <w:pStyle w:val="ZLEGWMATFIZCHEMzmlegendywzorumatfizlubchemartykuempunktem"/>
      </w:pPr>
      <w:proofErr w:type="spellStart"/>
      <w:r>
        <w:t>Ien</w:t>
      </w:r>
      <w:proofErr w:type="spellEnd"/>
      <w:r>
        <w:t xml:space="preserve"> –</w:t>
      </w:r>
      <w:r>
        <w:tab/>
      </w:r>
      <w:r w:rsidR="004B6CCB" w:rsidRPr="003F5A98">
        <w:t>ilość energii elektrycznej importowanej netto w związku z przepływami rzeczywistymi z poszczególnych krajów, z uwzględnieniem miksu energetycznego tych krajów,</w:t>
      </w:r>
      <w:r w:rsidR="00144292" w:rsidRPr="00144292">
        <w:t xml:space="preserve"> </w:t>
      </w:r>
      <w:r w:rsidR="00144292" w:rsidRPr="003F5A98">
        <w:t>wyrażoną w MWh,</w:t>
      </w:r>
    </w:p>
    <w:p w14:paraId="285666FF" w14:textId="1B6FE322" w:rsidR="004B6CCB" w:rsidRPr="003F5A98" w:rsidRDefault="0089576D" w:rsidP="0089576D">
      <w:pPr>
        <w:pStyle w:val="ZLEGWMATFIZCHEMzmlegendywzorumatfizlubchemartykuempunktem"/>
      </w:pPr>
      <w:proofErr w:type="spellStart"/>
      <w:r>
        <w:t>Igp</w:t>
      </w:r>
      <w:proofErr w:type="spellEnd"/>
      <w:r>
        <w:t xml:space="preserve"> –</w:t>
      </w:r>
      <w:r>
        <w:tab/>
      </w:r>
      <w:r w:rsidR="004B6CCB" w:rsidRPr="003F5A98">
        <w:t>ilość energii elektrycznej dla której gwarancje pochodzenia zostały uznane zgodnie z art. 123 ust. 1,</w:t>
      </w:r>
      <w:r w:rsidR="00144292" w:rsidRPr="00144292">
        <w:t xml:space="preserve"> </w:t>
      </w:r>
      <w:r w:rsidR="00144292" w:rsidRPr="003F5A98">
        <w:t>wyrażoną w MWh,</w:t>
      </w:r>
    </w:p>
    <w:p w14:paraId="15BA017B" w14:textId="53AAC008" w:rsidR="004B6CCB" w:rsidRPr="003F5A98" w:rsidRDefault="0089576D" w:rsidP="0089576D">
      <w:pPr>
        <w:pStyle w:val="ZLEGWMATFIZCHEMzmlegendywzorumatfizlubchemartykuempunktem"/>
      </w:pPr>
      <w:proofErr w:type="spellStart"/>
      <w:r>
        <w:t>Egp</w:t>
      </w:r>
      <w:proofErr w:type="spellEnd"/>
      <w:r>
        <w:t xml:space="preserve"> –</w:t>
      </w:r>
      <w:r>
        <w:tab/>
      </w:r>
      <w:r w:rsidR="004B6CCB" w:rsidRPr="003F5A98">
        <w:t>ilość energii elektrycznej, dla której gwarancje pochodzenia</w:t>
      </w:r>
      <w:r w:rsidR="00F432BD" w:rsidRPr="003F5A98">
        <w:t xml:space="preserve"> </w:t>
      </w:r>
      <w:r w:rsidR="004B6CCB" w:rsidRPr="003F5A98">
        <w:t xml:space="preserve">wydane na podstawie art. 122 ust. 2 zostały uznane w innych </w:t>
      </w:r>
      <w:r w:rsidR="00144292">
        <w:t>krajach</w:t>
      </w:r>
      <w:r w:rsidR="004B6CCB" w:rsidRPr="003F5A98">
        <w:t>,</w:t>
      </w:r>
      <w:r w:rsidR="00144292" w:rsidRPr="00144292">
        <w:t xml:space="preserve"> </w:t>
      </w:r>
      <w:r w:rsidR="00144292" w:rsidRPr="003F5A98">
        <w:t>wyrażoną w MWh,</w:t>
      </w:r>
    </w:p>
    <w:p w14:paraId="1BD7920B" w14:textId="33D3BAFE" w:rsidR="004B6CCB" w:rsidRPr="003F5A98" w:rsidRDefault="0089576D" w:rsidP="0089576D">
      <w:pPr>
        <w:pStyle w:val="ZLEGWMATFIZCHEMzmlegendywzorumatfizlubchemartykuempunktem"/>
      </w:pPr>
      <w:proofErr w:type="spellStart"/>
      <w:r>
        <w:t>Ugp</w:t>
      </w:r>
      <w:proofErr w:type="spellEnd"/>
      <w:r>
        <w:t xml:space="preserve"> –</w:t>
      </w:r>
      <w:r>
        <w:tab/>
      </w:r>
      <w:r w:rsidR="004B6CCB" w:rsidRPr="003F5A98">
        <w:t>ilość energii elektrycznej, dla której gwarancje pochodzenia zostały umorzone na podstawie art. 124a,</w:t>
      </w:r>
      <w:r w:rsidR="00144292" w:rsidRPr="00144292">
        <w:t xml:space="preserve"> </w:t>
      </w:r>
      <w:r w:rsidR="00144292" w:rsidRPr="003F5A98">
        <w:t>wyrażoną w MWh,</w:t>
      </w:r>
    </w:p>
    <w:p w14:paraId="380A78FA" w14:textId="0BD2A978" w:rsidR="004B6CCB" w:rsidRPr="003F5A98" w:rsidRDefault="0089576D" w:rsidP="0089576D">
      <w:pPr>
        <w:pStyle w:val="ZLEGWMATFIZCHEMzmlegendywzorumatfizlubchemartykuempunktem"/>
      </w:pPr>
      <w:proofErr w:type="spellStart"/>
      <w:r>
        <w:t>Een</w:t>
      </w:r>
      <w:proofErr w:type="spellEnd"/>
      <w:r>
        <w:t xml:space="preserve"> –</w:t>
      </w:r>
      <w:r>
        <w:tab/>
      </w:r>
      <w:r w:rsidR="004B6CCB" w:rsidRPr="003F5A98">
        <w:t xml:space="preserve">ilość energii elektrycznej eksportowanej netto w związku </w:t>
      </w:r>
      <w:r w:rsidR="008111A7">
        <w:t xml:space="preserve">z </w:t>
      </w:r>
      <w:r w:rsidR="004B6CCB" w:rsidRPr="003F5A98">
        <w:t xml:space="preserve">przepływami rzeczywistymi do poszczególnych krajów, </w:t>
      </w:r>
      <w:r w:rsidR="00144292" w:rsidRPr="003F5A98">
        <w:t xml:space="preserve">wyrażoną w MWh, </w:t>
      </w:r>
      <w:r w:rsidR="004B6CCB" w:rsidRPr="003F5A98">
        <w:t>z uwzględnieniem udziału odnawialnych źródeł energii</w:t>
      </w:r>
      <w:r w:rsidR="00B240DE">
        <w:t>,</w:t>
      </w:r>
      <w:r w:rsidR="004B6CCB" w:rsidRPr="003F5A98">
        <w:t xml:space="preserve"> </w:t>
      </w:r>
      <w:r w:rsidR="00B240DE" w:rsidRPr="003F5A98">
        <w:t>obliczon</w:t>
      </w:r>
      <w:r w:rsidR="00B240DE">
        <w:t>ą</w:t>
      </w:r>
      <w:r w:rsidR="00B240DE" w:rsidRPr="003F5A98">
        <w:t xml:space="preserve"> </w:t>
      </w:r>
      <w:r w:rsidR="004C7514">
        <w:t xml:space="preserve">według </w:t>
      </w:r>
      <w:r w:rsidR="004B6CCB" w:rsidRPr="003F5A98">
        <w:t>wzor</w:t>
      </w:r>
      <w:r w:rsidR="004C7514">
        <w:t>u</w:t>
      </w:r>
      <w:r w:rsidR="00144292">
        <w:t>:</w:t>
      </w:r>
    </w:p>
    <w:p w14:paraId="2291F5DB" w14:textId="77777777" w:rsidR="00A800D3" w:rsidRPr="0089576D" w:rsidRDefault="00A800D3" w:rsidP="0089576D">
      <w:pPr>
        <w:pStyle w:val="ZWMATFIZCHEMzmwzorumatfizlubchemartykuempunktem"/>
      </w:pPr>
      <m:oMath>
        <m:r>
          <m:rPr>
            <m:sty m:val="p"/>
          </m:rPr>
          <w:rPr>
            <w:rFonts w:ascii="Cambria Math" w:hAnsi="Cambria Math"/>
          </w:rPr>
          <m:t xml:space="preserve">Een = Eek × </m:t>
        </m:r>
        <m:f>
          <m:fPr>
            <m:ctrlPr>
              <w:rPr>
                <w:rFonts w:ascii="Cambria Math" w:hAnsi="Cambria Math"/>
                <w:lang w:val="en-US"/>
              </w:rPr>
            </m:ctrlPr>
          </m:fPr>
          <m:num>
            <m:r>
              <m:rPr>
                <m:sty m:val="p"/>
              </m:rPr>
              <w:rPr>
                <w:rFonts w:ascii="Cambria Math" w:hAnsi="Cambria Math"/>
              </w:rPr>
              <m:t>(Pen + Ien + Igp – Egp – Ugp)</m:t>
            </m:r>
          </m:num>
          <m:den>
            <m:r>
              <m:rPr>
                <m:sty m:val="p"/>
              </m:rPr>
              <w:rPr>
                <w:rFonts w:ascii="Cambria Math" w:hAnsi="Cambria Math"/>
              </w:rPr>
              <m:t>(Pen + Ien + Igp)</m:t>
            </m:r>
          </m:den>
        </m:f>
        <m:r>
          <m:rPr>
            <m:sty m:val="p"/>
          </m:rPr>
          <w:rPr>
            <w:rFonts w:ascii="Cambria Math" w:hAnsi="Cambria Math"/>
          </w:rPr>
          <m:t xml:space="preserve"> </m:t>
        </m:r>
      </m:oMath>
      <w:r w:rsidRPr="0089576D">
        <w:t xml:space="preserve">, </w:t>
      </w:r>
    </w:p>
    <w:p w14:paraId="5584D000" w14:textId="6A45C579" w:rsidR="00A800D3" w:rsidRDefault="00A800D3" w:rsidP="0089576D">
      <w:pPr>
        <w:pStyle w:val="ZLEGWMATFIZCHEMzmlegendywzorumatfizlubchemartykuempunktem"/>
        <w:ind w:left="1701" w:firstLine="0"/>
      </w:pPr>
      <w:r>
        <w:t>g</w:t>
      </w:r>
      <w:r w:rsidRPr="00A800D3">
        <w:t>dzie</w:t>
      </w:r>
      <w:r>
        <w:t xml:space="preserve"> symbol</w:t>
      </w:r>
      <w:r w:rsidRPr="00A800D3">
        <w:t xml:space="preserve"> </w:t>
      </w:r>
      <w:proofErr w:type="spellStart"/>
      <w:r w:rsidRPr="00A800D3">
        <w:t>Eek</w:t>
      </w:r>
      <w:proofErr w:type="spellEnd"/>
      <w:r w:rsidRPr="00A800D3">
        <w:t xml:space="preserve"> oznacza ilość energii elektrycznej eksportowanej netto w związku przepływami rzeczywistymi do poszczególnych krajów</w:t>
      </w:r>
      <w:r w:rsidR="001F3BFF">
        <w:t xml:space="preserve">, </w:t>
      </w:r>
      <w:r w:rsidR="001F3BFF" w:rsidRPr="00A800D3">
        <w:t>wyrażoną w MWh</w:t>
      </w:r>
      <w:r>
        <w:t>.</w:t>
      </w:r>
    </w:p>
    <w:p w14:paraId="33E42580" w14:textId="09337242" w:rsidR="00150C92" w:rsidRPr="00D90418" w:rsidRDefault="005A5FF4" w:rsidP="00143DC3">
      <w:pPr>
        <w:pStyle w:val="ZARTzmartartykuempunktem"/>
        <w:keepNext/>
      </w:pPr>
      <w:r w:rsidRPr="00D90418">
        <w:t>Art. 1</w:t>
      </w:r>
      <w:r>
        <w:t xml:space="preserve">25b. </w:t>
      </w:r>
      <w:r w:rsidR="003F022E" w:rsidRPr="003F022E">
        <w:t xml:space="preserve">Określone przez Prezesa URE koszty budowy, utrzymania, rozbudowy i modyfikacji systemu teleinformatycznego służącego realizacji zadań Prezesa URE, o których mowa w niniejszym rozdziale, w tym jego dostosowania do wymagań określonych w normie CEN–EN 16325 i standardów stowarzyszenia </w:t>
      </w:r>
      <w:proofErr w:type="spellStart"/>
      <w:r w:rsidR="003F022E" w:rsidRPr="003F022E">
        <w:t>Association</w:t>
      </w:r>
      <w:proofErr w:type="spellEnd"/>
      <w:r w:rsidR="003F022E" w:rsidRPr="003F022E">
        <w:t xml:space="preserve"> of </w:t>
      </w:r>
      <w:proofErr w:type="spellStart"/>
      <w:r w:rsidR="003F022E" w:rsidRPr="003F022E">
        <w:t>Issuing</w:t>
      </w:r>
      <w:proofErr w:type="spellEnd"/>
      <w:r w:rsidR="003F022E" w:rsidRPr="003F022E">
        <w:t xml:space="preserve"> </w:t>
      </w:r>
      <w:proofErr w:type="spellStart"/>
      <w:r w:rsidR="003F022E" w:rsidRPr="003F022E">
        <w:t>Bodies</w:t>
      </w:r>
      <w:proofErr w:type="spellEnd"/>
      <w:r w:rsidR="003F022E" w:rsidRPr="003F022E">
        <w:t>, pokrywa operator rozliczeń energii odnawialnej, o którym mowa w art.</w:t>
      </w:r>
      <w:r w:rsidR="00143DC3">
        <w:t> </w:t>
      </w:r>
      <w:r w:rsidR="003F022E" w:rsidRPr="003F022E">
        <w:t>106, ze środków opłaty OZE, na podstawie dyspozycji Prezesa URE</w:t>
      </w:r>
      <w:r w:rsidR="003F022E">
        <w:t>.</w:t>
      </w:r>
      <w:r w:rsidR="003D67AB" w:rsidRPr="00D90418">
        <w:t>”</w:t>
      </w:r>
      <w:r w:rsidRPr="00D90418">
        <w:t>;</w:t>
      </w:r>
    </w:p>
    <w:p w14:paraId="60277A11" w14:textId="40FE3ABA" w:rsidR="003E60FD" w:rsidRDefault="00143DC3" w:rsidP="00E645F1">
      <w:pPr>
        <w:pStyle w:val="PKTpunkt"/>
      </w:pPr>
      <w:r>
        <w:t>107</w:t>
      </w:r>
      <w:r w:rsidR="0089576D">
        <w:t>)</w:t>
      </w:r>
      <w:r w:rsidR="0089576D">
        <w:tab/>
      </w:r>
      <w:r w:rsidR="00150C92" w:rsidRPr="00DC114F">
        <w:t>tytuł rozdziału 6 otrzymuje brzmienie:</w:t>
      </w:r>
    </w:p>
    <w:p w14:paraId="05A8F177" w14:textId="6B0F5790" w:rsidR="00143DC3" w:rsidRDefault="003D67AB" w:rsidP="0089576D">
      <w:pPr>
        <w:pStyle w:val="ZROZDZODDZOZNzmoznrozdzoddzartykuempunktem"/>
      </w:pPr>
      <w:r w:rsidRPr="00DC114F">
        <w:t>„</w:t>
      </w:r>
      <w:r w:rsidR="003E60FD">
        <w:t xml:space="preserve">Rozdział 6 </w:t>
      </w:r>
    </w:p>
    <w:p w14:paraId="4E0819AD" w14:textId="58F0174F" w:rsidR="00E645F1" w:rsidRPr="0089576D" w:rsidRDefault="002106B2" w:rsidP="0089576D">
      <w:pPr>
        <w:pStyle w:val="ZROZDZODDZPRZEDMzmprzedmrozdzoddzartykuempunktem"/>
      </w:pPr>
      <w:r w:rsidRPr="0089576D">
        <w:rPr>
          <w:rStyle w:val="Ppogrubienie"/>
          <w:b w:val="0"/>
        </w:rPr>
        <w:t xml:space="preserve">Informacja statystyczna </w:t>
      </w:r>
      <w:r w:rsidR="00150C92" w:rsidRPr="0089576D">
        <w:rPr>
          <w:rStyle w:val="Ppogrubienie"/>
          <w:b w:val="0"/>
        </w:rPr>
        <w:t>w zakresie energii ze źródeł odnawialnych</w:t>
      </w:r>
      <w:r w:rsidR="003D67AB" w:rsidRPr="0089576D">
        <w:t>”</w:t>
      </w:r>
      <w:r w:rsidR="00150C92" w:rsidRPr="0089576D">
        <w:t>;</w:t>
      </w:r>
    </w:p>
    <w:p w14:paraId="4BC13531" w14:textId="0E486129" w:rsidR="00094A70" w:rsidRDefault="00143DC3" w:rsidP="00A43DFB">
      <w:pPr>
        <w:pStyle w:val="PKTpunkt"/>
      </w:pPr>
      <w:r>
        <w:t>108</w:t>
      </w:r>
      <w:r w:rsidR="00150C92" w:rsidRPr="00150C92">
        <w:t>)</w:t>
      </w:r>
      <w:r w:rsidR="00094A70">
        <w:tab/>
      </w:r>
      <w:r w:rsidR="002106B2">
        <w:t xml:space="preserve">uchyla się art. 126 i </w:t>
      </w:r>
      <w:r w:rsidR="001D4768">
        <w:t xml:space="preserve">art. </w:t>
      </w:r>
      <w:r w:rsidR="002106B2">
        <w:t>127</w:t>
      </w:r>
      <w:r w:rsidR="00094A70">
        <w:t>;</w:t>
      </w:r>
    </w:p>
    <w:p w14:paraId="7E3FBE99" w14:textId="09C41AC5" w:rsidR="004C5053" w:rsidRDefault="00143DC3" w:rsidP="00143DC3">
      <w:pPr>
        <w:pStyle w:val="PKTpunkt"/>
        <w:keepNext/>
      </w:pPr>
      <w:r>
        <w:t>109</w:t>
      </w:r>
      <w:r w:rsidR="00094A70">
        <w:t>)</w:t>
      </w:r>
      <w:r w:rsidR="00094A70">
        <w:tab/>
        <w:t xml:space="preserve">po art. 127 </w:t>
      </w:r>
      <w:r w:rsidR="004C5053">
        <w:t>dodaje się art. 127a</w:t>
      </w:r>
      <w:r w:rsidR="00D26458">
        <w:t xml:space="preserve"> i</w:t>
      </w:r>
      <w:r w:rsidR="001D4768">
        <w:t xml:space="preserve"> art. </w:t>
      </w:r>
      <w:r w:rsidR="00890AB8">
        <w:t>127b</w:t>
      </w:r>
      <w:r w:rsidR="004C5053">
        <w:t xml:space="preserve"> w brzmieniu:</w:t>
      </w:r>
    </w:p>
    <w:p w14:paraId="14D25D9B" w14:textId="1CA749AF" w:rsidR="00890AB8" w:rsidRDefault="004C5053" w:rsidP="00E46153">
      <w:pPr>
        <w:pStyle w:val="ZARTzmartartykuempunktem"/>
      </w:pPr>
      <w:r>
        <w:t>„</w:t>
      </w:r>
      <w:r w:rsidR="00B23C26">
        <w:t xml:space="preserve">Art. </w:t>
      </w:r>
      <w:r w:rsidR="00B01736">
        <w:t>127a</w:t>
      </w:r>
      <w:r w:rsidR="00B23C26">
        <w:t>.</w:t>
      </w:r>
      <w:r w:rsidR="00B01736">
        <w:t xml:space="preserve"> </w:t>
      </w:r>
      <w:r>
        <w:t>Krajowy cel w zakresie udziału energii ze źródeł odnawialnych w</w:t>
      </w:r>
      <w:r w:rsidR="00A43DFB">
        <w:t xml:space="preserve"> </w:t>
      </w:r>
      <w:r>
        <w:t xml:space="preserve">końcowym zużyciu energii brutto, zwany dalej </w:t>
      </w:r>
      <w:r w:rsidR="00B23C26">
        <w:t>„</w:t>
      </w:r>
      <w:r>
        <w:t xml:space="preserve">krajowym celem OZE”, określa zintegrowany krajowy plan na rzecz energii i klimatu oraz jego aktualizacja, o których mowa w art. 15ab ustawy – </w:t>
      </w:r>
      <w:r w:rsidR="00B01736">
        <w:t>P</w:t>
      </w:r>
      <w:r>
        <w:t>rawo energetyczne.</w:t>
      </w:r>
    </w:p>
    <w:p w14:paraId="24D6D35E" w14:textId="77777777" w:rsidR="00C97B03" w:rsidRPr="00C97B03" w:rsidRDefault="00C97B03" w:rsidP="00C97B03">
      <w:pPr>
        <w:pStyle w:val="ZARTzmartartykuempunktem"/>
      </w:pPr>
      <w:r w:rsidRPr="00C97B03">
        <w:t>Art. 127b. Działania promujące i ułatwiające rozwój:</w:t>
      </w:r>
    </w:p>
    <w:p w14:paraId="6077963D" w14:textId="105EDBC5" w:rsidR="00C97B03" w:rsidRPr="00C97B03" w:rsidRDefault="00C97B03" w:rsidP="003A4A75">
      <w:pPr>
        <w:pStyle w:val="ZPKTzmpktartykuempunktem"/>
      </w:pPr>
      <w:r>
        <w:t>1</w:t>
      </w:r>
      <w:r w:rsidRPr="00C97B03">
        <w:t>)</w:t>
      </w:r>
      <w:r w:rsidR="003A4A75">
        <w:tab/>
      </w:r>
      <w:r w:rsidR="005C36EB">
        <w:t xml:space="preserve">obywatelskich </w:t>
      </w:r>
      <w:r w:rsidRPr="00C97B03">
        <w:t>społeczności energetycznych</w:t>
      </w:r>
      <w:r>
        <w:t xml:space="preserve"> </w:t>
      </w:r>
      <w:r w:rsidR="005C36EB" w:rsidRPr="00C97B03">
        <w:t xml:space="preserve">prowadzących działalność </w:t>
      </w:r>
      <w:r w:rsidR="005C36EB">
        <w:t>wyłącznie</w:t>
      </w:r>
      <w:r w:rsidR="005C36EB" w:rsidRPr="00C97B03">
        <w:t xml:space="preserve"> w zakresie odnawialnych źródeł energii,</w:t>
      </w:r>
      <w:r w:rsidR="005C36EB">
        <w:t xml:space="preserve"> </w:t>
      </w:r>
      <w:r w:rsidR="005C36EB" w:rsidRPr="00C97B03">
        <w:t>o których mowa w art. 11zi ustawy – Prawo energetyczne</w:t>
      </w:r>
      <w:r w:rsidR="005C36EB">
        <w:t>,</w:t>
      </w:r>
      <w:r w:rsidR="00445DAA">
        <w:t xml:space="preserve"> </w:t>
      </w:r>
    </w:p>
    <w:p w14:paraId="5D003740" w14:textId="13F15B3E" w:rsidR="00C97B03" w:rsidRDefault="00C97B03" w:rsidP="003A4A75">
      <w:pPr>
        <w:pStyle w:val="ZPKTzmpktartykuempunktem"/>
      </w:pPr>
      <w:r>
        <w:t>2</w:t>
      </w:r>
      <w:r w:rsidRPr="00C97B03">
        <w:t>)</w:t>
      </w:r>
      <w:r w:rsidR="003A4A75">
        <w:tab/>
      </w:r>
      <w:r w:rsidRPr="00C97B03">
        <w:t>prosumentów energii odnawialnej, prosumentów zbiorowych energii odnawialnej oraz prosumentów wirtualnych energii odnawialnej</w:t>
      </w:r>
    </w:p>
    <w:p w14:paraId="753CB4A1" w14:textId="0EF159C0" w:rsidR="00C97B03" w:rsidRDefault="008111A7" w:rsidP="00D90418">
      <w:pPr>
        <w:pStyle w:val="ZCZWSPPKTzmczciwsppktartykuempunktem"/>
      </w:pPr>
      <w:r>
        <w:t>–</w:t>
      </w:r>
      <w:r w:rsidR="00C97B03" w:rsidRPr="00C97B03">
        <w:t xml:space="preserve"> </w:t>
      </w:r>
      <w:r w:rsidR="00C97B03">
        <w:t>wykazuje się</w:t>
      </w:r>
      <w:r w:rsidR="00C97B03" w:rsidRPr="00C97B03">
        <w:t xml:space="preserve"> w zintegrowanym krajowym planie na rzecz energii i </w:t>
      </w:r>
      <w:r w:rsidR="00C97B03" w:rsidRPr="00A51593">
        <w:t xml:space="preserve">klimatu </w:t>
      </w:r>
      <w:r w:rsidR="005C36EB">
        <w:rPr>
          <w:bCs w:val="0"/>
        </w:rPr>
        <w:t xml:space="preserve">oraz </w:t>
      </w:r>
      <w:r w:rsidR="00C97B03" w:rsidRPr="00D90418">
        <w:rPr>
          <w:bCs w:val="0"/>
        </w:rPr>
        <w:t xml:space="preserve">jego aktualizacji </w:t>
      </w:r>
      <w:r w:rsidR="00C97B03" w:rsidRPr="00C97B03">
        <w:t>oraz w sprawozdaniach z postępów w dziedzinie energii i klimatu, o których mowa w art. 15ab ustawy – Prawo energetyczne</w:t>
      </w:r>
      <w:r w:rsidR="00C97B03">
        <w:t>.”;</w:t>
      </w:r>
    </w:p>
    <w:p w14:paraId="2CA7B6BD" w14:textId="024A51D6" w:rsidR="00E645F1" w:rsidRDefault="003A4A75" w:rsidP="008875F1">
      <w:pPr>
        <w:pStyle w:val="PKTpunkt"/>
        <w:keepNext/>
      </w:pPr>
      <w:r>
        <w:t>110</w:t>
      </w:r>
      <w:r w:rsidR="002106B2">
        <w:t>)</w:t>
      </w:r>
      <w:r w:rsidR="0089576D">
        <w:tab/>
      </w:r>
      <w:r w:rsidR="00150C92" w:rsidRPr="00150C92">
        <w:t>w art. 128:</w:t>
      </w:r>
    </w:p>
    <w:p w14:paraId="024E78D5" w14:textId="3F2940CC" w:rsidR="00C132D3" w:rsidRDefault="00150C92" w:rsidP="003A4A75">
      <w:pPr>
        <w:pStyle w:val="LITlitera"/>
        <w:keepNext/>
      </w:pPr>
      <w:r w:rsidRPr="00150C92">
        <w:t>a)</w:t>
      </w:r>
      <w:r w:rsidR="00AA0D51">
        <w:tab/>
      </w:r>
      <w:bookmarkStart w:id="99" w:name="_Hlk90488810"/>
      <w:r w:rsidR="00C132D3">
        <w:t>ust. 4</w:t>
      </w:r>
      <w:r w:rsidR="00384E06">
        <w:t>a</w:t>
      </w:r>
      <w:r w:rsidR="00C132D3">
        <w:t xml:space="preserve"> otrzymuje brzmienie:</w:t>
      </w:r>
    </w:p>
    <w:p w14:paraId="5C140202" w14:textId="502E0FCB" w:rsidR="00C132D3" w:rsidRDefault="00C132D3" w:rsidP="003A4A75">
      <w:pPr>
        <w:pStyle w:val="ZLITUSTzmustliter"/>
        <w:keepNext/>
      </w:pPr>
      <w:r>
        <w:t>„4</w:t>
      </w:r>
      <w:r w:rsidR="00A32BFD">
        <w:t>a</w:t>
      </w:r>
      <w:r>
        <w:t>. Zadania ministra właściwego do spraw gospodarki wodnej obejmują:</w:t>
      </w:r>
    </w:p>
    <w:p w14:paraId="2AD2D59B" w14:textId="1366D9E0" w:rsidR="00C132D3" w:rsidRDefault="00C132D3" w:rsidP="003F5A98">
      <w:pPr>
        <w:pStyle w:val="ZLITPKTzmpktliter"/>
      </w:pPr>
      <w:r>
        <w:t xml:space="preserve">1) </w:t>
      </w:r>
      <w:r w:rsidR="00384E06">
        <w:tab/>
      </w:r>
      <w:r w:rsidRPr="00C132D3">
        <w:t>opracowywanie we współpracy z ministrem właściwym do spraw rozwoju wsi analiz w zakresie określenia szacunkowego wpływu wytwarzania biokomponentów i biopłynów na zasoby wodne oraz na jakość wody i gleby</w:t>
      </w:r>
      <w:r>
        <w:t>;</w:t>
      </w:r>
    </w:p>
    <w:p w14:paraId="49D81EB5" w14:textId="7DA8CDB2" w:rsidR="00D50C4F" w:rsidRDefault="00C132D3" w:rsidP="003F5A98">
      <w:pPr>
        <w:pStyle w:val="ZLITPKTzmpktliter"/>
      </w:pPr>
      <w:r>
        <w:t xml:space="preserve">2) </w:t>
      </w:r>
      <w:r w:rsidR="00384E06">
        <w:tab/>
      </w:r>
      <w:r w:rsidR="00923253" w:rsidRPr="00923253">
        <w:t>współprac</w:t>
      </w:r>
      <w:r w:rsidR="00384E06">
        <w:t>ę</w:t>
      </w:r>
      <w:r w:rsidR="00923253" w:rsidRPr="00923253">
        <w:t xml:space="preserve"> z ministrem właściwym do spraw klimatu w </w:t>
      </w:r>
      <w:r w:rsidR="00384E06">
        <w:t xml:space="preserve">zakresie </w:t>
      </w:r>
      <w:r w:rsidR="00384E06" w:rsidRPr="00923253">
        <w:t>opracowywani</w:t>
      </w:r>
      <w:r w:rsidR="00384E06">
        <w:t>a</w:t>
      </w:r>
      <w:r w:rsidR="00384E06" w:rsidRPr="00923253">
        <w:t xml:space="preserve"> </w:t>
      </w:r>
      <w:r w:rsidR="00923253" w:rsidRPr="00923253">
        <w:t>rozwiązań na rzecz funkcjonowania i rozwoju małej energetyki wodnej</w:t>
      </w:r>
      <w:r w:rsidR="00384E06">
        <w:t xml:space="preserve"> i monitorowanie funkcjonowania tych rozwiązań</w:t>
      </w:r>
      <w:r>
        <w:t>.”</w:t>
      </w:r>
      <w:r w:rsidR="00384E06">
        <w:t>,</w:t>
      </w:r>
    </w:p>
    <w:bookmarkEnd w:id="99"/>
    <w:p w14:paraId="691613DB" w14:textId="3EA86915" w:rsidR="00150C92" w:rsidRPr="00150C92" w:rsidRDefault="00D50C4F" w:rsidP="00E7265F">
      <w:pPr>
        <w:pStyle w:val="LITlitera"/>
        <w:keepNext/>
      </w:pPr>
      <w:r>
        <w:t>b)</w:t>
      </w:r>
      <w:r w:rsidR="00C97B03">
        <w:tab/>
      </w:r>
      <w:r w:rsidR="00C132D3">
        <w:t xml:space="preserve">w </w:t>
      </w:r>
      <w:r w:rsidR="00EF22C7" w:rsidRPr="00150C92">
        <w:t>ust. 5</w:t>
      </w:r>
      <w:r w:rsidR="00384E06">
        <w:t xml:space="preserve"> pkt 1 otrzymuje brzmienie:</w:t>
      </w:r>
    </w:p>
    <w:p w14:paraId="0F04BA7D" w14:textId="78E3FF4A" w:rsidR="00150C92" w:rsidRPr="00150C92" w:rsidRDefault="003D67AB" w:rsidP="003A4A75">
      <w:pPr>
        <w:pStyle w:val="ZLITPKTzmpktliter"/>
      </w:pPr>
      <w:r>
        <w:t>„</w:t>
      </w:r>
      <w:r w:rsidR="00150C92" w:rsidRPr="00150C92">
        <w:t>1)</w:t>
      </w:r>
      <w:r w:rsidR="00AA0D51">
        <w:tab/>
      </w:r>
      <w:r w:rsidR="00150C92" w:rsidRPr="00150C92">
        <w:t>monitorowanie ilości i rodzajów surowców wykorzystanych do wytwarzania biogazu rolniczego, energii elektrycznej z biogazu rolniczego, biometanu z biogazu rolniczego, biopłynów</w:t>
      </w:r>
      <w:r w:rsidR="008111A7">
        <w:t>,</w:t>
      </w:r>
      <w:r w:rsidR="00150C92" w:rsidRPr="00150C92">
        <w:t xml:space="preserve"> a także biokomponentów stosowanych w paliwach transportowych</w:t>
      </w:r>
      <w:r w:rsidR="00384E06">
        <w:t>;</w:t>
      </w:r>
      <w:r>
        <w:t>”</w:t>
      </w:r>
      <w:r w:rsidR="00150C92" w:rsidRPr="00150C92">
        <w:t>,</w:t>
      </w:r>
    </w:p>
    <w:p w14:paraId="5FF3568F" w14:textId="7ACE9AEE" w:rsidR="00D50C4F" w:rsidRDefault="00D50C4F" w:rsidP="003A4A75">
      <w:pPr>
        <w:pStyle w:val="LITlitera"/>
        <w:keepNext/>
      </w:pPr>
      <w:r>
        <w:t>c)</w:t>
      </w:r>
      <w:r w:rsidR="0028070B">
        <w:tab/>
      </w:r>
      <w:r>
        <w:t>w ust. 6:</w:t>
      </w:r>
    </w:p>
    <w:p w14:paraId="476D1EBB" w14:textId="3C625A11" w:rsidR="00D50C4F" w:rsidRPr="00D50C4F" w:rsidRDefault="00DE51CC" w:rsidP="00D50C4F">
      <w:pPr>
        <w:pStyle w:val="TIRtiret"/>
      </w:pPr>
      <w:r>
        <w:t>–</w:t>
      </w:r>
      <w:r w:rsidR="0089576D">
        <w:tab/>
      </w:r>
      <w:r w:rsidR="00D50C4F" w:rsidRPr="00D50C4F">
        <w:t>uchyla się pkt 1,</w:t>
      </w:r>
    </w:p>
    <w:p w14:paraId="68D433D2" w14:textId="6DD9720F" w:rsidR="00D50C4F" w:rsidRPr="00C132D3" w:rsidRDefault="00DE51CC" w:rsidP="003A4A75">
      <w:pPr>
        <w:pStyle w:val="TIRtiret"/>
        <w:keepNext/>
      </w:pPr>
      <w:r>
        <w:t>–</w:t>
      </w:r>
      <w:r w:rsidR="0089576D">
        <w:tab/>
      </w:r>
      <w:r w:rsidR="00D50C4F" w:rsidRPr="00C132D3">
        <w:t>w pkt 2 kropkę zastępuje się średnikiem i dodaje się pkt 3 w brzmieniu:</w:t>
      </w:r>
    </w:p>
    <w:p w14:paraId="0657BF58" w14:textId="1C1925F0" w:rsidR="008C437A" w:rsidRPr="00150C92" w:rsidRDefault="00D50C4F" w:rsidP="003F5A98">
      <w:pPr>
        <w:pStyle w:val="ZTIRPKTzmpkttiret"/>
      </w:pPr>
      <w:r>
        <w:t>„</w:t>
      </w:r>
      <w:r w:rsidRPr="00E46153">
        <w:t>3)</w:t>
      </w:r>
      <w:r w:rsidR="002B67E7">
        <w:tab/>
      </w:r>
      <w:r w:rsidRPr="00E46153">
        <w:t xml:space="preserve">publikowanie informacji o </w:t>
      </w:r>
      <w:r w:rsidR="00D147C0" w:rsidRPr="00E46153">
        <w:t xml:space="preserve">rozstrzygniętych </w:t>
      </w:r>
      <w:r w:rsidRPr="00E46153">
        <w:t>aukcjach, o których mowa w art. 73 ust. 1</w:t>
      </w:r>
      <w:r w:rsidR="008C437A" w:rsidRPr="00E46153">
        <w:t>, z uwzględnieniem, w szczególności,</w:t>
      </w:r>
      <w:r w:rsidR="00D147C0" w:rsidRPr="00E46153">
        <w:t xml:space="preserve"> informacji o </w:t>
      </w:r>
      <w:r w:rsidR="008E7B12" w:rsidRPr="00E46153">
        <w:t xml:space="preserve">instalacjach, które wygrały aukcje i dla których Prezes URE </w:t>
      </w:r>
      <w:r w:rsidR="00563F15" w:rsidRPr="00E46153">
        <w:t xml:space="preserve">zweryfikował </w:t>
      </w:r>
      <w:r w:rsidR="008E7B12" w:rsidRPr="00E46153">
        <w:t>poprawn</w:t>
      </w:r>
      <w:r w:rsidR="00563F15">
        <w:t>ość</w:t>
      </w:r>
      <w:r w:rsidR="008E7B12" w:rsidRPr="00E46153">
        <w:t xml:space="preserve"> informacj</w:t>
      </w:r>
      <w:r w:rsidR="00563F15">
        <w:t>i</w:t>
      </w:r>
      <w:r w:rsidR="008C437A" w:rsidRPr="00E46153">
        <w:t xml:space="preserve">, o </w:t>
      </w:r>
      <w:r w:rsidR="00EF6F77" w:rsidRPr="00E46153">
        <w:t>któr</w:t>
      </w:r>
      <w:r w:rsidR="00EF6F77">
        <w:t>ej</w:t>
      </w:r>
      <w:r w:rsidR="00EF6F77" w:rsidRPr="00E46153">
        <w:t xml:space="preserve"> </w:t>
      </w:r>
      <w:r w:rsidR="008C437A" w:rsidRPr="00E46153">
        <w:t>mowa w art. 83 ust. 1 pkt 2</w:t>
      </w:r>
      <w:r w:rsidR="00EF6F77">
        <w:t>,</w:t>
      </w:r>
      <w:r w:rsidR="007D5837" w:rsidRPr="00E46153">
        <w:t xml:space="preserve"> </w:t>
      </w:r>
      <w:r w:rsidR="00EF6F77">
        <w:t xml:space="preserve">oraz </w:t>
      </w:r>
      <w:r w:rsidRPr="00E46153">
        <w:t>wskaźnik</w:t>
      </w:r>
      <w:r w:rsidR="00AE2A64" w:rsidRPr="00E46153">
        <w:t>ów</w:t>
      </w:r>
      <w:r w:rsidRPr="00E46153">
        <w:t xml:space="preserve"> realizacji projektów, które uzyskały wsparcie w ramach tych aukcji</w:t>
      </w:r>
      <w:r w:rsidR="00C132D3" w:rsidRPr="00E46153">
        <w:t>.</w:t>
      </w:r>
      <w:r w:rsidRPr="00E46153">
        <w:t>”;</w:t>
      </w:r>
    </w:p>
    <w:p w14:paraId="339FAC33" w14:textId="30A0A52A" w:rsidR="00336F6D" w:rsidRPr="00E46153" w:rsidRDefault="003A4A75" w:rsidP="003A4A75">
      <w:pPr>
        <w:pStyle w:val="PKTpunkt"/>
        <w:keepNext/>
      </w:pPr>
      <w:r>
        <w:t>111</w:t>
      </w:r>
      <w:r w:rsidR="00150C92" w:rsidRPr="00150C92">
        <w:t>)</w:t>
      </w:r>
      <w:r w:rsidR="0028070B">
        <w:tab/>
      </w:r>
      <w:r w:rsidR="00FA7A6E">
        <w:t>w</w:t>
      </w:r>
      <w:r w:rsidR="00336F6D" w:rsidRPr="00E46153">
        <w:t xml:space="preserve"> art. 129 dodaje się ust. 4 w brzmieniu:</w:t>
      </w:r>
    </w:p>
    <w:p w14:paraId="0F9DF37A" w14:textId="1822FAC5" w:rsidR="00336F6D" w:rsidRPr="008979DF" w:rsidRDefault="00336F6D" w:rsidP="003A4A75">
      <w:pPr>
        <w:pStyle w:val="ZUSTzmustartykuempunktem"/>
        <w:keepNext/>
      </w:pPr>
      <w:r>
        <w:rPr>
          <w:rStyle w:val="articletitle"/>
          <w:rFonts w:ascii="Times New Roman" w:hAnsi="Times New Roman" w:cs="Times New Roman"/>
        </w:rPr>
        <w:t xml:space="preserve">„4. </w:t>
      </w:r>
      <w:r w:rsidRPr="008979DF">
        <w:t xml:space="preserve">Energię elektryczną </w:t>
      </w:r>
      <w:r w:rsidR="00C67593">
        <w:t xml:space="preserve">wytworzoną </w:t>
      </w:r>
      <w:r w:rsidRPr="008979DF">
        <w:t xml:space="preserve">z biomasy uwzględnia się do </w:t>
      </w:r>
      <w:r>
        <w:t>udziału, o którym mowa w ust. 1</w:t>
      </w:r>
      <w:r w:rsidR="0028070B">
        <w:t>,</w:t>
      </w:r>
      <w:r>
        <w:t xml:space="preserve"> </w:t>
      </w:r>
      <w:r w:rsidRPr="008979DF">
        <w:t xml:space="preserve">jedynie gdy spełnia ona co najmniej jeden </w:t>
      </w:r>
      <w:r w:rsidR="0028070B">
        <w:t>z</w:t>
      </w:r>
      <w:r w:rsidR="0028070B" w:rsidRPr="008979DF">
        <w:t xml:space="preserve"> </w:t>
      </w:r>
      <w:r w:rsidRPr="008979DF">
        <w:t xml:space="preserve">następujących wymogów: </w:t>
      </w:r>
    </w:p>
    <w:p w14:paraId="399245B8" w14:textId="10FB1097" w:rsidR="00336F6D" w:rsidRPr="008979DF" w:rsidRDefault="0028070B" w:rsidP="002B67E7">
      <w:pPr>
        <w:pStyle w:val="ZPKTzmpktartykuempunktem"/>
      </w:pPr>
      <w:r>
        <w:t>1</w:t>
      </w:r>
      <w:r w:rsidR="00336F6D" w:rsidRPr="008979DF">
        <w:t>)</w:t>
      </w:r>
      <w:r>
        <w:tab/>
      </w:r>
      <w:r w:rsidR="00336F6D" w:rsidRPr="008979DF">
        <w:t xml:space="preserve">jest ona </w:t>
      </w:r>
      <w:r>
        <w:t>wytwarzana</w:t>
      </w:r>
      <w:r w:rsidRPr="008979DF">
        <w:t xml:space="preserve"> </w:t>
      </w:r>
      <w:r w:rsidR="00336F6D" w:rsidRPr="008979DF">
        <w:t xml:space="preserve">w instalacjach </w:t>
      </w:r>
      <w:r w:rsidR="00563F15">
        <w:t xml:space="preserve">odnawialnego źródła energii </w:t>
      </w:r>
      <w:r w:rsidR="00336F6D" w:rsidRPr="008979DF">
        <w:t xml:space="preserve">o całkowitej nominalnej mocy cieplnej </w:t>
      </w:r>
      <w:r>
        <w:t>mniejszej niż</w:t>
      </w:r>
      <w:r w:rsidRPr="008979DF">
        <w:t xml:space="preserve"> </w:t>
      </w:r>
      <w:r w:rsidR="00336F6D" w:rsidRPr="008979DF">
        <w:t>50 MW</w:t>
      </w:r>
      <w:r w:rsidR="00DE51CC">
        <w:t>;</w:t>
      </w:r>
    </w:p>
    <w:p w14:paraId="3B8978BD" w14:textId="287C5A4E" w:rsidR="00336F6D" w:rsidRPr="008979DF" w:rsidRDefault="0028070B" w:rsidP="002B67E7">
      <w:pPr>
        <w:pStyle w:val="ZPKTzmpktartykuempunktem"/>
      </w:pPr>
      <w:r>
        <w:t>2</w:t>
      </w:r>
      <w:r w:rsidR="00336F6D" w:rsidRPr="008979DF">
        <w:t>)</w:t>
      </w:r>
      <w:r>
        <w:tab/>
      </w:r>
      <w:r w:rsidR="00336F6D" w:rsidRPr="008979DF">
        <w:t xml:space="preserve">w przypadku instalacji </w:t>
      </w:r>
      <w:r w:rsidR="00563F15">
        <w:t xml:space="preserve">odnawialnego źródła energii </w:t>
      </w:r>
      <w:r w:rsidR="00336F6D" w:rsidRPr="008979DF">
        <w:t>o całkowitej nominalnej mocy cieplnej od 50</w:t>
      </w:r>
      <w:r w:rsidR="00563F15">
        <w:t xml:space="preserve"> MW</w:t>
      </w:r>
      <w:r w:rsidR="00336F6D" w:rsidRPr="008979DF">
        <w:t xml:space="preserve"> do 100 MW – jest ona </w:t>
      </w:r>
      <w:r>
        <w:t>wytwarzana</w:t>
      </w:r>
      <w:r w:rsidRPr="008979DF">
        <w:t xml:space="preserve"> </w:t>
      </w:r>
      <w:r w:rsidR="00336F6D" w:rsidRPr="008979DF">
        <w:t>przy zastosowaniu technologii wysokosprawnej kogeneracji</w:t>
      </w:r>
      <w:r w:rsidR="00563F15">
        <w:t>,</w:t>
      </w:r>
      <w:r w:rsidR="00336F6D" w:rsidRPr="008979DF">
        <w:t xml:space="preserve"> </w:t>
      </w:r>
      <w:r w:rsidR="00563F15">
        <w:t>a</w:t>
      </w:r>
      <w:r w:rsidR="00336F6D" w:rsidRPr="008979DF">
        <w:t xml:space="preserve"> w przypadku instalacji </w:t>
      </w:r>
      <w:r>
        <w:t>wyłącznie</w:t>
      </w:r>
      <w:r w:rsidRPr="008979DF">
        <w:t xml:space="preserve"> </w:t>
      </w:r>
      <w:r w:rsidR="00336F6D" w:rsidRPr="008979DF">
        <w:t>elektrycznych</w:t>
      </w:r>
      <w:r w:rsidR="00563F15">
        <w:t xml:space="preserve"> </w:t>
      </w:r>
      <w:r w:rsidR="003E051A">
        <w:t>–</w:t>
      </w:r>
      <w:r w:rsidR="00563F15">
        <w:t xml:space="preserve"> </w:t>
      </w:r>
      <w:r w:rsidR="00336F6D" w:rsidRPr="008979DF">
        <w:t>przy osiągnięciu poziomu sprawności energetycznej powiązanego z najlepszymi dostępnymi technikami</w:t>
      </w:r>
      <w:r w:rsidR="00BE1DE0">
        <w:t>,</w:t>
      </w:r>
      <w:r w:rsidR="00445DAA">
        <w:t xml:space="preserve"> </w:t>
      </w:r>
      <w:r w:rsidR="00BE1DE0">
        <w:t xml:space="preserve">o których mowa w art. 207 ustawy </w:t>
      </w:r>
      <w:r w:rsidR="00563F15">
        <w:t>z</w:t>
      </w:r>
      <w:r w:rsidR="00BE1DE0">
        <w:t xml:space="preserve"> dnia 27 kwietnia 2001 r.</w:t>
      </w:r>
      <w:r w:rsidR="00DE51CC">
        <w:t xml:space="preserve"> –</w:t>
      </w:r>
      <w:r w:rsidR="00BE1DE0">
        <w:t xml:space="preserve"> Prawo ochrony środowiska (Dz. U. z 2022 r. poz. 2556</w:t>
      </w:r>
      <w:r w:rsidR="00563F15">
        <w:t xml:space="preserve"> i 2687</w:t>
      </w:r>
      <w:r w:rsidR="00BE1DE0">
        <w:t>)</w:t>
      </w:r>
      <w:r w:rsidR="00DE51CC">
        <w:t>;</w:t>
      </w:r>
    </w:p>
    <w:p w14:paraId="23E9BCC9" w14:textId="702C9D1A" w:rsidR="00336F6D" w:rsidRPr="008979DF" w:rsidRDefault="0028070B" w:rsidP="002B67E7">
      <w:pPr>
        <w:pStyle w:val="ZPKTzmpktartykuempunktem"/>
      </w:pPr>
      <w:r>
        <w:t>3</w:t>
      </w:r>
      <w:r w:rsidR="00336F6D" w:rsidRPr="008979DF">
        <w:t>)</w:t>
      </w:r>
      <w:r>
        <w:tab/>
      </w:r>
      <w:r w:rsidR="00336F6D" w:rsidRPr="008979DF">
        <w:t xml:space="preserve">w przypadku instalacji </w:t>
      </w:r>
      <w:r w:rsidR="00563F15">
        <w:t xml:space="preserve">odnawialnego źródła energii </w:t>
      </w:r>
      <w:r w:rsidR="00336F6D" w:rsidRPr="008979DF">
        <w:t xml:space="preserve">o całkowitej nominalnej mocy cieplnej </w:t>
      </w:r>
      <w:r>
        <w:t>większej niż</w:t>
      </w:r>
      <w:r w:rsidRPr="008979DF">
        <w:t xml:space="preserve"> </w:t>
      </w:r>
      <w:r w:rsidR="00336F6D" w:rsidRPr="008979DF">
        <w:t xml:space="preserve">100 MW – jest ona </w:t>
      </w:r>
      <w:r>
        <w:t>wytwarzana</w:t>
      </w:r>
      <w:r w:rsidRPr="008979DF">
        <w:t xml:space="preserve"> </w:t>
      </w:r>
      <w:r w:rsidR="00336F6D" w:rsidRPr="008979DF">
        <w:t>przy zastosowaniu technologii wysokosprawnej kogeneracji</w:t>
      </w:r>
      <w:r w:rsidR="00563F15">
        <w:t>,</w:t>
      </w:r>
      <w:r w:rsidR="00336F6D" w:rsidRPr="008979DF">
        <w:t xml:space="preserve"> </w:t>
      </w:r>
      <w:r w:rsidR="00563F15">
        <w:t>a</w:t>
      </w:r>
      <w:r w:rsidR="000110B9">
        <w:t xml:space="preserve"> </w:t>
      </w:r>
      <w:r w:rsidR="00336F6D" w:rsidRPr="008979DF">
        <w:t xml:space="preserve">w przypadku instalacji </w:t>
      </w:r>
      <w:r>
        <w:t xml:space="preserve">wyłącznie </w:t>
      </w:r>
      <w:r w:rsidR="00336F6D" w:rsidRPr="008979DF">
        <w:t>elektrycznych</w:t>
      </w:r>
      <w:r w:rsidR="000110B9">
        <w:t xml:space="preserve"> </w:t>
      </w:r>
      <w:r w:rsidR="00E06E83">
        <w:t>–</w:t>
      </w:r>
      <w:r w:rsidR="00445DAA">
        <w:t xml:space="preserve"> </w:t>
      </w:r>
      <w:r w:rsidR="00336F6D" w:rsidRPr="008979DF">
        <w:t>przy osiągnięciu poziomu sprawności elektrycznej netto wynoszącego co najmniej 36%</w:t>
      </w:r>
      <w:r w:rsidR="00DE51CC">
        <w:t>;</w:t>
      </w:r>
    </w:p>
    <w:p w14:paraId="0FD2692D" w14:textId="495C24BC" w:rsidR="00336F6D" w:rsidRDefault="0028070B" w:rsidP="0028070B">
      <w:pPr>
        <w:pStyle w:val="ZPKTzmpktartykuempunktem"/>
      </w:pPr>
      <w:r>
        <w:t>4</w:t>
      </w:r>
      <w:r w:rsidR="00336F6D" w:rsidRPr="008979DF">
        <w:t>)</w:t>
      </w:r>
      <w:r>
        <w:tab/>
      </w:r>
      <w:r w:rsidR="00336F6D" w:rsidRPr="008979DF">
        <w:t xml:space="preserve">jest ona </w:t>
      </w:r>
      <w:r>
        <w:t>wytwarzana</w:t>
      </w:r>
      <w:r w:rsidR="000110B9">
        <w:t xml:space="preserve"> w instalacji odnawialnego źródła energii</w:t>
      </w:r>
      <w:r w:rsidRPr="008979DF">
        <w:t xml:space="preserve"> </w:t>
      </w:r>
      <w:r w:rsidR="00336F6D" w:rsidRPr="008979DF">
        <w:t>z zastosowaniem wychwytywania i składowania CO</w:t>
      </w:r>
      <w:r w:rsidR="00336F6D" w:rsidRPr="003A4A75">
        <w:rPr>
          <w:rStyle w:val="IDindeksdolny"/>
        </w:rPr>
        <w:t>2</w:t>
      </w:r>
      <w:r w:rsidR="00336F6D" w:rsidRPr="008979DF">
        <w:t xml:space="preserve"> z biomasy.</w:t>
      </w:r>
      <w:r w:rsidR="00C808E8">
        <w:t>”;</w:t>
      </w:r>
    </w:p>
    <w:p w14:paraId="5A50141F" w14:textId="5E23D91D" w:rsidR="004D791C" w:rsidRDefault="003A4A75" w:rsidP="0028070B">
      <w:pPr>
        <w:pStyle w:val="PKTpunkt"/>
      </w:pPr>
      <w:r>
        <w:t>112</w:t>
      </w:r>
      <w:r w:rsidR="0028070B">
        <w:t>)</w:t>
      </w:r>
      <w:r w:rsidR="002B67E7">
        <w:tab/>
      </w:r>
      <w:r w:rsidR="0028070B">
        <w:t>w art. 130 w ust. 1</w:t>
      </w:r>
      <w:r w:rsidR="004D791C">
        <w:t xml:space="preserve"> wyrazy „</w:t>
      </w:r>
      <w:r w:rsidR="004D791C" w:rsidRPr="0028070B">
        <w:t xml:space="preserve">celu, o którym mowa w </w:t>
      </w:r>
      <w:r w:rsidR="004D791C" w:rsidRPr="002B67E7">
        <w:t>art. 126 ust. 2 pkt 1</w:t>
      </w:r>
      <w:r w:rsidR="004D791C">
        <w:t>,” zastępuje się wyrazami „celu OZE”;</w:t>
      </w:r>
    </w:p>
    <w:p w14:paraId="2DC21877" w14:textId="781CFBCA" w:rsidR="00150C92" w:rsidRPr="00150C92" w:rsidRDefault="00444ED8" w:rsidP="00FB7CDC">
      <w:pPr>
        <w:pStyle w:val="PKTpunkt"/>
        <w:keepNext/>
      </w:pPr>
      <w:r>
        <w:t>113</w:t>
      </w:r>
      <w:r w:rsidR="00336F6D">
        <w:t>)</w:t>
      </w:r>
      <w:r w:rsidR="0089576D">
        <w:tab/>
      </w:r>
      <w:r w:rsidR="00150C92" w:rsidRPr="00150C92">
        <w:t>w art. 131 w ust. 3:</w:t>
      </w:r>
    </w:p>
    <w:p w14:paraId="0A316413" w14:textId="4A1D31A3" w:rsidR="00150C92" w:rsidRPr="00150C92" w:rsidRDefault="00150C92" w:rsidP="00E7265F">
      <w:pPr>
        <w:pStyle w:val="LITlitera"/>
        <w:keepNext/>
      </w:pPr>
      <w:r w:rsidRPr="00150C92">
        <w:t>a)</w:t>
      </w:r>
      <w:r w:rsidR="00AA0D51">
        <w:tab/>
      </w:r>
      <w:r w:rsidRPr="00150C92">
        <w:t xml:space="preserve">po pkt 1 dodaje się pkt 1a </w:t>
      </w:r>
      <w:r w:rsidR="002B67E7">
        <w:t>i</w:t>
      </w:r>
      <w:r w:rsidR="002B67E7" w:rsidRPr="00150C92">
        <w:t xml:space="preserve"> </w:t>
      </w:r>
      <w:r w:rsidRPr="00150C92">
        <w:t>1b w brzmieniu:</w:t>
      </w:r>
    </w:p>
    <w:p w14:paraId="23D8F463" w14:textId="6B716EAE" w:rsidR="00150C92" w:rsidRPr="00150C92" w:rsidRDefault="003D67AB" w:rsidP="00AA0D51">
      <w:pPr>
        <w:pStyle w:val="ZLITPKTzmpktliter"/>
      </w:pPr>
      <w:r>
        <w:t>„</w:t>
      </w:r>
      <w:r w:rsidR="00150C92" w:rsidRPr="00150C92">
        <w:t>1a)</w:t>
      </w:r>
      <w:r w:rsidR="00AA0D51">
        <w:tab/>
      </w:r>
      <w:r w:rsidR="00150C92" w:rsidRPr="00150C92">
        <w:t xml:space="preserve">rocznej wydajności biogazu na potrzeby wytwarzania biometanu lub biometanu z biogazu w instalacjach odnawialnego źródła energii wpisanych do rejestru wytwórców biogazu, o którym mowa w art. 7 </w:t>
      </w:r>
      <w:r w:rsidR="00270F6A">
        <w:t xml:space="preserve">ust. 1 </w:t>
      </w:r>
      <w:r w:rsidR="00150C92" w:rsidRPr="00150C92">
        <w:t>pkt 2;</w:t>
      </w:r>
    </w:p>
    <w:p w14:paraId="55243861" w14:textId="04EDCFAE" w:rsidR="00150C92" w:rsidRPr="00150C92" w:rsidRDefault="00150C92" w:rsidP="00AA0D51">
      <w:pPr>
        <w:pStyle w:val="ZLITPKTzmpktliter"/>
      </w:pPr>
      <w:r w:rsidRPr="00150C92">
        <w:t>1b)</w:t>
      </w:r>
      <w:r w:rsidR="00AA0D51">
        <w:tab/>
      </w:r>
      <w:r w:rsidRPr="00150C92">
        <w:t>mocy zainstalowanej cieplnej poszczególnych rodzajów instalacji odnawialnego źródła energii objętych koncesją Prezesa URE na wykonywanie działalności gospodarczej polegającej na wytwarzaniu ciepła;</w:t>
      </w:r>
      <w:r w:rsidR="003D67AB">
        <w:t>”</w:t>
      </w:r>
      <w:r w:rsidR="00D21AA7">
        <w:t>,</w:t>
      </w:r>
    </w:p>
    <w:p w14:paraId="6993C6D7" w14:textId="2DD9A7CB" w:rsidR="00150C92" w:rsidRPr="00150C92" w:rsidRDefault="00150C92" w:rsidP="00AA0D51">
      <w:pPr>
        <w:pStyle w:val="LITlitera"/>
      </w:pPr>
      <w:r w:rsidRPr="00150C92">
        <w:t>b)</w:t>
      </w:r>
      <w:r w:rsidR="00AA0D51">
        <w:tab/>
      </w:r>
      <w:r w:rsidRPr="00150C92">
        <w:t xml:space="preserve">w pkt 2 skreśla się wyrazy </w:t>
      </w:r>
      <w:r w:rsidR="003D67AB">
        <w:t>„</w:t>
      </w:r>
      <w:r w:rsidRPr="00150C92">
        <w:t>oraz świadectw pochodzenia biogazu rolniczego</w:t>
      </w:r>
      <w:r w:rsidR="003D67AB">
        <w:t>”</w:t>
      </w:r>
      <w:r w:rsidRPr="00150C92">
        <w:t>,</w:t>
      </w:r>
    </w:p>
    <w:p w14:paraId="65400BA2" w14:textId="4170F51C" w:rsidR="00150C92" w:rsidRPr="00150C92" w:rsidRDefault="00150C92" w:rsidP="00AA0D51">
      <w:pPr>
        <w:pStyle w:val="LITlitera"/>
      </w:pPr>
      <w:r w:rsidRPr="00150C92">
        <w:t>c)</w:t>
      </w:r>
      <w:r w:rsidR="00AA0D51">
        <w:tab/>
      </w:r>
      <w:r w:rsidRPr="00150C92">
        <w:t xml:space="preserve">w pkt 3 skreśla się wyrazy </w:t>
      </w:r>
      <w:r w:rsidR="003D67AB">
        <w:t>„</w:t>
      </w:r>
      <w:r w:rsidRPr="00150C92">
        <w:t>lub świadectw pochodzenia z biogazu rolniczego</w:t>
      </w:r>
      <w:r w:rsidR="003D67AB">
        <w:t>”</w:t>
      </w:r>
      <w:r w:rsidRPr="00150C92">
        <w:t>,</w:t>
      </w:r>
    </w:p>
    <w:p w14:paraId="7780B2D2" w14:textId="3D223AF2" w:rsidR="00150C92" w:rsidRPr="00150C92" w:rsidRDefault="0046483E" w:rsidP="00444ED8">
      <w:pPr>
        <w:pStyle w:val="LITlitera"/>
        <w:keepNext/>
      </w:pPr>
      <w:r>
        <w:t>d</w:t>
      </w:r>
      <w:r w:rsidR="00150C92" w:rsidRPr="00150C92">
        <w:t>)</w:t>
      </w:r>
      <w:r w:rsidR="00D21AA7">
        <w:tab/>
      </w:r>
      <w:r w:rsidR="00150C92" w:rsidRPr="00150C92">
        <w:t>pkt 4 otrzymuje brzmienie:</w:t>
      </w:r>
    </w:p>
    <w:p w14:paraId="1F592AF6" w14:textId="319A161F" w:rsidR="00150C92" w:rsidRPr="00150C92" w:rsidRDefault="003D67AB" w:rsidP="00AA0D51">
      <w:pPr>
        <w:pStyle w:val="ZLITPKTzmpktliter"/>
      </w:pPr>
      <w:r>
        <w:t>„</w:t>
      </w:r>
      <w:r w:rsidR="00150C92" w:rsidRPr="00150C92">
        <w:t>4)</w:t>
      </w:r>
      <w:r w:rsidR="00AA0D51">
        <w:tab/>
      </w:r>
      <w:r w:rsidR="00150C92" w:rsidRPr="00150C92">
        <w:t>liczb</w:t>
      </w:r>
      <w:r w:rsidR="00CA5F8B">
        <w:t>y</w:t>
      </w:r>
      <w:r w:rsidR="00150C92" w:rsidRPr="00150C92">
        <w:t xml:space="preserve"> wydanych gwarancji pochodzenia</w:t>
      </w:r>
      <w:r w:rsidR="00445DAA">
        <w:t xml:space="preserve"> </w:t>
      </w:r>
      <w:r w:rsidR="00150C92" w:rsidRPr="00150C92">
        <w:t xml:space="preserve">z podziałem na rodzaje instalacji odnawialnego źródła energii, </w:t>
      </w:r>
      <w:r w:rsidR="009D2849">
        <w:t>w</w:t>
      </w:r>
      <w:r w:rsidR="00445DAA">
        <w:t xml:space="preserve"> </w:t>
      </w:r>
      <w:r w:rsidR="009D2849">
        <w:t xml:space="preserve">których </w:t>
      </w:r>
      <w:r w:rsidR="00CA5F8B">
        <w:t>wytworzono energię elektryczną, biometan, ciepło albo chłód, wodór odnawialny, biogaz albo biogaz rolniczy</w:t>
      </w:r>
      <w:r w:rsidR="004975E3">
        <w:t>.</w:t>
      </w:r>
      <w:r>
        <w:t>”</w:t>
      </w:r>
      <w:r w:rsidR="00CA5F8B">
        <w:t>;</w:t>
      </w:r>
    </w:p>
    <w:p w14:paraId="479CED14" w14:textId="34711432" w:rsidR="008225C4" w:rsidRPr="00FB7CDC" w:rsidRDefault="00444ED8" w:rsidP="0089576D">
      <w:pPr>
        <w:pStyle w:val="PKTpunkt"/>
      </w:pPr>
      <w:r w:rsidRPr="00FB7CDC">
        <w:t>114</w:t>
      </w:r>
      <w:r w:rsidR="00150C92" w:rsidRPr="00FB7CDC">
        <w:t>)</w:t>
      </w:r>
      <w:r w:rsidR="0089576D">
        <w:tab/>
      </w:r>
      <w:r w:rsidR="005961B5" w:rsidRPr="00FB7CDC">
        <w:t xml:space="preserve">art. 135 otrzymuje brzmienie: </w:t>
      </w:r>
    </w:p>
    <w:p w14:paraId="30C2FA95" w14:textId="2736B255" w:rsidR="008225C4" w:rsidRDefault="005961B5" w:rsidP="003F5A98">
      <w:pPr>
        <w:pStyle w:val="ZARTzmartartykuempunktem"/>
      </w:pPr>
      <w:r>
        <w:t>„</w:t>
      </w:r>
      <w:r w:rsidR="00A920A3">
        <w:t xml:space="preserve">Art. </w:t>
      </w:r>
      <w:r w:rsidR="008225C4">
        <w:t xml:space="preserve">135. </w:t>
      </w:r>
      <w:r w:rsidRPr="005961B5">
        <w:t>Dla celów statystycznych przez energię ze źródeł odnawialnych rozumie się energię wytworzoną ze źródeł</w:t>
      </w:r>
      <w:r>
        <w:t xml:space="preserve">, o których mowa </w:t>
      </w:r>
      <w:r w:rsidRPr="005961B5">
        <w:t>w art. 2 pkt 22.”</w:t>
      </w:r>
      <w:r w:rsidR="002106B2">
        <w:t>;</w:t>
      </w:r>
    </w:p>
    <w:p w14:paraId="52A58C5C" w14:textId="4203E002" w:rsidR="008171C7" w:rsidRDefault="00444ED8" w:rsidP="005038C9">
      <w:pPr>
        <w:pStyle w:val="PKTpunkt"/>
      </w:pPr>
      <w:r>
        <w:t>115</w:t>
      </w:r>
      <w:r w:rsidR="005038C9">
        <w:t>)</w:t>
      </w:r>
      <w:r w:rsidR="0089576D">
        <w:tab/>
      </w:r>
      <w:r w:rsidR="005038C9">
        <w:t>w art. 136</w:t>
      </w:r>
      <w:r w:rsidR="008171C7">
        <w:t>:</w:t>
      </w:r>
    </w:p>
    <w:p w14:paraId="763DAE45" w14:textId="5E87BE52" w:rsidR="00BD23FB" w:rsidRPr="00444ED8" w:rsidRDefault="00444ED8" w:rsidP="00444ED8">
      <w:pPr>
        <w:pStyle w:val="LITlitera"/>
      </w:pPr>
      <w:r w:rsidRPr="00444ED8">
        <w:t>a)</w:t>
      </w:r>
      <w:r>
        <w:tab/>
      </w:r>
      <w:r w:rsidR="00BD23FB" w:rsidRPr="00444ED8">
        <w:t>w ust. 4</w:t>
      </w:r>
      <w:r w:rsidR="00682450" w:rsidRPr="00444ED8">
        <w:t xml:space="preserve"> pkt 2 i część wspólna otrzymują brzmienie:</w:t>
      </w:r>
    </w:p>
    <w:p w14:paraId="14CDE155" w14:textId="1887F426" w:rsidR="005038C9" w:rsidRDefault="00B10B9E" w:rsidP="0089576D">
      <w:pPr>
        <w:pStyle w:val="ZLITPKTzmpktliter"/>
      </w:pPr>
      <w:r>
        <w:t>„</w:t>
      </w:r>
      <w:r w:rsidR="00F1615B">
        <w:t>2)</w:t>
      </w:r>
      <w:r w:rsidR="00682450">
        <w:tab/>
      </w:r>
      <w:r w:rsidR="00B34FB8" w:rsidRPr="0059249F">
        <w:t>dyplom ukończenia studiów na kierunku związanym z kształceniem w zakresie instalacji odnawialnego źródła energii albo urządzeń i instalacji sanitarnych, energetycznych, elektroenergetycznych, grzewczych, chłodniczych, cieplnych i klimatyzacyjnych lub elektrycznych</w:t>
      </w:r>
    </w:p>
    <w:p w14:paraId="657068D2" w14:textId="0C7C82C2" w:rsidR="008E3CAA" w:rsidRDefault="00DE51CC" w:rsidP="0089576D">
      <w:pPr>
        <w:pStyle w:val="ZLITCZWSPPKTzmczciwsppktliter"/>
      </w:pPr>
      <w:r>
        <w:t>–</w:t>
      </w:r>
      <w:r w:rsidR="00CF5AB3">
        <w:t xml:space="preserve"> </w:t>
      </w:r>
      <w:r w:rsidR="007E5A05">
        <w:t xml:space="preserve">w okresie 5 lat od </w:t>
      </w:r>
      <w:r w:rsidR="00E06E83">
        <w:t xml:space="preserve">dnia </w:t>
      </w:r>
      <w:r w:rsidR="007E5A05">
        <w:t xml:space="preserve">otrzymania </w:t>
      </w:r>
      <w:r w:rsidR="000455CE">
        <w:t xml:space="preserve">tych </w:t>
      </w:r>
      <w:r w:rsidR="007E5A05">
        <w:t xml:space="preserve">dyplomów </w:t>
      </w:r>
      <w:r w:rsidR="000455CE" w:rsidRPr="000455CE">
        <w:t>może być wydany certyfikat, jeżeli spełnia on warunki określone w ust. 3 pkt 1 lit. a oraz w pkt 2.</w:t>
      </w:r>
      <w:r w:rsidR="000455CE">
        <w:t>”</w:t>
      </w:r>
      <w:r w:rsidR="00682450">
        <w:t>,</w:t>
      </w:r>
    </w:p>
    <w:p w14:paraId="176EB6BE" w14:textId="2C31B422" w:rsidR="0005019C" w:rsidRDefault="0005019C" w:rsidP="00444ED8">
      <w:pPr>
        <w:pStyle w:val="LITlitera"/>
        <w:keepNext/>
      </w:pPr>
      <w:r>
        <w:t>b)</w:t>
      </w:r>
      <w:r w:rsidR="003D0B03">
        <w:tab/>
      </w:r>
      <w:r>
        <w:t xml:space="preserve">dodaje się </w:t>
      </w:r>
      <w:r w:rsidR="00A41E88">
        <w:t>ust. 5 w brzmieniu:</w:t>
      </w:r>
    </w:p>
    <w:p w14:paraId="6CCD73D2" w14:textId="584D1A9C" w:rsidR="00DC405A" w:rsidRDefault="00A41E88" w:rsidP="00444ED8">
      <w:pPr>
        <w:pStyle w:val="ZLITUSTzmustliter"/>
      </w:pPr>
      <w:bookmarkStart w:id="100" w:name="_Hlk118803925"/>
      <w:r w:rsidRPr="00942BAE">
        <w:t>„</w:t>
      </w:r>
      <w:r w:rsidR="00C614C4">
        <w:t xml:space="preserve">5. </w:t>
      </w:r>
      <w:r w:rsidR="00DC405A">
        <w:t>W przypadku gdy i</w:t>
      </w:r>
      <w:r w:rsidR="003D0B03">
        <w:t>nstalator</w:t>
      </w:r>
      <w:r w:rsidR="00853820" w:rsidRPr="00942BAE">
        <w:t xml:space="preserve"> </w:t>
      </w:r>
      <w:r w:rsidR="003D0B03" w:rsidRPr="003D0B03">
        <w:t xml:space="preserve">ubiega się o wydanie certyfikatu </w:t>
      </w:r>
      <w:r w:rsidR="00853820" w:rsidRPr="00942BAE">
        <w:t xml:space="preserve">po 5 latach od </w:t>
      </w:r>
      <w:r w:rsidR="003D0B03">
        <w:t xml:space="preserve">dnia </w:t>
      </w:r>
      <w:r w:rsidR="00853820" w:rsidRPr="00942BAE">
        <w:t>otrzymania dyplomów, o których mowa w ust. 4,</w:t>
      </w:r>
      <w:r w:rsidR="00942BAE">
        <w:t xml:space="preserve"> </w:t>
      </w:r>
      <w:r w:rsidR="00DC405A">
        <w:t xml:space="preserve">certyfikat może być </w:t>
      </w:r>
      <w:r w:rsidR="004975E3">
        <w:t xml:space="preserve">mu </w:t>
      </w:r>
      <w:r w:rsidR="00DC405A">
        <w:t>wydany</w:t>
      </w:r>
      <w:r w:rsidR="00DE51CC">
        <w:t>,</w:t>
      </w:r>
      <w:r w:rsidR="00DC405A">
        <w:t xml:space="preserve"> jeżeli </w:t>
      </w:r>
      <w:r w:rsidR="00853820" w:rsidRPr="00942BAE">
        <w:t>ukończy szkolenie przypominające</w:t>
      </w:r>
      <w:r w:rsidR="00812B8C">
        <w:t xml:space="preserve"> w terminie 12 miesięcy poprzedzających dzień złożenia wniosku o wydanie certyfikatu</w:t>
      </w:r>
      <w:r w:rsidR="00853820" w:rsidRPr="00942BAE">
        <w:t>.</w:t>
      </w:r>
      <w:r w:rsidR="00DC405A">
        <w:t>”;</w:t>
      </w:r>
      <w:bookmarkEnd w:id="100"/>
    </w:p>
    <w:p w14:paraId="59A2389C" w14:textId="04306C3E" w:rsidR="004B6BD9" w:rsidRDefault="00444ED8" w:rsidP="00444ED8">
      <w:pPr>
        <w:pStyle w:val="PKTpunkt"/>
        <w:keepNext/>
      </w:pPr>
      <w:r>
        <w:t>116</w:t>
      </w:r>
      <w:r w:rsidR="004B6BD9">
        <w:t>)</w:t>
      </w:r>
      <w:r w:rsidR="00FB7CDC">
        <w:tab/>
      </w:r>
      <w:r w:rsidR="004B6BD9">
        <w:t xml:space="preserve">w </w:t>
      </w:r>
      <w:r w:rsidR="00972417">
        <w:t>a</w:t>
      </w:r>
      <w:r w:rsidR="00B51F57">
        <w:t>rt.</w:t>
      </w:r>
      <w:r w:rsidR="004B6BD9">
        <w:t xml:space="preserve"> 144 dodaje się ust. 3 </w:t>
      </w:r>
      <w:r w:rsidR="005204B8">
        <w:t xml:space="preserve">i 4 </w:t>
      </w:r>
      <w:r w:rsidR="004B6BD9">
        <w:t>w brzmieniu:</w:t>
      </w:r>
    </w:p>
    <w:p w14:paraId="39A89B4F" w14:textId="64EDDC5F" w:rsidR="00AC502B" w:rsidRDefault="004B6BD9" w:rsidP="00E46153">
      <w:pPr>
        <w:pStyle w:val="ZUSTzmustartykuempunktem"/>
      </w:pPr>
      <w:r w:rsidRPr="00E46153">
        <w:t xml:space="preserve">„3. </w:t>
      </w:r>
      <w:r w:rsidR="00DC405A">
        <w:t>Instalator</w:t>
      </w:r>
      <w:r w:rsidRPr="00E46153">
        <w:t xml:space="preserve">, </w:t>
      </w:r>
      <w:r w:rsidR="00DC405A" w:rsidRPr="00E46153">
        <w:t>któr</w:t>
      </w:r>
      <w:r w:rsidR="00DC405A">
        <w:t>y</w:t>
      </w:r>
      <w:r w:rsidR="00DC405A" w:rsidRPr="00E46153">
        <w:t xml:space="preserve"> </w:t>
      </w:r>
      <w:r w:rsidRPr="00E46153">
        <w:t>wnioskuje o zmianę danych certyfikatu, składa wniosek do Prezesa UDT</w:t>
      </w:r>
      <w:r w:rsidR="004975E3">
        <w:t xml:space="preserve">, do którego załącza </w:t>
      </w:r>
      <w:r w:rsidRPr="00E46153">
        <w:t>aktualn</w:t>
      </w:r>
      <w:r w:rsidR="004975E3">
        <w:t>y</w:t>
      </w:r>
      <w:r w:rsidRPr="00E46153">
        <w:t xml:space="preserve"> certyfikat, którego dane mają być zmienione.</w:t>
      </w:r>
    </w:p>
    <w:p w14:paraId="3710E6E0" w14:textId="05A0167A" w:rsidR="004B6BD9" w:rsidRPr="00E46153" w:rsidRDefault="00AC502B" w:rsidP="00E46153">
      <w:pPr>
        <w:pStyle w:val="ZUSTzmustartykuempunktem"/>
      </w:pPr>
      <w:r>
        <w:t>4. Prezes UDT</w:t>
      </w:r>
      <w:r w:rsidR="005204B8">
        <w:t xml:space="preserve"> </w:t>
      </w:r>
      <w:r w:rsidR="00972417">
        <w:t xml:space="preserve">opracowuje i zamieszcza </w:t>
      </w:r>
      <w:r w:rsidR="00972417" w:rsidRPr="00972417">
        <w:t>w Biuletynie Informacji Publicznej Urzędu Dozoru Technicznego</w:t>
      </w:r>
      <w:r w:rsidR="00972417">
        <w:t xml:space="preserve"> </w:t>
      </w:r>
      <w:r w:rsidR="005204B8">
        <w:t xml:space="preserve">wzór wniosku o </w:t>
      </w:r>
      <w:r w:rsidR="005204B8" w:rsidRPr="00AC502B">
        <w:t>zmianę danych certyfikatu</w:t>
      </w:r>
      <w:r w:rsidR="005204B8">
        <w:t>.”</w:t>
      </w:r>
      <w:r w:rsidR="00DC405A">
        <w:t>;</w:t>
      </w:r>
    </w:p>
    <w:p w14:paraId="31D7C6CA" w14:textId="62714A8A" w:rsidR="005038C9" w:rsidRDefault="00444ED8" w:rsidP="00FB7CDC">
      <w:pPr>
        <w:pStyle w:val="PKTpunkt"/>
        <w:keepNext/>
      </w:pPr>
      <w:r>
        <w:t>117</w:t>
      </w:r>
      <w:r w:rsidR="005038C9">
        <w:t>)</w:t>
      </w:r>
      <w:r w:rsidR="00B51F57">
        <w:t xml:space="preserve"> </w:t>
      </w:r>
      <w:r w:rsidR="00DC405A">
        <w:tab/>
        <w:t xml:space="preserve">w </w:t>
      </w:r>
      <w:r w:rsidR="005038C9">
        <w:t>art. 155 ust. 4 otrzymuje brzmienie:</w:t>
      </w:r>
    </w:p>
    <w:p w14:paraId="3DF2086D" w14:textId="6A1F19D1" w:rsidR="005038C9" w:rsidRDefault="005038C9" w:rsidP="00E46153">
      <w:pPr>
        <w:pStyle w:val="ZUSTzmustartykuempunktem"/>
      </w:pPr>
      <w:r>
        <w:t xml:space="preserve">„4. Nadanie odwołania w polskiej placówce pocztowej </w:t>
      </w:r>
      <w:bookmarkStart w:id="101" w:name="highlightHit_170"/>
      <w:bookmarkEnd w:id="101"/>
      <w:r>
        <w:rPr>
          <w:rStyle w:val="highlight"/>
        </w:rPr>
        <w:t>operat</w:t>
      </w:r>
      <w:r>
        <w:t>ora</w:t>
      </w:r>
      <w:r w:rsidR="00455E1B">
        <w:t xml:space="preserve"> pocztowego</w:t>
      </w:r>
      <w:r>
        <w:t xml:space="preserve"> w rozumieniu </w:t>
      </w:r>
      <w:r w:rsidR="001C31C3">
        <w:t xml:space="preserve">przepisów </w:t>
      </w:r>
      <w:r>
        <w:t xml:space="preserve">ustawy z dnia 23 listopada 2012 r. </w:t>
      </w:r>
      <w:r w:rsidR="00DE51CC">
        <w:t>–</w:t>
      </w:r>
      <w:r>
        <w:t xml:space="preserve"> Prawo pocztowe (Dz.</w:t>
      </w:r>
      <w:r w:rsidR="00DE51CC">
        <w:t xml:space="preserve"> </w:t>
      </w:r>
      <w:r>
        <w:t xml:space="preserve">U. z 2022 r. </w:t>
      </w:r>
      <w:r w:rsidRPr="00A33C2E">
        <w:t>poz. 896</w:t>
      </w:r>
      <w:r w:rsidR="00F1591D">
        <w:t>, 1933 i 2042</w:t>
      </w:r>
      <w:r>
        <w:t xml:space="preserve">), w placówce podmiotu zajmującego się doręczaniem korespondencji na terenie Unii Europejskiej, złożenie go w polskim urzędzie konsularnym albo wysłanie na adres do doręczeń elektronicznych, o którym mowa w </w:t>
      </w:r>
      <w:r w:rsidRPr="00A33C2E">
        <w:t>art. 2 pkt 1</w:t>
      </w:r>
      <w:r>
        <w:t xml:space="preserve"> ustawy z dnia 18 listopada 2020 r. o doręczeniach elektronicznych (Dz.</w:t>
      </w:r>
      <w:r w:rsidR="00DE51CC">
        <w:t xml:space="preserve"> </w:t>
      </w:r>
      <w:r>
        <w:t>U. z 202</w:t>
      </w:r>
      <w:r w:rsidR="009F774B">
        <w:t>3</w:t>
      </w:r>
      <w:r w:rsidR="009C68CB">
        <w:t> </w:t>
      </w:r>
      <w:r>
        <w:t xml:space="preserve">r. </w:t>
      </w:r>
      <w:r w:rsidRPr="00A33C2E">
        <w:t xml:space="preserve">poz. </w:t>
      </w:r>
      <w:r w:rsidR="009F774B">
        <w:t>285</w:t>
      </w:r>
      <w:r>
        <w:t>), jest równoznaczne z wniesieniem go do Komitetu.”</w:t>
      </w:r>
      <w:r w:rsidR="00C30435">
        <w:t>;</w:t>
      </w:r>
    </w:p>
    <w:p w14:paraId="15908AA1" w14:textId="4BA8F2D0" w:rsidR="005038C9" w:rsidRDefault="00444ED8" w:rsidP="00FB7CDC">
      <w:pPr>
        <w:pStyle w:val="PKTpunkt"/>
        <w:keepNext/>
      </w:pPr>
      <w:r>
        <w:t>118</w:t>
      </w:r>
      <w:r w:rsidR="0089576D">
        <w:t>)</w:t>
      </w:r>
      <w:r w:rsidR="0089576D">
        <w:tab/>
      </w:r>
      <w:r w:rsidR="005038C9">
        <w:t>w art. 156 dodaje się ust. 3 w brzmieniu:</w:t>
      </w:r>
    </w:p>
    <w:p w14:paraId="6522F8BC" w14:textId="6D50FCC9" w:rsidR="005038C9" w:rsidRDefault="00A920A3" w:rsidP="00E46153">
      <w:pPr>
        <w:pStyle w:val="ZUSTzmustartykuempunktem"/>
        <w:rPr>
          <w:rFonts w:eastAsia="Times New Roman"/>
        </w:rPr>
      </w:pPr>
      <w:r>
        <w:rPr>
          <w:rFonts w:eastAsia="Times New Roman"/>
        </w:rPr>
        <w:t>„</w:t>
      </w:r>
      <w:r w:rsidR="005038C9" w:rsidRPr="005F6238">
        <w:rPr>
          <w:rFonts w:eastAsia="Times New Roman"/>
        </w:rPr>
        <w:t xml:space="preserve">3. W przypadku </w:t>
      </w:r>
      <w:r w:rsidR="00612892">
        <w:rPr>
          <w:rFonts w:eastAsia="Times New Roman"/>
        </w:rPr>
        <w:t>gdy w wyniku ponownego rozpoznania sprawy Prezes UDT podtrzyma</w:t>
      </w:r>
      <w:r w:rsidR="005038C9">
        <w:rPr>
          <w:rFonts w:eastAsia="Times New Roman"/>
        </w:rPr>
        <w:t>:</w:t>
      </w:r>
    </w:p>
    <w:p w14:paraId="09AD319F" w14:textId="53546E63" w:rsidR="005038C9" w:rsidRPr="00A920A3" w:rsidRDefault="005038C9" w:rsidP="00444ED8">
      <w:pPr>
        <w:pStyle w:val="ZPKTzmpktartykuempunktem"/>
      </w:pPr>
      <w:r w:rsidRPr="00A920A3">
        <w:t>1)</w:t>
      </w:r>
      <w:r w:rsidR="00444ED8">
        <w:tab/>
      </w:r>
      <w:r w:rsidRPr="00A920A3">
        <w:t xml:space="preserve">odmowę wydania certyfikatu, </w:t>
      </w:r>
    </w:p>
    <w:p w14:paraId="545554C3" w14:textId="691BB9F5" w:rsidR="005038C9" w:rsidRPr="00A920A3" w:rsidRDefault="005038C9" w:rsidP="00444ED8">
      <w:pPr>
        <w:pStyle w:val="ZPKTzmpktartykuempunktem"/>
      </w:pPr>
      <w:r w:rsidRPr="00A920A3">
        <w:t>2)</w:t>
      </w:r>
      <w:r w:rsidR="00444ED8">
        <w:tab/>
      </w:r>
      <w:r w:rsidRPr="00A920A3">
        <w:t xml:space="preserve">cofnięcie certyfikatu, </w:t>
      </w:r>
    </w:p>
    <w:p w14:paraId="68A198ED" w14:textId="67B9DEB8" w:rsidR="005038C9" w:rsidRPr="00A920A3" w:rsidRDefault="005038C9" w:rsidP="00444ED8">
      <w:pPr>
        <w:pStyle w:val="ZPKTzmpktartykuempunktem"/>
      </w:pPr>
      <w:r w:rsidRPr="00A920A3">
        <w:t>3)</w:t>
      </w:r>
      <w:r w:rsidR="00444ED8">
        <w:tab/>
      </w:r>
      <w:r w:rsidRPr="00A920A3">
        <w:t xml:space="preserve">odmowę przedłużenia ważności certyfikatu, </w:t>
      </w:r>
    </w:p>
    <w:p w14:paraId="1A749F01" w14:textId="60A21634" w:rsidR="005038C9" w:rsidRPr="00A920A3" w:rsidRDefault="005038C9" w:rsidP="00444ED8">
      <w:pPr>
        <w:pStyle w:val="ZPKTzmpktartykuempunktem"/>
      </w:pPr>
      <w:r w:rsidRPr="00A920A3">
        <w:t>4)</w:t>
      </w:r>
      <w:r w:rsidR="00444ED8">
        <w:tab/>
      </w:r>
      <w:r w:rsidRPr="00E46153">
        <w:t xml:space="preserve">odmowę </w:t>
      </w:r>
      <w:r w:rsidRPr="00A920A3">
        <w:t>udzielenia akredytacji,</w:t>
      </w:r>
    </w:p>
    <w:p w14:paraId="0704BA37" w14:textId="33F1C64F" w:rsidR="005038C9" w:rsidRPr="00A920A3" w:rsidRDefault="005038C9" w:rsidP="00444ED8">
      <w:pPr>
        <w:pStyle w:val="ZPKTzmpktartykuempunktem"/>
      </w:pPr>
      <w:r w:rsidRPr="00A920A3">
        <w:t>5)</w:t>
      </w:r>
      <w:r w:rsidR="00444ED8">
        <w:tab/>
      </w:r>
      <w:r w:rsidRPr="00A920A3">
        <w:t>cofnięci</w:t>
      </w:r>
      <w:r w:rsidR="00E06E83">
        <w:t>e</w:t>
      </w:r>
      <w:r w:rsidRPr="00A920A3">
        <w:t xml:space="preserve"> akredytacji</w:t>
      </w:r>
    </w:p>
    <w:p w14:paraId="537991D2" w14:textId="775EDC22" w:rsidR="005038C9" w:rsidRPr="005F6238" w:rsidRDefault="00DE51CC" w:rsidP="00E46153">
      <w:pPr>
        <w:pStyle w:val="ZCZWSPPKTzmczciwsppktartykuempunktem"/>
        <w:rPr>
          <w:rFonts w:eastAsia="Times New Roman"/>
          <w:highlight w:val="yellow"/>
        </w:rPr>
      </w:pPr>
      <w:r>
        <w:t>–</w:t>
      </w:r>
      <w:r w:rsidR="005038C9" w:rsidRPr="005F6238">
        <w:rPr>
          <w:rFonts w:eastAsia="Times New Roman"/>
        </w:rPr>
        <w:t xml:space="preserve"> osobie lub podmiotowi przysługuje skarga do sądu administracyjnego, którą wnosi się za pośrednictwem Prezesa UDT, w terminie 30 dni od dnia doręczenia zawiadomienia o oddaleniu odwołania. W postępowaniu przed sądem stosuje się odpowiednio przepisy o zaskarżaniu do sądu decyzji.</w:t>
      </w:r>
      <w:r w:rsidR="00C30435">
        <w:rPr>
          <w:rFonts w:eastAsia="Times New Roman"/>
        </w:rPr>
        <w:t>”;</w:t>
      </w:r>
    </w:p>
    <w:p w14:paraId="01D25597" w14:textId="2EB298BF" w:rsidR="008519DB" w:rsidRPr="00E46153" w:rsidRDefault="00444ED8" w:rsidP="00444ED8">
      <w:pPr>
        <w:pStyle w:val="PKTpunkt"/>
        <w:keepNext/>
      </w:pPr>
      <w:r>
        <w:t>119</w:t>
      </w:r>
      <w:r w:rsidR="00A920A3" w:rsidRPr="00E46153">
        <w:t>)</w:t>
      </w:r>
      <w:r w:rsidR="0089576D">
        <w:tab/>
      </w:r>
      <w:r w:rsidR="00A920A3" w:rsidRPr="00E46153">
        <w:t>w</w:t>
      </w:r>
      <w:r w:rsidR="008519DB" w:rsidRPr="00E46153">
        <w:t xml:space="preserve"> art. 157 </w:t>
      </w:r>
      <w:r w:rsidR="00A920A3">
        <w:t xml:space="preserve">w </w:t>
      </w:r>
      <w:r w:rsidR="008519DB" w:rsidRPr="00E46153">
        <w:t xml:space="preserve">ust. 1 </w:t>
      </w:r>
      <w:r w:rsidR="00290131">
        <w:t xml:space="preserve">po pkt 4 </w:t>
      </w:r>
      <w:r w:rsidR="008519DB" w:rsidRPr="00E46153">
        <w:t>dodaje się pkt 4a w brzmieniu:</w:t>
      </w:r>
    </w:p>
    <w:p w14:paraId="52A8093F" w14:textId="37912E00" w:rsidR="008519DB" w:rsidRDefault="008519DB" w:rsidP="00444ED8">
      <w:pPr>
        <w:pStyle w:val="ZPKTzmpktartykuempunktem"/>
        <w:rPr>
          <w:rFonts w:eastAsia="Times New Roman"/>
        </w:rPr>
      </w:pPr>
      <w:r>
        <w:rPr>
          <w:rFonts w:eastAsia="Times New Roman"/>
        </w:rPr>
        <w:t>„4a</w:t>
      </w:r>
      <w:r w:rsidR="0089576D">
        <w:rPr>
          <w:rFonts w:eastAsia="Times New Roman"/>
        </w:rPr>
        <w:t>)</w:t>
      </w:r>
      <w:r w:rsidR="0089576D">
        <w:rPr>
          <w:rFonts w:eastAsia="Times New Roman"/>
        </w:rPr>
        <w:tab/>
      </w:r>
      <w:r w:rsidRPr="00190329">
        <w:rPr>
          <w:rFonts w:eastAsia="Times New Roman"/>
        </w:rPr>
        <w:t>zmianę danych certyfikatu, wynoszącą 50 złotych za każdy wydany certyfikat ze zmienionymi danymi;</w:t>
      </w:r>
      <w:r>
        <w:rPr>
          <w:rFonts w:eastAsia="Times New Roman"/>
        </w:rPr>
        <w:t>”</w:t>
      </w:r>
      <w:r w:rsidR="00290131">
        <w:rPr>
          <w:rFonts w:eastAsia="Times New Roman"/>
        </w:rPr>
        <w:t>;</w:t>
      </w:r>
    </w:p>
    <w:p w14:paraId="57CB2C50" w14:textId="200A9C36" w:rsidR="007A48DA" w:rsidRPr="004F46B9" w:rsidRDefault="00444ED8" w:rsidP="00444ED8">
      <w:pPr>
        <w:pStyle w:val="PKTpunkt"/>
        <w:keepNext/>
        <w:ind w:left="0" w:firstLine="0"/>
      </w:pPr>
      <w:r>
        <w:t>120</w:t>
      </w:r>
      <w:r w:rsidR="005961B5" w:rsidRPr="00A920A3">
        <w:t>)</w:t>
      </w:r>
      <w:r w:rsidR="0089576D">
        <w:tab/>
      </w:r>
      <w:r w:rsidR="007A48DA" w:rsidRPr="00A920A3">
        <w:t>po rozdziale 7 dodaje się rozdział 7a w brzmieniu:</w:t>
      </w:r>
    </w:p>
    <w:p w14:paraId="20306384" w14:textId="77777777" w:rsidR="008743DD" w:rsidRDefault="007A48DA" w:rsidP="0089576D">
      <w:pPr>
        <w:pStyle w:val="ZROZDZODDZOZNzmoznrozdzoddzartykuempunktem"/>
      </w:pPr>
      <w:r w:rsidRPr="00444ED8">
        <w:t>„Rozdział 7a</w:t>
      </w:r>
      <w:r w:rsidR="00D577F2" w:rsidRPr="008743DD">
        <w:t xml:space="preserve"> </w:t>
      </w:r>
    </w:p>
    <w:p w14:paraId="664DEA54" w14:textId="7B668814" w:rsidR="007A48DA" w:rsidRPr="0089576D" w:rsidRDefault="007A48DA" w:rsidP="0089576D">
      <w:pPr>
        <w:pStyle w:val="ZROZDZODDZPRZEDMzmprzedmrozdzoddzartykuempunktem"/>
      </w:pPr>
      <w:r w:rsidRPr="0089576D">
        <w:rPr>
          <w:rStyle w:val="Ppogrubienie"/>
          <w:b w:val="0"/>
        </w:rPr>
        <w:t xml:space="preserve">Krajowy </w:t>
      </w:r>
      <w:r w:rsidR="00C80552" w:rsidRPr="0089576D">
        <w:rPr>
          <w:rStyle w:val="Ppogrubienie"/>
          <w:b w:val="0"/>
        </w:rPr>
        <w:t xml:space="preserve">punkt kontaktowy </w:t>
      </w:r>
      <w:r w:rsidRPr="0089576D">
        <w:rPr>
          <w:rStyle w:val="Ppogrubienie"/>
          <w:b w:val="0"/>
        </w:rPr>
        <w:t>do spraw odnawialnych źródeł energii</w:t>
      </w:r>
    </w:p>
    <w:p w14:paraId="56237E58" w14:textId="77777777" w:rsidR="007A48DA" w:rsidRPr="004F46B9" w:rsidRDefault="007A48DA" w:rsidP="007A48DA">
      <w:pPr>
        <w:pStyle w:val="ZARTzmartartykuempunktem"/>
      </w:pPr>
      <w:r w:rsidRPr="004F46B9">
        <w:t>Art. 160a.</w:t>
      </w:r>
      <w:r>
        <w:t> </w:t>
      </w:r>
      <w:r w:rsidRPr="004F46B9">
        <w:t xml:space="preserve">1. Minister właściwy do spraw klimatu, przy użyciu systemu teleinformatycznego, prowadzi krajowy punkt kontaktowy do spraw odnawialnych źródeł energii, zwany dalej </w:t>
      </w:r>
      <w:r>
        <w:t>„</w:t>
      </w:r>
      <w:r w:rsidRPr="004F46B9">
        <w:t>krajowym punktem kontaktowym</w:t>
      </w:r>
      <w:r>
        <w:t>”</w:t>
      </w:r>
      <w:r w:rsidRPr="004F46B9">
        <w:t>.</w:t>
      </w:r>
    </w:p>
    <w:p w14:paraId="2AB2CA0A" w14:textId="41289630" w:rsidR="007A48DA" w:rsidRPr="004F46B9" w:rsidRDefault="007A48DA" w:rsidP="007A48DA">
      <w:pPr>
        <w:pStyle w:val="ZUSTzmustartykuempunktem"/>
      </w:pPr>
      <w:r w:rsidRPr="004F46B9">
        <w:t>2.</w:t>
      </w:r>
      <w:r>
        <w:t> </w:t>
      </w:r>
      <w:r w:rsidRPr="004F46B9">
        <w:t xml:space="preserve">Krajowy punkt kontaktowy udziela wsparcia w zakresie </w:t>
      </w:r>
      <w:r w:rsidR="00BD5E0A">
        <w:t>procedur</w:t>
      </w:r>
      <w:r w:rsidR="00BD5E0A" w:rsidRPr="004F46B9">
        <w:t xml:space="preserve"> </w:t>
      </w:r>
      <w:r w:rsidRPr="004F46B9">
        <w:t>administracyjnych</w:t>
      </w:r>
      <w:r w:rsidR="00F432BD">
        <w:t xml:space="preserve"> </w:t>
      </w:r>
      <w:r w:rsidR="00BD5E0A">
        <w:t>dotyczących</w:t>
      </w:r>
      <w:r w:rsidRPr="004F46B9">
        <w:t xml:space="preserve"> rozstrzygnięć umożliwiających przyłączenie instalacji odnawialnego źródła energii </w:t>
      </w:r>
      <w:r w:rsidR="00ED62AD">
        <w:t xml:space="preserve">do sieci </w:t>
      </w:r>
      <w:r w:rsidRPr="004F46B9">
        <w:t xml:space="preserve">oraz wytwarzanie energii z </w:t>
      </w:r>
      <w:r w:rsidR="00BF22E3" w:rsidRPr="004F46B9">
        <w:t>odnawialn</w:t>
      </w:r>
      <w:r w:rsidR="00BF22E3">
        <w:t>ych</w:t>
      </w:r>
      <w:r w:rsidR="00BF22E3" w:rsidRPr="004F46B9">
        <w:t xml:space="preserve"> źród</w:t>
      </w:r>
      <w:r w:rsidR="00BF22E3">
        <w:t>eł</w:t>
      </w:r>
      <w:r w:rsidR="00BF22E3" w:rsidRPr="004F46B9">
        <w:t xml:space="preserve"> </w:t>
      </w:r>
      <w:r w:rsidRPr="004F46B9">
        <w:t>energii.</w:t>
      </w:r>
    </w:p>
    <w:p w14:paraId="27FDB3D5" w14:textId="77777777" w:rsidR="007A48DA" w:rsidRPr="004F46B9" w:rsidRDefault="007A48DA" w:rsidP="00E7265F">
      <w:pPr>
        <w:pStyle w:val="ZUSTzmustartykuempunktem"/>
        <w:keepNext/>
      </w:pPr>
      <w:r w:rsidRPr="004F46B9">
        <w:t>3.</w:t>
      </w:r>
      <w:r>
        <w:t> </w:t>
      </w:r>
      <w:r w:rsidRPr="004F46B9">
        <w:t>Wsparcia, o którym mowa w ust. 2, krajowy punkt kontaktowy udziela przez:</w:t>
      </w:r>
    </w:p>
    <w:p w14:paraId="4AE8AFD2" w14:textId="023AF257" w:rsidR="007A48DA" w:rsidRPr="004F46B9" w:rsidRDefault="007A48DA" w:rsidP="00024454">
      <w:pPr>
        <w:pStyle w:val="ZPKTzmpktartykuempunktem"/>
        <w:keepNext/>
      </w:pPr>
      <w:r w:rsidRPr="004F46B9">
        <w:t>1)</w:t>
      </w:r>
      <w:r>
        <w:tab/>
      </w:r>
      <w:r w:rsidRPr="004F46B9">
        <w:t xml:space="preserve">udostępnianie informacji o </w:t>
      </w:r>
      <w:r w:rsidR="00BD5E0A">
        <w:t>procedurach</w:t>
      </w:r>
      <w:r w:rsidR="000A5272">
        <w:t xml:space="preserve"> </w:t>
      </w:r>
      <w:r w:rsidRPr="004F46B9">
        <w:t>administracyjnych, o których mowa w ust.</w:t>
      </w:r>
      <w:r w:rsidR="0089576D">
        <w:t> </w:t>
      </w:r>
      <w:r w:rsidRPr="004F46B9">
        <w:t>2, w szczególności o postępowaniach w sprawie wydania:</w:t>
      </w:r>
    </w:p>
    <w:p w14:paraId="5BADE307" w14:textId="77777777" w:rsidR="007A48DA" w:rsidRPr="004F46B9" w:rsidRDefault="007A48DA" w:rsidP="00B03B3F">
      <w:pPr>
        <w:pStyle w:val="ZLITwPKTzmlitwpktartykuempunktem"/>
        <w:keepNext/>
      </w:pPr>
      <w:r w:rsidRPr="004F46B9">
        <w:t>a)</w:t>
      </w:r>
      <w:r>
        <w:tab/>
      </w:r>
      <w:r w:rsidRPr="004F46B9">
        <w:t>decyzji o:</w:t>
      </w:r>
    </w:p>
    <w:p w14:paraId="38EB7848" w14:textId="02CBFE14" w:rsidR="007A48DA" w:rsidRPr="004F46B9" w:rsidRDefault="007A48DA" w:rsidP="007A48DA">
      <w:pPr>
        <w:pStyle w:val="ZTIRwPKTzmtirwpktartykuempunktem"/>
      </w:pPr>
      <w:r>
        <w:t>–</w:t>
      </w:r>
      <w:r>
        <w:tab/>
      </w:r>
      <w:r w:rsidRPr="004F46B9">
        <w:t xml:space="preserve">środowiskowych uwarunkowaniach, o której mowa w art. 71 ustawy z dnia 3 października 2008 r. o udostępnianiu informacji o środowisku i jego ochronie, udziale społeczeństwa w ochronie środowiska oraz o ocenach oddziaływania na środowisko (Dz. U. z </w:t>
      </w:r>
      <w:r w:rsidR="005678AF" w:rsidRPr="004F46B9">
        <w:t>202</w:t>
      </w:r>
      <w:r w:rsidR="005678AF">
        <w:t>2</w:t>
      </w:r>
      <w:r w:rsidR="005678AF" w:rsidRPr="004F46B9">
        <w:t xml:space="preserve"> </w:t>
      </w:r>
      <w:r w:rsidRPr="004F46B9">
        <w:t xml:space="preserve">r. poz. </w:t>
      </w:r>
      <w:r w:rsidR="005678AF">
        <w:t>1029</w:t>
      </w:r>
      <w:r w:rsidR="00394865">
        <w:t>, z późn. zm.</w:t>
      </w:r>
      <w:r w:rsidR="00394865">
        <w:rPr>
          <w:rStyle w:val="Odwoanieprzypisudolnego"/>
        </w:rPr>
        <w:footnoteReference w:id="4"/>
      </w:r>
      <w:r w:rsidR="00444ED8" w:rsidRPr="00444ED8">
        <w:rPr>
          <w:rStyle w:val="IGindeksgrny"/>
        </w:rPr>
        <w:t>)</w:t>
      </w:r>
      <w:r w:rsidRPr="004F46B9">
        <w:t>),</w:t>
      </w:r>
    </w:p>
    <w:p w14:paraId="3C723BD9" w14:textId="27E5AD9D" w:rsidR="007A48DA" w:rsidRPr="004F46B9" w:rsidRDefault="007A48DA" w:rsidP="007A48DA">
      <w:pPr>
        <w:pStyle w:val="ZTIRwPKTzmtirwpktartykuempunktem"/>
      </w:pPr>
      <w:r>
        <w:t>–</w:t>
      </w:r>
      <w:r>
        <w:tab/>
      </w:r>
      <w:r w:rsidRPr="004F46B9">
        <w:t>warunkach zabudowy, o której mowa w art. 60 ustawy z dnia 27 marca 2003</w:t>
      </w:r>
      <w:r w:rsidR="00615D64">
        <w:t xml:space="preserve"> r.</w:t>
      </w:r>
      <w:r w:rsidRPr="004F46B9">
        <w:t xml:space="preserve"> o planowaniu i zagospodarowaniu przestrzennym (Dz. U. z </w:t>
      </w:r>
      <w:r w:rsidR="005678AF" w:rsidRPr="004F46B9">
        <w:t>202</w:t>
      </w:r>
      <w:r w:rsidR="005678AF">
        <w:t>2</w:t>
      </w:r>
      <w:r w:rsidR="005678AF" w:rsidRPr="004F46B9">
        <w:t xml:space="preserve"> </w:t>
      </w:r>
      <w:r w:rsidRPr="004F46B9">
        <w:t xml:space="preserve">r. poz. </w:t>
      </w:r>
      <w:r w:rsidR="005678AF">
        <w:t>503, 1846</w:t>
      </w:r>
      <w:r w:rsidR="00FB1E1A">
        <w:t>,</w:t>
      </w:r>
      <w:r w:rsidR="005678AF">
        <w:t xml:space="preserve"> 2185</w:t>
      </w:r>
      <w:r w:rsidR="00FB1E1A">
        <w:t xml:space="preserve"> i 2747 oraz z 2023 r. poz. 553</w:t>
      </w:r>
      <w:r w:rsidRPr="004F46B9">
        <w:t>)</w:t>
      </w:r>
      <w:r w:rsidR="00AD6DDA">
        <w:t>,</w:t>
      </w:r>
    </w:p>
    <w:p w14:paraId="056EB792" w14:textId="2E85D69A" w:rsidR="007A48DA" w:rsidRPr="003F5A98" w:rsidRDefault="007A48DA" w:rsidP="003F5A98">
      <w:pPr>
        <w:pStyle w:val="ZTIRwPKTzmtirwpktartykuempunktem"/>
      </w:pPr>
      <w:r w:rsidRPr="004F46B9">
        <w:t>–</w:t>
      </w:r>
      <w:r w:rsidRPr="003F5A98">
        <w:tab/>
        <w:t>pozwoleniu na budowę i pozwoleniu na użytkowanie, o których mowa</w:t>
      </w:r>
      <w:r w:rsidR="00445DAA">
        <w:t xml:space="preserve"> </w:t>
      </w:r>
      <w:r w:rsidRPr="003F5A98">
        <w:t xml:space="preserve">odpowiednio w art. 28 i </w:t>
      </w:r>
      <w:r w:rsidR="00E06E83">
        <w:t xml:space="preserve">art. </w:t>
      </w:r>
      <w:r w:rsidRPr="003F5A98">
        <w:t xml:space="preserve">59 ustawy z dnia 7 lipca 1994 r. </w:t>
      </w:r>
      <w:r w:rsidR="00615D64">
        <w:t>–</w:t>
      </w:r>
      <w:r w:rsidR="0093367E">
        <w:t xml:space="preserve"> </w:t>
      </w:r>
      <w:r w:rsidRPr="003F5A98">
        <w:t>Prawo budowlane</w:t>
      </w:r>
      <w:r w:rsidR="00AD6DDA">
        <w:t>,</w:t>
      </w:r>
    </w:p>
    <w:p w14:paraId="03851750" w14:textId="166D7454" w:rsidR="007A48DA" w:rsidRPr="004F46B9" w:rsidRDefault="007A48DA" w:rsidP="007A48DA">
      <w:pPr>
        <w:pStyle w:val="ZLITwPKTzmlitwpktartykuempunktem"/>
      </w:pPr>
      <w:r w:rsidRPr="004F46B9">
        <w:t>b)</w:t>
      </w:r>
      <w:r>
        <w:tab/>
      </w:r>
      <w:r w:rsidRPr="004F46B9">
        <w:t xml:space="preserve">koncesji na </w:t>
      </w:r>
      <w:r w:rsidR="0093367E">
        <w:t xml:space="preserve">wykonywanie działalności gospodarczej w zakresie </w:t>
      </w:r>
      <w:r w:rsidRPr="004F46B9">
        <w:t>wytwarzani</w:t>
      </w:r>
      <w:r w:rsidR="0093367E">
        <w:t>a</w:t>
      </w:r>
      <w:r w:rsidRPr="004F46B9">
        <w:t xml:space="preserve"> paliw lub energii, o której mowa w art. 32 </w:t>
      </w:r>
      <w:r w:rsidR="00B72A4B">
        <w:t xml:space="preserve">ustawy </w:t>
      </w:r>
      <w:r w:rsidR="00A920A3">
        <w:t xml:space="preserve">– </w:t>
      </w:r>
      <w:r w:rsidRPr="004F46B9">
        <w:t>Prawo energetyczne,</w:t>
      </w:r>
    </w:p>
    <w:p w14:paraId="23DBFF2D" w14:textId="39819CB3" w:rsidR="007A48DA" w:rsidRPr="004F46B9" w:rsidRDefault="007A48DA" w:rsidP="007A48DA">
      <w:pPr>
        <w:pStyle w:val="ZLITwPKTzmlitwpktartykuempunktem"/>
      </w:pPr>
      <w:r w:rsidRPr="004F46B9">
        <w:t>c)</w:t>
      </w:r>
      <w:r>
        <w:tab/>
      </w:r>
      <w:r w:rsidRPr="00C25B96">
        <w:t xml:space="preserve">warunków przyłączenia do sieci, o których mowa w art. 7 ust. 3a ustawy </w:t>
      </w:r>
      <w:r w:rsidR="00615D64">
        <w:t>–</w:t>
      </w:r>
      <w:r w:rsidRPr="00C25B96">
        <w:t xml:space="preserve"> Prawo energetyczne;</w:t>
      </w:r>
    </w:p>
    <w:p w14:paraId="49D93425" w14:textId="4D38DEB6" w:rsidR="007A48DA" w:rsidRPr="004F46B9" w:rsidRDefault="007A48DA" w:rsidP="007A48DA">
      <w:pPr>
        <w:pStyle w:val="ZPKTzmpktartykuempunktem"/>
        <w:rPr>
          <w:highlight w:val="cyan"/>
        </w:rPr>
      </w:pPr>
      <w:r w:rsidRPr="004F46B9">
        <w:t>2)</w:t>
      </w:r>
      <w:r>
        <w:tab/>
      </w:r>
      <w:r w:rsidRPr="004F46B9">
        <w:t xml:space="preserve">udzielanie </w:t>
      </w:r>
      <w:r w:rsidR="00BD5E0A">
        <w:t xml:space="preserve">ogólnych </w:t>
      </w:r>
      <w:r w:rsidRPr="004F46B9">
        <w:t xml:space="preserve">odpowiedzi na pytania dotyczące </w:t>
      </w:r>
      <w:r w:rsidR="00BD5E0A">
        <w:t>procedur</w:t>
      </w:r>
      <w:r w:rsidR="00BD5E0A" w:rsidRPr="004F46B9">
        <w:t xml:space="preserve"> </w:t>
      </w:r>
      <w:r w:rsidRPr="004F46B9">
        <w:t xml:space="preserve">administracyjnych, o których mowa w ust. 2, przesyłanych za pośrednictwem formularza </w:t>
      </w:r>
      <w:r w:rsidR="00841C0A">
        <w:t>dostępnego</w:t>
      </w:r>
      <w:r w:rsidR="00841C0A" w:rsidRPr="004F46B9">
        <w:t xml:space="preserve"> </w:t>
      </w:r>
      <w:r w:rsidRPr="004F46B9">
        <w:t>na stronie internetowej urzędu obsługującego ministra właściwego do spraw klimatu</w:t>
      </w:r>
      <w:r w:rsidR="00BD5E0A">
        <w:t>.</w:t>
      </w:r>
    </w:p>
    <w:p w14:paraId="2CB23E44" w14:textId="02458E24" w:rsidR="007A48DA" w:rsidRPr="004F46B9" w:rsidRDefault="007A48DA" w:rsidP="00E7265F">
      <w:pPr>
        <w:pStyle w:val="ZUSTzmustartykuempunktem"/>
        <w:keepNext/>
      </w:pPr>
      <w:r w:rsidRPr="004F46B9">
        <w:t>4.</w:t>
      </w:r>
      <w:r>
        <w:t> </w:t>
      </w:r>
      <w:r w:rsidRPr="004F46B9">
        <w:t xml:space="preserve">Informacje o </w:t>
      </w:r>
      <w:r w:rsidR="00BD5E0A">
        <w:t>procedurach</w:t>
      </w:r>
      <w:r w:rsidR="00BD5E0A" w:rsidRPr="004F46B9">
        <w:t xml:space="preserve"> </w:t>
      </w:r>
      <w:r w:rsidRPr="004F46B9">
        <w:t>administracyjnych, o których mowa w ust. 2, dotyczą w szczególności:</w:t>
      </w:r>
    </w:p>
    <w:p w14:paraId="752B085A" w14:textId="13A05634" w:rsidR="00FB6862" w:rsidRDefault="007A48DA" w:rsidP="00972417">
      <w:pPr>
        <w:pStyle w:val="ZPKTzmpktartykuempunktem"/>
      </w:pPr>
      <w:r w:rsidRPr="004F46B9">
        <w:t>1)</w:t>
      </w:r>
      <w:r>
        <w:tab/>
      </w:r>
      <w:r w:rsidRPr="004F46B9">
        <w:t>warunków</w:t>
      </w:r>
      <w:r w:rsidR="004B2D0E">
        <w:t>, które należy spełnić</w:t>
      </w:r>
      <w:r w:rsidRPr="004F46B9">
        <w:t xml:space="preserve"> </w:t>
      </w:r>
      <w:r w:rsidR="00A8051A">
        <w:t xml:space="preserve">w celu </w:t>
      </w:r>
      <w:r w:rsidRPr="004F46B9">
        <w:t>uzyskania pozytywnego rozstrzygnięcia;</w:t>
      </w:r>
    </w:p>
    <w:p w14:paraId="058B8904" w14:textId="4C147438" w:rsidR="00FB6862" w:rsidRPr="004F46B9" w:rsidRDefault="00FB6862" w:rsidP="00972417">
      <w:pPr>
        <w:pStyle w:val="ZPKTzmpktartykuempunktem"/>
      </w:pPr>
      <w:r>
        <w:t>2)</w:t>
      </w:r>
      <w:r w:rsidR="00445DAA">
        <w:t xml:space="preserve"> </w:t>
      </w:r>
      <w:r w:rsidR="00615D64">
        <w:tab/>
      </w:r>
      <w:r w:rsidRPr="00FB6862">
        <w:t>wymaganych dokumentów oraz informacji, które należy złożyć w ramach określonych procedur</w:t>
      </w:r>
      <w:r w:rsidR="00841C0A">
        <w:t>;</w:t>
      </w:r>
    </w:p>
    <w:p w14:paraId="5033707A" w14:textId="130D3517" w:rsidR="007A48DA" w:rsidRPr="004F46B9" w:rsidRDefault="00A920A3" w:rsidP="00972417">
      <w:pPr>
        <w:pStyle w:val="ZPKTzmpktartykuempunktem"/>
      </w:pPr>
      <w:r>
        <w:t>3</w:t>
      </w:r>
      <w:r w:rsidR="007A48DA" w:rsidRPr="004F46B9">
        <w:t>)</w:t>
      </w:r>
      <w:r w:rsidR="007A48DA">
        <w:tab/>
      </w:r>
      <w:r w:rsidR="007A48DA" w:rsidRPr="004F46B9">
        <w:t xml:space="preserve">terminów </w:t>
      </w:r>
      <w:r w:rsidR="00C25B96">
        <w:t xml:space="preserve">załatwiania spraw w ramach </w:t>
      </w:r>
      <w:r w:rsidR="00841C0A">
        <w:t xml:space="preserve">określonych </w:t>
      </w:r>
      <w:r w:rsidR="00BD5E0A">
        <w:t>procedur</w:t>
      </w:r>
      <w:r w:rsidR="007A48DA" w:rsidRPr="004F46B9">
        <w:t>;</w:t>
      </w:r>
    </w:p>
    <w:p w14:paraId="606EDC33" w14:textId="18B71591" w:rsidR="007A48DA" w:rsidRPr="004F46B9" w:rsidRDefault="00A920A3" w:rsidP="00972417">
      <w:pPr>
        <w:pStyle w:val="ZPKTzmpktartykuempunktem"/>
      </w:pPr>
      <w:r>
        <w:t>4</w:t>
      </w:r>
      <w:r w:rsidR="007A48DA" w:rsidRPr="004F46B9">
        <w:t>)</w:t>
      </w:r>
      <w:r w:rsidR="007A48DA">
        <w:tab/>
      </w:r>
      <w:r w:rsidR="007A48DA" w:rsidRPr="004F46B9">
        <w:t>organów właściwych w sprawie i dokonywanych przez nie czynności;</w:t>
      </w:r>
    </w:p>
    <w:p w14:paraId="3072416A" w14:textId="51F50826" w:rsidR="007A48DA" w:rsidRPr="004F46B9" w:rsidRDefault="00A920A3" w:rsidP="00972417">
      <w:pPr>
        <w:pStyle w:val="ZPKTzmpktartykuempunktem"/>
      </w:pPr>
      <w:r>
        <w:t>5</w:t>
      </w:r>
      <w:r w:rsidR="007A48DA" w:rsidRPr="004F46B9">
        <w:t>)</w:t>
      </w:r>
      <w:r w:rsidR="007A48DA">
        <w:tab/>
      </w:r>
      <w:r w:rsidR="007A48DA" w:rsidRPr="004F46B9">
        <w:t>środków odwoławczych.</w:t>
      </w:r>
    </w:p>
    <w:p w14:paraId="2A445993" w14:textId="60D38B70" w:rsidR="007A48DA" w:rsidRPr="004F46B9" w:rsidRDefault="007A48DA" w:rsidP="007A48DA">
      <w:pPr>
        <w:pStyle w:val="ZUSTzmustartykuempunktem"/>
      </w:pPr>
      <w:r w:rsidRPr="004F46B9">
        <w:t>5.</w:t>
      </w:r>
      <w:r>
        <w:t> </w:t>
      </w:r>
      <w:r w:rsidRPr="004F46B9">
        <w:t xml:space="preserve">Informacje o </w:t>
      </w:r>
      <w:r w:rsidR="00BD5E0A">
        <w:t>procedurach</w:t>
      </w:r>
      <w:r w:rsidR="00BD5E0A" w:rsidRPr="004F46B9">
        <w:t xml:space="preserve"> </w:t>
      </w:r>
      <w:r w:rsidRPr="004F46B9">
        <w:t>administracyjnych, o których mowa w ust. 2, krajowy punkt kontaktowy udostępnia za pośrednictwem strony internetowej urzędu obsługującego ministra właściwego do spraw klimatu.</w:t>
      </w:r>
    </w:p>
    <w:p w14:paraId="2CAFA66D" w14:textId="2F4BDC83" w:rsidR="007A48DA" w:rsidRPr="004F46B9" w:rsidRDefault="007A48DA" w:rsidP="00BD5E0A">
      <w:pPr>
        <w:pStyle w:val="ZUSTzmustartykuempunktem"/>
      </w:pPr>
      <w:r w:rsidRPr="004F46B9">
        <w:t>6.</w:t>
      </w:r>
      <w:r>
        <w:t> </w:t>
      </w:r>
      <w:r w:rsidRPr="004F46B9">
        <w:t xml:space="preserve">Minister właściwy do spraw klimatu jest administratorem danych użytkowników </w:t>
      </w:r>
      <w:r w:rsidR="00827AD9">
        <w:t>systemu teleinformatycznego, o którym mowa w ust. 1</w:t>
      </w:r>
      <w:r w:rsidRPr="004F46B9">
        <w:t>.</w:t>
      </w:r>
    </w:p>
    <w:p w14:paraId="699072F2" w14:textId="0C576184" w:rsidR="007A48DA" w:rsidRPr="004F46B9" w:rsidRDefault="00BD5E0A" w:rsidP="007A48DA">
      <w:pPr>
        <w:pStyle w:val="ZUSTzmustartykuempunktem"/>
      </w:pPr>
      <w:r>
        <w:t>7</w:t>
      </w:r>
      <w:r w:rsidR="007A48DA" w:rsidRPr="004F46B9">
        <w:t>.</w:t>
      </w:r>
      <w:r w:rsidR="007A48DA">
        <w:t> </w:t>
      </w:r>
      <w:r w:rsidRPr="00BD5E0A">
        <w:t>W przypadku gdy w zasobach informacyjnych urzędu obsługującego ministra właściwego do spraw klimatu brak</w:t>
      </w:r>
      <w:r w:rsidR="00A8051A">
        <w:t xml:space="preserve"> jest</w:t>
      </w:r>
      <w:r w:rsidRPr="00BD5E0A">
        <w:t xml:space="preserve"> informacji niezbędnych do udzielenia odpowiedzi na pytanie, o którym mowa w ust. 3 pkt 2, krajowy punkt kontaktowy zwraca się z wnioskiem o udzielenie odpowiedzi na to pytanie do właściwych organów lub podmiotów i określa termin przekazania tej odpowiedzi do krajowego punktu kontaktowego.</w:t>
      </w:r>
    </w:p>
    <w:p w14:paraId="65969577" w14:textId="5204C56C" w:rsidR="007A48DA" w:rsidRDefault="00BD5E0A" w:rsidP="00BD5E0A">
      <w:pPr>
        <w:pStyle w:val="ZUSTzmustartykuempunktem"/>
      </w:pPr>
      <w:r>
        <w:t>8</w:t>
      </w:r>
      <w:r w:rsidR="007A48DA" w:rsidRPr="004F46B9">
        <w:t>.</w:t>
      </w:r>
      <w:r w:rsidR="007A48DA">
        <w:t> </w:t>
      </w:r>
      <w:r w:rsidRPr="00BD5E0A">
        <w:t xml:space="preserve">Krajowy punkt kontaktowy udziela odpowiedzi na pytania, o których mowa w ust. 3 pkt 2, w terminie </w:t>
      </w:r>
      <w:r w:rsidR="00FB6862">
        <w:t>30</w:t>
      </w:r>
      <w:r w:rsidR="00FB6862" w:rsidRPr="00BD5E0A">
        <w:t xml:space="preserve"> </w:t>
      </w:r>
      <w:r w:rsidRPr="00BD5E0A">
        <w:t>dni od dnia ich otrzymania. W przypadku, o którym mowa w ust.</w:t>
      </w:r>
      <w:r w:rsidR="00A8051A">
        <w:t xml:space="preserve"> </w:t>
      </w:r>
      <w:r w:rsidRPr="00BD5E0A">
        <w:t xml:space="preserve">7, termin ten może być przedłużony do </w:t>
      </w:r>
      <w:r w:rsidR="00FB6862">
        <w:t>50</w:t>
      </w:r>
      <w:r w:rsidR="00FB6862" w:rsidRPr="00BD5E0A">
        <w:t xml:space="preserve"> </w:t>
      </w:r>
      <w:r w:rsidRPr="00BD5E0A">
        <w:t>dni</w:t>
      </w:r>
      <w:r w:rsidR="007A48DA" w:rsidRPr="004F46B9">
        <w:t>.</w:t>
      </w:r>
    </w:p>
    <w:p w14:paraId="1B9579E1" w14:textId="77777777" w:rsidR="00BD5E0A" w:rsidRPr="00BD5E0A" w:rsidRDefault="00BD5E0A" w:rsidP="008743DD">
      <w:pPr>
        <w:pStyle w:val="ZUSTzmustartykuempunktem"/>
        <w:keepNext/>
      </w:pPr>
      <w:r>
        <w:t xml:space="preserve">9. </w:t>
      </w:r>
      <w:r w:rsidRPr="00BD5E0A">
        <w:t>W przypadku gdy pytanie, o którym mowa w ust. 3 pkt 2:</w:t>
      </w:r>
    </w:p>
    <w:p w14:paraId="5071635C" w14:textId="0F44B9DB" w:rsidR="00BD5E0A" w:rsidRPr="007A3902" w:rsidRDefault="00BD5E0A" w:rsidP="00972417">
      <w:pPr>
        <w:pStyle w:val="ZPKTzmpktartykuempunktem"/>
      </w:pPr>
      <w:r w:rsidRPr="007A3902">
        <w:t>1)</w:t>
      </w:r>
      <w:r w:rsidR="007A3902">
        <w:tab/>
      </w:r>
      <w:r w:rsidRPr="007A3902">
        <w:t>dotyczy postępowania administracyjnego w konkretnej, indywidualnej sprawie</w:t>
      </w:r>
      <w:r w:rsidR="000A0E95" w:rsidRPr="007A3902">
        <w:t> </w:t>
      </w:r>
      <w:r w:rsidRPr="007A3902">
        <w:t xml:space="preserve">lub </w:t>
      </w:r>
    </w:p>
    <w:p w14:paraId="28FDAA39" w14:textId="55C40B10" w:rsidR="00BD5E0A" w:rsidRPr="007A3902" w:rsidRDefault="00BD5E0A" w:rsidP="00972417">
      <w:pPr>
        <w:pStyle w:val="ZPKTzmpktartykuempunktem"/>
      </w:pPr>
      <w:r w:rsidRPr="007A3902">
        <w:t>2)</w:t>
      </w:r>
      <w:r w:rsidR="007A3902">
        <w:tab/>
      </w:r>
      <w:r w:rsidRPr="007A3902">
        <w:t>nie zawarto w nim informacji niezbędnych do udzielenia odpowiedzi, lub</w:t>
      </w:r>
    </w:p>
    <w:p w14:paraId="26781278" w14:textId="5CE938BB" w:rsidR="00BD5E0A" w:rsidRPr="007A3902" w:rsidRDefault="00BD5E0A" w:rsidP="00972417">
      <w:pPr>
        <w:pStyle w:val="ZPKTzmpktartykuempunktem"/>
      </w:pPr>
      <w:r w:rsidRPr="007A3902">
        <w:t>3)</w:t>
      </w:r>
      <w:r w:rsidR="007A3902">
        <w:tab/>
      </w:r>
      <w:r w:rsidRPr="007A3902">
        <w:t xml:space="preserve">nie dotyczy zakresu działania krajowego punktu kontaktowego, lub </w:t>
      </w:r>
    </w:p>
    <w:p w14:paraId="67693D30" w14:textId="7E3E6D29" w:rsidR="00BD5E0A" w:rsidRPr="007A3902" w:rsidRDefault="00BD5E0A" w:rsidP="008743DD">
      <w:pPr>
        <w:pStyle w:val="ZPKTzmpktartykuempunktem"/>
        <w:keepNext/>
      </w:pPr>
      <w:r w:rsidRPr="007A3902">
        <w:t>4)</w:t>
      </w:r>
      <w:r w:rsidR="007A3902">
        <w:tab/>
      </w:r>
      <w:r w:rsidRPr="007A3902">
        <w:t>jest oczywiste, że nie zostało złożone w celu uzyskania wsparcia</w:t>
      </w:r>
      <w:r w:rsidR="00A8051A">
        <w:t>,</w:t>
      </w:r>
      <w:r w:rsidRPr="007A3902">
        <w:t xml:space="preserve"> o który</w:t>
      </w:r>
      <w:r w:rsidR="00A8051A">
        <w:t>m</w:t>
      </w:r>
      <w:r w:rsidRPr="007A3902">
        <w:t xml:space="preserve"> mowa w ust. 2</w:t>
      </w:r>
    </w:p>
    <w:p w14:paraId="0EDE8564" w14:textId="590D6BC9" w:rsidR="00BD5E0A" w:rsidRPr="004F46B9" w:rsidRDefault="00615D64" w:rsidP="00E46153">
      <w:pPr>
        <w:pStyle w:val="ZCZWSPPKTzmczciwsppktartykuempunktem"/>
      </w:pPr>
      <w:r>
        <w:t>–</w:t>
      </w:r>
      <w:r w:rsidR="00D352A8">
        <w:t xml:space="preserve"> </w:t>
      </w:r>
      <w:r w:rsidR="00BD5E0A" w:rsidRPr="00BD5E0A">
        <w:t>krajowy punkt kontaktowy może odmówić udzielenia na nie odpowiedzi, informując wnioskodawcę o przyczynie</w:t>
      </w:r>
      <w:r w:rsidR="00F17126">
        <w:t xml:space="preserve"> tej odmowy</w:t>
      </w:r>
      <w:r w:rsidR="00BD5E0A" w:rsidRPr="00BD5E0A">
        <w:t xml:space="preserve">. </w:t>
      </w:r>
    </w:p>
    <w:p w14:paraId="5CF0D11E" w14:textId="5E7D7124" w:rsidR="007A48DA" w:rsidRPr="004F46B9" w:rsidRDefault="007A48DA" w:rsidP="007A48DA">
      <w:pPr>
        <w:pStyle w:val="ZUSTzmustartykuempunktem"/>
      </w:pPr>
      <w:r w:rsidRPr="004F46B9">
        <w:t>10.</w:t>
      </w:r>
      <w:r>
        <w:t> </w:t>
      </w:r>
      <w:r w:rsidRPr="004F46B9">
        <w:t xml:space="preserve">Do udzielania odpowiedzi na pytania, o których mowa w ust. 3 pkt 2, przepisów ustawy – </w:t>
      </w:r>
      <w:r w:rsidR="001F6D7F">
        <w:t>K</w:t>
      </w:r>
      <w:r w:rsidRPr="004F46B9">
        <w:t>odeks postępowania administracyjnego nie stosuje się.</w:t>
      </w:r>
    </w:p>
    <w:p w14:paraId="1D935267" w14:textId="39F3662C" w:rsidR="007A48DA" w:rsidRPr="004F46B9" w:rsidRDefault="007A48DA" w:rsidP="007A48DA">
      <w:pPr>
        <w:pStyle w:val="ZARTzmartartykuempunktem"/>
      </w:pPr>
      <w:r w:rsidRPr="004F46B9">
        <w:t>Art. 160b.</w:t>
      </w:r>
      <w:r>
        <w:t> </w:t>
      </w:r>
      <w:r w:rsidRPr="004F46B9">
        <w:t>Za pośrednictwem strony internetowej urzędu obsługującego ministra właściwego do spraw klimatu krajowy punkt kontaktowy udostępnia podręcznik procedur</w:t>
      </w:r>
      <w:r w:rsidR="00F359AA">
        <w:t xml:space="preserve"> </w:t>
      </w:r>
      <w:r w:rsidR="00725102">
        <w:t>w zakresie wytwarzania energii ze źródeł odnawialnych</w:t>
      </w:r>
      <w:r w:rsidRPr="004F46B9">
        <w:t xml:space="preserve"> zawierający w szczególności</w:t>
      </w:r>
      <w:r w:rsidR="00615D64">
        <w:t xml:space="preserve"> </w:t>
      </w:r>
      <w:r w:rsidRPr="004F46B9">
        <w:t xml:space="preserve">informacje dotyczące podjęcia działalności jako </w:t>
      </w:r>
      <w:r w:rsidR="00953CCE" w:rsidRPr="004F46B9">
        <w:t xml:space="preserve">prosument energii odnawialnej </w:t>
      </w:r>
      <w:r w:rsidR="00953CCE">
        <w:t xml:space="preserve">lub </w:t>
      </w:r>
      <w:r w:rsidRPr="004F46B9">
        <w:t xml:space="preserve">wytwórca energii </w:t>
      </w:r>
      <w:r w:rsidR="00243377">
        <w:t xml:space="preserve">elektrycznej </w:t>
      </w:r>
      <w:r w:rsidRPr="004F46B9">
        <w:t>niebędący prosumentem energii odnawialnej w mikro</w:t>
      </w:r>
      <w:r w:rsidR="00F17126">
        <w:t>inst</w:t>
      </w:r>
      <w:r w:rsidR="00977777">
        <w:t>a</w:t>
      </w:r>
      <w:r w:rsidR="00F17126">
        <w:t>lacji</w:t>
      </w:r>
      <w:r w:rsidRPr="004F46B9">
        <w:t xml:space="preserve"> lub małej instalacji odnawialnego źródła energii.</w:t>
      </w:r>
    </w:p>
    <w:p w14:paraId="37CCFF7A" w14:textId="38EFBB67" w:rsidR="007A48DA" w:rsidRPr="004F46B9" w:rsidRDefault="007A48DA" w:rsidP="007A48DA">
      <w:pPr>
        <w:pStyle w:val="ZARTzmartartykuempunktem"/>
      </w:pPr>
      <w:r w:rsidRPr="004F46B9">
        <w:t>Art. 160c.</w:t>
      </w:r>
      <w:r>
        <w:t> </w:t>
      </w:r>
      <w:r w:rsidRPr="004F46B9">
        <w:t xml:space="preserve">Minister właściwy do spraw klimatu może, przy zapewnieniu niezbędnego finansowania oraz właściwych warunków organizacyjnych, kadrowych i technicznych, powierzyć realizację niektórych zadań krajowego punktu </w:t>
      </w:r>
      <w:r w:rsidR="00E06E83">
        <w:t xml:space="preserve">kontaktowego </w:t>
      </w:r>
      <w:r w:rsidRPr="004F46B9">
        <w:t>innym podmiotom.</w:t>
      </w:r>
    </w:p>
    <w:p w14:paraId="4E71BECA" w14:textId="411544E4" w:rsidR="007A48DA" w:rsidRPr="004F46B9" w:rsidRDefault="007A48DA" w:rsidP="00E7265F">
      <w:pPr>
        <w:pStyle w:val="ZARTzmartartykuempunktem"/>
        <w:keepNext/>
      </w:pPr>
      <w:r w:rsidRPr="004F46B9">
        <w:t>Art. 160d.</w:t>
      </w:r>
      <w:r>
        <w:t> </w:t>
      </w:r>
      <w:r w:rsidRPr="004F46B9">
        <w:t>1. Minister właściwy do spraw klimatu</w:t>
      </w:r>
      <w:r w:rsidR="00972417">
        <w:t>,</w:t>
      </w:r>
      <w:r w:rsidRPr="004F46B9">
        <w:t xml:space="preserve"> w terminie do </w:t>
      </w:r>
      <w:r w:rsidR="00837D99">
        <w:t xml:space="preserve">dnia </w:t>
      </w:r>
      <w:r w:rsidRPr="004F46B9">
        <w:t xml:space="preserve">30 czerwca </w:t>
      </w:r>
      <w:r w:rsidR="00837D99">
        <w:t>każdego roku</w:t>
      </w:r>
      <w:r w:rsidR="00972417">
        <w:t>,</w:t>
      </w:r>
      <w:r w:rsidR="00837D99">
        <w:t xml:space="preserve"> </w:t>
      </w:r>
      <w:r w:rsidRPr="004F46B9">
        <w:t>sporządza sprawozdanie z działania krajowego punktu kontaktowego za poprzedni rok kalendarzowy zawierające co najmniej:</w:t>
      </w:r>
    </w:p>
    <w:p w14:paraId="7CB1328E" w14:textId="59C57BB1" w:rsidR="007A48DA" w:rsidRPr="004F46B9" w:rsidRDefault="007A48DA" w:rsidP="00024454">
      <w:pPr>
        <w:pStyle w:val="ZPKTzmpktartykuempunktem"/>
        <w:keepNext/>
      </w:pPr>
      <w:r w:rsidRPr="004F46B9">
        <w:t>1)</w:t>
      </w:r>
      <w:r>
        <w:tab/>
      </w:r>
      <w:r w:rsidRPr="004F46B9">
        <w:t>liczbę</w:t>
      </w:r>
      <w:r w:rsidR="00615D64">
        <w:t xml:space="preserve"> pytań</w:t>
      </w:r>
      <w:r w:rsidRPr="004F46B9">
        <w:t>:</w:t>
      </w:r>
    </w:p>
    <w:p w14:paraId="34ED765C" w14:textId="49A37722" w:rsidR="007A48DA" w:rsidRPr="004F46B9" w:rsidRDefault="007A48DA" w:rsidP="007A48DA">
      <w:pPr>
        <w:pStyle w:val="ZLITwPKTzmlitwpktartykuempunktem"/>
      </w:pPr>
      <w:r w:rsidRPr="004F46B9">
        <w:t>a)</w:t>
      </w:r>
      <w:r>
        <w:tab/>
      </w:r>
      <w:r w:rsidRPr="004F46B9">
        <w:t>otrzymanych, o których mowa w art. 160a ust. 3 pkt 2,</w:t>
      </w:r>
    </w:p>
    <w:p w14:paraId="14E27C2B" w14:textId="1F1E2254" w:rsidR="007A48DA" w:rsidRPr="004F46B9" w:rsidRDefault="007A48DA" w:rsidP="007A48DA">
      <w:pPr>
        <w:pStyle w:val="ZLITwPKTzmlitwpktartykuempunktem"/>
      </w:pPr>
      <w:r w:rsidRPr="004F46B9">
        <w:t>b)</w:t>
      </w:r>
      <w:r>
        <w:tab/>
      </w:r>
      <w:r w:rsidRPr="004F46B9">
        <w:t>przekazanych właściwym organom i podmiotom;</w:t>
      </w:r>
    </w:p>
    <w:p w14:paraId="4FC241CE" w14:textId="5FF53A94" w:rsidR="007A48DA" w:rsidRPr="004F46B9" w:rsidRDefault="007A48DA" w:rsidP="007A48DA">
      <w:pPr>
        <w:pStyle w:val="ZPKTzmpktartykuempunktem"/>
      </w:pPr>
      <w:r w:rsidRPr="004F46B9">
        <w:t>2)</w:t>
      </w:r>
      <w:r>
        <w:tab/>
      </w:r>
      <w:r w:rsidRPr="004F46B9">
        <w:t xml:space="preserve">najczęściej </w:t>
      </w:r>
      <w:r w:rsidR="00A9174D" w:rsidRPr="004F46B9">
        <w:t>pojawiając</w:t>
      </w:r>
      <w:r w:rsidR="00A9174D">
        <w:t>e</w:t>
      </w:r>
      <w:r w:rsidR="00A9174D" w:rsidRPr="004F46B9">
        <w:t xml:space="preserve"> </w:t>
      </w:r>
      <w:r w:rsidRPr="004F46B9">
        <w:t>się pyta</w:t>
      </w:r>
      <w:r w:rsidR="00A9174D">
        <w:t>nia</w:t>
      </w:r>
      <w:r w:rsidR="00E06E83">
        <w:t>,</w:t>
      </w:r>
      <w:r w:rsidRPr="004F46B9">
        <w:t xml:space="preserve"> z podziałem na </w:t>
      </w:r>
      <w:r w:rsidR="002932D3">
        <w:t xml:space="preserve">procedury </w:t>
      </w:r>
      <w:r w:rsidRPr="004F46B9">
        <w:t>administracyjne;</w:t>
      </w:r>
    </w:p>
    <w:p w14:paraId="6A6360E9" w14:textId="77777777" w:rsidR="007A48DA" w:rsidRPr="004F46B9" w:rsidRDefault="007A48DA" w:rsidP="007A48DA">
      <w:pPr>
        <w:pStyle w:val="ZPKTzmpktartykuempunktem"/>
      </w:pPr>
      <w:r w:rsidRPr="004F46B9">
        <w:t>3)</w:t>
      </w:r>
      <w:r>
        <w:tab/>
      </w:r>
      <w:r w:rsidRPr="004F46B9">
        <w:t>rekomendacje w zakresie znoszenia barier administracyjnych i usprawnienia postępowań opracowane na podstawie analizy danych, o których mowa w pkt 1 i 2.</w:t>
      </w:r>
    </w:p>
    <w:p w14:paraId="124B0A06" w14:textId="725D00B0" w:rsidR="00977777" w:rsidRDefault="007A48DA" w:rsidP="007A48DA">
      <w:pPr>
        <w:pStyle w:val="ZUSTzmustartykuempunktem"/>
      </w:pPr>
      <w:r w:rsidRPr="004F46B9">
        <w:t>2.</w:t>
      </w:r>
      <w:r>
        <w:t> </w:t>
      </w:r>
      <w:r w:rsidR="00977777">
        <w:t>W przypadku gdy zgodnie z art. 160c wykonywanie niektórych zadań powierzono innym podmiotom, podmioty te przekazują ministrowi właściwemu do spraw klimatu informacje, o których mowa w ust. 1</w:t>
      </w:r>
      <w:r w:rsidR="00C33F0F">
        <w:t>,</w:t>
      </w:r>
      <w:r w:rsidR="00977777">
        <w:t xml:space="preserve"> za poprzedni rok kalendarzowy w terminie do dnia 30 kwietnia. </w:t>
      </w:r>
    </w:p>
    <w:p w14:paraId="6670E4B0" w14:textId="323BF828" w:rsidR="007A48DA" w:rsidRDefault="00977777" w:rsidP="007A48DA">
      <w:pPr>
        <w:pStyle w:val="ZUSTzmustartykuempunktem"/>
      </w:pPr>
      <w:r>
        <w:t xml:space="preserve">3. </w:t>
      </w:r>
      <w:r w:rsidR="007A48DA" w:rsidRPr="004F46B9">
        <w:t>Sprawozdanie, o którym mowa w ust. 1</w:t>
      </w:r>
      <w:r w:rsidR="0017056D">
        <w:t>,</w:t>
      </w:r>
      <w:r w:rsidR="007A48DA" w:rsidRPr="004F46B9">
        <w:t xml:space="preserve"> udostępnia się w Biuletynie Informacji Publicznej </w:t>
      </w:r>
      <w:r w:rsidR="00290A8F">
        <w:t xml:space="preserve">urzędu obsługującego ministra właściwego do spraw klimatu </w:t>
      </w:r>
      <w:r w:rsidR="007A48DA" w:rsidRPr="004F46B9">
        <w:t xml:space="preserve">oraz za pośrednictwem strony internetowej </w:t>
      </w:r>
      <w:r w:rsidR="00290A8F">
        <w:t xml:space="preserve">tego </w:t>
      </w:r>
      <w:r w:rsidR="007A48DA" w:rsidRPr="004F46B9">
        <w:t>urzędu.</w:t>
      </w:r>
      <w:r w:rsidR="007A48DA">
        <w:t>”;</w:t>
      </w:r>
    </w:p>
    <w:p w14:paraId="0D248F40" w14:textId="0BEF9C36" w:rsidR="004D791C" w:rsidRDefault="008743DD" w:rsidP="005204B8">
      <w:pPr>
        <w:pStyle w:val="PKTpunkt"/>
      </w:pPr>
      <w:r>
        <w:rPr>
          <w:rFonts w:eastAsia="Times New Roman"/>
        </w:rPr>
        <w:t>121</w:t>
      </w:r>
      <w:r w:rsidR="005204B8">
        <w:rPr>
          <w:rFonts w:eastAsia="Times New Roman"/>
        </w:rPr>
        <w:t>)</w:t>
      </w:r>
      <w:r w:rsidR="005204B8">
        <w:rPr>
          <w:rFonts w:eastAsia="Times New Roman"/>
        </w:rPr>
        <w:tab/>
      </w:r>
      <w:r w:rsidR="004D791C">
        <w:t>w art. 161 w ust. 5</w:t>
      </w:r>
      <w:r w:rsidR="002815B4">
        <w:t xml:space="preserve"> i</w:t>
      </w:r>
      <w:r w:rsidR="008E47E3">
        <w:t xml:space="preserve"> </w:t>
      </w:r>
      <w:r w:rsidR="004D791C">
        <w:t>w art. 164 w ust. 2 wyrazy „</w:t>
      </w:r>
      <w:r w:rsidR="004D791C" w:rsidRPr="0028070B">
        <w:t xml:space="preserve">celu, o którym mowa w </w:t>
      </w:r>
      <w:r w:rsidR="004D791C" w:rsidRPr="002B67E7">
        <w:t>art. 126 ust. 2 pkt 1</w:t>
      </w:r>
      <w:r w:rsidR="004D791C">
        <w:t>” zastępuje się wyrazami „celu OZE”;</w:t>
      </w:r>
    </w:p>
    <w:p w14:paraId="34949CA0" w14:textId="2222B602" w:rsidR="005204B8" w:rsidRDefault="00B82EE1" w:rsidP="005204B8">
      <w:pPr>
        <w:pStyle w:val="PKTpunkt"/>
        <w:rPr>
          <w:rFonts w:eastAsia="Times New Roman"/>
        </w:rPr>
      </w:pPr>
      <w:r>
        <w:rPr>
          <w:rFonts w:eastAsia="Times New Roman"/>
        </w:rPr>
        <w:t>122</w:t>
      </w:r>
      <w:r w:rsidR="004D791C">
        <w:rPr>
          <w:rFonts w:eastAsia="Times New Roman"/>
        </w:rPr>
        <w:t>)</w:t>
      </w:r>
      <w:r w:rsidR="00D352A8">
        <w:rPr>
          <w:rFonts w:eastAsia="Times New Roman"/>
        </w:rPr>
        <w:tab/>
      </w:r>
      <w:r w:rsidR="005204B8">
        <w:rPr>
          <w:rFonts w:eastAsia="Times New Roman"/>
        </w:rPr>
        <w:t>w art. 162 wyrazy „celu określonego w art. 126 ust. 2 pkt 1” zastępuje się wyrazami „celu OZE”;</w:t>
      </w:r>
    </w:p>
    <w:p w14:paraId="09333529" w14:textId="1CD0C2B9" w:rsidR="00016E51" w:rsidRDefault="00B82EE1" w:rsidP="008743DD">
      <w:pPr>
        <w:pStyle w:val="PKTpunkt"/>
        <w:keepNext/>
        <w:rPr>
          <w:rFonts w:eastAsia="Times New Roman"/>
        </w:rPr>
      </w:pPr>
      <w:r>
        <w:rPr>
          <w:rFonts w:eastAsia="Times New Roman"/>
        </w:rPr>
        <w:t>123</w:t>
      </w:r>
      <w:r w:rsidR="00D352A8">
        <w:rPr>
          <w:rFonts w:eastAsia="Times New Roman"/>
        </w:rPr>
        <w:t>)</w:t>
      </w:r>
      <w:r w:rsidR="00D352A8">
        <w:rPr>
          <w:rFonts w:eastAsia="Times New Roman"/>
        </w:rPr>
        <w:tab/>
      </w:r>
      <w:r w:rsidR="00016E51">
        <w:rPr>
          <w:rFonts w:eastAsia="Times New Roman"/>
        </w:rPr>
        <w:t>w art. 163</w:t>
      </w:r>
      <w:r w:rsidR="00E0277F">
        <w:rPr>
          <w:rFonts w:eastAsia="Times New Roman"/>
        </w:rPr>
        <w:t>:</w:t>
      </w:r>
    </w:p>
    <w:p w14:paraId="68843091" w14:textId="05DF437D" w:rsidR="00690C2F" w:rsidRDefault="00016E51" w:rsidP="008743DD">
      <w:pPr>
        <w:pStyle w:val="LITlitera"/>
        <w:keepNext/>
      </w:pPr>
      <w:r w:rsidRPr="00972417">
        <w:t>a)</w:t>
      </w:r>
      <w:r w:rsidR="00C703BF">
        <w:tab/>
      </w:r>
      <w:r w:rsidR="00690C2F">
        <w:t>w ust. 1 wyrazy „</w:t>
      </w:r>
      <w:r w:rsidR="00690C2F" w:rsidRPr="00690C2F">
        <w:t>celu, o którym mowa w art. 126 ust. 2 pkt 1” zastępuje się wyrazami „celu OZE”</w:t>
      </w:r>
      <w:r w:rsidR="00690C2F">
        <w:t>,</w:t>
      </w:r>
    </w:p>
    <w:p w14:paraId="60D4DBCC" w14:textId="34F8C7D9" w:rsidR="00016E51" w:rsidRPr="00972417" w:rsidRDefault="00690C2F" w:rsidP="008743DD">
      <w:pPr>
        <w:pStyle w:val="LITlitera"/>
        <w:keepNext/>
      </w:pPr>
      <w:r>
        <w:t>b)</w:t>
      </w:r>
      <w:r>
        <w:tab/>
      </w:r>
      <w:r w:rsidR="00016E51" w:rsidRPr="00972417">
        <w:t>ust. 2 otrzymuje brzmienie:</w:t>
      </w:r>
    </w:p>
    <w:p w14:paraId="190E7FE9" w14:textId="13FA2838" w:rsidR="00016E51" w:rsidRDefault="00016E51" w:rsidP="008743DD">
      <w:pPr>
        <w:pStyle w:val="ZLITUSTzmustliter"/>
      </w:pPr>
      <w:r>
        <w:t>„</w:t>
      </w:r>
      <w:r w:rsidRPr="00260572">
        <w:t xml:space="preserve">2. Warunkiem osiągnięcia krajowego celu </w:t>
      </w:r>
      <w:r>
        <w:t xml:space="preserve">OZE </w:t>
      </w:r>
      <w:r w:rsidRPr="00260572">
        <w:t>jest realizacja zobowiązania stron umowy, o której mowa w art. 161 ust. 2, do przekazywania Komisji Europejskiej informacji o transferze statystycznym.</w:t>
      </w:r>
      <w:r>
        <w:t>”,</w:t>
      </w:r>
    </w:p>
    <w:p w14:paraId="712B3B44" w14:textId="5C5A4C18" w:rsidR="00016E51" w:rsidRDefault="00690C2F" w:rsidP="00260572">
      <w:pPr>
        <w:pStyle w:val="LITlitera"/>
      </w:pPr>
      <w:r>
        <w:t>c</w:t>
      </w:r>
      <w:r w:rsidR="00016E51">
        <w:t>)</w:t>
      </w:r>
      <w:r w:rsidR="004B3AB6">
        <w:tab/>
      </w:r>
      <w:r w:rsidR="00016E51">
        <w:t xml:space="preserve">w ust. 3 </w:t>
      </w:r>
      <w:r w:rsidR="00E0277F">
        <w:t xml:space="preserve">w </w:t>
      </w:r>
      <w:r w:rsidR="00016E51">
        <w:t xml:space="preserve">pkt 1 i 2 </w:t>
      </w:r>
      <w:bookmarkStart w:id="102" w:name="_Hlk120568427"/>
      <w:r w:rsidR="00016E51">
        <w:t>wyrazy „krajowego celu” zastępuje się wyrazami „krajowego celu OZE”</w:t>
      </w:r>
      <w:bookmarkEnd w:id="102"/>
      <w:r w:rsidR="00016E51">
        <w:t>;</w:t>
      </w:r>
    </w:p>
    <w:p w14:paraId="2E39F638" w14:textId="32CF4EA4" w:rsidR="002815B4" w:rsidRDefault="006B7CCD" w:rsidP="00403A56">
      <w:pPr>
        <w:pStyle w:val="PKTpunkt"/>
        <w:rPr>
          <w:rFonts w:eastAsia="Times New Roman"/>
        </w:rPr>
      </w:pPr>
      <w:r>
        <w:rPr>
          <w:rFonts w:eastAsia="Times New Roman"/>
        </w:rPr>
        <w:t>12</w:t>
      </w:r>
      <w:r w:rsidR="00B82EE1">
        <w:rPr>
          <w:rFonts w:eastAsia="Times New Roman"/>
        </w:rPr>
        <w:t>4</w:t>
      </w:r>
      <w:r w:rsidR="00016E51" w:rsidRPr="00260572">
        <w:rPr>
          <w:rFonts w:eastAsia="Times New Roman"/>
        </w:rPr>
        <w:t>)</w:t>
      </w:r>
      <w:r w:rsidR="007152ED">
        <w:rPr>
          <w:rFonts w:eastAsia="Times New Roman"/>
        </w:rPr>
        <w:tab/>
      </w:r>
      <w:r w:rsidR="00E0277F" w:rsidRPr="00260572">
        <w:rPr>
          <w:rFonts w:eastAsia="Times New Roman"/>
        </w:rPr>
        <w:t>w art. 165</w:t>
      </w:r>
      <w:r w:rsidR="002815B4">
        <w:rPr>
          <w:rFonts w:eastAsia="Times New Roman"/>
        </w:rPr>
        <w:t>:</w:t>
      </w:r>
    </w:p>
    <w:p w14:paraId="6720D137" w14:textId="527AF27A" w:rsidR="002815B4" w:rsidRDefault="002815B4" w:rsidP="002815B4">
      <w:pPr>
        <w:pStyle w:val="LITlitera"/>
        <w:rPr>
          <w:rFonts w:eastAsia="Times New Roman"/>
        </w:rPr>
      </w:pPr>
      <w:r>
        <w:rPr>
          <w:rFonts w:eastAsia="Times New Roman"/>
        </w:rPr>
        <w:t>a)</w:t>
      </w:r>
      <w:r>
        <w:rPr>
          <w:rFonts w:eastAsia="Times New Roman"/>
        </w:rPr>
        <w:tab/>
      </w:r>
      <w:r w:rsidR="00E0277F" w:rsidRPr="00260572">
        <w:rPr>
          <w:rFonts w:eastAsia="Times New Roman"/>
        </w:rPr>
        <w:t>w ust. 3 w pkt 3 i 4 oraz w ust. 5 w pkt 3 i 4</w:t>
      </w:r>
      <w:r w:rsidR="00B82EE1">
        <w:rPr>
          <w:rFonts w:eastAsia="Times New Roman"/>
        </w:rPr>
        <w:t xml:space="preserve"> i</w:t>
      </w:r>
      <w:r w:rsidR="00E0277F" w:rsidRPr="00260572">
        <w:rPr>
          <w:rFonts w:eastAsia="Times New Roman"/>
        </w:rPr>
        <w:t xml:space="preserve"> </w:t>
      </w:r>
      <w:bookmarkStart w:id="103" w:name="_Hlk131431673"/>
      <w:r w:rsidR="00403A56">
        <w:rPr>
          <w:rFonts w:eastAsia="Times New Roman"/>
        </w:rPr>
        <w:t>w art. 166 w części wspólnej</w:t>
      </w:r>
      <w:r w:rsidR="00123DF9">
        <w:rPr>
          <w:rFonts w:eastAsia="Times New Roman"/>
        </w:rPr>
        <w:t xml:space="preserve"> </w:t>
      </w:r>
      <w:r w:rsidR="00E0277F" w:rsidRPr="00260572">
        <w:rPr>
          <w:rFonts w:eastAsia="Times New Roman"/>
        </w:rPr>
        <w:t>wyrazy „krajowego celu”</w:t>
      </w:r>
      <w:r>
        <w:rPr>
          <w:rFonts w:eastAsia="Times New Roman"/>
        </w:rPr>
        <w:t xml:space="preserve"> </w:t>
      </w:r>
      <w:r w:rsidR="00E0277F" w:rsidRPr="00260572">
        <w:rPr>
          <w:rFonts w:eastAsia="Times New Roman"/>
        </w:rPr>
        <w:t>zastępuje się wyrazami „krajowego celu OZE”</w:t>
      </w:r>
      <w:r>
        <w:rPr>
          <w:rFonts w:eastAsia="Times New Roman"/>
        </w:rPr>
        <w:t>,</w:t>
      </w:r>
      <w:bookmarkEnd w:id="103"/>
    </w:p>
    <w:p w14:paraId="22FD7EB3" w14:textId="3649EC64" w:rsidR="00FB5A47" w:rsidRDefault="002815B4" w:rsidP="002815B4">
      <w:pPr>
        <w:pStyle w:val="LITlitera"/>
        <w:rPr>
          <w:rFonts w:eastAsia="Times New Roman"/>
        </w:rPr>
      </w:pPr>
      <w:r>
        <w:rPr>
          <w:rFonts w:eastAsia="Times New Roman"/>
        </w:rPr>
        <w:t>b)</w:t>
      </w:r>
      <w:r>
        <w:rPr>
          <w:rFonts w:eastAsia="Times New Roman"/>
        </w:rPr>
        <w:tab/>
        <w:t xml:space="preserve">w ust. 4 </w:t>
      </w:r>
      <w:r w:rsidRPr="002815B4">
        <w:rPr>
          <w:rFonts w:eastAsia="Times New Roman"/>
        </w:rPr>
        <w:t>wyrazy „celu, o którym mowa w art. 126 ust. 2 pkt 1” zastępuje się wyrazami „celu OZE”</w:t>
      </w:r>
      <w:r>
        <w:rPr>
          <w:rFonts w:eastAsia="Times New Roman"/>
        </w:rPr>
        <w:t>;</w:t>
      </w:r>
    </w:p>
    <w:p w14:paraId="3C843D1F" w14:textId="6478BCBD" w:rsidR="002815B4" w:rsidRDefault="002815B4" w:rsidP="00403A56">
      <w:pPr>
        <w:pStyle w:val="PKTpunkt"/>
        <w:rPr>
          <w:rFonts w:eastAsia="Times New Roman"/>
        </w:rPr>
      </w:pPr>
      <w:r>
        <w:rPr>
          <w:rFonts w:eastAsia="Times New Roman"/>
        </w:rPr>
        <w:t>125)</w:t>
      </w:r>
      <w:r>
        <w:rPr>
          <w:rFonts w:eastAsia="Times New Roman"/>
        </w:rPr>
        <w:tab/>
      </w:r>
      <w:r w:rsidRPr="002815B4">
        <w:rPr>
          <w:rFonts w:eastAsia="Times New Roman"/>
        </w:rPr>
        <w:t>w art. 166 w części wspólnej wyrazy „krajowego celu” zastępuje się wyrazami „krajowego celu OZE”</w:t>
      </w:r>
      <w:r>
        <w:rPr>
          <w:rFonts w:eastAsia="Times New Roman"/>
        </w:rPr>
        <w:t>;</w:t>
      </w:r>
    </w:p>
    <w:p w14:paraId="3C92EA51" w14:textId="66A721D5" w:rsidR="00B82EE1" w:rsidRPr="002815B4" w:rsidRDefault="00B82EE1" w:rsidP="002815B4">
      <w:pPr>
        <w:pStyle w:val="PKTpunkt"/>
      </w:pPr>
      <w:r w:rsidRPr="002815B4">
        <w:t>12</w:t>
      </w:r>
      <w:r w:rsidR="002815B4" w:rsidRPr="002815B4">
        <w:t>6</w:t>
      </w:r>
      <w:r w:rsidRPr="002815B4">
        <w:t>)</w:t>
      </w:r>
      <w:r w:rsidR="002815B4" w:rsidRPr="002815B4">
        <w:tab/>
      </w:r>
      <w:r w:rsidR="008743DD" w:rsidRPr="002815B4">
        <w:t>w art. 167</w:t>
      </w:r>
      <w:r w:rsidRPr="002815B4">
        <w:t>:</w:t>
      </w:r>
    </w:p>
    <w:p w14:paraId="37A66F03" w14:textId="47BB5884" w:rsidR="00B82EE1" w:rsidRDefault="00B82EE1" w:rsidP="00B82EE1">
      <w:pPr>
        <w:pStyle w:val="LITlitera"/>
        <w:rPr>
          <w:rFonts w:eastAsia="Times New Roman"/>
        </w:rPr>
      </w:pPr>
      <w:r>
        <w:rPr>
          <w:rFonts w:eastAsia="Times New Roman"/>
        </w:rPr>
        <w:t>a)</w:t>
      </w:r>
      <w:r>
        <w:rPr>
          <w:rFonts w:eastAsia="Times New Roman"/>
        </w:rPr>
        <w:tab/>
      </w:r>
      <w:r w:rsidR="008743DD" w:rsidRPr="008743DD">
        <w:rPr>
          <w:rFonts w:eastAsia="Times New Roman"/>
        </w:rPr>
        <w:t>w ust.</w:t>
      </w:r>
      <w:r w:rsidR="002815B4">
        <w:rPr>
          <w:rFonts w:eastAsia="Times New Roman"/>
        </w:rPr>
        <w:t xml:space="preserve"> </w:t>
      </w:r>
      <w:r w:rsidR="008743DD" w:rsidRPr="008743DD">
        <w:rPr>
          <w:rFonts w:eastAsia="Times New Roman"/>
        </w:rPr>
        <w:t>1 wyrazy „celu, o którym mowa w art. 126 ust. 2 pkt 1,” zastępuje się wyrazami „celu OZE”</w:t>
      </w:r>
      <w:r>
        <w:rPr>
          <w:rFonts w:eastAsia="Times New Roman"/>
        </w:rPr>
        <w:t>,</w:t>
      </w:r>
    </w:p>
    <w:p w14:paraId="464050A9" w14:textId="1A06FAE2" w:rsidR="008743DD" w:rsidRPr="00E0277F" w:rsidRDefault="00B82EE1" w:rsidP="002815B4">
      <w:pPr>
        <w:pStyle w:val="LITlitera"/>
        <w:rPr>
          <w:rFonts w:eastAsia="Times New Roman"/>
        </w:rPr>
      </w:pPr>
      <w:r>
        <w:rPr>
          <w:rFonts w:eastAsia="Times New Roman"/>
        </w:rPr>
        <w:t>b)</w:t>
      </w:r>
      <w:r>
        <w:rPr>
          <w:rFonts w:eastAsia="Times New Roman"/>
        </w:rPr>
        <w:tab/>
        <w:t>w ust.</w:t>
      </w:r>
      <w:r w:rsidR="002815B4">
        <w:rPr>
          <w:rFonts w:eastAsia="Times New Roman"/>
        </w:rPr>
        <w:t xml:space="preserve"> </w:t>
      </w:r>
      <w:r>
        <w:rPr>
          <w:rFonts w:eastAsia="Times New Roman"/>
        </w:rPr>
        <w:t>2</w:t>
      </w:r>
      <w:r w:rsidR="00445DAA">
        <w:rPr>
          <w:rFonts w:eastAsia="Times New Roman"/>
        </w:rPr>
        <w:t xml:space="preserve"> </w:t>
      </w:r>
      <w:r w:rsidRPr="00B82EE1">
        <w:rPr>
          <w:rFonts w:eastAsia="Times New Roman"/>
        </w:rPr>
        <w:t xml:space="preserve">wyrazy „krajowego celu” zastępuje się wyrazami „krajowego celu OZE”; </w:t>
      </w:r>
    </w:p>
    <w:p w14:paraId="6066BEF9" w14:textId="6ECDB875" w:rsidR="00150C92" w:rsidRPr="00150C92" w:rsidRDefault="002815B4" w:rsidP="00E7265F">
      <w:pPr>
        <w:pStyle w:val="PKTpunkt"/>
        <w:keepNext/>
      </w:pPr>
      <w:r>
        <w:t>127</w:t>
      </w:r>
      <w:r w:rsidR="007A48DA">
        <w:t>)</w:t>
      </w:r>
      <w:r w:rsidR="007152ED">
        <w:tab/>
      </w:r>
      <w:r w:rsidR="00150C92" w:rsidRPr="00150C92">
        <w:t>w art. 168:</w:t>
      </w:r>
    </w:p>
    <w:p w14:paraId="60B93A43" w14:textId="6252B33A" w:rsidR="00150C92" w:rsidRPr="00150C92" w:rsidRDefault="00150C92" w:rsidP="00AA0D51">
      <w:pPr>
        <w:pStyle w:val="LITlitera"/>
      </w:pPr>
      <w:r w:rsidRPr="00150C92">
        <w:t>a)</w:t>
      </w:r>
      <w:r w:rsidR="00AA0D51">
        <w:tab/>
      </w:r>
      <w:r w:rsidRPr="00150C92">
        <w:t xml:space="preserve">w pkt 1 skreśla się wyrazy </w:t>
      </w:r>
      <w:r w:rsidR="003D67AB">
        <w:t>„</w:t>
      </w:r>
      <w:r w:rsidRPr="00150C92">
        <w:t>lub świadectwa pochodzenia biogazu rolniczego</w:t>
      </w:r>
      <w:r w:rsidR="003D67AB">
        <w:t>”</w:t>
      </w:r>
      <w:r w:rsidRPr="00150C92">
        <w:t>,</w:t>
      </w:r>
    </w:p>
    <w:p w14:paraId="3CFCF415" w14:textId="192506D7" w:rsidR="00150C92" w:rsidRPr="00150C92" w:rsidRDefault="00150C92" w:rsidP="00E7265F">
      <w:pPr>
        <w:pStyle w:val="LITlitera"/>
        <w:keepNext/>
      </w:pPr>
      <w:r w:rsidRPr="00150C92">
        <w:t>b)</w:t>
      </w:r>
      <w:r w:rsidR="00AA0D51">
        <w:tab/>
      </w:r>
      <w:r w:rsidRPr="00150C92">
        <w:t>pkt 5 otrzymuje brzmienie:</w:t>
      </w:r>
      <w:r w:rsidR="00101F0B">
        <w:t xml:space="preserve"> </w:t>
      </w:r>
    </w:p>
    <w:p w14:paraId="4F2C9801" w14:textId="46FD48FC" w:rsidR="00150C92" w:rsidRPr="00150C92" w:rsidRDefault="003D67AB" w:rsidP="00AA0D51">
      <w:pPr>
        <w:pStyle w:val="ZLITPKTzmpktliter"/>
      </w:pPr>
      <w:r>
        <w:t>„</w:t>
      </w:r>
      <w:r w:rsidR="00150C92" w:rsidRPr="00150C92">
        <w:t>5)</w:t>
      </w:r>
      <w:r w:rsidR="00AA0D51">
        <w:tab/>
      </w:r>
      <w:r w:rsidR="00150C92" w:rsidRPr="00150C92">
        <w:t>przedkłada Prezesowi URE wniosek o wydanie świadectwa pochodzenia, o którym mowa w art. 45 ust. 1, zawierający dane, informacje lub oświadczenia niezgodne ze stanem faktycznym;</w:t>
      </w:r>
      <w:r>
        <w:t>”</w:t>
      </w:r>
      <w:r w:rsidR="00150C92" w:rsidRPr="00150C92">
        <w:t>,</w:t>
      </w:r>
    </w:p>
    <w:p w14:paraId="7CD0380D" w14:textId="0D09BA27" w:rsidR="00150C92" w:rsidRPr="00150C92" w:rsidRDefault="00150C92" w:rsidP="00E7265F">
      <w:pPr>
        <w:pStyle w:val="LITlitera"/>
        <w:keepNext/>
      </w:pPr>
      <w:r w:rsidRPr="00150C92">
        <w:t>c)</w:t>
      </w:r>
      <w:r w:rsidR="00AA0D51">
        <w:tab/>
      </w:r>
      <w:r w:rsidRPr="00150C92">
        <w:t>pkt 7 otrzymuje brzmienie:</w:t>
      </w:r>
    </w:p>
    <w:p w14:paraId="5B0334D2" w14:textId="437692D6" w:rsidR="00150C92" w:rsidRPr="00150C92" w:rsidRDefault="003D67AB" w:rsidP="00AA0D51">
      <w:pPr>
        <w:pStyle w:val="ZLITPKTzmpktliter"/>
      </w:pPr>
      <w:r>
        <w:t>„</w:t>
      </w:r>
      <w:r w:rsidR="00150C92" w:rsidRPr="00150C92">
        <w:t>7)</w:t>
      </w:r>
      <w:r w:rsidR="00AA0D51">
        <w:tab/>
      </w:r>
      <w:r w:rsidR="00150C92" w:rsidRPr="00150C92">
        <w:t>nie przestrzega obowiązku świadczenia usługi przesył</w:t>
      </w:r>
      <w:r w:rsidR="00CE6B6C">
        <w:t>ania</w:t>
      </w:r>
      <w:r w:rsidR="00150C92" w:rsidRPr="00150C92">
        <w:t xml:space="preserve"> lub dystrybucji biometanu, o którym mowa w art. 118;</w:t>
      </w:r>
      <w:r>
        <w:t>”</w:t>
      </w:r>
      <w:r w:rsidR="00150C92" w:rsidRPr="00150C92">
        <w:t>,</w:t>
      </w:r>
    </w:p>
    <w:p w14:paraId="250E3DEC" w14:textId="1DC471BB" w:rsidR="00150C92" w:rsidRPr="00150C92" w:rsidRDefault="00150C92" w:rsidP="00AA0D51">
      <w:pPr>
        <w:pStyle w:val="LITlitera"/>
      </w:pPr>
      <w:r w:rsidRPr="00150C92">
        <w:t>d)</w:t>
      </w:r>
      <w:r w:rsidR="00AA0D51">
        <w:tab/>
      </w:r>
      <w:r w:rsidRPr="00150C92">
        <w:t xml:space="preserve">w pkt 11 po wyrazach </w:t>
      </w:r>
      <w:r w:rsidR="003D67AB">
        <w:t>„</w:t>
      </w:r>
      <w:r w:rsidRPr="00150C92">
        <w:t>o którym mowa w art. 9 ust. 1 pkt 7</w:t>
      </w:r>
      <w:r w:rsidR="003D67AB">
        <w:t>”</w:t>
      </w:r>
      <w:r w:rsidRPr="00150C92">
        <w:t xml:space="preserve"> dodaje się wyrazy </w:t>
      </w:r>
      <w:r w:rsidR="003D67AB">
        <w:t>„</w:t>
      </w:r>
      <w:r w:rsidRPr="00150C92">
        <w:t xml:space="preserve">lub ust. 1a pkt </w:t>
      </w:r>
      <w:r w:rsidR="00BE067F">
        <w:t>6</w:t>
      </w:r>
      <w:r w:rsidR="003D67AB">
        <w:t>”</w:t>
      </w:r>
      <w:r w:rsidRPr="00150C92">
        <w:t>,</w:t>
      </w:r>
    </w:p>
    <w:p w14:paraId="6C84617D" w14:textId="508F1F03" w:rsidR="00F74E8E" w:rsidRDefault="00150C92" w:rsidP="00AA0D51">
      <w:pPr>
        <w:pStyle w:val="LITlitera"/>
      </w:pPr>
      <w:r w:rsidRPr="00150C92">
        <w:t>e)</w:t>
      </w:r>
      <w:r w:rsidR="00AA0D51">
        <w:tab/>
      </w:r>
      <w:r w:rsidR="00F74E8E">
        <w:rPr>
          <w:rFonts w:eastAsia="Calibri" w:cs="Times New Roman"/>
          <w:szCs w:val="24"/>
          <w:lang w:eastAsia="en-US"/>
        </w:rPr>
        <w:t>w pkt 11b po wyrazach „</w:t>
      </w:r>
      <w:r w:rsidR="00F74E8E" w:rsidRPr="00E639AC">
        <w:rPr>
          <w:rFonts w:eastAsia="Calibri" w:cs="Times New Roman"/>
          <w:szCs w:val="24"/>
          <w:lang w:eastAsia="en-US"/>
        </w:rPr>
        <w:t xml:space="preserve">w </w:t>
      </w:r>
      <w:r w:rsidR="007B5282" w:rsidRPr="00DE4489">
        <w:t>art. 70b ust. 3 pkt 6</w:t>
      </w:r>
      <w:r w:rsidR="00F74E8E">
        <w:rPr>
          <w:rFonts w:eastAsia="Calibri" w:cs="Times New Roman"/>
          <w:szCs w:val="24"/>
          <w:lang w:eastAsia="en-US"/>
        </w:rPr>
        <w:t>” dodaje się wyrazy „albo w art. 83m ust. 3 pkt 6”,</w:t>
      </w:r>
    </w:p>
    <w:p w14:paraId="2E6A5436" w14:textId="4B3A4EB2" w:rsidR="00150C92" w:rsidRPr="00150C92" w:rsidRDefault="00F74E8E" w:rsidP="00AA0D51">
      <w:pPr>
        <w:pStyle w:val="LITlitera"/>
      </w:pPr>
      <w:r>
        <w:t xml:space="preserve">f) </w:t>
      </w:r>
      <w:r w:rsidR="00A52FFF">
        <w:tab/>
      </w:r>
      <w:r w:rsidR="00150C92" w:rsidRPr="00150C92">
        <w:t xml:space="preserve">w pkt 14 po wyrazach </w:t>
      </w:r>
      <w:r w:rsidR="003D67AB">
        <w:t>„</w:t>
      </w:r>
      <w:r w:rsidR="00150C92" w:rsidRPr="00150C92">
        <w:t>o którym mowa w art. 7</w:t>
      </w:r>
      <w:r w:rsidR="003D67AB">
        <w:t>”</w:t>
      </w:r>
      <w:r w:rsidR="00150C92" w:rsidRPr="00150C92">
        <w:t xml:space="preserve"> dodaje się wyrazy </w:t>
      </w:r>
      <w:r w:rsidR="003D67AB">
        <w:t>„</w:t>
      </w:r>
      <w:r w:rsidR="00150C92" w:rsidRPr="00150C92">
        <w:t>pkt 1</w:t>
      </w:r>
      <w:r w:rsidR="003D67AB">
        <w:t>”</w:t>
      </w:r>
      <w:r w:rsidR="00150C92" w:rsidRPr="00150C92">
        <w:t>,</w:t>
      </w:r>
    </w:p>
    <w:p w14:paraId="402D6E6A" w14:textId="15FAC1E1" w:rsidR="00150C92" w:rsidRPr="00150C92" w:rsidRDefault="00F74E8E" w:rsidP="00E7265F">
      <w:pPr>
        <w:pStyle w:val="LITlitera"/>
        <w:keepNext/>
      </w:pPr>
      <w:r>
        <w:t>g</w:t>
      </w:r>
      <w:r w:rsidR="00150C92" w:rsidRPr="00150C92">
        <w:t>)</w:t>
      </w:r>
      <w:r w:rsidR="00AA0D51">
        <w:tab/>
      </w:r>
      <w:r w:rsidR="00150C92" w:rsidRPr="00150C92">
        <w:t>po pkt 14 dodaje się pkt 14a w brzmieniu:</w:t>
      </w:r>
    </w:p>
    <w:p w14:paraId="29F1A756" w14:textId="7A9A0CA0" w:rsidR="00150C92" w:rsidRDefault="003D67AB" w:rsidP="00AA0D51">
      <w:pPr>
        <w:pStyle w:val="ZLITPKTzmpktliter"/>
      </w:pPr>
      <w:r>
        <w:t>„</w:t>
      </w:r>
      <w:r w:rsidR="00150C92" w:rsidRPr="00150C92">
        <w:t>14a)</w:t>
      </w:r>
      <w:r w:rsidR="00AA0D51">
        <w:tab/>
      </w:r>
      <w:r w:rsidR="00150C92" w:rsidRPr="00150C92">
        <w:t>wytwarza biogaz na potrzeby biometanu lub wytwarza biometan z biogazu bez wpisu do rejestru wytwórców biogazu, o którym mowa w art. 7 pkt 2, lub niezgodnie z treścią tego wpisu;</w:t>
      </w:r>
      <w:r>
        <w:t>”</w:t>
      </w:r>
      <w:r w:rsidR="00150C92" w:rsidRPr="00150C92">
        <w:t>,</w:t>
      </w:r>
    </w:p>
    <w:p w14:paraId="585345AE" w14:textId="08D53610" w:rsidR="00CF6697" w:rsidRDefault="00F74E8E" w:rsidP="002815B4">
      <w:pPr>
        <w:pStyle w:val="LITlitera"/>
        <w:keepNext/>
      </w:pPr>
      <w:r>
        <w:t>h</w:t>
      </w:r>
      <w:r w:rsidR="00CF6697">
        <w:t>)</w:t>
      </w:r>
      <w:r w:rsidR="00CF6697">
        <w:tab/>
        <w:t>pkt 15 otrzymuje brzmienie:</w:t>
      </w:r>
    </w:p>
    <w:p w14:paraId="098D4FF3" w14:textId="1D9DD46A" w:rsidR="00CF6697" w:rsidRPr="008B7987" w:rsidRDefault="00CF6697" w:rsidP="002815B4">
      <w:pPr>
        <w:pStyle w:val="ZLITPKTzmpktliter"/>
        <w:keepNext/>
      </w:pPr>
      <w:r w:rsidRPr="008B7987">
        <w:t>„15)</w:t>
      </w:r>
      <w:r w:rsidRPr="008B7987">
        <w:tab/>
        <w:t>po wypełnieniu zobowiązania, o którym mowa w:</w:t>
      </w:r>
    </w:p>
    <w:p w14:paraId="0D40D4E1" w14:textId="16BA5579" w:rsidR="00CF6697" w:rsidRPr="00CF6697" w:rsidRDefault="00CF6697" w:rsidP="00696B66">
      <w:pPr>
        <w:pStyle w:val="ZLITLITwPKTzmlitwpktliter"/>
      </w:pPr>
      <w:r w:rsidRPr="00CF6697">
        <w:t>a)</w:t>
      </w:r>
      <w:r w:rsidRPr="00CF6697">
        <w:tab/>
        <w:t>art. 79 ust. 3 pkt 8, albo po wypełnieniu tego zobowiązania z uwzględnieniem przedłużenia terminu, o którym mowa w art. 79a ust. 1, dokonał sprzedaży energii elektrycznej w ramach systemu aukcyjnego poniżej 85% ilości tej energii określonej w ofercie, w okresach rozliczeniowych wskazanych w art. 83 ust. 2, lub</w:t>
      </w:r>
    </w:p>
    <w:p w14:paraId="0B3366AD" w14:textId="0323D979" w:rsidR="00CF6697" w:rsidRPr="00CF6697" w:rsidRDefault="00CF6697" w:rsidP="002815B4">
      <w:pPr>
        <w:pStyle w:val="ZLITLITwPKTzmlitwpktliter"/>
        <w:keepNext/>
      </w:pPr>
      <w:r w:rsidRPr="00CF6697">
        <w:t>b)</w:t>
      </w:r>
      <w:r w:rsidRPr="00CF6697">
        <w:tab/>
        <w:t xml:space="preserve">art. 83h ust. </w:t>
      </w:r>
      <w:r w:rsidR="009C5B9A">
        <w:t>3</w:t>
      </w:r>
      <w:r w:rsidR="009C5B9A" w:rsidRPr="00CF6697">
        <w:t xml:space="preserve"> </w:t>
      </w:r>
      <w:r w:rsidRPr="00CF6697">
        <w:t xml:space="preserve">pkt </w:t>
      </w:r>
      <w:r w:rsidR="00626BC6">
        <w:t>5</w:t>
      </w:r>
      <w:r w:rsidRPr="00CF6697">
        <w:t>, dokonał sprzedaży energii elektrycznej w ramach aukc</w:t>
      </w:r>
      <w:r w:rsidR="00CA79EF">
        <w:t>ji na wsparcie operacyjne</w:t>
      </w:r>
      <w:r w:rsidR="00445DAA">
        <w:t xml:space="preserve"> </w:t>
      </w:r>
      <w:r w:rsidRPr="00CF6697">
        <w:t>poniżej 85% ilości tej energii określonej w ofercie, w okresie rozliczeniowym wskazanym w art. 83f</w:t>
      </w:r>
    </w:p>
    <w:p w14:paraId="49973B34" w14:textId="3ED327FC" w:rsidR="00CF6697" w:rsidRPr="00150C92" w:rsidRDefault="00CF6697" w:rsidP="00696B66">
      <w:pPr>
        <w:pStyle w:val="ZLITCZWSPLITwPKTzmczciwsplitwpktliter"/>
      </w:pPr>
      <w:r w:rsidRPr="00CF6697">
        <w:t>– z wyłączeniem przypadków, w których do wytworzenia energii nie doszło w następstwie okoliczności, o których mowa w art. 83 ust. 3b;</w:t>
      </w:r>
      <w:r>
        <w:t>”,</w:t>
      </w:r>
    </w:p>
    <w:p w14:paraId="33931A08" w14:textId="1DA5A0DD" w:rsidR="007C41C2" w:rsidRDefault="00F74E8E" w:rsidP="002815B4">
      <w:pPr>
        <w:pStyle w:val="LITlitera"/>
        <w:keepNext/>
      </w:pPr>
      <w:r>
        <w:t>i</w:t>
      </w:r>
      <w:r w:rsidR="00150C92" w:rsidRPr="00150C92">
        <w:t>)</w:t>
      </w:r>
      <w:r w:rsidR="00AA0D51">
        <w:tab/>
      </w:r>
      <w:r w:rsidR="0019397C" w:rsidRPr="00E44646">
        <w:t>pkt 16</w:t>
      </w:r>
      <w:r w:rsidR="00CC0095" w:rsidRPr="00E44646">
        <w:t xml:space="preserve"> otrzymuje brzmienie:</w:t>
      </w:r>
      <w:r w:rsidR="00CC0095" w:rsidRPr="00E44646" w:rsidDel="00CC0095">
        <w:t xml:space="preserve"> </w:t>
      </w:r>
    </w:p>
    <w:p w14:paraId="39EF042A" w14:textId="5E94ADC2" w:rsidR="00CC0095" w:rsidRDefault="00CC0095" w:rsidP="006C78C7">
      <w:pPr>
        <w:pStyle w:val="ZLITPKTzmpktliter"/>
      </w:pPr>
      <w:r>
        <w:t>„16)</w:t>
      </w:r>
      <w:r w:rsidR="00D352A8">
        <w:tab/>
      </w:r>
      <w:r w:rsidRPr="00CC0095">
        <w:t>nie przekazuje w terminie Prezesowi URE informacji, o której mowa w art. 39 ust. 7 i 9, art. 39a ust. 7 i 9, art. 70b ust. 11a, art. 83 ust. 1 pkt 2,</w:t>
      </w:r>
      <w:r w:rsidR="00D352A8">
        <w:t xml:space="preserve"> art. 83m ust. </w:t>
      </w:r>
      <w:r w:rsidR="00F74E8E">
        <w:t>11, art. 83</w:t>
      </w:r>
      <w:r w:rsidR="00D408F8">
        <w:t>q</w:t>
      </w:r>
      <w:r w:rsidR="00F74E8E">
        <w:t xml:space="preserve"> ust. </w:t>
      </w:r>
      <w:r w:rsidR="00186B33">
        <w:t xml:space="preserve">6 </w:t>
      </w:r>
      <w:r w:rsidR="00F74E8E">
        <w:t xml:space="preserve">i </w:t>
      </w:r>
      <w:r w:rsidR="00186B33">
        <w:t>8</w:t>
      </w:r>
      <w:r w:rsidR="00F74E8E">
        <w:t>,</w:t>
      </w:r>
      <w:r w:rsidRPr="00CC0095">
        <w:t xml:space="preserve"> lub przekazuje nieprawdziwą informację;”</w:t>
      </w:r>
      <w:r w:rsidR="00A52FFF">
        <w:t>,</w:t>
      </w:r>
    </w:p>
    <w:p w14:paraId="15F3206A" w14:textId="761911E7" w:rsidR="00583499" w:rsidRDefault="00F74E8E" w:rsidP="002815B4">
      <w:pPr>
        <w:pStyle w:val="LITlitera"/>
        <w:keepNext/>
      </w:pPr>
      <w:r>
        <w:t>j</w:t>
      </w:r>
      <w:r w:rsidR="007C41C2">
        <w:t>)</w:t>
      </w:r>
      <w:r w:rsidR="007C41C2">
        <w:tab/>
        <w:t>po pkt 16 dodaje się pkt 16a w brzmieniu:</w:t>
      </w:r>
    </w:p>
    <w:p w14:paraId="6793684A" w14:textId="503F71B9" w:rsidR="00C02A19" w:rsidRDefault="007E7102" w:rsidP="006C78C7">
      <w:pPr>
        <w:pStyle w:val="ZLITPKTzmpktliter"/>
      </w:pPr>
      <w:r>
        <w:t>„16</w:t>
      </w:r>
      <w:r w:rsidR="007C41C2">
        <w:t>a</w:t>
      </w:r>
      <w:r>
        <w:t>)</w:t>
      </w:r>
      <w:r w:rsidR="00D352A8">
        <w:tab/>
      </w:r>
      <w:r>
        <w:t xml:space="preserve">nie przekazuje w terminie Prezesowi </w:t>
      </w:r>
      <w:r w:rsidR="007C41C2">
        <w:t>URE oświadcze</w:t>
      </w:r>
      <w:r w:rsidR="001D3995">
        <w:t>ń lub dokumentów</w:t>
      </w:r>
      <w:r w:rsidR="007C41C2">
        <w:t>, o który</w:t>
      </w:r>
      <w:r w:rsidR="001D3995">
        <w:t>ch</w:t>
      </w:r>
      <w:r w:rsidR="007C41C2">
        <w:t xml:space="preserve"> mowa w </w:t>
      </w:r>
      <w:r w:rsidR="00E3158E">
        <w:t>art. 70b ust. 11</w:t>
      </w:r>
      <w:r w:rsidR="00594439">
        <w:t>b</w:t>
      </w:r>
      <w:r w:rsidR="00E3158E">
        <w:t xml:space="preserve"> pkt 1 </w:t>
      </w:r>
      <w:r w:rsidR="001D3995">
        <w:t>i 2 i</w:t>
      </w:r>
      <w:r w:rsidR="00E3158E">
        <w:t xml:space="preserve"> </w:t>
      </w:r>
      <w:r w:rsidR="007C41C2">
        <w:t xml:space="preserve">art. 83 ust. 1 pkt </w:t>
      </w:r>
      <w:r w:rsidR="007F3BEA">
        <w:t>4 lit. a</w:t>
      </w:r>
      <w:r w:rsidR="001D3995">
        <w:t xml:space="preserve"> i b</w:t>
      </w:r>
      <w:r w:rsidR="00AF5C9E">
        <w:t>,</w:t>
      </w:r>
      <w:r w:rsidR="007C41C2">
        <w:t xml:space="preserve"> </w:t>
      </w:r>
      <w:r w:rsidR="007F3BEA">
        <w:t>lub opinii, o któr</w:t>
      </w:r>
      <w:r w:rsidR="001D3995">
        <w:t>ych</w:t>
      </w:r>
      <w:r w:rsidR="007F3BEA">
        <w:t xml:space="preserve"> mowa w art. 70b ust. 11b pkt 3 </w:t>
      </w:r>
      <w:r w:rsidR="00CC0095">
        <w:t xml:space="preserve">i </w:t>
      </w:r>
      <w:r w:rsidR="007F3BEA">
        <w:t>art. 83 ust. 1 pkt 4 lit. c</w:t>
      </w:r>
      <w:r w:rsidR="007C41C2">
        <w:t>;”,</w:t>
      </w:r>
    </w:p>
    <w:p w14:paraId="721CBEFC" w14:textId="3AD0C008" w:rsidR="004C4B14" w:rsidRDefault="00F74E8E" w:rsidP="00531001">
      <w:pPr>
        <w:pStyle w:val="LITlitera"/>
      </w:pPr>
      <w:r>
        <w:t>k</w:t>
      </w:r>
      <w:r w:rsidR="0019397C">
        <w:t>)</w:t>
      </w:r>
      <w:r w:rsidR="0019397C">
        <w:tab/>
      </w:r>
      <w:r w:rsidR="00150C92" w:rsidRPr="00150C92">
        <w:t xml:space="preserve">w pkt 20 po wyrazach </w:t>
      </w:r>
      <w:r w:rsidR="003D67AB">
        <w:t>„</w:t>
      </w:r>
      <w:r w:rsidR="00150C92" w:rsidRPr="00150C92">
        <w:t>wytwarza biogaz rolniczy</w:t>
      </w:r>
      <w:r w:rsidR="003D67AB">
        <w:t>”</w:t>
      </w:r>
      <w:r w:rsidR="00150C92" w:rsidRPr="00150C92">
        <w:t xml:space="preserve"> dodaje się wyrazy </w:t>
      </w:r>
      <w:r w:rsidR="003D67AB">
        <w:t>„</w:t>
      </w:r>
      <w:r w:rsidR="00150C92" w:rsidRPr="00150C92">
        <w:t>lub biometan z biogazu rolniczego</w:t>
      </w:r>
      <w:r w:rsidR="003D67AB">
        <w:t>”</w:t>
      </w:r>
      <w:r w:rsidR="004C4B14">
        <w:t>,</w:t>
      </w:r>
    </w:p>
    <w:p w14:paraId="1B3E3CD9" w14:textId="7563C925" w:rsidR="004C4B14" w:rsidRPr="006C78C7" w:rsidRDefault="00F74E8E" w:rsidP="002815B4">
      <w:pPr>
        <w:pStyle w:val="LITlitera"/>
        <w:keepNext/>
      </w:pPr>
      <w:r>
        <w:t>l</w:t>
      </w:r>
      <w:r w:rsidR="004C4B14" w:rsidRPr="006C78C7">
        <w:t>)</w:t>
      </w:r>
      <w:r w:rsidR="006C78C7">
        <w:tab/>
      </w:r>
      <w:r w:rsidR="004C4B14" w:rsidRPr="006C78C7">
        <w:t>dodaje się pkt 27 w brzmieniu:</w:t>
      </w:r>
    </w:p>
    <w:p w14:paraId="3DB10FFF" w14:textId="269E5D83" w:rsidR="004C4B14" w:rsidRPr="006C78C7" w:rsidRDefault="006C78C7" w:rsidP="006C78C7">
      <w:pPr>
        <w:pStyle w:val="ZLITPKTzmpktliter"/>
      </w:pPr>
      <w:r w:rsidRPr="006C78C7">
        <w:t>„</w:t>
      </w:r>
      <w:r w:rsidR="004C4B14" w:rsidRPr="006C78C7">
        <w:t>27)</w:t>
      </w:r>
      <w:r>
        <w:tab/>
      </w:r>
      <w:r w:rsidR="004C4B14" w:rsidRPr="006C78C7">
        <w:t>nie przekazuje Prezesowi URE sprawozdania,</w:t>
      </w:r>
      <w:r w:rsidR="00D352A8">
        <w:t xml:space="preserve"> o którym mowa w art. 38ad ust. </w:t>
      </w:r>
      <w:r w:rsidR="004C4B14" w:rsidRPr="006C78C7">
        <w:t>1, albo uzupełnionego sprawozdania, w terminie określonym w art. 38ad ust. 3.</w:t>
      </w:r>
      <w:r w:rsidR="00740E6E">
        <w:t>”</w:t>
      </w:r>
      <w:r w:rsidR="004C4B14" w:rsidRPr="006C78C7">
        <w:t>;</w:t>
      </w:r>
      <w:r>
        <w:t xml:space="preserve"> </w:t>
      </w:r>
    </w:p>
    <w:p w14:paraId="17A1123C" w14:textId="4C108100" w:rsidR="00A24427" w:rsidRPr="00150C92" w:rsidRDefault="002815B4" w:rsidP="00B83471">
      <w:pPr>
        <w:pStyle w:val="PKTpunkt"/>
      </w:pPr>
      <w:r>
        <w:rPr>
          <w:bCs w:val="0"/>
        </w:rPr>
        <w:t>128</w:t>
      </w:r>
      <w:r w:rsidR="00D352A8">
        <w:rPr>
          <w:bCs w:val="0"/>
        </w:rPr>
        <w:t>)</w:t>
      </w:r>
      <w:r w:rsidR="00D352A8">
        <w:rPr>
          <w:bCs w:val="0"/>
        </w:rPr>
        <w:tab/>
      </w:r>
      <w:r w:rsidR="004C4B14" w:rsidRPr="00B83471">
        <w:rPr>
          <w:bCs w:val="0"/>
        </w:rPr>
        <w:t xml:space="preserve">w art. 169 w ust. 1 w pkt 1 wyrazy </w:t>
      </w:r>
      <w:r w:rsidR="00B83471" w:rsidRPr="00B83471">
        <w:rPr>
          <w:bCs w:val="0"/>
        </w:rPr>
        <w:t>„</w:t>
      </w:r>
      <w:r w:rsidR="004C4B14" w:rsidRPr="00B83471">
        <w:rPr>
          <w:bCs w:val="0"/>
        </w:rPr>
        <w:t>i 26</w:t>
      </w:r>
      <w:r w:rsidR="00AF5C9E">
        <w:rPr>
          <w:bCs w:val="0"/>
        </w:rPr>
        <w:t>”</w:t>
      </w:r>
      <w:r w:rsidR="004C4B14" w:rsidRPr="00B83471">
        <w:rPr>
          <w:bCs w:val="0"/>
        </w:rPr>
        <w:t xml:space="preserve"> zastępuje się wyrazami </w:t>
      </w:r>
      <w:r w:rsidR="00B83471" w:rsidRPr="00B83471">
        <w:rPr>
          <w:bCs w:val="0"/>
        </w:rPr>
        <w:t>„</w:t>
      </w:r>
      <w:r w:rsidR="004C4B14" w:rsidRPr="00B83471">
        <w:rPr>
          <w:bCs w:val="0"/>
        </w:rPr>
        <w:t>i 27</w:t>
      </w:r>
      <w:r w:rsidR="00AF5C9E">
        <w:rPr>
          <w:bCs w:val="0"/>
        </w:rPr>
        <w:t>”</w:t>
      </w:r>
      <w:r w:rsidR="004C4B14" w:rsidRPr="00B83471">
        <w:rPr>
          <w:bCs w:val="0"/>
        </w:rPr>
        <w:t>;</w:t>
      </w:r>
    </w:p>
    <w:p w14:paraId="7F0E83D3" w14:textId="63D83BDC" w:rsidR="002106B2" w:rsidRDefault="002815B4" w:rsidP="002414AF">
      <w:pPr>
        <w:pStyle w:val="PKTpunkt"/>
        <w:keepNext/>
      </w:pPr>
      <w:r>
        <w:t>129</w:t>
      </w:r>
      <w:r w:rsidR="00D352A8">
        <w:t>)</w:t>
      </w:r>
      <w:r w:rsidR="00D352A8">
        <w:tab/>
      </w:r>
      <w:r w:rsidR="00150C92" w:rsidRPr="00150C92">
        <w:t>w art. 170</w:t>
      </w:r>
      <w:r w:rsidR="002106B2">
        <w:t>:</w:t>
      </w:r>
    </w:p>
    <w:p w14:paraId="4010A940" w14:textId="3370C8FA" w:rsidR="00E10FAC" w:rsidRDefault="00741CA3" w:rsidP="002414AF">
      <w:pPr>
        <w:pStyle w:val="LITlitera"/>
        <w:keepNext/>
        <w:numPr>
          <w:ilvl w:val="0"/>
          <w:numId w:val="73"/>
        </w:numPr>
      </w:pPr>
      <w:r>
        <w:t>ust. 1 otrzymuje brzmienie:</w:t>
      </w:r>
    </w:p>
    <w:p w14:paraId="14CE8A2E" w14:textId="784E15F2" w:rsidR="00741CA3" w:rsidRDefault="00741CA3" w:rsidP="00E9254B">
      <w:pPr>
        <w:pStyle w:val="ZLITUSTzmustliter"/>
      </w:pPr>
      <w:r w:rsidRPr="00741CA3">
        <w:t>„</w:t>
      </w:r>
      <w:r>
        <w:t xml:space="preserve">1. </w:t>
      </w:r>
      <w:r w:rsidR="0069352B">
        <w:t>W</w:t>
      </w:r>
      <w:r w:rsidR="0069352B" w:rsidRPr="00741CA3">
        <w:t xml:space="preserve">ysokość </w:t>
      </w:r>
      <w:r w:rsidRPr="00741CA3">
        <w:t>kary pieniężnej wymierzonej w</w:t>
      </w:r>
      <w:r w:rsidR="00D352A8">
        <w:t xml:space="preserve"> przypadkach określonych w art. </w:t>
      </w:r>
      <w:r w:rsidRPr="00741CA3">
        <w:t xml:space="preserve">168 pkt </w:t>
      </w:r>
      <w:r w:rsidR="00077D10">
        <w:t>1</w:t>
      </w:r>
      <w:r w:rsidRPr="00741CA3">
        <w:t>–5, 7, 9a, 10 oraz 11a</w:t>
      </w:r>
      <w:r w:rsidR="00445DAA">
        <w:t xml:space="preserve"> </w:t>
      </w:r>
      <w:r w:rsidRPr="00741CA3">
        <w:t>nie może być wyższa niż 15% przychodu ukaranego podmiotu, osiągniętego w poprzednim roku podatkowym, a jeżeli kara pieniężna jest związana z działalnością gospodarczą wykonywaną na podstawie koncesji albo wpisu do rejestru działalności regulowanej, wysokość kary nie może być wyższa niż 15% przychodu ukaranego przedsiębiorcy, wynikającego z prowadzonej działalności koncesjonowanej albo działalności wykonywanej na podstawie wpisu do rejestru działalności regulowanej, osiągniętego w poprzednim roku podatkowym.</w:t>
      </w:r>
      <w:r>
        <w:t>”</w:t>
      </w:r>
      <w:r w:rsidR="0059695A">
        <w:t>,</w:t>
      </w:r>
    </w:p>
    <w:p w14:paraId="24138C9C" w14:textId="0D6F9C31" w:rsidR="00123CFF" w:rsidRDefault="00A24427" w:rsidP="002815B4">
      <w:pPr>
        <w:pStyle w:val="LITlitera"/>
        <w:keepNext/>
        <w:numPr>
          <w:ilvl w:val="0"/>
          <w:numId w:val="73"/>
        </w:numPr>
      </w:pPr>
      <w:r>
        <w:t xml:space="preserve">po ust. 2 </w:t>
      </w:r>
      <w:r w:rsidR="00123CFF">
        <w:t xml:space="preserve">dodaje się ust. </w:t>
      </w:r>
      <w:r>
        <w:t>2</w:t>
      </w:r>
      <w:r w:rsidR="00B12CB8">
        <w:t>a</w:t>
      </w:r>
      <w:r>
        <w:t xml:space="preserve"> </w:t>
      </w:r>
      <w:r w:rsidR="00123CFF">
        <w:t xml:space="preserve">w brzmieniu: </w:t>
      </w:r>
    </w:p>
    <w:p w14:paraId="76557606" w14:textId="5B35B02F" w:rsidR="00123CFF" w:rsidRDefault="00A24427" w:rsidP="00E46153">
      <w:pPr>
        <w:pStyle w:val="ZLITUSTzmustliter"/>
      </w:pPr>
      <w:bookmarkStart w:id="104" w:name="_Hlk128141439"/>
      <w:r>
        <w:t>2</w:t>
      </w:r>
      <w:r w:rsidR="00B12CB8">
        <w:t>a</w:t>
      </w:r>
      <w:r>
        <w:t xml:space="preserve">. </w:t>
      </w:r>
      <w:r w:rsidR="00123CFF">
        <w:t xml:space="preserve">W przypadku gdy przed wydaniem decyzji o nałożeniu kary pieniężnej w zakresie nieprzestrzegania obowiązku, </w:t>
      </w:r>
      <w:r w:rsidR="00077D10">
        <w:t>w przypadku określonym</w:t>
      </w:r>
      <w:r w:rsidR="00123CFF">
        <w:t xml:space="preserve"> w art.</w:t>
      </w:r>
      <w:r w:rsidR="00445DAA">
        <w:t xml:space="preserve"> </w:t>
      </w:r>
      <w:r w:rsidR="00077D10">
        <w:t>168 pkt</w:t>
      </w:r>
      <w:r w:rsidR="00123CFF">
        <w:t xml:space="preserve"> 1</w:t>
      </w:r>
      <w:r w:rsidR="00EC6731">
        <w:t>,</w:t>
      </w:r>
      <w:r w:rsidR="00123CFF">
        <w:t xml:space="preserve"> z</w:t>
      </w:r>
      <w:r w:rsidR="002815B4">
        <w:t> </w:t>
      </w:r>
      <w:r w:rsidR="00123CFF">
        <w:t xml:space="preserve">jakichkolwiek przyczyn nie można ustalić przychodu za rok kalendarzowy poprzedzający rok nałożenia kary pieniężnej lub dokonanie tych ustaleń jest znacząco utrudnione, Prezes URE, nakładając karę pieniężną, uwzględnia ostatni ustalony przychód </w:t>
      </w:r>
      <w:r w:rsidR="001D1B90">
        <w:t xml:space="preserve">wynikający z prowadzonej działalności koncesjonowanej albo działalności wykonywanej na podstawie wpisu do rejestru działalności regulowanej </w:t>
      </w:r>
      <w:r w:rsidR="00123CFF">
        <w:t>osiągnięty przez ten podmiot</w:t>
      </w:r>
      <w:r>
        <w:t>.</w:t>
      </w:r>
      <w:r w:rsidR="00123CFF">
        <w:t>”</w:t>
      </w:r>
      <w:r>
        <w:t>,</w:t>
      </w:r>
    </w:p>
    <w:bookmarkEnd w:id="104"/>
    <w:p w14:paraId="30C26AF5" w14:textId="6FA79ABF" w:rsidR="00E10FAC" w:rsidRDefault="00A24427" w:rsidP="003F5A98">
      <w:pPr>
        <w:pStyle w:val="LITlitera"/>
      </w:pPr>
      <w:r>
        <w:t>c</w:t>
      </w:r>
      <w:r w:rsidR="00E10FAC">
        <w:t>)</w:t>
      </w:r>
      <w:r w:rsidR="00EC6731">
        <w:tab/>
      </w:r>
      <w:r w:rsidR="00E10FAC">
        <w:t xml:space="preserve">w ust. 3 </w:t>
      </w:r>
      <w:r w:rsidR="008A7DF0">
        <w:t>wyrazy „pkt 6</w:t>
      </w:r>
      <w:r w:rsidR="00AF5C9E">
        <w:t>–</w:t>
      </w:r>
      <w:r w:rsidR="008A7DF0">
        <w:t>8” zastępuje się wyrazami „pkt 6 i 8”,</w:t>
      </w:r>
    </w:p>
    <w:p w14:paraId="6727E515" w14:textId="77777777" w:rsidR="0059695A" w:rsidRDefault="00A24427" w:rsidP="002815B4">
      <w:pPr>
        <w:pStyle w:val="LITlitera"/>
        <w:keepNext/>
      </w:pPr>
      <w:r>
        <w:t>d</w:t>
      </w:r>
      <w:r w:rsidR="00E10FAC">
        <w:t>)</w:t>
      </w:r>
      <w:r w:rsidR="00EC6731">
        <w:tab/>
      </w:r>
      <w:r w:rsidR="00150C92" w:rsidRPr="00150C92">
        <w:t>w ust. 4</w:t>
      </w:r>
      <w:r w:rsidR="0059695A">
        <w:t>:</w:t>
      </w:r>
    </w:p>
    <w:p w14:paraId="30880236" w14:textId="0288FD7A" w:rsidR="0059695A" w:rsidRDefault="00AF5C9E" w:rsidP="00E9254B">
      <w:pPr>
        <w:pStyle w:val="TIRtiret"/>
      </w:pPr>
      <w:r>
        <w:t>–</w:t>
      </w:r>
      <w:r w:rsidR="00D352A8">
        <w:tab/>
      </w:r>
      <w:r w:rsidR="0059695A">
        <w:t xml:space="preserve">w </w:t>
      </w:r>
      <w:r w:rsidR="0059695A" w:rsidRPr="00150C92">
        <w:t xml:space="preserve">pkt </w:t>
      </w:r>
      <w:r w:rsidR="0059695A">
        <w:t>1</w:t>
      </w:r>
      <w:r w:rsidR="0059695A" w:rsidRPr="00150C92">
        <w:t xml:space="preserve"> </w:t>
      </w:r>
      <w:r w:rsidR="0059695A">
        <w:t>skreśla się wyraz „11a”,</w:t>
      </w:r>
    </w:p>
    <w:p w14:paraId="502B026C" w14:textId="2AB52F8D" w:rsidR="0073718A" w:rsidRDefault="00AF5C9E" w:rsidP="002815B4">
      <w:pPr>
        <w:pStyle w:val="TIRtiret"/>
        <w:keepNext/>
      </w:pPr>
      <w:r>
        <w:t>–</w:t>
      </w:r>
      <w:r w:rsidR="00D352A8">
        <w:tab/>
      </w:r>
      <w:r w:rsidR="00150C92" w:rsidRPr="00150C92">
        <w:t xml:space="preserve">pkt 2 </w:t>
      </w:r>
      <w:r w:rsidR="0073718A">
        <w:t>otrzymuje brzmienie</w:t>
      </w:r>
      <w:r w:rsidR="0059695A">
        <w:t xml:space="preserve">: </w:t>
      </w:r>
    </w:p>
    <w:p w14:paraId="0D428543" w14:textId="79D4BF76" w:rsidR="0073718A" w:rsidRDefault="0073718A" w:rsidP="002815B4">
      <w:pPr>
        <w:pStyle w:val="ZTIRTIRzmtirtiret"/>
      </w:pPr>
      <w:r>
        <w:t>„2)</w:t>
      </w:r>
      <w:r>
        <w:tab/>
      </w:r>
      <w:r w:rsidRPr="0073718A">
        <w:t xml:space="preserve">pkt 11, 11b, 12, 14, </w:t>
      </w:r>
      <w:r>
        <w:t xml:space="preserve">14a, </w:t>
      </w:r>
      <w:r w:rsidRPr="0073718A">
        <w:t>16</w:t>
      </w:r>
      <w:r>
        <w:t>, 16a</w:t>
      </w:r>
      <w:r w:rsidRPr="0073718A">
        <w:t xml:space="preserve"> i 18, wynosi 1000 zł;</w:t>
      </w:r>
      <w:r>
        <w:t>”,</w:t>
      </w:r>
    </w:p>
    <w:p w14:paraId="02585841" w14:textId="08B7ED6E" w:rsidR="002106B2" w:rsidRDefault="00A24427" w:rsidP="002815B4">
      <w:pPr>
        <w:pStyle w:val="LITlitera"/>
        <w:keepNext/>
      </w:pPr>
      <w:r>
        <w:t>e</w:t>
      </w:r>
      <w:r w:rsidR="002106B2">
        <w:t>)</w:t>
      </w:r>
      <w:r w:rsidR="00EC6731">
        <w:tab/>
      </w:r>
      <w:r w:rsidR="002106B2">
        <w:t>ust. 6 otrzymuje brzmienie:</w:t>
      </w:r>
    </w:p>
    <w:p w14:paraId="123E66D8" w14:textId="668E044D" w:rsidR="002106B2" w:rsidRDefault="002106B2" w:rsidP="002815B4">
      <w:pPr>
        <w:pStyle w:val="ZLITUSTzmustliter"/>
      </w:pPr>
      <w:r>
        <w:t xml:space="preserve">„6. Wysokość kary pieniężnej wymierzanej w przypadku, o którym mowa w: </w:t>
      </w:r>
    </w:p>
    <w:p w14:paraId="7EFC2CE8" w14:textId="241D6E49" w:rsidR="002106B2" w:rsidRDefault="009B2C73" w:rsidP="002815B4">
      <w:pPr>
        <w:pStyle w:val="ZLITPKTzmpktliter"/>
      </w:pPr>
      <w:r>
        <w:t>1)</w:t>
      </w:r>
      <w:r w:rsidR="00D352A8">
        <w:tab/>
      </w:r>
      <w:r w:rsidR="002106B2">
        <w:t xml:space="preserve">art. 168 pkt 15 lit. a, oblicza się według wzoru: </w:t>
      </w:r>
    </w:p>
    <w:p w14:paraId="7127B02F" w14:textId="2851747A" w:rsidR="00C02489" w:rsidRDefault="00C02489" w:rsidP="00D352A8">
      <w:pPr>
        <w:pStyle w:val="ZLITWMATFIZCHEMzmwzorumatfizlubchemliter"/>
      </w:pPr>
      <m:oMath>
        <m:r>
          <w:rPr>
            <w:rFonts w:ascii="Cambria Math" w:hAnsi="Cambria Math"/>
          </w:rPr>
          <m:t>Ko</m:t>
        </m:r>
        <m:r>
          <m:rPr>
            <m:sty m:val="p"/>
          </m:rPr>
          <w:rPr>
            <w:rFonts w:ascii="Cambria Math" w:hAnsi="Cambria Math"/>
          </w:rPr>
          <m:t>=0,5 ×[</m:t>
        </m:r>
        <m:r>
          <m:rPr>
            <m:sty m:val="p"/>
          </m:rPr>
          <w:rPr>
            <w:rStyle w:val="Kkursywa"/>
            <w:rFonts w:ascii="Cambria Math" w:hAnsi="Cambria Math"/>
          </w:rPr>
          <m:t>Csz</m:t>
        </m:r>
        <m:r>
          <m:rPr>
            <m:sty m:val="p"/>
          </m:rPr>
          <w:rPr>
            <w:rFonts w:ascii="Cambria Math" w:hAnsi="Cambria Math"/>
          </w:rPr>
          <m:t xml:space="preserve"> ×</m:t>
        </m:r>
        <m:d>
          <m:dPr>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OA</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WA</m:t>
                </m:r>
              </m:sub>
            </m:sSub>
          </m:e>
        </m:d>
        <m:r>
          <m:rPr>
            <m:sty m:val="p"/>
          </m:rPr>
          <w:rPr>
            <w:rFonts w:ascii="Cambria Math" w:hAnsi="Cambria Math"/>
          </w:rPr>
          <m:t>]</m:t>
        </m:r>
      </m:oMath>
      <w:r w:rsidR="00BD5B6D">
        <w:t>,</w:t>
      </w:r>
    </w:p>
    <w:p w14:paraId="45F5536A" w14:textId="77777777" w:rsidR="002106B2" w:rsidRPr="00A24427" w:rsidRDefault="002106B2" w:rsidP="002815B4">
      <w:pPr>
        <w:pStyle w:val="ZLITLEGWMATFIZCHEMzmlegendywzorumatfizlubchemliter"/>
      </w:pPr>
      <w:r w:rsidRPr="00A24427">
        <w:t xml:space="preserve">gdzie poszczególne symbole oznaczają: </w:t>
      </w:r>
    </w:p>
    <w:p w14:paraId="6F8DDA94" w14:textId="3F60FA40" w:rsidR="002106B2" w:rsidRPr="00A24427" w:rsidRDefault="002815B4" w:rsidP="002815B4">
      <w:pPr>
        <w:pStyle w:val="ZLITLEGWMATFIZCHEMzmlegendywzorumatfizlubchemliter"/>
      </w:pPr>
      <w:r w:rsidRPr="002815B4">
        <w:rPr>
          <w:rStyle w:val="Kkursywa"/>
        </w:rPr>
        <w:t>K</w:t>
      </w:r>
      <w:r w:rsidRPr="002815B4">
        <w:rPr>
          <w:rStyle w:val="IDKindeksdolnyikursywa"/>
        </w:rPr>
        <w:t>O</w:t>
      </w:r>
      <w:r w:rsidRPr="00A24427">
        <w:t xml:space="preserve"> </w:t>
      </w:r>
      <w:r w:rsidR="00AF5C9E">
        <w:t>–</w:t>
      </w:r>
      <w:r w:rsidR="00D352A8">
        <w:tab/>
      </w:r>
      <w:r w:rsidR="002106B2" w:rsidRPr="00A24427">
        <w:t>wysokość kary pieniężnej wyrażoną w złotych,</w:t>
      </w:r>
    </w:p>
    <w:p w14:paraId="30074E23" w14:textId="78CBBFE8" w:rsidR="002106B2" w:rsidRPr="00A24427" w:rsidRDefault="002106B2" w:rsidP="002815B4">
      <w:pPr>
        <w:pStyle w:val="ZLITLEGWMATFIZCHEMzmlegendywzorumatfizlubchemliter"/>
      </w:pPr>
      <w:proofErr w:type="spellStart"/>
      <w:r w:rsidRPr="00A24427">
        <w:t>C</w:t>
      </w:r>
      <w:r w:rsidR="001F37E5">
        <w:t>sz</w:t>
      </w:r>
      <w:proofErr w:type="spellEnd"/>
      <w:r w:rsidRPr="00A24427">
        <w:t xml:space="preserve"> </w:t>
      </w:r>
      <w:r w:rsidR="00C02489" w:rsidRPr="00A24427">
        <w:t>–</w:t>
      </w:r>
      <w:r w:rsidR="00A80BEA" w:rsidRPr="00A24427">
        <w:t xml:space="preserve"> </w:t>
      </w:r>
      <w:r w:rsidR="00836C3A">
        <w:tab/>
      </w:r>
      <w:r w:rsidR="00A80BEA" w:rsidRPr="00A24427">
        <w:t>cenę</w:t>
      </w:r>
      <w:r w:rsidR="00C02489" w:rsidRPr="00A24427">
        <w:t xml:space="preserve"> skorygowaną</w:t>
      </w:r>
      <w:r w:rsidR="00E547BE">
        <w:t>,</w:t>
      </w:r>
      <w:r w:rsidR="00C02489" w:rsidRPr="00A24427">
        <w:t xml:space="preserve"> wyrażoną w zł</w:t>
      </w:r>
      <w:r w:rsidR="00E547BE">
        <w:t xml:space="preserve"> za </w:t>
      </w:r>
      <w:r w:rsidR="00C02489" w:rsidRPr="00A24427">
        <w:t xml:space="preserve">MWh, </w:t>
      </w:r>
      <w:r w:rsidR="001F37E5" w:rsidRPr="001F37E5">
        <w:t xml:space="preserve">zwaloryzowaną zgodnie z </w:t>
      </w:r>
      <w:r w:rsidR="00E547BE">
        <w:t>art</w:t>
      </w:r>
      <w:r w:rsidR="001F37E5" w:rsidRPr="001F37E5">
        <w:t>. 92 ust. 10</w:t>
      </w:r>
      <w:r w:rsidR="001F37E5">
        <w:t xml:space="preserve">, </w:t>
      </w:r>
      <w:r w:rsidR="00C02489" w:rsidRPr="00A24427">
        <w:t xml:space="preserve">stanowiącą cenę zakupu energii elektrycznej, o której mowa w </w:t>
      </w:r>
      <w:r w:rsidR="00E547BE">
        <w:t>art</w:t>
      </w:r>
      <w:r w:rsidR="00C02489" w:rsidRPr="00A24427">
        <w:t>. 92 ust. 1</w:t>
      </w:r>
      <w:r w:rsidR="00AF5C9E">
        <w:t>,</w:t>
      </w:r>
      <w:r w:rsidR="00C02489" w:rsidRPr="00A24427">
        <w:t xml:space="preserve"> lub podstawę wypłaty ujemnego salda obliczonego zgodnie z </w:t>
      </w:r>
      <w:r w:rsidR="00E547BE">
        <w:t>art</w:t>
      </w:r>
      <w:r w:rsidR="00C02489" w:rsidRPr="00A24427">
        <w:t>. 93 ust. 1 pkt 4 albo ust. 2</w:t>
      </w:r>
      <w:r w:rsidR="00206C57" w:rsidRPr="00A24427">
        <w:t xml:space="preserve"> pkt 3, </w:t>
      </w:r>
      <w:r w:rsidR="001F37E5">
        <w:t xml:space="preserve">w wysokości </w:t>
      </w:r>
      <w:r w:rsidR="00206C57" w:rsidRPr="00A24427">
        <w:t>obowiązując</w:t>
      </w:r>
      <w:r w:rsidR="001F37E5">
        <w:t>ej</w:t>
      </w:r>
      <w:r w:rsidR="00206C57" w:rsidRPr="00A24427">
        <w:t xml:space="preserve"> wytwórcę </w:t>
      </w:r>
      <w:r w:rsidR="00197FAB">
        <w:t xml:space="preserve">w </w:t>
      </w:r>
      <w:r w:rsidR="001F37E5">
        <w:t xml:space="preserve">ostatnim dniu </w:t>
      </w:r>
      <w:r w:rsidR="00206C57" w:rsidRPr="00A24427">
        <w:t>okresu rozliczeniowego</w:t>
      </w:r>
      <w:r w:rsidR="001F37E5">
        <w:t>, o którym mowa</w:t>
      </w:r>
      <w:r w:rsidR="00206C57" w:rsidRPr="00A24427">
        <w:t xml:space="preserve"> w </w:t>
      </w:r>
      <w:r w:rsidR="00E547BE">
        <w:t>art</w:t>
      </w:r>
      <w:r w:rsidR="00206C57" w:rsidRPr="00A24427">
        <w:t>. 83 ust. 2,</w:t>
      </w:r>
    </w:p>
    <w:p w14:paraId="234D5D9F" w14:textId="5531C0FC" w:rsidR="002106B2" w:rsidRPr="00A24427" w:rsidRDefault="002106B2" w:rsidP="002815B4">
      <w:pPr>
        <w:pStyle w:val="ZLITLEGWMATFIZCHEMzmlegendywzorumatfizlubchemliter"/>
      </w:pPr>
      <w:r w:rsidRPr="00A24427">
        <w:t>E</w:t>
      </w:r>
      <w:r w:rsidR="00A476EE" w:rsidRPr="002815B4">
        <w:rPr>
          <w:rStyle w:val="IDKindeksdolnyikursywa"/>
        </w:rPr>
        <w:t>OA</w:t>
      </w:r>
      <w:r w:rsidRPr="00A24427">
        <w:t xml:space="preserve"> </w:t>
      </w:r>
      <w:r w:rsidR="00E547BE">
        <w:t>–</w:t>
      </w:r>
      <w:r w:rsidR="00D352A8">
        <w:tab/>
      </w:r>
      <w:r w:rsidRPr="00A24427">
        <w:t>ilość energii elektrycznej z odnawialnych źródeł energii, jaką wytwórca zobowiązał się wytworzyć, wprowadzić do sieci i sprzedać po zamknięciu</w:t>
      </w:r>
      <w:r w:rsidR="00A24427">
        <w:t xml:space="preserve"> </w:t>
      </w:r>
      <w:r w:rsidR="00D365DA">
        <w:t xml:space="preserve">sesji </w:t>
      </w:r>
      <w:r w:rsidRPr="00A24427">
        <w:t xml:space="preserve">aukcji, </w:t>
      </w:r>
      <w:r w:rsidR="00836C3A" w:rsidRPr="00A24427">
        <w:t>w okres</w:t>
      </w:r>
      <w:r w:rsidR="00836C3A">
        <w:t>ie</w:t>
      </w:r>
      <w:r w:rsidR="00836C3A" w:rsidRPr="00A24427">
        <w:t xml:space="preserve"> rozliczeniow</w:t>
      </w:r>
      <w:r w:rsidR="00836C3A">
        <w:t>ym</w:t>
      </w:r>
      <w:r w:rsidR="00836C3A" w:rsidRPr="00A24427">
        <w:t xml:space="preserve"> określon</w:t>
      </w:r>
      <w:r w:rsidR="00836C3A">
        <w:t>ym</w:t>
      </w:r>
      <w:r w:rsidRPr="00A24427">
        <w:t xml:space="preserve"> w </w:t>
      </w:r>
      <w:r w:rsidR="00E547BE">
        <w:t>art</w:t>
      </w:r>
      <w:r w:rsidRPr="00A24427">
        <w:t>. 83 ust. 2, wyrażoną w MWh,</w:t>
      </w:r>
    </w:p>
    <w:p w14:paraId="6A0D6C7C" w14:textId="4B86F574" w:rsidR="002106B2" w:rsidRPr="00A24427" w:rsidRDefault="00842AC7" w:rsidP="002815B4">
      <w:pPr>
        <w:pStyle w:val="ZLITLEGWMATFIZCHEMzmlegendywzorumatfizlubchemliter"/>
      </w:pPr>
      <w:r w:rsidRPr="00A24427">
        <w:t>E</w:t>
      </w:r>
      <w:r w:rsidRPr="002815B4">
        <w:rPr>
          <w:rStyle w:val="IDKindeksdolnyikursywa"/>
        </w:rPr>
        <w:t>WA</w:t>
      </w:r>
      <w:r w:rsidRPr="00A24427">
        <w:t xml:space="preserve"> </w:t>
      </w:r>
      <w:r w:rsidR="00E547BE">
        <w:t>–</w:t>
      </w:r>
      <w:r w:rsidR="00D352A8">
        <w:tab/>
      </w:r>
      <w:r w:rsidR="002106B2" w:rsidRPr="00A24427">
        <w:t xml:space="preserve">ilość sprzedanej w ramach systemu aukcyjnego energii elektrycznej z odnawialnych źródeł energii </w:t>
      </w:r>
      <w:bookmarkStart w:id="105" w:name="_Hlk128151413"/>
      <w:r w:rsidR="002106B2" w:rsidRPr="00A24427">
        <w:t>w okres</w:t>
      </w:r>
      <w:r w:rsidR="00836C3A">
        <w:t>ie</w:t>
      </w:r>
      <w:r w:rsidR="002106B2" w:rsidRPr="00A24427">
        <w:t xml:space="preserve"> rozliczeniow</w:t>
      </w:r>
      <w:r w:rsidR="00836C3A">
        <w:t>ym</w:t>
      </w:r>
      <w:r w:rsidR="002106B2" w:rsidRPr="00A24427">
        <w:t xml:space="preserve"> określon</w:t>
      </w:r>
      <w:r w:rsidR="00836C3A">
        <w:t>ym</w:t>
      </w:r>
      <w:r w:rsidR="002106B2" w:rsidRPr="00A24427">
        <w:t xml:space="preserve"> w </w:t>
      </w:r>
      <w:r w:rsidR="00E547BE">
        <w:t>art</w:t>
      </w:r>
      <w:r w:rsidR="002106B2" w:rsidRPr="00A24427">
        <w:t>. 83 ust. 2, wyrażoną w MWh</w:t>
      </w:r>
      <w:bookmarkEnd w:id="105"/>
      <w:r w:rsidR="00EB7F53" w:rsidRPr="00A24427">
        <w:t>;</w:t>
      </w:r>
    </w:p>
    <w:p w14:paraId="2007B514" w14:textId="25213E92" w:rsidR="002106B2" w:rsidRDefault="00D352A8" w:rsidP="002815B4">
      <w:pPr>
        <w:pStyle w:val="ZLITPKTzmpktliter"/>
      </w:pPr>
      <w:r>
        <w:t>2)</w:t>
      </w:r>
      <w:r>
        <w:tab/>
      </w:r>
      <w:r w:rsidR="00E547BE" w:rsidRPr="002414AF">
        <w:t>art</w:t>
      </w:r>
      <w:r w:rsidR="002106B2" w:rsidRPr="002414AF">
        <w:t xml:space="preserve">. 168 pkt 15 lit. b, oblicza się według wzoru: </w:t>
      </w:r>
    </w:p>
    <w:p w14:paraId="2EFBE5E8" w14:textId="45CF4398" w:rsidR="002106B2" w:rsidRDefault="005F727A" w:rsidP="002815B4">
      <w:pPr>
        <w:pStyle w:val="ZWMATFIZCHEMzmwzorumatfizlubchemartykuempunktem"/>
      </w:pPr>
      <m:oMath>
        <m:sSub>
          <m:sSubPr>
            <m:ctrlPr>
              <w:rPr>
                <w:rFonts w:ascii="Cambria Math" w:hAnsi="Cambria Math"/>
              </w:rPr>
            </m:ctrlPr>
          </m:sSubPr>
          <m:e>
            <m:r>
              <w:rPr>
                <w:rFonts w:ascii="Cambria Math" w:hAnsi="Cambria Math"/>
              </w:rPr>
              <m:t>K</m:t>
            </m:r>
          </m:e>
          <m:sub>
            <m:r>
              <w:rPr>
                <w:rFonts w:ascii="Cambria Math" w:hAnsi="Cambria Math"/>
              </w:rPr>
              <m:t>O</m:t>
            </m:r>
          </m:sub>
        </m:sSub>
        <m:r>
          <m:rPr>
            <m:sty m:val="p"/>
          </m:rPr>
          <w:rPr>
            <w:rFonts w:ascii="Cambria Math" w:hAnsi="Cambria Math"/>
          </w:rPr>
          <m:t xml:space="preserve">=0,5 </m:t>
        </m:r>
        <m:d>
          <m:dPr>
            <m:begChr m:val="["/>
            <m:endChr m:val="]"/>
            <m:ctrlPr>
              <w:rPr>
                <w:rFonts w:ascii="Cambria Math" w:hAnsi="Cambria Math"/>
              </w:rPr>
            </m:ctrlPr>
          </m:dPr>
          <m:e>
            <m:r>
              <w:rPr>
                <w:rFonts w:ascii="Cambria Math" w:hAnsi="Cambria Math"/>
              </w:rPr>
              <m:t>C</m:t>
            </m:r>
            <m:r>
              <m:rPr>
                <m:sty m:val="p"/>
              </m:rPr>
              <w:rPr>
                <w:rStyle w:val="IDKindeksdolnyikursywa"/>
                <w:rFonts w:ascii="Cambria Math" w:hAnsi="Cambria Math"/>
              </w:rPr>
              <m:t>o</m:t>
            </m:r>
            <m:r>
              <m:rPr>
                <m:sty m:val="p"/>
              </m:rPr>
              <w:rPr>
                <w:rFonts w:ascii="Cambria Math" w:hAnsi="Cambria Math"/>
              </w:rPr>
              <m:t xml:space="preserve"> × </m:t>
            </m:r>
            <m:d>
              <m:dPr>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OA</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WA</m:t>
                    </m:r>
                  </m:sub>
                </m:sSub>
              </m:e>
            </m:d>
          </m:e>
        </m:d>
      </m:oMath>
      <w:r w:rsidR="00842AC7">
        <w:t>,</w:t>
      </w:r>
      <w:r w:rsidR="002106B2">
        <w:t xml:space="preserve"> </w:t>
      </w:r>
    </w:p>
    <w:p w14:paraId="62BA868C" w14:textId="18CDECA3" w:rsidR="002106B2" w:rsidRDefault="002106B2" w:rsidP="002815B4">
      <w:pPr>
        <w:pStyle w:val="ZLITLEGWMATFIZCHEMzmlegendywzorumatfizlubchemliter"/>
      </w:pPr>
      <w:r>
        <w:t xml:space="preserve">gdzie poszczególne symbole oznaczają: </w:t>
      </w:r>
    </w:p>
    <w:p w14:paraId="28C8913C" w14:textId="335DB5A3" w:rsidR="002106B2" w:rsidRDefault="002106B2" w:rsidP="002815B4">
      <w:pPr>
        <w:pStyle w:val="ZLITLEGWMATFIZCHEMzmlegendywzorumatfizlubchemliter"/>
      </w:pPr>
      <w:r>
        <w:t>K</w:t>
      </w:r>
      <w:r w:rsidRPr="002815B4">
        <w:rPr>
          <w:rStyle w:val="IDKindeksdolnyikursywa"/>
        </w:rPr>
        <w:t>O</w:t>
      </w:r>
      <w:r>
        <w:t xml:space="preserve"> </w:t>
      </w:r>
      <w:r w:rsidR="00E547BE">
        <w:t>–</w:t>
      </w:r>
      <w:r w:rsidR="00D352A8">
        <w:tab/>
      </w:r>
      <w:r>
        <w:t>wysokość kary pieniężnej wyrażoną w złotych,</w:t>
      </w:r>
    </w:p>
    <w:p w14:paraId="3178859C" w14:textId="165175B3" w:rsidR="002106B2" w:rsidRDefault="002106B2" w:rsidP="002815B4">
      <w:pPr>
        <w:pStyle w:val="ZLITLEGWMATFIZCHEMzmlegendywzorumatfizlubchemliter"/>
      </w:pPr>
      <w:r>
        <w:t>C</w:t>
      </w:r>
      <w:r w:rsidR="002815B4" w:rsidRPr="002815B4">
        <w:rPr>
          <w:rStyle w:val="IDKindeksdolnyikursywa"/>
        </w:rPr>
        <w:t>O</w:t>
      </w:r>
      <w:r>
        <w:t xml:space="preserve"> </w:t>
      </w:r>
      <w:r w:rsidR="00E547BE">
        <w:t>–</w:t>
      </w:r>
      <w:r w:rsidR="00D352A8">
        <w:tab/>
      </w:r>
      <w:r w:rsidR="00AF5C9E">
        <w:t>c</w:t>
      </w:r>
      <w:r w:rsidR="001B5232" w:rsidRPr="006A5605">
        <w:t>en</w:t>
      </w:r>
      <w:r w:rsidR="001B5232">
        <w:t>ę</w:t>
      </w:r>
      <w:r w:rsidR="001B5232" w:rsidRPr="006A5605">
        <w:t xml:space="preserve"> operacyjn</w:t>
      </w:r>
      <w:r w:rsidR="001B5232">
        <w:t>ą</w:t>
      </w:r>
      <w:r w:rsidR="001B5232" w:rsidRPr="006A5605">
        <w:t xml:space="preserve">, </w:t>
      </w:r>
      <w:r w:rsidR="00E547BE">
        <w:t xml:space="preserve">wyrażoną w zł za MWh, </w:t>
      </w:r>
      <w:r w:rsidR="00D352A8">
        <w:t>o której mowa w art. 83h ust. </w:t>
      </w:r>
      <w:r w:rsidR="001B5232" w:rsidRPr="006A5605">
        <w:t>3 pkt 3, obowiązując</w:t>
      </w:r>
      <w:r w:rsidR="00AF5C9E">
        <w:t>ą</w:t>
      </w:r>
      <w:r w:rsidR="001B5232" w:rsidRPr="006A5605">
        <w:t xml:space="preserve"> na dzień złożenia oferty, o której mowa w art. 83h ust. </w:t>
      </w:r>
      <w:r w:rsidR="008A7DF0">
        <w:t>2</w:t>
      </w:r>
      <w:r>
        <w:t>,</w:t>
      </w:r>
    </w:p>
    <w:p w14:paraId="77AA9134" w14:textId="67F70E52" w:rsidR="002106B2" w:rsidRDefault="002106B2" w:rsidP="002815B4">
      <w:pPr>
        <w:pStyle w:val="ZLITLEGWMATFIZCHEMzmlegendywzorumatfizlubchemliter"/>
      </w:pPr>
      <w:r>
        <w:t>E</w:t>
      </w:r>
      <w:r w:rsidRPr="002815B4">
        <w:rPr>
          <w:rStyle w:val="IDKindeksdolnyikursywa"/>
        </w:rPr>
        <w:t>OA</w:t>
      </w:r>
      <w:r>
        <w:t xml:space="preserve"> </w:t>
      </w:r>
      <w:r w:rsidR="005033A4">
        <w:t>–</w:t>
      </w:r>
      <w:r w:rsidR="00D352A8">
        <w:tab/>
      </w:r>
      <w:r>
        <w:t>ilość energii elektrycznej z odnawialnych źródeł energii, jaką wytwórca zobowiązał się wytworzyć, wprowadzić do sieci i sprzedać po zamknięciu sesji aukcji na wsparcie operacyjne, w okresie rozliczeniowym określonym w art. 83</w:t>
      </w:r>
      <w:r w:rsidR="007F3BEA">
        <w:t>e ust. 2</w:t>
      </w:r>
      <w:r w:rsidR="002E1DDE">
        <w:t>,</w:t>
      </w:r>
      <w:r>
        <w:t xml:space="preserve"> wyrażoną w MWh,</w:t>
      </w:r>
    </w:p>
    <w:p w14:paraId="4233ABF5" w14:textId="35021000" w:rsidR="00DF7B31" w:rsidRDefault="002106B2" w:rsidP="002815B4">
      <w:pPr>
        <w:pStyle w:val="ZLITLEGWMATFIZCHEMzmlegendywzorumatfizlubchemliter"/>
      </w:pPr>
      <w:r>
        <w:t>E</w:t>
      </w:r>
      <w:r w:rsidRPr="002815B4">
        <w:rPr>
          <w:rStyle w:val="IDKindeksdolnyikursywa"/>
        </w:rPr>
        <w:t>WA</w:t>
      </w:r>
      <w:r>
        <w:t xml:space="preserve"> </w:t>
      </w:r>
      <w:r w:rsidR="005033A4">
        <w:t>–</w:t>
      </w:r>
      <w:r w:rsidR="00D352A8">
        <w:tab/>
      </w:r>
      <w:r>
        <w:t>ilość sprzedanej w ramach aukcj</w:t>
      </w:r>
      <w:r w:rsidR="00842AC7">
        <w:t>i na wsparcie operacyjne</w:t>
      </w:r>
      <w:r>
        <w:t xml:space="preserve"> energii elektrycznej z odnawialnych źródeł energii </w:t>
      </w:r>
      <w:r w:rsidR="00BE1DE0" w:rsidRPr="00BE1DE0">
        <w:t>w okresie rozliczeniowym określonym w art. 83</w:t>
      </w:r>
      <w:r w:rsidR="00D94D00">
        <w:t>e</w:t>
      </w:r>
      <w:r w:rsidR="00BE1DE0" w:rsidRPr="00BE1DE0">
        <w:t xml:space="preserve"> ust. 2, wyrażoną w MWh</w:t>
      </w:r>
      <w:r w:rsidR="00EC6731">
        <w:t>.”,</w:t>
      </w:r>
    </w:p>
    <w:p w14:paraId="73347EDD" w14:textId="72C47579" w:rsidR="00305402" w:rsidRDefault="00A24427" w:rsidP="002815B4">
      <w:pPr>
        <w:pStyle w:val="LITlitera"/>
        <w:keepNext/>
      </w:pPr>
      <w:r>
        <w:t>f)</w:t>
      </w:r>
      <w:r w:rsidR="007152ED">
        <w:tab/>
      </w:r>
      <w:r w:rsidR="00305402">
        <w:t>ust. 7 otrzymuje brzmienie:</w:t>
      </w:r>
    </w:p>
    <w:p w14:paraId="1B1AD796" w14:textId="3CD65CE7" w:rsidR="003C0FD4" w:rsidRDefault="00A24427" w:rsidP="002815B4">
      <w:pPr>
        <w:pStyle w:val="ZLITUSTzmustliter"/>
      </w:pPr>
      <w:r>
        <w:t xml:space="preserve">„7. </w:t>
      </w:r>
      <w:r w:rsidR="003C0FD4">
        <w:t>Wysokość kary pieniężnej wymierzonej w</w:t>
      </w:r>
      <w:r w:rsidR="00D352A8">
        <w:t xml:space="preserve"> przypadkach określonych w art. </w:t>
      </w:r>
      <w:r w:rsidR="003C0FD4">
        <w:t>168:</w:t>
      </w:r>
    </w:p>
    <w:p w14:paraId="6FCD4944" w14:textId="3887CDBB" w:rsidR="003C0FD4" w:rsidRDefault="003C0FD4" w:rsidP="002815B4">
      <w:pPr>
        <w:pStyle w:val="ZLITPKTzmpktliter"/>
      </w:pPr>
      <w:r>
        <w:t>1)</w:t>
      </w:r>
      <w:r w:rsidR="002815B4">
        <w:tab/>
      </w:r>
      <w:r>
        <w:t xml:space="preserve">pkt 20, 21, 24 i 25 – wynosi 10 000 złotych; </w:t>
      </w:r>
    </w:p>
    <w:p w14:paraId="0AE68E44" w14:textId="57A36189" w:rsidR="00305402" w:rsidRDefault="003C0FD4" w:rsidP="002815B4">
      <w:pPr>
        <w:pStyle w:val="ZLITPKTzmpktliter"/>
      </w:pPr>
      <w:r>
        <w:t>2)</w:t>
      </w:r>
      <w:r w:rsidR="002815B4">
        <w:tab/>
      </w:r>
      <w:r>
        <w:t>pkt 22 i 23 – wynosi 1000 złotych</w:t>
      </w:r>
      <w:r w:rsidR="00A24427">
        <w:t>;</w:t>
      </w:r>
    </w:p>
    <w:p w14:paraId="1488144C" w14:textId="31E1B490" w:rsidR="004C4B14" w:rsidRDefault="004C4B14" w:rsidP="002815B4">
      <w:pPr>
        <w:pStyle w:val="ZLITPKTzmpktliter"/>
      </w:pPr>
      <w:r>
        <w:t>3)</w:t>
      </w:r>
      <w:r w:rsidR="002815B4">
        <w:tab/>
      </w:r>
      <w:r>
        <w:t xml:space="preserve">pkt 27 – wynosi </w:t>
      </w:r>
      <w:r w:rsidR="008B785D">
        <w:t xml:space="preserve">1000 złotych za </w:t>
      </w:r>
      <w:r w:rsidR="008B6FAF">
        <w:t xml:space="preserve">każdy </w:t>
      </w:r>
      <w:r w:rsidR="008B785D">
        <w:t>1 MW</w:t>
      </w:r>
      <w:r w:rsidR="008B6FAF">
        <w:t xml:space="preserve"> łącznej</w:t>
      </w:r>
      <w:r w:rsidR="008B785D">
        <w:t xml:space="preserve"> mocy zainstalowanej elektrycznej</w:t>
      </w:r>
      <w:r w:rsidR="009B7E2F">
        <w:t xml:space="preserve"> instalacji odnawialnego źródła energii</w:t>
      </w:r>
      <w:r w:rsidR="008B785D">
        <w:t xml:space="preserve"> </w:t>
      </w:r>
      <w:r w:rsidR="009B7E2F">
        <w:t>i jednostek</w:t>
      </w:r>
      <w:r w:rsidR="009B7E2F" w:rsidRPr="00BD3846">
        <w:t xml:space="preserve"> </w:t>
      </w:r>
      <w:r w:rsidR="008B785D" w:rsidRPr="00BD3846">
        <w:t>wytwórczych</w:t>
      </w:r>
      <w:r w:rsidR="009B7E2F">
        <w:t xml:space="preserve"> w rozumieniu</w:t>
      </w:r>
      <w:r w:rsidR="008B785D" w:rsidRPr="00BD3846">
        <w:t xml:space="preserve"> </w:t>
      </w:r>
      <w:r w:rsidR="009B7E2F">
        <w:t xml:space="preserve">art. 3 pkt 43 ustawy – Prawo energetyczne </w:t>
      </w:r>
      <w:r w:rsidR="008B785D" w:rsidRPr="00BD3846">
        <w:t>należących do członków tego klastra energii</w:t>
      </w:r>
      <w:r w:rsidR="008B785D">
        <w:t>.</w:t>
      </w:r>
      <w:r w:rsidR="007251B3">
        <w:t>”;</w:t>
      </w:r>
      <w:r w:rsidR="008B785D">
        <w:t xml:space="preserve"> </w:t>
      </w:r>
    </w:p>
    <w:p w14:paraId="1676D4AA" w14:textId="24BE5029" w:rsidR="003C0FD4" w:rsidRPr="00150C92" w:rsidRDefault="002815B4" w:rsidP="00E46153">
      <w:pPr>
        <w:pStyle w:val="PKTpunkt"/>
      </w:pPr>
      <w:r>
        <w:t>130</w:t>
      </w:r>
      <w:r w:rsidR="003C0FD4">
        <w:t>)</w:t>
      </w:r>
      <w:r w:rsidR="0055523A">
        <w:tab/>
      </w:r>
      <w:r w:rsidR="003C0FD4" w:rsidRPr="003C0FD4">
        <w:t xml:space="preserve">w art. 174 </w:t>
      </w:r>
      <w:r w:rsidR="00EC6731">
        <w:t xml:space="preserve">w </w:t>
      </w:r>
      <w:r w:rsidR="003C0FD4" w:rsidRPr="003C0FD4">
        <w:t>ust. 2 skreśla się</w:t>
      </w:r>
      <w:r w:rsidR="00B6247D">
        <w:t xml:space="preserve"> wyrazy</w:t>
      </w:r>
      <w:r w:rsidR="003C0FD4" w:rsidRPr="003C0FD4">
        <w:t xml:space="preserve"> „</w:t>
      </w:r>
      <w:r w:rsidR="00B6247D">
        <w:t xml:space="preserve"> ,</w:t>
      </w:r>
      <w:r w:rsidR="00355477">
        <w:t xml:space="preserve"> </w:t>
      </w:r>
      <w:r w:rsidR="003C0FD4" w:rsidRPr="003C0FD4">
        <w:t>zanim organy, o których mowa w art. 169 ust.</w:t>
      </w:r>
      <w:r w:rsidR="0055523A">
        <w:t> </w:t>
      </w:r>
      <w:r w:rsidR="003C0FD4" w:rsidRPr="003C0FD4">
        <w:t>1, powzięły o tym wiadomość”</w:t>
      </w:r>
      <w:r w:rsidR="00B6247D">
        <w:t>;</w:t>
      </w:r>
    </w:p>
    <w:p w14:paraId="3A1C1A5C" w14:textId="1D331861" w:rsidR="007C2EF7" w:rsidRDefault="0055523A" w:rsidP="0055523A">
      <w:pPr>
        <w:pStyle w:val="PKTpunkt"/>
        <w:keepNext/>
      </w:pPr>
      <w:r>
        <w:t>131</w:t>
      </w:r>
      <w:r w:rsidR="00834CB4">
        <w:t>)</w:t>
      </w:r>
      <w:r>
        <w:tab/>
      </w:r>
      <w:r w:rsidR="007C2EF7">
        <w:t xml:space="preserve">w art. 184h </w:t>
      </w:r>
      <w:r w:rsidR="00EC6731">
        <w:t xml:space="preserve">w </w:t>
      </w:r>
      <w:r w:rsidR="007C2EF7">
        <w:t xml:space="preserve">ust. 1 </w:t>
      </w:r>
      <w:r w:rsidR="009977D9">
        <w:t>skreśla się wyrazy</w:t>
      </w:r>
      <w:bookmarkStart w:id="106" w:name="_Hlk128141465"/>
      <w:r w:rsidR="003C0B7B">
        <w:t xml:space="preserve"> </w:t>
      </w:r>
      <w:r w:rsidR="007C2EF7">
        <w:t>„</w:t>
      </w:r>
      <w:r w:rsidR="009977D9" w:rsidRPr="009977D9">
        <w:t>przy czym ilość i wartość tej energii elektrycznej obejmuje ekwiwalentną ilość energii elektrycznej wynikającą z przeliczenia biogazu rolniczego, zgodnie z przepisami wydanymi na podstawie art. 62</w:t>
      </w:r>
      <w:r w:rsidR="007C2EF7">
        <w:t>”;</w:t>
      </w:r>
    </w:p>
    <w:bookmarkEnd w:id="106"/>
    <w:p w14:paraId="14A80F4E" w14:textId="12C0EF14" w:rsidR="00D66DE3" w:rsidRDefault="0055523A" w:rsidP="0055523A">
      <w:pPr>
        <w:pStyle w:val="PKTpunkt"/>
        <w:keepNext/>
      </w:pPr>
      <w:r>
        <w:t>132</w:t>
      </w:r>
      <w:r w:rsidR="00D66DE3" w:rsidRPr="00750AE9">
        <w:t>)</w:t>
      </w:r>
      <w:r w:rsidR="00D66DE3" w:rsidRPr="00750AE9">
        <w:tab/>
      </w:r>
      <w:r w:rsidR="00590596" w:rsidRPr="00590596">
        <w:t xml:space="preserve">w rozdziale 10a </w:t>
      </w:r>
      <w:r w:rsidR="003E769F" w:rsidRPr="009B0CA4">
        <w:t>po art. 184</w:t>
      </w:r>
      <w:r w:rsidR="005D4DCD">
        <w:t>j</w:t>
      </w:r>
      <w:r w:rsidR="003E769F" w:rsidRPr="009B0CA4">
        <w:t xml:space="preserve"> dodaje się art. 1</w:t>
      </w:r>
      <w:r w:rsidR="00590380" w:rsidRPr="009B0CA4">
        <w:t>84</w:t>
      </w:r>
      <w:r w:rsidR="005D4DCD">
        <w:t>k</w:t>
      </w:r>
      <w:r w:rsidR="002E1DDE">
        <w:t>–</w:t>
      </w:r>
      <w:r w:rsidR="00002749" w:rsidRPr="009B0CA4">
        <w:t>184</w:t>
      </w:r>
      <w:r w:rsidR="00002749">
        <w:t>n</w:t>
      </w:r>
      <w:r w:rsidR="00002749" w:rsidRPr="009B0CA4">
        <w:t xml:space="preserve"> </w:t>
      </w:r>
      <w:r w:rsidR="003E769F" w:rsidRPr="009B0CA4">
        <w:t>w brzmieniu</w:t>
      </w:r>
      <w:r w:rsidR="008847B2" w:rsidRPr="009B0CA4">
        <w:t>:</w:t>
      </w:r>
      <w:r w:rsidR="003E769F" w:rsidRPr="009B0CA4">
        <w:t xml:space="preserve"> </w:t>
      </w:r>
    </w:p>
    <w:p w14:paraId="3FD32862" w14:textId="12F52E37" w:rsidR="003E769F" w:rsidRPr="003E769F" w:rsidRDefault="003E769F" w:rsidP="0055523A">
      <w:pPr>
        <w:pStyle w:val="ZARTzmartartykuempunktem"/>
        <w:keepNext/>
      </w:pPr>
      <w:r>
        <w:t>„</w:t>
      </w:r>
      <w:r w:rsidRPr="003E769F">
        <w:t>Art. </w:t>
      </w:r>
      <w:r w:rsidR="006B6CB8">
        <w:t>184</w:t>
      </w:r>
      <w:r w:rsidR="00AE52FB">
        <w:t>k</w:t>
      </w:r>
      <w:r w:rsidRPr="003E769F">
        <w:t>. 1. Do dnia 31 grudnia 2029 r., w odniesieniu do ilości energii elektrycznej wytworzonej z odnawialnych źródeł energii przez członków klastra energii, który został wpisany do rejestru klastrów en</w:t>
      </w:r>
      <w:r w:rsidR="00BD1252">
        <w:t xml:space="preserve">ergii, </w:t>
      </w:r>
      <w:r w:rsidR="008D4883">
        <w:t>i</w:t>
      </w:r>
      <w:r w:rsidR="002976BB">
        <w:t xml:space="preserve"> </w:t>
      </w:r>
      <w:r w:rsidRPr="003E769F">
        <w:t xml:space="preserve">wprowadzonej do sieci dystrybucyjnej elektroenergetycznej, a następnie pobranej z tej sieci w celu jej zużycia przez </w:t>
      </w:r>
      <w:r w:rsidR="00BD1252">
        <w:t xml:space="preserve">członków </w:t>
      </w:r>
      <w:r w:rsidRPr="003E769F">
        <w:t>tego klastra energii, dla danej godziny okresu rozlic</w:t>
      </w:r>
      <w:r w:rsidR="00D352A8">
        <w:t>zeniowego, o którym mowa w art. </w:t>
      </w:r>
      <w:r w:rsidR="00590380">
        <w:t>184</w:t>
      </w:r>
      <w:r w:rsidR="005D4DCD">
        <w:t>m</w:t>
      </w:r>
      <w:r w:rsidR="00BD1252">
        <w:t xml:space="preserve"> </w:t>
      </w:r>
      <w:r w:rsidRPr="003E769F">
        <w:t>ust. 3:</w:t>
      </w:r>
    </w:p>
    <w:p w14:paraId="22C0FD10" w14:textId="410FBB80" w:rsidR="003E769F" w:rsidRPr="003E769F" w:rsidRDefault="003E769F" w:rsidP="00E46153">
      <w:pPr>
        <w:pStyle w:val="ZPKTzmpktartykuempunktem"/>
      </w:pPr>
      <w:r w:rsidRPr="003E769F">
        <w:t>1)</w:t>
      </w:r>
      <w:r w:rsidRPr="003E769F">
        <w:tab/>
        <w:t xml:space="preserve">nie nalicza </w:t>
      </w:r>
      <w:r w:rsidR="00590596">
        <w:t xml:space="preserve">się </w:t>
      </w:r>
      <w:r w:rsidRPr="003E769F">
        <w:t xml:space="preserve">i nie pobiera się od </w:t>
      </w:r>
      <w:r w:rsidR="00BD1252">
        <w:t xml:space="preserve">członków </w:t>
      </w:r>
      <w:r w:rsidRPr="003E769F">
        <w:t>klastra energii opłaty:</w:t>
      </w:r>
    </w:p>
    <w:p w14:paraId="60B910E6" w14:textId="5379C8C0" w:rsidR="003E769F" w:rsidRPr="001568A3" w:rsidRDefault="003E769F" w:rsidP="0055523A">
      <w:pPr>
        <w:pStyle w:val="ZLITwPKTzmlitwpktartykuempunktem"/>
      </w:pPr>
      <w:r w:rsidRPr="001568A3">
        <w:t>a)</w:t>
      </w:r>
      <w:r w:rsidRPr="001568A3">
        <w:tab/>
        <w:t xml:space="preserve">OZE, </w:t>
      </w:r>
    </w:p>
    <w:p w14:paraId="36CA2956" w14:textId="74F3B627" w:rsidR="003E769F" w:rsidRPr="003E769F" w:rsidRDefault="003E769F" w:rsidP="0055523A">
      <w:pPr>
        <w:pStyle w:val="ZLITwPKTzmlitwpktartykuempunktem"/>
      </w:pPr>
      <w:r w:rsidRPr="001568A3">
        <w:t>b)</w:t>
      </w:r>
      <w:r w:rsidRPr="001568A3">
        <w:tab/>
        <w:t xml:space="preserve">kogeneracyjnej w rozumieniu </w:t>
      </w:r>
      <w:r w:rsidR="001568A3" w:rsidRPr="001568A3">
        <w:t xml:space="preserve">art. 60 </w:t>
      </w:r>
      <w:r w:rsidRPr="001568A3">
        <w:t>ustawy z dnia 14 grudnia</w:t>
      </w:r>
      <w:r w:rsidR="00DD0685">
        <w:t> </w:t>
      </w:r>
      <w:r w:rsidRPr="001568A3">
        <w:t>2018</w:t>
      </w:r>
      <w:r w:rsidR="001568A3">
        <w:t> </w:t>
      </w:r>
      <w:r w:rsidRPr="003E769F">
        <w:t>r.</w:t>
      </w:r>
      <w:r w:rsidR="001568A3">
        <w:t> </w:t>
      </w:r>
      <w:r w:rsidRPr="003E769F">
        <w:t>o</w:t>
      </w:r>
      <w:r w:rsidR="00DD0685">
        <w:t> </w:t>
      </w:r>
      <w:r w:rsidRPr="003E769F">
        <w:t>promowaniu energii elektrycznej z wysokosprawnej kogeneracji;</w:t>
      </w:r>
    </w:p>
    <w:p w14:paraId="04A0A3A9" w14:textId="7E01B2D7" w:rsidR="003E769F" w:rsidRPr="003E769F" w:rsidRDefault="003E769F" w:rsidP="00E46153">
      <w:pPr>
        <w:pStyle w:val="ZPKTzmpktartykuempunktem"/>
      </w:pPr>
      <w:r w:rsidRPr="003E769F">
        <w:t>2)</w:t>
      </w:r>
      <w:r w:rsidRPr="003E769F">
        <w:tab/>
        <w:t xml:space="preserve">w przypadku gdy ilość energii elektrycznej wytworzonej z odnawialnych źródeł energii przez </w:t>
      </w:r>
      <w:r w:rsidR="00BD1252">
        <w:t xml:space="preserve">członków </w:t>
      </w:r>
      <w:r w:rsidRPr="003E769F">
        <w:t>klastra energii i wprowadzonej do sieci dystrybucyjnej elektroenergetycznej:</w:t>
      </w:r>
    </w:p>
    <w:p w14:paraId="21B32E96" w14:textId="2AF0707A" w:rsidR="003E769F" w:rsidRPr="003E769F" w:rsidRDefault="003E769F" w:rsidP="0055523A">
      <w:pPr>
        <w:pStyle w:val="ZLITwPKTzmlitwpktartykuempunktem"/>
      </w:pPr>
      <w:r w:rsidRPr="003E769F">
        <w:t>a)</w:t>
      </w:r>
      <w:r w:rsidRPr="003E769F">
        <w:tab/>
        <w:t xml:space="preserve">przekroczy 60% zużycia </w:t>
      </w:r>
      <w:r w:rsidR="001E3F0C">
        <w:t xml:space="preserve">energii elektrycznej </w:t>
      </w:r>
      <w:r w:rsidRPr="003E769F">
        <w:t xml:space="preserve">przez </w:t>
      </w:r>
      <w:r w:rsidR="00BD1252">
        <w:t xml:space="preserve">członków </w:t>
      </w:r>
      <w:r w:rsidRPr="003E769F">
        <w:t xml:space="preserve">tego klastra energii </w:t>
      </w:r>
      <w:r w:rsidR="002E1DDE">
        <w:t>–</w:t>
      </w:r>
      <w:r w:rsidRPr="003E769F">
        <w:t xml:space="preserve"> operator systemu dystrybucyjnego elektroenergetycznego nalicza 95% wysokości opłat za świadczenie usługi dystrybucji, których wysokość zależy od ilości energii elektrycznej pobranej przez członków klastra energii,</w:t>
      </w:r>
    </w:p>
    <w:p w14:paraId="720F0010" w14:textId="453350C0" w:rsidR="003E769F" w:rsidRPr="003E769F" w:rsidRDefault="003E769F" w:rsidP="0055523A">
      <w:pPr>
        <w:pStyle w:val="ZLITwPKTzmlitwpktartykuempunktem"/>
      </w:pPr>
      <w:r w:rsidRPr="003E769F">
        <w:t>b)</w:t>
      </w:r>
      <w:r w:rsidRPr="003E769F">
        <w:tab/>
        <w:t xml:space="preserve">przekroczy 70% zużycia </w:t>
      </w:r>
      <w:r w:rsidR="001E3F0C">
        <w:t xml:space="preserve">energii elektrycznej </w:t>
      </w:r>
      <w:r w:rsidRPr="003E769F">
        <w:t xml:space="preserve">przez </w:t>
      </w:r>
      <w:r w:rsidR="00BD1252">
        <w:t xml:space="preserve">członków </w:t>
      </w:r>
      <w:r w:rsidRPr="003E769F">
        <w:t xml:space="preserve">tego klastra energii </w:t>
      </w:r>
      <w:r w:rsidR="002E1DDE">
        <w:t>–</w:t>
      </w:r>
      <w:r w:rsidRPr="003E769F">
        <w:t xml:space="preserve"> operator systemu dystrybucyjnego elektroenergetycznego nalicza 90% wysokości opłat za świadczenie usługi dystrybucji, których wysokość zależy od ilości energii elektrycznej pobranej przez członków klastra energii,</w:t>
      </w:r>
    </w:p>
    <w:p w14:paraId="44826245" w14:textId="23EF89B1" w:rsidR="003E769F" w:rsidRPr="003E769F" w:rsidRDefault="003E769F" w:rsidP="0055523A">
      <w:pPr>
        <w:pStyle w:val="ZLITwPKTzmlitwpktartykuempunktem"/>
      </w:pPr>
      <w:r w:rsidRPr="003E769F">
        <w:t>c)</w:t>
      </w:r>
      <w:r w:rsidR="00BA4A7D">
        <w:t xml:space="preserve"> </w:t>
      </w:r>
      <w:r w:rsidRPr="003E769F">
        <w:tab/>
        <w:t xml:space="preserve">przekroczy 80% zużycia </w:t>
      </w:r>
      <w:r w:rsidR="001E3F0C">
        <w:t xml:space="preserve">energii elektrycznej </w:t>
      </w:r>
      <w:r w:rsidRPr="003E769F">
        <w:t xml:space="preserve">przez </w:t>
      </w:r>
      <w:r w:rsidR="00BD1252">
        <w:t xml:space="preserve">członków </w:t>
      </w:r>
      <w:r w:rsidRPr="003E769F">
        <w:t xml:space="preserve">tego klastra energii </w:t>
      </w:r>
      <w:r w:rsidR="002E1DDE">
        <w:t>–</w:t>
      </w:r>
      <w:r w:rsidRPr="003E769F">
        <w:t xml:space="preserve"> operator systemu dystrybucyjnego elektroenergetycznego nalicza 85% wysokości opłat za świadczenie usługi dystrybucji, których wysokość zależy od ilości energii elektrycznej pobranej przez członków klastra energii,</w:t>
      </w:r>
    </w:p>
    <w:p w14:paraId="5900BFAA" w14:textId="378203CC" w:rsidR="003E769F" w:rsidRPr="003E769F" w:rsidRDefault="003E769F" w:rsidP="0055523A">
      <w:pPr>
        <w:pStyle w:val="ZLITwPKTzmlitwpktartykuempunktem"/>
      </w:pPr>
      <w:r w:rsidRPr="003E769F">
        <w:t>d)</w:t>
      </w:r>
      <w:r w:rsidR="00BA4A7D">
        <w:t xml:space="preserve"> </w:t>
      </w:r>
      <w:r w:rsidRPr="003E769F">
        <w:tab/>
        <w:t xml:space="preserve">przekroczy 90% zużycia </w:t>
      </w:r>
      <w:r w:rsidR="001E3F0C">
        <w:t xml:space="preserve">energii elektrycznej </w:t>
      </w:r>
      <w:r w:rsidRPr="003E769F">
        <w:t xml:space="preserve">przez </w:t>
      </w:r>
      <w:r w:rsidR="00BD1252">
        <w:t xml:space="preserve">członków </w:t>
      </w:r>
      <w:r w:rsidRPr="003E769F">
        <w:t xml:space="preserve">tego klastra energii </w:t>
      </w:r>
      <w:r w:rsidR="002E1DDE">
        <w:t>–</w:t>
      </w:r>
      <w:r w:rsidRPr="003E769F">
        <w:t xml:space="preserve"> operator systemu dystrybucyjnego elektroenergetycznego nalicza 80% wysokości opłat za świadczenie usługi dystrybucji, których wysokość zależy od ilości energii elektrycznej pobranej przez członków klastra energii,</w:t>
      </w:r>
    </w:p>
    <w:p w14:paraId="6357335A" w14:textId="0EA09C86" w:rsidR="008D4883" w:rsidRPr="003E769F" w:rsidRDefault="003E769F" w:rsidP="0055523A">
      <w:pPr>
        <w:pStyle w:val="ZLITwPKTzmlitwpktartykuempunktem"/>
      </w:pPr>
      <w:r w:rsidRPr="003E769F">
        <w:t>e)</w:t>
      </w:r>
      <w:r w:rsidRPr="003E769F">
        <w:tab/>
        <w:t xml:space="preserve">wyniesie 100% zużycia </w:t>
      </w:r>
      <w:r w:rsidR="001E3F0C">
        <w:t xml:space="preserve">energii elektrycznej </w:t>
      </w:r>
      <w:r w:rsidRPr="003E769F">
        <w:t xml:space="preserve">przez </w:t>
      </w:r>
      <w:r w:rsidR="00BD1252">
        <w:t xml:space="preserve">członków </w:t>
      </w:r>
      <w:r w:rsidRPr="003E769F">
        <w:t xml:space="preserve">tego klastra energii </w:t>
      </w:r>
      <w:r w:rsidR="002E1DDE">
        <w:t>–</w:t>
      </w:r>
      <w:r w:rsidRPr="003E769F">
        <w:t xml:space="preserve"> operator systemu dystrybucyjnego elektroenergetycznego nalicza 75% wysokości opłat za świadczenie usługi dystrybucji, których wysokość zależy od ilości energii elektrycznej pobranej przez członków klastra energii</w:t>
      </w:r>
      <w:r w:rsidR="0050402A">
        <w:t>;</w:t>
      </w:r>
    </w:p>
    <w:p w14:paraId="1B17196F" w14:textId="5EC298F1" w:rsidR="003E769F" w:rsidRPr="003E769F" w:rsidRDefault="003E769F" w:rsidP="00E46153">
      <w:pPr>
        <w:pStyle w:val="ZPKTzmpktartykuempunktem"/>
      </w:pPr>
      <w:r w:rsidRPr="003E769F">
        <w:t>3)</w:t>
      </w:r>
      <w:r w:rsidRPr="003E769F">
        <w:tab/>
        <w:t xml:space="preserve">do sprzedawcy nie stosuje się obowiązków, o których mowa </w:t>
      </w:r>
      <w:r w:rsidR="001568A3" w:rsidRPr="001568A3">
        <w:t>w art. 52 ust. 1</w:t>
      </w:r>
      <w:r w:rsidR="001568A3">
        <w:t xml:space="preserve"> oraz</w:t>
      </w:r>
      <w:r w:rsidRPr="003E769F">
        <w:br/>
        <w:t>w art. 10 ustawy z dnia 20 maja 2016 r. o efektywności energetycznej (Dz. U. z 2021</w:t>
      </w:r>
      <w:r w:rsidR="00DD0685">
        <w:t> </w:t>
      </w:r>
      <w:r w:rsidRPr="003E769F">
        <w:t>r. poz. 2166)</w:t>
      </w:r>
      <w:r w:rsidR="00470545">
        <w:t>.</w:t>
      </w:r>
    </w:p>
    <w:p w14:paraId="3D23B733" w14:textId="0576689E" w:rsidR="0050402A" w:rsidRDefault="003E769F" w:rsidP="0055523A">
      <w:pPr>
        <w:pStyle w:val="ZUSTzmustartykuempunktem"/>
      </w:pPr>
      <w:r w:rsidRPr="003E769F">
        <w:t>2. </w:t>
      </w:r>
      <w:r w:rsidR="00B30129">
        <w:t>O</w:t>
      </w:r>
      <w:r w:rsidR="0050402A">
        <w:t>płat</w:t>
      </w:r>
      <w:r w:rsidR="00B30129">
        <w:t>a</w:t>
      </w:r>
      <w:r w:rsidR="0050402A">
        <w:t xml:space="preserve"> </w:t>
      </w:r>
      <w:r w:rsidR="0050402A" w:rsidRPr="003E769F">
        <w:t xml:space="preserve">za świadczenie usługi dystrybucji, </w:t>
      </w:r>
      <w:r w:rsidR="00B0592D" w:rsidRPr="003E769F">
        <w:t>któr</w:t>
      </w:r>
      <w:r w:rsidR="00B0592D">
        <w:t>ej</w:t>
      </w:r>
      <w:r w:rsidR="00B0592D" w:rsidRPr="003E769F">
        <w:t xml:space="preserve"> </w:t>
      </w:r>
      <w:r w:rsidR="0050402A" w:rsidRPr="003E769F">
        <w:t>wysokość zależy od ilości energii elektrycznej pobranej przez członków klastra energii</w:t>
      </w:r>
      <w:r w:rsidR="007E40D5">
        <w:t xml:space="preserve">, </w:t>
      </w:r>
      <w:r w:rsidR="00B30129">
        <w:t xml:space="preserve">oznacza </w:t>
      </w:r>
      <w:r w:rsidR="0050402A" w:rsidRPr="002F7266">
        <w:t>składnik z</w:t>
      </w:r>
      <w:r w:rsidR="0050402A">
        <w:t xml:space="preserve">mienny stawki sieciowej i </w:t>
      </w:r>
      <w:r w:rsidR="00B0592D">
        <w:t xml:space="preserve">stawki </w:t>
      </w:r>
      <w:r w:rsidR="0050402A">
        <w:t>jakościow</w:t>
      </w:r>
      <w:r w:rsidR="00B0592D">
        <w:t>ej,</w:t>
      </w:r>
      <w:r w:rsidR="002976BB">
        <w:t xml:space="preserve"> o których mowa w przepi</w:t>
      </w:r>
      <w:r w:rsidR="00D352A8">
        <w:t>sach wydanych na podstawie art. </w:t>
      </w:r>
      <w:r w:rsidR="002976BB">
        <w:t>46 ust. 3 ustawy – Prawo energetyczne.</w:t>
      </w:r>
    </w:p>
    <w:p w14:paraId="64A72E84" w14:textId="15FB4143" w:rsidR="007E40D5" w:rsidRDefault="007E40D5" w:rsidP="0055523A">
      <w:pPr>
        <w:pStyle w:val="ZUSTzmustartykuempunktem"/>
      </w:pPr>
      <w:r>
        <w:t xml:space="preserve">3. </w:t>
      </w:r>
      <w:r w:rsidRPr="007E40D5">
        <w:t xml:space="preserve">Koszty </w:t>
      </w:r>
      <w:r w:rsidR="00A856E1" w:rsidRPr="003E769F">
        <w:t>nalicza</w:t>
      </w:r>
      <w:r w:rsidR="00A856E1">
        <w:t>nia</w:t>
      </w:r>
      <w:r w:rsidR="00A856E1" w:rsidRPr="003E769F">
        <w:t xml:space="preserve"> opłat za świadczenie usług dystrybucji, których wysokość zależy od ilości energii elektrycznej pobranej przez członków klastra energii</w:t>
      </w:r>
      <w:r w:rsidRPr="007E40D5">
        <w:t xml:space="preserve">, </w:t>
      </w:r>
      <w:r w:rsidR="00E56715">
        <w:t xml:space="preserve">w zakresie </w:t>
      </w:r>
      <w:r w:rsidR="00926700">
        <w:t xml:space="preserve">składnika zmiennego stawki sieciowej </w:t>
      </w:r>
      <w:r w:rsidRPr="007E40D5">
        <w:t xml:space="preserve">stanowią uzasadnione koszty działalności operatora systemu dystrybucyjnego </w:t>
      </w:r>
      <w:r w:rsidR="00926700">
        <w:t xml:space="preserve">elektroenergetycznego </w:t>
      </w:r>
      <w:r w:rsidRPr="007E40D5">
        <w:t xml:space="preserve">w </w:t>
      </w:r>
      <w:r w:rsidR="00E56715">
        <w:t>części</w:t>
      </w:r>
      <w:r w:rsidR="00B0592D">
        <w:t>,</w:t>
      </w:r>
      <w:r w:rsidRPr="007E40D5">
        <w:t xml:space="preserve"> w jaki</w:t>
      </w:r>
      <w:r w:rsidR="00E56715">
        <w:t>ej</w:t>
      </w:r>
      <w:r w:rsidRPr="007E40D5">
        <w:t xml:space="preserve"> nie zostały one</w:t>
      </w:r>
      <w:r w:rsidR="00A856E1">
        <w:t xml:space="preserve"> zrekompensowane korzyściami dla tego operatora w następstwie spełnienia przez członka klastra energii wymogów, o których mowa w ust. 1 pkt 2</w:t>
      </w:r>
      <w:r w:rsidR="00926700">
        <w:t>, a w zakresie stawki jakościowej stanowią uzasadnione koszty działalności operatora systemu przesyłowego elektroenergetycznego</w:t>
      </w:r>
      <w:r w:rsidR="00A856E1">
        <w:t xml:space="preserve">. </w:t>
      </w:r>
    </w:p>
    <w:p w14:paraId="4A5F1CC1" w14:textId="5AFF8A13" w:rsidR="003E769F" w:rsidRDefault="00A856E1" w:rsidP="0055523A">
      <w:pPr>
        <w:pStyle w:val="ZUSTzmustartykuempunktem"/>
      </w:pPr>
      <w:r>
        <w:t>4</w:t>
      </w:r>
      <w:r w:rsidR="0050402A">
        <w:t xml:space="preserve">. </w:t>
      </w:r>
      <w:r w:rsidR="003E769F" w:rsidRPr="003E769F">
        <w:t xml:space="preserve">Członkowie klastra energii, którzy korzystają z rozliczeń na podstawie art. 4 </w:t>
      </w:r>
      <w:r w:rsidR="00AC37CE">
        <w:br/>
      </w:r>
      <w:r w:rsidR="003E769F" w:rsidRPr="003E769F">
        <w:t>ust. 1, nie mogą korzystać z rozliczeń, o których mowa w ust.</w:t>
      </w:r>
      <w:r w:rsidR="00590380">
        <w:t xml:space="preserve"> </w:t>
      </w:r>
      <w:r w:rsidR="003E769F" w:rsidRPr="003E769F">
        <w:t>1.</w:t>
      </w:r>
    </w:p>
    <w:p w14:paraId="6CE240E6" w14:textId="21A3BAA2" w:rsidR="005031D9" w:rsidRDefault="005031D9" w:rsidP="0055523A">
      <w:pPr>
        <w:pStyle w:val="ZUSTzmustartykuempunktem"/>
      </w:pPr>
      <w:r>
        <w:t>5</w:t>
      </w:r>
      <w:r w:rsidRPr="00CD7425">
        <w:t>.</w:t>
      </w:r>
      <w:r w:rsidRPr="008A6BC4">
        <w:t xml:space="preserve"> </w:t>
      </w:r>
      <w:r>
        <w:t>Decyzja, o której mowa w art. 38ac ust. 12, skutkuje utratą przez członków klastra energii prawa do korzystania z rozliczeń</w:t>
      </w:r>
      <w:r w:rsidRPr="006B06C6">
        <w:t>, o</w:t>
      </w:r>
      <w:r>
        <w:t> </w:t>
      </w:r>
      <w:r w:rsidRPr="006B06C6">
        <w:t>których mowa w ust. 1.</w:t>
      </w:r>
    </w:p>
    <w:p w14:paraId="75489A15" w14:textId="1059B441" w:rsidR="00CD3E1E" w:rsidRPr="00CD3E1E" w:rsidRDefault="00CD3E1E" w:rsidP="009B0CA4">
      <w:pPr>
        <w:pStyle w:val="ZARTzmartartykuempunktem"/>
      </w:pPr>
      <w:r w:rsidRPr="00CD3E1E">
        <w:t>Art. </w:t>
      </w:r>
      <w:r w:rsidR="00590380">
        <w:t>184</w:t>
      </w:r>
      <w:r w:rsidR="005D4DCD">
        <w:t>l</w:t>
      </w:r>
      <w:r w:rsidRPr="00CD3E1E">
        <w:t xml:space="preserve">. 1. </w:t>
      </w:r>
      <w:r>
        <w:t>D</w:t>
      </w:r>
      <w:r w:rsidRPr="00CD3E1E">
        <w:t>o dnia 31 grudnia 2026 r. członkowie klastra energii, który został wpisany do rejestru klastrów en</w:t>
      </w:r>
      <w:r w:rsidR="00590380">
        <w:t>ergii</w:t>
      </w:r>
      <w:r w:rsidR="00AC37CE">
        <w:t>,</w:t>
      </w:r>
      <w:r w:rsidRPr="00CD3E1E">
        <w:t xml:space="preserve"> mogą korzystać z r</w:t>
      </w:r>
      <w:r w:rsidR="00D352A8">
        <w:t>ozliczeń, o których mowa w art. </w:t>
      </w:r>
      <w:r w:rsidR="009F4E80">
        <w:t>184</w:t>
      </w:r>
      <w:r w:rsidR="005D4DCD">
        <w:t>k</w:t>
      </w:r>
      <w:r w:rsidR="006B6CB8">
        <w:t xml:space="preserve"> ust. 1</w:t>
      </w:r>
      <w:r w:rsidRPr="00CD3E1E">
        <w:t>, w przypadku gdy:</w:t>
      </w:r>
    </w:p>
    <w:p w14:paraId="7D4C0ADD" w14:textId="46FA93D1" w:rsidR="00CD3E1E" w:rsidRPr="00CD3E1E" w:rsidRDefault="00CD3E1E" w:rsidP="0055523A">
      <w:pPr>
        <w:pStyle w:val="ZPKTzmpktartykuempunktem"/>
      </w:pPr>
      <w:r w:rsidRPr="00CD3E1E">
        <w:t>1)</w:t>
      </w:r>
      <w:r w:rsidRPr="00CD3E1E">
        <w:tab/>
        <w:t xml:space="preserve">co najmniej 30% energii </w:t>
      </w:r>
      <w:r w:rsidR="00E07F36">
        <w:t xml:space="preserve">elektrycznej </w:t>
      </w:r>
      <w:r w:rsidRPr="00CD3E1E">
        <w:t>wytwarzanej i wprowadzanej do sieci dystrybucyjnej</w:t>
      </w:r>
      <w:r w:rsidR="00445DAA">
        <w:t xml:space="preserve"> </w:t>
      </w:r>
      <w:r w:rsidR="00A8256D">
        <w:t>w ramach</w:t>
      </w:r>
      <w:r w:rsidRPr="00CD3E1E">
        <w:t xml:space="preserve"> tego klastra energii jest wytwarzana z odnawialnych źródeł energii oraz</w:t>
      </w:r>
    </w:p>
    <w:p w14:paraId="6949CE92" w14:textId="160585F4" w:rsidR="00CD3E1E" w:rsidRPr="00CD3E1E" w:rsidRDefault="00CD3E1E" w:rsidP="0055523A">
      <w:pPr>
        <w:pStyle w:val="ZPKTzmpktartykuempunktem"/>
      </w:pPr>
      <w:r w:rsidRPr="00CD3E1E">
        <w:t>2)</w:t>
      </w:r>
      <w:r w:rsidRPr="00CD3E1E">
        <w:tab/>
        <w:t xml:space="preserve">łączna moc </w:t>
      </w:r>
      <w:r w:rsidR="0034092E" w:rsidRPr="00CD3E1E">
        <w:t>zainstalowan</w:t>
      </w:r>
      <w:r w:rsidR="0034092E">
        <w:t>a</w:t>
      </w:r>
      <w:r w:rsidR="0034092E" w:rsidRPr="00CD3E1E">
        <w:t xml:space="preserve"> </w:t>
      </w:r>
      <w:r w:rsidR="00833767">
        <w:t xml:space="preserve">elektryczna </w:t>
      </w:r>
      <w:r w:rsidRPr="00CD3E1E">
        <w:t xml:space="preserve">instalacji </w:t>
      </w:r>
      <w:r w:rsidR="00E07F36">
        <w:t>odnawialnego źródła energii i jednostek wytwórczych w rozumieniu art. 3 pkt 43 ustawy – Prawo energetyczne</w:t>
      </w:r>
      <w:r w:rsidR="00E07F36" w:rsidRPr="00CD3E1E">
        <w:t xml:space="preserve"> </w:t>
      </w:r>
      <w:r w:rsidR="00A8256D">
        <w:t xml:space="preserve">wskazanych we wniosku, o którym mowa w art. 38ac ust. 5, </w:t>
      </w:r>
      <w:r w:rsidRPr="00CD3E1E">
        <w:t>nie przekracza 1</w:t>
      </w:r>
      <w:r w:rsidR="00B302EA">
        <w:t>5</w:t>
      </w:r>
      <w:r w:rsidRPr="00CD3E1E">
        <w:t>0 MW energii elektrycznej i umożliwia pokrycie w ciągu roku nie mniej niż 40% łącznego rocznego zapotrzebowania członków klastra energii w zakresie energii elektrycznej, oraz</w:t>
      </w:r>
    </w:p>
    <w:p w14:paraId="4F86B4D8" w14:textId="60394AE8" w:rsidR="00CD3E1E" w:rsidRPr="00CD3E1E" w:rsidRDefault="00CD3E1E" w:rsidP="0055523A">
      <w:pPr>
        <w:pStyle w:val="ZPKTzmpktartykuempunktem"/>
      </w:pPr>
      <w:r w:rsidRPr="00CD3E1E">
        <w:t>3)</w:t>
      </w:r>
      <w:r w:rsidRPr="00CD3E1E">
        <w:tab/>
      </w:r>
      <w:r w:rsidR="00064677">
        <w:t xml:space="preserve">łączna moc </w:t>
      </w:r>
      <w:r w:rsidR="00C43B14">
        <w:t xml:space="preserve">zainstalowana elektryczna </w:t>
      </w:r>
      <w:r w:rsidR="00064677">
        <w:t xml:space="preserve">magazynów </w:t>
      </w:r>
      <w:r w:rsidRPr="00CD3E1E">
        <w:t xml:space="preserve">energii </w:t>
      </w:r>
      <w:r w:rsidR="00833767" w:rsidRPr="00833767">
        <w:t>wskazanych we wniosku, o którym mowa</w:t>
      </w:r>
      <w:r w:rsidR="00833767">
        <w:t xml:space="preserve"> w art. 38ac ust. 5,</w:t>
      </w:r>
      <w:r w:rsidRPr="00CD3E1E">
        <w:t xml:space="preserve"> wynosi co najmniej 2% łącznej mocy</w:t>
      </w:r>
      <w:r w:rsidR="00833767">
        <w:t xml:space="preserve"> zainstalowanej</w:t>
      </w:r>
      <w:r w:rsidR="00833767" w:rsidRPr="00833767">
        <w:rPr>
          <w:rFonts w:asciiTheme="minorHAnsi" w:eastAsiaTheme="minorHAnsi" w:hAnsiTheme="minorHAnsi" w:cstheme="minorBidi"/>
          <w:sz w:val="22"/>
          <w:szCs w:val="22"/>
          <w:lang w:eastAsia="en-US"/>
        </w:rPr>
        <w:t xml:space="preserve"> </w:t>
      </w:r>
      <w:r w:rsidR="00833767" w:rsidRPr="00833767">
        <w:t>instalacji odnawialnego źródła energii i jednostek wytwórczych w rozumieniu art. 3 pkt 43 ustawy – Prawo energetyczne wskazanych w</w:t>
      </w:r>
      <w:r w:rsidR="00833767">
        <w:t xml:space="preserve"> tym</w:t>
      </w:r>
      <w:r w:rsidR="00833767" w:rsidRPr="00833767">
        <w:t xml:space="preserve"> wniosku</w:t>
      </w:r>
      <w:r w:rsidRPr="00CD3E1E">
        <w:t>.</w:t>
      </w:r>
    </w:p>
    <w:p w14:paraId="7DD49B55" w14:textId="6A70BAE8" w:rsidR="00CD3E1E" w:rsidRPr="00CD3E1E" w:rsidRDefault="00CD3E1E" w:rsidP="0055523A">
      <w:pPr>
        <w:pStyle w:val="ZUSTzmustartykuempunktem"/>
      </w:pPr>
      <w:r w:rsidRPr="00CD3E1E">
        <w:t>2. </w:t>
      </w:r>
      <w:r w:rsidR="00367ACA">
        <w:t>Od dnia 1 stycznia 2027 r. d</w:t>
      </w:r>
      <w:r w:rsidR="00367ACA" w:rsidRPr="00CD3E1E">
        <w:t xml:space="preserve">o </w:t>
      </w:r>
      <w:r w:rsidRPr="00CD3E1E">
        <w:t>dnia 31 grudnia 2029 r. członkowie klastra energii, który został wpisany do rejestru klastrów energii</w:t>
      </w:r>
      <w:r w:rsidR="00367ACA">
        <w:t xml:space="preserve">, </w:t>
      </w:r>
      <w:r w:rsidRPr="00CD3E1E">
        <w:t xml:space="preserve">mogą korzystać z rozliczeń, o których mowa w art. </w:t>
      </w:r>
      <w:r w:rsidR="008209A0">
        <w:t>184</w:t>
      </w:r>
      <w:r w:rsidR="005D4DCD">
        <w:t>k</w:t>
      </w:r>
      <w:r w:rsidR="006B6CB8">
        <w:t xml:space="preserve"> ust. 1</w:t>
      </w:r>
      <w:r w:rsidR="002E1DDE">
        <w:t>,</w:t>
      </w:r>
      <w:r w:rsidR="008209A0">
        <w:t xml:space="preserve"> </w:t>
      </w:r>
      <w:r w:rsidRPr="00CD3E1E">
        <w:t xml:space="preserve">oraz z prawa do wynagrodzenia, o którym mowa w art. </w:t>
      </w:r>
      <w:r w:rsidR="008209A0">
        <w:t>184</w:t>
      </w:r>
      <w:r w:rsidR="00106F91">
        <w:t>m</w:t>
      </w:r>
      <w:r w:rsidR="008209A0">
        <w:t xml:space="preserve"> </w:t>
      </w:r>
      <w:r w:rsidRPr="00CD3E1E">
        <w:t>ust. 1, w przypadku gdy:</w:t>
      </w:r>
    </w:p>
    <w:p w14:paraId="6057F60D" w14:textId="611EED8D" w:rsidR="00CD3E1E" w:rsidRPr="00CD3E1E" w:rsidRDefault="00CD3E1E" w:rsidP="0055523A">
      <w:pPr>
        <w:pStyle w:val="ZPKTzmpktartykuempunktem"/>
      </w:pPr>
      <w:r w:rsidRPr="00CD3E1E">
        <w:t>1)</w:t>
      </w:r>
      <w:r w:rsidRPr="00CD3E1E">
        <w:tab/>
        <w:t xml:space="preserve">co najmniej 50% energii </w:t>
      </w:r>
      <w:r w:rsidR="00B371ED">
        <w:t xml:space="preserve">elektrycznej </w:t>
      </w:r>
      <w:r w:rsidRPr="00CD3E1E">
        <w:t xml:space="preserve">wytwarzanej i wprowadzanej do sieci dystrybucyjnej </w:t>
      </w:r>
      <w:r w:rsidR="00B371ED">
        <w:t>w ramach tego</w:t>
      </w:r>
      <w:r w:rsidRPr="00CD3E1E">
        <w:t xml:space="preserve"> klastra energii jest wytwarzana z odnawialnych źródeł energii oraz</w:t>
      </w:r>
    </w:p>
    <w:p w14:paraId="29873966" w14:textId="305EECEC" w:rsidR="00CD3E1E" w:rsidRPr="00CD3E1E" w:rsidRDefault="00CD3E1E" w:rsidP="0055523A">
      <w:pPr>
        <w:pStyle w:val="ZPKTzmpktartykuempunktem"/>
      </w:pPr>
      <w:r w:rsidRPr="00CD3E1E">
        <w:t>2)</w:t>
      </w:r>
      <w:r w:rsidRPr="00CD3E1E">
        <w:tab/>
        <w:t xml:space="preserve">łączna moc </w:t>
      </w:r>
      <w:r w:rsidR="00B371ED" w:rsidRPr="00CD3E1E">
        <w:t>zainstalowan</w:t>
      </w:r>
      <w:r w:rsidR="00B371ED">
        <w:t>a elektryczna</w:t>
      </w:r>
      <w:r w:rsidR="00B371ED" w:rsidRPr="00CD3E1E">
        <w:t xml:space="preserve"> </w:t>
      </w:r>
      <w:r w:rsidRPr="00CD3E1E">
        <w:t xml:space="preserve">instalacji </w:t>
      </w:r>
      <w:r w:rsidR="00B371ED">
        <w:t xml:space="preserve">odnawialnego źródła energii i jednostek </w:t>
      </w:r>
      <w:r w:rsidRPr="00CD3E1E">
        <w:t xml:space="preserve">wytwórczych </w:t>
      </w:r>
      <w:r w:rsidR="00B371ED">
        <w:t xml:space="preserve">w rozumieniu </w:t>
      </w:r>
      <w:r w:rsidR="00B371ED" w:rsidRPr="00833767">
        <w:t>art. 3 pkt 43 ustawy – Prawo energetyczne</w:t>
      </w:r>
      <w:r w:rsidR="00B371ED" w:rsidRPr="00CD3E1E">
        <w:t xml:space="preserve"> </w:t>
      </w:r>
      <w:r w:rsidR="00B371ED" w:rsidRPr="00833767">
        <w:t>wskazanych we wniosku, o którym mowa</w:t>
      </w:r>
      <w:r w:rsidR="00B371ED">
        <w:t xml:space="preserve"> w art. 38ac ust. 5</w:t>
      </w:r>
      <w:r w:rsidR="00F91CBF">
        <w:t>,</w:t>
      </w:r>
      <w:r w:rsidR="00B371ED">
        <w:t xml:space="preserve"> </w:t>
      </w:r>
      <w:r w:rsidRPr="00CD3E1E">
        <w:t>nie przekracza 1</w:t>
      </w:r>
      <w:r w:rsidR="00B302EA">
        <w:t>5</w:t>
      </w:r>
      <w:r w:rsidRPr="00CD3E1E">
        <w:t xml:space="preserve">0 MW i umożliwia pokrycie w ciągu każdej godziny nie mniej niż 50% łącznych dostaw </w:t>
      </w:r>
      <w:r w:rsidR="00FF0FAF">
        <w:t xml:space="preserve">energii elektrycznej </w:t>
      </w:r>
      <w:r w:rsidRPr="00CD3E1E">
        <w:t xml:space="preserve">do członków </w:t>
      </w:r>
      <w:r w:rsidR="00FF0FAF">
        <w:t xml:space="preserve">tego </w:t>
      </w:r>
      <w:r w:rsidRPr="00CD3E1E">
        <w:t>klastra energii, oraz</w:t>
      </w:r>
    </w:p>
    <w:p w14:paraId="43B1CE61" w14:textId="775A8C8F" w:rsidR="00CD3E1E" w:rsidRPr="00CD3E1E" w:rsidRDefault="00CD3E1E" w:rsidP="0055523A">
      <w:pPr>
        <w:pStyle w:val="ZPKTzmpktartykuempunktem"/>
      </w:pPr>
      <w:r w:rsidRPr="00CD3E1E">
        <w:t>3)</w:t>
      </w:r>
      <w:r w:rsidRPr="00CD3E1E">
        <w:tab/>
      </w:r>
      <w:r w:rsidR="00064677">
        <w:t xml:space="preserve">łączna moc </w:t>
      </w:r>
      <w:r w:rsidR="00FF0FAF">
        <w:t xml:space="preserve">zainstalowana elektryczna </w:t>
      </w:r>
      <w:r w:rsidR="00064677">
        <w:t xml:space="preserve">magazynów </w:t>
      </w:r>
      <w:r w:rsidRPr="00CD3E1E">
        <w:t xml:space="preserve">energii </w:t>
      </w:r>
      <w:r w:rsidR="00FF0FAF" w:rsidRPr="00833767">
        <w:t>wskazanych we wniosku, o którym mowa</w:t>
      </w:r>
      <w:r w:rsidR="00FF0FAF">
        <w:t xml:space="preserve"> w art. 38ac ust. 5</w:t>
      </w:r>
      <w:r w:rsidR="00F91CBF">
        <w:t>,</w:t>
      </w:r>
      <w:r w:rsidR="00FF0FAF">
        <w:t xml:space="preserve"> </w:t>
      </w:r>
      <w:r w:rsidRPr="00CD3E1E">
        <w:t xml:space="preserve">wynosi co najmniej 5% łącznej mocy zainstalowanej instalacji </w:t>
      </w:r>
      <w:r w:rsidR="00FF0FAF" w:rsidRPr="00FF0FAF">
        <w:t>odnawialnego źródła energii i jednostek wytwórczych w rozumieniu art. 3 pkt 43 ustawy – Prawo energetyczne wskazanych w tym wniosku</w:t>
      </w:r>
      <w:r w:rsidRPr="00CD3E1E">
        <w:t>.</w:t>
      </w:r>
    </w:p>
    <w:p w14:paraId="17472E4A" w14:textId="323C5ED6" w:rsidR="00CD3E1E" w:rsidRPr="00CD3E1E" w:rsidRDefault="00CD3E1E" w:rsidP="009B0CA4">
      <w:pPr>
        <w:pStyle w:val="ZARTzmartartykuempunktem"/>
      </w:pPr>
      <w:r w:rsidRPr="00CD3E1E">
        <w:t>3. </w:t>
      </w:r>
      <w:r w:rsidR="00A63F8D" w:rsidRPr="00A63F8D">
        <w:t>W celu skorzystania z rozliczeń, o których mowa w art. 184k, koordynator klastra energii składa wniosek do operatora systemu dystrybucyjnego</w:t>
      </w:r>
      <w:r w:rsidR="00A63F8D">
        <w:t xml:space="preserve"> </w:t>
      </w:r>
      <w:r w:rsidR="00A63F8D" w:rsidRPr="00A63F8D">
        <w:t>elektroenergetycznego oraz do sprzedawcy o zmianę dotychczasowej lub zawarcie nowej umowy ze wszystkimi członkami klastra energii w celu uwzględnienia w tej umowie rozliczeń, o których mowa w art. 184k ust. 1.</w:t>
      </w:r>
    </w:p>
    <w:p w14:paraId="20C79890" w14:textId="3BDD389D" w:rsidR="00CD3E1E" w:rsidRPr="00CD3E1E" w:rsidRDefault="00CD3E1E" w:rsidP="009B0CA4">
      <w:pPr>
        <w:pStyle w:val="ZARTzmartartykuempunktem"/>
      </w:pPr>
      <w:r w:rsidRPr="00CD3E1E">
        <w:t>4. Do wniosków, o których mowa w ust. 3, koordynator klastra</w:t>
      </w:r>
      <w:r w:rsidR="00994190">
        <w:t xml:space="preserve"> energii</w:t>
      </w:r>
      <w:r w:rsidRPr="00CD3E1E">
        <w:t xml:space="preserve"> dołącza oświadczenie o:</w:t>
      </w:r>
    </w:p>
    <w:p w14:paraId="24349153" w14:textId="2594DE08" w:rsidR="00CD3E1E" w:rsidRPr="00CD3E1E" w:rsidRDefault="00CD3E1E" w:rsidP="0055523A">
      <w:pPr>
        <w:pStyle w:val="ZPKTzmpktartykuempunktem"/>
      </w:pPr>
      <w:r w:rsidRPr="00CD3E1E">
        <w:t>1)</w:t>
      </w:r>
      <w:r w:rsidRPr="00CD3E1E">
        <w:tab/>
        <w:t xml:space="preserve">rocznym zapotrzebowaniu członków klastra energii na energię elektryczną określonym na podstawie danych pomiarowych z roku poprzedzającego rok złożenia tego oświadczenia, a w przypadku braku takich danych </w:t>
      </w:r>
      <w:r w:rsidR="009D3198">
        <w:t xml:space="preserve">– </w:t>
      </w:r>
      <w:r w:rsidRPr="00CD3E1E">
        <w:t>o</w:t>
      </w:r>
      <w:r w:rsidR="009D3198">
        <w:t xml:space="preserve"> </w:t>
      </w:r>
      <w:r w:rsidRPr="00CD3E1E">
        <w:t>rocznym szacunkowym zapotrzebowaniu na energię</w:t>
      </w:r>
      <w:r w:rsidR="009D3198">
        <w:t xml:space="preserve"> elektryczną</w:t>
      </w:r>
      <w:r w:rsidRPr="00CD3E1E">
        <w:t>;</w:t>
      </w:r>
    </w:p>
    <w:p w14:paraId="0FB7DBCC" w14:textId="77777777" w:rsidR="00CD3E1E" w:rsidRPr="00CD3E1E" w:rsidRDefault="00CD3E1E" w:rsidP="0055523A">
      <w:pPr>
        <w:pStyle w:val="ZPKTzmpktartykuempunktem"/>
      </w:pPr>
      <w:r w:rsidRPr="00CD3E1E">
        <w:t>2)</w:t>
      </w:r>
      <w:r w:rsidRPr="00CD3E1E">
        <w:tab/>
        <w:t>spełnieniu warunków określonych w:</w:t>
      </w:r>
    </w:p>
    <w:p w14:paraId="1B77CEE5" w14:textId="1F1C3E7A" w:rsidR="00CD3E1E" w:rsidRPr="00CD3E1E" w:rsidRDefault="00CD3E1E" w:rsidP="0055523A">
      <w:pPr>
        <w:pStyle w:val="ZLITwPKTzmlitwpktartykuempunktem"/>
      </w:pPr>
      <w:r w:rsidRPr="00CD3E1E">
        <w:t>a)</w:t>
      </w:r>
      <w:r w:rsidRPr="00CD3E1E">
        <w:tab/>
        <w:t xml:space="preserve">ust. 1 – w przypadku złożenia wniosków przed dniem 1 stycznia </w:t>
      </w:r>
      <w:r w:rsidRPr="00CD3E1E">
        <w:br/>
        <w:t>2027 r.,</w:t>
      </w:r>
    </w:p>
    <w:p w14:paraId="5E48D9FE" w14:textId="13BD2DA9" w:rsidR="00CD3E1E" w:rsidRPr="00CD3E1E" w:rsidRDefault="00590380" w:rsidP="0055523A">
      <w:pPr>
        <w:pStyle w:val="ZLITwPKTzmlitwpktartykuempunktem"/>
      </w:pPr>
      <w:r>
        <w:t>b)</w:t>
      </w:r>
      <w:r>
        <w:tab/>
        <w:t>ust. 2</w:t>
      </w:r>
      <w:r w:rsidR="00FB3816">
        <w:t xml:space="preserve"> </w:t>
      </w:r>
      <w:r w:rsidR="00CD3E1E" w:rsidRPr="00CD3E1E">
        <w:t xml:space="preserve">– w przypadku złożenia wniosków po </w:t>
      </w:r>
      <w:r w:rsidR="009D3198">
        <w:t xml:space="preserve">dniu </w:t>
      </w:r>
      <w:r w:rsidR="00CD3E1E" w:rsidRPr="00CD3E1E">
        <w:t>31 grudnia 2026 r.</w:t>
      </w:r>
    </w:p>
    <w:p w14:paraId="4293C31F" w14:textId="77B4A623" w:rsidR="00CD3E1E" w:rsidRPr="00CD3E1E" w:rsidRDefault="00232C85" w:rsidP="009B0CA4">
      <w:pPr>
        <w:pStyle w:val="ZARTzmartartykuempunktem"/>
      </w:pPr>
      <w:r>
        <w:t>5</w:t>
      </w:r>
      <w:r w:rsidR="00CD3E1E" w:rsidRPr="00CD3E1E">
        <w:t>. W przypadku złożenia kompletnego wniosku, o którym mowa w u</w:t>
      </w:r>
      <w:r w:rsidR="00675899">
        <w:t>st. 3</w:t>
      </w:r>
      <w:r w:rsidR="00CD3E1E" w:rsidRPr="00CD3E1E">
        <w:t xml:space="preserve">, sprzedawca zawiera nowe lub zmienia dotychczasowe umowy z członkami klastra energii w terminie 60 dni od dnia złożenia </w:t>
      </w:r>
      <w:r w:rsidR="0074758B">
        <w:t xml:space="preserve">tego </w:t>
      </w:r>
      <w:r w:rsidR="00CD3E1E" w:rsidRPr="00CD3E1E">
        <w:t>wniosku.</w:t>
      </w:r>
    </w:p>
    <w:p w14:paraId="39B1471E" w14:textId="154B9889" w:rsidR="00CD3E1E" w:rsidRPr="00CD3E1E" w:rsidRDefault="00CD3E1E" w:rsidP="009B0CA4">
      <w:pPr>
        <w:pStyle w:val="ZARTzmartartykuempunktem"/>
      </w:pPr>
      <w:r w:rsidRPr="00CD3E1E">
        <w:t>Art. </w:t>
      </w:r>
      <w:r w:rsidR="00590380">
        <w:t>184</w:t>
      </w:r>
      <w:r w:rsidR="005D4DCD">
        <w:t>m</w:t>
      </w:r>
      <w:r w:rsidR="009F4E80">
        <w:t>.</w:t>
      </w:r>
      <w:r w:rsidR="009F4E80" w:rsidRPr="00CD3E1E">
        <w:t xml:space="preserve"> </w:t>
      </w:r>
      <w:r w:rsidRPr="00CD3E1E">
        <w:t xml:space="preserve">1. Operator systemu dystrybucyjnego elektroenergetycznego uwzględnia </w:t>
      </w:r>
      <w:r w:rsidRPr="00CD3E1E">
        <w:br/>
        <w:t>w rozliczeniach za świadczenie usług dystrybucji obejmujących okres do dnia 31 grudnia 2029 r. zasady naliczania składnikó</w:t>
      </w:r>
      <w:r w:rsidR="00DE3BF7">
        <w:t>w opłat, o których mowa w art. 1</w:t>
      </w:r>
      <w:r w:rsidRPr="00CD3E1E">
        <w:t>8</w:t>
      </w:r>
      <w:r w:rsidR="00DE3BF7">
        <w:t>4</w:t>
      </w:r>
      <w:r w:rsidR="005D4DCD">
        <w:t>k</w:t>
      </w:r>
      <w:r w:rsidR="00DE3BF7">
        <w:t xml:space="preserve"> ust. 1</w:t>
      </w:r>
      <w:r w:rsidR="007B36C2">
        <w:t>,</w:t>
      </w:r>
      <w:r w:rsidRPr="00CD3E1E">
        <w:t xml:space="preserve"> dla członków klastra energii, z zachowaniem proporcjonalnych udziałów poszczególnych członków tego klastra w łącznej sumie godzinowej poboru energii </w:t>
      </w:r>
      <w:r w:rsidR="001A729C">
        <w:t xml:space="preserve">elektrycznej </w:t>
      </w:r>
      <w:r w:rsidRPr="00CD3E1E">
        <w:t>z sieci dystrybucyjnej.</w:t>
      </w:r>
    </w:p>
    <w:p w14:paraId="61020EFB" w14:textId="1E645370" w:rsidR="00CD3E1E" w:rsidRPr="00CD3E1E" w:rsidRDefault="00CD3E1E" w:rsidP="0055523A">
      <w:pPr>
        <w:pStyle w:val="ZUSTzmustartykuempunktem"/>
      </w:pPr>
      <w:r w:rsidRPr="00CD3E1E">
        <w:t>2. Sprzedawca</w:t>
      </w:r>
      <w:r w:rsidR="005D509D">
        <w:t xml:space="preserve"> dokonuje rozliczenia, </w:t>
      </w:r>
      <w:r w:rsidRPr="00CD3E1E">
        <w:t>o którym mowa w art.</w:t>
      </w:r>
      <w:r w:rsidR="008037C5">
        <w:t xml:space="preserve"> 184</w:t>
      </w:r>
      <w:r w:rsidR="005D4DCD">
        <w:t>k</w:t>
      </w:r>
      <w:r w:rsidRPr="00CD3E1E">
        <w:t xml:space="preserve"> </w:t>
      </w:r>
      <w:r w:rsidR="008037C5">
        <w:t>ust. 1</w:t>
      </w:r>
      <w:r w:rsidRPr="00CD3E1E">
        <w:t>, członków klastra energii z zachowaniem proporcjonalnych udziałów poszcz</w:t>
      </w:r>
      <w:r w:rsidR="001C4405">
        <w:t xml:space="preserve">ególnych członków tego klastra </w:t>
      </w:r>
      <w:r w:rsidRPr="00CD3E1E">
        <w:t xml:space="preserve">w łącznej sumie godzinowej poboru energii </w:t>
      </w:r>
      <w:r w:rsidR="001A729C">
        <w:t xml:space="preserve">elektrycznej </w:t>
      </w:r>
      <w:r w:rsidRPr="00CD3E1E">
        <w:t>z sieci dystrybucyjnej.</w:t>
      </w:r>
    </w:p>
    <w:p w14:paraId="27059F28" w14:textId="350B9C94" w:rsidR="00CD3E1E" w:rsidRPr="00CD3E1E" w:rsidRDefault="00CD3E1E" w:rsidP="0055523A">
      <w:pPr>
        <w:pStyle w:val="ZUSTzmustartykuempunktem"/>
      </w:pPr>
      <w:r w:rsidRPr="00CD3E1E">
        <w:t>3. Okresem rozliczeniowym w przypadk</w:t>
      </w:r>
      <w:r w:rsidR="001A729C">
        <w:t>ach</w:t>
      </w:r>
      <w:r w:rsidRPr="00CD3E1E">
        <w:t>, o który</w:t>
      </w:r>
      <w:r w:rsidR="001A729C">
        <w:t>ch</w:t>
      </w:r>
      <w:r w:rsidRPr="00CD3E1E">
        <w:t xml:space="preserve"> mowa w ust. 1 i 2, jest miesiąc kalendarzowy.</w:t>
      </w:r>
    </w:p>
    <w:p w14:paraId="01102445" w14:textId="77777777" w:rsidR="00002749" w:rsidRDefault="00CD3E1E" w:rsidP="0055523A">
      <w:pPr>
        <w:pStyle w:val="ZUSTzmustartykuempunktem"/>
      </w:pPr>
      <w:r w:rsidRPr="00CD3E1E">
        <w:t>4. Koordynator klastra energii prowadzi rejestr rozliczeń, o których mowa w ust. 1 i 2.</w:t>
      </w:r>
    </w:p>
    <w:p w14:paraId="35A1FF22" w14:textId="5135716D" w:rsidR="00002749" w:rsidRPr="00002749" w:rsidRDefault="00002749" w:rsidP="00002749">
      <w:pPr>
        <w:pStyle w:val="ZUSTzmustartykuempunktem"/>
      </w:pPr>
      <w:r>
        <w:t xml:space="preserve">Art. 184n. </w:t>
      </w:r>
      <w:r w:rsidRPr="00002749">
        <w:t>Rada Ministrów określi, w drodze rozpor</w:t>
      </w:r>
      <w:r w:rsidR="00D352A8">
        <w:t>ządzenia, w terminie do dnia 30 </w:t>
      </w:r>
      <w:r w:rsidRPr="00002749">
        <w:t xml:space="preserve">września 2025 r. maksymalną ilość i wartość energii elektrycznej z odnawialnych źródeł energii, która może zostać sprzedana w drodze aukcji na wsparcie operacyjne w 2025 r., biorąc pod uwagę: </w:t>
      </w:r>
    </w:p>
    <w:p w14:paraId="22C58874" w14:textId="77777777" w:rsidR="00002749" w:rsidRPr="00002749" w:rsidRDefault="00002749" w:rsidP="005C6C48">
      <w:pPr>
        <w:pStyle w:val="ZPKTzmpktartykuempunktem"/>
      </w:pPr>
      <w:r w:rsidRPr="00002749">
        <w:t xml:space="preserve">1) </w:t>
      </w:r>
      <w:r w:rsidRPr="00002749">
        <w:tab/>
        <w:t>politykę energetyczną państwa oraz dotychczasowy udział energii i paliw wytworzonych w instalacjach odnawialnego źródła energii zużywanych w energetyce oraz w transporcie;</w:t>
      </w:r>
    </w:p>
    <w:p w14:paraId="0F10A076" w14:textId="77777777" w:rsidR="00002749" w:rsidRPr="00002749" w:rsidRDefault="00002749" w:rsidP="005C6C48">
      <w:pPr>
        <w:pStyle w:val="ZPKTzmpktartykuempunktem"/>
      </w:pPr>
      <w:r w:rsidRPr="00002749">
        <w:t>2)</w:t>
      </w:r>
      <w:r w:rsidRPr="00002749">
        <w:tab/>
        <w:t>bezpieczeństwo funkcjonowania systemu elektroenergetycznego, jak również zobowiązania wynikające z umów międzynarodowych;</w:t>
      </w:r>
    </w:p>
    <w:p w14:paraId="0BE88BF0" w14:textId="77777777" w:rsidR="00002749" w:rsidRPr="00002749" w:rsidRDefault="00002749" w:rsidP="005C6C48">
      <w:pPr>
        <w:pStyle w:val="ZPKTzmpktartykuempunktem"/>
      </w:pPr>
      <w:r w:rsidRPr="00002749">
        <w:t>3)</w:t>
      </w:r>
      <w:r w:rsidRPr="00002749">
        <w:tab/>
        <w:t>potrzebę ochrony środowiska naturalnego, w tym zmniejszenia zanieczyszczenia azotem pochodzenia rolniczego, a także redukcji emisji zanieczyszczeń atmosferycznych, w szczególności metanu;</w:t>
      </w:r>
    </w:p>
    <w:p w14:paraId="734D2B16" w14:textId="77777777" w:rsidR="00002749" w:rsidRPr="00002749" w:rsidRDefault="00002749" w:rsidP="005C6C48">
      <w:pPr>
        <w:pStyle w:val="ZPKTzmpktartykuempunktem"/>
      </w:pPr>
      <w:r w:rsidRPr="00002749">
        <w:t>4)</w:t>
      </w:r>
      <w:r w:rsidRPr="00002749">
        <w:tab/>
        <w:t>potrzebę zapewnienia zrównoważonego gospodarowania zasobami wodnymi;</w:t>
      </w:r>
    </w:p>
    <w:p w14:paraId="727ACDF8" w14:textId="77777777" w:rsidR="00002749" w:rsidRPr="00002749" w:rsidRDefault="00002749" w:rsidP="005C6C48">
      <w:pPr>
        <w:pStyle w:val="ZPKTzmpktartykuempunktem"/>
      </w:pPr>
      <w:r w:rsidRPr="00002749">
        <w:t>5)</w:t>
      </w:r>
      <w:r w:rsidRPr="00002749">
        <w:tab/>
        <w:t>cele gospodarcze i społeczne, w tym udział wykorzystywanych technologii do wytwarzania energii lub paliw z odnawialnych źródeł energii w tworzeniu nowych miejsc pracy;</w:t>
      </w:r>
    </w:p>
    <w:p w14:paraId="092BFB10" w14:textId="079C95DC" w:rsidR="003E769F" w:rsidRPr="00002749" w:rsidRDefault="00002749" w:rsidP="005C6C48">
      <w:pPr>
        <w:pStyle w:val="ZPKTzmpktartykuempunktem"/>
      </w:pPr>
      <w:r w:rsidRPr="00002749">
        <w:t>6)</w:t>
      </w:r>
      <w:r w:rsidRPr="00002749">
        <w:tab/>
        <w:t>potrzebę efektywnego wykorzystania energii pierwotnej uzyskanej w wyniku jednoczesnego wytwarzania energii elektrycznej, ciepła, chłodu lub paliw pochodzących ze źródeł odnawialnych.</w:t>
      </w:r>
      <w:r w:rsidR="005E558E">
        <w:t>”;</w:t>
      </w:r>
    </w:p>
    <w:p w14:paraId="607B9D14" w14:textId="1CC1FE3B" w:rsidR="00834CB4" w:rsidRDefault="0055523A" w:rsidP="0055523A">
      <w:pPr>
        <w:pStyle w:val="PKTpunkt"/>
        <w:keepNext/>
      </w:pPr>
      <w:bookmarkStart w:id="107" w:name="_Hlk110414810"/>
      <w:r>
        <w:t>133</w:t>
      </w:r>
      <w:r w:rsidR="007C2EF7" w:rsidRPr="00C05584">
        <w:t>)</w:t>
      </w:r>
      <w:r w:rsidR="00D352A8">
        <w:tab/>
      </w:r>
      <w:r w:rsidR="00CB4DAB">
        <w:t xml:space="preserve">w </w:t>
      </w:r>
      <w:r w:rsidR="00834CB4">
        <w:t xml:space="preserve">art. 217 </w:t>
      </w:r>
      <w:r w:rsidR="00CB4DAB">
        <w:t xml:space="preserve">ust. 1 </w:t>
      </w:r>
      <w:r w:rsidR="00834CB4">
        <w:t>otrzymuje brzmienie:</w:t>
      </w:r>
    </w:p>
    <w:p w14:paraId="6E98BB26" w14:textId="22E5B6A4" w:rsidR="00834CB4" w:rsidRDefault="00834CB4" w:rsidP="00834CB4">
      <w:pPr>
        <w:pStyle w:val="ZUSTzmustartykuempunktem"/>
      </w:pPr>
      <w:r>
        <w:t>„1. Rada Ministrów dokonuje przeglądu funkcjonowania mechanizmów i instrumentów wspierających wytwarzanie energii elektrycznej z odnawialnych źródeł energii</w:t>
      </w:r>
      <w:r w:rsidR="00CF4406">
        <w:t>,</w:t>
      </w:r>
      <w:r w:rsidR="00645C54">
        <w:t xml:space="preserve"> uwzględniającego </w:t>
      </w:r>
      <w:r w:rsidR="00CF4406" w:rsidRPr="00CF4406">
        <w:t>skutki dystrybucyjne</w:t>
      </w:r>
      <w:r w:rsidR="00645C54">
        <w:t xml:space="preserve"> tych mechanizmów i instrumentów</w:t>
      </w:r>
      <w:r w:rsidR="00CF4406" w:rsidRPr="00CF4406">
        <w:t xml:space="preserve"> dla grup konsumentów</w:t>
      </w:r>
      <w:r w:rsidR="002F0823">
        <w:t xml:space="preserve"> oraz</w:t>
      </w:r>
      <w:r w:rsidR="00CF4406" w:rsidRPr="00CF4406">
        <w:t xml:space="preserve"> dla inwestycji</w:t>
      </w:r>
      <w:r w:rsidR="00590596">
        <w:t>,</w:t>
      </w:r>
      <w:r>
        <w:t xml:space="preserve"> i przedkłada Sejmowi informację o skutkach obowiązywania </w:t>
      </w:r>
      <w:r w:rsidR="002F0823">
        <w:t xml:space="preserve">tych </w:t>
      </w:r>
      <w:r w:rsidR="005957B7" w:rsidRPr="005957B7">
        <w:t xml:space="preserve">mechanizmów i instrumentów </w:t>
      </w:r>
      <w:r>
        <w:t>nie rzadziej niż raz na 5 lat.</w:t>
      </w:r>
      <w:r w:rsidR="00CB4DAB">
        <w:t>”.</w:t>
      </w:r>
      <w:r w:rsidR="00E359A9">
        <w:t xml:space="preserve"> </w:t>
      </w:r>
    </w:p>
    <w:bookmarkEnd w:id="107"/>
    <w:p w14:paraId="39819DAC" w14:textId="72049DB4" w:rsidR="006853BD" w:rsidRDefault="00FB3779" w:rsidP="0055523A">
      <w:pPr>
        <w:pStyle w:val="ARTartustawynprozporzdzenia"/>
        <w:keepNext/>
      </w:pPr>
      <w:r w:rsidRPr="00E7265F">
        <w:rPr>
          <w:rStyle w:val="Ppogrubienie"/>
        </w:rPr>
        <w:t>Art. </w:t>
      </w:r>
      <w:r w:rsidR="004415F2" w:rsidRPr="00024454">
        <w:rPr>
          <w:rStyle w:val="Ppogrubienie"/>
        </w:rPr>
        <w:t>2</w:t>
      </w:r>
      <w:r w:rsidRPr="00B03B3F">
        <w:rPr>
          <w:rStyle w:val="Ppogrubienie"/>
        </w:rPr>
        <w:t>.</w:t>
      </w:r>
      <w:r w:rsidRPr="00872598">
        <w:t xml:space="preserve"> W ustawie </w:t>
      </w:r>
      <w:r w:rsidRPr="00FB3779">
        <w:t xml:space="preserve">z dnia 7 lipca 1994 r. </w:t>
      </w:r>
      <w:r>
        <w:t>–</w:t>
      </w:r>
      <w:r w:rsidRPr="00FB3779">
        <w:t xml:space="preserve"> Prawo budowlane</w:t>
      </w:r>
      <w:r>
        <w:t xml:space="preserve"> </w:t>
      </w:r>
      <w:r w:rsidRPr="00872598">
        <w:t>(Dz. U. z </w:t>
      </w:r>
      <w:r w:rsidR="00D70740" w:rsidRPr="00872598">
        <w:t>202</w:t>
      </w:r>
      <w:r w:rsidR="00FB3816">
        <w:t>3</w:t>
      </w:r>
      <w:r w:rsidR="00D70740" w:rsidRPr="00872598">
        <w:t> </w:t>
      </w:r>
      <w:r w:rsidRPr="00872598">
        <w:t>r. poz. </w:t>
      </w:r>
      <w:r w:rsidR="00FB3816">
        <w:t>68</w:t>
      </w:r>
      <w:r w:rsidR="008A79C1">
        <w:t>2</w:t>
      </w:r>
      <w:r w:rsidR="00FB3816">
        <w:t xml:space="preserve"> i 553</w:t>
      </w:r>
      <w:r w:rsidRPr="00872598">
        <w:t>)</w:t>
      </w:r>
      <w:r w:rsidR="00F2426A">
        <w:t xml:space="preserve"> </w:t>
      </w:r>
      <w:r w:rsidR="00C30D70">
        <w:t>wprowadza się następujące zmiany:</w:t>
      </w:r>
    </w:p>
    <w:p w14:paraId="40657AF6" w14:textId="0A34EC3D" w:rsidR="006853BD" w:rsidRDefault="006853BD" w:rsidP="00E46153">
      <w:pPr>
        <w:pStyle w:val="PKTpunkt"/>
      </w:pPr>
      <w:r>
        <w:t xml:space="preserve">1) </w:t>
      </w:r>
      <w:r w:rsidR="00484B80">
        <w:tab/>
      </w:r>
      <w:r w:rsidRPr="006853BD">
        <w:t xml:space="preserve">w </w:t>
      </w:r>
      <w:r w:rsidR="00484B80">
        <w:t xml:space="preserve">odnośniku nr 1 do </w:t>
      </w:r>
      <w:r w:rsidRPr="006853BD">
        <w:t xml:space="preserve">ustawy </w:t>
      </w:r>
      <w:r w:rsidR="00484B80">
        <w:t xml:space="preserve">w pkt 3 </w:t>
      </w:r>
      <w:r w:rsidRPr="006853BD">
        <w:t>wyrazy „Parlamentu Europejskiego i Rady 2009/28/WE z dnia 23 kwietnia 2009 r. w sprawie promowania stosowania energii ze źródeł odnawialnych zmieniającej i w następstwie uchylającej dyrektywę 2001/77/WE oraz 2003/30/WE (Dz.</w:t>
      </w:r>
      <w:r w:rsidR="00F3539D">
        <w:t xml:space="preserve"> </w:t>
      </w:r>
      <w:r w:rsidRPr="006853BD">
        <w:t>Urz. UE L 140 z 05.06.2009, str. 16, z późn. zm.)” zastępuje się wyrazami „Parlamentu Europejskiego i Rady (UE) 2018/2001 z dnia 11 grudnia 2018 r. w sprawie promowania stosowania energii ze źródeł odnawialnych (Dz. Urz. UE L 328 z 21.12.2018, str. 82</w:t>
      </w:r>
      <w:r w:rsidR="00563CAE">
        <w:t>, z późn. zm.</w:t>
      </w:r>
      <w:r w:rsidRPr="006853BD">
        <w:t>)</w:t>
      </w:r>
      <w:r w:rsidR="00484B80">
        <w:t>.</w:t>
      </w:r>
      <w:r w:rsidRPr="006853BD">
        <w:t>”</w:t>
      </w:r>
      <w:r w:rsidR="00484B80">
        <w:t>;</w:t>
      </w:r>
    </w:p>
    <w:p w14:paraId="44E4B2AD" w14:textId="7252F41C" w:rsidR="00C30D70" w:rsidRPr="00484B80" w:rsidRDefault="00F3539D" w:rsidP="00484B80">
      <w:pPr>
        <w:pStyle w:val="PKTpunkt"/>
      </w:pPr>
      <w:r w:rsidRPr="00484B80">
        <w:t>2</w:t>
      </w:r>
      <w:r w:rsidR="00C30D70" w:rsidRPr="00484B80">
        <w:t>)</w:t>
      </w:r>
      <w:r w:rsidR="00484B80">
        <w:tab/>
      </w:r>
      <w:r w:rsidR="00FB3779" w:rsidRPr="00484B80">
        <w:t xml:space="preserve">w art. </w:t>
      </w:r>
      <w:r w:rsidR="00F2426A" w:rsidRPr="00484B80">
        <w:t xml:space="preserve">29 w ust. 4 w pkt 3 w lit. c wyrazy „50 kW” </w:t>
      </w:r>
      <w:r w:rsidR="001F0534">
        <w:t>zastępuje</w:t>
      </w:r>
      <w:r w:rsidR="001F0534" w:rsidRPr="00484B80">
        <w:t xml:space="preserve"> </w:t>
      </w:r>
      <w:r w:rsidR="00F2426A" w:rsidRPr="00484B80">
        <w:t>się</w:t>
      </w:r>
      <w:r w:rsidR="00445DAA">
        <w:t xml:space="preserve"> </w:t>
      </w:r>
      <w:r w:rsidR="00F2426A" w:rsidRPr="00484B80">
        <w:t>wyraz</w:t>
      </w:r>
      <w:r w:rsidR="001F0534">
        <w:t>ami</w:t>
      </w:r>
      <w:r w:rsidR="00F2426A" w:rsidRPr="00484B80">
        <w:t xml:space="preserve"> „150</w:t>
      </w:r>
      <w:r w:rsidR="0077015E" w:rsidRPr="00484B80">
        <w:t xml:space="preserve"> </w:t>
      </w:r>
      <w:r w:rsidR="00F2426A" w:rsidRPr="00484B80">
        <w:t>kW”</w:t>
      </w:r>
      <w:r w:rsidR="00B247F7">
        <w:t>.</w:t>
      </w:r>
    </w:p>
    <w:p w14:paraId="520F0F01" w14:textId="13A1DE07" w:rsidR="00150C92" w:rsidRDefault="00150C92" w:rsidP="0055523A">
      <w:pPr>
        <w:pStyle w:val="ARTartustawynprozporzdzenia"/>
        <w:keepNext/>
      </w:pPr>
      <w:r w:rsidRPr="00E7265F">
        <w:rPr>
          <w:rStyle w:val="Ppogrubienie"/>
        </w:rPr>
        <w:t>Art. </w:t>
      </w:r>
      <w:r w:rsidR="004415F2" w:rsidRPr="00024454">
        <w:rPr>
          <w:rStyle w:val="Ppogrubienie"/>
        </w:rPr>
        <w:t>3</w:t>
      </w:r>
      <w:r w:rsidRPr="00B03B3F">
        <w:rPr>
          <w:rStyle w:val="Ppogrubienie"/>
        </w:rPr>
        <w:t>.</w:t>
      </w:r>
      <w:r w:rsidR="00AA0D51" w:rsidRPr="003F5A98">
        <w:t> </w:t>
      </w:r>
      <w:r w:rsidRPr="003F5A98">
        <w:t>W ustawie z dnia 10 kwietnia 1997 r.</w:t>
      </w:r>
      <w:bookmarkStart w:id="108" w:name="_Hlk38955770"/>
      <w:bookmarkStart w:id="109" w:name="_Hlk40388687"/>
      <w:r w:rsidRPr="003F5A98">
        <w:t xml:space="preserve"> – Prawo energetyczne </w:t>
      </w:r>
      <w:bookmarkEnd w:id="108"/>
      <w:r w:rsidRPr="003F5A98">
        <w:t>(Dz. U. z </w:t>
      </w:r>
      <w:r w:rsidR="005678AF" w:rsidRPr="003F5A98">
        <w:t>202</w:t>
      </w:r>
      <w:r w:rsidR="005678AF">
        <w:t>2</w:t>
      </w:r>
      <w:r w:rsidR="005678AF" w:rsidRPr="003F5A98">
        <w:t> </w:t>
      </w:r>
      <w:r w:rsidRPr="003F5A98">
        <w:t>r. poz. </w:t>
      </w:r>
      <w:bookmarkEnd w:id="109"/>
      <w:r w:rsidR="005678AF">
        <w:t>1385,</w:t>
      </w:r>
      <w:r w:rsidR="001F0534">
        <w:t xml:space="preserve"> z późn. zm.</w:t>
      </w:r>
      <w:r w:rsidR="001F0534">
        <w:rPr>
          <w:rStyle w:val="Odwoanieprzypisudolnego"/>
        </w:rPr>
        <w:footnoteReference w:id="5"/>
      </w:r>
      <w:r w:rsidR="0055523A" w:rsidRPr="0055523A">
        <w:rPr>
          <w:rStyle w:val="IGindeksgrny"/>
        </w:rPr>
        <w:t>)</w:t>
      </w:r>
      <w:r w:rsidRPr="003F5A98">
        <w:t>) wprowadza się następujące zmiany:</w:t>
      </w:r>
    </w:p>
    <w:p w14:paraId="26BF85A3" w14:textId="1DE80C46" w:rsidR="00150C92" w:rsidRPr="00150C92" w:rsidRDefault="0079549B" w:rsidP="00E7265F">
      <w:pPr>
        <w:pStyle w:val="PKTpunkt"/>
        <w:keepNext/>
      </w:pPr>
      <w:r>
        <w:t>1</w:t>
      </w:r>
      <w:r w:rsidR="00EC1BA8">
        <w:t>)</w:t>
      </w:r>
      <w:r w:rsidR="00F374DA">
        <w:tab/>
      </w:r>
      <w:r w:rsidR="00150C92" w:rsidRPr="00150C92">
        <w:t>w art. 3</w:t>
      </w:r>
      <w:r w:rsidR="00E63C9B">
        <w:t>:</w:t>
      </w:r>
    </w:p>
    <w:p w14:paraId="1C7683C0" w14:textId="205CA0C5" w:rsidR="00150C92" w:rsidRPr="00EC1BA8" w:rsidRDefault="00EC1BA8" w:rsidP="00EC1BA8">
      <w:pPr>
        <w:pStyle w:val="LITlitera"/>
      </w:pPr>
      <w:r w:rsidRPr="00EC1BA8">
        <w:t>a)</w:t>
      </w:r>
      <w:r w:rsidR="00F374DA">
        <w:tab/>
      </w:r>
      <w:r w:rsidR="00435F05">
        <w:t xml:space="preserve">w </w:t>
      </w:r>
      <w:r w:rsidR="00150C92" w:rsidRPr="00EC1BA8">
        <w:t xml:space="preserve">pkt 3a wyrazy </w:t>
      </w:r>
      <w:r w:rsidR="003D67AB">
        <w:t>„</w:t>
      </w:r>
      <w:r w:rsidR="00150C92" w:rsidRPr="00EC1BA8">
        <w:t>biogaz rolniczy</w:t>
      </w:r>
      <w:r w:rsidR="003D67AB">
        <w:t>”</w:t>
      </w:r>
      <w:r w:rsidR="00150C92" w:rsidRPr="00EC1BA8">
        <w:t xml:space="preserve"> zastępuje się wyraz</w:t>
      </w:r>
      <w:r w:rsidR="00435F05">
        <w:t>ami</w:t>
      </w:r>
      <w:r w:rsidR="00150C92" w:rsidRPr="00EC1BA8">
        <w:t xml:space="preserve"> </w:t>
      </w:r>
      <w:r w:rsidR="003D67AB">
        <w:t>„</w:t>
      </w:r>
      <w:r w:rsidR="00150C92" w:rsidRPr="00EC1BA8">
        <w:t>biometan</w:t>
      </w:r>
      <w:r w:rsidR="00435F05">
        <w:t xml:space="preserve"> i biogaz rolniczy</w:t>
      </w:r>
      <w:r w:rsidR="003D67AB">
        <w:t>”</w:t>
      </w:r>
      <w:r w:rsidR="00B52C37">
        <w:t>,</w:t>
      </w:r>
    </w:p>
    <w:p w14:paraId="09A925CF" w14:textId="740B1133" w:rsidR="00150C92" w:rsidRPr="00EC1BA8" w:rsidRDefault="00EC1BA8" w:rsidP="00E7265F">
      <w:pPr>
        <w:pStyle w:val="LITlitera"/>
        <w:keepNext/>
      </w:pPr>
      <w:r w:rsidRPr="00EC1BA8">
        <w:t>b)</w:t>
      </w:r>
      <w:r w:rsidR="00F374DA">
        <w:tab/>
      </w:r>
      <w:r w:rsidR="00150C92" w:rsidRPr="00EC1BA8">
        <w:t>po pkt 20h dodaje się pkt 20i w brzmieniu:</w:t>
      </w:r>
    </w:p>
    <w:p w14:paraId="391C2D7F" w14:textId="120C289D" w:rsidR="00150C92" w:rsidRDefault="003D67AB" w:rsidP="00CB7D59">
      <w:pPr>
        <w:pStyle w:val="ZLITPKTzmpktliter"/>
      </w:pPr>
      <w:r>
        <w:t>„</w:t>
      </w:r>
      <w:r w:rsidR="00D352A8">
        <w:t>20i)</w:t>
      </w:r>
      <w:r w:rsidR="00D352A8">
        <w:tab/>
      </w:r>
      <w:r w:rsidR="00150C92" w:rsidRPr="00150C92">
        <w:t>ciepło odpadowe i chłód odpadowy</w:t>
      </w:r>
      <w:r w:rsidR="00F432BD">
        <w:t xml:space="preserve"> </w:t>
      </w:r>
      <w:r w:rsidR="00150C92" w:rsidRPr="00150C92">
        <w:t>–</w:t>
      </w:r>
      <w:r w:rsidR="006542F9">
        <w:t xml:space="preserve"> </w:t>
      </w:r>
      <w:r w:rsidR="00150C92" w:rsidRPr="00150C92">
        <w:t xml:space="preserve">niemożliwe do uniknięcia ciepło lub chłód, które są wytwarzane </w:t>
      </w:r>
      <w:r w:rsidR="006D2D74">
        <w:t xml:space="preserve">jako produkty uboczne </w:t>
      </w:r>
      <w:r w:rsidR="00150C92" w:rsidRPr="00150C92">
        <w:t>w instalacjach przemysłowych lub instalacjach wytwórczych energii</w:t>
      </w:r>
      <w:r w:rsidR="007D7ADA">
        <w:t>,</w:t>
      </w:r>
      <w:r w:rsidR="00150C92" w:rsidRPr="00150C92">
        <w:t xml:space="preserve"> lub w sektorze usług i które bez dostępu do systemu ciepłowniczego </w:t>
      </w:r>
      <w:r w:rsidR="00C211E4">
        <w:t xml:space="preserve">lub chłodniczego </w:t>
      </w:r>
      <w:r w:rsidR="00150C92" w:rsidRPr="00150C92">
        <w:t>pozostałyby niewykorzystane, rozpraszając się w powietrzu lub w wodzie, w przypadku gdy jest lub będzie wykorzystywana kogeneracja lub gdy wykorzystanie kogeneracji nie jest możliwe;</w:t>
      </w:r>
      <w:r>
        <w:t>”</w:t>
      </w:r>
      <w:r w:rsidR="004E6AA9">
        <w:t>;</w:t>
      </w:r>
    </w:p>
    <w:p w14:paraId="12290C5E" w14:textId="14AABB32" w:rsidR="00324A9A" w:rsidRDefault="0079549B" w:rsidP="00E7265F">
      <w:pPr>
        <w:pStyle w:val="PKTpunkt"/>
        <w:keepNext/>
      </w:pPr>
      <w:r>
        <w:t>2</w:t>
      </w:r>
      <w:r w:rsidR="00150C92" w:rsidRPr="00150C92">
        <w:t>)</w:t>
      </w:r>
      <w:r w:rsidR="00F374DA">
        <w:tab/>
      </w:r>
      <w:r w:rsidR="00324A9A">
        <w:t>w art. 5:</w:t>
      </w:r>
    </w:p>
    <w:p w14:paraId="33E9A07A" w14:textId="736BC8E2" w:rsidR="00597927" w:rsidRDefault="00D72EC6" w:rsidP="0079549B">
      <w:pPr>
        <w:pStyle w:val="LITlitera"/>
        <w:keepNext/>
      </w:pPr>
      <w:r>
        <w:t>a</w:t>
      </w:r>
      <w:r w:rsidR="00597927">
        <w:t>)</w:t>
      </w:r>
      <w:r w:rsidR="0079549B">
        <w:tab/>
      </w:r>
      <w:r w:rsidR="00597927">
        <w:t>po ust. 2</w:t>
      </w:r>
      <w:r w:rsidR="002D0E71">
        <w:t>c</w:t>
      </w:r>
      <w:r w:rsidR="00597927">
        <w:t xml:space="preserve"> dodaje się ust. 2</w:t>
      </w:r>
      <w:r w:rsidR="002D0E71">
        <w:t>d</w:t>
      </w:r>
      <w:r w:rsidR="007B36C2">
        <w:t>–</w:t>
      </w:r>
      <w:r w:rsidR="002D0E71">
        <w:t>i</w:t>
      </w:r>
      <w:r w:rsidR="00597927">
        <w:t>2</w:t>
      </w:r>
      <w:r w:rsidR="002D0E71">
        <w:t>e</w:t>
      </w:r>
      <w:r w:rsidR="00597927">
        <w:t xml:space="preserve"> w brzmieniu:</w:t>
      </w:r>
    </w:p>
    <w:p w14:paraId="24BE39D8" w14:textId="2EC29E9A" w:rsidR="00597927" w:rsidRDefault="00597927" w:rsidP="0079549B">
      <w:pPr>
        <w:pStyle w:val="ZLITUSTzmustliter"/>
      </w:pPr>
      <w:r>
        <w:t>„2</w:t>
      </w:r>
      <w:r w:rsidR="002D0E71">
        <w:t>d</w:t>
      </w:r>
      <w:r>
        <w:t xml:space="preserve">. Umowa </w:t>
      </w:r>
      <w:bookmarkStart w:id="110" w:name="_Hlk90332308"/>
      <w:r>
        <w:t xml:space="preserve">sprzedaży energii </w:t>
      </w:r>
      <w:r w:rsidR="00061401">
        <w:t xml:space="preserve">elektrycznej </w:t>
      </w:r>
      <w:r>
        <w:t xml:space="preserve">wytworzonej z odnawialnego źródła energii </w:t>
      </w:r>
      <w:bookmarkEnd w:id="110"/>
      <w:r>
        <w:t>może zostać zawarta bezpośrednio między wytwórcą w rozumieniu art. 2 pkt 39 ustawy z dnia 20 lutego 2015 r. o odnawialnych źródłach energii</w:t>
      </w:r>
      <w:r w:rsidR="001D4526">
        <w:t>,</w:t>
      </w:r>
      <w:r>
        <w:t xml:space="preserve"> a odbiorcą, a </w:t>
      </w:r>
      <w:r w:rsidR="0056266E">
        <w:t xml:space="preserve">transport </w:t>
      </w:r>
      <w:r>
        <w:t>energii elektrycznej stanowiącej przedmiot tej umowy może odbywać się:</w:t>
      </w:r>
    </w:p>
    <w:p w14:paraId="30BDDEEC" w14:textId="0A6C877A" w:rsidR="00597927" w:rsidRPr="0079549B" w:rsidRDefault="00597927" w:rsidP="0079549B">
      <w:pPr>
        <w:pStyle w:val="ZLITPKTzmpktliter"/>
      </w:pPr>
      <w:r w:rsidRPr="0079549B">
        <w:t>1)</w:t>
      </w:r>
      <w:r w:rsidR="000C1562" w:rsidRPr="0079549B">
        <w:tab/>
      </w:r>
      <w:r w:rsidRPr="0079549B">
        <w:t>na podstawie umowy o świadczenie usług przesyłania lub dystrybucji, w przypadku gdy strony tej umowy zostały uprzednio przyłączone do sieci, albo</w:t>
      </w:r>
    </w:p>
    <w:p w14:paraId="7F1DDA33" w14:textId="2C2A8B80" w:rsidR="00597927" w:rsidRPr="0079549B" w:rsidRDefault="00597927" w:rsidP="0079549B">
      <w:pPr>
        <w:pStyle w:val="ZLITPKTzmpktliter"/>
      </w:pPr>
      <w:r w:rsidRPr="0079549B">
        <w:t xml:space="preserve">2) </w:t>
      </w:r>
      <w:r w:rsidR="008A0D7D" w:rsidRPr="0079549B">
        <w:tab/>
      </w:r>
      <w:r w:rsidRPr="0079549B">
        <w:t>za pomocą linii bezpośredniej</w:t>
      </w:r>
      <w:r w:rsidR="008A0D7D" w:rsidRPr="0079549B">
        <w:t>.</w:t>
      </w:r>
      <w:r w:rsidR="00E863B0" w:rsidRPr="0079549B">
        <w:t xml:space="preserve"> </w:t>
      </w:r>
    </w:p>
    <w:p w14:paraId="7E296F49" w14:textId="13A2A3D5" w:rsidR="00597927" w:rsidRDefault="00597927" w:rsidP="0079549B">
      <w:pPr>
        <w:pStyle w:val="ZLITUSTzmustliter"/>
      </w:pPr>
      <w:r>
        <w:t>2</w:t>
      </w:r>
      <w:r w:rsidR="00F87118">
        <w:t>e</w:t>
      </w:r>
      <w:r>
        <w:t xml:space="preserve">. </w:t>
      </w:r>
      <w:r w:rsidR="00F87118">
        <w:t>U</w:t>
      </w:r>
      <w:r>
        <w:t xml:space="preserve">mowa </w:t>
      </w:r>
      <w:r w:rsidR="005E62A2">
        <w:t>sprzedaży</w:t>
      </w:r>
      <w:r>
        <w:t xml:space="preserve"> energii </w:t>
      </w:r>
      <w:r w:rsidR="00061401">
        <w:t xml:space="preserve">elektrycznej </w:t>
      </w:r>
      <w:r>
        <w:t>wytworzonej z odnawialnego źródła energii, o której mowa w ust. 2</w:t>
      </w:r>
      <w:r w:rsidR="00F87118">
        <w:t>d</w:t>
      </w:r>
      <w:r w:rsidR="004405C0">
        <w:t>,</w:t>
      </w:r>
      <w:r>
        <w:t xml:space="preserve"> </w:t>
      </w:r>
      <w:r w:rsidR="00F87118">
        <w:t>o</w:t>
      </w:r>
      <w:r w:rsidR="00F87118" w:rsidRPr="00F87118">
        <w:t>prócz postanowi</w:t>
      </w:r>
      <w:r w:rsidR="00D352A8">
        <w:t>eń, o których mowa w ust. 2 pkt </w:t>
      </w:r>
      <w:r w:rsidR="00F87118" w:rsidRPr="00F87118">
        <w:t xml:space="preserve">1, </w:t>
      </w:r>
      <w:r w:rsidR="004405C0">
        <w:t xml:space="preserve">określa również </w:t>
      </w:r>
      <w:r>
        <w:t>rodzaj odnawialnego źródła energii, z którego wytworzono energię elektryczną stanowiącą przedmiot</w:t>
      </w:r>
      <w:r w:rsidR="00F432BD">
        <w:t xml:space="preserve"> </w:t>
      </w:r>
      <w:r>
        <w:t>tej umowy.”</w:t>
      </w:r>
      <w:r w:rsidR="00F04551">
        <w:t>,</w:t>
      </w:r>
    </w:p>
    <w:p w14:paraId="169F2E38" w14:textId="419FDA45" w:rsidR="00597927" w:rsidRDefault="000C1562" w:rsidP="0079549B">
      <w:pPr>
        <w:pStyle w:val="LITlitera"/>
        <w:keepNext/>
      </w:pPr>
      <w:r>
        <w:t>b)</w:t>
      </w:r>
      <w:r>
        <w:tab/>
      </w:r>
      <w:r w:rsidR="00597927">
        <w:t xml:space="preserve">po ust. 11 dodaje się ust. 11a w brzmieniu: </w:t>
      </w:r>
    </w:p>
    <w:p w14:paraId="55C56D9E" w14:textId="65041B92" w:rsidR="00324A9A" w:rsidRDefault="00597927" w:rsidP="0079549B">
      <w:pPr>
        <w:pStyle w:val="ZLITUSTzmustliter"/>
      </w:pPr>
      <w:bookmarkStart w:id="111" w:name="_Hlk118285280"/>
      <w:r>
        <w:t xml:space="preserve">„11a. Wytwórca w rozumieniu art. 2 pkt 39 ustawy z dnia 20 lutego 2015 r. o odnawialnych źródłach energii, który zawarł umowę sprzedaży energii </w:t>
      </w:r>
      <w:r w:rsidR="00061401">
        <w:t xml:space="preserve">elektrycznej </w:t>
      </w:r>
      <w:r w:rsidR="00F87118">
        <w:t xml:space="preserve">wytworzonej </w:t>
      </w:r>
      <w:r>
        <w:t>z odnawialnego źródła energii, o której mowa w ust. 2</w:t>
      </w:r>
      <w:r w:rsidR="00F87118">
        <w:t>d</w:t>
      </w:r>
      <w:r>
        <w:t xml:space="preserve">, w terminie </w:t>
      </w:r>
      <w:r w:rsidR="00B02758">
        <w:t xml:space="preserve">miesiąca </w:t>
      </w:r>
      <w:r>
        <w:t>od dnia jej zawarcia, przekazuje</w:t>
      </w:r>
      <w:r w:rsidR="00F432BD">
        <w:t xml:space="preserve"> </w:t>
      </w:r>
      <w:r>
        <w:t>Prezesowi URE</w:t>
      </w:r>
      <w:r w:rsidR="00B15298">
        <w:t>, w formie pisemnej lub elektronicznej,</w:t>
      </w:r>
      <w:r>
        <w:t xml:space="preserve"> informację o jej zawarciu oraz </w:t>
      </w:r>
      <w:bookmarkStart w:id="112" w:name="_Hlk111199036"/>
      <w:r>
        <w:t xml:space="preserve">o stronach tej umowy, ilości i cenie energii elektrycznej stanowiącej jej przedmiot, </w:t>
      </w:r>
      <w:r w:rsidR="00A35A29">
        <w:t xml:space="preserve">lokalizacji i </w:t>
      </w:r>
      <w:r>
        <w:t>rodzaju odnawialnego źródła energii, z którego ta energia została wytworzona</w:t>
      </w:r>
      <w:r w:rsidR="001D4526">
        <w:t>,</w:t>
      </w:r>
      <w:r>
        <w:t xml:space="preserve"> oraz okresie, na jaki </w:t>
      </w:r>
      <w:r w:rsidR="00B15298">
        <w:t xml:space="preserve">ta </w:t>
      </w:r>
      <w:r>
        <w:t>umowa została zawarta</w:t>
      </w:r>
      <w:bookmarkEnd w:id="112"/>
      <w:r>
        <w:t>.”;</w:t>
      </w:r>
    </w:p>
    <w:bookmarkEnd w:id="111"/>
    <w:p w14:paraId="20B935A2" w14:textId="2ADE6202" w:rsidR="00C2197F" w:rsidRDefault="0079549B" w:rsidP="00E7265F">
      <w:pPr>
        <w:pStyle w:val="PKTpunkt"/>
        <w:keepNext/>
      </w:pPr>
      <w:r>
        <w:t>3</w:t>
      </w:r>
      <w:r w:rsidR="00025A80">
        <w:t>)</w:t>
      </w:r>
      <w:r w:rsidR="00993A99">
        <w:tab/>
      </w:r>
      <w:r w:rsidR="00150C92" w:rsidRPr="00150C92">
        <w:t>w art. 7</w:t>
      </w:r>
      <w:r w:rsidR="00C2197F">
        <w:t>:</w:t>
      </w:r>
    </w:p>
    <w:p w14:paraId="090A3CED" w14:textId="1FAFC2F4" w:rsidR="00150C92" w:rsidRPr="00150C92" w:rsidRDefault="00C2197F" w:rsidP="0079549B">
      <w:pPr>
        <w:pStyle w:val="LITlitera"/>
        <w:keepNext/>
      </w:pPr>
      <w:r>
        <w:t>a)</w:t>
      </w:r>
      <w:r w:rsidR="0079549B">
        <w:tab/>
      </w:r>
      <w:r w:rsidR="00150C92" w:rsidRPr="00150C92">
        <w:t>po ust. 1</w:t>
      </w:r>
      <w:r w:rsidR="005C2807">
        <w:t>d</w:t>
      </w:r>
      <w:r w:rsidR="00150C92" w:rsidRPr="00150C92">
        <w:t xml:space="preserve"> dodaje się ust. 1</w:t>
      </w:r>
      <w:r w:rsidR="00566DB4">
        <w:t>e</w:t>
      </w:r>
      <w:r w:rsidR="00150C92" w:rsidRPr="00150C92">
        <w:t xml:space="preserve"> w brzmieniu:</w:t>
      </w:r>
    </w:p>
    <w:p w14:paraId="68D01721" w14:textId="00C524EF" w:rsidR="00150C92" w:rsidRDefault="003D67AB" w:rsidP="00E9254B">
      <w:pPr>
        <w:pStyle w:val="ZLITUSTzmustliter"/>
      </w:pPr>
      <w:r>
        <w:t>„</w:t>
      </w:r>
      <w:r w:rsidR="00150C92" w:rsidRPr="00150C92">
        <w:t>1</w:t>
      </w:r>
      <w:r w:rsidR="00566DB4">
        <w:t>e</w:t>
      </w:r>
      <w:r w:rsidR="00150C92" w:rsidRPr="00150C92">
        <w:t xml:space="preserve">. W przypadku odmowy </w:t>
      </w:r>
      <w:r w:rsidR="005C2807">
        <w:t>wydania warunków przyłączenia</w:t>
      </w:r>
      <w:r w:rsidR="00150C92" w:rsidRPr="00150C92">
        <w:t xml:space="preserve"> do sieci instalacji odnawialnego źródła energii służącej do wytwarzania biometanu z powodu braku technicznych lub ekonomicznych warunków przyłączenia do sieci i odbioru we wskazanej przez wnioskodawcę lokalizacji, przedsiębiorstwo energetyczne, o którym mowa w ust. 1, wskazuje wnioskodawcy najbliższ</w:t>
      </w:r>
      <w:r w:rsidR="00F24CCA">
        <w:t>ą</w:t>
      </w:r>
      <w:r w:rsidR="00150C92" w:rsidRPr="00150C92">
        <w:t xml:space="preserve"> lokalizacj</w:t>
      </w:r>
      <w:r w:rsidR="00F24CCA">
        <w:t>ę</w:t>
      </w:r>
      <w:r w:rsidR="00150C92" w:rsidRPr="00150C92">
        <w:t xml:space="preserve"> </w:t>
      </w:r>
      <w:r w:rsidR="00F24CCA">
        <w:t>alternatywną</w:t>
      </w:r>
      <w:r w:rsidR="00150C92" w:rsidRPr="00150C92">
        <w:t xml:space="preserve">, </w:t>
      </w:r>
      <w:r w:rsidR="00F24CCA">
        <w:t>jeżeli przyłączenie w tej lokalizacji spełnia warunki techniczne i ekonomiczne</w:t>
      </w:r>
      <w:r w:rsidR="00150C92" w:rsidRPr="00150C92">
        <w:t>.</w:t>
      </w:r>
      <w:r>
        <w:t>”</w:t>
      </w:r>
      <w:r w:rsidR="003B0239">
        <w:t>,</w:t>
      </w:r>
      <w:r w:rsidR="00E02E00">
        <w:t xml:space="preserve"> </w:t>
      </w:r>
    </w:p>
    <w:p w14:paraId="1E8B7EBC" w14:textId="34D6D8A4" w:rsidR="00F6112A" w:rsidRDefault="00F6112A" w:rsidP="0079549B">
      <w:pPr>
        <w:pStyle w:val="LITlitera"/>
        <w:keepNext/>
      </w:pPr>
      <w:r>
        <w:t>b)</w:t>
      </w:r>
      <w:r w:rsidR="0079549B">
        <w:tab/>
      </w:r>
      <w:r>
        <w:t>po ust. 3d dodaje się ust. 3da w brzmieniu:</w:t>
      </w:r>
    </w:p>
    <w:p w14:paraId="58CBB593" w14:textId="1FB1FDB0" w:rsidR="00F6112A" w:rsidRDefault="00F6112A" w:rsidP="00E9254B">
      <w:pPr>
        <w:pStyle w:val="ZLITUSTzmustliter"/>
      </w:pPr>
      <w:r>
        <w:t>„3da</w:t>
      </w:r>
      <w:r w:rsidR="00A064CC">
        <w:t>.</w:t>
      </w:r>
      <w:r>
        <w:t xml:space="preserve"> Wniosek o określenie warunków przyłączenia instalacji odnawialnego źródła energii, która będzie wytwarzać energię elektryczną w ramach spółdzielni energetycznej w rozumieniu </w:t>
      </w:r>
      <w:r w:rsidR="003B0239">
        <w:t xml:space="preserve">art. 2 pkt 33a </w:t>
      </w:r>
      <w:r>
        <w:t>ustawy z dnia 20 lutego 2015 r. o</w:t>
      </w:r>
      <w:r w:rsidR="0079549B">
        <w:t> </w:t>
      </w:r>
      <w:r>
        <w:t>odnawialnych źródłach energii, oprócz informacji, o których mowa w ust. 3b, zawiera również informacje o zarejestrowaniu danej spółdzielni energetycznej w rejestrze przedsiębiorców Krajow</w:t>
      </w:r>
      <w:r w:rsidR="00833C75">
        <w:t>ego</w:t>
      </w:r>
      <w:r>
        <w:t xml:space="preserve"> Rejestr</w:t>
      </w:r>
      <w:r w:rsidR="00833C75">
        <w:t>u</w:t>
      </w:r>
      <w:r>
        <w:t xml:space="preserve"> Sądow</w:t>
      </w:r>
      <w:r w:rsidR="00833C75">
        <w:t>ego</w:t>
      </w:r>
      <w:r>
        <w:t xml:space="preserve"> oraz o punktach poboru energii, do których będzie dostarczana energia.</w:t>
      </w:r>
    </w:p>
    <w:p w14:paraId="1A01AF95" w14:textId="11B1E337" w:rsidR="00F6112A" w:rsidRDefault="00F6112A" w:rsidP="0079549B">
      <w:pPr>
        <w:pStyle w:val="LITlitera"/>
        <w:keepNext/>
      </w:pPr>
      <w:r>
        <w:t>c)</w:t>
      </w:r>
      <w:r w:rsidR="0079549B">
        <w:tab/>
      </w:r>
      <w:r>
        <w:t xml:space="preserve">po </w:t>
      </w:r>
      <w:r w:rsidR="0069352B">
        <w:t xml:space="preserve">ust. </w:t>
      </w:r>
      <w:r>
        <w:t>8d</w:t>
      </w:r>
      <w:r w:rsidRPr="0079549B">
        <w:rPr>
          <w:rStyle w:val="IGindeksgrny"/>
        </w:rPr>
        <w:t>1</w:t>
      </w:r>
      <w:r w:rsidR="003B0239">
        <w:rPr>
          <w:rStyle w:val="IGindeksgrny"/>
        </w:rPr>
        <w:t>3</w:t>
      </w:r>
      <w:r>
        <w:t xml:space="preserve"> dodaje się ust</w:t>
      </w:r>
      <w:r w:rsidR="0069352B">
        <w:t>.</w:t>
      </w:r>
      <w:r>
        <w:t xml:space="preserve"> 8d</w:t>
      </w:r>
      <w:r w:rsidRPr="00E9254B">
        <w:rPr>
          <w:vertAlign w:val="superscript"/>
        </w:rPr>
        <w:t>1</w:t>
      </w:r>
      <w:r w:rsidR="003B0239">
        <w:rPr>
          <w:vertAlign w:val="superscript"/>
        </w:rPr>
        <w:t>4</w:t>
      </w:r>
      <w:r w:rsidR="003B0239">
        <w:t>–8d</w:t>
      </w:r>
      <w:r w:rsidR="003B0239" w:rsidRPr="00E9254B">
        <w:rPr>
          <w:vertAlign w:val="superscript"/>
        </w:rPr>
        <w:t>1</w:t>
      </w:r>
      <w:r w:rsidR="003B0239">
        <w:rPr>
          <w:vertAlign w:val="superscript"/>
        </w:rPr>
        <w:t xml:space="preserve">6 </w:t>
      </w:r>
      <w:r>
        <w:t>w brzmieniu:</w:t>
      </w:r>
    </w:p>
    <w:p w14:paraId="5071DBCB" w14:textId="4A1FAAD4" w:rsidR="00F6112A" w:rsidRDefault="00F6112A" w:rsidP="0079549B">
      <w:pPr>
        <w:pStyle w:val="ZLITUSTzmustliter"/>
        <w:keepNext/>
      </w:pPr>
      <w:r>
        <w:t>„8d</w:t>
      </w:r>
      <w:r w:rsidRPr="00E9254B">
        <w:rPr>
          <w:vertAlign w:val="superscript"/>
        </w:rPr>
        <w:t>1</w:t>
      </w:r>
      <w:r w:rsidR="003B0239">
        <w:rPr>
          <w:vertAlign w:val="superscript"/>
        </w:rPr>
        <w:t>4</w:t>
      </w:r>
      <w:r>
        <w:t xml:space="preserve">. Przedsiębiorstwo energetyczne zajmujące się przesyłaniem lub dystrybucją energii elektrycznej nie może odmówić wydania warunków przyłączenia instalacji odnawialnego źródła energii, która będzie wytwarzać energię elektryczną w ramach spółdzielni energetycznej w rozumieniu </w:t>
      </w:r>
      <w:r w:rsidR="003B0239">
        <w:t xml:space="preserve">art. 2 pkt 33a </w:t>
      </w:r>
      <w:r>
        <w:t>ustawy z dnia 20 lutego 2015 r. o odnawialnych źródłach energii, jeżeli:</w:t>
      </w:r>
    </w:p>
    <w:p w14:paraId="2B83F377" w14:textId="7E9EF55E" w:rsidR="00F6112A" w:rsidRDefault="00F6112A" w:rsidP="0079549B">
      <w:pPr>
        <w:pStyle w:val="ZLITPKTzmpktliter"/>
        <w:keepNext/>
      </w:pPr>
      <w:r>
        <w:t>1)</w:t>
      </w:r>
      <w:r w:rsidR="00D352A8">
        <w:tab/>
      </w:r>
      <w:r>
        <w:t>o przyłączenie ubiega się podmiot będący członkiem spółdzielni, którego instalacja będzie wytwarzać energię elektryczną na potrzeby odbiorców końcowych spółdzielni energetycznej:</w:t>
      </w:r>
    </w:p>
    <w:p w14:paraId="493FC641" w14:textId="79696B87" w:rsidR="00F6112A" w:rsidRDefault="00F6112A" w:rsidP="00E9254B">
      <w:pPr>
        <w:pStyle w:val="ZLITLITwPKTzmlitwpktliter"/>
      </w:pPr>
      <w:r>
        <w:t>a)</w:t>
      </w:r>
      <w:r w:rsidR="0079549B">
        <w:tab/>
      </w:r>
      <w:r>
        <w:t xml:space="preserve">zasilanych z jednej i tej samej stacji transformatorowej przetwarzającej średnie napięcie na niskie napięcie co </w:t>
      </w:r>
      <w:r w:rsidR="003132E5">
        <w:t xml:space="preserve">ten </w:t>
      </w:r>
      <w:r>
        <w:t>podmiot, lub</w:t>
      </w:r>
    </w:p>
    <w:p w14:paraId="1097FFB3" w14:textId="5C4F08EF" w:rsidR="00F6112A" w:rsidRDefault="00F6112A" w:rsidP="00E9254B">
      <w:pPr>
        <w:pStyle w:val="ZLITLITwPKTzmlitwpktliter"/>
      </w:pPr>
      <w:r>
        <w:t>b)</w:t>
      </w:r>
      <w:r w:rsidR="0079549B">
        <w:tab/>
      </w:r>
      <w:r>
        <w:t xml:space="preserve">zasilanych z więcej niż jednej stacji transformatorowej przetwarzającej średnie napięcie na niskie napięcie lub zasilanych z sieci średniego napięcia, które są ze sobą bezpośrednio połączone, do której </w:t>
      </w:r>
      <w:r w:rsidR="003132E5">
        <w:t xml:space="preserve">będzie </w:t>
      </w:r>
      <w:r>
        <w:t xml:space="preserve">podłączony </w:t>
      </w:r>
      <w:r w:rsidR="003132E5">
        <w:t xml:space="preserve">ten </w:t>
      </w:r>
      <w:r>
        <w:t>podmiot;</w:t>
      </w:r>
    </w:p>
    <w:p w14:paraId="26177778" w14:textId="767D251E" w:rsidR="00F6112A" w:rsidRDefault="00F6112A" w:rsidP="0079549B">
      <w:pPr>
        <w:pStyle w:val="ZLITPKTzmpktliter"/>
      </w:pPr>
      <w:r>
        <w:t>2)</w:t>
      </w:r>
      <w:r w:rsidR="0079549B">
        <w:tab/>
      </w:r>
      <w:r>
        <w:t xml:space="preserve">łączna moc zainstalowana </w:t>
      </w:r>
      <w:r w:rsidR="005B37AE">
        <w:t xml:space="preserve">elektryczna </w:t>
      </w:r>
      <w:r>
        <w:t>wszystkich instalacji odnawialnego źródła energii, które będą wytwarzać energię elektryczną na potrzeby odbiorców końcowych, o których mowa w pkt 1:</w:t>
      </w:r>
    </w:p>
    <w:p w14:paraId="3583869B" w14:textId="3A05E0F7" w:rsidR="00F6112A" w:rsidRDefault="00F6112A" w:rsidP="00E9254B">
      <w:pPr>
        <w:pStyle w:val="ZLITLITwPKTzmlitwpktliter"/>
      </w:pPr>
      <w:r>
        <w:t>a)</w:t>
      </w:r>
      <w:r w:rsidR="0079549B">
        <w:tab/>
      </w:r>
      <w:r>
        <w:t xml:space="preserve">nie jest większa niż 80% łącznej mocy określonej w wydanych warunkach </w:t>
      </w:r>
      <w:r w:rsidR="003132E5">
        <w:t xml:space="preserve">przyłączenia </w:t>
      </w:r>
      <w:r>
        <w:t xml:space="preserve">lub </w:t>
      </w:r>
      <w:r w:rsidR="003132E5">
        <w:t xml:space="preserve">w </w:t>
      </w:r>
      <w:r>
        <w:t xml:space="preserve">umowach o przyłączenie </w:t>
      </w:r>
      <w:r w:rsidR="005B37AE">
        <w:t xml:space="preserve">do sieci </w:t>
      </w:r>
      <w:r>
        <w:t>dla tych odbiorców końcowych,</w:t>
      </w:r>
    </w:p>
    <w:p w14:paraId="7C5A5B0E" w14:textId="0E944152" w:rsidR="00F6112A" w:rsidRDefault="00F6112A" w:rsidP="00E9254B">
      <w:pPr>
        <w:pStyle w:val="ZLITLITwPKTzmlitwpktliter"/>
      </w:pPr>
      <w:r>
        <w:t>b)</w:t>
      </w:r>
      <w:r w:rsidR="0079549B">
        <w:tab/>
      </w:r>
      <w:r>
        <w:t>umożliwia pokrycie w ciągu każdej godziny nie mniej niż 50% łącznych dostaw energii elektrycznej do tych odbiorców końcowych.</w:t>
      </w:r>
    </w:p>
    <w:p w14:paraId="7A734458" w14:textId="2CB338CE" w:rsidR="00F6112A" w:rsidRDefault="005B37AE" w:rsidP="00E9254B">
      <w:pPr>
        <w:pStyle w:val="ZLITUSTzmustliter"/>
      </w:pPr>
      <w:r>
        <w:t>8d</w:t>
      </w:r>
      <w:r w:rsidRPr="00E9254B">
        <w:rPr>
          <w:vertAlign w:val="superscript"/>
        </w:rPr>
        <w:t>1</w:t>
      </w:r>
      <w:r>
        <w:rPr>
          <w:vertAlign w:val="superscript"/>
        </w:rPr>
        <w:t>5</w:t>
      </w:r>
      <w:r w:rsidR="00F6112A">
        <w:t xml:space="preserve">. W przypadku gdy instalacja, o której mowa w ust. </w:t>
      </w:r>
      <w:r>
        <w:t>8d</w:t>
      </w:r>
      <w:r w:rsidRPr="00E9254B">
        <w:rPr>
          <w:vertAlign w:val="superscript"/>
        </w:rPr>
        <w:t>1</w:t>
      </w:r>
      <w:r>
        <w:rPr>
          <w:vertAlign w:val="superscript"/>
        </w:rPr>
        <w:t>4</w:t>
      </w:r>
      <w:r w:rsidR="00F6112A">
        <w:t>, nie będzie wytwarzać energii elektrycznej na potrzeby odbiorców końcowych należących do danej spółdzielni energetycznej, wydane warunki przyłączenia tej instalacji tracą ważność, a przedsiębiorstwo energetyczne zajmujące się przesyłaniem lub dystrybucją energii elektrycznej niezwłocznie odłącza tę instalację od sieci.</w:t>
      </w:r>
    </w:p>
    <w:p w14:paraId="6EC28A3C" w14:textId="30CEAABA" w:rsidR="00F6112A" w:rsidRPr="00150C92" w:rsidRDefault="005E3D52" w:rsidP="00E9254B">
      <w:pPr>
        <w:pStyle w:val="ZLITUSTzmustliter"/>
      </w:pPr>
      <w:r>
        <w:t>8d</w:t>
      </w:r>
      <w:r w:rsidRPr="00E9254B">
        <w:rPr>
          <w:vertAlign w:val="superscript"/>
        </w:rPr>
        <w:t>1</w:t>
      </w:r>
      <w:r>
        <w:rPr>
          <w:vertAlign w:val="superscript"/>
        </w:rPr>
        <w:t>6</w:t>
      </w:r>
      <w:r w:rsidR="00F6112A">
        <w:t>. Ponowne przyłączenie instalacji do sieci dystrybucyjnej jest możliwe po uzyskaniu warunków przyłączenia na zasadach określonych w ust. 1.”;</w:t>
      </w:r>
    </w:p>
    <w:p w14:paraId="12142E53" w14:textId="4F5D7539" w:rsidR="00150C92" w:rsidRPr="00150C92" w:rsidRDefault="0079549B" w:rsidP="00E7265F">
      <w:pPr>
        <w:pStyle w:val="PKTpunkt"/>
        <w:keepNext/>
      </w:pPr>
      <w:r>
        <w:t>4</w:t>
      </w:r>
      <w:r w:rsidR="00EC1BA8">
        <w:t>)</w:t>
      </w:r>
      <w:r w:rsidR="00993A99">
        <w:tab/>
      </w:r>
      <w:r w:rsidR="00150C92" w:rsidRPr="00150C92">
        <w:t>w art. 7b:</w:t>
      </w:r>
    </w:p>
    <w:p w14:paraId="2B41D7C2" w14:textId="78C33FA7" w:rsidR="00150C92" w:rsidRPr="00150C92" w:rsidRDefault="00EC1BA8" w:rsidP="00024454">
      <w:pPr>
        <w:pStyle w:val="LITlitera"/>
        <w:keepNext/>
      </w:pPr>
      <w:r>
        <w:t>a)</w:t>
      </w:r>
      <w:r w:rsidR="002B6D5C">
        <w:tab/>
      </w:r>
      <w:r w:rsidR="00150C92" w:rsidRPr="00150C92">
        <w:t>ust. 3 otrzymuje brzmienie:</w:t>
      </w:r>
    </w:p>
    <w:p w14:paraId="17FEEA65" w14:textId="28E3DCE0" w:rsidR="00150C92" w:rsidRPr="00150C92" w:rsidRDefault="003D67AB" w:rsidP="00CB7D59">
      <w:pPr>
        <w:pStyle w:val="ZLITUSTzmustliter"/>
      </w:pPr>
      <w:r>
        <w:t>„</w:t>
      </w:r>
      <w:r w:rsidR="00150C92" w:rsidRPr="00150C92">
        <w:t xml:space="preserve">3. Obowiązku, o którym mowa w ust. 1, nie stosuje się, jeżeli </w:t>
      </w:r>
      <w:r w:rsidR="005E3D52" w:rsidRPr="00150C92">
        <w:t xml:space="preserve">jest </w:t>
      </w:r>
      <w:r w:rsidR="00150C92" w:rsidRPr="00150C92">
        <w:t>planowane dostarczanie ciepła z indywidualnego źródła ciepła w obiekcie, które spełnia łącznie następujące warunki:</w:t>
      </w:r>
    </w:p>
    <w:p w14:paraId="2972F205" w14:textId="1AAEE7B6" w:rsidR="00150C92" w:rsidRPr="00150C92" w:rsidRDefault="00D352A8" w:rsidP="00D352A8">
      <w:pPr>
        <w:pStyle w:val="ZLITPKTzmpktliter"/>
      </w:pPr>
      <w:r>
        <w:t>1)</w:t>
      </w:r>
      <w:r>
        <w:tab/>
      </w:r>
      <w:r w:rsidR="00150C92" w:rsidRPr="00150C92">
        <w:t>charakteryzuje się współczynnikiem nakładu nieodnawialnej energii pierwotnej nie wyższym niż 0,8;</w:t>
      </w:r>
    </w:p>
    <w:p w14:paraId="39BB6EAD" w14:textId="5B733166" w:rsidR="00150C92" w:rsidRPr="00150C92" w:rsidRDefault="00D352A8" w:rsidP="00D352A8">
      <w:pPr>
        <w:pStyle w:val="ZLITPKTzmpktliter"/>
      </w:pPr>
      <w:r>
        <w:t>2)</w:t>
      </w:r>
      <w:r>
        <w:tab/>
      </w:r>
      <w:r w:rsidR="00150C92" w:rsidRPr="00150C92">
        <w:t>ciepło wytworzone z tego źródła ciepła stanowi nie mniej niż 60% ciepł</w:t>
      </w:r>
      <w:r w:rsidR="001E0BFE">
        <w:t>a</w:t>
      </w:r>
      <w:r w:rsidR="00150C92" w:rsidRPr="00150C92">
        <w:t xml:space="preserve"> z odnawialnych źródeł energii</w:t>
      </w:r>
      <w:r w:rsidR="00F270C3">
        <w:t>.</w:t>
      </w:r>
      <w:r w:rsidR="003D67AB">
        <w:t>”</w:t>
      </w:r>
      <w:r w:rsidR="00150C92" w:rsidRPr="00150C92">
        <w:t>,</w:t>
      </w:r>
    </w:p>
    <w:p w14:paraId="6691B9EA" w14:textId="756DE945" w:rsidR="00150C92" w:rsidRPr="00150C92" w:rsidRDefault="00150C92" w:rsidP="006354D6">
      <w:pPr>
        <w:pStyle w:val="LITlitera"/>
      </w:pPr>
      <w:r w:rsidRPr="00150C92">
        <w:t>b)</w:t>
      </w:r>
      <w:r w:rsidR="002B6D5C">
        <w:tab/>
      </w:r>
      <w:r w:rsidRPr="00150C92">
        <w:t>uchyla się ust. 3a i 3b,</w:t>
      </w:r>
    </w:p>
    <w:p w14:paraId="7F962264" w14:textId="410B0E25" w:rsidR="00150C92" w:rsidRPr="00150C92" w:rsidRDefault="00150C92" w:rsidP="00E7265F">
      <w:pPr>
        <w:pStyle w:val="LITlitera"/>
        <w:keepNext/>
      </w:pPr>
      <w:r w:rsidRPr="00150C92">
        <w:t>c)</w:t>
      </w:r>
      <w:r w:rsidR="002B6D5C">
        <w:tab/>
      </w:r>
      <w:r w:rsidRPr="00150C92">
        <w:t>po ust. 3b dodaje się ust. 3c–</w:t>
      </w:r>
      <w:r w:rsidR="00716729" w:rsidRPr="00150C92">
        <w:t>3</w:t>
      </w:r>
      <w:r w:rsidR="00716729">
        <w:t>g</w:t>
      </w:r>
      <w:r w:rsidR="00716729" w:rsidRPr="00150C92">
        <w:t xml:space="preserve"> </w:t>
      </w:r>
      <w:r w:rsidRPr="00150C92">
        <w:t>w brzmieniu:</w:t>
      </w:r>
    </w:p>
    <w:p w14:paraId="3DB2551B" w14:textId="4FB15DF3" w:rsidR="00150C92" w:rsidRPr="00150C92" w:rsidRDefault="003D67AB" w:rsidP="00CB7D59">
      <w:pPr>
        <w:pStyle w:val="ZLITUSTzmustliter"/>
      </w:pPr>
      <w:r>
        <w:t>„</w:t>
      </w:r>
      <w:r w:rsidR="00150C92" w:rsidRPr="00150C92">
        <w:t>3c. Spełnienie warunków, o których mowa w ust. 3, stwierdza się na podstawie audytu, przy czym:</w:t>
      </w:r>
    </w:p>
    <w:p w14:paraId="7D77D388" w14:textId="107C776D" w:rsidR="00150C92" w:rsidRPr="00DF1E27" w:rsidRDefault="00150C92" w:rsidP="0079549B">
      <w:pPr>
        <w:pStyle w:val="ZLITPKTzmpktliter"/>
      </w:pPr>
      <w:r w:rsidRPr="00DF1E27">
        <w:t xml:space="preserve">1) </w:t>
      </w:r>
      <w:r w:rsidR="00F270C3" w:rsidRPr="00DF1E27">
        <w:tab/>
      </w:r>
      <w:r w:rsidRPr="00DF1E27">
        <w:t xml:space="preserve">współczynnik nakładu nieodnawialnej energii pierwotnej, o którym mowa w ust. 3 pkt 1, określa się zgodnie z przepisami wydanymi na podstawie art. 15 ustawy z dnia 29 sierpnia 2014 r. o charakterystyce energetycznej budynków (Dz. U. z </w:t>
      </w:r>
      <w:r w:rsidR="00233DE9" w:rsidRPr="00DF1E27">
        <w:t xml:space="preserve">2021 </w:t>
      </w:r>
      <w:r w:rsidRPr="00DF1E27">
        <w:t xml:space="preserve">r. poz. </w:t>
      </w:r>
      <w:r w:rsidR="00233DE9" w:rsidRPr="00DF1E27">
        <w:t>497</w:t>
      </w:r>
      <w:r w:rsidR="005678AF" w:rsidRPr="00DF1E27">
        <w:t xml:space="preserve"> oraz z 2022 r. poz. 2206</w:t>
      </w:r>
      <w:r w:rsidRPr="00DF1E27">
        <w:t>);</w:t>
      </w:r>
    </w:p>
    <w:p w14:paraId="78FB09BB" w14:textId="1F7D8B82" w:rsidR="00150C92" w:rsidRPr="00DF1E27" w:rsidRDefault="00150C92" w:rsidP="0079549B">
      <w:pPr>
        <w:pStyle w:val="ZLITPKTzmpktliter"/>
      </w:pPr>
      <w:r w:rsidRPr="00DF1E27">
        <w:t xml:space="preserve">2) </w:t>
      </w:r>
      <w:r w:rsidR="00233DE9" w:rsidRPr="00DF1E27">
        <w:tab/>
      </w:r>
      <w:r w:rsidRPr="00DF1E27">
        <w:t>w odniesieniu do obiektów zasilanych z więcej niż jednego indywidualnego źródła ciepła, na potrzeby określenia współczynnika nakładu nieodnawialnej energii pierwotnej, o którym mowa w ust. 3 pkt 1, dla całości ciepła dostarczanego do obiektu, stosuje się metodologię zawartą w przepisach wydanych na podstawie art. 29 ustawy z dnia 20 maja 2016 r. o efektywności energetycznej</w:t>
      </w:r>
      <w:r w:rsidR="00233DE9" w:rsidRPr="00DF1E27">
        <w:t>.</w:t>
      </w:r>
    </w:p>
    <w:p w14:paraId="51B1388E" w14:textId="614F8809" w:rsidR="00150C92" w:rsidRPr="00150C92" w:rsidRDefault="00150C92" w:rsidP="00CB7D59">
      <w:pPr>
        <w:pStyle w:val="ZLITUSTzmustliter"/>
      </w:pPr>
      <w:r w:rsidRPr="00150C92">
        <w:t>3d. Audyt, o którym mowa w ust. 3</w:t>
      </w:r>
      <w:r w:rsidR="004D3452">
        <w:t>c</w:t>
      </w:r>
      <w:r w:rsidR="001E0BFE">
        <w:t>,</w:t>
      </w:r>
      <w:r w:rsidRPr="00150C92">
        <w:t xml:space="preserve"> może sporządzić osoba, która spełnia warunki, o których mowa w art. 17 ustawy z dnia 29 sierpnia 2014 r. o charakterystyce energetycznej budynków.</w:t>
      </w:r>
    </w:p>
    <w:p w14:paraId="16D36F8A" w14:textId="7B08C381" w:rsidR="00150C92" w:rsidRPr="00150C92" w:rsidRDefault="00150C92" w:rsidP="00CB7D59">
      <w:pPr>
        <w:pStyle w:val="ZLITUSTzmustliter"/>
      </w:pPr>
      <w:r w:rsidRPr="00150C92">
        <w:t xml:space="preserve">3e. Podmiot posiadający tytuł prawny do obiektu przyłączonego do sieci ciepłowniczej, która nie jest </w:t>
      </w:r>
      <w:r w:rsidR="004D3452">
        <w:t xml:space="preserve">elementem </w:t>
      </w:r>
      <w:r w:rsidRPr="00150C92">
        <w:t>efektywn</w:t>
      </w:r>
      <w:r w:rsidR="004D3452">
        <w:t>ego</w:t>
      </w:r>
      <w:r w:rsidRPr="00150C92">
        <w:t xml:space="preserve"> energetycznie system</w:t>
      </w:r>
      <w:r w:rsidR="004D3452">
        <w:t>u</w:t>
      </w:r>
      <w:r w:rsidRPr="00150C92">
        <w:t xml:space="preserve"> ciepłownicz</w:t>
      </w:r>
      <w:r w:rsidR="004D3452">
        <w:t>ego</w:t>
      </w:r>
      <w:r w:rsidR="00496335">
        <w:t>,</w:t>
      </w:r>
      <w:r w:rsidRPr="00150C92">
        <w:t xml:space="preserve"> </w:t>
      </w:r>
      <w:r w:rsidR="00496335">
        <w:t>o którym mowa w</w:t>
      </w:r>
      <w:r w:rsidRPr="00150C92">
        <w:t xml:space="preserve"> ust. 4,</w:t>
      </w:r>
      <w:r w:rsidR="00F432BD">
        <w:t xml:space="preserve"> </w:t>
      </w:r>
      <w:r w:rsidRPr="00150C92">
        <w:t>może odłączyć się od sieci przez rozwiązanie lub zmianę umowy na dostarczanie ciepła do tego obiektu, w celu samodzielnego wytwarzania ciepła w indywidualnym źródle ciepła spełniającym warunki, o których mowa w ust. 3.</w:t>
      </w:r>
    </w:p>
    <w:p w14:paraId="486AAD57" w14:textId="11D1381E" w:rsidR="00150C92" w:rsidRPr="00150C92" w:rsidRDefault="00150C92" w:rsidP="00CB7D59">
      <w:pPr>
        <w:pStyle w:val="ZLITUSTzmustliter"/>
      </w:pPr>
      <w:r w:rsidRPr="00150C92">
        <w:t xml:space="preserve">3f. W przypadku rozwiązania umowy, o którym mowa w ust. 3e, przedsiębiorstwo energetyczne może obciążyć podmiot, o którym mowa w tym przepisie, </w:t>
      </w:r>
      <w:r w:rsidR="004D3452" w:rsidRPr="004D3452">
        <w:t>kosztami poniesionymi bezpośrednio z powodu fizycznego odłączenia się tego podmiotu od sieci ciepłowniczej, w szczególności kosztami likwidacji elementów sieci ciepłowniczej, w tym przyłącza oraz węzła cieplnego.</w:t>
      </w:r>
    </w:p>
    <w:p w14:paraId="7CA967F6" w14:textId="3F220AD5" w:rsidR="00150C92" w:rsidRPr="00150C92" w:rsidRDefault="00150C92" w:rsidP="00CB7D59">
      <w:pPr>
        <w:pStyle w:val="ZLITUSTzmustliter"/>
      </w:pPr>
      <w:r w:rsidRPr="00150C92">
        <w:t>3</w:t>
      </w:r>
      <w:r w:rsidR="004C54C8">
        <w:t>g</w:t>
      </w:r>
      <w:r w:rsidRPr="00150C92">
        <w:t xml:space="preserve">. W przypadku budynku </w:t>
      </w:r>
      <w:r w:rsidR="00182DDA" w:rsidRPr="00150C92">
        <w:t>wielolokalow</w:t>
      </w:r>
      <w:r w:rsidR="00182DDA">
        <w:t>ego</w:t>
      </w:r>
      <w:r w:rsidRPr="00150C92">
        <w:t xml:space="preserve"> odłączenie od systemu, o którym mowa w ust. 3e, może dotyczyć jedynie całego takiego budynku.</w:t>
      </w:r>
      <w:r w:rsidR="003D67AB">
        <w:t>”</w:t>
      </w:r>
      <w:r w:rsidRPr="00150C92">
        <w:t>,</w:t>
      </w:r>
    </w:p>
    <w:p w14:paraId="0A063EFB" w14:textId="488782F5" w:rsidR="00150C92" w:rsidRPr="00150C92" w:rsidRDefault="00150C92" w:rsidP="0079549B">
      <w:pPr>
        <w:pStyle w:val="LITlitera"/>
        <w:keepNext/>
      </w:pPr>
      <w:bookmarkStart w:id="113" w:name="_Hlk75880080"/>
      <w:r w:rsidRPr="00150C92">
        <w:t>d)</w:t>
      </w:r>
      <w:r w:rsidRPr="00150C92">
        <w:tab/>
        <w:t>dodaje się ust. 5</w:t>
      </w:r>
      <w:r w:rsidR="001E0BFE">
        <w:t>–</w:t>
      </w:r>
      <w:r w:rsidRPr="00150C92">
        <w:t>8 w brzmieniu:</w:t>
      </w:r>
    </w:p>
    <w:p w14:paraId="1D9E62A8" w14:textId="2A7E23A1" w:rsidR="00E44C63" w:rsidRDefault="007544D7" w:rsidP="0079549B">
      <w:pPr>
        <w:pStyle w:val="ZLITUSTzmustliter"/>
      </w:pPr>
      <w:r>
        <w:t>„5. Przedsiębiorstwo energetyczne posiadające koncesj</w:t>
      </w:r>
      <w:r w:rsidR="00205125">
        <w:t>ę</w:t>
      </w:r>
      <w:r>
        <w:t xml:space="preserve"> na przesyłanie lub dystrybucję ciepła w danej sieci ciepłowniczej, w terminie do dnia 31 marca każdego roku</w:t>
      </w:r>
      <w:r w:rsidR="001E1C28">
        <w:t>:</w:t>
      </w:r>
    </w:p>
    <w:p w14:paraId="2E344AD7" w14:textId="5AE529E0" w:rsidR="007544D7" w:rsidRDefault="00E44C63" w:rsidP="0079549B">
      <w:pPr>
        <w:pStyle w:val="ZLITPKTzmpktliter"/>
      </w:pPr>
      <w:r>
        <w:t>1)</w:t>
      </w:r>
      <w:r w:rsidR="00F05224">
        <w:t xml:space="preserve"> </w:t>
      </w:r>
      <w:r w:rsidR="0079549B">
        <w:tab/>
      </w:r>
      <w:r w:rsidR="007544D7">
        <w:t xml:space="preserve">przekazuje Prezesowi URE oraz ministrowi właściwemu do spraw energii sprawozdanie </w:t>
      </w:r>
      <w:r>
        <w:t xml:space="preserve">z </w:t>
      </w:r>
      <w:r w:rsidR="00C86235">
        <w:t>działań</w:t>
      </w:r>
      <w:r>
        <w:t xml:space="preserve"> </w:t>
      </w:r>
      <w:r w:rsidR="00C86235">
        <w:t>mających na celu</w:t>
      </w:r>
      <w:r w:rsidR="004F297A">
        <w:t xml:space="preserve"> </w:t>
      </w:r>
      <w:r>
        <w:t>osiągnięci</w:t>
      </w:r>
      <w:r w:rsidR="00C86235">
        <w:t>e</w:t>
      </w:r>
      <w:r>
        <w:t xml:space="preserve"> </w:t>
      </w:r>
      <w:r w:rsidR="007544D7">
        <w:t>efektywnego energetycznie systemu ciepłowniczego</w:t>
      </w:r>
      <w:r>
        <w:t>, o którym mowa w</w:t>
      </w:r>
      <w:r w:rsidR="007544D7">
        <w:t xml:space="preserve"> art. 7b ust.</w:t>
      </w:r>
      <w:r w:rsidR="00445DAA">
        <w:t xml:space="preserve"> </w:t>
      </w:r>
      <w:r w:rsidR="007544D7">
        <w:t>4</w:t>
      </w:r>
      <w:r>
        <w:t xml:space="preserve">, </w:t>
      </w:r>
      <w:r w:rsidR="0002288F">
        <w:t xml:space="preserve">za poprzedni rok kalendarzowy, </w:t>
      </w:r>
      <w:r>
        <w:t>zawierające</w:t>
      </w:r>
      <w:r w:rsidR="007544D7">
        <w:t>:</w:t>
      </w:r>
    </w:p>
    <w:p w14:paraId="2727E64F" w14:textId="6F19765F" w:rsidR="007544D7" w:rsidRDefault="00E44C63" w:rsidP="0079549B">
      <w:pPr>
        <w:pStyle w:val="ZLITLITwPKTzmlitwpktliter"/>
      </w:pPr>
      <w:r>
        <w:t>a</w:t>
      </w:r>
      <w:r w:rsidR="007544D7">
        <w:t xml:space="preserve">) </w:t>
      </w:r>
      <w:r w:rsidR="001E1C28">
        <w:tab/>
      </w:r>
      <w:r w:rsidR="007544D7">
        <w:t xml:space="preserve">procentowe udziały energii </w:t>
      </w:r>
      <w:r w:rsidR="0002288F">
        <w:t xml:space="preserve">z </w:t>
      </w:r>
      <w:r w:rsidR="007544D7">
        <w:t>odnawialnych źródeł energii</w:t>
      </w:r>
      <w:r w:rsidR="00716729">
        <w:t>,</w:t>
      </w:r>
      <w:r w:rsidR="00371DF5">
        <w:t xml:space="preserve"> z podaniem rodzaju odnawialnego źródła energii</w:t>
      </w:r>
      <w:r w:rsidR="007544D7">
        <w:t>,</w:t>
      </w:r>
      <w:r w:rsidR="0002288F">
        <w:t xml:space="preserve"> </w:t>
      </w:r>
      <w:r w:rsidR="007544D7">
        <w:t>ciepła odpadowego</w:t>
      </w:r>
      <w:r w:rsidR="0002288F">
        <w:t xml:space="preserve"> i </w:t>
      </w:r>
      <w:r w:rsidR="007544D7">
        <w:t>ciepła pochodzącego z kogeneracji</w:t>
      </w:r>
      <w:r w:rsidR="0002288F">
        <w:t xml:space="preserve">, </w:t>
      </w:r>
      <w:r w:rsidR="007544D7">
        <w:t>w łącznej ilości ciepła dostarczonego do tego systemu ciepłowniczego w</w:t>
      </w:r>
      <w:r w:rsidR="001E0BFE">
        <w:t xml:space="preserve"> </w:t>
      </w:r>
      <w:r w:rsidR="007544D7">
        <w:t>poprzednim roku kalendarzowym,</w:t>
      </w:r>
    </w:p>
    <w:p w14:paraId="46AD432D" w14:textId="3EDF1612" w:rsidR="00CA17A9" w:rsidRDefault="00E44C63" w:rsidP="001E1C28">
      <w:pPr>
        <w:pStyle w:val="ZLITLITwPKTzmlitwpktliter"/>
      </w:pPr>
      <w:r>
        <w:t>b</w:t>
      </w:r>
      <w:r w:rsidR="007544D7">
        <w:t xml:space="preserve">) </w:t>
      </w:r>
      <w:r w:rsidR="001E1C28">
        <w:tab/>
      </w:r>
      <w:r w:rsidR="007544D7">
        <w:t xml:space="preserve">wartości współczynnika nakładu nieodnawialnej energii pierwotnej </w:t>
      </w:r>
      <w:r w:rsidR="00BD22BD">
        <w:t xml:space="preserve">obliczonego na podstawie przepisów </w:t>
      </w:r>
      <w:r w:rsidR="007544D7">
        <w:t>wydanych na podstawie art. 29 ustawy z dnia 20 maja 2016 r. o efektywności energetycznej</w:t>
      </w:r>
      <w:r w:rsidR="00CA17A9">
        <w:t>,</w:t>
      </w:r>
    </w:p>
    <w:p w14:paraId="321C1E3E" w14:textId="06A4C271" w:rsidR="00A5416E" w:rsidRDefault="00A5416E" w:rsidP="001E1C28">
      <w:pPr>
        <w:pStyle w:val="ZLITLITwPKTzmlitwpktliter"/>
      </w:pPr>
      <w:r>
        <w:t xml:space="preserve">c </w:t>
      </w:r>
      <w:r w:rsidR="00CA17A9">
        <w:t xml:space="preserve">) </w:t>
      </w:r>
      <w:r w:rsidR="001E1C28">
        <w:tab/>
      </w:r>
      <w:r w:rsidR="00690C5D">
        <w:t>sumę</w:t>
      </w:r>
      <w:r w:rsidR="006E7945">
        <w:t xml:space="preserve"> końcowego zużycia energii</w:t>
      </w:r>
      <w:r w:rsidR="00BD17B9">
        <w:t xml:space="preserve"> cieplne</w:t>
      </w:r>
      <w:r w:rsidR="00BD17B9" w:rsidRPr="0079549B">
        <w:t xml:space="preserve">j </w:t>
      </w:r>
      <w:r w:rsidR="00BD17B9">
        <w:t>brutto</w:t>
      </w:r>
      <w:r w:rsidR="006E7945">
        <w:t xml:space="preserve">, </w:t>
      </w:r>
      <w:r>
        <w:t xml:space="preserve">o której mowa w </w:t>
      </w:r>
      <w:r w:rsidR="006E7945">
        <w:t xml:space="preserve">art. 2 pkt 16 ustawy </w:t>
      </w:r>
      <w:r>
        <w:t xml:space="preserve">z dnia 20 lutego 2015 r. </w:t>
      </w:r>
      <w:r w:rsidR="006E7945">
        <w:t>o odnawialnych źródłach energii</w:t>
      </w:r>
      <w:r w:rsidR="00A23E98">
        <w:t>,</w:t>
      </w:r>
      <w:r w:rsidR="00690C5D">
        <w:t xml:space="preserve"> </w:t>
      </w:r>
      <w:r w:rsidR="00CA17A9">
        <w:t xml:space="preserve">wytworzonej przez wszystkich wytwórców ciepła </w:t>
      </w:r>
      <w:r w:rsidR="00E23C2E">
        <w:t>w danym systemie ciepłowniczym</w:t>
      </w:r>
      <w:r w:rsidR="006E7945">
        <w:t xml:space="preserve"> wraz z ilością oraz udziałem ciepła wytworzonego z odnawialnych źródeł energii i ciepła odpadowego</w:t>
      </w:r>
      <w:r>
        <w:t>,</w:t>
      </w:r>
    </w:p>
    <w:p w14:paraId="1EDDF120" w14:textId="6CC9B675" w:rsidR="00A5416E" w:rsidRDefault="00A5416E" w:rsidP="001E1C28">
      <w:pPr>
        <w:pStyle w:val="ZLITLITwPKTzmlitwpktliter"/>
      </w:pPr>
      <w:r>
        <w:t xml:space="preserve">d) </w:t>
      </w:r>
      <w:r w:rsidR="00CB337B">
        <w:t xml:space="preserve">nazwę oraz </w:t>
      </w:r>
      <w:r>
        <w:t>adres siedziby i miejsca prowadzenia działalności przedsiębiorstwa energetycznego,</w:t>
      </w:r>
    </w:p>
    <w:p w14:paraId="59D97C6D" w14:textId="08294140" w:rsidR="00A5416E" w:rsidRDefault="00A5416E" w:rsidP="001E1C28">
      <w:pPr>
        <w:pStyle w:val="ZLITLITwPKTzmlitwpktliter"/>
      </w:pPr>
      <w:r>
        <w:t xml:space="preserve">e) </w:t>
      </w:r>
      <w:r w:rsidR="001E1C28">
        <w:tab/>
      </w:r>
      <w:r>
        <w:t xml:space="preserve">numer </w:t>
      </w:r>
      <w:r w:rsidR="00166F4A">
        <w:t>identyfikacji podatkowej (</w:t>
      </w:r>
      <w:r>
        <w:t>NIP</w:t>
      </w:r>
      <w:r w:rsidR="00166F4A">
        <w:t>)</w:t>
      </w:r>
      <w:r>
        <w:t xml:space="preserve"> przedsiębiorstwa energetycznego i numery posiadanych przez to przedsiębiorstwo koncesji,</w:t>
      </w:r>
    </w:p>
    <w:p w14:paraId="671150FE" w14:textId="7D0075DC" w:rsidR="00A5416E" w:rsidRDefault="00A5416E" w:rsidP="001E1C28">
      <w:pPr>
        <w:pStyle w:val="ZLITLITwPKTzmlitwpktliter"/>
      </w:pPr>
      <w:r>
        <w:t xml:space="preserve">f) </w:t>
      </w:r>
      <w:r w:rsidR="001E1C28">
        <w:tab/>
      </w:r>
      <w:r>
        <w:t>dane dotyczące lokalizacji systemu ciepłowniczego, którego dotyczy sprawozdanie, liczby przedsiębiorstw energetycznych zajmujących się w tym systemie przesyłaniem i dystrybucj</w:t>
      </w:r>
      <w:r w:rsidR="002C3C52">
        <w:t>ą</w:t>
      </w:r>
      <w:r>
        <w:t xml:space="preserve"> ciepła zakupionego od innego przedsiębiorstwa energetycznego oraz liczby źródeł ciepła w tym systemie,</w:t>
      </w:r>
    </w:p>
    <w:p w14:paraId="40BB3420" w14:textId="67BC32DE" w:rsidR="007544D7" w:rsidRDefault="00A5416E" w:rsidP="001E1C28">
      <w:pPr>
        <w:pStyle w:val="ZLITLITwPKTzmlitwpktliter"/>
      </w:pPr>
      <w:r>
        <w:t xml:space="preserve">g) </w:t>
      </w:r>
      <w:r w:rsidR="001E1C28">
        <w:tab/>
      </w:r>
      <w:r>
        <w:t>podpis osoby upoważnionej;</w:t>
      </w:r>
      <w:r w:rsidR="007544D7">
        <w:t xml:space="preserve"> </w:t>
      </w:r>
    </w:p>
    <w:p w14:paraId="72A7C16A" w14:textId="0EEEC08E" w:rsidR="00A5416E" w:rsidRDefault="00A5416E" w:rsidP="0079549B">
      <w:pPr>
        <w:pStyle w:val="ZLITPKTzmpktliter"/>
      </w:pPr>
      <w:r>
        <w:t>2)</w:t>
      </w:r>
      <w:r w:rsidR="00A23E98">
        <w:t xml:space="preserve"> </w:t>
      </w:r>
      <w:r w:rsidR="001E1C28">
        <w:tab/>
      </w:r>
      <w:r>
        <w:t>publikuje na swojej stronie internetowej informacje, o których mowa w pkt 1 lit. a–c.</w:t>
      </w:r>
    </w:p>
    <w:p w14:paraId="14C8ECDE" w14:textId="785DC819" w:rsidR="00150C92" w:rsidRPr="00150C92" w:rsidRDefault="00150C92" w:rsidP="0079549B">
      <w:pPr>
        <w:pStyle w:val="ZLITUSTzmustliter"/>
      </w:pPr>
      <w:r w:rsidRPr="00150C92">
        <w:t>6. Przedsiębiorstwo wytwarzające ciepło dostarczane do sieci ciepłowniczej przekazuje przedsiębiorstwu energetycznemu</w:t>
      </w:r>
      <w:r w:rsidR="00716729">
        <w:t>,</w:t>
      </w:r>
      <w:r w:rsidRPr="00150C92">
        <w:t xml:space="preserve"> do którego </w:t>
      </w:r>
      <w:r w:rsidR="00166F4A" w:rsidRPr="00150C92">
        <w:t xml:space="preserve">sieci </w:t>
      </w:r>
      <w:r w:rsidRPr="00150C92">
        <w:t>jest przyłączone, informacje niezbędne do realizacji obowiązku</w:t>
      </w:r>
      <w:r w:rsidR="00A23E98">
        <w:t>,</w:t>
      </w:r>
      <w:r w:rsidRPr="00150C92">
        <w:t xml:space="preserve"> o którym mowa w ust. 5</w:t>
      </w:r>
      <w:r w:rsidR="00A23E98">
        <w:t>,</w:t>
      </w:r>
      <w:r w:rsidRPr="00150C92">
        <w:t xml:space="preserve"> w terminie do </w:t>
      </w:r>
      <w:r w:rsidR="00A23E98">
        <w:t xml:space="preserve">dnia </w:t>
      </w:r>
      <w:r w:rsidRPr="00150C92">
        <w:t>31 stycznia każdego roku za rok poprzedni.</w:t>
      </w:r>
    </w:p>
    <w:p w14:paraId="7B33BF83" w14:textId="40D24FFB" w:rsidR="00150C92" w:rsidRPr="00150C92" w:rsidRDefault="00150C92" w:rsidP="0079549B">
      <w:pPr>
        <w:pStyle w:val="ZLITUSTzmustliter"/>
      </w:pPr>
      <w:r w:rsidRPr="00150C92">
        <w:t xml:space="preserve">7. </w:t>
      </w:r>
      <w:r w:rsidR="00716729" w:rsidRPr="00150C92">
        <w:t xml:space="preserve">Przepis </w:t>
      </w:r>
      <w:r w:rsidRPr="00150C92">
        <w:t xml:space="preserve">ust. 6 stosuje się </w:t>
      </w:r>
      <w:r w:rsidR="00BF24BA">
        <w:t xml:space="preserve">także </w:t>
      </w:r>
      <w:r w:rsidRPr="00150C92">
        <w:t xml:space="preserve">do przedsiębiorstwa energetycznego zajmującego się przesyłaniem lub dystrybucją ciepła, którego sieć ciepłownicza </w:t>
      </w:r>
      <w:r w:rsidR="00166F4A" w:rsidRPr="00150C92">
        <w:t xml:space="preserve">jest </w:t>
      </w:r>
      <w:r w:rsidRPr="00150C92">
        <w:t>przyłączona do innej sieci ciepłowniczej, w odniesieniu do ciepła przesyłanego z sieci tego przedsiębiorstwa do innej sieci.</w:t>
      </w:r>
    </w:p>
    <w:p w14:paraId="0B46EDA5" w14:textId="44F10077" w:rsidR="00150C92" w:rsidRPr="00150C92" w:rsidRDefault="00150C92" w:rsidP="0079549B">
      <w:pPr>
        <w:pStyle w:val="ZLITUSTzmustliter"/>
      </w:pPr>
      <w:r w:rsidRPr="00150C92">
        <w:t>8. Minister właściwy do spraw energii, po zasięgnięciu opinii Prezesa URE, określi</w:t>
      </w:r>
      <w:r w:rsidR="00166F4A">
        <w:t>,</w:t>
      </w:r>
      <w:r w:rsidRPr="00150C92">
        <w:t xml:space="preserve"> w drodze rozporządzenia</w:t>
      </w:r>
      <w:r w:rsidR="00B7721A">
        <w:t>,</w:t>
      </w:r>
      <w:r w:rsidRPr="00150C92">
        <w:t xml:space="preserve"> wzór sprawozdania, o którym mowa w ust. 5</w:t>
      </w:r>
      <w:r w:rsidR="00D352A8">
        <w:t xml:space="preserve"> pkt </w:t>
      </w:r>
      <w:r w:rsidR="00166F4A">
        <w:t>1</w:t>
      </w:r>
      <w:r w:rsidRPr="00150C92">
        <w:t>, kierując się koniecznością ujednolicenia formy i sposobu jego przekazywania.</w:t>
      </w:r>
      <w:r w:rsidR="003D67AB">
        <w:t>”</w:t>
      </w:r>
      <w:r w:rsidRPr="00150C92">
        <w:t>;</w:t>
      </w:r>
    </w:p>
    <w:bookmarkEnd w:id="113"/>
    <w:p w14:paraId="7E4CD772" w14:textId="6B5FD07F" w:rsidR="00A60351" w:rsidRDefault="0079549B" w:rsidP="00D352A8">
      <w:pPr>
        <w:pStyle w:val="PKTpunkt"/>
      </w:pPr>
      <w:r>
        <w:t>5</w:t>
      </w:r>
      <w:r w:rsidR="00AB004C">
        <w:t>)</w:t>
      </w:r>
      <w:r w:rsidR="00716729">
        <w:tab/>
      </w:r>
      <w:r w:rsidR="002F7A03">
        <w:t xml:space="preserve">w </w:t>
      </w:r>
      <w:r w:rsidR="00A60351">
        <w:t xml:space="preserve">art. 9c </w:t>
      </w:r>
      <w:r w:rsidR="002F7A03">
        <w:t xml:space="preserve">uchyla się </w:t>
      </w:r>
      <w:r w:rsidR="00A60351">
        <w:t>ust. 12</w:t>
      </w:r>
      <w:r w:rsidR="00BE504C">
        <w:t>;</w:t>
      </w:r>
    </w:p>
    <w:p w14:paraId="6A736259" w14:textId="3B7B7A66" w:rsidR="00150C92" w:rsidRPr="00150C92" w:rsidRDefault="0079549B" w:rsidP="0079549B">
      <w:pPr>
        <w:pStyle w:val="PKTpunkt"/>
        <w:keepNext/>
      </w:pPr>
      <w:r>
        <w:t>6</w:t>
      </w:r>
      <w:r w:rsidR="00150C92" w:rsidRPr="00150C92">
        <w:t>)</w:t>
      </w:r>
      <w:r w:rsidR="00150C92" w:rsidRPr="00150C92">
        <w:tab/>
        <w:t>po art. 10c dodaje się art. 10d w brzmieniu:</w:t>
      </w:r>
    </w:p>
    <w:p w14:paraId="6790CF30" w14:textId="5AA52CCF" w:rsidR="00150C92" w:rsidRPr="00140AC8" w:rsidRDefault="003D67AB" w:rsidP="00140AC8">
      <w:pPr>
        <w:pStyle w:val="ZARTzmartartykuempunktem"/>
      </w:pPr>
      <w:bookmarkStart w:id="114" w:name="_Hlk126083802"/>
      <w:r>
        <w:t>„</w:t>
      </w:r>
      <w:r w:rsidR="00150C92" w:rsidRPr="00140AC8">
        <w:t>Art. 10d. 1. Operator systemu dystrybucyjnego elektroenergetycznego sporządza ocenę potencjału systemów ciepłowniczych lub chłodniczych znajdujących się w obszarze jego działania, w zakresie:</w:t>
      </w:r>
    </w:p>
    <w:p w14:paraId="396962FE" w14:textId="77777777" w:rsidR="00150C92" w:rsidRPr="00150C92" w:rsidRDefault="00150C92" w:rsidP="00D352A8">
      <w:pPr>
        <w:pStyle w:val="ZPKTzmpktartykuempunktem"/>
      </w:pPr>
      <w:r w:rsidRPr="00150C92">
        <w:t>1)</w:t>
      </w:r>
      <w:r w:rsidRPr="00150C92">
        <w:tab/>
        <w:t>świadczenia usług systemowych,</w:t>
      </w:r>
    </w:p>
    <w:p w14:paraId="1B077C19" w14:textId="5D70956F" w:rsidR="00150C92" w:rsidRPr="00150C92" w:rsidRDefault="00150C92" w:rsidP="00D352A8">
      <w:pPr>
        <w:pStyle w:val="ZPKTzmpktartykuempunktem"/>
      </w:pPr>
      <w:r w:rsidRPr="00150C92">
        <w:t>2)</w:t>
      </w:r>
      <w:r w:rsidRPr="00150C92">
        <w:tab/>
      </w:r>
      <w:r w:rsidR="00A362A9" w:rsidRPr="00150C92">
        <w:t>udostępni</w:t>
      </w:r>
      <w:r w:rsidR="00A362A9">
        <w:t>a</w:t>
      </w:r>
      <w:r w:rsidR="00A362A9" w:rsidRPr="00150C92">
        <w:t xml:space="preserve">nia </w:t>
      </w:r>
      <w:r w:rsidRPr="00150C92">
        <w:t>instalacji zarządzania popytem,</w:t>
      </w:r>
    </w:p>
    <w:p w14:paraId="09308C0C" w14:textId="0DB4E814" w:rsidR="00150C92" w:rsidRPr="00150C92" w:rsidRDefault="00150C92" w:rsidP="00D352A8">
      <w:pPr>
        <w:pStyle w:val="ZPKTzmpktartykuempunktem"/>
      </w:pPr>
      <w:r w:rsidRPr="00150C92">
        <w:t>3)</w:t>
      </w:r>
      <w:r w:rsidRPr="00150C92">
        <w:tab/>
        <w:t>magazynowania nadwyżek energii elektrycznej z odnawialnych źródeł energii</w:t>
      </w:r>
    </w:p>
    <w:p w14:paraId="26796E58" w14:textId="7DE18B8B" w:rsidR="00150C92" w:rsidRPr="00150C92" w:rsidRDefault="00A23E98" w:rsidP="0079549B">
      <w:pPr>
        <w:pStyle w:val="ZCZWSPPKTzmczciwsppktartykuempunktem"/>
      </w:pPr>
      <w:r>
        <w:t>–</w:t>
      </w:r>
      <w:r w:rsidR="00150C92" w:rsidRPr="00150C92">
        <w:t xml:space="preserve"> na rzecz </w:t>
      </w:r>
      <w:r w:rsidR="00A362A9">
        <w:t xml:space="preserve">tego </w:t>
      </w:r>
      <w:r w:rsidR="00150C92" w:rsidRPr="00150C92">
        <w:t>operatora.</w:t>
      </w:r>
    </w:p>
    <w:p w14:paraId="1B8AF279" w14:textId="279F47E5" w:rsidR="00150C92" w:rsidRPr="00150C92" w:rsidRDefault="00150C92" w:rsidP="00140AC8">
      <w:pPr>
        <w:pStyle w:val="ZUSTzmustartykuempunktem"/>
      </w:pPr>
      <w:r w:rsidRPr="00150C92">
        <w:t>2.</w:t>
      </w:r>
      <w:r w:rsidR="00D352A8">
        <w:t xml:space="preserve"> </w:t>
      </w:r>
      <w:r w:rsidRPr="00150C92">
        <w:t>W ramach oceny, o której mowa w ust. 1, operator systemu dystrybucyjnego elektroenergetycznego ocenia, czy wykorzystanie zidentyfikowanego potencjału systemu ciepłowniczego lub chłodniczego byłoby bardziej efektywne pod względem zasobów i kosztów niż wykorzystanie innych dostępnych</w:t>
      </w:r>
      <w:r w:rsidR="00F432BD">
        <w:t xml:space="preserve"> </w:t>
      </w:r>
      <w:r w:rsidRPr="00150C92">
        <w:t>rozwiązań alternatywnych.</w:t>
      </w:r>
    </w:p>
    <w:p w14:paraId="5CE427C8" w14:textId="20138557" w:rsidR="008E65DC" w:rsidRPr="00150C92" w:rsidRDefault="008E65DC" w:rsidP="008E65DC">
      <w:pPr>
        <w:pStyle w:val="ZUSTzmustartykuempunktem"/>
      </w:pPr>
      <w:r>
        <w:t>3. Przedsiębiorstwa energetyczne zajmujące się przesyłaniem i dystrybucją ciepła lub chłodu, których systemów ciepłowniczych lub chłodniczych dotyczy ocena potencjału systemów ciepłowniczych lub chłodniczych</w:t>
      </w:r>
      <w:r w:rsidR="00A23E98">
        <w:t>,</w:t>
      </w:r>
      <w:r>
        <w:t xml:space="preserve"> i przedsiębiorstwa energetyczne zajmujące się wytwarzaniem ciepła lub chłodu, których urządzenia lub instalacje służące do wytwarzania ciepła lub chłodu wchodzą w skład systemów ciepłowniczych lub chłodniczych objętych tą oceną</w:t>
      </w:r>
      <w:r w:rsidR="00716729">
        <w:t>,</w:t>
      </w:r>
      <w:r>
        <w:t xml:space="preserve"> przekazują operatorowi systemu dystrybucyjnego elektroenergetycznego informacje niezbędne do sporządzenia tej oceny. Operator systemu dystrybucyjnego elektroenergetycznego wykorzystuje informacje z zachowaniem tajemnicy przedsiębiorstwa.</w:t>
      </w:r>
    </w:p>
    <w:p w14:paraId="4E4E98DD" w14:textId="0253E195" w:rsidR="00150C92" w:rsidRPr="00150C92" w:rsidRDefault="00D352A8" w:rsidP="00140AC8">
      <w:pPr>
        <w:pStyle w:val="ZUSTzmustartykuempunktem"/>
      </w:pPr>
      <w:r>
        <w:t xml:space="preserve">4. </w:t>
      </w:r>
      <w:r w:rsidR="00150C92" w:rsidRPr="00150C92">
        <w:t>Operator systemu dystrybucyjnego elektroenergetycznego sporządza ocenę</w:t>
      </w:r>
      <w:r w:rsidR="00A362A9">
        <w:t>,</w:t>
      </w:r>
      <w:r w:rsidR="00150C92" w:rsidRPr="00150C92">
        <w:t xml:space="preserve"> </w:t>
      </w:r>
      <w:r w:rsidR="00A362A9">
        <w:t xml:space="preserve">o której mowa w ust. 1 </w:t>
      </w:r>
      <w:r w:rsidR="00150C92" w:rsidRPr="00150C92">
        <w:t>co 4 lata, w terminie do dnia 30 czerwca roku następującego po tym okresie.</w:t>
      </w:r>
    </w:p>
    <w:p w14:paraId="384B2E8D" w14:textId="7E9C9BAD" w:rsidR="00150C92" w:rsidRDefault="00D352A8" w:rsidP="003D67AB">
      <w:pPr>
        <w:pStyle w:val="ZUSTzmustartykuempunktem"/>
        <w:keepNext/>
      </w:pPr>
      <w:r>
        <w:t xml:space="preserve">5. </w:t>
      </w:r>
      <w:r w:rsidR="00150C92" w:rsidRPr="00150C92">
        <w:t>Operator systemu dystrybucyjnego elektroenergetycznego przekazuje sporządzoną ocenę</w:t>
      </w:r>
      <w:r w:rsidR="00A362A9">
        <w:t>, o której mowa w ust. 1,</w:t>
      </w:r>
      <w:r w:rsidR="00150C92" w:rsidRPr="00150C92">
        <w:t xml:space="preserve"> operatorowi systemu przesyłowego elektroenergetycznego, Prezesowi URE oraz przedsiębiorstwom energetycznym, o których mowa w ust. 3.</w:t>
      </w:r>
      <w:r w:rsidR="003D67AB">
        <w:t>”</w:t>
      </w:r>
      <w:r w:rsidR="00150C92" w:rsidRPr="00150C92">
        <w:t>;</w:t>
      </w:r>
    </w:p>
    <w:bookmarkEnd w:id="114"/>
    <w:p w14:paraId="188C1577" w14:textId="0C0920D7" w:rsidR="00A37A2E" w:rsidRDefault="0079549B" w:rsidP="00E157D5">
      <w:pPr>
        <w:pStyle w:val="PKTpunkt"/>
      </w:pPr>
      <w:r>
        <w:t>7</w:t>
      </w:r>
      <w:r w:rsidR="00D352A8">
        <w:t>)</w:t>
      </w:r>
      <w:r w:rsidR="00D352A8">
        <w:tab/>
      </w:r>
      <w:r w:rsidR="00BB7AAA">
        <w:t>w art. 11y</w:t>
      </w:r>
      <w:r w:rsidR="00A23E98">
        <w:t>:</w:t>
      </w:r>
    </w:p>
    <w:p w14:paraId="6062F296" w14:textId="03FA2933" w:rsidR="00A37A2E" w:rsidRPr="009E7C4D" w:rsidRDefault="00A37A2E" w:rsidP="00E46153">
      <w:pPr>
        <w:pStyle w:val="LITlitera"/>
      </w:pPr>
      <w:r w:rsidRPr="009E7C4D">
        <w:t>a)</w:t>
      </w:r>
      <w:r w:rsidR="009E7C4D">
        <w:tab/>
      </w:r>
      <w:r w:rsidR="00A23E98">
        <w:t xml:space="preserve">w </w:t>
      </w:r>
      <w:r w:rsidRPr="009E7C4D">
        <w:t xml:space="preserve">ust. 1 </w:t>
      </w:r>
      <w:r w:rsidR="00022613" w:rsidRPr="009E7C4D">
        <w:t xml:space="preserve">w pkt 8 </w:t>
      </w:r>
      <w:r w:rsidRPr="009E7C4D">
        <w:t>wyrazy „art. w 11zb u</w:t>
      </w:r>
      <w:r w:rsidR="00C35DBA" w:rsidRPr="009E7C4D">
        <w:t>st. 6” zastępuje się wyrazami „</w:t>
      </w:r>
      <w:r w:rsidR="00E157D5">
        <w:t>w art. 11zb ust. </w:t>
      </w:r>
      <w:r w:rsidRPr="009E7C4D">
        <w:t>6”,</w:t>
      </w:r>
    </w:p>
    <w:p w14:paraId="1C8D25A0" w14:textId="2657231B" w:rsidR="00BB7AAA" w:rsidRPr="009E7C4D" w:rsidRDefault="00A37A2E" w:rsidP="0079549B">
      <w:pPr>
        <w:pStyle w:val="LITlitera"/>
        <w:keepNext/>
      </w:pPr>
      <w:r w:rsidRPr="009E7C4D">
        <w:t>b)</w:t>
      </w:r>
      <w:r w:rsidR="009E7C4D">
        <w:tab/>
      </w:r>
      <w:r w:rsidR="004664A6">
        <w:t xml:space="preserve">w </w:t>
      </w:r>
      <w:r w:rsidR="00BB7AAA" w:rsidRPr="009E7C4D">
        <w:t>ust. 2 pkt 9 otrzymuje brzmienie:</w:t>
      </w:r>
    </w:p>
    <w:p w14:paraId="3A3BFADE" w14:textId="0D7C200F" w:rsidR="00B51E5B" w:rsidRDefault="00BB7AAA" w:rsidP="00E157D5">
      <w:pPr>
        <w:pStyle w:val="ZLITPKTzmpktliter"/>
      </w:pPr>
      <w:r>
        <w:t>„9)</w:t>
      </w:r>
      <w:r w:rsidR="00E157D5">
        <w:tab/>
      </w:r>
      <w:r w:rsidRPr="00BB7AAA">
        <w:t xml:space="preserve">publikuje na swoich stronach internetowych informacje o wartości cen energii elektrycznej, o których mowa w </w:t>
      </w:r>
      <w:r>
        <w:t xml:space="preserve">ust. 1 </w:t>
      </w:r>
      <w:r w:rsidRPr="00BB7AAA">
        <w:t xml:space="preserve">pkt 7 i 8, począwszy od </w:t>
      </w:r>
      <w:r w:rsidR="004664A6">
        <w:t xml:space="preserve">dnia </w:t>
      </w:r>
      <w:r w:rsidRPr="00BB7AAA">
        <w:t>1 lipca 2022</w:t>
      </w:r>
      <w:r w:rsidR="00716729">
        <w:t> </w:t>
      </w:r>
      <w:r w:rsidRPr="00BB7AAA">
        <w:t>r., przy czym wartość ceny, o której mowa w art. 4b ust. 6 ustawy</w:t>
      </w:r>
      <w:r w:rsidR="00022613">
        <w:t xml:space="preserve"> </w:t>
      </w:r>
      <w:r w:rsidR="00022613" w:rsidRPr="00B61B03">
        <w:t>z dnia 20 lutego 2015</w:t>
      </w:r>
      <w:r w:rsidR="00716729">
        <w:t> </w:t>
      </w:r>
      <w:r w:rsidR="00022613" w:rsidRPr="00B61B03">
        <w:t>r.</w:t>
      </w:r>
      <w:r w:rsidR="00022613">
        <w:t xml:space="preserve"> o odnawialnych źródłach energii</w:t>
      </w:r>
      <w:r w:rsidRPr="00BB7AAA">
        <w:t xml:space="preserve">, jest publikowana do </w:t>
      </w:r>
      <w:r w:rsidR="004664A6">
        <w:t xml:space="preserve">dnia </w:t>
      </w:r>
      <w:r w:rsidRPr="00BB7AAA">
        <w:t>2 lipca 2025 r.</w:t>
      </w:r>
      <w:r>
        <w:t>”;</w:t>
      </w:r>
    </w:p>
    <w:p w14:paraId="7FBF4E53" w14:textId="031A3EC0" w:rsidR="0047068C" w:rsidRDefault="0079549B" w:rsidP="00B51E5B">
      <w:pPr>
        <w:pStyle w:val="PKTpunkt"/>
      </w:pPr>
      <w:r>
        <w:t>8</w:t>
      </w:r>
      <w:r w:rsidR="0047068C">
        <w:t>)</w:t>
      </w:r>
      <w:r w:rsidR="0047068C">
        <w:tab/>
        <w:t xml:space="preserve">w art. 11zb w ust. 6 </w:t>
      </w:r>
      <w:r w:rsidR="00A816F3">
        <w:t xml:space="preserve">we wprowadzeniu do wyliczenia </w:t>
      </w:r>
      <w:r w:rsidR="0047068C">
        <w:t>wyrazy „art. 4b ust. 1” zastępuje się wyrazami „art. 4b ust. 4 pkt 1 i</w:t>
      </w:r>
      <w:r w:rsidR="00445DAA">
        <w:t xml:space="preserve"> </w:t>
      </w:r>
      <w:r w:rsidR="0047068C">
        <w:t>2”;</w:t>
      </w:r>
    </w:p>
    <w:p w14:paraId="2AF90468" w14:textId="283A3803" w:rsidR="0079549B" w:rsidRDefault="0079549B">
      <w:pPr>
        <w:pStyle w:val="PKTpunkt"/>
        <w:keepNext/>
      </w:pPr>
      <w:r>
        <w:t>9</w:t>
      </w:r>
      <w:r w:rsidR="00E72247">
        <w:t>)</w:t>
      </w:r>
      <w:r w:rsidR="003B4C7B">
        <w:tab/>
        <w:t xml:space="preserve">w </w:t>
      </w:r>
      <w:r w:rsidR="008216CF">
        <w:t>art. 15a</w:t>
      </w:r>
      <w:r>
        <w:t>:</w:t>
      </w:r>
    </w:p>
    <w:p w14:paraId="773DA5F0" w14:textId="4A823667" w:rsidR="0079549B" w:rsidRDefault="0079549B" w:rsidP="0079549B">
      <w:pPr>
        <w:pStyle w:val="LITlitera"/>
      </w:pPr>
      <w:r>
        <w:t>a)</w:t>
      </w:r>
      <w:r>
        <w:tab/>
        <w:t>ust. 1 otrzymuje brzmienie:</w:t>
      </w:r>
    </w:p>
    <w:p w14:paraId="006DF51F" w14:textId="2565E730" w:rsidR="0079549B" w:rsidRDefault="0079549B" w:rsidP="00E157D5">
      <w:pPr>
        <w:pStyle w:val="ZLITUSTzmustliter"/>
      </w:pPr>
      <w:r>
        <w:t>„</w:t>
      </w:r>
      <w:r w:rsidRPr="0079549B">
        <w:t xml:space="preserve">1. Rada Ministrów, </w:t>
      </w:r>
      <w:r>
        <w:t>w drodze uchwały, co 5 lat,</w:t>
      </w:r>
      <w:r w:rsidRPr="0079549B">
        <w:t xml:space="preserve"> przyjmuje politykę energetyczną państwa</w:t>
      </w:r>
      <w:r>
        <w:t>.”;</w:t>
      </w:r>
    </w:p>
    <w:p w14:paraId="67BD05C6" w14:textId="5A80CB21" w:rsidR="008216CF" w:rsidRDefault="0079549B" w:rsidP="0079549B">
      <w:pPr>
        <w:pStyle w:val="LITlitera"/>
      </w:pPr>
      <w:r>
        <w:t>b)</w:t>
      </w:r>
      <w:r>
        <w:tab/>
        <w:t>uchyla się</w:t>
      </w:r>
      <w:r w:rsidR="00445DAA">
        <w:t xml:space="preserve"> </w:t>
      </w:r>
      <w:r w:rsidR="008216CF">
        <w:t>ust. 2</w:t>
      </w:r>
      <w:r>
        <w:t>;</w:t>
      </w:r>
      <w:r w:rsidR="008216CF">
        <w:t xml:space="preserve"> </w:t>
      </w:r>
    </w:p>
    <w:p w14:paraId="599364EE" w14:textId="5C839844" w:rsidR="008216CF" w:rsidRDefault="00D350B2" w:rsidP="0079549B">
      <w:pPr>
        <w:pStyle w:val="PKTpunkt"/>
        <w:keepNext/>
      </w:pPr>
      <w:r>
        <w:t>10</w:t>
      </w:r>
      <w:r w:rsidR="008216CF">
        <w:t>)</w:t>
      </w:r>
      <w:r w:rsidR="008216CF">
        <w:tab/>
        <w:t>po art. 15a dodaje się art. 15ab w brzmieniu:</w:t>
      </w:r>
    </w:p>
    <w:p w14:paraId="0693DCCD" w14:textId="484B2610" w:rsidR="008216CF" w:rsidRDefault="008216CF" w:rsidP="008216CF">
      <w:pPr>
        <w:pStyle w:val="ZARTzmartartykuempunktem"/>
      </w:pPr>
      <w:r>
        <w:t>„Art. 15ab. 1. Minister właściwy do spraw energii, we współpracy z ministrem właściwym do spraw klimatu, opracowuje zintegrowany krajowy plan na rzecz energii i klimatu, o którym mowa w art. 3 rozporządzenia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 (Dz. Urz. UE L 328 z 21.12.2018, str. 1</w:t>
      </w:r>
      <w:r w:rsidR="00A255D3">
        <w:t>, z późn. zm.</w:t>
      </w:r>
      <w:r>
        <w:t>)</w:t>
      </w:r>
      <w:r w:rsidR="00A255D3">
        <w:t>,</w:t>
      </w:r>
      <w:r w:rsidR="00297A4D" w:rsidRPr="00297A4D">
        <w:t xml:space="preserve"> </w:t>
      </w:r>
      <w:r w:rsidR="004A525B">
        <w:t>zwany dalej „krajowym planem”,</w:t>
      </w:r>
      <w:r>
        <w:t xml:space="preserve"> oraz jego aktualizację i zintegrowane krajowe sprawozdanie z postępów w dziedzinie energii i klimatu.</w:t>
      </w:r>
    </w:p>
    <w:p w14:paraId="718A4BE2" w14:textId="77777777" w:rsidR="008216CF" w:rsidRDefault="008216CF" w:rsidP="008216CF">
      <w:pPr>
        <w:pStyle w:val="ZARTzmartartykuempunktem"/>
      </w:pPr>
      <w:r>
        <w:t>2. Projekt krajowego planu, krajowy plan, projekt aktualizacji krajowego planu, aktualizację krajowego planu oraz zintegrowane krajowe sprawozdanie z postępów w dziedzinie energii i klimatu minister właściwy do spraw energii:</w:t>
      </w:r>
    </w:p>
    <w:p w14:paraId="618E0BC5" w14:textId="77777777" w:rsidR="008216CF" w:rsidRDefault="008216CF" w:rsidP="00E157D5">
      <w:pPr>
        <w:pStyle w:val="ZPKTzmpktartykuempunktem"/>
      </w:pPr>
      <w:r>
        <w:t>1)</w:t>
      </w:r>
      <w:r>
        <w:tab/>
        <w:t>zamieszcza na swojej stronie podmiotowej Biuletynu Informacji Publicznej;</w:t>
      </w:r>
    </w:p>
    <w:p w14:paraId="335B496D" w14:textId="19362A05" w:rsidR="002D7D1A" w:rsidRPr="00137894" w:rsidRDefault="008216CF" w:rsidP="00E157D5">
      <w:pPr>
        <w:pStyle w:val="ZPKTzmpktartykuempunktem"/>
      </w:pPr>
      <w:r>
        <w:t>2)</w:t>
      </w:r>
      <w:r>
        <w:tab/>
        <w:t>przekazuje Komisji Europejskiej.</w:t>
      </w:r>
      <w:r w:rsidR="00890AB8">
        <w:t>”</w:t>
      </w:r>
      <w:r w:rsidR="002D7D1A" w:rsidRPr="00890AB8">
        <w:t>;</w:t>
      </w:r>
    </w:p>
    <w:p w14:paraId="35C797BB" w14:textId="2E5D24CE" w:rsidR="00070013" w:rsidRDefault="00D350B2" w:rsidP="000277EF">
      <w:pPr>
        <w:pStyle w:val="PKTpunkt"/>
        <w:keepNext/>
      </w:pPr>
      <w:r>
        <w:t>11</w:t>
      </w:r>
      <w:r w:rsidR="00DC31F0">
        <w:t>)</w:t>
      </w:r>
      <w:r w:rsidR="00DC31F0">
        <w:tab/>
        <w:t>w art. 23</w:t>
      </w:r>
      <w:r w:rsidR="00C22A43" w:rsidRPr="00C22A43">
        <w:t xml:space="preserve"> </w:t>
      </w:r>
      <w:r w:rsidR="00C22A43">
        <w:t>w ust. 2</w:t>
      </w:r>
      <w:r w:rsidR="00070013" w:rsidRPr="00061C9B">
        <w:t xml:space="preserve">w pkt 18a po wyrazach „energii elektrycznej” dodaje się wyrazy „oraz </w:t>
      </w:r>
      <w:r w:rsidR="00070013">
        <w:t xml:space="preserve">cen </w:t>
      </w:r>
      <w:r w:rsidR="00070013" w:rsidRPr="00061C9B">
        <w:t>gazu ziemnego”</w:t>
      </w:r>
      <w:r w:rsidR="000D4716">
        <w:t>;</w:t>
      </w:r>
    </w:p>
    <w:p w14:paraId="5EE1CE13" w14:textId="4659CFE6" w:rsidR="00150C92" w:rsidRPr="00150C92" w:rsidRDefault="00D350B2" w:rsidP="00E7265F">
      <w:pPr>
        <w:pStyle w:val="PKTpunkt"/>
        <w:keepNext/>
      </w:pPr>
      <w:r>
        <w:t>12</w:t>
      </w:r>
      <w:r w:rsidR="00140AC8">
        <w:t>)</w:t>
      </w:r>
      <w:r w:rsidR="00337A98">
        <w:tab/>
      </w:r>
      <w:r w:rsidR="00150C92" w:rsidRPr="00150C92">
        <w:t>w</w:t>
      </w:r>
      <w:r w:rsidR="00F432BD">
        <w:t xml:space="preserve"> </w:t>
      </w:r>
      <w:r w:rsidR="00150C92" w:rsidRPr="00150C92">
        <w:t>ar</w:t>
      </w:r>
      <w:r w:rsidR="00150C92" w:rsidRPr="00643AFB">
        <w:t>t. 45</w:t>
      </w:r>
      <w:r w:rsidR="00643AFB">
        <w:t xml:space="preserve"> </w:t>
      </w:r>
      <w:r w:rsidR="00643AFB" w:rsidRPr="00643AFB">
        <w:t>w ust. 1</w:t>
      </w:r>
      <w:r w:rsidR="00416C0D">
        <w:t xml:space="preserve"> </w:t>
      </w:r>
      <w:r w:rsidR="00643AFB" w:rsidRPr="00643AFB">
        <w:t>po pkt 1a dodaje się pkt 1b w brzmieniu:</w:t>
      </w:r>
    </w:p>
    <w:p w14:paraId="17AB8599" w14:textId="27A737A0" w:rsidR="00150C92" w:rsidRPr="00150C92" w:rsidRDefault="003D67AB" w:rsidP="000277EF">
      <w:pPr>
        <w:pStyle w:val="ZPKTzmpktartykuempunktem"/>
      </w:pPr>
      <w:r>
        <w:t>„</w:t>
      </w:r>
      <w:r w:rsidR="00150C92" w:rsidRPr="00150C92">
        <w:t>1b)</w:t>
      </w:r>
      <w:r w:rsidR="00E157D5">
        <w:tab/>
      </w:r>
      <w:r w:rsidR="00150C92" w:rsidRPr="00150C92">
        <w:t xml:space="preserve">pokrycie kosztów uzasadnionych działalności gospodarczej przedsiębiorstw energetycznych w zakresie budowy, modernizacji i przyłączania </w:t>
      </w:r>
      <w:r w:rsidR="00D75709">
        <w:t>jednostek wytwórczych</w:t>
      </w:r>
      <w:r w:rsidR="00150C92" w:rsidRPr="00150C92">
        <w:t xml:space="preserve"> będących instalacjami odnawialnego źródła energii</w:t>
      </w:r>
      <w:r w:rsidR="00D75709">
        <w:t xml:space="preserve">, w których </w:t>
      </w:r>
      <w:r w:rsidR="00F54A08">
        <w:t xml:space="preserve">jest </w:t>
      </w:r>
      <w:r w:rsidR="00D75709">
        <w:t>wytwarzane ciepło</w:t>
      </w:r>
      <w:r w:rsidR="00C869C6">
        <w:t>,</w:t>
      </w:r>
      <w:r w:rsidR="00150C92" w:rsidRPr="00150C92">
        <w:t xml:space="preserve"> oraz </w:t>
      </w:r>
      <w:r w:rsidR="005864C4" w:rsidRPr="005864C4">
        <w:t xml:space="preserve">instalacji, w których </w:t>
      </w:r>
      <w:r w:rsidR="00F54A08" w:rsidRPr="005864C4">
        <w:t xml:space="preserve">jest </w:t>
      </w:r>
      <w:r w:rsidR="005864C4" w:rsidRPr="005864C4">
        <w:t>zagospodarowywane ciepło odpadowe</w:t>
      </w:r>
      <w:r w:rsidR="00150C92" w:rsidRPr="00150C92">
        <w:t>, wraz z uzasadnionym zwrotem z kapitału zaangażowanego w tę działalność w wysokości nie mniejszej niż stopa zwrotu na poziomie 7%</w:t>
      </w:r>
      <w:r w:rsidR="00643AFB">
        <w:t>;</w:t>
      </w:r>
      <w:r>
        <w:t>”</w:t>
      </w:r>
      <w:r w:rsidR="00643AFB">
        <w:t>;</w:t>
      </w:r>
    </w:p>
    <w:p w14:paraId="2A30F821" w14:textId="7E8974F4" w:rsidR="00150C92" w:rsidRPr="00150C92" w:rsidRDefault="00D350B2" w:rsidP="00F46C48">
      <w:pPr>
        <w:pStyle w:val="PKTpunkt"/>
        <w:keepNext/>
      </w:pPr>
      <w:r>
        <w:t>13</w:t>
      </w:r>
      <w:r w:rsidR="00140AC8">
        <w:t>)</w:t>
      </w:r>
      <w:r w:rsidR="00337A98">
        <w:tab/>
      </w:r>
      <w:r w:rsidR="00150C92" w:rsidRPr="00150C92">
        <w:t>w</w:t>
      </w:r>
      <w:r w:rsidR="00F432BD">
        <w:t xml:space="preserve"> </w:t>
      </w:r>
      <w:r w:rsidR="00150C92" w:rsidRPr="00150C92">
        <w:t>art. 47:</w:t>
      </w:r>
    </w:p>
    <w:p w14:paraId="33ABD0A6" w14:textId="370E2A70" w:rsidR="00150C92" w:rsidRPr="00150C92" w:rsidRDefault="00150C92" w:rsidP="00F46C48">
      <w:pPr>
        <w:pStyle w:val="LITlitera"/>
        <w:keepNext/>
      </w:pPr>
      <w:r w:rsidRPr="00150C92">
        <w:t>a)</w:t>
      </w:r>
      <w:r w:rsidR="00337A98">
        <w:tab/>
      </w:r>
      <w:r w:rsidRPr="00150C92">
        <w:t>po ust. 1</w:t>
      </w:r>
      <w:r w:rsidR="000F3320">
        <w:t>b</w:t>
      </w:r>
      <w:r w:rsidRPr="00150C92">
        <w:t xml:space="preserve"> dodaje się ust. 1</w:t>
      </w:r>
      <w:r w:rsidR="000F3320">
        <w:t>c</w:t>
      </w:r>
      <w:r w:rsidRPr="00150C92">
        <w:t xml:space="preserve"> w brzmieniu:</w:t>
      </w:r>
    </w:p>
    <w:p w14:paraId="61702ECB" w14:textId="1E96596F" w:rsidR="00150C92" w:rsidRPr="00150C92" w:rsidRDefault="003D67AB" w:rsidP="004E29D0">
      <w:pPr>
        <w:pStyle w:val="ZLITUSTzmustliter"/>
      </w:pPr>
      <w:r>
        <w:t>„</w:t>
      </w:r>
      <w:r w:rsidR="00150C92" w:rsidRPr="00150C92">
        <w:t>1</w:t>
      </w:r>
      <w:r w:rsidR="000F3320">
        <w:t>c</w:t>
      </w:r>
      <w:r w:rsidR="00150C92" w:rsidRPr="00150C92">
        <w:t xml:space="preserve">. Taryfy ustalane przez przedsiębiorstwa energetyczne posiadające koncesję na wytwarzanie ciepła, w części dla każdego ze źródeł </w:t>
      </w:r>
      <w:r w:rsidR="00120C33">
        <w:t xml:space="preserve">ciepła </w:t>
      </w:r>
      <w:r w:rsidR="00150C92" w:rsidRPr="00150C92">
        <w:t xml:space="preserve">o mocy zainstalowanej cieplnej nieprzekraczającej 5 MW, które spełnia </w:t>
      </w:r>
      <w:r w:rsidR="007C1CEC" w:rsidRPr="00150C92">
        <w:t>warun</w:t>
      </w:r>
      <w:r w:rsidR="007C1CEC">
        <w:t>ki</w:t>
      </w:r>
      <w:r w:rsidR="007C1CEC" w:rsidRPr="00150C92">
        <w:t xml:space="preserve"> określon</w:t>
      </w:r>
      <w:r w:rsidR="007C1CEC">
        <w:t>e</w:t>
      </w:r>
      <w:r w:rsidR="007C1CEC" w:rsidRPr="00150C92">
        <w:t xml:space="preserve"> </w:t>
      </w:r>
      <w:r w:rsidR="00150C92" w:rsidRPr="00150C92">
        <w:t>w art. 7b ust. 3, nie podlegają zatwierdzeniu przez Prezesa URE.</w:t>
      </w:r>
      <w:r>
        <w:t>”</w:t>
      </w:r>
      <w:r w:rsidR="00150C92" w:rsidRPr="00150C92">
        <w:t>,</w:t>
      </w:r>
    </w:p>
    <w:p w14:paraId="27C00E52" w14:textId="39660747" w:rsidR="00150C92" w:rsidRPr="00150C92" w:rsidRDefault="00150C92" w:rsidP="00E7265F">
      <w:pPr>
        <w:pStyle w:val="LITlitera"/>
        <w:keepNext/>
      </w:pPr>
      <w:r w:rsidRPr="00150C92">
        <w:t>b)</w:t>
      </w:r>
      <w:r w:rsidR="00337A98">
        <w:tab/>
      </w:r>
      <w:r w:rsidRPr="00150C92">
        <w:t>po ust. 2f dodaje się ust. 2f</w:t>
      </w:r>
      <w:r w:rsidRPr="00765A79">
        <w:rPr>
          <w:rStyle w:val="IGindeksgrny"/>
        </w:rPr>
        <w:t>1</w:t>
      </w:r>
      <w:r w:rsidRPr="00150C92">
        <w:t xml:space="preserve"> w brzmieniu:</w:t>
      </w:r>
    </w:p>
    <w:p w14:paraId="30FBF4C0" w14:textId="3A9BFB23" w:rsidR="003E5460" w:rsidRPr="00150C92" w:rsidRDefault="00D556FA" w:rsidP="00951A8B">
      <w:pPr>
        <w:pStyle w:val="ZLITUSTzmustliter"/>
      </w:pPr>
      <w:r w:rsidRPr="00D556FA">
        <w:t>„2f</w:t>
      </w:r>
      <w:r w:rsidRPr="00E46153">
        <w:rPr>
          <w:rStyle w:val="IGKindeksgrnyikursywa"/>
          <w:i w:val="0"/>
          <w:iCs/>
        </w:rPr>
        <w:t>1</w:t>
      </w:r>
      <w:r w:rsidRPr="00D556FA">
        <w:t>. Przedsiębiorstwo energetyczne może odstąpić od sposobu kalkulacji cen i stawek opłat w taryfie dla ciepła, o którym mowa w ust. 2f, opracowując taryfę w sposób zapewniający pokrycie kosztów uzasadnionych w zakresie określonym w art.</w:t>
      </w:r>
      <w:r w:rsidR="00445DAA">
        <w:t xml:space="preserve"> </w:t>
      </w:r>
      <w:r w:rsidRPr="00D556FA">
        <w:t xml:space="preserve">45 ust. 1 pkt 1, 1b i 3 oraz w przepisach wydanych na podstawie art. 46 ust. 5 i 6. Odstępując od tego sposobu kalkulacji, przy opracowywaniu kolejnych taryf dla ciepła, </w:t>
      </w:r>
      <w:r>
        <w:t xml:space="preserve">przedsiębiorstwo to </w:t>
      </w:r>
      <w:r w:rsidRPr="00D556FA">
        <w:t>nie stosuje sposobu kształtowania cen i stawek opłat, o którym mowa w ust. 2f.</w:t>
      </w:r>
      <w:r w:rsidR="00310A33">
        <w:t>”</w:t>
      </w:r>
      <w:r w:rsidR="00AA65DB">
        <w:t>;</w:t>
      </w:r>
    </w:p>
    <w:p w14:paraId="7D6F8211" w14:textId="1C33AFAE" w:rsidR="004A0751" w:rsidRDefault="00D350B2" w:rsidP="000277EF">
      <w:pPr>
        <w:pStyle w:val="PKTpunkt"/>
        <w:keepNext/>
      </w:pPr>
      <w:r>
        <w:t>14</w:t>
      </w:r>
      <w:r w:rsidR="00765A79">
        <w:t>)</w:t>
      </w:r>
      <w:r w:rsidR="00E157D5">
        <w:tab/>
      </w:r>
      <w:r w:rsidR="00150C92" w:rsidRPr="00150C92">
        <w:t>w art. 56</w:t>
      </w:r>
      <w:r w:rsidR="004A0751">
        <w:t>:</w:t>
      </w:r>
    </w:p>
    <w:p w14:paraId="71EB0435" w14:textId="00EEEE71" w:rsidR="00E32B2C" w:rsidRDefault="004A0751" w:rsidP="000277EF">
      <w:pPr>
        <w:pStyle w:val="LITlitera"/>
        <w:keepNext/>
      </w:pPr>
      <w:r>
        <w:t>a)</w:t>
      </w:r>
      <w:r w:rsidR="00120C33">
        <w:tab/>
      </w:r>
      <w:r w:rsidR="006502A9">
        <w:t xml:space="preserve">w </w:t>
      </w:r>
      <w:r w:rsidR="00150C92" w:rsidRPr="00150C92">
        <w:t>ust. 1</w:t>
      </w:r>
      <w:r w:rsidR="00E32B2C">
        <w:t>:</w:t>
      </w:r>
    </w:p>
    <w:p w14:paraId="1BFC3C51" w14:textId="7A83E83F" w:rsidR="00150C92" w:rsidRPr="00150C92" w:rsidRDefault="00310A33" w:rsidP="000277EF">
      <w:pPr>
        <w:pStyle w:val="TIRtiret"/>
        <w:keepNext/>
      </w:pPr>
      <w:r>
        <w:t>–</w:t>
      </w:r>
      <w:r w:rsidR="00120C33">
        <w:tab/>
      </w:r>
      <w:r w:rsidR="00150C92" w:rsidRPr="00150C92">
        <w:t>po pkt 7a dodaje się pkt 7b w brzmieniu:</w:t>
      </w:r>
    </w:p>
    <w:p w14:paraId="69D63456" w14:textId="6802B23A" w:rsidR="004A0751" w:rsidRDefault="003D67AB" w:rsidP="000277EF">
      <w:pPr>
        <w:pStyle w:val="ZTIRPKTzmpkttiret"/>
      </w:pPr>
      <w:r>
        <w:t>„</w:t>
      </w:r>
      <w:r w:rsidR="00150C92" w:rsidRPr="00150C92">
        <w:t>7b)</w:t>
      </w:r>
      <w:r w:rsidR="00120C33">
        <w:tab/>
      </w:r>
      <w:r w:rsidR="00150C92" w:rsidRPr="00150C92">
        <w:t>nie</w:t>
      </w:r>
      <w:r w:rsidR="00F432BD">
        <w:t xml:space="preserve"> </w:t>
      </w:r>
      <w:r w:rsidR="00150C92" w:rsidRPr="00150C92">
        <w:t xml:space="preserve">publikuje informacji lub nie przekazuje w określonym terminie </w:t>
      </w:r>
      <w:r w:rsidR="00120C33" w:rsidRPr="00150C92">
        <w:t>sprawozda</w:t>
      </w:r>
      <w:r w:rsidR="00120C33">
        <w:t>nia</w:t>
      </w:r>
      <w:r w:rsidR="00150C92" w:rsidRPr="00150C92">
        <w:t xml:space="preserve">, o </w:t>
      </w:r>
      <w:r w:rsidR="00120C33" w:rsidRPr="00150C92">
        <w:t>który</w:t>
      </w:r>
      <w:r w:rsidR="00120C33">
        <w:t>m</w:t>
      </w:r>
      <w:r w:rsidR="00120C33" w:rsidRPr="00150C92">
        <w:t xml:space="preserve"> </w:t>
      </w:r>
      <w:r w:rsidR="00150C92" w:rsidRPr="00150C92">
        <w:t>mowa w art. 7b ust. 5</w:t>
      </w:r>
      <w:r w:rsidR="00DA0E12">
        <w:t xml:space="preserve"> pkt 1</w:t>
      </w:r>
      <w:r w:rsidR="00150C92" w:rsidRPr="00150C92">
        <w:t>;</w:t>
      </w:r>
      <w:r>
        <w:t>”</w:t>
      </w:r>
      <w:r w:rsidR="004A0751">
        <w:t>,</w:t>
      </w:r>
    </w:p>
    <w:p w14:paraId="6F0D01FA" w14:textId="3171B797" w:rsidR="00E32B2C" w:rsidRDefault="00310A33" w:rsidP="00E157D5">
      <w:pPr>
        <w:pStyle w:val="TIRtiret"/>
      </w:pPr>
      <w:r>
        <w:t>–</w:t>
      </w:r>
      <w:r w:rsidR="00120C33">
        <w:tab/>
      </w:r>
      <w:r w:rsidR="00E32B2C">
        <w:t>po pkt 30m dodaje się pkt 30ma w brzmieniu:</w:t>
      </w:r>
    </w:p>
    <w:p w14:paraId="4B410629" w14:textId="633A03ED" w:rsidR="00E32B2C" w:rsidRDefault="00E32B2C" w:rsidP="00E157D5">
      <w:pPr>
        <w:pStyle w:val="ZTIRPKTzmpkttiret"/>
      </w:pPr>
      <w:r>
        <w:t>„30ma</w:t>
      </w:r>
      <w:r w:rsidR="00E157D5">
        <w:t>)</w:t>
      </w:r>
      <w:r w:rsidR="00E157D5">
        <w:tab/>
      </w:r>
      <w:r w:rsidRPr="00E32B2C">
        <w:t>nie przestrzega obowiązku przekazywania informacji rynku energii do centralnego systemu informacji rynku energii w postaci i w sposób określony w art. 11zb ust. 6.”</w:t>
      </w:r>
      <w:r w:rsidR="008757DC">
        <w:t>,</w:t>
      </w:r>
    </w:p>
    <w:p w14:paraId="40C8AD9D" w14:textId="729CFBB0" w:rsidR="008757DC" w:rsidRDefault="00310A33" w:rsidP="00E32B2C">
      <w:pPr>
        <w:pStyle w:val="TIRtiret"/>
      </w:pPr>
      <w:r>
        <w:t>–</w:t>
      </w:r>
      <w:r w:rsidR="00120C33">
        <w:tab/>
      </w:r>
      <w:r w:rsidR="001E0CD2">
        <w:t xml:space="preserve">w pkt 54 kropkę zastępuje się przecinkiem i dodaje się </w:t>
      </w:r>
      <w:r w:rsidR="008757DC">
        <w:t>pkt 55 w brzmieniu:</w:t>
      </w:r>
    </w:p>
    <w:p w14:paraId="373D0B49" w14:textId="0763A479" w:rsidR="00C05584" w:rsidRDefault="008757DC" w:rsidP="00E157D5">
      <w:pPr>
        <w:pStyle w:val="ZTIRPKTzmpkttiret"/>
      </w:pPr>
      <w:r>
        <w:t>„</w:t>
      </w:r>
      <w:r w:rsidR="000A60CB">
        <w:t>55)</w:t>
      </w:r>
      <w:r w:rsidR="000A60CB">
        <w:tab/>
      </w:r>
      <w:r>
        <w:t>n</w:t>
      </w:r>
      <w:r w:rsidRPr="001D72E2">
        <w:rPr>
          <w:rFonts w:eastAsia="Times New Roman"/>
        </w:rPr>
        <w:t>ie przekazuje Prezesowi URE w terminie</w:t>
      </w:r>
      <w:r w:rsidR="00202BD2">
        <w:rPr>
          <w:rFonts w:eastAsia="Times New Roman"/>
        </w:rPr>
        <w:t xml:space="preserve"> </w:t>
      </w:r>
      <w:r w:rsidRPr="001D72E2">
        <w:rPr>
          <w:rFonts w:eastAsia="Times New Roman"/>
        </w:rPr>
        <w:t xml:space="preserve">informacji, o których mowa w art. </w:t>
      </w:r>
      <w:r>
        <w:rPr>
          <w:rFonts w:eastAsia="Times New Roman"/>
        </w:rPr>
        <w:t>5</w:t>
      </w:r>
      <w:r w:rsidRPr="001D72E2">
        <w:rPr>
          <w:rFonts w:eastAsia="Times New Roman"/>
        </w:rPr>
        <w:t xml:space="preserve"> ust. </w:t>
      </w:r>
      <w:r>
        <w:rPr>
          <w:rFonts w:eastAsia="Times New Roman"/>
        </w:rPr>
        <w:t>11a.”</w:t>
      </w:r>
      <w:r w:rsidR="000A60CB">
        <w:rPr>
          <w:rFonts w:eastAsia="Times New Roman"/>
        </w:rPr>
        <w:t>,</w:t>
      </w:r>
    </w:p>
    <w:p w14:paraId="156D8888" w14:textId="17ED7314" w:rsidR="00254A24" w:rsidRDefault="004A0751" w:rsidP="009B0CA4">
      <w:pPr>
        <w:pStyle w:val="LITlitera"/>
      </w:pPr>
      <w:r>
        <w:t>b)</w:t>
      </w:r>
      <w:r w:rsidR="00120C33">
        <w:tab/>
      </w:r>
      <w:r w:rsidR="00254A24">
        <w:t>w ust. 2h w pkt 9 wyraz</w:t>
      </w:r>
      <w:r w:rsidR="00293DDC">
        <w:t>y</w:t>
      </w:r>
      <w:r w:rsidR="00254A24">
        <w:t xml:space="preserve"> „52</w:t>
      </w:r>
      <w:r w:rsidR="00202BD2">
        <w:t>–</w:t>
      </w:r>
      <w:r w:rsidR="00254A24">
        <w:t xml:space="preserve">54” zastępuje się </w:t>
      </w:r>
      <w:r w:rsidR="00293DDC">
        <w:t xml:space="preserve">wyrazami </w:t>
      </w:r>
      <w:r w:rsidR="00254A24">
        <w:t>„52</w:t>
      </w:r>
      <w:r w:rsidR="00202BD2">
        <w:t>–</w:t>
      </w:r>
      <w:r w:rsidR="00254A24">
        <w:t>55”</w:t>
      </w:r>
      <w:r w:rsidR="000A60CB">
        <w:t>,</w:t>
      </w:r>
    </w:p>
    <w:p w14:paraId="6D629DB1" w14:textId="0B64783F" w:rsidR="00307168" w:rsidRDefault="00254A24" w:rsidP="009B0CA4">
      <w:pPr>
        <w:pStyle w:val="LITlitera"/>
      </w:pPr>
      <w:r>
        <w:t>c)</w:t>
      </w:r>
      <w:r w:rsidR="00120C33">
        <w:tab/>
      </w:r>
      <w:r w:rsidR="00307168">
        <w:t xml:space="preserve">w ust. 3 </w:t>
      </w:r>
      <w:r w:rsidR="00895645">
        <w:t xml:space="preserve">w </w:t>
      </w:r>
      <w:r w:rsidR="00307168">
        <w:t xml:space="preserve">pkt 2 </w:t>
      </w:r>
      <w:r w:rsidR="00895645">
        <w:t>po wyrazie „7a” dodaje się wyraz „</w:t>
      </w:r>
      <w:r w:rsidR="00293DDC">
        <w:t xml:space="preserve"> , </w:t>
      </w:r>
      <w:r w:rsidR="00895645">
        <w:t>7b”.</w:t>
      </w:r>
    </w:p>
    <w:p w14:paraId="389DFC74" w14:textId="4B55E504" w:rsidR="00F95530" w:rsidRPr="000F4F7C" w:rsidRDefault="00F95530">
      <w:pPr>
        <w:pStyle w:val="ARTartustawynprozporzdzenia"/>
        <w:rPr>
          <w:rStyle w:val="Ppogrubienie"/>
          <w:b w:val="0"/>
          <w:bCs/>
        </w:rPr>
      </w:pPr>
      <w:r w:rsidRPr="00E7265F">
        <w:rPr>
          <w:rStyle w:val="Ppogrubienie"/>
        </w:rPr>
        <w:t>Art.</w:t>
      </w:r>
      <w:r w:rsidR="00E7265F">
        <w:rPr>
          <w:rStyle w:val="Ppogrubienie"/>
        </w:rPr>
        <w:t> </w:t>
      </w:r>
      <w:r w:rsidR="004415F2" w:rsidRPr="00024454">
        <w:rPr>
          <w:rStyle w:val="Ppogrubienie"/>
        </w:rPr>
        <w:t>4</w:t>
      </w:r>
      <w:r w:rsidR="000A59D0" w:rsidRPr="000277EF">
        <w:rPr>
          <w:rStyle w:val="Ppogrubienie"/>
        </w:rPr>
        <w:t>.</w:t>
      </w:r>
      <w:r w:rsidR="000A59D0" w:rsidRPr="000F4F7C">
        <w:rPr>
          <w:rStyle w:val="Ppogrubienie"/>
          <w:b w:val="0"/>
          <w:bCs/>
        </w:rPr>
        <w:t xml:space="preserve"> </w:t>
      </w:r>
      <w:r w:rsidRPr="000F4F7C">
        <w:rPr>
          <w:rStyle w:val="Ppogrubienie"/>
          <w:b w:val="0"/>
          <w:bCs/>
        </w:rPr>
        <w:t xml:space="preserve">W ustawie z dnia 21 sierpnia 1997 r. o gospodarce nieruchomościami (Dz. U. z </w:t>
      </w:r>
      <w:r w:rsidR="00AE67C2" w:rsidRPr="000F4F7C">
        <w:rPr>
          <w:rStyle w:val="Ppogrubienie"/>
          <w:b w:val="0"/>
          <w:bCs/>
        </w:rPr>
        <w:t>202</w:t>
      </w:r>
      <w:r w:rsidR="00AE67C2">
        <w:rPr>
          <w:rStyle w:val="Ppogrubienie"/>
          <w:b w:val="0"/>
          <w:bCs/>
        </w:rPr>
        <w:t>3</w:t>
      </w:r>
      <w:r w:rsidR="00AE67C2" w:rsidRPr="000F4F7C">
        <w:rPr>
          <w:rStyle w:val="Ppogrubienie"/>
          <w:b w:val="0"/>
          <w:bCs/>
        </w:rPr>
        <w:t xml:space="preserve"> </w:t>
      </w:r>
      <w:r w:rsidRPr="000F4F7C">
        <w:rPr>
          <w:rStyle w:val="Ppogrubienie"/>
          <w:b w:val="0"/>
          <w:bCs/>
        </w:rPr>
        <w:t xml:space="preserve">r. poz. </w:t>
      </w:r>
      <w:r w:rsidR="00AE67C2">
        <w:rPr>
          <w:rStyle w:val="Ppogrubienie"/>
          <w:b w:val="0"/>
          <w:bCs/>
        </w:rPr>
        <w:t>344</w:t>
      </w:r>
      <w:r w:rsidRPr="000F4F7C">
        <w:rPr>
          <w:rStyle w:val="Ppogrubienie"/>
          <w:b w:val="0"/>
          <w:bCs/>
        </w:rPr>
        <w:t xml:space="preserve">) w art. 6 </w:t>
      </w:r>
      <w:r w:rsidR="00583278">
        <w:rPr>
          <w:rStyle w:val="Ppogrubienie"/>
          <w:b w:val="0"/>
          <w:bCs/>
        </w:rPr>
        <w:t xml:space="preserve">w </w:t>
      </w:r>
      <w:r w:rsidR="00DC48A7">
        <w:rPr>
          <w:rStyle w:val="Ppogrubienie"/>
          <w:b w:val="0"/>
          <w:bCs/>
        </w:rPr>
        <w:t>pkt</w:t>
      </w:r>
      <w:r w:rsidRPr="000F4F7C">
        <w:rPr>
          <w:rStyle w:val="Ppogrubienie"/>
          <w:b w:val="0"/>
          <w:bCs/>
        </w:rPr>
        <w:t xml:space="preserve"> 3 </w:t>
      </w:r>
      <w:r w:rsidR="00AE67C2">
        <w:rPr>
          <w:rStyle w:val="Ppogrubienie"/>
          <w:b w:val="0"/>
          <w:bCs/>
        </w:rPr>
        <w:t>po wyrazach „w tym ich składowania”</w:t>
      </w:r>
      <w:r w:rsidR="00445DAA">
        <w:rPr>
          <w:rStyle w:val="Ppogrubienie"/>
          <w:b w:val="0"/>
          <w:bCs/>
        </w:rPr>
        <w:t xml:space="preserve"> </w:t>
      </w:r>
      <w:r w:rsidRPr="000F4F7C">
        <w:rPr>
          <w:rStyle w:val="Ppogrubienie"/>
          <w:b w:val="0"/>
          <w:bCs/>
        </w:rPr>
        <w:t xml:space="preserve">dodaje </w:t>
      </w:r>
      <w:r w:rsidR="00202BD2">
        <w:rPr>
          <w:rStyle w:val="Ppogrubienie"/>
          <w:b w:val="0"/>
          <w:bCs/>
        </w:rPr>
        <w:t xml:space="preserve">się </w:t>
      </w:r>
      <w:r w:rsidRPr="000F4F7C">
        <w:rPr>
          <w:rStyle w:val="Ppogrubienie"/>
          <w:b w:val="0"/>
          <w:bCs/>
        </w:rPr>
        <w:t>wyrazy „</w:t>
      </w:r>
      <w:r w:rsidR="00E4213D">
        <w:rPr>
          <w:rStyle w:val="Ppogrubienie"/>
          <w:b w:val="0"/>
          <w:bCs/>
        </w:rPr>
        <w:t>lub</w:t>
      </w:r>
      <w:r w:rsidR="00E4213D" w:rsidRPr="000F4F7C">
        <w:rPr>
          <w:rStyle w:val="Ppogrubienie"/>
          <w:b w:val="0"/>
          <w:bCs/>
        </w:rPr>
        <w:t xml:space="preserve"> </w:t>
      </w:r>
      <w:r w:rsidRPr="000F4F7C">
        <w:rPr>
          <w:rStyle w:val="Ppogrubienie"/>
          <w:b w:val="0"/>
          <w:bCs/>
        </w:rPr>
        <w:t xml:space="preserve">ich wykorzystania w instalacji </w:t>
      </w:r>
      <w:r w:rsidR="0099134C">
        <w:rPr>
          <w:rStyle w:val="Ppogrubienie"/>
          <w:b w:val="0"/>
          <w:bCs/>
        </w:rPr>
        <w:t>wytwarzającej</w:t>
      </w:r>
      <w:r w:rsidR="0099134C" w:rsidRPr="000F4F7C">
        <w:rPr>
          <w:rStyle w:val="Ppogrubienie"/>
          <w:b w:val="0"/>
          <w:bCs/>
        </w:rPr>
        <w:t xml:space="preserve"> </w:t>
      </w:r>
      <w:r w:rsidRPr="000F4F7C">
        <w:rPr>
          <w:rStyle w:val="Ppogrubienie"/>
          <w:b w:val="0"/>
          <w:bCs/>
        </w:rPr>
        <w:t xml:space="preserve">biogaz w rozumieniu art. 2 pkt 1 ustawy z dnia </w:t>
      </w:r>
      <w:bookmarkStart w:id="115" w:name="_Hlk114065640"/>
      <w:r w:rsidRPr="000F4F7C">
        <w:rPr>
          <w:rStyle w:val="Ppogrubienie"/>
          <w:b w:val="0"/>
          <w:bCs/>
        </w:rPr>
        <w:t>20 lutego 2015 r. o odnawialnych źródłach energii (Dz. U. z 2022 r. poz. 1378</w:t>
      </w:r>
      <w:r w:rsidR="005678AF">
        <w:rPr>
          <w:rStyle w:val="Ppogrubienie"/>
          <w:b w:val="0"/>
          <w:bCs/>
        </w:rPr>
        <w:t>,</w:t>
      </w:r>
      <w:r w:rsidR="00AA186A">
        <w:rPr>
          <w:rStyle w:val="Ppogrubienie"/>
          <w:b w:val="0"/>
          <w:bCs/>
        </w:rPr>
        <w:t xml:space="preserve"> </w:t>
      </w:r>
      <w:r w:rsidRPr="000F4F7C">
        <w:rPr>
          <w:rStyle w:val="Ppogrubienie"/>
          <w:b w:val="0"/>
          <w:bCs/>
        </w:rPr>
        <w:t>1383</w:t>
      </w:r>
      <w:r w:rsidR="00AE67C2">
        <w:rPr>
          <w:rStyle w:val="Ppogrubienie"/>
          <w:b w:val="0"/>
          <w:bCs/>
        </w:rPr>
        <w:t>,</w:t>
      </w:r>
      <w:r w:rsidR="005678AF">
        <w:rPr>
          <w:rStyle w:val="Ppogrubienie"/>
          <w:b w:val="0"/>
          <w:bCs/>
        </w:rPr>
        <w:t xml:space="preserve"> 2370</w:t>
      </w:r>
      <w:r w:rsidR="00AE67C2">
        <w:rPr>
          <w:rStyle w:val="Ppogrubienie"/>
          <w:b w:val="0"/>
          <w:bCs/>
        </w:rPr>
        <w:t xml:space="preserve"> i 2687 oraz z 2023 r. poz</w:t>
      </w:r>
      <w:r w:rsidR="00E157D5">
        <w:rPr>
          <w:rStyle w:val="Ppogrubienie"/>
          <w:b w:val="0"/>
          <w:bCs/>
        </w:rPr>
        <w:t xml:space="preserve">. </w:t>
      </w:r>
      <w:r w:rsidR="00AE67C2">
        <w:rPr>
          <w:rStyle w:val="Ppogrubienie"/>
          <w:b w:val="0"/>
          <w:bCs/>
        </w:rPr>
        <w:t>…</w:t>
      </w:r>
      <w:r w:rsidRPr="000F4F7C">
        <w:rPr>
          <w:rStyle w:val="Ppogrubienie"/>
          <w:b w:val="0"/>
          <w:bCs/>
        </w:rPr>
        <w:t>)</w:t>
      </w:r>
      <w:bookmarkEnd w:id="115"/>
      <w:r w:rsidRPr="000F4F7C">
        <w:rPr>
          <w:rStyle w:val="Ppogrubienie"/>
          <w:b w:val="0"/>
          <w:bCs/>
        </w:rPr>
        <w:t>;”</w:t>
      </w:r>
      <w:r w:rsidR="00583278">
        <w:rPr>
          <w:rStyle w:val="Ppogrubienie"/>
          <w:b w:val="0"/>
          <w:bCs/>
        </w:rPr>
        <w:t>.</w:t>
      </w:r>
    </w:p>
    <w:p w14:paraId="4857B8FA" w14:textId="513E305A" w:rsidR="00355828" w:rsidRDefault="00355828" w:rsidP="00951A8B">
      <w:pPr>
        <w:pStyle w:val="ARTartustawynprozporzdzenia"/>
      </w:pPr>
      <w:r w:rsidRPr="00E7265F">
        <w:rPr>
          <w:rStyle w:val="Ppogrubienie"/>
        </w:rPr>
        <w:t>Art.</w:t>
      </w:r>
      <w:r w:rsidR="00E7265F">
        <w:rPr>
          <w:rStyle w:val="Ppogrubienie"/>
        </w:rPr>
        <w:t> </w:t>
      </w:r>
      <w:r w:rsidR="004415F2" w:rsidRPr="00024454">
        <w:rPr>
          <w:rStyle w:val="Ppogrubienie"/>
        </w:rPr>
        <w:t>5</w:t>
      </w:r>
      <w:r w:rsidR="00EC1BFE" w:rsidRPr="00B03B3F">
        <w:rPr>
          <w:rStyle w:val="Ppogrubienie"/>
        </w:rPr>
        <w:t>.</w:t>
      </w:r>
      <w:r>
        <w:t xml:space="preserve"> W ustawie z dnia 27 kwietnia 2001 r. – Prawo ochrony środowiska (Dz.</w:t>
      </w:r>
      <w:r w:rsidR="00AE67C2">
        <w:t xml:space="preserve"> </w:t>
      </w:r>
      <w:r>
        <w:t xml:space="preserve">U. z </w:t>
      </w:r>
      <w:r w:rsidR="005678AF">
        <w:t>2022</w:t>
      </w:r>
      <w:r w:rsidR="00E157D5">
        <w:t> </w:t>
      </w:r>
      <w:r>
        <w:t>r. poz.</w:t>
      </w:r>
      <w:r w:rsidR="007E5D3A">
        <w:t xml:space="preserve"> </w:t>
      </w:r>
      <w:r w:rsidR="005678AF">
        <w:t>2556</w:t>
      </w:r>
      <w:r w:rsidR="00AE67C2">
        <w:t xml:space="preserve"> i 2687</w:t>
      </w:r>
      <w:r>
        <w:t>)</w:t>
      </w:r>
      <w:r w:rsidR="00EC1BFE">
        <w:t xml:space="preserve"> </w:t>
      </w:r>
      <w:r w:rsidRPr="00355828">
        <w:t xml:space="preserve">w </w:t>
      </w:r>
      <w:r w:rsidR="0099134C">
        <w:t xml:space="preserve">odnośniku nr 1 do </w:t>
      </w:r>
      <w:r w:rsidR="00AE67C2">
        <w:t xml:space="preserve">ustawy </w:t>
      </w:r>
      <w:r w:rsidR="0099134C">
        <w:t xml:space="preserve">w pkt 15 </w:t>
      </w:r>
      <w:r w:rsidRPr="00355828">
        <w:t>wyrazy „Parlamentu Europejskiego i Rady 2009/28/WE z dnia 23 kwietnia 2009 r. w sprawie promowania stosowania energii ze źródeł odnawialnych zmieniającej i w następstwie uchylającej dyrektywę 2001/77/WE oraz 2003/30/WE (Dz.</w:t>
      </w:r>
      <w:r w:rsidR="0099134C">
        <w:t xml:space="preserve"> </w:t>
      </w:r>
      <w:r w:rsidRPr="00355828">
        <w:t>Urz. UE L 140 z 05.06.2009, str. 16, z późn. zm.)” zastępuje się wyrazami „Parlamentu Europejskiego i Rady (UE) 2018/2001 z dnia 11 grudnia 2018 r. w sprawie promowania stosowania energii ze źródeł odnawialnych (Dz. Urz. UE L 328 z 21.12.2018, str. 82</w:t>
      </w:r>
      <w:r w:rsidR="00AE67C2">
        <w:t>, z późn. zm.</w:t>
      </w:r>
      <w:r w:rsidRPr="00355828">
        <w:t>)”.</w:t>
      </w:r>
    </w:p>
    <w:p w14:paraId="4D0C69BE" w14:textId="2B032CD6" w:rsidR="00F6112A" w:rsidRDefault="00F6112A" w:rsidP="000277EF">
      <w:pPr>
        <w:pStyle w:val="ARTartustawynprozporzdzenia"/>
        <w:keepNext/>
      </w:pPr>
      <w:r w:rsidRPr="00E7265F">
        <w:rPr>
          <w:rStyle w:val="Ppogrubienie"/>
        </w:rPr>
        <w:t>Art.</w:t>
      </w:r>
      <w:r w:rsidR="00E7265F">
        <w:rPr>
          <w:rStyle w:val="Ppogrubienie"/>
        </w:rPr>
        <w:t> </w:t>
      </w:r>
      <w:r w:rsidR="0045629C" w:rsidRPr="00024454">
        <w:rPr>
          <w:rStyle w:val="Ppogrubienie"/>
        </w:rPr>
        <w:t>6</w:t>
      </w:r>
      <w:r w:rsidRPr="00B03B3F">
        <w:rPr>
          <w:rStyle w:val="Ppogrubienie"/>
        </w:rPr>
        <w:t>.</w:t>
      </w:r>
      <w:r>
        <w:t xml:space="preserve"> W </w:t>
      </w:r>
      <w:bookmarkStart w:id="116" w:name="_Hlk128168067"/>
      <w:r>
        <w:t xml:space="preserve">ustawie z dnia 22 października 2004 r. o jednostkach doradztwa rolniczego </w:t>
      </w:r>
      <w:bookmarkEnd w:id="116"/>
      <w:r>
        <w:t>(Dz. U. z 2020 r. poz. 721</w:t>
      </w:r>
      <w:r w:rsidR="005C636E">
        <w:t xml:space="preserve"> oraz z 2023 r. poz. 412</w:t>
      </w:r>
      <w:r>
        <w:t>) po art. 11 dodaje się art. 11a w brzmieniu:</w:t>
      </w:r>
    </w:p>
    <w:p w14:paraId="620EE61A" w14:textId="2B9709E3" w:rsidR="00F6112A" w:rsidRDefault="00F6112A" w:rsidP="00E9254B">
      <w:pPr>
        <w:pStyle w:val="ZARTzmartartykuempunktem"/>
      </w:pPr>
      <w:r>
        <w:t>„Art. 11a. Jednostki doradztwa rolniczego</w:t>
      </w:r>
      <w:r w:rsidR="007E5D3A">
        <w:t>,</w:t>
      </w:r>
      <w:r>
        <w:t xml:space="preserve"> za zgodą ministra właściwego do spraw rozwoju wsi, mogą posiadać, obejmować lub nabywać udziały w spółdzielniach w rozumieniu </w:t>
      </w:r>
      <w:r w:rsidR="00A468C4">
        <w:t xml:space="preserve">art. 1 </w:t>
      </w:r>
      <w:r w:rsidR="00A468C4" w:rsidRPr="00A468C4">
        <w:t>§</w:t>
      </w:r>
      <w:r w:rsidR="00A468C4">
        <w:t xml:space="preserve"> 1 </w:t>
      </w:r>
      <w:r>
        <w:t xml:space="preserve">ustawy z dnia 16 września 1982 r. – Prawo spółdzielcze (Dz. U. z 2021 r. poz. 648) oraz w spółdzielniach rolników w rozumieniu </w:t>
      </w:r>
      <w:r w:rsidR="00A468C4">
        <w:t xml:space="preserve">art. 4 ust. 1 </w:t>
      </w:r>
      <w:r>
        <w:t xml:space="preserve">ustawy z dnia 4 października 2018 r. o spółdzielniach rolników (Dz. U. poz. 2073), których przedmiotem działalności jest wytwarzanie energii elektrycznej lub biogazu, lub biogazu rolniczego, lub biometanu lub ciepła w instalacjach odnawialnego źródła energii, obrót nimi lub ich magazynowanie, dokonywane w ramach działalności prowadzonej wyłącznie na rzecz tej spółdzielni oraz jej członków. Przepisu art. 49 ust. 2 ustawy z dnia 27 sierpnia 2009 r. o finansach publicznych </w:t>
      </w:r>
      <w:r w:rsidR="00DF4012">
        <w:t xml:space="preserve">(Dz. U. z 2022 r. poz. 1634, </w:t>
      </w:r>
      <w:r w:rsidR="000277EF">
        <w:t>z późn. zm.</w:t>
      </w:r>
      <w:r w:rsidR="000277EF">
        <w:rPr>
          <w:rStyle w:val="Odwoanieprzypisudolnego"/>
        </w:rPr>
        <w:footnoteReference w:id="6"/>
      </w:r>
      <w:r w:rsidR="000277EF" w:rsidRPr="000277EF">
        <w:rPr>
          <w:rStyle w:val="IGindeksgrny"/>
        </w:rPr>
        <w:t>)</w:t>
      </w:r>
      <w:r w:rsidR="00DF4012">
        <w:t xml:space="preserve">) </w:t>
      </w:r>
      <w:r>
        <w:t>nie stosuje się.”.</w:t>
      </w:r>
    </w:p>
    <w:p w14:paraId="3AEE84BE" w14:textId="5A2CBBD8" w:rsidR="00AC218C" w:rsidRDefault="00F05224" w:rsidP="00951A8B">
      <w:pPr>
        <w:pStyle w:val="ARTartustawynprozporzdzenia"/>
      </w:pPr>
      <w:r w:rsidRPr="00E7265F">
        <w:rPr>
          <w:rStyle w:val="Ppogrubienie"/>
        </w:rPr>
        <w:t>A</w:t>
      </w:r>
      <w:r w:rsidR="00E22F01" w:rsidRPr="00024454">
        <w:rPr>
          <w:rStyle w:val="Ppogrubienie"/>
        </w:rPr>
        <w:t>rt</w:t>
      </w:r>
      <w:r w:rsidR="00A2615E" w:rsidRPr="00B03B3F">
        <w:rPr>
          <w:rStyle w:val="Ppogrubienie"/>
        </w:rPr>
        <w:t>.</w:t>
      </w:r>
      <w:r w:rsidR="00E7265F">
        <w:rPr>
          <w:rStyle w:val="Ppogrubienie"/>
        </w:rPr>
        <w:t> </w:t>
      </w:r>
      <w:r w:rsidR="000277EF">
        <w:rPr>
          <w:rStyle w:val="Ppogrubienie"/>
        </w:rPr>
        <w:t>7</w:t>
      </w:r>
      <w:r w:rsidR="00EC1BFE" w:rsidRPr="00B03B3F">
        <w:rPr>
          <w:rStyle w:val="Ppogrubienie"/>
        </w:rPr>
        <w:t>.</w:t>
      </w:r>
      <w:r w:rsidR="00A2615E" w:rsidRPr="00951A8B">
        <w:t xml:space="preserve"> </w:t>
      </w:r>
      <w:r w:rsidR="00AC218C" w:rsidRPr="00951A8B">
        <w:t>W ustawie z dnia 29 sierpnia 2014 r. o charakterystyce energetycznej budynków (Dz.</w:t>
      </w:r>
      <w:r w:rsidR="00A064CC">
        <w:t xml:space="preserve"> </w:t>
      </w:r>
      <w:r w:rsidR="00AC218C" w:rsidRPr="00951A8B">
        <w:t>U. z 2021 r. poz. 497</w:t>
      </w:r>
      <w:r w:rsidR="00B95967">
        <w:t xml:space="preserve"> oraz z 2022 r. poz. 2206</w:t>
      </w:r>
      <w:r w:rsidR="00AC218C" w:rsidRPr="00951A8B">
        <w:t xml:space="preserve">) </w:t>
      </w:r>
      <w:r w:rsidR="00AC218C" w:rsidRPr="00AC218C">
        <w:t xml:space="preserve">w odnośniku nr 1 </w:t>
      </w:r>
      <w:r w:rsidR="009F2071">
        <w:t xml:space="preserve">do </w:t>
      </w:r>
      <w:r w:rsidR="00B17BA7">
        <w:t>ustawy</w:t>
      </w:r>
      <w:r w:rsidR="00A415C0">
        <w:t xml:space="preserve"> </w:t>
      </w:r>
      <w:r w:rsidR="009F2071">
        <w:t xml:space="preserve">w pkt 2 </w:t>
      </w:r>
      <w:r w:rsidR="00AC218C" w:rsidRPr="00AC218C">
        <w:t>wyrazy „Parlamentu Europejskiego i Rady 2009/28/WE z dnia 23 kwietnia 2009 r. w sprawie promowania stosowania energii ze źródeł odnawialnych zmieniającej i w następstwie uchylającej dyrektywę 2001/77/WE oraz 2003/30/WE (Dz.</w:t>
      </w:r>
      <w:r w:rsidR="00E22F01">
        <w:t xml:space="preserve"> </w:t>
      </w:r>
      <w:r w:rsidR="00AC218C" w:rsidRPr="00AC218C">
        <w:t>Urz. UE L 140 z 05.06.2009, str. 16, z późn. zm.)” zastępuje się wyrazami „Parlamentu Europejskiego i Rady (UE) 2018/2001 z dnia 11 grudnia 2018 r. w sprawie promowania stosowania energii ze źródeł odnawialnych (Dz. Urz. UE L 328 z 21.12.2018, str. 82</w:t>
      </w:r>
      <w:r w:rsidR="00B17BA7">
        <w:t>, z późn. zm.</w:t>
      </w:r>
      <w:r w:rsidR="00AC218C" w:rsidRPr="00AC218C">
        <w:t>)”.</w:t>
      </w:r>
    </w:p>
    <w:p w14:paraId="3D34F916" w14:textId="55DEA74A" w:rsidR="00F6112A" w:rsidRDefault="00F6112A" w:rsidP="002414AF">
      <w:pPr>
        <w:pStyle w:val="ARTartustawynprozporzdzenia"/>
        <w:keepNext/>
      </w:pPr>
      <w:r w:rsidRPr="00E7265F">
        <w:rPr>
          <w:rStyle w:val="Ppogrubienie"/>
        </w:rPr>
        <w:t>Art.</w:t>
      </w:r>
      <w:r w:rsidR="00E7265F">
        <w:rPr>
          <w:rStyle w:val="Ppogrubienie"/>
        </w:rPr>
        <w:t> </w:t>
      </w:r>
      <w:r w:rsidR="00CC71EB">
        <w:rPr>
          <w:rStyle w:val="Ppogrubienie"/>
        </w:rPr>
        <w:t>8</w:t>
      </w:r>
      <w:r w:rsidRPr="00B03B3F">
        <w:rPr>
          <w:rStyle w:val="Ppogrubienie"/>
        </w:rPr>
        <w:t>.</w:t>
      </w:r>
      <w:r>
        <w:t xml:space="preserve"> W </w:t>
      </w:r>
      <w:bookmarkStart w:id="117" w:name="_Hlk128168110"/>
      <w:r>
        <w:t xml:space="preserve">ustawie z dnia 4 października 2018 r. o spółdzielniach rolników </w:t>
      </w:r>
      <w:bookmarkEnd w:id="117"/>
      <w:r>
        <w:t>(Dz.</w:t>
      </w:r>
      <w:r w:rsidR="00984F93">
        <w:t xml:space="preserve"> </w:t>
      </w:r>
      <w:r w:rsidR="004A525B">
        <w:t>U. poz. </w:t>
      </w:r>
      <w:r>
        <w:t>2073) w art. 6:</w:t>
      </w:r>
    </w:p>
    <w:p w14:paraId="34449CBE" w14:textId="4E95F12C" w:rsidR="00F6112A" w:rsidRDefault="00F6112A" w:rsidP="00CC71EB">
      <w:pPr>
        <w:pStyle w:val="PKTpunkt"/>
        <w:keepNext/>
      </w:pPr>
      <w:r>
        <w:t>1)</w:t>
      </w:r>
      <w:r w:rsidR="00CC71EB">
        <w:tab/>
      </w:r>
      <w:r>
        <w:t>ust. 3 otrzymuje brzmienie:</w:t>
      </w:r>
    </w:p>
    <w:p w14:paraId="37B65B2E" w14:textId="77777777" w:rsidR="00F6112A" w:rsidRDefault="00F6112A" w:rsidP="00CC71EB">
      <w:pPr>
        <w:pStyle w:val="ZUSTzmustartykuempunktem"/>
        <w:keepNext/>
      </w:pPr>
      <w:r>
        <w:t xml:space="preserve">„3. Spółdzielnia rolników może prowadzić również działalność: </w:t>
      </w:r>
    </w:p>
    <w:p w14:paraId="2FF15B43" w14:textId="7B28B071" w:rsidR="00F6112A" w:rsidRDefault="00F6112A" w:rsidP="00E9254B">
      <w:pPr>
        <w:pStyle w:val="ZPKTzmpktartykuempunktem"/>
      </w:pPr>
      <w:r>
        <w:t>1)</w:t>
      </w:r>
      <w:r w:rsidR="00CC71EB">
        <w:tab/>
      </w:r>
      <w:r>
        <w:t>społeczną i oświatowo-kulturalną na rzecz swoich członków i ich środowiska;</w:t>
      </w:r>
    </w:p>
    <w:p w14:paraId="2DD9CDFF" w14:textId="7E358499" w:rsidR="00F6112A" w:rsidRDefault="00F6112A" w:rsidP="00E9254B">
      <w:pPr>
        <w:pStyle w:val="ZPKTzmpktartykuempunktem"/>
      </w:pPr>
      <w:r>
        <w:t>2)</w:t>
      </w:r>
      <w:r w:rsidR="00CC71EB">
        <w:tab/>
      </w:r>
      <w:r>
        <w:t xml:space="preserve">jako obywatelska społeczność energetyczna, o której mowa w </w:t>
      </w:r>
      <w:r w:rsidR="00376D05">
        <w:t xml:space="preserve">przepisach </w:t>
      </w:r>
      <w:r>
        <w:t>ustaw</w:t>
      </w:r>
      <w:r w:rsidR="00376D05">
        <w:t>y</w:t>
      </w:r>
      <w:r>
        <w:t xml:space="preserve"> z dni</w:t>
      </w:r>
      <w:r w:rsidR="00007467">
        <w:t xml:space="preserve">a </w:t>
      </w:r>
      <w:r>
        <w:t xml:space="preserve">10 kwietnia 1997 r. – Prawo energetyczne (Dz. U. z 2022 r. poz. 1385, </w:t>
      </w:r>
      <w:r w:rsidR="00591C78">
        <w:t>z póź</w:t>
      </w:r>
      <w:r w:rsidR="00B77346">
        <w:t>n</w:t>
      </w:r>
      <w:r w:rsidR="00591C78">
        <w:t>. zm.</w:t>
      </w:r>
      <w:r w:rsidR="00591C78">
        <w:rPr>
          <w:rStyle w:val="Odwoanieprzypisudolnego"/>
        </w:rPr>
        <w:footnoteReference w:id="7"/>
      </w:r>
      <w:r w:rsidR="00591C78">
        <w:rPr>
          <w:vertAlign w:val="superscript"/>
        </w:rPr>
        <w:t>)</w:t>
      </w:r>
      <w:r>
        <w:t>);</w:t>
      </w:r>
    </w:p>
    <w:p w14:paraId="56C23F18" w14:textId="709811B5" w:rsidR="00F6112A" w:rsidRDefault="00F6112A" w:rsidP="00E9254B">
      <w:pPr>
        <w:pStyle w:val="ZPKTzmpktartykuempunktem"/>
      </w:pPr>
      <w:r>
        <w:t>3)</w:t>
      </w:r>
      <w:r w:rsidR="00CC71EB">
        <w:tab/>
      </w:r>
      <w:r>
        <w:t>w zakresie wytwarzania energii elektrycznej lub biogazu, lub biogazu</w:t>
      </w:r>
      <w:r w:rsidR="00007467">
        <w:t xml:space="preserve"> </w:t>
      </w:r>
      <w:r>
        <w:t>rolniczego, lub biometanu, lub ciepła</w:t>
      </w:r>
      <w:r w:rsidR="00B9017B">
        <w:t xml:space="preserve"> </w:t>
      </w:r>
      <w:r>
        <w:t>ze źródeł odnawialnych w instalacjach</w:t>
      </w:r>
      <w:r w:rsidR="00007467">
        <w:t xml:space="preserve"> </w:t>
      </w:r>
      <w:r>
        <w:t>odnawialnego źródła energii, obrotu nimi lub ich magazynowania,</w:t>
      </w:r>
      <w:r w:rsidR="00007467">
        <w:t xml:space="preserve"> </w:t>
      </w:r>
      <w:r>
        <w:t>dokonywanego w ramach działalności prowadzonej wyłącznie na rzecz tej</w:t>
      </w:r>
      <w:r w:rsidR="00007467">
        <w:t xml:space="preserve"> </w:t>
      </w:r>
      <w:r>
        <w:t>spółdzielni oraz jej członków</w:t>
      </w:r>
      <w:r w:rsidR="00B9017B">
        <w:t>.</w:t>
      </w:r>
      <w:r>
        <w:t>”;</w:t>
      </w:r>
    </w:p>
    <w:p w14:paraId="7B02D2F8" w14:textId="2624E308" w:rsidR="00F6112A" w:rsidRPr="00951A8B" w:rsidRDefault="00F6112A" w:rsidP="00E9254B">
      <w:pPr>
        <w:pStyle w:val="PKTpunkt"/>
      </w:pPr>
      <w:r>
        <w:t>2)</w:t>
      </w:r>
      <w:r w:rsidR="00CC71EB">
        <w:tab/>
      </w:r>
      <w:r>
        <w:t>w ust. 4 po wyrazach „ust. 3” dodaje się wyrazy „pkt 1”.</w:t>
      </w:r>
    </w:p>
    <w:p w14:paraId="58172232" w14:textId="4B91AE28" w:rsidR="00E84BB7" w:rsidRPr="004C5EF8" w:rsidRDefault="0026007A" w:rsidP="00D54927">
      <w:pPr>
        <w:pStyle w:val="ARTartustawynprozporzdzenia"/>
      </w:pPr>
      <w:r w:rsidRPr="00CC71EB">
        <w:rPr>
          <w:rStyle w:val="Ppogrubienie"/>
        </w:rPr>
        <w:t>A</w:t>
      </w:r>
      <w:r w:rsidR="00E22F01" w:rsidRPr="00CC71EB">
        <w:rPr>
          <w:rStyle w:val="Ppogrubienie"/>
        </w:rPr>
        <w:t>rt.</w:t>
      </w:r>
      <w:r w:rsidR="00E7265F">
        <w:rPr>
          <w:rStyle w:val="Ppogrubienie"/>
        </w:rPr>
        <w:t> </w:t>
      </w:r>
      <w:r w:rsidR="00CC71EB">
        <w:rPr>
          <w:rStyle w:val="Ppogrubienie"/>
        </w:rPr>
        <w:t>9</w:t>
      </w:r>
      <w:r w:rsidR="00C30D70" w:rsidRPr="00CC71EB">
        <w:rPr>
          <w:rStyle w:val="Ppogrubienie"/>
        </w:rPr>
        <w:t>.</w:t>
      </w:r>
      <w:r w:rsidR="00C30D70" w:rsidRPr="006429E4">
        <w:t xml:space="preserve"> W ustawie z dnia 17 grudnia 2020 r. o promowaniu wytwarzania energii elektrycznej w morskich farmach wiatrowych (Dz. U. z 2022 r. poz. 1050</w:t>
      </w:r>
      <w:r w:rsidR="00BB5F1E">
        <w:t xml:space="preserve"> i 2687</w:t>
      </w:r>
      <w:r w:rsidR="00C30D70" w:rsidRPr="006429E4">
        <w:t xml:space="preserve">) </w:t>
      </w:r>
      <w:r w:rsidR="00E84BB7" w:rsidRPr="004C5EF8">
        <w:t>w art. 29</w:t>
      </w:r>
      <w:r w:rsidR="00D54927">
        <w:t>:</w:t>
      </w:r>
      <w:r w:rsidR="00E84BB7" w:rsidRPr="004C5EF8">
        <w:t xml:space="preserve"> </w:t>
      </w:r>
    </w:p>
    <w:p w14:paraId="0A87AD36" w14:textId="36392364" w:rsidR="00E84BB7" w:rsidRPr="004C5EF8" w:rsidRDefault="00F821FE" w:rsidP="00CC71EB">
      <w:pPr>
        <w:pStyle w:val="PKTpunkt"/>
      </w:pPr>
      <w:r>
        <w:t>1</w:t>
      </w:r>
      <w:r w:rsidR="00E84BB7" w:rsidRPr="004C5EF8">
        <w:t>)</w:t>
      </w:r>
      <w:r w:rsidR="00E84BB7" w:rsidRPr="004C5EF8">
        <w:tab/>
        <w:t>ust. 2 i 3 otrzymują brzmienie:</w:t>
      </w:r>
    </w:p>
    <w:p w14:paraId="120CAA51" w14:textId="77777777" w:rsidR="00E84BB7" w:rsidRPr="00CC71EB" w:rsidRDefault="00E84BB7" w:rsidP="00CC71EB">
      <w:pPr>
        <w:pStyle w:val="ZUSTzmustartykuempunktem"/>
      </w:pPr>
      <w:r w:rsidRPr="00CC71EB">
        <w:t>„2. Aukcje przeprowadza się w:</w:t>
      </w:r>
    </w:p>
    <w:p w14:paraId="0AEE93A9" w14:textId="77777777" w:rsidR="00E84BB7" w:rsidRPr="004C5EF8" w:rsidRDefault="00E84BB7" w:rsidP="00CC71EB">
      <w:pPr>
        <w:pStyle w:val="ZPKTzmpktartykuempunktem"/>
      </w:pPr>
      <w:r w:rsidRPr="004C5EF8">
        <w:t>1)</w:t>
      </w:r>
      <w:r w:rsidRPr="004C5EF8">
        <w:tab/>
        <w:t>latach 2025, 2027, 2029 i 2031;</w:t>
      </w:r>
    </w:p>
    <w:p w14:paraId="7DA370A4" w14:textId="490F8779" w:rsidR="00E84BB7" w:rsidRPr="004C5EF8" w:rsidRDefault="00E84BB7" w:rsidP="00CC71EB">
      <w:pPr>
        <w:pStyle w:val="ZPKTzmpktartykuempunktem"/>
      </w:pPr>
      <w:r w:rsidRPr="004C5EF8">
        <w:t>2)</w:t>
      </w:r>
      <w:r w:rsidRPr="004C5EF8">
        <w:tab/>
        <w:t xml:space="preserve">2032 r. </w:t>
      </w:r>
      <w:r w:rsidR="00B93BAD">
        <w:t>–</w:t>
      </w:r>
      <w:r w:rsidRPr="004C5EF8">
        <w:t xml:space="preserve"> w przypadku określonym w ust. 5;</w:t>
      </w:r>
    </w:p>
    <w:p w14:paraId="022530E7" w14:textId="77777777" w:rsidR="00E84BB7" w:rsidRPr="004C5EF8" w:rsidRDefault="00E84BB7" w:rsidP="00CC71EB">
      <w:pPr>
        <w:pStyle w:val="ZPKTzmpktartykuempunktem"/>
      </w:pPr>
      <w:r w:rsidRPr="004C5EF8">
        <w:t>3)</w:t>
      </w:r>
      <w:r w:rsidRPr="004C5EF8">
        <w:tab/>
        <w:t>latach innych niż wymienione w pkt 1 i 2, począwszy od 2033 r., w przypadku wydania przepisów na podstawie ust. 6.</w:t>
      </w:r>
    </w:p>
    <w:p w14:paraId="67D1C1FE" w14:textId="77777777" w:rsidR="00E84BB7" w:rsidRPr="004C5EF8" w:rsidRDefault="00E84BB7" w:rsidP="00CC71EB">
      <w:pPr>
        <w:pStyle w:val="ZUSTzmustartykuempunktem"/>
      </w:pPr>
      <w:r w:rsidRPr="004C5EF8">
        <w:t>3. Maksymalna łączna moc zainstalowana elektryczna morskich farm wiatrowych, w odniesieniu do których może zostać przyznane prawo do pokrycia ujemnego salda w drodze aukcji w kolejnych latach kalendarzowych, wynosi w:</w:t>
      </w:r>
    </w:p>
    <w:p w14:paraId="750C1054" w14:textId="3E22E54C" w:rsidR="00E84BB7" w:rsidRPr="004C5EF8" w:rsidRDefault="00E84BB7" w:rsidP="00CC71EB">
      <w:pPr>
        <w:pStyle w:val="ZPKTzmpktartykuempunktem"/>
      </w:pPr>
      <w:r w:rsidRPr="004C5EF8">
        <w:t>1)</w:t>
      </w:r>
      <w:r w:rsidRPr="004C5EF8">
        <w:tab/>
        <w:t xml:space="preserve">2025 r. </w:t>
      </w:r>
      <w:r w:rsidR="00BF4BDC">
        <w:t>–</w:t>
      </w:r>
      <w:r w:rsidRPr="004C5EF8">
        <w:t xml:space="preserve"> 4</w:t>
      </w:r>
      <w:r w:rsidR="00BF4BDC">
        <w:t xml:space="preserve"> </w:t>
      </w:r>
      <w:r w:rsidRPr="004C5EF8">
        <w:t>GW;</w:t>
      </w:r>
    </w:p>
    <w:p w14:paraId="6ADB5C4D" w14:textId="0BD28CEC" w:rsidR="00E84BB7" w:rsidRPr="004C5EF8" w:rsidRDefault="00E84BB7" w:rsidP="00CC71EB">
      <w:pPr>
        <w:pStyle w:val="ZPKTzmpktartykuempunktem"/>
      </w:pPr>
      <w:r w:rsidRPr="004C5EF8">
        <w:t>2)</w:t>
      </w:r>
      <w:r w:rsidRPr="004C5EF8">
        <w:tab/>
        <w:t xml:space="preserve">2027 r. </w:t>
      </w:r>
      <w:r w:rsidR="00B93BAD">
        <w:t>–</w:t>
      </w:r>
      <w:r w:rsidRPr="004C5EF8">
        <w:t xml:space="preserve"> 4 GW;</w:t>
      </w:r>
    </w:p>
    <w:p w14:paraId="7C70E47D" w14:textId="2774E438" w:rsidR="00E84BB7" w:rsidRPr="004C5EF8" w:rsidRDefault="00E84BB7" w:rsidP="00CC71EB">
      <w:pPr>
        <w:pStyle w:val="ZPKTzmpktartykuempunktem"/>
      </w:pPr>
      <w:r w:rsidRPr="004C5EF8">
        <w:t>3)</w:t>
      </w:r>
      <w:r w:rsidRPr="004C5EF8">
        <w:tab/>
        <w:t xml:space="preserve">2029 r. </w:t>
      </w:r>
      <w:r w:rsidR="00B93BAD">
        <w:t>–</w:t>
      </w:r>
      <w:r w:rsidRPr="004C5EF8">
        <w:t xml:space="preserve"> 2 GW;</w:t>
      </w:r>
    </w:p>
    <w:p w14:paraId="11FA8C9E" w14:textId="2B7BC396" w:rsidR="00E84BB7" w:rsidRPr="004C5EF8" w:rsidRDefault="00E84BB7" w:rsidP="00CC71EB">
      <w:pPr>
        <w:pStyle w:val="ZPKTzmpktartykuempunktem"/>
      </w:pPr>
      <w:r w:rsidRPr="004C5EF8">
        <w:t>4)</w:t>
      </w:r>
      <w:r w:rsidRPr="004C5EF8">
        <w:tab/>
        <w:t xml:space="preserve">2031 r. </w:t>
      </w:r>
      <w:r w:rsidR="00B93BAD">
        <w:t>–</w:t>
      </w:r>
      <w:r w:rsidRPr="004C5EF8">
        <w:t xml:space="preserve"> 2 GW.”</w:t>
      </w:r>
      <w:r w:rsidR="00F821FE">
        <w:t>;</w:t>
      </w:r>
    </w:p>
    <w:p w14:paraId="29B58D8E" w14:textId="4ECDECFA" w:rsidR="000E0620" w:rsidRDefault="00F821FE" w:rsidP="00CC71EB">
      <w:pPr>
        <w:pStyle w:val="PKTpunkt"/>
      </w:pPr>
      <w:r>
        <w:t>2</w:t>
      </w:r>
      <w:r w:rsidR="00E84BB7" w:rsidRPr="004C5EF8">
        <w:t>)</w:t>
      </w:r>
      <w:r w:rsidR="00E84BB7" w:rsidRPr="004C5EF8">
        <w:tab/>
        <w:t>w ust. 5</w:t>
      </w:r>
      <w:r w:rsidR="000E0620">
        <w:t>:</w:t>
      </w:r>
    </w:p>
    <w:p w14:paraId="623C295A" w14:textId="5E3E8A3E" w:rsidR="000E0620" w:rsidRDefault="00F821FE" w:rsidP="00E84BB7">
      <w:pPr>
        <w:pStyle w:val="LITlitera"/>
      </w:pPr>
      <w:r>
        <w:t>a)</w:t>
      </w:r>
      <w:r w:rsidR="00E157D5">
        <w:tab/>
      </w:r>
      <w:r w:rsidR="00E84BB7" w:rsidRPr="004C5EF8">
        <w:t>wyraz</w:t>
      </w:r>
      <w:r w:rsidR="000E0620">
        <w:t>y</w:t>
      </w:r>
      <w:r w:rsidR="00E84BB7" w:rsidRPr="004C5EF8">
        <w:t xml:space="preserve"> „2027</w:t>
      </w:r>
      <w:r w:rsidR="000E0620">
        <w:t xml:space="preserve"> r.</w:t>
      </w:r>
      <w:r w:rsidR="00E84BB7" w:rsidRPr="004C5EF8">
        <w:t>” zastępuje się wyraz</w:t>
      </w:r>
      <w:r w:rsidR="000E0620">
        <w:t>ami</w:t>
      </w:r>
      <w:r w:rsidR="00E84BB7" w:rsidRPr="004C5EF8">
        <w:t xml:space="preserve"> „2031</w:t>
      </w:r>
      <w:r w:rsidR="000E0620">
        <w:t xml:space="preserve"> r.</w:t>
      </w:r>
      <w:r w:rsidR="00E84BB7" w:rsidRPr="004C5EF8">
        <w:t>”</w:t>
      </w:r>
      <w:r w:rsidR="000E0620">
        <w:t>,</w:t>
      </w:r>
    </w:p>
    <w:p w14:paraId="53F150F4" w14:textId="604E262E" w:rsidR="00E84BB7" w:rsidRPr="004C5EF8" w:rsidRDefault="00F821FE" w:rsidP="00E84BB7">
      <w:pPr>
        <w:pStyle w:val="LITlitera"/>
      </w:pPr>
      <w:r>
        <w:t>b)</w:t>
      </w:r>
      <w:r w:rsidR="00E157D5">
        <w:tab/>
      </w:r>
      <w:r w:rsidR="00E84BB7" w:rsidRPr="004C5EF8">
        <w:t>wyraz</w:t>
      </w:r>
      <w:r w:rsidR="000E0620">
        <w:t>y</w:t>
      </w:r>
      <w:r w:rsidR="00E84BB7" w:rsidRPr="004C5EF8">
        <w:t xml:space="preserve"> „2028</w:t>
      </w:r>
      <w:r w:rsidR="000E0620">
        <w:t xml:space="preserve"> r.</w:t>
      </w:r>
      <w:r w:rsidR="00E84BB7" w:rsidRPr="004C5EF8">
        <w:t>” zastępuje się wyraz</w:t>
      </w:r>
      <w:r w:rsidR="000E0620">
        <w:t>ami</w:t>
      </w:r>
      <w:r w:rsidR="00E84BB7" w:rsidRPr="004C5EF8">
        <w:t xml:space="preserve"> „2032</w:t>
      </w:r>
      <w:r w:rsidR="000E0620">
        <w:t xml:space="preserve"> r.</w:t>
      </w:r>
      <w:r w:rsidR="00E84BB7" w:rsidRPr="004C5EF8">
        <w:t>”</w:t>
      </w:r>
      <w:r>
        <w:t>;</w:t>
      </w:r>
    </w:p>
    <w:p w14:paraId="4437ABD0" w14:textId="547FF972" w:rsidR="00C30D70" w:rsidRPr="00D95E4E" w:rsidRDefault="00F821FE" w:rsidP="00CC71EB">
      <w:pPr>
        <w:pStyle w:val="PKTpunkt"/>
      </w:pPr>
      <w:r>
        <w:t>3</w:t>
      </w:r>
      <w:r w:rsidR="00E84BB7" w:rsidRPr="004C5EF8">
        <w:t>)</w:t>
      </w:r>
      <w:r w:rsidR="00E84BB7" w:rsidRPr="004C5EF8">
        <w:tab/>
        <w:t>w ust. 7 wyrazy „2025 r. i 2027 r.” zastępuje się wyrazami „2025 r., 2027 r., 2029 r. i 2031 r.”</w:t>
      </w:r>
      <w:r w:rsidR="00C30D70" w:rsidRPr="006429E4">
        <w:t xml:space="preserve">. </w:t>
      </w:r>
    </w:p>
    <w:p w14:paraId="44B3FCC0" w14:textId="0960363D" w:rsidR="0058050E" w:rsidRPr="0022369A" w:rsidRDefault="00D401C1" w:rsidP="0022369A">
      <w:pPr>
        <w:pStyle w:val="ARTartustawynprozporzdzenia"/>
      </w:pPr>
      <w:r w:rsidRPr="00CC71EB">
        <w:rPr>
          <w:rStyle w:val="Ppogrubienie"/>
        </w:rPr>
        <w:t>Art.</w:t>
      </w:r>
      <w:r w:rsidR="00E7265F">
        <w:rPr>
          <w:rStyle w:val="Ppogrubienie"/>
        </w:rPr>
        <w:t> </w:t>
      </w:r>
      <w:r w:rsidR="00CC71EB">
        <w:rPr>
          <w:rStyle w:val="Ppogrubienie"/>
        </w:rPr>
        <w:t>10</w:t>
      </w:r>
      <w:r w:rsidRPr="002414AF">
        <w:rPr>
          <w:rStyle w:val="Ppogrubienie"/>
        </w:rPr>
        <w:t>.</w:t>
      </w:r>
      <w:r w:rsidRPr="0022369A">
        <w:t xml:space="preserve"> </w:t>
      </w:r>
      <w:r w:rsidR="0058050E" w:rsidRPr="0022369A">
        <w:t xml:space="preserve">W ustawie z dnia 20 maja 2021 r. </w:t>
      </w:r>
      <w:r w:rsidR="00B93BAD">
        <w:t xml:space="preserve">o </w:t>
      </w:r>
      <w:r w:rsidR="0058050E" w:rsidRPr="0022369A">
        <w:t xml:space="preserve">zmianie ustawy </w:t>
      </w:r>
      <w:r w:rsidR="00B93BAD">
        <w:t>–</w:t>
      </w:r>
      <w:r w:rsidR="0058050E" w:rsidRPr="0022369A">
        <w:t xml:space="preserve"> Prawo energetyczne oraz niektórych innych ustaw (Dz. U. poz. 1093</w:t>
      </w:r>
      <w:r w:rsidR="00591C78">
        <w:t>, z późn. zm.</w:t>
      </w:r>
      <w:r w:rsidR="00591C78">
        <w:rPr>
          <w:rStyle w:val="Odwoanieprzypisudolnego"/>
        </w:rPr>
        <w:footnoteReference w:id="8"/>
      </w:r>
      <w:r w:rsidR="00591C78">
        <w:rPr>
          <w:vertAlign w:val="superscript"/>
        </w:rPr>
        <w:t>)</w:t>
      </w:r>
      <w:r w:rsidR="00591C78">
        <w:t>)</w:t>
      </w:r>
      <w:r w:rsidR="0058050E" w:rsidRPr="0022369A">
        <w:t xml:space="preserve"> w art. 7 pkt 2 otrzymuje brzmienie:</w:t>
      </w:r>
    </w:p>
    <w:p w14:paraId="47F42E70" w14:textId="682A7C51" w:rsidR="0058050E" w:rsidRPr="0022369A" w:rsidRDefault="00E157D5" w:rsidP="00E157D5">
      <w:pPr>
        <w:pStyle w:val="ZPKTzmpktartykuempunktem"/>
      </w:pPr>
      <w:r>
        <w:t>„2)</w:t>
      </w:r>
      <w:r>
        <w:tab/>
      </w:r>
      <w:r w:rsidR="0058050E" w:rsidRPr="0022369A">
        <w:t>w art. 4 ust. 2a otrzymuje brzmienie:</w:t>
      </w:r>
    </w:p>
    <w:p w14:paraId="7DA64C9C" w14:textId="77777777" w:rsidR="0058050E" w:rsidRPr="0022369A" w:rsidRDefault="0058050E" w:rsidP="00E157D5">
      <w:pPr>
        <w:pStyle w:val="ZZUSTzmianazmust"/>
      </w:pPr>
      <w:r w:rsidRPr="0022369A">
        <w:t xml:space="preserve">„2a. Sprzedawca, o którym mowa w art. 40 ust. 1a, uzyskuje od operatora informacji rynku energii dane pomiarowe przekazane uprzednio do centralnego systemu informacji rynku energii przez właściwego operatora systemu dystrybucyjnego elektroenergetycznego i podmioty odpowiedzialne za bilansowanie handlowe, obejmujące godzinowe ilości energii elektrycznej: </w:t>
      </w:r>
    </w:p>
    <w:p w14:paraId="6FD5F946" w14:textId="4D01184D" w:rsidR="0058050E" w:rsidRPr="0022369A" w:rsidRDefault="0058050E" w:rsidP="00E157D5">
      <w:pPr>
        <w:pStyle w:val="ZZPKTzmianazmpkt"/>
      </w:pPr>
      <w:r w:rsidRPr="0022369A">
        <w:t>1)</w:t>
      </w:r>
      <w:r w:rsidR="00396F4F">
        <w:tab/>
      </w:r>
      <w:r w:rsidRPr="0022369A">
        <w:t xml:space="preserve">wprowadzonej do sieci i pobranej z sieci dystrybucyjnej elektroenergetycznej przez prosumenta energii odnawialnej, rejestrowane przez liczniki zdalnego odczytu w rozumieniu art. 3 pkt 64 ustawy </w:t>
      </w:r>
      <w:r w:rsidR="00B93BAD">
        <w:t>–</w:t>
      </w:r>
      <w:r w:rsidRPr="0022369A">
        <w:t xml:space="preserve"> Prawo energetyczne, przed sumarycznym bilansowaniem i po sumarycznym bilansowaniu ilości energii elektrycznej wprowadzonej i pobranej z sieci dystrybucyjnej elektroenergetycznej na wszystkich fazach instalacji elektrycznej; </w:t>
      </w:r>
    </w:p>
    <w:p w14:paraId="7EC8F553" w14:textId="20468D5A" w:rsidR="0058050E" w:rsidRPr="0022369A" w:rsidRDefault="0058050E" w:rsidP="00E157D5">
      <w:pPr>
        <w:pStyle w:val="ZZPKTzmianazmpkt"/>
      </w:pPr>
      <w:r w:rsidRPr="0022369A">
        <w:t>2)</w:t>
      </w:r>
      <w:r w:rsidR="00396F4F">
        <w:tab/>
      </w:r>
      <w:r w:rsidRPr="0022369A">
        <w:t xml:space="preserve">wprowadzonej do sieci i pobranej z sieci dystrybucyjnej elektroenergetycznej przez prosumenta zbiorowego energii odnawialnej przed sumarycznym bilansowaniem i po sumarycznym bilansowaniu ilości energii elektrycznej wytworzonej, rejestrowanej przez liczniki zdalnego odczytu w rozumieniu przepisów art. 3 pkt 64 ustawy </w:t>
      </w:r>
      <w:r w:rsidR="00B93BAD">
        <w:t>–</w:t>
      </w:r>
      <w:r w:rsidRPr="0022369A">
        <w:t xml:space="preserve"> Prawo energetyczne, i pobranej z sieci dystrybucyjnej elektroenergetycznej na wszystkich fazach instalacji elektrycznej; </w:t>
      </w:r>
    </w:p>
    <w:p w14:paraId="65A9F8A0" w14:textId="3757446E" w:rsidR="0022369A" w:rsidRPr="009B5EFD" w:rsidRDefault="0058050E" w:rsidP="00E157D5">
      <w:pPr>
        <w:pStyle w:val="ZZPKTzmianazmpkt"/>
        <w:rPr>
          <w:rStyle w:val="Ppogrubienie"/>
          <w:b w:val="0"/>
        </w:rPr>
      </w:pPr>
      <w:r w:rsidRPr="0022369A">
        <w:t>3)</w:t>
      </w:r>
      <w:r w:rsidR="00396F4F">
        <w:tab/>
      </w:r>
      <w:r w:rsidRPr="0022369A">
        <w:t>pobranej przez prosumenta wirtualnego energii elektrycznej oraz wprowadzonej do sieci dystrybucyjnej elektroenergetycznej przez instalację odnawialnego źródła energii prosumenta wirtualnego energii elektrycznej, wytworzonej w tej instalacji przez tego prosumenta, ustalonej w sposób, o którym mowa w art. 4 ust. 2 pkt 3 lit. b, na podstawie udziału prosumenta w wytwarzaniu energii odnawialnej w tej instalacji odnawialnego źródła energii i całkowitej ilości energii wytworzonej w odnawialnym źródle energii, o której mowa w art. 4 ust. 2 pkt 3 lit. b, przekazanej uprzednio do operatora informacji rynku energii przez podmioty odpowiedzialne za bilansowanie handlowe instalacji odnawialnego źródła energii, przed sumarycznym bilansowaniem i po sumarycznym bilansowaniu.</w:t>
      </w:r>
      <w:r w:rsidR="0022369A" w:rsidRPr="0022369A">
        <w:t>”</w:t>
      </w:r>
      <w:r w:rsidR="00E157D5">
        <w:t>;”</w:t>
      </w:r>
      <w:r w:rsidRPr="0022369A">
        <w:t>.</w:t>
      </w:r>
    </w:p>
    <w:p w14:paraId="6315B63F" w14:textId="6459A7A9" w:rsidR="0042608C" w:rsidRDefault="003D00AA" w:rsidP="00F95530">
      <w:pPr>
        <w:pStyle w:val="ARTartustawynprozporzdzenia"/>
      </w:pPr>
      <w:r w:rsidRPr="00E7265F">
        <w:rPr>
          <w:rStyle w:val="Ppogrubienie"/>
        </w:rPr>
        <w:t>Art. </w:t>
      </w:r>
      <w:r w:rsidR="00CC71EB">
        <w:rPr>
          <w:rStyle w:val="Ppogrubienie"/>
        </w:rPr>
        <w:t>11</w:t>
      </w:r>
      <w:r w:rsidRPr="00FB0B24">
        <w:rPr>
          <w:rStyle w:val="Ppogrubienie"/>
        </w:rPr>
        <w:t>.</w:t>
      </w:r>
      <w:r w:rsidRPr="00DB66C4">
        <w:rPr>
          <w:rStyle w:val="Ppogrubienie"/>
          <w:b w:val="0"/>
        </w:rPr>
        <w:t xml:space="preserve"> W ustawie z dnia 21 grudnia 2021 r. o zmianie ustawy o odnawialnych źródłach energii oraz niektórych innych ustaw (Dz. U. poz. 2376</w:t>
      </w:r>
      <w:r w:rsidR="004308D4">
        <w:rPr>
          <w:rStyle w:val="Ppogrubienie"/>
          <w:b w:val="0"/>
        </w:rPr>
        <w:t xml:space="preserve"> oraz z 2022 r. poz. 467</w:t>
      </w:r>
      <w:r w:rsidRPr="00DB66C4">
        <w:rPr>
          <w:rStyle w:val="Ppogrubienie"/>
          <w:b w:val="0"/>
        </w:rPr>
        <w:t xml:space="preserve">) </w:t>
      </w:r>
      <w:r w:rsidR="003E051A">
        <w:t>w art. 5 w pkt </w:t>
      </w:r>
      <w:r w:rsidR="00544615" w:rsidRPr="00290EAF">
        <w:t xml:space="preserve">2 </w:t>
      </w:r>
      <w:r w:rsidR="00C0285C">
        <w:t xml:space="preserve">skreśla się </w:t>
      </w:r>
      <w:r w:rsidR="00544615" w:rsidRPr="00290EAF">
        <w:t>wyrazy</w:t>
      </w:r>
      <w:r w:rsidR="00544615" w:rsidRPr="00D025D3">
        <w:t xml:space="preserve"> „</w:t>
      </w:r>
      <w:r w:rsidR="00544615" w:rsidRPr="00DB66C4">
        <w:t>i 10”</w:t>
      </w:r>
      <w:r w:rsidR="0058050E">
        <w:t>.</w:t>
      </w:r>
    </w:p>
    <w:p w14:paraId="28141428" w14:textId="60F062A8" w:rsidR="00BB6697" w:rsidRPr="00BB6697" w:rsidRDefault="00BB6697" w:rsidP="00CC71EB">
      <w:pPr>
        <w:pStyle w:val="ARTartustawynprozporzdzenia"/>
        <w:keepNext/>
        <w:rPr>
          <w:rStyle w:val="Ppogrubienie"/>
          <w:b w:val="0"/>
          <w:bCs/>
        </w:rPr>
      </w:pPr>
      <w:r w:rsidRPr="00CC71EB">
        <w:rPr>
          <w:rStyle w:val="Ppogrubienie"/>
        </w:rPr>
        <w:t>Art.</w:t>
      </w:r>
      <w:r w:rsidR="00E7265F">
        <w:rPr>
          <w:rStyle w:val="Ppogrubienie"/>
        </w:rPr>
        <w:t> </w:t>
      </w:r>
      <w:r w:rsidR="00CC71EB">
        <w:rPr>
          <w:rStyle w:val="Ppogrubienie"/>
        </w:rPr>
        <w:t>12</w:t>
      </w:r>
      <w:r w:rsidRPr="00CC71EB">
        <w:rPr>
          <w:rStyle w:val="Ppogrubienie"/>
        </w:rPr>
        <w:t>.</w:t>
      </w:r>
      <w:r w:rsidR="00445DAA">
        <w:rPr>
          <w:b/>
          <w:bCs/>
        </w:rPr>
        <w:t xml:space="preserve"> </w:t>
      </w:r>
      <w:r>
        <w:t>Do postępowań dotyczących prowadzenia działalności gospodarczej w zakresie wytwarzania biogazu rolniczego lub energii elektrycznej z biogazu rolniczego</w:t>
      </w:r>
      <w:r w:rsidR="00DC542C">
        <w:t>,</w:t>
      </w:r>
      <w:r>
        <w:t xml:space="preserve"> wszczętych i niezakończonych przed dniem wejścia w życie ustawy stosuje się art. 2 pkt 2 ustawy zmienianej w art. 1 w brzmieniu nadanym niniejszą ustawą.</w:t>
      </w:r>
      <w:r w:rsidR="006C7906">
        <w:t xml:space="preserve"> </w:t>
      </w:r>
    </w:p>
    <w:p w14:paraId="10F45977" w14:textId="0105BC26" w:rsidR="00923253" w:rsidRPr="003F5A98" w:rsidRDefault="00150C92" w:rsidP="00CC71EB">
      <w:pPr>
        <w:pStyle w:val="ARTartustawynprozporzdzenia"/>
        <w:rPr>
          <w:rStyle w:val="Ppogrubienie"/>
          <w:bCs/>
        </w:rPr>
      </w:pPr>
      <w:r w:rsidRPr="008225C4">
        <w:rPr>
          <w:rStyle w:val="Ppogrubienie"/>
        </w:rPr>
        <w:t>Art.</w:t>
      </w:r>
      <w:r w:rsidR="00AA0D51" w:rsidRPr="008225C4">
        <w:rPr>
          <w:rStyle w:val="Ppogrubienie"/>
        </w:rPr>
        <w:t> </w:t>
      </w:r>
      <w:r w:rsidR="00CC71EB">
        <w:rPr>
          <w:rStyle w:val="Ppogrubienie"/>
        </w:rPr>
        <w:t>13</w:t>
      </w:r>
      <w:r w:rsidRPr="008225C4">
        <w:rPr>
          <w:rStyle w:val="Ppogrubienie"/>
        </w:rPr>
        <w:t>.</w:t>
      </w:r>
      <w:r w:rsidRPr="003F5A98">
        <w:rPr>
          <w:rStyle w:val="Ppogrubienie"/>
        </w:rPr>
        <w:t xml:space="preserve"> </w:t>
      </w:r>
      <w:r w:rsidRPr="00D355DE">
        <w:t xml:space="preserve">Tworzy się rejestr </w:t>
      </w:r>
      <w:r w:rsidR="005F4D07" w:rsidRPr="00150C92">
        <w:t>wytwórców wykonujących działalność gospodarczą w zakresie biogazu lub biometanu</w:t>
      </w:r>
      <w:r w:rsidRPr="00D355DE">
        <w:t>.</w:t>
      </w:r>
    </w:p>
    <w:p w14:paraId="5FB09E67" w14:textId="774FEF3A" w:rsidR="00F074C5" w:rsidRDefault="00150C92" w:rsidP="00150C92">
      <w:pPr>
        <w:pStyle w:val="ARTartustawynprozporzdzenia"/>
      </w:pPr>
      <w:r w:rsidRPr="00E7265F">
        <w:rPr>
          <w:rStyle w:val="Ppogrubienie"/>
        </w:rPr>
        <w:t>A</w:t>
      </w:r>
      <w:r w:rsidRPr="00024454">
        <w:rPr>
          <w:rStyle w:val="Ppogrubienie"/>
        </w:rPr>
        <w:t>rt.</w:t>
      </w:r>
      <w:r w:rsidR="00AA0D51" w:rsidRPr="00B03B3F">
        <w:rPr>
          <w:rStyle w:val="Ppogrubienie"/>
        </w:rPr>
        <w:t> </w:t>
      </w:r>
      <w:r w:rsidR="00CC71EB">
        <w:rPr>
          <w:rStyle w:val="Ppogrubienie"/>
        </w:rPr>
        <w:t>14</w:t>
      </w:r>
      <w:r w:rsidRPr="00B0425B">
        <w:rPr>
          <w:rStyle w:val="Ppogrubienie"/>
        </w:rPr>
        <w:t>.</w:t>
      </w:r>
      <w:r w:rsidRPr="00150C92">
        <w:t xml:space="preserve"> </w:t>
      </w:r>
      <w:r w:rsidR="002B1945">
        <w:t xml:space="preserve">1. </w:t>
      </w:r>
      <w:r w:rsidRPr="00150C92">
        <w:t>Wytwórcy biogazu</w:t>
      </w:r>
      <w:r w:rsidR="00AE645C">
        <w:t xml:space="preserve"> lub biometanu</w:t>
      </w:r>
      <w:r w:rsidRPr="00150C92">
        <w:t>, którzy rozpoczęli prowadzenie działalności</w:t>
      </w:r>
      <w:r w:rsidR="006A4F9B">
        <w:t xml:space="preserve"> gospodarczej w zakresie biogazu lub biometanu</w:t>
      </w:r>
      <w:r w:rsidR="00B021B4">
        <w:t>,</w:t>
      </w:r>
      <w:r w:rsidR="006A4F9B">
        <w:t xml:space="preserve"> polegając</w:t>
      </w:r>
      <w:r w:rsidR="00B021B4">
        <w:t>ej</w:t>
      </w:r>
      <w:r w:rsidR="006A4F9B">
        <w:t xml:space="preserve"> na</w:t>
      </w:r>
      <w:r w:rsidR="006A4F9B" w:rsidRPr="00150C92">
        <w:t xml:space="preserve"> wytwarzani</w:t>
      </w:r>
      <w:r w:rsidR="006A4F9B">
        <w:t>u biogazu n</w:t>
      </w:r>
      <w:r w:rsidR="006A4F9B" w:rsidRPr="00150C92">
        <w:t xml:space="preserve">a </w:t>
      </w:r>
      <w:r w:rsidR="006A4F9B">
        <w:t xml:space="preserve">potrzeby wytwarzania biometanu lub na wytwarzaniu </w:t>
      </w:r>
      <w:r w:rsidR="006A4F9B" w:rsidRPr="00150C92">
        <w:t xml:space="preserve">biometanu </w:t>
      </w:r>
      <w:r w:rsidR="006A4F9B">
        <w:t>z biogazu</w:t>
      </w:r>
      <w:r w:rsidRPr="00150C92">
        <w:t xml:space="preserve"> przed dniem wejścia w życie niniejszej ustawy</w:t>
      </w:r>
      <w:r w:rsidR="00DC542C">
        <w:t>,</w:t>
      </w:r>
      <w:r w:rsidRPr="00150C92">
        <w:t xml:space="preserve"> składają wniosek o wpis do rejestru wytwórców </w:t>
      </w:r>
      <w:r w:rsidR="00024709">
        <w:t xml:space="preserve">wykonujących działalność gospodarczą w zakresie </w:t>
      </w:r>
      <w:r w:rsidRPr="00150C92">
        <w:t xml:space="preserve">biogazu </w:t>
      </w:r>
      <w:r w:rsidR="00024709">
        <w:t xml:space="preserve">lub biometanu </w:t>
      </w:r>
      <w:r w:rsidRPr="00150C92">
        <w:t xml:space="preserve">w terminie </w:t>
      </w:r>
      <w:r w:rsidR="005A3281">
        <w:t>dwóch</w:t>
      </w:r>
      <w:r w:rsidRPr="00150C92">
        <w:t xml:space="preserve"> miesi</w:t>
      </w:r>
      <w:r w:rsidR="005A3281">
        <w:t>ę</w:t>
      </w:r>
      <w:r w:rsidRPr="00150C92">
        <w:t>c</w:t>
      </w:r>
      <w:r w:rsidR="005A3281">
        <w:t>y</w:t>
      </w:r>
      <w:r w:rsidRPr="00150C92">
        <w:t xml:space="preserve"> od dnia wejścia w życie niniejszej ustawy.</w:t>
      </w:r>
      <w:r w:rsidR="009677DF">
        <w:t xml:space="preserve"> </w:t>
      </w:r>
    </w:p>
    <w:p w14:paraId="37C03F9A" w14:textId="2E049B28" w:rsidR="002B1945" w:rsidRDefault="00C8204F" w:rsidP="002B1945">
      <w:pPr>
        <w:pStyle w:val="USTustnpkodeksu"/>
      </w:pPr>
      <w:bookmarkStart w:id="118" w:name="_Hlk119929125"/>
      <w:r>
        <w:t xml:space="preserve">2. </w:t>
      </w:r>
      <w:r w:rsidR="002B1945">
        <w:t xml:space="preserve">Do dnia rozpatrzenia </w:t>
      </w:r>
      <w:r w:rsidR="00B021B4">
        <w:t xml:space="preserve">przez Prezesa Urzędu Regulacji Energetyki </w:t>
      </w:r>
      <w:r w:rsidR="002B1945">
        <w:t>wniosku, o którym mowa w</w:t>
      </w:r>
      <w:r w:rsidR="00D025D3">
        <w:t xml:space="preserve"> ust. 1,</w:t>
      </w:r>
      <w:r w:rsidR="002B1945">
        <w:t xml:space="preserve"> wytwórcy, o których mowa w ust. 1, mogą prowadzić działalność gospodarczą </w:t>
      </w:r>
      <w:r w:rsidR="00024709">
        <w:t xml:space="preserve">objętą tym wnioskiem </w:t>
      </w:r>
      <w:r w:rsidR="002B1945">
        <w:t>na zasadach dotychczasowych.</w:t>
      </w:r>
    </w:p>
    <w:bookmarkEnd w:id="118"/>
    <w:p w14:paraId="107BFC2E" w14:textId="25E45DD5" w:rsidR="0039680D" w:rsidRDefault="00150C92" w:rsidP="00150C92">
      <w:pPr>
        <w:pStyle w:val="ARTartustawynprozporzdzenia"/>
      </w:pPr>
      <w:r w:rsidRPr="00E7265F">
        <w:rPr>
          <w:rStyle w:val="Ppogrubienie"/>
        </w:rPr>
        <w:t>Art.</w:t>
      </w:r>
      <w:r w:rsidR="00AA0D51" w:rsidRPr="00024454">
        <w:rPr>
          <w:rStyle w:val="Ppogrubienie"/>
        </w:rPr>
        <w:t> </w:t>
      </w:r>
      <w:r w:rsidR="00CC71EB">
        <w:rPr>
          <w:rStyle w:val="Ppogrubienie"/>
        </w:rPr>
        <w:t>15</w:t>
      </w:r>
      <w:r w:rsidRPr="00FB0B24">
        <w:rPr>
          <w:rStyle w:val="Ppogrubienie"/>
        </w:rPr>
        <w:t>.</w:t>
      </w:r>
      <w:r w:rsidRPr="00150C92">
        <w:t xml:space="preserve"> </w:t>
      </w:r>
      <w:r w:rsidR="0039680D">
        <w:t>1.</w:t>
      </w:r>
      <w:r w:rsidR="00E0344A">
        <w:t xml:space="preserve"> </w:t>
      </w:r>
      <w:r w:rsidRPr="00150C92">
        <w:t>Tworzy się rejestr klastrów energii.</w:t>
      </w:r>
      <w:r w:rsidR="00476F4A" w:rsidRPr="003F5A98">
        <w:t xml:space="preserve"> </w:t>
      </w:r>
    </w:p>
    <w:p w14:paraId="571469C2" w14:textId="1E5761B1" w:rsidR="00C303F0" w:rsidRDefault="0039680D" w:rsidP="0074131A">
      <w:pPr>
        <w:pStyle w:val="USTustnpkodeksu"/>
      </w:pPr>
      <w:r>
        <w:t xml:space="preserve">2. </w:t>
      </w:r>
      <w:r w:rsidR="00476F4A" w:rsidRPr="003F5A98">
        <w:t>Członkowie klastrów energii oraz koordynatorzy klastrów energii, o których mowa w art. 2 pkt 15a ustawy zmienianej w art. 1 w brzmieniu dotychczasowym, mogą prowadzić działalność określoną w cywilnoprawnym porozumieniu, o którym mowa w art. 2 pkt 15a ustawy zmienianej w art. 1 w brzmieniu dotychczasowym, na zasadach określonych w tym porozumieniu.</w:t>
      </w:r>
      <w:r w:rsidR="00AE645C">
        <w:t xml:space="preserve"> </w:t>
      </w:r>
    </w:p>
    <w:p w14:paraId="194B73C8" w14:textId="556AF155" w:rsidR="00F82FEE" w:rsidRPr="003F5A98" w:rsidRDefault="00F82FEE" w:rsidP="00C8204F">
      <w:pPr>
        <w:pStyle w:val="ARTartustawynprozporzdzenia"/>
      </w:pPr>
      <w:r w:rsidRPr="00F26AF6">
        <w:rPr>
          <w:rStyle w:val="Ppogrubienie"/>
        </w:rPr>
        <w:t>Art. </w:t>
      </w:r>
      <w:r w:rsidR="00CC71EB">
        <w:rPr>
          <w:rStyle w:val="Ppogrubienie"/>
        </w:rPr>
        <w:t>16</w:t>
      </w:r>
      <w:r w:rsidRPr="00F26AF6">
        <w:rPr>
          <w:rStyle w:val="Ppogrubienie"/>
        </w:rPr>
        <w:t>.</w:t>
      </w:r>
      <w:r w:rsidRPr="00D025D3">
        <w:t xml:space="preserve"> </w:t>
      </w:r>
      <w:r w:rsidRPr="00F82FEE">
        <w:t xml:space="preserve">Sprawozdanie, o którym mowa w art. 38ad ust. 1 ustawy zmienianej w art. 1, koordynator klastra energii składa po raz pierwszy w terminie do dnia </w:t>
      </w:r>
      <w:r w:rsidR="007D4042">
        <w:t>3</w:t>
      </w:r>
      <w:r w:rsidRPr="00F82FEE">
        <w:t>0 czerwca 2025 r.</w:t>
      </w:r>
      <w:r w:rsidR="000F6C2B">
        <w:t>,</w:t>
      </w:r>
      <w:r w:rsidRPr="00F82FEE">
        <w:t xml:space="preserve"> </w:t>
      </w:r>
      <w:r w:rsidR="000F6C2B">
        <w:t>a</w:t>
      </w:r>
      <w:r w:rsidR="00CC71EB">
        <w:t> </w:t>
      </w:r>
      <w:r w:rsidRPr="00F82FEE">
        <w:t>sprawozdanie to obejmuje okres od dnia 2 lipca 2024 r. do dnia 31 grudnia 2024 r.</w:t>
      </w:r>
    </w:p>
    <w:p w14:paraId="60C0C6FB" w14:textId="168D39A3" w:rsidR="00AE645C" w:rsidRDefault="00150C92" w:rsidP="00FC6EE0">
      <w:pPr>
        <w:pStyle w:val="ARTartustawynprozporzdzenia"/>
      </w:pPr>
      <w:r w:rsidRPr="00E7265F">
        <w:rPr>
          <w:rStyle w:val="Ppogrubienie"/>
        </w:rPr>
        <w:t>Art. </w:t>
      </w:r>
      <w:r w:rsidR="00CC71EB">
        <w:rPr>
          <w:rStyle w:val="Ppogrubienie"/>
        </w:rPr>
        <w:t>17</w:t>
      </w:r>
      <w:r w:rsidRPr="00FB0B24">
        <w:rPr>
          <w:rStyle w:val="Ppogrubienie"/>
        </w:rPr>
        <w:t>.</w:t>
      </w:r>
      <w:r w:rsidRPr="00150C92">
        <w:t xml:space="preserve"> </w:t>
      </w:r>
      <w:r w:rsidR="00AE645C">
        <w:t xml:space="preserve">1. Wytwórcy wykonujący działalność gospodarczą w zakresie </w:t>
      </w:r>
      <w:r w:rsidR="0045251C">
        <w:t xml:space="preserve">wytwarzania energii elektrycznej z odnawialnych źródeł energii w </w:t>
      </w:r>
      <w:r w:rsidR="00AE645C">
        <w:t>mał</w:t>
      </w:r>
      <w:r w:rsidR="0045251C">
        <w:t>ej</w:t>
      </w:r>
      <w:r w:rsidR="00AE645C">
        <w:t xml:space="preserve"> instalacji,</w:t>
      </w:r>
      <w:r w:rsidR="00A56649">
        <w:t xml:space="preserve"> </w:t>
      </w:r>
      <w:r w:rsidR="00AE645C">
        <w:t>składają sprawozdanie, o którym mowa w art. 9 ust. 1 pkt 7 ustawy zmienianej w art. 1</w:t>
      </w:r>
      <w:r w:rsidR="0045251C">
        <w:t xml:space="preserve"> w brzmieniu </w:t>
      </w:r>
      <w:r w:rsidR="00DC6036">
        <w:t xml:space="preserve">dotychczasowym, </w:t>
      </w:r>
      <w:r w:rsidR="000F6C2B">
        <w:t>za pierwsze i drugie półrocze 2023 r.</w:t>
      </w:r>
      <w:r w:rsidR="00AE645C">
        <w:t xml:space="preserve">, z wykorzystaniem wzoru sprawozdania określonego w przepisach wydanych na podstawie art. 9 ust. 2 ustawy zmienianej w art. 1 w brzmieniu dotychczasowym. </w:t>
      </w:r>
    </w:p>
    <w:p w14:paraId="67556287" w14:textId="1C883540" w:rsidR="00AE645C" w:rsidRDefault="00AE645C" w:rsidP="00AE645C">
      <w:pPr>
        <w:pStyle w:val="USTustnpkodeksu"/>
      </w:pPr>
      <w:r>
        <w:t>2. Wytwórcy</w:t>
      </w:r>
      <w:r w:rsidR="00D15681">
        <w:t xml:space="preserve"> prowadzący </w:t>
      </w:r>
      <w:r w:rsidR="00D15681" w:rsidRPr="00150C92">
        <w:t>działalnoś</w:t>
      </w:r>
      <w:r w:rsidR="00D15681">
        <w:t>ć gospodarczą w zakresie biogazu lub biometanu, polegającą na</w:t>
      </w:r>
      <w:r w:rsidR="00D15681" w:rsidRPr="00150C92">
        <w:t xml:space="preserve"> wytwarzani</w:t>
      </w:r>
      <w:r w:rsidR="00D15681">
        <w:t>u biogazu n</w:t>
      </w:r>
      <w:r w:rsidR="00D15681" w:rsidRPr="00150C92">
        <w:t xml:space="preserve">a </w:t>
      </w:r>
      <w:r w:rsidR="00D15681">
        <w:t xml:space="preserve">potrzeby wytwarzania biometanu lub na wytwarzaniu </w:t>
      </w:r>
      <w:r w:rsidR="00D15681" w:rsidRPr="00150C92">
        <w:t xml:space="preserve">biometanu </w:t>
      </w:r>
      <w:r w:rsidR="00D15681">
        <w:t>z biogazu</w:t>
      </w:r>
      <w:r>
        <w:t xml:space="preserve"> składają sprawozdanie, o którym mowa w art. 9 ust. 1a pkt 6 ustawy zmienianej w art. 1, </w:t>
      </w:r>
      <w:r w:rsidR="00D15681">
        <w:t xml:space="preserve">po raz pierwszy </w:t>
      </w:r>
      <w:r>
        <w:t xml:space="preserve">za pierwsze półrocze 2024 r. </w:t>
      </w:r>
    </w:p>
    <w:p w14:paraId="2C2959DE" w14:textId="74A777ED" w:rsidR="00150C92" w:rsidRDefault="00AE645C" w:rsidP="00E46153">
      <w:pPr>
        <w:pStyle w:val="USTustnpkodeksu"/>
      </w:pPr>
      <w:r>
        <w:t>3. Do opracowania zbiorczego raportu rocznego, o którym mowa w art. 17 ust. 1 ustawy zmienianej w art. 1</w:t>
      </w:r>
      <w:r w:rsidR="00827E71">
        <w:t xml:space="preserve"> w brzmieniu dotychczasowym</w:t>
      </w:r>
      <w:r>
        <w:t>, za 2023 r. Prezes Urzędu Regulacji Energetyki stosuje przepisy dotychczasowe.</w:t>
      </w:r>
    </w:p>
    <w:p w14:paraId="5D52A6DD" w14:textId="465448AF" w:rsidR="0056713D" w:rsidRDefault="0056713D" w:rsidP="00150C92">
      <w:pPr>
        <w:pStyle w:val="ARTartustawynprozporzdzenia"/>
      </w:pPr>
      <w:r w:rsidRPr="00CC71EB">
        <w:rPr>
          <w:rStyle w:val="Ppogrubienie"/>
        </w:rPr>
        <w:t>Art.</w:t>
      </w:r>
      <w:r w:rsidR="00E7265F">
        <w:rPr>
          <w:rStyle w:val="Ppogrubienie"/>
        </w:rPr>
        <w:t> </w:t>
      </w:r>
      <w:r w:rsidR="00CC71EB">
        <w:rPr>
          <w:rStyle w:val="Ppogrubienie"/>
        </w:rPr>
        <w:t>18</w:t>
      </w:r>
      <w:r w:rsidRPr="00CC71EB">
        <w:rPr>
          <w:rStyle w:val="Ppogrubienie"/>
        </w:rPr>
        <w:t>.</w:t>
      </w:r>
      <w:r>
        <w:t xml:space="preserve"> </w:t>
      </w:r>
      <w:r w:rsidR="00FB34E5" w:rsidRPr="00FB34E5">
        <w:t xml:space="preserve">Do </w:t>
      </w:r>
      <w:r w:rsidR="00FB34E5">
        <w:t xml:space="preserve">wniosków, o których mowa w art. 10 ust. 1 </w:t>
      </w:r>
      <w:r w:rsidR="00FB34E5" w:rsidRPr="00FB34E5">
        <w:t>ustawy zmienianej w art. 1</w:t>
      </w:r>
      <w:r w:rsidR="00827E71">
        <w:t xml:space="preserve"> w brzmieniu dotychczasowym</w:t>
      </w:r>
      <w:r w:rsidR="00FB34E5">
        <w:t xml:space="preserve">, złożonych i </w:t>
      </w:r>
      <w:r w:rsidR="00435836">
        <w:t>nierozpoznanych</w:t>
      </w:r>
      <w:r w:rsidR="00435836" w:rsidRPr="00FB34E5">
        <w:t xml:space="preserve"> </w:t>
      </w:r>
      <w:r w:rsidR="00FB34E5" w:rsidRPr="00FB34E5">
        <w:t xml:space="preserve">przed dniem wejścia w życie niniejszej ustawy stosuje się przepisy ustawy zmienianej w art. 1 w brzmieniu </w:t>
      </w:r>
      <w:r w:rsidR="00890AB8">
        <w:t>dotychczasowym</w:t>
      </w:r>
      <w:r w:rsidR="003A0A9F">
        <w:t>.</w:t>
      </w:r>
    </w:p>
    <w:p w14:paraId="6C0D84C3" w14:textId="6F18FBCE" w:rsidR="00150C92" w:rsidRDefault="00150C92" w:rsidP="00150C92">
      <w:pPr>
        <w:pStyle w:val="ARTartustawynprozporzdzenia"/>
      </w:pPr>
      <w:r w:rsidRPr="00E7265F">
        <w:rPr>
          <w:rStyle w:val="Ppogrubienie"/>
        </w:rPr>
        <w:t>Art.</w:t>
      </w:r>
      <w:r w:rsidR="00AA0D51" w:rsidRPr="00024454">
        <w:rPr>
          <w:rStyle w:val="Ppogrubienie"/>
        </w:rPr>
        <w:t> </w:t>
      </w:r>
      <w:r w:rsidR="00CC71EB">
        <w:rPr>
          <w:rStyle w:val="Ppogrubienie"/>
        </w:rPr>
        <w:t>19</w:t>
      </w:r>
      <w:r w:rsidRPr="00FB0B24">
        <w:rPr>
          <w:rStyle w:val="Ppogrubienie"/>
        </w:rPr>
        <w:t>.</w:t>
      </w:r>
      <w:r w:rsidRPr="00150C92">
        <w:t xml:space="preserve"> </w:t>
      </w:r>
      <w:r w:rsidR="00F85954">
        <w:t xml:space="preserve">1. </w:t>
      </w:r>
      <w:r w:rsidRPr="00150C92">
        <w:t xml:space="preserve">Wytwórcy biometanu z biogazu rolniczego, którzy rozpoczęli prowadzenie działalności gospodarczej </w:t>
      </w:r>
      <w:r w:rsidR="00425357">
        <w:t xml:space="preserve">w zakresie </w:t>
      </w:r>
      <w:r w:rsidR="00827E71">
        <w:t>wytwarzani</w:t>
      </w:r>
      <w:r w:rsidR="00425357">
        <w:t>a</w:t>
      </w:r>
      <w:r w:rsidR="00827E71">
        <w:t xml:space="preserve"> biometanu z biogazu rolniczego </w:t>
      </w:r>
      <w:r w:rsidRPr="00150C92">
        <w:t>przed dniem wejścia w życie niniejszej ustawy</w:t>
      </w:r>
      <w:r w:rsidR="00DC542C">
        <w:t>,</w:t>
      </w:r>
      <w:r w:rsidRPr="00150C92">
        <w:t xml:space="preserve"> składają wniosek o wpis do rejestru wytwórców </w:t>
      </w:r>
      <w:r w:rsidR="00425357">
        <w:t xml:space="preserve">wykonujących działalność gospodarczą w zakresie </w:t>
      </w:r>
      <w:r w:rsidRPr="00150C92">
        <w:t xml:space="preserve">biogazu rolniczego w terminie </w:t>
      </w:r>
      <w:r w:rsidR="00F85954">
        <w:t>dwóch</w:t>
      </w:r>
      <w:r w:rsidR="00F85954" w:rsidRPr="00150C92">
        <w:t xml:space="preserve"> </w:t>
      </w:r>
      <w:r w:rsidRPr="00150C92">
        <w:t>miesięcy od dnia wejścia w życie niniejszej ustawy.</w:t>
      </w:r>
    </w:p>
    <w:p w14:paraId="3E6B5451" w14:textId="54B1785D" w:rsidR="00F85954" w:rsidRPr="00F85954" w:rsidRDefault="00F85954" w:rsidP="00D025D3">
      <w:pPr>
        <w:pStyle w:val="USTustnpkodeksu"/>
      </w:pPr>
      <w:r w:rsidRPr="00F85954">
        <w:t>2.</w:t>
      </w:r>
      <w:r w:rsidR="00C8204F">
        <w:t xml:space="preserve"> </w:t>
      </w:r>
      <w:r w:rsidRPr="00F85954">
        <w:t>Do dnia rozpatrzenia</w:t>
      </w:r>
      <w:r w:rsidR="00445DAA">
        <w:t xml:space="preserve"> </w:t>
      </w:r>
      <w:r w:rsidRPr="00F85954">
        <w:t xml:space="preserve">przez </w:t>
      </w:r>
      <w:r w:rsidR="00F82C1C">
        <w:t xml:space="preserve">Dyrektora Generalnego Krajowego Ośrodka </w:t>
      </w:r>
      <w:r w:rsidR="00425357">
        <w:t xml:space="preserve">Wsparcia </w:t>
      </w:r>
      <w:r w:rsidR="00F82C1C">
        <w:t>Rolnictwa</w:t>
      </w:r>
      <w:r w:rsidR="00425357">
        <w:t xml:space="preserve"> wniosku, o którym mowa w ust. 1</w:t>
      </w:r>
      <w:r w:rsidRPr="00F85954">
        <w:t xml:space="preserve">, wytwórcy, o których mowa w ust. 1, mogą prowadzić działalność gospodarczą </w:t>
      </w:r>
      <w:r w:rsidR="00425357">
        <w:t xml:space="preserve">objętą tym wnioskiem </w:t>
      </w:r>
      <w:r w:rsidRPr="00F85954">
        <w:t>na zasadach dotychczasowych.</w:t>
      </w:r>
    </w:p>
    <w:p w14:paraId="5DAB271F" w14:textId="712D8014" w:rsidR="00150C92" w:rsidRPr="00150C92" w:rsidRDefault="00150C92" w:rsidP="00150C92">
      <w:pPr>
        <w:pStyle w:val="ARTartustawynprozporzdzenia"/>
      </w:pPr>
      <w:r w:rsidRPr="00E7265F">
        <w:rPr>
          <w:rStyle w:val="Ppogrubienie"/>
        </w:rPr>
        <w:t>Art. </w:t>
      </w:r>
      <w:r w:rsidR="00CC71EB">
        <w:rPr>
          <w:rStyle w:val="Ppogrubienie"/>
        </w:rPr>
        <w:t>20</w:t>
      </w:r>
      <w:r w:rsidRPr="00FB0B24">
        <w:rPr>
          <w:rStyle w:val="Ppogrubienie"/>
        </w:rPr>
        <w:t>.</w:t>
      </w:r>
      <w:r w:rsidRPr="00150C92">
        <w:t xml:space="preserve"> Do sprawozdań kwartalnych, o których mowa w art. 25 pkt 6 ustawy zmienianej w art. 1</w:t>
      </w:r>
      <w:r w:rsidR="00425357">
        <w:t xml:space="preserve"> w brzmieniu dotychczasowym</w:t>
      </w:r>
      <w:r w:rsidRPr="00150C92">
        <w:t>, składanych za okresy do ostatniego kwartału 202</w:t>
      </w:r>
      <w:r w:rsidR="00AE645C">
        <w:t>3</w:t>
      </w:r>
      <w:r w:rsidRPr="00150C92">
        <w:t xml:space="preserve"> r. włącznie, stosuje się przepisy dotychczasowe. </w:t>
      </w:r>
    </w:p>
    <w:p w14:paraId="0A08BAE3" w14:textId="42DCBD88" w:rsidR="00150C92" w:rsidRPr="00150C92" w:rsidRDefault="00150C92" w:rsidP="00150C92">
      <w:pPr>
        <w:pStyle w:val="ARTartustawynprozporzdzenia"/>
      </w:pPr>
      <w:r w:rsidRPr="00E7265F">
        <w:rPr>
          <w:rStyle w:val="Ppogrubienie"/>
        </w:rPr>
        <w:t>Art. </w:t>
      </w:r>
      <w:r w:rsidR="00CC71EB">
        <w:rPr>
          <w:rStyle w:val="Ppogrubienie"/>
        </w:rPr>
        <w:t>21</w:t>
      </w:r>
      <w:r w:rsidRPr="00FB0B24">
        <w:rPr>
          <w:rStyle w:val="Ppogrubienie"/>
        </w:rPr>
        <w:t>.</w:t>
      </w:r>
      <w:r w:rsidRPr="00150C92">
        <w:t xml:space="preserve"> Sprawozdania kwartalne, o których mowa w art. 25 pkt 6 ustawy zmienianej w art. 1 w brzmieniu nadanym niniejszą ustawą, po raz pierwszy składa się za pierwszy kwartał 202</w:t>
      </w:r>
      <w:r w:rsidR="00AE645C">
        <w:t>4</w:t>
      </w:r>
      <w:r w:rsidRPr="00150C92">
        <w:t xml:space="preserve"> r.</w:t>
      </w:r>
    </w:p>
    <w:p w14:paraId="0BF65C27" w14:textId="5F81CE05" w:rsidR="00150C92" w:rsidRPr="00150C92" w:rsidRDefault="00150C92" w:rsidP="00150C92">
      <w:pPr>
        <w:pStyle w:val="ARTartustawynprozporzdzenia"/>
      </w:pPr>
      <w:r w:rsidRPr="00E7265F">
        <w:rPr>
          <w:rStyle w:val="Ppogrubienie"/>
        </w:rPr>
        <w:t>Art. </w:t>
      </w:r>
      <w:r w:rsidR="00CC71EB">
        <w:rPr>
          <w:rStyle w:val="Ppogrubienie"/>
        </w:rPr>
        <w:t>22</w:t>
      </w:r>
      <w:r w:rsidRPr="00FB0B24">
        <w:rPr>
          <w:rStyle w:val="Ppogrubienie"/>
        </w:rPr>
        <w:t>.</w:t>
      </w:r>
      <w:r w:rsidRPr="00150C92">
        <w:t xml:space="preserve"> Do sprawozdań rocznych, o których mowa w art. 38m pkt 2 ustawy zmienianej w art. 1, składanych za lata do </w:t>
      </w:r>
      <w:r w:rsidR="00DD251D" w:rsidRPr="00150C92">
        <w:t>202</w:t>
      </w:r>
      <w:r w:rsidR="00836C3A">
        <w:t>3</w:t>
      </w:r>
      <w:r w:rsidR="00AE645C">
        <w:t xml:space="preserve"> </w:t>
      </w:r>
      <w:r w:rsidRPr="00150C92">
        <w:t>r. włącznie, stosuje się przepisy dotychczasowe.</w:t>
      </w:r>
    </w:p>
    <w:p w14:paraId="0539F4CD" w14:textId="7CF79636" w:rsidR="00150C92" w:rsidRDefault="00150C92" w:rsidP="00150C92">
      <w:pPr>
        <w:pStyle w:val="ARTartustawynprozporzdzenia"/>
      </w:pPr>
      <w:r w:rsidRPr="00E7265F">
        <w:rPr>
          <w:rStyle w:val="Ppogrubienie"/>
        </w:rPr>
        <w:t>Art. </w:t>
      </w:r>
      <w:r w:rsidR="00CC71EB">
        <w:rPr>
          <w:rStyle w:val="Ppogrubienie"/>
        </w:rPr>
        <w:t>23</w:t>
      </w:r>
      <w:r w:rsidRPr="00FB0B24">
        <w:rPr>
          <w:rStyle w:val="Ppogrubienie"/>
        </w:rPr>
        <w:t>.</w:t>
      </w:r>
      <w:r w:rsidRPr="00150C92">
        <w:t xml:space="preserve"> Sprawozdania roczne, o których mowa w art. 38m pkt 2 ustawy zmienianej w art. 1,</w:t>
      </w:r>
      <w:r w:rsidR="008330F5">
        <w:t xml:space="preserve"> w zakresie obejmującym informacje, o których mowa w pkt 1 tego przepisu </w:t>
      </w:r>
      <w:r w:rsidRPr="00150C92">
        <w:t xml:space="preserve">w brzmieniu nadanym niniejszą ustawą, składa się po raz pierwszy za </w:t>
      </w:r>
      <w:r w:rsidR="00DD251D" w:rsidRPr="00150C92">
        <w:t>202</w:t>
      </w:r>
      <w:r w:rsidR="00836C3A">
        <w:t>4</w:t>
      </w:r>
      <w:r w:rsidR="00DD251D">
        <w:t xml:space="preserve"> </w:t>
      </w:r>
      <w:r w:rsidRPr="00150C92">
        <w:t>r.</w:t>
      </w:r>
    </w:p>
    <w:p w14:paraId="24BF44A2" w14:textId="1B70645D" w:rsidR="00DB55B4" w:rsidRDefault="00EB4937" w:rsidP="00CC71EB">
      <w:pPr>
        <w:pStyle w:val="ARTartustawynprozporzdzenia"/>
        <w:keepNext/>
      </w:pPr>
      <w:r w:rsidRPr="00CC71EB">
        <w:rPr>
          <w:rStyle w:val="Ppogrubienie"/>
        </w:rPr>
        <w:t>Art. </w:t>
      </w:r>
      <w:r w:rsidR="00CC71EB">
        <w:rPr>
          <w:rStyle w:val="Ppogrubienie"/>
        </w:rPr>
        <w:t>24</w:t>
      </w:r>
      <w:r w:rsidRPr="00CC71EB">
        <w:rPr>
          <w:rStyle w:val="Ppogrubienie"/>
        </w:rPr>
        <w:t>.</w:t>
      </w:r>
      <w:r w:rsidR="00BE73A5">
        <w:rPr>
          <w:rFonts w:ascii="Times New Roman" w:hAnsi="Times New Roman" w:cs="Times New Roman"/>
          <w:szCs w:val="24"/>
        </w:rPr>
        <w:t xml:space="preserve"> </w:t>
      </w:r>
      <w:r w:rsidR="00DB55B4">
        <w:t>1. Wytwórca</w:t>
      </w:r>
      <w:r w:rsidR="008330F5">
        <w:t xml:space="preserve"> w rozumieniu art. 2 pkt 39 ustawy zmienianej w art. 1</w:t>
      </w:r>
      <w:r w:rsidR="00193055">
        <w:t xml:space="preserve"> w brzmieniu dotychczasowym</w:t>
      </w:r>
      <w:r w:rsidR="008330F5">
        <w:t>,</w:t>
      </w:r>
      <w:r w:rsidR="00445DAA">
        <w:t xml:space="preserve"> </w:t>
      </w:r>
      <w:r w:rsidR="00DB55B4">
        <w:t xml:space="preserve">który przed dniem wejścia w życie niniejszej ustawy: </w:t>
      </w:r>
    </w:p>
    <w:p w14:paraId="58B8BD63" w14:textId="77777777" w:rsidR="00DB55B4" w:rsidRDefault="00DB55B4" w:rsidP="00DB55B4">
      <w:pPr>
        <w:pStyle w:val="PKTpunkt"/>
      </w:pPr>
      <w:r>
        <w:t xml:space="preserve">1) </w:t>
      </w:r>
      <w:r>
        <w:tab/>
        <w:t xml:space="preserve">uzyskał </w:t>
      </w:r>
      <w:r w:rsidRPr="00424015">
        <w:t>potwierdzeni</w:t>
      </w:r>
      <w:r>
        <w:t>e</w:t>
      </w:r>
      <w:r w:rsidRPr="00424015">
        <w:t xml:space="preserve"> przyjęcia deklaracji o przystąpieniu do aukcji, o którym mowa w art. 71 ust. 4 ustawy zmienianej w art. 1</w:t>
      </w:r>
      <w:r>
        <w:t>, albo</w:t>
      </w:r>
    </w:p>
    <w:p w14:paraId="42466431" w14:textId="14DB7E1A" w:rsidR="00DB55B4" w:rsidRDefault="00DB55B4" w:rsidP="00CC71EB">
      <w:pPr>
        <w:pStyle w:val="PKTpunkt"/>
        <w:keepNext/>
      </w:pPr>
      <w:r>
        <w:t xml:space="preserve">2) </w:t>
      </w:r>
      <w:r>
        <w:tab/>
        <w:t xml:space="preserve">posiada ważne </w:t>
      </w:r>
      <w:r w:rsidRPr="00424015">
        <w:t>zaświadczeni</w:t>
      </w:r>
      <w:r>
        <w:t>e</w:t>
      </w:r>
      <w:r w:rsidRPr="00424015">
        <w:t xml:space="preserve"> o dopuszczeniu do aukcji, o którym mowa w art. 76 ust. 1 ustawy zmienianej w art. 1</w:t>
      </w:r>
      <w:r w:rsidR="008330F5">
        <w:t xml:space="preserve"> w brzmieniu dotychczasowym</w:t>
      </w:r>
    </w:p>
    <w:p w14:paraId="5AEEB321" w14:textId="08565F09" w:rsidR="00E0344A" w:rsidRDefault="00DC542C" w:rsidP="00311CFF">
      <w:pPr>
        <w:pStyle w:val="CZWSPPKTczwsplnapunktw"/>
      </w:pPr>
      <w:r>
        <w:t>–</w:t>
      </w:r>
      <w:r w:rsidR="00DB55B4">
        <w:t xml:space="preserve"> </w:t>
      </w:r>
      <w:r w:rsidR="00DB55B4" w:rsidRPr="00424015">
        <w:t xml:space="preserve">i do dnia wejścia w życie niniejszej ustawy </w:t>
      </w:r>
      <w:r w:rsidR="00DB55B4">
        <w:t>nie</w:t>
      </w:r>
      <w:r w:rsidR="00DB55B4" w:rsidRPr="00424015">
        <w:t xml:space="preserve"> wygrał aukcj</w:t>
      </w:r>
      <w:r w:rsidR="00DB55B4">
        <w:t>i</w:t>
      </w:r>
      <w:r w:rsidR="00DB55B4" w:rsidRPr="00424015">
        <w:t xml:space="preserve">, </w:t>
      </w:r>
      <w:r w:rsidR="00DB55B4">
        <w:t>w celu potwierdzenia, że jego instalacja odnawialnego źródła energii</w:t>
      </w:r>
      <w:r w:rsidR="00903732">
        <w:t>, o której</w:t>
      </w:r>
      <w:r w:rsidR="00445DAA">
        <w:t xml:space="preserve"> </w:t>
      </w:r>
      <w:r w:rsidR="00903732">
        <w:t xml:space="preserve">mowa </w:t>
      </w:r>
      <w:r w:rsidR="00903732" w:rsidRPr="00424015">
        <w:t>w art. 129 ust. 4 ustawy zmienianej w art. 1</w:t>
      </w:r>
      <w:r w:rsidR="00BE73A5">
        <w:t xml:space="preserve">, </w:t>
      </w:r>
      <w:r w:rsidR="00DB55B4">
        <w:t xml:space="preserve">spełnia co najmniej jeden z </w:t>
      </w:r>
      <w:r w:rsidR="00DB55B4" w:rsidRPr="00424015">
        <w:t>wymog</w:t>
      </w:r>
      <w:r w:rsidR="00DB55B4">
        <w:t>ów, o których</w:t>
      </w:r>
      <w:r w:rsidR="00BE73A5">
        <w:t xml:space="preserve"> mowa w tym przepisie, </w:t>
      </w:r>
      <w:r w:rsidR="00DB55B4">
        <w:t>w terminie 30 dni od dnia wejścia w życie niniejszej ustawy</w:t>
      </w:r>
      <w:r w:rsidR="00BE73A5">
        <w:t>,</w:t>
      </w:r>
      <w:r w:rsidR="00DB55B4">
        <w:t xml:space="preserve"> składa</w:t>
      </w:r>
      <w:r w:rsidR="00BE73A5">
        <w:t>,</w:t>
      </w:r>
      <w:r w:rsidR="00DB55B4">
        <w:t xml:space="preserve"> </w:t>
      </w:r>
      <w:r w:rsidR="00DB55B4" w:rsidRPr="00EC4CB2">
        <w:t xml:space="preserve">pod rygorem odpowiedzialności karnej za składanie fałszywych oświadczeń, </w:t>
      </w:r>
      <w:r w:rsidR="00DB55B4">
        <w:t xml:space="preserve">oświadczenie </w:t>
      </w:r>
      <w:r w:rsidR="00DB55B4" w:rsidRPr="00EC4CB2">
        <w:t xml:space="preserve">o następującej treści: </w:t>
      </w:r>
    </w:p>
    <w:p w14:paraId="33672080" w14:textId="44F08A19" w:rsidR="00DB55B4" w:rsidRDefault="00DB55B4" w:rsidP="00311CFF">
      <w:pPr>
        <w:pStyle w:val="CZWSPPKTczwsplnapunktw"/>
      </w:pPr>
      <w:r w:rsidRPr="00EC4CB2">
        <w:t xml:space="preserve">„Świadomy odpowiedzialności karnej za złożenie fałszywego oświadczenia wynikającej z art. 233 § 6 ustawy z dnia 6 czerwca 1997 r. </w:t>
      </w:r>
      <w:r w:rsidR="00DC542C">
        <w:t>–</w:t>
      </w:r>
      <w:r w:rsidRPr="00EC4CB2">
        <w:t xml:space="preserve"> Kodeks karny oświadczam, że</w:t>
      </w:r>
      <w:r>
        <w:t xml:space="preserve"> spełniam wymóg, o którym mowa w art. 129 ust. 4 pkt </w:t>
      </w:r>
      <w:r w:rsidRPr="00CC71EB">
        <w:rPr>
          <w:color w:val="FF0000"/>
        </w:rPr>
        <w:t>…</w:t>
      </w:r>
      <w:r>
        <w:t xml:space="preserve"> ustawy z </w:t>
      </w:r>
      <w:r w:rsidRPr="00EC4CB2">
        <w:t>dnia 20 lutego 2015 r. o odnawialnych źródłach energii</w:t>
      </w:r>
      <w:r>
        <w:t>.”</w:t>
      </w:r>
      <w:r w:rsidR="003B4360">
        <w:t>;</w:t>
      </w:r>
      <w:r w:rsidRPr="00EC4CB2">
        <w:t xml:space="preserve"> klauzula ta zastępuje pouczenie organu o odpowiedzialności karnej za składanie fałszywych oświadczeń</w:t>
      </w:r>
      <w:r>
        <w:t xml:space="preserve">. </w:t>
      </w:r>
    </w:p>
    <w:p w14:paraId="1C6FCC03" w14:textId="789DBA43" w:rsidR="00424015" w:rsidRPr="00424015" w:rsidRDefault="00DB55B4" w:rsidP="00DB55B4">
      <w:pPr>
        <w:pStyle w:val="USTustnpkodeksu"/>
      </w:pPr>
      <w:r>
        <w:t>2</w:t>
      </w:r>
      <w:r w:rsidR="00EB4937">
        <w:t xml:space="preserve">. </w:t>
      </w:r>
      <w:r w:rsidR="00EB4937" w:rsidRPr="00EB4937">
        <w:t>Prezes U</w:t>
      </w:r>
      <w:r w:rsidR="00EC4CB2">
        <w:t xml:space="preserve">rzędu </w:t>
      </w:r>
      <w:r w:rsidR="00EB4937" w:rsidRPr="00EB4937">
        <w:t>R</w:t>
      </w:r>
      <w:r w:rsidR="00EC4CB2">
        <w:t xml:space="preserve">egulacji </w:t>
      </w:r>
      <w:r w:rsidR="00EB4937" w:rsidRPr="00EB4937">
        <w:t>E</w:t>
      </w:r>
      <w:r w:rsidR="00EC4CB2">
        <w:t>nergetyki</w:t>
      </w:r>
      <w:r w:rsidR="00EB4937" w:rsidRPr="00EB4937">
        <w:t xml:space="preserve"> sprawdza</w:t>
      </w:r>
      <w:r w:rsidR="00424015">
        <w:t xml:space="preserve">, czy </w:t>
      </w:r>
      <w:r w:rsidR="00A21100">
        <w:t xml:space="preserve">instalacja odnawialnego źródła energii </w:t>
      </w:r>
      <w:r w:rsidR="00424015">
        <w:t>wytwórc</w:t>
      </w:r>
      <w:r w:rsidR="00A21100">
        <w:t>y</w:t>
      </w:r>
      <w:r>
        <w:t>, o którym mowa w ust. 1</w:t>
      </w:r>
      <w:r w:rsidR="00BE73A5">
        <w:t>,</w:t>
      </w:r>
      <w:r>
        <w:t xml:space="preserve"> </w:t>
      </w:r>
      <w:r w:rsidR="00424015">
        <w:t xml:space="preserve">spełnia </w:t>
      </w:r>
      <w:r w:rsidR="00EC4CB2">
        <w:t xml:space="preserve">co najmniej jeden z </w:t>
      </w:r>
      <w:r w:rsidR="00424015" w:rsidRPr="00424015">
        <w:t>wymog</w:t>
      </w:r>
      <w:r w:rsidR="00EC4CB2">
        <w:t>ów</w:t>
      </w:r>
      <w:r w:rsidR="00424015">
        <w:t xml:space="preserve">, o których mowa </w:t>
      </w:r>
      <w:r w:rsidR="00424015" w:rsidRPr="00424015">
        <w:t>w art. 129 ust. 4 ustawy zmienianej w art. 1. </w:t>
      </w:r>
    </w:p>
    <w:p w14:paraId="688735EC" w14:textId="28C031E4" w:rsidR="00EC4CB2" w:rsidRDefault="00DB55B4" w:rsidP="00EC4CB2">
      <w:pPr>
        <w:pStyle w:val="USTustnpkodeksu"/>
      </w:pPr>
      <w:r>
        <w:t>3</w:t>
      </w:r>
      <w:r w:rsidR="00EB4937" w:rsidRPr="00EB4937">
        <w:t xml:space="preserve">. </w:t>
      </w:r>
      <w:r w:rsidR="00DF4138">
        <w:t xml:space="preserve">W przypadku stwierdzenia, że </w:t>
      </w:r>
      <w:r w:rsidR="00A21100">
        <w:t xml:space="preserve">instalacja odnawialnego źródła energii </w:t>
      </w:r>
      <w:r w:rsidR="00DF4138">
        <w:t>wytwórc</w:t>
      </w:r>
      <w:r w:rsidR="00A21100">
        <w:t>y</w:t>
      </w:r>
      <w:r w:rsidR="00DF4138">
        <w:t>, o</w:t>
      </w:r>
      <w:r w:rsidR="00311CFF">
        <w:t> </w:t>
      </w:r>
      <w:r w:rsidR="00DF4138">
        <w:t>którym mowa w ust. 1, nie spełnia</w:t>
      </w:r>
      <w:r w:rsidR="00EC4CB2">
        <w:t xml:space="preserve"> </w:t>
      </w:r>
      <w:r w:rsidR="00304D0D">
        <w:t xml:space="preserve">co najmniej </w:t>
      </w:r>
      <w:r w:rsidR="00EC4CB2">
        <w:t>jednego z</w:t>
      </w:r>
      <w:r w:rsidR="00DF4138">
        <w:t xml:space="preserve"> wymogów, o których mowa w art. 129 ust. 4 ustawy zmienianej w art. 1, </w:t>
      </w:r>
      <w:r w:rsidR="00EB4937" w:rsidRPr="00EB4937">
        <w:t>Prezes U</w:t>
      </w:r>
      <w:r w:rsidR="00E51D70">
        <w:t xml:space="preserve">rzędu </w:t>
      </w:r>
      <w:r w:rsidR="00EB4937" w:rsidRPr="00EB4937">
        <w:t>R</w:t>
      </w:r>
      <w:r w:rsidR="00E51D70">
        <w:t xml:space="preserve">egulacji </w:t>
      </w:r>
      <w:r w:rsidR="00EB4937" w:rsidRPr="00EB4937">
        <w:t>E</w:t>
      </w:r>
      <w:r w:rsidR="00E51D70">
        <w:t>nergetyki</w:t>
      </w:r>
      <w:r w:rsidR="00EB4937" w:rsidRPr="00EB4937">
        <w:t xml:space="preserve"> niezwłocznie zawiadamia</w:t>
      </w:r>
      <w:r w:rsidR="00DF4138">
        <w:t xml:space="preserve"> go</w:t>
      </w:r>
      <w:r w:rsidR="00EB4937" w:rsidRPr="00EB4937">
        <w:t xml:space="preserve"> o konieczności potwierdzenia spełnienia </w:t>
      </w:r>
      <w:r w:rsidR="00304D0D">
        <w:t xml:space="preserve">co najmniej </w:t>
      </w:r>
      <w:r w:rsidR="00EC4CB2">
        <w:t xml:space="preserve">jednego z </w:t>
      </w:r>
      <w:r w:rsidR="00DF4138">
        <w:t xml:space="preserve">tych wymogów w terminie 30 dni od dnia otrzymania </w:t>
      </w:r>
      <w:r w:rsidR="0095732F">
        <w:t xml:space="preserve">tego </w:t>
      </w:r>
      <w:r w:rsidR="00DF4138">
        <w:t>zawiadomienia</w:t>
      </w:r>
      <w:r w:rsidR="00EC4CB2">
        <w:t>.</w:t>
      </w:r>
    </w:p>
    <w:p w14:paraId="6AE718E9" w14:textId="33F9FB57" w:rsidR="00EC4CB2" w:rsidRDefault="00DB55B4" w:rsidP="00EC4CB2">
      <w:pPr>
        <w:pStyle w:val="USTustnpkodeksu"/>
      </w:pPr>
      <w:r>
        <w:t>4</w:t>
      </w:r>
      <w:r w:rsidR="00EC4CB2">
        <w:t xml:space="preserve">. Wytwórca, o którym mowa w ust. 1, potwierdza spełnienie </w:t>
      </w:r>
      <w:r>
        <w:t>wymogu wskazanego w oświadczeniu, o którym mowa w ust. 1</w:t>
      </w:r>
      <w:r w:rsidR="00BE73A5">
        <w:t>,</w:t>
      </w:r>
      <w:r>
        <w:t xml:space="preserve"> </w:t>
      </w:r>
      <w:r w:rsidR="00EC4CB2">
        <w:t>przedkłada</w:t>
      </w:r>
      <w:r>
        <w:t>jąc</w:t>
      </w:r>
      <w:r w:rsidR="00EC4CB2">
        <w:t xml:space="preserve"> Prezesowi Urzędu Regulacji Energetyki</w:t>
      </w:r>
      <w:r w:rsidR="00445DAA">
        <w:t xml:space="preserve"> </w:t>
      </w:r>
      <w:r w:rsidR="00EC4CB2">
        <w:t>dokum</w:t>
      </w:r>
      <w:r w:rsidR="009821C7">
        <w:t xml:space="preserve">enty potwierdzające spełnienie </w:t>
      </w:r>
      <w:r>
        <w:t xml:space="preserve">tego </w:t>
      </w:r>
      <w:r w:rsidR="009821C7">
        <w:t>wymogu.</w:t>
      </w:r>
    </w:p>
    <w:p w14:paraId="281D5FAD" w14:textId="69EF9D92" w:rsidR="00EC4CB2" w:rsidRPr="00EC4CB2" w:rsidRDefault="00DB55B4" w:rsidP="00EC4CB2">
      <w:pPr>
        <w:pStyle w:val="USTustnpkodeksu"/>
      </w:pPr>
      <w:r>
        <w:t>5</w:t>
      </w:r>
      <w:r w:rsidR="009821C7">
        <w:t xml:space="preserve">. </w:t>
      </w:r>
      <w:r w:rsidR="00BE73A5">
        <w:t>W przypadku gdy złożone przez wytwórcę dokumenty nie są wystarczające do potwierdzenia</w:t>
      </w:r>
      <w:r w:rsidR="003B4360">
        <w:t>,</w:t>
      </w:r>
      <w:r w:rsidR="00BE73A5">
        <w:t xml:space="preserve"> czy instalacja</w:t>
      </w:r>
      <w:r w:rsidR="00445DAA">
        <w:t xml:space="preserve"> </w:t>
      </w:r>
      <w:r w:rsidR="00304D0D">
        <w:t xml:space="preserve">odnawialnego źródła energii </w:t>
      </w:r>
      <w:r w:rsidR="00BE73A5">
        <w:t xml:space="preserve">spełnia wymóg, o którym mowa </w:t>
      </w:r>
      <w:r w:rsidR="00BE73A5" w:rsidRPr="00424015">
        <w:t xml:space="preserve">w </w:t>
      </w:r>
      <w:r w:rsidR="00BE73A5">
        <w:t>art</w:t>
      </w:r>
      <w:r w:rsidR="00BE73A5" w:rsidRPr="00424015">
        <w:t xml:space="preserve">. 129 ust. 4 ustawy zmienianej w </w:t>
      </w:r>
      <w:r w:rsidR="00BE73A5">
        <w:t>art</w:t>
      </w:r>
      <w:r w:rsidR="00BE73A5" w:rsidRPr="00424015">
        <w:t>. 1</w:t>
      </w:r>
      <w:r w:rsidR="00BE73A5">
        <w:t xml:space="preserve">, wskazany w oświadczeniu, o którym mowa w ust. 1, </w:t>
      </w:r>
      <w:r w:rsidR="009821C7">
        <w:t xml:space="preserve">Prezes </w:t>
      </w:r>
      <w:r w:rsidR="009821C7" w:rsidRPr="009821C7">
        <w:t>Urzędu Regulacji Energetyki</w:t>
      </w:r>
      <w:r w:rsidR="009821C7">
        <w:t xml:space="preserve"> może wezwać </w:t>
      </w:r>
      <w:r w:rsidR="00BE73A5">
        <w:t xml:space="preserve">tego </w:t>
      </w:r>
      <w:r w:rsidR="009821C7">
        <w:t>wytwórcę do przedłożenia w wyznaczonym terminie dodatkowych dokumentów lub wyjaśnień.</w:t>
      </w:r>
    </w:p>
    <w:p w14:paraId="342BBD9F" w14:textId="39F2FB77" w:rsidR="00903732" w:rsidRDefault="00DB55B4" w:rsidP="00903732">
      <w:pPr>
        <w:pStyle w:val="USTustnpkodeksu"/>
        <w:ind w:firstLine="567"/>
      </w:pPr>
      <w:r>
        <w:t>6</w:t>
      </w:r>
      <w:r w:rsidR="00DF4138">
        <w:t>. W przypadku gdy wytwórca, o którym mowa w ust. 1</w:t>
      </w:r>
      <w:r w:rsidR="009821C7">
        <w:t xml:space="preserve">, </w:t>
      </w:r>
      <w:r>
        <w:t>nie złożył oświadczenia, o</w:t>
      </w:r>
      <w:r w:rsidR="00311CFF">
        <w:t> </w:t>
      </w:r>
      <w:r>
        <w:t>którym mowa w ust. 1</w:t>
      </w:r>
      <w:r w:rsidR="00BE73A5">
        <w:t>,</w:t>
      </w:r>
      <w:r>
        <w:t xml:space="preserve"> </w:t>
      </w:r>
      <w:r w:rsidR="00903732">
        <w:t xml:space="preserve">w terminie określonym w tym przepisie </w:t>
      </w:r>
      <w:r>
        <w:t xml:space="preserve">albo nie złożył dokumentów, o których mowa w ust. </w:t>
      </w:r>
      <w:r w:rsidR="00B50C00">
        <w:t>4</w:t>
      </w:r>
      <w:r>
        <w:t xml:space="preserve"> </w:t>
      </w:r>
      <w:r w:rsidR="00B50C00">
        <w:t xml:space="preserve">albo </w:t>
      </w:r>
      <w:r>
        <w:t>5</w:t>
      </w:r>
      <w:r w:rsidR="00903732">
        <w:t xml:space="preserve">, w terminach określonych </w:t>
      </w:r>
      <w:r w:rsidR="00B50C00">
        <w:t>odpowiednio w ust. 3 albo 5</w:t>
      </w:r>
      <w:r w:rsidR="00903732">
        <w:t xml:space="preserve">, </w:t>
      </w:r>
      <w:r w:rsidR="009821C7" w:rsidRPr="009821C7">
        <w:t>potwierdzenie przyjęcia deklaracji o przystąpieniu do aukcji</w:t>
      </w:r>
      <w:r w:rsidR="009821C7">
        <w:t xml:space="preserve"> albo </w:t>
      </w:r>
      <w:r w:rsidR="009821C7" w:rsidRPr="009821C7">
        <w:t>zaświadczenie o dopuszczeniu do aukcji, o których mowa w ust.</w:t>
      </w:r>
      <w:r w:rsidR="00D526A5">
        <w:t xml:space="preserve"> </w:t>
      </w:r>
      <w:r w:rsidR="009821C7">
        <w:t>1,</w:t>
      </w:r>
      <w:r w:rsidR="009821C7" w:rsidRPr="009821C7">
        <w:t xml:space="preserve"> wygasa</w:t>
      </w:r>
      <w:r w:rsidR="009821C7">
        <w:t>ją</w:t>
      </w:r>
      <w:r w:rsidR="009821C7" w:rsidRPr="009821C7">
        <w:t xml:space="preserve"> z mocy prawa</w:t>
      </w:r>
      <w:r w:rsidR="0095732F">
        <w:t xml:space="preserve"> z upływem tych terminów</w:t>
      </w:r>
      <w:r w:rsidR="009821C7" w:rsidRPr="009821C7">
        <w:t>.</w:t>
      </w:r>
    </w:p>
    <w:p w14:paraId="5D46F7F9" w14:textId="3F4C953D" w:rsidR="00B50C00" w:rsidRPr="00B50C00" w:rsidRDefault="00903732" w:rsidP="00CC71EB">
      <w:pPr>
        <w:pStyle w:val="USTustnpkodeksu"/>
        <w:keepNext/>
      </w:pPr>
      <w:r w:rsidRPr="00B50C00">
        <w:t xml:space="preserve">7. </w:t>
      </w:r>
      <w:r w:rsidR="00B50C00" w:rsidRPr="00B50C00">
        <w:t>Prezes Urzędu Regulacji Energetyki niezwłocznie zawiadamia wytwórcę, o którym mowa w ust. 1, o:</w:t>
      </w:r>
    </w:p>
    <w:p w14:paraId="5F79FF8D" w14:textId="780616AE" w:rsidR="00B50C00" w:rsidRDefault="00B50C00" w:rsidP="00311CFF">
      <w:pPr>
        <w:pStyle w:val="PKTpunkt"/>
      </w:pPr>
      <w:r>
        <w:t xml:space="preserve">1) </w:t>
      </w:r>
      <w:r>
        <w:tab/>
        <w:t xml:space="preserve">stwierdzeniu, że instalacja odnawialnego źródła energii tego wytwórcy spełnia co najmniej jeden z </w:t>
      </w:r>
      <w:r w:rsidRPr="00424015">
        <w:t>wymog</w:t>
      </w:r>
      <w:r>
        <w:t xml:space="preserve">ów, o których mowa </w:t>
      </w:r>
      <w:r w:rsidRPr="00424015">
        <w:t>w art. 129 ust. 4 ustawy zmienianej w art.</w:t>
      </w:r>
      <w:r w:rsidR="00311CFF">
        <w:t> </w:t>
      </w:r>
      <w:r w:rsidRPr="00424015">
        <w:t>1</w:t>
      </w:r>
      <w:r>
        <w:t>;</w:t>
      </w:r>
    </w:p>
    <w:p w14:paraId="69F1CFFE" w14:textId="125ACEDC" w:rsidR="00B50C00" w:rsidRDefault="00B50C00" w:rsidP="00311CFF">
      <w:pPr>
        <w:pStyle w:val="PKTpunkt"/>
      </w:pPr>
      <w:r>
        <w:t xml:space="preserve">2) </w:t>
      </w:r>
      <w:r>
        <w:tab/>
        <w:t xml:space="preserve">wygaśnięciu </w:t>
      </w:r>
      <w:r w:rsidRPr="009821C7">
        <w:t>potwierdzeni</w:t>
      </w:r>
      <w:r w:rsidR="00D526A5">
        <w:t>a</w:t>
      </w:r>
      <w:r w:rsidRPr="009821C7">
        <w:t xml:space="preserve"> przyjęcia deklaracji o przystąpieniu do aukcji</w:t>
      </w:r>
      <w:r>
        <w:t xml:space="preserve"> albo </w:t>
      </w:r>
      <w:r w:rsidRPr="009821C7">
        <w:t>zaświadczeni</w:t>
      </w:r>
      <w:r w:rsidR="00D526A5">
        <w:t>a</w:t>
      </w:r>
      <w:r w:rsidRPr="009821C7">
        <w:t xml:space="preserve"> o dopuszczeniu do aukcji, o których mowa w ust.</w:t>
      </w:r>
      <w:r w:rsidR="00E0344A">
        <w:t xml:space="preserve"> </w:t>
      </w:r>
      <w:r>
        <w:t>1.</w:t>
      </w:r>
    </w:p>
    <w:p w14:paraId="48D36CB6" w14:textId="1792FEA2" w:rsidR="00304D0D" w:rsidRPr="00304D0D" w:rsidRDefault="00304D0D" w:rsidP="00CC71EB">
      <w:pPr>
        <w:pStyle w:val="USTustnpkodeksu"/>
        <w:rPr>
          <w:rFonts w:eastAsia="Times New Roman"/>
        </w:rPr>
      </w:pPr>
      <w:r>
        <w:rPr>
          <w:rFonts w:eastAsia="Times New Roman"/>
        </w:rPr>
        <w:t xml:space="preserve">8. </w:t>
      </w:r>
      <w:r w:rsidRPr="00304D0D">
        <w:rPr>
          <w:rFonts w:eastAsia="Times New Roman"/>
        </w:rPr>
        <w:t xml:space="preserve">Do </w:t>
      </w:r>
      <w:r>
        <w:rPr>
          <w:rFonts w:eastAsia="Times New Roman"/>
        </w:rPr>
        <w:t>dnia</w:t>
      </w:r>
      <w:r w:rsidRPr="00304D0D">
        <w:rPr>
          <w:rFonts w:eastAsia="Times New Roman"/>
        </w:rPr>
        <w:t xml:space="preserve"> zakończenia przez Prezesa U</w:t>
      </w:r>
      <w:r>
        <w:rPr>
          <w:rFonts w:eastAsia="Times New Roman"/>
        </w:rPr>
        <w:t>rzędu Regulacji Energetyki</w:t>
      </w:r>
      <w:r w:rsidRPr="00304D0D">
        <w:rPr>
          <w:rFonts w:eastAsia="Times New Roman"/>
        </w:rPr>
        <w:t xml:space="preserve"> </w:t>
      </w:r>
      <w:r>
        <w:rPr>
          <w:rFonts w:eastAsia="Times New Roman"/>
        </w:rPr>
        <w:t>sprawdzenia</w:t>
      </w:r>
      <w:r w:rsidRPr="00304D0D">
        <w:rPr>
          <w:rFonts w:eastAsia="Times New Roman"/>
        </w:rPr>
        <w:t xml:space="preserve"> na podstawie ust. </w:t>
      </w:r>
      <w:r>
        <w:rPr>
          <w:rFonts w:eastAsia="Times New Roman"/>
        </w:rPr>
        <w:t>2</w:t>
      </w:r>
      <w:r w:rsidRPr="00304D0D">
        <w:rPr>
          <w:rFonts w:eastAsia="Times New Roman"/>
        </w:rPr>
        <w:t xml:space="preserve">–7 spełnienia </w:t>
      </w:r>
      <w:r>
        <w:rPr>
          <w:rFonts w:eastAsia="Times New Roman"/>
        </w:rPr>
        <w:t>co najmniej jednego z wymogów</w:t>
      </w:r>
      <w:r w:rsidRPr="00304D0D">
        <w:rPr>
          <w:rFonts w:eastAsia="Times New Roman"/>
        </w:rPr>
        <w:t>, o których mowa w art. 129 ust. 4 ustawy zmienianej w art. 1, wytwórca</w:t>
      </w:r>
      <w:r>
        <w:rPr>
          <w:rFonts w:eastAsia="Times New Roman"/>
        </w:rPr>
        <w:t>, o którym mowa w ust. 1,</w:t>
      </w:r>
      <w:r w:rsidRPr="00304D0D">
        <w:rPr>
          <w:rFonts w:eastAsia="Times New Roman"/>
        </w:rPr>
        <w:t xml:space="preserve"> nie może złożyć oferty w aukcji</w:t>
      </w:r>
      <w:r>
        <w:rPr>
          <w:rFonts w:eastAsia="Times New Roman"/>
        </w:rPr>
        <w:t>, o której mowa w art. 79 ust. 1 ustawy zmienianej w art. 1</w:t>
      </w:r>
      <w:r w:rsidRPr="00304D0D">
        <w:rPr>
          <w:rFonts w:eastAsia="Times New Roman"/>
        </w:rPr>
        <w:t>.</w:t>
      </w:r>
    </w:p>
    <w:p w14:paraId="6B36CCED" w14:textId="15AA4F08" w:rsidR="00964174" w:rsidRDefault="00150C92" w:rsidP="00964174">
      <w:pPr>
        <w:pStyle w:val="ARTartustawynprozporzdzenia"/>
        <w:rPr>
          <w:rFonts w:ascii="Times New Roman" w:hAnsi="Times New Roman" w:cs="Times New Roman"/>
          <w:szCs w:val="24"/>
        </w:rPr>
      </w:pPr>
      <w:bookmarkStart w:id="119" w:name="_Hlk126077050"/>
      <w:r w:rsidRPr="00CC71EB">
        <w:rPr>
          <w:rStyle w:val="Ppogrubienie"/>
        </w:rPr>
        <w:t>Art.</w:t>
      </w:r>
      <w:r w:rsidR="00AA0D51" w:rsidRPr="00CC71EB">
        <w:rPr>
          <w:rStyle w:val="Ppogrubienie"/>
        </w:rPr>
        <w:t> </w:t>
      </w:r>
      <w:r w:rsidR="00CC71EB" w:rsidRPr="002414AF">
        <w:rPr>
          <w:rStyle w:val="Ppogrubienie"/>
        </w:rPr>
        <w:t>25</w:t>
      </w:r>
      <w:r w:rsidRPr="002414AF">
        <w:rPr>
          <w:rStyle w:val="Ppogrubienie"/>
        </w:rPr>
        <w:t>.</w:t>
      </w:r>
      <w:r w:rsidR="0059426F">
        <w:rPr>
          <w:rStyle w:val="Ppogrubienie"/>
          <w:color w:val="FF0000"/>
        </w:rPr>
        <w:t xml:space="preserve"> </w:t>
      </w:r>
      <w:r w:rsidR="00CC71EB" w:rsidRPr="00CC71EB">
        <w:t>1.</w:t>
      </w:r>
      <w:r w:rsidR="00CC71EB" w:rsidRPr="00CC71EB">
        <w:tab/>
      </w:r>
      <w:r w:rsidR="00787480">
        <w:t xml:space="preserve"> </w:t>
      </w:r>
      <w:r w:rsidR="00964174">
        <w:rPr>
          <w:rFonts w:ascii="Times New Roman" w:hAnsi="Times New Roman" w:cs="Times New Roman"/>
          <w:szCs w:val="24"/>
        </w:rPr>
        <w:t xml:space="preserve">Prezes Urzędu Regulacji Energetyki dostosowuje </w:t>
      </w:r>
      <w:r w:rsidR="00964174" w:rsidRPr="00436FD9">
        <w:rPr>
          <w:rFonts w:ascii="Times New Roman" w:hAnsi="Times New Roman" w:cs="Times New Roman"/>
          <w:szCs w:val="24"/>
        </w:rPr>
        <w:t>internetową platformę aukcyjną, o której mowa w art. 78 ust. 6</w:t>
      </w:r>
      <w:r w:rsidR="00964174">
        <w:rPr>
          <w:rFonts w:ascii="Times New Roman" w:hAnsi="Times New Roman" w:cs="Times New Roman"/>
          <w:szCs w:val="24"/>
        </w:rPr>
        <w:t xml:space="preserve"> ustawy zmienianej w art. 1</w:t>
      </w:r>
      <w:r w:rsidR="00D526A5">
        <w:rPr>
          <w:rFonts w:ascii="Times New Roman" w:hAnsi="Times New Roman" w:cs="Times New Roman"/>
          <w:szCs w:val="24"/>
        </w:rPr>
        <w:t>,</w:t>
      </w:r>
      <w:r w:rsidR="00964174">
        <w:rPr>
          <w:rFonts w:ascii="Times New Roman" w:hAnsi="Times New Roman" w:cs="Times New Roman"/>
          <w:szCs w:val="24"/>
        </w:rPr>
        <w:t xml:space="preserve"> w celu umożliwienia składania za jej pośrednictwem deklaracji, o których mowa w art. 83m ust. 1 tej ustawy</w:t>
      </w:r>
      <w:r w:rsidR="00D526A5">
        <w:rPr>
          <w:rFonts w:ascii="Times New Roman" w:hAnsi="Times New Roman" w:cs="Times New Roman"/>
          <w:szCs w:val="24"/>
        </w:rPr>
        <w:t>,</w:t>
      </w:r>
      <w:r w:rsidR="00964174">
        <w:rPr>
          <w:rFonts w:ascii="Times New Roman" w:hAnsi="Times New Roman" w:cs="Times New Roman"/>
          <w:szCs w:val="24"/>
        </w:rPr>
        <w:t xml:space="preserve"> w</w:t>
      </w:r>
      <w:r w:rsidR="00A17479">
        <w:rPr>
          <w:rFonts w:ascii="Times New Roman" w:hAnsi="Times New Roman" w:cs="Times New Roman"/>
          <w:szCs w:val="24"/>
        </w:rPr>
        <w:t> </w:t>
      </w:r>
      <w:r w:rsidR="00964174">
        <w:rPr>
          <w:rFonts w:ascii="Times New Roman" w:hAnsi="Times New Roman" w:cs="Times New Roman"/>
          <w:szCs w:val="24"/>
        </w:rPr>
        <w:t>terminie do dnia 30 czerwca 2024 r.</w:t>
      </w:r>
    </w:p>
    <w:p w14:paraId="3C742C1A" w14:textId="03DAD0D9" w:rsidR="00964174" w:rsidRDefault="00964174" w:rsidP="00DE4489">
      <w:pPr>
        <w:pStyle w:val="USTustnpkodeksu"/>
      </w:pPr>
      <w:r w:rsidRPr="00A17479">
        <w:t>2.</w:t>
      </w:r>
      <w:r w:rsidRPr="00CC71EB">
        <w:rPr>
          <w:color w:val="FF0000"/>
        </w:rPr>
        <w:t xml:space="preserve"> </w:t>
      </w:r>
      <w:r>
        <w:t>Do dnia 30 czerwca 2024 r. deklaracje</w:t>
      </w:r>
      <w:r w:rsidR="00D526A5">
        <w:t>,</w:t>
      </w:r>
      <w:r>
        <w:t xml:space="preserve"> </w:t>
      </w:r>
      <w:r w:rsidRPr="0074383F">
        <w:t xml:space="preserve">o których mowa w art. 83m ust. 1 </w:t>
      </w:r>
      <w:r>
        <w:t xml:space="preserve">ustawy zmienianej w art. 1, </w:t>
      </w:r>
      <w:r w:rsidR="00AA2730">
        <w:t xml:space="preserve">mogą być składane </w:t>
      </w:r>
      <w:r>
        <w:t>w postaci papierowej.</w:t>
      </w:r>
      <w:bookmarkEnd w:id="119"/>
    </w:p>
    <w:p w14:paraId="1B710B88" w14:textId="539A573C" w:rsidR="00150C92" w:rsidRPr="00150C92" w:rsidRDefault="00E05BA7" w:rsidP="00150C92">
      <w:pPr>
        <w:pStyle w:val="ARTartustawynprozporzdzenia"/>
      </w:pPr>
      <w:r w:rsidRPr="00A17479">
        <w:rPr>
          <w:rStyle w:val="Ppogrubienie"/>
        </w:rPr>
        <w:t>Art.</w:t>
      </w:r>
      <w:r w:rsidR="00E7265F">
        <w:rPr>
          <w:rStyle w:val="Ppogrubienie"/>
        </w:rPr>
        <w:t> </w:t>
      </w:r>
      <w:r w:rsidR="00A17479">
        <w:rPr>
          <w:rStyle w:val="Ppogrubienie"/>
        </w:rPr>
        <w:t>26</w:t>
      </w:r>
      <w:r w:rsidRPr="00A17479">
        <w:rPr>
          <w:rStyle w:val="Ppogrubienie"/>
        </w:rPr>
        <w:t>.</w:t>
      </w:r>
      <w:r>
        <w:t xml:space="preserve"> </w:t>
      </w:r>
      <w:r w:rsidR="00150C92" w:rsidRPr="00150C92">
        <w:t>Prezes U</w:t>
      </w:r>
      <w:r w:rsidR="006E2F29">
        <w:t xml:space="preserve">rzędu </w:t>
      </w:r>
      <w:r w:rsidR="00150C92" w:rsidRPr="00150C92">
        <w:t>R</w:t>
      </w:r>
      <w:r w:rsidR="006E2F29">
        <w:t xml:space="preserve">egulacji </w:t>
      </w:r>
      <w:r w:rsidR="00150C92" w:rsidRPr="00150C92">
        <w:t>E</w:t>
      </w:r>
      <w:r w:rsidR="006E2F29">
        <w:t>nergetyki</w:t>
      </w:r>
      <w:r w:rsidR="00150C92" w:rsidRPr="00150C92">
        <w:t xml:space="preserve"> po raz pierwszy przekazuje informację, o której mowa w art. 131 ust. 3 pkt 1a </w:t>
      </w:r>
      <w:r w:rsidR="00DF2E73">
        <w:t xml:space="preserve">i 1b </w:t>
      </w:r>
      <w:r w:rsidR="00150C92" w:rsidRPr="00150C92">
        <w:t>ustawy zmienianej w art. 1</w:t>
      </w:r>
      <w:r w:rsidR="006E2F29">
        <w:t>,</w:t>
      </w:r>
      <w:r w:rsidR="00150C92" w:rsidRPr="00150C92">
        <w:t xml:space="preserve"> za okres </w:t>
      </w:r>
      <w:r w:rsidR="00033429">
        <w:t xml:space="preserve">pierwszego </w:t>
      </w:r>
      <w:r w:rsidR="00150C92" w:rsidRPr="00150C92">
        <w:t xml:space="preserve">kwartału </w:t>
      </w:r>
      <w:r w:rsidR="00DD251D" w:rsidRPr="00150C92">
        <w:t>202</w:t>
      </w:r>
      <w:r w:rsidR="00033429">
        <w:t>4</w:t>
      </w:r>
      <w:r w:rsidR="00DD251D">
        <w:t xml:space="preserve"> </w:t>
      </w:r>
      <w:r w:rsidR="00150C92" w:rsidRPr="00150C92">
        <w:t xml:space="preserve">r. </w:t>
      </w:r>
    </w:p>
    <w:p w14:paraId="5DB88D6C" w14:textId="60E9777B" w:rsidR="004275E1" w:rsidRPr="004275E1" w:rsidRDefault="005A3281" w:rsidP="005C6C48">
      <w:pPr>
        <w:pStyle w:val="ARTartustawynprozporzdzenia"/>
      </w:pPr>
      <w:r w:rsidRPr="00E7265F">
        <w:rPr>
          <w:rStyle w:val="Ppogrubienie"/>
        </w:rPr>
        <w:t>Art.</w:t>
      </w:r>
      <w:r w:rsidR="00E7265F">
        <w:rPr>
          <w:rStyle w:val="Ppogrubienie"/>
        </w:rPr>
        <w:t> </w:t>
      </w:r>
      <w:r w:rsidR="00A17479">
        <w:rPr>
          <w:rStyle w:val="Ppogrubienie"/>
        </w:rPr>
        <w:t>27</w:t>
      </w:r>
      <w:r w:rsidRPr="00FB0B24">
        <w:rPr>
          <w:rStyle w:val="Ppogrubienie"/>
        </w:rPr>
        <w:t>.</w:t>
      </w:r>
      <w:r w:rsidRPr="003F5A98">
        <w:rPr>
          <w:rStyle w:val="Ppogrubienie"/>
        </w:rPr>
        <w:t xml:space="preserve"> </w:t>
      </w:r>
      <w:r w:rsidRPr="005A3281">
        <w:t xml:space="preserve">Pierwsze sprawozdanie, o którym mowa w art. 160d ust. 1 </w:t>
      </w:r>
      <w:r w:rsidR="00D355DE">
        <w:t>ustawy zmienianej w art. 1</w:t>
      </w:r>
      <w:r w:rsidR="00DF2E73">
        <w:t>,</w:t>
      </w:r>
      <w:r w:rsidR="00445DAA">
        <w:t xml:space="preserve"> </w:t>
      </w:r>
      <w:r w:rsidRPr="005A3281">
        <w:t xml:space="preserve">minister właściwy do spraw klimatu sporządza </w:t>
      </w:r>
      <w:r w:rsidR="007A1593" w:rsidRPr="007A1593">
        <w:t xml:space="preserve">za rok, w którym </w:t>
      </w:r>
      <w:r w:rsidR="007A1593">
        <w:t>u</w:t>
      </w:r>
      <w:r w:rsidRPr="005A3281">
        <w:t>tworz</w:t>
      </w:r>
      <w:r w:rsidR="007A1593">
        <w:t>ono</w:t>
      </w:r>
      <w:r w:rsidRPr="005A3281">
        <w:t xml:space="preserve"> krajow</w:t>
      </w:r>
      <w:r w:rsidR="007A1593">
        <w:t>y</w:t>
      </w:r>
      <w:r w:rsidRPr="005A3281">
        <w:t xml:space="preserve"> punkt kontaktow</w:t>
      </w:r>
      <w:r w:rsidR="007A1593">
        <w:t>y</w:t>
      </w:r>
      <w:r w:rsidRPr="005A3281">
        <w:t xml:space="preserve"> do spraw odnawialnych źródeł energii, o którym mowa w art. 160a ust. 1</w:t>
      </w:r>
      <w:r w:rsidR="00D355DE">
        <w:t xml:space="preserve"> tej ustawy</w:t>
      </w:r>
      <w:r w:rsidRPr="005A3281">
        <w:t>.</w:t>
      </w:r>
    </w:p>
    <w:p w14:paraId="6A286310" w14:textId="16DB3448" w:rsidR="00190B56" w:rsidRDefault="00190B56" w:rsidP="00190B56">
      <w:pPr>
        <w:pStyle w:val="ARTartustawynprozporzdzenia"/>
      </w:pPr>
      <w:r w:rsidRPr="00A17479">
        <w:rPr>
          <w:rStyle w:val="Ppogrubienie"/>
        </w:rPr>
        <w:t>Art. </w:t>
      </w:r>
      <w:r w:rsidR="00F77836">
        <w:rPr>
          <w:rStyle w:val="Ppogrubienie"/>
        </w:rPr>
        <w:t>28</w:t>
      </w:r>
      <w:r w:rsidRPr="00A17479">
        <w:rPr>
          <w:rStyle w:val="Ppogrubienie"/>
        </w:rPr>
        <w:t>.</w:t>
      </w:r>
      <w:r w:rsidRPr="00190B56">
        <w:t xml:space="preserve"> Pierwszego przeglądu i przedłożenia Sejmowi informacji, o których mowa w art. 217 ust. 1 </w:t>
      </w:r>
      <w:r w:rsidR="00205664" w:rsidRPr="00190B56">
        <w:t>ustawy zmienianej w art. 1</w:t>
      </w:r>
      <w:r w:rsidR="00205664">
        <w:t xml:space="preserve"> </w:t>
      </w:r>
      <w:r w:rsidRPr="00190B56">
        <w:t>w brzmieniu nadanym niniejszą ustawą, Rada Ministrów dokona w terminie do dnia 31 grudnia 2025 r.</w:t>
      </w:r>
    </w:p>
    <w:p w14:paraId="2DF76963" w14:textId="72715C89" w:rsidR="00190B56" w:rsidRPr="00190B56" w:rsidRDefault="00190B56" w:rsidP="00190B56">
      <w:pPr>
        <w:pStyle w:val="ARTartustawynprozporzdzenia"/>
      </w:pPr>
      <w:r w:rsidRPr="00A17479">
        <w:rPr>
          <w:rStyle w:val="Ppogrubienie"/>
        </w:rPr>
        <w:t>Art.</w:t>
      </w:r>
      <w:r w:rsidR="00E7265F">
        <w:rPr>
          <w:rStyle w:val="Ppogrubienie"/>
        </w:rPr>
        <w:t> </w:t>
      </w:r>
      <w:r w:rsidR="00F77836">
        <w:rPr>
          <w:rStyle w:val="Ppogrubienie"/>
        </w:rPr>
        <w:t>29</w:t>
      </w:r>
      <w:r w:rsidRPr="002414AF">
        <w:rPr>
          <w:rStyle w:val="Ppogrubienie"/>
        </w:rPr>
        <w:t>.</w:t>
      </w:r>
      <w:r w:rsidRPr="00190B56">
        <w:t xml:space="preserve"> Minister właściwy do spraw klimatu przeprowadza po raz pierwszy analizę, o której mowa w art. 83g ust. 4 ustawy zmienianej w art. 1</w:t>
      </w:r>
      <w:r w:rsidR="006E2F29">
        <w:t>,</w:t>
      </w:r>
      <w:r w:rsidRPr="00190B56">
        <w:t xml:space="preserve"> </w:t>
      </w:r>
      <w:r w:rsidR="00FB379A">
        <w:t xml:space="preserve">w terminie </w:t>
      </w:r>
      <w:r w:rsidRPr="00190B56">
        <w:t>do dnia 3</w:t>
      </w:r>
      <w:r w:rsidR="00A87F01">
        <w:t>1</w:t>
      </w:r>
      <w:r w:rsidRPr="00190B56">
        <w:t xml:space="preserve"> </w:t>
      </w:r>
      <w:r w:rsidR="00A87F01">
        <w:t xml:space="preserve">sierpnia </w:t>
      </w:r>
      <w:r w:rsidRPr="00190B56">
        <w:t>2026</w:t>
      </w:r>
      <w:r w:rsidR="006E2F29">
        <w:t> </w:t>
      </w:r>
      <w:r w:rsidRPr="00190B56">
        <w:t xml:space="preserve">r. </w:t>
      </w:r>
    </w:p>
    <w:p w14:paraId="46CAFB7D" w14:textId="20C8F177" w:rsidR="00190B56" w:rsidRPr="00190B56" w:rsidRDefault="00190B56" w:rsidP="00A17479">
      <w:pPr>
        <w:pStyle w:val="ARTartustawynprozporzdzenia"/>
        <w:keepNext/>
      </w:pPr>
      <w:r w:rsidRPr="00A17479">
        <w:rPr>
          <w:rStyle w:val="Ppogrubienie"/>
        </w:rPr>
        <w:t>Art.</w:t>
      </w:r>
      <w:r w:rsidR="00E7265F">
        <w:rPr>
          <w:rStyle w:val="Ppogrubienie"/>
        </w:rPr>
        <w:t> </w:t>
      </w:r>
      <w:r w:rsidR="00F77836">
        <w:rPr>
          <w:rStyle w:val="Ppogrubienie"/>
        </w:rPr>
        <w:t>30</w:t>
      </w:r>
      <w:r w:rsidRPr="00A17479">
        <w:rPr>
          <w:rStyle w:val="Ppogrubienie"/>
        </w:rPr>
        <w:t>.</w:t>
      </w:r>
      <w:r w:rsidR="00C8204F">
        <w:rPr>
          <w:b/>
          <w:bCs/>
        </w:rPr>
        <w:t xml:space="preserve"> </w:t>
      </w:r>
      <w:r w:rsidRPr="00190B56">
        <w:t>Polskie Centrum Akredytacji po raz pierwszy:</w:t>
      </w:r>
    </w:p>
    <w:p w14:paraId="741EB4E3" w14:textId="312CC3C9" w:rsidR="00190B56" w:rsidRPr="00190B56" w:rsidRDefault="00190B56" w:rsidP="004B2744">
      <w:pPr>
        <w:pStyle w:val="PKTpunkt"/>
      </w:pPr>
      <w:bookmarkStart w:id="120" w:name="_Hlk126077216"/>
      <w:r w:rsidRPr="00190B56">
        <w:t xml:space="preserve">1) </w:t>
      </w:r>
      <w:r w:rsidRPr="00190B56">
        <w:tab/>
        <w:t>opracowuje szczegółowy program akredytacji jednostek, o których mowa w art. 12</w:t>
      </w:r>
      <w:r w:rsidR="00A87F01">
        <w:t>1</w:t>
      </w:r>
      <w:r w:rsidRPr="00190B56">
        <w:t xml:space="preserve"> ust. 2 pkt 1 lit. b ustawy zmienianej w art. 1</w:t>
      </w:r>
      <w:r w:rsidR="00C03C94">
        <w:t xml:space="preserve"> w brzmieniu nadanym niniejszą ustawą</w:t>
      </w:r>
      <w:r w:rsidRPr="00190B56">
        <w:t xml:space="preserve">, </w:t>
      </w:r>
      <w:r w:rsidR="00C03C94">
        <w:t xml:space="preserve">w terminie </w:t>
      </w:r>
      <w:r w:rsidRPr="000A1632">
        <w:t>do</w:t>
      </w:r>
      <w:r w:rsidR="00A95BB6" w:rsidRPr="000A1632">
        <w:t xml:space="preserve"> </w:t>
      </w:r>
      <w:r w:rsidR="001F4FD1" w:rsidRPr="000A1632">
        <w:t xml:space="preserve">dnia </w:t>
      </w:r>
      <w:r w:rsidR="00A95BB6" w:rsidRPr="000A1632">
        <w:t>1 stycznia 2024 r</w:t>
      </w:r>
      <w:r w:rsidRPr="000A1632">
        <w:t>.;</w:t>
      </w:r>
    </w:p>
    <w:p w14:paraId="3080F7C2" w14:textId="0FF2F465" w:rsidR="00190B56" w:rsidRDefault="00190B56" w:rsidP="00190B56">
      <w:pPr>
        <w:pStyle w:val="PKTpunkt"/>
      </w:pPr>
      <w:r w:rsidRPr="00190B56">
        <w:t xml:space="preserve">2) </w:t>
      </w:r>
      <w:r w:rsidRPr="00190B56">
        <w:tab/>
        <w:t>przekazuje Prezesowi U</w:t>
      </w:r>
      <w:r w:rsidR="000A1632">
        <w:t xml:space="preserve">rzędu </w:t>
      </w:r>
      <w:r w:rsidRPr="00190B56">
        <w:t>R</w:t>
      </w:r>
      <w:r w:rsidR="000A1632">
        <w:t xml:space="preserve">egulacji </w:t>
      </w:r>
      <w:r w:rsidRPr="00190B56">
        <w:t>E</w:t>
      </w:r>
      <w:r w:rsidR="000A1632">
        <w:t>nergetyki</w:t>
      </w:r>
      <w:r w:rsidRPr="00190B56">
        <w:t xml:space="preserve"> informację, o której mowa w art. 121 ust. 11 pkt 2 ustawy zmienianej w art. 1</w:t>
      </w:r>
      <w:r w:rsidR="000A1632">
        <w:t>,</w:t>
      </w:r>
      <w:r w:rsidR="00A95BB6">
        <w:t xml:space="preserve"> niezwłocznie po uzyskaniu akredytacji przez pierwszą jednostkę akredytowaną</w:t>
      </w:r>
      <w:r>
        <w:t>.</w:t>
      </w:r>
    </w:p>
    <w:p w14:paraId="08F2E70D" w14:textId="1D18AEA8" w:rsidR="00190B56" w:rsidRPr="00190B56" w:rsidRDefault="00190B56" w:rsidP="000A1632">
      <w:pPr>
        <w:pStyle w:val="ARTartustawynprozporzdzenia"/>
      </w:pPr>
      <w:bookmarkStart w:id="121" w:name="_Hlk120727539"/>
      <w:bookmarkEnd w:id="120"/>
      <w:r w:rsidRPr="00A17479">
        <w:rPr>
          <w:rStyle w:val="Ppogrubienie"/>
        </w:rPr>
        <w:t>Art. </w:t>
      </w:r>
      <w:r w:rsidR="00F77836">
        <w:rPr>
          <w:rStyle w:val="Ppogrubienie"/>
        </w:rPr>
        <w:t>31</w:t>
      </w:r>
      <w:r w:rsidRPr="00A17479">
        <w:rPr>
          <w:rStyle w:val="Ppogrubienie"/>
        </w:rPr>
        <w:t>.</w:t>
      </w:r>
      <w:r w:rsidRPr="00190B56">
        <w:t xml:space="preserve"> 1.</w:t>
      </w:r>
      <w:r w:rsidR="00FE0F2B">
        <w:t xml:space="preserve"> </w:t>
      </w:r>
      <w:r w:rsidRPr="00190B56">
        <w:t xml:space="preserve">Prezes </w:t>
      </w:r>
      <w:r w:rsidR="000A1632" w:rsidRPr="000A1632">
        <w:t xml:space="preserve">Urzędu Regulacji Energetyki </w:t>
      </w:r>
      <w:r w:rsidRPr="00190B56">
        <w:t xml:space="preserve">informuje podmiot, o którym mowa w art. 124 ust. 1 pkt 1 ustawy zmienianej w art. 1, o planowanej dacie złożenia wniosku o przystąpienie do stowarzyszenia </w:t>
      </w:r>
      <w:proofErr w:type="spellStart"/>
      <w:r w:rsidRPr="00190B56">
        <w:t>Association</w:t>
      </w:r>
      <w:proofErr w:type="spellEnd"/>
      <w:r w:rsidRPr="00190B56">
        <w:t xml:space="preserve"> of </w:t>
      </w:r>
      <w:proofErr w:type="spellStart"/>
      <w:r w:rsidRPr="00190B56">
        <w:t>Issuing</w:t>
      </w:r>
      <w:proofErr w:type="spellEnd"/>
      <w:r w:rsidRPr="00190B56">
        <w:t xml:space="preserve"> </w:t>
      </w:r>
      <w:proofErr w:type="spellStart"/>
      <w:r w:rsidRPr="00190B56">
        <w:t>Bodies</w:t>
      </w:r>
      <w:proofErr w:type="spellEnd"/>
      <w:r w:rsidRPr="00190B56">
        <w:t>.</w:t>
      </w:r>
    </w:p>
    <w:p w14:paraId="699686DB" w14:textId="3E44AE0D" w:rsidR="00190B56" w:rsidRPr="00190B56" w:rsidRDefault="00190B56" w:rsidP="00190B56">
      <w:pPr>
        <w:pStyle w:val="USTustnpkodeksu"/>
      </w:pPr>
      <w:r w:rsidRPr="00190B56">
        <w:t>2.</w:t>
      </w:r>
      <w:r w:rsidR="00C8204F">
        <w:t xml:space="preserve"> </w:t>
      </w:r>
      <w:r w:rsidRPr="00190B56">
        <w:t>Prezes</w:t>
      </w:r>
      <w:r w:rsidR="000A1632">
        <w:t xml:space="preserve"> </w:t>
      </w:r>
      <w:r w:rsidR="000A1632" w:rsidRPr="000A1632">
        <w:t>Urzędu Regulacji Energetyki</w:t>
      </w:r>
      <w:r w:rsidRPr="00190B56">
        <w:t xml:space="preserve"> i podmiot, o którym mowa w art. 124 ust. 1 pkt 1 ustawy zmienianej w art. 1, zawierają porozumienie, o którym mowa w art. 123 ust. 8 tej ustawy</w:t>
      </w:r>
      <w:r w:rsidR="0059426F">
        <w:t>,</w:t>
      </w:r>
      <w:r w:rsidRPr="00190B56">
        <w:t xml:space="preserve"> w terminie </w:t>
      </w:r>
      <w:r w:rsidR="00525E8E">
        <w:t>2 miesięcy od dnia przekazania informacji, o której mowa w ust. 1</w:t>
      </w:r>
      <w:r w:rsidRPr="00190B56">
        <w:t>.</w:t>
      </w:r>
    </w:p>
    <w:bookmarkEnd w:id="121"/>
    <w:p w14:paraId="07107C25" w14:textId="2444D26A" w:rsidR="003323C3" w:rsidRPr="003323C3" w:rsidRDefault="003323C3" w:rsidP="00A17479">
      <w:pPr>
        <w:pStyle w:val="ARTartustawynprozporzdzenia"/>
        <w:keepNext/>
      </w:pPr>
      <w:r w:rsidRPr="00A17479">
        <w:rPr>
          <w:rStyle w:val="Ppogrubienie"/>
        </w:rPr>
        <w:t>Art.</w:t>
      </w:r>
      <w:r w:rsidR="00E7265F">
        <w:rPr>
          <w:rStyle w:val="Ppogrubienie"/>
        </w:rPr>
        <w:t> </w:t>
      </w:r>
      <w:r w:rsidR="00F77836" w:rsidRPr="002414AF">
        <w:rPr>
          <w:rStyle w:val="Ppogrubienie"/>
        </w:rPr>
        <w:t>3</w:t>
      </w:r>
      <w:r w:rsidR="00F77836">
        <w:rPr>
          <w:rStyle w:val="Ppogrubienie"/>
        </w:rPr>
        <w:t>2</w:t>
      </w:r>
      <w:r w:rsidRPr="00A17479">
        <w:rPr>
          <w:rStyle w:val="Ppogrubienie"/>
        </w:rPr>
        <w:t>.</w:t>
      </w:r>
      <w:r w:rsidRPr="003323C3">
        <w:t xml:space="preserve"> Podmiot prowadzący rejestr gwarancji pochodzenia, o którym mowa w art. 124 ust. 1 ustawy zmienianej w art. 1</w:t>
      </w:r>
      <w:r w:rsidR="00C03C94">
        <w:t xml:space="preserve"> w brzmieniu nadanym niniejszą ustawą:</w:t>
      </w:r>
      <w:r w:rsidRPr="003323C3">
        <w:t xml:space="preserve"> </w:t>
      </w:r>
    </w:p>
    <w:p w14:paraId="1E774A9F" w14:textId="4C1E7F7E" w:rsidR="003323C3" w:rsidRPr="003323C3" w:rsidRDefault="003323C3" w:rsidP="003323C3">
      <w:pPr>
        <w:pStyle w:val="PKTpunkt"/>
      </w:pPr>
      <w:r w:rsidRPr="003323C3">
        <w:t>1)</w:t>
      </w:r>
      <w:r w:rsidRPr="003323C3">
        <w:tab/>
        <w:t xml:space="preserve">publikuje roczny bilans gwarancji pochodzenia przeniesionych do rejestrów gwarancji pochodzenia w państwach innych niż Rzeczpospolita Polska, a także </w:t>
      </w:r>
      <w:r w:rsidR="0055419F">
        <w:t xml:space="preserve">gwarancji pochodzenia </w:t>
      </w:r>
      <w:r w:rsidRPr="003323C3">
        <w:t>uznanych na podstawie art. 123 ust. 1 tej ustawy</w:t>
      </w:r>
      <w:r w:rsidR="0059426F">
        <w:t>,</w:t>
      </w:r>
      <w:r w:rsidRPr="003323C3">
        <w:t xml:space="preserve"> oraz roczny bilans umorzonych gwarancji pochodzenia </w:t>
      </w:r>
      <w:r w:rsidR="00C03C94">
        <w:t xml:space="preserve">– po raz pierwszy </w:t>
      </w:r>
      <w:r w:rsidRPr="003323C3">
        <w:t xml:space="preserve">za </w:t>
      </w:r>
      <w:r w:rsidR="00A95BB6">
        <w:t>2024</w:t>
      </w:r>
      <w:r w:rsidR="00C03C94">
        <w:t xml:space="preserve"> r.</w:t>
      </w:r>
      <w:r w:rsidR="0059426F">
        <w:t>;</w:t>
      </w:r>
    </w:p>
    <w:p w14:paraId="7A9D7E87" w14:textId="2AB70D5B" w:rsidR="00190B56" w:rsidRDefault="003323C3" w:rsidP="003323C3">
      <w:pPr>
        <w:pStyle w:val="PKTpunkt"/>
      </w:pPr>
      <w:r w:rsidRPr="003323C3">
        <w:t>2)</w:t>
      </w:r>
      <w:r w:rsidRPr="003323C3">
        <w:tab/>
        <w:t xml:space="preserve">opracowuje i publikuje informację o rocznym miksie resztkowym, o którym mowa w art. 125a ust. </w:t>
      </w:r>
      <w:r w:rsidRPr="00FA7F88">
        <w:t>1 ustawy zmienianej w art. 1</w:t>
      </w:r>
      <w:r w:rsidR="00C03C94">
        <w:t xml:space="preserve"> </w:t>
      </w:r>
      <w:r w:rsidR="00EC7D9A">
        <w:t>–</w:t>
      </w:r>
      <w:r w:rsidR="00EC7D9A" w:rsidRPr="00FA7F88">
        <w:t xml:space="preserve"> </w:t>
      </w:r>
      <w:r w:rsidR="00C03C94">
        <w:t xml:space="preserve">po raz pierwszy </w:t>
      </w:r>
      <w:r w:rsidRPr="00FA7F88">
        <w:t xml:space="preserve">za </w:t>
      </w:r>
      <w:r w:rsidR="00A95BB6" w:rsidRPr="000A1632">
        <w:t>2024</w:t>
      </w:r>
      <w:r w:rsidR="00C03C94">
        <w:t xml:space="preserve"> r</w:t>
      </w:r>
      <w:r w:rsidRPr="00FA7F88">
        <w:t>.</w:t>
      </w:r>
    </w:p>
    <w:p w14:paraId="55378646" w14:textId="4B8834B3" w:rsidR="00F2426A" w:rsidRDefault="00F2426A" w:rsidP="00F2426A">
      <w:pPr>
        <w:pStyle w:val="ARTartustawynprozporzdzenia"/>
      </w:pPr>
      <w:r w:rsidRPr="00E7265F">
        <w:rPr>
          <w:rStyle w:val="Ppogrubienie"/>
        </w:rPr>
        <w:t>Art.</w:t>
      </w:r>
      <w:r w:rsidR="00E7265F">
        <w:rPr>
          <w:rStyle w:val="Ppogrubienie"/>
        </w:rPr>
        <w:t> </w:t>
      </w:r>
      <w:r w:rsidR="00F77836">
        <w:rPr>
          <w:rStyle w:val="Ppogrubienie"/>
        </w:rPr>
        <w:t>33</w:t>
      </w:r>
      <w:r w:rsidRPr="00FB0B24">
        <w:rPr>
          <w:rStyle w:val="Ppogrubienie"/>
        </w:rPr>
        <w:t>.</w:t>
      </w:r>
      <w:r w:rsidRPr="00BF4DBA">
        <w:rPr>
          <w:rStyle w:val="Ppogrubienie"/>
        </w:rPr>
        <w:t xml:space="preserve"> </w:t>
      </w:r>
      <w:r w:rsidRPr="00F2426A">
        <w:t>Do spraw wszczętych i niezakończonych przed dniem wejścia w życie niniejszej ustawy</w:t>
      </w:r>
      <w:r w:rsidR="001D0AA9">
        <w:t xml:space="preserve"> dotyczących wydania </w:t>
      </w:r>
      <w:r w:rsidR="001D0AA9" w:rsidRPr="001D0AA9">
        <w:t xml:space="preserve">decyzji o pozwoleniu na budowę </w:t>
      </w:r>
      <w:r>
        <w:t>stosuje się przepisy</w:t>
      </w:r>
      <w:r w:rsidR="00190B56">
        <w:t xml:space="preserve"> art. 29 ust. 4 pkt 3 lit. c</w:t>
      </w:r>
      <w:r>
        <w:t xml:space="preserve"> ustawy zmienianej w art. </w:t>
      </w:r>
      <w:r w:rsidR="00AD0483">
        <w:t>2</w:t>
      </w:r>
      <w:r>
        <w:t xml:space="preserve"> w brzmieniu nadanym niniejszą ustawą</w:t>
      </w:r>
      <w:r w:rsidR="001D0AA9">
        <w:t>.</w:t>
      </w:r>
      <w:r w:rsidR="00874E41">
        <w:t xml:space="preserve"> Post</w:t>
      </w:r>
      <w:r w:rsidR="006A1D9A">
        <w:t>ę</w:t>
      </w:r>
      <w:r w:rsidR="00874E41">
        <w:t>powania w sprawie wydania pozwolenia na budowę</w:t>
      </w:r>
      <w:r w:rsidR="005E02F2">
        <w:t xml:space="preserve"> dla </w:t>
      </w:r>
      <w:r w:rsidR="0077015E" w:rsidRPr="0077015E">
        <w:t>pomp ciepła, wolnostojących kolektorów słonecznych</w:t>
      </w:r>
      <w:r w:rsidR="0077015E">
        <w:t xml:space="preserve"> oraz </w:t>
      </w:r>
      <w:r w:rsidR="005E02F2" w:rsidRPr="005E02F2">
        <w:t>urządzeń fotowoltaicznych o mocy zainstalowanej elektrycznej nie większej</w:t>
      </w:r>
      <w:r w:rsidR="005E02F2">
        <w:t xml:space="preserve"> </w:t>
      </w:r>
      <w:r w:rsidR="0077015E">
        <w:t xml:space="preserve">niż </w:t>
      </w:r>
      <w:r w:rsidR="005E02F2">
        <w:t>150</w:t>
      </w:r>
      <w:r w:rsidR="0077015E">
        <w:t xml:space="preserve"> </w:t>
      </w:r>
      <w:r w:rsidR="005E02F2">
        <w:t>kW</w:t>
      </w:r>
      <w:r w:rsidR="00874E41">
        <w:t xml:space="preserve"> wszczęte i niezakończone przed dniem wejścia w życie niniejszej </w:t>
      </w:r>
      <w:r w:rsidR="008E0C29">
        <w:t>ustawy umarza</w:t>
      </w:r>
      <w:r w:rsidR="000A1632">
        <w:t> </w:t>
      </w:r>
      <w:r w:rsidR="008E0C29">
        <w:t>się.</w:t>
      </w:r>
    </w:p>
    <w:p w14:paraId="285D76C4" w14:textId="435A8C4C" w:rsidR="00A17479" w:rsidRPr="00A17479" w:rsidRDefault="00A17479" w:rsidP="00A17479">
      <w:pPr>
        <w:pStyle w:val="ARTartustawynprozporzdzenia"/>
        <w:rPr>
          <w:b/>
        </w:rPr>
      </w:pPr>
      <w:r w:rsidRPr="00A17479">
        <w:rPr>
          <w:b/>
        </w:rPr>
        <w:t>Art. </w:t>
      </w:r>
      <w:r w:rsidR="00F77836" w:rsidRPr="00A17479">
        <w:rPr>
          <w:b/>
        </w:rPr>
        <w:t>3</w:t>
      </w:r>
      <w:r w:rsidR="00F77836">
        <w:rPr>
          <w:b/>
        </w:rPr>
        <w:t>4</w:t>
      </w:r>
      <w:r w:rsidRPr="00A17479">
        <w:rPr>
          <w:b/>
        </w:rPr>
        <w:t>.</w:t>
      </w:r>
      <w:r w:rsidRPr="00A17479">
        <w:t xml:space="preserve"> Wytwórca w rozumieniu art. 2 pkt 39 ustawy zmienianej w art. 1 w brzmieniu dotychczasowym, który przed dniem wejścia w życie niniejszej ustawy zawarł umowę sprzedaży energii z odnawialnego źródła energii, o której mowa w art. 5 ust. 2c ustawy zmienianej w art. 3, przekazuje Prezesowi Urzędu Regulacji Energetyki informacje, o których mowa w art. 5 ust. 11a ustawy zmienianej w art. 3, w terminie 45 dni od dnia wejścia w życie niniejszej ustawy.</w:t>
      </w:r>
    </w:p>
    <w:p w14:paraId="5022088B" w14:textId="39BEF5D9" w:rsidR="00D025D3" w:rsidRPr="00D025D3" w:rsidRDefault="00D025D3" w:rsidP="000A1632">
      <w:pPr>
        <w:pStyle w:val="USTustnpkodeksu"/>
      </w:pPr>
      <w:r w:rsidRPr="00D025D3">
        <w:rPr>
          <w:b/>
        </w:rPr>
        <w:t>Art. </w:t>
      </w:r>
      <w:r w:rsidR="00F77836">
        <w:rPr>
          <w:b/>
        </w:rPr>
        <w:t>35</w:t>
      </w:r>
      <w:r w:rsidRPr="00D025D3">
        <w:rPr>
          <w:b/>
        </w:rPr>
        <w:t>.</w:t>
      </w:r>
      <w:r w:rsidRPr="00D025D3">
        <w:t xml:space="preserve"> 1. Na potrzeby stosowania art. 7b ustawy zmienianej w art. 3 </w:t>
      </w:r>
      <w:r w:rsidR="000F620C">
        <w:t xml:space="preserve">w brzmieniu nadanym niniejszą ustawą </w:t>
      </w:r>
      <w:r w:rsidRPr="00D025D3">
        <w:t>oraz art. 116 ust. 2b ustawy zmienianej w art. 1, przedsiębiorstwo energetyczne zajmujące się przesyłaniem lub dystrybucją ciepła uzgadnia z Prezesem Urzędu Regulacji Energetyki plan rozwoju, o którym mowa w art. 16 ustawy zmienianej w art. 3</w:t>
      </w:r>
      <w:r w:rsidR="000A1632">
        <w:t>,</w:t>
      </w:r>
      <w:r w:rsidRPr="00D025D3">
        <w:t xml:space="preserve"> w części przewidującej, że system ciepłowniczy przedsiębiorstwa energetycznego będzie spełnia</w:t>
      </w:r>
      <w:r w:rsidR="001E6351">
        <w:t>ł</w:t>
      </w:r>
      <w:r w:rsidRPr="00D025D3">
        <w:t xml:space="preserve"> w terminie do dnia 31 grudnia 2025 r. warunki dotyczące efektywnego energetycznie systemu ciepłowniczego określone w art. 7b ust. 4 ustawy zmienianej w art. 3. </w:t>
      </w:r>
    </w:p>
    <w:p w14:paraId="44AE9476" w14:textId="54F229B8" w:rsidR="00D025D3" w:rsidRPr="00D025D3" w:rsidRDefault="00D025D3" w:rsidP="00A17479">
      <w:pPr>
        <w:pStyle w:val="USTustnpkodeksu"/>
        <w:keepNext/>
      </w:pPr>
      <w:r w:rsidRPr="00D025D3">
        <w:t>2. Uzgodnienie, o którym mowa w ust. 1, następuje na wniosek przedsiębiorstwa energetycznego zajmującego się przesyłaniem lub dystrybucją ciepła złożony do Prezesa U</w:t>
      </w:r>
      <w:r w:rsidR="004F0901">
        <w:t xml:space="preserve">rzędu </w:t>
      </w:r>
      <w:r w:rsidRPr="00D025D3">
        <w:t>R</w:t>
      </w:r>
      <w:r w:rsidR="004F0901">
        <w:t xml:space="preserve">egulacji </w:t>
      </w:r>
      <w:r w:rsidRPr="00D025D3">
        <w:t>E</w:t>
      </w:r>
      <w:r w:rsidR="004F0901">
        <w:t>nergetyki</w:t>
      </w:r>
      <w:r w:rsidRPr="00D025D3">
        <w:t xml:space="preserve"> w terminie 1 roku od dnia wejścia w życie ustawy. Do wniosku </w:t>
      </w:r>
      <w:r w:rsidR="009E0E4F">
        <w:t>załącza się</w:t>
      </w:r>
      <w:r w:rsidRPr="00D025D3">
        <w:t>:</w:t>
      </w:r>
    </w:p>
    <w:p w14:paraId="78825625" w14:textId="659DB315" w:rsidR="00D025D3" w:rsidRPr="00D025D3" w:rsidRDefault="000A1632" w:rsidP="000A1632">
      <w:pPr>
        <w:pStyle w:val="PKTpunkt"/>
      </w:pPr>
      <w:r>
        <w:t>1</w:t>
      </w:r>
      <w:r w:rsidR="00D025D3" w:rsidRPr="00D025D3">
        <w:t>)</w:t>
      </w:r>
      <w:r>
        <w:tab/>
      </w:r>
      <w:r w:rsidR="00D025D3" w:rsidRPr="00D025D3">
        <w:t>informacje dotyczące planowanych przedsięwzięć w zakresie modernizacji, rozbudowy albo budowy nowych źródeł ciepła, w tym źródeł stanowiących instalacje odnawialnego źródła energii</w:t>
      </w:r>
      <w:r>
        <w:t>;</w:t>
      </w:r>
    </w:p>
    <w:p w14:paraId="3B2FBD22" w14:textId="6DEC117B" w:rsidR="00D025D3" w:rsidRPr="00D025D3" w:rsidRDefault="000A1632" w:rsidP="000A1632">
      <w:pPr>
        <w:pStyle w:val="PKTpunkt"/>
      </w:pPr>
      <w:r>
        <w:t>2</w:t>
      </w:r>
      <w:r w:rsidR="00D025D3" w:rsidRPr="00D025D3">
        <w:t>)</w:t>
      </w:r>
      <w:r>
        <w:tab/>
      </w:r>
      <w:r w:rsidR="00D025D3" w:rsidRPr="00D025D3">
        <w:t>informacje dotyczące planowanej konwersji źródeł ciepła na jednostki wytwórcze będące jednostkami kogeneracji</w:t>
      </w:r>
      <w:r>
        <w:t>;</w:t>
      </w:r>
    </w:p>
    <w:p w14:paraId="31778636" w14:textId="14678842" w:rsidR="00D025D3" w:rsidRPr="00D025D3" w:rsidRDefault="000A1632" w:rsidP="000A1632">
      <w:pPr>
        <w:pStyle w:val="PKTpunkt"/>
      </w:pPr>
      <w:r>
        <w:t>3</w:t>
      </w:r>
      <w:r w:rsidR="00D025D3" w:rsidRPr="00D025D3">
        <w:t>)</w:t>
      </w:r>
      <w:r>
        <w:tab/>
      </w:r>
      <w:r w:rsidR="00D025D3" w:rsidRPr="00D025D3">
        <w:t>informacje dotyczące przewidywanego sposobu finansowania inwestycji</w:t>
      </w:r>
      <w:r>
        <w:t>;</w:t>
      </w:r>
    </w:p>
    <w:p w14:paraId="51649CAF" w14:textId="62E30718" w:rsidR="00D025D3" w:rsidRPr="00D025D3" w:rsidRDefault="000A1632" w:rsidP="000A1632">
      <w:pPr>
        <w:pStyle w:val="PKTpunkt"/>
      </w:pPr>
      <w:r>
        <w:t>4</w:t>
      </w:r>
      <w:r w:rsidR="00D025D3" w:rsidRPr="00D025D3">
        <w:t>)</w:t>
      </w:r>
      <w:r>
        <w:tab/>
      </w:r>
      <w:r w:rsidR="00D025D3" w:rsidRPr="00D025D3">
        <w:t>niezbędne dokumenty potwierdzające techniczną i ekonomiczną możliwość dokonania planowanych inwestycji</w:t>
      </w:r>
      <w:r>
        <w:t>;</w:t>
      </w:r>
    </w:p>
    <w:p w14:paraId="1BDBC1F7" w14:textId="2C63E04B" w:rsidR="00D025D3" w:rsidRDefault="000A1632" w:rsidP="000A1632">
      <w:pPr>
        <w:pStyle w:val="PKTpunkt"/>
      </w:pPr>
      <w:r>
        <w:t>5</w:t>
      </w:r>
      <w:r w:rsidR="00D025D3" w:rsidRPr="00D025D3">
        <w:t>)</w:t>
      </w:r>
      <w:r>
        <w:tab/>
      </w:r>
      <w:r w:rsidR="00D025D3" w:rsidRPr="00D025D3">
        <w:t>harmonogram realizacji planowanych inwestycji</w:t>
      </w:r>
      <w:r w:rsidR="00EC1F14">
        <w:t>;</w:t>
      </w:r>
    </w:p>
    <w:p w14:paraId="63C10401" w14:textId="6DEA6391" w:rsidR="00EC1F14" w:rsidRPr="00EC1F14" w:rsidRDefault="00EC1F14" w:rsidP="00EC1F14">
      <w:pPr>
        <w:pStyle w:val="PKTpunkt"/>
      </w:pPr>
      <w:r w:rsidRPr="00EC1F14">
        <w:t>6)</w:t>
      </w:r>
      <w:r>
        <w:tab/>
        <w:t xml:space="preserve">inne </w:t>
      </w:r>
      <w:r w:rsidRPr="00EC1F14">
        <w:t>dokumenty potwierdzające, że system ciepłowniczy będzie spełnia</w:t>
      </w:r>
      <w:r w:rsidR="001E6351">
        <w:t>ł</w:t>
      </w:r>
      <w:r w:rsidRPr="00EC1F14">
        <w:t xml:space="preserve"> </w:t>
      </w:r>
      <w:r w:rsidR="00384179">
        <w:t xml:space="preserve">w terminie do dnia 31 grudnia 2025 r. </w:t>
      </w:r>
      <w:r w:rsidRPr="00EC1F14">
        <w:t>warunki efektywnego energetycznie systemu ciepłowniczego, określone w art. 7b ust</w:t>
      </w:r>
      <w:r w:rsidR="000A1D50">
        <w:t>.</w:t>
      </w:r>
      <w:r w:rsidRPr="00EC1F14">
        <w:t xml:space="preserve"> 4 ustawy zmienianej w art. 3</w:t>
      </w:r>
      <w:r w:rsidR="00384179">
        <w:t>.</w:t>
      </w:r>
    </w:p>
    <w:p w14:paraId="58ACD2C8" w14:textId="1E3FECAD" w:rsidR="00D025D3" w:rsidRPr="00D025D3" w:rsidRDefault="00D025D3" w:rsidP="000A1632">
      <w:pPr>
        <w:pStyle w:val="USTustnpkodeksu"/>
      </w:pPr>
      <w:r w:rsidRPr="00D025D3">
        <w:t xml:space="preserve">3. Prezes </w:t>
      </w:r>
      <w:r w:rsidR="000A1632" w:rsidRPr="000A1632">
        <w:t>Urzędu Regulacji Energetyki</w:t>
      </w:r>
      <w:r w:rsidRPr="00D025D3">
        <w:t xml:space="preserve">, w terminie miesiąca od </w:t>
      </w:r>
      <w:r w:rsidR="00D95367">
        <w:t xml:space="preserve">dnia </w:t>
      </w:r>
      <w:r w:rsidRPr="00D025D3">
        <w:t>złożenia wniosku, o którym mowa w ust. 2, może wezwać przedsiębiorstwo energetyczne, które złożyło ten wniosek, do uzupełnienia podlegającej uzgodnieniu części planu rozwoju w sposób zapewniający jego zgodność z wymaganiami określonymi w a</w:t>
      </w:r>
      <w:r w:rsidR="00C8204F">
        <w:t>rt. 16 ustawy zmienianej w art. </w:t>
      </w:r>
      <w:r w:rsidRPr="00D025D3">
        <w:t xml:space="preserve">3 lub do złożenia dodatkowych wyjaśnień w zakresie przyjętych założeń dotyczących spełniania do </w:t>
      </w:r>
      <w:r w:rsidR="0069679F">
        <w:t xml:space="preserve">dnia </w:t>
      </w:r>
      <w:r w:rsidRPr="00D025D3">
        <w:t xml:space="preserve">31 grudnia 2025 r. warunków uznania </w:t>
      </w:r>
      <w:r w:rsidR="00D95367">
        <w:t xml:space="preserve">systemu ciepłowniczego tego przedsiębiorstwa </w:t>
      </w:r>
      <w:r w:rsidRPr="00D025D3">
        <w:t>za efektywny energetycznie system ciepłowniczy.</w:t>
      </w:r>
    </w:p>
    <w:p w14:paraId="791F2961" w14:textId="01E65BCE" w:rsidR="00D025D3" w:rsidRPr="00D025D3" w:rsidRDefault="00D025D3" w:rsidP="000A1632">
      <w:pPr>
        <w:pStyle w:val="USTustnpkodeksu"/>
      </w:pPr>
      <w:r w:rsidRPr="00D025D3">
        <w:t>4. Wniosek złożony po terminie, o którym mowa w ust. 2, lub nieuzupełniony w terminie</w:t>
      </w:r>
      <w:r w:rsidR="0069679F">
        <w:t>,</w:t>
      </w:r>
      <w:r w:rsidRPr="00D025D3">
        <w:t xml:space="preserve"> o którym mowa w ust. 3, pozostawia się bez rozpoznania.</w:t>
      </w:r>
    </w:p>
    <w:p w14:paraId="3C5BD4EF" w14:textId="4F1D2962" w:rsidR="00D025D3" w:rsidRDefault="000303F2" w:rsidP="000A1632">
      <w:pPr>
        <w:pStyle w:val="USTustnpkodeksu"/>
      </w:pPr>
      <w:r>
        <w:t>5</w:t>
      </w:r>
      <w:r w:rsidR="00D025D3" w:rsidRPr="00D025D3">
        <w:t xml:space="preserve">. Prezes </w:t>
      </w:r>
      <w:r w:rsidR="000A1632" w:rsidRPr="000A1632">
        <w:t>Urzędu Regulacji Energetyki</w:t>
      </w:r>
      <w:r w:rsidR="000A1632">
        <w:t xml:space="preserve"> </w:t>
      </w:r>
      <w:r w:rsidR="00D025D3" w:rsidRPr="00D025D3">
        <w:t>odmawia uzgodnienia planu rozwoju w przypadku niezgodności planu rozwoju z obowiązującymi przepisami prawa lub gdy załączone przez przedsiębiorstwo energetyczne dokumenty nie potwierdz</w:t>
      </w:r>
      <w:r w:rsidR="00A16373">
        <w:t>aj</w:t>
      </w:r>
      <w:r w:rsidR="00D025D3" w:rsidRPr="00D025D3">
        <w:t xml:space="preserve">ą możliwości technicznej lub ekonomicznej spełnienia </w:t>
      </w:r>
      <w:r w:rsidR="00A16373">
        <w:t xml:space="preserve">w terminie do dnia 31 grudnia 2025 r. </w:t>
      </w:r>
      <w:r w:rsidR="00D025D3" w:rsidRPr="00D025D3">
        <w:t>warunków uznania systemu ciepłowniczego za efektywny energetycznie system ciepłowniczy</w:t>
      </w:r>
      <w:r w:rsidR="00A16373">
        <w:t>.</w:t>
      </w:r>
    </w:p>
    <w:p w14:paraId="2E34FA73" w14:textId="2C3FBE93" w:rsidR="000303F2" w:rsidRPr="00D025D3" w:rsidRDefault="004F0901" w:rsidP="000303F2">
      <w:pPr>
        <w:pStyle w:val="USTustnpkodeksu"/>
      </w:pPr>
      <w:r>
        <w:t>6</w:t>
      </w:r>
      <w:r w:rsidR="000303F2" w:rsidRPr="00D025D3">
        <w:t xml:space="preserve">. Prezes </w:t>
      </w:r>
      <w:r w:rsidR="000303F2" w:rsidRPr="000A1632">
        <w:t xml:space="preserve">Urzędu Regulacji Energetyki </w:t>
      </w:r>
      <w:r w:rsidR="000303F2" w:rsidRPr="00D025D3">
        <w:t xml:space="preserve">uzgadnia lub odmawia uzgodnienia planu, o którym mowa w ust. 1, w formie decyzji, w terminie miesiąca od dnia złożenia wniosku albo </w:t>
      </w:r>
      <w:r w:rsidR="000303F2">
        <w:t xml:space="preserve">od dnia dokonania </w:t>
      </w:r>
      <w:r w:rsidR="000303F2" w:rsidRPr="00D025D3">
        <w:t xml:space="preserve">uzupełnienia lub </w:t>
      </w:r>
      <w:r w:rsidR="000303F2">
        <w:t xml:space="preserve">złożenia </w:t>
      </w:r>
      <w:r w:rsidR="000303F2" w:rsidRPr="00D025D3">
        <w:t>dodatkowych w</w:t>
      </w:r>
      <w:r w:rsidR="00C8204F">
        <w:t>yjaśnień, o których mowa w ust. </w:t>
      </w:r>
      <w:r w:rsidR="000303F2" w:rsidRPr="00D025D3">
        <w:t>3</w:t>
      </w:r>
      <w:r w:rsidR="000303F2">
        <w:t>.</w:t>
      </w:r>
    </w:p>
    <w:p w14:paraId="2A04A4B3" w14:textId="39EAEC7C" w:rsidR="00D025D3" w:rsidRPr="00D025D3" w:rsidRDefault="00D025D3" w:rsidP="000A1632">
      <w:pPr>
        <w:pStyle w:val="USTustnpkodeksu"/>
      </w:pPr>
      <w:r w:rsidRPr="00D025D3">
        <w:t>7. Zmianę uzgodnionego planu rozwoju w zakresie planowanego spełnienia przez system ciepłowniczy warunków uznania go za efektywny energetycznie</w:t>
      </w:r>
      <w:r w:rsidR="000303F2">
        <w:t xml:space="preserve"> system ciepłowniczy</w:t>
      </w:r>
      <w:r w:rsidR="0069679F">
        <w:t>,</w:t>
      </w:r>
      <w:r w:rsidRPr="00D025D3">
        <w:t xml:space="preserve"> uznaje się za uzgodnioną, je</w:t>
      </w:r>
      <w:r w:rsidR="0069679F">
        <w:t>żeli</w:t>
      </w:r>
      <w:r w:rsidRPr="00D025D3">
        <w:t xml:space="preserve"> Prezes</w:t>
      </w:r>
      <w:r w:rsidR="000A1632" w:rsidRPr="000A1632">
        <w:rPr>
          <w:rFonts w:asciiTheme="minorHAnsi" w:eastAsiaTheme="minorHAnsi" w:hAnsiTheme="minorHAnsi" w:cstheme="minorBidi"/>
          <w:sz w:val="22"/>
          <w:szCs w:val="22"/>
          <w:lang w:eastAsia="en-US"/>
        </w:rPr>
        <w:t xml:space="preserve"> </w:t>
      </w:r>
      <w:r w:rsidR="000A1632" w:rsidRPr="000A1632">
        <w:t>Urzędu Regulacji Energetyki</w:t>
      </w:r>
      <w:r w:rsidRPr="00D025D3">
        <w:t xml:space="preserve"> w terminie 30 dni od dnia otrzymania pisemnej informacji od przedsiębiorstwa energetycznego, o którym mowa w ust. 1, nie wyrazi sprzeciwu na dokonanie takiej zmiany.</w:t>
      </w:r>
    </w:p>
    <w:p w14:paraId="0E744AFE" w14:textId="49E33117" w:rsidR="003323C3" w:rsidRPr="003323C3" w:rsidRDefault="003323C3" w:rsidP="003323C3">
      <w:pPr>
        <w:pStyle w:val="ARTartustawynprozporzdzenia"/>
      </w:pPr>
      <w:r w:rsidRPr="00A17479">
        <w:rPr>
          <w:rStyle w:val="Ppogrubienie"/>
        </w:rPr>
        <w:t>Art. </w:t>
      </w:r>
      <w:r w:rsidR="00F77836">
        <w:rPr>
          <w:rStyle w:val="Ppogrubienie"/>
        </w:rPr>
        <w:t>36</w:t>
      </w:r>
      <w:r w:rsidRPr="00A17479">
        <w:rPr>
          <w:rStyle w:val="Ppogrubienie"/>
        </w:rPr>
        <w:t>.</w:t>
      </w:r>
      <w:r w:rsidRPr="003323C3">
        <w:t xml:space="preserve"> 1. Przedsiębiorstwo energetyczne zajmujące się przesyłaniem lub dystrybucją ciepła w danej sieci ciepłowniczej przekazuje po raz pierwszy Prezesowi </w:t>
      </w:r>
      <w:r w:rsidR="00EA6588" w:rsidRPr="00EA6588">
        <w:t xml:space="preserve">Urzędu Regulacji Energetyki </w:t>
      </w:r>
      <w:r w:rsidRPr="003323C3">
        <w:t xml:space="preserve">i ministrowi właściwemu do spraw energii sprawozdanie oraz publikuje po raz pierwszy informację, o </w:t>
      </w:r>
      <w:r w:rsidR="00EA6588" w:rsidRPr="003323C3">
        <w:t>któr</w:t>
      </w:r>
      <w:r w:rsidR="00EA6588">
        <w:t>ych</w:t>
      </w:r>
      <w:r w:rsidR="00EA6588" w:rsidRPr="003323C3">
        <w:t xml:space="preserve"> </w:t>
      </w:r>
      <w:r w:rsidRPr="003323C3">
        <w:t xml:space="preserve">mowa w art. 7b ust. 5 ustawy zmienianej w art. </w:t>
      </w:r>
      <w:r w:rsidR="00AD0483">
        <w:t>3</w:t>
      </w:r>
      <w:r w:rsidRPr="003323C3">
        <w:t>,</w:t>
      </w:r>
      <w:r w:rsidR="00190484">
        <w:t xml:space="preserve"> </w:t>
      </w:r>
      <w:r w:rsidRPr="003323C3">
        <w:t>w terminie do dnia 29 lutego 2024 r.</w:t>
      </w:r>
    </w:p>
    <w:p w14:paraId="1E6DAC6C" w14:textId="52AEA3FA" w:rsidR="003323C3" w:rsidRDefault="003323C3" w:rsidP="00EA6588">
      <w:pPr>
        <w:pStyle w:val="USTustnpkodeksu"/>
      </w:pPr>
      <w:r w:rsidRPr="003323C3">
        <w:t xml:space="preserve">2. Przedsiębiorstwo </w:t>
      </w:r>
      <w:r w:rsidR="004A0CD5">
        <w:t xml:space="preserve">energetyczne </w:t>
      </w:r>
      <w:r w:rsidRPr="003323C3">
        <w:t>wytwarzające ciepło dostarczane do sieci ciepłowniczej przekazuje po raz pierwszy przedsiębiorstwu energetycznemu</w:t>
      </w:r>
      <w:r w:rsidR="00386FC1">
        <w:t>,</w:t>
      </w:r>
      <w:r w:rsidRPr="003323C3">
        <w:t xml:space="preserve"> do </w:t>
      </w:r>
      <w:r w:rsidR="004A0CD5">
        <w:t xml:space="preserve">którego </w:t>
      </w:r>
      <w:r w:rsidRPr="003323C3">
        <w:t xml:space="preserve">sieci jest przyłączone, informacje niezbędne do realizacji obowiązku, o którym mowa w art. 7b ust. 5 ustawy zmienianej w art. </w:t>
      </w:r>
      <w:r w:rsidR="00AD0483">
        <w:t>3</w:t>
      </w:r>
      <w:r w:rsidR="00386FC1">
        <w:t>,</w:t>
      </w:r>
      <w:r w:rsidRPr="003323C3">
        <w:t xml:space="preserve"> w terminie do </w:t>
      </w:r>
      <w:r w:rsidR="00386FC1">
        <w:t xml:space="preserve">dnia </w:t>
      </w:r>
      <w:r w:rsidRPr="003323C3">
        <w:t>31 stycznia 2024 r.</w:t>
      </w:r>
      <w:r w:rsidR="004A0CD5">
        <w:t xml:space="preserve"> </w:t>
      </w:r>
    </w:p>
    <w:p w14:paraId="0BD4BA82" w14:textId="2746D6D0" w:rsidR="00240E98" w:rsidRPr="00240E98" w:rsidRDefault="00240E98" w:rsidP="00C8204F">
      <w:pPr>
        <w:pStyle w:val="ARTartustawynprozporzdzenia"/>
      </w:pPr>
      <w:r w:rsidRPr="00240E98">
        <w:rPr>
          <w:b/>
        </w:rPr>
        <w:t>Art. </w:t>
      </w:r>
      <w:r w:rsidR="00F77836" w:rsidRPr="00240E98">
        <w:rPr>
          <w:b/>
        </w:rPr>
        <w:t>3</w:t>
      </w:r>
      <w:r w:rsidR="00F77836">
        <w:rPr>
          <w:b/>
        </w:rPr>
        <w:t>7</w:t>
      </w:r>
      <w:r w:rsidRPr="00240E98">
        <w:rPr>
          <w:b/>
        </w:rPr>
        <w:t>.</w:t>
      </w:r>
      <w:r w:rsidRPr="00240E98">
        <w:t xml:space="preserve"> Operator systemu dystrybucyjnego elektroenergetycznego sporządza po raz pierwszy ocenę potencjału systemów ciepłowniczych lub chłodniczych znajdujących się w obszarze jego działania, o której mowa w art. 10d ust. 1 ustawy zmienianej w art. 3, w terminie do dnia 30 czerwca 2025 r.</w:t>
      </w:r>
    </w:p>
    <w:p w14:paraId="5E67673A" w14:textId="63ABC054" w:rsidR="004A0CD5" w:rsidRPr="003323C3" w:rsidRDefault="004A0CD5" w:rsidP="004D5CAC">
      <w:pPr>
        <w:pStyle w:val="ARTartustawynprozporzdzenia"/>
      </w:pPr>
      <w:r w:rsidRPr="00240E98">
        <w:rPr>
          <w:rStyle w:val="Ppogrubienie"/>
        </w:rPr>
        <w:t xml:space="preserve">Art. </w:t>
      </w:r>
      <w:r w:rsidR="00F77836">
        <w:rPr>
          <w:rStyle w:val="Ppogrubienie"/>
        </w:rPr>
        <w:t>38</w:t>
      </w:r>
      <w:r w:rsidRPr="005C6C48">
        <w:rPr>
          <w:rStyle w:val="Ppogrubienie"/>
        </w:rPr>
        <w:t>.</w:t>
      </w:r>
      <w:r>
        <w:t xml:space="preserve"> </w:t>
      </w:r>
      <w:r>
        <w:rPr>
          <w:rStyle w:val="ui-provider"/>
        </w:rPr>
        <w:t>Krajowy plan na rzecz energii i klimatu na lata 2021</w:t>
      </w:r>
      <w:bookmarkStart w:id="122" w:name="_Hlk131438253"/>
      <w:r w:rsidR="00240E98" w:rsidRPr="00240E98">
        <w:t>–</w:t>
      </w:r>
      <w:bookmarkEnd w:id="122"/>
      <w:r>
        <w:rPr>
          <w:rStyle w:val="ui-provider"/>
        </w:rPr>
        <w:t>2030 oraz zintegrowane krajowe sprawozdanie z postępów w dziedzinie energii i klimatu przyjęte przed dniem wejścia w życia niniejszej ustawy stanowią odpowiednio zintegrowany krajowy plan na rzecz energii i klimatu oraz zintegrowane krajowe sprawozdanie z postępów w dziedzinie energii i klimatu, o</w:t>
      </w:r>
      <w:r w:rsidR="00787480">
        <w:rPr>
          <w:rStyle w:val="ui-provider"/>
        </w:rPr>
        <w:t> </w:t>
      </w:r>
      <w:r>
        <w:rPr>
          <w:rStyle w:val="ui-provider"/>
        </w:rPr>
        <w:t>których mowa w art. 15ab ustawy zmienianej w art. 3.</w:t>
      </w:r>
    </w:p>
    <w:p w14:paraId="4BA92215" w14:textId="0A860E3B" w:rsidR="003323C3" w:rsidRDefault="003323C3" w:rsidP="003323C3">
      <w:pPr>
        <w:pStyle w:val="ARTartustawynprozporzdzenia"/>
      </w:pPr>
      <w:r w:rsidRPr="007A6290">
        <w:rPr>
          <w:rStyle w:val="Ppogrubienie"/>
        </w:rPr>
        <w:t>Art.</w:t>
      </w:r>
      <w:r w:rsidR="00E7265F">
        <w:rPr>
          <w:rStyle w:val="Ppogrubienie"/>
        </w:rPr>
        <w:t> </w:t>
      </w:r>
      <w:r w:rsidR="00F77836">
        <w:rPr>
          <w:rStyle w:val="Ppogrubienie"/>
        </w:rPr>
        <w:t>39</w:t>
      </w:r>
      <w:r w:rsidRPr="007A6290">
        <w:rPr>
          <w:rStyle w:val="Ppogrubienie"/>
        </w:rPr>
        <w:t>.</w:t>
      </w:r>
      <w:r w:rsidRPr="003323C3">
        <w:t xml:space="preserve"> </w:t>
      </w:r>
      <w:r w:rsidR="00785CF6">
        <w:t xml:space="preserve">Do inwestycji w zakresie budowy i utrzymania publicznych urządzeń służących do wykorzystania odpadów w instalacji wytwarzającej biogaz w rozumieniu art. 2 pkt 1 ustawy zmienianej w art. 1 </w:t>
      </w:r>
      <w:r w:rsidR="00C81B1A">
        <w:t xml:space="preserve">rozpoczętych </w:t>
      </w:r>
      <w:r w:rsidRPr="003323C3">
        <w:t>i niezakończonych przed dniem wejścia w życie niniejszej ustawy stosuje się przepisy dotychczasowe.</w:t>
      </w:r>
    </w:p>
    <w:p w14:paraId="1F82120B" w14:textId="53CAC8A8" w:rsidR="00007467" w:rsidRDefault="00007467" w:rsidP="00007467">
      <w:pPr>
        <w:pStyle w:val="ARTartustawynprozporzdzenia"/>
      </w:pPr>
      <w:r w:rsidRPr="00E7265F">
        <w:rPr>
          <w:rStyle w:val="Ppogrubienie"/>
        </w:rPr>
        <w:t>Art.</w:t>
      </w:r>
      <w:r w:rsidR="00E7265F">
        <w:rPr>
          <w:rStyle w:val="Ppogrubienie"/>
        </w:rPr>
        <w:t> </w:t>
      </w:r>
      <w:r w:rsidR="00F77836" w:rsidRPr="00024454">
        <w:rPr>
          <w:rStyle w:val="Ppogrubienie"/>
        </w:rPr>
        <w:t>4</w:t>
      </w:r>
      <w:r w:rsidR="00F77836">
        <w:rPr>
          <w:rStyle w:val="Ppogrubienie"/>
        </w:rPr>
        <w:t>0</w:t>
      </w:r>
      <w:r w:rsidRPr="00FB0B24">
        <w:rPr>
          <w:rStyle w:val="Ppogrubienie"/>
        </w:rPr>
        <w:t>.</w:t>
      </w:r>
      <w:r>
        <w:t xml:space="preserve"> Uznaje się, że spółdzielnia w rozumieniu </w:t>
      </w:r>
      <w:r w:rsidR="008F7F89">
        <w:t xml:space="preserve">art. 1 </w:t>
      </w:r>
      <w:r w:rsidR="008F7F89">
        <w:rPr>
          <w:rFonts w:cs="Times"/>
        </w:rPr>
        <w:t>§</w:t>
      </w:r>
      <w:r w:rsidR="008F7F89">
        <w:t xml:space="preserve"> 1 </w:t>
      </w:r>
      <w:r>
        <w:t xml:space="preserve">ustawy z dnia 16 września 1982 r. – Prawo spółdzielcze oraz spółdzielnia rolników w rozumieniu </w:t>
      </w:r>
      <w:r w:rsidR="008F7F89">
        <w:t xml:space="preserve">art. 4 ust. 1 </w:t>
      </w:r>
      <w:r>
        <w:t>ustawy z dnia 4 października 2018 r. o spółdzielniach rolników, któr</w:t>
      </w:r>
      <w:r w:rsidR="00C81B1A">
        <w:t>ych</w:t>
      </w:r>
      <w:r>
        <w:t xml:space="preserve"> przedmiotem działalności jest lub będzie wytwarzanie energii elektrycznej, spełnia</w:t>
      </w:r>
      <w:r w:rsidR="00C81B1A">
        <w:t>ją</w:t>
      </w:r>
      <w:r>
        <w:t xml:space="preserve"> warunek w zakresie pokrycia w ciągu roku potrzeb własnych spółdzielni energetycznej, o którym mowa w art. 38e ust. 1 pkt 3 lit. a ustawy zmienianej w art. 1, jeżeli do dnia 31 grudnia 2025 r. złoż</w:t>
      </w:r>
      <w:r w:rsidR="00C81B1A">
        <w:t>ą</w:t>
      </w:r>
      <w:r>
        <w:t xml:space="preserve"> wniosek, o którym mowa w art. 38g ustawy zmienianej w art. 1, </w:t>
      </w:r>
      <w:r w:rsidR="00C81B1A">
        <w:t xml:space="preserve">a sprawność wytwarzania energii elektrycznej </w:t>
      </w:r>
      <w:r>
        <w:t xml:space="preserve">wszystkich instalacji odnawialnego źródła energii umożliwi pokrycie w ciągu roku nie mniej niż 40% potrzeb własnych </w:t>
      </w:r>
      <w:r w:rsidR="00D22EEB">
        <w:t xml:space="preserve">danej </w:t>
      </w:r>
      <w:r>
        <w:t xml:space="preserve">spółdzielni i jej członków albo </w:t>
      </w:r>
      <w:r w:rsidR="005A62D7">
        <w:t xml:space="preserve">danej </w:t>
      </w:r>
      <w:r>
        <w:t>spółdzielni rolników i jej członków.</w:t>
      </w:r>
    </w:p>
    <w:p w14:paraId="14D85675" w14:textId="588D06F8" w:rsidR="00007467" w:rsidRDefault="00007467" w:rsidP="00007467">
      <w:pPr>
        <w:pStyle w:val="ARTartustawynprozporzdzenia"/>
      </w:pPr>
      <w:r w:rsidRPr="00E7265F">
        <w:rPr>
          <w:rStyle w:val="Ppogrubienie"/>
        </w:rPr>
        <w:t>Art.</w:t>
      </w:r>
      <w:r w:rsidR="00E7265F">
        <w:rPr>
          <w:rStyle w:val="Ppogrubienie"/>
        </w:rPr>
        <w:t> </w:t>
      </w:r>
      <w:r w:rsidR="00F77836" w:rsidRPr="00024454">
        <w:rPr>
          <w:rStyle w:val="Ppogrubienie"/>
        </w:rPr>
        <w:t>4</w:t>
      </w:r>
      <w:r w:rsidR="00F77836">
        <w:rPr>
          <w:rStyle w:val="Ppogrubienie"/>
        </w:rPr>
        <w:t>1</w:t>
      </w:r>
      <w:r w:rsidR="00A8193C" w:rsidRPr="00FB0B24">
        <w:rPr>
          <w:rStyle w:val="Ppogrubienie"/>
        </w:rPr>
        <w:t>.</w:t>
      </w:r>
      <w:r>
        <w:t xml:space="preserve"> Spółdzielnia energetyczna, której dane zostały zamieszczone w wykazie, o którym mowa w art. 38f ust. 2 ustawy zmienianej w art. 1, przed dniem wejścia w życie niniejszej ustawy, stanowi spółdzielnię energetyczną w rozumieniu art. 2 pkt 33a ustawy zmienianej w art. 1 w brzmieniu nadanym niniejszą ustawą.</w:t>
      </w:r>
    </w:p>
    <w:p w14:paraId="5BCC3031" w14:textId="277FF3D5" w:rsidR="00CD7997" w:rsidRDefault="00007467" w:rsidP="00007467">
      <w:pPr>
        <w:pStyle w:val="ARTartustawynprozporzdzenia"/>
      </w:pPr>
      <w:r w:rsidRPr="00E7265F">
        <w:rPr>
          <w:rStyle w:val="Ppogrubienie"/>
        </w:rPr>
        <w:t>Art.</w:t>
      </w:r>
      <w:r w:rsidR="00E7265F">
        <w:rPr>
          <w:rStyle w:val="Ppogrubienie"/>
        </w:rPr>
        <w:t> </w:t>
      </w:r>
      <w:r w:rsidR="00F77836" w:rsidRPr="00024454">
        <w:rPr>
          <w:rStyle w:val="Ppogrubienie"/>
        </w:rPr>
        <w:t>4</w:t>
      </w:r>
      <w:r w:rsidR="00F77836">
        <w:rPr>
          <w:rStyle w:val="Ppogrubienie"/>
        </w:rPr>
        <w:t>2</w:t>
      </w:r>
      <w:r w:rsidRPr="00FB0B24">
        <w:rPr>
          <w:rStyle w:val="Ppogrubienie"/>
        </w:rPr>
        <w:t>.</w:t>
      </w:r>
      <w:r>
        <w:t xml:space="preserve"> Spółdzielnia energetyczna, której dane zostały zamieszczone w wykazie</w:t>
      </w:r>
      <w:r w:rsidR="00386FC1">
        <w:t>,</w:t>
      </w:r>
      <w:r>
        <w:t xml:space="preserve"> o którym mowa w art. 38f ust. 2 ustawy zmienianej w art. 1, przed dniem wejścia w życie niniejszej ustawy</w:t>
      </w:r>
      <w:r w:rsidR="005319F2">
        <w:t>, w terminie 3 miesięcy od dnia wejścia w życie niniejszej ustawy</w:t>
      </w:r>
      <w:r w:rsidR="00CD7997">
        <w:t>:</w:t>
      </w:r>
      <w:r w:rsidR="00445DAA">
        <w:t xml:space="preserve"> </w:t>
      </w:r>
    </w:p>
    <w:p w14:paraId="54B888AF" w14:textId="54CAA95D" w:rsidR="00CD7997" w:rsidRDefault="00CD7997" w:rsidP="007A6290">
      <w:pPr>
        <w:pStyle w:val="PKTpunkt"/>
      </w:pPr>
      <w:r>
        <w:t xml:space="preserve">1) </w:t>
      </w:r>
      <w:r w:rsidR="00645A4B">
        <w:tab/>
      </w:r>
      <w:r w:rsidR="00007467">
        <w:t>dokonuje aktualizacji danych w zakresie liczby punktów poboru energii</w:t>
      </w:r>
      <w:r w:rsidR="00685262">
        <w:t>, punktów przyłączenia gazowego, węzła ciepłowniczego lub miejsc wytwarzania oraz zużycia biogazu</w:t>
      </w:r>
      <w:r w:rsidR="005319F2">
        <w:t>;</w:t>
      </w:r>
    </w:p>
    <w:p w14:paraId="5A9374E4" w14:textId="77777777" w:rsidR="007A6290" w:rsidRDefault="00CD7997" w:rsidP="007A6290">
      <w:pPr>
        <w:pStyle w:val="PKTpunkt"/>
      </w:pPr>
      <w:r>
        <w:t>2)</w:t>
      </w:r>
      <w:r w:rsidR="00645A4B">
        <w:tab/>
        <w:t>wskazuje sprzedawcę</w:t>
      </w:r>
      <w:r w:rsidR="00D31B2B">
        <w:t xml:space="preserve"> energii</w:t>
      </w:r>
      <w:r w:rsidR="00645A4B">
        <w:t xml:space="preserve">, z którym współpracuje </w:t>
      </w:r>
      <w:r w:rsidR="005319F2">
        <w:t>lub zamierza współpracować.</w:t>
      </w:r>
    </w:p>
    <w:p w14:paraId="5FE0142F" w14:textId="64A7A6B5" w:rsidR="00007467" w:rsidRPr="003323C3" w:rsidRDefault="00007467" w:rsidP="00007467">
      <w:pPr>
        <w:pStyle w:val="ARTartustawynprozporzdzenia"/>
      </w:pPr>
      <w:r w:rsidRPr="00E7265F">
        <w:rPr>
          <w:rStyle w:val="Ppogrubienie"/>
        </w:rPr>
        <w:t>Art.</w:t>
      </w:r>
      <w:r w:rsidR="00E7265F">
        <w:rPr>
          <w:rStyle w:val="Ppogrubienie"/>
        </w:rPr>
        <w:t> </w:t>
      </w:r>
      <w:r w:rsidR="00F77836" w:rsidRPr="00024454">
        <w:rPr>
          <w:rStyle w:val="Ppogrubienie"/>
        </w:rPr>
        <w:t>4</w:t>
      </w:r>
      <w:r w:rsidR="00F77836">
        <w:rPr>
          <w:rStyle w:val="Ppogrubienie"/>
        </w:rPr>
        <w:t>3</w:t>
      </w:r>
      <w:r w:rsidRPr="00FB0B24">
        <w:rPr>
          <w:rStyle w:val="Ppogrubienie"/>
        </w:rPr>
        <w:t>.</w:t>
      </w:r>
      <w:r>
        <w:t xml:space="preserve"> Do spraw wszczętych i niezakończonych przed dniem wejścia w życie niniejszej ustawy dotyczących wydania warunków przyłączenia instalacji odnawialnego źródła energii do sieci stosuje się przepisy art. 7 ust. 3</w:t>
      </w:r>
      <w:r w:rsidR="00D31B2B">
        <w:t>d</w:t>
      </w:r>
      <w:r>
        <w:t>a oraz 8d</w:t>
      </w:r>
      <w:r w:rsidRPr="007A6290">
        <w:rPr>
          <w:rStyle w:val="IGindeksgrny"/>
        </w:rPr>
        <w:t>1</w:t>
      </w:r>
      <w:r w:rsidR="00D31B2B">
        <w:rPr>
          <w:rStyle w:val="IGindeksgrny"/>
        </w:rPr>
        <w:t>4</w:t>
      </w:r>
      <w:r w:rsidR="007A6290" w:rsidRPr="007A6290">
        <w:t>–</w:t>
      </w:r>
      <w:r w:rsidR="00D31B2B">
        <w:t>8d</w:t>
      </w:r>
      <w:r w:rsidR="00D31B2B" w:rsidRPr="007A6290">
        <w:rPr>
          <w:vertAlign w:val="superscript"/>
        </w:rPr>
        <w:t>16</w:t>
      </w:r>
      <w:r w:rsidR="00D31B2B">
        <w:t xml:space="preserve"> </w:t>
      </w:r>
      <w:r>
        <w:t>ustawy zmienianej w art. 3</w:t>
      </w:r>
      <w:r w:rsidR="007C3204">
        <w:t>.</w:t>
      </w:r>
    </w:p>
    <w:p w14:paraId="6597AEF9" w14:textId="0FD6D7FF" w:rsidR="006C135D" w:rsidRDefault="00876CBF" w:rsidP="007A6290">
      <w:pPr>
        <w:pStyle w:val="ARTartustawynprozporzdzenia"/>
        <w:keepNext/>
      </w:pPr>
      <w:r w:rsidRPr="00E7265F">
        <w:rPr>
          <w:rStyle w:val="Ppogrubienie"/>
        </w:rPr>
        <w:t>Art.</w:t>
      </w:r>
      <w:r w:rsidR="00E7265F">
        <w:rPr>
          <w:rStyle w:val="Ppogrubienie"/>
        </w:rPr>
        <w:t> </w:t>
      </w:r>
      <w:r w:rsidR="00F77836" w:rsidRPr="00024454">
        <w:rPr>
          <w:rStyle w:val="Ppogrubienie"/>
        </w:rPr>
        <w:t>4</w:t>
      </w:r>
      <w:r w:rsidR="00F77836">
        <w:rPr>
          <w:rStyle w:val="Ppogrubienie"/>
        </w:rPr>
        <w:t>4</w:t>
      </w:r>
      <w:r w:rsidRPr="00FB0B24">
        <w:rPr>
          <w:rStyle w:val="Ppogrubienie"/>
        </w:rPr>
        <w:t>.</w:t>
      </w:r>
      <w:r w:rsidRPr="00876CBF">
        <w:t xml:space="preserve"> Dotychczasowe przepisy wykonawcze wydane na podstawie</w:t>
      </w:r>
      <w:r w:rsidR="006C135D">
        <w:t>:</w:t>
      </w:r>
    </w:p>
    <w:p w14:paraId="6FC1F613" w14:textId="5F200A9E" w:rsidR="00BF1B41" w:rsidRDefault="00236EAB" w:rsidP="009B0CA4">
      <w:pPr>
        <w:pStyle w:val="PKTpunkt"/>
      </w:pPr>
      <w:r w:rsidRPr="000A1C02">
        <w:t xml:space="preserve">1) </w:t>
      </w:r>
      <w:r w:rsidR="00396849">
        <w:tab/>
      </w:r>
      <w:r w:rsidR="009977D9" w:rsidRPr="00236EAB">
        <w:t>art. 9 ust. 2</w:t>
      </w:r>
      <w:r w:rsidR="009977D9" w:rsidRPr="003706B6">
        <w:t xml:space="preserve"> </w:t>
      </w:r>
      <w:r w:rsidR="00BF1B41" w:rsidRPr="00BF1B41">
        <w:t xml:space="preserve">ustawy zmienianej w art. 1 </w:t>
      </w:r>
      <w:r w:rsidR="009326AA">
        <w:t xml:space="preserve">w brzmieniu dotychczasowym </w:t>
      </w:r>
      <w:r w:rsidR="00BF1B41" w:rsidRPr="00BF1B41">
        <w:t>zachowują moc</w:t>
      </w:r>
      <w:r w:rsidR="00BF1B41">
        <w:t xml:space="preserve"> do </w:t>
      </w:r>
      <w:r w:rsidR="00386FC1">
        <w:t xml:space="preserve">dnia </w:t>
      </w:r>
      <w:r w:rsidR="00BF1B41">
        <w:t>1 stycznia 20</w:t>
      </w:r>
      <w:r w:rsidR="00550690">
        <w:t>2</w:t>
      </w:r>
      <w:r w:rsidR="00BF1B41">
        <w:t xml:space="preserve">4 r. </w:t>
      </w:r>
      <w:r w:rsidR="00BF1B41" w:rsidRPr="00BF1B41">
        <w:t>i mogą być zmieniane w granicach określonych</w:t>
      </w:r>
      <w:r w:rsidR="00BF1B41">
        <w:t xml:space="preserve"> w art. 9 ust. 2 </w:t>
      </w:r>
      <w:r w:rsidR="007C3204">
        <w:t xml:space="preserve">pkt 1 </w:t>
      </w:r>
      <w:r w:rsidR="00BF1B41">
        <w:t xml:space="preserve">ustawy zmienianej w art. 1 w brzmieniu </w:t>
      </w:r>
      <w:r w:rsidR="0094095A">
        <w:t>nadanym niniejszą ustawą</w:t>
      </w:r>
      <w:r w:rsidR="00BF1B41">
        <w:t>;</w:t>
      </w:r>
    </w:p>
    <w:p w14:paraId="0CECB26D" w14:textId="40290929" w:rsidR="005032B8" w:rsidRDefault="00550690" w:rsidP="00550690">
      <w:pPr>
        <w:pStyle w:val="PKTpunkt"/>
      </w:pPr>
      <w:r>
        <w:t>2)</w:t>
      </w:r>
      <w:r w:rsidR="007A6290">
        <w:tab/>
      </w:r>
      <w:r w:rsidR="005032B8">
        <w:t>art. 38c ust. 14 ustawy zmienianej w art. 1 zachowują moc do dnia wejścia w życie</w:t>
      </w:r>
      <w:r w:rsidR="009326AA">
        <w:t xml:space="preserve"> nowych</w:t>
      </w:r>
      <w:r w:rsidR="005032B8">
        <w:t xml:space="preserve"> przepisów</w:t>
      </w:r>
      <w:r w:rsidR="00445DAA">
        <w:t xml:space="preserve"> </w:t>
      </w:r>
      <w:r w:rsidR="005032B8">
        <w:t>wydanych na podstawie art. 38c ust. 14 ustawy zmienianej w art. 1 i mogą być zmienia</w:t>
      </w:r>
      <w:r w:rsidR="000E28B3">
        <w:t>ne;</w:t>
      </w:r>
      <w:r>
        <w:tab/>
      </w:r>
    </w:p>
    <w:p w14:paraId="146B501B" w14:textId="1521F934" w:rsidR="00550690" w:rsidRDefault="005032B8" w:rsidP="00550690">
      <w:pPr>
        <w:pStyle w:val="PKTpunkt"/>
      </w:pPr>
      <w:r>
        <w:t>3)</w:t>
      </w:r>
      <w:r w:rsidR="007A6290">
        <w:tab/>
      </w:r>
      <w:r w:rsidR="00550690" w:rsidRPr="00550690">
        <w:t>art. 60 ustawy zmienianej w art. 1 zachowują moc przez okres, na jaki zostały wydane</w:t>
      </w:r>
      <w:r w:rsidR="00550690">
        <w:t>;</w:t>
      </w:r>
    </w:p>
    <w:p w14:paraId="623082EC" w14:textId="0151343A" w:rsidR="00550690" w:rsidRDefault="004F5E85" w:rsidP="00550690">
      <w:pPr>
        <w:pStyle w:val="PKTpunkt"/>
      </w:pPr>
      <w:r>
        <w:t>4</w:t>
      </w:r>
      <w:r w:rsidR="00550690">
        <w:t>)</w:t>
      </w:r>
      <w:r w:rsidR="00550690">
        <w:tab/>
      </w:r>
      <w:r w:rsidR="00550690" w:rsidRPr="00550690">
        <w:t xml:space="preserve">art. 61 </w:t>
      </w:r>
      <w:r w:rsidR="00550690">
        <w:t xml:space="preserve">i art. 77 ust. 3 </w:t>
      </w:r>
      <w:r w:rsidR="00550690" w:rsidRPr="00550690">
        <w:t>ustawy zmienianej w art. 1</w:t>
      </w:r>
      <w:r w:rsidR="00550690">
        <w:t xml:space="preserve"> </w:t>
      </w:r>
      <w:r w:rsidR="00092CEF">
        <w:t xml:space="preserve">w brzmieniu dotychczasowym </w:t>
      </w:r>
      <w:r w:rsidR="00550690" w:rsidRPr="00550690">
        <w:t xml:space="preserve">zachowują moc do dnia wejścia w życie przepisów wydanych </w:t>
      </w:r>
      <w:r w:rsidR="00550690">
        <w:t xml:space="preserve">odpowiednio </w:t>
      </w:r>
      <w:r w:rsidR="00550690" w:rsidRPr="00550690">
        <w:t xml:space="preserve">na podstawie art. 61 </w:t>
      </w:r>
      <w:r w:rsidR="00550690">
        <w:t xml:space="preserve">i art. 77 ust. 3 </w:t>
      </w:r>
      <w:r w:rsidR="00550690" w:rsidRPr="00550690">
        <w:t>ustawy zmienianej w art. 1 w brzmieniu nadanym niniejszą ustawą, nie dłużej jednak niż 36 miesięcy od dnia wejścia w życie niniejszej ustawy</w:t>
      </w:r>
      <w:r w:rsidR="00550690">
        <w:t>;</w:t>
      </w:r>
    </w:p>
    <w:p w14:paraId="1F9CDCD6" w14:textId="0E982F5B" w:rsidR="00876CBF" w:rsidRPr="002F2E78" w:rsidRDefault="004F5E85" w:rsidP="009B0CA4">
      <w:pPr>
        <w:pStyle w:val="PKTpunkt"/>
      </w:pPr>
      <w:r>
        <w:t>5</w:t>
      </w:r>
      <w:r w:rsidR="00BF1B41">
        <w:t>)</w:t>
      </w:r>
      <w:r w:rsidR="00BF1B41">
        <w:tab/>
      </w:r>
      <w:r w:rsidR="009977D9">
        <w:t xml:space="preserve">art. 116 ust. 3 </w:t>
      </w:r>
      <w:r w:rsidR="009977D9" w:rsidRPr="00236EAB">
        <w:t>ustawy zmienianej w art. 1</w:t>
      </w:r>
      <w:r w:rsidR="00550690">
        <w:t xml:space="preserve"> </w:t>
      </w:r>
      <w:r w:rsidR="00092CEF">
        <w:t xml:space="preserve">w brzmieniu dotychczasowym </w:t>
      </w:r>
      <w:r w:rsidR="009977D9" w:rsidRPr="00236EAB">
        <w:t xml:space="preserve">zachowują moc do dnia wejścia w życie przepisów wydanych na podstawie </w:t>
      </w:r>
      <w:r w:rsidR="009977D9">
        <w:t>art.</w:t>
      </w:r>
      <w:r w:rsidR="00386FC1">
        <w:t xml:space="preserve"> </w:t>
      </w:r>
      <w:r w:rsidR="009977D9">
        <w:t>116 ust. 3</w:t>
      </w:r>
      <w:r w:rsidR="009977D9" w:rsidRPr="00236EAB">
        <w:t xml:space="preserve"> ustawy zmienianej w art. 1 w brzmieniu nadanym niniejsz</w:t>
      </w:r>
      <w:r w:rsidR="009977D9" w:rsidRPr="00236EAB">
        <w:rPr>
          <w:rFonts w:hint="eastAsia"/>
        </w:rPr>
        <w:t>ą</w:t>
      </w:r>
      <w:r w:rsidR="009977D9" w:rsidRPr="00236EAB">
        <w:t xml:space="preserve"> ustaw</w:t>
      </w:r>
      <w:r w:rsidR="009977D9" w:rsidRPr="00236EAB">
        <w:rPr>
          <w:rFonts w:hint="eastAsia"/>
        </w:rPr>
        <w:t>ą</w:t>
      </w:r>
      <w:r w:rsidR="009977D9" w:rsidRPr="00236EAB">
        <w:t>, nie d</w:t>
      </w:r>
      <w:r w:rsidR="009977D9" w:rsidRPr="00236EAB">
        <w:rPr>
          <w:rFonts w:hint="eastAsia"/>
        </w:rPr>
        <w:t>ł</w:t>
      </w:r>
      <w:r w:rsidR="009977D9" w:rsidRPr="00236EAB">
        <w:t>u</w:t>
      </w:r>
      <w:r w:rsidR="009977D9" w:rsidRPr="00236EAB">
        <w:rPr>
          <w:rFonts w:hint="eastAsia"/>
        </w:rPr>
        <w:t>ż</w:t>
      </w:r>
      <w:r w:rsidR="009977D9" w:rsidRPr="00236EAB">
        <w:t>ej jednak ni</w:t>
      </w:r>
      <w:r w:rsidR="009977D9" w:rsidRPr="00236EAB">
        <w:rPr>
          <w:rFonts w:hint="eastAsia"/>
        </w:rPr>
        <w:t>ż</w:t>
      </w:r>
      <w:r w:rsidR="009977D9" w:rsidRPr="00236EAB">
        <w:t xml:space="preserve"> przez 36 miesięcy od dnia wej</w:t>
      </w:r>
      <w:r w:rsidR="009977D9" w:rsidRPr="00236EAB">
        <w:rPr>
          <w:rFonts w:hint="eastAsia"/>
        </w:rPr>
        <w:t>ś</w:t>
      </w:r>
      <w:r w:rsidR="009977D9" w:rsidRPr="00236EAB">
        <w:t xml:space="preserve">cia w </w:t>
      </w:r>
      <w:r w:rsidR="009977D9" w:rsidRPr="00236EAB">
        <w:rPr>
          <w:rFonts w:hint="eastAsia"/>
        </w:rPr>
        <w:t>ż</w:t>
      </w:r>
      <w:r w:rsidR="009977D9" w:rsidRPr="00236EAB">
        <w:t xml:space="preserve">ycie niniejszej ustawy, i mogą być zmieniane w granicach określonych </w:t>
      </w:r>
      <w:r w:rsidR="00BF1B41">
        <w:t xml:space="preserve">w </w:t>
      </w:r>
      <w:r w:rsidR="009977D9">
        <w:t>art. 116 ust. 3</w:t>
      </w:r>
      <w:r w:rsidR="009977D9" w:rsidRPr="00236EAB">
        <w:t xml:space="preserve"> ustawy zmienianej w art. 1 w brzmieniu nadanym niniejszą ustawą</w:t>
      </w:r>
      <w:r w:rsidR="006C135D" w:rsidRPr="00236EAB">
        <w:t>;</w:t>
      </w:r>
    </w:p>
    <w:p w14:paraId="0AEAAC98" w14:textId="264F4A9D" w:rsidR="009977D9" w:rsidRPr="002F2E78" w:rsidRDefault="004F5E85" w:rsidP="005032B8">
      <w:pPr>
        <w:pStyle w:val="PKTpunkt"/>
      </w:pPr>
      <w:r>
        <w:t>6</w:t>
      </w:r>
      <w:r w:rsidR="009977D9">
        <w:t>)</w:t>
      </w:r>
      <w:r w:rsidR="009977D9">
        <w:tab/>
        <w:t>art. 184h ust. 1 ustawy zmienianej w art. 1</w:t>
      </w:r>
      <w:r w:rsidR="00092CEF">
        <w:t xml:space="preserve"> w brzmieniu dotychczasowym</w:t>
      </w:r>
      <w:r w:rsidR="009977D9">
        <w:t xml:space="preserve"> zachowują </w:t>
      </w:r>
      <w:r w:rsidR="009977D9" w:rsidRPr="003706B6">
        <w:t xml:space="preserve">moc </w:t>
      </w:r>
      <w:r w:rsidR="009977D9" w:rsidRPr="00240292">
        <w:t>przez okres</w:t>
      </w:r>
      <w:r w:rsidR="00E03FC6">
        <w:t>,</w:t>
      </w:r>
      <w:r w:rsidR="009977D9" w:rsidRPr="00240292">
        <w:t xml:space="preserve"> na jaki zostały wydane</w:t>
      </w:r>
      <w:r w:rsidR="00E03FC6">
        <w:t>,</w:t>
      </w:r>
      <w:r w:rsidR="009977D9" w:rsidRPr="00240292">
        <w:t xml:space="preserve"> albo</w:t>
      </w:r>
      <w:r w:rsidR="009977D9" w:rsidRPr="003706B6">
        <w:t xml:space="preserve"> do dnia wejścia w życie przepisów wydanych na podstawie art. 184h ust. 1 ustawy zmienianej w art. 1 w brzmieniu nadanym niniejszą ustawą</w:t>
      </w:r>
      <w:r w:rsidR="00117EF8">
        <w:t>,</w:t>
      </w:r>
      <w:r w:rsidR="009977D9" w:rsidRPr="003706B6">
        <w:t xml:space="preserve"> </w:t>
      </w:r>
      <w:r w:rsidR="009977D9" w:rsidRPr="00240292">
        <w:t>i</w:t>
      </w:r>
      <w:r w:rsidR="00117EF8">
        <w:t> </w:t>
      </w:r>
      <w:r w:rsidR="009977D9" w:rsidRPr="00240292">
        <w:t xml:space="preserve">mogą być zmieniane na podstawie art. 184h </w:t>
      </w:r>
      <w:r w:rsidR="009977D9">
        <w:t xml:space="preserve">ust. 1 </w:t>
      </w:r>
      <w:r w:rsidR="009977D9" w:rsidRPr="00240292">
        <w:t>ustawy zmien</w:t>
      </w:r>
      <w:r w:rsidR="00B6247D">
        <w:t>ia</w:t>
      </w:r>
      <w:r w:rsidR="009977D9" w:rsidRPr="00240292">
        <w:t>nej w art. 1 w brzmieniu nadanym niniejszą ustawą</w:t>
      </w:r>
      <w:r w:rsidR="009977D9">
        <w:t>.</w:t>
      </w:r>
    </w:p>
    <w:p w14:paraId="734C8847" w14:textId="67F8E81D" w:rsidR="0038622E" w:rsidRDefault="00A071FE" w:rsidP="006D6D14">
      <w:pPr>
        <w:pStyle w:val="ARTartustawynprozporzdzenia"/>
      </w:pPr>
      <w:r w:rsidRPr="00E7265F">
        <w:rPr>
          <w:rStyle w:val="Ppogrubienie"/>
        </w:rPr>
        <w:t>Art.</w:t>
      </w:r>
      <w:r w:rsidR="00E7265F">
        <w:rPr>
          <w:rStyle w:val="Ppogrubienie"/>
        </w:rPr>
        <w:t> </w:t>
      </w:r>
      <w:r w:rsidR="00F77836" w:rsidRPr="00024454">
        <w:rPr>
          <w:rStyle w:val="Ppogrubienie"/>
        </w:rPr>
        <w:t>4</w:t>
      </w:r>
      <w:r w:rsidR="00F77836">
        <w:rPr>
          <w:rStyle w:val="Ppogrubienie"/>
        </w:rPr>
        <w:t>5</w:t>
      </w:r>
      <w:r w:rsidRPr="00FB0B24">
        <w:rPr>
          <w:rStyle w:val="Ppogrubienie"/>
        </w:rPr>
        <w:t>.</w:t>
      </w:r>
      <w:r w:rsidRPr="00A071FE">
        <w:t xml:space="preserve"> </w:t>
      </w:r>
      <w:r w:rsidR="006D6D14" w:rsidRPr="00872598">
        <w:t>Przepisów</w:t>
      </w:r>
      <w:r w:rsidR="0038622E">
        <w:t>:</w:t>
      </w:r>
    </w:p>
    <w:p w14:paraId="0FAE1766" w14:textId="5A1826E4" w:rsidR="0038622E" w:rsidRDefault="0038622E" w:rsidP="007A6290">
      <w:pPr>
        <w:pStyle w:val="PKTpunkt"/>
      </w:pPr>
      <w:r>
        <w:t xml:space="preserve">1) </w:t>
      </w:r>
      <w:r w:rsidR="007A6290">
        <w:tab/>
      </w:r>
      <w:r w:rsidR="006D6D14" w:rsidRPr="00A071FE">
        <w:t xml:space="preserve">art. 70b ust. </w:t>
      </w:r>
      <w:r w:rsidR="00EB2F34">
        <w:t>16</w:t>
      </w:r>
      <w:r w:rsidR="00E11CE6">
        <w:t xml:space="preserve"> i</w:t>
      </w:r>
      <w:r w:rsidR="006D6D14" w:rsidRPr="00A071FE">
        <w:t xml:space="preserve"> art. 74 ust. 7</w:t>
      </w:r>
      <w:r w:rsidR="00197A8C">
        <w:t xml:space="preserve"> </w:t>
      </w:r>
      <w:r w:rsidR="006D6D14">
        <w:t>ustawy zmienianej w art. 1</w:t>
      </w:r>
      <w:r w:rsidR="00770706" w:rsidRPr="00770706">
        <w:t xml:space="preserve"> </w:t>
      </w:r>
      <w:r w:rsidR="00770706">
        <w:t xml:space="preserve">oraz </w:t>
      </w:r>
      <w:r w:rsidR="00770706" w:rsidRPr="00770706">
        <w:t xml:space="preserve">art. 29 ustawy zmienianej w art. </w:t>
      </w:r>
      <w:r w:rsidR="00964174">
        <w:t>9</w:t>
      </w:r>
      <w:r w:rsidR="006D6D14">
        <w:t xml:space="preserve"> w brzmieniu nadanym niniejszą ustawą, </w:t>
      </w:r>
    </w:p>
    <w:p w14:paraId="5C9918FF" w14:textId="52ED9FCD" w:rsidR="0038622E" w:rsidRDefault="0038622E" w:rsidP="007A6290">
      <w:pPr>
        <w:pStyle w:val="PKTpunkt"/>
      </w:pPr>
      <w:r>
        <w:t>2)</w:t>
      </w:r>
      <w:r w:rsidR="007A6290">
        <w:tab/>
      </w:r>
      <w:r>
        <w:t>art. 70h ust. 1</w:t>
      </w:r>
      <w:r w:rsidR="00E11CE6">
        <w:t>, art. 83b ust. 1</w:t>
      </w:r>
      <w:r>
        <w:t xml:space="preserve"> i art. 184k ust. 1 pkt 1</w:t>
      </w:r>
      <w:r w:rsidR="006D5566" w:rsidRPr="006D5566">
        <w:t>–</w:t>
      </w:r>
      <w:r w:rsidR="006D5566">
        <w:t>3</w:t>
      </w:r>
      <w:r w:rsidR="00445DAA">
        <w:t xml:space="preserve"> </w:t>
      </w:r>
    </w:p>
    <w:p w14:paraId="3B6E72E1" w14:textId="43E053CE" w:rsidR="006D6D14" w:rsidRDefault="006D5566" w:rsidP="006D5566">
      <w:pPr>
        <w:pStyle w:val="CZWSPPKTczwsplnapunktw"/>
      </w:pPr>
      <w:r w:rsidRPr="006D5566">
        <w:t>–</w:t>
      </w:r>
      <w:r w:rsidR="00C8204F">
        <w:t xml:space="preserve"> </w:t>
      </w:r>
      <w:r w:rsidR="006D6D14">
        <w:t>nie stosuje się do dnia wydania pozytywnej decyzji Komisji Europejskiej o zgodności pomocy publicznej przewidzianej w tych przepisach z rynkiem wewnętrznym albo uznania przez Komisję Europejską, że zmiany w tych przepisach nie stanowią nowej pomocy publicznej.</w:t>
      </w:r>
    </w:p>
    <w:p w14:paraId="75A24B36" w14:textId="011855FD" w:rsidR="003F51CD" w:rsidRDefault="003F51CD" w:rsidP="0094564B">
      <w:pPr>
        <w:pStyle w:val="ARTartustawynprozporzdzenia"/>
      </w:pPr>
      <w:r w:rsidRPr="00E7265F">
        <w:rPr>
          <w:rStyle w:val="Ppogrubienie"/>
        </w:rPr>
        <w:t>Art. </w:t>
      </w:r>
      <w:r w:rsidR="00F77836" w:rsidRPr="00024454">
        <w:rPr>
          <w:rStyle w:val="Ppogrubienie"/>
        </w:rPr>
        <w:t>4</w:t>
      </w:r>
      <w:r w:rsidR="00F77836">
        <w:rPr>
          <w:rStyle w:val="Ppogrubienie"/>
        </w:rPr>
        <w:t>6</w:t>
      </w:r>
      <w:r w:rsidRPr="00024454">
        <w:rPr>
          <w:rStyle w:val="Ppogrubienie"/>
        </w:rPr>
        <w:t>.</w:t>
      </w:r>
      <w:r w:rsidRPr="00150C92">
        <w:t xml:space="preserve"> 1. Maksymalny limit wydatków z budżetu państwa przeznaczonych na wykonywanie zadań</w:t>
      </w:r>
      <w:r w:rsidRPr="00B021AE">
        <w:t xml:space="preserve"> </w:t>
      </w:r>
      <w:r w:rsidRPr="00150C92">
        <w:t>wynikających z niniejszej ustawy wynosi</w:t>
      </w:r>
      <w:r w:rsidR="00142807">
        <w:t xml:space="preserve"> </w:t>
      </w:r>
      <w:r w:rsidR="00142807" w:rsidRPr="00142807">
        <w:t>dla ministra właściwego do spraw klimatu</w:t>
      </w:r>
      <w:r w:rsidRPr="00150C92">
        <w:t>:</w:t>
      </w:r>
    </w:p>
    <w:p w14:paraId="6E2C3D91" w14:textId="77777777" w:rsidR="003F51CD" w:rsidRPr="00B0205D" w:rsidRDefault="003F51CD" w:rsidP="006D5566">
      <w:pPr>
        <w:pStyle w:val="PKTpunkt"/>
      </w:pPr>
      <w:r w:rsidRPr="00B0205D">
        <w:t>1)</w:t>
      </w:r>
      <w:r w:rsidRPr="00B0205D">
        <w:tab/>
        <w:t xml:space="preserve">2024 r. – </w:t>
      </w:r>
      <w:r>
        <w:t xml:space="preserve">0,00 </w:t>
      </w:r>
      <w:r w:rsidRPr="00B0205D">
        <w:t>zł;</w:t>
      </w:r>
    </w:p>
    <w:p w14:paraId="3242D3B2" w14:textId="77777777" w:rsidR="003F51CD" w:rsidRPr="00B0205D" w:rsidRDefault="003F51CD" w:rsidP="006D5566">
      <w:pPr>
        <w:pStyle w:val="PKTpunkt"/>
      </w:pPr>
      <w:r w:rsidRPr="00B0205D">
        <w:t>2)</w:t>
      </w:r>
      <w:r w:rsidRPr="00B0205D">
        <w:tab/>
        <w:t xml:space="preserve">2025 r. – </w:t>
      </w:r>
      <w:r>
        <w:t xml:space="preserve">0,00 </w:t>
      </w:r>
      <w:r w:rsidRPr="00B0205D">
        <w:t>zł;</w:t>
      </w:r>
    </w:p>
    <w:p w14:paraId="48C01C6B" w14:textId="77777777" w:rsidR="003F51CD" w:rsidRPr="00B0205D" w:rsidRDefault="003F51CD" w:rsidP="006D5566">
      <w:pPr>
        <w:pStyle w:val="PKTpunkt"/>
      </w:pPr>
      <w:r w:rsidRPr="00B0205D">
        <w:t>3)</w:t>
      </w:r>
      <w:r w:rsidRPr="00B0205D">
        <w:tab/>
        <w:t xml:space="preserve">2026 r. – </w:t>
      </w:r>
      <w:r>
        <w:t xml:space="preserve">0,00 </w:t>
      </w:r>
      <w:r w:rsidRPr="00B0205D">
        <w:t>zł;</w:t>
      </w:r>
    </w:p>
    <w:p w14:paraId="0D0F1D06" w14:textId="77777777" w:rsidR="003F51CD" w:rsidRPr="00B0205D" w:rsidRDefault="003F51CD" w:rsidP="006D5566">
      <w:pPr>
        <w:pStyle w:val="PKTpunkt"/>
      </w:pPr>
      <w:r w:rsidRPr="00B0205D">
        <w:t>4)</w:t>
      </w:r>
      <w:r w:rsidRPr="00B0205D">
        <w:tab/>
        <w:t xml:space="preserve">2027 r. – </w:t>
      </w:r>
      <w:r w:rsidRPr="00387088">
        <w:t>1 264 962,00</w:t>
      </w:r>
      <w:r w:rsidRPr="00225F28">
        <w:t xml:space="preserve"> </w:t>
      </w:r>
      <w:r w:rsidRPr="00B0205D">
        <w:t>zł;</w:t>
      </w:r>
    </w:p>
    <w:p w14:paraId="17D93517" w14:textId="77777777" w:rsidR="003F51CD" w:rsidRPr="00B0205D" w:rsidRDefault="003F51CD" w:rsidP="006D5566">
      <w:pPr>
        <w:pStyle w:val="PKTpunkt"/>
      </w:pPr>
      <w:r w:rsidRPr="00B0205D">
        <w:t>5)</w:t>
      </w:r>
      <w:r w:rsidRPr="00B0205D">
        <w:tab/>
        <w:t xml:space="preserve">2028 r. – </w:t>
      </w:r>
      <w:r w:rsidRPr="00387088">
        <w:t>1 264 962,00</w:t>
      </w:r>
      <w:r>
        <w:t xml:space="preserve"> </w:t>
      </w:r>
      <w:r w:rsidRPr="00B0205D">
        <w:t>zł;</w:t>
      </w:r>
    </w:p>
    <w:p w14:paraId="02D678E5" w14:textId="77777777" w:rsidR="003F51CD" w:rsidRPr="00B0205D" w:rsidRDefault="003F51CD" w:rsidP="006D5566">
      <w:pPr>
        <w:pStyle w:val="PKTpunkt"/>
      </w:pPr>
      <w:r w:rsidRPr="00B0205D">
        <w:t>6)</w:t>
      </w:r>
      <w:r w:rsidRPr="00B0205D">
        <w:tab/>
        <w:t xml:space="preserve">2029 r. – </w:t>
      </w:r>
      <w:r w:rsidRPr="00387088">
        <w:t>1 202 353,00</w:t>
      </w:r>
      <w:r>
        <w:t xml:space="preserve"> </w:t>
      </w:r>
      <w:r w:rsidRPr="00B0205D">
        <w:t>zł;</w:t>
      </w:r>
    </w:p>
    <w:p w14:paraId="78E88BE1" w14:textId="77777777" w:rsidR="003F51CD" w:rsidRPr="00B0205D" w:rsidRDefault="003F51CD" w:rsidP="006D5566">
      <w:pPr>
        <w:pStyle w:val="PKTpunkt"/>
      </w:pPr>
      <w:r w:rsidRPr="00B0205D">
        <w:t>7)</w:t>
      </w:r>
      <w:r w:rsidRPr="00B0205D">
        <w:tab/>
        <w:t xml:space="preserve">2030 r. – </w:t>
      </w:r>
      <w:r>
        <w:t xml:space="preserve">0,00 </w:t>
      </w:r>
      <w:r w:rsidRPr="00B0205D">
        <w:t>zł;</w:t>
      </w:r>
    </w:p>
    <w:p w14:paraId="0C4B3AC5" w14:textId="77777777" w:rsidR="003F51CD" w:rsidRPr="00B0205D" w:rsidRDefault="003F51CD" w:rsidP="006D5566">
      <w:pPr>
        <w:pStyle w:val="PKTpunkt"/>
      </w:pPr>
      <w:r w:rsidRPr="00B0205D">
        <w:t>8)</w:t>
      </w:r>
      <w:r w:rsidRPr="00B0205D">
        <w:tab/>
        <w:t xml:space="preserve">2031 r. – </w:t>
      </w:r>
      <w:r>
        <w:t xml:space="preserve">0,00 </w:t>
      </w:r>
      <w:r w:rsidRPr="00B0205D">
        <w:t>zł;</w:t>
      </w:r>
    </w:p>
    <w:p w14:paraId="3D1A3DB5" w14:textId="77777777" w:rsidR="003F51CD" w:rsidRPr="00B0205D" w:rsidRDefault="003F51CD" w:rsidP="006D5566">
      <w:pPr>
        <w:pStyle w:val="PKTpunkt"/>
      </w:pPr>
      <w:r w:rsidRPr="00B0205D">
        <w:t>9)</w:t>
      </w:r>
      <w:r w:rsidRPr="00B0205D">
        <w:tab/>
        <w:t xml:space="preserve">2032 r. – </w:t>
      </w:r>
      <w:r>
        <w:t>0</w:t>
      </w:r>
      <w:r w:rsidRPr="00225F28">
        <w:t>,</w:t>
      </w:r>
      <w:r>
        <w:t>0</w:t>
      </w:r>
      <w:r w:rsidRPr="00225F28">
        <w:t xml:space="preserve">0 </w:t>
      </w:r>
      <w:r w:rsidRPr="00B0205D">
        <w:t>zł;</w:t>
      </w:r>
    </w:p>
    <w:p w14:paraId="32BE0DB0" w14:textId="77777777" w:rsidR="003F51CD" w:rsidRPr="00B0205D" w:rsidRDefault="003F51CD" w:rsidP="006D5566">
      <w:pPr>
        <w:pStyle w:val="PKTpunkt"/>
      </w:pPr>
      <w:r w:rsidRPr="00B0205D">
        <w:t>10)</w:t>
      </w:r>
      <w:r>
        <w:t xml:space="preserve"> </w:t>
      </w:r>
      <w:r>
        <w:tab/>
      </w:r>
      <w:r w:rsidRPr="00B0205D">
        <w:t xml:space="preserve">2033 r. </w:t>
      </w:r>
      <w:r w:rsidRPr="003F5A98">
        <w:t>–</w:t>
      </w:r>
      <w:r w:rsidRPr="00B0205D">
        <w:t xml:space="preserve"> </w:t>
      </w:r>
      <w:r>
        <w:t>0</w:t>
      </w:r>
      <w:r w:rsidRPr="00225F28">
        <w:t>,</w:t>
      </w:r>
      <w:r>
        <w:t>0</w:t>
      </w:r>
      <w:r w:rsidRPr="00225F28">
        <w:t xml:space="preserve">0 </w:t>
      </w:r>
      <w:r w:rsidRPr="00657344">
        <w:t>zł.</w:t>
      </w:r>
    </w:p>
    <w:p w14:paraId="401FF6F9" w14:textId="3C5760F7" w:rsidR="003F51CD" w:rsidRDefault="003F51CD" w:rsidP="003F51CD">
      <w:pPr>
        <w:pStyle w:val="USTustnpkodeksu"/>
      </w:pPr>
      <w:r w:rsidRPr="00150C92">
        <w:t xml:space="preserve">2. </w:t>
      </w:r>
      <w:r>
        <w:t xml:space="preserve">Minister właściwy do spraw klimatu </w:t>
      </w:r>
      <w:r w:rsidRPr="00BF755C">
        <w:t>monitoruje wykorzystanie limitu wydatków, o</w:t>
      </w:r>
      <w:r w:rsidR="006D5566">
        <w:t> </w:t>
      </w:r>
      <w:r w:rsidRPr="00BF755C">
        <w:t>którym mowa w ust. 1, oraz wdraża mechanizmy korygujące, o których mowa w ust.</w:t>
      </w:r>
      <w:r>
        <w:t xml:space="preserve"> 3.</w:t>
      </w:r>
    </w:p>
    <w:p w14:paraId="255286B9" w14:textId="32BA0BC5" w:rsidR="003F51CD" w:rsidRPr="00150C92" w:rsidRDefault="003F51CD" w:rsidP="003F51CD">
      <w:pPr>
        <w:pStyle w:val="USTustnpkodeksu"/>
      </w:pPr>
      <w:r>
        <w:t>3</w:t>
      </w:r>
      <w:r w:rsidRPr="00150C92">
        <w:t>. W przypadku przekroczenia lub zagrożenia przekroczenia przyjętego na dany rok budżetowy maksymalnego limitu wydatków określonego w ust. 1 oraz w przypadku</w:t>
      </w:r>
      <w:r w:rsidR="00E03FC6">
        <w:t>,</w:t>
      </w:r>
      <w:r w:rsidRPr="00150C92">
        <w:t xml:space="preserve"> gdy</w:t>
      </w:r>
      <w:r w:rsidR="006D5566">
        <w:t> </w:t>
      </w:r>
      <w:r w:rsidRPr="00150C92">
        <w:t xml:space="preserve">wielkość wydatków po pierwszym półroczu danego roku budżetowego wyniesie więcej niż 65% limitu wydatków przewidzianych na dany rok, </w:t>
      </w:r>
      <w:r w:rsidR="00F879C6">
        <w:t xml:space="preserve">minister właściwy do spraw klimatu </w:t>
      </w:r>
      <w:r w:rsidRPr="00150C92">
        <w:t>stosuje mechanizm korygujący polegający na obniżeniu kosztów realizacji zadań, o których mowa w ust. 1.</w:t>
      </w:r>
    </w:p>
    <w:p w14:paraId="6A073FFF" w14:textId="77777777" w:rsidR="003F51CD" w:rsidRPr="00150C92" w:rsidRDefault="003F51CD" w:rsidP="003F51CD">
      <w:pPr>
        <w:pStyle w:val="USTustnpkodeksu"/>
      </w:pPr>
      <w:r>
        <w:t>4</w:t>
      </w:r>
      <w:r w:rsidRPr="00150C92">
        <w:t xml:space="preserve">. W przypadku gdy wielkość wydatków w poszczególnych miesiącach jest zgodna z planem finansowym, przepisu ust. </w:t>
      </w:r>
      <w:r>
        <w:t>3</w:t>
      </w:r>
      <w:r w:rsidRPr="00150C92">
        <w:t xml:space="preserve"> nie stosuje się.</w:t>
      </w:r>
    </w:p>
    <w:p w14:paraId="6B1E1B11" w14:textId="14F77751" w:rsidR="00B101FD" w:rsidRDefault="00150C92" w:rsidP="002414AF">
      <w:pPr>
        <w:pStyle w:val="ARTartustawynprozporzdzenia"/>
        <w:keepNext/>
      </w:pPr>
      <w:bookmarkStart w:id="123" w:name="_Hlk119621881"/>
      <w:r w:rsidRPr="00E7265F">
        <w:rPr>
          <w:rStyle w:val="Ppogrubienie"/>
        </w:rPr>
        <w:t>Art. </w:t>
      </w:r>
      <w:r w:rsidR="00F77836" w:rsidRPr="00024454">
        <w:rPr>
          <w:rStyle w:val="Ppogrubienie"/>
        </w:rPr>
        <w:t>4</w:t>
      </w:r>
      <w:r w:rsidR="00F77836">
        <w:rPr>
          <w:rStyle w:val="Ppogrubienie"/>
        </w:rPr>
        <w:t>7</w:t>
      </w:r>
      <w:r w:rsidRPr="00B03B3F">
        <w:rPr>
          <w:rStyle w:val="Ppogrubienie"/>
        </w:rPr>
        <w:t>.</w:t>
      </w:r>
      <w:r w:rsidRPr="00150C92">
        <w:t xml:space="preserve"> Ustawa wchodzi w życie </w:t>
      </w:r>
      <w:r w:rsidR="00130F36">
        <w:t>pierwszego</w:t>
      </w:r>
      <w:r w:rsidR="00DF1723">
        <w:t xml:space="preserve"> </w:t>
      </w:r>
      <w:r w:rsidR="00130F36">
        <w:t xml:space="preserve">dnia </w:t>
      </w:r>
      <w:r w:rsidR="00DF1723">
        <w:t>miesiąca następującego po</w:t>
      </w:r>
      <w:r w:rsidR="00130F36">
        <w:t xml:space="preserve"> upływie miesiąca od</w:t>
      </w:r>
      <w:r w:rsidR="00DF1723">
        <w:t xml:space="preserve"> </w:t>
      </w:r>
      <w:r w:rsidR="00130F36">
        <w:t xml:space="preserve">dnia </w:t>
      </w:r>
      <w:r w:rsidR="00DF1723">
        <w:t>ogłoszenia</w:t>
      </w:r>
      <w:r w:rsidR="00E03FC6">
        <w:t>,</w:t>
      </w:r>
      <w:r w:rsidR="00DF1723">
        <w:t xml:space="preserve"> </w:t>
      </w:r>
      <w:r w:rsidRPr="00150C92">
        <w:t>z wyjątkiem</w:t>
      </w:r>
      <w:r w:rsidR="00923253">
        <w:t>:</w:t>
      </w:r>
    </w:p>
    <w:p w14:paraId="131E3D66" w14:textId="64346A84" w:rsidR="003C6851" w:rsidRDefault="00860DF8" w:rsidP="00DE4489">
      <w:pPr>
        <w:pStyle w:val="PKTpunkt"/>
      </w:pPr>
      <w:r w:rsidRPr="00D2559A">
        <w:t>1)</w:t>
      </w:r>
      <w:r w:rsidR="003C6851" w:rsidRPr="00D2559A">
        <w:tab/>
      </w:r>
      <w:bookmarkStart w:id="124" w:name="_Hlk128171725"/>
      <w:r w:rsidR="000A6DCB">
        <w:t>art.</w:t>
      </w:r>
      <w:r w:rsidR="00173FD7">
        <w:t xml:space="preserve"> </w:t>
      </w:r>
      <w:r w:rsidR="0013419F" w:rsidRPr="00D2559A">
        <w:t>1</w:t>
      </w:r>
      <w:r w:rsidR="00173FD7">
        <w:t xml:space="preserve"> </w:t>
      </w:r>
      <w:r w:rsidR="00B330FF">
        <w:t xml:space="preserve">pkt 3 lit. h, </w:t>
      </w:r>
      <w:r w:rsidR="003C6851">
        <w:t>pkt</w:t>
      </w:r>
      <w:r w:rsidR="00B330FF">
        <w:t xml:space="preserve"> 30, pkt</w:t>
      </w:r>
      <w:r w:rsidR="003C6851">
        <w:t xml:space="preserve"> </w:t>
      </w:r>
      <w:r w:rsidR="000F1128">
        <w:t>31</w:t>
      </w:r>
      <w:r w:rsidR="003C6851">
        <w:t xml:space="preserve"> w zakresie dodawanych art. 38aa–38ac, art. 38ae i art. 38af</w:t>
      </w:r>
      <w:r w:rsidR="0013419F">
        <w:t>,</w:t>
      </w:r>
      <w:r w:rsidR="0004339E">
        <w:t xml:space="preserve"> </w:t>
      </w:r>
      <w:r w:rsidR="00693809">
        <w:t xml:space="preserve">oraz art. 1 </w:t>
      </w:r>
      <w:r w:rsidR="004519EB" w:rsidRPr="004519EB">
        <w:t>pkt 48 lit. a</w:t>
      </w:r>
      <w:r w:rsidR="004519EB">
        <w:t>,</w:t>
      </w:r>
      <w:r w:rsidR="004519EB" w:rsidRPr="004519EB">
        <w:t xml:space="preserve"> </w:t>
      </w:r>
      <w:r w:rsidR="00693809">
        <w:t xml:space="preserve">pkt </w:t>
      </w:r>
      <w:r w:rsidR="00FF3568">
        <w:t>98</w:t>
      </w:r>
      <w:r w:rsidR="00E03FC6">
        <w:t>–</w:t>
      </w:r>
      <w:r w:rsidR="00FF3568">
        <w:t>10</w:t>
      </w:r>
      <w:r w:rsidR="009F2720">
        <w:t>6</w:t>
      </w:r>
      <w:r w:rsidR="00693809">
        <w:t xml:space="preserve">, </w:t>
      </w:r>
      <w:r w:rsidR="00644A30">
        <w:t xml:space="preserve">pkt </w:t>
      </w:r>
      <w:r w:rsidR="008E379C">
        <w:t>11</w:t>
      </w:r>
      <w:r w:rsidR="00FB20CC">
        <w:t>3</w:t>
      </w:r>
      <w:r w:rsidR="00E66656">
        <w:t xml:space="preserve"> lit. a </w:t>
      </w:r>
      <w:r w:rsidR="003F51CD">
        <w:t xml:space="preserve">w zakresie dodawanego </w:t>
      </w:r>
      <w:r w:rsidR="00E66656">
        <w:t>pkt 1b</w:t>
      </w:r>
      <w:r w:rsidR="00FB20CC">
        <w:t xml:space="preserve"> i lit. d</w:t>
      </w:r>
      <w:r w:rsidR="00E66656">
        <w:t xml:space="preserve">, </w:t>
      </w:r>
      <w:r w:rsidR="00644A30">
        <w:t xml:space="preserve">pkt </w:t>
      </w:r>
      <w:r w:rsidR="00693809">
        <w:t>1</w:t>
      </w:r>
      <w:r w:rsidR="00FB20CC">
        <w:t>20</w:t>
      </w:r>
      <w:r w:rsidR="00693809">
        <w:t>,</w:t>
      </w:r>
      <w:r w:rsidR="00A95905">
        <w:t xml:space="preserve"> </w:t>
      </w:r>
      <w:r w:rsidR="00CC1727">
        <w:t xml:space="preserve">a także </w:t>
      </w:r>
      <w:r w:rsidR="00693809">
        <w:t xml:space="preserve">art. </w:t>
      </w:r>
      <w:r w:rsidR="008E379C">
        <w:t>15</w:t>
      </w:r>
      <w:r w:rsidR="002640E8">
        <w:t xml:space="preserve"> i art. </w:t>
      </w:r>
      <w:r w:rsidR="009952AB">
        <w:t>31</w:t>
      </w:r>
      <w:r w:rsidR="00CC1727">
        <w:t>,</w:t>
      </w:r>
      <w:r w:rsidR="00693809">
        <w:t xml:space="preserve"> </w:t>
      </w:r>
      <w:r w:rsidR="003C6851">
        <w:t>które wchodzą</w:t>
      </w:r>
      <w:r w:rsidR="00A16BB0">
        <w:t xml:space="preserve"> w życie</w:t>
      </w:r>
      <w:r w:rsidR="003C6851">
        <w:t xml:space="preserve"> z </w:t>
      </w:r>
      <w:r w:rsidR="00E27D94">
        <w:t xml:space="preserve">dniem </w:t>
      </w:r>
      <w:r w:rsidR="003C6851">
        <w:t>1 stycznia 2024</w:t>
      </w:r>
      <w:r w:rsidR="00CC1727">
        <w:t> </w:t>
      </w:r>
      <w:r w:rsidR="003C6851">
        <w:t>r;</w:t>
      </w:r>
      <w:r w:rsidR="00FB20CC">
        <w:t xml:space="preserve"> </w:t>
      </w:r>
    </w:p>
    <w:p w14:paraId="0F543CF8" w14:textId="74717539" w:rsidR="00130F36" w:rsidRDefault="0094496F" w:rsidP="00130F36">
      <w:pPr>
        <w:pStyle w:val="PKTpunkt"/>
      </w:pPr>
      <w:r>
        <w:t>2</w:t>
      </w:r>
      <w:r w:rsidR="00130F36" w:rsidRPr="00130F36">
        <w:t>)</w:t>
      </w:r>
      <w:r w:rsidR="00130F36" w:rsidRPr="00130F36">
        <w:tab/>
        <w:t xml:space="preserve">art. </w:t>
      </w:r>
      <w:r w:rsidR="00C0354F">
        <w:t>1</w:t>
      </w:r>
      <w:r w:rsidR="008E379C">
        <w:t>0</w:t>
      </w:r>
      <w:r w:rsidR="00130F36" w:rsidRPr="00130F36">
        <w:t>, który wchodzi w życie z dniem 1 lipca 2024 r.;</w:t>
      </w:r>
    </w:p>
    <w:p w14:paraId="12706FE4" w14:textId="67381D3C" w:rsidR="0013419F" w:rsidRDefault="0094496F" w:rsidP="003E03BF">
      <w:pPr>
        <w:pStyle w:val="PKTpunkt"/>
        <w:keepNext/>
      </w:pPr>
      <w:r>
        <w:t>3</w:t>
      </w:r>
      <w:r w:rsidR="003C6851">
        <w:t>)</w:t>
      </w:r>
      <w:r w:rsidR="003C6851">
        <w:tab/>
        <w:t>art. 1</w:t>
      </w:r>
      <w:r w:rsidR="0013419F">
        <w:t>:</w:t>
      </w:r>
    </w:p>
    <w:p w14:paraId="3D9BBD04" w14:textId="587B93E3" w:rsidR="00693809" w:rsidRDefault="0013419F" w:rsidP="00657344">
      <w:pPr>
        <w:pStyle w:val="LITlitera"/>
      </w:pPr>
      <w:r>
        <w:t>a)</w:t>
      </w:r>
      <w:r w:rsidR="003E03BF">
        <w:tab/>
      </w:r>
      <w:r w:rsidR="003C6851">
        <w:t xml:space="preserve">pkt </w:t>
      </w:r>
      <w:r w:rsidR="00C0354F">
        <w:t>3</w:t>
      </w:r>
      <w:r w:rsidR="00C2748A">
        <w:t>1</w:t>
      </w:r>
      <w:r w:rsidR="00C0354F">
        <w:t xml:space="preserve"> </w:t>
      </w:r>
      <w:r w:rsidR="003C6851">
        <w:t xml:space="preserve">w zakresie dodawanego art. 38ad, </w:t>
      </w:r>
    </w:p>
    <w:p w14:paraId="0C91DEE0" w14:textId="3C3CBBCD" w:rsidR="00007467" w:rsidRPr="005C6C48" w:rsidRDefault="003F51CD" w:rsidP="00657344">
      <w:pPr>
        <w:pStyle w:val="LITlitera"/>
      </w:pPr>
      <w:r w:rsidRPr="0012215D">
        <w:t>b</w:t>
      </w:r>
      <w:r w:rsidR="00007467" w:rsidRPr="0012215D">
        <w:t>)</w:t>
      </w:r>
      <w:r w:rsidR="003E03BF" w:rsidRPr="0012215D">
        <w:tab/>
      </w:r>
      <w:r w:rsidR="00007467" w:rsidRPr="0012215D">
        <w:t xml:space="preserve">pkt </w:t>
      </w:r>
      <w:r w:rsidR="007E1824" w:rsidRPr="0012215D">
        <w:t>4</w:t>
      </w:r>
      <w:r w:rsidR="00C2748A" w:rsidRPr="0012215D">
        <w:t>1</w:t>
      </w:r>
      <w:r w:rsidR="00007467" w:rsidRPr="0012215D">
        <w:t>,</w:t>
      </w:r>
    </w:p>
    <w:p w14:paraId="00FD7A93" w14:textId="43C007CF" w:rsidR="0012215D" w:rsidRPr="0012215D" w:rsidRDefault="0012215D" w:rsidP="00657344">
      <w:pPr>
        <w:pStyle w:val="LITlitera"/>
      </w:pPr>
      <w:r w:rsidRPr="005C6C48">
        <w:t>c)</w:t>
      </w:r>
      <w:r w:rsidRPr="005C6C48">
        <w:tab/>
        <w:t>pkt 53 lit. b w zakresie</w:t>
      </w:r>
      <w:r w:rsidR="004A3EF9">
        <w:t>,</w:t>
      </w:r>
      <w:r w:rsidRPr="005C6C48">
        <w:t xml:space="preserve"> w jakim dotyczy prosumenta wirtualnego energii odna</w:t>
      </w:r>
      <w:r>
        <w:t>wialnej,</w:t>
      </w:r>
    </w:p>
    <w:p w14:paraId="2C0A96EA" w14:textId="49E73C85" w:rsidR="00CC1727" w:rsidRPr="004A58BD" w:rsidRDefault="0012215D" w:rsidP="00657344">
      <w:pPr>
        <w:pStyle w:val="LITlitera"/>
        <w:rPr>
          <w:lang w:val="de-DE"/>
        </w:rPr>
      </w:pPr>
      <w:r w:rsidRPr="004A58BD">
        <w:rPr>
          <w:lang w:val="de-DE"/>
        </w:rPr>
        <w:t>d</w:t>
      </w:r>
      <w:r w:rsidR="00693809" w:rsidRPr="004A58BD">
        <w:rPr>
          <w:lang w:val="de-DE"/>
        </w:rPr>
        <w:t>)</w:t>
      </w:r>
      <w:r w:rsidR="003E03BF" w:rsidRPr="004A58BD">
        <w:rPr>
          <w:lang w:val="de-DE"/>
        </w:rPr>
        <w:tab/>
      </w:r>
      <w:r w:rsidR="003C6851" w:rsidRPr="004A58BD">
        <w:rPr>
          <w:lang w:val="de-DE"/>
        </w:rPr>
        <w:t>pkt 1</w:t>
      </w:r>
      <w:r w:rsidR="00F13900" w:rsidRPr="004A58BD">
        <w:rPr>
          <w:lang w:val="de-DE"/>
        </w:rPr>
        <w:t>2</w:t>
      </w:r>
      <w:r w:rsidR="0054643C" w:rsidRPr="004A58BD">
        <w:rPr>
          <w:lang w:val="de-DE"/>
        </w:rPr>
        <w:t>7</w:t>
      </w:r>
      <w:r w:rsidR="003C6851" w:rsidRPr="004A58BD">
        <w:rPr>
          <w:lang w:val="de-DE"/>
        </w:rPr>
        <w:t xml:space="preserve"> lit. </w:t>
      </w:r>
      <w:r w:rsidR="00BD5443" w:rsidRPr="004A58BD">
        <w:rPr>
          <w:lang w:val="de-DE"/>
        </w:rPr>
        <w:t>l</w:t>
      </w:r>
      <w:r w:rsidR="00CC1727" w:rsidRPr="004A58BD">
        <w:rPr>
          <w:lang w:val="de-DE"/>
        </w:rPr>
        <w:t>,</w:t>
      </w:r>
    </w:p>
    <w:p w14:paraId="2FE3E916" w14:textId="470989BE" w:rsidR="0013419F" w:rsidRPr="004A58BD" w:rsidRDefault="0012215D" w:rsidP="00657344">
      <w:pPr>
        <w:pStyle w:val="LITlitera"/>
        <w:rPr>
          <w:lang w:val="de-DE"/>
        </w:rPr>
      </w:pPr>
      <w:r w:rsidRPr="004A58BD">
        <w:rPr>
          <w:lang w:val="de-DE"/>
        </w:rPr>
        <w:t>e</w:t>
      </w:r>
      <w:r w:rsidR="00CC1727" w:rsidRPr="004A58BD">
        <w:rPr>
          <w:lang w:val="de-DE"/>
        </w:rPr>
        <w:t>)</w:t>
      </w:r>
      <w:r w:rsidR="00CC1727" w:rsidRPr="004A58BD">
        <w:rPr>
          <w:lang w:val="de-DE"/>
        </w:rPr>
        <w:tab/>
      </w:r>
      <w:r w:rsidR="0054643C" w:rsidRPr="004A58BD">
        <w:rPr>
          <w:lang w:val="de-DE"/>
        </w:rPr>
        <w:t>pkt 128,</w:t>
      </w:r>
    </w:p>
    <w:p w14:paraId="714FD4C9" w14:textId="53F6062E" w:rsidR="0013419F" w:rsidRDefault="0012215D" w:rsidP="00657344">
      <w:pPr>
        <w:pStyle w:val="LITlitera"/>
      </w:pPr>
      <w:r>
        <w:t>f</w:t>
      </w:r>
      <w:r w:rsidR="0013419F">
        <w:t>)</w:t>
      </w:r>
      <w:r w:rsidR="003E03BF">
        <w:tab/>
      </w:r>
      <w:r w:rsidR="003C6851" w:rsidRPr="003C6851">
        <w:t>pkt 1</w:t>
      </w:r>
      <w:r w:rsidR="007E1824">
        <w:t>2</w:t>
      </w:r>
      <w:r w:rsidR="0054643C">
        <w:t>9</w:t>
      </w:r>
      <w:r w:rsidR="003C6851" w:rsidRPr="003C6851">
        <w:t xml:space="preserve"> lit. f w zakresie dodawanego ust. 7 pkt 3</w:t>
      </w:r>
      <w:r w:rsidR="0013419F">
        <w:t>,</w:t>
      </w:r>
    </w:p>
    <w:p w14:paraId="3421E8DD" w14:textId="2057E97B" w:rsidR="0013419F" w:rsidRDefault="0012215D" w:rsidP="00657344">
      <w:pPr>
        <w:pStyle w:val="LITlitera"/>
      </w:pPr>
      <w:r>
        <w:t>g</w:t>
      </w:r>
      <w:r w:rsidR="0013419F">
        <w:t>)</w:t>
      </w:r>
      <w:r w:rsidR="003E03BF">
        <w:tab/>
      </w:r>
      <w:r w:rsidR="003C6851">
        <w:t xml:space="preserve">pkt </w:t>
      </w:r>
      <w:r w:rsidR="00D93F50">
        <w:t>132</w:t>
      </w:r>
      <w:r w:rsidR="009952AB">
        <w:t xml:space="preserve"> w zakresie dodawanych art. 184k</w:t>
      </w:r>
      <w:r w:rsidR="009952AB" w:rsidRPr="009952AB">
        <w:t>–</w:t>
      </w:r>
      <w:r w:rsidR="009952AB">
        <w:t>184m</w:t>
      </w:r>
    </w:p>
    <w:p w14:paraId="6260BFAC" w14:textId="0F16BAE2" w:rsidR="00D02E16" w:rsidRDefault="00E03FC6" w:rsidP="00657344">
      <w:pPr>
        <w:pStyle w:val="PKTpunkt"/>
        <w:ind w:firstLine="0"/>
      </w:pPr>
      <w:r>
        <w:t>–</w:t>
      </w:r>
      <w:r w:rsidR="0013419F">
        <w:t xml:space="preserve"> </w:t>
      </w:r>
      <w:r w:rsidR="003C6851">
        <w:t>które wchodzą w życie z dniem 2 lipca 2024 r.;</w:t>
      </w:r>
    </w:p>
    <w:p w14:paraId="165D7062" w14:textId="77777777" w:rsidR="00CC1727" w:rsidRDefault="0094496F" w:rsidP="0054643C">
      <w:pPr>
        <w:pStyle w:val="PKTpunkt"/>
        <w:keepNext/>
      </w:pPr>
      <w:r>
        <w:t>4</w:t>
      </w:r>
      <w:r w:rsidR="00EE6A73">
        <w:t>)</w:t>
      </w:r>
      <w:r w:rsidR="00EE6A73">
        <w:tab/>
        <w:t>art. 1</w:t>
      </w:r>
      <w:r w:rsidR="00CC1727">
        <w:t>:</w:t>
      </w:r>
    </w:p>
    <w:p w14:paraId="62459844" w14:textId="4F9F3B1F" w:rsidR="00CC1727" w:rsidRDefault="00CC1727" w:rsidP="003E03BF">
      <w:pPr>
        <w:pStyle w:val="LITlitera"/>
      </w:pPr>
      <w:r>
        <w:t>a)</w:t>
      </w:r>
      <w:r>
        <w:tab/>
      </w:r>
      <w:r w:rsidR="00711DCF">
        <w:t xml:space="preserve">pkt </w:t>
      </w:r>
      <w:r w:rsidR="007E1824">
        <w:t>6</w:t>
      </w:r>
      <w:r w:rsidR="00E511AA">
        <w:t>3</w:t>
      </w:r>
      <w:r w:rsidR="00711DCF">
        <w:t xml:space="preserve"> lit</w:t>
      </w:r>
      <w:r w:rsidR="00F13900">
        <w:t>.</w:t>
      </w:r>
      <w:r w:rsidR="00711DCF">
        <w:t xml:space="preserve"> b i </w:t>
      </w:r>
      <w:r w:rsidR="0054643C">
        <w:t xml:space="preserve">lit. </w:t>
      </w:r>
      <w:r w:rsidR="00711DCF">
        <w:t>c</w:t>
      </w:r>
      <w:r w:rsidR="00C2748A">
        <w:t xml:space="preserve"> w zakresie dodawanego pkt 4a</w:t>
      </w:r>
      <w:r w:rsidR="00711DCF">
        <w:t>,</w:t>
      </w:r>
      <w:r w:rsidR="00EE6A73">
        <w:t xml:space="preserve"> </w:t>
      </w:r>
    </w:p>
    <w:p w14:paraId="106BF2C6" w14:textId="35B12A0B" w:rsidR="003A3411" w:rsidRDefault="00CC1727" w:rsidP="003E03BF">
      <w:pPr>
        <w:pStyle w:val="LITlitera"/>
      </w:pPr>
      <w:r>
        <w:t>b)</w:t>
      </w:r>
      <w:r>
        <w:tab/>
      </w:r>
      <w:r w:rsidR="00EE6A73">
        <w:t>pkt 6</w:t>
      </w:r>
      <w:r w:rsidR="00A86CBA">
        <w:t>9</w:t>
      </w:r>
      <w:r w:rsidR="00EE6A73">
        <w:t xml:space="preserve">, </w:t>
      </w:r>
      <w:r w:rsidR="009715B0">
        <w:t>8</w:t>
      </w:r>
      <w:r w:rsidR="005B7CBC">
        <w:t>1</w:t>
      </w:r>
      <w:r>
        <w:t xml:space="preserve"> i</w:t>
      </w:r>
      <w:r w:rsidR="003A3411">
        <w:t xml:space="preserve"> </w:t>
      </w:r>
      <w:r w:rsidR="009715B0">
        <w:t>8</w:t>
      </w:r>
      <w:r w:rsidR="005B7CBC">
        <w:t>2</w:t>
      </w:r>
      <w:r>
        <w:t>,</w:t>
      </w:r>
    </w:p>
    <w:p w14:paraId="7B310621" w14:textId="4249D79F" w:rsidR="00BD5443" w:rsidRDefault="00CC1727" w:rsidP="003E03BF">
      <w:pPr>
        <w:pStyle w:val="LITlitera"/>
      </w:pPr>
      <w:r>
        <w:t>c</w:t>
      </w:r>
      <w:r w:rsidR="00BD5443">
        <w:t>)</w:t>
      </w:r>
      <w:r w:rsidR="003E03BF">
        <w:tab/>
      </w:r>
      <w:r w:rsidR="00F73F42">
        <w:t xml:space="preserve">pkt </w:t>
      </w:r>
      <w:r w:rsidR="00AA2730">
        <w:t>8</w:t>
      </w:r>
      <w:r w:rsidR="006E3CA0">
        <w:t>5</w:t>
      </w:r>
      <w:r w:rsidR="00F73F42">
        <w:t xml:space="preserve">, 87 i </w:t>
      </w:r>
      <w:r w:rsidR="00883B6B">
        <w:t>pkt</w:t>
      </w:r>
      <w:r w:rsidR="0048353F">
        <w:t xml:space="preserve"> </w:t>
      </w:r>
      <w:r w:rsidR="00F73F42">
        <w:t>88 li</w:t>
      </w:r>
      <w:r w:rsidR="00A45C5B">
        <w:t>t</w:t>
      </w:r>
      <w:r w:rsidR="00F73F42">
        <w:t>. a</w:t>
      </w:r>
      <w:r w:rsidR="006E3CA0">
        <w:t xml:space="preserve"> – w zakresie </w:t>
      </w:r>
      <w:r w:rsidR="0055314F">
        <w:t xml:space="preserve">dodawanych </w:t>
      </w:r>
      <w:r w:rsidR="008161DB">
        <w:t xml:space="preserve">w tych przepisach </w:t>
      </w:r>
      <w:r w:rsidR="0055314F">
        <w:t xml:space="preserve">wyrazów </w:t>
      </w:r>
      <w:bookmarkStart w:id="125" w:name="_Hlk131506086"/>
      <w:r w:rsidR="0035007D">
        <w:t>„</w:t>
      </w:r>
      <w:r w:rsidR="0035007D" w:rsidRPr="0035007D">
        <w:t>art. 70h ust. 3 pkt 6</w:t>
      </w:r>
      <w:r w:rsidR="0035007D">
        <w:t xml:space="preserve">” </w:t>
      </w:r>
      <w:bookmarkEnd w:id="125"/>
      <w:r w:rsidR="0035007D">
        <w:t>i wyrazów</w:t>
      </w:r>
      <w:r w:rsidR="0035007D" w:rsidRPr="0035007D">
        <w:t xml:space="preserve"> </w:t>
      </w:r>
      <w:r w:rsidR="0055314F">
        <w:t>„</w:t>
      </w:r>
      <w:r w:rsidR="006E3CA0">
        <w:t>art. 83h ust. 3 pkt 6 i 7</w:t>
      </w:r>
      <w:r w:rsidR="0055314F">
        <w:t>”</w:t>
      </w:r>
      <w:r w:rsidR="006E3CA0">
        <w:t xml:space="preserve">, </w:t>
      </w:r>
    </w:p>
    <w:p w14:paraId="22C51E52" w14:textId="7923661F" w:rsidR="00BD5443" w:rsidRDefault="00CC1727" w:rsidP="003E03BF">
      <w:pPr>
        <w:pStyle w:val="LITlitera"/>
      </w:pPr>
      <w:r>
        <w:t>d</w:t>
      </w:r>
      <w:r w:rsidR="00BD5443">
        <w:t>)</w:t>
      </w:r>
      <w:bookmarkStart w:id="126" w:name="_Hlk125925668"/>
      <w:r w:rsidR="003E03BF">
        <w:tab/>
      </w:r>
      <w:r w:rsidR="00BD5443">
        <w:t xml:space="preserve">pkt </w:t>
      </w:r>
      <w:r w:rsidR="007E1824">
        <w:t>8</w:t>
      </w:r>
      <w:r w:rsidR="006E3CA0">
        <w:t>6</w:t>
      </w:r>
      <w:r w:rsidR="00F73F42">
        <w:t xml:space="preserve"> </w:t>
      </w:r>
      <w:r w:rsidR="00BD5443">
        <w:t>w zakresie</w:t>
      </w:r>
      <w:r w:rsidR="00E03FC6">
        <w:t>,</w:t>
      </w:r>
      <w:r w:rsidR="00BD5443">
        <w:t xml:space="preserve"> w jakim dotyczy wytwórcy, który</w:t>
      </w:r>
      <w:r w:rsidR="004220CC">
        <w:t xml:space="preserve"> uzyskał wsparcie, o którym mowa w art. 70g</w:t>
      </w:r>
      <w:r w:rsidR="00301184">
        <w:t>–70j</w:t>
      </w:r>
      <w:r w:rsidR="00427795">
        <w:t xml:space="preserve"> ustawy zmienianej w art. 1</w:t>
      </w:r>
      <w:r w:rsidR="00073F37">
        <w:t>,</w:t>
      </w:r>
      <w:r w:rsidR="004220CC">
        <w:t xml:space="preserve"> albo </w:t>
      </w:r>
      <w:r w:rsidR="00BD5443">
        <w:t>wygrał aukcję na wsparcie operacyjne,</w:t>
      </w:r>
      <w:bookmarkEnd w:id="126"/>
      <w:r w:rsidR="00B235AC">
        <w:t xml:space="preserve"> </w:t>
      </w:r>
    </w:p>
    <w:p w14:paraId="7F28ECDA" w14:textId="5E11B363" w:rsidR="00BD5443" w:rsidRPr="00E9254B" w:rsidRDefault="00CC1727" w:rsidP="003E03BF">
      <w:pPr>
        <w:pStyle w:val="LITlitera"/>
      </w:pPr>
      <w:r>
        <w:t>e</w:t>
      </w:r>
      <w:r w:rsidR="00BD5443" w:rsidRPr="00E9254B">
        <w:t>)</w:t>
      </w:r>
      <w:r w:rsidR="003E03BF">
        <w:tab/>
      </w:r>
      <w:r w:rsidR="00BD5443" w:rsidRPr="00E9254B">
        <w:t xml:space="preserve">pkt </w:t>
      </w:r>
      <w:r w:rsidR="00B235AC">
        <w:t>90</w:t>
      </w:r>
      <w:r w:rsidR="00BD5443" w:rsidRPr="00E9254B">
        <w:t xml:space="preserve"> lit. f tiret drugie</w:t>
      </w:r>
      <w:r w:rsidR="00AA2730" w:rsidRPr="00AA2730">
        <w:rPr>
          <w:rFonts w:ascii="Calibri" w:eastAsia="Calibri" w:hAnsi="Calibri" w:cs="Calibri"/>
          <w:sz w:val="22"/>
          <w:szCs w:val="22"/>
          <w:lang w:eastAsia="en-US"/>
        </w:rPr>
        <w:t xml:space="preserve"> </w:t>
      </w:r>
      <w:r w:rsidR="00AA2730" w:rsidRPr="00AA2730">
        <w:t>w zakresie</w:t>
      </w:r>
      <w:r w:rsidR="00E03FC6">
        <w:t>,</w:t>
      </w:r>
      <w:r w:rsidR="00AA2730" w:rsidRPr="00AA2730">
        <w:t xml:space="preserve"> w jakim </w:t>
      </w:r>
      <w:r w:rsidRPr="00AA2730">
        <w:t>dotycz</w:t>
      </w:r>
      <w:r>
        <w:t>y</w:t>
      </w:r>
      <w:r w:rsidRPr="00AA2730">
        <w:t xml:space="preserve"> </w:t>
      </w:r>
      <w:r w:rsidR="00301184">
        <w:t xml:space="preserve">aukcji na </w:t>
      </w:r>
      <w:r w:rsidR="00AA2730" w:rsidRPr="00AA2730">
        <w:t>wsparci</w:t>
      </w:r>
      <w:r w:rsidR="00301184">
        <w:t>e</w:t>
      </w:r>
      <w:r w:rsidR="00AA2730" w:rsidRPr="00AA2730">
        <w:t xml:space="preserve"> operacyjne</w:t>
      </w:r>
      <w:r w:rsidR="00427795">
        <w:t xml:space="preserve"> i wsparcia, o którym mowa art. 70g</w:t>
      </w:r>
      <w:r w:rsidR="00A45C5B">
        <w:t>–</w:t>
      </w:r>
      <w:r w:rsidR="00427795">
        <w:t>70j</w:t>
      </w:r>
      <w:r w:rsidR="00E229DC">
        <w:t xml:space="preserve"> ustawy zmienianej w art. 1</w:t>
      </w:r>
      <w:r w:rsidR="00AA2730">
        <w:t>,</w:t>
      </w:r>
      <w:r w:rsidR="00BD5443" w:rsidRPr="00E9254B">
        <w:t xml:space="preserve"> </w:t>
      </w:r>
    </w:p>
    <w:p w14:paraId="601368D2" w14:textId="681BCE2E" w:rsidR="00BD5443" w:rsidRDefault="00CC1727" w:rsidP="003E03BF">
      <w:pPr>
        <w:pStyle w:val="LITlitera"/>
      </w:pPr>
      <w:r>
        <w:t>f</w:t>
      </w:r>
      <w:r w:rsidR="00BD5443">
        <w:t>)</w:t>
      </w:r>
      <w:r w:rsidR="003E03BF">
        <w:tab/>
      </w:r>
      <w:r w:rsidR="00BD5443">
        <w:t xml:space="preserve">pkt </w:t>
      </w:r>
      <w:r w:rsidR="00B235AC">
        <w:t>91</w:t>
      </w:r>
      <w:r w:rsidR="00BD5443">
        <w:t xml:space="preserve"> lit. b, d, f</w:t>
      </w:r>
      <w:r w:rsidR="00C474E0">
        <w:t xml:space="preserve"> i</w:t>
      </w:r>
      <w:r w:rsidR="00BD5443">
        <w:t xml:space="preserve"> g</w:t>
      </w:r>
      <w:r w:rsidR="003E03BF">
        <w:t xml:space="preserve"> </w:t>
      </w:r>
      <w:r w:rsidR="003E03BF" w:rsidRPr="003E03BF">
        <w:t>–</w:t>
      </w:r>
      <w:r w:rsidR="003E03BF">
        <w:t xml:space="preserve"> </w:t>
      </w:r>
      <w:r w:rsidR="00BD5443">
        <w:t xml:space="preserve">w zakresie, w jakim dotyczą aukcji </w:t>
      </w:r>
      <w:r w:rsidR="003B6492">
        <w:t xml:space="preserve">na wsparcie </w:t>
      </w:r>
      <w:r w:rsidR="00BD5443">
        <w:t>operacyjn</w:t>
      </w:r>
      <w:r w:rsidR="003B6492">
        <w:t>e</w:t>
      </w:r>
      <w:r w:rsidR="00EC3C22">
        <w:t xml:space="preserve"> i wsparcia, o którym mowa art. 70g</w:t>
      </w:r>
      <w:r w:rsidR="00A45C5B">
        <w:t>–</w:t>
      </w:r>
      <w:r w:rsidR="00EC3C22">
        <w:t>70j ustawy zmienianej w art. 1</w:t>
      </w:r>
      <w:r w:rsidR="00BD5443">
        <w:t>,</w:t>
      </w:r>
    </w:p>
    <w:p w14:paraId="63A9236B" w14:textId="0D382C7B" w:rsidR="00BD5443" w:rsidRDefault="00CC1727" w:rsidP="003E03BF">
      <w:pPr>
        <w:pStyle w:val="LITlitera"/>
      </w:pPr>
      <w:r>
        <w:t>g</w:t>
      </w:r>
      <w:r w:rsidR="00BD5443">
        <w:t>)</w:t>
      </w:r>
      <w:r w:rsidR="003E03BF">
        <w:tab/>
      </w:r>
      <w:r w:rsidR="00BD5443">
        <w:t xml:space="preserve">pkt </w:t>
      </w:r>
      <w:r w:rsidR="00B235AC">
        <w:t>92</w:t>
      </w:r>
      <w:r>
        <w:t xml:space="preserve">, </w:t>
      </w:r>
      <w:r w:rsidR="00B235AC">
        <w:t>93</w:t>
      </w:r>
      <w:r w:rsidR="00BD5443">
        <w:t xml:space="preserve">, </w:t>
      </w:r>
      <w:r w:rsidR="00883B6B">
        <w:t>pkt</w:t>
      </w:r>
      <w:r w:rsidR="0048353F">
        <w:t xml:space="preserve"> </w:t>
      </w:r>
      <w:r w:rsidR="00BD5443">
        <w:t>1</w:t>
      </w:r>
      <w:r w:rsidR="00B235AC">
        <w:t>27</w:t>
      </w:r>
      <w:r w:rsidR="00BD5443">
        <w:t xml:space="preserve"> lit. h</w:t>
      </w:r>
      <w:r w:rsidR="008075E5">
        <w:t xml:space="preserve"> i</w:t>
      </w:r>
      <w:r w:rsidR="00BD5443">
        <w:t xml:space="preserve"> pkt 1</w:t>
      </w:r>
      <w:r w:rsidR="007E1824">
        <w:t>2</w:t>
      </w:r>
      <w:r w:rsidR="00B235AC">
        <w:t>9</w:t>
      </w:r>
      <w:r w:rsidR="00BD5443">
        <w:t xml:space="preserve"> lit. e </w:t>
      </w:r>
      <w:r w:rsidR="003E03BF" w:rsidRPr="003E03BF">
        <w:t>–</w:t>
      </w:r>
      <w:r w:rsidR="003E03BF">
        <w:t xml:space="preserve"> </w:t>
      </w:r>
      <w:r w:rsidR="00BD5443" w:rsidRPr="00232C85">
        <w:t xml:space="preserve">w zakresie, w jakim </w:t>
      </w:r>
      <w:r w:rsidR="00E27D94" w:rsidRPr="00232C85">
        <w:t>dotycz</w:t>
      </w:r>
      <w:r w:rsidR="00E27D94">
        <w:t>ą</w:t>
      </w:r>
      <w:r w:rsidR="00E27D94" w:rsidRPr="00232C85">
        <w:t xml:space="preserve"> </w:t>
      </w:r>
      <w:r w:rsidR="00BD5443" w:rsidRPr="00232C85">
        <w:t xml:space="preserve">wytwórcy, który </w:t>
      </w:r>
      <w:r w:rsidR="00BD5443">
        <w:t xml:space="preserve">uzyskał wsparcie, o którym mowa w art. </w:t>
      </w:r>
      <w:r w:rsidR="00BD5443" w:rsidRPr="00711DCF">
        <w:t>70g</w:t>
      </w:r>
      <w:r w:rsidR="003D4A03">
        <w:t>–</w:t>
      </w:r>
      <w:r w:rsidR="00BD5443" w:rsidRPr="00711DCF">
        <w:t>70j</w:t>
      </w:r>
      <w:r w:rsidR="00BD5443">
        <w:t xml:space="preserve"> ustawy zmienianej w art.</w:t>
      </w:r>
      <w:r w:rsidR="00A45C5B">
        <w:t xml:space="preserve"> </w:t>
      </w:r>
      <w:r w:rsidR="00BD5443">
        <w:t>1</w:t>
      </w:r>
      <w:r w:rsidR="003D4A03">
        <w:t>,</w:t>
      </w:r>
      <w:r w:rsidR="00BD5443">
        <w:t xml:space="preserve"> albo </w:t>
      </w:r>
      <w:r w:rsidR="00BD5443" w:rsidRPr="00232C85">
        <w:t xml:space="preserve">wygrał aukcję na wsparcie operacyjne </w:t>
      </w:r>
    </w:p>
    <w:p w14:paraId="5D05AE2D" w14:textId="319375AA" w:rsidR="00363AA3" w:rsidRPr="00C8204F" w:rsidRDefault="003D4A03" w:rsidP="00C8204F">
      <w:pPr>
        <w:pStyle w:val="LITlitera"/>
        <w:rPr>
          <w:rStyle w:val="BEZWERSALIKW"/>
          <w:caps w:val="0"/>
        </w:rPr>
      </w:pPr>
      <w:r>
        <w:t>–</w:t>
      </w:r>
      <w:r w:rsidR="00711DCF">
        <w:t xml:space="preserve"> </w:t>
      </w:r>
      <w:r w:rsidR="00656549" w:rsidRPr="00232C85">
        <w:t>które wchodzą w życie z dniem 1 lipca 2025 r.</w:t>
      </w:r>
      <w:r w:rsidR="000610DA">
        <w:t xml:space="preserve"> </w:t>
      </w:r>
      <w:bookmarkEnd w:id="123"/>
      <w:bookmarkEnd w:id="124"/>
    </w:p>
    <w:sectPr w:rsidR="00363AA3" w:rsidRPr="00C8204F" w:rsidSect="00D065DC">
      <w:headerReference w:type="default" r:id="rId9"/>
      <w:footnotePr>
        <w:numRestart w:val="eachSect"/>
      </w:footnotePr>
      <w:pgSz w:w="11906" w:h="16838"/>
      <w:pgMar w:top="1560" w:right="1434" w:bottom="1134"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4DDE2" w14:textId="77777777" w:rsidR="00F26A82" w:rsidRDefault="00F26A82">
      <w:r>
        <w:separator/>
      </w:r>
    </w:p>
  </w:endnote>
  <w:endnote w:type="continuationSeparator" w:id="0">
    <w:p w14:paraId="79A923FC" w14:textId="77777777" w:rsidR="00F26A82" w:rsidRDefault="00F26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
    <w:altName w:val="Times New Roman"/>
    <w:panose1 w:val="00000000000000000000"/>
    <w:charset w:val="EE"/>
    <w:family w:val="auto"/>
    <w:notTrueType/>
    <w:pitch w:val="default"/>
    <w:sig w:usb0="00000005" w:usb1="00000000" w:usb2="00000000" w:usb3="00000000" w:csb0="00000002" w:csb1="00000000"/>
  </w:font>
  <w:font w:name="Helvetica">
    <w:panose1 w:val="020B05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4D379" w14:textId="77777777" w:rsidR="00F26A82" w:rsidRDefault="00F26A82">
      <w:r>
        <w:separator/>
      </w:r>
    </w:p>
  </w:footnote>
  <w:footnote w:type="continuationSeparator" w:id="0">
    <w:p w14:paraId="33E1C6A2" w14:textId="77777777" w:rsidR="00F26A82" w:rsidRDefault="00F26A82">
      <w:r>
        <w:continuationSeparator/>
      </w:r>
    </w:p>
  </w:footnote>
  <w:footnote w:id="1">
    <w:p w14:paraId="148D7557" w14:textId="48E8EA45" w:rsidR="0086768C" w:rsidRDefault="0086768C" w:rsidP="0053238C">
      <w:pPr>
        <w:pStyle w:val="ODNONIKtreodnonika"/>
      </w:pPr>
      <w:r w:rsidRPr="0053238C">
        <w:rPr>
          <w:rStyle w:val="IGindeksgrny"/>
        </w:rPr>
        <w:footnoteRef/>
      </w:r>
      <w:r w:rsidRPr="0053238C">
        <w:rPr>
          <w:rStyle w:val="IGindeksgrny"/>
        </w:rPr>
        <w:t>)</w:t>
      </w:r>
      <w:r>
        <w:t xml:space="preserve"> </w:t>
      </w:r>
      <w:r>
        <w:tab/>
      </w:r>
      <w:bookmarkStart w:id="2" w:name="_Hlk128165750"/>
      <w:r w:rsidRPr="007A1775">
        <w:t>Niniejsza ustawa w zakresie swojej regulacji wdraża dyrektywę Parlamentu Europejskiego i Rady (UE) 2018/2001 z dnia 11 grudnia 2018 r. w sprawie promowania stosowania energii ze źródeł odnawialnych (Dz. Urz. UE L 328 z 21.12.2018, str. 82, Dz. Urz. UE L 311 z 25.09.2020, str. 11, Dz. Urz. UE L 41 z 22.02.2022, str. 37 oraz Dz. Urz. UE L 139 z 18.05.2022, str. 1)</w:t>
      </w:r>
      <w:r w:rsidRPr="006D1247">
        <w:t>.</w:t>
      </w:r>
      <w:bookmarkEnd w:id="2"/>
    </w:p>
  </w:footnote>
  <w:footnote w:id="2">
    <w:p w14:paraId="544188C3" w14:textId="24B85BC9" w:rsidR="0086768C" w:rsidRDefault="0086768C" w:rsidP="004A58BD">
      <w:pPr>
        <w:pStyle w:val="ODNONIKtreodnonika"/>
      </w:pPr>
      <w:r w:rsidRPr="0053238C">
        <w:rPr>
          <w:rStyle w:val="IGindeksgrny"/>
        </w:rPr>
        <w:footnoteRef/>
      </w:r>
      <w:r w:rsidRPr="0053238C">
        <w:rPr>
          <w:rStyle w:val="IGindeksgrny"/>
        </w:rPr>
        <w:t>)</w:t>
      </w:r>
      <w:r>
        <w:t xml:space="preserve"> </w:t>
      </w:r>
      <w:r>
        <w:tab/>
      </w:r>
      <w:r w:rsidRPr="007A1775">
        <w:t>Niniejszą ustawą zmienia się ustawy: ustawę z dnia 7 lipca 1994 r. – Prawo budowlane, ustawę z dnia 10</w:t>
      </w:r>
      <w:r>
        <w:t xml:space="preserve"> </w:t>
      </w:r>
      <w:r w:rsidRPr="007A1775">
        <w:t xml:space="preserve">kwietnia 1997 r. – Prawo energetyczne, ustawę </w:t>
      </w:r>
      <w:r w:rsidRPr="007A1775">
        <w:rPr>
          <w:bCs/>
        </w:rPr>
        <w:t xml:space="preserve">z dnia 21 sierpnia 1997 r. o gospodarce nieruchomościami, ustawę z dnia 27 kwietnia 2001 r. – Prawo ochrony środowiska, </w:t>
      </w:r>
      <w:r w:rsidRPr="007A1775">
        <w:t>ustawę z dnia 22 października 2004 r. o</w:t>
      </w:r>
      <w:r>
        <w:t xml:space="preserve"> </w:t>
      </w:r>
      <w:r w:rsidRPr="007A1775">
        <w:t>jednostkach doradztwa rolniczego,</w:t>
      </w:r>
      <w:r w:rsidRPr="007A1775">
        <w:rPr>
          <w:bCs/>
        </w:rPr>
        <w:t xml:space="preserve"> </w:t>
      </w:r>
      <w:r w:rsidRPr="007A1775">
        <w:t>ustawę z dnia 29 sierpnia 2014 r. o charakterystyce energetycznej budynków, ustawę z dnia 4</w:t>
      </w:r>
      <w:r>
        <w:t xml:space="preserve"> </w:t>
      </w:r>
      <w:r w:rsidRPr="007A1775">
        <w:t>października 2018 r. o spółdzielniach rolników, ustawę z dnia 17 grudnia 2020 r. o promowaniu wytwarzania energii elektrycznej w morskich farmach wiatrowych, ustawę z dnia 20 maja 2021 r. zmianie ustawy – Prawo energetyczne oraz niektórych innych ustaw oraz ustawę z dnia 21 grudnia 2021 r. o zmianie ustawy o</w:t>
      </w:r>
      <w:r>
        <w:t xml:space="preserve"> </w:t>
      </w:r>
      <w:r w:rsidRPr="007A1775">
        <w:t>odnawialnych źródłach energii oraz niektórych innych ustaw.</w:t>
      </w:r>
    </w:p>
  </w:footnote>
  <w:footnote w:id="3">
    <w:p w14:paraId="7DECB437" w14:textId="4D6B410A" w:rsidR="0086768C" w:rsidRPr="00795727" w:rsidRDefault="0086768C" w:rsidP="001C3829">
      <w:pPr>
        <w:pStyle w:val="ODNONIKtreodnonika"/>
      </w:pPr>
      <w:r w:rsidRPr="005C6C48">
        <w:rPr>
          <w:rStyle w:val="IGindeksgrny"/>
        </w:rPr>
        <w:footnoteRef/>
      </w:r>
      <w:r w:rsidRPr="005C6C48">
        <w:rPr>
          <w:rStyle w:val="IGindeksgrny"/>
        </w:rPr>
        <w:t xml:space="preserve">) </w:t>
      </w:r>
      <w:r w:rsidRPr="007524F9">
        <w:tab/>
        <w:t>Zmiany tekstu jednolitego wymienionej ustawy zostały ogłoszone w Dz. U. z 2022 r. poz. 1002, 1768, 1783, 2589, 2600 i 2642</w:t>
      </w:r>
      <w:r>
        <w:t xml:space="preserve"> oraz z 2023 r. poz. 760</w:t>
      </w:r>
      <w:r w:rsidRPr="00795727">
        <w:t>.</w:t>
      </w:r>
    </w:p>
  </w:footnote>
  <w:footnote w:id="4">
    <w:p w14:paraId="0D3621C4" w14:textId="5E547CE3" w:rsidR="0086768C" w:rsidRDefault="0086768C" w:rsidP="00444ED8">
      <w:pPr>
        <w:pStyle w:val="ODNONIKtreodnonika"/>
      </w:pPr>
      <w:r>
        <w:rPr>
          <w:rStyle w:val="Odwoanieprzypisudolnego"/>
        </w:rPr>
        <w:footnoteRef/>
      </w:r>
      <w:r w:rsidRPr="00444ED8">
        <w:rPr>
          <w:rStyle w:val="IGindeksgrny"/>
        </w:rPr>
        <w:t>)</w:t>
      </w:r>
      <w:r>
        <w:t xml:space="preserve"> </w:t>
      </w:r>
      <w:r>
        <w:tab/>
        <w:t>Zmiany tekstu jednolitego wymienionej ustawy zostały ogłoszone w Dz. U. z 2022 r. poz. 1260, 1261, 1783, 1846, 2185 i 2687 oraz z 2023 r. poz. 553 i 595.</w:t>
      </w:r>
    </w:p>
  </w:footnote>
  <w:footnote w:id="5">
    <w:p w14:paraId="4111A17B" w14:textId="6A47EA00" w:rsidR="0086768C" w:rsidRDefault="0086768C" w:rsidP="0055523A">
      <w:pPr>
        <w:pStyle w:val="ODNONIKtreodnonika"/>
      </w:pPr>
      <w:r>
        <w:rPr>
          <w:rStyle w:val="Odwoanieprzypisudolnego"/>
        </w:rPr>
        <w:footnoteRef/>
      </w:r>
      <w:r w:rsidRPr="0055523A">
        <w:rPr>
          <w:rStyle w:val="IGindeksgrny"/>
        </w:rPr>
        <w:t>)</w:t>
      </w:r>
      <w:r>
        <w:t xml:space="preserve"> </w:t>
      </w:r>
      <w:r>
        <w:tab/>
      </w:r>
      <w:r w:rsidRPr="001F0534">
        <w:t xml:space="preserve">Zmiany tekstu jednolitego wymienionej ustawy zostały ogłoszone w Dz. U. z 2022 r. </w:t>
      </w:r>
      <w:r>
        <w:t xml:space="preserve">poz. </w:t>
      </w:r>
      <w:r w:rsidRPr="001F0534">
        <w:t>1732, 2127, 2243,</w:t>
      </w:r>
      <w:r>
        <w:t xml:space="preserve"> </w:t>
      </w:r>
      <w:r w:rsidRPr="001F0534">
        <w:t>2370 i 2687 oraz z 2023 r. poz. 295</w:t>
      </w:r>
      <w:r>
        <w:t>.</w:t>
      </w:r>
    </w:p>
  </w:footnote>
  <w:footnote w:id="6">
    <w:p w14:paraId="0BE81DED" w14:textId="382AF444" w:rsidR="0086768C" w:rsidRPr="000277EF" w:rsidRDefault="0086768C" w:rsidP="000277EF">
      <w:pPr>
        <w:pStyle w:val="ODNONIKtreodnonika"/>
      </w:pPr>
      <w:r>
        <w:rPr>
          <w:rStyle w:val="Odwoanieprzypisudolnego"/>
        </w:rPr>
        <w:footnoteRef/>
      </w:r>
      <w:r w:rsidRPr="000277EF">
        <w:rPr>
          <w:rStyle w:val="IGindeksgrny"/>
        </w:rPr>
        <w:t xml:space="preserve">) </w:t>
      </w:r>
      <w:r>
        <w:rPr>
          <w:rStyle w:val="IGindeksgrny"/>
        </w:rPr>
        <w:tab/>
      </w:r>
      <w:r w:rsidRPr="000277EF">
        <w:t>Zmiany tekstu jednolitego wymienionej ustawy zostały ogłoszone w Dz. U. z 2022 r. poz. 1692, 1725, 1747, 1768, 1964</w:t>
      </w:r>
      <w:r>
        <w:t xml:space="preserve"> i</w:t>
      </w:r>
      <w:r w:rsidRPr="000277EF">
        <w:t xml:space="preserve"> 2414 oraz z 2023 r. poz. 412</w:t>
      </w:r>
      <w:r>
        <w:t>,</w:t>
      </w:r>
      <w:r w:rsidRPr="000277EF">
        <w:t xml:space="preserve"> 497</w:t>
      </w:r>
      <w:r>
        <w:t xml:space="preserve"> i 658</w:t>
      </w:r>
      <w:r w:rsidRPr="000277EF">
        <w:t>.</w:t>
      </w:r>
    </w:p>
  </w:footnote>
  <w:footnote w:id="7">
    <w:p w14:paraId="5B07630C" w14:textId="4F628092" w:rsidR="0086768C" w:rsidRPr="00591C78" w:rsidRDefault="0086768C" w:rsidP="005C6C48">
      <w:pPr>
        <w:pStyle w:val="ODNONIKtreodnonika"/>
      </w:pPr>
      <w:r>
        <w:rPr>
          <w:rStyle w:val="Odwoanieprzypisudolnego"/>
        </w:rPr>
        <w:footnoteRef/>
      </w:r>
      <w:r>
        <w:rPr>
          <w:vertAlign w:val="superscript"/>
        </w:rPr>
        <w:t>)</w:t>
      </w:r>
      <w:r>
        <w:t xml:space="preserve"> </w:t>
      </w:r>
      <w:r>
        <w:tab/>
        <w:t xml:space="preserve">Zmiany tekstu jednolitego wymienionej ustawy zostały ogłoszone w Dz. U. z 2022 r. poz. </w:t>
      </w:r>
      <w:r w:rsidRPr="00591C78">
        <w:t>1723, 2127, 2243, 2370 i 2687 oraz z 2023 r. poz. 295 i …</w:t>
      </w:r>
    </w:p>
  </w:footnote>
  <w:footnote w:id="8">
    <w:p w14:paraId="441C34BD" w14:textId="27270499" w:rsidR="0086768C" w:rsidRDefault="0086768C" w:rsidP="005C6C48">
      <w:pPr>
        <w:pStyle w:val="ODNONIKtreodnonika"/>
      </w:pPr>
      <w:r>
        <w:rPr>
          <w:rStyle w:val="Odwoanieprzypisudolnego"/>
        </w:rPr>
        <w:footnoteRef/>
      </w:r>
      <w:r>
        <w:rPr>
          <w:vertAlign w:val="superscript"/>
        </w:rPr>
        <w:t>)</w:t>
      </w:r>
      <w:r>
        <w:t xml:space="preserve"> </w:t>
      </w:r>
      <w:r>
        <w:tab/>
        <w:t xml:space="preserve">Zmiany wymienionej ustawy zostały ogłoszone w Dz. U. z 2021 r. poz. </w:t>
      </w:r>
      <w:r w:rsidRPr="00591C78">
        <w:t>1505</w:t>
      </w:r>
      <w:r w:rsidR="00C8204F">
        <w:t>, 1642, 2269 i 2376 oraz z 2022 </w:t>
      </w:r>
      <w:r w:rsidRPr="00591C78">
        <w:t>r. poz. 1, 1967 i 2243</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795A8" w14:textId="2C1CA1B3" w:rsidR="0086768C" w:rsidRPr="000E1EC7" w:rsidRDefault="0086768C" w:rsidP="00B371CC">
    <w:pPr>
      <w:pStyle w:val="Nagwek"/>
      <w:jc w:val="center"/>
      <w:rPr>
        <w:sz w:val="24"/>
      </w:rPr>
    </w:pPr>
    <w:r w:rsidRPr="000E1EC7">
      <w:rPr>
        <w:sz w:val="24"/>
      </w:rPr>
      <w:t xml:space="preserve">– </w:t>
    </w:r>
    <w:r w:rsidRPr="000E1EC7">
      <w:rPr>
        <w:sz w:val="24"/>
      </w:rPr>
      <w:fldChar w:fldCharType="begin"/>
    </w:r>
    <w:r w:rsidRPr="000E1EC7">
      <w:rPr>
        <w:sz w:val="24"/>
      </w:rPr>
      <w:instrText xml:space="preserve"> PAGE  \* MERGEFORMAT </w:instrText>
    </w:r>
    <w:r w:rsidRPr="000E1EC7">
      <w:rPr>
        <w:sz w:val="24"/>
      </w:rPr>
      <w:fldChar w:fldCharType="separate"/>
    </w:r>
    <w:r w:rsidR="005F727A">
      <w:rPr>
        <w:noProof/>
        <w:sz w:val="24"/>
      </w:rPr>
      <w:t>21</w:t>
    </w:r>
    <w:r w:rsidRPr="000E1EC7">
      <w:rPr>
        <w:noProof/>
        <w:sz w:val="24"/>
      </w:rPr>
      <w:fldChar w:fldCharType="end"/>
    </w:r>
    <w:r w:rsidRPr="000E1EC7">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30133"/>
    <w:multiLevelType w:val="hybridMultilevel"/>
    <w:tmpl w:val="5306720A"/>
    <w:lvl w:ilvl="0" w:tplc="E6ACDC3E">
      <w:start w:val="1"/>
      <w:numFmt w:val="decimal"/>
      <w:lvlText w:val="%1)"/>
      <w:lvlJc w:val="left"/>
      <w:pPr>
        <w:ind w:left="360" w:hanging="360"/>
      </w:pPr>
      <w:rPr>
        <w:b w:val="0"/>
        <w:bCs/>
        <w:i w:val="0"/>
        <w:iCs w:val="0"/>
        <w:color w:val="000000" w:themeColor="text1"/>
        <w:w w:val="100"/>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03964102"/>
    <w:multiLevelType w:val="hybridMultilevel"/>
    <w:tmpl w:val="0A049128"/>
    <w:lvl w:ilvl="0" w:tplc="12605944">
      <w:start w:val="1"/>
      <w:numFmt w:val="decimal"/>
      <w:lvlText w:val="%1)"/>
      <w:lvlJc w:val="left"/>
      <w:pPr>
        <w:ind w:left="1014" w:hanging="504"/>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2"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3" w15:restartNumberingAfterBreak="0">
    <w:nsid w:val="065C186B"/>
    <w:multiLevelType w:val="hybridMultilevel"/>
    <w:tmpl w:val="2E0276FA"/>
    <w:lvl w:ilvl="0" w:tplc="973409B4">
      <w:start w:val="1"/>
      <w:numFmt w:val="decimal"/>
      <w:lvlText w:val="%1."/>
      <w:lvlJc w:val="left"/>
      <w:pPr>
        <w:ind w:left="360"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1" w:tplc="C99621CA">
      <w:start w:val="1"/>
      <w:numFmt w:val="decimal"/>
      <w:lvlText w:val="%2)"/>
      <w:lvlJc w:val="left"/>
      <w:pPr>
        <w:ind w:left="1123" w:firstLine="0"/>
      </w:pPr>
      <w:rPr>
        <w:rFonts w:ascii="Verdana" w:eastAsia="Verdana" w:hAnsi="Verdana" w:cs="Verdana"/>
        <w:b w:val="0"/>
        <w:i/>
        <w:iCs/>
        <w:strike w:val="0"/>
        <w:dstrike w:val="0"/>
        <w:color w:val="000000"/>
        <w:sz w:val="16"/>
        <w:szCs w:val="16"/>
        <w:u w:val="none" w:color="000000"/>
        <w:effect w:val="none"/>
        <w:bdr w:val="none" w:sz="0" w:space="0" w:color="auto" w:frame="1"/>
        <w:vertAlign w:val="baseline"/>
      </w:rPr>
    </w:lvl>
    <w:lvl w:ilvl="2" w:tplc="1C623CC2">
      <w:start w:val="1"/>
      <w:numFmt w:val="lowerRoman"/>
      <w:lvlText w:val="%3"/>
      <w:lvlJc w:val="left"/>
      <w:pPr>
        <w:ind w:left="1789" w:firstLine="0"/>
      </w:pPr>
      <w:rPr>
        <w:rFonts w:ascii="Verdana" w:eastAsia="Verdana" w:hAnsi="Verdana" w:cs="Verdana"/>
        <w:b w:val="0"/>
        <w:i/>
        <w:iCs/>
        <w:strike w:val="0"/>
        <w:dstrike w:val="0"/>
        <w:color w:val="000000"/>
        <w:sz w:val="22"/>
        <w:szCs w:val="22"/>
        <w:u w:val="none" w:color="000000"/>
        <w:effect w:val="none"/>
        <w:bdr w:val="none" w:sz="0" w:space="0" w:color="auto" w:frame="1"/>
        <w:vertAlign w:val="baseline"/>
      </w:rPr>
    </w:lvl>
    <w:lvl w:ilvl="3" w:tplc="6776A932">
      <w:start w:val="1"/>
      <w:numFmt w:val="decimal"/>
      <w:lvlText w:val="%4"/>
      <w:lvlJc w:val="left"/>
      <w:pPr>
        <w:ind w:left="2509" w:firstLine="0"/>
      </w:pPr>
      <w:rPr>
        <w:rFonts w:ascii="Verdana" w:eastAsia="Verdana" w:hAnsi="Verdana" w:cs="Verdana"/>
        <w:b w:val="0"/>
        <w:i/>
        <w:iCs/>
        <w:strike w:val="0"/>
        <w:dstrike w:val="0"/>
        <w:color w:val="000000"/>
        <w:sz w:val="22"/>
        <w:szCs w:val="22"/>
        <w:u w:val="none" w:color="000000"/>
        <w:effect w:val="none"/>
        <w:bdr w:val="none" w:sz="0" w:space="0" w:color="auto" w:frame="1"/>
        <w:vertAlign w:val="baseline"/>
      </w:rPr>
    </w:lvl>
    <w:lvl w:ilvl="4" w:tplc="679C6BDC">
      <w:start w:val="1"/>
      <w:numFmt w:val="lowerLetter"/>
      <w:lvlText w:val="%5"/>
      <w:lvlJc w:val="left"/>
      <w:pPr>
        <w:ind w:left="3229" w:firstLine="0"/>
      </w:pPr>
      <w:rPr>
        <w:rFonts w:ascii="Verdana" w:eastAsia="Verdana" w:hAnsi="Verdana" w:cs="Verdana"/>
        <w:b w:val="0"/>
        <w:i/>
        <w:iCs/>
        <w:strike w:val="0"/>
        <w:dstrike w:val="0"/>
        <w:color w:val="000000"/>
        <w:sz w:val="22"/>
        <w:szCs w:val="22"/>
        <w:u w:val="none" w:color="000000"/>
        <w:effect w:val="none"/>
        <w:bdr w:val="none" w:sz="0" w:space="0" w:color="auto" w:frame="1"/>
        <w:vertAlign w:val="baseline"/>
      </w:rPr>
    </w:lvl>
    <w:lvl w:ilvl="5" w:tplc="68B8E7FC">
      <w:start w:val="1"/>
      <w:numFmt w:val="lowerRoman"/>
      <w:lvlText w:val="%6"/>
      <w:lvlJc w:val="left"/>
      <w:pPr>
        <w:ind w:left="3949" w:firstLine="0"/>
      </w:pPr>
      <w:rPr>
        <w:rFonts w:ascii="Verdana" w:eastAsia="Verdana" w:hAnsi="Verdana" w:cs="Verdana"/>
        <w:b w:val="0"/>
        <w:i/>
        <w:iCs/>
        <w:strike w:val="0"/>
        <w:dstrike w:val="0"/>
        <w:color w:val="000000"/>
        <w:sz w:val="22"/>
        <w:szCs w:val="22"/>
        <w:u w:val="none" w:color="000000"/>
        <w:effect w:val="none"/>
        <w:bdr w:val="none" w:sz="0" w:space="0" w:color="auto" w:frame="1"/>
        <w:vertAlign w:val="baseline"/>
      </w:rPr>
    </w:lvl>
    <w:lvl w:ilvl="6" w:tplc="630E9912">
      <w:start w:val="1"/>
      <w:numFmt w:val="decimal"/>
      <w:lvlText w:val="%7"/>
      <w:lvlJc w:val="left"/>
      <w:pPr>
        <w:ind w:left="4669" w:firstLine="0"/>
      </w:pPr>
      <w:rPr>
        <w:rFonts w:ascii="Verdana" w:eastAsia="Verdana" w:hAnsi="Verdana" w:cs="Verdana"/>
        <w:b w:val="0"/>
        <w:i/>
        <w:iCs/>
        <w:strike w:val="0"/>
        <w:dstrike w:val="0"/>
        <w:color w:val="000000"/>
        <w:sz w:val="22"/>
        <w:szCs w:val="22"/>
        <w:u w:val="none" w:color="000000"/>
        <w:effect w:val="none"/>
        <w:bdr w:val="none" w:sz="0" w:space="0" w:color="auto" w:frame="1"/>
        <w:vertAlign w:val="baseline"/>
      </w:rPr>
    </w:lvl>
    <w:lvl w:ilvl="7" w:tplc="C240A61A">
      <w:start w:val="1"/>
      <w:numFmt w:val="lowerLetter"/>
      <w:lvlText w:val="%8"/>
      <w:lvlJc w:val="left"/>
      <w:pPr>
        <w:ind w:left="5389" w:firstLine="0"/>
      </w:pPr>
      <w:rPr>
        <w:rFonts w:ascii="Verdana" w:eastAsia="Verdana" w:hAnsi="Verdana" w:cs="Verdana"/>
        <w:b w:val="0"/>
        <w:i/>
        <w:iCs/>
        <w:strike w:val="0"/>
        <w:dstrike w:val="0"/>
        <w:color w:val="000000"/>
        <w:sz w:val="22"/>
        <w:szCs w:val="22"/>
        <w:u w:val="none" w:color="000000"/>
        <w:effect w:val="none"/>
        <w:bdr w:val="none" w:sz="0" w:space="0" w:color="auto" w:frame="1"/>
        <w:vertAlign w:val="baseline"/>
      </w:rPr>
    </w:lvl>
    <w:lvl w:ilvl="8" w:tplc="9C98238C">
      <w:start w:val="1"/>
      <w:numFmt w:val="lowerRoman"/>
      <w:lvlText w:val="%9"/>
      <w:lvlJc w:val="left"/>
      <w:pPr>
        <w:ind w:left="6109" w:firstLine="0"/>
      </w:pPr>
      <w:rPr>
        <w:rFonts w:ascii="Verdana" w:eastAsia="Verdana" w:hAnsi="Verdana" w:cs="Verdana"/>
        <w:b w:val="0"/>
        <w:i/>
        <w:iCs/>
        <w:strike w:val="0"/>
        <w:dstrike w:val="0"/>
        <w:color w:val="000000"/>
        <w:sz w:val="22"/>
        <w:szCs w:val="22"/>
        <w:u w:val="none" w:color="000000"/>
        <w:effect w:val="none"/>
        <w:bdr w:val="none" w:sz="0" w:space="0" w:color="auto" w:frame="1"/>
        <w:vertAlign w:val="baseline"/>
      </w:rPr>
    </w:lvl>
  </w:abstractNum>
  <w:abstractNum w:abstractNumId="14" w15:restartNumberingAfterBreak="0">
    <w:nsid w:val="086C3535"/>
    <w:multiLevelType w:val="hybridMultilevel"/>
    <w:tmpl w:val="7AF6C910"/>
    <w:lvl w:ilvl="0" w:tplc="C18A6B5E">
      <w:start w:val="1"/>
      <w:numFmt w:val="lowerRoman"/>
      <w:lvlText w:val="%1)"/>
      <w:lvlJc w:val="left"/>
      <w:pPr>
        <w:ind w:left="1230" w:hanging="72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BC777B1"/>
    <w:multiLevelType w:val="hybridMultilevel"/>
    <w:tmpl w:val="A184F6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9F74BD"/>
    <w:multiLevelType w:val="hybridMultilevel"/>
    <w:tmpl w:val="2C3430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B5499A"/>
    <w:multiLevelType w:val="hybridMultilevel"/>
    <w:tmpl w:val="99ACD2D2"/>
    <w:lvl w:ilvl="0" w:tplc="1B026282">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9"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37361DA"/>
    <w:multiLevelType w:val="hybridMultilevel"/>
    <w:tmpl w:val="AD1EF2CC"/>
    <w:lvl w:ilvl="0" w:tplc="20CEF72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1"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2"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23" w15:restartNumberingAfterBreak="0">
    <w:nsid w:val="18825F14"/>
    <w:multiLevelType w:val="hybridMultilevel"/>
    <w:tmpl w:val="B30EB644"/>
    <w:lvl w:ilvl="0" w:tplc="9C7E274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8D90048"/>
    <w:multiLevelType w:val="hybridMultilevel"/>
    <w:tmpl w:val="847C0CFC"/>
    <w:lvl w:ilvl="0" w:tplc="DE504B70">
      <w:start w:val="1"/>
      <w:numFmt w:val="decimal"/>
      <w:lvlText w:val="%1)"/>
      <w:lvlJc w:val="left"/>
      <w:pPr>
        <w:ind w:left="1032" w:hanging="465"/>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5" w15:restartNumberingAfterBreak="0">
    <w:nsid w:val="19A742D8"/>
    <w:multiLevelType w:val="hybridMultilevel"/>
    <w:tmpl w:val="D36A0390"/>
    <w:lvl w:ilvl="0" w:tplc="3F4CADEC">
      <w:start w:val="2"/>
      <w:numFmt w:val="lowerLetter"/>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9D65C8E"/>
    <w:multiLevelType w:val="hybridMultilevel"/>
    <w:tmpl w:val="79645350"/>
    <w:lvl w:ilvl="0" w:tplc="0DC80A04">
      <w:start w:val="1"/>
      <w:numFmt w:val="decimal"/>
      <w:lvlText w:val="%1)"/>
      <w:lvlJc w:val="left"/>
      <w:pPr>
        <w:ind w:left="1381" w:hanging="360"/>
      </w:pPr>
      <w:rPr>
        <w:rFonts w:hint="default"/>
      </w:rPr>
    </w:lvl>
    <w:lvl w:ilvl="1" w:tplc="04150019" w:tentative="1">
      <w:start w:val="1"/>
      <w:numFmt w:val="lowerLetter"/>
      <w:lvlText w:val="%2."/>
      <w:lvlJc w:val="left"/>
      <w:pPr>
        <w:ind w:left="2101" w:hanging="360"/>
      </w:pPr>
    </w:lvl>
    <w:lvl w:ilvl="2" w:tplc="0415001B" w:tentative="1">
      <w:start w:val="1"/>
      <w:numFmt w:val="lowerRoman"/>
      <w:lvlText w:val="%3."/>
      <w:lvlJc w:val="right"/>
      <w:pPr>
        <w:ind w:left="2821" w:hanging="180"/>
      </w:pPr>
    </w:lvl>
    <w:lvl w:ilvl="3" w:tplc="0415000F" w:tentative="1">
      <w:start w:val="1"/>
      <w:numFmt w:val="decimal"/>
      <w:lvlText w:val="%4."/>
      <w:lvlJc w:val="left"/>
      <w:pPr>
        <w:ind w:left="3541" w:hanging="360"/>
      </w:pPr>
    </w:lvl>
    <w:lvl w:ilvl="4" w:tplc="04150019" w:tentative="1">
      <w:start w:val="1"/>
      <w:numFmt w:val="lowerLetter"/>
      <w:lvlText w:val="%5."/>
      <w:lvlJc w:val="left"/>
      <w:pPr>
        <w:ind w:left="4261" w:hanging="360"/>
      </w:pPr>
    </w:lvl>
    <w:lvl w:ilvl="5" w:tplc="0415001B" w:tentative="1">
      <w:start w:val="1"/>
      <w:numFmt w:val="lowerRoman"/>
      <w:lvlText w:val="%6."/>
      <w:lvlJc w:val="right"/>
      <w:pPr>
        <w:ind w:left="4981" w:hanging="180"/>
      </w:pPr>
    </w:lvl>
    <w:lvl w:ilvl="6" w:tplc="0415000F" w:tentative="1">
      <w:start w:val="1"/>
      <w:numFmt w:val="decimal"/>
      <w:lvlText w:val="%7."/>
      <w:lvlJc w:val="left"/>
      <w:pPr>
        <w:ind w:left="5701" w:hanging="360"/>
      </w:pPr>
    </w:lvl>
    <w:lvl w:ilvl="7" w:tplc="04150019" w:tentative="1">
      <w:start w:val="1"/>
      <w:numFmt w:val="lowerLetter"/>
      <w:lvlText w:val="%8."/>
      <w:lvlJc w:val="left"/>
      <w:pPr>
        <w:ind w:left="6421" w:hanging="360"/>
      </w:pPr>
    </w:lvl>
    <w:lvl w:ilvl="8" w:tplc="0415001B" w:tentative="1">
      <w:start w:val="1"/>
      <w:numFmt w:val="lowerRoman"/>
      <w:lvlText w:val="%9."/>
      <w:lvlJc w:val="right"/>
      <w:pPr>
        <w:ind w:left="7141" w:hanging="180"/>
      </w:pPr>
    </w:lvl>
  </w:abstractNum>
  <w:abstractNum w:abstractNumId="2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2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3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4092A39"/>
    <w:multiLevelType w:val="hybridMultilevel"/>
    <w:tmpl w:val="728265A8"/>
    <w:lvl w:ilvl="0" w:tplc="F820A3E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3" w15:restartNumberingAfterBreak="0">
    <w:nsid w:val="26B4129B"/>
    <w:multiLevelType w:val="hybridMultilevel"/>
    <w:tmpl w:val="9160B4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6C63507"/>
    <w:multiLevelType w:val="hybridMultilevel"/>
    <w:tmpl w:val="EA52CB56"/>
    <w:lvl w:ilvl="0" w:tplc="7CB6D188">
      <w:start w:val="1"/>
      <w:numFmt w:val="lowerRoman"/>
      <w:lvlText w:val="%1)"/>
      <w:lvlJc w:val="left"/>
      <w:pPr>
        <w:ind w:left="1741" w:hanging="720"/>
      </w:pPr>
      <w:rPr>
        <w:rFonts w:hint="default"/>
      </w:rPr>
    </w:lvl>
    <w:lvl w:ilvl="1" w:tplc="04150019" w:tentative="1">
      <w:start w:val="1"/>
      <w:numFmt w:val="lowerLetter"/>
      <w:lvlText w:val="%2."/>
      <w:lvlJc w:val="left"/>
      <w:pPr>
        <w:ind w:left="2101" w:hanging="360"/>
      </w:pPr>
    </w:lvl>
    <w:lvl w:ilvl="2" w:tplc="0415001B" w:tentative="1">
      <w:start w:val="1"/>
      <w:numFmt w:val="lowerRoman"/>
      <w:lvlText w:val="%3."/>
      <w:lvlJc w:val="right"/>
      <w:pPr>
        <w:ind w:left="2821" w:hanging="180"/>
      </w:pPr>
    </w:lvl>
    <w:lvl w:ilvl="3" w:tplc="0415000F" w:tentative="1">
      <w:start w:val="1"/>
      <w:numFmt w:val="decimal"/>
      <w:lvlText w:val="%4."/>
      <w:lvlJc w:val="left"/>
      <w:pPr>
        <w:ind w:left="3541" w:hanging="360"/>
      </w:pPr>
    </w:lvl>
    <w:lvl w:ilvl="4" w:tplc="04150019" w:tentative="1">
      <w:start w:val="1"/>
      <w:numFmt w:val="lowerLetter"/>
      <w:lvlText w:val="%5."/>
      <w:lvlJc w:val="left"/>
      <w:pPr>
        <w:ind w:left="4261" w:hanging="360"/>
      </w:pPr>
    </w:lvl>
    <w:lvl w:ilvl="5" w:tplc="0415001B" w:tentative="1">
      <w:start w:val="1"/>
      <w:numFmt w:val="lowerRoman"/>
      <w:lvlText w:val="%6."/>
      <w:lvlJc w:val="right"/>
      <w:pPr>
        <w:ind w:left="4981" w:hanging="180"/>
      </w:pPr>
    </w:lvl>
    <w:lvl w:ilvl="6" w:tplc="0415000F" w:tentative="1">
      <w:start w:val="1"/>
      <w:numFmt w:val="decimal"/>
      <w:lvlText w:val="%7."/>
      <w:lvlJc w:val="left"/>
      <w:pPr>
        <w:ind w:left="5701" w:hanging="360"/>
      </w:pPr>
    </w:lvl>
    <w:lvl w:ilvl="7" w:tplc="04150019" w:tentative="1">
      <w:start w:val="1"/>
      <w:numFmt w:val="lowerLetter"/>
      <w:lvlText w:val="%8."/>
      <w:lvlJc w:val="left"/>
      <w:pPr>
        <w:ind w:left="6421" w:hanging="360"/>
      </w:pPr>
    </w:lvl>
    <w:lvl w:ilvl="8" w:tplc="0415001B" w:tentative="1">
      <w:start w:val="1"/>
      <w:numFmt w:val="lowerRoman"/>
      <w:lvlText w:val="%9."/>
      <w:lvlJc w:val="right"/>
      <w:pPr>
        <w:ind w:left="7141" w:hanging="180"/>
      </w:pPr>
    </w:lvl>
  </w:abstractNum>
  <w:abstractNum w:abstractNumId="35" w15:restartNumberingAfterBreak="0">
    <w:nsid w:val="28591A09"/>
    <w:multiLevelType w:val="hybridMultilevel"/>
    <w:tmpl w:val="86FAB470"/>
    <w:lvl w:ilvl="0" w:tplc="F378C6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FF33181"/>
    <w:multiLevelType w:val="hybridMultilevel"/>
    <w:tmpl w:val="FC284024"/>
    <w:lvl w:ilvl="0" w:tplc="1AEE68B2">
      <w:start w:val="1"/>
      <w:numFmt w:val="lowerLetter"/>
      <w:lvlText w:val="%1)"/>
      <w:lvlJc w:val="left"/>
      <w:pPr>
        <w:ind w:left="1857" w:hanging="360"/>
      </w:pPr>
      <w:rPr>
        <w:rFonts w:hint="default"/>
      </w:rPr>
    </w:lvl>
    <w:lvl w:ilvl="1" w:tplc="04150019" w:tentative="1">
      <w:start w:val="1"/>
      <w:numFmt w:val="lowerLetter"/>
      <w:lvlText w:val="%2."/>
      <w:lvlJc w:val="left"/>
      <w:pPr>
        <w:ind w:left="2577" w:hanging="360"/>
      </w:pPr>
    </w:lvl>
    <w:lvl w:ilvl="2" w:tplc="0415001B" w:tentative="1">
      <w:start w:val="1"/>
      <w:numFmt w:val="lowerRoman"/>
      <w:lvlText w:val="%3."/>
      <w:lvlJc w:val="right"/>
      <w:pPr>
        <w:ind w:left="3297" w:hanging="180"/>
      </w:pPr>
    </w:lvl>
    <w:lvl w:ilvl="3" w:tplc="0415000F" w:tentative="1">
      <w:start w:val="1"/>
      <w:numFmt w:val="decimal"/>
      <w:lvlText w:val="%4."/>
      <w:lvlJc w:val="left"/>
      <w:pPr>
        <w:ind w:left="4017" w:hanging="360"/>
      </w:pPr>
    </w:lvl>
    <w:lvl w:ilvl="4" w:tplc="04150019" w:tentative="1">
      <w:start w:val="1"/>
      <w:numFmt w:val="lowerLetter"/>
      <w:lvlText w:val="%5."/>
      <w:lvlJc w:val="left"/>
      <w:pPr>
        <w:ind w:left="4737" w:hanging="360"/>
      </w:pPr>
    </w:lvl>
    <w:lvl w:ilvl="5" w:tplc="0415001B" w:tentative="1">
      <w:start w:val="1"/>
      <w:numFmt w:val="lowerRoman"/>
      <w:lvlText w:val="%6."/>
      <w:lvlJc w:val="right"/>
      <w:pPr>
        <w:ind w:left="5457" w:hanging="180"/>
      </w:pPr>
    </w:lvl>
    <w:lvl w:ilvl="6" w:tplc="0415000F" w:tentative="1">
      <w:start w:val="1"/>
      <w:numFmt w:val="decimal"/>
      <w:lvlText w:val="%7."/>
      <w:lvlJc w:val="left"/>
      <w:pPr>
        <w:ind w:left="6177" w:hanging="360"/>
      </w:pPr>
    </w:lvl>
    <w:lvl w:ilvl="7" w:tplc="04150019" w:tentative="1">
      <w:start w:val="1"/>
      <w:numFmt w:val="lowerLetter"/>
      <w:lvlText w:val="%8."/>
      <w:lvlJc w:val="left"/>
      <w:pPr>
        <w:ind w:left="6897" w:hanging="360"/>
      </w:pPr>
    </w:lvl>
    <w:lvl w:ilvl="8" w:tplc="0415001B" w:tentative="1">
      <w:start w:val="1"/>
      <w:numFmt w:val="lowerRoman"/>
      <w:lvlText w:val="%9."/>
      <w:lvlJc w:val="right"/>
      <w:pPr>
        <w:ind w:left="7617" w:hanging="180"/>
      </w:pPr>
    </w:lvl>
  </w:abstractNum>
  <w:abstractNum w:abstractNumId="40"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41" w15:restartNumberingAfterBreak="0">
    <w:nsid w:val="33DC2DDA"/>
    <w:multiLevelType w:val="hybridMultilevel"/>
    <w:tmpl w:val="243EC5CA"/>
    <w:lvl w:ilvl="0" w:tplc="168C68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39A9380D"/>
    <w:multiLevelType w:val="hybridMultilevel"/>
    <w:tmpl w:val="CC8E1294"/>
    <w:lvl w:ilvl="0" w:tplc="04150011">
      <w:start w:val="1"/>
      <w:numFmt w:val="decimal"/>
      <w:lvlText w:val="%1)"/>
      <w:lvlJc w:val="left"/>
      <w:pPr>
        <w:ind w:left="786"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BCE18C2"/>
    <w:multiLevelType w:val="hybridMultilevel"/>
    <w:tmpl w:val="E5267ECC"/>
    <w:lvl w:ilvl="0" w:tplc="44B2C30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ED236C3"/>
    <w:multiLevelType w:val="hybridMultilevel"/>
    <w:tmpl w:val="E4785F00"/>
    <w:lvl w:ilvl="0" w:tplc="CC6E1AD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6" w15:restartNumberingAfterBreak="0">
    <w:nsid w:val="3FDB7EB3"/>
    <w:multiLevelType w:val="hybridMultilevel"/>
    <w:tmpl w:val="BE4AA88C"/>
    <w:lvl w:ilvl="0" w:tplc="161A5FD4">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0ED0961"/>
    <w:multiLevelType w:val="hybridMultilevel"/>
    <w:tmpl w:val="6A14E32E"/>
    <w:lvl w:ilvl="0" w:tplc="8232248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2F14C6A"/>
    <w:multiLevelType w:val="hybridMultilevel"/>
    <w:tmpl w:val="646E38D2"/>
    <w:lvl w:ilvl="0" w:tplc="18888484">
      <w:start w:val="1"/>
      <w:numFmt w:val="lowerLetter"/>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50"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51"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85F38D6"/>
    <w:multiLevelType w:val="hybridMultilevel"/>
    <w:tmpl w:val="F2F6845C"/>
    <w:lvl w:ilvl="0" w:tplc="66203E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A95685C"/>
    <w:multiLevelType w:val="multilevel"/>
    <w:tmpl w:val="C54C7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EC22889"/>
    <w:multiLevelType w:val="hybridMultilevel"/>
    <w:tmpl w:val="0C7A2884"/>
    <w:lvl w:ilvl="0" w:tplc="0D50F7CC">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5" w15:restartNumberingAfterBreak="0">
    <w:nsid w:val="5115673B"/>
    <w:multiLevelType w:val="hybridMultilevel"/>
    <w:tmpl w:val="ECAC16A6"/>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13A5A77"/>
    <w:multiLevelType w:val="hybridMultilevel"/>
    <w:tmpl w:val="C34E20E6"/>
    <w:lvl w:ilvl="0" w:tplc="D81074EA">
      <w:start w:val="1"/>
      <w:numFmt w:val="lowerRoman"/>
      <w:lvlText w:val="%1)"/>
      <w:lvlJc w:val="left"/>
      <w:pPr>
        <w:ind w:left="1230" w:hanging="72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7"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58" w15:restartNumberingAfterBreak="0">
    <w:nsid w:val="528A369B"/>
    <w:multiLevelType w:val="hybridMultilevel"/>
    <w:tmpl w:val="0DB6834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54A39CE"/>
    <w:multiLevelType w:val="hybridMultilevel"/>
    <w:tmpl w:val="51964322"/>
    <w:lvl w:ilvl="0" w:tplc="F1BC6E14">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6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61" w15:restartNumberingAfterBreak="0">
    <w:nsid w:val="584D5165"/>
    <w:multiLevelType w:val="hybridMultilevel"/>
    <w:tmpl w:val="A1A6CB6C"/>
    <w:lvl w:ilvl="0" w:tplc="04150011">
      <w:start w:val="1"/>
      <w:numFmt w:val="decimal"/>
      <w:lvlText w:val="%1)"/>
      <w:lvlJc w:val="left"/>
      <w:pPr>
        <w:ind w:left="1741" w:hanging="360"/>
      </w:pPr>
    </w:lvl>
    <w:lvl w:ilvl="1" w:tplc="04150019" w:tentative="1">
      <w:start w:val="1"/>
      <w:numFmt w:val="lowerLetter"/>
      <w:lvlText w:val="%2."/>
      <w:lvlJc w:val="left"/>
      <w:pPr>
        <w:ind w:left="2461" w:hanging="360"/>
      </w:pPr>
    </w:lvl>
    <w:lvl w:ilvl="2" w:tplc="0415001B" w:tentative="1">
      <w:start w:val="1"/>
      <w:numFmt w:val="lowerRoman"/>
      <w:lvlText w:val="%3."/>
      <w:lvlJc w:val="right"/>
      <w:pPr>
        <w:ind w:left="3181" w:hanging="180"/>
      </w:pPr>
    </w:lvl>
    <w:lvl w:ilvl="3" w:tplc="0415000F" w:tentative="1">
      <w:start w:val="1"/>
      <w:numFmt w:val="decimal"/>
      <w:lvlText w:val="%4."/>
      <w:lvlJc w:val="left"/>
      <w:pPr>
        <w:ind w:left="3901" w:hanging="360"/>
      </w:pPr>
    </w:lvl>
    <w:lvl w:ilvl="4" w:tplc="04150019" w:tentative="1">
      <w:start w:val="1"/>
      <w:numFmt w:val="lowerLetter"/>
      <w:lvlText w:val="%5."/>
      <w:lvlJc w:val="left"/>
      <w:pPr>
        <w:ind w:left="4621" w:hanging="360"/>
      </w:pPr>
    </w:lvl>
    <w:lvl w:ilvl="5" w:tplc="0415001B" w:tentative="1">
      <w:start w:val="1"/>
      <w:numFmt w:val="lowerRoman"/>
      <w:lvlText w:val="%6."/>
      <w:lvlJc w:val="right"/>
      <w:pPr>
        <w:ind w:left="5341" w:hanging="180"/>
      </w:pPr>
    </w:lvl>
    <w:lvl w:ilvl="6" w:tplc="0415000F" w:tentative="1">
      <w:start w:val="1"/>
      <w:numFmt w:val="decimal"/>
      <w:lvlText w:val="%7."/>
      <w:lvlJc w:val="left"/>
      <w:pPr>
        <w:ind w:left="6061" w:hanging="360"/>
      </w:pPr>
    </w:lvl>
    <w:lvl w:ilvl="7" w:tplc="04150019" w:tentative="1">
      <w:start w:val="1"/>
      <w:numFmt w:val="lowerLetter"/>
      <w:lvlText w:val="%8."/>
      <w:lvlJc w:val="left"/>
      <w:pPr>
        <w:ind w:left="6781" w:hanging="360"/>
      </w:pPr>
    </w:lvl>
    <w:lvl w:ilvl="8" w:tplc="0415001B" w:tentative="1">
      <w:start w:val="1"/>
      <w:numFmt w:val="lowerRoman"/>
      <w:lvlText w:val="%9."/>
      <w:lvlJc w:val="right"/>
      <w:pPr>
        <w:ind w:left="7501" w:hanging="180"/>
      </w:pPr>
    </w:lvl>
  </w:abstractNum>
  <w:abstractNum w:abstractNumId="62" w15:restartNumberingAfterBreak="0">
    <w:nsid w:val="59E143D4"/>
    <w:multiLevelType w:val="hybridMultilevel"/>
    <w:tmpl w:val="B30A1830"/>
    <w:lvl w:ilvl="0" w:tplc="25EAFB3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A6522D9"/>
    <w:multiLevelType w:val="hybridMultilevel"/>
    <w:tmpl w:val="D6121A04"/>
    <w:lvl w:ilvl="0" w:tplc="E57E92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1C765F9"/>
    <w:multiLevelType w:val="hybridMultilevel"/>
    <w:tmpl w:val="EDF2F94E"/>
    <w:lvl w:ilvl="0" w:tplc="CAEC5E2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30913DB"/>
    <w:multiLevelType w:val="hybridMultilevel"/>
    <w:tmpl w:val="69D8F956"/>
    <w:lvl w:ilvl="0" w:tplc="B4B61CD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68" w15:restartNumberingAfterBreak="0">
    <w:nsid w:val="661F09A4"/>
    <w:multiLevelType w:val="hybridMultilevel"/>
    <w:tmpl w:val="316443A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8F717BB"/>
    <w:multiLevelType w:val="hybridMultilevel"/>
    <w:tmpl w:val="83C49580"/>
    <w:lvl w:ilvl="0" w:tplc="3DFA2680">
      <w:start w:val="1"/>
      <w:numFmt w:val="decimal"/>
      <w:lvlText w:val="%1)"/>
      <w:lvlJc w:val="left"/>
      <w:pPr>
        <w:ind w:left="1381" w:hanging="360"/>
      </w:pPr>
      <w:rPr>
        <w:rFonts w:hint="default"/>
      </w:rPr>
    </w:lvl>
    <w:lvl w:ilvl="1" w:tplc="04150019" w:tentative="1">
      <w:start w:val="1"/>
      <w:numFmt w:val="lowerLetter"/>
      <w:lvlText w:val="%2."/>
      <w:lvlJc w:val="left"/>
      <w:pPr>
        <w:ind w:left="2101" w:hanging="360"/>
      </w:pPr>
    </w:lvl>
    <w:lvl w:ilvl="2" w:tplc="0415001B" w:tentative="1">
      <w:start w:val="1"/>
      <w:numFmt w:val="lowerRoman"/>
      <w:lvlText w:val="%3."/>
      <w:lvlJc w:val="right"/>
      <w:pPr>
        <w:ind w:left="2821" w:hanging="180"/>
      </w:pPr>
    </w:lvl>
    <w:lvl w:ilvl="3" w:tplc="0415000F" w:tentative="1">
      <w:start w:val="1"/>
      <w:numFmt w:val="decimal"/>
      <w:lvlText w:val="%4."/>
      <w:lvlJc w:val="left"/>
      <w:pPr>
        <w:ind w:left="3541" w:hanging="360"/>
      </w:pPr>
    </w:lvl>
    <w:lvl w:ilvl="4" w:tplc="04150019" w:tentative="1">
      <w:start w:val="1"/>
      <w:numFmt w:val="lowerLetter"/>
      <w:lvlText w:val="%5."/>
      <w:lvlJc w:val="left"/>
      <w:pPr>
        <w:ind w:left="4261" w:hanging="360"/>
      </w:pPr>
    </w:lvl>
    <w:lvl w:ilvl="5" w:tplc="0415001B" w:tentative="1">
      <w:start w:val="1"/>
      <w:numFmt w:val="lowerRoman"/>
      <w:lvlText w:val="%6."/>
      <w:lvlJc w:val="right"/>
      <w:pPr>
        <w:ind w:left="4981" w:hanging="180"/>
      </w:pPr>
    </w:lvl>
    <w:lvl w:ilvl="6" w:tplc="0415000F" w:tentative="1">
      <w:start w:val="1"/>
      <w:numFmt w:val="decimal"/>
      <w:lvlText w:val="%7."/>
      <w:lvlJc w:val="left"/>
      <w:pPr>
        <w:ind w:left="5701" w:hanging="360"/>
      </w:pPr>
    </w:lvl>
    <w:lvl w:ilvl="7" w:tplc="04150019" w:tentative="1">
      <w:start w:val="1"/>
      <w:numFmt w:val="lowerLetter"/>
      <w:lvlText w:val="%8."/>
      <w:lvlJc w:val="left"/>
      <w:pPr>
        <w:ind w:left="6421" w:hanging="360"/>
      </w:pPr>
    </w:lvl>
    <w:lvl w:ilvl="8" w:tplc="0415001B" w:tentative="1">
      <w:start w:val="1"/>
      <w:numFmt w:val="lowerRoman"/>
      <w:lvlText w:val="%9."/>
      <w:lvlJc w:val="right"/>
      <w:pPr>
        <w:ind w:left="7141" w:hanging="180"/>
      </w:pPr>
    </w:lvl>
  </w:abstractNum>
  <w:abstractNum w:abstractNumId="70" w15:restartNumberingAfterBreak="0">
    <w:nsid w:val="69110029"/>
    <w:multiLevelType w:val="hybridMultilevel"/>
    <w:tmpl w:val="91DE81B8"/>
    <w:lvl w:ilvl="0" w:tplc="F06C2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A5B70C7"/>
    <w:multiLevelType w:val="hybridMultilevel"/>
    <w:tmpl w:val="170A2E6E"/>
    <w:lvl w:ilvl="0" w:tplc="EB2EFC3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C583D6F"/>
    <w:multiLevelType w:val="hybridMultilevel"/>
    <w:tmpl w:val="4C167880"/>
    <w:lvl w:ilvl="0" w:tplc="34E6C5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D47189E"/>
    <w:multiLevelType w:val="hybridMultilevel"/>
    <w:tmpl w:val="2BB63D7C"/>
    <w:lvl w:ilvl="0" w:tplc="43EC11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77" w15:restartNumberingAfterBreak="0">
    <w:nsid w:val="754F2DD7"/>
    <w:multiLevelType w:val="hybridMultilevel"/>
    <w:tmpl w:val="A352F37A"/>
    <w:lvl w:ilvl="0" w:tplc="2CC29C0A">
      <w:start w:val="2"/>
      <w:numFmt w:val="lowerLetter"/>
      <w:lvlText w:val="%1)"/>
      <w:lvlJc w:val="left"/>
      <w:pPr>
        <w:ind w:left="876" w:hanging="51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7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8022E6D"/>
    <w:multiLevelType w:val="hybridMultilevel"/>
    <w:tmpl w:val="940E814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1" w15:restartNumberingAfterBreak="0">
    <w:nsid w:val="7CDF581F"/>
    <w:multiLevelType w:val="hybridMultilevel"/>
    <w:tmpl w:val="0C521764"/>
    <w:lvl w:ilvl="0" w:tplc="BC8248C8">
      <w:start w:val="1"/>
      <w:numFmt w:val="decimal"/>
      <w:lvlText w:val="%1)"/>
      <w:lvlJc w:val="left"/>
      <w:pPr>
        <w:ind w:left="1212"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82" w15:restartNumberingAfterBreak="0">
    <w:nsid w:val="7DA730D6"/>
    <w:multiLevelType w:val="hybridMultilevel"/>
    <w:tmpl w:val="B700F8E6"/>
    <w:lvl w:ilvl="0" w:tplc="28CEEAAE">
      <w:start w:val="1"/>
      <w:numFmt w:val="decimal"/>
      <w:lvlText w:val="%1)"/>
      <w:lvlJc w:val="left"/>
      <w:pPr>
        <w:ind w:left="1857" w:hanging="360"/>
      </w:pPr>
      <w:rPr>
        <w:rFonts w:hint="default"/>
      </w:rPr>
    </w:lvl>
    <w:lvl w:ilvl="1" w:tplc="04150019" w:tentative="1">
      <w:start w:val="1"/>
      <w:numFmt w:val="lowerLetter"/>
      <w:lvlText w:val="%2."/>
      <w:lvlJc w:val="left"/>
      <w:pPr>
        <w:ind w:left="2577" w:hanging="360"/>
      </w:pPr>
    </w:lvl>
    <w:lvl w:ilvl="2" w:tplc="0415001B" w:tentative="1">
      <w:start w:val="1"/>
      <w:numFmt w:val="lowerRoman"/>
      <w:lvlText w:val="%3."/>
      <w:lvlJc w:val="right"/>
      <w:pPr>
        <w:ind w:left="3297" w:hanging="180"/>
      </w:pPr>
    </w:lvl>
    <w:lvl w:ilvl="3" w:tplc="0415000F" w:tentative="1">
      <w:start w:val="1"/>
      <w:numFmt w:val="decimal"/>
      <w:lvlText w:val="%4."/>
      <w:lvlJc w:val="left"/>
      <w:pPr>
        <w:ind w:left="4017" w:hanging="360"/>
      </w:pPr>
    </w:lvl>
    <w:lvl w:ilvl="4" w:tplc="04150019" w:tentative="1">
      <w:start w:val="1"/>
      <w:numFmt w:val="lowerLetter"/>
      <w:lvlText w:val="%5."/>
      <w:lvlJc w:val="left"/>
      <w:pPr>
        <w:ind w:left="4737" w:hanging="360"/>
      </w:pPr>
    </w:lvl>
    <w:lvl w:ilvl="5" w:tplc="0415001B" w:tentative="1">
      <w:start w:val="1"/>
      <w:numFmt w:val="lowerRoman"/>
      <w:lvlText w:val="%6."/>
      <w:lvlJc w:val="right"/>
      <w:pPr>
        <w:ind w:left="5457" w:hanging="180"/>
      </w:pPr>
    </w:lvl>
    <w:lvl w:ilvl="6" w:tplc="0415000F" w:tentative="1">
      <w:start w:val="1"/>
      <w:numFmt w:val="decimal"/>
      <w:lvlText w:val="%7."/>
      <w:lvlJc w:val="left"/>
      <w:pPr>
        <w:ind w:left="6177" w:hanging="360"/>
      </w:pPr>
    </w:lvl>
    <w:lvl w:ilvl="7" w:tplc="04150019" w:tentative="1">
      <w:start w:val="1"/>
      <w:numFmt w:val="lowerLetter"/>
      <w:lvlText w:val="%8."/>
      <w:lvlJc w:val="left"/>
      <w:pPr>
        <w:ind w:left="6897" w:hanging="360"/>
      </w:pPr>
    </w:lvl>
    <w:lvl w:ilvl="8" w:tplc="0415001B" w:tentative="1">
      <w:start w:val="1"/>
      <w:numFmt w:val="lowerRoman"/>
      <w:lvlText w:val="%9."/>
      <w:lvlJc w:val="right"/>
      <w:pPr>
        <w:ind w:left="7617" w:hanging="180"/>
      </w:pPr>
    </w:lvl>
  </w:abstractNum>
  <w:abstractNum w:abstractNumId="83" w15:restartNumberingAfterBreak="0">
    <w:nsid w:val="7FD67B2D"/>
    <w:multiLevelType w:val="hybridMultilevel"/>
    <w:tmpl w:val="C4FECE3C"/>
    <w:lvl w:ilvl="0" w:tplc="023E7C08">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num w:numId="1">
    <w:abstractNumId w:val="43"/>
  </w:num>
  <w:num w:numId="2">
    <w:abstractNumId w:val="40"/>
  </w:num>
  <w:num w:numId="3">
    <w:abstractNumId w:val="30"/>
  </w:num>
  <w:num w:numId="4">
    <w:abstractNumId w:val="78"/>
  </w:num>
  <w:num w:numId="5">
    <w:abstractNumId w:val="67"/>
  </w:num>
  <w:num w:numId="6">
    <w:abstractNumId w:val="22"/>
  </w:num>
  <w:num w:numId="7">
    <w:abstractNumId w:val="12"/>
  </w:num>
  <w:num w:numId="8">
    <w:abstractNumId w:val="27"/>
  </w:num>
  <w:num w:numId="9">
    <w:abstractNumId w:val="50"/>
  </w:num>
  <w:num w:numId="10">
    <w:abstractNumId w:val="28"/>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74"/>
  </w:num>
  <w:num w:numId="22">
    <w:abstractNumId w:val="47"/>
  </w:num>
  <w:num w:numId="23">
    <w:abstractNumId w:val="79"/>
  </w:num>
  <w:num w:numId="24">
    <w:abstractNumId w:val="72"/>
  </w:num>
  <w:num w:numId="25">
    <w:abstractNumId w:val="31"/>
  </w:num>
  <w:num w:numId="26">
    <w:abstractNumId w:val="15"/>
  </w:num>
  <w:num w:numId="27">
    <w:abstractNumId w:val="64"/>
  </w:num>
  <w:num w:numId="28">
    <w:abstractNumId w:val="36"/>
  </w:num>
  <w:num w:numId="29">
    <w:abstractNumId w:val="29"/>
  </w:num>
  <w:num w:numId="30">
    <w:abstractNumId w:val="38"/>
  </w:num>
  <w:num w:numId="31">
    <w:abstractNumId w:val="51"/>
  </w:num>
  <w:num w:numId="32">
    <w:abstractNumId w:val="42"/>
  </w:num>
  <w:num w:numId="33">
    <w:abstractNumId w:val="21"/>
  </w:num>
  <w:num w:numId="34">
    <w:abstractNumId w:val="60"/>
  </w:num>
  <w:num w:numId="35">
    <w:abstractNumId w:val="57"/>
  </w:num>
  <w:num w:numId="36">
    <w:abstractNumId w:val="37"/>
  </w:num>
  <w:num w:numId="37">
    <w:abstractNumId w:val="76"/>
  </w:num>
  <w:num w:numId="38">
    <w:abstractNumId w:val="19"/>
  </w:num>
  <w:num w:numId="39">
    <w:abstractNumId w:val="68"/>
  </w:num>
  <w:num w:numId="40">
    <w:abstractNumId w:val="17"/>
  </w:num>
  <w:num w:numId="41">
    <w:abstractNumId w:val="58"/>
  </w:num>
  <w:num w:numId="42">
    <w:abstractNumId w:val="45"/>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 w:numId="46">
    <w:abstractNumId w:val="44"/>
  </w:num>
  <w:num w:numId="47">
    <w:abstractNumId w:val="55"/>
  </w:num>
  <w:num w:numId="48">
    <w:abstractNumId w:val="53"/>
  </w:num>
  <w:num w:numId="49">
    <w:abstractNumId w:val="11"/>
  </w:num>
  <w:num w:numId="50">
    <w:abstractNumId w:val="46"/>
  </w:num>
  <w:num w:numId="51">
    <w:abstractNumId w:val="73"/>
  </w:num>
  <w:num w:numId="52">
    <w:abstractNumId w:val="24"/>
  </w:num>
  <w:num w:numId="53">
    <w:abstractNumId w:val="33"/>
  </w:num>
  <w:num w:numId="54">
    <w:abstractNumId w:val="39"/>
  </w:num>
  <w:num w:numId="55">
    <w:abstractNumId w:val="49"/>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num>
  <w:num w:numId="58">
    <w:abstractNumId w:val="35"/>
  </w:num>
  <w:num w:numId="59">
    <w:abstractNumId w:val="52"/>
  </w:num>
  <w:num w:numId="60">
    <w:abstractNumId w:val="66"/>
  </w:num>
  <w:num w:numId="61">
    <w:abstractNumId w:val="62"/>
  </w:num>
  <w:num w:numId="62">
    <w:abstractNumId w:val="48"/>
  </w:num>
  <w:num w:numId="63">
    <w:abstractNumId w:val="70"/>
  </w:num>
  <w:num w:numId="64">
    <w:abstractNumId w:val="23"/>
  </w:num>
  <w:num w:numId="65">
    <w:abstractNumId w:val="65"/>
  </w:num>
  <w:num w:numId="66">
    <w:abstractNumId w:val="32"/>
  </w:num>
  <w:num w:numId="67">
    <w:abstractNumId w:val="81"/>
  </w:num>
  <w:num w:numId="68">
    <w:abstractNumId w:val="71"/>
  </w:num>
  <w:num w:numId="69">
    <w:abstractNumId w:val="75"/>
  </w:num>
  <w:num w:numId="70">
    <w:abstractNumId w:val="82"/>
  </w:num>
  <w:num w:numId="71">
    <w:abstractNumId w:val="63"/>
  </w:num>
  <w:num w:numId="72">
    <w:abstractNumId w:val="16"/>
  </w:num>
  <w:num w:numId="73">
    <w:abstractNumId w:val="54"/>
  </w:num>
  <w:num w:numId="74">
    <w:abstractNumId w:val="34"/>
  </w:num>
  <w:num w:numId="75">
    <w:abstractNumId w:val="20"/>
  </w:num>
  <w:num w:numId="76">
    <w:abstractNumId w:val="69"/>
  </w:num>
  <w:num w:numId="77">
    <w:abstractNumId w:val="25"/>
  </w:num>
  <w:num w:numId="78">
    <w:abstractNumId w:val="77"/>
  </w:num>
  <w:num w:numId="79">
    <w:abstractNumId w:val="10"/>
  </w:num>
  <w:num w:numId="80">
    <w:abstractNumId w:val="61"/>
  </w:num>
  <w:num w:numId="81">
    <w:abstractNumId w:val="26"/>
  </w:num>
  <w:num w:numId="82">
    <w:abstractNumId w:val="14"/>
  </w:num>
  <w:num w:numId="83">
    <w:abstractNumId w:val="56"/>
  </w:num>
  <w:num w:numId="84">
    <w:abstractNumId w:val="59"/>
  </w:num>
  <w:num w:numId="85">
    <w:abstractNumId w:val="8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C92"/>
    <w:rsid w:val="00000538"/>
    <w:rsid w:val="000006B9"/>
    <w:rsid w:val="000012DA"/>
    <w:rsid w:val="00001E88"/>
    <w:rsid w:val="0000246E"/>
    <w:rsid w:val="0000251F"/>
    <w:rsid w:val="00002663"/>
    <w:rsid w:val="000026A4"/>
    <w:rsid w:val="00002749"/>
    <w:rsid w:val="00002A71"/>
    <w:rsid w:val="00003422"/>
    <w:rsid w:val="00003612"/>
    <w:rsid w:val="00003862"/>
    <w:rsid w:val="00003E2D"/>
    <w:rsid w:val="00004892"/>
    <w:rsid w:val="00004CB9"/>
    <w:rsid w:val="00005A95"/>
    <w:rsid w:val="000061D0"/>
    <w:rsid w:val="000068C1"/>
    <w:rsid w:val="00006B89"/>
    <w:rsid w:val="00006E97"/>
    <w:rsid w:val="00007467"/>
    <w:rsid w:val="000077EF"/>
    <w:rsid w:val="0001019E"/>
    <w:rsid w:val="000106A8"/>
    <w:rsid w:val="0001095D"/>
    <w:rsid w:val="00010FEF"/>
    <w:rsid w:val="000110B9"/>
    <w:rsid w:val="00011F88"/>
    <w:rsid w:val="000127D9"/>
    <w:rsid w:val="00012A35"/>
    <w:rsid w:val="00012C2C"/>
    <w:rsid w:val="00013CE7"/>
    <w:rsid w:val="0001421A"/>
    <w:rsid w:val="000147E9"/>
    <w:rsid w:val="00014F06"/>
    <w:rsid w:val="0001532D"/>
    <w:rsid w:val="00015B11"/>
    <w:rsid w:val="00016099"/>
    <w:rsid w:val="00016665"/>
    <w:rsid w:val="00016E51"/>
    <w:rsid w:val="0001709E"/>
    <w:rsid w:val="00017276"/>
    <w:rsid w:val="00017DC2"/>
    <w:rsid w:val="000206F8"/>
    <w:rsid w:val="00020906"/>
    <w:rsid w:val="00021522"/>
    <w:rsid w:val="000218A2"/>
    <w:rsid w:val="00021F06"/>
    <w:rsid w:val="00022613"/>
    <w:rsid w:val="0002288F"/>
    <w:rsid w:val="000230D3"/>
    <w:rsid w:val="00023471"/>
    <w:rsid w:val="00023C78"/>
    <w:rsid w:val="00023F13"/>
    <w:rsid w:val="00024448"/>
    <w:rsid w:val="00024454"/>
    <w:rsid w:val="000244BB"/>
    <w:rsid w:val="000246FF"/>
    <w:rsid w:val="00024709"/>
    <w:rsid w:val="00025067"/>
    <w:rsid w:val="000250DA"/>
    <w:rsid w:val="000253D6"/>
    <w:rsid w:val="00025454"/>
    <w:rsid w:val="000254A9"/>
    <w:rsid w:val="00025A80"/>
    <w:rsid w:val="000264B7"/>
    <w:rsid w:val="000266FB"/>
    <w:rsid w:val="000273C8"/>
    <w:rsid w:val="000277EF"/>
    <w:rsid w:val="00030071"/>
    <w:rsid w:val="000300AC"/>
    <w:rsid w:val="00030216"/>
    <w:rsid w:val="000303F2"/>
    <w:rsid w:val="00030634"/>
    <w:rsid w:val="00030DA1"/>
    <w:rsid w:val="00030E27"/>
    <w:rsid w:val="000311CC"/>
    <w:rsid w:val="00031588"/>
    <w:rsid w:val="000319C1"/>
    <w:rsid w:val="00031A8B"/>
    <w:rsid w:val="00031BCA"/>
    <w:rsid w:val="00031CB9"/>
    <w:rsid w:val="00031EDE"/>
    <w:rsid w:val="000330FA"/>
    <w:rsid w:val="00033329"/>
    <w:rsid w:val="00033429"/>
    <w:rsid w:val="0003362F"/>
    <w:rsid w:val="00033CB7"/>
    <w:rsid w:val="00033F89"/>
    <w:rsid w:val="00034610"/>
    <w:rsid w:val="00034631"/>
    <w:rsid w:val="00034A0B"/>
    <w:rsid w:val="00035D55"/>
    <w:rsid w:val="00036B63"/>
    <w:rsid w:val="00036EE6"/>
    <w:rsid w:val="00037B46"/>
    <w:rsid w:val="00037C95"/>
    <w:rsid w:val="00037E1A"/>
    <w:rsid w:val="00040584"/>
    <w:rsid w:val="00040F81"/>
    <w:rsid w:val="000412DA"/>
    <w:rsid w:val="0004194D"/>
    <w:rsid w:val="00041CE1"/>
    <w:rsid w:val="00041F74"/>
    <w:rsid w:val="000424E9"/>
    <w:rsid w:val="00042E1D"/>
    <w:rsid w:val="00043365"/>
    <w:rsid w:val="0004339E"/>
    <w:rsid w:val="00043495"/>
    <w:rsid w:val="0004360D"/>
    <w:rsid w:val="00043647"/>
    <w:rsid w:val="00043B65"/>
    <w:rsid w:val="000440AF"/>
    <w:rsid w:val="000442DB"/>
    <w:rsid w:val="000454D7"/>
    <w:rsid w:val="0004559E"/>
    <w:rsid w:val="000455CE"/>
    <w:rsid w:val="00045FB8"/>
    <w:rsid w:val="00045FCC"/>
    <w:rsid w:val="00046A2E"/>
    <w:rsid w:val="00046A75"/>
    <w:rsid w:val="00047312"/>
    <w:rsid w:val="0004740B"/>
    <w:rsid w:val="00047B9F"/>
    <w:rsid w:val="00050184"/>
    <w:rsid w:val="0005019C"/>
    <w:rsid w:val="0005081F"/>
    <w:rsid w:val="000508BD"/>
    <w:rsid w:val="00050DD6"/>
    <w:rsid w:val="0005120D"/>
    <w:rsid w:val="0005128E"/>
    <w:rsid w:val="00051412"/>
    <w:rsid w:val="000517AB"/>
    <w:rsid w:val="00051C37"/>
    <w:rsid w:val="00051C4E"/>
    <w:rsid w:val="0005339C"/>
    <w:rsid w:val="00053519"/>
    <w:rsid w:val="000538EC"/>
    <w:rsid w:val="00055382"/>
    <w:rsid w:val="0005571B"/>
    <w:rsid w:val="000558E5"/>
    <w:rsid w:val="000560D8"/>
    <w:rsid w:val="000560F3"/>
    <w:rsid w:val="000569AB"/>
    <w:rsid w:val="00056BDC"/>
    <w:rsid w:val="00056FD9"/>
    <w:rsid w:val="00057211"/>
    <w:rsid w:val="000577B1"/>
    <w:rsid w:val="00057AB3"/>
    <w:rsid w:val="00060076"/>
    <w:rsid w:val="000603DF"/>
    <w:rsid w:val="00060432"/>
    <w:rsid w:val="00060449"/>
    <w:rsid w:val="00060926"/>
    <w:rsid w:val="00060D87"/>
    <w:rsid w:val="000610DA"/>
    <w:rsid w:val="00061401"/>
    <w:rsid w:val="0006155F"/>
    <w:rsid w:val="000615A5"/>
    <w:rsid w:val="00061869"/>
    <w:rsid w:val="000618B1"/>
    <w:rsid w:val="00063DF2"/>
    <w:rsid w:val="00064677"/>
    <w:rsid w:val="000646B2"/>
    <w:rsid w:val="00064E4C"/>
    <w:rsid w:val="000657FD"/>
    <w:rsid w:val="000659E1"/>
    <w:rsid w:val="00065B93"/>
    <w:rsid w:val="00065E5D"/>
    <w:rsid w:val="00066085"/>
    <w:rsid w:val="00066901"/>
    <w:rsid w:val="0006699D"/>
    <w:rsid w:val="00067098"/>
    <w:rsid w:val="00067292"/>
    <w:rsid w:val="00067DC9"/>
    <w:rsid w:val="00070013"/>
    <w:rsid w:val="00070171"/>
    <w:rsid w:val="000701C1"/>
    <w:rsid w:val="0007039B"/>
    <w:rsid w:val="00071237"/>
    <w:rsid w:val="0007178C"/>
    <w:rsid w:val="00071887"/>
    <w:rsid w:val="00071BEE"/>
    <w:rsid w:val="00072458"/>
    <w:rsid w:val="00072C03"/>
    <w:rsid w:val="00072E37"/>
    <w:rsid w:val="00072FCA"/>
    <w:rsid w:val="000734D2"/>
    <w:rsid w:val="000736CD"/>
    <w:rsid w:val="00073F37"/>
    <w:rsid w:val="0007460F"/>
    <w:rsid w:val="00074BBA"/>
    <w:rsid w:val="00074D01"/>
    <w:rsid w:val="00074D1A"/>
    <w:rsid w:val="00074EBF"/>
    <w:rsid w:val="00075008"/>
    <w:rsid w:val="0007533B"/>
    <w:rsid w:val="0007545D"/>
    <w:rsid w:val="00075853"/>
    <w:rsid w:val="000760BF"/>
    <w:rsid w:val="00076116"/>
    <w:rsid w:val="0007613E"/>
    <w:rsid w:val="00076333"/>
    <w:rsid w:val="00076BFC"/>
    <w:rsid w:val="00076DAE"/>
    <w:rsid w:val="0007777B"/>
    <w:rsid w:val="00077D10"/>
    <w:rsid w:val="0008047D"/>
    <w:rsid w:val="00080714"/>
    <w:rsid w:val="00080D39"/>
    <w:rsid w:val="000814A7"/>
    <w:rsid w:val="00081A2C"/>
    <w:rsid w:val="00081D93"/>
    <w:rsid w:val="0008379C"/>
    <w:rsid w:val="00083B5A"/>
    <w:rsid w:val="00084910"/>
    <w:rsid w:val="00084A93"/>
    <w:rsid w:val="00084CFF"/>
    <w:rsid w:val="000852C9"/>
    <w:rsid w:val="0008557B"/>
    <w:rsid w:val="0008593D"/>
    <w:rsid w:val="00085CE7"/>
    <w:rsid w:val="00087539"/>
    <w:rsid w:val="00087B29"/>
    <w:rsid w:val="00087CA2"/>
    <w:rsid w:val="00087E24"/>
    <w:rsid w:val="000902D0"/>
    <w:rsid w:val="000906EE"/>
    <w:rsid w:val="00090A22"/>
    <w:rsid w:val="00090ACF"/>
    <w:rsid w:val="00090E2F"/>
    <w:rsid w:val="00090E85"/>
    <w:rsid w:val="000911F4"/>
    <w:rsid w:val="00091BA2"/>
    <w:rsid w:val="000921AD"/>
    <w:rsid w:val="00092CEF"/>
    <w:rsid w:val="00093301"/>
    <w:rsid w:val="00093639"/>
    <w:rsid w:val="000937A9"/>
    <w:rsid w:val="0009393D"/>
    <w:rsid w:val="00093D59"/>
    <w:rsid w:val="000944EF"/>
    <w:rsid w:val="00094A70"/>
    <w:rsid w:val="00094CFC"/>
    <w:rsid w:val="00094F54"/>
    <w:rsid w:val="00095168"/>
    <w:rsid w:val="000956F3"/>
    <w:rsid w:val="000957CE"/>
    <w:rsid w:val="00095B15"/>
    <w:rsid w:val="00096469"/>
    <w:rsid w:val="0009666A"/>
    <w:rsid w:val="0009732D"/>
    <w:rsid w:val="000973F0"/>
    <w:rsid w:val="00097E41"/>
    <w:rsid w:val="000A03C8"/>
    <w:rsid w:val="000A0669"/>
    <w:rsid w:val="000A0AA8"/>
    <w:rsid w:val="000A0E95"/>
    <w:rsid w:val="000A1296"/>
    <w:rsid w:val="000A12E5"/>
    <w:rsid w:val="000A15D6"/>
    <w:rsid w:val="000A1632"/>
    <w:rsid w:val="000A1975"/>
    <w:rsid w:val="000A1C02"/>
    <w:rsid w:val="000A1C27"/>
    <w:rsid w:val="000A1C6B"/>
    <w:rsid w:val="000A1D50"/>
    <w:rsid w:val="000A1DAD"/>
    <w:rsid w:val="000A2410"/>
    <w:rsid w:val="000A263F"/>
    <w:rsid w:val="000A2649"/>
    <w:rsid w:val="000A2778"/>
    <w:rsid w:val="000A27C9"/>
    <w:rsid w:val="000A2D2C"/>
    <w:rsid w:val="000A323B"/>
    <w:rsid w:val="000A32D1"/>
    <w:rsid w:val="000A3A77"/>
    <w:rsid w:val="000A40E3"/>
    <w:rsid w:val="000A5272"/>
    <w:rsid w:val="000A59D0"/>
    <w:rsid w:val="000A5F03"/>
    <w:rsid w:val="000A60CB"/>
    <w:rsid w:val="000A6DCB"/>
    <w:rsid w:val="000A7316"/>
    <w:rsid w:val="000A732B"/>
    <w:rsid w:val="000A759D"/>
    <w:rsid w:val="000A7C25"/>
    <w:rsid w:val="000A7FB3"/>
    <w:rsid w:val="000B08F5"/>
    <w:rsid w:val="000B09C3"/>
    <w:rsid w:val="000B0FFE"/>
    <w:rsid w:val="000B1CB3"/>
    <w:rsid w:val="000B2872"/>
    <w:rsid w:val="000B298D"/>
    <w:rsid w:val="000B2F14"/>
    <w:rsid w:val="000B31A7"/>
    <w:rsid w:val="000B347F"/>
    <w:rsid w:val="000B38A8"/>
    <w:rsid w:val="000B4166"/>
    <w:rsid w:val="000B420F"/>
    <w:rsid w:val="000B4A38"/>
    <w:rsid w:val="000B4D06"/>
    <w:rsid w:val="000B4D6A"/>
    <w:rsid w:val="000B4E16"/>
    <w:rsid w:val="000B5280"/>
    <w:rsid w:val="000B5B2D"/>
    <w:rsid w:val="000B5DB6"/>
    <w:rsid w:val="000B5DCE"/>
    <w:rsid w:val="000B5F13"/>
    <w:rsid w:val="000B5F27"/>
    <w:rsid w:val="000B6109"/>
    <w:rsid w:val="000B7390"/>
    <w:rsid w:val="000B77DA"/>
    <w:rsid w:val="000C018E"/>
    <w:rsid w:val="000C05BA"/>
    <w:rsid w:val="000C0E8F"/>
    <w:rsid w:val="000C0EC4"/>
    <w:rsid w:val="000C0F74"/>
    <w:rsid w:val="000C1562"/>
    <w:rsid w:val="000C1B64"/>
    <w:rsid w:val="000C1D51"/>
    <w:rsid w:val="000C28C7"/>
    <w:rsid w:val="000C399E"/>
    <w:rsid w:val="000C3A12"/>
    <w:rsid w:val="000C3E79"/>
    <w:rsid w:val="000C42E1"/>
    <w:rsid w:val="000C4BC4"/>
    <w:rsid w:val="000C4C1D"/>
    <w:rsid w:val="000C4E4E"/>
    <w:rsid w:val="000C57A6"/>
    <w:rsid w:val="000C5A2A"/>
    <w:rsid w:val="000C5C11"/>
    <w:rsid w:val="000C5D42"/>
    <w:rsid w:val="000C644A"/>
    <w:rsid w:val="000C646E"/>
    <w:rsid w:val="000C6D19"/>
    <w:rsid w:val="000C6D26"/>
    <w:rsid w:val="000C71A2"/>
    <w:rsid w:val="000C72F3"/>
    <w:rsid w:val="000C77C6"/>
    <w:rsid w:val="000C7B9E"/>
    <w:rsid w:val="000D0110"/>
    <w:rsid w:val="000D1E74"/>
    <w:rsid w:val="000D1FDB"/>
    <w:rsid w:val="000D2468"/>
    <w:rsid w:val="000D3124"/>
    <w:rsid w:val="000D318A"/>
    <w:rsid w:val="000D4716"/>
    <w:rsid w:val="000D4767"/>
    <w:rsid w:val="000D4884"/>
    <w:rsid w:val="000D4B3B"/>
    <w:rsid w:val="000D4CA5"/>
    <w:rsid w:val="000D56EC"/>
    <w:rsid w:val="000D5F98"/>
    <w:rsid w:val="000D6173"/>
    <w:rsid w:val="000D6E48"/>
    <w:rsid w:val="000D6F83"/>
    <w:rsid w:val="000D70CC"/>
    <w:rsid w:val="000D75DE"/>
    <w:rsid w:val="000D777A"/>
    <w:rsid w:val="000E055E"/>
    <w:rsid w:val="000E0620"/>
    <w:rsid w:val="000E08A7"/>
    <w:rsid w:val="000E0B16"/>
    <w:rsid w:val="000E0C1C"/>
    <w:rsid w:val="000E16D3"/>
    <w:rsid w:val="000E16F5"/>
    <w:rsid w:val="000E180B"/>
    <w:rsid w:val="000E1EC7"/>
    <w:rsid w:val="000E25CC"/>
    <w:rsid w:val="000E26C9"/>
    <w:rsid w:val="000E28B3"/>
    <w:rsid w:val="000E2B20"/>
    <w:rsid w:val="000E3694"/>
    <w:rsid w:val="000E490F"/>
    <w:rsid w:val="000E5270"/>
    <w:rsid w:val="000E564B"/>
    <w:rsid w:val="000E5782"/>
    <w:rsid w:val="000E6241"/>
    <w:rsid w:val="000E74FE"/>
    <w:rsid w:val="000F01AC"/>
    <w:rsid w:val="000F049B"/>
    <w:rsid w:val="000F05C6"/>
    <w:rsid w:val="000F0DC5"/>
    <w:rsid w:val="000F1128"/>
    <w:rsid w:val="000F1736"/>
    <w:rsid w:val="000F1A39"/>
    <w:rsid w:val="000F1AE0"/>
    <w:rsid w:val="000F1C26"/>
    <w:rsid w:val="000F1F40"/>
    <w:rsid w:val="000F229C"/>
    <w:rsid w:val="000F2BE3"/>
    <w:rsid w:val="000F3017"/>
    <w:rsid w:val="000F3320"/>
    <w:rsid w:val="000F366D"/>
    <w:rsid w:val="000F3D0D"/>
    <w:rsid w:val="000F4D48"/>
    <w:rsid w:val="000F4E15"/>
    <w:rsid w:val="000F4F7C"/>
    <w:rsid w:val="000F5594"/>
    <w:rsid w:val="000F620C"/>
    <w:rsid w:val="000F631E"/>
    <w:rsid w:val="000F69D6"/>
    <w:rsid w:val="000F6C2B"/>
    <w:rsid w:val="000F6DD8"/>
    <w:rsid w:val="000F6ED4"/>
    <w:rsid w:val="000F7A6E"/>
    <w:rsid w:val="00100D6D"/>
    <w:rsid w:val="00101586"/>
    <w:rsid w:val="00101D33"/>
    <w:rsid w:val="00101F0B"/>
    <w:rsid w:val="001026F9"/>
    <w:rsid w:val="00102E42"/>
    <w:rsid w:val="00102EE9"/>
    <w:rsid w:val="00102F09"/>
    <w:rsid w:val="00103460"/>
    <w:rsid w:val="00103AD9"/>
    <w:rsid w:val="00103D38"/>
    <w:rsid w:val="001042BA"/>
    <w:rsid w:val="00105072"/>
    <w:rsid w:val="00106329"/>
    <w:rsid w:val="001063C6"/>
    <w:rsid w:val="00106D03"/>
    <w:rsid w:val="00106F91"/>
    <w:rsid w:val="00107110"/>
    <w:rsid w:val="001072E4"/>
    <w:rsid w:val="001073B1"/>
    <w:rsid w:val="00107706"/>
    <w:rsid w:val="00107948"/>
    <w:rsid w:val="00110044"/>
    <w:rsid w:val="00110465"/>
    <w:rsid w:val="00110628"/>
    <w:rsid w:val="0011074C"/>
    <w:rsid w:val="00110B07"/>
    <w:rsid w:val="00110D72"/>
    <w:rsid w:val="00110FA0"/>
    <w:rsid w:val="00110FEC"/>
    <w:rsid w:val="00111DF3"/>
    <w:rsid w:val="001120D2"/>
    <w:rsid w:val="0011245A"/>
    <w:rsid w:val="00112809"/>
    <w:rsid w:val="00112C3F"/>
    <w:rsid w:val="00112C96"/>
    <w:rsid w:val="001132B4"/>
    <w:rsid w:val="00113600"/>
    <w:rsid w:val="00113DC5"/>
    <w:rsid w:val="0011493E"/>
    <w:rsid w:val="00115B72"/>
    <w:rsid w:val="00115B7E"/>
    <w:rsid w:val="00116DF1"/>
    <w:rsid w:val="00117565"/>
    <w:rsid w:val="0011797F"/>
    <w:rsid w:val="00117EF8"/>
    <w:rsid w:val="001205D5"/>
    <w:rsid w:val="001209EC"/>
    <w:rsid w:val="00120A9E"/>
    <w:rsid w:val="00120C33"/>
    <w:rsid w:val="001215FB"/>
    <w:rsid w:val="00121FE7"/>
    <w:rsid w:val="0012215D"/>
    <w:rsid w:val="00122E9B"/>
    <w:rsid w:val="001233E4"/>
    <w:rsid w:val="00123CFF"/>
    <w:rsid w:val="00123DF9"/>
    <w:rsid w:val="00124117"/>
    <w:rsid w:val="001245D0"/>
    <w:rsid w:val="0012489B"/>
    <w:rsid w:val="0012566B"/>
    <w:rsid w:val="00125A9C"/>
    <w:rsid w:val="0012606E"/>
    <w:rsid w:val="0012618D"/>
    <w:rsid w:val="001270A2"/>
    <w:rsid w:val="00127D87"/>
    <w:rsid w:val="00130F36"/>
    <w:rsid w:val="00131237"/>
    <w:rsid w:val="0013124D"/>
    <w:rsid w:val="001316B2"/>
    <w:rsid w:val="00131983"/>
    <w:rsid w:val="001319A7"/>
    <w:rsid w:val="00132138"/>
    <w:rsid w:val="001325B7"/>
    <w:rsid w:val="00132741"/>
    <w:rsid w:val="001329AC"/>
    <w:rsid w:val="00132DF1"/>
    <w:rsid w:val="00133696"/>
    <w:rsid w:val="0013419F"/>
    <w:rsid w:val="0013493F"/>
    <w:rsid w:val="00134CA0"/>
    <w:rsid w:val="0013656E"/>
    <w:rsid w:val="0013669B"/>
    <w:rsid w:val="001366B9"/>
    <w:rsid w:val="00136C09"/>
    <w:rsid w:val="001371F4"/>
    <w:rsid w:val="001377B4"/>
    <w:rsid w:val="00137894"/>
    <w:rsid w:val="0014026F"/>
    <w:rsid w:val="00140AC8"/>
    <w:rsid w:val="001424A0"/>
    <w:rsid w:val="00142546"/>
    <w:rsid w:val="00142807"/>
    <w:rsid w:val="00142B25"/>
    <w:rsid w:val="00142BDE"/>
    <w:rsid w:val="00142DAA"/>
    <w:rsid w:val="00143834"/>
    <w:rsid w:val="00143DC3"/>
    <w:rsid w:val="00143E6C"/>
    <w:rsid w:val="00144292"/>
    <w:rsid w:val="0014474B"/>
    <w:rsid w:val="001448FE"/>
    <w:rsid w:val="001451AA"/>
    <w:rsid w:val="00145439"/>
    <w:rsid w:val="00145B33"/>
    <w:rsid w:val="001473AC"/>
    <w:rsid w:val="00147A47"/>
    <w:rsid w:val="00147AA1"/>
    <w:rsid w:val="001504BD"/>
    <w:rsid w:val="0015063E"/>
    <w:rsid w:val="00150877"/>
    <w:rsid w:val="00150C92"/>
    <w:rsid w:val="001511D8"/>
    <w:rsid w:val="00151523"/>
    <w:rsid w:val="001518EE"/>
    <w:rsid w:val="00152006"/>
    <w:rsid w:val="001520CF"/>
    <w:rsid w:val="00152439"/>
    <w:rsid w:val="00152DA9"/>
    <w:rsid w:val="00153DB3"/>
    <w:rsid w:val="001541AB"/>
    <w:rsid w:val="001550DB"/>
    <w:rsid w:val="001556CF"/>
    <w:rsid w:val="001559AE"/>
    <w:rsid w:val="00155A5B"/>
    <w:rsid w:val="0015667C"/>
    <w:rsid w:val="001568A3"/>
    <w:rsid w:val="0015697A"/>
    <w:rsid w:val="00157110"/>
    <w:rsid w:val="001573C3"/>
    <w:rsid w:val="0015742A"/>
    <w:rsid w:val="00157A02"/>
    <w:rsid w:val="00157C09"/>
    <w:rsid w:val="00157DA1"/>
    <w:rsid w:val="00160151"/>
    <w:rsid w:val="00160C35"/>
    <w:rsid w:val="00161590"/>
    <w:rsid w:val="00161C06"/>
    <w:rsid w:val="00162410"/>
    <w:rsid w:val="00162647"/>
    <w:rsid w:val="00163147"/>
    <w:rsid w:val="00163874"/>
    <w:rsid w:val="00164C57"/>
    <w:rsid w:val="00164C9D"/>
    <w:rsid w:val="00165314"/>
    <w:rsid w:val="00165A18"/>
    <w:rsid w:val="00165B5E"/>
    <w:rsid w:val="00165C98"/>
    <w:rsid w:val="001663D9"/>
    <w:rsid w:val="00166A38"/>
    <w:rsid w:val="00166F4A"/>
    <w:rsid w:val="0017056D"/>
    <w:rsid w:val="0017069B"/>
    <w:rsid w:val="00171DAA"/>
    <w:rsid w:val="001726DF"/>
    <w:rsid w:val="00172AD7"/>
    <w:rsid w:val="00172F7A"/>
    <w:rsid w:val="001730EF"/>
    <w:rsid w:val="00173150"/>
    <w:rsid w:val="001731F6"/>
    <w:rsid w:val="001732A6"/>
    <w:rsid w:val="001732AD"/>
    <w:rsid w:val="00173390"/>
    <w:rsid w:val="00173670"/>
    <w:rsid w:val="001736F0"/>
    <w:rsid w:val="001737B8"/>
    <w:rsid w:val="0017388F"/>
    <w:rsid w:val="00173975"/>
    <w:rsid w:val="00173BAF"/>
    <w:rsid w:val="00173BB3"/>
    <w:rsid w:val="00173FD7"/>
    <w:rsid w:val="001740D0"/>
    <w:rsid w:val="00174333"/>
    <w:rsid w:val="0017495E"/>
    <w:rsid w:val="00174F2C"/>
    <w:rsid w:val="00175450"/>
    <w:rsid w:val="00175FBD"/>
    <w:rsid w:val="00176325"/>
    <w:rsid w:val="001764C6"/>
    <w:rsid w:val="00176974"/>
    <w:rsid w:val="00176A7F"/>
    <w:rsid w:val="001777B2"/>
    <w:rsid w:val="001806FA"/>
    <w:rsid w:val="00180D2A"/>
    <w:rsid w:val="00180F2A"/>
    <w:rsid w:val="00181E35"/>
    <w:rsid w:val="001823AB"/>
    <w:rsid w:val="001828C9"/>
    <w:rsid w:val="00182B2A"/>
    <w:rsid w:val="00182BB5"/>
    <w:rsid w:val="00182DDA"/>
    <w:rsid w:val="00184A8E"/>
    <w:rsid w:val="00184B91"/>
    <w:rsid w:val="00184D4A"/>
    <w:rsid w:val="001855AF"/>
    <w:rsid w:val="00186B33"/>
    <w:rsid w:val="00186EC1"/>
    <w:rsid w:val="001872E0"/>
    <w:rsid w:val="00190484"/>
    <w:rsid w:val="00190B56"/>
    <w:rsid w:val="00191359"/>
    <w:rsid w:val="00191ADC"/>
    <w:rsid w:val="00191E1F"/>
    <w:rsid w:val="00192E3F"/>
    <w:rsid w:val="00192F90"/>
    <w:rsid w:val="00193055"/>
    <w:rsid w:val="001932F3"/>
    <w:rsid w:val="00193449"/>
    <w:rsid w:val="0019397C"/>
    <w:rsid w:val="00193C31"/>
    <w:rsid w:val="0019439B"/>
    <w:rsid w:val="0019473B"/>
    <w:rsid w:val="00194984"/>
    <w:rsid w:val="00194D63"/>
    <w:rsid w:val="00194EB4"/>
    <w:rsid w:val="00194F76"/>
    <w:rsid w:val="001952B1"/>
    <w:rsid w:val="001960D2"/>
    <w:rsid w:val="00196232"/>
    <w:rsid w:val="00196C6D"/>
    <w:rsid w:val="00196E39"/>
    <w:rsid w:val="00196E56"/>
    <w:rsid w:val="00196FCE"/>
    <w:rsid w:val="00197415"/>
    <w:rsid w:val="001975EC"/>
    <w:rsid w:val="00197649"/>
    <w:rsid w:val="0019764F"/>
    <w:rsid w:val="001979C5"/>
    <w:rsid w:val="00197A8C"/>
    <w:rsid w:val="00197E5D"/>
    <w:rsid w:val="00197FAB"/>
    <w:rsid w:val="001A01FB"/>
    <w:rsid w:val="001A0508"/>
    <w:rsid w:val="001A0567"/>
    <w:rsid w:val="001A07F3"/>
    <w:rsid w:val="001A0BD5"/>
    <w:rsid w:val="001A10E9"/>
    <w:rsid w:val="001A1702"/>
    <w:rsid w:val="001A183D"/>
    <w:rsid w:val="001A2130"/>
    <w:rsid w:val="001A220A"/>
    <w:rsid w:val="001A22D3"/>
    <w:rsid w:val="001A264E"/>
    <w:rsid w:val="001A2B65"/>
    <w:rsid w:val="001A3269"/>
    <w:rsid w:val="001A3603"/>
    <w:rsid w:val="001A3AF3"/>
    <w:rsid w:val="001A3CD3"/>
    <w:rsid w:val="001A432A"/>
    <w:rsid w:val="001A488F"/>
    <w:rsid w:val="001A4A01"/>
    <w:rsid w:val="001A4E2A"/>
    <w:rsid w:val="001A55EF"/>
    <w:rsid w:val="001A5700"/>
    <w:rsid w:val="001A58E8"/>
    <w:rsid w:val="001A5BEF"/>
    <w:rsid w:val="001A5E8B"/>
    <w:rsid w:val="001A67CA"/>
    <w:rsid w:val="001A696D"/>
    <w:rsid w:val="001A69F2"/>
    <w:rsid w:val="001A6C20"/>
    <w:rsid w:val="001A729C"/>
    <w:rsid w:val="001A7F15"/>
    <w:rsid w:val="001B018B"/>
    <w:rsid w:val="001B0D42"/>
    <w:rsid w:val="001B117E"/>
    <w:rsid w:val="001B27DF"/>
    <w:rsid w:val="001B2C79"/>
    <w:rsid w:val="001B342E"/>
    <w:rsid w:val="001B388D"/>
    <w:rsid w:val="001B3A41"/>
    <w:rsid w:val="001B40E4"/>
    <w:rsid w:val="001B4FD9"/>
    <w:rsid w:val="001B5232"/>
    <w:rsid w:val="001B54D1"/>
    <w:rsid w:val="001B5923"/>
    <w:rsid w:val="001B5E81"/>
    <w:rsid w:val="001B637C"/>
    <w:rsid w:val="001B6452"/>
    <w:rsid w:val="001B7055"/>
    <w:rsid w:val="001B73CB"/>
    <w:rsid w:val="001B765B"/>
    <w:rsid w:val="001B7C16"/>
    <w:rsid w:val="001C0032"/>
    <w:rsid w:val="001C0FD7"/>
    <w:rsid w:val="001C0FDD"/>
    <w:rsid w:val="001C17D5"/>
    <w:rsid w:val="001C1832"/>
    <w:rsid w:val="001C188C"/>
    <w:rsid w:val="001C206E"/>
    <w:rsid w:val="001C2AA0"/>
    <w:rsid w:val="001C31C3"/>
    <w:rsid w:val="001C3829"/>
    <w:rsid w:val="001C3D0B"/>
    <w:rsid w:val="001C4405"/>
    <w:rsid w:val="001C5170"/>
    <w:rsid w:val="001C5327"/>
    <w:rsid w:val="001C5B2D"/>
    <w:rsid w:val="001C69C5"/>
    <w:rsid w:val="001C7360"/>
    <w:rsid w:val="001C73D0"/>
    <w:rsid w:val="001C7798"/>
    <w:rsid w:val="001D0A1A"/>
    <w:rsid w:val="001D0AA9"/>
    <w:rsid w:val="001D0B8F"/>
    <w:rsid w:val="001D12C9"/>
    <w:rsid w:val="001D14C6"/>
    <w:rsid w:val="001D1783"/>
    <w:rsid w:val="001D1796"/>
    <w:rsid w:val="001D1B90"/>
    <w:rsid w:val="001D24EC"/>
    <w:rsid w:val="001D2A0C"/>
    <w:rsid w:val="001D3158"/>
    <w:rsid w:val="001D3995"/>
    <w:rsid w:val="001D4404"/>
    <w:rsid w:val="001D44D4"/>
    <w:rsid w:val="001D4526"/>
    <w:rsid w:val="001D4768"/>
    <w:rsid w:val="001D47B9"/>
    <w:rsid w:val="001D4987"/>
    <w:rsid w:val="001D53CD"/>
    <w:rsid w:val="001D55A3"/>
    <w:rsid w:val="001D5700"/>
    <w:rsid w:val="001D591C"/>
    <w:rsid w:val="001D5AE8"/>
    <w:rsid w:val="001D5AF5"/>
    <w:rsid w:val="001D5B2C"/>
    <w:rsid w:val="001D6034"/>
    <w:rsid w:val="001D656A"/>
    <w:rsid w:val="001D6611"/>
    <w:rsid w:val="001D67FE"/>
    <w:rsid w:val="001D7477"/>
    <w:rsid w:val="001E0B0F"/>
    <w:rsid w:val="001E0BFE"/>
    <w:rsid w:val="001E0CD2"/>
    <w:rsid w:val="001E1876"/>
    <w:rsid w:val="001E1C28"/>
    <w:rsid w:val="001E1E73"/>
    <w:rsid w:val="001E24E9"/>
    <w:rsid w:val="001E2B60"/>
    <w:rsid w:val="001E2F63"/>
    <w:rsid w:val="001E3494"/>
    <w:rsid w:val="001E38EE"/>
    <w:rsid w:val="001E3C8A"/>
    <w:rsid w:val="001E3EF1"/>
    <w:rsid w:val="001E3F0C"/>
    <w:rsid w:val="001E42E4"/>
    <w:rsid w:val="001E4519"/>
    <w:rsid w:val="001E45EE"/>
    <w:rsid w:val="001E4CCE"/>
    <w:rsid w:val="001E4E0C"/>
    <w:rsid w:val="001E5092"/>
    <w:rsid w:val="001E526D"/>
    <w:rsid w:val="001E5416"/>
    <w:rsid w:val="001E5546"/>
    <w:rsid w:val="001E5655"/>
    <w:rsid w:val="001E5A87"/>
    <w:rsid w:val="001E6351"/>
    <w:rsid w:val="001E6A84"/>
    <w:rsid w:val="001E6BE6"/>
    <w:rsid w:val="001E73F8"/>
    <w:rsid w:val="001F02A9"/>
    <w:rsid w:val="001F0534"/>
    <w:rsid w:val="001F0B4A"/>
    <w:rsid w:val="001F0F8D"/>
    <w:rsid w:val="001F1832"/>
    <w:rsid w:val="001F18EF"/>
    <w:rsid w:val="001F1CD3"/>
    <w:rsid w:val="001F1D1D"/>
    <w:rsid w:val="001F1FD2"/>
    <w:rsid w:val="001F220F"/>
    <w:rsid w:val="001F25B3"/>
    <w:rsid w:val="001F2F3D"/>
    <w:rsid w:val="001F37E5"/>
    <w:rsid w:val="001F3BFF"/>
    <w:rsid w:val="001F3F26"/>
    <w:rsid w:val="001F43DC"/>
    <w:rsid w:val="001F4FD1"/>
    <w:rsid w:val="001F642F"/>
    <w:rsid w:val="001F6608"/>
    <w:rsid w:val="001F6616"/>
    <w:rsid w:val="001F6990"/>
    <w:rsid w:val="001F6A5D"/>
    <w:rsid w:val="001F6D7F"/>
    <w:rsid w:val="001F7582"/>
    <w:rsid w:val="001F7978"/>
    <w:rsid w:val="00200539"/>
    <w:rsid w:val="00200918"/>
    <w:rsid w:val="00200B45"/>
    <w:rsid w:val="00200FDD"/>
    <w:rsid w:val="002012D2"/>
    <w:rsid w:val="002013B9"/>
    <w:rsid w:val="002013F8"/>
    <w:rsid w:val="00201436"/>
    <w:rsid w:val="0020176E"/>
    <w:rsid w:val="002018DD"/>
    <w:rsid w:val="00201C75"/>
    <w:rsid w:val="002023FC"/>
    <w:rsid w:val="0020273E"/>
    <w:rsid w:val="00202BD2"/>
    <w:rsid w:val="00202BD4"/>
    <w:rsid w:val="00202CE4"/>
    <w:rsid w:val="00202E48"/>
    <w:rsid w:val="00203095"/>
    <w:rsid w:val="00203500"/>
    <w:rsid w:val="00204A97"/>
    <w:rsid w:val="00204AC4"/>
    <w:rsid w:val="00204CC3"/>
    <w:rsid w:val="00205125"/>
    <w:rsid w:val="00205428"/>
    <w:rsid w:val="00205664"/>
    <w:rsid w:val="00205F92"/>
    <w:rsid w:val="00206C57"/>
    <w:rsid w:val="00210293"/>
    <w:rsid w:val="002106B2"/>
    <w:rsid w:val="002109FB"/>
    <w:rsid w:val="0021103D"/>
    <w:rsid w:val="002110D4"/>
    <w:rsid w:val="002114EF"/>
    <w:rsid w:val="00211DF3"/>
    <w:rsid w:val="00212086"/>
    <w:rsid w:val="002123A9"/>
    <w:rsid w:val="002127F3"/>
    <w:rsid w:val="00212903"/>
    <w:rsid w:val="00213809"/>
    <w:rsid w:val="00213F1C"/>
    <w:rsid w:val="0021400A"/>
    <w:rsid w:val="002166AD"/>
    <w:rsid w:val="00216F79"/>
    <w:rsid w:val="002174E2"/>
    <w:rsid w:val="0021766F"/>
    <w:rsid w:val="00217871"/>
    <w:rsid w:val="00217904"/>
    <w:rsid w:val="00217C64"/>
    <w:rsid w:val="00217DA1"/>
    <w:rsid w:val="00220203"/>
    <w:rsid w:val="002204D9"/>
    <w:rsid w:val="00220BD0"/>
    <w:rsid w:val="00220EF2"/>
    <w:rsid w:val="002212F5"/>
    <w:rsid w:val="00221811"/>
    <w:rsid w:val="00221BEE"/>
    <w:rsid w:val="00221E64"/>
    <w:rsid w:val="00221ED8"/>
    <w:rsid w:val="002229C0"/>
    <w:rsid w:val="00222D54"/>
    <w:rsid w:val="00222DE3"/>
    <w:rsid w:val="00222E9F"/>
    <w:rsid w:val="002231EA"/>
    <w:rsid w:val="0022321B"/>
    <w:rsid w:val="002232F6"/>
    <w:rsid w:val="0022369A"/>
    <w:rsid w:val="002238EE"/>
    <w:rsid w:val="00223937"/>
    <w:rsid w:val="00223FDF"/>
    <w:rsid w:val="00223FFF"/>
    <w:rsid w:val="00224316"/>
    <w:rsid w:val="00224BD0"/>
    <w:rsid w:val="00224DB8"/>
    <w:rsid w:val="00224FCE"/>
    <w:rsid w:val="0022543C"/>
    <w:rsid w:val="002259D7"/>
    <w:rsid w:val="00225F28"/>
    <w:rsid w:val="00226814"/>
    <w:rsid w:val="00227275"/>
    <w:rsid w:val="002279C0"/>
    <w:rsid w:val="00227A40"/>
    <w:rsid w:val="0023099F"/>
    <w:rsid w:val="00230A1B"/>
    <w:rsid w:val="00230E59"/>
    <w:rsid w:val="00230E65"/>
    <w:rsid w:val="00231BA0"/>
    <w:rsid w:val="00231E86"/>
    <w:rsid w:val="00232BEE"/>
    <w:rsid w:val="00232C85"/>
    <w:rsid w:val="00233DE9"/>
    <w:rsid w:val="00234717"/>
    <w:rsid w:val="00234BAF"/>
    <w:rsid w:val="00234E2A"/>
    <w:rsid w:val="00234F9C"/>
    <w:rsid w:val="0023555A"/>
    <w:rsid w:val="00236680"/>
    <w:rsid w:val="0023697C"/>
    <w:rsid w:val="00236AEC"/>
    <w:rsid w:val="00236EAB"/>
    <w:rsid w:val="002371CD"/>
    <w:rsid w:val="0023727E"/>
    <w:rsid w:val="00237580"/>
    <w:rsid w:val="00237B88"/>
    <w:rsid w:val="00240AB4"/>
    <w:rsid w:val="00240E98"/>
    <w:rsid w:val="002414AF"/>
    <w:rsid w:val="002415DD"/>
    <w:rsid w:val="00242081"/>
    <w:rsid w:val="00242EB6"/>
    <w:rsid w:val="002432DA"/>
    <w:rsid w:val="00243377"/>
    <w:rsid w:val="0024358A"/>
    <w:rsid w:val="00243777"/>
    <w:rsid w:val="00243933"/>
    <w:rsid w:val="002441CD"/>
    <w:rsid w:val="002445A1"/>
    <w:rsid w:val="0024476E"/>
    <w:rsid w:val="00245317"/>
    <w:rsid w:val="0024571C"/>
    <w:rsid w:val="00247278"/>
    <w:rsid w:val="0024791B"/>
    <w:rsid w:val="00247BD1"/>
    <w:rsid w:val="002501A3"/>
    <w:rsid w:val="00250269"/>
    <w:rsid w:val="0025043F"/>
    <w:rsid w:val="002504C4"/>
    <w:rsid w:val="00250E4C"/>
    <w:rsid w:val="0025166C"/>
    <w:rsid w:val="00251A98"/>
    <w:rsid w:val="002523CC"/>
    <w:rsid w:val="00253617"/>
    <w:rsid w:val="00253FE0"/>
    <w:rsid w:val="00254413"/>
    <w:rsid w:val="002546C3"/>
    <w:rsid w:val="00254A24"/>
    <w:rsid w:val="00254F07"/>
    <w:rsid w:val="0025533C"/>
    <w:rsid w:val="0025542A"/>
    <w:rsid w:val="002555D4"/>
    <w:rsid w:val="00255E24"/>
    <w:rsid w:val="00257483"/>
    <w:rsid w:val="00257C16"/>
    <w:rsid w:val="00257FFB"/>
    <w:rsid w:val="0026007A"/>
    <w:rsid w:val="00260572"/>
    <w:rsid w:val="00260994"/>
    <w:rsid w:val="00260A64"/>
    <w:rsid w:val="00260E30"/>
    <w:rsid w:val="00261537"/>
    <w:rsid w:val="00261A16"/>
    <w:rsid w:val="00261E50"/>
    <w:rsid w:val="002627A9"/>
    <w:rsid w:val="002633F1"/>
    <w:rsid w:val="00263522"/>
    <w:rsid w:val="002640E8"/>
    <w:rsid w:val="00264725"/>
    <w:rsid w:val="0026489B"/>
    <w:rsid w:val="002649B2"/>
    <w:rsid w:val="00264EC6"/>
    <w:rsid w:val="0026512A"/>
    <w:rsid w:val="00265192"/>
    <w:rsid w:val="00265835"/>
    <w:rsid w:val="00265940"/>
    <w:rsid w:val="00265955"/>
    <w:rsid w:val="00265E59"/>
    <w:rsid w:val="002666CA"/>
    <w:rsid w:val="0026711A"/>
    <w:rsid w:val="00267434"/>
    <w:rsid w:val="002676B9"/>
    <w:rsid w:val="002700C2"/>
    <w:rsid w:val="00270602"/>
    <w:rsid w:val="00270F6A"/>
    <w:rsid w:val="00271013"/>
    <w:rsid w:val="002712D1"/>
    <w:rsid w:val="0027243F"/>
    <w:rsid w:val="00273432"/>
    <w:rsid w:val="002738DB"/>
    <w:rsid w:val="00273FE4"/>
    <w:rsid w:val="00274822"/>
    <w:rsid w:val="002758CD"/>
    <w:rsid w:val="0027629E"/>
    <w:rsid w:val="002765B4"/>
    <w:rsid w:val="00276A94"/>
    <w:rsid w:val="0027753C"/>
    <w:rsid w:val="00277A3C"/>
    <w:rsid w:val="0028070B"/>
    <w:rsid w:val="002815B4"/>
    <w:rsid w:val="00281641"/>
    <w:rsid w:val="00282482"/>
    <w:rsid w:val="00282C34"/>
    <w:rsid w:val="00283924"/>
    <w:rsid w:val="00284043"/>
    <w:rsid w:val="0028454C"/>
    <w:rsid w:val="002849F9"/>
    <w:rsid w:val="0028509E"/>
    <w:rsid w:val="00286318"/>
    <w:rsid w:val="002863D7"/>
    <w:rsid w:val="00286D03"/>
    <w:rsid w:val="002872AC"/>
    <w:rsid w:val="002873BA"/>
    <w:rsid w:val="00290131"/>
    <w:rsid w:val="00290A8F"/>
    <w:rsid w:val="00290EAF"/>
    <w:rsid w:val="00291909"/>
    <w:rsid w:val="0029194B"/>
    <w:rsid w:val="00291CAD"/>
    <w:rsid w:val="002922BA"/>
    <w:rsid w:val="00292783"/>
    <w:rsid w:val="00292A05"/>
    <w:rsid w:val="00292DA4"/>
    <w:rsid w:val="00292F66"/>
    <w:rsid w:val="002932D3"/>
    <w:rsid w:val="0029331C"/>
    <w:rsid w:val="00293871"/>
    <w:rsid w:val="00293AF1"/>
    <w:rsid w:val="00293D77"/>
    <w:rsid w:val="00293DDC"/>
    <w:rsid w:val="0029405D"/>
    <w:rsid w:val="00294297"/>
    <w:rsid w:val="00294677"/>
    <w:rsid w:val="00294A2C"/>
    <w:rsid w:val="00294B2E"/>
    <w:rsid w:val="00294F41"/>
    <w:rsid w:val="00294FA6"/>
    <w:rsid w:val="002954FF"/>
    <w:rsid w:val="002956DF"/>
    <w:rsid w:val="00295953"/>
    <w:rsid w:val="00295A6F"/>
    <w:rsid w:val="002971D7"/>
    <w:rsid w:val="00297355"/>
    <w:rsid w:val="002976BB"/>
    <w:rsid w:val="00297A4D"/>
    <w:rsid w:val="00297D65"/>
    <w:rsid w:val="00297F18"/>
    <w:rsid w:val="002A0A4D"/>
    <w:rsid w:val="002A14C1"/>
    <w:rsid w:val="002A17B7"/>
    <w:rsid w:val="002A1C44"/>
    <w:rsid w:val="002A1E1D"/>
    <w:rsid w:val="002A20A9"/>
    <w:rsid w:val="002A20C4"/>
    <w:rsid w:val="002A22DB"/>
    <w:rsid w:val="002A2900"/>
    <w:rsid w:val="002A2DAF"/>
    <w:rsid w:val="002A2DC5"/>
    <w:rsid w:val="002A397D"/>
    <w:rsid w:val="002A39B9"/>
    <w:rsid w:val="002A3D8B"/>
    <w:rsid w:val="002A3DBA"/>
    <w:rsid w:val="002A54AA"/>
    <w:rsid w:val="002A570F"/>
    <w:rsid w:val="002A64F3"/>
    <w:rsid w:val="002A66A0"/>
    <w:rsid w:val="002A70B3"/>
    <w:rsid w:val="002A7292"/>
    <w:rsid w:val="002A7358"/>
    <w:rsid w:val="002A7635"/>
    <w:rsid w:val="002A7902"/>
    <w:rsid w:val="002A7BA3"/>
    <w:rsid w:val="002B0961"/>
    <w:rsid w:val="002B0AC7"/>
    <w:rsid w:val="002B0F6B"/>
    <w:rsid w:val="002B171B"/>
    <w:rsid w:val="002B175F"/>
    <w:rsid w:val="002B1945"/>
    <w:rsid w:val="002B1AED"/>
    <w:rsid w:val="002B23B8"/>
    <w:rsid w:val="002B2416"/>
    <w:rsid w:val="002B3099"/>
    <w:rsid w:val="002B30A8"/>
    <w:rsid w:val="002B3BDB"/>
    <w:rsid w:val="002B3C89"/>
    <w:rsid w:val="002B3EE5"/>
    <w:rsid w:val="002B4429"/>
    <w:rsid w:val="002B49F3"/>
    <w:rsid w:val="002B4BB7"/>
    <w:rsid w:val="002B5783"/>
    <w:rsid w:val="002B5F5C"/>
    <w:rsid w:val="002B60CE"/>
    <w:rsid w:val="002B660D"/>
    <w:rsid w:val="002B67E7"/>
    <w:rsid w:val="002B68A6"/>
    <w:rsid w:val="002B6D5C"/>
    <w:rsid w:val="002B6FDA"/>
    <w:rsid w:val="002B777E"/>
    <w:rsid w:val="002B7931"/>
    <w:rsid w:val="002B7FAF"/>
    <w:rsid w:val="002C017F"/>
    <w:rsid w:val="002C01A9"/>
    <w:rsid w:val="002C02B7"/>
    <w:rsid w:val="002C0C07"/>
    <w:rsid w:val="002C0C4C"/>
    <w:rsid w:val="002C1B6C"/>
    <w:rsid w:val="002C2B9C"/>
    <w:rsid w:val="002C2EF4"/>
    <w:rsid w:val="002C334E"/>
    <w:rsid w:val="002C337B"/>
    <w:rsid w:val="002C377F"/>
    <w:rsid w:val="002C3C52"/>
    <w:rsid w:val="002C45E7"/>
    <w:rsid w:val="002C46B2"/>
    <w:rsid w:val="002C474B"/>
    <w:rsid w:val="002C4C25"/>
    <w:rsid w:val="002C50B3"/>
    <w:rsid w:val="002C5662"/>
    <w:rsid w:val="002C5741"/>
    <w:rsid w:val="002C6CC3"/>
    <w:rsid w:val="002C7B3E"/>
    <w:rsid w:val="002C7B8D"/>
    <w:rsid w:val="002D0C4F"/>
    <w:rsid w:val="002D0E71"/>
    <w:rsid w:val="002D1364"/>
    <w:rsid w:val="002D16DA"/>
    <w:rsid w:val="002D1713"/>
    <w:rsid w:val="002D1ADA"/>
    <w:rsid w:val="002D1B49"/>
    <w:rsid w:val="002D1CB4"/>
    <w:rsid w:val="002D1D69"/>
    <w:rsid w:val="002D1DFF"/>
    <w:rsid w:val="002D313C"/>
    <w:rsid w:val="002D3168"/>
    <w:rsid w:val="002D349C"/>
    <w:rsid w:val="002D34AA"/>
    <w:rsid w:val="002D34E1"/>
    <w:rsid w:val="002D4767"/>
    <w:rsid w:val="002D4B4F"/>
    <w:rsid w:val="002D4D30"/>
    <w:rsid w:val="002D4E7D"/>
    <w:rsid w:val="002D5000"/>
    <w:rsid w:val="002D598D"/>
    <w:rsid w:val="002D5B07"/>
    <w:rsid w:val="002D5F25"/>
    <w:rsid w:val="002D61E9"/>
    <w:rsid w:val="002D65FF"/>
    <w:rsid w:val="002D6BB1"/>
    <w:rsid w:val="002D6E12"/>
    <w:rsid w:val="002D7188"/>
    <w:rsid w:val="002D73F7"/>
    <w:rsid w:val="002D7653"/>
    <w:rsid w:val="002D7D1A"/>
    <w:rsid w:val="002E0132"/>
    <w:rsid w:val="002E043A"/>
    <w:rsid w:val="002E0DE9"/>
    <w:rsid w:val="002E10E1"/>
    <w:rsid w:val="002E10F8"/>
    <w:rsid w:val="002E179D"/>
    <w:rsid w:val="002E1DDE"/>
    <w:rsid w:val="002E1DE3"/>
    <w:rsid w:val="002E2176"/>
    <w:rsid w:val="002E22E1"/>
    <w:rsid w:val="002E2AB6"/>
    <w:rsid w:val="002E2BBD"/>
    <w:rsid w:val="002E32FB"/>
    <w:rsid w:val="002E3F34"/>
    <w:rsid w:val="002E4B40"/>
    <w:rsid w:val="002E56BF"/>
    <w:rsid w:val="002E5F79"/>
    <w:rsid w:val="002E6035"/>
    <w:rsid w:val="002E60EE"/>
    <w:rsid w:val="002E64FA"/>
    <w:rsid w:val="002E6500"/>
    <w:rsid w:val="002E685E"/>
    <w:rsid w:val="002E6E10"/>
    <w:rsid w:val="002E71AC"/>
    <w:rsid w:val="002E71DE"/>
    <w:rsid w:val="002E75FB"/>
    <w:rsid w:val="002F030E"/>
    <w:rsid w:val="002F0481"/>
    <w:rsid w:val="002F0823"/>
    <w:rsid w:val="002F0A00"/>
    <w:rsid w:val="002F0CFA"/>
    <w:rsid w:val="002F1665"/>
    <w:rsid w:val="002F1770"/>
    <w:rsid w:val="002F2057"/>
    <w:rsid w:val="002F2060"/>
    <w:rsid w:val="002F28EB"/>
    <w:rsid w:val="002F29F6"/>
    <w:rsid w:val="002F2B0E"/>
    <w:rsid w:val="002F2C4D"/>
    <w:rsid w:val="002F2E78"/>
    <w:rsid w:val="002F3966"/>
    <w:rsid w:val="002F3D60"/>
    <w:rsid w:val="002F44BD"/>
    <w:rsid w:val="002F5DFF"/>
    <w:rsid w:val="002F5E07"/>
    <w:rsid w:val="002F6255"/>
    <w:rsid w:val="002F669F"/>
    <w:rsid w:val="002F6C14"/>
    <w:rsid w:val="002F6DAB"/>
    <w:rsid w:val="002F70EF"/>
    <w:rsid w:val="002F73CF"/>
    <w:rsid w:val="002F7A03"/>
    <w:rsid w:val="002F7E0D"/>
    <w:rsid w:val="003005E3"/>
    <w:rsid w:val="0030080C"/>
    <w:rsid w:val="0030093C"/>
    <w:rsid w:val="00300CDD"/>
    <w:rsid w:val="00301184"/>
    <w:rsid w:val="00301920"/>
    <w:rsid w:val="00301A0F"/>
    <w:rsid w:val="00301C97"/>
    <w:rsid w:val="0030255E"/>
    <w:rsid w:val="00302BC9"/>
    <w:rsid w:val="003030F3"/>
    <w:rsid w:val="003036AC"/>
    <w:rsid w:val="003042BA"/>
    <w:rsid w:val="0030449E"/>
    <w:rsid w:val="00304D0D"/>
    <w:rsid w:val="003050F8"/>
    <w:rsid w:val="003052CB"/>
    <w:rsid w:val="00305402"/>
    <w:rsid w:val="00305690"/>
    <w:rsid w:val="00305C09"/>
    <w:rsid w:val="00305E4D"/>
    <w:rsid w:val="00306127"/>
    <w:rsid w:val="003063ED"/>
    <w:rsid w:val="00306D01"/>
    <w:rsid w:val="0030703A"/>
    <w:rsid w:val="00307168"/>
    <w:rsid w:val="00307281"/>
    <w:rsid w:val="003074A6"/>
    <w:rsid w:val="00307736"/>
    <w:rsid w:val="003079ED"/>
    <w:rsid w:val="00307A25"/>
    <w:rsid w:val="00307C30"/>
    <w:rsid w:val="00307CBE"/>
    <w:rsid w:val="00307E3C"/>
    <w:rsid w:val="0031003C"/>
    <w:rsid w:val="0031004C"/>
    <w:rsid w:val="0031021B"/>
    <w:rsid w:val="003105F6"/>
    <w:rsid w:val="00310A33"/>
    <w:rsid w:val="00310F0D"/>
    <w:rsid w:val="00311297"/>
    <w:rsid w:val="003113BE"/>
    <w:rsid w:val="00311B8D"/>
    <w:rsid w:val="00311CFF"/>
    <w:rsid w:val="0031209D"/>
    <w:rsid w:val="0031216C"/>
    <w:rsid w:val="003122CA"/>
    <w:rsid w:val="003124BC"/>
    <w:rsid w:val="003124D8"/>
    <w:rsid w:val="00312B38"/>
    <w:rsid w:val="00312B87"/>
    <w:rsid w:val="003132E5"/>
    <w:rsid w:val="00313430"/>
    <w:rsid w:val="00313660"/>
    <w:rsid w:val="00313B52"/>
    <w:rsid w:val="003148FD"/>
    <w:rsid w:val="00315688"/>
    <w:rsid w:val="00315743"/>
    <w:rsid w:val="00315AB3"/>
    <w:rsid w:val="00316697"/>
    <w:rsid w:val="0031675D"/>
    <w:rsid w:val="003170F0"/>
    <w:rsid w:val="003171E1"/>
    <w:rsid w:val="003171FE"/>
    <w:rsid w:val="0031788F"/>
    <w:rsid w:val="00317B96"/>
    <w:rsid w:val="0032026D"/>
    <w:rsid w:val="00321080"/>
    <w:rsid w:val="00322540"/>
    <w:rsid w:val="0032256E"/>
    <w:rsid w:val="00322D45"/>
    <w:rsid w:val="00323C08"/>
    <w:rsid w:val="00323FC2"/>
    <w:rsid w:val="0032411A"/>
    <w:rsid w:val="003243CF"/>
    <w:rsid w:val="00324A9A"/>
    <w:rsid w:val="0032537F"/>
    <w:rsid w:val="0032569A"/>
    <w:rsid w:val="00325A1F"/>
    <w:rsid w:val="003268F9"/>
    <w:rsid w:val="0032692D"/>
    <w:rsid w:val="0032715E"/>
    <w:rsid w:val="00327637"/>
    <w:rsid w:val="00330206"/>
    <w:rsid w:val="00330497"/>
    <w:rsid w:val="003307DE"/>
    <w:rsid w:val="00330BAF"/>
    <w:rsid w:val="003316BD"/>
    <w:rsid w:val="00331FE1"/>
    <w:rsid w:val="00332269"/>
    <w:rsid w:val="003323C3"/>
    <w:rsid w:val="003324EC"/>
    <w:rsid w:val="00332FAD"/>
    <w:rsid w:val="00333109"/>
    <w:rsid w:val="00333C40"/>
    <w:rsid w:val="00334D7E"/>
    <w:rsid w:val="00334E3A"/>
    <w:rsid w:val="00334FA2"/>
    <w:rsid w:val="003351F3"/>
    <w:rsid w:val="003359AC"/>
    <w:rsid w:val="003361DD"/>
    <w:rsid w:val="00336D75"/>
    <w:rsid w:val="00336F6D"/>
    <w:rsid w:val="00337104"/>
    <w:rsid w:val="00337966"/>
    <w:rsid w:val="00337A5D"/>
    <w:rsid w:val="00337A98"/>
    <w:rsid w:val="00337E93"/>
    <w:rsid w:val="00340741"/>
    <w:rsid w:val="00340794"/>
    <w:rsid w:val="003408C7"/>
    <w:rsid w:val="0034092E"/>
    <w:rsid w:val="00340CEF"/>
    <w:rsid w:val="003417EF"/>
    <w:rsid w:val="00341A6A"/>
    <w:rsid w:val="00341F7A"/>
    <w:rsid w:val="003426B7"/>
    <w:rsid w:val="00342812"/>
    <w:rsid w:val="00342C78"/>
    <w:rsid w:val="00342CD8"/>
    <w:rsid w:val="003439A3"/>
    <w:rsid w:val="00343BFA"/>
    <w:rsid w:val="00343D70"/>
    <w:rsid w:val="00343F6C"/>
    <w:rsid w:val="00344028"/>
    <w:rsid w:val="00344A7E"/>
    <w:rsid w:val="00345322"/>
    <w:rsid w:val="003455A6"/>
    <w:rsid w:val="00345650"/>
    <w:rsid w:val="00345B9C"/>
    <w:rsid w:val="00346D9E"/>
    <w:rsid w:val="003472C3"/>
    <w:rsid w:val="00347A06"/>
    <w:rsid w:val="00350061"/>
    <w:rsid w:val="0035007D"/>
    <w:rsid w:val="00350945"/>
    <w:rsid w:val="00350DB8"/>
    <w:rsid w:val="00350E40"/>
    <w:rsid w:val="00350EE4"/>
    <w:rsid w:val="00351379"/>
    <w:rsid w:val="003525D3"/>
    <w:rsid w:val="00352D49"/>
    <w:rsid w:val="00352DAE"/>
    <w:rsid w:val="00353430"/>
    <w:rsid w:val="00353B74"/>
    <w:rsid w:val="00354163"/>
    <w:rsid w:val="00354DB1"/>
    <w:rsid w:val="00354EB9"/>
    <w:rsid w:val="00355477"/>
    <w:rsid w:val="00355828"/>
    <w:rsid w:val="00355C66"/>
    <w:rsid w:val="00355E5A"/>
    <w:rsid w:val="00357936"/>
    <w:rsid w:val="003602AE"/>
    <w:rsid w:val="00360929"/>
    <w:rsid w:val="00361763"/>
    <w:rsid w:val="00361F36"/>
    <w:rsid w:val="00361F76"/>
    <w:rsid w:val="00362350"/>
    <w:rsid w:val="0036274B"/>
    <w:rsid w:val="00362A26"/>
    <w:rsid w:val="003634F5"/>
    <w:rsid w:val="00363AA3"/>
    <w:rsid w:val="003647D5"/>
    <w:rsid w:val="00365286"/>
    <w:rsid w:val="00366C32"/>
    <w:rsid w:val="00367325"/>
    <w:rsid w:val="003674B0"/>
    <w:rsid w:val="0036755E"/>
    <w:rsid w:val="0036771A"/>
    <w:rsid w:val="00367ACA"/>
    <w:rsid w:val="00367BF7"/>
    <w:rsid w:val="0037086A"/>
    <w:rsid w:val="00370BE1"/>
    <w:rsid w:val="00371003"/>
    <w:rsid w:val="00371DF5"/>
    <w:rsid w:val="003724DF"/>
    <w:rsid w:val="0037311C"/>
    <w:rsid w:val="0037319F"/>
    <w:rsid w:val="003732FE"/>
    <w:rsid w:val="0037355F"/>
    <w:rsid w:val="0037366A"/>
    <w:rsid w:val="00373B81"/>
    <w:rsid w:val="00374109"/>
    <w:rsid w:val="00374878"/>
    <w:rsid w:val="00374CBA"/>
    <w:rsid w:val="00374F56"/>
    <w:rsid w:val="00375001"/>
    <w:rsid w:val="0037579B"/>
    <w:rsid w:val="003757F8"/>
    <w:rsid w:val="00375E47"/>
    <w:rsid w:val="00375F8C"/>
    <w:rsid w:val="003760C2"/>
    <w:rsid w:val="003763D7"/>
    <w:rsid w:val="0037687A"/>
    <w:rsid w:val="00376BED"/>
    <w:rsid w:val="00376D05"/>
    <w:rsid w:val="0037721C"/>
    <w:rsid w:val="0037727C"/>
    <w:rsid w:val="00377404"/>
    <w:rsid w:val="00377E70"/>
    <w:rsid w:val="0038000C"/>
    <w:rsid w:val="00380395"/>
    <w:rsid w:val="00380904"/>
    <w:rsid w:val="00380E99"/>
    <w:rsid w:val="003816A0"/>
    <w:rsid w:val="00382314"/>
    <w:rsid w:val="003823EE"/>
    <w:rsid w:val="00382921"/>
    <w:rsid w:val="00382960"/>
    <w:rsid w:val="003829E7"/>
    <w:rsid w:val="00382BD0"/>
    <w:rsid w:val="00382D69"/>
    <w:rsid w:val="003839F0"/>
    <w:rsid w:val="00383A36"/>
    <w:rsid w:val="00383A94"/>
    <w:rsid w:val="00383C78"/>
    <w:rsid w:val="00384179"/>
    <w:rsid w:val="003846D5"/>
    <w:rsid w:val="003846F7"/>
    <w:rsid w:val="00384E06"/>
    <w:rsid w:val="003851ED"/>
    <w:rsid w:val="00385B39"/>
    <w:rsid w:val="0038622E"/>
    <w:rsid w:val="003862D1"/>
    <w:rsid w:val="00386785"/>
    <w:rsid w:val="0038681D"/>
    <w:rsid w:val="0038693E"/>
    <w:rsid w:val="00386F66"/>
    <w:rsid w:val="00386FC1"/>
    <w:rsid w:val="00387201"/>
    <w:rsid w:val="00387281"/>
    <w:rsid w:val="00387747"/>
    <w:rsid w:val="003879E8"/>
    <w:rsid w:val="00387E93"/>
    <w:rsid w:val="00390782"/>
    <w:rsid w:val="00390A3E"/>
    <w:rsid w:val="00390A58"/>
    <w:rsid w:val="00390CF8"/>
    <w:rsid w:val="00390E89"/>
    <w:rsid w:val="00391B1A"/>
    <w:rsid w:val="00392206"/>
    <w:rsid w:val="003923B1"/>
    <w:rsid w:val="00392C9F"/>
    <w:rsid w:val="00393184"/>
    <w:rsid w:val="00393383"/>
    <w:rsid w:val="0039390F"/>
    <w:rsid w:val="00393DB7"/>
    <w:rsid w:val="00393FE8"/>
    <w:rsid w:val="0039411D"/>
    <w:rsid w:val="003942F2"/>
    <w:rsid w:val="003943BC"/>
    <w:rsid w:val="00394423"/>
    <w:rsid w:val="00394607"/>
    <w:rsid w:val="00394865"/>
    <w:rsid w:val="00394DBB"/>
    <w:rsid w:val="00395001"/>
    <w:rsid w:val="003961E8"/>
    <w:rsid w:val="0039680D"/>
    <w:rsid w:val="00396849"/>
    <w:rsid w:val="00396942"/>
    <w:rsid w:val="00396B49"/>
    <w:rsid w:val="00396E3E"/>
    <w:rsid w:val="00396F4F"/>
    <w:rsid w:val="003A040D"/>
    <w:rsid w:val="003A07A5"/>
    <w:rsid w:val="003A0814"/>
    <w:rsid w:val="003A0A9F"/>
    <w:rsid w:val="003A0FDA"/>
    <w:rsid w:val="003A1597"/>
    <w:rsid w:val="003A2499"/>
    <w:rsid w:val="003A306E"/>
    <w:rsid w:val="003A3411"/>
    <w:rsid w:val="003A38A3"/>
    <w:rsid w:val="003A3F6F"/>
    <w:rsid w:val="003A4085"/>
    <w:rsid w:val="003A4545"/>
    <w:rsid w:val="003A4A75"/>
    <w:rsid w:val="003A4D28"/>
    <w:rsid w:val="003A4D38"/>
    <w:rsid w:val="003A51EC"/>
    <w:rsid w:val="003A60DC"/>
    <w:rsid w:val="003A6A46"/>
    <w:rsid w:val="003A746A"/>
    <w:rsid w:val="003A7A63"/>
    <w:rsid w:val="003A7F19"/>
    <w:rsid w:val="003A7FB3"/>
    <w:rsid w:val="003B000C"/>
    <w:rsid w:val="003B0239"/>
    <w:rsid w:val="003B056F"/>
    <w:rsid w:val="003B0797"/>
    <w:rsid w:val="003B0830"/>
    <w:rsid w:val="003B08A9"/>
    <w:rsid w:val="003B0D87"/>
    <w:rsid w:val="003B0F1D"/>
    <w:rsid w:val="003B1605"/>
    <w:rsid w:val="003B1925"/>
    <w:rsid w:val="003B25B7"/>
    <w:rsid w:val="003B3183"/>
    <w:rsid w:val="003B4040"/>
    <w:rsid w:val="003B416B"/>
    <w:rsid w:val="003B4360"/>
    <w:rsid w:val="003B4A57"/>
    <w:rsid w:val="003B4C6F"/>
    <w:rsid w:val="003B4C7B"/>
    <w:rsid w:val="003B5500"/>
    <w:rsid w:val="003B5DE6"/>
    <w:rsid w:val="003B5FD4"/>
    <w:rsid w:val="003B6130"/>
    <w:rsid w:val="003B6492"/>
    <w:rsid w:val="003B6CA2"/>
    <w:rsid w:val="003B729E"/>
    <w:rsid w:val="003B7891"/>
    <w:rsid w:val="003C076B"/>
    <w:rsid w:val="003C088B"/>
    <w:rsid w:val="003C0AD9"/>
    <w:rsid w:val="003C0B7B"/>
    <w:rsid w:val="003C0ED0"/>
    <w:rsid w:val="003C0FD4"/>
    <w:rsid w:val="003C1149"/>
    <w:rsid w:val="003C1882"/>
    <w:rsid w:val="003C1A0A"/>
    <w:rsid w:val="003C1D49"/>
    <w:rsid w:val="003C29D9"/>
    <w:rsid w:val="003C35C4"/>
    <w:rsid w:val="003C3A1F"/>
    <w:rsid w:val="003C3C7F"/>
    <w:rsid w:val="003C3E23"/>
    <w:rsid w:val="003C42D6"/>
    <w:rsid w:val="003C4D79"/>
    <w:rsid w:val="003C62DB"/>
    <w:rsid w:val="003C6477"/>
    <w:rsid w:val="003C6851"/>
    <w:rsid w:val="003C6D77"/>
    <w:rsid w:val="003C70CF"/>
    <w:rsid w:val="003D00AA"/>
    <w:rsid w:val="003D0B03"/>
    <w:rsid w:val="003D0E28"/>
    <w:rsid w:val="003D12C2"/>
    <w:rsid w:val="003D18E2"/>
    <w:rsid w:val="003D31B9"/>
    <w:rsid w:val="003D3352"/>
    <w:rsid w:val="003D3867"/>
    <w:rsid w:val="003D4635"/>
    <w:rsid w:val="003D4A03"/>
    <w:rsid w:val="003D4BF7"/>
    <w:rsid w:val="003D5489"/>
    <w:rsid w:val="003D5A3B"/>
    <w:rsid w:val="003D5B2D"/>
    <w:rsid w:val="003D65E5"/>
    <w:rsid w:val="003D67AB"/>
    <w:rsid w:val="003D7643"/>
    <w:rsid w:val="003E0257"/>
    <w:rsid w:val="003E03BF"/>
    <w:rsid w:val="003E051A"/>
    <w:rsid w:val="003E06F2"/>
    <w:rsid w:val="003E0D1A"/>
    <w:rsid w:val="003E1411"/>
    <w:rsid w:val="003E2787"/>
    <w:rsid w:val="003E2DA3"/>
    <w:rsid w:val="003E3143"/>
    <w:rsid w:val="003E4A66"/>
    <w:rsid w:val="003E4EC0"/>
    <w:rsid w:val="003E5460"/>
    <w:rsid w:val="003E5480"/>
    <w:rsid w:val="003E55DC"/>
    <w:rsid w:val="003E5D9F"/>
    <w:rsid w:val="003E5DED"/>
    <w:rsid w:val="003E60FD"/>
    <w:rsid w:val="003E6ABD"/>
    <w:rsid w:val="003E6AE5"/>
    <w:rsid w:val="003E6BCE"/>
    <w:rsid w:val="003E6E2F"/>
    <w:rsid w:val="003E7004"/>
    <w:rsid w:val="003E769F"/>
    <w:rsid w:val="003E7AB5"/>
    <w:rsid w:val="003F020D"/>
    <w:rsid w:val="003F022E"/>
    <w:rsid w:val="003F029E"/>
    <w:rsid w:val="003F03D9"/>
    <w:rsid w:val="003F0B04"/>
    <w:rsid w:val="003F0BDE"/>
    <w:rsid w:val="003F1A6F"/>
    <w:rsid w:val="003F1B2B"/>
    <w:rsid w:val="003F2574"/>
    <w:rsid w:val="003F2894"/>
    <w:rsid w:val="003F2915"/>
    <w:rsid w:val="003F2CE3"/>
    <w:rsid w:val="003F2FBE"/>
    <w:rsid w:val="003F318D"/>
    <w:rsid w:val="003F3233"/>
    <w:rsid w:val="003F330A"/>
    <w:rsid w:val="003F34E4"/>
    <w:rsid w:val="003F3C04"/>
    <w:rsid w:val="003F4441"/>
    <w:rsid w:val="003F506D"/>
    <w:rsid w:val="003F51CD"/>
    <w:rsid w:val="003F5861"/>
    <w:rsid w:val="003F5A98"/>
    <w:rsid w:val="003F5BAE"/>
    <w:rsid w:val="003F6848"/>
    <w:rsid w:val="003F68C3"/>
    <w:rsid w:val="003F68DA"/>
    <w:rsid w:val="003F6ED7"/>
    <w:rsid w:val="003F7A11"/>
    <w:rsid w:val="003F7DBB"/>
    <w:rsid w:val="003F7E60"/>
    <w:rsid w:val="003F7E67"/>
    <w:rsid w:val="003F7F25"/>
    <w:rsid w:val="00400458"/>
    <w:rsid w:val="00400539"/>
    <w:rsid w:val="004012AB"/>
    <w:rsid w:val="00401455"/>
    <w:rsid w:val="0040153B"/>
    <w:rsid w:val="00401C22"/>
    <w:rsid w:val="00401C84"/>
    <w:rsid w:val="00401F04"/>
    <w:rsid w:val="0040228F"/>
    <w:rsid w:val="00402799"/>
    <w:rsid w:val="00402CD4"/>
    <w:rsid w:val="00403210"/>
    <w:rsid w:val="00403536"/>
    <w:rsid w:val="004035BB"/>
    <w:rsid w:val="004035EB"/>
    <w:rsid w:val="00403766"/>
    <w:rsid w:val="004039CA"/>
    <w:rsid w:val="00403A56"/>
    <w:rsid w:val="00404342"/>
    <w:rsid w:val="004048CD"/>
    <w:rsid w:val="0040514C"/>
    <w:rsid w:val="00405862"/>
    <w:rsid w:val="00405B8B"/>
    <w:rsid w:val="00405D9E"/>
    <w:rsid w:val="004060E5"/>
    <w:rsid w:val="004063D7"/>
    <w:rsid w:val="004063FE"/>
    <w:rsid w:val="004069CE"/>
    <w:rsid w:val="00406D6F"/>
    <w:rsid w:val="00407332"/>
    <w:rsid w:val="00407730"/>
    <w:rsid w:val="00407828"/>
    <w:rsid w:val="00407F9E"/>
    <w:rsid w:val="00407FF5"/>
    <w:rsid w:val="00411F6F"/>
    <w:rsid w:val="004121A0"/>
    <w:rsid w:val="00413620"/>
    <w:rsid w:val="00413D8E"/>
    <w:rsid w:val="004140F2"/>
    <w:rsid w:val="00414721"/>
    <w:rsid w:val="00414B24"/>
    <w:rsid w:val="00414BB7"/>
    <w:rsid w:val="004151AB"/>
    <w:rsid w:val="00415477"/>
    <w:rsid w:val="004166E7"/>
    <w:rsid w:val="00416C0D"/>
    <w:rsid w:val="004177F0"/>
    <w:rsid w:val="00417B22"/>
    <w:rsid w:val="00417E87"/>
    <w:rsid w:val="00417F65"/>
    <w:rsid w:val="00420062"/>
    <w:rsid w:val="00421085"/>
    <w:rsid w:val="00421229"/>
    <w:rsid w:val="00421484"/>
    <w:rsid w:val="004220CC"/>
    <w:rsid w:val="0042266B"/>
    <w:rsid w:val="004229B6"/>
    <w:rsid w:val="0042326D"/>
    <w:rsid w:val="00423599"/>
    <w:rsid w:val="00424015"/>
    <w:rsid w:val="0042430F"/>
    <w:rsid w:val="0042465E"/>
    <w:rsid w:val="004247C6"/>
    <w:rsid w:val="00424DF7"/>
    <w:rsid w:val="00425357"/>
    <w:rsid w:val="004257DE"/>
    <w:rsid w:val="00425943"/>
    <w:rsid w:val="00425974"/>
    <w:rsid w:val="0042608C"/>
    <w:rsid w:val="00426364"/>
    <w:rsid w:val="004275E1"/>
    <w:rsid w:val="00427795"/>
    <w:rsid w:val="00427CA6"/>
    <w:rsid w:val="00427EE6"/>
    <w:rsid w:val="004306F7"/>
    <w:rsid w:val="004308D4"/>
    <w:rsid w:val="00430EB4"/>
    <w:rsid w:val="0043168D"/>
    <w:rsid w:val="00431D2A"/>
    <w:rsid w:val="00432107"/>
    <w:rsid w:val="00432720"/>
    <w:rsid w:val="00432B76"/>
    <w:rsid w:val="004330E5"/>
    <w:rsid w:val="0043357F"/>
    <w:rsid w:val="004339BB"/>
    <w:rsid w:val="00433BBD"/>
    <w:rsid w:val="00434128"/>
    <w:rsid w:val="00434665"/>
    <w:rsid w:val="00434D01"/>
    <w:rsid w:val="00434F8C"/>
    <w:rsid w:val="00435836"/>
    <w:rsid w:val="00435D26"/>
    <w:rsid w:val="00435F05"/>
    <w:rsid w:val="00436412"/>
    <w:rsid w:val="00436FC1"/>
    <w:rsid w:val="004377DD"/>
    <w:rsid w:val="00437901"/>
    <w:rsid w:val="00437FC6"/>
    <w:rsid w:val="004405C0"/>
    <w:rsid w:val="00440905"/>
    <w:rsid w:val="00440C99"/>
    <w:rsid w:val="0044118F"/>
    <w:rsid w:val="004415F2"/>
    <w:rsid w:val="0044175C"/>
    <w:rsid w:val="004435FE"/>
    <w:rsid w:val="00443D89"/>
    <w:rsid w:val="0044424F"/>
    <w:rsid w:val="00444394"/>
    <w:rsid w:val="00444CFD"/>
    <w:rsid w:val="00444ED8"/>
    <w:rsid w:val="004457EC"/>
    <w:rsid w:val="004458D6"/>
    <w:rsid w:val="0044592E"/>
    <w:rsid w:val="00445C85"/>
    <w:rsid w:val="00445DAA"/>
    <w:rsid w:val="00445F4D"/>
    <w:rsid w:val="00446890"/>
    <w:rsid w:val="00446908"/>
    <w:rsid w:val="00446AFF"/>
    <w:rsid w:val="00447E28"/>
    <w:rsid w:val="00450190"/>
    <w:rsid w:val="004504C0"/>
    <w:rsid w:val="0045069C"/>
    <w:rsid w:val="004507B3"/>
    <w:rsid w:val="00450A44"/>
    <w:rsid w:val="00450DB1"/>
    <w:rsid w:val="004511E3"/>
    <w:rsid w:val="00451552"/>
    <w:rsid w:val="004519EB"/>
    <w:rsid w:val="0045251C"/>
    <w:rsid w:val="00452799"/>
    <w:rsid w:val="004527BD"/>
    <w:rsid w:val="00452C9B"/>
    <w:rsid w:val="00453C11"/>
    <w:rsid w:val="00453EE8"/>
    <w:rsid w:val="0045410C"/>
    <w:rsid w:val="004543E8"/>
    <w:rsid w:val="004547D5"/>
    <w:rsid w:val="00454B31"/>
    <w:rsid w:val="00454E2E"/>
    <w:rsid w:val="004550FB"/>
    <w:rsid w:val="00455E1B"/>
    <w:rsid w:val="0045629C"/>
    <w:rsid w:val="004563A5"/>
    <w:rsid w:val="004568B9"/>
    <w:rsid w:val="00457038"/>
    <w:rsid w:val="00457201"/>
    <w:rsid w:val="00457A84"/>
    <w:rsid w:val="004601B6"/>
    <w:rsid w:val="00460392"/>
    <w:rsid w:val="0046098C"/>
    <w:rsid w:val="00460ED7"/>
    <w:rsid w:val="0046111A"/>
    <w:rsid w:val="0046153A"/>
    <w:rsid w:val="00461848"/>
    <w:rsid w:val="00462158"/>
    <w:rsid w:val="0046235B"/>
    <w:rsid w:val="00462946"/>
    <w:rsid w:val="00462E15"/>
    <w:rsid w:val="00462F66"/>
    <w:rsid w:val="004636BD"/>
    <w:rsid w:val="00463BF1"/>
    <w:rsid w:val="00463F43"/>
    <w:rsid w:val="0046483E"/>
    <w:rsid w:val="0046488E"/>
    <w:rsid w:val="00464B94"/>
    <w:rsid w:val="004653A8"/>
    <w:rsid w:val="00465A0B"/>
    <w:rsid w:val="00465BCA"/>
    <w:rsid w:val="004664A6"/>
    <w:rsid w:val="004669E1"/>
    <w:rsid w:val="00466EF1"/>
    <w:rsid w:val="004673C4"/>
    <w:rsid w:val="0046792A"/>
    <w:rsid w:val="00467D78"/>
    <w:rsid w:val="00467DF5"/>
    <w:rsid w:val="00470545"/>
    <w:rsid w:val="0047068C"/>
    <w:rsid w:val="0047077C"/>
    <w:rsid w:val="00470B05"/>
    <w:rsid w:val="004716D7"/>
    <w:rsid w:val="00471D97"/>
    <w:rsid w:val="0047207C"/>
    <w:rsid w:val="0047210F"/>
    <w:rsid w:val="00472CD6"/>
    <w:rsid w:val="00473961"/>
    <w:rsid w:val="0047426D"/>
    <w:rsid w:val="00474AA7"/>
    <w:rsid w:val="00474E3C"/>
    <w:rsid w:val="00474EBC"/>
    <w:rsid w:val="00475118"/>
    <w:rsid w:val="0047687B"/>
    <w:rsid w:val="0047692B"/>
    <w:rsid w:val="00476F4A"/>
    <w:rsid w:val="00476F88"/>
    <w:rsid w:val="00477703"/>
    <w:rsid w:val="00477A71"/>
    <w:rsid w:val="00480287"/>
    <w:rsid w:val="00480A58"/>
    <w:rsid w:val="00480E9E"/>
    <w:rsid w:val="00481C27"/>
    <w:rsid w:val="00482151"/>
    <w:rsid w:val="00482644"/>
    <w:rsid w:val="00482CBA"/>
    <w:rsid w:val="00483063"/>
    <w:rsid w:val="00483155"/>
    <w:rsid w:val="0048353F"/>
    <w:rsid w:val="004838F0"/>
    <w:rsid w:val="00483FB5"/>
    <w:rsid w:val="00484308"/>
    <w:rsid w:val="004844F7"/>
    <w:rsid w:val="00484B80"/>
    <w:rsid w:val="00484E29"/>
    <w:rsid w:val="00484FD4"/>
    <w:rsid w:val="00485472"/>
    <w:rsid w:val="004856CC"/>
    <w:rsid w:val="00485CF4"/>
    <w:rsid w:val="00485E38"/>
    <w:rsid w:val="00485FAD"/>
    <w:rsid w:val="004860E4"/>
    <w:rsid w:val="004861B0"/>
    <w:rsid w:val="00487AED"/>
    <w:rsid w:val="00487B3B"/>
    <w:rsid w:val="00491EDF"/>
    <w:rsid w:val="0049271F"/>
    <w:rsid w:val="00492A3F"/>
    <w:rsid w:val="00494661"/>
    <w:rsid w:val="00494C4B"/>
    <w:rsid w:val="00494F62"/>
    <w:rsid w:val="004953A3"/>
    <w:rsid w:val="00495522"/>
    <w:rsid w:val="0049574E"/>
    <w:rsid w:val="00496335"/>
    <w:rsid w:val="004963F1"/>
    <w:rsid w:val="00496414"/>
    <w:rsid w:val="00496881"/>
    <w:rsid w:val="0049693F"/>
    <w:rsid w:val="00496E9C"/>
    <w:rsid w:val="00497444"/>
    <w:rsid w:val="004975E3"/>
    <w:rsid w:val="00497AE0"/>
    <w:rsid w:val="00497FCB"/>
    <w:rsid w:val="004A0751"/>
    <w:rsid w:val="004A0CD5"/>
    <w:rsid w:val="004A16C1"/>
    <w:rsid w:val="004A199F"/>
    <w:rsid w:val="004A1AB3"/>
    <w:rsid w:val="004A2001"/>
    <w:rsid w:val="004A20A8"/>
    <w:rsid w:val="004A2918"/>
    <w:rsid w:val="004A2E40"/>
    <w:rsid w:val="004A2E83"/>
    <w:rsid w:val="004A3590"/>
    <w:rsid w:val="004A359E"/>
    <w:rsid w:val="004A3B4A"/>
    <w:rsid w:val="004A3C40"/>
    <w:rsid w:val="004A3C7D"/>
    <w:rsid w:val="004A3E8C"/>
    <w:rsid w:val="004A3EF9"/>
    <w:rsid w:val="004A4528"/>
    <w:rsid w:val="004A4684"/>
    <w:rsid w:val="004A4B4B"/>
    <w:rsid w:val="004A525B"/>
    <w:rsid w:val="004A58BD"/>
    <w:rsid w:val="004A5E7A"/>
    <w:rsid w:val="004A62DD"/>
    <w:rsid w:val="004A6A5B"/>
    <w:rsid w:val="004A6B5F"/>
    <w:rsid w:val="004B00A7"/>
    <w:rsid w:val="004B16C8"/>
    <w:rsid w:val="004B1C19"/>
    <w:rsid w:val="004B25E2"/>
    <w:rsid w:val="004B2744"/>
    <w:rsid w:val="004B2BA1"/>
    <w:rsid w:val="004B2D0E"/>
    <w:rsid w:val="004B32AD"/>
    <w:rsid w:val="004B34D7"/>
    <w:rsid w:val="004B3937"/>
    <w:rsid w:val="004B3AB6"/>
    <w:rsid w:val="004B3C80"/>
    <w:rsid w:val="004B3E80"/>
    <w:rsid w:val="004B4782"/>
    <w:rsid w:val="004B47BE"/>
    <w:rsid w:val="004B4EF9"/>
    <w:rsid w:val="004B5037"/>
    <w:rsid w:val="004B5121"/>
    <w:rsid w:val="004B5A96"/>
    <w:rsid w:val="004B5B2F"/>
    <w:rsid w:val="004B5B8E"/>
    <w:rsid w:val="004B5C4E"/>
    <w:rsid w:val="004B5FE1"/>
    <w:rsid w:val="004B626A"/>
    <w:rsid w:val="004B660E"/>
    <w:rsid w:val="004B6A98"/>
    <w:rsid w:val="004B6BD9"/>
    <w:rsid w:val="004B6CCB"/>
    <w:rsid w:val="004B6FAF"/>
    <w:rsid w:val="004B736E"/>
    <w:rsid w:val="004B76CC"/>
    <w:rsid w:val="004C019B"/>
    <w:rsid w:val="004C05BD"/>
    <w:rsid w:val="004C1A7F"/>
    <w:rsid w:val="004C1E12"/>
    <w:rsid w:val="004C21C0"/>
    <w:rsid w:val="004C28A2"/>
    <w:rsid w:val="004C3B06"/>
    <w:rsid w:val="004C3C35"/>
    <w:rsid w:val="004C3E8C"/>
    <w:rsid w:val="004C3F97"/>
    <w:rsid w:val="004C4B14"/>
    <w:rsid w:val="004C5053"/>
    <w:rsid w:val="004C54C8"/>
    <w:rsid w:val="004C5A3D"/>
    <w:rsid w:val="004C5E2C"/>
    <w:rsid w:val="004C6799"/>
    <w:rsid w:val="004C69FF"/>
    <w:rsid w:val="004C6E64"/>
    <w:rsid w:val="004C6FB7"/>
    <w:rsid w:val="004C7514"/>
    <w:rsid w:val="004C7AB5"/>
    <w:rsid w:val="004C7B11"/>
    <w:rsid w:val="004C7EE7"/>
    <w:rsid w:val="004D036A"/>
    <w:rsid w:val="004D1211"/>
    <w:rsid w:val="004D1445"/>
    <w:rsid w:val="004D189A"/>
    <w:rsid w:val="004D1ED9"/>
    <w:rsid w:val="004D264A"/>
    <w:rsid w:val="004D2BA8"/>
    <w:rsid w:val="004D2DEE"/>
    <w:rsid w:val="004D2E1F"/>
    <w:rsid w:val="004D3452"/>
    <w:rsid w:val="004D34A5"/>
    <w:rsid w:val="004D3658"/>
    <w:rsid w:val="004D377A"/>
    <w:rsid w:val="004D3C05"/>
    <w:rsid w:val="004D3D46"/>
    <w:rsid w:val="004D4309"/>
    <w:rsid w:val="004D43F3"/>
    <w:rsid w:val="004D4463"/>
    <w:rsid w:val="004D4509"/>
    <w:rsid w:val="004D5159"/>
    <w:rsid w:val="004D52CB"/>
    <w:rsid w:val="004D57F6"/>
    <w:rsid w:val="004D5CAC"/>
    <w:rsid w:val="004D60BA"/>
    <w:rsid w:val="004D618D"/>
    <w:rsid w:val="004D62E3"/>
    <w:rsid w:val="004D746C"/>
    <w:rsid w:val="004D791C"/>
    <w:rsid w:val="004D7FD9"/>
    <w:rsid w:val="004E01E7"/>
    <w:rsid w:val="004E0275"/>
    <w:rsid w:val="004E0467"/>
    <w:rsid w:val="004E0A61"/>
    <w:rsid w:val="004E1324"/>
    <w:rsid w:val="004E139B"/>
    <w:rsid w:val="004E19A5"/>
    <w:rsid w:val="004E1B61"/>
    <w:rsid w:val="004E2571"/>
    <w:rsid w:val="004E25D3"/>
    <w:rsid w:val="004E29D0"/>
    <w:rsid w:val="004E317E"/>
    <w:rsid w:val="004E37E5"/>
    <w:rsid w:val="004E394F"/>
    <w:rsid w:val="004E3E0F"/>
    <w:rsid w:val="004E3F78"/>
    <w:rsid w:val="004E3FDB"/>
    <w:rsid w:val="004E4E01"/>
    <w:rsid w:val="004E4EAD"/>
    <w:rsid w:val="004E5672"/>
    <w:rsid w:val="004E61EE"/>
    <w:rsid w:val="004E6799"/>
    <w:rsid w:val="004E6AA9"/>
    <w:rsid w:val="004E77E2"/>
    <w:rsid w:val="004E7CB8"/>
    <w:rsid w:val="004F0901"/>
    <w:rsid w:val="004F0ADE"/>
    <w:rsid w:val="004F1998"/>
    <w:rsid w:val="004F1F4A"/>
    <w:rsid w:val="004F2116"/>
    <w:rsid w:val="004F279A"/>
    <w:rsid w:val="004F296D"/>
    <w:rsid w:val="004F297A"/>
    <w:rsid w:val="004F2985"/>
    <w:rsid w:val="004F2E81"/>
    <w:rsid w:val="004F378D"/>
    <w:rsid w:val="004F38E1"/>
    <w:rsid w:val="004F3ABB"/>
    <w:rsid w:val="004F3DE9"/>
    <w:rsid w:val="004F4185"/>
    <w:rsid w:val="004F4261"/>
    <w:rsid w:val="004F48EB"/>
    <w:rsid w:val="004F508B"/>
    <w:rsid w:val="004F59D7"/>
    <w:rsid w:val="004F5CF9"/>
    <w:rsid w:val="004F5E85"/>
    <w:rsid w:val="004F61CB"/>
    <w:rsid w:val="004F695F"/>
    <w:rsid w:val="004F69A0"/>
    <w:rsid w:val="004F6BF6"/>
    <w:rsid w:val="004F6CA4"/>
    <w:rsid w:val="004F7399"/>
    <w:rsid w:val="004F7627"/>
    <w:rsid w:val="004F769A"/>
    <w:rsid w:val="004F7D79"/>
    <w:rsid w:val="00500752"/>
    <w:rsid w:val="0050136A"/>
    <w:rsid w:val="00501A50"/>
    <w:rsid w:val="0050222D"/>
    <w:rsid w:val="0050306C"/>
    <w:rsid w:val="005031D9"/>
    <w:rsid w:val="005032B8"/>
    <w:rsid w:val="005033A4"/>
    <w:rsid w:val="005038C9"/>
    <w:rsid w:val="00503AF3"/>
    <w:rsid w:val="0050402A"/>
    <w:rsid w:val="00504C64"/>
    <w:rsid w:val="00504C79"/>
    <w:rsid w:val="00505756"/>
    <w:rsid w:val="00505BBB"/>
    <w:rsid w:val="00506317"/>
    <w:rsid w:val="00506912"/>
    <w:rsid w:val="0050696D"/>
    <w:rsid w:val="00506D8A"/>
    <w:rsid w:val="00507A22"/>
    <w:rsid w:val="00510009"/>
    <w:rsid w:val="0051094B"/>
    <w:rsid w:val="00510AD1"/>
    <w:rsid w:val="00510E30"/>
    <w:rsid w:val="005110D7"/>
    <w:rsid w:val="005114EC"/>
    <w:rsid w:val="00511BAD"/>
    <w:rsid w:val="00511D99"/>
    <w:rsid w:val="00512266"/>
    <w:rsid w:val="005128D3"/>
    <w:rsid w:val="00512BB6"/>
    <w:rsid w:val="00512CA5"/>
    <w:rsid w:val="0051345B"/>
    <w:rsid w:val="00513C22"/>
    <w:rsid w:val="00514222"/>
    <w:rsid w:val="005143B5"/>
    <w:rsid w:val="005147E8"/>
    <w:rsid w:val="005158F2"/>
    <w:rsid w:val="00515F9A"/>
    <w:rsid w:val="00516DA8"/>
    <w:rsid w:val="005178F4"/>
    <w:rsid w:val="005200AE"/>
    <w:rsid w:val="005201ED"/>
    <w:rsid w:val="005204B8"/>
    <w:rsid w:val="0052082A"/>
    <w:rsid w:val="00521388"/>
    <w:rsid w:val="005214EA"/>
    <w:rsid w:val="0052220A"/>
    <w:rsid w:val="00522697"/>
    <w:rsid w:val="005227C9"/>
    <w:rsid w:val="005227EA"/>
    <w:rsid w:val="005231B4"/>
    <w:rsid w:val="00523FDE"/>
    <w:rsid w:val="00524820"/>
    <w:rsid w:val="00524BEC"/>
    <w:rsid w:val="005254D6"/>
    <w:rsid w:val="00525C1B"/>
    <w:rsid w:val="00525E8E"/>
    <w:rsid w:val="005264D4"/>
    <w:rsid w:val="005268E3"/>
    <w:rsid w:val="00526DFC"/>
    <w:rsid w:val="00526F43"/>
    <w:rsid w:val="00526F48"/>
    <w:rsid w:val="005273F4"/>
    <w:rsid w:val="00527444"/>
    <w:rsid w:val="00527535"/>
    <w:rsid w:val="0052758F"/>
    <w:rsid w:val="00527651"/>
    <w:rsid w:val="005303E4"/>
    <w:rsid w:val="00530C38"/>
    <w:rsid w:val="00531001"/>
    <w:rsid w:val="00531820"/>
    <w:rsid w:val="005319F2"/>
    <w:rsid w:val="0053238C"/>
    <w:rsid w:val="005324DB"/>
    <w:rsid w:val="00532533"/>
    <w:rsid w:val="005329A4"/>
    <w:rsid w:val="00532F21"/>
    <w:rsid w:val="00532FFC"/>
    <w:rsid w:val="005332C1"/>
    <w:rsid w:val="00533CF3"/>
    <w:rsid w:val="00534F67"/>
    <w:rsid w:val="00535140"/>
    <w:rsid w:val="005351E7"/>
    <w:rsid w:val="00535A16"/>
    <w:rsid w:val="005360E3"/>
    <w:rsid w:val="00536131"/>
    <w:rsid w:val="005361CC"/>
    <w:rsid w:val="005363AB"/>
    <w:rsid w:val="0053723D"/>
    <w:rsid w:val="00537488"/>
    <w:rsid w:val="00537A14"/>
    <w:rsid w:val="00537EE1"/>
    <w:rsid w:val="00540191"/>
    <w:rsid w:val="0054039B"/>
    <w:rsid w:val="00542781"/>
    <w:rsid w:val="00542C44"/>
    <w:rsid w:val="00542D7D"/>
    <w:rsid w:val="00543E28"/>
    <w:rsid w:val="00544109"/>
    <w:rsid w:val="00544308"/>
    <w:rsid w:val="00544615"/>
    <w:rsid w:val="005447D2"/>
    <w:rsid w:val="00544E24"/>
    <w:rsid w:val="00544E85"/>
    <w:rsid w:val="00544EF4"/>
    <w:rsid w:val="00545235"/>
    <w:rsid w:val="00545E53"/>
    <w:rsid w:val="0054643C"/>
    <w:rsid w:val="00546560"/>
    <w:rsid w:val="005467C8"/>
    <w:rsid w:val="00546B63"/>
    <w:rsid w:val="00546E9E"/>
    <w:rsid w:val="0054763A"/>
    <w:rsid w:val="00547752"/>
    <w:rsid w:val="005479D9"/>
    <w:rsid w:val="00547CB6"/>
    <w:rsid w:val="00550324"/>
    <w:rsid w:val="00550690"/>
    <w:rsid w:val="00550BE9"/>
    <w:rsid w:val="00550EA6"/>
    <w:rsid w:val="0055188D"/>
    <w:rsid w:val="00551E26"/>
    <w:rsid w:val="0055212E"/>
    <w:rsid w:val="00552F81"/>
    <w:rsid w:val="0055314F"/>
    <w:rsid w:val="00554049"/>
    <w:rsid w:val="005540BB"/>
    <w:rsid w:val="0055419F"/>
    <w:rsid w:val="005544BB"/>
    <w:rsid w:val="005547D0"/>
    <w:rsid w:val="00554AE8"/>
    <w:rsid w:val="00554EEA"/>
    <w:rsid w:val="00555010"/>
    <w:rsid w:val="005550C0"/>
    <w:rsid w:val="0055523A"/>
    <w:rsid w:val="0055527B"/>
    <w:rsid w:val="005553FA"/>
    <w:rsid w:val="00555A99"/>
    <w:rsid w:val="00556AE0"/>
    <w:rsid w:val="005572BD"/>
    <w:rsid w:val="005573C1"/>
    <w:rsid w:val="00557A12"/>
    <w:rsid w:val="00557BF8"/>
    <w:rsid w:val="005601DC"/>
    <w:rsid w:val="005602F9"/>
    <w:rsid w:val="00560AC7"/>
    <w:rsid w:val="00560BF8"/>
    <w:rsid w:val="00561AFB"/>
    <w:rsid w:val="00561FA8"/>
    <w:rsid w:val="0056216B"/>
    <w:rsid w:val="005622B6"/>
    <w:rsid w:val="00562542"/>
    <w:rsid w:val="0056266E"/>
    <w:rsid w:val="00562BC0"/>
    <w:rsid w:val="00563148"/>
    <w:rsid w:val="00563175"/>
    <w:rsid w:val="005635ED"/>
    <w:rsid w:val="005636A0"/>
    <w:rsid w:val="00563CAE"/>
    <w:rsid w:val="00563F15"/>
    <w:rsid w:val="0056412F"/>
    <w:rsid w:val="0056457F"/>
    <w:rsid w:val="00564767"/>
    <w:rsid w:val="00564F01"/>
    <w:rsid w:val="00565253"/>
    <w:rsid w:val="00565333"/>
    <w:rsid w:val="005656B8"/>
    <w:rsid w:val="005657E3"/>
    <w:rsid w:val="00565BD1"/>
    <w:rsid w:val="005664E9"/>
    <w:rsid w:val="00566DB4"/>
    <w:rsid w:val="0056713D"/>
    <w:rsid w:val="005672C9"/>
    <w:rsid w:val="005674E5"/>
    <w:rsid w:val="0056756E"/>
    <w:rsid w:val="005678AF"/>
    <w:rsid w:val="00567A26"/>
    <w:rsid w:val="00570191"/>
    <w:rsid w:val="00570570"/>
    <w:rsid w:val="005707FC"/>
    <w:rsid w:val="00570E1E"/>
    <w:rsid w:val="00570FA8"/>
    <w:rsid w:val="00572512"/>
    <w:rsid w:val="00572E80"/>
    <w:rsid w:val="00573EE6"/>
    <w:rsid w:val="00573FFF"/>
    <w:rsid w:val="00574190"/>
    <w:rsid w:val="005743FF"/>
    <w:rsid w:val="0057480F"/>
    <w:rsid w:val="005748D8"/>
    <w:rsid w:val="005753A4"/>
    <w:rsid w:val="0057547F"/>
    <w:rsid w:val="005754EE"/>
    <w:rsid w:val="0057574C"/>
    <w:rsid w:val="0057617E"/>
    <w:rsid w:val="005763E5"/>
    <w:rsid w:val="00576497"/>
    <w:rsid w:val="00576F81"/>
    <w:rsid w:val="00577758"/>
    <w:rsid w:val="00577BB8"/>
    <w:rsid w:val="0058050E"/>
    <w:rsid w:val="00581087"/>
    <w:rsid w:val="005810BC"/>
    <w:rsid w:val="00581B03"/>
    <w:rsid w:val="00581E50"/>
    <w:rsid w:val="0058234E"/>
    <w:rsid w:val="00582993"/>
    <w:rsid w:val="00582B11"/>
    <w:rsid w:val="00583278"/>
    <w:rsid w:val="00583499"/>
    <w:rsid w:val="005835E7"/>
    <w:rsid w:val="0058397F"/>
    <w:rsid w:val="00583BF8"/>
    <w:rsid w:val="00584B4B"/>
    <w:rsid w:val="00585F33"/>
    <w:rsid w:val="00586053"/>
    <w:rsid w:val="005863CF"/>
    <w:rsid w:val="005864C4"/>
    <w:rsid w:val="00586884"/>
    <w:rsid w:val="00586AC0"/>
    <w:rsid w:val="00586E34"/>
    <w:rsid w:val="00586EB0"/>
    <w:rsid w:val="005871A1"/>
    <w:rsid w:val="005871A6"/>
    <w:rsid w:val="005873AB"/>
    <w:rsid w:val="0058777A"/>
    <w:rsid w:val="00587E05"/>
    <w:rsid w:val="00590104"/>
    <w:rsid w:val="00590380"/>
    <w:rsid w:val="00590596"/>
    <w:rsid w:val="00591124"/>
    <w:rsid w:val="005919D3"/>
    <w:rsid w:val="00591C78"/>
    <w:rsid w:val="0059249F"/>
    <w:rsid w:val="0059250E"/>
    <w:rsid w:val="00592973"/>
    <w:rsid w:val="00592F7C"/>
    <w:rsid w:val="005932BA"/>
    <w:rsid w:val="0059426F"/>
    <w:rsid w:val="00594439"/>
    <w:rsid w:val="00594729"/>
    <w:rsid w:val="00594A74"/>
    <w:rsid w:val="005957B7"/>
    <w:rsid w:val="00595A90"/>
    <w:rsid w:val="0059610B"/>
    <w:rsid w:val="005961B5"/>
    <w:rsid w:val="005962D9"/>
    <w:rsid w:val="005963A2"/>
    <w:rsid w:val="0059670F"/>
    <w:rsid w:val="00596871"/>
    <w:rsid w:val="0059695A"/>
    <w:rsid w:val="005969EE"/>
    <w:rsid w:val="00596EBF"/>
    <w:rsid w:val="00596F53"/>
    <w:rsid w:val="00597024"/>
    <w:rsid w:val="0059759C"/>
    <w:rsid w:val="0059777C"/>
    <w:rsid w:val="00597927"/>
    <w:rsid w:val="005A0118"/>
    <w:rsid w:val="005A0274"/>
    <w:rsid w:val="005A095C"/>
    <w:rsid w:val="005A09B3"/>
    <w:rsid w:val="005A18A1"/>
    <w:rsid w:val="005A1E52"/>
    <w:rsid w:val="005A1F9E"/>
    <w:rsid w:val="005A21EE"/>
    <w:rsid w:val="005A2FC4"/>
    <w:rsid w:val="005A3281"/>
    <w:rsid w:val="005A38EE"/>
    <w:rsid w:val="005A5147"/>
    <w:rsid w:val="005A53E6"/>
    <w:rsid w:val="005A59E7"/>
    <w:rsid w:val="005A5FF4"/>
    <w:rsid w:val="005A62D7"/>
    <w:rsid w:val="005A642D"/>
    <w:rsid w:val="005A65A5"/>
    <w:rsid w:val="005A669D"/>
    <w:rsid w:val="005A6753"/>
    <w:rsid w:val="005A6953"/>
    <w:rsid w:val="005A70C2"/>
    <w:rsid w:val="005A7543"/>
    <w:rsid w:val="005A75D8"/>
    <w:rsid w:val="005A7948"/>
    <w:rsid w:val="005B07B7"/>
    <w:rsid w:val="005B080A"/>
    <w:rsid w:val="005B2266"/>
    <w:rsid w:val="005B2AC1"/>
    <w:rsid w:val="005B2E45"/>
    <w:rsid w:val="005B3151"/>
    <w:rsid w:val="005B37AE"/>
    <w:rsid w:val="005B39E7"/>
    <w:rsid w:val="005B3F14"/>
    <w:rsid w:val="005B44C9"/>
    <w:rsid w:val="005B50C7"/>
    <w:rsid w:val="005B50FE"/>
    <w:rsid w:val="005B5455"/>
    <w:rsid w:val="005B5DB8"/>
    <w:rsid w:val="005B5ECF"/>
    <w:rsid w:val="005B63FA"/>
    <w:rsid w:val="005B6BF4"/>
    <w:rsid w:val="005B6C23"/>
    <w:rsid w:val="005B713E"/>
    <w:rsid w:val="005B7CBC"/>
    <w:rsid w:val="005B7FF9"/>
    <w:rsid w:val="005C00D9"/>
    <w:rsid w:val="005C027F"/>
    <w:rsid w:val="005C03B6"/>
    <w:rsid w:val="005C03EE"/>
    <w:rsid w:val="005C0D1D"/>
    <w:rsid w:val="005C13ED"/>
    <w:rsid w:val="005C18B5"/>
    <w:rsid w:val="005C23F9"/>
    <w:rsid w:val="005C2807"/>
    <w:rsid w:val="005C2963"/>
    <w:rsid w:val="005C2EBE"/>
    <w:rsid w:val="005C3223"/>
    <w:rsid w:val="005C348E"/>
    <w:rsid w:val="005C36EB"/>
    <w:rsid w:val="005C3E2E"/>
    <w:rsid w:val="005C5672"/>
    <w:rsid w:val="005C6298"/>
    <w:rsid w:val="005C62E6"/>
    <w:rsid w:val="005C636E"/>
    <w:rsid w:val="005C66DA"/>
    <w:rsid w:val="005C68E1"/>
    <w:rsid w:val="005C6C48"/>
    <w:rsid w:val="005C6D9C"/>
    <w:rsid w:val="005C78EA"/>
    <w:rsid w:val="005C7EFA"/>
    <w:rsid w:val="005D0B12"/>
    <w:rsid w:val="005D1616"/>
    <w:rsid w:val="005D16BB"/>
    <w:rsid w:val="005D25B9"/>
    <w:rsid w:val="005D25F5"/>
    <w:rsid w:val="005D2807"/>
    <w:rsid w:val="005D349A"/>
    <w:rsid w:val="005D3763"/>
    <w:rsid w:val="005D468D"/>
    <w:rsid w:val="005D4D36"/>
    <w:rsid w:val="005D4DC4"/>
    <w:rsid w:val="005D4DCD"/>
    <w:rsid w:val="005D509D"/>
    <w:rsid w:val="005D55E1"/>
    <w:rsid w:val="005D5714"/>
    <w:rsid w:val="005D5F93"/>
    <w:rsid w:val="005D62C7"/>
    <w:rsid w:val="005D74E8"/>
    <w:rsid w:val="005D7972"/>
    <w:rsid w:val="005E02F2"/>
    <w:rsid w:val="005E03D3"/>
    <w:rsid w:val="005E1137"/>
    <w:rsid w:val="005E117D"/>
    <w:rsid w:val="005E15A3"/>
    <w:rsid w:val="005E1943"/>
    <w:rsid w:val="005E19F7"/>
    <w:rsid w:val="005E1A89"/>
    <w:rsid w:val="005E1C98"/>
    <w:rsid w:val="005E3067"/>
    <w:rsid w:val="005E3D52"/>
    <w:rsid w:val="005E489B"/>
    <w:rsid w:val="005E4F04"/>
    <w:rsid w:val="005E52AF"/>
    <w:rsid w:val="005E54C1"/>
    <w:rsid w:val="005E558E"/>
    <w:rsid w:val="005E577C"/>
    <w:rsid w:val="005E5F61"/>
    <w:rsid w:val="005E61A3"/>
    <w:rsid w:val="005E62A2"/>
    <w:rsid w:val="005E62C2"/>
    <w:rsid w:val="005E6C71"/>
    <w:rsid w:val="005E6FF2"/>
    <w:rsid w:val="005E75F6"/>
    <w:rsid w:val="005E7656"/>
    <w:rsid w:val="005F0963"/>
    <w:rsid w:val="005F1066"/>
    <w:rsid w:val="005F227C"/>
    <w:rsid w:val="005F2824"/>
    <w:rsid w:val="005F2EBA"/>
    <w:rsid w:val="005F35ED"/>
    <w:rsid w:val="005F3B75"/>
    <w:rsid w:val="005F3D44"/>
    <w:rsid w:val="005F4340"/>
    <w:rsid w:val="005F4D07"/>
    <w:rsid w:val="005F62A5"/>
    <w:rsid w:val="005F6E3C"/>
    <w:rsid w:val="005F720E"/>
    <w:rsid w:val="005F727A"/>
    <w:rsid w:val="005F7812"/>
    <w:rsid w:val="005F79AE"/>
    <w:rsid w:val="005F7A88"/>
    <w:rsid w:val="00600262"/>
    <w:rsid w:val="00600279"/>
    <w:rsid w:val="0060035E"/>
    <w:rsid w:val="00600A15"/>
    <w:rsid w:val="006011A6"/>
    <w:rsid w:val="00601506"/>
    <w:rsid w:val="00601EE0"/>
    <w:rsid w:val="00602018"/>
    <w:rsid w:val="00603A1A"/>
    <w:rsid w:val="00603B3F"/>
    <w:rsid w:val="00603FFD"/>
    <w:rsid w:val="00604151"/>
    <w:rsid w:val="006046A4"/>
    <w:rsid w:val="006046D5"/>
    <w:rsid w:val="00604872"/>
    <w:rsid w:val="00604A86"/>
    <w:rsid w:val="00604C67"/>
    <w:rsid w:val="00604E51"/>
    <w:rsid w:val="00605056"/>
    <w:rsid w:val="00605856"/>
    <w:rsid w:val="00605AF7"/>
    <w:rsid w:val="00606321"/>
    <w:rsid w:val="00606A98"/>
    <w:rsid w:val="00606B8C"/>
    <w:rsid w:val="00607A93"/>
    <w:rsid w:val="00607E19"/>
    <w:rsid w:val="00607E3D"/>
    <w:rsid w:val="00610C08"/>
    <w:rsid w:val="00610FF1"/>
    <w:rsid w:val="00611046"/>
    <w:rsid w:val="006116AB"/>
    <w:rsid w:val="00611D0B"/>
    <w:rsid w:val="00611D18"/>
    <w:rsid w:val="00611EE9"/>
    <w:rsid w:val="00611F74"/>
    <w:rsid w:val="0061247E"/>
    <w:rsid w:val="00612892"/>
    <w:rsid w:val="00612A65"/>
    <w:rsid w:val="00613274"/>
    <w:rsid w:val="00613FB6"/>
    <w:rsid w:val="00614551"/>
    <w:rsid w:val="00614E55"/>
    <w:rsid w:val="00615067"/>
    <w:rsid w:val="00615772"/>
    <w:rsid w:val="00615D64"/>
    <w:rsid w:val="00616B81"/>
    <w:rsid w:val="00616D49"/>
    <w:rsid w:val="00616DB2"/>
    <w:rsid w:val="00616FEF"/>
    <w:rsid w:val="0061752D"/>
    <w:rsid w:val="006208F9"/>
    <w:rsid w:val="00621256"/>
    <w:rsid w:val="006212DA"/>
    <w:rsid w:val="00621DD5"/>
    <w:rsid w:val="00621E2A"/>
    <w:rsid w:val="00621EF4"/>
    <w:rsid w:val="00621FCC"/>
    <w:rsid w:val="00622E4B"/>
    <w:rsid w:val="00623057"/>
    <w:rsid w:val="00623996"/>
    <w:rsid w:val="0062427D"/>
    <w:rsid w:val="00624976"/>
    <w:rsid w:val="00625B92"/>
    <w:rsid w:val="00626987"/>
    <w:rsid w:val="00626BC6"/>
    <w:rsid w:val="00626E5E"/>
    <w:rsid w:val="00630695"/>
    <w:rsid w:val="006315B0"/>
    <w:rsid w:val="00632381"/>
    <w:rsid w:val="0063270D"/>
    <w:rsid w:val="00632DBE"/>
    <w:rsid w:val="006333DA"/>
    <w:rsid w:val="00634CA5"/>
    <w:rsid w:val="00635134"/>
    <w:rsid w:val="006354D6"/>
    <w:rsid w:val="006355A3"/>
    <w:rsid w:val="006356C9"/>
    <w:rsid w:val="006356E2"/>
    <w:rsid w:val="00635D96"/>
    <w:rsid w:val="006360E8"/>
    <w:rsid w:val="006361A3"/>
    <w:rsid w:val="006364A3"/>
    <w:rsid w:val="00636576"/>
    <w:rsid w:val="006366AF"/>
    <w:rsid w:val="0063674C"/>
    <w:rsid w:val="006367D2"/>
    <w:rsid w:val="006369BF"/>
    <w:rsid w:val="00637206"/>
    <w:rsid w:val="00637426"/>
    <w:rsid w:val="00637650"/>
    <w:rsid w:val="0063767C"/>
    <w:rsid w:val="006378BF"/>
    <w:rsid w:val="00637F6D"/>
    <w:rsid w:val="006401BE"/>
    <w:rsid w:val="0064070A"/>
    <w:rsid w:val="00640E59"/>
    <w:rsid w:val="00641E08"/>
    <w:rsid w:val="00641EEA"/>
    <w:rsid w:val="006426AE"/>
    <w:rsid w:val="00642756"/>
    <w:rsid w:val="0064287E"/>
    <w:rsid w:val="00642A65"/>
    <w:rsid w:val="00642F81"/>
    <w:rsid w:val="00643219"/>
    <w:rsid w:val="00643231"/>
    <w:rsid w:val="0064335C"/>
    <w:rsid w:val="006437DF"/>
    <w:rsid w:val="00643AFB"/>
    <w:rsid w:val="00643D7D"/>
    <w:rsid w:val="00644A0E"/>
    <w:rsid w:val="00644A30"/>
    <w:rsid w:val="00644BB0"/>
    <w:rsid w:val="006459F1"/>
    <w:rsid w:val="00645A4B"/>
    <w:rsid w:val="00645C54"/>
    <w:rsid w:val="00645D93"/>
    <w:rsid w:val="00645DCE"/>
    <w:rsid w:val="006465AC"/>
    <w:rsid w:val="006465BF"/>
    <w:rsid w:val="0064704D"/>
    <w:rsid w:val="00647500"/>
    <w:rsid w:val="006477CA"/>
    <w:rsid w:val="00647A10"/>
    <w:rsid w:val="00647C5C"/>
    <w:rsid w:val="006502A9"/>
    <w:rsid w:val="0065060B"/>
    <w:rsid w:val="00650BC2"/>
    <w:rsid w:val="00650CC1"/>
    <w:rsid w:val="006510D3"/>
    <w:rsid w:val="006511AA"/>
    <w:rsid w:val="00651208"/>
    <w:rsid w:val="006515CD"/>
    <w:rsid w:val="0065182A"/>
    <w:rsid w:val="00651E26"/>
    <w:rsid w:val="0065222D"/>
    <w:rsid w:val="00652345"/>
    <w:rsid w:val="00652794"/>
    <w:rsid w:val="00653B22"/>
    <w:rsid w:val="006542F9"/>
    <w:rsid w:val="00654410"/>
    <w:rsid w:val="00655324"/>
    <w:rsid w:val="00655787"/>
    <w:rsid w:val="00655DB8"/>
    <w:rsid w:val="0065640A"/>
    <w:rsid w:val="00656549"/>
    <w:rsid w:val="00657344"/>
    <w:rsid w:val="00657900"/>
    <w:rsid w:val="00657BF4"/>
    <w:rsid w:val="006603FB"/>
    <w:rsid w:val="006608DF"/>
    <w:rsid w:val="0066098A"/>
    <w:rsid w:val="0066109D"/>
    <w:rsid w:val="00662148"/>
    <w:rsid w:val="006623AC"/>
    <w:rsid w:val="00662824"/>
    <w:rsid w:val="006628A0"/>
    <w:rsid w:val="0066325F"/>
    <w:rsid w:val="00663A3D"/>
    <w:rsid w:val="006641C3"/>
    <w:rsid w:val="00664213"/>
    <w:rsid w:val="0066438B"/>
    <w:rsid w:val="006663AB"/>
    <w:rsid w:val="00667429"/>
    <w:rsid w:val="006678AF"/>
    <w:rsid w:val="006701EF"/>
    <w:rsid w:val="0067085D"/>
    <w:rsid w:val="00670E43"/>
    <w:rsid w:val="00671110"/>
    <w:rsid w:val="00671171"/>
    <w:rsid w:val="00671661"/>
    <w:rsid w:val="0067196B"/>
    <w:rsid w:val="00671F5E"/>
    <w:rsid w:val="006727DD"/>
    <w:rsid w:val="00673708"/>
    <w:rsid w:val="0067375F"/>
    <w:rsid w:val="00673BA5"/>
    <w:rsid w:val="00673D5A"/>
    <w:rsid w:val="00673E63"/>
    <w:rsid w:val="006741CB"/>
    <w:rsid w:val="006748AF"/>
    <w:rsid w:val="00674BAF"/>
    <w:rsid w:val="00674DF6"/>
    <w:rsid w:val="00674E09"/>
    <w:rsid w:val="00674F9E"/>
    <w:rsid w:val="006751B0"/>
    <w:rsid w:val="00675899"/>
    <w:rsid w:val="00676F6A"/>
    <w:rsid w:val="006770FC"/>
    <w:rsid w:val="00677CE0"/>
    <w:rsid w:val="00677DDA"/>
    <w:rsid w:val="00680058"/>
    <w:rsid w:val="00681F9F"/>
    <w:rsid w:val="00682450"/>
    <w:rsid w:val="00682816"/>
    <w:rsid w:val="00682877"/>
    <w:rsid w:val="00682B84"/>
    <w:rsid w:val="00682DCD"/>
    <w:rsid w:val="00683138"/>
    <w:rsid w:val="00683373"/>
    <w:rsid w:val="00683600"/>
    <w:rsid w:val="006840EA"/>
    <w:rsid w:val="006842E7"/>
    <w:rsid w:val="006843E8"/>
    <w:rsid w:val="006844E2"/>
    <w:rsid w:val="00684BCD"/>
    <w:rsid w:val="00684ED2"/>
    <w:rsid w:val="00685262"/>
    <w:rsid w:val="00685267"/>
    <w:rsid w:val="006853BD"/>
    <w:rsid w:val="00685460"/>
    <w:rsid w:val="006856BA"/>
    <w:rsid w:val="0068584E"/>
    <w:rsid w:val="006869B9"/>
    <w:rsid w:val="00686F82"/>
    <w:rsid w:val="006872AE"/>
    <w:rsid w:val="00687873"/>
    <w:rsid w:val="006879B9"/>
    <w:rsid w:val="00690082"/>
    <w:rsid w:val="006900F6"/>
    <w:rsid w:val="00690156"/>
    <w:rsid w:val="00690252"/>
    <w:rsid w:val="0069039F"/>
    <w:rsid w:val="00690568"/>
    <w:rsid w:val="00690700"/>
    <w:rsid w:val="006908AF"/>
    <w:rsid w:val="00690BB5"/>
    <w:rsid w:val="00690C2F"/>
    <w:rsid w:val="00690C5D"/>
    <w:rsid w:val="00691A27"/>
    <w:rsid w:val="00691C62"/>
    <w:rsid w:val="00691DE9"/>
    <w:rsid w:val="006927D6"/>
    <w:rsid w:val="00692EDD"/>
    <w:rsid w:val="0069352B"/>
    <w:rsid w:val="006937C3"/>
    <w:rsid w:val="00693809"/>
    <w:rsid w:val="00693A43"/>
    <w:rsid w:val="006946BB"/>
    <w:rsid w:val="00694738"/>
    <w:rsid w:val="00694C48"/>
    <w:rsid w:val="00694E25"/>
    <w:rsid w:val="006954CA"/>
    <w:rsid w:val="006957A4"/>
    <w:rsid w:val="00695B24"/>
    <w:rsid w:val="00695FC0"/>
    <w:rsid w:val="0069679F"/>
    <w:rsid w:val="006969FA"/>
    <w:rsid w:val="00696B66"/>
    <w:rsid w:val="00696D92"/>
    <w:rsid w:val="00697441"/>
    <w:rsid w:val="006978E0"/>
    <w:rsid w:val="006A01A3"/>
    <w:rsid w:val="006A03E1"/>
    <w:rsid w:val="006A0996"/>
    <w:rsid w:val="006A1CA4"/>
    <w:rsid w:val="006A1D9A"/>
    <w:rsid w:val="006A2191"/>
    <w:rsid w:val="006A2514"/>
    <w:rsid w:val="006A2B0E"/>
    <w:rsid w:val="006A35D5"/>
    <w:rsid w:val="006A36FC"/>
    <w:rsid w:val="006A4418"/>
    <w:rsid w:val="006A4F9B"/>
    <w:rsid w:val="006A572A"/>
    <w:rsid w:val="006A6DB1"/>
    <w:rsid w:val="006A726E"/>
    <w:rsid w:val="006A748A"/>
    <w:rsid w:val="006A7889"/>
    <w:rsid w:val="006A7C3E"/>
    <w:rsid w:val="006A7F68"/>
    <w:rsid w:val="006B091C"/>
    <w:rsid w:val="006B15CB"/>
    <w:rsid w:val="006B1A3B"/>
    <w:rsid w:val="006B213B"/>
    <w:rsid w:val="006B2268"/>
    <w:rsid w:val="006B283E"/>
    <w:rsid w:val="006B3238"/>
    <w:rsid w:val="006B3256"/>
    <w:rsid w:val="006B3F34"/>
    <w:rsid w:val="006B45E9"/>
    <w:rsid w:val="006B4896"/>
    <w:rsid w:val="006B4A26"/>
    <w:rsid w:val="006B4F9C"/>
    <w:rsid w:val="006B5401"/>
    <w:rsid w:val="006B5ADB"/>
    <w:rsid w:val="006B6000"/>
    <w:rsid w:val="006B6CB8"/>
    <w:rsid w:val="006B70CE"/>
    <w:rsid w:val="006B71A5"/>
    <w:rsid w:val="006B7CCD"/>
    <w:rsid w:val="006C0669"/>
    <w:rsid w:val="006C080D"/>
    <w:rsid w:val="006C08EC"/>
    <w:rsid w:val="006C097D"/>
    <w:rsid w:val="006C0C3E"/>
    <w:rsid w:val="006C135D"/>
    <w:rsid w:val="006C1FEF"/>
    <w:rsid w:val="006C2089"/>
    <w:rsid w:val="006C23C5"/>
    <w:rsid w:val="006C2519"/>
    <w:rsid w:val="006C3185"/>
    <w:rsid w:val="006C405E"/>
    <w:rsid w:val="006C419E"/>
    <w:rsid w:val="006C4A31"/>
    <w:rsid w:val="006C5AC2"/>
    <w:rsid w:val="006C5D9C"/>
    <w:rsid w:val="006C6AFB"/>
    <w:rsid w:val="006C6C38"/>
    <w:rsid w:val="006C6FDC"/>
    <w:rsid w:val="006C78C7"/>
    <w:rsid w:val="006C7906"/>
    <w:rsid w:val="006D0388"/>
    <w:rsid w:val="006D0C5C"/>
    <w:rsid w:val="006D0E84"/>
    <w:rsid w:val="006D1247"/>
    <w:rsid w:val="006D2594"/>
    <w:rsid w:val="006D2735"/>
    <w:rsid w:val="006D2D45"/>
    <w:rsid w:val="006D2D74"/>
    <w:rsid w:val="006D2EB6"/>
    <w:rsid w:val="006D32D0"/>
    <w:rsid w:val="006D33CE"/>
    <w:rsid w:val="006D396D"/>
    <w:rsid w:val="006D3B83"/>
    <w:rsid w:val="006D4258"/>
    <w:rsid w:val="006D445D"/>
    <w:rsid w:val="006D45B2"/>
    <w:rsid w:val="006D5461"/>
    <w:rsid w:val="006D5566"/>
    <w:rsid w:val="006D6D14"/>
    <w:rsid w:val="006D6F18"/>
    <w:rsid w:val="006D71B4"/>
    <w:rsid w:val="006D71C3"/>
    <w:rsid w:val="006D7461"/>
    <w:rsid w:val="006D7FEF"/>
    <w:rsid w:val="006E0E1E"/>
    <w:rsid w:val="006E0FCC"/>
    <w:rsid w:val="006E11EE"/>
    <w:rsid w:val="006E14C5"/>
    <w:rsid w:val="006E1E96"/>
    <w:rsid w:val="006E24BA"/>
    <w:rsid w:val="006E2512"/>
    <w:rsid w:val="006E2F29"/>
    <w:rsid w:val="006E3CA0"/>
    <w:rsid w:val="006E3F39"/>
    <w:rsid w:val="006E459A"/>
    <w:rsid w:val="006E45EB"/>
    <w:rsid w:val="006E48D8"/>
    <w:rsid w:val="006E57BF"/>
    <w:rsid w:val="006E5E21"/>
    <w:rsid w:val="006E6316"/>
    <w:rsid w:val="006E7945"/>
    <w:rsid w:val="006E7C30"/>
    <w:rsid w:val="006F0390"/>
    <w:rsid w:val="006F1056"/>
    <w:rsid w:val="006F18BD"/>
    <w:rsid w:val="006F18FB"/>
    <w:rsid w:val="006F190C"/>
    <w:rsid w:val="006F1B35"/>
    <w:rsid w:val="006F2124"/>
    <w:rsid w:val="006F2648"/>
    <w:rsid w:val="006F2DA5"/>
    <w:rsid w:val="006F2F10"/>
    <w:rsid w:val="006F3702"/>
    <w:rsid w:val="006F3965"/>
    <w:rsid w:val="006F3F80"/>
    <w:rsid w:val="006F41B3"/>
    <w:rsid w:val="006F482B"/>
    <w:rsid w:val="006F49F7"/>
    <w:rsid w:val="006F4B0A"/>
    <w:rsid w:val="006F617F"/>
    <w:rsid w:val="006F6311"/>
    <w:rsid w:val="006F634A"/>
    <w:rsid w:val="006F639C"/>
    <w:rsid w:val="006F63F3"/>
    <w:rsid w:val="006F669E"/>
    <w:rsid w:val="006F6D17"/>
    <w:rsid w:val="006F6F1F"/>
    <w:rsid w:val="006F7460"/>
    <w:rsid w:val="007009F9"/>
    <w:rsid w:val="00700A82"/>
    <w:rsid w:val="00700BEE"/>
    <w:rsid w:val="007014D6"/>
    <w:rsid w:val="00701653"/>
    <w:rsid w:val="0070168A"/>
    <w:rsid w:val="00701952"/>
    <w:rsid w:val="00702556"/>
    <w:rsid w:val="0070277E"/>
    <w:rsid w:val="00703876"/>
    <w:rsid w:val="00704010"/>
    <w:rsid w:val="0070408E"/>
    <w:rsid w:val="00704124"/>
    <w:rsid w:val="00704156"/>
    <w:rsid w:val="00704B5F"/>
    <w:rsid w:val="00704E65"/>
    <w:rsid w:val="00705A15"/>
    <w:rsid w:val="00705D2E"/>
    <w:rsid w:val="00706128"/>
    <w:rsid w:val="0070662C"/>
    <w:rsid w:val="00706796"/>
    <w:rsid w:val="00706889"/>
    <w:rsid w:val="007069FC"/>
    <w:rsid w:val="00706A26"/>
    <w:rsid w:val="00707275"/>
    <w:rsid w:val="00707431"/>
    <w:rsid w:val="007077DD"/>
    <w:rsid w:val="00711221"/>
    <w:rsid w:val="00711DCF"/>
    <w:rsid w:val="00711F23"/>
    <w:rsid w:val="0071249E"/>
    <w:rsid w:val="00712675"/>
    <w:rsid w:val="0071277C"/>
    <w:rsid w:val="00712A1B"/>
    <w:rsid w:val="00712B9C"/>
    <w:rsid w:val="00712FDE"/>
    <w:rsid w:val="00713808"/>
    <w:rsid w:val="0071410F"/>
    <w:rsid w:val="007141BE"/>
    <w:rsid w:val="007142D2"/>
    <w:rsid w:val="00714AC4"/>
    <w:rsid w:val="00714DC7"/>
    <w:rsid w:val="007151B6"/>
    <w:rsid w:val="0071520D"/>
    <w:rsid w:val="007152ED"/>
    <w:rsid w:val="00715721"/>
    <w:rsid w:val="00715965"/>
    <w:rsid w:val="00715EDB"/>
    <w:rsid w:val="007160D5"/>
    <w:rsid w:val="007163FB"/>
    <w:rsid w:val="00716729"/>
    <w:rsid w:val="007174DD"/>
    <w:rsid w:val="0071767B"/>
    <w:rsid w:val="00717A7C"/>
    <w:rsid w:val="00717C2E"/>
    <w:rsid w:val="00717D15"/>
    <w:rsid w:val="00717FC8"/>
    <w:rsid w:val="007204FA"/>
    <w:rsid w:val="00720AF6"/>
    <w:rsid w:val="007213B3"/>
    <w:rsid w:val="00722201"/>
    <w:rsid w:val="00722204"/>
    <w:rsid w:val="0072274B"/>
    <w:rsid w:val="0072457F"/>
    <w:rsid w:val="007245F8"/>
    <w:rsid w:val="00725102"/>
    <w:rsid w:val="007251B3"/>
    <w:rsid w:val="00725406"/>
    <w:rsid w:val="007256EE"/>
    <w:rsid w:val="00725A24"/>
    <w:rsid w:val="00725C8E"/>
    <w:rsid w:val="00725E7B"/>
    <w:rsid w:val="00725FED"/>
    <w:rsid w:val="0072621B"/>
    <w:rsid w:val="00726489"/>
    <w:rsid w:val="00726523"/>
    <w:rsid w:val="00726DFC"/>
    <w:rsid w:val="00727834"/>
    <w:rsid w:val="00727CC5"/>
    <w:rsid w:val="00730304"/>
    <w:rsid w:val="00730555"/>
    <w:rsid w:val="00730D04"/>
    <w:rsid w:val="00731089"/>
    <w:rsid w:val="007312CC"/>
    <w:rsid w:val="007314E2"/>
    <w:rsid w:val="00731B5A"/>
    <w:rsid w:val="007327A4"/>
    <w:rsid w:val="007327BE"/>
    <w:rsid w:val="00732D05"/>
    <w:rsid w:val="00732F9D"/>
    <w:rsid w:val="00732FCF"/>
    <w:rsid w:val="007333FD"/>
    <w:rsid w:val="00734EC7"/>
    <w:rsid w:val="00734FB6"/>
    <w:rsid w:val="0073503A"/>
    <w:rsid w:val="007351CA"/>
    <w:rsid w:val="007358AB"/>
    <w:rsid w:val="00736A64"/>
    <w:rsid w:val="00736AB3"/>
    <w:rsid w:val="0073718A"/>
    <w:rsid w:val="007371F8"/>
    <w:rsid w:val="0073729C"/>
    <w:rsid w:val="00737613"/>
    <w:rsid w:val="00737F6A"/>
    <w:rsid w:val="00740E6E"/>
    <w:rsid w:val="007410B6"/>
    <w:rsid w:val="0074131A"/>
    <w:rsid w:val="00741B95"/>
    <w:rsid w:val="00741C6C"/>
    <w:rsid w:val="00741CA3"/>
    <w:rsid w:val="00741CB1"/>
    <w:rsid w:val="00741F27"/>
    <w:rsid w:val="00742615"/>
    <w:rsid w:val="0074368D"/>
    <w:rsid w:val="0074390E"/>
    <w:rsid w:val="007439BD"/>
    <w:rsid w:val="00743B35"/>
    <w:rsid w:val="00743B51"/>
    <w:rsid w:val="00744C6F"/>
    <w:rsid w:val="00745172"/>
    <w:rsid w:val="007457F6"/>
    <w:rsid w:val="0074592F"/>
    <w:rsid w:val="00745ABB"/>
    <w:rsid w:val="00746145"/>
    <w:rsid w:val="00746203"/>
    <w:rsid w:val="00746E38"/>
    <w:rsid w:val="0074758B"/>
    <w:rsid w:val="00747754"/>
    <w:rsid w:val="00747CD5"/>
    <w:rsid w:val="0075043D"/>
    <w:rsid w:val="00750597"/>
    <w:rsid w:val="00750AE9"/>
    <w:rsid w:val="00750C8E"/>
    <w:rsid w:val="00750F77"/>
    <w:rsid w:val="00751051"/>
    <w:rsid w:val="00751C61"/>
    <w:rsid w:val="00751E60"/>
    <w:rsid w:val="007524F9"/>
    <w:rsid w:val="007532EA"/>
    <w:rsid w:val="007534A2"/>
    <w:rsid w:val="0075383C"/>
    <w:rsid w:val="00753B51"/>
    <w:rsid w:val="00753E21"/>
    <w:rsid w:val="007544D7"/>
    <w:rsid w:val="007549EB"/>
    <w:rsid w:val="007550FD"/>
    <w:rsid w:val="00755B51"/>
    <w:rsid w:val="0075631A"/>
    <w:rsid w:val="00756629"/>
    <w:rsid w:val="0075700C"/>
    <w:rsid w:val="007575D2"/>
    <w:rsid w:val="00757718"/>
    <w:rsid w:val="0075790B"/>
    <w:rsid w:val="00757B4F"/>
    <w:rsid w:val="00757B6A"/>
    <w:rsid w:val="00760716"/>
    <w:rsid w:val="00760C54"/>
    <w:rsid w:val="00760F64"/>
    <w:rsid w:val="007610E0"/>
    <w:rsid w:val="00761599"/>
    <w:rsid w:val="0076213A"/>
    <w:rsid w:val="007621AA"/>
    <w:rsid w:val="0076260A"/>
    <w:rsid w:val="00762662"/>
    <w:rsid w:val="00762E7F"/>
    <w:rsid w:val="00763572"/>
    <w:rsid w:val="00763A04"/>
    <w:rsid w:val="0076410E"/>
    <w:rsid w:val="007644BF"/>
    <w:rsid w:val="00764A67"/>
    <w:rsid w:val="00764EBA"/>
    <w:rsid w:val="007651A4"/>
    <w:rsid w:val="00765A79"/>
    <w:rsid w:val="00765B64"/>
    <w:rsid w:val="00765D21"/>
    <w:rsid w:val="00766077"/>
    <w:rsid w:val="0076608B"/>
    <w:rsid w:val="00766774"/>
    <w:rsid w:val="00766AFC"/>
    <w:rsid w:val="00766BD6"/>
    <w:rsid w:val="0077015E"/>
    <w:rsid w:val="00770706"/>
    <w:rsid w:val="00770BAB"/>
    <w:rsid w:val="00770C37"/>
    <w:rsid w:val="00770F6B"/>
    <w:rsid w:val="007711B3"/>
    <w:rsid w:val="007711C5"/>
    <w:rsid w:val="007711F3"/>
    <w:rsid w:val="00771883"/>
    <w:rsid w:val="00771896"/>
    <w:rsid w:val="007722D8"/>
    <w:rsid w:val="007733AE"/>
    <w:rsid w:val="00775926"/>
    <w:rsid w:val="00775BB7"/>
    <w:rsid w:val="00775DC7"/>
    <w:rsid w:val="00775FE5"/>
    <w:rsid w:val="007762BE"/>
    <w:rsid w:val="00776857"/>
    <w:rsid w:val="007768B8"/>
    <w:rsid w:val="00776939"/>
    <w:rsid w:val="00776AB9"/>
    <w:rsid w:val="00776DC2"/>
    <w:rsid w:val="0077702A"/>
    <w:rsid w:val="00777A48"/>
    <w:rsid w:val="00777C2C"/>
    <w:rsid w:val="00777DCD"/>
    <w:rsid w:val="00780122"/>
    <w:rsid w:val="00780B00"/>
    <w:rsid w:val="00781003"/>
    <w:rsid w:val="00781704"/>
    <w:rsid w:val="0078214B"/>
    <w:rsid w:val="00782408"/>
    <w:rsid w:val="007827BF"/>
    <w:rsid w:val="007827EC"/>
    <w:rsid w:val="00782821"/>
    <w:rsid w:val="0078289F"/>
    <w:rsid w:val="00782E6F"/>
    <w:rsid w:val="00783A63"/>
    <w:rsid w:val="00784353"/>
    <w:rsid w:val="0078498A"/>
    <w:rsid w:val="00785CF6"/>
    <w:rsid w:val="00785F6C"/>
    <w:rsid w:val="007867BA"/>
    <w:rsid w:val="00786B45"/>
    <w:rsid w:val="00787107"/>
    <w:rsid w:val="007873EA"/>
    <w:rsid w:val="00787480"/>
    <w:rsid w:val="0078781E"/>
    <w:rsid w:val="007878FE"/>
    <w:rsid w:val="0078797E"/>
    <w:rsid w:val="00787C6D"/>
    <w:rsid w:val="00787D57"/>
    <w:rsid w:val="007904EC"/>
    <w:rsid w:val="007908FD"/>
    <w:rsid w:val="007915FE"/>
    <w:rsid w:val="00791C32"/>
    <w:rsid w:val="00791D7C"/>
    <w:rsid w:val="00792207"/>
    <w:rsid w:val="007923B3"/>
    <w:rsid w:val="00792B64"/>
    <w:rsid w:val="00792E29"/>
    <w:rsid w:val="007930C1"/>
    <w:rsid w:val="0079379A"/>
    <w:rsid w:val="007944AA"/>
    <w:rsid w:val="00794654"/>
    <w:rsid w:val="00794953"/>
    <w:rsid w:val="00794F57"/>
    <w:rsid w:val="0079549B"/>
    <w:rsid w:val="0079557F"/>
    <w:rsid w:val="00795727"/>
    <w:rsid w:val="007963CC"/>
    <w:rsid w:val="007965D7"/>
    <w:rsid w:val="0079671B"/>
    <w:rsid w:val="00796F8E"/>
    <w:rsid w:val="007975A7"/>
    <w:rsid w:val="00797C17"/>
    <w:rsid w:val="007A0AAF"/>
    <w:rsid w:val="007A0B6B"/>
    <w:rsid w:val="007A0E0A"/>
    <w:rsid w:val="007A1593"/>
    <w:rsid w:val="007A1775"/>
    <w:rsid w:val="007A188E"/>
    <w:rsid w:val="007A1A79"/>
    <w:rsid w:val="007A1F2F"/>
    <w:rsid w:val="007A2858"/>
    <w:rsid w:val="007A2A5C"/>
    <w:rsid w:val="007A3902"/>
    <w:rsid w:val="007A41A0"/>
    <w:rsid w:val="007A48DA"/>
    <w:rsid w:val="007A4FCB"/>
    <w:rsid w:val="007A50BA"/>
    <w:rsid w:val="007A5150"/>
    <w:rsid w:val="007A5373"/>
    <w:rsid w:val="007A5C7A"/>
    <w:rsid w:val="007A616D"/>
    <w:rsid w:val="007A6290"/>
    <w:rsid w:val="007A64A1"/>
    <w:rsid w:val="007A65BB"/>
    <w:rsid w:val="007A789F"/>
    <w:rsid w:val="007B04D4"/>
    <w:rsid w:val="007B0517"/>
    <w:rsid w:val="007B0A0E"/>
    <w:rsid w:val="007B0CDF"/>
    <w:rsid w:val="007B0FBA"/>
    <w:rsid w:val="007B1B34"/>
    <w:rsid w:val="007B1C4F"/>
    <w:rsid w:val="007B2202"/>
    <w:rsid w:val="007B2FB9"/>
    <w:rsid w:val="007B32B3"/>
    <w:rsid w:val="007B36C2"/>
    <w:rsid w:val="007B3957"/>
    <w:rsid w:val="007B3A69"/>
    <w:rsid w:val="007B48DB"/>
    <w:rsid w:val="007B50E5"/>
    <w:rsid w:val="007B5282"/>
    <w:rsid w:val="007B5435"/>
    <w:rsid w:val="007B59F1"/>
    <w:rsid w:val="007B5A29"/>
    <w:rsid w:val="007B635F"/>
    <w:rsid w:val="007B7103"/>
    <w:rsid w:val="007B721F"/>
    <w:rsid w:val="007B75BC"/>
    <w:rsid w:val="007B7937"/>
    <w:rsid w:val="007B7D77"/>
    <w:rsid w:val="007C03AD"/>
    <w:rsid w:val="007C049A"/>
    <w:rsid w:val="007C09D7"/>
    <w:rsid w:val="007C0BD6"/>
    <w:rsid w:val="007C1556"/>
    <w:rsid w:val="007C1562"/>
    <w:rsid w:val="007C1CEC"/>
    <w:rsid w:val="007C238C"/>
    <w:rsid w:val="007C2EF7"/>
    <w:rsid w:val="007C3204"/>
    <w:rsid w:val="007C373E"/>
    <w:rsid w:val="007C3806"/>
    <w:rsid w:val="007C3B2D"/>
    <w:rsid w:val="007C41C2"/>
    <w:rsid w:val="007C4D92"/>
    <w:rsid w:val="007C4FA9"/>
    <w:rsid w:val="007C54C5"/>
    <w:rsid w:val="007C5BB7"/>
    <w:rsid w:val="007C6768"/>
    <w:rsid w:val="007C6E74"/>
    <w:rsid w:val="007C6EC3"/>
    <w:rsid w:val="007D044A"/>
    <w:rsid w:val="007D0660"/>
    <w:rsid w:val="007D07D5"/>
    <w:rsid w:val="007D0D81"/>
    <w:rsid w:val="007D1C64"/>
    <w:rsid w:val="007D3244"/>
    <w:rsid w:val="007D32DD"/>
    <w:rsid w:val="007D3D51"/>
    <w:rsid w:val="007D4042"/>
    <w:rsid w:val="007D43B0"/>
    <w:rsid w:val="007D4628"/>
    <w:rsid w:val="007D49A9"/>
    <w:rsid w:val="007D4D74"/>
    <w:rsid w:val="007D534A"/>
    <w:rsid w:val="007D5837"/>
    <w:rsid w:val="007D5D6A"/>
    <w:rsid w:val="007D64CB"/>
    <w:rsid w:val="007D67EB"/>
    <w:rsid w:val="007D6BED"/>
    <w:rsid w:val="007D6DCE"/>
    <w:rsid w:val="007D72C4"/>
    <w:rsid w:val="007D7ADA"/>
    <w:rsid w:val="007E1523"/>
    <w:rsid w:val="007E178E"/>
    <w:rsid w:val="007E1824"/>
    <w:rsid w:val="007E2CAF"/>
    <w:rsid w:val="007E2CFE"/>
    <w:rsid w:val="007E37BD"/>
    <w:rsid w:val="007E39DB"/>
    <w:rsid w:val="007E3B0D"/>
    <w:rsid w:val="007E40D5"/>
    <w:rsid w:val="007E41B3"/>
    <w:rsid w:val="007E548C"/>
    <w:rsid w:val="007E59C9"/>
    <w:rsid w:val="007E5A05"/>
    <w:rsid w:val="007E5C77"/>
    <w:rsid w:val="007E5D3A"/>
    <w:rsid w:val="007E5EDD"/>
    <w:rsid w:val="007E5FDC"/>
    <w:rsid w:val="007E61BC"/>
    <w:rsid w:val="007E6480"/>
    <w:rsid w:val="007E699D"/>
    <w:rsid w:val="007E7102"/>
    <w:rsid w:val="007E7A3E"/>
    <w:rsid w:val="007F0072"/>
    <w:rsid w:val="007F13D9"/>
    <w:rsid w:val="007F2EB6"/>
    <w:rsid w:val="007F2FE5"/>
    <w:rsid w:val="007F306C"/>
    <w:rsid w:val="007F37ED"/>
    <w:rsid w:val="007F3A89"/>
    <w:rsid w:val="007F3BEA"/>
    <w:rsid w:val="007F46BC"/>
    <w:rsid w:val="007F54C3"/>
    <w:rsid w:val="007F59D2"/>
    <w:rsid w:val="007F6282"/>
    <w:rsid w:val="007F755B"/>
    <w:rsid w:val="007F77B6"/>
    <w:rsid w:val="0080016D"/>
    <w:rsid w:val="008002AE"/>
    <w:rsid w:val="008003D2"/>
    <w:rsid w:val="0080149E"/>
    <w:rsid w:val="0080195C"/>
    <w:rsid w:val="00802921"/>
    <w:rsid w:val="00802949"/>
    <w:rsid w:val="00802D08"/>
    <w:rsid w:val="0080301E"/>
    <w:rsid w:val="0080365F"/>
    <w:rsid w:val="008037C5"/>
    <w:rsid w:val="00803AAA"/>
    <w:rsid w:val="00804264"/>
    <w:rsid w:val="008044B9"/>
    <w:rsid w:val="00804853"/>
    <w:rsid w:val="00804B0C"/>
    <w:rsid w:val="00805475"/>
    <w:rsid w:val="008055A2"/>
    <w:rsid w:val="008057EC"/>
    <w:rsid w:val="00806488"/>
    <w:rsid w:val="00807072"/>
    <w:rsid w:val="008075E5"/>
    <w:rsid w:val="00807BA2"/>
    <w:rsid w:val="008111A7"/>
    <w:rsid w:val="008128D3"/>
    <w:rsid w:val="00812B8C"/>
    <w:rsid w:val="00812BE5"/>
    <w:rsid w:val="00812E8E"/>
    <w:rsid w:val="00813B0B"/>
    <w:rsid w:val="008145B9"/>
    <w:rsid w:val="00814B63"/>
    <w:rsid w:val="008153C2"/>
    <w:rsid w:val="00815B79"/>
    <w:rsid w:val="00815C6B"/>
    <w:rsid w:val="008161DB"/>
    <w:rsid w:val="008162C2"/>
    <w:rsid w:val="008171C7"/>
    <w:rsid w:val="00817429"/>
    <w:rsid w:val="00817942"/>
    <w:rsid w:val="00817982"/>
    <w:rsid w:val="00817AFA"/>
    <w:rsid w:val="00817F98"/>
    <w:rsid w:val="00820121"/>
    <w:rsid w:val="008209A0"/>
    <w:rsid w:val="00820E45"/>
    <w:rsid w:val="0082131F"/>
    <w:rsid w:val="00821514"/>
    <w:rsid w:val="008216CF"/>
    <w:rsid w:val="00821DD4"/>
    <w:rsid w:val="00821E35"/>
    <w:rsid w:val="008224EE"/>
    <w:rsid w:val="008225C4"/>
    <w:rsid w:val="008229B8"/>
    <w:rsid w:val="00822C27"/>
    <w:rsid w:val="00822EBD"/>
    <w:rsid w:val="0082341C"/>
    <w:rsid w:val="00823D6D"/>
    <w:rsid w:val="00824025"/>
    <w:rsid w:val="00824591"/>
    <w:rsid w:val="008245FF"/>
    <w:rsid w:val="00824AED"/>
    <w:rsid w:val="00824DCD"/>
    <w:rsid w:val="00825A90"/>
    <w:rsid w:val="00825EDF"/>
    <w:rsid w:val="00826A5E"/>
    <w:rsid w:val="00826F78"/>
    <w:rsid w:val="00827820"/>
    <w:rsid w:val="00827AD9"/>
    <w:rsid w:val="00827E1C"/>
    <w:rsid w:val="00827E41"/>
    <w:rsid w:val="00827E71"/>
    <w:rsid w:val="00830F76"/>
    <w:rsid w:val="008317C8"/>
    <w:rsid w:val="00831B8B"/>
    <w:rsid w:val="00832177"/>
    <w:rsid w:val="00832CEC"/>
    <w:rsid w:val="00833064"/>
    <w:rsid w:val="008330F5"/>
    <w:rsid w:val="0083327A"/>
    <w:rsid w:val="0083350E"/>
    <w:rsid w:val="00833767"/>
    <w:rsid w:val="00833C75"/>
    <w:rsid w:val="00833FAF"/>
    <w:rsid w:val="0083405D"/>
    <w:rsid w:val="00834CB4"/>
    <w:rsid w:val="00834CE7"/>
    <w:rsid w:val="00834DFF"/>
    <w:rsid w:val="00834F81"/>
    <w:rsid w:val="008352D4"/>
    <w:rsid w:val="008358AC"/>
    <w:rsid w:val="00835AB5"/>
    <w:rsid w:val="00835B1A"/>
    <w:rsid w:val="008360F2"/>
    <w:rsid w:val="0083694F"/>
    <w:rsid w:val="00836C3A"/>
    <w:rsid w:val="00836C48"/>
    <w:rsid w:val="00836CB1"/>
    <w:rsid w:val="00836DB9"/>
    <w:rsid w:val="00836E95"/>
    <w:rsid w:val="00837C67"/>
    <w:rsid w:val="00837D99"/>
    <w:rsid w:val="008415B0"/>
    <w:rsid w:val="00841C0A"/>
    <w:rsid w:val="00842028"/>
    <w:rsid w:val="00842125"/>
    <w:rsid w:val="00842AC7"/>
    <w:rsid w:val="00842B48"/>
    <w:rsid w:val="008436B8"/>
    <w:rsid w:val="00843E62"/>
    <w:rsid w:val="00844037"/>
    <w:rsid w:val="00845041"/>
    <w:rsid w:val="00845200"/>
    <w:rsid w:val="00845831"/>
    <w:rsid w:val="00845E5E"/>
    <w:rsid w:val="00846011"/>
    <w:rsid w:val="008460B6"/>
    <w:rsid w:val="00846649"/>
    <w:rsid w:val="008475CB"/>
    <w:rsid w:val="0084774B"/>
    <w:rsid w:val="008478A8"/>
    <w:rsid w:val="00847945"/>
    <w:rsid w:val="00847EF5"/>
    <w:rsid w:val="00847F67"/>
    <w:rsid w:val="00850C9D"/>
    <w:rsid w:val="0085101B"/>
    <w:rsid w:val="008519DB"/>
    <w:rsid w:val="00851A3A"/>
    <w:rsid w:val="0085219C"/>
    <w:rsid w:val="0085229E"/>
    <w:rsid w:val="00852B59"/>
    <w:rsid w:val="00852E52"/>
    <w:rsid w:val="00853276"/>
    <w:rsid w:val="00853669"/>
    <w:rsid w:val="00853820"/>
    <w:rsid w:val="008541A9"/>
    <w:rsid w:val="0085440B"/>
    <w:rsid w:val="00854783"/>
    <w:rsid w:val="00854CAC"/>
    <w:rsid w:val="00855069"/>
    <w:rsid w:val="008551F2"/>
    <w:rsid w:val="00855D08"/>
    <w:rsid w:val="00855D8C"/>
    <w:rsid w:val="00856272"/>
    <w:rsid w:val="008563D3"/>
    <w:rsid w:val="008563FF"/>
    <w:rsid w:val="0085687E"/>
    <w:rsid w:val="0085725D"/>
    <w:rsid w:val="008578F3"/>
    <w:rsid w:val="00857B7C"/>
    <w:rsid w:val="0086018B"/>
    <w:rsid w:val="00860DF8"/>
    <w:rsid w:val="008611DD"/>
    <w:rsid w:val="00861818"/>
    <w:rsid w:val="00861A17"/>
    <w:rsid w:val="008620DE"/>
    <w:rsid w:val="00862579"/>
    <w:rsid w:val="008630EB"/>
    <w:rsid w:val="00863E56"/>
    <w:rsid w:val="00864153"/>
    <w:rsid w:val="008643CF"/>
    <w:rsid w:val="00865377"/>
    <w:rsid w:val="0086544D"/>
    <w:rsid w:val="008658A1"/>
    <w:rsid w:val="00865B58"/>
    <w:rsid w:val="00866867"/>
    <w:rsid w:val="0086768C"/>
    <w:rsid w:val="008676D0"/>
    <w:rsid w:val="00867816"/>
    <w:rsid w:val="00870468"/>
    <w:rsid w:val="00870922"/>
    <w:rsid w:val="00870E8E"/>
    <w:rsid w:val="0087100F"/>
    <w:rsid w:val="0087166F"/>
    <w:rsid w:val="00872257"/>
    <w:rsid w:val="00872F53"/>
    <w:rsid w:val="00873D42"/>
    <w:rsid w:val="008743DD"/>
    <w:rsid w:val="00874E41"/>
    <w:rsid w:val="008751FA"/>
    <w:rsid w:val="008752E5"/>
    <w:rsid w:val="008753E6"/>
    <w:rsid w:val="0087545E"/>
    <w:rsid w:val="008757DC"/>
    <w:rsid w:val="00875E08"/>
    <w:rsid w:val="00876CBF"/>
    <w:rsid w:val="0087738C"/>
    <w:rsid w:val="00877588"/>
    <w:rsid w:val="00877E04"/>
    <w:rsid w:val="008802AF"/>
    <w:rsid w:val="00880392"/>
    <w:rsid w:val="0088076C"/>
    <w:rsid w:val="00881926"/>
    <w:rsid w:val="00881ED4"/>
    <w:rsid w:val="00882CA4"/>
    <w:rsid w:val="00882EDC"/>
    <w:rsid w:val="0088318F"/>
    <w:rsid w:val="0088331D"/>
    <w:rsid w:val="00883B6B"/>
    <w:rsid w:val="00884256"/>
    <w:rsid w:val="008847B2"/>
    <w:rsid w:val="00884D67"/>
    <w:rsid w:val="00885061"/>
    <w:rsid w:val="00885134"/>
    <w:rsid w:val="00885252"/>
    <w:rsid w:val="008852B0"/>
    <w:rsid w:val="00885940"/>
    <w:rsid w:val="00885AE7"/>
    <w:rsid w:val="00885C16"/>
    <w:rsid w:val="0088698C"/>
    <w:rsid w:val="00886B60"/>
    <w:rsid w:val="00886BD8"/>
    <w:rsid w:val="00887062"/>
    <w:rsid w:val="008873F2"/>
    <w:rsid w:val="008875F1"/>
    <w:rsid w:val="00887889"/>
    <w:rsid w:val="00887E71"/>
    <w:rsid w:val="008907FF"/>
    <w:rsid w:val="00890AB8"/>
    <w:rsid w:val="00890F80"/>
    <w:rsid w:val="00891137"/>
    <w:rsid w:val="008917BB"/>
    <w:rsid w:val="008920FF"/>
    <w:rsid w:val="008926E8"/>
    <w:rsid w:val="0089470D"/>
    <w:rsid w:val="008949AC"/>
    <w:rsid w:val="00894F19"/>
    <w:rsid w:val="008950B1"/>
    <w:rsid w:val="00895645"/>
    <w:rsid w:val="0089576D"/>
    <w:rsid w:val="00895B6D"/>
    <w:rsid w:val="00895E5D"/>
    <w:rsid w:val="008963EF"/>
    <w:rsid w:val="00896A10"/>
    <w:rsid w:val="00896D57"/>
    <w:rsid w:val="008971B5"/>
    <w:rsid w:val="008A0545"/>
    <w:rsid w:val="008A09A7"/>
    <w:rsid w:val="008A0D7D"/>
    <w:rsid w:val="008A14A5"/>
    <w:rsid w:val="008A1522"/>
    <w:rsid w:val="008A2275"/>
    <w:rsid w:val="008A2941"/>
    <w:rsid w:val="008A2C76"/>
    <w:rsid w:val="008A3B02"/>
    <w:rsid w:val="008A5143"/>
    <w:rsid w:val="008A531C"/>
    <w:rsid w:val="008A54C6"/>
    <w:rsid w:val="008A5D26"/>
    <w:rsid w:val="008A62B8"/>
    <w:rsid w:val="008A668A"/>
    <w:rsid w:val="008A6B13"/>
    <w:rsid w:val="008A6BC4"/>
    <w:rsid w:val="008A6ECB"/>
    <w:rsid w:val="008A740D"/>
    <w:rsid w:val="008A79C1"/>
    <w:rsid w:val="008A7DF0"/>
    <w:rsid w:val="008B0610"/>
    <w:rsid w:val="008B0628"/>
    <w:rsid w:val="008B07F7"/>
    <w:rsid w:val="008B0812"/>
    <w:rsid w:val="008B0BF9"/>
    <w:rsid w:val="008B244A"/>
    <w:rsid w:val="008B25F4"/>
    <w:rsid w:val="008B2866"/>
    <w:rsid w:val="008B3073"/>
    <w:rsid w:val="008B3859"/>
    <w:rsid w:val="008B4181"/>
    <w:rsid w:val="008B433B"/>
    <w:rsid w:val="008B436D"/>
    <w:rsid w:val="008B4E49"/>
    <w:rsid w:val="008B6360"/>
    <w:rsid w:val="008B67C5"/>
    <w:rsid w:val="008B6FAF"/>
    <w:rsid w:val="008B7092"/>
    <w:rsid w:val="008B7712"/>
    <w:rsid w:val="008B784C"/>
    <w:rsid w:val="008B785D"/>
    <w:rsid w:val="008B7944"/>
    <w:rsid w:val="008B794C"/>
    <w:rsid w:val="008B7987"/>
    <w:rsid w:val="008B7B26"/>
    <w:rsid w:val="008C037C"/>
    <w:rsid w:val="008C038E"/>
    <w:rsid w:val="008C060D"/>
    <w:rsid w:val="008C16BF"/>
    <w:rsid w:val="008C1C55"/>
    <w:rsid w:val="008C1F91"/>
    <w:rsid w:val="008C22A6"/>
    <w:rsid w:val="008C2D1D"/>
    <w:rsid w:val="008C3524"/>
    <w:rsid w:val="008C3895"/>
    <w:rsid w:val="008C3A0F"/>
    <w:rsid w:val="008C3C6E"/>
    <w:rsid w:val="008C4061"/>
    <w:rsid w:val="008C4229"/>
    <w:rsid w:val="008C437A"/>
    <w:rsid w:val="008C4D63"/>
    <w:rsid w:val="008C546E"/>
    <w:rsid w:val="008C5BE0"/>
    <w:rsid w:val="008C6341"/>
    <w:rsid w:val="008C65FD"/>
    <w:rsid w:val="008C6BC2"/>
    <w:rsid w:val="008C6FC8"/>
    <w:rsid w:val="008C7233"/>
    <w:rsid w:val="008C72EF"/>
    <w:rsid w:val="008C75F4"/>
    <w:rsid w:val="008C7C5A"/>
    <w:rsid w:val="008C7D9D"/>
    <w:rsid w:val="008C7E69"/>
    <w:rsid w:val="008D1167"/>
    <w:rsid w:val="008D1C3B"/>
    <w:rsid w:val="008D2434"/>
    <w:rsid w:val="008D2D7A"/>
    <w:rsid w:val="008D2FF6"/>
    <w:rsid w:val="008D32DC"/>
    <w:rsid w:val="008D36D6"/>
    <w:rsid w:val="008D3B3C"/>
    <w:rsid w:val="008D3DC9"/>
    <w:rsid w:val="008D41FA"/>
    <w:rsid w:val="008D4883"/>
    <w:rsid w:val="008D5938"/>
    <w:rsid w:val="008D5968"/>
    <w:rsid w:val="008D5A27"/>
    <w:rsid w:val="008D5C49"/>
    <w:rsid w:val="008D734B"/>
    <w:rsid w:val="008D738A"/>
    <w:rsid w:val="008D776F"/>
    <w:rsid w:val="008D79B8"/>
    <w:rsid w:val="008D7DCD"/>
    <w:rsid w:val="008E0C29"/>
    <w:rsid w:val="008E122F"/>
    <w:rsid w:val="008E171D"/>
    <w:rsid w:val="008E18D2"/>
    <w:rsid w:val="008E1C98"/>
    <w:rsid w:val="008E1DBE"/>
    <w:rsid w:val="008E259C"/>
    <w:rsid w:val="008E2785"/>
    <w:rsid w:val="008E2FDC"/>
    <w:rsid w:val="008E357C"/>
    <w:rsid w:val="008E379C"/>
    <w:rsid w:val="008E3C05"/>
    <w:rsid w:val="008E3CAA"/>
    <w:rsid w:val="008E4270"/>
    <w:rsid w:val="008E450C"/>
    <w:rsid w:val="008E47E3"/>
    <w:rsid w:val="008E47F8"/>
    <w:rsid w:val="008E4845"/>
    <w:rsid w:val="008E50C6"/>
    <w:rsid w:val="008E50E1"/>
    <w:rsid w:val="008E5E80"/>
    <w:rsid w:val="008E657A"/>
    <w:rsid w:val="008E65DC"/>
    <w:rsid w:val="008E7141"/>
    <w:rsid w:val="008E7700"/>
    <w:rsid w:val="008E78A3"/>
    <w:rsid w:val="008E7B12"/>
    <w:rsid w:val="008E7EA2"/>
    <w:rsid w:val="008F0654"/>
    <w:rsid w:val="008F06CB"/>
    <w:rsid w:val="008F0A60"/>
    <w:rsid w:val="008F15A6"/>
    <w:rsid w:val="008F1C1F"/>
    <w:rsid w:val="008F2E83"/>
    <w:rsid w:val="008F318F"/>
    <w:rsid w:val="008F31BD"/>
    <w:rsid w:val="008F3DFA"/>
    <w:rsid w:val="008F40DB"/>
    <w:rsid w:val="008F413E"/>
    <w:rsid w:val="008F467A"/>
    <w:rsid w:val="008F5338"/>
    <w:rsid w:val="008F5583"/>
    <w:rsid w:val="008F567D"/>
    <w:rsid w:val="008F58A9"/>
    <w:rsid w:val="008F6052"/>
    <w:rsid w:val="008F612A"/>
    <w:rsid w:val="008F67C6"/>
    <w:rsid w:val="008F6D68"/>
    <w:rsid w:val="008F707F"/>
    <w:rsid w:val="008F7358"/>
    <w:rsid w:val="008F7741"/>
    <w:rsid w:val="008F7F89"/>
    <w:rsid w:val="00900845"/>
    <w:rsid w:val="00900E89"/>
    <w:rsid w:val="00901254"/>
    <w:rsid w:val="009013EF"/>
    <w:rsid w:val="00901730"/>
    <w:rsid w:val="009024CF"/>
    <w:rsid w:val="0090293D"/>
    <w:rsid w:val="00902F04"/>
    <w:rsid w:val="0090308D"/>
    <w:rsid w:val="009034DE"/>
    <w:rsid w:val="00903732"/>
    <w:rsid w:val="00903A89"/>
    <w:rsid w:val="00903FED"/>
    <w:rsid w:val="009041D1"/>
    <w:rsid w:val="00905396"/>
    <w:rsid w:val="00905F8A"/>
    <w:rsid w:val="0090605D"/>
    <w:rsid w:val="00906419"/>
    <w:rsid w:val="00906AB2"/>
    <w:rsid w:val="00906B5D"/>
    <w:rsid w:val="009070C3"/>
    <w:rsid w:val="00907C3B"/>
    <w:rsid w:val="00907CB2"/>
    <w:rsid w:val="00910DB7"/>
    <w:rsid w:val="009127F4"/>
    <w:rsid w:val="00912889"/>
    <w:rsid w:val="009129A7"/>
    <w:rsid w:val="00913046"/>
    <w:rsid w:val="00913097"/>
    <w:rsid w:val="00913956"/>
    <w:rsid w:val="00913A42"/>
    <w:rsid w:val="00913B23"/>
    <w:rsid w:val="00914167"/>
    <w:rsid w:val="009143DB"/>
    <w:rsid w:val="00914B88"/>
    <w:rsid w:val="00914C9D"/>
    <w:rsid w:val="00914E9E"/>
    <w:rsid w:val="00915065"/>
    <w:rsid w:val="00915BDF"/>
    <w:rsid w:val="00915C2D"/>
    <w:rsid w:val="00915DC5"/>
    <w:rsid w:val="00915DE4"/>
    <w:rsid w:val="00916366"/>
    <w:rsid w:val="0091662B"/>
    <w:rsid w:val="009168EF"/>
    <w:rsid w:val="00916B2E"/>
    <w:rsid w:val="0091713C"/>
    <w:rsid w:val="00917CE5"/>
    <w:rsid w:val="00917CF0"/>
    <w:rsid w:val="00920A9B"/>
    <w:rsid w:val="00920C89"/>
    <w:rsid w:val="00921254"/>
    <w:rsid w:val="009217C0"/>
    <w:rsid w:val="00921D40"/>
    <w:rsid w:val="0092206F"/>
    <w:rsid w:val="009225DA"/>
    <w:rsid w:val="0092275B"/>
    <w:rsid w:val="0092277B"/>
    <w:rsid w:val="00923253"/>
    <w:rsid w:val="0092326F"/>
    <w:rsid w:val="00923334"/>
    <w:rsid w:val="009233D8"/>
    <w:rsid w:val="009234A8"/>
    <w:rsid w:val="00923568"/>
    <w:rsid w:val="0092362E"/>
    <w:rsid w:val="0092388A"/>
    <w:rsid w:val="0092391A"/>
    <w:rsid w:val="00924B82"/>
    <w:rsid w:val="00924E9D"/>
    <w:rsid w:val="00925241"/>
    <w:rsid w:val="00925CEC"/>
    <w:rsid w:val="00926182"/>
    <w:rsid w:val="009265D8"/>
    <w:rsid w:val="00926700"/>
    <w:rsid w:val="00926A3F"/>
    <w:rsid w:val="00927626"/>
    <w:rsid w:val="00927662"/>
    <w:rsid w:val="0092794E"/>
    <w:rsid w:val="00930231"/>
    <w:rsid w:val="00930D30"/>
    <w:rsid w:val="00931502"/>
    <w:rsid w:val="0093191C"/>
    <w:rsid w:val="009326A5"/>
    <w:rsid w:val="009326AA"/>
    <w:rsid w:val="00932779"/>
    <w:rsid w:val="009328EE"/>
    <w:rsid w:val="00932E09"/>
    <w:rsid w:val="00932EFB"/>
    <w:rsid w:val="009332A2"/>
    <w:rsid w:val="0093367E"/>
    <w:rsid w:val="00933B40"/>
    <w:rsid w:val="00933CC3"/>
    <w:rsid w:val="00933CD5"/>
    <w:rsid w:val="00933DA9"/>
    <w:rsid w:val="00933DB2"/>
    <w:rsid w:val="00934091"/>
    <w:rsid w:val="009340AF"/>
    <w:rsid w:val="009340F4"/>
    <w:rsid w:val="009346A0"/>
    <w:rsid w:val="00934B1A"/>
    <w:rsid w:val="00934DEC"/>
    <w:rsid w:val="00935680"/>
    <w:rsid w:val="00935DCF"/>
    <w:rsid w:val="00936BDC"/>
    <w:rsid w:val="009371E1"/>
    <w:rsid w:val="0093749D"/>
    <w:rsid w:val="00937598"/>
    <w:rsid w:val="009377A9"/>
    <w:rsid w:val="009378AC"/>
    <w:rsid w:val="0093790B"/>
    <w:rsid w:val="009379E5"/>
    <w:rsid w:val="00940449"/>
    <w:rsid w:val="0094095A"/>
    <w:rsid w:val="00940D29"/>
    <w:rsid w:val="00940D47"/>
    <w:rsid w:val="00940EE5"/>
    <w:rsid w:val="00942313"/>
    <w:rsid w:val="0094274B"/>
    <w:rsid w:val="00942BAE"/>
    <w:rsid w:val="00942C86"/>
    <w:rsid w:val="009436D8"/>
    <w:rsid w:val="00943751"/>
    <w:rsid w:val="009445E6"/>
    <w:rsid w:val="0094496F"/>
    <w:rsid w:val="00944EF5"/>
    <w:rsid w:val="00945023"/>
    <w:rsid w:val="009450EE"/>
    <w:rsid w:val="0094564B"/>
    <w:rsid w:val="00945821"/>
    <w:rsid w:val="00945BCA"/>
    <w:rsid w:val="009463BB"/>
    <w:rsid w:val="00946530"/>
    <w:rsid w:val="0094694F"/>
    <w:rsid w:val="00946B0B"/>
    <w:rsid w:val="00946BA3"/>
    <w:rsid w:val="00946DD0"/>
    <w:rsid w:val="009470C3"/>
    <w:rsid w:val="009477E1"/>
    <w:rsid w:val="0094795F"/>
    <w:rsid w:val="00947C96"/>
    <w:rsid w:val="0095074F"/>
    <w:rsid w:val="009509E6"/>
    <w:rsid w:val="00950C3F"/>
    <w:rsid w:val="00950D8D"/>
    <w:rsid w:val="009519C1"/>
    <w:rsid w:val="00951A8B"/>
    <w:rsid w:val="00952018"/>
    <w:rsid w:val="00952563"/>
    <w:rsid w:val="00952800"/>
    <w:rsid w:val="0095291C"/>
    <w:rsid w:val="0095293D"/>
    <w:rsid w:val="00952BB6"/>
    <w:rsid w:val="0095300D"/>
    <w:rsid w:val="00953146"/>
    <w:rsid w:val="00953CCE"/>
    <w:rsid w:val="009543AA"/>
    <w:rsid w:val="00954496"/>
    <w:rsid w:val="00954ED6"/>
    <w:rsid w:val="0095548A"/>
    <w:rsid w:val="009560BF"/>
    <w:rsid w:val="0095612E"/>
    <w:rsid w:val="0095669D"/>
    <w:rsid w:val="00956812"/>
    <w:rsid w:val="0095719A"/>
    <w:rsid w:val="0095732F"/>
    <w:rsid w:val="009602FF"/>
    <w:rsid w:val="00961ACF"/>
    <w:rsid w:val="0096218C"/>
    <w:rsid w:val="009623E9"/>
    <w:rsid w:val="00962551"/>
    <w:rsid w:val="0096342F"/>
    <w:rsid w:val="00963B71"/>
    <w:rsid w:val="00963DE9"/>
    <w:rsid w:val="00963EEB"/>
    <w:rsid w:val="00964174"/>
    <w:rsid w:val="00964728"/>
    <w:rsid w:val="009648BC"/>
    <w:rsid w:val="009648ED"/>
    <w:rsid w:val="00964C2F"/>
    <w:rsid w:val="00965C6E"/>
    <w:rsid w:val="00965F88"/>
    <w:rsid w:val="009663D0"/>
    <w:rsid w:val="00966804"/>
    <w:rsid w:val="00966BF8"/>
    <w:rsid w:val="009670FF"/>
    <w:rsid w:val="00967714"/>
    <w:rsid w:val="009677DF"/>
    <w:rsid w:val="009678C0"/>
    <w:rsid w:val="009702CB"/>
    <w:rsid w:val="009702EF"/>
    <w:rsid w:val="00970445"/>
    <w:rsid w:val="00970A73"/>
    <w:rsid w:val="00971461"/>
    <w:rsid w:val="009715B0"/>
    <w:rsid w:val="009715E4"/>
    <w:rsid w:val="00971D2F"/>
    <w:rsid w:val="00972194"/>
    <w:rsid w:val="0097224B"/>
    <w:rsid w:val="00972417"/>
    <w:rsid w:val="00972F7C"/>
    <w:rsid w:val="009732CA"/>
    <w:rsid w:val="00973DDA"/>
    <w:rsid w:val="0097471C"/>
    <w:rsid w:val="00974A3A"/>
    <w:rsid w:val="00975856"/>
    <w:rsid w:val="00975976"/>
    <w:rsid w:val="00975FB5"/>
    <w:rsid w:val="00976002"/>
    <w:rsid w:val="009760DE"/>
    <w:rsid w:val="00976EC3"/>
    <w:rsid w:val="00976FAC"/>
    <w:rsid w:val="00977129"/>
    <w:rsid w:val="009775EB"/>
    <w:rsid w:val="0097767C"/>
    <w:rsid w:val="00977777"/>
    <w:rsid w:val="009807F9"/>
    <w:rsid w:val="00980A98"/>
    <w:rsid w:val="00980B2F"/>
    <w:rsid w:val="00980FAF"/>
    <w:rsid w:val="0098159D"/>
    <w:rsid w:val="00981E9B"/>
    <w:rsid w:val="00981ECE"/>
    <w:rsid w:val="0098205E"/>
    <w:rsid w:val="0098216D"/>
    <w:rsid w:val="009821C7"/>
    <w:rsid w:val="00982FCC"/>
    <w:rsid w:val="009831D3"/>
    <w:rsid w:val="0098359B"/>
    <w:rsid w:val="009849E6"/>
    <w:rsid w:val="00984A7D"/>
    <w:rsid w:val="00984CD1"/>
    <w:rsid w:val="00984E03"/>
    <w:rsid w:val="00984F93"/>
    <w:rsid w:val="009853B8"/>
    <w:rsid w:val="009857D1"/>
    <w:rsid w:val="009858D0"/>
    <w:rsid w:val="00985EDF"/>
    <w:rsid w:val="00986BFC"/>
    <w:rsid w:val="00986C80"/>
    <w:rsid w:val="0098765B"/>
    <w:rsid w:val="0098792F"/>
    <w:rsid w:val="00987B6D"/>
    <w:rsid w:val="00987E85"/>
    <w:rsid w:val="0099007C"/>
    <w:rsid w:val="009904E3"/>
    <w:rsid w:val="00990F96"/>
    <w:rsid w:val="0099134C"/>
    <w:rsid w:val="009918D9"/>
    <w:rsid w:val="009918DD"/>
    <w:rsid w:val="00991913"/>
    <w:rsid w:val="0099290C"/>
    <w:rsid w:val="00992A48"/>
    <w:rsid w:val="009934FE"/>
    <w:rsid w:val="00993A99"/>
    <w:rsid w:val="00994136"/>
    <w:rsid w:val="00994190"/>
    <w:rsid w:val="009941E3"/>
    <w:rsid w:val="009941EB"/>
    <w:rsid w:val="009942A2"/>
    <w:rsid w:val="00994C64"/>
    <w:rsid w:val="009952AB"/>
    <w:rsid w:val="00995C2E"/>
    <w:rsid w:val="009963EB"/>
    <w:rsid w:val="00996519"/>
    <w:rsid w:val="009968EF"/>
    <w:rsid w:val="009969CA"/>
    <w:rsid w:val="0099735A"/>
    <w:rsid w:val="009977D9"/>
    <w:rsid w:val="00997CB4"/>
    <w:rsid w:val="009A0062"/>
    <w:rsid w:val="009A0B97"/>
    <w:rsid w:val="009A0D12"/>
    <w:rsid w:val="009A1853"/>
    <w:rsid w:val="009A1987"/>
    <w:rsid w:val="009A19F5"/>
    <w:rsid w:val="009A1C5C"/>
    <w:rsid w:val="009A2BEE"/>
    <w:rsid w:val="009A365B"/>
    <w:rsid w:val="009A446E"/>
    <w:rsid w:val="009A46B9"/>
    <w:rsid w:val="009A5040"/>
    <w:rsid w:val="009A5289"/>
    <w:rsid w:val="009A6EB9"/>
    <w:rsid w:val="009A7031"/>
    <w:rsid w:val="009A7A53"/>
    <w:rsid w:val="009A7ED7"/>
    <w:rsid w:val="009B0402"/>
    <w:rsid w:val="009B0512"/>
    <w:rsid w:val="009B0A1D"/>
    <w:rsid w:val="009B0B75"/>
    <w:rsid w:val="009B0CA4"/>
    <w:rsid w:val="009B0CEC"/>
    <w:rsid w:val="009B159B"/>
    <w:rsid w:val="009B15F3"/>
    <w:rsid w:val="009B16DF"/>
    <w:rsid w:val="009B1B42"/>
    <w:rsid w:val="009B1B44"/>
    <w:rsid w:val="009B2C73"/>
    <w:rsid w:val="009B2E0C"/>
    <w:rsid w:val="009B2E50"/>
    <w:rsid w:val="009B326C"/>
    <w:rsid w:val="009B3412"/>
    <w:rsid w:val="009B3594"/>
    <w:rsid w:val="009B3AD4"/>
    <w:rsid w:val="009B3D84"/>
    <w:rsid w:val="009B4CB2"/>
    <w:rsid w:val="009B5570"/>
    <w:rsid w:val="009B5BAC"/>
    <w:rsid w:val="009B5EFD"/>
    <w:rsid w:val="009B5FC1"/>
    <w:rsid w:val="009B6348"/>
    <w:rsid w:val="009B6372"/>
    <w:rsid w:val="009B63CA"/>
    <w:rsid w:val="009B651B"/>
    <w:rsid w:val="009B656A"/>
    <w:rsid w:val="009B6701"/>
    <w:rsid w:val="009B6EF7"/>
    <w:rsid w:val="009B7000"/>
    <w:rsid w:val="009B71DA"/>
    <w:rsid w:val="009B739C"/>
    <w:rsid w:val="009B7B29"/>
    <w:rsid w:val="009B7E2F"/>
    <w:rsid w:val="009B7E5E"/>
    <w:rsid w:val="009C04EC"/>
    <w:rsid w:val="009C0947"/>
    <w:rsid w:val="009C0EE1"/>
    <w:rsid w:val="009C1489"/>
    <w:rsid w:val="009C2042"/>
    <w:rsid w:val="009C205F"/>
    <w:rsid w:val="009C2133"/>
    <w:rsid w:val="009C2569"/>
    <w:rsid w:val="009C286F"/>
    <w:rsid w:val="009C328C"/>
    <w:rsid w:val="009C33EF"/>
    <w:rsid w:val="009C3BE1"/>
    <w:rsid w:val="009C4444"/>
    <w:rsid w:val="009C4A52"/>
    <w:rsid w:val="009C516F"/>
    <w:rsid w:val="009C5218"/>
    <w:rsid w:val="009C5B9A"/>
    <w:rsid w:val="009C5DAA"/>
    <w:rsid w:val="009C5DF6"/>
    <w:rsid w:val="009C68CB"/>
    <w:rsid w:val="009C6E6F"/>
    <w:rsid w:val="009C72DC"/>
    <w:rsid w:val="009C7728"/>
    <w:rsid w:val="009C79AD"/>
    <w:rsid w:val="009C7CA6"/>
    <w:rsid w:val="009C7CD1"/>
    <w:rsid w:val="009C7DDA"/>
    <w:rsid w:val="009D12D5"/>
    <w:rsid w:val="009D1815"/>
    <w:rsid w:val="009D1B64"/>
    <w:rsid w:val="009D21F1"/>
    <w:rsid w:val="009D232E"/>
    <w:rsid w:val="009D2849"/>
    <w:rsid w:val="009D28D9"/>
    <w:rsid w:val="009D29CA"/>
    <w:rsid w:val="009D2BD6"/>
    <w:rsid w:val="009D2D31"/>
    <w:rsid w:val="009D3198"/>
    <w:rsid w:val="009D3316"/>
    <w:rsid w:val="009D3633"/>
    <w:rsid w:val="009D48C0"/>
    <w:rsid w:val="009D5583"/>
    <w:rsid w:val="009D55AA"/>
    <w:rsid w:val="009D62F8"/>
    <w:rsid w:val="009D679C"/>
    <w:rsid w:val="009D6B8D"/>
    <w:rsid w:val="009D6D06"/>
    <w:rsid w:val="009D7183"/>
    <w:rsid w:val="009D76AC"/>
    <w:rsid w:val="009E0593"/>
    <w:rsid w:val="009E0E4F"/>
    <w:rsid w:val="009E1019"/>
    <w:rsid w:val="009E1314"/>
    <w:rsid w:val="009E16B7"/>
    <w:rsid w:val="009E17F6"/>
    <w:rsid w:val="009E28BD"/>
    <w:rsid w:val="009E355C"/>
    <w:rsid w:val="009E39D3"/>
    <w:rsid w:val="009E3E77"/>
    <w:rsid w:val="009E3FAB"/>
    <w:rsid w:val="009E4302"/>
    <w:rsid w:val="009E4E3D"/>
    <w:rsid w:val="009E5983"/>
    <w:rsid w:val="009E5B3F"/>
    <w:rsid w:val="009E6268"/>
    <w:rsid w:val="009E6622"/>
    <w:rsid w:val="009E6E2B"/>
    <w:rsid w:val="009E6E4C"/>
    <w:rsid w:val="009E7361"/>
    <w:rsid w:val="009E76F6"/>
    <w:rsid w:val="009E7C4D"/>
    <w:rsid w:val="009E7D90"/>
    <w:rsid w:val="009F070E"/>
    <w:rsid w:val="009F0F73"/>
    <w:rsid w:val="009F14CC"/>
    <w:rsid w:val="009F18A9"/>
    <w:rsid w:val="009F1AB0"/>
    <w:rsid w:val="009F1B49"/>
    <w:rsid w:val="009F1EC6"/>
    <w:rsid w:val="009F2071"/>
    <w:rsid w:val="009F2720"/>
    <w:rsid w:val="009F29C1"/>
    <w:rsid w:val="009F2D94"/>
    <w:rsid w:val="009F2F17"/>
    <w:rsid w:val="009F30B8"/>
    <w:rsid w:val="009F3A59"/>
    <w:rsid w:val="009F4100"/>
    <w:rsid w:val="009F4149"/>
    <w:rsid w:val="009F4DE9"/>
    <w:rsid w:val="009F4E80"/>
    <w:rsid w:val="009F4F12"/>
    <w:rsid w:val="009F501D"/>
    <w:rsid w:val="009F6071"/>
    <w:rsid w:val="009F774B"/>
    <w:rsid w:val="00A002D6"/>
    <w:rsid w:val="00A00C0D"/>
    <w:rsid w:val="00A00C95"/>
    <w:rsid w:val="00A0111F"/>
    <w:rsid w:val="00A01644"/>
    <w:rsid w:val="00A01789"/>
    <w:rsid w:val="00A022A8"/>
    <w:rsid w:val="00A02B83"/>
    <w:rsid w:val="00A03633"/>
    <w:rsid w:val="00A039D5"/>
    <w:rsid w:val="00A03E76"/>
    <w:rsid w:val="00A046AD"/>
    <w:rsid w:val="00A049B9"/>
    <w:rsid w:val="00A04D2A"/>
    <w:rsid w:val="00A055F1"/>
    <w:rsid w:val="00A055FA"/>
    <w:rsid w:val="00A05AAC"/>
    <w:rsid w:val="00A05B46"/>
    <w:rsid w:val="00A06198"/>
    <w:rsid w:val="00A064CC"/>
    <w:rsid w:val="00A0652E"/>
    <w:rsid w:val="00A06A8F"/>
    <w:rsid w:val="00A06EC1"/>
    <w:rsid w:val="00A071FE"/>
    <w:rsid w:val="00A0799A"/>
    <w:rsid w:val="00A079C1"/>
    <w:rsid w:val="00A07A7B"/>
    <w:rsid w:val="00A10E03"/>
    <w:rsid w:val="00A114E6"/>
    <w:rsid w:val="00A116E8"/>
    <w:rsid w:val="00A12520"/>
    <w:rsid w:val="00A128DD"/>
    <w:rsid w:val="00A12BEC"/>
    <w:rsid w:val="00A12E4E"/>
    <w:rsid w:val="00A130FD"/>
    <w:rsid w:val="00A13B0E"/>
    <w:rsid w:val="00A13BF3"/>
    <w:rsid w:val="00A13D6D"/>
    <w:rsid w:val="00A14769"/>
    <w:rsid w:val="00A15873"/>
    <w:rsid w:val="00A16001"/>
    <w:rsid w:val="00A16151"/>
    <w:rsid w:val="00A16373"/>
    <w:rsid w:val="00A16BB0"/>
    <w:rsid w:val="00A16C6E"/>
    <w:rsid w:val="00A16EC6"/>
    <w:rsid w:val="00A16FE7"/>
    <w:rsid w:val="00A17267"/>
    <w:rsid w:val="00A17479"/>
    <w:rsid w:val="00A1762B"/>
    <w:rsid w:val="00A17A39"/>
    <w:rsid w:val="00A17C06"/>
    <w:rsid w:val="00A20006"/>
    <w:rsid w:val="00A2028F"/>
    <w:rsid w:val="00A20C1F"/>
    <w:rsid w:val="00A21100"/>
    <w:rsid w:val="00A2126E"/>
    <w:rsid w:val="00A21706"/>
    <w:rsid w:val="00A21B25"/>
    <w:rsid w:val="00A21CE6"/>
    <w:rsid w:val="00A21E3E"/>
    <w:rsid w:val="00A2205F"/>
    <w:rsid w:val="00A22232"/>
    <w:rsid w:val="00A22BA0"/>
    <w:rsid w:val="00A23456"/>
    <w:rsid w:val="00A2399A"/>
    <w:rsid w:val="00A23E36"/>
    <w:rsid w:val="00A23E98"/>
    <w:rsid w:val="00A24427"/>
    <w:rsid w:val="00A244A3"/>
    <w:rsid w:val="00A244E3"/>
    <w:rsid w:val="00A24530"/>
    <w:rsid w:val="00A24ADA"/>
    <w:rsid w:val="00A24EA2"/>
    <w:rsid w:val="00A24FCC"/>
    <w:rsid w:val="00A25347"/>
    <w:rsid w:val="00A255D3"/>
    <w:rsid w:val="00A25799"/>
    <w:rsid w:val="00A26078"/>
    <w:rsid w:val="00A2615E"/>
    <w:rsid w:val="00A2629E"/>
    <w:rsid w:val="00A26A90"/>
    <w:rsid w:val="00A26B27"/>
    <w:rsid w:val="00A27067"/>
    <w:rsid w:val="00A270D2"/>
    <w:rsid w:val="00A2759D"/>
    <w:rsid w:val="00A27784"/>
    <w:rsid w:val="00A27869"/>
    <w:rsid w:val="00A27FAD"/>
    <w:rsid w:val="00A30055"/>
    <w:rsid w:val="00A30637"/>
    <w:rsid w:val="00A30888"/>
    <w:rsid w:val="00A309B9"/>
    <w:rsid w:val="00A30A24"/>
    <w:rsid w:val="00A30E4F"/>
    <w:rsid w:val="00A31465"/>
    <w:rsid w:val="00A31493"/>
    <w:rsid w:val="00A31F05"/>
    <w:rsid w:val="00A32253"/>
    <w:rsid w:val="00A3242B"/>
    <w:rsid w:val="00A32635"/>
    <w:rsid w:val="00A32A1D"/>
    <w:rsid w:val="00A32BFD"/>
    <w:rsid w:val="00A32C86"/>
    <w:rsid w:val="00A32CB8"/>
    <w:rsid w:val="00A32FAA"/>
    <w:rsid w:val="00A3310E"/>
    <w:rsid w:val="00A3317B"/>
    <w:rsid w:val="00A333A0"/>
    <w:rsid w:val="00A33805"/>
    <w:rsid w:val="00A33D20"/>
    <w:rsid w:val="00A3418A"/>
    <w:rsid w:val="00A349A2"/>
    <w:rsid w:val="00A3527F"/>
    <w:rsid w:val="00A35837"/>
    <w:rsid w:val="00A35A29"/>
    <w:rsid w:val="00A361AD"/>
    <w:rsid w:val="00A361C1"/>
    <w:rsid w:val="00A362A9"/>
    <w:rsid w:val="00A36654"/>
    <w:rsid w:val="00A36EF4"/>
    <w:rsid w:val="00A374FB"/>
    <w:rsid w:val="00A37A2E"/>
    <w:rsid w:val="00A37CD1"/>
    <w:rsid w:val="00A37E70"/>
    <w:rsid w:val="00A40800"/>
    <w:rsid w:val="00A40CA3"/>
    <w:rsid w:val="00A41050"/>
    <w:rsid w:val="00A41525"/>
    <w:rsid w:val="00A415C0"/>
    <w:rsid w:val="00A418EF"/>
    <w:rsid w:val="00A41E88"/>
    <w:rsid w:val="00A42823"/>
    <w:rsid w:val="00A42CED"/>
    <w:rsid w:val="00A42E2C"/>
    <w:rsid w:val="00A437C7"/>
    <w:rsid w:val="00A437E1"/>
    <w:rsid w:val="00A43DFB"/>
    <w:rsid w:val="00A44859"/>
    <w:rsid w:val="00A44A24"/>
    <w:rsid w:val="00A4529B"/>
    <w:rsid w:val="00A45C5B"/>
    <w:rsid w:val="00A4607C"/>
    <w:rsid w:val="00A46617"/>
    <w:rsid w:val="00A4685E"/>
    <w:rsid w:val="00A468C4"/>
    <w:rsid w:val="00A46EDA"/>
    <w:rsid w:val="00A476EE"/>
    <w:rsid w:val="00A47E1F"/>
    <w:rsid w:val="00A504DE"/>
    <w:rsid w:val="00A50CD4"/>
    <w:rsid w:val="00A50E7B"/>
    <w:rsid w:val="00A51102"/>
    <w:rsid w:val="00A51191"/>
    <w:rsid w:val="00A513E5"/>
    <w:rsid w:val="00A51593"/>
    <w:rsid w:val="00A51977"/>
    <w:rsid w:val="00A51C75"/>
    <w:rsid w:val="00A52014"/>
    <w:rsid w:val="00A52390"/>
    <w:rsid w:val="00A52D13"/>
    <w:rsid w:val="00A52FFF"/>
    <w:rsid w:val="00A5311E"/>
    <w:rsid w:val="00A53580"/>
    <w:rsid w:val="00A539AD"/>
    <w:rsid w:val="00A5416E"/>
    <w:rsid w:val="00A5467F"/>
    <w:rsid w:val="00A548A0"/>
    <w:rsid w:val="00A54A37"/>
    <w:rsid w:val="00A54B92"/>
    <w:rsid w:val="00A54EB7"/>
    <w:rsid w:val="00A54EE9"/>
    <w:rsid w:val="00A5564F"/>
    <w:rsid w:val="00A559A7"/>
    <w:rsid w:val="00A56649"/>
    <w:rsid w:val="00A567C5"/>
    <w:rsid w:val="00A56D62"/>
    <w:rsid w:val="00A56ED5"/>
    <w:rsid w:val="00A56F07"/>
    <w:rsid w:val="00A56FF1"/>
    <w:rsid w:val="00A572EA"/>
    <w:rsid w:val="00A5741F"/>
    <w:rsid w:val="00A5762C"/>
    <w:rsid w:val="00A600FC"/>
    <w:rsid w:val="00A60351"/>
    <w:rsid w:val="00A60355"/>
    <w:rsid w:val="00A60442"/>
    <w:rsid w:val="00A60AB6"/>
    <w:rsid w:val="00A60BCA"/>
    <w:rsid w:val="00A60D3A"/>
    <w:rsid w:val="00A610F4"/>
    <w:rsid w:val="00A61305"/>
    <w:rsid w:val="00A62210"/>
    <w:rsid w:val="00A63165"/>
    <w:rsid w:val="00A638DA"/>
    <w:rsid w:val="00A63F49"/>
    <w:rsid w:val="00A63F8D"/>
    <w:rsid w:val="00A6426F"/>
    <w:rsid w:val="00A643EE"/>
    <w:rsid w:val="00A64571"/>
    <w:rsid w:val="00A64611"/>
    <w:rsid w:val="00A64635"/>
    <w:rsid w:val="00A64AA3"/>
    <w:rsid w:val="00A64C29"/>
    <w:rsid w:val="00A653F9"/>
    <w:rsid w:val="00A65B41"/>
    <w:rsid w:val="00A65B7E"/>
    <w:rsid w:val="00A65C4F"/>
    <w:rsid w:val="00A65E00"/>
    <w:rsid w:val="00A66138"/>
    <w:rsid w:val="00A66A78"/>
    <w:rsid w:val="00A707A5"/>
    <w:rsid w:val="00A708A8"/>
    <w:rsid w:val="00A70D74"/>
    <w:rsid w:val="00A7353B"/>
    <w:rsid w:val="00A739B7"/>
    <w:rsid w:val="00A7436E"/>
    <w:rsid w:val="00A74E96"/>
    <w:rsid w:val="00A75168"/>
    <w:rsid w:val="00A75A8E"/>
    <w:rsid w:val="00A75AA4"/>
    <w:rsid w:val="00A7620B"/>
    <w:rsid w:val="00A762BB"/>
    <w:rsid w:val="00A76B2B"/>
    <w:rsid w:val="00A77EAE"/>
    <w:rsid w:val="00A800D3"/>
    <w:rsid w:val="00A80261"/>
    <w:rsid w:val="00A8051A"/>
    <w:rsid w:val="00A8099C"/>
    <w:rsid w:val="00A80B19"/>
    <w:rsid w:val="00A80BEA"/>
    <w:rsid w:val="00A810E7"/>
    <w:rsid w:val="00A8135B"/>
    <w:rsid w:val="00A816F3"/>
    <w:rsid w:val="00A8193C"/>
    <w:rsid w:val="00A823F5"/>
    <w:rsid w:val="00A824DD"/>
    <w:rsid w:val="00A8256D"/>
    <w:rsid w:val="00A82F6C"/>
    <w:rsid w:val="00A83260"/>
    <w:rsid w:val="00A83270"/>
    <w:rsid w:val="00A83676"/>
    <w:rsid w:val="00A83B12"/>
    <w:rsid w:val="00A83B7B"/>
    <w:rsid w:val="00A8400A"/>
    <w:rsid w:val="00A84274"/>
    <w:rsid w:val="00A8493F"/>
    <w:rsid w:val="00A84CD8"/>
    <w:rsid w:val="00A8501E"/>
    <w:rsid w:val="00A850F3"/>
    <w:rsid w:val="00A85463"/>
    <w:rsid w:val="00A8555F"/>
    <w:rsid w:val="00A856E1"/>
    <w:rsid w:val="00A864E3"/>
    <w:rsid w:val="00A86535"/>
    <w:rsid w:val="00A8657B"/>
    <w:rsid w:val="00A86765"/>
    <w:rsid w:val="00A868FB"/>
    <w:rsid w:val="00A86CBA"/>
    <w:rsid w:val="00A8720F"/>
    <w:rsid w:val="00A87F01"/>
    <w:rsid w:val="00A9174D"/>
    <w:rsid w:val="00A91C93"/>
    <w:rsid w:val="00A920A3"/>
    <w:rsid w:val="00A92602"/>
    <w:rsid w:val="00A92D6B"/>
    <w:rsid w:val="00A93054"/>
    <w:rsid w:val="00A9315E"/>
    <w:rsid w:val="00A94058"/>
    <w:rsid w:val="00A94574"/>
    <w:rsid w:val="00A947C9"/>
    <w:rsid w:val="00A94AFE"/>
    <w:rsid w:val="00A94BA4"/>
    <w:rsid w:val="00A94C1C"/>
    <w:rsid w:val="00A95905"/>
    <w:rsid w:val="00A95936"/>
    <w:rsid w:val="00A95BB6"/>
    <w:rsid w:val="00A95E79"/>
    <w:rsid w:val="00A95EBC"/>
    <w:rsid w:val="00A96212"/>
    <w:rsid w:val="00A96265"/>
    <w:rsid w:val="00A96570"/>
    <w:rsid w:val="00A96656"/>
    <w:rsid w:val="00A96F04"/>
    <w:rsid w:val="00A96FB0"/>
    <w:rsid w:val="00A97084"/>
    <w:rsid w:val="00AA0D51"/>
    <w:rsid w:val="00AA0F0E"/>
    <w:rsid w:val="00AA0FC4"/>
    <w:rsid w:val="00AA104C"/>
    <w:rsid w:val="00AA1818"/>
    <w:rsid w:val="00AA186A"/>
    <w:rsid w:val="00AA1C2C"/>
    <w:rsid w:val="00AA1D4C"/>
    <w:rsid w:val="00AA1F8A"/>
    <w:rsid w:val="00AA211D"/>
    <w:rsid w:val="00AA22EE"/>
    <w:rsid w:val="00AA2730"/>
    <w:rsid w:val="00AA35F6"/>
    <w:rsid w:val="00AA3E38"/>
    <w:rsid w:val="00AA4452"/>
    <w:rsid w:val="00AA4CF4"/>
    <w:rsid w:val="00AA5082"/>
    <w:rsid w:val="00AA56C4"/>
    <w:rsid w:val="00AA588C"/>
    <w:rsid w:val="00AA65DB"/>
    <w:rsid w:val="00AA667C"/>
    <w:rsid w:val="00AA6E91"/>
    <w:rsid w:val="00AA6FFF"/>
    <w:rsid w:val="00AA72D0"/>
    <w:rsid w:val="00AA7439"/>
    <w:rsid w:val="00AA789C"/>
    <w:rsid w:val="00AA79F8"/>
    <w:rsid w:val="00AA7A9C"/>
    <w:rsid w:val="00AB004C"/>
    <w:rsid w:val="00AB0300"/>
    <w:rsid w:val="00AB035B"/>
    <w:rsid w:val="00AB047E"/>
    <w:rsid w:val="00AB06B3"/>
    <w:rsid w:val="00AB0B0A"/>
    <w:rsid w:val="00AB0BB7"/>
    <w:rsid w:val="00AB18A2"/>
    <w:rsid w:val="00AB22C6"/>
    <w:rsid w:val="00AB2761"/>
    <w:rsid w:val="00AB2AD0"/>
    <w:rsid w:val="00AB2BA4"/>
    <w:rsid w:val="00AB2E25"/>
    <w:rsid w:val="00AB3223"/>
    <w:rsid w:val="00AB4834"/>
    <w:rsid w:val="00AB5517"/>
    <w:rsid w:val="00AB654D"/>
    <w:rsid w:val="00AB67FC"/>
    <w:rsid w:val="00AB73AA"/>
    <w:rsid w:val="00AB767E"/>
    <w:rsid w:val="00AB7697"/>
    <w:rsid w:val="00AC00F2"/>
    <w:rsid w:val="00AC0331"/>
    <w:rsid w:val="00AC10C2"/>
    <w:rsid w:val="00AC1C04"/>
    <w:rsid w:val="00AC218C"/>
    <w:rsid w:val="00AC2CC3"/>
    <w:rsid w:val="00AC2DA9"/>
    <w:rsid w:val="00AC3128"/>
    <w:rsid w:val="00AC3167"/>
    <w:rsid w:val="00AC31B5"/>
    <w:rsid w:val="00AC31C5"/>
    <w:rsid w:val="00AC3515"/>
    <w:rsid w:val="00AC37CE"/>
    <w:rsid w:val="00AC45DC"/>
    <w:rsid w:val="00AC4D8A"/>
    <w:rsid w:val="00AC4E4D"/>
    <w:rsid w:val="00AC4EA1"/>
    <w:rsid w:val="00AC502B"/>
    <w:rsid w:val="00AC5152"/>
    <w:rsid w:val="00AC516E"/>
    <w:rsid w:val="00AC5381"/>
    <w:rsid w:val="00AC552B"/>
    <w:rsid w:val="00AC5639"/>
    <w:rsid w:val="00AC5920"/>
    <w:rsid w:val="00AC5F4D"/>
    <w:rsid w:val="00AC643B"/>
    <w:rsid w:val="00AC6876"/>
    <w:rsid w:val="00AC7056"/>
    <w:rsid w:val="00AC7904"/>
    <w:rsid w:val="00AC7912"/>
    <w:rsid w:val="00AD003B"/>
    <w:rsid w:val="00AD0483"/>
    <w:rsid w:val="00AD0E65"/>
    <w:rsid w:val="00AD183E"/>
    <w:rsid w:val="00AD19FF"/>
    <w:rsid w:val="00AD1DE7"/>
    <w:rsid w:val="00AD1DEA"/>
    <w:rsid w:val="00AD29C7"/>
    <w:rsid w:val="00AD2BF2"/>
    <w:rsid w:val="00AD384E"/>
    <w:rsid w:val="00AD3A50"/>
    <w:rsid w:val="00AD3F7C"/>
    <w:rsid w:val="00AD4A3E"/>
    <w:rsid w:val="00AD4B68"/>
    <w:rsid w:val="00AD4E90"/>
    <w:rsid w:val="00AD5422"/>
    <w:rsid w:val="00AD55AF"/>
    <w:rsid w:val="00AD5909"/>
    <w:rsid w:val="00AD5919"/>
    <w:rsid w:val="00AD6063"/>
    <w:rsid w:val="00AD6530"/>
    <w:rsid w:val="00AD6DDA"/>
    <w:rsid w:val="00AD6E7E"/>
    <w:rsid w:val="00AD73ED"/>
    <w:rsid w:val="00AD759F"/>
    <w:rsid w:val="00AD772B"/>
    <w:rsid w:val="00AE0878"/>
    <w:rsid w:val="00AE10A6"/>
    <w:rsid w:val="00AE1194"/>
    <w:rsid w:val="00AE17DC"/>
    <w:rsid w:val="00AE18C1"/>
    <w:rsid w:val="00AE2400"/>
    <w:rsid w:val="00AE2A64"/>
    <w:rsid w:val="00AE358C"/>
    <w:rsid w:val="00AE4179"/>
    <w:rsid w:val="00AE4293"/>
    <w:rsid w:val="00AE43D1"/>
    <w:rsid w:val="00AE4425"/>
    <w:rsid w:val="00AE4B65"/>
    <w:rsid w:val="00AE4FBE"/>
    <w:rsid w:val="00AE52FB"/>
    <w:rsid w:val="00AE57CE"/>
    <w:rsid w:val="00AE59EE"/>
    <w:rsid w:val="00AE645C"/>
    <w:rsid w:val="00AE650F"/>
    <w:rsid w:val="00AE6555"/>
    <w:rsid w:val="00AE65EB"/>
    <w:rsid w:val="00AE6761"/>
    <w:rsid w:val="00AE67C2"/>
    <w:rsid w:val="00AE7374"/>
    <w:rsid w:val="00AE7D16"/>
    <w:rsid w:val="00AF01A6"/>
    <w:rsid w:val="00AF147D"/>
    <w:rsid w:val="00AF149A"/>
    <w:rsid w:val="00AF1715"/>
    <w:rsid w:val="00AF1D5F"/>
    <w:rsid w:val="00AF1D7B"/>
    <w:rsid w:val="00AF33D4"/>
    <w:rsid w:val="00AF4480"/>
    <w:rsid w:val="00AF4773"/>
    <w:rsid w:val="00AF4CAA"/>
    <w:rsid w:val="00AF4F1A"/>
    <w:rsid w:val="00AF4F24"/>
    <w:rsid w:val="00AF571A"/>
    <w:rsid w:val="00AF5864"/>
    <w:rsid w:val="00AF5C9E"/>
    <w:rsid w:val="00AF60A0"/>
    <w:rsid w:val="00AF6600"/>
    <w:rsid w:val="00AF67FC"/>
    <w:rsid w:val="00AF6E79"/>
    <w:rsid w:val="00AF72C0"/>
    <w:rsid w:val="00AF739C"/>
    <w:rsid w:val="00AF77F8"/>
    <w:rsid w:val="00AF7810"/>
    <w:rsid w:val="00AF7D29"/>
    <w:rsid w:val="00AF7DF5"/>
    <w:rsid w:val="00AF7E65"/>
    <w:rsid w:val="00B000F3"/>
    <w:rsid w:val="00B006E5"/>
    <w:rsid w:val="00B00B1A"/>
    <w:rsid w:val="00B00D69"/>
    <w:rsid w:val="00B01736"/>
    <w:rsid w:val="00B0205D"/>
    <w:rsid w:val="00B021AE"/>
    <w:rsid w:val="00B021B4"/>
    <w:rsid w:val="00B02409"/>
    <w:rsid w:val="00B024C2"/>
    <w:rsid w:val="00B02758"/>
    <w:rsid w:val="00B035C6"/>
    <w:rsid w:val="00B03B3F"/>
    <w:rsid w:val="00B0425B"/>
    <w:rsid w:val="00B0451B"/>
    <w:rsid w:val="00B04A28"/>
    <w:rsid w:val="00B04AD7"/>
    <w:rsid w:val="00B051DA"/>
    <w:rsid w:val="00B05922"/>
    <w:rsid w:val="00B0592D"/>
    <w:rsid w:val="00B063F0"/>
    <w:rsid w:val="00B06F91"/>
    <w:rsid w:val="00B072F2"/>
    <w:rsid w:val="00B073FE"/>
    <w:rsid w:val="00B07700"/>
    <w:rsid w:val="00B07EC5"/>
    <w:rsid w:val="00B07F5F"/>
    <w:rsid w:val="00B101FD"/>
    <w:rsid w:val="00B1038A"/>
    <w:rsid w:val="00B105DA"/>
    <w:rsid w:val="00B10A71"/>
    <w:rsid w:val="00B10B9E"/>
    <w:rsid w:val="00B112E6"/>
    <w:rsid w:val="00B11B74"/>
    <w:rsid w:val="00B12CB8"/>
    <w:rsid w:val="00B12FD6"/>
    <w:rsid w:val="00B13051"/>
    <w:rsid w:val="00B130DB"/>
    <w:rsid w:val="00B13226"/>
    <w:rsid w:val="00B1372F"/>
    <w:rsid w:val="00B13921"/>
    <w:rsid w:val="00B1430F"/>
    <w:rsid w:val="00B14390"/>
    <w:rsid w:val="00B1442E"/>
    <w:rsid w:val="00B14712"/>
    <w:rsid w:val="00B14A28"/>
    <w:rsid w:val="00B14B9E"/>
    <w:rsid w:val="00B1528C"/>
    <w:rsid w:val="00B15298"/>
    <w:rsid w:val="00B1584E"/>
    <w:rsid w:val="00B15A71"/>
    <w:rsid w:val="00B15B44"/>
    <w:rsid w:val="00B15E5B"/>
    <w:rsid w:val="00B16ACD"/>
    <w:rsid w:val="00B16E23"/>
    <w:rsid w:val="00B174D9"/>
    <w:rsid w:val="00B17BA7"/>
    <w:rsid w:val="00B17DFF"/>
    <w:rsid w:val="00B201B6"/>
    <w:rsid w:val="00B205F2"/>
    <w:rsid w:val="00B20B07"/>
    <w:rsid w:val="00B20BCF"/>
    <w:rsid w:val="00B20D5A"/>
    <w:rsid w:val="00B21487"/>
    <w:rsid w:val="00B223DA"/>
    <w:rsid w:val="00B22881"/>
    <w:rsid w:val="00B22B87"/>
    <w:rsid w:val="00B22E4A"/>
    <w:rsid w:val="00B2325C"/>
    <w:rsid w:val="00B232D1"/>
    <w:rsid w:val="00B233F7"/>
    <w:rsid w:val="00B235AC"/>
    <w:rsid w:val="00B23C26"/>
    <w:rsid w:val="00B2409C"/>
    <w:rsid w:val="00B240DE"/>
    <w:rsid w:val="00B247F7"/>
    <w:rsid w:val="00B24DB5"/>
    <w:rsid w:val="00B251C6"/>
    <w:rsid w:val="00B255D2"/>
    <w:rsid w:val="00B2657B"/>
    <w:rsid w:val="00B27685"/>
    <w:rsid w:val="00B276AB"/>
    <w:rsid w:val="00B27B9D"/>
    <w:rsid w:val="00B30129"/>
    <w:rsid w:val="00B302EA"/>
    <w:rsid w:val="00B30A64"/>
    <w:rsid w:val="00B30C7A"/>
    <w:rsid w:val="00B31084"/>
    <w:rsid w:val="00B31636"/>
    <w:rsid w:val="00B31855"/>
    <w:rsid w:val="00B31F9E"/>
    <w:rsid w:val="00B32310"/>
    <w:rsid w:val="00B3244B"/>
    <w:rsid w:val="00B3268F"/>
    <w:rsid w:val="00B32725"/>
    <w:rsid w:val="00B32C2C"/>
    <w:rsid w:val="00B330FF"/>
    <w:rsid w:val="00B3312F"/>
    <w:rsid w:val="00B336CD"/>
    <w:rsid w:val="00B33A1A"/>
    <w:rsid w:val="00B33AF9"/>
    <w:rsid w:val="00B33D2D"/>
    <w:rsid w:val="00B33E6C"/>
    <w:rsid w:val="00B34294"/>
    <w:rsid w:val="00B34FB8"/>
    <w:rsid w:val="00B35790"/>
    <w:rsid w:val="00B35B9C"/>
    <w:rsid w:val="00B364CF"/>
    <w:rsid w:val="00B36AD7"/>
    <w:rsid w:val="00B371CC"/>
    <w:rsid w:val="00B371ED"/>
    <w:rsid w:val="00B372A0"/>
    <w:rsid w:val="00B372EC"/>
    <w:rsid w:val="00B37303"/>
    <w:rsid w:val="00B40529"/>
    <w:rsid w:val="00B40557"/>
    <w:rsid w:val="00B40C67"/>
    <w:rsid w:val="00B4195A"/>
    <w:rsid w:val="00B41CD9"/>
    <w:rsid w:val="00B41FCD"/>
    <w:rsid w:val="00B42296"/>
    <w:rsid w:val="00B42723"/>
    <w:rsid w:val="00B427E6"/>
    <w:rsid w:val="00B428A6"/>
    <w:rsid w:val="00B42FEE"/>
    <w:rsid w:val="00B43E1F"/>
    <w:rsid w:val="00B446A6"/>
    <w:rsid w:val="00B44A1A"/>
    <w:rsid w:val="00B454B2"/>
    <w:rsid w:val="00B45713"/>
    <w:rsid w:val="00B45FBC"/>
    <w:rsid w:val="00B46CAD"/>
    <w:rsid w:val="00B4774F"/>
    <w:rsid w:val="00B50C00"/>
    <w:rsid w:val="00B50FF8"/>
    <w:rsid w:val="00B51949"/>
    <w:rsid w:val="00B51A0A"/>
    <w:rsid w:val="00B51A7D"/>
    <w:rsid w:val="00B51C64"/>
    <w:rsid w:val="00B51E5B"/>
    <w:rsid w:val="00B51F57"/>
    <w:rsid w:val="00B5204D"/>
    <w:rsid w:val="00B529F8"/>
    <w:rsid w:val="00B52A55"/>
    <w:rsid w:val="00B52B44"/>
    <w:rsid w:val="00B52C37"/>
    <w:rsid w:val="00B52C49"/>
    <w:rsid w:val="00B53049"/>
    <w:rsid w:val="00B53281"/>
    <w:rsid w:val="00B535C2"/>
    <w:rsid w:val="00B53955"/>
    <w:rsid w:val="00B53D81"/>
    <w:rsid w:val="00B53F5D"/>
    <w:rsid w:val="00B54068"/>
    <w:rsid w:val="00B54D6F"/>
    <w:rsid w:val="00B54F7F"/>
    <w:rsid w:val="00B553CE"/>
    <w:rsid w:val="00B55544"/>
    <w:rsid w:val="00B56120"/>
    <w:rsid w:val="00B56865"/>
    <w:rsid w:val="00B56908"/>
    <w:rsid w:val="00B578D9"/>
    <w:rsid w:val="00B57953"/>
    <w:rsid w:val="00B57C40"/>
    <w:rsid w:val="00B57FA5"/>
    <w:rsid w:val="00B603C5"/>
    <w:rsid w:val="00B6076B"/>
    <w:rsid w:val="00B60D53"/>
    <w:rsid w:val="00B60DE6"/>
    <w:rsid w:val="00B61076"/>
    <w:rsid w:val="00B61363"/>
    <w:rsid w:val="00B613D8"/>
    <w:rsid w:val="00B619CC"/>
    <w:rsid w:val="00B6239A"/>
    <w:rsid w:val="00B6247D"/>
    <w:rsid w:val="00B6337D"/>
    <w:rsid w:val="00B6371D"/>
    <w:rsid w:val="00B6385F"/>
    <w:rsid w:val="00B63D28"/>
    <w:rsid w:val="00B64272"/>
    <w:rsid w:val="00B642B7"/>
    <w:rsid w:val="00B642FC"/>
    <w:rsid w:val="00B64791"/>
    <w:rsid w:val="00B64D26"/>
    <w:rsid w:val="00B64D40"/>
    <w:rsid w:val="00B64FBB"/>
    <w:rsid w:val="00B6504D"/>
    <w:rsid w:val="00B65479"/>
    <w:rsid w:val="00B654EF"/>
    <w:rsid w:val="00B65A99"/>
    <w:rsid w:val="00B6638F"/>
    <w:rsid w:val="00B669A9"/>
    <w:rsid w:val="00B67036"/>
    <w:rsid w:val="00B70370"/>
    <w:rsid w:val="00B70372"/>
    <w:rsid w:val="00B70BE5"/>
    <w:rsid w:val="00B70E22"/>
    <w:rsid w:val="00B7112F"/>
    <w:rsid w:val="00B7121A"/>
    <w:rsid w:val="00B7174E"/>
    <w:rsid w:val="00B72A4B"/>
    <w:rsid w:val="00B7401E"/>
    <w:rsid w:val="00B742CB"/>
    <w:rsid w:val="00B74D7B"/>
    <w:rsid w:val="00B75059"/>
    <w:rsid w:val="00B75703"/>
    <w:rsid w:val="00B76042"/>
    <w:rsid w:val="00B7721A"/>
    <w:rsid w:val="00B77346"/>
    <w:rsid w:val="00B774CB"/>
    <w:rsid w:val="00B77766"/>
    <w:rsid w:val="00B803D3"/>
    <w:rsid w:val="00B80402"/>
    <w:rsid w:val="00B80690"/>
    <w:rsid w:val="00B8075D"/>
    <w:rsid w:val="00B80B9A"/>
    <w:rsid w:val="00B80C40"/>
    <w:rsid w:val="00B81A22"/>
    <w:rsid w:val="00B81B49"/>
    <w:rsid w:val="00B82EE1"/>
    <w:rsid w:val="00B830B7"/>
    <w:rsid w:val="00B8334F"/>
    <w:rsid w:val="00B83471"/>
    <w:rsid w:val="00B84082"/>
    <w:rsid w:val="00B841EC"/>
    <w:rsid w:val="00B8451F"/>
    <w:rsid w:val="00B84802"/>
    <w:rsid w:val="00B84821"/>
    <w:rsid w:val="00B848EA"/>
    <w:rsid w:val="00B849F1"/>
    <w:rsid w:val="00B84B2B"/>
    <w:rsid w:val="00B84FE2"/>
    <w:rsid w:val="00B85F22"/>
    <w:rsid w:val="00B86710"/>
    <w:rsid w:val="00B86CEA"/>
    <w:rsid w:val="00B87837"/>
    <w:rsid w:val="00B9017B"/>
    <w:rsid w:val="00B90500"/>
    <w:rsid w:val="00B905A6"/>
    <w:rsid w:val="00B90668"/>
    <w:rsid w:val="00B906F4"/>
    <w:rsid w:val="00B9176C"/>
    <w:rsid w:val="00B93110"/>
    <w:rsid w:val="00B935A4"/>
    <w:rsid w:val="00B93987"/>
    <w:rsid w:val="00B93BAD"/>
    <w:rsid w:val="00B93E8A"/>
    <w:rsid w:val="00B94482"/>
    <w:rsid w:val="00B95454"/>
    <w:rsid w:val="00B954C0"/>
    <w:rsid w:val="00B95539"/>
    <w:rsid w:val="00B95967"/>
    <w:rsid w:val="00B967D6"/>
    <w:rsid w:val="00B96A69"/>
    <w:rsid w:val="00B9757E"/>
    <w:rsid w:val="00B97B27"/>
    <w:rsid w:val="00BA02F9"/>
    <w:rsid w:val="00BA2C8D"/>
    <w:rsid w:val="00BA2DD1"/>
    <w:rsid w:val="00BA30F5"/>
    <w:rsid w:val="00BA3567"/>
    <w:rsid w:val="00BA3E25"/>
    <w:rsid w:val="00BA41B6"/>
    <w:rsid w:val="00BA4A7D"/>
    <w:rsid w:val="00BA561A"/>
    <w:rsid w:val="00BA6141"/>
    <w:rsid w:val="00BA61E3"/>
    <w:rsid w:val="00BA63E5"/>
    <w:rsid w:val="00BA79F9"/>
    <w:rsid w:val="00BA7A3E"/>
    <w:rsid w:val="00BA7EC5"/>
    <w:rsid w:val="00BB06F6"/>
    <w:rsid w:val="00BB0C23"/>
    <w:rsid w:val="00BB0C25"/>
    <w:rsid w:val="00BB0C4E"/>
    <w:rsid w:val="00BB0DC6"/>
    <w:rsid w:val="00BB1389"/>
    <w:rsid w:val="00BB15E4"/>
    <w:rsid w:val="00BB1E19"/>
    <w:rsid w:val="00BB21D1"/>
    <w:rsid w:val="00BB2AFE"/>
    <w:rsid w:val="00BB31BD"/>
    <w:rsid w:val="00BB3266"/>
    <w:rsid w:val="00BB32F2"/>
    <w:rsid w:val="00BB34E8"/>
    <w:rsid w:val="00BB361A"/>
    <w:rsid w:val="00BB3BC7"/>
    <w:rsid w:val="00BB3F13"/>
    <w:rsid w:val="00BB3F37"/>
    <w:rsid w:val="00BB41A0"/>
    <w:rsid w:val="00BB4338"/>
    <w:rsid w:val="00BB4616"/>
    <w:rsid w:val="00BB463B"/>
    <w:rsid w:val="00BB4FEB"/>
    <w:rsid w:val="00BB52F0"/>
    <w:rsid w:val="00BB5A4F"/>
    <w:rsid w:val="00BB5EA2"/>
    <w:rsid w:val="00BB5F1E"/>
    <w:rsid w:val="00BB63E5"/>
    <w:rsid w:val="00BB644B"/>
    <w:rsid w:val="00BB6697"/>
    <w:rsid w:val="00BB6B1B"/>
    <w:rsid w:val="00BB6C0E"/>
    <w:rsid w:val="00BB6EC6"/>
    <w:rsid w:val="00BB7AAA"/>
    <w:rsid w:val="00BB7B38"/>
    <w:rsid w:val="00BC001D"/>
    <w:rsid w:val="00BC00C7"/>
    <w:rsid w:val="00BC0508"/>
    <w:rsid w:val="00BC0EE2"/>
    <w:rsid w:val="00BC11E5"/>
    <w:rsid w:val="00BC1797"/>
    <w:rsid w:val="00BC257E"/>
    <w:rsid w:val="00BC2EBA"/>
    <w:rsid w:val="00BC3018"/>
    <w:rsid w:val="00BC4BC6"/>
    <w:rsid w:val="00BC52FD"/>
    <w:rsid w:val="00BC55F5"/>
    <w:rsid w:val="00BC5CF3"/>
    <w:rsid w:val="00BC5D19"/>
    <w:rsid w:val="00BC60CB"/>
    <w:rsid w:val="00BC6A64"/>
    <w:rsid w:val="00BC6E62"/>
    <w:rsid w:val="00BC7374"/>
    <w:rsid w:val="00BC7443"/>
    <w:rsid w:val="00BC75F2"/>
    <w:rsid w:val="00BC7DA6"/>
    <w:rsid w:val="00BD0591"/>
    <w:rsid w:val="00BD0648"/>
    <w:rsid w:val="00BD0DFA"/>
    <w:rsid w:val="00BD0E68"/>
    <w:rsid w:val="00BD1040"/>
    <w:rsid w:val="00BD1252"/>
    <w:rsid w:val="00BD17B9"/>
    <w:rsid w:val="00BD22BD"/>
    <w:rsid w:val="00BD23FB"/>
    <w:rsid w:val="00BD34AA"/>
    <w:rsid w:val="00BD34B2"/>
    <w:rsid w:val="00BD3846"/>
    <w:rsid w:val="00BD44A0"/>
    <w:rsid w:val="00BD50A8"/>
    <w:rsid w:val="00BD50EA"/>
    <w:rsid w:val="00BD51CC"/>
    <w:rsid w:val="00BD5443"/>
    <w:rsid w:val="00BD5AF2"/>
    <w:rsid w:val="00BD5B6D"/>
    <w:rsid w:val="00BD5BC7"/>
    <w:rsid w:val="00BD5D4D"/>
    <w:rsid w:val="00BD5E0A"/>
    <w:rsid w:val="00BD5F81"/>
    <w:rsid w:val="00BD66DC"/>
    <w:rsid w:val="00BD6815"/>
    <w:rsid w:val="00BD7362"/>
    <w:rsid w:val="00BE0061"/>
    <w:rsid w:val="00BE03A3"/>
    <w:rsid w:val="00BE067F"/>
    <w:rsid w:val="00BE0C44"/>
    <w:rsid w:val="00BE1B8B"/>
    <w:rsid w:val="00BE1DE0"/>
    <w:rsid w:val="00BE29F4"/>
    <w:rsid w:val="00BE2A18"/>
    <w:rsid w:val="00BE2B10"/>
    <w:rsid w:val="00BE2C01"/>
    <w:rsid w:val="00BE2CFA"/>
    <w:rsid w:val="00BE2FE0"/>
    <w:rsid w:val="00BE404C"/>
    <w:rsid w:val="00BE41EC"/>
    <w:rsid w:val="00BE47F6"/>
    <w:rsid w:val="00BE5039"/>
    <w:rsid w:val="00BE504C"/>
    <w:rsid w:val="00BE5221"/>
    <w:rsid w:val="00BE54BD"/>
    <w:rsid w:val="00BE55C0"/>
    <w:rsid w:val="00BE56FB"/>
    <w:rsid w:val="00BE5A32"/>
    <w:rsid w:val="00BE5A33"/>
    <w:rsid w:val="00BE5ABD"/>
    <w:rsid w:val="00BE60B1"/>
    <w:rsid w:val="00BE6429"/>
    <w:rsid w:val="00BE7229"/>
    <w:rsid w:val="00BE73A5"/>
    <w:rsid w:val="00BF06F8"/>
    <w:rsid w:val="00BF0798"/>
    <w:rsid w:val="00BF1A68"/>
    <w:rsid w:val="00BF1B41"/>
    <w:rsid w:val="00BF1E3B"/>
    <w:rsid w:val="00BF22E3"/>
    <w:rsid w:val="00BF24BA"/>
    <w:rsid w:val="00BF31BA"/>
    <w:rsid w:val="00BF331C"/>
    <w:rsid w:val="00BF34F8"/>
    <w:rsid w:val="00BF3DDE"/>
    <w:rsid w:val="00BF3EAE"/>
    <w:rsid w:val="00BF4BDC"/>
    <w:rsid w:val="00BF5435"/>
    <w:rsid w:val="00BF5544"/>
    <w:rsid w:val="00BF600D"/>
    <w:rsid w:val="00BF6589"/>
    <w:rsid w:val="00BF6F7F"/>
    <w:rsid w:val="00BF755C"/>
    <w:rsid w:val="00BF78C4"/>
    <w:rsid w:val="00C0043B"/>
    <w:rsid w:val="00C00647"/>
    <w:rsid w:val="00C0091F"/>
    <w:rsid w:val="00C01123"/>
    <w:rsid w:val="00C01522"/>
    <w:rsid w:val="00C01DC1"/>
    <w:rsid w:val="00C02167"/>
    <w:rsid w:val="00C02489"/>
    <w:rsid w:val="00C02764"/>
    <w:rsid w:val="00C0285C"/>
    <w:rsid w:val="00C02A19"/>
    <w:rsid w:val="00C02BE0"/>
    <w:rsid w:val="00C0354F"/>
    <w:rsid w:val="00C0395E"/>
    <w:rsid w:val="00C03C94"/>
    <w:rsid w:val="00C04CEF"/>
    <w:rsid w:val="00C0517A"/>
    <w:rsid w:val="00C05584"/>
    <w:rsid w:val="00C0588F"/>
    <w:rsid w:val="00C06258"/>
    <w:rsid w:val="00C0662F"/>
    <w:rsid w:val="00C06795"/>
    <w:rsid w:val="00C069F0"/>
    <w:rsid w:val="00C079E7"/>
    <w:rsid w:val="00C07C49"/>
    <w:rsid w:val="00C1017F"/>
    <w:rsid w:val="00C10353"/>
    <w:rsid w:val="00C1062A"/>
    <w:rsid w:val="00C109D7"/>
    <w:rsid w:val="00C10A82"/>
    <w:rsid w:val="00C10BA5"/>
    <w:rsid w:val="00C1188A"/>
    <w:rsid w:val="00C11943"/>
    <w:rsid w:val="00C119DE"/>
    <w:rsid w:val="00C11A81"/>
    <w:rsid w:val="00C121DC"/>
    <w:rsid w:val="00C12363"/>
    <w:rsid w:val="00C123E6"/>
    <w:rsid w:val="00C12BFF"/>
    <w:rsid w:val="00C12E96"/>
    <w:rsid w:val="00C12FB7"/>
    <w:rsid w:val="00C132D3"/>
    <w:rsid w:val="00C13DEC"/>
    <w:rsid w:val="00C13E42"/>
    <w:rsid w:val="00C14763"/>
    <w:rsid w:val="00C1597B"/>
    <w:rsid w:val="00C15C63"/>
    <w:rsid w:val="00C15EB8"/>
    <w:rsid w:val="00C16141"/>
    <w:rsid w:val="00C203A4"/>
    <w:rsid w:val="00C2088D"/>
    <w:rsid w:val="00C20A30"/>
    <w:rsid w:val="00C20B3F"/>
    <w:rsid w:val="00C211E4"/>
    <w:rsid w:val="00C213EE"/>
    <w:rsid w:val="00C216D7"/>
    <w:rsid w:val="00C2197F"/>
    <w:rsid w:val="00C21A1F"/>
    <w:rsid w:val="00C21B7D"/>
    <w:rsid w:val="00C22A43"/>
    <w:rsid w:val="00C22CD6"/>
    <w:rsid w:val="00C22F7A"/>
    <w:rsid w:val="00C232B7"/>
    <w:rsid w:val="00C232E7"/>
    <w:rsid w:val="00C2363F"/>
    <w:rsid w:val="00C236C8"/>
    <w:rsid w:val="00C242A2"/>
    <w:rsid w:val="00C247E0"/>
    <w:rsid w:val="00C250CF"/>
    <w:rsid w:val="00C2521D"/>
    <w:rsid w:val="00C25B96"/>
    <w:rsid w:val="00C260B1"/>
    <w:rsid w:val="00C269B3"/>
    <w:rsid w:val="00C26E56"/>
    <w:rsid w:val="00C2748A"/>
    <w:rsid w:val="00C27D58"/>
    <w:rsid w:val="00C30051"/>
    <w:rsid w:val="00C30337"/>
    <w:rsid w:val="00C303F0"/>
    <w:rsid w:val="00C30435"/>
    <w:rsid w:val="00C30747"/>
    <w:rsid w:val="00C30AC0"/>
    <w:rsid w:val="00C30D70"/>
    <w:rsid w:val="00C30F96"/>
    <w:rsid w:val="00C310DC"/>
    <w:rsid w:val="00C313C5"/>
    <w:rsid w:val="00C31406"/>
    <w:rsid w:val="00C32197"/>
    <w:rsid w:val="00C33F0F"/>
    <w:rsid w:val="00C33FC1"/>
    <w:rsid w:val="00C346D7"/>
    <w:rsid w:val="00C34DE7"/>
    <w:rsid w:val="00C35A5F"/>
    <w:rsid w:val="00C35DBA"/>
    <w:rsid w:val="00C362EB"/>
    <w:rsid w:val="00C36B28"/>
    <w:rsid w:val="00C3709A"/>
    <w:rsid w:val="00C37194"/>
    <w:rsid w:val="00C371B4"/>
    <w:rsid w:val="00C37E11"/>
    <w:rsid w:val="00C40637"/>
    <w:rsid w:val="00C4091F"/>
    <w:rsid w:val="00C40BB7"/>
    <w:rsid w:val="00C40F6C"/>
    <w:rsid w:val="00C41B94"/>
    <w:rsid w:val="00C425C4"/>
    <w:rsid w:val="00C4290B"/>
    <w:rsid w:val="00C42F55"/>
    <w:rsid w:val="00C42F6F"/>
    <w:rsid w:val="00C42F9F"/>
    <w:rsid w:val="00C431E1"/>
    <w:rsid w:val="00C433D3"/>
    <w:rsid w:val="00C43B14"/>
    <w:rsid w:val="00C43FBE"/>
    <w:rsid w:val="00C44426"/>
    <w:rsid w:val="00C445F3"/>
    <w:rsid w:val="00C44D5E"/>
    <w:rsid w:val="00C4519F"/>
    <w:rsid w:val="00C451F4"/>
    <w:rsid w:val="00C45EB1"/>
    <w:rsid w:val="00C461A8"/>
    <w:rsid w:val="00C46313"/>
    <w:rsid w:val="00C464C1"/>
    <w:rsid w:val="00C467A0"/>
    <w:rsid w:val="00C46CBA"/>
    <w:rsid w:val="00C47235"/>
    <w:rsid w:val="00C474E0"/>
    <w:rsid w:val="00C47764"/>
    <w:rsid w:val="00C47BFD"/>
    <w:rsid w:val="00C47FFA"/>
    <w:rsid w:val="00C5078E"/>
    <w:rsid w:val="00C50995"/>
    <w:rsid w:val="00C50A1E"/>
    <w:rsid w:val="00C50ECC"/>
    <w:rsid w:val="00C51847"/>
    <w:rsid w:val="00C51C8E"/>
    <w:rsid w:val="00C51DF6"/>
    <w:rsid w:val="00C51F7B"/>
    <w:rsid w:val="00C521AF"/>
    <w:rsid w:val="00C526B3"/>
    <w:rsid w:val="00C52823"/>
    <w:rsid w:val="00C52AAC"/>
    <w:rsid w:val="00C52E67"/>
    <w:rsid w:val="00C52FDD"/>
    <w:rsid w:val="00C53298"/>
    <w:rsid w:val="00C53C1B"/>
    <w:rsid w:val="00C53DF5"/>
    <w:rsid w:val="00C54921"/>
    <w:rsid w:val="00C54A3A"/>
    <w:rsid w:val="00C55566"/>
    <w:rsid w:val="00C55D61"/>
    <w:rsid w:val="00C56045"/>
    <w:rsid w:val="00C56448"/>
    <w:rsid w:val="00C57880"/>
    <w:rsid w:val="00C57F47"/>
    <w:rsid w:val="00C57F5B"/>
    <w:rsid w:val="00C60F33"/>
    <w:rsid w:val="00C60F5A"/>
    <w:rsid w:val="00C612DE"/>
    <w:rsid w:val="00C614C4"/>
    <w:rsid w:val="00C61D42"/>
    <w:rsid w:val="00C621AC"/>
    <w:rsid w:val="00C63298"/>
    <w:rsid w:val="00C63407"/>
    <w:rsid w:val="00C63979"/>
    <w:rsid w:val="00C63A43"/>
    <w:rsid w:val="00C63D27"/>
    <w:rsid w:val="00C63DD6"/>
    <w:rsid w:val="00C6434E"/>
    <w:rsid w:val="00C6494E"/>
    <w:rsid w:val="00C65486"/>
    <w:rsid w:val="00C667BE"/>
    <w:rsid w:val="00C6702A"/>
    <w:rsid w:val="00C6723F"/>
    <w:rsid w:val="00C67593"/>
    <w:rsid w:val="00C6766B"/>
    <w:rsid w:val="00C67B23"/>
    <w:rsid w:val="00C703BF"/>
    <w:rsid w:val="00C709EC"/>
    <w:rsid w:val="00C71363"/>
    <w:rsid w:val="00C7194E"/>
    <w:rsid w:val="00C72223"/>
    <w:rsid w:val="00C7253B"/>
    <w:rsid w:val="00C7263B"/>
    <w:rsid w:val="00C728AF"/>
    <w:rsid w:val="00C72CD9"/>
    <w:rsid w:val="00C7300C"/>
    <w:rsid w:val="00C730CA"/>
    <w:rsid w:val="00C73919"/>
    <w:rsid w:val="00C73C07"/>
    <w:rsid w:val="00C73E48"/>
    <w:rsid w:val="00C73E52"/>
    <w:rsid w:val="00C74424"/>
    <w:rsid w:val="00C745DC"/>
    <w:rsid w:val="00C751B0"/>
    <w:rsid w:val="00C752B5"/>
    <w:rsid w:val="00C763E5"/>
    <w:rsid w:val="00C76417"/>
    <w:rsid w:val="00C76B9C"/>
    <w:rsid w:val="00C7726F"/>
    <w:rsid w:val="00C7741F"/>
    <w:rsid w:val="00C77430"/>
    <w:rsid w:val="00C7782A"/>
    <w:rsid w:val="00C77CCA"/>
    <w:rsid w:val="00C77FE1"/>
    <w:rsid w:val="00C80552"/>
    <w:rsid w:val="00C808E8"/>
    <w:rsid w:val="00C81320"/>
    <w:rsid w:val="00C81844"/>
    <w:rsid w:val="00C81B1A"/>
    <w:rsid w:val="00C8204F"/>
    <w:rsid w:val="00C8235C"/>
    <w:rsid w:val="00C823DA"/>
    <w:rsid w:val="00C8259F"/>
    <w:rsid w:val="00C82706"/>
    <w:rsid w:val="00C82746"/>
    <w:rsid w:val="00C82D51"/>
    <w:rsid w:val="00C82F07"/>
    <w:rsid w:val="00C82F80"/>
    <w:rsid w:val="00C8312F"/>
    <w:rsid w:val="00C835A5"/>
    <w:rsid w:val="00C836FB"/>
    <w:rsid w:val="00C83B2F"/>
    <w:rsid w:val="00C83BB2"/>
    <w:rsid w:val="00C83FCA"/>
    <w:rsid w:val="00C84BCE"/>
    <w:rsid w:val="00C84C0D"/>
    <w:rsid w:val="00C84C47"/>
    <w:rsid w:val="00C84D79"/>
    <w:rsid w:val="00C85316"/>
    <w:rsid w:val="00C853D9"/>
    <w:rsid w:val="00C858A4"/>
    <w:rsid w:val="00C86235"/>
    <w:rsid w:val="00C869C6"/>
    <w:rsid w:val="00C86AFA"/>
    <w:rsid w:val="00C871A6"/>
    <w:rsid w:val="00C872B6"/>
    <w:rsid w:val="00C90004"/>
    <w:rsid w:val="00C902A6"/>
    <w:rsid w:val="00C904F4"/>
    <w:rsid w:val="00C9051A"/>
    <w:rsid w:val="00C91177"/>
    <w:rsid w:val="00C928ED"/>
    <w:rsid w:val="00C9295B"/>
    <w:rsid w:val="00C92A8A"/>
    <w:rsid w:val="00C9359B"/>
    <w:rsid w:val="00C93738"/>
    <w:rsid w:val="00C93929"/>
    <w:rsid w:val="00C946C8"/>
    <w:rsid w:val="00C94AFF"/>
    <w:rsid w:val="00C95166"/>
    <w:rsid w:val="00C95ECF"/>
    <w:rsid w:val="00C96A44"/>
    <w:rsid w:val="00C97B03"/>
    <w:rsid w:val="00C97DDE"/>
    <w:rsid w:val="00C97F0E"/>
    <w:rsid w:val="00CA0455"/>
    <w:rsid w:val="00CA0997"/>
    <w:rsid w:val="00CA17A9"/>
    <w:rsid w:val="00CA1D66"/>
    <w:rsid w:val="00CA20BB"/>
    <w:rsid w:val="00CA21BB"/>
    <w:rsid w:val="00CA24DE"/>
    <w:rsid w:val="00CA2B11"/>
    <w:rsid w:val="00CA2B18"/>
    <w:rsid w:val="00CA2CF7"/>
    <w:rsid w:val="00CA2E3E"/>
    <w:rsid w:val="00CA413F"/>
    <w:rsid w:val="00CA4CF2"/>
    <w:rsid w:val="00CA4D9D"/>
    <w:rsid w:val="00CA5497"/>
    <w:rsid w:val="00CA5D8D"/>
    <w:rsid w:val="00CA5F8B"/>
    <w:rsid w:val="00CA640F"/>
    <w:rsid w:val="00CA7168"/>
    <w:rsid w:val="00CA79EF"/>
    <w:rsid w:val="00CA7BC0"/>
    <w:rsid w:val="00CB0426"/>
    <w:rsid w:val="00CB0697"/>
    <w:rsid w:val="00CB06B5"/>
    <w:rsid w:val="00CB1627"/>
    <w:rsid w:val="00CB18D0"/>
    <w:rsid w:val="00CB1C8A"/>
    <w:rsid w:val="00CB218E"/>
    <w:rsid w:val="00CB24F5"/>
    <w:rsid w:val="00CB2663"/>
    <w:rsid w:val="00CB2CE2"/>
    <w:rsid w:val="00CB337B"/>
    <w:rsid w:val="00CB3A84"/>
    <w:rsid w:val="00CB3BBE"/>
    <w:rsid w:val="00CB4BB6"/>
    <w:rsid w:val="00CB4DAB"/>
    <w:rsid w:val="00CB51CA"/>
    <w:rsid w:val="00CB5735"/>
    <w:rsid w:val="00CB5769"/>
    <w:rsid w:val="00CB59E9"/>
    <w:rsid w:val="00CB6016"/>
    <w:rsid w:val="00CB6340"/>
    <w:rsid w:val="00CB65F8"/>
    <w:rsid w:val="00CB67E7"/>
    <w:rsid w:val="00CB79BE"/>
    <w:rsid w:val="00CB7AF7"/>
    <w:rsid w:val="00CB7D4F"/>
    <w:rsid w:val="00CB7D59"/>
    <w:rsid w:val="00CC0095"/>
    <w:rsid w:val="00CC0D6A"/>
    <w:rsid w:val="00CC13FE"/>
    <w:rsid w:val="00CC1727"/>
    <w:rsid w:val="00CC22DA"/>
    <w:rsid w:val="00CC24FC"/>
    <w:rsid w:val="00CC251B"/>
    <w:rsid w:val="00CC273C"/>
    <w:rsid w:val="00CC3831"/>
    <w:rsid w:val="00CC3864"/>
    <w:rsid w:val="00CC3921"/>
    <w:rsid w:val="00CC3A46"/>
    <w:rsid w:val="00CC3B4E"/>
    <w:rsid w:val="00CC3E3D"/>
    <w:rsid w:val="00CC414D"/>
    <w:rsid w:val="00CC4482"/>
    <w:rsid w:val="00CC49DB"/>
    <w:rsid w:val="00CC519B"/>
    <w:rsid w:val="00CC5771"/>
    <w:rsid w:val="00CC59E4"/>
    <w:rsid w:val="00CC5A86"/>
    <w:rsid w:val="00CC5C64"/>
    <w:rsid w:val="00CC6071"/>
    <w:rsid w:val="00CC668C"/>
    <w:rsid w:val="00CC6CB8"/>
    <w:rsid w:val="00CC71EB"/>
    <w:rsid w:val="00CC7409"/>
    <w:rsid w:val="00CD04EA"/>
    <w:rsid w:val="00CD073E"/>
    <w:rsid w:val="00CD0967"/>
    <w:rsid w:val="00CD09CB"/>
    <w:rsid w:val="00CD0A1D"/>
    <w:rsid w:val="00CD0C52"/>
    <w:rsid w:val="00CD11BB"/>
    <w:rsid w:val="00CD12C1"/>
    <w:rsid w:val="00CD17FB"/>
    <w:rsid w:val="00CD1A7E"/>
    <w:rsid w:val="00CD214E"/>
    <w:rsid w:val="00CD26FC"/>
    <w:rsid w:val="00CD2B83"/>
    <w:rsid w:val="00CD2C45"/>
    <w:rsid w:val="00CD2CA0"/>
    <w:rsid w:val="00CD2FA3"/>
    <w:rsid w:val="00CD3115"/>
    <w:rsid w:val="00CD3266"/>
    <w:rsid w:val="00CD37B0"/>
    <w:rsid w:val="00CD39D2"/>
    <w:rsid w:val="00CD3CA0"/>
    <w:rsid w:val="00CD3E1E"/>
    <w:rsid w:val="00CD4263"/>
    <w:rsid w:val="00CD4442"/>
    <w:rsid w:val="00CD458B"/>
    <w:rsid w:val="00CD45CD"/>
    <w:rsid w:val="00CD46FA"/>
    <w:rsid w:val="00CD4B3E"/>
    <w:rsid w:val="00CD4EDA"/>
    <w:rsid w:val="00CD4F0B"/>
    <w:rsid w:val="00CD55CE"/>
    <w:rsid w:val="00CD5973"/>
    <w:rsid w:val="00CD5C2A"/>
    <w:rsid w:val="00CD69BC"/>
    <w:rsid w:val="00CD72C4"/>
    <w:rsid w:val="00CD7425"/>
    <w:rsid w:val="00CD7997"/>
    <w:rsid w:val="00CD7C39"/>
    <w:rsid w:val="00CE0FAB"/>
    <w:rsid w:val="00CE1A7D"/>
    <w:rsid w:val="00CE1D83"/>
    <w:rsid w:val="00CE2BB7"/>
    <w:rsid w:val="00CE31A6"/>
    <w:rsid w:val="00CE3368"/>
    <w:rsid w:val="00CE3979"/>
    <w:rsid w:val="00CE39CC"/>
    <w:rsid w:val="00CE3D94"/>
    <w:rsid w:val="00CE4325"/>
    <w:rsid w:val="00CE444F"/>
    <w:rsid w:val="00CE4CF3"/>
    <w:rsid w:val="00CE4E26"/>
    <w:rsid w:val="00CE5C14"/>
    <w:rsid w:val="00CE63D5"/>
    <w:rsid w:val="00CE63FE"/>
    <w:rsid w:val="00CE6B6C"/>
    <w:rsid w:val="00CE7A26"/>
    <w:rsid w:val="00CF0061"/>
    <w:rsid w:val="00CF07C0"/>
    <w:rsid w:val="00CF094D"/>
    <w:rsid w:val="00CF09AA"/>
    <w:rsid w:val="00CF22EA"/>
    <w:rsid w:val="00CF24D4"/>
    <w:rsid w:val="00CF2993"/>
    <w:rsid w:val="00CF3306"/>
    <w:rsid w:val="00CF3321"/>
    <w:rsid w:val="00CF38A1"/>
    <w:rsid w:val="00CF3A84"/>
    <w:rsid w:val="00CF3C8B"/>
    <w:rsid w:val="00CF4406"/>
    <w:rsid w:val="00CF4432"/>
    <w:rsid w:val="00CF45F3"/>
    <w:rsid w:val="00CF4813"/>
    <w:rsid w:val="00CF4E74"/>
    <w:rsid w:val="00CF5233"/>
    <w:rsid w:val="00CF5311"/>
    <w:rsid w:val="00CF5AB3"/>
    <w:rsid w:val="00CF5F7E"/>
    <w:rsid w:val="00CF61B6"/>
    <w:rsid w:val="00CF6697"/>
    <w:rsid w:val="00CF66B1"/>
    <w:rsid w:val="00D01331"/>
    <w:rsid w:val="00D025D3"/>
    <w:rsid w:val="00D029B8"/>
    <w:rsid w:val="00D02E16"/>
    <w:rsid w:val="00D02E50"/>
    <w:rsid w:val="00D02F10"/>
    <w:rsid w:val="00D02F60"/>
    <w:rsid w:val="00D038F5"/>
    <w:rsid w:val="00D03AC6"/>
    <w:rsid w:val="00D03CE3"/>
    <w:rsid w:val="00D0416D"/>
    <w:rsid w:val="00D0464E"/>
    <w:rsid w:val="00D04923"/>
    <w:rsid w:val="00D04A96"/>
    <w:rsid w:val="00D053AB"/>
    <w:rsid w:val="00D057B9"/>
    <w:rsid w:val="00D05D40"/>
    <w:rsid w:val="00D05E11"/>
    <w:rsid w:val="00D065DC"/>
    <w:rsid w:val="00D06688"/>
    <w:rsid w:val="00D066E2"/>
    <w:rsid w:val="00D06DE7"/>
    <w:rsid w:val="00D076F6"/>
    <w:rsid w:val="00D07A7B"/>
    <w:rsid w:val="00D10712"/>
    <w:rsid w:val="00D10E06"/>
    <w:rsid w:val="00D10E9D"/>
    <w:rsid w:val="00D11305"/>
    <w:rsid w:val="00D114FE"/>
    <w:rsid w:val="00D11639"/>
    <w:rsid w:val="00D12C9E"/>
    <w:rsid w:val="00D147C0"/>
    <w:rsid w:val="00D14D23"/>
    <w:rsid w:val="00D14D41"/>
    <w:rsid w:val="00D15197"/>
    <w:rsid w:val="00D15339"/>
    <w:rsid w:val="00D155EE"/>
    <w:rsid w:val="00D15681"/>
    <w:rsid w:val="00D15EC0"/>
    <w:rsid w:val="00D162C2"/>
    <w:rsid w:val="00D16820"/>
    <w:rsid w:val="00D169C8"/>
    <w:rsid w:val="00D16C3F"/>
    <w:rsid w:val="00D1772A"/>
    <w:rsid w:val="00D1793F"/>
    <w:rsid w:val="00D17B54"/>
    <w:rsid w:val="00D17DDF"/>
    <w:rsid w:val="00D200D6"/>
    <w:rsid w:val="00D2089F"/>
    <w:rsid w:val="00D208E2"/>
    <w:rsid w:val="00D2092B"/>
    <w:rsid w:val="00D209F0"/>
    <w:rsid w:val="00D20BE8"/>
    <w:rsid w:val="00D20D25"/>
    <w:rsid w:val="00D2121D"/>
    <w:rsid w:val="00D21958"/>
    <w:rsid w:val="00D21AA7"/>
    <w:rsid w:val="00D21DCA"/>
    <w:rsid w:val="00D22406"/>
    <w:rsid w:val="00D228E6"/>
    <w:rsid w:val="00D22AF5"/>
    <w:rsid w:val="00D22EEB"/>
    <w:rsid w:val="00D2342E"/>
    <w:rsid w:val="00D235EA"/>
    <w:rsid w:val="00D24638"/>
    <w:rsid w:val="00D247A9"/>
    <w:rsid w:val="00D24A08"/>
    <w:rsid w:val="00D25055"/>
    <w:rsid w:val="00D2559A"/>
    <w:rsid w:val="00D26458"/>
    <w:rsid w:val="00D2688B"/>
    <w:rsid w:val="00D268D2"/>
    <w:rsid w:val="00D26B69"/>
    <w:rsid w:val="00D26DB2"/>
    <w:rsid w:val="00D26E17"/>
    <w:rsid w:val="00D2705F"/>
    <w:rsid w:val="00D27297"/>
    <w:rsid w:val="00D274F7"/>
    <w:rsid w:val="00D27A82"/>
    <w:rsid w:val="00D30F80"/>
    <w:rsid w:val="00D31730"/>
    <w:rsid w:val="00D31819"/>
    <w:rsid w:val="00D31B2B"/>
    <w:rsid w:val="00D32721"/>
    <w:rsid w:val="00D328DC"/>
    <w:rsid w:val="00D3294B"/>
    <w:rsid w:val="00D32C1C"/>
    <w:rsid w:val="00D32ECB"/>
    <w:rsid w:val="00D33387"/>
    <w:rsid w:val="00D33714"/>
    <w:rsid w:val="00D33C70"/>
    <w:rsid w:val="00D33F28"/>
    <w:rsid w:val="00D34005"/>
    <w:rsid w:val="00D3411E"/>
    <w:rsid w:val="00D341AC"/>
    <w:rsid w:val="00D350B2"/>
    <w:rsid w:val="00D352A8"/>
    <w:rsid w:val="00D355DE"/>
    <w:rsid w:val="00D35D79"/>
    <w:rsid w:val="00D36349"/>
    <w:rsid w:val="00D365DA"/>
    <w:rsid w:val="00D36752"/>
    <w:rsid w:val="00D371A8"/>
    <w:rsid w:val="00D371AA"/>
    <w:rsid w:val="00D371E0"/>
    <w:rsid w:val="00D3759E"/>
    <w:rsid w:val="00D401C1"/>
    <w:rsid w:val="00D402FB"/>
    <w:rsid w:val="00D4068E"/>
    <w:rsid w:val="00D408F8"/>
    <w:rsid w:val="00D41AF5"/>
    <w:rsid w:val="00D41D7F"/>
    <w:rsid w:val="00D42803"/>
    <w:rsid w:val="00D43D0B"/>
    <w:rsid w:val="00D44D3F"/>
    <w:rsid w:val="00D44D57"/>
    <w:rsid w:val="00D462AB"/>
    <w:rsid w:val="00D47467"/>
    <w:rsid w:val="00D479D9"/>
    <w:rsid w:val="00D47D7A"/>
    <w:rsid w:val="00D50ABD"/>
    <w:rsid w:val="00D50C4F"/>
    <w:rsid w:val="00D516BB"/>
    <w:rsid w:val="00D51CD3"/>
    <w:rsid w:val="00D51F73"/>
    <w:rsid w:val="00D526A5"/>
    <w:rsid w:val="00D52760"/>
    <w:rsid w:val="00D52D40"/>
    <w:rsid w:val="00D541BE"/>
    <w:rsid w:val="00D54553"/>
    <w:rsid w:val="00D54927"/>
    <w:rsid w:val="00D55290"/>
    <w:rsid w:val="00D556FA"/>
    <w:rsid w:val="00D55A9B"/>
    <w:rsid w:val="00D55F26"/>
    <w:rsid w:val="00D56032"/>
    <w:rsid w:val="00D56264"/>
    <w:rsid w:val="00D57128"/>
    <w:rsid w:val="00D57791"/>
    <w:rsid w:val="00D577F2"/>
    <w:rsid w:val="00D6046A"/>
    <w:rsid w:val="00D6081D"/>
    <w:rsid w:val="00D60E66"/>
    <w:rsid w:val="00D610A6"/>
    <w:rsid w:val="00D6201A"/>
    <w:rsid w:val="00D62870"/>
    <w:rsid w:val="00D63F04"/>
    <w:rsid w:val="00D64408"/>
    <w:rsid w:val="00D655D9"/>
    <w:rsid w:val="00D65872"/>
    <w:rsid w:val="00D65F7A"/>
    <w:rsid w:val="00D66DE3"/>
    <w:rsid w:val="00D67141"/>
    <w:rsid w:val="00D6746E"/>
    <w:rsid w:val="00D676F3"/>
    <w:rsid w:val="00D706B5"/>
    <w:rsid w:val="00D70740"/>
    <w:rsid w:val="00D70BB2"/>
    <w:rsid w:val="00D70EF5"/>
    <w:rsid w:val="00D71024"/>
    <w:rsid w:val="00D71151"/>
    <w:rsid w:val="00D7131F"/>
    <w:rsid w:val="00D71A25"/>
    <w:rsid w:val="00D71D39"/>
    <w:rsid w:val="00D71E01"/>
    <w:rsid w:val="00D71FCF"/>
    <w:rsid w:val="00D72A54"/>
    <w:rsid w:val="00D72CC1"/>
    <w:rsid w:val="00D72EC6"/>
    <w:rsid w:val="00D74C94"/>
    <w:rsid w:val="00D74D21"/>
    <w:rsid w:val="00D75263"/>
    <w:rsid w:val="00D75709"/>
    <w:rsid w:val="00D75B4E"/>
    <w:rsid w:val="00D75CAB"/>
    <w:rsid w:val="00D763E7"/>
    <w:rsid w:val="00D7657F"/>
    <w:rsid w:val="00D767C7"/>
    <w:rsid w:val="00D76ACC"/>
    <w:rsid w:val="00D76E07"/>
    <w:rsid w:val="00D76EC9"/>
    <w:rsid w:val="00D8027A"/>
    <w:rsid w:val="00D803BA"/>
    <w:rsid w:val="00D80E7D"/>
    <w:rsid w:val="00D81397"/>
    <w:rsid w:val="00D8203A"/>
    <w:rsid w:val="00D824A2"/>
    <w:rsid w:val="00D83138"/>
    <w:rsid w:val="00D835E0"/>
    <w:rsid w:val="00D83D98"/>
    <w:rsid w:val="00D848B9"/>
    <w:rsid w:val="00D84E40"/>
    <w:rsid w:val="00D8500B"/>
    <w:rsid w:val="00D85268"/>
    <w:rsid w:val="00D853F2"/>
    <w:rsid w:val="00D8558F"/>
    <w:rsid w:val="00D8566D"/>
    <w:rsid w:val="00D86784"/>
    <w:rsid w:val="00D87134"/>
    <w:rsid w:val="00D87B55"/>
    <w:rsid w:val="00D90397"/>
    <w:rsid w:val="00D90418"/>
    <w:rsid w:val="00D90E69"/>
    <w:rsid w:val="00D90F78"/>
    <w:rsid w:val="00D91368"/>
    <w:rsid w:val="00D917EB"/>
    <w:rsid w:val="00D91CDA"/>
    <w:rsid w:val="00D922E6"/>
    <w:rsid w:val="00D92FFD"/>
    <w:rsid w:val="00D93092"/>
    <w:rsid w:val="00D93106"/>
    <w:rsid w:val="00D933E9"/>
    <w:rsid w:val="00D935AB"/>
    <w:rsid w:val="00D93C49"/>
    <w:rsid w:val="00D93F50"/>
    <w:rsid w:val="00D9405F"/>
    <w:rsid w:val="00D940D4"/>
    <w:rsid w:val="00D94127"/>
    <w:rsid w:val="00D944EA"/>
    <w:rsid w:val="00D94D00"/>
    <w:rsid w:val="00D94EB0"/>
    <w:rsid w:val="00D9505D"/>
    <w:rsid w:val="00D95367"/>
    <w:rsid w:val="00D953D0"/>
    <w:rsid w:val="00D959F5"/>
    <w:rsid w:val="00D95E4E"/>
    <w:rsid w:val="00D95EC7"/>
    <w:rsid w:val="00D96884"/>
    <w:rsid w:val="00D96A64"/>
    <w:rsid w:val="00D96B9B"/>
    <w:rsid w:val="00D96F0D"/>
    <w:rsid w:val="00D97300"/>
    <w:rsid w:val="00D97CE1"/>
    <w:rsid w:val="00D97CEE"/>
    <w:rsid w:val="00D97E8D"/>
    <w:rsid w:val="00D97EE4"/>
    <w:rsid w:val="00DA0590"/>
    <w:rsid w:val="00DA0E12"/>
    <w:rsid w:val="00DA0E4A"/>
    <w:rsid w:val="00DA11C1"/>
    <w:rsid w:val="00DA13AA"/>
    <w:rsid w:val="00DA1C1E"/>
    <w:rsid w:val="00DA2070"/>
    <w:rsid w:val="00DA34AF"/>
    <w:rsid w:val="00DA36E2"/>
    <w:rsid w:val="00DA3E7F"/>
    <w:rsid w:val="00DA3FDD"/>
    <w:rsid w:val="00DA4117"/>
    <w:rsid w:val="00DA4442"/>
    <w:rsid w:val="00DA4E78"/>
    <w:rsid w:val="00DA557A"/>
    <w:rsid w:val="00DA5856"/>
    <w:rsid w:val="00DA668F"/>
    <w:rsid w:val="00DA66EF"/>
    <w:rsid w:val="00DA7017"/>
    <w:rsid w:val="00DA7028"/>
    <w:rsid w:val="00DB0114"/>
    <w:rsid w:val="00DB01C2"/>
    <w:rsid w:val="00DB01E2"/>
    <w:rsid w:val="00DB0ABE"/>
    <w:rsid w:val="00DB1278"/>
    <w:rsid w:val="00DB13C3"/>
    <w:rsid w:val="00DB174B"/>
    <w:rsid w:val="00DB1779"/>
    <w:rsid w:val="00DB1AD2"/>
    <w:rsid w:val="00DB1BE2"/>
    <w:rsid w:val="00DB2498"/>
    <w:rsid w:val="00DB24CC"/>
    <w:rsid w:val="00DB2B58"/>
    <w:rsid w:val="00DB3657"/>
    <w:rsid w:val="00DB3EB3"/>
    <w:rsid w:val="00DB4272"/>
    <w:rsid w:val="00DB4369"/>
    <w:rsid w:val="00DB43DB"/>
    <w:rsid w:val="00DB45FE"/>
    <w:rsid w:val="00DB5206"/>
    <w:rsid w:val="00DB55B4"/>
    <w:rsid w:val="00DB5A43"/>
    <w:rsid w:val="00DB5F5D"/>
    <w:rsid w:val="00DB6276"/>
    <w:rsid w:val="00DB63F5"/>
    <w:rsid w:val="00DB66C4"/>
    <w:rsid w:val="00DB7AA5"/>
    <w:rsid w:val="00DB7BA1"/>
    <w:rsid w:val="00DC033A"/>
    <w:rsid w:val="00DC0A58"/>
    <w:rsid w:val="00DC114F"/>
    <w:rsid w:val="00DC11D9"/>
    <w:rsid w:val="00DC13FB"/>
    <w:rsid w:val="00DC1C6B"/>
    <w:rsid w:val="00DC251E"/>
    <w:rsid w:val="00DC2C2E"/>
    <w:rsid w:val="00DC31F0"/>
    <w:rsid w:val="00DC3203"/>
    <w:rsid w:val="00DC320D"/>
    <w:rsid w:val="00DC3FF4"/>
    <w:rsid w:val="00DC405A"/>
    <w:rsid w:val="00DC43D0"/>
    <w:rsid w:val="00DC44FF"/>
    <w:rsid w:val="00DC48A7"/>
    <w:rsid w:val="00DC4AF0"/>
    <w:rsid w:val="00DC4B03"/>
    <w:rsid w:val="00DC5190"/>
    <w:rsid w:val="00DC542C"/>
    <w:rsid w:val="00DC5E7A"/>
    <w:rsid w:val="00DC6036"/>
    <w:rsid w:val="00DC68C5"/>
    <w:rsid w:val="00DC68D7"/>
    <w:rsid w:val="00DC69BD"/>
    <w:rsid w:val="00DC6D94"/>
    <w:rsid w:val="00DC7886"/>
    <w:rsid w:val="00DD0685"/>
    <w:rsid w:val="00DD091C"/>
    <w:rsid w:val="00DD0CF2"/>
    <w:rsid w:val="00DD0FAA"/>
    <w:rsid w:val="00DD105A"/>
    <w:rsid w:val="00DD1D69"/>
    <w:rsid w:val="00DD251D"/>
    <w:rsid w:val="00DD2620"/>
    <w:rsid w:val="00DD32FE"/>
    <w:rsid w:val="00DD3653"/>
    <w:rsid w:val="00DD3A8E"/>
    <w:rsid w:val="00DD3DA6"/>
    <w:rsid w:val="00DD47D5"/>
    <w:rsid w:val="00DD4DB6"/>
    <w:rsid w:val="00DD6825"/>
    <w:rsid w:val="00DD7C95"/>
    <w:rsid w:val="00DE1554"/>
    <w:rsid w:val="00DE2216"/>
    <w:rsid w:val="00DE2527"/>
    <w:rsid w:val="00DE25FB"/>
    <w:rsid w:val="00DE2609"/>
    <w:rsid w:val="00DE2901"/>
    <w:rsid w:val="00DE2B60"/>
    <w:rsid w:val="00DE2DB7"/>
    <w:rsid w:val="00DE33DD"/>
    <w:rsid w:val="00DE3ACB"/>
    <w:rsid w:val="00DE3BF7"/>
    <w:rsid w:val="00DE4489"/>
    <w:rsid w:val="00DE4A7C"/>
    <w:rsid w:val="00DE51CC"/>
    <w:rsid w:val="00DE5395"/>
    <w:rsid w:val="00DE55E9"/>
    <w:rsid w:val="00DE5615"/>
    <w:rsid w:val="00DE590F"/>
    <w:rsid w:val="00DE6132"/>
    <w:rsid w:val="00DE6C7B"/>
    <w:rsid w:val="00DE7227"/>
    <w:rsid w:val="00DE75E7"/>
    <w:rsid w:val="00DE7DC1"/>
    <w:rsid w:val="00DF0713"/>
    <w:rsid w:val="00DF0901"/>
    <w:rsid w:val="00DF0E20"/>
    <w:rsid w:val="00DF1723"/>
    <w:rsid w:val="00DF18D8"/>
    <w:rsid w:val="00DF1924"/>
    <w:rsid w:val="00DF1E27"/>
    <w:rsid w:val="00DF2158"/>
    <w:rsid w:val="00DF2849"/>
    <w:rsid w:val="00DF2B3A"/>
    <w:rsid w:val="00DF2CB3"/>
    <w:rsid w:val="00DF2E73"/>
    <w:rsid w:val="00DF2EC4"/>
    <w:rsid w:val="00DF373C"/>
    <w:rsid w:val="00DF384B"/>
    <w:rsid w:val="00DF3915"/>
    <w:rsid w:val="00DF3BA3"/>
    <w:rsid w:val="00DF3F7E"/>
    <w:rsid w:val="00DF4012"/>
    <w:rsid w:val="00DF4138"/>
    <w:rsid w:val="00DF4ED5"/>
    <w:rsid w:val="00DF5145"/>
    <w:rsid w:val="00DF54FA"/>
    <w:rsid w:val="00DF6628"/>
    <w:rsid w:val="00DF6800"/>
    <w:rsid w:val="00DF6ABA"/>
    <w:rsid w:val="00DF7648"/>
    <w:rsid w:val="00DF77C7"/>
    <w:rsid w:val="00DF7B31"/>
    <w:rsid w:val="00E00224"/>
    <w:rsid w:val="00E00436"/>
    <w:rsid w:val="00E00CDC"/>
    <w:rsid w:val="00E00E29"/>
    <w:rsid w:val="00E00EE3"/>
    <w:rsid w:val="00E014F0"/>
    <w:rsid w:val="00E01AA1"/>
    <w:rsid w:val="00E01DD2"/>
    <w:rsid w:val="00E02380"/>
    <w:rsid w:val="00E023C9"/>
    <w:rsid w:val="00E02453"/>
    <w:rsid w:val="00E0277F"/>
    <w:rsid w:val="00E02BAB"/>
    <w:rsid w:val="00E02E00"/>
    <w:rsid w:val="00E030A1"/>
    <w:rsid w:val="00E032DD"/>
    <w:rsid w:val="00E0344A"/>
    <w:rsid w:val="00E03484"/>
    <w:rsid w:val="00E03764"/>
    <w:rsid w:val="00E03796"/>
    <w:rsid w:val="00E03CBC"/>
    <w:rsid w:val="00E03FC6"/>
    <w:rsid w:val="00E03FE6"/>
    <w:rsid w:val="00E044FF"/>
    <w:rsid w:val="00E04537"/>
    <w:rsid w:val="00E04CEB"/>
    <w:rsid w:val="00E0599F"/>
    <w:rsid w:val="00E05BA7"/>
    <w:rsid w:val="00E060BC"/>
    <w:rsid w:val="00E06E83"/>
    <w:rsid w:val="00E06FCC"/>
    <w:rsid w:val="00E071C1"/>
    <w:rsid w:val="00E07527"/>
    <w:rsid w:val="00E07F36"/>
    <w:rsid w:val="00E10020"/>
    <w:rsid w:val="00E105E2"/>
    <w:rsid w:val="00E10FAC"/>
    <w:rsid w:val="00E11420"/>
    <w:rsid w:val="00E118EC"/>
    <w:rsid w:val="00E11918"/>
    <w:rsid w:val="00E119FC"/>
    <w:rsid w:val="00E11BD5"/>
    <w:rsid w:val="00E11BD9"/>
    <w:rsid w:val="00E11CE6"/>
    <w:rsid w:val="00E11D9B"/>
    <w:rsid w:val="00E11F35"/>
    <w:rsid w:val="00E122F3"/>
    <w:rsid w:val="00E123C7"/>
    <w:rsid w:val="00E12432"/>
    <w:rsid w:val="00E132FB"/>
    <w:rsid w:val="00E13582"/>
    <w:rsid w:val="00E14795"/>
    <w:rsid w:val="00E157D5"/>
    <w:rsid w:val="00E15831"/>
    <w:rsid w:val="00E15879"/>
    <w:rsid w:val="00E16714"/>
    <w:rsid w:val="00E1705D"/>
    <w:rsid w:val="00E170B7"/>
    <w:rsid w:val="00E177DD"/>
    <w:rsid w:val="00E17944"/>
    <w:rsid w:val="00E201DF"/>
    <w:rsid w:val="00E20900"/>
    <w:rsid w:val="00E20C7F"/>
    <w:rsid w:val="00E21455"/>
    <w:rsid w:val="00E216A7"/>
    <w:rsid w:val="00E21E7A"/>
    <w:rsid w:val="00E229DC"/>
    <w:rsid w:val="00E22CC5"/>
    <w:rsid w:val="00E22F01"/>
    <w:rsid w:val="00E23686"/>
    <w:rsid w:val="00E236FE"/>
    <w:rsid w:val="00E2396E"/>
    <w:rsid w:val="00E23C2E"/>
    <w:rsid w:val="00E2413E"/>
    <w:rsid w:val="00E24315"/>
    <w:rsid w:val="00E243EE"/>
    <w:rsid w:val="00E24728"/>
    <w:rsid w:val="00E24C7C"/>
    <w:rsid w:val="00E259E7"/>
    <w:rsid w:val="00E2660B"/>
    <w:rsid w:val="00E26629"/>
    <w:rsid w:val="00E2700D"/>
    <w:rsid w:val="00E2757F"/>
    <w:rsid w:val="00E276AC"/>
    <w:rsid w:val="00E277CC"/>
    <w:rsid w:val="00E27BD3"/>
    <w:rsid w:val="00E27D94"/>
    <w:rsid w:val="00E30C82"/>
    <w:rsid w:val="00E314F7"/>
    <w:rsid w:val="00E3158E"/>
    <w:rsid w:val="00E31FDA"/>
    <w:rsid w:val="00E327C8"/>
    <w:rsid w:val="00E32B2C"/>
    <w:rsid w:val="00E3324E"/>
    <w:rsid w:val="00E33AD8"/>
    <w:rsid w:val="00E34018"/>
    <w:rsid w:val="00E34A35"/>
    <w:rsid w:val="00E34C90"/>
    <w:rsid w:val="00E350BC"/>
    <w:rsid w:val="00E359A9"/>
    <w:rsid w:val="00E36815"/>
    <w:rsid w:val="00E36DFF"/>
    <w:rsid w:val="00E378C9"/>
    <w:rsid w:val="00E37C2F"/>
    <w:rsid w:val="00E37F0C"/>
    <w:rsid w:val="00E40031"/>
    <w:rsid w:val="00E40396"/>
    <w:rsid w:val="00E4046B"/>
    <w:rsid w:val="00E40C56"/>
    <w:rsid w:val="00E4111D"/>
    <w:rsid w:val="00E41520"/>
    <w:rsid w:val="00E41C28"/>
    <w:rsid w:val="00E41C92"/>
    <w:rsid w:val="00E41EBE"/>
    <w:rsid w:val="00E4213D"/>
    <w:rsid w:val="00E42519"/>
    <w:rsid w:val="00E440C0"/>
    <w:rsid w:val="00E44646"/>
    <w:rsid w:val="00E44870"/>
    <w:rsid w:val="00E44C63"/>
    <w:rsid w:val="00E44D78"/>
    <w:rsid w:val="00E453E1"/>
    <w:rsid w:val="00E46046"/>
    <w:rsid w:val="00E46153"/>
    <w:rsid w:val="00E46308"/>
    <w:rsid w:val="00E4644F"/>
    <w:rsid w:val="00E46501"/>
    <w:rsid w:val="00E46884"/>
    <w:rsid w:val="00E46D5A"/>
    <w:rsid w:val="00E47876"/>
    <w:rsid w:val="00E5042E"/>
    <w:rsid w:val="00E504E4"/>
    <w:rsid w:val="00E50649"/>
    <w:rsid w:val="00E50E78"/>
    <w:rsid w:val="00E51140"/>
    <w:rsid w:val="00E511AA"/>
    <w:rsid w:val="00E51954"/>
    <w:rsid w:val="00E51D70"/>
    <w:rsid w:val="00E51E17"/>
    <w:rsid w:val="00E51E51"/>
    <w:rsid w:val="00E525FA"/>
    <w:rsid w:val="00E52CE7"/>
    <w:rsid w:val="00E52DAB"/>
    <w:rsid w:val="00E52E87"/>
    <w:rsid w:val="00E53281"/>
    <w:rsid w:val="00E539B0"/>
    <w:rsid w:val="00E53AD0"/>
    <w:rsid w:val="00E54074"/>
    <w:rsid w:val="00E54477"/>
    <w:rsid w:val="00E545D6"/>
    <w:rsid w:val="00E547BE"/>
    <w:rsid w:val="00E55681"/>
    <w:rsid w:val="00E55994"/>
    <w:rsid w:val="00E56715"/>
    <w:rsid w:val="00E56CAB"/>
    <w:rsid w:val="00E56E06"/>
    <w:rsid w:val="00E57088"/>
    <w:rsid w:val="00E57842"/>
    <w:rsid w:val="00E57AE1"/>
    <w:rsid w:val="00E57B10"/>
    <w:rsid w:val="00E60111"/>
    <w:rsid w:val="00E60540"/>
    <w:rsid w:val="00E60606"/>
    <w:rsid w:val="00E60C66"/>
    <w:rsid w:val="00E60CFC"/>
    <w:rsid w:val="00E6164D"/>
    <w:rsid w:val="00E61816"/>
    <w:rsid w:val="00E618C9"/>
    <w:rsid w:val="00E61CEF"/>
    <w:rsid w:val="00E61F3F"/>
    <w:rsid w:val="00E62048"/>
    <w:rsid w:val="00E622A2"/>
    <w:rsid w:val="00E62774"/>
    <w:rsid w:val="00E6294E"/>
    <w:rsid w:val="00E62B5D"/>
    <w:rsid w:val="00E62BD0"/>
    <w:rsid w:val="00E6307C"/>
    <w:rsid w:val="00E6341B"/>
    <w:rsid w:val="00E636FA"/>
    <w:rsid w:val="00E63756"/>
    <w:rsid w:val="00E63BA4"/>
    <w:rsid w:val="00E63C9B"/>
    <w:rsid w:val="00E6453E"/>
    <w:rsid w:val="00E645F1"/>
    <w:rsid w:val="00E64AF8"/>
    <w:rsid w:val="00E66656"/>
    <w:rsid w:val="00E66705"/>
    <w:rsid w:val="00E66BDC"/>
    <w:rsid w:val="00E66C50"/>
    <w:rsid w:val="00E66DB5"/>
    <w:rsid w:val="00E6734A"/>
    <w:rsid w:val="00E679D3"/>
    <w:rsid w:val="00E70007"/>
    <w:rsid w:val="00E7072D"/>
    <w:rsid w:val="00E70AF4"/>
    <w:rsid w:val="00E70C05"/>
    <w:rsid w:val="00E70DD7"/>
    <w:rsid w:val="00E71208"/>
    <w:rsid w:val="00E71444"/>
    <w:rsid w:val="00E714A8"/>
    <w:rsid w:val="00E718D2"/>
    <w:rsid w:val="00E71BC1"/>
    <w:rsid w:val="00E71C91"/>
    <w:rsid w:val="00E71EBD"/>
    <w:rsid w:val="00E720A1"/>
    <w:rsid w:val="00E72247"/>
    <w:rsid w:val="00E7265F"/>
    <w:rsid w:val="00E7378D"/>
    <w:rsid w:val="00E73F76"/>
    <w:rsid w:val="00E73FC0"/>
    <w:rsid w:val="00E740DC"/>
    <w:rsid w:val="00E748AA"/>
    <w:rsid w:val="00E74B15"/>
    <w:rsid w:val="00E75C50"/>
    <w:rsid w:val="00E75DDA"/>
    <w:rsid w:val="00E760D3"/>
    <w:rsid w:val="00E76A3B"/>
    <w:rsid w:val="00E773E8"/>
    <w:rsid w:val="00E77636"/>
    <w:rsid w:val="00E7784A"/>
    <w:rsid w:val="00E77B6A"/>
    <w:rsid w:val="00E77C3D"/>
    <w:rsid w:val="00E77F32"/>
    <w:rsid w:val="00E77F88"/>
    <w:rsid w:val="00E8030E"/>
    <w:rsid w:val="00E806CE"/>
    <w:rsid w:val="00E8096B"/>
    <w:rsid w:val="00E80C95"/>
    <w:rsid w:val="00E80E12"/>
    <w:rsid w:val="00E81158"/>
    <w:rsid w:val="00E81B9D"/>
    <w:rsid w:val="00E81D65"/>
    <w:rsid w:val="00E821C1"/>
    <w:rsid w:val="00E82285"/>
    <w:rsid w:val="00E82684"/>
    <w:rsid w:val="00E826B9"/>
    <w:rsid w:val="00E82D32"/>
    <w:rsid w:val="00E82E9A"/>
    <w:rsid w:val="00E83ADD"/>
    <w:rsid w:val="00E83B51"/>
    <w:rsid w:val="00E8446A"/>
    <w:rsid w:val="00E84BB7"/>
    <w:rsid w:val="00E84F38"/>
    <w:rsid w:val="00E85623"/>
    <w:rsid w:val="00E861EB"/>
    <w:rsid w:val="00E863B0"/>
    <w:rsid w:val="00E8698D"/>
    <w:rsid w:val="00E86D71"/>
    <w:rsid w:val="00E870B7"/>
    <w:rsid w:val="00E87426"/>
    <w:rsid w:val="00E87441"/>
    <w:rsid w:val="00E900F5"/>
    <w:rsid w:val="00E908C7"/>
    <w:rsid w:val="00E90A24"/>
    <w:rsid w:val="00E90C62"/>
    <w:rsid w:val="00E917C6"/>
    <w:rsid w:val="00E91A66"/>
    <w:rsid w:val="00E91FAE"/>
    <w:rsid w:val="00E9254B"/>
    <w:rsid w:val="00E92564"/>
    <w:rsid w:val="00E92FCF"/>
    <w:rsid w:val="00E9330B"/>
    <w:rsid w:val="00E93DE8"/>
    <w:rsid w:val="00E94641"/>
    <w:rsid w:val="00E957EC"/>
    <w:rsid w:val="00E959A0"/>
    <w:rsid w:val="00E95D46"/>
    <w:rsid w:val="00E95FD9"/>
    <w:rsid w:val="00E9699E"/>
    <w:rsid w:val="00E96A36"/>
    <w:rsid w:val="00E96E3F"/>
    <w:rsid w:val="00E97A6F"/>
    <w:rsid w:val="00EA0F80"/>
    <w:rsid w:val="00EA1010"/>
    <w:rsid w:val="00EA162A"/>
    <w:rsid w:val="00EA18C3"/>
    <w:rsid w:val="00EA1ABD"/>
    <w:rsid w:val="00EA1E8E"/>
    <w:rsid w:val="00EA209D"/>
    <w:rsid w:val="00EA270C"/>
    <w:rsid w:val="00EA28B9"/>
    <w:rsid w:val="00EA293D"/>
    <w:rsid w:val="00EA2E9D"/>
    <w:rsid w:val="00EA2FDB"/>
    <w:rsid w:val="00EA3B3B"/>
    <w:rsid w:val="00EA3B64"/>
    <w:rsid w:val="00EA3E6E"/>
    <w:rsid w:val="00EA4647"/>
    <w:rsid w:val="00EA480C"/>
    <w:rsid w:val="00EA4974"/>
    <w:rsid w:val="00EA532E"/>
    <w:rsid w:val="00EA5557"/>
    <w:rsid w:val="00EA572A"/>
    <w:rsid w:val="00EA5ED5"/>
    <w:rsid w:val="00EA607B"/>
    <w:rsid w:val="00EA6588"/>
    <w:rsid w:val="00EA68DA"/>
    <w:rsid w:val="00EA7655"/>
    <w:rsid w:val="00EB0619"/>
    <w:rsid w:val="00EB06D9"/>
    <w:rsid w:val="00EB085E"/>
    <w:rsid w:val="00EB120D"/>
    <w:rsid w:val="00EB135C"/>
    <w:rsid w:val="00EB192B"/>
    <w:rsid w:val="00EB19ED"/>
    <w:rsid w:val="00EB1C6D"/>
    <w:rsid w:val="00EB1CAB"/>
    <w:rsid w:val="00EB2CB7"/>
    <w:rsid w:val="00EB2F34"/>
    <w:rsid w:val="00EB3481"/>
    <w:rsid w:val="00EB3B94"/>
    <w:rsid w:val="00EB4018"/>
    <w:rsid w:val="00EB4937"/>
    <w:rsid w:val="00EB4938"/>
    <w:rsid w:val="00EB6425"/>
    <w:rsid w:val="00EB690A"/>
    <w:rsid w:val="00EB6970"/>
    <w:rsid w:val="00EB73AE"/>
    <w:rsid w:val="00EB7588"/>
    <w:rsid w:val="00EB7676"/>
    <w:rsid w:val="00EB7F53"/>
    <w:rsid w:val="00EC0126"/>
    <w:rsid w:val="00EC0A2E"/>
    <w:rsid w:val="00EC0F5A"/>
    <w:rsid w:val="00EC0F9F"/>
    <w:rsid w:val="00EC13C8"/>
    <w:rsid w:val="00EC1788"/>
    <w:rsid w:val="00EC1927"/>
    <w:rsid w:val="00EC19BE"/>
    <w:rsid w:val="00EC1BA8"/>
    <w:rsid w:val="00EC1BFE"/>
    <w:rsid w:val="00EC1E13"/>
    <w:rsid w:val="00EC1F14"/>
    <w:rsid w:val="00EC2480"/>
    <w:rsid w:val="00EC29AC"/>
    <w:rsid w:val="00EC2D58"/>
    <w:rsid w:val="00EC3856"/>
    <w:rsid w:val="00EC39E4"/>
    <w:rsid w:val="00EC3C22"/>
    <w:rsid w:val="00EC4265"/>
    <w:rsid w:val="00EC4618"/>
    <w:rsid w:val="00EC4CB2"/>
    <w:rsid w:val="00EC4CEB"/>
    <w:rsid w:val="00EC50BB"/>
    <w:rsid w:val="00EC5266"/>
    <w:rsid w:val="00EC531F"/>
    <w:rsid w:val="00EC5848"/>
    <w:rsid w:val="00EC5893"/>
    <w:rsid w:val="00EC5D62"/>
    <w:rsid w:val="00EC6122"/>
    <w:rsid w:val="00EC614B"/>
    <w:rsid w:val="00EC6188"/>
    <w:rsid w:val="00EC659E"/>
    <w:rsid w:val="00EC6731"/>
    <w:rsid w:val="00EC7299"/>
    <w:rsid w:val="00EC7409"/>
    <w:rsid w:val="00EC7B27"/>
    <w:rsid w:val="00EC7D9A"/>
    <w:rsid w:val="00EC7FC1"/>
    <w:rsid w:val="00ED003D"/>
    <w:rsid w:val="00ED0800"/>
    <w:rsid w:val="00ED08F4"/>
    <w:rsid w:val="00ED0922"/>
    <w:rsid w:val="00ED113A"/>
    <w:rsid w:val="00ED17C7"/>
    <w:rsid w:val="00ED1AE6"/>
    <w:rsid w:val="00ED2072"/>
    <w:rsid w:val="00ED2256"/>
    <w:rsid w:val="00ED2AE0"/>
    <w:rsid w:val="00ED3C2B"/>
    <w:rsid w:val="00ED45F7"/>
    <w:rsid w:val="00ED4B6D"/>
    <w:rsid w:val="00ED4C16"/>
    <w:rsid w:val="00ED4EDD"/>
    <w:rsid w:val="00ED5553"/>
    <w:rsid w:val="00ED5E36"/>
    <w:rsid w:val="00ED62AD"/>
    <w:rsid w:val="00ED62D8"/>
    <w:rsid w:val="00ED6961"/>
    <w:rsid w:val="00ED7607"/>
    <w:rsid w:val="00ED7F40"/>
    <w:rsid w:val="00EE0065"/>
    <w:rsid w:val="00EE3472"/>
    <w:rsid w:val="00EE3ACC"/>
    <w:rsid w:val="00EE3E07"/>
    <w:rsid w:val="00EE3F64"/>
    <w:rsid w:val="00EE3FD8"/>
    <w:rsid w:val="00EE57EA"/>
    <w:rsid w:val="00EE58C0"/>
    <w:rsid w:val="00EE58C8"/>
    <w:rsid w:val="00EE5C03"/>
    <w:rsid w:val="00EE6A73"/>
    <w:rsid w:val="00EE6CE6"/>
    <w:rsid w:val="00EE6FA4"/>
    <w:rsid w:val="00EE73AC"/>
    <w:rsid w:val="00EE786C"/>
    <w:rsid w:val="00EE7A4F"/>
    <w:rsid w:val="00EF017A"/>
    <w:rsid w:val="00EF0B96"/>
    <w:rsid w:val="00EF113B"/>
    <w:rsid w:val="00EF1E99"/>
    <w:rsid w:val="00EF2113"/>
    <w:rsid w:val="00EF226B"/>
    <w:rsid w:val="00EF22C7"/>
    <w:rsid w:val="00EF22E8"/>
    <w:rsid w:val="00EF2ABA"/>
    <w:rsid w:val="00EF3486"/>
    <w:rsid w:val="00EF47AF"/>
    <w:rsid w:val="00EF5023"/>
    <w:rsid w:val="00EF5258"/>
    <w:rsid w:val="00EF53B6"/>
    <w:rsid w:val="00EF57B6"/>
    <w:rsid w:val="00EF61DD"/>
    <w:rsid w:val="00EF6247"/>
    <w:rsid w:val="00EF6468"/>
    <w:rsid w:val="00EF6F77"/>
    <w:rsid w:val="00EF79F7"/>
    <w:rsid w:val="00EF7D63"/>
    <w:rsid w:val="00EF7D99"/>
    <w:rsid w:val="00EF7F2D"/>
    <w:rsid w:val="00F00064"/>
    <w:rsid w:val="00F00651"/>
    <w:rsid w:val="00F00B73"/>
    <w:rsid w:val="00F0191F"/>
    <w:rsid w:val="00F01B81"/>
    <w:rsid w:val="00F01ECF"/>
    <w:rsid w:val="00F0229A"/>
    <w:rsid w:val="00F02629"/>
    <w:rsid w:val="00F035B4"/>
    <w:rsid w:val="00F037AD"/>
    <w:rsid w:val="00F04551"/>
    <w:rsid w:val="00F045BA"/>
    <w:rsid w:val="00F05224"/>
    <w:rsid w:val="00F0642A"/>
    <w:rsid w:val="00F06EA8"/>
    <w:rsid w:val="00F06F70"/>
    <w:rsid w:val="00F074C5"/>
    <w:rsid w:val="00F0775F"/>
    <w:rsid w:val="00F100A8"/>
    <w:rsid w:val="00F104D2"/>
    <w:rsid w:val="00F107BC"/>
    <w:rsid w:val="00F10CD6"/>
    <w:rsid w:val="00F110F9"/>
    <w:rsid w:val="00F111E2"/>
    <w:rsid w:val="00F115CA"/>
    <w:rsid w:val="00F11C05"/>
    <w:rsid w:val="00F1215F"/>
    <w:rsid w:val="00F122CF"/>
    <w:rsid w:val="00F124A3"/>
    <w:rsid w:val="00F13156"/>
    <w:rsid w:val="00F13265"/>
    <w:rsid w:val="00F133AB"/>
    <w:rsid w:val="00F13900"/>
    <w:rsid w:val="00F13D79"/>
    <w:rsid w:val="00F13F32"/>
    <w:rsid w:val="00F14817"/>
    <w:rsid w:val="00F14EBA"/>
    <w:rsid w:val="00F1508C"/>
    <w:rsid w:val="00F1510F"/>
    <w:rsid w:val="00F1533A"/>
    <w:rsid w:val="00F1591D"/>
    <w:rsid w:val="00F15E5A"/>
    <w:rsid w:val="00F1601D"/>
    <w:rsid w:val="00F1615B"/>
    <w:rsid w:val="00F16284"/>
    <w:rsid w:val="00F17126"/>
    <w:rsid w:val="00F175A4"/>
    <w:rsid w:val="00F17718"/>
    <w:rsid w:val="00F17F0A"/>
    <w:rsid w:val="00F20764"/>
    <w:rsid w:val="00F20970"/>
    <w:rsid w:val="00F20EAB"/>
    <w:rsid w:val="00F20EED"/>
    <w:rsid w:val="00F216DD"/>
    <w:rsid w:val="00F21A53"/>
    <w:rsid w:val="00F21D3E"/>
    <w:rsid w:val="00F21E33"/>
    <w:rsid w:val="00F220F0"/>
    <w:rsid w:val="00F22453"/>
    <w:rsid w:val="00F2286B"/>
    <w:rsid w:val="00F23034"/>
    <w:rsid w:val="00F230D2"/>
    <w:rsid w:val="00F2313A"/>
    <w:rsid w:val="00F23AD0"/>
    <w:rsid w:val="00F24240"/>
    <w:rsid w:val="00F2426A"/>
    <w:rsid w:val="00F243B0"/>
    <w:rsid w:val="00F24CCA"/>
    <w:rsid w:val="00F24D19"/>
    <w:rsid w:val="00F24F0A"/>
    <w:rsid w:val="00F2502E"/>
    <w:rsid w:val="00F251C3"/>
    <w:rsid w:val="00F25238"/>
    <w:rsid w:val="00F256DE"/>
    <w:rsid w:val="00F25812"/>
    <w:rsid w:val="00F25BB6"/>
    <w:rsid w:val="00F25E19"/>
    <w:rsid w:val="00F2625C"/>
    <w:rsid w:val="00F26262"/>
    <w:rsid w:val="00F2668F"/>
    <w:rsid w:val="00F267D3"/>
    <w:rsid w:val="00F2680C"/>
    <w:rsid w:val="00F26863"/>
    <w:rsid w:val="00F2686A"/>
    <w:rsid w:val="00F26A82"/>
    <w:rsid w:val="00F26AF6"/>
    <w:rsid w:val="00F26B85"/>
    <w:rsid w:val="00F26DDF"/>
    <w:rsid w:val="00F26ECB"/>
    <w:rsid w:val="00F270C3"/>
    <w:rsid w:val="00F2742F"/>
    <w:rsid w:val="00F2753B"/>
    <w:rsid w:val="00F304E8"/>
    <w:rsid w:val="00F309F1"/>
    <w:rsid w:val="00F316AA"/>
    <w:rsid w:val="00F31D05"/>
    <w:rsid w:val="00F32881"/>
    <w:rsid w:val="00F32A60"/>
    <w:rsid w:val="00F32BCA"/>
    <w:rsid w:val="00F330F8"/>
    <w:rsid w:val="00F33100"/>
    <w:rsid w:val="00F33717"/>
    <w:rsid w:val="00F33DDE"/>
    <w:rsid w:val="00F33F8B"/>
    <w:rsid w:val="00F340B2"/>
    <w:rsid w:val="00F3539D"/>
    <w:rsid w:val="00F354DE"/>
    <w:rsid w:val="00F359AA"/>
    <w:rsid w:val="00F36010"/>
    <w:rsid w:val="00F36184"/>
    <w:rsid w:val="00F36C9B"/>
    <w:rsid w:val="00F372E1"/>
    <w:rsid w:val="00F3740E"/>
    <w:rsid w:val="00F374DA"/>
    <w:rsid w:val="00F37B8D"/>
    <w:rsid w:val="00F37BFF"/>
    <w:rsid w:val="00F40981"/>
    <w:rsid w:val="00F40F18"/>
    <w:rsid w:val="00F412B3"/>
    <w:rsid w:val="00F41ED3"/>
    <w:rsid w:val="00F420A6"/>
    <w:rsid w:val="00F42238"/>
    <w:rsid w:val="00F42357"/>
    <w:rsid w:val="00F42524"/>
    <w:rsid w:val="00F42C60"/>
    <w:rsid w:val="00F430E9"/>
    <w:rsid w:val="00F43279"/>
    <w:rsid w:val="00F432BD"/>
    <w:rsid w:val="00F43390"/>
    <w:rsid w:val="00F43D15"/>
    <w:rsid w:val="00F443B2"/>
    <w:rsid w:val="00F451E4"/>
    <w:rsid w:val="00F455FF"/>
    <w:rsid w:val="00F458D8"/>
    <w:rsid w:val="00F45B63"/>
    <w:rsid w:val="00F45F00"/>
    <w:rsid w:val="00F45F10"/>
    <w:rsid w:val="00F462AA"/>
    <w:rsid w:val="00F46374"/>
    <w:rsid w:val="00F4649A"/>
    <w:rsid w:val="00F46741"/>
    <w:rsid w:val="00F46C48"/>
    <w:rsid w:val="00F47644"/>
    <w:rsid w:val="00F47CF6"/>
    <w:rsid w:val="00F47E5F"/>
    <w:rsid w:val="00F50237"/>
    <w:rsid w:val="00F5137C"/>
    <w:rsid w:val="00F51BA9"/>
    <w:rsid w:val="00F51C9F"/>
    <w:rsid w:val="00F51F87"/>
    <w:rsid w:val="00F524F1"/>
    <w:rsid w:val="00F52B1D"/>
    <w:rsid w:val="00F5309C"/>
    <w:rsid w:val="00F53596"/>
    <w:rsid w:val="00F54293"/>
    <w:rsid w:val="00F54593"/>
    <w:rsid w:val="00F549A2"/>
    <w:rsid w:val="00F54A08"/>
    <w:rsid w:val="00F55BA8"/>
    <w:rsid w:val="00F55C24"/>
    <w:rsid w:val="00F55DB1"/>
    <w:rsid w:val="00F5616B"/>
    <w:rsid w:val="00F569E7"/>
    <w:rsid w:val="00F56ACA"/>
    <w:rsid w:val="00F575AB"/>
    <w:rsid w:val="00F5774C"/>
    <w:rsid w:val="00F57C63"/>
    <w:rsid w:val="00F57FF7"/>
    <w:rsid w:val="00F600FE"/>
    <w:rsid w:val="00F601BC"/>
    <w:rsid w:val="00F604B3"/>
    <w:rsid w:val="00F6078A"/>
    <w:rsid w:val="00F6112A"/>
    <w:rsid w:val="00F61D48"/>
    <w:rsid w:val="00F62244"/>
    <w:rsid w:val="00F623F6"/>
    <w:rsid w:val="00F62E4D"/>
    <w:rsid w:val="00F63111"/>
    <w:rsid w:val="00F63126"/>
    <w:rsid w:val="00F63238"/>
    <w:rsid w:val="00F632D5"/>
    <w:rsid w:val="00F635C5"/>
    <w:rsid w:val="00F63FBD"/>
    <w:rsid w:val="00F64452"/>
    <w:rsid w:val="00F65610"/>
    <w:rsid w:val="00F65992"/>
    <w:rsid w:val="00F669B0"/>
    <w:rsid w:val="00F66B34"/>
    <w:rsid w:val="00F675B9"/>
    <w:rsid w:val="00F677BE"/>
    <w:rsid w:val="00F67E75"/>
    <w:rsid w:val="00F709CF"/>
    <w:rsid w:val="00F70C8B"/>
    <w:rsid w:val="00F711C9"/>
    <w:rsid w:val="00F71B7C"/>
    <w:rsid w:val="00F71E26"/>
    <w:rsid w:val="00F72266"/>
    <w:rsid w:val="00F726E9"/>
    <w:rsid w:val="00F72B4A"/>
    <w:rsid w:val="00F736B3"/>
    <w:rsid w:val="00F73F42"/>
    <w:rsid w:val="00F74C59"/>
    <w:rsid w:val="00F74E8E"/>
    <w:rsid w:val="00F757E6"/>
    <w:rsid w:val="00F75C3A"/>
    <w:rsid w:val="00F75F0F"/>
    <w:rsid w:val="00F7671B"/>
    <w:rsid w:val="00F767EC"/>
    <w:rsid w:val="00F76823"/>
    <w:rsid w:val="00F76A47"/>
    <w:rsid w:val="00F76EE7"/>
    <w:rsid w:val="00F76F30"/>
    <w:rsid w:val="00F774B6"/>
    <w:rsid w:val="00F77836"/>
    <w:rsid w:val="00F8080D"/>
    <w:rsid w:val="00F80837"/>
    <w:rsid w:val="00F810AB"/>
    <w:rsid w:val="00F81295"/>
    <w:rsid w:val="00F81561"/>
    <w:rsid w:val="00F81579"/>
    <w:rsid w:val="00F8160F"/>
    <w:rsid w:val="00F8175E"/>
    <w:rsid w:val="00F817ED"/>
    <w:rsid w:val="00F821FE"/>
    <w:rsid w:val="00F82228"/>
    <w:rsid w:val="00F822A9"/>
    <w:rsid w:val="00F823AD"/>
    <w:rsid w:val="00F82C1C"/>
    <w:rsid w:val="00F82E30"/>
    <w:rsid w:val="00F82FEE"/>
    <w:rsid w:val="00F83190"/>
    <w:rsid w:val="00F831CB"/>
    <w:rsid w:val="00F83F12"/>
    <w:rsid w:val="00F848A3"/>
    <w:rsid w:val="00F84ACF"/>
    <w:rsid w:val="00F84ECD"/>
    <w:rsid w:val="00F84FB6"/>
    <w:rsid w:val="00F8540F"/>
    <w:rsid w:val="00F85742"/>
    <w:rsid w:val="00F85954"/>
    <w:rsid w:val="00F85967"/>
    <w:rsid w:val="00F85BF8"/>
    <w:rsid w:val="00F8683C"/>
    <w:rsid w:val="00F86D18"/>
    <w:rsid w:val="00F87118"/>
    <w:rsid w:val="00F871CE"/>
    <w:rsid w:val="00F87802"/>
    <w:rsid w:val="00F879C6"/>
    <w:rsid w:val="00F87D02"/>
    <w:rsid w:val="00F87F89"/>
    <w:rsid w:val="00F90BF6"/>
    <w:rsid w:val="00F90D25"/>
    <w:rsid w:val="00F91720"/>
    <w:rsid w:val="00F91CBF"/>
    <w:rsid w:val="00F92C0A"/>
    <w:rsid w:val="00F92DEF"/>
    <w:rsid w:val="00F93633"/>
    <w:rsid w:val="00F9368D"/>
    <w:rsid w:val="00F9415B"/>
    <w:rsid w:val="00F94172"/>
    <w:rsid w:val="00F94198"/>
    <w:rsid w:val="00F94205"/>
    <w:rsid w:val="00F94E0C"/>
    <w:rsid w:val="00F95530"/>
    <w:rsid w:val="00F957E4"/>
    <w:rsid w:val="00F95C26"/>
    <w:rsid w:val="00F96937"/>
    <w:rsid w:val="00F972AE"/>
    <w:rsid w:val="00F972C5"/>
    <w:rsid w:val="00F979ED"/>
    <w:rsid w:val="00FA13C2"/>
    <w:rsid w:val="00FA1416"/>
    <w:rsid w:val="00FA164C"/>
    <w:rsid w:val="00FA1D2F"/>
    <w:rsid w:val="00FA333E"/>
    <w:rsid w:val="00FA3AEE"/>
    <w:rsid w:val="00FA416A"/>
    <w:rsid w:val="00FA49C5"/>
    <w:rsid w:val="00FA51E2"/>
    <w:rsid w:val="00FA52D5"/>
    <w:rsid w:val="00FA53AE"/>
    <w:rsid w:val="00FA5AB4"/>
    <w:rsid w:val="00FA5AB6"/>
    <w:rsid w:val="00FA67ED"/>
    <w:rsid w:val="00FA6C41"/>
    <w:rsid w:val="00FA7A6E"/>
    <w:rsid w:val="00FA7D97"/>
    <w:rsid w:val="00FA7F88"/>
    <w:rsid w:val="00FA7F91"/>
    <w:rsid w:val="00FB0122"/>
    <w:rsid w:val="00FB07E6"/>
    <w:rsid w:val="00FB0B24"/>
    <w:rsid w:val="00FB1124"/>
    <w:rsid w:val="00FB121C"/>
    <w:rsid w:val="00FB16FA"/>
    <w:rsid w:val="00FB184E"/>
    <w:rsid w:val="00FB1BFC"/>
    <w:rsid w:val="00FB1CDD"/>
    <w:rsid w:val="00FB1E1A"/>
    <w:rsid w:val="00FB1F9A"/>
    <w:rsid w:val="00FB1FBF"/>
    <w:rsid w:val="00FB20CB"/>
    <w:rsid w:val="00FB20CC"/>
    <w:rsid w:val="00FB25FD"/>
    <w:rsid w:val="00FB2C2F"/>
    <w:rsid w:val="00FB2D62"/>
    <w:rsid w:val="00FB2FA1"/>
    <w:rsid w:val="00FB305C"/>
    <w:rsid w:val="00FB34E5"/>
    <w:rsid w:val="00FB3779"/>
    <w:rsid w:val="00FB379A"/>
    <w:rsid w:val="00FB3816"/>
    <w:rsid w:val="00FB3BDC"/>
    <w:rsid w:val="00FB3DAE"/>
    <w:rsid w:val="00FB4C6C"/>
    <w:rsid w:val="00FB4E22"/>
    <w:rsid w:val="00FB54EA"/>
    <w:rsid w:val="00FB5A47"/>
    <w:rsid w:val="00FB5AA7"/>
    <w:rsid w:val="00FB6862"/>
    <w:rsid w:val="00FB737C"/>
    <w:rsid w:val="00FB774F"/>
    <w:rsid w:val="00FB7C8B"/>
    <w:rsid w:val="00FB7CDC"/>
    <w:rsid w:val="00FC008F"/>
    <w:rsid w:val="00FC00AB"/>
    <w:rsid w:val="00FC082C"/>
    <w:rsid w:val="00FC22BD"/>
    <w:rsid w:val="00FC29C6"/>
    <w:rsid w:val="00FC2AEC"/>
    <w:rsid w:val="00FC2E3D"/>
    <w:rsid w:val="00FC358E"/>
    <w:rsid w:val="00FC3BAE"/>
    <w:rsid w:val="00FC3BDE"/>
    <w:rsid w:val="00FC3D8F"/>
    <w:rsid w:val="00FC44ED"/>
    <w:rsid w:val="00FC48A5"/>
    <w:rsid w:val="00FC4CA6"/>
    <w:rsid w:val="00FC5266"/>
    <w:rsid w:val="00FC5C18"/>
    <w:rsid w:val="00FC6467"/>
    <w:rsid w:val="00FC6B5A"/>
    <w:rsid w:val="00FC6D7E"/>
    <w:rsid w:val="00FC6D84"/>
    <w:rsid w:val="00FC6EE0"/>
    <w:rsid w:val="00FC70DD"/>
    <w:rsid w:val="00FC7114"/>
    <w:rsid w:val="00FD00B8"/>
    <w:rsid w:val="00FD01C1"/>
    <w:rsid w:val="00FD0662"/>
    <w:rsid w:val="00FD06C7"/>
    <w:rsid w:val="00FD0B18"/>
    <w:rsid w:val="00FD0F08"/>
    <w:rsid w:val="00FD1732"/>
    <w:rsid w:val="00FD1DBE"/>
    <w:rsid w:val="00FD25A7"/>
    <w:rsid w:val="00FD27B6"/>
    <w:rsid w:val="00FD3689"/>
    <w:rsid w:val="00FD3BEB"/>
    <w:rsid w:val="00FD42A3"/>
    <w:rsid w:val="00FD45B3"/>
    <w:rsid w:val="00FD4AE2"/>
    <w:rsid w:val="00FD5264"/>
    <w:rsid w:val="00FD57F7"/>
    <w:rsid w:val="00FD6400"/>
    <w:rsid w:val="00FD675E"/>
    <w:rsid w:val="00FD69F9"/>
    <w:rsid w:val="00FD6CF9"/>
    <w:rsid w:val="00FD7468"/>
    <w:rsid w:val="00FD7CE0"/>
    <w:rsid w:val="00FE0B3B"/>
    <w:rsid w:val="00FE0BC6"/>
    <w:rsid w:val="00FE0DD1"/>
    <w:rsid w:val="00FE0F2B"/>
    <w:rsid w:val="00FE1033"/>
    <w:rsid w:val="00FE1276"/>
    <w:rsid w:val="00FE13BD"/>
    <w:rsid w:val="00FE14D6"/>
    <w:rsid w:val="00FE1BE2"/>
    <w:rsid w:val="00FE45A6"/>
    <w:rsid w:val="00FE4812"/>
    <w:rsid w:val="00FE4A07"/>
    <w:rsid w:val="00FE4BBE"/>
    <w:rsid w:val="00FE5013"/>
    <w:rsid w:val="00FE523C"/>
    <w:rsid w:val="00FE524D"/>
    <w:rsid w:val="00FE6DE6"/>
    <w:rsid w:val="00FE7031"/>
    <w:rsid w:val="00FE730A"/>
    <w:rsid w:val="00FF0178"/>
    <w:rsid w:val="00FF095C"/>
    <w:rsid w:val="00FF0C30"/>
    <w:rsid w:val="00FF0FAF"/>
    <w:rsid w:val="00FF1DD7"/>
    <w:rsid w:val="00FF1E2D"/>
    <w:rsid w:val="00FF22B1"/>
    <w:rsid w:val="00FF24DD"/>
    <w:rsid w:val="00FF2CA5"/>
    <w:rsid w:val="00FF2CC4"/>
    <w:rsid w:val="00FF32DB"/>
    <w:rsid w:val="00FF33BE"/>
    <w:rsid w:val="00FF3568"/>
    <w:rsid w:val="00FF38C1"/>
    <w:rsid w:val="00FF4453"/>
    <w:rsid w:val="00FF4774"/>
    <w:rsid w:val="00FF4ABA"/>
    <w:rsid w:val="00FF5E3F"/>
    <w:rsid w:val="00FF5FD9"/>
    <w:rsid w:val="00FF6267"/>
    <w:rsid w:val="00FF68ED"/>
    <w:rsid w:val="00FF6DAB"/>
    <w:rsid w:val="00FF6DCF"/>
    <w:rsid w:val="00FF7A9C"/>
    <w:rsid w:val="00FF7CA1"/>
    <w:rsid w:val="00FF7EE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B308A2"/>
  <w15:docId w15:val="{03B02C0C-835D-439F-AA0B-9B26B931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97927"/>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2C57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150C92"/>
    <w:pPr>
      <w:keepNext/>
      <w:keepLines/>
      <w:spacing w:before="200" w:line="240" w:lineRule="auto"/>
      <w:outlineLvl w:val="2"/>
    </w:pPr>
    <w:rPr>
      <w:rFonts w:asciiTheme="majorHAnsi" w:eastAsiaTheme="majorEastAsia" w:hAnsiTheme="majorHAnsi" w:cstheme="majorBidi"/>
      <w:b/>
      <w:bCs/>
      <w:color w:val="4F81BD" w:themeColor="accent1"/>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7"/>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2"/>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
    <w:semiHidden/>
    <w:rsid w:val="00150C92"/>
    <w:rPr>
      <w:rFonts w:asciiTheme="majorHAnsi" w:eastAsiaTheme="majorEastAsia" w:hAnsiTheme="majorHAnsi" w:cstheme="majorBidi"/>
      <w:b/>
      <w:bCs/>
      <w:color w:val="4F81BD" w:themeColor="accent1"/>
      <w:sz w:val="20"/>
      <w:szCs w:val="20"/>
    </w:rPr>
  </w:style>
  <w:style w:type="character" w:styleId="Uwydatnienie">
    <w:name w:val="Emphasis"/>
    <w:uiPriority w:val="20"/>
    <w:qFormat/>
    <w:rsid w:val="00150C92"/>
    <w:rPr>
      <w:rFonts w:ascii="Times New Roman" w:hAnsi="Times New Roman" w:cs="Times New Roman" w:hint="default"/>
      <w:i/>
      <w:iCs/>
    </w:rPr>
  </w:style>
  <w:style w:type="paragraph" w:styleId="NormalnyWeb">
    <w:name w:val="Normal (Web)"/>
    <w:basedOn w:val="Normalny"/>
    <w:uiPriority w:val="99"/>
    <w:semiHidden/>
    <w:unhideWhenUsed/>
    <w:rsid w:val="00150C92"/>
    <w:pPr>
      <w:spacing w:before="100" w:beforeAutospacing="1" w:after="100" w:afterAutospacing="1" w:line="240" w:lineRule="auto"/>
    </w:pPr>
    <w:rPr>
      <w:rFonts w:eastAsia="Times New Roman" w:cs="Times New Roman"/>
      <w:szCs w:val="24"/>
    </w:rPr>
  </w:style>
  <w:style w:type="paragraph" w:styleId="Poprawka">
    <w:name w:val="Revision"/>
    <w:uiPriority w:val="99"/>
    <w:semiHidden/>
    <w:rsid w:val="00150C92"/>
    <w:pPr>
      <w:spacing w:line="240" w:lineRule="auto"/>
    </w:pPr>
    <w:rPr>
      <w:rFonts w:ascii="A" w:eastAsiaTheme="minorEastAsia" w:hAnsi="A"/>
      <w:sz w:val="20"/>
      <w:szCs w:val="20"/>
    </w:rPr>
  </w:style>
  <w:style w:type="paragraph" w:styleId="Akapitzlist">
    <w:name w:val="List Paragraph"/>
    <w:basedOn w:val="Normalny"/>
    <w:uiPriority w:val="34"/>
    <w:qFormat/>
    <w:rsid w:val="00150C92"/>
    <w:pPr>
      <w:spacing w:line="256" w:lineRule="auto"/>
      <w:ind w:left="720"/>
      <w:contextualSpacing/>
    </w:pPr>
    <w:rPr>
      <w:rFonts w:ascii="Calibri" w:eastAsia="Calibri" w:hAnsi="Calibri" w:cs="Times New Roman"/>
      <w:szCs w:val="24"/>
    </w:rPr>
  </w:style>
  <w:style w:type="paragraph" w:styleId="Tekstprzypisukocowego">
    <w:name w:val="endnote text"/>
    <w:basedOn w:val="Normalny"/>
    <w:link w:val="TekstprzypisukocowegoZnak"/>
    <w:uiPriority w:val="99"/>
    <w:semiHidden/>
    <w:unhideWhenUsed/>
    <w:rsid w:val="00150C92"/>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150C92"/>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150C92"/>
    <w:rPr>
      <w:vertAlign w:val="superscript"/>
    </w:rPr>
  </w:style>
  <w:style w:type="character" w:styleId="Hipercze">
    <w:name w:val="Hyperlink"/>
    <w:basedOn w:val="Domylnaczcionkaakapitu"/>
    <w:uiPriority w:val="99"/>
    <w:unhideWhenUsed/>
    <w:rsid w:val="00150C92"/>
    <w:rPr>
      <w:color w:val="0000FF" w:themeColor="hyperlink"/>
      <w:u w:val="single"/>
    </w:rPr>
  </w:style>
  <w:style w:type="character" w:customStyle="1" w:styleId="Nierozpoznanawzmianka1">
    <w:name w:val="Nierozpoznana wzmianka1"/>
    <w:basedOn w:val="Domylnaczcionkaakapitu"/>
    <w:uiPriority w:val="99"/>
    <w:semiHidden/>
    <w:unhideWhenUsed/>
    <w:rsid w:val="00150C92"/>
    <w:rPr>
      <w:color w:val="605E5C"/>
      <w:shd w:val="clear" w:color="auto" w:fill="E1DFDD"/>
    </w:rPr>
  </w:style>
  <w:style w:type="paragraph" w:customStyle="1" w:styleId="divpoint">
    <w:name w:val="div.point"/>
    <w:uiPriority w:val="99"/>
    <w:rsid w:val="002106B2"/>
    <w:pPr>
      <w:widowControl w:val="0"/>
      <w:autoSpaceDE w:val="0"/>
      <w:autoSpaceDN w:val="0"/>
      <w:adjustRightInd w:val="0"/>
      <w:spacing w:line="40" w:lineRule="atLeast"/>
    </w:pPr>
    <w:rPr>
      <w:rFonts w:ascii="Helvetica" w:eastAsiaTheme="minorEastAsia" w:hAnsi="Helvetica" w:cs="Helvetica"/>
      <w:color w:val="000000"/>
      <w:sz w:val="18"/>
      <w:szCs w:val="18"/>
    </w:rPr>
  </w:style>
  <w:style w:type="paragraph" w:customStyle="1" w:styleId="divpkt">
    <w:name w:val="div.pkt"/>
    <w:uiPriority w:val="99"/>
    <w:rsid w:val="006F7460"/>
    <w:pPr>
      <w:widowControl w:val="0"/>
      <w:autoSpaceDE w:val="0"/>
      <w:autoSpaceDN w:val="0"/>
      <w:adjustRightInd w:val="0"/>
      <w:spacing w:line="40" w:lineRule="atLeast"/>
      <w:ind w:left="240"/>
      <w:jc w:val="both"/>
    </w:pPr>
    <w:rPr>
      <w:rFonts w:ascii="Helvetica" w:eastAsiaTheme="minorEastAsia" w:hAnsi="Helvetica" w:cs="Helvetica"/>
      <w:color w:val="000000"/>
      <w:sz w:val="18"/>
      <w:szCs w:val="18"/>
    </w:rPr>
  </w:style>
  <w:style w:type="character" w:customStyle="1" w:styleId="Nierozpoznanawzmianka2">
    <w:name w:val="Nierozpoznana wzmianka2"/>
    <w:basedOn w:val="Domylnaczcionkaakapitu"/>
    <w:uiPriority w:val="99"/>
    <w:semiHidden/>
    <w:unhideWhenUsed/>
    <w:rsid w:val="00454B31"/>
    <w:rPr>
      <w:color w:val="605E5C"/>
      <w:shd w:val="clear" w:color="auto" w:fill="E1DFDD"/>
    </w:rPr>
  </w:style>
  <w:style w:type="character" w:customStyle="1" w:styleId="Nierozpoznanawzmianka3">
    <w:name w:val="Nierozpoznana wzmianka3"/>
    <w:basedOn w:val="Domylnaczcionkaakapitu"/>
    <w:uiPriority w:val="99"/>
    <w:semiHidden/>
    <w:unhideWhenUsed/>
    <w:rsid w:val="00F57FF7"/>
    <w:rPr>
      <w:color w:val="605E5C"/>
      <w:shd w:val="clear" w:color="auto" w:fill="E1DFDD"/>
    </w:rPr>
  </w:style>
  <w:style w:type="character" w:customStyle="1" w:styleId="Nagwek2Znak">
    <w:name w:val="Nagłówek 2 Znak"/>
    <w:basedOn w:val="Domylnaczcionkaakapitu"/>
    <w:link w:val="Nagwek2"/>
    <w:uiPriority w:val="99"/>
    <w:semiHidden/>
    <w:rsid w:val="002C5741"/>
    <w:rPr>
      <w:rFonts w:asciiTheme="majorHAnsi" w:eastAsiaTheme="majorEastAsia" w:hAnsiTheme="majorHAnsi" w:cstheme="majorBidi"/>
      <w:color w:val="365F91" w:themeColor="accent1" w:themeShade="BF"/>
      <w:sz w:val="26"/>
      <w:szCs w:val="26"/>
      <w:lang w:eastAsia="en-US"/>
    </w:rPr>
  </w:style>
  <w:style w:type="character" w:customStyle="1" w:styleId="Nierozpoznanawzmianka4">
    <w:name w:val="Nierozpoznana wzmianka4"/>
    <w:basedOn w:val="Domylnaczcionkaakapitu"/>
    <w:uiPriority w:val="99"/>
    <w:semiHidden/>
    <w:unhideWhenUsed/>
    <w:rsid w:val="00CF3A84"/>
    <w:rPr>
      <w:color w:val="605E5C"/>
      <w:shd w:val="clear" w:color="auto" w:fill="E1DFDD"/>
    </w:rPr>
  </w:style>
  <w:style w:type="character" w:customStyle="1" w:styleId="highlight">
    <w:name w:val="highlight"/>
    <w:basedOn w:val="Domylnaczcionkaakapitu"/>
    <w:rsid w:val="005038C9"/>
  </w:style>
  <w:style w:type="character" w:customStyle="1" w:styleId="footnote">
    <w:name w:val="footnote"/>
    <w:basedOn w:val="Domylnaczcionkaakapitu"/>
    <w:rsid w:val="005038C9"/>
  </w:style>
  <w:style w:type="paragraph" w:customStyle="1" w:styleId="Default">
    <w:name w:val="Default"/>
    <w:rsid w:val="00EC5266"/>
    <w:pPr>
      <w:autoSpaceDE w:val="0"/>
      <w:autoSpaceDN w:val="0"/>
      <w:adjustRightInd w:val="0"/>
      <w:spacing w:line="240" w:lineRule="auto"/>
    </w:pPr>
    <w:rPr>
      <w:rFonts w:ascii="Times New Roman" w:hAnsi="Times New Roman"/>
      <w:color w:val="000000"/>
    </w:rPr>
  </w:style>
  <w:style w:type="character" w:styleId="Pogrubienie">
    <w:name w:val="Strong"/>
    <w:basedOn w:val="Domylnaczcionkaakapitu"/>
    <w:uiPriority w:val="22"/>
    <w:qFormat/>
    <w:rsid w:val="002F1770"/>
    <w:rPr>
      <w:b/>
      <w:bCs/>
    </w:rPr>
  </w:style>
  <w:style w:type="character" w:customStyle="1" w:styleId="object">
    <w:name w:val="object"/>
    <w:basedOn w:val="Domylnaczcionkaakapitu"/>
    <w:rsid w:val="002F1770"/>
  </w:style>
  <w:style w:type="character" w:customStyle="1" w:styleId="Nierozpoznanawzmianka5">
    <w:name w:val="Nierozpoznana wzmianka5"/>
    <w:basedOn w:val="Domylnaczcionkaakapitu"/>
    <w:uiPriority w:val="99"/>
    <w:semiHidden/>
    <w:unhideWhenUsed/>
    <w:rsid w:val="00F455FF"/>
    <w:rPr>
      <w:color w:val="605E5C"/>
      <w:shd w:val="clear" w:color="auto" w:fill="E1DFDD"/>
    </w:rPr>
  </w:style>
  <w:style w:type="character" w:customStyle="1" w:styleId="articletitle">
    <w:name w:val="articletitle"/>
    <w:basedOn w:val="Domylnaczcionkaakapitu"/>
    <w:rsid w:val="00336F6D"/>
  </w:style>
  <w:style w:type="paragraph" w:customStyle="1" w:styleId="pf0">
    <w:name w:val="pf0"/>
    <w:basedOn w:val="Normalny"/>
    <w:rsid w:val="00041F7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2D4E7D"/>
    <w:rPr>
      <w:rFonts w:ascii="Segoe UI" w:hAnsi="Segoe UI" w:cs="Segoe UI" w:hint="default"/>
      <w:sz w:val="18"/>
      <w:szCs w:val="18"/>
    </w:rPr>
  </w:style>
  <w:style w:type="character" w:customStyle="1" w:styleId="cf11">
    <w:name w:val="cf11"/>
    <w:basedOn w:val="Domylnaczcionkaakapitu"/>
    <w:rsid w:val="00230E59"/>
    <w:rPr>
      <w:rFonts w:ascii="Segoe UI" w:hAnsi="Segoe UI" w:cs="Segoe UI" w:hint="default"/>
      <w:sz w:val="18"/>
      <w:szCs w:val="18"/>
      <w:shd w:val="clear" w:color="auto" w:fill="FFFF00"/>
    </w:rPr>
  </w:style>
  <w:style w:type="character" w:customStyle="1" w:styleId="cf21">
    <w:name w:val="cf21"/>
    <w:basedOn w:val="Domylnaczcionkaakapitu"/>
    <w:rsid w:val="00230E59"/>
    <w:rPr>
      <w:rFonts w:ascii="Segoe UI" w:hAnsi="Segoe UI" w:cs="Segoe UI" w:hint="default"/>
      <w:i/>
      <w:iCs/>
      <w:sz w:val="18"/>
      <w:szCs w:val="18"/>
      <w:shd w:val="clear" w:color="auto" w:fill="FFFF00"/>
    </w:rPr>
  </w:style>
  <w:style w:type="character" w:customStyle="1" w:styleId="cf31">
    <w:name w:val="cf31"/>
    <w:basedOn w:val="Domylnaczcionkaakapitu"/>
    <w:rsid w:val="00230E59"/>
    <w:rPr>
      <w:rFonts w:ascii="Segoe UI" w:hAnsi="Segoe UI" w:cs="Segoe UI" w:hint="default"/>
      <w:i/>
      <w:iCs/>
      <w:sz w:val="18"/>
      <w:szCs w:val="18"/>
      <w:shd w:val="clear" w:color="auto" w:fill="FFFF00"/>
    </w:rPr>
  </w:style>
  <w:style w:type="character" w:customStyle="1" w:styleId="Nierozpoznanawzmianka6">
    <w:name w:val="Nierozpoznana wzmianka6"/>
    <w:basedOn w:val="Domylnaczcionkaakapitu"/>
    <w:uiPriority w:val="99"/>
    <w:semiHidden/>
    <w:unhideWhenUsed/>
    <w:rsid w:val="00F65610"/>
    <w:rPr>
      <w:color w:val="605E5C"/>
      <w:shd w:val="clear" w:color="auto" w:fill="E1DFDD"/>
    </w:rPr>
  </w:style>
  <w:style w:type="character" w:customStyle="1" w:styleId="ui-provider">
    <w:name w:val="ui-provider"/>
    <w:basedOn w:val="Domylnaczcionkaakapitu"/>
    <w:rsid w:val="004B5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74027">
      <w:bodyDiv w:val="1"/>
      <w:marLeft w:val="0"/>
      <w:marRight w:val="0"/>
      <w:marTop w:val="0"/>
      <w:marBottom w:val="0"/>
      <w:divBdr>
        <w:top w:val="none" w:sz="0" w:space="0" w:color="auto"/>
        <w:left w:val="none" w:sz="0" w:space="0" w:color="auto"/>
        <w:bottom w:val="none" w:sz="0" w:space="0" w:color="auto"/>
        <w:right w:val="none" w:sz="0" w:space="0" w:color="auto"/>
      </w:divBdr>
    </w:div>
    <w:div w:id="87432478">
      <w:bodyDiv w:val="1"/>
      <w:marLeft w:val="0"/>
      <w:marRight w:val="0"/>
      <w:marTop w:val="0"/>
      <w:marBottom w:val="0"/>
      <w:divBdr>
        <w:top w:val="none" w:sz="0" w:space="0" w:color="auto"/>
        <w:left w:val="none" w:sz="0" w:space="0" w:color="auto"/>
        <w:bottom w:val="none" w:sz="0" w:space="0" w:color="auto"/>
        <w:right w:val="none" w:sz="0" w:space="0" w:color="auto"/>
      </w:divBdr>
      <w:divsChild>
        <w:div w:id="555817429">
          <w:marLeft w:val="0"/>
          <w:marRight w:val="0"/>
          <w:marTop w:val="0"/>
          <w:marBottom w:val="0"/>
          <w:divBdr>
            <w:top w:val="none" w:sz="0" w:space="0" w:color="auto"/>
            <w:left w:val="none" w:sz="0" w:space="0" w:color="auto"/>
            <w:bottom w:val="none" w:sz="0" w:space="0" w:color="auto"/>
            <w:right w:val="none" w:sz="0" w:space="0" w:color="auto"/>
          </w:divBdr>
        </w:div>
      </w:divsChild>
    </w:div>
    <w:div w:id="129517850">
      <w:bodyDiv w:val="1"/>
      <w:marLeft w:val="0"/>
      <w:marRight w:val="0"/>
      <w:marTop w:val="0"/>
      <w:marBottom w:val="0"/>
      <w:divBdr>
        <w:top w:val="none" w:sz="0" w:space="0" w:color="auto"/>
        <w:left w:val="none" w:sz="0" w:space="0" w:color="auto"/>
        <w:bottom w:val="none" w:sz="0" w:space="0" w:color="auto"/>
        <w:right w:val="none" w:sz="0" w:space="0" w:color="auto"/>
      </w:divBdr>
    </w:div>
    <w:div w:id="144275335">
      <w:bodyDiv w:val="1"/>
      <w:marLeft w:val="0"/>
      <w:marRight w:val="0"/>
      <w:marTop w:val="0"/>
      <w:marBottom w:val="0"/>
      <w:divBdr>
        <w:top w:val="none" w:sz="0" w:space="0" w:color="auto"/>
        <w:left w:val="none" w:sz="0" w:space="0" w:color="auto"/>
        <w:bottom w:val="none" w:sz="0" w:space="0" w:color="auto"/>
        <w:right w:val="none" w:sz="0" w:space="0" w:color="auto"/>
      </w:divBdr>
    </w:div>
    <w:div w:id="167067312">
      <w:bodyDiv w:val="1"/>
      <w:marLeft w:val="0"/>
      <w:marRight w:val="0"/>
      <w:marTop w:val="0"/>
      <w:marBottom w:val="0"/>
      <w:divBdr>
        <w:top w:val="none" w:sz="0" w:space="0" w:color="auto"/>
        <w:left w:val="none" w:sz="0" w:space="0" w:color="auto"/>
        <w:bottom w:val="none" w:sz="0" w:space="0" w:color="auto"/>
        <w:right w:val="none" w:sz="0" w:space="0" w:color="auto"/>
      </w:divBdr>
    </w:div>
    <w:div w:id="170683031">
      <w:bodyDiv w:val="1"/>
      <w:marLeft w:val="0"/>
      <w:marRight w:val="0"/>
      <w:marTop w:val="0"/>
      <w:marBottom w:val="0"/>
      <w:divBdr>
        <w:top w:val="none" w:sz="0" w:space="0" w:color="auto"/>
        <w:left w:val="none" w:sz="0" w:space="0" w:color="auto"/>
        <w:bottom w:val="none" w:sz="0" w:space="0" w:color="auto"/>
        <w:right w:val="none" w:sz="0" w:space="0" w:color="auto"/>
      </w:divBdr>
      <w:divsChild>
        <w:div w:id="1416442864">
          <w:marLeft w:val="0"/>
          <w:marRight w:val="0"/>
          <w:marTop w:val="0"/>
          <w:marBottom w:val="0"/>
          <w:divBdr>
            <w:top w:val="none" w:sz="0" w:space="0" w:color="auto"/>
            <w:left w:val="none" w:sz="0" w:space="0" w:color="auto"/>
            <w:bottom w:val="none" w:sz="0" w:space="0" w:color="auto"/>
            <w:right w:val="none" w:sz="0" w:space="0" w:color="auto"/>
          </w:divBdr>
        </w:div>
        <w:div w:id="1587883922">
          <w:marLeft w:val="0"/>
          <w:marRight w:val="0"/>
          <w:marTop w:val="0"/>
          <w:marBottom w:val="0"/>
          <w:divBdr>
            <w:top w:val="none" w:sz="0" w:space="0" w:color="auto"/>
            <w:left w:val="none" w:sz="0" w:space="0" w:color="auto"/>
            <w:bottom w:val="none" w:sz="0" w:space="0" w:color="auto"/>
            <w:right w:val="none" w:sz="0" w:space="0" w:color="auto"/>
          </w:divBdr>
          <w:divsChild>
            <w:div w:id="109280604">
              <w:marLeft w:val="0"/>
              <w:marRight w:val="0"/>
              <w:marTop w:val="0"/>
              <w:marBottom w:val="0"/>
              <w:divBdr>
                <w:top w:val="none" w:sz="0" w:space="0" w:color="auto"/>
                <w:left w:val="none" w:sz="0" w:space="0" w:color="auto"/>
                <w:bottom w:val="none" w:sz="0" w:space="0" w:color="auto"/>
                <w:right w:val="none" w:sz="0" w:space="0" w:color="auto"/>
              </w:divBdr>
              <w:divsChild>
                <w:div w:id="3638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46590">
          <w:marLeft w:val="0"/>
          <w:marRight w:val="0"/>
          <w:marTop w:val="0"/>
          <w:marBottom w:val="0"/>
          <w:divBdr>
            <w:top w:val="none" w:sz="0" w:space="0" w:color="auto"/>
            <w:left w:val="none" w:sz="0" w:space="0" w:color="auto"/>
            <w:bottom w:val="none" w:sz="0" w:space="0" w:color="auto"/>
            <w:right w:val="none" w:sz="0" w:space="0" w:color="auto"/>
          </w:divBdr>
          <w:divsChild>
            <w:div w:id="264576069">
              <w:marLeft w:val="0"/>
              <w:marRight w:val="0"/>
              <w:marTop w:val="0"/>
              <w:marBottom w:val="0"/>
              <w:divBdr>
                <w:top w:val="none" w:sz="0" w:space="0" w:color="auto"/>
                <w:left w:val="none" w:sz="0" w:space="0" w:color="auto"/>
                <w:bottom w:val="none" w:sz="0" w:space="0" w:color="auto"/>
                <w:right w:val="none" w:sz="0" w:space="0" w:color="auto"/>
              </w:divBdr>
              <w:divsChild>
                <w:div w:id="18718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704808">
      <w:bodyDiv w:val="1"/>
      <w:marLeft w:val="0"/>
      <w:marRight w:val="0"/>
      <w:marTop w:val="0"/>
      <w:marBottom w:val="0"/>
      <w:divBdr>
        <w:top w:val="none" w:sz="0" w:space="0" w:color="auto"/>
        <w:left w:val="none" w:sz="0" w:space="0" w:color="auto"/>
        <w:bottom w:val="none" w:sz="0" w:space="0" w:color="auto"/>
        <w:right w:val="none" w:sz="0" w:space="0" w:color="auto"/>
      </w:divBdr>
      <w:divsChild>
        <w:div w:id="286013194">
          <w:marLeft w:val="0"/>
          <w:marRight w:val="0"/>
          <w:marTop w:val="0"/>
          <w:marBottom w:val="0"/>
          <w:divBdr>
            <w:top w:val="none" w:sz="0" w:space="0" w:color="auto"/>
            <w:left w:val="none" w:sz="0" w:space="0" w:color="auto"/>
            <w:bottom w:val="none" w:sz="0" w:space="0" w:color="auto"/>
            <w:right w:val="none" w:sz="0" w:space="0" w:color="auto"/>
          </w:divBdr>
          <w:divsChild>
            <w:div w:id="7505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914136">
      <w:bodyDiv w:val="1"/>
      <w:marLeft w:val="0"/>
      <w:marRight w:val="0"/>
      <w:marTop w:val="0"/>
      <w:marBottom w:val="0"/>
      <w:divBdr>
        <w:top w:val="none" w:sz="0" w:space="0" w:color="auto"/>
        <w:left w:val="none" w:sz="0" w:space="0" w:color="auto"/>
        <w:bottom w:val="none" w:sz="0" w:space="0" w:color="auto"/>
        <w:right w:val="none" w:sz="0" w:space="0" w:color="auto"/>
      </w:divBdr>
      <w:divsChild>
        <w:div w:id="43872231">
          <w:marLeft w:val="0"/>
          <w:marRight w:val="0"/>
          <w:marTop w:val="0"/>
          <w:marBottom w:val="0"/>
          <w:divBdr>
            <w:top w:val="none" w:sz="0" w:space="0" w:color="auto"/>
            <w:left w:val="none" w:sz="0" w:space="0" w:color="auto"/>
            <w:bottom w:val="none" w:sz="0" w:space="0" w:color="auto"/>
            <w:right w:val="none" w:sz="0" w:space="0" w:color="auto"/>
          </w:divBdr>
        </w:div>
      </w:divsChild>
    </w:div>
    <w:div w:id="311956270">
      <w:bodyDiv w:val="1"/>
      <w:marLeft w:val="0"/>
      <w:marRight w:val="0"/>
      <w:marTop w:val="0"/>
      <w:marBottom w:val="0"/>
      <w:divBdr>
        <w:top w:val="none" w:sz="0" w:space="0" w:color="auto"/>
        <w:left w:val="none" w:sz="0" w:space="0" w:color="auto"/>
        <w:bottom w:val="none" w:sz="0" w:space="0" w:color="auto"/>
        <w:right w:val="none" w:sz="0" w:space="0" w:color="auto"/>
      </w:divBdr>
    </w:div>
    <w:div w:id="334041513">
      <w:bodyDiv w:val="1"/>
      <w:marLeft w:val="0"/>
      <w:marRight w:val="0"/>
      <w:marTop w:val="0"/>
      <w:marBottom w:val="0"/>
      <w:divBdr>
        <w:top w:val="none" w:sz="0" w:space="0" w:color="auto"/>
        <w:left w:val="none" w:sz="0" w:space="0" w:color="auto"/>
        <w:bottom w:val="none" w:sz="0" w:space="0" w:color="auto"/>
        <w:right w:val="none" w:sz="0" w:space="0" w:color="auto"/>
      </w:divBdr>
    </w:div>
    <w:div w:id="412823820">
      <w:bodyDiv w:val="1"/>
      <w:marLeft w:val="0"/>
      <w:marRight w:val="0"/>
      <w:marTop w:val="0"/>
      <w:marBottom w:val="0"/>
      <w:divBdr>
        <w:top w:val="none" w:sz="0" w:space="0" w:color="auto"/>
        <w:left w:val="none" w:sz="0" w:space="0" w:color="auto"/>
        <w:bottom w:val="none" w:sz="0" w:space="0" w:color="auto"/>
        <w:right w:val="none" w:sz="0" w:space="0" w:color="auto"/>
      </w:divBdr>
    </w:div>
    <w:div w:id="415136153">
      <w:bodyDiv w:val="1"/>
      <w:marLeft w:val="0"/>
      <w:marRight w:val="0"/>
      <w:marTop w:val="0"/>
      <w:marBottom w:val="0"/>
      <w:divBdr>
        <w:top w:val="none" w:sz="0" w:space="0" w:color="auto"/>
        <w:left w:val="none" w:sz="0" w:space="0" w:color="auto"/>
        <w:bottom w:val="none" w:sz="0" w:space="0" w:color="auto"/>
        <w:right w:val="none" w:sz="0" w:space="0" w:color="auto"/>
      </w:divBdr>
      <w:divsChild>
        <w:div w:id="443161110">
          <w:marLeft w:val="0"/>
          <w:marRight w:val="0"/>
          <w:marTop w:val="0"/>
          <w:marBottom w:val="0"/>
          <w:divBdr>
            <w:top w:val="none" w:sz="0" w:space="0" w:color="auto"/>
            <w:left w:val="none" w:sz="0" w:space="0" w:color="auto"/>
            <w:bottom w:val="none" w:sz="0" w:space="0" w:color="auto"/>
            <w:right w:val="none" w:sz="0" w:space="0" w:color="auto"/>
          </w:divBdr>
        </w:div>
        <w:div w:id="1434084722">
          <w:marLeft w:val="0"/>
          <w:marRight w:val="0"/>
          <w:marTop w:val="0"/>
          <w:marBottom w:val="0"/>
          <w:divBdr>
            <w:top w:val="none" w:sz="0" w:space="0" w:color="auto"/>
            <w:left w:val="none" w:sz="0" w:space="0" w:color="auto"/>
            <w:bottom w:val="none" w:sz="0" w:space="0" w:color="auto"/>
            <w:right w:val="none" w:sz="0" w:space="0" w:color="auto"/>
          </w:divBdr>
        </w:div>
        <w:div w:id="1407726936">
          <w:marLeft w:val="0"/>
          <w:marRight w:val="0"/>
          <w:marTop w:val="0"/>
          <w:marBottom w:val="0"/>
          <w:divBdr>
            <w:top w:val="none" w:sz="0" w:space="0" w:color="auto"/>
            <w:left w:val="none" w:sz="0" w:space="0" w:color="auto"/>
            <w:bottom w:val="none" w:sz="0" w:space="0" w:color="auto"/>
            <w:right w:val="none" w:sz="0" w:space="0" w:color="auto"/>
          </w:divBdr>
          <w:divsChild>
            <w:div w:id="2010671217">
              <w:marLeft w:val="0"/>
              <w:marRight w:val="0"/>
              <w:marTop w:val="0"/>
              <w:marBottom w:val="0"/>
              <w:divBdr>
                <w:top w:val="none" w:sz="0" w:space="0" w:color="auto"/>
                <w:left w:val="none" w:sz="0" w:space="0" w:color="auto"/>
                <w:bottom w:val="none" w:sz="0" w:space="0" w:color="auto"/>
                <w:right w:val="none" w:sz="0" w:space="0" w:color="auto"/>
              </w:divBdr>
            </w:div>
            <w:div w:id="1650672297">
              <w:marLeft w:val="0"/>
              <w:marRight w:val="0"/>
              <w:marTop w:val="0"/>
              <w:marBottom w:val="0"/>
              <w:divBdr>
                <w:top w:val="none" w:sz="0" w:space="0" w:color="auto"/>
                <w:left w:val="none" w:sz="0" w:space="0" w:color="auto"/>
                <w:bottom w:val="none" w:sz="0" w:space="0" w:color="auto"/>
                <w:right w:val="none" w:sz="0" w:space="0" w:color="auto"/>
              </w:divBdr>
            </w:div>
            <w:div w:id="2032104939">
              <w:marLeft w:val="0"/>
              <w:marRight w:val="0"/>
              <w:marTop w:val="0"/>
              <w:marBottom w:val="0"/>
              <w:divBdr>
                <w:top w:val="none" w:sz="0" w:space="0" w:color="auto"/>
                <w:left w:val="none" w:sz="0" w:space="0" w:color="auto"/>
                <w:bottom w:val="none" w:sz="0" w:space="0" w:color="auto"/>
                <w:right w:val="none" w:sz="0" w:space="0" w:color="auto"/>
              </w:divBdr>
            </w:div>
            <w:div w:id="1516771829">
              <w:marLeft w:val="0"/>
              <w:marRight w:val="0"/>
              <w:marTop w:val="0"/>
              <w:marBottom w:val="0"/>
              <w:divBdr>
                <w:top w:val="none" w:sz="0" w:space="0" w:color="auto"/>
                <w:left w:val="none" w:sz="0" w:space="0" w:color="auto"/>
                <w:bottom w:val="none" w:sz="0" w:space="0" w:color="auto"/>
                <w:right w:val="none" w:sz="0" w:space="0" w:color="auto"/>
              </w:divBdr>
            </w:div>
            <w:div w:id="1441531246">
              <w:marLeft w:val="0"/>
              <w:marRight w:val="0"/>
              <w:marTop w:val="0"/>
              <w:marBottom w:val="0"/>
              <w:divBdr>
                <w:top w:val="none" w:sz="0" w:space="0" w:color="auto"/>
                <w:left w:val="none" w:sz="0" w:space="0" w:color="auto"/>
                <w:bottom w:val="none" w:sz="0" w:space="0" w:color="auto"/>
                <w:right w:val="none" w:sz="0" w:space="0" w:color="auto"/>
              </w:divBdr>
            </w:div>
            <w:div w:id="1416626818">
              <w:marLeft w:val="0"/>
              <w:marRight w:val="0"/>
              <w:marTop w:val="0"/>
              <w:marBottom w:val="0"/>
              <w:divBdr>
                <w:top w:val="none" w:sz="0" w:space="0" w:color="auto"/>
                <w:left w:val="none" w:sz="0" w:space="0" w:color="auto"/>
                <w:bottom w:val="none" w:sz="0" w:space="0" w:color="auto"/>
                <w:right w:val="none" w:sz="0" w:space="0" w:color="auto"/>
              </w:divBdr>
            </w:div>
            <w:div w:id="1183325320">
              <w:marLeft w:val="0"/>
              <w:marRight w:val="0"/>
              <w:marTop w:val="0"/>
              <w:marBottom w:val="0"/>
              <w:divBdr>
                <w:top w:val="none" w:sz="0" w:space="0" w:color="auto"/>
                <w:left w:val="none" w:sz="0" w:space="0" w:color="auto"/>
                <w:bottom w:val="none" w:sz="0" w:space="0" w:color="auto"/>
                <w:right w:val="none" w:sz="0" w:space="0" w:color="auto"/>
              </w:divBdr>
            </w:div>
            <w:div w:id="577905895">
              <w:marLeft w:val="0"/>
              <w:marRight w:val="0"/>
              <w:marTop w:val="0"/>
              <w:marBottom w:val="0"/>
              <w:divBdr>
                <w:top w:val="none" w:sz="0" w:space="0" w:color="auto"/>
                <w:left w:val="none" w:sz="0" w:space="0" w:color="auto"/>
                <w:bottom w:val="none" w:sz="0" w:space="0" w:color="auto"/>
                <w:right w:val="none" w:sz="0" w:space="0" w:color="auto"/>
              </w:divBdr>
            </w:div>
            <w:div w:id="1439444228">
              <w:marLeft w:val="0"/>
              <w:marRight w:val="0"/>
              <w:marTop w:val="0"/>
              <w:marBottom w:val="0"/>
              <w:divBdr>
                <w:top w:val="none" w:sz="0" w:space="0" w:color="auto"/>
                <w:left w:val="none" w:sz="0" w:space="0" w:color="auto"/>
                <w:bottom w:val="none" w:sz="0" w:space="0" w:color="auto"/>
                <w:right w:val="none" w:sz="0" w:space="0" w:color="auto"/>
              </w:divBdr>
            </w:div>
            <w:div w:id="49767743">
              <w:marLeft w:val="0"/>
              <w:marRight w:val="0"/>
              <w:marTop w:val="0"/>
              <w:marBottom w:val="0"/>
              <w:divBdr>
                <w:top w:val="none" w:sz="0" w:space="0" w:color="auto"/>
                <w:left w:val="none" w:sz="0" w:space="0" w:color="auto"/>
                <w:bottom w:val="none" w:sz="0" w:space="0" w:color="auto"/>
                <w:right w:val="none" w:sz="0" w:space="0" w:color="auto"/>
              </w:divBdr>
            </w:div>
            <w:div w:id="1529026528">
              <w:marLeft w:val="0"/>
              <w:marRight w:val="0"/>
              <w:marTop w:val="0"/>
              <w:marBottom w:val="0"/>
              <w:divBdr>
                <w:top w:val="none" w:sz="0" w:space="0" w:color="auto"/>
                <w:left w:val="none" w:sz="0" w:space="0" w:color="auto"/>
                <w:bottom w:val="none" w:sz="0" w:space="0" w:color="auto"/>
                <w:right w:val="none" w:sz="0" w:space="0" w:color="auto"/>
              </w:divBdr>
            </w:div>
            <w:div w:id="2055425914">
              <w:marLeft w:val="0"/>
              <w:marRight w:val="0"/>
              <w:marTop w:val="0"/>
              <w:marBottom w:val="0"/>
              <w:divBdr>
                <w:top w:val="none" w:sz="0" w:space="0" w:color="auto"/>
                <w:left w:val="none" w:sz="0" w:space="0" w:color="auto"/>
                <w:bottom w:val="none" w:sz="0" w:space="0" w:color="auto"/>
                <w:right w:val="none" w:sz="0" w:space="0" w:color="auto"/>
              </w:divBdr>
            </w:div>
            <w:div w:id="672219720">
              <w:marLeft w:val="0"/>
              <w:marRight w:val="0"/>
              <w:marTop w:val="0"/>
              <w:marBottom w:val="0"/>
              <w:divBdr>
                <w:top w:val="none" w:sz="0" w:space="0" w:color="auto"/>
                <w:left w:val="none" w:sz="0" w:space="0" w:color="auto"/>
                <w:bottom w:val="none" w:sz="0" w:space="0" w:color="auto"/>
                <w:right w:val="none" w:sz="0" w:space="0" w:color="auto"/>
              </w:divBdr>
            </w:div>
            <w:div w:id="1756054203">
              <w:marLeft w:val="0"/>
              <w:marRight w:val="0"/>
              <w:marTop w:val="0"/>
              <w:marBottom w:val="0"/>
              <w:divBdr>
                <w:top w:val="none" w:sz="0" w:space="0" w:color="auto"/>
                <w:left w:val="none" w:sz="0" w:space="0" w:color="auto"/>
                <w:bottom w:val="none" w:sz="0" w:space="0" w:color="auto"/>
                <w:right w:val="none" w:sz="0" w:space="0" w:color="auto"/>
              </w:divBdr>
            </w:div>
            <w:div w:id="705373493">
              <w:marLeft w:val="0"/>
              <w:marRight w:val="0"/>
              <w:marTop w:val="0"/>
              <w:marBottom w:val="0"/>
              <w:divBdr>
                <w:top w:val="none" w:sz="0" w:space="0" w:color="auto"/>
                <w:left w:val="none" w:sz="0" w:space="0" w:color="auto"/>
                <w:bottom w:val="none" w:sz="0" w:space="0" w:color="auto"/>
                <w:right w:val="none" w:sz="0" w:space="0" w:color="auto"/>
              </w:divBdr>
            </w:div>
            <w:div w:id="28117454">
              <w:marLeft w:val="0"/>
              <w:marRight w:val="0"/>
              <w:marTop w:val="0"/>
              <w:marBottom w:val="0"/>
              <w:divBdr>
                <w:top w:val="none" w:sz="0" w:space="0" w:color="auto"/>
                <w:left w:val="none" w:sz="0" w:space="0" w:color="auto"/>
                <w:bottom w:val="none" w:sz="0" w:space="0" w:color="auto"/>
                <w:right w:val="none" w:sz="0" w:space="0" w:color="auto"/>
              </w:divBdr>
            </w:div>
            <w:div w:id="1095982807">
              <w:marLeft w:val="0"/>
              <w:marRight w:val="0"/>
              <w:marTop w:val="0"/>
              <w:marBottom w:val="0"/>
              <w:divBdr>
                <w:top w:val="none" w:sz="0" w:space="0" w:color="auto"/>
                <w:left w:val="none" w:sz="0" w:space="0" w:color="auto"/>
                <w:bottom w:val="none" w:sz="0" w:space="0" w:color="auto"/>
                <w:right w:val="none" w:sz="0" w:space="0" w:color="auto"/>
              </w:divBdr>
            </w:div>
            <w:div w:id="18987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96497">
      <w:bodyDiv w:val="1"/>
      <w:marLeft w:val="0"/>
      <w:marRight w:val="0"/>
      <w:marTop w:val="0"/>
      <w:marBottom w:val="0"/>
      <w:divBdr>
        <w:top w:val="none" w:sz="0" w:space="0" w:color="auto"/>
        <w:left w:val="none" w:sz="0" w:space="0" w:color="auto"/>
        <w:bottom w:val="none" w:sz="0" w:space="0" w:color="auto"/>
        <w:right w:val="none" w:sz="0" w:space="0" w:color="auto"/>
      </w:divBdr>
    </w:div>
    <w:div w:id="499543441">
      <w:bodyDiv w:val="1"/>
      <w:marLeft w:val="0"/>
      <w:marRight w:val="0"/>
      <w:marTop w:val="0"/>
      <w:marBottom w:val="0"/>
      <w:divBdr>
        <w:top w:val="none" w:sz="0" w:space="0" w:color="auto"/>
        <w:left w:val="none" w:sz="0" w:space="0" w:color="auto"/>
        <w:bottom w:val="none" w:sz="0" w:space="0" w:color="auto"/>
        <w:right w:val="none" w:sz="0" w:space="0" w:color="auto"/>
      </w:divBdr>
      <w:divsChild>
        <w:div w:id="363748059">
          <w:marLeft w:val="0"/>
          <w:marRight w:val="0"/>
          <w:marTop w:val="0"/>
          <w:marBottom w:val="0"/>
          <w:divBdr>
            <w:top w:val="none" w:sz="0" w:space="0" w:color="auto"/>
            <w:left w:val="none" w:sz="0" w:space="0" w:color="auto"/>
            <w:bottom w:val="none" w:sz="0" w:space="0" w:color="auto"/>
            <w:right w:val="none" w:sz="0" w:space="0" w:color="auto"/>
          </w:divBdr>
          <w:divsChild>
            <w:div w:id="162824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1250">
      <w:bodyDiv w:val="1"/>
      <w:marLeft w:val="0"/>
      <w:marRight w:val="0"/>
      <w:marTop w:val="0"/>
      <w:marBottom w:val="0"/>
      <w:divBdr>
        <w:top w:val="none" w:sz="0" w:space="0" w:color="auto"/>
        <w:left w:val="none" w:sz="0" w:space="0" w:color="auto"/>
        <w:bottom w:val="none" w:sz="0" w:space="0" w:color="auto"/>
        <w:right w:val="none" w:sz="0" w:space="0" w:color="auto"/>
      </w:divBdr>
    </w:div>
    <w:div w:id="575750766">
      <w:bodyDiv w:val="1"/>
      <w:marLeft w:val="0"/>
      <w:marRight w:val="0"/>
      <w:marTop w:val="0"/>
      <w:marBottom w:val="0"/>
      <w:divBdr>
        <w:top w:val="none" w:sz="0" w:space="0" w:color="auto"/>
        <w:left w:val="none" w:sz="0" w:space="0" w:color="auto"/>
        <w:bottom w:val="none" w:sz="0" w:space="0" w:color="auto"/>
        <w:right w:val="none" w:sz="0" w:space="0" w:color="auto"/>
      </w:divBdr>
    </w:div>
    <w:div w:id="581183005">
      <w:bodyDiv w:val="1"/>
      <w:marLeft w:val="0"/>
      <w:marRight w:val="0"/>
      <w:marTop w:val="0"/>
      <w:marBottom w:val="0"/>
      <w:divBdr>
        <w:top w:val="none" w:sz="0" w:space="0" w:color="auto"/>
        <w:left w:val="none" w:sz="0" w:space="0" w:color="auto"/>
        <w:bottom w:val="none" w:sz="0" w:space="0" w:color="auto"/>
        <w:right w:val="none" w:sz="0" w:space="0" w:color="auto"/>
      </w:divBdr>
    </w:div>
    <w:div w:id="683288043">
      <w:bodyDiv w:val="1"/>
      <w:marLeft w:val="0"/>
      <w:marRight w:val="0"/>
      <w:marTop w:val="0"/>
      <w:marBottom w:val="0"/>
      <w:divBdr>
        <w:top w:val="none" w:sz="0" w:space="0" w:color="auto"/>
        <w:left w:val="none" w:sz="0" w:space="0" w:color="auto"/>
        <w:bottom w:val="none" w:sz="0" w:space="0" w:color="auto"/>
        <w:right w:val="none" w:sz="0" w:space="0" w:color="auto"/>
      </w:divBdr>
      <w:divsChild>
        <w:div w:id="1961112390">
          <w:marLeft w:val="0"/>
          <w:marRight w:val="0"/>
          <w:marTop w:val="0"/>
          <w:marBottom w:val="0"/>
          <w:divBdr>
            <w:top w:val="none" w:sz="0" w:space="0" w:color="auto"/>
            <w:left w:val="none" w:sz="0" w:space="0" w:color="auto"/>
            <w:bottom w:val="none" w:sz="0" w:space="0" w:color="auto"/>
            <w:right w:val="none" w:sz="0" w:space="0" w:color="auto"/>
          </w:divBdr>
        </w:div>
        <w:div w:id="702677353">
          <w:marLeft w:val="0"/>
          <w:marRight w:val="0"/>
          <w:marTop w:val="0"/>
          <w:marBottom w:val="0"/>
          <w:divBdr>
            <w:top w:val="none" w:sz="0" w:space="0" w:color="auto"/>
            <w:left w:val="none" w:sz="0" w:space="0" w:color="auto"/>
            <w:bottom w:val="none" w:sz="0" w:space="0" w:color="auto"/>
            <w:right w:val="none" w:sz="0" w:space="0" w:color="auto"/>
          </w:divBdr>
        </w:div>
      </w:divsChild>
    </w:div>
    <w:div w:id="744032986">
      <w:bodyDiv w:val="1"/>
      <w:marLeft w:val="0"/>
      <w:marRight w:val="0"/>
      <w:marTop w:val="0"/>
      <w:marBottom w:val="0"/>
      <w:divBdr>
        <w:top w:val="none" w:sz="0" w:space="0" w:color="auto"/>
        <w:left w:val="none" w:sz="0" w:space="0" w:color="auto"/>
        <w:bottom w:val="none" w:sz="0" w:space="0" w:color="auto"/>
        <w:right w:val="none" w:sz="0" w:space="0" w:color="auto"/>
      </w:divBdr>
      <w:divsChild>
        <w:div w:id="869731061">
          <w:marLeft w:val="0"/>
          <w:marRight w:val="0"/>
          <w:marTop w:val="0"/>
          <w:marBottom w:val="0"/>
          <w:divBdr>
            <w:top w:val="none" w:sz="0" w:space="0" w:color="auto"/>
            <w:left w:val="none" w:sz="0" w:space="0" w:color="auto"/>
            <w:bottom w:val="none" w:sz="0" w:space="0" w:color="auto"/>
            <w:right w:val="none" w:sz="0" w:space="0" w:color="auto"/>
          </w:divBdr>
          <w:divsChild>
            <w:div w:id="1720282761">
              <w:marLeft w:val="0"/>
              <w:marRight w:val="0"/>
              <w:marTop w:val="0"/>
              <w:marBottom w:val="0"/>
              <w:divBdr>
                <w:top w:val="none" w:sz="0" w:space="0" w:color="auto"/>
                <w:left w:val="none" w:sz="0" w:space="0" w:color="auto"/>
                <w:bottom w:val="none" w:sz="0" w:space="0" w:color="auto"/>
                <w:right w:val="none" w:sz="0" w:space="0" w:color="auto"/>
              </w:divBdr>
            </w:div>
          </w:divsChild>
        </w:div>
        <w:div w:id="715933015">
          <w:marLeft w:val="0"/>
          <w:marRight w:val="0"/>
          <w:marTop w:val="0"/>
          <w:marBottom w:val="0"/>
          <w:divBdr>
            <w:top w:val="none" w:sz="0" w:space="0" w:color="auto"/>
            <w:left w:val="none" w:sz="0" w:space="0" w:color="auto"/>
            <w:bottom w:val="none" w:sz="0" w:space="0" w:color="auto"/>
            <w:right w:val="none" w:sz="0" w:space="0" w:color="auto"/>
          </w:divBdr>
          <w:divsChild>
            <w:div w:id="874344340">
              <w:marLeft w:val="0"/>
              <w:marRight w:val="0"/>
              <w:marTop w:val="0"/>
              <w:marBottom w:val="0"/>
              <w:divBdr>
                <w:top w:val="none" w:sz="0" w:space="0" w:color="auto"/>
                <w:left w:val="none" w:sz="0" w:space="0" w:color="auto"/>
                <w:bottom w:val="none" w:sz="0" w:space="0" w:color="auto"/>
                <w:right w:val="none" w:sz="0" w:space="0" w:color="auto"/>
              </w:divBdr>
              <w:divsChild>
                <w:div w:id="175906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153304">
      <w:bodyDiv w:val="1"/>
      <w:marLeft w:val="0"/>
      <w:marRight w:val="0"/>
      <w:marTop w:val="0"/>
      <w:marBottom w:val="0"/>
      <w:divBdr>
        <w:top w:val="none" w:sz="0" w:space="0" w:color="auto"/>
        <w:left w:val="none" w:sz="0" w:space="0" w:color="auto"/>
        <w:bottom w:val="none" w:sz="0" w:space="0" w:color="auto"/>
        <w:right w:val="none" w:sz="0" w:space="0" w:color="auto"/>
      </w:divBdr>
    </w:div>
    <w:div w:id="986278348">
      <w:bodyDiv w:val="1"/>
      <w:marLeft w:val="0"/>
      <w:marRight w:val="0"/>
      <w:marTop w:val="0"/>
      <w:marBottom w:val="0"/>
      <w:divBdr>
        <w:top w:val="none" w:sz="0" w:space="0" w:color="auto"/>
        <w:left w:val="none" w:sz="0" w:space="0" w:color="auto"/>
        <w:bottom w:val="none" w:sz="0" w:space="0" w:color="auto"/>
        <w:right w:val="none" w:sz="0" w:space="0" w:color="auto"/>
      </w:divBdr>
      <w:divsChild>
        <w:div w:id="2139955321">
          <w:marLeft w:val="0"/>
          <w:marRight w:val="0"/>
          <w:marTop w:val="0"/>
          <w:marBottom w:val="0"/>
          <w:divBdr>
            <w:top w:val="none" w:sz="0" w:space="0" w:color="auto"/>
            <w:left w:val="none" w:sz="0" w:space="0" w:color="auto"/>
            <w:bottom w:val="none" w:sz="0" w:space="0" w:color="auto"/>
            <w:right w:val="none" w:sz="0" w:space="0" w:color="auto"/>
          </w:divBdr>
        </w:div>
        <w:div w:id="1553007054">
          <w:marLeft w:val="0"/>
          <w:marRight w:val="0"/>
          <w:marTop w:val="0"/>
          <w:marBottom w:val="0"/>
          <w:divBdr>
            <w:top w:val="none" w:sz="0" w:space="0" w:color="auto"/>
            <w:left w:val="none" w:sz="0" w:space="0" w:color="auto"/>
            <w:bottom w:val="none" w:sz="0" w:space="0" w:color="auto"/>
            <w:right w:val="none" w:sz="0" w:space="0" w:color="auto"/>
          </w:divBdr>
        </w:div>
      </w:divsChild>
    </w:div>
    <w:div w:id="1208950943">
      <w:bodyDiv w:val="1"/>
      <w:marLeft w:val="0"/>
      <w:marRight w:val="0"/>
      <w:marTop w:val="0"/>
      <w:marBottom w:val="0"/>
      <w:divBdr>
        <w:top w:val="none" w:sz="0" w:space="0" w:color="auto"/>
        <w:left w:val="none" w:sz="0" w:space="0" w:color="auto"/>
        <w:bottom w:val="none" w:sz="0" w:space="0" w:color="auto"/>
        <w:right w:val="none" w:sz="0" w:space="0" w:color="auto"/>
      </w:divBdr>
    </w:div>
    <w:div w:id="1257640539">
      <w:bodyDiv w:val="1"/>
      <w:marLeft w:val="0"/>
      <w:marRight w:val="0"/>
      <w:marTop w:val="0"/>
      <w:marBottom w:val="0"/>
      <w:divBdr>
        <w:top w:val="none" w:sz="0" w:space="0" w:color="auto"/>
        <w:left w:val="none" w:sz="0" w:space="0" w:color="auto"/>
        <w:bottom w:val="none" w:sz="0" w:space="0" w:color="auto"/>
        <w:right w:val="none" w:sz="0" w:space="0" w:color="auto"/>
      </w:divBdr>
    </w:div>
    <w:div w:id="1305231703">
      <w:bodyDiv w:val="1"/>
      <w:marLeft w:val="0"/>
      <w:marRight w:val="0"/>
      <w:marTop w:val="0"/>
      <w:marBottom w:val="0"/>
      <w:divBdr>
        <w:top w:val="none" w:sz="0" w:space="0" w:color="auto"/>
        <w:left w:val="none" w:sz="0" w:space="0" w:color="auto"/>
        <w:bottom w:val="none" w:sz="0" w:space="0" w:color="auto"/>
        <w:right w:val="none" w:sz="0" w:space="0" w:color="auto"/>
      </w:divBdr>
    </w:div>
    <w:div w:id="1374114145">
      <w:bodyDiv w:val="1"/>
      <w:marLeft w:val="0"/>
      <w:marRight w:val="0"/>
      <w:marTop w:val="0"/>
      <w:marBottom w:val="0"/>
      <w:divBdr>
        <w:top w:val="none" w:sz="0" w:space="0" w:color="auto"/>
        <w:left w:val="none" w:sz="0" w:space="0" w:color="auto"/>
        <w:bottom w:val="none" w:sz="0" w:space="0" w:color="auto"/>
        <w:right w:val="none" w:sz="0" w:space="0" w:color="auto"/>
      </w:divBdr>
    </w:div>
    <w:div w:id="1381172520">
      <w:bodyDiv w:val="1"/>
      <w:marLeft w:val="0"/>
      <w:marRight w:val="0"/>
      <w:marTop w:val="0"/>
      <w:marBottom w:val="0"/>
      <w:divBdr>
        <w:top w:val="none" w:sz="0" w:space="0" w:color="auto"/>
        <w:left w:val="none" w:sz="0" w:space="0" w:color="auto"/>
        <w:bottom w:val="none" w:sz="0" w:space="0" w:color="auto"/>
        <w:right w:val="none" w:sz="0" w:space="0" w:color="auto"/>
      </w:divBdr>
    </w:div>
    <w:div w:id="1479106224">
      <w:bodyDiv w:val="1"/>
      <w:marLeft w:val="0"/>
      <w:marRight w:val="0"/>
      <w:marTop w:val="0"/>
      <w:marBottom w:val="0"/>
      <w:divBdr>
        <w:top w:val="none" w:sz="0" w:space="0" w:color="auto"/>
        <w:left w:val="none" w:sz="0" w:space="0" w:color="auto"/>
        <w:bottom w:val="none" w:sz="0" w:space="0" w:color="auto"/>
        <w:right w:val="none" w:sz="0" w:space="0" w:color="auto"/>
      </w:divBdr>
    </w:div>
    <w:div w:id="1552840800">
      <w:bodyDiv w:val="1"/>
      <w:marLeft w:val="0"/>
      <w:marRight w:val="0"/>
      <w:marTop w:val="0"/>
      <w:marBottom w:val="0"/>
      <w:divBdr>
        <w:top w:val="none" w:sz="0" w:space="0" w:color="auto"/>
        <w:left w:val="none" w:sz="0" w:space="0" w:color="auto"/>
        <w:bottom w:val="none" w:sz="0" w:space="0" w:color="auto"/>
        <w:right w:val="none" w:sz="0" w:space="0" w:color="auto"/>
      </w:divBdr>
      <w:divsChild>
        <w:div w:id="736053876">
          <w:marLeft w:val="0"/>
          <w:marRight w:val="0"/>
          <w:marTop w:val="0"/>
          <w:marBottom w:val="0"/>
          <w:divBdr>
            <w:top w:val="none" w:sz="0" w:space="0" w:color="auto"/>
            <w:left w:val="none" w:sz="0" w:space="0" w:color="auto"/>
            <w:bottom w:val="none" w:sz="0" w:space="0" w:color="auto"/>
            <w:right w:val="none" w:sz="0" w:space="0" w:color="auto"/>
          </w:divBdr>
        </w:div>
        <w:div w:id="1559390842">
          <w:marLeft w:val="0"/>
          <w:marRight w:val="0"/>
          <w:marTop w:val="0"/>
          <w:marBottom w:val="0"/>
          <w:divBdr>
            <w:top w:val="none" w:sz="0" w:space="0" w:color="auto"/>
            <w:left w:val="none" w:sz="0" w:space="0" w:color="auto"/>
            <w:bottom w:val="none" w:sz="0" w:space="0" w:color="auto"/>
            <w:right w:val="none" w:sz="0" w:space="0" w:color="auto"/>
          </w:divBdr>
          <w:divsChild>
            <w:div w:id="1457986985">
              <w:marLeft w:val="0"/>
              <w:marRight w:val="0"/>
              <w:marTop w:val="0"/>
              <w:marBottom w:val="0"/>
              <w:divBdr>
                <w:top w:val="none" w:sz="0" w:space="0" w:color="auto"/>
                <w:left w:val="none" w:sz="0" w:space="0" w:color="auto"/>
                <w:bottom w:val="none" w:sz="0" w:space="0" w:color="auto"/>
                <w:right w:val="none" w:sz="0" w:space="0" w:color="auto"/>
              </w:divBdr>
            </w:div>
          </w:divsChild>
        </w:div>
        <w:div w:id="75905344">
          <w:marLeft w:val="0"/>
          <w:marRight w:val="0"/>
          <w:marTop w:val="0"/>
          <w:marBottom w:val="0"/>
          <w:divBdr>
            <w:top w:val="none" w:sz="0" w:space="0" w:color="auto"/>
            <w:left w:val="none" w:sz="0" w:space="0" w:color="auto"/>
            <w:bottom w:val="none" w:sz="0" w:space="0" w:color="auto"/>
            <w:right w:val="none" w:sz="0" w:space="0" w:color="auto"/>
          </w:divBdr>
          <w:divsChild>
            <w:div w:id="1682924719">
              <w:marLeft w:val="0"/>
              <w:marRight w:val="0"/>
              <w:marTop w:val="0"/>
              <w:marBottom w:val="0"/>
              <w:divBdr>
                <w:top w:val="none" w:sz="0" w:space="0" w:color="auto"/>
                <w:left w:val="none" w:sz="0" w:space="0" w:color="auto"/>
                <w:bottom w:val="none" w:sz="0" w:space="0" w:color="auto"/>
                <w:right w:val="none" w:sz="0" w:space="0" w:color="auto"/>
              </w:divBdr>
            </w:div>
            <w:div w:id="1540507947">
              <w:marLeft w:val="0"/>
              <w:marRight w:val="0"/>
              <w:marTop w:val="0"/>
              <w:marBottom w:val="0"/>
              <w:divBdr>
                <w:top w:val="none" w:sz="0" w:space="0" w:color="auto"/>
                <w:left w:val="none" w:sz="0" w:space="0" w:color="auto"/>
                <w:bottom w:val="none" w:sz="0" w:space="0" w:color="auto"/>
                <w:right w:val="none" w:sz="0" w:space="0" w:color="auto"/>
              </w:divBdr>
              <w:divsChild>
                <w:div w:id="1202204267">
                  <w:marLeft w:val="0"/>
                  <w:marRight w:val="0"/>
                  <w:marTop w:val="0"/>
                  <w:marBottom w:val="0"/>
                  <w:divBdr>
                    <w:top w:val="none" w:sz="0" w:space="0" w:color="auto"/>
                    <w:left w:val="none" w:sz="0" w:space="0" w:color="auto"/>
                    <w:bottom w:val="none" w:sz="0" w:space="0" w:color="auto"/>
                    <w:right w:val="none" w:sz="0" w:space="0" w:color="auto"/>
                  </w:divBdr>
                  <w:divsChild>
                    <w:div w:id="72456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214209">
      <w:bodyDiv w:val="1"/>
      <w:marLeft w:val="0"/>
      <w:marRight w:val="0"/>
      <w:marTop w:val="0"/>
      <w:marBottom w:val="0"/>
      <w:divBdr>
        <w:top w:val="none" w:sz="0" w:space="0" w:color="auto"/>
        <w:left w:val="none" w:sz="0" w:space="0" w:color="auto"/>
        <w:bottom w:val="none" w:sz="0" w:space="0" w:color="auto"/>
        <w:right w:val="none" w:sz="0" w:space="0" w:color="auto"/>
      </w:divBdr>
      <w:divsChild>
        <w:div w:id="1679573044">
          <w:marLeft w:val="0"/>
          <w:marRight w:val="0"/>
          <w:marTop w:val="0"/>
          <w:marBottom w:val="0"/>
          <w:divBdr>
            <w:top w:val="none" w:sz="0" w:space="0" w:color="auto"/>
            <w:left w:val="none" w:sz="0" w:space="0" w:color="auto"/>
            <w:bottom w:val="none" w:sz="0" w:space="0" w:color="auto"/>
            <w:right w:val="none" w:sz="0" w:space="0" w:color="auto"/>
          </w:divBdr>
        </w:div>
        <w:div w:id="493683972">
          <w:marLeft w:val="0"/>
          <w:marRight w:val="0"/>
          <w:marTop w:val="0"/>
          <w:marBottom w:val="0"/>
          <w:divBdr>
            <w:top w:val="none" w:sz="0" w:space="0" w:color="auto"/>
            <w:left w:val="none" w:sz="0" w:space="0" w:color="auto"/>
            <w:bottom w:val="none" w:sz="0" w:space="0" w:color="auto"/>
            <w:right w:val="none" w:sz="0" w:space="0" w:color="auto"/>
          </w:divBdr>
          <w:divsChild>
            <w:div w:id="1889367696">
              <w:marLeft w:val="0"/>
              <w:marRight w:val="0"/>
              <w:marTop w:val="0"/>
              <w:marBottom w:val="0"/>
              <w:divBdr>
                <w:top w:val="none" w:sz="0" w:space="0" w:color="auto"/>
                <w:left w:val="none" w:sz="0" w:space="0" w:color="auto"/>
                <w:bottom w:val="none" w:sz="0" w:space="0" w:color="auto"/>
                <w:right w:val="none" w:sz="0" w:space="0" w:color="auto"/>
              </w:divBdr>
              <w:divsChild>
                <w:div w:id="1392387091">
                  <w:marLeft w:val="0"/>
                  <w:marRight w:val="0"/>
                  <w:marTop w:val="0"/>
                  <w:marBottom w:val="0"/>
                  <w:divBdr>
                    <w:top w:val="none" w:sz="0" w:space="0" w:color="auto"/>
                    <w:left w:val="none" w:sz="0" w:space="0" w:color="auto"/>
                    <w:bottom w:val="none" w:sz="0" w:space="0" w:color="auto"/>
                    <w:right w:val="none" w:sz="0" w:space="0" w:color="auto"/>
                  </w:divBdr>
                  <w:divsChild>
                    <w:div w:id="68722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058413">
      <w:bodyDiv w:val="1"/>
      <w:marLeft w:val="0"/>
      <w:marRight w:val="0"/>
      <w:marTop w:val="0"/>
      <w:marBottom w:val="0"/>
      <w:divBdr>
        <w:top w:val="none" w:sz="0" w:space="0" w:color="auto"/>
        <w:left w:val="none" w:sz="0" w:space="0" w:color="auto"/>
        <w:bottom w:val="none" w:sz="0" w:space="0" w:color="auto"/>
        <w:right w:val="none" w:sz="0" w:space="0" w:color="auto"/>
      </w:divBdr>
    </w:div>
    <w:div w:id="1689990841">
      <w:bodyDiv w:val="1"/>
      <w:marLeft w:val="0"/>
      <w:marRight w:val="0"/>
      <w:marTop w:val="0"/>
      <w:marBottom w:val="0"/>
      <w:divBdr>
        <w:top w:val="none" w:sz="0" w:space="0" w:color="auto"/>
        <w:left w:val="none" w:sz="0" w:space="0" w:color="auto"/>
        <w:bottom w:val="none" w:sz="0" w:space="0" w:color="auto"/>
        <w:right w:val="none" w:sz="0" w:space="0" w:color="auto"/>
      </w:divBdr>
    </w:div>
    <w:div w:id="1729649040">
      <w:bodyDiv w:val="1"/>
      <w:marLeft w:val="0"/>
      <w:marRight w:val="0"/>
      <w:marTop w:val="0"/>
      <w:marBottom w:val="0"/>
      <w:divBdr>
        <w:top w:val="none" w:sz="0" w:space="0" w:color="auto"/>
        <w:left w:val="none" w:sz="0" w:space="0" w:color="auto"/>
        <w:bottom w:val="none" w:sz="0" w:space="0" w:color="auto"/>
        <w:right w:val="none" w:sz="0" w:space="0" w:color="auto"/>
      </w:divBdr>
      <w:divsChild>
        <w:div w:id="1394620306">
          <w:marLeft w:val="0"/>
          <w:marRight w:val="0"/>
          <w:marTop w:val="0"/>
          <w:marBottom w:val="0"/>
          <w:divBdr>
            <w:top w:val="none" w:sz="0" w:space="0" w:color="auto"/>
            <w:left w:val="none" w:sz="0" w:space="0" w:color="auto"/>
            <w:bottom w:val="none" w:sz="0" w:space="0" w:color="auto"/>
            <w:right w:val="none" w:sz="0" w:space="0" w:color="auto"/>
          </w:divBdr>
        </w:div>
      </w:divsChild>
    </w:div>
    <w:div w:id="1739859440">
      <w:bodyDiv w:val="1"/>
      <w:marLeft w:val="0"/>
      <w:marRight w:val="0"/>
      <w:marTop w:val="0"/>
      <w:marBottom w:val="0"/>
      <w:divBdr>
        <w:top w:val="none" w:sz="0" w:space="0" w:color="auto"/>
        <w:left w:val="none" w:sz="0" w:space="0" w:color="auto"/>
        <w:bottom w:val="none" w:sz="0" w:space="0" w:color="auto"/>
        <w:right w:val="none" w:sz="0" w:space="0" w:color="auto"/>
      </w:divBdr>
    </w:div>
    <w:div w:id="1842231826">
      <w:bodyDiv w:val="1"/>
      <w:marLeft w:val="0"/>
      <w:marRight w:val="0"/>
      <w:marTop w:val="0"/>
      <w:marBottom w:val="0"/>
      <w:divBdr>
        <w:top w:val="none" w:sz="0" w:space="0" w:color="auto"/>
        <w:left w:val="none" w:sz="0" w:space="0" w:color="auto"/>
        <w:bottom w:val="none" w:sz="0" w:space="0" w:color="auto"/>
        <w:right w:val="none" w:sz="0" w:space="0" w:color="auto"/>
      </w:divBdr>
    </w:div>
    <w:div w:id="1852718113">
      <w:bodyDiv w:val="1"/>
      <w:marLeft w:val="0"/>
      <w:marRight w:val="0"/>
      <w:marTop w:val="0"/>
      <w:marBottom w:val="0"/>
      <w:divBdr>
        <w:top w:val="none" w:sz="0" w:space="0" w:color="auto"/>
        <w:left w:val="none" w:sz="0" w:space="0" w:color="auto"/>
        <w:bottom w:val="none" w:sz="0" w:space="0" w:color="auto"/>
        <w:right w:val="none" w:sz="0" w:space="0" w:color="auto"/>
      </w:divBdr>
    </w:div>
    <w:div w:id="1868058569">
      <w:bodyDiv w:val="1"/>
      <w:marLeft w:val="0"/>
      <w:marRight w:val="0"/>
      <w:marTop w:val="0"/>
      <w:marBottom w:val="0"/>
      <w:divBdr>
        <w:top w:val="none" w:sz="0" w:space="0" w:color="auto"/>
        <w:left w:val="none" w:sz="0" w:space="0" w:color="auto"/>
        <w:bottom w:val="none" w:sz="0" w:space="0" w:color="auto"/>
        <w:right w:val="none" w:sz="0" w:space="0" w:color="auto"/>
      </w:divBdr>
    </w:div>
    <w:div w:id="1883899965">
      <w:bodyDiv w:val="1"/>
      <w:marLeft w:val="0"/>
      <w:marRight w:val="0"/>
      <w:marTop w:val="0"/>
      <w:marBottom w:val="0"/>
      <w:divBdr>
        <w:top w:val="none" w:sz="0" w:space="0" w:color="auto"/>
        <w:left w:val="none" w:sz="0" w:space="0" w:color="auto"/>
        <w:bottom w:val="none" w:sz="0" w:space="0" w:color="auto"/>
        <w:right w:val="none" w:sz="0" w:space="0" w:color="auto"/>
      </w:divBdr>
    </w:div>
    <w:div w:id="1891842815">
      <w:bodyDiv w:val="1"/>
      <w:marLeft w:val="0"/>
      <w:marRight w:val="0"/>
      <w:marTop w:val="0"/>
      <w:marBottom w:val="0"/>
      <w:divBdr>
        <w:top w:val="none" w:sz="0" w:space="0" w:color="auto"/>
        <w:left w:val="none" w:sz="0" w:space="0" w:color="auto"/>
        <w:bottom w:val="none" w:sz="0" w:space="0" w:color="auto"/>
        <w:right w:val="none" w:sz="0" w:space="0" w:color="auto"/>
      </w:divBdr>
    </w:div>
    <w:div w:id="1924144144">
      <w:bodyDiv w:val="1"/>
      <w:marLeft w:val="0"/>
      <w:marRight w:val="0"/>
      <w:marTop w:val="0"/>
      <w:marBottom w:val="0"/>
      <w:divBdr>
        <w:top w:val="none" w:sz="0" w:space="0" w:color="auto"/>
        <w:left w:val="none" w:sz="0" w:space="0" w:color="auto"/>
        <w:bottom w:val="none" w:sz="0" w:space="0" w:color="auto"/>
        <w:right w:val="none" w:sz="0" w:space="0" w:color="auto"/>
      </w:divBdr>
    </w:div>
    <w:div w:id="1976570077">
      <w:bodyDiv w:val="1"/>
      <w:marLeft w:val="0"/>
      <w:marRight w:val="0"/>
      <w:marTop w:val="0"/>
      <w:marBottom w:val="0"/>
      <w:divBdr>
        <w:top w:val="none" w:sz="0" w:space="0" w:color="auto"/>
        <w:left w:val="none" w:sz="0" w:space="0" w:color="auto"/>
        <w:bottom w:val="none" w:sz="0" w:space="0" w:color="auto"/>
        <w:right w:val="none" w:sz="0" w:space="0" w:color="auto"/>
      </w:divBdr>
    </w:div>
    <w:div w:id="2001738229">
      <w:bodyDiv w:val="1"/>
      <w:marLeft w:val="0"/>
      <w:marRight w:val="0"/>
      <w:marTop w:val="0"/>
      <w:marBottom w:val="0"/>
      <w:divBdr>
        <w:top w:val="none" w:sz="0" w:space="0" w:color="auto"/>
        <w:left w:val="none" w:sz="0" w:space="0" w:color="auto"/>
        <w:bottom w:val="none" w:sz="0" w:space="0" w:color="auto"/>
        <w:right w:val="none" w:sz="0" w:space="0" w:color="auto"/>
      </w:divBdr>
      <w:divsChild>
        <w:div w:id="1172061182">
          <w:marLeft w:val="0"/>
          <w:marRight w:val="0"/>
          <w:marTop w:val="0"/>
          <w:marBottom w:val="0"/>
          <w:divBdr>
            <w:top w:val="none" w:sz="0" w:space="0" w:color="auto"/>
            <w:left w:val="none" w:sz="0" w:space="0" w:color="auto"/>
            <w:bottom w:val="none" w:sz="0" w:space="0" w:color="auto"/>
            <w:right w:val="none" w:sz="0" w:space="0" w:color="auto"/>
          </w:divBdr>
        </w:div>
        <w:div w:id="410740029">
          <w:marLeft w:val="0"/>
          <w:marRight w:val="0"/>
          <w:marTop w:val="0"/>
          <w:marBottom w:val="0"/>
          <w:divBdr>
            <w:top w:val="none" w:sz="0" w:space="0" w:color="auto"/>
            <w:left w:val="none" w:sz="0" w:space="0" w:color="auto"/>
            <w:bottom w:val="none" w:sz="0" w:space="0" w:color="auto"/>
            <w:right w:val="none" w:sz="0" w:space="0" w:color="auto"/>
          </w:divBdr>
        </w:div>
      </w:divsChild>
    </w:div>
    <w:div w:id="2068455600">
      <w:bodyDiv w:val="1"/>
      <w:marLeft w:val="0"/>
      <w:marRight w:val="0"/>
      <w:marTop w:val="0"/>
      <w:marBottom w:val="0"/>
      <w:divBdr>
        <w:top w:val="none" w:sz="0" w:space="0" w:color="auto"/>
        <w:left w:val="none" w:sz="0" w:space="0" w:color="auto"/>
        <w:bottom w:val="none" w:sz="0" w:space="0" w:color="auto"/>
        <w:right w:val="none" w:sz="0" w:space="0" w:color="auto"/>
      </w:divBdr>
      <w:divsChild>
        <w:div w:id="1328823006">
          <w:marLeft w:val="0"/>
          <w:marRight w:val="0"/>
          <w:marTop w:val="0"/>
          <w:marBottom w:val="0"/>
          <w:divBdr>
            <w:top w:val="none" w:sz="0" w:space="0" w:color="auto"/>
            <w:left w:val="none" w:sz="0" w:space="0" w:color="auto"/>
            <w:bottom w:val="none" w:sz="0" w:space="0" w:color="auto"/>
            <w:right w:val="none" w:sz="0" w:space="0" w:color="auto"/>
          </w:divBdr>
        </w:div>
      </w:divsChild>
    </w:div>
    <w:div w:id="2116246201">
      <w:bodyDiv w:val="1"/>
      <w:marLeft w:val="0"/>
      <w:marRight w:val="0"/>
      <w:marTop w:val="0"/>
      <w:marBottom w:val="0"/>
      <w:divBdr>
        <w:top w:val="none" w:sz="0" w:space="0" w:color="auto"/>
        <w:left w:val="none" w:sz="0" w:space="0" w:color="auto"/>
        <w:bottom w:val="none" w:sz="0" w:space="0" w:color="auto"/>
        <w:right w:val="none" w:sz="0" w:space="0" w:color="auto"/>
      </w:divBdr>
      <w:divsChild>
        <w:div w:id="1433166385">
          <w:marLeft w:val="0"/>
          <w:marRight w:val="0"/>
          <w:marTop w:val="0"/>
          <w:marBottom w:val="0"/>
          <w:divBdr>
            <w:top w:val="none" w:sz="0" w:space="0" w:color="auto"/>
            <w:left w:val="none" w:sz="0" w:space="0" w:color="auto"/>
            <w:bottom w:val="none" w:sz="0" w:space="0" w:color="auto"/>
            <w:right w:val="none" w:sz="0" w:space="0" w:color="auto"/>
          </w:divBdr>
        </w:div>
        <w:div w:id="316611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693F8F-BE7E-4D36-91B2-B7E1F19DE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146</Pages>
  <Words>44711</Words>
  <Characters>258635</Characters>
  <Application>Microsoft Office Word</Application>
  <DocSecurity>4</DocSecurity>
  <Lines>2155</Lines>
  <Paragraphs>605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302741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ŁĘSKI Michał</dc:creator>
  <cp:lastModifiedBy>Binkowska Joanna</cp:lastModifiedBy>
  <cp:revision>2</cp:revision>
  <cp:lastPrinted>2023-04-26T11:40:00Z</cp:lastPrinted>
  <dcterms:created xsi:type="dcterms:W3CDTF">2023-04-28T13:16:00Z</dcterms:created>
  <dcterms:modified xsi:type="dcterms:W3CDTF">2023-04-28T13:16:00Z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