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4DEAA" w14:textId="2C7A6018" w:rsidR="00C150A3" w:rsidRPr="00B227C1" w:rsidRDefault="003E0385" w:rsidP="00C150A3">
      <w:pPr>
        <w:pStyle w:val="OZNPROJEKTUwskazaniedatylubwersjiprojektu"/>
      </w:pPr>
      <w:bookmarkStart w:id="0" w:name="_GoBack"/>
      <w:bookmarkEnd w:id="0"/>
      <w:r>
        <w:t>Projekt</w:t>
      </w:r>
    </w:p>
    <w:p w14:paraId="2DDF04B0" w14:textId="6DC54F42" w:rsidR="00C150A3" w:rsidRPr="00C150A3" w:rsidRDefault="00C150A3" w:rsidP="00C150A3">
      <w:pPr>
        <w:pStyle w:val="OZNRODZAKTUtznustawalubrozporzdzenieiorganwydajcy"/>
      </w:pPr>
      <w:r w:rsidRPr="00C150A3">
        <w:t>USTAWA</w:t>
      </w:r>
    </w:p>
    <w:p w14:paraId="5FC3A11D" w14:textId="234CBF1D" w:rsidR="00C150A3" w:rsidRPr="00B227C1" w:rsidRDefault="00C150A3" w:rsidP="00C150A3">
      <w:pPr>
        <w:pStyle w:val="DATAAKTUdatauchwalenialubwydaniaaktu"/>
      </w:pPr>
      <w:r w:rsidRPr="00B227C1">
        <w:t>z dnia</w:t>
      </w:r>
    </w:p>
    <w:p w14:paraId="6F08B2D1" w14:textId="77777777" w:rsidR="00C150A3" w:rsidRPr="007A3110" w:rsidRDefault="00C150A3" w:rsidP="00C150A3">
      <w:pPr>
        <w:pStyle w:val="TYTUAKTUprzedmiotregulacjiustawylubrozporzdzenia"/>
        <w:rPr>
          <w:rStyle w:val="IGPindeksgrnyipogrubienie"/>
        </w:rPr>
      </w:pPr>
      <w:r w:rsidRPr="00F16DE1">
        <w:t>o delegowaniu kierowców w transpor</w:t>
      </w:r>
      <w:r>
        <w:t>cie</w:t>
      </w:r>
      <w:r w:rsidRPr="00F16DE1">
        <w:t xml:space="preserve"> drogow</w:t>
      </w:r>
      <w:r>
        <w:t>ym</w:t>
      </w:r>
      <w:r w:rsidRPr="007A3110">
        <w:rPr>
          <w:rStyle w:val="IGPindeksgrnyipogrubienie"/>
        </w:rPr>
        <w:footnoteReference w:id="1"/>
      </w:r>
      <w:r w:rsidRPr="007A3110">
        <w:rPr>
          <w:rStyle w:val="IGPindeksgrnyipogrubienie"/>
        </w:rPr>
        <w:t xml:space="preserve">), </w:t>
      </w:r>
      <w:r w:rsidRPr="007A3110">
        <w:rPr>
          <w:rStyle w:val="IGPindeksgrnyipogrubienie"/>
        </w:rPr>
        <w:footnoteReference w:id="2"/>
      </w:r>
      <w:r w:rsidRPr="007A3110">
        <w:rPr>
          <w:rStyle w:val="IGPindeksgrnyipogrubienie"/>
        </w:rPr>
        <w:t>)</w:t>
      </w:r>
    </w:p>
    <w:p w14:paraId="3BC10199" w14:textId="77777777" w:rsidR="00C150A3" w:rsidRPr="00D050E2" w:rsidRDefault="00C150A3" w:rsidP="00C150A3">
      <w:pPr>
        <w:pStyle w:val="ROZDZODDZOZNoznaczenierozdziauluboddziau"/>
      </w:pPr>
      <w:r w:rsidRPr="00D050E2">
        <w:t>Rozdział 1</w:t>
      </w:r>
    </w:p>
    <w:p w14:paraId="76672637" w14:textId="77777777" w:rsidR="00C150A3" w:rsidRPr="00F16DE1" w:rsidRDefault="00C150A3" w:rsidP="00C150A3">
      <w:pPr>
        <w:pStyle w:val="ROZDZODDZPRZEDMprzedmiotregulacjirozdziauluboddziau"/>
      </w:pPr>
      <w:r w:rsidRPr="00F16DE1">
        <w:t>Przepisy ogólne</w:t>
      </w:r>
    </w:p>
    <w:p w14:paraId="6E3211CD" w14:textId="77777777" w:rsidR="00C150A3" w:rsidRPr="00B227C1" w:rsidRDefault="00C150A3" w:rsidP="00C150A3">
      <w:pPr>
        <w:pStyle w:val="ARTartustawynprozporzdzenia"/>
      </w:pPr>
      <w:r w:rsidRPr="00001223">
        <w:rPr>
          <w:rStyle w:val="Ppogrubienie"/>
        </w:rPr>
        <w:t>Art. 1.</w:t>
      </w:r>
      <w:r>
        <w:t xml:space="preserve"> 1. </w:t>
      </w:r>
      <w:r w:rsidRPr="00B227C1">
        <w:t>Ustawa określa zasady:</w:t>
      </w:r>
    </w:p>
    <w:p w14:paraId="11E1CF33" w14:textId="77777777" w:rsidR="00C150A3" w:rsidRDefault="00C150A3" w:rsidP="00C150A3">
      <w:pPr>
        <w:pStyle w:val="PKTpunkt"/>
      </w:pPr>
      <w:r w:rsidRPr="00B227C1">
        <w:t>1)</w:t>
      </w:r>
      <w:r>
        <w:tab/>
      </w:r>
      <w:r w:rsidRPr="00B227C1">
        <w:t>delegowania kierowców w transpor</w:t>
      </w:r>
      <w:r>
        <w:t>cie</w:t>
      </w:r>
      <w:r w:rsidRPr="00B227C1">
        <w:t xml:space="preserve"> drogow</w:t>
      </w:r>
      <w:r>
        <w:t>ym</w:t>
      </w:r>
      <w:r w:rsidRPr="00B227C1">
        <w:t xml:space="preserve"> na terytorium Rzeczypospolitej Polskiej;</w:t>
      </w:r>
    </w:p>
    <w:p w14:paraId="1ED69665" w14:textId="77777777" w:rsidR="00C150A3" w:rsidRDefault="00C150A3" w:rsidP="00C150A3">
      <w:pPr>
        <w:pStyle w:val="PKTpunkt"/>
      </w:pPr>
      <w:r w:rsidRPr="00B227C1">
        <w:t>2)</w:t>
      </w:r>
      <w:r>
        <w:tab/>
      </w:r>
      <w:r w:rsidRPr="00B227C1">
        <w:t>kontroli przestrzegania przepisów o delegowaniu kierowców w transpor</w:t>
      </w:r>
      <w:r>
        <w:t>cie</w:t>
      </w:r>
      <w:r w:rsidRPr="00B227C1">
        <w:t xml:space="preserve"> drogow</w:t>
      </w:r>
      <w:r>
        <w:t>ym</w:t>
      </w:r>
      <w:r w:rsidRPr="00B227C1">
        <w:t xml:space="preserve"> na terytorium Rzeczypospolitej Polskiej oraz realizacji obowiązków informacyjnych związanych z delegowaniem kierowców;</w:t>
      </w:r>
    </w:p>
    <w:p w14:paraId="29546361" w14:textId="77777777" w:rsidR="00C150A3" w:rsidRDefault="00C150A3" w:rsidP="00C150A3">
      <w:pPr>
        <w:pStyle w:val="PKTpunkt"/>
      </w:pPr>
      <w:r>
        <w:t>3</w:t>
      </w:r>
      <w:r w:rsidRPr="00B227C1">
        <w:t>)</w:t>
      </w:r>
      <w:r>
        <w:tab/>
      </w:r>
      <w:r w:rsidRPr="00B227C1">
        <w:t>kontroli drogowej delegowania kierowców w transpor</w:t>
      </w:r>
      <w:r>
        <w:t>cie</w:t>
      </w:r>
      <w:r w:rsidRPr="00B227C1">
        <w:t xml:space="preserve"> drogow</w:t>
      </w:r>
      <w:r>
        <w:t>ym</w:t>
      </w:r>
      <w:r w:rsidRPr="00B227C1">
        <w:t xml:space="preserve"> na terytorium Rzeczypospolitej Polskiej;</w:t>
      </w:r>
    </w:p>
    <w:p w14:paraId="25754D0B" w14:textId="0674D3B4" w:rsidR="00C150A3" w:rsidRPr="00B227C1" w:rsidRDefault="00C150A3" w:rsidP="00C150A3">
      <w:pPr>
        <w:pStyle w:val="PKTpunkt"/>
      </w:pPr>
      <w:r>
        <w:t>4</w:t>
      </w:r>
      <w:r w:rsidRPr="00B227C1">
        <w:t>)</w:t>
      </w:r>
      <w:r>
        <w:tab/>
      </w:r>
      <w:r w:rsidRPr="00B227C1">
        <w:t xml:space="preserve">współpracy między </w:t>
      </w:r>
      <w:r>
        <w:t>Inspekcją Transportu Drogowego</w:t>
      </w:r>
      <w:r w:rsidRPr="00B227C1">
        <w:t xml:space="preserve"> oraz Państwową Inspekcją Pracy </w:t>
      </w:r>
      <w:r w:rsidR="00312ABF" w:rsidRPr="00B227C1">
        <w:t>w</w:t>
      </w:r>
      <w:r w:rsidR="00312ABF">
        <w:t> </w:t>
      </w:r>
      <w:r w:rsidRPr="00B227C1">
        <w:t xml:space="preserve">zakresie przekazywania informacji związanych z delegowaniem kierowców </w:t>
      </w:r>
      <w:r w:rsidR="00312ABF" w:rsidRPr="00B227C1">
        <w:t>w</w:t>
      </w:r>
      <w:r w:rsidR="00312ABF">
        <w:t> </w:t>
      </w:r>
      <w:r w:rsidRPr="00B227C1">
        <w:t>transpor</w:t>
      </w:r>
      <w:r>
        <w:t>cie</w:t>
      </w:r>
      <w:r w:rsidRPr="00B227C1">
        <w:t xml:space="preserve"> drogow</w:t>
      </w:r>
      <w:r>
        <w:t>ym</w:t>
      </w:r>
      <w:r w:rsidRPr="00B227C1">
        <w:t xml:space="preserve"> na terytorium Rzeczypospolitej Polskiej;</w:t>
      </w:r>
    </w:p>
    <w:p w14:paraId="20195971" w14:textId="77777777" w:rsidR="00C150A3" w:rsidRDefault="00C150A3" w:rsidP="00C150A3">
      <w:pPr>
        <w:pStyle w:val="PKTpunkt"/>
      </w:pPr>
      <w:r>
        <w:t>5</w:t>
      </w:r>
      <w:r w:rsidRPr="00B227C1">
        <w:t>)</w:t>
      </w:r>
      <w:r>
        <w:tab/>
      </w:r>
      <w:r w:rsidRPr="00B227C1">
        <w:t>współpracy z właściwymi organami innych państw członkowskich dotyczącej delegowania kierowców w transpor</w:t>
      </w:r>
      <w:r>
        <w:t>cie</w:t>
      </w:r>
      <w:r w:rsidRPr="00B227C1">
        <w:t xml:space="preserve"> drogow</w:t>
      </w:r>
      <w:r>
        <w:t>ym</w:t>
      </w:r>
      <w:r w:rsidRPr="00B227C1">
        <w:t xml:space="preserve"> na terytorium Rzeczypospolitej Polskiej i z tego terytorium;</w:t>
      </w:r>
    </w:p>
    <w:p w14:paraId="0789119B" w14:textId="1EEAC338" w:rsidR="00C150A3" w:rsidRDefault="00C150A3" w:rsidP="00C150A3">
      <w:pPr>
        <w:pStyle w:val="PKTpunkt"/>
      </w:pPr>
      <w:r>
        <w:t>6</w:t>
      </w:r>
      <w:r w:rsidRPr="00B227C1">
        <w:t>)</w:t>
      </w:r>
      <w:r>
        <w:tab/>
      </w:r>
      <w:r w:rsidRPr="00B227C1">
        <w:t xml:space="preserve">postępowania </w:t>
      </w:r>
      <w:r>
        <w:t xml:space="preserve">związanego </w:t>
      </w:r>
      <w:r w:rsidRPr="00B227C1">
        <w:t>z realizacją</w:t>
      </w:r>
      <w:r>
        <w:t xml:space="preserve"> lub składaniem </w:t>
      </w:r>
      <w:r w:rsidRPr="00B227C1">
        <w:t xml:space="preserve">wniosków o powiadomienie </w:t>
      </w:r>
      <w:r w:rsidR="00312ABF" w:rsidRPr="00B227C1">
        <w:t>o</w:t>
      </w:r>
      <w:r w:rsidR="00312ABF">
        <w:t> </w:t>
      </w:r>
      <w:r w:rsidRPr="00B227C1">
        <w:t xml:space="preserve">decyzji </w:t>
      </w:r>
      <w:r>
        <w:t xml:space="preserve">o </w:t>
      </w:r>
      <w:r w:rsidRPr="00B227C1">
        <w:t>nałożeni</w:t>
      </w:r>
      <w:r>
        <w:t>u</w:t>
      </w:r>
      <w:r w:rsidRPr="00B227C1">
        <w:t xml:space="preserve"> na przewoźnika drogowego delegującego kierowcę na terytorium Rzeczypospolitej Polskiej i z tego terytorium administracyjnej kary pieniężnej lub grzywny administracyjnej oraz o egzekucję takiej kary lub grzywny</w:t>
      </w:r>
      <w:r>
        <w:t>.</w:t>
      </w:r>
    </w:p>
    <w:p w14:paraId="30751AB6" w14:textId="77777777" w:rsidR="00C150A3" w:rsidRDefault="00C150A3" w:rsidP="00C150A3">
      <w:pPr>
        <w:pStyle w:val="USTustnpkodeksu"/>
      </w:pPr>
      <w:r>
        <w:lastRenderedPageBreak/>
        <w:t xml:space="preserve">2. W sprawach nieuregulowanych w niniejszej ustawie stosuje się odpowiednio art. 9–16 </w:t>
      </w:r>
      <w:r w:rsidRPr="00B227C1">
        <w:t>ustawy z dnia 10 czerwca 2016 r. o delegowaniu pracowników w ramach świadczenia usług</w:t>
      </w:r>
      <w:r>
        <w:t xml:space="preserve"> </w:t>
      </w:r>
      <w:r w:rsidRPr="00B227C1">
        <w:t>(Dz. U. z 2021 r. poz. 1140</w:t>
      </w:r>
      <w:r>
        <w:t xml:space="preserve"> oraz z 2023 r. poz. 641</w:t>
      </w:r>
      <w:r w:rsidRPr="00B227C1">
        <w:t>)</w:t>
      </w:r>
      <w:r>
        <w:t>.</w:t>
      </w:r>
    </w:p>
    <w:p w14:paraId="178E82D3" w14:textId="77777777" w:rsidR="00C150A3" w:rsidRPr="00B227C1" w:rsidRDefault="00C150A3" w:rsidP="00C150A3">
      <w:pPr>
        <w:pStyle w:val="ARTartustawynprozporzdzenia"/>
      </w:pPr>
      <w:r w:rsidRPr="00001223">
        <w:rPr>
          <w:rStyle w:val="Ppogrubienie"/>
        </w:rPr>
        <w:t>Art. 2.</w:t>
      </w:r>
      <w:r>
        <w:t> </w:t>
      </w:r>
      <w:r w:rsidRPr="00B227C1">
        <w:t>1. Przepisów ustawy nie stosuje się do kierowców delegowanych:</w:t>
      </w:r>
    </w:p>
    <w:p w14:paraId="513D8FCD" w14:textId="77777777" w:rsidR="00C150A3" w:rsidRPr="007767D0" w:rsidRDefault="00C150A3" w:rsidP="00C150A3">
      <w:pPr>
        <w:pStyle w:val="PKTpunkt"/>
      </w:pPr>
      <w:r w:rsidRPr="00F16DE1">
        <w:t>1)</w:t>
      </w:r>
      <w:r w:rsidRPr="00F16DE1">
        <w:tab/>
      </w:r>
      <w:r w:rsidRPr="007767D0">
        <w:t>na terytorium Rzeczypospolitej Polskiej:</w:t>
      </w:r>
    </w:p>
    <w:p w14:paraId="41C27953" w14:textId="77777777" w:rsidR="00C150A3" w:rsidRPr="007767D0" w:rsidRDefault="00C150A3" w:rsidP="00C150A3">
      <w:pPr>
        <w:pStyle w:val="LITlitera"/>
      </w:pPr>
      <w:r w:rsidRPr="00F16DE1">
        <w:t>a)</w:t>
      </w:r>
      <w:r w:rsidRPr="00F16DE1">
        <w:tab/>
      </w:r>
      <w:r w:rsidRPr="007767D0">
        <w:t>do pracy w oddziale lub przedsiębiorstwie należącym do grupy przedsiębiorstw, do której należy pracodawca delegujący kierowcę na terytorium Rzeczypospolitej Polskiej,</w:t>
      </w:r>
    </w:p>
    <w:p w14:paraId="5CB5346D" w14:textId="77777777" w:rsidR="00C150A3" w:rsidRPr="007767D0" w:rsidRDefault="00C150A3" w:rsidP="00C150A3">
      <w:pPr>
        <w:pStyle w:val="LITlitera"/>
      </w:pPr>
      <w:r w:rsidRPr="00F16DE1">
        <w:t>b)</w:t>
      </w:r>
      <w:r w:rsidRPr="00F16DE1">
        <w:tab/>
      </w:r>
      <w:r w:rsidRPr="007767D0">
        <w:t>przez podmiot będący agencją pracy tymczasowej albo agencją wynajmującą personel, który skierował kierowcę do pracodawcy użytkownika,</w:t>
      </w:r>
    </w:p>
    <w:p w14:paraId="2EA91A2E" w14:textId="11C4512E" w:rsidR="00C150A3" w:rsidRPr="007767D0" w:rsidRDefault="00C150A3" w:rsidP="00C150A3">
      <w:pPr>
        <w:pStyle w:val="LITlitera"/>
      </w:pPr>
      <w:r w:rsidRPr="00F16DE1">
        <w:t>c)</w:t>
      </w:r>
      <w:r w:rsidRPr="00F16DE1">
        <w:tab/>
      </w:r>
      <w:r w:rsidRPr="007767D0">
        <w:t xml:space="preserve">z </w:t>
      </w:r>
      <w:r w:rsidRPr="009F128B">
        <w:t xml:space="preserve">Konfederacji Szwajcarii, do czasu przyjęcia, w drodze umowy z Unią Europejską, zobowiązania do implementacji do krajowego porządku prawnego przepisów dyrektywy Parlamentu Europejskiego i Rady (UE) 2020/1057 z dnia 15 lipca 2020 r. ustanawiającej przepisy szczególne w odniesieniu do dyrektywy 96/71/WE </w:t>
      </w:r>
      <w:r w:rsidR="00312ABF" w:rsidRPr="009F128B">
        <w:t>i</w:t>
      </w:r>
      <w:r w:rsidR="00312ABF">
        <w:t> </w:t>
      </w:r>
      <w:r w:rsidRPr="009F128B">
        <w:t>dyrektywy 2014/67/UE dotyczące delegowania kierowców w sektorze transportu drogowego oraz zmieniającej dyrektywę 2006/22/WE w odniesieniu do wymogów w zakresie egzekwowania przepisów oraz rozporządzenie (UE) nr 1024/2012 (Dz</w:t>
      </w:r>
      <w:r w:rsidR="00312ABF" w:rsidRPr="009F128B">
        <w:t>.</w:t>
      </w:r>
      <w:r w:rsidR="00312ABF">
        <w:t> </w:t>
      </w:r>
      <w:r w:rsidRPr="009F128B">
        <w:t>Urz. UE L 249 z 31.07.2020, str. 49)</w:t>
      </w:r>
      <w:r w:rsidRPr="007767D0">
        <w:t>;</w:t>
      </w:r>
    </w:p>
    <w:p w14:paraId="285E35B9" w14:textId="77777777" w:rsidR="00C150A3" w:rsidRPr="007767D0" w:rsidRDefault="00C150A3" w:rsidP="00C150A3">
      <w:pPr>
        <w:pStyle w:val="PKTpunkt"/>
      </w:pPr>
      <w:r w:rsidRPr="00F16DE1">
        <w:t>2)</w:t>
      </w:r>
      <w:r w:rsidRPr="00F16DE1">
        <w:tab/>
      </w:r>
      <w:r w:rsidRPr="007767D0">
        <w:t>z terytorium Rzeczypospolitej Polskiej:</w:t>
      </w:r>
    </w:p>
    <w:p w14:paraId="413FB9F9" w14:textId="77777777" w:rsidR="00C150A3" w:rsidRPr="007767D0" w:rsidRDefault="00C150A3" w:rsidP="00C150A3">
      <w:pPr>
        <w:pStyle w:val="LITlitera"/>
      </w:pPr>
      <w:r w:rsidRPr="00F16DE1">
        <w:t>a)</w:t>
      </w:r>
      <w:r w:rsidRPr="00F16DE1">
        <w:tab/>
      </w:r>
      <w:r w:rsidRPr="007767D0">
        <w:t>do pracy w oddziale lub przedsiębiorstwie należącym do grupy przedsiębiorstw, do której należy pracodawca delegujący kierowcę z terytorium Rzeczypospolitej Polskiej,</w:t>
      </w:r>
    </w:p>
    <w:p w14:paraId="44CE4F09" w14:textId="77777777" w:rsidR="00C150A3" w:rsidRPr="007767D0" w:rsidRDefault="00C150A3" w:rsidP="00C150A3">
      <w:pPr>
        <w:pStyle w:val="LITlitera"/>
      </w:pPr>
      <w:r w:rsidRPr="00F16DE1">
        <w:t>b)</w:t>
      </w:r>
      <w:r w:rsidRPr="00F16DE1">
        <w:tab/>
      </w:r>
      <w:r w:rsidRPr="007767D0">
        <w:t>przez podmiot będący agencją pracy tymczasowej,</w:t>
      </w:r>
    </w:p>
    <w:p w14:paraId="39BAF458" w14:textId="35AA9CD2" w:rsidR="00C150A3" w:rsidRPr="007767D0" w:rsidRDefault="00C150A3" w:rsidP="00C150A3">
      <w:pPr>
        <w:pStyle w:val="LITlitera"/>
      </w:pPr>
      <w:r w:rsidRPr="00F16DE1">
        <w:t>c)</w:t>
      </w:r>
      <w:r w:rsidRPr="00F16DE1">
        <w:tab/>
      </w:r>
      <w:r w:rsidRPr="007767D0">
        <w:t xml:space="preserve">na terytorium </w:t>
      </w:r>
      <w:r>
        <w:t xml:space="preserve">Konfederacji Szwajcarii, do czasu </w:t>
      </w:r>
      <w:r w:rsidRPr="00F0225F">
        <w:t>przyję</w:t>
      </w:r>
      <w:r>
        <w:t>cia</w:t>
      </w:r>
      <w:r w:rsidRPr="00F0225F">
        <w:t>, w drodze umowy z Unią Europejską, zobowiązani</w:t>
      </w:r>
      <w:r>
        <w:t>a</w:t>
      </w:r>
      <w:r w:rsidRPr="00F0225F">
        <w:t xml:space="preserve"> do implementacji do krajowego porządku prawnego przepisów dyrektywy Parlamentu Europejskiego i Rady (UE) 2020/1057 z dnia 15 lipca 2020 r. ustanawiającej przepisy szczególne w odniesieniu do dyrektywy 96/71/WE i dyrektywy 2014/67/UE dotyczące delegowania kierowców w sektorze transportu drogowego oraz zmieniającej dyrektywę 2006/22/WE w odniesieniu do wymogów w zakresie egzekwowania przepisów oraz rozporządzenie (UE) </w:t>
      </w:r>
      <w:r w:rsidR="00312ABF" w:rsidRPr="00F0225F">
        <w:t>nr</w:t>
      </w:r>
      <w:r w:rsidR="00312ABF">
        <w:t> </w:t>
      </w:r>
      <w:r w:rsidRPr="00F0225F">
        <w:t>1024/2012</w:t>
      </w:r>
      <w:r w:rsidRPr="007767D0">
        <w:t>.</w:t>
      </w:r>
    </w:p>
    <w:p w14:paraId="543CB945" w14:textId="53BBE2B4" w:rsidR="00C150A3" w:rsidRDefault="00C150A3" w:rsidP="00C150A3">
      <w:pPr>
        <w:pStyle w:val="USTustnpkodeksu"/>
      </w:pPr>
      <w:r w:rsidRPr="001C41A8">
        <w:t>2.</w:t>
      </w:r>
      <w:r>
        <w:t> </w:t>
      </w:r>
      <w:r w:rsidRPr="001C41A8">
        <w:t xml:space="preserve">Do kierowców, o których mowa w ust. 1, stosuje się </w:t>
      </w:r>
      <w:r>
        <w:t xml:space="preserve">odpowiednio </w:t>
      </w:r>
      <w:r w:rsidRPr="001C41A8">
        <w:t xml:space="preserve">przepisy ustawy </w:t>
      </w:r>
      <w:r w:rsidR="00312ABF" w:rsidRPr="001C41A8">
        <w:t>z</w:t>
      </w:r>
      <w:r w:rsidR="00312ABF">
        <w:t> </w:t>
      </w:r>
      <w:r w:rsidRPr="001C41A8">
        <w:t>dnia 10</w:t>
      </w:r>
      <w:r w:rsidRPr="00B227C1">
        <w:t xml:space="preserve"> czerwca 2016 r. o delegowaniu pracowników w ramach świadczenia usług.</w:t>
      </w:r>
    </w:p>
    <w:p w14:paraId="389C7C16" w14:textId="77777777" w:rsidR="00C150A3" w:rsidRDefault="00C150A3" w:rsidP="00C150A3">
      <w:pPr>
        <w:pStyle w:val="USTustnpkodeksu"/>
      </w:pPr>
      <w:r w:rsidRPr="00E23CC4">
        <w:lastRenderedPageBreak/>
        <w:t>3.</w:t>
      </w:r>
      <w:r>
        <w:t> </w:t>
      </w:r>
      <w:r w:rsidRPr="00E23CC4">
        <w:t>Do przewoźnika drogowego</w:t>
      </w:r>
      <w:r>
        <w:t>, który</w:t>
      </w:r>
      <w:r w:rsidRPr="00E23CC4">
        <w:t xml:space="preserve"> deleguj</w:t>
      </w:r>
      <w:r>
        <w:t xml:space="preserve">e </w:t>
      </w:r>
      <w:r w:rsidRPr="00E23CC4">
        <w:t>na terytorium R</w:t>
      </w:r>
      <w:r>
        <w:t>zeczypospolitej Polskiej</w:t>
      </w:r>
      <w:r w:rsidRPr="00E23CC4">
        <w:t xml:space="preserve"> kierowcę, o którym mowa w ust. 1 pkt 1, stosuje się odpowiednio art. </w:t>
      </w:r>
      <w:r>
        <w:t>29</w:t>
      </w:r>
      <w:r w:rsidRPr="00E23CC4">
        <w:t>.</w:t>
      </w:r>
    </w:p>
    <w:p w14:paraId="665120AC" w14:textId="77777777" w:rsidR="00C150A3" w:rsidRPr="00B227C1" w:rsidRDefault="00C150A3" w:rsidP="00C150A3">
      <w:pPr>
        <w:pStyle w:val="ARTartustawynprozporzdzenia"/>
      </w:pPr>
      <w:r w:rsidRPr="00001223">
        <w:rPr>
          <w:rStyle w:val="Ppogrubienie"/>
        </w:rPr>
        <w:t>Art. 3.</w:t>
      </w:r>
      <w:r>
        <w:t> </w:t>
      </w:r>
      <w:r w:rsidRPr="00B227C1">
        <w:t>Użyte w ustawie określenia oznaczają:</w:t>
      </w:r>
    </w:p>
    <w:p w14:paraId="515F47AA" w14:textId="77777777" w:rsidR="00C150A3" w:rsidRPr="00B227C1" w:rsidRDefault="00C150A3" w:rsidP="00C150A3">
      <w:pPr>
        <w:pStyle w:val="PKTpunkt"/>
      </w:pPr>
      <w:r w:rsidRPr="00B227C1">
        <w:t>1)</w:t>
      </w:r>
      <w:r>
        <w:tab/>
      </w:r>
      <w:r w:rsidRPr="00B227C1">
        <w:t xml:space="preserve">dzień roboczy </w:t>
      </w:r>
      <w:r>
        <w:t>–</w:t>
      </w:r>
      <w:r w:rsidRPr="00B227C1">
        <w:t xml:space="preserve"> dzień kalendarzowy z wyjątkiem sobót oraz dni wolnych od pracy określonych w przepisach ustawy z dnia 18 stycznia 1951 r. o dniach wolnych od pracy (Dz. U. z 2020 r. poz. 1920);</w:t>
      </w:r>
    </w:p>
    <w:p w14:paraId="4F4D3526" w14:textId="6B79B39D" w:rsidR="00C150A3" w:rsidRPr="0081578D" w:rsidRDefault="00C150A3" w:rsidP="00C150A3">
      <w:pPr>
        <w:pStyle w:val="PKTpunkt"/>
      </w:pPr>
      <w:r w:rsidRPr="0081578D">
        <w:t>2)</w:t>
      </w:r>
      <w:r w:rsidRPr="00F16DE1">
        <w:tab/>
      </w:r>
      <w:r w:rsidRPr="0081578D">
        <w:t xml:space="preserve">organ wnioskujący – właściwy organ państwa członkowskiego, który </w:t>
      </w:r>
      <w:r>
        <w:t>składa</w:t>
      </w:r>
      <w:r w:rsidRPr="0081578D">
        <w:t xml:space="preserve"> wnios</w:t>
      </w:r>
      <w:r>
        <w:t>e</w:t>
      </w:r>
      <w:r w:rsidRPr="0081578D">
        <w:t xml:space="preserve">k </w:t>
      </w:r>
      <w:r w:rsidR="00312ABF" w:rsidRPr="0081578D">
        <w:t>o</w:t>
      </w:r>
      <w:r w:rsidR="00312ABF">
        <w:t> </w:t>
      </w:r>
      <w:r w:rsidRPr="0081578D">
        <w:t xml:space="preserve">powiadomienie o decyzji </w:t>
      </w:r>
      <w:r>
        <w:t>o</w:t>
      </w:r>
      <w:r w:rsidRPr="0081578D">
        <w:t xml:space="preserve"> nałożeni</w:t>
      </w:r>
      <w:r>
        <w:t xml:space="preserve">u </w:t>
      </w:r>
      <w:r w:rsidRPr="0081578D">
        <w:t xml:space="preserve">administracyjnej kary pieniężnej lub grzywny administracyjnej w związku z naruszeniem przepisów dotyczących delegowania kierowców </w:t>
      </w:r>
      <w:r>
        <w:t>na</w:t>
      </w:r>
      <w:r w:rsidRPr="0081578D">
        <w:t xml:space="preserve"> terytorium Rzeczypospolitej Polskiej </w:t>
      </w:r>
      <w:r>
        <w:t xml:space="preserve">i z tego terytorium </w:t>
      </w:r>
      <w:r w:rsidRPr="0081578D">
        <w:t>lub o egzekucję takiej kary lub grzywny;</w:t>
      </w:r>
    </w:p>
    <w:p w14:paraId="5FFCDE53" w14:textId="77777777" w:rsidR="00C150A3" w:rsidRPr="00B227C1" w:rsidRDefault="00C150A3" w:rsidP="00C150A3">
      <w:pPr>
        <w:pStyle w:val="PKTpunkt"/>
      </w:pPr>
      <w:r w:rsidRPr="00B227C1">
        <w:t>3)</w:t>
      </w:r>
      <w:r>
        <w:tab/>
      </w:r>
      <w:r w:rsidRPr="00B227C1">
        <w:t xml:space="preserve">państwo członkowskie </w:t>
      </w:r>
      <w:r>
        <w:t>–</w:t>
      </w:r>
      <w:r w:rsidRPr="00B227C1">
        <w:t xml:space="preserve"> państwo członkowskie Unii Europejskiej oraz </w:t>
      </w:r>
      <w:r w:rsidRPr="00C34B3B">
        <w:t xml:space="preserve">państwo członkowskie Europejskiego Porozumienia o Wolnym Handlu (EFTA) </w:t>
      </w:r>
      <w:r>
        <w:t>–</w:t>
      </w:r>
      <w:r w:rsidRPr="00C34B3B">
        <w:t xml:space="preserve"> strona umowy o Europejskim Obszarze Gospodarczym</w:t>
      </w:r>
      <w:r>
        <w:t>, a także</w:t>
      </w:r>
      <w:r w:rsidRPr="00C34B3B">
        <w:t xml:space="preserve"> </w:t>
      </w:r>
      <w:r w:rsidRPr="00B227C1">
        <w:t>państwo, które przyjęło, w drodze umowy z Unią Europejską, zobowiązanie do implementacji do krajowego porządku prawnego przepisów dyrektywy Parlamentu Europejskiego i Rady (UE) 2020/1057 z dnia 15 lipca 2020 r. ustanawiającej przepisy szczególne w odniesieniu do dyrektywy 96/71/WE i dyrektywy 2014/67/UE dotyczące delegowania kierowców w sektorze transportu drogowego oraz zmieniającej dyrektywę 2006/22/WE w odniesieniu do wymogów w zakresie egzekwowania przepisów oraz rozporządzenie (UE) nr 1024/2012;</w:t>
      </w:r>
    </w:p>
    <w:p w14:paraId="02EA0919" w14:textId="45CDD5A0" w:rsidR="00C150A3" w:rsidRPr="00F16DE1" w:rsidRDefault="00C150A3" w:rsidP="00C150A3">
      <w:pPr>
        <w:pStyle w:val="PKTpunkt"/>
      </w:pPr>
      <w:r w:rsidRPr="00B227C1">
        <w:t>4)</w:t>
      </w:r>
      <w:r>
        <w:tab/>
      </w:r>
      <w:r w:rsidRPr="00B227C1">
        <w:t xml:space="preserve">przewoźnik drogowy – przewoźnika drogowego w rozumieniu art. 4 pkt 15 </w:t>
      </w:r>
      <w:r w:rsidRPr="00987DCD">
        <w:t xml:space="preserve">i 16 </w:t>
      </w:r>
      <w:r w:rsidRPr="00B227C1">
        <w:t xml:space="preserve">ustawy </w:t>
      </w:r>
      <w:r w:rsidR="00004A6D" w:rsidRPr="00B227C1">
        <w:t>z</w:t>
      </w:r>
      <w:r w:rsidR="00004A6D">
        <w:t> </w:t>
      </w:r>
      <w:r w:rsidRPr="00B227C1">
        <w:t>dnia 6 września 2001 r. o transporcie drogowym</w:t>
      </w:r>
      <w:r>
        <w:t xml:space="preserve"> (</w:t>
      </w:r>
      <w:r w:rsidRPr="008D30AA">
        <w:t>Dz. U. z 2022 r. poz. 2201</w:t>
      </w:r>
      <w:r>
        <w:t xml:space="preserve"> oraz z </w:t>
      </w:r>
      <w:r w:rsidR="00312ABF">
        <w:t>2023 </w:t>
      </w:r>
      <w:r>
        <w:t>r. poz. 760 i 919)</w:t>
      </w:r>
      <w:r w:rsidRPr="00B227C1">
        <w:t>;</w:t>
      </w:r>
    </w:p>
    <w:p w14:paraId="676BA99E" w14:textId="77777777" w:rsidR="00C150A3" w:rsidRPr="00530A88" w:rsidRDefault="00C150A3" w:rsidP="00C150A3">
      <w:pPr>
        <w:pStyle w:val="PKTpunkt"/>
      </w:pPr>
      <w:r w:rsidRPr="001660BB">
        <w:t>5</w:t>
      </w:r>
      <w:r w:rsidRPr="00530A88">
        <w:t>)</w:t>
      </w:r>
      <w:r w:rsidRPr="00530A88">
        <w:tab/>
        <w:t>przewoźnik drogowy delegujący kierowcę na terytorium Rzeczypospolitej Polskiej – przewoźnika drogowego mającego siedzibę w innym państwie członkowskim, który kieruje tymczasowo kierowcę będącego jego pracownikiem do pracy na terytorium Rzeczypospolitej Polskiej, w związku z realizacją usługi transportu drogowego przez tego przewoźnika;</w:t>
      </w:r>
    </w:p>
    <w:p w14:paraId="285712AE" w14:textId="77777777" w:rsidR="00C150A3" w:rsidRPr="00B227C1" w:rsidRDefault="00C150A3" w:rsidP="00C150A3">
      <w:pPr>
        <w:pStyle w:val="PKTpunkt"/>
      </w:pPr>
      <w:r>
        <w:t>6</w:t>
      </w:r>
      <w:r w:rsidRPr="00B227C1">
        <w:t>)</w:t>
      </w:r>
      <w:r>
        <w:tab/>
      </w:r>
      <w:r w:rsidRPr="00B227C1">
        <w:t>przewoźnik drogowy delegujący kierowcę z terytorium R</w:t>
      </w:r>
      <w:r>
        <w:t xml:space="preserve">zeczypospolitej </w:t>
      </w:r>
      <w:r w:rsidRPr="00B227C1">
        <w:t>P</w:t>
      </w:r>
      <w:r>
        <w:t>olskiej</w:t>
      </w:r>
      <w:r w:rsidRPr="00B227C1">
        <w:t xml:space="preserve"> </w:t>
      </w:r>
      <w:r w:rsidRPr="00C80A5F">
        <w:t>–</w:t>
      </w:r>
      <w:r w:rsidRPr="00B227C1">
        <w:t xml:space="preserve"> przewoźnika drogowego mającego siedzibę na terytorium Rzeczypospolitej Polskiej</w:t>
      </w:r>
      <w:r>
        <w:t>,</w:t>
      </w:r>
      <w:r w:rsidRPr="00B227C1">
        <w:t xml:space="preserve"> </w:t>
      </w:r>
      <w:r>
        <w:t xml:space="preserve">który </w:t>
      </w:r>
      <w:r w:rsidRPr="00B227C1">
        <w:t>kieruj</w:t>
      </w:r>
      <w:r>
        <w:t>e</w:t>
      </w:r>
      <w:r w:rsidRPr="00B227C1">
        <w:t xml:space="preserve"> tymczasowo </w:t>
      </w:r>
      <w:r w:rsidRPr="00530A88">
        <w:t xml:space="preserve">kierowcę będącego jego pracownikiem w rozumieniu przepisów państwa członkowskiego, do którego jest delegowany, do pracy na terytorium </w:t>
      </w:r>
      <w:r w:rsidRPr="00530A88">
        <w:lastRenderedPageBreak/>
        <w:t>tego państwa, w związku z realizacją usługi transportu drogowego przez tego przewoźnika;</w:t>
      </w:r>
    </w:p>
    <w:p w14:paraId="2F74667E" w14:textId="77777777" w:rsidR="00C150A3" w:rsidRDefault="00C150A3" w:rsidP="00C150A3">
      <w:pPr>
        <w:pStyle w:val="PKTpunkt"/>
      </w:pPr>
      <w:r>
        <w:t>7)</w:t>
      </w:r>
      <w:r>
        <w:tab/>
      </w:r>
      <w:r w:rsidRPr="00B227C1">
        <w:t>kierowca delegowany na terytorium R</w:t>
      </w:r>
      <w:r>
        <w:t xml:space="preserve">zeczypospolitej </w:t>
      </w:r>
      <w:r w:rsidRPr="00B227C1">
        <w:t>P</w:t>
      </w:r>
      <w:r>
        <w:t>olskiej</w:t>
      </w:r>
      <w:r w:rsidRPr="00B227C1">
        <w:t xml:space="preserve"> </w:t>
      </w:r>
      <w:r w:rsidRPr="00C80A5F">
        <w:t>–</w:t>
      </w:r>
      <w:r w:rsidRPr="00B227C1">
        <w:t xml:space="preserve"> kierowcę zatrudnionego w warunkach </w:t>
      </w:r>
      <w:r>
        <w:t xml:space="preserve">odpowiadających warunkom </w:t>
      </w:r>
      <w:r w:rsidRPr="00B227C1">
        <w:t>określony</w:t>
      </w:r>
      <w:r>
        <w:t>m</w:t>
      </w:r>
      <w:r w:rsidRPr="00B227C1">
        <w:t xml:space="preserve"> w art. 22 § 1 </w:t>
      </w:r>
      <w:r>
        <w:t xml:space="preserve">ustawy z dnia 26 czerwca 1974 r. – </w:t>
      </w:r>
      <w:r w:rsidRPr="00B227C1">
        <w:t xml:space="preserve">Kodeks </w:t>
      </w:r>
      <w:r>
        <w:t>p</w:t>
      </w:r>
      <w:r w:rsidRPr="00B227C1">
        <w:t>racy (</w:t>
      </w:r>
      <w:r w:rsidRPr="006F7507">
        <w:t>Dz. U. z 2022 r.</w:t>
      </w:r>
      <w:r>
        <w:t xml:space="preserve"> </w:t>
      </w:r>
      <w:r w:rsidRPr="006F7507">
        <w:t>poz. 1510, 1700,</w:t>
      </w:r>
      <w:r>
        <w:t xml:space="preserve"> </w:t>
      </w:r>
      <w:r w:rsidRPr="006F7507">
        <w:t>2140</w:t>
      </w:r>
      <w:r>
        <w:t xml:space="preserve"> oraz</w:t>
      </w:r>
      <w:r w:rsidRPr="006F7507">
        <w:t xml:space="preserve"> z 2023 r.</w:t>
      </w:r>
      <w:r>
        <w:t xml:space="preserve"> </w:t>
      </w:r>
      <w:r w:rsidRPr="006F7507">
        <w:t>poz. 240</w:t>
      </w:r>
      <w:r>
        <w:t xml:space="preserve"> i 641</w:t>
      </w:r>
      <w:r w:rsidRPr="00B227C1">
        <w:t>) w innym państwie członkowskim, tymczasowo skierowanego do pracy na terytorium Rzeczypospolitej Polskiej przez przewoźnika drogowego delegującego kierowcę na terytorium Rzeczypospolitej Polskiej;</w:t>
      </w:r>
    </w:p>
    <w:p w14:paraId="1F8CBBFA" w14:textId="77777777" w:rsidR="00C150A3" w:rsidRPr="00B227C1" w:rsidRDefault="00C150A3" w:rsidP="00C150A3">
      <w:pPr>
        <w:pStyle w:val="PKTpunkt"/>
      </w:pPr>
      <w:r>
        <w:t>8</w:t>
      </w:r>
      <w:r w:rsidRPr="00B227C1">
        <w:t>)</w:t>
      </w:r>
      <w:r>
        <w:tab/>
      </w:r>
      <w:r w:rsidRPr="00B227C1">
        <w:t>kierowca delegowany z terytorium R</w:t>
      </w:r>
      <w:r>
        <w:t xml:space="preserve">zeczypospolitej </w:t>
      </w:r>
      <w:r w:rsidRPr="00B227C1">
        <w:t>P</w:t>
      </w:r>
      <w:r>
        <w:t>olskiej</w:t>
      </w:r>
      <w:r w:rsidRPr="00B227C1">
        <w:t xml:space="preserve"> </w:t>
      </w:r>
      <w:r>
        <w:t>–</w:t>
      </w:r>
      <w:r w:rsidRPr="00B227C1">
        <w:t xml:space="preserve"> kierowcę będącego pracownikiem w rozumieniu przepisów państwa członkowskiego, do którego jest delegowany, tymczasowo skierowanego do pracy na terytorium tego państwa </w:t>
      </w:r>
      <w:r w:rsidRPr="00553300">
        <w:t>przez przewoźnika drogowego</w:t>
      </w:r>
      <w:r w:rsidRPr="00B227C1">
        <w:t xml:space="preserve"> delegującego kierowcę z terytorium R</w:t>
      </w:r>
      <w:r>
        <w:t xml:space="preserve">zeczypospolitej </w:t>
      </w:r>
      <w:r w:rsidRPr="00B227C1">
        <w:t>P</w:t>
      </w:r>
      <w:r>
        <w:t>olskiej</w:t>
      </w:r>
      <w:r w:rsidRPr="00B227C1">
        <w:t>;</w:t>
      </w:r>
    </w:p>
    <w:p w14:paraId="7514353E" w14:textId="77777777" w:rsidR="00C150A3" w:rsidRPr="00A763EB" w:rsidRDefault="00C150A3" w:rsidP="00C150A3">
      <w:pPr>
        <w:pStyle w:val="PKTpunkt"/>
      </w:pPr>
      <w:r>
        <w:t>9</w:t>
      </w:r>
      <w:r w:rsidRPr="00A763EB">
        <w:t>)</w:t>
      </w:r>
      <w:r w:rsidRPr="00A763EB">
        <w:tab/>
        <w:t>państwo trzecie – państwo inne niż państwo członkowskie</w:t>
      </w:r>
      <w:r>
        <w:t xml:space="preserve"> oraz inne niż Konfederacja Szwajcarii</w:t>
      </w:r>
      <w:r w:rsidRPr="00A763EB">
        <w:t>;</w:t>
      </w:r>
    </w:p>
    <w:p w14:paraId="234B7A0B" w14:textId="77777777" w:rsidR="00C150A3" w:rsidRPr="00F16DE1" w:rsidRDefault="00C150A3" w:rsidP="00C150A3">
      <w:pPr>
        <w:pStyle w:val="PKTpunkt"/>
      </w:pPr>
      <w:r w:rsidRPr="00F16DE1">
        <w:t>1</w:t>
      </w:r>
      <w:r>
        <w:t>0</w:t>
      </w:r>
      <w:r w:rsidRPr="00F16DE1">
        <w:t>)</w:t>
      </w:r>
      <w:r w:rsidRPr="00F16DE1">
        <w:tab/>
        <w:t xml:space="preserve">przewoźnik drogowy z państwa trzeciego delegujący kierowcę na terytorium Rzeczypospolitej Polskiej – przewoźnika drogowego mającego siedzibę w państwie trzecim, który w związku z </w:t>
      </w:r>
      <w:r w:rsidRPr="00A763EB">
        <w:t>realizacją usługi transportu drogowego</w:t>
      </w:r>
      <w:r w:rsidRPr="00F16DE1">
        <w:t xml:space="preserve"> kieruje tymczasowo kierowcę na terytorium Rzeczypospolitej Polskiej;</w:t>
      </w:r>
    </w:p>
    <w:p w14:paraId="2195CED7" w14:textId="77777777" w:rsidR="00C150A3" w:rsidRPr="00F16DE1" w:rsidRDefault="00C150A3" w:rsidP="00C150A3">
      <w:pPr>
        <w:pStyle w:val="PKTpunkt"/>
      </w:pPr>
      <w:r w:rsidRPr="00F16DE1">
        <w:t>1</w:t>
      </w:r>
      <w:r>
        <w:t>1</w:t>
      </w:r>
      <w:r w:rsidRPr="00F16DE1">
        <w:t>)</w:t>
      </w:r>
      <w:r w:rsidRPr="00F16DE1">
        <w:tab/>
        <w:t xml:space="preserve">kierowca delegowany na terytorium Rzeczypospolitej Polskiej z państwa trzeciego – </w:t>
      </w:r>
      <w:r w:rsidRPr="00B227C1">
        <w:t>kierowcę</w:t>
      </w:r>
      <w:r w:rsidRPr="00F16DE1">
        <w:t xml:space="preserve"> tymczasowo skierowanego na terytorium Rzeczypospolitej Polskiej przez przewoźnika drogowego z państwa trzeciego delegującego kierowcę na terytorium Rzeczypospolitej Polskiej</w:t>
      </w:r>
      <w:r w:rsidRPr="00B227C1">
        <w:t xml:space="preserve"> w związku z realizacją usługi transportu drogowego przez tego przewoźnika;</w:t>
      </w:r>
    </w:p>
    <w:p w14:paraId="0B2CD597" w14:textId="168F8772" w:rsidR="00C150A3" w:rsidRPr="00B227C1" w:rsidRDefault="00C150A3" w:rsidP="00C150A3">
      <w:pPr>
        <w:pStyle w:val="PKTpunkt"/>
      </w:pPr>
      <w:r w:rsidRPr="00B227C1">
        <w:t>1</w:t>
      </w:r>
      <w:r>
        <w:t>2</w:t>
      </w:r>
      <w:r w:rsidRPr="00B227C1">
        <w:t>)</w:t>
      </w:r>
      <w:r>
        <w:tab/>
      </w:r>
      <w:r w:rsidRPr="00B227C1">
        <w:t xml:space="preserve">przewóz dwustronny rzeczy </w:t>
      </w:r>
      <w:r w:rsidRPr="00A21A2D">
        <w:t>–</w:t>
      </w:r>
      <w:r w:rsidRPr="00B227C1">
        <w:t xml:space="preserve"> przewóz rzeczy na podstawie umowy przewozowej, </w:t>
      </w:r>
      <w:r w:rsidR="00312ABF" w:rsidRPr="00B227C1">
        <w:t>z</w:t>
      </w:r>
      <w:r w:rsidR="00312ABF">
        <w:t> </w:t>
      </w:r>
      <w:r w:rsidRPr="00B227C1">
        <w:t xml:space="preserve">państwa członkowskiego siedziby w rozumieniu art. 2 pkt 8 rozporządzenia Parlamentu Europejskiego i Rady (WE) nr 1071/2009 z dnia 21 października 2009 r. ustanawiającego wspólne zasady dotyczące warunków wykonywania zawodu przewoźnika drogowego </w:t>
      </w:r>
      <w:r w:rsidR="00312ABF" w:rsidRPr="00B227C1">
        <w:t>i</w:t>
      </w:r>
      <w:r w:rsidR="00312ABF">
        <w:t> </w:t>
      </w:r>
      <w:r w:rsidRPr="00B227C1">
        <w:t>uchylającego dyrektywę Rady 96/26/WE (</w:t>
      </w:r>
      <w:r w:rsidRPr="005E49A9">
        <w:t xml:space="preserve">Dz. Urz. UE L 300 z 14.11.2009, str. 51, </w:t>
      </w:r>
      <w:r w:rsidR="00312ABF" w:rsidRPr="005E49A9">
        <w:t>z</w:t>
      </w:r>
      <w:r w:rsidR="00312ABF">
        <w:t> </w:t>
      </w:r>
      <w:proofErr w:type="spellStart"/>
      <w:r w:rsidRPr="005E49A9">
        <w:t>późn</w:t>
      </w:r>
      <w:proofErr w:type="spellEnd"/>
      <w:r w:rsidRPr="005E49A9">
        <w:t>. zm.</w:t>
      </w:r>
      <w:r w:rsidRPr="00785511">
        <w:rPr>
          <w:rStyle w:val="IGindeksgrny"/>
        </w:rPr>
        <w:footnoteReference w:id="3"/>
      </w:r>
      <w:r w:rsidRPr="00785511">
        <w:rPr>
          <w:rStyle w:val="IGindeksgrny"/>
        </w:rPr>
        <w:t>)</w:t>
      </w:r>
      <w:r w:rsidRPr="005E49A9">
        <w:t xml:space="preserve">) </w:t>
      </w:r>
      <w:r w:rsidRPr="00B227C1">
        <w:t>do innego państwa członkowskiego lub państwa trzeciego lub z innego państwa członkowskiego lub państwa trzeciego do państwa członkowskiego siedziby;</w:t>
      </w:r>
    </w:p>
    <w:p w14:paraId="520AC045" w14:textId="1E1870F2" w:rsidR="00C150A3" w:rsidRPr="00B227C1" w:rsidRDefault="00C150A3" w:rsidP="00C150A3">
      <w:pPr>
        <w:pStyle w:val="PKTpunkt"/>
      </w:pPr>
      <w:r w:rsidRPr="00B227C1">
        <w:lastRenderedPageBreak/>
        <w:t>1</w:t>
      </w:r>
      <w:r>
        <w:t>3</w:t>
      </w:r>
      <w:r w:rsidRPr="00B227C1">
        <w:t>)</w:t>
      </w:r>
      <w:r>
        <w:tab/>
      </w:r>
      <w:r w:rsidRPr="00B227C1">
        <w:t xml:space="preserve">przewóz dwustronny osób – przewóz w ramach międzynarodowego okazjonalnego lub regularnego przewozu osób w rozumieniu rozporządzenia Parlamentu Europejskiego </w:t>
      </w:r>
      <w:r w:rsidR="00312ABF" w:rsidRPr="00B227C1">
        <w:t>i</w:t>
      </w:r>
      <w:r w:rsidR="00312ABF">
        <w:t> </w:t>
      </w:r>
      <w:r w:rsidRPr="00B227C1">
        <w:t xml:space="preserve">Rady (WE) nr 1073/2009 z dnia 21 października 2009 r. w sprawie wspólnych zasad dostępu do międzynarodowego rynku usług autokarowych i autobusowych </w:t>
      </w:r>
      <w:r w:rsidR="00312ABF" w:rsidRPr="00B227C1">
        <w:t>i</w:t>
      </w:r>
      <w:r w:rsidR="00312ABF">
        <w:t> </w:t>
      </w:r>
      <w:r w:rsidRPr="00B227C1">
        <w:t xml:space="preserve">zmieniającego rozporządzenie (WE) nr 561/2006 </w:t>
      </w:r>
      <w:r>
        <w:t>(</w:t>
      </w:r>
      <w:r w:rsidRPr="005E49A9">
        <w:t xml:space="preserve">Dz. Urz. UE L 300 z 14.11.2009, str. 88, z </w:t>
      </w:r>
      <w:proofErr w:type="spellStart"/>
      <w:r w:rsidRPr="005E49A9">
        <w:t>późn</w:t>
      </w:r>
      <w:proofErr w:type="spellEnd"/>
      <w:r w:rsidRPr="005E49A9">
        <w:t>. zm.</w:t>
      </w:r>
      <w:r w:rsidRPr="00785511">
        <w:rPr>
          <w:rStyle w:val="IGindeksgrny"/>
        </w:rPr>
        <w:footnoteReference w:id="4"/>
      </w:r>
      <w:r w:rsidRPr="00785511">
        <w:rPr>
          <w:rStyle w:val="IGindeksgrny"/>
        </w:rPr>
        <w:t>)</w:t>
      </w:r>
      <w:r w:rsidRPr="005E49A9">
        <w:t>)</w:t>
      </w:r>
      <w:r w:rsidRPr="00F30391">
        <w:t>, podczas</w:t>
      </w:r>
      <w:r w:rsidRPr="00B227C1">
        <w:t xml:space="preserve"> którego kierowca wykonuje jedną z następujących czynności:</w:t>
      </w:r>
    </w:p>
    <w:p w14:paraId="017EFCAC" w14:textId="53E490B4" w:rsidR="00C150A3" w:rsidRPr="00B227C1" w:rsidRDefault="00C150A3" w:rsidP="00C150A3">
      <w:pPr>
        <w:pStyle w:val="LITlitera"/>
      </w:pPr>
      <w:r w:rsidRPr="00B227C1">
        <w:t>a)</w:t>
      </w:r>
      <w:r>
        <w:tab/>
      </w:r>
      <w:r w:rsidRPr="00B227C1">
        <w:t xml:space="preserve">zabiera pasażerów w państwie członkowskim siedziby przewoźnika drogowego </w:t>
      </w:r>
      <w:r w:rsidR="00312ABF" w:rsidRPr="00B227C1">
        <w:t>i</w:t>
      </w:r>
      <w:r w:rsidR="00312ABF">
        <w:t> </w:t>
      </w:r>
      <w:r w:rsidRPr="00B227C1">
        <w:t>wysadza ich w innym państwie członkowskim lub państwie trzecim</w:t>
      </w:r>
      <w:r>
        <w:t>,</w:t>
      </w:r>
    </w:p>
    <w:p w14:paraId="7FB011A5" w14:textId="7420CCB7" w:rsidR="00C150A3" w:rsidRPr="00B227C1" w:rsidRDefault="00C150A3" w:rsidP="00C150A3">
      <w:pPr>
        <w:pStyle w:val="LITlitera"/>
      </w:pPr>
      <w:r w:rsidRPr="00B227C1">
        <w:t>b)</w:t>
      </w:r>
      <w:r>
        <w:tab/>
      </w:r>
      <w:r w:rsidRPr="00B227C1">
        <w:t xml:space="preserve">zabiera pasażerów w państwie członkowskim lub państwie trzecim i wysadza ich </w:t>
      </w:r>
      <w:r w:rsidR="00312ABF" w:rsidRPr="00B227C1">
        <w:t>w</w:t>
      </w:r>
      <w:r w:rsidR="00312ABF">
        <w:t> </w:t>
      </w:r>
      <w:r w:rsidRPr="00B227C1">
        <w:t>państwie członkowskim siedziby przewoźnika drogowego lub</w:t>
      </w:r>
    </w:p>
    <w:p w14:paraId="20A1EBDE" w14:textId="77777777" w:rsidR="00C150A3" w:rsidRPr="00B227C1" w:rsidRDefault="00C150A3" w:rsidP="00C150A3">
      <w:pPr>
        <w:pStyle w:val="LITlitera"/>
      </w:pPr>
      <w:r w:rsidRPr="00B227C1">
        <w:t>c)</w:t>
      </w:r>
      <w:r>
        <w:tab/>
      </w:r>
      <w:r w:rsidRPr="00B227C1">
        <w:t>zabiera i wysadza pasażerów w państwie członkowskim siedziby przewoźnika drogowego w celu przeprowadzania wycieczek lokalnych w innym państwie członkowskim lub państwie trzecim zgodnie z rozporządzeniem (WE) nr 1073/2009;</w:t>
      </w:r>
    </w:p>
    <w:p w14:paraId="7EE26B80" w14:textId="77777777" w:rsidR="00C150A3" w:rsidRPr="00B227C1" w:rsidRDefault="00C150A3" w:rsidP="00C150A3">
      <w:pPr>
        <w:pStyle w:val="PKTpunkt"/>
      </w:pPr>
      <w:r w:rsidRPr="00B227C1">
        <w:t>1</w:t>
      </w:r>
      <w:r>
        <w:t>4</w:t>
      </w:r>
      <w:r w:rsidRPr="00B227C1">
        <w:t>)</w:t>
      </w:r>
      <w:r>
        <w:tab/>
      </w:r>
      <w:r w:rsidRPr="00B227C1">
        <w:t xml:space="preserve">przejazd tranzytem – przewóz drogowy rzeczy lub przewóz drogowy osób przez terytorium państwa członkowskiego, w ramach którego kierowca nie wykonuje załadunku </w:t>
      </w:r>
      <w:r>
        <w:t>an</w:t>
      </w:r>
      <w:r w:rsidRPr="00B227C1">
        <w:t xml:space="preserve">i rozładunku oraz nie zabiera </w:t>
      </w:r>
      <w:r>
        <w:t>an</w:t>
      </w:r>
      <w:r w:rsidRPr="00B227C1">
        <w:t>i nie wysadza pasażerów;</w:t>
      </w:r>
    </w:p>
    <w:p w14:paraId="4F43151F" w14:textId="77777777" w:rsidR="00C150A3" w:rsidRPr="00F16DE1" w:rsidRDefault="00C150A3" w:rsidP="00C150A3">
      <w:pPr>
        <w:pStyle w:val="PKTpunkt"/>
      </w:pPr>
      <w:r w:rsidRPr="00B227C1">
        <w:t>1</w:t>
      </w:r>
      <w:r>
        <w:t>5</w:t>
      </w:r>
      <w:r w:rsidRPr="00B227C1">
        <w:t>)</w:t>
      </w:r>
      <w:r>
        <w:tab/>
      </w:r>
      <w:r w:rsidRPr="00B227C1">
        <w:t xml:space="preserve">przewóz kabotażowy – przewóz kabotażowy w </w:t>
      </w:r>
      <w:r w:rsidRPr="00553300">
        <w:t xml:space="preserve">rozumieniu </w:t>
      </w:r>
      <w:r w:rsidRPr="00287824">
        <w:t>art. 2 pkt 6</w:t>
      </w:r>
      <w:r w:rsidRPr="00B227C1">
        <w:t xml:space="preserve"> rozporządzenia Parlamentu Europejskiego i Rady (WE) nr 1072/2009 z dnia 21 października 2009 r. dotyczące</w:t>
      </w:r>
      <w:r>
        <w:t>go</w:t>
      </w:r>
      <w:r w:rsidRPr="00B227C1">
        <w:t xml:space="preserve"> wspólnych zasad dostępu do rynku międzynarodowych przewozów drogowych (</w:t>
      </w:r>
      <w:r w:rsidRPr="00F16DE1">
        <w:t>Dz. Urz. UE L 300 z 14.11.2009, str. 72</w:t>
      </w:r>
      <w:r>
        <w:t>,</w:t>
      </w:r>
      <w:r w:rsidRPr="005E49A9">
        <w:t xml:space="preserve"> z </w:t>
      </w:r>
      <w:proofErr w:type="spellStart"/>
      <w:r w:rsidRPr="005E49A9">
        <w:t>późn</w:t>
      </w:r>
      <w:proofErr w:type="spellEnd"/>
      <w:r w:rsidRPr="005E49A9">
        <w:t>. zm.</w:t>
      </w:r>
      <w:r w:rsidRPr="00785511">
        <w:rPr>
          <w:rStyle w:val="IGindeksgrny"/>
        </w:rPr>
        <w:footnoteReference w:id="5"/>
      </w:r>
      <w:r w:rsidRPr="00785511">
        <w:rPr>
          <w:rStyle w:val="IGindeksgrny"/>
        </w:rPr>
        <w:t>)</w:t>
      </w:r>
      <w:r w:rsidRPr="005E49A9">
        <w:t xml:space="preserve">) oraz </w:t>
      </w:r>
      <w:r w:rsidRPr="00F16DE1">
        <w:t>art. 2 pkt 7 rozporządzenia (WE) nr 1073/2009</w:t>
      </w:r>
      <w:r w:rsidRPr="00B227C1">
        <w:t>;</w:t>
      </w:r>
    </w:p>
    <w:p w14:paraId="5B8E1768" w14:textId="66E73C28" w:rsidR="00C150A3" w:rsidRDefault="00C150A3" w:rsidP="00C150A3">
      <w:pPr>
        <w:pStyle w:val="PKTpunkt"/>
      </w:pPr>
      <w:r w:rsidRPr="00B227C1">
        <w:t>1</w:t>
      </w:r>
      <w:r>
        <w:t>6</w:t>
      </w:r>
      <w:r w:rsidRPr="00B227C1">
        <w:t>)</w:t>
      </w:r>
      <w:r>
        <w:tab/>
      </w:r>
      <w:r w:rsidRPr="00B227C1">
        <w:t xml:space="preserve">transport kombinowany – transport kombinowany w rozumieniu art. 4 </w:t>
      </w:r>
      <w:r>
        <w:t>pkt</w:t>
      </w:r>
      <w:r w:rsidRPr="00B227C1">
        <w:t xml:space="preserve"> 13 ustawy </w:t>
      </w:r>
      <w:r w:rsidR="00312ABF" w:rsidRPr="00B227C1">
        <w:t>z</w:t>
      </w:r>
      <w:r w:rsidR="00312ABF">
        <w:t> </w:t>
      </w:r>
      <w:r w:rsidRPr="00B227C1">
        <w:t>dnia 6 września 2001 r. o transporcie drogowym</w:t>
      </w:r>
      <w:r>
        <w:t>;</w:t>
      </w:r>
    </w:p>
    <w:p w14:paraId="7524E61E" w14:textId="0209625A" w:rsidR="00C150A3" w:rsidRPr="00B227C1" w:rsidRDefault="00C150A3" w:rsidP="00C150A3">
      <w:pPr>
        <w:pStyle w:val="PKTpunkt"/>
      </w:pPr>
      <w:r>
        <w:t>17)</w:t>
      </w:r>
      <w:r>
        <w:tab/>
        <w:t xml:space="preserve">system IMI – </w:t>
      </w:r>
      <w:r w:rsidRPr="00B227C1">
        <w:t xml:space="preserve">system wymiany informacji na rynku wewnętrznym, o którym mowa </w:t>
      </w:r>
      <w:r w:rsidR="00312ABF" w:rsidRPr="00B227C1">
        <w:t>w</w:t>
      </w:r>
      <w:r w:rsidR="00312ABF">
        <w:t> </w:t>
      </w:r>
      <w:r w:rsidRPr="00B227C1">
        <w:t xml:space="preserve">rozporządzeniu Parlamentu Europejskiego i Rady (UE) nr 1024/2012 z dnia 25 października 2012 r. w sprawie współpracy administracyjnej za pośrednictwem systemu </w:t>
      </w:r>
      <w:r w:rsidRPr="00B227C1">
        <w:lastRenderedPageBreak/>
        <w:t xml:space="preserve">wymiany informacji na rynku wewnętrznym i uchylającym decyzję Komisji 2008/49/WE </w:t>
      </w:r>
      <w:r>
        <w:t xml:space="preserve">(„rozporządzenie w sprawie IMI”) </w:t>
      </w:r>
      <w:r w:rsidRPr="00B227C1">
        <w:t>(Dz. U</w:t>
      </w:r>
      <w:r>
        <w:t>rz</w:t>
      </w:r>
      <w:r w:rsidRPr="00B227C1">
        <w:t xml:space="preserve">. </w:t>
      </w:r>
      <w:r>
        <w:t xml:space="preserve">UE </w:t>
      </w:r>
      <w:r w:rsidRPr="00B227C1">
        <w:t>L 316 z 14.11.2012, s</w:t>
      </w:r>
      <w:r>
        <w:t>tr</w:t>
      </w:r>
      <w:r w:rsidRPr="00B227C1">
        <w:t>. 1</w:t>
      </w:r>
      <w:r>
        <w:t xml:space="preserve">, z </w:t>
      </w:r>
      <w:proofErr w:type="spellStart"/>
      <w:r>
        <w:t>późn</w:t>
      </w:r>
      <w:proofErr w:type="spellEnd"/>
      <w:r>
        <w:t>. zm.</w:t>
      </w:r>
      <w:r w:rsidRPr="00785511">
        <w:rPr>
          <w:rStyle w:val="IGindeksgrny"/>
        </w:rPr>
        <w:footnoteReference w:id="6"/>
      </w:r>
      <w:r w:rsidRPr="00785511">
        <w:rPr>
          <w:rStyle w:val="IGindeksgrny"/>
        </w:rPr>
        <w:t>)</w:t>
      </w:r>
      <w:r w:rsidRPr="00B227C1">
        <w:t>).</w:t>
      </w:r>
    </w:p>
    <w:p w14:paraId="239CF7F9" w14:textId="77777777" w:rsidR="00C150A3" w:rsidRPr="00B227C1" w:rsidRDefault="00C150A3" w:rsidP="00C150A3">
      <w:pPr>
        <w:pStyle w:val="ARTartustawynprozporzdzenia"/>
      </w:pPr>
      <w:r w:rsidRPr="00001223">
        <w:rPr>
          <w:rStyle w:val="Ppogrubienie"/>
        </w:rPr>
        <w:t>Art. 4.</w:t>
      </w:r>
      <w:r>
        <w:t> </w:t>
      </w:r>
      <w:r w:rsidRPr="00B227C1">
        <w:t>1. Kierowcą delegowanym na terytorium R</w:t>
      </w:r>
      <w:r>
        <w:t xml:space="preserve">zeczypospolitej </w:t>
      </w:r>
      <w:r w:rsidRPr="00B227C1">
        <w:t>P</w:t>
      </w:r>
      <w:r>
        <w:t>olskiej</w:t>
      </w:r>
      <w:r w:rsidRPr="00B227C1">
        <w:t xml:space="preserve"> nie jest kierowca, który:</w:t>
      </w:r>
    </w:p>
    <w:p w14:paraId="57E1D4A9" w14:textId="77777777" w:rsidR="00C150A3" w:rsidRPr="00B227C1" w:rsidRDefault="00C150A3" w:rsidP="00C150A3">
      <w:pPr>
        <w:pStyle w:val="PKTpunkt"/>
      </w:pPr>
      <w:r w:rsidRPr="00B227C1">
        <w:t>1)</w:t>
      </w:r>
      <w:r>
        <w:tab/>
      </w:r>
      <w:r w:rsidRPr="00B227C1">
        <w:t>wykonuje przejazd tranzytem;</w:t>
      </w:r>
    </w:p>
    <w:p w14:paraId="0DA842FF" w14:textId="77777777" w:rsidR="00C150A3" w:rsidRPr="00B227C1" w:rsidRDefault="00C150A3" w:rsidP="00C150A3">
      <w:pPr>
        <w:pStyle w:val="PKTpunkt"/>
      </w:pPr>
      <w:r w:rsidRPr="00B227C1">
        <w:t>2)</w:t>
      </w:r>
      <w:r>
        <w:tab/>
      </w:r>
      <w:r w:rsidRPr="00B227C1">
        <w:t>wykonuje przewóz dwustronny rzeczy lub przewóz dwustronny osób;</w:t>
      </w:r>
    </w:p>
    <w:p w14:paraId="0B1EDDD2" w14:textId="6236B059" w:rsidR="00C150A3" w:rsidRPr="00B227C1" w:rsidRDefault="00C150A3" w:rsidP="00C150A3">
      <w:pPr>
        <w:pStyle w:val="PKTpunkt"/>
      </w:pPr>
      <w:r w:rsidRPr="00B227C1">
        <w:t>3)</w:t>
      </w:r>
      <w:r>
        <w:tab/>
      </w:r>
      <w:r w:rsidRPr="00B227C1">
        <w:t xml:space="preserve">w trakcie przewozu dwustronnego rzeczy wykonuje dodatkowo jedną czynność załadunku rzeczy lub rozładunku rzeczy na terytorium Rzeczypospolitej Polskiej, </w:t>
      </w:r>
      <w:r>
        <w:t xml:space="preserve">innego </w:t>
      </w:r>
      <w:r w:rsidRPr="00B227C1">
        <w:t>państwa członkowskiego lub państwa trzeciego, przez które przejeżdża, pod warunkiem że załadunek rzeczy i rozładunek rzeczy nie jest wykonywany na terytorium tego samego państwa</w:t>
      </w:r>
      <w:r>
        <w:t xml:space="preserve"> członkowskiego</w:t>
      </w:r>
      <w:r w:rsidRPr="00B227C1">
        <w:t>;</w:t>
      </w:r>
    </w:p>
    <w:p w14:paraId="3A308912" w14:textId="67183BF8" w:rsidR="00C150A3" w:rsidRPr="00B227C1" w:rsidRDefault="00C150A3" w:rsidP="00C150A3">
      <w:pPr>
        <w:pStyle w:val="PKTpunkt"/>
      </w:pPr>
      <w:r w:rsidRPr="00B227C1">
        <w:t>4)</w:t>
      </w:r>
      <w:r>
        <w:tab/>
      </w:r>
      <w:r w:rsidRPr="00B227C1">
        <w:t xml:space="preserve">po przewozie dwustronnym rzeczy, który rozpoczęto w państwie </w:t>
      </w:r>
      <w:r>
        <w:t xml:space="preserve">członkowskim </w:t>
      </w:r>
      <w:r w:rsidRPr="00B227C1">
        <w:t xml:space="preserve">siedziby i w czasie którego nie wykonano żadnej dodatkowej czynności załadunku rzeczy lub rozładunku rzeczy, następnie wykonuje przewóz dwustronny rzeczy do państwa </w:t>
      </w:r>
      <w:r>
        <w:t xml:space="preserve">członkowskiego </w:t>
      </w:r>
      <w:r w:rsidRPr="00B227C1">
        <w:t xml:space="preserve">siedziby, podczas którego wykonuje dodatkowo maksymalnie dwie czynności załadunku rzeczy lub rozładunku rzeczy na terytorium Rzeczypospolitej Polskiej, </w:t>
      </w:r>
      <w:r>
        <w:t xml:space="preserve">innego </w:t>
      </w:r>
      <w:r w:rsidRPr="00B227C1">
        <w:t>państwa członkowskiego lub państwa trzeciego, przez które przejeżdża, pod warunkiem że dodatkowe czynności załadunku rzeczy i rozładunku rzeczy nie są wykonywane na terytorium tego samego państwa</w:t>
      </w:r>
      <w:r>
        <w:t xml:space="preserve"> członkowskiego</w:t>
      </w:r>
      <w:r w:rsidRPr="00B227C1">
        <w:t>;</w:t>
      </w:r>
    </w:p>
    <w:p w14:paraId="730751D3" w14:textId="27C179AE" w:rsidR="00C150A3" w:rsidRPr="00B227C1" w:rsidRDefault="00C150A3" w:rsidP="00C150A3">
      <w:pPr>
        <w:pStyle w:val="PKTpunkt"/>
      </w:pPr>
      <w:r w:rsidRPr="00B227C1">
        <w:t>5)</w:t>
      </w:r>
      <w:r>
        <w:tab/>
      </w:r>
      <w:r w:rsidRPr="00B227C1">
        <w:t xml:space="preserve">w trakcie przewozu dwustronnego osób dodatkowo jednokrotnie zabiera pasażerów lub jednokrotnie wysadza pasażerów na terytorium Rzeczypospolitej Polskiej, </w:t>
      </w:r>
      <w:r>
        <w:t xml:space="preserve">innego </w:t>
      </w:r>
      <w:r w:rsidRPr="00B227C1">
        <w:t>państwa członkowskiego lub państwa trzeciego, przez które przejeżdża, pod warunkiem że przewóz osób nie jest wykonywany między dwoma miejscami położonymi na terytorium tego samego państwa</w:t>
      </w:r>
      <w:r>
        <w:t xml:space="preserve"> członkowskiego</w:t>
      </w:r>
      <w:r w:rsidRPr="00B227C1">
        <w:t>; to samo dotyczy przejazdu powrotnego;</w:t>
      </w:r>
    </w:p>
    <w:p w14:paraId="7ADB0722" w14:textId="77777777" w:rsidR="00C150A3" w:rsidRDefault="00C150A3" w:rsidP="003B49C8">
      <w:pPr>
        <w:pStyle w:val="PKTpunkt"/>
      </w:pPr>
      <w:r w:rsidRPr="00B227C1">
        <w:t>6)</w:t>
      </w:r>
      <w:r>
        <w:tab/>
      </w:r>
      <w:r w:rsidRPr="00B227C1">
        <w:t>wykonuje</w:t>
      </w:r>
      <w:r>
        <w:t xml:space="preserve"> przewóz </w:t>
      </w:r>
      <w:r w:rsidRPr="003B49C8">
        <w:t>drogowy rzeczy</w:t>
      </w:r>
      <w:r w:rsidRPr="007A3110">
        <w:rPr>
          <w:rStyle w:val="Kkursywa"/>
          <w:i w:val="0"/>
        </w:rPr>
        <w:t xml:space="preserve"> </w:t>
      </w:r>
      <w:r w:rsidRPr="003B49C8">
        <w:t>na początkowym lub końcowym odcinku transportu kombinowanego, jeżeli ten odcinek sam w sobie składa</w:t>
      </w:r>
      <w:r w:rsidRPr="00B227C1">
        <w:t xml:space="preserve"> się z przewozów dwustronnych rzeczy.</w:t>
      </w:r>
    </w:p>
    <w:p w14:paraId="3FAD8A61" w14:textId="528ED3F4" w:rsidR="00C150A3" w:rsidRPr="00B227C1" w:rsidRDefault="00C150A3" w:rsidP="00C150A3">
      <w:pPr>
        <w:pStyle w:val="USTustnpkodeksu"/>
      </w:pPr>
      <w:r w:rsidRPr="00B227C1">
        <w:lastRenderedPageBreak/>
        <w:t>2.</w:t>
      </w:r>
      <w:r>
        <w:t> </w:t>
      </w:r>
      <w:r w:rsidRPr="00B227C1">
        <w:t>Od dnia 21 sierpnia 2023 r. wyłączenia, o których mowa w ust. 1 pkt 3</w:t>
      </w:r>
      <w:r>
        <w:t>–</w:t>
      </w:r>
      <w:r w:rsidRPr="00B227C1">
        <w:t xml:space="preserve">5, stosuje się wyłącznie do kierowców pojazdów wyposażonych w inteligentne tachografy </w:t>
      </w:r>
      <w:r>
        <w:t>zgodnie z</w:t>
      </w:r>
      <w:r w:rsidRPr="00B227C1">
        <w:t xml:space="preserve"> art.</w:t>
      </w:r>
      <w:r w:rsidR="00312ABF">
        <w:br/>
      </w:r>
      <w:r w:rsidRPr="00B227C1">
        <w:t>8</w:t>
      </w:r>
      <w:r>
        <w:t>–10</w:t>
      </w:r>
      <w:r w:rsidRPr="00B227C1">
        <w:t xml:space="preserve"> rozporządzenia Parlamentu Europejskiego i Rady (UE) 165/2014 z dnia 4 lutego 2014 r. w sprawie tachografów stosowanych w transporcie drogowym i uchylającego rozporządzenie Rady (EWG) nr 3821/85 w sprawie urządzeń rejestrujących stosowanych w transporcie drogowym oraz zmieniającego rozporządzenie (WE) nr 561/2006 Parlamentu Europejskiego </w:t>
      </w:r>
      <w:r w:rsidR="00312ABF" w:rsidRPr="00B227C1">
        <w:t>i</w:t>
      </w:r>
      <w:r w:rsidR="00312ABF">
        <w:t> </w:t>
      </w:r>
      <w:r w:rsidRPr="00B227C1">
        <w:t>Rady w sprawie harmonizacji niektórych przepisów socjalnych odnoszących się do transportu drogowego (Dz. Urz. UE L 60 z 28.02.2014, str. 1</w:t>
      </w:r>
      <w:r>
        <w:t xml:space="preserve"> oraz</w:t>
      </w:r>
      <w:r w:rsidRPr="00B227C1">
        <w:t xml:space="preserve"> </w:t>
      </w:r>
      <w:r w:rsidRPr="00B35C56">
        <w:t>Dz. Urz. UE L 249 z 31.</w:t>
      </w:r>
      <w:r>
        <w:t>0</w:t>
      </w:r>
      <w:r w:rsidRPr="00B35C56">
        <w:t>7.2020, str. 1</w:t>
      </w:r>
      <w:r w:rsidRPr="00B227C1">
        <w:t>)</w:t>
      </w:r>
      <w:r>
        <w:t xml:space="preserve">, </w:t>
      </w:r>
      <w:r w:rsidRPr="00B227C1">
        <w:t xml:space="preserve">zwanego dalej </w:t>
      </w:r>
      <w:r>
        <w:t>„</w:t>
      </w:r>
      <w:r w:rsidRPr="00B227C1">
        <w:t>rozporządzeniem (UE) nr 165/2014</w:t>
      </w:r>
      <w:r>
        <w:t>”</w:t>
      </w:r>
      <w:r w:rsidRPr="00B227C1">
        <w:t>.</w:t>
      </w:r>
    </w:p>
    <w:p w14:paraId="7FA27BC8" w14:textId="552FEBE5" w:rsidR="00C150A3" w:rsidRPr="00B227C1" w:rsidRDefault="00C150A3" w:rsidP="00C150A3">
      <w:pPr>
        <w:pStyle w:val="USTustnpkodeksu"/>
      </w:pPr>
      <w:r w:rsidRPr="00B227C1">
        <w:t>3.</w:t>
      </w:r>
      <w:r>
        <w:t> </w:t>
      </w:r>
      <w:r w:rsidRPr="00B227C1">
        <w:t>Kierowcy, o których mowa w ust. 1 i 2</w:t>
      </w:r>
      <w:r>
        <w:t>,</w:t>
      </w:r>
      <w:r w:rsidRPr="00B227C1">
        <w:t xml:space="preserve"> nie są pracownikami delegowanymi </w:t>
      </w:r>
      <w:r w:rsidR="00312ABF" w:rsidRPr="00B227C1">
        <w:t>w</w:t>
      </w:r>
      <w:r w:rsidR="00312ABF">
        <w:t> </w:t>
      </w:r>
      <w:r w:rsidRPr="00B227C1">
        <w:t xml:space="preserve">rozumieniu przepisów ustawy z dnia 10 czerwca 2016 r. o delegowaniu pracowników </w:t>
      </w:r>
      <w:r w:rsidR="00312ABF" w:rsidRPr="00B227C1">
        <w:t>w</w:t>
      </w:r>
      <w:r w:rsidR="00312ABF">
        <w:t> </w:t>
      </w:r>
      <w:r w:rsidRPr="00B227C1">
        <w:t>ramach świadczenia usług.</w:t>
      </w:r>
    </w:p>
    <w:p w14:paraId="1773B1FA" w14:textId="77777777" w:rsidR="00C150A3" w:rsidRPr="00B227C1" w:rsidRDefault="00C150A3" w:rsidP="00C150A3">
      <w:pPr>
        <w:pStyle w:val="ARTartustawynprozporzdzenia"/>
      </w:pPr>
      <w:r w:rsidRPr="00001223">
        <w:rPr>
          <w:rStyle w:val="Ppogrubienie"/>
        </w:rPr>
        <w:t>Art. 5.</w:t>
      </w:r>
      <w:r>
        <w:t xml:space="preserve"> 1. </w:t>
      </w:r>
      <w:r w:rsidRPr="00B227C1">
        <w:t>Kierowcą delegowanym na terytorium R</w:t>
      </w:r>
      <w:r>
        <w:t xml:space="preserve">zeczypospolitej </w:t>
      </w:r>
      <w:r w:rsidRPr="00B227C1">
        <w:t>P</w:t>
      </w:r>
      <w:r>
        <w:t>olskiej</w:t>
      </w:r>
      <w:r w:rsidRPr="00F16DE1">
        <w:t xml:space="preserve"> </w:t>
      </w:r>
      <w:r w:rsidRPr="00B227C1">
        <w:t>z państwa trzeciego nie jest kierowca, który:</w:t>
      </w:r>
    </w:p>
    <w:p w14:paraId="4C7F8349" w14:textId="77777777" w:rsidR="00C150A3" w:rsidRPr="00D81979" w:rsidRDefault="00C150A3" w:rsidP="00C150A3">
      <w:pPr>
        <w:pStyle w:val="PKTpunkt"/>
      </w:pPr>
      <w:r w:rsidRPr="00D81979">
        <w:t>1)</w:t>
      </w:r>
      <w:r w:rsidRPr="00D81979">
        <w:tab/>
        <w:t>wykonuje przejazd tranzytem;</w:t>
      </w:r>
    </w:p>
    <w:p w14:paraId="52DC5B97" w14:textId="77777777" w:rsidR="00C150A3" w:rsidRDefault="00C150A3" w:rsidP="00C150A3">
      <w:pPr>
        <w:pStyle w:val="PKTpunkt"/>
      </w:pPr>
      <w:r w:rsidRPr="00B227C1">
        <w:t>2)</w:t>
      </w:r>
      <w:r>
        <w:tab/>
      </w:r>
      <w:r w:rsidRPr="00B227C1">
        <w:t>wykonuje przewóz dwustronny rzeczy lub przewóz dwustronny osób.</w:t>
      </w:r>
    </w:p>
    <w:p w14:paraId="6AB2820D" w14:textId="77777777" w:rsidR="00C150A3" w:rsidRDefault="00C150A3" w:rsidP="00C150A3">
      <w:pPr>
        <w:pStyle w:val="USTustnpkodeksu"/>
      </w:pPr>
      <w:r>
        <w:t xml:space="preserve">2. </w:t>
      </w:r>
      <w:r w:rsidRPr="00987DCD">
        <w:t>Kierowcy, o których mowa w ust. 1, nie są pracownikami delegowanymi w rozumieniu przepisów ustawy z dnia 10 czerwca 2016 r. o delegowaniu pracowników w ramach świadczenia usług</w:t>
      </w:r>
      <w:r>
        <w:t>.</w:t>
      </w:r>
    </w:p>
    <w:p w14:paraId="5D341087" w14:textId="37FEA425" w:rsidR="00C150A3" w:rsidRDefault="00C150A3" w:rsidP="00C150A3">
      <w:pPr>
        <w:pStyle w:val="ARTartustawynprozporzdzenia"/>
      </w:pPr>
      <w:r w:rsidRPr="00001223">
        <w:rPr>
          <w:rStyle w:val="Ppogrubienie"/>
        </w:rPr>
        <w:t>Art. 6.</w:t>
      </w:r>
      <w:r>
        <w:t> </w:t>
      </w:r>
      <w:r w:rsidRPr="00D50377">
        <w:t xml:space="preserve">Przewoźnik </w:t>
      </w:r>
      <w:r>
        <w:t xml:space="preserve">drogowy </w:t>
      </w:r>
      <w:r w:rsidRPr="00D50377">
        <w:t xml:space="preserve">delegujący kierowcę </w:t>
      </w:r>
      <w:r>
        <w:t>z terytorium Rzeczypospolitej Polskiej przed rozpoczęciem delegowania kierowcy</w:t>
      </w:r>
      <w:r w:rsidRPr="00D50377">
        <w:t xml:space="preserve"> jest obowiązany </w:t>
      </w:r>
      <w:r>
        <w:t xml:space="preserve">poinformować go </w:t>
      </w:r>
      <w:r w:rsidR="00312ABF">
        <w:t>o </w:t>
      </w:r>
      <w:r>
        <w:t>przysługujących mu w związku z delegowaniem</w:t>
      </w:r>
      <w:r w:rsidRPr="00D50377">
        <w:t xml:space="preserve"> praw</w:t>
      </w:r>
      <w:r>
        <w:t>ach</w:t>
      </w:r>
      <w:r w:rsidRPr="00D50377">
        <w:t xml:space="preserve"> i </w:t>
      </w:r>
      <w:r>
        <w:t xml:space="preserve">spoczywających na nim </w:t>
      </w:r>
      <w:r w:rsidRPr="00D50377">
        <w:t>obowiązk</w:t>
      </w:r>
      <w:r>
        <w:t>ach</w:t>
      </w:r>
      <w:r w:rsidRPr="00D50377">
        <w:t>.</w:t>
      </w:r>
    </w:p>
    <w:p w14:paraId="316AE2C9" w14:textId="77777777" w:rsidR="00C150A3" w:rsidRPr="00D050E2" w:rsidRDefault="00C150A3" w:rsidP="00C150A3">
      <w:pPr>
        <w:pStyle w:val="ROZDZODDZOZNoznaczenierozdziauluboddziau"/>
      </w:pPr>
      <w:r w:rsidRPr="00D050E2">
        <w:t>Rozdział 2</w:t>
      </w:r>
    </w:p>
    <w:p w14:paraId="6C8B0764" w14:textId="77777777" w:rsidR="00C150A3" w:rsidRPr="00F16DE1" w:rsidRDefault="00C150A3" w:rsidP="00C150A3">
      <w:pPr>
        <w:pStyle w:val="ROZDZODDZPRZEDMprzedmiotregulacjirozdziauluboddziau"/>
      </w:pPr>
      <w:r w:rsidRPr="00F16DE1">
        <w:t>Warunki zatrudnienia kierowców delegowanych na terytorium Rzeczypospolitej Polskiej i kierowców delegowanych na terytorium Rzeczypospolitej Polskiej z państwa trzeciego</w:t>
      </w:r>
    </w:p>
    <w:p w14:paraId="2CA78762" w14:textId="77777777" w:rsidR="00C150A3" w:rsidRDefault="00C150A3" w:rsidP="00C150A3">
      <w:pPr>
        <w:pStyle w:val="ARTartustawynprozporzdzenia"/>
      </w:pPr>
      <w:r w:rsidRPr="00001223">
        <w:rPr>
          <w:rStyle w:val="Ppogrubienie"/>
        </w:rPr>
        <w:t>Art. 7.</w:t>
      </w:r>
      <w:r>
        <w:t> </w:t>
      </w:r>
      <w:r w:rsidRPr="00B227C1">
        <w:t>1. Przewoźnik drogowy delegujący kierowcę na terytorium R</w:t>
      </w:r>
      <w:r>
        <w:t xml:space="preserve">zeczypospolitej </w:t>
      </w:r>
      <w:r w:rsidRPr="00B227C1">
        <w:t>P</w:t>
      </w:r>
      <w:r>
        <w:t>olskiej</w:t>
      </w:r>
      <w:r w:rsidRPr="00B227C1">
        <w:t xml:space="preserve"> zapewnia takiemu kierowcy warunki zatrudnienia, o których mowa w art. 4</w:t>
      </w:r>
      <w:r>
        <w:t>–</w:t>
      </w:r>
      <w:r w:rsidRPr="00B227C1">
        <w:t>4b ustawy z dnia 10 czerwca 2016 r. o delegowaniu pracowników w ramach świadczenia usług.</w:t>
      </w:r>
    </w:p>
    <w:p w14:paraId="32017E6A" w14:textId="159F30B8" w:rsidR="00C150A3" w:rsidRDefault="00C150A3" w:rsidP="00C150A3">
      <w:pPr>
        <w:pStyle w:val="USTustnpkodeksu"/>
      </w:pPr>
      <w:r>
        <w:t>2</w:t>
      </w:r>
      <w:r w:rsidRPr="00734AFD">
        <w:t>.</w:t>
      </w:r>
      <w:r>
        <w:t> </w:t>
      </w:r>
      <w:r w:rsidRPr="00B227C1">
        <w:t>Przewoźnik drogowy z państwa trzeciego delegujący kierowcę na terytorium R</w:t>
      </w:r>
      <w:r>
        <w:t xml:space="preserve">zeczypospolitej </w:t>
      </w:r>
      <w:r w:rsidRPr="00B227C1">
        <w:t>P</w:t>
      </w:r>
      <w:r>
        <w:t>olskiej</w:t>
      </w:r>
      <w:r w:rsidRPr="00B227C1">
        <w:t xml:space="preserve"> zapewnia takiemu kierowcy warunki zatrudnienia, o których mowa </w:t>
      </w:r>
      <w:r w:rsidRPr="00B227C1">
        <w:lastRenderedPageBreak/>
        <w:t>w art. 4</w:t>
      </w:r>
      <w:r>
        <w:t>–</w:t>
      </w:r>
      <w:r w:rsidRPr="00B227C1">
        <w:t xml:space="preserve">4b ustawy z dnia 10 czerwca 2016 r. o delegowaniu pracowników w ramach świadczenia usług, z zastrzeżeniem art. 139a ust. 3 ustawy z dnia 12 grudnia 2013 r. </w:t>
      </w:r>
      <w:r w:rsidR="00312ABF" w:rsidRPr="00B227C1">
        <w:t>o</w:t>
      </w:r>
      <w:r w:rsidR="00312ABF">
        <w:t> </w:t>
      </w:r>
      <w:r w:rsidRPr="00B227C1">
        <w:t xml:space="preserve">cudzoziemcach (Dz. U. z </w:t>
      </w:r>
      <w:r>
        <w:t>2023</w:t>
      </w:r>
      <w:r w:rsidRPr="00B227C1">
        <w:t xml:space="preserve"> r. </w:t>
      </w:r>
      <w:r>
        <w:t>poz. 519, 185 i 547</w:t>
      </w:r>
      <w:r w:rsidRPr="00B227C1">
        <w:t>).</w:t>
      </w:r>
    </w:p>
    <w:p w14:paraId="7E5B6ABE" w14:textId="4C62B0EE" w:rsidR="00C150A3" w:rsidRDefault="00C150A3" w:rsidP="00C150A3">
      <w:pPr>
        <w:pStyle w:val="ARTartustawynprozporzdzenia"/>
      </w:pPr>
      <w:r w:rsidRPr="00001223">
        <w:rPr>
          <w:rStyle w:val="Ppogrubienie"/>
        </w:rPr>
        <w:t>Art. 8.</w:t>
      </w:r>
      <w:r>
        <w:t> 1. Na potrzeby</w:t>
      </w:r>
      <w:r w:rsidRPr="00B227C1">
        <w:t xml:space="preserve"> </w:t>
      </w:r>
      <w:r>
        <w:t xml:space="preserve">obliczania </w:t>
      </w:r>
      <w:r w:rsidRPr="00B227C1">
        <w:t xml:space="preserve">okresów delegowania, o których mowa w art. 4 ust. 1, art. 4a ust. 1 i art. 4b ust. 1 ustawy z dnia 10 czerwca 2016 r. o delegowaniu pracowników </w:t>
      </w:r>
      <w:r w:rsidR="00312ABF" w:rsidRPr="00B227C1">
        <w:t>w</w:t>
      </w:r>
      <w:r w:rsidR="00312ABF">
        <w:t> </w:t>
      </w:r>
      <w:r w:rsidRPr="00B227C1">
        <w:t xml:space="preserve">ramach świadczenia usług, delegowanie uznaje się za zakończone, gdy kierowca opuszcza terytorium Rzeczypospolitej Polskiej, wykonując międzynarodowy przewóz drogowy rzeczy lub osób. </w:t>
      </w:r>
      <w:r>
        <w:t>O</w:t>
      </w:r>
      <w:r w:rsidRPr="00B227C1">
        <w:t>kres</w:t>
      </w:r>
      <w:r>
        <w:t>y</w:t>
      </w:r>
      <w:r w:rsidRPr="00B227C1">
        <w:t xml:space="preserve"> delegowania </w:t>
      </w:r>
      <w:r w:rsidRPr="005808D8">
        <w:t>kierowcy wykonującego międzynarodowe przewozy drogowe lub kierowcy go zastępującego nie kumulują się.</w:t>
      </w:r>
    </w:p>
    <w:p w14:paraId="141AEABF" w14:textId="77777777" w:rsidR="00C150A3" w:rsidRPr="00B227C1" w:rsidRDefault="00C150A3" w:rsidP="00C150A3">
      <w:pPr>
        <w:pStyle w:val="USTustnpkodeksu"/>
      </w:pPr>
      <w:r>
        <w:t xml:space="preserve">2. Do kierowcy </w:t>
      </w:r>
      <w:r w:rsidRPr="00910480">
        <w:t>delegowanego na terytorium Rzeczypospolitej Polskiej</w:t>
      </w:r>
      <w:r>
        <w:t xml:space="preserve"> i</w:t>
      </w:r>
      <w:r w:rsidRPr="00910480">
        <w:t xml:space="preserve"> kierowcy delegowanego na terytorium Rzeczypospolitej Polskiej z państwa trzeciego stosuje się odpowiednio art. 6</w:t>
      </w:r>
      <w:r>
        <w:t xml:space="preserve"> </w:t>
      </w:r>
      <w:r w:rsidRPr="00910480">
        <w:t>ustawy z dnia 10 czerwca 2016 r. o delegowaniu pracowników w ramach świadczenia usług</w:t>
      </w:r>
      <w:r>
        <w:t>.</w:t>
      </w:r>
    </w:p>
    <w:p w14:paraId="67AC4E44" w14:textId="77777777" w:rsidR="00C150A3" w:rsidRPr="00D050E2" w:rsidRDefault="00C150A3" w:rsidP="00C150A3">
      <w:pPr>
        <w:pStyle w:val="ROZDZODDZOZNoznaczenierozdziauluboddziau"/>
      </w:pPr>
      <w:r w:rsidRPr="00D050E2">
        <w:t>Rozdział 3</w:t>
      </w:r>
    </w:p>
    <w:p w14:paraId="58437F56" w14:textId="77777777" w:rsidR="00C150A3" w:rsidRPr="00F16DE1" w:rsidRDefault="00C150A3" w:rsidP="00C150A3">
      <w:pPr>
        <w:pStyle w:val="ROZDZODDZPRZEDMprzedmiotregulacjirozdziauluboddziau"/>
      </w:pPr>
      <w:r w:rsidRPr="00F16DE1">
        <w:t>Obowiązki przewoźnika drogowego delegującego kierowcę na terytorium Rzeczypospolitej Polskiej oraz obowiązki kierowcy delegowanego na terytorium Rzeczypospolitej Polskiej</w:t>
      </w:r>
    </w:p>
    <w:p w14:paraId="3078F104" w14:textId="77777777" w:rsidR="00C150A3" w:rsidRPr="00B227C1" w:rsidRDefault="00C150A3" w:rsidP="00C150A3">
      <w:pPr>
        <w:pStyle w:val="ARTartustawynprozporzdzenia"/>
      </w:pPr>
      <w:r w:rsidRPr="00001223">
        <w:rPr>
          <w:rStyle w:val="Ppogrubienie"/>
        </w:rPr>
        <w:t>Art. 9.</w:t>
      </w:r>
      <w:r>
        <w:t> </w:t>
      </w:r>
      <w:r w:rsidRPr="00B227C1">
        <w:t>1. Przewoźnik drogowy delegujący kierowcę na terytorium R</w:t>
      </w:r>
      <w:r>
        <w:t xml:space="preserve">zeczypospolitej </w:t>
      </w:r>
      <w:r w:rsidRPr="00B227C1">
        <w:t>P</w:t>
      </w:r>
      <w:r>
        <w:t>olskiej</w:t>
      </w:r>
      <w:r w:rsidRPr="00B227C1">
        <w:t xml:space="preserve"> składa zgłoszenie delegowania kierowcy najpóźniej w momencie rozpoczęcia delegowania, przy użyciu interfejsu publicznego połączonego z systemem </w:t>
      </w:r>
      <w:r>
        <w:t>IMI</w:t>
      </w:r>
      <w:r w:rsidRPr="00B227C1">
        <w:t>.</w:t>
      </w:r>
    </w:p>
    <w:p w14:paraId="2AC2FA13" w14:textId="77777777" w:rsidR="00C150A3" w:rsidRPr="00B227C1" w:rsidRDefault="00C150A3" w:rsidP="00C150A3">
      <w:pPr>
        <w:pStyle w:val="USTustnpkodeksu"/>
      </w:pPr>
      <w:r w:rsidRPr="00B227C1">
        <w:t>2.</w:t>
      </w:r>
      <w:r>
        <w:t> </w:t>
      </w:r>
      <w:r w:rsidRPr="00B227C1">
        <w:t>Zgłoszenie delegowania zawiera następujące informacje:</w:t>
      </w:r>
    </w:p>
    <w:p w14:paraId="150079A8" w14:textId="77777777" w:rsidR="00C150A3" w:rsidRPr="00B227C1" w:rsidRDefault="00C150A3" w:rsidP="00C150A3">
      <w:pPr>
        <w:pStyle w:val="PKTpunkt"/>
      </w:pPr>
      <w:r w:rsidRPr="00B227C1">
        <w:t>1)</w:t>
      </w:r>
      <w:r w:rsidRPr="00B227C1">
        <w:tab/>
        <w:t>nazwę przewoźnika drogowego</w:t>
      </w:r>
      <w:r>
        <w:t>,</w:t>
      </w:r>
      <w:r w:rsidRPr="00B227C1">
        <w:t xml:space="preserve"> jego adres do korespondencji oraz numer licencji wspólnotowej, jeżeli jest dostępny;</w:t>
      </w:r>
    </w:p>
    <w:p w14:paraId="4E47D1D6" w14:textId="77777777" w:rsidR="00C150A3" w:rsidRPr="00B227C1" w:rsidRDefault="00C150A3" w:rsidP="00C150A3">
      <w:pPr>
        <w:pStyle w:val="PKTpunkt"/>
      </w:pPr>
      <w:r w:rsidRPr="00B227C1">
        <w:t>2)</w:t>
      </w:r>
      <w:r w:rsidRPr="00B227C1">
        <w:tab/>
        <w:t>dane kontaktowe zarządzającego transportem w rozumieniu art. 2 pkt 5 rozporządzenia (WE) nr 1071/2009 lub innej osoby wyznaczonej do kontaktów z organem</w:t>
      </w:r>
      <w:r>
        <w:t>, o którym mowa w art. 22 ust. 1 lub 2,</w:t>
      </w:r>
      <w:r w:rsidRPr="00B227C1">
        <w:t xml:space="preserve"> oraz do przesyłania i otrzymywania dokumentów lub zawiadomień;</w:t>
      </w:r>
    </w:p>
    <w:p w14:paraId="3449D43D" w14:textId="77777777" w:rsidR="00C150A3" w:rsidRPr="00B227C1" w:rsidRDefault="00C150A3" w:rsidP="00C150A3">
      <w:pPr>
        <w:pStyle w:val="PKTpunkt"/>
      </w:pPr>
      <w:r w:rsidRPr="00B227C1">
        <w:t>3)</w:t>
      </w:r>
      <w:r w:rsidRPr="00B227C1">
        <w:tab/>
        <w:t>imię i nazwisko, adres zamieszkania oraz numer prawa jazdy kierowcy;</w:t>
      </w:r>
    </w:p>
    <w:p w14:paraId="0F5FE54E" w14:textId="77777777" w:rsidR="00C150A3" w:rsidRPr="00B227C1" w:rsidRDefault="00C150A3" w:rsidP="00C150A3">
      <w:pPr>
        <w:pStyle w:val="PKTpunkt"/>
      </w:pPr>
      <w:r w:rsidRPr="00B227C1">
        <w:t>4)</w:t>
      </w:r>
      <w:r w:rsidRPr="00B227C1">
        <w:tab/>
        <w:t xml:space="preserve">datę rozpoczęcia obowiązywania umowy o pracę kierowcy albo </w:t>
      </w:r>
      <w:r>
        <w:t xml:space="preserve">dokumentu równoważnego </w:t>
      </w:r>
      <w:r w:rsidRPr="00B227C1">
        <w:t>z</w:t>
      </w:r>
      <w:r>
        <w:t xml:space="preserve"> taką umową</w:t>
      </w:r>
      <w:r w:rsidRPr="00B227C1">
        <w:t xml:space="preserve"> oraz właściwe dla </w:t>
      </w:r>
      <w:r>
        <w:t>tej umowy albo tego dokumentu</w:t>
      </w:r>
      <w:r w:rsidRPr="00B227C1">
        <w:t xml:space="preserve"> prawo;</w:t>
      </w:r>
    </w:p>
    <w:p w14:paraId="6CEC9D34" w14:textId="77777777" w:rsidR="00C150A3" w:rsidRPr="00B227C1" w:rsidRDefault="00C150A3" w:rsidP="00C150A3">
      <w:pPr>
        <w:pStyle w:val="PKTpunkt"/>
      </w:pPr>
      <w:r w:rsidRPr="00B227C1">
        <w:t>5)</w:t>
      </w:r>
      <w:r w:rsidRPr="00B227C1">
        <w:tab/>
        <w:t>przewidywane daty rozpoczęcia i zakończenia delegowania;</w:t>
      </w:r>
    </w:p>
    <w:p w14:paraId="4C57B2C0" w14:textId="77777777" w:rsidR="00C150A3" w:rsidRPr="00B227C1" w:rsidRDefault="00C150A3" w:rsidP="00C150A3">
      <w:pPr>
        <w:pStyle w:val="PKTpunkt"/>
      </w:pPr>
      <w:r w:rsidRPr="00B227C1">
        <w:lastRenderedPageBreak/>
        <w:t>6)</w:t>
      </w:r>
      <w:r w:rsidRPr="00B227C1">
        <w:tab/>
        <w:t>numery rejestracyjne pojazdów silnikowych</w:t>
      </w:r>
      <w:r>
        <w:t xml:space="preserve">, </w:t>
      </w:r>
      <w:r w:rsidRPr="00A2522B">
        <w:t>którymi wykonywany będzie przewóz objęty delegowaniem</w:t>
      </w:r>
      <w:r w:rsidRPr="00B227C1">
        <w:t>;</w:t>
      </w:r>
    </w:p>
    <w:p w14:paraId="5B714817" w14:textId="77777777" w:rsidR="00C150A3" w:rsidRPr="00B227C1" w:rsidRDefault="00C150A3" w:rsidP="00C150A3">
      <w:pPr>
        <w:pStyle w:val="PKTpunkt"/>
      </w:pPr>
      <w:r w:rsidRPr="00B227C1">
        <w:t>7)</w:t>
      </w:r>
      <w:r w:rsidRPr="00B227C1">
        <w:tab/>
        <w:t xml:space="preserve">informację, czy świadczone usługi przewozowe stanowią przewóz rzeczy, przewóz osób, przewóz międzynarodowy </w:t>
      </w:r>
      <w:r>
        <w:t>czy</w:t>
      </w:r>
      <w:r w:rsidRPr="00B227C1">
        <w:t xml:space="preserve"> przewóz kabotażowy.</w:t>
      </w:r>
    </w:p>
    <w:p w14:paraId="23E77A1E" w14:textId="77777777" w:rsidR="00C150A3" w:rsidRPr="00B227C1" w:rsidRDefault="00C150A3" w:rsidP="00C150A3">
      <w:pPr>
        <w:pStyle w:val="USTustnpkodeksu"/>
      </w:pPr>
      <w:r w:rsidRPr="00B227C1">
        <w:t>3.</w:t>
      </w:r>
      <w:r>
        <w:t> </w:t>
      </w:r>
      <w:r w:rsidRPr="00B227C1">
        <w:t xml:space="preserve">Przewoźnik </w:t>
      </w:r>
      <w:r>
        <w:t xml:space="preserve">drogowy </w:t>
      </w:r>
      <w:r w:rsidRPr="00B227C1">
        <w:t>delegujący kierowcę na terytorium R</w:t>
      </w:r>
      <w:r>
        <w:t xml:space="preserve">zeczypospolitej </w:t>
      </w:r>
      <w:r w:rsidRPr="00B227C1">
        <w:t>P</w:t>
      </w:r>
      <w:r>
        <w:t>olskiej</w:t>
      </w:r>
      <w:r w:rsidRPr="00B227C1">
        <w:t xml:space="preserve"> jest obowiązany zapewnić, aby kierowca podczas delegowania dysponował następującymi dokumentami w postaci papierowej lub elektronicznej:</w:t>
      </w:r>
    </w:p>
    <w:p w14:paraId="024489A0" w14:textId="77777777" w:rsidR="00C150A3" w:rsidRPr="00B227C1" w:rsidRDefault="00C150A3" w:rsidP="00C150A3">
      <w:pPr>
        <w:pStyle w:val="PKTpunkt"/>
      </w:pPr>
      <w:r w:rsidRPr="00B227C1">
        <w:t>1)</w:t>
      </w:r>
      <w:r w:rsidRPr="00B227C1">
        <w:tab/>
        <w:t>kopią zgłoszenia delegowania</w:t>
      </w:r>
      <w:r>
        <w:t>, o którym mowa w ust. 1</w:t>
      </w:r>
      <w:r w:rsidRPr="00B227C1">
        <w:t>;</w:t>
      </w:r>
    </w:p>
    <w:p w14:paraId="1A605F7F" w14:textId="77777777" w:rsidR="00C150A3" w:rsidRPr="00B227C1" w:rsidRDefault="00C150A3" w:rsidP="00C150A3">
      <w:pPr>
        <w:pStyle w:val="PKTpunkt"/>
      </w:pPr>
      <w:r w:rsidRPr="00B227C1">
        <w:t>2)</w:t>
      </w:r>
      <w:r w:rsidRPr="00B227C1">
        <w:tab/>
      </w:r>
      <w:r w:rsidRPr="00C03192">
        <w:t>dowodami potwierdzającymi wykonywanie przewozów drogowych na terytorium Rzeczypospolitej Polskiej, w szczególności w postaci listów przewozo</w:t>
      </w:r>
      <w:r>
        <w:t xml:space="preserve">wych, dowodów, </w:t>
      </w:r>
      <w:r w:rsidRPr="00C03192">
        <w:t>o których mowa w art. 8 ust. 3 rozporządzenia (WE) nr 1072/2009, odpowiedniego zezwolenia, wypisu z zezwolenia wraz z obowiązującym rozkładem jazdy, formularza jazdy, odpowiedniej decyzji lub kopii umowy na realizowany przewóz, o których mo</w:t>
      </w:r>
      <w:r>
        <w:t xml:space="preserve">wa </w:t>
      </w:r>
      <w:r w:rsidRPr="00C03192">
        <w:t>w art. 87 ust. 1 pkt 2 lit. a</w:t>
      </w:r>
      <w:r>
        <w:t>–</w:t>
      </w:r>
      <w:r w:rsidRPr="00C03192">
        <w:t>d i g ustawy z dnia 6 września 2001 r. o transporcie drogowym, o ile są wymagane</w:t>
      </w:r>
      <w:r w:rsidRPr="00B227C1">
        <w:t>;</w:t>
      </w:r>
    </w:p>
    <w:p w14:paraId="7E3C5098" w14:textId="183FE4B8" w:rsidR="00C150A3" w:rsidRPr="00B227C1" w:rsidRDefault="00C150A3" w:rsidP="00C150A3">
      <w:pPr>
        <w:pStyle w:val="PKTpunkt"/>
      </w:pPr>
      <w:r w:rsidRPr="00B227C1">
        <w:t>3)</w:t>
      </w:r>
      <w:r w:rsidRPr="00B227C1">
        <w:tab/>
        <w:t>zapisami tachografu</w:t>
      </w:r>
      <w:r>
        <w:t>,</w:t>
      </w:r>
      <w:r w:rsidRPr="00067C2E">
        <w:t xml:space="preserve"> zawierający</w:t>
      </w:r>
      <w:r>
        <w:t>mi</w:t>
      </w:r>
      <w:r w:rsidRPr="00067C2E">
        <w:t xml:space="preserve"> w szczególności</w:t>
      </w:r>
      <w:r w:rsidRPr="00B227C1">
        <w:t xml:space="preserve"> symbol</w:t>
      </w:r>
      <w:r>
        <w:t>e</w:t>
      </w:r>
      <w:r w:rsidRPr="00B227C1">
        <w:t xml:space="preserve"> państw członkowskich, </w:t>
      </w:r>
      <w:r w:rsidR="00312ABF" w:rsidRPr="00B227C1">
        <w:t>w</w:t>
      </w:r>
      <w:r w:rsidR="00312ABF">
        <w:t> </w:t>
      </w:r>
      <w:r w:rsidRPr="00B227C1">
        <w:t xml:space="preserve">których kierowca przebywał podczas wykonywania przewozów międzynarodowych lub przewozów kabotażowych, zgodnie z wymogami </w:t>
      </w:r>
      <w:r>
        <w:t xml:space="preserve">dotyczącymi rejestracji </w:t>
      </w:r>
      <w:r w:rsidR="00312ABF">
        <w:t>i </w:t>
      </w:r>
      <w:r>
        <w:t xml:space="preserve">prowadzenia dokumentacji na podstawie </w:t>
      </w:r>
      <w:r w:rsidRPr="00B227C1">
        <w:t>rozporządzenia (WE) nr 561/2006 Parlamentu Europejskiego i Rady z dnia 15 marca 2006 r. w sprawie harmonizacji niektórych przepisów socjalnych odnoszących się do transportu drogowego oraz zmieniającego rozporządzeni</w:t>
      </w:r>
      <w:r>
        <w:t>a</w:t>
      </w:r>
      <w:r w:rsidRPr="00B227C1">
        <w:t xml:space="preserve"> Rady (EWG) nr 3821/85 i (WE) nr 2135/98, jak również uchylającego rozporządzenie Rady (EWG) nr 3820/85 (Dz. Urz. UE L 102 z 11.</w:t>
      </w:r>
      <w:r>
        <w:t>0</w:t>
      </w:r>
      <w:r w:rsidRPr="00B227C1">
        <w:t>4.2006, s</w:t>
      </w:r>
      <w:r>
        <w:t>tr</w:t>
      </w:r>
      <w:r w:rsidRPr="00B227C1">
        <w:t>. 1</w:t>
      </w:r>
      <w:r>
        <w:t xml:space="preserve">, z </w:t>
      </w:r>
      <w:proofErr w:type="spellStart"/>
      <w:r>
        <w:t>późn</w:t>
      </w:r>
      <w:proofErr w:type="spellEnd"/>
      <w:r>
        <w:t>. zm.</w:t>
      </w:r>
      <w:r w:rsidRPr="00785511">
        <w:rPr>
          <w:rStyle w:val="IGindeksgrny"/>
        </w:rPr>
        <w:footnoteReference w:id="7"/>
      </w:r>
      <w:r w:rsidRPr="00785511">
        <w:rPr>
          <w:rStyle w:val="IGindeksgrny"/>
        </w:rPr>
        <w:t>)</w:t>
      </w:r>
      <w:r w:rsidRPr="00B227C1">
        <w:t>)</w:t>
      </w:r>
      <w:r>
        <w:t>,</w:t>
      </w:r>
      <w:r w:rsidRPr="00B227C1">
        <w:t xml:space="preserve"> </w:t>
      </w:r>
      <w:r w:rsidRPr="00537DB6">
        <w:t>zwane</w:t>
      </w:r>
      <w:r>
        <w:t>go</w:t>
      </w:r>
      <w:r w:rsidRPr="00537DB6">
        <w:t xml:space="preserve"> dalej „rozporządzeniem (WE) nr 561/2006”, </w:t>
      </w:r>
      <w:r w:rsidRPr="00B227C1">
        <w:t>oraz rozporządzenia (UE) nr 165/2014.</w:t>
      </w:r>
    </w:p>
    <w:p w14:paraId="6AECD6AB" w14:textId="63914C24" w:rsidR="00C150A3" w:rsidRPr="00053932" w:rsidRDefault="00C150A3" w:rsidP="00C150A3">
      <w:pPr>
        <w:pStyle w:val="USTustnpkodeksu"/>
      </w:pPr>
      <w:r w:rsidRPr="00B227C1">
        <w:t>4.</w:t>
      </w:r>
      <w:r>
        <w:t> </w:t>
      </w:r>
      <w:r w:rsidRPr="00B227C1">
        <w:t>Przewoźnik drogowy delegujący kierowcę na terytorium R</w:t>
      </w:r>
      <w:r>
        <w:t xml:space="preserve">zeczypospolitej </w:t>
      </w:r>
      <w:r w:rsidRPr="00B227C1">
        <w:t>P</w:t>
      </w:r>
      <w:r>
        <w:t>olskiej</w:t>
      </w:r>
      <w:r w:rsidRPr="00B227C1">
        <w:t xml:space="preserve"> jest obowiązany do przesłania, </w:t>
      </w:r>
      <w:r>
        <w:t>przy użyciu</w:t>
      </w:r>
      <w:r w:rsidRPr="00B227C1">
        <w:t xml:space="preserve"> </w:t>
      </w:r>
      <w:r>
        <w:t xml:space="preserve">interfejsu </w:t>
      </w:r>
      <w:r w:rsidRPr="00B227C1">
        <w:t xml:space="preserve">publicznego połączonego z </w:t>
      </w:r>
      <w:r>
        <w:t xml:space="preserve">systemem </w:t>
      </w:r>
      <w:r w:rsidRPr="00B227C1">
        <w:t>IMI, na wniosek organu, o którym mowa w art.</w:t>
      </w:r>
      <w:r>
        <w:t xml:space="preserve"> 22 ust. 1 lub 2</w:t>
      </w:r>
      <w:r w:rsidRPr="00B227C1">
        <w:t>, po okresie delegowania, kopii dokumentów, o których mowa w ust. 3 pkt 2 i 3</w:t>
      </w:r>
      <w:r>
        <w:t>,</w:t>
      </w:r>
      <w:r w:rsidRPr="00B227C1">
        <w:t xml:space="preserve"> oraz dokumentacji dotyczącej wynagrodzenia </w:t>
      </w:r>
      <w:r w:rsidRPr="00053932">
        <w:t xml:space="preserve">kierowcy należnego za okres delegowania, umowy o pracę albo dokumentu równoważnego </w:t>
      </w:r>
      <w:r w:rsidR="00312ABF" w:rsidRPr="00053932">
        <w:lastRenderedPageBreak/>
        <w:t>z</w:t>
      </w:r>
      <w:r w:rsidR="00312ABF">
        <w:t> </w:t>
      </w:r>
      <w:r w:rsidRPr="00053932">
        <w:t xml:space="preserve">taką umową, ewidencji czasu pracy kierowcy oraz dowodów wypłaty wynagrodzenia, </w:t>
      </w:r>
      <w:r w:rsidR="00312ABF" w:rsidRPr="00053932">
        <w:t>w</w:t>
      </w:r>
      <w:r w:rsidR="00312ABF">
        <w:t> </w:t>
      </w:r>
      <w:r w:rsidRPr="00053932">
        <w:t>terminie 8 tygodni od dnia złożenia wniosku.</w:t>
      </w:r>
    </w:p>
    <w:p w14:paraId="1AF45D47" w14:textId="77777777" w:rsidR="00C150A3" w:rsidRDefault="00C150A3" w:rsidP="00C150A3">
      <w:pPr>
        <w:pStyle w:val="USTustnpkodeksu"/>
      </w:pPr>
      <w:r w:rsidRPr="00B227C1">
        <w:t>5.</w:t>
      </w:r>
      <w:r>
        <w:t> </w:t>
      </w:r>
      <w:r w:rsidRPr="00B227C1">
        <w:t>Dla celów kontroli przewoźnik drogowy delegujący kierowcę na terytorium R</w:t>
      </w:r>
      <w:r>
        <w:t xml:space="preserve">zeczypospolitej </w:t>
      </w:r>
      <w:r w:rsidRPr="00B227C1">
        <w:t>P</w:t>
      </w:r>
      <w:r>
        <w:t>olskiej</w:t>
      </w:r>
      <w:r w:rsidRPr="00B227C1">
        <w:t xml:space="preserve"> na bieżąco aktualizuje zgłoszenia delegowania w </w:t>
      </w:r>
      <w:r>
        <w:t xml:space="preserve">interfejsie </w:t>
      </w:r>
      <w:r w:rsidRPr="00B227C1">
        <w:t>publicznym połączonym z systemem IMI.</w:t>
      </w:r>
    </w:p>
    <w:p w14:paraId="2BAB29B6" w14:textId="77777777" w:rsidR="00C150A3" w:rsidRPr="00B227C1" w:rsidRDefault="00C150A3" w:rsidP="00C150A3">
      <w:pPr>
        <w:pStyle w:val="ARTartustawynprozporzdzenia"/>
      </w:pPr>
      <w:r w:rsidRPr="00001223">
        <w:rPr>
          <w:rStyle w:val="Ppogrubienie"/>
        </w:rPr>
        <w:t>Art. 10.</w:t>
      </w:r>
      <w:r>
        <w:t> </w:t>
      </w:r>
      <w:r w:rsidRPr="00B227C1">
        <w:t>Kierowca delegowany na terytorium R</w:t>
      </w:r>
      <w:r>
        <w:t xml:space="preserve">zeczypospolitej </w:t>
      </w:r>
      <w:r w:rsidRPr="00B227C1">
        <w:t>P</w:t>
      </w:r>
      <w:r>
        <w:t>olskiej</w:t>
      </w:r>
      <w:r w:rsidRPr="00B227C1">
        <w:t xml:space="preserve"> jest obowiązany posiadać w pojeździe i okazywać </w:t>
      </w:r>
      <w:r w:rsidRPr="00F16DE1">
        <w:t xml:space="preserve">podczas kontroli drogowej, </w:t>
      </w:r>
      <w:r w:rsidRPr="00B227C1">
        <w:t xml:space="preserve">na żądanie osób uprawnionych do </w:t>
      </w:r>
      <w:r>
        <w:t xml:space="preserve">przeprowadzenia </w:t>
      </w:r>
      <w:r w:rsidRPr="00B227C1">
        <w:t xml:space="preserve">kontroli, dokumenty, o których mowa w art. </w:t>
      </w:r>
      <w:r>
        <w:t>9</w:t>
      </w:r>
      <w:r w:rsidRPr="00B227C1">
        <w:t xml:space="preserve"> ust. 3</w:t>
      </w:r>
      <w:r>
        <w:t>,</w:t>
      </w:r>
      <w:r w:rsidRPr="00242024">
        <w:t xml:space="preserve"> </w:t>
      </w:r>
      <w:r w:rsidRPr="00B227C1">
        <w:t>w postaci papierowej lub elektronicznej.</w:t>
      </w:r>
    </w:p>
    <w:p w14:paraId="606BF871" w14:textId="77777777" w:rsidR="00C150A3" w:rsidRDefault="00C150A3" w:rsidP="00C150A3">
      <w:pPr>
        <w:pStyle w:val="ARTartustawynprozporzdzenia"/>
        <w:rPr>
          <w:highlight w:val="yellow"/>
        </w:rPr>
      </w:pPr>
      <w:r w:rsidRPr="00001223">
        <w:rPr>
          <w:rStyle w:val="Ppogrubienie"/>
        </w:rPr>
        <w:t>Art. 11.</w:t>
      </w:r>
      <w:r>
        <w:t> </w:t>
      </w:r>
      <w:r w:rsidRPr="00D63C98">
        <w:t>Zabrania się wyposażania kierowcy w przerobioną lub podrobioną kopię zgłoszenia delegowania</w:t>
      </w:r>
      <w:r>
        <w:t>,</w:t>
      </w:r>
      <w:r w:rsidRPr="00E13A06">
        <w:t xml:space="preserve"> </w:t>
      </w:r>
      <w:r w:rsidRPr="00B227C1">
        <w:t xml:space="preserve">o której mowa w art. </w:t>
      </w:r>
      <w:r>
        <w:t xml:space="preserve">9 ust. </w:t>
      </w:r>
      <w:r w:rsidRPr="00B227C1">
        <w:t>3 pkt 1</w:t>
      </w:r>
      <w:r>
        <w:t>.</w:t>
      </w:r>
    </w:p>
    <w:p w14:paraId="2926F246" w14:textId="77777777" w:rsidR="00C150A3" w:rsidRPr="00D050E2" w:rsidRDefault="00C150A3" w:rsidP="00C150A3">
      <w:pPr>
        <w:pStyle w:val="ROZDZODDZOZNoznaczenierozdziauluboddziau"/>
      </w:pPr>
      <w:r w:rsidRPr="00D050E2">
        <w:t>Rozdział 4</w:t>
      </w:r>
    </w:p>
    <w:p w14:paraId="56293E7F" w14:textId="77777777" w:rsidR="00C150A3" w:rsidRPr="00F16DE1" w:rsidRDefault="00C150A3" w:rsidP="00C150A3">
      <w:pPr>
        <w:pStyle w:val="ROZDZODDZPRZEDMprzedmiotregulacjirozdziauluboddziau"/>
      </w:pPr>
      <w:r w:rsidRPr="00F16DE1">
        <w:t>Obowiązki przewoźnika drogowego z państwa trzeciego delegującego kierowcę na terytorium Rzeczypospolitej Polskiej oraz kierowcy delegowanego na terytorium Rzeczypospolitej Polskiej z państwa trzeciego</w:t>
      </w:r>
    </w:p>
    <w:p w14:paraId="074F6A87" w14:textId="77777777" w:rsidR="00C150A3" w:rsidRPr="00B227C1" w:rsidRDefault="00C150A3" w:rsidP="00C150A3">
      <w:pPr>
        <w:pStyle w:val="ARTartustawynprozporzdzenia"/>
      </w:pPr>
      <w:r w:rsidRPr="00001223">
        <w:rPr>
          <w:rStyle w:val="Ppogrubienie"/>
        </w:rPr>
        <w:t>Art. 12.</w:t>
      </w:r>
      <w:r>
        <w:t> </w:t>
      </w:r>
      <w:r w:rsidRPr="00B227C1">
        <w:t>1. Przewoźnik drogowy z państwa trzeciego delegujący kierowcę na terytorium R</w:t>
      </w:r>
      <w:r>
        <w:t xml:space="preserve">zeczypospolitej </w:t>
      </w:r>
      <w:r w:rsidRPr="00B227C1">
        <w:t>P</w:t>
      </w:r>
      <w:r>
        <w:t>olskiej</w:t>
      </w:r>
      <w:r w:rsidRPr="00B227C1">
        <w:t>:</w:t>
      </w:r>
    </w:p>
    <w:p w14:paraId="0CB66F19" w14:textId="58BD938C" w:rsidR="00C150A3" w:rsidRPr="00B227C1" w:rsidRDefault="00C150A3" w:rsidP="00C150A3">
      <w:pPr>
        <w:pStyle w:val="PKTpunkt"/>
      </w:pPr>
      <w:r w:rsidRPr="00B227C1">
        <w:t>1)</w:t>
      </w:r>
      <w:r>
        <w:tab/>
      </w:r>
      <w:r w:rsidRPr="00B227C1">
        <w:t>składa do Państwowej Inspekcji Pracy zgłoszenie delegowania kierowcy na terytorium R</w:t>
      </w:r>
      <w:r>
        <w:t xml:space="preserve">zeczypospolitej </w:t>
      </w:r>
      <w:r w:rsidRPr="00B227C1">
        <w:t>P</w:t>
      </w:r>
      <w:r>
        <w:t>olskiej</w:t>
      </w:r>
      <w:r w:rsidRPr="00B227C1">
        <w:t xml:space="preserve"> z państwa trzeciego, każdorazowo, najpóźniej w momencie rozpoczęcia delegowania, przy użyciu formularza elektronicznego udostępnionego na stronie internetowej, o której mowa w art. 13 ust. 1 ustawy z dnia 10 czerwca 2016 r. </w:t>
      </w:r>
      <w:r w:rsidR="00312ABF" w:rsidRPr="00B227C1">
        <w:t>o</w:t>
      </w:r>
      <w:r w:rsidR="00312ABF">
        <w:t> </w:t>
      </w:r>
      <w:r w:rsidRPr="00B227C1">
        <w:t>delegowaniu pracowników w ramach świadczenia usług, oraz</w:t>
      </w:r>
    </w:p>
    <w:p w14:paraId="4DD0D272" w14:textId="77777777" w:rsidR="00C150A3" w:rsidRPr="00B227C1" w:rsidRDefault="00C150A3" w:rsidP="00C150A3">
      <w:pPr>
        <w:pStyle w:val="PKTpunkt"/>
      </w:pPr>
      <w:r w:rsidRPr="00B227C1">
        <w:t>2)</w:t>
      </w:r>
      <w:r>
        <w:tab/>
      </w:r>
      <w:r w:rsidRPr="00B227C1">
        <w:t>wystawia każdorazowo, przed rozpoczęciem przewozu drogowego, potwierdzenie delegowania kierowcy na terytorium R</w:t>
      </w:r>
      <w:r>
        <w:t xml:space="preserve">zeczypospolitej </w:t>
      </w:r>
      <w:r w:rsidRPr="00B227C1">
        <w:t>P</w:t>
      </w:r>
      <w:r>
        <w:t>olskiej</w:t>
      </w:r>
      <w:r w:rsidRPr="00B227C1">
        <w:t xml:space="preserve"> z państwa trzeciego</w:t>
      </w:r>
      <w:r>
        <w:t>; p</w:t>
      </w:r>
      <w:r w:rsidRPr="00B227C1">
        <w:t xml:space="preserve">otwierdzenie sporządza się na formularzu, o którym mowa w ust. </w:t>
      </w:r>
      <w:r>
        <w:t>7,</w:t>
      </w:r>
      <w:r w:rsidRPr="00B227C1">
        <w:t xml:space="preserve"> na komputerze lub maszynowo</w:t>
      </w:r>
      <w:r>
        <w:t xml:space="preserve">; potwierdzenie podpisuje </w:t>
      </w:r>
      <w:r w:rsidRPr="00B227C1">
        <w:t>przewoźnik drogow</w:t>
      </w:r>
      <w:r>
        <w:t xml:space="preserve">y oraz </w:t>
      </w:r>
      <w:r w:rsidRPr="00B227C1">
        <w:t>kierowca delegowany na terytorium R</w:t>
      </w:r>
      <w:r>
        <w:t xml:space="preserve">zeczypospolitej </w:t>
      </w:r>
      <w:r w:rsidRPr="00B227C1">
        <w:t>P</w:t>
      </w:r>
      <w:r>
        <w:t>olskiej</w:t>
      </w:r>
      <w:r w:rsidRPr="00B227C1">
        <w:t xml:space="preserve"> z państwa trzeciego</w:t>
      </w:r>
      <w:r>
        <w:t>.</w:t>
      </w:r>
    </w:p>
    <w:p w14:paraId="5F263A60" w14:textId="77777777" w:rsidR="00C150A3" w:rsidRPr="00B227C1" w:rsidRDefault="00C150A3" w:rsidP="00C150A3">
      <w:pPr>
        <w:pStyle w:val="USTustnpkodeksu"/>
      </w:pPr>
      <w:r w:rsidRPr="00B227C1">
        <w:t>2.</w:t>
      </w:r>
      <w:r>
        <w:t> </w:t>
      </w:r>
      <w:r w:rsidRPr="00B227C1">
        <w:t>Przewoźnik drogowy z państwa trzeciego delegujący kierowcę na terytorium R</w:t>
      </w:r>
      <w:r>
        <w:t xml:space="preserve">zeczypospolitej </w:t>
      </w:r>
      <w:r w:rsidRPr="00B227C1">
        <w:t>P</w:t>
      </w:r>
      <w:r>
        <w:t>olskiej</w:t>
      </w:r>
      <w:r w:rsidRPr="00B227C1">
        <w:t xml:space="preserve"> </w:t>
      </w:r>
      <w:r>
        <w:t>jest obowiązany zapewnić</w:t>
      </w:r>
      <w:r w:rsidRPr="00B227C1">
        <w:t>, aby kierowca podczas delegowania dysponował:</w:t>
      </w:r>
    </w:p>
    <w:p w14:paraId="589A6258" w14:textId="77777777" w:rsidR="00C150A3" w:rsidRPr="00F16DE1" w:rsidRDefault="00C150A3" w:rsidP="00C150A3">
      <w:pPr>
        <w:pStyle w:val="PKTpunkt"/>
      </w:pPr>
      <w:r w:rsidRPr="00B227C1">
        <w:t>1)</w:t>
      </w:r>
      <w:r>
        <w:tab/>
      </w:r>
      <w:r w:rsidRPr="00B227C1">
        <w:t>sporządzonym w postaci papierowej potwierdzeniem delegowania kierowcy na terytorium R</w:t>
      </w:r>
      <w:r>
        <w:t xml:space="preserve">zeczypospolitej </w:t>
      </w:r>
      <w:r w:rsidRPr="00B227C1">
        <w:t>P</w:t>
      </w:r>
      <w:r>
        <w:t>olskiej</w:t>
      </w:r>
      <w:r w:rsidRPr="00B227C1">
        <w:t xml:space="preserve"> z państwa trzeciego;</w:t>
      </w:r>
    </w:p>
    <w:p w14:paraId="35BBB245" w14:textId="76A25ED6" w:rsidR="00C150A3" w:rsidRPr="00B227C1" w:rsidRDefault="00C150A3" w:rsidP="00C150A3">
      <w:pPr>
        <w:pStyle w:val="PKTpunkt"/>
      </w:pPr>
      <w:r w:rsidRPr="00B227C1">
        <w:lastRenderedPageBreak/>
        <w:t>2)</w:t>
      </w:r>
      <w:r>
        <w:tab/>
      </w:r>
      <w:r w:rsidRPr="00CD5A4D">
        <w:t xml:space="preserve">dowodami potwierdzającymi wykonywane przewozy drogowe, w szczególności </w:t>
      </w:r>
      <w:r w:rsidR="00312ABF" w:rsidRPr="00CD5A4D">
        <w:t>w</w:t>
      </w:r>
      <w:r w:rsidR="00312ABF">
        <w:t> </w:t>
      </w:r>
      <w:r w:rsidRPr="00CD5A4D">
        <w:t xml:space="preserve">postaci listów przewozowych, odpowiedniego zezwolenia wymaganego </w:t>
      </w:r>
      <w:r w:rsidR="00312ABF" w:rsidRPr="00CD5A4D">
        <w:t>w</w:t>
      </w:r>
      <w:r w:rsidR="00312ABF">
        <w:t> </w:t>
      </w:r>
      <w:r w:rsidRPr="00CD5A4D">
        <w:t xml:space="preserve">międzynarodowym transporcie drogowym lub formularza jazdy, na podstawie, którego </w:t>
      </w:r>
      <w:r w:rsidRPr="00FF08FF">
        <w:t xml:space="preserve">jest </w:t>
      </w:r>
      <w:r w:rsidRPr="00CD5A4D">
        <w:t>wykonywany przewóz</w:t>
      </w:r>
      <w:r w:rsidRPr="00B227C1">
        <w:t>;</w:t>
      </w:r>
    </w:p>
    <w:p w14:paraId="7CB2D4E8" w14:textId="051DA5F0" w:rsidR="00C150A3" w:rsidRPr="00B227C1" w:rsidRDefault="00C150A3" w:rsidP="00C150A3">
      <w:pPr>
        <w:pStyle w:val="PKTpunkt"/>
      </w:pPr>
      <w:r w:rsidRPr="00B227C1">
        <w:t>3)</w:t>
      </w:r>
      <w:r>
        <w:tab/>
      </w:r>
      <w:r w:rsidRPr="00B227C1">
        <w:t>zapisami tachografu, wymaganymi zgodnie z Umową europejską dotyczącą pracy załóg pojazdów wykonujących międzynarodowe przewozy drogowe (AETR), sporządzon</w:t>
      </w:r>
      <w:r>
        <w:t>ą</w:t>
      </w:r>
      <w:r w:rsidRPr="00B227C1">
        <w:t xml:space="preserve"> </w:t>
      </w:r>
      <w:r w:rsidR="00312ABF" w:rsidRPr="00B227C1">
        <w:t>w</w:t>
      </w:r>
      <w:r w:rsidR="00312ABF">
        <w:t> </w:t>
      </w:r>
      <w:r w:rsidRPr="00B227C1">
        <w:t xml:space="preserve">Genewie dnia 1 lipca 1970 r. (Dz. U. z 2014 r. poz. 409), zwaną dalej </w:t>
      </w:r>
      <w:r>
        <w:t>„</w:t>
      </w:r>
      <w:r w:rsidRPr="00B227C1">
        <w:t>Umową AETR</w:t>
      </w:r>
      <w:r>
        <w:t>”.</w:t>
      </w:r>
    </w:p>
    <w:p w14:paraId="739ED24C" w14:textId="77777777" w:rsidR="00C150A3" w:rsidRPr="00B227C1" w:rsidRDefault="00C150A3" w:rsidP="00C150A3">
      <w:pPr>
        <w:pStyle w:val="USTustnpkodeksu"/>
      </w:pPr>
      <w:r w:rsidRPr="00B227C1">
        <w:t>3.</w:t>
      </w:r>
      <w:r>
        <w:t> </w:t>
      </w:r>
      <w:r w:rsidRPr="00B227C1">
        <w:t>Zgłoszenie delegowania kierowcy na terytorium R</w:t>
      </w:r>
      <w:r>
        <w:t xml:space="preserve">zeczypospolitej </w:t>
      </w:r>
      <w:r w:rsidRPr="00B227C1">
        <w:t>P</w:t>
      </w:r>
      <w:r>
        <w:t>olskiej</w:t>
      </w:r>
      <w:r w:rsidRPr="00B227C1">
        <w:t xml:space="preserve"> z państwa trzeciego, o którym mowa w ust. 1 pkt 1, zawiera następujące informacje:</w:t>
      </w:r>
    </w:p>
    <w:p w14:paraId="2EF69DEE" w14:textId="77777777" w:rsidR="00C150A3" w:rsidRPr="007767D0" w:rsidRDefault="00C150A3" w:rsidP="00C150A3">
      <w:pPr>
        <w:pStyle w:val="PKTpunkt"/>
      </w:pPr>
      <w:r w:rsidRPr="00F16DE1">
        <w:t>1)</w:t>
      </w:r>
      <w:r w:rsidRPr="00F16DE1">
        <w:tab/>
      </w:r>
      <w:r w:rsidRPr="007767D0">
        <w:t xml:space="preserve">nazwę przewoźnika drogowego, jego adres i siedzibę albo adres zamieszkania oraz numer odpowiedniego zezwolenia wymaganego w międzynarodowym transporcie drogowym lub formularza jazdy, na podstawie którego </w:t>
      </w:r>
      <w:r w:rsidRPr="00FF08FF">
        <w:t xml:space="preserve">jest </w:t>
      </w:r>
      <w:r w:rsidRPr="007767D0">
        <w:t>wykonywany przewóz objęty delegowaniem, numer telefonu i adres poczty elektronicznej o charakterze służbowym;</w:t>
      </w:r>
    </w:p>
    <w:p w14:paraId="461571BA" w14:textId="77777777" w:rsidR="00C150A3" w:rsidRPr="00B227C1" w:rsidRDefault="00C150A3" w:rsidP="00C150A3">
      <w:pPr>
        <w:pStyle w:val="PKTpunkt"/>
      </w:pPr>
      <w:r w:rsidRPr="00B227C1">
        <w:t>2)</w:t>
      </w:r>
      <w:r w:rsidRPr="00B227C1">
        <w:tab/>
        <w:t>imię i nazwisko osoby wyznaczonej do kontaktów z organ</w:t>
      </w:r>
      <w:r>
        <w:t>ami</w:t>
      </w:r>
      <w:r w:rsidRPr="00B227C1">
        <w:t>, o który</w:t>
      </w:r>
      <w:r>
        <w:t>ch</w:t>
      </w:r>
      <w:r w:rsidRPr="00B227C1">
        <w:t xml:space="preserve"> mowa w art. </w:t>
      </w:r>
      <w:r>
        <w:t>23</w:t>
      </w:r>
      <w:r w:rsidRPr="00B227C1">
        <w:t xml:space="preserve"> ust. 3</w:t>
      </w:r>
      <w:r>
        <w:t>,</w:t>
      </w:r>
      <w:r w:rsidRPr="00B227C1">
        <w:t xml:space="preserve"> oraz uprawnionej do reprezentowania przewoźnika </w:t>
      </w:r>
      <w:r>
        <w:t xml:space="preserve">drogowego </w:t>
      </w:r>
      <w:r w:rsidRPr="00B227C1">
        <w:t>delegującego kierowcę na terytorium R</w:t>
      </w:r>
      <w:r>
        <w:t xml:space="preserve">zeczypospolitej </w:t>
      </w:r>
      <w:r w:rsidRPr="00B227C1">
        <w:t>P</w:t>
      </w:r>
      <w:r>
        <w:t>olskiej</w:t>
      </w:r>
      <w:r w:rsidRPr="00B227C1">
        <w:t xml:space="preserve"> z państwa trzeciego w sprawach dotyczących warunków zatrudnienia, jej adres zamieszkania albo adres do korespondencji, jeżeli jest inny niż adres zamieszkania, numer telefonu i adres poczty elektronicznej o charakterze służbowym;</w:t>
      </w:r>
    </w:p>
    <w:p w14:paraId="3FB8C43D" w14:textId="77777777" w:rsidR="00C150A3" w:rsidRPr="00B227C1" w:rsidRDefault="00C150A3" w:rsidP="00C150A3">
      <w:pPr>
        <w:pStyle w:val="PKTpunkt"/>
      </w:pPr>
      <w:r w:rsidRPr="00B227C1">
        <w:t>3)</w:t>
      </w:r>
      <w:r w:rsidRPr="00B227C1">
        <w:tab/>
        <w:t>imię i nazwisko, adres zamieszkania oraz numer prawa jazdy kierowcy;</w:t>
      </w:r>
    </w:p>
    <w:p w14:paraId="2E4D1F91" w14:textId="77777777" w:rsidR="00C150A3" w:rsidRPr="00B227C1" w:rsidRDefault="00C150A3" w:rsidP="00C150A3">
      <w:pPr>
        <w:pStyle w:val="PKTpunkt"/>
      </w:pPr>
      <w:r w:rsidRPr="00B227C1">
        <w:t>4)</w:t>
      </w:r>
      <w:r w:rsidRPr="00B227C1">
        <w:tab/>
      </w:r>
      <w:r w:rsidRPr="00290C5F">
        <w:t>przewidywane</w:t>
      </w:r>
      <w:r w:rsidRPr="00B227C1">
        <w:t xml:space="preserve"> daty rozpoczęcia i zakończenia delegowania kierowcy na terytorium R</w:t>
      </w:r>
      <w:r>
        <w:t xml:space="preserve">zeczypospolitej </w:t>
      </w:r>
      <w:r w:rsidRPr="00B227C1">
        <w:t>P</w:t>
      </w:r>
      <w:r>
        <w:t>olskiej z państwa trzeciego</w:t>
      </w:r>
      <w:r w:rsidRPr="00B227C1">
        <w:t>;</w:t>
      </w:r>
    </w:p>
    <w:p w14:paraId="5FC0DB7C" w14:textId="77777777" w:rsidR="00C150A3" w:rsidRPr="00B227C1" w:rsidRDefault="00C150A3" w:rsidP="00C150A3">
      <w:pPr>
        <w:pStyle w:val="PKTpunkt"/>
      </w:pPr>
      <w:r w:rsidRPr="00B227C1">
        <w:t>5)</w:t>
      </w:r>
      <w:r w:rsidRPr="00B227C1">
        <w:tab/>
        <w:t xml:space="preserve">datę rozpoczęcia obowiązywania umowy o pracę kierowcy lub </w:t>
      </w:r>
      <w:r>
        <w:t xml:space="preserve">dokumentu </w:t>
      </w:r>
      <w:r w:rsidRPr="00B227C1">
        <w:t>równoważne</w:t>
      </w:r>
      <w:r>
        <w:t>go</w:t>
      </w:r>
      <w:r w:rsidRPr="00B227C1">
        <w:t xml:space="preserve"> z t</w:t>
      </w:r>
      <w:r>
        <w:t>aką</w:t>
      </w:r>
      <w:r w:rsidRPr="00B227C1">
        <w:t xml:space="preserve"> umową, lub innej umowy, na podstawie której kierowca delegowany na terytorium R</w:t>
      </w:r>
      <w:r>
        <w:t xml:space="preserve">zeczypospolitej </w:t>
      </w:r>
      <w:r w:rsidRPr="00B227C1">
        <w:t>P</w:t>
      </w:r>
      <w:r>
        <w:t>olskiej</w:t>
      </w:r>
      <w:r w:rsidRPr="00B227C1">
        <w:t xml:space="preserve"> z państwa trzeciego wykonuje przewozy drogowe na rzecz tego przewoźnika, oraz właściwe dla tej umowy prawo;</w:t>
      </w:r>
    </w:p>
    <w:p w14:paraId="04B10DC6" w14:textId="77777777" w:rsidR="00C150A3" w:rsidRPr="00B227C1" w:rsidRDefault="00C150A3" w:rsidP="00C150A3">
      <w:pPr>
        <w:pStyle w:val="PKTpunkt"/>
      </w:pPr>
      <w:r w:rsidRPr="00B227C1">
        <w:t>6)</w:t>
      </w:r>
      <w:r w:rsidRPr="00B227C1">
        <w:tab/>
        <w:t>numer rejestracyjny pojazdu silnikowego</w:t>
      </w:r>
      <w:r>
        <w:t>, którym jest wykonywany przewóz objęty delegowaniem</w:t>
      </w:r>
      <w:r w:rsidRPr="00B227C1">
        <w:t>;</w:t>
      </w:r>
    </w:p>
    <w:p w14:paraId="176A23B9" w14:textId="77777777" w:rsidR="00C150A3" w:rsidRPr="00B227C1" w:rsidRDefault="00C150A3" w:rsidP="00C150A3">
      <w:pPr>
        <w:pStyle w:val="PKTpunkt"/>
      </w:pPr>
      <w:r w:rsidRPr="00B227C1">
        <w:t>7)</w:t>
      </w:r>
      <w:r w:rsidRPr="00B227C1">
        <w:tab/>
        <w:t>informację, czy świadczone usługi przewozowe stanowią przewóz rzeczy, przewóz osób, przewóz międzynarodowy lub przewóz kabotażowy.</w:t>
      </w:r>
    </w:p>
    <w:p w14:paraId="5DE92BEC" w14:textId="77777777" w:rsidR="00C150A3" w:rsidRPr="00B227C1" w:rsidRDefault="00C150A3" w:rsidP="00C150A3">
      <w:pPr>
        <w:pStyle w:val="USTustnpkodeksu"/>
      </w:pPr>
      <w:r w:rsidRPr="00B227C1">
        <w:t>4.</w:t>
      </w:r>
      <w:r>
        <w:t> </w:t>
      </w:r>
      <w:r w:rsidRPr="00B227C1">
        <w:t>Potwierdzenie delegowania, o którym mowa w ust. 1 pkt 2, zawiera następujące informacje:</w:t>
      </w:r>
    </w:p>
    <w:p w14:paraId="5546F405" w14:textId="77777777" w:rsidR="00C150A3" w:rsidRPr="00B227C1" w:rsidRDefault="00C150A3" w:rsidP="00C150A3">
      <w:pPr>
        <w:pStyle w:val="PKTpunkt"/>
      </w:pPr>
      <w:r w:rsidRPr="00B227C1">
        <w:lastRenderedPageBreak/>
        <w:t>1)</w:t>
      </w:r>
      <w:r w:rsidRPr="00B227C1">
        <w:tab/>
        <w:t xml:space="preserve">nazwę przewoźnika drogowego, jego adres i siedzibę albo adres zamieszkania oraz numer </w:t>
      </w:r>
      <w:r>
        <w:t xml:space="preserve">odpowiedniego </w:t>
      </w:r>
      <w:r w:rsidRPr="00B227C1">
        <w:t xml:space="preserve">zezwolenia </w:t>
      </w:r>
      <w:r>
        <w:t xml:space="preserve">wymaganego w </w:t>
      </w:r>
      <w:r w:rsidRPr="00B227C1">
        <w:t>międzynarodow</w:t>
      </w:r>
      <w:r>
        <w:t xml:space="preserve">ym transporcie drogowym lub formularza jazdy, na podstawie którego </w:t>
      </w:r>
      <w:r w:rsidRPr="00FF08FF">
        <w:t xml:space="preserve">jest </w:t>
      </w:r>
      <w:r>
        <w:t>wykonywany przewóz objęty delegowaniem</w:t>
      </w:r>
      <w:r w:rsidRPr="00B227C1">
        <w:t>, numer telefonu i adres poczty elektronicznej o charakterze służbowym;</w:t>
      </w:r>
    </w:p>
    <w:p w14:paraId="1E0C4440" w14:textId="77777777" w:rsidR="00C150A3" w:rsidRPr="00B227C1" w:rsidRDefault="00C150A3" w:rsidP="00C150A3">
      <w:pPr>
        <w:pStyle w:val="PKTpunkt"/>
      </w:pPr>
      <w:r w:rsidRPr="00B227C1">
        <w:t>2)</w:t>
      </w:r>
      <w:r w:rsidRPr="00B227C1">
        <w:tab/>
        <w:t>imię i nazwisko, adres zamieszkania oraz numer prawa jazdy kierowcy;</w:t>
      </w:r>
    </w:p>
    <w:p w14:paraId="57A31C52" w14:textId="77777777" w:rsidR="00C150A3" w:rsidRPr="00B227C1" w:rsidRDefault="00C150A3" w:rsidP="00C150A3">
      <w:pPr>
        <w:pStyle w:val="PKTpunkt"/>
      </w:pPr>
      <w:r w:rsidRPr="00B227C1">
        <w:t>3)</w:t>
      </w:r>
      <w:r w:rsidRPr="00B227C1">
        <w:tab/>
        <w:t xml:space="preserve">datę rozpoczęcia obowiązywania umowy o pracę kierowcy lub </w:t>
      </w:r>
      <w:r>
        <w:t xml:space="preserve">dokumentu równoważnego </w:t>
      </w:r>
      <w:r w:rsidRPr="00290C5F">
        <w:t>z taką umową</w:t>
      </w:r>
      <w:r w:rsidRPr="00B227C1">
        <w:t xml:space="preserve">, lub innej umowy, na podstawie której kierowca delegowany na terytorium </w:t>
      </w:r>
      <w:r>
        <w:t>Rzeczypospolitej Polskiej</w:t>
      </w:r>
      <w:r w:rsidRPr="00B227C1">
        <w:t xml:space="preserve"> z państwa trzeciego wykonuje przewozy drogowe na rzecz tego przewoźnika, oraz właściwe dla tej umowy prawo;</w:t>
      </w:r>
    </w:p>
    <w:p w14:paraId="27826429" w14:textId="77777777" w:rsidR="00C150A3" w:rsidRPr="00B227C1" w:rsidRDefault="00C150A3" w:rsidP="00C150A3">
      <w:pPr>
        <w:pStyle w:val="PKTpunkt"/>
      </w:pPr>
      <w:r w:rsidRPr="00B227C1">
        <w:t>4)</w:t>
      </w:r>
      <w:r w:rsidRPr="00B227C1">
        <w:tab/>
        <w:t>numer rejestracyjny pojazdu silnikowego</w:t>
      </w:r>
      <w:r>
        <w:t>, którym jest wykonywany przewóz objęty delegowaniem</w:t>
      </w:r>
      <w:r w:rsidRPr="00B227C1">
        <w:t>;</w:t>
      </w:r>
    </w:p>
    <w:p w14:paraId="504941B9" w14:textId="77777777" w:rsidR="00C150A3" w:rsidRDefault="00C150A3" w:rsidP="00C150A3">
      <w:pPr>
        <w:pStyle w:val="PKTpunkt"/>
      </w:pPr>
      <w:r w:rsidRPr="00B227C1">
        <w:t>5)</w:t>
      </w:r>
      <w:r w:rsidRPr="00B227C1">
        <w:tab/>
        <w:t>informację, czy świadczone usługi przewozowe stanowią przewóz rzeczy, przewóz osób, przewóz międzynarodowy lub przewóz kabotażowy.</w:t>
      </w:r>
    </w:p>
    <w:p w14:paraId="256B4554" w14:textId="77777777" w:rsidR="00C150A3" w:rsidRDefault="00C150A3" w:rsidP="00C150A3">
      <w:pPr>
        <w:pStyle w:val="USTustnpkodeksu"/>
      </w:pPr>
      <w:r>
        <w:t>5. Państwowa Inspekcja Pracy przetwarza dane zawarte w zgłoszeniu</w:t>
      </w:r>
      <w:r w:rsidRPr="004F6B65">
        <w:t xml:space="preserve"> delegowania kierowcy na terytorium Rzeczypospolitej Polskiej z państwa trzeciego, o którym mowa w ust. 1 pkt 1</w:t>
      </w:r>
      <w:r>
        <w:t xml:space="preserve">, w </w:t>
      </w:r>
      <w:r w:rsidRPr="00B851DA">
        <w:t>sposób niezautomatyzowany</w:t>
      </w:r>
      <w:r>
        <w:t>.</w:t>
      </w:r>
    </w:p>
    <w:p w14:paraId="1F4F694E" w14:textId="77777777" w:rsidR="00C150A3" w:rsidRPr="00B227C1" w:rsidRDefault="00C150A3" w:rsidP="00C150A3">
      <w:pPr>
        <w:pStyle w:val="USTustnpkodeksu"/>
      </w:pPr>
      <w:r>
        <w:t xml:space="preserve">6. </w:t>
      </w:r>
      <w:r w:rsidRPr="00B851DA">
        <w:t xml:space="preserve">Państwowa Inspekcja Pracy </w:t>
      </w:r>
      <w:r>
        <w:t>usuwa dane zawarte w zgłoszeniu</w:t>
      </w:r>
      <w:r w:rsidRPr="00B851DA">
        <w:t xml:space="preserve"> delegowania kierowcy na terytorium Rzeczypospolitej Polskiej z państwa trzeciego, o którym mowa w ust. 1 pkt 1</w:t>
      </w:r>
      <w:r>
        <w:t xml:space="preserve">, </w:t>
      </w:r>
      <w:r w:rsidRPr="00B851DA">
        <w:t>po upływie 24-miesięcznego okresu</w:t>
      </w:r>
      <w:r>
        <w:t>,</w:t>
      </w:r>
      <w:r w:rsidRPr="00B851DA">
        <w:t xml:space="preserve"> z wyłączeniem </w:t>
      </w:r>
      <w:r>
        <w:t>spraw</w:t>
      </w:r>
      <w:r w:rsidRPr="00B851DA">
        <w:t xml:space="preserve"> wszczętych i niezakończonych </w:t>
      </w:r>
      <w:r>
        <w:t>prawomocnym rozstrzygnięciem.</w:t>
      </w:r>
    </w:p>
    <w:p w14:paraId="44879B3E" w14:textId="3FA764AF" w:rsidR="00C150A3" w:rsidRPr="00F16DE1" w:rsidRDefault="00C150A3" w:rsidP="00C150A3">
      <w:pPr>
        <w:pStyle w:val="USTustnpkodeksu"/>
      </w:pPr>
      <w:r>
        <w:t>7</w:t>
      </w:r>
      <w:r w:rsidRPr="00F16DE1">
        <w:t>.</w:t>
      </w:r>
      <w:r>
        <w:t> </w:t>
      </w:r>
      <w:r w:rsidRPr="00F16DE1">
        <w:t xml:space="preserve">Minister właściwy do spraw transportu określi, w drodze rozporządzenia, wzór formularza potwierdzenia delegowania kierowcy na terytorium Rzeczypospolitej Polskiej </w:t>
      </w:r>
      <w:r w:rsidR="00312ABF" w:rsidRPr="00F16DE1">
        <w:t>z</w:t>
      </w:r>
      <w:r w:rsidR="00312ABF">
        <w:t> </w:t>
      </w:r>
      <w:r w:rsidRPr="00F16DE1">
        <w:t>państwa trzeciego, uwzględniając konieczność zapewnienia danych niezbędnych do kontroli prawidłowości delegowania kierowcy na terytorium Rzeczypospolitej Polskiej z państwa trzeciego.</w:t>
      </w:r>
    </w:p>
    <w:p w14:paraId="215B856C" w14:textId="77777777" w:rsidR="00C150A3" w:rsidRPr="00B227C1" w:rsidRDefault="00C150A3" w:rsidP="00C150A3">
      <w:pPr>
        <w:pStyle w:val="ARTartustawynprozporzdzenia"/>
      </w:pPr>
      <w:r w:rsidRPr="00001223">
        <w:rPr>
          <w:rStyle w:val="Ppogrubienie"/>
        </w:rPr>
        <w:t>Art. 13.</w:t>
      </w:r>
      <w:r>
        <w:t> </w:t>
      </w:r>
      <w:r w:rsidRPr="00B227C1">
        <w:t>Kierowca delegowany na terytorium R</w:t>
      </w:r>
      <w:r>
        <w:t xml:space="preserve">zeczypospolitej </w:t>
      </w:r>
      <w:r w:rsidRPr="00B227C1">
        <w:t>P</w:t>
      </w:r>
      <w:r>
        <w:t>olskiej</w:t>
      </w:r>
      <w:r w:rsidRPr="00B227C1">
        <w:t xml:space="preserve"> z państwa trzeciego jest obowiązany posiadać w pojeździe i okazywać podczas kontroli drogowej</w:t>
      </w:r>
      <w:r>
        <w:t>,</w:t>
      </w:r>
      <w:r w:rsidRPr="00B227C1">
        <w:t xml:space="preserve"> na żądanie osób uprawnionych do </w:t>
      </w:r>
      <w:r>
        <w:t xml:space="preserve">przeprowadzenia </w:t>
      </w:r>
      <w:r w:rsidRPr="00B227C1">
        <w:t>kontroli, dokumenty, o których mowa w art. 1</w:t>
      </w:r>
      <w:r>
        <w:t>2</w:t>
      </w:r>
      <w:r w:rsidRPr="00B227C1">
        <w:t xml:space="preserve"> ust. 2.</w:t>
      </w:r>
    </w:p>
    <w:p w14:paraId="4F1A494A" w14:textId="789490D7" w:rsidR="00C150A3" w:rsidRPr="00B227C1" w:rsidRDefault="00C150A3" w:rsidP="00C150A3">
      <w:pPr>
        <w:pStyle w:val="ARTartustawynprozporzdzenia"/>
      </w:pPr>
      <w:r w:rsidRPr="00001223">
        <w:rPr>
          <w:rStyle w:val="Ppogrubienie"/>
        </w:rPr>
        <w:t>Art. 14.</w:t>
      </w:r>
      <w:r>
        <w:t> </w:t>
      </w:r>
      <w:r w:rsidRPr="00B227C1">
        <w:t>Przewoźnik drogowy z państwa trzeciego delegujący kierowcę na terytorium R</w:t>
      </w:r>
      <w:r>
        <w:t xml:space="preserve">zeczypospolitej </w:t>
      </w:r>
      <w:r w:rsidRPr="00B227C1">
        <w:t>P</w:t>
      </w:r>
      <w:r>
        <w:t>olskiej</w:t>
      </w:r>
      <w:r w:rsidRPr="00B227C1">
        <w:t xml:space="preserve"> jest obowiązany do przesłania niezwłocznie</w:t>
      </w:r>
      <w:r>
        <w:t xml:space="preserve">, nie później niż </w:t>
      </w:r>
      <w:r w:rsidR="00312ABF">
        <w:t>w </w:t>
      </w:r>
      <w:r>
        <w:t>terminie 8 tygodni od dnia otrzymania wniosku od</w:t>
      </w:r>
      <w:r w:rsidRPr="00B227C1">
        <w:t xml:space="preserve"> organu, o którym mowa w art. </w:t>
      </w:r>
      <w:r>
        <w:t>24</w:t>
      </w:r>
      <w:r w:rsidRPr="00B227C1">
        <w:t xml:space="preserve">, po </w:t>
      </w:r>
      <w:r w:rsidRPr="00B227C1">
        <w:lastRenderedPageBreak/>
        <w:t xml:space="preserve">okresie delegowania, kopii dokumentów, o których mowa w art. </w:t>
      </w:r>
      <w:r>
        <w:t>12</w:t>
      </w:r>
      <w:r w:rsidRPr="00B227C1">
        <w:t xml:space="preserve"> ust. 2</w:t>
      </w:r>
      <w:r>
        <w:t>,</w:t>
      </w:r>
      <w:r w:rsidRPr="00B227C1">
        <w:t xml:space="preserve"> oraz dokumentacji dotyczącej wynagrodzenia kierowcy w odniesieniu do okresu delegowania, umowy o pracę lub </w:t>
      </w:r>
      <w:r>
        <w:t xml:space="preserve">dokumentu równoważnego </w:t>
      </w:r>
      <w:r w:rsidRPr="009F5DDA">
        <w:t>z taką umową</w:t>
      </w:r>
      <w:r w:rsidRPr="00B227C1">
        <w:t xml:space="preserve"> lub innej umowy, na podstawie której kierowca delegowany na terytorium R</w:t>
      </w:r>
      <w:r>
        <w:t xml:space="preserve">zeczypospolitej </w:t>
      </w:r>
      <w:r w:rsidRPr="00B227C1">
        <w:t>P</w:t>
      </w:r>
      <w:r>
        <w:t>olskiej</w:t>
      </w:r>
      <w:r w:rsidRPr="00B227C1">
        <w:t xml:space="preserve"> z państwa trzeciego wykonuje przewozy drogowe na rzecz tego przewoźnika, ewidencji czasu pracy kierowcy oraz dowodów </w:t>
      </w:r>
      <w:r>
        <w:t>wypłat</w:t>
      </w:r>
      <w:r w:rsidRPr="00B227C1">
        <w:t xml:space="preserve"> wynagrodzenia.</w:t>
      </w:r>
    </w:p>
    <w:p w14:paraId="3E7A798B" w14:textId="77777777" w:rsidR="00C150A3" w:rsidRDefault="00C150A3" w:rsidP="00C150A3">
      <w:pPr>
        <w:pStyle w:val="ARTartustawynprozporzdzenia"/>
      </w:pPr>
      <w:r w:rsidRPr="00001223">
        <w:rPr>
          <w:rStyle w:val="Ppogrubienie"/>
        </w:rPr>
        <w:t>Art. 15.</w:t>
      </w:r>
      <w:r>
        <w:t xml:space="preserve"> 1. </w:t>
      </w:r>
      <w:r w:rsidRPr="00B227C1">
        <w:t>W przypadku gdy na podstawie umowy międzynarodowej przewoźnik drogowy z państwa trzeciego delegujący kierowcę na terytorium R</w:t>
      </w:r>
      <w:r>
        <w:t xml:space="preserve">zeczypospolitej </w:t>
      </w:r>
      <w:r w:rsidRPr="00B227C1">
        <w:t>P</w:t>
      </w:r>
      <w:r>
        <w:t>olskiej</w:t>
      </w:r>
      <w:r w:rsidRPr="00B227C1">
        <w:t xml:space="preserve"> składa zgłoszenie delegowania przy użyciu interfejsu publicznego połączonego z systemem IMI </w:t>
      </w:r>
      <w:r>
        <w:t xml:space="preserve">nie </w:t>
      </w:r>
      <w:r w:rsidRPr="00B227C1">
        <w:t xml:space="preserve">stosuje się </w:t>
      </w:r>
      <w:r>
        <w:t>art. 12 ust. 1, ust. 2 pkt 1 i ust. 4. W tym zakresie stosuje się art. 9 ust. 1, ust. 3 pkt 1 i ust. 5.</w:t>
      </w:r>
    </w:p>
    <w:p w14:paraId="7B95A548" w14:textId="7EE992C7" w:rsidR="00C150A3" w:rsidRDefault="00C150A3" w:rsidP="00C150A3">
      <w:pPr>
        <w:pStyle w:val="USTustnpkodeksu"/>
      </w:pPr>
      <w:r>
        <w:t>2. </w:t>
      </w:r>
      <w:r w:rsidRPr="00A938A7">
        <w:t xml:space="preserve">W przypadku, o którym mowa w ust. 1, kierowca delegowany na terytorium Rzeczypospolitej Polskiej z państwa trzeciego jest obowiązany posiadać w pojeździe </w:t>
      </w:r>
      <w:r w:rsidR="00312ABF" w:rsidRPr="00A938A7">
        <w:t>i</w:t>
      </w:r>
      <w:r w:rsidR="00312ABF">
        <w:t> </w:t>
      </w:r>
      <w:r w:rsidRPr="00A938A7">
        <w:t>okazywać podczas kontroli drogowej, na żądanie osób uprawnionych do przeprowadzenia kontroli, dokumenty, o których mowa w art. 9 ust. 3 pkt 1 oraz art. 12 ust. 2 pkt 2 i 3.</w:t>
      </w:r>
    </w:p>
    <w:p w14:paraId="36F2A88D" w14:textId="46D04AC4" w:rsidR="00C150A3" w:rsidRDefault="00C150A3" w:rsidP="00C150A3">
      <w:pPr>
        <w:pStyle w:val="USTustnpkodeksu"/>
      </w:pPr>
      <w:r w:rsidRPr="00473FC6">
        <w:t>3.</w:t>
      </w:r>
      <w:r>
        <w:t> </w:t>
      </w:r>
      <w:r w:rsidRPr="00473FC6">
        <w:t xml:space="preserve">W przypadku, o którym mowa w ust. 1, przesłanie dokumentów, o których mowa </w:t>
      </w:r>
      <w:r w:rsidR="00312ABF" w:rsidRPr="00473FC6">
        <w:t>w</w:t>
      </w:r>
      <w:r w:rsidR="00312ABF">
        <w:t> </w:t>
      </w:r>
      <w:r w:rsidRPr="00473FC6">
        <w:t>art. 14</w:t>
      </w:r>
      <w:r>
        <w:t>,</w:t>
      </w:r>
      <w:r w:rsidRPr="00473FC6">
        <w:t xml:space="preserve"> odbywa się przy użyciu interfejsu publicznego połączonego z systemem IMI.</w:t>
      </w:r>
    </w:p>
    <w:p w14:paraId="16390A8F" w14:textId="77777777" w:rsidR="00C150A3" w:rsidRPr="00B227C1" w:rsidRDefault="00C150A3" w:rsidP="00C150A3">
      <w:pPr>
        <w:pStyle w:val="ARTartustawynprozporzdzenia"/>
      </w:pPr>
      <w:r w:rsidRPr="00001223">
        <w:rPr>
          <w:rStyle w:val="Ppogrubienie"/>
        </w:rPr>
        <w:t>Art. 16.</w:t>
      </w:r>
      <w:r>
        <w:t> </w:t>
      </w:r>
      <w:r w:rsidRPr="00D63C98">
        <w:t>Zabrania się wyposażania kierowcy w przerobione lub podrobione potwierdzenie delegowania</w:t>
      </w:r>
      <w:r>
        <w:t xml:space="preserve">, </w:t>
      </w:r>
      <w:r w:rsidRPr="00B227C1">
        <w:t xml:space="preserve">o którym mowa w art. </w:t>
      </w:r>
      <w:r>
        <w:t>12 ust. 1 pkt 2.</w:t>
      </w:r>
    </w:p>
    <w:p w14:paraId="2556C18E" w14:textId="77777777" w:rsidR="00C150A3" w:rsidRPr="00D050E2" w:rsidRDefault="00C150A3" w:rsidP="00C150A3">
      <w:pPr>
        <w:pStyle w:val="ROZDZODDZOZNoznaczenierozdziauluboddziau"/>
      </w:pPr>
      <w:r w:rsidRPr="00D050E2">
        <w:t>Rozdział 5</w:t>
      </w:r>
    </w:p>
    <w:p w14:paraId="0C4C2182" w14:textId="77777777" w:rsidR="00C150A3" w:rsidRPr="00F16DE1" w:rsidRDefault="00C150A3" w:rsidP="00C150A3">
      <w:pPr>
        <w:pStyle w:val="ROZDZODDZPRZEDMprzedmiotregulacjirozdziauluboddziau"/>
      </w:pPr>
      <w:r w:rsidRPr="00F16DE1">
        <w:t>Kontrola delegowania kierowców w transpor</w:t>
      </w:r>
      <w:r>
        <w:t>cie</w:t>
      </w:r>
      <w:r w:rsidRPr="00F16DE1">
        <w:t xml:space="preserve"> drogow</w:t>
      </w:r>
      <w:r>
        <w:t>ym</w:t>
      </w:r>
      <w:r w:rsidRPr="00F16DE1">
        <w:t xml:space="preserve"> na terytorium Rzeczypospolitej Polskiej</w:t>
      </w:r>
    </w:p>
    <w:p w14:paraId="5FAE1F30" w14:textId="77777777" w:rsidR="00C150A3" w:rsidRPr="00B227C1" w:rsidRDefault="00C150A3" w:rsidP="00C150A3">
      <w:pPr>
        <w:pStyle w:val="ARTartustawynprozporzdzenia"/>
      </w:pPr>
      <w:r w:rsidRPr="00001223">
        <w:rPr>
          <w:rStyle w:val="Ppogrubienie"/>
        </w:rPr>
        <w:t>Art. 17.</w:t>
      </w:r>
      <w:r>
        <w:t> </w:t>
      </w:r>
      <w:r w:rsidRPr="00F16DE1">
        <w:t xml:space="preserve">1. </w:t>
      </w:r>
      <w:r w:rsidRPr="00B227C1">
        <w:t>Kontrola drogowa delegowania kierowców przez przewoźników drogowych delegujących kierowców</w:t>
      </w:r>
      <w:r w:rsidRPr="00F16DE1">
        <w:t xml:space="preserve"> </w:t>
      </w:r>
      <w:r w:rsidRPr="00B227C1">
        <w:t>na terytorium R</w:t>
      </w:r>
      <w:r>
        <w:t xml:space="preserve">zeczypospolitej </w:t>
      </w:r>
      <w:r w:rsidRPr="00B227C1">
        <w:t>P</w:t>
      </w:r>
      <w:r>
        <w:t>olskiej</w:t>
      </w:r>
      <w:r w:rsidRPr="00B227C1">
        <w:t xml:space="preserve"> polega na sprawdzeniu przestrzegania:</w:t>
      </w:r>
    </w:p>
    <w:p w14:paraId="35EF5FA9" w14:textId="77777777" w:rsidR="00C150A3" w:rsidRPr="00B227C1" w:rsidRDefault="00C150A3" w:rsidP="00C150A3">
      <w:pPr>
        <w:pStyle w:val="PKTpunkt"/>
      </w:pPr>
      <w:r w:rsidRPr="00B227C1">
        <w:t>1)</w:t>
      </w:r>
      <w:r w:rsidRPr="00B227C1">
        <w:tab/>
        <w:t>przez przewoźnika drogowego delegującego kierowcę na terytorium R</w:t>
      </w:r>
      <w:r>
        <w:t xml:space="preserve">zeczypospolitej </w:t>
      </w:r>
      <w:r w:rsidRPr="00B227C1">
        <w:t>P</w:t>
      </w:r>
      <w:r>
        <w:t>olskiej</w:t>
      </w:r>
      <w:r w:rsidRPr="00B227C1">
        <w:t xml:space="preserve"> obowiązków w zakresie:</w:t>
      </w:r>
    </w:p>
    <w:p w14:paraId="3B35AD76" w14:textId="77777777" w:rsidR="00C150A3" w:rsidRPr="00B227C1" w:rsidRDefault="00C150A3" w:rsidP="00C150A3">
      <w:pPr>
        <w:pStyle w:val="LITlitera"/>
      </w:pPr>
      <w:r w:rsidRPr="00B227C1">
        <w:t>a)</w:t>
      </w:r>
      <w:r>
        <w:tab/>
      </w:r>
      <w:r w:rsidRPr="00B227C1">
        <w:t>dokonania i aktualizacji zgłoszenia</w:t>
      </w:r>
      <w:r>
        <w:t xml:space="preserve"> delegowania</w:t>
      </w:r>
      <w:r w:rsidRPr="00B227C1">
        <w:t xml:space="preserve">, o którym mowa w art. </w:t>
      </w:r>
      <w:r>
        <w:t>9</w:t>
      </w:r>
      <w:r w:rsidRPr="00B227C1">
        <w:t xml:space="preserve"> ust. 1,</w:t>
      </w:r>
    </w:p>
    <w:p w14:paraId="154C6442" w14:textId="77777777" w:rsidR="00C150A3" w:rsidRPr="00B227C1" w:rsidRDefault="00C150A3" w:rsidP="00C150A3">
      <w:pPr>
        <w:pStyle w:val="LITlitera"/>
      </w:pPr>
      <w:r w:rsidRPr="00B227C1">
        <w:t>b)</w:t>
      </w:r>
      <w:r>
        <w:tab/>
      </w:r>
      <w:r w:rsidRPr="00B227C1">
        <w:t xml:space="preserve">zgodności danych zawartych w zgłoszeniu </w:t>
      </w:r>
      <w:r>
        <w:t xml:space="preserve">delegowania </w:t>
      </w:r>
      <w:r w:rsidRPr="00B227C1">
        <w:t>ze stanem faktycznym,</w:t>
      </w:r>
    </w:p>
    <w:p w14:paraId="2EAEEA08" w14:textId="5DB80D9D" w:rsidR="00C150A3" w:rsidRPr="00B227C1" w:rsidRDefault="00C150A3" w:rsidP="00C150A3">
      <w:pPr>
        <w:pStyle w:val="LITlitera"/>
      </w:pPr>
      <w:r w:rsidRPr="00B227C1">
        <w:t>c)</w:t>
      </w:r>
      <w:r w:rsidRPr="00B227C1">
        <w:tab/>
        <w:t>wyposażenia kierowcy delegowanego na terytorium R</w:t>
      </w:r>
      <w:r>
        <w:t xml:space="preserve">zeczypospolitej </w:t>
      </w:r>
      <w:r w:rsidRPr="00B227C1">
        <w:t>P</w:t>
      </w:r>
      <w:r>
        <w:t>olskiej</w:t>
      </w:r>
      <w:r w:rsidRPr="00B227C1">
        <w:t xml:space="preserve"> </w:t>
      </w:r>
      <w:r w:rsidR="00312ABF" w:rsidRPr="00B227C1">
        <w:t>w</w:t>
      </w:r>
      <w:r w:rsidR="00312ABF">
        <w:t> </w:t>
      </w:r>
      <w:r w:rsidRPr="00B227C1">
        <w:t xml:space="preserve">dokumenty, o których mowa w art. </w:t>
      </w:r>
      <w:r>
        <w:t>9</w:t>
      </w:r>
      <w:r w:rsidRPr="00B227C1">
        <w:t xml:space="preserve"> ust. 3;</w:t>
      </w:r>
    </w:p>
    <w:p w14:paraId="0754F546" w14:textId="2510FB9B" w:rsidR="00C150A3" w:rsidRPr="00B227C1" w:rsidRDefault="00C150A3" w:rsidP="00C150A3">
      <w:pPr>
        <w:pStyle w:val="PKTpunkt"/>
      </w:pPr>
      <w:r w:rsidRPr="00B227C1">
        <w:lastRenderedPageBreak/>
        <w:t>2)</w:t>
      </w:r>
      <w:r w:rsidRPr="00B227C1">
        <w:tab/>
        <w:t>przez kierowcę delegowanego na terytorium R</w:t>
      </w:r>
      <w:r>
        <w:t xml:space="preserve">zeczypospolitej </w:t>
      </w:r>
      <w:r w:rsidRPr="00B227C1">
        <w:t>P</w:t>
      </w:r>
      <w:r>
        <w:t>olskiej</w:t>
      </w:r>
      <w:r w:rsidRPr="00B227C1">
        <w:t xml:space="preserve"> obowiązku, </w:t>
      </w:r>
      <w:r w:rsidR="00312ABF" w:rsidRPr="00B227C1">
        <w:t>o</w:t>
      </w:r>
      <w:r w:rsidR="00312ABF">
        <w:t> </w:t>
      </w:r>
      <w:r w:rsidRPr="00B227C1">
        <w:t xml:space="preserve">którym mowa w art. </w:t>
      </w:r>
      <w:r>
        <w:t>10</w:t>
      </w:r>
      <w:r w:rsidRPr="00B227C1">
        <w:t>.</w:t>
      </w:r>
    </w:p>
    <w:p w14:paraId="61523307" w14:textId="74B9E05C" w:rsidR="00C150A3" w:rsidRPr="00B227C1" w:rsidRDefault="00C150A3" w:rsidP="00C150A3">
      <w:pPr>
        <w:pStyle w:val="USTustnpkodeksu"/>
      </w:pPr>
      <w:r w:rsidRPr="00B227C1">
        <w:t>2.</w:t>
      </w:r>
      <w:r>
        <w:t> </w:t>
      </w:r>
      <w:r w:rsidRPr="00B227C1">
        <w:t xml:space="preserve">Kontrola drogowa, o której mowa w ust. 1, obejmuje weryfikację danych zawartych </w:t>
      </w:r>
      <w:r w:rsidR="00312ABF" w:rsidRPr="00B227C1">
        <w:t>w</w:t>
      </w:r>
      <w:r w:rsidR="00312ABF">
        <w:t> </w:t>
      </w:r>
      <w:r w:rsidRPr="00B227C1">
        <w:t>dokumentach okazanych przez kierowcę</w:t>
      </w:r>
      <w:r>
        <w:t xml:space="preserve"> delegowanego na terytorium Rzeczypospolitej Polskiej</w:t>
      </w:r>
      <w:r w:rsidRPr="00B227C1">
        <w:t xml:space="preserve">, o których mowa w art. </w:t>
      </w:r>
      <w:r>
        <w:t>9</w:t>
      </w:r>
      <w:r w:rsidRPr="00B227C1">
        <w:t xml:space="preserve"> ust. 3.</w:t>
      </w:r>
    </w:p>
    <w:p w14:paraId="297C8104" w14:textId="77777777" w:rsidR="00C150A3" w:rsidRPr="00F16DE1" w:rsidRDefault="00C150A3" w:rsidP="00C150A3">
      <w:pPr>
        <w:pStyle w:val="USTustnpkodeksu"/>
      </w:pPr>
      <w:r w:rsidRPr="00B227C1">
        <w:t>3.</w:t>
      </w:r>
      <w:r>
        <w:t> </w:t>
      </w:r>
      <w:r w:rsidRPr="00B227C1">
        <w:t>Kontrolę drogową, o której mowa w ust. 1, przeprowadzają inspektorzy Inspekcji Transportu Drogowego.</w:t>
      </w:r>
    </w:p>
    <w:p w14:paraId="286E3864" w14:textId="35840254" w:rsidR="00C150A3" w:rsidRPr="00B227C1" w:rsidRDefault="00C150A3" w:rsidP="00C150A3">
      <w:pPr>
        <w:pStyle w:val="USTustnpkodeksu"/>
      </w:pPr>
      <w:r>
        <w:t>4</w:t>
      </w:r>
      <w:r w:rsidRPr="00B227C1">
        <w:t>.</w:t>
      </w:r>
      <w:r>
        <w:t> </w:t>
      </w:r>
      <w:r w:rsidRPr="00F16DE1">
        <w:t xml:space="preserve">Podczas kontroli drogowej, o której mowa w ust. 1, </w:t>
      </w:r>
      <w:r w:rsidRPr="00B227C1">
        <w:t>inspektorzy Inspekcji Transportu Drogowego</w:t>
      </w:r>
      <w:r>
        <w:t xml:space="preserve"> przeprowadzający</w:t>
      </w:r>
      <w:r w:rsidRPr="00B227C1">
        <w:t xml:space="preserve"> kontrol</w:t>
      </w:r>
      <w:r>
        <w:t>ę</w:t>
      </w:r>
      <w:r w:rsidRPr="00B227C1">
        <w:t xml:space="preserve"> są wyposażeni w urządzenia umożliwiające </w:t>
      </w:r>
      <w:r>
        <w:t xml:space="preserve">weryfikację danych zawartych w kopii </w:t>
      </w:r>
      <w:r w:rsidRPr="00B227C1">
        <w:t>zgłoszenia delegowania</w:t>
      </w:r>
      <w:r>
        <w:t xml:space="preserve"> z danymi zamieszczonymi </w:t>
      </w:r>
      <w:r w:rsidR="00312ABF">
        <w:t>w </w:t>
      </w:r>
      <w:r>
        <w:t>zgłoszeniu dokonanym za pośrednictwem interfejsu publicznego połączonego z systemem IMI.</w:t>
      </w:r>
    </w:p>
    <w:p w14:paraId="2776282D" w14:textId="73561D33" w:rsidR="00C150A3" w:rsidRPr="00B30BFB" w:rsidRDefault="00C150A3" w:rsidP="00C150A3">
      <w:pPr>
        <w:pStyle w:val="USTustnpkodeksu"/>
      </w:pPr>
      <w:r>
        <w:t>5</w:t>
      </w:r>
      <w:r w:rsidRPr="00B227C1">
        <w:t>.</w:t>
      </w:r>
      <w:r>
        <w:t> </w:t>
      </w:r>
      <w:r w:rsidRPr="00B227C1">
        <w:t>Inspektorzy Inspekcji Transportu Drogowego</w:t>
      </w:r>
      <w:r w:rsidRPr="00F16DE1">
        <w:t xml:space="preserve"> przeprowadzają kontrolę drogową, </w:t>
      </w:r>
      <w:r w:rsidR="00312ABF" w:rsidRPr="00F16DE1">
        <w:t>o</w:t>
      </w:r>
      <w:r w:rsidR="00312ABF">
        <w:t> </w:t>
      </w:r>
      <w:r w:rsidRPr="00F16DE1">
        <w:t xml:space="preserve">której mowa w ust. 1, na warunkach i w trybie określonych w przepisach ustawy z dnia </w:t>
      </w:r>
      <w:r w:rsidR="00312ABF" w:rsidRPr="00F16DE1">
        <w:t>6</w:t>
      </w:r>
      <w:r w:rsidR="00312ABF">
        <w:t> </w:t>
      </w:r>
      <w:r w:rsidRPr="00F16DE1">
        <w:t xml:space="preserve">września 2001 </w:t>
      </w:r>
      <w:r w:rsidRPr="00B30BFB">
        <w:t>r. o transporcie drogowym.</w:t>
      </w:r>
    </w:p>
    <w:p w14:paraId="7AF003A3" w14:textId="792D7C19" w:rsidR="00C150A3" w:rsidRPr="00B227C1" w:rsidRDefault="00C150A3" w:rsidP="00C150A3">
      <w:pPr>
        <w:pStyle w:val="ARTartustawynprozporzdzenia"/>
      </w:pPr>
      <w:r w:rsidRPr="00001223">
        <w:rPr>
          <w:rStyle w:val="Ppogrubienie"/>
        </w:rPr>
        <w:t>Art. 18.</w:t>
      </w:r>
      <w:r w:rsidR="00A20298">
        <w:t> </w:t>
      </w:r>
      <w:r w:rsidRPr="00B227C1">
        <w:t>Inspektor Inspekcji Transportu Drogowego</w:t>
      </w:r>
      <w:r w:rsidRPr="00F16DE1">
        <w:t xml:space="preserve"> </w:t>
      </w:r>
      <w:r w:rsidRPr="00B227C1">
        <w:t xml:space="preserve">przeprowadzający kontrolę drogową, o której mowa w art. </w:t>
      </w:r>
      <w:r>
        <w:t>17</w:t>
      </w:r>
      <w:r w:rsidRPr="00B227C1">
        <w:t xml:space="preserve"> ust. 1, wprowadza dane o przeprowadzonej kontroli do centralnej ewidencji naruszeń stwierdzonych w wyniku przeprowadzanych kontroli, o której mowa w art. 80 ust. 1 ustawy z dnia 6 września 2001 r. o transporcie drogowym. W przypadku stwierdzenia naruszeń, o których mowa w </w:t>
      </w:r>
      <w:r>
        <w:t xml:space="preserve">art. 33 ust. 1, </w:t>
      </w:r>
      <w:r w:rsidRPr="00B227C1">
        <w:t xml:space="preserve">uzasadniających nałożenie kary pieniężnej </w:t>
      </w:r>
      <w:r>
        <w:t xml:space="preserve">lub stwierdzenia wykroczeń, o których mowa w art. 32 ust. 1 i 2, </w:t>
      </w:r>
      <w:r w:rsidRPr="00166FE1">
        <w:t>uzasadniających nałożenie grzywny</w:t>
      </w:r>
      <w:r>
        <w:t xml:space="preserve">, </w:t>
      </w:r>
      <w:r w:rsidRPr="00B227C1">
        <w:t>inspektor sporządza protokół kontroli.</w:t>
      </w:r>
    </w:p>
    <w:p w14:paraId="64C87461" w14:textId="335395FA" w:rsidR="00C150A3" w:rsidRPr="00B227C1" w:rsidRDefault="00C150A3" w:rsidP="00C150A3">
      <w:pPr>
        <w:pStyle w:val="ARTartustawynprozporzdzenia"/>
      </w:pPr>
      <w:r w:rsidRPr="00001223">
        <w:rPr>
          <w:rStyle w:val="Ppogrubienie"/>
        </w:rPr>
        <w:t>Art. 19.</w:t>
      </w:r>
      <w:r>
        <w:t> </w:t>
      </w:r>
      <w:r w:rsidRPr="00B227C1">
        <w:t xml:space="preserve">1. W przypadku gdy podczas kontroli drogowej, o której mowa w art. </w:t>
      </w:r>
      <w:r>
        <w:t>17</w:t>
      </w:r>
      <w:r w:rsidRPr="00B227C1">
        <w:t xml:space="preserve"> ust. 1, kierowca nie okaże kopii zgłoszenia delegowania, o której mowa w art. </w:t>
      </w:r>
      <w:r>
        <w:t>9</w:t>
      </w:r>
      <w:r w:rsidRPr="00B227C1">
        <w:t xml:space="preserve"> ust. 3 pkt 1, </w:t>
      </w:r>
      <w:r w:rsidR="00312ABF" w:rsidRPr="00B227C1">
        <w:t>a</w:t>
      </w:r>
      <w:r w:rsidR="00312ABF">
        <w:t> </w:t>
      </w:r>
      <w:r w:rsidR="00312ABF" w:rsidRPr="00B227C1">
        <w:t>z</w:t>
      </w:r>
      <w:r w:rsidR="00312ABF">
        <w:t> </w:t>
      </w:r>
      <w:r w:rsidRPr="00B227C1">
        <w:t xml:space="preserve">dokumentów, o których mowa w art. </w:t>
      </w:r>
      <w:r>
        <w:t>9</w:t>
      </w:r>
      <w:r w:rsidRPr="00B227C1">
        <w:t xml:space="preserve"> ust. 3</w:t>
      </w:r>
      <w:r>
        <w:t xml:space="preserve"> pkt 2 i 3,</w:t>
      </w:r>
      <w:r w:rsidRPr="00B227C1">
        <w:t xml:space="preserve"> wynika, że kontrolowanego kierowcę uznaje się za delegowanego</w:t>
      </w:r>
      <w:r>
        <w:t xml:space="preserve"> na terytorium Rzeczypospolitej Polskiej</w:t>
      </w:r>
      <w:r w:rsidRPr="00B227C1">
        <w:t xml:space="preserve">, osoby uprawnione do </w:t>
      </w:r>
      <w:r>
        <w:t xml:space="preserve">przeprowadzania </w:t>
      </w:r>
      <w:r w:rsidRPr="00B227C1">
        <w:t>kontroli</w:t>
      </w:r>
      <w:r>
        <w:t>, o której mowa w</w:t>
      </w:r>
      <w:r w:rsidRPr="00B227C1">
        <w:t xml:space="preserve"> art. </w:t>
      </w:r>
      <w:r>
        <w:t>17</w:t>
      </w:r>
      <w:r w:rsidRPr="00B227C1">
        <w:t xml:space="preserve"> ust. </w:t>
      </w:r>
      <w:r>
        <w:t>1</w:t>
      </w:r>
      <w:r w:rsidRPr="00B227C1">
        <w:t>, przekazują do Państwowej Inspekcji Pracy, za pośrednictwem elektronicznej platformy usług administracji publicznej</w:t>
      </w:r>
      <w:r>
        <w:t>,</w:t>
      </w:r>
      <w:r w:rsidRPr="00B227C1">
        <w:t xml:space="preserve"> w terminie </w:t>
      </w:r>
      <w:r w:rsidR="00312ABF" w:rsidRPr="00B227C1">
        <w:t>7</w:t>
      </w:r>
      <w:r w:rsidR="00312ABF">
        <w:t> </w:t>
      </w:r>
      <w:r w:rsidRPr="00B227C1">
        <w:t>dni od dnia kontroli:</w:t>
      </w:r>
    </w:p>
    <w:p w14:paraId="7925AA4A" w14:textId="77777777" w:rsidR="00C150A3" w:rsidRDefault="00C150A3" w:rsidP="00C150A3">
      <w:pPr>
        <w:pStyle w:val="PKTpunkt"/>
      </w:pPr>
      <w:r w:rsidRPr="00B227C1">
        <w:t>1)</w:t>
      </w:r>
      <w:r w:rsidRPr="00B227C1">
        <w:tab/>
        <w:t>dane dotyczące nazwy przewoźnika</w:t>
      </w:r>
      <w:r>
        <w:t xml:space="preserve"> drogowego</w:t>
      </w:r>
      <w:r w:rsidRPr="00B227C1">
        <w:t xml:space="preserve">, jego adresu </w:t>
      </w:r>
      <w:r>
        <w:t xml:space="preserve">i </w:t>
      </w:r>
      <w:r w:rsidRPr="00B227C1">
        <w:t>siedziby;</w:t>
      </w:r>
    </w:p>
    <w:p w14:paraId="3502DF28" w14:textId="77777777" w:rsidR="00C150A3" w:rsidRPr="00B227C1" w:rsidRDefault="00C150A3" w:rsidP="00C150A3">
      <w:pPr>
        <w:pStyle w:val="PKTpunkt"/>
      </w:pPr>
      <w:r>
        <w:t>2)</w:t>
      </w:r>
      <w:r>
        <w:tab/>
      </w:r>
      <w:r w:rsidRPr="00B227C1">
        <w:t>numer licencji wspólnotowej</w:t>
      </w:r>
      <w:r>
        <w:t xml:space="preserve"> </w:t>
      </w:r>
      <w:r w:rsidRPr="00B227C1">
        <w:t>przewoźnika</w:t>
      </w:r>
      <w:r>
        <w:t xml:space="preserve"> drogowego</w:t>
      </w:r>
      <w:r w:rsidRPr="00B227C1">
        <w:t>;</w:t>
      </w:r>
    </w:p>
    <w:p w14:paraId="4A37C830" w14:textId="77777777" w:rsidR="00C150A3" w:rsidRPr="00B227C1" w:rsidRDefault="00C150A3" w:rsidP="00C150A3">
      <w:pPr>
        <w:pStyle w:val="PKTpunkt"/>
      </w:pPr>
      <w:r w:rsidRPr="00B227C1">
        <w:t>3)</w:t>
      </w:r>
      <w:r w:rsidRPr="00B227C1">
        <w:tab/>
        <w:t>imię i nazwisko, adres zamieszkania oraz numer prawa jazdy kierowcy;</w:t>
      </w:r>
    </w:p>
    <w:p w14:paraId="5907BE4A" w14:textId="77777777" w:rsidR="00C150A3" w:rsidRPr="00B227C1" w:rsidRDefault="00C150A3" w:rsidP="00C150A3">
      <w:pPr>
        <w:pStyle w:val="PKTpunkt"/>
      </w:pPr>
      <w:r w:rsidRPr="00B227C1">
        <w:lastRenderedPageBreak/>
        <w:t>4)</w:t>
      </w:r>
      <w:r w:rsidRPr="00B227C1">
        <w:tab/>
        <w:t>datę kontroli drogowej;</w:t>
      </w:r>
    </w:p>
    <w:p w14:paraId="191C0975" w14:textId="77777777" w:rsidR="00C150A3" w:rsidRDefault="00C150A3" w:rsidP="00C150A3">
      <w:pPr>
        <w:pStyle w:val="PKTpunkt"/>
      </w:pPr>
      <w:r w:rsidRPr="00B227C1">
        <w:t>5)</w:t>
      </w:r>
      <w:r w:rsidRPr="00B227C1">
        <w:tab/>
        <w:t>numer rejestracyjny pojazdu silnikowego</w:t>
      </w:r>
      <w:r>
        <w:t xml:space="preserve">, którym </w:t>
      </w:r>
      <w:r w:rsidRPr="00FF08FF">
        <w:t xml:space="preserve">jest </w:t>
      </w:r>
      <w:r>
        <w:t>wykonywany przewóz objęty delegowaniem;</w:t>
      </w:r>
    </w:p>
    <w:p w14:paraId="63A3888C" w14:textId="77777777" w:rsidR="00C150A3" w:rsidRPr="00B227C1" w:rsidRDefault="00C150A3" w:rsidP="00C150A3">
      <w:pPr>
        <w:pStyle w:val="PKTpunkt"/>
      </w:pPr>
      <w:r w:rsidRPr="00B227C1">
        <w:t>6)</w:t>
      </w:r>
      <w:r w:rsidRPr="00B227C1">
        <w:tab/>
        <w:t>informację, czy świadczone usługi przewozowe podlegające kontroli stanowiły przewóz rzeczy, przewóz osób, międzynarodowy przewóz drogowy lub przewóz kabotażowy.</w:t>
      </w:r>
    </w:p>
    <w:p w14:paraId="13BA41CC" w14:textId="77777777" w:rsidR="00C150A3" w:rsidRDefault="00C150A3" w:rsidP="00C150A3">
      <w:pPr>
        <w:pStyle w:val="USTustnpkodeksu"/>
      </w:pPr>
      <w:r w:rsidRPr="009F549C">
        <w:t>2.</w:t>
      </w:r>
      <w:r>
        <w:t> </w:t>
      </w:r>
      <w:r w:rsidRPr="009F549C">
        <w:t xml:space="preserve">W przypadku określonym w ust. 1 nie sporządza się protokołu kontroli, o którym mowa w art. </w:t>
      </w:r>
      <w:r>
        <w:t>18</w:t>
      </w:r>
      <w:r w:rsidRPr="009F549C">
        <w:t>.</w:t>
      </w:r>
    </w:p>
    <w:p w14:paraId="6B7AE7E7" w14:textId="77777777" w:rsidR="00C150A3" w:rsidRPr="00B227C1" w:rsidRDefault="00C150A3" w:rsidP="00C150A3">
      <w:pPr>
        <w:pStyle w:val="USTustnpkodeksu"/>
      </w:pPr>
      <w:r w:rsidRPr="00D81414">
        <w:t>3.</w:t>
      </w:r>
      <w:r>
        <w:t> </w:t>
      </w:r>
      <w:r w:rsidRPr="00D81414">
        <w:t>W przypadku przekazywania danych</w:t>
      </w:r>
      <w:r w:rsidRPr="004D5C3E">
        <w:t xml:space="preserve"> i informacji</w:t>
      </w:r>
      <w:r w:rsidRPr="00D81414">
        <w:t>, o których mowa w ust. 1, za pośrednictwem elektronicznej skrzynki podawczej Głównego Inspektora Pracy lub adresu do doręczeń elektronicznych z wykorzystaniem Publicznej Usługi Rejestrowanego Doręczenia Elektronicznego lub Kwalifikowanej Usługi Rejestrowanego Doręczenia Elektronicznego, dane te powinny być podpisane przy użyciu kwalifikowanego podpisu elektronicznego, podpisu zaufanego albo podpisu osobistego.</w:t>
      </w:r>
    </w:p>
    <w:p w14:paraId="651F7CFB" w14:textId="77777777" w:rsidR="00C150A3" w:rsidRPr="00B227C1" w:rsidRDefault="00C150A3" w:rsidP="00C150A3">
      <w:pPr>
        <w:pStyle w:val="ARTartustawynprozporzdzenia"/>
      </w:pPr>
      <w:r w:rsidRPr="00001223">
        <w:rPr>
          <w:rStyle w:val="Ppogrubienie"/>
        </w:rPr>
        <w:t>Art. 20.</w:t>
      </w:r>
      <w:r>
        <w:t> </w:t>
      </w:r>
      <w:r w:rsidRPr="00B227C1">
        <w:t xml:space="preserve">1. </w:t>
      </w:r>
      <w:r>
        <w:t>Główny Inspektor Transportu Drogowego, na podstawie danych uzyskanych od w</w:t>
      </w:r>
      <w:r w:rsidRPr="00B227C1">
        <w:t>ojewódzki</w:t>
      </w:r>
      <w:r>
        <w:t>ch</w:t>
      </w:r>
      <w:r w:rsidRPr="00B227C1">
        <w:t xml:space="preserve"> inspektor</w:t>
      </w:r>
      <w:r>
        <w:t>ów</w:t>
      </w:r>
      <w:r w:rsidRPr="00B227C1">
        <w:t xml:space="preserve"> transportu drogowego</w:t>
      </w:r>
      <w:r>
        <w:t>, opracowuje i</w:t>
      </w:r>
      <w:r w:rsidRPr="00B227C1">
        <w:t xml:space="preserve"> przekazuj</w:t>
      </w:r>
      <w:r>
        <w:t>e</w:t>
      </w:r>
      <w:r w:rsidRPr="00B227C1">
        <w:t xml:space="preserve"> Głównemu Inspektorowi Pracy za pośrednictwem elektronicznej platformy usług administracji publicznej informację </w:t>
      </w:r>
      <w:r>
        <w:t xml:space="preserve">zawierającą zbiorcze dane statystyczne </w:t>
      </w:r>
      <w:r w:rsidRPr="00B227C1">
        <w:t>dotycząc</w:t>
      </w:r>
      <w:r>
        <w:t>e</w:t>
      </w:r>
      <w:r w:rsidRPr="00B227C1">
        <w:t xml:space="preserve"> kontroli drogowych, o których mowa w art. </w:t>
      </w:r>
      <w:r>
        <w:t>17</w:t>
      </w:r>
      <w:r w:rsidRPr="00B227C1">
        <w:t xml:space="preserve"> ust. 1</w:t>
      </w:r>
      <w:r>
        <w:t xml:space="preserve"> oraz art. 23 ust. 1</w:t>
      </w:r>
      <w:r w:rsidRPr="00B227C1">
        <w:t>, w terminie:</w:t>
      </w:r>
    </w:p>
    <w:p w14:paraId="040A90F7" w14:textId="77777777" w:rsidR="00C150A3" w:rsidRPr="00B227C1" w:rsidRDefault="00C150A3" w:rsidP="00C150A3">
      <w:pPr>
        <w:pStyle w:val="PKTpunkt"/>
      </w:pPr>
      <w:r w:rsidRPr="00B227C1">
        <w:t>1)</w:t>
      </w:r>
      <w:r>
        <w:tab/>
      </w:r>
      <w:r w:rsidRPr="00B227C1">
        <w:t xml:space="preserve">do dnia 31 lipca danego roku </w:t>
      </w:r>
      <w:r>
        <w:t>–</w:t>
      </w:r>
      <w:r w:rsidRPr="00B227C1">
        <w:t xml:space="preserve"> za pierwsze półrocze;</w:t>
      </w:r>
    </w:p>
    <w:p w14:paraId="2467F6CD" w14:textId="77777777" w:rsidR="00C150A3" w:rsidRPr="00B227C1" w:rsidRDefault="00C150A3" w:rsidP="00C150A3">
      <w:pPr>
        <w:pStyle w:val="PKTpunkt"/>
      </w:pPr>
      <w:r w:rsidRPr="00B227C1">
        <w:t>2)</w:t>
      </w:r>
      <w:r>
        <w:tab/>
      </w:r>
      <w:r w:rsidRPr="00B227C1">
        <w:t xml:space="preserve">do dnia 31 stycznia roku następnego </w:t>
      </w:r>
      <w:r>
        <w:t>–</w:t>
      </w:r>
      <w:r w:rsidRPr="00B227C1">
        <w:t xml:space="preserve"> za drugie półrocze.</w:t>
      </w:r>
    </w:p>
    <w:p w14:paraId="4373CA40" w14:textId="77777777" w:rsidR="00C150A3" w:rsidRPr="00B227C1" w:rsidRDefault="00C150A3" w:rsidP="00C150A3">
      <w:pPr>
        <w:pStyle w:val="USTustnpkodeksu"/>
      </w:pPr>
      <w:r w:rsidRPr="00B227C1">
        <w:t>2.</w:t>
      </w:r>
      <w:r>
        <w:t> </w:t>
      </w:r>
      <w:r w:rsidRPr="00B227C1">
        <w:t>W przypadku przekazywania informacji, o których mowa w ust. 1, za pośrednictwem elektronicznej skrzynki podawczej Głównego Inspektora Pracy lub adresu do doręczeń elektronicznych z wykorzystaniem Publicznej Usługi Rejestrowanego Doręczenia Elektronicznego, informacje te powinny być podpisane przy użyciu kwalifikowanego podpisu elektronicznego, podpisu zaufanego albo podpisu osobistego.</w:t>
      </w:r>
    </w:p>
    <w:p w14:paraId="4C22C06E" w14:textId="214E5D18" w:rsidR="00C150A3" w:rsidRPr="00B227C1" w:rsidRDefault="00C150A3" w:rsidP="00C150A3">
      <w:pPr>
        <w:pStyle w:val="ARTartustawynprozporzdzenia"/>
      </w:pPr>
      <w:r w:rsidRPr="00001223">
        <w:rPr>
          <w:rStyle w:val="Ppogrubienie"/>
        </w:rPr>
        <w:t>Art. 21.</w:t>
      </w:r>
      <w:r>
        <w:t> </w:t>
      </w:r>
      <w:r w:rsidRPr="00B227C1">
        <w:t>Państwowa Inspekcja Pracy kontroluje prawidłowość delegowania lub warunki zatrudnienia kierowc</w:t>
      </w:r>
      <w:r>
        <w:t>y</w:t>
      </w:r>
      <w:r w:rsidRPr="00B227C1">
        <w:t xml:space="preserve"> delegowan</w:t>
      </w:r>
      <w:r>
        <w:t>ego</w:t>
      </w:r>
      <w:r w:rsidRPr="00B227C1">
        <w:t xml:space="preserve"> na terytorium R</w:t>
      </w:r>
      <w:r>
        <w:t xml:space="preserve">zeczypospolitej </w:t>
      </w:r>
      <w:r w:rsidRPr="00B227C1">
        <w:t>P</w:t>
      </w:r>
      <w:r>
        <w:t>olskiej</w:t>
      </w:r>
      <w:r w:rsidRPr="00B227C1">
        <w:t xml:space="preserve"> zgodnie z art. 14 i </w:t>
      </w:r>
      <w:r>
        <w:t xml:space="preserve">art. </w:t>
      </w:r>
      <w:r w:rsidRPr="00B227C1">
        <w:t xml:space="preserve">15 ustawy z dnia 10 czerwca 2016 r. o delegowaniu pracowników w ramach świadczenia usług, uwzględniając dane i informacje, o których </w:t>
      </w:r>
      <w:r w:rsidR="002034D7">
        <w:t xml:space="preserve">mowa </w:t>
      </w:r>
      <w:r w:rsidRPr="00B227C1">
        <w:t xml:space="preserve">w art. </w:t>
      </w:r>
      <w:r>
        <w:t>19</w:t>
      </w:r>
      <w:r w:rsidRPr="00B227C1">
        <w:t xml:space="preserve"> ust. 1.</w:t>
      </w:r>
    </w:p>
    <w:p w14:paraId="6C3D2B3A" w14:textId="09EF03A3" w:rsidR="00C150A3" w:rsidRDefault="00C150A3" w:rsidP="00C150A3">
      <w:pPr>
        <w:pStyle w:val="ARTartustawynprozporzdzenia"/>
      </w:pPr>
      <w:r w:rsidRPr="00001223">
        <w:rPr>
          <w:rStyle w:val="Ppogrubienie"/>
        </w:rPr>
        <w:t>Art. 22.</w:t>
      </w:r>
      <w:r>
        <w:t> </w:t>
      </w:r>
      <w:r w:rsidRPr="00B227C1">
        <w:t xml:space="preserve">1. Państwowa Inspekcja Pracy może </w:t>
      </w:r>
      <w:r>
        <w:t xml:space="preserve">wystąpić </w:t>
      </w:r>
      <w:r w:rsidRPr="00B227C1">
        <w:t>za pośrednictwem system</w:t>
      </w:r>
      <w:r>
        <w:t>u</w:t>
      </w:r>
      <w:r w:rsidRPr="00B227C1">
        <w:t xml:space="preserve"> IMI do przewoźnika drogowego delegującego kierowcę na terytorium R</w:t>
      </w:r>
      <w:r>
        <w:t xml:space="preserve">zeczypospolitej </w:t>
      </w:r>
      <w:r w:rsidRPr="00B227C1">
        <w:t>P</w:t>
      </w:r>
      <w:r>
        <w:t>olskiej</w:t>
      </w:r>
      <w:r w:rsidRPr="00B227C1">
        <w:t xml:space="preserve"> </w:t>
      </w:r>
      <w:r w:rsidR="00312ABF" w:rsidRPr="00B227C1">
        <w:t>z</w:t>
      </w:r>
      <w:r w:rsidR="00312ABF">
        <w:t> </w:t>
      </w:r>
      <w:r>
        <w:t xml:space="preserve">wnioskiem o </w:t>
      </w:r>
      <w:r w:rsidRPr="00B227C1">
        <w:t>przesłani</w:t>
      </w:r>
      <w:r>
        <w:t>e</w:t>
      </w:r>
      <w:r w:rsidRPr="00B227C1">
        <w:t xml:space="preserve">, za pośrednictwem </w:t>
      </w:r>
      <w:r w:rsidRPr="00473FC6">
        <w:t xml:space="preserve">interfejsu publicznego połączonego z systemem </w:t>
      </w:r>
      <w:r w:rsidRPr="00473FC6">
        <w:lastRenderedPageBreak/>
        <w:t>IMI</w:t>
      </w:r>
      <w:r w:rsidRPr="00B227C1">
        <w:t xml:space="preserve">, po okresie delegowania, kopii dokumentów, o których mowa w art. </w:t>
      </w:r>
      <w:r>
        <w:t>9</w:t>
      </w:r>
      <w:r w:rsidRPr="00B227C1">
        <w:t xml:space="preserve"> ust. 4</w:t>
      </w:r>
      <w:r>
        <w:t>,</w:t>
      </w:r>
      <w:r w:rsidRPr="00B227C1">
        <w:t xml:space="preserve"> w terminie </w:t>
      </w:r>
      <w:r w:rsidR="00312ABF" w:rsidRPr="00B227C1">
        <w:t>8</w:t>
      </w:r>
      <w:r w:rsidR="00312ABF">
        <w:t> </w:t>
      </w:r>
      <w:r w:rsidRPr="00B227C1">
        <w:t>tygodni od dnia złożenia wniosku.</w:t>
      </w:r>
    </w:p>
    <w:p w14:paraId="01B04629" w14:textId="0D681F5E" w:rsidR="00C150A3" w:rsidRPr="00B227C1" w:rsidRDefault="00C150A3" w:rsidP="00C150A3">
      <w:pPr>
        <w:pStyle w:val="USTustnpkodeksu"/>
      </w:pPr>
      <w:r>
        <w:t>2. </w:t>
      </w:r>
      <w:r w:rsidRPr="00B227C1">
        <w:t xml:space="preserve">Inspekcja </w:t>
      </w:r>
      <w:r>
        <w:t>Transportu Drogowego</w:t>
      </w:r>
      <w:r w:rsidRPr="00B227C1">
        <w:t xml:space="preserve"> może </w:t>
      </w:r>
      <w:r>
        <w:t xml:space="preserve">wystąpić </w:t>
      </w:r>
      <w:r w:rsidRPr="00B227C1">
        <w:t>za pośrednictwem system</w:t>
      </w:r>
      <w:r>
        <w:t>u</w:t>
      </w:r>
      <w:r w:rsidRPr="00B227C1">
        <w:t xml:space="preserve"> IMI do przewoźnika drogowego delegującego kierowcę na terytorium R</w:t>
      </w:r>
      <w:r>
        <w:t xml:space="preserve">zeczypospolitej </w:t>
      </w:r>
      <w:r w:rsidRPr="00B227C1">
        <w:t>P</w:t>
      </w:r>
      <w:r>
        <w:t>olskiej</w:t>
      </w:r>
      <w:r w:rsidRPr="00B227C1">
        <w:t xml:space="preserve"> </w:t>
      </w:r>
      <w:r w:rsidR="00312ABF" w:rsidRPr="00B227C1">
        <w:t>z</w:t>
      </w:r>
      <w:r w:rsidR="00312ABF">
        <w:t> </w:t>
      </w:r>
      <w:r>
        <w:t xml:space="preserve">wnioskiem o </w:t>
      </w:r>
      <w:r w:rsidRPr="00B227C1">
        <w:t>przesłani</w:t>
      </w:r>
      <w:r>
        <w:t>e</w:t>
      </w:r>
      <w:r w:rsidRPr="00B227C1">
        <w:t xml:space="preserve">, za pośrednictwem </w:t>
      </w:r>
      <w:bookmarkStart w:id="1" w:name="_Hlk132705208"/>
      <w:r w:rsidRPr="00473FC6">
        <w:t>interfejsu publicznego połączonego z systemem IMI</w:t>
      </w:r>
      <w:bookmarkEnd w:id="1"/>
      <w:r w:rsidRPr="00B227C1">
        <w:t xml:space="preserve">, po okresie delegowania, kopii dokumentów, o których mowa w art. </w:t>
      </w:r>
      <w:r>
        <w:t>9</w:t>
      </w:r>
      <w:r w:rsidRPr="00B227C1">
        <w:t xml:space="preserve"> ust. </w:t>
      </w:r>
      <w:r>
        <w:t>3 pkt 2 i 3,</w:t>
      </w:r>
      <w:r w:rsidRPr="00B227C1">
        <w:t xml:space="preserve"> </w:t>
      </w:r>
      <w:r w:rsidR="00312ABF" w:rsidRPr="00B227C1">
        <w:t>w</w:t>
      </w:r>
      <w:r w:rsidR="00312ABF">
        <w:t> </w:t>
      </w:r>
      <w:r w:rsidRPr="00B227C1">
        <w:t>terminie 8 tygodni od dnia złożenia wniosku.</w:t>
      </w:r>
    </w:p>
    <w:p w14:paraId="6280508F" w14:textId="77777777" w:rsidR="00C150A3" w:rsidRDefault="00C150A3" w:rsidP="00C150A3">
      <w:pPr>
        <w:pStyle w:val="USTustnpkodeksu"/>
      </w:pPr>
      <w:r>
        <w:t>3</w:t>
      </w:r>
      <w:r w:rsidRPr="00B227C1">
        <w:t>.</w:t>
      </w:r>
      <w:r>
        <w:t> </w:t>
      </w:r>
      <w:r w:rsidRPr="00B227C1">
        <w:t>W przypadku gdy przewoźnik drogowy delegujący kierowcę na terytorium R</w:t>
      </w:r>
      <w:r>
        <w:t xml:space="preserve">zeczypospolitej </w:t>
      </w:r>
      <w:r w:rsidRPr="00B227C1">
        <w:t>P</w:t>
      </w:r>
      <w:r>
        <w:t>olskiej</w:t>
      </w:r>
      <w:r w:rsidRPr="00B227C1">
        <w:t xml:space="preserve"> nie prześle w terminie dokumentów, o których mowa w ust. 1</w:t>
      </w:r>
      <w:r>
        <w:t xml:space="preserve"> i 2</w:t>
      </w:r>
      <w:r w:rsidRPr="00B227C1">
        <w:t xml:space="preserve">, Państwowa Inspekcja Pracy </w:t>
      </w:r>
      <w:r>
        <w:t>lub Inspekcja Transportu Drogowego mogą</w:t>
      </w:r>
      <w:r w:rsidRPr="00B227C1">
        <w:t xml:space="preserve"> wystąpić, za pośrednictwem </w:t>
      </w:r>
      <w:r>
        <w:t>systemu IMI</w:t>
      </w:r>
      <w:r w:rsidRPr="00B227C1">
        <w:t xml:space="preserve">, z </w:t>
      </w:r>
      <w:r>
        <w:t xml:space="preserve">uzasadnionym </w:t>
      </w:r>
      <w:r w:rsidRPr="00B227C1">
        <w:t>wnioskiem o wzajemną pomoc do właściwych organów państwa członkowskiego, w którym ten przewoźnik ma siedzibę.</w:t>
      </w:r>
    </w:p>
    <w:p w14:paraId="6F9F6A98" w14:textId="5902007B" w:rsidR="00C150A3" w:rsidRPr="00901E2A" w:rsidRDefault="00C150A3" w:rsidP="00C150A3">
      <w:pPr>
        <w:pStyle w:val="USTustnpkodeksu"/>
      </w:pPr>
      <w:r>
        <w:t>4</w:t>
      </w:r>
      <w:r w:rsidRPr="00901E2A">
        <w:t>.</w:t>
      </w:r>
      <w:r>
        <w:t> </w:t>
      </w:r>
      <w:r w:rsidRPr="00901E2A">
        <w:t>W przypadku</w:t>
      </w:r>
      <w:r>
        <w:t xml:space="preserve"> kontroli, o której mowa w art. 21</w:t>
      </w:r>
      <w:r w:rsidRPr="00901E2A">
        <w:t xml:space="preserve">, </w:t>
      </w:r>
      <w:r>
        <w:t xml:space="preserve">podjętej w związku z informacjami, </w:t>
      </w:r>
      <w:r w:rsidR="00312ABF" w:rsidRPr="00901E2A">
        <w:t>o</w:t>
      </w:r>
      <w:r w:rsidR="00312ABF">
        <w:t> </w:t>
      </w:r>
      <w:r w:rsidRPr="00901E2A">
        <w:t xml:space="preserve">których mowa w art. </w:t>
      </w:r>
      <w:r>
        <w:t>1</w:t>
      </w:r>
      <w:r w:rsidRPr="00901E2A">
        <w:t xml:space="preserve">9 ust. </w:t>
      </w:r>
      <w:r>
        <w:t>1</w:t>
      </w:r>
      <w:r w:rsidRPr="00901E2A">
        <w:t xml:space="preserve">, Państwowa Inspekcja Pracy może wystąpić za pośrednictwem systemu IMI do właściwego organu innego państwa członkowskiego z uzasadnionym wnioskiem o udzielenie informacji, o których mowa </w:t>
      </w:r>
      <w:r w:rsidR="00EA26AE">
        <w:t xml:space="preserve">w </w:t>
      </w:r>
      <w:r w:rsidRPr="00901E2A">
        <w:t xml:space="preserve">art. 9 ust. 2 pkt 4 lit. c ustawy z dnia </w:t>
      </w:r>
      <w:r w:rsidR="00280822" w:rsidRPr="00901E2A">
        <w:t>10</w:t>
      </w:r>
      <w:r w:rsidR="00280822">
        <w:t> </w:t>
      </w:r>
      <w:r w:rsidRPr="00901E2A">
        <w:t>czerwca 2016 r. o delegowaniu pracowników w ramach świadczenia usług.</w:t>
      </w:r>
    </w:p>
    <w:p w14:paraId="51C94899" w14:textId="77777777" w:rsidR="00C150A3" w:rsidRPr="00B227C1" w:rsidRDefault="00C150A3" w:rsidP="00C150A3">
      <w:pPr>
        <w:pStyle w:val="ARTartustawynprozporzdzenia"/>
      </w:pPr>
      <w:r w:rsidRPr="00001223">
        <w:rPr>
          <w:rStyle w:val="Ppogrubienie"/>
        </w:rPr>
        <w:t>Art. 23.</w:t>
      </w:r>
      <w:r>
        <w:t> </w:t>
      </w:r>
      <w:r w:rsidRPr="00F16DE1">
        <w:t xml:space="preserve">1. </w:t>
      </w:r>
      <w:r w:rsidRPr="00B227C1">
        <w:t>Kontrola drogowa delegowania kierowców na terytorium R</w:t>
      </w:r>
      <w:r>
        <w:t xml:space="preserve">zeczypospolitej </w:t>
      </w:r>
      <w:r w:rsidRPr="00B227C1">
        <w:t>P</w:t>
      </w:r>
      <w:r>
        <w:t>olskiej</w:t>
      </w:r>
      <w:r w:rsidRPr="00B227C1">
        <w:t xml:space="preserve"> z państwa trzeciego polega na sprawdzeniu przestrzegania:</w:t>
      </w:r>
    </w:p>
    <w:p w14:paraId="31F2E754" w14:textId="77777777" w:rsidR="00C150A3" w:rsidRPr="00B227C1" w:rsidRDefault="00C150A3" w:rsidP="00C150A3">
      <w:pPr>
        <w:pStyle w:val="PKTpunkt"/>
      </w:pPr>
      <w:r w:rsidRPr="00B227C1">
        <w:t>1)</w:t>
      </w:r>
      <w:r w:rsidRPr="00B227C1">
        <w:tab/>
        <w:t>przez przewoźnika drogowego z państwa trzeciego delegującego kierowcę na terytorium R</w:t>
      </w:r>
      <w:r>
        <w:t xml:space="preserve">zeczypospolitej </w:t>
      </w:r>
      <w:r w:rsidRPr="00B227C1">
        <w:t>P</w:t>
      </w:r>
      <w:r>
        <w:t>olskiej</w:t>
      </w:r>
      <w:r w:rsidRPr="00B227C1">
        <w:t xml:space="preserve"> obowiązków w zakresie wyposażenia kierowcy w dokumenty, o których mowa w art. </w:t>
      </w:r>
      <w:r>
        <w:t>12</w:t>
      </w:r>
      <w:r w:rsidRPr="00B227C1">
        <w:t xml:space="preserve"> ust. 2;</w:t>
      </w:r>
    </w:p>
    <w:p w14:paraId="4EA161DF" w14:textId="77777777" w:rsidR="00C150A3" w:rsidRPr="00B227C1" w:rsidRDefault="00C150A3" w:rsidP="00C150A3">
      <w:pPr>
        <w:pStyle w:val="PKTpunkt"/>
      </w:pPr>
      <w:r w:rsidRPr="00B227C1">
        <w:t>2)</w:t>
      </w:r>
      <w:r w:rsidRPr="00B227C1">
        <w:tab/>
        <w:t>przez kierowcę delegowanego na terytorium R</w:t>
      </w:r>
      <w:r>
        <w:t xml:space="preserve">zeczypospolitej </w:t>
      </w:r>
      <w:r w:rsidRPr="00B227C1">
        <w:t>P</w:t>
      </w:r>
      <w:r>
        <w:t>olskiej</w:t>
      </w:r>
      <w:r w:rsidRPr="00B227C1">
        <w:t xml:space="preserve"> z państwa trzeciego obowiązku, o którym mowa w art. </w:t>
      </w:r>
      <w:r>
        <w:t>13</w:t>
      </w:r>
      <w:r w:rsidRPr="00B227C1">
        <w:t>.</w:t>
      </w:r>
    </w:p>
    <w:p w14:paraId="2034987B" w14:textId="6C92F018" w:rsidR="00C150A3" w:rsidRPr="00B227C1" w:rsidRDefault="00C150A3" w:rsidP="00C150A3">
      <w:pPr>
        <w:pStyle w:val="USTustnpkodeksu"/>
      </w:pPr>
      <w:r w:rsidRPr="00B227C1">
        <w:t>2.</w:t>
      </w:r>
      <w:r>
        <w:t> </w:t>
      </w:r>
      <w:r w:rsidRPr="00B227C1">
        <w:t xml:space="preserve">Kontrola drogowa, o której mowa w ust. 1, obejmuje weryfikację danych zawartych </w:t>
      </w:r>
      <w:r w:rsidR="00280822" w:rsidRPr="00B227C1">
        <w:t>w</w:t>
      </w:r>
      <w:r w:rsidR="00280822">
        <w:t> </w:t>
      </w:r>
      <w:r w:rsidRPr="00B227C1">
        <w:t xml:space="preserve">dokumentach okazanych przez kierowcę, o których mowa w art. </w:t>
      </w:r>
      <w:r>
        <w:t>12</w:t>
      </w:r>
      <w:r w:rsidRPr="00B227C1">
        <w:t xml:space="preserve"> ust. 2.</w:t>
      </w:r>
    </w:p>
    <w:p w14:paraId="1CCA72D0" w14:textId="77777777" w:rsidR="00C150A3" w:rsidRPr="00B227C1" w:rsidRDefault="00C150A3" w:rsidP="00C150A3">
      <w:pPr>
        <w:pStyle w:val="USTustnpkodeksu"/>
      </w:pPr>
      <w:r w:rsidRPr="00B227C1">
        <w:t>3.</w:t>
      </w:r>
      <w:r>
        <w:t> </w:t>
      </w:r>
      <w:r w:rsidRPr="00B227C1">
        <w:t>Kontrolę drogową, o której mowa w ust. 1, przeprowadzają inspektorzy Inspekcji Transportu Drogowego.</w:t>
      </w:r>
    </w:p>
    <w:p w14:paraId="1DA35E05" w14:textId="06A3CF92" w:rsidR="00C150A3" w:rsidRPr="00F16DE1" w:rsidRDefault="00C150A3" w:rsidP="00C150A3">
      <w:pPr>
        <w:pStyle w:val="USTustnpkodeksu"/>
      </w:pPr>
      <w:r>
        <w:t>4</w:t>
      </w:r>
      <w:r w:rsidRPr="00B227C1">
        <w:t>.</w:t>
      </w:r>
      <w:r>
        <w:t> </w:t>
      </w:r>
      <w:r w:rsidRPr="00B227C1">
        <w:t>Inspektorzy Inspekcji Transportu Drogowego</w:t>
      </w:r>
      <w:r w:rsidRPr="00F16DE1">
        <w:t xml:space="preserve"> przeprowadzają kontrolę drogową, </w:t>
      </w:r>
      <w:r w:rsidR="00280822" w:rsidRPr="00F16DE1">
        <w:t>o</w:t>
      </w:r>
      <w:r w:rsidR="00280822">
        <w:t> </w:t>
      </w:r>
      <w:r w:rsidRPr="00F16DE1">
        <w:t xml:space="preserve">której mowa w ust. 1, </w:t>
      </w:r>
      <w:r>
        <w:t xml:space="preserve">odpowiednio </w:t>
      </w:r>
      <w:r w:rsidRPr="00F16DE1">
        <w:t>na warunkach i w trybie określonych w przepisach ustawy z dnia 6 września 2001 r. o transporcie drogowym.</w:t>
      </w:r>
    </w:p>
    <w:p w14:paraId="1F5AB219" w14:textId="00080FA2" w:rsidR="00C150A3" w:rsidRDefault="00C150A3" w:rsidP="00C150A3">
      <w:pPr>
        <w:pStyle w:val="USTustnpkodeksu"/>
      </w:pPr>
      <w:r>
        <w:t>5</w:t>
      </w:r>
      <w:r w:rsidRPr="00B227C1">
        <w:t>.</w:t>
      </w:r>
      <w:r>
        <w:t> </w:t>
      </w:r>
      <w:r w:rsidRPr="00B227C1">
        <w:t>Do kontroli drogowej, o której mowa w ust. 1</w:t>
      </w:r>
      <w:r>
        <w:t>,</w:t>
      </w:r>
      <w:r w:rsidRPr="00B227C1">
        <w:t xml:space="preserve"> stosuje się odpowiednio przepisy art</w:t>
      </w:r>
      <w:r w:rsidR="00280822" w:rsidRPr="00B227C1">
        <w:t>.</w:t>
      </w:r>
      <w:r w:rsidR="00280822">
        <w:t> </w:t>
      </w:r>
      <w:r>
        <w:t>18</w:t>
      </w:r>
      <w:r w:rsidRPr="00B227C1">
        <w:t>.</w:t>
      </w:r>
    </w:p>
    <w:p w14:paraId="756F191C" w14:textId="3C152068" w:rsidR="00C150A3" w:rsidRDefault="00C150A3" w:rsidP="00C150A3">
      <w:pPr>
        <w:pStyle w:val="USTustnpkodeksu"/>
      </w:pPr>
      <w:r w:rsidRPr="00473FC6">
        <w:lastRenderedPageBreak/>
        <w:t>6.</w:t>
      </w:r>
      <w:r>
        <w:t> </w:t>
      </w:r>
      <w:r w:rsidRPr="00473FC6">
        <w:t xml:space="preserve">W przypadku gdy na podstawie umowy międzynarodowej przewoźnik drogowy </w:t>
      </w:r>
      <w:r w:rsidR="00280822" w:rsidRPr="00473FC6">
        <w:t>z</w:t>
      </w:r>
      <w:r w:rsidR="00280822">
        <w:t> </w:t>
      </w:r>
      <w:r w:rsidRPr="00473FC6">
        <w:t>państwa trzeciego delegujący kierowcę na terytorium Rzeczypospolitej Polskiej składa zgłoszenie delegowania przy użyciu interfejsu publicznego połączonego z systemem IMI kontrolę, o której mowa w ust. 1, przeprowadza się z uwzględnieniem art. 15, art. 17 ust. 1 pkt 1 i ust. 4 oraz art. 22 ust. 1 i 2.</w:t>
      </w:r>
    </w:p>
    <w:p w14:paraId="42233192" w14:textId="77777777" w:rsidR="00C150A3" w:rsidRPr="00B227C1" w:rsidRDefault="00C150A3" w:rsidP="00C150A3">
      <w:pPr>
        <w:pStyle w:val="ARTartustawynprozporzdzenia"/>
      </w:pPr>
      <w:r w:rsidRPr="00001223">
        <w:rPr>
          <w:rStyle w:val="Ppogrubienie"/>
        </w:rPr>
        <w:t>Art. 24.</w:t>
      </w:r>
      <w:r>
        <w:t> </w:t>
      </w:r>
      <w:r w:rsidRPr="00B227C1">
        <w:t>Państwowa Inspekcja Pracy kontroluje prawidłowość delegowania lub warunki zatrudnienia kierowcy delegowanego na terytorium R</w:t>
      </w:r>
      <w:r>
        <w:t xml:space="preserve">zeczypospolitej </w:t>
      </w:r>
      <w:r w:rsidRPr="00B227C1">
        <w:t>P</w:t>
      </w:r>
      <w:r>
        <w:t>olskiej</w:t>
      </w:r>
      <w:r w:rsidRPr="00B227C1">
        <w:t xml:space="preserve"> z państwa trzeciego zgodnie z art. 14 i </w:t>
      </w:r>
      <w:r>
        <w:t xml:space="preserve">art. </w:t>
      </w:r>
      <w:r w:rsidRPr="00B227C1">
        <w:t>15 ustawy z dnia 10 czerwca 2016 r. o delegowaniu pracowników w ramach świadczenia usług.</w:t>
      </w:r>
    </w:p>
    <w:p w14:paraId="5B31852E" w14:textId="28761EBF" w:rsidR="00C150A3" w:rsidRPr="00B227C1" w:rsidRDefault="00C150A3" w:rsidP="00C150A3">
      <w:pPr>
        <w:pStyle w:val="ARTartustawynprozporzdzenia"/>
      </w:pPr>
      <w:r w:rsidRPr="00001223">
        <w:rPr>
          <w:rStyle w:val="Ppogrubienie"/>
        </w:rPr>
        <w:t>Art. 25.</w:t>
      </w:r>
      <w:r>
        <w:t> </w:t>
      </w:r>
      <w:r w:rsidRPr="00B227C1">
        <w:t xml:space="preserve">1. W przypadku gdy podczas kontroli drogowej, o której mowa w art. </w:t>
      </w:r>
      <w:r>
        <w:t>23</w:t>
      </w:r>
      <w:r w:rsidRPr="00B227C1">
        <w:t xml:space="preserve"> ust. 1, stwierdzone zostanie naruszenie obowiązków przewoźnika drogowego z państwa trzeciego delegującego kierowcę na terytorium R</w:t>
      </w:r>
      <w:r>
        <w:t xml:space="preserve">zeczypospolitej </w:t>
      </w:r>
      <w:r w:rsidRPr="00B227C1">
        <w:t>P</w:t>
      </w:r>
      <w:r>
        <w:t>olskiej</w:t>
      </w:r>
      <w:r w:rsidRPr="00B227C1">
        <w:t xml:space="preserve">, a przewoźnik ten posiada siedzibę lub miejsce zamieszkania w państwie, z którym Rzeczpospolita Polska nie jest związana umową lub porozumieniem o współpracy we wzajemnym dochodzeniu </w:t>
      </w:r>
      <w:r w:rsidRPr="00162326">
        <w:t xml:space="preserve">administracyjnych kar pieniężnych lub grzywien administracyjnych </w:t>
      </w:r>
      <w:r>
        <w:t>lub</w:t>
      </w:r>
      <w:r w:rsidRPr="00B227C1">
        <w:t xml:space="preserve"> możliwość egzekucji </w:t>
      </w:r>
      <w:r>
        <w:t xml:space="preserve">takich </w:t>
      </w:r>
      <w:r w:rsidRPr="00B227C1">
        <w:t xml:space="preserve">należności nie wynika wprost z przepisów międzynarodowych oraz przepisów tego państwa, </w:t>
      </w:r>
      <w:r>
        <w:t xml:space="preserve">inspektor Inspekcji Transportu Drogowego </w:t>
      </w:r>
      <w:r w:rsidRPr="00B227C1">
        <w:t xml:space="preserve">pobiera kaucję w wysokości odpowiadającej </w:t>
      </w:r>
      <w:r>
        <w:t xml:space="preserve">wysokości </w:t>
      </w:r>
      <w:r w:rsidRPr="00B227C1">
        <w:t>przewidywanej administracyjnej kar</w:t>
      </w:r>
      <w:r>
        <w:t>y</w:t>
      </w:r>
      <w:r w:rsidRPr="00B227C1">
        <w:t xml:space="preserve"> pieniężnej, określonej </w:t>
      </w:r>
      <w:r w:rsidR="00280822" w:rsidRPr="00B227C1">
        <w:t>w</w:t>
      </w:r>
      <w:r w:rsidR="00280822">
        <w:t> </w:t>
      </w:r>
      <w:r>
        <w:t>załączniku do ustawy.</w:t>
      </w:r>
    </w:p>
    <w:p w14:paraId="15CF1912" w14:textId="77777777" w:rsidR="00C150A3" w:rsidRPr="00B227C1" w:rsidRDefault="00C150A3" w:rsidP="00C150A3">
      <w:pPr>
        <w:pStyle w:val="USTustnpkodeksu"/>
      </w:pPr>
      <w:r w:rsidRPr="00B227C1">
        <w:t>2.</w:t>
      </w:r>
      <w:r>
        <w:t> </w:t>
      </w:r>
      <w:r w:rsidRPr="00B227C1">
        <w:t>Kaucję pobiera się w formie:</w:t>
      </w:r>
    </w:p>
    <w:p w14:paraId="45017578" w14:textId="77777777" w:rsidR="00C150A3" w:rsidRPr="00B227C1" w:rsidRDefault="00C150A3" w:rsidP="00C150A3">
      <w:pPr>
        <w:pStyle w:val="PKTpunkt"/>
      </w:pPr>
      <w:r w:rsidRPr="00B227C1">
        <w:t>1)</w:t>
      </w:r>
      <w:r>
        <w:tab/>
      </w:r>
      <w:r w:rsidRPr="00B227C1">
        <w:t>gotówkowej, za pokwitowaniem na druku ścisłego zarachowania, lub</w:t>
      </w:r>
    </w:p>
    <w:p w14:paraId="640463B1" w14:textId="77777777" w:rsidR="00C150A3" w:rsidRPr="00B227C1" w:rsidRDefault="00C150A3" w:rsidP="00C150A3">
      <w:pPr>
        <w:pStyle w:val="PKTpunkt"/>
      </w:pPr>
      <w:r w:rsidRPr="00B227C1">
        <w:t>2)</w:t>
      </w:r>
      <w:r>
        <w:tab/>
      </w:r>
      <w:r w:rsidRPr="00B227C1">
        <w:t>przelewu na wyodrębniony rachunek bankowy organu prowadzącego postępowanie administracyjne w sprawie o nałożenie kary, przy czym koszty przelewów ponosi zobowiązany podmiot.</w:t>
      </w:r>
    </w:p>
    <w:p w14:paraId="17717B1C" w14:textId="77777777" w:rsidR="00C150A3" w:rsidRPr="00B227C1" w:rsidRDefault="00C150A3" w:rsidP="00C150A3">
      <w:pPr>
        <w:pStyle w:val="USTustnpkodeksu"/>
      </w:pPr>
      <w:r w:rsidRPr="00B227C1">
        <w:t>3.</w:t>
      </w:r>
      <w:r>
        <w:t> </w:t>
      </w:r>
      <w:r w:rsidRPr="00B227C1">
        <w:t xml:space="preserve">W przypadku poboru kaucji przez inspektorów Inspekcji Transportu Drogowego, </w:t>
      </w:r>
      <w:r w:rsidRPr="00FF08FF">
        <w:t xml:space="preserve">jest </w:t>
      </w:r>
      <w:r w:rsidRPr="00B227C1">
        <w:t>możliwe jej przekazanie w formie bezgotówkowej, za pomocą karty płatniczej. Koszty związane z autoryzacją transakcji i przekazem środków na rachunek bankowy, o którym mowa w ust. 2 pkt 2, ponosi bezzwrotnie zobowiązany podmiot.</w:t>
      </w:r>
    </w:p>
    <w:p w14:paraId="778C93AC" w14:textId="77777777" w:rsidR="00C150A3" w:rsidRPr="00B227C1" w:rsidRDefault="00C150A3" w:rsidP="00C150A3">
      <w:pPr>
        <w:pStyle w:val="USTustnpkodeksu"/>
      </w:pPr>
      <w:r w:rsidRPr="00B227C1">
        <w:t>4.</w:t>
      </w:r>
      <w:r>
        <w:t> </w:t>
      </w:r>
      <w:r w:rsidRPr="00B227C1">
        <w:t xml:space="preserve">Kaucja </w:t>
      </w:r>
      <w:r w:rsidRPr="00FF08FF">
        <w:t>jest</w:t>
      </w:r>
      <w:r w:rsidRPr="00B227C1">
        <w:t xml:space="preserve"> przechowywana na nieoprocentowanym rachunku bankowym, o którym mowa w ust. 2 pkt 2.</w:t>
      </w:r>
    </w:p>
    <w:p w14:paraId="670A17A8" w14:textId="77777777" w:rsidR="00C150A3" w:rsidRPr="00B227C1" w:rsidRDefault="00C150A3" w:rsidP="00C150A3">
      <w:pPr>
        <w:pStyle w:val="USTustnpkodeksu"/>
      </w:pPr>
      <w:r w:rsidRPr="00B227C1">
        <w:t>5.</w:t>
      </w:r>
      <w:r>
        <w:t> </w:t>
      </w:r>
      <w:r w:rsidRPr="00B227C1">
        <w:t>Kaucję przekazuje się:</w:t>
      </w:r>
    </w:p>
    <w:p w14:paraId="093A70B6" w14:textId="50D191E3" w:rsidR="00C150A3" w:rsidRPr="00B227C1" w:rsidRDefault="00C150A3" w:rsidP="00C150A3">
      <w:pPr>
        <w:pStyle w:val="PKTpunkt"/>
      </w:pPr>
      <w:r w:rsidRPr="00B227C1">
        <w:lastRenderedPageBreak/>
        <w:t>1)</w:t>
      </w:r>
      <w:r>
        <w:tab/>
      </w:r>
      <w:r w:rsidRPr="00B227C1">
        <w:t xml:space="preserve">na rachunek bankowy, o którym mowa w art. </w:t>
      </w:r>
      <w:r>
        <w:t>33</w:t>
      </w:r>
      <w:r w:rsidRPr="00B227C1">
        <w:t xml:space="preserve"> ust.</w:t>
      </w:r>
      <w:r>
        <w:t xml:space="preserve"> 6</w:t>
      </w:r>
      <w:r w:rsidRPr="00B227C1">
        <w:t xml:space="preserve"> </w:t>
      </w:r>
      <w:r>
        <w:t>–</w:t>
      </w:r>
      <w:r w:rsidRPr="00B227C1">
        <w:t xml:space="preserve"> w terminie 7 dni od dnia, </w:t>
      </w:r>
      <w:r w:rsidR="00280822" w:rsidRPr="00B227C1">
        <w:t>w</w:t>
      </w:r>
      <w:r w:rsidR="00280822">
        <w:t> </w:t>
      </w:r>
      <w:r w:rsidRPr="00B227C1">
        <w:t>którym decyzja</w:t>
      </w:r>
      <w:r>
        <w:t xml:space="preserve"> </w:t>
      </w:r>
      <w:r w:rsidRPr="00B227C1">
        <w:t xml:space="preserve">o nałożeniu </w:t>
      </w:r>
      <w:r w:rsidRPr="00D95C68">
        <w:t xml:space="preserve">administracyjnej </w:t>
      </w:r>
      <w:r w:rsidRPr="00B227C1">
        <w:t xml:space="preserve">kary </w:t>
      </w:r>
      <w:r>
        <w:t xml:space="preserve">pieniężnej </w:t>
      </w:r>
      <w:r w:rsidRPr="00B227C1">
        <w:t>stała się wykonalna;</w:t>
      </w:r>
    </w:p>
    <w:p w14:paraId="2202A014" w14:textId="33D0DDD6" w:rsidR="00C150A3" w:rsidRPr="00B227C1" w:rsidRDefault="00C150A3" w:rsidP="00C150A3">
      <w:pPr>
        <w:pStyle w:val="PKTpunkt"/>
      </w:pPr>
      <w:r w:rsidRPr="00B227C1">
        <w:t>2)</w:t>
      </w:r>
      <w:r>
        <w:tab/>
      </w:r>
      <w:r w:rsidRPr="00B227C1">
        <w:t xml:space="preserve">na rachunek bankowy podmiotu, który ją wpłacił </w:t>
      </w:r>
      <w:r>
        <w:t>–</w:t>
      </w:r>
      <w:r w:rsidRPr="00B227C1">
        <w:t xml:space="preserve"> w terminie </w:t>
      </w:r>
      <w:r>
        <w:t>30</w:t>
      </w:r>
      <w:r w:rsidRPr="00B227C1">
        <w:t xml:space="preserve"> dni od dnia doręczenia decyzji o uchyleniu lub stwierdzeniu nieważności decyzji o nałożeniu </w:t>
      </w:r>
      <w:r w:rsidRPr="00D95C68">
        <w:t xml:space="preserve">administracyjnej </w:t>
      </w:r>
      <w:r w:rsidRPr="00B227C1">
        <w:t xml:space="preserve">kary pieniężnej albo doręczenia prawomocnego orzeczenia sądu administracyjnego </w:t>
      </w:r>
      <w:r w:rsidR="00280822" w:rsidRPr="00B227C1">
        <w:t>o</w:t>
      </w:r>
      <w:r w:rsidR="00280822">
        <w:t> </w:t>
      </w:r>
      <w:r w:rsidRPr="00B227C1">
        <w:t>uchyleniu lub stwierdzeniu nieważności takiej decyzji.</w:t>
      </w:r>
    </w:p>
    <w:p w14:paraId="59C3EE50" w14:textId="77777777" w:rsidR="00C150A3" w:rsidRPr="00B227C1" w:rsidRDefault="00C150A3" w:rsidP="00C150A3">
      <w:pPr>
        <w:pStyle w:val="USTustnpkodeksu"/>
      </w:pPr>
      <w:r w:rsidRPr="00B227C1">
        <w:t>6.</w:t>
      </w:r>
      <w:r>
        <w:t> </w:t>
      </w:r>
      <w:r w:rsidRPr="00B227C1">
        <w:t xml:space="preserve">W przypadku gdy wysokość nałożonej administracyjnej kary pieniężnej jest </w:t>
      </w:r>
      <w:r>
        <w:t xml:space="preserve">niższa </w:t>
      </w:r>
      <w:r w:rsidRPr="00B227C1">
        <w:t>od wysokości pobranej kaucji, do powstałej różnicy stosuje się odpowiednio przepis ust. 5 pkt 2.</w:t>
      </w:r>
    </w:p>
    <w:p w14:paraId="4C9A651A" w14:textId="7DB1B109" w:rsidR="00C150A3" w:rsidRPr="00B227C1" w:rsidRDefault="00C150A3" w:rsidP="00C150A3">
      <w:pPr>
        <w:pStyle w:val="USTustnpkodeksu"/>
      </w:pPr>
      <w:r w:rsidRPr="00B227C1">
        <w:t>7.</w:t>
      </w:r>
      <w:r>
        <w:t> </w:t>
      </w:r>
      <w:r w:rsidRPr="00B227C1">
        <w:t>Jeżeli w przypadku, o którym mowa w ust. 1</w:t>
      </w:r>
      <w:r>
        <w:t>,</w:t>
      </w:r>
      <w:r w:rsidRPr="00B227C1">
        <w:t xml:space="preserve"> nie pobrano kaucji, </w:t>
      </w:r>
      <w:r>
        <w:t>inspektor Inspekcji Transportu Drogowego</w:t>
      </w:r>
      <w:r w:rsidRPr="00B227C1">
        <w:t xml:space="preserve"> kieruje lub usuwa pojazd, na koszt przewoźnika drogowego, o którym mowa w ust. 1, na najbliższy parking strzeżony, </w:t>
      </w:r>
      <w:r w:rsidRPr="00F16DE1">
        <w:t xml:space="preserve">o którym mowa w art. 130a ust. 5c ustawy </w:t>
      </w:r>
      <w:r w:rsidR="00280822" w:rsidRPr="00F16DE1">
        <w:t>z</w:t>
      </w:r>
      <w:r w:rsidR="00280822">
        <w:t> </w:t>
      </w:r>
      <w:r w:rsidRPr="00F16DE1">
        <w:t>dnia 20 czerwca 1997 r. – Prawo o ruchu drogowym (Dz. U. z 202</w:t>
      </w:r>
      <w:r>
        <w:t>2</w:t>
      </w:r>
      <w:r w:rsidRPr="00F16DE1">
        <w:t xml:space="preserve"> r. poz. </w:t>
      </w:r>
      <w:r>
        <w:t>988</w:t>
      </w:r>
      <w:r w:rsidRPr="00F16DE1">
        <w:t>,</w:t>
      </w:r>
      <w:r>
        <w:t xml:space="preserve"> z </w:t>
      </w:r>
      <w:proofErr w:type="spellStart"/>
      <w:r>
        <w:t>późn</w:t>
      </w:r>
      <w:proofErr w:type="spellEnd"/>
      <w:r>
        <w:t>. zm.</w:t>
      </w:r>
      <w:r w:rsidRPr="00785511">
        <w:rPr>
          <w:rStyle w:val="IGindeksgrny"/>
        </w:rPr>
        <w:footnoteReference w:id="8"/>
      </w:r>
      <w:r w:rsidRPr="00785511">
        <w:rPr>
          <w:rStyle w:val="IGindeksgrny"/>
        </w:rPr>
        <w:t>)</w:t>
      </w:r>
      <w:r w:rsidRPr="00F16DE1">
        <w:t>)</w:t>
      </w:r>
      <w:r w:rsidRPr="00B227C1">
        <w:t>.</w:t>
      </w:r>
    </w:p>
    <w:p w14:paraId="5A2581D1" w14:textId="77777777" w:rsidR="00C150A3" w:rsidRPr="00B227C1" w:rsidRDefault="00C150A3" w:rsidP="00C150A3">
      <w:pPr>
        <w:pStyle w:val="USTustnpkodeksu"/>
      </w:pPr>
      <w:r w:rsidRPr="00B227C1">
        <w:t>8.</w:t>
      </w:r>
      <w:r>
        <w:t> </w:t>
      </w:r>
      <w:r w:rsidRPr="00B227C1">
        <w:t xml:space="preserve">W zakresie postępowania w związku z usuwaniem pojazdu stosuje się odpowiednio przepisy art. 130a ustawy z dnia 20 czerwca 1997 r. </w:t>
      </w:r>
      <w:r>
        <w:t>–</w:t>
      </w:r>
      <w:r w:rsidRPr="00B227C1">
        <w:t xml:space="preserve"> Prawo o ruchu drogowym.</w:t>
      </w:r>
    </w:p>
    <w:p w14:paraId="6BF213ED" w14:textId="77777777" w:rsidR="00C150A3" w:rsidRPr="00B227C1" w:rsidRDefault="00C150A3" w:rsidP="00C150A3">
      <w:pPr>
        <w:pStyle w:val="USTustnpkodeksu"/>
      </w:pPr>
      <w:r w:rsidRPr="00B227C1">
        <w:t>9.</w:t>
      </w:r>
      <w:r>
        <w:t> </w:t>
      </w:r>
      <w:r w:rsidRPr="00B227C1">
        <w:t xml:space="preserve">Zwrot pojazdu z parkingu następuje po </w:t>
      </w:r>
      <w:r>
        <w:t>okazaniu</w:t>
      </w:r>
      <w:r w:rsidRPr="001A0317">
        <w:t xml:space="preserve"> dowodu uiszczenia opłaty, o której mowa w </w:t>
      </w:r>
      <w:r>
        <w:t xml:space="preserve">art. 130a </w:t>
      </w:r>
      <w:r w:rsidRPr="001A0317">
        <w:t xml:space="preserve">ust. 5c </w:t>
      </w:r>
      <w:r w:rsidRPr="00F16DE1">
        <w:t>ustawy z dnia 20 czerwca 1997 r. – Prawo o ruchu drogowym</w:t>
      </w:r>
      <w:r w:rsidRPr="001A0317">
        <w:t>, oraz dowodu uiszczenia kaucji,</w:t>
      </w:r>
      <w:r>
        <w:t xml:space="preserve"> </w:t>
      </w:r>
      <w:r w:rsidRPr="00B227C1">
        <w:t>o któr</w:t>
      </w:r>
      <w:r>
        <w:t>ej</w:t>
      </w:r>
      <w:r w:rsidRPr="00B227C1">
        <w:t xml:space="preserve"> mowa w ust. 1, na zasadach określonych w ust. 2.</w:t>
      </w:r>
    </w:p>
    <w:p w14:paraId="40F3659B" w14:textId="77777777" w:rsidR="00C150A3" w:rsidRDefault="00C150A3" w:rsidP="00C150A3">
      <w:pPr>
        <w:pStyle w:val="USTustnpkodeksu"/>
      </w:pPr>
      <w:r w:rsidRPr="00B227C1">
        <w:t>10.</w:t>
      </w:r>
      <w:r>
        <w:t> </w:t>
      </w:r>
      <w:r w:rsidRPr="00F16DE1">
        <w:t xml:space="preserve">Jeżeli pojazd nie zostanie odebrany z parkingu w </w:t>
      </w:r>
      <w:r>
        <w:t xml:space="preserve">terminie </w:t>
      </w:r>
      <w:r w:rsidRPr="00F16DE1">
        <w:t xml:space="preserve">30 dni </w:t>
      </w:r>
      <w:r>
        <w:t>o</w:t>
      </w:r>
      <w:r w:rsidRPr="006E5B07">
        <w:t xml:space="preserve">d dnia, w którym decyzja </w:t>
      </w:r>
      <w:r>
        <w:t>o</w:t>
      </w:r>
      <w:r w:rsidRPr="006E5B07">
        <w:t xml:space="preserve"> nałożeni</w:t>
      </w:r>
      <w:r>
        <w:t>u</w:t>
      </w:r>
      <w:r w:rsidRPr="006E5B07">
        <w:t xml:space="preserve"> </w:t>
      </w:r>
      <w:r w:rsidRPr="00D95C68">
        <w:t xml:space="preserve">administracyjnej </w:t>
      </w:r>
      <w:r w:rsidRPr="006E5B07">
        <w:t xml:space="preserve">kary </w:t>
      </w:r>
      <w:r>
        <w:t xml:space="preserve">pieniężnej </w:t>
      </w:r>
      <w:r w:rsidRPr="006E5B07">
        <w:t>stała się ostateczna,</w:t>
      </w:r>
      <w:r w:rsidRPr="00F16DE1">
        <w:t xml:space="preserve"> stosuje się odpowiednio przepisy działu II rozdziału 6 ustawy z dnia 17 czerwca 1966 r. o postępowaniu egzekucyjnym w administracji (Dz. U. z 202</w:t>
      </w:r>
      <w:r>
        <w:t>2</w:t>
      </w:r>
      <w:r w:rsidRPr="00F16DE1">
        <w:t xml:space="preserve"> r. poz. </w:t>
      </w:r>
      <w:r>
        <w:t>479</w:t>
      </w:r>
      <w:r w:rsidRPr="00F16DE1">
        <w:t xml:space="preserve">, z </w:t>
      </w:r>
      <w:proofErr w:type="spellStart"/>
      <w:r w:rsidRPr="00F16DE1">
        <w:t>późn</w:t>
      </w:r>
      <w:proofErr w:type="spellEnd"/>
      <w:r w:rsidRPr="00F16DE1">
        <w:t>. zm.</w:t>
      </w:r>
      <w:r w:rsidRPr="00785511">
        <w:rPr>
          <w:rStyle w:val="IGindeksgrny"/>
        </w:rPr>
        <w:footnoteReference w:id="9"/>
      </w:r>
      <w:r w:rsidRPr="00785511">
        <w:rPr>
          <w:rStyle w:val="IGindeksgrny"/>
        </w:rPr>
        <w:t>)</w:t>
      </w:r>
      <w:r w:rsidRPr="00F16DE1">
        <w:t>) dotyczące egzekucji należności pieniężnych z ruchomości.</w:t>
      </w:r>
    </w:p>
    <w:p w14:paraId="548DC48C" w14:textId="77114C0E" w:rsidR="00C150A3" w:rsidRDefault="00C150A3" w:rsidP="00C150A3">
      <w:pPr>
        <w:pStyle w:val="ARTartustawynprozporzdzenia"/>
      </w:pPr>
      <w:r w:rsidRPr="00001223">
        <w:rPr>
          <w:rStyle w:val="Ppogrubienie"/>
        </w:rPr>
        <w:t>Art. 26.</w:t>
      </w:r>
      <w:r>
        <w:t> 1.</w:t>
      </w:r>
      <w:r w:rsidRPr="004D5C3E">
        <w:t xml:space="preserve"> Minister właściwy do spraw transportu opracowuje, co dwa lata, w terminie do dnia 31 grudnia roku poprzedniego, jednolitą krajową strategię kontroli przepisów </w:t>
      </w:r>
      <w:r w:rsidR="00280822" w:rsidRPr="004D5C3E">
        <w:t>w</w:t>
      </w:r>
      <w:r w:rsidR="00280822">
        <w:t> </w:t>
      </w:r>
      <w:r w:rsidRPr="004D5C3E">
        <w:t>zakresie kontroli delegowania kierowców w transpor</w:t>
      </w:r>
      <w:r>
        <w:t>cie</w:t>
      </w:r>
      <w:r w:rsidRPr="004D5C3E">
        <w:t xml:space="preserve"> drogow</w:t>
      </w:r>
      <w:r>
        <w:t>ym</w:t>
      </w:r>
      <w:r w:rsidRPr="004D5C3E">
        <w:t xml:space="preserve"> – na podstawie informacji przekazanych przez Głównego Inspektora Pracy oraz Głównego Inspektora Transportu Drogowego. Strategia uwzględnia system oceny ryzyka podmiotów wykonujących przewóz drogowy</w:t>
      </w:r>
      <w:r>
        <w:t xml:space="preserve">. </w:t>
      </w:r>
    </w:p>
    <w:p w14:paraId="5DBA1582" w14:textId="60FED4B9" w:rsidR="00C150A3" w:rsidRDefault="00C150A3" w:rsidP="00FF2999">
      <w:pPr>
        <w:pStyle w:val="USTustnpkodeksu"/>
      </w:pPr>
      <w:r>
        <w:lastRenderedPageBreak/>
        <w:t>2.</w:t>
      </w:r>
      <w:r w:rsidR="00992D01">
        <w:t xml:space="preserve"> </w:t>
      </w:r>
      <w:r w:rsidRPr="008A2856">
        <w:t>Główn</w:t>
      </w:r>
      <w:r>
        <w:t>y</w:t>
      </w:r>
      <w:r w:rsidRPr="008A2856">
        <w:t xml:space="preserve"> Inspektor Pracy oraz Główn</w:t>
      </w:r>
      <w:r>
        <w:t>y</w:t>
      </w:r>
      <w:r w:rsidRPr="008A2856">
        <w:t xml:space="preserve"> Inspektor Transportu Drogowego</w:t>
      </w:r>
      <w:r>
        <w:t xml:space="preserve"> przekazują informacje niezbędne do opracowania jednolitej krajowej strategii co najmniej na 3 miesiące przed upływem terminu, o którym mowa w ust. 1</w:t>
      </w:r>
      <w:r w:rsidRPr="008A2856">
        <w:t>.</w:t>
      </w:r>
    </w:p>
    <w:p w14:paraId="6AE743B8" w14:textId="77777777" w:rsidR="00C150A3" w:rsidRPr="00D050E2" w:rsidRDefault="00C150A3" w:rsidP="00C150A3">
      <w:pPr>
        <w:pStyle w:val="ROZDZODDZOZNoznaczenierozdziauluboddziau"/>
      </w:pPr>
      <w:r w:rsidRPr="00D050E2">
        <w:t>Rozdział 6</w:t>
      </w:r>
    </w:p>
    <w:p w14:paraId="451DD1C5" w14:textId="77777777" w:rsidR="00C150A3" w:rsidRPr="00F16DE1" w:rsidRDefault="00C150A3" w:rsidP="00C150A3">
      <w:pPr>
        <w:pStyle w:val="ROZDZODDZPRZEDMprzedmiotregulacjirozdziauluboddziau"/>
      </w:pPr>
      <w:r w:rsidRPr="00F16DE1">
        <w:t>Współpraca z właściwymi organami innych państw członkowskich oraz obowiązki informacyjne</w:t>
      </w:r>
    </w:p>
    <w:p w14:paraId="24054A02" w14:textId="77777777" w:rsidR="00C150A3" w:rsidRDefault="00C150A3" w:rsidP="00C150A3">
      <w:pPr>
        <w:pStyle w:val="ARTartustawynprozporzdzenia"/>
      </w:pPr>
      <w:r w:rsidRPr="00001223">
        <w:rPr>
          <w:rStyle w:val="Ppogrubienie"/>
        </w:rPr>
        <w:t>Art. 27.</w:t>
      </w:r>
      <w:r>
        <w:t> </w:t>
      </w:r>
      <w:r w:rsidRPr="00B227C1">
        <w:t xml:space="preserve">1. Państwowa Inspekcja Pracy przyjmuje wniosek o wzajemną pomoc, złożony przez właściwy organ </w:t>
      </w:r>
      <w:r>
        <w:t xml:space="preserve">innego </w:t>
      </w:r>
      <w:r w:rsidRPr="00B227C1">
        <w:t>państwa członkowskiego oraz zapewnia przekazanie dokumentacji będącej przedmiotem wniosku, w przypadku gdy przewoźnik drogowy delegujący kierowcę z terytorium R</w:t>
      </w:r>
      <w:r>
        <w:t xml:space="preserve">zeczypospolitej </w:t>
      </w:r>
      <w:r w:rsidRPr="00B227C1">
        <w:t>P</w:t>
      </w:r>
      <w:r>
        <w:t>olskiej</w:t>
      </w:r>
      <w:r w:rsidRPr="00B227C1">
        <w:t xml:space="preserve"> nie przesłał do właściwego organu </w:t>
      </w:r>
      <w:r>
        <w:t xml:space="preserve">innego </w:t>
      </w:r>
      <w:r w:rsidRPr="00B227C1">
        <w:t xml:space="preserve">państwa członkowskiego w terminie </w:t>
      </w:r>
      <w:r>
        <w:t xml:space="preserve">następujących </w:t>
      </w:r>
      <w:r w:rsidRPr="00B227C1">
        <w:t>dokumentów</w:t>
      </w:r>
      <w:r>
        <w:t>:</w:t>
      </w:r>
    </w:p>
    <w:p w14:paraId="79F50797" w14:textId="4465C0DB" w:rsidR="00C150A3" w:rsidRPr="00B227C1" w:rsidRDefault="00C150A3" w:rsidP="00C150A3">
      <w:pPr>
        <w:pStyle w:val="PKTpunkt"/>
      </w:pPr>
      <w:r>
        <w:t>1</w:t>
      </w:r>
      <w:r w:rsidRPr="00B227C1">
        <w:t>)</w:t>
      </w:r>
      <w:r w:rsidRPr="00B227C1">
        <w:tab/>
        <w:t>dowod</w:t>
      </w:r>
      <w:r>
        <w:t>ów</w:t>
      </w:r>
      <w:r w:rsidRPr="00B227C1">
        <w:t xml:space="preserve"> potwierdzający</w:t>
      </w:r>
      <w:r>
        <w:t>ch</w:t>
      </w:r>
      <w:r w:rsidRPr="00B227C1">
        <w:t xml:space="preserve"> </w:t>
      </w:r>
      <w:r>
        <w:t xml:space="preserve">wykonywanie </w:t>
      </w:r>
      <w:r w:rsidRPr="00B227C1">
        <w:t>przewoz</w:t>
      </w:r>
      <w:r>
        <w:t>ów drogowych</w:t>
      </w:r>
      <w:r w:rsidRPr="00B227C1">
        <w:t xml:space="preserve"> </w:t>
      </w:r>
      <w:r>
        <w:t xml:space="preserve">na terytorium innego niż Rzeczpospolita Polska wnioskującego państwa członkowskiego </w:t>
      </w:r>
      <w:r w:rsidRPr="00B227C1">
        <w:t>w postaci listów przewozowych lub dowodów, o których mowa w art. 8 ust. 3 rozporządzenia (WE) nr 1072/2009;</w:t>
      </w:r>
    </w:p>
    <w:p w14:paraId="48311607" w14:textId="21582334" w:rsidR="00C150A3" w:rsidRDefault="00C150A3" w:rsidP="00C150A3">
      <w:pPr>
        <w:pStyle w:val="PKTpunkt"/>
      </w:pPr>
      <w:r>
        <w:t>2</w:t>
      </w:r>
      <w:r w:rsidRPr="00B227C1">
        <w:t>)</w:t>
      </w:r>
      <w:r w:rsidRPr="00B227C1">
        <w:tab/>
        <w:t>zapis</w:t>
      </w:r>
      <w:r>
        <w:t>ów</w:t>
      </w:r>
      <w:r w:rsidRPr="00B227C1">
        <w:t xml:space="preserve"> tachografu</w:t>
      </w:r>
      <w:r>
        <w:t>, zawierających w szczególności</w:t>
      </w:r>
      <w:r w:rsidRPr="00B227C1">
        <w:t xml:space="preserve"> symbol</w:t>
      </w:r>
      <w:r>
        <w:t>e</w:t>
      </w:r>
      <w:r w:rsidRPr="00B227C1">
        <w:t xml:space="preserve"> państw członkowskich, </w:t>
      </w:r>
      <w:r w:rsidR="00280822" w:rsidRPr="00B227C1">
        <w:t>w</w:t>
      </w:r>
      <w:r w:rsidR="00280822">
        <w:t> </w:t>
      </w:r>
      <w:r w:rsidRPr="00B227C1">
        <w:t xml:space="preserve">których kierowca przebywał podczas wykonywania przewozów międzynarodowych lub przewozów kabotażowych, zgodnie z wymogami </w:t>
      </w:r>
      <w:r>
        <w:t xml:space="preserve">dotyczącymi rejestracji </w:t>
      </w:r>
      <w:r w:rsidR="00280822">
        <w:t>i </w:t>
      </w:r>
      <w:r>
        <w:t xml:space="preserve">prowadzenia dokumentacji na podstawie </w:t>
      </w:r>
      <w:r w:rsidRPr="00B227C1">
        <w:t xml:space="preserve">rozporządzenia (WE) nr 561/2006 oraz </w:t>
      </w:r>
      <w:r>
        <w:t>rozporządzenia (UE) nr 165/2014;</w:t>
      </w:r>
    </w:p>
    <w:p w14:paraId="1E26F338" w14:textId="77777777" w:rsidR="00C150A3" w:rsidRPr="00B227C1" w:rsidRDefault="00C150A3" w:rsidP="00C150A3">
      <w:pPr>
        <w:pStyle w:val="PKTpunkt"/>
      </w:pPr>
      <w:r>
        <w:t>3)</w:t>
      </w:r>
      <w:r>
        <w:tab/>
      </w:r>
      <w:r w:rsidRPr="00B227C1">
        <w:t xml:space="preserve">dokumentacji dotyczącej wynagrodzenia </w:t>
      </w:r>
      <w:r w:rsidRPr="00053932">
        <w:t>kierowcy należnego za okres delegowania, umowy o pracę albo dokumentu równoważnego z taką umową, ewidencji czasu pracy kierowcy oraz dowodów wypłaty wynagrodzenia</w:t>
      </w:r>
      <w:r>
        <w:t>.</w:t>
      </w:r>
    </w:p>
    <w:p w14:paraId="574D7BAA" w14:textId="77777777" w:rsidR="00C150A3" w:rsidRPr="00B227C1" w:rsidRDefault="00C150A3" w:rsidP="00C150A3">
      <w:pPr>
        <w:pStyle w:val="USTustnpkodeksu"/>
      </w:pPr>
      <w:r w:rsidRPr="00B227C1">
        <w:t>2.</w:t>
      </w:r>
      <w:r>
        <w:t> </w:t>
      </w:r>
      <w:r w:rsidRPr="00B227C1">
        <w:t xml:space="preserve">W przypadku wniosku o przekazanie dokumentów określonych w </w:t>
      </w:r>
      <w:r>
        <w:t xml:space="preserve">ust. 1 </w:t>
      </w:r>
      <w:r w:rsidRPr="00B227C1">
        <w:t xml:space="preserve">pkt </w:t>
      </w:r>
      <w:r>
        <w:t>1</w:t>
      </w:r>
      <w:r w:rsidRPr="00B227C1">
        <w:t xml:space="preserve"> i </w:t>
      </w:r>
      <w:r>
        <w:t>2,</w:t>
      </w:r>
      <w:r w:rsidRPr="00B227C1">
        <w:t xml:space="preserve"> Państwowa Inspekcja Pracy może wystąpić z wnioskiem o pomoc w uzyskaniu tych dokumentów od przewoźnika drogowego delegującego kierowcę z terytorium R</w:t>
      </w:r>
      <w:r>
        <w:t xml:space="preserve">zeczypospolitej </w:t>
      </w:r>
      <w:r w:rsidRPr="00B227C1">
        <w:t>P</w:t>
      </w:r>
      <w:r>
        <w:t>olskiej</w:t>
      </w:r>
      <w:r w:rsidRPr="00B227C1">
        <w:t xml:space="preserve"> do wojewódzkiego inspektora transportu drogowego właściwego miejscowo dla siedziby </w:t>
      </w:r>
      <w:r>
        <w:t xml:space="preserve">tego </w:t>
      </w:r>
      <w:r w:rsidRPr="00B227C1">
        <w:t>przewoźnika.</w:t>
      </w:r>
    </w:p>
    <w:p w14:paraId="528E1E2B" w14:textId="77777777" w:rsidR="00C150A3" w:rsidRPr="00B227C1" w:rsidRDefault="00C150A3" w:rsidP="00C150A3">
      <w:pPr>
        <w:pStyle w:val="USTustnpkodeksu"/>
      </w:pPr>
      <w:r w:rsidRPr="00B227C1">
        <w:t>3.</w:t>
      </w:r>
      <w:r>
        <w:t> </w:t>
      </w:r>
      <w:r w:rsidRPr="00B227C1">
        <w:t>Przewoźnik drogowy delegujący kierowcę z terytorium R</w:t>
      </w:r>
      <w:r>
        <w:t xml:space="preserve">zeczypospolitej </w:t>
      </w:r>
      <w:r w:rsidRPr="00B227C1">
        <w:t>P</w:t>
      </w:r>
      <w:r>
        <w:t>olskiej</w:t>
      </w:r>
      <w:r w:rsidRPr="00B227C1">
        <w:t xml:space="preserve"> jest obowiązany do niezwłocznego przekazania na wniosek:</w:t>
      </w:r>
    </w:p>
    <w:p w14:paraId="312849AA" w14:textId="77777777" w:rsidR="00C150A3" w:rsidRPr="00B227C1" w:rsidRDefault="00C150A3" w:rsidP="00C150A3">
      <w:pPr>
        <w:pStyle w:val="PKTpunkt"/>
      </w:pPr>
      <w:r w:rsidRPr="00B227C1">
        <w:t>1)</w:t>
      </w:r>
      <w:r w:rsidRPr="00B227C1">
        <w:tab/>
        <w:t xml:space="preserve">Państwowej Inspekcji Pracy </w:t>
      </w:r>
      <w:r>
        <w:t>–</w:t>
      </w:r>
      <w:r w:rsidRPr="00B227C1">
        <w:t xml:space="preserve"> kopii dokumentów, o których mowa </w:t>
      </w:r>
      <w:r>
        <w:t xml:space="preserve">ust. 1 </w:t>
      </w:r>
      <w:r w:rsidRPr="00B227C1">
        <w:t>lub</w:t>
      </w:r>
    </w:p>
    <w:p w14:paraId="719EC3C4" w14:textId="77777777" w:rsidR="00C150A3" w:rsidRPr="00B227C1" w:rsidRDefault="00C150A3" w:rsidP="00C150A3">
      <w:pPr>
        <w:pStyle w:val="PKTpunkt"/>
      </w:pPr>
      <w:r w:rsidRPr="00B227C1">
        <w:lastRenderedPageBreak/>
        <w:t>2)</w:t>
      </w:r>
      <w:r w:rsidRPr="00B227C1">
        <w:tab/>
        <w:t xml:space="preserve">wojewódzkiego inspektora transportu drogowego </w:t>
      </w:r>
      <w:r>
        <w:t>–</w:t>
      </w:r>
      <w:r w:rsidRPr="00B227C1">
        <w:t xml:space="preserve"> kopii dokumentów, o których mowa w </w:t>
      </w:r>
      <w:r>
        <w:t>ust. 1 pkt 1 i 2</w:t>
      </w:r>
    </w:p>
    <w:p w14:paraId="72C91B34" w14:textId="2B33B0F9" w:rsidR="00C150A3" w:rsidRPr="00B227C1" w:rsidRDefault="00C150A3" w:rsidP="00C150A3">
      <w:pPr>
        <w:pStyle w:val="CZWSPPKTczwsplnapunktw"/>
      </w:pPr>
      <w:r>
        <w:t>–</w:t>
      </w:r>
      <w:r w:rsidR="00EB484B">
        <w:t xml:space="preserve"> </w:t>
      </w:r>
      <w:r w:rsidRPr="00B227C1">
        <w:t>nie później niż w terminie 7 dni od dnia otrzymania wniosku.</w:t>
      </w:r>
    </w:p>
    <w:p w14:paraId="28259466" w14:textId="77777777" w:rsidR="00C150A3" w:rsidRDefault="00C150A3" w:rsidP="00C150A3">
      <w:pPr>
        <w:pStyle w:val="USTustnpkodeksu"/>
      </w:pPr>
      <w:r>
        <w:t>4</w:t>
      </w:r>
      <w:r w:rsidRPr="00B227C1">
        <w:t>.</w:t>
      </w:r>
      <w:r>
        <w:t> </w:t>
      </w:r>
      <w:r w:rsidRPr="00B227C1">
        <w:t xml:space="preserve">Odpowiedź na wniosek, o którym mowa w ust. 1, Państwowa Inspekcja Pracy przekazuje właściwemu organowi innego państwa członkowskiego w terminie 25 dni </w:t>
      </w:r>
      <w:r w:rsidRPr="00AB6917">
        <w:t>roboczych od dnia otrzymania wniosku.</w:t>
      </w:r>
    </w:p>
    <w:p w14:paraId="44BAE64B" w14:textId="77777777" w:rsidR="00C150A3" w:rsidRDefault="00C150A3" w:rsidP="00C150A3">
      <w:pPr>
        <w:pStyle w:val="USTustnpkodeksu"/>
      </w:pPr>
      <w:r>
        <w:t>5. </w:t>
      </w:r>
      <w:r w:rsidRPr="00B227C1">
        <w:t xml:space="preserve">Przewoźnik drogowy delegujący kierowcę </w:t>
      </w:r>
      <w:r>
        <w:t>z</w:t>
      </w:r>
      <w:r w:rsidRPr="00B227C1">
        <w:t xml:space="preserve"> terytorium R</w:t>
      </w:r>
      <w:r>
        <w:t xml:space="preserve">zeczypospolitej </w:t>
      </w:r>
      <w:r w:rsidRPr="00B227C1">
        <w:t>P</w:t>
      </w:r>
      <w:r>
        <w:t>olskiej jest obowiązany do udzielania informacji w terminie 10 dni roboczych od dnia otrzymania żądania Państwowej Inspekcji Pracy, o którym mowa w art. 12 ust. 1 ustawy z dnia 10 czerwca 2016 r. o delegowaniu pracowników w ramach świadczenia usług.</w:t>
      </w:r>
    </w:p>
    <w:p w14:paraId="5121B1E6" w14:textId="7B31CF4E" w:rsidR="00C150A3" w:rsidRPr="00F16DE1" w:rsidRDefault="00C150A3" w:rsidP="00C150A3">
      <w:pPr>
        <w:pStyle w:val="ARTartustawynprozporzdzenia"/>
      </w:pPr>
      <w:r w:rsidRPr="00001223">
        <w:rPr>
          <w:rStyle w:val="Ppogrubienie"/>
        </w:rPr>
        <w:t>Art. 28.</w:t>
      </w:r>
      <w:r>
        <w:t> </w:t>
      </w:r>
      <w:r w:rsidRPr="00AB6917">
        <w:t>Do postępowań związanych z realizacją wniosków</w:t>
      </w:r>
      <w:r>
        <w:t xml:space="preserve"> złożonych</w:t>
      </w:r>
      <w:r w:rsidRPr="00AB6917">
        <w:t xml:space="preserve"> </w:t>
      </w:r>
      <w:r>
        <w:t xml:space="preserve">przez organ wnioskujący </w:t>
      </w:r>
      <w:r w:rsidRPr="00AB6917">
        <w:t xml:space="preserve">o powiadomienie o decyzji </w:t>
      </w:r>
      <w:r>
        <w:t>o</w:t>
      </w:r>
      <w:r w:rsidRPr="00AB6917">
        <w:t xml:space="preserve"> nałożeni</w:t>
      </w:r>
      <w:r>
        <w:t>u</w:t>
      </w:r>
      <w:r w:rsidRPr="00AB6917">
        <w:t xml:space="preserve"> na przewoźnika delegującego kierowcę </w:t>
      </w:r>
      <w:r w:rsidR="00280822" w:rsidRPr="00AB6917">
        <w:t>z</w:t>
      </w:r>
      <w:r w:rsidR="00280822">
        <w:t> </w:t>
      </w:r>
      <w:r w:rsidRPr="00AB6917">
        <w:t xml:space="preserve">terytorium Rzeczypospolitej Polskiej administracyjnej kary pieniężnej lub grzywny administracyjnej oraz o egzekucję takiej kary lub grzywny stosuje się </w:t>
      </w:r>
      <w:r w:rsidRPr="00357F73">
        <w:t>przepisy ustawy z dnia 10 czerwca 2016 r. o delegowaniu pracowników w ramach świadczenia usług</w:t>
      </w:r>
      <w:r>
        <w:t>.</w:t>
      </w:r>
    </w:p>
    <w:p w14:paraId="14B2988D" w14:textId="37832F9C" w:rsidR="00C150A3" w:rsidRPr="00DB4965" w:rsidRDefault="00C150A3" w:rsidP="00C150A3">
      <w:pPr>
        <w:pStyle w:val="ARTartustawynprozporzdzenia"/>
      </w:pPr>
      <w:r w:rsidRPr="00001223">
        <w:rPr>
          <w:rStyle w:val="Ppogrubienie"/>
        </w:rPr>
        <w:t>Art. 29.</w:t>
      </w:r>
      <w:r>
        <w:t> </w:t>
      </w:r>
      <w:r w:rsidRPr="00DB4965">
        <w:t>1. W przypadku braku możliwości skutecznego doręczenia decyzji</w:t>
      </w:r>
      <w:r>
        <w:t xml:space="preserve"> </w:t>
      </w:r>
      <w:r w:rsidRPr="00DB4965">
        <w:t>o nałożeniu administracyjnej kary pieniężnej zgodnie z przepisami regulującymi doręczenie takiego dokumentu, organ wnioskujący, który wydał tę decyzję, występuje za pośrednictwem systemu IMI z wnioskiem o powiadomienie o decyzji</w:t>
      </w:r>
      <w:r>
        <w:t xml:space="preserve"> o</w:t>
      </w:r>
      <w:r w:rsidRPr="00DB4965">
        <w:t xml:space="preserve"> nałożeni</w:t>
      </w:r>
      <w:r>
        <w:t>u</w:t>
      </w:r>
      <w:r w:rsidRPr="00DB4965">
        <w:t xml:space="preserve"> administracy</w:t>
      </w:r>
      <w:r>
        <w:t xml:space="preserve">jnej kary pieniężnej </w:t>
      </w:r>
      <w:r w:rsidR="00280822">
        <w:t>w </w:t>
      </w:r>
      <w:r>
        <w:t xml:space="preserve">związku </w:t>
      </w:r>
      <w:r w:rsidRPr="00DB4965">
        <w:t>z naruszeniem przepisów dotyczących delegowania kierowców na terytorium Rzeczypospolitej Polskiej do właściwego organu państwa członkowskiego siedziby przewoźnika drogowego delegującego kierowcę na terytorium Rzeczypospolitej Polskiej, którego dotyczy ta decyzja.</w:t>
      </w:r>
    </w:p>
    <w:p w14:paraId="22932474" w14:textId="77777777" w:rsidR="00C150A3" w:rsidRDefault="00C150A3" w:rsidP="00C150A3">
      <w:pPr>
        <w:pStyle w:val="USTustnpkodeksu"/>
      </w:pPr>
      <w:r w:rsidRPr="00DB4965">
        <w:t>2. W przypadku gdy nie można wyegzekwować od przewoźnika drogowego delegującego kierowcę na terytorium Rzeczypospolitej Polskiej nałożonej administracyjnej kary pieniężnej, organ wnioskujący, który wydał decyzję w I instancji, występuje za pośrednictwem systemu IMI z wnioskiem o egzekucję takiej kary pieniężnej do właściwego organu państwa członkowskiego siedziby przewoźnika drogowego delegującego kierowcę na terytorium Rzeczypospolitej Polskiej</w:t>
      </w:r>
      <w:r>
        <w:t>.</w:t>
      </w:r>
    </w:p>
    <w:p w14:paraId="01EA37B5" w14:textId="77777777" w:rsidR="00C150A3" w:rsidRPr="006B172D" w:rsidRDefault="00C150A3" w:rsidP="00C150A3">
      <w:pPr>
        <w:pStyle w:val="USTustnpkodeksu"/>
      </w:pPr>
      <w:r w:rsidRPr="006B172D">
        <w:t>3.</w:t>
      </w:r>
      <w:r>
        <w:t> </w:t>
      </w:r>
      <w:r w:rsidRPr="006B172D">
        <w:t>Wniosek, o którym mowa w ust. 1</w:t>
      </w:r>
      <w:r>
        <w:t>,</w:t>
      </w:r>
      <w:r w:rsidRPr="006B172D">
        <w:t xml:space="preserve"> zawiera:</w:t>
      </w:r>
    </w:p>
    <w:p w14:paraId="1167CBC3" w14:textId="77777777" w:rsidR="00C150A3" w:rsidRPr="006B172D" w:rsidRDefault="00C150A3" w:rsidP="00C150A3">
      <w:pPr>
        <w:pStyle w:val="PKTpunkt"/>
      </w:pPr>
      <w:r w:rsidRPr="006B172D">
        <w:lastRenderedPageBreak/>
        <w:t>1)</w:t>
      </w:r>
      <w:r>
        <w:tab/>
      </w:r>
      <w:r w:rsidRPr="006B172D">
        <w:t>imię i nazwisko lub nazwę, znany adres oraz wszelkie inne dane umożliwiające ustalenie tożsamości przewoźnika drogowego delegującego kierowcę na terytorium Rzeczypospolitej Polskiej</w:t>
      </w:r>
      <w:r>
        <w:t>;</w:t>
      </w:r>
    </w:p>
    <w:p w14:paraId="5600A360" w14:textId="6E3E6693" w:rsidR="00C150A3" w:rsidRPr="006B172D" w:rsidRDefault="00C150A3" w:rsidP="00C150A3">
      <w:pPr>
        <w:pStyle w:val="PKTpunkt"/>
      </w:pPr>
      <w:r w:rsidRPr="006B172D">
        <w:t>2)</w:t>
      </w:r>
      <w:r>
        <w:tab/>
      </w:r>
      <w:r w:rsidRPr="006B172D">
        <w:t xml:space="preserve">streszczenie faktów i okoliczności naruszenia prawa, charakter tego naruszenia </w:t>
      </w:r>
      <w:r w:rsidR="00280822" w:rsidRPr="006B172D">
        <w:t>i</w:t>
      </w:r>
      <w:r w:rsidR="00280822">
        <w:t> </w:t>
      </w:r>
      <w:r w:rsidRPr="006B172D">
        <w:t>odpowiednie przepisy mające zastosowanie w tej sprawie</w:t>
      </w:r>
      <w:r>
        <w:t>;</w:t>
      </w:r>
    </w:p>
    <w:p w14:paraId="718878CE" w14:textId="77777777" w:rsidR="00C150A3" w:rsidRPr="006B172D" w:rsidRDefault="00C150A3" w:rsidP="00C150A3">
      <w:pPr>
        <w:pStyle w:val="PKTpunkt"/>
      </w:pPr>
      <w:r w:rsidRPr="006B172D">
        <w:t>3)</w:t>
      </w:r>
      <w:r>
        <w:tab/>
      </w:r>
      <w:r w:rsidRPr="006B172D">
        <w:t xml:space="preserve">informacje o decyzji </w:t>
      </w:r>
      <w:r>
        <w:t>o</w:t>
      </w:r>
      <w:r w:rsidRPr="006B172D">
        <w:t xml:space="preserve"> nałożeni</w:t>
      </w:r>
      <w:r>
        <w:t>u</w:t>
      </w:r>
      <w:r w:rsidRPr="006B172D">
        <w:t xml:space="preserve"> administracyjnej kary pieniężnej i wszelkich innych odpowiednich dokument</w:t>
      </w:r>
      <w:r>
        <w:t>ach</w:t>
      </w:r>
      <w:r w:rsidRPr="006B172D">
        <w:t>, w tym o charakterze sądowym, dotyczących przedmiotowej kary</w:t>
      </w:r>
      <w:r>
        <w:t>;</w:t>
      </w:r>
    </w:p>
    <w:p w14:paraId="1B8F7C5C" w14:textId="77777777" w:rsidR="00C150A3" w:rsidRPr="006B172D" w:rsidRDefault="00C150A3" w:rsidP="00C150A3">
      <w:pPr>
        <w:pStyle w:val="PKTpunkt"/>
      </w:pPr>
      <w:r w:rsidRPr="006B172D">
        <w:t>4)</w:t>
      </w:r>
      <w:r>
        <w:tab/>
      </w:r>
      <w:r w:rsidRPr="006B172D">
        <w:t xml:space="preserve">nazwę, adres i inne dane kontaktowe organu wnioskującego oraz, jeżeli nie jest to ten sam organ, organu, który może udzielić dodatkowych informacji dotyczących administracyjnej kary pieniężnej lub możliwości odwołania się od obowiązku zapłaty lub zaskarżenia decyzji </w:t>
      </w:r>
      <w:r>
        <w:t>o jej</w:t>
      </w:r>
      <w:r w:rsidRPr="006B172D">
        <w:t xml:space="preserve"> nałożeni</w:t>
      </w:r>
      <w:r>
        <w:t>u</w:t>
      </w:r>
      <w:r w:rsidRPr="006B172D">
        <w:t>;</w:t>
      </w:r>
    </w:p>
    <w:p w14:paraId="6AA2A345" w14:textId="77777777" w:rsidR="00C150A3" w:rsidRPr="006B172D" w:rsidRDefault="00C150A3" w:rsidP="00C150A3">
      <w:pPr>
        <w:pStyle w:val="PKTpunkt"/>
      </w:pPr>
      <w:r w:rsidRPr="006B172D">
        <w:t>5)</w:t>
      </w:r>
      <w:r>
        <w:tab/>
      </w:r>
      <w:r w:rsidRPr="006B172D">
        <w:t>cel powiadomienia oraz termin, w jakim należy go dokonać;</w:t>
      </w:r>
    </w:p>
    <w:p w14:paraId="7C5E83B3" w14:textId="77777777" w:rsidR="00C150A3" w:rsidRPr="006B172D" w:rsidRDefault="00C150A3" w:rsidP="00C150A3">
      <w:pPr>
        <w:pStyle w:val="PKTpunkt"/>
      </w:pPr>
      <w:r w:rsidRPr="006B172D">
        <w:t>6)</w:t>
      </w:r>
      <w:r>
        <w:tab/>
      </w:r>
      <w:r w:rsidRPr="006B172D">
        <w:t xml:space="preserve">informacje odpowiadające treści decyzji </w:t>
      </w:r>
      <w:r>
        <w:t>o</w:t>
      </w:r>
      <w:r w:rsidRPr="006B172D">
        <w:t xml:space="preserve"> nałożeni</w:t>
      </w:r>
      <w:r>
        <w:t>u</w:t>
      </w:r>
      <w:r w:rsidRPr="006B172D">
        <w:t xml:space="preserve"> administracyjnej kary pieniężnej.</w:t>
      </w:r>
    </w:p>
    <w:p w14:paraId="50EF70F9" w14:textId="77777777" w:rsidR="00C150A3" w:rsidRPr="006B172D" w:rsidRDefault="00C150A3" w:rsidP="00C150A3">
      <w:pPr>
        <w:pStyle w:val="USTustnpkodeksu"/>
      </w:pPr>
      <w:r w:rsidRPr="006B172D">
        <w:t>4.</w:t>
      </w:r>
      <w:r>
        <w:t> </w:t>
      </w:r>
      <w:r w:rsidRPr="006B172D">
        <w:t>Wniosek, o którym mowa w ust. 2</w:t>
      </w:r>
      <w:r>
        <w:t>,</w:t>
      </w:r>
      <w:r w:rsidRPr="006B172D">
        <w:t xml:space="preserve"> zawiera:</w:t>
      </w:r>
    </w:p>
    <w:p w14:paraId="0CCDDF8B" w14:textId="77777777" w:rsidR="00C150A3" w:rsidRPr="006B172D" w:rsidRDefault="00C150A3" w:rsidP="00C150A3">
      <w:pPr>
        <w:pStyle w:val="PKTpunkt"/>
      </w:pPr>
      <w:r w:rsidRPr="006B172D">
        <w:t>1)</w:t>
      </w:r>
      <w:r>
        <w:tab/>
      </w:r>
      <w:r w:rsidRPr="006B172D">
        <w:t>elementy, o których mowa w ust. 3 pkt 1</w:t>
      </w:r>
      <w:r>
        <w:t>–</w:t>
      </w:r>
      <w:r w:rsidRPr="006B172D">
        <w:t>4 i 6;</w:t>
      </w:r>
    </w:p>
    <w:p w14:paraId="51059E3A" w14:textId="0729935D" w:rsidR="00C150A3" w:rsidRPr="006B172D" w:rsidRDefault="00C150A3" w:rsidP="00C150A3">
      <w:pPr>
        <w:pStyle w:val="PKTpunkt"/>
      </w:pPr>
      <w:r w:rsidRPr="006B172D">
        <w:t>2)</w:t>
      </w:r>
      <w:r>
        <w:tab/>
      </w:r>
      <w:r w:rsidRPr="006B172D">
        <w:t xml:space="preserve">datę, z którą decyzja </w:t>
      </w:r>
      <w:r>
        <w:t>o</w:t>
      </w:r>
      <w:r w:rsidRPr="006B172D">
        <w:t xml:space="preserve"> nałożeni</w:t>
      </w:r>
      <w:r>
        <w:t>u</w:t>
      </w:r>
      <w:r w:rsidRPr="006B172D">
        <w:t xml:space="preserve"> administracyjnej kary pieniężnej w związku </w:t>
      </w:r>
      <w:r w:rsidR="00280822" w:rsidRPr="006B172D">
        <w:t>z</w:t>
      </w:r>
      <w:r w:rsidR="00280822">
        <w:t> </w:t>
      </w:r>
      <w:r w:rsidRPr="006B172D">
        <w:t>naruszeniem przepisów dotyczących delegowania kierowców na terytorium Rzeczypospolitej Polskiej stała się wykonalna, opis rodzaju administracyjnej kary pieniężnej oraz określenie jej wysokości, wszelkie daty istotne dla przeprowadzenia egzekucji, w tym informacje, czy doręczono stronie decyzję, a jeżeli tak, to w jaki sposób, a także potwierdzenie, że od takiej kary nie przysługuje dalsze odwołanie, i opis żądania, w związku z którym jest składany wniosek, oraz jego poszczególnych elementów.</w:t>
      </w:r>
    </w:p>
    <w:p w14:paraId="5F9402E4" w14:textId="77777777" w:rsidR="00C150A3" w:rsidRPr="006B172D" w:rsidRDefault="00C150A3" w:rsidP="00C150A3">
      <w:pPr>
        <w:pStyle w:val="USTustnpkodeksu"/>
      </w:pPr>
      <w:r w:rsidRPr="006B172D">
        <w:t>5.</w:t>
      </w:r>
      <w:r>
        <w:t> </w:t>
      </w:r>
      <w:r w:rsidRPr="006B172D">
        <w:t xml:space="preserve">Do wniosków, o których mowa w ust. 1 i 2, dołącza się decyzję </w:t>
      </w:r>
      <w:r>
        <w:t>o</w:t>
      </w:r>
      <w:r w:rsidRPr="006B172D">
        <w:t xml:space="preserve"> nałożeni</w:t>
      </w:r>
      <w:r>
        <w:t>u</w:t>
      </w:r>
      <w:r w:rsidRPr="006B172D">
        <w:t xml:space="preserve"> administracyjnej kary pieniężnej oraz mogą być dołączone inne dokumenty, ich uwierzytelnione kopie lub wyciągi z nich, o ile jest to niezbędne do realizacji wniosku przez właściwy organ państwa członkowskiego siedziby przewoźnika drogowego delegującego kierowcę na terytorium Rzeczypospolitej Polskiej.</w:t>
      </w:r>
    </w:p>
    <w:p w14:paraId="4C3FCD47" w14:textId="77777777" w:rsidR="00C150A3" w:rsidRPr="006B172D" w:rsidRDefault="00C150A3" w:rsidP="00C150A3">
      <w:pPr>
        <w:pStyle w:val="USTustnpkodeksu"/>
      </w:pPr>
      <w:r w:rsidRPr="006B172D">
        <w:t>6.</w:t>
      </w:r>
      <w:r>
        <w:t> </w:t>
      </w:r>
      <w:r w:rsidRPr="006B172D">
        <w:t>Z wnioskiem, o którym mowa w ust. 1 lub 2, można wystąpić, jeżeli nie toczy się postępowanie w sprawie istnienia lub wysokości nałożonej administracyjnej kary pieniężnej lub w sprawie wszczęcia i prowadzenia egzekucji administracyjnej tej kary, chyba że postępowanie takie jest w toku, a przepisy odrębne umożliwiają dochodzenie tych należności.</w:t>
      </w:r>
    </w:p>
    <w:p w14:paraId="46B2FE93" w14:textId="77777777" w:rsidR="00C150A3" w:rsidRPr="006B172D" w:rsidRDefault="00C150A3" w:rsidP="00C150A3">
      <w:pPr>
        <w:pStyle w:val="USTustnpkodeksu"/>
      </w:pPr>
      <w:r w:rsidRPr="006B172D">
        <w:lastRenderedPageBreak/>
        <w:t>7.</w:t>
      </w:r>
      <w:r>
        <w:t> </w:t>
      </w:r>
      <w:r w:rsidRPr="006B172D">
        <w:t xml:space="preserve">Jeżeli po złożeniu wniosku, o którym mowa w ust. 1 lub 2, zostanie wszczęte postępowanie administracyjne </w:t>
      </w:r>
      <w:r>
        <w:t>lub</w:t>
      </w:r>
      <w:r w:rsidRPr="006B172D">
        <w:t xml:space="preserve"> </w:t>
      </w:r>
      <w:proofErr w:type="spellStart"/>
      <w:r w:rsidRPr="006B172D">
        <w:t>sądowoadministracyjne</w:t>
      </w:r>
      <w:proofErr w:type="spellEnd"/>
      <w:r w:rsidRPr="006B172D">
        <w:t xml:space="preserve"> w przedmiocie zaskarżenia decyzji </w:t>
      </w:r>
      <w:r>
        <w:t>o</w:t>
      </w:r>
      <w:r w:rsidRPr="006B172D">
        <w:t xml:space="preserve"> nałożeni</w:t>
      </w:r>
      <w:r>
        <w:t>u</w:t>
      </w:r>
      <w:r w:rsidRPr="006B172D">
        <w:t xml:space="preserve"> administracyjnej kary pieniężnej w związku z naruszeniem przepisów dotyczących delegowania kierowców na terytorium Rzeczypospolitej Polskiej, organ wnioskujący niezwłocznie informuje o tym właściwy organ państwa członkowskiego siedziby przewoźnika drogowego delegującego kierowcę na terytorium Rzeczypospolitej Polskiej.</w:t>
      </w:r>
    </w:p>
    <w:p w14:paraId="5BDD28D0" w14:textId="77777777" w:rsidR="00C150A3" w:rsidRPr="006B172D" w:rsidRDefault="00C150A3" w:rsidP="00C150A3">
      <w:pPr>
        <w:pStyle w:val="USTustnpkodeksu"/>
      </w:pPr>
      <w:r w:rsidRPr="006B172D">
        <w:t>8.</w:t>
      </w:r>
      <w:r>
        <w:t> </w:t>
      </w:r>
      <w:r w:rsidRPr="006B172D">
        <w:t xml:space="preserve">Przepis ust. 4 stosuje się odpowiednio do powiadomienia o wydanym rozstrzygnięciu zapadłym w wyniku rozpatrzenia zaskarżenia decyzji </w:t>
      </w:r>
      <w:r>
        <w:t>o</w:t>
      </w:r>
      <w:r w:rsidRPr="006B172D">
        <w:t xml:space="preserve"> nałożeni</w:t>
      </w:r>
      <w:r>
        <w:t>u</w:t>
      </w:r>
      <w:r w:rsidRPr="006B172D">
        <w:t xml:space="preserve"> administracyjnej kary pieniężnej w związku z naruszeniem przepisów dotyczących delegowania kierowców na terytorium Rzeczypospolitej Polskiej.</w:t>
      </w:r>
    </w:p>
    <w:p w14:paraId="4E73A47B" w14:textId="77777777" w:rsidR="00C150A3" w:rsidRPr="006B172D" w:rsidRDefault="00C150A3" w:rsidP="00C150A3">
      <w:pPr>
        <w:pStyle w:val="USTustnpkodeksu"/>
      </w:pPr>
      <w:r w:rsidRPr="006B172D">
        <w:t>9.</w:t>
      </w:r>
      <w:r>
        <w:t> </w:t>
      </w:r>
      <w:r w:rsidRPr="006B172D">
        <w:t>Po skierowaniu wniosku, o którym mowa w ust. 2, organ wnioskujący powiadamia niezwłocznie organ państwa członkowskiego siedziby przewoźnika drogowego delegującego kierowcę na terytorium Rzeczypospolitej Polskiej o okolicznościach mających znaczenie dla wniosku, w szczególności o zmianie wysokości należności pieniężnych będących przedmiotem wniosku lub wniosku o podjęcie środków zabezpieczających należności pieniężne.</w:t>
      </w:r>
    </w:p>
    <w:p w14:paraId="4579D242" w14:textId="77777777" w:rsidR="00C150A3" w:rsidRPr="006B172D" w:rsidRDefault="00C150A3" w:rsidP="00C150A3">
      <w:pPr>
        <w:pStyle w:val="USTustnpkodeksu"/>
      </w:pPr>
      <w:r w:rsidRPr="006B172D">
        <w:t>10.</w:t>
      </w:r>
      <w:r>
        <w:t> </w:t>
      </w:r>
      <w:r w:rsidRPr="006B172D">
        <w:t>Współpraca z właściwymi organami innych państw członkowskich odbywa się za pośrednictwem systemu IMI.</w:t>
      </w:r>
    </w:p>
    <w:p w14:paraId="6D840411" w14:textId="77777777" w:rsidR="00C150A3" w:rsidRPr="00B227C1" w:rsidRDefault="00C150A3" w:rsidP="00C150A3">
      <w:pPr>
        <w:pStyle w:val="USTustnpkodeksu"/>
      </w:pPr>
      <w:r w:rsidRPr="006B172D">
        <w:t>11.</w:t>
      </w:r>
      <w:r>
        <w:t> </w:t>
      </w:r>
      <w:r w:rsidRPr="006B172D">
        <w:t xml:space="preserve">Spory dotyczące istnienia lub wysokości administracyjnej kary pieniężnej, wszczęcia i prowadzenia egzekucji administracyjnej należności pieniężnych lub doręczenia decyzji administracyjnej lub innego dokumentu wydanego w Rzeczypospolitej Polskiej, odnoszących się do administracyjnej kary pieniężnej, jej dochodzenia lub zabezpieczenia, </w:t>
      </w:r>
      <w:r w:rsidRPr="002334EE">
        <w:t xml:space="preserve">są </w:t>
      </w:r>
      <w:r w:rsidRPr="006B172D">
        <w:t>rozstrzygane na podstawie odrębnych przepisów obowiązujących na terytorium Rzeczypospolitej Polskiej.</w:t>
      </w:r>
    </w:p>
    <w:p w14:paraId="7C9CF50F" w14:textId="7E7CB4C0" w:rsidR="00C150A3" w:rsidRDefault="00C150A3" w:rsidP="00C150A3">
      <w:pPr>
        <w:pStyle w:val="ARTartustawynprozporzdzenia"/>
      </w:pPr>
      <w:r w:rsidRPr="00001223">
        <w:rPr>
          <w:rStyle w:val="Ppogrubienie"/>
        </w:rPr>
        <w:t>Art. 30.</w:t>
      </w:r>
      <w:r>
        <w:t xml:space="preserve"> 1. </w:t>
      </w:r>
      <w:r w:rsidRPr="00E34899">
        <w:t>Na stronie internetowej</w:t>
      </w:r>
      <w:r>
        <w:t xml:space="preserve">, o której mowa w art. 13 ust. 1 ustawy z dnia </w:t>
      </w:r>
      <w:r w:rsidR="00280822">
        <w:t>10 </w:t>
      </w:r>
      <w:r>
        <w:t xml:space="preserve">czerwca 2016 r. o delegowaniu pracowników w ramach świadczenia usług, </w:t>
      </w:r>
      <w:r w:rsidRPr="00E34899">
        <w:t>zamieszcza się</w:t>
      </w:r>
      <w:r>
        <w:t xml:space="preserve"> w szczególności informacje dotyczące </w:t>
      </w:r>
      <w:r w:rsidRPr="000500CC">
        <w:t xml:space="preserve">warunków zatrudnienia, o których mowa w </w:t>
      </w:r>
      <w:r w:rsidRPr="00F40DFA">
        <w:t>art. 4</w:t>
      </w:r>
      <w:r>
        <w:t xml:space="preserve"> ust. 2 </w:t>
      </w:r>
      <w:r w:rsidRPr="00BD5F15">
        <w:t>ustawy z dnia 10 czerwca 2016 r. o delegowaniu pracowników w ramach świadczenia usług</w:t>
      </w:r>
      <w:r>
        <w:t>,</w:t>
      </w:r>
      <w:r w:rsidRPr="000500CC">
        <w:t xml:space="preserve"> </w:t>
      </w:r>
      <w:r w:rsidRPr="00AB66B0">
        <w:t xml:space="preserve">mających zastosowanie do kierowców </w:t>
      </w:r>
      <w:r w:rsidRPr="00E34899">
        <w:t xml:space="preserve">delegowanych na terytorium Rzeczypospolitej Polskiej </w:t>
      </w:r>
      <w:r>
        <w:t xml:space="preserve">oraz kierowców delegowanych na terytorium Rzeczypospolitej Polskiej z państwa trzeciego, </w:t>
      </w:r>
      <w:r w:rsidR="00280822" w:rsidRPr="00E34899">
        <w:t>w</w:t>
      </w:r>
      <w:r w:rsidR="00280822">
        <w:t> </w:t>
      </w:r>
      <w:r w:rsidRPr="00E34899">
        <w:t>tym obowiązkowych składników wynagrodzenia za pracę</w:t>
      </w:r>
      <w:r>
        <w:t>.</w:t>
      </w:r>
    </w:p>
    <w:p w14:paraId="2C724E71" w14:textId="77777777" w:rsidR="00C150A3" w:rsidRDefault="00C150A3" w:rsidP="00C150A3">
      <w:pPr>
        <w:pStyle w:val="USTustnpkodeksu"/>
      </w:pPr>
      <w:r w:rsidRPr="000500CC">
        <w:t>2.</w:t>
      </w:r>
      <w:r>
        <w:t> </w:t>
      </w:r>
      <w:r w:rsidRPr="000500CC">
        <w:t>Informacje, o których mowa w ust. 1, mogą być zawarte w odesłaniach do odpowiednich stron internetowych.</w:t>
      </w:r>
    </w:p>
    <w:p w14:paraId="3838009F" w14:textId="7A0AF6F5" w:rsidR="00C150A3" w:rsidRPr="000500CC" w:rsidRDefault="00C150A3" w:rsidP="00C150A3">
      <w:pPr>
        <w:pStyle w:val="USTustnpkodeksu"/>
      </w:pPr>
      <w:r>
        <w:t xml:space="preserve">3. Inspekcja Transportu Drogowego, w zakresie swojej właściwości, współpracuje </w:t>
      </w:r>
      <w:r w:rsidR="00280822">
        <w:t>z </w:t>
      </w:r>
      <w:r>
        <w:t xml:space="preserve">Państwową Inspekcją Pracy w zakresie prowadzenia i aktualizacji strony internetowej, </w:t>
      </w:r>
      <w:r w:rsidR="00280822">
        <w:lastRenderedPageBreak/>
        <w:t>o </w:t>
      </w:r>
      <w:r>
        <w:t>której mowa w art. 13</w:t>
      </w:r>
      <w:r w:rsidRPr="00D77B8E">
        <w:t xml:space="preserve"> </w:t>
      </w:r>
      <w:r>
        <w:t>ust. 1 ustawy z dnia 10 czerwca 2016 r. o delegowaniu pracowników w ramach świadczenia usług.</w:t>
      </w:r>
    </w:p>
    <w:p w14:paraId="577C96BF" w14:textId="4075539E" w:rsidR="00C150A3" w:rsidRDefault="00C150A3" w:rsidP="00C150A3">
      <w:pPr>
        <w:pStyle w:val="USTustnpkodeksu"/>
      </w:pPr>
      <w:r>
        <w:t xml:space="preserve">4. Podmiotami odpowiedzialnymi za udzielanie informacji na temat prawa krajowego </w:t>
      </w:r>
      <w:r w:rsidR="00280822">
        <w:t>i </w:t>
      </w:r>
      <w:r>
        <w:t>praktyki krajowej, które mają zastosowanie do delegowania kierowców na terytorium Rzeczypospolitej Polskiej, są Państwowa Inspekcja Pracy oraz Inspekcja Transportu Drogowego, każda w zakresie swojej właściwości.</w:t>
      </w:r>
    </w:p>
    <w:p w14:paraId="61B0060F" w14:textId="27B1A0B7" w:rsidR="00C150A3" w:rsidRPr="000500CC" w:rsidRDefault="00C150A3" w:rsidP="00C150A3">
      <w:pPr>
        <w:pStyle w:val="USTustnpkodeksu"/>
      </w:pPr>
      <w:r>
        <w:t>5. </w:t>
      </w:r>
      <w:r w:rsidRPr="00E34899">
        <w:t>Na stronie internetowej</w:t>
      </w:r>
      <w:r>
        <w:t xml:space="preserve">, o której mowa w art. 13 ust. 1 ustawy z dnia 10 czerwca </w:t>
      </w:r>
      <w:r w:rsidR="00280822">
        <w:t>2016 </w:t>
      </w:r>
      <w:r>
        <w:t>r. o delegowaniu pracowników w ramach świadczenia usług, zamieszcza się dane kontaktowe osób odpowiedzialnych w inspekcjach za udzielanie informacji, o których mowa w ust. 4.</w:t>
      </w:r>
    </w:p>
    <w:p w14:paraId="38E56423" w14:textId="16E86BA7" w:rsidR="00C150A3" w:rsidRDefault="00C150A3" w:rsidP="00C150A3">
      <w:pPr>
        <w:pStyle w:val="ARTartustawynprozporzdzenia"/>
      </w:pPr>
      <w:r w:rsidRPr="00001223">
        <w:rPr>
          <w:rStyle w:val="Ppogrubienie"/>
        </w:rPr>
        <w:t>Art. 31.</w:t>
      </w:r>
      <w:r>
        <w:t xml:space="preserve"> Państwowa Inspekcja Pracy i Inspekcja Transportu Drogowego współpracują, każda w zakresie swojej właściwości, z organami właściwymi innych państw członkowskich w zakresie organizacji kształcenia i szkoleń dla pracowników tych inspekcji lub organów </w:t>
      </w:r>
      <w:r w:rsidR="00280822">
        <w:t>z </w:t>
      </w:r>
      <w:r>
        <w:t>zakresu przepisów o delegowaniu kierowców w transporcie drogowym.</w:t>
      </w:r>
    </w:p>
    <w:p w14:paraId="533F61C3" w14:textId="77777777" w:rsidR="00C150A3" w:rsidRPr="00AB6917" w:rsidRDefault="00C150A3" w:rsidP="00C150A3">
      <w:pPr>
        <w:pStyle w:val="ROZDZODDZOZNoznaczenierozdziauluboddziau"/>
      </w:pPr>
      <w:r w:rsidRPr="00AB6917">
        <w:t>Rozdział 7</w:t>
      </w:r>
    </w:p>
    <w:p w14:paraId="419667E2" w14:textId="77777777" w:rsidR="00C150A3" w:rsidRPr="00B227C1" w:rsidRDefault="00C150A3" w:rsidP="00C150A3">
      <w:pPr>
        <w:pStyle w:val="ROZDZODDZPRZEDMprzedmiotregulacjirozdziauluboddziau"/>
      </w:pPr>
      <w:r w:rsidRPr="00F16DE1">
        <w:t>Przepisy karne i przepisy o administracyjnych karach pieniężnych</w:t>
      </w:r>
    </w:p>
    <w:p w14:paraId="421C0E1C" w14:textId="77777777" w:rsidR="00C150A3" w:rsidRPr="00B227C1" w:rsidRDefault="00C150A3" w:rsidP="00C150A3">
      <w:pPr>
        <w:pStyle w:val="ARTartustawynprozporzdzenia"/>
      </w:pPr>
      <w:r w:rsidRPr="00001223">
        <w:rPr>
          <w:rStyle w:val="Ppogrubienie"/>
        </w:rPr>
        <w:t>Art. 32.</w:t>
      </w:r>
      <w:r>
        <w:t> </w:t>
      </w:r>
      <w:r w:rsidRPr="0038580C">
        <w:t>1.</w:t>
      </w:r>
      <w:r w:rsidRPr="00F16DE1">
        <w:t xml:space="preserve"> </w:t>
      </w:r>
      <w:r w:rsidRPr="00B227C1">
        <w:t>Kierowca delegowany na terytorium R</w:t>
      </w:r>
      <w:r>
        <w:t xml:space="preserve">zeczypospolitej </w:t>
      </w:r>
      <w:r w:rsidRPr="00B227C1">
        <w:t>P</w:t>
      </w:r>
      <w:r>
        <w:t>olskiej</w:t>
      </w:r>
      <w:r w:rsidRPr="00B227C1">
        <w:t xml:space="preserve"> wykonujący przewóz drogowy, w przypadku nieokazania w trakcie kontroli drogowej </w:t>
      </w:r>
      <w:r>
        <w:t>kopii</w:t>
      </w:r>
      <w:r w:rsidRPr="00B227C1">
        <w:t xml:space="preserve"> zgłoszenia delegowania</w:t>
      </w:r>
      <w:r>
        <w:t>, o której mowa w art. 9 ust. 3 pkt 1,</w:t>
      </w:r>
      <w:r w:rsidRPr="00B227C1">
        <w:t xml:space="preserve"> podlega karze grzywny w wysokości </w:t>
      </w:r>
      <w:r>
        <w:t>500</w:t>
      </w:r>
      <w:r w:rsidRPr="00B227C1">
        <w:t xml:space="preserve"> zł.</w:t>
      </w:r>
    </w:p>
    <w:p w14:paraId="49562D2D" w14:textId="100F489A" w:rsidR="00C150A3" w:rsidRPr="00B227C1" w:rsidRDefault="00C150A3" w:rsidP="00C150A3">
      <w:pPr>
        <w:pStyle w:val="USTustnpkodeksu"/>
      </w:pPr>
      <w:r w:rsidRPr="00B227C1">
        <w:t>2.</w:t>
      </w:r>
      <w:r>
        <w:t> </w:t>
      </w:r>
      <w:r w:rsidRPr="00B227C1">
        <w:t>Kierowca delegowany na terytorium R</w:t>
      </w:r>
      <w:r>
        <w:t xml:space="preserve">zeczypospolitej </w:t>
      </w:r>
      <w:r w:rsidRPr="00B227C1">
        <w:t>P</w:t>
      </w:r>
      <w:r>
        <w:t>olskiej</w:t>
      </w:r>
      <w:r w:rsidRPr="00B227C1">
        <w:t xml:space="preserve"> z państwa trzeciego wykonujący przewóz drogowy</w:t>
      </w:r>
      <w:r>
        <w:t>,</w:t>
      </w:r>
      <w:r w:rsidRPr="00B227C1">
        <w:t xml:space="preserve"> w przypadku nieokazania w trakcie kontroli drogowej potwierdzenia delegowania, o którym mowa w art. </w:t>
      </w:r>
      <w:r>
        <w:t xml:space="preserve">12 ust. 1 pkt 2, </w:t>
      </w:r>
      <w:r w:rsidRPr="00B227C1">
        <w:t xml:space="preserve">podlega karze grzywny </w:t>
      </w:r>
      <w:r w:rsidR="00280822" w:rsidRPr="00B227C1">
        <w:t>w</w:t>
      </w:r>
      <w:r w:rsidR="00280822">
        <w:t> </w:t>
      </w:r>
      <w:r w:rsidRPr="00B227C1">
        <w:t xml:space="preserve">wysokości </w:t>
      </w:r>
      <w:r>
        <w:t>500</w:t>
      </w:r>
      <w:r w:rsidRPr="00B227C1">
        <w:t xml:space="preserve"> zł.</w:t>
      </w:r>
    </w:p>
    <w:p w14:paraId="0A0FEB7F" w14:textId="77777777" w:rsidR="00C150A3" w:rsidRPr="00B227C1" w:rsidRDefault="00C150A3" w:rsidP="00C150A3">
      <w:pPr>
        <w:pStyle w:val="USTustnpkodeksu"/>
      </w:pPr>
      <w:r w:rsidRPr="00B227C1">
        <w:t>3.</w:t>
      </w:r>
      <w:r>
        <w:t> </w:t>
      </w:r>
      <w:r w:rsidRPr="00B227C1">
        <w:t>Prawo do nakładania i pobierania kary grzywny w drodze mandatu karnego za czyny, o których mowa w ust. 1 i 2, przysługuje inspektorom Inspekcji Transportu Drogowego</w:t>
      </w:r>
      <w:r>
        <w:t>.</w:t>
      </w:r>
    </w:p>
    <w:p w14:paraId="1FCA19F1" w14:textId="77777777" w:rsidR="00C150A3" w:rsidRDefault="00C150A3" w:rsidP="00C150A3">
      <w:pPr>
        <w:pStyle w:val="USTustnpkodeksu"/>
      </w:pPr>
      <w:r w:rsidRPr="00B227C1">
        <w:t>4.</w:t>
      </w:r>
      <w:r>
        <w:t> Orzekanie w sprawach nałożenia</w:t>
      </w:r>
      <w:r w:rsidRPr="00B227C1">
        <w:t xml:space="preserve"> kar grzywny, o których mowa w ust. 1 i 2, następuje w trybie określonym w ustawie z dnia 24 sierpnia 2001 r. </w:t>
      </w:r>
      <w:r>
        <w:t>–</w:t>
      </w:r>
      <w:r w:rsidRPr="00B227C1">
        <w:t xml:space="preserve"> Kodeks postępowania w sprawach o wykroczenia (Dz.</w:t>
      </w:r>
      <w:r>
        <w:t xml:space="preserve"> </w:t>
      </w:r>
      <w:r w:rsidRPr="00B227C1">
        <w:t>U. z 202</w:t>
      </w:r>
      <w:r>
        <w:t>2</w:t>
      </w:r>
      <w:r w:rsidRPr="00B227C1">
        <w:t xml:space="preserve"> r. poz. </w:t>
      </w:r>
      <w:r>
        <w:t>1124</w:t>
      </w:r>
      <w:r w:rsidRPr="00B227C1">
        <w:t>).</w:t>
      </w:r>
    </w:p>
    <w:p w14:paraId="2751EBDF" w14:textId="29B4F324" w:rsidR="00C150A3" w:rsidRDefault="00C150A3" w:rsidP="00C150A3">
      <w:pPr>
        <w:pStyle w:val="USTustnpkodeksu"/>
      </w:pPr>
      <w:r w:rsidRPr="002A3C52">
        <w:t>5. Naruszenie, o którym mowa w ust. 1, wypełnia znamiona grupy naruszeń nr 14.4 o</w:t>
      </w:r>
      <w:r>
        <w:t xml:space="preserve">raz </w:t>
      </w:r>
      <w:r w:rsidRPr="002A3C52">
        <w:t xml:space="preserve">stanowi bardzo poważne naruszenie (BPN), zgodnie z wagą naruszeń wskazanych </w:t>
      </w:r>
      <w:r w:rsidR="00280822" w:rsidRPr="002A3C52">
        <w:t>w</w:t>
      </w:r>
      <w:r w:rsidR="00280822">
        <w:t> </w:t>
      </w:r>
      <w:r w:rsidRPr="002A3C52">
        <w:t xml:space="preserve">załączniku I do rozporządzenia Komisji (UE) 2016/403 z dnia 18 marca 2016 r. uzupełniającego rozporządzenie Parlamentu Europejskiego i Rady (WE) nr 1071/2009 </w:t>
      </w:r>
      <w:r w:rsidR="00280822" w:rsidRPr="002A3C52">
        <w:t>w</w:t>
      </w:r>
      <w:r w:rsidR="00280822">
        <w:t> </w:t>
      </w:r>
      <w:r w:rsidRPr="002A3C52">
        <w:t xml:space="preserve">odniesieniu do klasyfikacji poważnych naruszeń przepisów unijnych, które mogą prowadzić </w:t>
      </w:r>
      <w:r w:rsidRPr="002A3C52">
        <w:lastRenderedPageBreak/>
        <w:t>do utraty dobrej reputacji przez przewoźnika drogowego, oraz zmieniającego załącznik III do dyrektywy 2006/22/WE Parlamentu Europejskiego i Rady (Dz. Urz. UE L 74 z 19.03.2016, str. 8 oraz Dz. Urz. UE L 12</w:t>
      </w:r>
      <w:r>
        <w:t>9</w:t>
      </w:r>
      <w:r w:rsidRPr="002A3C52">
        <w:t xml:space="preserve"> z 0</w:t>
      </w:r>
      <w:r>
        <w:t>3</w:t>
      </w:r>
      <w:r w:rsidRPr="002A3C52">
        <w:t>.05.2022, str. 22), zwanego dalej „rozporządzeniem Komisji (UE) 2016/403</w:t>
      </w:r>
      <w:r>
        <w:t>”.</w:t>
      </w:r>
    </w:p>
    <w:p w14:paraId="0CD2A221" w14:textId="77777777" w:rsidR="00C150A3" w:rsidRPr="00B227C1" w:rsidRDefault="00C150A3" w:rsidP="00C150A3">
      <w:pPr>
        <w:pStyle w:val="ARTartustawynprozporzdzenia"/>
      </w:pPr>
      <w:r w:rsidRPr="00001223">
        <w:rPr>
          <w:rStyle w:val="Ppogrubienie"/>
        </w:rPr>
        <w:t>Art. 33.</w:t>
      </w:r>
      <w:r>
        <w:t> </w:t>
      </w:r>
      <w:r w:rsidRPr="00B227C1">
        <w:t>1. Przewoźnik drogowy delegujący kierowcę na terytorium R</w:t>
      </w:r>
      <w:r>
        <w:t xml:space="preserve">zeczypospolitej </w:t>
      </w:r>
      <w:r w:rsidRPr="00B227C1">
        <w:t>P</w:t>
      </w:r>
      <w:r>
        <w:t>olskiej</w:t>
      </w:r>
      <w:r w:rsidRPr="00B227C1">
        <w:t xml:space="preserve"> oraz przewoźnik drogowy z państwa trzeciego delegujący kierowcę na terytorium R</w:t>
      </w:r>
      <w:r>
        <w:t xml:space="preserve">zeczypospolitej </w:t>
      </w:r>
      <w:r w:rsidRPr="00B227C1">
        <w:t>P</w:t>
      </w:r>
      <w:r>
        <w:t>olskiej</w:t>
      </w:r>
      <w:r w:rsidRPr="00B227C1">
        <w:t xml:space="preserve"> z naruszeniem</w:t>
      </w:r>
      <w:r>
        <w:t xml:space="preserve"> </w:t>
      </w:r>
      <w:r w:rsidRPr="00B227C1">
        <w:t xml:space="preserve">obowiązków </w:t>
      </w:r>
      <w:r>
        <w:t xml:space="preserve">lub warunków </w:t>
      </w:r>
      <w:r w:rsidRPr="00B227C1">
        <w:t xml:space="preserve">określonych </w:t>
      </w:r>
      <w:r>
        <w:t xml:space="preserve">w ustawie </w:t>
      </w:r>
      <w:r w:rsidRPr="00B227C1">
        <w:t>podlega</w:t>
      </w:r>
      <w:r>
        <w:t>ją</w:t>
      </w:r>
      <w:r w:rsidRPr="00B227C1">
        <w:t xml:space="preserve"> karze pieniężnej w wysokości</w:t>
      </w:r>
      <w:r>
        <w:t xml:space="preserve"> </w:t>
      </w:r>
      <w:r w:rsidRPr="00B227C1">
        <w:t xml:space="preserve">od </w:t>
      </w:r>
      <w:r>
        <w:t xml:space="preserve">2000 </w:t>
      </w:r>
      <w:r w:rsidRPr="00B227C1">
        <w:t xml:space="preserve">zł do </w:t>
      </w:r>
      <w:r>
        <w:t>3000</w:t>
      </w:r>
      <w:r w:rsidRPr="00B227C1">
        <w:t xml:space="preserve"> zł za każde naruszenie.</w:t>
      </w:r>
    </w:p>
    <w:p w14:paraId="07A296D8" w14:textId="77777777" w:rsidR="00C150A3" w:rsidRPr="00B227C1" w:rsidRDefault="00C150A3" w:rsidP="00C150A3">
      <w:pPr>
        <w:pStyle w:val="USTustnpkodeksu"/>
      </w:pPr>
      <w:r w:rsidRPr="00B227C1">
        <w:t>2.</w:t>
      </w:r>
      <w:r>
        <w:t> </w:t>
      </w:r>
      <w:bookmarkStart w:id="2" w:name="_Hlk134792790"/>
      <w:r w:rsidRPr="005718C6">
        <w:t>Wykaz naruszeń, o których mowa w ust. 1, wysokości kar pieniężnych za poszczególne naruszenia oraz numer grupy naruszeń oraz wagę naruszeń wskazane w załączniku I do rozporządzenia Komisji (UE) 2016/403</w:t>
      </w:r>
      <w:bookmarkEnd w:id="2"/>
      <w:r w:rsidRPr="005718C6">
        <w:t>, określa załącznik do ustawy</w:t>
      </w:r>
      <w:r w:rsidRPr="00B227C1">
        <w:t>.</w:t>
      </w:r>
    </w:p>
    <w:p w14:paraId="0381A18F" w14:textId="77777777" w:rsidR="00C150A3" w:rsidRPr="00B227C1" w:rsidRDefault="00C150A3" w:rsidP="00C150A3">
      <w:pPr>
        <w:pStyle w:val="USTustnpkodeksu"/>
      </w:pPr>
      <w:r w:rsidRPr="00B227C1">
        <w:t>3.</w:t>
      </w:r>
      <w:r>
        <w:t> </w:t>
      </w:r>
      <w:r w:rsidRPr="00B227C1">
        <w:t>Karę pieniężną, o której mowa w ust. 1, nakłada, w drodze decyzji administracyjnej, właściwy organ</w:t>
      </w:r>
      <w:r>
        <w:t xml:space="preserve"> Inspekcji Transportu Drogowego.</w:t>
      </w:r>
    </w:p>
    <w:p w14:paraId="1F1F8A32" w14:textId="77777777" w:rsidR="00C150A3" w:rsidRPr="00B227C1" w:rsidRDefault="00C150A3" w:rsidP="00C150A3">
      <w:pPr>
        <w:pStyle w:val="USTustnpkodeksu"/>
      </w:pPr>
      <w:r w:rsidRPr="00B227C1">
        <w:t>4.</w:t>
      </w:r>
      <w:r>
        <w:t> </w:t>
      </w:r>
      <w:r w:rsidRPr="00B227C1">
        <w:t>Decyzja ostateczna podlega wykonaniu po upływie 30 dni od dnia jej doręczenia</w:t>
      </w:r>
      <w:r>
        <w:t xml:space="preserve"> lub doręczenia powiadomienia </w:t>
      </w:r>
      <w:r w:rsidRPr="005718C6">
        <w:t>o decyzji, w trybie określonym w art. 29 ust. 1</w:t>
      </w:r>
      <w:r w:rsidRPr="00B227C1">
        <w:t xml:space="preserve">, chyba że wstrzymano jej wykonanie. Organ, który wydał decyzję ostateczną, z urzędu wstrzymuje jej wykonanie, w drodze postanowienia, na które nie przysługuje zażalenie, w </w:t>
      </w:r>
      <w:r>
        <w:t>przypadku</w:t>
      </w:r>
      <w:r w:rsidRPr="00B227C1">
        <w:t xml:space="preserve"> wniesienia skargi do sądu administracyjnego.</w:t>
      </w:r>
    </w:p>
    <w:p w14:paraId="18057031" w14:textId="77777777" w:rsidR="00C150A3" w:rsidRPr="00B227C1" w:rsidRDefault="00C150A3" w:rsidP="00C150A3">
      <w:pPr>
        <w:pStyle w:val="USTustnpkodeksu"/>
      </w:pPr>
      <w:r>
        <w:t>5</w:t>
      </w:r>
      <w:r w:rsidRPr="00B227C1">
        <w:t>.</w:t>
      </w:r>
      <w:r>
        <w:t> </w:t>
      </w:r>
      <w:r w:rsidRPr="00B227C1">
        <w:t>Nałożenie grzyw</w:t>
      </w:r>
      <w:r>
        <w:t>ien</w:t>
      </w:r>
      <w:r w:rsidRPr="00B227C1">
        <w:t xml:space="preserve">, o których mowa w art. </w:t>
      </w:r>
      <w:r>
        <w:t xml:space="preserve">32 ust. 1 i 2, </w:t>
      </w:r>
      <w:r w:rsidRPr="00B227C1">
        <w:t xml:space="preserve">lub kary pieniężnej, o której mowa w ust. 1, nie wyłącza możliwości wszczęcia kontroli, o której mowa w art. </w:t>
      </w:r>
      <w:r>
        <w:t>21</w:t>
      </w:r>
      <w:r w:rsidRPr="00B227C1">
        <w:t xml:space="preserve"> i art. </w:t>
      </w:r>
      <w:r>
        <w:t>24,</w:t>
      </w:r>
      <w:r w:rsidRPr="00B227C1">
        <w:t xml:space="preserve"> przez Państwową Inspekcję Pracy</w:t>
      </w:r>
      <w:r>
        <w:t xml:space="preserve"> i nałożenia przez tę inspekcję kary pieniężnej, o której mowa w ust. 1</w:t>
      </w:r>
      <w:r w:rsidRPr="00B227C1">
        <w:t>.</w:t>
      </w:r>
    </w:p>
    <w:p w14:paraId="23ADBAFB" w14:textId="77777777" w:rsidR="00C150A3" w:rsidRDefault="00C150A3" w:rsidP="00C150A3">
      <w:pPr>
        <w:pStyle w:val="USTustnpkodeksu"/>
      </w:pPr>
      <w:r>
        <w:t>6</w:t>
      </w:r>
      <w:r w:rsidRPr="00B227C1">
        <w:t>.</w:t>
      </w:r>
      <w:r>
        <w:t> </w:t>
      </w:r>
      <w:r w:rsidRPr="007A2C2C">
        <w:t>Karę pieniężną uiszcza się na właściwy rachunek bankowy w terminie 14 dni od dnia, w którym decyzja o jej nałożeniu stała się wykonalna. Koszty związane z jej przekazaniem pokrywa zobowiązany podmiot.</w:t>
      </w:r>
    </w:p>
    <w:p w14:paraId="5AEAE4FB" w14:textId="77777777" w:rsidR="00C150A3" w:rsidRDefault="00C150A3" w:rsidP="00C150A3">
      <w:pPr>
        <w:pStyle w:val="ARTartustawynprozporzdzenia"/>
      </w:pPr>
      <w:r w:rsidRPr="00001223">
        <w:rPr>
          <w:rStyle w:val="Ppogrubienie"/>
        </w:rPr>
        <w:t>Art. 34.</w:t>
      </w:r>
      <w:r>
        <w:t> </w:t>
      </w:r>
      <w:r w:rsidRPr="00B227C1">
        <w:t xml:space="preserve">1. </w:t>
      </w:r>
      <w:r>
        <w:t xml:space="preserve">Przewoźnik drogowy </w:t>
      </w:r>
      <w:r w:rsidRPr="00B227C1">
        <w:t>delegując</w:t>
      </w:r>
      <w:r>
        <w:t>y</w:t>
      </w:r>
      <w:r w:rsidRPr="00B227C1">
        <w:t xml:space="preserve"> kierowcę z terytorium R</w:t>
      </w:r>
      <w:r>
        <w:t xml:space="preserve">zeczypospolitej </w:t>
      </w:r>
      <w:r w:rsidRPr="00B227C1">
        <w:t>P</w:t>
      </w:r>
      <w:r>
        <w:t>olskiej, który d</w:t>
      </w:r>
      <w:r w:rsidRPr="00F8202F">
        <w:t>wukrotn</w:t>
      </w:r>
      <w:r>
        <w:t>i</w:t>
      </w:r>
      <w:r w:rsidRPr="00F8202F">
        <w:t>e w ciągu roku bez wskazania uzasadnionych okoliczności</w:t>
      </w:r>
      <w:r>
        <w:t>:</w:t>
      </w:r>
    </w:p>
    <w:p w14:paraId="005F5B10" w14:textId="7DEFE687" w:rsidR="00C150A3" w:rsidRDefault="00C150A3" w:rsidP="00C150A3">
      <w:pPr>
        <w:pStyle w:val="PKTpunkt"/>
      </w:pPr>
      <w:r>
        <w:t>1)</w:t>
      </w:r>
      <w:r>
        <w:tab/>
        <w:t xml:space="preserve">nie przekazuje </w:t>
      </w:r>
      <w:r w:rsidRPr="00B227C1">
        <w:t xml:space="preserve">dokumentów określonych we wniosku, o którym mowa w art. </w:t>
      </w:r>
      <w:r>
        <w:t>27 ust. 3,</w:t>
      </w:r>
      <w:r w:rsidRPr="00B227C1">
        <w:t xml:space="preserve"> </w:t>
      </w:r>
      <w:r w:rsidR="00280822" w:rsidRPr="00B227C1">
        <w:t>w</w:t>
      </w:r>
      <w:r w:rsidR="00280822">
        <w:t> </w:t>
      </w:r>
      <w:r w:rsidRPr="00B227C1">
        <w:t>terminie, o którym mowa w tym przepisie,</w:t>
      </w:r>
      <w:r>
        <w:t xml:space="preserve"> </w:t>
      </w:r>
    </w:p>
    <w:p w14:paraId="65351B2D" w14:textId="77777777" w:rsidR="00C150A3" w:rsidRDefault="00C150A3" w:rsidP="00C150A3">
      <w:pPr>
        <w:pStyle w:val="CZWSPPKTczwsplnapunktw"/>
      </w:pPr>
      <w:r>
        <w:t>2)</w:t>
      </w:r>
      <w:r>
        <w:tab/>
        <w:t>nie udziela informacji</w:t>
      </w:r>
      <w:r w:rsidRPr="00B227C1">
        <w:t xml:space="preserve"> </w:t>
      </w:r>
      <w:r>
        <w:t>na żądanie Państwowej Inspekcji Pracy, o których mowa w art. 27 ust. 5</w:t>
      </w:r>
    </w:p>
    <w:p w14:paraId="41606730" w14:textId="79190C48" w:rsidR="00C150A3" w:rsidRPr="00B227C1" w:rsidRDefault="00C150A3" w:rsidP="00C150A3">
      <w:pPr>
        <w:pStyle w:val="CZWSPPKTczwsplnapunktw"/>
      </w:pPr>
      <w:r>
        <w:t>–</w:t>
      </w:r>
      <w:r w:rsidR="00EB484B">
        <w:t xml:space="preserve"> </w:t>
      </w:r>
      <w:r w:rsidRPr="00B227C1">
        <w:t xml:space="preserve">podlega karze pieniężnej w wysokości </w:t>
      </w:r>
      <w:r>
        <w:t>3000</w:t>
      </w:r>
      <w:r w:rsidRPr="00B227C1">
        <w:t xml:space="preserve"> zł.</w:t>
      </w:r>
    </w:p>
    <w:p w14:paraId="2A637C7F" w14:textId="097B07F7" w:rsidR="00C150A3" w:rsidRPr="00B227C1" w:rsidRDefault="00C150A3" w:rsidP="00C150A3">
      <w:pPr>
        <w:pStyle w:val="USTustnpkodeksu"/>
      </w:pPr>
      <w:r w:rsidRPr="00B227C1">
        <w:lastRenderedPageBreak/>
        <w:t>2.</w:t>
      </w:r>
      <w:r>
        <w:t> </w:t>
      </w:r>
      <w:r w:rsidRPr="00B227C1">
        <w:t xml:space="preserve">Karę pieniężną, o której mowa w ust. 1, nakłada, w drodze decyzji administracyjnej, właściwy organ, który wystąpił z wnioskiem, o którym mowa w art. </w:t>
      </w:r>
      <w:r>
        <w:t xml:space="preserve">27 ust. 3 lub z żądaniem, </w:t>
      </w:r>
      <w:r w:rsidRPr="00B227C1">
        <w:t xml:space="preserve">o którym mowa w art. </w:t>
      </w:r>
      <w:r>
        <w:t>27 ust. 6</w:t>
      </w:r>
      <w:r w:rsidRPr="00B227C1">
        <w:t>.</w:t>
      </w:r>
    </w:p>
    <w:p w14:paraId="45ABE8BB" w14:textId="50E2B8A2" w:rsidR="00C150A3" w:rsidRDefault="00C150A3" w:rsidP="00C150A3">
      <w:pPr>
        <w:pStyle w:val="USTustnpkodeksu"/>
      </w:pPr>
      <w:r w:rsidRPr="00B227C1">
        <w:t>3.</w:t>
      </w:r>
      <w:r>
        <w:t> </w:t>
      </w:r>
      <w:r w:rsidRPr="00B227C1">
        <w:t xml:space="preserve">Decyzja ostateczna podlega wykonaniu po upływie 30 dni od dnia jej doręczenia, chyba że wstrzymano jej wykonanie. Organ kontroli, który wydał decyzję ostateczną, z urzędu wstrzymuje jej wykonanie, w drodze postanowienia, na które nie przysługuje zażalenie, </w:t>
      </w:r>
      <w:r w:rsidR="00280822" w:rsidRPr="00B227C1">
        <w:t>w</w:t>
      </w:r>
      <w:r w:rsidR="00280822">
        <w:t> </w:t>
      </w:r>
      <w:r>
        <w:t>przypadku</w:t>
      </w:r>
      <w:r w:rsidRPr="00B227C1">
        <w:t xml:space="preserve"> wniesienia skargi do sądu administracyjnego.</w:t>
      </w:r>
    </w:p>
    <w:p w14:paraId="6F0C2A8B" w14:textId="77777777" w:rsidR="00C150A3" w:rsidRDefault="00C150A3" w:rsidP="00C150A3">
      <w:pPr>
        <w:pStyle w:val="USTustnpkodeksu"/>
      </w:pPr>
      <w:r>
        <w:t>4. </w:t>
      </w:r>
      <w:r w:rsidRPr="007A2C2C">
        <w:t>Karę pieniężną uiszcza się na właściwy rachunek bankowy w terminie 14 dni od dnia, w którym decyzja o jej nałożeniu stała się wykonalna. Koszty związane z jej przekazaniem pokrywa zobowiązany podmiot</w:t>
      </w:r>
      <w:r>
        <w:t>.</w:t>
      </w:r>
    </w:p>
    <w:p w14:paraId="40C903D1" w14:textId="3EB30C07" w:rsidR="00C150A3" w:rsidRDefault="00C150A3" w:rsidP="00C150A3">
      <w:pPr>
        <w:pStyle w:val="ARTartustawynprozporzdzenia"/>
      </w:pPr>
      <w:r w:rsidRPr="00001223">
        <w:rPr>
          <w:rStyle w:val="Ppogrubienie"/>
        </w:rPr>
        <w:t>Art. 35.</w:t>
      </w:r>
      <w:r>
        <w:t xml:space="preserve"> 1. Podmiot, który wiedział lub w świetle wszystkich istotnych okoliczności powinien wiedzieć, że zlecone przez niego usługi transportu drogowego wiążą się </w:t>
      </w:r>
      <w:r w:rsidR="00280822">
        <w:t>z </w:t>
      </w:r>
      <w:r>
        <w:t xml:space="preserve">naruszeniem przepisów dotyczących delegowania kierowców, podlega karze pieniężnej </w:t>
      </w:r>
      <w:r w:rsidR="00280822">
        <w:t>w </w:t>
      </w:r>
      <w:r>
        <w:t>wysokości 3000 zł.</w:t>
      </w:r>
    </w:p>
    <w:p w14:paraId="7AA4435C" w14:textId="77777777" w:rsidR="00C150A3" w:rsidRDefault="00C150A3" w:rsidP="00C150A3">
      <w:pPr>
        <w:pStyle w:val="USTustnpkodeksu"/>
      </w:pPr>
      <w:r>
        <w:t>2. Karę pieniężną, o której mowa w ust. 1, nakłada, w drodze decyzji administracyjnej, właściwy organ Inspekcji Transportu Drogowego albo Państwowej Inspekcji Pracy.</w:t>
      </w:r>
    </w:p>
    <w:p w14:paraId="0AB929D8" w14:textId="7E235A14" w:rsidR="00C150A3" w:rsidRDefault="00C150A3" w:rsidP="00C150A3">
      <w:pPr>
        <w:pStyle w:val="USTustnpkodeksu"/>
      </w:pPr>
      <w:r>
        <w:t xml:space="preserve">3. </w:t>
      </w:r>
      <w:r w:rsidRPr="000E6DFC">
        <w:t xml:space="preserve">Decyzja ostateczna podlega wykonaniu po upływie 30 dni od dnia jej doręczenia, chyba że wstrzymano jej wykonanie. Organ kontroli, który wydał decyzję ostateczną, z urzędu wstrzymuje jej wykonanie, w drodze postanowienia, na które nie przysługuje zażalenie, </w:t>
      </w:r>
      <w:r w:rsidR="00280822" w:rsidRPr="000E6DFC">
        <w:t>w</w:t>
      </w:r>
      <w:r w:rsidR="00280822">
        <w:t> </w:t>
      </w:r>
      <w:r w:rsidRPr="000E6DFC">
        <w:t>przypadku wniesienia skargi do sądu administracyjnego.</w:t>
      </w:r>
    </w:p>
    <w:p w14:paraId="7C86FC09" w14:textId="77777777" w:rsidR="00C150A3" w:rsidRDefault="00C150A3" w:rsidP="00C150A3">
      <w:pPr>
        <w:pStyle w:val="USTustnpkodeksu"/>
      </w:pPr>
      <w:r>
        <w:t>4. </w:t>
      </w:r>
      <w:r w:rsidRPr="007A2C2C">
        <w:t>Karę pieniężną uiszcza się na właściwy rachunek bankowy w terminie 14 dni od dnia, w którym decyzja o jej nałożeniu stała się wykonalna. Koszty związane z jej przekazaniem pokrywa zobowiązany podmiot</w:t>
      </w:r>
      <w:r>
        <w:t>.</w:t>
      </w:r>
    </w:p>
    <w:p w14:paraId="617FEACA" w14:textId="298E90BA" w:rsidR="00C150A3" w:rsidRPr="00F16DE1" w:rsidRDefault="00C150A3" w:rsidP="00C150A3">
      <w:pPr>
        <w:pStyle w:val="ARTartustawynprozporzdzenia"/>
      </w:pPr>
      <w:r w:rsidRPr="00703507">
        <w:rPr>
          <w:rStyle w:val="Ppogrubienie"/>
        </w:rPr>
        <w:t>Art.</w:t>
      </w:r>
      <w:r w:rsidR="00A20298">
        <w:rPr>
          <w:rStyle w:val="Ppogrubienie"/>
        </w:rPr>
        <w:t> </w:t>
      </w:r>
      <w:r w:rsidRPr="00703507">
        <w:rPr>
          <w:rStyle w:val="Ppogrubienie"/>
        </w:rPr>
        <w:t>36.</w:t>
      </w:r>
      <w:r w:rsidR="00A20298">
        <w:t> </w:t>
      </w:r>
      <w:r w:rsidRPr="005718C6">
        <w:t>Wpływy z kar</w:t>
      </w:r>
      <w:r>
        <w:t xml:space="preserve">, o których mowa </w:t>
      </w:r>
      <w:r w:rsidR="00400C00">
        <w:t xml:space="preserve">w </w:t>
      </w:r>
      <w:r>
        <w:t>art. 33 ust. 1, art. 34 ust. 1 i art. 35 ust. 1,</w:t>
      </w:r>
      <w:r w:rsidRPr="005718C6">
        <w:t xml:space="preserve"> nałożonych przez Państwową Inspekcję Pracy stanowią dochód budżetu państwa.</w:t>
      </w:r>
    </w:p>
    <w:p w14:paraId="035F3B9A" w14:textId="77777777" w:rsidR="00C150A3" w:rsidRPr="00F16DE1" w:rsidRDefault="00C150A3" w:rsidP="00C150A3">
      <w:pPr>
        <w:pStyle w:val="ROZDZODDZOZNoznaczenierozdziauluboddziau"/>
      </w:pPr>
      <w:r w:rsidRPr="00F16DE1">
        <w:t>Rozdział 8</w:t>
      </w:r>
    </w:p>
    <w:p w14:paraId="777E2BDA" w14:textId="77777777" w:rsidR="00C150A3" w:rsidRPr="00F16DE1" w:rsidRDefault="00C150A3" w:rsidP="00C150A3">
      <w:pPr>
        <w:pStyle w:val="ROZDZODDZPRZEDMprzedmiotregulacjirozdziauluboddziau"/>
      </w:pPr>
      <w:r w:rsidRPr="00F16DE1">
        <w:t>Przepisy zmieniające</w:t>
      </w:r>
    </w:p>
    <w:p w14:paraId="3E655124" w14:textId="584268AE" w:rsidR="00C150A3" w:rsidRDefault="00C150A3" w:rsidP="00C150A3">
      <w:pPr>
        <w:pStyle w:val="ARTartustawynprozporzdzenia"/>
      </w:pPr>
      <w:r w:rsidRPr="001F34C2">
        <w:rPr>
          <w:rStyle w:val="Ppogrubienie"/>
        </w:rPr>
        <w:t>Art.</w:t>
      </w:r>
      <w:r w:rsidR="00A20298">
        <w:rPr>
          <w:rStyle w:val="Ppogrubienie"/>
        </w:rPr>
        <w:t> </w:t>
      </w:r>
      <w:r>
        <w:rPr>
          <w:rStyle w:val="Ppogrubienie"/>
        </w:rPr>
        <w:t>37</w:t>
      </w:r>
      <w:r w:rsidRPr="001F34C2">
        <w:rPr>
          <w:rStyle w:val="Ppogrubienie"/>
        </w:rPr>
        <w:t>.</w:t>
      </w:r>
      <w:r w:rsidR="00A20298">
        <w:t> </w:t>
      </w:r>
      <w:r w:rsidRPr="001F34C2">
        <w:t xml:space="preserve">W ustawie z dnia 17 czerwca 1966 r. o postępowaniu egzekucyjnym </w:t>
      </w:r>
      <w:r w:rsidR="00280822" w:rsidRPr="001F34C2">
        <w:t>w</w:t>
      </w:r>
      <w:r w:rsidR="00280822">
        <w:t> </w:t>
      </w:r>
      <w:r w:rsidRPr="001F34C2">
        <w:t xml:space="preserve">administracji (Dz. U. z 2022 r. poz. 479, z </w:t>
      </w:r>
      <w:proofErr w:type="spellStart"/>
      <w:r w:rsidRPr="001F34C2">
        <w:t>późn</w:t>
      </w:r>
      <w:proofErr w:type="spellEnd"/>
      <w:r w:rsidRPr="001F34C2">
        <w:t>. zm.</w:t>
      </w:r>
      <w:r w:rsidRPr="00785511">
        <w:rPr>
          <w:rStyle w:val="IGindeksgrny"/>
        </w:rPr>
        <w:footnoteReference w:id="10"/>
      </w:r>
      <w:r w:rsidRPr="00785511">
        <w:rPr>
          <w:rStyle w:val="IGindeksgrny"/>
        </w:rPr>
        <w:t>)</w:t>
      </w:r>
      <w:r w:rsidRPr="001F34C2">
        <w:t xml:space="preserve">) </w:t>
      </w:r>
      <w:r>
        <w:t>wprowadza się następujące zmiany:</w:t>
      </w:r>
    </w:p>
    <w:p w14:paraId="4FE6B129" w14:textId="456EB22F" w:rsidR="00C150A3" w:rsidRPr="001F34C2" w:rsidRDefault="00C150A3" w:rsidP="00C150A3">
      <w:pPr>
        <w:pStyle w:val="PKTpunkt"/>
      </w:pPr>
      <w:r>
        <w:lastRenderedPageBreak/>
        <w:t>1)</w:t>
      </w:r>
      <w:r>
        <w:tab/>
      </w:r>
      <w:r w:rsidRPr="001F34C2">
        <w:t xml:space="preserve">w art. 2 w § 1 w pkt 8 w lit. g średnik zastępuje się przecinkiem i dodaje się lit. h </w:t>
      </w:r>
      <w:r w:rsidR="00280822" w:rsidRPr="001F34C2">
        <w:t>w</w:t>
      </w:r>
      <w:r w:rsidR="00280822">
        <w:t> </w:t>
      </w:r>
      <w:r w:rsidRPr="001F34C2">
        <w:t>brzmieniu:</w:t>
      </w:r>
    </w:p>
    <w:p w14:paraId="60275EFD" w14:textId="352A9C73" w:rsidR="00C150A3" w:rsidRDefault="00C150A3" w:rsidP="00C150A3">
      <w:pPr>
        <w:pStyle w:val="ZLITzmlitartykuempunktem"/>
      </w:pPr>
      <w:r w:rsidRPr="001F34C2">
        <w:t>„h)</w:t>
      </w:r>
      <w:r w:rsidR="00D235FE">
        <w:tab/>
      </w:r>
      <w:r w:rsidRPr="001F34C2">
        <w:t>administracyjnych kar pieniężnych lub grzywien administracyjnych nałożonych na przewoźnika drogowego delegującego kierowcę z terytorium Rzeczypospolitej Polskiej;”</w:t>
      </w:r>
      <w:r>
        <w:t>;</w:t>
      </w:r>
    </w:p>
    <w:p w14:paraId="6173FBBB" w14:textId="77777777" w:rsidR="00C150A3" w:rsidRPr="004D2BE4" w:rsidRDefault="00C150A3" w:rsidP="00C150A3">
      <w:pPr>
        <w:pStyle w:val="PKTpunkt"/>
      </w:pPr>
      <w:r w:rsidRPr="004D2BE4">
        <w:t>2)</w:t>
      </w:r>
      <w:r>
        <w:tab/>
      </w:r>
      <w:r w:rsidRPr="004D2BE4">
        <w:t>w art. 5</w:t>
      </w:r>
      <w:r>
        <w:t xml:space="preserve"> w </w:t>
      </w:r>
      <w:r w:rsidRPr="004D2BE4">
        <w:t>§ 2</w:t>
      </w:r>
      <w:r>
        <w:t>a</w:t>
      </w:r>
      <w:r w:rsidRPr="004D2BE4">
        <w:t xml:space="preserve"> </w:t>
      </w:r>
      <w:r>
        <w:t xml:space="preserve">po wyrazach </w:t>
      </w:r>
      <w:r w:rsidRPr="00CE6629">
        <w:t>„</w:t>
      </w:r>
      <w:r>
        <w:t xml:space="preserve">o których mowa </w:t>
      </w:r>
      <w:r w:rsidRPr="004D2BE4">
        <w:t>w</w:t>
      </w:r>
      <w:r w:rsidRPr="006F4B7C">
        <w:t xml:space="preserve"> </w:t>
      </w:r>
      <w:r>
        <w:t>art. 2 § 1 pkt 8 lit. g</w:t>
      </w:r>
      <w:r w:rsidRPr="006F4B7C">
        <w:t>”</w:t>
      </w:r>
      <w:r>
        <w:t xml:space="preserve"> dodaje się wyrazy </w:t>
      </w:r>
      <w:r w:rsidRPr="001F34C2">
        <w:t>„</w:t>
      </w:r>
      <w:r>
        <w:t>oraz h</w:t>
      </w:r>
      <w:r w:rsidRPr="001F34C2">
        <w:t>”</w:t>
      </w:r>
      <w:r>
        <w:t>;</w:t>
      </w:r>
    </w:p>
    <w:p w14:paraId="398D1D62" w14:textId="77777777" w:rsidR="00C150A3" w:rsidRPr="004D2BE4" w:rsidRDefault="00C150A3" w:rsidP="00C150A3">
      <w:pPr>
        <w:pStyle w:val="PKTpunkt"/>
      </w:pPr>
      <w:r w:rsidRPr="004D2BE4">
        <w:t>3)</w:t>
      </w:r>
      <w:r>
        <w:tab/>
      </w:r>
      <w:r w:rsidRPr="004D2BE4">
        <w:t xml:space="preserve">w art. 15 </w:t>
      </w:r>
      <w:r>
        <w:t>w</w:t>
      </w:r>
      <w:r w:rsidRPr="004D2BE4">
        <w:t xml:space="preserve"> § 3b po wyrazach </w:t>
      </w:r>
      <w:r w:rsidRPr="00CE6629">
        <w:t>„</w:t>
      </w:r>
      <w:r w:rsidRPr="004D2BE4">
        <w:t>o których mowa w</w:t>
      </w:r>
      <w:r w:rsidRPr="006F4B7C">
        <w:t xml:space="preserve"> art. 2 § 1 pkt 8 lit. </w:t>
      </w:r>
      <w:r>
        <w:t>g</w:t>
      </w:r>
      <w:r w:rsidRPr="006F4B7C">
        <w:t>”</w:t>
      </w:r>
      <w:r w:rsidRPr="004D2BE4">
        <w:t xml:space="preserve"> dodaje się wyrazy </w:t>
      </w:r>
      <w:r w:rsidRPr="006F4B7C">
        <w:t>„</w:t>
      </w:r>
      <w:r>
        <w:t>oraz</w:t>
      </w:r>
      <w:r w:rsidRPr="004D2BE4">
        <w:t xml:space="preserve"> h</w:t>
      </w:r>
      <w:r w:rsidRPr="006F4B7C">
        <w:t>”</w:t>
      </w:r>
      <w:r w:rsidRPr="004D2BE4">
        <w:t>;</w:t>
      </w:r>
    </w:p>
    <w:p w14:paraId="75AD1A61" w14:textId="77777777" w:rsidR="00C150A3" w:rsidRPr="004D2BE4" w:rsidRDefault="00C150A3" w:rsidP="00C150A3">
      <w:pPr>
        <w:pStyle w:val="PKTpunkt"/>
      </w:pPr>
      <w:r>
        <w:t>4</w:t>
      </w:r>
      <w:r w:rsidRPr="004D2BE4">
        <w:t>)</w:t>
      </w:r>
      <w:r>
        <w:tab/>
      </w:r>
      <w:r w:rsidRPr="004D2BE4">
        <w:t>w art. 27 w § 1</w:t>
      </w:r>
      <w:r>
        <w:t xml:space="preserve"> w pkt 14 po wyrazach </w:t>
      </w:r>
      <w:r w:rsidRPr="00CE6629">
        <w:t>„</w:t>
      </w:r>
      <w:r w:rsidRPr="004D2BE4">
        <w:t>o której mowa w art. 2 § 1 pkt 8 lit. g</w:t>
      </w:r>
      <w:r w:rsidRPr="006F4B7C">
        <w:t>”</w:t>
      </w:r>
      <w:r>
        <w:t xml:space="preserve"> dodaje się wyrazy </w:t>
      </w:r>
      <w:r w:rsidRPr="006F4B7C">
        <w:t>„</w:t>
      </w:r>
      <w:r>
        <w:t>oraz h</w:t>
      </w:r>
      <w:r w:rsidRPr="006F4B7C">
        <w:t>”</w:t>
      </w:r>
      <w:r w:rsidRPr="004D2BE4">
        <w:t>;</w:t>
      </w:r>
    </w:p>
    <w:p w14:paraId="0CD9FD04" w14:textId="77777777" w:rsidR="00C150A3" w:rsidRPr="0041725E" w:rsidRDefault="00C150A3" w:rsidP="00C150A3">
      <w:pPr>
        <w:pStyle w:val="PKTpunkt"/>
      </w:pPr>
      <w:r>
        <w:t>5</w:t>
      </w:r>
      <w:r w:rsidRPr="004D2BE4">
        <w:t>)</w:t>
      </w:r>
      <w:r>
        <w:tab/>
      </w:r>
      <w:r w:rsidRPr="004D2BE4">
        <w:t xml:space="preserve">w art. 28b </w:t>
      </w:r>
      <w:r>
        <w:t>w</w:t>
      </w:r>
      <w:r w:rsidRPr="004D2BE4">
        <w:t xml:space="preserve"> § 1a </w:t>
      </w:r>
      <w:r w:rsidRPr="0041725E">
        <w:t xml:space="preserve">po wyrazach </w:t>
      </w:r>
      <w:r w:rsidRPr="00CE6629">
        <w:t>„</w:t>
      </w:r>
      <w:r w:rsidRPr="0041725E">
        <w:t>o któr</w:t>
      </w:r>
      <w:r>
        <w:t>ej</w:t>
      </w:r>
      <w:r w:rsidRPr="0041725E">
        <w:t xml:space="preserve"> mowa w</w:t>
      </w:r>
      <w:r w:rsidRPr="006F4B7C">
        <w:t xml:space="preserve"> </w:t>
      </w:r>
      <w:r>
        <w:t>art. 2 § 1 pkt 8 lit. g</w:t>
      </w:r>
      <w:r w:rsidRPr="00EF3AC0">
        <w:t>”</w:t>
      </w:r>
      <w:r w:rsidRPr="0041725E">
        <w:t xml:space="preserve"> dodaje się wyrazy </w:t>
      </w:r>
      <w:r w:rsidRPr="006F4B7C">
        <w:t>„</w:t>
      </w:r>
      <w:r>
        <w:t>oraz</w:t>
      </w:r>
      <w:r w:rsidRPr="0041725E">
        <w:t xml:space="preserve"> h</w:t>
      </w:r>
      <w:r w:rsidRPr="006F4B7C">
        <w:t>”</w:t>
      </w:r>
      <w:r w:rsidRPr="0041725E">
        <w:t>;</w:t>
      </w:r>
    </w:p>
    <w:p w14:paraId="21CC4D02" w14:textId="3EC0BB53" w:rsidR="00C150A3" w:rsidRPr="0041725E" w:rsidRDefault="00C150A3" w:rsidP="00C150A3">
      <w:pPr>
        <w:pStyle w:val="PKTpunkt"/>
      </w:pPr>
      <w:r>
        <w:t>6</w:t>
      </w:r>
      <w:r w:rsidRPr="004D2BE4">
        <w:t>)</w:t>
      </w:r>
      <w:r>
        <w:tab/>
      </w:r>
      <w:r w:rsidRPr="004D2BE4">
        <w:t xml:space="preserve">w art. 32a </w:t>
      </w:r>
      <w:r>
        <w:t>w</w:t>
      </w:r>
      <w:r w:rsidRPr="004D2BE4">
        <w:t xml:space="preserve"> § 3a </w:t>
      </w:r>
      <w:r w:rsidRPr="0041725E">
        <w:t xml:space="preserve">po wyrazach </w:t>
      </w:r>
      <w:r w:rsidRPr="00CE6629">
        <w:t>„</w:t>
      </w:r>
      <w:r w:rsidRPr="0041725E">
        <w:t>o których mowa w</w:t>
      </w:r>
      <w:r w:rsidRPr="006F4B7C">
        <w:t xml:space="preserve"> </w:t>
      </w:r>
      <w:r>
        <w:t>art. 2 § 1 pkt 8 lit. g</w:t>
      </w:r>
      <w:r w:rsidRPr="006F4B7C">
        <w:t>”</w:t>
      </w:r>
      <w:r w:rsidRPr="0041725E">
        <w:t xml:space="preserve"> dodaje się wyrazy </w:t>
      </w:r>
      <w:r w:rsidRPr="006F4B7C">
        <w:t>„</w:t>
      </w:r>
      <w:r>
        <w:t>oraz</w:t>
      </w:r>
      <w:r w:rsidRPr="0041725E">
        <w:t xml:space="preserve"> h</w:t>
      </w:r>
      <w:r w:rsidR="00F53F55" w:rsidRPr="006F4B7C">
        <w:t>”</w:t>
      </w:r>
      <w:r w:rsidRPr="0041725E">
        <w:t>;</w:t>
      </w:r>
    </w:p>
    <w:p w14:paraId="35B3154D" w14:textId="77777777" w:rsidR="00C150A3" w:rsidRDefault="00C150A3" w:rsidP="00C150A3">
      <w:pPr>
        <w:pStyle w:val="PKTpunkt"/>
      </w:pPr>
      <w:r>
        <w:t>7</w:t>
      </w:r>
      <w:r w:rsidRPr="004D2BE4">
        <w:t>)</w:t>
      </w:r>
      <w:r>
        <w:tab/>
      </w:r>
      <w:r w:rsidRPr="004D2BE4">
        <w:t>w art. 35</w:t>
      </w:r>
      <w:r>
        <w:t xml:space="preserve"> w </w:t>
      </w:r>
      <w:r w:rsidRPr="004D2BE4">
        <w:t xml:space="preserve">§ 2a </w:t>
      </w:r>
      <w:r w:rsidRPr="0041725E">
        <w:t xml:space="preserve">po wyrazach </w:t>
      </w:r>
      <w:r w:rsidRPr="00CE6629">
        <w:t>„</w:t>
      </w:r>
      <w:r w:rsidRPr="0041725E">
        <w:t>o których mowa w</w:t>
      </w:r>
      <w:r>
        <w:t xml:space="preserve"> </w:t>
      </w:r>
      <w:r w:rsidRPr="00197868">
        <w:t>art. 2 § 1 pkt 8 lit. g</w:t>
      </w:r>
      <w:r w:rsidRPr="006F4B7C">
        <w:t>”</w:t>
      </w:r>
      <w:r w:rsidRPr="0041725E">
        <w:t xml:space="preserve"> dodaje się wyrazy </w:t>
      </w:r>
      <w:r w:rsidRPr="006F4B7C">
        <w:t>„</w:t>
      </w:r>
      <w:r>
        <w:t>oraz</w:t>
      </w:r>
      <w:r w:rsidRPr="0041725E">
        <w:t xml:space="preserve"> h</w:t>
      </w:r>
      <w:r w:rsidRPr="006F4B7C">
        <w:t>”</w:t>
      </w:r>
      <w:r w:rsidRPr="0041725E">
        <w:t>;</w:t>
      </w:r>
    </w:p>
    <w:p w14:paraId="32450111" w14:textId="77777777" w:rsidR="00C150A3" w:rsidRPr="0041725E" w:rsidRDefault="00C150A3" w:rsidP="00C150A3">
      <w:pPr>
        <w:pStyle w:val="PKTpunkt"/>
      </w:pPr>
      <w:r>
        <w:t>8)</w:t>
      </w:r>
      <w:r>
        <w:tab/>
        <w:t xml:space="preserve">w art. 62 w </w:t>
      </w:r>
      <w:r w:rsidRPr="004D2BE4">
        <w:t xml:space="preserve">§ </w:t>
      </w:r>
      <w:r>
        <w:t>5</w:t>
      </w:r>
      <w:r w:rsidRPr="004D2BE4">
        <w:t xml:space="preserve"> </w:t>
      </w:r>
      <w:r w:rsidRPr="0041725E">
        <w:t xml:space="preserve">po wyrazach </w:t>
      </w:r>
      <w:r w:rsidRPr="00CE6629">
        <w:t>„</w:t>
      </w:r>
      <w:r w:rsidRPr="0041725E">
        <w:t>o któr</w:t>
      </w:r>
      <w:r>
        <w:t>ej</w:t>
      </w:r>
      <w:r w:rsidRPr="0041725E">
        <w:t xml:space="preserve"> mowa w</w:t>
      </w:r>
      <w:r>
        <w:t xml:space="preserve"> </w:t>
      </w:r>
      <w:r w:rsidRPr="00197868">
        <w:t>art. 2 § 1 pkt 8 lit. g</w:t>
      </w:r>
      <w:r w:rsidRPr="006F4B7C">
        <w:t>”</w:t>
      </w:r>
      <w:r w:rsidRPr="0041725E">
        <w:t xml:space="preserve"> dodaje się wyrazy </w:t>
      </w:r>
      <w:r w:rsidRPr="006F4B7C">
        <w:t>„</w:t>
      </w:r>
      <w:r>
        <w:t>oraz</w:t>
      </w:r>
      <w:r w:rsidRPr="0041725E">
        <w:t xml:space="preserve"> h</w:t>
      </w:r>
      <w:r w:rsidRPr="006F4B7C">
        <w:t>”</w:t>
      </w:r>
      <w:r w:rsidRPr="0041725E">
        <w:t>;</w:t>
      </w:r>
    </w:p>
    <w:p w14:paraId="1C46B7B4" w14:textId="77777777" w:rsidR="00C150A3" w:rsidRPr="004D2BE4" w:rsidRDefault="00C150A3" w:rsidP="00C150A3">
      <w:pPr>
        <w:pStyle w:val="PKTpunkt"/>
      </w:pPr>
      <w:r>
        <w:t>9</w:t>
      </w:r>
      <w:r w:rsidRPr="004D2BE4">
        <w:t>)</w:t>
      </w:r>
      <w:r>
        <w:tab/>
      </w:r>
      <w:r w:rsidRPr="004D2BE4">
        <w:t>w art. 64c</w:t>
      </w:r>
      <w:r>
        <w:t xml:space="preserve"> w </w:t>
      </w:r>
      <w:r w:rsidRPr="0041725E">
        <w:t xml:space="preserve">§ </w:t>
      </w:r>
      <w:r>
        <w:t xml:space="preserve">7 </w:t>
      </w:r>
      <w:r w:rsidRPr="0041725E">
        <w:t xml:space="preserve">po wyrazach </w:t>
      </w:r>
      <w:r w:rsidRPr="00CE6629">
        <w:t>„</w:t>
      </w:r>
      <w:r w:rsidRPr="0041725E">
        <w:t>o których mowa w</w:t>
      </w:r>
      <w:r>
        <w:t xml:space="preserve"> </w:t>
      </w:r>
      <w:r w:rsidRPr="00197868">
        <w:t>art. 2 § 1 pkt 8 lit. g</w:t>
      </w:r>
      <w:r w:rsidRPr="006F4B7C">
        <w:t>”</w:t>
      </w:r>
      <w:r w:rsidRPr="0041725E">
        <w:t xml:space="preserve"> dodaje się wyrazy </w:t>
      </w:r>
      <w:r w:rsidRPr="006F4B7C">
        <w:t>„</w:t>
      </w:r>
      <w:r>
        <w:t>oraz</w:t>
      </w:r>
      <w:r w:rsidRPr="0041725E">
        <w:t xml:space="preserve"> h</w:t>
      </w:r>
      <w:r w:rsidRPr="006F4B7C">
        <w:t>”</w:t>
      </w:r>
      <w:r w:rsidRPr="0041725E">
        <w:t>;</w:t>
      </w:r>
    </w:p>
    <w:p w14:paraId="600235A7" w14:textId="77777777" w:rsidR="00C150A3" w:rsidRDefault="00C150A3" w:rsidP="00C150A3">
      <w:pPr>
        <w:pStyle w:val="PKTpunkt"/>
      </w:pPr>
      <w:r w:rsidRPr="004D2BE4">
        <w:t>1</w:t>
      </w:r>
      <w:r>
        <w:t>0</w:t>
      </w:r>
      <w:r w:rsidRPr="004D2BE4">
        <w:t>)</w:t>
      </w:r>
      <w:r>
        <w:tab/>
      </w:r>
      <w:r w:rsidRPr="004D2BE4">
        <w:t>w art. 64e</w:t>
      </w:r>
      <w:r>
        <w:t>:</w:t>
      </w:r>
    </w:p>
    <w:p w14:paraId="4FD12986" w14:textId="56906484" w:rsidR="00C150A3" w:rsidRPr="00FC5BA9" w:rsidRDefault="00C150A3" w:rsidP="00C150A3">
      <w:pPr>
        <w:pStyle w:val="LITlitera"/>
      </w:pPr>
      <w:r>
        <w:t>a)</w:t>
      </w:r>
      <w:r>
        <w:tab/>
        <w:t xml:space="preserve">w </w:t>
      </w:r>
      <w:r w:rsidRPr="004D2BE4">
        <w:t xml:space="preserve">§ </w:t>
      </w:r>
      <w:r>
        <w:t>9</w:t>
      </w:r>
      <w:r w:rsidRPr="004D2BE4">
        <w:t xml:space="preserve"> </w:t>
      </w:r>
      <w:r w:rsidRPr="00FC5BA9">
        <w:t xml:space="preserve">po wyrazach </w:t>
      </w:r>
      <w:r w:rsidRPr="00CE6629">
        <w:t>„</w:t>
      </w:r>
      <w:r w:rsidRPr="00FC5BA9">
        <w:t>o których mowa w</w:t>
      </w:r>
      <w:r>
        <w:t xml:space="preserve"> </w:t>
      </w:r>
      <w:r w:rsidRPr="00197868">
        <w:t>art. 2 § 1 pkt 8 lit. g</w:t>
      </w:r>
      <w:r w:rsidRPr="006F4B7C">
        <w:t>”</w:t>
      </w:r>
      <w:r w:rsidRPr="00FC5BA9">
        <w:t xml:space="preserve"> dodaje się wyrazy </w:t>
      </w:r>
      <w:r w:rsidRPr="006F4B7C">
        <w:t>„</w:t>
      </w:r>
      <w:r>
        <w:t>oraz</w:t>
      </w:r>
      <w:r w:rsidRPr="00FC5BA9">
        <w:t xml:space="preserve"> h</w:t>
      </w:r>
      <w:r w:rsidRPr="006F4B7C">
        <w:t>”</w:t>
      </w:r>
      <w:r w:rsidR="00556DD9">
        <w:t>,</w:t>
      </w:r>
    </w:p>
    <w:p w14:paraId="2632DC10" w14:textId="77777777" w:rsidR="00C150A3" w:rsidRDefault="00C150A3" w:rsidP="00C150A3">
      <w:pPr>
        <w:pStyle w:val="LITlitera"/>
      </w:pPr>
      <w:r>
        <w:t>b)</w:t>
      </w:r>
      <w:r>
        <w:tab/>
        <w:t xml:space="preserve">w </w:t>
      </w:r>
      <w:r w:rsidRPr="004D2BE4">
        <w:t>§</w:t>
      </w:r>
      <w:r>
        <w:t xml:space="preserve"> 10 w pkt 2</w:t>
      </w:r>
      <w:r w:rsidRPr="00491FAF">
        <w:t xml:space="preserve"> </w:t>
      </w:r>
      <w:r w:rsidRPr="00FC5BA9">
        <w:t xml:space="preserve">po wyrazach </w:t>
      </w:r>
      <w:r w:rsidRPr="00CE6629">
        <w:t>„</w:t>
      </w:r>
      <w:r w:rsidRPr="00FC5BA9">
        <w:t>o których mowa w</w:t>
      </w:r>
      <w:r>
        <w:t xml:space="preserve"> </w:t>
      </w:r>
      <w:r w:rsidRPr="00197868">
        <w:t>art. 2 § 1 pkt 8 lit. g</w:t>
      </w:r>
      <w:r w:rsidRPr="006F4B7C">
        <w:t>”</w:t>
      </w:r>
      <w:r w:rsidRPr="00FC5BA9">
        <w:t xml:space="preserve"> dodaje się wyrazy </w:t>
      </w:r>
      <w:r w:rsidRPr="006F4B7C">
        <w:t>„</w:t>
      </w:r>
      <w:r>
        <w:t>oraz</w:t>
      </w:r>
      <w:r w:rsidRPr="00FC5BA9">
        <w:t xml:space="preserve"> h</w:t>
      </w:r>
      <w:r w:rsidRPr="006F4B7C">
        <w:t>”</w:t>
      </w:r>
      <w:r>
        <w:t>;</w:t>
      </w:r>
    </w:p>
    <w:p w14:paraId="08311840" w14:textId="77777777" w:rsidR="00C150A3" w:rsidRDefault="00C150A3" w:rsidP="00C150A3">
      <w:pPr>
        <w:pStyle w:val="PKTpunkt"/>
      </w:pPr>
      <w:r w:rsidRPr="004D2BE4">
        <w:t>1</w:t>
      </w:r>
      <w:r>
        <w:t>1</w:t>
      </w:r>
      <w:r w:rsidRPr="004D2BE4">
        <w:t>)</w:t>
      </w:r>
      <w:r>
        <w:tab/>
        <w:t xml:space="preserve">w </w:t>
      </w:r>
      <w:r w:rsidRPr="004D2BE4">
        <w:t xml:space="preserve">art. 166c </w:t>
      </w:r>
      <w:r>
        <w:t xml:space="preserve">w </w:t>
      </w:r>
      <w:r w:rsidRPr="00FC5BA9">
        <w:t>§</w:t>
      </w:r>
      <w:r>
        <w:t xml:space="preserve"> 2 </w:t>
      </w:r>
      <w:r w:rsidRPr="00FC5BA9">
        <w:t xml:space="preserve">po wyrazach </w:t>
      </w:r>
      <w:r w:rsidRPr="00CE6629">
        <w:t>„</w:t>
      </w:r>
      <w:r w:rsidRPr="00FC5BA9">
        <w:t>o których mowa w</w:t>
      </w:r>
      <w:r>
        <w:t xml:space="preserve"> </w:t>
      </w:r>
      <w:r w:rsidRPr="00197868">
        <w:t>art. 2 § 1 pkt 8 lit. g</w:t>
      </w:r>
      <w:r w:rsidRPr="006F4B7C">
        <w:t>”</w:t>
      </w:r>
      <w:r w:rsidRPr="00FC5BA9">
        <w:t xml:space="preserve"> dodaje się wyrazy </w:t>
      </w:r>
      <w:r w:rsidRPr="006F4B7C">
        <w:t>„</w:t>
      </w:r>
      <w:r>
        <w:t>oraz</w:t>
      </w:r>
      <w:r w:rsidRPr="00FC5BA9">
        <w:t xml:space="preserve"> h</w:t>
      </w:r>
      <w:r w:rsidRPr="006F4B7C">
        <w:t>”</w:t>
      </w:r>
      <w:r>
        <w:t>.</w:t>
      </w:r>
    </w:p>
    <w:p w14:paraId="5E7BF8D5" w14:textId="77777777" w:rsidR="00C150A3" w:rsidRDefault="00C150A3" w:rsidP="00C150A3">
      <w:pPr>
        <w:pStyle w:val="ARTartustawynprozporzdzenia"/>
      </w:pPr>
      <w:r w:rsidRPr="00001223">
        <w:rPr>
          <w:rStyle w:val="Ppogrubienie"/>
        </w:rPr>
        <w:t>Art. 3</w:t>
      </w:r>
      <w:r>
        <w:rPr>
          <w:rStyle w:val="Ppogrubienie"/>
        </w:rPr>
        <w:t>8</w:t>
      </w:r>
      <w:r w:rsidRPr="00001223">
        <w:rPr>
          <w:rStyle w:val="Ppogrubienie"/>
        </w:rPr>
        <w:t>.</w:t>
      </w:r>
      <w:r>
        <w:t> </w:t>
      </w:r>
      <w:r w:rsidRPr="00CE6629">
        <w:t xml:space="preserve">W ustawie z dnia 26 lipca 1991 r. o podatku dochodowym od osób fizycznych (Dz. U. z 2022 r. poz. 2647, z </w:t>
      </w:r>
      <w:proofErr w:type="spellStart"/>
      <w:r w:rsidRPr="00CE6629">
        <w:t>późn</w:t>
      </w:r>
      <w:proofErr w:type="spellEnd"/>
      <w:r w:rsidRPr="00CE6629">
        <w:t>. zm.</w:t>
      </w:r>
      <w:r w:rsidRPr="00785511">
        <w:rPr>
          <w:rStyle w:val="IGindeksgrny"/>
        </w:rPr>
        <w:footnoteReference w:id="11"/>
      </w:r>
      <w:r w:rsidRPr="00785511">
        <w:rPr>
          <w:rStyle w:val="IGindeksgrny"/>
        </w:rPr>
        <w:t>)</w:t>
      </w:r>
      <w:r w:rsidRPr="00CE6629">
        <w:t>) wprowadza się następujące zmiany:</w:t>
      </w:r>
    </w:p>
    <w:p w14:paraId="5505FC50" w14:textId="77777777" w:rsidR="00C150A3" w:rsidRPr="00147BE0" w:rsidRDefault="00C150A3" w:rsidP="00C150A3">
      <w:pPr>
        <w:pStyle w:val="PKTpunkt"/>
      </w:pPr>
      <w:r w:rsidRPr="00147BE0">
        <w:lastRenderedPageBreak/>
        <w:t>1)</w:t>
      </w:r>
      <w:r>
        <w:tab/>
      </w:r>
      <w:r w:rsidRPr="00147BE0">
        <w:t>w art. 21:</w:t>
      </w:r>
    </w:p>
    <w:p w14:paraId="61AD6958" w14:textId="77777777" w:rsidR="00C150A3" w:rsidRPr="00CE6629" w:rsidRDefault="00C150A3" w:rsidP="00C150A3">
      <w:pPr>
        <w:pStyle w:val="LITlitera"/>
      </w:pPr>
      <w:r w:rsidRPr="00CE6629">
        <w:t>a)</w:t>
      </w:r>
      <w:r>
        <w:tab/>
      </w:r>
      <w:r w:rsidRPr="00CE6629">
        <w:t>w ust. 1:</w:t>
      </w:r>
    </w:p>
    <w:p w14:paraId="54AF3E78" w14:textId="45E5791D" w:rsidR="00C150A3" w:rsidRPr="00CE6629" w:rsidRDefault="00C150A3" w:rsidP="00C150A3">
      <w:pPr>
        <w:pStyle w:val="TIRtiret"/>
      </w:pPr>
      <w:r>
        <w:t>–</w:t>
      </w:r>
      <w:r>
        <w:tab/>
      </w:r>
      <w:r w:rsidRPr="00CE6629">
        <w:t>w pkt 16 w części wspólnej wyrazy „z zastrzeżeniem ust. 13</w:t>
      </w:r>
      <w:r w:rsidR="000A523B" w:rsidRPr="006F4B7C">
        <w:t>”</w:t>
      </w:r>
      <w:r w:rsidRPr="00CE6629">
        <w:t xml:space="preserve"> zastępuje się wyrazami „z zastrzeżeniem ust. 13 i 15c</w:t>
      </w:r>
      <w:r w:rsidR="000A523B" w:rsidRPr="006F4B7C">
        <w:t>”</w:t>
      </w:r>
      <w:r w:rsidRPr="00CE6629">
        <w:t>,</w:t>
      </w:r>
    </w:p>
    <w:p w14:paraId="61FC51D7" w14:textId="77777777" w:rsidR="00C150A3" w:rsidRPr="00CE6629" w:rsidRDefault="00C150A3" w:rsidP="00C150A3">
      <w:pPr>
        <w:pStyle w:val="TIRtiret"/>
      </w:pPr>
      <w:r>
        <w:t>–</w:t>
      </w:r>
      <w:r>
        <w:tab/>
      </w:r>
      <w:r w:rsidRPr="00CE6629">
        <w:t>pkt 20 otrzymuje brzmienie:</w:t>
      </w:r>
    </w:p>
    <w:p w14:paraId="27DC938D" w14:textId="59F62892" w:rsidR="00C150A3" w:rsidRPr="00CE6629" w:rsidRDefault="00C150A3" w:rsidP="00D235FE">
      <w:pPr>
        <w:pStyle w:val="ZTIRPKTzmpkttiret"/>
      </w:pPr>
      <w:r w:rsidRPr="00CE6629">
        <w:t>„20)</w:t>
      </w:r>
      <w:r>
        <w:tab/>
      </w:r>
      <w:r w:rsidRPr="00CE6629">
        <w:t xml:space="preserve">część przychodów osób, o których mowa w art. 3 ust. 1, przebywających czasowo za granicą i uzyskujących w związku z tym pobytem przychody ze stosunku służbowego, stosunku pracy, pracy nakładczej oraz spółdzielczego stosunku pracy, za każdy dzień pobytu za granicą, w którym podatnik pozostawał w stosunku służbowym, stosunku pracy, pracy nakładczej oraz spółdzielczym stosunku pracy, w kwocie odpowiadającej 30% diety określonej w przepisach w sprawie wysokości oraz warunków ustalania należności przysługujących pracownikowi zatrudnionemu </w:t>
      </w:r>
      <w:r w:rsidR="00280822" w:rsidRPr="00CE6629">
        <w:t>w</w:t>
      </w:r>
      <w:r w:rsidR="00280822">
        <w:t> </w:t>
      </w:r>
      <w:r w:rsidRPr="00CE6629">
        <w:t>państwowej lub samorządowej jednostce sfery budżetowej z tytułu podróży służbowej poza granicami kraju, z zastrzeżeniem ust. 15 i 15c;</w:t>
      </w:r>
      <w:r w:rsidR="000A523B" w:rsidRPr="006F4B7C">
        <w:t>”</w:t>
      </w:r>
      <w:r>
        <w:t>,</w:t>
      </w:r>
    </w:p>
    <w:p w14:paraId="54155805" w14:textId="0F925EB3" w:rsidR="00C150A3" w:rsidRPr="00CE6629" w:rsidRDefault="00C150A3" w:rsidP="00C150A3">
      <w:pPr>
        <w:pStyle w:val="TIRtiret"/>
      </w:pPr>
      <w:r>
        <w:t>–</w:t>
      </w:r>
      <w:r w:rsidR="008E3DDA">
        <w:tab/>
      </w:r>
      <w:r w:rsidRPr="00CE6629">
        <w:t>po pkt 23c dodaje się pkt 23d w brzmieniu:</w:t>
      </w:r>
    </w:p>
    <w:p w14:paraId="51DEA2D0" w14:textId="73159D67" w:rsidR="00C150A3" w:rsidRPr="00CE6629" w:rsidRDefault="00C150A3" w:rsidP="008E3DDA">
      <w:pPr>
        <w:pStyle w:val="ZTIRPKTzmpkttiret"/>
      </w:pPr>
      <w:r w:rsidRPr="00CE6629">
        <w:t>„23d)</w:t>
      </w:r>
      <w:r>
        <w:tab/>
      </w:r>
      <w:r w:rsidRPr="00CE6629">
        <w:t xml:space="preserve">przychody ze stosunku pracy oraz umowy zlecenia, o których mowa </w:t>
      </w:r>
      <w:r w:rsidR="00280822" w:rsidRPr="00CE6629">
        <w:t>w</w:t>
      </w:r>
      <w:r w:rsidR="00280822">
        <w:t> </w:t>
      </w:r>
      <w:r w:rsidRPr="00CE6629">
        <w:t>art. 13 pkt 8, otrzymane przez kierowcę z tytułu wykonywania międzynarodowych przewozów drogowych na podstawie tego stosunku lub tej umowy, w wysokości stanowiącej równowartość 20 euro za każdy dzień pobytu kierowcy za granicą, przy czym dni pobytu za granicą ustala się zgodnie z ustawą z dnia 16 kwietnia 2004 r. o czasie pracy kierowców (Dz. U. z 2022 r. poz. 1473</w:t>
      </w:r>
      <w:r>
        <w:t>, …</w:t>
      </w:r>
      <w:r w:rsidRPr="00CE6629">
        <w:t xml:space="preserve">), oraz zwrot kosztów: </w:t>
      </w:r>
    </w:p>
    <w:p w14:paraId="6518EE16" w14:textId="77777777" w:rsidR="00C150A3" w:rsidRPr="00CE6629" w:rsidRDefault="00C150A3" w:rsidP="008E3DDA">
      <w:pPr>
        <w:pStyle w:val="ZTIRLITwPKTzmlitwpkttiret"/>
      </w:pPr>
      <w:r w:rsidRPr="00CE6629">
        <w:t>a)</w:t>
      </w:r>
      <w:r w:rsidRPr="00CE6629">
        <w:tab/>
        <w:t>noclegu, o którym mowa w art. 8 ust. 8 rozporządzenia (WE) nr 561/2006 wymienionego w art. 1 pkt 1a ustawy z dnia 16 kwietnia 2004 r. o czasie pracy kierowców,</w:t>
      </w:r>
    </w:p>
    <w:p w14:paraId="0872AABF" w14:textId="31D2FC9C" w:rsidR="00C150A3" w:rsidRPr="00CE6629" w:rsidRDefault="00C150A3" w:rsidP="008E3DDA">
      <w:pPr>
        <w:pStyle w:val="ZTIRLITwPKTzmlitwpkttiret"/>
      </w:pPr>
      <w:r w:rsidRPr="00CE6629">
        <w:t>b)</w:t>
      </w:r>
      <w:r w:rsidRPr="00CE6629">
        <w:tab/>
        <w:t xml:space="preserve">podróży do miejsca rozpoczęcia międzynarodowego przewozu drogowego środkami transportu innymi niż pojazd będący </w:t>
      </w:r>
      <w:r w:rsidR="00280822" w:rsidRPr="00CE6629">
        <w:t>w</w:t>
      </w:r>
      <w:r w:rsidR="00280822">
        <w:t> </w:t>
      </w:r>
      <w:r w:rsidRPr="00CE6629">
        <w:t>dyspozycji pracodawcy lub podmiotu, na rzecz którego kierowca wykonuje międzynarodowy przewóz drogowy,</w:t>
      </w:r>
    </w:p>
    <w:p w14:paraId="320D1251" w14:textId="7D47C06E" w:rsidR="00C150A3" w:rsidRPr="00CE6629" w:rsidRDefault="00C150A3" w:rsidP="008E3DDA">
      <w:pPr>
        <w:pStyle w:val="ZTIRLITwPKTzmlitwpkttiret"/>
      </w:pPr>
      <w:r w:rsidRPr="00CE6629">
        <w:t>c)</w:t>
      </w:r>
      <w:r w:rsidRPr="00CE6629">
        <w:tab/>
        <w:t>innych niezbędnych udokumentowanych wydatków</w:t>
      </w:r>
      <w:r>
        <w:t xml:space="preserve"> </w:t>
      </w:r>
      <w:r w:rsidRPr="00CE6629">
        <w:t xml:space="preserve">określonych lub uznanych przez pracodawcę lub podmiot, na rzecz którego kierowca wykonuje międzynarodowy przewóz drogowy, odpowiednio do </w:t>
      </w:r>
      <w:r w:rsidRPr="00CE6629">
        <w:lastRenderedPageBreak/>
        <w:t>uzasadnionych potrzeb w wysokości nieprzekraczając</w:t>
      </w:r>
      <w:r>
        <w:t>ej</w:t>
      </w:r>
      <w:r w:rsidRPr="00CE6629">
        <w:t xml:space="preserve"> kwoty wydatków faktycznie poniesionych i udokumentowanych przez kierowcę;</w:t>
      </w:r>
      <w:r w:rsidR="000A523B" w:rsidRPr="006F4B7C">
        <w:t>”</w:t>
      </w:r>
      <w:r w:rsidRPr="00CE6629">
        <w:t>;</w:t>
      </w:r>
    </w:p>
    <w:p w14:paraId="3A84785B" w14:textId="77777777" w:rsidR="00C150A3" w:rsidRPr="00CE6629" w:rsidRDefault="00C150A3" w:rsidP="00C150A3">
      <w:pPr>
        <w:pStyle w:val="PKTpunkt"/>
      </w:pPr>
      <w:r w:rsidRPr="00CE6629">
        <w:t>2)</w:t>
      </w:r>
      <w:r>
        <w:tab/>
      </w:r>
      <w:r w:rsidRPr="00CE6629">
        <w:t>po ust. 15b dodaje się ust. 15c w brzmieniu:</w:t>
      </w:r>
    </w:p>
    <w:p w14:paraId="070A071D" w14:textId="44AE4022" w:rsidR="00C150A3" w:rsidRDefault="00C150A3" w:rsidP="00C150A3">
      <w:pPr>
        <w:pStyle w:val="ZUSTzmustartykuempunktem"/>
      </w:pPr>
      <w:r w:rsidRPr="00CE6629">
        <w:t>„15c. Zwolnienia, o których mowa w ust. 1 pkt 16 i 20, nie mają zastosowania do przychodów otrzymanych przez kierowcę z tytułu wykonywania międzynarodowych przewozów drogowych na podstawie stosunku pracy lub umowy zlecenia, o której mowa w art. 13 pkt 8.</w:t>
      </w:r>
      <w:r w:rsidR="000A523B" w:rsidRPr="006F4B7C">
        <w:t>”</w:t>
      </w:r>
      <w:r w:rsidRPr="00CE6629">
        <w:t>.</w:t>
      </w:r>
    </w:p>
    <w:p w14:paraId="26BFA506" w14:textId="6EF6B80E" w:rsidR="00C150A3" w:rsidRPr="00F16DE1" w:rsidRDefault="00C150A3" w:rsidP="00C150A3">
      <w:pPr>
        <w:pStyle w:val="ARTartustawynprozporzdzenia"/>
      </w:pPr>
      <w:r w:rsidRPr="00CE6629">
        <w:rPr>
          <w:rStyle w:val="Ppogrubienie"/>
        </w:rPr>
        <w:t>Art.</w:t>
      </w:r>
      <w:r w:rsidR="00A20298">
        <w:rPr>
          <w:rStyle w:val="Ppogrubienie"/>
        </w:rPr>
        <w:t> </w:t>
      </w:r>
      <w:r w:rsidRPr="00CE6629">
        <w:rPr>
          <w:rStyle w:val="Ppogrubienie"/>
        </w:rPr>
        <w:t>3</w:t>
      </w:r>
      <w:r>
        <w:rPr>
          <w:rStyle w:val="Ppogrubienie"/>
        </w:rPr>
        <w:t>9</w:t>
      </w:r>
      <w:r w:rsidRPr="00CE6629">
        <w:rPr>
          <w:rStyle w:val="Ppogrubienie"/>
        </w:rPr>
        <w:t>.</w:t>
      </w:r>
      <w:r w:rsidR="00A20298">
        <w:t> </w:t>
      </w:r>
      <w:r w:rsidRPr="00F16DE1">
        <w:t>W ustawie z dnia 6 września 2001 r. o transporcie drogowym (</w:t>
      </w:r>
      <w:r w:rsidRPr="00E55D20">
        <w:t>Dz. U. z 2022 r.</w:t>
      </w:r>
      <w:r>
        <w:t xml:space="preserve"> </w:t>
      </w:r>
      <w:r w:rsidRPr="00E55D20">
        <w:t>poz. 2201</w:t>
      </w:r>
      <w:r>
        <w:t xml:space="preserve"> oraz z 2023 r. poz. 760 i 919</w:t>
      </w:r>
      <w:r w:rsidRPr="00F16DE1">
        <w:t>) wprowadza się następujące zmiany:</w:t>
      </w:r>
    </w:p>
    <w:p w14:paraId="212AA794" w14:textId="77777777" w:rsidR="00C150A3" w:rsidRPr="00B467B8" w:rsidRDefault="00C150A3" w:rsidP="00C150A3">
      <w:pPr>
        <w:pStyle w:val="PKTpunkt"/>
      </w:pPr>
      <w:r w:rsidRPr="00B467B8">
        <w:t>1)</w:t>
      </w:r>
      <w:r>
        <w:tab/>
      </w:r>
      <w:r w:rsidRPr="00B467B8">
        <w:t>w art. 3 w ust. 1a w pkt 3 kropkę zastępuje się średnikiem i dodaje się pkt 4 w brzmieniu:</w:t>
      </w:r>
    </w:p>
    <w:p w14:paraId="7C6BAEC8" w14:textId="7C6D0406" w:rsidR="00C150A3" w:rsidRPr="00B467B8" w:rsidRDefault="00C150A3" w:rsidP="00C150A3">
      <w:pPr>
        <w:pStyle w:val="ZPKTzmpktartykuempunktem"/>
      </w:pPr>
      <w:r>
        <w:t>„</w:t>
      </w:r>
      <w:r w:rsidRPr="00B467B8">
        <w:t>4)</w:t>
      </w:r>
      <w:r w:rsidRPr="00B467B8">
        <w:tab/>
        <w:t>przestrzegania przepisów dotyczących delegowania kierowców w transpor</w:t>
      </w:r>
      <w:r>
        <w:t>cie</w:t>
      </w:r>
      <w:r w:rsidRPr="00B467B8">
        <w:t xml:space="preserve"> drogow</w:t>
      </w:r>
      <w:r>
        <w:t>ym</w:t>
      </w:r>
      <w:r w:rsidRPr="00B467B8">
        <w:t xml:space="preserve"> na zasadach określonych w ustawie z dnia ……. o delegowaniu kierowców w transpor</w:t>
      </w:r>
      <w:r>
        <w:t>cie</w:t>
      </w:r>
      <w:r w:rsidRPr="00B467B8">
        <w:t xml:space="preserve"> drogow</w:t>
      </w:r>
      <w:r>
        <w:t>ym</w:t>
      </w:r>
      <w:r w:rsidRPr="00B467B8">
        <w:t xml:space="preserve"> </w:t>
      </w:r>
      <w:r>
        <w:t>(</w:t>
      </w:r>
      <w:r w:rsidRPr="00B467B8">
        <w:t>Dz.</w:t>
      </w:r>
      <w:r>
        <w:t xml:space="preserve"> </w:t>
      </w:r>
      <w:r w:rsidRPr="00B467B8">
        <w:t>U. poz</w:t>
      </w:r>
      <w:r>
        <w:t xml:space="preserve">. </w:t>
      </w:r>
      <w:r w:rsidRPr="00B467B8">
        <w:t>…)</w:t>
      </w:r>
      <w:r>
        <w:t>.”</w:t>
      </w:r>
      <w:r w:rsidRPr="00B467B8">
        <w:t>;</w:t>
      </w:r>
    </w:p>
    <w:p w14:paraId="4A1D1C93" w14:textId="77777777" w:rsidR="00C150A3" w:rsidRPr="00975AC9" w:rsidRDefault="00C150A3" w:rsidP="00C150A3">
      <w:pPr>
        <w:pStyle w:val="PKTpunkt"/>
      </w:pPr>
      <w:r w:rsidRPr="00F16DE1">
        <w:t>2)</w:t>
      </w:r>
      <w:r w:rsidRPr="00F16DE1">
        <w:tab/>
      </w:r>
      <w:r>
        <w:t>w art. 4 w pkt 22 w lit. y średnik zastępuje się przecinkiem i</w:t>
      </w:r>
      <w:r w:rsidRPr="00975AC9">
        <w:t xml:space="preserve"> dodaje się lit. z w brzmieniu:</w:t>
      </w:r>
    </w:p>
    <w:p w14:paraId="59DE1F39" w14:textId="7D4065D8" w:rsidR="00C150A3" w:rsidRDefault="00C150A3" w:rsidP="004D0CAF">
      <w:pPr>
        <w:pStyle w:val="ZLITzmlitartykuempunktem"/>
      </w:pPr>
      <w:r w:rsidRPr="00975AC9">
        <w:t>„z)</w:t>
      </w:r>
      <w:r w:rsidR="004D0CAF">
        <w:tab/>
      </w:r>
      <w:r w:rsidRPr="00975AC9">
        <w:t xml:space="preserve">ustawy z dnia ……. o delegowaniu kierowców w </w:t>
      </w:r>
      <w:r>
        <w:t>transporcie drogowym</w:t>
      </w:r>
      <w:r w:rsidRPr="00975AC9">
        <w:t xml:space="preserve"> (Dz. U. poz. ….);”;</w:t>
      </w:r>
    </w:p>
    <w:p w14:paraId="3960B628" w14:textId="77777777" w:rsidR="00C150A3" w:rsidRPr="00B467B8" w:rsidRDefault="00C150A3" w:rsidP="00C150A3">
      <w:pPr>
        <w:pStyle w:val="PKTpunkt"/>
      </w:pPr>
      <w:r>
        <w:t>3)</w:t>
      </w:r>
      <w:r>
        <w:tab/>
      </w:r>
      <w:r w:rsidRPr="00F16DE1">
        <w:t>w art. 50</w:t>
      </w:r>
      <w:r>
        <w:t xml:space="preserve"> </w:t>
      </w:r>
      <w:r w:rsidRPr="00B467B8">
        <w:t>w pkt 5 kropkę zastępuje się średnikiem i dodaje się pkt 6 w brzmieniu:</w:t>
      </w:r>
    </w:p>
    <w:p w14:paraId="4E38FE50" w14:textId="77777777" w:rsidR="00C150A3" w:rsidRPr="007A3110" w:rsidRDefault="00C150A3" w:rsidP="003B49C8">
      <w:pPr>
        <w:pStyle w:val="ZPKTzmpktartykuempunktem"/>
        <w:rPr>
          <w:rStyle w:val="Kkursywa"/>
          <w:i w:val="0"/>
        </w:rPr>
      </w:pPr>
      <w:r>
        <w:t>„</w:t>
      </w:r>
      <w:r w:rsidRPr="00B467B8">
        <w:t>6)</w:t>
      </w:r>
      <w:r>
        <w:tab/>
      </w:r>
      <w:r w:rsidRPr="00B467B8">
        <w:t xml:space="preserve">wykonywanie zadań </w:t>
      </w:r>
      <w:r w:rsidRPr="003B49C8">
        <w:t>wynikających z ustawy z dnia ……. o delegowaniu kierowców w transporcie drogowym.”;</w:t>
      </w:r>
    </w:p>
    <w:p w14:paraId="7B811E79" w14:textId="0309C9A8" w:rsidR="00C150A3" w:rsidRDefault="00C150A3" w:rsidP="00C150A3">
      <w:pPr>
        <w:pStyle w:val="PKTpunkt"/>
      </w:pPr>
      <w:r>
        <w:t>4</w:t>
      </w:r>
      <w:r w:rsidRPr="00B467B8">
        <w:t>)</w:t>
      </w:r>
      <w:r>
        <w:tab/>
      </w:r>
      <w:r w:rsidRPr="000541BF">
        <w:t xml:space="preserve">w art. 51 </w:t>
      </w:r>
      <w:r>
        <w:t xml:space="preserve">w </w:t>
      </w:r>
      <w:r w:rsidRPr="000541BF">
        <w:t xml:space="preserve">ust. 5 wyrazy „art. 50 pkt 1, 4 i 5” zastępuje się </w:t>
      </w:r>
      <w:r>
        <w:t xml:space="preserve">wyrazami „art. 50 pkt 1 i </w:t>
      </w:r>
      <w:r w:rsidR="00280822">
        <w:br/>
      </w:r>
      <w:r>
        <w:t>4–6”;</w:t>
      </w:r>
    </w:p>
    <w:p w14:paraId="237AF8E0" w14:textId="77777777" w:rsidR="00C150A3" w:rsidRPr="00B467B8" w:rsidRDefault="00C150A3" w:rsidP="00C150A3">
      <w:pPr>
        <w:pStyle w:val="PKTpunkt"/>
      </w:pPr>
      <w:r>
        <w:t>5)</w:t>
      </w:r>
      <w:r>
        <w:tab/>
      </w:r>
      <w:r w:rsidRPr="00B467B8">
        <w:t xml:space="preserve">w art. 55b w ust. 1 w pkt 13 dodaje się przecinek </w:t>
      </w:r>
      <w:r>
        <w:t>i</w:t>
      </w:r>
      <w:r w:rsidRPr="00B467B8">
        <w:t xml:space="preserve"> dodaje się pkt 14</w:t>
      </w:r>
      <w:r>
        <w:t xml:space="preserve"> </w:t>
      </w:r>
      <w:r w:rsidRPr="00B467B8">
        <w:t>w brzmieniu:</w:t>
      </w:r>
    </w:p>
    <w:p w14:paraId="3FAA7906" w14:textId="77777777" w:rsidR="00C150A3" w:rsidRPr="00B467B8" w:rsidRDefault="00C150A3" w:rsidP="00C150A3">
      <w:pPr>
        <w:pStyle w:val="ZPKTzmpktartykuempunktem"/>
      </w:pPr>
      <w:r>
        <w:t>„</w:t>
      </w:r>
      <w:r w:rsidRPr="00B467B8">
        <w:t>14)</w:t>
      </w:r>
      <w:r>
        <w:tab/>
      </w:r>
      <w:r w:rsidRPr="00B467B8">
        <w:t>Państwowej Inspekcji Pracy</w:t>
      </w:r>
      <w:r>
        <w:t>”</w:t>
      </w:r>
      <w:r w:rsidRPr="00B467B8">
        <w:t>;</w:t>
      </w:r>
    </w:p>
    <w:p w14:paraId="09F1B83F" w14:textId="77777777" w:rsidR="00C150A3" w:rsidRPr="00F16DE1" w:rsidRDefault="00C150A3" w:rsidP="00C150A3">
      <w:pPr>
        <w:pStyle w:val="PKTpunkt"/>
      </w:pPr>
      <w:r>
        <w:t>6</w:t>
      </w:r>
      <w:r w:rsidRPr="00F16DE1">
        <w:t>)</w:t>
      </w:r>
      <w:r w:rsidRPr="00F16DE1">
        <w:tab/>
        <w:t>w art. 56:</w:t>
      </w:r>
    </w:p>
    <w:p w14:paraId="1935ECEE" w14:textId="77777777" w:rsidR="00C150A3" w:rsidRPr="00F16DE1" w:rsidRDefault="00C150A3" w:rsidP="00C150A3">
      <w:pPr>
        <w:pStyle w:val="LITlitera"/>
      </w:pPr>
      <w:r w:rsidRPr="00F16DE1">
        <w:t>a)</w:t>
      </w:r>
      <w:r>
        <w:tab/>
      </w:r>
      <w:r w:rsidRPr="00F16DE1">
        <w:t xml:space="preserve">w ust. 1 w pkt 7 kropkę zastępuje się </w:t>
      </w:r>
      <w:r>
        <w:t>średnikiem</w:t>
      </w:r>
      <w:r w:rsidRPr="00F16DE1">
        <w:t xml:space="preserve"> i dodaje się pkt 8 w brzmieniu:</w:t>
      </w:r>
    </w:p>
    <w:p w14:paraId="44CF2819" w14:textId="3A3999CC" w:rsidR="00C150A3" w:rsidRPr="00F16DE1" w:rsidRDefault="00C150A3" w:rsidP="00C150A3">
      <w:pPr>
        <w:pStyle w:val="ZLITPKTzmpktliter"/>
      </w:pPr>
      <w:r>
        <w:t>„</w:t>
      </w:r>
      <w:r w:rsidRPr="00F16DE1">
        <w:t>8)</w:t>
      </w:r>
      <w:r w:rsidRPr="00F16DE1">
        <w:tab/>
        <w:t>zgodnie z przepisami ustawy z dnia …..</w:t>
      </w:r>
      <w:r>
        <w:t xml:space="preserve"> </w:t>
      </w:r>
      <w:r w:rsidRPr="00F16DE1">
        <w:t xml:space="preserve">o delegowaniu kierowców </w:t>
      </w:r>
      <w:r w:rsidR="00280822" w:rsidRPr="00F16DE1">
        <w:t>w</w:t>
      </w:r>
      <w:r w:rsidR="00280822">
        <w:t> </w:t>
      </w:r>
      <w:r w:rsidRPr="00F16DE1">
        <w:t>transpor</w:t>
      </w:r>
      <w:r>
        <w:t>cie</w:t>
      </w:r>
      <w:r w:rsidRPr="00F16DE1">
        <w:t xml:space="preserve"> drogow</w:t>
      </w:r>
      <w:r>
        <w:t>ym</w:t>
      </w:r>
      <w:r w:rsidRPr="00F16DE1">
        <w:t>.</w:t>
      </w:r>
      <w:r>
        <w:t>”</w:t>
      </w:r>
      <w:r w:rsidRPr="00F16DE1">
        <w:t>,</w:t>
      </w:r>
    </w:p>
    <w:p w14:paraId="5A42256A" w14:textId="77777777" w:rsidR="00C150A3" w:rsidRPr="00F16DE1" w:rsidRDefault="00C150A3" w:rsidP="00C150A3">
      <w:pPr>
        <w:pStyle w:val="LITlitera"/>
      </w:pPr>
      <w:r w:rsidRPr="00F16DE1">
        <w:t>b)</w:t>
      </w:r>
      <w:r>
        <w:tab/>
      </w:r>
      <w:r w:rsidRPr="00F16DE1">
        <w:t>w</w:t>
      </w:r>
      <w:r>
        <w:t xml:space="preserve"> </w:t>
      </w:r>
      <w:r w:rsidRPr="00F16DE1">
        <w:t xml:space="preserve">ust. 3 w zdaniu drugim wyrazy </w:t>
      </w:r>
      <w:r>
        <w:t>„</w:t>
      </w:r>
      <w:r w:rsidRPr="00F16DE1">
        <w:t>o których mowa w ust. 1 pkt 1</w:t>
      </w:r>
      <w:r>
        <w:t>–</w:t>
      </w:r>
      <w:r w:rsidRPr="00F16DE1">
        <w:t>4, 6 i 7</w:t>
      </w:r>
      <w:r>
        <w:t>”</w:t>
      </w:r>
      <w:r w:rsidRPr="00F16DE1">
        <w:t xml:space="preserve"> zastępuje się wyrazami </w:t>
      </w:r>
      <w:r>
        <w:t>„</w:t>
      </w:r>
      <w:r w:rsidRPr="00F16DE1">
        <w:t>o których mowa w ust. 1 pkt 1</w:t>
      </w:r>
      <w:r>
        <w:t>–</w:t>
      </w:r>
      <w:r w:rsidRPr="00F16DE1">
        <w:t>4</w:t>
      </w:r>
      <w:r>
        <w:t xml:space="preserve"> oraz</w:t>
      </w:r>
      <w:r w:rsidRPr="00F16DE1">
        <w:t xml:space="preserve"> 6</w:t>
      </w:r>
      <w:r>
        <w:t>–</w:t>
      </w:r>
      <w:r w:rsidRPr="00F16DE1">
        <w:t>8</w:t>
      </w:r>
      <w:r>
        <w:t>”</w:t>
      </w:r>
      <w:r w:rsidRPr="00F16DE1">
        <w:t>.</w:t>
      </w:r>
    </w:p>
    <w:p w14:paraId="36A247A6" w14:textId="5ED500BF" w:rsidR="00C150A3" w:rsidRDefault="00C150A3" w:rsidP="00C150A3">
      <w:pPr>
        <w:pStyle w:val="ARTartustawynprozporzdzenia"/>
      </w:pPr>
      <w:r w:rsidRPr="00001223">
        <w:rPr>
          <w:rStyle w:val="Ppogrubienie"/>
        </w:rPr>
        <w:t>Art. </w:t>
      </w:r>
      <w:r>
        <w:rPr>
          <w:rStyle w:val="Ppogrubienie"/>
        </w:rPr>
        <w:t>40</w:t>
      </w:r>
      <w:r w:rsidRPr="00001223">
        <w:rPr>
          <w:rStyle w:val="Ppogrubienie"/>
        </w:rPr>
        <w:t>.</w:t>
      </w:r>
      <w:r w:rsidR="00A20298">
        <w:rPr>
          <w:rStyle w:val="Ppogrubienie"/>
        </w:rPr>
        <w:t> </w:t>
      </w:r>
      <w:r w:rsidRPr="00D64145">
        <w:t xml:space="preserve">W </w:t>
      </w:r>
      <w:bookmarkStart w:id="3" w:name="_Hlk130504079"/>
      <w:r w:rsidRPr="00D64145">
        <w:t>ustawie z dnia 16 kwietnia 2004 r. o czasie pracy kierowców</w:t>
      </w:r>
      <w:bookmarkEnd w:id="3"/>
      <w:r w:rsidRPr="00D64145">
        <w:t xml:space="preserve"> (</w:t>
      </w:r>
      <w:r w:rsidRPr="00E55D20">
        <w:t xml:space="preserve">Dz. U. z </w:t>
      </w:r>
      <w:r w:rsidR="00280822" w:rsidRPr="00E55D20">
        <w:t>2022</w:t>
      </w:r>
      <w:r w:rsidR="00280822">
        <w:t> </w:t>
      </w:r>
      <w:r w:rsidRPr="00E55D20">
        <w:t>r.</w:t>
      </w:r>
      <w:r>
        <w:t xml:space="preserve"> </w:t>
      </w:r>
      <w:r w:rsidRPr="00E55D20">
        <w:t>poz. 1473</w:t>
      </w:r>
      <w:r w:rsidRPr="00D64145">
        <w:t>) wprowadza się następujące zmiany:</w:t>
      </w:r>
    </w:p>
    <w:p w14:paraId="0AA3739D" w14:textId="77777777" w:rsidR="00C150A3" w:rsidRPr="00147BE0" w:rsidRDefault="00C150A3" w:rsidP="00C150A3">
      <w:pPr>
        <w:pStyle w:val="PKTpunkt"/>
      </w:pPr>
      <w:r w:rsidRPr="00147BE0">
        <w:lastRenderedPageBreak/>
        <w:t>1)</w:t>
      </w:r>
      <w:r>
        <w:tab/>
      </w:r>
      <w:r w:rsidRPr="00147BE0">
        <w:t xml:space="preserve">w art. 2 w pkt 7 </w:t>
      </w:r>
      <w:r>
        <w:t xml:space="preserve">w </w:t>
      </w:r>
      <w:r w:rsidRPr="00147BE0">
        <w:t>lit. b kropkę zastępuje się średnikiem i dodaje się pkt 8 w brzmieniu:</w:t>
      </w:r>
    </w:p>
    <w:p w14:paraId="3B970C60" w14:textId="4F200D95" w:rsidR="00C150A3" w:rsidRPr="00147BE0" w:rsidRDefault="00C150A3" w:rsidP="00C150A3">
      <w:pPr>
        <w:pStyle w:val="ZPKTzmpktartykuempunktem"/>
      </w:pPr>
      <w:r w:rsidRPr="00147BE0">
        <w:t>„8)</w:t>
      </w:r>
      <w:r w:rsidR="004D0CAF">
        <w:tab/>
      </w:r>
      <w:r w:rsidRPr="00147BE0">
        <w:t xml:space="preserve">przeciętne wynagrodzenie </w:t>
      </w:r>
      <w:r>
        <w:t>–</w:t>
      </w:r>
      <w:r w:rsidRPr="00147BE0">
        <w:t xml:space="preserve"> prognozowane przeciętne wynagrodzenie miesięczne na dany rok kalendarzowy, ogłoszone w trybie art. 19 ust. 10 ustawy z dnia 13 października 1998 r. o systemie ubezpieczeń społecznych (Dz. U. z 2022 r. poz. 1009, z </w:t>
      </w:r>
      <w:proofErr w:type="spellStart"/>
      <w:r w:rsidRPr="00147BE0">
        <w:t>późn</w:t>
      </w:r>
      <w:proofErr w:type="spellEnd"/>
      <w:r w:rsidRPr="00147BE0">
        <w:t>. zm.</w:t>
      </w:r>
      <w:bookmarkStart w:id="4" w:name="_Hlk130461937"/>
      <w:r w:rsidRPr="00785511">
        <w:rPr>
          <w:rStyle w:val="IGindeksgrny"/>
        </w:rPr>
        <w:footnoteReference w:id="12"/>
      </w:r>
      <w:bookmarkEnd w:id="4"/>
      <w:r w:rsidRPr="00785511">
        <w:rPr>
          <w:rStyle w:val="IGindeksgrny"/>
        </w:rPr>
        <w:t>)</w:t>
      </w:r>
      <w:r w:rsidRPr="00147BE0">
        <w:t>).”;</w:t>
      </w:r>
    </w:p>
    <w:p w14:paraId="2CC29D83" w14:textId="77777777" w:rsidR="00C150A3" w:rsidRPr="00147BE0" w:rsidRDefault="00C150A3" w:rsidP="00C150A3">
      <w:pPr>
        <w:pStyle w:val="PKTpunkt"/>
      </w:pPr>
      <w:r>
        <w:t>2)</w:t>
      </w:r>
      <w:r>
        <w:tab/>
      </w:r>
      <w:r w:rsidRPr="00147BE0">
        <w:t>uchyla się art. 21b;</w:t>
      </w:r>
    </w:p>
    <w:p w14:paraId="41216DE0" w14:textId="77777777" w:rsidR="00C150A3" w:rsidRPr="00147BE0" w:rsidRDefault="00C150A3" w:rsidP="00C150A3">
      <w:pPr>
        <w:pStyle w:val="PKTpunkt"/>
      </w:pPr>
      <w:r w:rsidRPr="00147BE0">
        <w:t>3)</w:t>
      </w:r>
      <w:r>
        <w:tab/>
      </w:r>
      <w:r w:rsidRPr="00147BE0">
        <w:t>art. 22 otrzymuje brzmienie:</w:t>
      </w:r>
    </w:p>
    <w:p w14:paraId="3A81088F" w14:textId="77777777" w:rsidR="00C150A3" w:rsidRPr="00147BE0" w:rsidRDefault="00C150A3" w:rsidP="00C150A3">
      <w:pPr>
        <w:pStyle w:val="ZARTzmartartykuempunktem"/>
      </w:pPr>
      <w:r w:rsidRPr="00147BE0">
        <w:t>„Art. 22. Przepisy art. 12 ust. 2 i 3, art. 13, art. 21, art. 24 pkt 2</w:t>
      </w:r>
      <w:r>
        <w:t xml:space="preserve"> oraz</w:t>
      </w:r>
      <w:r w:rsidRPr="00147BE0">
        <w:t xml:space="preserve"> art. 26f</w:t>
      </w:r>
      <w:r>
        <w:t>–</w:t>
      </w:r>
      <w:r w:rsidRPr="00147BE0">
        <w:t xml:space="preserve">26i nie mają zastosowania do kierowców: </w:t>
      </w:r>
    </w:p>
    <w:p w14:paraId="03323C28" w14:textId="77777777" w:rsidR="00C150A3" w:rsidRDefault="00C150A3" w:rsidP="00C150A3">
      <w:pPr>
        <w:pStyle w:val="ZPKTzmpktartykuempunktem"/>
      </w:pPr>
      <w:r>
        <w:t>1)</w:t>
      </w:r>
      <w:r>
        <w:tab/>
      </w:r>
      <w:r w:rsidRPr="00147BE0">
        <w:t>wykonujących przewozy drogowe:</w:t>
      </w:r>
    </w:p>
    <w:p w14:paraId="393A74B7" w14:textId="77777777" w:rsidR="00C150A3" w:rsidRDefault="00C150A3" w:rsidP="001E6CA5">
      <w:pPr>
        <w:pStyle w:val="ZLITwPKTzmlitwpktartykuempunktem"/>
      </w:pPr>
      <w:r>
        <w:t>a)</w:t>
      </w:r>
      <w:r>
        <w:tab/>
      </w:r>
      <w:r w:rsidRPr="00147BE0">
        <w:t>rzeczy, gdy dopuszczalna masa całkowita pojazdów łącznie z przyczepą lub naczepą nie przekracza 3,5 tony,</w:t>
      </w:r>
    </w:p>
    <w:p w14:paraId="129C7471" w14:textId="77777777" w:rsidR="00C150A3" w:rsidRDefault="00C150A3" w:rsidP="001E6CA5">
      <w:pPr>
        <w:pStyle w:val="ZLITwPKTzmlitwpktartykuempunktem"/>
      </w:pPr>
      <w:r>
        <w:t>b)</w:t>
      </w:r>
      <w:r>
        <w:tab/>
      </w:r>
      <w:r w:rsidRPr="00147BE0">
        <w:t>rzeczy w międzynarodowym transporcie drogowym lub kabotażowym, gdy dopuszczalna masa całkowita pojazdów łącznie z przyczepą lub naczepą nie przekracza 2,5 tony,</w:t>
      </w:r>
    </w:p>
    <w:p w14:paraId="172BC302" w14:textId="053BE2C8" w:rsidR="00C150A3" w:rsidRDefault="00C150A3" w:rsidP="001E6CA5">
      <w:pPr>
        <w:pStyle w:val="ZLITwPKTzmlitwpktartykuempunktem"/>
      </w:pPr>
      <w:r>
        <w:t>c)</w:t>
      </w:r>
      <w:r>
        <w:tab/>
      </w:r>
      <w:r w:rsidRPr="00147BE0">
        <w:t xml:space="preserve">osób, pojazdami skonstruowanymi lub trwale przystosowanymi </w:t>
      </w:r>
      <w:r w:rsidR="00280822" w:rsidRPr="00147BE0">
        <w:t>i</w:t>
      </w:r>
      <w:r w:rsidR="00280822">
        <w:t> </w:t>
      </w:r>
      <w:r w:rsidRPr="00147BE0">
        <w:t xml:space="preserve">przeznaczonymi do przewozu nie więcej niż dziewięciu osób łącznie </w:t>
      </w:r>
      <w:r w:rsidR="00280822" w:rsidRPr="00147BE0">
        <w:t>z</w:t>
      </w:r>
      <w:r w:rsidR="00280822">
        <w:t> </w:t>
      </w:r>
      <w:r w:rsidRPr="00147BE0">
        <w:t>kierowcą</w:t>
      </w:r>
      <w:r>
        <w:t>;</w:t>
      </w:r>
    </w:p>
    <w:p w14:paraId="04E4E0CC" w14:textId="77777777" w:rsidR="00C150A3" w:rsidRDefault="00C150A3" w:rsidP="00C150A3">
      <w:pPr>
        <w:pStyle w:val="ZPKTzmpktartykuempunktem"/>
      </w:pPr>
      <w:r>
        <w:t>2)</w:t>
      </w:r>
      <w:r>
        <w:tab/>
      </w:r>
      <w:r w:rsidRPr="00147BE0">
        <w:t>prowadzących pojazdy wymienione w art. 29 ustawy, w art. 3 rozporządzenia (WE) nr 561/2006 oraz w art. 2 ust. 2 Umowy AETR.”;</w:t>
      </w:r>
    </w:p>
    <w:p w14:paraId="5B90A702" w14:textId="77777777" w:rsidR="00C150A3" w:rsidRPr="00147BE0" w:rsidRDefault="00C150A3" w:rsidP="00C150A3">
      <w:pPr>
        <w:pStyle w:val="PKTpunkt"/>
      </w:pPr>
      <w:r>
        <w:t>4)</w:t>
      </w:r>
      <w:r>
        <w:tab/>
      </w:r>
      <w:r w:rsidRPr="00147BE0">
        <w:t>po rozdziale 3a dodaje się rozdział 3b w brzmieniu:</w:t>
      </w:r>
    </w:p>
    <w:p w14:paraId="5763DAB5" w14:textId="77777777" w:rsidR="00C150A3" w:rsidRPr="00147BE0" w:rsidRDefault="00C150A3" w:rsidP="004D0CAF">
      <w:pPr>
        <w:pStyle w:val="ZROZDZODDZOZNzmoznrozdzoddzartykuempunktem"/>
      </w:pPr>
      <w:r w:rsidRPr="00147BE0">
        <w:t>„Rozdział 3b</w:t>
      </w:r>
    </w:p>
    <w:p w14:paraId="2CCA2992" w14:textId="77777777" w:rsidR="00C150A3" w:rsidRPr="004D0CAF" w:rsidRDefault="00C150A3" w:rsidP="004D0CAF">
      <w:pPr>
        <w:pStyle w:val="ZROZDZODDZPRZEDMzmprzedmrozdzoddzartykuempunktem"/>
      </w:pPr>
      <w:r w:rsidRPr="004D0CAF">
        <w:rPr>
          <w:rStyle w:val="Ppogrubienie"/>
          <w:b w:val="0"/>
        </w:rPr>
        <w:t>Zasady wynagradzania kierowców wykonujących międzynarodowe przewozy drogowe</w:t>
      </w:r>
    </w:p>
    <w:p w14:paraId="62A99B61" w14:textId="01B987F6" w:rsidR="00C150A3" w:rsidRPr="00147BE0" w:rsidRDefault="00C150A3" w:rsidP="00C150A3">
      <w:pPr>
        <w:pStyle w:val="ZARTzmartartykuempunktem"/>
      </w:pPr>
      <w:r w:rsidRPr="00147BE0">
        <w:t>Art. 26f. 1. Kierowca wykonujący zadania służbowe w ramach międzynarodowych przewozów drogowych nie jest w podróży służbowej w rozumieniu art. 77</w:t>
      </w:r>
      <w:r w:rsidRPr="00785511">
        <w:rPr>
          <w:rStyle w:val="IGindeksgrny"/>
        </w:rPr>
        <w:t>5</w:t>
      </w:r>
      <w:r w:rsidRPr="00147BE0">
        <w:t xml:space="preserve"> § 1 ustawy </w:t>
      </w:r>
      <w:r w:rsidR="00280822" w:rsidRPr="00147BE0">
        <w:t>z</w:t>
      </w:r>
      <w:r w:rsidR="00280822">
        <w:t> </w:t>
      </w:r>
      <w:r w:rsidRPr="00147BE0">
        <w:t>dnia 26 czerwca 1974 r. – Kodeks pracy.</w:t>
      </w:r>
    </w:p>
    <w:p w14:paraId="1FBAD42C" w14:textId="77777777" w:rsidR="00C150A3" w:rsidRPr="00147BE0" w:rsidRDefault="00C150A3" w:rsidP="00C150A3">
      <w:pPr>
        <w:pStyle w:val="ZUSTzmustartykuempunktem"/>
      </w:pPr>
      <w:r w:rsidRPr="00147BE0">
        <w:t>2. Do kierowcy, o którym mowa w ust. 1, stosuje się odpowiednio</w:t>
      </w:r>
      <w:r>
        <w:t>,</w:t>
      </w:r>
      <w:r w:rsidRPr="00147BE0">
        <w:t xml:space="preserve"> w zakresie ustalania podstawy wymiaru składek na ubezpieczenia emerytalne i rentowe</w:t>
      </w:r>
      <w:r>
        <w:t>,</w:t>
      </w:r>
      <w:r w:rsidRPr="00147BE0">
        <w:t xml:space="preserve"> przepisy wydane na podstawie art. 21 ustawy z dnia 13 października 1998 r. o systemie </w:t>
      </w:r>
      <w:r w:rsidRPr="00147BE0">
        <w:lastRenderedPageBreak/>
        <w:t>ubezpieczeń społecznych dotyczące pracowników zatrudnionych za granicą u polskich pracodawców.</w:t>
      </w:r>
    </w:p>
    <w:p w14:paraId="5D6A6018" w14:textId="7DDD9F16" w:rsidR="00C150A3" w:rsidRPr="00147BE0" w:rsidRDefault="00C150A3" w:rsidP="00C150A3">
      <w:pPr>
        <w:pStyle w:val="ZARTzmartartykuempunktem"/>
      </w:pPr>
      <w:r w:rsidRPr="00147BE0">
        <w:t xml:space="preserve">Art. 26g. W przypadku kierowców wykonujących zadania służbowe w ramach międzynarodowych przewozów drogowych, których miesięczny przychód jest wyższy niż przeciętne wynagrodzenie, w skład przychodu stanowiącego podstawę wymiaru składki na ubezpieczenie społeczne, o której mowa w ustawie z dnia 13 października </w:t>
      </w:r>
      <w:r w:rsidR="00280822" w:rsidRPr="00147BE0">
        <w:t>1998</w:t>
      </w:r>
      <w:r w:rsidR="00280822">
        <w:t> </w:t>
      </w:r>
      <w:r w:rsidRPr="00147BE0">
        <w:t>r. o systemie ubezpieczeń społecznych nie wchodzą:</w:t>
      </w:r>
    </w:p>
    <w:p w14:paraId="54F556D4" w14:textId="77777777" w:rsidR="00C150A3" w:rsidRDefault="00C150A3" w:rsidP="00C150A3">
      <w:pPr>
        <w:pStyle w:val="ZPKTzmpktartykuempunktem"/>
      </w:pPr>
      <w:r>
        <w:t>1)</w:t>
      </w:r>
      <w:r>
        <w:tab/>
      </w:r>
      <w:r w:rsidRPr="009D2DCA">
        <w:t>kwota stanowiąca równowartość 60 euro za każdy dzień pobytu poza granicami Polski, z zastrzeżeniem, że tak ustalony miesięczny przychód tych osób stanowiący podstawę wymiaru składek nie może być niższy od kwoty przeciętnego wynagrodzenia</w:t>
      </w:r>
      <w:r>
        <w:t>;</w:t>
      </w:r>
    </w:p>
    <w:p w14:paraId="6310E23F" w14:textId="77777777" w:rsidR="00C150A3" w:rsidRPr="00147BE0" w:rsidRDefault="00C150A3" w:rsidP="00C150A3">
      <w:pPr>
        <w:pStyle w:val="ZPKTzmpktartykuempunktem"/>
      </w:pPr>
      <w:r>
        <w:t>2)</w:t>
      </w:r>
      <w:r>
        <w:tab/>
      </w:r>
      <w:r w:rsidRPr="009D2DCA">
        <w:t>należności stanowiące zwrot równowartości poniesionych przez kierowcę kosztów:</w:t>
      </w:r>
    </w:p>
    <w:p w14:paraId="19C485EC" w14:textId="77777777" w:rsidR="00C150A3" w:rsidRDefault="00C150A3" w:rsidP="000A2509">
      <w:pPr>
        <w:pStyle w:val="ZLITwPKTzmlitwpktartykuempunktem"/>
      </w:pPr>
      <w:r>
        <w:t>a)</w:t>
      </w:r>
      <w:r>
        <w:tab/>
      </w:r>
      <w:r w:rsidRPr="00147BE0">
        <w:t>noclegu, o którym mowa w art. 8 ust. 8 rozporządzenia (WE) nr 561/2006,</w:t>
      </w:r>
    </w:p>
    <w:p w14:paraId="23526BF4" w14:textId="77777777" w:rsidR="00C150A3" w:rsidRDefault="00C150A3" w:rsidP="007A3110">
      <w:pPr>
        <w:pStyle w:val="ZLITwPKTzmlitwpktartykuempunktem"/>
      </w:pPr>
      <w:r>
        <w:t>b)</w:t>
      </w:r>
      <w:r>
        <w:tab/>
      </w:r>
      <w:r w:rsidRPr="00147BE0">
        <w:t>podróży do miejsca rozpoczęcia międzynarodowego przewozu drogowego</w:t>
      </w:r>
      <w:r>
        <w:t xml:space="preserve"> </w:t>
      </w:r>
      <w:r w:rsidRPr="00147BE0">
        <w:t>środkami transportu innymi niż pojazd będący w dyspozycji pracodawcy lub podmiotu, na rzecz którego kierowca wykonuje międzynarodowy przewóz drogowy,</w:t>
      </w:r>
    </w:p>
    <w:p w14:paraId="2C04327A" w14:textId="38FFA342" w:rsidR="00C150A3" w:rsidRPr="00147BE0" w:rsidRDefault="00C150A3" w:rsidP="007A3110">
      <w:pPr>
        <w:pStyle w:val="ZLITwPKTzmlitwpktartykuempunktem"/>
      </w:pPr>
      <w:r>
        <w:t>c)</w:t>
      </w:r>
      <w:r>
        <w:tab/>
      </w:r>
      <w:r w:rsidRPr="00147BE0">
        <w:t xml:space="preserve">innych niezbędnych udokumentowanych wydatków </w:t>
      </w:r>
      <w:r>
        <w:t>o</w:t>
      </w:r>
      <w:r w:rsidRPr="00147BE0">
        <w:t xml:space="preserve">kreślonych lub uznanych przez pracodawcę lub podmiot, na rzecz którego kierowca wykonuje międzynarodowy przewóz drogowy, odpowiednio do uzasadnionych potrzeb </w:t>
      </w:r>
      <w:r w:rsidR="00004A6D" w:rsidRPr="00147BE0">
        <w:t>w</w:t>
      </w:r>
      <w:r w:rsidR="00004A6D">
        <w:t> </w:t>
      </w:r>
      <w:r w:rsidRPr="00147BE0">
        <w:t>wysokości nieprzekraczając</w:t>
      </w:r>
      <w:r>
        <w:t>ej</w:t>
      </w:r>
      <w:r w:rsidRPr="00147BE0">
        <w:t xml:space="preserve"> kwoty wydatków faktycznie poniesionych </w:t>
      </w:r>
      <w:r w:rsidR="00280822" w:rsidRPr="00147BE0">
        <w:t>i</w:t>
      </w:r>
      <w:r w:rsidR="00280822">
        <w:t> </w:t>
      </w:r>
      <w:r w:rsidRPr="00147BE0">
        <w:t>udokumentowanych przez kierowcę.</w:t>
      </w:r>
    </w:p>
    <w:p w14:paraId="38114D0F" w14:textId="7E64CAA7" w:rsidR="00C150A3" w:rsidRPr="00147BE0" w:rsidRDefault="00C150A3" w:rsidP="00C150A3">
      <w:pPr>
        <w:pStyle w:val="ZARTzmartartykuempunktem"/>
      </w:pPr>
      <w:r w:rsidRPr="00147BE0">
        <w:t>Art. 26h. 1. Do dni pobytu za granicą</w:t>
      </w:r>
      <w:r>
        <w:t>, o których mowa w art. 26g, oraz do dni pobytu za granicą</w:t>
      </w:r>
      <w:r w:rsidRPr="00147BE0">
        <w:t xml:space="preserve">, o których mowa w art. 21 ust. 1 pkt 23d ustawy z dnia 26 lipca 1991 r. </w:t>
      </w:r>
      <w:r w:rsidR="00280822" w:rsidRPr="00147BE0">
        <w:t>o</w:t>
      </w:r>
      <w:r w:rsidR="00280822">
        <w:t> </w:t>
      </w:r>
      <w:r w:rsidRPr="00147BE0">
        <w:t>podatku dochodowym od osób fizycznych, nie zalicza się:</w:t>
      </w:r>
    </w:p>
    <w:p w14:paraId="0AC61105" w14:textId="77777777" w:rsidR="00C150A3" w:rsidRPr="00147BE0" w:rsidRDefault="00C150A3" w:rsidP="00C150A3">
      <w:pPr>
        <w:pStyle w:val="ZPKTzmpktartykuempunktem"/>
      </w:pPr>
      <w:r>
        <w:t>1)</w:t>
      </w:r>
      <w:r>
        <w:tab/>
      </w:r>
      <w:r w:rsidRPr="00147BE0">
        <w:t>dni urlopu wypoczynkowego;</w:t>
      </w:r>
    </w:p>
    <w:p w14:paraId="6B8794C0" w14:textId="77777777" w:rsidR="00C150A3" w:rsidRPr="00147BE0" w:rsidRDefault="00C150A3" w:rsidP="00C150A3">
      <w:pPr>
        <w:pStyle w:val="ZPKTzmpktartykuempunktem"/>
      </w:pPr>
      <w:r>
        <w:t>2)</w:t>
      </w:r>
      <w:r>
        <w:tab/>
      </w:r>
      <w:r w:rsidRPr="00147BE0">
        <w:t>dni choroby;</w:t>
      </w:r>
    </w:p>
    <w:p w14:paraId="4B6282D5" w14:textId="77777777" w:rsidR="00C150A3" w:rsidRPr="00147BE0" w:rsidRDefault="00C150A3" w:rsidP="00C150A3">
      <w:pPr>
        <w:pStyle w:val="ZPKTzmpktartykuempunktem"/>
      </w:pPr>
      <w:r>
        <w:t>3)</w:t>
      </w:r>
      <w:r>
        <w:tab/>
      </w:r>
      <w:r w:rsidRPr="00147BE0">
        <w:t>okresu korzystania z urlopu bezpłatnego.</w:t>
      </w:r>
    </w:p>
    <w:p w14:paraId="1D42139A" w14:textId="77777777" w:rsidR="00C150A3" w:rsidRPr="00147BE0" w:rsidRDefault="00C150A3" w:rsidP="00C150A3">
      <w:pPr>
        <w:pStyle w:val="ZUSTzmustartykuempunktem"/>
      </w:pPr>
      <w:r w:rsidRPr="00147BE0">
        <w:t xml:space="preserve">2. </w:t>
      </w:r>
      <w:r>
        <w:t>Jeżeli</w:t>
      </w:r>
      <w:r w:rsidRPr="00147BE0">
        <w:t xml:space="preserve"> okres pobytu kierowcy wykonującego międzynarodowe przewozy drogowe za granicą jest krótszy niż 12 godzin, kwoty</w:t>
      </w:r>
      <w:r>
        <w:t>,</w:t>
      </w:r>
      <w:r w:rsidRPr="00147BE0">
        <w:t xml:space="preserve"> o których mowa w </w:t>
      </w:r>
      <w:r>
        <w:t xml:space="preserve">art. </w:t>
      </w:r>
      <w:r w:rsidRPr="00147BE0">
        <w:t>26g i art. 21 ust. 1 pkt 23d ustawy z dnia 26 lipca 1991 r. o podatku dochodowym od osób fizycznych, ulegają zmniejszeniu:</w:t>
      </w:r>
    </w:p>
    <w:p w14:paraId="0AF6B5D8" w14:textId="77777777" w:rsidR="00C150A3" w:rsidRPr="00147BE0" w:rsidRDefault="00C150A3" w:rsidP="00C150A3">
      <w:pPr>
        <w:pStyle w:val="ZPKTzmpktartykuempunktem"/>
      </w:pPr>
      <w:r w:rsidRPr="00147BE0">
        <w:t>1)</w:t>
      </w:r>
      <w:r>
        <w:tab/>
      </w:r>
      <w:r w:rsidRPr="00147BE0">
        <w:t xml:space="preserve">do 1/3 w przypadku pobytu do 8 godzin; </w:t>
      </w:r>
    </w:p>
    <w:p w14:paraId="35AACA1B" w14:textId="77777777" w:rsidR="00C150A3" w:rsidRPr="00147BE0" w:rsidRDefault="00C150A3" w:rsidP="00C150A3">
      <w:pPr>
        <w:pStyle w:val="ZPKTzmpktartykuempunktem"/>
      </w:pPr>
      <w:r w:rsidRPr="00147BE0">
        <w:lastRenderedPageBreak/>
        <w:t>2)</w:t>
      </w:r>
      <w:r>
        <w:tab/>
      </w:r>
      <w:r w:rsidRPr="00147BE0">
        <w:t>do 1/2 w przypadku pobytu ponad 8 do 12 godzin.</w:t>
      </w:r>
    </w:p>
    <w:p w14:paraId="74182ED8" w14:textId="77777777" w:rsidR="00C150A3" w:rsidRPr="00147BE0" w:rsidRDefault="00C150A3" w:rsidP="00C150A3">
      <w:pPr>
        <w:pStyle w:val="ZARTzmartartykuempunktem"/>
      </w:pPr>
      <w:r w:rsidRPr="00147BE0">
        <w:t xml:space="preserve">Art. 26i. W drodze odstępstwa od art. 85 § 1 i 2 ustawy z dnia 26 czerwca 1974 r. </w:t>
      </w:r>
      <w:r>
        <w:t>–</w:t>
      </w:r>
      <w:r w:rsidRPr="00147BE0">
        <w:t xml:space="preserve"> Kodeks pracy, wynagrodzenie za pracę kierowcy wykonującego międzynarodowe przewozy drogowe, uznanego za pracownika delegowanego do celów dyrektywy 96/71/WE Parlamentu Europejskiego i Rady z dnia 16 grudnia 1996 r. dotyczącej delegowania pracowników</w:t>
      </w:r>
      <w:r>
        <w:t xml:space="preserve"> </w:t>
      </w:r>
      <w:r w:rsidRPr="00147BE0">
        <w:t>w ramach świadczenia usług (Dz. Urz. WE L 18 z 21.01.1997, str. 1</w:t>
      </w:r>
      <w:r>
        <w:t xml:space="preserve"> – Dz. Urz. UE Polskie wydanie specjalne rozdz. 5, t. 2, str. 431, Dz. Urz. UE L 252 z 19.09.2012, str. 59</w:t>
      </w:r>
      <w:r w:rsidRPr="00147BE0">
        <w:t xml:space="preserve"> oraz Dz. Urz. UE L 173 z 09.07.2018, str. 16), w rozumieniu krajowych przepisów państwa, na terytorium którego kierowca jest delegowany, może być płatne w dwóch ratach, w stałym i ustalonym z góry terminie:</w:t>
      </w:r>
    </w:p>
    <w:p w14:paraId="5ECA07C8" w14:textId="77777777" w:rsidR="00C150A3" w:rsidRPr="00147BE0" w:rsidRDefault="00C150A3" w:rsidP="00C150A3">
      <w:pPr>
        <w:pStyle w:val="ZPKTzmpktartykuempunktem"/>
      </w:pPr>
      <w:r w:rsidRPr="00147BE0">
        <w:t>1)</w:t>
      </w:r>
      <w:r>
        <w:tab/>
      </w:r>
      <w:r w:rsidRPr="00147BE0">
        <w:t>pierwsza rata, z dołu, nie później jednak niż w ciągu pierwszych 10 dni następnego</w:t>
      </w:r>
      <w:r>
        <w:t xml:space="preserve"> </w:t>
      </w:r>
      <w:r w:rsidRPr="00147BE0">
        <w:t>miesiąca kalendarzowego:</w:t>
      </w:r>
    </w:p>
    <w:p w14:paraId="0799727B" w14:textId="77777777" w:rsidR="00C150A3" w:rsidRPr="00147BE0" w:rsidRDefault="00C150A3" w:rsidP="007A3110">
      <w:pPr>
        <w:pStyle w:val="ZLITwPKTzmlitwpktartykuempunktem"/>
      </w:pPr>
      <w:r w:rsidRPr="00147BE0">
        <w:t>a)</w:t>
      </w:r>
      <w:r>
        <w:tab/>
      </w:r>
      <w:r w:rsidRPr="00147BE0">
        <w:t xml:space="preserve">w przypadku kierowców, których miesięczny przychód jest niższy niż przeciętne wynagrodzenie </w:t>
      </w:r>
      <w:r>
        <w:t>–</w:t>
      </w:r>
      <w:r w:rsidRPr="00147BE0">
        <w:t xml:space="preserve"> w wysokości co najmniej minimalnego wynagrodzenia za pracę ogłoszonego albo ustalonego na postawie art. 2 ust. 4 albo ust. 5 ustawy z dnia 10 października 2002 r. o minimalnym wynagrodzeniu za pracę (Dz. U. z 2020 r. poz. 2207),</w:t>
      </w:r>
    </w:p>
    <w:p w14:paraId="24C97E99" w14:textId="77777777" w:rsidR="00C150A3" w:rsidRPr="00147BE0" w:rsidRDefault="00C150A3" w:rsidP="007A3110">
      <w:pPr>
        <w:pStyle w:val="ZLITwPKTzmlitwpktartykuempunktem"/>
      </w:pPr>
      <w:r w:rsidRPr="00147BE0">
        <w:t>b)</w:t>
      </w:r>
      <w:r>
        <w:tab/>
      </w:r>
      <w:r w:rsidRPr="00147BE0">
        <w:t>w przypadku kierowców, których miesięczny przychód jest wyższy niż przeciętne wynagrodzenie – w wysokości przeciętnego wynagrodzenia;</w:t>
      </w:r>
    </w:p>
    <w:p w14:paraId="610A89F9" w14:textId="77777777" w:rsidR="00C150A3" w:rsidRPr="003F01F0" w:rsidRDefault="00C150A3" w:rsidP="00C150A3">
      <w:pPr>
        <w:pStyle w:val="ZPKTzmpktartykuempunktem"/>
      </w:pPr>
      <w:r w:rsidRPr="003F01F0">
        <w:t>2)</w:t>
      </w:r>
      <w:r>
        <w:tab/>
      </w:r>
      <w:r w:rsidRPr="003F01F0">
        <w:t>druga rata, z dołu, niezwłocznie po ustaleniu pełnej wysokości wynagrodzenia, nie później jednak niż do 21 dnia następnego miesiąca kalendarzowego.”.</w:t>
      </w:r>
    </w:p>
    <w:p w14:paraId="6C5BFFDA" w14:textId="3C037E78" w:rsidR="00C150A3" w:rsidRPr="00F16DE1" w:rsidRDefault="00C150A3" w:rsidP="00C150A3">
      <w:pPr>
        <w:pStyle w:val="ARTartustawynprozporzdzenia"/>
      </w:pPr>
      <w:r w:rsidRPr="0009610B">
        <w:rPr>
          <w:rStyle w:val="Ppogrubienie"/>
        </w:rPr>
        <w:t>Art.</w:t>
      </w:r>
      <w:r w:rsidR="00A20298">
        <w:rPr>
          <w:rStyle w:val="Ppogrubienie"/>
        </w:rPr>
        <w:t> </w:t>
      </w:r>
      <w:r>
        <w:rPr>
          <w:rStyle w:val="Ppogrubienie"/>
        </w:rPr>
        <w:t>41</w:t>
      </w:r>
      <w:r w:rsidRPr="0009610B">
        <w:rPr>
          <w:rStyle w:val="Ppogrubienie"/>
        </w:rPr>
        <w:t>.</w:t>
      </w:r>
      <w:r w:rsidR="00A20298">
        <w:t> </w:t>
      </w:r>
      <w:r w:rsidRPr="00F16DE1">
        <w:t xml:space="preserve">W ustawie z dnia 13 kwietnia 2007 r. o Państwowej Inspekcji Pracy (Dz. U. </w:t>
      </w:r>
      <w:r w:rsidR="00280822" w:rsidRPr="00F16DE1">
        <w:t>z</w:t>
      </w:r>
      <w:r w:rsidR="00280822">
        <w:t> </w:t>
      </w:r>
      <w:r>
        <w:t>2022 r. poz. 1614</w:t>
      </w:r>
      <w:r w:rsidRPr="00F16DE1">
        <w:t>) wprowadza się następujące zmiany:</w:t>
      </w:r>
    </w:p>
    <w:p w14:paraId="20734BB4" w14:textId="77777777" w:rsidR="00C150A3" w:rsidRPr="00F16DE1" w:rsidRDefault="00C150A3" w:rsidP="00C150A3">
      <w:pPr>
        <w:pStyle w:val="PKTpunkt"/>
      </w:pPr>
      <w:r w:rsidRPr="00F16DE1">
        <w:t>1)</w:t>
      </w:r>
      <w:r w:rsidRPr="00F16DE1">
        <w:tab/>
        <w:t>w art. 10 w ust. 1 po pkt 14a dodaje się pkt 14aa w brzmieniu:</w:t>
      </w:r>
    </w:p>
    <w:p w14:paraId="022BF576" w14:textId="77777777" w:rsidR="00C150A3" w:rsidRPr="00F16DE1" w:rsidRDefault="00C150A3" w:rsidP="00C150A3">
      <w:pPr>
        <w:pStyle w:val="ZPKTzmpktartykuempunktem"/>
      </w:pPr>
      <w:r>
        <w:t>„</w:t>
      </w:r>
      <w:r w:rsidRPr="00F16DE1">
        <w:t>14aa)</w:t>
      </w:r>
      <w:r>
        <w:tab/>
      </w:r>
      <w:r w:rsidRPr="00F16DE1">
        <w:t>wykonywanie zadań określonych w ustawie z dnia ….</w:t>
      </w:r>
      <w:r>
        <w:t xml:space="preserve"> </w:t>
      </w:r>
      <w:r w:rsidRPr="00F16DE1">
        <w:t>o delegowaniu kierowców w transpor</w:t>
      </w:r>
      <w:r>
        <w:t>cie</w:t>
      </w:r>
      <w:r w:rsidRPr="00F16DE1">
        <w:t xml:space="preserve"> drogow</w:t>
      </w:r>
      <w:r>
        <w:t>ym (Dz. U. …)</w:t>
      </w:r>
      <w:r w:rsidRPr="00F16DE1">
        <w:t>;</w:t>
      </w:r>
      <w:r>
        <w:t>”</w:t>
      </w:r>
      <w:r w:rsidRPr="00F16DE1">
        <w:t>;</w:t>
      </w:r>
    </w:p>
    <w:p w14:paraId="6B7464C4" w14:textId="77777777" w:rsidR="00C150A3" w:rsidRPr="00F16DE1" w:rsidRDefault="00C150A3" w:rsidP="00C150A3">
      <w:pPr>
        <w:pStyle w:val="PKTpunkt"/>
      </w:pPr>
      <w:r w:rsidRPr="00F16DE1">
        <w:t>2)</w:t>
      </w:r>
      <w:r w:rsidRPr="00F16DE1">
        <w:tab/>
        <w:t xml:space="preserve">w art. 13 po pkt 4 dodaje się pkt 4a </w:t>
      </w:r>
      <w:r>
        <w:t xml:space="preserve">i 4b </w:t>
      </w:r>
      <w:r w:rsidRPr="00F16DE1">
        <w:t>w brzmieniu:</w:t>
      </w:r>
    </w:p>
    <w:p w14:paraId="6B4A962F" w14:textId="0485D870" w:rsidR="00C150A3" w:rsidRDefault="00C150A3" w:rsidP="00C150A3">
      <w:pPr>
        <w:pStyle w:val="ZPKTzmpktartykuempunktem"/>
      </w:pPr>
      <w:r>
        <w:t>„</w:t>
      </w:r>
      <w:r w:rsidRPr="00F16DE1">
        <w:t>4a)</w:t>
      </w:r>
      <w:r>
        <w:tab/>
      </w:r>
      <w:r w:rsidRPr="00F16DE1">
        <w:t xml:space="preserve">przewoźnicy drogowi delegujący kierowców na terytorium Rzeczypospolitej Polskiej albo z terytorium Rzeczypospolitej Polskiej oraz </w:t>
      </w:r>
      <w:r>
        <w:t>delegowani</w:t>
      </w:r>
      <w:r w:rsidRPr="00F16DE1">
        <w:t xml:space="preserve"> kierowcy, </w:t>
      </w:r>
      <w:r w:rsidR="00280822" w:rsidRPr="00F16DE1">
        <w:t>w</w:t>
      </w:r>
      <w:r w:rsidR="00280822">
        <w:t> </w:t>
      </w:r>
      <w:r w:rsidRPr="00F16DE1">
        <w:t xml:space="preserve">zakresie określonym w ustawie z dnia ….. o delegowaniu kierowców </w:t>
      </w:r>
      <w:r w:rsidR="00280822" w:rsidRPr="00F16DE1">
        <w:t>w</w:t>
      </w:r>
      <w:r w:rsidR="00280822">
        <w:t> </w:t>
      </w:r>
      <w:r w:rsidRPr="00F16DE1">
        <w:t>transpor</w:t>
      </w:r>
      <w:r>
        <w:t>cie</w:t>
      </w:r>
      <w:r w:rsidRPr="00F16DE1">
        <w:t xml:space="preserve"> drogow</w:t>
      </w:r>
      <w:r>
        <w:t>ym</w:t>
      </w:r>
      <w:r w:rsidRPr="00F16DE1">
        <w:t>,</w:t>
      </w:r>
    </w:p>
    <w:p w14:paraId="277077E5" w14:textId="609849BF" w:rsidR="00C150A3" w:rsidRDefault="00C150A3" w:rsidP="00C150A3">
      <w:pPr>
        <w:pStyle w:val="ZPKTzmpktartykuempunktem"/>
      </w:pPr>
      <w:r>
        <w:t>4b</w:t>
      </w:r>
      <w:r w:rsidRPr="005628AF">
        <w:t>)</w:t>
      </w:r>
      <w:r w:rsidRPr="005628AF">
        <w:tab/>
        <w:t xml:space="preserve">przewoźnicy drogowi </w:t>
      </w:r>
      <w:r>
        <w:t xml:space="preserve">z państwa trzeciego </w:t>
      </w:r>
      <w:r w:rsidRPr="005628AF">
        <w:t xml:space="preserve">delegujący kierowców na terytorium Rzeczypospolitej Polskiej oraz </w:t>
      </w:r>
      <w:r>
        <w:t>kierowcy delegowani</w:t>
      </w:r>
      <w:r w:rsidRPr="005628AF">
        <w:t xml:space="preserve"> na terytorium </w:t>
      </w:r>
      <w:r w:rsidRPr="005628AF">
        <w:lastRenderedPageBreak/>
        <w:t xml:space="preserve">Rzeczypospolitej Polskiej z państwa trzeciego, w zakresie określonym w ustawie </w:t>
      </w:r>
      <w:r w:rsidR="00280822" w:rsidRPr="005628AF">
        <w:t>z</w:t>
      </w:r>
      <w:r w:rsidR="00280822">
        <w:t> </w:t>
      </w:r>
      <w:r w:rsidRPr="005628AF">
        <w:t>dnia ….. o delegowaniu kierowców w transpor</w:t>
      </w:r>
      <w:r>
        <w:t>cie</w:t>
      </w:r>
      <w:r w:rsidRPr="005628AF">
        <w:t xml:space="preserve"> drogow</w:t>
      </w:r>
      <w:r>
        <w:t>ym</w:t>
      </w:r>
      <w:r w:rsidRPr="005628AF">
        <w:t>,</w:t>
      </w:r>
      <w:r>
        <w:t>”</w:t>
      </w:r>
      <w:r w:rsidRPr="00F16DE1">
        <w:t>;</w:t>
      </w:r>
    </w:p>
    <w:p w14:paraId="20B4588C" w14:textId="77777777" w:rsidR="00C150A3" w:rsidRPr="00F16DE1" w:rsidRDefault="00C150A3" w:rsidP="00C150A3">
      <w:pPr>
        <w:pStyle w:val="PKTpunkt"/>
      </w:pPr>
      <w:r w:rsidRPr="00F16DE1">
        <w:t>3)</w:t>
      </w:r>
      <w:r w:rsidRPr="00F16DE1">
        <w:tab/>
        <w:t>w art. 23 w ust. 1 po pkt 5a dodaje się pkt 5b</w:t>
      </w:r>
      <w:r>
        <w:t xml:space="preserve"> i 5c</w:t>
      </w:r>
      <w:r w:rsidRPr="00F16DE1">
        <w:t xml:space="preserve"> w brzmieniu:</w:t>
      </w:r>
    </w:p>
    <w:p w14:paraId="41B5A9DB" w14:textId="74F1F04A" w:rsidR="00C150A3" w:rsidRDefault="00C150A3" w:rsidP="00C150A3">
      <w:pPr>
        <w:pStyle w:val="ZPKTzmpktartykuempunktem"/>
      </w:pPr>
      <w:r>
        <w:t>„</w:t>
      </w:r>
      <w:r w:rsidRPr="00F16DE1">
        <w:t>5b)</w:t>
      </w:r>
      <w:r>
        <w:tab/>
      </w:r>
      <w:r w:rsidRPr="00F16DE1">
        <w:t xml:space="preserve">żądania od przewoźnika drogowego delegującego kierowcę lub osoby działającej </w:t>
      </w:r>
      <w:r w:rsidR="00280822" w:rsidRPr="00F16DE1">
        <w:t>w</w:t>
      </w:r>
      <w:r w:rsidR="00280822">
        <w:t> </w:t>
      </w:r>
      <w:r w:rsidRPr="00F16DE1">
        <w:t>jego imieniu</w:t>
      </w:r>
      <w:r>
        <w:t xml:space="preserve"> informacji lub</w:t>
      </w:r>
      <w:r w:rsidRPr="00F16DE1">
        <w:t xml:space="preserve"> dokumentów, o których mowa w ustawie z dnia ….. o delegowaniu kierowców w transpor</w:t>
      </w:r>
      <w:r>
        <w:t>cie</w:t>
      </w:r>
      <w:r w:rsidRPr="00F16DE1">
        <w:t xml:space="preserve"> drogow</w:t>
      </w:r>
      <w:r>
        <w:t>ym;</w:t>
      </w:r>
    </w:p>
    <w:p w14:paraId="71421CD5" w14:textId="77777777" w:rsidR="00C150A3" w:rsidRPr="00660AF3" w:rsidRDefault="00C150A3" w:rsidP="00C150A3">
      <w:pPr>
        <w:pStyle w:val="ZPKTzmpktartykuempunktem"/>
      </w:pPr>
      <w:r w:rsidRPr="00660AF3">
        <w:t>5c)</w:t>
      </w:r>
      <w:r w:rsidRPr="00660AF3">
        <w:tab/>
        <w:t>żądania od przewoźnika drogowego z państwa trzeciego delegującego kierowcę na terytorium Rzeczypospolitej Polskiej lub osoby działającej w jego imieniu informacji lub dokumentów, o których mowa w ustawie z dnia ….. o delegowaniu kierowców w transporcie drogowym;”.</w:t>
      </w:r>
    </w:p>
    <w:p w14:paraId="10591543" w14:textId="77777777" w:rsidR="00C150A3" w:rsidRPr="00F16DE1" w:rsidRDefault="00C150A3" w:rsidP="00C150A3">
      <w:pPr>
        <w:pStyle w:val="ARTartustawynprozporzdzenia"/>
      </w:pPr>
      <w:r w:rsidRPr="00001223">
        <w:rPr>
          <w:rStyle w:val="Ppogrubienie"/>
        </w:rPr>
        <w:t>Art. </w:t>
      </w:r>
      <w:r>
        <w:rPr>
          <w:rStyle w:val="Ppogrubienie"/>
        </w:rPr>
        <w:t>42</w:t>
      </w:r>
      <w:r w:rsidRPr="00001223">
        <w:rPr>
          <w:rStyle w:val="Ppogrubienie"/>
        </w:rPr>
        <w:t>.</w:t>
      </w:r>
      <w:r>
        <w:t> </w:t>
      </w:r>
      <w:r w:rsidRPr="00F16DE1">
        <w:t>W ustawie z dnia 10 czerwca 2016 r. o delegowaniu pracowników w ramach świadczenia usług (Dz. U. z 2021 r. poz. 1140</w:t>
      </w:r>
      <w:r>
        <w:t xml:space="preserve"> oraz z 2023 r. poz. 641</w:t>
      </w:r>
      <w:r w:rsidRPr="00F16DE1">
        <w:t>) w art. 2:</w:t>
      </w:r>
    </w:p>
    <w:p w14:paraId="449164CF" w14:textId="45A4FB4E" w:rsidR="00C150A3" w:rsidRPr="003F01F0" w:rsidRDefault="00C150A3" w:rsidP="00C150A3">
      <w:pPr>
        <w:pStyle w:val="PKTpunkt"/>
      </w:pPr>
      <w:r w:rsidRPr="003F01F0">
        <w:t>1)</w:t>
      </w:r>
      <w:r w:rsidR="009641E3">
        <w:tab/>
      </w:r>
      <w:r w:rsidRPr="003F01F0">
        <w:t>w ust. 1 uchyla się pkt 2;</w:t>
      </w:r>
    </w:p>
    <w:p w14:paraId="18D53F41" w14:textId="6549BD98" w:rsidR="00C150A3" w:rsidRPr="003F01F0" w:rsidRDefault="00C150A3" w:rsidP="00C150A3">
      <w:pPr>
        <w:pStyle w:val="PKTpunkt"/>
      </w:pPr>
      <w:r w:rsidRPr="003F01F0">
        <w:t>2)</w:t>
      </w:r>
      <w:r w:rsidR="009641E3">
        <w:tab/>
      </w:r>
      <w:r w:rsidRPr="003F01F0">
        <w:t>uchyla się ust. 2.</w:t>
      </w:r>
    </w:p>
    <w:p w14:paraId="47E86339" w14:textId="3E3A91C1" w:rsidR="00C150A3" w:rsidRDefault="00C150A3" w:rsidP="00C150A3">
      <w:pPr>
        <w:pStyle w:val="ARTartustawynprozporzdzenia"/>
      </w:pPr>
      <w:r w:rsidRPr="0009610B">
        <w:rPr>
          <w:rStyle w:val="Ppogrubienie"/>
        </w:rPr>
        <w:t>Art.</w:t>
      </w:r>
      <w:r w:rsidR="00A20298">
        <w:rPr>
          <w:rStyle w:val="Ppogrubienie"/>
        </w:rPr>
        <w:t> </w:t>
      </w:r>
      <w:r w:rsidRPr="0009610B">
        <w:rPr>
          <w:rStyle w:val="Ppogrubienie"/>
        </w:rPr>
        <w:t>4</w:t>
      </w:r>
      <w:r>
        <w:rPr>
          <w:rStyle w:val="Ppogrubienie"/>
        </w:rPr>
        <w:t>3</w:t>
      </w:r>
      <w:r w:rsidRPr="0009610B">
        <w:rPr>
          <w:rStyle w:val="Ppogrubienie"/>
        </w:rPr>
        <w:t>.</w:t>
      </w:r>
      <w:r w:rsidR="00A20298">
        <w:t> </w:t>
      </w:r>
      <w:r>
        <w:t xml:space="preserve">W </w:t>
      </w:r>
      <w:bookmarkStart w:id="6" w:name="_Hlk130504140"/>
      <w:r>
        <w:t xml:space="preserve">ustawie </w:t>
      </w:r>
      <w:r w:rsidRPr="00EB6775">
        <w:t>z dnia 5 lipca 2018 r. o tachografach</w:t>
      </w:r>
      <w:bookmarkEnd w:id="6"/>
      <w:r>
        <w:t xml:space="preserve"> (</w:t>
      </w:r>
      <w:r w:rsidRPr="00882630">
        <w:t>Dz. U. z 2023 r.</w:t>
      </w:r>
      <w:r>
        <w:t xml:space="preserve"> </w:t>
      </w:r>
      <w:r w:rsidRPr="00882630">
        <w:t>poz. 324</w:t>
      </w:r>
      <w:r>
        <w:t>) wprowadza się następujące zmiany:</w:t>
      </w:r>
    </w:p>
    <w:p w14:paraId="39336DE7" w14:textId="67F67D71" w:rsidR="00C150A3" w:rsidRDefault="00C150A3" w:rsidP="00C150A3">
      <w:pPr>
        <w:pStyle w:val="PKTpunkt"/>
      </w:pPr>
      <w:r>
        <w:t>1)</w:t>
      </w:r>
      <w:r>
        <w:tab/>
        <w:t>w art. 27 ust. 5 otrzymuje brzmienie:</w:t>
      </w:r>
    </w:p>
    <w:p w14:paraId="050C1BDA" w14:textId="77777777" w:rsidR="00C150A3" w:rsidRPr="003F01F0" w:rsidRDefault="00C150A3" w:rsidP="00C150A3">
      <w:pPr>
        <w:pStyle w:val="ZUSTzmustartykuempunktem"/>
      </w:pPr>
      <w:r w:rsidRPr="003F01F0">
        <w:t>„5. Dane i informacje zgromadzone w ewidencji udostępnia się:</w:t>
      </w:r>
    </w:p>
    <w:p w14:paraId="3C952102" w14:textId="77777777" w:rsidR="00C150A3" w:rsidRPr="00EA0FEC" w:rsidRDefault="00C150A3" w:rsidP="00C150A3">
      <w:pPr>
        <w:pStyle w:val="ZPKTzmpktartykuempunktem"/>
      </w:pPr>
      <w:r w:rsidRPr="008418D8">
        <w:t>1)</w:t>
      </w:r>
      <w:r>
        <w:tab/>
      </w:r>
      <w:r w:rsidRPr="00060AF4">
        <w:t>podmiotom uprawnionym do kontroli na podstawie art. 89 ust. 1 pkt 1–4 i 6 ustawy o transporcie drogowym;</w:t>
      </w:r>
    </w:p>
    <w:p w14:paraId="40202703" w14:textId="77777777" w:rsidR="00C150A3" w:rsidRPr="00060AF4" w:rsidRDefault="00C150A3" w:rsidP="00C150A3">
      <w:pPr>
        <w:pStyle w:val="ZPKTzmpktartykuempunktem"/>
      </w:pPr>
      <w:r w:rsidRPr="000E0729">
        <w:t>2)</w:t>
      </w:r>
      <w:r>
        <w:tab/>
      </w:r>
      <w:r w:rsidRPr="00060AF4">
        <w:t>podmiotowi wydającemu karty;</w:t>
      </w:r>
    </w:p>
    <w:p w14:paraId="2C857D66" w14:textId="77777777" w:rsidR="00C150A3" w:rsidRDefault="00C150A3" w:rsidP="00C150A3">
      <w:pPr>
        <w:pStyle w:val="ZPKTzmpktartykuempunktem"/>
      </w:pPr>
      <w:r w:rsidRPr="00060AF4">
        <w:t>3)</w:t>
      </w:r>
      <w:r>
        <w:tab/>
      </w:r>
      <w:r w:rsidRPr="00060AF4">
        <w:t>organom administracji miar</w:t>
      </w:r>
      <w:r w:rsidRPr="00EB6775">
        <w:t>.”</w:t>
      </w:r>
      <w:r>
        <w:t>;</w:t>
      </w:r>
    </w:p>
    <w:p w14:paraId="18288DB2" w14:textId="76373A34" w:rsidR="00C150A3" w:rsidRDefault="00C150A3" w:rsidP="00C150A3">
      <w:pPr>
        <w:pStyle w:val="PKTpunkt"/>
      </w:pPr>
      <w:r>
        <w:t>2)</w:t>
      </w:r>
      <w:r w:rsidR="00653C9F">
        <w:tab/>
      </w:r>
      <w:r>
        <w:t>w art. 44 w ust. 3:</w:t>
      </w:r>
    </w:p>
    <w:p w14:paraId="66D09EC2" w14:textId="3FC0DB25" w:rsidR="00C150A3" w:rsidRDefault="00C150A3" w:rsidP="00C150A3">
      <w:pPr>
        <w:pStyle w:val="LITlitera"/>
      </w:pPr>
      <w:r>
        <w:t>a)</w:t>
      </w:r>
      <w:r w:rsidR="00653C9F">
        <w:tab/>
      </w:r>
      <w:r>
        <w:t>w pkt 1 uchyla się lit. f,</w:t>
      </w:r>
    </w:p>
    <w:p w14:paraId="6C67620C" w14:textId="64A3F6D3" w:rsidR="00C150A3" w:rsidRDefault="00C150A3" w:rsidP="00C150A3">
      <w:pPr>
        <w:pStyle w:val="LITlitera"/>
      </w:pPr>
      <w:r>
        <w:t>b)</w:t>
      </w:r>
      <w:r w:rsidR="00653C9F">
        <w:tab/>
      </w:r>
      <w:r>
        <w:t>po pkt 1 dodaje się pkt 1a w brzmieniu:</w:t>
      </w:r>
    </w:p>
    <w:p w14:paraId="552963F0" w14:textId="77777777" w:rsidR="00C150A3" w:rsidRDefault="00C150A3" w:rsidP="00653C9F">
      <w:pPr>
        <w:pStyle w:val="ZLITPKTzmpktliter"/>
      </w:pPr>
      <w:r w:rsidRPr="00F54D3F">
        <w:t>„</w:t>
      </w:r>
      <w:r>
        <w:t>1a)</w:t>
      </w:r>
      <w:r>
        <w:tab/>
      </w:r>
      <w:r w:rsidRPr="00F54D3F">
        <w:t>w przypadku czasowej i nieodnawialnej karty kierowcy, o której mowa w art. 26 ust. 4 rozporządzenia (UE) nr 165/2014</w:t>
      </w:r>
      <w:r>
        <w:t>:</w:t>
      </w:r>
    </w:p>
    <w:p w14:paraId="2FEBD883" w14:textId="5551EFB6" w:rsidR="00C150A3" w:rsidRDefault="00C150A3" w:rsidP="00653C9F">
      <w:pPr>
        <w:pStyle w:val="ZLITLITwPKTzmlitwpktliter"/>
      </w:pPr>
      <w:r>
        <w:t>a)</w:t>
      </w:r>
      <w:r w:rsidR="00653C9F">
        <w:tab/>
      </w:r>
      <w:r>
        <w:t>oświadczenie</w:t>
      </w:r>
      <w:r w:rsidRPr="00F54D3F">
        <w:t xml:space="preserve"> </w:t>
      </w:r>
      <w:r w:rsidRPr="006B1DE4">
        <w:t>podmiotu wykonującego przewozy drogowe</w:t>
      </w:r>
      <w:r w:rsidRPr="00F54D3F">
        <w:t xml:space="preserve"> mającego siedzibę na terytorium Rzeczypospolitej Polskiej złożone pod rygorem odpowiedzialności karnej za złożenie fałszywego oświadczenia, potwierdzające spełnienie wymagania istnienia stosunku pracy </w:t>
      </w:r>
      <w:r w:rsidR="00280822" w:rsidRPr="00F54D3F">
        <w:t>z</w:t>
      </w:r>
      <w:r w:rsidR="00280822">
        <w:t> </w:t>
      </w:r>
      <w:r w:rsidRPr="00F54D3F">
        <w:t>kierowcą</w:t>
      </w:r>
      <w:r>
        <w:t>,</w:t>
      </w:r>
    </w:p>
    <w:p w14:paraId="05DDE9C4" w14:textId="4BFAB107" w:rsidR="00C150A3" w:rsidRDefault="00C150A3" w:rsidP="00653C9F">
      <w:pPr>
        <w:pStyle w:val="ZLITLITwPKTzmlitwpktliter"/>
      </w:pPr>
      <w:r>
        <w:lastRenderedPageBreak/>
        <w:t>b)</w:t>
      </w:r>
      <w:r w:rsidR="00653C9F">
        <w:tab/>
      </w:r>
      <w:r>
        <w:t>kopię</w:t>
      </w:r>
      <w:r w:rsidRPr="00F54D3F">
        <w:t xml:space="preserve"> świadectwa kierowcy, o którym mowa w art. 32a ustawy </w:t>
      </w:r>
      <w:r w:rsidR="00280822" w:rsidRPr="00F54D3F">
        <w:t>o</w:t>
      </w:r>
      <w:r w:rsidR="00280822">
        <w:t> </w:t>
      </w:r>
      <w:r w:rsidRPr="00F54D3F">
        <w:t>transporcie drogowym</w:t>
      </w:r>
      <w:r>
        <w:t>,</w:t>
      </w:r>
      <w:r w:rsidRPr="00177D12">
        <w:t xml:space="preserve"> o ile </w:t>
      </w:r>
      <w:r>
        <w:t>do wykonywanych przez podmiot</w:t>
      </w:r>
      <w:r w:rsidRPr="006B1DE4">
        <w:t xml:space="preserve"> </w:t>
      </w:r>
      <w:r>
        <w:t xml:space="preserve">przewozów drogowych </w:t>
      </w:r>
      <w:r w:rsidRPr="00177D12">
        <w:t xml:space="preserve">ma zastosowanie </w:t>
      </w:r>
      <w:r>
        <w:t>rozporządzenie</w:t>
      </w:r>
      <w:r w:rsidRPr="00B227C1">
        <w:t xml:space="preserve"> Parlamentu Europejskiego i Rady (WE) nr 1072/2009 z dnia 21 października 2009 r. dotyczące wspólnych zasad dostępu do rynku międzynarodowych przewozów drogowych (</w:t>
      </w:r>
      <w:r w:rsidRPr="00F16DE1">
        <w:t>Dz. Urz. UE L 300 z 14.11.2009, str. 72</w:t>
      </w:r>
      <w:r>
        <w:t>,</w:t>
      </w:r>
      <w:r w:rsidRPr="005E49A9">
        <w:t xml:space="preserve"> z </w:t>
      </w:r>
      <w:proofErr w:type="spellStart"/>
      <w:r w:rsidRPr="005E49A9">
        <w:t>późn</w:t>
      </w:r>
      <w:proofErr w:type="spellEnd"/>
      <w:r w:rsidRPr="005E49A9">
        <w:t>. zm.</w:t>
      </w:r>
      <w:r w:rsidRPr="00785511">
        <w:rPr>
          <w:rStyle w:val="IGindeksgrny"/>
        </w:rPr>
        <w:footnoteReference w:id="13"/>
      </w:r>
      <w:r w:rsidRPr="00785511">
        <w:rPr>
          <w:rStyle w:val="IGindeksgrny"/>
        </w:rPr>
        <w:t>)</w:t>
      </w:r>
      <w:r>
        <w:t>)</w:t>
      </w:r>
      <w:r w:rsidRPr="00F54D3F">
        <w:t>;”</w:t>
      </w:r>
      <w:r w:rsidRPr="00EB6775">
        <w:t>.</w:t>
      </w:r>
    </w:p>
    <w:p w14:paraId="2D5DC551" w14:textId="77777777" w:rsidR="00C150A3" w:rsidRPr="00F16DE1" w:rsidRDefault="00C150A3" w:rsidP="00C150A3">
      <w:pPr>
        <w:pStyle w:val="ROZDZODDZOZNoznaczenierozdziauluboddziau"/>
      </w:pPr>
      <w:r w:rsidRPr="00F16DE1">
        <w:t>Rozdział 9</w:t>
      </w:r>
    </w:p>
    <w:p w14:paraId="0167885A" w14:textId="77777777" w:rsidR="00C150A3" w:rsidRPr="00E2778D" w:rsidRDefault="00C150A3" w:rsidP="00C150A3">
      <w:pPr>
        <w:pStyle w:val="ROZDZODDZPRZEDMprzedmiotregulacjirozdziauluboddziau"/>
      </w:pPr>
      <w:r w:rsidRPr="00F16DE1">
        <w:t>Przepisy dostosowujące, przejściowe i końcowe</w:t>
      </w:r>
    </w:p>
    <w:p w14:paraId="7BE68297" w14:textId="77777777" w:rsidR="00C150A3" w:rsidRPr="00F16DE1" w:rsidRDefault="00C150A3" w:rsidP="00C150A3">
      <w:pPr>
        <w:pStyle w:val="ARTartustawynprozporzdzenia"/>
      </w:pPr>
      <w:r w:rsidRPr="00001223">
        <w:rPr>
          <w:rStyle w:val="Ppogrubienie"/>
        </w:rPr>
        <w:t>Art. </w:t>
      </w:r>
      <w:r>
        <w:rPr>
          <w:rStyle w:val="Ppogrubienie"/>
        </w:rPr>
        <w:t>44</w:t>
      </w:r>
      <w:r w:rsidRPr="00001223">
        <w:rPr>
          <w:rStyle w:val="Ppogrubienie"/>
        </w:rPr>
        <w:t>.</w:t>
      </w:r>
      <w:r>
        <w:t> Główny Inspektor Transportu Drogowego przekaże</w:t>
      </w:r>
      <w:r w:rsidRPr="00F16DE1">
        <w:t xml:space="preserve"> Głównemu Inspektorowi Pracy informacj</w:t>
      </w:r>
      <w:r>
        <w:t>ę</w:t>
      </w:r>
      <w:r w:rsidRPr="00F16DE1">
        <w:t>, o któr</w:t>
      </w:r>
      <w:r>
        <w:t>ej</w:t>
      </w:r>
      <w:r w:rsidRPr="00F16DE1">
        <w:t xml:space="preserve"> mowa w art. </w:t>
      </w:r>
      <w:r>
        <w:t>20</w:t>
      </w:r>
      <w:r w:rsidRPr="00F16DE1">
        <w:t xml:space="preserve"> ust. 1, dotycząc</w:t>
      </w:r>
      <w:r>
        <w:t>ą</w:t>
      </w:r>
      <w:r w:rsidRPr="00F16DE1">
        <w:t xml:space="preserve"> kontroli drogowych przeprowadzonych w 202</w:t>
      </w:r>
      <w:r>
        <w:t>3</w:t>
      </w:r>
      <w:r w:rsidRPr="00F16DE1">
        <w:t xml:space="preserve"> r., do </w:t>
      </w:r>
      <w:r>
        <w:t xml:space="preserve">dnia </w:t>
      </w:r>
      <w:r w:rsidRPr="00F16DE1">
        <w:t>31 stycznia 202</w:t>
      </w:r>
      <w:r>
        <w:t>4</w:t>
      </w:r>
      <w:r w:rsidRPr="00F16DE1">
        <w:t xml:space="preserve"> r.</w:t>
      </w:r>
    </w:p>
    <w:p w14:paraId="552CC6E7" w14:textId="4C686DCF" w:rsidR="00C150A3" w:rsidRDefault="00C150A3" w:rsidP="00C150A3">
      <w:pPr>
        <w:pStyle w:val="ARTartustawynprozporzdzenia"/>
      </w:pPr>
      <w:bookmarkStart w:id="7" w:name="_Hlk100818978"/>
      <w:r w:rsidRPr="00001223">
        <w:rPr>
          <w:rStyle w:val="Ppogrubienie"/>
        </w:rPr>
        <w:t>Art. 4</w:t>
      </w:r>
      <w:r>
        <w:rPr>
          <w:rStyle w:val="Ppogrubienie"/>
        </w:rPr>
        <w:t>5</w:t>
      </w:r>
      <w:r w:rsidRPr="00001223">
        <w:rPr>
          <w:rStyle w:val="Ppogrubienie"/>
        </w:rPr>
        <w:t>.</w:t>
      </w:r>
      <w:r>
        <w:t> </w:t>
      </w:r>
      <w:bookmarkEnd w:id="7"/>
      <w:r w:rsidRPr="00F16DE1">
        <w:t>W</w:t>
      </w:r>
      <w:r>
        <w:t xml:space="preserve"> </w:t>
      </w:r>
      <w:r w:rsidRPr="00F16DE1">
        <w:t xml:space="preserve">sprawach dotyczących przewozów kabotażowych wszczętych </w:t>
      </w:r>
      <w:r w:rsidR="00280822" w:rsidRPr="00F16DE1">
        <w:t>i</w:t>
      </w:r>
      <w:r w:rsidR="00280822">
        <w:t> </w:t>
      </w:r>
      <w:r w:rsidRPr="00F16DE1">
        <w:t xml:space="preserve">niezakończonych na podstawie ustawy zmienianej w art. </w:t>
      </w:r>
      <w:r>
        <w:t>42</w:t>
      </w:r>
      <w:r w:rsidRPr="00F16DE1">
        <w:t>, stosuje się przepisy dotychczasowe.</w:t>
      </w:r>
    </w:p>
    <w:p w14:paraId="31D76E73" w14:textId="0BB3E7E8" w:rsidR="00C150A3" w:rsidRDefault="00C150A3" w:rsidP="00C150A3">
      <w:pPr>
        <w:pStyle w:val="ARTartustawynprozporzdzenia"/>
      </w:pPr>
      <w:r w:rsidRPr="000A66D4">
        <w:rPr>
          <w:rStyle w:val="Ppogrubienie"/>
        </w:rPr>
        <w:t>Art.</w:t>
      </w:r>
      <w:r w:rsidR="00A20298">
        <w:rPr>
          <w:rStyle w:val="Ppogrubienie"/>
        </w:rPr>
        <w:t> </w:t>
      </w:r>
      <w:r w:rsidRPr="000A66D4">
        <w:rPr>
          <w:rStyle w:val="Ppogrubienie"/>
        </w:rPr>
        <w:t>4</w:t>
      </w:r>
      <w:r>
        <w:rPr>
          <w:rStyle w:val="Ppogrubienie"/>
        </w:rPr>
        <w:t>6</w:t>
      </w:r>
      <w:r w:rsidRPr="000A66D4">
        <w:rPr>
          <w:rStyle w:val="Ppogrubienie"/>
        </w:rPr>
        <w:t>.</w:t>
      </w:r>
      <w:r w:rsidR="00A20298">
        <w:t> </w:t>
      </w:r>
      <w:r w:rsidRPr="00192036">
        <w:t>Przepisy art. 3</w:t>
      </w:r>
      <w:r>
        <w:t>8</w:t>
      </w:r>
      <w:r w:rsidRPr="00192036">
        <w:t xml:space="preserve"> stosuje się do dochodów (przychodów) uzyskanych</w:t>
      </w:r>
      <w:r>
        <w:t xml:space="preserve"> </w:t>
      </w:r>
      <w:r w:rsidRPr="00192036">
        <w:t>od dnia wejście w życie ustawy.</w:t>
      </w:r>
    </w:p>
    <w:p w14:paraId="30B50626" w14:textId="60C81AA0" w:rsidR="00261A16" w:rsidRPr="00737F6A" w:rsidRDefault="00C150A3" w:rsidP="00653C9F">
      <w:pPr>
        <w:pStyle w:val="ARTartustawynprozporzdzenia"/>
      </w:pPr>
      <w:r w:rsidRPr="00563CAB">
        <w:rPr>
          <w:rStyle w:val="Ppogrubienie"/>
        </w:rPr>
        <w:t>Art.</w:t>
      </w:r>
      <w:r w:rsidR="00A20298">
        <w:rPr>
          <w:rStyle w:val="Ppogrubienie"/>
        </w:rPr>
        <w:t> </w:t>
      </w:r>
      <w:r w:rsidRPr="00563CAB">
        <w:rPr>
          <w:rStyle w:val="Ppogrubienie"/>
        </w:rPr>
        <w:t>4</w:t>
      </w:r>
      <w:r>
        <w:rPr>
          <w:rStyle w:val="Ppogrubienie"/>
        </w:rPr>
        <w:t>7</w:t>
      </w:r>
      <w:r w:rsidRPr="00563CAB">
        <w:rPr>
          <w:rStyle w:val="Ppogrubienie"/>
        </w:rPr>
        <w:t>.</w:t>
      </w:r>
      <w:r w:rsidR="00A20298">
        <w:t> </w:t>
      </w:r>
      <w:r w:rsidRPr="00F16DE1">
        <w:t xml:space="preserve">Ustawa wchodzi w życie </w:t>
      </w:r>
      <w:r>
        <w:t>po upływie 14 dni od dnia ogłoszenia</w:t>
      </w:r>
      <w:r w:rsidRPr="00F16DE1">
        <w:t>.</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5945D" w14:textId="77777777" w:rsidR="00280822" w:rsidRDefault="00280822">
      <w:r>
        <w:separator/>
      </w:r>
    </w:p>
  </w:endnote>
  <w:endnote w:type="continuationSeparator" w:id="0">
    <w:p w14:paraId="5E86C67E" w14:textId="77777777" w:rsidR="00280822" w:rsidRDefault="00280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387D2" w14:textId="77777777" w:rsidR="00280822" w:rsidRDefault="00280822">
      <w:r>
        <w:separator/>
      </w:r>
    </w:p>
  </w:footnote>
  <w:footnote w:type="continuationSeparator" w:id="0">
    <w:p w14:paraId="325FB60C" w14:textId="77777777" w:rsidR="00280822" w:rsidRDefault="00280822">
      <w:r>
        <w:continuationSeparator/>
      </w:r>
    </w:p>
  </w:footnote>
  <w:footnote w:id="1">
    <w:p w14:paraId="38330BC1" w14:textId="77777777" w:rsidR="00280822" w:rsidRDefault="00280822" w:rsidP="00C150A3">
      <w:pPr>
        <w:pStyle w:val="ODNONIKtreodnonika"/>
      </w:pPr>
      <w:r>
        <w:rPr>
          <w:rStyle w:val="Odwoanieprzypisudolnego"/>
        </w:rPr>
        <w:footnoteRef/>
      </w:r>
      <w:r>
        <w:rPr>
          <w:vertAlign w:val="superscript"/>
        </w:rPr>
        <w:t>)</w:t>
      </w:r>
      <w:r>
        <w:tab/>
      </w:r>
      <w:r w:rsidRPr="006B29F2">
        <w:t>Niniejsza ustawa w zakresie swojej regulacji wdraża dyrektywę</w:t>
      </w:r>
      <w:r>
        <w:t xml:space="preserve"> </w:t>
      </w:r>
      <w:r w:rsidRPr="00FF1C91">
        <w:t>Parlamentu Europejskiego i Rady (UE) 2020/1057 z dni</w:t>
      </w:r>
      <w:r>
        <w:t>a 15 lipca 2020 r. ustanawiającą</w:t>
      </w:r>
      <w:r w:rsidRPr="00FF1C91">
        <w:t xml:space="preserve"> przepisy szczególne w odniesieniu do dyrektywy 96/71/WE i dyrektywy 2014/67/UE dotyczące delegowania kierowców w sektorze transportu drogowego oraz zmieniając</w:t>
      </w:r>
      <w:r>
        <w:t>ą</w:t>
      </w:r>
      <w:r w:rsidRPr="00FF1C91">
        <w:t xml:space="preserve"> dyrektywę 2006/22/WE w odniesieniu do wymogów w zakresie egzekwowania przepisów oraz rozporządzenie (UE) nr 1024/2012</w:t>
      </w:r>
      <w:r>
        <w:t xml:space="preserve"> (</w:t>
      </w:r>
      <w:r w:rsidRPr="0081578D">
        <w:rPr>
          <w:shd w:val="clear" w:color="auto" w:fill="FFFFFF"/>
        </w:rPr>
        <w:t>Dz. Urz. UE L 249 z 31.</w:t>
      </w:r>
      <w:r>
        <w:t>0</w:t>
      </w:r>
      <w:r w:rsidRPr="0081578D">
        <w:rPr>
          <w:shd w:val="clear" w:color="auto" w:fill="FFFFFF"/>
        </w:rPr>
        <w:t>7.2020, str. 49</w:t>
      </w:r>
      <w:r>
        <w:t>).</w:t>
      </w:r>
    </w:p>
  </w:footnote>
  <w:footnote w:id="2">
    <w:p w14:paraId="1956C495" w14:textId="2587E886" w:rsidR="00280822" w:rsidRDefault="00280822" w:rsidP="00C150A3">
      <w:pPr>
        <w:pStyle w:val="ODNONIKtreodnonika"/>
      </w:pPr>
      <w:r>
        <w:rPr>
          <w:rStyle w:val="Odwoanieprzypisudolnego"/>
        </w:rPr>
        <w:footnoteRef/>
      </w:r>
      <w:r w:rsidRPr="00F16DE1">
        <w:rPr>
          <w:rStyle w:val="IGindeksgrny"/>
        </w:rPr>
        <w:t>)</w:t>
      </w:r>
      <w:r>
        <w:tab/>
        <w:t>Niniejszą ustawą zmienia się ustawy: ustawę</w:t>
      </w:r>
      <w:r w:rsidRPr="007B1F21">
        <w:t xml:space="preserve"> z dnia 17 czerwca 1966 r. o postępowaniu egzekucyjnym w</w:t>
      </w:r>
      <w:r>
        <w:t> </w:t>
      </w:r>
      <w:r w:rsidRPr="007B1F21">
        <w:t>adminis</w:t>
      </w:r>
      <w:r>
        <w:t xml:space="preserve">tracji, </w:t>
      </w:r>
      <w:r w:rsidRPr="006B5789">
        <w:t>ustaw</w:t>
      </w:r>
      <w:r>
        <w:t>ę</w:t>
      </w:r>
      <w:r w:rsidRPr="006B5789">
        <w:t xml:space="preserve"> z dnia 26 lipca 1991 r. o podatku dochodowym od osób fizycznych</w:t>
      </w:r>
      <w:r>
        <w:t>,</w:t>
      </w:r>
      <w:r w:rsidRPr="006B5789">
        <w:t xml:space="preserve"> </w:t>
      </w:r>
      <w:r>
        <w:t xml:space="preserve">ustawę </w:t>
      </w:r>
      <w:r w:rsidRPr="00F16DE1">
        <w:t>z dnia 6</w:t>
      </w:r>
      <w:r>
        <w:t> </w:t>
      </w:r>
      <w:r w:rsidRPr="00F16DE1">
        <w:t>września 2001 r. o transporcie drogowym</w:t>
      </w:r>
      <w:r>
        <w:t xml:space="preserve">, </w:t>
      </w:r>
      <w:r w:rsidRPr="006B5789">
        <w:t>ustaw</w:t>
      </w:r>
      <w:r>
        <w:t>ę</w:t>
      </w:r>
      <w:r w:rsidRPr="006B5789">
        <w:t xml:space="preserve"> z dnia 16 kwietnia 2004 r. o czasie pracy kierowców</w:t>
      </w:r>
      <w:r>
        <w:t>,</w:t>
      </w:r>
      <w:r w:rsidRPr="006B5789">
        <w:t xml:space="preserve"> </w:t>
      </w:r>
      <w:r>
        <w:t xml:space="preserve">ustawę </w:t>
      </w:r>
      <w:r w:rsidRPr="00F16DE1">
        <w:t>z dnia 13 kwietnia 2007 r. o Państwowej Inspekcji Pracy</w:t>
      </w:r>
      <w:r>
        <w:t xml:space="preserve">, ustawę </w:t>
      </w:r>
      <w:r w:rsidRPr="00F16DE1">
        <w:t>z dnia 10 czerwca 2016 r. o</w:t>
      </w:r>
      <w:r>
        <w:t> </w:t>
      </w:r>
      <w:r w:rsidRPr="00F16DE1">
        <w:t>delegowaniu pracowników w ramach świadczenia usług</w:t>
      </w:r>
      <w:r>
        <w:t xml:space="preserve"> oraz </w:t>
      </w:r>
      <w:r w:rsidRPr="00E91358">
        <w:t>ustaw</w:t>
      </w:r>
      <w:r>
        <w:t>ę</w:t>
      </w:r>
      <w:r w:rsidRPr="00E91358">
        <w:t xml:space="preserve"> z dnia 5 lipca 2018 r. o tachografach</w:t>
      </w:r>
      <w:r>
        <w:t>.</w:t>
      </w:r>
    </w:p>
  </w:footnote>
  <w:footnote w:id="3">
    <w:p w14:paraId="30C036F6" w14:textId="77777777" w:rsidR="00280822" w:rsidRPr="0035549B" w:rsidRDefault="00280822" w:rsidP="00C150A3">
      <w:pPr>
        <w:pStyle w:val="ODNONIKtreodnonika"/>
      </w:pPr>
      <w:r w:rsidRPr="0035549B">
        <w:rPr>
          <w:rStyle w:val="Odwoanieprzypisudolnego"/>
        </w:rPr>
        <w:footnoteRef/>
      </w:r>
      <w:r w:rsidRPr="0035549B">
        <w:rPr>
          <w:vertAlign w:val="superscript"/>
        </w:rPr>
        <w:t>)</w:t>
      </w:r>
      <w:r>
        <w:tab/>
      </w:r>
      <w:r w:rsidRPr="0035549B">
        <w:t xml:space="preserve">Zmiany wymienionego rozporządzenia zostały ogłoszone w Dz. Urz. UE L 4 z </w:t>
      </w:r>
      <w:r>
        <w:t>0</w:t>
      </w:r>
      <w:r w:rsidRPr="0035549B">
        <w:t>9.</w:t>
      </w:r>
      <w:r>
        <w:t>0</w:t>
      </w:r>
      <w:r w:rsidRPr="0035549B">
        <w:t>1.2013, str. 46, Dz. Urz. UE L 178 z 10.</w:t>
      </w:r>
      <w:r>
        <w:t>0</w:t>
      </w:r>
      <w:r w:rsidRPr="0035549B">
        <w:t>7.2012, str. 6, Dz. Urz. UE L 158 z 10.</w:t>
      </w:r>
      <w:r>
        <w:t>0</w:t>
      </w:r>
      <w:r w:rsidRPr="0035549B">
        <w:t>6.2013, str. 1 oraz Dz. Urz. UE L 249 z 31.</w:t>
      </w:r>
      <w:r>
        <w:t>0</w:t>
      </w:r>
      <w:r w:rsidRPr="0035549B">
        <w:t>7.2020, str. 17.</w:t>
      </w:r>
    </w:p>
  </w:footnote>
  <w:footnote w:id="4">
    <w:p w14:paraId="590942FF" w14:textId="77777777" w:rsidR="00280822" w:rsidRPr="0035549B" w:rsidRDefault="00280822" w:rsidP="00C150A3">
      <w:pPr>
        <w:pStyle w:val="ODNONIKtreodnonika"/>
      </w:pPr>
      <w:r w:rsidRPr="0035549B">
        <w:rPr>
          <w:rStyle w:val="Odwoanieprzypisudolnego"/>
        </w:rPr>
        <w:footnoteRef/>
      </w:r>
      <w:r w:rsidRPr="0035549B">
        <w:rPr>
          <w:vertAlign w:val="superscript"/>
        </w:rPr>
        <w:t>)</w:t>
      </w:r>
      <w:r>
        <w:tab/>
      </w:r>
      <w:r w:rsidRPr="0035549B">
        <w:t>Zmiany wymienionego rozporządzenia zostały ogłoszone w Dz. Urz. UE L 48 z 23.</w:t>
      </w:r>
      <w:r>
        <w:t>0</w:t>
      </w:r>
      <w:r w:rsidRPr="0035549B">
        <w:t>2.2011, str. 19, Dz. Urz. UE L 178 z 10.</w:t>
      </w:r>
      <w:r>
        <w:t>0</w:t>
      </w:r>
      <w:r w:rsidRPr="0035549B">
        <w:t>7.2012, str. 4</w:t>
      </w:r>
      <w:r>
        <w:t>,</w:t>
      </w:r>
      <w:r w:rsidRPr="0035549B">
        <w:t xml:space="preserve"> Dz. Urz. UE L 158 z 10.</w:t>
      </w:r>
      <w:r>
        <w:t>0</w:t>
      </w:r>
      <w:r w:rsidRPr="0035549B">
        <w:t>6.2013, str. 1</w:t>
      </w:r>
      <w:r>
        <w:t xml:space="preserve">, </w:t>
      </w:r>
      <w:r w:rsidRPr="0035549B">
        <w:t xml:space="preserve">Dz. Urz. UE L 293 z </w:t>
      </w:r>
      <w:r>
        <w:t>0</w:t>
      </w:r>
      <w:r w:rsidRPr="0035549B">
        <w:t>9.10.2014, str. 60</w:t>
      </w:r>
      <w:r>
        <w:t xml:space="preserve"> oraz</w:t>
      </w:r>
      <w:r w:rsidRPr="0035549B">
        <w:t xml:space="preserve"> Dz. Urz. UE L 272 z 16.10.2015, str. 15.</w:t>
      </w:r>
    </w:p>
  </w:footnote>
  <w:footnote w:id="5">
    <w:p w14:paraId="535C235A" w14:textId="77777777" w:rsidR="00280822" w:rsidRPr="0081578D" w:rsidRDefault="00280822" w:rsidP="00C150A3">
      <w:pPr>
        <w:pStyle w:val="ODNONIKtreodnonika"/>
      </w:pPr>
      <w:r w:rsidRPr="0081578D">
        <w:rPr>
          <w:rStyle w:val="Odwoanieprzypisudolnego"/>
        </w:rPr>
        <w:footnoteRef/>
      </w:r>
      <w:r w:rsidRPr="0081578D">
        <w:rPr>
          <w:vertAlign w:val="superscript"/>
        </w:rPr>
        <w:t>)</w:t>
      </w:r>
      <w:r>
        <w:tab/>
      </w:r>
      <w:r w:rsidRPr="00616BAE">
        <w:t>Zmiany wymienionego rozporządzenia zostały ogłoszone w Dz. Urz. UE L 112 z 24.04.2012, str. 6, Dz. Urz. UE L 178 z 10.07.2012, str. 5, Dz. Urz. UE L 158 z 10.06.2013, str. 1 oraz Dz. Urz. UE L 249 z 31.07.2020, str. 17.</w:t>
      </w:r>
      <w:r w:rsidRPr="0081578D">
        <w:t xml:space="preserve"> </w:t>
      </w:r>
    </w:p>
  </w:footnote>
  <w:footnote w:id="6">
    <w:p w14:paraId="10C5110F" w14:textId="2ECB47C3" w:rsidR="00280822" w:rsidRDefault="00280822" w:rsidP="00C150A3">
      <w:pPr>
        <w:pStyle w:val="ODNONIKtreodnonika"/>
      </w:pPr>
      <w:r>
        <w:rPr>
          <w:rStyle w:val="Odwoanieprzypisudolnego"/>
        </w:rPr>
        <w:footnoteRef/>
      </w:r>
      <w:r w:rsidRPr="00CD4ABF">
        <w:rPr>
          <w:rStyle w:val="IGindeksgrny"/>
        </w:rPr>
        <w:t>)</w:t>
      </w:r>
      <w:r>
        <w:tab/>
      </w:r>
      <w:r w:rsidRPr="00BF5C9B">
        <w:t xml:space="preserve">Zmiany wymienionego rozporządzenia zostały ogłoszone w Dz. Urz. UE L </w:t>
      </w:r>
      <w:r>
        <w:t>354</w:t>
      </w:r>
      <w:r w:rsidRPr="00BF5C9B">
        <w:t xml:space="preserve"> z </w:t>
      </w:r>
      <w:r>
        <w:t>28.12.2013</w:t>
      </w:r>
      <w:r w:rsidRPr="00BF5C9B">
        <w:t xml:space="preserve">, str. </w:t>
      </w:r>
      <w:r>
        <w:t>132</w:t>
      </w:r>
      <w:r w:rsidRPr="00BF5C9B">
        <w:t>, Dz.</w:t>
      </w:r>
      <w:r>
        <w:t> </w:t>
      </w:r>
      <w:r w:rsidRPr="00BF5C9B">
        <w:t>Urz. UE L 1</w:t>
      </w:r>
      <w:r>
        <w:t>59</w:t>
      </w:r>
      <w:r w:rsidRPr="00BF5C9B">
        <w:t xml:space="preserve"> z </w:t>
      </w:r>
      <w:r>
        <w:t>28.05.2014</w:t>
      </w:r>
      <w:r w:rsidRPr="00BF5C9B">
        <w:t xml:space="preserve">, str. </w:t>
      </w:r>
      <w:r>
        <w:t>1</w:t>
      </w:r>
      <w:r w:rsidRPr="00BF5C9B">
        <w:t>, Dz. Urz. UE L 15</w:t>
      </w:r>
      <w:r>
        <w:t>9</w:t>
      </w:r>
      <w:r w:rsidRPr="00BF5C9B">
        <w:t xml:space="preserve"> z </w:t>
      </w:r>
      <w:r>
        <w:t>28.05.2014</w:t>
      </w:r>
      <w:r w:rsidRPr="00BF5C9B">
        <w:t>, str. 1</w:t>
      </w:r>
      <w:r>
        <w:t>1,</w:t>
      </w:r>
      <w:r w:rsidRPr="00BF5C9B">
        <w:t xml:space="preserve"> Dz. Urz. UE L </w:t>
      </w:r>
      <w:r>
        <w:t>200</w:t>
      </w:r>
      <w:r w:rsidRPr="00BF5C9B">
        <w:t xml:space="preserve"> z </w:t>
      </w:r>
      <w:r>
        <w:t>26.07.2016</w:t>
      </w:r>
      <w:r w:rsidRPr="00BF5C9B">
        <w:t>, str. 1</w:t>
      </w:r>
      <w:r>
        <w:t>, Dz. Urz. UE L 252 z 16.09.2016, str. 53, Dz. Urz. UE L 295 z 21.11.2018, str. 1, Dz. Urz. UE L 249 z 31.07.2020, str. 17 oraz</w:t>
      </w:r>
      <w:r w:rsidRPr="0072700C">
        <w:t xml:space="preserve"> </w:t>
      </w:r>
      <w:r>
        <w:t>Dz. Urz. UE L 249 z 31.07.2020, str. 49</w:t>
      </w:r>
      <w:r w:rsidRPr="00BF5C9B">
        <w:t>.</w:t>
      </w:r>
    </w:p>
  </w:footnote>
  <w:footnote w:id="7">
    <w:p w14:paraId="732C2C5C" w14:textId="121C7DDD" w:rsidR="00280822" w:rsidRDefault="00280822" w:rsidP="00C150A3">
      <w:pPr>
        <w:pStyle w:val="ODNONIKtreodnonika"/>
      </w:pPr>
      <w:r>
        <w:rPr>
          <w:rStyle w:val="Odwoanieprzypisudolnego"/>
        </w:rPr>
        <w:footnoteRef/>
      </w:r>
      <w:r w:rsidRPr="00CD4ABF">
        <w:rPr>
          <w:rStyle w:val="IGindeksgrny"/>
        </w:rPr>
        <w:t>)</w:t>
      </w:r>
      <w:r>
        <w:tab/>
      </w:r>
      <w:r w:rsidRPr="00BF5C9B">
        <w:t>Zmiany wymienionego rozporządzenia zostały ogłoszone w Dz. Urz. UE L</w:t>
      </w:r>
      <w:r>
        <w:t xml:space="preserve"> 51 z 26.02.2008, str. 27, </w:t>
      </w:r>
      <w:r w:rsidRPr="00BF5C9B">
        <w:t>Dz. Urz. UE L</w:t>
      </w:r>
      <w:r>
        <w:t xml:space="preserve"> 300 z 14.11.2009, str. 88, </w:t>
      </w:r>
      <w:r w:rsidRPr="00BF5C9B">
        <w:t>Dz. Urz. UE L</w:t>
      </w:r>
      <w:r>
        <w:t xml:space="preserve"> 60 z 28.02.2014, str. 1, </w:t>
      </w:r>
      <w:r w:rsidRPr="00BF5C9B">
        <w:t>Dz. Urz. UE L</w:t>
      </w:r>
      <w:r w:rsidRPr="00C0607E">
        <w:t xml:space="preserve"> 195 z 20.07.2016, str. 83, </w:t>
      </w:r>
      <w:r w:rsidRPr="00BF5C9B">
        <w:t>Dz. Urz. UE L</w:t>
      </w:r>
      <w:r>
        <w:t xml:space="preserve"> 249 z 31.07.2020, str. 1 oraz </w:t>
      </w:r>
      <w:r w:rsidRPr="00BF5C9B">
        <w:t>Dz. Urz. UE L</w:t>
      </w:r>
      <w:r>
        <w:t xml:space="preserve"> 170 z 26.06.2022, str. 27.</w:t>
      </w:r>
    </w:p>
  </w:footnote>
  <w:footnote w:id="8">
    <w:p w14:paraId="00AEC34E" w14:textId="6A153E0E" w:rsidR="00280822" w:rsidRPr="0086210A" w:rsidRDefault="00280822" w:rsidP="00C150A3">
      <w:pPr>
        <w:pStyle w:val="ODNONIKtreodnonika"/>
        <w:rPr>
          <w:rStyle w:val="IGindeksgrny"/>
          <w:vertAlign w:val="baseline"/>
        </w:rPr>
      </w:pPr>
      <w:r w:rsidRPr="0068431B">
        <w:rPr>
          <w:rStyle w:val="IGindeksgrny"/>
        </w:rPr>
        <w:footnoteRef/>
      </w:r>
      <w:r w:rsidRPr="0068431B">
        <w:rPr>
          <w:rStyle w:val="IGindeksgrny"/>
        </w:rPr>
        <w:t>)</w:t>
      </w:r>
      <w:r>
        <w:rPr>
          <w:rStyle w:val="IGindeksgrny"/>
        </w:rPr>
        <w:tab/>
      </w:r>
      <w:r w:rsidRPr="0086210A">
        <w:rPr>
          <w:rStyle w:val="IGindeksgrny"/>
          <w:vertAlign w:val="baseline"/>
        </w:rPr>
        <w:t xml:space="preserve">Zmiany tekstu jednolitego wymienionej ustawy zostały ogłoszone w </w:t>
      </w:r>
      <w:r w:rsidRPr="0086210A">
        <w:t>Dz. U. z 2022 r.</w:t>
      </w:r>
      <w:r>
        <w:t xml:space="preserve"> </w:t>
      </w:r>
      <w:r w:rsidRPr="0086210A">
        <w:t>poz.</w:t>
      </w:r>
      <w:r>
        <w:t xml:space="preserve"> </w:t>
      </w:r>
      <w:r w:rsidRPr="0086210A">
        <w:t>1002,</w:t>
      </w:r>
      <w:r>
        <w:t xml:space="preserve"> </w:t>
      </w:r>
      <w:r w:rsidRPr="0086210A">
        <w:t>1768, 1783, 2589,</w:t>
      </w:r>
      <w:r>
        <w:t xml:space="preserve"> </w:t>
      </w:r>
      <w:r w:rsidRPr="0086210A">
        <w:t>2600</w:t>
      </w:r>
      <w:r>
        <w:t xml:space="preserve"> i</w:t>
      </w:r>
      <w:r w:rsidRPr="0086210A">
        <w:t xml:space="preserve"> 2642</w:t>
      </w:r>
      <w:r>
        <w:t xml:space="preserve"> oraz z 2023 r. poz. 760 i 919</w:t>
      </w:r>
      <w:r w:rsidRPr="0086210A">
        <w:rPr>
          <w:rStyle w:val="IGindeksgrny"/>
          <w:vertAlign w:val="baseline"/>
        </w:rPr>
        <w:t>.</w:t>
      </w:r>
    </w:p>
  </w:footnote>
  <w:footnote w:id="9">
    <w:p w14:paraId="4B8740CE" w14:textId="77777777" w:rsidR="00280822" w:rsidRPr="00B5660A" w:rsidRDefault="00280822" w:rsidP="00C150A3">
      <w:pPr>
        <w:pStyle w:val="ODNONIKtreodnonika"/>
      </w:pPr>
      <w:r w:rsidRPr="00B5660A">
        <w:rPr>
          <w:rStyle w:val="Odwoanieprzypisudolnego"/>
        </w:rPr>
        <w:footnoteRef/>
      </w:r>
      <w:r w:rsidRPr="00B5660A">
        <w:rPr>
          <w:vertAlign w:val="superscript"/>
        </w:rPr>
        <w:t>)</w:t>
      </w:r>
      <w:r>
        <w:tab/>
      </w:r>
      <w:r w:rsidRPr="00B5660A">
        <w:t>Zmiany tekstu jednolitego wymienionej ustawy zostały ogłoszone w Dz. U. z 202</w:t>
      </w:r>
      <w:r>
        <w:t>2</w:t>
      </w:r>
      <w:r w:rsidRPr="00B5660A">
        <w:t xml:space="preserve"> r. poz. </w:t>
      </w:r>
      <w:r w:rsidRPr="0086210A">
        <w:t>1301,</w:t>
      </w:r>
      <w:r>
        <w:t xml:space="preserve"> </w:t>
      </w:r>
      <w:r w:rsidRPr="0086210A">
        <w:t>1692, 1967,</w:t>
      </w:r>
      <w:r>
        <w:t xml:space="preserve"> </w:t>
      </w:r>
      <w:r w:rsidRPr="0086210A">
        <w:t>2127,</w:t>
      </w:r>
      <w:r>
        <w:t xml:space="preserve"> </w:t>
      </w:r>
      <w:r w:rsidRPr="0086210A">
        <w:t>2180, 2600, 2640</w:t>
      </w:r>
      <w:r>
        <w:t xml:space="preserve"> i </w:t>
      </w:r>
      <w:r w:rsidRPr="0086210A">
        <w:t>2687</w:t>
      </w:r>
      <w:r w:rsidRPr="00D71CC3">
        <w:t>oraz z 2023 r. poz. 556</w:t>
      </w:r>
      <w:r>
        <w:t>,</w:t>
      </w:r>
      <w:r w:rsidRPr="00D71CC3">
        <w:t xml:space="preserve"> 614</w:t>
      </w:r>
      <w:r>
        <w:t xml:space="preserve"> i 852</w:t>
      </w:r>
      <w:r w:rsidRPr="00B5660A">
        <w:t>.</w:t>
      </w:r>
    </w:p>
  </w:footnote>
  <w:footnote w:id="10">
    <w:p w14:paraId="1ECE04E4" w14:textId="4BFA96D2" w:rsidR="00280822" w:rsidRDefault="00280822" w:rsidP="00C150A3">
      <w:pPr>
        <w:pStyle w:val="ODNONIKtreodnonika"/>
      </w:pPr>
      <w:r>
        <w:rPr>
          <w:rStyle w:val="Odwoanieprzypisudolnego"/>
        </w:rPr>
        <w:footnoteRef/>
      </w:r>
      <w:r w:rsidRPr="00F007FD">
        <w:rPr>
          <w:rStyle w:val="IGindeksgrny"/>
        </w:rPr>
        <w:t>)</w:t>
      </w:r>
      <w:r>
        <w:tab/>
      </w:r>
      <w:r w:rsidRPr="00F007FD">
        <w:t>Zmiany tekstu jednolitego wymienionej ustawy zostały ogłoszone w Dz. U. z 2022 r. poz. 1301, 1692, 1967, 2127, 2180, 2600, 2640</w:t>
      </w:r>
      <w:r>
        <w:t xml:space="preserve"> i</w:t>
      </w:r>
      <w:r w:rsidRPr="00F007FD">
        <w:t xml:space="preserve"> 2687 oraz z 2023 r. poz. 556</w:t>
      </w:r>
      <w:r>
        <w:t>, 614 i 852</w:t>
      </w:r>
      <w:r w:rsidRPr="00F007FD">
        <w:t>.</w:t>
      </w:r>
    </w:p>
  </w:footnote>
  <w:footnote w:id="11">
    <w:p w14:paraId="609E6CE7" w14:textId="77D15774" w:rsidR="00280822" w:rsidRDefault="00280822" w:rsidP="00C150A3">
      <w:pPr>
        <w:pStyle w:val="ODNONIKtreodnonika"/>
      </w:pPr>
      <w:r>
        <w:rPr>
          <w:rStyle w:val="Odwoanieprzypisudolnego"/>
        </w:rPr>
        <w:footnoteRef/>
      </w:r>
      <w:r>
        <w:rPr>
          <w:rStyle w:val="IGindeksgrny"/>
        </w:rPr>
        <w:t>)</w:t>
      </w:r>
      <w:r>
        <w:tab/>
      </w:r>
      <w:r w:rsidRPr="00CE6629">
        <w:t>Zmiany tekstu jednolitego wymienionej ustawy zostały ogłoszone w Dz. U. z 2022 r. 2687 i 2745 oraz z 2023</w:t>
      </w:r>
      <w:r>
        <w:t> </w:t>
      </w:r>
      <w:r w:rsidRPr="00CE6629">
        <w:t>r. poz. 28</w:t>
      </w:r>
      <w:r>
        <w:t>,</w:t>
      </w:r>
      <w:r w:rsidRPr="00CE6629">
        <w:t xml:space="preserve"> 185</w:t>
      </w:r>
      <w:r>
        <w:t>, 326, 605, 641, 658 i 825.</w:t>
      </w:r>
    </w:p>
  </w:footnote>
  <w:footnote w:id="12">
    <w:p w14:paraId="38C4BE19" w14:textId="22568255" w:rsidR="00280822" w:rsidRPr="00147BE0" w:rsidRDefault="00280822" w:rsidP="00C150A3">
      <w:pPr>
        <w:pStyle w:val="ODNONIKtreodnonika"/>
      </w:pPr>
      <w:r w:rsidRPr="00147BE0">
        <w:rPr>
          <w:rStyle w:val="IGindeksgrny"/>
        </w:rPr>
        <w:footnoteRef/>
      </w:r>
      <w:r w:rsidRPr="00147BE0">
        <w:rPr>
          <w:rStyle w:val="IGindeksgrny"/>
        </w:rPr>
        <w:t>)</w:t>
      </w:r>
      <w:bookmarkStart w:id="5" w:name="_Hlk130502107"/>
      <w:r>
        <w:tab/>
      </w:r>
      <w:r w:rsidRPr="00147BE0">
        <w:t>Zmiany tekstu jednolitego wymienionej ustawy zostały ogłoszone w Dz. U. z 2022 r. 1079, 1115, 1265, 1933, 2185, 2476</w:t>
      </w:r>
      <w:r>
        <w:t xml:space="preserve"> i</w:t>
      </w:r>
      <w:r w:rsidRPr="00147BE0">
        <w:t xml:space="preserve"> 2707</w:t>
      </w:r>
      <w:r>
        <w:t xml:space="preserve"> oraz z 2023 r. poz. 326, 547, 614 i 852</w:t>
      </w:r>
      <w:r w:rsidRPr="00147BE0">
        <w:t>.</w:t>
      </w:r>
      <w:bookmarkEnd w:id="5"/>
    </w:p>
  </w:footnote>
  <w:footnote w:id="13">
    <w:p w14:paraId="6EBD994D" w14:textId="77777777" w:rsidR="00280822" w:rsidRPr="0081578D" w:rsidRDefault="00280822" w:rsidP="00C150A3">
      <w:pPr>
        <w:pStyle w:val="ODNONIKtreodnonika"/>
      </w:pPr>
      <w:r w:rsidRPr="0081578D">
        <w:rPr>
          <w:rStyle w:val="Odwoanieprzypisudolnego"/>
        </w:rPr>
        <w:footnoteRef/>
      </w:r>
      <w:r w:rsidRPr="0081578D">
        <w:rPr>
          <w:vertAlign w:val="superscript"/>
        </w:rPr>
        <w:t>)</w:t>
      </w:r>
      <w:r>
        <w:tab/>
      </w:r>
      <w:r w:rsidRPr="00616BAE">
        <w:t>Zmiany wymienionego rozporządzenia zostały ogłoszone w Dz. Urz. UE L 112 z 24.04.2012, str. 6, Dz. Urz. UE L 178 z 10.07.2012, str. 5, Dz. Urz. UE L 158 z 10.06.2013, str. 1 oraz Dz. Urz. UE L 249 z 31.07.2020, str. 17.</w:t>
      </w:r>
      <w:r w:rsidRPr="0081578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60D12" w14:textId="43BF2E79" w:rsidR="00280822" w:rsidRPr="00B371CC" w:rsidRDefault="00280822" w:rsidP="00B371CC">
    <w:pPr>
      <w:pStyle w:val="Nagwek"/>
      <w:jc w:val="center"/>
    </w:pPr>
    <w:r>
      <w:t xml:space="preserve">– </w:t>
    </w:r>
    <w:r>
      <w:fldChar w:fldCharType="begin"/>
    </w:r>
    <w:r>
      <w:instrText xml:space="preserve"> PAGE  \* MERGEFORMAT </w:instrText>
    </w:r>
    <w:r>
      <w:fldChar w:fldCharType="separate"/>
    </w:r>
    <w:r w:rsidR="00E07931">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0A3"/>
    <w:rsid w:val="000012DA"/>
    <w:rsid w:val="0000246E"/>
    <w:rsid w:val="00003862"/>
    <w:rsid w:val="00004A6D"/>
    <w:rsid w:val="00006B70"/>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38C9"/>
    <w:rsid w:val="000944EF"/>
    <w:rsid w:val="0009732D"/>
    <w:rsid w:val="000973F0"/>
    <w:rsid w:val="000A1296"/>
    <w:rsid w:val="000A1C27"/>
    <w:rsid w:val="000A1DAD"/>
    <w:rsid w:val="000A2509"/>
    <w:rsid w:val="000A2649"/>
    <w:rsid w:val="000A323B"/>
    <w:rsid w:val="000A523B"/>
    <w:rsid w:val="000A5447"/>
    <w:rsid w:val="000B298D"/>
    <w:rsid w:val="000B552D"/>
    <w:rsid w:val="000B5B2D"/>
    <w:rsid w:val="000B5DCE"/>
    <w:rsid w:val="000C05BA"/>
    <w:rsid w:val="000C0E8F"/>
    <w:rsid w:val="000C4BC4"/>
    <w:rsid w:val="000D0110"/>
    <w:rsid w:val="000D2468"/>
    <w:rsid w:val="000D318A"/>
    <w:rsid w:val="000D3C2B"/>
    <w:rsid w:val="000D6173"/>
    <w:rsid w:val="000D6F83"/>
    <w:rsid w:val="000D7DA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3E08"/>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847"/>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E6CA5"/>
    <w:rsid w:val="001F1832"/>
    <w:rsid w:val="001F220F"/>
    <w:rsid w:val="001F25B3"/>
    <w:rsid w:val="001F6616"/>
    <w:rsid w:val="00202BD4"/>
    <w:rsid w:val="002034D7"/>
    <w:rsid w:val="00204A97"/>
    <w:rsid w:val="002114EF"/>
    <w:rsid w:val="002166AD"/>
    <w:rsid w:val="00217871"/>
    <w:rsid w:val="00221ED8"/>
    <w:rsid w:val="002231EA"/>
    <w:rsid w:val="00223FDF"/>
    <w:rsid w:val="002279C0"/>
    <w:rsid w:val="0023727E"/>
    <w:rsid w:val="00242081"/>
    <w:rsid w:val="002426BF"/>
    <w:rsid w:val="00243777"/>
    <w:rsid w:val="002441CD"/>
    <w:rsid w:val="002501A3"/>
    <w:rsid w:val="0025166C"/>
    <w:rsid w:val="00251A7D"/>
    <w:rsid w:val="002555D4"/>
    <w:rsid w:val="00261A16"/>
    <w:rsid w:val="00263522"/>
    <w:rsid w:val="00264EC6"/>
    <w:rsid w:val="00271013"/>
    <w:rsid w:val="00273FE4"/>
    <w:rsid w:val="002765B4"/>
    <w:rsid w:val="00276A94"/>
    <w:rsid w:val="00276F73"/>
    <w:rsid w:val="00280822"/>
    <w:rsid w:val="00286E26"/>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2ABF"/>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3AE7"/>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9C8"/>
    <w:rsid w:val="003B4A57"/>
    <w:rsid w:val="003C0AD9"/>
    <w:rsid w:val="003C0ED0"/>
    <w:rsid w:val="003C1D49"/>
    <w:rsid w:val="003C35C4"/>
    <w:rsid w:val="003D12C2"/>
    <w:rsid w:val="003D31B9"/>
    <w:rsid w:val="003D3867"/>
    <w:rsid w:val="003E0385"/>
    <w:rsid w:val="003E0D1A"/>
    <w:rsid w:val="003E2890"/>
    <w:rsid w:val="003E2DA3"/>
    <w:rsid w:val="003F020D"/>
    <w:rsid w:val="003F03D9"/>
    <w:rsid w:val="003F2FBE"/>
    <w:rsid w:val="003F318D"/>
    <w:rsid w:val="003F5BAE"/>
    <w:rsid w:val="003F6ED7"/>
    <w:rsid w:val="00400C00"/>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3C11"/>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912"/>
    <w:rsid w:val="004B5B2F"/>
    <w:rsid w:val="004B626A"/>
    <w:rsid w:val="004B660E"/>
    <w:rsid w:val="004C05BD"/>
    <w:rsid w:val="004C3B06"/>
    <w:rsid w:val="004C3F97"/>
    <w:rsid w:val="004C7EE7"/>
    <w:rsid w:val="004D0CAF"/>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6DD9"/>
    <w:rsid w:val="005572BD"/>
    <w:rsid w:val="00557A12"/>
    <w:rsid w:val="0056018F"/>
    <w:rsid w:val="00560AC7"/>
    <w:rsid w:val="00561AFB"/>
    <w:rsid w:val="00561FA8"/>
    <w:rsid w:val="005635ED"/>
    <w:rsid w:val="00565253"/>
    <w:rsid w:val="00570191"/>
    <w:rsid w:val="00570570"/>
    <w:rsid w:val="00570C09"/>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3C9F"/>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04DB"/>
    <w:rsid w:val="006C419E"/>
    <w:rsid w:val="006C4A31"/>
    <w:rsid w:val="006C5AC2"/>
    <w:rsid w:val="006C6AFB"/>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3110"/>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3B1D"/>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3DDA"/>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2ED"/>
    <w:rsid w:val="0092794E"/>
    <w:rsid w:val="00930D30"/>
    <w:rsid w:val="009332A2"/>
    <w:rsid w:val="009332EA"/>
    <w:rsid w:val="00937598"/>
    <w:rsid w:val="0093790B"/>
    <w:rsid w:val="00943751"/>
    <w:rsid w:val="00946DD0"/>
    <w:rsid w:val="009509E6"/>
    <w:rsid w:val="00952018"/>
    <w:rsid w:val="00952800"/>
    <w:rsid w:val="0095300D"/>
    <w:rsid w:val="00954914"/>
    <w:rsid w:val="00956812"/>
    <w:rsid w:val="0095719A"/>
    <w:rsid w:val="009623E9"/>
    <w:rsid w:val="00963EEB"/>
    <w:rsid w:val="009641E3"/>
    <w:rsid w:val="009648BC"/>
    <w:rsid w:val="00964C2F"/>
    <w:rsid w:val="00965F88"/>
    <w:rsid w:val="00984E03"/>
    <w:rsid w:val="00987E85"/>
    <w:rsid w:val="00992D01"/>
    <w:rsid w:val="009A0D12"/>
    <w:rsid w:val="009A1987"/>
    <w:rsid w:val="009A2BEE"/>
    <w:rsid w:val="009A47F9"/>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0298"/>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1756B"/>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50A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4F3C"/>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7545"/>
    <w:rsid w:val="00D029B8"/>
    <w:rsid w:val="00D02F60"/>
    <w:rsid w:val="00D0344D"/>
    <w:rsid w:val="00D0464E"/>
    <w:rsid w:val="00D04A96"/>
    <w:rsid w:val="00D07A7B"/>
    <w:rsid w:val="00D10E06"/>
    <w:rsid w:val="00D15197"/>
    <w:rsid w:val="00D16820"/>
    <w:rsid w:val="00D169C8"/>
    <w:rsid w:val="00D1793F"/>
    <w:rsid w:val="00D22AF5"/>
    <w:rsid w:val="00D235EA"/>
    <w:rsid w:val="00D235FE"/>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07931"/>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6AE"/>
    <w:rsid w:val="00EA270C"/>
    <w:rsid w:val="00EA4974"/>
    <w:rsid w:val="00EA532E"/>
    <w:rsid w:val="00EB06D9"/>
    <w:rsid w:val="00EB192B"/>
    <w:rsid w:val="00EB19ED"/>
    <w:rsid w:val="00EB1CAB"/>
    <w:rsid w:val="00EB484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3F55"/>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2999"/>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671561"/>
  <w15:docId w15:val="{BA78D8F3-6EB9-4D5D-8016-C28E3F9B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B49C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6A748A"/>
    <w:pPr>
      <w:ind w:left="1497"/>
    </w:pPr>
  </w:style>
  <w:style w:type="paragraph" w:customStyle="1" w:styleId="ZTIRwPKTzmtirwpktartykuempunktem">
    <w:name w:val="Z/TIR_w_PKT – zm. tir. w pkt artykułem (punktem)"/>
    <w:basedOn w:val="TIRtiret"/>
    <w:uiPriority w:val="35"/>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7"/>
    <w:qFormat/>
    <w:rsid w:val="006A748A"/>
    <w:pPr>
      <w:ind w:left="1021"/>
    </w:pPr>
  </w:style>
  <w:style w:type="paragraph" w:customStyle="1" w:styleId="2TIRpodwjnytiret">
    <w:name w:val="2TIR – podwójny tiret"/>
    <w:basedOn w:val="TIRtiret"/>
    <w:uiPriority w:val="75"/>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8"/>
    <w:qFormat/>
    <w:rsid w:val="006A748A"/>
    <w:pPr>
      <w:ind w:left="1497"/>
    </w:pPr>
  </w:style>
  <w:style w:type="paragraph" w:customStyle="1" w:styleId="ZTIRwLITzmtirwlitartykuempunktem">
    <w:name w:val="Z/TIR_w_LIT – zm. tir. w lit. artykułem (punktem)"/>
    <w:basedOn w:val="TIRtiret"/>
    <w:uiPriority w:val="35"/>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8"/>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3"/>
    <w:qFormat/>
    <w:rsid w:val="006A748A"/>
    <w:pPr>
      <w:ind w:left="1020"/>
    </w:pPr>
  </w:style>
  <w:style w:type="paragraph" w:customStyle="1" w:styleId="ZARTzmartartykuempunktem">
    <w:name w:val="Z/ART(§) – zm. art. (§) artykułem (punktem)"/>
    <w:basedOn w:val="ARTartustawynprozporzdzenia"/>
    <w:uiPriority w:val="32"/>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11"/>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10"/>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8"/>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5"/>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9"/>
    <w:qFormat/>
    <w:rsid w:val="006A748A"/>
    <w:pPr>
      <w:ind w:left="0" w:firstLine="0"/>
    </w:pPr>
  </w:style>
  <w:style w:type="paragraph" w:customStyle="1" w:styleId="LITlitera">
    <w:name w:val="LIT – litera"/>
    <w:basedOn w:val="PKTpunkt"/>
    <w:uiPriority w:val="17"/>
    <w:qFormat/>
    <w:rsid w:val="005147E8"/>
    <w:pPr>
      <w:ind w:left="986" w:hanging="476"/>
    </w:pPr>
  </w:style>
  <w:style w:type="paragraph" w:customStyle="1" w:styleId="CZWSPLITczwsplnaliter">
    <w:name w:val="CZ_WSP_LIT – część wspólna liter"/>
    <w:basedOn w:val="LITlitera"/>
    <w:next w:val="USTustnpkodeksu"/>
    <w:uiPriority w:val="20"/>
    <w:qFormat/>
    <w:rsid w:val="006A748A"/>
    <w:pPr>
      <w:ind w:left="510" w:firstLine="0"/>
    </w:pPr>
    <w:rPr>
      <w:szCs w:val="24"/>
    </w:rPr>
  </w:style>
  <w:style w:type="paragraph" w:customStyle="1" w:styleId="TIRtiret">
    <w:name w:val="TIR – tiret"/>
    <w:basedOn w:val="LITlitera"/>
    <w:uiPriority w:val="18"/>
    <w:qFormat/>
    <w:rsid w:val="005147E8"/>
    <w:pPr>
      <w:ind w:left="1384" w:hanging="397"/>
    </w:pPr>
  </w:style>
  <w:style w:type="paragraph" w:customStyle="1" w:styleId="CZWSPTIRczwsplnatiret">
    <w:name w:val="CZ_WSP_TIR – część wspólna tiret"/>
    <w:basedOn w:val="TIRtiret"/>
    <w:next w:val="USTustnpkodeksu"/>
    <w:uiPriority w:val="21"/>
    <w:qFormat/>
    <w:rsid w:val="006A748A"/>
    <w:pPr>
      <w:ind w:left="987" w:firstLine="0"/>
    </w:pPr>
  </w:style>
  <w:style w:type="paragraph" w:customStyle="1" w:styleId="CYTcytatnpprzysigi">
    <w:name w:val="CYT – cytat np. przysięgi"/>
    <w:basedOn w:val="USTustnpkodeksu"/>
    <w:next w:val="USTustnpkodeksu"/>
    <w:uiPriority w:val="23"/>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3"/>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4"/>
    <w:qFormat/>
    <w:rsid w:val="006A748A"/>
  </w:style>
  <w:style w:type="paragraph" w:customStyle="1" w:styleId="ZLITCZWSPTIRwLITzmczciwsptirwlitliter">
    <w:name w:val="Z_LIT/CZ_WSP_TIR_w_LIT – zm. części wsp. tir. w lit. literą"/>
    <w:basedOn w:val="CZWSPTIRczwsplnatiret"/>
    <w:next w:val="LITlitera"/>
    <w:uiPriority w:val="61"/>
    <w:qFormat/>
    <w:rsid w:val="006A748A"/>
    <w:pPr>
      <w:ind w:left="1463"/>
    </w:pPr>
  </w:style>
  <w:style w:type="paragraph" w:customStyle="1" w:styleId="ZLITTIRwLITzmtirwlitliter">
    <w:name w:val="Z_LIT/TIR_w_LIT – zm. tir. w lit. literą"/>
    <w:basedOn w:val="TIRtiret"/>
    <w:uiPriority w:val="58"/>
    <w:qFormat/>
    <w:rsid w:val="006A748A"/>
    <w:pPr>
      <w:ind w:left="1860"/>
    </w:pPr>
  </w:style>
  <w:style w:type="paragraph" w:customStyle="1" w:styleId="TYTDZOZNoznaczenietytuulubdziau">
    <w:name w:val="TYT(DZ)_OZN – oznaczenie tytułu lub działu"/>
    <w:next w:val="Normalny"/>
    <w:uiPriority w:val="12"/>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30"/>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30"/>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5"/>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6A748A"/>
    <w:pPr>
      <w:ind w:left="510"/>
    </w:pPr>
  </w:style>
  <w:style w:type="paragraph" w:customStyle="1" w:styleId="ZZLITzmianazmlit">
    <w:name w:val="ZZ/LIT – zmiana zm. lit."/>
    <w:basedOn w:val="ZZPKTzmianazmpkt"/>
    <w:uiPriority w:val="71"/>
    <w:qFormat/>
    <w:rsid w:val="006A748A"/>
    <w:pPr>
      <w:ind w:left="2370" w:hanging="476"/>
    </w:pPr>
  </w:style>
  <w:style w:type="paragraph" w:customStyle="1" w:styleId="ZZTIRzmianazmtir">
    <w:name w:val="ZZ/TIR – zmiana zm. tir."/>
    <w:basedOn w:val="ZZLITzmianazmlit"/>
    <w:uiPriority w:val="71"/>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31"/>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55"/>
    <w:qFormat/>
    <w:rsid w:val="006A748A"/>
    <w:pPr>
      <w:ind w:left="987"/>
    </w:pPr>
  </w:style>
  <w:style w:type="paragraph" w:customStyle="1" w:styleId="ZLITPKTzmpktliter">
    <w:name w:val="Z_LIT/PKT – zm. pkt literą"/>
    <w:basedOn w:val="PKTpunkt"/>
    <w:uiPriority w:val="56"/>
    <w:qFormat/>
    <w:rsid w:val="006A748A"/>
    <w:pPr>
      <w:ind w:left="1497"/>
    </w:pPr>
  </w:style>
  <w:style w:type="paragraph" w:customStyle="1" w:styleId="ZZCZWSPPKTzmianazmczciwsppkt">
    <w:name w:val="ZZ/CZ_WSP_PKT – zmiana. zm. części wsp. pkt"/>
    <w:basedOn w:val="ZZARTzmianazmart"/>
    <w:next w:val="ZPKTzmpktartykuempunktem"/>
    <w:uiPriority w:val="72"/>
    <w:qFormat/>
    <w:rsid w:val="006A748A"/>
    <w:pPr>
      <w:ind w:firstLine="0"/>
    </w:pPr>
  </w:style>
  <w:style w:type="paragraph" w:customStyle="1" w:styleId="ZLITLITzmlitliter">
    <w:name w:val="Z_LIT/LIT – zm. lit. literą"/>
    <w:basedOn w:val="LITlitera"/>
    <w:uiPriority w:val="57"/>
    <w:qFormat/>
    <w:rsid w:val="006A748A"/>
    <w:pPr>
      <w:ind w:left="1463"/>
    </w:pPr>
  </w:style>
  <w:style w:type="paragraph" w:customStyle="1" w:styleId="ZLITCZWSPPKTzmczciwsppktliter">
    <w:name w:val="Z_LIT/CZ_WSP_PKT – zm. części wsp. pkt literą"/>
    <w:basedOn w:val="CZWSPLITczwsplnaliter"/>
    <w:next w:val="LITlitera"/>
    <w:uiPriority w:val="60"/>
    <w:qFormat/>
    <w:rsid w:val="006A748A"/>
    <w:pPr>
      <w:ind w:left="987"/>
    </w:pPr>
  </w:style>
  <w:style w:type="paragraph" w:customStyle="1" w:styleId="ZLITTIRzmtirliter">
    <w:name w:val="Z_LIT/TIR – zm. tir. literą"/>
    <w:basedOn w:val="TIRtiret"/>
    <w:uiPriority w:val="58"/>
    <w:qFormat/>
    <w:rsid w:val="006A748A"/>
  </w:style>
  <w:style w:type="paragraph" w:customStyle="1" w:styleId="ZZCZWSPLITwPKTzmianazmczciwsplitwpkt">
    <w:name w:val="ZZ/CZ_WSP_LIT_w_PKT – zmiana zm. części wsp. lit. w pkt"/>
    <w:basedOn w:val="ZZLITwPKTzmianazmlitwpkt"/>
    <w:uiPriority w:val="73"/>
    <w:qFormat/>
    <w:rsid w:val="006A748A"/>
    <w:pPr>
      <w:ind w:left="2404" w:firstLine="0"/>
    </w:pPr>
  </w:style>
  <w:style w:type="paragraph" w:customStyle="1" w:styleId="ZLITLITwPKTzmlitwpktliter">
    <w:name w:val="Z_LIT/LIT_w_PKT – zm. lit. w pkt literą"/>
    <w:basedOn w:val="LITlitera"/>
    <w:uiPriority w:val="57"/>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61"/>
    <w:qFormat/>
    <w:rsid w:val="006A748A"/>
    <w:pPr>
      <w:ind w:left="1497"/>
    </w:pPr>
  </w:style>
  <w:style w:type="paragraph" w:customStyle="1" w:styleId="ZLITTIRwPKTzmtirwpktliter">
    <w:name w:val="Z_LIT/TIR_w_PKT – zm. tir. w pkt literą"/>
    <w:basedOn w:val="TIRtiret"/>
    <w:uiPriority w:val="58"/>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6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65"/>
    <w:qFormat/>
    <w:rsid w:val="006A748A"/>
    <w:pPr>
      <w:ind w:left="1859"/>
    </w:pPr>
  </w:style>
  <w:style w:type="paragraph" w:customStyle="1" w:styleId="ZTIRCZWSPPKTzmczciwsppkttiret">
    <w:name w:val="Z_TIR/CZ_WSP_PKT – zm. części wsp. pkt tiret"/>
    <w:basedOn w:val="CZWSPLITczwsplnaliter"/>
    <w:next w:val="TIRtiret"/>
    <w:uiPriority w:val="66"/>
    <w:qFormat/>
    <w:rsid w:val="006A748A"/>
    <w:pPr>
      <w:ind w:left="1383"/>
    </w:pPr>
  </w:style>
  <w:style w:type="paragraph" w:customStyle="1" w:styleId="ZTIRTIRzmtirtiret">
    <w:name w:val="Z_TIR/TIR – zm. tir. tiret"/>
    <w:basedOn w:val="TIRtiret"/>
    <w:uiPriority w:val="65"/>
    <w:qFormat/>
    <w:rsid w:val="006A748A"/>
    <w:pPr>
      <w:ind w:left="1780"/>
    </w:pPr>
  </w:style>
  <w:style w:type="paragraph" w:customStyle="1" w:styleId="ZZCZWSPTIRwPKTzmianazmczciwsptirwpkt">
    <w:name w:val="ZZ/CZ_WSP_TIR_w_PKT – zmiana zm. części wsp. tir. w pkt"/>
    <w:basedOn w:val="ZZTIRwPKTzmianazmtirwpkt"/>
    <w:uiPriority w:val="74"/>
    <w:qFormat/>
    <w:rsid w:val="006A748A"/>
    <w:pPr>
      <w:ind w:left="2880" w:firstLine="0"/>
    </w:pPr>
  </w:style>
  <w:style w:type="paragraph" w:customStyle="1" w:styleId="ZZTIRwLITzmianazmtirwlit">
    <w:name w:val="ZZ/TIR_w_LIT – zmiana zm. tir. w lit."/>
    <w:basedOn w:val="ZZTIRzmianazmtir"/>
    <w:uiPriority w:val="71"/>
    <w:qFormat/>
    <w:rsid w:val="006A748A"/>
    <w:pPr>
      <w:ind w:left="2767"/>
    </w:pPr>
  </w:style>
  <w:style w:type="paragraph" w:customStyle="1" w:styleId="ZTIRTIRwLITzmtirwlittiret">
    <w:name w:val="Z_TIR/TIR_w_LIT – zm. tir. w lit. tiret"/>
    <w:basedOn w:val="TIRtiret"/>
    <w:uiPriority w:val="65"/>
    <w:qFormat/>
    <w:rsid w:val="006A748A"/>
    <w:pPr>
      <w:ind w:left="2257"/>
    </w:pPr>
  </w:style>
  <w:style w:type="paragraph" w:customStyle="1" w:styleId="ZTIRCZWSPTIRwLITzmczciwsptirwlittiret">
    <w:name w:val="Z_TIR/CZ_WSP_TIR_w_LIT – zm. części wsp. tir. w lit. tiret"/>
    <w:basedOn w:val="CZWSPTIRczwsplnatiret"/>
    <w:next w:val="TIRtiret"/>
    <w:uiPriority w:val="68"/>
    <w:qFormat/>
    <w:rsid w:val="006A748A"/>
    <w:pPr>
      <w:ind w:left="1860"/>
    </w:pPr>
  </w:style>
  <w:style w:type="paragraph" w:customStyle="1" w:styleId="CZWSP2TIRczwsplnapodwjnychtiret">
    <w:name w:val="CZ_WSP_2TIR – część wspólna podwójnych tiret"/>
    <w:basedOn w:val="CZWSPTIRczwsplnatiret"/>
    <w:next w:val="TIRtiret"/>
    <w:uiPriority w:val="75"/>
    <w:qFormat/>
    <w:rsid w:val="006A748A"/>
    <w:pPr>
      <w:ind w:left="1780"/>
    </w:pPr>
  </w:style>
  <w:style w:type="paragraph" w:customStyle="1" w:styleId="Z2TIRzmpodwtirartykuempunktem">
    <w:name w:val="Z/2TIR – zm. podw. tir. artykułem (punktem)"/>
    <w:basedOn w:val="TIRtiret"/>
    <w:uiPriority w:val="75"/>
    <w:qFormat/>
    <w:rsid w:val="006A748A"/>
    <w:pPr>
      <w:ind w:left="907"/>
    </w:pPr>
  </w:style>
  <w:style w:type="paragraph" w:customStyle="1" w:styleId="ZZCZWSPTIRwLITzmianazmczciwsptirwlit">
    <w:name w:val="ZZ/CZ_WSP_TIR_w_LIT – zmiana zm. części wsp. tir. w lit."/>
    <w:basedOn w:val="ZZTIRwLITzmianazmtirwlit"/>
    <w:uiPriority w:val="74"/>
    <w:qFormat/>
    <w:rsid w:val="006A748A"/>
    <w:pPr>
      <w:ind w:left="2370" w:firstLine="0"/>
    </w:pPr>
  </w:style>
  <w:style w:type="paragraph" w:customStyle="1" w:styleId="ZLIT2TIRzmpodwtirliter">
    <w:name w:val="Z_LIT/2TIR – zm. podw. tir. literą"/>
    <w:basedOn w:val="TIRtiret"/>
    <w:uiPriority w:val="77"/>
    <w:qFormat/>
    <w:rsid w:val="006A748A"/>
  </w:style>
  <w:style w:type="paragraph" w:customStyle="1" w:styleId="ZTIR2TIRzmpodwtirtiret">
    <w:name w:val="Z_TIR/2TIR – zm. podw. tir. tiret"/>
    <w:basedOn w:val="TIRtiret"/>
    <w:uiPriority w:val="80"/>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9"/>
    <w:qFormat/>
    <w:rsid w:val="006A748A"/>
    <w:pPr>
      <w:ind w:left="1780"/>
    </w:pPr>
  </w:style>
  <w:style w:type="paragraph" w:customStyle="1" w:styleId="Z2TIRwPKTzmpodwtirwpktartykuempunktem">
    <w:name w:val="Z/2TIR_w_PKT – zm. podw. tir. w pkt artykułem (punktem)"/>
    <w:basedOn w:val="TIRtiret"/>
    <w:next w:val="ZPKTzmpktartykuempunktem"/>
    <w:uiPriority w:val="76"/>
    <w:qFormat/>
    <w:rsid w:val="006A748A"/>
    <w:pPr>
      <w:ind w:left="2291"/>
    </w:pPr>
  </w:style>
  <w:style w:type="paragraph" w:customStyle="1" w:styleId="ZTIRPKTzmpkttiret">
    <w:name w:val="Z_TIR/PKT – zm. pkt tiret"/>
    <w:basedOn w:val="PKTpunkt"/>
    <w:uiPriority w:val="64"/>
    <w:qFormat/>
    <w:rsid w:val="006A748A"/>
    <w:pPr>
      <w:ind w:left="1893"/>
    </w:pPr>
  </w:style>
  <w:style w:type="paragraph" w:customStyle="1" w:styleId="ZTIRLITwPKTzmlitwpkttiret">
    <w:name w:val="Z_TIR/LIT_w_PKT – zm. lit. w pkt tiret"/>
    <w:basedOn w:val="LITlitera"/>
    <w:uiPriority w:val="65"/>
    <w:qFormat/>
    <w:rsid w:val="006A748A"/>
    <w:pPr>
      <w:ind w:left="2336"/>
    </w:pPr>
  </w:style>
  <w:style w:type="paragraph" w:customStyle="1" w:styleId="ZTIRCZWSPLITwPKTzmczciwsplitwpkttiret">
    <w:name w:val="Z_TIR/CZ_WSP_LIT_w_PKT – zm. części wsp. lit. w pkt tiret"/>
    <w:basedOn w:val="CZWSPLITczwsplnaliter"/>
    <w:uiPriority w:val="67"/>
    <w:qFormat/>
    <w:rsid w:val="006A748A"/>
    <w:pPr>
      <w:ind w:left="1860"/>
    </w:pPr>
  </w:style>
  <w:style w:type="paragraph" w:customStyle="1" w:styleId="ZTIR2TIRwLITzmpodwtirwlittiret">
    <w:name w:val="Z_TIR/2TIR_w_LIT – zm. podw. tir. w lit. tiret"/>
    <w:basedOn w:val="TIRtiret"/>
    <w:uiPriority w:val="81"/>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2"/>
    <w:qFormat/>
    <w:rsid w:val="006A748A"/>
    <w:pPr>
      <w:ind w:left="2257"/>
    </w:pPr>
  </w:style>
  <w:style w:type="paragraph" w:customStyle="1" w:styleId="ZTIR2TIRwTIRzmpodwtirwtirtiret">
    <w:name w:val="Z_TIR/2TIR_w_TIR – zm. podw. tir. w tir. tiret"/>
    <w:basedOn w:val="TIRtiret"/>
    <w:uiPriority w:val="80"/>
    <w:qFormat/>
    <w:rsid w:val="006A748A"/>
    <w:pPr>
      <w:ind w:left="2177"/>
    </w:pPr>
  </w:style>
  <w:style w:type="paragraph" w:customStyle="1" w:styleId="ZTIRCZWSP2TIRwTIRzmczciwsppodwtirwtirtiret">
    <w:name w:val="Z_TIR/CZ_WSP_2TIR_w_TIR – zm. części wsp. podw. tir. w tir. tiret"/>
    <w:basedOn w:val="CZWSPTIRczwsplnatiret"/>
    <w:uiPriority w:val="81"/>
    <w:qFormat/>
    <w:rsid w:val="006A748A"/>
    <w:pPr>
      <w:ind w:left="1780"/>
    </w:pPr>
  </w:style>
  <w:style w:type="paragraph" w:customStyle="1" w:styleId="Z2TIRLITzmlitpodwjnymtiret">
    <w:name w:val="Z_2TIR/LIT – zm. lit. podwójnym tiret"/>
    <w:basedOn w:val="LITlitera"/>
    <w:uiPriority w:val="86"/>
    <w:qFormat/>
    <w:rsid w:val="006A748A"/>
    <w:pPr>
      <w:ind w:left="2256"/>
    </w:pPr>
  </w:style>
  <w:style w:type="paragraph" w:customStyle="1" w:styleId="ZZ2TIRwTIRzmianazmpodwtirwtir">
    <w:name w:val="ZZ/2TIR_w_TIR – zmiana zm. podw. tir. w tir."/>
    <w:basedOn w:val="ZZCZWSP2TIRzmianazmczciwsppodwtir"/>
    <w:uiPriority w:val="91"/>
    <w:qFormat/>
    <w:rsid w:val="006A748A"/>
    <w:pPr>
      <w:ind w:left="2688" w:hanging="397"/>
    </w:pPr>
  </w:style>
  <w:style w:type="paragraph" w:customStyle="1" w:styleId="ZZ2TIRwLITzmianazmpodwtirwlit">
    <w:name w:val="ZZ/2TIR_w_LIT – zmiana zm. podw. tir. w lit."/>
    <w:basedOn w:val="ZZ2TIRwTIRzmianazmpodwtirwtir"/>
    <w:uiPriority w:val="92"/>
    <w:qFormat/>
    <w:rsid w:val="006A748A"/>
    <w:pPr>
      <w:ind w:left="3164"/>
    </w:pPr>
  </w:style>
  <w:style w:type="paragraph" w:customStyle="1" w:styleId="Z2TIRTIRwLITzmtirwlitpodwjnymtiret">
    <w:name w:val="Z_2TIR/TIR_w_LIT – zm. tir. w lit. podwójnym tiret"/>
    <w:basedOn w:val="TIRtiret"/>
    <w:uiPriority w:val="86"/>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9"/>
    <w:qFormat/>
    <w:rsid w:val="006A748A"/>
    <w:pPr>
      <w:ind w:left="2257"/>
    </w:pPr>
  </w:style>
  <w:style w:type="paragraph" w:customStyle="1" w:styleId="ZZ2TIRwPKTzmianazmpodwtirwpkt">
    <w:name w:val="ZZ/2TIR_w_PKT – zmiana zm. podw. tir. w pkt"/>
    <w:basedOn w:val="ZZ2TIRwLITzmianazmpodwtirwlit"/>
    <w:uiPriority w:val="92"/>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7"/>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0"/>
    <w:qFormat/>
    <w:rsid w:val="006A748A"/>
    <w:pPr>
      <w:ind w:left="2177"/>
    </w:pPr>
  </w:style>
  <w:style w:type="paragraph" w:customStyle="1" w:styleId="Z2TIR2TIRwLITzmpodwtirwlitpodwjnymtiret">
    <w:name w:val="Z_2TIR/2TIR_w_LIT – zm. podw. tir. w lit. podwójnym tiret"/>
    <w:basedOn w:val="TIRtiret"/>
    <w:uiPriority w:val="88"/>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1"/>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30"/>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31"/>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70"/>
    <w:qFormat/>
    <w:rsid w:val="006A748A"/>
    <w:pPr>
      <w:ind w:left="1894"/>
    </w:pPr>
  </w:style>
  <w:style w:type="paragraph" w:customStyle="1" w:styleId="ZZPKTzmianazmpkt">
    <w:name w:val="ZZ/PKT – zmiana zm. pkt"/>
    <w:basedOn w:val="ZPKTzmpktartykuempunktem"/>
    <w:uiPriority w:val="70"/>
    <w:qFormat/>
    <w:rsid w:val="006A748A"/>
    <w:pPr>
      <w:ind w:left="2404"/>
    </w:pPr>
  </w:style>
  <w:style w:type="paragraph" w:customStyle="1" w:styleId="ZZLITwPKTzmianazmlitwpkt">
    <w:name w:val="ZZ/LIT_w_PKT – zmiana zm. lit. w pkt"/>
    <w:basedOn w:val="ZLITwPKTzmlitwpktartykuempunktem"/>
    <w:uiPriority w:val="71"/>
    <w:qFormat/>
    <w:rsid w:val="006A748A"/>
    <w:pPr>
      <w:ind w:left="2880"/>
    </w:pPr>
  </w:style>
  <w:style w:type="paragraph" w:customStyle="1" w:styleId="ZZTIRwPKTzmianazmtirwpkt">
    <w:name w:val="ZZ/TIR_w_PKT – zmiana zm. tir. w pkt"/>
    <w:basedOn w:val="ZTIRwPKTzmtirwpktartykuempunktem"/>
    <w:uiPriority w:val="71"/>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61"/>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8"/>
    <w:qFormat/>
    <w:rsid w:val="006A748A"/>
    <w:rPr>
      <w:rFonts w:ascii="Times New Roman" w:hAnsi="Times New Roman"/>
    </w:rPr>
  </w:style>
  <w:style w:type="paragraph" w:customStyle="1" w:styleId="ZTIRTIRwPKTzmtirwpkttiret">
    <w:name w:val="Z_TIR/TIR_w_PKT – zm. tir. w pkt tiret"/>
    <w:basedOn w:val="ZTIRTIRwLITzmtirwlittiret"/>
    <w:uiPriority w:val="65"/>
    <w:qFormat/>
    <w:rsid w:val="006A748A"/>
    <w:pPr>
      <w:ind w:left="2733"/>
    </w:pPr>
  </w:style>
  <w:style w:type="paragraph" w:customStyle="1" w:styleId="ZTIRCZWSPTIRwPKTzmczciwsptirtiret">
    <w:name w:val="Z_TIR/CZ_WSP_TIR_w_PKT – zm. części wsp. tir. tiret"/>
    <w:basedOn w:val="ZTIRTIRwPKTzmtirwpkttiret"/>
    <w:next w:val="TIRtiret"/>
    <w:uiPriority w:val="68"/>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3"/>
    <w:qFormat/>
    <w:rsid w:val="006A748A"/>
    <w:pPr>
      <w:ind w:left="510" w:firstLine="0"/>
    </w:pPr>
  </w:style>
  <w:style w:type="paragraph" w:customStyle="1" w:styleId="ROZDZODDZOZNoznaczenierozdziauluboddziau">
    <w:name w:val="ROZDZ(ODDZ)_OZN – oznaczenie rozdziału lub oddziału"/>
    <w:next w:val="ARTartustawynprozporzdzenia"/>
    <w:uiPriority w:val="13"/>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7"/>
    <w:qFormat/>
    <w:rsid w:val="006A748A"/>
    <w:pPr>
      <w:ind w:left="2177"/>
    </w:pPr>
  </w:style>
  <w:style w:type="paragraph" w:customStyle="1" w:styleId="Z2TIRTIRzmtirpodwjnymtiret">
    <w:name w:val="Z_2TIR/TIR – zm. tir. podwójnym tiret"/>
    <w:basedOn w:val="TIRtiret"/>
    <w:uiPriority w:val="86"/>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6A748A"/>
    <w:pPr>
      <w:ind w:left="1021"/>
    </w:pPr>
  </w:style>
  <w:style w:type="paragraph" w:customStyle="1" w:styleId="ZLITSKARNzmsankcjikarnejliter">
    <w:name w:val="Z_LIT/S_KARN – zm. sankcji karnej literą"/>
    <w:basedOn w:val="ZSKARNzmsankcjikarnejwszczeglnociwKodeksiekarnym"/>
    <w:uiPriority w:val="61"/>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7"/>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6"/>
    <w:qFormat/>
    <w:rsid w:val="006A748A"/>
    <w:pPr>
      <w:ind w:left="1780"/>
    </w:pPr>
  </w:style>
  <w:style w:type="paragraph" w:customStyle="1" w:styleId="Z2TIRwTIRzmpodwtirwtirartykuempunktem">
    <w:name w:val="Z/2TIR_w_TIR – zm. podw. tir. w tir. artykułem (punktem)"/>
    <w:basedOn w:val="Z2TIRwLITzmpodwtirwlitartykuempunktem"/>
    <w:uiPriority w:val="75"/>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6"/>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7"/>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24"/>
    <w:qFormat/>
    <w:rsid w:val="006A748A"/>
    <w:pPr>
      <w:ind w:left="568"/>
    </w:pPr>
  </w:style>
  <w:style w:type="paragraph" w:customStyle="1" w:styleId="ZODNONIKAzmtekstuodnonikaartykuempunktem">
    <w:name w:val="Z/ODNOŚNIKA – zm. tekstu odnośnika artykułem (punktem)"/>
    <w:basedOn w:val="ODNONIKtreodnonika"/>
    <w:uiPriority w:val="41"/>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1"/>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41"/>
    <w:qFormat/>
    <w:rsid w:val="006A748A"/>
  </w:style>
  <w:style w:type="paragraph" w:customStyle="1" w:styleId="ZLIT2TIRwTIRzmpodwtirwtirliter">
    <w:name w:val="Z_LIT/2TIR_w_TIR – zm. podw. tir. w tir. literą"/>
    <w:basedOn w:val="ZLIT2TIRzmpodwtirliter"/>
    <w:uiPriority w:val="77"/>
    <w:qFormat/>
    <w:rsid w:val="006A748A"/>
    <w:pPr>
      <w:ind w:left="1780"/>
    </w:pPr>
  </w:style>
  <w:style w:type="paragraph" w:customStyle="1" w:styleId="ZLIT2TIRwLITzmpodwtirwlitliter">
    <w:name w:val="Z_LIT/2TIR_w_LIT – zm. podw. tir. w lit. literą"/>
    <w:basedOn w:val="ZLIT2TIRwTIRzmpodwtirwtirliter"/>
    <w:uiPriority w:val="78"/>
    <w:qFormat/>
    <w:rsid w:val="006A748A"/>
    <w:pPr>
      <w:ind w:left="2257"/>
    </w:pPr>
  </w:style>
  <w:style w:type="paragraph" w:customStyle="1" w:styleId="ZLIT2TIRwPKTzmpodwtirwpktliter">
    <w:name w:val="Z_LIT/2TIR_w_PKT – zm. podw. tir. w pkt literą"/>
    <w:basedOn w:val="ZLIT2TIRwLITzmpodwtirwlitliter"/>
    <w:uiPriority w:val="78"/>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6A748A"/>
    <w:pPr>
      <w:ind w:left="2370" w:firstLine="0"/>
    </w:pPr>
  </w:style>
  <w:style w:type="paragraph" w:customStyle="1" w:styleId="ZTIR2TIRwPKTzmpodwtirwpkttiret">
    <w:name w:val="Z_TIR/2TIR_w_PKT – zm. podw. tir. w pkt tiret"/>
    <w:basedOn w:val="ZTIR2TIRwLITzmpodwtirwlittiret"/>
    <w:uiPriority w:val="81"/>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6"/>
    <w:qFormat/>
    <w:rsid w:val="006A748A"/>
  </w:style>
  <w:style w:type="paragraph" w:customStyle="1" w:styleId="ZLITCZWSP2TIRzmczciwsppodwtirliter">
    <w:name w:val="Z_LIT/CZ_WSP_2TIR – zm. części wsp. podw. tir. literą"/>
    <w:basedOn w:val="ZLITCZWSPPKTzmczciwsppktliter"/>
    <w:next w:val="LITlitera"/>
    <w:uiPriority w:val="78"/>
    <w:qFormat/>
    <w:rsid w:val="006A748A"/>
  </w:style>
  <w:style w:type="paragraph" w:customStyle="1" w:styleId="ZTIRCZWSP2TIRzmczciwsppodwtirtiret">
    <w:name w:val="Z_TIR/CZ_WSP_2TIR – zm. części wsp. podw. tir. tiret"/>
    <w:basedOn w:val="ZLITCZWSP2TIRzmczciwsppodwtirliter"/>
    <w:next w:val="TIRtiret"/>
    <w:uiPriority w:val="81"/>
    <w:qFormat/>
    <w:rsid w:val="006A748A"/>
  </w:style>
  <w:style w:type="paragraph" w:customStyle="1" w:styleId="ZZ2TIRzmianazmpodwtir">
    <w:name w:val="ZZ/2TIR – zmiana zm. podw. tir."/>
    <w:basedOn w:val="ZZCZWSP2TIRzmianazmczciwsppodwtir"/>
    <w:uiPriority w:val="91"/>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6A748A"/>
  </w:style>
  <w:style w:type="paragraph" w:customStyle="1" w:styleId="ZCZWSPTIRzmczciwsptirartykuempunktem">
    <w:name w:val="Z/CZ_WSP_TIR – zm. części wsp. tir. artykułem (punktem)"/>
    <w:basedOn w:val="ZCZWSPPKTzmczciwsppktartykuempunktem"/>
    <w:next w:val="PKTpunkt"/>
    <w:uiPriority w:val="37"/>
    <w:qFormat/>
    <w:rsid w:val="006A748A"/>
  </w:style>
  <w:style w:type="paragraph" w:customStyle="1" w:styleId="ZLITCZWSPLITzmczciwsplitliter">
    <w:name w:val="Z_LIT/CZ_WSP_LIT – zm. części wsp. lit. literą"/>
    <w:basedOn w:val="ZLITCZWSPPKTzmczciwsppktliter"/>
    <w:next w:val="LITlitera"/>
    <w:uiPriority w:val="61"/>
    <w:qFormat/>
    <w:rsid w:val="006A748A"/>
  </w:style>
  <w:style w:type="paragraph" w:customStyle="1" w:styleId="ZLITCZWSPTIRzmczciwsptirliter">
    <w:name w:val="Z_LIT/CZ_WSP_TIR – zm. części wsp. tir. literą"/>
    <w:basedOn w:val="ZLITCZWSPPKTzmczciwsppktliter"/>
    <w:next w:val="LITlitera"/>
    <w:uiPriority w:val="61"/>
    <w:qFormat/>
    <w:rsid w:val="006A748A"/>
  </w:style>
  <w:style w:type="paragraph" w:customStyle="1" w:styleId="ZTIRCZWSPLITzmczciwsplittiret">
    <w:name w:val="Z_TIR/CZ_WSP_LIT – zm. części wsp. lit. tiret"/>
    <w:basedOn w:val="ZTIRCZWSPPKTzmczciwsppkttiret"/>
    <w:next w:val="TIRtiret"/>
    <w:uiPriority w:val="67"/>
    <w:qFormat/>
    <w:rsid w:val="006A748A"/>
  </w:style>
  <w:style w:type="paragraph" w:customStyle="1" w:styleId="ZTIRCZWSPTIRzmczciwsptirtiret">
    <w:name w:val="Z_TIR/CZ_WSP_TIR – zm. części wsp. tir. tiret"/>
    <w:basedOn w:val="ZTIRCZWSPPKTzmczciwsppkttiret"/>
    <w:next w:val="TIRtiret"/>
    <w:uiPriority w:val="68"/>
    <w:qFormat/>
    <w:rsid w:val="006A748A"/>
  </w:style>
  <w:style w:type="paragraph" w:customStyle="1" w:styleId="ZZCZWSPLITzmianazmczciwsplit">
    <w:name w:val="ZZ/CZ_WSP_LIT – zmiana. zm. części wsp. lit."/>
    <w:basedOn w:val="ZZCZWSPPKTzmianazmczciwsppkt"/>
    <w:uiPriority w:val="73"/>
    <w:qFormat/>
    <w:rsid w:val="006A748A"/>
  </w:style>
  <w:style w:type="paragraph" w:customStyle="1" w:styleId="ZZCZWSPTIRzmianazmczciwsptir">
    <w:name w:val="ZZ/CZ_WSP_TIR – zmiana. zm. części wsp. tir."/>
    <w:basedOn w:val="ZZCZWSPPKTzmianazmczciwsppkt"/>
    <w:uiPriority w:val="73"/>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9"/>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90"/>
    <w:qFormat/>
    <w:rsid w:val="006A748A"/>
  </w:style>
  <w:style w:type="paragraph" w:customStyle="1" w:styleId="ZUSTzmustartykuempunktem">
    <w:name w:val="Z/UST(§) – zm. ust. (§) artykułem (punktem)"/>
    <w:basedOn w:val="ZARTzmartartykuempunktem"/>
    <w:uiPriority w:val="32"/>
    <w:qFormat/>
    <w:rsid w:val="006A748A"/>
  </w:style>
  <w:style w:type="paragraph" w:customStyle="1" w:styleId="ZZUSTzmianazmust">
    <w:name w:val="ZZ/UST(§) – zmiana zm. ust. (§)"/>
    <w:basedOn w:val="ZZARTzmianazmart"/>
    <w:uiPriority w:val="70"/>
    <w:qFormat/>
    <w:rsid w:val="006A748A"/>
  </w:style>
  <w:style w:type="paragraph" w:customStyle="1" w:styleId="TYTDZPRZEDMprzedmiotregulacjitytuulubdziau">
    <w:name w:val="TYT(DZ)_PRZEDM – przedmiot regulacji tytułu lub działu"/>
    <w:next w:val="ARTartustawynprozporzdzenia"/>
    <w:uiPriority w:val="12"/>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9"/>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8"/>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8"/>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8"/>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9"/>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9"/>
    <w:qFormat/>
    <w:rsid w:val="006A748A"/>
    <w:pPr>
      <w:ind w:left="1894"/>
    </w:pPr>
  </w:style>
  <w:style w:type="paragraph" w:customStyle="1" w:styleId="P1wTABELIpoziom1numeracjiwtabeli">
    <w:name w:val="P1_w_TABELI – poziom 1 numeracji w tabeli"/>
    <w:basedOn w:val="PKTpunkt"/>
    <w:uiPriority w:val="28"/>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9"/>
    <w:qFormat/>
    <w:rsid w:val="006A748A"/>
    <w:pPr>
      <w:ind w:left="0" w:firstLine="0"/>
    </w:pPr>
  </w:style>
  <w:style w:type="paragraph" w:customStyle="1" w:styleId="P2wTABELIpoziom2numeracjiwtabeli">
    <w:name w:val="P2_w_TABELI – poziom 2 numeracji w tabeli"/>
    <w:basedOn w:val="P1wTABELIpoziom1numeracjiwtabeli"/>
    <w:uiPriority w:val="28"/>
    <w:qFormat/>
    <w:rsid w:val="006A748A"/>
    <w:pPr>
      <w:ind w:left="794"/>
    </w:pPr>
  </w:style>
  <w:style w:type="paragraph" w:customStyle="1" w:styleId="P3wTABELIpoziom3numeracjiwtabeli">
    <w:name w:val="P3_w_TABELI – poziom 3 numeracji w tabeli"/>
    <w:basedOn w:val="P2wTABELIpoziom2numeracjiwtabeli"/>
    <w:uiPriority w:val="28"/>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9"/>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6A748A"/>
    <w:pPr>
      <w:ind w:left="1191"/>
    </w:pPr>
  </w:style>
  <w:style w:type="paragraph" w:customStyle="1" w:styleId="P4wTABELIpoziom4numeracjiwtabeli">
    <w:name w:val="P4_w_TABELI – poziom 4 numeracji w tabeli"/>
    <w:basedOn w:val="P3wTABELIpoziom3numeracjiwtabeli"/>
    <w:uiPriority w:val="28"/>
    <w:qFormat/>
    <w:rsid w:val="006A748A"/>
    <w:pPr>
      <w:ind w:left="1588"/>
    </w:pPr>
  </w:style>
  <w:style w:type="paragraph" w:customStyle="1" w:styleId="TYTTABELItytutabeli">
    <w:name w:val="TYT_TABELI – tytuł tabeli"/>
    <w:basedOn w:val="TYTDZOZNoznaczenietytuulubdziau"/>
    <w:uiPriority w:val="27"/>
    <w:qFormat/>
    <w:rsid w:val="006A748A"/>
    <w:rPr>
      <w:b/>
    </w:rPr>
  </w:style>
  <w:style w:type="paragraph" w:customStyle="1" w:styleId="OZNPROJEKTUwskazaniedatylubwersjiprojektu">
    <w:name w:val="OZN_PROJEKTU – wskazanie daty lub wersji projektu"/>
    <w:next w:val="OZNRODZAKTUtznustawalubrozporzdzenieiorganwydajcy"/>
    <w:uiPriority w:val="7"/>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6A748A"/>
    <w:pPr>
      <w:ind w:left="0" w:right="4820"/>
      <w:jc w:val="left"/>
    </w:pPr>
  </w:style>
  <w:style w:type="paragraph" w:customStyle="1" w:styleId="TEKSTwporozumieniu">
    <w:name w:val="TEKST&quot;w porozumieniu:&quot;"/>
    <w:next w:val="NAZORGWPOROZUMIENIUnazwaorganuwporozumieniuzktrymaktjestwydawany"/>
    <w:uiPriority w:val="29"/>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3"/>
    <w:qFormat/>
    <w:rsid w:val="006A748A"/>
    <w:pPr>
      <w:ind w:left="510" w:firstLine="0"/>
    </w:pPr>
  </w:style>
  <w:style w:type="paragraph" w:customStyle="1" w:styleId="NOTATKILEGISLATORA">
    <w:name w:val="NOTATKI_LEGISLATORA"/>
    <w:basedOn w:val="Normalny"/>
    <w:uiPriority w:val="7"/>
    <w:qFormat/>
    <w:rsid w:val="006A748A"/>
    <w:rPr>
      <w:b/>
      <w:i/>
    </w:rPr>
  </w:style>
  <w:style w:type="paragraph" w:customStyle="1" w:styleId="OZNZACZNIKAwskazanienrzacznika">
    <w:name w:val="OZN_ZAŁĄCZNIKA – wskazanie nr załącznika"/>
    <w:basedOn w:val="OZNPROJEKTUwskazaniedatylubwersjiprojektu"/>
    <w:uiPriority w:val="30"/>
    <w:qFormat/>
    <w:rsid w:val="006A748A"/>
    <w:pPr>
      <w:keepNext/>
    </w:pPr>
    <w:rPr>
      <w:b/>
      <w:u w:val="none"/>
    </w:rPr>
  </w:style>
  <w:style w:type="paragraph" w:customStyle="1" w:styleId="OZNPARAFYADNOTACJE">
    <w:name w:val="OZN_PARAFY(ADNOTACJE)"/>
    <w:basedOn w:val="ODNONIKtreodnonika"/>
    <w:uiPriority w:val="27"/>
    <w:qFormat/>
    <w:rsid w:val="006A748A"/>
  </w:style>
  <w:style w:type="paragraph" w:customStyle="1" w:styleId="TEKSTZacznikido">
    <w:name w:val="TEKST&quot;Załącznik(i) do ...&quot;"/>
    <w:uiPriority w:val="30"/>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5"/>
    <w:qFormat/>
    <w:rsid w:val="006A748A"/>
    <w:pPr>
      <w:ind w:left="851"/>
    </w:pPr>
  </w:style>
  <w:style w:type="paragraph" w:customStyle="1" w:styleId="CZWSPLITODNONIKAczwspliterodnonika">
    <w:name w:val="CZ_WSP_LIT_ODNOŚNIKA – część wsp. liter odnośnika"/>
    <w:basedOn w:val="LITODNONIKAliteraodnonika"/>
    <w:uiPriority w:val="27"/>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2"/>
    <w:qFormat/>
    <w:rsid w:val="006A748A"/>
  </w:style>
  <w:style w:type="paragraph" w:customStyle="1" w:styleId="ZLITwPKTODNONIKAzmlitwpktodnonikaartykuempunktem">
    <w:name w:val="Z/LIT_w_PKT_ODNOŚNIKA – zm. lit. w pkt odnośnika artykułem (punktem)"/>
    <w:basedOn w:val="ZLITODNONIKAzmlitodnonikaartykuempunktem"/>
    <w:uiPriority w:val="42"/>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2"/>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4"/>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4"/>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3"/>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4"/>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21"/>
    <w:qFormat/>
    <w:rsid w:val="006A748A"/>
  </w:style>
  <w:style w:type="paragraph" w:customStyle="1" w:styleId="ZZFRAGzmianazmfragmentunpzdania">
    <w:name w:val="ZZ/FRAG – zmiana zm. fragmentu (np. zdania)"/>
    <w:basedOn w:val="ZZCZWSPPKTzmianazmczciwsppkt"/>
    <w:uiPriority w:val="74"/>
    <w:qFormat/>
    <w:rsid w:val="006A748A"/>
  </w:style>
  <w:style w:type="paragraph" w:customStyle="1" w:styleId="Z2TIRPKTzmpktpodwjnymtiret">
    <w:name w:val="Z_2TIR/PKT – zm. pkt podwójnym tiret"/>
    <w:basedOn w:val="Z2TIRLITzmlitpodwjnymtiret"/>
    <w:uiPriority w:val="85"/>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6"/>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6"/>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8"/>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4"/>
    <w:qFormat/>
    <w:rsid w:val="006A748A"/>
    <w:pPr>
      <w:ind w:left="1780" w:firstLine="510"/>
    </w:pPr>
  </w:style>
  <w:style w:type="paragraph" w:customStyle="1" w:styleId="Z2TIRUSTzmustpodwjnymtiret">
    <w:name w:val="Z_2TIR/UST(§) – zm. ust. (§) podwójnym tiret"/>
    <w:basedOn w:val="Z2TIRPKTzmpktpodwjnymtiret"/>
    <w:uiPriority w:val="84"/>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1"/>
    <w:qFormat/>
    <w:rsid w:val="006A748A"/>
    <w:pPr>
      <w:ind w:left="3164" w:firstLine="0"/>
    </w:pPr>
  </w:style>
  <w:style w:type="paragraph" w:customStyle="1" w:styleId="Z2TIRCZWSPPKTzmczciwsppktpodwjnymtiret">
    <w:name w:val="Z_2TIR/CZ_WSP_PKT – zm. części wsp. pkt podwójnym tiret"/>
    <w:basedOn w:val="Z2TIRPKTzmpktpodwjnymtiret"/>
    <w:uiPriority w:val="88"/>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9"/>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9"/>
    <w:qFormat/>
    <w:rsid w:val="006A748A"/>
    <w:pPr>
      <w:ind w:left="2767" w:firstLine="0"/>
    </w:pPr>
  </w:style>
  <w:style w:type="paragraph" w:customStyle="1" w:styleId="ZLITARTzmartliter">
    <w:name w:val="Z_LIT/ART(§) – zm. art. (§) literą"/>
    <w:basedOn w:val="ZLITUSTzmustliter"/>
    <w:uiPriority w:val="55"/>
    <w:qFormat/>
    <w:rsid w:val="006A748A"/>
    <w:rPr>
      <w:rFonts w:ascii="Times New Roman" w:hAnsi="Times New Roman"/>
    </w:rPr>
  </w:style>
  <w:style w:type="paragraph" w:customStyle="1" w:styleId="ZTIRARTzmarttiret">
    <w:name w:val="Z_TIR/ART(§) – zm. art. (§) tiret"/>
    <w:basedOn w:val="ZTIRPKTzmpkttiret"/>
    <w:uiPriority w:val="63"/>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63"/>
    <w:qFormat/>
    <w:rsid w:val="006A748A"/>
  </w:style>
  <w:style w:type="paragraph" w:customStyle="1" w:styleId="ZLITKSIGIzmozniprzedmksigiliter">
    <w:name w:val="Z_LIT/KSIĘGI – zm. ozn. i przedm. księgi literą"/>
    <w:basedOn w:val="ZCZCIKSIGIzmozniprzedmczciksigiartykuempunktem"/>
    <w:uiPriority w:val="53"/>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53"/>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53"/>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54"/>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54"/>
    <w:qFormat/>
    <w:rsid w:val="006A748A"/>
    <w:pPr>
      <w:ind w:left="987"/>
    </w:pPr>
  </w:style>
  <w:style w:type="paragraph" w:customStyle="1" w:styleId="ZTIRDZOZNzmozndziautiret">
    <w:name w:val="Z_TIR/DZ_OZN – zm. ozn. działu tiret"/>
    <w:basedOn w:val="ZLITTYTDZOZNzmozntytuudziauliter"/>
    <w:next w:val="ZTIRDZPRZEDMzmprzedmdziautiret"/>
    <w:uiPriority w:val="62"/>
    <w:qFormat/>
    <w:rsid w:val="006A748A"/>
    <w:pPr>
      <w:ind w:left="1383"/>
    </w:pPr>
  </w:style>
  <w:style w:type="paragraph" w:customStyle="1" w:styleId="ZTIRDZPRZEDMzmprzedmdziautiret">
    <w:name w:val="Z_TIR/DZ_PRZEDM – zm. przedm. działu tiret"/>
    <w:basedOn w:val="ZLITTYTDZPRZEDMzmprzedmtytuudziauliter"/>
    <w:uiPriority w:val="62"/>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62"/>
    <w:qFormat/>
    <w:rsid w:val="006A748A"/>
    <w:pPr>
      <w:ind w:left="1383"/>
    </w:pPr>
  </w:style>
  <w:style w:type="paragraph" w:customStyle="1" w:styleId="ZTIRROZDZODDZPRZEDMzmprzedmrozdzoddztiret">
    <w:name w:val="Z_TIR/ROZDZ(ODDZ)_PRZEDM – zm. przedm. rozdz. (oddz.) tiret"/>
    <w:basedOn w:val="ZLITROZDZODDZPRZEDMzmprzedmrozdzoddzliter"/>
    <w:uiPriority w:val="62"/>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3"/>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3"/>
    <w:qFormat/>
    <w:rsid w:val="006A748A"/>
    <w:pPr>
      <w:ind w:left="1780"/>
    </w:pPr>
  </w:style>
  <w:style w:type="character" w:customStyle="1" w:styleId="IGindeksgrny">
    <w:name w:val="_IG_ – indeks górny"/>
    <w:basedOn w:val="Domylnaczcionkaakapitu"/>
    <w:uiPriority w:val="3"/>
    <w:qFormat/>
    <w:rsid w:val="00A12520"/>
    <w:rPr>
      <w:b w:val="0"/>
      <w:i w:val="0"/>
      <w:vanish w:val="0"/>
      <w:spacing w:val="0"/>
      <w:vertAlign w:val="superscript"/>
    </w:rPr>
  </w:style>
  <w:style w:type="character" w:customStyle="1" w:styleId="IDindeksdolny">
    <w:name w:val="_ID_ – indeks dolny"/>
    <w:basedOn w:val="Domylnaczcionkaakapitu"/>
    <w:uiPriority w:val="4"/>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4"/>
    <w:qFormat/>
    <w:rsid w:val="00591124"/>
    <w:rPr>
      <w:b/>
      <w:vanish w:val="0"/>
      <w:spacing w:val="0"/>
      <w:vertAlign w:val="subscript"/>
    </w:rPr>
  </w:style>
  <w:style w:type="character" w:customStyle="1" w:styleId="IDKindeksdolnyikursywa">
    <w:name w:val="_ID_K_ – indeks dolny i kursywa"/>
    <w:basedOn w:val="Domylnaczcionkaakapitu"/>
    <w:uiPriority w:val="4"/>
    <w:qFormat/>
    <w:rsid w:val="00591124"/>
    <w:rPr>
      <w:i/>
      <w:vanish w:val="0"/>
      <w:spacing w:val="0"/>
      <w:vertAlign w:val="subscript"/>
    </w:rPr>
  </w:style>
  <w:style w:type="character" w:customStyle="1" w:styleId="IGPindeksgrnyipogrubienie">
    <w:name w:val="_IG_P_ – indeks górny i pogrubienie"/>
    <w:basedOn w:val="Domylnaczcionkaakapitu"/>
    <w:uiPriority w:val="3"/>
    <w:qFormat/>
    <w:rsid w:val="00A12520"/>
    <w:rPr>
      <w:b/>
      <w:vanish w:val="0"/>
      <w:spacing w:val="0"/>
      <w:vertAlign w:val="superscript"/>
    </w:rPr>
  </w:style>
  <w:style w:type="character" w:customStyle="1" w:styleId="IGKindeksgrnyikursywa">
    <w:name w:val="_IG_K_ – indeks górny i kursywa"/>
    <w:basedOn w:val="Domylnaczcionkaakapitu"/>
    <w:uiPriority w:val="3"/>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3"/>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4"/>
    <w:qFormat/>
    <w:rsid w:val="00591124"/>
    <w:rPr>
      <w:b/>
      <w:i/>
      <w:vanish w:val="0"/>
      <w:spacing w:val="0"/>
      <w:vertAlign w:val="subscript"/>
    </w:rPr>
  </w:style>
  <w:style w:type="character" w:customStyle="1" w:styleId="Ppogrubienie">
    <w:name w:val="_P_ – pogrubienie"/>
    <w:basedOn w:val="Domylnaczcionkaakapitu"/>
    <w:uiPriority w:val="2"/>
    <w:qFormat/>
    <w:rsid w:val="006A748A"/>
    <w:rPr>
      <w:b/>
    </w:rPr>
  </w:style>
  <w:style w:type="character" w:customStyle="1" w:styleId="Kkursywa">
    <w:name w:val="_K_ – kursywa"/>
    <w:basedOn w:val="Domylnaczcionkaakapitu"/>
    <w:uiPriority w:val="2"/>
    <w:qFormat/>
    <w:rsid w:val="006A748A"/>
    <w:rPr>
      <w:i/>
    </w:rPr>
  </w:style>
  <w:style w:type="character" w:customStyle="1" w:styleId="PKpogrubieniekursywa">
    <w:name w:val="_P_K_ – pogrubienie kursywa"/>
    <w:basedOn w:val="Domylnaczcionkaakapitu"/>
    <w:uiPriority w:val="2"/>
    <w:qFormat/>
    <w:rsid w:val="006A748A"/>
    <w:rPr>
      <w:b/>
      <w:i/>
    </w:rPr>
  </w:style>
  <w:style w:type="character" w:customStyle="1" w:styleId="TEKSTOZNACZONYWDOKUMENCIERDOWYMJAKOUKRYTY">
    <w:name w:val="_TEKST_OZNACZONY_W_DOKUMENCIE_ŹRÓDŁOWYM_JAKO_UKRYTY_"/>
    <w:basedOn w:val="Domylnaczcionkaakapitu"/>
    <w:uiPriority w:val="1"/>
    <w:unhideWhenUsed/>
    <w:qFormat/>
    <w:rsid w:val="009D55AA"/>
    <w:rPr>
      <w:vanish w:val="0"/>
      <w:color w:val="FF0000"/>
      <w:u w:val="single" w:color="FF0000"/>
    </w:rPr>
  </w:style>
  <w:style w:type="character" w:customStyle="1" w:styleId="BEZWERSALIKW">
    <w:name w:val="_BEZ_WERSALIKÓW_"/>
    <w:basedOn w:val="Domylnaczcionkaakapitu"/>
    <w:uiPriority w:val="1"/>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C150A3"/>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Uwydatnienie">
    <w:name w:val="Emphasis"/>
    <w:basedOn w:val="Domylnaczcionkaakapitu"/>
    <w:uiPriority w:val="20"/>
    <w:qFormat/>
    <w:rsid w:val="00C150A3"/>
    <w:rPr>
      <w:i/>
      <w:iCs/>
    </w:rPr>
  </w:style>
  <w:style w:type="paragraph" w:styleId="Poprawka">
    <w:name w:val="Revision"/>
    <w:hidden/>
    <w:uiPriority w:val="99"/>
    <w:semiHidden/>
    <w:rsid w:val="00C150A3"/>
    <w:pPr>
      <w:spacing w:line="240" w:lineRule="auto"/>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C150A3"/>
    <w:rPr>
      <w:color w:val="0000FF" w:themeColor="hyperlink"/>
      <w:u w:val="single"/>
    </w:rPr>
  </w:style>
  <w:style w:type="paragraph" w:styleId="Tekstprzypisukocowego">
    <w:name w:val="endnote text"/>
    <w:basedOn w:val="Normalny"/>
    <w:link w:val="TekstprzypisukocowegoZnak"/>
    <w:uiPriority w:val="99"/>
    <w:semiHidden/>
    <w:unhideWhenUsed/>
    <w:rsid w:val="00C150A3"/>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C150A3"/>
    <w:rPr>
      <w:rFonts w:asciiTheme="minorHAnsi" w:eastAsiaTheme="minorHAnsi" w:hAnsiTheme="minorHAnsi" w:cstheme="minorBidi"/>
      <w:sz w:val="20"/>
      <w:szCs w:val="20"/>
      <w:lang w:eastAsia="en-US"/>
    </w:rPr>
  </w:style>
  <w:style w:type="character" w:styleId="Odwoanieprzypisukocowego">
    <w:name w:val="endnote reference"/>
    <w:basedOn w:val="Domylnaczcionkaakapitu"/>
    <w:uiPriority w:val="99"/>
    <w:semiHidden/>
    <w:unhideWhenUsed/>
    <w:rsid w:val="00C150A3"/>
    <w:rPr>
      <w:vertAlign w:val="superscript"/>
    </w:rPr>
  </w:style>
  <w:style w:type="paragraph" w:styleId="NormalnyWeb">
    <w:name w:val="Normal (Web)"/>
    <w:basedOn w:val="Normalny"/>
    <w:uiPriority w:val="99"/>
    <w:semiHidden/>
    <w:unhideWhenUsed/>
    <w:rsid w:val="00C150A3"/>
    <w:pPr>
      <w:widowControl/>
      <w:autoSpaceDE/>
      <w:autoSpaceDN/>
      <w:adjustRightInd/>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619D3C-1868-468E-BA7B-683726D07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33</Pages>
  <Words>9932</Words>
  <Characters>58906</Characters>
  <Application>Microsoft Office Word</Application>
  <DocSecurity>0</DocSecurity>
  <Lines>490</Lines>
  <Paragraphs>137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68701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Grażyna D. Grabowska</cp:lastModifiedBy>
  <cp:revision>2</cp:revision>
  <cp:lastPrinted>2012-04-23T06:39:00Z</cp:lastPrinted>
  <dcterms:created xsi:type="dcterms:W3CDTF">2023-06-09T10:02:00Z</dcterms:created>
  <dcterms:modified xsi:type="dcterms:W3CDTF">2023-06-09T10:02:00Z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