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885A4" w14:textId="77777777" w:rsidR="006F1856" w:rsidRPr="000537AB" w:rsidRDefault="006F1856" w:rsidP="00454C6B">
      <w:pPr>
        <w:pStyle w:val="OZNPROJEKTUwskazaniedatylubwersjiprojektu"/>
      </w:pPr>
      <w:bookmarkStart w:id="0" w:name="_GoBack"/>
      <w:bookmarkEnd w:id="0"/>
      <w:r w:rsidRPr="000537AB">
        <w:t>Projekt</w:t>
      </w:r>
    </w:p>
    <w:p w14:paraId="261BCEE7" w14:textId="77777777" w:rsidR="006F1856" w:rsidRPr="000537AB" w:rsidRDefault="006F1856" w:rsidP="00454C6B">
      <w:pPr>
        <w:pStyle w:val="OZNRODZAKTUtznustawalubrozporzdzenieiorganwydajcy"/>
      </w:pPr>
      <w:r w:rsidRPr="000537AB">
        <w:t>Ustawa</w:t>
      </w:r>
    </w:p>
    <w:p w14:paraId="13DD4418" w14:textId="77777777" w:rsidR="006F1856" w:rsidRPr="000537AB" w:rsidRDefault="006F1856" w:rsidP="00454C6B">
      <w:pPr>
        <w:pStyle w:val="DATAAKTUdatauchwalenialubwydaniaaktu"/>
      </w:pPr>
      <w:r w:rsidRPr="000537AB">
        <w:t>z dnia</w:t>
      </w:r>
    </w:p>
    <w:p w14:paraId="2A8A0DD5" w14:textId="77777777" w:rsidR="006F1856" w:rsidRPr="000537AB" w:rsidRDefault="006F1856" w:rsidP="00454C6B">
      <w:pPr>
        <w:pStyle w:val="TYTUAKTUprzedmiotregulacjiustawylubrozporzdzenia"/>
      </w:pPr>
      <w:r w:rsidRPr="000537AB">
        <w:t>o ratyfikacji Umowy ramowej o wszechstronnym partnerstwie i współpracy między Unią Europejską i jej państwami członkowskimi, z jednej strony, a Królestwem Tajlandii, z drugiej strony, sporządzonej w Brukseli dnia 14 grudnia 2022 r.</w:t>
      </w:r>
    </w:p>
    <w:p w14:paraId="0D41784D" w14:textId="77777777" w:rsidR="006F1856" w:rsidRPr="000537AB" w:rsidRDefault="006F1856" w:rsidP="00454C6B">
      <w:pPr>
        <w:pStyle w:val="ARTartustawynprozporzdzenia"/>
      </w:pPr>
      <w:r w:rsidRPr="00454C6B">
        <w:rPr>
          <w:rStyle w:val="Ppogrubienie"/>
        </w:rPr>
        <w:t>Art.</w:t>
      </w:r>
      <w:r>
        <w:rPr>
          <w:rStyle w:val="Ppogrubienie"/>
        </w:rPr>
        <w:t> </w:t>
      </w:r>
      <w:r w:rsidRPr="00454C6B">
        <w:rPr>
          <w:rStyle w:val="Ppogrubienie"/>
        </w:rPr>
        <w:t>1.</w:t>
      </w:r>
      <w:r>
        <w:t> </w:t>
      </w:r>
      <w:r w:rsidRPr="000537AB">
        <w:t>Wyraża się zgodę na dokonanie przez Prezydenta Rzeczypospolitej Polskiej ratyfikacji Umowy ramowej o wszechstronnym partnerstwie i współpracy między Unią Europejską i jej państwami członkowskimi, z jednej strony, a Królestwem Tajlandii, z drugiej strony, sporządzonej w Brukseli dnia 14 grudnia 2022 r.</w:t>
      </w:r>
    </w:p>
    <w:p w14:paraId="23B0E63C" w14:textId="77777777" w:rsidR="00261A16" w:rsidRPr="005F4014" w:rsidRDefault="006F1856" w:rsidP="00454C6B">
      <w:pPr>
        <w:pStyle w:val="ARTartustawynprozporzdzenia"/>
      </w:pPr>
      <w:r w:rsidRPr="00454C6B">
        <w:rPr>
          <w:rStyle w:val="Ppogrubienie"/>
        </w:rPr>
        <w:t>Art.</w:t>
      </w:r>
      <w:r>
        <w:rPr>
          <w:rStyle w:val="Ppogrubienie"/>
        </w:rPr>
        <w:t> </w:t>
      </w:r>
      <w:r w:rsidRPr="00454C6B">
        <w:rPr>
          <w:rStyle w:val="Ppogrubienie"/>
        </w:rPr>
        <w:t>2.</w:t>
      </w:r>
      <w:r>
        <w:t> </w:t>
      </w:r>
      <w:r w:rsidRPr="000537AB">
        <w:t>Ustawa wchodzi w życie po upływie 14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ACEAA" w14:textId="77777777" w:rsidR="003B2EA9" w:rsidRDefault="003B2EA9">
      <w:r>
        <w:separator/>
      </w:r>
    </w:p>
  </w:endnote>
  <w:endnote w:type="continuationSeparator" w:id="0">
    <w:p w14:paraId="2CB76814" w14:textId="77777777" w:rsidR="003B2EA9" w:rsidRDefault="003B2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20CB0" w14:textId="77777777" w:rsidR="003B2EA9" w:rsidRDefault="003B2EA9">
      <w:r>
        <w:separator/>
      </w:r>
    </w:p>
  </w:footnote>
  <w:footnote w:type="continuationSeparator" w:id="0">
    <w:p w14:paraId="4A3DE621" w14:textId="77777777" w:rsidR="003B2EA9" w:rsidRDefault="003B2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6C05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5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EA9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4C6B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1856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522C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386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50FAA"/>
  <w15:docId w15:val="{09D50FE5-EF88-410F-B953-34FC6EED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DAE303-A5FA-4577-811F-2857AB9DE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Rybkowska Bożena</cp:lastModifiedBy>
  <cp:revision>3</cp:revision>
  <cp:lastPrinted>2012-04-23T06:39:00Z</cp:lastPrinted>
  <dcterms:created xsi:type="dcterms:W3CDTF">2023-06-21T06:03:00Z</dcterms:created>
  <dcterms:modified xsi:type="dcterms:W3CDTF">2023-06-21T12:56:00Z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