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D209" w14:textId="277D8D90" w:rsidR="00B40A1C" w:rsidRPr="00B40A1C" w:rsidRDefault="00B40A1C" w:rsidP="00B40A1C">
      <w:pPr>
        <w:pStyle w:val="OZNRODZAKTUtznustawalubrozporzdzenieiorganwydajcy"/>
      </w:pPr>
      <w:r w:rsidRPr="00B40A1C">
        <w:t>USTAWA</w:t>
      </w:r>
    </w:p>
    <w:p w14:paraId="7F3A5D43" w14:textId="77777777" w:rsidR="00B40A1C" w:rsidRPr="00B40A1C" w:rsidRDefault="00B40A1C" w:rsidP="00B40A1C">
      <w:pPr>
        <w:pStyle w:val="DATAAKTUdatauchwalenialubwydaniaaktu"/>
      </w:pPr>
      <w:r w:rsidRPr="00B40A1C">
        <w:t>z dnia …………</w:t>
      </w:r>
    </w:p>
    <w:p w14:paraId="7D18C3CE" w14:textId="77777777" w:rsidR="00B40A1C" w:rsidRPr="00B40A1C" w:rsidRDefault="00B40A1C" w:rsidP="00B40A1C">
      <w:pPr>
        <w:pStyle w:val="TYTUAKTUprzedmiotregulacjiustawylubrozporzdzenia"/>
      </w:pPr>
      <w:r w:rsidRPr="00B40A1C">
        <w:t>o zmianie ustawy o ochronie przyrody</w:t>
      </w:r>
    </w:p>
    <w:p w14:paraId="462E747F" w14:textId="766381CC" w:rsidR="00B40A1C" w:rsidRPr="00B40A1C" w:rsidRDefault="00B40A1C" w:rsidP="00B40A1C">
      <w:pPr>
        <w:pStyle w:val="ARTartustawynprozporzdzenia"/>
        <w:keepNext/>
      </w:pPr>
      <w:r w:rsidRPr="00B40A1C">
        <w:rPr>
          <w:rStyle w:val="Ppogrubienie"/>
        </w:rPr>
        <w:t>Art. 1.</w:t>
      </w:r>
      <w:r>
        <w:t> </w:t>
      </w:r>
      <w:r w:rsidRPr="00B40A1C">
        <w:t xml:space="preserve">W ustawie z dnia 16 kwietnia 2004 r. o ochronie przyrody (Dz.U. </w:t>
      </w:r>
      <w:r w:rsidR="007A12BC">
        <w:t xml:space="preserve">z </w:t>
      </w:r>
      <w:r w:rsidRPr="00B40A1C">
        <w:t>2022 r. poz. 916</w:t>
      </w:r>
      <w:r w:rsidR="007A12BC">
        <w:t>,</w:t>
      </w:r>
      <w:r w:rsidR="00E54A83">
        <w:t xml:space="preserve"> </w:t>
      </w:r>
      <w:r w:rsidR="007A12BC">
        <w:t>1726, 2185 i 2375</w:t>
      </w:r>
      <w:r w:rsidRPr="00B40A1C">
        <w:t xml:space="preserve">) wprowadza </w:t>
      </w:r>
      <w:proofErr w:type="spellStart"/>
      <w:r w:rsidRPr="00B40A1C">
        <w:t>sie</w:t>
      </w:r>
      <w:proofErr w:type="spellEnd"/>
      <w:r w:rsidRPr="00B40A1C">
        <w:t xml:space="preserve">̨ </w:t>
      </w:r>
      <w:proofErr w:type="spellStart"/>
      <w:r w:rsidRPr="00B40A1C">
        <w:t>następujące</w:t>
      </w:r>
      <w:proofErr w:type="spellEnd"/>
      <w:r w:rsidRPr="00B40A1C">
        <w:t xml:space="preserve"> zmiany:</w:t>
      </w:r>
    </w:p>
    <w:p w14:paraId="223625E9" w14:textId="3CE2204C" w:rsidR="00B40A1C" w:rsidRPr="00B40A1C" w:rsidRDefault="00B40A1C" w:rsidP="00B40A1C">
      <w:pPr>
        <w:pStyle w:val="PKTpunkt"/>
        <w:keepNext/>
      </w:pPr>
      <w:r w:rsidRPr="00B40A1C">
        <w:t>1)</w:t>
      </w:r>
      <w:r>
        <w:tab/>
      </w:r>
      <w:r w:rsidR="008E1AE8">
        <w:t xml:space="preserve">w </w:t>
      </w:r>
      <w:r w:rsidRPr="00B40A1C">
        <w:t>art. 61 ust. 1 otrzymuje brzmienie:</w:t>
      </w:r>
    </w:p>
    <w:p w14:paraId="12591AD0" w14:textId="0957E430" w:rsidR="00B40A1C" w:rsidRPr="00B40A1C" w:rsidRDefault="008E1AE8" w:rsidP="00B40A1C">
      <w:pPr>
        <w:pStyle w:val="ZPKTzmpktartykuempunktem"/>
      </w:pPr>
      <w:r>
        <w:t xml:space="preserve">  </w:t>
      </w:r>
      <w:r>
        <w:tab/>
      </w:r>
      <w:r w:rsidR="00B40A1C">
        <w:t>„</w:t>
      </w:r>
      <w:r w:rsidR="00B40A1C" w:rsidRPr="00B40A1C">
        <w:t>1</w:t>
      </w:r>
      <w:r>
        <w:t xml:space="preserve">. </w:t>
      </w:r>
      <w:r w:rsidR="00B40A1C" w:rsidRPr="00B40A1C">
        <w:t xml:space="preserve">Organem </w:t>
      </w:r>
      <w:proofErr w:type="spellStart"/>
      <w:r w:rsidR="00B40A1C" w:rsidRPr="00B40A1C">
        <w:t>zarządzającym</w:t>
      </w:r>
      <w:proofErr w:type="spellEnd"/>
      <w:r w:rsidR="00B40A1C" w:rsidRPr="00B40A1C">
        <w:t xml:space="preserve"> w rozumieniu </w:t>
      </w:r>
      <w:proofErr w:type="spellStart"/>
      <w:r w:rsidR="00B40A1C" w:rsidRPr="00B40A1C">
        <w:t>rozporządzenia</w:t>
      </w:r>
      <w:proofErr w:type="spellEnd"/>
      <w:r w:rsidR="00B40A1C" w:rsidRPr="00B40A1C">
        <w:t xml:space="preserve"> Rady (WE) nr 338/97 z dnia 9 grudnia 1996 r. w sprawie ochrony gatunków dzikiej fauny i flory w drodze regulacji handlu nimi, zwanego dalej </w:t>
      </w:r>
      <w:r w:rsidR="00B40A1C">
        <w:t>„</w:t>
      </w:r>
      <w:proofErr w:type="spellStart"/>
      <w:r w:rsidR="00B40A1C" w:rsidRPr="00B40A1C">
        <w:t>rozporządzeniem</w:t>
      </w:r>
      <w:proofErr w:type="spellEnd"/>
      <w:r w:rsidR="00B40A1C" w:rsidRPr="00B40A1C">
        <w:t xml:space="preserve"> 338/97</w:t>
      </w:r>
      <w:r w:rsidR="00B40A1C">
        <w:t>”</w:t>
      </w:r>
      <w:r w:rsidR="00B40A1C" w:rsidRPr="00B40A1C">
        <w:t>, jest minister właściwy do spraw środowiska, a organem naukowym w rozumieniu tych przepisów jest Państwowa Rada Ochrony Przyrody.</w:t>
      </w:r>
      <w:r w:rsidR="00B40A1C">
        <w:t>”</w:t>
      </w:r>
      <w:r w:rsidR="00B40A1C" w:rsidRPr="00B40A1C">
        <w:t>;</w:t>
      </w:r>
    </w:p>
    <w:p w14:paraId="13F4D629" w14:textId="2EBBB503" w:rsidR="00B40A1C" w:rsidRPr="00B40A1C" w:rsidRDefault="00B40A1C" w:rsidP="00B40A1C">
      <w:pPr>
        <w:pStyle w:val="PKTpunkt"/>
        <w:keepNext/>
      </w:pPr>
      <w:r w:rsidRPr="00B40A1C">
        <w:t>2)</w:t>
      </w:r>
      <w:r>
        <w:tab/>
      </w:r>
      <w:r w:rsidRPr="00B40A1C">
        <w:t xml:space="preserve">po art. 61 dodaje </w:t>
      </w:r>
      <w:proofErr w:type="spellStart"/>
      <w:r w:rsidRPr="00B40A1C">
        <w:t>sie</w:t>
      </w:r>
      <w:proofErr w:type="spellEnd"/>
      <w:r w:rsidRPr="00B40A1C">
        <w:t>̨ art. 61a w brzmieniu:</w:t>
      </w:r>
    </w:p>
    <w:p w14:paraId="32C89EEA" w14:textId="49FDE04C" w:rsidR="00B40A1C" w:rsidRPr="00B40A1C" w:rsidRDefault="00B40A1C" w:rsidP="00B40A1C">
      <w:pPr>
        <w:pStyle w:val="ZARTzmartartykuempunktem"/>
        <w:keepNext/>
      </w:pPr>
      <w:r>
        <w:t>„</w:t>
      </w:r>
      <w:r w:rsidRPr="00B40A1C">
        <w:t>Art.</w:t>
      </w:r>
      <w:r w:rsidR="008E1AE8">
        <w:t xml:space="preserve"> </w:t>
      </w:r>
      <w:r w:rsidRPr="00B40A1C">
        <w:t>61a.</w:t>
      </w:r>
      <w:r>
        <w:t> </w:t>
      </w:r>
      <w:r w:rsidRPr="00B40A1C">
        <w:t xml:space="preserve">1. Określa </w:t>
      </w:r>
      <w:proofErr w:type="spellStart"/>
      <w:r w:rsidRPr="00B40A1C">
        <w:t>sie</w:t>
      </w:r>
      <w:proofErr w:type="spellEnd"/>
      <w:r w:rsidRPr="00B40A1C">
        <w:t xml:space="preserve">̨ </w:t>
      </w:r>
      <w:proofErr w:type="spellStart"/>
      <w:r w:rsidRPr="00B40A1C">
        <w:t>następujące</w:t>
      </w:r>
      <w:proofErr w:type="spellEnd"/>
      <w:r w:rsidRPr="00B40A1C">
        <w:t xml:space="preserve"> okazy gatunków </w:t>
      </w:r>
      <w:proofErr w:type="spellStart"/>
      <w:r w:rsidRPr="00B40A1C">
        <w:t>zwierząt</w:t>
      </w:r>
      <w:proofErr w:type="spellEnd"/>
      <w:r w:rsidRPr="00B40A1C">
        <w:t>, których wprowadzenie na terytorium Rzeczypospolitej Polskiej jest zabronione:</w:t>
      </w:r>
    </w:p>
    <w:p w14:paraId="55853D70" w14:textId="01E7CFBE" w:rsidR="00B40A1C" w:rsidRPr="00B40A1C" w:rsidRDefault="00B40A1C" w:rsidP="00B40A1C">
      <w:pPr>
        <w:pStyle w:val="ZPKTzmpktartykuempunktem"/>
      </w:pPr>
      <w:r w:rsidRPr="00B40A1C">
        <w:t>1)</w:t>
      </w:r>
      <w:r>
        <w:tab/>
      </w:r>
      <w:r w:rsidRPr="00B40A1C">
        <w:t xml:space="preserve">gatunki określone w </w:t>
      </w:r>
      <w:proofErr w:type="spellStart"/>
      <w:r w:rsidRPr="00B40A1C">
        <w:t>załączniku</w:t>
      </w:r>
      <w:proofErr w:type="spellEnd"/>
      <w:r w:rsidRPr="00B40A1C">
        <w:t xml:space="preserve"> A do </w:t>
      </w:r>
      <w:proofErr w:type="spellStart"/>
      <w:r w:rsidRPr="00B40A1C">
        <w:t>rozporządzenia</w:t>
      </w:r>
      <w:proofErr w:type="spellEnd"/>
      <w:r w:rsidRPr="00B40A1C">
        <w:t xml:space="preserve"> 338/97,</w:t>
      </w:r>
    </w:p>
    <w:p w14:paraId="7392E7FF" w14:textId="08582A3B" w:rsidR="00B40A1C" w:rsidRPr="00B40A1C" w:rsidRDefault="00B40A1C" w:rsidP="00B40A1C">
      <w:pPr>
        <w:pStyle w:val="ZPKTzmpktartykuempunktem"/>
        <w:keepNext/>
      </w:pPr>
      <w:r w:rsidRPr="00B40A1C">
        <w:t>2)</w:t>
      </w:r>
      <w:r>
        <w:tab/>
      </w:r>
      <w:r w:rsidR="007A12BC">
        <w:t xml:space="preserve">następujące </w:t>
      </w:r>
      <w:r w:rsidRPr="00B40A1C">
        <w:t xml:space="preserve">gatunki z </w:t>
      </w:r>
      <w:proofErr w:type="spellStart"/>
      <w:r w:rsidRPr="00B40A1C">
        <w:t>załącznika</w:t>
      </w:r>
      <w:proofErr w:type="spellEnd"/>
      <w:r w:rsidRPr="00B40A1C">
        <w:t xml:space="preserve"> B do </w:t>
      </w:r>
      <w:proofErr w:type="spellStart"/>
      <w:r w:rsidRPr="00B40A1C">
        <w:t>rozporządzenia</w:t>
      </w:r>
      <w:proofErr w:type="spellEnd"/>
      <w:r w:rsidRPr="00B40A1C">
        <w:t xml:space="preserve"> 338/97:</w:t>
      </w:r>
    </w:p>
    <w:p w14:paraId="65DB1A92" w14:textId="71BDFAA6" w:rsidR="00B40A1C" w:rsidRPr="00B40A1C" w:rsidRDefault="00B40A1C" w:rsidP="00B40A1C">
      <w:pPr>
        <w:pStyle w:val="ZLITwPKTzmlitwpktartykuempunktem"/>
      </w:pPr>
      <w:r w:rsidRPr="00B40A1C">
        <w:t>a)</w:t>
      </w:r>
      <w:r>
        <w:tab/>
      </w:r>
      <w:r w:rsidRPr="00B40A1C">
        <w:t>Słoń afrykański (</w:t>
      </w:r>
      <w:proofErr w:type="spellStart"/>
      <w:r w:rsidRPr="00B40A1C">
        <w:t>Loxodonta</w:t>
      </w:r>
      <w:proofErr w:type="spellEnd"/>
      <w:r w:rsidRPr="00B40A1C">
        <w:t xml:space="preserve"> </w:t>
      </w:r>
      <w:proofErr w:type="spellStart"/>
      <w:r w:rsidRPr="00B40A1C">
        <w:t>africana</w:t>
      </w:r>
      <w:proofErr w:type="spellEnd"/>
      <w:r w:rsidRPr="00B40A1C">
        <w:t>),</w:t>
      </w:r>
    </w:p>
    <w:p w14:paraId="21973379" w14:textId="29A4FC04" w:rsidR="00B40A1C" w:rsidRPr="00B40A1C" w:rsidRDefault="00B40A1C" w:rsidP="00B40A1C">
      <w:pPr>
        <w:pStyle w:val="ZLITwPKTzmlitwpktartykuempunktem"/>
      </w:pPr>
      <w:r w:rsidRPr="00B40A1C">
        <w:t>b)</w:t>
      </w:r>
      <w:r>
        <w:tab/>
      </w:r>
      <w:r w:rsidRPr="00B40A1C">
        <w:t>Lew afrykański (</w:t>
      </w:r>
      <w:proofErr w:type="spellStart"/>
      <w:r w:rsidRPr="00B40A1C">
        <w:t>Panthera</w:t>
      </w:r>
      <w:proofErr w:type="spellEnd"/>
      <w:r w:rsidRPr="00B40A1C">
        <w:t xml:space="preserve"> </w:t>
      </w:r>
      <w:proofErr w:type="spellStart"/>
      <w:r w:rsidRPr="00B40A1C">
        <w:t>leo</w:t>
      </w:r>
      <w:proofErr w:type="spellEnd"/>
      <w:r w:rsidRPr="00B40A1C">
        <w:t>),</w:t>
      </w:r>
    </w:p>
    <w:p w14:paraId="409E7A08" w14:textId="71975DF1" w:rsidR="00B40A1C" w:rsidRPr="00B40A1C" w:rsidRDefault="00B40A1C" w:rsidP="00B40A1C">
      <w:pPr>
        <w:pStyle w:val="ZLITwPKTzmlitwpktartykuempunktem"/>
      </w:pPr>
      <w:r w:rsidRPr="00B40A1C">
        <w:t>c)</w:t>
      </w:r>
      <w:r>
        <w:tab/>
      </w:r>
      <w:r w:rsidRPr="00B40A1C">
        <w:t>Żyrafa (</w:t>
      </w:r>
      <w:proofErr w:type="spellStart"/>
      <w:r w:rsidRPr="00B40A1C">
        <w:t>Giraffa</w:t>
      </w:r>
      <w:proofErr w:type="spellEnd"/>
      <w:r w:rsidRPr="00B40A1C">
        <w:t xml:space="preserve"> </w:t>
      </w:r>
      <w:proofErr w:type="spellStart"/>
      <w:r w:rsidRPr="00B40A1C">
        <w:t>camelopardalis</w:t>
      </w:r>
      <w:proofErr w:type="spellEnd"/>
      <w:r w:rsidRPr="00B40A1C">
        <w:t>),</w:t>
      </w:r>
    </w:p>
    <w:p w14:paraId="1ABC4CEA" w14:textId="18B0AD36" w:rsidR="00B40A1C" w:rsidRPr="00B40A1C" w:rsidRDefault="00B40A1C" w:rsidP="00B40A1C">
      <w:pPr>
        <w:pStyle w:val="ZLITwPKTzmlitwpktartykuempunktem"/>
      </w:pPr>
      <w:r w:rsidRPr="00B40A1C">
        <w:t>d)</w:t>
      </w:r>
      <w:r>
        <w:tab/>
      </w:r>
      <w:r w:rsidRPr="00B40A1C">
        <w:t>Nosorożec południowy (</w:t>
      </w:r>
      <w:proofErr w:type="spellStart"/>
      <w:r w:rsidRPr="00B40A1C">
        <w:t>Ceratotherium</w:t>
      </w:r>
      <w:proofErr w:type="spellEnd"/>
      <w:r w:rsidRPr="00B40A1C">
        <w:t xml:space="preserve"> simum simum).</w:t>
      </w:r>
    </w:p>
    <w:p w14:paraId="44DF75D7" w14:textId="2356118D" w:rsidR="00B40A1C" w:rsidRPr="00B40A1C" w:rsidRDefault="00B40A1C" w:rsidP="00B40A1C">
      <w:pPr>
        <w:pStyle w:val="ZUSTzmustartykuempunktem"/>
      </w:pPr>
      <w:r w:rsidRPr="00B40A1C">
        <w:t>2.</w:t>
      </w:r>
      <w:r>
        <w:t> </w:t>
      </w:r>
      <w:r w:rsidR="00CC5861">
        <w:t>N</w:t>
      </w:r>
      <w:r w:rsidRPr="00B40A1C">
        <w:t>a przywóz</w:t>
      </w:r>
      <w:r w:rsidR="00CC5861">
        <w:t xml:space="preserve"> gatunków, o których mowa w ust. 1 pkt 1 i 2 n</w:t>
      </w:r>
      <w:r w:rsidR="00CC5861" w:rsidRPr="00B40A1C">
        <w:t xml:space="preserve">ie wydaje </w:t>
      </w:r>
      <w:proofErr w:type="spellStart"/>
      <w:r w:rsidR="00CC5861" w:rsidRPr="00B40A1C">
        <w:t>sie</w:t>
      </w:r>
      <w:proofErr w:type="spellEnd"/>
      <w:r w:rsidR="00CC5861" w:rsidRPr="00B40A1C">
        <w:t>̨ zezwolenia</w:t>
      </w:r>
      <w:r w:rsidRPr="00B40A1C">
        <w:t xml:space="preserve">, o którym mowa w art. 4 ust. 1 i 2 </w:t>
      </w:r>
      <w:proofErr w:type="spellStart"/>
      <w:r w:rsidRPr="00B40A1C">
        <w:t>rozporządzenia</w:t>
      </w:r>
      <w:proofErr w:type="spellEnd"/>
      <w:r w:rsidRPr="00B40A1C">
        <w:t xml:space="preserve"> 338/97.</w:t>
      </w:r>
    </w:p>
    <w:p w14:paraId="4BB881DC" w14:textId="367050D8" w:rsidR="00B40A1C" w:rsidRPr="00B40A1C" w:rsidRDefault="00B40A1C" w:rsidP="00B40A1C">
      <w:pPr>
        <w:pStyle w:val="ZUSTzmustartykuempunktem"/>
      </w:pPr>
      <w:r w:rsidRPr="00B40A1C">
        <w:t>3.</w:t>
      </w:r>
      <w:r>
        <w:t> </w:t>
      </w:r>
      <w:r w:rsidRPr="00B40A1C">
        <w:t>Przepis</w:t>
      </w:r>
      <w:r w:rsidR="007A12BC">
        <w:t>ów</w:t>
      </w:r>
      <w:r w:rsidRPr="00B40A1C">
        <w:t xml:space="preserve"> ust. 1 </w:t>
      </w:r>
      <w:r w:rsidR="007A12BC">
        <w:t xml:space="preserve">i 2 </w:t>
      </w:r>
      <w:r w:rsidRPr="00B40A1C">
        <w:t xml:space="preserve">nie stosuje </w:t>
      </w:r>
      <w:proofErr w:type="spellStart"/>
      <w:r w:rsidRPr="00B40A1C">
        <w:t>sie</w:t>
      </w:r>
      <w:proofErr w:type="spellEnd"/>
      <w:r w:rsidRPr="00B40A1C">
        <w:t xml:space="preserve">̨ do </w:t>
      </w:r>
      <w:r w:rsidR="007A12BC">
        <w:t xml:space="preserve">ogrodów zoologicznych oraz </w:t>
      </w:r>
      <w:r w:rsidR="003271A2">
        <w:t xml:space="preserve">do </w:t>
      </w:r>
      <w:r w:rsidRPr="00B40A1C">
        <w:t>instytucji naukowych, o których mowa w art. 63 ustawy.</w:t>
      </w:r>
      <w:bookmarkStart w:id="0" w:name="_Hlk139377235"/>
      <w:r>
        <w:t>”</w:t>
      </w:r>
      <w:bookmarkEnd w:id="0"/>
      <w:r w:rsidRPr="00B40A1C">
        <w:t>;</w:t>
      </w:r>
    </w:p>
    <w:p w14:paraId="341447D0" w14:textId="1EC9F04F" w:rsidR="00B40A1C" w:rsidRPr="00B40A1C" w:rsidRDefault="00B40A1C" w:rsidP="00B40A1C">
      <w:pPr>
        <w:pStyle w:val="PKTpunkt"/>
        <w:keepNext/>
      </w:pPr>
      <w:r w:rsidRPr="00B40A1C">
        <w:t>3)</w:t>
      </w:r>
      <w:r>
        <w:tab/>
      </w:r>
      <w:r w:rsidRPr="00B40A1C">
        <w:t>po art.</w:t>
      </w:r>
      <w:r w:rsidR="00EB6BC2">
        <w:t xml:space="preserve"> </w:t>
      </w:r>
      <w:r w:rsidRPr="00B40A1C">
        <w:t>12</w:t>
      </w:r>
      <w:r w:rsidR="007A12BC">
        <w:t>8</w:t>
      </w:r>
      <w:r w:rsidRPr="00B40A1C">
        <w:t xml:space="preserve">a dodaje </w:t>
      </w:r>
      <w:proofErr w:type="spellStart"/>
      <w:r w:rsidRPr="00B40A1C">
        <w:t>sie</w:t>
      </w:r>
      <w:proofErr w:type="spellEnd"/>
      <w:r w:rsidRPr="00B40A1C">
        <w:t>̨ art. 12</w:t>
      </w:r>
      <w:r w:rsidR="007A12BC">
        <w:t>8</w:t>
      </w:r>
      <w:r w:rsidRPr="00B40A1C">
        <w:t>b w brzmieniu:</w:t>
      </w:r>
    </w:p>
    <w:p w14:paraId="0913BC1A" w14:textId="4140FC8C" w:rsidR="00B40A1C" w:rsidRPr="00B40A1C" w:rsidRDefault="00B40A1C" w:rsidP="00B40A1C">
      <w:pPr>
        <w:pStyle w:val="ZARTzmartartykuempunktem"/>
      </w:pPr>
      <w:r>
        <w:t>„</w:t>
      </w:r>
      <w:r w:rsidRPr="00B40A1C">
        <w:t>Art.</w:t>
      </w:r>
      <w:r>
        <w:t> </w:t>
      </w:r>
      <w:r w:rsidRPr="00B40A1C">
        <w:t>12</w:t>
      </w:r>
      <w:r w:rsidR="007A12BC">
        <w:t>8</w:t>
      </w:r>
      <w:r w:rsidRPr="00B40A1C">
        <w:t>b.</w:t>
      </w:r>
      <w:r>
        <w:t> </w:t>
      </w:r>
      <w:r w:rsidRPr="00B40A1C">
        <w:t xml:space="preserve">Kto wprowadza na terytorium Rzeczypospolitej Polskiej okazy gatunków </w:t>
      </w:r>
      <w:proofErr w:type="spellStart"/>
      <w:r w:rsidRPr="00B40A1C">
        <w:t>zwierząt</w:t>
      </w:r>
      <w:proofErr w:type="spellEnd"/>
      <w:r w:rsidRPr="00B40A1C">
        <w:t xml:space="preserve">, o których mowa w art. 61a ust. 1 podlega karze pozbawienia wolności od 3 </w:t>
      </w:r>
      <w:proofErr w:type="spellStart"/>
      <w:r w:rsidRPr="00B40A1C">
        <w:t>miesięcy</w:t>
      </w:r>
      <w:proofErr w:type="spellEnd"/>
      <w:r w:rsidRPr="00B40A1C">
        <w:t xml:space="preserve"> do 5 lat.</w:t>
      </w:r>
      <w:r>
        <w:t>”</w:t>
      </w:r>
      <w:r w:rsidRPr="00B40A1C">
        <w:t>;</w:t>
      </w:r>
    </w:p>
    <w:p w14:paraId="5CB6078B" w14:textId="11BF166B" w:rsidR="00B40A1C" w:rsidRPr="00B40A1C" w:rsidRDefault="00B40A1C" w:rsidP="00B40A1C">
      <w:pPr>
        <w:pStyle w:val="PKTpunkt"/>
        <w:keepNext/>
      </w:pPr>
      <w:r w:rsidRPr="00B40A1C">
        <w:lastRenderedPageBreak/>
        <w:t>4)</w:t>
      </w:r>
      <w:r>
        <w:tab/>
      </w:r>
      <w:r w:rsidR="007A12BC">
        <w:t xml:space="preserve">w </w:t>
      </w:r>
      <w:r w:rsidRPr="00B40A1C">
        <w:t xml:space="preserve">art. 129 </w:t>
      </w:r>
      <w:r w:rsidR="007A12BC">
        <w:t xml:space="preserve">wprowadzenie do wyliczenia </w:t>
      </w:r>
      <w:r w:rsidRPr="00B40A1C">
        <w:t>otrzymuje brzmienie:</w:t>
      </w:r>
    </w:p>
    <w:p w14:paraId="42581E80" w14:textId="04A72346" w:rsidR="00B40A1C" w:rsidRPr="00B40A1C" w:rsidRDefault="00B40A1C" w:rsidP="007A12BC">
      <w:pPr>
        <w:pStyle w:val="ZARTzmartartykuempunktem"/>
        <w:keepNext/>
      </w:pPr>
      <w:r>
        <w:t>„</w:t>
      </w:r>
      <w:r w:rsidRPr="00B40A1C">
        <w:t xml:space="preserve">W razie ukarania za wykroczenie określone w art. 127 albo w art. 131 lub skazania za </w:t>
      </w:r>
      <w:proofErr w:type="spellStart"/>
      <w:r w:rsidRPr="00B40A1C">
        <w:t>przestępstwo</w:t>
      </w:r>
      <w:proofErr w:type="spellEnd"/>
      <w:r w:rsidRPr="00B40A1C">
        <w:t xml:space="preserve"> określone w art. 127a, art. 128</w:t>
      </w:r>
      <w:r w:rsidR="007A12BC">
        <w:t xml:space="preserve">, </w:t>
      </w:r>
      <w:r w:rsidR="007A12BC" w:rsidRPr="007A12BC">
        <w:t>art. 128</w:t>
      </w:r>
      <w:r w:rsidR="007A12BC">
        <w:t>a</w:t>
      </w:r>
      <w:r w:rsidR="007A12BC" w:rsidRPr="007A12BC">
        <w:t xml:space="preserve"> </w:t>
      </w:r>
      <w:r w:rsidRPr="00B40A1C">
        <w:t>albo w art. 128</w:t>
      </w:r>
      <w:r w:rsidR="007A12BC">
        <w:t>b</w:t>
      </w:r>
      <w:r w:rsidRPr="00B40A1C">
        <w:t xml:space="preserve"> </w:t>
      </w:r>
      <w:proofErr w:type="spellStart"/>
      <w:r w:rsidRPr="00B40A1C">
        <w:t>sąd</w:t>
      </w:r>
      <w:proofErr w:type="spellEnd"/>
      <w:r w:rsidRPr="00B40A1C">
        <w:t xml:space="preserve"> może orzec:</w:t>
      </w:r>
      <w:r w:rsidR="008E1AE8">
        <w:t>"</w:t>
      </w:r>
      <w:r w:rsidR="007A12BC">
        <w:t>.</w:t>
      </w:r>
    </w:p>
    <w:p w14:paraId="3DC10E1A" w14:textId="7EA8F716" w:rsidR="00B40A1C" w:rsidRPr="00B40A1C" w:rsidRDefault="00B40A1C" w:rsidP="00B40A1C">
      <w:pPr>
        <w:pStyle w:val="ARTartustawynprozporzdzenia"/>
      </w:pPr>
      <w:r w:rsidRPr="00B40A1C">
        <w:rPr>
          <w:rStyle w:val="Ppogrubienie"/>
        </w:rPr>
        <w:t>Art. 2.</w:t>
      </w:r>
      <w:r>
        <w:t> </w:t>
      </w:r>
      <w:r w:rsidRPr="00B40A1C">
        <w:t xml:space="preserve">Do </w:t>
      </w:r>
      <w:proofErr w:type="spellStart"/>
      <w:r w:rsidRPr="00B40A1C">
        <w:t>postępowań</w:t>
      </w:r>
      <w:proofErr w:type="spellEnd"/>
      <w:r w:rsidRPr="00B40A1C">
        <w:t xml:space="preserve"> </w:t>
      </w:r>
      <w:proofErr w:type="spellStart"/>
      <w:r w:rsidRPr="00B40A1C">
        <w:t>dotyczących</w:t>
      </w:r>
      <w:proofErr w:type="spellEnd"/>
      <w:r w:rsidRPr="00B40A1C">
        <w:t xml:space="preserve"> wydania zezwoleń, o których mowa w art. 4 ust. 1 i 2 </w:t>
      </w:r>
      <w:proofErr w:type="spellStart"/>
      <w:r w:rsidRPr="00B40A1C">
        <w:t>rozporządzenia</w:t>
      </w:r>
      <w:proofErr w:type="spellEnd"/>
      <w:r w:rsidRPr="00B40A1C">
        <w:t xml:space="preserve"> 338/97 </w:t>
      </w:r>
      <w:proofErr w:type="spellStart"/>
      <w:r w:rsidRPr="00B40A1C">
        <w:t>wszczętych</w:t>
      </w:r>
      <w:proofErr w:type="spellEnd"/>
      <w:r w:rsidRPr="00B40A1C">
        <w:t xml:space="preserve"> i niezakończonych przed dniem wejścia w życie ustawy stosuje </w:t>
      </w:r>
      <w:proofErr w:type="spellStart"/>
      <w:r w:rsidRPr="00B40A1C">
        <w:t>sie</w:t>
      </w:r>
      <w:proofErr w:type="spellEnd"/>
      <w:r w:rsidRPr="00B40A1C">
        <w:t>̨ przepisy dotychczasowe.</w:t>
      </w:r>
    </w:p>
    <w:p w14:paraId="020FC008" w14:textId="770D24FB" w:rsidR="00261A16" w:rsidRPr="00737F6A" w:rsidRDefault="00B40A1C" w:rsidP="00B40A1C">
      <w:pPr>
        <w:pStyle w:val="ARTartustawynprozporzdzenia"/>
      </w:pPr>
      <w:r w:rsidRPr="00B40A1C">
        <w:rPr>
          <w:rStyle w:val="Ppogrubienie"/>
        </w:rPr>
        <w:t>Art. 3.</w:t>
      </w:r>
      <w:r>
        <w:t> </w:t>
      </w:r>
      <w:r w:rsidRPr="00B40A1C">
        <w:t xml:space="preserve">Ustawa wchodzi w życie po upływie </w:t>
      </w:r>
      <w:r w:rsidR="008E1AE8" w:rsidRPr="008E1AE8">
        <w:t>14 dni od dnia</w:t>
      </w:r>
      <w:r w:rsidR="008E1AE8">
        <w:t xml:space="preserve"> </w:t>
      </w:r>
      <w:r w:rsidRPr="00B40A1C">
        <w:t>ogłoszenia</w:t>
      </w:r>
      <w:r w:rsidR="008E1AE8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828BE" w14:textId="77777777" w:rsidR="008B657C" w:rsidRDefault="008B657C">
      <w:r>
        <w:separator/>
      </w:r>
    </w:p>
  </w:endnote>
  <w:endnote w:type="continuationSeparator" w:id="0">
    <w:p w14:paraId="1F78B452" w14:textId="77777777" w:rsidR="008B657C" w:rsidRDefault="008B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0353" w14:textId="77777777" w:rsidR="008B657C" w:rsidRDefault="008B657C">
      <w:r>
        <w:separator/>
      </w:r>
    </w:p>
  </w:footnote>
  <w:footnote w:type="continuationSeparator" w:id="0">
    <w:p w14:paraId="00B7042A" w14:textId="77777777" w:rsidR="008B657C" w:rsidRDefault="008B6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84A4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9370498">
    <w:abstractNumId w:val="23"/>
  </w:num>
  <w:num w:numId="2" w16cid:durableId="293679009">
    <w:abstractNumId w:val="23"/>
  </w:num>
  <w:num w:numId="3" w16cid:durableId="2049334560">
    <w:abstractNumId w:val="18"/>
  </w:num>
  <w:num w:numId="4" w16cid:durableId="1562208969">
    <w:abstractNumId w:val="18"/>
  </w:num>
  <w:num w:numId="5" w16cid:durableId="1314261226">
    <w:abstractNumId w:val="35"/>
  </w:num>
  <w:num w:numId="6" w16cid:durableId="1247231679">
    <w:abstractNumId w:val="31"/>
  </w:num>
  <w:num w:numId="7" w16cid:durableId="114251935">
    <w:abstractNumId w:val="35"/>
  </w:num>
  <w:num w:numId="8" w16cid:durableId="1306813916">
    <w:abstractNumId w:val="31"/>
  </w:num>
  <w:num w:numId="9" w16cid:durableId="1428112725">
    <w:abstractNumId w:val="35"/>
  </w:num>
  <w:num w:numId="10" w16cid:durableId="436676237">
    <w:abstractNumId w:val="31"/>
  </w:num>
  <w:num w:numId="11" w16cid:durableId="1142231257">
    <w:abstractNumId w:val="14"/>
  </w:num>
  <w:num w:numId="12" w16cid:durableId="1246917493">
    <w:abstractNumId w:val="10"/>
  </w:num>
  <w:num w:numId="13" w16cid:durableId="123080363">
    <w:abstractNumId w:val="15"/>
  </w:num>
  <w:num w:numId="14" w16cid:durableId="2122604980">
    <w:abstractNumId w:val="26"/>
  </w:num>
  <w:num w:numId="15" w16cid:durableId="1700082853">
    <w:abstractNumId w:val="14"/>
  </w:num>
  <w:num w:numId="16" w16cid:durableId="1794057415">
    <w:abstractNumId w:val="16"/>
  </w:num>
  <w:num w:numId="17" w16cid:durableId="1150824693">
    <w:abstractNumId w:val="8"/>
  </w:num>
  <w:num w:numId="18" w16cid:durableId="911768075">
    <w:abstractNumId w:val="3"/>
  </w:num>
  <w:num w:numId="19" w16cid:durableId="46759119">
    <w:abstractNumId w:val="2"/>
  </w:num>
  <w:num w:numId="20" w16cid:durableId="2020616768">
    <w:abstractNumId w:val="1"/>
  </w:num>
  <w:num w:numId="21" w16cid:durableId="1363552227">
    <w:abstractNumId w:val="0"/>
  </w:num>
  <w:num w:numId="22" w16cid:durableId="798689973">
    <w:abstractNumId w:val="9"/>
  </w:num>
  <w:num w:numId="23" w16cid:durableId="1213956048">
    <w:abstractNumId w:val="7"/>
  </w:num>
  <w:num w:numId="24" w16cid:durableId="1232346028">
    <w:abstractNumId w:val="6"/>
  </w:num>
  <w:num w:numId="25" w16cid:durableId="644089418">
    <w:abstractNumId w:val="5"/>
  </w:num>
  <w:num w:numId="26" w16cid:durableId="483011923">
    <w:abstractNumId w:val="4"/>
  </w:num>
  <w:num w:numId="27" w16cid:durableId="1920477977">
    <w:abstractNumId w:val="33"/>
  </w:num>
  <w:num w:numId="28" w16cid:durableId="324746254">
    <w:abstractNumId w:val="25"/>
  </w:num>
  <w:num w:numId="29" w16cid:durableId="726417561">
    <w:abstractNumId w:val="36"/>
  </w:num>
  <w:num w:numId="30" w16cid:durableId="1716201764">
    <w:abstractNumId w:val="32"/>
  </w:num>
  <w:num w:numId="31" w16cid:durableId="1869634236">
    <w:abstractNumId w:val="19"/>
  </w:num>
  <w:num w:numId="32" w16cid:durableId="859467594">
    <w:abstractNumId w:val="11"/>
  </w:num>
  <w:num w:numId="33" w16cid:durableId="935134954">
    <w:abstractNumId w:val="30"/>
  </w:num>
  <w:num w:numId="34" w16cid:durableId="323507098">
    <w:abstractNumId w:val="20"/>
  </w:num>
  <w:num w:numId="35" w16cid:durableId="1629774397">
    <w:abstractNumId w:val="17"/>
  </w:num>
  <w:num w:numId="36" w16cid:durableId="284966467">
    <w:abstractNumId w:val="22"/>
  </w:num>
  <w:num w:numId="37" w16cid:durableId="737214707">
    <w:abstractNumId w:val="27"/>
  </w:num>
  <w:num w:numId="38" w16cid:durableId="781339860">
    <w:abstractNumId w:val="24"/>
  </w:num>
  <w:num w:numId="39" w16cid:durableId="1241909747">
    <w:abstractNumId w:val="13"/>
  </w:num>
  <w:num w:numId="40" w16cid:durableId="1604143704">
    <w:abstractNumId w:val="29"/>
  </w:num>
  <w:num w:numId="41" w16cid:durableId="2007857004">
    <w:abstractNumId w:val="28"/>
  </w:num>
  <w:num w:numId="42" w16cid:durableId="1033576114">
    <w:abstractNumId w:val="21"/>
  </w:num>
  <w:num w:numId="43" w16cid:durableId="234434945">
    <w:abstractNumId w:val="34"/>
  </w:num>
  <w:num w:numId="44" w16cid:durableId="18932301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AwtTQyMzQ3NDO3NDNQ0lEKTi0uzszPAykwrQUA/xXpHywAAAA="/>
  </w:docVars>
  <w:rsids>
    <w:rsidRoot w:val="00B40A1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6E60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DE0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1A2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2BC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5420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57C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1AE8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1E6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00B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A1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37A91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861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5B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4A83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596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BC2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18E8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09C17"/>
  <w15:docId w15:val="{FAFEC563-DA09-404E-AADD-E8ED0D9E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yperbook\Desktop\HSI\Projekt%20ustawy_HSI_15022023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ustawy_HSI_15022023</Template>
  <TotalTime>5</TotalTime>
  <Pages>2</Pages>
  <Words>339</Words>
  <Characters>1788</Characters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Printed>2023-02-14T15:52:00Z</cp:lastPrinted>
  <dcterms:created xsi:type="dcterms:W3CDTF">2023-07-04T13:34:00Z</dcterms:created>
  <dcterms:modified xsi:type="dcterms:W3CDTF">2023-07-04T13:35:00Z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