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D889CF" w14:textId="77777777" w:rsidR="00811BD7" w:rsidRPr="00811BD7" w:rsidRDefault="00E91408" w:rsidP="00811BD7">
      <w:pPr>
        <w:pStyle w:val="OZNPROJEKTUwskazaniedatylubwersjiprojektu"/>
      </w:pPr>
      <w:bookmarkStart w:id="0" w:name="_GoBack"/>
      <w:bookmarkEnd w:id="0"/>
      <w:r>
        <w:t>Projekt</w:t>
      </w:r>
    </w:p>
    <w:p w14:paraId="452B9773" w14:textId="77777777" w:rsidR="00811BD7" w:rsidRDefault="00811BD7" w:rsidP="00811BD7">
      <w:pPr>
        <w:pStyle w:val="OZNRODZAKTUtznustawalubrozporzdzenieiorganwydajcy"/>
      </w:pPr>
      <w:r>
        <w:t>ustawa</w:t>
      </w:r>
    </w:p>
    <w:p w14:paraId="345DFB08" w14:textId="77777777" w:rsidR="00811BD7" w:rsidRDefault="00811BD7" w:rsidP="00811BD7">
      <w:pPr>
        <w:pStyle w:val="DATAAKTUdatauchwalenialubwydaniaaktu"/>
      </w:pPr>
      <w:r>
        <w:t xml:space="preserve">z dnia </w:t>
      </w:r>
    </w:p>
    <w:p w14:paraId="14743D19" w14:textId="77777777" w:rsidR="00811BD7" w:rsidRPr="00F4477E" w:rsidRDefault="00811BD7" w:rsidP="00811BD7">
      <w:pPr>
        <w:pStyle w:val="TYTUAKTUprzedmiotregulacjiustawylubrozporzdzenia"/>
        <w:rPr>
          <w:rStyle w:val="IGindeksgrny"/>
        </w:rPr>
      </w:pPr>
      <w:bookmarkStart w:id="1" w:name="_Hlk64293512"/>
      <w:r>
        <w:t xml:space="preserve">o zmianie ustawy o </w:t>
      </w:r>
      <w:r w:rsidRPr="00730905">
        <w:t>Centrum Medycznym Kształcenia Podyplomowego</w:t>
      </w:r>
      <w:r>
        <w:t xml:space="preserve"> </w:t>
      </w:r>
      <w:r w:rsidRPr="00730905">
        <w:t>oraz niektórych innych ustaw</w:t>
      </w:r>
      <w:bookmarkEnd w:id="1"/>
      <w:r w:rsidRPr="008F3471">
        <w:rPr>
          <w:rStyle w:val="IGPindeksgrnyipogrubienie"/>
        </w:rPr>
        <w:footnoteReference w:id="1"/>
      </w:r>
      <w:r w:rsidRPr="008F3471">
        <w:rPr>
          <w:rStyle w:val="IGPindeksgrnyipogrubienie"/>
        </w:rPr>
        <w:t>)</w:t>
      </w:r>
    </w:p>
    <w:p w14:paraId="4A589DBB" w14:textId="77777777" w:rsidR="00811BD7" w:rsidRPr="00811BD7" w:rsidRDefault="00811BD7" w:rsidP="00811BD7">
      <w:pPr>
        <w:pStyle w:val="ARTartustawynprozporzdzenia"/>
      </w:pPr>
      <w:bookmarkStart w:id="2" w:name="_Hlk60727002"/>
      <w:r w:rsidRPr="00A30103">
        <w:rPr>
          <w:rStyle w:val="Ppogrubienie"/>
        </w:rPr>
        <w:t>Art.</w:t>
      </w:r>
      <w:r w:rsidR="006926BE">
        <w:rPr>
          <w:rStyle w:val="Ppogrubienie"/>
        </w:rPr>
        <w:t> </w:t>
      </w:r>
      <w:r w:rsidRPr="00811BD7">
        <w:rPr>
          <w:rStyle w:val="Ppogrubienie"/>
        </w:rPr>
        <w:t>1.</w:t>
      </w:r>
      <w:r w:rsidR="006926BE">
        <w:t> </w:t>
      </w:r>
      <w:r w:rsidRPr="00811BD7">
        <w:t>W ustawie z dnia 13 września 2018 r. o Centrum Medycznym Kształcenia Podyplomowego (Dz. U. z 2021 r. poz. 77) wprowadza się następujące zmiany:</w:t>
      </w:r>
    </w:p>
    <w:bookmarkEnd w:id="2"/>
    <w:p w14:paraId="44A7EADF" w14:textId="77777777" w:rsidR="00811BD7" w:rsidRPr="00AE2B14" w:rsidRDefault="00811BD7" w:rsidP="00811BD7">
      <w:pPr>
        <w:pStyle w:val="PKTpunkt"/>
      </w:pPr>
      <w:r w:rsidRPr="00AE2B14">
        <w:t>1)</w:t>
      </w:r>
      <w:r w:rsidRPr="00AE2B14">
        <w:tab/>
        <w:t xml:space="preserve">tytuł ustawy otrzymuje brzmienie: </w:t>
      </w:r>
      <w:r w:rsidR="008F3471">
        <w:t>„</w:t>
      </w:r>
      <w:r w:rsidRPr="00AE2B14">
        <w:t>o Centrum Medycznego Kształcenia Podyplomowego</w:t>
      </w:r>
      <w:r w:rsidR="008F3471">
        <w:t>”</w:t>
      </w:r>
      <w:r w:rsidRPr="00AE2B14">
        <w:t>;</w:t>
      </w:r>
    </w:p>
    <w:p w14:paraId="78EA41FA" w14:textId="77777777" w:rsidR="00811BD7" w:rsidRPr="00811BD7" w:rsidRDefault="00811BD7" w:rsidP="00811BD7">
      <w:pPr>
        <w:pStyle w:val="PKTpunkt"/>
      </w:pPr>
      <w:r w:rsidRPr="00AE2B14">
        <w:t>2)</w:t>
      </w:r>
      <w:r w:rsidRPr="00AE2B14">
        <w:tab/>
        <w:t>w art. 2</w:t>
      </w:r>
      <w:r w:rsidRPr="00811BD7">
        <w:t xml:space="preserve"> w ust. 3 wyrazy </w:t>
      </w:r>
      <w:r w:rsidR="008F3471">
        <w:t>„</w:t>
      </w:r>
      <w:r w:rsidRPr="00811BD7">
        <w:t>Centrum Medyczne</w:t>
      </w:r>
      <w:r w:rsidR="008F3471">
        <w:t>”</w:t>
      </w:r>
      <w:r w:rsidRPr="00811BD7">
        <w:t xml:space="preserve"> zastępuje się wyrazami </w:t>
      </w:r>
      <w:r w:rsidR="008F3471">
        <w:t>„</w:t>
      </w:r>
      <w:r w:rsidRPr="00811BD7">
        <w:t>Centrum Medycznego</w:t>
      </w:r>
      <w:r w:rsidR="008F3471">
        <w:t>”</w:t>
      </w:r>
      <w:r w:rsidRPr="00811BD7">
        <w:t>;</w:t>
      </w:r>
    </w:p>
    <w:p w14:paraId="4DF21346" w14:textId="77777777" w:rsidR="00811BD7" w:rsidRDefault="00811BD7" w:rsidP="00811BD7">
      <w:pPr>
        <w:pStyle w:val="PKTpunkt"/>
      </w:pPr>
      <w:r>
        <w:t>3</w:t>
      </w:r>
      <w:r w:rsidRPr="00AE2B14">
        <w:t>)</w:t>
      </w:r>
      <w:r w:rsidRPr="00AE2B14">
        <w:tab/>
      </w:r>
      <w:r>
        <w:t>w art. 3:</w:t>
      </w:r>
    </w:p>
    <w:p w14:paraId="5ADA3D38" w14:textId="77777777" w:rsidR="00811BD7" w:rsidRDefault="00811BD7" w:rsidP="00811BD7">
      <w:pPr>
        <w:pStyle w:val="LITlitera"/>
      </w:pPr>
      <w:r>
        <w:t>a)</w:t>
      </w:r>
      <w:r>
        <w:tab/>
      </w:r>
      <w:r w:rsidRPr="00DF341F">
        <w:t>ust</w:t>
      </w:r>
      <w:r>
        <w:t>.</w:t>
      </w:r>
      <w:r w:rsidRPr="00DF341F">
        <w:t xml:space="preserve"> 4</w:t>
      </w:r>
      <w:r>
        <w:t xml:space="preserve"> otrzymuje</w:t>
      </w:r>
      <w:r w:rsidRPr="00DF341F">
        <w:t xml:space="preserve"> brzmieni</w:t>
      </w:r>
      <w:r>
        <w:t>e:</w:t>
      </w:r>
    </w:p>
    <w:p w14:paraId="016B708E" w14:textId="77777777" w:rsidR="00811BD7" w:rsidRDefault="008F3471" w:rsidP="00811BD7">
      <w:pPr>
        <w:pStyle w:val="ZLITUSTzmustliter"/>
      </w:pPr>
      <w:r>
        <w:t>„</w:t>
      </w:r>
      <w:r w:rsidR="00811BD7" w:rsidRPr="00DB5506">
        <w:t>4.</w:t>
      </w:r>
      <w:r>
        <w:t xml:space="preserve"> </w:t>
      </w:r>
      <w:r w:rsidR="00811BD7" w:rsidRPr="00DB5506">
        <w:t>CMKP</w:t>
      </w:r>
      <w:r>
        <w:t xml:space="preserve"> </w:t>
      </w:r>
      <w:r w:rsidR="00811BD7" w:rsidRPr="00DB5506">
        <w:t xml:space="preserve">samodzielnie organizuje i realizuje elementy kształcenia podyplomowego lekarzy, lekarzy dentystów, </w:t>
      </w:r>
      <w:r w:rsidR="00811BD7">
        <w:t xml:space="preserve">pielęgniarek, położnych, </w:t>
      </w:r>
      <w:r w:rsidR="00811BD7" w:rsidRPr="00DB5506">
        <w:t xml:space="preserve">farmaceutów, fizjoterapeutów, diagnostów laboratoryjnych, ratowników </w:t>
      </w:r>
      <w:r w:rsidR="00811BD7" w:rsidRPr="00DB5506">
        <w:lastRenderedPageBreak/>
        <w:t>medycznych oraz innych osób legitymujących się dyplomem ukończenia studiów, które wykonują zawody mające zastosowanie w ochronie zdrowia.</w:t>
      </w:r>
      <w:r>
        <w:t>”</w:t>
      </w:r>
      <w:r w:rsidR="00811BD7">
        <w:t>,</w:t>
      </w:r>
    </w:p>
    <w:p w14:paraId="11C99795" w14:textId="77777777" w:rsidR="00811BD7" w:rsidRDefault="00811BD7" w:rsidP="00811BD7">
      <w:pPr>
        <w:pStyle w:val="LITlitera"/>
      </w:pPr>
      <w:r>
        <w:t>b)</w:t>
      </w:r>
      <w:r>
        <w:tab/>
        <w:t xml:space="preserve">w </w:t>
      </w:r>
      <w:r w:rsidRPr="00DF341F">
        <w:t>ust</w:t>
      </w:r>
      <w:r>
        <w:t>.</w:t>
      </w:r>
      <w:r w:rsidRPr="00DF341F">
        <w:t xml:space="preserve"> </w:t>
      </w:r>
      <w:r>
        <w:t xml:space="preserve">5 po wyrazach </w:t>
      </w:r>
      <w:r w:rsidR="008F3471">
        <w:t>„</w:t>
      </w:r>
      <w:bookmarkStart w:id="3" w:name="_Hlk134446007"/>
      <w:r w:rsidRPr="00F579C5">
        <w:t>nadaje i cofa uprawnienia do prowadzenia szkolenia specjalizacyjnego</w:t>
      </w:r>
      <w:bookmarkStart w:id="4" w:name="_Hlk134445972"/>
      <w:r w:rsidR="008F3471">
        <w:t>”</w:t>
      </w:r>
      <w:r>
        <w:t xml:space="preserve"> dodaje się wyrazy</w:t>
      </w:r>
      <w:r w:rsidRPr="00287542">
        <w:t xml:space="preserve"> </w:t>
      </w:r>
      <w:r w:rsidR="008F3471">
        <w:t>„</w:t>
      </w:r>
      <w:r w:rsidRPr="00287542">
        <w:t>oraz dofinansowuje specjalizacje dla</w:t>
      </w:r>
      <w:r>
        <w:t xml:space="preserve"> </w:t>
      </w:r>
      <w:r w:rsidRPr="00287542">
        <w:t>pielęgniarek i położnych</w:t>
      </w:r>
      <w:r>
        <w:t xml:space="preserve">, </w:t>
      </w:r>
      <w:r w:rsidRPr="00362983">
        <w:t>o którym mowa w art. 70 ust. 1 ustawy z dnia 15 lipca 2011</w:t>
      </w:r>
      <w:r w:rsidR="008F3471">
        <w:t xml:space="preserve"> </w:t>
      </w:r>
      <w:r w:rsidRPr="00362983">
        <w:t>r. o zawodach pielęgniarki i położnej (Dz. U. z 2022 r. poz. 2702 i 2705 oraz</w:t>
      </w:r>
      <w:r>
        <w:t xml:space="preserve"> </w:t>
      </w:r>
      <w:r w:rsidRPr="00362983">
        <w:t>z</w:t>
      </w:r>
      <w:r w:rsidR="008F3471">
        <w:t xml:space="preserve"> </w:t>
      </w:r>
      <w:r w:rsidRPr="00362983">
        <w:t>2023 r. poz. 185</w:t>
      </w:r>
      <w:r>
        <w:t xml:space="preserve"> i 1234</w:t>
      </w:r>
      <w:r w:rsidRPr="00362983">
        <w:t>)</w:t>
      </w:r>
      <w:r w:rsidR="008F3471">
        <w:t>”</w:t>
      </w:r>
      <w:r>
        <w:t>;</w:t>
      </w:r>
    </w:p>
    <w:bookmarkEnd w:id="3"/>
    <w:bookmarkEnd w:id="4"/>
    <w:p w14:paraId="7DC8F81B" w14:textId="77777777" w:rsidR="00811BD7" w:rsidRDefault="00811BD7" w:rsidP="00811BD7">
      <w:pPr>
        <w:pStyle w:val="PKTpunkt"/>
      </w:pPr>
      <w:r w:rsidRPr="00140F2F">
        <w:t>4)</w:t>
      </w:r>
      <w:r>
        <w:tab/>
        <w:t xml:space="preserve">uchyla się </w:t>
      </w:r>
      <w:r w:rsidRPr="00140F2F">
        <w:t>art. 5</w:t>
      </w:r>
      <w:r>
        <w:t>;</w:t>
      </w:r>
    </w:p>
    <w:p w14:paraId="21E32C5E" w14:textId="77777777" w:rsidR="00811BD7" w:rsidRDefault="00811BD7" w:rsidP="00811BD7">
      <w:pPr>
        <w:pStyle w:val="PKTpunkt"/>
      </w:pPr>
      <w:r>
        <w:t>5)</w:t>
      </w:r>
      <w:r>
        <w:tab/>
        <w:t>w art. 6 pkt 1 otrzymuje brzmienie:</w:t>
      </w:r>
    </w:p>
    <w:p w14:paraId="2329DA75" w14:textId="77777777" w:rsidR="00811BD7" w:rsidRPr="00DF341F" w:rsidRDefault="008F3471" w:rsidP="00811BD7">
      <w:pPr>
        <w:pStyle w:val="ZPKTzmpktartykuempunktem"/>
      </w:pPr>
      <w:r>
        <w:t>„</w:t>
      </w:r>
      <w:r w:rsidR="00811BD7">
        <w:t>1)</w:t>
      </w:r>
      <w:r w:rsidR="00811BD7">
        <w:tab/>
        <w:t>rektor;</w:t>
      </w:r>
      <w:r>
        <w:t>”</w:t>
      </w:r>
      <w:r w:rsidR="00811BD7">
        <w:t>;</w:t>
      </w:r>
    </w:p>
    <w:p w14:paraId="17AE78D9" w14:textId="77777777" w:rsidR="00811BD7" w:rsidRPr="00811BD7" w:rsidRDefault="00811BD7" w:rsidP="00811BD7">
      <w:pPr>
        <w:pStyle w:val="PKTpunkt"/>
      </w:pPr>
      <w:r>
        <w:t>6</w:t>
      </w:r>
      <w:r w:rsidRPr="00811BD7">
        <w:t>)</w:t>
      </w:r>
      <w:r w:rsidRPr="00811BD7">
        <w:tab/>
      </w:r>
      <w:bookmarkStart w:id="5" w:name="_Hlk118113210"/>
      <w:r w:rsidRPr="00811BD7">
        <w:t>art. 7 otrzymuje brzmienie:</w:t>
      </w:r>
    </w:p>
    <w:p w14:paraId="1B5ED51B" w14:textId="77777777" w:rsidR="00811BD7" w:rsidRDefault="008F3471" w:rsidP="00811BD7">
      <w:pPr>
        <w:pStyle w:val="ZARTzmartartykuempunktem"/>
      </w:pPr>
      <w:r>
        <w:t>„</w:t>
      </w:r>
      <w:r w:rsidR="00811BD7">
        <w:t xml:space="preserve">Art. 7. 1. </w:t>
      </w:r>
      <w:r w:rsidR="00811BD7" w:rsidRPr="008032ED">
        <w:t xml:space="preserve">Do zadań rektora należą sprawy dotyczące </w:t>
      </w:r>
      <w:r w:rsidR="00811BD7">
        <w:t>CMKP</w:t>
      </w:r>
      <w:r w:rsidR="00811BD7" w:rsidRPr="008032ED">
        <w:t xml:space="preserve">, z wyjątkiem spraw zastrzeżonych przez ustawę lub statut do kompetencji </w:t>
      </w:r>
      <w:r w:rsidR="00811BD7">
        <w:t>Rady Naukowej, a także sprawy określone w przepisach odrębnych</w:t>
      </w:r>
      <w:r w:rsidR="00811BD7" w:rsidRPr="008032ED">
        <w:t>.</w:t>
      </w:r>
    </w:p>
    <w:p w14:paraId="20223019" w14:textId="77777777" w:rsidR="00811BD7" w:rsidRPr="008032ED" w:rsidRDefault="00811BD7" w:rsidP="0072695C">
      <w:pPr>
        <w:pStyle w:val="ZUSTzmustartykuempunktem"/>
      </w:pPr>
      <w:r>
        <w:t>2. Do rektora CMKP stosuje się odpowiednio przepisy</w:t>
      </w:r>
      <w:r w:rsidRPr="008032ED">
        <w:t xml:space="preserve"> art. 23 ust. 2 pkt 1–7 i</w:t>
      </w:r>
      <w:r>
        <w:t xml:space="preserve"> </w:t>
      </w:r>
      <w:r w:rsidRPr="008032ED">
        <w:t xml:space="preserve">9–11 oraz ust. 3–6, art. 24 ust. 1–8 i 10, art. 25–27 i art. 432 ust. 1–5 </w:t>
      </w:r>
      <w:r w:rsidRPr="003B1444">
        <w:t xml:space="preserve">ustawy z dnia 20 lipca 2018 r. – Prawo o szkolnictwie wyższym i nauce </w:t>
      </w:r>
      <w:r w:rsidRPr="008032ED">
        <w:t>w zakresie dotyczącym rektora uczelni publicznej</w:t>
      </w:r>
      <w:r>
        <w:t>.</w:t>
      </w:r>
      <w:r w:rsidR="008F3471">
        <w:t>”</w:t>
      </w:r>
      <w:r>
        <w:t>;</w:t>
      </w:r>
    </w:p>
    <w:p w14:paraId="5A9BE6E7" w14:textId="77777777" w:rsidR="00811BD7" w:rsidRPr="00D67424" w:rsidRDefault="00811BD7" w:rsidP="00811BD7">
      <w:pPr>
        <w:pStyle w:val="PKTpunkt"/>
      </w:pPr>
      <w:r>
        <w:t>7</w:t>
      </w:r>
      <w:r w:rsidRPr="00D67424">
        <w:t>)</w:t>
      </w:r>
      <w:r w:rsidRPr="00D67424">
        <w:tab/>
      </w:r>
      <w:r>
        <w:t>po art. 7 dodaje się art. 7a w brzmieniu:</w:t>
      </w:r>
      <w:r w:rsidRPr="00D67424">
        <w:t xml:space="preserve"> </w:t>
      </w:r>
    </w:p>
    <w:p w14:paraId="29F6121F" w14:textId="77777777" w:rsidR="00811BD7" w:rsidRPr="00BD633F" w:rsidRDefault="008F3471" w:rsidP="0072695C">
      <w:pPr>
        <w:pStyle w:val="ZARTzmartartykuempunktem"/>
      </w:pPr>
      <w:r>
        <w:t>„</w:t>
      </w:r>
      <w:r w:rsidR="00811BD7">
        <w:t>Art. 7a. 1. S</w:t>
      </w:r>
      <w:r w:rsidR="00811BD7" w:rsidRPr="00BD633F">
        <w:t xml:space="preserve">tatut </w:t>
      </w:r>
      <w:r w:rsidR="00811BD7">
        <w:t xml:space="preserve">CMKP </w:t>
      </w:r>
      <w:r w:rsidR="00811BD7" w:rsidRPr="00BD633F">
        <w:t>określa:</w:t>
      </w:r>
    </w:p>
    <w:p w14:paraId="6021FFCF" w14:textId="77777777" w:rsidR="00811BD7" w:rsidRPr="00BD633F" w:rsidRDefault="00811BD7" w:rsidP="0072695C">
      <w:pPr>
        <w:pStyle w:val="ZPKTzmpktartykuempunktem"/>
      </w:pPr>
      <w:r w:rsidRPr="00BD633F">
        <w:lastRenderedPageBreak/>
        <w:t>1)</w:t>
      </w:r>
      <w:r>
        <w:tab/>
      </w:r>
      <w:r w:rsidRPr="00BD633F">
        <w:t xml:space="preserve">sposób powoływania i odwoływania organów </w:t>
      </w:r>
      <w:r>
        <w:t>CMKP</w:t>
      </w:r>
      <w:r w:rsidRPr="00BD633F">
        <w:t xml:space="preserve">, w tym podmioty uprawnione do wskazywania kandydatów na rektora, oraz sposób organizowania wyborów do organów </w:t>
      </w:r>
      <w:r>
        <w:t>CMKP</w:t>
      </w:r>
      <w:r w:rsidRPr="00BD633F">
        <w:t>;</w:t>
      </w:r>
    </w:p>
    <w:p w14:paraId="135F8C28" w14:textId="77777777" w:rsidR="00811BD7" w:rsidRPr="00BD633F" w:rsidRDefault="00811BD7" w:rsidP="0072695C">
      <w:pPr>
        <w:pStyle w:val="ZPKTzmpktartykuempunktem"/>
      </w:pPr>
      <w:r>
        <w:t>2</w:t>
      </w:r>
      <w:r w:rsidRPr="00BD633F">
        <w:t>)</w:t>
      </w:r>
      <w:r>
        <w:tab/>
      </w:r>
      <w:r w:rsidRPr="00BD633F">
        <w:t xml:space="preserve">zasady i tryb funkcjonowania </w:t>
      </w:r>
      <w:r>
        <w:t>R</w:t>
      </w:r>
      <w:r w:rsidRPr="00BD633F">
        <w:t xml:space="preserve">ady </w:t>
      </w:r>
      <w:r>
        <w:t>Naukowej</w:t>
      </w:r>
      <w:r w:rsidRPr="00BD633F">
        <w:t xml:space="preserve"> i kolegium elektorów;</w:t>
      </w:r>
    </w:p>
    <w:p w14:paraId="539099D8" w14:textId="77777777" w:rsidR="00811BD7" w:rsidRPr="00BD633F" w:rsidRDefault="00811BD7" w:rsidP="0072695C">
      <w:pPr>
        <w:pStyle w:val="ZPKTzmpktartykuempunktem"/>
      </w:pPr>
      <w:r>
        <w:t>3</w:t>
      </w:r>
      <w:r w:rsidRPr="00BD633F">
        <w:t>)</w:t>
      </w:r>
      <w:r>
        <w:tab/>
      </w:r>
      <w:r w:rsidRPr="00BD633F">
        <w:t>zasady sprawowania wewnętrznego nadzoru nad aktami wydawanymi przez</w:t>
      </w:r>
      <w:r>
        <w:t xml:space="preserve"> </w:t>
      </w:r>
      <w:r w:rsidRPr="00BD633F">
        <w:t xml:space="preserve">organy </w:t>
      </w:r>
      <w:r>
        <w:t>CMKP</w:t>
      </w:r>
      <w:r w:rsidRPr="00BD633F">
        <w:t>;</w:t>
      </w:r>
    </w:p>
    <w:p w14:paraId="6D6ADFF6" w14:textId="77777777" w:rsidR="00811BD7" w:rsidRPr="00BD633F" w:rsidRDefault="00811BD7" w:rsidP="0072695C">
      <w:pPr>
        <w:pStyle w:val="ZPKTzmpktartykuempunktem"/>
      </w:pPr>
      <w:r>
        <w:t>4</w:t>
      </w:r>
      <w:r w:rsidRPr="00BD633F">
        <w:t>)</w:t>
      </w:r>
      <w:r>
        <w:tab/>
      </w:r>
      <w:r w:rsidRPr="00BD633F">
        <w:t xml:space="preserve">typy jednostek organizacyjnych </w:t>
      </w:r>
      <w:r>
        <w:t>CMKP</w:t>
      </w:r>
      <w:r w:rsidRPr="00BD633F">
        <w:t>;</w:t>
      </w:r>
    </w:p>
    <w:p w14:paraId="381EE12B" w14:textId="77777777" w:rsidR="00811BD7" w:rsidRPr="00BD633F" w:rsidRDefault="00811BD7" w:rsidP="0072695C">
      <w:pPr>
        <w:pStyle w:val="ZPKTzmpktartykuempunktem"/>
      </w:pPr>
      <w:r>
        <w:t>5</w:t>
      </w:r>
      <w:r w:rsidRPr="00BD633F">
        <w:t>)</w:t>
      </w:r>
      <w:r>
        <w:tab/>
      </w:r>
      <w:r w:rsidRPr="00BD633F">
        <w:t xml:space="preserve">funkcje kierownicze w </w:t>
      </w:r>
      <w:r>
        <w:t>CMKP</w:t>
      </w:r>
      <w:r w:rsidRPr="00BD633F">
        <w:t>;</w:t>
      </w:r>
    </w:p>
    <w:p w14:paraId="13B111C1" w14:textId="77777777" w:rsidR="00811BD7" w:rsidRPr="00BD633F" w:rsidRDefault="00811BD7" w:rsidP="0072695C">
      <w:pPr>
        <w:pStyle w:val="ZPKTzmpktartykuempunktem"/>
      </w:pPr>
      <w:r>
        <w:t>6</w:t>
      </w:r>
      <w:r w:rsidRPr="00BD633F">
        <w:t>)</w:t>
      </w:r>
      <w:r>
        <w:tab/>
      </w:r>
      <w:r w:rsidRPr="00BD633F">
        <w:t xml:space="preserve">zasady powoływania osób do pełnienia funkcji kierowniczych w </w:t>
      </w:r>
      <w:r>
        <w:t>CMKP</w:t>
      </w:r>
      <w:r w:rsidRPr="00BD633F">
        <w:t xml:space="preserve"> i</w:t>
      </w:r>
      <w:r>
        <w:t xml:space="preserve"> </w:t>
      </w:r>
      <w:r w:rsidRPr="00BD633F">
        <w:t>ich</w:t>
      </w:r>
      <w:r>
        <w:t xml:space="preserve"> </w:t>
      </w:r>
      <w:r w:rsidRPr="00BD633F">
        <w:t>odwoływania;</w:t>
      </w:r>
    </w:p>
    <w:p w14:paraId="0B02D882" w14:textId="77777777" w:rsidR="00811BD7" w:rsidRPr="00BD633F" w:rsidRDefault="00811BD7" w:rsidP="0072695C">
      <w:pPr>
        <w:pStyle w:val="ZPKTzmpktartykuempunktem"/>
      </w:pPr>
      <w:r>
        <w:t>7</w:t>
      </w:r>
      <w:r w:rsidRPr="00BD633F">
        <w:t>)</w:t>
      </w:r>
      <w:r>
        <w:tab/>
      </w:r>
      <w:r w:rsidRPr="00BD633F">
        <w:t>tryb nadawania tytułu doktora honoris causa;</w:t>
      </w:r>
    </w:p>
    <w:p w14:paraId="073899F8" w14:textId="77777777" w:rsidR="00811BD7" w:rsidRPr="00BD633F" w:rsidRDefault="00811BD7" w:rsidP="0072695C">
      <w:pPr>
        <w:pStyle w:val="ZPKTzmpktartykuempunktem"/>
      </w:pPr>
      <w:r>
        <w:t>8</w:t>
      </w:r>
      <w:r w:rsidRPr="00BD633F">
        <w:t>)</w:t>
      </w:r>
      <w:r>
        <w:tab/>
      </w:r>
      <w:r w:rsidRPr="00BD633F">
        <w:t xml:space="preserve">zasady prowadzenia działalności gospodarczej przez </w:t>
      </w:r>
      <w:r>
        <w:t>CMKP</w:t>
      </w:r>
      <w:r w:rsidRPr="00BD633F">
        <w:t>;</w:t>
      </w:r>
    </w:p>
    <w:p w14:paraId="21776F0D" w14:textId="77777777" w:rsidR="00811BD7" w:rsidRPr="00BD633F" w:rsidRDefault="00811BD7" w:rsidP="0072695C">
      <w:pPr>
        <w:pStyle w:val="ZPKTzmpktartykuempunktem"/>
      </w:pPr>
      <w:r>
        <w:t>9</w:t>
      </w:r>
      <w:r w:rsidRPr="00BD633F">
        <w:t>)</w:t>
      </w:r>
      <w:r>
        <w:tab/>
      </w:r>
      <w:r w:rsidRPr="00BD633F">
        <w:t xml:space="preserve">zasady dysponowania mieniem </w:t>
      </w:r>
      <w:r>
        <w:t>CMKP</w:t>
      </w:r>
      <w:r w:rsidRPr="00BD633F">
        <w:t>;</w:t>
      </w:r>
    </w:p>
    <w:p w14:paraId="7DEC02C9" w14:textId="77777777" w:rsidR="00811BD7" w:rsidRPr="00BD633F" w:rsidRDefault="00811BD7" w:rsidP="0072695C">
      <w:pPr>
        <w:pStyle w:val="ZPKTzmpktartykuempunktem"/>
      </w:pPr>
      <w:r w:rsidRPr="00BD633F">
        <w:t>1</w:t>
      </w:r>
      <w:r>
        <w:t>0</w:t>
      </w:r>
      <w:r w:rsidRPr="00BD633F">
        <w:t>)</w:t>
      </w:r>
      <w:r>
        <w:tab/>
      </w:r>
      <w:r w:rsidRPr="00BD633F">
        <w:t>tryb nadawania regulaminu organizacyjnego;</w:t>
      </w:r>
    </w:p>
    <w:p w14:paraId="6233DAA5" w14:textId="32139675" w:rsidR="00811BD7" w:rsidRPr="000D22C9" w:rsidRDefault="00811BD7" w:rsidP="0072695C">
      <w:pPr>
        <w:pStyle w:val="ZPKTzmpktartykuempunktem"/>
      </w:pPr>
      <w:r w:rsidRPr="00BD633F">
        <w:t>1</w:t>
      </w:r>
      <w:r>
        <w:t>1</w:t>
      </w:r>
      <w:r w:rsidRPr="00BD633F">
        <w:t>)</w:t>
      </w:r>
      <w:r>
        <w:tab/>
      </w:r>
      <w:r w:rsidRPr="00BD633F">
        <w:t>przepisy porządkowe dotyczące odbywania zgromadzeń.</w:t>
      </w:r>
    </w:p>
    <w:p w14:paraId="7A57CF11" w14:textId="77777777" w:rsidR="00811BD7" w:rsidRDefault="00811BD7" w:rsidP="0072695C">
      <w:pPr>
        <w:pStyle w:val="ZUSTzmustartykuempunktem"/>
      </w:pPr>
      <w:r>
        <w:t xml:space="preserve">2. </w:t>
      </w:r>
      <w:r w:rsidRPr="007B1658">
        <w:t xml:space="preserve">Statut uchwala Rada Naukowa większością głosów w obecności co najmniej połowy </w:t>
      </w:r>
      <w:r>
        <w:t>jej</w:t>
      </w:r>
      <w:r w:rsidRPr="007B1658">
        <w:t xml:space="preserve"> członków oraz po zasięgnięciu opinii związków zawodowych działających w CMKP. Związki zawodowe przedstawiają opinię w terminie 30 dni od dnia otrzymania projektu statutu. W przypadku bezskutecznego upływu tego</w:t>
      </w:r>
      <w:r>
        <w:t xml:space="preserve"> </w:t>
      </w:r>
      <w:r w:rsidRPr="007B1658">
        <w:t>terminu, wymóg zasięgnięcia opinii uważa się za spełniony.</w:t>
      </w:r>
    </w:p>
    <w:p w14:paraId="15AFCB4B" w14:textId="77777777" w:rsidR="00811BD7" w:rsidRDefault="00811BD7" w:rsidP="0072695C">
      <w:pPr>
        <w:pStyle w:val="ZUSTzmustartykuempunktem"/>
      </w:pPr>
      <w:r>
        <w:t>3. C</w:t>
      </w:r>
      <w:r w:rsidRPr="006C149B">
        <w:t xml:space="preserve">zynności z zakresu prawa pracy w stosunku do rektora wykonuje </w:t>
      </w:r>
      <w:r>
        <w:t xml:space="preserve">zastępca </w:t>
      </w:r>
      <w:r w:rsidRPr="006C149B">
        <w:t>przewodnicząc</w:t>
      </w:r>
      <w:r>
        <w:t>ego</w:t>
      </w:r>
      <w:r w:rsidRPr="006C149B">
        <w:t xml:space="preserve"> </w:t>
      </w:r>
      <w:r>
        <w:t>R</w:t>
      </w:r>
      <w:r w:rsidRPr="006C149B">
        <w:t xml:space="preserve">ady </w:t>
      </w:r>
      <w:r>
        <w:t>Naukowej.</w:t>
      </w:r>
    </w:p>
    <w:p w14:paraId="1416C980" w14:textId="77777777" w:rsidR="00811BD7" w:rsidRDefault="00811BD7" w:rsidP="0072695C">
      <w:pPr>
        <w:pStyle w:val="ZUSTzmustartykuempunktem"/>
      </w:pPr>
      <w:r>
        <w:lastRenderedPageBreak/>
        <w:t xml:space="preserve">4. </w:t>
      </w:r>
      <w:r w:rsidRPr="00A54B8B">
        <w:t xml:space="preserve">Wynagrodzenie zasadnicze i dodatek funkcyjny rektora ustala minister </w:t>
      </w:r>
      <w:r>
        <w:t xml:space="preserve">właściwy do spraw zdrowia </w:t>
      </w:r>
      <w:r w:rsidRPr="00A54B8B">
        <w:t xml:space="preserve">na wniosek </w:t>
      </w:r>
      <w:r>
        <w:t>R</w:t>
      </w:r>
      <w:r w:rsidRPr="00A54B8B">
        <w:t xml:space="preserve">ady </w:t>
      </w:r>
      <w:r>
        <w:t>Naukowej</w:t>
      </w:r>
      <w:r w:rsidRPr="00A54B8B">
        <w:t>.</w:t>
      </w:r>
    </w:p>
    <w:p w14:paraId="493CF164" w14:textId="77777777" w:rsidR="00811BD7" w:rsidRDefault="00811BD7" w:rsidP="0072695C">
      <w:pPr>
        <w:pStyle w:val="ZUSTzmustartykuempunktem"/>
      </w:pPr>
      <w:r>
        <w:t>5.</w:t>
      </w:r>
      <w:r w:rsidRPr="00BD633F">
        <w:t xml:space="preserve"> Wynagrodzenie zasadnicze rektora nie może być wyższe niż 300% średniego wynagrodzenia zasadniczego w </w:t>
      </w:r>
      <w:r>
        <w:t>CMKP</w:t>
      </w:r>
      <w:r w:rsidRPr="00BD633F">
        <w:t xml:space="preserve"> osób zatrudnionych na stanowisku, na</w:t>
      </w:r>
      <w:r>
        <w:t xml:space="preserve"> </w:t>
      </w:r>
      <w:r w:rsidRPr="00BD633F">
        <w:t xml:space="preserve">którym </w:t>
      </w:r>
      <w:r>
        <w:t xml:space="preserve">jest </w:t>
      </w:r>
      <w:r w:rsidRPr="00BD633F">
        <w:t>zatrudniony rektor, obliczanego na podstawie średniego wynagrodzenia za rok kalendarzowy poprzedzający rok wyboru rektora.</w:t>
      </w:r>
    </w:p>
    <w:p w14:paraId="42056484" w14:textId="77777777" w:rsidR="00811BD7" w:rsidRDefault="00811BD7" w:rsidP="0072695C">
      <w:pPr>
        <w:pStyle w:val="ZUSTzmustartykuempunktem"/>
      </w:pPr>
      <w:r>
        <w:t xml:space="preserve">6. </w:t>
      </w:r>
      <w:r w:rsidRPr="00BD633F">
        <w:t xml:space="preserve">Wysokość dodatku funkcyjnego rektora nie może przekroczyć 100% </w:t>
      </w:r>
      <w:r w:rsidRPr="00557EE8">
        <w:t>minimalnego miesięcznego wynagrodzenia zasadniczego profesora w uczelni publicznej określonego w przepisach wydanych na podstawie art. 137 ust. 2</w:t>
      </w:r>
      <w:r>
        <w:t xml:space="preserve"> ustawy z dnia 20 lipca 2018 r. – Prawo o szkolnictwie wyższym i nauce</w:t>
      </w:r>
      <w:r w:rsidRPr="00BD633F">
        <w:t>.</w:t>
      </w:r>
    </w:p>
    <w:p w14:paraId="63EDF7F7" w14:textId="77777777" w:rsidR="00811BD7" w:rsidRDefault="00811BD7" w:rsidP="0072695C">
      <w:pPr>
        <w:pStyle w:val="ZUSTzmustartykuempunktem"/>
      </w:pPr>
      <w:r>
        <w:t xml:space="preserve">7. </w:t>
      </w:r>
      <w:r w:rsidRPr="00BD633F">
        <w:t xml:space="preserve">Wynagrodzenia rektora w </w:t>
      </w:r>
      <w:r>
        <w:t>CMKP jest</w:t>
      </w:r>
      <w:r w:rsidRPr="00BD633F">
        <w:t xml:space="preserve"> jawne</w:t>
      </w:r>
      <w:r>
        <w:t>. Przepis stosuje się do wynagrodzenia</w:t>
      </w:r>
      <w:r w:rsidRPr="00BD633F">
        <w:t xml:space="preserve"> głównego księgowego.</w:t>
      </w:r>
    </w:p>
    <w:p w14:paraId="3B4E9AAB" w14:textId="77777777" w:rsidR="00811BD7" w:rsidRDefault="00811BD7" w:rsidP="0072695C">
      <w:pPr>
        <w:pStyle w:val="ZUSTzmustartykuempunktem"/>
      </w:pPr>
      <w:r>
        <w:t xml:space="preserve">8. </w:t>
      </w:r>
      <w:r w:rsidRPr="005A3198">
        <w:t>Wykonywanie dodatkowego zajęcia zarobkowego przez rektora wymaga uzyskania</w:t>
      </w:r>
      <w:r>
        <w:t xml:space="preserve"> zgody</w:t>
      </w:r>
      <w:r w:rsidRPr="005A3198">
        <w:t xml:space="preserve"> </w:t>
      </w:r>
      <w:r>
        <w:t>ministra właściwego do spraw zdrowia</w:t>
      </w:r>
      <w:r w:rsidRPr="005A3198">
        <w:t>. Zgoda jest wydawana na</w:t>
      </w:r>
      <w:r>
        <w:t xml:space="preserve"> </w:t>
      </w:r>
      <w:r w:rsidRPr="005A3198">
        <w:t>okres kadencji.</w:t>
      </w:r>
    </w:p>
    <w:p w14:paraId="51906717" w14:textId="77777777" w:rsidR="00811BD7" w:rsidRDefault="00811BD7" w:rsidP="0072695C">
      <w:pPr>
        <w:pStyle w:val="ZUSTzmustartykuempunktem"/>
      </w:pPr>
      <w:r>
        <w:t>9.</w:t>
      </w:r>
      <w:r w:rsidRPr="008032ED">
        <w:t xml:space="preserve"> W przypadku pełnienia funkcji rektora kolejnej kadencji okres, którego dotyczy zgoda, ulega przedłużeniu o 4 miesiące. W przypadku nieuzyskania zgody, rektor zaprzestaje wykonywania dodatkowego zajęcia zarobkowego w terminie 4 miesięcy od dnia rozpoczęcia kadencji</w:t>
      </w:r>
      <w:r>
        <w:t>.</w:t>
      </w:r>
      <w:bookmarkStart w:id="6" w:name="_Hlk133592984"/>
    </w:p>
    <w:p w14:paraId="2BCFB672" w14:textId="77777777" w:rsidR="00811BD7" w:rsidRPr="000D22C9" w:rsidRDefault="00811BD7" w:rsidP="0072695C">
      <w:pPr>
        <w:pStyle w:val="ZUSTzmustartykuempunktem"/>
      </w:pPr>
      <w:bookmarkStart w:id="7" w:name="_Hlk135911324"/>
      <w:r>
        <w:t>10.</w:t>
      </w:r>
      <w:r w:rsidRPr="00D31FCA">
        <w:t xml:space="preserve"> W przypadku wykonywania dodatkowego zajęcia zarobkowego bez zgody minister</w:t>
      </w:r>
      <w:r>
        <w:t xml:space="preserve"> właściwy do spraw zdrowia</w:t>
      </w:r>
      <w:r w:rsidRPr="00D31FCA">
        <w:t xml:space="preserve"> stwierdza wygaśnięcie mandatu rektora. </w:t>
      </w:r>
      <w:r w:rsidRPr="00D31FCA">
        <w:lastRenderedPageBreak/>
        <w:t>Wygaśnięcie mandatu następuje z dniem doręczenia tego stwierdzenia.</w:t>
      </w:r>
      <w:r w:rsidR="008F3471">
        <w:t>”</w:t>
      </w:r>
      <w:r w:rsidRPr="008E6AFB">
        <w:t>;</w:t>
      </w:r>
      <w:bookmarkEnd w:id="6"/>
    </w:p>
    <w:bookmarkEnd w:id="5"/>
    <w:bookmarkEnd w:id="7"/>
    <w:p w14:paraId="5A970C21" w14:textId="77777777" w:rsidR="00811BD7" w:rsidRPr="00811BD7" w:rsidRDefault="00811BD7" w:rsidP="00811BD7">
      <w:pPr>
        <w:pStyle w:val="PKTpunkt"/>
      </w:pPr>
      <w:r>
        <w:t>8</w:t>
      </w:r>
      <w:r w:rsidRPr="00811BD7">
        <w:t>)</w:t>
      </w:r>
      <w:r w:rsidRPr="00811BD7">
        <w:tab/>
        <w:t xml:space="preserve">w art. 8: </w:t>
      </w:r>
    </w:p>
    <w:p w14:paraId="6FB92A39" w14:textId="77777777" w:rsidR="00811BD7" w:rsidRPr="00811BD7" w:rsidRDefault="00811BD7" w:rsidP="00811BD7">
      <w:pPr>
        <w:pStyle w:val="LITlitera"/>
      </w:pPr>
      <w:r>
        <w:t>a)</w:t>
      </w:r>
      <w:r>
        <w:tab/>
      </w:r>
      <w:r w:rsidRPr="00811BD7">
        <w:t>w ust. 2 pkt 1 i 2 otrzymują brzmienie:</w:t>
      </w:r>
    </w:p>
    <w:p w14:paraId="2D95BD8D" w14:textId="77777777" w:rsidR="00811BD7" w:rsidRDefault="008F3471" w:rsidP="00811BD7">
      <w:pPr>
        <w:pStyle w:val="ZLITPKTzmpktliter"/>
      </w:pPr>
      <w:r>
        <w:t>„</w:t>
      </w:r>
      <w:r w:rsidR="00811BD7">
        <w:t>1)</w:t>
      </w:r>
      <w:r w:rsidR="00811BD7">
        <w:tab/>
        <w:t>rektor jako przewodniczący;</w:t>
      </w:r>
    </w:p>
    <w:p w14:paraId="649592FA" w14:textId="77777777" w:rsidR="00811BD7" w:rsidRDefault="00811BD7" w:rsidP="00811BD7">
      <w:pPr>
        <w:pStyle w:val="ZLITPKTzmpktliter"/>
      </w:pPr>
      <w:r>
        <w:t>2)</w:t>
      </w:r>
      <w:r>
        <w:tab/>
        <w:t>zastępca przewodniczącego, wybierany spośród osób, o których mowa</w:t>
      </w:r>
      <w:r w:rsidR="00C07639">
        <w:t xml:space="preserve"> w pkt </w:t>
      </w:r>
      <w:r>
        <w:t>3;</w:t>
      </w:r>
      <w:r w:rsidR="008F3471">
        <w:t>”</w:t>
      </w:r>
      <w:r>
        <w:t>,</w:t>
      </w:r>
    </w:p>
    <w:p w14:paraId="593468F8" w14:textId="77777777" w:rsidR="00811BD7" w:rsidRPr="00811BD7" w:rsidRDefault="00811BD7" w:rsidP="00811BD7">
      <w:pPr>
        <w:pStyle w:val="LITlitera"/>
      </w:pPr>
      <w:r>
        <w:t>b)</w:t>
      </w:r>
      <w:r>
        <w:tab/>
      </w:r>
      <w:r w:rsidRPr="00811BD7">
        <w:t>w ust. 3:</w:t>
      </w:r>
    </w:p>
    <w:p w14:paraId="4AABDE5D" w14:textId="77777777" w:rsidR="00811BD7" w:rsidRDefault="00811BD7" w:rsidP="00811BD7">
      <w:pPr>
        <w:pStyle w:val="TIRtiret"/>
      </w:pPr>
      <w:r>
        <w:t>–</w:t>
      </w:r>
      <w:r>
        <w:tab/>
        <w:t xml:space="preserve">w pkt 1 po wyrazach </w:t>
      </w:r>
      <w:r w:rsidR="008F3471">
        <w:t>„</w:t>
      </w:r>
      <w:r w:rsidRPr="00F773DC">
        <w:t>statutu CMKP</w:t>
      </w:r>
      <w:r w:rsidR="008F3471">
        <w:t>”</w:t>
      </w:r>
      <w:r>
        <w:t xml:space="preserve"> dodaje się przecinek i wyrazy </w:t>
      </w:r>
      <w:r w:rsidR="008F3471">
        <w:t>„</w:t>
      </w:r>
      <w:r>
        <w:t>po uzyskaniu pozytywnej opinii ministra właściwego do spraw zdrowia</w:t>
      </w:r>
      <w:r w:rsidR="008F3471">
        <w:t>”</w:t>
      </w:r>
      <w:r>
        <w:t>,</w:t>
      </w:r>
    </w:p>
    <w:p w14:paraId="3E7E81AF" w14:textId="77777777" w:rsidR="00811BD7" w:rsidRPr="000D471D" w:rsidRDefault="00811BD7" w:rsidP="00811BD7">
      <w:pPr>
        <w:pStyle w:val="TIRtiret"/>
      </w:pPr>
      <w:r w:rsidRPr="000D471D">
        <w:t>–</w:t>
      </w:r>
      <w:r w:rsidRPr="000D471D">
        <w:tab/>
        <w:t xml:space="preserve">w pkt 3 wyrazy </w:t>
      </w:r>
      <w:r w:rsidR="008F3471">
        <w:t>„</w:t>
      </w:r>
      <w:r w:rsidRPr="000D471D">
        <w:t>studiów doktoranckich</w:t>
      </w:r>
      <w:r w:rsidR="008F3471">
        <w:t>”</w:t>
      </w:r>
      <w:r w:rsidRPr="000D471D">
        <w:t xml:space="preserve"> zastępuje się wyrazami </w:t>
      </w:r>
      <w:r w:rsidR="008F3471">
        <w:t>„</w:t>
      </w:r>
      <w:r w:rsidRPr="000D471D">
        <w:t>szkół doktorskich</w:t>
      </w:r>
      <w:r w:rsidR="008F3471">
        <w:t>”</w:t>
      </w:r>
      <w:r w:rsidRPr="000D471D">
        <w:t>,</w:t>
      </w:r>
    </w:p>
    <w:p w14:paraId="1641DFA2" w14:textId="77777777" w:rsidR="00811BD7" w:rsidRPr="000D471D" w:rsidRDefault="00811BD7" w:rsidP="00811BD7">
      <w:pPr>
        <w:pStyle w:val="TIRtiret"/>
      </w:pPr>
      <w:bookmarkStart w:id="8" w:name="_Hlk135911637"/>
      <w:r w:rsidRPr="000D471D">
        <w:t>–</w:t>
      </w:r>
      <w:bookmarkEnd w:id="8"/>
      <w:r w:rsidRPr="000D471D">
        <w:tab/>
        <w:t xml:space="preserve">użyty w pkt 4, 7 i 12 wyraz </w:t>
      </w:r>
      <w:r w:rsidR="008F3471">
        <w:t>„</w:t>
      </w:r>
      <w:r w:rsidRPr="000D471D">
        <w:t>dyrektora</w:t>
      </w:r>
      <w:r w:rsidR="008F3471">
        <w:t>”</w:t>
      </w:r>
      <w:r w:rsidRPr="000D471D">
        <w:t xml:space="preserve"> zastępuje się wyrazem </w:t>
      </w:r>
      <w:r w:rsidR="008F3471">
        <w:t>„</w:t>
      </w:r>
      <w:r w:rsidRPr="000D471D">
        <w:t>rektora</w:t>
      </w:r>
      <w:r w:rsidR="008F3471">
        <w:t>”</w:t>
      </w:r>
      <w:r w:rsidRPr="000D471D">
        <w:t>,</w:t>
      </w:r>
    </w:p>
    <w:p w14:paraId="782D0125" w14:textId="77777777" w:rsidR="00811BD7" w:rsidRDefault="00811BD7" w:rsidP="00811BD7">
      <w:pPr>
        <w:pStyle w:val="TIRtiret"/>
      </w:pPr>
      <w:r w:rsidRPr="000D471D">
        <w:t>–</w:t>
      </w:r>
      <w:r w:rsidRPr="000D471D">
        <w:tab/>
        <w:t>po pkt</w:t>
      </w:r>
      <w:r>
        <w:t xml:space="preserve"> 4 dodaje się pkt 4a w brzmieniu:</w:t>
      </w:r>
    </w:p>
    <w:p w14:paraId="7191EA97" w14:textId="77777777" w:rsidR="00811BD7" w:rsidRPr="00647382" w:rsidRDefault="008F3471" w:rsidP="00811BD7">
      <w:pPr>
        <w:pStyle w:val="ZTIRPKTzmpkttiret"/>
      </w:pPr>
      <w:r>
        <w:t>„</w:t>
      </w:r>
      <w:r w:rsidR="00811BD7">
        <w:t>4a)</w:t>
      </w:r>
      <w:r w:rsidR="00811BD7">
        <w:tab/>
        <w:t>przedkładanie wniosków do ministra właściwego do spraw zdrowia w</w:t>
      </w:r>
      <w:r>
        <w:t xml:space="preserve"> </w:t>
      </w:r>
      <w:r w:rsidR="00811BD7">
        <w:t>sprawie określenia wysokości wynagrodzenia zasadniczego i dodatku funkcyjnego rektora;</w:t>
      </w:r>
      <w:r>
        <w:t>”</w:t>
      </w:r>
      <w:r w:rsidR="00811BD7">
        <w:t>,</w:t>
      </w:r>
    </w:p>
    <w:p w14:paraId="05E19054" w14:textId="77777777" w:rsidR="00811BD7" w:rsidRPr="00647382" w:rsidRDefault="00811BD7" w:rsidP="00811BD7">
      <w:pPr>
        <w:pStyle w:val="TIRtiret"/>
      </w:pPr>
      <w:r>
        <w:t>–</w:t>
      </w:r>
      <w:r>
        <w:tab/>
      </w:r>
      <w:r w:rsidRPr="00647382">
        <w:t>uchyla się pkt 9</w:t>
      </w:r>
      <w:r>
        <w:t>;</w:t>
      </w:r>
    </w:p>
    <w:p w14:paraId="396AA887" w14:textId="77777777" w:rsidR="00811BD7" w:rsidRDefault="00811BD7" w:rsidP="00811BD7">
      <w:pPr>
        <w:pStyle w:val="PKTpunkt"/>
      </w:pPr>
      <w:r>
        <w:t>9)</w:t>
      </w:r>
      <w:r>
        <w:tab/>
        <w:t>w rozdziale 2 po art. 8 dodaje się art. 8a w brzmieniu:</w:t>
      </w:r>
    </w:p>
    <w:p w14:paraId="4BD01DDB" w14:textId="77777777" w:rsidR="00811BD7" w:rsidRDefault="008F3471" w:rsidP="00811BD7">
      <w:pPr>
        <w:pStyle w:val="ZARTzmartartykuempunktem"/>
      </w:pPr>
      <w:r>
        <w:t>„</w:t>
      </w:r>
      <w:r w:rsidR="00811BD7">
        <w:t xml:space="preserve">Art. 8a. 1. </w:t>
      </w:r>
      <w:r w:rsidR="00811BD7" w:rsidRPr="00710267">
        <w:t xml:space="preserve">Pracownikami </w:t>
      </w:r>
      <w:r w:rsidR="00811BD7">
        <w:t>CMKP</w:t>
      </w:r>
      <w:r w:rsidR="00811BD7" w:rsidRPr="00710267">
        <w:t xml:space="preserve"> są nauczyciele akademiccy oraz pracownicy niebędący nauczycielami akademickimi.</w:t>
      </w:r>
    </w:p>
    <w:p w14:paraId="0A163A19" w14:textId="77777777" w:rsidR="00811BD7" w:rsidRDefault="00811BD7" w:rsidP="006926BE">
      <w:pPr>
        <w:pStyle w:val="ZUSTzmustartykuempunktem"/>
      </w:pPr>
      <w:r>
        <w:t xml:space="preserve">2. </w:t>
      </w:r>
      <w:r w:rsidRPr="00710267">
        <w:t xml:space="preserve">Do </w:t>
      </w:r>
      <w:r>
        <w:t>nauczycieli akademickich</w:t>
      </w:r>
      <w:r w:rsidRPr="00710267">
        <w:t xml:space="preserve"> stosuje się odpowiednio</w:t>
      </w:r>
      <w:r>
        <w:t xml:space="preserve"> przepisy </w:t>
      </w:r>
      <w:r w:rsidRPr="00710267">
        <w:t>art. 113–120, art.</w:t>
      </w:r>
      <w:r w:rsidR="00C07639">
        <w:t> </w:t>
      </w:r>
      <w:r w:rsidRPr="00710267">
        <w:t>122</w:t>
      </w:r>
      <w:r>
        <w:t xml:space="preserve"> ust. 1 i 2, art. 123, art. </w:t>
      </w:r>
      <w:r w:rsidRPr="00710267">
        <w:t xml:space="preserve">124, art. 125 ust. 1–3 i 7, art. 126, art. 127 ust. 1–5, 7 i 8, art. 128–133, art. 135, art. 136, art. 137 </w:t>
      </w:r>
      <w:r w:rsidRPr="00710267">
        <w:lastRenderedPageBreak/>
        <w:t>ust. 1, art. 138</w:t>
      </w:r>
      <w:r>
        <w:t>, art. 139, art. 141</w:t>
      </w:r>
      <w:r w:rsidRPr="00710267">
        <w:t>–147, art. 275–305,</w:t>
      </w:r>
      <w:r>
        <w:t xml:space="preserve"> art. 454 ust. 1, </w:t>
      </w:r>
      <w:r w:rsidRPr="00710267">
        <w:t xml:space="preserve">art. 457 i art. 458 ust. 1 </w:t>
      </w:r>
      <w:r>
        <w:t xml:space="preserve">ustawy </w:t>
      </w:r>
      <w:r w:rsidRPr="003B1444">
        <w:t>z dnia 20 lipca 2018 r.</w:t>
      </w:r>
      <w:r>
        <w:t xml:space="preserve"> – Prawo o szkolnictwie wyższym i</w:t>
      </w:r>
      <w:r w:rsidR="008F3471">
        <w:t xml:space="preserve"> </w:t>
      </w:r>
      <w:r>
        <w:t xml:space="preserve">nauce </w:t>
      </w:r>
      <w:r w:rsidRPr="00710267">
        <w:t>oraz przepis</w:t>
      </w:r>
      <w:r>
        <w:t>y</w:t>
      </w:r>
      <w:r w:rsidRPr="00710267">
        <w:t xml:space="preserve"> wydan</w:t>
      </w:r>
      <w:r>
        <w:t>e</w:t>
      </w:r>
      <w:r w:rsidRPr="00710267">
        <w:t xml:space="preserve"> na </w:t>
      </w:r>
      <w:r w:rsidR="00C07639">
        <w:t>podstawie art. 122 ust. 3, art. </w:t>
      </w:r>
      <w:r w:rsidRPr="00710267">
        <w:t>134, art. 137 ust. 2, art.</w:t>
      </w:r>
      <w:r>
        <w:t xml:space="preserve"> </w:t>
      </w:r>
      <w:r w:rsidRPr="00710267">
        <w:t>306 i art. 458 ust. 2 tej ustawy</w:t>
      </w:r>
      <w:r>
        <w:t>.</w:t>
      </w:r>
      <w:r w:rsidR="008F3471">
        <w:t>”</w:t>
      </w:r>
      <w:r>
        <w:t>;</w:t>
      </w:r>
    </w:p>
    <w:p w14:paraId="11BF74E7" w14:textId="77777777" w:rsidR="00811BD7" w:rsidRPr="00E516F2" w:rsidRDefault="00811BD7" w:rsidP="00811BD7">
      <w:pPr>
        <w:pStyle w:val="PKTpunkt"/>
      </w:pPr>
      <w:r>
        <w:t>10</w:t>
      </w:r>
      <w:r w:rsidRPr="00E516F2">
        <w:t>)</w:t>
      </w:r>
      <w:r w:rsidRPr="00E516F2">
        <w:tab/>
        <w:t xml:space="preserve">w art. </w:t>
      </w:r>
      <w:r>
        <w:t>9:</w:t>
      </w:r>
    </w:p>
    <w:p w14:paraId="78F46EA6" w14:textId="77777777" w:rsidR="00811BD7" w:rsidRPr="00710267" w:rsidRDefault="00811BD7" w:rsidP="006926BE">
      <w:pPr>
        <w:pStyle w:val="LITlitera"/>
      </w:pPr>
      <w:r w:rsidRPr="00710267">
        <w:t>a)</w:t>
      </w:r>
      <w:r w:rsidRPr="00710267">
        <w:tab/>
      </w:r>
      <w:r>
        <w:t xml:space="preserve">w </w:t>
      </w:r>
      <w:r w:rsidRPr="00710267">
        <w:t xml:space="preserve">ust. 1 </w:t>
      </w:r>
      <w:r>
        <w:t xml:space="preserve">w zdaniu pierwszym po wyrazach </w:t>
      </w:r>
      <w:r w:rsidR="008F3471">
        <w:t>„</w:t>
      </w:r>
      <w:r w:rsidRPr="00CE4402">
        <w:t>stosuje się odpowiednio przepisy</w:t>
      </w:r>
      <w:r w:rsidR="008F3471">
        <w:t>”</w:t>
      </w:r>
      <w:r>
        <w:t xml:space="preserve"> dodaje się wyrazy </w:t>
      </w:r>
      <w:r w:rsidR="008F3471">
        <w:t>„</w:t>
      </w:r>
      <w:r>
        <w:t xml:space="preserve">art. 407 ust. 1, </w:t>
      </w:r>
      <w:r w:rsidRPr="00CE4402">
        <w:t>art. 409 ust. 2–</w:t>
      </w:r>
      <w:r>
        <w:t>4</w:t>
      </w:r>
      <w:r w:rsidRPr="00CE4402">
        <w:t>, art. 410, art. 411 i art. 420</w:t>
      </w:r>
      <w:r>
        <w:t xml:space="preserve"> ustawy </w:t>
      </w:r>
      <w:r w:rsidRPr="0017385E">
        <w:t>z</w:t>
      </w:r>
      <w:r w:rsidR="008F3471">
        <w:t xml:space="preserve"> </w:t>
      </w:r>
      <w:r w:rsidRPr="0017385E">
        <w:t xml:space="preserve">dnia 20 lipca 2018 r. </w:t>
      </w:r>
      <w:r>
        <w:t>– Prawo o szkolnictwie wyższym i nauce</w:t>
      </w:r>
      <w:r w:rsidR="008F3471">
        <w:t>”</w:t>
      </w:r>
      <w:r w:rsidRPr="00710267">
        <w:t>,</w:t>
      </w:r>
    </w:p>
    <w:p w14:paraId="5445C100" w14:textId="77777777" w:rsidR="00811BD7" w:rsidRPr="00710267" w:rsidRDefault="00811BD7" w:rsidP="006926BE">
      <w:pPr>
        <w:pStyle w:val="LITlitera"/>
      </w:pPr>
      <w:r w:rsidRPr="00710267">
        <w:t>b)</w:t>
      </w:r>
      <w:r w:rsidRPr="00710267">
        <w:tab/>
      </w:r>
      <w:r>
        <w:t xml:space="preserve">dodaje się </w:t>
      </w:r>
      <w:r w:rsidRPr="00710267">
        <w:t xml:space="preserve">ust. </w:t>
      </w:r>
      <w:r>
        <w:t xml:space="preserve">3–5 w </w:t>
      </w:r>
      <w:r w:rsidRPr="00710267">
        <w:t>brzmien</w:t>
      </w:r>
      <w:r>
        <w:t>iu</w:t>
      </w:r>
      <w:r w:rsidRPr="00710267">
        <w:t>:</w:t>
      </w:r>
    </w:p>
    <w:p w14:paraId="130A1005" w14:textId="77777777" w:rsidR="00811BD7" w:rsidRPr="00CE4402" w:rsidRDefault="008F3471" w:rsidP="00811BD7">
      <w:pPr>
        <w:pStyle w:val="ZLITUSTzmustliter"/>
      </w:pPr>
      <w:r>
        <w:t>„</w:t>
      </w:r>
      <w:r w:rsidR="00811BD7">
        <w:t>3. CMKP</w:t>
      </w:r>
      <w:r w:rsidR="00811BD7" w:rsidRPr="00CE4402">
        <w:t xml:space="preserve"> prowadzi rachunkowość zgodnie z przepisami o rachunkowości, z</w:t>
      </w:r>
      <w:r w:rsidR="00811BD7">
        <w:t xml:space="preserve"> </w:t>
      </w:r>
      <w:r w:rsidR="00811BD7" w:rsidRPr="00CE4402">
        <w:t>uwzględnieniem zasad określonych w niniejszej ustawie</w:t>
      </w:r>
      <w:r w:rsidR="00811BD7">
        <w:t xml:space="preserve"> oraz w ustawie </w:t>
      </w:r>
      <w:r w:rsidR="00C07639">
        <w:t>z dnia 20 </w:t>
      </w:r>
      <w:r w:rsidR="00811BD7" w:rsidRPr="0017385E">
        <w:t xml:space="preserve">lipca 2018 r. </w:t>
      </w:r>
      <w:r w:rsidR="00811BD7">
        <w:t>– Prawo o szkolnictwie wyższym i nauce, mających odpowiednie zastosowanie do CMKP</w:t>
      </w:r>
      <w:r w:rsidR="00811BD7" w:rsidRPr="00CE4402">
        <w:t>.</w:t>
      </w:r>
    </w:p>
    <w:p w14:paraId="04153C54" w14:textId="77777777" w:rsidR="00811BD7" w:rsidRDefault="00811BD7" w:rsidP="00811BD7">
      <w:pPr>
        <w:pStyle w:val="ZLITUSTzmustliter"/>
      </w:pPr>
      <w:r w:rsidRPr="00CE4402">
        <w:t xml:space="preserve">4. W </w:t>
      </w:r>
      <w:r>
        <w:t>CMKP</w:t>
      </w:r>
      <w:r w:rsidRPr="00CE4402">
        <w:t xml:space="preserve"> rokiem obrotowym jest rok kalendarzowy.</w:t>
      </w:r>
    </w:p>
    <w:p w14:paraId="3DB811F2" w14:textId="77777777" w:rsidR="00811BD7" w:rsidRPr="00DF341F" w:rsidRDefault="00811BD7" w:rsidP="00811BD7">
      <w:pPr>
        <w:pStyle w:val="ZLITUSTzmustliter"/>
      </w:pPr>
      <w:r>
        <w:t xml:space="preserve">5. </w:t>
      </w:r>
      <w:r w:rsidRPr="00653B6B">
        <w:t>CMKP opracowuje program naprawczy</w:t>
      </w:r>
      <w:r>
        <w:t>,</w:t>
      </w:r>
      <w:r w:rsidRPr="00653B6B">
        <w:t xml:space="preserve"> </w:t>
      </w:r>
      <w:r>
        <w:t xml:space="preserve">jeżeli </w:t>
      </w:r>
      <w:r w:rsidRPr="00C07962">
        <w:t>suma strat netto w okresie nie</w:t>
      </w:r>
      <w:r>
        <w:t xml:space="preserve"> </w:t>
      </w:r>
      <w:r w:rsidRPr="00C07962">
        <w:t xml:space="preserve">dłuższym niż 5 ostatnich lat przekracza 20% kwoty </w:t>
      </w:r>
      <w:r>
        <w:t>dotacji</w:t>
      </w:r>
      <w:r w:rsidRPr="00C07962">
        <w:t xml:space="preserve"> otrzyman</w:t>
      </w:r>
      <w:r>
        <w:t xml:space="preserve">ej </w:t>
      </w:r>
      <w:r w:rsidRPr="00C07962">
        <w:t xml:space="preserve">w roku poprzedzającym bieżący rok budżetowy ze środków finansowych, o których mowa w art. </w:t>
      </w:r>
      <w:r>
        <w:t xml:space="preserve">10 ust. 1. Przepisy art. 418 ust. 2–11 ustawy </w:t>
      </w:r>
      <w:r w:rsidRPr="0017385E">
        <w:t xml:space="preserve">z dnia 20 lipca 2018 r. </w:t>
      </w:r>
      <w:r>
        <w:t>– Prawo o</w:t>
      </w:r>
      <w:r w:rsidR="008F3471">
        <w:t xml:space="preserve"> </w:t>
      </w:r>
      <w:r>
        <w:t>szkolnictwie wyższym i nauce</w:t>
      </w:r>
      <w:r w:rsidRPr="00C52E24">
        <w:t xml:space="preserve"> stosuje się</w:t>
      </w:r>
      <w:r>
        <w:t>.</w:t>
      </w:r>
      <w:r w:rsidR="008F3471">
        <w:t>”</w:t>
      </w:r>
      <w:r>
        <w:t>;</w:t>
      </w:r>
    </w:p>
    <w:p w14:paraId="599549ED" w14:textId="77777777" w:rsidR="00811BD7" w:rsidRPr="00811BD7" w:rsidRDefault="00811BD7" w:rsidP="00811BD7">
      <w:pPr>
        <w:pStyle w:val="PKTpunkt"/>
      </w:pPr>
      <w:bookmarkStart w:id="9" w:name="_Hlk64021623"/>
      <w:bookmarkStart w:id="10" w:name="_Hlk60727432"/>
      <w:r>
        <w:t>1</w:t>
      </w:r>
      <w:r w:rsidRPr="00811BD7">
        <w:t>1)</w:t>
      </w:r>
      <w:r w:rsidRPr="00811BD7">
        <w:tab/>
      </w:r>
      <w:bookmarkStart w:id="11" w:name="_Hlk134453824"/>
      <w:r w:rsidRPr="00811BD7">
        <w:t>w art. 10:</w:t>
      </w:r>
    </w:p>
    <w:p w14:paraId="4F420135" w14:textId="77777777" w:rsidR="00811BD7" w:rsidRDefault="00811BD7" w:rsidP="00811BD7">
      <w:pPr>
        <w:pStyle w:val="LITlitera"/>
      </w:pPr>
      <w:r>
        <w:t>a)</w:t>
      </w:r>
      <w:r>
        <w:tab/>
        <w:t>w ust. 1:</w:t>
      </w:r>
    </w:p>
    <w:p w14:paraId="32352E9D" w14:textId="77777777" w:rsidR="00811BD7" w:rsidRDefault="00811BD7" w:rsidP="00811BD7">
      <w:pPr>
        <w:pStyle w:val="TIRtiret"/>
      </w:pPr>
      <w:bookmarkStart w:id="12" w:name="_Hlk128556844"/>
      <w:r>
        <w:lastRenderedPageBreak/>
        <w:t>–</w:t>
      </w:r>
      <w:bookmarkEnd w:id="12"/>
      <w:r>
        <w:tab/>
        <w:t>pkt 7 otrzymuje brzmienie:</w:t>
      </w:r>
    </w:p>
    <w:p w14:paraId="3D4A0724" w14:textId="77777777" w:rsidR="00811BD7" w:rsidRDefault="008F3471" w:rsidP="00811BD7">
      <w:pPr>
        <w:pStyle w:val="ZTIRPKTzmpkttiret"/>
      </w:pPr>
      <w:r>
        <w:t>„</w:t>
      </w:r>
      <w:r w:rsidR="00811BD7">
        <w:t>7)</w:t>
      </w:r>
      <w:r w:rsidR="00811BD7">
        <w:tab/>
      </w:r>
      <w:r w:rsidR="00811BD7" w:rsidRPr="002D0F85">
        <w:t xml:space="preserve">utrzymanie i rozwój </w:t>
      </w:r>
      <w:r w:rsidR="00811BD7">
        <w:t>potencjału CMKP;</w:t>
      </w:r>
      <w:r>
        <w:t>”</w:t>
      </w:r>
      <w:r w:rsidR="00811BD7">
        <w:t>,</w:t>
      </w:r>
    </w:p>
    <w:p w14:paraId="5C00BC34" w14:textId="77777777" w:rsidR="00811BD7" w:rsidRDefault="00811BD7" w:rsidP="00811BD7">
      <w:pPr>
        <w:pStyle w:val="TIRtiret"/>
      </w:pPr>
      <w:r>
        <w:t>–</w:t>
      </w:r>
      <w:r>
        <w:tab/>
        <w:t>dodaje się pkt 8 w brzmieniu:</w:t>
      </w:r>
    </w:p>
    <w:p w14:paraId="234105B6" w14:textId="77777777" w:rsidR="00811BD7" w:rsidRDefault="008F3471" w:rsidP="006926BE">
      <w:pPr>
        <w:pStyle w:val="ZTIRPKTzmpkttiret"/>
      </w:pPr>
      <w:r>
        <w:t>„</w:t>
      </w:r>
      <w:r w:rsidR="00811BD7">
        <w:t>8)</w:t>
      </w:r>
      <w:r w:rsidR="00811BD7">
        <w:tab/>
      </w:r>
      <w:r w:rsidR="00811BD7" w:rsidRPr="002D0F85">
        <w:t>rozwój zawodowy pracowników</w:t>
      </w:r>
      <w:r w:rsidR="00811BD7">
        <w:t xml:space="preserve"> CMKP.</w:t>
      </w:r>
      <w:r>
        <w:t>”</w:t>
      </w:r>
      <w:r w:rsidR="00811BD7">
        <w:t>,</w:t>
      </w:r>
    </w:p>
    <w:p w14:paraId="1084E366" w14:textId="77777777" w:rsidR="00811BD7" w:rsidRDefault="00811BD7" w:rsidP="00811BD7">
      <w:pPr>
        <w:pStyle w:val="LITlitera"/>
      </w:pPr>
      <w:r>
        <w:t>b)</w:t>
      </w:r>
      <w:r>
        <w:tab/>
        <w:t>po ust. 1 dodaje się ust. 1a–1c w brzmieniu:</w:t>
      </w:r>
    </w:p>
    <w:p w14:paraId="55147015" w14:textId="77777777" w:rsidR="00811BD7" w:rsidRDefault="008F3471" w:rsidP="00811BD7">
      <w:pPr>
        <w:pStyle w:val="ZLITUSTzmustliter"/>
      </w:pPr>
      <w:r>
        <w:t>„</w:t>
      </w:r>
      <w:r w:rsidR="00811BD7">
        <w:t xml:space="preserve">1a. </w:t>
      </w:r>
      <w:r w:rsidR="00811BD7" w:rsidRPr="002D0F85">
        <w:t xml:space="preserve">Wysokość </w:t>
      </w:r>
      <w:r w:rsidR="00811BD7">
        <w:t>dotacji</w:t>
      </w:r>
      <w:r w:rsidR="00811BD7" w:rsidRPr="002D0F85">
        <w:t>, o któr</w:t>
      </w:r>
      <w:r w:rsidR="00811BD7">
        <w:t>ej</w:t>
      </w:r>
      <w:r w:rsidR="00811BD7" w:rsidRPr="002D0F85">
        <w:t xml:space="preserve"> mowa w </w:t>
      </w:r>
      <w:r w:rsidR="00811BD7">
        <w:t>ust. 1, ustala</w:t>
      </w:r>
      <w:r w:rsidR="00811BD7" w:rsidRPr="002D0F85">
        <w:t xml:space="preserve"> minister </w:t>
      </w:r>
      <w:r w:rsidR="00811BD7">
        <w:t>właściwy do</w:t>
      </w:r>
      <w:r>
        <w:t xml:space="preserve"> </w:t>
      </w:r>
      <w:r w:rsidR="00811BD7">
        <w:t xml:space="preserve">spraw zdrowia, </w:t>
      </w:r>
      <w:r w:rsidR="00811BD7" w:rsidRPr="002D0F85">
        <w:t>na wniosek</w:t>
      </w:r>
      <w:r w:rsidR="00811BD7">
        <w:t xml:space="preserve"> rektora CMKP. Dotacja</w:t>
      </w:r>
      <w:r w:rsidR="00811BD7" w:rsidRPr="00FA4CD5">
        <w:t xml:space="preserve"> na dany rok nie</w:t>
      </w:r>
      <w:r>
        <w:t xml:space="preserve"> </w:t>
      </w:r>
      <w:r w:rsidR="00811BD7" w:rsidRPr="00FA4CD5">
        <w:t xml:space="preserve">może być większa niż 110% </w:t>
      </w:r>
      <w:r w:rsidR="00811BD7">
        <w:t>dotacji</w:t>
      </w:r>
      <w:r w:rsidR="00811BD7" w:rsidRPr="00FA4CD5">
        <w:t xml:space="preserve"> z roku poprzedniego. </w:t>
      </w:r>
    </w:p>
    <w:p w14:paraId="0C1CC008" w14:textId="77777777" w:rsidR="00811BD7" w:rsidRDefault="00811BD7" w:rsidP="00811BD7">
      <w:pPr>
        <w:pStyle w:val="ZLITUSTzmustliter"/>
      </w:pPr>
      <w:r>
        <w:t xml:space="preserve">1b. </w:t>
      </w:r>
      <w:r w:rsidRPr="007168A3">
        <w:t>W uzasadnionych przypadkach minister</w:t>
      </w:r>
      <w:r>
        <w:t xml:space="preserve"> właściwy do spraw zdrowia</w:t>
      </w:r>
      <w:r w:rsidRPr="007168A3">
        <w:t xml:space="preserve"> może dokonać zwiększenia wysokości </w:t>
      </w:r>
      <w:r>
        <w:t>dotacji</w:t>
      </w:r>
      <w:r w:rsidRPr="007168A3">
        <w:t xml:space="preserve"> przyznanej ze środków finansowych, o</w:t>
      </w:r>
      <w:r w:rsidR="008F3471">
        <w:t xml:space="preserve"> </w:t>
      </w:r>
      <w:r w:rsidRPr="007168A3">
        <w:t>których mowa</w:t>
      </w:r>
      <w:r>
        <w:t xml:space="preserve"> w ust. 1. Z</w:t>
      </w:r>
      <w:r w:rsidRPr="00FA4CD5">
        <w:t>większe</w:t>
      </w:r>
      <w:r>
        <w:t>nia</w:t>
      </w:r>
      <w:r w:rsidRPr="00FA4CD5">
        <w:t xml:space="preserve"> dokonan</w:t>
      </w:r>
      <w:r>
        <w:t>e</w:t>
      </w:r>
      <w:r w:rsidRPr="00FA4CD5">
        <w:t xml:space="preserve"> w danym roku nie wlicza</w:t>
      </w:r>
      <w:r>
        <w:t>ją</w:t>
      </w:r>
      <w:r w:rsidRPr="00FA4CD5">
        <w:t xml:space="preserve"> się</w:t>
      </w:r>
      <w:r w:rsidR="008F3471">
        <w:t xml:space="preserve"> </w:t>
      </w:r>
      <w:r>
        <w:t>d</w:t>
      </w:r>
      <w:r w:rsidRPr="00FA4CD5">
        <w:t>o</w:t>
      </w:r>
      <w:r w:rsidR="008F3471">
        <w:t xml:space="preserve"> </w:t>
      </w:r>
      <w:r w:rsidRPr="00FA4CD5">
        <w:t xml:space="preserve">ograniczenia </w:t>
      </w:r>
      <w:r>
        <w:t>wysokości dotacji</w:t>
      </w:r>
      <w:r w:rsidRPr="00FA4CD5">
        <w:t>, o któr</w:t>
      </w:r>
      <w:r>
        <w:t>ym</w:t>
      </w:r>
      <w:r w:rsidRPr="00FA4CD5">
        <w:t xml:space="preserve"> mowa w </w:t>
      </w:r>
      <w:r>
        <w:t>ust. 1a zdanie drugie.</w:t>
      </w:r>
    </w:p>
    <w:p w14:paraId="45FFA3AF" w14:textId="77777777" w:rsidR="00811BD7" w:rsidRDefault="00811BD7" w:rsidP="00811BD7">
      <w:pPr>
        <w:pStyle w:val="ZLITUSTzmustliter"/>
      </w:pPr>
      <w:r>
        <w:t>1c. Minister właściwy do spraw zdrowia o</w:t>
      </w:r>
      <w:r w:rsidRPr="007168A3">
        <w:t>głasza w B</w:t>
      </w:r>
      <w:r>
        <w:t xml:space="preserve">iuletynie </w:t>
      </w:r>
      <w:r w:rsidRPr="007168A3">
        <w:t>I</w:t>
      </w:r>
      <w:r>
        <w:t xml:space="preserve">nformacji </w:t>
      </w:r>
      <w:r w:rsidRPr="007168A3">
        <w:t>P</w:t>
      </w:r>
      <w:r>
        <w:t>ublicznej</w:t>
      </w:r>
      <w:r w:rsidRPr="007168A3">
        <w:t xml:space="preserve"> na swojej stronie podmiotowej komunikaty o wysokości</w:t>
      </w:r>
      <w:r>
        <w:t xml:space="preserve"> przyznanej dotacji ze środków finansowych, o których mowa w ust. 1, oraz zwiększeń, o których mowa w ust. 1b.</w:t>
      </w:r>
      <w:r w:rsidR="008F3471">
        <w:t>”</w:t>
      </w:r>
      <w:r>
        <w:t>.</w:t>
      </w:r>
    </w:p>
    <w:bookmarkEnd w:id="9"/>
    <w:bookmarkEnd w:id="10"/>
    <w:bookmarkEnd w:id="11"/>
    <w:p w14:paraId="7B3753ED" w14:textId="77777777" w:rsidR="00811BD7" w:rsidRDefault="00811BD7" w:rsidP="00811BD7">
      <w:pPr>
        <w:pStyle w:val="ARTartustawynprozporzdzenia"/>
      </w:pPr>
      <w:r w:rsidRPr="00A30103">
        <w:rPr>
          <w:rStyle w:val="Ppogrubienie"/>
        </w:rPr>
        <w:t>Art.</w:t>
      </w:r>
      <w:r w:rsidR="006926BE">
        <w:rPr>
          <w:rStyle w:val="Ppogrubienie"/>
        </w:rPr>
        <w:t> </w:t>
      </w:r>
      <w:r w:rsidRPr="00A30103">
        <w:rPr>
          <w:rStyle w:val="Ppogrubienie"/>
        </w:rPr>
        <w:t>2.</w:t>
      </w:r>
      <w:r w:rsidR="006926BE">
        <w:t> </w:t>
      </w:r>
      <w:r w:rsidRPr="005A7479">
        <w:t xml:space="preserve">W </w:t>
      </w:r>
      <w:bookmarkStart w:id="13" w:name="_Hlk130191703"/>
      <w:r w:rsidRPr="005A7479">
        <w:t xml:space="preserve">ustawie z dnia </w:t>
      </w:r>
      <w:r w:rsidRPr="00B40F11">
        <w:t>5 grudnia 1996 r. o zawodach lekarza i lekarza dentysty (Dz</w:t>
      </w:r>
      <w:r>
        <w:t>.</w:t>
      </w:r>
      <w:r w:rsidR="00C07639">
        <w:t> </w:t>
      </w:r>
      <w:r w:rsidRPr="00B40F11">
        <w:t>U</w:t>
      </w:r>
      <w:r>
        <w:t>.</w:t>
      </w:r>
      <w:r w:rsidR="008F3471">
        <w:t xml:space="preserve"> </w:t>
      </w:r>
      <w:r w:rsidRPr="00B40F11">
        <w:t>z</w:t>
      </w:r>
      <w:r w:rsidR="008F3471">
        <w:t xml:space="preserve"> </w:t>
      </w:r>
      <w:r>
        <w:t>2022</w:t>
      </w:r>
      <w:r w:rsidRPr="00B40F11">
        <w:t xml:space="preserve"> r. poz. </w:t>
      </w:r>
      <w:r>
        <w:t>1731, 1733, 2731 i 2770 oraz z 2023 r. poz. 605, 650 i 1234</w:t>
      </w:r>
      <w:r w:rsidRPr="00B40F11">
        <w:t>)</w:t>
      </w:r>
      <w:r>
        <w:t xml:space="preserve"> </w:t>
      </w:r>
      <w:bookmarkEnd w:id="13"/>
      <w:r>
        <w:t>wprowadza się</w:t>
      </w:r>
      <w:r w:rsidR="008F3471">
        <w:t xml:space="preserve"> </w:t>
      </w:r>
      <w:r>
        <w:t>następujące zmiany:</w:t>
      </w:r>
    </w:p>
    <w:p w14:paraId="149BA5C2" w14:textId="77777777" w:rsidR="00811BD7" w:rsidRDefault="00811BD7" w:rsidP="00811BD7">
      <w:pPr>
        <w:pStyle w:val="PKTpunkt"/>
      </w:pPr>
      <w:r>
        <w:t>1)</w:t>
      </w:r>
      <w:r>
        <w:tab/>
        <w:t>w</w:t>
      </w:r>
      <w:r w:rsidRPr="00B40F11">
        <w:t xml:space="preserve"> art. 4a </w:t>
      </w:r>
      <w:r>
        <w:t xml:space="preserve">w </w:t>
      </w:r>
      <w:r w:rsidRPr="00B40F11">
        <w:t xml:space="preserve">pkt 5 </w:t>
      </w:r>
      <w:r>
        <w:t xml:space="preserve">wyrazy </w:t>
      </w:r>
      <w:r w:rsidR="008F3471">
        <w:t>„</w:t>
      </w:r>
      <w:r>
        <w:t>Centrum Medycznemu</w:t>
      </w:r>
      <w:r w:rsidR="008F3471">
        <w:t>”</w:t>
      </w:r>
      <w:r>
        <w:t xml:space="preserve"> zastępuje się wyrazami </w:t>
      </w:r>
      <w:r w:rsidR="008F3471">
        <w:t>„</w:t>
      </w:r>
      <w:r w:rsidRPr="00B40F11">
        <w:t>C</w:t>
      </w:r>
      <w:r>
        <w:t xml:space="preserve">entrum </w:t>
      </w:r>
      <w:r w:rsidRPr="00B40F11">
        <w:t>M</w:t>
      </w:r>
      <w:r>
        <w:t>edycznego</w:t>
      </w:r>
      <w:r w:rsidR="008F3471">
        <w:t>”</w:t>
      </w:r>
      <w:r>
        <w:t>;</w:t>
      </w:r>
    </w:p>
    <w:p w14:paraId="3232C44A" w14:textId="77777777" w:rsidR="00811BD7" w:rsidRDefault="00811BD7" w:rsidP="00811BD7">
      <w:pPr>
        <w:pStyle w:val="PKTpunkt"/>
      </w:pPr>
      <w:bookmarkStart w:id="14" w:name="_Hlk121307212"/>
      <w:r>
        <w:lastRenderedPageBreak/>
        <w:t>2)</w:t>
      </w:r>
      <w:r>
        <w:tab/>
        <w:t>użyte w art. 15j w ust. 2, w ust. 3 w zdaniu drugim, w ust. 7 i w ust. 13 w zdaniu pierwszym, w art. 16 w ust. 7 we wprowadzeniu do wyliczenia, w</w:t>
      </w:r>
      <w:r w:rsidR="008F3471">
        <w:t xml:space="preserve"> </w:t>
      </w:r>
      <w:r>
        <w:t>art.</w:t>
      </w:r>
      <w:r w:rsidR="008F3471">
        <w:t xml:space="preserve"> </w:t>
      </w:r>
      <w:r>
        <w:t>16c w ust. 13f w</w:t>
      </w:r>
      <w:r w:rsidR="008F3471">
        <w:t xml:space="preserve"> </w:t>
      </w:r>
      <w:r>
        <w:t>zdaniu trzecim i w ust. 13g w zdaniu pierwszym, w art. 16m w ust. 12 i 13, w art. 16n w ust. 1a i w ust. 2 w zdaniu drugim, w art. 17 w ust. 5</w:t>
      </w:r>
      <w:r w:rsidRPr="007A2ED4">
        <w:t xml:space="preserve"> </w:t>
      </w:r>
      <w:r>
        <w:t>w zdaniu pierwszym, w ust. 6, w</w:t>
      </w:r>
      <w:r w:rsidR="008F3471">
        <w:t xml:space="preserve"> </w:t>
      </w:r>
      <w:r>
        <w:t>ust. 8</w:t>
      </w:r>
      <w:r w:rsidRPr="007A2ED4">
        <w:t xml:space="preserve"> </w:t>
      </w:r>
      <w:r>
        <w:t>we wprowadzeniu do wyliczenia, w ust. 17, 19 i w ust. 21</w:t>
      </w:r>
      <w:r w:rsidRPr="00F94F62">
        <w:t xml:space="preserve"> </w:t>
      </w:r>
      <w:r>
        <w:t>w zdaniu drugim, w</w:t>
      </w:r>
      <w:r w:rsidR="008F3471">
        <w:t xml:space="preserve"> </w:t>
      </w:r>
      <w:r w:rsidR="00C07639">
        <w:t>art. </w:t>
      </w:r>
      <w:r>
        <w:t>19f w ust. 7, w ust. 7a w zdaniu pierwszym i w ust. 19, w art. 19g w ust. 4 i 5, w</w:t>
      </w:r>
      <w:r w:rsidR="008F3471">
        <w:t xml:space="preserve"> </w:t>
      </w:r>
      <w:r w:rsidR="00C07639">
        <w:t>art. </w:t>
      </w:r>
      <w:r>
        <w:t>19h w ust. 5 oraz</w:t>
      </w:r>
      <w:r w:rsidR="008F3471">
        <w:t xml:space="preserve"> </w:t>
      </w:r>
      <w:r>
        <w:t>w</w:t>
      </w:r>
      <w:r w:rsidR="008F3471">
        <w:t xml:space="preserve"> </w:t>
      </w:r>
      <w:r>
        <w:t>art.</w:t>
      </w:r>
      <w:r w:rsidR="008F3471">
        <w:t xml:space="preserve"> </w:t>
      </w:r>
      <w:r>
        <w:t xml:space="preserve">19i w ust. 10 wyrazy </w:t>
      </w:r>
      <w:r w:rsidR="008F3471">
        <w:t>„</w:t>
      </w:r>
      <w:r>
        <w:t>Dyrektor CMKP</w:t>
      </w:r>
      <w:r w:rsidR="008F3471">
        <w:t>”</w:t>
      </w:r>
      <w:r>
        <w:t xml:space="preserve"> zastępuje się</w:t>
      </w:r>
      <w:r w:rsidR="008F3471">
        <w:t xml:space="preserve"> </w:t>
      </w:r>
      <w:r>
        <w:t xml:space="preserve">wyrazami </w:t>
      </w:r>
      <w:r w:rsidR="008F3471">
        <w:t>„</w:t>
      </w:r>
      <w:r>
        <w:t>Rektor CMKP</w:t>
      </w:r>
      <w:r w:rsidR="008F3471">
        <w:t>”</w:t>
      </w:r>
      <w:r>
        <w:t>;</w:t>
      </w:r>
    </w:p>
    <w:p w14:paraId="60A1294A" w14:textId="77777777" w:rsidR="00811BD7" w:rsidRDefault="00811BD7" w:rsidP="00811BD7">
      <w:pPr>
        <w:pStyle w:val="PKTpunkt"/>
      </w:pPr>
      <w:r>
        <w:t>3)</w:t>
      </w:r>
      <w:r>
        <w:tab/>
        <w:t xml:space="preserve">użyte w art. 15j w ust. 3 w zdaniu pierwszym i w ust. 8 w zdaniu pierwszym i drugim, w art. 16 w ust. 5 i 6, w art. 16c w ust. 1 w pkt 1, w ust. 3 w zdaniu drugim, w ust. 8, 9, 13a, 13d, 13h i 14 i w ust. 17a </w:t>
      </w:r>
      <w:r w:rsidRPr="00CC1A25">
        <w:t>w</w:t>
      </w:r>
      <w:r w:rsidR="008F3471">
        <w:t xml:space="preserve"> </w:t>
      </w:r>
      <w:r w:rsidRPr="00CC1A25">
        <w:t>zdaniu drugim</w:t>
      </w:r>
      <w:r>
        <w:t>, w art. 16ca ust. 6 i 8, w art. 16e w ust. 2 i 3, w art. 16f w ust. 5 w zdaniu pierwszym i w ust. 7, w art. 16m w ust. 6b, 8, 10, 11 i 17, w art. 16n w ust. 2 w zdaniu pierwszym, w ust. 4, w ust. 4a w zdaniu pierwszym i drugim, w ust. 8, 10 i 13 i w ust. 14 w</w:t>
      </w:r>
      <w:r w:rsidR="008F3471">
        <w:t xml:space="preserve"> </w:t>
      </w:r>
      <w:r>
        <w:t>zdaniu pierwszym, w art. 17 w ust. 2 w części wspólnej i w ust. 7, 9 i 18, w art. 19f w</w:t>
      </w:r>
      <w:r w:rsidR="008F3471">
        <w:t xml:space="preserve"> </w:t>
      </w:r>
      <w:r>
        <w:t>ust. 4, w</w:t>
      </w:r>
      <w:r w:rsidR="008F3471">
        <w:t xml:space="preserve"> </w:t>
      </w:r>
      <w:r>
        <w:t>ust. 5 we wprowadzeniu do wyliczenia, w ust. 8, w ust. 9 w zdaniu pierwszym i w ust. 10–13, w art. 19g w ust.</w:t>
      </w:r>
      <w:r w:rsidR="008F3471">
        <w:t xml:space="preserve"> </w:t>
      </w:r>
      <w:r>
        <w:t>1a i w ust.</w:t>
      </w:r>
      <w:r w:rsidR="008F3471">
        <w:t xml:space="preserve"> </w:t>
      </w:r>
      <w:r>
        <w:t>4c w zdaniu drugim, w art. 19h w ust. 4, w art. 19i w ust. 1 w zdaniu pierwszym, w ust. 11 i</w:t>
      </w:r>
      <w:r w:rsidR="008F3471">
        <w:t xml:space="preserve"> </w:t>
      </w:r>
      <w:r>
        <w:t xml:space="preserve">w ust. 14 </w:t>
      </w:r>
      <w:r w:rsidRPr="003D21D0">
        <w:t>w zdaniu pierwszym</w:t>
      </w:r>
      <w:r>
        <w:t xml:space="preserve">, w art. 19ia w ust. 4 </w:t>
      </w:r>
      <w:r w:rsidRPr="003D21D0">
        <w:t>w zdaniu pierwszym</w:t>
      </w:r>
      <w:r w:rsidDel="003D21D0">
        <w:t xml:space="preserve"> </w:t>
      </w:r>
      <w:r>
        <w:t>oraz</w:t>
      </w:r>
      <w:r w:rsidR="008F3471">
        <w:t xml:space="preserve"> </w:t>
      </w:r>
      <w:r>
        <w:t>w</w:t>
      </w:r>
      <w:r w:rsidR="008F3471">
        <w:t xml:space="preserve"> </w:t>
      </w:r>
      <w:r>
        <w:t xml:space="preserve">art. 19m, w różnym przypadku, wyrazy </w:t>
      </w:r>
      <w:r w:rsidR="008F3471">
        <w:t>„</w:t>
      </w:r>
      <w:r>
        <w:t>d</w:t>
      </w:r>
      <w:r w:rsidRPr="00B24AF0">
        <w:t>yrektor CMKP</w:t>
      </w:r>
      <w:r w:rsidR="008F3471">
        <w:t>”</w:t>
      </w:r>
      <w:r w:rsidRPr="00B24AF0">
        <w:t xml:space="preserve"> zastępuje się </w:t>
      </w:r>
      <w:r>
        <w:t xml:space="preserve">użytymi w odpowiednim przypadku </w:t>
      </w:r>
      <w:r w:rsidRPr="00B24AF0">
        <w:t xml:space="preserve">wyrazami </w:t>
      </w:r>
      <w:r w:rsidR="008F3471">
        <w:t>„</w:t>
      </w:r>
      <w:r>
        <w:t>r</w:t>
      </w:r>
      <w:r w:rsidRPr="00B24AF0">
        <w:t>ektor CMKP</w:t>
      </w:r>
      <w:r w:rsidR="008F3471">
        <w:t>”</w:t>
      </w:r>
      <w:r>
        <w:t>.</w:t>
      </w:r>
    </w:p>
    <w:bookmarkEnd w:id="14"/>
    <w:p w14:paraId="21B9F6FE" w14:textId="77777777" w:rsidR="00811BD7" w:rsidRPr="006926BE" w:rsidRDefault="006926BE" w:rsidP="006926BE">
      <w:pPr>
        <w:pStyle w:val="ARTartustawynprozporzdzenia"/>
      </w:pPr>
      <w:r>
        <w:rPr>
          <w:rStyle w:val="Ppogrubienie"/>
        </w:rPr>
        <w:lastRenderedPageBreak/>
        <w:t>Art. </w:t>
      </w:r>
      <w:r w:rsidR="00811BD7" w:rsidRPr="006926BE">
        <w:rPr>
          <w:rStyle w:val="Ppogrubienie"/>
        </w:rPr>
        <w:t>3.</w:t>
      </w:r>
      <w:r>
        <w:t> </w:t>
      </w:r>
      <w:r w:rsidR="00811BD7" w:rsidRPr="006926BE">
        <w:t>W ustawie z dnia 29 listopada 2000 r. – Prawo atomowe (Dz. U.</w:t>
      </w:r>
      <w:r w:rsidR="008F3471" w:rsidRPr="006926BE">
        <w:t xml:space="preserve"> </w:t>
      </w:r>
      <w:r w:rsidR="00C07639">
        <w:t>z 2023 r. poz. </w:t>
      </w:r>
      <w:r w:rsidR="00811BD7" w:rsidRPr="006926BE">
        <w:t>1173) w art. 33h:</w:t>
      </w:r>
    </w:p>
    <w:p w14:paraId="76453275" w14:textId="77777777" w:rsidR="00811BD7" w:rsidRDefault="00811BD7" w:rsidP="00811BD7">
      <w:pPr>
        <w:pStyle w:val="PKTpunkt"/>
      </w:pPr>
      <w:r w:rsidRPr="00496FDB">
        <w:t>1)</w:t>
      </w:r>
      <w:r w:rsidRPr="00496FDB">
        <w:tab/>
      </w:r>
      <w:r>
        <w:t>użyte w</w:t>
      </w:r>
      <w:r w:rsidRPr="00496FDB">
        <w:t xml:space="preserve"> ust. 8 w pkt 3</w:t>
      </w:r>
      <w:r>
        <w:t xml:space="preserve"> w</w:t>
      </w:r>
      <w:r w:rsidRPr="00496FDB">
        <w:t xml:space="preserve"> lit. a oraz </w:t>
      </w:r>
      <w:r>
        <w:t xml:space="preserve">w </w:t>
      </w:r>
      <w:r w:rsidRPr="00496FDB">
        <w:t xml:space="preserve">ust. 10 </w:t>
      </w:r>
      <w:r>
        <w:t xml:space="preserve">w </w:t>
      </w:r>
      <w:r w:rsidRPr="00496FDB">
        <w:t xml:space="preserve">pkt 3 </w:t>
      </w:r>
      <w:r>
        <w:t xml:space="preserve">w </w:t>
      </w:r>
      <w:r w:rsidRPr="00496FDB">
        <w:t xml:space="preserve">lit. a wyrazy </w:t>
      </w:r>
      <w:r w:rsidR="008F3471">
        <w:t>„</w:t>
      </w:r>
      <w:r w:rsidRPr="00A904B9">
        <w:t>Centrum Medyczne</w:t>
      </w:r>
      <w:r w:rsidR="008F3471">
        <w:t>”</w:t>
      </w:r>
      <w:r w:rsidRPr="00A904B9">
        <w:t xml:space="preserve"> zastępuje się wyrazami </w:t>
      </w:r>
      <w:r w:rsidR="008F3471">
        <w:t>„</w:t>
      </w:r>
      <w:r w:rsidRPr="00A904B9">
        <w:t>Centrum Medycznego</w:t>
      </w:r>
      <w:r w:rsidR="008F3471">
        <w:t>”</w:t>
      </w:r>
      <w:r>
        <w:t>;</w:t>
      </w:r>
    </w:p>
    <w:p w14:paraId="57AD9795" w14:textId="77777777" w:rsidR="00811BD7" w:rsidRPr="00496FDB" w:rsidRDefault="00811BD7" w:rsidP="00811BD7">
      <w:pPr>
        <w:pStyle w:val="PKTpunkt"/>
      </w:pPr>
      <w:r>
        <w:t>2)</w:t>
      </w:r>
      <w:r>
        <w:tab/>
        <w:t xml:space="preserve">w ust. 13 wyraz </w:t>
      </w:r>
      <w:r w:rsidR="008F3471">
        <w:t>„</w:t>
      </w:r>
      <w:r w:rsidRPr="001C49DD">
        <w:t>Dyrektor</w:t>
      </w:r>
      <w:r w:rsidR="008F3471">
        <w:t>”</w:t>
      </w:r>
      <w:r w:rsidRPr="001C49DD">
        <w:t xml:space="preserve"> zastępuje się wyraz</w:t>
      </w:r>
      <w:r>
        <w:t>e</w:t>
      </w:r>
      <w:r w:rsidRPr="001C49DD">
        <w:t xml:space="preserve">m </w:t>
      </w:r>
      <w:r w:rsidR="008F3471">
        <w:t>„</w:t>
      </w:r>
      <w:r w:rsidRPr="001C49DD">
        <w:t>Rektor</w:t>
      </w:r>
      <w:r w:rsidR="008F3471">
        <w:t>”</w:t>
      </w:r>
      <w:r>
        <w:t>.</w:t>
      </w:r>
    </w:p>
    <w:p w14:paraId="399D0A51" w14:textId="77777777" w:rsidR="00811BD7" w:rsidRPr="00846F9B" w:rsidRDefault="00811BD7" w:rsidP="00811BD7">
      <w:pPr>
        <w:pStyle w:val="ARTartustawynprozporzdzenia"/>
      </w:pPr>
      <w:r w:rsidRPr="00A30103">
        <w:rPr>
          <w:rStyle w:val="Ppogrubienie"/>
        </w:rPr>
        <w:t>Art.</w:t>
      </w:r>
      <w:r w:rsidR="006926BE">
        <w:rPr>
          <w:rStyle w:val="Ppogrubienie"/>
        </w:rPr>
        <w:t> </w:t>
      </w:r>
      <w:r>
        <w:rPr>
          <w:rStyle w:val="Ppogrubienie"/>
        </w:rPr>
        <w:t>4</w:t>
      </w:r>
      <w:r w:rsidRPr="00A30103">
        <w:rPr>
          <w:rStyle w:val="Ppogrubienie"/>
        </w:rPr>
        <w:t>.</w:t>
      </w:r>
      <w:r w:rsidR="006926BE">
        <w:t> </w:t>
      </w:r>
      <w:r w:rsidRPr="00AE2B14">
        <w:t>W ustawie z dnia 6 listopada 2008 r. o konsultantach w ochronie zdrowia (Dz.</w:t>
      </w:r>
      <w:r w:rsidR="008F3471">
        <w:t xml:space="preserve"> </w:t>
      </w:r>
      <w:r w:rsidRPr="00AE2B14">
        <w:t>U.</w:t>
      </w:r>
      <w:r w:rsidR="008F3471">
        <w:t xml:space="preserve"> </w:t>
      </w:r>
      <w:r w:rsidRPr="00AE2B14">
        <w:t xml:space="preserve">z </w:t>
      </w:r>
      <w:r>
        <w:t>2022</w:t>
      </w:r>
      <w:r w:rsidRPr="00AE2B14">
        <w:t xml:space="preserve"> r. poz. </w:t>
      </w:r>
      <w:r>
        <w:t>2524 oraz z 2023 r. poz. 605</w:t>
      </w:r>
      <w:r w:rsidRPr="00AE2B14">
        <w:t>)</w:t>
      </w:r>
      <w:r>
        <w:t xml:space="preserve"> </w:t>
      </w:r>
      <w:r w:rsidRPr="00846F9B">
        <w:t>wprowadza się następujące zmiany:</w:t>
      </w:r>
    </w:p>
    <w:p w14:paraId="58A1A170" w14:textId="77777777" w:rsidR="00811BD7" w:rsidRPr="00846F9B" w:rsidRDefault="00811BD7" w:rsidP="00811BD7">
      <w:pPr>
        <w:pStyle w:val="PKTpunkt"/>
      </w:pPr>
      <w:r w:rsidRPr="00846F9B">
        <w:t>1)</w:t>
      </w:r>
      <w:r w:rsidRPr="00846F9B">
        <w:tab/>
        <w:t xml:space="preserve">w art. 3 </w:t>
      </w:r>
      <w:r>
        <w:t xml:space="preserve">po ust. 1 </w:t>
      </w:r>
      <w:r w:rsidRPr="00846F9B">
        <w:t>dodaje się ust. 1a w brzmieniu:</w:t>
      </w:r>
    </w:p>
    <w:p w14:paraId="4BBB21A0" w14:textId="77777777" w:rsidR="00811BD7" w:rsidRPr="00846F9B" w:rsidRDefault="008F3471" w:rsidP="00811BD7">
      <w:pPr>
        <w:pStyle w:val="ZUSTzmustartykuempunktem"/>
      </w:pPr>
      <w:r>
        <w:t>„</w:t>
      </w:r>
      <w:r w:rsidR="00811BD7" w:rsidRPr="00846F9B">
        <w:t>1a. Konsultantem nie może być osoba, wobec której toczy się postępowanie karne lub postępowanie w przedmiocie odpowiedzialności zawodowej lekarzy.</w:t>
      </w:r>
      <w:r>
        <w:t>”</w:t>
      </w:r>
      <w:r w:rsidR="00811BD7" w:rsidRPr="00846F9B">
        <w:t>;</w:t>
      </w:r>
    </w:p>
    <w:p w14:paraId="6505CC17" w14:textId="77777777" w:rsidR="00811BD7" w:rsidRPr="00846F9B" w:rsidRDefault="00811BD7" w:rsidP="00811BD7">
      <w:pPr>
        <w:pStyle w:val="PKTpunkt"/>
      </w:pPr>
      <w:r w:rsidRPr="00846F9B">
        <w:t>2)</w:t>
      </w:r>
      <w:r w:rsidRPr="00846F9B">
        <w:tab/>
        <w:t>w art. 6 ust. 4 otrzymuje brzmienie:</w:t>
      </w:r>
    </w:p>
    <w:p w14:paraId="2A738DCF" w14:textId="77777777" w:rsidR="00811BD7" w:rsidRPr="00846F9B" w:rsidRDefault="008F3471" w:rsidP="00811BD7">
      <w:pPr>
        <w:pStyle w:val="ZUSTzmustartykuempunktem"/>
      </w:pPr>
      <w:r>
        <w:t>„</w:t>
      </w:r>
      <w:r w:rsidR="00811BD7" w:rsidRPr="00846F9B">
        <w:t xml:space="preserve">4. Kandydata na konsultanta wojewódzkiego przedstawiają ministrowi właściwemu </w:t>
      </w:r>
      <w:r w:rsidR="00811BD7">
        <w:t xml:space="preserve">do </w:t>
      </w:r>
      <w:r w:rsidR="00811BD7" w:rsidRPr="00846F9B">
        <w:t>spraw zdrowia odpowiednio wojewoda albo właściwi wojewodowie, po</w:t>
      </w:r>
      <w:r>
        <w:t xml:space="preserve"> </w:t>
      </w:r>
      <w:r w:rsidR="00811BD7" w:rsidRPr="00846F9B">
        <w:t>zasięgnięciu opinii właściwego konsultanta krajowego oraz właściwych okręgowych samorządów zawodów medycznych.</w:t>
      </w:r>
      <w:r>
        <w:t>”</w:t>
      </w:r>
      <w:r w:rsidR="00811BD7" w:rsidRPr="00846F9B">
        <w:t>;</w:t>
      </w:r>
    </w:p>
    <w:p w14:paraId="2E1416EA" w14:textId="77777777" w:rsidR="00811BD7" w:rsidRPr="00846F9B" w:rsidRDefault="00811BD7" w:rsidP="00811BD7">
      <w:pPr>
        <w:pStyle w:val="PKTpunkt"/>
      </w:pPr>
      <w:r w:rsidRPr="00846F9B">
        <w:t>3)</w:t>
      </w:r>
      <w:r w:rsidRPr="00846F9B">
        <w:tab/>
        <w:t xml:space="preserve">w art. 10 </w:t>
      </w:r>
      <w:r>
        <w:t xml:space="preserve">w </w:t>
      </w:r>
      <w:r w:rsidRPr="00846F9B">
        <w:t xml:space="preserve">ust. 2 </w:t>
      </w:r>
      <w:r>
        <w:t xml:space="preserve">w </w:t>
      </w:r>
      <w:r w:rsidRPr="00846F9B">
        <w:t xml:space="preserve">pkt 2 </w:t>
      </w:r>
      <w:r>
        <w:t xml:space="preserve">po wyrazach </w:t>
      </w:r>
      <w:r w:rsidR="008F3471">
        <w:t>„</w:t>
      </w:r>
      <w:r w:rsidRPr="003D21D0">
        <w:t>Centrum Egzaminów Medycznych</w:t>
      </w:r>
      <w:r w:rsidR="008F3471">
        <w:t>”</w:t>
      </w:r>
      <w:r w:rsidRPr="003D21D0">
        <w:t xml:space="preserve"> skreśla się przecinek i wyrazy </w:t>
      </w:r>
      <w:r w:rsidR="008F3471">
        <w:t>„</w:t>
      </w:r>
      <w:r w:rsidRPr="003D21D0">
        <w:t>Centrum Kształcenia Podyplomowego Pielęgniarek i</w:t>
      </w:r>
      <w:r w:rsidR="008F3471">
        <w:t xml:space="preserve"> </w:t>
      </w:r>
      <w:r w:rsidRPr="003D21D0">
        <w:t>Położnych</w:t>
      </w:r>
      <w:r w:rsidR="008F3471">
        <w:t>”</w:t>
      </w:r>
      <w:r w:rsidRPr="003D21D0">
        <w:t>.</w:t>
      </w:r>
    </w:p>
    <w:p w14:paraId="53BFEB3E" w14:textId="77777777" w:rsidR="00811BD7" w:rsidRDefault="00811BD7" w:rsidP="00811BD7">
      <w:pPr>
        <w:pStyle w:val="ARTartustawynprozporzdzenia"/>
      </w:pPr>
      <w:r w:rsidRPr="00A30103">
        <w:rPr>
          <w:rStyle w:val="Ppogrubienie"/>
        </w:rPr>
        <w:t>Art.</w:t>
      </w:r>
      <w:r w:rsidR="006926BE">
        <w:rPr>
          <w:rStyle w:val="Ppogrubienie"/>
        </w:rPr>
        <w:t> </w:t>
      </w:r>
      <w:r>
        <w:rPr>
          <w:rStyle w:val="Ppogrubienie"/>
        </w:rPr>
        <w:t>5</w:t>
      </w:r>
      <w:r w:rsidRPr="00A30103">
        <w:rPr>
          <w:rStyle w:val="Ppogrubienie"/>
        </w:rPr>
        <w:t>.</w:t>
      </w:r>
      <w:r w:rsidR="006926BE">
        <w:t> </w:t>
      </w:r>
      <w:r w:rsidRPr="00AE2B14">
        <w:t>W ustawie z dnia 15 kwietnia 2011 r. o działalności leczniczej (Dz.</w:t>
      </w:r>
      <w:r>
        <w:t xml:space="preserve"> U. z 2023 r. poz. 991</w:t>
      </w:r>
      <w:r w:rsidRPr="00AE2B14">
        <w:t xml:space="preserve">) </w:t>
      </w:r>
      <w:r>
        <w:t>wprowadza się następujące zmiany:</w:t>
      </w:r>
    </w:p>
    <w:p w14:paraId="04B09A5F" w14:textId="77777777" w:rsidR="00811BD7" w:rsidRPr="00AE2B14" w:rsidRDefault="00811BD7" w:rsidP="00811BD7">
      <w:pPr>
        <w:pStyle w:val="PKTpunkt"/>
      </w:pPr>
      <w:r>
        <w:t>1)</w:t>
      </w:r>
      <w:r>
        <w:tab/>
      </w:r>
      <w:r w:rsidRPr="00AE2B14">
        <w:t xml:space="preserve">w art. 2 </w:t>
      </w:r>
      <w:r>
        <w:t xml:space="preserve">w </w:t>
      </w:r>
      <w:r w:rsidRPr="00AE2B14">
        <w:t>ust. 1 pkt 13 otrzymuje brzmienie:</w:t>
      </w:r>
    </w:p>
    <w:p w14:paraId="061ED0C2" w14:textId="77777777" w:rsidR="00811BD7" w:rsidRDefault="008F3471" w:rsidP="00811BD7">
      <w:pPr>
        <w:pStyle w:val="ZPKTzmpktartykuempunktem"/>
      </w:pPr>
      <w:r>
        <w:lastRenderedPageBreak/>
        <w:t>„</w:t>
      </w:r>
      <w:r w:rsidR="00811BD7" w:rsidRPr="00AE2B14">
        <w:t>13)</w:t>
      </w:r>
      <w:r w:rsidR="00811BD7">
        <w:tab/>
      </w:r>
      <w:r w:rsidR="00811BD7" w:rsidRPr="00AE2B14">
        <w:t xml:space="preserve">uczelnia medyczna </w:t>
      </w:r>
      <w:r w:rsidR="00811BD7">
        <w:t>–</w:t>
      </w:r>
      <w:r w:rsidR="00811BD7" w:rsidRPr="00AE2B14">
        <w:t xml:space="preserve"> publiczną uczelnię medyczną albo publiczną uczelnię prowadzącą </w:t>
      </w:r>
      <w:r w:rsidR="00811BD7" w:rsidRPr="0089459C">
        <w:t>działalność</w:t>
      </w:r>
      <w:r w:rsidR="00811BD7" w:rsidRPr="00AE2B14">
        <w:t xml:space="preserve"> dydaktyczną i badawczą w dziedzinie nauk medycznych</w:t>
      </w:r>
      <w:r w:rsidR="00811BD7">
        <w:t xml:space="preserve"> i</w:t>
      </w:r>
      <w:r>
        <w:t xml:space="preserve"> </w:t>
      </w:r>
      <w:r w:rsidR="00811BD7">
        <w:t>nauk o zdrowiu</w:t>
      </w:r>
      <w:r w:rsidR="00811BD7" w:rsidRPr="00AE2B14">
        <w:t xml:space="preserve"> oraz Centrum Medycznego Kształcenia Podyplomowego;</w:t>
      </w:r>
      <w:r>
        <w:t>”</w:t>
      </w:r>
      <w:r w:rsidR="00811BD7">
        <w:t>;</w:t>
      </w:r>
    </w:p>
    <w:p w14:paraId="673B5653" w14:textId="77777777" w:rsidR="00811BD7" w:rsidRDefault="00811BD7" w:rsidP="00811BD7">
      <w:pPr>
        <w:pStyle w:val="PKTpunkt"/>
      </w:pPr>
      <w:r>
        <w:t>2)</w:t>
      </w:r>
      <w:r>
        <w:tab/>
        <w:t>użyte w art. 34 w ust. 4 w pkt 2 oraz w art. 48 w ust. 6 w pkt 1 w lit. a i w pkt 2 w lit. b w</w:t>
      </w:r>
      <w:r w:rsidR="008F3471">
        <w:t xml:space="preserve"> </w:t>
      </w:r>
      <w:r>
        <w:t xml:space="preserve">tiret trzecim wyrazy </w:t>
      </w:r>
      <w:r w:rsidR="008F3471">
        <w:t>„</w:t>
      </w:r>
      <w:r>
        <w:t>dyrektora Centrum</w:t>
      </w:r>
      <w:r w:rsidR="008F3471">
        <w:t>”</w:t>
      </w:r>
      <w:r>
        <w:t xml:space="preserve"> zastępuje się wyrazami </w:t>
      </w:r>
      <w:r w:rsidR="008F3471">
        <w:t>„</w:t>
      </w:r>
      <w:r w:rsidRPr="0027740B">
        <w:t>rektora Centrum</w:t>
      </w:r>
      <w:r w:rsidR="008F3471">
        <w:t>”</w:t>
      </w:r>
      <w:r>
        <w:t>;</w:t>
      </w:r>
    </w:p>
    <w:p w14:paraId="6A6BA2AA" w14:textId="77777777" w:rsidR="00811BD7" w:rsidRDefault="00811BD7" w:rsidP="00811BD7">
      <w:pPr>
        <w:pStyle w:val="PKTpunkt"/>
      </w:pPr>
      <w:r>
        <w:t>3)</w:t>
      </w:r>
      <w:r>
        <w:tab/>
        <w:t>w art. 75:</w:t>
      </w:r>
    </w:p>
    <w:p w14:paraId="3E4C3EE8" w14:textId="77777777" w:rsidR="00811BD7" w:rsidRDefault="00811BD7" w:rsidP="00811BD7">
      <w:pPr>
        <w:pStyle w:val="LITlitera"/>
      </w:pPr>
      <w:r>
        <w:t>a)</w:t>
      </w:r>
      <w:r>
        <w:tab/>
        <w:t>pkt 3 otrzymuje brzmienie:</w:t>
      </w:r>
    </w:p>
    <w:p w14:paraId="0E161A62" w14:textId="77777777" w:rsidR="00811BD7" w:rsidRDefault="008F3471" w:rsidP="00811BD7">
      <w:pPr>
        <w:pStyle w:val="ZLITPKTzmpktliter"/>
      </w:pPr>
      <w:r>
        <w:t>„</w:t>
      </w:r>
      <w:r w:rsidR="00811BD7" w:rsidRPr="00BE3DEC">
        <w:t>3)</w:t>
      </w:r>
      <w:r>
        <w:tab/>
      </w:r>
      <w:r w:rsidR="00811BD7" w:rsidRPr="00BE3DEC">
        <w:t xml:space="preserve">rektor </w:t>
      </w:r>
      <w:r w:rsidR="00811BD7">
        <w:t>–</w:t>
      </w:r>
      <w:r w:rsidR="00811BD7" w:rsidRPr="00BE3DEC">
        <w:t xml:space="preserve"> w przypadku samodzielnych publicznych zakładów opieki zdrowotnej, dla których podmiotem tworzącym jest publiczna uczelnia medyczna</w:t>
      </w:r>
      <w:r w:rsidR="00811BD7">
        <w:t>,</w:t>
      </w:r>
      <w:r w:rsidR="00811BD7" w:rsidRPr="00BE3DEC">
        <w:t xml:space="preserve"> publiczna uczelnia prowadząca działalność dydaktyczną i badawczą w</w:t>
      </w:r>
      <w:r>
        <w:t xml:space="preserve"> </w:t>
      </w:r>
      <w:r w:rsidR="00811BD7" w:rsidRPr="00BE3DEC">
        <w:t>dziedzinie nauk medycznych</w:t>
      </w:r>
      <w:r w:rsidR="00811BD7">
        <w:t xml:space="preserve"> i nauk o zdrowiu albo Centrum Medycznego Kształcenia Podyplomowego.</w:t>
      </w:r>
      <w:r>
        <w:t>”</w:t>
      </w:r>
      <w:r w:rsidR="00811BD7">
        <w:t>,</w:t>
      </w:r>
    </w:p>
    <w:p w14:paraId="00FEDBC0" w14:textId="77777777" w:rsidR="00811BD7" w:rsidRPr="00AE2B14" w:rsidRDefault="00811BD7" w:rsidP="00811BD7">
      <w:pPr>
        <w:pStyle w:val="LITlitera"/>
      </w:pPr>
      <w:r>
        <w:t>b)</w:t>
      </w:r>
      <w:r>
        <w:tab/>
        <w:t>uchyla się pkt 4.</w:t>
      </w:r>
    </w:p>
    <w:p w14:paraId="4C41066D" w14:textId="77777777" w:rsidR="00811BD7" w:rsidRDefault="00811BD7" w:rsidP="006926BE">
      <w:pPr>
        <w:pStyle w:val="ARTartustawynprozporzdzenia"/>
      </w:pPr>
      <w:bookmarkStart w:id="15" w:name="_Hlk125009039"/>
      <w:bookmarkStart w:id="16" w:name="_Hlk64289715"/>
      <w:r w:rsidRPr="001516C8">
        <w:rPr>
          <w:rStyle w:val="Ppogrubienie"/>
        </w:rPr>
        <w:t>Art.</w:t>
      </w:r>
      <w:r w:rsidR="006926BE">
        <w:rPr>
          <w:rStyle w:val="Ppogrubienie"/>
        </w:rPr>
        <w:t> </w:t>
      </w:r>
      <w:r>
        <w:rPr>
          <w:rStyle w:val="Ppogrubienie"/>
        </w:rPr>
        <w:t>6</w:t>
      </w:r>
      <w:r w:rsidR="006926BE">
        <w:rPr>
          <w:rStyle w:val="Ppogrubienie"/>
        </w:rPr>
        <w:t>. </w:t>
      </w:r>
      <w:r w:rsidRPr="006926BE">
        <w:t>W ustawie</w:t>
      </w:r>
      <w:r w:rsidRPr="001516C8">
        <w:t xml:space="preserve"> z dnia 28 kwietnia 2011 r. o systemie informacji w ochronie zdrowia (</w:t>
      </w:r>
      <w:r w:rsidRPr="00506FDE">
        <w:t>Dz. U. z 2022 r. poz. 1555, 2280 i 2705 oraz z 2023 r. poz. 650</w:t>
      </w:r>
      <w:r>
        <w:t xml:space="preserve"> i 1234</w:t>
      </w:r>
      <w:r w:rsidRPr="001516C8">
        <w:t xml:space="preserve">) </w:t>
      </w:r>
      <w:r w:rsidRPr="00A9015E">
        <w:t>w art. 3 w ust. 3:</w:t>
      </w:r>
    </w:p>
    <w:p w14:paraId="75A06DD8" w14:textId="77777777" w:rsidR="00811BD7" w:rsidRPr="00A9015E" w:rsidRDefault="00811BD7" w:rsidP="006926BE">
      <w:pPr>
        <w:pStyle w:val="PKTpunkt"/>
      </w:pPr>
      <w:r w:rsidRPr="00A9015E">
        <w:t>1)</w:t>
      </w:r>
      <w:r w:rsidRPr="00A9015E">
        <w:tab/>
      </w:r>
      <w:bookmarkStart w:id="17" w:name="_Hlk135827432"/>
      <w:r w:rsidRPr="00A9015E">
        <w:t xml:space="preserve">w pkt 9 wyrazy </w:t>
      </w:r>
      <w:r w:rsidR="008F3471">
        <w:t>„</w:t>
      </w:r>
      <w:r w:rsidRPr="00A9015E">
        <w:t>Centrum Medyczne</w:t>
      </w:r>
      <w:r w:rsidR="008F3471">
        <w:t>”</w:t>
      </w:r>
      <w:r w:rsidRPr="00A9015E">
        <w:t xml:space="preserve"> zastępuje się wyrazami </w:t>
      </w:r>
      <w:r w:rsidR="008F3471">
        <w:t>„</w:t>
      </w:r>
      <w:r w:rsidRPr="00A9015E">
        <w:t>Centrum Medycznego</w:t>
      </w:r>
      <w:bookmarkEnd w:id="17"/>
      <w:r w:rsidR="008F3471">
        <w:t>”</w:t>
      </w:r>
      <w:r w:rsidRPr="00A9015E">
        <w:t>;</w:t>
      </w:r>
    </w:p>
    <w:p w14:paraId="26A2F281" w14:textId="77777777" w:rsidR="00811BD7" w:rsidRPr="00190074" w:rsidRDefault="00811BD7" w:rsidP="006926BE">
      <w:pPr>
        <w:pStyle w:val="PKTpunkt"/>
      </w:pPr>
      <w:r w:rsidRPr="00A9015E">
        <w:t>2)</w:t>
      </w:r>
      <w:r w:rsidRPr="00A9015E">
        <w:tab/>
        <w:t>uchyla się pkt 10.</w:t>
      </w:r>
    </w:p>
    <w:p w14:paraId="543DFC3B" w14:textId="77777777" w:rsidR="00811BD7" w:rsidRPr="00811BD7" w:rsidRDefault="00811BD7" w:rsidP="00811BD7">
      <w:pPr>
        <w:pStyle w:val="ARTartustawynprozporzdzenia"/>
      </w:pPr>
      <w:r w:rsidRPr="00A30103">
        <w:rPr>
          <w:rStyle w:val="Ppogrubienie"/>
        </w:rPr>
        <w:t>Art.</w:t>
      </w:r>
      <w:r w:rsidR="006926BE">
        <w:rPr>
          <w:rStyle w:val="Ppogrubienie"/>
        </w:rPr>
        <w:t> </w:t>
      </w:r>
      <w:r w:rsidRPr="00811BD7">
        <w:rPr>
          <w:rStyle w:val="Ppogrubienie"/>
        </w:rPr>
        <w:t>7.</w:t>
      </w:r>
      <w:r w:rsidR="006926BE">
        <w:t> </w:t>
      </w:r>
      <w:r w:rsidRPr="00811BD7">
        <w:t xml:space="preserve">W </w:t>
      </w:r>
      <w:hyperlink r:id="rId8" w:anchor="/document/18750400/2020-06-23?cm=DOCUMENT" w:history="1">
        <w:r w:rsidRPr="00811BD7">
          <w:t>ustawie</w:t>
        </w:r>
      </w:hyperlink>
      <w:r w:rsidRPr="00811BD7">
        <w:t xml:space="preserve"> z dnia 15 lipca 2011 r. o zawodach pielęgniarki i położnej (Dz.</w:t>
      </w:r>
      <w:r w:rsidR="008F3471">
        <w:t xml:space="preserve"> </w:t>
      </w:r>
      <w:r w:rsidRPr="00811BD7">
        <w:t>U.</w:t>
      </w:r>
      <w:r w:rsidR="008F3471">
        <w:t xml:space="preserve"> </w:t>
      </w:r>
      <w:r w:rsidRPr="00811BD7">
        <w:t>z</w:t>
      </w:r>
      <w:r w:rsidR="008F3471">
        <w:t xml:space="preserve"> </w:t>
      </w:r>
      <w:r w:rsidRPr="00811BD7">
        <w:t>2022 r. poz. 2702 i 2705 oraz z 2023 r. poz. 185 i 1234) wprowadza się następujące zmiany:</w:t>
      </w:r>
      <w:bookmarkStart w:id="18" w:name="_Hlk64021730"/>
    </w:p>
    <w:bookmarkEnd w:id="15"/>
    <w:p w14:paraId="69023434" w14:textId="77777777" w:rsidR="00811BD7" w:rsidRDefault="00811BD7" w:rsidP="00811BD7">
      <w:pPr>
        <w:pStyle w:val="PKTpunkt"/>
      </w:pPr>
      <w:r>
        <w:lastRenderedPageBreak/>
        <w:t>1)</w:t>
      </w:r>
      <w:r>
        <w:tab/>
        <w:t xml:space="preserve">w art. 4 w ust. 2 w pkt 13 wyrazy </w:t>
      </w:r>
      <w:r w:rsidR="008F3471">
        <w:t>„</w:t>
      </w:r>
      <w:r>
        <w:t>C</w:t>
      </w:r>
      <w:r w:rsidRPr="00AA2F26">
        <w:t>entrum Medyczne Kształcenia Podyplomowego, o</w:t>
      </w:r>
      <w:r w:rsidR="008F3471">
        <w:t xml:space="preserve"> </w:t>
      </w:r>
      <w:r w:rsidRPr="00AA2F26">
        <w:t xml:space="preserve">którym mowa w </w:t>
      </w:r>
      <w:hyperlink r:id="rId9" w:anchor="/document/18768198?cm=DOCUMENT" w:history="1">
        <w:r w:rsidRPr="00AA2F26">
          <w:t>ustawie</w:t>
        </w:r>
      </w:hyperlink>
      <w:r w:rsidRPr="00AA2F26">
        <w:t xml:space="preserve"> z dnia 13 września 2018 r. o Centrum Medycznym Kształcenia Podyplomowego</w:t>
      </w:r>
      <w:r w:rsidR="008F3471">
        <w:t>”</w:t>
      </w:r>
      <w:r>
        <w:t xml:space="preserve"> zastępuje się wyrazami </w:t>
      </w:r>
      <w:r w:rsidR="008F3471">
        <w:t>„</w:t>
      </w:r>
      <w:r w:rsidRPr="00AA2F26">
        <w:t>Centrum Medycznego Kształcenia Podyplomowego, o którym mowa w ustawie z dnia 13 września 2018 r. o Centrum Medycznego Kształcenia Podyplomowego</w:t>
      </w:r>
      <w:r w:rsidR="008F3471">
        <w:t>”</w:t>
      </w:r>
      <w:r w:rsidRPr="00AA2F26">
        <w:t>;</w:t>
      </w:r>
    </w:p>
    <w:p w14:paraId="1499A7C1" w14:textId="77777777" w:rsidR="00811BD7" w:rsidRPr="00BE2F69" w:rsidRDefault="00811BD7" w:rsidP="00811BD7">
      <w:pPr>
        <w:pStyle w:val="PKTpunkt"/>
      </w:pPr>
      <w:r>
        <w:t>2</w:t>
      </w:r>
      <w:r w:rsidRPr="00BE2F69">
        <w:t>)</w:t>
      </w:r>
      <w:r w:rsidRPr="00BE2F69">
        <w:tab/>
        <w:t>po art. 28 dodaje się art. 28a w brzmieniu:</w:t>
      </w:r>
    </w:p>
    <w:p w14:paraId="65C54A10" w14:textId="77777777" w:rsidR="00811BD7" w:rsidRPr="00BE2F69" w:rsidRDefault="008F3471" w:rsidP="00811BD7">
      <w:pPr>
        <w:pStyle w:val="ZARTzmartartykuempunktem"/>
      </w:pPr>
      <w:r>
        <w:t>„</w:t>
      </w:r>
      <w:r w:rsidR="00811BD7" w:rsidRPr="00BE2F69">
        <w:t xml:space="preserve">Art. 28a. Prawo wykonywania zawodu pielęgniarki przysługuje także obywatelowi państwa członkowskiego Unii Europejskiej, który posiada dyplom, świadectwo lub inny dokument potwierdzający posiadanie formalnych kwalifikacji do wykonywania zawodu pielęgniarki odpowiedzialnej za opiekę ogólną, uzyskany przed dniem 1 stycznia 2021 r. w Zjednoczonym Królestwie Wielkiej Brytanii i Irlandii Północnej i tytuł zawodowy </w:t>
      </w:r>
      <w:r>
        <w:t>„</w:t>
      </w:r>
      <w:r w:rsidR="00811BD7" w:rsidRPr="00BE2F69">
        <w:t>Registered Nurse – Adult</w:t>
      </w:r>
      <w:r>
        <w:t>”</w:t>
      </w:r>
      <w:r w:rsidR="00811BD7">
        <w:t>,</w:t>
      </w:r>
      <w:r w:rsidR="00811BD7" w:rsidRPr="00BE2F69">
        <w:t xml:space="preserve"> </w:t>
      </w:r>
      <w:r>
        <w:t>„</w:t>
      </w:r>
      <w:r w:rsidR="00811BD7" w:rsidRPr="00BE2F69">
        <w:t>Registered General Nurse</w:t>
      </w:r>
      <w:r>
        <w:t>”</w:t>
      </w:r>
      <w:r w:rsidR="00811BD7" w:rsidRPr="00BE2F69">
        <w:t xml:space="preserve"> lub </w:t>
      </w:r>
      <w:r>
        <w:t>„</w:t>
      </w:r>
      <w:r w:rsidR="00811BD7" w:rsidRPr="00BE2F69">
        <w:t>State Registered Nurse</w:t>
      </w:r>
      <w:r>
        <w:t>”</w:t>
      </w:r>
      <w:r w:rsidR="00811BD7">
        <w:t>,</w:t>
      </w:r>
      <w:r w:rsidR="00811BD7" w:rsidRPr="00BE2F69">
        <w:t xml:space="preserve"> oraz spełnia warunki, o których mowa w art. 28 pkt 2–4.</w:t>
      </w:r>
      <w:r>
        <w:t>”</w:t>
      </w:r>
      <w:r w:rsidR="00811BD7" w:rsidRPr="00BE2F69">
        <w:t>;</w:t>
      </w:r>
    </w:p>
    <w:p w14:paraId="5CB7356E" w14:textId="77777777" w:rsidR="00811BD7" w:rsidRPr="00BE2F69" w:rsidRDefault="00811BD7" w:rsidP="00811BD7">
      <w:pPr>
        <w:pStyle w:val="PKTpunkt"/>
      </w:pPr>
      <w:r>
        <w:t>3</w:t>
      </w:r>
      <w:r w:rsidRPr="00BE2F69">
        <w:t>)</w:t>
      </w:r>
      <w:r w:rsidRPr="00BE2F69">
        <w:tab/>
        <w:t xml:space="preserve">w art. 30 w ust. 1 w pkt 2 wyrazy </w:t>
      </w:r>
      <w:r w:rsidR="008F3471">
        <w:t>„</w:t>
      </w:r>
      <w:r w:rsidRPr="00BE2F69">
        <w:t>w Królestwie Danii, w Republice Irlandii i</w:t>
      </w:r>
      <w:r w:rsidR="008F3471">
        <w:t xml:space="preserve"> </w:t>
      </w:r>
      <w:r w:rsidRPr="00BE2F69">
        <w:t>Zjednoczonym Królestwie Wielkiej Brytanii i Irlandii Północnej</w:t>
      </w:r>
      <w:r w:rsidR="008F3471">
        <w:t>”</w:t>
      </w:r>
      <w:r w:rsidRPr="00BE2F69">
        <w:t xml:space="preserve"> zastępuje się</w:t>
      </w:r>
      <w:r w:rsidR="008F3471">
        <w:t xml:space="preserve"> </w:t>
      </w:r>
      <w:r w:rsidRPr="00BE2F69">
        <w:t xml:space="preserve">wyrazami </w:t>
      </w:r>
      <w:r w:rsidR="008F3471">
        <w:t>„</w:t>
      </w:r>
      <w:r w:rsidRPr="00BE2F69">
        <w:t>w Królestwie Danii i w Republice Irlandii</w:t>
      </w:r>
      <w:r w:rsidR="008F3471">
        <w:t>”</w:t>
      </w:r>
      <w:r w:rsidRPr="00BE2F69">
        <w:t>;</w:t>
      </w:r>
    </w:p>
    <w:p w14:paraId="7B89B332" w14:textId="77777777" w:rsidR="00811BD7" w:rsidRPr="00BE2F69" w:rsidRDefault="00811BD7" w:rsidP="00811BD7">
      <w:pPr>
        <w:pStyle w:val="PKTpunkt"/>
      </w:pPr>
      <w:r>
        <w:t>4</w:t>
      </w:r>
      <w:r w:rsidRPr="00BE2F69">
        <w:t>)</w:t>
      </w:r>
      <w:r w:rsidRPr="00BE2F69">
        <w:tab/>
        <w:t>po art. 31 dodaje się art. 31a w brzmieniu:</w:t>
      </w:r>
    </w:p>
    <w:p w14:paraId="6CAC7721" w14:textId="77777777" w:rsidR="00811BD7" w:rsidRPr="00BE2F69" w:rsidRDefault="008F3471" w:rsidP="00811BD7">
      <w:pPr>
        <w:pStyle w:val="ZARTzmartartykuempunktem"/>
      </w:pPr>
      <w:r>
        <w:t>„</w:t>
      </w:r>
      <w:r w:rsidR="00811BD7" w:rsidRPr="00BE2F69">
        <w:t xml:space="preserve">Art. 31a. Prawo wykonywania zawodu położnej przysługuje także obywatelowi państwa członkowskiego Unii Europejskiej, który posiada dyplom, świadectwo lub inny dokument potwierdzający posiadanie formalnych kwalifikacji do wykonywania zawodu położnej, uzyskany przed dniem </w:t>
      </w:r>
      <w:r w:rsidR="00811BD7" w:rsidRPr="00BE2F69">
        <w:lastRenderedPageBreak/>
        <w:t xml:space="preserve">1 stycznia 2021 r. w Zjednoczonym Królestwie Wielkiej Brytanii i Irlandii Północnej i tytuł zawodowy </w:t>
      </w:r>
      <w:r>
        <w:t>„</w:t>
      </w:r>
      <w:r w:rsidR="00811BD7" w:rsidRPr="00BE2F69">
        <w:t>Registered Midwife</w:t>
      </w:r>
      <w:r>
        <w:t>”</w:t>
      </w:r>
      <w:r w:rsidR="00811BD7" w:rsidRPr="00BE2F69">
        <w:t xml:space="preserve"> lub </w:t>
      </w:r>
      <w:r>
        <w:t>„</w:t>
      </w:r>
      <w:r w:rsidR="00811BD7" w:rsidRPr="00BE2F69">
        <w:t>Midwife</w:t>
      </w:r>
      <w:r>
        <w:t>”</w:t>
      </w:r>
      <w:r w:rsidR="00811BD7">
        <w:t>,</w:t>
      </w:r>
      <w:r w:rsidR="00811BD7" w:rsidRPr="00BE2F69">
        <w:t xml:space="preserve"> oraz</w:t>
      </w:r>
      <w:r>
        <w:t xml:space="preserve"> </w:t>
      </w:r>
      <w:r w:rsidR="00811BD7" w:rsidRPr="00BE2F69">
        <w:t>spełnia warunki, o których mowa w art. 31 pkt 2–4.</w:t>
      </w:r>
      <w:r>
        <w:t>”</w:t>
      </w:r>
      <w:r w:rsidR="00811BD7" w:rsidRPr="00BE2F69">
        <w:t>;</w:t>
      </w:r>
    </w:p>
    <w:p w14:paraId="2F631178" w14:textId="77777777" w:rsidR="00811BD7" w:rsidRPr="00F733C6" w:rsidRDefault="00811BD7" w:rsidP="00811BD7">
      <w:pPr>
        <w:pStyle w:val="PKTpunkt"/>
      </w:pPr>
      <w:r>
        <w:t>5</w:t>
      </w:r>
      <w:r w:rsidRPr="00BE2F69">
        <w:t>)</w:t>
      </w:r>
      <w:r w:rsidRPr="00BE2F69">
        <w:tab/>
        <w:t xml:space="preserve">w art. 33 w ust. 1 w pkt 1 wyrazy </w:t>
      </w:r>
      <w:r w:rsidR="008F3471">
        <w:t>„</w:t>
      </w:r>
      <w:r w:rsidRPr="00BE2F69">
        <w:t>Wielkim Księstwie Luksemburga, Królestwie Niderlandów i Zjednoczonym Królestwie Wielkiej Brytanii i Irlandii Północnej</w:t>
      </w:r>
      <w:r w:rsidR="008F3471">
        <w:t>”</w:t>
      </w:r>
      <w:r w:rsidRPr="00BE2F69">
        <w:t xml:space="preserve"> zastępuje się wyrazami </w:t>
      </w:r>
      <w:r w:rsidR="008F3471">
        <w:t>„</w:t>
      </w:r>
      <w:r w:rsidRPr="00BE2F69">
        <w:t>Wielkim Księstwie Luksemburga i Królestwie Niderlandów</w:t>
      </w:r>
      <w:r w:rsidR="008F3471">
        <w:t>”</w:t>
      </w:r>
      <w:r w:rsidRPr="00BE2F69">
        <w:t>;</w:t>
      </w:r>
    </w:p>
    <w:p w14:paraId="06A1F267" w14:textId="77777777" w:rsidR="00811BD7" w:rsidRPr="00811BD7" w:rsidRDefault="00811BD7" w:rsidP="00811BD7">
      <w:pPr>
        <w:pStyle w:val="PKTpunkt"/>
      </w:pPr>
      <w:r>
        <w:t>6</w:t>
      </w:r>
      <w:r w:rsidRPr="00811BD7">
        <w:t>)</w:t>
      </w:r>
      <w:r w:rsidRPr="00811BD7">
        <w:tab/>
      </w:r>
      <w:bookmarkStart w:id="19" w:name="_Hlk121300603"/>
      <w:r w:rsidRPr="00811BD7">
        <w:t>w art. 67:</w:t>
      </w:r>
    </w:p>
    <w:bookmarkEnd w:id="19"/>
    <w:p w14:paraId="0DDD09AD" w14:textId="77777777" w:rsidR="00811BD7" w:rsidRPr="00811BD7" w:rsidRDefault="00811BD7" w:rsidP="00811BD7">
      <w:pPr>
        <w:pStyle w:val="LITlitera"/>
      </w:pPr>
      <w:r>
        <w:t>a)</w:t>
      </w:r>
      <w:r>
        <w:tab/>
      </w:r>
      <w:r w:rsidRPr="00811BD7">
        <w:t>ust. 3 otrzymuje brzmienie:</w:t>
      </w:r>
    </w:p>
    <w:p w14:paraId="73C8E46C" w14:textId="77777777" w:rsidR="00811BD7" w:rsidRPr="00C05FA7" w:rsidRDefault="008F3471" w:rsidP="00811BD7">
      <w:pPr>
        <w:pStyle w:val="ZLITUSTzmustliter"/>
      </w:pPr>
      <w:bookmarkStart w:id="20" w:name="_Hlk54961080"/>
      <w:r>
        <w:t>„</w:t>
      </w:r>
      <w:r w:rsidR="00811BD7">
        <w:t xml:space="preserve">3. </w:t>
      </w:r>
      <w:r w:rsidR="00811BD7" w:rsidRPr="00C05FA7">
        <w:t xml:space="preserve">Pielęgniarka </w:t>
      </w:r>
      <w:r w:rsidR="00811BD7">
        <w:t>lub</w:t>
      </w:r>
      <w:r w:rsidR="00811BD7" w:rsidRPr="00C05FA7">
        <w:t xml:space="preserve"> położna </w:t>
      </w:r>
      <w:bookmarkEnd w:id="18"/>
      <w:r w:rsidR="00811BD7" w:rsidRPr="00C05FA7">
        <w:t xml:space="preserve">posiadające co najmniej stopień naukowy doktora i odpowiedni dorobek naukowy i zawodowy w dziedzinie, w której zamierzają uzyskać tytuł specjalisty, mogą być zwolnione </w:t>
      </w:r>
      <w:r w:rsidR="00811BD7" w:rsidRPr="005D588E">
        <w:t xml:space="preserve">przez </w:t>
      </w:r>
      <w:r w:rsidR="00811BD7">
        <w:t>rektora</w:t>
      </w:r>
      <w:r w:rsidR="00811BD7" w:rsidRPr="005D588E">
        <w:t xml:space="preserve"> Centrum Medycznego Kształcenia Podyplomowego,</w:t>
      </w:r>
      <w:r w:rsidR="00811BD7" w:rsidRPr="00C05FA7">
        <w:t xml:space="preserve"> zwanego dalej </w:t>
      </w:r>
      <w:r>
        <w:t>„</w:t>
      </w:r>
      <w:r w:rsidR="00811BD7" w:rsidRPr="00C05FA7">
        <w:t>CMKP</w:t>
      </w:r>
      <w:r>
        <w:t>”</w:t>
      </w:r>
      <w:r w:rsidR="00811BD7" w:rsidRPr="00C05FA7">
        <w:t>, z obowiązku odbywania specjalizacji w części lub całości.</w:t>
      </w:r>
      <w:r>
        <w:t>”</w:t>
      </w:r>
      <w:r w:rsidR="00811BD7">
        <w:t>,</w:t>
      </w:r>
    </w:p>
    <w:bookmarkEnd w:id="20"/>
    <w:p w14:paraId="7CEFF45F" w14:textId="77777777" w:rsidR="00811BD7" w:rsidRPr="00811BD7" w:rsidRDefault="00811BD7" w:rsidP="00811BD7">
      <w:pPr>
        <w:pStyle w:val="LITlitera"/>
      </w:pPr>
      <w:r>
        <w:t>b)</w:t>
      </w:r>
      <w:r>
        <w:tab/>
      </w:r>
      <w:r w:rsidRPr="00811BD7">
        <w:t>ust. 5 otrzymuje brzmienie:</w:t>
      </w:r>
    </w:p>
    <w:p w14:paraId="1C7EEB82" w14:textId="77777777" w:rsidR="00811BD7" w:rsidRDefault="008F3471" w:rsidP="00811BD7">
      <w:pPr>
        <w:pStyle w:val="ZLITUSTzmustliter"/>
      </w:pPr>
      <w:r>
        <w:t>„</w:t>
      </w:r>
      <w:r w:rsidR="00811BD7">
        <w:t xml:space="preserve">5. </w:t>
      </w:r>
      <w:r w:rsidR="00811BD7" w:rsidRPr="00C05FA7">
        <w:t>Egzamin państwowy, o którym mowa w ust. 2, przeprowadza odrębnie dla</w:t>
      </w:r>
      <w:r>
        <w:t xml:space="preserve"> </w:t>
      </w:r>
      <w:r w:rsidR="00811BD7" w:rsidRPr="00C05FA7">
        <w:t xml:space="preserve">każdej dziedziny pielęgniarstwa lub dziedziny mającej zastosowanie w ochronie zdrowia państwowa komisja egzaminacyjna </w:t>
      </w:r>
      <w:r w:rsidR="00811BD7" w:rsidRPr="005D588E">
        <w:t>powołana przez dyrektora</w:t>
      </w:r>
      <w:r w:rsidR="00811BD7">
        <w:t xml:space="preserve"> Centrum Egzaminów Medycznych, zwanego dalej </w:t>
      </w:r>
      <w:r>
        <w:t>„</w:t>
      </w:r>
      <w:r w:rsidR="00811BD7">
        <w:t>CEM</w:t>
      </w:r>
      <w:r>
        <w:t>”</w:t>
      </w:r>
      <w:r w:rsidR="00811BD7">
        <w:t>.</w:t>
      </w:r>
      <w:r>
        <w:t>”</w:t>
      </w:r>
      <w:r w:rsidR="00811BD7" w:rsidRPr="005D588E">
        <w:t>,</w:t>
      </w:r>
    </w:p>
    <w:p w14:paraId="4C1D8B9B" w14:textId="77777777" w:rsidR="00811BD7" w:rsidRPr="00811BD7" w:rsidRDefault="00811BD7" w:rsidP="00811BD7">
      <w:pPr>
        <w:pStyle w:val="LITlitera"/>
      </w:pPr>
      <w:r>
        <w:t>c)</w:t>
      </w:r>
      <w:r>
        <w:tab/>
      </w:r>
      <w:r w:rsidRPr="00811BD7">
        <w:t>ust. 8 otrzymuje brzmienie:</w:t>
      </w:r>
    </w:p>
    <w:p w14:paraId="248187B0" w14:textId="77777777" w:rsidR="00811BD7" w:rsidRPr="00C05FA7" w:rsidRDefault="008F3471" w:rsidP="00811BD7">
      <w:pPr>
        <w:pStyle w:val="ZLITUSTzmustliter"/>
      </w:pPr>
      <w:r>
        <w:t>„</w:t>
      </w:r>
      <w:r w:rsidR="00811BD7">
        <w:t xml:space="preserve">8. </w:t>
      </w:r>
      <w:r w:rsidR="00811BD7" w:rsidRPr="00C05FA7">
        <w:t xml:space="preserve">Opłata, o której mowa w ust. 7, jest wnoszona na rachunek bankowy wskazany </w:t>
      </w:r>
      <w:r w:rsidR="00811BD7">
        <w:t>w</w:t>
      </w:r>
      <w:r w:rsidR="00811BD7" w:rsidRPr="00C05FA7">
        <w:t xml:space="preserve"> SMK w trakcie składania wniosku, o którym </w:t>
      </w:r>
      <w:r w:rsidR="00811BD7" w:rsidRPr="00C05FA7">
        <w:lastRenderedPageBreak/>
        <w:t>mowa w ust. 11. Opłat</w:t>
      </w:r>
      <w:r w:rsidR="00811BD7">
        <w:t>ę</w:t>
      </w:r>
      <w:r w:rsidR="00811BD7" w:rsidRPr="00C05FA7">
        <w:t xml:space="preserve"> uiszcz</w:t>
      </w:r>
      <w:r w:rsidR="00811BD7">
        <w:t>a się</w:t>
      </w:r>
      <w:r w:rsidR="00811BD7" w:rsidRPr="00C05FA7">
        <w:t xml:space="preserve"> niezwłocznie po złożeniu wniosku, nie później niż w terminie 5 dni od</w:t>
      </w:r>
      <w:r>
        <w:t xml:space="preserve"> </w:t>
      </w:r>
      <w:r w:rsidR="00811BD7" w:rsidRPr="00C05FA7">
        <w:t xml:space="preserve">upływu terminu składania wniosków wskazanego przez </w:t>
      </w:r>
      <w:r w:rsidR="00811BD7">
        <w:t>CEM</w:t>
      </w:r>
      <w:r w:rsidR="00811BD7" w:rsidRPr="00C05FA7">
        <w:t>.</w:t>
      </w:r>
      <w:r>
        <w:t>”</w:t>
      </w:r>
      <w:r w:rsidR="00811BD7">
        <w:t>,</w:t>
      </w:r>
    </w:p>
    <w:p w14:paraId="183F1E44" w14:textId="77777777" w:rsidR="00811BD7" w:rsidRPr="00C05FA7" w:rsidRDefault="00811BD7" w:rsidP="00811BD7">
      <w:pPr>
        <w:pStyle w:val="LITlitera"/>
      </w:pPr>
      <w:r>
        <w:t>d)</w:t>
      </w:r>
      <w:r>
        <w:tab/>
        <w:t xml:space="preserve">użyte w ust. 9 w zdaniu pierwszym, w ust. 10 w zdaniu drugim i w ust. 13 wyrazy </w:t>
      </w:r>
      <w:r w:rsidR="008F3471">
        <w:t>„</w:t>
      </w:r>
      <w:r w:rsidRPr="001C02B4">
        <w:t>dyrektor Centrum</w:t>
      </w:r>
      <w:r w:rsidR="008F3471">
        <w:t>”</w:t>
      </w:r>
      <w:r w:rsidRPr="001C02B4">
        <w:t xml:space="preserve"> zastępuje się wyrazami </w:t>
      </w:r>
      <w:r w:rsidR="008F3471">
        <w:t>„</w:t>
      </w:r>
      <w:r w:rsidRPr="001C02B4">
        <w:t>dyrektor CEM</w:t>
      </w:r>
      <w:r w:rsidR="008F3471">
        <w:t>”</w:t>
      </w:r>
      <w:r>
        <w:t>,</w:t>
      </w:r>
    </w:p>
    <w:p w14:paraId="4878DA70" w14:textId="77777777" w:rsidR="00811BD7" w:rsidRPr="00811BD7" w:rsidRDefault="00811BD7" w:rsidP="00811BD7">
      <w:pPr>
        <w:pStyle w:val="LITlitera"/>
      </w:pPr>
      <w:r>
        <w:t>e</w:t>
      </w:r>
      <w:r w:rsidRPr="00811BD7">
        <w:t>)</w:t>
      </w:r>
      <w:r w:rsidRPr="00811BD7">
        <w:tab/>
        <w:t xml:space="preserve">w ust. 12 wyraz </w:t>
      </w:r>
      <w:r w:rsidR="008F3471">
        <w:t>„</w:t>
      </w:r>
      <w:r w:rsidRPr="00811BD7">
        <w:t>Centrum</w:t>
      </w:r>
      <w:r w:rsidR="008F3471">
        <w:t>”</w:t>
      </w:r>
      <w:r w:rsidRPr="00811BD7">
        <w:t xml:space="preserve"> zastępuje się wyrazem </w:t>
      </w:r>
      <w:r w:rsidR="008F3471">
        <w:t>„</w:t>
      </w:r>
      <w:r w:rsidRPr="00811BD7">
        <w:t>CEM</w:t>
      </w:r>
      <w:r w:rsidR="008F3471">
        <w:t>”</w:t>
      </w:r>
      <w:r w:rsidRPr="00811BD7">
        <w:t>,</w:t>
      </w:r>
    </w:p>
    <w:p w14:paraId="5F60DC51" w14:textId="77777777" w:rsidR="00811BD7" w:rsidRPr="00BE2F69" w:rsidRDefault="00811BD7" w:rsidP="00811BD7">
      <w:pPr>
        <w:pStyle w:val="LITlitera"/>
      </w:pPr>
      <w:r>
        <w:t>f)</w:t>
      </w:r>
      <w:r>
        <w:tab/>
      </w:r>
      <w:r w:rsidRPr="00BE2F69">
        <w:t>dodaje się ust. 14 w brzmieniu:</w:t>
      </w:r>
    </w:p>
    <w:p w14:paraId="21F10344" w14:textId="77777777" w:rsidR="00811BD7" w:rsidRPr="00C05FA7" w:rsidRDefault="008F3471" w:rsidP="00811BD7">
      <w:pPr>
        <w:pStyle w:val="ZLITUSTzmustliter"/>
      </w:pPr>
      <w:r>
        <w:t>„</w:t>
      </w:r>
      <w:r w:rsidR="00811BD7" w:rsidRPr="00BE2F69">
        <w:t xml:space="preserve">14. Minister właściwy do spraw zdrowia może upoważnić </w:t>
      </w:r>
      <w:r w:rsidR="00811BD7">
        <w:t>rektora</w:t>
      </w:r>
      <w:r w:rsidR="00811BD7" w:rsidRPr="00BE2F69">
        <w:t xml:space="preserve"> </w:t>
      </w:r>
      <w:r w:rsidR="00811BD7">
        <w:t>CMKP</w:t>
      </w:r>
      <w:r w:rsidR="00811BD7" w:rsidRPr="00BE2F69">
        <w:t xml:space="preserve"> do</w:t>
      </w:r>
      <w:r>
        <w:t xml:space="preserve"> </w:t>
      </w:r>
      <w:r w:rsidR="00811BD7" w:rsidRPr="00BE2F69">
        <w:t>wykonania w jego imieniu zadań określonych w art. 14, art. 18, art. 34 ust. 2 i 3, art. 35, art. 36 ust. 1 i art. 37</w:t>
      </w:r>
      <w:r w:rsidR="00811BD7">
        <w:t>–</w:t>
      </w:r>
      <w:r w:rsidR="00811BD7" w:rsidRPr="00BE2F69">
        <w:t>39 ustawy z dnia 22 listopada 2018 r. o dokumentach publicznych.</w:t>
      </w:r>
      <w:r>
        <w:t>”</w:t>
      </w:r>
      <w:r w:rsidR="00811BD7" w:rsidRPr="00BE2F69">
        <w:t>;</w:t>
      </w:r>
    </w:p>
    <w:p w14:paraId="36171A80" w14:textId="77777777" w:rsidR="00811BD7" w:rsidRPr="00811BD7" w:rsidRDefault="00811BD7" w:rsidP="00811BD7">
      <w:pPr>
        <w:pStyle w:val="PKTpunkt"/>
      </w:pPr>
      <w:r>
        <w:t>7</w:t>
      </w:r>
      <w:r w:rsidRPr="00811BD7">
        <w:t>)</w:t>
      </w:r>
      <w:r w:rsidRPr="00811BD7">
        <w:tab/>
        <w:t>po art. 67 dodaje się art. 67a w brzmieniu:</w:t>
      </w:r>
    </w:p>
    <w:p w14:paraId="2F606F53" w14:textId="77777777" w:rsidR="00811BD7" w:rsidRDefault="008F3471" w:rsidP="00811BD7">
      <w:pPr>
        <w:pStyle w:val="ZARTzmartartykuempunktem"/>
      </w:pPr>
      <w:r>
        <w:t>„</w:t>
      </w:r>
      <w:r w:rsidR="00811BD7">
        <w:t xml:space="preserve">Art. 67a. 1. </w:t>
      </w:r>
      <w:r w:rsidR="00811BD7" w:rsidRPr="00790418">
        <w:t>Specjalizacja odbywa się pod nadzorem kierownika specjalizacji, który jest</w:t>
      </w:r>
      <w:r>
        <w:t xml:space="preserve"> </w:t>
      </w:r>
      <w:r w:rsidR="00811BD7" w:rsidRPr="00790418">
        <w:t>odpowiedzialny za ustalenie szczegółowych warunków jej przebiegu w sposób zapewniający realizację programu specjalizacji.</w:t>
      </w:r>
    </w:p>
    <w:p w14:paraId="219BA04A" w14:textId="77777777" w:rsidR="00811BD7" w:rsidRPr="00790418" w:rsidRDefault="00811BD7" w:rsidP="006926BE">
      <w:pPr>
        <w:pStyle w:val="ZUSTzmustartykuempunktem"/>
      </w:pPr>
      <w:r>
        <w:t xml:space="preserve">2. </w:t>
      </w:r>
      <w:r w:rsidRPr="00790418">
        <w:t>Do obowiązków kierownika specjalizacji należy:</w:t>
      </w:r>
    </w:p>
    <w:p w14:paraId="6A610841" w14:textId="77777777" w:rsidR="00811BD7" w:rsidRPr="00790418" w:rsidRDefault="00811BD7" w:rsidP="00811BD7">
      <w:pPr>
        <w:pStyle w:val="ZPKTzmpktartykuempunktem"/>
      </w:pPr>
      <w:r w:rsidRPr="00790418">
        <w:t>1)</w:t>
      </w:r>
      <w:r w:rsidRPr="00790418">
        <w:tab/>
        <w:t>udział w ustaleniu szczegółowych warunków odbywania specjalizacji w sposób umożliwiający nabycie wiedzy i umiejętności określonych programem specjalizacji;</w:t>
      </w:r>
    </w:p>
    <w:p w14:paraId="2786897F" w14:textId="77777777" w:rsidR="00811BD7" w:rsidRPr="00790418" w:rsidRDefault="00811BD7" w:rsidP="00811BD7">
      <w:pPr>
        <w:pStyle w:val="ZPKTzmpktartykuempunktem"/>
      </w:pPr>
      <w:r w:rsidRPr="00790418">
        <w:t>2)</w:t>
      </w:r>
      <w:r w:rsidRPr="00790418">
        <w:tab/>
        <w:t>ustalenie planu specjalizacji i nadzór nad jego realizacją;</w:t>
      </w:r>
    </w:p>
    <w:p w14:paraId="6F55857B" w14:textId="77777777" w:rsidR="00811BD7" w:rsidRPr="00790418" w:rsidRDefault="00811BD7" w:rsidP="00811BD7">
      <w:pPr>
        <w:pStyle w:val="ZPKTzmpktartykuempunktem"/>
      </w:pPr>
      <w:r w:rsidRPr="00790418">
        <w:t>3)</w:t>
      </w:r>
      <w:r w:rsidRPr="00790418">
        <w:tab/>
        <w:t>opracowanie harmonogramu specjalizacji;</w:t>
      </w:r>
    </w:p>
    <w:p w14:paraId="3EEEB04D" w14:textId="77777777" w:rsidR="00811BD7" w:rsidRPr="00790418" w:rsidRDefault="00811BD7" w:rsidP="00811BD7">
      <w:pPr>
        <w:pStyle w:val="ZPKTzmpktartykuempunktem"/>
      </w:pPr>
      <w:r w:rsidRPr="00790418">
        <w:lastRenderedPageBreak/>
        <w:t>4)</w:t>
      </w:r>
      <w:r w:rsidRPr="00790418">
        <w:tab/>
        <w:t>ocenianie przygotowanych przez pielęgniarkę lub położną opracowań teoretycznych przewidzianych w programie specjalizacji;</w:t>
      </w:r>
    </w:p>
    <w:p w14:paraId="65EE541C" w14:textId="77777777" w:rsidR="00811BD7" w:rsidRPr="00790418" w:rsidRDefault="00811BD7" w:rsidP="00811BD7">
      <w:pPr>
        <w:pStyle w:val="ZPKTzmpktartykuempunktem"/>
      </w:pPr>
      <w:r w:rsidRPr="00790418">
        <w:t>5)</w:t>
      </w:r>
      <w:r w:rsidRPr="00790418">
        <w:tab/>
        <w:t>organizowanie zaliczeń przewidzianych w programie specjalizacji;</w:t>
      </w:r>
    </w:p>
    <w:p w14:paraId="031DA3B9" w14:textId="77777777" w:rsidR="00811BD7" w:rsidRPr="00790418" w:rsidRDefault="00811BD7" w:rsidP="00811BD7">
      <w:pPr>
        <w:pStyle w:val="ZPKTzmpktartykuempunktem"/>
      </w:pPr>
      <w:r w:rsidRPr="00790418">
        <w:t>6)</w:t>
      </w:r>
      <w:r w:rsidRPr="00790418">
        <w:tab/>
        <w:t>dokonanie zaliczenia szkolenia teoretycznego i praktycznego;</w:t>
      </w:r>
    </w:p>
    <w:p w14:paraId="231E92C0" w14:textId="77777777" w:rsidR="00811BD7" w:rsidRPr="00790418" w:rsidRDefault="00811BD7" w:rsidP="00811BD7">
      <w:pPr>
        <w:pStyle w:val="ZPKTzmpktartykuempunktem"/>
      </w:pPr>
      <w:r w:rsidRPr="00790418">
        <w:t>7)</w:t>
      </w:r>
      <w:r w:rsidRPr="00790418">
        <w:tab/>
        <w:t>sprawowanie nadzoru nad prawidłowym przebiegiem specjalizacji i</w:t>
      </w:r>
      <w:r w:rsidR="008F3471">
        <w:t xml:space="preserve"> </w:t>
      </w:r>
      <w:r w:rsidRPr="00790418">
        <w:t>prowadzeniem dokumentacji kształcenia.</w:t>
      </w:r>
    </w:p>
    <w:p w14:paraId="66F09F79" w14:textId="77777777" w:rsidR="00811BD7" w:rsidRPr="00790418" w:rsidRDefault="00811BD7" w:rsidP="00811BD7">
      <w:pPr>
        <w:pStyle w:val="ZUSTzmustartykuempunktem"/>
      </w:pPr>
      <w:r>
        <w:t>3</w:t>
      </w:r>
      <w:r w:rsidRPr="00790418">
        <w:t xml:space="preserve">. Do obowiązków opiekuna stażu należy nadzór nad realizacją programu stażu kierunkowego wynikającego z programu specjalizacji, w tym: </w:t>
      </w:r>
    </w:p>
    <w:p w14:paraId="3822DFFD" w14:textId="77777777" w:rsidR="00811BD7" w:rsidRPr="00790418" w:rsidRDefault="00811BD7" w:rsidP="00811BD7">
      <w:pPr>
        <w:pStyle w:val="ZPKTzmpktartykuempunktem"/>
      </w:pPr>
      <w:r w:rsidRPr="00790418">
        <w:t>1)</w:t>
      </w:r>
      <w:r w:rsidRPr="00790418">
        <w:tab/>
        <w:t xml:space="preserve">organizacja i realizacja stażu; </w:t>
      </w:r>
    </w:p>
    <w:p w14:paraId="2CF7D07E" w14:textId="77777777" w:rsidR="00811BD7" w:rsidRPr="00790418" w:rsidRDefault="00811BD7" w:rsidP="00811BD7">
      <w:pPr>
        <w:pStyle w:val="ZPKTzmpktartykuempunktem"/>
      </w:pPr>
      <w:r w:rsidRPr="00790418">
        <w:t>2)</w:t>
      </w:r>
      <w:r w:rsidRPr="00790418">
        <w:tab/>
        <w:t xml:space="preserve">kontrola prawidłowości przebiegu stażu; </w:t>
      </w:r>
    </w:p>
    <w:p w14:paraId="3A06349C" w14:textId="77777777" w:rsidR="00811BD7" w:rsidRDefault="00811BD7" w:rsidP="00811BD7">
      <w:pPr>
        <w:pStyle w:val="ZPKTzmpktartykuempunktem"/>
      </w:pPr>
      <w:r w:rsidRPr="00790418">
        <w:t>3)</w:t>
      </w:r>
      <w:r w:rsidRPr="00790418">
        <w:tab/>
      </w:r>
      <w:r>
        <w:t xml:space="preserve">dokonanie </w:t>
      </w:r>
      <w:r w:rsidRPr="00790418">
        <w:t>zalicze</w:t>
      </w:r>
      <w:r>
        <w:t xml:space="preserve">nia umiejętności praktycznych </w:t>
      </w:r>
      <w:r w:rsidRPr="00790418">
        <w:t>określonych w programie</w:t>
      </w:r>
      <w:r>
        <w:t xml:space="preserve"> stażu kierunkowego</w:t>
      </w:r>
      <w:r w:rsidRPr="00790418">
        <w:t>.</w:t>
      </w:r>
      <w:r w:rsidR="008F3471">
        <w:t>”</w:t>
      </w:r>
      <w:r w:rsidRPr="00790418">
        <w:t>;</w:t>
      </w:r>
    </w:p>
    <w:p w14:paraId="1B1D1F6A" w14:textId="77777777" w:rsidR="00811BD7" w:rsidRPr="00C05FA7" w:rsidRDefault="00811BD7" w:rsidP="00811BD7">
      <w:pPr>
        <w:pStyle w:val="PKTpunkt"/>
      </w:pPr>
      <w:r>
        <w:t>8)</w:t>
      </w:r>
      <w:r>
        <w:tab/>
      </w:r>
      <w:bookmarkStart w:id="21" w:name="_Hlk96420562"/>
      <w:r w:rsidRPr="00C05FA7">
        <w:t>art. 68</w:t>
      </w:r>
      <w:r>
        <w:t xml:space="preserve"> otrzymuje brzmienie:</w:t>
      </w:r>
    </w:p>
    <w:p w14:paraId="474AD7B6" w14:textId="77777777" w:rsidR="00811BD7" w:rsidRDefault="008F3471" w:rsidP="00811BD7">
      <w:pPr>
        <w:pStyle w:val="ZARTzmartartykuempunktem"/>
      </w:pPr>
      <w:r>
        <w:t>„</w:t>
      </w:r>
      <w:r w:rsidR="00811BD7">
        <w:t xml:space="preserve">Art. 68. </w:t>
      </w:r>
      <w:r w:rsidR="00811BD7" w:rsidRPr="00C05FA7">
        <w:t xml:space="preserve">Obsługę organizacyjną państwowej komisji egzaminacyjnej zapewnia </w:t>
      </w:r>
      <w:r w:rsidR="00811BD7">
        <w:t>CEM</w:t>
      </w:r>
      <w:r w:rsidR="00811BD7" w:rsidRPr="00C05FA7">
        <w:t>.</w:t>
      </w:r>
      <w:r>
        <w:t>”</w:t>
      </w:r>
      <w:r w:rsidR="00811BD7">
        <w:t>;</w:t>
      </w:r>
    </w:p>
    <w:bookmarkEnd w:id="21"/>
    <w:p w14:paraId="1D422F6B" w14:textId="77777777" w:rsidR="00811BD7" w:rsidRDefault="00811BD7" w:rsidP="00811BD7">
      <w:pPr>
        <w:pStyle w:val="PKTpunkt"/>
      </w:pPr>
      <w:r>
        <w:t>9)</w:t>
      </w:r>
      <w:r>
        <w:tab/>
      </w:r>
      <w:bookmarkStart w:id="22" w:name="_Hlk64021838"/>
      <w:r w:rsidRPr="00673713">
        <w:t>w art. 69 dodaje się ust. 3</w:t>
      </w:r>
      <w:r>
        <w:t>–5</w:t>
      </w:r>
      <w:r w:rsidRPr="00673713">
        <w:t xml:space="preserve"> w brzmieniu:</w:t>
      </w:r>
    </w:p>
    <w:p w14:paraId="0F21EE98" w14:textId="77777777" w:rsidR="00811BD7" w:rsidRPr="00CE5A22" w:rsidRDefault="008F3471" w:rsidP="00811BD7">
      <w:pPr>
        <w:pStyle w:val="ZUSTzmustartykuempunktem"/>
      </w:pPr>
      <w:r>
        <w:t>„</w:t>
      </w:r>
      <w:r w:rsidR="00811BD7" w:rsidRPr="00CE5A22">
        <w:t>3.</w:t>
      </w:r>
      <w:r>
        <w:t xml:space="preserve"> </w:t>
      </w:r>
      <w:r w:rsidR="00811BD7" w:rsidRPr="00CE5A22">
        <w:t>Minister właściwy do spraw zdrowia uznaje tytuł specjalisty uzyskany przez pielęgniarkę lub położną w Zjednoczonym Królestwie Wielkiej Brytanii i Irlandii Północnej przed dniem 1 stycznia 2021 r. za równoważny tytułowi specjalisty w</w:t>
      </w:r>
      <w:r>
        <w:t xml:space="preserve"> </w:t>
      </w:r>
      <w:r w:rsidR="00811BD7" w:rsidRPr="00CE5A22">
        <w:t>określonej dziedzinie pielęgniarstwa albo dziedzinie mającej zastosowanie w ochronie zdrowia w Rzeczypospolitej Polskiej, jeżeli zakres programu kształcenia odbytego w</w:t>
      </w:r>
      <w:r>
        <w:t xml:space="preserve"> </w:t>
      </w:r>
      <w:r w:rsidR="00811BD7" w:rsidRPr="00CE5A22">
        <w:t xml:space="preserve">Zjednoczonym Królestwie Wielkiej Brytanii i Irlandii Północnej odpowiada zakresowi programu </w:t>
      </w:r>
      <w:r w:rsidR="00811BD7" w:rsidRPr="00CE5A22">
        <w:lastRenderedPageBreak/>
        <w:t>kształcenia wymaganemu do uzyskania tytułu specjalisty w Rzeczypospolitej Polskiej.</w:t>
      </w:r>
    </w:p>
    <w:p w14:paraId="23CB0514" w14:textId="77777777" w:rsidR="00811BD7" w:rsidRDefault="00811BD7" w:rsidP="00811BD7">
      <w:pPr>
        <w:pStyle w:val="ZUSTzmustartykuempunktem"/>
      </w:pPr>
      <w:r w:rsidRPr="00CE5A22">
        <w:t>4.</w:t>
      </w:r>
      <w:r w:rsidR="008F3471">
        <w:t xml:space="preserve"> </w:t>
      </w:r>
      <w:r w:rsidRPr="00CE5A22">
        <w:t>Jeżeli zakres programu kształcenia odbytego w Zjednoczonym Królestwie Wielkiej Brytanii i Irlandii Północnej przed dniem 1 stycznia 2021 r. nie odpowiada zakresowi programu kształcenia wymaganemu do uzyskania tytułu specjalisty w danej dziedzinie pielęgniarstwa albo dziedzinie mającej zastosowanie w ochronie zdrowia w</w:t>
      </w:r>
      <w:r w:rsidR="008F3471">
        <w:t xml:space="preserve"> </w:t>
      </w:r>
      <w:r w:rsidRPr="00CE5A22">
        <w:t>Rzeczypospolitej Polskiej, minister właściwy do spraw zdrowia może uznać tytuł specjalisty uzyskany w Zjednoczonym Królestwie Wielkiej Brytanii i Irlandii Północnej przed dniem 1 stycznia 2021 r. za równoważny tytułowi specjalisty w danej dziedzinie pielęgniarstwa albo dziedzinie mającej zastosowanie w ochronie zdrowia w</w:t>
      </w:r>
      <w:r w:rsidR="008F3471">
        <w:t xml:space="preserve"> </w:t>
      </w:r>
      <w:r w:rsidRPr="00CE5A22">
        <w:t xml:space="preserve">Rzeczypospolitej Polskiej stosując odpowiednio zasady </w:t>
      </w:r>
      <w:r w:rsidRPr="00781A1A">
        <w:t>określone w przepisach dotyczących zasad uznawania kwalifikacji zawodowych nabytych w państwach członkowskich Unii Europejskiej</w:t>
      </w:r>
      <w:r w:rsidRPr="00CE5A22">
        <w:t>.</w:t>
      </w:r>
    </w:p>
    <w:p w14:paraId="3E8E8B29" w14:textId="77777777" w:rsidR="00811BD7" w:rsidRPr="00BE394B" w:rsidRDefault="00811BD7" w:rsidP="00811BD7">
      <w:pPr>
        <w:pStyle w:val="ZUSTzmustartykuempunktem"/>
      </w:pPr>
      <w:r>
        <w:t>5.</w:t>
      </w:r>
      <w:r w:rsidRPr="00BE394B">
        <w:t xml:space="preserve"> Minister właściwy do spraw zdrowia uznaje </w:t>
      </w:r>
      <w:r w:rsidRPr="00DF46F9">
        <w:t xml:space="preserve">tytuł specjalisty uzyskany poza terytorium Unii Europejskiej </w:t>
      </w:r>
      <w:r>
        <w:t xml:space="preserve">przez </w:t>
      </w:r>
      <w:r w:rsidRPr="00BE394B">
        <w:t>pielęgniar</w:t>
      </w:r>
      <w:r>
        <w:t>kę</w:t>
      </w:r>
      <w:r w:rsidRPr="00BE394B">
        <w:t xml:space="preserve"> albo położn</w:t>
      </w:r>
      <w:r>
        <w:t>ą</w:t>
      </w:r>
      <w:r w:rsidRPr="00BE394B">
        <w:t xml:space="preserve"> za równoważny z tytułem specjalisty w określonej dziedzinie pielęgniarstwa albo dziedzinie mającej zastosowanie w ochronie zdrowia w Rzeczypospolitej Polskiej, jeżeli zostały spełnione łącznie następujące warunki:</w:t>
      </w:r>
    </w:p>
    <w:p w14:paraId="7D7D74E3" w14:textId="77777777" w:rsidR="00811BD7" w:rsidRPr="00BE394B" w:rsidRDefault="00811BD7" w:rsidP="00811BD7">
      <w:pPr>
        <w:pStyle w:val="ZPKTzmpktartykuempunktem"/>
      </w:pPr>
      <w:r w:rsidRPr="00BE394B">
        <w:t>1)</w:t>
      </w:r>
      <w:r>
        <w:tab/>
      </w:r>
      <w:r w:rsidRPr="00BE394B">
        <w:t xml:space="preserve">pielęgniarka albo położna posiada prawo wykonywania zawodu na </w:t>
      </w:r>
      <w:r>
        <w:t>terytorium</w:t>
      </w:r>
      <w:r w:rsidRPr="00BE394B">
        <w:t xml:space="preserve"> Rzeczypospolitej Polskiej;</w:t>
      </w:r>
    </w:p>
    <w:p w14:paraId="50FA363A" w14:textId="77777777" w:rsidR="00811BD7" w:rsidRPr="00BE394B" w:rsidRDefault="00811BD7" w:rsidP="00811BD7">
      <w:pPr>
        <w:pStyle w:val="ZPKTzmpktartykuempunktem"/>
      </w:pPr>
      <w:r w:rsidRPr="00BE394B">
        <w:lastRenderedPageBreak/>
        <w:t>2)</w:t>
      </w:r>
      <w:r>
        <w:tab/>
      </w:r>
      <w:r w:rsidRPr="00BE394B">
        <w:t xml:space="preserve">program specjalizacji w zakresie wymaganej wiedzy oraz umiejętności praktycznych odpowiada w istotnych elementach określonemu programowi specjalizacji </w:t>
      </w:r>
      <w:r>
        <w:t xml:space="preserve">obowiązującemu </w:t>
      </w:r>
      <w:r w:rsidRPr="00BE394B">
        <w:t>w Rzeczypospolitej Polskiej</w:t>
      </w:r>
      <w:r>
        <w:t>.</w:t>
      </w:r>
      <w:r w:rsidR="008F3471">
        <w:t>”</w:t>
      </w:r>
      <w:r>
        <w:t>;</w:t>
      </w:r>
    </w:p>
    <w:p w14:paraId="29FF4263" w14:textId="77777777" w:rsidR="00811BD7" w:rsidRDefault="00811BD7" w:rsidP="00811BD7">
      <w:pPr>
        <w:pStyle w:val="PKTpunkt"/>
      </w:pPr>
      <w:r>
        <w:t>10)</w:t>
      </w:r>
      <w:r>
        <w:tab/>
        <w:t xml:space="preserve">w </w:t>
      </w:r>
      <w:r w:rsidRPr="00C05FA7">
        <w:t>art. 70</w:t>
      </w:r>
      <w:r>
        <w:t>:</w:t>
      </w:r>
    </w:p>
    <w:p w14:paraId="40A29859" w14:textId="77777777" w:rsidR="00811BD7" w:rsidRPr="00811BD7" w:rsidRDefault="00811BD7" w:rsidP="00811BD7">
      <w:pPr>
        <w:pStyle w:val="LITlitera"/>
      </w:pPr>
      <w:bookmarkStart w:id="23" w:name="_Hlk119402477"/>
      <w:r>
        <w:t>a)</w:t>
      </w:r>
      <w:bookmarkEnd w:id="23"/>
      <w:r>
        <w:tab/>
        <w:t>ust. 1</w:t>
      </w:r>
      <w:r w:rsidRPr="00811BD7">
        <w:t>–3 otrzymują brzmienie:</w:t>
      </w:r>
    </w:p>
    <w:p w14:paraId="38BB53A4" w14:textId="77777777" w:rsidR="00811BD7" w:rsidRDefault="008F3471" w:rsidP="00811BD7">
      <w:pPr>
        <w:pStyle w:val="ZLITUSTzmustliter"/>
      </w:pPr>
      <w:r>
        <w:t>„</w:t>
      </w:r>
      <w:r w:rsidR="00811BD7">
        <w:t xml:space="preserve">1. </w:t>
      </w:r>
      <w:r w:rsidR="00811BD7" w:rsidRPr="00DA1A60">
        <w:t>Specjalizacja jest dofinansowywana</w:t>
      </w:r>
      <w:r w:rsidR="00811BD7">
        <w:t xml:space="preserve"> </w:t>
      </w:r>
      <w:r w:rsidR="00811BD7" w:rsidRPr="00BD1165">
        <w:t xml:space="preserve">w ramach </w:t>
      </w:r>
      <w:r w:rsidR="00811BD7">
        <w:t>dotacji podmiotowej</w:t>
      </w:r>
      <w:r w:rsidR="00811BD7" w:rsidRPr="00BD1165">
        <w:t>, którą CMKP otrzymuje z budżetu państwa z części</w:t>
      </w:r>
      <w:r w:rsidR="00811BD7">
        <w:t xml:space="preserve"> </w:t>
      </w:r>
      <w:r w:rsidR="00811BD7" w:rsidRPr="00DA1A60">
        <w:t xml:space="preserve">pozostającej w dyspozycji ministra właściwego do spraw zdrowia, zgodnie z art. 10 ust. 1 pkt 2 ustawy </w:t>
      </w:r>
      <w:r w:rsidR="00811BD7" w:rsidRPr="00437666">
        <w:t xml:space="preserve">z dnia </w:t>
      </w:r>
      <w:r w:rsidR="00C07639">
        <w:t>13 </w:t>
      </w:r>
      <w:r w:rsidR="00811BD7" w:rsidRPr="00AE2B14">
        <w:t xml:space="preserve">września 2018 r. </w:t>
      </w:r>
      <w:r w:rsidR="00811BD7" w:rsidRPr="00DA1A60">
        <w:t>o C</w:t>
      </w:r>
      <w:r w:rsidR="00811BD7">
        <w:t xml:space="preserve">entrum </w:t>
      </w:r>
      <w:r w:rsidR="00811BD7" w:rsidRPr="00DA1A60">
        <w:t>M</w:t>
      </w:r>
      <w:r w:rsidR="00811BD7">
        <w:t xml:space="preserve">edycznego </w:t>
      </w:r>
      <w:r w:rsidR="00811BD7" w:rsidRPr="00DA1A60">
        <w:t>K</w:t>
      </w:r>
      <w:r w:rsidR="00811BD7">
        <w:t xml:space="preserve">ształcenia </w:t>
      </w:r>
      <w:r w:rsidR="00811BD7" w:rsidRPr="00DA1A60">
        <w:t>P</w:t>
      </w:r>
      <w:r w:rsidR="00811BD7">
        <w:t xml:space="preserve">odyplomowego, </w:t>
      </w:r>
      <w:r w:rsidR="00811BD7" w:rsidRPr="0075379B">
        <w:t>w ramach posiadanych środków</w:t>
      </w:r>
      <w:r w:rsidR="00811BD7">
        <w:t xml:space="preserve">, </w:t>
      </w:r>
      <w:r w:rsidR="00811BD7" w:rsidRPr="0075379B">
        <w:t>z uwzględnieniem konieczności zapewnienia minimalnej liczby miejsc szkoleniowych</w:t>
      </w:r>
      <w:r w:rsidR="00811BD7">
        <w:t xml:space="preserve"> dla pielęgniarek i położnych</w:t>
      </w:r>
      <w:r w:rsidR="00811BD7" w:rsidRPr="0075379B">
        <w:t>, które mogą corocznie rozpocząć specjalizację dofinansowywaną z tych środków.</w:t>
      </w:r>
    </w:p>
    <w:p w14:paraId="05849518" w14:textId="77777777" w:rsidR="00811BD7" w:rsidRDefault="00811BD7" w:rsidP="00811BD7">
      <w:pPr>
        <w:pStyle w:val="ZLITUSTzmustliter"/>
      </w:pPr>
      <w:r w:rsidRPr="004A5E7C">
        <w:t>2. Minimalną liczbę miejsc szkoleniowych, o której mowa w ust. 1, maksymalną kwotę dofinansowania jednego miejsca szkoleniowego dla specjalizacji rozpoczynanych w danym roku oraz maksymalną kwotę, którą przeznacza się w</w:t>
      </w:r>
      <w:r w:rsidR="008F3471">
        <w:t xml:space="preserve"> </w:t>
      </w:r>
      <w:r w:rsidRPr="004A5E7C">
        <w:t xml:space="preserve">danym roku na </w:t>
      </w:r>
      <w:r>
        <w:t>specjalizację</w:t>
      </w:r>
      <w:r w:rsidRPr="004A5E7C">
        <w:t>, określa minister właściwy do spraw zdrowia, po</w:t>
      </w:r>
      <w:r w:rsidR="008F3471">
        <w:t xml:space="preserve"> </w:t>
      </w:r>
      <w:r w:rsidRPr="004A5E7C">
        <w:t xml:space="preserve">zasięgnięciu opinii Naczelnej </w:t>
      </w:r>
      <w:r>
        <w:t xml:space="preserve">Rady Pielęgniarek i Położnych, </w:t>
      </w:r>
      <w:r w:rsidRPr="004A5E7C">
        <w:t>i</w:t>
      </w:r>
      <w:r w:rsidR="008F3471">
        <w:t xml:space="preserve"> </w:t>
      </w:r>
      <w:r w:rsidRPr="004A5E7C">
        <w:t>ogłasza w formie obwieszczenia w dzienniku urzędowym ministra właściwego do spraw zdrowia w</w:t>
      </w:r>
      <w:r w:rsidR="008F3471">
        <w:t xml:space="preserve"> </w:t>
      </w:r>
      <w:r w:rsidRPr="004A5E7C">
        <w:t xml:space="preserve">terminie do dnia 15 grudnia na rok </w:t>
      </w:r>
      <w:r w:rsidRPr="004A5E7C">
        <w:lastRenderedPageBreak/>
        <w:t>następny</w:t>
      </w:r>
      <w:r>
        <w:t xml:space="preserve">, uwzględniając </w:t>
      </w:r>
      <w:r w:rsidRPr="00C82343">
        <w:t>zapotrzebowanie na osoby legitymujące się ukończoną specjalizacją.</w:t>
      </w:r>
    </w:p>
    <w:bookmarkEnd w:id="22"/>
    <w:p w14:paraId="4A587D61" w14:textId="77777777" w:rsidR="00811BD7" w:rsidRDefault="00811BD7" w:rsidP="00811BD7">
      <w:pPr>
        <w:pStyle w:val="ZLITUSTzmustliter"/>
      </w:pPr>
      <w:r>
        <w:t xml:space="preserve">3. </w:t>
      </w:r>
      <w:r w:rsidRPr="00C05FA7">
        <w:t xml:space="preserve">Wyboru organizatora kształcenia prowadzącego specjalizację dofinansowywaną ze środków publicznych dokonuje </w:t>
      </w:r>
      <w:r>
        <w:t>rektor</w:t>
      </w:r>
      <w:r w:rsidRPr="005D588E">
        <w:t xml:space="preserve"> CMKP,</w:t>
      </w:r>
      <w:r w:rsidRPr="00C05FA7">
        <w:t xml:space="preserve"> stosując przepisy o zamówieniach publicznych</w:t>
      </w:r>
      <w:r>
        <w:t xml:space="preserve"> i uwzględniając z</w:t>
      </w:r>
      <w:r w:rsidRPr="00604C6E">
        <w:t>apotrzebowanie na</w:t>
      </w:r>
      <w:r w:rsidR="008F3471">
        <w:t xml:space="preserve"> </w:t>
      </w:r>
      <w:r w:rsidRPr="00604C6E">
        <w:t>specjalistów z poszczególnych dziedzin pielęgniarstwa</w:t>
      </w:r>
      <w:r w:rsidR="008F3471">
        <w:t xml:space="preserve"> </w:t>
      </w:r>
      <w:r w:rsidRPr="00604C6E">
        <w:t>i</w:t>
      </w:r>
      <w:r w:rsidR="008F3471">
        <w:t xml:space="preserve"> </w:t>
      </w:r>
      <w:r w:rsidRPr="00604C6E">
        <w:t>dziedzin mających zastosowanie w ochronie zdrowia</w:t>
      </w:r>
      <w:r w:rsidRPr="00C05FA7">
        <w:t>.</w:t>
      </w:r>
      <w:r w:rsidR="008F3471">
        <w:t>”</w:t>
      </w:r>
      <w:r>
        <w:t>,</w:t>
      </w:r>
    </w:p>
    <w:p w14:paraId="3FCECCE7" w14:textId="77777777" w:rsidR="00811BD7" w:rsidRPr="00811BD7" w:rsidRDefault="00811BD7" w:rsidP="00811BD7">
      <w:pPr>
        <w:pStyle w:val="LITlitera"/>
      </w:pPr>
      <w:bookmarkStart w:id="24" w:name="_Hlk64022055"/>
      <w:r>
        <w:t>b</w:t>
      </w:r>
      <w:r w:rsidRPr="00811BD7">
        <w:t>)</w:t>
      </w:r>
      <w:r w:rsidRPr="00811BD7">
        <w:tab/>
        <w:t>po ust. 3 dodaje się ust. 3a–3c w brzmieniu:</w:t>
      </w:r>
    </w:p>
    <w:p w14:paraId="7B978B83" w14:textId="77777777" w:rsidR="00811BD7" w:rsidRDefault="008F3471" w:rsidP="00811BD7">
      <w:pPr>
        <w:pStyle w:val="ZLITUSTzmustliter"/>
      </w:pPr>
      <w:r>
        <w:t>„</w:t>
      </w:r>
      <w:r w:rsidR="00811BD7">
        <w:t xml:space="preserve">3a. Zapotrzebowanie na </w:t>
      </w:r>
      <w:r w:rsidR="00811BD7" w:rsidRPr="00604C6E">
        <w:t>specjalistów z poszczególnych dziedzin pielęgniarstwa</w:t>
      </w:r>
      <w:r>
        <w:t xml:space="preserve"> </w:t>
      </w:r>
      <w:r w:rsidR="00811BD7" w:rsidRPr="00604C6E">
        <w:t>i</w:t>
      </w:r>
      <w:r>
        <w:t xml:space="preserve"> </w:t>
      </w:r>
      <w:r w:rsidR="00811BD7" w:rsidRPr="00604C6E">
        <w:t>dziedzin mających zastosowanie w ochronie zdrowia</w:t>
      </w:r>
      <w:r w:rsidR="00811BD7">
        <w:t xml:space="preserve"> </w:t>
      </w:r>
      <w:r w:rsidR="00811BD7" w:rsidRPr="00604C6E">
        <w:t xml:space="preserve">opracowuje </w:t>
      </w:r>
      <w:r w:rsidR="00811BD7">
        <w:t>rektor</w:t>
      </w:r>
      <w:r w:rsidR="00811BD7" w:rsidRPr="00604C6E">
        <w:t xml:space="preserve"> CMKP i przedkłada do akceptacji ministrowi właściwemu do spraw zdrowia, po zasięgnięciu opinii Naczelnej Rady Pielęgniarek i Położnych</w:t>
      </w:r>
      <w:r w:rsidR="00811BD7">
        <w:t xml:space="preserve"> oraz konsultantów krajowych w dziedzinach pielęgniarstwa,</w:t>
      </w:r>
      <w:r w:rsidR="00811BD7" w:rsidRPr="00604C6E">
        <w:t xml:space="preserve"> do dnia 31 marca na rok bieżący.</w:t>
      </w:r>
    </w:p>
    <w:p w14:paraId="7FD0195F" w14:textId="77777777" w:rsidR="00811BD7" w:rsidRDefault="00811BD7" w:rsidP="00811BD7">
      <w:pPr>
        <w:pStyle w:val="ZLITUSTzmustliter"/>
      </w:pPr>
      <w:r>
        <w:t xml:space="preserve">3b. Rektor CMKP zawiera umowy z wyłonionymi w drodze zamówienia publicznego organizatorami kształcenia prowadzącymi specjalizację </w:t>
      </w:r>
      <w:r w:rsidRPr="000C7B9C">
        <w:t>dofinansowywaną ze środków publicznych</w:t>
      </w:r>
      <w:r>
        <w:t>.</w:t>
      </w:r>
    </w:p>
    <w:p w14:paraId="6D6A4A38" w14:textId="77777777" w:rsidR="00811BD7" w:rsidRDefault="00811BD7" w:rsidP="00811BD7">
      <w:pPr>
        <w:pStyle w:val="ZLITUSTzmustliter"/>
      </w:pPr>
      <w:r>
        <w:t>3c. Rektor CMKP do dnia 31 stycznia przekazuje ministrowi właściwemu do</w:t>
      </w:r>
      <w:r w:rsidR="008F3471">
        <w:t xml:space="preserve"> </w:t>
      </w:r>
      <w:r>
        <w:t>spraw zdrowia sprawozdanie z przeprowadzonego postępowania przetargowego w</w:t>
      </w:r>
      <w:r w:rsidR="008F3471">
        <w:t xml:space="preserve"> </w:t>
      </w:r>
      <w:r>
        <w:t>roku poprzednim, o którym mowa w ust. 3.</w:t>
      </w:r>
      <w:r w:rsidR="008F3471">
        <w:t>”</w:t>
      </w:r>
      <w:r>
        <w:t>,</w:t>
      </w:r>
    </w:p>
    <w:p w14:paraId="21AE3829" w14:textId="77777777" w:rsidR="00811BD7" w:rsidRDefault="00811BD7" w:rsidP="00811BD7">
      <w:pPr>
        <w:pStyle w:val="LITlitera"/>
      </w:pPr>
      <w:r>
        <w:t>c)</w:t>
      </w:r>
      <w:r>
        <w:tab/>
      </w:r>
      <w:r w:rsidRPr="00C05FA7">
        <w:t xml:space="preserve">ust. </w:t>
      </w:r>
      <w:r>
        <w:t>8</w:t>
      </w:r>
      <w:r w:rsidRPr="00C05FA7">
        <w:t xml:space="preserve"> otrzymuje brzmienie:</w:t>
      </w:r>
    </w:p>
    <w:p w14:paraId="33AD5370" w14:textId="77777777" w:rsidR="00811BD7" w:rsidRDefault="008F3471" w:rsidP="00811BD7">
      <w:pPr>
        <w:pStyle w:val="ZLITUSTzmustliter"/>
      </w:pPr>
      <w:r>
        <w:lastRenderedPageBreak/>
        <w:t>„</w:t>
      </w:r>
      <w:r w:rsidR="00811BD7" w:rsidRPr="00B011D9">
        <w:t>8. W przypadku gdy środki określone w ust. 3 stanowią dla pracodawców, o</w:t>
      </w:r>
      <w:r>
        <w:t xml:space="preserve"> </w:t>
      </w:r>
      <w:r w:rsidR="00811BD7" w:rsidRPr="00B011D9">
        <w:t>których mowa w</w:t>
      </w:r>
      <w:r>
        <w:t xml:space="preserve"> </w:t>
      </w:r>
      <w:hyperlink r:id="rId10" w:history="1">
        <w:r w:rsidR="00811BD7" w:rsidRPr="00B011D9">
          <w:t>art. 61 ust. 3</w:t>
        </w:r>
      </w:hyperlink>
      <w:r w:rsidR="00811BD7" w:rsidRPr="00B011D9">
        <w:t>, będących przedsiębiorcami, pomoc publiczną w</w:t>
      </w:r>
      <w:r>
        <w:t xml:space="preserve"> </w:t>
      </w:r>
      <w:r w:rsidR="00811BD7" w:rsidRPr="00B011D9">
        <w:t>rozumieniu</w:t>
      </w:r>
      <w:r>
        <w:t xml:space="preserve"> </w:t>
      </w:r>
      <w:hyperlink r:id="rId11" w:history="1">
        <w:r w:rsidR="00811BD7" w:rsidRPr="00B011D9">
          <w:t>art. 107</w:t>
        </w:r>
      </w:hyperlink>
      <w:r>
        <w:t xml:space="preserve"> </w:t>
      </w:r>
      <w:r w:rsidR="00811BD7" w:rsidRPr="00B011D9">
        <w:t>Traktatu o funkcjonowaniu Unii Europejskiej, będzie ona</w:t>
      </w:r>
      <w:r>
        <w:t xml:space="preserve"> </w:t>
      </w:r>
      <w:r w:rsidR="00811BD7" w:rsidRPr="00B011D9">
        <w:t>udzielana jako pomoc</w:t>
      </w:r>
      <w:r>
        <w:t xml:space="preserve"> </w:t>
      </w:r>
      <w:r w:rsidR="00811BD7" w:rsidRPr="00B011D9">
        <w:t>de minimis</w:t>
      </w:r>
      <w:r>
        <w:t xml:space="preserve"> </w:t>
      </w:r>
      <w:r w:rsidR="00811BD7" w:rsidRPr="00B011D9">
        <w:t>zgodnie z warunkami określonymi w</w:t>
      </w:r>
      <w:r>
        <w:t xml:space="preserve"> </w:t>
      </w:r>
      <w:r w:rsidR="00811BD7" w:rsidRPr="00B011D9">
        <w:t>rozporządzeniu Komisji (UE) nr 1407/2013 z dnia 18 grudnia 2013 r. w sprawie stosowania art. 107 i 108 Traktatu o funkcjonowaniu Unii Europejskiej do pomocy de minimis (Dz. Urz. UE L 352 z 24.12.2013, str. 1</w:t>
      </w:r>
      <w:r w:rsidR="00811BD7">
        <w:t>, z późn. zm.</w:t>
      </w:r>
      <w:r w:rsidR="00811BD7" w:rsidRPr="00F4477E">
        <w:rPr>
          <w:rStyle w:val="IGindeksgrny"/>
        </w:rPr>
        <w:footnoteReference w:id="2"/>
      </w:r>
      <w:r w:rsidR="00811BD7" w:rsidRPr="00F4477E">
        <w:rPr>
          <w:rStyle w:val="IGindeksgrny"/>
        </w:rPr>
        <w:t>)</w:t>
      </w:r>
      <w:r w:rsidR="00811BD7" w:rsidRPr="00B011D9">
        <w:t>)</w:t>
      </w:r>
      <w:r w:rsidR="00811BD7">
        <w:t>.</w:t>
      </w:r>
      <w:r>
        <w:t>”</w:t>
      </w:r>
      <w:r w:rsidR="00811BD7">
        <w:t>,</w:t>
      </w:r>
    </w:p>
    <w:p w14:paraId="1B66C1A9" w14:textId="77777777" w:rsidR="00811BD7" w:rsidRDefault="00811BD7" w:rsidP="00811BD7">
      <w:pPr>
        <w:pStyle w:val="LITlitera"/>
      </w:pPr>
      <w:r>
        <w:t>d</w:t>
      </w:r>
      <w:r w:rsidRPr="000D5FB7">
        <w:t>)</w:t>
      </w:r>
      <w:r>
        <w:tab/>
        <w:t>dodaje się ust. 10 w brzmieniu</w:t>
      </w:r>
      <w:r w:rsidRPr="000D5FB7">
        <w:t>:</w:t>
      </w:r>
    </w:p>
    <w:p w14:paraId="50203F4B" w14:textId="77777777" w:rsidR="00811BD7" w:rsidRDefault="008F3471" w:rsidP="00811BD7">
      <w:pPr>
        <w:pStyle w:val="ZLITUSTzmustliter"/>
      </w:pPr>
      <w:bookmarkStart w:id="25" w:name="_Hlk125468426"/>
      <w:r>
        <w:t>„</w:t>
      </w:r>
      <w:r w:rsidR="00811BD7" w:rsidRPr="000D5FB7">
        <w:t>1</w:t>
      </w:r>
      <w:r w:rsidR="00811BD7">
        <w:t xml:space="preserve">0. </w:t>
      </w:r>
      <w:r w:rsidR="00811BD7" w:rsidRPr="000D5FB7">
        <w:t xml:space="preserve">W przypadku gdy dofinansowanie </w:t>
      </w:r>
      <w:r w:rsidR="00811BD7">
        <w:t>specjalizacji</w:t>
      </w:r>
      <w:r w:rsidR="00811BD7" w:rsidRPr="000D5FB7">
        <w:t xml:space="preserve">, o którym mowa w ust. </w:t>
      </w:r>
      <w:r w:rsidR="00811BD7">
        <w:t>1</w:t>
      </w:r>
      <w:r w:rsidR="00811BD7" w:rsidRPr="000D5FB7">
        <w:t xml:space="preserve">, dotyczy osoby prowadzącej indywidualną lub grupową praktykę </w:t>
      </w:r>
      <w:r w:rsidR="00811BD7">
        <w:t>pielęgniarki lub</w:t>
      </w:r>
      <w:r>
        <w:t xml:space="preserve"> </w:t>
      </w:r>
      <w:r w:rsidR="00811BD7">
        <w:t>położnej</w:t>
      </w:r>
      <w:r w:rsidR="00811BD7" w:rsidRPr="000D5FB7">
        <w:t xml:space="preserve">, jest </w:t>
      </w:r>
      <w:r w:rsidR="00811BD7">
        <w:t xml:space="preserve">ono </w:t>
      </w:r>
      <w:r w:rsidR="00811BD7" w:rsidRPr="000D5FB7">
        <w:t>udzielane jako pomoc</w:t>
      </w:r>
      <w:r>
        <w:t xml:space="preserve"> </w:t>
      </w:r>
      <w:r w:rsidR="00811BD7" w:rsidRPr="000D5FB7">
        <w:t xml:space="preserve">de minimis </w:t>
      </w:r>
      <w:r w:rsidR="00811BD7" w:rsidRPr="00DD3990">
        <w:t>zgodnie z</w:t>
      </w:r>
      <w:r>
        <w:t xml:space="preserve"> </w:t>
      </w:r>
      <w:r w:rsidR="00811BD7" w:rsidRPr="00DD3990">
        <w:t>warunkami określonymi w rozporz</w:t>
      </w:r>
      <w:r w:rsidR="00811BD7">
        <w:t>ądzeni</w:t>
      </w:r>
      <w:r w:rsidR="00811BD7" w:rsidRPr="00DD3990">
        <w:t>u Komisji (UE) nr 1407/2013 z dnia 18 grudnia 2013</w:t>
      </w:r>
      <w:r w:rsidR="00C07639">
        <w:t> </w:t>
      </w:r>
      <w:r w:rsidR="00811BD7" w:rsidRPr="00DD3990">
        <w:t>r. w sprawie stosowania art. 107 i 108 Traktatu o funkcjonowaniu Unii Europejskiej do pomocy de minimis</w:t>
      </w:r>
      <w:r w:rsidR="00811BD7">
        <w:t>.</w:t>
      </w:r>
      <w:r>
        <w:t>”</w:t>
      </w:r>
      <w:r w:rsidR="00811BD7">
        <w:t>;</w:t>
      </w:r>
    </w:p>
    <w:p w14:paraId="0029045B" w14:textId="77777777" w:rsidR="00811BD7" w:rsidRPr="00811BD7" w:rsidRDefault="00811BD7" w:rsidP="00811BD7">
      <w:pPr>
        <w:pStyle w:val="PKTpunkt"/>
      </w:pPr>
      <w:bookmarkStart w:id="26" w:name="_Hlk122093292"/>
      <w:bookmarkEnd w:id="24"/>
      <w:bookmarkEnd w:id="25"/>
      <w:r>
        <w:t>1</w:t>
      </w:r>
      <w:r w:rsidRPr="00811BD7">
        <w:t>1)</w:t>
      </w:r>
      <w:r w:rsidRPr="00811BD7">
        <w:tab/>
        <w:t>w art. 75:</w:t>
      </w:r>
    </w:p>
    <w:p w14:paraId="4098BDF2" w14:textId="77777777" w:rsidR="00811BD7" w:rsidRPr="00011B86" w:rsidRDefault="00811BD7" w:rsidP="00811BD7">
      <w:pPr>
        <w:pStyle w:val="LITlitera"/>
      </w:pPr>
      <w:r>
        <w:t>a)</w:t>
      </w:r>
      <w:r>
        <w:tab/>
        <w:t>ust. 1 otrzymuje brzmienie:</w:t>
      </w:r>
    </w:p>
    <w:p w14:paraId="3EBBD12C" w14:textId="77777777" w:rsidR="00811BD7" w:rsidRPr="00011B86" w:rsidRDefault="008F3471" w:rsidP="00811BD7">
      <w:pPr>
        <w:pStyle w:val="ZLITUSTzmustliter"/>
      </w:pPr>
      <w:r>
        <w:t>„</w:t>
      </w:r>
      <w:r w:rsidR="00811BD7" w:rsidRPr="00011B86">
        <w:t>1. Organizatorami kształcenia mogą być:</w:t>
      </w:r>
    </w:p>
    <w:p w14:paraId="46544832" w14:textId="77777777" w:rsidR="00811BD7" w:rsidRPr="00011B86" w:rsidRDefault="00811BD7" w:rsidP="00811BD7">
      <w:pPr>
        <w:pStyle w:val="ZLITPKTzmpktliter"/>
      </w:pPr>
      <w:r w:rsidRPr="00011B86">
        <w:t>1)</w:t>
      </w:r>
      <w:r w:rsidRPr="00011B86">
        <w:tab/>
        <w:t>uczelnie posiadające akredytację, o której mowa w art. 59</w:t>
      </w:r>
      <w:r>
        <w:t>;</w:t>
      </w:r>
    </w:p>
    <w:p w14:paraId="2A627D62" w14:textId="77777777" w:rsidR="00811BD7" w:rsidRPr="00011B86" w:rsidRDefault="00811BD7" w:rsidP="00811BD7">
      <w:pPr>
        <w:pStyle w:val="ZLITPKTzmpktliter"/>
      </w:pPr>
      <w:r w:rsidRPr="00011B86">
        <w:lastRenderedPageBreak/>
        <w:t>2)</w:t>
      </w:r>
      <w:r w:rsidRPr="00011B86">
        <w:tab/>
        <w:t>instytuty badawcze, dla których ministrem nadzorującym jest minister właściwy do spraw zdrowia</w:t>
      </w:r>
      <w:r>
        <w:t>, minister właściwy do spraw wewnętrznych albo Minister Obrony Narodowej;</w:t>
      </w:r>
    </w:p>
    <w:p w14:paraId="1F70DC90" w14:textId="77777777" w:rsidR="00811BD7" w:rsidRDefault="00811BD7" w:rsidP="00811BD7">
      <w:pPr>
        <w:pStyle w:val="ZLITPKTzmpktliter"/>
      </w:pPr>
      <w:r w:rsidRPr="00011B86">
        <w:t>3)</w:t>
      </w:r>
      <w:r w:rsidRPr="00011B86">
        <w:tab/>
        <w:t>okręgowe izby pielęgniarek i położnych</w:t>
      </w:r>
      <w:r>
        <w:t>;</w:t>
      </w:r>
    </w:p>
    <w:p w14:paraId="47CA507C" w14:textId="77777777" w:rsidR="00811BD7" w:rsidRDefault="00811BD7" w:rsidP="00811BD7">
      <w:pPr>
        <w:pStyle w:val="ZLITPKTzmpktliter"/>
      </w:pPr>
      <w:r>
        <w:t>4)</w:t>
      </w:r>
      <w:r>
        <w:tab/>
        <w:t>podmioty lecznicze;</w:t>
      </w:r>
    </w:p>
    <w:p w14:paraId="377E8C86" w14:textId="77777777" w:rsidR="00811BD7" w:rsidRDefault="00811BD7" w:rsidP="00811BD7">
      <w:pPr>
        <w:pStyle w:val="ZLITPKTzmpktliter"/>
      </w:pPr>
      <w:r>
        <w:t>5)</w:t>
      </w:r>
      <w:r>
        <w:tab/>
      </w:r>
      <w:r w:rsidRPr="00777C2B">
        <w:t>inne podmioty uprawnione do prowadzenia kształcenia podyplomowego pielęgniarek i położnych;</w:t>
      </w:r>
    </w:p>
    <w:p w14:paraId="0CE1C49A" w14:textId="77777777" w:rsidR="00811BD7" w:rsidRDefault="00811BD7" w:rsidP="00811BD7">
      <w:pPr>
        <w:pStyle w:val="ZLITPKTzmpktliter"/>
      </w:pPr>
      <w:r w:rsidRPr="002B2443">
        <w:t>6)</w:t>
      </w:r>
      <w:r>
        <w:tab/>
      </w:r>
      <w:r w:rsidRPr="002B2443">
        <w:t>CMKP</w:t>
      </w:r>
      <w:r>
        <w:t>.</w:t>
      </w:r>
      <w:r w:rsidR="008F3471">
        <w:t>”</w:t>
      </w:r>
      <w:r>
        <w:t>,</w:t>
      </w:r>
    </w:p>
    <w:p w14:paraId="4C400C34" w14:textId="77777777" w:rsidR="00811BD7" w:rsidRPr="00011B86" w:rsidRDefault="00811BD7" w:rsidP="00811BD7">
      <w:pPr>
        <w:pStyle w:val="LITlitera"/>
      </w:pPr>
      <w:r>
        <w:t>b)</w:t>
      </w:r>
      <w:r>
        <w:tab/>
        <w:t>w</w:t>
      </w:r>
      <w:r w:rsidRPr="00011B86">
        <w:t xml:space="preserve"> ust. 3 </w:t>
      </w:r>
      <w:r>
        <w:t xml:space="preserve">w pkt 4 kropkę zastępuje się średnikiem i </w:t>
      </w:r>
      <w:r w:rsidRPr="00011B86">
        <w:t>dodaje się pkt 5</w:t>
      </w:r>
      <w:r>
        <w:t xml:space="preserve">–8 </w:t>
      </w:r>
      <w:r w:rsidRPr="00011B86">
        <w:t>w brzmieniu:</w:t>
      </w:r>
    </w:p>
    <w:p w14:paraId="502112F0" w14:textId="77777777" w:rsidR="00811BD7" w:rsidRDefault="008F3471" w:rsidP="00811BD7">
      <w:pPr>
        <w:pStyle w:val="ZLITPKTzmpktliter"/>
      </w:pPr>
      <w:r>
        <w:t>„</w:t>
      </w:r>
      <w:r w:rsidR="00811BD7" w:rsidRPr="00011B86">
        <w:t>5)</w:t>
      </w:r>
      <w:r w:rsidR="00811BD7">
        <w:tab/>
      </w:r>
      <w:r w:rsidR="00811BD7" w:rsidRPr="00A06FD9">
        <w:t>uzyskanie wpisu do rejestru podmiotów prowadzących kształcenie podyplomowe</w:t>
      </w:r>
      <w:r w:rsidR="00811BD7">
        <w:t xml:space="preserve">, </w:t>
      </w:r>
      <w:r w:rsidR="00811BD7" w:rsidRPr="00A06FD9">
        <w:t xml:space="preserve">o którym mowa w art. 77, </w:t>
      </w:r>
      <w:r w:rsidR="00811BD7" w:rsidRPr="009867EA">
        <w:t xml:space="preserve">zwanego dalej </w:t>
      </w:r>
      <w:r>
        <w:t>„</w:t>
      </w:r>
      <w:r w:rsidR="00811BD7" w:rsidRPr="009867EA">
        <w:t>rejestrem</w:t>
      </w:r>
      <w:r>
        <w:t>”</w:t>
      </w:r>
      <w:r w:rsidR="00811BD7" w:rsidRPr="009867EA">
        <w:t xml:space="preserve">, </w:t>
      </w:r>
      <w:r w:rsidR="00811BD7" w:rsidRPr="00A06FD9">
        <w:t>będącego rejestrem działalności regulowanej</w:t>
      </w:r>
      <w:r w:rsidR="00811BD7">
        <w:t>;</w:t>
      </w:r>
    </w:p>
    <w:p w14:paraId="1FE0582E" w14:textId="77777777" w:rsidR="00811BD7" w:rsidRDefault="00811BD7" w:rsidP="00811BD7">
      <w:pPr>
        <w:pStyle w:val="ZLITPKTzmpktliter"/>
      </w:pPr>
      <w:r>
        <w:t>6)</w:t>
      </w:r>
      <w:r>
        <w:tab/>
        <w:t>posiadanie akredytacji, o której mowa w art. 75a, na prowadzenie specjalizacji w danej dziedzinie pielęgniarstwa lub w dziedzinie mającej zastosowanie w</w:t>
      </w:r>
      <w:r w:rsidR="008F3471">
        <w:t xml:space="preserve"> </w:t>
      </w:r>
      <w:r>
        <w:t>ochronie zdrowia – w przypadku prowadzenia kształcenia, o którym mowa w art. 66 ust. 1 pkt 1;</w:t>
      </w:r>
    </w:p>
    <w:p w14:paraId="7CA3B220" w14:textId="77777777" w:rsidR="00811BD7" w:rsidRDefault="00811BD7" w:rsidP="00811BD7">
      <w:pPr>
        <w:pStyle w:val="ZLITPKTzmpktliter"/>
      </w:pPr>
      <w:r>
        <w:t>7)</w:t>
      </w:r>
      <w:r>
        <w:tab/>
      </w:r>
      <w:r w:rsidRPr="008B7CA4">
        <w:t>zapewnienie udzielania świadczeń zdrowotnych</w:t>
      </w:r>
      <w:r>
        <w:t xml:space="preserve"> zgodnie z programem kształcenia;</w:t>
      </w:r>
    </w:p>
    <w:p w14:paraId="2EF57887" w14:textId="77777777" w:rsidR="00811BD7" w:rsidRDefault="00811BD7" w:rsidP="00811BD7">
      <w:pPr>
        <w:pStyle w:val="ZLITPKTzmpktliter"/>
      </w:pPr>
      <w:r>
        <w:t>8</w:t>
      </w:r>
      <w:r w:rsidRPr="00A06FD9">
        <w:t>)</w:t>
      </w:r>
      <w:bookmarkStart w:id="27" w:name="_Hlk119970223"/>
      <w:r>
        <w:tab/>
      </w:r>
      <w:r w:rsidRPr="00A06FD9">
        <w:t>dysponowanie pomieszczeniami oraz warunkami organizacyjno</w:t>
      </w:r>
      <w:r>
        <w:t>-</w:t>
      </w:r>
      <w:r w:rsidRPr="00A06FD9">
        <w:t xml:space="preserve">technicznymi odpowiednimi do realizacji programu kształcenia, w tym dla szkolenia praktycznego, zgodnie </w:t>
      </w:r>
      <w:r w:rsidRPr="00A06FD9">
        <w:lastRenderedPageBreak/>
        <w:t>ze wskazaniami określonymi w programie kształcenia</w:t>
      </w:r>
      <w:bookmarkEnd w:id="27"/>
      <w:r w:rsidRPr="00A06FD9">
        <w:t>.</w:t>
      </w:r>
      <w:r w:rsidR="008F3471">
        <w:t>”</w:t>
      </w:r>
      <w:r>
        <w:t>,</w:t>
      </w:r>
    </w:p>
    <w:p w14:paraId="1A1D931C" w14:textId="77777777" w:rsidR="00811BD7" w:rsidRDefault="00811BD7" w:rsidP="00811BD7">
      <w:pPr>
        <w:pStyle w:val="LITlitera"/>
      </w:pPr>
      <w:r>
        <w:t>c)</w:t>
      </w:r>
      <w:r>
        <w:tab/>
      </w:r>
      <w:r w:rsidRPr="00011B86">
        <w:t xml:space="preserve">dodaje się </w:t>
      </w:r>
      <w:r>
        <w:t xml:space="preserve">ust. 4 </w:t>
      </w:r>
      <w:r w:rsidRPr="00011B86">
        <w:t>w brzmieniu:</w:t>
      </w:r>
    </w:p>
    <w:p w14:paraId="7BA15842" w14:textId="77777777" w:rsidR="00811BD7" w:rsidRDefault="008F3471" w:rsidP="00811BD7">
      <w:pPr>
        <w:pStyle w:val="ZLITUSTzmustliter"/>
      </w:pPr>
      <w:r>
        <w:t>„</w:t>
      </w:r>
      <w:r w:rsidR="00811BD7" w:rsidRPr="00EF2E9F">
        <w:t xml:space="preserve">4. </w:t>
      </w:r>
      <w:r w:rsidR="00811BD7">
        <w:t xml:space="preserve">Warunek, o którym mowa w ust. 3 pkt 5, </w:t>
      </w:r>
      <w:r w:rsidR="00811BD7" w:rsidRPr="001D6C9A">
        <w:t>nie dotyczy CMKP</w:t>
      </w:r>
      <w:r w:rsidR="00811BD7">
        <w:t xml:space="preserve"> oraz</w:t>
      </w:r>
      <w:r>
        <w:t xml:space="preserve"> </w:t>
      </w:r>
      <w:r w:rsidR="00811BD7" w:rsidRPr="001D6C9A">
        <w:t>prowadzenia kształcenia podyplomowego, o którym mowa w art. 66 ust. 1 pkt</w:t>
      </w:r>
      <w:r>
        <w:t xml:space="preserve"> </w:t>
      </w:r>
      <w:r w:rsidR="00811BD7" w:rsidRPr="001D6C9A">
        <w:t>1</w:t>
      </w:r>
      <w:r w:rsidR="00811BD7">
        <w:t>.</w:t>
      </w:r>
      <w:r>
        <w:t>”</w:t>
      </w:r>
      <w:r w:rsidR="00811BD7">
        <w:t>;</w:t>
      </w:r>
    </w:p>
    <w:bookmarkEnd w:id="26"/>
    <w:p w14:paraId="77C3D9EE" w14:textId="77777777" w:rsidR="00811BD7" w:rsidRPr="00A30103" w:rsidRDefault="00811BD7" w:rsidP="00811BD7">
      <w:pPr>
        <w:pStyle w:val="PKTpunkt"/>
      </w:pPr>
      <w:r>
        <w:t>12)</w:t>
      </w:r>
      <w:r>
        <w:tab/>
        <w:t>po art. 75 dodaje się art. 75a i art. 75b w brzmieniu:</w:t>
      </w:r>
    </w:p>
    <w:p w14:paraId="2F8C6657" w14:textId="77777777" w:rsidR="00811BD7" w:rsidRPr="00A85012" w:rsidRDefault="008F3471" w:rsidP="006926BE">
      <w:pPr>
        <w:pStyle w:val="ZARTzmartartykuempunktem"/>
      </w:pPr>
      <w:r>
        <w:t>„</w:t>
      </w:r>
      <w:r w:rsidR="00811BD7">
        <w:t xml:space="preserve">Art. 75a. </w:t>
      </w:r>
      <w:r w:rsidR="00811BD7" w:rsidRPr="00597307">
        <w:t>1.</w:t>
      </w:r>
      <w:bookmarkStart w:id="28" w:name="_Hlk91504894"/>
      <w:r>
        <w:t xml:space="preserve"> </w:t>
      </w:r>
      <w:r w:rsidR="00811BD7">
        <w:t>Specjalizacja</w:t>
      </w:r>
      <w:r w:rsidR="00811BD7" w:rsidRPr="00A85012">
        <w:t xml:space="preserve"> może być prowadzon</w:t>
      </w:r>
      <w:r w:rsidR="00811BD7">
        <w:t>a</w:t>
      </w:r>
      <w:r w:rsidR="00811BD7" w:rsidRPr="00A85012">
        <w:t xml:space="preserve"> przez organizatorów kształcenia, o których mowa w art. 75 </w:t>
      </w:r>
      <w:r w:rsidR="00811BD7">
        <w:t xml:space="preserve">ust. 1 pkt </w:t>
      </w:r>
      <w:r w:rsidR="00811BD7" w:rsidRPr="00A85012">
        <w:t>1</w:t>
      </w:r>
      <w:r w:rsidR="00811BD7">
        <w:t>–5</w:t>
      </w:r>
      <w:r w:rsidR="00811BD7" w:rsidRPr="00A85012">
        <w:t>, po uzyskaniu akredytacji na</w:t>
      </w:r>
      <w:r>
        <w:t xml:space="preserve"> </w:t>
      </w:r>
      <w:r w:rsidR="00811BD7" w:rsidRPr="00A85012">
        <w:t xml:space="preserve">prowadzenie </w:t>
      </w:r>
      <w:r w:rsidR="00811BD7">
        <w:t>specjalizacji</w:t>
      </w:r>
      <w:r w:rsidR="00811BD7" w:rsidRPr="00A85012">
        <w:t xml:space="preserve"> w danej dziedzinie pielęgniarstwa lub w dziedzinie mającej zastosowanie w ochronie zdrowia, udzielonej przez </w:t>
      </w:r>
      <w:r w:rsidR="00811BD7">
        <w:t>rektora</w:t>
      </w:r>
      <w:r w:rsidR="00811BD7" w:rsidRPr="00A85012">
        <w:t xml:space="preserve"> CMKP.</w:t>
      </w:r>
    </w:p>
    <w:bookmarkEnd w:id="28"/>
    <w:p w14:paraId="383EDA38" w14:textId="77777777" w:rsidR="00811BD7" w:rsidRPr="00B21929" w:rsidRDefault="00811BD7" w:rsidP="006926BE">
      <w:pPr>
        <w:pStyle w:val="ZUSTzmustartykuempunktem"/>
      </w:pPr>
      <w:r w:rsidRPr="00B21929">
        <w:t>2.</w:t>
      </w:r>
      <w:r w:rsidR="008F3471">
        <w:t xml:space="preserve"> </w:t>
      </w:r>
      <w:r w:rsidRPr="00B21929">
        <w:t>Akredytacja może zostać udzielona organizatoro</w:t>
      </w:r>
      <w:r>
        <w:t>wi</w:t>
      </w:r>
      <w:r w:rsidRPr="00B21929">
        <w:t xml:space="preserve"> kształcenia, o który</w:t>
      </w:r>
      <w:r>
        <w:t>m</w:t>
      </w:r>
      <w:r w:rsidRPr="00B21929">
        <w:t xml:space="preserve"> mowa w art. 75 </w:t>
      </w:r>
      <w:r w:rsidRPr="001B67BC">
        <w:t>ust. 1 pkt 1–</w:t>
      </w:r>
      <w:r>
        <w:t>5</w:t>
      </w:r>
      <w:r w:rsidRPr="00B21929">
        <w:t>, który</w:t>
      </w:r>
      <w:r>
        <w:t xml:space="preserve"> spełnia następujące warunki</w:t>
      </w:r>
      <w:r w:rsidRPr="00B21929">
        <w:t>:</w:t>
      </w:r>
    </w:p>
    <w:p w14:paraId="5E465C2D" w14:textId="77777777" w:rsidR="00811BD7" w:rsidRPr="00B21929" w:rsidRDefault="00811BD7" w:rsidP="006926BE">
      <w:pPr>
        <w:pStyle w:val="ZPKTzmpktartykuempunktem"/>
      </w:pPr>
      <w:r w:rsidRPr="00B21929">
        <w:t>1)</w:t>
      </w:r>
      <w:r w:rsidRPr="00B21929">
        <w:tab/>
        <w:t>powoła</w:t>
      </w:r>
      <w:r>
        <w:t>ł</w:t>
      </w:r>
      <w:r w:rsidRPr="00B21929">
        <w:t xml:space="preserve"> kierownika kształcenia;</w:t>
      </w:r>
    </w:p>
    <w:p w14:paraId="4C4B0F47" w14:textId="77777777" w:rsidR="00811BD7" w:rsidRPr="00B21929" w:rsidRDefault="00811BD7" w:rsidP="006926BE">
      <w:pPr>
        <w:pStyle w:val="ZPKTzmpktartykuempunktem"/>
      </w:pPr>
      <w:r w:rsidRPr="00B21929">
        <w:t>2)</w:t>
      </w:r>
      <w:r w:rsidRPr="00B21929">
        <w:tab/>
        <w:t>powoła</w:t>
      </w:r>
      <w:r>
        <w:t>ł</w:t>
      </w:r>
      <w:r w:rsidRPr="00B21929">
        <w:t xml:space="preserve"> zespół do spraw kształcenia podyplomowego;</w:t>
      </w:r>
    </w:p>
    <w:p w14:paraId="7695E3F7" w14:textId="77777777" w:rsidR="00811BD7" w:rsidRPr="00B21929" w:rsidRDefault="00811BD7" w:rsidP="006926BE">
      <w:pPr>
        <w:pStyle w:val="ZPKTzmpktartykuempunktem"/>
      </w:pPr>
      <w:r w:rsidRPr="00B21929">
        <w:t>3)</w:t>
      </w:r>
      <w:r w:rsidRPr="00B21929">
        <w:tab/>
        <w:t>spełni</w:t>
      </w:r>
      <w:r>
        <w:t>ł standardy</w:t>
      </w:r>
      <w:r w:rsidRPr="00B21929">
        <w:t xml:space="preserve"> </w:t>
      </w:r>
      <w:r>
        <w:t xml:space="preserve">organizacyjno-programowe </w:t>
      </w:r>
      <w:r w:rsidRPr="00B21929">
        <w:t xml:space="preserve">określone w programie </w:t>
      </w:r>
      <w:r>
        <w:t>danej specjalizacji;</w:t>
      </w:r>
    </w:p>
    <w:p w14:paraId="6F577E60" w14:textId="77777777" w:rsidR="00811BD7" w:rsidRDefault="00811BD7" w:rsidP="006926BE">
      <w:pPr>
        <w:pStyle w:val="ZPKTzmpktartykuempunktem"/>
      </w:pPr>
      <w:r w:rsidRPr="00B21929">
        <w:t>4)</w:t>
      </w:r>
      <w:r w:rsidRPr="00B21929">
        <w:tab/>
        <w:t>opracowa</w:t>
      </w:r>
      <w:r>
        <w:t>ł</w:t>
      </w:r>
      <w:r w:rsidRPr="00B21929">
        <w:t xml:space="preserve"> regulamin organizacyjny </w:t>
      </w:r>
      <w:r>
        <w:t>specjalizacji;</w:t>
      </w:r>
    </w:p>
    <w:p w14:paraId="0A982EA0" w14:textId="77777777" w:rsidR="00811BD7" w:rsidRDefault="00811BD7" w:rsidP="006926BE">
      <w:pPr>
        <w:pStyle w:val="ZPKTzmpktartykuempunktem"/>
      </w:pPr>
      <w:r>
        <w:t>5)</w:t>
      </w:r>
      <w:r>
        <w:tab/>
        <w:t xml:space="preserve">prowadzi dokumentację związaną z przebiegiem specjalizacji; </w:t>
      </w:r>
    </w:p>
    <w:p w14:paraId="0B416C72" w14:textId="77777777" w:rsidR="00811BD7" w:rsidRDefault="00811BD7" w:rsidP="006926BE">
      <w:pPr>
        <w:pStyle w:val="ZPKTzmpktartykuempunktem"/>
      </w:pPr>
      <w:r>
        <w:t>6)</w:t>
      </w:r>
      <w:bookmarkStart w:id="29" w:name="_Hlk119319842"/>
      <w:r>
        <w:tab/>
        <w:t xml:space="preserve">prowadzi działalność w zakresie </w:t>
      </w:r>
      <w:r w:rsidRPr="000115FA">
        <w:t>prowadzone</w:t>
      </w:r>
      <w:r>
        <w:t>j</w:t>
      </w:r>
      <w:r w:rsidRPr="000115FA">
        <w:t xml:space="preserve"> </w:t>
      </w:r>
      <w:r>
        <w:t xml:space="preserve">specjalizacji </w:t>
      </w:r>
      <w:r w:rsidRPr="000115FA">
        <w:t xml:space="preserve">oraz realizuje staże kierunkowe określone programem szkolenia lub zawarł z innymi podmiotami </w:t>
      </w:r>
      <w:r>
        <w:t xml:space="preserve">umowy lub </w:t>
      </w:r>
      <w:r w:rsidRPr="000115FA">
        <w:t>porozumienia o realizacji tych staży, jeżeli nie może zapewnić ich odbywania w ramach swojej struktury organizacyjnej</w:t>
      </w:r>
      <w:r>
        <w:t>.</w:t>
      </w:r>
    </w:p>
    <w:bookmarkEnd w:id="29"/>
    <w:p w14:paraId="67EA0D5B" w14:textId="77777777" w:rsidR="00811BD7" w:rsidRPr="00265DA5" w:rsidRDefault="00811BD7" w:rsidP="006926BE">
      <w:pPr>
        <w:pStyle w:val="ZUSTzmustartykuempunktem"/>
      </w:pPr>
      <w:r>
        <w:lastRenderedPageBreak/>
        <w:t xml:space="preserve">3. </w:t>
      </w:r>
      <w:r w:rsidRPr="00265DA5">
        <w:t xml:space="preserve">Regulamin organizacyjny </w:t>
      </w:r>
      <w:r>
        <w:t>specjalizacji</w:t>
      </w:r>
      <w:r w:rsidRPr="00265DA5">
        <w:t xml:space="preserve">, o którym mowa w ust. 2 pkt </w:t>
      </w:r>
      <w:r>
        <w:t>4</w:t>
      </w:r>
      <w:r w:rsidRPr="00265DA5">
        <w:t>, określa:</w:t>
      </w:r>
    </w:p>
    <w:p w14:paraId="190F41E4" w14:textId="77777777" w:rsidR="00811BD7" w:rsidRPr="00265DA5" w:rsidRDefault="00811BD7" w:rsidP="006926BE">
      <w:pPr>
        <w:pStyle w:val="ZPKTzmpktartykuempunktem"/>
      </w:pPr>
      <w:r w:rsidRPr="00265DA5">
        <w:t>1)</w:t>
      </w:r>
      <w:r>
        <w:tab/>
      </w:r>
      <w:r w:rsidRPr="00265DA5">
        <w:t xml:space="preserve">maksymalną liczbę osób, które mogą </w:t>
      </w:r>
      <w:r>
        <w:t>jednoczasowo odbywać specjalizację</w:t>
      </w:r>
      <w:r w:rsidRPr="00265DA5">
        <w:t>;</w:t>
      </w:r>
    </w:p>
    <w:p w14:paraId="795F7588" w14:textId="77777777" w:rsidR="00811BD7" w:rsidRPr="00265DA5" w:rsidRDefault="00811BD7" w:rsidP="006926BE">
      <w:pPr>
        <w:pStyle w:val="ZPKTzmpktartykuempunktem"/>
      </w:pPr>
      <w:r w:rsidRPr="00265DA5">
        <w:t>2)</w:t>
      </w:r>
      <w:r>
        <w:tab/>
      </w:r>
      <w:r w:rsidRPr="00265DA5">
        <w:t>organizację</w:t>
      </w:r>
      <w:r>
        <w:t xml:space="preserve"> specjalizacji</w:t>
      </w:r>
      <w:r w:rsidRPr="00265DA5">
        <w:t>, w tym</w:t>
      </w:r>
      <w:r>
        <w:t xml:space="preserve"> propozycję</w:t>
      </w:r>
      <w:r w:rsidRPr="00265DA5">
        <w:t xml:space="preserve"> harmonogram</w:t>
      </w:r>
      <w:r>
        <w:t>u kursów specjalizacyjnych i staży kierunkowych</w:t>
      </w:r>
      <w:r w:rsidRPr="00265DA5">
        <w:t>;</w:t>
      </w:r>
    </w:p>
    <w:p w14:paraId="5E2CDAF7" w14:textId="77777777" w:rsidR="00811BD7" w:rsidRPr="00265DA5" w:rsidRDefault="00811BD7" w:rsidP="006926BE">
      <w:pPr>
        <w:pStyle w:val="ZPKTzmpktartykuempunktem"/>
      </w:pPr>
      <w:r w:rsidRPr="00265DA5">
        <w:t>3)</w:t>
      </w:r>
      <w:r>
        <w:tab/>
      </w:r>
      <w:r w:rsidRPr="00265DA5">
        <w:t xml:space="preserve">szczegółowy zakres obowiązków </w:t>
      </w:r>
      <w:r>
        <w:t>kierownika</w:t>
      </w:r>
      <w:r w:rsidRPr="00265DA5">
        <w:t xml:space="preserve"> specjalizacji</w:t>
      </w:r>
      <w:r>
        <w:t xml:space="preserve"> i </w:t>
      </w:r>
      <w:r w:rsidRPr="00265DA5">
        <w:t>opiek</w:t>
      </w:r>
      <w:r>
        <w:t>una</w:t>
      </w:r>
      <w:r w:rsidRPr="00265DA5">
        <w:t xml:space="preserve"> staż</w:t>
      </w:r>
      <w:r>
        <w:t>u;</w:t>
      </w:r>
      <w:r w:rsidRPr="00265DA5">
        <w:t xml:space="preserve"> </w:t>
      </w:r>
    </w:p>
    <w:p w14:paraId="79D9199B" w14:textId="77777777" w:rsidR="00811BD7" w:rsidRDefault="00811BD7" w:rsidP="006926BE">
      <w:pPr>
        <w:pStyle w:val="ZPKTzmpktartykuempunktem"/>
      </w:pPr>
      <w:r w:rsidRPr="00265DA5">
        <w:t>4)</w:t>
      </w:r>
      <w:r>
        <w:tab/>
      </w:r>
      <w:r w:rsidRPr="00265DA5">
        <w:t>metody oceny wiedzy i umiejętności praktycznych;</w:t>
      </w:r>
    </w:p>
    <w:p w14:paraId="18B85462" w14:textId="77777777" w:rsidR="00811BD7" w:rsidRPr="00B21929" w:rsidRDefault="00811BD7" w:rsidP="006926BE">
      <w:pPr>
        <w:pStyle w:val="ZPKTzmpktartykuempunktem"/>
      </w:pPr>
      <w:r w:rsidRPr="00265DA5">
        <w:t>5)</w:t>
      </w:r>
      <w:r>
        <w:tab/>
      </w:r>
      <w:r w:rsidRPr="00265DA5">
        <w:t xml:space="preserve">sposoby oceny organizacji i przebiegu </w:t>
      </w:r>
      <w:r>
        <w:t>specjalizacji</w:t>
      </w:r>
      <w:r w:rsidRPr="00265DA5">
        <w:t xml:space="preserve"> przez osoby w ni</w:t>
      </w:r>
      <w:r>
        <w:t>ej</w:t>
      </w:r>
      <w:r w:rsidRPr="00265DA5">
        <w:t xml:space="preserve"> uczestniczące.</w:t>
      </w:r>
    </w:p>
    <w:p w14:paraId="7289FDDA" w14:textId="77777777" w:rsidR="00811BD7" w:rsidRDefault="00811BD7" w:rsidP="006926BE">
      <w:pPr>
        <w:pStyle w:val="ZUSTzmustartykuempunktem"/>
      </w:pPr>
      <w:r>
        <w:t>4</w:t>
      </w:r>
      <w:r w:rsidRPr="00B21929">
        <w:t xml:space="preserve">. Organizator kształcenia, o którym mowa w art. 75 </w:t>
      </w:r>
      <w:r w:rsidRPr="00A849EE">
        <w:t>ust. 1 pkt 1–</w:t>
      </w:r>
      <w:r>
        <w:t>5,</w:t>
      </w:r>
      <w:r w:rsidRPr="00B21929">
        <w:t xml:space="preserve"> zamierzający prowadzić </w:t>
      </w:r>
      <w:r>
        <w:t>specjalizację</w:t>
      </w:r>
      <w:r w:rsidRPr="00B21929">
        <w:t xml:space="preserve"> składa do </w:t>
      </w:r>
      <w:r>
        <w:t>rektora</w:t>
      </w:r>
      <w:r w:rsidRPr="00B21929">
        <w:t xml:space="preserve"> CMKP wniosek o udzielenie akredytacji, opatrzony kwalifikowanym podpisem elektronicznym, podpisem zaufanym albo podpisem osobistym</w:t>
      </w:r>
      <w:r>
        <w:t>, zgodnie ze wzorem udostępnionym przez CMKP w systemie teleinformatycznym</w:t>
      </w:r>
      <w:r w:rsidRPr="00B21929">
        <w:t xml:space="preserve">. </w:t>
      </w:r>
    </w:p>
    <w:p w14:paraId="32DC94A0" w14:textId="77777777" w:rsidR="00811BD7" w:rsidRPr="00B21929" w:rsidRDefault="00811BD7" w:rsidP="006926BE">
      <w:pPr>
        <w:pStyle w:val="ZUSTzmustartykuempunktem"/>
      </w:pPr>
      <w:r>
        <w:t xml:space="preserve">5. </w:t>
      </w:r>
      <w:r w:rsidRPr="00B21929">
        <w:t xml:space="preserve">Wniosek </w:t>
      </w:r>
      <w:r w:rsidRPr="008058E4">
        <w:t xml:space="preserve">o udzielenie akredytacji </w:t>
      </w:r>
      <w:r w:rsidRPr="00B21929">
        <w:t>zawiera następujące dane:</w:t>
      </w:r>
    </w:p>
    <w:p w14:paraId="533E7E7D" w14:textId="77777777" w:rsidR="00811BD7" w:rsidRDefault="00811BD7" w:rsidP="006926BE">
      <w:pPr>
        <w:pStyle w:val="ZPKTzmpktartykuempunktem"/>
      </w:pPr>
      <w:r w:rsidRPr="00B21929">
        <w:t>1)</w:t>
      </w:r>
      <w:r>
        <w:tab/>
      </w:r>
      <w:r w:rsidRPr="00616494">
        <w:t xml:space="preserve">oznaczenie </w:t>
      </w:r>
      <w:r>
        <w:t>organizatora kształcenia</w:t>
      </w:r>
      <w:r w:rsidRPr="00616494">
        <w:t>, adres jego miejsca zamieszkania lub</w:t>
      </w:r>
      <w:r w:rsidR="008F3471">
        <w:t xml:space="preserve"> </w:t>
      </w:r>
      <w:r w:rsidRPr="00616494">
        <w:t>siedziby oraz numer identyfikacji podatkowej (NIP);</w:t>
      </w:r>
    </w:p>
    <w:p w14:paraId="1F875C60" w14:textId="77777777" w:rsidR="00811BD7" w:rsidRPr="00B21929" w:rsidRDefault="00811BD7" w:rsidP="006926BE">
      <w:pPr>
        <w:pStyle w:val="ZPKTzmpktartykuempunktem"/>
      </w:pPr>
      <w:bookmarkStart w:id="30" w:name="_Hlk125372657"/>
      <w:r>
        <w:t>2)</w:t>
      </w:r>
      <w:r>
        <w:tab/>
        <w:t>miejsce realizacji specjalizacji;</w:t>
      </w:r>
    </w:p>
    <w:bookmarkEnd w:id="30"/>
    <w:p w14:paraId="26EF95FC" w14:textId="77777777" w:rsidR="00811BD7" w:rsidRPr="00B21929" w:rsidRDefault="00811BD7" w:rsidP="006926BE">
      <w:pPr>
        <w:pStyle w:val="ZPKTzmpktartykuempunktem"/>
      </w:pPr>
      <w:r>
        <w:t>3</w:t>
      </w:r>
      <w:r w:rsidRPr="00B21929">
        <w:t>)</w:t>
      </w:r>
      <w:r>
        <w:tab/>
      </w:r>
      <w:r w:rsidRPr="00B21929">
        <w:t xml:space="preserve">dziedzinę specjalizacji, w której zamierza prowadzić </w:t>
      </w:r>
      <w:r>
        <w:t>kształcenie</w:t>
      </w:r>
      <w:r w:rsidRPr="00B21929">
        <w:t>;</w:t>
      </w:r>
    </w:p>
    <w:p w14:paraId="5059A67C" w14:textId="77777777" w:rsidR="00811BD7" w:rsidRPr="00B21929" w:rsidRDefault="00811BD7" w:rsidP="006926BE">
      <w:pPr>
        <w:pStyle w:val="ZPKTzmpktartykuempunktem"/>
      </w:pPr>
      <w:r>
        <w:t>4</w:t>
      </w:r>
      <w:r w:rsidRPr="00B21929">
        <w:t>)</w:t>
      </w:r>
      <w:r>
        <w:tab/>
      </w:r>
      <w:r w:rsidRPr="00B21929">
        <w:t>liczbę i kwalifikacje kadry dydaktycznej prowadzącej zajęcia teoretyczne i</w:t>
      </w:r>
      <w:r w:rsidR="008F3471">
        <w:t xml:space="preserve"> </w:t>
      </w:r>
      <w:r w:rsidRPr="00B21929">
        <w:t>praktyczne</w:t>
      </w:r>
      <w:r>
        <w:t>, właściwej dla wskazanej dziedziny specjalizacji;</w:t>
      </w:r>
    </w:p>
    <w:p w14:paraId="1A54B6E5" w14:textId="77777777" w:rsidR="00811BD7" w:rsidRPr="00B21929" w:rsidRDefault="00811BD7" w:rsidP="006926BE">
      <w:pPr>
        <w:pStyle w:val="ZPKTzmpktartykuempunktem"/>
      </w:pPr>
      <w:r>
        <w:lastRenderedPageBreak/>
        <w:t>5</w:t>
      </w:r>
      <w:r w:rsidRPr="00B21929">
        <w:t>)</w:t>
      </w:r>
      <w:r>
        <w:tab/>
      </w:r>
      <w:r w:rsidRPr="00B21929">
        <w:t>opis bazy dydaktycznej i warunków organizacyjnych właściwych dla</w:t>
      </w:r>
      <w:r w:rsidR="008F3471">
        <w:t xml:space="preserve"> </w:t>
      </w:r>
      <w:r>
        <w:t>wskazanej dziedziny specjalizacji</w:t>
      </w:r>
      <w:r w:rsidRPr="00B21929">
        <w:t>;</w:t>
      </w:r>
    </w:p>
    <w:p w14:paraId="3EF92C7C" w14:textId="77777777" w:rsidR="00811BD7" w:rsidRPr="00B21929" w:rsidRDefault="00811BD7" w:rsidP="006926BE">
      <w:pPr>
        <w:pStyle w:val="ZPKTzmpktartykuempunktem"/>
      </w:pPr>
      <w:r>
        <w:t>6</w:t>
      </w:r>
      <w:r w:rsidRPr="00B21929">
        <w:t>)</w:t>
      </w:r>
      <w:r>
        <w:tab/>
      </w:r>
      <w:r w:rsidRPr="00B21929">
        <w:t>opis działań wewnętrznego systemu oceny jakości kształcenia, uwzględniający narzędzia oceny jakości kształcenia oraz metody tej oceny;</w:t>
      </w:r>
    </w:p>
    <w:p w14:paraId="782C5AD9" w14:textId="77777777" w:rsidR="00811BD7" w:rsidRDefault="00811BD7" w:rsidP="006926BE">
      <w:pPr>
        <w:pStyle w:val="ZPKTzmpktartykuempunktem"/>
      </w:pPr>
      <w:r>
        <w:t>7</w:t>
      </w:r>
      <w:r w:rsidRPr="00B21929">
        <w:t>)</w:t>
      </w:r>
      <w:r>
        <w:tab/>
      </w:r>
      <w:r w:rsidRPr="00B21929">
        <w:t>oświadczenie o spełnieniu warunków niezbędnych do realizacji</w:t>
      </w:r>
      <w:r>
        <w:t xml:space="preserve"> wskazanej dziedziny specjalizacji; </w:t>
      </w:r>
    </w:p>
    <w:p w14:paraId="58A633D0" w14:textId="77777777" w:rsidR="00811BD7" w:rsidRPr="00B21929" w:rsidRDefault="00811BD7" w:rsidP="006926BE">
      <w:pPr>
        <w:pStyle w:val="ZPKTzmpktartykuempunktem"/>
      </w:pPr>
      <w:r>
        <w:t>8)</w:t>
      </w:r>
      <w:r>
        <w:tab/>
      </w:r>
      <w:r w:rsidRPr="00616494">
        <w:t xml:space="preserve">plan realizacji programu </w:t>
      </w:r>
      <w:r>
        <w:t>specjalizacji</w:t>
      </w:r>
      <w:r w:rsidRPr="00616494">
        <w:t xml:space="preserve"> w danej dziedzinie</w:t>
      </w:r>
      <w:r>
        <w:t>.</w:t>
      </w:r>
    </w:p>
    <w:p w14:paraId="7B1E8B80" w14:textId="77777777" w:rsidR="00811BD7" w:rsidRPr="00B21929" w:rsidRDefault="00811BD7" w:rsidP="006926BE">
      <w:pPr>
        <w:pStyle w:val="ZUSTzmustartykuempunktem"/>
      </w:pPr>
      <w:r>
        <w:t>6</w:t>
      </w:r>
      <w:r w:rsidRPr="00B21929">
        <w:t xml:space="preserve">. Do wniosku o udzielenie akredytacji </w:t>
      </w:r>
      <w:r>
        <w:t>organizator</w:t>
      </w:r>
      <w:r w:rsidRPr="00176509">
        <w:t xml:space="preserve"> kształcenia, o którym mowa w art. 75 ust. 1 pkt 1–5</w:t>
      </w:r>
      <w:r>
        <w:t xml:space="preserve">, </w:t>
      </w:r>
      <w:r w:rsidRPr="00B21929">
        <w:t>dołącza:</w:t>
      </w:r>
    </w:p>
    <w:p w14:paraId="5DDA9EA4" w14:textId="77777777" w:rsidR="00811BD7" w:rsidRPr="00B21929" w:rsidRDefault="00811BD7" w:rsidP="006926BE">
      <w:pPr>
        <w:pStyle w:val="ZPKTzmpktartykuempunktem"/>
      </w:pPr>
      <w:r w:rsidRPr="00B21929">
        <w:t>1)</w:t>
      </w:r>
      <w:r>
        <w:tab/>
      </w:r>
      <w:r w:rsidRPr="00B21929">
        <w:t>kopi</w:t>
      </w:r>
      <w:r>
        <w:t>e</w:t>
      </w:r>
      <w:r w:rsidRPr="00B21929">
        <w:t xml:space="preserve"> dokumentów potwierdzających status prawny organizatora, uwierzytelnion</w:t>
      </w:r>
      <w:r>
        <w:t>e</w:t>
      </w:r>
      <w:r w:rsidRPr="00B21929">
        <w:t xml:space="preserve"> przy użyciu kwalifikowanego podpisu elektronicznego, podpisu zaufanego albo podpisu osobistego;</w:t>
      </w:r>
    </w:p>
    <w:p w14:paraId="2704DE35" w14:textId="77777777" w:rsidR="00811BD7" w:rsidRPr="00B21929" w:rsidRDefault="00811BD7" w:rsidP="006926BE">
      <w:pPr>
        <w:pStyle w:val="ZPKTzmpktartykuempunktem"/>
      </w:pPr>
      <w:r w:rsidRPr="00B21929">
        <w:t>2)</w:t>
      </w:r>
      <w:r>
        <w:tab/>
      </w:r>
      <w:r w:rsidRPr="00B21929">
        <w:t>informacje o dotychczasowym przebiegu działalności prowadzonej przez organizatora;</w:t>
      </w:r>
    </w:p>
    <w:p w14:paraId="00CD6EED" w14:textId="77777777" w:rsidR="00811BD7" w:rsidRPr="00B21929" w:rsidRDefault="00811BD7" w:rsidP="006926BE">
      <w:pPr>
        <w:pStyle w:val="ZPKTzmpktartykuempunktem"/>
      </w:pPr>
      <w:r w:rsidRPr="00B21929">
        <w:t>3)</w:t>
      </w:r>
      <w:r>
        <w:tab/>
      </w:r>
      <w:r w:rsidRPr="00B21929">
        <w:t>kopi</w:t>
      </w:r>
      <w:r>
        <w:t>e</w:t>
      </w:r>
      <w:r w:rsidRPr="00B21929">
        <w:t xml:space="preserve"> dokumentów potwierdzających spełnianie </w:t>
      </w:r>
      <w:r>
        <w:t xml:space="preserve">przez organizatora </w:t>
      </w:r>
      <w:r w:rsidRPr="00B21929">
        <w:t>warunków, o których mowa w</w:t>
      </w:r>
      <w:r w:rsidR="008F3471">
        <w:t xml:space="preserve"> </w:t>
      </w:r>
      <w:r w:rsidRPr="00B21929">
        <w:t>ust. 2</w:t>
      </w:r>
      <w:r>
        <w:t xml:space="preserve">, </w:t>
      </w:r>
      <w:r w:rsidRPr="007B6479">
        <w:t>uwierzytelnion</w:t>
      </w:r>
      <w:r>
        <w:t>e</w:t>
      </w:r>
      <w:r w:rsidRPr="007B6479">
        <w:t xml:space="preserve"> przy użyciu kwalifikowanego podpisu elektronicznego, podpisu zaufanego albo podpisu osobistego</w:t>
      </w:r>
      <w:r w:rsidRPr="00B21929">
        <w:t>.</w:t>
      </w:r>
      <w:r>
        <w:t xml:space="preserve"> </w:t>
      </w:r>
    </w:p>
    <w:p w14:paraId="64251B24" w14:textId="77777777" w:rsidR="00811BD7" w:rsidRPr="00B21929" w:rsidRDefault="00811BD7" w:rsidP="006926BE">
      <w:pPr>
        <w:pStyle w:val="ZUSTzmustartykuempunktem"/>
      </w:pPr>
      <w:r>
        <w:t>7</w:t>
      </w:r>
      <w:r w:rsidRPr="00B21929">
        <w:t xml:space="preserve">. </w:t>
      </w:r>
      <w:r>
        <w:t>Rektor</w:t>
      </w:r>
      <w:r w:rsidRPr="00B21929">
        <w:t xml:space="preserve"> CMKP jest upoważniony do żądania od wnioskodawcy przedłożenia oryginału dokument</w:t>
      </w:r>
      <w:r>
        <w:t>ów, o których mowa w ust. 6.</w:t>
      </w:r>
    </w:p>
    <w:p w14:paraId="7E8F11E3" w14:textId="77777777" w:rsidR="00811BD7" w:rsidRPr="00B21929" w:rsidRDefault="00811BD7" w:rsidP="006926BE">
      <w:pPr>
        <w:pStyle w:val="ZUSTzmustartykuempunktem"/>
      </w:pPr>
      <w:r>
        <w:t>8</w:t>
      </w:r>
      <w:r w:rsidRPr="00B21929">
        <w:t>. Wniosek o udzielenie akredytacji składa się najpóźniej na 4 miesiące przed planowanym terminem rozpoczęcia pierwszej edycji</w:t>
      </w:r>
      <w:r>
        <w:t xml:space="preserve"> specjalizacji</w:t>
      </w:r>
      <w:r w:rsidRPr="00B21929">
        <w:t xml:space="preserve"> w danej </w:t>
      </w:r>
      <w:r w:rsidRPr="00B21929">
        <w:lastRenderedPageBreak/>
        <w:t>dziedzinie pielęgniarstwa lub w dziedzinie mającej zastosowanie w ochronie zdrowia.</w:t>
      </w:r>
    </w:p>
    <w:p w14:paraId="51AE26A7" w14:textId="77777777" w:rsidR="00811BD7" w:rsidRPr="00B21929" w:rsidRDefault="00811BD7" w:rsidP="006926BE">
      <w:pPr>
        <w:pStyle w:val="ZUSTzmustartykuempunktem"/>
      </w:pPr>
      <w:r>
        <w:t>9</w:t>
      </w:r>
      <w:r w:rsidRPr="00B21929">
        <w:t xml:space="preserve">. </w:t>
      </w:r>
      <w:r>
        <w:t>Rektor</w:t>
      </w:r>
      <w:r w:rsidRPr="00B21929">
        <w:t xml:space="preserve"> CMKP sprawdza pod względem formalnym wniosek</w:t>
      </w:r>
      <w:r w:rsidRPr="00D87733">
        <w:t xml:space="preserve"> o udzielenie akredytacji</w:t>
      </w:r>
      <w:r>
        <w:t xml:space="preserve"> </w:t>
      </w:r>
      <w:r w:rsidRPr="00B21929">
        <w:t xml:space="preserve">oraz dokumenty, o których mowa w ust. </w:t>
      </w:r>
      <w:r>
        <w:t>6</w:t>
      </w:r>
      <w:r w:rsidRPr="00B21929">
        <w:t xml:space="preserve">. W przypadku stwierdzenia braków formalnych </w:t>
      </w:r>
      <w:r>
        <w:t>rektor</w:t>
      </w:r>
      <w:r w:rsidRPr="00B21929">
        <w:t xml:space="preserve"> CMKP wzywa organizatora kształcenia, który złożył wniosek, do ich usunięcia w terminie 14 dni od dnia doręczenia wezwania. Po</w:t>
      </w:r>
      <w:r w:rsidR="008F3471">
        <w:t xml:space="preserve"> </w:t>
      </w:r>
      <w:r w:rsidRPr="00B21929">
        <w:t>bezskutecznym upływie tego terminu wniosek pozostawia się bez rozpoznania.</w:t>
      </w:r>
    </w:p>
    <w:p w14:paraId="210DB1CE" w14:textId="77777777" w:rsidR="00811BD7" w:rsidRPr="00B21929" w:rsidRDefault="00811BD7" w:rsidP="006926BE">
      <w:pPr>
        <w:pStyle w:val="ZUSTzmustartykuempunktem"/>
      </w:pPr>
      <w:r>
        <w:t>10</w:t>
      </w:r>
      <w:r w:rsidRPr="00B21929">
        <w:t xml:space="preserve">. </w:t>
      </w:r>
      <w:r>
        <w:t>Rektor</w:t>
      </w:r>
      <w:r w:rsidRPr="00B21929">
        <w:t xml:space="preserve"> CMKP w celu uzyskania opinii o spełnieniu przez </w:t>
      </w:r>
      <w:r>
        <w:t>organizatora kształcenia</w:t>
      </w:r>
      <w:r w:rsidRPr="00135A8E">
        <w:t>, o którym mowa w art. 75 ust. 1 pkt 1–5</w:t>
      </w:r>
      <w:r>
        <w:t xml:space="preserve">, </w:t>
      </w:r>
      <w:r w:rsidRPr="00B21929">
        <w:t>warunków, o których mowa w</w:t>
      </w:r>
      <w:r w:rsidR="008F3471">
        <w:t xml:space="preserve"> </w:t>
      </w:r>
      <w:r w:rsidR="00C07639">
        <w:t>ust. </w:t>
      </w:r>
      <w:r w:rsidRPr="00B21929">
        <w:t>2, powołuje zespół ekspertów w składzie:</w:t>
      </w:r>
    </w:p>
    <w:p w14:paraId="256AFD36" w14:textId="77777777" w:rsidR="00811BD7" w:rsidRPr="00B21929" w:rsidRDefault="00811BD7" w:rsidP="006926BE">
      <w:pPr>
        <w:pStyle w:val="ZPKTzmpktartykuempunktem"/>
      </w:pPr>
      <w:r w:rsidRPr="00B21929">
        <w:t>1)</w:t>
      </w:r>
      <w:r>
        <w:tab/>
      </w:r>
      <w:r w:rsidRPr="00B21929">
        <w:t xml:space="preserve">dwóch ekspertów w danej dziedzinie pielęgniarstwa lub w dziedzinie mającej zastosowanie w ochronie zdrowia, </w:t>
      </w:r>
      <w:r>
        <w:t xml:space="preserve">spośród </w:t>
      </w:r>
      <w:r w:rsidRPr="00D87733">
        <w:t xml:space="preserve">ekspertów </w:t>
      </w:r>
      <w:r w:rsidRPr="00B21929">
        <w:t>zgłoszonych przez konsultanta krajowego w danej dziedzinie albo w dziedzinie pokrewnej, jeżeli</w:t>
      </w:r>
      <w:r w:rsidR="008F3471">
        <w:t xml:space="preserve"> </w:t>
      </w:r>
      <w:r w:rsidRPr="00B21929">
        <w:t>w danej dziedzinie nie powołano konsultanta krajowego;</w:t>
      </w:r>
    </w:p>
    <w:p w14:paraId="1480BE23" w14:textId="77777777" w:rsidR="00811BD7" w:rsidRPr="00B21929" w:rsidRDefault="00811BD7" w:rsidP="006926BE">
      <w:pPr>
        <w:pStyle w:val="ZPKTzmpktartykuempunktem"/>
      </w:pPr>
      <w:r w:rsidRPr="00B21929">
        <w:t>2)</w:t>
      </w:r>
      <w:r>
        <w:tab/>
      </w:r>
      <w:r w:rsidRPr="00B21929">
        <w:t>przedstawiciel właściwego dla danej dziedziny pielęgniarstwa lub dziedziny pokrewnej stowarzyszenia zawodowego lub towarzystwa naukowego pielęgniarek i położnych posiadający tytuł specjalisty w danej dziedzinie pielęgniarstwa lub w dziedzinie mającej zastosowanie w ochronie zdrowia będącej przedmiotem akredytacji lub dorobek naukowy lub zawodowy w</w:t>
      </w:r>
      <w:r w:rsidR="008F3471">
        <w:t xml:space="preserve"> </w:t>
      </w:r>
      <w:r w:rsidRPr="00B21929">
        <w:t>tej</w:t>
      </w:r>
      <w:r w:rsidR="008F3471">
        <w:t xml:space="preserve"> </w:t>
      </w:r>
      <w:r w:rsidRPr="00B21929">
        <w:t>dziedzinie;</w:t>
      </w:r>
    </w:p>
    <w:p w14:paraId="2A0AFD10" w14:textId="77777777" w:rsidR="00811BD7" w:rsidRPr="00B21929" w:rsidRDefault="00811BD7" w:rsidP="006926BE">
      <w:pPr>
        <w:pStyle w:val="ZPKTzmpktartykuempunktem"/>
      </w:pPr>
      <w:r w:rsidRPr="00B21929">
        <w:t>3)</w:t>
      </w:r>
      <w:r>
        <w:tab/>
      </w:r>
      <w:r w:rsidRPr="00B21929">
        <w:t>przedstawiciel Naczelnej Rady Pielęgniarek i Położnych posiadający tytuł specjalisty w danej dzie</w:t>
      </w:r>
      <w:r w:rsidRPr="00B21929">
        <w:lastRenderedPageBreak/>
        <w:t>dzinie pielęgniarstwa lub w dziedzinie mającej zastosowanie w ochronie zdrowia będącej przedmiotem akredytacji lub dorobek naukowy lub zawodowy w tej dziedzinie</w:t>
      </w:r>
      <w:r>
        <w:t>.</w:t>
      </w:r>
    </w:p>
    <w:p w14:paraId="029B1912" w14:textId="77777777" w:rsidR="00811BD7" w:rsidRPr="00B21929" w:rsidRDefault="00811BD7" w:rsidP="006926BE">
      <w:pPr>
        <w:pStyle w:val="ZUSTzmustartykuempunktem"/>
      </w:pPr>
      <w:r w:rsidRPr="00B21929">
        <w:t>1</w:t>
      </w:r>
      <w:r>
        <w:t>1</w:t>
      </w:r>
      <w:r w:rsidRPr="00B21929">
        <w:t xml:space="preserve">. </w:t>
      </w:r>
      <w:r>
        <w:t>Rektor CMKP w celu uzyskania opinii, o której mowa w ust. 10, przekazuje z</w:t>
      </w:r>
      <w:r w:rsidRPr="00B21929">
        <w:t>esp</w:t>
      </w:r>
      <w:r>
        <w:t xml:space="preserve">ołowi </w:t>
      </w:r>
      <w:r w:rsidRPr="00B21929">
        <w:t xml:space="preserve">ekspertów wnioski </w:t>
      </w:r>
      <w:r>
        <w:t xml:space="preserve">o udzielenie akredytacji. Zespół ekspertów zbiera się </w:t>
      </w:r>
      <w:r w:rsidRPr="00B21929">
        <w:t xml:space="preserve">w miarę potrzeby, nie rzadziej niż raz na kwartał, i przekazuje swoją opinię </w:t>
      </w:r>
      <w:r>
        <w:t xml:space="preserve">rektorowi </w:t>
      </w:r>
      <w:r w:rsidRPr="00B21929">
        <w:t>CMKP w terminie 7 dni od dnia jej</w:t>
      </w:r>
      <w:r w:rsidR="008F3471">
        <w:t xml:space="preserve"> </w:t>
      </w:r>
      <w:r w:rsidRPr="00B21929">
        <w:t xml:space="preserve">sporządzenia. </w:t>
      </w:r>
      <w:r>
        <w:t>O</w:t>
      </w:r>
      <w:r w:rsidRPr="00B21929">
        <w:t>pini</w:t>
      </w:r>
      <w:r>
        <w:t xml:space="preserve">a, o której mowa w ust. 10, może być przyjmowana przez zespół ekspertów </w:t>
      </w:r>
      <w:r w:rsidRPr="00B21929">
        <w:t>w trybie obiegowym, z użyciem dostępnych systemów teleinformatycznych lub środków komunikacji elektronicznej.</w:t>
      </w:r>
    </w:p>
    <w:p w14:paraId="131D7B3E" w14:textId="77777777" w:rsidR="00811BD7" w:rsidRPr="00B21929" w:rsidRDefault="00811BD7" w:rsidP="006926BE">
      <w:pPr>
        <w:pStyle w:val="ZARTzmartartykuempunktem"/>
      </w:pPr>
      <w:r>
        <w:t xml:space="preserve">Art. 75b. </w:t>
      </w:r>
      <w:r w:rsidRPr="00B21929">
        <w:t xml:space="preserve">1. </w:t>
      </w:r>
      <w:r>
        <w:t>Rektor</w:t>
      </w:r>
      <w:r w:rsidRPr="00B21929">
        <w:t xml:space="preserve"> CMKP</w:t>
      </w:r>
      <w:r>
        <w:t xml:space="preserve"> </w:t>
      </w:r>
      <w:r w:rsidRPr="00801D5B">
        <w:t>na podstawie opinii zespołu ekspertów</w:t>
      </w:r>
      <w:r>
        <w:t>,</w:t>
      </w:r>
      <w:r w:rsidRPr="00801D5B">
        <w:t xml:space="preserve"> </w:t>
      </w:r>
      <w:r>
        <w:t>o której mowa w art. 75a ust. 10, w terminie 30 dni od dnia jej otrzymania</w:t>
      </w:r>
      <w:r w:rsidRPr="00B21929">
        <w:t>:</w:t>
      </w:r>
    </w:p>
    <w:p w14:paraId="6D0DB9BD" w14:textId="77777777" w:rsidR="00811BD7" w:rsidRPr="00B21929" w:rsidRDefault="00811BD7" w:rsidP="006926BE">
      <w:pPr>
        <w:pStyle w:val="ZPKTzmpktartykuempunktem"/>
      </w:pPr>
      <w:r w:rsidRPr="00B21929">
        <w:t>1)</w:t>
      </w:r>
      <w:r>
        <w:tab/>
      </w:r>
      <w:r w:rsidRPr="00B21929">
        <w:t>dokonuje wpisu organizatora kształcenia,</w:t>
      </w:r>
      <w:r>
        <w:t xml:space="preserve"> </w:t>
      </w:r>
      <w:r w:rsidRPr="00925698">
        <w:t>o którym mowa w</w:t>
      </w:r>
      <w:r w:rsidR="008F3471">
        <w:t xml:space="preserve"> </w:t>
      </w:r>
      <w:r w:rsidRPr="00925698">
        <w:t>art. 75 ust. 1 pkt 1</w:t>
      </w:r>
      <w:r>
        <w:t>–5</w:t>
      </w:r>
      <w:r w:rsidRPr="00CB4EA2">
        <w:t xml:space="preserve">, </w:t>
      </w:r>
      <w:r w:rsidRPr="00B21929">
        <w:t>na prowadzoną przez siebie</w:t>
      </w:r>
      <w:r>
        <w:t xml:space="preserve"> </w:t>
      </w:r>
      <w:r w:rsidRPr="00B21929">
        <w:t>listę jednostek szkolących na okres 5 lat, w</w:t>
      </w:r>
      <w:r w:rsidR="008F3471">
        <w:t xml:space="preserve"> </w:t>
      </w:r>
      <w:r w:rsidRPr="00B21929">
        <w:t xml:space="preserve">przypadku gdy opinia zespołu ekspertów jest pozytywna, </w:t>
      </w:r>
      <w:r>
        <w:t>ze wskazaniem maksymalnej liczby miejsc szkoleniowych</w:t>
      </w:r>
      <w:r w:rsidRPr="005834BA">
        <w:t xml:space="preserve"> </w:t>
      </w:r>
      <w:r w:rsidRPr="00B21929">
        <w:t>albo</w:t>
      </w:r>
    </w:p>
    <w:p w14:paraId="429B6BB1" w14:textId="77777777" w:rsidR="00811BD7" w:rsidRPr="00B21929" w:rsidRDefault="00811BD7" w:rsidP="006926BE">
      <w:pPr>
        <w:pStyle w:val="ZPKTzmpktartykuempunktem"/>
      </w:pPr>
      <w:r w:rsidRPr="00B21929">
        <w:t>2)</w:t>
      </w:r>
      <w:r>
        <w:tab/>
      </w:r>
      <w:r w:rsidRPr="00B21929">
        <w:t>odmawia</w:t>
      </w:r>
      <w:r>
        <w:t>, w drodze decyzji administracyjnej,</w:t>
      </w:r>
      <w:r w:rsidRPr="00B21929">
        <w:t xml:space="preserve"> wpisu organizatorowi kształcenia, </w:t>
      </w:r>
      <w:r w:rsidRPr="00925698">
        <w:t>o którym mowa w</w:t>
      </w:r>
      <w:r w:rsidR="008F3471">
        <w:t xml:space="preserve"> </w:t>
      </w:r>
      <w:r w:rsidRPr="00925698">
        <w:t>art. 75 ust. 1 pkt 1</w:t>
      </w:r>
      <w:r>
        <w:t>–5</w:t>
      </w:r>
      <w:r w:rsidRPr="00CB4EA2">
        <w:t>,</w:t>
      </w:r>
      <w:r w:rsidRPr="00B21929">
        <w:t xml:space="preserve"> na prowadzoną przez siebie listę jednostek szkolących, w przypadku gdy opinia zespołu ekspertów jest negatywna</w:t>
      </w:r>
      <w:r>
        <w:t>; o</w:t>
      </w:r>
      <w:r w:rsidRPr="004503B5">
        <w:t>d decyzji przysługuje odwołanie do ministra właściwego do</w:t>
      </w:r>
      <w:r w:rsidR="008F3471">
        <w:t xml:space="preserve"> </w:t>
      </w:r>
      <w:r w:rsidRPr="004503B5">
        <w:t>spraw zdrowia</w:t>
      </w:r>
      <w:r>
        <w:t>.</w:t>
      </w:r>
    </w:p>
    <w:p w14:paraId="5F7F2BA8" w14:textId="77777777" w:rsidR="00811BD7" w:rsidRPr="00B21929" w:rsidRDefault="00811BD7" w:rsidP="006926BE">
      <w:pPr>
        <w:pStyle w:val="ZUSTzmustartykuempunktem"/>
      </w:pPr>
      <w:r w:rsidRPr="00B21929">
        <w:lastRenderedPageBreak/>
        <w:t xml:space="preserve">2. </w:t>
      </w:r>
      <w:r>
        <w:t>Rektor</w:t>
      </w:r>
      <w:r w:rsidRPr="00B21929">
        <w:t xml:space="preserve"> CMKP występuje do organizatora kształcenia wpisanego na listę</w:t>
      </w:r>
      <w:r>
        <w:t xml:space="preserve"> jednostek szkolących</w:t>
      </w:r>
      <w:r w:rsidRPr="00B21929">
        <w:t>, na 6 miesięcy przed dniem upływu okresu, o którym mowa w</w:t>
      </w:r>
      <w:r w:rsidR="008F3471">
        <w:t xml:space="preserve"> </w:t>
      </w:r>
      <w:r w:rsidR="00C07639">
        <w:t>ust. </w:t>
      </w:r>
      <w:r w:rsidRPr="00B21929">
        <w:t>1 pkt 1, o weryfikację akredytacji, mając na względzie konieczność zapewnienia pielęgniarkom i położnym ciągłoś</w:t>
      </w:r>
      <w:r>
        <w:t>ci</w:t>
      </w:r>
      <w:r w:rsidRPr="00B21929">
        <w:t xml:space="preserve"> </w:t>
      </w:r>
      <w:r>
        <w:t>specjalizacji</w:t>
      </w:r>
      <w:r w:rsidRPr="00B21929">
        <w:t xml:space="preserve"> w tej jednostce. Przepisy </w:t>
      </w:r>
      <w:r w:rsidR="00C07639">
        <w:t>ust. 1 i art. </w:t>
      </w:r>
      <w:r>
        <w:t xml:space="preserve">75a </w:t>
      </w:r>
      <w:r w:rsidRPr="00B21929">
        <w:t xml:space="preserve">ust. </w:t>
      </w:r>
      <w:r>
        <w:t>2–</w:t>
      </w:r>
      <w:r w:rsidRPr="00B21929">
        <w:t>11 stosuje się odpowiednio.</w:t>
      </w:r>
      <w:r>
        <w:t xml:space="preserve"> </w:t>
      </w:r>
    </w:p>
    <w:p w14:paraId="2CBABB60" w14:textId="77777777" w:rsidR="00811BD7" w:rsidRDefault="00811BD7" w:rsidP="006926BE">
      <w:pPr>
        <w:pStyle w:val="ZUSTzmustartykuempunktem"/>
      </w:pPr>
      <w:r w:rsidRPr="00B21929">
        <w:t xml:space="preserve">3. </w:t>
      </w:r>
      <w:r>
        <w:t>Rektor</w:t>
      </w:r>
      <w:r w:rsidRPr="00B21929">
        <w:t xml:space="preserve"> CMKP publikuje i aktualizuje na swojej stronie internetowej listę jednostek szkolących</w:t>
      </w:r>
      <w:r>
        <w:t>, w której zamieszcza następujące informacje:</w:t>
      </w:r>
    </w:p>
    <w:p w14:paraId="12B32892" w14:textId="77777777" w:rsidR="00811BD7" w:rsidRPr="00075A79" w:rsidRDefault="00811BD7" w:rsidP="006926BE">
      <w:pPr>
        <w:pStyle w:val="ZPKTzmpktartykuempunktem"/>
      </w:pPr>
      <w:r w:rsidRPr="00075A79">
        <w:t>1)</w:t>
      </w:r>
      <w:r w:rsidRPr="00075A79">
        <w:tab/>
        <w:t xml:space="preserve">oznaczenie </w:t>
      </w:r>
      <w:r>
        <w:t>jednostki szkolącej</w:t>
      </w:r>
      <w:r w:rsidRPr="00075A79">
        <w:t xml:space="preserve">, adres </w:t>
      </w:r>
      <w:r>
        <w:t xml:space="preserve">jej </w:t>
      </w:r>
      <w:r w:rsidRPr="00075A79">
        <w:t>miejsca zamieszkania lub siedziby oraz numer identyfikacji podatkowej (NIP);</w:t>
      </w:r>
    </w:p>
    <w:p w14:paraId="7E282295" w14:textId="77777777" w:rsidR="00811BD7" w:rsidRPr="00075A79" w:rsidRDefault="00811BD7" w:rsidP="006926BE">
      <w:pPr>
        <w:pStyle w:val="ZPKTzmpktartykuempunktem"/>
      </w:pPr>
      <w:r w:rsidRPr="00075A79">
        <w:t>2)</w:t>
      </w:r>
      <w:r w:rsidRPr="00075A79">
        <w:tab/>
        <w:t xml:space="preserve">formę organizacyjno-prawną </w:t>
      </w:r>
      <w:r>
        <w:t>jednostki</w:t>
      </w:r>
      <w:r w:rsidRPr="00075A79">
        <w:t>;</w:t>
      </w:r>
    </w:p>
    <w:p w14:paraId="64C39B26" w14:textId="77777777" w:rsidR="00811BD7" w:rsidRPr="00075A79" w:rsidRDefault="00811BD7" w:rsidP="006926BE">
      <w:pPr>
        <w:pStyle w:val="ZPKTzmpktartykuempunktem"/>
      </w:pPr>
      <w:r w:rsidRPr="00075A79">
        <w:t>3)</w:t>
      </w:r>
      <w:r w:rsidRPr="00075A79">
        <w:tab/>
        <w:t>określenie dziedziny kształcenia;</w:t>
      </w:r>
    </w:p>
    <w:p w14:paraId="3F23E5BC" w14:textId="77777777" w:rsidR="00811BD7" w:rsidRPr="00075A79" w:rsidRDefault="00811BD7" w:rsidP="006926BE">
      <w:pPr>
        <w:pStyle w:val="ZPKTzmpktartykuempunktem"/>
      </w:pPr>
      <w:r w:rsidRPr="00075A79">
        <w:t>4)</w:t>
      </w:r>
      <w:r w:rsidRPr="00075A79">
        <w:tab/>
        <w:t>miejsce prowadzenia kształcenia, w odniesieniu do zajęć teoretycznych i</w:t>
      </w:r>
      <w:r w:rsidR="008F3471">
        <w:t xml:space="preserve"> </w:t>
      </w:r>
      <w:r w:rsidRPr="00075A79">
        <w:t>praktycznych;</w:t>
      </w:r>
    </w:p>
    <w:p w14:paraId="5F312A79" w14:textId="77777777" w:rsidR="00811BD7" w:rsidRPr="00075A79" w:rsidRDefault="00811BD7" w:rsidP="006926BE">
      <w:pPr>
        <w:pStyle w:val="ZPKTzmpktartykuempunktem"/>
      </w:pPr>
      <w:r w:rsidRPr="00075A79">
        <w:t>5)</w:t>
      </w:r>
      <w:r w:rsidRPr="00075A79">
        <w:tab/>
        <w:t>numer wpisu na listę jednostek szkolących.</w:t>
      </w:r>
    </w:p>
    <w:p w14:paraId="7C37413D" w14:textId="77777777" w:rsidR="00811BD7" w:rsidRPr="00B21929" w:rsidRDefault="00811BD7" w:rsidP="006926BE">
      <w:pPr>
        <w:pStyle w:val="ZUSTzmustartykuempunktem"/>
      </w:pPr>
      <w:r w:rsidRPr="00B21929">
        <w:t xml:space="preserve">4. W przypadku gdy jednostka szkoląca przestała spełniać warunki niezbędne do uzyskania akredytacji do prowadzenia </w:t>
      </w:r>
      <w:r>
        <w:t>specjalizacji</w:t>
      </w:r>
      <w:r w:rsidRPr="00B21929">
        <w:t xml:space="preserve">, powiadamia o tym niezwłocznie </w:t>
      </w:r>
      <w:r>
        <w:t>rektora</w:t>
      </w:r>
      <w:r w:rsidRPr="00B21929">
        <w:t xml:space="preserve"> CMKP.</w:t>
      </w:r>
    </w:p>
    <w:p w14:paraId="6ECEC6D4" w14:textId="77777777" w:rsidR="00811BD7" w:rsidRDefault="00811BD7" w:rsidP="006926BE">
      <w:pPr>
        <w:pStyle w:val="ZUSTzmustartykuempunktem"/>
      </w:pPr>
      <w:r w:rsidRPr="00B21929">
        <w:t xml:space="preserve">5. </w:t>
      </w:r>
      <w:r>
        <w:t>Rektor</w:t>
      </w:r>
      <w:r w:rsidRPr="00B21929">
        <w:t xml:space="preserve"> CMKP, w drodze decyzji</w:t>
      </w:r>
      <w:r>
        <w:t xml:space="preserve"> administracyjnej</w:t>
      </w:r>
      <w:r w:rsidRPr="00B21929">
        <w:t>, skreśla z listy</w:t>
      </w:r>
      <w:r>
        <w:t xml:space="preserve"> jednostek szkolących </w:t>
      </w:r>
      <w:r w:rsidRPr="00B21929">
        <w:t xml:space="preserve">organizatora kształcenia, który nie realizuje programu </w:t>
      </w:r>
      <w:r>
        <w:t xml:space="preserve">specjalizacji </w:t>
      </w:r>
      <w:r w:rsidRPr="00B21929">
        <w:t>lub</w:t>
      </w:r>
      <w:r w:rsidR="008F3471">
        <w:t xml:space="preserve"> </w:t>
      </w:r>
      <w:r w:rsidRPr="00B21929">
        <w:t xml:space="preserve">nie przestrzega warunków i trybu organizacji </w:t>
      </w:r>
      <w:r>
        <w:t>specjalizacji określonych w</w:t>
      </w:r>
      <w:r w:rsidR="008F3471">
        <w:t xml:space="preserve"> </w:t>
      </w:r>
      <w:r>
        <w:t xml:space="preserve">przepisach wydanych na podstawie </w:t>
      </w:r>
      <w:r w:rsidRPr="00B21929">
        <w:t xml:space="preserve">art. 74 ust. 1, albo przestał spełniać warunki niezbędne do uzyskania akredytacji </w:t>
      </w:r>
      <w:r w:rsidRPr="00B21929">
        <w:lastRenderedPageBreak/>
        <w:t xml:space="preserve">do </w:t>
      </w:r>
      <w:r>
        <w:t xml:space="preserve">prowadzenia specjalizacji. </w:t>
      </w:r>
      <w:r w:rsidRPr="00B21929">
        <w:t>Od decyzji przysługuje odwołanie do ministra właściwego do spraw zdrowia.</w:t>
      </w:r>
    </w:p>
    <w:p w14:paraId="0DAEB505" w14:textId="77777777" w:rsidR="00811BD7" w:rsidRDefault="00811BD7" w:rsidP="006926BE">
      <w:pPr>
        <w:pStyle w:val="ZUSTzmustartykuempunktem"/>
      </w:pPr>
      <w:bookmarkStart w:id="31" w:name="_Hlk125108243"/>
      <w:r>
        <w:t>6. W przypadku gdy</w:t>
      </w:r>
      <w:r w:rsidRPr="004A745D">
        <w:t xml:space="preserve"> jednostka szkoląca </w:t>
      </w:r>
      <w:r w:rsidRPr="00657AFB">
        <w:t>utraci akredytacj</w:t>
      </w:r>
      <w:r>
        <w:t xml:space="preserve">ę, </w:t>
      </w:r>
      <w:r w:rsidRPr="004A745D">
        <w:t xml:space="preserve">ulegnie likwidacji albo restrukturyzacji uniemożliwiającej prowadzenie </w:t>
      </w:r>
      <w:r>
        <w:t>specjalizacji</w:t>
      </w:r>
      <w:r w:rsidRPr="004A745D">
        <w:t xml:space="preserve">, </w:t>
      </w:r>
      <w:r>
        <w:t xml:space="preserve">rektor CMKP, </w:t>
      </w:r>
      <w:r w:rsidRPr="004A745D">
        <w:t>w</w:t>
      </w:r>
      <w:r w:rsidR="008F3471">
        <w:t xml:space="preserve"> </w:t>
      </w:r>
      <w:r w:rsidRPr="004A745D">
        <w:t>porozumieniu z inn</w:t>
      </w:r>
      <w:r>
        <w:t>ym organizatorem kształcenia,</w:t>
      </w:r>
      <w:r w:rsidRPr="004A745D">
        <w:t xml:space="preserve"> wskazuje miejsce i termin kontynuowania </w:t>
      </w:r>
      <w:r>
        <w:t xml:space="preserve">rozpoczętej </w:t>
      </w:r>
      <w:r w:rsidRPr="00A82807">
        <w:t>specjalizacji</w:t>
      </w:r>
      <w:r w:rsidRPr="004A745D">
        <w:t>.</w:t>
      </w:r>
      <w:bookmarkEnd w:id="31"/>
      <w:r w:rsidR="008F3471">
        <w:t>”</w:t>
      </w:r>
      <w:r>
        <w:t>;</w:t>
      </w:r>
    </w:p>
    <w:p w14:paraId="026339FE" w14:textId="77777777" w:rsidR="00811BD7" w:rsidRDefault="00811BD7" w:rsidP="00811BD7">
      <w:pPr>
        <w:pStyle w:val="PKTpunkt"/>
      </w:pPr>
      <w:bookmarkStart w:id="32" w:name="_Hlk122090434"/>
      <w:r>
        <w:t>13)</w:t>
      </w:r>
      <w:r>
        <w:tab/>
        <w:t>w art. 76:</w:t>
      </w:r>
    </w:p>
    <w:p w14:paraId="33B46917" w14:textId="77777777" w:rsidR="00811BD7" w:rsidRDefault="00811BD7" w:rsidP="00811BD7">
      <w:pPr>
        <w:pStyle w:val="LITlitera"/>
      </w:pPr>
      <w:r>
        <w:t>a)</w:t>
      </w:r>
      <w:r>
        <w:tab/>
        <w:t>w ust. 1:</w:t>
      </w:r>
    </w:p>
    <w:p w14:paraId="2B306A74" w14:textId="77777777" w:rsidR="00811BD7" w:rsidRDefault="00811BD7" w:rsidP="00811BD7">
      <w:pPr>
        <w:pStyle w:val="TIRtiret"/>
      </w:pPr>
      <w:r w:rsidRPr="00CB4EA2">
        <w:t>–</w:t>
      </w:r>
      <w:r>
        <w:tab/>
        <w:t>wprowadzenie do wyliczenia otrzymuje brzmienie:</w:t>
      </w:r>
    </w:p>
    <w:p w14:paraId="7B70BF7A" w14:textId="77777777" w:rsidR="00811BD7" w:rsidRPr="00CB4EA2" w:rsidRDefault="008F3471" w:rsidP="00811BD7">
      <w:pPr>
        <w:pStyle w:val="ZTIRFRAGMzmnpwprdowyliczeniatiret"/>
      </w:pPr>
      <w:r>
        <w:t>„</w:t>
      </w:r>
      <w:r w:rsidR="00811BD7" w:rsidRPr="007B606D">
        <w:t>Podmiot</w:t>
      </w:r>
      <w:r w:rsidR="00811BD7">
        <w:t>,</w:t>
      </w:r>
      <w:r w:rsidR="00811BD7" w:rsidRPr="007B606D">
        <w:t xml:space="preserve"> </w:t>
      </w:r>
      <w:r w:rsidR="00811BD7" w:rsidRPr="00925698">
        <w:t>o którym mowa w</w:t>
      </w:r>
      <w:r>
        <w:t xml:space="preserve"> </w:t>
      </w:r>
      <w:r w:rsidR="00811BD7" w:rsidRPr="00925698">
        <w:t>art. 75 ust. 1 pkt 1</w:t>
      </w:r>
      <w:r w:rsidR="00811BD7">
        <w:t>–5,</w:t>
      </w:r>
      <w:r w:rsidR="00811BD7" w:rsidRPr="007B606D">
        <w:t xml:space="preserve"> zamierzający wykonywać działalność w zakresie kształcenia podyplomowego, </w:t>
      </w:r>
      <w:r w:rsidR="00811BD7">
        <w:t xml:space="preserve">o którym mowa w art. 66 ust. 1 pkt 2–4, </w:t>
      </w:r>
      <w:r w:rsidR="00811BD7" w:rsidRPr="007B606D">
        <w:t>składa za pośrednictwem SMK wniosek o wpis do rejestru, zawierający następujące dane:</w:t>
      </w:r>
      <w:r>
        <w:t>”</w:t>
      </w:r>
      <w:r w:rsidR="00811BD7">
        <w:t>,</w:t>
      </w:r>
    </w:p>
    <w:p w14:paraId="2F6E9545" w14:textId="77777777" w:rsidR="00811BD7" w:rsidRPr="00A30103" w:rsidRDefault="00811BD7" w:rsidP="00811BD7">
      <w:pPr>
        <w:pStyle w:val="TIRtiret"/>
      </w:pPr>
      <w:r w:rsidRPr="00CB4EA2">
        <w:t>–</w:t>
      </w:r>
      <w:r>
        <w:tab/>
        <w:t xml:space="preserve">w pkt 5 kropkę zastępuje się średnikiem i </w:t>
      </w:r>
      <w:r w:rsidRPr="00A30103">
        <w:t>dodaje się pkt 6</w:t>
      </w:r>
      <w:r>
        <w:t xml:space="preserve"> </w:t>
      </w:r>
      <w:r w:rsidRPr="00A30103">
        <w:t>w brzmieniu:</w:t>
      </w:r>
    </w:p>
    <w:p w14:paraId="40614BE9" w14:textId="77777777" w:rsidR="00811BD7" w:rsidRDefault="008F3471" w:rsidP="00811BD7">
      <w:pPr>
        <w:pStyle w:val="ZTIRPKTzmpkttiret"/>
      </w:pPr>
      <w:r>
        <w:t>„</w:t>
      </w:r>
      <w:r w:rsidR="00811BD7" w:rsidRPr="00CB4EA2">
        <w:t>6)</w:t>
      </w:r>
      <w:r w:rsidR="00811BD7">
        <w:tab/>
      </w:r>
      <w:r w:rsidR="00811BD7" w:rsidRPr="008E38EF">
        <w:t>numer księgi rejestrowej</w:t>
      </w:r>
      <w:r w:rsidR="00811BD7" w:rsidRPr="008E38EF" w:rsidDel="008E38EF">
        <w:t xml:space="preserve"> </w:t>
      </w:r>
      <w:r w:rsidR="00811BD7" w:rsidRPr="00CB4EA2">
        <w:t>podmiotów wykonujących działalność leczniczą</w:t>
      </w:r>
      <w:r w:rsidR="00811BD7">
        <w:t xml:space="preserve">, o którym mowa w art. 106 ust. 3 ustawy z dnia </w:t>
      </w:r>
      <w:r w:rsidR="00811BD7" w:rsidRPr="00483159">
        <w:t>15 kwietnia 2011 r.</w:t>
      </w:r>
      <w:r w:rsidR="00811BD7">
        <w:t xml:space="preserve"> o działalności leczniczej</w:t>
      </w:r>
      <w:r w:rsidR="00811BD7" w:rsidRPr="00CB4EA2">
        <w:t xml:space="preserve"> – w przypadku podmiotu leczniczego</w:t>
      </w:r>
      <w:r w:rsidR="00811BD7">
        <w:t>.</w:t>
      </w:r>
      <w:r>
        <w:t>”</w:t>
      </w:r>
      <w:r w:rsidR="00811BD7">
        <w:t>,</w:t>
      </w:r>
    </w:p>
    <w:p w14:paraId="6FAA0D4C" w14:textId="77777777" w:rsidR="00811BD7" w:rsidRPr="00D159CA" w:rsidRDefault="00811BD7" w:rsidP="00811BD7">
      <w:pPr>
        <w:pStyle w:val="LITlitera"/>
      </w:pPr>
      <w:r>
        <w:t>b)</w:t>
      </w:r>
      <w:r>
        <w:tab/>
        <w:t xml:space="preserve">ust. </w:t>
      </w:r>
      <w:r w:rsidRPr="00D159CA">
        <w:t>1a</w:t>
      </w:r>
      <w:r>
        <w:t xml:space="preserve"> otrzymuje brzmienie:</w:t>
      </w:r>
    </w:p>
    <w:p w14:paraId="69CD0CC6" w14:textId="77777777" w:rsidR="00811BD7" w:rsidRDefault="008F3471" w:rsidP="00811BD7">
      <w:pPr>
        <w:pStyle w:val="ZLITUSTzmustliter"/>
      </w:pPr>
      <w:r>
        <w:t>„</w:t>
      </w:r>
      <w:r w:rsidR="00811BD7">
        <w:t xml:space="preserve">1a. </w:t>
      </w:r>
      <w:r w:rsidR="00811BD7" w:rsidRPr="00D159CA">
        <w:t>Warunkiem dokonywania określonych ustawą czynności za pomocą SMK jest założenie konta w sposób umożliwiający potwierdzenie danych podmiotu</w:t>
      </w:r>
      <w:r w:rsidR="00811BD7">
        <w:t xml:space="preserve">, </w:t>
      </w:r>
      <w:r w:rsidR="00811BD7" w:rsidRPr="004B5DC6">
        <w:t>o którym mowa w</w:t>
      </w:r>
      <w:r>
        <w:t xml:space="preserve"> </w:t>
      </w:r>
      <w:r w:rsidR="00811BD7" w:rsidRPr="004B5DC6">
        <w:t xml:space="preserve">art. 75 ust. 1 </w:t>
      </w:r>
      <w:r w:rsidR="00811BD7" w:rsidRPr="004B5DC6">
        <w:lastRenderedPageBreak/>
        <w:t>pkt 1–5, zamierzając</w:t>
      </w:r>
      <w:r w:rsidR="00811BD7">
        <w:t>ego</w:t>
      </w:r>
      <w:r w:rsidR="00811BD7" w:rsidRPr="004B5DC6">
        <w:t xml:space="preserve"> wykonywać działalność w zakresie kształcenia podyplomoweg</w:t>
      </w:r>
      <w:r w:rsidR="00C07639">
        <w:t>o, o którym mowa w art. 66 ust. </w:t>
      </w:r>
      <w:r w:rsidR="00811BD7" w:rsidRPr="004B5DC6">
        <w:t>1 pkt 2–4</w:t>
      </w:r>
      <w:r w:rsidR="00811BD7">
        <w:t>,</w:t>
      </w:r>
      <w:r w:rsidR="00811BD7" w:rsidRPr="00D159CA">
        <w:t xml:space="preserve"> do dokonywania tych czynności.</w:t>
      </w:r>
      <w:r>
        <w:t>”</w:t>
      </w:r>
      <w:r w:rsidR="00811BD7" w:rsidRPr="004B5DC6">
        <w:t>,</w:t>
      </w:r>
    </w:p>
    <w:p w14:paraId="7A7004FB" w14:textId="77777777" w:rsidR="00811BD7" w:rsidRPr="00D159CA" w:rsidRDefault="00811BD7" w:rsidP="00811BD7">
      <w:pPr>
        <w:pStyle w:val="LITlitera"/>
      </w:pPr>
      <w:r>
        <w:t>c)</w:t>
      </w:r>
      <w:r>
        <w:tab/>
      </w:r>
      <w:r w:rsidRPr="00CB4EA2">
        <w:t>w ust. 1b pkt 2 otrzymuje brzmienie:</w:t>
      </w:r>
    </w:p>
    <w:p w14:paraId="367C1775" w14:textId="77777777" w:rsidR="00811BD7" w:rsidRPr="00A30103" w:rsidRDefault="008F3471" w:rsidP="00811BD7">
      <w:pPr>
        <w:pStyle w:val="ZLITPKTzmpktliter"/>
      </w:pPr>
      <w:r>
        <w:t>„</w:t>
      </w:r>
      <w:r w:rsidR="00811BD7" w:rsidRPr="00CB4EA2">
        <w:t>2)</w:t>
      </w:r>
      <w:r w:rsidR="00811BD7">
        <w:tab/>
      </w:r>
      <w:r w:rsidR="00811BD7" w:rsidRPr="00A30103">
        <w:t xml:space="preserve">potwierdzonego przez Naczelną </w:t>
      </w:r>
      <w:r w:rsidR="00811BD7">
        <w:t>Izbę</w:t>
      </w:r>
      <w:r w:rsidR="00811BD7" w:rsidRPr="00A30103">
        <w:t xml:space="preserve"> Pielęgniarek i Położnych w zakresie danych podmiotu</w:t>
      </w:r>
      <w:r w:rsidR="00811BD7">
        <w:t>,</w:t>
      </w:r>
      <w:r w:rsidR="00811BD7" w:rsidRPr="007B606D">
        <w:t xml:space="preserve"> </w:t>
      </w:r>
      <w:r w:rsidR="00811BD7" w:rsidRPr="00925698">
        <w:t>o którym mowa w</w:t>
      </w:r>
      <w:r>
        <w:t xml:space="preserve"> </w:t>
      </w:r>
      <w:r w:rsidR="00811BD7" w:rsidRPr="00925698">
        <w:t>art. 75 ust. 1 pkt 1</w:t>
      </w:r>
      <w:r w:rsidR="00811BD7">
        <w:t>–5,</w:t>
      </w:r>
      <w:r w:rsidR="00811BD7" w:rsidRPr="007B606D">
        <w:t xml:space="preserve"> zamierzając</w:t>
      </w:r>
      <w:r w:rsidR="00811BD7">
        <w:t>ego</w:t>
      </w:r>
      <w:r w:rsidR="00811BD7" w:rsidRPr="007B606D">
        <w:t xml:space="preserve"> wykonywać działalność w zakresie kształcenia podyplomowego, </w:t>
      </w:r>
      <w:r w:rsidR="00811BD7">
        <w:t>o którym mowa w art. 66 ust. 1 pkt 2–4</w:t>
      </w:r>
      <w:r w:rsidR="00811BD7" w:rsidRPr="00A30103">
        <w:t>.</w:t>
      </w:r>
      <w:r>
        <w:t>”</w:t>
      </w:r>
      <w:r w:rsidR="00811BD7">
        <w:t>,</w:t>
      </w:r>
    </w:p>
    <w:p w14:paraId="519CAA29" w14:textId="77777777" w:rsidR="00811BD7" w:rsidRPr="00A30103" w:rsidRDefault="00811BD7" w:rsidP="00811BD7">
      <w:pPr>
        <w:pStyle w:val="LITlitera"/>
      </w:pPr>
      <w:r>
        <w:t>d</w:t>
      </w:r>
      <w:r w:rsidRPr="00A30103">
        <w:t>)</w:t>
      </w:r>
      <w:r>
        <w:tab/>
      </w:r>
      <w:r w:rsidRPr="00A30103">
        <w:t>ust. 1c otrzymuje brzmienie:</w:t>
      </w:r>
    </w:p>
    <w:p w14:paraId="0238CBC1" w14:textId="77777777" w:rsidR="00811BD7" w:rsidRDefault="008F3471" w:rsidP="00811BD7">
      <w:pPr>
        <w:pStyle w:val="ZLITUSTzmustliter"/>
      </w:pPr>
      <w:r>
        <w:t>„</w:t>
      </w:r>
      <w:r w:rsidR="00811BD7" w:rsidRPr="00CB4EA2">
        <w:t xml:space="preserve">1c. Weryfikacji podmiotu, </w:t>
      </w:r>
      <w:r w:rsidR="00811BD7">
        <w:t>o</w:t>
      </w:r>
      <w:r w:rsidR="00811BD7" w:rsidRPr="007226E2">
        <w:t xml:space="preserve"> którym mowa w</w:t>
      </w:r>
      <w:r>
        <w:t xml:space="preserve"> </w:t>
      </w:r>
      <w:r w:rsidR="00811BD7" w:rsidRPr="007226E2">
        <w:t>art. 75 ust. 1 pkt 1–5, zamierzając</w:t>
      </w:r>
      <w:r w:rsidR="00811BD7">
        <w:t>ego</w:t>
      </w:r>
      <w:r w:rsidR="00811BD7" w:rsidRPr="007226E2">
        <w:t xml:space="preserve"> wykonywać działalność w zakresie kształcenia podyplomowego, o</w:t>
      </w:r>
      <w:r>
        <w:t xml:space="preserve"> </w:t>
      </w:r>
      <w:r w:rsidR="00811BD7" w:rsidRPr="007226E2">
        <w:t>którym mowa w art. 66 ust. 1 pkt 2–4,</w:t>
      </w:r>
      <w:r w:rsidR="00811BD7" w:rsidRPr="00CB4EA2">
        <w:t xml:space="preserve"> dokonuje Naczelna </w:t>
      </w:r>
      <w:r w:rsidR="00811BD7">
        <w:t xml:space="preserve">Rada </w:t>
      </w:r>
      <w:r w:rsidR="00811BD7" w:rsidRPr="00CB4EA2">
        <w:t>Pielęgniarek i</w:t>
      </w:r>
      <w:r>
        <w:t xml:space="preserve"> </w:t>
      </w:r>
      <w:r w:rsidR="00811BD7" w:rsidRPr="00CB4EA2">
        <w:t>Położnych.</w:t>
      </w:r>
      <w:r>
        <w:t>”</w:t>
      </w:r>
      <w:r w:rsidR="00811BD7">
        <w:t>,</w:t>
      </w:r>
    </w:p>
    <w:p w14:paraId="57ED4AF5" w14:textId="77777777" w:rsidR="00811BD7" w:rsidRDefault="00811BD7" w:rsidP="00811BD7">
      <w:pPr>
        <w:pStyle w:val="LITlitera"/>
      </w:pPr>
      <w:r>
        <w:t>e)</w:t>
      </w:r>
      <w:r>
        <w:tab/>
        <w:t>po ust. 1c dodaje się ust. 1d i 1e w brzmieniu:</w:t>
      </w:r>
    </w:p>
    <w:p w14:paraId="45617A6A" w14:textId="77777777" w:rsidR="00811BD7" w:rsidRDefault="008F3471" w:rsidP="00811BD7">
      <w:pPr>
        <w:pStyle w:val="ZLITUSTzmustliter"/>
      </w:pPr>
      <w:r>
        <w:t>„</w:t>
      </w:r>
      <w:r w:rsidR="00811BD7">
        <w:t>1d. D</w:t>
      </w:r>
      <w:r w:rsidR="00811BD7" w:rsidRPr="00E338E1">
        <w:t>o wniosku</w:t>
      </w:r>
      <w:r w:rsidR="00811BD7">
        <w:t>, o którym mowa w ust. 1,</w:t>
      </w:r>
      <w:r w:rsidR="00811BD7" w:rsidRPr="00E338E1">
        <w:t xml:space="preserve"> dołącza się oświadczenie o</w:t>
      </w:r>
      <w:r>
        <w:t xml:space="preserve"> </w:t>
      </w:r>
      <w:r w:rsidR="00811BD7" w:rsidRPr="00E338E1">
        <w:t xml:space="preserve">posiadaniu bazy dydaktycznej do realizacji staży określonych w programie kształcenia. </w:t>
      </w:r>
      <w:r w:rsidR="00811BD7">
        <w:t>W przypadku gdy</w:t>
      </w:r>
      <w:r w:rsidR="00811BD7" w:rsidRPr="00E338E1">
        <w:t xml:space="preserve"> </w:t>
      </w:r>
      <w:r w:rsidR="00811BD7">
        <w:t>p</w:t>
      </w:r>
      <w:r w:rsidR="00811BD7" w:rsidRPr="005F1F12">
        <w:t>odmiot, o którym mowa w</w:t>
      </w:r>
      <w:r>
        <w:t xml:space="preserve"> </w:t>
      </w:r>
      <w:r w:rsidR="00811BD7" w:rsidRPr="005F1F12">
        <w:t>art. 75 ust. 1 pkt 1–5, zamierzający wykonywać działalność w zakresie kształcenia podyplomowego, o którym mowa w art. 66 ust. 1 pkt 2–4,</w:t>
      </w:r>
      <w:r w:rsidR="00811BD7">
        <w:t xml:space="preserve"> </w:t>
      </w:r>
      <w:r w:rsidR="00811BD7" w:rsidRPr="00E338E1">
        <w:t xml:space="preserve">nie może zapewnić odbywania staży określonych w programie kształcenia w ramach swojej struktury organizacyjnej dołącza do wniosku umowę lub </w:t>
      </w:r>
      <w:r w:rsidR="00811BD7" w:rsidRPr="00E338E1">
        <w:lastRenderedPageBreak/>
        <w:t>porozumienie z innymi podmiotami o realizacji tych staży</w:t>
      </w:r>
      <w:r w:rsidR="00811BD7">
        <w:t>.</w:t>
      </w:r>
    </w:p>
    <w:p w14:paraId="47A20415" w14:textId="77777777" w:rsidR="00811BD7" w:rsidRPr="00A30103" w:rsidRDefault="00811BD7" w:rsidP="00811BD7">
      <w:pPr>
        <w:pStyle w:val="ZLITUSTzmustliter"/>
      </w:pPr>
      <w:r>
        <w:t>1e</w:t>
      </w:r>
      <w:r w:rsidRPr="00500F36">
        <w:t xml:space="preserve">. </w:t>
      </w:r>
      <w:r>
        <w:t>O</w:t>
      </w:r>
      <w:r w:rsidRPr="00500F36">
        <w:t>rgan prowadzący rejestr może zażądać od podmiotu ubiegającego się</w:t>
      </w:r>
      <w:r w:rsidR="008F3471">
        <w:t xml:space="preserve"> </w:t>
      </w:r>
      <w:r w:rsidRPr="00500F36">
        <w:t>o</w:t>
      </w:r>
      <w:r w:rsidR="008F3471">
        <w:t xml:space="preserve"> </w:t>
      </w:r>
      <w:r w:rsidRPr="00500F36">
        <w:t>uzyskanie wpisu do rejestru</w:t>
      </w:r>
      <w:r>
        <w:t xml:space="preserve">, zwanego dalej </w:t>
      </w:r>
      <w:r w:rsidR="008F3471">
        <w:t>„</w:t>
      </w:r>
      <w:r>
        <w:t>wnioskodawcą</w:t>
      </w:r>
      <w:r w:rsidR="008F3471">
        <w:t>”</w:t>
      </w:r>
      <w:r>
        <w:t>,</w:t>
      </w:r>
      <w:r w:rsidRPr="00500F36">
        <w:t xml:space="preserve"> dodatkowych wyjaśnień i dokumentów </w:t>
      </w:r>
      <w:r>
        <w:t>w zakresie</w:t>
      </w:r>
      <w:r w:rsidRPr="00500F36">
        <w:t xml:space="preserve"> zapewnienia kadry dydaktycznej oraz miejsca prowadzenia kształcenia teoretycznego i praktycznego.</w:t>
      </w:r>
      <w:r w:rsidR="008F3471">
        <w:t>”</w:t>
      </w:r>
      <w:r>
        <w:t>,</w:t>
      </w:r>
      <w:bookmarkStart w:id="33" w:name="_Hlk125628565"/>
    </w:p>
    <w:bookmarkEnd w:id="33"/>
    <w:p w14:paraId="2D836FB9" w14:textId="77777777" w:rsidR="00811BD7" w:rsidRPr="00A30103" w:rsidRDefault="00811BD7" w:rsidP="00811BD7">
      <w:pPr>
        <w:pStyle w:val="LITlitera"/>
      </w:pPr>
      <w:r>
        <w:t>f</w:t>
      </w:r>
      <w:r w:rsidRPr="00A30103">
        <w:t>)</w:t>
      </w:r>
      <w:r>
        <w:tab/>
      </w:r>
      <w:r w:rsidRPr="00A30103">
        <w:t>ust. 6 otrzymuje brzmienie:</w:t>
      </w:r>
    </w:p>
    <w:p w14:paraId="2661DABC" w14:textId="77777777" w:rsidR="00811BD7" w:rsidRPr="00A30103" w:rsidRDefault="008F3471" w:rsidP="00811BD7">
      <w:pPr>
        <w:pStyle w:val="ZLITUSTzmustliter"/>
      </w:pPr>
      <w:r>
        <w:t>„</w:t>
      </w:r>
      <w:r w:rsidR="00811BD7" w:rsidRPr="00CB4EA2">
        <w:t>6. Opłata, o której mowa w ust. 4</w:t>
      </w:r>
      <w:r w:rsidR="00811BD7">
        <w:t>,</w:t>
      </w:r>
      <w:r w:rsidR="00811BD7" w:rsidRPr="00CB4EA2">
        <w:t xml:space="preserve"> stanowi przychód Naczelnej Rady Pielęgniarek i Położnych.</w:t>
      </w:r>
      <w:r>
        <w:t>”</w:t>
      </w:r>
      <w:r w:rsidR="00811BD7">
        <w:t>,</w:t>
      </w:r>
    </w:p>
    <w:p w14:paraId="13111F90" w14:textId="77777777" w:rsidR="00811BD7" w:rsidRPr="00A30103" w:rsidRDefault="00811BD7" w:rsidP="00811BD7">
      <w:pPr>
        <w:pStyle w:val="LITlitera"/>
      </w:pPr>
      <w:r>
        <w:t>g</w:t>
      </w:r>
      <w:r w:rsidRPr="00A30103">
        <w:t>)</w:t>
      </w:r>
      <w:r>
        <w:tab/>
      </w:r>
      <w:r w:rsidRPr="00A30103">
        <w:t xml:space="preserve">ust. 6b </w:t>
      </w:r>
      <w:r>
        <w:t xml:space="preserve">i 6c </w:t>
      </w:r>
      <w:r w:rsidRPr="00A30103">
        <w:t>otrzymuj</w:t>
      </w:r>
      <w:r>
        <w:t>ą</w:t>
      </w:r>
      <w:r w:rsidRPr="00A30103">
        <w:t xml:space="preserve"> brzmienie:</w:t>
      </w:r>
    </w:p>
    <w:p w14:paraId="12F492CF" w14:textId="77777777" w:rsidR="00811BD7" w:rsidRPr="00A30103" w:rsidRDefault="008F3471" w:rsidP="00811BD7">
      <w:pPr>
        <w:pStyle w:val="ZLITUSTzmustliter"/>
      </w:pPr>
      <w:r>
        <w:t>„</w:t>
      </w:r>
      <w:r w:rsidR="00811BD7" w:rsidRPr="00CB4EA2">
        <w:t>6b.</w:t>
      </w:r>
      <w:r>
        <w:t xml:space="preserve"> </w:t>
      </w:r>
      <w:r w:rsidR="00811BD7" w:rsidRPr="00CB4EA2">
        <w:t>Organ prowadzący rejestr jest obowiązany dokonać wpisu wnioskodawcy do rejestru w terminie 30 dni od dnia wpływu do tego organu wniosku o wpis wraz</w:t>
      </w:r>
      <w:r>
        <w:t xml:space="preserve"> </w:t>
      </w:r>
      <w:r w:rsidR="00811BD7" w:rsidRPr="00CB4EA2">
        <w:t>z</w:t>
      </w:r>
      <w:r>
        <w:t xml:space="preserve"> </w:t>
      </w:r>
      <w:r w:rsidR="00811BD7" w:rsidRPr="00CB4EA2">
        <w:t>dokumentami</w:t>
      </w:r>
      <w:r w:rsidR="00811BD7">
        <w:t>, o których mowa w ust. 1e,</w:t>
      </w:r>
      <w:r w:rsidR="00811BD7" w:rsidRPr="00CB4EA2">
        <w:t xml:space="preserve"> oraz oświadczeniem, o który</w:t>
      </w:r>
      <w:r w:rsidR="00811BD7">
        <w:t>m</w:t>
      </w:r>
      <w:r w:rsidR="00811BD7" w:rsidRPr="00CB4EA2">
        <w:t xml:space="preserve"> mowa w ust. 2.</w:t>
      </w:r>
    </w:p>
    <w:p w14:paraId="4BB0CB37" w14:textId="77777777" w:rsidR="00811BD7" w:rsidRPr="00A30103" w:rsidRDefault="00811BD7" w:rsidP="00811BD7">
      <w:pPr>
        <w:pStyle w:val="ZLITUSTzmustliter"/>
      </w:pPr>
      <w:r w:rsidRPr="00CB4EA2">
        <w:t>6c. Jeżeli organ prowadzący rejestr nie dokona wpisu w terminie, o którym mowa w ust. 6b, a od dnia wpływu wniosku do tego organu upłynęło 40 dni, wnioskodawca może rozpocząć działalność. Nie dotyczy to przypadku, gdy organ wezwał wnioskodawcę do uzupełnienia wniosku o wpis nie później niż przed upływem 14 dni od dnia jego otrzymania. W takiej sytuacji termin, o którym mowa w zdaniu pierwszym, biegnie odpowiednio od dnia wpływu uzupełnienia wniosku o</w:t>
      </w:r>
      <w:r w:rsidR="008F3471">
        <w:t xml:space="preserve"> </w:t>
      </w:r>
      <w:r w:rsidRPr="00CB4EA2">
        <w:t>wpis.</w:t>
      </w:r>
      <w:r w:rsidR="008F3471">
        <w:t>”</w:t>
      </w:r>
      <w:r>
        <w:t>,</w:t>
      </w:r>
    </w:p>
    <w:p w14:paraId="5870E9C6" w14:textId="77777777" w:rsidR="00811BD7" w:rsidRDefault="00811BD7" w:rsidP="00811BD7">
      <w:pPr>
        <w:pStyle w:val="LITlitera"/>
      </w:pPr>
      <w:r>
        <w:lastRenderedPageBreak/>
        <w:t>h</w:t>
      </w:r>
      <w:r w:rsidRPr="00A30103">
        <w:t>)</w:t>
      </w:r>
      <w:r>
        <w:tab/>
      </w:r>
      <w:r w:rsidRPr="00A30103">
        <w:t>w ust. 7</w:t>
      </w:r>
      <w:r>
        <w:t>:</w:t>
      </w:r>
    </w:p>
    <w:p w14:paraId="7EC5473D" w14:textId="77777777" w:rsidR="00811BD7" w:rsidRPr="00A30103" w:rsidRDefault="00811BD7" w:rsidP="00811BD7">
      <w:pPr>
        <w:pStyle w:val="TIRtiret"/>
      </w:pPr>
      <w:r>
        <w:t>–</w:t>
      </w:r>
      <w:r>
        <w:tab/>
      </w:r>
      <w:r w:rsidRPr="00A30103">
        <w:t>pkt 2 otrzymuje brzmienie:</w:t>
      </w:r>
    </w:p>
    <w:p w14:paraId="714AE817" w14:textId="77777777" w:rsidR="00811BD7" w:rsidRDefault="008F3471" w:rsidP="00811BD7">
      <w:pPr>
        <w:pStyle w:val="ZTIRPKTzmpkttiret"/>
      </w:pPr>
      <w:r>
        <w:t>„</w:t>
      </w:r>
      <w:r w:rsidR="00811BD7" w:rsidRPr="00CB4EA2">
        <w:t>2)</w:t>
      </w:r>
      <w:r w:rsidR="00811BD7">
        <w:tab/>
      </w:r>
      <w:r w:rsidR="00811BD7" w:rsidRPr="00CB4EA2">
        <w:t>organizatora kształcenia</w:t>
      </w:r>
      <w:r w:rsidR="00811BD7" w:rsidRPr="00A30103">
        <w:t>, o którym mowa w</w:t>
      </w:r>
      <w:r>
        <w:t xml:space="preserve"> </w:t>
      </w:r>
      <w:r w:rsidR="00811BD7" w:rsidRPr="00A30103">
        <w:t>art. 75 ust. 1 pkt 1</w:t>
      </w:r>
      <w:r w:rsidR="00811BD7">
        <w:t>–5</w:t>
      </w:r>
      <w:r w:rsidR="00811BD7" w:rsidRPr="00A30103">
        <w:t>, wykreślono z rejestru na podstawie ust. 8 pkt 1, 4 lub 5 w okresie 3 lat poprzedzających złożenie wniosku</w:t>
      </w:r>
      <w:r w:rsidR="00811BD7">
        <w:t>;</w:t>
      </w:r>
      <w:r>
        <w:t>”</w:t>
      </w:r>
      <w:r w:rsidR="00811BD7">
        <w:t>,</w:t>
      </w:r>
    </w:p>
    <w:p w14:paraId="61B6C126" w14:textId="77777777" w:rsidR="00811BD7" w:rsidRDefault="00811BD7" w:rsidP="006926BE">
      <w:pPr>
        <w:pStyle w:val="TIRtiret"/>
      </w:pPr>
      <w:r>
        <w:t>–</w:t>
      </w:r>
      <w:r>
        <w:tab/>
        <w:t>dodaje się pkt 3 w brzmieniu:</w:t>
      </w:r>
    </w:p>
    <w:p w14:paraId="3B1CC651" w14:textId="77777777" w:rsidR="00811BD7" w:rsidRPr="00A30103" w:rsidRDefault="008F3471" w:rsidP="00811BD7">
      <w:pPr>
        <w:pStyle w:val="ZTIRPKTzmpkttiret"/>
      </w:pPr>
      <w:r>
        <w:t>„</w:t>
      </w:r>
      <w:r w:rsidR="00811BD7">
        <w:t>3)</w:t>
      </w:r>
      <w:r w:rsidR="00811BD7">
        <w:tab/>
      </w:r>
      <w:r w:rsidR="00811BD7" w:rsidRPr="0035697F">
        <w:t xml:space="preserve">wnioskodawca nie spełnia warunków, o których mowa w art. 75 </w:t>
      </w:r>
      <w:r w:rsidR="00811BD7">
        <w:t>ust. 1 i</w:t>
      </w:r>
      <w:r w:rsidR="00811BD7" w:rsidRPr="0035697F">
        <w:t xml:space="preserve"> 3</w:t>
      </w:r>
      <w:r w:rsidR="00811BD7">
        <w:t>.</w:t>
      </w:r>
      <w:r>
        <w:t>”</w:t>
      </w:r>
      <w:r w:rsidR="00811BD7">
        <w:t>,</w:t>
      </w:r>
    </w:p>
    <w:p w14:paraId="59F0E066" w14:textId="77777777" w:rsidR="00811BD7" w:rsidRDefault="00811BD7" w:rsidP="00811BD7">
      <w:pPr>
        <w:pStyle w:val="LITlitera"/>
      </w:pPr>
      <w:r>
        <w:t>i</w:t>
      </w:r>
      <w:r w:rsidRPr="00A30103">
        <w:t>)</w:t>
      </w:r>
      <w:r>
        <w:tab/>
      </w:r>
      <w:r w:rsidRPr="00A30103">
        <w:t>w ust. 8</w:t>
      </w:r>
      <w:r>
        <w:t>:</w:t>
      </w:r>
    </w:p>
    <w:p w14:paraId="08DD9422" w14:textId="77777777" w:rsidR="00811BD7" w:rsidRDefault="00811BD7" w:rsidP="00811BD7">
      <w:pPr>
        <w:pStyle w:val="TIRtiret"/>
      </w:pPr>
      <w:r w:rsidRPr="00CB4EA2">
        <w:t>–</w:t>
      </w:r>
      <w:r>
        <w:tab/>
        <w:t xml:space="preserve">we </w:t>
      </w:r>
      <w:r w:rsidRPr="00A30103">
        <w:t xml:space="preserve">wprowadzenie do wyliczenia </w:t>
      </w:r>
      <w:r>
        <w:t xml:space="preserve">skreśla się przecinek i wyrazy </w:t>
      </w:r>
      <w:r w:rsidR="008F3471">
        <w:t>„</w:t>
      </w:r>
      <w:r w:rsidRPr="009C547C">
        <w:t>o którym mowa w art. 75 ust. 1 pkt 2,</w:t>
      </w:r>
      <w:r w:rsidR="008F3471">
        <w:t>”</w:t>
      </w:r>
      <w:r>
        <w:t>,</w:t>
      </w:r>
    </w:p>
    <w:p w14:paraId="37887F1E" w14:textId="77777777" w:rsidR="00811BD7" w:rsidRDefault="00811BD7" w:rsidP="00811BD7">
      <w:pPr>
        <w:pStyle w:val="TIRtiret"/>
      </w:pPr>
      <w:r w:rsidRPr="00CB4EA2">
        <w:t>–</w:t>
      </w:r>
      <w:r>
        <w:tab/>
        <w:t>pkt 4 otrzymuje brzmienie:</w:t>
      </w:r>
    </w:p>
    <w:p w14:paraId="0A818688" w14:textId="77777777" w:rsidR="00811BD7" w:rsidRPr="004F7A0E" w:rsidRDefault="008F3471" w:rsidP="00811BD7">
      <w:pPr>
        <w:pStyle w:val="ZTIRPKTzmpkttiret"/>
      </w:pPr>
      <w:r>
        <w:t>„</w:t>
      </w:r>
      <w:r w:rsidR="00811BD7">
        <w:t>4)</w:t>
      </w:r>
      <w:r w:rsidR="00811BD7">
        <w:tab/>
        <w:t>rażącego naruszenia warunków prowadzenia kształcenia podyplomowego określonych w art. 75 ust. 3;</w:t>
      </w:r>
      <w:r>
        <w:t>”</w:t>
      </w:r>
      <w:r w:rsidR="00811BD7">
        <w:t>,</w:t>
      </w:r>
    </w:p>
    <w:p w14:paraId="2612C0B6" w14:textId="77777777" w:rsidR="00811BD7" w:rsidRPr="00CB4EA2" w:rsidRDefault="00811BD7" w:rsidP="00811BD7">
      <w:pPr>
        <w:pStyle w:val="TIRtiret"/>
      </w:pPr>
      <w:r w:rsidRPr="00717C4A">
        <w:t>–</w:t>
      </w:r>
      <w:r>
        <w:tab/>
        <w:t>w pkt 7 kropkę zastępuje się średnikiem i dodaje się pkt 8 w brzmieniu:</w:t>
      </w:r>
    </w:p>
    <w:p w14:paraId="3877CD86" w14:textId="77777777" w:rsidR="00811BD7" w:rsidRPr="00CB4EA2" w:rsidRDefault="008F3471" w:rsidP="00811BD7">
      <w:pPr>
        <w:pStyle w:val="ZTIRPKTzmpkttiret"/>
      </w:pPr>
      <w:r>
        <w:t>„</w:t>
      </w:r>
      <w:r w:rsidR="00811BD7">
        <w:t>8</w:t>
      </w:r>
      <w:r w:rsidR="00811BD7" w:rsidRPr="00CB4EA2">
        <w:t>)</w:t>
      </w:r>
      <w:r w:rsidR="00811BD7">
        <w:tab/>
      </w:r>
      <w:r w:rsidR="00811BD7" w:rsidRPr="00CB4EA2">
        <w:t xml:space="preserve">wykreślenia organizatora kształcenia z rejestru, o którym mowa </w:t>
      </w:r>
      <w:r w:rsidR="00811BD7">
        <w:t>w art</w:t>
      </w:r>
      <w:r w:rsidR="00811BD7" w:rsidRPr="00CB4EA2">
        <w:t>. 1</w:t>
      </w:r>
      <w:r w:rsidR="00811BD7">
        <w:t xml:space="preserve">00 ust. 1 ustawy </w:t>
      </w:r>
      <w:r w:rsidR="00811BD7" w:rsidRPr="008334BE">
        <w:t xml:space="preserve">z dnia 15 kwietnia 2011 r. </w:t>
      </w:r>
      <w:r w:rsidR="00811BD7">
        <w:t>o działalności leczniczej</w:t>
      </w:r>
      <w:r w:rsidR="00811BD7" w:rsidRPr="00CB4EA2">
        <w:t>.</w:t>
      </w:r>
      <w:r>
        <w:t>”</w:t>
      </w:r>
      <w:r w:rsidR="00811BD7">
        <w:t>,</w:t>
      </w:r>
    </w:p>
    <w:p w14:paraId="67146B7D" w14:textId="77777777" w:rsidR="00811BD7" w:rsidRDefault="00811BD7" w:rsidP="00811BD7">
      <w:pPr>
        <w:pStyle w:val="LITlitera"/>
      </w:pPr>
      <w:r>
        <w:t>j</w:t>
      </w:r>
      <w:r w:rsidRPr="00A30103">
        <w:t>)</w:t>
      </w:r>
      <w:r>
        <w:tab/>
        <w:t xml:space="preserve">w ust. 11 w zdaniu drugim skreśla się wyrazy </w:t>
      </w:r>
      <w:r w:rsidR="008F3471">
        <w:t>„</w:t>
      </w:r>
      <w:r>
        <w:t>art. 76</w:t>
      </w:r>
      <w:r w:rsidR="008F3471">
        <w:t>”</w:t>
      </w:r>
      <w:r>
        <w:t>,</w:t>
      </w:r>
    </w:p>
    <w:p w14:paraId="156C8423" w14:textId="77777777" w:rsidR="00811BD7" w:rsidRPr="00A30103" w:rsidRDefault="00811BD7" w:rsidP="00811BD7">
      <w:pPr>
        <w:pStyle w:val="LITlitera"/>
      </w:pPr>
      <w:r>
        <w:t>k)</w:t>
      </w:r>
      <w:r>
        <w:tab/>
        <w:t>d</w:t>
      </w:r>
      <w:r w:rsidRPr="00735426">
        <w:t>odaje się ust. 12 w brzmieniu:</w:t>
      </w:r>
    </w:p>
    <w:p w14:paraId="7F15F180" w14:textId="77777777" w:rsidR="00811BD7" w:rsidRPr="00A30103" w:rsidRDefault="008F3471" w:rsidP="00811BD7">
      <w:pPr>
        <w:pStyle w:val="ZLITUSTzmustliter"/>
      </w:pPr>
      <w:r>
        <w:t>„</w:t>
      </w:r>
      <w:r w:rsidR="00811BD7" w:rsidRPr="00A06FD9">
        <w:t>12</w:t>
      </w:r>
      <w:r w:rsidR="00811BD7">
        <w:t>.</w:t>
      </w:r>
      <w:r w:rsidR="00811BD7" w:rsidRPr="00B82E60">
        <w:t xml:space="preserve"> Minister właściwy do spraw zdrowia, po zasięgnięciu opinii Naczelnej Rady Pielęgniarek i Położnych, określi, w drodze rozporządzenia, szczegółowy tryb postępowania w sprawie o wpis </w:t>
      </w:r>
      <w:r w:rsidR="00811BD7" w:rsidRPr="00B82E60">
        <w:lastRenderedPageBreak/>
        <w:t>do rejestru, wzory dokumentów: wniosku o wpis do</w:t>
      </w:r>
      <w:r>
        <w:t xml:space="preserve"> </w:t>
      </w:r>
      <w:r w:rsidR="00811BD7" w:rsidRPr="00B82E60">
        <w:t>rejestru, wniosku w sprawie wpisu zmiany danych do rejestru, zaświadczenia o</w:t>
      </w:r>
      <w:r>
        <w:t xml:space="preserve"> </w:t>
      </w:r>
      <w:r w:rsidR="00811BD7" w:rsidRPr="00B82E60">
        <w:t>wpisie do rejestru, zaświadczenia o wpisie zmiany danych do rejestru, wniosku o</w:t>
      </w:r>
      <w:r>
        <w:t xml:space="preserve"> </w:t>
      </w:r>
      <w:r w:rsidR="00811BD7" w:rsidRPr="00B82E60">
        <w:t>wykreślenie wpisu do rejestru</w:t>
      </w:r>
      <w:r w:rsidR="00811BD7">
        <w:t>,</w:t>
      </w:r>
      <w:r w:rsidR="00811BD7" w:rsidRPr="00B82E60">
        <w:t xml:space="preserve"> oraz sposób dokumentowania przez wnioskodawcę spełnienia warunków prowadzenia kształcenia podyplomowego</w:t>
      </w:r>
      <w:r w:rsidR="00811BD7">
        <w:t>, o których mowa w art. 75 ust. 3</w:t>
      </w:r>
      <w:r w:rsidR="00811BD7" w:rsidRPr="00B82E60">
        <w:t>, uwzględniając konieczność zapewnienia odpowiednich warunków kształcenia przez organizatora</w:t>
      </w:r>
      <w:r w:rsidR="00811BD7">
        <w:t xml:space="preserve"> kształcenia.</w:t>
      </w:r>
      <w:r>
        <w:t>”</w:t>
      </w:r>
      <w:r w:rsidR="00811BD7" w:rsidRPr="00B82E60">
        <w:t>;</w:t>
      </w:r>
    </w:p>
    <w:p w14:paraId="07DEC3F3" w14:textId="77777777" w:rsidR="00811BD7" w:rsidRDefault="00811BD7" w:rsidP="00811BD7">
      <w:pPr>
        <w:pStyle w:val="PKTpunkt"/>
      </w:pPr>
      <w:r w:rsidRPr="004348D2">
        <w:t>1</w:t>
      </w:r>
      <w:r>
        <w:t>4</w:t>
      </w:r>
      <w:r w:rsidRPr="004348D2">
        <w:t>)</w:t>
      </w:r>
      <w:r w:rsidRPr="004348D2">
        <w:tab/>
      </w:r>
      <w:r>
        <w:t>użyte w art. 76 w ust. 8 w pkt 6 i w ust. 10, w art. 77 w ust</w:t>
      </w:r>
      <w:r w:rsidR="00C07639">
        <w:t>. 4, w art. 80 w ust. 1, w art. </w:t>
      </w:r>
      <w:r>
        <w:t>82 w</w:t>
      </w:r>
      <w:r w:rsidR="008F3471">
        <w:t xml:space="preserve"> </w:t>
      </w:r>
      <w:r>
        <w:t>ust. 5 w</w:t>
      </w:r>
      <w:r w:rsidR="008F3471">
        <w:t xml:space="preserve"> </w:t>
      </w:r>
      <w:r>
        <w:t xml:space="preserve">pkt 1 i 7, w ust. 7–9 i 11 i w ust. 12 w pkt 2 wyrazy </w:t>
      </w:r>
      <w:r w:rsidR="008F3471">
        <w:t>„</w:t>
      </w:r>
      <w:r w:rsidR="00C07639">
        <w:t>art. 75 ust. 1 pkt </w:t>
      </w:r>
      <w:r w:rsidRPr="004348D2">
        <w:t>2</w:t>
      </w:r>
      <w:r w:rsidR="008F3471">
        <w:t>”</w:t>
      </w:r>
      <w:r>
        <w:t xml:space="preserve"> zastępuje się wyrazami</w:t>
      </w:r>
      <w:r w:rsidRPr="004348D2">
        <w:t xml:space="preserve"> </w:t>
      </w:r>
      <w:r w:rsidR="008F3471">
        <w:t>„</w:t>
      </w:r>
      <w:r>
        <w:t>art. 75 ust. 1 pkt 1–5</w:t>
      </w:r>
      <w:r w:rsidR="008F3471">
        <w:t>”</w:t>
      </w:r>
      <w:r>
        <w:t>;</w:t>
      </w:r>
    </w:p>
    <w:p w14:paraId="080FEBEA" w14:textId="77777777" w:rsidR="00811BD7" w:rsidRPr="00811BD7" w:rsidRDefault="00811BD7" w:rsidP="00811BD7">
      <w:pPr>
        <w:pStyle w:val="PKTpunkt"/>
      </w:pPr>
      <w:r>
        <w:t>1</w:t>
      </w:r>
      <w:r w:rsidRPr="00811BD7">
        <w:t>5)</w:t>
      </w:r>
      <w:r w:rsidRPr="00811BD7">
        <w:tab/>
        <w:t>w art. 77:</w:t>
      </w:r>
    </w:p>
    <w:p w14:paraId="65DA310B" w14:textId="77777777" w:rsidR="00811BD7" w:rsidRPr="00780E1F" w:rsidRDefault="00811BD7" w:rsidP="00811BD7">
      <w:pPr>
        <w:pStyle w:val="LITlitera"/>
      </w:pPr>
      <w:r>
        <w:t>a)</w:t>
      </w:r>
      <w:r>
        <w:tab/>
      </w:r>
      <w:r w:rsidRPr="00780E1F">
        <w:t>ust. 1 otrzymuje brzmienie:</w:t>
      </w:r>
    </w:p>
    <w:p w14:paraId="7E98664F" w14:textId="77777777" w:rsidR="00811BD7" w:rsidRPr="00780E1F" w:rsidRDefault="008F3471" w:rsidP="00811BD7">
      <w:pPr>
        <w:pStyle w:val="ZLITUSTzmustliter"/>
      </w:pPr>
      <w:r>
        <w:t>„</w:t>
      </w:r>
      <w:r w:rsidR="00811BD7" w:rsidRPr="00780E1F">
        <w:t>1.</w:t>
      </w:r>
      <w:r>
        <w:t xml:space="preserve"> </w:t>
      </w:r>
      <w:r w:rsidR="00811BD7" w:rsidRPr="00780E1F">
        <w:t xml:space="preserve">Organem </w:t>
      </w:r>
      <w:r w:rsidR="00811BD7">
        <w:t>p</w:t>
      </w:r>
      <w:r w:rsidR="00811BD7" w:rsidRPr="00780E1F">
        <w:t xml:space="preserve">rowadzącym </w:t>
      </w:r>
      <w:r w:rsidR="00811BD7">
        <w:t>r</w:t>
      </w:r>
      <w:r w:rsidR="00811BD7" w:rsidRPr="00780E1F">
        <w:t>ejestr jest Naczelna Rada Pielęgniarek i</w:t>
      </w:r>
      <w:r>
        <w:t xml:space="preserve"> </w:t>
      </w:r>
      <w:r w:rsidR="00811BD7" w:rsidRPr="00780E1F">
        <w:t>Położnych.</w:t>
      </w:r>
      <w:r>
        <w:t>”</w:t>
      </w:r>
      <w:r w:rsidR="00811BD7">
        <w:t>,</w:t>
      </w:r>
    </w:p>
    <w:p w14:paraId="3799D372" w14:textId="77777777" w:rsidR="00811BD7" w:rsidRDefault="00811BD7" w:rsidP="00811BD7">
      <w:pPr>
        <w:pStyle w:val="LITlitera"/>
      </w:pPr>
      <w:r>
        <w:t>b)</w:t>
      </w:r>
      <w:r>
        <w:tab/>
        <w:t xml:space="preserve">w </w:t>
      </w:r>
      <w:r w:rsidRPr="00C05FA7">
        <w:t>ust. 5</w:t>
      </w:r>
      <w:r>
        <w:t xml:space="preserve"> wyrazy </w:t>
      </w:r>
      <w:r w:rsidR="008F3471">
        <w:t>„</w:t>
      </w:r>
      <w:r>
        <w:t>SMK, do Centrum</w:t>
      </w:r>
      <w:r w:rsidR="008F3471">
        <w:t>”</w:t>
      </w:r>
      <w:r>
        <w:t xml:space="preserve"> zastępuje się wyrazami </w:t>
      </w:r>
      <w:r w:rsidR="008F3471">
        <w:t>„</w:t>
      </w:r>
      <w:r w:rsidRPr="00DF341F">
        <w:t>SMK do CMKP</w:t>
      </w:r>
      <w:r w:rsidR="008F3471">
        <w:t>”</w:t>
      </w:r>
      <w:r>
        <w:t>,</w:t>
      </w:r>
    </w:p>
    <w:p w14:paraId="235181E0" w14:textId="77777777" w:rsidR="00811BD7" w:rsidRPr="00DF341F" w:rsidRDefault="00811BD7" w:rsidP="00811BD7">
      <w:pPr>
        <w:pStyle w:val="LITlitera"/>
      </w:pPr>
      <w:r>
        <w:t>c</w:t>
      </w:r>
      <w:r w:rsidRPr="0091302E">
        <w:t>)</w:t>
      </w:r>
      <w:r w:rsidRPr="0091302E">
        <w:tab/>
      </w:r>
      <w:r>
        <w:t>ust. 6–8 otrzymują brzmienie:</w:t>
      </w:r>
      <w:r w:rsidRPr="0091302E">
        <w:t xml:space="preserve"> </w:t>
      </w:r>
    </w:p>
    <w:p w14:paraId="08F03077" w14:textId="77777777" w:rsidR="00811BD7" w:rsidRDefault="008F3471" w:rsidP="00811BD7">
      <w:pPr>
        <w:pStyle w:val="ZLITUSTzmustliter"/>
      </w:pPr>
      <w:r>
        <w:t>„</w:t>
      </w:r>
      <w:r w:rsidR="00811BD7" w:rsidRPr="00DF341F">
        <w:t>6. Organ prowadzący rejestr informuje CMKP za pośrednictwem SMK o</w:t>
      </w:r>
      <w:r>
        <w:t xml:space="preserve"> </w:t>
      </w:r>
      <w:r w:rsidR="00811BD7" w:rsidRPr="00DF341F">
        <w:t xml:space="preserve">wykreśleniu z rejestru organizatora kształcenia, </w:t>
      </w:r>
      <w:r w:rsidR="00811BD7" w:rsidRPr="00925698">
        <w:t>o którym mowa w</w:t>
      </w:r>
      <w:r>
        <w:t xml:space="preserve"> </w:t>
      </w:r>
      <w:r w:rsidR="00C07639">
        <w:t>art. 75 ust. 1 pkt </w:t>
      </w:r>
      <w:r w:rsidR="00811BD7" w:rsidRPr="00925698">
        <w:t>1</w:t>
      </w:r>
      <w:r w:rsidR="00811BD7">
        <w:t>–5</w:t>
      </w:r>
      <w:r w:rsidR="00811BD7" w:rsidRPr="00C05FA7">
        <w:t>, podając datę wykreślenia, oraz przesyła prawomocną uchwałę w tej sprawie w terminie 14 dni od dnia dokonania wykreślenia.</w:t>
      </w:r>
    </w:p>
    <w:p w14:paraId="018000A7" w14:textId="77777777" w:rsidR="00811BD7" w:rsidRDefault="00811BD7" w:rsidP="00811BD7">
      <w:pPr>
        <w:pStyle w:val="ZLITUSTzmustliter"/>
      </w:pPr>
      <w:r w:rsidRPr="000C1555">
        <w:t>7. Do uchwał w sprawie</w:t>
      </w:r>
      <w:r>
        <w:t xml:space="preserve"> </w:t>
      </w:r>
      <w:r w:rsidRPr="000C1555">
        <w:t xml:space="preserve">odmowy wpisu i wykreślenia wpisu z rejestru stosuje się odpowiednio przepisy ustawy z dnia 14 czerwca </w:t>
      </w:r>
      <w:r w:rsidRPr="000C1555">
        <w:lastRenderedPageBreak/>
        <w:t xml:space="preserve">1960 r. </w:t>
      </w:r>
      <w:r>
        <w:t>–</w:t>
      </w:r>
      <w:r w:rsidRPr="000C1555">
        <w:t xml:space="preserve"> Kodeks postępowania administracyjnego dotyczące decyzji administracyjnych.</w:t>
      </w:r>
    </w:p>
    <w:p w14:paraId="26A5BBB8" w14:textId="77777777" w:rsidR="00811BD7" w:rsidRDefault="00811BD7" w:rsidP="00811BD7">
      <w:pPr>
        <w:pStyle w:val="ZLITUSTzmustliter"/>
      </w:pPr>
      <w:r w:rsidRPr="00071016">
        <w:t>8</w:t>
      </w:r>
      <w:r w:rsidRPr="000C1555">
        <w:t>. Od uchwał, o których mowa w ust. 7, przysługuje odwołanie do ministra właściwego do spraw zdrowia. Odwołanie wnosi się za pośrednictwem Naczelnej Rady Pielęgniarek i Położnych w terminie 30 dni od dnia doręczenia uchwały.</w:t>
      </w:r>
      <w:r w:rsidR="008F3471">
        <w:t>”</w:t>
      </w:r>
      <w:r>
        <w:t>;</w:t>
      </w:r>
    </w:p>
    <w:bookmarkEnd w:id="32"/>
    <w:p w14:paraId="3F1F4C66" w14:textId="77777777" w:rsidR="00811BD7" w:rsidRPr="00811BD7" w:rsidRDefault="00811BD7" w:rsidP="00811BD7">
      <w:pPr>
        <w:pStyle w:val="PKTpunkt"/>
      </w:pPr>
      <w:r>
        <w:t>1</w:t>
      </w:r>
      <w:r w:rsidRPr="00811BD7">
        <w:t>6)</w:t>
      </w:r>
      <w:r w:rsidRPr="00811BD7">
        <w:tab/>
        <w:t>w art. 78:</w:t>
      </w:r>
    </w:p>
    <w:p w14:paraId="2EC2C022" w14:textId="77777777" w:rsidR="00811BD7" w:rsidRPr="00811BD7" w:rsidRDefault="00811BD7" w:rsidP="00811BD7">
      <w:pPr>
        <w:pStyle w:val="LITlitera"/>
      </w:pPr>
      <w:r>
        <w:t>a)</w:t>
      </w:r>
      <w:r>
        <w:tab/>
      </w:r>
      <w:r w:rsidRPr="00811BD7">
        <w:t>ust. 1 otrzymuje brzmienie:</w:t>
      </w:r>
    </w:p>
    <w:p w14:paraId="005196B2" w14:textId="77777777" w:rsidR="00811BD7" w:rsidRDefault="008F3471" w:rsidP="00811BD7">
      <w:pPr>
        <w:pStyle w:val="ZLITUSTzmustliter"/>
      </w:pPr>
      <w:r>
        <w:t>„</w:t>
      </w:r>
      <w:r w:rsidR="00811BD7">
        <w:t xml:space="preserve">1. </w:t>
      </w:r>
      <w:r w:rsidR="00811BD7" w:rsidRPr="00C05FA7">
        <w:t>Kształcenie podyplomowe, z wyjątkiem kursów dokształcających, jest</w:t>
      </w:r>
      <w:r>
        <w:t xml:space="preserve"> </w:t>
      </w:r>
      <w:r w:rsidR="00811BD7" w:rsidRPr="00C05FA7">
        <w:t xml:space="preserve">prowadzone na podstawie programów kształcenia sporządzanych dla danego rodzaju i danej dziedziny lub zakresu przez zespoły programowe powołane przez </w:t>
      </w:r>
      <w:r w:rsidR="00811BD7">
        <w:t>rektora</w:t>
      </w:r>
      <w:r w:rsidR="00811BD7" w:rsidRPr="00C05FA7">
        <w:t xml:space="preserve"> CMKP w celu ich opracowania.</w:t>
      </w:r>
      <w:r w:rsidR="00811BD7">
        <w:t xml:space="preserve"> </w:t>
      </w:r>
      <w:r w:rsidR="00811BD7" w:rsidRPr="005759C2">
        <w:t>Programy kształcenia, z wyjątkiem programów kursów dokształcających, są opracowywane w</w:t>
      </w:r>
      <w:r w:rsidR="00811BD7">
        <w:t>e współpracy</w:t>
      </w:r>
      <w:r w:rsidR="00811BD7" w:rsidRPr="005759C2">
        <w:t xml:space="preserve"> z Naczelną Radą Pielęgniarek i Położnych</w:t>
      </w:r>
      <w:r w:rsidR="00811BD7">
        <w:t xml:space="preserve">, która </w:t>
      </w:r>
      <w:r w:rsidR="00811BD7" w:rsidRPr="001041EC">
        <w:t>na wniosek CMKP wyznacza przedstawiciela posiadającego tytuł specjalisty w danej dziedzinie lub dorobek naukowy lub</w:t>
      </w:r>
      <w:r>
        <w:t xml:space="preserve"> </w:t>
      </w:r>
      <w:r w:rsidR="00811BD7" w:rsidRPr="001041EC">
        <w:t>zawodowy w tej dziedzinie.</w:t>
      </w:r>
      <w:r w:rsidR="00811BD7" w:rsidRPr="005759C2">
        <w:t xml:space="preserve"> Programy te zatwierdza minister właściwy do spraw zdrowia.</w:t>
      </w:r>
      <w:r>
        <w:t>”</w:t>
      </w:r>
      <w:r w:rsidR="00811BD7">
        <w:t>,</w:t>
      </w:r>
    </w:p>
    <w:p w14:paraId="550EE2EF" w14:textId="77777777" w:rsidR="00811BD7" w:rsidRPr="00811BD7" w:rsidRDefault="00811BD7" w:rsidP="00811BD7">
      <w:pPr>
        <w:pStyle w:val="LITlitera"/>
      </w:pPr>
      <w:r>
        <w:t>b</w:t>
      </w:r>
      <w:r w:rsidRPr="00811BD7">
        <w:t>)</w:t>
      </w:r>
      <w:r w:rsidRPr="00811BD7">
        <w:tab/>
        <w:t xml:space="preserve">w ust. 5 wyrazy </w:t>
      </w:r>
      <w:r w:rsidR="008F3471">
        <w:t>„</w:t>
      </w:r>
      <w:r w:rsidRPr="00811BD7">
        <w:t>stronach internetowych Centrum</w:t>
      </w:r>
      <w:r w:rsidR="008F3471">
        <w:t>”</w:t>
      </w:r>
      <w:r w:rsidRPr="00811BD7">
        <w:t xml:space="preserve"> zastępuje się wyrazami</w:t>
      </w:r>
      <w:r w:rsidRPr="00811BD7" w:rsidDel="00601A98">
        <w:t xml:space="preserve"> </w:t>
      </w:r>
      <w:r w:rsidR="008F3471">
        <w:t>„</w:t>
      </w:r>
      <w:r w:rsidRPr="00811BD7">
        <w:t>stronie internetowej CMKP</w:t>
      </w:r>
      <w:r w:rsidR="008F3471">
        <w:t>”</w:t>
      </w:r>
      <w:r w:rsidRPr="00811BD7">
        <w:t>,</w:t>
      </w:r>
    </w:p>
    <w:p w14:paraId="3724D47A" w14:textId="77777777" w:rsidR="00811BD7" w:rsidRPr="00811BD7" w:rsidRDefault="00811BD7" w:rsidP="00811BD7">
      <w:pPr>
        <w:pStyle w:val="LITlitera"/>
      </w:pPr>
      <w:r>
        <w:t>c</w:t>
      </w:r>
      <w:r w:rsidRPr="00811BD7">
        <w:t>)</w:t>
      </w:r>
      <w:r w:rsidRPr="00811BD7">
        <w:tab/>
        <w:t>ust. 8 otrzymuje brzmienie:</w:t>
      </w:r>
    </w:p>
    <w:p w14:paraId="1AF81288" w14:textId="77777777" w:rsidR="00811BD7" w:rsidRPr="00C05FA7" w:rsidRDefault="008F3471" w:rsidP="00811BD7">
      <w:pPr>
        <w:pStyle w:val="ZLITUSTzmustliter"/>
      </w:pPr>
      <w:r>
        <w:t>„</w:t>
      </w:r>
      <w:r w:rsidR="00811BD7">
        <w:t xml:space="preserve">8. </w:t>
      </w:r>
      <w:r w:rsidR="00811BD7" w:rsidRPr="00C05FA7">
        <w:t xml:space="preserve">Z dniem rozpoczęcia kształcenia w sposób, o którym mowa w ust. 6, organizator kształcenia informuje CMKP o stosowanych </w:t>
      </w:r>
      <w:r w:rsidR="00811BD7" w:rsidRPr="00C05FA7">
        <w:lastRenderedPageBreak/>
        <w:t>metodach i technikach kształcenia na odległość oraz o zmianach dotyczących placówek szkolenia praktycznego wskazanych w harmonogramie, o którym mowa w art. 80 ust. 2 pkt 2.</w:t>
      </w:r>
      <w:r>
        <w:t>”</w:t>
      </w:r>
      <w:r w:rsidR="00811BD7">
        <w:t>;</w:t>
      </w:r>
    </w:p>
    <w:p w14:paraId="39EBA673" w14:textId="77777777" w:rsidR="00811BD7" w:rsidRPr="00811BD7" w:rsidRDefault="00811BD7" w:rsidP="00811BD7">
      <w:pPr>
        <w:pStyle w:val="PKTpunkt"/>
      </w:pPr>
      <w:r>
        <w:t>1</w:t>
      </w:r>
      <w:r w:rsidRPr="00811BD7">
        <w:t>7)</w:t>
      </w:r>
      <w:r w:rsidRPr="00811BD7">
        <w:tab/>
        <w:t>w art. 79:</w:t>
      </w:r>
    </w:p>
    <w:p w14:paraId="205D68B7" w14:textId="77777777" w:rsidR="00811BD7" w:rsidRPr="00811BD7" w:rsidRDefault="00811BD7" w:rsidP="00811BD7">
      <w:pPr>
        <w:pStyle w:val="LITlitera"/>
      </w:pPr>
      <w:r>
        <w:t>a)</w:t>
      </w:r>
      <w:r>
        <w:tab/>
      </w:r>
      <w:r w:rsidRPr="00811BD7">
        <w:t xml:space="preserve">w ust. 1 wyrazy </w:t>
      </w:r>
      <w:r w:rsidR="008F3471">
        <w:t>„</w:t>
      </w:r>
      <w:r w:rsidRPr="00811BD7">
        <w:t>Centrum udostępnia na stronach internetowych</w:t>
      </w:r>
      <w:r w:rsidR="008F3471">
        <w:t>”</w:t>
      </w:r>
      <w:r w:rsidRPr="00811BD7">
        <w:t xml:space="preserve"> zastępuje się</w:t>
      </w:r>
      <w:r w:rsidR="008F3471">
        <w:t xml:space="preserve"> </w:t>
      </w:r>
      <w:r w:rsidRPr="00811BD7">
        <w:t xml:space="preserve">wyrazami </w:t>
      </w:r>
      <w:r w:rsidR="008F3471">
        <w:t>„</w:t>
      </w:r>
      <w:r w:rsidRPr="00811BD7">
        <w:t>CMKP udostępnia na stronie internetowej</w:t>
      </w:r>
      <w:r w:rsidR="008F3471">
        <w:t>”</w:t>
      </w:r>
      <w:r w:rsidRPr="00811BD7">
        <w:t>,</w:t>
      </w:r>
    </w:p>
    <w:p w14:paraId="3A86ED47" w14:textId="77777777" w:rsidR="00811BD7" w:rsidRPr="00811BD7" w:rsidRDefault="00811BD7" w:rsidP="00811BD7">
      <w:pPr>
        <w:pStyle w:val="LITlitera"/>
      </w:pPr>
      <w:r>
        <w:t>b)</w:t>
      </w:r>
      <w:r>
        <w:tab/>
      </w:r>
      <w:r w:rsidRPr="00811BD7">
        <w:t>ust. 4 otrzymuje brzmienie:</w:t>
      </w:r>
    </w:p>
    <w:p w14:paraId="65498A7E" w14:textId="77777777" w:rsidR="00811BD7" w:rsidRPr="00C05FA7" w:rsidRDefault="008F3471" w:rsidP="00811BD7">
      <w:pPr>
        <w:pStyle w:val="ZLITUSTzmustliter"/>
      </w:pPr>
      <w:r>
        <w:t>„</w:t>
      </w:r>
      <w:r w:rsidR="00811BD7">
        <w:t xml:space="preserve">4. </w:t>
      </w:r>
      <w:r w:rsidR="00811BD7" w:rsidRPr="00C05FA7">
        <w:t xml:space="preserve">Organ prowadzący rejestr niezwłocznie przekazuje </w:t>
      </w:r>
      <w:r w:rsidR="00811BD7">
        <w:t>rektorowi</w:t>
      </w:r>
      <w:r w:rsidR="00811BD7" w:rsidRPr="00C05FA7">
        <w:t xml:space="preserve"> CMKP informacje o podejrzeniu prowadzenia kształcenia podyplomowego z naruszeniem ust. 2 i 3.</w:t>
      </w:r>
      <w:r>
        <w:t>”</w:t>
      </w:r>
      <w:r w:rsidR="00811BD7">
        <w:t>;</w:t>
      </w:r>
    </w:p>
    <w:p w14:paraId="5152EB79" w14:textId="77777777" w:rsidR="00811BD7" w:rsidRPr="00811BD7" w:rsidRDefault="00811BD7" w:rsidP="00811BD7">
      <w:pPr>
        <w:pStyle w:val="PKTpunkt"/>
      </w:pPr>
      <w:r>
        <w:t>1</w:t>
      </w:r>
      <w:r w:rsidRPr="00811BD7">
        <w:t>8)</w:t>
      </w:r>
      <w:r w:rsidRPr="00811BD7">
        <w:tab/>
        <w:t>w art. 80:</w:t>
      </w:r>
    </w:p>
    <w:p w14:paraId="752069C7" w14:textId="77777777" w:rsidR="00811BD7" w:rsidRPr="005369FB" w:rsidRDefault="00811BD7" w:rsidP="00811BD7">
      <w:pPr>
        <w:pStyle w:val="LITlitera"/>
      </w:pPr>
      <w:r>
        <w:t>a)</w:t>
      </w:r>
      <w:r>
        <w:tab/>
      </w:r>
      <w:r w:rsidRPr="005369FB">
        <w:t xml:space="preserve">ust. </w:t>
      </w:r>
      <w:r>
        <w:t>2</w:t>
      </w:r>
      <w:r w:rsidRPr="00CB4EA2">
        <w:t>–</w:t>
      </w:r>
      <w:r>
        <w:t xml:space="preserve">4 </w:t>
      </w:r>
      <w:r w:rsidRPr="005369FB">
        <w:t>otrzymuj</w:t>
      </w:r>
      <w:r>
        <w:t>ą</w:t>
      </w:r>
      <w:r w:rsidRPr="005369FB">
        <w:t xml:space="preserve"> brzmienie:</w:t>
      </w:r>
    </w:p>
    <w:p w14:paraId="7786FBEA" w14:textId="77777777" w:rsidR="00811BD7" w:rsidRPr="00A30103" w:rsidRDefault="008F3471" w:rsidP="00811BD7">
      <w:pPr>
        <w:pStyle w:val="ZLITUSTzmustliter"/>
      </w:pPr>
      <w:r>
        <w:t>„</w:t>
      </w:r>
      <w:r w:rsidR="00811BD7" w:rsidRPr="00A30103">
        <w:t>2. Organizator kształcenia</w:t>
      </w:r>
      <w:r w:rsidR="00811BD7">
        <w:t xml:space="preserve">, </w:t>
      </w:r>
      <w:r w:rsidR="00811BD7" w:rsidRPr="00925698">
        <w:t>o którym mowa w</w:t>
      </w:r>
      <w:r>
        <w:t xml:space="preserve"> </w:t>
      </w:r>
      <w:r w:rsidR="00811BD7" w:rsidRPr="00925698">
        <w:t>art. 75 ust. 1 pkt 1</w:t>
      </w:r>
      <w:r w:rsidR="00811BD7" w:rsidRPr="00CB4EA2">
        <w:t>–</w:t>
      </w:r>
      <w:r w:rsidR="00811BD7">
        <w:t>5,</w:t>
      </w:r>
      <w:r w:rsidR="00811BD7" w:rsidRPr="00A30103">
        <w:t xml:space="preserve"> za</w:t>
      </w:r>
      <w:r>
        <w:t xml:space="preserve"> </w:t>
      </w:r>
      <w:r w:rsidR="00811BD7" w:rsidRPr="00A30103">
        <w:t>pośrednictwem SMK:</w:t>
      </w:r>
    </w:p>
    <w:p w14:paraId="107B2D55" w14:textId="77777777" w:rsidR="00811BD7" w:rsidRPr="00C05FA7" w:rsidRDefault="00811BD7" w:rsidP="00811BD7">
      <w:pPr>
        <w:pStyle w:val="ZLITPKTzmpktliter"/>
      </w:pPr>
      <w:r w:rsidRPr="00C05FA7">
        <w:t>1)</w:t>
      </w:r>
      <w:r>
        <w:tab/>
      </w:r>
      <w:r w:rsidRPr="00C05FA7">
        <w:t>informuje CMKP o planowanych terminach rozpoczęcia i zakończenia kształcenia podyplomowego 2 razy w c</w:t>
      </w:r>
      <w:r w:rsidR="00C07639">
        <w:t>iągu roku w okresie kolejnych 6 </w:t>
      </w:r>
      <w:r w:rsidRPr="00C05FA7">
        <w:t xml:space="preserve">miesięcy </w:t>
      </w:r>
      <w:r>
        <w:t>–</w:t>
      </w:r>
      <w:r w:rsidRPr="00C05FA7">
        <w:t xml:space="preserve"> do dnia 30 czerwca i do dnia 31 grudnia;</w:t>
      </w:r>
    </w:p>
    <w:p w14:paraId="6086C9F4" w14:textId="77777777" w:rsidR="00811BD7" w:rsidRPr="00C05FA7" w:rsidRDefault="00811BD7" w:rsidP="00811BD7">
      <w:pPr>
        <w:pStyle w:val="ZLITPKTzmpktliter"/>
      </w:pPr>
      <w:r w:rsidRPr="00C05FA7">
        <w:t>2)</w:t>
      </w:r>
      <w:r>
        <w:tab/>
      </w:r>
      <w:r w:rsidRPr="00C05FA7">
        <w:t>przekazuje do CMKP harmonogram kształcenia podyplomowego, o którym mowa w art. 66 ust. 1 pkt 1</w:t>
      </w:r>
      <w:r>
        <w:t>–</w:t>
      </w:r>
      <w:r w:rsidRPr="00C05FA7">
        <w:t>3, na co najmniej 7 dni przed rozpoczęciem tego</w:t>
      </w:r>
      <w:r w:rsidR="008F3471">
        <w:t xml:space="preserve"> </w:t>
      </w:r>
      <w:r w:rsidRPr="00C05FA7">
        <w:t>kształcenia.</w:t>
      </w:r>
    </w:p>
    <w:p w14:paraId="2DFE78B2" w14:textId="77777777" w:rsidR="00811BD7" w:rsidRPr="00C05FA7" w:rsidRDefault="00811BD7" w:rsidP="00811BD7">
      <w:pPr>
        <w:pStyle w:val="ZLITUSTzmustliter"/>
      </w:pPr>
      <w:r>
        <w:t xml:space="preserve">3. </w:t>
      </w:r>
      <w:r w:rsidRPr="00C05FA7">
        <w:t>Organizator kształcenia corocznie do dnia 10</w:t>
      </w:r>
      <w:r>
        <w:t>.</w:t>
      </w:r>
      <w:r w:rsidRPr="00C05FA7">
        <w:t xml:space="preserve"> stycznia przedkłada CMKP sprawozdani</w:t>
      </w:r>
      <w:r>
        <w:t>e</w:t>
      </w:r>
      <w:r w:rsidRPr="00C05FA7">
        <w:t xml:space="preserve"> z prowadzonej działalności w zakresie kształcenia podyplomowego w</w:t>
      </w:r>
      <w:r w:rsidR="008F3471">
        <w:t xml:space="preserve"> </w:t>
      </w:r>
      <w:r w:rsidRPr="00C05FA7">
        <w:t>roku poprzednim.</w:t>
      </w:r>
    </w:p>
    <w:p w14:paraId="16692374" w14:textId="77777777" w:rsidR="00811BD7" w:rsidRDefault="00811BD7" w:rsidP="00811BD7">
      <w:pPr>
        <w:pStyle w:val="ZLITUSTzmustliter"/>
      </w:pPr>
      <w:r>
        <w:lastRenderedPageBreak/>
        <w:t xml:space="preserve">4. </w:t>
      </w:r>
      <w:r w:rsidRPr="00C05FA7">
        <w:t>CMKP prowadzi ewidencję organizatorów kształcenia prowadzących kształcenie podyplomowe na podstawie danego programu kształceni</w:t>
      </w:r>
      <w:r>
        <w:t>a.</w:t>
      </w:r>
      <w:r w:rsidRPr="00C05FA7">
        <w:t xml:space="preserve"> Ewidencj</w:t>
      </w:r>
      <w:r>
        <w:t>a</w:t>
      </w:r>
      <w:r w:rsidRPr="00C05FA7">
        <w:t xml:space="preserve"> </w:t>
      </w:r>
      <w:r>
        <w:t xml:space="preserve">jest </w:t>
      </w:r>
      <w:r w:rsidRPr="00C05FA7">
        <w:t>jawn</w:t>
      </w:r>
      <w:r>
        <w:t>a</w:t>
      </w:r>
      <w:r w:rsidRPr="00C05FA7">
        <w:t>.</w:t>
      </w:r>
      <w:r w:rsidR="008F3471">
        <w:t>”</w:t>
      </w:r>
      <w:r>
        <w:t>,</w:t>
      </w:r>
    </w:p>
    <w:p w14:paraId="5A81C400" w14:textId="77777777" w:rsidR="00811BD7" w:rsidRDefault="00811BD7" w:rsidP="00811BD7">
      <w:pPr>
        <w:pStyle w:val="LITlitera"/>
      </w:pPr>
      <w:r>
        <w:t>b)</w:t>
      </w:r>
      <w:r>
        <w:tab/>
        <w:t>po ust. 4 dodaje się ust. 4a i 4b</w:t>
      </w:r>
      <w:r w:rsidRPr="002A33C4">
        <w:t xml:space="preserve"> </w:t>
      </w:r>
      <w:r>
        <w:t>w brzmieniu:</w:t>
      </w:r>
    </w:p>
    <w:p w14:paraId="3F4909F1" w14:textId="77777777" w:rsidR="00811BD7" w:rsidRPr="002A33C4" w:rsidRDefault="008F3471" w:rsidP="00811BD7">
      <w:pPr>
        <w:pStyle w:val="ZLITUSTzmustliter"/>
      </w:pPr>
      <w:r>
        <w:t>„</w:t>
      </w:r>
      <w:r w:rsidR="00811BD7">
        <w:t xml:space="preserve">4a. </w:t>
      </w:r>
      <w:r w:rsidR="00811BD7" w:rsidRPr="002A33C4">
        <w:t xml:space="preserve">Do </w:t>
      </w:r>
      <w:r w:rsidR="00811BD7">
        <w:t xml:space="preserve">ewidencji </w:t>
      </w:r>
      <w:r w:rsidR="00811BD7" w:rsidRPr="002A33C4">
        <w:t xml:space="preserve">wpisuje się </w:t>
      </w:r>
      <w:r w:rsidR="00811BD7">
        <w:t xml:space="preserve">następujące </w:t>
      </w:r>
      <w:r w:rsidR="00811BD7" w:rsidRPr="002A33C4">
        <w:t>dane:</w:t>
      </w:r>
    </w:p>
    <w:p w14:paraId="700F4980" w14:textId="77777777" w:rsidR="00811BD7" w:rsidRPr="002A33C4" w:rsidRDefault="00811BD7" w:rsidP="00811BD7">
      <w:pPr>
        <w:pStyle w:val="ZLITPKTzmpktliter"/>
      </w:pPr>
      <w:r w:rsidRPr="002A33C4">
        <w:t>1)</w:t>
      </w:r>
      <w:r>
        <w:tab/>
      </w:r>
      <w:r w:rsidRPr="002A33C4">
        <w:t xml:space="preserve">oznaczenie </w:t>
      </w:r>
      <w:r>
        <w:t>organizatora kształcenia</w:t>
      </w:r>
      <w:r w:rsidRPr="002A33C4">
        <w:t>, adres jego miejsca zamieszkania lub</w:t>
      </w:r>
      <w:r w:rsidR="008F3471">
        <w:t xml:space="preserve"> </w:t>
      </w:r>
      <w:r w:rsidRPr="002A33C4">
        <w:t>siedziby oraz numer identyfikacji podatkowej (NIP);</w:t>
      </w:r>
    </w:p>
    <w:p w14:paraId="1583A35F" w14:textId="77777777" w:rsidR="00811BD7" w:rsidRPr="002A33C4" w:rsidRDefault="00811BD7" w:rsidP="00811BD7">
      <w:pPr>
        <w:pStyle w:val="ZLITPKTzmpktliter"/>
      </w:pPr>
      <w:r w:rsidRPr="002A33C4">
        <w:t>2)</w:t>
      </w:r>
      <w:r>
        <w:tab/>
      </w:r>
      <w:r w:rsidRPr="002A33C4">
        <w:t xml:space="preserve">formę organizacyjno-prawną </w:t>
      </w:r>
      <w:r>
        <w:t>organizatora kształcenia</w:t>
      </w:r>
      <w:r w:rsidRPr="002A33C4">
        <w:t>;</w:t>
      </w:r>
    </w:p>
    <w:p w14:paraId="761F2E54" w14:textId="77777777" w:rsidR="00811BD7" w:rsidRPr="002A33C4" w:rsidRDefault="00811BD7" w:rsidP="00811BD7">
      <w:pPr>
        <w:pStyle w:val="ZLITPKTzmpktliter"/>
      </w:pPr>
      <w:r>
        <w:t>3</w:t>
      </w:r>
      <w:r w:rsidRPr="002A33C4">
        <w:t>)</w:t>
      </w:r>
      <w:r>
        <w:tab/>
      </w:r>
      <w:r w:rsidRPr="002A33C4">
        <w:t xml:space="preserve">określenie </w:t>
      </w:r>
      <w:r>
        <w:t>dziedziny kształcenia</w:t>
      </w:r>
      <w:r w:rsidRPr="002A33C4">
        <w:t>;</w:t>
      </w:r>
    </w:p>
    <w:p w14:paraId="25413CE9" w14:textId="77777777" w:rsidR="00811BD7" w:rsidRPr="002A33C4" w:rsidRDefault="00811BD7" w:rsidP="00811BD7">
      <w:pPr>
        <w:pStyle w:val="ZLITPKTzmpktliter"/>
      </w:pPr>
      <w:r>
        <w:t>4</w:t>
      </w:r>
      <w:r w:rsidRPr="002A33C4">
        <w:t>)</w:t>
      </w:r>
      <w:r>
        <w:tab/>
      </w:r>
      <w:r w:rsidRPr="002A33C4">
        <w:t>miejsce prowadzenia kształcenia, w odniesieniu do zajęć teoretycznych i</w:t>
      </w:r>
      <w:r w:rsidR="008F3471">
        <w:t xml:space="preserve"> </w:t>
      </w:r>
      <w:r w:rsidRPr="002A33C4">
        <w:t>praktycznych</w:t>
      </w:r>
      <w:r>
        <w:t>.</w:t>
      </w:r>
    </w:p>
    <w:p w14:paraId="52CA7BCD" w14:textId="77777777" w:rsidR="00811BD7" w:rsidRPr="00A30103" w:rsidRDefault="00811BD7" w:rsidP="00811BD7">
      <w:pPr>
        <w:pStyle w:val="ZLITUSTzmustliter"/>
      </w:pPr>
      <w:r>
        <w:t>4b</w:t>
      </w:r>
      <w:r w:rsidRPr="00A30103">
        <w:t>. Organizator kształcenia, posiadający akredytację, o której mowa</w:t>
      </w:r>
      <w:r w:rsidRPr="00CC56B2">
        <w:t xml:space="preserve"> </w:t>
      </w:r>
      <w:r w:rsidR="00C07639">
        <w:t>w art. </w:t>
      </w:r>
      <w:r>
        <w:t>75a</w:t>
      </w:r>
      <w:r w:rsidRPr="00A30103">
        <w:t xml:space="preserve">, w przypadku zmiany danych, o których mowa w ust. </w:t>
      </w:r>
      <w:r>
        <w:t>4a,</w:t>
      </w:r>
      <w:r w:rsidRPr="00A30103">
        <w:t xml:space="preserve"> przekazuje do CMKP za</w:t>
      </w:r>
      <w:r w:rsidR="008F3471">
        <w:t xml:space="preserve"> </w:t>
      </w:r>
      <w:r w:rsidRPr="00A30103">
        <w:t xml:space="preserve">pośrednictwem SMK </w:t>
      </w:r>
      <w:r>
        <w:t xml:space="preserve">informacje o zmianach </w:t>
      </w:r>
      <w:r w:rsidRPr="00A30103">
        <w:t>w terminie 14 dni od dnia ich</w:t>
      </w:r>
      <w:r w:rsidR="008F3471">
        <w:t xml:space="preserve"> </w:t>
      </w:r>
      <w:r w:rsidRPr="00A30103">
        <w:t>powstania.</w:t>
      </w:r>
      <w:r w:rsidR="008F3471">
        <w:t>”</w:t>
      </w:r>
      <w:r>
        <w:t>,</w:t>
      </w:r>
    </w:p>
    <w:p w14:paraId="3CFC5A6A" w14:textId="77777777" w:rsidR="00811BD7" w:rsidRPr="00811BD7" w:rsidRDefault="00811BD7" w:rsidP="00811BD7">
      <w:pPr>
        <w:pStyle w:val="LITlitera"/>
      </w:pPr>
      <w:r w:rsidRPr="002A33C4">
        <w:t>c</w:t>
      </w:r>
      <w:r w:rsidRPr="00811BD7">
        <w:t>)</w:t>
      </w:r>
      <w:r w:rsidRPr="00811BD7">
        <w:tab/>
        <w:t>uchyla się ust. 6,</w:t>
      </w:r>
    </w:p>
    <w:p w14:paraId="38256069" w14:textId="77777777" w:rsidR="00811BD7" w:rsidRDefault="00811BD7" w:rsidP="00811BD7">
      <w:pPr>
        <w:pStyle w:val="LITlitera"/>
      </w:pPr>
      <w:r>
        <w:t>d)</w:t>
      </w:r>
      <w:r>
        <w:tab/>
        <w:t xml:space="preserve">w ust. </w:t>
      </w:r>
      <w:r w:rsidRPr="0075370C">
        <w:t xml:space="preserve">8 </w:t>
      </w:r>
      <w:r>
        <w:t>pkt</w:t>
      </w:r>
      <w:r w:rsidRPr="0075370C">
        <w:t xml:space="preserve"> 2</w:t>
      </w:r>
      <w:r>
        <w:t xml:space="preserve"> otrzymuje brzmienie:</w:t>
      </w:r>
    </w:p>
    <w:p w14:paraId="0CF07610" w14:textId="77777777" w:rsidR="00811BD7" w:rsidRDefault="008F3471" w:rsidP="00811BD7">
      <w:pPr>
        <w:pStyle w:val="ZLITPKTzmpktliter"/>
      </w:pPr>
      <w:r>
        <w:t>„</w:t>
      </w:r>
      <w:r w:rsidR="00811BD7">
        <w:t>2)</w:t>
      </w:r>
      <w:r w:rsidR="00811BD7">
        <w:tab/>
      </w:r>
      <w:r w:rsidR="00811BD7" w:rsidRPr="0075370C">
        <w:t>potwierdzonego przez Naczelną</w:t>
      </w:r>
      <w:r w:rsidR="00811BD7">
        <w:t xml:space="preserve"> Izbę</w:t>
      </w:r>
      <w:r w:rsidR="00811BD7" w:rsidRPr="0075370C">
        <w:t xml:space="preserve"> Pielęgniarek i Położnych w zakresie danych podmiotu zamierzającego </w:t>
      </w:r>
      <w:r w:rsidR="00811BD7">
        <w:t>prowadzić</w:t>
      </w:r>
      <w:r w:rsidR="00811BD7" w:rsidRPr="0075370C">
        <w:t xml:space="preserve"> działalność w zakresie kształcenia podyplomowego, o którym mowa w ust. 1.</w:t>
      </w:r>
      <w:r>
        <w:t>”</w:t>
      </w:r>
      <w:r w:rsidR="00811BD7">
        <w:t>,</w:t>
      </w:r>
    </w:p>
    <w:p w14:paraId="7FEDF616" w14:textId="77777777" w:rsidR="00811BD7" w:rsidRDefault="00811BD7" w:rsidP="00811BD7">
      <w:pPr>
        <w:pStyle w:val="LITlitera"/>
      </w:pPr>
      <w:r>
        <w:t>e)</w:t>
      </w:r>
      <w:r>
        <w:tab/>
        <w:t xml:space="preserve">ust. </w:t>
      </w:r>
      <w:r w:rsidRPr="00BA7850">
        <w:t>9</w:t>
      </w:r>
      <w:r>
        <w:t xml:space="preserve"> otrzymuje brzmienie:</w:t>
      </w:r>
    </w:p>
    <w:p w14:paraId="6706A59F" w14:textId="77777777" w:rsidR="00811BD7" w:rsidRPr="00811BD7" w:rsidRDefault="008F3471" w:rsidP="00811BD7">
      <w:pPr>
        <w:pStyle w:val="ZLITUSTzmustliter"/>
      </w:pPr>
      <w:r>
        <w:t>„</w:t>
      </w:r>
      <w:r w:rsidR="00811BD7" w:rsidRPr="00811BD7">
        <w:t xml:space="preserve">9. Weryfikacji podmiotu, o którym mowa w ust. 7, dokonuje Naczelna Izba Pielęgniarek i </w:t>
      </w:r>
      <w:r w:rsidR="00811BD7" w:rsidRPr="00811BD7">
        <w:lastRenderedPageBreak/>
        <w:t>Położnych, a w przypadku wystąpienia z wnioskiem o udzielenie akredytacji na prowadzenie specjalizacji – CMKP.</w:t>
      </w:r>
      <w:r>
        <w:t>”</w:t>
      </w:r>
      <w:r w:rsidR="00811BD7" w:rsidRPr="00811BD7">
        <w:t>;</w:t>
      </w:r>
    </w:p>
    <w:p w14:paraId="050CB9E1" w14:textId="77777777" w:rsidR="00811BD7" w:rsidRPr="002B1062" w:rsidRDefault="00811BD7" w:rsidP="00811BD7">
      <w:pPr>
        <w:pStyle w:val="PKTpunkt"/>
      </w:pPr>
      <w:r>
        <w:t>19)</w:t>
      </w:r>
      <w:r>
        <w:tab/>
        <w:t>w</w:t>
      </w:r>
      <w:r w:rsidRPr="002B1062">
        <w:t xml:space="preserve"> art. 82:</w:t>
      </w:r>
    </w:p>
    <w:p w14:paraId="54439C8B" w14:textId="77777777" w:rsidR="00811BD7" w:rsidRPr="002B1062" w:rsidRDefault="00811BD7" w:rsidP="00811BD7">
      <w:pPr>
        <w:pStyle w:val="LITlitera"/>
      </w:pPr>
      <w:r>
        <w:t>a)</w:t>
      </w:r>
      <w:r>
        <w:tab/>
      </w:r>
      <w:r w:rsidRPr="002B1062">
        <w:t xml:space="preserve">w ust. 2 </w:t>
      </w:r>
      <w:r>
        <w:t xml:space="preserve">w pkt 2 kropkę zastępuje się średnikiem i </w:t>
      </w:r>
      <w:r w:rsidRPr="002B1062">
        <w:t>dodaje się pkt 3</w:t>
      </w:r>
      <w:r w:rsidRPr="00CB4EA2">
        <w:t>–</w:t>
      </w:r>
      <w:r>
        <w:t>6</w:t>
      </w:r>
      <w:r w:rsidRPr="002B1062">
        <w:t xml:space="preserve"> w brzmieniu:</w:t>
      </w:r>
    </w:p>
    <w:p w14:paraId="40D955FD" w14:textId="77777777" w:rsidR="00811BD7" w:rsidRPr="005759C2" w:rsidRDefault="008F3471" w:rsidP="00811BD7">
      <w:pPr>
        <w:pStyle w:val="ZLITPKTzmpktliter"/>
      </w:pPr>
      <w:r>
        <w:t>„</w:t>
      </w:r>
      <w:r w:rsidR="00811BD7">
        <w:t>3</w:t>
      </w:r>
      <w:r w:rsidR="00811BD7" w:rsidRPr="005759C2">
        <w:t>)</w:t>
      </w:r>
      <w:r w:rsidR="00811BD7">
        <w:tab/>
      </w:r>
      <w:r w:rsidR="00811BD7" w:rsidRPr="005759C2">
        <w:t>zgodność realizacji zajęć z programem kształcenia;</w:t>
      </w:r>
    </w:p>
    <w:p w14:paraId="6CC4AE6A" w14:textId="77777777" w:rsidR="00811BD7" w:rsidRPr="005759C2" w:rsidRDefault="00811BD7" w:rsidP="00811BD7">
      <w:pPr>
        <w:pStyle w:val="ZLITPKTzmpktliter"/>
      </w:pPr>
      <w:r>
        <w:t>4</w:t>
      </w:r>
      <w:r w:rsidRPr="005759C2">
        <w:t>)</w:t>
      </w:r>
      <w:r>
        <w:tab/>
      </w:r>
      <w:r w:rsidRPr="005759C2">
        <w:t>prawidłowość prowadzonej dokumentacji przebiegu kształcenia;</w:t>
      </w:r>
    </w:p>
    <w:p w14:paraId="5063FABD" w14:textId="77777777" w:rsidR="00811BD7" w:rsidRDefault="00811BD7" w:rsidP="00811BD7">
      <w:pPr>
        <w:pStyle w:val="ZLITPKTzmpktliter"/>
      </w:pPr>
      <w:r>
        <w:t>5</w:t>
      </w:r>
      <w:r w:rsidRPr="005759C2">
        <w:t>)</w:t>
      </w:r>
      <w:r>
        <w:tab/>
      </w:r>
      <w:r w:rsidRPr="005759C2">
        <w:t>zapewnienie odpowiedniej jakości kształcenia</w:t>
      </w:r>
      <w:r>
        <w:t>;</w:t>
      </w:r>
    </w:p>
    <w:p w14:paraId="26970399" w14:textId="77777777" w:rsidR="00811BD7" w:rsidRPr="002B1062" w:rsidRDefault="00811BD7" w:rsidP="00811BD7">
      <w:pPr>
        <w:pStyle w:val="ZLITPKTzmpktliter"/>
      </w:pPr>
      <w:r>
        <w:t>6)</w:t>
      </w:r>
      <w:r>
        <w:tab/>
      </w:r>
      <w:r w:rsidRPr="00D6191B">
        <w:t>spełni</w:t>
      </w:r>
      <w:r>
        <w:t>enie</w:t>
      </w:r>
      <w:r w:rsidRPr="00D6191B">
        <w:t xml:space="preserve"> warunków prowadzenia kształcenia podyplomowego określonych w</w:t>
      </w:r>
      <w:r w:rsidR="008F3471">
        <w:t xml:space="preserve"> </w:t>
      </w:r>
      <w:r w:rsidRPr="00D6191B">
        <w:t>art. 75 ust. 3.</w:t>
      </w:r>
      <w:r w:rsidR="008F3471">
        <w:t>”</w:t>
      </w:r>
      <w:r>
        <w:t>,</w:t>
      </w:r>
    </w:p>
    <w:p w14:paraId="0A71BD62" w14:textId="77777777" w:rsidR="00811BD7" w:rsidRDefault="00811BD7" w:rsidP="00811BD7">
      <w:pPr>
        <w:pStyle w:val="LITlitera"/>
      </w:pPr>
      <w:r>
        <w:t>b)</w:t>
      </w:r>
      <w:r>
        <w:tab/>
        <w:t>ust. 3 otrzymuje brzmienie:</w:t>
      </w:r>
    </w:p>
    <w:p w14:paraId="487AFFF0" w14:textId="77777777" w:rsidR="00811BD7" w:rsidRDefault="008F3471" w:rsidP="00811BD7">
      <w:pPr>
        <w:pStyle w:val="ZLITUSTzmustliter"/>
      </w:pPr>
      <w:r>
        <w:t>„</w:t>
      </w:r>
      <w:r w:rsidR="00811BD7" w:rsidRPr="008062B1">
        <w:t>3. Kontrola, o której mowa w ust. 1, jest wykonywana przez przedstawicieli Naczelnej Rady</w:t>
      </w:r>
      <w:r>
        <w:t xml:space="preserve"> </w:t>
      </w:r>
      <w:r w:rsidR="00811BD7" w:rsidRPr="008062B1">
        <w:t>Pielęgniarek</w:t>
      </w:r>
      <w:r>
        <w:t xml:space="preserve"> </w:t>
      </w:r>
      <w:r w:rsidR="00811BD7" w:rsidRPr="008062B1">
        <w:t>i</w:t>
      </w:r>
      <w:r>
        <w:t xml:space="preserve"> </w:t>
      </w:r>
      <w:r w:rsidR="00811BD7" w:rsidRPr="008062B1">
        <w:t>Położnych.</w:t>
      </w:r>
      <w:r>
        <w:t>”</w:t>
      </w:r>
      <w:r w:rsidR="00811BD7" w:rsidRPr="00383ED1">
        <w:t>,</w:t>
      </w:r>
    </w:p>
    <w:p w14:paraId="31B981E4" w14:textId="77777777" w:rsidR="00811BD7" w:rsidRDefault="00811BD7" w:rsidP="00811BD7">
      <w:pPr>
        <w:pStyle w:val="LITlitera"/>
      </w:pPr>
      <w:r>
        <w:t>c)</w:t>
      </w:r>
      <w:r>
        <w:tab/>
        <w:t xml:space="preserve">w </w:t>
      </w:r>
      <w:r w:rsidRPr="002B1062">
        <w:t>ust. 5</w:t>
      </w:r>
      <w:r>
        <w:t xml:space="preserve"> p</w:t>
      </w:r>
      <w:r w:rsidRPr="0096040C">
        <w:t>o pkt 5 dodaje się pkt 5a w brzmieniu:</w:t>
      </w:r>
    </w:p>
    <w:p w14:paraId="34B8CA4A" w14:textId="77777777" w:rsidR="00811BD7" w:rsidRPr="002B1062" w:rsidRDefault="008F3471" w:rsidP="00AB4325">
      <w:pPr>
        <w:pStyle w:val="ZLITPKTzmpktliter"/>
      </w:pPr>
      <w:r>
        <w:t>„</w:t>
      </w:r>
      <w:r w:rsidR="00811BD7" w:rsidRPr="005F1E5D">
        <w:t>5a)</w:t>
      </w:r>
      <w:r w:rsidR="00811BD7" w:rsidRPr="005F1E5D">
        <w:tab/>
        <w:t xml:space="preserve">stwierdzone uchybienia </w:t>
      </w:r>
      <w:r w:rsidR="00811BD7">
        <w:t>lub</w:t>
      </w:r>
      <w:r w:rsidR="00811BD7" w:rsidRPr="005F1E5D">
        <w:t xml:space="preserve"> nieprawidłowości albo informacje o braku zastrzeżeń;</w:t>
      </w:r>
      <w:r>
        <w:t>”</w:t>
      </w:r>
      <w:r w:rsidR="00811BD7" w:rsidRPr="005F1E5D">
        <w:t>,</w:t>
      </w:r>
    </w:p>
    <w:p w14:paraId="30355725" w14:textId="77777777" w:rsidR="00811BD7" w:rsidRDefault="00811BD7" w:rsidP="00811BD7">
      <w:pPr>
        <w:pStyle w:val="LITlitera"/>
      </w:pPr>
      <w:r>
        <w:t>d)</w:t>
      </w:r>
      <w:r>
        <w:tab/>
        <w:t xml:space="preserve">w </w:t>
      </w:r>
      <w:r w:rsidRPr="007E256E">
        <w:t xml:space="preserve">ust. </w:t>
      </w:r>
      <w:r>
        <w:t>6</w:t>
      </w:r>
      <w:r w:rsidRPr="007E256E">
        <w:t xml:space="preserve"> </w:t>
      </w:r>
      <w:r>
        <w:t xml:space="preserve">skreśla się przecinek i wyrazy </w:t>
      </w:r>
      <w:r w:rsidR="008F3471">
        <w:t>„</w:t>
      </w:r>
      <w:r w:rsidRPr="00F561C7">
        <w:t>o którym mowa w art. 75 ust. 1 pkt 2</w:t>
      </w:r>
      <w:r w:rsidR="008F3471">
        <w:t>”</w:t>
      </w:r>
      <w:r>
        <w:t>;</w:t>
      </w:r>
    </w:p>
    <w:p w14:paraId="095CED41" w14:textId="77777777" w:rsidR="00811BD7" w:rsidRPr="00811BD7" w:rsidRDefault="00811BD7" w:rsidP="00811BD7">
      <w:pPr>
        <w:pStyle w:val="PKTpunkt"/>
      </w:pPr>
      <w:r>
        <w:t>20</w:t>
      </w:r>
      <w:r w:rsidRPr="00811BD7">
        <w:t>)</w:t>
      </w:r>
      <w:r w:rsidRPr="00811BD7">
        <w:tab/>
        <w:t>w art. 83:</w:t>
      </w:r>
    </w:p>
    <w:p w14:paraId="4D067CAD" w14:textId="77777777" w:rsidR="00811BD7" w:rsidRDefault="00811BD7" w:rsidP="00811BD7">
      <w:pPr>
        <w:pStyle w:val="LITlitera"/>
      </w:pPr>
      <w:r>
        <w:t>a)</w:t>
      </w:r>
      <w:r>
        <w:tab/>
        <w:t xml:space="preserve">w ust. 1 po wyrazach </w:t>
      </w:r>
      <w:r w:rsidR="008F3471">
        <w:t>„</w:t>
      </w:r>
      <w:r w:rsidRPr="00210C72">
        <w:t>minister właściwy do spraw zdrowia</w:t>
      </w:r>
      <w:r w:rsidR="008F3471">
        <w:t>”</w:t>
      </w:r>
      <w:r>
        <w:t xml:space="preserve"> dodaje się przecinek i</w:t>
      </w:r>
      <w:r w:rsidR="008F3471">
        <w:t xml:space="preserve"> </w:t>
      </w:r>
      <w:r>
        <w:t xml:space="preserve">wyrazy </w:t>
      </w:r>
      <w:r w:rsidR="008F3471">
        <w:t>„</w:t>
      </w:r>
      <w:r w:rsidRPr="00210C72">
        <w:t xml:space="preserve">za pośrednictwem </w:t>
      </w:r>
      <w:r>
        <w:t>rektora</w:t>
      </w:r>
      <w:r w:rsidRPr="00210C72">
        <w:t xml:space="preserve"> CMKP</w:t>
      </w:r>
      <w:r w:rsidR="008F3471">
        <w:t>”</w:t>
      </w:r>
      <w:r w:rsidRPr="00985122">
        <w:t>,</w:t>
      </w:r>
    </w:p>
    <w:p w14:paraId="0CE9DD2E" w14:textId="77777777" w:rsidR="00811BD7" w:rsidRDefault="00811BD7" w:rsidP="00811BD7">
      <w:pPr>
        <w:pStyle w:val="LITlitera"/>
      </w:pPr>
      <w:r>
        <w:t>b)</w:t>
      </w:r>
      <w:r>
        <w:tab/>
        <w:t>w ust. 2 wprowadzenie do wyliczenia otrzymuje brzmienie:</w:t>
      </w:r>
    </w:p>
    <w:p w14:paraId="02D6E982" w14:textId="77777777" w:rsidR="00811BD7" w:rsidRDefault="008F3471" w:rsidP="00811BD7">
      <w:pPr>
        <w:pStyle w:val="ZLITFRAGzmlitfragmentunpzdanialiter"/>
      </w:pPr>
      <w:r>
        <w:lastRenderedPageBreak/>
        <w:t>„</w:t>
      </w:r>
      <w:r w:rsidR="00811BD7">
        <w:t>N</w:t>
      </w:r>
      <w:r w:rsidR="00811BD7" w:rsidRPr="00816CF0">
        <w:t>adzorowi podlega realizacja proces</w:t>
      </w:r>
      <w:r w:rsidR="00811BD7">
        <w:t>u</w:t>
      </w:r>
      <w:r w:rsidR="00811BD7" w:rsidRPr="00816CF0">
        <w:t xml:space="preserve"> kształcenia prowadzonego przez organizatora</w:t>
      </w:r>
      <w:r w:rsidR="00811BD7">
        <w:t xml:space="preserve"> kształcenia, w tym:</w:t>
      </w:r>
      <w:bookmarkStart w:id="34" w:name="_Hlk96497805"/>
      <w:r>
        <w:t>”</w:t>
      </w:r>
      <w:r w:rsidR="00811BD7">
        <w:t>,</w:t>
      </w:r>
      <w:bookmarkEnd w:id="34"/>
    </w:p>
    <w:p w14:paraId="09C8D1C2" w14:textId="77777777" w:rsidR="00811BD7" w:rsidRDefault="00811BD7" w:rsidP="00811BD7">
      <w:pPr>
        <w:pStyle w:val="LITlitera"/>
      </w:pPr>
      <w:r>
        <w:t>c)</w:t>
      </w:r>
      <w:r>
        <w:tab/>
        <w:t>po ust. 2 dodaje się ust. 2a–2c w brzmieniu:</w:t>
      </w:r>
    </w:p>
    <w:p w14:paraId="7823B56D" w14:textId="77777777" w:rsidR="00811BD7" w:rsidRPr="00AA3A27" w:rsidRDefault="008F3471" w:rsidP="00811BD7">
      <w:pPr>
        <w:pStyle w:val="ZLITUSTzmustliter"/>
      </w:pPr>
      <w:bookmarkStart w:id="35" w:name="_Hlk55903676"/>
      <w:r>
        <w:t>„</w:t>
      </w:r>
      <w:r w:rsidR="00811BD7" w:rsidRPr="00DA44E1">
        <w:t>2a.</w:t>
      </w:r>
      <w:r>
        <w:t xml:space="preserve"> </w:t>
      </w:r>
      <w:r w:rsidR="00811BD7" w:rsidRPr="00DA44E1">
        <w:t xml:space="preserve">W ramach nadzoru, o którym mowa w ust. </w:t>
      </w:r>
      <w:r w:rsidR="00811BD7">
        <w:t>2</w:t>
      </w:r>
      <w:r w:rsidR="00811BD7" w:rsidRPr="00DA44E1">
        <w:t xml:space="preserve">, przeprowadza się </w:t>
      </w:r>
      <w:r w:rsidR="00811BD7">
        <w:t xml:space="preserve">czynności </w:t>
      </w:r>
      <w:r w:rsidR="00811BD7" w:rsidRPr="00DA44E1">
        <w:t>kontrol</w:t>
      </w:r>
      <w:r w:rsidR="00811BD7">
        <w:t xml:space="preserve">ne </w:t>
      </w:r>
      <w:r w:rsidR="00811BD7" w:rsidRPr="00AA3A27">
        <w:t>w ramach planowanych kontroli oraz kontroli doraźnych.</w:t>
      </w:r>
    </w:p>
    <w:p w14:paraId="0CF3FF0B" w14:textId="77777777" w:rsidR="00811BD7" w:rsidRPr="00DA44E1" w:rsidRDefault="00811BD7" w:rsidP="00811BD7">
      <w:pPr>
        <w:pStyle w:val="ZLITUSTzmustliter"/>
      </w:pPr>
      <w:r w:rsidRPr="00DA44E1">
        <w:t>2b. Czynności</w:t>
      </w:r>
      <w:r>
        <w:t xml:space="preserve"> kontrolne,</w:t>
      </w:r>
      <w:r w:rsidRPr="00DA44E1">
        <w:t xml:space="preserve"> </w:t>
      </w:r>
      <w:r w:rsidRPr="00C05FA7">
        <w:t>o który</w:t>
      </w:r>
      <w:r>
        <w:t>ch</w:t>
      </w:r>
      <w:r w:rsidRPr="00C05FA7">
        <w:t xml:space="preserve"> mowa w ust. 2</w:t>
      </w:r>
      <w:r>
        <w:t>a</w:t>
      </w:r>
      <w:r w:rsidRPr="00C05FA7">
        <w:t xml:space="preserve">, </w:t>
      </w:r>
      <w:r>
        <w:t>są</w:t>
      </w:r>
      <w:r w:rsidRPr="00C05FA7">
        <w:t xml:space="preserve"> wykonywan</w:t>
      </w:r>
      <w:r>
        <w:t>e</w:t>
      </w:r>
      <w:r w:rsidRPr="00C05FA7">
        <w:t xml:space="preserve"> przez pracowników CMKP</w:t>
      </w:r>
      <w:r>
        <w:t>,</w:t>
      </w:r>
      <w:r w:rsidRPr="00C05FA7">
        <w:t xml:space="preserve"> krajowych i wojewódzkich konsultantów w dziedzinach</w:t>
      </w:r>
      <w:r>
        <w:t xml:space="preserve"> </w:t>
      </w:r>
      <w:r w:rsidRPr="00C05FA7">
        <w:t>pielęgniarstwa lub przez przedstawicieli Naczelnej Rady Pielęgniarek i Położnych</w:t>
      </w:r>
      <w:r>
        <w:t xml:space="preserve"> </w:t>
      </w:r>
      <w:r w:rsidRPr="002D1F3C">
        <w:t>posiadający</w:t>
      </w:r>
      <w:r>
        <w:t>ch</w:t>
      </w:r>
      <w:r w:rsidRPr="002D1F3C">
        <w:t xml:space="preserve"> tytuł specjalisty w danej dziedzinie lub dorobek naukowy lub</w:t>
      </w:r>
      <w:r w:rsidR="008F3471">
        <w:t xml:space="preserve"> </w:t>
      </w:r>
      <w:r w:rsidRPr="002D1F3C">
        <w:t>zawodowy w tej dziedzinie</w:t>
      </w:r>
      <w:r>
        <w:t xml:space="preserve">, </w:t>
      </w:r>
      <w:r w:rsidRPr="00075A79">
        <w:t>upoważnion</w:t>
      </w:r>
      <w:r>
        <w:t xml:space="preserve">ych </w:t>
      </w:r>
      <w:r w:rsidRPr="00075A79">
        <w:t>przez rektora CMKP do</w:t>
      </w:r>
      <w:r w:rsidR="008F3471">
        <w:t xml:space="preserve"> </w:t>
      </w:r>
      <w:r w:rsidRPr="00075A79">
        <w:t>wykonywania tych czynności</w:t>
      </w:r>
      <w:r w:rsidRPr="00C05FA7">
        <w:t>.</w:t>
      </w:r>
    </w:p>
    <w:p w14:paraId="078BF548" w14:textId="77777777" w:rsidR="00811BD7" w:rsidRPr="00DA44E1" w:rsidRDefault="00811BD7" w:rsidP="00811BD7">
      <w:pPr>
        <w:pStyle w:val="ZLITUSTzmustliter"/>
      </w:pPr>
      <w:r w:rsidRPr="00DA44E1">
        <w:t xml:space="preserve">2c. </w:t>
      </w:r>
      <w:r>
        <w:t>Rektor</w:t>
      </w:r>
      <w:r w:rsidRPr="00DA44E1">
        <w:t xml:space="preserve"> CMKP opracowuje </w:t>
      </w:r>
      <w:r>
        <w:t xml:space="preserve">roczny </w:t>
      </w:r>
      <w:r w:rsidRPr="00DA44E1">
        <w:t>raport z przeprowadzonych czynności kontrolnych i przedstawia go ministrowi właściwemu do spraw zdrowia</w:t>
      </w:r>
      <w:bookmarkEnd w:id="35"/>
      <w:r>
        <w:t xml:space="preserve"> w terminie do dnia 31 marca</w:t>
      </w:r>
      <w:r w:rsidRPr="00DA44E1">
        <w:t>.</w:t>
      </w:r>
      <w:r w:rsidR="008F3471">
        <w:t>”</w:t>
      </w:r>
      <w:r>
        <w:t>,</w:t>
      </w:r>
    </w:p>
    <w:p w14:paraId="1F4D8C0C" w14:textId="77777777" w:rsidR="00811BD7" w:rsidRPr="00C05FA7" w:rsidRDefault="00811BD7" w:rsidP="00811BD7">
      <w:pPr>
        <w:pStyle w:val="LITlitera"/>
      </w:pPr>
      <w:r>
        <w:t>d)</w:t>
      </w:r>
      <w:r>
        <w:tab/>
        <w:t xml:space="preserve">uchyla się </w:t>
      </w:r>
      <w:r w:rsidRPr="00C05FA7">
        <w:t>ust. 3</w:t>
      </w:r>
      <w:r>
        <w:t xml:space="preserve"> i 4,</w:t>
      </w:r>
      <w:r w:rsidRPr="00C05FA7">
        <w:t xml:space="preserve"> </w:t>
      </w:r>
    </w:p>
    <w:p w14:paraId="7D02675F" w14:textId="77777777" w:rsidR="00811BD7" w:rsidRDefault="00811BD7" w:rsidP="00811BD7">
      <w:pPr>
        <w:pStyle w:val="LITlitera"/>
      </w:pPr>
      <w:r>
        <w:t>e)</w:t>
      </w:r>
      <w:r>
        <w:tab/>
        <w:t>w ust. 5:</w:t>
      </w:r>
    </w:p>
    <w:p w14:paraId="60449E7F" w14:textId="77777777" w:rsidR="00811BD7" w:rsidRDefault="00811BD7" w:rsidP="00811BD7">
      <w:pPr>
        <w:pStyle w:val="TIRtiret"/>
      </w:pPr>
      <w:r>
        <w:t>–</w:t>
      </w:r>
      <w:r>
        <w:tab/>
        <w:t>wprowadzenie do wyliczenia otrzymuje brzmienie:</w:t>
      </w:r>
    </w:p>
    <w:p w14:paraId="4381590F" w14:textId="77777777" w:rsidR="00811BD7" w:rsidRDefault="008F3471" w:rsidP="00811BD7">
      <w:pPr>
        <w:pStyle w:val="ZTIRFRAGMzmnpwprdowyliczeniatiret"/>
      </w:pPr>
      <w:r>
        <w:t>„</w:t>
      </w:r>
      <w:r w:rsidR="00811BD7" w:rsidRPr="00270DF9">
        <w:t xml:space="preserve">Osoby, o których mowa w ust. </w:t>
      </w:r>
      <w:r w:rsidR="00811BD7">
        <w:t>2b</w:t>
      </w:r>
      <w:r w:rsidR="00811BD7" w:rsidRPr="00270DF9">
        <w:t>, wykonując czynności kontrolne za</w:t>
      </w:r>
      <w:r>
        <w:t xml:space="preserve"> </w:t>
      </w:r>
      <w:r w:rsidR="00811BD7" w:rsidRPr="00270DF9">
        <w:t>okazaniem imiennego upoważnienia, mają prawo:</w:t>
      </w:r>
      <w:r>
        <w:t>”</w:t>
      </w:r>
      <w:r w:rsidR="00811BD7" w:rsidRPr="00A76547">
        <w:t>,</w:t>
      </w:r>
    </w:p>
    <w:p w14:paraId="54427601" w14:textId="77777777" w:rsidR="00811BD7" w:rsidRDefault="00811BD7" w:rsidP="00811BD7">
      <w:pPr>
        <w:pStyle w:val="TIRtiret"/>
      </w:pPr>
      <w:r>
        <w:t>–</w:t>
      </w:r>
      <w:r>
        <w:tab/>
        <w:t>w pkt 7 kropkę zastępuje się średnikiem i dodaje się pkt 8 w brzmieniu:</w:t>
      </w:r>
    </w:p>
    <w:p w14:paraId="14B5F13D" w14:textId="77777777" w:rsidR="00811BD7" w:rsidRDefault="008F3471" w:rsidP="00811BD7">
      <w:pPr>
        <w:pStyle w:val="ZTIRPKTzmpkttiret"/>
      </w:pPr>
      <w:r>
        <w:lastRenderedPageBreak/>
        <w:t>„</w:t>
      </w:r>
      <w:r w:rsidR="00811BD7">
        <w:t>8)</w:t>
      </w:r>
      <w:r w:rsidR="00811BD7">
        <w:tab/>
      </w:r>
      <w:r w:rsidR="00811BD7" w:rsidRPr="00973870">
        <w:t>wglądu do dokumentacji wewnętrznego systemu oceny jakości kształcenia.</w:t>
      </w:r>
      <w:r>
        <w:t>”</w:t>
      </w:r>
      <w:r w:rsidR="00811BD7">
        <w:t>,</w:t>
      </w:r>
    </w:p>
    <w:p w14:paraId="22F461B7" w14:textId="77777777" w:rsidR="00811BD7" w:rsidRDefault="00811BD7" w:rsidP="00811BD7">
      <w:pPr>
        <w:pStyle w:val="LITlitera"/>
      </w:pPr>
      <w:r>
        <w:t>f)</w:t>
      </w:r>
      <w:r>
        <w:tab/>
        <w:t xml:space="preserve">w ust. 6: </w:t>
      </w:r>
    </w:p>
    <w:p w14:paraId="145577EF" w14:textId="77777777" w:rsidR="00811BD7" w:rsidRDefault="00811BD7" w:rsidP="00811BD7">
      <w:pPr>
        <w:pStyle w:val="TIRtiret"/>
      </w:pPr>
      <w:r>
        <w:t>–</w:t>
      </w:r>
      <w:r>
        <w:tab/>
        <w:t>po pkt 1 dodaje się pkt 1a w brzmieniu:</w:t>
      </w:r>
    </w:p>
    <w:p w14:paraId="2DE6C61F" w14:textId="77777777" w:rsidR="00811BD7" w:rsidRDefault="008F3471" w:rsidP="00811BD7">
      <w:pPr>
        <w:pStyle w:val="ZTIRPKTzmpkttiret"/>
      </w:pPr>
      <w:r>
        <w:t>„</w:t>
      </w:r>
      <w:r w:rsidR="00811BD7" w:rsidRPr="00973870">
        <w:t>1</w:t>
      </w:r>
      <w:r w:rsidR="00811BD7">
        <w:t>a)</w:t>
      </w:r>
      <w:r w:rsidR="00811BD7">
        <w:tab/>
      </w:r>
      <w:r w:rsidR="00811BD7" w:rsidRPr="00973870">
        <w:t>potwierdzenie posiadania akredytacji</w:t>
      </w:r>
      <w:r w:rsidR="00811BD7">
        <w:t>, o której mowa w art. 75a ust. 1, w przypadku specjalizacji;</w:t>
      </w:r>
      <w:r>
        <w:t>”</w:t>
      </w:r>
      <w:r w:rsidR="00811BD7">
        <w:t>,</w:t>
      </w:r>
    </w:p>
    <w:p w14:paraId="094B52E1" w14:textId="77777777" w:rsidR="00811BD7" w:rsidRDefault="00811BD7" w:rsidP="00811BD7">
      <w:pPr>
        <w:pStyle w:val="TIRtiret"/>
      </w:pPr>
      <w:r>
        <w:t>–</w:t>
      </w:r>
      <w:r>
        <w:tab/>
        <w:t>po pkt 5 dodaje się pkt 5a w brzmieniu:</w:t>
      </w:r>
    </w:p>
    <w:p w14:paraId="29B73D62" w14:textId="77777777" w:rsidR="00811BD7" w:rsidRDefault="008F3471" w:rsidP="00811BD7">
      <w:pPr>
        <w:pStyle w:val="ZTIRPKTzmpkttiret"/>
      </w:pPr>
      <w:r>
        <w:t>„</w:t>
      </w:r>
      <w:r w:rsidR="00811BD7">
        <w:t>5a)</w:t>
      </w:r>
      <w:r w:rsidR="00811BD7">
        <w:tab/>
      </w:r>
      <w:r w:rsidR="00811BD7" w:rsidRPr="00973870">
        <w:t>stwierdzone uchybienia i nieprawidłowości albo informacje o braku zastrzeżeń</w:t>
      </w:r>
      <w:r w:rsidR="00811BD7">
        <w:t>;</w:t>
      </w:r>
      <w:r>
        <w:t>”</w:t>
      </w:r>
      <w:r w:rsidR="00811BD7">
        <w:t>,</w:t>
      </w:r>
      <w:r w:rsidR="00811BD7" w:rsidRPr="00973870">
        <w:t xml:space="preserve"> </w:t>
      </w:r>
    </w:p>
    <w:p w14:paraId="75BAA28E" w14:textId="77777777" w:rsidR="00811BD7" w:rsidRPr="00C05FA7" w:rsidRDefault="00811BD7" w:rsidP="00811BD7">
      <w:pPr>
        <w:pStyle w:val="LITlitera"/>
      </w:pPr>
      <w:r>
        <w:t>g)</w:t>
      </w:r>
      <w:r>
        <w:tab/>
      </w:r>
      <w:r w:rsidRPr="00C05FA7">
        <w:t>ust. 13</w:t>
      </w:r>
      <w:r>
        <w:t xml:space="preserve"> i 14</w:t>
      </w:r>
      <w:r w:rsidRPr="00C05FA7">
        <w:t xml:space="preserve"> otrzymuj</w:t>
      </w:r>
      <w:r>
        <w:t>ą</w:t>
      </w:r>
      <w:r w:rsidRPr="00C05FA7">
        <w:t xml:space="preserve"> brzmienie:</w:t>
      </w:r>
    </w:p>
    <w:p w14:paraId="13FB0625" w14:textId="77777777" w:rsidR="00811BD7" w:rsidRPr="00811BD7" w:rsidRDefault="008F3471" w:rsidP="00811BD7">
      <w:pPr>
        <w:pStyle w:val="ZLITUSTzmustliter"/>
      </w:pPr>
      <w:r>
        <w:t>„</w:t>
      </w:r>
      <w:r w:rsidR="00811BD7">
        <w:t xml:space="preserve">13. </w:t>
      </w:r>
      <w:r w:rsidR="00811BD7" w:rsidRPr="00811BD7">
        <w:t>Na podstawie ustaleń zawartych w protokole rektor CMKP:</w:t>
      </w:r>
    </w:p>
    <w:p w14:paraId="202763EE" w14:textId="77777777" w:rsidR="00811BD7" w:rsidRPr="005D588E" w:rsidRDefault="00811BD7" w:rsidP="00811BD7">
      <w:pPr>
        <w:pStyle w:val="ZLITPKTzmpktliter"/>
      </w:pPr>
      <w:r w:rsidRPr="005D588E">
        <w:t>1)</w:t>
      </w:r>
      <w:r w:rsidRPr="005D588E">
        <w:tab/>
        <w:t xml:space="preserve">przekazuje organizatorowi kształcenia wystąpienie pokontrolne, które </w:t>
      </w:r>
      <w:r>
        <w:t>– w</w:t>
      </w:r>
      <w:r w:rsidR="008F3471">
        <w:t xml:space="preserve"> </w:t>
      </w:r>
      <w:r>
        <w:t xml:space="preserve">przypadku stwierdzenia </w:t>
      </w:r>
      <w:r w:rsidRPr="005D588E">
        <w:t xml:space="preserve">nieprawidłowości </w:t>
      </w:r>
      <w:r w:rsidRPr="00100CB4">
        <w:t>–</w:t>
      </w:r>
      <w:r>
        <w:t xml:space="preserve"> </w:t>
      </w:r>
      <w:r w:rsidRPr="005D588E">
        <w:t>zawiera zalecenia pokontrolne mające na celu ich usunięcie, określając termin wykonania zaleceń pokontrolnych;</w:t>
      </w:r>
    </w:p>
    <w:p w14:paraId="22315490" w14:textId="77777777" w:rsidR="00811BD7" w:rsidRDefault="00811BD7" w:rsidP="00811BD7">
      <w:pPr>
        <w:pStyle w:val="ZLITPKTzmpktliter"/>
      </w:pPr>
      <w:r w:rsidRPr="005D588E">
        <w:t>2)</w:t>
      </w:r>
      <w:r w:rsidRPr="005D588E">
        <w:tab/>
        <w:t>występuje do organu prowadzącego rejestr z</w:t>
      </w:r>
      <w:r w:rsidRPr="00C05FA7">
        <w:t xml:space="preserve"> wnioskiem o wykreślenie organizatora kształcenia z rejestru, </w:t>
      </w:r>
      <w:bookmarkStart w:id="36" w:name="_Hlk95998208"/>
      <w:r w:rsidRPr="00C05FA7">
        <w:t xml:space="preserve">jeżeli stwierdził, że organizator kształcenia, o którym mowa w art. 75 ust. 1 pkt </w:t>
      </w:r>
      <w:r>
        <w:t>1–5,</w:t>
      </w:r>
      <w:r w:rsidRPr="00C05FA7">
        <w:t xml:space="preserve"> rażąco narusza warunki </w:t>
      </w:r>
      <w:bookmarkEnd w:id="36"/>
      <w:r w:rsidRPr="00C05FA7">
        <w:t>wykonywania działalności objętej wpisem</w:t>
      </w:r>
      <w:r>
        <w:t>;</w:t>
      </w:r>
    </w:p>
    <w:p w14:paraId="5985ED81" w14:textId="77777777" w:rsidR="00811BD7" w:rsidRPr="005D588E" w:rsidRDefault="00811BD7" w:rsidP="00811BD7">
      <w:pPr>
        <w:pStyle w:val="ZLITPKTzmpktliter"/>
      </w:pPr>
      <w:r>
        <w:t>3)</w:t>
      </w:r>
      <w:r>
        <w:tab/>
        <w:t xml:space="preserve">w przypadku specjalizacji – wykreśla, w drodze decyzji administracyjnej, </w:t>
      </w:r>
      <w:r w:rsidRPr="0026314F">
        <w:t>z</w:t>
      </w:r>
      <w:r w:rsidR="008F3471">
        <w:t xml:space="preserve"> </w:t>
      </w:r>
      <w:r w:rsidRPr="0026314F">
        <w:t>rejestru podmiotów posiadających akredytację</w:t>
      </w:r>
      <w:r>
        <w:t>,</w:t>
      </w:r>
      <w:r w:rsidRPr="0026314F">
        <w:t xml:space="preserve"> </w:t>
      </w:r>
      <w:r>
        <w:t>o której mowa w art. 75a,</w:t>
      </w:r>
      <w:r w:rsidRPr="00E56A0F">
        <w:t xml:space="preserve"> organizator</w:t>
      </w:r>
      <w:r>
        <w:t>a</w:t>
      </w:r>
      <w:r w:rsidRPr="00E56A0F">
        <w:t xml:space="preserve"> kształcenia, o którym mowa w art. 75 ust. 1 pkt 1–</w:t>
      </w:r>
      <w:r>
        <w:t>5</w:t>
      </w:r>
      <w:r w:rsidRPr="00E56A0F">
        <w:t xml:space="preserve">, </w:t>
      </w:r>
      <w:r w:rsidRPr="00100CB4">
        <w:t xml:space="preserve">jeżeli </w:t>
      </w:r>
      <w:r w:rsidRPr="00100CB4">
        <w:lastRenderedPageBreak/>
        <w:t xml:space="preserve">stwierdził, że </w:t>
      </w:r>
      <w:r w:rsidRPr="00E56A0F">
        <w:t xml:space="preserve">rażąco narusza </w:t>
      </w:r>
      <w:r>
        <w:t xml:space="preserve">on </w:t>
      </w:r>
      <w:r w:rsidRPr="00E56A0F">
        <w:t>warunki prowadzenia kształcenia podyplomowego</w:t>
      </w:r>
      <w:r>
        <w:t>.</w:t>
      </w:r>
      <w:r w:rsidRPr="00E56A0F">
        <w:t xml:space="preserve"> </w:t>
      </w:r>
      <w:r w:rsidRPr="00B21B79">
        <w:t>Od decyzji</w:t>
      </w:r>
      <w:r>
        <w:t xml:space="preserve"> </w:t>
      </w:r>
      <w:r w:rsidRPr="00B21B79">
        <w:t>przysługuje odwołanie do ministra właściwego do</w:t>
      </w:r>
      <w:r w:rsidR="008F3471">
        <w:t xml:space="preserve"> </w:t>
      </w:r>
      <w:r w:rsidRPr="00B21B79">
        <w:t>spraw zdrowia</w:t>
      </w:r>
      <w:r>
        <w:t>.</w:t>
      </w:r>
    </w:p>
    <w:p w14:paraId="01F55BDD" w14:textId="77777777" w:rsidR="00811BD7" w:rsidRPr="00A30103" w:rsidRDefault="00811BD7" w:rsidP="00811BD7">
      <w:pPr>
        <w:pStyle w:val="ZLITUSTzmustliter"/>
      </w:pPr>
      <w:r w:rsidRPr="005D588E">
        <w:t>14. W przypadku stwierdzenia niewykonania zaleceń pokontrolnych</w:t>
      </w:r>
      <w:r>
        <w:t xml:space="preserve"> i</w:t>
      </w:r>
      <w:r w:rsidR="008F3471">
        <w:t xml:space="preserve"> </w:t>
      </w:r>
      <w:r>
        <w:t>nieusunięcia stwierdzonych nieprawidłowości</w:t>
      </w:r>
      <w:r w:rsidRPr="005D588E">
        <w:t xml:space="preserve">, o których mowa w ust. 13 pkt 1, </w:t>
      </w:r>
      <w:r>
        <w:t>rektor</w:t>
      </w:r>
      <w:r w:rsidRPr="005D588E">
        <w:t xml:space="preserve"> CMKP</w:t>
      </w:r>
      <w:r w:rsidRPr="00C05FA7">
        <w:t xml:space="preserve"> </w:t>
      </w:r>
      <w:r>
        <w:t>podejmuje działania,</w:t>
      </w:r>
      <w:r w:rsidRPr="00C05FA7">
        <w:t xml:space="preserve"> o który</w:t>
      </w:r>
      <w:r>
        <w:t>ch</w:t>
      </w:r>
      <w:r w:rsidRPr="00C05FA7">
        <w:t xml:space="preserve"> mowa w ust. 13 pkt 2</w:t>
      </w:r>
      <w:r>
        <w:t xml:space="preserve"> albo 3</w:t>
      </w:r>
      <w:r w:rsidRPr="00C05FA7">
        <w:t>.</w:t>
      </w:r>
      <w:r w:rsidR="008F3471">
        <w:t>”</w:t>
      </w:r>
      <w:r>
        <w:t>.</w:t>
      </w:r>
      <w:r w:rsidRPr="008A5E9F">
        <w:t xml:space="preserve"> </w:t>
      </w:r>
    </w:p>
    <w:bookmarkEnd w:id="16"/>
    <w:p w14:paraId="3CD1D346" w14:textId="77777777" w:rsidR="00811BD7" w:rsidRPr="00AB4325" w:rsidRDefault="00AB4325" w:rsidP="00AB4325">
      <w:pPr>
        <w:pStyle w:val="ARTartustawynprozporzdzenia"/>
      </w:pPr>
      <w:r>
        <w:rPr>
          <w:rStyle w:val="Ppogrubienie"/>
        </w:rPr>
        <w:t>Art. </w:t>
      </w:r>
      <w:r w:rsidR="00811BD7" w:rsidRPr="00AB4325">
        <w:rPr>
          <w:rStyle w:val="Ppogrubienie"/>
        </w:rPr>
        <w:t>8.</w:t>
      </w:r>
      <w:r>
        <w:t> </w:t>
      </w:r>
      <w:r w:rsidR="00811BD7" w:rsidRPr="00AB4325">
        <w:t>W ustawie z dnia 25 września 2015 r. o zawodzie fizjoterapeuty (Dz. U. z 2023</w:t>
      </w:r>
      <w:r w:rsidR="00C07639">
        <w:t> </w:t>
      </w:r>
      <w:r w:rsidR="00811BD7" w:rsidRPr="00AB4325">
        <w:t>r. poz. 1213 i 11234) wprowadza się następujące zmiany:</w:t>
      </w:r>
    </w:p>
    <w:p w14:paraId="58A301CB" w14:textId="77777777" w:rsidR="00811BD7" w:rsidRPr="004B22AE" w:rsidRDefault="00811BD7" w:rsidP="00811BD7">
      <w:pPr>
        <w:pStyle w:val="PKTpunkt"/>
      </w:pPr>
      <w:r w:rsidRPr="004B22AE">
        <w:t>1)</w:t>
      </w:r>
      <w:r w:rsidRPr="004B22AE">
        <w:tab/>
        <w:t xml:space="preserve">w art. </w:t>
      </w:r>
      <w:r>
        <w:t>3</w:t>
      </w:r>
      <w:r w:rsidRPr="004B22AE">
        <w:t xml:space="preserve">5 </w:t>
      </w:r>
      <w:r>
        <w:t xml:space="preserve">w </w:t>
      </w:r>
      <w:r w:rsidRPr="004B22AE">
        <w:t xml:space="preserve">ust. </w:t>
      </w:r>
      <w:r>
        <w:t>7</w:t>
      </w:r>
      <w:r w:rsidRPr="004B22AE">
        <w:t xml:space="preserve"> wyrazy </w:t>
      </w:r>
      <w:r w:rsidR="008F3471">
        <w:t>„</w:t>
      </w:r>
      <w:r w:rsidRPr="004B22AE">
        <w:t>dyrektora Centrum</w:t>
      </w:r>
      <w:r w:rsidR="008F3471">
        <w:t>”</w:t>
      </w:r>
      <w:r w:rsidRPr="004B22AE">
        <w:t xml:space="preserve"> zastępuje się wyrazami </w:t>
      </w:r>
      <w:r w:rsidR="008F3471">
        <w:t>„</w:t>
      </w:r>
      <w:r w:rsidRPr="004B22AE">
        <w:t>rektora Centrum</w:t>
      </w:r>
      <w:r w:rsidR="008F3471">
        <w:t>”</w:t>
      </w:r>
      <w:r w:rsidRPr="004B22AE">
        <w:t>;</w:t>
      </w:r>
    </w:p>
    <w:p w14:paraId="00889FAB" w14:textId="77777777" w:rsidR="00811BD7" w:rsidRPr="004B22AE" w:rsidRDefault="00811BD7" w:rsidP="00811BD7">
      <w:pPr>
        <w:pStyle w:val="PKTpunkt"/>
      </w:pPr>
      <w:r w:rsidRPr="004B22AE">
        <w:t>2)</w:t>
      </w:r>
      <w:r w:rsidRPr="004B22AE">
        <w:tab/>
      </w:r>
      <w:r>
        <w:t xml:space="preserve">użyte </w:t>
      </w:r>
      <w:r w:rsidRPr="004B22AE">
        <w:t xml:space="preserve">w art. </w:t>
      </w:r>
      <w:r>
        <w:t>36 w ust. 7 w zdaniu pierwszym, w ust. 8 we wprowadzeniu do wyliczenia, w ust. 10</w:t>
      </w:r>
      <w:r w:rsidRPr="00274467">
        <w:t xml:space="preserve"> we wprowadzeniu do wyliczenia</w:t>
      </w:r>
      <w:r>
        <w:t>, w ust. 11 w zdaniu pierwszym, w ust. 12, w</w:t>
      </w:r>
      <w:r w:rsidR="008F3471">
        <w:t xml:space="preserve"> </w:t>
      </w:r>
      <w:r>
        <w:t xml:space="preserve">ust. 14 </w:t>
      </w:r>
      <w:r w:rsidRPr="00274467">
        <w:t xml:space="preserve">w zdaniu pierwszym </w:t>
      </w:r>
      <w:r>
        <w:t>i w ust. 16</w:t>
      </w:r>
      <w:r w:rsidRPr="00274467">
        <w:t xml:space="preserve"> we wprowadzeniu do wyliczenia</w:t>
      </w:r>
      <w:r>
        <w:t>, w art. 37 w</w:t>
      </w:r>
      <w:r w:rsidR="008F3471">
        <w:t xml:space="preserve"> </w:t>
      </w:r>
      <w:r>
        <w:t xml:space="preserve">ust. 10 w zdaniu pierwszym, w art. 46 w ust. 2 </w:t>
      </w:r>
      <w:r w:rsidRPr="00274467">
        <w:t xml:space="preserve">we wprowadzeniu do wyliczenia </w:t>
      </w:r>
      <w:r>
        <w:t xml:space="preserve">oraz w art. 49 w ust. 3 </w:t>
      </w:r>
      <w:r w:rsidRPr="004B22AE">
        <w:t xml:space="preserve">wyrazy </w:t>
      </w:r>
      <w:r w:rsidR="008F3471">
        <w:t>„</w:t>
      </w:r>
      <w:r w:rsidRPr="004B22AE">
        <w:t>Dyrektor CMKP</w:t>
      </w:r>
      <w:r w:rsidR="008F3471">
        <w:t>”</w:t>
      </w:r>
      <w:r w:rsidRPr="004B22AE">
        <w:t xml:space="preserve"> zastępuje się wyrazami </w:t>
      </w:r>
      <w:r w:rsidR="008F3471">
        <w:t>„</w:t>
      </w:r>
      <w:r w:rsidRPr="004B22AE">
        <w:t>Rektor CMKP</w:t>
      </w:r>
      <w:r w:rsidR="008F3471">
        <w:t>”</w:t>
      </w:r>
      <w:r w:rsidRPr="004B22AE">
        <w:t>;</w:t>
      </w:r>
    </w:p>
    <w:p w14:paraId="14620B36" w14:textId="77777777" w:rsidR="00811BD7" w:rsidRPr="004B22AE" w:rsidRDefault="00811BD7" w:rsidP="00811BD7">
      <w:pPr>
        <w:pStyle w:val="PKTpunkt"/>
      </w:pPr>
      <w:r w:rsidRPr="004B22AE">
        <w:t>3)</w:t>
      </w:r>
      <w:r w:rsidRPr="004B22AE">
        <w:tab/>
      </w:r>
      <w:r>
        <w:t xml:space="preserve">użyte </w:t>
      </w:r>
      <w:r w:rsidRPr="004B22AE">
        <w:t xml:space="preserve">w art. </w:t>
      </w:r>
      <w:r>
        <w:t>3</w:t>
      </w:r>
      <w:r w:rsidRPr="004B22AE">
        <w:t xml:space="preserve">6 </w:t>
      </w:r>
      <w:r>
        <w:t xml:space="preserve">w </w:t>
      </w:r>
      <w:r w:rsidRPr="004B22AE">
        <w:t xml:space="preserve">ust. 1, </w:t>
      </w:r>
      <w:r>
        <w:t>w ust. 4</w:t>
      </w:r>
      <w:r w:rsidRPr="009C15F1">
        <w:t xml:space="preserve"> </w:t>
      </w:r>
      <w:r>
        <w:t>w zdaniu pierwszym, w ust. 9</w:t>
      </w:r>
      <w:r w:rsidRPr="009C15F1">
        <w:t xml:space="preserve"> w zdaniu pierwszym</w:t>
      </w:r>
      <w:r>
        <w:t xml:space="preserve"> i</w:t>
      </w:r>
      <w:r w:rsidR="008F3471">
        <w:t xml:space="preserve"> </w:t>
      </w:r>
      <w:r>
        <w:t>w</w:t>
      </w:r>
      <w:r w:rsidR="008F3471">
        <w:t xml:space="preserve"> </w:t>
      </w:r>
      <w:r>
        <w:t>ust. 13 i 15a, w art. 37 w ust. 1, w ust. 2</w:t>
      </w:r>
      <w:r w:rsidRPr="009C15F1">
        <w:t xml:space="preserve"> we wprowadzeniu do wyliczenia</w:t>
      </w:r>
      <w:r>
        <w:t>, w ust. 3</w:t>
      </w:r>
      <w:r w:rsidRPr="009C15F1">
        <w:t xml:space="preserve"> w</w:t>
      </w:r>
      <w:r w:rsidR="008F3471">
        <w:t xml:space="preserve"> </w:t>
      </w:r>
      <w:r w:rsidRPr="009C15F1">
        <w:t>zdaniu pierwszym</w:t>
      </w:r>
      <w:r>
        <w:t>, w ust. 10 w zdaniu drugim i w ust. 11</w:t>
      </w:r>
      <w:r w:rsidRPr="009C15F1">
        <w:t xml:space="preserve"> w zdaniu pierwszym</w:t>
      </w:r>
      <w:r>
        <w:t>, w</w:t>
      </w:r>
      <w:r w:rsidR="008F3471">
        <w:t xml:space="preserve"> </w:t>
      </w:r>
      <w:r>
        <w:t>art.</w:t>
      </w:r>
      <w:r w:rsidR="008F3471">
        <w:t xml:space="preserve"> </w:t>
      </w:r>
      <w:r>
        <w:t xml:space="preserve">38 w ust. 3, w art. 43 w ust. 1, w art. 46 w ust. 4, w art. 49 w ust. 2 oraz w art. 57 w ust. 8, </w:t>
      </w:r>
      <w:r w:rsidRPr="004B22AE">
        <w:t>w różnym przypadku</w:t>
      </w:r>
      <w:r>
        <w:t>,</w:t>
      </w:r>
      <w:r w:rsidRPr="004B22AE">
        <w:t xml:space="preserve"> wyrazy </w:t>
      </w:r>
      <w:r w:rsidR="008F3471">
        <w:t>„</w:t>
      </w:r>
      <w:r w:rsidRPr="004B22AE">
        <w:t>dyrektor CMKP</w:t>
      </w:r>
      <w:r w:rsidR="008F3471">
        <w:t>”</w:t>
      </w:r>
      <w:r w:rsidRPr="004B22AE">
        <w:t xml:space="preserve"> zastępuje się użytymi </w:t>
      </w:r>
      <w:r>
        <w:t>w</w:t>
      </w:r>
      <w:r w:rsidR="008F3471">
        <w:t xml:space="preserve"> </w:t>
      </w:r>
      <w:r>
        <w:t xml:space="preserve">odpowiednim </w:t>
      </w:r>
      <w:r w:rsidRPr="004B22AE">
        <w:t xml:space="preserve">przypadku wyrazami </w:t>
      </w:r>
      <w:r w:rsidR="008F3471">
        <w:t>„</w:t>
      </w:r>
      <w:r w:rsidRPr="004B22AE">
        <w:t>rektor CMKP</w:t>
      </w:r>
      <w:r w:rsidR="008F3471">
        <w:t>”</w:t>
      </w:r>
      <w:r w:rsidRPr="004B22AE">
        <w:t>.</w:t>
      </w:r>
    </w:p>
    <w:p w14:paraId="1054D0EA" w14:textId="77777777" w:rsidR="00811BD7" w:rsidRPr="00811BD7" w:rsidRDefault="00811BD7" w:rsidP="00811BD7">
      <w:pPr>
        <w:pStyle w:val="ARTartustawynprozporzdzenia"/>
      </w:pPr>
      <w:r w:rsidRPr="00A30103">
        <w:rPr>
          <w:rStyle w:val="Ppogrubienie"/>
        </w:rPr>
        <w:lastRenderedPageBreak/>
        <w:t>Art.</w:t>
      </w:r>
      <w:r w:rsidR="00AB4325">
        <w:rPr>
          <w:rStyle w:val="Ppogrubienie"/>
        </w:rPr>
        <w:t> </w:t>
      </w:r>
      <w:r w:rsidRPr="00811BD7">
        <w:rPr>
          <w:rStyle w:val="Ppogrubienie"/>
        </w:rPr>
        <w:t>9.</w:t>
      </w:r>
      <w:r w:rsidR="00AB4325">
        <w:t> </w:t>
      </w:r>
      <w:r w:rsidRPr="00811BD7">
        <w:t xml:space="preserve">W ustawie z dnia 16 grudnia 2016 r. o zasadach zarządzania mieniem państwowym (Dz. U. z 2023 r. poz. 973) użyte w art. 3 w ust. 1 w pkt 13 i 31 wyrazy </w:t>
      </w:r>
      <w:r w:rsidR="008F3471">
        <w:t>„</w:t>
      </w:r>
      <w:r w:rsidRPr="00811BD7">
        <w:t>Centrum Medyczne</w:t>
      </w:r>
      <w:r w:rsidR="008F3471">
        <w:t>”</w:t>
      </w:r>
      <w:r w:rsidRPr="00811BD7">
        <w:t xml:space="preserve"> zastępuje się wyrazami </w:t>
      </w:r>
      <w:r w:rsidR="008F3471">
        <w:t>„</w:t>
      </w:r>
      <w:r w:rsidRPr="00811BD7">
        <w:t>Centrum Medycznego</w:t>
      </w:r>
      <w:r w:rsidR="008F3471">
        <w:t>”</w:t>
      </w:r>
      <w:r w:rsidRPr="00811BD7">
        <w:t>.</w:t>
      </w:r>
    </w:p>
    <w:p w14:paraId="20DF6C20" w14:textId="77777777" w:rsidR="00811BD7" w:rsidRDefault="00AB4325" w:rsidP="00AB4325">
      <w:pPr>
        <w:pStyle w:val="ARTartustawynprozporzdzenia"/>
      </w:pPr>
      <w:bookmarkStart w:id="37" w:name="_Hlk66202589"/>
      <w:r>
        <w:rPr>
          <w:rStyle w:val="Ppogrubienie"/>
        </w:rPr>
        <w:t>Art. </w:t>
      </w:r>
      <w:r w:rsidR="00811BD7" w:rsidRPr="00AB4325">
        <w:rPr>
          <w:rStyle w:val="Ppogrubienie"/>
        </w:rPr>
        <w:t>10.</w:t>
      </w:r>
      <w:r>
        <w:t> </w:t>
      </w:r>
      <w:r w:rsidR="00811BD7" w:rsidRPr="00AB4325">
        <w:t>W ustawie z dnia 24 lutego 2017 r. o uzyskiwaniu tytułu specjalisty w</w:t>
      </w:r>
      <w:r w:rsidR="008F3471" w:rsidRPr="00AB4325">
        <w:t xml:space="preserve"> </w:t>
      </w:r>
      <w:r w:rsidR="00811BD7" w:rsidRPr="00AB4325">
        <w:t>dziedzinach mających zastosowanie w</w:t>
      </w:r>
      <w:r w:rsidR="00811BD7" w:rsidRPr="003E152A">
        <w:t xml:space="preserve"> ochronie zdrowia</w:t>
      </w:r>
      <w:r w:rsidR="00811BD7">
        <w:t xml:space="preserve"> (Dz. U. z 2023 r. poz. 506) wprowadza się następujące zmiany:</w:t>
      </w:r>
    </w:p>
    <w:p w14:paraId="3643D1EB" w14:textId="77777777" w:rsidR="00811BD7" w:rsidRDefault="00811BD7" w:rsidP="00811BD7">
      <w:pPr>
        <w:pStyle w:val="PKTpunkt"/>
      </w:pPr>
      <w:r>
        <w:t>1)</w:t>
      </w:r>
      <w:r>
        <w:tab/>
        <w:t xml:space="preserve">w art. 5 w ust. 1 wyrazy </w:t>
      </w:r>
      <w:r w:rsidR="008F3471">
        <w:t>„</w:t>
      </w:r>
      <w:r>
        <w:t>d</w:t>
      </w:r>
      <w:r w:rsidRPr="003E152A">
        <w:t>yrektor</w:t>
      </w:r>
      <w:r>
        <w:t>a</w:t>
      </w:r>
      <w:r w:rsidRPr="003E152A">
        <w:t xml:space="preserve"> C</w:t>
      </w:r>
      <w:r>
        <w:t>entrum</w:t>
      </w:r>
      <w:r w:rsidR="008F3471">
        <w:t>”</w:t>
      </w:r>
      <w:r>
        <w:t xml:space="preserve"> zastępuje się wyrazami </w:t>
      </w:r>
      <w:r w:rsidR="008F3471">
        <w:t>„</w:t>
      </w:r>
      <w:r>
        <w:t>r</w:t>
      </w:r>
      <w:r w:rsidRPr="003E152A">
        <w:t>ektor</w:t>
      </w:r>
      <w:r>
        <w:t>a</w:t>
      </w:r>
      <w:r w:rsidRPr="003E152A">
        <w:t xml:space="preserve"> C</w:t>
      </w:r>
      <w:r>
        <w:t>entrum</w:t>
      </w:r>
      <w:r w:rsidR="008F3471">
        <w:t>”</w:t>
      </w:r>
      <w:r>
        <w:t>;</w:t>
      </w:r>
    </w:p>
    <w:p w14:paraId="62D8EEBC" w14:textId="77777777" w:rsidR="00811BD7" w:rsidRPr="003E152A" w:rsidRDefault="00811BD7" w:rsidP="00811BD7">
      <w:pPr>
        <w:pStyle w:val="PKTpunkt"/>
      </w:pPr>
      <w:r>
        <w:t>2</w:t>
      </w:r>
      <w:r w:rsidRPr="003E152A">
        <w:t>)</w:t>
      </w:r>
      <w:r w:rsidRPr="003E152A">
        <w:tab/>
      </w:r>
      <w:r>
        <w:t>użyte w</w:t>
      </w:r>
      <w:r w:rsidRPr="003E152A">
        <w:t xml:space="preserve"> art. </w:t>
      </w:r>
      <w:r>
        <w:t>6 w ust. 8 w zdaniu pierwszym, w ust. 10, w ust. 12 we wprowadzeniu do</w:t>
      </w:r>
      <w:r w:rsidR="008F3471">
        <w:t xml:space="preserve"> </w:t>
      </w:r>
      <w:r>
        <w:t>wyliczenia, w ust. 15 w zdaniu pierwszym i drugim i w ust. 16 i 18, w art. 10 w ust. 4</w:t>
      </w:r>
      <w:r w:rsidRPr="00594952">
        <w:t xml:space="preserve"> w zdaniu pierwszym</w:t>
      </w:r>
      <w:r>
        <w:t xml:space="preserve"> i w ust. 5 i 7, w</w:t>
      </w:r>
      <w:r w:rsidR="008F3471">
        <w:t xml:space="preserve"> </w:t>
      </w:r>
      <w:r>
        <w:t>art. 15 w ust. 1, w art. 21 w ust. 5, w art. 23 w ust. 2, w art. 25 w ust. 11 w zdaniu pierwszym, w art. 26 w ust. 2, w art. 28 w ust. 6</w:t>
      </w:r>
      <w:r w:rsidRPr="00594952">
        <w:t xml:space="preserve"> w zdaniu pierwszym</w:t>
      </w:r>
      <w:r>
        <w:t>, w ust. 7</w:t>
      </w:r>
      <w:r w:rsidRPr="00594952">
        <w:t xml:space="preserve"> w zdaniu pierwszym</w:t>
      </w:r>
      <w:r>
        <w:t>, w ust. 10 i w ust. 11</w:t>
      </w:r>
      <w:r w:rsidRPr="00594952">
        <w:t xml:space="preserve"> we wprowadzeniu do wyliczenia</w:t>
      </w:r>
      <w:r>
        <w:t xml:space="preserve"> oraz w art. 47 w ust. 8 i</w:t>
      </w:r>
      <w:r w:rsidR="008F3471">
        <w:t xml:space="preserve"> </w:t>
      </w:r>
      <w:r>
        <w:t>w</w:t>
      </w:r>
      <w:r w:rsidR="008F3471">
        <w:t xml:space="preserve"> </w:t>
      </w:r>
      <w:r>
        <w:t xml:space="preserve">ust. 12 </w:t>
      </w:r>
      <w:r w:rsidRPr="00594952">
        <w:t>we wprowadzeniu do</w:t>
      </w:r>
      <w:r w:rsidR="008F3471">
        <w:t xml:space="preserve"> </w:t>
      </w:r>
      <w:r w:rsidRPr="00594952">
        <w:t xml:space="preserve">wyliczenia </w:t>
      </w:r>
      <w:r w:rsidRPr="003E152A">
        <w:t xml:space="preserve">wyrazy </w:t>
      </w:r>
      <w:r w:rsidR="008F3471">
        <w:t>„</w:t>
      </w:r>
      <w:r w:rsidRPr="003E152A">
        <w:t>Dyrektor CMKP</w:t>
      </w:r>
      <w:r w:rsidR="008F3471">
        <w:t>”</w:t>
      </w:r>
      <w:r w:rsidRPr="003E152A">
        <w:t xml:space="preserve"> zastępuje się</w:t>
      </w:r>
      <w:r w:rsidR="008F3471">
        <w:t xml:space="preserve"> </w:t>
      </w:r>
      <w:r w:rsidRPr="003E152A">
        <w:t xml:space="preserve">wyrazami </w:t>
      </w:r>
      <w:r w:rsidR="008F3471">
        <w:t>„</w:t>
      </w:r>
      <w:r w:rsidRPr="003E152A">
        <w:t>Rektor CMKP</w:t>
      </w:r>
      <w:r w:rsidR="008F3471">
        <w:t>”</w:t>
      </w:r>
      <w:r w:rsidRPr="003E152A">
        <w:t>;</w:t>
      </w:r>
    </w:p>
    <w:p w14:paraId="374B9A08" w14:textId="77777777" w:rsidR="00811BD7" w:rsidRDefault="00811BD7" w:rsidP="00811BD7">
      <w:pPr>
        <w:pStyle w:val="PKTpunkt"/>
      </w:pPr>
      <w:r>
        <w:t>3</w:t>
      </w:r>
      <w:r w:rsidRPr="003E152A">
        <w:t>)</w:t>
      </w:r>
      <w:r w:rsidRPr="003E152A">
        <w:tab/>
      </w:r>
      <w:r>
        <w:t xml:space="preserve">użyte </w:t>
      </w:r>
      <w:r w:rsidRPr="003E152A">
        <w:t>w art.</w:t>
      </w:r>
      <w:r>
        <w:t xml:space="preserve"> 6 w ust. 1 w zdaniu drugim, w ust. 4, w ust. 9</w:t>
      </w:r>
      <w:r w:rsidRPr="003337F2">
        <w:t xml:space="preserve"> we wprowadzeniu do</w:t>
      </w:r>
      <w:r w:rsidR="008F3471">
        <w:t xml:space="preserve"> </w:t>
      </w:r>
      <w:r w:rsidRPr="003337F2">
        <w:t>wyliczenia</w:t>
      </w:r>
      <w:r>
        <w:t>, w ust. 11</w:t>
      </w:r>
      <w:r w:rsidRPr="003337F2">
        <w:t xml:space="preserve"> w zdaniu pierwszym</w:t>
      </w:r>
      <w:r>
        <w:t xml:space="preserve"> i w ust. 13 i 17, w art. 8 w ust. 2 w pkt 2, w</w:t>
      </w:r>
      <w:r w:rsidR="008F3471">
        <w:t xml:space="preserve"> </w:t>
      </w:r>
      <w:r>
        <w:t xml:space="preserve">art. 10 w ust. 1 i 6, w art. 11 w ust. 3 w pkt 4, w art. 21 w ust. 1, w ust. 2 </w:t>
      </w:r>
      <w:r w:rsidRPr="003337F2">
        <w:t>we</w:t>
      </w:r>
      <w:r w:rsidR="008F3471">
        <w:t xml:space="preserve"> </w:t>
      </w:r>
      <w:r w:rsidRPr="003337F2">
        <w:t>wprowadzeniu do</w:t>
      </w:r>
      <w:r w:rsidR="008F3471">
        <w:t xml:space="preserve"> </w:t>
      </w:r>
      <w:r w:rsidRPr="003337F2">
        <w:t xml:space="preserve">wyliczenia </w:t>
      </w:r>
      <w:r>
        <w:t>i w ust. 3, w art. 23 w ust. 4, w art. 24 w ust. 1 i w</w:t>
      </w:r>
      <w:r w:rsidR="008F3471">
        <w:t xml:space="preserve"> </w:t>
      </w:r>
      <w:r>
        <w:t>ust.</w:t>
      </w:r>
      <w:r w:rsidR="008F3471">
        <w:t xml:space="preserve"> </w:t>
      </w:r>
      <w:r>
        <w:t>2</w:t>
      </w:r>
      <w:r w:rsidRPr="003337F2">
        <w:t xml:space="preserve"> we wprowadzeniu do</w:t>
      </w:r>
      <w:r w:rsidR="008F3471">
        <w:t xml:space="preserve"> </w:t>
      </w:r>
      <w:r w:rsidRPr="003337F2">
        <w:t>wyliczenia</w:t>
      </w:r>
      <w:r>
        <w:t>, w art. 25 w ust. 1, w ust. 11 w zdaniu drugim i</w:t>
      </w:r>
      <w:r w:rsidR="008F3471">
        <w:t xml:space="preserve"> </w:t>
      </w:r>
      <w:r>
        <w:t>w</w:t>
      </w:r>
      <w:r w:rsidR="008F3471">
        <w:t xml:space="preserve"> </w:t>
      </w:r>
      <w:r>
        <w:t>ust.</w:t>
      </w:r>
      <w:r w:rsidR="008F3471">
        <w:t xml:space="preserve"> </w:t>
      </w:r>
      <w:r>
        <w:t>12, w art. 28 w ust. 2 i 8, w art. 42 oraz w art. 47 w ust. 2, w</w:t>
      </w:r>
      <w:r w:rsidRPr="003E152A">
        <w:t xml:space="preserve"> różnym przypadku</w:t>
      </w:r>
      <w:r>
        <w:t>,</w:t>
      </w:r>
      <w:r w:rsidRPr="003E152A">
        <w:t xml:space="preserve"> </w:t>
      </w:r>
      <w:r w:rsidRPr="003E152A">
        <w:lastRenderedPageBreak/>
        <w:t xml:space="preserve">wyrazy </w:t>
      </w:r>
      <w:r w:rsidR="008F3471">
        <w:t>„</w:t>
      </w:r>
      <w:r w:rsidRPr="003E152A">
        <w:t>dyrektor CMKP</w:t>
      </w:r>
      <w:r w:rsidR="008F3471">
        <w:t>”</w:t>
      </w:r>
      <w:r w:rsidRPr="003E152A">
        <w:t xml:space="preserve"> zastępuje się użytymi w </w:t>
      </w:r>
      <w:r>
        <w:t xml:space="preserve">odpowiednim </w:t>
      </w:r>
      <w:r w:rsidRPr="003E152A">
        <w:t xml:space="preserve">przypadku wyrazami </w:t>
      </w:r>
      <w:r w:rsidR="008F3471">
        <w:t>„</w:t>
      </w:r>
      <w:r w:rsidRPr="003E152A">
        <w:t>rektor CMKP</w:t>
      </w:r>
      <w:r w:rsidR="008F3471">
        <w:t>”</w:t>
      </w:r>
      <w:r>
        <w:t>;</w:t>
      </w:r>
    </w:p>
    <w:p w14:paraId="6A6108C9" w14:textId="77777777" w:rsidR="00811BD7" w:rsidRDefault="00811BD7" w:rsidP="00811BD7">
      <w:pPr>
        <w:pStyle w:val="PKTpunkt"/>
      </w:pPr>
      <w:r>
        <w:t>4)</w:t>
      </w:r>
      <w:r>
        <w:tab/>
        <w:t xml:space="preserve">w </w:t>
      </w:r>
      <w:r w:rsidRPr="00590845">
        <w:t xml:space="preserve">art. 12 </w:t>
      </w:r>
      <w:r>
        <w:t xml:space="preserve">dodaje się </w:t>
      </w:r>
      <w:r w:rsidRPr="00590845">
        <w:t>ust. 14 w brzmieniu</w:t>
      </w:r>
      <w:r>
        <w:t>:</w:t>
      </w:r>
    </w:p>
    <w:p w14:paraId="279AE5BB" w14:textId="77777777" w:rsidR="00811BD7" w:rsidRPr="003E152A" w:rsidRDefault="008F3471" w:rsidP="00811BD7">
      <w:pPr>
        <w:pStyle w:val="ZUSTzmustartykuempunktem"/>
      </w:pPr>
      <w:r>
        <w:t>„</w:t>
      </w:r>
      <w:r w:rsidR="00811BD7">
        <w:t xml:space="preserve">14. </w:t>
      </w:r>
      <w:r w:rsidR="00811BD7" w:rsidRPr="00590845">
        <w:t xml:space="preserve">W przypadku rezygnacji </w:t>
      </w:r>
      <w:r w:rsidR="00811BD7">
        <w:t>o</w:t>
      </w:r>
      <w:r w:rsidR="00811BD7" w:rsidRPr="00590845">
        <w:t>sob</w:t>
      </w:r>
      <w:r w:rsidR="00811BD7">
        <w:t>y</w:t>
      </w:r>
      <w:r w:rsidR="00811BD7" w:rsidRPr="00590845">
        <w:t xml:space="preserve"> ubiegając</w:t>
      </w:r>
      <w:r w:rsidR="00811BD7">
        <w:t>ej</w:t>
      </w:r>
      <w:r w:rsidR="00811BD7" w:rsidRPr="00590845">
        <w:t xml:space="preserve"> się o odbywanie szkolenia specjalizacyjnego</w:t>
      </w:r>
      <w:r w:rsidR="00811BD7">
        <w:t xml:space="preserve"> </w:t>
      </w:r>
      <w:r w:rsidR="00811BD7" w:rsidRPr="00590845">
        <w:t>z rozpoczęcia szkolenia specjalizacyjnego</w:t>
      </w:r>
      <w:r w:rsidR="00811BD7">
        <w:t>,</w:t>
      </w:r>
      <w:r w:rsidR="00811BD7" w:rsidRPr="00590845">
        <w:t xml:space="preserve"> wojewoda kieruje na</w:t>
      </w:r>
      <w:r>
        <w:t xml:space="preserve"> </w:t>
      </w:r>
      <w:r w:rsidR="00811BD7" w:rsidRPr="00590845">
        <w:t>to</w:t>
      </w:r>
      <w:r>
        <w:t xml:space="preserve"> </w:t>
      </w:r>
      <w:r w:rsidR="00811BD7" w:rsidRPr="00590845">
        <w:t>szkolenie kolejn</w:t>
      </w:r>
      <w:r w:rsidR="00811BD7">
        <w:t>ą osobę</w:t>
      </w:r>
      <w:r w:rsidR="00811BD7" w:rsidRPr="00590845">
        <w:t xml:space="preserve"> z listy, wyłonion</w:t>
      </w:r>
      <w:r w:rsidR="00811BD7">
        <w:t>ą</w:t>
      </w:r>
      <w:r w:rsidR="00811BD7" w:rsidRPr="00590845">
        <w:t xml:space="preserve"> w postępowaniu </w:t>
      </w:r>
      <w:r w:rsidR="00811BD7">
        <w:t>kwalifikacyjnym</w:t>
      </w:r>
      <w:r w:rsidR="00811BD7" w:rsidRPr="00590845">
        <w:t>.</w:t>
      </w:r>
      <w:r>
        <w:t>”</w:t>
      </w:r>
      <w:r w:rsidR="00811BD7">
        <w:t>.</w:t>
      </w:r>
    </w:p>
    <w:p w14:paraId="7C6C012F" w14:textId="77777777" w:rsidR="00811BD7" w:rsidRPr="00811BD7" w:rsidRDefault="00811BD7" w:rsidP="00811BD7">
      <w:pPr>
        <w:pStyle w:val="ARTartustawynprozporzdzenia"/>
      </w:pPr>
      <w:r w:rsidRPr="00A30103">
        <w:rPr>
          <w:rStyle w:val="Ppogrubienie"/>
        </w:rPr>
        <w:t>Art.</w:t>
      </w:r>
      <w:r w:rsidR="00AB4325">
        <w:rPr>
          <w:rStyle w:val="Ppogrubienie"/>
        </w:rPr>
        <w:t> </w:t>
      </w:r>
      <w:r w:rsidRPr="00811BD7">
        <w:rPr>
          <w:rStyle w:val="Ppogrubienie"/>
        </w:rPr>
        <w:t>11.</w:t>
      </w:r>
      <w:r w:rsidR="00AB4325">
        <w:t> </w:t>
      </w:r>
      <w:r w:rsidRPr="00811BD7">
        <w:t>W ustawie z dnia 27 października 2017 r. o podstawowej opiece zdrowotnej (Dz.</w:t>
      </w:r>
      <w:r w:rsidR="008F3471">
        <w:t xml:space="preserve"> </w:t>
      </w:r>
      <w:r w:rsidRPr="00811BD7">
        <w:t>U. z 2022 r. poz. 2527) w art. 6 ust. 5 otrzymuje brzmienie:</w:t>
      </w:r>
    </w:p>
    <w:p w14:paraId="56766880" w14:textId="77777777" w:rsidR="00811BD7" w:rsidRPr="00A30103" w:rsidRDefault="008F3471" w:rsidP="00811BD7">
      <w:pPr>
        <w:pStyle w:val="ZUSTzmustartykuempunktem"/>
        <w:rPr>
          <w:rStyle w:val="Ppogrubienie"/>
        </w:rPr>
      </w:pPr>
      <w:r>
        <w:t>„</w:t>
      </w:r>
      <w:r w:rsidR="00811BD7" w:rsidRPr="000C291E">
        <w:t>5. Koszty kursu, o którym mowa w ust. 1 pkt 4, pokrywa lekarz lub</w:t>
      </w:r>
      <w:r>
        <w:t xml:space="preserve"> </w:t>
      </w:r>
      <w:r w:rsidR="00811BD7" w:rsidRPr="000C291E">
        <w:t>świadczeniodawca, z którym Narodowy Fundusz Zdrowia zawarł umowę</w:t>
      </w:r>
      <w:r w:rsidR="00811BD7">
        <w:t xml:space="preserve"> o</w:t>
      </w:r>
      <w:r>
        <w:t xml:space="preserve"> </w:t>
      </w:r>
      <w:r w:rsidR="00811BD7" w:rsidRPr="000C291E">
        <w:t>udzielanie świadczeń podstawowej opieki zdrowotnej, lub podmiot, o którym mowa w</w:t>
      </w:r>
      <w:r>
        <w:t xml:space="preserve"> </w:t>
      </w:r>
      <w:r w:rsidR="00811BD7" w:rsidRPr="000C291E">
        <w:t xml:space="preserve">ust. 4. Koszty </w:t>
      </w:r>
      <w:r w:rsidR="00811BD7">
        <w:t xml:space="preserve">te </w:t>
      </w:r>
      <w:r w:rsidR="00811BD7" w:rsidRPr="000C291E">
        <w:t>mogą być również pokrywane</w:t>
      </w:r>
      <w:r w:rsidR="00811BD7">
        <w:t xml:space="preserve"> w</w:t>
      </w:r>
      <w:r>
        <w:t xml:space="preserve"> </w:t>
      </w:r>
      <w:r w:rsidR="00811BD7" w:rsidRPr="000C291E">
        <w:t>ramach dofinasowania pochodzącego ze środków europejskich</w:t>
      </w:r>
      <w:r w:rsidR="00811BD7">
        <w:t xml:space="preserve"> w rozumieniu art. 2</w:t>
      </w:r>
      <w:r>
        <w:t xml:space="preserve"> </w:t>
      </w:r>
      <w:r w:rsidR="00811BD7">
        <w:t xml:space="preserve">pkt 5 ustawy z dnia </w:t>
      </w:r>
      <w:r w:rsidR="00811BD7" w:rsidRPr="00DF5C1F">
        <w:t>27 sierpnia 2009 r.</w:t>
      </w:r>
      <w:r w:rsidR="00811BD7">
        <w:t xml:space="preserve"> o finansach publicznych</w:t>
      </w:r>
      <w:r w:rsidR="00811BD7" w:rsidRPr="00DF5C1F">
        <w:t xml:space="preserve"> (Dz.U. z 2022 r. poz. 1634</w:t>
      </w:r>
      <w:r w:rsidR="00811BD7">
        <w:t>, z późn. zm.</w:t>
      </w:r>
      <w:r w:rsidR="00811BD7" w:rsidRPr="00F4477E">
        <w:rPr>
          <w:rStyle w:val="IGindeksgrny"/>
        </w:rPr>
        <w:footnoteReference w:id="3"/>
      </w:r>
      <w:r w:rsidR="00811BD7" w:rsidRPr="00F4477E">
        <w:rPr>
          <w:rStyle w:val="IGindeksgrny"/>
        </w:rPr>
        <w:t>)</w:t>
      </w:r>
      <w:r w:rsidR="00811BD7" w:rsidRPr="00DF5C1F">
        <w:t>)</w:t>
      </w:r>
      <w:r w:rsidR="00811BD7" w:rsidRPr="000C291E">
        <w:t>.</w:t>
      </w:r>
      <w:r>
        <w:t>”</w:t>
      </w:r>
      <w:r w:rsidR="00811BD7" w:rsidRPr="000C291E">
        <w:t>.</w:t>
      </w:r>
    </w:p>
    <w:bookmarkEnd w:id="37"/>
    <w:p w14:paraId="1793DD3B" w14:textId="77777777" w:rsidR="00811BD7" w:rsidRPr="00AE2B14" w:rsidRDefault="00811BD7" w:rsidP="00811BD7">
      <w:pPr>
        <w:pStyle w:val="ARTartustawynprozporzdzenia"/>
      </w:pPr>
      <w:r w:rsidRPr="00A30103">
        <w:rPr>
          <w:rStyle w:val="Ppogrubienie"/>
        </w:rPr>
        <w:t>Art.</w:t>
      </w:r>
      <w:r w:rsidR="00AB4325">
        <w:rPr>
          <w:rStyle w:val="Ppogrubienie"/>
        </w:rPr>
        <w:t> </w:t>
      </w:r>
      <w:r>
        <w:rPr>
          <w:rStyle w:val="Ppogrubienie"/>
        </w:rPr>
        <w:t>12</w:t>
      </w:r>
      <w:r w:rsidRPr="00A30103">
        <w:rPr>
          <w:rStyle w:val="Ppogrubienie"/>
        </w:rPr>
        <w:t>.</w:t>
      </w:r>
      <w:r w:rsidR="00AB4325">
        <w:t> </w:t>
      </w:r>
      <w:r w:rsidRPr="00AE2B14">
        <w:t xml:space="preserve">W ustawie z dnia 20 lipca 2018 r. </w:t>
      </w:r>
      <w:r>
        <w:t>–</w:t>
      </w:r>
      <w:r w:rsidRPr="00AE2B14">
        <w:t xml:space="preserve"> Prawo o szkolnictwie wyższym i nauce (Dz.</w:t>
      </w:r>
      <w:r w:rsidR="008F3471">
        <w:t xml:space="preserve"> </w:t>
      </w:r>
      <w:r w:rsidRPr="00AE2B14">
        <w:t>U. z 202</w:t>
      </w:r>
      <w:r>
        <w:t>3</w:t>
      </w:r>
      <w:r w:rsidRPr="00AE2B14">
        <w:t xml:space="preserve"> r. poz. </w:t>
      </w:r>
      <w:r>
        <w:t>742, 1088 i 1234</w:t>
      </w:r>
      <w:r w:rsidRPr="00AE2B14">
        <w:t>) wprowadza się następujące zmiany:</w:t>
      </w:r>
    </w:p>
    <w:p w14:paraId="1E9AD509" w14:textId="77777777" w:rsidR="00811BD7" w:rsidRPr="00811BD7" w:rsidRDefault="00811BD7" w:rsidP="00811BD7">
      <w:pPr>
        <w:pStyle w:val="PKTpunkt"/>
      </w:pPr>
      <w:r w:rsidRPr="00AE2B14">
        <w:t>1)</w:t>
      </w:r>
      <w:r w:rsidRPr="00AE2B14">
        <w:tab/>
        <w:t xml:space="preserve">w art. 7 </w:t>
      </w:r>
      <w:r w:rsidRPr="00811BD7">
        <w:t>w ust. 1 po pkt 6b dodaje się pkt 6c w brzmieniu:</w:t>
      </w:r>
    </w:p>
    <w:p w14:paraId="34EB8161" w14:textId="77777777" w:rsidR="00811BD7" w:rsidRPr="00AE2B14" w:rsidRDefault="008F3471" w:rsidP="00811BD7">
      <w:pPr>
        <w:pStyle w:val="ZPKTzmpktartykuempunktem"/>
      </w:pPr>
      <w:r>
        <w:t>„</w:t>
      </w:r>
      <w:r w:rsidR="00811BD7">
        <w:t>6c)</w:t>
      </w:r>
      <w:r w:rsidR="00811BD7">
        <w:tab/>
      </w:r>
      <w:r w:rsidR="00811BD7" w:rsidRPr="00AE2B14">
        <w:t>Centrum Medycznego Kształcenia Podyplomowego</w:t>
      </w:r>
      <w:r w:rsidR="00811BD7">
        <w:t>,</w:t>
      </w:r>
      <w:r w:rsidR="00811BD7" w:rsidRPr="00C526D6">
        <w:t xml:space="preserve"> działające na podstawie ustawy z dnia 13 </w:t>
      </w:r>
      <w:r w:rsidR="00811BD7" w:rsidRPr="00C526D6">
        <w:lastRenderedPageBreak/>
        <w:t>września 2018 r. o Centrum Medycz</w:t>
      </w:r>
      <w:r w:rsidR="00811BD7">
        <w:t>nego</w:t>
      </w:r>
      <w:r w:rsidR="00811BD7" w:rsidRPr="00C526D6">
        <w:t xml:space="preserve"> Kształcenia Podyplomowego (Dz.</w:t>
      </w:r>
      <w:r w:rsidR="00811BD7">
        <w:t xml:space="preserve"> </w:t>
      </w:r>
      <w:r w:rsidR="00811BD7" w:rsidRPr="00C526D6">
        <w:t>U. z 2021 r. poz. 77</w:t>
      </w:r>
      <w:r w:rsidR="00811BD7">
        <w:t xml:space="preserve"> oraz z 2023 r. poz. …</w:t>
      </w:r>
      <w:r w:rsidR="00811BD7" w:rsidRPr="00C526D6">
        <w:t xml:space="preserve">), zwane dalej </w:t>
      </w:r>
      <w:r>
        <w:t>„</w:t>
      </w:r>
      <w:r w:rsidR="00811BD7" w:rsidRPr="00C526D6">
        <w:t>CMKP</w:t>
      </w:r>
      <w:r>
        <w:t>”</w:t>
      </w:r>
      <w:r w:rsidR="00811BD7" w:rsidRPr="00AE2B14">
        <w:t>;</w:t>
      </w:r>
      <w:r>
        <w:t>”</w:t>
      </w:r>
      <w:r w:rsidR="00811BD7" w:rsidRPr="00AE2B14">
        <w:t>;</w:t>
      </w:r>
    </w:p>
    <w:p w14:paraId="49CF282D" w14:textId="77777777" w:rsidR="00811BD7" w:rsidRPr="00811BD7" w:rsidRDefault="00811BD7" w:rsidP="00811BD7">
      <w:pPr>
        <w:pStyle w:val="PKTpunkt"/>
      </w:pPr>
      <w:r w:rsidRPr="00AE2B14">
        <w:t>2)</w:t>
      </w:r>
      <w:r w:rsidRPr="00AE2B14">
        <w:tab/>
      </w:r>
      <w:r w:rsidRPr="00811BD7">
        <w:t>w dziale II w rozdziale 1 po art. 52 dodaje się art. 52a w brzmieniu:</w:t>
      </w:r>
    </w:p>
    <w:p w14:paraId="2B451A32" w14:textId="77777777" w:rsidR="00811BD7" w:rsidRDefault="008F3471" w:rsidP="00811BD7">
      <w:pPr>
        <w:pStyle w:val="ZARTzmartartykuempunktem"/>
      </w:pPr>
      <w:r>
        <w:t>„</w:t>
      </w:r>
      <w:r w:rsidR="00811BD7">
        <w:t>Art. 52a. Przepisy art. 49 ust. 1–3, art. 50, art. 51 i art. 52 stosuje się do CMKP.</w:t>
      </w:r>
      <w:r>
        <w:t>”</w:t>
      </w:r>
      <w:r w:rsidR="00811BD7" w:rsidRPr="00AE2B14">
        <w:t>;</w:t>
      </w:r>
    </w:p>
    <w:p w14:paraId="150AAD75" w14:textId="77777777" w:rsidR="00811BD7" w:rsidRPr="001470DD" w:rsidRDefault="00811BD7" w:rsidP="00811BD7">
      <w:pPr>
        <w:pStyle w:val="PKTpunkt"/>
      </w:pPr>
      <w:r>
        <w:t>3</w:t>
      </w:r>
      <w:r w:rsidRPr="00AE2B14">
        <w:t>)</w:t>
      </w:r>
      <w:r w:rsidRPr="00AE2B14">
        <w:tab/>
      </w:r>
      <w:r w:rsidRPr="00E4285D">
        <w:t xml:space="preserve">w dziale II w rozdziale </w:t>
      </w:r>
      <w:r>
        <w:t>6</w:t>
      </w:r>
      <w:r w:rsidRPr="00E4285D">
        <w:t xml:space="preserve"> </w:t>
      </w:r>
      <w:r w:rsidRPr="001470DD">
        <w:t xml:space="preserve">po art. </w:t>
      </w:r>
      <w:r>
        <w:t xml:space="preserve">159 </w:t>
      </w:r>
      <w:r w:rsidRPr="001470DD">
        <w:t xml:space="preserve">dodaje się art. </w:t>
      </w:r>
      <w:r>
        <w:t>159</w:t>
      </w:r>
      <w:r w:rsidRPr="001470DD">
        <w:t>a w brzmieniu:</w:t>
      </w:r>
    </w:p>
    <w:p w14:paraId="55AD2B4F" w14:textId="77777777" w:rsidR="00811BD7" w:rsidRDefault="008F3471" w:rsidP="00811BD7">
      <w:pPr>
        <w:pStyle w:val="ZARTzmartartykuempunktem"/>
      </w:pPr>
      <w:r>
        <w:t>„</w:t>
      </w:r>
      <w:r w:rsidR="00811BD7">
        <w:t>Art. 159</w:t>
      </w:r>
      <w:r w:rsidR="00811BD7" w:rsidRPr="001470DD">
        <w:t xml:space="preserve">a. Przepisy art. </w:t>
      </w:r>
      <w:r w:rsidR="00811BD7">
        <w:t>148–159</w:t>
      </w:r>
      <w:r w:rsidR="00811BD7" w:rsidRPr="001470DD">
        <w:t xml:space="preserve"> </w:t>
      </w:r>
      <w:r w:rsidR="00811BD7">
        <w:t xml:space="preserve">w zakresie, </w:t>
      </w:r>
      <w:r w:rsidR="00811BD7" w:rsidRPr="001470DD">
        <w:t>w jakim dotyczą uczelni, uczelni publicznych, ich pracowników i doktorantów</w:t>
      </w:r>
      <w:r w:rsidR="00811BD7">
        <w:t>,</w:t>
      </w:r>
      <w:r w:rsidR="00811BD7" w:rsidRPr="001470DD">
        <w:t xml:space="preserve"> stosuje się odpowiednio do </w:t>
      </w:r>
      <w:r w:rsidR="00811BD7">
        <w:t>CMKP, jego</w:t>
      </w:r>
      <w:r>
        <w:t xml:space="preserve"> </w:t>
      </w:r>
      <w:r w:rsidR="00811BD7" w:rsidRPr="001470DD">
        <w:t>pracowników i doktorantów.</w:t>
      </w:r>
      <w:r>
        <w:t>”</w:t>
      </w:r>
      <w:r w:rsidR="00811BD7" w:rsidRPr="00AE2B14">
        <w:t>;</w:t>
      </w:r>
    </w:p>
    <w:p w14:paraId="6F634C50" w14:textId="77777777" w:rsidR="00811BD7" w:rsidRDefault="00811BD7" w:rsidP="00811BD7">
      <w:pPr>
        <w:pStyle w:val="PKTpunkt"/>
      </w:pPr>
      <w:r>
        <w:t>4</w:t>
      </w:r>
      <w:r w:rsidRPr="00AE2B14">
        <w:t>)</w:t>
      </w:r>
      <w:r w:rsidRPr="00027755">
        <w:tab/>
        <w:t xml:space="preserve">w art. </w:t>
      </w:r>
      <w:r>
        <w:t>1</w:t>
      </w:r>
      <w:r w:rsidRPr="00027755">
        <w:t>6</w:t>
      </w:r>
      <w:r>
        <w:t>3</w:t>
      </w:r>
      <w:r w:rsidRPr="00027755">
        <w:t xml:space="preserve"> </w:t>
      </w:r>
      <w:r>
        <w:t xml:space="preserve">w </w:t>
      </w:r>
      <w:r w:rsidRPr="00027755">
        <w:t xml:space="preserve">ust. 1 </w:t>
      </w:r>
      <w:r>
        <w:t xml:space="preserve">wyrazy </w:t>
      </w:r>
      <w:r w:rsidR="008F3471">
        <w:t>„</w:t>
      </w:r>
      <w:r w:rsidRPr="00E4285D">
        <w:t>instytut badawczy</w:t>
      </w:r>
      <w:r>
        <w:t xml:space="preserve"> oraz </w:t>
      </w:r>
      <w:r w:rsidRPr="00E4285D">
        <w:t>instytut PAN</w:t>
      </w:r>
      <w:r w:rsidR="008F3471">
        <w:t>”</w:t>
      </w:r>
      <w:r>
        <w:t xml:space="preserve"> zastępuje się wyrazami</w:t>
      </w:r>
      <w:r w:rsidRPr="00E4285D">
        <w:t xml:space="preserve"> </w:t>
      </w:r>
      <w:r w:rsidR="008F3471">
        <w:t>„</w:t>
      </w:r>
      <w:r w:rsidRPr="00027755">
        <w:t>instytut badawczy</w:t>
      </w:r>
      <w:r>
        <w:t>,</w:t>
      </w:r>
      <w:r w:rsidRPr="00027755">
        <w:t xml:space="preserve"> instytut PAN</w:t>
      </w:r>
      <w:r>
        <w:t xml:space="preserve"> oraz CMKP</w:t>
      </w:r>
      <w:r w:rsidR="008F3471">
        <w:t>”</w:t>
      </w:r>
      <w:r w:rsidRPr="00AE2B14">
        <w:t>;</w:t>
      </w:r>
    </w:p>
    <w:p w14:paraId="4F73985D" w14:textId="77777777" w:rsidR="00811BD7" w:rsidRPr="00027755" w:rsidRDefault="00811BD7" w:rsidP="00811BD7">
      <w:pPr>
        <w:pStyle w:val="PKTpunkt"/>
      </w:pPr>
      <w:r>
        <w:t>5</w:t>
      </w:r>
      <w:r w:rsidRPr="00AE2B14">
        <w:t>)</w:t>
      </w:r>
      <w:r w:rsidRPr="00027755">
        <w:tab/>
        <w:t xml:space="preserve">w art. </w:t>
      </w:r>
      <w:r>
        <w:t>178</w:t>
      </w:r>
      <w:r w:rsidRPr="00027755">
        <w:t xml:space="preserve"> </w:t>
      </w:r>
      <w:r>
        <w:t xml:space="preserve">w </w:t>
      </w:r>
      <w:r w:rsidRPr="00027755">
        <w:t>ust. 1 pkt 2 otrzymuje brzmienie:</w:t>
      </w:r>
    </w:p>
    <w:p w14:paraId="20A91901" w14:textId="77777777" w:rsidR="00811BD7" w:rsidRDefault="008F3471" w:rsidP="00811BD7">
      <w:pPr>
        <w:pStyle w:val="ZPKTzmpktartykuempunktem"/>
      </w:pPr>
      <w:r>
        <w:t>„</w:t>
      </w:r>
      <w:r w:rsidR="00811BD7">
        <w:t>2)</w:t>
      </w:r>
      <w:r w:rsidR="00811BD7">
        <w:tab/>
      </w:r>
      <w:r w:rsidR="00811BD7" w:rsidRPr="00027755">
        <w:t>w instytucie PAN, w instytucie badawczym</w:t>
      </w:r>
      <w:r w:rsidR="00811BD7">
        <w:t>,</w:t>
      </w:r>
      <w:r w:rsidR="00811BD7" w:rsidRPr="00027755">
        <w:t xml:space="preserve"> instytucie międzynarodowym oraz</w:t>
      </w:r>
      <w:r>
        <w:t xml:space="preserve"> </w:t>
      </w:r>
      <w:r w:rsidR="00811BD7" w:rsidRPr="00027755">
        <w:t>w</w:t>
      </w:r>
      <w:r>
        <w:t xml:space="preserve"> </w:t>
      </w:r>
      <w:r w:rsidR="00811BD7">
        <w:t>CMKP –</w:t>
      </w:r>
      <w:r w:rsidR="00811BD7" w:rsidRPr="00027755">
        <w:t xml:space="preserve"> rada naukowa</w:t>
      </w:r>
      <w:r w:rsidR="00811BD7">
        <w:t>.</w:t>
      </w:r>
      <w:r>
        <w:t>”</w:t>
      </w:r>
      <w:r w:rsidR="00811BD7" w:rsidRPr="00AE2B14">
        <w:t>;</w:t>
      </w:r>
    </w:p>
    <w:p w14:paraId="12310073" w14:textId="77777777" w:rsidR="00811BD7" w:rsidRPr="00027755" w:rsidRDefault="00811BD7" w:rsidP="00811BD7">
      <w:pPr>
        <w:pStyle w:val="PKTpunkt"/>
      </w:pPr>
      <w:r>
        <w:t>6</w:t>
      </w:r>
      <w:r w:rsidRPr="00AE2B14">
        <w:t>)</w:t>
      </w:r>
      <w:r w:rsidRPr="00027755">
        <w:tab/>
        <w:t xml:space="preserve">w art. </w:t>
      </w:r>
      <w:r>
        <w:t>180</w:t>
      </w:r>
      <w:r w:rsidRPr="00027755">
        <w:t xml:space="preserve"> </w:t>
      </w:r>
      <w:r>
        <w:t xml:space="preserve">w </w:t>
      </w:r>
      <w:r w:rsidRPr="00027755">
        <w:t xml:space="preserve">ust. 1 pkt </w:t>
      </w:r>
      <w:r>
        <w:t>1</w:t>
      </w:r>
      <w:r w:rsidRPr="00027755">
        <w:t xml:space="preserve"> otrzymuje brzmienie:</w:t>
      </w:r>
    </w:p>
    <w:p w14:paraId="7CEB0162" w14:textId="77777777" w:rsidR="00811BD7" w:rsidRDefault="008F3471" w:rsidP="00811BD7">
      <w:pPr>
        <w:pStyle w:val="ZPKTzmpktartykuempunktem"/>
      </w:pPr>
      <w:r>
        <w:t>„</w:t>
      </w:r>
      <w:r w:rsidR="00811BD7">
        <w:t>1)</w:t>
      </w:r>
      <w:r w:rsidR="00811BD7">
        <w:tab/>
      </w:r>
      <w:r w:rsidR="00811BD7" w:rsidRPr="00027755">
        <w:t xml:space="preserve">dyrektora NAWA </w:t>
      </w:r>
      <w:r w:rsidR="00811BD7">
        <w:t>–</w:t>
      </w:r>
      <w:r w:rsidR="00811BD7" w:rsidRPr="00027755">
        <w:t xml:space="preserve"> w przypadku stopni nadanych przez uczelnie</w:t>
      </w:r>
      <w:r w:rsidR="00811BD7">
        <w:t xml:space="preserve"> oraz CMKP</w:t>
      </w:r>
      <w:r w:rsidR="00811BD7" w:rsidRPr="00027755">
        <w:t>;</w:t>
      </w:r>
      <w:r>
        <w:t>”</w:t>
      </w:r>
      <w:r w:rsidR="00811BD7" w:rsidRPr="00AE2B14">
        <w:t>;</w:t>
      </w:r>
    </w:p>
    <w:p w14:paraId="5EA102FD" w14:textId="77777777" w:rsidR="00811BD7" w:rsidRDefault="00811BD7" w:rsidP="00811BD7">
      <w:pPr>
        <w:pStyle w:val="PKTpunkt"/>
      </w:pPr>
      <w:r>
        <w:t>7</w:t>
      </w:r>
      <w:r w:rsidRPr="00AE2B14">
        <w:t>)</w:t>
      </w:r>
      <w:r w:rsidRPr="00027755">
        <w:tab/>
        <w:t xml:space="preserve">w art. </w:t>
      </w:r>
      <w:r>
        <w:t>182:</w:t>
      </w:r>
    </w:p>
    <w:p w14:paraId="61FC7D73" w14:textId="77777777" w:rsidR="00811BD7" w:rsidRDefault="00811BD7" w:rsidP="00811BD7">
      <w:pPr>
        <w:pStyle w:val="LITlitera"/>
      </w:pPr>
      <w:r>
        <w:t>a)</w:t>
      </w:r>
      <w:r>
        <w:tab/>
        <w:t xml:space="preserve">w ust. 2 po wyrazach </w:t>
      </w:r>
      <w:r w:rsidR="008F3471">
        <w:t>„</w:t>
      </w:r>
      <w:r w:rsidRPr="00CD4575">
        <w:t>instytutu międzynarodowego</w:t>
      </w:r>
      <w:r w:rsidR="008F3471">
        <w:t>”</w:t>
      </w:r>
      <w:r>
        <w:t xml:space="preserve"> dodaje się przecinek i wyraz </w:t>
      </w:r>
      <w:r w:rsidR="008F3471">
        <w:t>„</w:t>
      </w:r>
      <w:r>
        <w:t>CMKP</w:t>
      </w:r>
      <w:r w:rsidR="008F3471">
        <w:t>”</w:t>
      </w:r>
      <w:r w:rsidRPr="00985122">
        <w:t>,</w:t>
      </w:r>
    </w:p>
    <w:p w14:paraId="2E6580F1" w14:textId="77777777" w:rsidR="00811BD7" w:rsidRDefault="00811BD7" w:rsidP="00811BD7">
      <w:pPr>
        <w:pStyle w:val="LITlitera"/>
      </w:pPr>
      <w:r>
        <w:t>b)</w:t>
      </w:r>
      <w:r>
        <w:tab/>
        <w:t xml:space="preserve">w ust. 4 </w:t>
      </w:r>
      <w:r w:rsidRPr="0080747E">
        <w:t>po wyrazach</w:t>
      </w:r>
      <w:r>
        <w:t xml:space="preserve"> </w:t>
      </w:r>
      <w:r w:rsidR="008F3471">
        <w:t>„</w:t>
      </w:r>
      <w:r w:rsidRPr="00CD4575">
        <w:t>instytucie międzynarodowym</w:t>
      </w:r>
      <w:r w:rsidR="008F3471">
        <w:t>”</w:t>
      </w:r>
      <w:r w:rsidRPr="0080747E">
        <w:t xml:space="preserve"> dodaje się przecinek i </w:t>
      </w:r>
      <w:r>
        <w:t xml:space="preserve">wyraz </w:t>
      </w:r>
      <w:r w:rsidR="008F3471">
        <w:t>„</w:t>
      </w:r>
      <w:r>
        <w:t>CMKP</w:t>
      </w:r>
      <w:r w:rsidR="008F3471">
        <w:t>”</w:t>
      </w:r>
      <w:r>
        <w:t>;</w:t>
      </w:r>
    </w:p>
    <w:p w14:paraId="07106111" w14:textId="77777777" w:rsidR="00811BD7" w:rsidRPr="00A77BEE" w:rsidRDefault="00811BD7" w:rsidP="00AB4325">
      <w:pPr>
        <w:pStyle w:val="PKTpunkt"/>
      </w:pPr>
      <w:r>
        <w:t>8</w:t>
      </w:r>
      <w:r w:rsidRPr="00A77BEE">
        <w:t>)</w:t>
      </w:r>
      <w:r w:rsidRPr="00A77BEE">
        <w:tab/>
        <w:t>użyte w art. 182 w ust. 6</w:t>
      </w:r>
      <w:r>
        <w:t xml:space="preserve">, w art. 198 w ust. 5 w zdaniu pierwszym, </w:t>
      </w:r>
      <w:r w:rsidRPr="00101392">
        <w:t>w art. 233 w ust.</w:t>
      </w:r>
      <w:r w:rsidR="008F3471">
        <w:t xml:space="preserve"> </w:t>
      </w:r>
      <w:r w:rsidRPr="00101392">
        <w:t>5 w zdaniu pierwszym</w:t>
      </w:r>
      <w:r>
        <w:t>,</w:t>
      </w:r>
      <w:r w:rsidRPr="00101392">
        <w:t xml:space="preserve"> </w:t>
      </w:r>
      <w:r>
        <w:t xml:space="preserve">w art. 349 w ust. 1 w pkt 2 i 4, w </w:t>
      </w:r>
      <w:r w:rsidRPr="00534B32">
        <w:t xml:space="preserve">art. 352 </w:t>
      </w:r>
      <w:r>
        <w:t xml:space="preserve">w </w:t>
      </w:r>
      <w:r w:rsidRPr="00534B32">
        <w:t xml:space="preserve">ust. 4 </w:t>
      </w:r>
      <w:r>
        <w:t xml:space="preserve">w </w:t>
      </w:r>
      <w:r w:rsidRPr="00534B32">
        <w:t xml:space="preserve">pkt 3 </w:t>
      </w:r>
      <w:r>
        <w:lastRenderedPageBreak/>
        <w:t>w</w:t>
      </w:r>
      <w:r w:rsidR="008F3471">
        <w:t xml:space="preserve"> </w:t>
      </w:r>
      <w:r w:rsidRPr="00534B32">
        <w:t>lit.</w:t>
      </w:r>
      <w:r w:rsidR="008F3471">
        <w:t xml:space="preserve"> </w:t>
      </w:r>
      <w:r w:rsidRPr="00534B32">
        <w:t>a</w:t>
      </w:r>
      <w:r>
        <w:t xml:space="preserve"> oraz w art. 427 w ust. 4 w pkt 2,</w:t>
      </w:r>
      <w:r w:rsidRPr="00534B32">
        <w:t xml:space="preserve"> </w:t>
      </w:r>
      <w:r>
        <w:t>w różnej liczbie i różnym przypadku,</w:t>
      </w:r>
      <w:r w:rsidRPr="00A77BEE">
        <w:t xml:space="preserve"> wyrazy </w:t>
      </w:r>
      <w:r w:rsidR="008F3471">
        <w:t>„</w:t>
      </w:r>
      <w:r w:rsidRPr="00A77BEE">
        <w:t>instytut badawczy lub instytut międzynarodowy</w:t>
      </w:r>
      <w:r w:rsidR="008F3471">
        <w:t>”</w:t>
      </w:r>
      <w:r w:rsidRPr="00A77BEE">
        <w:t xml:space="preserve"> zastępuje się </w:t>
      </w:r>
      <w:r>
        <w:t>użytymi w</w:t>
      </w:r>
      <w:r w:rsidR="008F3471">
        <w:t xml:space="preserve"> </w:t>
      </w:r>
      <w:r>
        <w:t xml:space="preserve">odpowiedniej liczbie i odpowiednim przypadku </w:t>
      </w:r>
      <w:r w:rsidRPr="00A77BEE">
        <w:t xml:space="preserve">wyrazami </w:t>
      </w:r>
      <w:r w:rsidR="008F3471">
        <w:t>„</w:t>
      </w:r>
      <w:r w:rsidRPr="00A77BEE">
        <w:t>instytut badawczy, instytut międzynarodowy lub CMKP</w:t>
      </w:r>
      <w:r w:rsidR="008F3471">
        <w:t>”</w:t>
      </w:r>
      <w:r w:rsidRPr="00A77BEE">
        <w:t>;</w:t>
      </w:r>
    </w:p>
    <w:p w14:paraId="1A686F8B" w14:textId="77777777" w:rsidR="00811BD7" w:rsidRDefault="00811BD7" w:rsidP="00AB4325">
      <w:pPr>
        <w:pStyle w:val="PKTpunkt"/>
      </w:pPr>
      <w:r>
        <w:t>9</w:t>
      </w:r>
      <w:r w:rsidRPr="00AE2B14">
        <w:t>)</w:t>
      </w:r>
      <w:r w:rsidRPr="00027755">
        <w:tab/>
      </w:r>
      <w:r>
        <w:t xml:space="preserve">użyte </w:t>
      </w:r>
      <w:r w:rsidRPr="00027755">
        <w:t xml:space="preserve">w art. </w:t>
      </w:r>
      <w:r>
        <w:t>185</w:t>
      </w:r>
      <w:r w:rsidRPr="00027755">
        <w:t xml:space="preserve"> </w:t>
      </w:r>
      <w:r>
        <w:t xml:space="preserve">w ust. 1 we wprowadzeniu do wyliczenia, w art. 218 </w:t>
      </w:r>
      <w:r w:rsidRPr="003E7333">
        <w:t>we</w:t>
      </w:r>
      <w:r w:rsidR="008F3471">
        <w:t xml:space="preserve"> </w:t>
      </w:r>
      <w:r w:rsidRPr="003E7333">
        <w:t>wprowadzeniu do wyliczenia</w:t>
      </w:r>
      <w:r>
        <w:t>, w art. 221 w ust. 4 oraz w art. 226a w ust. 1, w</w:t>
      </w:r>
      <w:r w:rsidR="008F3471">
        <w:t xml:space="preserve"> </w:t>
      </w:r>
      <w:r>
        <w:t>ust.</w:t>
      </w:r>
      <w:r w:rsidR="008F3471">
        <w:t xml:space="preserve"> </w:t>
      </w:r>
      <w:r>
        <w:t xml:space="preserve">2 we </w:t>
      </w:r>
      <w:r w:rsidRPr="0012473B">
        <w:t>wprowadzeniu do wyliczenia</w:t>
      </w:r>
      <w:r w:rsidRPr="00DA6E6C">
        <w:t xml:space="preserve"> </w:t>
      </w:r>
      <w:r>
        <w:t xml:space="preserve">i w </w:t>
      </w:r>
      <w:r w:rsidRPr="00DA6E6C">
        <w:t>ust. 3 w zdaniu pierwszym</w:t>
      </w:r>
      <w:r>
        <w:t xml:space="preserve">, w różnym przypadku, wyrazy </w:t>
      </w:r>
      <w:r w:rsidR="008F3471">
        <w:t>„</w:t>
      </w:r>
      <w:r w:rsidRPr="00F77A9D">
        <w:t>instytut badawczy</w:t>
      </w:r>
      <w:r>
        <w:t xml:space="preserve"> albo </w:t>
      </w:r>
      <w:r w:rsidRPr="00F77A9D">
        <w:t>instytut międzynarodowy</w:t>
      </w:r>
      <w:r w:rsidR="008F3471">
        <w:t>”</w:t>
      </w:r>
      <w:r w:rsidRPr="00F77A9D">
        <w:t xml:space="preserve"> zastępuje się</w:t>
      </w:r>
      <w:r w:rsidR="008F3471">
        <w:t xml:space="preserve"> </w:t>
      </w:r>
      <w:r>
        <w:t>użytymi w odpowiednim przypadku</w:t>
      </w:r>
      <w:r w:rsidRPr="00C262AC">
        <w:t xml:space="preserve"> </w:t>
      </w:r>
      <w:r>
        <w:t xml:space="preserve">wyrazami </w:t>
      </w:r>
      <w:r w:rsidR="008F3471">
        <w:t>„</w:t>
      </w:r>
      <w:r w:rsidRPr="00CD4575">
        <w:t>instytut badawczy</w:t>
      </w:r>
      <w:r>
        <w:t>,</w:t>
      </w:r>
      <w:r w:rsidRPr="00CD4575">
        <w:t xml:space="preserve"> instytut międzynarodowy albo</w:t>
      </w:r>
      <w:r>
        <w:t xml:space="preserve"> CMKP</w:t>
      </w:r>
      <w:r w:rsidR="008F3471">
        <w:t>”</w:t>
      </w:r>
      <w:r>
        <w:t>;</w:t>
      </w:r>
    </w:p>
    <w:p w14:paraId="338BDAF9" w14:textId="77777777" w:rsidR="00811BD7" w:rsidRDefault="00811BD7" w:rsidP="00811BD7">
      <w:pPr>
        <w:pStyle w:val="PKTpunkt"/>
      </w:pPr>
      <w:r>
        <w:t>10</w:t>
      </w:r>
      <w:r w:rsidRPr="00AE2B14">
        <w:t>)</w:t>
      </w:r>
      <w:r w:rsidRPr="00027755">
        <w:tab/>
        <w:t xml:space="preserve">w art. </w:t>
      </w:r>
      <w:r>
        <w:t xml:space="preserve">190 w </w:t>
      </w:r>
      <w:r w:rsidRPr="00027755">
        <w:t xml:space="preserve">ust. </w:t>
      </w:r>
      <w:r>
        <w:t>2</w:t>
      </w:r>
      <w:r w:rsidRPr="00027755">
        <w:t xml:space="preserve"> </w:t>
      </w:r>
      <w:r w:rsidRPr="00681A6D">
        <w:t>wyrazy</w:t>
      </w:r>
      <w:r>
        <w:t xml:space="preserve"> </w:t>
      </w:r>
      <w:r w:rsidR="008F3471">
        <w:t>„</w:t>
      </w:r>
      <w:r w:rsidRPr="00681A6D">
        <w:t>Centrum Łukasiewicz</w:t>
      </w:r>
      <w:r>
        <w:t xml:space="preserve"> albo</w:t>
      </w:r>
      <w:r w:rsidRPr="00681A6D">
        <w:t xml:space="preserve"> instytutu Sieci Łukasiewicz</w:t>
      </w:r>
      <w:r w:rsidR="008F3471">
        <w:t>”</w:t>
      </w:r>
      <w:r w:rsidRPr="00681A6D" w:rsidDel="00681A6D">
        <w:t xml:space="preserve"> </w:t>
      </w:r>
      <w:r w:rsidRPr="00681A6D">
        <w:t xml:space="preserve">zastępuje się wyrazami </w:t>
      </w:r>
      <w:r w:rsidR="008F3471">
        <w:t>„</w:t>
      </w:r>
      <w:r w:rsidRPr="00CD4575">
        <w:t>Centrum Łukasiewicz</w:t>
      </w:r>
      <w:r>
        <w:t>,</w:t>
      </w:r>
      <w:r w:rsidRPr="00CD4575">
        <w:t xml:space="preserve"> instytutu Sieci Łukasiewicz albo</w:t>
      </w:r>
      <w:r>
        <w:t xml:space="preserve"> CMKP</w:t>
      </w:r>
      <w:r w:rsidR="008F3471">
        <w:t>”</w:t>
      </w:r>
      <w:r>
        <w:t>;</w:t>
      </w:r>
    </w:p>
    <w:p w14:paraId="175C5422" w14:textId="77777777" w:rsidR="00811BD7" w:rsidRDefault="00811BD7" w:rsidP="00811BD7">
      <w:pPr>
        <w:pStyle w:val="PKTpunkt"/>
      </w:pPr>
      <w:r>
        <w:t>11</w:t>
      </w:r>
      <w:r w:rsidRPr="00AE2B14">
        <w:t>)</w:t>
      </w:r>
      <w:r w:rsidRPr="00027755">
        <w:tab/>
        <w:t xml:space="preserve">w art. </w:t>
      </w:r>
      <w:r>
        <w:t xml:space="preserve">198 w ust. 3 wprowadzenie do wyliczenia </w:t>
      </w:r>
      <w:r w:rsidRPr="00027755">
        <w:t>otrzymuje brzmienie</w:t>
      </w:r>
      <w:r>
        <w:t>:</w:t>
      </w:r>
    </w:p>
    <w:p w14:paraId="4C144F61" w14:textId="77777777" w:rsidR="00811BD7" w:rsidRDefault="008F3471" w:rsidP="00AB4325">
      <w:pPr>
        <w:pStyle w:val="ZFRAGzmfragmentunpzdaniaartykuempunktem"/>
      </w:pPr>
      <w:r>
        <w:t>„</w:t>
      </w:r>
      <w:r w:rsidR="00811BD7" w:rsidRPr="00153F82">
        <w:t>Szkoła doktorska może być prowadzona przez uczelnię akademicką, instytut PAN, instytut badawczy, instytut międzynarodowy albo CMKP posiadające:</w:t>
      </w:r>
      <w:r>
        <w:t>”</w:t>
      </w:r>
      <w:r w:rsidR="00811BD7">
        <w:t>;</w:t>
      </w:r>
    </w:p>
    <w:p w14:paraId="42360A77" w14:textId="77777777" w:rsidR="00811BD7" w:rsidRDefault="00811BD7" w:rsidP="00811BD7">
      <w:pPr>
        <w:pStyle w:val="PKTpunkt"/>
      </w:pPr>
      <w:r>
        <w:t>12</w:t>
      </w:r>
      <w:r w:rsidRPr="00AE2B14">
        <w:t>)</w:t>
      </w:r>
      <w:r w:rsidRPr="00027755">
        <w:tab/>
        <w:t xml:space="preserve">w art. </w:t>
      </w:r>
      <w:r>
        <w:t>226:</w:t>
      </w:r>
    </w:p>
    <w:p w14:paraId="2E3C42FC" w14:textId="77777777" w:rsidR="00811BD7" w:rsidRDefault="00811BD7" w:rsidP="00811BD7">
      <w:pPr>
        <w:pStyle w:val="LITlitera"/>
      </w:pPr>
      <w:r>
        <w:t>a)</w:t>
      </w:r>
      <w:r>
        <w:tab/>
        <w:t xml:space="preserve">w ust. 1 po wyrazach </w:t>
      </w:r>
      <w:r w:rsidR="008F3471">
        <w:t>„</w:t>
      </w:r>
      <w:r w:rsidRPr="008B26D0">
        <w:t>profesora uczelni</w:t>
      </w:r>
      <w:r w:rsidR="008F3471">
        <w:t>”</w:t>
      </w:r>
      <w:r>
        <w:t xml:space="preserve"> dodaje się wyrazy </w:t>
      </w:r>
      <w:r w:rsidR="008F3471">
        <w:t>„</w:t>
      </w:r>
      <w:r>
        <w:t>albo profesora CMKP,</w:t>
      </w:r>
      <w:r w:rsidR="008F3471">
        <w:t>”</w:t>
      </w:r>
      <w:r w:rsidRPr="00985122">
        <w:t>,</w:t>
      </w:r>
    </w:p>
    <w:p w14:paraId="58E28986" w14:textId="77777777" w:rsidR="00811BD7" w:rsidRDefault="00811BD7" w:rsidP="00811BD7">
      <w:pPr>
        <w:pStyle w:val="LITlitera"/>
      </w:pPr>
      <w:r>
        <w:t>b)</w:t>
      </w:r>
      <w:r>
        <w:tab/>
        <w:t>w ust. 2 pkt 1 otrzymuje brzmienie:</w:t>
      </w:r>
    </w:p>
    <w:p w14:paraId="05C2BA91" w14:textId="77777777" w:rsidR="00811BD7" w:rsidRDefault="008F3471" w:rsidP="00811BD7">
      <w:pPr>
        <w:pStyle w:val="ZLITPKTzmpktliter"/>
      </w:pPr>
      <w:r>
        <w:t>„</w:t>
      </w:r>
      <w:r w:rsidR="00811BD7">
        <w:t>1)</w:t>
      </w:r>
      <w:r w:rsidR="00811BD7">
        <w:tab/>
      </w:r>
      <w:r w:rsidR="00811BD7" w:rsidRPr="0097126D">
        <w:t xml:space="preserve">uczelni </w:t>
      </w:r>
      <w:r w:rsidR="00811BD7">
        <w:t>lub CMKP –</w:t>
      </w:r>
      <w:r w:rsidR="00811BD7" w:rsidRPr="0097126D">
        <w:t xml:space="preserve"> rektor</w:t>
      </w:r>
      <w:r w:rsidR="00811BD7">
        <w:t>;</w:t>
      </w:r>
      <w:r>
        <w:t>”</w:t>
      </w:r>
      <w:r w:rsidR="00811BD7">
        <w:t>;</w:t>
      </w:r>
    </w:p>
    <w:p w14:paraId="1A7BFAD6" w14:textId="77777777" w:rsidR="00811BD7" w:rsidRDefault="00811BD7" w:rsidP="00811BD7">
      <w:pPr>
        <w:pStyle w:val="PKTpunkt"/>
      </w:pPr>
      <w:r>
        <w:t>13</w:t>
      </w:r>
      <w:r w:rsidRPr="00AE2B14">
        <w:t>)</w:t>
      </w:r>
      <w:r w:rsidRPr="00027755">
        <w:tab/>
      </w:r>
      <w:r>
        <w:t xml:space="preserve">użyte w </w:t>
      </w:r>
      <w:r w:rsidRPr="00101392">
        <w:t xml:space="preserve">art. 264 </w:t>
      </w:r>
      <w:r>
        <w:t xml:space="preserve">w </w:t>
      </w:r>
      <w:r w:rsidRPr="00633305">
        <w:t>zdaniu</w:t>
      </w:r>
      <w:r>
        <w:t xml:space="preserve"> pierwszym, w art. </w:t>
      </w:r>
      <w:r w:rsidRPr="007C1488">
        <w:t xml:space="preserve">271 w ust. 4 </w:t>
      </w:r>
      <w:r>
        <w:t>we wprowadzeniu</w:t>
      </w:r>
      <w:r w:rsidRPr="007C1488">
        <w:t xml:space="preserve"> do wyliczenia </w:t>
      </w:r>
      <w:r>
        <w:t xml:space="preserve">oraz w art. 358 w ust. 2 we wprowadzeniu do wyliczenia wyrazy </w:t>
      </w:r>
      <w:r w:rsidR="008F3471">
        <w:t>„</w:t>
      </w:r>
      <w:r w:rsidRPr="00101392">
        <w:t xml:space="preserve">instytut </w:t>
      </w:r>
      <w:r w:rsidRPr="00101392">
        <w:lastRenderedPageBreak/>
        <w:t>badawczy</w:t>
      </w:r>
      <w:r>
        <w:t xml:space="preserve"> oraz</w:t>
      </w:r>
      <w:r w:rsidR="008F3471">
        <w:t xml:space="preserve"> </w:t>
      </w:r>
      <w:r w:rsidRPr="00101392">
        <w:t>instytut międzynarodowy</w:t>
      </w:r>
      <w:r w:rsidR="008F3471">
        <w:t>”</w:t>
      </w:r>
      <w:r w:rsidRPr="00101392">
        <w:t xml:space="preserve"> zastępuje się </w:t>
      </w:r>
      <w:r>
        <w:t xml:space="preserve">wyrazami </w:t>
      </w:r>
      <w:r w:rsidR="008F3471">
        <w:t>„</w:t>
      </w:r>
      <w:r w:rsidRPr="00B2056C">
        <w:t>instytut badawczy</w:t>
      </w:r>
      <w:r>
        <w:t>,</w:t>
      </w:r>
      <w:r w:rsidRPr="00B2056C">
        <w:t xml:space="preserve"> instytut międzynarodowy</w:t>
      </w:r>
      <w:r>
        <w:t xml:space="preserve"> oraz CMKP</w:t>
      </w:r>
      <w:r w:rsidR="008F3471">
        <w:t>”</w:t>
      </w:r>
      <w:r w:rsidRPr="00101392">
        <w:t>;</w:t>
      </w:r>
    </w:p>
    <w:p w14:paraId="21529306" w14:textId="77777777" w:rsidR="00811BD7" w:rsidRPr="00811BD7" w:rsidRDefault="00811BD7" w:rsidP="00811BD7">
      <w:pPr>
        <w:pStyle w:val="PKTpunkt"/>
      </w:pPr>
      <w:r>
        <w:t>1</w:t>
      </w:r>
      <w:r w:rsidRPr="00811BD7">
        <w:t>4)</w:t>
      </w:r>
      <w:r w:rsidRPr="00811BD7">
        <w:tab/>
        <w:t>w art. 265 w ust. 1 pkt 2 otrzymuje brzmienie:</w:t>
      </w:r>
    </w:p>
    <w:p w14:paraId="77DF1841" w14:textId="77777777" w:rsidR="00811BD7" w:rsidRDefault="008F3471" w:rsidP="00811BD7">
      <w:pPr>
        <w:pStyle w:val="ZPKTzmpktartykuempunktem"/>
      </w:pPr>
      <w:r>
        <w:t>„</w:t>
      </w:r>
      <w:r w:rsidR="00811BD7">
        <w:t>2)</w:t>
      </w:r>
      <w:r w:rsidR="00811BD7">
        <w:tab/>
      </w:r>
      <w:r w:rsidR="00811BD7" w:rsidRPr="00AE2B14">
        <w:t xml:space="preserve">uczelnię zawodową, instytut badawczy, </w:t>
      </w:r>
      <w:r w:rsidR="00811BD7">
        <w:t>CMKP</w:t>
      </w:r>
      <w:r w:rsidR="00811BD7" w:rsidRPr="00AE2B14">
        <w:t xml:space="preserve"> oraz podmiot, o którym mowa w</w:t>
      </w:r>
      <w:r>
        <w:t xml:space="preserve"> </w:t>
      </w:r>
      <w:r w:rsidR="00811BD7" w:rsidRPr="00AE2B14">
        <w:t>art.</w:t>
      </w:r>
      <w:r>
        <w:t xml:space="preserve"> </w:t>
      </w:r>
      <w:r w:rsidR="00811BD7" w:rsidRPr="00AE2B14">
        <w:t>7 ust. 1 pkt 8, posiadający siedzibę na terytorium Rzeczypospolitej Polskiej.</w:t>
      </w:r>
      <w:r>
        <w:t>”</w:t>
      </w:r>
      <w:r w:rsidR="00811BD7">
        <w:t>;</w:t>
      </w:r>
    </w:p>
    <w:p w14:paraId="44B275F7" w14:textId="77777777" w:rsidR="00811BD7" w:rsidRPr="00027755" w:rsidRDefault="00811BD7" w:rsidP="00811BD7">
      <w:pPr>
        <w:pStyle w:val="PKTpunkt"/>
      </w:pPr>
      <w:r>
        <w:t>15</w:t>
      </w:r>
      <w:r w:rsidRPr="00AE2B14">
        <w:t>)</w:t>
      </w:r>
      <w:r w:rsidRPr="00027755">
        <w:tab/>
      </w:r>
      <w:r>
        <w:t xml:space="preserve">w </w:t>
      </w:r>
      <w:r w:rsidRPr="00027755">
        <w:t xml:space="preserve">art. </w:t>
      </w:r>
      <w:r>
        <w:t xml:space="preserve">323 w ust. 1 pkt 2 </w:t>
      </w:r>
      <w:r w:rsidRPr="00027755">
        <w:t>otrzymuje brzmienie:</w:t>
      </w:r>
    </w:p>
    <w:p w14:paraId="0D64646B" w14:textId="77777777" w:rsidR="00811BD7" w:rsidRDefault="008F3471" w:rsidP="00811BD7">
      <w:pPr>
        <w:pStyle w:val="ZPKTzmpktartykuempunktem"/>
      </w:pPr>
      <w:r>
        <w:t>„</w:t>
      </w:r>
      <w:r w:rsidR="00811BD7">
        <w:t>2)</w:t>
      </w:r>
      <w:r w:rsidR="00811BD7">
        <w:tab/>
      </w:r>
      <w:r w:rsidR="00811BD7" w:rsidRPr="001121BD">
        <w:t>umów zawieranych z podmiotami zagranicznymi przez uczelnie</w:t>
      </w:r>
      <w:r w:rsidR="00811BD7">
        <w:t xml:space="preserve"> lub CMKP</w:t>
      </w:r>
      <w:r w:rsidR="00811BD7" w:rsidRPr="001121BD">
        <w:t>, na</w:t>
      </w:r>
      <w:r>
        <w:t xml:space="preserve"> </w:t>
      </w:r>
      <w:r w:rsidR="00811BD7" w:rsidRPr="001121BD">
        <w:t>zasadach określonych w tych umowach;</w:t>
      </w:r>
      <w:r>
        <w:t>”</w:t>
      </w:r>
      <w:r w:rsidR="00811BD7">
        <w:t>;</w:t>
      </w:r>
    </w:p>
    <w:p w14:paraId="5F6D0E9F" w14:textId="77777777" w:rsidR="00811BD7" w:rsidRPr="00027755" w:rsidRDefault="00811BD7" w:rsidP="00811BD7">
      <w:pPr>
        <w:pStyle w:val="PKTpunkt"/>
      </w:pPr>
      <w:r>
        <w:t>16</w:t>
      </w:r>
      <w:r w:rsidRPr="00AE2B14">
        <w:t>)</w:t>
      </w:r>
      <w:r w:rsidRPr="00027755">
        <w:tab/>
      </w:r>
      <w:r>
        <w:t xml:space="preserve">w </w:t>
      </w:r>
      <w:r w:rsidRPr="00027755">
        <w:t xml:space="preserve">art. </w:t>
      </w:r>
      <w:r>
        <w:t xml:space="preserve">331 w ust. 1 pkt 1 </w:t>
      </w:r>
      <w:r w:rsidRPr="00027755">
        <w:t>otrzymuje brzmienie:</w:t>
      </w:r>
    </w:p>
    <w:p w14:paraId="75D6DAFA" w14:textId="77777777" w:rsidR="00811BD7" w:rsidRDefault="008F3471" w:rsidP="00811BD7">
      <w:pPr>
        <w:pStyle w:val="ZPKTzmpktartykuempunktem"/>
      </w:pPr>
      <w:r>
        <w:t>„</w:t>
      </w:r>
      <w:r w:rsidR="00811BD7">
        <w:t>1)</w:t>
      </w:r>
      <w:r w:rsidR="00811BD7">
        <w:tab/>
      </w:r>
      <w:r w:rsidR="00811BD7" w:rsidRPr="00327174">
        <w:t>14 nauczycieli akademickich wybranych przez konferencje, o których mowa w</w:t>
      </w:r>
      <w:r>
        <w:t xml:space="preserve"> </w:t>
      </w:r>
      <w:r w:rsidR="00811BD7" w:rsidRPr="00327174">
        <w:t>art.</w:t>
      </w:r>
      <w:r w:rsidR="00C07639">
        <w:t> </w:t>
      </w:r>
      <w:r w:rsidR="00811BD7" w:rsidRPr="00327174">
        <w:t>329 ust. 1 pkt 2</w:t>
      </w:r>
      <w:r w:rsidR="00811BD7">
        <w:t>–</w:t>
      </w:r>
      <w:r w:rsidR="00811BD7" w:rsidRPr="00327174">
        <w:t>4, spośród kandydatów wybranych przez uczelnie</w:t>
      </w:r>
      <w:r w:rsidR="00811BD7">
        <w:t xml:space="preserve"> oraz</w:t>
      </w:r>
      <w:r>
        <w:t xml:space="preserve"> </w:t>
      </w:r>
      <w:r w:rsidR="00811BD7">
        <w:t>CMKP</w:t>
      </w:r>
      <w:r w:rsidR="00811BD7" w:rsidRPr="00327174">
        <w:t>, z podziałem tej liczby między konferencje proporcjonalnie do łącznej liczby studentów studiujących w uczelniach członkowskich każdej z tych konferencji;</w:t>
      </w:r>
      <w:r>
        <w:t>”</w:t>
      </w:r>
      <w:r w:rsidR="00811BD7">
        <w:t>;</w:t>
      </w:r>
      <w:r w:rsidR="00811BD7" w:rsidRPr="00C526D6">
        <w:t xml:space="preserve"> </w:t>
      </w:r>
    </w:p>
    <w:p w14:paraId="4E9B9444" w14:textId="77777777" w:rsidR="00811BD7" w:rsidRDefault="00811BD7" w:rsidP="00811BD7">
      <w:pPr>
        <w:pStyle w:val="PKTpunkt"/>
      </w:pPr>
      <w:r>
        <w:t>17</w:t>
      </w:r>
      <w:r w:rsidRPr="00AE2B14">
        <w:t>)</w:t>
      </w:r>
      <w:r w:rsidRPr="00027755">
        <w:tab/>
      </w:r>
      <w:r>
        <w:t xml:space="preserve">w </w:t>
      </w:r>
      <w:r w:rsidRPr="00027755">
        <w:t xml:space="preserve">art. </w:t>
      </w:r>
      <w:r>
        <w:t xml:space="preserve">337 w ust. 1 po wyrazie </w:t>
      </w:r>
      <w:r w:rsidR="008F3471">
        <w:t>„</w:t>
      </w:r>
      <w:r w:rsidRPr="00327174">
        <w:t>akademickie</w:t>
      </w:r>
      <w:r w:rsidR="008F3471">
        <w:t>”</w:t>
      </w:r>
      <w:r>
        <w:t xml:space="preserve"> dodaje się wyrazy</w:t>
      </w:r>
      <w:r w:rsidRPr="00327174">
        <w:t xml:space="preserve"> </w:t>
      </w:r>
      <w:r w:rsidR="008F3471">
        <w:t>„</w:t>
      </w:r>
      <w:r>
        <w:t>oraz CMKP</w:t>
      </w:r>
      <w:r w:rsidR="008F3471">
        <w:t>”</w:t>
      </w:r>
      <w:r>
        <w:t>;</w:t>
      </w:r>
    </w:p>
    <w:p w14:paraId="4193E0D3" w14:textId="77777777" w:rsidR="00811BD7" w:rsidRDefault="00811BD7" w:rsidP="00811BD7">
      <w:pPr>
        <w:pStyle w:val="PKTpunkt"/>
      </w:pPr>
      <w:r>
        <w:t>18</w:t>
      </w:r>
      <w:r w:rsidRPr="00AE2B14">
        <w:t>)</w:t>
      </w:r>
      <w:r w:rsidRPr="00027755">
        <w:tab/>
        <w:t xml:space="preserve">w art. </w:t>
      </w:r>
      <w:r>
        <w:t>343:</w:t>
      </w:r>
    </w:p>
    <w:p w14:paraId="6124DC9C" w14:textId="77777777" w:rsidR="00811BD7" w:rsidRDefault="00811BD7" w:rsidP="00811BD7">
      <w:pPr>
        <w:pStyle w:val="LITlitera"/>
      </w:pPr>
      <w:r>
        <w:t>a)</w:t>
      </w:r>
      <w:r>
        <w:tab/>
        <w:t xml:space="preserve">w ust. 2 pkt 1 </w:t>
      </w:r>
      <w:r w:rsidRPr="00027755">
        <w:t>otrzymuje brzmienie</w:t>
      </w:r>
      <w:r>
        <w:t>:</w:t>
      </w:r>
    </w:p>
    <w:p w14:paraId="5E304455" w14:textId="77777777" w:rsidR="00811BD7" w:rsidRDefault="008F3471" w:rsidP="00811BD7">
      <w:pPr>
        <w:pStyle w:val="ZLITPKTzmpktliter"/>
      </w:pPr>
      <w:r>
        <w:t>„</w:t>
      </w:r>
      <w:r w:rsidR="00811BD7">
        <w:t>1)</w:t>
      </w:r>
      <w:r w:rsidR="00811BD7">
        <w:tab/>
      </w:r>
      <w:r w:rsidR="00811BD7" w:rsidRPr="00D861BE">
        <w:t>rektorzy</w:t>
      </w:r>
      <w:r w:rsidR="00811BD7">
        <w:t xml:space="preserve">, </w:t>
      </w:r>
      <w:r w:rsidR="00811BD7" w:rsidRPr="00D861BE">
        <w:t xml:space="preserve">z </w:t>
      </w:r>
      <w:r w:rsidR="00811BD7">
        <w:t xml:space="preserve">wyjątkiem </w:t>
      </w:r>
      <w:r w:rsidR="00811BD7" w:rsidRPr="00D861BE">
        <w:t>rektor</w:t>
      </w:r>
      <w:r w:rsidR="00811BD7">
        <w:t>a</w:t>
      </w:r>
      <w:r w:rsidR="00811BD7" w:rsidRPr="00D861BE">
        <w:t xml:space="preserve"> CMKP</w:t>
      </w:r>
      <w:r w:rsidR="00811BD7">
        <w:t>, który</w:t>
      </w:r>
      <w:r w:rsidR="00811BD7" w:rsidRPr="00D861BE">
        <w:t xml:space="preserve"> nie wprowadza danych, o których mowa w</w:t>
      </w:r>
      <w:r>
        <w:t xml:space="preserve"> </w:t>
      </w:r>
      <w:r w:rsidR="00811BD7" w:rsidRPr="00D861BE">
        <w:t>ust.</w:t>
      </w:r>
      <w:r>
        <w:t xml:space="preserve"> </w:t>
      </w:r>
      <w:r w:rsidR="00811BD7" w:rsidRPr="00D861BE">
        <w:t>1 pkt 9 i 17</w:t>
      </w:r>
      <w:r w:rsidR="00811BD7" w:rsidRPr="001121BD">
        <w:t>;</w:t>
      </w:r>
      <w:r>
        <w:t>”</w:t>
      </w:r>
      <w:r w:rsidR="00811BD7" w:rsidRPr="00985122">
        <w:t>,</w:t>
      </w:r>
    </w:p>
    <w:p w14:paraId="7CBA4DC9" w14:textId="77777777" w:rsidR="00811BD7" w:rsidRDefault="00811BD7" w:rsidP="00811BD7">
      <w:pPr>
        <w:pStyle w:val="LITlitera"/>
      </w:pPr>
      <w:r>
        <w:t>b)</w:t>
      </w:r>
      <w:r>
        <w:tab/>
        <w:t>ust. 4 otrzymuje brzmienie:</w:t>
      </w:r>
    </w:p>
    <w:p w14:paraId="12472137" w14:textId="77777777" w:rsidR="00811BD7" w:rsidRDefault="008F3471" w:rsidP="00811BD7">
      <w:pPr>
        <w:pStyle w:val="ZLITUSTzmustliter"/>
      </w:pPr>
      <w:r>
        <w:t>„</w:t>
      </w:r>
      <w:r w:rsidR="00811BD7">
        <w:t>4.</w:t>
      </w:r>
      <w:r w:rsidR="00811BD7" w:rsidRPr="00210C72">
        <w:t xml:space="preserve"> </w:t>
      </w:r>
      <w:r w:rsidR="00811BD7" w:rsidRPr="005826B0">
        <w:t xml:space="preserve">Dane, o których mowa w ust. 1 pkt 20, wprowadzają do Systemu POL-on rektorzy, a w przypadku gdy w dniu uprawomocnienia się </w:t>
      </w:r>
      <w:r w:rsidR="00811BD7" w:rsidRPr="005826B0">
        <w:lastRenderedPageBreak/>
        <w:t>orzeczenia kary dyscyplinarnej nauczyciel akademicki nie jest zatrudniony w uczelni, w której zostało wszczęte postępowanie dyscyplinarne</w:t>
      </w:r>
      <w:r w:rsidR="00811BD7">
        <w:t>,</w:t>
      </w:r>
      <w:r w:rsidR="00811BD7" w:rsidRPr="005826B0">
        <w:t xml:space="preserve"> </w:t>
      </w:r>
      <w:r w:rsidR="00811BD7">
        <w:t>lub CMKP –</w:t>
      </w:r>
      <w:r w:rsidR="00811BD7" w:rsidRPr="005826B0">
        <w:t xml:space="preserve"> minister.</w:t>
      </w:r>
      <w:r>
        <w:t>”</w:t>
      </w:r>
      <w:r w:rsidR="00811BD7" w:rsidRPr="00985122">
        <w:t>,</w:t>
      </w:r>
    </w:p>
    <w:p w14:paraId="4DD204EF" w14:textId="77777777" w:rsidR="00811BD7" w:rsidRDefault="00811BD7" w:rsidP="00811BD7">
      <w:pPr>
        <w:pStyle w:val="LITlitera"/>
      </w:pPr>
      <w:r>
        <w:t>c)</w:t>
      </w:r>
      <w:r>
        <w:tab/>
        <w:t xml:space="preserve">w </w:t>
      </w:r>
      <w:r w:rsidRPr="00CD4575">
        <w:t xml:space="preserve">ust. </w:t>
      </w:r>
      <w:r>
        <w:t>5 pkt 1</w:t>
      </w:r>
      <w:r w:rsidRPr="00CD4575">
        <w:t xml:space="preserve"> otrzymuje brzmienie:</w:t>
      </w:r>
    </w:p>
    <w:p w14:paraId="0D142962" w14:textId="77777777" w:rsidR="00811BD7" w:rsidRPr="00AA3A27" w:rsidRDefault="008F3471" w:rsidP="00811BD7">
      <w:pPr>
        <w:pStyle w:val="ZLITPKTzmpktliter"/>
      </w:pPr>
      <w:r>
        <w:t>„</w:t>
      </w:r>
      <w:r w:rsidR="00811BD7">
        <w:t>1)</w:t>
      </w:r>
      <w:r w:rsidR="00811BD7">
        <w:tab/>
      </w:r>
      <w:r w:rsidR="00811BD7" w:rsidRPr="005826B0">
        <w:t xml:space="preserve">ministrowi, ministrom nadzorującym uczelnie, </w:t>
      </w:r>
      <w:r w:rsidR="00811BD7">
        <w:t>ministrowi nadzorującemu CMKP,</w:t>
      </w:r>
      <w:r w:rsidR="00811BD7" w:rsidRPr="005826B0">
        <w:t xml:space="preserve"> RDN, PKA, KEN, NAWA, NCBiR </w:t>
      </w:r>
      <w:r w:rsidR="00811BD7">
        <w:t>oraz</w:t>
      </w:r>
      <w:r w:rsidR="00811BD7" w:rsidRPr="005826B0">
        <w:t xml:space="preserve"> NCN</w:t>
      </w:r>
      <w:r w:rsidR="00811BD7">
        <w:t>;</w:t>
      </w:r>
      <w:r>
        <w:t>”</w:t>
      </w:r>
      <w:r w:rsidR="00811BD7">
        <w:t>;</w:t>
      </w:r>
    </w:p>
    <w:p w14:paraId="59843EEF" w14:textId="77777777" w:rsidR="00811BD7" w:rsidRPr="00027755" w:rsidRDefault="00811BD7" w:rsidP="00811BD7">
      <w:pPr>
        <w:pStyle w:val="PKTpunkt"/>
      </w:pPr>
      <w:r>
        <w:t>19</w:t>
      </w:r>
      <w:r w:rsidRPr="00AE2B14">
        <w:t>)</w:t>
      </w:r>
      <w:r w:rsidRPr="00027755">
        <w:tab/>
      </w:r>
      <w:r>
        <w:t xml:space="preserve">w </w:t>
      </w:r>
      <w:r w:rsidRPr="00027755">
        <w:t xml:space="preserve">art. </w:t>
      </w:r>
      <w:r>
        <w:t xml:space="preserve">345 w ust. 3 pkt 1 </w:t>
      </w:r>
      <w:r w:rsidRPr="00027755">
        <w:t>otrzymuje brzmienie:</w:t>
      </w:r>
    </w:p>
    <w:p w14:paraId="416F48B7" w14:textId="77777777" w:rsidR="00811BD7" w:rsidRDefault="008F3471" w:rsidP="00811BD7">
      <w:pPr>
        <w:pStyle w:val="ZPKTzmpktartykuempunktem"/>
      </w:pPr>
      <w:r>
        <w:t>„</w:t>
      </w:r>
      <w:r w:rsidR="00811BD7">
        <w:t>1)</w:t>
      </w:r>
      <w:r w:rsidR="00811BD7">
        <w:tab/>
      </w:r>
      <w:r w:rsidR="00811BD7" w:rsidRPr="00B90DD7">
        <w:t xml:space="preserve">ministrowi, ministrom nadzorującym uczelnie, </w:t>
      </w:r>
      <w:r w:rsidR="00811BD7">
        <w:t>ministrowi nadzorującemu CMKP,</w:t>
      </w:r>
      <w:r w:rsidR="00811BD7" w:rsidRPr="00B90DD7">
        <w:t xml:space="preserve"> RDN, KEN, NAWA, NCN, NCBiR oraz Prezesowi PAN</w:t>
      </w:r>
      <w:r w:rsidR="00811BD7" w:rsidRPr="001121BD">
        <w:t>;</w:t>
      </w:r>
      <w:r>
        <w:t>”</w:t>
      </w:r>
      <w:r w:rsidR="00811BD7">
        <w:t>;</w:t>
      </w:r>
    </w:p>
    <w:p w14:paraId="654571EA" w14:textId="77777777" w:rsidR="00811BD7" w:rsidRPr="00846F9B" w:rsidRDefault="00811BD7" w:rsidP="00811BD7">
      <w:pPr>
        <w:pStyle w:val="PKTpunkt"/>
      </w:pPr>
      <w:r>
        <w:t>20</w:t>
      </w:r>
      <w:r w:rsidRPr="00846F9B">
        <w:t>)</w:t>
      </w:r>
      <w:r w:rsidRPr="00846F9B">
        <w:tab/>
        <w:t xml:space="preserve">w art. 346 </w:t>
      </w:r>
      <w:r>
        <w:t>w ust. 7 pkt 1</w:t>
      </w:r>
      <w:r w:rsidRPr="00B90DD7">
        <w:t xml:space="preserve"> otrzymuje brzmienie</w:t>
      </w:r>
      <w:r w:rsidRPr="00846F9B">
        <w:t>:</w:t>
      </w:r>
    </w:p>
    <w:p w14:paraId="34300B41" w14:textId="77777777" w:rsidR="00811BD7" w:rsidRDefault="008F3471" w:rsidP="00811BD7">
      <w:pPr>
        <w:pStyle w:val="ZPKTzmpktartykuempunktem"/>
      </w:pPr>
      <w:r>
        <w:t>„</w:t>
      </w:r>
      <w:r w:rsidR="00811BD7">
        <w:t>1)</w:t>
      </w:r>
      <w:r w:rsidR="00811BD7">
        <w:tab/>
      </w:r>
      <w:r w:rsidR="00811BD7" w:rsidRPr="00B90DD7">
        <w:t>ministrowi, ministrowi nadzorującemu uczelnię lub podmiot, o którym mowa w</w:t>
      </w:r>
      <w:r>
        <w:t xml:space="preserve"> </w:t>
      </w:r>
      <w:r w:rsidR="00811BD7" w:rsidRPr="00B90DD7">
        <w:t>art.</w:t>
      </w:r>
      <w:r>
        <w:t xml:space="preserve"> </w:t>
      </w:r>
      <w:r w:rsidR="00811BD7" w:rsidRPr="00B90DD7">
        <w:t>7 ust. 1 pkt 5</w:t>
      </w:r>
      <w:r w:rsidR="00811BD7">
        <w:t>, 6c</w:t>
      </w:r>
      <w:r w:rsidR="00811BD7" w:rsidRPr="00B90DD7">
        <w:t xml:space="preserve"> i 8</w:t>
      </w:r>
      <w:r w:rsidR="00811BD7">
        <w:t>,</w:t>
      </w:r>
      <w:r w:rsidR="00811BD7" w:rsidRPr="00B90DD7">
        <w:t xml:space="preserve"> KEN, NCBiR i Prezesowi Głównego Urzędu Statystycznego;</w:t>
      </w:r>
      <w:r>
        <w:t>”</w:t>
      </w:r>
      <w:r w:rsidR="00811BD7" w:rsidRPr="00846F9B">
        <w:t>;</w:t>
      </w:r>
    </w:p>
    <w:p w14:paraId="322C9002" w14:textId="77777777" w:rsidR="00811BD7" w:rsidRDefault="00811BD7" w:rsidP="00811BD7">
      <w:pPr>
        <w:pStyle w:val="PKTpunkt"/>
      </w:pPr>
      <w:r w:rsidRPr="00AE2B14">
        <w:t>2</w:t>
      </w:r>
      <w:r>
        <w:t>1</w:t>
      </w:r>
      <w:r w:rsidRPr="00AE2B14">
        <w:t>)</w:t>
      </w:r>
      <w:r w:rsidRPr="00027755">
        <w:tab/>
        <w:t xml:space="preserve">w art. </w:t>
      </w:r>
      <w:r>
        <w:t>350:</w:t>
      </w:r>
    </w:p>
    <w:p w14:paraId="729D7CEF" w14:textId="77777777" w:rsidR="00811BD7" w:rsidRDefault="00811BD7" w:rsidP="00811BD7">
      <w:pPr>
        <w:pStyle w:val="LITlitera"/>
      </w:pPr>
      <w:r>
        <w:t>a)</w:t>
      </w:r>
      <w:r>
        <w:tab/>
        <w:t>w ust. 1:</w:t>
      </w:r>
    </w:p>
    <w:p w14:paraId="1ECEBF5B" w14:textId="77777777" w:rsidR="00811BD7" w:rsidRDefault="00811BD7" w:rsidP="00811BD7">
      <w:pPr>
        <w:pStyle w:val="TIRtiret"/>
      </w:pPr>
      <w:r>
        <w:t>–</w:t>
      </w:r>
      <w:r>
        <w:tab/>
        <w:t>pkt 1 otrzymuje brzmienie:</w:t>
      </w:r>
    </w:p>
    <w:p w14:paraId="7C8FDA80" w14:textId="77777777" w:rsidR="00811BD7" w:rsidRDefault="008F3471" w:rsidP="00811BD7">
      <w:pPr>
        <w:pStyle w:val="ZTIRPKTzmpkttiret"/>
      </w:pPr>
      <w:r>
        <w:t>„</w:t>
      </w:r>
      <w:r w:rsidR="00811BD7" w:rsidRPr="00973870">
        <w:t>1</w:t>
      </w:r>
      <w:r w:rsidR="00811BD7">
        <w:t>)</w:t>
      </w:r>
      <w:r w:rsidR="00811BD7">
        <w:tab/>
      </w:r>
      <w:r w:rsidR="00811BD7" w:rsidRPr="005032E2">
        <w:t>plany rzeczowo-finansowe uczelni publicznych</w:t>
      </w:r>
      <w:r w:rsidR="00811BD7">
        <w:t xml:space="preserve"> oraz CMKP;</w:t>
      </w:r>
      <w:r>
        <w:t>”</w:t>
      </w:r>
      <w:r w:rsidR="00811BD7">
        <w:t>,</w:t>
      </w:r>
    </w:p>
    <w:p w14:paraId="35BE558A" w14:textId="77777777" w:rsidR="00811BD7" w:rsidRDefault="00811BD7" w:rsidP="00811BD7">
      <w:pPr>
        <w:pStyle w:val="TIRtiret"/>
      </w:pPr>
      <w:r>
        <w:t>–</w:t>
      </w:r>
      <w:r>
        <w:tab/>
        <w:t>pkt 2 otrzymuje brzmienie:</w:t>
      </w:r>
    </w:p>
    <w:p w14:paraId="61E45E7B" w14:textId="77777777" w:rsidR="00811BD7" w:rsidRDefault="008F3471" w:rsidP="00811BD7">
      <w:pPr>
        <w:pStyle w:val="ZTIRPKTzmpkttiret"/>
      </w:pPr>
      <w:r>
        <w:t>„</w:t>
      </w:r>
      <w:r w:rsidR="00811BD7" w:rsidRPr="005032E2">
        <w:t>2)</w:t>
      </w:r>
      <w:r w:rsidR="00811BD7">
        <w:tab/>
      </w:r>
      <w:r w:rsidR="00811BD7" w:rsidRPr="005032E2">
        <w:t>sprawozdania z wykonania planów rzeczowo-finansowych uczelni publicznych</w:t>
      </w:r>
      <w:r w:rsidR="00811BD7">
        <w:t xml:space="preserve"> oraz CMKP;</w:t>
      </w:r>
      <w:r>
        <w:t>”</w:t>
      </w:r>
      <w:r w:rsidR="00811BD7">
        <w:t>,</w:t>
      </w:r>
      <w:r w:rsidR="00811BD7" w:rsidRPr="00973870">
        <w:t xml:space="preserve"> </w:t>
      </w:r>
    </w:p>
    <w:p w14:paraId="11097C3D" w14:textId="77777777" w:rsidR="00811BD7" w:rsidRDefault="00811BD7" w:rsidP="00811BD7">
      <w:pPr>
        <w:pStyle w:val="TIRtiret"/>
      </w:pPr>
      <w:r>
        <w:t>–</w:t>
      </w:r>
      <w:r>
        <w:tab/>
        <w:t>pkt 4 otrzymuje brzmienie:</w:t>
      </w:r>
    </w:p>
    <w:p w14:paraId="33EFE4B0" w14:textId="77777777" w:rsidR="00811BD7" w:rsidRDefault="008F3471" w:rsidP="00811BD7">
      <w:pPr>
        <w:pStyle w:val="ZTIRPKTzmpkttiret"/>
      </w:pPr>
      <w:r>
        <w:t>„</w:t>
      </w:r>
      <w:r w:rsidR="00811BD7">
        <w:t>4</w:t>
      </w:r>
      <w:r w:rsidR="00811BD7" w:rsidRPr="005032E2">
        <w:t>)</w:t>
      </w:r>
      <w:r w:rsidR="00811BD7">
        <w:tab/>
      </w:r>
      <w:r w:rsidR="00811BD7" w:rsidRPr="005032E2">
        <w:t xml:space="preserve">roczne sprawozdania finansowe uczelni publicznych </w:t>
      </w:r>
      <w:r w:rsidR="00811BD7">
        <w:t xml:space="preserve">oraz CMKP </w:t>
      </w:r>
      <w:r w:rsidR="00811BD7" w:rsidRPr="005032E2">
        <w:t>zbadane przez firmę audytorską</w:t>
      </w:r>
      <w:r w:rsidR="00811BD7">
        <w:t>;</w:t>
      </w:r>
      <w:r>
        <w:t>”</w:t>
      </w:r>
      <w:r w:rsidR="00811BD7">
        <w:t>,</w:t>
      </w:r>
      <w:r w:rsidR="00811BD7" w:rsidRPr="00973870">
        <w:t xml:space="preserve"> </w:t>
      </w:r>
    </w:p>
    <w:p w14:paraId="1524F414" w14:textId="77777777" w:rsidR="00811BD7" w:rsidRDefault="00811BD7" w:rsidP="00811BD7">
      <w:pPr>
        <w:pStyle w:val="LITlitera"/>
      </w:pPr>
      <w:r>
        <w:lastRenderedPageBreak/>
        <w:t>b)</w:t>
      </w:r>
      <w:r>
        <w:tab/>
        <w:t>ust. 3 pkt 1 otrzymuje brzmienie:</w:t>
      </w:r>
    </w:p>
    <w:p w14:paraId="45B46953" w14:textId="77777777" w:rsidR="00811BD7" w:rsidRDefault="008F3471" w:rsidP="00811BD7">
      <w:pPr>
        <w:pStyle w:val="ZLITPKTzmpktliter"/>
      </w:pPr>
      <w:r>
        <w:t>„</w:t>
      </w:r>
      <w:r w:rsidR="00811BD7">
        <w:t>1)</w:t>
      </w:r>
      <w:r w:rsidR="00811BD7">
        <w:tab/>
      </w:r>
      <w:r w:rsidR="00811BD7" w:rsidRPr="005032E2">
        <w:t>ministrowi oraz ministrowi nadzorującemu podmiot, o którym mowa w art. 7 ust. 1 pkt 1, 5</w:t>
      </w:r>
      <w:r w:rsidR="00811BD7">
        <w:t>, 6c</w:t>
      </w:r>
      <w:r w:rsidR="00811BD7" w:rsidRPr="005032E2">
        <w:t xml:space="preserve"> i 8;</w:t>
      </w:r>
      <w:r>
        <w:t>”</w:t>
      </w:r>
      <w:r w:rsidR="00811BD7">
        <w:t>;</w:t>
      </w:r>
    </w:p>
    <w:p w14:paraId="353968A0" w14:textId="77777777" w:rsidR="00811BD7" w:rsidRDefault="00811BD7" w:rsidP="00811BD7">
      <w:pPr>
        <w:pStyle w:val="PKTpunkt"/>
      </w:pPr>
      <w:r w:rsidRPr="00AE2B14">
        <w:t>2</w:t>
      </w:r>
      <w:r>
        <w:t>2</w:t>
      </w:r>
      <w:r w:rsidRPr="00AE2B14">
        <w:t>)</w:t>
      </w:r>
      <w:r w:rsidRPr="00027755">
        <w:tab/>
      </w:r>
      <w:r>
        <w:t xml:space="preserve">w </w:t>
      </w:r>
      <w:r w:rsidRPr="00027755">
        <w:t xml:space="preserve">art. </w:t>
      </w:r>
      <w:r>
        <w:t xml:space="preserve">351 w ust. 4 po wyrazach </w:t>
      </w:r>
      <w:r w:rsidR="008F3471">
        <w:t>„</w:t>
      </w:r>
      <w:r w:rsidRPr="005032E2">
        <w:t>instytutom międzynarodowym</w:t>
      </w:r>
      <w:r w:rsidR="008F3471">
        <w:t>”</w:t>
      </w:r>
      <w:r>
        <w:t xml:space="preserve"> dodaje się przecinek i</w:t>
      </w:r>
      <w:r w:rsidR="008F3471">
        <w:t xml:space="preserve"> </w:t>
      </w:r>
      <w:r>
        <w:t xml:space="preserve">wyraz </w:t>
      </w:r>
      <w:r w:rsidR="008F3471">
        <w:t>„</w:t>
      </w:r>
      <w:r>
        <w:t>CMKP</w:t>
      </w:r>
      <w:r w:rsidR="008F3471">
        <w:t>”</w:t>
      </w:r>
      <w:r>
        <w:t>;</w:t>
      </w:r>
    </w:p>
    <w:p w14:paraId="766F82EF" w14:textId="77777777" w:rsidR="00811BD7" w:rsidRPr="00AC1FDA" w:rsidRDefault="00811BD7" w:rsidP="00811BD7">
      <w:pPr>
        <w:pStyle w:val="PKTpunkt"/>
      </w:pPr>
      <w:r w:rsidRPr="00AE2B14">
        <w:t>2</w:t>
      </w:r>
      <w:r>
        <w:t>3</w:t>
      </w:r>
      <w:r w:rsidRPr="00AE2B14">
        <w:t>)</w:t>
      </w:r>
      <w:r w:rsidRPr="00027755">
        <w:tab/>
      </w:r>
      <w:r w:rsidRPr="00AC1FDA">
        <w:t>w art. 35</w:t>
      </w:r>
      <w:r>
        <w:t>5 w ust. 6</w:t>
      </w:r>
      <w:r w:rsidRPr="00AC1FDA">
        <w:t>:</w:t>
      </w:r>
    </w:p>
    <w:p w14:paraId="2EFF0F99" w14:textId="77777777" w:rsidR="00811BD7" w:rsidRPr="00AC1FDA" w:rsidRDefault="00811BD7" w:rsidP="00811BD7">
      <w:pPr>
        <w:pStyle w:val="LITlitera"/>
      </w:pPr>
      <w:r w:rsidRPr="00AC1FDA">
        <w:t>a)</w:t>
      </w:r>
      <w:r w:rsidRPr="00AC1FDA">
        <w:tab/>
        <w:t>pkt 1 otrzymuje brzmienie</w:t>
      </w:r>
      <w:r>
        <w:t>:</w:t>
      </w:r>
    </w:p>
    <w:p w14:paraId="0A063554" w14:textId="77777777" w:rsidR="00811BD7" w:rsidRPr="00AC1FDA" w:rsidRDefault="008F3471" w:rsidP="00811BD7">
      <w:pPr>
        <w:pStyle w:val="ZLITPKTzmpktliter"/>
      </w:pPr>
      <w:r>
        <w:t>„</w:t>
      </w:r>
      <w:r w:rsidR="00811BD7" w:rsidRPr="00AC1FDA">
        <w:t>1)</w:t>
      </w:r>
      <w:r w:rsidR="00811BD7">
        <w:tab/>
      </w:r>
      <w:r w:rsidR="00811BD7" w:rsidRPr="00AC1FDA">
        <w:t xml:space="preserve">ministrowi oraz ministrowi nadzorującemu podmiot, o którym mowa w art. 7 ust. 1 pkt 1, 5, </w:t>
      </w:r>
      <w:r w:rsidR="00811BD7">
        <w:t xml:space="preserve">6 i </w:t>
      </w:r>
      <w:r w:rsidR="00811BD7" w:rsidRPr="00AC1FDA">
        <w:t>6c;</w:t>
      </w:r>
      <w:r>
        <w:t>”</w:t>
      </w:r>
      <w:r w:rsidR="00811BD7">
        <w:t>,</w:t>
      </w:r>
    </w:p>
    <w:p w14:paraId="2B389BB4" w14:textId="77777777" w:rsidR="00811BD7" w:rsidRPr="00AC1FDA" w:rsidRDefault="00811BD7" w:rsidP="00811BD7">
      <w:pPr>
        <w:pStyle w:val="LITlitera"/>
      </w:pPr>
      <w:r w:rsidRPr="00AC1FDA">
        <w:t>b)</w:t>
      </w:r>
      <w:r w:rsidRPr="00AC1FDA">
        <w:tab/>
      </w:r>
      <w:r>
        <w:t>pkt</w:t>
      </w:r>
      <w:r w:rsidRPr="00AC1FDA">
        <w:t xml:space="preserve"> </w:t>
      </w:r>
      <w:r>
        <w:t>2</w:t>
      </w:r>
      <w:r w:rsidRPr="00AC1FDA">
        <w:t xml:space="preserve"> otrzymuje brzmienie:</w:t>
      </w:r>
    </w:p>
    <w:p w14:paraId="35BA071B" w14:textId="77777777" w:rsidR="00811BD7" w:rsidRPr="00AC1FDA" w:rsidRDefault="008F3471" w:rsidP="00811BD7">
      <w:pPr>
        <w:pStyle w:val="ZLITPKTzmpktliter"/>
      </w:pPr>
      <w:r>
        <w:t>„</w:t>
      </w:r>
      <w:r w:rsidR="00811BD7">
        <w:t>2</w:t>
      </w:r>
      <w:r w:rsidR="00811BD7" w:rsidRPr="00AC1FDA">
        <w:t>)</w:t>
      </w:r>
      <w:r w:rsidR="00811BD7">
        <w:tab/>
      </w:r>
      <w:r w:rsidR="00811BD7" w:rsidRPr="00AC1FDA">
        <w:t>osobie kierującej podmiotem, o którym mowa w art. 7 ust. 1 pkt 1</w:t>
      </w:r>
      <w:r w:rsidR="00811BD7">
        <w:t>,</w:t>
      </w:r>
      <w:r w:rsidR="00811BD7" w:rsidRPr="00AC1FDA">
        <w:t xml:space="preserve"> 4</w:t>
      </w:r>
      <w:r w:rsidR="00811BD7" w:rsidRPr="00534B32">
        <w:t>–</w:t>
      </w:r>
      <w:r w:rsidR="00811BD7" w:rsidRPr="00AC1FDA">
        <w:t xml:space="preserve">6 </w:t>
      </w:r>
      <w:r w:rsidR="00811BD7">
        <w:t>i 6c –</w:t>
      </w:r>
      <w:r w:rsidR="00811BD7" w:rsidRPr="00AC1FDA">
        <w:t xml:space="preserve"> w zakresie danych dotyczących tego podmiotu;</w:t>
      </w:r>
      <w:r>
        <w:t>”</w:t>
      </w:r>
      <w:r w:rsidR="00811BD7">
        <w:t>;</w:t>
      </w:r>
    </w:p>
    <w:p w14:paraId="3CAF71EC" w14:textId="77777777" w:rsidR="00811BD7" w:rsidRPr="00AC1FDA" w:rsidRDefault="00811BD7" w:rsidP="00811BD7">
      <w:pPr>
        <w:pStyle w:val="PKTpunkt"/>
      </w:pPr>
      <w:r>
        <w:t>24</w:t>
      </w:r>
      <w:r w:rsidRPr="00AC1FDA">
        <w:t>)</w:t>
      </w:r>
      <w:r w:rsidRPr="00AC1FDA">
        <w:tab/>
        <w:t>w art. 35</w:t>
      </w:r>
      <w:r>
        <w:t xml:space="preserve">8 </w:t>
      </w:r>
      <w:r w:rsidRPr="00AC1FDA">
        <w:t>po ust. 1 dodaje się ust. 1a w brzmieniu</w:t>
      </w:r>
      <w:r>
        <w:t>:</w:t>
      </w:r>
    </w:p>
    <w:p w14:paraId="31B23FC7" w14:textId="77777777" w:rsidR="00811BD7" w:rsidRPr="00AC1FDA" w:rsidRDefault="008F3471" w:rsidP="00811BD7">
      <w:pPr>
        <w:pStyle w:val="ZUSTzmustartykuempunktem"/>
      </w:pPr>
      <w:r>
        <w:t>„</w:t>
      </w:r>
      <w:r w:rsidR="00811BD7" w:rsidRPr="00AC1FDA">
        <w:t>1</w:t>
      </w:r>
      <w:r w:rsidR="00811BD7">
        <w:t>a.</w:t>
      </w:r>
      <w:r w:rsidR="00811BD7" w:rsidRPr="00AC1FDA">
        <w:t xml:space="preserve"> CMKP udostępnia w BIP na swojej stronie podmiotowej dane</w:t>
      </w:r>
      <w:r w:rsidR="00811BD7">
        <w:t>,</w:t>
      </w:r>
      <w:r w:rsidR="00811BD7" w:rsidRPr="00AC1FDA">
        <w:t xml:space="preserve"> o których mowa w ust. 1 pkt 1</w:t>
      </w:r>
      <w:r w:rsidR="00811BD7">
        <w:t>–</w:t>
      </w:r>
      <w:r w:rsidR="00811BD7" w:rsidRPr="00AC1FDA">
        <w:t>4</w:t>
      </w:r>
      <w:r w:rsidR="00811BD7">
        <w:t>,</w:t>
      </w:r>
      <w:r w:rsidR="00811BD7" w:rsidRPr="00AC1FDA">
        <w:t xml:space="preserve"> w terminie 14 dni od dnia ich przyjęcia</w:t>
      </w:r>
      <w:r w:rsidR="00811BD7">
        <w:t>.</w:t>
      </w:r>
      <w:r>
        <w:t>”</w:t>
      </w:r>
      <w:r w:rsidR="00811BD7">
        <w:t>;</w:t>
      </w:r>
    </w:p>
    <w:p w14:paraId="1E45955A" w14:textId="77777777" w:rsidR="00811BD7" w:rsidRPr="00AC1FDA" w:rsidRDefault="00811BD7" w:rsidP="00811BD7">
      <w:pPr>
        <w:pStyle w:val="PKTpunkt"/>
      </w:pPr>
      <w:r>
        <w:t>25</w:t>
      </w:r>
      <w:r w:rsidRPr="00AC1FDA">
        <w:t>)</w:t>
      </w:r>
      <w:r w:rsidRPr="00AC1FDA">
        <w:tab/>
        <w:t>w art. 35</w:t>
      </w:r>
      <w:r>
        <w:t>8a</w:t>
      </w:r>
      <w:r w:rsidRPr="00AC1FDA">
        <w:t>:</w:t>
      </w:r>
    </w:p>
    <w:p w14:paraId="6E7F7249" w14:textId="77777777" w:rsidR="00811BD7" w:rsidRPr="00AC1FDA" w:rsidRDefault="00811BD7" w:rsidP="00811BD7">
      <w:pPr>
        <w:pStyle w:val="LITlitera"/>
      </w:pPr>
      <w:r w:rsidRPr="00AC1FDA">
        <w:t>a)</w:t>
      </w:r>
      <w:r w:rsidRPr="00AC1FDA">
        <w:tab/>
        <w:t xml:space="preserve">po ust. </w:t>
      </w:r>
      <w:r>
        <w:t>4</w:t>
      </w:r>
      <w:r w:rsidRPr="00AC1FDA">
        <w:t xml:space="preserve"> dodaje się ust. </w:t>
      </w:r>
      <w:r>
        <w:t>4</w:t>
      </w:r>
      <w:r w:rsidRPr="00AC1FDA">
        <w:t>a w brzmieniu</w:t>
      </w:r>
      <w:r>
        <w:t>:</w:t>
      </w:r>
    </w:p>
    <w:p w14:paraId="2A505D7F" w14:textId="77777777" w:rsidR="00811BD7" w:rsidRPr="00AC1FDA" w:rsidRDefault="008F3471" w:rsidP="00811BD7">
      <w:pPr>
        <w:pStyle w:val="ZLITUSTzmustliter"/>
      </w:pPr>
      <w:r>
        <w:t>„</w:t>
      </w:r>
      <w:r w:rsidR="00811BD7">
        <w:t>4a.</w:t>
      </w:r>
      <w:r w:rsidR="00811BD7" w:rsidRPr="00AC1FDA">
        <w:t xml:space="preserve"> </w:t>
      </w:r>
      <w:r w:rsidR="00811BD7">
        <w:t>Przepisy ust. 1–4 stosuje się odpowiednio do CMKP w zakresie</w:t>
      </w:r>
      <w:r>
        <w:t xml:space="preserve"> </w:t>
      </w:r>
      <w:r w:rsidR="00811BD7">
        <w:t>wnoszenia i doręczania pism u</w:t>
      </w:r>
      <w:r w:rsidR="00811BD7" w:rsidRPr="00E129D8">
        <w:t>trwalonych w postaci elektronicznej</w:t>
      </w:r>
      <w:r w:rsidR="00811BD7" w:rsidRPr="00A45E42">
        <w:t xml:space="preserve"> </w:t>
      </w:r>
      <w:r w:rsidR="00811BD7">
        <w:t xml:space="preserve">w sprawach, o których mowa w </w:t>
      </w:r>
      <w:r w:rsidR="00811BD7" w:rsidRPr="00340048">
        <w:t>art. 178 ust. 1 pkt 1, art. 200 ust. 4 i 5,</w:t>
      </w:r>
      <w:r w:rsidR="00C07639">
        <w:t xml:space="preserve"> art. 203 ust. 3, art. 323 ust. </w:t>
      </w:r>
      <w:r w:rsidR="00811BD7" w:rsidRPr="00340048">
        <w:t>1 pkt 6 i</w:t>
      </w:r>
      <w:r>
        <w:t xml:space="preserve"> </w:t>
      </w:r>
      <w:r w:rsidR="00811BD7" w:rsidRPr="00340048">
        <w:t>art. 324 ust. 1 pkt 1</w:t>
      </w:r>
      <w:r w:rsidR="00811BD7">
        <w:t>.</w:t>
      </w:r>
      <w:r>
        <w:t>”</w:t>
      </w:r>
      <w:r w:rsidR="00811BD7" w:rsidRPr="00AC1FDA">
        <w:t>,</w:t>
      </w:r>
    </w:p>
    <w:p w14:paraId="681F9817" w14:textId="77777777" w:rsidR="00811BD7" w:rsidRPr="00AC1FDA" w:rsidRDefault="00811BD7" w:rsidP="00811BD7">
      <w:pPr>
        <w:pStyle w:val="LITlitera"/>
      </w:pPr>
      <w:r w:rsidRPr="00AC1FDA">
        <w:t>b)</w:t>
      </w:r>
      <w:r w:rsidRPr="00AC1FDA">
        <w:tab/>
      </w:r>
      <w:r>
        <w:t xml:space="preserve">ust. 5 </w:t>
      </w:r>
      <w:r w:rsidRPr="00AC1FDA">
        <w:t>otrzymuje brzmienie:</w:t>
      </w:r>
    </w:p>
    <w:p w14:paraId="1F1AAB16" w14:textId="77777777" w:rsidR="00811BD7" w:rsidRPr="00AC1FDA" w:rsidRDefault="008F3471" w:rsidP="00811BD7">
      <w:pPr>
        <w:pStyle w:val="ZLITUSTzmustliter"/>
      </w:pPr>
      <w:r>
        <w:t>„</w:t>
      </w:r>
      <w:r w:rsidR="00811BD7">
        <w:t>5.</w:t>
      </w:r>
      <w:r w:rsidR="00811BD7" w:rsidRPr="00340048">
        <w:t xml:space="preserve"> Przepis ust. 4 stosuje się odpowiednio w przypadku zaprzestania używania przez uczelnię </w:t>
      </w:r>
      <w:r w:rsidR="00811BD7">
        <w:t xml:space="preserve">lub CMKP </w:t>
      </w:r>
      <w:r w:rsidR="00811BD7" w:rsidRPr="00340048">
        <w:t>systemu, o którym mowa w ust. 1</w:t>
      </w:r>
      <w:r w:rsidR="00811BD7">
        <w:t>.</w:t>
      </w:r>
      <w:r>
        <w:t>”</w:t>
      </w:r>
      <w:r w:rsidR="00811BD7">
        <w:t>;</w:t>
      </w:r>
    </w:p>
    <w:p w14:paraId="5D2220B7" w14:textId="77777777" w:rsidR="00811BD7" w:rsidRPr="00027755" w:rsidRDefault="00811BD7" w:rsidP="00811BD7">
      <w:pPr>
        <w:pStyle w:val="PKTpunkt"/>
      </w:pPr>
      <w:r>
        <w:lastRenderedPageBreak/>
        <w:t>26</w:t>
      </w:r>
      <w:r w:rsidRPr="00AE2B14">
        <w:t>)</w:t>
      </w:r>
      <w:r w:rsidRPr="00027755">
        <w:tab/>
      </w:r>
      <w:r>
        <w:t xml:space="preserve">w </w:t>
      </w:r>
      <w:r w:rsidRPr="00027755">
        <w:t xml:space="preserve">art. </w:t>
      </w:r>
      <w:r>
        <w:t xml:space="preserve">360 w ust. 4 w pkt 1 </w:t>
      </w:r>
      <w:r w:rsidRPr="007A4F50">
        <w:t xml:space="preserve">wprowadzenie do wyliczenia </w:t>
      </w:r>
      <w:r w:rsidRPr="00027755">
        <w:t>otrzymuje brzmienie:</w:t>
      </w:r>
    </w:p>
    <w:p w14:paraId="014DEF64" w14:textId="77777777" w:rsidR="00811BD7" w:rsidRDefault="008F3471" w:rsidP="00AB4325">
      <w:pPr>
        <w:pStyle w:val="ZFRAGzmfragmentunpzdaniaartykuempunktem"/>
      </w:pPr>
      <w:r>
        <w:t>„</w:t>
      </w:r>
      <w:r w:rsidR="00811BD7" w:rsidRPr="00340048">
        <w:t>rektora uczelni, dyrektora instytutu PAN, dyrektora instytutu badawczego</w:t>
      </w:r>
      <w:r w:rsidR="00811BD7">
        <w:t>,</w:t>
      </w:r>
      <w:r w:rsidR="00811BD7" w:rsidRPr="00340048">
        <w:t xml:space="preserve"> dyrektora instytutu międzynarodowego albo</w:t>
      </w:r>
      <w:r w:rsidR="00811BD7">
        <w:t xml:space="preserve"> rektora CMKP,</w:t>
      </w:r>
      <w:r w:rsidR="00811BD7" w:rsidRPr="00340048">
        <w:t xml:space="preserve"> w których:</w:t>
      </w:r>
      <w:r>
        <w:t>”</w:t>
      </w:r>
      <w:r w:rsidR="00811BD7">
        <w:t>;</w:t>
      </w:r>
    </w:p>
    <w:p w14:paraId="25E579D0" w14:textId="76A8EAD5" w:rsidR="00811BD7" w:rsidRDefault="00811BD7" w:rsidP="00811BD7">
      <w:pPr>
        <w:pStyle w:val="PKTpunkt"/>
      </w:pPr>
      <w:r>
        <w:t>27</w:t>
      </w:r>
      <w:r w:rsidRPr="00846F9B">
        <w:t>)</w:t>
      </w:r>
      <w:r w:rsidRPr="00846F9B">
        <w:tab/>
        <w:t xml:space="preserve">w art. 366 </w:t>
      </w:r>
      <w:r>
        <w:t xml:space="preserve">w </w:t>
      </w:r>
      <w:r w:rsidRPr="00846F9B">
        <w:t xml:space="preserve">ust. 1 </w:t>
      </w:r>
      <w:r>
        <w:t xml:space="preserve">w </w:t>
      </w:r>
      <w:r w:rsidRPr="00846F9B">
        <w:t>pkt 7a</w:t>
      </w:r>
      <w:r>
        <w:t xml:space="preserve"> </w:t>
      </w:r>
      <w:r w:rsidRPr="00846F9B">
        <w:t>wyraz</w:t>
      </w:r>
      <w:r>
        <w:t>y</w:t>
      </w:r>
      <w:r w:rsidRPr="00846F9B">
        <w:t xml:space="preserve"> </w:t>
      </w:r>
      <w:r w:rsidR="008F3471">
        <w:t>„</w:t>
      </w:r>
      <w:r>
        <w:t xml:space="preserve">Centrum </w:t>
      </w:r>
      <w:r w:rsidRPr="00A9692F">
        <w:t xml:space="preserve">Medycznemu Kształcenia Podyplomowego, działającemu na podstawie ustawy z dnia 13 września 2018 r. o Centrum Medycznym Kształcenia Podyplomowego (Dz. U. z 2021 r. poz. 77), zwanemu dalej </w:t>
      </w:r>
      <w:r w:rsidR="008F3471">
        <w:t>„</w:t>
      </w:r>
      <w:r w:rsidRPr="00A9692F">
        <w:t>CMKP</w:t>
      </w:r>
      <w:r w:rsidR="008F3471">
        <w:t>”</w:t>
      </w:r>
      <w:r w:rsidR="00E95AA1">
        <w:t>”</w:t>
      </w:r>
      <w:r w:rsidRPr="00846F9B">
        <w:t xml:space="preserve"> zastępuje się wyrazem </w:t>
      </w:r>
      <w:r w:rsidR="008F3471">
        <w:t>„</w:t>
      </w:r>
      <w:r>
        <w:t>CMKP</w:t>
      </w:r>
      <w:r w:rsidR="008F3471">
        <w:t>”</w:t>
      </w:r>
      <w:r>
        <w:t>;</w:t>
      </w:r>
    </w:p>
    <w:p w14:paraId="6F7EFA07" w14:textId="77777777" w:rsidR="00811BD7" w:rsidRPr="00027755" w:rsidRDefault="00811BD7" w:rsidP="00811BD7">
      <w:pPr>
        <w:pStyle w:val="PKTpunkt"/>
      </w:pPr>
      <w:r>
        <w:t>28</w:t>
      </w:r>
      <w:r w:rsidRPr="00AE2B14">
        <w:t>)</w:t>
      </w:r>
      <w:r w:rsidRPr="00027755">
        <w:tab/>
      </w:r>
      <w:r>
        <w:t xml:space="preserve">w </w:t>
      </w:r>
      <w:r w:rsidRPr="00027755">
        <w:t xml:space="preserve">art. </w:t>
      </w:r>
      <w:r>
        <w:t xml:space="preserve">374 ust. 4 </w:t>
      </w:r>
      <w:r w:rsidRPr="00027755">
        <w:t>otrzymuje brzmienie:</w:t>
      </w:r>
    </w:p>
    <w:p w14:paraId="754ABF3C" w14:textId="77777777" w:rsidR="00811BD7" w:rsidRDefault="008F3471" w:rsidP="00811BD7">
      <w:pPr>
        <w:pStyle w:val="ZUSTzmustartykuempunktem"/>
      </w:pPr>
      <w:r>
        <w:t>„</w:t>
      </w:r>
      <w:r w:rsidR="00811BD7">
        <w:t xml:space="preserve">4. </w:t>
      </w:r>
      <w:r w:rsidR="00811BD7" w:rsidRPr="00327174">
        <w:t>Wniosek o wpisanie infrastruktury na Mapę składa publiczna uczelnia akademicka, instytut PAN, instytut badawczy, instytut Sieci Łukasiewicz, Centrum Łukasiewicz</w:t>
      </w:r>
      <w:r w:rsidR="00811BD7">
        <w:t>,</w:t>
      </w:r>
      <w:r w:rsidR="00811BD7" w:rsidRPr="00327174">
        <w:t xml:space="preserve"> instytut międzynarodowy lub</w:t>
      </w:r>
      <w:r w:rsidR="00811BD7">
        <w:t xml:space="preserve"> CMKP</w:t>
      </w:r>
      <w:r w:rsidR="00811BD7" w:rsidRPr="00327174">
        <w:t>.</w:t>
      </w:r>
      <w:r>
        <w:t>”</w:t>
      </w:r>
      <w:r w:rsidR="00811BD7">
        <w:t>;</w:t>
      </w:r>
    </w:p>
    <w:p w14:paraId="4F975D8D" w14:textId="77777777" w:rsidR="00811BD7" w:rsidRPr="00AC1FDA" w:rsidRDefault="00811BD7" w:rsidP="00811BD7">
      <w:pPr>
        <w:pStyle w:val="PKTpunkt"/>
      </w:pPr>
      <w:r>
        <w:t>29</w:t>
      </w:r>
      <w:r w:rsidRPr="00AC1FDA">
        <w:t>)</w:t>
      </w:r>
      <w:r w:rsidRPr="00AC1FDA">
        <w:tab/>
      </w:r>
      <w:r>
        <w:t xml:space="preserve">użyte </w:t>
      </w:r>
      <w:r w:rsidRPr="00AC1FDA">
        <w:t xml:space="preserve">w art. </w:t>
      </w:r>
      <w:r>
        <w:t>404</w:t>
      </w:r>
      <w:r w:rsidRPr="00AC1FDA">
        <w:t>:</w:t>
      </w:r>
    </w:p>
    <w:p w14:paraId="7CECD4B1" w14:textId="77777777" w:rsidR="00811BD7" w:rsidRPr="00AC1FDA" w:rsidRDefault="00811BD7" w:rsidP="00811BD7">
      <w:pPr>
        <w:pStyle w:val="LITlitera"/>
      </w:pPr>
      <w:r w:rsidRPr="00AC1FDA">
        <w:t>a)</w:t>
      </w:r>
      <w:r w:rsidRPr="00AC1FDA">
        <w:tab/>
      </w:r>
      <w:r>
        <w:t xml:space="preserve">w ust. 1 wyrazy </w:t>
      </w:r>
      <w:r w:rsidR="008F3471">
        <w:t>„</w:t>
      </w:r>
      <w:r w:rsidRPr="00A81053">
        <w:t>Sieci Badawczej Łukasiewicz lub instytutowi międzynarodowemu</w:t>
      </w:r>
      <w:r w:rsidR="008F3471">
        <w:t>”</w:t>
      </w:r>
      <w:r>
        <w:t xml:space="preserve"> zastępuje się wyrazami </w:t>
      </w:r>
      <w:r w:rsidR="008F3471">
        <w:t>„</w:t>
      </w:r>
      <w:r w:rsidRPr="00340048">
        <w:t>Sieci Badawczej Łukasiewicz</w:t>
      </w:r>
      <w:r>
        <w:t>,</w:t>
      </w:r>
      <w:r w:rsidRPr="00340048">
        <w:t xml:space="preserve"> instytutowi międzynarodowemu lub </w:t>
      </w:r>
      <w:r>
        <w:t>CMKP</w:t>
      </w:r>
      <w:r w:rsidR="008F3471">
        <w:t>”</w:t>
      </w:r>
      <w:r w:rsidRPr="00AC1FDA">
        <w:t>,</w:t>
      </w:r>
    </w:p>
    <w:p w14:paraId="24A88EC7" w14:textId="77777777" w:rsidR="00811BD7" w:rsidRPr="00AC1FDA" w:rsidRDefault="00811BD7" w:rsidP="00811BD7">
      <w:pPr>
        <w:pStyle w:val="LITlitera"/>
      </w:pPr>
      <w:r w:rsidRPr="00AC1FDA">
        <w:t>b)</w:t>
      </w:r>
      <w:r w:rsidRPr="00AC1FDA">
        <w:tab/>
      </w:r>
      <w:r>
        <w:t xml:space="preserve">w ust. 2 po pkt 1 dodaje się pkt 1a w </w:t>
      </w:r>
      <w:r w:rsidRPr="00AC1FDA">
        <w:t>brzmieni</w:t>
      </w:r>
      <w:r>
        <w:t>u</w:t>
      </w:r>
      <w:r w:rsidRPr="00AC1FDA">
        <w:t>:</w:t>
      </w:r>
    </w:p>
    <w:p w14:paraId="717A2129" w14:textId="77777777" w:rsidR="00811BD7" w:rsidRPr="00AC1FDA" w:rsidRDefault="008F3471" w:rsidP="00811BD7">
      <w:pPr>
        <w:pStyle w:val="ZLITPKTzmpktliter"/>
      </w:pPr>
      <w:r>
        <w:t>„</w:t>
      </w:r>
      <w:r w:rsidR="00811BD7">
        <w:t>1a)</w:t>
      </w:r>
      <w:r w:rsidR="00811BD7">
        <w:tab/>
        <w:t>CMKP</w:t>
      </w:r>
      <w:r w:rsidR="00811BD7" w:rsidRPr="00340048">
        <w:t xml:space="preserve"> </w:t>
      </w:r>
      <w:r w:rsidR="00811BD7">
        <w:t>–</w:t>
      </w:r>
      <w:r w:rsidR="00811BD7" w:rsidRPr="00340048">
        <w:t xml:space="preserve"> wymaga zasięgnięcia opinii ministra nadzorującego </w:t>
      </w:r>
      <w:r w:rsidR="00811BD7">
        <w:t>CMKP;</w:t>
      </w:r>
      <w:r>
        <w:t>”</w:t>
      </w:r>
      <w:r w:rsidR="00811BD7" w:rsidRPr="00AC1FDA">
        <w:t>,</w:t>
      </w:r>
    </w:p>
    <w:p w14:paraId="75571CED" w14:textId="77777777" w:rsidR="00811BD7" w:rsidRPr="00AC1FDA" w:rsidRDefault="00811BD7" w:rsidP="00811BD7">
      <w:pPr>
        <w:pStyle w:val="LITlitera"/>
      </w:pPr>
      <w:r>
        <w:t>c</w:t>
      </w:r>
      <w:r w:rsidRPr="00AC1FDA">
        <w:t>)</w:t>
      </w:r>
      <w:r w:rsidRPr="00AC1FDA">
        <w:tab/>
      </w:r>
      <w:r>
        <w:t xml:space="preserve">w ust. 3 wyrazy </w:t>
      </w:r>
      <w:r w:rsidR="008F3471">
        <w:t>„</w:t>
      </w:r>
      <w:r w:rsidRPr="00F75327">
        <w:t>Centrum Łukasiewicz lub instytutowi międzynarodowemu</w:t>
      </w:r>
      <w:r w:rsidR="008F3471">
        <w:t>”</w:t>
      </w:r>
      <w:r w:rsidRPr="00F75327" w:rsidDel="00F75327">
        <w:t xml:space="preserve"> </w:t>
      </w:r>
      <w:r w:rsidRPr="00F75327">
        <w:t xml:space="preserve">zastępuje się wyrazami </w:t>
      </w:r>
      <w:r w:rsidR="008F3471">
        <w:t>„</w:t>
      </w:r>
      <w:r w:rsidRPr="0085115F">
        <w:t>Centrum Łukasiewicz</w:t>
      </w:r>
      <w:r>
        <w:t>,</w:t>
      </w:r>
      <w:r w:rsidRPr="0085115F">
        <w:t xml:space="preserve"> instytutowi międzynarodowemu lub</w:t>
      </w:r>
      <w:r w:rsidR="008F3471">
        <w:t xml:space="preserve"> </w:t>
      </w:r>
      <w:r>
        <w:t>CMKP</w:t>
      </w:r>
      <w:r w:rsidR="008F3471">
        <w:t>”</w:t>
      </w:r>
      <w:r>
        <w:t>;</w:t>
      </w:r>
    </w:p>
    <w:p w14:paraId="29FD93D4" w14:textId="77777777" w:rsidR="00811BD7" w:rsidRPr="00027755" w:rsidRDefault="00811BD7" w:rsidP="00811BD7">
      <w:pPr>
        <w:pStyle w:val="PKTpunkt"/>
      </w:pPr>
      <w:r>
        <w:t>30</w:t>
      </w:r>
      <w:r w:rsidRPr="00AE2B14">
        <w:t>)</w:t>
      </w:r>
      <w:r w:rsidRPr="00027755">
        <w:tab/>
      </w:r>
      <w:r>
        <w:t xml:space="preserve">w </w:t>
      </w:r>
      <w:r w:rsidRPr="00027755">
        <w:t xml:space="preserve">art. </w:t>
      </w:r>
      <w:r>
        <w:t xml:space="preserve">426 w ust. 1 w pkt 2 wyrazy </w:t>
      </w:r>
      <w:r w:rsidR="008F3471">
        <w:t>„</w:t>
      </w:r>
      <w:r w:rsidRPr="00BE199D">
        <w:t>instytutami badawczymi i instytutami międzynarodowymi</w:t>
      </w:r>
      <w:r w:rsidR="008F3471">
        <w:t>”</w:t>
      </w:r>
      <w:r>
        <w:t xml:space="preserve"> zastępuje się </w:t>
      </w:r>
      <w:r>
        <w:lastRenderedPageBreak/>
        <w:t xml:space="preserve">wyrazami </w:t>
      </w:r>
      <w:r w:rsidR="008F3471">
        <w:t>„</w:t>
      </w:r>
      <w:r w:rsidRPr="00BE199D">
        <w:t>instytutami badawczymi, instytutami międzynarodowymi i CMKP</w:t>
      </w:r>
      <w:r w:rsidR="008F3471">
        <w:t>”</w:t>
      </w:r>
      <w:r w:rsidRPr="00BE199D">
        <w:t>;</w:t>
      </w:r>
    </w:p>
    <w:p w14:paraId="001CFCDE" w14:textId="77777777" w:rsidR="00811BD7" w:rsidRPr="00AC1FDA" w:rsidRDefault="00811BD7" w:rsidP="00811BD7">
      <w:pPr>
        <w:pStyle w:val="PKTpunkt"/>
      </w:pPr>
      <w:r>
        <w:t>31</w:t>
      </w:r>
      <w:r w:rsidRPr="00AC1FDA">
        <w:t>)</w:t>
      </w:r>
      <w:r w:rsidRPr="00AC1FDA">
        <w:tab/>
        <w:t xml:space="preserve">w art. </w:t>
      </w:r>
      <w:r>
        <w:t>427 w ust. 2 pkt 1 i 2 otrzymują brzmienie:</w:t>
      </w:r>
    </w:p>
    <w:p w14:paraId="731D83BF" w14:textId="77777777" w:rsidR="00811BD7" w:rsidRDefault="008F3471" w:rsidP="00811BD7">
      <w:pPr>
        <w:pStyle w:val="ZPKTzmpktartykuempunktem"/>
      </w:pPr>
      <w:r>
        <w:t>„</w:t>
      </w:r>
      <w:r w:rsidR="00811BD7" w:rsidRPr="00973870">
        <w:t>1</w:t>
      </w:r>
      <w:r w:rsidR="00811BD7">
        <w:t>)</w:t>
      </w:r>
      <w:r w:rsidR="00811BD7">
        <w:tab/>
        <w:t>a</w:t>
      </w:r>
      <w:r w:rsidR="00811BD7" w:rsidRPr="0085115F">
        <w:t>ktu wydanego przez organy uczelni</w:t>
      </w:r>
      <w:r w:rsidR="00811BD7">
        <w:t xml:space="preserve"> lub CMKP</w:t>
      </w:r>
      <w:r w:rsidR="00811BD7" w:rsidRPr="0085115F">
        <w:t>, z wyłączeniem uchwały, o której mowa w art. 192 ust. 2 i 3 oraz art. 221 ust. 14, i decyzji administracyjnej</w:t>
      </w:r>
      <w:r w:rsidR="00811BD7">
        <w:t>,</w:t>
      </w:r>
    </w:p>
    <w:p w14:paraId="4E5431F2" w14:textId="77777777" w:rsidR="00811BD7" w:rsidRDefault="00811BD7" w:rsidP="00811BD7">
      <w:pPr>
        <w:pStyle w:val="ZPKTzmpktartykuempunktem"/>
      </w:pPr>
      <w:r w:rsidRPr="005032E2">
        <w:t>2)</w:t>
      </w:r>
      <w:r>
        <w:tab/>
      </w:r>
      <w:r w:rsidRPr="00AF0BB9">
        <w:t>aktu dotyczącego kształcenia w szkole doktorskiej wydanego w instytucie PAN, instytucie badawczym</w:t>
      </w:r>
      <w:r>
        <w:t>,</w:t>
      </w:r>
      <w:r w:rsidRPr="00AF0BB9">
        <w:t xml:space="preserve"> instytucie międzynarodowym lub</w:t>
      </w:r>
      <w:r>
        <w:t xml:space="preserve"> CMKP</w:t>
      </w:r>
      <w:r w:rsidRPr="00AF0BB9">
        <w:t>, z</w:t>
      </w:r>
      <w:r w:rsidR="008F3471">
        <w:t xml:space="preserve"> </w:t>
      </w:r>
      <w:r w:rsidRPr="00AF0BB9">
        <w:t>wyłączeniem decyzji administracyjnej,</w:t>
      </w:r>
      <w:r w:rsidR="008F3471">
        <w:t>”</w:t>
      </w:r>
      <w:r>
        <w:t>;</w:t>
      </w:r>
    </w:p>
    <w:p w14:paraId="0F0CE703" w14:textId="77777777" w:rsidR="00811BD7" w:rsidRDefault="00811BD7" w:rsidP="00811BD7">
      <w:pPr>
        <w:pStyle w:val="PKTpunkt"/>
      </w:pPr>
      <w:r>
        <w:t>32</w:t>
      </w:r>
      <w:r w:rsidRPr="00AE2B14">
        <w:t>)</w:t>
      </w:r>
      <w:r w:rsidRPr="00027755">
        <w:tab/>
      </w:r>
      <w:r>
        <w:t xml:space="preserve">w </w:t>
      </w:r>
      <w:r w:rsidRPr="00027755">
        <w:t xml:space="preserve">art. </w:t>
      </w:r>
      <w:r>
        <w:t xml:space="preserve">431 w ust. 2 we wprowadzeniu do wyliczenia wyrazy </w:t>
      </w:r>
      <w:r w:rsidR="008F3471">
        <w:t>„</w:t>
      </w:r>
      <w:r w:rsidRPr="0014654D">
        <w:t>instytut Sieci Łukasiewicz, lub instytut międzynarodowy</w:t>
      </w:r>
      <w:r w:rsidR="008F3471">
        <w:t>”</w:t>
      </w:r>
      <w:r>
        <w:t xml:space="preserve"> zastępuje się wyrazami </w:t>
      </w:r>
      <w:r w:rsidR="008F3471">
        <w:t>„</w:t>
      </w:r>
      <w:r w:rsidRPr="00137D27">
        <w:t xml:space="preserve">instytut Sieci Łukasiewicz, instytut międzynarodowy lub </w:t>
      </w:r>
      <w:r>
        <w:t>CMKP</w:t>
      </w:r>
      <w:r w:rsidR="008F3471">
        <w:t>”</w:t>
      </w:r>
      <w:r>
        <w:t>;</w:t>
      </w:r>
    </w:p>
    <w:p w14:paraId="7D07063F" w14:textId="77777777" w:rsidR="00811BD7" w:rsidRPr="00027755" w:rsidRDefault="00811BD7" w:rsidP="00811BD7">
      <w:pPr>
        <w:pStyle w:val="PKTpunkt"/>
      </w:pPr>
      <w:r>
        <w:t>33</w:t>
      </w:r>
      <w:r w:rsidRPr="00AE2B14">
        <w:t>)</w:t>
      </w:r>
      <w:r w:rsidRPr="00027755">
        <w:tab/>
        <w:t xml:space="preserve">art. </w:t>
      </w:r>
      <w:r>
        <w:t xml:space="preserve">433a </w:t>
      </w:r>
      <w:r w:rsidRPr="00027755">
        <w:t>otrzymuje brzmienie:</w:t>
      </w:r>
    </w:p>
    <w:p w14:paraId="1187ACE1" w14:textId="77777777" w:rsidR="00811BD7" w:rsidRDefault="008F3471" w:rsidP="00811BD7">
      <w:pPr>
        <w:pStyle w:val="ZARTzmartartykuempunktem"/>
      </w:pPr>
      <w:r>
        <w:t>„</w:t>
      </w:r>
      <w:r w:rsidR="00811BD7">
        <w:t xml:space="preserve">Art. 433a. </w:t>
      </w:r>
      <w:r w:rsidR="00811BD7" w:rsidRPr="00C526D6">
        <w:t>W przypadkach uzasadnionych nadzwyczajnymi okolicznościami zagrażającymi życiu lub zdrowiu członków wspólnoty uczelni wojskowej, uczelni służb państwowych, uczelni artystycznej, uczelni medycznej</w:t>
      </w:r>
      <w:r w:rsidR="00811BD7">
        <w:t>,</w:t>
      </w:r>
      <w:r w:rsidR="00811BD7" w:rsidRPr="00C526D6">
        <w:t xml:space="preserve"> uczelni morskiej lub</w:t>
      </w:r>
      <w:r w:rsidR="00811BD7">
        <w:t xml:space="preserve"> CMKP</w:t>
      </w:r>
      <w:r w:rsidR="00811BD7" w:rsidRPr="00C526D6">
        <w:t>, właściwy minister nadzorujący te uczelnie</w:t>
      </w:r>
      <w:r w:rsidR="00811BD7">
        <w:t xml:space="preserve"> lub CMKP</w:t>
      </w:r>
      <w:r w:rsidR="00811BD7" w:rsidRPr="00C526D6">
        <w:t xml:space="preserve">, w drodze rozporządzenia, może czasowo ograniczyć lub czasowo zawiesić funkcjonowanie uczelni </w:t>
      </w:r>
      <w:r w:rsidR="00811BD7">
        <w:t xml:space="preserve">lub CMKP </w:t>
      </w:r>
      <w:r w:rsidR="00811BD7" w:rsidRPr="00C526D6">
        <w:t>na</w:t>
      </w:r>
      <w:r>
        <w:t xml:space="preserve"> </w:t>
      </w:r>
      <w:r w:rsidR="00811BD7" w:rsidRPr="00C526D6">
        <w:t>obszarze kraju lub jego części, uwzględniając stopień zagrożenia na danym obszarze</w:t>
      </w:r>
      <w:r w:rsidR="00811BD7">
        <w:t>.</w:t>
      </w:r>
      <w:r>
        <w:t>”</w:t>
      </w:r>
      <w:r w:rsidR="00811BD7">
        <w:t>;</w:t>
      </w:r>
    </w:p>
    <w:p w14:paraId="1CFFEF4F" w14:textId="77777777" w:rsidR="00811BD7" w:rsidRDefault="00811BD7" w:rsidP="00811BD7">
      <w:pPr>
        <w:pStyle w:val="PKTpunkt"/>
      </w:pPr>
      <w:r>
        <w:t>34</w:t>
      </w:r>
      <w:r w:rsidRPr="00AE2B14">
        <w:t>)</w:t>
      </w:r>
      <w:r w:rsidRPr="00027755">
        <w:tab/>
      </w:r>
      <w:r>
        <w:t xml:space="preserve">w </w:t>
      </w:r>
      <w:r w:rsidRPr="00027755">
        <w:t xml:space="preserve">art. </w:t>
      </w:r>
      <w:r>
        <w:t xml:space="preserve">435 w ust. 1 w części wspólnej po wyrazach </w:t>
      </w:r>
      <w:r w:rsidR="008F3471">
        <w:t>„</w:t>
      </w:r>
      <w:r>
        <w:t>nadzorującego uczelnię</w:t>
      </w:r>
      <w:r w:rsidR="008F3471">
        <w:t>”</w:t>
      </w:r>
      <w:r>
        <w:t xml:space="preserve"> dodaje się</w:t>
      </w:r>
      <w:r w:rsidR="008F3471">
        <w:t xml:space="preserve"> </w:t>
      </w:r>
      <w:r>
        <w:t xml:space="preserve">przecinek i wyrazy </w:t>
      </w:r>
      <w:r w:rsidR="008F3471">
        <w:t>„</w:t>
      </w:r>
      <w:r w:rsidRPr="00C526D6">
        <w:t>a w odniesieniu do CMKP – ministra właściwego do spraw zdrowia</w:t>
      </w:r>
      <w:r w:rsidR="008F3471">
        <w:t>”</w:t>
      </w:r>
      <w:r>
        <w:t>;</w:t>
      </w:r>
    </w:p>
    <w:p w14:paraId="218C6CB0" w14:textId="77777777" w:rsidR="00811BD7" w:rsidRDefault="00811BD7" w:rsidP="00811BD7">
      <w:pPr>
        <w:pStyle w:val="PKTpunkt"/>
      </w:pPr>
      <w:r>
        <w:lastRenderedPageBreak/>
        <w:t>35</w:t>
      </w:r>
      <w:r w:rsidRPr="00AE2B14">
        <w:t>)</w:t>
      </w:r>
      <w:r w:rsidRPr="00027755">
        <w:tab/>
      </w:r>
      <w:r>
        <w:t xml:space="preserve">w </w:t>
      </w:r>
      <w:r w:rsidRPr="00027755">
        <w:t xml:space="preserve">art. </w:t>
      </w:r>
      <w:r>
        <w:t xml:space="preserve">464 w ust. 2 wyrazy </w:t>
      </w:r>
      <w:r w:rsidR="008F3471">
        <w:t>„</w:t>
      </w:r>
      <w:r w:rsidRPr="006D4704">
        <w:t>uczelni medycznej oraz uczelni morskiej</w:t>
      </w:r>
      <w:r w:rsidR="008F3471">
        <w:t>”</w:t>
      </w:r>
      <w:r>
        <w:t xml:space="preserve"> zastępuje się</w:t>
      </w:r>
      <w:r w:rsidR="008F3471">
        <w:t xml:space="preserve"> </w:t>
      </w:r>
      <w:r>
        <w:t xml:space="preserve">wyrazami </w:t>
      </w:r>
      <w:r w:rsidR="008F3471">
        <w:t>„</w:t>
      </w:r>
      <w:r w:rsidRPr="00153F82">
        <w:t>uczelni medycznej</w:t>
      </w:r>
      <w:r>
        <w:t>,</w:t>
      </w:r>
      <w:r w:rsidRPr="00153F82">
        <w:t xml:space="preserve"> uczelni morskiej oraz </w:t>
      </w:r>
      <w:r>
        <w:t>CMKP</w:t>
      </w:r>
      <w:r w:rsidR="008F3471">
        <w:t>”</w:t>
      </w:r>
      <w:r>
        <w:t>.</w:t>
      </w:r>
    </w:p>
    <w:p w14:paraId="23325E40" w14:textId="77777777" w:rsidR="00811BD7" w:rsidRPr="00AB4325" w:rsidRDefault="00AB4325" w:rsidP="00AB4325">
      <w:pPr>
        <w:pStyle w:val="ARTartustawynprozporzdzenia"/>
      </w:pPr>
      <w:r>
        <w:rPr>
          <w:rStyle w:val="Ppogrubienie"/>
        </w:rPr>
        <w:t>Art. </w:t>
      </w:r>
      <w:r w:rsidR="00811BD7" w:rsidRPr="00AB4325">
        <w:rPr>
          <w:rStyle w:val="Ppogrubienie"/>
        </w:rPr>
        <w:t>13.</w:t>
      </w:r>
      <w:r>
        <w:t> </w:t>
      </w:r>
      <w:r w:rsidR="00811BD7" w:rsidRPr="00AB4325">
        <w:t>W ustawie z dnia 21 lutego 2019 r. o Agencji Badań Medycznych (Dz.</w:t>
      </w:r>
      <w:r w:rsidR="008F3471" w:rsidRPr="00AB4325">
        <w:t xml:space="preserve"> </w:t>
      </w:r>
      <w:r w:rsidR="00811BD7" w:rsidRPr="00AB4325">
        <w:t>U.</w:t>
      </w:r>
      <w:r w:rsidR="008F3471" w:rsidRPr="00AB4325">
        <w:t xml:space="preserve"> </w:t>
      </w:r>
      <w:r w:rsidR="00811BD7" w:rsidRPr="00AB4325">
        <w:t>z</w:t>
      </w:r>
      <w:r w:rsidR="008F3471" w:rsidRPr="00AB4325">
        <w:t xml:space="preserve"> </w:t>
      </w:r>
      <w:r w:rsidR="00811BD7" w:rsidRPr="00AB4325">
        <w:t>2022</w:t>
      </w:r>
      <w:r w:rsidR="008F3471" w:rsidRPr="00AB4325">
        <w:t xml:space="preserve"> </w:t>
      </w:r>
      <w:r w:rsidR="00811BD7" w:rsidRPr="00AB4325">
        <w:t>r. poz. 451 oraz z 2023 r. poz. 605) w art. 17 w ust. 1 pkt 2 i 3 otrzymują brzmienie:</w:t>
      </w:r>
    </w:p>
    <w:p w14:paraId="5E568D92" w14:textId="77777777" w:rsidR="00811BD7" w:rsidRPr="008F25A1" w:rsidRDefault="008F3471" w:rsidP="00811BD7">
      <w:pPr>
        <w:pStyle w:val="ZPKTzmpktartykuempunktem"/>
      </w:pPr>
      <w:r>
        <w:t>„</w:t>
      </w:r>
      <w:r w:rsidR="00811BD7" w:rsidRPr="008F25A1">
        <w:t>2)</w:t>
      </w:r>
      <w:r w:rsidR="00811BD7">
        <w:tab/>
      </w:r>
      <w:r w:rsidR="00811BD7" w:rsidRPr="009B32C4">
        <w:t>Centrum Medyczne</w:t>
      </w:r>
      <w:r w:rsidR="00811BD7">
        <w:t>go</w:t>
      </w:r>
      <w:r w:rsidR="00811BD7" w:rsidRPr="009B32C4">
        <w:t xml:space="preserve"> Kształcenia</w:t>
      </w:r>
      <w:r w:rsidR="00811BD7" w:rsidRPr="008F25A1">
        <w:t xml:space="preserve"> Podyplomowego, o którym mowa w </w:t>
      </w:r>
      <w:r w:rsidR="00811BD7" w:rsidRPr="002C31CD">
        <w:t>u</w:t>
      </w:r>
      <w:r w:rsidR="00811BD7">
        <w:t>stawie</w:t>
      </w:r>
      <w:r w:rsidR="00811BD7" w:rsidRPr="008F25A1">
        <w:t xml:space="preserve"> z</w:t>
      </w:r>
      <w:r>
        <w:t xml:space="preserve"> </w:t>
      </w:r>
      <w:r w:rsidR="00811BD7" w:rsidRPr="008F25A1">
        <w:t xml:space="preserve">dnia 13 września 2018 r. o </w:t>
      </w:r>
      <w:r w:rsidR="00811BD7" w:rsidRPr="009B32C4">
        <w:t>Centrum Medyczn</w:t>
      </w:r>
      <w:r w:rsidR="00811BD7">
        <w:t xml:space="preserve">ego </w:t>
      </w:r>
      <w:r w:rsidR="00811BD7" w:rsidRPr="009B32C4">
        <w:t>Kształcenia</w:t>
      </w:r>
      <w:r w:rsidR="00811BD7" w:rsidRPr="008F25A1">
        <w:t xml:space="preserve"> Podyplomowego (Dz. U. z 2021 r. poz. 77</w:t>
      </w:r>
      <w:r w:rsidR="00811BD7">
        <w:t xml:space="preserve"> oraz z 2023 r. poz. …</w:t>
      </w:r>
      <w:r w:rsidR="00811BD7" w:rsidRPr="008F25A1">
        <w:t>);</w:t>
      </w:r>
    </w:p>
    <w:p w14:paraId="39820F74" w14:textId="77777777" w:rsidR="00811BD7" w:rsidRPr="008F25A1" w:rsidRDefault="00811BD7" w:rsidP="00811BD7">
      <w:pPr>
        <w:pStyle w:val="ZPKTzmpktartykuempunktem"/>
      </w:pPr>
      <w:r w:rsidRPr="008F25A1">
        <w:t>3)</w:t>
      </w:r>
      <w:r>
        <w:tab/>
      </w:r>
      <w:r w:rsidRPr="008F25A1">
        <w:t xml:space="preserve">podmioty lecznicze, dla których podmiotem tworzącym jest publiczna </w:t>
      </w:r>
      <w:r>
        <w:t xml:space="preserve">uczelnia </w:t>
      </w:r>
      <w:r w:rsidRPr="008F25A1">
        <w:t>medyczna albo uczelnia prowadząca działalność dydaktyczną i badawczą w</w:t>
      </w:r>
      <w:r w:rsidR="008F3471">
        <w:t xml:space="preserve"> </w:t>
      </w:r>
      <w:r w:rsidRPr="008F25A1">
        <w:t>dziedzinie nauk medycznych</w:t>
      </w:r>
      <w:r>
        <w:t xml:space="preserve"> i nauk o zdrowiu</w:t>
      </w:r>
      <w:r w:rsidRPr="008F25A1">
        <w:t xml:space="preserve">, albo </w:t>
      </w:r>
      <w:r w:rsidRPr="009B32C4">
        <w:t>Centrum Medyczne</w:t>
      </w:r>
      <w:r>
        <w:t>go</w:t>
      </w:r>
      <w:r w:rsidRPr="009B32C4">
        <w:t xml:space="preserve"> Kształcenia</w:t>
      </w:r>
      <w:r w:rsidRPr="008F25A1">
        <w:t xml:space="preserve"> Podyplomowego;</w:t>
      </w:r>
      <w:r w:rsidR="008F3471">
        <w:t>”</w:t>
      </w:r>
      <w:r w:rsidRPr="007210AF">
        <w:t>.</w:t>
      </w:r>
    </w:p>
    <w:p w14:paraId="4D97A0D1" w14:textId="77777777" w:rsidR="00811BD7" w:rsidRPr="00AB4325" w:rsidRDefault="00AB4325" w:rsidP="00AB4325">
      <w:pPr>
        <w:pStyle w:val="ARTartustawynprozporzdzenia"/>
      </w:pPr>
      <w:bookmarkStart w:id="38" w:name="_Hlk126144906"/>
      <w:r>
        <w:rPr>
          <w:rStyle w:val="Ppogrubienie"/>
        </w:rPr>
        <w:t>Art. </w:t>
      </w:r>
      <w:r w:rsidR="00811BD7" w:rsidRPr="00AB4325">
        <w:rPr>
          <w:rStyle w:val="Ppogrubienie"/>
        </w:rPr>
        <w:t>14.</w:t>
      </w:r>
      <w:r>
        <w:t> </w:t>
      </w:r>
      <w:r w:rsidR="00811BD7" w:rsidRPr="00AB4325">
        <w:t>W ustawie z dnia 10 grudnia 2020 r. o zawodzie farmaceuty (Dz. U. z 2022 r. poz. 1873 oraz z 2023 r. poz. 1234) wprowadza się następujące zmiany:</w:t>
      </w:r>
    </w:p>
    <w:p w14:paraId="4D015D4C" w14:textId="77777777" w:rsidR="00811BD7" w:rsidRPr="00AB4325" w:rsidRDefault="00811BD7" w:rsidP="00AB4325">
      <w:pPr>
        <w:pStyle w:val="PKTpunkt"/>
      </w:pPr>
      <w:r w:rsidRPr="00AB4325">
        <w:t>1)</w:t>
      </w:r>
      <w:r w:rsidRPr="00AB4325">
        <w:tab/>
        <w:t xml:space="preserve">w art. 45 w ust. 1 wyrazy </w:t>
      </w:r>
      <w:r w:rsidR="008F3471" w:rsidRPr="00AB4325">
        <w:t>„</w:t>
      </w:r>
      <w:r w:rsidRPr="00AB4325">
        <w:t>dyrektora Centrum</w:t>
      </w:r>
      <w:r w:rsidR="008F3471" w:rsidRPr="00AB4325">
        <w:t>”</w:t>
      </w:r>
      <w:r w:rsidRPr="00AB4325">
        <w:t xml:space="preserve"> zastępuje się wyrazami </w:t>
      </w:r>
      <w:r w:rsidR="008F3471" w:rsidRPr="00AB4325">
        <w:t>„</w:t>
      </w:r>
      <w:r w:rsidRPr="00AB4325">
        <w:t>rektora Centrum</w:t>
      </w:r>
      <w:r w:rsidR="008F3471" w:rsidRPr="00AB4325">
        <w:t>”</w:t>
      </w:r>
      <w:r w:rsidRPr="00AB4325">
        <w:t>;</w:t>
      </w:r>
    </w:p>
    <w:p w14:paraId="4865119D" w14:textId="77777777" w:rsidR="00811BD7" w:rsidRPr="00A564C6" w:rsidRDefault="00811BD7" w:rsidP="00811BD7">
      <w:pPr>
        <w:pStyle w:val="PKTpunkt"/>
      </w:pPr>
      <w:r w:rsidRPr="00A564C6">
        <w:t>2)</w:t>
      </w:r>
      <w:r w:rsidRPr="00A564C6">
        <w:tab/>
      </w:r>
      <w:r>
        <w:t xml:space="preserve">użyte </w:t>
      </w:r>
      <w:r w:rsidRPr="00A564C6">
        <w:t xml:space="preserve">w art. </w:t>
      </w:r>
      <w:r w:rsidRPr="008E41CB">
        <w:t xml:space="preserve">45 </w:t>
      </w:r>
      <w:r>
        <w:t xml:space="preserve">w </w:t>
      </w:r>
      <w:r w:rsidRPr="008E41CB">
        <w:t xml:space="preserve">ust. </w:t>
      </w:r>
      <w:r>
        <w:t>6, w ust. 8 w zdaniu pierwszym, w ust. 9 we wprowadzeniu do</w:t>
      </w:r>
      <w:r w:rsidR="008F3471">
        <w:t xml:space="preserve"> </w:t>
      </w:r>
      <w:r>
        <w:t>wyliczenia, w ust. 11 we wprowadzeniu do</w:t>
      </w:r>
      <w:r w:rsidR="008F3471">
        <w:t xml:space="preserve"> </w:t>
      </w:r>
      <w:r>
        <w:t>wyliczenia</w:t>
      </w:r>
      <w:r w:rsidRPr="008E41CB">
        <w:t>,</w:t>
      </w:r>
      <w:r>
        <w:t xml:space="preserve"> w ust. 12 w zdaniu pierwszym, w ust. 13 i w ust. 15 </w:t>
      </w:r>
      <w:r w:rsidRPr="00D3450E">
        <w:t>w zdaniu pierwszym</w:t>
      </w:r>
      <w:r>
        <w:t>, w art. 47 w ust. 8</w:t>
      </w:r>
      <w:r w:rsidRPr="00D3450E">
        <w:t xml:space="preserve"> w zdaniu pierwszym</w:t>
      </w:r>
      <w:r w:rsidR="00C07639">
        <w:t>, w art. </w:t>
      </w:r>
      <w:r>
        <w:t xml:space="preserve">56 w ust. 3 w zdaniu pierwszym i </w:t>
      </w:r>
      <w:r w:rsidRPr="009D4BA7">
        <w:t>w zdaniu drugim we wprowadzeniu do wyliczenia</w:t>
      </w:r>
      <w:r>
        <w:t>, w art. 72 w ust. 2, 4, 9 i 12 i</w:t>
      </w:r>
      <w:r w:rsidR="008F3471">
        <w:t xml:space="preserve"> </w:t>
      </w:r>
      <w:r>
        <w:t>w</w:t>
      </w:r>
      <w:r w:rsidR="008F3471">
        <w:t xml:space="preserve"> </w:t>
      </w:r>
      <w:r>
        <w:t>ust. 20</w:t>
      </w:r>
      <w:r w:rsidRPr="00D3450E">
        <w:t xml:space="preserve"> we wprowadzeniu do wyliczenia</w:t>
      </w:r>
      <w:r>
        <w:t xml:space="preserve">, w art. 73 w ust. 2, w ust. 3 w zdaniu drugim, ust. 6 w zdaniu pierwszym, w </w:t>
      </w:r>
      <w:r>
        <w:lastRenderedPageBreak/>
        <w:t xml:space="preserve">ust. 7 i 10 i w ust. 14 </w:t>
      </w:r>
      <w:r w:rsidRPr="003A488A">
        <w:t xml:space="preserve">we wprowadzeniu do wyliczenia </w:t>
      </w:r>
      <w:r>
        <w:t>oraz</w:t>
      </w:r>
      <w:r w:rsidR="008F3471">
        <w:t xml:space="preserve"> </w:t>
      </w:r>
      <w:r>
        <w:t xml:space="preserve">w art. 75 w ust. 5, 7, 11 i 12 </w:t>
      </w:r>
      <w:r w:rsidRPr="00A564C6">
        <w:t xml:space="preserve">wyrazy </w:t>
      </w:r>
      <w:r w:rsidR="008F3471">
        <w:t>„</w:t>
      </w:r>
      <w:r w:rsidRPr="00A564C6">
        <w:t>Dyrektor CMKP</w:t>
      </w:r>
      <w:r w:rsidR="008F3471">
        <w:t>”</w:t>
      </w:r>
      <w:r w:rsidRPr="00A564C6">
        <w:t xml:space="preserve"> zastępuje się wyrazami </w:t>
      </w:r>
      <w:r w:rsidR="008F3471">
        <w:t>„</w:t>
      </w:r>
      <w:r w:rsidRPr="00A564C6">
        <w:t>Rektor CMKP</w:t>
      </w:r>
      <w:r w:rsidR="008F3471">
        <w:t>”</w:t>
      </w:r>
      <w:r w:rsidRPr="00A564C6">
        <w:t>;</w:t>
      </w:r>
    </w:p>
    <w:p w14:paraId="6861882D" w14:textId="77777777" w:rsidR="00811BD7" w:rsidRDefault="00811BD7" w:rsidP="00811BD7">
      <w:pPr>
        <w:pStyle w:val="PKTpunkt"/>
      </w:pPr>
      <w:r w:rsidRPr="00A564C6">
        <w:t>3)</w:t>
      </w:r>
      <w:r w:rsidRPr="00A564C6">
        <w:tab/>
      </w:r>
      <w:r>
        <w:t xml:space="preserve">użyte </w:t>
      </w:r>
      <w:r w:rsidRPr="00A564C6">
        <w:t xml:space="preserve">w art. </w:t>
      </w:r>
      <w:r w:rsidRPr="008E41CB">
        <w:t xml:space="preserve">45 </w:t>
      </w:r>
      <w:r>
        <w:t xml:space="preserve">w </w:t>
      </w:r>
      <w:r w:rsidRPr="008E41CB">
        <w:t>ust. 4</w:t>
      </w:r>
      <w:r>
        <w:t xml:space="preserve"> w zdaniu pierwszym</w:t>
      </w:r>
      <w:r w:rsidRPr="008E41CB">
        <w:t xml:space="preserve">, </w:t>
      </w:r>
      <w:r>
        <w:t xml:space="preserve">w ust. 8 w zdaniu drugim, w ust. 10 </w:t>
      </w:r>
      <w:r w:rsidRPr="003A488A">
        <w:t xml:space="preserve">w zdaniu pierwszym </w:t>
      </w:r>
      <w:r>
        <w:t>i w ust. 14, w art. 46 w ust. 1 i w ust. 2</w:t>
      </w:r>
      <w:r w:rsidRPr="003A488A">
        <w:t xml:space="preserve"> we wprowadzeniu do wyliczenia</w:t>
      </w:r>
      <w:r>
        <w:t>, w</w:t>
      </w:r>
      <w:r w:rsidR="008F3471">
        <w:t xml:space="preserve"> </w:t>
      </w:r>
      <w:r>
        <w:t>art.</w:t>
      </w:r>
      <w:r w:rsidR="008F3471">
        <w:t xml:space="preserve"> </w:t>
      </w:r>
      <w:r>
        <w:t xml:space="preserve">47 w ust. 1 </w:t>
      </w:r>
      <w:r w:rsidRPr="003A488A">
        <w:t xml:space="preserve">w zdaniu pierwszym </w:t>
      </w:r>
      <w:r>
        <w:t>i w ust. 9</w:t>
      </w:r>
      <w:r w:rsidRPr="003A488A">
        <w:t xml:space="preserve"> w zdaniu pierwszym</w:t>
      </w:r>
      <w:r w:rsidR="00C07639">
        <w:t>, w art. </w:t>
      </w:r>
      <w:r>
        <w:t>49 w ust.</w:t>
      </w:r>
      <w:r w:rsidR="008F3471">
        <w:t xml:space="preserve"> </w:t>
      </w:r>
      <w:r>
        <w:t xml:space="preserve">3, w art. 53 </w:t>
      </w:r>
      <w:r w:rsidRPr="003A488A">
        <w:t xml:space="preserve">w </w:t>
      </w:r>
      <w:r>
        <w:t>ust. 1, w art. 56 w ust. 1, w art</w:t>
      </w:r>
      <w:r w:rsidR="00C07639">
        <w:t>. 68 w ust. 6, w art. 72 w ust. </w:t>
      </w:r>
      <w:r>
        <w:t>3, w ust. 8 w zdaniu pierwszym i drugim, w ust. 10, 14 i 15, w ust. 16</w:t>
      </w:r>
      <w:r w:rsidRPr="003A488A">
        <w:t xml:space="preserve"> w zdaniu pierwszym</w:t>
      </w:r>
      <w:r>
        <w:t xml:space="preserve"> i w ust. 17 i 19, w art. 73 w ust. 1, w ust. 3 w zdaniu pierwszym, ust. 6 w zdaniu drugim i czwartym i w ust. 8, 11 i 13 oraz w art. 75 w ust. 4 i 6, </w:t>
      </w:r>
      <w:r w:rsidRPr="00A564C6">
        <w:t>w różnym przypadku</w:t>
      </w:r>
      <w:r>
        <w:t>,</w:t>
      </w:r>
      <w:r w:rsidRPr="00A564C6">
        <w:t xml:space="preserve"> wyrazy </w:t>
      </w:r>
      <w:r w:rsidR="008F3471">
        <w:t>„</w:t>
      </w:r>
      <w:r w:rsidRPr="00A564C6">
        <w:t>dyrektor CMKP</w:t>
      </w:r>
      <w:r w:rsidR="008F3471">
        <w:t>”</w:t>
      </w:r>
      <w:r w:rsidRPr="00A564C6">
        <w:t xml:space="preserve"> zastępuje się użytymi w </w:t>
      </w:r>
      <w:r>
        <w:t xml:space="preserve">odpowiednim </w:t>
      </w:r>
      <w:r w:rsidRPr="00A564C6">
        <w:t xml:space="preserve">przypadku wyrazami </w:t>
      </w:r>
      <w:r w:rsidR="008F3471">
        <w:t>„</w:t>
      </w:r>
      <w:r w:rsidRPr="00A564C6">
        <w:t>rektor CMKP</w:t>
      </w:r>
      <w:r w:rsidR="008F3471">
        <w:t>”</w:t>
      </w:r>
      <w:r>
        <w:t>.</w:t>
      </w:r>
    </w:p>
    <w:bookmarkEnd w:id="38"/>
    <w:p w14:paraId="00B225E1" w14:textId="77777777" w:rsidR="00811BD7" w:rsidRPr="00AB4325" w:rsidRDefault="00AB4325" w:rsidP="00AB4325">
      <w:pPr>
        <w:pStyle w:val="ARTartustawynprozporzdzenia"/>
      </w:pPr>
      <w:r>
        <w:rPr>
          <w:rStyle w:val="Ppogrubienie"/>
        </w:rPr>
        <w:t>Art. </w:t>
      </w:r>
      <w:r w:rsidR="00811BD7" w:rsidRPr="00AB4325">
        <w:rPr>
          <w:rStyle w:val="Ppogrubienie"/>
        </w:rPr>
        <w:t>15.</w:t>
      </w:r>
      <w:r>
        <w:t> </w:t>
      </w:r>
      <w:r w:rsidR="00811BD7" w:rsidRPr="00AB4325">
        <w:t>W ustawie z dnia 15 września 2022 r. o medycynie laboratoryjnej (Dz.</w:t>
      </w:r>
      <w:r w:rsidR="008F3471" w:rsidRPr="00AB4325">
        <w:t xml:space="preserve"> </w:t>
      </w:r>
      <w:r w:rsidR="00811BD7" w:rsidRPr="00AB4325">
        <w:t>U.</w:t>
      </w:r>
      <w:r w:rsidR="008F3471" w:rsidRPr="00AB4325">
        <w:t xml:space="preserve"> </w:t>
      </w:r>
      <w:r w:rsidR="00811BD7" w:rsidRPr="00AB4325">
        <w:t>poz.</w:t>
      </w:r>
      <w:r w:rsidR="00C07639">
        <w:t> </w:t>
      </w:r>
      <w:r w:rsidR="00811BD7" w:rsidRPr="00AB4325">
        <w:t>2280 oraz z 2023 r. poz. 1234) wprowadza się następujące zmiany:</w:t>
      </w:r>
    </w:p>
    <w:p w14:paraId="4D63E20F" w14:textId="77777777" w:rsidR="00811BD7" w:rsidRPr="00AB4325" w:rsidRDefault="00811BD7" w:rsidP="00AB4325">
      <w:pPr>
        <w:pStyle w:val="PKTpunkt"/>
      </w:pPr>
      <w:r w:rsidRPr="00AB4325">
        <w:t>1)</w:t>
      </w:r>
      <w:r w:rsidRPr="00AB4325">
        <w:tab/>
        <w:t xml:space="preserve">użyte w art. 32 w ust. 1 oraz w art. 157 w ust. 6 wyrazy </w:t>
      </w:r>
      <w:r w:rsidR="008F3471" w:rsidRPr="00AB4325">
        <w:t>„</w:t>
      </w:r>
      <w:r w:rsidRPr="00AB4325">
        <w:t>dyrektora Centrum</w:t>
      </w:r>
      <w:r w:rsidR="008F3471" w:rsidRPr="00AB4325">
        <w:t>”</w:t>
      </w:r>
      <w:r w:rsidRPr="00AB4325">
        <w:t xml:space="preserve"> zastępuje się wyrazami </w:t>
      </w:r>
      <w:r w:rsidR="008F3471" w:rsidRPr="00AB4325">
        <w:t>„</w:t>
      </w:r>
      <w:r w:rsidRPr="00AB4325">
        <w:t>rektora Centrum</w:t>
      </w:r>
      <w:r w:rsidR="008F3471" w:rsidRPr="00AB4325">
        <w:t>”</w:t>
      </w:r>
      <w:r w:rsidRPr="00AB4325">
        <w:t>;</w:t>
      </w:r>
    </w:p>
    <w:p w14:paraId="0BE43192" w14:textId="77777777" w:rsidR="00811BD7" w:rsidRPr="00723960" w:rsidRDefault="00811BD7" w:rsidP="00811BD7">
      <w:pPr>
        <w:pStyle w:val="PKTpunkt"/>
      </w:pPr>
      <w:r w:rsidRPr="00723960">
        <w:t>2)</w:t>
      </w:r>
      <w:r w:rsidRPr="00723960">
        <w:tab/>
      </w:r>
      <w:r w:rsidRPr="006A3E73">
        <w:t xml:space="preserve">użyte </w:t>
      </w:r>
      <w:r w:rsidRPr="00723960">
        <w:t xml:space="preserve">w art. </w:t>
      </w:r>
      <w:r>
        <w:t xml:space="preserve">33 w ust. 1, w ust. 4 </w:t>
      </w:r>
      <w:r w:rsidRPr="006A3E73">
        <w:t xml:space="preserve">we wprowadzeniu do wyliczenia </w:t>
      </w:r>
      <w:r>
        <w:t>i w ust. 6, w art. 34 w</w:t>
      </w:r>
      <w:r w:rsidR="008F3471">
        <w:t xml:space="preserve"> </w:t>
      </w:r>
      <w:r>
        <w:t xml:space="preserve">ust. 1, w art. 35 w ust. 1 </w:t>
      </w:r>
      <w:r w:rsidRPr="006A3E73">
        <w:t>we wprowadzeniu do wyliczenia</w:t>
      </w:r>
      <w:r>
        <w:t xml:space="preserve">, w art. 37 w ust. 9 w zdaniu pierwszym, w art. 38 w ust. 7, w art. 46 w ust. 3 w zdaniu pierwszym, w art. 62 w ust. 9 oraz w art. 63 w ust. 2, w ust. 3 w zdaniu drugim, w ust. 6 w zdaniu pierwszym i trzecim, w ust. 7, 10 i w ust. 13 </w:t>
      </w:r>
      <w:r w:rsidRPr="00300BBC">
        <w:t xml:space="preserve">we wprowadzeniu do wyliczenia </w:t>
      </w:r>
      <w:r w:rsidRPr="00723960">
        <w:t xml:space="preserve">wyrazy </w:t>
      </w:r>
      <w:r w:rsidR="008F3471">
        <w:t>„</w:t>
      </w:r>
      <w:r w:rsidRPr="00723960">
        <w:t>Dyrektor CMKP</w:t>
      </w:r>
      <w:r w:rsidR="008F3471">
        <w:t>”</w:t>
      </w:r>
      <w:r w:rsidRPr="00723960">
        <w:t xml:space="preserve"> zastępuje się wyrazami </w:t>
      </w:r>
      <w:r w:rsidR="008F3471">
        <w:t>„</w:t>
      </w:r>
      <w:r w:rsidRPr="00723960">
        <w:t>Rektor CMKP</w:t>
      </w:r>
      <w:r w:rsidR="008F3471">
        <w:t>”</w:t>
      </w:r>
      <w:r w:rsidRPr="00723960">
        <w:t>;</w:t>
      </w:r>
    </w:p>
    <w:p w14:paraId="4C4E5DFE" w14:textId="77777777" w:rsidR="00811BD7" w:rsidRDefault="00811BD7" w:rsidP="00811BD7">
      <w:pPr>
        <w:pStyle w:val="PKTpunkt"/>
      </w:pPr>
      <w:r w:rsidRPr="00723960">
        <w:lastRenderedPageBreak/>
        <w:t>3)</w:t>
      </w:r>
      <w:r w:rsidRPr="00723960">
        <w:tab/>
      </w:r>
      <w:r w:rsidRPr="00347149">
        <w:t xml:space="preserve">użyte </w:t>
      </w:r>
      <w:r w:rsidRPr="00723960">
        <w:t xml:space="preserve">w art. </w:t>
      </w:r>
      <w:r>
        <w:t xml:space="preserve">32 w ust. 4, 7 i 9, w art. 33 w ust. 3 </w:t>
      </w:r>
      <w:r w:rsidRPr="00347149">
        <w:t xml:space="preserve">w zdaniu pierwszym </w:t>
      </w:r>
      <w:r>
        <w:t>i w ust. 5, w art. 34 w ust. 2, w art. 36 w ust. 1 i w ust. 2</w:t>
      </w:r>
      <w:r w:rsidRPr="00D10A12">
        <w:t xml:space="preserve"> we wprowadzeniu do wyliczenia</w:t>
      </w:r>
      <w:r>
        <w:t>, w art. 37 w ust. 1</w:t>
      </w:r>
      <w:r w:rsidRPr="00D10A12">
        <w:t xml:space="preserve"> w zdaniu pierwszym</w:t>
      </w:r>
      <w:r>
        <w:t>, w ust. 3</w:t>
      </w:r>
      <w:r w:rsidRPr="00D10A12">
        <w:t xml:space="preserve"> we wprowadzeniu do wyliczenia</w:t>
      </w:r>
      <w:r>
        <w:t>, w ust. 9 w zdaniu drugim i w ust. 10</w:t>
      </w:r>
      <w:r w:rsidRPr="00D10A12">
        <w:t xml:space="preserve"> w zdaniu pierwszym</w:t>
      </w:r>
      <w:r>
        <w:t xml:space="preserve">, w art. 38 w ust. 4, w art. 43 w ust. 1, w art. 46 w ust. 1, </w:t>
      </w:r>
      <w:r w:rsidRPr="00E53998">
        <w:t xml:space="preserve">w art. 58 </w:t>
      </w:r>
      <w:r>
        <w:t xml:space="preserve">w </w:t>
      </w:r>
      <w:r w:rsidRPr="00E53998">
        <w:t xml:space="preserve">ust. 6, w art. 62 </w:t>
      </w:r>
      <w:r>
        <w:t xml:space="preserve">w </w:t>
      </w:r>
      <w:r w:rsidRPr="00E53998">
        <w:t>ust. 4</w:t>
      </w:r>
      <w:r w:rsidRPr="00D10A12">
        <w:t xml:space="preserve"> we wprowadzeniu do wyliczenia</w:t>
      </w:r>
      <w:r w:rsidRPr="00E53998">
        <w:t xml:space="preserve">, </w:t>
      </w:r>
      <w:r>
        <w:t xml:space="preserve">w ust. </w:t>
      </w:r>
      <w:r w:rsidRPr="00E53998">
        <w:t>6, 11 i</w:t>
      </w:r>
      <w:r w:rsidR="008F3471">
        <w:t xml:space="preserve"> </w:t>
      </w:r>
      <w:r>
        <w:t>w</w:t>
      </w:r>
      <w:r w:rsidR="008F3471">
        <w:t xml:space="preserve"> </w:t>
      </w:r>
      <w:r>
        <w:t>ust.</w:t>
      </w:r>
      <w:r w:rsidR="008F3471">
        <w:t xml:space="preserve"> </w:t>
      </w:r>
      <w:r w:rsidRPr="00E53998">
        <w:t>12</w:t>
      </w:r>
      <w:r>
        <w:t xml:space="preserve"> </w:t>
      </w:r>
      <w:r w:rsidRPr="00D10A12">
        <w:t xml:space="preserve">w zdaniu pierwszym </w:t>
      </w:r>
      <w:r>
        <w:t>oraz w art. 63 w ust. 3 w zdaniu pierwszym, w ust. 6 w</w:t>
      </w:r>
      <w:r w:rsidR="008F3471">
        <w:t xml:space="preserve"> </w:t>
      </w:r>
      <w:r>
        <w:t>zdaniu drugim i w ust. 8, 11 i 12,</w:t>
      </w:r>
      <w:r w:rsidRPr="00E53998">
        <w:t xml:space="preserve"> </w:t>
      </w:r>
      <w:r w:rsidRPr="00723960">
        <w:t>w różnym przypadku wyrazy</w:t>
      </w:r>
      <w:r>
        <w:t>,</w:t>
      </w:r>
      <w:r w:rsidRPr="00723960">
        <w:t xml:space="preserve"> </w:t>
      </w:r>
      <w:r w:rsidR="008F3471">
        <w:t>„</w:t>
      </w:r>
      <w:r w:rsidRPr="00723960">
        <w:t>dyrektor CMKP</w:t>
      </w:r>
      <w:r w:rsidR="008F3471">
        <w:t>”</w:t>
      </w:r>
      <w:r w:rsidRPr="00723960">
        <w:t xml:space="preserve"> zastępuje się użytymi w </w:t>
      </w:r>
      <w:r>
        <w:t xml:space="preserve">odpowiednim </w:t>
      </w:r>
      <w:r w:rsidRPr="00723960">
        <w:t xml:space="preserve">przypadku wyrazami </w:t>
      </w:r>
      <w:r w:rsidR="008F3471">
        <w:t>„</w:t>
      </w:r>
      <w:r w:rsidRPr="00723960">
        <w:t>rektor CMKP</w:t>
      </w:r>
      <w:r w:rsidR="008F3471">
        <w:t>”</w:t>
      </w:r>
      <w:r>
        <w:t>;</w:t>
      </w:r>
    </w:p>
    <w:p w14:paraId="7578BCB3" w14:textId="77777777" w:rsidR="00811BD7" w:rsidRDefault="00811BD7" w:rsidP="00811BD7">
      <w:pPr>
        <w:pStyle w:val="PKTpunkt"/>
      </w:pPr>
      <w:r w:rsidRPr="000B3F2F">
        <w:t>4)</w:t>
      </w:r>
      <w:r>
        <w:tab/>
      </w:r>
      <w:r w:rsidRPr="000B3F2F">
        <w:t>w art. 65</w:t>
      </w:r>
      <w:r>
        <w:t>:</w:t>
      </w:r>
    </w:p>
    <w:p w14:paraId="33EC20A8" w14:textId="77777777" w:rsidR="00811BD7" w:rsidRDefault="00811BD7" w:rsidP="00811BD7">
      <w:pPr>
        <w:pStyle w:val="LITlitera"/>
      </w:pPr>
      <w:r>
        <w:t>a)</w:t>
      </w:r>
      <w:r>
        <w:tab/>
        <w:t xml:space="preserve">w ust. 5 w zdaniu drugim wyrazy </w:t>
      </w:r>
      <w:r w:rsidR="008F3471">
        <w:t>„</w:t>
      </w:r>
      <w:r w:rsidRPr="00093753">
        <w:t>karcie doskonalenia zawodowego</w:t>
      </w:r>
      <w:r w:rsidR="008F3471">
        <w:t>”</w:t>
      </w:r>
      <w:r>
        <w:t xml:space="preserve"> zastępuje się</w:t>
      </w:r>
      <w:r w:rsidR="008F3471">
        <w:t xml:space="preserve"> </w:t>
      </w:r>
      <w:r>
        <w:t>wyrazami</w:t>
      </w:r>
      <w:r w:rsidRPr="00093753" w:rsidDel="00093753">
        <w:t xml:space="preserve"> </w:t>
      </w:r>
      <w:r w:rsidR="008F3471">
        <w:t>„</w:t>
      </w:r>
      <w:r w:rsidRPr="00603265">
        <w:t xml:space="preserve">karcie </w:t>
      </w:r>
      <w:r>
        <w:t>rozwoju zawodowego</w:t>
      </w:r>
      <w:r w:rsidR="008F3471">
        <w:t>”</w:t>
      </w:r>
      <w:r>
        <w:t>,</w:t>
      </w:r>
    </w:p>
    <w:p w14:paraId="04AD89CD" w14:textId="77777777" w:rsidR="00811BD7" w:rsidRDefault="00811BD7" w:rsidP="00811BD7">
      <w:pPr>
        <w:pStyle w:val="LITlitera"/>
      </w:pPr>
      <w:r>
        <w:t>b)</w:t>
      </w:r>
      <w:r>
        <w:tab/>
        <w:t>ust. 6 i 7 otrzymują brzmienie:</w:t>
      </w:r>
    </w:p>
    <w:p w14:paraId="108C3CDD" w14:textId="77777777" w:rsidR="00811BD7" w:rsidRPr="00091BD7" w:rsidRDefault="008F3471" w:rsidP="00811BD7">
      <w:pPr>
        <w:pStyle w:val="ZLITUSTzmustliter"/>
      </w:pPr>
      <w:r>
        <w:t>„</w:t>
      </w:r>
      <w:r w:rsidR="00811BD7">
        <w:t xml:space="preserve">6. </w:t>
      </w:r>
      <w:r w:rsidR="00811BD7" w:rsidRPr="00C0642D">
        <w:t xml:space="preserve">Diagnosta laboratoryjny, w terminie nie dłuższym niż 30 dni od dnia zakończenia danego okresu rozliczeniowego, przekazuje Krajowej Radzie kartę </w:t>
      </w:r>
      <w:r w:rsidR="00811BD7">
        <w:t>rozwoju zawodowego</w:t>
      </w:r>
      <w:r w:rsidR="00811BD7" w:rsidRPr="00C0642D">
        <w:t xml:space="preserve"> w celu potwierdzenia za jej pomocą dopełnienia obowiązku</w:t>
      </w:r>
      <w:r w:rsidR="00811BD7">
        <w:t xml:space="preserve"> doskonalenia zawodowego</w:t>
      </w:r>
      <w:r w:rsidR="00811BD7" w:rsidRPr="00C0642D">
        <w:t>.</w:t>
      </w:r>
    </w:p>
    <w:p w14:paraId="6F07B762" w14:textId="77777777" w:rsidR="00811BD7" w:rsidRPr="000B3F2F" w:rsidRDefault="00811BD7" w:rsidP="00811BD7">
      <w:pPr>
        <w:pStyle w:val="ZLITUSTzmustliter"/>
      </w:pPr>
      <w:r w:rsidRPr="000B3F2F">
        <w:t>7. Minister właściwy do spraw zdrowia określi, w drodze rozporządzenia:</w:t>
      </w:r>
    </w:p>
    <w:p w14:paraId="16132749" w14:textId="77777777" w:rsidR="00811BD7" w:rsidRPr="000B3F2F" w:rsidRDefault="00811BD7" w:rsidP="00811BD7">
      <w:pPr>
        <w:pStyle w:val="ZLITPKTzmpktliter"/>
      </w:pPr>
      <w:bookmarkStart w:id="39" w:name="_Hlk135923944"/>
      <w:r w:rsidRPr="000B3F2F">
        <w:t>1)</w:t>
      </w:r>
      <w:r>
        <w:tab/>
      </w:r>
      <w:r w:rsidRPr="000B3F2F">
        <w:t xml:space="preserve">wzór karty </w:t>
      </w:r>
      <w:r>
        <w:t xml:space="preserve">rozwoju zawodowego </w:t>
      </w:r>
      <w:r w:rsidRPr="000B3F2F">
        <w:t>diagnosty laboratoryjnego,</w:t>
      </w:r>
    </w:p>
    <w:p w14:paraId="77D6D895" w14:textId="77777777" w:rsidR="00811BD7" w:rsidRPr="000B3F2F" w:rsidRDefault="00811BD7" w:rsidP="00811BD7">
      <w:pPr>
        <w:pStyle w:val="ZLITPKTzmpktliter"/>
      </w:pPr>
      <w:r w:rsidRPr="000B3F2F">
        <w:t>2)</w:t>
      </w:r>
      <w:r>
        <w:tab/>
      </w:r>
      <w:r w:rsidRPr="000B3F2F">
        <w:t>formy ustawicznego rozwoju zawodowego, o których mowa w art. 29 ust. 2,</w:t>
      </w:r>
    </w:p>
    <w:p w14:paraId="083FCDC2" w14:textId="77777777" w:rsidR="00811BD7" w:rsidRPr="000B3F2F" w:rsidRDefault="00811BD7" w:rsidP="00811BD7">
      <w:pPr>
        <w:pStyle w:val="ZLITPKTzmpktliter"/>
      </w:pPr>
      <w:r w:rsidRPr="000B3F2F">
        <w:lastRenderedPageBreak/>
        <w:t>3)</w:t>
      </w:r>
      <w:r>
        <w:tab/>
      </w:r>
      <w:r w:rsidRPr="000B3F2F">
        <w:t>liczbę punktów edukacyjnych przyznanych za poszczególne formy ustawicznego rozwoju zawodowego, o których mowa w art. 29 ust. 2, oraz dokumenty potwierdzające ich realizację, a także liczbę punktów niezbędnych do wypełnienia obowiązku doskonalenia zawodowego</w:t>
      </w:r>
    </w:p>
    <w:bookmarkEnd w:id="39"/>
    <w:p w14:paraId="12C5483F" w14:textId="77777777" w:rsidR="00811BD7" w:rsidRPr="000B3F2F" w:rsidRDefault="00811BD7" w:rsidP="00811BD7">
      <w:pPr>
        <w:pStyle w:val="ZLITCZWSPPKTzmczciwsppktliter"/>
      </w:pPr>
      <w:r>
        <w:t>–</w:t>
      </w:r>
      <w:r w:rsidRPr="000B3F2F">
        <w:t xml:space="preserve"> mając na celu zapewnienie właściwej jakości ustawicznego rozwoju zawodowego oraz</w:t>
      </w:r>
      <w:r w:rsidR="008F3471">
        <w:t xml:space="preserve"> </w:t>
      </w:r>
      <w:r w:rsidRPr="000B3F2F">
        <w:t>rzetelnego sposobu dokumentowania jego przebiegu</w:t>
      </w:r>
      <w:r>
        <w:t>.</w:t>
      </w:r>
      <w:r w:rsidR="008F3471">
        <w:t>”</w:t>
      </w:r>
      <w:r w:rsidRPr="000B3F2F">
        <w:t>.</w:t>
      </w:r>
    </w:p>
    <w:p w14:paraId="35715847" w14:textId="77777777" w:rsidR="00811BD7" w:rsidRPr="00AB4325" w:rsidRDefault="00AB4325" w:rsidP="00AB4325">
      <w:pPr>
        <w:pStyle w:val="ARTartustawynprozporzdzenia"/>
      </w:pPr>
      <w:r>
        <w:rPr>
          <w:rStyle w:val="Ppogrubienie"/>
        </w:rPr>
        <w:t>Art. </w:t>
      </w:r>
      <w:r w:rsidR="00811BD7" w:rsidRPr="00AB4325">
        <w:rPr>
          <w:rStyle w:val="Ppogrubienie"/>
        </w:rPr>
        <w:t>16.</w:t>
      </w:r>
      <w:r>
        <w:t> </w:t>
      </w:r>
      <w:r w:rsidR="00811BD7" w:rsidRPr="00AB4325">
        <w:t>W ustawie z dnia 1 grudnia 2022 r. o zawodzie ratownika medycznego oraz</w:t>
      </w:r>
      <w:r w:rsidR="008F3471" w:rsidRPr="00AB4325">
        <w:t xml:space="preserve"> </w:t>
      </w:r>
      <w:r w:rsidR="00811BD7" w:rsidRPr="00AB4325">
        <w:t>samorządzie ratowników medycznych (Dz. U. poz. 2705 oraz z 2023 r. poz. 1234) wprowadza się następujące zmiany:</w:t>
      </w:r>
    </w:p>
    <w:p w14:paraId="585468E5" w14:textId="77777777" w:rsidR="00811BD7" w:rsidRDefault="00811BD7" w:rsidP="00811BD7">
      <w:pPr>
        <w:pStyle w:val="PKTpunkt"/>
      </w:pPr>
      <w:r>
        <w:t>1)</w:t>
      </w:r>
      <w:r>
        <w:tab/>
        <w:t>w art. 33 w ust. 2 pkt 6 otrzymuje brzmienie:</w:t>
      </w:r>
    </w:p>
    <w:p w14:paraId="3948EF82" w14:textId="77777777" w:rsidR="00811BD7" w:rsidRDefault="008F3471" w:rsidP="00811BD7">
      <w:pPr>
        <w:pStyle w:val="ZPKTzmpktartykuempunktem"/>
      </w:pPr>
      <w:r>
        <w:t>„</w:t>
      </w:r>
      <w:r w:rsidR="00811BD7" w:rsidRPr="00E12269">
        <w:t>6)</w:t>
      </w:r>
      <w:r w:rsidR="00811BD7">
        <w:tab/>
      </w:r>
      <w:r w:rsidR="00811BD7" w:rsidRPr="00E12269">
        <w:t xml:space="preserve">zatrudnienie lub pełnienie służby na stanowisku perfuzjonisty po ukończeniu kursu kwalifikacyjnego w zakresie perfuzji organizowanego przez </w:t>
      </w:r>
      <w:r w:rsidR="00811BD7" w:rsidRPr="009B32C4">
        <w:t>Centrum Medyczne</w:t>
      </w:r>
      <w:r w:rsidR="00811BD7">
        <w:t>go</w:t>
      </w:r>
      <w:r w:rsidR="00811BD7" w:rsidRPr="009B32C4">
        <w:t xml:space="preserve"> Kształcenia</w:t>
      </w:r>
      <w:r w:rsidR="00811BD7" w:rsidRPr="00E12269">
        <w:t xml:space="preserve"> Podyplomowego, o którym mowa w </w:t>
      </w:r>
      <w:r w:rsidR="00811BD7">
        <w:t xml:space="preserve">ustawie </w:t>
      </w:r>
      <w:r w:rsidR="00811BD7" w:rsidRPr="00E12269">
        <w:t>z</w:t>
      </w:r>
      <w:r w:rsidR="00811BD7">
        <w:t xml:space="preserve"> dnia</w:t>
      </w:r>
      <w:r w:rsidR="00C07639">
        <w:t xml:space="preserve"> 13 września 2018 </w:t>
      </w:r>
      <w:r w:rsidR="00811BD7" w:rsidRPr="00E12269">
        <w:t xml:space="preserve">r. o </w:t>
      </w:r>
      <w:r w:rsidR="00811BD7" w:rsidRPr="009B32C4">
        <w:t>Centrum Medyczn</w:t>
      </w:r>
      <w:r w:rsidR="00811BD7">
        <w:t>ego</w:t>
      </w:r>
      <w:r w:rsidR="00811BD7" w:rsidRPr="009B32C4">
        <w:t xml:space="preserve"> Kszt</w:t>
      </w:r>
      <w:r w:rsidR="00811BD7">
        <w:t>ałcenia</w:t>
      </w:r>
      <w:r w:rsidR="00811BD7" w:rsidRPr="00E12269">
        <w:t xml:space="preserve"> Podyplomowego (Dz. U. z 2021 r. poz. 77</w:t>
      </w:r>
      <w:r w:rsidR="00811BD7">
        <w:t xml:space="preserve"> oraz</w:t>
      </w:r>
      <w:r>
        <w:t xml:space="preserve"> </w:t>
      </w:r>
      <w:r w:rsidR="00811BD7">
        <w:t>z 2023 r. poz…</w:t>
      </w:r>
      <w:r w:rsidR="00811BD7" w:rsidRPr="00E12269">
        <w:t xml:space="preserve">), zwane dalej </w:t>
      </w:r>
      <w:r>
        <w:t>„</w:t>
      </w:r>
      <w:r w:rsidR="00811BD7" w:rsidRPr="00E12269">
        <w:t>CMKP</w:t>
      </w:r>
      <w:r>
        <w:t>”</w:t>
      </w:r>
      <w:r w:rsidR="00811BD7" w:rsidRPr="00E12269">
        <w:t>, lub Polskie Stowarzyszenie Perfuzjon</w:t>
      </w:r>
      <w:r w:rsidR="00811BD7">
        <w:t>istów;</w:t>
      </w:r>
      <w:r>
        <w:t>”</w:t>
      </w:r>
      <w:r w:rsidR="00811BD7">
        <w:t>;</w:t>
      </w:r>
    </w:p>
    <w:p w14:paraId="3E1931A8" w14:textId="77777777" w:rsidR="00811BD7" w:rsidRPr="00676587" w:rsidRDefault="00811BD7" w:rsidP="00811BD7">
      <w:pPr>
        <w:pStyle w:val="PKTpunkt"/>
      </w:pPr>
      <w:r>
        <w:t>2</w:t>
      </w:r>
      <w:r w:rsidRPr="00676587">
        <w:t>)</w:t>
      </w:r>
      <w:r w:rsidRPr="00676587">
        <w:tab/>
      </w:r>
      <w:r>
        <w:t xml:space="preserve">użyte </w:t>
      </w:r>
      <w:r w:rsidRPr="00676587">
        <w:t xml:space="preserve">w art. </w:t>
      </w:r>
      <w:r>
        <w:t>87</w:t>
      </w:r>
      <w:r w:rsidRPr="00676587">
        <w:t xml:space="preserve"> </w:t>
      </w:r>
      <w:r>
        <w:t>w ust.</w:t>
      </w:r>
      <w:r w:rsidRPr="00676587">
        <w:t xml:space="preserve"> </w:t>
      </w:r>
      <w:r>
        <w:t>3 i 5</w:t>
      </w:r>
      <w:r w:rsidRPr="00676587">
        <w:t xml:space="preserve">, </w:t>
      </w:r>
      <w:r>
        <w:t>w art. 94 w ust. 4 i 6, w art. 98 w ust. 1 i w ust. 3</w:t>
      </w:r>
      <w:r w:rsidRPr="00C90FA6">
        <w:t xml:space="preserve"> we</w:t>
      </w:r>
      <w:r w:rsidR="008F3471">
        <w:t xml:space="preserve"> </w:t>
      </w:r>
      <w:r w:rsidRPr="00C90FA6">
        <w:t>wprowadzeniu do wyliczenia</w:t>
      </w:r>
      <w:r>
        <w:t xml:space="preserve">, w art. 99, w art. 100 w ust. 1 </w:t>
      </w:r>
      <w:r w:rsidRPr="00C90FA6">
        <w:t>we wprowadzeniu do</w:t>
      </w:r>
      <w:r w:rsidR="008F3471">
        <w:t xml:space="preserve"> </w:t>
      </w:r>
      <w:r w:rsidRPr="00C90FA6">
        <w:t>wyliczenia</w:t>
      </w:r>
      <w:r>
        <w:t xml:space="preserve">, w art. 105, w art. 107 w ust. 1 w zdaniu drugim oraz w art. 114 w zdaniu pierwszym </w:t>
      </w:r>
      <w:r w:rsidRPr="00676587">
        <w:t xml:space="preserve">wyrazy </w:t>
      </w:r>
      <w:r w:rsidR="008F3471">
        <w:t>„</w:t>
      </w:r>
      <w:r w:rsidRPr="00676587">
        <w:t>Dyrektor CMKP</w:t>
      </w:r>
      <w:r w:rsidR="008F3471">
        <w:t>”</w:t>
      </w:r>
      <w:r w:rsidRPr="00676587">
        <w:t xml:space="preserve"> zastępuje się wyrazami </w:t>
      </w:r>
      <w:r w:rsidR="008F3471">
        <w:t>„</w:t>
      </w:r>
      <w:r w:rsidRPr="00676587">
        <w:t>Rektor CMKP</w:t>
      </w:r>
      <w:r w:rsidR="008F3471">
        <w:t>”</w:t>
      </w:r>
      <w:r w:rsidRPr="00676587">
        <w:t>;</w:t>
      </w:r>
    </w:p>
    <w:p w14:paraId="6792D54B" w14:textId="77777777" w:rsidR="00811BD7" w:rsidRPr="00676587" w:rsidRDefault="00811BD7" w:rsidP="00811BD7">
      <w:pPr>
        <w:pStyle w:val="PKTpunkt"/>
      </w:pPr>
      <w:r>
        <w:lastRenderedPageBreak/>
        <w:t>3</w:t>
      </w:r>
      <w:r w:rsidRPr="00676587">
        <w:t>)</w:t>
      </w:r>
      <w:r w:rsidRPr="00676587">
        <w:tab/>
      </w:r>
      <w:r w:rsidRPr="009E4C67">
        <w:t xml:space="preserve">użyte </w:t>
      </w:r>
      <w:r w:rsidRPr="00676587">
        <w:t xml:space="preserve">w art. </w:t>
      </w:r>
      <w:r>
        <w:t xml:space="preserve">87 w </w:t>
      </w:r>
      <w:r w:rsidRPr="00676587">
        <w:t xml:space="preserve">ust. </w:t>
      </w:r>
      <w:r>
        <w:t>2 i 4</w:t>
      </w:r>
      <w:r w:rsidRPr="00676587">
        <w:t xml:space="preserve">, </w:t>
      </w:r>
      <w:r>
        <w:t>w art. 94 w ust. 5, w art</w:t>
      </w:r>
      <w:r w:rsidRPr="00676587">
        <w:t xml:space="preserve">. </w:t>
      </w:r>
      <w:r>
        <w:t>98 w ust. 2 i w ust. 4</w:t>
      </w:r>
      <w:r w:rsidRPr="009E4C67">
        <w:t xml:space="preserve"> w zdaniu pierwszym</w:t>
      </w:r>
      <w:r>
        <w:t xml:space="preserve">, </w:t>
      </w:r>
      <w:r w:rsidRPr="00676587">
        <w:t xml:space="preserve">w art. </w:t>
      </w:r>
      <w:r>
        <w:t xml:space="preserve">102, w art. 110 w ust. 1 </w:t>
      </w:r>
      <w:r w:rsidRPr="000045D7">
        <w:t>w zdaniu pierwszym</w:t>
      </w:r>
      <w:r>
        <w:t>, w art. 113 oraz w art.</w:t>
      </w:r>
      <w:r w:rsidR="00C07639">
        <w:t> </w:t>
      </w:r>
      <w:r>
        <w:t xml:space="preserve">115, </w:t>
      </w:r>
      <w:r w:rsidRPr="00676587">
        <w:t>w różnym przypadku</w:t>
      </w:r>
      <w:r>
        <w:t>,</w:t>
      </w:r>
      <w:r w:rsidRPr="00676587">
        <w:t xml:space="preserve"> wyrazy </w:t>
      </w:r>
      <w:r w:rsidR="008F3471">
        <w:t>„</w:t>
      </w:r>
      <w:r w:rsidRPr="00676587">
        <w:t>dyrektor CMKP</w:t>
      </w:r>
      <w:r w:rsidR="008F3471">
        <w:t>”</w:t>
      </w:r>
      <w:r w:rsidRPr="00676587">
        <w:t xml:space="preserve"> zastępuje się użytymi w </w:t>
      </w:r>
      <w:r>
        <w:t xml:space="preserve">odpowiednim </w:t>
      </w:r>
      <w:r w:rsidRPr="00676587">
        <w:t xml:space="preserve">przypadku wyrazami </w:t>
      </w:r>
      <w:r w:rsidR="008F3471">
        <w:t>„</w:t>
      </w:r>
      <w:r w:rsidRPr="00676587">
        <w:t>rektor CMKP</w:t>
      </w:r>
      <w:r w:rsidR="008F3471">
        <w:t>”</w:t>
      </w:r>
      <w:r>
        <w:t>;</w:t>
      </w:r>
    </w:p>
    <w:p w14:paraId="070D813B" w14:textId="77777777" w:rsidR="00811BD7" w:rsidRPr="009B32C4" w:rsidRDefault="00811BD7" w:rsidP="00811BD7">
      <w:pPr>
        <w:pStyle w:val="PKTpunkt"/>
      </w:pPr>
      <w:r>
        <w:t>4)</w:t>
      </w:r>
      <w:r>
        <w:tab/>
        <w:t xml:space="preserve">w art. 224 wyrazy </w:t>
      </w:r>
      <w:r w:rsidR="008F3471">
        <w:t>„</w:t>
      </w:r>
      <w:r>
        <w:t>dyrektorowi Centrum</w:t>
      </w:r>
      <w:r w:rsidR="008F3471">
        <w:t>”</w:t>
      </w:r>
      <w:r w:rsidRPr="00364DBE">
        <w:t xml:space="preserve"> </w:t>
      </w:r>
      <w:r>
        <w:t xml:space="preserve">zastępuje się wyrazami </w:t>
      </w:r>
      <w:r w:rsidR="008F3471">
        <w:t>„</w:t>
      </w:r>
      <w:r>
        <w:t xml:space="preserve">rektorowi </w:t>
      </w:r>
      <w:r w:rsidRPr="00364DBE">
        <w:t>C</w:t>
      </w:r>
      <w:r>
        <w:t>entrum</w:t>
      </w:r>
      <w:r w:rsidR="008F3471">
        <w:t>”</w:t>
      </w:r>
      <w:r>
        <w:t>.</w:t>
      </w:r>
    </w:p>
    <w:p w14:paraId="2C2365E3" w14:textId="77777777" w:rsidR="00811BD7" w:rsidRDefault="00811BD7" w:rsidP="00811BD7">
      <w:pPr>
        <w:pStyle w:val="ARTartustawynprozporzdzenia"/>
      </w:pPr>
      <w:r w:rsidRPr="00AB4325">
        <w:rPr>
          <w:rStyle w:val="Ppogrubienie"/>
        </w:rPr>
        <w:t>Art.</w:t>
      </w:r>
      <w:r w:rsidR="00AB4325" w:rsidRPr="00AB4325">
        <w:rPr>
          <w:rStyle w:val="Ppogrubienie"/>
        </w:rPr>
        <w:t> </w:t>
      </w:r>
      <w:r w:rsidRPr="00AB4325">
        <w:rPr>
          <w:rStyle w:val="Ppogrubienie"/>
        </w:rPr>
        <w:t>17.</w:t>
      </w:r>
      <w:r w:rsidR="00AB4325">
        <w:t> </w:t>
      </w:r>
      <w:r w:rsidRPr="00EE288E">
        <w:t>Dyrektor Centrum Medycznego Kształcenia Podyplomowego</w:t>
      </w:r>
      <w:r>
        <w:t xml:space="preserve">, zwanego dalej </w:t>
      </w:r>
      <w:r w:rsidR="008F3471">
        <w:t>„</w:t>
      </w:r>
      <w:r>
        <w:t>CMKP</w:t>
      </w:r>
      <w:r w:rsidR="008F3471">
        <w:t>”</w:t>
      </w:r>
      <w:r>
        <w:t>,</w:t>
      </w:r>
      <w:r w:rsidRPr="00EE288E">
        <w:t xml:space="preserve"> powołany na</w:t>
      </w:r>
      <w:r w:rsidR="008F3471">
        <w:t xml:space="preserve"> </w:t>
      </w:r>
      <w:r w:rsidRPr="00EE288E">
        <w:t>stanowisko przed dniem wejścia w życie niniejsz</w:t>
      </w:r>
      <w:r>
        <w:t xml:space="preserve">ej ustawy </w:t>
      </w:r>
      <w:r w:rsidRPr="00EE288E">
        <w:t>staje się</w:t>
      </w:r>
      <w:r w:rsidR="008F3471">
        <w:t xml:space="preserve"> </w:t>
      </w:r>
      <w:r w:rsidRPr="00EE288E">
        <w:t xml:space="preserve">rektorem CMKP, a jego dotychczasowa kadencja ulega przedłużeniu do </w:t>
      </w:r>
      <w:r>
        <w:t>dnia 31 sierpnia</w:t>
      </w:r>
      <w:r w:rsidRPr="00EE288E">
        <w:t xml:space="preserve"> 202</w:t>
      </w:r>
      <w:r>
        <w:t>8</w:t>
      </w:r>
      <w:r w:rsidRPr="00EE288E">
        <w:t xml:space="preserve"> r.</w:t>
      </w:r>
    </w:p>
    <w:p w14:paraId="65088ACE" w14:textId="77777777" w:rsidR="00811BD7" w:rsidRDefault="00AB4325" w:rsidP="00811BD7">
      <w:pPr>
        <w:pStyle w:val="ARTartustawynprozporzdzenia"/>
      </w:pPr>
      <w:r>
        <w:rPr>
          <w:rStyle w:val="Ppogrubienie"/>
        </w:rPr>
        <w:t>Art. </w:t>
      </w:r>
      <w:r w:rsidR="00811BD7">
        <w:rPr>
          <w:rStyle w:val="Ppogrubienie"/>
        </w:rPr>
        <w:t>18</w:t>
      </w:r>
      <w:r w:rsidR="00811BD7" w:rsidRPr="00042FA1">
        <w:rPr>
          <w:rStyle w:val="Ppogrubienie"/>
        </w:rPr>
        <w:t>.</w:t>
      </w:r>
      <w:r>
        <w:t> 1. </w:t>
      </w:r>
      <w:r w:rsidR="00811BD7" w:rsidRPr="00331D88">
        <w:t xml:space="preserve">Z dniem </w:t>
      </w:r>
      <w:r w:rsidR="00811BD7" w:rsidRPr="00B23771">
        <w:t xml:space="preserve">wejścia w życie niniejszej ustawy </w:t>
      </w:r>
      <w:r w:rsidR="00811BD7" w:rsidRPr="00331D88">
        <w:t>likwiduje się Centrum Kształcenia Podyplomowego Pielęgniarek i Położnych</w:t>
      </w:r>
      <w:r w:rsidR="00811BD7">
        <w:t xml:space="preserve">, zwane dalej </w:t>
      </w:r>
      <w:r w:rsidR="008F3471">
        <w:t>„</w:t>
      </w:r>
      <w:r w:rsidR="00811BD7">
        <w:t>Centrum</w:t>
      </w:r>
      <w:r w:rsidR="008F3471">
        <w:t>”</w:t>
      </w:r>
      <w:r w:rsidR="00811BD7" w:rsidRPr="00331D88">
        <w:t>.</w:t>
      </w:r>
      <w:bookmarkStart w:id="40" w:name="_Hlk96362662"/>
    </w:p>
    <w:p w14:paraId="13C1FCC5" w14:textId="77777777" w:rsidR="00811BD7" w:rsidRDefault="00811BD7" w:rsidP="00811BD7">
      <w:pPr>
        <w:pStyle w:val="USTustnpkodeksu"/>
      </w:pPr>
      <w:r>
        <w:t xml:space="preserve">2. </w:t>
      </w:r>
      <w:r w:rsidRPr="002556C4">
        <w:t>Z dniem wejścia w życie</w:t>
      </w:r>
      <w:r>
        <w:t xml:space="preserve"> niniejszej</w:t>
      </w:r>
      <w:r w:rsidRPr="002556C4">
        <w:t xml:space="preserve"> ustawy należności, zobowiązania, prawa</w:t>
      </w:r>
      <w:r>
        <w:t xml:space="preserve"> </w:t>
      </w:r>
      <w:r w:rsidRPr="002556C4">
        <w:t>i</w:t>
      </w:r>
      <w:r w:rsidR="008F3471">
        <w:t xml:space="preserve"> </w:t>
      </w:r>
      <w:r w:rsidRPr="002556C4">
        <w:t xml:space="preserve">obowiązki </w:t>
      </w:r>
      <w:r>
        <w:t xml:space="preserve">Centrum </w:t>
      </w:r>
      <w:r w:rsidRPr="002556C4">
        <w:t>będącego państwową</w:t>
      </w:r>
      <w:r>
        <w:t xml:space="preserve"> </w:t>
      </w:r>
      <w:r w:rsidRPr="002556C4">
        <w:t>jednostką budżetową stają się należnościami,</w:t>
      </w:r>
      <w:r>
        <w:t xml:space="preserve"> </w:t>
      </w:r>
      <w:r w:rsidRPr="002556C4">
        <w:t xml:space="preserve">zobowiązaniami, prawami i obowiązkami </w:t>
      </w:r>
      <w:r>
        <w:t>CMKP</w:t>
      </w:r>
      <w:r w:rsidRPr="002556C4">
        <w:t>.</w:t>
      </w:r>
    </w:p>
    <w:p w14:paraId="140AD5AE" w14:textId="77777777" w:rsidR="00811BD7" w:rsidRPr="002556C4" w:rsidRDefault="00811BD7" w:rsidP="00811BD7">
      <w:pPr>
        <w:pStyle w:val="USTustnpkodeksu"/>
      </w:pPr>
      <w:r>
        <w:t xml:space="preserve">3. </w:t>
      </w:r>
      <w:r w:rsidRPr="002556C4">
        <w:t xml:space="preserve">Zawarte przed dniem wejścia w życie </w:t>
      </w:r>
      <w:r>
        <w:t xml:space="preserve">niniejszej </w:t>
      </w:r>
      <w:r w:rsidRPr="002556C4">
        <w:t>ustawy przez</w:t>
      </w:r>
      <w:r>
        <w:t xml:space="preserve"> dyrektora Centrum działającego w imieniu Skarbu Państwa</w:t>
      </w:r>
      <w:r w:rsidRPr="002556C4">
        <w:t xml:space="preserve"> umowy</w:t>
      </w:r>
      <w:r>
        <w:t xml:space="preserve"> </w:t>
      </w:r>
      <w:r w:rsidRPr="002556C4">
        <w:t>zachowują moc do czasu ich wygaśnięcia lub</w:t>
      </w:r>
      <w:r w:rsidR="008F3471">
        <w:t xml:space="preserve"> </w:t>
      </w:r>
      <w:r w:rsidRPr="002556C4">
        <w:t>rozwiązania, z tym że wynikające</w:t>
      </w:r>
      <w:r>
        <w:t xml:space="preserve"> </w:t>
      </w:r>
      <w:r w:rsidRPr="002556C4">
        <w:t xml:space="preserve">z tych umów prawa i obowiązki z dniem wejścia w życie </w:t>
      </w:r>
      <w:r>
        <w:t xml:space="preserve">niniejszej </w:t>
      </w:r>
      <w:r w:rsidRPr="002556C4">
        <w:t>ustawy stają się</w:t>
      </w:r>
      <w:r>
        <w:t xml:space="preserve"> </w:t>
      </w:r>
      <w:r w:rsidRPr="002556C4">
        <w:t xml:space="preserve">odpowiednio prawami i obowiązkami </w:t>
      </w:r>
      <w:r>
        <w:t>CMKP</w:t>
      </w:r>
      <w:r w:rsidRPr="002556C4">
        <w:t>.</w:t>
      </w:r>
    </w:p>
    <w:p w14:paraId="7EB42BF4" w14:textId="77777777" w:rsidR="00811BD7" w:rsidRPr="00331D88" w:rsidRDefault="00811BD7" w:rsidP="00811BD7">
      <w:pPr>
        <w:pStyle w:val="USTustnpkodeksu"/>
      </w:pPr>
      <w:r>
        <w:t>4</w:t>
      </w:r>
      <w:r w:rsidRPr="002556C4">
        <w:t xml:space="preserve">. Z dniem wejścia w życie </w:t>
      </w:r>
      <w:r>
        <w:t xml:space="preserve">niniejszej </w:t>
      </w:r>
      <w:r w:rsidRPr="002556C4">
        <w:t xml:space="preserve">ustawy </w:t>
      </w:r>
      <w:r>
        <w:t>CMKP</w:t>
      </w:r>
      <w:r w:rsidRPr="002556C4">
        <w:t xml:space="preserve"> przystępuj</w:t>
      </w:r>
      <w:r>
        <w:t>e</w:t>
      </w:r>
      <w:r w:rsidRPr="002556C4">
        <w:t xml:space="preserve"> do toczących</w:t>
      </w:r>
      <w:r>
        <w:t xml:space="preserve"> </w:t>
      </w:r>
      <w:r w:rsidRPr="002556C4">
        <w:t>się</w:t>
      </w:r>
      <w:r w:rsidR="008F3471">
        <w:t xml:space="preserve"> </w:t>
      </w:r>
      <w:r w:rsidRPr="002556C4">
        <w:t>postępowań sądowych i administracyjnych, w których stron</w:t>
      </w:r>
      <w:r>
        <w:t>ą</w:t>
      </w:r>
      <w:r w:rsidRPr="002556C4">
        <w:t xml:space="preserve"> </w:t>
      </w:r>
      <w:r>
        <w:t xml:space="preserve">jest odpowiednio Skarb </w:t>
      </w:r>
      <w:r>
        <w:lastRenderedPageBreak/>
        <w:t xml:space="preserve">Państwa reprezentowany przez dyrektora Centrum albo </w:t>
      </w:r>
      <w:r w:rsidRPr="003E4531">
        <w:t>Centrum</w:t>
      </w:r>
      <w:r>
        <w:t xml:space="preserve">. </w:t>
      </w:r>
    </w:p>
    <w:bookmarkEnd w:id="40"/>
    <w:p w14:paraId="6107353C" w14:textId="77777777" w:rsidR="00811BD7" w:rsidRDefault="00811BD7" w:rsidP="00811BD7">
      <w:pPr>
        <w:pStyle w:val="ARTartustawynprozporzdzenia"/>
      </w:pPr>
      <w:r w:rsidRPr="00A30103">
        <w:rPr>
          <w:rStyle w:val="Ppogrubienie"/>
        </w:rPr>
        <w:t>Art.</w:t>
      </w:r>
      <w:r w:rsidR="00AB4325">
        <w:rPr>
          <w:rStyle w:val="Ppogrubienie"/>
        </w:rPr>
        <w:t> </w:t>
      </w:r>
      <w:r>
        <w:rPr>
          <w:rStyle w:val="Ppogrubienie"/>
        </w:rPr>
        <w:t>19</w:t>
      </w:r>
      <w:r w:rsidRPr="00A30103">
        <w:rPr>
          <w:rStyle w:val="Ppogrubienie"/>
        </w:rPr>
        <w:t>.</w:t>
      </w:r>
      <w:r w:rsidR="00AB4325">
        <w:t> </w:t>
      </w:r>
      <w:r w:rsidRPr="00896C0D">
        <w:t xml:space="preserve">Z dniem wejścia w życie </w:t>
      </w:r>
      <w:r>
        <w:t>niniejszej</w:t>
      </w:r>
      <w:r w:rsidRPr="00896C0D">
        <w:t xml:space="preserve"> ustawy</w:t>
      </w:r>
      <w:r>
        <w:t xml:space="preserve"> </w:t>
      </w:r>
      <w:r w:rsidRPr="00896C0D">
        <w:t>pracownicy</w:t>
      </w:r>
      <w:r>
        <w:t xml:space="preserve"> </w:t>
      </w:r>
      <w:r w:rsidRPr="00896C0D">
        <w:t>Centrum stają się</w:t>
      </w:r>
      <w:r w:rsidR="008F3471">
        <w:t xml:space="preserve"> </w:t>
      </w:r>
      <w:r w:rsidRPr="00896C0D">
        <w:t>pracownikami CMKP</w:t>
      </w:r>
      <w:r>
        <w:t xml:space="preserve"> </w:t>
      </w:r>
      <w:bookmarkStart w:id="41" w:name="_Hlk64470090"/>
      <w:r w:rsidRPr="00C54E75">
        <w:t>na zasadach określonych w art. 23</w:t>
      </w:r>
      <w:r w:rsidRPr="00F4477E">
        <w:rPr>
          <w:rStyle w:val="IGindeksgrny"/>
        </w:rPr>
        <w:t>1</w:t>
      </w:r>
      <w:r w:rsidRPr="00C54E75">
        <w:t xml:space="preserve"> ustawy z dnia 26 czerwca 1974</w:t>
      </w:r>
      <w:r w:rsidR="008F3471">
        <w:t xml:space="preserve"> </w:t>
      </w:r>
      <w:r w:rsidRPr="00C54E75">
        <w:t xml:space="preserve">r. </w:t>
      </w:r>
      <w:r>
        <w:t>–</w:t>
      </w:r>
      <w:r w:rsidRPr="00C54E75">
        <w:t xml:space="preserve"> Kodeks pracy (Dz.</w:t>
      </w:r>
      <w:r>
        <w:t xml:space="preserve"> </w:t>
      </w:r>
      <w:r w:rsidRPr="00C54E75">
        <w:t xml:space="preserve">U. z </w:t>
      </w:r>
      <w:r>
        <w:t>2022</w:t>
      </w:r>
      <w:r w:rsidRPr="00C54E75">
        <w:t xml:space="preserve"> r.</w:t>
      </w:r>
      <w:r>
        <w:t xml:space="preserve"> poz. 1510, 1700 i 2140 oraz z 2023 r. poz. 240 i 641).</w:t>
      </w:r>
      <w:bookmarkEnd w:id="41"/>
    </w:p>
    <w:p w14:paraId="6C9239E7" w14:textId="77777777" w:rsidR="00811BD7" w:rsidRDefault="00AB4325" w:rsidP="00811BD7">
      <w:pPr>
        <w:pStyle w:val="ARTartustawynprozporzdzenia"/>
      </w:pPr>
      <w:r>
        <w:rPr>
          <w:rStyle w:val="Ppogrubienie"/>
        </w:rPr>
        <w:t>Art. </w:t>
      </w:r>
      <w:r w:rsidR="00811BD7">
        <w:rPr>
          <w:rStyle w:val="Ppogrubienie"/>
        </w:rPr>
        <w:t>20</w:t>
      </w:r>
      <w:r w:rsidR="00811BD7" w:rsidRPr="00042FA1">
        <w:rPr>
          <w:rStyle w:val="Ppogrubienie"/>
        </w:rPr>
        <w:t>.</w:t>
      </w:r>
      <w:r>
        <w:t> 1. </w:t>
      </w:r>
      <w:r w:rsidR="00811BD7" w:rsidRPr="00896C0D">
        <w:t xml:space="preserve">Z dniem wejścia w życie </w:t>
      </w:r>
      <w:r w:rsidR="00811BD7">
        <w:t>niniejszej</w:t>
      </w:r>
      <w:r w:rsidR="00811BD7" w:rsidRPr="00896C0D">
        <w:t xml:space="preserve"> ustawy</w:t>
      </w:r>
      <w:r w:rsidR="00811BD7">
        <w:t xml:space="preserve"> zadania </w:t>
      </w:r>
      <w:r w:rsidR="00811BD7" w:rsidRPr="00331D88">
        <w:t xml:space="preserve">Centrum </w:t>
      </w:r>
      <w:r w:rsidR="00811BD7">
        <w:t xml:space="preserve">stają się </w:t>
      </w:r>
      <w:r w:rsidR="00811BD7" w:rsidRPr="00331D88">
        <w:t>zadaniami CMKP</w:t>
      </w:r>
      <w:r w:rsidR="00811BD7">
        <w:t>.</w:t>
      </w:r>
    </w:p>
    <w:p w14:paraId="40C43D77" w14:textId="77777777" w:rsidR="00811BD7" w:rsidRPr="00AB4325" w:rsidRDefault="00811BD7" w:rsidP="00AB4325">
      <w:pPr>
        <w:pStyle w:val="USTustnpkodeksu"/>
      </w:pPr>
      <w:bookmarkStart w:id="42" w:name="_Hlk63933231"/>
      <w:r w:rsidRPr="00AB4325">
        <w:t>2. Do dnia 31 grudnia 2025 r. zadania dotyczące przeprowadzenia egzaminu państwowego, o którym mowa w art. 67 ust. 2 ustawy zmienianej w art. 7, są realizowane przez CMKP.</w:t>
      </w:r>
    </w:p>
    <w:p w14:paraId="4376E375" w14:textId="77777777" w:rsidR="00811BD7" w:rsidRPr="00AB4325" w:rsidRDefault="00811BD7" w:rsidP="00AB4325">
      <w:pPr>
        <w:pStyle w:val="ARTartustawynprozporzdzenia"/>
      </w:pPr>
      <w:bookmarkStart w:id="43" w:name="_Hlk66264487"/>
      <w:bookmarkEnd w:id="42"/>
      <w:r w:rsidRPr="00AB4325">
        <w:rPr>
          <w:rStyle w:val="Ppogrubienie"/>
        </w:rPr>
        <w:t>Art.</w:t>
      </w:r>
      <w:r w:rsidR="00AB4325">
        <w:rPr>
          <w:rStyle w:val="Ppogrubienie"/>
        </w:rPr>
        <w:t> </w:t>
      </w:r>
      <w:r w:rsidRPr="00AB4325">
        <w:rPr>
          <w:rStyle w:val="Ppogrubienie"/>
        </w:rPr>
        <w:t>21.</w:t>
      </w:r>
      <w:r w:rsidR="00AB4325">
        <w:t> </w:t>
      </w:r>
      <w:r w:rsidRPr="00AB4325">
        <w:t>CMKP przejmuje prawa i obowiązki wynikające z umów zawartych między Skarbem Państwa reprezentowanym przez ministra właściwego do spraw zdrowia a</w:t>
      </w:r>
      <w:r w:rsidR="008F3471" w:rsidRPr="00AB4325">
        <w:t xml:space="preserve"> </w:t>
      </w:r>
      <w:r w:rsidRPr="00AB4325">
        <w:t>organizatorami kształcenia podyplomowego, o których mowa w art. 70 ust. 3 ustawy zmienianej w art. 7, w brzmieniu dotychczasowym, na realizację szkoleń specjalizacyjnych dla</w:t>
      </w:r>
      <w:r w:rsidR="008F3471" w:rsidRPr="00AB4325">
        <w:t xml:space="preserve"> </w:t>
      </w:r>
      <w:r w:rsidRPr="00AB4325">
        <w:t>pielęgniarek i położnych</w:t>
      </w:r>
      <w:bookmarkEnd w:id="43"/>
      <w:r w:rsidRPr="00AB4325">
        <w:t>.</w:t>
      </w:r>
    </w:p>
    <w:p w14:paraId="4300E88E" w14:textId="77777777" w:rsidR="00811BD7" w:rsidRDefault="00AB4325" w:rsidP="00811BD7">
      <w:pPr>
        <w:pStyle w:val="ARTartustawynprozporzdzenia"/>
      </w:pPr>
      <w:bookmarkStart w:id="44" w:name="_Hlk127527388"/>
      <w:r>
        <w:rPr>
          <w:rStyle w:val="Ppogrubienie"/>
        </w:rPr>
        <w:t>Art. </w:t>
      </w:r>
      <w:r w:rsidR="00811BD7">
        <w:rPr>
          <w:rStyle w:val="Ppogrubienie"/>
        </w:rPr>
        <w:t>22.</w:t>
      </w:r>
      <w:r>
        <w:t> </w:t>
      </w:r>
      <w:r w:rsidR="00811BD7">
        <w:t xml:space="preserve">W terminie 7 dni do dnia ogłoszenia niniejszej ustawy dyrektor </w:t>
      </w:r>
      <w:r w:rsidR="00811BD7" w:rsidRPr="00060AC3">
        <w:t>CMKP</w:t>
      </w:r>
      <w:r w:rsidR="00811BD7">
        <w:t>, po</w:t>
      </w:r>
      <w:r w:rsidR="008F3471">
        <w:t xml:space="preserve"> </w:t>
      </w:r>
      <w:r w:rsidR="00811BD7">
        <w:t xml:space="preserve">uzyskaniu akceptacji ministra właściwego do spraw zdrowia, powołuje na czas określony pełnomocnika </w:t>
      </w:r>
      <w:r w:rsidR="00811BD7" w:rsidRPr="009E4214">
        <w:t>d</w:t>
      </w:r>
      <w:r w:rsidR="00811BD7">
        <w:t>o spraw</w:t>
      </w:r>
      <w:r w:rsidR="00811BD7" w:rsidRPr="009E4214">
        <w:t xml:space="preserve"> </w:t>
      </w:r>
      <w:r w:rsidR="00811BD7">
        <w:t xml:space="preserve">koordynacji realizacji dotychczasowych zadań </w:t>
      </w:r>
      <w:r w:rsidR="00811BD7" w:rsidRPr="0046010C">
        <w:t xml:space="preserve">Centrum </w:t>
      </w:r>
      <w:r w:rsidR="00811BD7">
        <w:t xml:space="preserve">przez </w:t>
      </w:r>
      <w:r w:rsidR="00811BD7" w:rsidRPr="00060AC3">
        <w:t>CMKP</w:t>
      </w:r>
      <w:r w:rsidR="00811BD7">
        <w:t>.</w:t>
      </w:r>
    </w:p>
    <w:p w14:paraId="14E65C64" w14:textId="77777777" w:rsidR="00811BD7" w:rsidRPr="00EE1369" w:rsidRDefault="00811BD7" w:rsidP="00811BD7">
      <w:pPr>
        <w:pStyle w:val="ARTartustawynprozporzdzenia"/>
      </w:pPr>
      <w:bookmarkStart w:id="45" w:name="_Hlk64972818"/>
      <w:r w:rsidRPr="00EE1369">
        <w:rPr>
          <w:rStyle w:val="Ppogrubienie"/>
        </w:rPr>
        <w:t>Art.</w:t>
      </w:r>
      <w:r w:rsidR="00AB4325">
        <w:rPr>
          <w:rStyle w:val="Ppogrubienie"/>
        </w:rPr>
        <w:t> </w:t>
      </w:r>
      <w:r w:rsidRPr="00EE1369">
        <w:rPr>
          <w:rStyle w:val="Ppogrubienie"/>
        </w:rPr>
        <w:t>2</w:t>
      </w:r>
      <w:r>
        <w:rPr>
          <w:rStyle w:val="Ppogrubienie"/>
        </w:rPr>
        <w:t>3</w:t>
      </w:r>
      <w:r w:rsidRPr="00EE1369">
        <w:rPr>
          <w:rStyle w:val="Ppogrubienie"/>
        </w:rPr>
        <w:t>.</w:t>
      </w:r>
      <w:bookmarkEnd w:id="45"/>
      <w:r w:rsidR="00AB4325">
        <w:t> 1. </w:t>
      </w:r>
      <w:r w:rsidRPr="00EE1369">
        <w:t xml:space="preserve">Kształcenie podyplomowe pielęgniarek i położnych, o którym mowa w art. 66 ust. 1 pkt 1 ustawy zmienianej w art. </w:t>
      </w:r>
      <w:r>
        <w:t>7</w:t>
      </w:r>
      <w:r w:rsidRPr="00EE1369">
        <w:t xml:space="preserve">, rozpoczęte przed dniem wejścia w życie </w:t>
      </w:r>
      <w:r>
        <w:t xml:space="preserve">niniejszej </w:t>
      </w:r>
      <w:r w:rsidRPr="00EE1369">
        <w:t xml:space="preserve">ustawy, prowadzi się na dotychczasowych zasadach. </w:t>
      </w:r>
    </w:p>
    <w:p w14:paraId="647322C5" w14:textId="77777777" w:rsidR="00811BD7" w:rsidRPr="00EE1369" w:rsidRDefault="00811BD7" w:rsidP="00811BD7">
      <w:pPr>
        <w:pStyle w:val="USTustnpkodeksu"/>
      </w:pPr>
      <w:r w:rsidRPr="00EE1369">
        <w:lastRenderedPageBreak/>
        <w:t xml:space="preserve">2. W okresie 12 miesięcy od dnia zatwierdzenia przez ministra właściwego do spraw zdrowia nowego programu specjalizacji w danej dziedzinie pielęgniarstwa lub w dziedzinie mającej zastosowanie w ochronie zdrowia kształcenie podyplomowe pielęgniarek i położnych, o którym mowa w art. 66 ust. 1 pkt 1 ustawy zmienianej w art. </w:t>
      </w:r>
      <w:r>
        <w:t>7</w:t>
      </w:r>
      <w:r w:rsidRPr="00EE1369">
        <w:t>, może być rozpoczynane i</w:t>
      </w:r>
      <w:r w:rsidR="008F3471">
        <w:t xml:space="preserve"> </w:t>
      </w:r>
      <w:r w:rsidRPr="00EE1369">
        <w:t xml:space="preserve">prowadzone na dotychczasowych zasadach, </w:t>
      </w:r>
      <w:r>
        <w:t>oraz</w:t>
      </w:r>
      <w:r w:rsidRPr="00EE1369">
        <w:t xml:space="preserve"> na podstawie programów kształcenia, o</w:t>
      </w:r>
      <w:r w:rsidR="008F3471">
        <w:t xml:space="preserve"> </w:t>
      </w:r>
      <w:r w:rsidRPr="00EE1369">
        <w:t xml:space="preserve">których mowa w art. 78 ustawy zmienianej w art. </w:t>
      </w:r>
      <w:r>
        <w:t>7</w:t>
      </w:r>
      <w:r w:rsidRPr="00EE1369">
        <w:t>.</w:t>
      </w:r>
    </w:p>
    <w:p w14:paraId="3009D37B" w14:textId="77777777" w:rsidR="00811BD7" w:rsidRPr="00D81BC1" w:rsidRDefault="00811BD7" w:rsidP="00811BD7">
      <w:pPr>
        <w:pStyle w:val="USTustnpkodeksu"/>
      </w:pPr>
      <w:r w:rsidRPr="00EE1369">
        <w:t xml:space="preserve">3. </w:t>
      </w:r>
      <w:r w:rsidRPr="00D81BC1">
        <w:t>Wpisy do rejestru organizatorów kształcenia wydane na dotychczasowych zasadach dla</w:t>
      </w:r>
      <w:r w:rsidR="008F3471">
        <w:t xml:space="preserve"> </w:t>
      </w:r>
      <w:r w:rsidRPr="00D81BC1">
        <w:t>kształcenia podyplomowego pielęgniarek i położnych, o którym mowa w art. 66 ust. 1 pkt</w:t>
      </w:r>
      <w:r w:rsidR="00C07639">
        <w:t> </w:t>
      </w:r>
      <w:r w:rsidRPr="00D81BC1">
        <w:t xml:space="preserve">1 ustawy zmienianej w art. 7, zachowują ważność do momentu zakończenia specjalizacji rozpoczętych na podstawie programów kształcenia, </w:t>
      </w:r>
      <w:bookmarkStart w:id="46" w:name="_Hlk127532873"/>
      <w:r w:rsidRPr="00D81BC1">
        <w:t xml:space="preserve">o których mowa w art. 78 ustawy zmienianej w art. </w:t>
      </w:r>
      <w:bookmarkEnd w:id="46"/>
      <w:r w:rsidRPr="00D81BC1">
        <w:t>7, zatwierdzonych przez ministra właściwego do spraw zdrowia przed dniem wejścia w życie niniejszej ustawy.</w:t>
      </w:r>
      <w:r w:rsidR="008F3471">
        <w:t xml:space="preserve"> </w:t>
      </w:r>
    </w:p>
    <w:p w14:paraId="0402EF74" w14:textId="77777777" w:rsidR="00811BD7" w:rsidRPr="00EE1369" w:rsidRDefault="00811BD7" w:rsidP="00811BD7">
      <w:pPr>
        <w:pStyle w:val="USTustnpkodeksu"/>
      </w:pPr>
      <w:r w:rsidRPr="00EE1369">
        <w:t>4. Wpisy do rejestru organizatorów kształcenia wydane na dotychczasowych zasadach dla</w:t>
      </w:r>
      <w:r w:rsidR="008F3471">
        <w:t xml:space="preserve"> </w:t>
      </w:r>
      <w:r w:rsidRPr="00EE1369">
        <w:t>kształcenia podyplomowego pielęgniarek i położnych, o którym mowa w art. 66 ust. 1 pkt</w:t>
      </w:r>
      <w:r w:rsidR="00C07639">
        <w:t> </w:t>
      </w:r>
      <w:r w:rsidRPr="00EE1369">
        <w:t xml:space="preserve">2–4 ustawy zmienianej w art. </w:t>
      </w:r>
      <w:r>
        <w:t>7</w:t>
      </w:r>
      <w:r w:rsidRPr="00EE1369">
        <w:t>, zachowują ważność do dnia 30 czerwca 2026 r.</w:t>
      </w:r>
    </w:p>
    <w:p w14:paraId="7FA8D97A" w14:textId="77777777" w:rsidR="00811BD7" w:rsidRPr="00EE1369" w:rsidRDefault="00811BD7" w:rsidP="00811BD7">
      <w:pPr>
        <w:pStyle w:val="USTustnpkodeksu"/>
      </w:pPr>
      <w:r w:rsidRPr="00EE1369">
        <w:t xml:space="preserve">5. Wnioski o wpis do rejestru </w:t>
      </w:r>
      <w:r w:rsidRPr="001A731F">
        <w:t xml:space="preserve">organizatorów kształcenia </w:t>
      </w:r>
      <w:r w:rsidRPr="00EE1369">
        <w:t>złożone do okręgowych izb</w:t>
      </w:r>
      <w:r w:rsidR="008F3471">
        <w:t xml:space="preserve"> </w:t>
      </w:r>
      <w:r w:rsidRPr="00EE1369">
        <w:t xml:space="preserve">pielęgniarek i położnych i nierozpatrzone przed dniem wejścia w życie </w:t>
      </w:r>
      <w:r w:rsidRPr="001A731F">
        <w:t xml:space="preserve">niniejszej </w:t>
      </w:r>
      <w:r w:rsidRPr="00EE1369">
        <w:t>ustawy pozostawia się bez rozpatrzenia.</w:t>
      </w:r>
    </w:p>
    <w:p w14:paraId="0BAC2133" w14:textId="77777777" w:rsidR="00811BD7" w:rsidRDefault="00AB4325" w:rsidP="00811BD7">
      <w:pPr>
        <w:pStyle w:val="ARTartustawynprozporzdzenia"/>
      </w:pPr>
      <w:r>
        <w:rPr>
          <w:rStyle w:val="Ppogrubienie"/>
        </w:rPr>
        <w:t>Art. </w:t>
      </w:r>
      <w:r w:rsidR="00811BD7" w:rsidRPr="00EE1369">
        <w:rPr>
          <w:rStyle w:val="Ppogrubienie"/>
        </w:rPr>
        <w:t>2</w:t>
      </w:r>
      <w:r w:rsidR="00811BD7">
        <w:rPr>
          <w:rStyle w:val="Ppogrubienie"/>
        </w:rPr>
        <w:t>4</w:t>
      </w:r>
      <w:r w:rsidR="00811BD7" w:rsidRPr="00EE1369">
        <w:rPr>
          <w:rStyle w:val="Ppogrubienie"/>
        </w:rPr>
        <w:t>.</w:t>
      </w:r>
      <w:r>
        <w:t> </w:t>
      </w:r>
      <w:r w:rsidR="00811BD7" w:rsidRPr="00EE1369">
        <w:t xml:space="preserve">Obowiązek uzyskania akredytacji, o której mowa w art. 75a ustawy zmienianej w art. </w:t>
      </w:r>
      <w:r w:rsidR="00811BD7">
        <w:t>7</w:t>
      </w:r>
      <w:r w:rsidR="00811BD7" w:rsidRPr="00EE1369">
        <w:t xml:space="preserve">, w brzmieniu nadanym niniejszą ustawą, dotyczy organizatorów </w:t>
      </w:r>
      <w:r w:rsidR="00811BD7" w:rsidRPr="00EE1369">
        <w:lastRenderedPageBreak/>
        <w:t xml:space="preserve">kształcenia, którzy zamierzają prowadzić działalność w zakresie prowadzenia specjalizacji na podstawie </w:t>
      </w:r>
      <w:bookmarkStart w:id="47" w:name="_Hlk122109056"/>
      <w:r w:rsidR="00811BD7" w:rsidRPr="00EE1369">
        <w:t xml:space="preserve">programów </w:t>
      </w:r>
      <w:r w:rsidR="00811BD7">
        <w:t>kształcenia</w:t>
      </w:r>
      <w:r w:rsidR="00811BD7" w:rsidRPr="00EE1369">
        <w:t xml:space="preserve">, o których mowa w art. 78 ustawy zmienianej w art. </w:t>
      </w:r>
      <w:r w:rsidR="00811BD7">
        <w:t>7</w:t>
      </w:r>
      <w:r w:rsidR="00811BD7" w:rsidRPr="00EE1369">
        <w:t>, w brzmieniu nadanym niniejszą ustawą, zatwierdzonych przez ministra właściwego do spraw zdrowia po</w:t>
      </w:r>
      <w:r w:rsidR="008F3471">
        <w:t xml:space="preserve"> </w:t>
      </w:r>
      <w:r w:rsidR="00811BD7" w:rsidRPr="00EE1369">
        <w:t xml:space="preserve">dniu wejścia w życie </w:t>
      </w:r>
      <w:r w:rsidR="00811BD7" w:rsidRPr="00FE3510">
        <w:t xml:space="preserve">niniejszej </w:t>
      </w:r>
      <w:r w:rsidR="00811BD7" w:rsidRPr="00EE1369">
        <w:t xml:space="preserve">ustawy. </w:t>
      </w:r>
    </w:p>
    <w:p w14:paraId="65824903" w14:textId="77777777" w:rsidR="00811BD7" w:rsidRDefault="00AB4325" w:rsidP="00811BD7">
      <w:pPr>
        <w:pStyle w:val="ARTartustawynprozporzdzenia"/>
      </w:pPr>
      <w:r>
        <w:rPr>
          <w:rStyle w:val="Ppogrubienie"/>
        </w:rPr>
        <w:t>Art. </w:t>
      </w:r>
      <w:r w:rsidR="00811BD7">
        <w:rPr>
          <w:rStyle w:val="Ppogrubienie"/>
        </w:rPr>
        <w:t>25</w:t>
      </w:r>
      <w:r w:rsidR="00811BD7">
        <w:t>.</w:t>
      </w:r>
      <w:r>
        <w:t> 1. </w:t>
      </w:r>
      <w:r w:rsidR="00811BD7">
        <w:t>R</w:t>
      </w:r>
      <w:r w:rsidR="00811BD7" w:rsidRPr="00575003">
        <w:t>ektor CMKP</w:t>
      </w:r>
      <w:r w:rsidR="00811BD7">
        <w:t xml:space="preserve"> przekaże</w:t>
      </w:r>
      <w:r w:rsidR="00811BD7" w:rsidRPr="00575003">
        <w:t xml:space="preserve"> ministrowi właściwemu do spraw zdrowia</w:t>
      </w:r>
      <w:r w:rsidR="00811BD7">
        <w:t xml:space="preserve"> </w:t>
      </w:r>
      <w:r w:rsidR="00811BD7" w:rsidRPr="00575003">
        <w:t>pierwsze sprawozdani</w:t>
      </w:r>
      <w:r w:rsidR="00811BD7">
        <w:t>e</w:t>
      </w:r>
      <w:r w:rsidR="00811BD7" w:rsidRPr="00575003">
        <w:t xml:space="preserve"> z przeprowadzonego postępowania przetargowego dotyczące</w:t>
      </w:r>
      <w:r w:rsidR="00811BD7">
        <w:t>go</w:t>
      </w:r>
      <w:r w:rsidR="00811BD7" w:rsidRPr="00575003">
        <w:t xml:space="preserve"> wyboru organizator</w:t>
      </w:r>
      <w:r w:rsidR="00811BD7">
        <w:t>ów</w:t>
      </w:r>
      <w:r w:rsidR="00811BD7" w:rsidRPr="00575003">
        <w:t xml:space="preserve"> kształcenia prowadząc</w:t>
      </w:r>
      <w:r w:rsidR="00811BD7">
        <w:t xml:space="preserve">ych </w:t>
      </w:r>
      <w:r w:rsidR="00811BD7" w:rsidRPr="00575003">
        <w:t>specjalizacj</w:t>
      </w:r>
      <w:r w:rsidR="00811BD7">
        <w:t>ę</w:t>
      </w:r>
      <w:r w:rsidR="00811BD7" w:rsidRPr="00575003">
        <w:t xml:space="preserve"> dofinansowywaną ze środków publicznych</w:t>
      </w:r>
      <w:r w:rsidR="00811BD7">
        <w:t xml:space="preserve">, o którym mowa w art. 70 ust. </w:t>
      </w:r>
      <w:r w:rsidR="00811BD7" w:rsidRPr="00575003">
        <w:t>3c ustawy zmienianej w art. 7</w:t>
      </w:r>
      <w:r w:rsidR="00811BD7">
        <w:t xml:space="preserve">, </w:t>
      </w:r>
      <w:r w:rsidR="00811BD7" w:rsidRPr="007C556F">
        <w:t xml:space="preserve">w brzmieniu nadanym niniejszą ustawą, </w:t>
      </w:r>
      <w:r w:rsidR="00811BD7">
        <w:t xml:space="preserve">do dnia 31 stycznia 2025 r. </w:t>
      </w:r>
    </w:p>
    <w:p w14:paraId="5237EDBA" w14:textId="77777777" w:rsidR="00811BD7" w:rsidRPr="00EE1369" w:rsidRDefault="00811BD7" w:rsidP="00811BD7">
      <w:pPr>
        <w:pStyle w:val="USTustnpkodeksu"/>
      </w:pPr>
      <w:r>
        <w:t xml:space="preserve">2. </w:t>
      </w:r>
      <w:r w:rsidRPr="00212271">
        <w:t>Rektor CMKP przekaże ministrowi właściwemu do spraw zdrowia pierwszy roczny raport z przeprowadzonych czynności kontrolnych</w:t>
      </w:r>
      <w:r>
        <w:t>, o którym mowa w art. 83 ust. 2</w:t>
      </w:r>
      <w:r w:rsidRPr="00575003">
        <w:t>c ustawy zmienianej w art. 7</w:t>
      </w:r>
      <w:r>
        <w:t xml:space="preserve">, </w:t>
      </w:r>
      <w:r w:rsidRPr="007C556F">
        <w:t xml:space="preserve">w brzmieniu nadanym niniejszą ustawą, </w:t>
      </w:r>
      <w:r w:rsidRPr="00212271">
        <w:t>do dnia 31 marca 2025 r</w:t>
      </w:r>
      <w:r>
        <w:t>.</w:t>
      </w:r>
    </w:p>
    <w:bookmarkEnd w:id="47"/>
    <w:p w14:paraId="46A7D927" w14:textId="77777777" w:rsidR="00811BD7" w:rsidRDefault="00AB4325" w:rsidP="00811BD7">
      <w:pPr>
        <w:pStyle w:val="ARTartustawynprozporzdzenia"/>
      </w:pPr>
      <w:r>
        <w:rPr>
          <w:rStyle w:val="Ppogrubienie"/>
        </w:rPr>
        <w:t>Art. </w:t>
      </w:r>
      <w:r w:rsidR="00811BD7">
        <w:rPr>
          <w:rStyle w:val="Ppogrubienie"/>
        </w:rPr>
        <w:t>26</w:t>
      </w:r>
      <w:r>
        <w:t>. </w:t>
      </w:r>
      <w:r w:rsidR="00811BD7" w:rsidRPr="004C7668">
        <w:t>Rada Naukowa CMKP, o której mowa w art. 8 ustawy zmienianej w art. 1</w:t>
      </w:r>
      <w:r w:rsidR="00811BD7">
        <w:t>,</w:t>
      </w:r>
      <w:r w:rsidR="00811BD7" w:rsidRPr="004C7668">
        <w:t xml:space="preserve"> uchwali statut CMKP w terminie sześciu miesięcy od dnia wejścia w życie </w:t>
      </w:r>
      <w:r w:rsidR="00811BD7">
        <w:t xml:space="preserve">niniejszej </w:t>
      </w:r>
      <w:r w:rsidR="00811BD7" w:rsidRPr="004C7668">
        <w:t>ustawy</w:t>
      </w:r>
      <w:r w:rsidR="00811BD7">
        <w:t>.</w:t>
      </w:r>
    </w:p>
    <w:p w14:paraId="30428C2E" w14:textId="77777777" w:rsidR="00811BD7" w:rsidRDefault="00AB4325" w:rsidP="00811BD7">
      <w:pPr>
        <w:pStyle w:val="ARTartustawynprozporzdzenia"/>
      </w:pPr>
      <w:r>
        <w:rPr>
          <w:rStyle w:val="Ppogrubienie"/>
        </w:rPr>
        <w:t>Art. </w:t>
      </w:r>
      <w:r w:rsidR="00811BD7">
        <w:rPr>
          <w:rStyle w:val="Ppogrubienie"/>
        </w:rPr>
        <w:t>27.</w:t>
      </w:r>
      <w:bookmarkStart w:id="48" w:name="_Hlk122109097"/>
      <w:r>
        <w:rPr>
          <w:rStyle w:val="Ppogrubienie"/>
        </w:rPr>
        <w:t> </w:t>
      </w:r>
      <w:r w:rsidR="00811BD7" w:rsidRPr="00AE7053">
        <w:t xml:space="preserve">Wszczęte i niezakończone przed dniem wejścia w życie </w:t>
      </w:r>
      <w:r w:rsidR="00811BD7">
        <w:t xml:space="preserve">niniejszej </w:t>
      </w:r>
      <w:hyperlink r:id="rId12" w:anchor="/document/18750400?cm=DOCUMENT" w:history="1">
        <w:r w:rsidR="00811BD7" w:rsidRPr="00AE7053">
          <w:t>ustawy</w:t>
        </w:r>
      </w:hyperlink>
      <w:r w:rsidR="00811BD7" w:rsidRPr="00AE7053">
        <w:t xml:space="preserve"> sprawy dotyczące rozpatrzenia wniosków w sprawie zmiany stanowisk nauczycieli akademickich oraz</w:t>
      </w:r>
      <w:r w:rsidR="008F3471">
        <w:t xml:space="preserve"> </w:t>
      </w:r>
      <w:r w:rsidR="00811BD7" w:rsidRPr="00AE7053">
        <w:t xml:space="preserve">wniosków w sprawie rozwiązania stosunku pracy z mianowanym nauczycielem akademickim z innych ważnych przyczyn niż wymienione w </w:t>
      </w:r>
      <w:hyperlink r:id="rId13" w:anchor="/document/17215286?unitId=art(124)&amp;cm=DOCUMENT" w:history="1">
        <w:r w:rsidR="00811BD7" w:rsidRPr="00AE7053">
          <w:t>art. 124</w:t>
        </w:r>
      </w:hyperlink>
      <w:r w:rsidR="00811BD7" w:rsidRPr="00AE7053">
        <w:t xml:space="preserve"> ustawy z dnia 27 lipca 2005 r. </w:t>
      </w:r>
      <w:r w:rsidR="00811BD7">
        <w:t>–</w:t>
      </w:r>
      <w:r w:rsidR="00811BD7" w:rsidRPr="00AE7053">
        <w:t xml:space="preserve"> Prawo o szkolnictwie </w:t>
      </w:r>
      <w:r w:rsidR="00811BD7" w:rsidRPr="00AE7053">
        <w:lastRenderedPageBreak/>
        <w:t xml:space="preserve">wyższym </w:t>
      </w:r>
      <w:r w:rsidR="00811BD7" w:rsidRPr="00AE2B14">
        <w:t>(</w:t>
      </w:r>
      <w:r w:rsidR="00811BD7" w:rsidRPr="009D4BA7">
        <w:t>Dz. U. z 2017 r. poz. 2183, z późn. zm.</w:t>
      </w:r>
      <w:r w:rsidR="00811BD7" w:rsidRPr="00F4477E">
        <w:rPr>
          <w:rStyle w:val="IGindeksgrny"/>
        </w:rPr>
        <w:footnoteReference w:id="4"/>
      </w:r>
      <w:r w:rsidR="00811BD7" w:rsidRPr="00F4477E">
        <w:rPr>
          <w:rStyle w:val="IGindeksgrny"/>
        </w:rPr>
        <w:t>)</w:t>
      </w:r>
      <w:r w:rsidR="00811BD7" w:rsidRPr="00AE2B14">
        <w:t xml:space="preserve">) </w:t>
      </w:r>
      <w:r w:rsidR="00811BD7">
        <w:t>są</w:t>
      </w:r>
      <w:r w:rsidR="00811BD7" w:rsidRPr="00AE7053">
        <w:t xml:space="preserve"> prowadz</w:t>
      </w:r>
      <w:r w:rsidR="00811BD7">
        <w:t>one</w:t>
      </w:r>
      <w:r w:rsidR="00811BD7" w:rsidRPr="00AE7053">
        <w:t xml:space="preserve"> </w:t>
      </w:r>
      <w:r w:rsidR="00811BD7">
        <w:t>do</w:t>
      </w:r>
      <w:r w:rsidR="008F3471">
        <w:t xml:space="preserve"> </w:t>
      </w:r>
      <w:r w:rsidR="00811BD7">
        <w:t>czasu ich zakończenia, na</w:t>
      </w:r>
      <w:r w:rsidR="008F3471">
        <w:t xml:space="preserve"> </w:t>
      </w:r>
      <w:r w:rsidR="00811BD7">
        <w:t>podstawie przepisów dotychczasowych</w:t>
      </w:r>
      <w:r w:rsidR="00811BD7" w:rsidRPr="00AE7053">
        <w:t>.</w:t>
      </w:r>
      <w:bookmarkEnd w:id="48"/>
    </w:p>
    <w:bookmarkEnd w:id="44"/>
    <w:p w14:paraId="0408807B" w14:textId="77777777" w:rsidR="00811BD7" w:rsidRDefault="00AB4325" w:rsidP="00811BD7">
      <w:pPr>
        <w:pStyle w:val="ARTartustawynprozporzdzenia"/>
      </w:pPr>
      <w:r>
        <w:rPr>
          <w:rStyle w:val="Ppogrubienie"/>
        </w:rPr>
        <w:t>Art. </w:t>
      </w:r>
      <w:r w:rsidR="00811BD7">
        <w:rPr>
          <w:rStyle w:val="Ppogrubienie"/>
        </w:rPr>
        <w:t>28</w:t>
      </w:r>
      <w:r w:rsidR="00811BD7" w:rsidRPr="000F5DAD">
        <w:rPr>
          <w:rStyle w:val="Ppogrubienie"/>
        </w:rPr>
        <w:t>.</w:t>
      </w:r>
      <w:bookmarkStart w:id="49" w:name="_Hlk134513311"/>
      <w:r>
        <w:t> </w:t>
      </w:r>
      <w:r w:rsidR="00811BD7" w:rsidRPr="00B74487">
        <w:t xml:space="preserve">CMKP </w:t>
      </w:r>
      <w:bookmarkEnd w:id="49"/>
      <w:r w:rsidR="00811BD7" w:rsidRPr="00B74487">
        <w:t xml:space="preserve">zachowuje kategorię naukową przyznaną przed dniem wejścia w życie </w:t>
      </w:r>
      <w:r w:rsidR="00811BD7">
        <w:t xml:space="preserve">niniejszej </w:t>
      </w:r>
      <w:r w:rsidR="00811BD7" w:rsidRPr="00B74487">
        <w:t xml:space="preserve">ustawy, nie dłużej niż do czasu przyznania kategorii naukowej w ramach najbliższej ewaluacji jakości działalności naukowej przeprowadzonej po dniu wejścia w życie </w:t>
      </w:r>
      <w:r w:rsidR="00811BD7" w:rsidRPr="00C078C5">
        <w:t xml:space="preserve">niniejszej </w:t>
      </w:r>
      <w:r w:rsidR="00811BD7" w:rsidRPr="00B74487">
        <w:t>ustawy.</w:t>
      </w:r>
    </w:p>
    <w:p w14:paraId="553591E6" w14:textId="77777777" w:rsidR="00811BD7" w:rsidRDefault="00811BD7" w:rsidP="00811BD7">
      <w:pPr>
        <w:pStyle w:val="ARTartustawynprozporzdzenia"/>
      </w:pPr>
      <w:r w:rsidRPr="00A30103">
        <w:rPr>
          <w:rStyle w:val="Ppogrubienie"/>
        </w:rPr>
        <w:t>Art.</w:t>
      </w:r>
      <w:r w:rsidR="00AB4325">
        <w:rPr>
          <w:rStyle w:val="Ppogrubienie"/>
        </w:rPr>
        <w:t> </w:t>
      </w:r>
      <w:r>
        <w:rPr>
          <w:rStyle w:val="Ppogrubienie"/>
        </w:rPr>
        <w:t>29.</w:t>
      </w:r>
      <w:r w:rsidR="00AB4325">
        <w:rPr>
          <w:rStyle w:val="Ppogrubienie"/>
        </w:rPr>
        <w:t> </w:t>
      </w:r>
      <w:r w:rsidRPr="001917C0">
        <w:t xml:space="preserve">W 2024 </w:t>
      </w:r>
      <w:r>
        <w:t xml:space="preserve">r. </w:t>
      </w:r>
      <w:r w:rsidRPr="001917C0">
        <w:t xml:space="preserve">do określenia </w:t>
      </w:r>
      <w:r>
        <w:t>wysokości dotacji</w:t>
      </w:r>
      <w:r w:rsidRPr="001917C0">
        <w:t xml:space="preserve"> z roku poprzedniego, </w:t>
      </w:r>
      <w:bookmarkStart w:id="50" w:name="_Hlk134458860"/>
      <w:r w:rsidRPr="001917C0">
        <w:t>o której mowa w art. 10 ust. 1</w:t>
      </w:r>
      <w:r>
        <w:t>a</w:t>
      </w:r>
      <w:r w:rsidRPr="001917C0">
        <w:t xml:space="preserve"> </w:t>
      </w:r>
      <w:r>
        <w:t xml:space="preserve">zdanie drugie </w:t>
      </w:r>
      <w:r w:rsidRPr="001917C0">
        <w:t>ustawy</w:t>
      </w:r>
      <w:r>
        <w:t xml:space="preserve"> zmienianej </w:t>
      </w:r>
      <w:bookmarkEnd w:id="50"/>
      <w:r w:rsidRPr="001917C0">
        <w:t>w art. 1</w:t>
      </w:r>
      <w:r>
        <w:t xml:space="preserve">, </w:t>
      </w:r>
      <w:r w:rsidRPr="00C078C5">
        <w:t xml:space="preserve">w brzmieniu nadanym niniejszą ustawą, </w:t>
      </w:r>
      <w:r w:rsidRPr="001917C0">
        <w:t xml:space="preserve">uwzględnia się środki przyznane CMKP </w:t>
      </w:r>
      <w:r w:rsidRPr="00D635C2">
        <w:t>w 2023 r.</w:t>
      </w:r>
      <w:r>
        <w:t>,</w:t>
      </w:r>
      <w:r w:rsidRPr="00D635C2">
        <w:t xml:space="preserve"> </w:t>
      </w:r>
      <w:r w:rsidRPr="001917C0">
        <w:t>w formie dotacji podmiotowej</w:t>
      </w:r>
      <w:r>
        <w:t>, oraz</w:t>
      </w:r>
      <w:r w:rsidR="008F3471">
        <w:t xml:space="preserve"> </w:t>
      </w:r>
      <w:r>
        <w:t xml:space="preserve">środki przyznane </w:t>
      </w:r>
      <w:bookmarkStart w:id="51" w:name="_Hlk134451727"/>
      <w:r>
        <w:t xml:space="preserve">Centrum </w:t>
      </w:r>
      <w:r w:rsidRPr="006F3807">
        <w:t xml:space="preserve">w </w:t>
      </w:r>
      <w:r>
        <w:t>2023 r</w:t>
      </w:r>
      <w:bookmarkEnd w:id="51"/>
      <w:r>
        <w:t>.</w:t>
      </w:r>
    </w:p>
    <w:p w14:paraId="032B0CA2" w14:textId="77777777" w:rsidR="00811BD7" w:rsidRDefault="00AB4325" w:rsidP="00811BD7">
      <w:pPr>
        <w:pStyle w:val="ARTartustawynprozporzdzenia"/>
      </w:pPr>
      <w:r>
        <w:rPr>
          <w:rStyle w:val="Ppogrubienie"/>
        </w:rPr>
        <w:t>Art. </w:t>
      </w:r>
      <w:r w:rsidR="00811BD7">
        <w:rPr>
          <w:rStyle w:val="Ppogrubienie"/>
        </w:rPr>
        <w:t>30</w:t>
      </w:r>
      <w:r w:rsidR="00811BD7" w:rsidRPr="00754BFB">
        <w:rPr>
          <w:rStyle w:val="Ppogrubienie"/>
        </w:rPr>
        <w:t>.</w:t>
      </w:r>
      <w:r>
        <w:t> </w:t>
      </w:r>
      <w:r w:rsidR="00811BD7">
        <w:t>Od</w:t>
      </w:r>
      <w:r w:rsidR="00811BD7" w:rsidRPr="001917C0">
        <w:t xml:space="preserve"> 202</w:t>
      </w:r>
      <w:r w:rsidR="00811BD7">
        <w:t>6</w:t>
      </w:r>
      <w:r w:rsidR="00811BD7" w:rsidRPr="001917C0">
        <w:t xml:space="preserve"> </w:t>
      </w:r>
      <w:r w:rsidR="00811BD7">
        <w:t>r. Centrum Egzaminów Medycznych</w:t>
      </w:r>
      <w:r w:rsidR="00811BD7" w:rsidRPr="001917C0">
        <w:t xml:space="preserve"> </w:t>
      </w:r>
      <w:r w:rsidR="00811BD7">
        <w:t>będzie otrzymywać środki finansowe na</w:t>
      </w:r>
      <w:r w:rsidR="008F3471">
        <w:t xml:space="preserve"> </w:t>
      </w:r>
      <w:r w:rsidR="00811BD7">
        <w:t xml:space="preserve">realizację zadań </w:t>
      </w:r>
      <w:r w:rsidR="00811BD7" w:rsidRPr="00CC276D">
        <w:t>dotycząc</w:t>
      </w:r>
      <w:r w:rsidR="00811BD7">
        <w:t>ych</w:t>
      </w:r>
      <w:r w:rsidR="00811BD7" w:rsidRPr="00CC276D">
        <w:t xml:space="preserve"> przeprowadzenia egzaminu państwowego, o którym mowa w art. 67 ust. 2 </w:t>
      </w:r>
      <w:r w:rsidR="00811BD7">
        <w:t>ustawy zmienianej w art. 7. O wysokość tych środków od 2026</w:t>
      </w:r>
      <w:r w:rsidR="00C07639">
        <w:t> </w:t>
      </w:r>
      <w:r w:rsidR="00811BD7">
        <w:t xml:space="preserve">r. zostanie pomniejszona wysokość dotacji podmiotowej dla </w:t>
      </w:r>
      <w:r w:rsidR="00811BD7" w:rsidRPr="0078676C">
        <w:t>CMKP</w:t>
      </w:r>
      <w:r w:rsidR="00811BD7">
        <w:t>,</w:t>
      </w:r>
      <w:r w:rsidR="00811BD7" w:rsidRPr="00A979CA">
        <w:t xml:space="preserve"> o której mowa w art. 10 ust. 1 ustawy</w:t>
      </w:r>
      <w:r w:rsidR="00811BD7">
        <w:t xml:space="preserve"> </w:t>
      </w:r>
      <w:r w:rsidR="00811BD7" w:rsidRPr="006F3807">
        <w:t>zmienianej w art. 1</w:t>
      </w:r>
      <w:r w:rsidR="00811BD7">
        <w:t>, w brzmieniu nadanym niniejszą ustawą.</w:t>
      </w:r>
    </w:p>
    <w:p w14:paraId="259061CB" w14:textId="77777777" w:rsidR="00811BD7" w:rsidRDefault="00AB4325" w:rsidP="00811BD7">
      <w:pPr>
        <w:pStyle w:val="ARTartustawynprozporzdzenia"/>
        <w:rPr>
          <w:rStyle w:val="Ppogrubienie"/>
        </w:rPr>
      </w:pPr>
      <w:r>
        <w:rPr>
          <w:rStyle w:val="Ppogrubienie"/>
        </w:rPr>
        <w:t>Art. </w:t>
      </w:r>
      <w:r w:rsidR="00811BD7">
        <w:rPr>
          <w:rStyle w:val="Ppogrubienie"/>
        </w:rPr>
        <w:t>31.</w:t>
      </w:r>
      <w:r>
        <w:rPr>
          <w:rStyle w:val="Ppogrubienie"/>
        </w:rPr>
        <w:t> </w:t>
      </w:r>
      <w:r w:rsidR="00811BD7" w:rsidRPr="00063B12">
        <w:t>Do dnia 31 grudnia 2025 r. w Systemie Monitorowania Kształcenia Pracowników Medycznych do</w:t>
      </w:r>
      <w:r w:rsidR="00811BD7">
        <w:t xml:space="preserve"> </w:t>
      </w:r>
      <w:r w:rsidR="00811BD7" w:rsidRPr="00063B12">
        <w:t>czynności i funkcjonalności realizowanych w tym systemie może być używana nazwa</w:t>
      </w:r>
      <w:r w:rsidR="00811BD7">
        <w:t xml:space="preserve"> </w:t>
      </w:r>
      <w:r w:rsidR="008F3471">
        <w:t>„</w:t>
      </w:r>
      <w:r w:rsidR="00811BD7" w:rsidRPr="00063B12">
        <w:t xml:space="preserve">Centrum Kształcenia </w:t>
      </w:r>
      <w:r w:rsidR="00811BD7" w:rsidRPr="00063B12">
        <w:lastRenderedPageBreak/>
        <w:t>Podyplomowego Pielęgniarek i Położnych</w:t>
      </w:r>
      <w:r w:rsidR="008F3471">
        <w:t>”</w:t>
      </w:r>
      <w:r w:rsidR="00811BD7" w:rsidRPr="00063B12">
        <w:t xml:space="preserve"> i skrót </w:t>
      </w:r>
      <w:r w:rsidR="008F3471">
        <w:t>„</w:t>
      </w:r>
      <w:r w:rsidR="00811BD7" w:rsidRPr="00063B12">
        <w:t>CKPPiP</w:t>
      </w:r>
      <w:r w:rsidR="008F3471">
        <w:t>”</w:t>
      </w:r>
      <w:r w:rsidR="00811BD7">
        <w:t>.</w:t>
      </w:r>
    </w:p>
    <w:p w14:paraId="2F047268" w14:textId="77777777" w:rsidR="00811BD7" w:rsidRDefault="00AB4325" w:rsidP="00811BD7">
      <w:pPr>
        <w:pStyle w:val="ARTartustawynprozporzdzenia"/>
      </w:pPr>
      <w:r>
        <w:rPr>
          <w:rStyle w:val="Ppogrubienie"/>
        </w:rPr>
        <w:t>Art. </w:t>
      </w:r>
      <w:r w:rsidR="00811BD7">
        <w:rPr>
          <w:rStyle w:val="Ppogrubienie"/>
        </w:rPr>
        <w:t>32.</w:t>
      </w:r>
      <w:r>
        <w:rPr>
          <w:rStyle w:val="Ppogrubienie"/>
        </w:rPr>
        <w:t> </w:t>
      </w:r>
      <w:r w:rsidR="00811BD7" w:rsidRPr="00AE7053">
        <w:t xml:space="preserve">Wszczęte i niezakończone przed dniem wejścia w życie </w:t>
      </w:r>
      <w:r w:rsidR="00811BD7">
        <w:t xml:space="preserve">niniejszej </w:t>
      </w:r>
      <w:hyperlink r:id="rId14" w:anchor="/document/18750400?cm=DOCUMENT" w:history="1">
        <w:r w:rsidR="00811BD7" w:rsidRPr="00AE7053">
          <w:t>ustawy</w:t>
        </w:r>
      </w:hyperlink>
      <w:r w:rsidR="00811BD7" w:rsidRPr="00AE7053">
        <w:t xml:space="preserve"> sprawy dotyczące </w:t>
      </w:r>
      <w:r w:rsidR="00811BD7">
        <w:t>powołania konsultantów w ochronie zdrowia są</w:t>
      </w:r>
      <w:r w:rsidR="00811BD7" w:rsidRPr="00AE7053">
        <w:t xml:space="preserve"> prowadz</w:t>
      </w:r>
      <w:r w:rsidR="00811BD7">
        <w:t>one</w:t>
      </w:r>
      <w:r w:rsidR="00811BD7" w:rsidRPr="00AE7053">
        <w:t xml:space="preserve"> </w:t>
      </w:r>
      <w:r w:rsidR="00811BD7">
        <w:t>do czasu ich</w:t>
      </w:r>
      <w:r w:rsidR="008F3471">
        <w:t xml:space="preserve"> </w:t>
      </w:r>
      <w:r w:rsidR="00811BD7">
        <w:t>zakończenia, na podstawie przepisów dotychczasowych</w:t>
      </w:r>
      <w:r w:rsidR="00811BD7" w:rsidRPr="00AE7053">
        <w:t>.</w:t>
      </w:r>
    </w:p>
    <w:p w14:paraId="58A5B91A" w14:textId="77777777" w:rsidR="00811BD7" w:rsidRDefault="00AB4325" w:rsidP="00AB4325">
      <w:pPr>
        <w:pStyle w:val="ARTartustawynprozporzdzenia"/>
      </w:pPr>
      <w:r>
        <w:rPr>
          <w:rStyle w:val="Ppogrubienie"/>
        </w:rPr>
        <w:t>Art. </w:t>
      </w:r>
      <w:r w:rsidR="00811BD7" w:rsidRPr="000C1414">
        <w:rPr>
          <w:rStyle w:val="Ppogrubienie"/>
        </w:rPr>
        <w:t>3</w:t>
      </w:r>
      <w:r w:rsidR="00811BD7">
        <w:rPr>
          <w:rStyle w:val="Ppogrubienie"/>
        </w:rPr>
        <w:t>3</w:t>
      </w:r>
      <w:r w:rsidR="00811BD7" w:rsidRPr="000C1414">
        <w:rPr>
          <w:rStyle w:val="Ppogrubienie"/>
        </w:rPr>
        <w:t>.</w:t>
      </w:r>
      <w:r>
        <w:t> </w:t>
      </w:r>
      <w:r w:rsidR="00811BD7" w:rsidRPr="003D2C87">
        <w:t xml:space="preserve">W przypadku gdy dana forma ustawicznego rozwoju zawodowego </w:t>
      </w:r>
      <w:r w:rsidR="00811BD7">
        <w:t xml:space="preserve">diagnosty laboratoryjnego </w:t>
      </w:r>
      <w:r w:rsidR="00811BD7" w:rsidRPr="003D2C87">
        <w:t xml:space="preserve">była realizowana przed dniem wejścia w życie </w:t>
      </w:r>
      <w:r w:rsidR="00811BD7">
        <w:t>przepisów wydanych na</w:t>
      </w:r>
      <w:r w:rsidR="008F3471">
        <w:t xml:space="preserve"> </w:t>
      </w:r>
      <w:r w:rsidR="00811BD7">
        <w:t xml:space="preserve">podstawie art. 65 ust. 7 ustawy zmienianej w art. 15, w brzmieniu nadanym niniejszą ustawą, </w:t>
      </w:r>
      <w:r w:rsidR="00811BD7" w:rsidRPr="003D2C87">
        <w:t xml:space="preserve">diagnosta laboratoryjny, może uwzględnić w karcie </w:t>
      </w:r>
      <w:r w:rsidR="00811BD7">
        <w:t xml:space="preserve">rozwoju zawodowego, o której mowa w </w:t>
      </w:r>
      <w:r w:rsidR="00811BD7" w:rsidRPr="00AB4325">
        <w:t>art. 65 ust. 5 ustawy zmienianej w art. 15, w brzmieniu nadanym niniejszą ustawą, te</w:t>
      </w:r>
      <w:r w:rsidR="008F3471" w:rsidRPr="00AB4325">
        <w:t xml:space="preserve"> </w:t>
      </w:r>
      <w:r w:rsidR="00811BD7" w:rsidRPr="00AB4325">
        <w:t>formy ustawicznego rozwoju zawodowego, których realizacja rozpoczęła się w okresie od</w:t>
      </w:r>
      <w:r w:rsidR="008F3471" w:rsidRPr="00AB4325">
        <w:t xml:space="preserve"> </w:t>
      </w:r>
      <w:r w:rsidR="00811BD7" w:rsidRPr="00AB4325">
        <w:t>dnia</w:t>
      </w:r>
      <w:r w:rsidR="00C07639">
        <w:t xml:space="preserve"> 10 </w:t>
      </w:r>
      <w:r w:rsidR="00811BD7" w:rsidRPr="00AB4325">
        <w:t>grudnia 2022 r. do dnia wejścia w życie przepisów wydanych na podstawie art. 65 ust. 7</w:t>
      </w:r>
      <w:r w:rsidR="00811BD7">
        <w:t xml:space="preserve"> ustawy zmienianej w art. 15, w brzmieniu nadanym niniejszą ustawą</w:t>
      </w:r>
      <w:r w:rsidR="00811BD7" w:rsidRPr="003D2C87">
        <w:t>.</w:t>
      </w:r>
    </w:p>
    <w:p w14:paraId="68BAF28F" w14:textId="77777777" w:rsidR="00811BD7" w:rsidRPr="00811BD7" w:rsidRDefault="00AB4325" w:rsidP="00811BD7">
      <w:pPr>
        <w:pStyle w:val="ARTartustawynprozporzdzenia"/>
        <w:rPr>
          <w:rStyle w:val="Ppogrubienie"/>
        </w:rPr>
      </w:pPr>
      <w:r>
        <w:rPr>
          <w:rStyle w:val="Ppogrubienie"/>
        </w:rPr>
        <w:t>Art. </w:t>
      </w:r>
      <w:r w:rsidR="00811BD7">
        <w:rPr>
          <w:rStyle w:val="Ppogrubienie"/>
        </w:rPr>
        <w:t>34</w:t>
      </w:r>
      <w:r w:rsidR="00811BD7" w:rsidRPr="00B32948">
        <w:rPr>
          <w:rStyle w:val="Ppogrubienie"/>
        </w:rPr>
        <w:t>.</w:t>
      </w:r>
      <w:r>
        <w:t> </w:t>
      </w:r>
      <w:r w:rsidR="00811BD7">
        <w:t>M</w:t>
      </w:r>
      <w:r w:rsidR="00811BD7" w:rsidRPr="00D4724C">
        <w:t>inister właściwy do spraw zdrowia</w:t>
      </w:r>
      <w:r w:rsidR="00811BD7">
        <w:t>,</w:t>
      </w:r>
      <w:r w:rsidR="00811BD7" w:rsidRPr="00D4724C">
        <w:t xml:space="preserve"> </w:t>
      </w:r>
      <w:r w:rsidR="00811BD7">
        <w:t xml:space="preserve">w związku z przejęciem zadań Centrum przez </w:t>
      </w:r>
      <w:r w:rsidR="00811BD7" w:rsidRPr="0078676C">
        <w:t>CMKP</w:t>
      </w:r>
      <w:r w:rsidR="00811BD7" w:rsidRPr="00D4724C">
        <w:t>, może dokonać w 2023 r. przeniesienia wydatków między działami klasyfikacji budżetowej w ramach części budżetu państwa, której jest dysponentem.</w:t>
      </w:r>
    </w:p>
    <w:p w14:paraId="66F8492A" w14:textId="78CB80A8" w:rsidR="00811BD7" w:rsidRDefault="00811BD7" w:rsidP="00811BD7">
      <w:pPr>
        <w:pStyle w:val="ARTartustawynprozporzdzenia"/>
      </w:pPr>
      <w:r w:rsidRPr="00A30103">
        <w:rPr>
          <w:rStyle w:val="Ppogrubienie"/>
        </w:rPr>
        <w:t>Art.</w:t>
      </w:r>
      <w:r w:rsidR="00AB4325">
        <w:rPr>
          <w:rStyle w:val="Ppogrubienie"/>
        </w:rPr>
        <w:t> </w:t>
      </w:r>
      <w:r>
        <w:rPr>
          <w:rStyle w:val="Ppogrubienie"/>
        </w:rPr>
        <w:t>35.</w:t>
      </w:r>
      <w:r w:rsidR="00AB4325">
        <w:t> </w:t>
      </w:r>
      <w:r>
        <w:t xml:space="preserve">Ustawa wchodzi w życie </w:t>
      </w:r>
      <w:bookmarkStart w:id="52" w:name="_Hlk131684096"/>
      <w:r w:rsidRPr="003257C0">
        <w:t xml:space="preserve">po upływie 30 dni </w:t>
      </w:r>
      <w:bookmarkEnd w:id="52"/>
      <w:r w:rsidRPr="003257C0">
        <w:t>od dnia ogłoszenia</w:t>
      </w:r>
      <w:r>
        <w:t>, z wyjątkiem:</w:t>
      </w:r>
    </w:p>
    <w:p w14:paraId="5E1BBBB4" w14:textId="77777777" w:rsidR="00811BD7" w:rsidRDefault="00811BD7" w:rsidP="00811BD7">
      <w:pPr>
        <w:pStyle w:val="PKTpunkt"/>
      </w:pPr>
      <w:r>
        <w:t>1)</w:t>
      </w:r>
      <w:r>
        <w:tab/>
        <w:t xml:space="preserve">art. 1 pkt 11, który wchodzi w życie z dniem 1 stycznia 2024 r.; </w:t>
      </w:r>
    </w:p>
    <w:p w14:paraId="68FCD45C" w14:textId="77777777" w:rsidR="00811BD7" w:rsidRDefault="00811BD7" w:rsidP="00811BD7">
      <w:pPr>
        <w:pStyle w:val="PKTpunkt"/>
      </w:pPr>
      <w:r>
        <w:lastRenderedPageBreak/>
        <w:t>2)</w:t>
      </w:r>
      <w:r>
        <w:tab/>
      </w:r>
      <w:bookmarkStart w:id="53" w:name="_Hlk134458381"/>
      <w:r>
        <w:t xml:space="preserve">art. 7 </w:t>
      </w:r>
      <w:r w:rsidRPr="00904C81">
        <w:t xml:space="preserve">pkt </w:t>
      </w:r>
      <w:r>
        <w:t>6</w:t>
      </w:r>
      <w:r w:rsidRPr="00904C81">
        <w:t xml:space="preserve"> lit. b</w:t>
      </w:r>
      <w:r>
        <w:t>–e i</w:t>
      </w:r>
      <w:r w:rsidRPr="00904C81">
        <w:t xml:space="preserve"> pkt </w:t>
      </w:r>
      <w:bookmarkEnd w:id="53"/>
      <w:r>
        <w:t>8</w:t>
      </w:r>
      <w:r w:rsidRPr="00904C81">
        <w:t>, któr</w:t>
      </w:r>
      <w:r>
        <w:t>e</w:t>
      </w:r>
      <w:r w:rsidRPr="00904C81">
        <w:t xml:space="preserve"> wchodz</w:t>
      </w:r>
      <w:r>
        <w:t>ą w</w:t>
      </w:r>
      <w:r w:rsidRPr="00904C81">
        <w:t xml:space="preserve"> życie z dniem 1 stycznia 202</w:t>
      </w:r>
      <w:r>
        <w:t>6</w:t>
      </w:r>
      <w:r w:rsidRPr="00904C81">
        <w:t xml:space="preserve"> r</w:t>
      </w:r>
      <w:r>
        <w:t>.;</w:t>
      </w:r>
    </w:p>
    <w:p w14:paraId="466BC3CF" w14:textId="77777777" w:rsidR="002A612F" w:rsidRPr="0065078A" w:rsidRDefault="00811BD7" w:rsidP="009021E6">
      <w:pPr>
        <w:pStyle w:val="PKTpunkt"/>
      </w:pPr>
      <w:r>
        <w:t>3)</w:t>
      </w:r>
      <w:r>
        <w:tab/>
        <w:t xml:space="preserve">art. 22, który wchodzi w życie z dniem następującym po dniu ogłoszenia. </w:t>
      </w:r>
    </w:p>
    <w:sectPr w:rsidR="002A612F" w:rsidRPr="0065078A" w:rsidSect="001A7F15">
      <w:headerReference w:type="default" r:id="rId15"/>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FC2B81" w14:textId="77777777" w:rsidR="00E30922" w:rsidRDefault="00E30922">
      <w:r>
        <w:separator/>
      </w:r>
    </w:p>
  </w:endnote>
  <w:endnote w:type="continuationSeparator" w:id="0">
    <w:p w14:paraId="38C02E39" w14:textId="77777777" w:rsidR="00E30922" w:rsidRDefault="00E309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EE"/>
    <w:family w:val="roman"/>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A10792" w14:textId="77777777" w:rsidR="00E30922" w:rsidRDefault="00E30922">
      <w:r>
        <w:separator/>
      </w:r>
    </w:p>
  </w:footnote>
  <w:footnote w:type="continuationSeparator" w:id="0">
    <w:p w14:paraId="0DD0E81F" w14:textId="77777777" w:rsidR="00E30922" w:rsidRDefault="00E30922">
      <w:r>
        <w:continuationSeparator/>
      </w:r>
    </w:p>
  </w:footnote>
  <w:footnote w:id="1">
    <w:p w14:paraId="44D12319" w14:textId="77777777" w:rsidR="008F3471" w:rsidRDefault="008F3471" w:rsidP="00811BD7">
      <w:pPr>
        <w:pStyle w:val="ODNONIKtreodnonika"/>
      </w:pPr>
      <w:r>
        <w:rPr>
          <w:rStyle w:val="Odwoanieprzypisudolnego"/>
        </w:rPr>
        <w:footnoteRef/>
      </w:r>
      <w:r w:rsidRPr="0025217D">
        <w:rPr>
          <w:rStyle w:val="IGindeksgrny"/>
        </w:rPr>
        <w:t>)</w:t>
      </w:r>
      <w:r>
        <w:rPr>
          <w:rStyle w:val="IGindeksgrny"/>
        </w:rPr>
        <w:tab/>
      </w:r>
      <w:r w:rsidRPr="004D18C7">
        <w:t xml:space="preserve">Niniejszą ustawą zmienia się ustawy: ustawę z dnia 5 grudnia 1996 r. o zawodach lekarza i lekarza dentysty, </w:t>
      </w:r>
      <w:r w:rsidRPr="00C97190">
        <w:t>ustaw</w:t>
      </w:r>
      <w:r>
        <w:t>ę</w:t>
      </w:r>
      <w:r w:rsidRPr="00C97190">
        <w:t xml:space="preserve"> z dnia 29 listopada 2000 r. – Prawo atomowe</w:t>
      </w:r>
      <w:r>
        <w:t>,</w:t>
      </w:r>
      <w:r w:rsidRPr="00C97190">
        <w:t xml:space="preserve"> </w:t>
      </w:r>
      <w:r w:rsidRPr="004D18C7">
        <w:t>ustawę z dnia 6 listopada 2008 r. o konsultantach w</w:t>
      </w:r>
      <w:r>
        <w:t xml:space="preserve"> </w:t>
      </w:r>
      <w:r w:rsidRPr="004D18C7">
        <w:t>ochronie zdrowia, ustawę z dnia 15 kwietnia 2011 r. o działalności leczniczej, ustawę z dnia 28 kwietnia 2011 r. o systemie informacji w ochronie zdrowia, ustawę z dnia 15 lipca 2011 r. o zawodach pielęgniarki i</w:t>
      </w:r>
      <w:r>
        <w:t xml:space="preserve"> </w:t>
      </w:r>
      <w:r w:rsidRPr="004D18C7">
        <w:t xml:space="preserve">położnej, </w:t>
      </w:r>
      <w:r w:rsidRPr="00A27A87">
        <w:t>ustaw</w:t>
      </w:r>
      <w:r>
        <w:t>ę</w:t>
      </w:r>
      <w:r w:rsidRPr="00A27A87">
        <w:t xml:space="preserve"> z dnia 25 września 2015 r. o zawodzie fizjoterapeuty</w:t>
      </w:r>
      <w:r>
        <w:t>,</w:t>
      </w:r>
      <w:r w:rsidRPr="00A27A87">
        <w:t xml:space="preserve"> </w:t>
      </w:r>
      <w:r w:rsidRPr="004D18C7">
        <w:t>ustawę z dnia 16 grudnia 2016 r. o</w:t>
      </w:r>
      <w:r>
        <w:t xml:space="preserve"> </w:t>
      </w:r>
      <w:r w:rsidRPr="004D18C7">
        <w:t>zasadach zarządzania mieniem państwowym</w:t>
      </w:r>
      <w:r>
        <w:t xml:space="preserve">, </w:t>
      </w:r>
      <w:r w:rsidRPr="00A27A87">
        <w:t>ustaw</w:t>
      </w:r>
      <w:r>
        <w:t>ę</w:t>
      </w:r>
      <w:r w:rsidRPr="00A27A87">
        <w:t xml:space="preserve"> z dnia 24 lutego 2017 r. o uzyskiwaniu tytułu specjalisty w dziedzinach mających zastosowanie w ochronie zdrowia</w:t>
      </w:r>
      <w:r>
        <w:t>,</w:t>
      </w:r>
      <w:r w:rsidRPr="00A27A87">
        <w:t xml:space="preserve"> </w:t>
      </w:r>
      <w:r w:rsidRPr="00694D1E">
        <w:t>ustaw</w:t>
      </w:r>
      <w:r>
        <w:t>ę</w:t>
      </w:r>
      <w:r w:rsidRPr="00694D1E">
        <w:t xml:space="preserve"> z dnia 27 października 2017 r. o podstawowej opiece zdrowotnej</w:t>
      </w:r>
      <w:r>
        <w:t>,</w:t>
      </w:r>
      <w:r w:rsidRPr="004D18C7">
        <w:t xml:space="preserve"> ustawę z dnia 20 lipca 2018 r. </w:t>
      </w:r>
      <w:r>
        <w:t>–</w:t>
      </w:r>
      <w:r w:rsidRPr="004D18C7">
        <w:t xml:space="preserve"> Prawo o szkolnictwie wyższym i nauce</w:t>
      </w:r>
      <w:r>
        <w:t>,</w:t>
      </w:r>
      <w:r w:rsidRPr="00A27A87">
        <w:t xml:space="preserve"> ustaw</w:t>
      </w:r>
      <w:r>
        <w:t>ę</w:t>
      </w:r>
      <w:r w:rsidRPr="00A27A87">
        <w:t xml:space="preserve"> z dnia 21 lutego 2019 r. o Agencji Badań Medycznych</w:t>
      </w:r>
      <w:r>
        <w:t>,</w:t>
      </w:r>
      <w:r w:rsidRPr="00A9242D">
        <w:t xml:space="preserve"> ustaw</w:t>
      </w:r>
      <w:r>
        <w:t>ę</w:t>
      </w:r>
      <w:r w:rsidRPr="00A9242D">
        <w:t xml:space="preserve"> z dnia 10 grudnia 2020 r. o zawodzie farmaceuty</w:t>
      </w:r>
      <w:r>
        <w:t xml:space="preserve">, </w:t>
      </w:r>
      <w:r w:rsidRPr="00A27A87">
        <w:t>ustaw</w:t>
      </w:r>
      <w:r>
        <w:t>ę</w:t>
      </w:r>
      <w:r w:rsidRPr="00A27A87">
        <w:t xml:space="preserve"> z dnia 15 września 2022 r. o medycynie laboratoryjnej</w:t>
      </w:r>
      <w:r>
        <w:t xml:space="preserve"> oraz </w:t>
      </w:r>
      <w:r w:rsidRPr="000D3093">
        <w:t>ustaw</w:t>
      </w:r>
      <w:r>
        <w:t>ę</w:t>
      </w:r>
      <w:r w:rsidRPr="000D3093">
        <w:t xml:space="preserve"> z dnia 1 grudnia 2022</w:t>
      </w:r>
      <w:r w:rsidR="006926BE">
        <w:t> </w:t>
      </w:r>
      <w:r w:rsidRPr="000D3093">
        <w:t>r. o zawodzie ratownika medycznego oraz samorządzie ratowników medycznych</w:t>
      </w:r>
      <w:r w:rsidRPr="004D18C7">
        <w:t>.</w:t>
      </w:r>
    </w:p>
  </w:footnote>
  <w:footnote w:id="2">
    <w:p w14:paraId="263C59F7" w14:textId="77777777" w:rsidR="008F3471" w:rsidRDefault="008F3471" w:rsidP="00811BD7">
      <w:pPr>
        <w:pStyle w:val="ODNONIKtreodnonika"/>
      </w:pPr>
      <w:r>
        <w:rPr>
          <w:rStyle w:val="Odwoanieprzypisudolnego"/>
        </w:rPr>
        <w:footnoteRef/>
      </w:r>
      <w:r w:rsidRPr="0025217D">
        <w:rPr>
          <w:rStyle w:val="IGindeksgrny"/>
        </w:rPr>
        <w:t>)</w:t>
      </w:r>
      <w:r>
        <w:rPr>
          <w:rStyle w:val="IGindeksgrny"/>
        </w:rPr>
        <w:tab/>
      </w:r>
      <w:r>
        <w:t>Zmiana wymienionego rozporządzenia została ogłoszona w</w:t>
      </w:r>
      <w:r w:rsidRPr="00B011D9">
        <w:t xml:space="preserve"> </w:t>
      </w:r>
      <w:r w:rsidRPr="00277955">
        <w:t xml:space="preserve">Dz. Urz. UE L </w:t>
      </w:r>
      <w:r>
        <w:t>215</w:t>
      </w:r>
      <w:r w:rsidRPr="00277955">
        <w:t xml:space="preserve"> z</w:t>
      </w:r>
      <w:r>
        <w:t xml:space="preserve"> 07</w:t>
      </w:r>
      <w:r w:rsidRPr="00277955">
        <w:t>.</w:t>
      </w:r>
      <w:r>
        <w:t>07</w:t>
      </w:r>
      <w:r w:rsidRPr="00277955">
        <w:t>.20</w:t>
      </w:r>
      <w:r>
        <w:t>20</w:t>
      </w:r>
      <w:r w:rsidRPr="00277955">
        <w:t xml:space="preserve">, str. </w:t>
      </w:r>
      <w:r>
        <w:t>3.</w:t>
      </w:r>
    </w:p>
  </w:footnote>
  <w:footnote w:id="3">
    <w:p w14:paraId="74541113" w14:textId="77777777" w:rsidR="008F3471" w:rsidRDefault="008F3471" w:rsidP="00811BD7">
      <w:pPr>
        <w:pStyle w:val="ODNONIKtreodnonika"/>
      </w:pPr>
      <w:r>
        <w:rPr>
          <w:rStyle w:val="Odwoanieprzypisudolnego"/>
        </w:rPr>
        <w:footnoteRef/>
      </w:r>
      <w:r w:rsidRPr="0025217D">
        <w:rPr>
          <w:rStyle w:val="IGindeksgrny"/>
        </w:rPr>
        <w:t>)</w:t>
      </w:r>
      <w:r>
        <w:rPr>
          <w:rStyle w:val="IGindeksgrny"/>
        </w:rPr>
        <w:tab/>
      </w:r>
      <w:r>
        <w:t xml:space="preserve">Zmiany tekstu jednolitego wymienionej ustawy zostały ogłoszone w Dz. U. z 2022 r. poz. </w:t>
      </w:r>
      <w:r w:rsidRPr="00CC77D4">
        <w:t>1692, 1725, 1747, 1768, 1964 i 2414 oraz z 2023 r. poz. 412, 497, 658</w:t>
      </w:r>
      <w:r>
        <w:t>,</w:t>
      </w:r>
      <w:r w:rsidRPr="00CC77D4">
        <w:t xml:space="preserve"> 803</w:t>
      </w:r>
      <w:r>
        <w:t xml:space="preserve"> i 1059.</w:t>
      </w:r>
    </w:p>
  </w:footnote>
  <w:footnote w:id="4">
    <w:p w14:paraId="581FF685" w14:textId="77777777" w:rsidR="008F3471" w:rsidRDefault="008F3471" w:rsidP="00811BD7">
      <w:pPr>
        <w:pStyle w:val="ODNONIKtreodnonika"/>
      </w:pPr>
      <w:r>
        <w:rPr>
          <w:rStyle w:val="Odwoanieprzypisudolnego"/>
        </w:rPr>
        <w:footnoteRef/>
      </w:r>
      <w:r w:rsidRPr="0025217D">
        <w:rPr>
          <w:rStyle w:val="IGindeksgrny"/>
        </w:rPr>
        <w:t>)</w:t>
      </w:r>
      <w:r>
        <w:rPr>
          <w:rStyle w:val="IGindeksgrny"/>
        </w:rPr>
        <w:tab/>
      </w:r>
      <w:r w:rsidRPr="002B1C48">
        <w:t xml:space="preserve">Zmiany tekstu jednolitego wymienionej ustawy zostały ogłoszone w Dz. U. </w:t>
      </w:r>
      <w:r w:rsidR="00C07639">
        <w:t xml:space="preserve">z 2017 r. poz. 2201 oraz z </w:t>
      </w:r>
      <w:r w:rsidR="00AB4325">
        <w:t>2018 </w:t>
      </w:r>
      <w:r w:rsidRPr="002B1C48">
        <w:t>r. poz. 138, 398, 650, 730, 912, 1000</w:t>
      </w:r>
      <w:r>
        <w:t>,</w:t>
      </w:r>
      <w:r w:rsidRPr="002B1C48">
        <w:t xml:space="preserve"> 1115</w:t>
      </w:r>
      <w:r>
        <w:t>, 1669 i 1693.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41F977" w14:textId="505B1E3B" w:rsidR="008F3471" w:rsidRPr="00B371CC" w:rsidRDefault="008F3471" w:rsidP="00B371CC">
    <w:pPr>
      <w:pStyle w:val="Nagwek"/>
      <w:jc w:val="center"/>
    </w:pPr>
    <w:r>
      <w:t xml:space="preserve">– </w:t>
    </w:r>
    <w:r>
      <w:fldChar w:fldCharType="begin"/>
    </w:r>
    <w:r>
      <w:instrText xml:space="preserve"> PAGE  \* MERGEFORMAT </w:instrText>
    </w:r>
    <w:r>
      <w:fldChar w:fldCharType="separate"/>
    </w:r>
    <w:r w:rsidR="009E54B1">
      <w:rPr>
        <w:noProof/>
      </w:rPr>
      <w:t>2</w:t>
    </w:r>
    <w:r>
      <w:rPr>
        <w:noProof/>
      </w:rPr>
      <w:fldChar w:fldCharType="end"/>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409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1BD7"/>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612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089A"/>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4014"/>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078A"/>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26BE"/>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2695C"/>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06B"/>
    <w:rsid w:val="00764A67"/>
    <w:rsid w:val="00770F6B"/>
    <w:rsid w:val="00771883"/>
    <w:rsid w:val="007720A1"/>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1BD7"/>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3471"/>
    <w:rsid w:val="008F612A"/>
    <w:rsid w:val="009021E6"/>
    <w:rsid w:val="0090293D"/>
    <w:rsid w:val="009034DE"/>
    <w:rsid w:val="00905396"/>
    <w:rsid w:val="0090605D"/>
    <w:rsid w:val="00906419"/>
    <w:rsid w:val="00907A6A"/>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4B1"/>
    <w:rsid w:val="009E5B3F"/>
    <w:rsid w:val="009E7D90"/>
    <w:rsid w:val="009F1AB0"/>
    <w:rsid w:val="009F501D"/>
    <w:rsid w:val="009F5CA1"/>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4325"/>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0FC"/>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07639"/>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47C6C"/>
    <w:rsid w:val="00C54A3A"/>
    <w:rsid w:val="00C552E3"/>
    <w:rsid w:val="00C55566"/>
    <w:rsid w:val="00C56448"/>
    <w:rsid w:val="00C667BE"/>
    <w:rsid w:val="00C6766B"/>
    <w:rsid w:val="00C72223"/>
    <w:rsid w:val="00C75C3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2CC7"/>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0922"/>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408"/>
    <w:rsid w:val="00E91FAE"/>
    <w:rsid w:val="00E95AA1"/>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0873"/>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018B1D8"/>
  <w15:docId w15:val="{B2054067-2C25-4966-877C-721DC62D8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B4325"/>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qFormat/>
    <w:rsid w:val="00023F13"/>
    <w:rPr>
      <w:sz w:val="16"/>
      <w:szCs w:val="16"/>
    </w:rPr>
  </w:style>
  <w:style w:type="paragraph" w:styleId="Tekstkomentarza">
    <w:name w:val="annotation text"/>
    <w:basedOn w:val="Normalny"/>
    <w:link w:val="TekstkomentarzaZnak"/>
    <w:uiPriority w:val="99"/>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semiHidden/>
    <w:rsid w:val="00811BD7"/>
    <w:rPr>
      <w:color w:val="0000FF" w:themeColor="hyperlink"/>
      <w:u w:val="single"/>
    </w:rPr>
  </w:style>
  <w:style w:type="paragraph" w:styleId="Poprawka">
    <w:name w:val="Revision"/>
    <w:hidden/>
    <w:uiPriority w:val="99"/>
    <w:semiHidden/>
    <w:rsid w:val="00811BD7"/>
    <w:pPr>
      <w:spacing w:line="240" w:lineRule="auto"/>
    </w:pPr>
    <w:rPr>
      <w:rFonts w:ascii="Times New Roman" w:eastAsiaTheme="minorEastAsia" w:hAnsi="Times New Roman" w:cs="Arial"/>
      <w:szCs w:val="20"/>
    </w:rPr>
  </w:style>
  <w:style w:type="paragraph" w:styleId="Akapitzlist">
    <w:name w:val="List Paragraph"/>
    <w:basedOn w:val="Normalny"/>
    <w:uiPriority w:val="34"/>
    <w:qFormat/>
    <w:rsid w:val="00811BD7"/>
    <w:pPr>
      <w:widowControl/>
      <w:autoSpaceDE/>
      <w:autoSpaceDN/>
      <w:adjustRightInd/>
      <w:spacing w:after="200" w:line="276" w:lineRule="auto"/>
      <w:ind w:left="720"/>
      <w:contextualSpacing/>
    </w:pPr>
    <w:rPr>
      <w:rFonts w:ascii="Calibri" w:eastAsia="Calibri" w:hAnsi="Calibri" w:cs="Times New Roman"/>
      <w:sz w:val="22"/>
      <w:szCs w:val="22"/>
      <w:lang w:eastAsia="en-US"/>
    </w:rPr>
  </w:style>
  <w:style w:type="character" w:styleId="Uwydatnienie">
    <w:name w:val="Emphasis"/>
    <w:basedOn w:val="Domylnaczcionkaakapitu"/>
    <w:uiPriority w:val="20"/>
    <w:qFormat/>
    <w:rsid w:val="00811BD7"/>
    <w:rPr>
      <w:i/>
      <w:iCs/>
    </w:rPr>
  </w:style>
  <w:style w:type="character" w:styleId="UyteHipercze">
    <w:name w:val="FollowedHyperlink"/>
    <w:basedOn w:val="Domylnaczcionkaakapitu"/>
    <w:uiPriority w:val="99"/>
    <w:semiHidden/>
    <w:unhideWhenUsed/>
    <w:rsid w:val="00811BD7"/>
    <w:rPr>
      <w:color w:val="800080" w:themeColor="followedHyperlink"/>
      <w:u w:val="single"/>
    </w:rPr>
  </w:style>
  <w:style w:type="paragraph" w:styleId="NormalnyWeb">
    <w:name w:val="Normal (Web)"/>
    <w:basedOn w:val="Normalny"/>
    <w:uiPriority w:val="99"/>
    <w:unhideWhenUsed/>
    <w:rsid w:val="00811BD7"/>
    <w:pPr>
      <w:widowControl/>
      <w:autoSpaceDE/>
      <w:autoSpaceDN/>
      <w:adjustRightInd/>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x.pl/" TargetMode="External"/><Relationship Id="rId13" Type="http://schemas.openxmlformats.org/officeDocument/2006/relationships/hyperlink" Target="https://sip.lex.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ip.lex.p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p.legalis.pl/document-view.seam?documentId=mfrxilrtg4ytanzxgi3tcltqmfyc4mzzgi2tgmbsgy"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sip.legalis.pl/documrt.-view.seam?documentId=mfrxilrtg4ytomzsgi4tgltqmfyc4nrsgy4tinrxha" TargetMode="External"/><Relationship Id="rId4" Type="http://schemas.openxmlformats.org/officeDocument/2006/relationships/settings" Target="settings.xml"/><Relationship Id="rId9" Type="http://schemas.openxmlformats.org/officeDocument/2006/relationships/hyperlink" Target="https://sip.lex.pl/" TargetMode="External"/><Relationship Id="rId14" Type="http://schemas.openxmlformats.org/officeDocument/2006/relationships/hyperlink" Target="https://sip.lex.p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pietrz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E08515C-BB5A-40AE-8995-14A3946DC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1</TotalTime>
  <Pages>36</Pages>
  <Words>10428</Words>
  <Characters>62572</Characters>
  <Application>Microsoft Office Word</Application>
  <DocSecurity>4</DocSecurity>
  <Lines>521</Lines>
  <Paragraphs>145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72855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Pietrzak Ewa</dc:creator>
  <cp:lastModifiedBy>Pietrzak Ewa</cp:lastModifiedBy>
  <cp:revision>2</cp:revision>
  <cp:lastPrinted>2012-04-23T06:39:00Z</cp:lastPrinted>
  <dcterms:created xsi:type="dcterms:W3CDTF">2023-07-05T15:08:00Z</dcterms:created>
  <dcterms:modified xsi:type="dcterms:W3CDTF">2023-07-05T15:08:00Z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