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6E3C8" w14:textId="0365ED69" w:rsidR="00666A88" w:rsidRPr="00027D84" w:rsidRDefault="00666A88" w:rsidP="00666A88">
      <w:pPr>
        <w:pStyle w:val="OZNPROJEKTUwskazaniedatylubwersjiprojektu"/>
      </w:pPr>
      <w:bookmarkStart w:id="0" w:name="_GoBack"/>
      <w:bookmarkEnd w:id="0"/>
      <w:r w:rsidRPr="00027D84">
        <w:t>Projekt</w:t>
      </w:r>
    </w:p>
    <w:p w14:paraId="6D4DCB9D" w14:textId="77777777" w:rsidR="00666A88" w:rsidRDefault="00666A88" w:rsidP="00666A88">
      <w:pPr>
        <w:pStyle w:val="OZNRODZAKTUtznustawalubrozporzdzenieiorganwydajcy"/>
      </w:pPr>
      <w:r>
        <w:t>USTAWA</w:t>
      </w:r>
    </w:p>
    <w:p w14:paraId="5C892FFB" w14:textId="78518758" w:rsidR="00666A88" w:rsidRDefault="00666A88" w:rsidP="00666A88">
      <w:pPr>
        <w:pStyle w:val="DATAAKTUdatauchwalenialubwydaniaaktu"/>
      </w:pPr>
      <w:r>
        <w:t>z dnia</w:t>
      </w:r>
    </w:p>
    <w:p w14:paraId="1602AA65" w14:textId="77777777" w:rsidR="00666A88" w:rsidRDefault="00666A88" w:rsidP="00666A88">
      <w:pPr>
        <w:pStyle w:val="TYTUAKTUprzedmiotregulacjiustawylubrozporzdzenia"/>
      </w:pPr>
      <w:r>
        <w:t>o zmianie ustawy o narodowym zasobie archiwalnym i archiwach</w:t>
      </w:r>
    </w:p>
    <w:p w14:paraId="7F4FA1FB" w14:textId="77777777" w:rsidR="00666A88" w:rsidRDefault="00666A88" w:rsidP="00666A88">
      <w:pPr>
        <w:pStyle w:val="ARTartustawynprozporzdzenia"/>
      </w:pPr>
      <w:r>
        <w:rPr>
          <w:rStyle w:val="Ppogrubienie"/>
        </w:rPr>
        <w:t>Art. 1. </w:t>
      </w:r>
      <w:r>
        <w:t>W ustawie z dnia 14 lipca 1983 r. o narodowym zasobie archiwalnym i archiwach (Dz. U. z 2020 r. poz. 164) wprowadza się następujące zmiany:</w:t>
      </w:r>
    </w:p>
    <w:p w14:paraId="2D060A5A" w14:textId="6AC22FA1" w:rsidR="00666A88" w:rsidRDefault="00666A88" w:rsidP="00666A88">
      <w:pPr>
        <w:pStyle w:val="PKTpunkt"/>
      </w:pPr>
      <w:r>
        <w:t>1)</w:t>
      </w:r>
      <w:r w:rsidR="00FA5BF8">
        <w:tab/>
      </w:r>
      <w:r>
        <w:t>w art. 5 ust. 2b i 2c otrzymują brzmienie:</w:t>
      </w:r>
    </w:p>
    <w:p w14:paraId="5BC7F563" w14:textId="77777777" w:rsidR="00666A88" w:rsidRPr="00595C11" w:rsidRDefault="00666A88" w:rsidP="00666A88">
      <w:pPr>
        <w:pStyle w:val="ZUSTzmustartykuempunktem"/>
      </w:pPr>
      <w:r w:rsidRPr="000A5D7F">
        <w:t>„</w:t>
      </w:r>
      <w:r>
        <w:t xml:space="preserve">2b. </w:t>
      </w:r>
      <w:r w:rsidRPr="00BC02FE">
        <w:t>Minister właściwy do spraw informatyzacji, po zasięgnięciu opinii</w:t>
      </w:r>
      <w:r>
        <w:t xml:space="preserve"> </w:t>
      </w:r>
      <w:r w:rsidRPr="00BC02FE">
        <w:t>Naczelnego Dyrektora Archiwów Państwowych</w:t>
      </w:r>
      <w:r w:rsidRPr="00595C11">
        <w:t xml:space="preserve">, </w:t>
      </w:r>
      <w:r>
        <w:t xml:space="preserve">określi </w:t>
      </w:r>
      <w:r w:rsidRPr="00595C11">
        <w:t>w drodze rozporządzenia:</w:t>
      </w:r>
    </w:p>
    <w:p w14:paraId="211DB6E0" w14:textId="77777777" w:rsidR="00666A88" w:rsidRPr="00595C11" w:rsidRDefault="00666A88" w:rsidP="00666A88">
      <w:pPr>
        <w:pStyle w:val="ZPKTzmpktartykuempunktem"/>
      </w:pPr>
      <w:r w:rsidRPr="00595C11">
        <w:t>1)</w:t>
      </w:r>
      <w:r>
        <w:tab/>
      </w:r>
      <w:r w:rsidRPr="00595C11">
        <w:t>minimalne wymagania techniczne dla odwzorowań cyfrowych;</w:t>
      </w:r>
    </w:p>
    <w:p w14:paraId="0BFD7609" w14:textId="36AA2CA6" w:rsidR="00666A88" w:rsidRDefault="00666A88" w:rsidP="00666A88">
      <w:pPr>
        <w:pStyle w:val="ZPKTzmpktartykuempunktem"/>
      </w:pPr>
      <w:r w:rsidRPr="00595C11">
        <w:t>2)</w:t>
      </w:r>
      <w:r>
        <w:tab/>
      </w:r>
      <w:r w:rsidRPr="00595C11">
        <w:t>standardy przygotowania, ewidencjonowania i technicznego zabezpieczenia materiałów archiwalnych</w:t>
      </w:r>
      <w:r w:rsidR="006C538B">
        <w:t xml:space="preserve"> </w:t>
      </w:r>
      <w:r w:rsidRPr="00595C11">
        <w:t>przechowywanych w składach chronologicznych i</w:t>
      </w:r>
      <w:r>
        <w:t> </w:t>
      </w:r>
      <w:r w:rsidRPr="00595C11">
        <w:t>w</w:t>
      </w:r>
      <w:r>
        <w:t> </w:t>
      </w:r>
      <w:r w:rsidRPr="00595C11">
        <w:t>składach informatycznych nośników danych przed ich przekazaniem do archiwów państwowych</w:t>
      </w:r>
    </w:p>
    <w:p w14:paraId="15A5F5C3" w14:textId="397FAB21" w:rsidR="00666A88" w:rsidRDefault="000D00E3" w:rsidP="00666A88">
      <w:pPr>
        <w:pStyle w:val="ZCZWSPPKTzmczciwsppktartykuempunktem"/>
      </w:pPr>
      <w:r>
        <w:t>–</w:t>
      </w:r>
      <w:r w:rsidR="00666A88">
        <w:t xml:space="preserve"> </w:t>
      </w:r>
      <w:r w:rsidR="00666A88" w:rsidRPr="00595C11">
        <w:t>mając na uwadze wartość historyczną dokumentacji lub utratę jej znaczenia i potrzebę ochrony dokumentacji przed uszkodzeniem, zniszczeniem lub utratą oraz kierując się zakresem stosowania systemów teleinformatycznych w</w:t>
      </w:r>
      <w:r w:rsidR="00666A88">
        <w:t> </w:t>
      </w:r>
      <w:r w:rsidR="00666A88" w:rsidRPr="00595C11">
        <w:t>załatwianiu i</w:t>
      </w:r>
      <w:r w:rsidR="00666A88">
        <w:t> </w:t>
      </w:r>
      <w:r w:rsidR="00666A88" w:rsidRPr="00595C11">
        <w:t>rozstrzyganiu spraw.</w:t>
      </w:r>
    </w:p>
    <w:p w14:paraId="1AD2000D" w14:textId="569E40CA" w:rsidR="00666A88" w:rsidRDefault="00666A88" w:rsidP="00666A88">
      <w:pPr>
        <w:pStyle w:val="ZUSTzmustartykuempunktem"/>
      </w:pPr>
      <w:r>
        <w:t>2c. Minister właściwy do spraw informatyzacji w porozumieniu z ministrem właściwym do spraw kultury i ochrony dziedzictwa narodowego, po zasięgnięciu opinii Naczelnego Dyrektora Archiwów Państwowych, określi, w drodze rozporządzenia, wymagania techniczne, jakim powinny odpowiadać informatyczne nośniki danych i formaty zapisu w rozumieniu przepisów ustawy z dnia 17 lutego 2005 r. o informatyzacji działalności podmiotów realizujących zadania publiczne, przekazywanych do archiwów państwowych materiałów archiwalnych, uwzględniając potrzebę ochrony tych materiałów przed utratą oraz nieuprawnioną zmianą.”;</w:t>
      </w:r>
    </w:p>
    <w:p w14:paraId="0558ADC5" w14:textId="71D4EE1F" w:rsidR="00666A88" w:rsidRDefault="00666A88" w:rsidP="00666A88">
      <w:pPr>
        <w:pStyle w:val="PKTpunkt"/>
      </w:pPr>
      <w:r>
        <w:t>2)</w:t>
      </w:r>
      <w:r w:rsidR="00FA5BF8">
        <w:tab/>
      </w:r>
      <w:r>
        <w:t>w art. 6:</w:t>
      </w:r>
    </w:p>
    <w:p w14:paraId="360F1723" w14:textId="10C01300" w:rsidR="00666A88" w:rsidRDefault="00666A88" w:rsidP="00666A88">
      <w:pPr>
        <w:pStyle w:val="LITlitera"/>
      </w:pPr>
      <w:r>
        <w:t>a)</w:t>
      </w:r>
      <w:r w:rsidR="00FA5BF8">
        <w:tab/>
      </w:r>
      <w:r>
        <w:t>ust</w:t>
      </w:r>
      <w:r w:rsidR="006C538B">
        <w:t>.</w:t>
      </w:r>
      <w:r>
        <w:t xml:space="preserve"> 1a otrzymuje brzmienie:</w:t>
      </w:r>
    </w:p>
    <w:p w14:paraId="7BF778DF" w14:textId="77777777" w:rsidR="00666A88" w:rsidRDefault="00666A88" w:rsidP="00D42FD7">
      <w:pPr>
        <w:pStyle w:val="ZLITUSTzmustliter"/>
      </w:pPr>
      <w:r w:rsidRPr="000A5D7F">
        <w:t>„</w:t>
      </w:r>
      <w:r w:rsidRPr="00595C11">
        <w:t>1a. </w:t>
      </w:r>
      <w:bookmarkStart w:id="1" w:name="_Hlk130370373"/>
      <w:r w:rsidRPr="00595C11">
        <w:t xml:space="preserve">Zadania, o których mowa w ust. 1, mogą być </w:t>
      </w:r>
      <w:r>
        <w:t>dokumentowane elektronicznie i </w:t>
      </w:r>
      <w:r w:rsidRPr="00595C11">
        <w:t>realizowane w ramach elektronicznego zarządzania dokumentacją, będącego systemem wykonywania czynności kancelaryjnych, dokumentowania przebiegu załatwiania i</w:t>
      </w:r>
      <w:r>
        <w:t> </w:t>
      </w:r>
      <w:r w:rsidRPr="00595C11">
        <w:t xml:space="preserve">rozstrzygania spraw, gromadzenia i tworzenia dokumentacji </w:t>
      </w:r>
      <w:r w:rsidRPr="00595C11">
        <w:lastRenderedPageBreak/>
        <w:t>w postaci elektronicznej z</w:t>
      </w:r>
      <w:r>
        <w:t> </w:t>
      </w:r>
      <w:r w:rsidRPr="00595C11">
        <w:t>wykorzystaniem systemu teleinformatycznego, zwanego dalej „systemem teleinformatycznym”, o którym mowa w ust. 1g.</w:t>
      </w:r>
      <w:r>
        <w:t>”,</w:t>
      </w:r>
    </w:p>
    <w:p w14:paraId="5FE4F713" w14:textId="74AAFA67" w:rsidR="00666A88" w:rsidRPr="00595C11" w:rsidRDefault="00666A88" w:rsidP="00D42FD7">
      <w:pPr>
        <w:pStyle w:val="LITlitera"/>
      </w:pPr>
      <w:r>
        <w:t>b)</w:t>
      </w:r>
      <w:r w:rsidR="00FA5BF8">
        <w:tab/>
      </w:r>
      <w:r>
        <w:t>po ust. 1a dodaje się ust. 1b</w:t>
      </w:r>
      <w:r w:rsidR="000D00E3">
        <w:t>–</w:t>
      </w:r>
      <w:r>
        <w:t>1zo w brzmieniu:</w:t>
      </w:r>
    </w:p>
    <w:bookmarkEnd w:id="1"/>
    <w:p w14:paraId="6DE77BAD" w14:textId="77777777" w:rsidR="00666A88" w:rsidRPr="00595C11" w:rsidRDefault="00666A88" w:rsidP="00D42FD7">
      <w:pPr>
        <w:pStyle w:val="ZLITUSTzmustliter"/>
      </w:pPr>
      <w:r w:rsidRPr="000A5D7F">
        <w:t>„</w:t>
      </w:r>
      <w:r w:rsidRPr="00595C11">
        <w:t>1b. Dokumenty elektroniczne powstające w organach i jednostkach organizacyjnych</w:t>
      </w:r>
      <w:r>
        <w:t>,</w:t>
      </w:r>
      <w:r w:rsidRPr="00595C11">
        <w:t xml:space="preserve"> o</w:t>
      </w:r>
      <w:r>
        <w:t> </w:t>
      </w:r>
      <w:r w:rsidRPr="00595C11">
        <w:t>których mowa w ust. 1</w:t>
      </w:r>
      <w:r>
        <w:t>,</w:t>
      </w:r>
      <w:r w:rsidRPr="00595C11">
        <w:t xml:space="preserve"> lub napływające do nich, zwane dalej „dokumentami ewidencjonowanymi”, jeżeli odzwierciedlają przebieg załatwiania i</w:t>
      </w:r>
      <w:r>
        <w:t> </w:t>
      </w:r>
      <w:r w:rsidRPr="00595C11">
        <w:t>rozstrzygania spraw, podlegają ewidencjonowaniu w systemie teleinformatycznym, o</w:t>
      </w:r>
      <w:r>
        <w:t> </w:t>
      </w:r>
      <w:r w:rsidRPr="00595C11">
        <w:t xml:space="preserve">którym mowa w ust. 1g. </w:t>
      </w:r>
    </w:p>
    <w:p w14:paraId="64808BA4" w14:textId="77777777" w:rsidR="00666A88" w:rsidRPr="00595C11" w:rsidRDefault="00666A88" w:rsidP="00D42FD7">
      <w:pPr>
        <w:pStyle w:val="ZLITUSTzmustliter"/>
      </w:pPr>
      <w:r w:rsidRPr="00595C11">
        <w:t>1c. Dokumenty ewidencjonowane dzielą się na:</w:t>
      </w:r>
    </w:p>
    <w:p w14:paraId="3279ECB8" w14:textId="6D63CC5A" w:rsidR="00666A88" w:rsidRPr="00595C11" w:rsidRDefault="00666A88" w:rsidP="00D42FD7">
      <w:pPr>
        <w:pStyle w:val="ZLITPKTzmpktliter"/>
      </w:pPr>
      <w:r w:rsidRPr="00595C11">
        <w:t>1)</w:t>
      </w:r>
      <w:r w:rsidR="00244675">
        <w:tab/>
      </w:r>
      <w:r w:rsidRPr="00595C11">
        <w:t>materiały archiwalne;</w:t>
      </w:r>
    </w:p>
    <w:p w14:paraId="0A7B1607" w14:textId="28A3851E" w:rsidR="00666A88" w:rsidRPr="00595C11" w:rsidRDefault="00666A88" w:rsidP="00D42FD7">
      <w:pPr>
        <w:pStyle w:val="ZLITPKTzmpktliter"/>
      </w:pPr>
      <w:r w:rsidRPr="00595C11">
        <w:t>2)</w:t>
      </w:r>
      <w:r w:rsidR="00244675">
        <w:tab/>
      </w:r>
      <w:r w:rsidRPr="00595C11">
        <w:t>dokumentację niearchiwalną.</w:t>
      </w:r>
    </w:p>
    <w:p w14:paraId="2F08D373" w14:textId="77777777" w:rsidR="00666A88" w:rsidRPr="00595C11" w:rsidRDefault="00666A88" w:rsidP="00D42FD7">
      <w:pPr>
        <w:pStyle w:val="ZLITUSTzmustliter"/>
      </w:pPr>
      <w:r w:rsidRPr="00595C11">
        <w:t>1d. Dokumenty elektroniczne, które nie podlegają ewidencjonowaniu, są usuwane w sposób przyjęty w organach i jednostkach organizacyjnych</w:t>
      </w:r>
      <w:r>
        <w:t>,</w:t>
      </w:r>
      <w:r w:rsidRPr="00595C11">
        <w:t xml:space="preserve"> o których mowa w ust. 1.</w:t>
      </w:r>
    </w:p>
    <w:p w14:paraId="00A4B281" w14:textId="77777777" w:rsidR="00666A88" w:rsidRPr="00595C11" w:rsidRDefault="00666A88" w:rsidP="00D42FD7">
      <w:pPr>
        <w:pStyle w:val="ZLITUSTzmustliter"/>
      </w:pPr>
      <w:r w:rsidRPr="00595C11">
        <w:t>1e. Wraz z dokumentami ewidencjonowanymi przechowuje się ich metadane, o</w:t>
      </w:r>
      <w:r>
        <w:t> </w:t>
      </w:r>
      <w:r w:rsidRPr="00595C11">
        <w:t>których mowa w przepisach wydanych na podstawie art. 5 ust. 2a, lub wskazanie na te metadane, jeżeli zapewnia ono stałe przyporządkowanie metadanych aktualnych w dniu wytworzenia dokumentu.</w:t>
      </w:r>
    </w:p>
    <w:p w14:paraId="4960BC87" w14:textId="77777777" w:rsidR="00666A88" w:rsidRPr="00595C11" w:rsidRDefault="00666A88" w:rsidP="00D42FD7">
      <w:pPr>
        <w:pStyle w:val="ZLITUSTzmustliter"/>
      </w:pPr>
      <w:r w:rsidRPr="00595C11">
        <w:t>1f. W zakresie zapewnienia prawidłowości przechowywania dokumentów ewidencjonowanych do czasu przekazania ich do archiwum państwowego albo brakowania, stosuje się przepisy wydane na podstawie art. 18 ustawy z dnia 17 lutego 2005 r. o informatyzacji działalności podmiotów realizujących zadania publiczne.</w:t>
      </w:r>
    </w:p>
    <w:p w14:paraId="1F2D73B1" w14:textId="77777777" w:rsidR="00666A88" w:rsidRPr="00595C11" w:rsidRDefault="00666A88" w:rsidP="00D42FD7">
      <w:pPr>
        <w:pStyle w:val="ZLITUSTzmustliter"/>
      </w:pPr>
      <w:r w:rsidRPr="00595C11">
        <w:t>1g. Postępowanie z dokumentami ewidencjonowanymi i metadanymi prowadzi się przy użyciu systemu teleinformatycznego, który:</w:t>
      </w:r>
    </w:p>
    <w:p w14:paraId="2DBC1AC7" w14:textId="77777777" w:rsidR="00666A88" w:rsidRPr="00595C11" w:rsidRDefault="00666A88" w:rsidP="00D42FD7">
      <w:pPr>
        <w:pStyle w:val="ZLITPKTzmpktliter"/>
      </w:pPr>
      <w:r w:rsidRPr="00595C11">
        <w:t>1)</w:t>
      </w:r>
      <w:r>
        <w:tab/>
      </w:r>
      <w:r w:rsidRPr="00595C11">
        <w:t>zapewnia integralność treści dokumentów i metadanych polegającą na zabezpieczeniu przed wprowadzaniem zmian, z wyjątkiem zmian wprowadzanych w ramach ustalonych i udokumentowanych procedur;</w:t>
      </w:r>
    </w:p>
    <w:p w14:paraId="245C1717" w14:textId="77777777" w:rsidR="00666A88" w:rsidRPr="00595C11" w:rsidRDefault="00666A88" w:rsidP="00D42FD7">
      <w:pPr>
        <w:pStyle w:val="ZLITPKTzmpktliter"/>
      </w:pPr>
      <w:r w:rsidRPr="00595C11">
        <w:t>2)</w:t>
      </w:r>
      <w:r>
        <w:tab/>
      </w:r>
      <w:r w:rsidRPr="00595C11">
        <w:t>zabezpiecza przed wprowadzaniem zmian w dokumentach spraw załatwionych;</w:t>
      </w:r>
    </w:p>
    <w:p w14:paraId="7BEE9C2D" w14:textId="77777777" w:rsidR="00666A88" w:rsidRPr="00595C11" w:rsidRDefault="00666A88" w:rsidP="00D42FD7">
      <w:pPr>
        <w:pStyle w:val="ZLITPKTzmpktliter"/>
      </w:pPr>
      <w:r w:rsidRPr="00595C11">
        <w:t>3)</w:t>
      </w:r>
      <w:r>
        <w:tab/>
      </w:r>
      <w:r w:rsidRPr="00595C11">
        <w:t>zabezpiecza przed usunięciem dokumentów z systemu, z wyjątkiem udokumentowanych czynności dokonywanych w ramach ustalonych procedur usuwania dokumentów:</w:t>
      </w:r>
    </w:p>
    <w:p w14:paraId="0BEA6DDA" w14:textId="2436A372" w:rsidR="00666A88" w:rsidRPr="00595C11" w:rsidRDefault="00666A88" w:rsidP="00D42FD7">
      <w:pPr>
        <w:pStyle w:val="ZLITLITwPKTzmlitwpktliter"/>
      </w:pPr>
      <w:r w:rsidRPr="00595C11">
        <w:lastRenderedPageBreak/>
        <w:t>a)</w:t>
      </w:r>
      <w:r w:rsidR="00244675">
        <w:tab/>
      </w:r>
      <w:r w:rsidRPr="00595C11">
        <w:t>dla których upłynął okres przechowywania ustalony w jednolitym rzeczowym wykazie akt,</w:t>
      </w:r>
    </w:p>
    <w:p w14:paraId="3B84EF48" w14:textId="5F291432" w:rsidR="00666A88" w:rsidRPr="00595C11" w:rsidRDefault="00666A88" w:rsidP="00D42FD7">
      <w:pPr>
        <w:pStyle w:val="ZLITLITwPKTzmlitwpktliter"/>
      </w:pPr>
      <w:r w:rsidRPr="00595C11">
        <w:t>b)</w:t>
      </w:r>
      <w:r w:rsidR="00244675">
        <w:tab/>
      </w:r>
      <w:r w:rsidRPr="00595C11">
        <w:t>mylnie zapisanych,</w:t>
      </w:r>
    </w:p>
    <w:p w14:paraId="75DC61A3" w14:textId="45F89C74" w:rsidR="00666A88" w:rsidRPr="00595C11" w:rsidRDefault="00666A88" w:rsidP="00D42FD7">
      <w:pPr>
        <w:pStyle w:val="ZLITLITwPKTzmlitwpktliter"/>
      </w:pPr>
      <w:r w:rsidRPr="00595C11">
        <w:t>c)</w:t>
      </w:r>
      <w:r w:rsidR="00244675">
        <w:tab/>
      </w:r>
      <w:r w:rsidRPr="00595C11">
        <w:t>mogących stanowić zagrożenie dla prawidłowego funkcjonowania systemu,</w:t>
      </w:r>
    </w:p>
    <w:p w14:paraId="229AAB2B" w14:textId="6D96E342" w:rsidR="00666A88" w:rsidRPr="00595C11" w:rsidRDefault="00666A88" w:rsidP="00D42FD7">
      <w:pPr>
        <w:pStyle w:val="ZLITLITwPKTzmlitwpktliter"/>
      </w:pPr>
      <w:r w:rsidRPr="00595C11">
        <w:t>d)</w:t>
      </w:r>
      <w:r w:rsidR="00244675">
        <w:tab/>
      </w:r>
      <w:r w:rsidRPr="00595C11">
        <w:t xml:space="preserve">których usunięcie </w:t>
      </w:r>
      <w:r>
        <w:t xml:space="preserve">jest </w:t>
      </w:r>
      <w:r w:rsidRPr="00595C11">
        <w:t>wymagane na podstawie przepisu prawa, prawomocnego orzeczenia sądu lub ostatecznej decyzji organu administracji;</w:t>
      </w:r>
    </w:p>
    <w:p w14:paraId="22A55B54" w14:textId="77777777" w:rsidR="00666A88" w:rsidRPr="00137343" w:rsidRDefault="00666A88" w:rsidP="00D42FD7">
      <w:pPr>
        <w:pStyle w:val="ZLITPKTzmpktliter"/>
      </w:pPr>
      <w:r w:rsidRPr="00595C11">
        <w:t>4)</w:t>
      </w:r>
      <w:r>
        <w:tab/>
      </w:r>
      <w:r w:rsidRPr="00595C11">
        <w:t xml:space="preserve">zapewnia stały i </w:t>
      </w:r>
      <w:r w:rsidRPr="00137343">
        <w:t>skuteczny dostęp do dokumentów oraz ich wyszukiwanie;</w:t>
      </w:r>
    </w:p>
    <w:p w14:paraId="3CAD5CAA" w14:textId="77777777" w:rsidR="00666A88" w:rsidRPr="00137343" w:rsidRDefault="00666A88" w:rsidP="00D42FD7">
      <w:pPr>
        <w:pStyle w:val="ZLITPKTzmpktliter"/>
      </w:pPr>
      <w:r w:rsidRPr="00137343">
        <w:t>5)</w:t>
      </w:r>
      <w:r w:rsidRPr="00137343">
        <w:tab/>
        <w:t>umożliwia odczytanie metadanych dla każdego dokumentu;</w:t>
      </w:r>
    </w:p>
    <w:p w14:paraId="61C8B39B" w14:textId="77777777" w:rsidR="00666A88" w:rsidRPr="00137343" w:rsidRDefault="00666A88" w:rsidP="00D42FD7">
      <w:pPr>
        <w:pStyle w:val="ZLITPKTzmpktliter"/>
      </w:pPr>
      <w:r w:rsidRPr="00137343">
        <w:t>6)</w:t>
      </w:r>
      <w:r w:rsidRPr="00137343">
        <w:tab/>
        <w:t>identyfikuje użytkowników i dokumentuje dokonywane przez nich zmiany w dokumentach i metadanych;</w:t>
      </w:r>
    </w:p>
    <w:p w14:paraId="6B9F36F2" w14:textId="77777777" w:rsidR="00666A88" w:rsidRPr="00137343" w:rsidRDefault="00666A88" w:rsidP="00D42FD7">
      <w:pPr>
        <w:pStyle w:val="ZLITPKTzmpktliter"/>
      </w:pPr>
      <w:r w:rsidRPr="00137343">
        <w:t>7)</w:t>
      </w:r>
      <w:r w:rsidRPr="00137343">
        <w:tab/>
        <w:t>zapewnia kontrolę dostępu poszczególnych użytkowników do dokumentów i metadanych;</w:t>
      </w:r>
    </w:p>
    <w:p w14:paraId="560BC27F" w14:textId="77777777" w:rsidR="00666A88" w:rsidRPr="00137343" w:rsidRDefault="00666A88" w:rsidP="00D42FD7">
      <w:pPr>
        <w:pStyle w:val="ZLITPKTzmpktliter"/>
      </w:pPr>
      <w:r w:rsidRPr="00137343">
        <w:t>8)</w:t>
      </w:r>
      <w:r w:rsidRPr="00137343">
        <w:tab/>
        <w:t>umożliwia odczytanie bez zniekształceń treści dokumentów wytworzonych przez organ lub jednostkę organizacyjną, w którym działa system;</w:t>
      </w:r>
    </w:p>
    <w:p w14:paraId="1C316139" w14:textId="77777777" w:rsidR="00666A88" w:rsidRPr="00137343" w:rsidRDefault="00666A88" w:rsidP="00D42FD7">
      <w:pPr>
        <w:pStyle w:val="ZLITPKTzmpktliter"/>
      </w:pPr>
      <w:r w:rsidRPr="00137343">
        <w:t>9)</w:t>
      </w:r>
      <w:r w:rsidRPr="00137343">
        <w:tab/>
        <w:t>zachowuje dokumenty i metadane w strukturze określonej w przepisach wydanych na podstawie art. 5 ust. 2a, łącznie z możliwością prezentacji tej struktury;</w:t>
      </w:r>
    </w:p>
    <w:p w14:paraId="2D6B8E71" w14:textId="77777777" w:rsidR="00666A88" w:rsidRPr="00137343" w:rsidRDefault="00666A88" w:rsidP="00D42FD7">
      <w:pPr>
        <w:pStyle w:val="ZLITPKTzmpktliter"/>
      </w:pPr>
      <w:r w:rsidRPr="00137343">
        <w:t>10)</w:t>
      </w:r>
      <w:r w:rsidRPr="00137343">
        <w:tab/>
        <w:t>zapewnia odtworzenie przebiegu załatwiania i rozstrzygania spraw;</w:t>
      </w:r>
    </w:p>
    <w:p w14:paraId="12444A83" w14:textId="77777777" w:rsidR="00666A88" w:rsidRPr="00137343" w:rsidRDefault="00666A88" w:rsidP="00D42FD7">
      <w:pPr>
        <w:pStyle w:val="ZLITPKTzmpktliter"/>
      </w:pPr>
      <w:r w:rsidRPr="00137343">
        <w:t>11)</w:t>
      </w:r>
      <w:r w:rsidRPr="00137343">
        <w:tab/>
        <w:t>wspomaga czynności związane z klasyfikowaniem i kwalifikowaniem oraz grupowaniem dokumentów w akta spraw na podstawie jednolitego rzeczowego wykazu akt;</w:t>
      </w:r>
    </w:p>
    <w:p w14:paraId="60EB45AD" w14:textId="77777777" w:rsidR="00666A88" w:rsidRPr="00595C11" w:rsidRDefault="00666A88" w:rsidP="00D42FD7">
      <w:pPr>
        <w:pStyle w:val="ZLITPKTzmpktliter"/>
      </w:pPr>
      <w:r w:rsidRPr="00137343">
        <w:t>12)</w:t>
      </w:r>
      <w:r w:rsidRPr="00137343">
        <w:tab/>
        <w:t>wspomaga i dokumentuje</w:t>
      </w:r>
      <w:r w:rsidRPr="00595C11">
        <w:t xml:space="preserve"> proces brakowania dokumentów stanowiących dokumentację niearchiwalną, w tym:</w:t>
      </w:r>
    </w:p>
    <w:p w14:paraId="3CDCDFA1" w14:textId="50994201" w:rsidR="00666A88" w:rsidRPr="00595C11" w:rsidRDefault="00666A88" w:rsidP="00D42FD7">
      <w:pPr>
        <w:pStyle w:val="ZLITLITwPKTzmlitwpktliter"/>
      </w:pPr>
      <w:r w:rsidRPr="00595C11">
        <w:t>a)</w:t>
      </w:r>
      <w:r w:rsidR="00244675">
        <w:tab/>
      </w:r>
      <w:r w:rsidRPr="00595C11">
        <w:t>wyodrębnia automatycznie dokumenty przeznaczone do brakowania,</w:t>
      </w:r>
    </w:p>
    <w:p w14:paraId="007BFEE8" w14:textId="2285F0EA" w:rsidR="00666A88" w:rsidRPr="00595C11" w:rsidRDefault="00666A88" w:rsidP="00D42FD7">
      <w:pPr>
        <w:pStyle w:val="ZLITLITwPKTzmlitwpktliter"/>
      </w:pPr>
      <w:r w:rsidRPr="00595C11">
        <w:t>b)</w:t>
      </w:r>
      <w:r w:rsidR="00244675">
        <w:tab/>
      </w:r>
      <w:r w:rsidRPr="00595C11">
        <w:t>przygotowuje automatycznie spis dokumentacji niearchiwalnej przeznaczonej do brakowania;</w:t>
      </w:r>
    </w:p>
    <w:p w14:paraId="2FEEAE79" w14:textId="77777777" w:rsidR="00666A88" w:rsidRPr="00595C11" w:rsidRDefault="00666A88" w:rsidP="00D42FD7">
      <w:pPr>
        <w:pStyle w:val="ZLITPKTzmpktliter"/>
      </w:pPr>
      <w:r w:rsidRPr="00595C11">
        <w:t>13)</w:t>
      </w:r>
      <w:r>
        <w:tab/>
      </w:r>
      <w:r w:rsidRPr="00595C11">
        <w:t>wspomaga czynności związane z przygotowaniem dokumentów stanowiących materiały archiwalne i ich metadanych do przekazania do właściwego archiwum państwowego, w tym:</w:t>
      </w:r>
    </w:p>
    <w:p w14:paraId="72A82787" w14:textId="0777FE9A" w:rsidR="00666A88" w:rsidRPr="00595C11" w:rsidRDefault="00666A88" w:rsidP="00D42FD7">
      <w:pPr>
        <w:pStyle w:val="ZLITLITwPKTzmlitwpktliter"/>
      </w:pPr>
      <w:r w:rsidRPr="00595C11">
        <w:t>a)</w:t>
      </w:r>
      <w:r w:rsidR="00244675">
        <w:tab/>
      </w:r>
      <w:r w:rsidRPr="00595C11">
        <w:t>wyodrębnia automatycznie dokumenty przeznaczone do przekazania,</w:t>
      </w:r>
    </w:p>
    <w:p w14:paraId="38016E00" w14:textId="216F1943" w:rsidR="00666A88" w:rsidRPr="00595C11" w:rsidRDefault="00666A88" w:rsidP="00D42FD7">
      <w:pPr>
        <w:pStyle w:val="ZLITLITwPKTzmlitwpktliter"/>
      </w:pPr>
      <w:r w:rsidRPr="00595C11">
        <w:t>b)</w:t>
      </w:r>
      <w:r w:rsidR="00244675">
        <w:tab/>
      </w:r>
      <w:r w:rsidRPr="00595C11">
        <w:t>umożliwia sporządzenie ewidencji, o której mowa w ust. 1</w:t>
      </w:r>
      <w:r>
        <w:t>zg</w:t>
      </w:r>
      <w:r w:rsidRPr="00595C11">
        <w:t>,</w:t>
      </w:r>
    </w:p>
    <w:p w14:paraId="29E5D34A" w14:textId="41F82D65" w:rsidR="00666A88" w:rsidRPr="00595C11" w:rsidRDefault="00666A88" w:rsidP="00D42FD7">
      <w:pPr>
        <w:pStyle w:val="ZLITLITwPKTzmlitwpktliter"/>
      </w:pPr>
      <w:r w:rsidRPr="00595C11">
        <w:lastRenderedPageBreak/>
        <w:t>c)</w:t>
      </w:r>
      <w:r w:rsidR="00244675">
        <w:tab/>
      </w:r>
      <w:r w:rsidRPr="00595C11">
        <w:t xml:space="preserve">przygotowuje obowiązujący w </w:t>
      </w:r>
      <w:r w:rsidRPr="00617103">
        <w:t>organ</w:t>
      </w:r>
      <w:r>
        <w:t>ie</w:t>
      </w:r>
      <w:r w:rsidRPr="00617103">
        <w:t xml:space="preserve"> lub jednost</w:t>
      </w:r>
      <w:r>
        <w:t>ce</w:t>
      </w:r>
      <w:r w:rsidRPr="00617103">
        <w:t xml:space="preserve"> organizacyjn</w:t>
      </w:r>
      <w:r>
        <w:t>ej</w:t>
      </w:r>
      <w:r w:rsidR="006C538B">
        <w:t xml:space="preserve"> </w:t>
      </w:r>
      <w:r w:rsidRPr="00595C11">
        <w:t>jednolity rzeczowy wykaz akt w postaci dokumentu elektronicznego zapisanego w</w:t>
      </w:r>
      <w:r>
        <w:t> </w:t>
      </w:r>
      <w:r w:rsidRPr="00595C11">
        <w:t xml:space="preserve">formacie XML, </w:t>
      </w:r>
      <w:bookmarkStart w:id="2" w:name="_Hlk130452310"/>
      <w:r w:rsidRPr="00595C11">
        <w:t>którego wzór jest publikowany w Biuletynie Informacji Publicznej Naczelnej Dyrekcji Archiwów Państwowych,</w:t>
      </w:r>
      <w:bookmarkEnd w:id="2"/>
    </w:p>
    <w:p w14:paraId="70E776D3" w14:textId="68F25EBF" w:rsidR="00666A88" w:rsidRPr="00595C11" w:rsidRDefault="00666A88" w:rsidP="00D42FD7">
      <w:pPr>
        <w:pStyle w:val="ZLITLITwPKTzmlitwpktliter"/>
      </w:pPr>
      <w:r w:rsidRPr="00595C11">
        <w:t>d)</w:t>
      </w:r>
      <w:r w:rsidR="00244675">
        <w:tab/>
      </w:r>
      <w:r w:rsidRPr="00595C11">
        <w:t>zapisuje dokumenty i ich metadane w sposób określony w przepisach wydanych na podstawie art. 5 ust. 2c,</w:t>
      </w:r>
    </w:p>
    <w:p w14:paraId="7AC67EA6" w14:textId="3529A42C" w:rsidR="00666A88" w:rsidRPr="00595C11" w:rsidRDefault="00666A88" w:rsidP="00D42FD7">
      <w:pPr>
        <w:pStyle w:val="ZLITLITwPKTzmlitwpktliter"/>
      </w:pPr>
      <w:r w:rsidRPr="00595C11">
        <w:t>e)</w:t>
      </w:r>
      <w:r w:rsidR="00244675">
        <w:tab/>
      </w:r>
      <w:r w:rsidRPr="00595C11">
        <w:t>eksportuje dokumenty i ich metadane,</w:t>
      </w:r>
    </w:p>
    <w:p w14:paraId="2BF5AC34" w14:textId="198BFD36" w:rsidR="00666A88" w:rsidRPr="00595C11" w:rsidRDefault="00666A88" w:rsidP="00D42FD7">
      <w:pPr>
        <w:pStyle w:val="ZLITLITwPKTzmlitwpktliter"/>
      </w:pPr>
      <w:r w:rsidRPr="00595C11">
        <w:t>f)</w:t>
      </w:r>
      <w:r w:rsidR="00244675">
        <w:tab/>
      </w:r>
      <w:r w:rsidRPr="00595C11">
        <w:t>oznacza dokumenty przekazane do archiwum państwowego w sposób umożliwiający ich odróżnienie od dokumentów nieprzekazanych;</w:t>
      </w:r>
    </w:p>
    <w:p w14:paraId="0ADC1126" w14:textId="77777777" w:rsidR="00666A88" w:rsidRPr="00595C11" w:rsidRDefault="00666A88" w:rsidP="00D42FD7">
      <w:pPr>
        <w:pStyle w:val="ZLITPKTzmpktliter"/>
      </w:pPr>
      <w:r w:rsidRPr="00595C11">
        <w:t>14)</w:t>
      </w:r>
      <w:r>
        <w:tab/>
      </w:r>
      <w:r w:rsidRPr="00595C11">
        <w:t>umożliwia przesyłanie dokumentów do innych systemów teleinformatycznych, w</w:t>
      </w:r>
      <w:r>
        <w:t> </w:t>
      </w:r>
      <w:r w:rsidRPr="00595C11">
        <w:t>szczególności przez:</w:t>
      </w:r>
    </w:p>
    <w:p w14:paraId="378A9282" w14:textId="166C3E9D" w:rsidR="00666A88" w:rsidRPr="00595C11" w:rsidRDefault="00666A88" w:rsidP="00D42FD7">
      <w:pPr>
        <w:pStyle w:val="ZLITLITwPKTzmlitwpktliter"/>
      </w:pPr>
      <w:r w:rsidRPr="00595C11">
        <w:t>a)</w:t>
      </w:r>
      <w:r w:rsidR="00990EF9">
        <w:tab/>
      </w:r>
      <w:r w:rsidRPr="00595C11">
        <w:t xml:space="preserve">eksport dokumentów i ich metadanych lub wskazań na te metadane oraz danych dokumentujących dokonane zmiany, o których mowa w pkt 6, </w:t>
      </w:r>
      <w:r w:rsidR="00F32F64" w:rsidRPr="00595C11">
        <w:t>z</w:t>
      </w:r>
      <w:r w:rsidR="00F32F64">
        <w:t> </w:t>
      </w:r>
      <w:r w:rsidRPr="00595C11">
        <w:t>zachowaniem powiązań między tymi dokumentami i metadanymi,</w:t>
      </w:r>
    </w:p>
    <w:p w14:paraId="5A234570" w14:textId="32DD551E" w:rsidR="00666A88" w:rsidRPr="00595C11" w:rsidRDefault="00666A88" w:rsidP="00D42FD7">
      <w:pPr>
        <w:pStyle w:val="ZLITLITwPKTzmlitwpktliter"/>
      </w:pPr>
      <w:r w:rsidRPr="00595C11">
        <w:t>b)</w:t>
      </w:r>
      <w:r w:rsidR="00990EF9">
        <w:tab/>
      </w:r>
      <w:r w:rsidRPr="00595C11">
        <w:t>zapisywanie wyeksportowanych metadanych w formacie XML w sposób określony w przepisach wydanych na podstawie art. 5 ust. 2a;</w:t>
      </w:r>
    </w:p>
    <w:p w14:paraId="162BCD14" w14:textId="439C3586" w:rsidR="00666A88" w:rsidRPr="00595C11" w:rsidRDefault="00666A88" w:rsidP="00D42FD7">
      <w:pPr>
        <w:pStyle w:val="ZLITPKTzmpktliter"/>
      </w:pPr>
      <w:r w:rsidRPr="00595C11">
        <w:t>1</w:t>
      </w:r>
      <w:r>
        <w:t>5</w:t>
      </w:r>
      <w:r w:rsidRPr="00595C11">
        <w:t>)</w:t>
      </w:r>
      <w:r>
        <w:tab/>
      </w:r>
      <w:r w:rsidRPr="00595C11">
        <w:t>umożliwia opatrzenie</w:t>
      </w:r>
      <w:r w:rsidR="006C538B">
        <w:t xml:space="preserve"> </w:t>
      </w:r>
      <w:r w:rsidRPr="00595C11">
        <w:t xml:space="preserve">odwzorowań cyfrowych kwalifikowaną pieczęcią elektroniczną </w:t>
      </w:r>
      <w:r w:rsidRPr="00617103">
        <w:t>organ</w:t>
      </w:r>
      <w:r>
        <w:t>u</w:t>
      </w:r>
      <w:r w:rsidRPr="00617103">
        <w:t xml:space="preserve"> lub jednostk</w:t>
      </w:r>
      <w:r>
        <w:t>i</w:t>
      </w:r>
      <w:r w:rsidRPr="00617103">
        <w:t xml:space="preserve"> organizacyjn</w:t>
      </w:r>
      <w:r>
        <w:t xml:space="preserve">ej </w:t>
      </w:r>
      <w:r w:rsidRPr="00595C11">
        <w:t>wykonującego</w:t>
      </w:r>
      <w:r w:rsidR="006C538B">
        <w:t xml:space="preserve"> </w:t>
      </w:r>
      <w:r w:rsidRPr="00595C11">
        <w:t>odwzorowanie lub kwalifikowanym podpisem elektronicznym;</w:t>
      </w:r>
    </w:p>
    <w:p w14:paraId="2967479E" w14:textId="5271E884" w:rsidR="00666A88" w:rsidRPr="00595C11" w:rsidRDefault="00666A88" w:rsidP="00D42FD7">
      <w:pPr>
        <w:pStyle w:val="ZLITPKTzmpktliter"/>
      </w:pPr>
      <w:r w:rsidRPr="00595C11">
        <w:t>1</w:t>
      </w:r>
      <w:r>
        <w:t>6</w:t>
      </w:r>
      <w:r w:rsidRPr="00595C11">
        <w:t>)</w:t>
      </w:r>
      <w:r>
        <w:tab/>
      </w:r>
      <w:r w:rsidRPr="00595C11">
        <w:t>zapewnia ochronę przetwarzanych danych osobowych znajdujących się w</w:t>
      </w:r>
      <w:r>
        <w:t> </w:t>
      </w:r>
      <w:r w:rsidRPr="00595C11">
        <w:t xml:space="preserve">zgromadzonych dokumentach, zgodnie z rozporządzeniem Parlamentu Europejskiego i Rady (UE) 2016/679 z dnia 27 kwietnia 2016 r. w sprawie ochrony osób fizycznych w związku z przetwarzaniem danych osobowych </w:t>
      </w:r>
      <w:r w:rsidR="00F32F64" w:rsidRPr="00595C11">
        <w:t>i</w:t>
      </w:r>
      <w:r w:rsidR="00F32F64">
        <w:t> </w:t>
      </w:r>
      <w:r w:rsidR="00F32F64" w:rsidRPr="00595C11">
        <w:t>w</w:t>
      </w:r>
      <w:r w:rsidR="00F32F64">
        <w:t> </w:t>
      </w:r>
      <w:r w:rsidRPr="00595C11">
        <w:t xml:space="preserve">sprawie swobodnego przepływu takich danych oraz uchylenia dyrektywy 95/46/WE (ogólne rozporządzenie o ochronie danych) (Dz. Urz. UE L 119 </w:t>
      </w:r>
      <w:r w:rsidR="00F32F64" w:rsidRPr="00595C11">
        <w:t>z</w:t>
      </w:r>
      <w:r w:rsidR="00F32F64">
        <w:t> </w:t>
      </w:r>
      <w:r w:rsidRPr="00595C11">
        <w:t>04.05.2016, str. 1 oraz Dz.</w:t>
      </w:r>
      <w:r>
        <w:t> </w:t>
      </w:r>
      <w:r w:rsidRPr="00595C11">
        <w:t>Urz. UE L 127 z 23.05.2018, str.</w:t>
      </w:r>
      <w:r w:rsidR="006C538B">
        <w:t xml:space="preserve"> </w:t>
      </w:r>
      <w:r w:rsidRPr="00595C11">
        <w:t>2).</w:t>
      </w:r>
    </w:p>
    <w:p w14:paraId="7A333995" w14:textId="40809EDB" w:rsidR="00666A88" w:rsidRPr="00595C11" w:rsidRDefault="00666A88" w:rsidP="00D42FD7">
      <w:pPr>
        <w:pStyle w:val="ZLITUSTzmustliter"/>
      </w:pPr>
      <w:r w:rsidRPr="00595C11">
        <w:t>1h. System teleinformatyczny spełnia dla dokumentów ewidencjonowanych funkcję archiwum zakładowego lub składnicy akt, a jeżeli zachodzi taka konieczność</w:t>
      </w:r>
      <w:r>
        <w:t>,</w:t>
      </w:r>
      <w:r w:rsidRPr="00595C11">
        <w:t xml:space="preserve"> zapewnia również funkcjonowanie kilku archiwów zakładowych </w:t>
      </w:r>
      <w:r w:rsidR="00F32F64" w:rsidRPr="00595C11">
        <w:t>w</w:t>
      </w:r>
      <w:r w:rsidR="00F32F64">
        <w:t> </w:t>
      </w:r>
      <w:r w:rsidRPr="00595C11">
        <w:t>zależności od potrzeb.</w:t>
      </w:r>
    </w:p>
    <w:p w14:paraId="1A350A62" w14:textId="77777777" w:rsidR="00666A88" w:rsidRPr="00595C11" w:rsidRDefault="00666A88" w:rsidP="00D42FD7">
      <w:pPr>
        <w:pStyle w:val="ZLITUSTzmustliter"/>
      </w:pPr>
      <w:r w:rsidRPr="00595C11">
        <w:t xml:space="preserve">1i. W celu zapewnienia kompletności dokumentacji gromadzonej w systemie teleinformatycznym wykonuje się odwzorowanie cyfrowe dokumentów innych niż </w:t>
      </w:r>
      <w:r w:rsidRPr="00595C11">
        <w:lastRenderedPageBreak/>
        <w:t xml:space="preserve">elektroniczne, które odzwierciedla tę dokumentację i umożliwia zapoznanie się z jej pełną treścią, bez konieczności bezpośredniego dostępu do pierwowzoru. </w:t>
      </w:r>
    </w:p>
    <w:p w14:paraId="7FDC11D0" w14:textId="77777777" w:rsidR="00666A88" w:rsidRPr="00595C11" w:rsidRDefault="00666A88" w:rsidP="00D42FD7">
      <w:pPr>
        <w:pStyle w:val="ZLITUSTzmustliter"/>
      </w:pPr>
      <w:r w:rsidRPr="00595C11">
        <w:t>1j. Odwzorowanie cyfrowe, o którym mowa w ust. 1i, zastępuje dokumenty sporządzone w postaci innej niż elektroniczna i jest z nią tożsame jako źródło informacji o wartości dowodowej i historycznej, jeżeli spełnia łącznie następujące warunki:</w:t>
      </w:r>
    </w:p>
    <w:p w14:paraId="38A44BF4" w14:textId="77777777" w:rsidR="00666A88" w:rsidRPr="00595C11" w:rsidRDefault="00666A88" w:rsidP="00D42FD7">
      <w:pPr>
        <w:pStyle w:val="ZLITPKTzmpktliter"/>
      </w:pPr>
      <w:r w:rsidRPr="00595C11">
        <w:t>1)</w:t>
      </w:r>
      <w:r>
        <w:tab/>
      </w:r>
      <w:r w:rsidRPr="00595C11">
        <w:t>zostało wykonane w sposób określony w instrukcji kancelaryjnej, o której mowa odpowiednio w ust. 2 pkt 1, ust. 2b pkt 1, ust. 2e lub 2f;</w:t>
      </w:r>
    </w:p>
    <w:p w14:paraId="12029EFE" w14:textId="4F87B816" w:rsidR="00666A88" w:rsidRPr="00595C11" w:rsidRDefault="00666A88" w:rsidP="00D42FD7">
      <w:pPr>
        <w:pStyle w:val="ZLITPKTzmpktliter"/>
      </w:pPr>
      <w:r w:rsidRPr="00595C11">
        <w:t>2)</w:t>
      </w:r>
      <w:r>
        <w:tab/>
      </w:r>
      <w:r w:rsidRPr="00595C11">
        <w:t xml:space="preserve">zostało opatrzone kwalifikowanym podpisem elektronicznym upoważnionego pracownika lub kwalifikowaną pieczęcią elektroniczną </w:t>
      </w:r>
      <w:r w:rsidRPr="00617103">
        <w:t>organ</w:t>
      </w:r>
      <w:r>
        <w:t>u</w:t>
      </w:r>
      <w:r w:rsidRPr="00617103">
        <w:t xml:space="preserve"> lub jednostk</w:t>
      </w:r>
      <w:r>
        <w:t>i</w:t>
      </w:r>
      <w:r w:rsidR="006C538B">
        <w:t xml:space="preserve"> </w:t>
      </w:r>
      <w:r w:rsidRPr="00617103">
        <w:t>organizacyjn</w:t>
      </w:r>
      <w:r>
        <w:t xml:space="preserve">ej </w:t>
      </w:r>
      <w:r w:rsidRPr="00595C11">
        <w:t>sporządzającego odwzorowanie cyfrowe;</w:t>
      </w:r>
    </w:p>
    <w:p w14:paraId="099A3777" w14:textId="24AE168F" w:rsidR="00666A88" w:rsidRPr="00595C11" w:rsidRDefault="00666A88" w:rsidP="00D42FD7">
      <w:pPr>
        <w:pStyle w:val="ZLITPKTzmpktliter"/>
      </w:pPr>
      <w:r w:rsidRPr="00595C11">
        <w:t>3)</w:t>
      </w:r>
      <w:r>
        <w:tab/>
      </w:r>
      <w:r w:rsidRPr="00595C11">
        <w:t>jest ewidencjonowane i przechowywane z wykorzystaniem</w:t>
      </w:r>
      <w:r w:rsidR="006C538B">
        <w:t xml:space="preserve"> </w:t>
      </w:r>
      <w:r w:rsidRPr="00595C11">
        <w:t>systemu teleinformatycznego.</w:t>
      </w:r>
    </w:p>
    <w:p w14:paraId="7C4E84C0" w14:textId="77777777" w:rsidR="00666A88" w:rsidRPr="00595C11" w:rsidRDefault="00666A88" w:rsidP="00D42FD7">
      <w:pPr>
        <w:pStyle w:val="ZLITUSTzmustliter"/>
      </w:pPr>
      <w:r w:rsidRPr="00595C11">
        <w:t>1k. Dokumenty, dla których sporządzono pełne odwzorowanie cyfrowe zgodnie z</w:t>
      </w:r>
      <w:r>
        <w:t> </w:t>
      </w:r>
      <w:r w:rsidRPr="00595C11">
        <w:t>ust. 1i i 1j, stanowią dokumentację niearchiwalną i mogą być brakowane po upływie okresu przechowywania zgodnie z przepisami wydanymi na podstawie art. 5 ust. 2 pkt 1 i 2.</w:t>
      </w:r>
    </w:p>
    <w:p w14:paraId="6B47C69D" w14:textId="45A43B60" w:rsidR="00666A88" w:rsidRPr="00595C11" w:rsidRDefault="00666A88" w:rsidP="00D42FD7">
      <w:pPr>
        <w:pStyle w:val="ZLITUSTzmustliter"/>
      </w:pPr>
      <w:r w:rsidRPr="00595C11">
        <w:t>1l. Opatrzenie odwzorowania cyfrowego dokumentów zgromadzonych w</w:t>
      </w:r>
      <w:r>
        <w:t> </w:t>
      </w:r>
      <w:r w:rsidRPr="00595C11">
        <w:t>służbach specjalnych, o których mowa w art. 11 ustawy z dnia 24 maja 2002 r. o</w:t>
      </w:r>
      <w:r>
        <w:t> </w:t>
      </w:r>
      <w:r w:rsidRPr="00595C11">
        <w:t>Agencji Bezpieczeństwa Wewnętrznego oraz Agencji Wywiadu (Dz. U. z 202</w:t>
      </w:r>
      <w:r>
        <w:t>3</w:t>
      </w:r>
      <w:r w:rsidRPr="00595C11">
        <w:t xml:space="preserve"> r. poz.</w:t>
      </w:r>
      <w:r>
        <w:t> 1136</w:t>
      </w:r>
      <w:r w:rsidRPr="00595C11">
        <w:t>), innym podpisem elektronicznym wykorzystywanym w systemach teleinformatycznych służb specjalnych, traktuje się na równi z opatrzeniem ich podpisem lub pieczęcią, o których mowa w ust. 1j pkt 2.</w:t>
      </w:r>
    </w:p>
    <w:p w14:paraId="3B9B6175" w14:textId="2DE089AE" w:rsidR="00666A88" w:rsidRPr="00595C11" w:rsidRDefault="00666A88" w:rsidP="00D42FD7">
      <w:pPr>
        <w:pStyle w:val="ZLITUSTzmustliter"/>
      </w:pPr>
      <w:r w:rsidRPr="00595C11">
        <w:t xml:space="preserve">1m. Prezes Rady Ministrów określi, w drodze rozporządzenia, odrębnie dla Agencji Bezpieczeństwa Wewnętrznego, Agencji Wywiadu i Centralnego Biura Antykorupcyjnego, warunki, jakie musi spełniać inny podpis elektroniczny, </w:t>
      </w:r>
      <w:r w:rsidR="00F32F64" w:rsidRPr="00595C11">
        <w:t>o</w:t>
      </w:r>
      <w:r w:rsidR="00F32F64">
        <w:t> </w:t>
      </w:r>
      <w:r w:rsidRPr="00595C11">
        <w:t xml:space="preserve">którym mowa w ust. 1l, z uwzględnieniem wymogu, aby podpis elektroniczny </w:t>
      </w:r>
      <w:r>
        <w:t>potwierdzał</w:t>
      </w:r>
      <w:r w:rsidRPr="00595C11">
        <w:t xml:space="preserve"> autentyczność tworzonego odwzorowania cyfrowego dokumentu.</w:t>
      </w:r>
    </w:p>
    <w:p w14:paraId="52F6990C" w14:textId="0CE394FE" w:rsidR="00666A88" w:rsidRPr="00595C11" w:rsidRDefault="00666A88" w:rsidP="00D42FD7">
      <w:pPr>
        <w:pStyle w:val="ZLITUSTzmustliter"/>
      </w:pPr>
      <w:r w:rsidRPr="00595C11">
        <w:t xml:space="preserve">1n. Minister Obrony Narodowej określi, w drodze rozporządzenia, odrębnie dla Służby Kontrwywiadu Wojskowego i Służby Wywiadu Wojskowego warunki, jakie musi spełniać inny podpis elektroniczny, o którym mowa w ust. 1l, </w:t>
      </w:r>
      <w:r w:rsidR="00F32F64" w:rsidRPr="00595C11">
        <w:t>z</w:t>
      </w:r>
      <w:r w:rsidR="00F32F64">
        <w:t> </w:t>
      </w:r>
      <w:r w:rsidRPr="00595C11">
        <w:t xml:space="preserve">uwzględnieniem wymogu, aby podpis elektroniczny </w:t>
      </w:r>
      <w:r>
        <w:t>potwierdzał</w:t>
      </w:r>
      <w:r w:rsidRPr="00595C11">
        <w:t xml:space="preserve"> autentyczność tworzonego odwzorowania cyfrowego dokumentu.</w:t>
      </w:r>
    </w:p>
    <w:p w14:paraId="595A4F81" w14:textId="10286DFC" w:rsidR="00666A88" w:rsidRPr="00595C11" w:rsidRDefault="00666A88" w:rsidP="00D42FD7">
      <w:pPr>
        <w:pStyle w:val="ZLITUSTzmustliter"/>
      </w:pPr>
      <w:r w:rsidRPr="00595C11">
        <w:lastRenderedPageBreak/>
        <w:t>1o. Opatrzenie odwzorowania cyfrowego, o którym mowa w ust. 1i, kwalifikowanym podpisem elektronicznym lub kwalifikowaną pieczęcią elektroniczną, o</w:t>
      </w:r>
      <w:r>
        <w:t> </w:t>
      </w:r>
      <w:r w:rsidRPr="00595C11">
        <w:t>których mowa w ust. 1j pkt 2, lub innym podpisem elektronicznym</w:t>
      </w:r>
      <w:r>
        <w:t>,</w:t>
      </w:r>
      <w:r w:rsidRPr="00595C11">
        <w:t xml:space="preserve"> o którym mowa w</w:t>
      </w:r>
      <w:r>
        <w:t> </w:t>
      </w:r>
      <w:r w:rsidRPr="00595C11">
        <w:t>ust. 1l, stanowi potwierdzenie, że odwzorowanie spełnia warunki określone w ust. 1j pkt 1 i 3.</w:t>
      </w:r>
    </w:p>
    <w:p w14:paraId="78A8E226" w14:textId="77777777" w:rsidR="00666A88" w:rsidRPr="00595C11" w:rsidRDefault="00666A88" w:rsidP="00D42FD7">
      <w:pPr>
        <w:pStyle w:val="ZLITUSTzmustliter"/>
      </w:pPr>
      <w:r w:rsidRPr="00595C11">
        <w:t xml:space="preserve">1p. Dokumenty sporządzone w postaci innej niż elektroniczna </w:t>
      </w:r>
      <w:r>
        <w:t xml:space="preserve">są </w:t>
      </w:r>
      <w:r w:rsidRPr="00595C11">
        <w:t>gromadzone w</w:t>
      </w:r>
      <w:r>
        <w:t> </w:t>
      </w:r>
      <w:r w:rsidRPr="00595C11">
        <w:t>składzie chronologicznym.</w:t>
      </w:r>
    </w:p>
    <w:p w14:paraId="01F8C74A" w14:textId="77777777" w:rsidR="00666A88" w:rsidRPr="00595C11" w:rsidRDefault="00666A88" w:rsidP="00D42FD7">
      <w:pPr>
        <w:pStyle w:val="ZLITUSTzmustliter"/>
      </w:pPr>
      <w:r w:rsidRPr="00595C11">
        <w:t xml:space="preserve">1r. Dokumenty ewidencjonowane zapisane na informatycznych nośnikach, </w:t>
      </w:r>
      <w:r>
        <w:t xml:space="preserve">są </w:t>
      </w:r>
      <w:r w:rsidRPr="00595C11">
        <w:t>gromadzone w składzie informatycznych nośników danych.</w:t>
      </w:r>
    </w:p>
    <w:p w14:paraId="4002228C" w14:textId="77777777" w:rsidR="00666A88" w:rsidRPr="00595C11" w:rsidRDefault="00666A88" w:rsidP="00D42FD7">
      <w:pPr>
        <w:pStyle w:val="ZLITUSTzmustliter"/>
      </w:pPr>
      <w:r w:rsidRPr="00595C11">
        <w:t xml:space="preserve">1s. Dokumenty w postaci innej niż elektroniczna, gromadzone w składzie chronologicznym prowadzonym przez </w:t>
      </w:r>
      <w:r w:rsidRPr="00617103">
        <w:t>organ lub jednostkę organizacyjną</w:t>
      </w:r>
      <w:r w:rsidRPr="00595C11">
        <w:t>, w którym funkcjonuje system teleinformatyczny i które w pełni odwzorowano cyfrowo, są przechowywane przez okres dwóch lat, licząc od dnia 1 stycznia roku następującego po roku, w którym były one zgromadzone.</w:t>
      </w:r>
    </w:p>
    <w:p w14:paraId="2CF42556" w14:textId="3E01C716" w:rsidR="00666A88" w:rsidRPr="00595C11" w:rsidRDefault="00666A88" w:rsidP="00D42FD7">
      <w:pPr>
        <w:pStyle w:val="ZLITUSTzmustliter"/>
      </w:pPr>
      <w:r w:rsidRPr="00595C11">
        <w:t xml:space="preserve">1t. Jeżeli dokumenty ewidencjonowane zapisane na informatycznych nośnikach, gromadzone w składzie informatycznych nośników danych prowadzonym przez </w:t>
      </w:r>
      <w:r w:rsidRPr="00617103">
        <w:t>organ lub jednostkę organizacyjną</w:t>
      </w:r>
      <w:r w:rsidRPr="00595C11">
        <w:t>, w którym funkcjonuje system teleinformatyczny,</w:t>
      </w:r>
      <w:r w:rsidR="006C538B">
        <w:t xml:space="preserve"> </w:t>
      </w:r>
      <w:r w:rsidRPr="00595C11">
        <w:t>w całości</w:t>
      </w:r>
      <w:r w:rsidR="006C538B">
        <w:t xml:space="preserve"> </w:t>
      </w:r>
      <w:r w:rsidRPr="00595C11">
        <w:t xml:space="preserve">zostały skopiowane do systemu teleinformatycznego, są przechowywane przez okres dwóch lat, licząc od dnia </w:t>
      </w:r>
      <w:r w:rsidR="00F32F64" w:rsidRPr="00595C11">
        <w:t>1</w:t>
      </w:r>
      <w:r w:rsidR="00F32F64">
        <w:t> </w:t>
      </w:r>
      <w:r w:rsidRPr="00595C11">
        <w:t>stycznia roku następującego po roku, w którym były one zgromadzone.</w:t>
      </w:r>
    </w:p>
    <w:p w14:paraId="2D4921DF" w14:textId="4216629F" w:rsidR="00666A88" w:rsidRPr="00595C11" w:rsidRDefault="00666A88" w:rsidP="00D42FD7">
      <w:pPr>
        <w:pStyle w:val="ZLITUSTzmustliter"/>
      </w:pPr>
      <w:r w:rsidRPr="00595C11">
        <w:t xml:space="preserve">1u. Dokumenty, o których mowa w ust. 1t, stanowią dokumentację niearchiwalną i są brakowane po upływie okresu przechowywania zgodnie </w:t>
      </w:r>
      <w:r w:rsidR="00F32F64" w:rsidRPr="00595C11">
        <w:t>z</w:t>
      </w:r>
      <w:r w:rsidR="00F32F64">
        <w:t> </w:t>
      </w:r>
      <w:r w:rsidRPr="00595C11">
        <w:t xml:space="preserve">przepisami wydanymi na podstawie art. 5 ust. 2 pkt 1. </w:t>
      </w:r>
    </w:p>
    <w:p w14:paraId="69A52261" w14:textId="45860D65" w:rsidR="00666A88" w:rsidRPr="00595C11" w:rsidRDefault="00666A88" w:rsidP="00D42FD7">
      <w:pPr>
        <w:pStyle w:val="ZLITUSTzmustliter"/>
      </w:pPr>
      <w:r w:rsidRPr="00595C11">
        <w:t>1w. Dokumentacja, o której mowa w ust. 1c pkt 2, jest brakowana po upływie okresu przechowywania zgodnie z przepisami wydanymi</w:t>
      </w:r>
      <w:r w:rsidR="006C538B">
        <w:t xml:space="preserve"> </w:t>
      </w:r>
      <w:r w:rsidRPr="00595C11">
        <w:t xml:space="preserve">na podstawie art. 5 ust. 2 pkt 1. </w:t>
      </w:r>
    </w:p>
    <w:p w14:paraId="7F24D02E" w14:textId="42BCA8DE" w:rsidR="00666A88" w:rsidRPr="00595C11" w:rsidRDefault="00666A88" w:rsidP="00D42FD7">
      <w:pPr>
        <w:pStyle w:val="ZLITUSTzmustliter"/>
      </w:pPr>
      <w:r w:rsidRPr="00595C11">
        <w:t>1z. Brakowanie dokumentacji, o której mowa w ust. 1w,</w:t>
      </w:r>
      <w:r w:rsidR="006C538B">
        <w:t xml:space="preserve"> </w:t>
      </w:r>
      <w:r w:rsidRPr="00595C11">
        <w:t>polega na jej zniszczeniu</w:t>
      </w:r>
      <w:r>
        <w:t>,</w:t>
      </w:r>
      <w:r w:rsidRPr="00595C11">
        <w:t xml:space="preserve"> wraz z metadanymi ją opisującymi</w:t>
      </w:r>
      <w:r>
        <w:t>,</w:t>
      </w:r>
      <w:r w:rsidRPr="00595C11">
        <w:t xml:space="preserve"> w sposób właściwy dla danej technologii zapisu. </w:t>
      </w:r>
    </w:p>
    <w:p w14:paraId="425378F6" w14:textId="77777777" w:rsidR="00666A88" w:rsidRPr="00595C11" w:rsidRDefault="00666A88" w:rsidP="00D42FD7">
      <w:pPr>
        <w:pStyle w:val="ZLITUSTzmustliter"/>
      </w:pPr>
      <w:r w:rsidRPr="00595C11">
        <w:t>1</w:t>
      </w:r>
      <w:r>
        <w:t>z</w:t>
      </w:r>
      <w:r w:rsidRPr="00595C11">
        <w:t>a. Brakując dokumentację, o której mowa w ust. 1w, można zniszczyć jej odpowiedniki zgromadzone w składzie chronologicznym lub w składzie informatycznych nośników danych bez sporządzania odrębnego spisu, o ile nie zostały już one wybrakowane zgodnie z ust. 1t i ust. 1u.</w:t>
      </w:r>
    </w:p>
    <w:p w14:paraId="17543FC6" w14:textId="77777777" w:rsidR="00666A88" w:rsidRPr="00595C11" w:rsidRDefault="00666A88" w:rsidP="00D42FD7">
      <w:pPr>
        <w:pStyle w:val="ZLITUSTzmustliter"/>
      </w:pPr>
      <w:r w:rsidRPr="00595C11">
        <w:lastRenderedPageBreak/>
        <w:t>1</w:t>
      </w:r>
      <w:r>
        <w:t>zb</w:t>
      </w:r>
      <w:r w:rsidRPr="00595C11">
        <w:t xml:space="preserve">. </w:t>
      </w:r>
      <w:r>
        <w:t>O</w:t>
      </w:r>
      <w:r w:rsidRPr="00617103">
        <w:t>rgan</w:t>
      </w:r>
      <w:r>
        <w:t>y</w:t>
      </w:r>
      <w:r w:rsidRPr="00617103">
        <w:t xml:space="preserve"> lub jednostk</w:t>
      </w:r>
      <w:r>
        <w:t>i</w:t>
      </w:r>
      <w:r w:rsidRPr="00617103">
        <w:t xml:space="preserve"> organizacyjn</w:t>
      </w:r>
      <w:r>
        <w:t>e</w:t>
      </w:r>
      <w:r w:rsidRPr="00595C11">
        <w:t xml:space="preserve"> przekazują materiały archiwalne do właściwego archiwum państwowego niezwłocznie po upływie 10 lat od ich wytworzenia, o ile nie przekazały ich wcześniej.</w:t>
      </w:r>
    </w:p>
    <w:p w14:paraId="161F5092" w14:textId="77777777" w:rsidR="00666A88" w:rsidRPr="00595C11" w:rsidRDefault="00666A88" w:rsidP="00D42FD7">
      <w:pPr>
        <w:pStyle w:val="ZLITUSTzmustliter"/>
      </w:pPr>
      <w:r w:rsidRPr="00595C11">
        <w:t>1</w:t>
      </w:r>
      <w:r>
        <w:t>zc</w:t>
      </w:r>
      <w:r w:rsidRPr="00595C11">
        <w:t>. Przygotowanie materiałów archiwalnych do przekazania do archiwum państwowego polega na:</w:t>
      </w:r>
    </w:p>
    <w:p w14:paraId="4A62A903" w14:textId="77777777" w:rsidR="00666A88" w:rsidRDefault="00666A88" w:rsidP="00D42FD7">
      <w:pPr>
        <w:pStyle w:val="ZLITPKTzmpktliter"/>
      </w:pPr>
      <w:r w:rsidRPr="00595C11">
        <w:t>1)</w:t>
      </w:r>
      <w:r>
        <w:tab/>
      </w:r>
      <w:r w:rsidRPr="00595C11">
        <w:t>przypisaniu do każdego dokumentu ewidencjonowanego metadanych, których podanie jest obowiązkowe zgodnie z przepisami wydanymi na podstawie art. 5 ust.</w:t>
      </w:r>
      <w:r>
        <w:t> </w:t>
      </w:r>
      <w:r w:rsidRPr="00595C11">
        <w:t>2a</w:t>
      </w:r>
      <w:r>
        <w:t>;</w:t>
      </w:r>
    </w:p>
    <w:p w14:paraId="45FAA5DE" w14:textId="77777777" w:rsidR="00666A88" w:rsidRPr="00595C11" w:rsidRDefault="00666A88" w:rsidP="00D42FD7">
      <w:pPr>
        <w:pStyle w:val="ZLITPKTzmpktliter"/>
      </w:pPr>
      <w:r>
        <w:t>2)</w:t>
      </w:r>
      <w:r>
        <w:tab/>
      </w:r>
      <w:r w:rsidRPr="00595C11">
        <w:t>sprawdzeniu kompletności akt spraw oraz ewentualnym uzupełnieniu akt spraw o</w:t>
      </w:r>
      <w:r>
        <w:t> </w:t>
      </w:r>
      <w:r w:rsidRPr="00595C11">
        <w:t>brakujące przesyłki lub pisma;</w:t>
      </w:r>
    </w:p>
    <w:p w14:paraId="3BB9FDF4" w14:textId="77777777" w:rsidR="00666A88" w:rsidRPr="00595C11" w:rsidRDefault="00666A88" w:rsidP="00D42FD7">
      <w:pPr>
        <w:pStyle w:val="ZLITPKTzmpktliter"/>
      </w:pPr>
      <w:r>
        <w:t>3</w:t>
      </w:r>
      <w:r w:rsidRPr="00595C11">
        <w:t>)</w:t>
      </w:r>
      <w:r>
        <w:tab/>
      </w:r>
      <w:r w:rsidRPr="00595C11">
        <w:t>uporządkowanym zapisaniu tych dokumentów w strukturze określonej w</w:t>
      </w:r>
      <w:r>
        <w:t> </w:t>
      </w:r>
      <w:r w:rsidRPr="00595C11">
        <w:t>przepisach wydanych na podstawie art. 5 ust. 2a, w sposób określony w</w:t>
      </w:r>
      <w:r>
        <w:t> </w:t>
      </w:r>
      <w:r w:rsidRPr="00595C11">
        <w:t>przepisach wydanych na podstawie art. 5 ust. 2c;</w:t>
      </w:r>
    </w:p>
    <w:p w14:paraId="69505E58" w14:textId="35E868CB" w:rsidR="00666A88" w:rsidRPr="00595C11" w:rsidRDefault="00666A88" w:rsidP="00D42FD7">
      <w:pPr>
        <w:pStyle w:val="ZLITPKTzmpktliter"/>
      </w:pPr>
      <w:r>
        <w:t>4</w:t>
      </w:r>
      <w:r w:rsidRPr="00595C11">
        <w:t>)</w:t>
      </w:r>
      <w:r>
        <w:tab/>
      </w:r>
      <w:r w:rsidRPr="00595C11">
        <w:t xml:space="preserve">wykonaniu z całości dokumentów nieelektronicznych zgromadzonych </w:t>
      </w:r>
      <w:r w:rsidR="00F32F64" w:rsidRPr="00595C11">
        <w:t>w</w:t>
      </w:r>
      <w:r w:rsidR="00F32F64">
        <w:t> </w:t>
      </w:r>
      <w:r w:rsidRPr="00595C11">
        <w:t xml:space="preserve">składzie chronologicznym odwzorowania cyfrowego i wprowadzeniu go </w:t>
      </w:r>
      <w:r w:rsidR="00F32F64" w:rsidRPr="00595C11">
        <w:t>w</w:t>
      </w:r>
      <w:r w:rsidR="00F32F64">
        <w:t> </w:t>
      </w:r>
      <w:r w:rsidRPr="00595C11">
        <w:t>całości do akt sprawy;</w:t>
      </w:r>
    </w:p>
    <w:p w14:paraId="4B40349A" w14:textId="77777777" w:rsidR="00666A88" w:rsidRPr="00595C11" w:rsidRDefault="00666A88" w:rsidP="00D42FD7">
      <w:pPr>
        <w:pStyle w:val="ZLITPKTzmpktliter"/>
      </w:pPr>
      <w:r>
        <w:t>5</w:t>
      </w:r>
      <w:r w:rsidRPr="00595C11">
        <w:t>)</w:t>
      </w:r>
      <w:r>
        <w:tab/>
      </w:r>
      <w:r w:rsidRPr="00595C11">
        <w:t>przygotowaniu dokumentów nieelektronicznych, które nie zostały odwzorowane cyfrowo lub nie zostały odwzorowane cyfrowo w całości, a które odpowiadają przekazywanym materiałom archiwalnym lub ich metadanym znajdującym się w</w:t>
      </w:r>
      <w:r>
        <w:t> </w:t>
      </w:r>
      <w:r w:rsidRPr="00595C11">
        <w:t>systemie teleinformatycznym wraz z ich ewidencją;</w:t>
      </w:r>
    </w:p>
    <w:p w14:paraId="792EE197" w14:textId="77777777" w:rsidR="00666A88" w:rsidRPr="00595C11" w:rsidRDefault="00666A88" w:rsidP="00D42FD7">
      <w:pPr>
        <w:pStyle w:val="ZLITPKTzmpktliter"/>
      </w:pPr>
      <w:r>
        <w:t>6</w:t>
      </w:r>
      <w:r w:rsidRPr="00595C11">
        <w:t>)</w:t>
      </w:r>
      <w:r>
        <w:tab/>
      </w:r>
      <w:r w:rsidRPr="00595C11">
        <w:t>przygotowaniu dokumentów zapisanych na informatycznych nośnikach, które nie zostały skopiowane, lub nie zostały skopiowane w całości do systemu teleinformatycznego, a które odpowiadają materiałom archiwalnym lub ich metadanym znajdującym się w systemie teleinformatycznym wraz z ich ewidencją.</w:t>
      </w:r>
    </w:p>
    <w:p w14:paraId="16916268" w14:textId="636614FD" w:rsidR="00666A88" w:rsidRPr="00595C11" w:rsidRDefault="00666A88" w:rsidP="00D42FD7">
      <w:pPr>
        <w:pStyle w:val="ZLITUSTzmustliter"/>
      </w:pPr>
      <w:r w:rsidRPr="00595C11">
        <w:t>1</w:t>
      </w:r>
      <w:r>
        <w:t>zd</w:t>
      </w:r>
      <w:r w:rsidRPr="00595C11">
        <w:t>. Odwzorowanie cyfrowe, o którym mowa w</w:t>
      </w:r>
      <w:r w:rsidR="006C538B">
        <w:t xml:space="preserve"> </w:t>
      </w:r>
      <w:r w:rsidRPr="00595C11">
        <w:t xml:space="preserve">ust. </w:t>
      </w:r>
      <w:r>
        <w:t>1zc</w:t>
      </w:r>
      <w:r w:rsidRPr="00595C11">
        <w:t xml:space="preserve"> pkt </w:t>
      </w:r>
      <w:r>
        <w:t>4</w:t>
      </w:r>
      <w:r w:rsidRPr="00595C11">
        <w:t>, wykonuje</w:t>
      </w:r>
      <w:r w:rsidR="006C538B">
        <w:t xml:space="preserve"> </w:t>
      </w:r>
      <w:r w:rsidRPr="00595C11">
        <w:t>się, gdy akta sprawy, która ma zostać przekazana, nie zawierają</w:t>
      </w:r>
      <w:r w:rsidR="006C538B">
        <w:t xml:space="preserve"> </w:t>
      </w:r>
      <w:r w:rsidRPr="00595C11">
        <w:t>odwzorowania cyfrowego ich całości oraz zawierają metadane dokumentów nieodwzorowanych cyfrowo, a warunki techniczne i prawne na to pozwalają.</w:t>
      </w:r>
    </w:p>
    <w:p w14:paraId="6278EFB1" w14:textId="5E400D5E" w:rsidR="00666A88" w:rsidRPr="00595C11" w:rsidRDefault="00666A88" w:rsidP="00D42FD7">
      <w:pPr>
        <w:pStyle w:val="ZLITUSTzmustliter"/>
      </w:pPr>
      <w:r w:rsidRPr="00595C11">
        <w:t>1</w:t>
      </w:r>
      <w:r>
        <w:t>ze</w:t>
      </w:r>
      <w:r w:rsidRPr="00595C11">
        <w:t>. Do materiałów archiwalnych, o których mowa w</w:t>
      </w:r>
      <w:r w:rsidR="006C538B">
        <w:t xml:space="preserve"> </w:t>
      </w:r>
      <w:r w:rsidRPr="00595C11">
        <w:t>ust. 1</w:t>
      </w:r>
      <w:r>
        <w:t>zb</w:t>
      </w:r>
      <w:r w:rsidRPr="00595C11">
        <w:t>, dołącza</w:t>
      </w:r>
      <w:r>
        <w:t xml:space="preserve"> </w:t>
      </w:r>
      <w:r w:rsidRPr="00595C11">
        <w:t>się jednolity rzeczowy wykaz akt w formacie XML</w:t>
      </w:r>
      <w:r>
        <w:t>,</w:t>
      </w:r>
      <w:r w:rsidRPr="00595C11">
        <w:t xml:space="preserve"> </w:t>
      </w:r>
      <w:r w:rsidRPr="00D333E8">
        <w:t>którego wzór jest publikowany w</w:t>
      </w:r>
      <w:r>
        <w:t> </w:t>
      </w:r>
      <w:r w:rsidRPr="00D333E8">
        <w:t>Biuletynie Informacji Publicznej Naczelnej Dyrekcji Archiwów Państwowych</w:t>
      </w:r>
      <w:r>
        <w:t xml:space="preserve">, </w:t>
      </w:r>
      <w:r w:rsidRPr="00595C11">
        <w:lastRenderedPageBreak/>
        <w:t>obowiązujący w</w:t>
      </w:r>
      <w:r>
        <w:t> </w:t>
      </w:r>
      <w:r w:rsidRPr="00595C11">
        <w:t xml:space="preserve">jednostce organizacyjnej w okresie wytworzenia materiałów archiwalnych przekazywanych do archiwum państwowego. </w:t>
      </w:r>
    </w:p>
    <w:p w14:paraId="5490572E" w14:textId="72B4686C" w:rsidR="00666A88" w:rsidRPr="00595C11" w:rsidRDefault="00666A88" w:rsidP="00D42FD7">
      <w:pPr>
        <w:pStyle w:val="ZLITUSTzmustliter"/>
      </w:pPr>
      <w:r w:rsidRPr="00595C11">
        <w:t>1</w:t>
      </w:r>
      <w:r>
        <w:t>zf</w:t>
      </w:r>
      <w:r w:rsidRPr="00595C11">
        <w:t>. W przypadku przekazywania materiałów archiwalnych jednostki organizacyjnej</w:t>
      </w:r>
      <w:r>
        <w:t>,</w:t>
      </w:r>
      <w:r w:rsidRPr="00595C11">
        <w:t xml:space="preserve"> której działalność ustała, do materiałów archiwalnych, o których mowa w</w:t>
      </w:r>
      <w:r w:rsidR="006C538B">
        <w:t xml:space="preserve"> </w:t>
      </w:r>
      <w:r w:rsidRPr="00595C11">
        <w:t>ust. 1</w:t>
      </w:r>
      <w:r>
        <w:t>zb</w:t>
      </w:r>
      <w:r w:rsidRPr="00595C11">
        <w:t>, należy dołączyć, w postaci dokumentu elektronicznego, podstawowe dane dotyczące organizacji i zakresu jej działania w ujęciu chronologicznym.</w:t>
      </w:r>
    </w:p>
    <w:p w14:paraId="406D5F8B" w14:textId="0E16E190" w:rsidR="00666A88" w:rsidRPr="00595C11" w:rsidRDefault="00666A88" w:rsidP="00D42FD7">
      <w:pPr>
        <w:pStyle w:val="ZLITUSTzmustliter"/>
      </w:pPr>
      <w:r w:rsidRPr="00595C11">
        <w:t>1</w:t>
      </w:r>
      <w:r>
        <w:t>zg</w:t>
      </w:r>
      <w:r w:rsidRPr="00595C11">
        <w:t>. Dla materiałów archiwalnych, o których mowa w ust. 1</w:t>
      </w:r>
      <w:r>
        <w:t>zc</w:t>
      </w:r>
      <w:r w:rsidRPr="00595C11">
        <w:t xml:space="preserve"> pkt </w:t>
      </w:r>
      <w:r>
        <w:t>5</w:t>
      </w:r>
      <w:r w:rsidRPr="00595C11">
        <w:t xml:space="preserve"> i </w:t>
      </w:r>
      <w:r>
        <w:t>6</w:t>
      </w:r>
      <w:r w:rsidRPr="00595C11">
        <w:t>, sporządza się odrębną ewidencję.</w:t>
      </w:r>
      <w:r w:rsidR="006C538B">
        <w:t xml:space="preserve"> </w:t>
      </w:r>
    </w:p>
    <w:p w14:paraId="3EF73D8C" w14:textId="77777777" w:rsidR="00666A88" w:rsidRPr="00595C11" w:rsidRDefault="00666A88" w:rsidP="00D42FD7">
      <w:pPr>
        <w:pStyle w:val="ZLITUSTzmustliter"/>
      </w:pPr>
      <w:r w:rsidRPr="00595C11">
        <w:t>1</w:t>
      </w:r>
      <w:r>
        <w:t>zh</w:t>
      </w:r>
      <w:r w:rsidRPr="00595C11">
        <w:t xml:space="preserve">. </w:t>
      </w:r>
      <w:r>
        <w:t>Dokumenty ewidencjonowane</w:t>
      </w:r>
      <w:r w:rsidRPr="00595C11">
        <w:t>, o których mowa w ust. 1c pkt 1, przekazuje się do właściwego archiwum państwowego za pomocą środków komunikacji elektronicznej lub na informatycznym nośniku danych spełniającym wymagania techniczne określone w</w:t>
      </w:r>
      <w:r>
        <w:t> </w:t>
      </w:r>
      <w:r w:rsidRPr="00595C11">
        <w:t>przepisach wydanych na podstawie art. 5 ust. 2c.</w:t>
      </w:r>
    </w:p>
    <w:p w14:paraId="2E010CD6" w14:textId="588AE216" w:rsidR="00666A88" w:rsidRPr="00595C11" w:rsidRDefault="00666A88" w:rsidP="00D42FD7">
      <w:pPr>
        <w:pStyle w:val="ZLITUSTzmustliter"/>
      </w:pPr>
      <w:r w:rsidRPr="00595C11">
        <w:t>1</w:t>
      </w:r>
      <w:r>
        <w:t>zi</w:t>
      </w:r>
      <w:r w:rsidRPr="00595C11">
        <w:t>. Dyrektor archiwum państwowego ustala w porozumieniu z</w:t>
      </w:r>
      <w:r>
        <w:t> </w:t>
      </w:r>
      <w:r w:rsidRPr="00595C11">
        <w:t xml:space="preserve">zainteresowanym </w:t>
      </w:r>
      <w:r w:rsidRPr="00617103">
        <w:t>organ</w:t>
      </w:r>
      <w:r>
        <w:t>em</w:t>
      </w:r>
      <w:r w:rsidRPr="00617103">
        <w:t xml:space="preserve"> lub jednostk</w:t>
      </w:r>
      <w:r>
        <w:t>ą</w:t>
      </w:r>
      <w:r w:rsidRPr="00617103">
        <w:t xml:space="preserve"> organizacyjną</w:t>
      </w:r>
      <w:r w:rsidRPr="00595C11">
        <w:t xml:space="preserve"> sposób przekazania materiałów archiwalnych.</w:t>
      </w:r>
    </w:p>
    <w:p w14:paraId="79563392" w14:textId="77777777" w:rsidR="00666A88" w:rsidRPr="00595C11" w:rsidRDefault="00666A88" w:rsidP="00D42FD7">
      <w:pPr>
        <w:pStyle w:val="ZLITUSTzmustliter"/>
      </w:pPr>
      <w:r w:rsidRPr="00595C11">
        <w:t>1</w:t>
      </w:r>
      <w:r>
        <w:t>zj</w:t>
      </w:r>
      <w:r w:rsidRPr="00595C11">
        <w:t>. Dyrektor właściwego archiwum państwowego może, w przypadku nieprzygotowania materiałów archiwalnych w sposób określony w ust. 1</w:t>
      </w:r>
      <w:r>
        <w:t>zc</w:t>
      </w:r>
      <w:r w:rsidRPr="00595C11">
        <w:t>, wstrzymać ich przekazanie do archiwum państwowego do czasu dokonania odpowiednich zmian, określając termin ich wykonania.</w:t>
      </w:r>
    </w:p>
    <w:p w14:paraId="7B057354" w14:textId="3DA64920" w:rsidR="00666A88" w:rsidRPr="00595C11" w:rsidRDefault="00666A88" w:rsidP="00D42FD7">
      <w:pPr>
        <w:pStyle w:val="ZLITUSTzmustliter"/>
      </w:pPr>
      <w:r w:rsidRPr="00595C11">
        <w:t>1</w:t>
      </w:r>
      <w:r>
        <w:t>zk</w:t>
      </w:r>
      <w:r w:rsidRPr="00595C11">
        <w:t>. Materiały archiwalne zgrupowane inaczej niż w akta spraw bądź niezawierające metadanych, o których mowa w przepisach wydanych na podstawie art. 5 ust.</w:t>
      </w:r>
      <w:r>
        <w:t> </w:t>
      </w:r>
      <w:r w:rsidRPr="00595C11">
        <w:t>2a, lub zapisane w inny sposób niż określony w przepisach wydanych na podstawie art. 5 ust. 2c przekazuje się w sposób uzgodniony z dyrektorem właściwego archiwum państwowego.</w:t>
      </w:r>
    </w:p>
    <w:p w14:paraId="1B265122" w14:textId="77777777" w:rsidR="00666A88" w:rsidRPr="00595C11" w:rsidRDefault="00666A88" w:rsidP="00D42FD7">
      <w:pPr>
        <w:pStyle w:val="ZLITUSTzmustliter"/>
      </w:pPr>
      <w:r w:rsidRPr="00595C11">
        <w:t>1</w:t>
      </w:r>
      <w:r>
        <w:t>zl</w:t>
      </w:r>
      <w:r w:rsidRPr="00595C11">
        <w:t>. Dyrektor właściwego archiwum państwowego potwierdza przejęcie materiałów archiwalnych, w terminie nie dłuższym niż 3 miesiące od dnia przekazania materiałów archiwalnych.</w:t>
      </w:r>
    </w:p>
    <w:p w14:paraId="28034352" w14:textId="77777777" w:rsidR="00666A88" w:rsidRPr="00595C11" w:rsidRDefault="00666A88" w:rsidP="00D42FD7">
      <w:pPr>
        <w:pStyle w:val="ZLITUSTzmustliter"/>
      </w:pPr>
      <w:r w:rsidRPr="00595C11">
        <w:t>1</w:t>
      </w:r>
      <w:r>
        <w:t>zm</w:t>
      </w:r>
      <w:r w:rsidRPr="00595C11">
        <w:t xml:space="preserve">. W przypadku gdy w </w:t>
      </w:r>
      <w:r w:rsidRPr="00617103">
        <w:t>organ</w:t>
      </w:r>
      <w:r>
        <w:t>ie</w:t>
      </w:r>
      <w:r w:rsidRPr="00617103">
        <w:t xml:space="preserve"> lub jednost</w:t>
      </w:r>
      <w:r>
        <w:t>ce</w:t>
      </w:r>
      <w:r w:rsidRPr="00617103">
        <w:t xml:space="preserve"> organizacyjn</w:t>
      </w:r>
      <w:r>
        <w:t xml:space="preserve">ej </w:t>
      </w:r>
      <w:r w:rsidRPr="00595C11">
        <w:t>nie występują materiały archiwalne, o których mowa ust. 1</w:t>
      </w:r>
      <w:r>
        <w:t>zc</w:t>
      </w:r>
      <w:r w:rsidRPr="00595C11">
        <w:t xml:space="preserve"> pkt </w:t>
      </w:r>
      <w:r>
        <w:t>5</w:t>
      </w:r>
      <w:r w:rsidRPr="00595C11">
        <w:t xml:space="preserve"> i </w:t>
      </w:r>
      <w:r>
        <w:t>6</w:t>
      </w:r>
      <w:r w:rsidRPr="00595C11">
        <w:t>, kierownik jednostki organizacyjnej przekazuje stosowne oświadczenie.</w:t>
      </w:r>
    </w:p>
    <w:p w14:paraId="203A5C96" w14:textId="1ED7FB33" w:rsidR="00666A88" w:rsidRPr="00595C11" w:rsidRDefault="00666A88" w:rsidP="00D42FD7">
      <w:pPr>
        <w:pStyle w:val="ZLITUSTzmustliter"/>
      </w:pPr>
      <w:r w:rsidRPr="00595C11">
        <w:lastRenderedPageBreak/>
        <w:t>1</w:t>
      </w:r>
      <w:r>
        <w:t>zn</w:t>
      </w:r>
      <w:r w:rsidRPr="00595C11">
        <w:t>. Do czasu uzyskania potwierdzenia, o którym mowa w ust. 1</w:t>
      </w:r>
      <w:r>
        <w:t>zl</w:t>
      </w:r>
      <w:r w:rsidRPr="00595C11">
        <w:t>,</w:t>
      </w:r>
      <w:r>
        <w:t xml:space="preserve"> organ lub</w:t>
      </w:r>
      <w:r w:rsidRPr="00595C11">
        <w:t xml:space="preserve"> jednostka organizacyjna ma obowiązek</w:t>
      </w:r>
      <w:r w:rsidR="006C538B">
        <w:t xml:space="preserve"> </w:t>
      </w:r>
      <w:r w:rsidRPr="00595C11">
        <w:t>przechowywać przekazane materiały archiwalne wraz z ich metadanymi.</w:t>
      </w:r>
    </w:p>
    <w:p w14:paraId="79FE9804" w14:textId="77777777" w:rsidR="00666A88" w:rsidRPr="00595C11" w:rsidRDefault="00666A88" w:rsidP="00D42FD7">
      <w:pPr>
        <w:pStyle w:val="ZLITUSTzmustliter"/>
      </w:pPr>
      <w:r w:rsidRPr="00595C11">
        <w:t>1</w:t>
      </w:r>
      <w:r>
        <w:t>zo</w:t>
      </w:r>
      <w:r w:rsidRPr="00595C11">
        <w:t>. Po potwierdzeniu przejęcia materiałów archiwalnych przez właściwe archiwum państwowe,</w:t>
      </w:r>
      <w:r>
        <w:t xml:space="preserve"> organ lub</w:t>
      </w:r>
      <w:r w:rsidRPr="00595C11">
        <w:t xml:space="preserve"> jednostka organizacyjna usuwa je z systemu teleinformatycznego w sposób właściwy dla danej technologii zapisu.</w:t>
      </w:r>
      <w:r w:rsidRPr="00DF62BC">
        <w:t>”</w:t>
      </w:r>
      <w:r>
        <w:t>;</w:t>
      </w:r>
    </w:p>
    <w:p w14:paraId="371AD421" w14:textId="5ECC9B9B" w:rsidR="00666A88" w:rsidRDefault="00666A88" w:rsidP="00666A88">
      <w:pPr>
        <w:pStyle w:val="PKTpunkt"/>
      </w:pPr>
      <w:r>
        <w:t>3)</w:t>
      </w:r>
      <w:r w:rsidR="00990EF9">
        <w:tab/>
      </w:r>
      <w:r>
        <w:t>w art. 21:</w:t>
      </w:r>
    </w:p>
    <w:p w14:paraId="1B48C770" w14:textId="6A7A7F78" w:rsidR="00666A88" w:rsidRDefault="00666A88" w:rsidP="00666A88">
      <w:pPr>
        <w:pStyle w:val="LITlitera"/>
      </w:pPr>
      <w:r>
        <w:t>a)</w:t>
      </w:r>
      <w:r w:rsidR="00990EF9">
        <w:tab/>
      </w:r>
      <w:r>
        <w:t>w ust. 1:</w:t>
      </w:r>
    </w:p>
    <w:p w14:paraId="5217D82C" w14:textId="5671CE61" w:rsidR="00666A88" w:rsidRDefault="00990EF9" w:rsidP="00666A88">
      <w:pPr>
        <w:pStyle w:val="TIRtiret"/>
      </w:pPr>
      <w:r>
        <w:t>–</w:t>
      </w:r>
      <w:r>
        <w:tab/>
      </w:r>
      <w:r w:rsidR="00666A88">
        <w:t>pkt 5 otrzymuje brzmienie:</w:t>
      </w:r>
    </w:p>
    <w:p w14:paraId="77CCEA92" w14:textId="67074810" w:rsidR="00666A88" w:rsidRDefault="00666A88" w:rsidP="00D42FD7">
      <w:pPr>
        <w:pStyle w:val="ZTIRPKTzmpkttiret"/>
      </w:pPr>
      <w:r>
        <w:t>„5)</w:t>
      </w:r>
      <w:r w:rsidR="00990EF9">
        <w:tab/>
      </w:r>
      <w:r>
        <w:t>nadzór nad działalnością naukową, edukacyjną i wydawniczą prowadzoną w archiwach państwowych;”,</w:t>
      </w:r>
    </w:p>
    <w:p w14:paraId="0B4FD409" w14:textId="3092DBB6" w:rsidR="00666A88" w:rsidRDefault="00990EF9" w:rsidP="00666A88">
      <w:pPr>
        <w:pStyle w:val="TIRtiret"/>
      </w:pPr>
      <w:r>
        <w:t>–</w:t>
      </w:r>
      <w:r>
        <w:tab/>
      </w:r>
      <w:r w:rsidR="00666A88">
        <w:t>pkt 9 otrzymuje brzmienie:</w:t>
      </w:r>
    </w:p>
    <w:p w14:paraId="10860D74" w14:textId="0D03A18C" w:rsidR="00666A88" w:rsidRDefault="00666A88" w:rsidP="00D42FD7">
      <w:pPr>
        <w:pStyle w:val="ZTIRPKTzmpkttiret"/>
      </w:pPr>
      <w:r>
        <w:t>„9)</w:t>
      </w:r>
      <w:r w:rsidR="00990EF9">
        <w:tab/>
      </w:r>
      <w:r>
        <w:t>popularyzacja wiedzy o materiałach archiwalnych i archiwach oraz prowadzenie działalności informacyjnej, edukacyjnej i wydawniczej;”,</w:t>
      </w:r>
    </w:p>
    <w:p w14:paraId="01BEC6C1" w14:textId="5F5935D3" w:rsidR="00666A88" w:rsidRDefault="00666A88" w:rsidP="00666A88">
      <w:pPr>
        <w:pStyle w:val="LITlitera"/>
      </w:pPr>
      <w:r>
        <w:t>b)</w:t>
      </w:r>
      <w:r w:rsidR="00990EF9">
        <w:tab/>
      </w:r>
      <w:r>
        <w:t>ust. 1a otrzymuje brzmienie:</w:t>
      </w:r>
    </w:p>
    <w:p w14:paraId="0EDB82A7" w14:textId="77777777" w:rsidR="00666A88" w:rsidRDefault="00666A88" w:rsidP="00D42FD7">
      <w:pPr>
        <w:pStyle w:val="ZLITUSTzmustliter"/>
      </w:pPr>
      <w:r>
        <w:t>„1a. Naczelny Dyrektor Archiwów Państwowych w sprawach, o których mowa w ust. 1 pkt 1, 4, 5, 9 i 10, dotyczących podległych mu archiwów państwowych, może wydawać zarządzenia.”;</w:t>
      </w:r>
    </w:p>
    <w:p w14:paraId="162FFE6A" w14:textId="7C72C1CE" w:rsidR="00666A88" w:rsidRDefault="00666A88" w:rsidP="00666A88">
      <w:pPr>
        <w:pStyle w:val="PKTpunkt"/>
      </w:pPr>
      <w:r>
        <w:t>4)</w:t>
      </w:r>
      <w:r w:rsidR="00990EF9">
        <w:tab/>
      </w:r>
      <w:r>
        <w:t>w art. 28 w ust. 1 pkt 5 otrzymuje brzmienie:</w:t>
      </w:r>
    </w:p>
    <w:p w14:paraId="4A3FE666" w14:textId="5981FA17" w:rsidR="00666A88" w:rsidRDefault="00666A88" w:rsidP="00666A88">
      <w:pPr>
        <w:pStyle w:val="ZPKTzmpktartykuempunktem"/>
      </w:pPr>
      <w:r>
        <w:t>„5)</w:t>
      </w:r>
      <w:r w:rsidR="00990EF9">
        <w:tab/>
      </w:r>
      <w:r>
        <w:t>prowadzenie prac naukowych i wydawniczych oraz działalności edukacyjnej w dziedzinie archiwistyki i dziedzinach pokrewnych;”;</w:t>
      </w:r>
    </w:p>
    <w:p w14:paraId="1076B23F" w14:textId="6A6420BD" w:rsidR="00666A88" w:rsidRDefault="00666A88" w:rsidP="00666A88">
      <w:pPr>
        <w:pStyle w:val="PKTpunkt"/>
      </w:pPr>
      <w:r>
        <w:t>5)</w:t>
      </w:r>
      <w:r w:rsidR="00990EF9">
        <w:tab/>
      </w:r>
      <w:r>
        <w:t>w art. 36a pkt 3 otrzymuje brzmienie:</w:t>
      </w:r>
    </w:p>
    <w:p w14:paraId="34A0D089" w14:textId="1E48F171" w:rsidR="00666A88" w:rsidRDefault="00666A88" w:rsidP="00666A88">
      <w:pPr>
        <w:pStyle w:val="ZPKTzmpktartykuempunktem"/>
      </w:pPr>
      <w:r>
        <w:t>„3)</w:t>
      </w:r>
      <w:r w:rsidR="00990EF9">
        <w:tab/>
      </w:r>
      <w:r>
        <w:t>posiada dokumentację przydatną dla potrzeb nauki, kultury, techniki lub gospodarki na terenie, na którym jest ona wytwarzana i gromadzona.”;</w:t>
      </w:r>
    </w:p>
    <w:p w14:paraId="186CF3B6" w14:textId="6F633C69" w:rsidR="00666A88" w:rsidRDefault="00666A88" w:rsidP="00666A88">
      <w:pPr>
        <w:pStyle w:val="PKTpunkt"/>
      </w:pPr>
      <w:r>
        <w:t>6)</w:t>
      </w:r>
      <w:r w:rsidR="00990EF9">
        <w:tab/>
      </w:r>
      <w:r>
        <w:t>po art. 39 dodaje się art. 39a w brzmieniu:</w:t>
      </w:r>
    </w:p>
    <w:p w14:paraId="26CE3BB9" w14:textId="77777777" w:rsidR="00666A88" w:rsidRDefault="00666A88" w:rsidP="00666A88">
      <w:pPr>
        <w:pStyle w:val="ZARTzmartartykuempunktem"/>
      </w:pPr>
      <w:r>
        <w:t>„Art. 39a. 1. Osobom fizycznym i jednostkom organizacyjnym wyróżniającym się w dziedzinie działalności archiwalnej nadaje się odznakę honorową „Za Zasługi dla Dziedzictwa Archiwalnego”, zwaną dalej „odznaką honorową”.</w:t>
      </w:r>
    </w:p>
    <w:p w14:paraId="50D6014C" w14:textId="77777777" w:rsidR="00666A88" w:rsidRDefault="00666A88" w:rsidP="00D42FD7">
      <w:pPr>
        <w:pStyle w:val="ZUSTzmustartykuempunktem"/>
      </w:pPr>
      <w:r>
        <w:t>2. Odznakę honorową nadaje Naczelny Dyrektor Archiwów Państwowych z własnej inicjatywy lub na wniosek:</w:t>
      </w:r>
    </w:p>
    <w:p w14:paraId="3CFC9953" w14:textId="4D118978" w:rsidR="00666A88" w:rsidRDefault="00666A88" w:rsidP="00D42FD7">
      <w:pPr>
        <w:pStyle w:val="ZPKTzmpktartykuempunktem"/>
      </w:pPr>
      <w:r>
        <w:t>1)</w:t>
      </w:r>
      <w:r w:rsidR="00990EF9">
        <w:tab/>
      </w:r>
      <w:r>
        <w:t>dyrektora archiwum państwowego;</w:t>
      </w:r>
    </w:p>
    <w:p w14:paraId="4192E164" w14:textId="34D3AE37" w:rsidR="00666A88" w:rsidRDefault="00666A88" w:rsidP="00D42FD7">
      <w:pPr>
        <w:pStyle w:val="ZPKTzmpktartykuempunktem"/>
      </w:pPr>
      <w:r>
        <w:t>2)</w:t>
      </w:r>
      <w:r w:rsidR="00990EF9">
        <w:tab/>
      </w:r>
      <w:r>
        <w:t>kierującego archiwum wyodrębnionym;</w:t>
      </w:r>
    </w:p>
    <w:p w14:paraId="3ADD83CF" w14:textId="37CF43DB" w:rsidR="00666A88" w:rsidRDefault="00666A88" w:rsidP="00D42FD7">
      <w:pPr>
        <w:pStyle w:val="ZPKTzmpktartykuempunktem"/>
      </w:pPr>
      <w:r>
        <w:t>3)</w:t>
      </w:r>
      <w:r w:rsidR="00990EF9">
        <w:tab/>
      </w:r>
      <w:r>
        <w:t>ministra lub kierownika centralnego urzędu administracji rządowej;</w:t>
      </w:r>
    </w:p>
    <w:p w14:paraId="5F1664CE" w14:textId="256AF42A" w:rsidR="00666A88" w:rsidRDefault="00666A88" w:rsidP="00D42FD7">
      <w:pPr>
        <w:pStyle w:val="ZPKTzmpktartykuempunktem"/>
      </w:pPr>
      <w:r>
        <w:lastRenderedPageBreak/>
        <w:t>4)</w:t>
      </w:r>
      <w:r w:rsidR="00990EF9">
        <w:tab/>
      </w:r>
      <w:r>
        <w:t>wojewody;</w:t>
      </w:r>
    </w:p>
    <w:p w14:paraId="79260D0C" w14:textId="1325AD4D" w:rsidR="00666A88" w:rsidRDefault="00666A88" w:rsidP="00D42FD7">
      <w:pPr>
        <w:pStyle w:val="ZPKTzmpktartykuempunktem"/>
      </w:pPr>
      <w:r>
        <w:t>5)</w:t>
      </w:r>
      <w:r w:rsidR="00990EF9">
        <w:tab/>
      </w:r>
      <w:r>
        <w:t>marszałka województwa;</w:t>
      </w:r>
    </w:p>
    <w:p w14:paraId="43CF79DF" w14:textId="277625BC" w:rsidR="00666A88" w:rsidRDefault="00666A88" w:rsidP="00D42FD7">
      <w:pPr>
        <w:pStyle w:val="ZPKTzmpktartykuempunktem"/>
      </w:pPr>
      <w:r>
        <w:t>6)</w:t>
      </w:r>
      <w:r w:rsidR="00990EF9">
        <w:tab/>
      </w:r>
      <w:r>
        <w:t>rektora uczelni;</w:t>
      </w:r>
    </w:p>
    <w:p w14:paraId="09834B3D" w14:textId="7A927110" w:rsidR="00666A88" w:rsidRDefault="00666A88" w:rsidP="00D42FD7">
      <w:pPr>
        <w:pStyle w:val="ZPKTzmpktartykuempunktem"/>
      </w:pPr>
      <w:r>
        <w:t>7)</w:t>
      </w:r>
      <w:r w:rsidR="00990EF9">
        <w:tab/>
      </w:r>
      <w:r>
        <w:t>kierownika placówki dyplomatycznej lub konsularnej Rzeczypospolitej Polskiej;</w:t>
      </w:r>
    </w:p>
    <w:p w14:paraId="0CEA13DE" w14:textId="5F0875DC" w:rsidR="00666A88" w:rsidRDefault="00666A88" w:rsidP="00D42FD7">
      <w:pPr>
        <w:pStyle w:val="ZPKTzmpktartykuempunktem"/>
      </w:pPr>
      <w:r>
        <w:t>8)</w:t>
      </w:r>
      <w:r w:rsidR="00990EF9">
        <w:tab/>
      </w:r>
      <w:r>
        <w:t>organizacji społecznej, stowarzyszenia lub fundacji prowadzących działalność archiwalną.</w:t>
      </w:r>
    </w:p>
    <w:p w14:paraId="0B08E1AD" w14:textId="77777777" w:rsidR="00666A88" w:rsidRDefault="00666A88" w:rsidP="00D42FD7">
      <w:pPr>
        <w:pStyle w:val="ZUSTzmustartykuempunktem"/>
      </w:pPr>
      <w:r>
        <w:t>3. W związku z nadawaniem odznaki honorowej mogą być przetwarzane następujące dane osób fizycznych, o których mowa w ust. 1:</w:t>
      </w:r>
    </w:p>
    <w:p w14:paraId="6EC65BE6" w14:textId="629E6D49" w:rsidR="00666A88" w:rsidRDefault="00666A88" w:rsidP="00D42FD7">
      <w:pPr>
        <w:pStyle w:val="ZPKTzmpktartykuempunktem"/>
      </w:pPr>
      <w:r>
        <w:t>1)</w:t>
      </w:r>
      <w:r w:rsidR="00583FC2">
        <w:tab/>
      </w:r>
      <w:r>
        <w:t>imię i nazwisko;</w:t>
      </w:r>
    </w:p>
    <w:p w14:paraId="4AC06D48" w14:textId="72D366BA" w:rsidR="00666A88" w:rsidRDefault="00666A88" w:rsidP="00D42FD7">
      <w:pPr>
        <w:pStyle w:val="ZPKTzmpktartykuempunktem"/>
      </w:pPr>
      <w:r>
        <w:t>2)</w:t>
      </w:r>
      <w:r w:rsidR="00583FC2">
        <w:tab/>
      </w:r>
      <w:r>
        <w:t>data urodzenia;</w:t>
      </w:r>
    </w:p>
    <w:p w14:paraId="532D3E31" w14:textId="3318EC46" w:rsidR="00666A88" w:rsidRDefault="00666A88" w:rsidP="00D42FD7">
      <w:pPr>
        <w:pStyle w:val="ZPKTzmpktartykuempunktem"/>
      </w:pPr>
      <w:r>
        <w:t>3)</w:t>
      </w:r>
      <w:r w:rsidR="00583FC2">
        <w:tab/>
      </w:r>
      <w:r>
        <w:t>miejsce pracy i zajmowane stanowisko;</w:t>
      </w:r>
    </w:p>
    <w:p w14:paraId="09B7D23E" w14:textId="5E2D1943" w:rsidR="00666A88" w:rsidRDefault="00666A88" w:rsidP="00D42FD7">
      <w:pPr>
        <w:pStyle w:val="ZPKTzmpktartykuempunktem"/>
      </w:pPr>
      <w:r>
        <w:t>4)</w:t>
      </w:r>
      <w:r w:rsidR="00583FC2">
        <w:tab/>
      </w:r>
      <w:r>
        <w:t>wykształcenie;</w:t>
      </w:r>
    </w:p>
    <w:p w14:paraId="6C095256" w14:textId="032F0565" w:rsidR="00666A88" w:rsidRDefault="00666A88" w:rsidP="00D42FD7">
      <w:pPr>
        <w:pStyle w:val="ZPKTzmpktartykuempunktem"/>
      </w:pPr>
      <w:r>
        <w:t>5)</w:t>
      </w:r>
      <w:r w:rsidR="00583FC2">
        <w:tab/>
      </w:r>
      <w:r>
        <w:t>tytuł oraz stopnie naukowe i stopnie w zakresie sztuki.</w:t>
      </w:r>
    </w:p>
    <w:p w14:paraId="3CA8A7D3" w14:textId="77777777" w:rsidR="00666A88" w:rsidRDefault="00666A88" w:rsidP="00D42FD7">
      <w:pPr>
        <w:pStyle w:val="ZUSTzmustartykuempunktem"/>
      </w:pPr>
      <w:r>
        <w:t>4. Minister właściwy do spraw kultury i ochrony dziedzictwa narodowego określi, w drodze rozporządzenia, tryb nadawania, wzór i sposób noszenia odznaki honorowej oraz warunki, jakie musi spełniać wniosek o jej nadanie, uwzględniając wzornictwo stosowane w polskiej falerystyce.”.</w:t>
      </w:r>
    </w:p>
    <w:p w14:paraId="2D3B29C9" w14:textId="77777777" w:rsidR="00666A88" w:rsidRDefault="00666A88" w:rsidP="00666A88">
      <w:pPr>
        <w:pStyle w:val="ARTartustawynprozporzdzenia"/>
      </w:pPr>
      <w:r>
        <w:rPr>
          <w:rStyle w:val="Ppogrubienie"/>
        </w:rPr>
        <w:t>Art. 2. </w:t>
      </w:r>
      <w:bookmarkStart w:id="3" w:name="_Hlk93658221"/>
      <w:r>
        <w:t>Za odwzorowanie cyfrowe, o którym mowa w art. 6 ust. 1i ustawy zmienianej w art. 1, uznaje się również odwzorowania cyfrowe dokumentów wykonane przed dniem wejścia w życie niniejszej ustawy, jeżeli odwzorowania te zostały wykonane w celu realizacji zadań, o których mowa w art. 6 ust. 1 ustawy zmienianej w art. 1, z wykorzystaniem systemu teleinformatycznego, o którym mowa w art. 6 ust. 1g ustawy zmienianej w art. 1.</w:t>
      </w:r>
      <w:bookmarkEnd w:id="3"/>
    </w:p>
    <w:p w14:paraId="51BEDF95" w14:textId="77777777" w:rsidR="00666A88" w:rsidRDefault="00666A88" w:rsidP="00666A88">
      <w:pPr>
        <w:pStyle w:val="ARTartustawynprozporzdzenia"/>
      </w:pPr>
      <w:r w:rsidRPr="00AD4EF1">
        <w:rPr>
          <w:rStyle w:val="Ppogrubienie"/>
        </w:rPr>
        <w:t>Art. </w:t>
      </w:r>
      <w:r>
        <w:rPr>
          <w:rStyle w:val="Ppogrubienie"/>
        </w:rPr>
        <w:t>3</w:t>
      </w:r>
      <w:r w:rsidRPr="00AD4EF1">
        <w:rPr>
          <w:rStyle w:val="Ppogrubienie"/>
        </w:rPr>
        <w:t>. </w:t>
      </w:r>
      <w:r>
        <w:t>Systemy teleinformatyczne, o których mowa w art. 6 ust. 1g ustawy zmienianej w art. 1, niespełniające wymogów tej ustawy, należy do nich dostosować w terminie 12 miesięcy od dnia wejścia w życie ustawy.</w:t>
      </w:r>
    </w:p>
    <w:p w14:paraId="22942F9F" w14:textId="77777777" w:rsidR="00666A88" w:rsidRDefault="00666A88" w:rsidP="00666A88">
      <w:pPr>
        <w:pStyle w:val="ARTartustawynprozporzdzenia"/>
      </w:pPr>
      <w:r>
        <w:rPr>
          <w:rStyle w:val="Ppogrubienie"/>
        </w:rPr>
        <w:t>Art. 4. </w:t>
      </w:r>
      <w:r>
        <w:t>Przepisu art. 6 ust. 1k ustawy zmienianej w art. 1 nie stosuje się do dokumentacji, o której mowa w art. 6 ust. 1 tej ustawy, sporządzonej w postaci innej niż elektroniczna przed dniem 20 stycznia 2011 r.</w:t>
      </w:r>
    </w:p>
    <w:p w14:paraId="0A5E4CCC" w14:textId="09D4942D" w:rsidR="00261A16" w:rsidRPr="00737F6A" w:rsidRDefault="00666A88" w:rsidP="00D42FD7">
      <w:pPr>
        <w:pStyle w:val="ARTartustawynprozporzdzenia"/>
      </w:pPr>
      <w:r>
        <w:rPr>
          <w:rStyle w:val="Ppogrubienie"/>
        </w:rPr>
        <w:t>Art. 5. </w:t>
      </w:r>
      <w:r>
        <w:t>Ustawa wchodzi w życie po upływie 12 miesięcy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C9B07" w14:textId="77777777" w:rsidR="000F614C" w:rsidRDefault="000F614C">
      <w:r>
        <w:separator/>
      </w:r>
    </w:p>
  </w:endnote>
  <w:endnote w:type="continuationSeparator" w:id="0">
    <w:p w14:paraId="14177CAD" w14:textId="77777777" w:rsidR="000F614C" w:rsidRDefault="000F6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0F9B3" w14:textId="77777777" w:rsidR="000F614C" w:rsidRDefault="000F614C">
      <w:r>
        <w:separator/>
      </w:r>
    </w:p>
  </w:footnote>
  <w:footnote w:type="continuationSeparator" w:id="0">
    <w:p w14:paraId="5D44092E" w14:textId="77777777" w:rsidR="000F614C" w:rsidRDefault="000F6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DBAEC" w14:textId="2723427E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D4657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A8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47F31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328E"/>
    <w:rsid w:val="000B552D"/>
    <w:rsid w:val="000B5B2D"/>
    <w:rsid w:val="000B5DCE"/>
    <w:rsid w:val="000C05BA"/>
    <w:rsid w:val="000C0E8F"/>
    <w:rsid w:val="000C4BC4"/>
    <w:rsid w:val="000D00E3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14C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7343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4675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657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6959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3FC2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6A88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626B"/>
    <w:rsid w:val="006C419E"/>
    <w:rsid w:val="006C4A31"/>
    <w:rsid w:val="006C538B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0EF9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0A6D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408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032B"/>
    <w:rsid w:val="00C64A2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2FD7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2998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61BC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2F64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133"/>
    <w:rsid w:val="00F92C0A"/>
    <w:rsid w:val="00F9415B"/>
    <w:rsid w:val="00FA13C2"/>
    <w:rsid w:val="00FA5BF8"/>
    <w:rsid w:val="00FA6D65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CA0766"/>
  <w15:docId w15:val="{3FBAEFF6-7335-4576-9DF5-28846547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0EF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137343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26A603-B29C-4F3A-8EE0-AA29CD7EE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10</Pages>
  <Words>2760</Words>
  <Characters>16565</Characters>
  <Application>Microsoft Office Word</Application>
  <DocSecurity>0</DocSecurity>
  <Lines>138</Lines>
  <Paragraphs>38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Rybkowska Bożena</cp:lastModifiedBy>
  <cp:revision>4</cp:revision>
  <cp:lastPrinted>2012-04-23T06:39:00Z</cp:lastPrinted>
  <dcterms:created xsi:type="dcterms:W3CDTF">2023-07-13T13:10:00Z</dcterms:created>
  <dcterms:modified xsi:type="dcterms:W3CDTF">2023-07-14T07:32:00Z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