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E71C53" w14:textId="7573133A" w:rsidR="00261A16" w:rsidRPr="003562D5" w:rsidRDefault="00F6261E" w:rsidP="007E5C36">
      <w:pPr>
        <w:pStyle w:val="OZNPROJEKTUwskazaniedatylubwersjiprojektu"/>
        <w:keepNext/>
      </w:pPr>
      <w:bookmarkStart w:id="0" w:name="_GoBack"/>
      <w:bookmarkEnd w:id="0"/>
      <w:r w:rsidRPr="003562D5">
        <w:t>Projekt</w:t>
      </w:r>
    </w:p>
    <w:p w14:paraId="63368DBF" w14:textId="77777777" w:rsidR="000B543E" w:rsidRPr="003562D5" w:rsidRDefault="000B543E" w:rsidP="000B543E">
      <w:pPr>
        <w:pStyle w:val="OZNRODZAKTUtznustawalubrozporzdzenieiorganwydajcy"/>
      </w:pPr>
      <w:r w:rsidRPr="003562D5">
        <w:t>ustawa</w:t>
      </w:r>
    </w:p>
    <w:p w14:paraId="3EE8B0F4" w14:textId="7D1F5D88" w:rsidR="000B543E" w:rsidRPr="003562D5" w:rsidRDefault="000B543E" w:rsidP="000B543E">
      <w:pPr>
        <w:pStyle w:val="DATAAKTUdatauchwalenialubwydaniaaktu"/>
      </w:pPr>
      <w:r w:rsidRPr="003562D5">
        <w:t xml:space="preserve">z dnia </w:t>
      </w:r>
    </w:p>
    <w:p w14:paraId="7FD94EF0" w14:textId="77777777" w:rsidR="00D5799A" w:rsidRPr="003562D5" w:rsidRDefault="00D5799A" w:rsidP="007E5C36">
      <w:pPr>
        <w:pStyle w:val="TYTUAKTUprzedmiotregulacjiustawylubrozporzdzenia"/>
      </w:pPr>
      <w:r w:rsidRPr="003562D5">
        <w:t>o szczególnych rozwiązaniach dotyczących wsparcia służb mundurowych nadzorowanych przez ministra właściwego do spraw wewnętrznych</w:t>
      </w:r>
      <w:r w:rsidR="009A3DA6" w:rsidRPr="003562D5">
        <w:t xml:space="preserve"> oraz Służby Więziennej</w:t>
      </w:r>
      <w:r w:rsidR="00F7435F" w:rsidRPr="003562D5">
        <w:rPr>
          <w:rStyle w:val="IGPindeksgrnyipogrubienie"/>
        </w:rPr>
        <w:footnoteReference w:id="1"/>
      </w:r>
      <w:r w:rsidR="00F7435F" w:rsidRPr="003562D5">
        <w:rPr>
          <w:rStyle w:val="IGPindeksgrnyipogrubienie"/>
        </w:rPr>
        <w:t>)</w:t>
      </w:r>
    </w:p>
    <w:p w14:paraId="4EB64645" w14:textId="2EDD36DD" w:rsidR="000B543E" w:rsidRPr="003562D5" w:rsidRDefault="000B543E" w:rsidP="007E5C36">
      <w:pPr>
        <w:pStyle w:val="ARTartustawynprozporzdzenia"/>
        <w:keepNext/>
      </w:pPr>
      <w:r w:rsidRPr="003562D5">
        <w:rPr>
          <w:rStyle w:val="Ppogrubienie"/>
        </w:rPr>
        <w:t>Art.</w:t>
      </w:r>
      <w:r w:rsidR="00CC1C48">
        <w:rPr>
          <w:rStyle w:val="Ppogrubienie"/>
        </w:rPr>
        <w:t> </w:t>
      </w:r>
      <w:r w:rsidR="00186346" w:rsidRPr="003562D5">
        <w:rPr>
          <w:rStyle w:val="Ppogrubienie"/>
        </w:rPr>
        <w:t>1</w:t>
      </w:r>
      <w:r w:rsidRPr="003562D5">
        <w:rPr>
          <w:rStyle w:val="Ppogrubienie"/>
        </w:rPr>
        <w:t>.</w:t>
      </w:r>
      <w:r w:rsidR="00A50A6D" w:rsidRPr="003562D5">
        <w:t xml:space="preserve"> W</w:t>
      </w:r>
      <w:r w:rsidR="00F6261E">
        <w:t xml:space="preserve"> </w:t>
      </w:r>
      <w:r w:rsidRPr="003562D5">
        <w:t>ustawie z</w:t>
      </w:r>
      <w:r w:rsidR="00F6261E">
        <w:t xml:space="preserve"> </w:t>
      </w:r>
      <w:r w:rsidRPr="003562D5">
        <w:t>dnia 6</w:t>
      </w:r>
      <w:r w:rsidR="00F6261E">
        <w:t xml:space="preserve"> </w:t>
      </w:r>
      <w:r w:rsidRPr="003562D5">
        <w:t>kwietnia 1990</w:t>
      </w:r>
      <w:r w:rsidR="00F6261E">
        <w:t xml:space="preserve"> </w:t>
      </w:r>
      <w:r w:rsidRPr="003562D5">
        <w:t>r. o</w:t>
      </w:r>
      <w:r w:rsidR="00F6261E">
        <w:t xml:space="preserve"> </w:t>
      </w:r>
      <w:r w:rsidRPr="003562D5">
        <w:t>Policji (</w:t>
      </w:r>
      <w:r w:rsidR="00034AED" w:rsidRPr="003562D5">
        <w:t>Dz.</w:t>
      </w:r>
      <w:r w:rsidR="00F6261E">
        <w:t xml:space="preserve"> </w:t>
      </w:r>
      <w:r w:rsidR="00034AED" w:rsidRPr="003562D5">
        <w:t>U.</w:t>
      </w:r>
      <w:r w:rsidRPr="003562D5">
        <w:t xml:space="preserve"> z</w:t>
      </w:r>
      <w:r w:rsidR="00F6261E">
        <w:t xml:space="preserve"> </w:t>
      </w:r>
      <w:r w:rsidRPr="003562D5">
        <w:t>20</w:t>
      </w:r>
      <w:r w:rsidR="00FE6CD9" w:rsidRPr="003562D5">
        <w:t>20</w:t>
      </w:r>
      <w:r w:rsidR="00F6261E">
        <w:t xml:space="preserve"> </w:t>
      </w:r>
      <w:r w:rsidRPr="003562D5">
        <w:t>r.</w:t>
      </w:r>
      <w:r w:rsidR="00034AED" w:rsidRPr="003562D5">
        <w:t xml:space="preserve"> poz.</w:t>
      </w:r>
      <w:r w:rsidR="00F6261E">
        <w:t xml:space="preserve"> </w:t>
      </w:r>
      <w:r w:rsidR="00FE6CD9" w:rsidRPr="003562D5">
        <w:t>360</w:t>
      </w:r>
      <w:r w:rsidR="001F79B4">
        <w:t xml:space="preserve"> i 956</w:t>
      </w:r>
      <w:r w:rsidR="00940654" w:rsidRPr="003562D5">
        <w:t>)</w:t>
      </w:r>
      <w:r w:rsidRPr="003562D5">
        <w:t xml:space="preserve"> wprowadza się następujące zmiany:</w:t>
      </w:r>
    </w:p>
    <w:p w14:paraId="41B2B349" w14:textId="553153BC" w:rsidR="00AF1DD3" w:rsidRPr="003562D5" w:rsidRDefault="00857344" w:rsidP="007E5C36">
      <w:pPr>
        <w:pStyle w:val="PKTpunkt"/>
        <w:keepNext/>
      </w:pPr>
      <w:r w:rsidRPr="003562D5">
        <w:t>1)</w:t>
      </w:r>
      <w:r w:rsidRPr="003562D5">
        <w:tab/>
      </w:r>
      <w:r w:rsidR="00AF1DD3" w:rsidRPr="003562D5">
        <w:t>w</w:t>
      </w:r>
      <w:r w:rsidR="00034AED" w:rsidRPr="003562D5">
        <w:t xml:space="preserve"> art.</w:t>
      </w:r>
      <w:r w:rsidR="00F6261E">
        <w:t xml:space="preserve"> </w:t>
      </w:r>
      <w:r w:rsidR="00AF1DD3" w:rsidRPr="003562D5">
        <w:t>15a</w:t>
      </w:r>
      <w:r w:rsidR="00F6261E">
        <w:t xml:space="preserve"> </w:t>
      </w:r>
      <w:r w:rsidR="00AF1DD3" w:rsidRPr="003562D5">
        <w:t>dodaje się</w:t>
      </w:r>
      <w:r w:rsidR="00034AED" w:rsidRPr="003562D5">
        <w:t xml:space="preserve"> ust.</w:t>
      </w:r>
      <w:r w:rsidR="00F6261E">
        <w:t xml:space="preserve"> </w:t>
      </w:r>
      <w:r w:rsidR="00034AED" w:rsidRPr="003562D5">
        <w:t>3 w</w:t>
      </w:r>
      <w:r w:rsidR="00F6261E">
        <w:t xml:space="preserve"> </w:t>
      </w:r>
      <w:r w:rsidR="00AF1DD3" w:rsidRPr="003562D5">
        <w:t>brzmieniu:</w:t>
      </w:r>
    </w:p>
    <w:p w14:paraId="7F94D8C6" w14:textId="631D3C9E" w:rsidR="00AF1DD3" w:rsidRPr="003562D5" w:rsidRDefault="008D375B" w:rsidP="004B6538">
      <w:pPr>
        <w:pStyle w:val="ZUSTzmustartykuempunktem"/>
      </w:pPr>
      <w:r w:rsidRPr="003562D5">
        <w:t>„</w:t>
      </w:r>
      <w:r w:rsidR="00AF1DD3" w:rsidRPr="003562D5">
        <w:t>3. Oceny ryzyka,</w:t>
      </w:r>
      <w:r w:rsidR="00034AED" w:rsidRPr="003562D5">
        <w:t xml:space="preserve"> o</w:t>
      </w:r>
      <w:r w:rsidR="00F6261E">
        <w:t xml:space="preserve"> </w:t>
      </w:r>
      <w:r w:rsidR="00AF1DD3" w:rsidRPr="003562D5">
        <w:t>której mowa</w:t>
      </w:r>
      <w:r w:rsidR="00034AED" w:rsidRPr="003562D5">
        <w:t xml:space="preserve"> w</w:t>
      </w:r>
      <w:r w:rsidR="00F6261E">
        <w:t xml:space="preserve"> </w:t>
      </w:r>
      <w:r w:rsidR="00034AED" w:rsidRPr="003562D5">
        <w:t>ust.</w:t>
      </w:r>
      <w:r w:rsidR="00F6261E">
        <w:t xml:space="preserve"> </w:t>
      </w:r>
      <w:r w:rsidR="00AF1DD3" w:rsidRPr="003562D5">
        <w:t>2, dokonuje się</w:t>
      </w:r>
      <w:r w:rsidR="00034AED" w:rsidRPr="003562D5">
        <w:t xml:space="preserve"> w</w:t>
      </w:r>
      <w:r w:rsidR="00F6261E">
        <w:t xml:space="preserve"> </w:t>
      </w:r>
      <w:r w:rsidR="00AF1DD3" w:rsidRPr="003562D5">
        <w:t>kwestionariuszu szacowania ryzyka zagrożenia życia lub zdrowia ludzkiego dołączanym do protokołu zatrzymania.</w:t>
      </w:r>
      <w:r w:rsidRPr="003562D5">
        <w:t>”</w:t>
      </w:r>
      <w:r w:rsidR="00AF1DD3" w:rsidRPr="003562D5">
        <w:t>;</w:t>
      </w:r>
    </w:p>
    <w:p w14:paraId="0C4D1B4B" w14:textId="24E527A8" w:rsidR="00AF1DD3" w:rsidRPr="003562D5" w:rsidRDefault="00AF1DD3" w:rsidP="00AF1DD3">
      <w:pPr>
        <w:pStyle w:val="PKTpunkt"/>
        <w:keepNext/>
      </w:pPr>
      <w:r w:rsidRPr="003562D5">
        <w:t>2)</w:t>
      </w:r>
      <w:r w:rsidR="00A2288C" w:rsidRPr="003562D5">
        <w:tab/>
      </w:r>
      <w:r w:rsidRPr="003562D5">
        <w:t>w</w:t>
      </w:r>
      <w:r w:rsidR="00034AED" w:rsidRPr="003562D5">
        <w:t xml:space="preserve"> art.</w:t>
      </w:r>
      <w:r w:rsidR="00F6261E">
        <w:t xml:space="preserve"> </w:t>
      </w:r>
      <w:r w:rsidRPr="003562D5">
        <w:t>15aa</w:t>
      </w:r>
      <w:r w:rsidR="00034AED" w:rsidRPr="003562D5">
        <w:t xml:space="preserve"> w</w:t>
      </w:r>
      <w:r w:rsidR="00F6261E">
        <w:t xml:space="preserve"> </w:t>
      </w:r>
      <w:r w:rsidR="00034AED" w:rsidRPr="003562D5">
        <w:t>ust.</w:t>
      </w:r>
      <w:r w:rsidR="00F6261E">
        <w:t xml:space="preserve"> </w:t>
      </w:r>
      <w:r w:rsidR="00034AED" w:rsidRPr="003562D5">
        <w:t>2</w:t>
      </w:r>
      <w:r w:rsidR="00F6261E">
        <w:t xml:space="preserve"> </w:t>
      </w:r>
      <w:r w:rsidRPr="003562D5">
        <w:t xml:space="preserve">po </w:t>
      </w:r>
      <w:r w:rsidR="00520164" w:rsidRPr="003562D5">
        <w:t>wyra</w:t>
      </w:r>
      <w:r w:rsidR="00CE2076" w:rsidRPr="003562D5">
        <w:t>zach</w:t>
      </w:r>
      <w:r w:rsidRPr="003562D5">
        <w:t xml:space="preserve"> </w:t>
      </w:r>
      <w:r w:rsidR="008D375B" w:rsidRPr="003562D5">
        <w:t>„</w:t>
      </w:r>
      <w:r w:rsidRPr="003562D5">
        <w:t>ust. 2</w:t>
      </w:r>
      <w:r w:rsidR="008D375B" w:rsidRPr="003562D5">
        <w:t>”</w:t>
      </w:r>
      <w:r w:rsidRPr="003562D5">
        <w:t xml:space="preserve"> dodaje </w:t>
      </w:r>
      <w:r w:rsidR="00CE2076" w:rsidRPr="003562D5">
        <w:t>się wyrazy</w:t>
      </w:r>
      <w:r w:rsidR="00F6261E">
        <w:t xml:space="preserve"> </w:t>
      </w:r>
      <w:r w:rsidR="008D375B" w:rsidRPr="003562D5">
        <w:t>„</w:t>
      </w:r>
      <w:r w:rsidRPr="003562D5">
        <w:t>i 3</w:t>
      </w:r>
      <w:r w:rsidR="008D375B" w:rsidRPr="003562D5">
        <w:t>”</w:t>
      </w:r>
      <w:r w:rsidRPr="003562D5">
        <w:t>;</w:t>
      </w:r>
    </w:p>
    <w:p w14:paraId="051CCD5D" w14:textId="08D99A69" w:rsidR="00AF1DD3" w:rsidRPr="003562D5" w:rsidRDefault="00AF1DD3" w:rsidP="007E5C36">
      <w:pPr>
        <w:pStyle w:val="PKTpunkt"/>
        <w:keepNext/>
      </w:pPr>
      <w:r w:rsidRPr="003562D5">
        <w:t>3)</w:t>
      </w:r>
      <w:r w:rsidR="00A2288C" w:rsidRPr="003562D5">
        <w:tab/>
      </w:r>
      <w:r w:rsidRPr="003562D5">
        <w:t>w</w:t>
      </w:r>
      <w:r w:rsidR="00034AED" w:rsidRPr="003562D5">
        <w:t xml:space="preserve"> art.</w:t>
      </w:r>
      <w:r w:rsidR="00F6261E">
        <w:t xml:space="preserve"> </w:t>
      </w:r>
      <w:r w:rsidRPr="003562D5">
        <w:t>15ab</w:t>
      </w:r>
      <w:r w:rsidR="00034AED" w:rsidRPr="003562D5">
        <w:t xml:space="preserve"> w</w:t>
      </w:r>
      <w:r w:rsidR="00F6261E">
        <w:t xml:space="preserve"> </w:t>
      </w:r>
      <w:r w:rsidR="00034AED" w:rsidRPr="003562D5">
        <w:t>ust.</w:t>
      </w:r>
      <w:r w:rsidR="00F6261E">
        <w:t xml:space="preserve"> </w:t>
      </w:r>
      <w:r w:rsidR="00034AED" w:rsidRPr="003562D5">
        <w:t>2</w:t>
      </w:r>
      <w:r w:rsidR="00F6261E">
        <w:t xml:space="preserve"> </w:t>
      </w:r>
      <w:r w:rsidRPr="003562D5">
        <w:t>dodaje się zdanie drugie</w:t>
      </w:r>
      <w:r w:rsidR="00034AED" w:rsidRPr="003562D5">
        <w:t xml:space="preserve"> w</w:t>
      </w:r>
      <w:r w:rsidR="00F6261E">
        <w:t xml:space="preserve"> </w:t>
      </w:r>
      <w:r w:rsidRPr="003562D5">
        <w:t>brzmieniu:</w:t>
      </w:r>
    </w:p>
    <w:p w14:paraId="3CFF1658" w14:textId="0B781698" w:rsidR="00AF1DD3" w:rsidRPr="003562D5" w:rsidRDefault="008D375B" w:rsidP="00FE027B">
      <w:pPr>
        <w:pStyle w:val="ZFRAGzmfragmentunpzdaniaartykuempunktem"/>
      </w:pPr>
      <w:r w:rsidRPr="003562D5">
        <w:t>„</w:t>
      </w:r>
      <w:r w:rsidR="00AF1DD3" w:rsidRPr="003562D5">
        <w:t>W przypadku sporządzenia kwestionariusza szacowania ryzyka zagrożenia życia lub zdrowia ludzkiego na podstawie</w:t>
      </w:r>
      <w:r w:rsidR="00034AED" w:rsidRPr="003562D5">
        <w:t xml:space="preserve"> art.</w:t>
      </w:r>
      <w:r w:rsidR="00F6261E">
        <w:t xml:space="preserve"> </w:t>
      </w:r>
      <w:r w:rsidR="00AF1DD3" w:rsidRPr="003562D5">
        <w:t>15a</w:t>
      </w:r>
      <w:r w:rsidR="00034AED" w:rsidRPr="003562D5">
        <w:t xml:space="preserve"> ust.</w:t>
      </w:r>
      <w:r w:rsidR="00F6261E">
        <w:t xml:space="preserve"> </w:t>
      </w:r>
      <w:r w:rsidR="00034AED" w:rsidRPr="003562D5">
        <w:t>3</w:t>
      </w:r>
      <w:r w:rsidR="00F6261E">
        <w:t xml:space="preserve"> </w:t>
      </w:r>
      <w:r w:rsidR="00AF1DD3" w:rsidRPr="003562D5">
        <w:t>kolejnego kwestionariusza nie sporządza się.</w:t>
      </w:r>
      <w:r w:rsidRPr="003562D5">
        <w:t>”</w:t>
      </w:r>
      <w:r w:rsidR="00AF1DD3" w:rsidRPr="003562D5">
        <w:t>;</w:t>
      </w:r>
    </w:p>
    <w:p w14:paraId="2108F23B" w14:textId="7657B6DE" w:rsidR="00657EFA" w:rsidRPr="003562D5" w:rsidRDefault="00D444D8" w:rsidP="007E5C36">
      <w:pPr>
        <w:pStyle w:val="PKTpunkt"/>
        <w:keepNext/>
      </w:pPr>
      <w:r w:rsidRPr="003562D5">
        <w:t>4)</w:t>
      </w:r>
      <w:r w:rsidR="00A2288C" w:rsidRPr="003562D5">
        <w:tab/>
      </w:r>
      <w:r w:rsidR="00657EFA" w:rsidRPr="003562D5">
        <w:t>w</w:t>
      </w:r>
      <w:r w:rsidR="00034AED" w:rsidRPr="003562D5">
        <w:t xml:space="preserve"> art.</w:t>
      </w:r>
      <w:r w:rsidR="00F6261E">
        <w:t xml:space="preserve"> </w:t>
      </w:r>
      <w:r w:rsidR="00657EFA" w:rsidRPr="003562D5">
        <w:t>3</w:t>
      </w:r>
      <w:r w:rsidR="00034AED" w:rsidRPr="003562D5">
        <w:t>8</w:t>
      </w:r>
      <w:r w:rsidR="00F6261E">
        <w:t xml:space="preserve"> </w:t>
      </w:r>
      <w:r w:rsidR="00CE2076" w:rsidRPr="003562D5">
        <w:t xml:space="preserve">po ust. 2 </w:t>
      </w:r>
      <w:r w:rsidR="00657EFA" w:rsidRPr="003562D5">
        <w:t>dodaje się</w:t>
      </w:r>
      <w:r w:rsidR="00034AED" w:rsidRPr="003562D5">
        <w:t xml:space="preserve"> ust.</w:t>
      </w:r>
      <w:r w:rsidR="00F6261E">
        <w:t xml:space="preserve"> </w:t>
      </w:r>
      <w:r w:rsidR="00CE2076" w:rsidRPr="003562D5">
        <w:t>2a</w:t>
      </w:r>
      <w:r w:rsidR="00034AED" w:rsidRPr="003562D5">
        <w:t xml:space="preserve"> w</w:t>
      </w:r>
      <w:r w:rsidR="00F6261E">
        <w:t xml:space="preserve"> </w:t>
      </w:r>
      <w:r w:rsidR="00657EFA" w:rsidRPr="003562D5">
        <w:t>brzmieniu:</w:t>
      </w:r>
    </w:p>
    <w:p w14:paraId="6F41871D" w14:textId="7C5DB8C4" w:rsidR="00657EFA" w:rsidRPr="003562D5" w:rsidRDefault="008D375B" w:rsidP="00F355B6">
      <w:pPr>
        <w:pStyle w:val="ZUSTzmustartykuempunktem"/>
      </w:pPr>
      <w:r w:rsidRPr="003562D5">
        <w:t>„</w:t>
      </w:r>
      <w:r w:rsidR="00000363" w:rsidRPr="003562D5">
        <w:t>2a</w:t>
      </w:r>
      <w:r w:rsidR="00657EFA" w:rsidRPr="003562D5">
        <w:t>. Równorzędnym stanowiskiem służbowym jest stanowisko zaszeregowane do tej samej grupy uposażenia zasadniczego</w:t>
      </w:r>
      <w:r w:rsidR="00034AED" w:rsidRPr="003562D5">
        <w:t xml:space="preserve"> i</w:t>
      </w:r>
      <w:r w:rsidR="00F6261E">
        <w:t xml:space="preserve"> </w:t>
      </w:r>
      <w:r w:rsidR="00657EFA" w:rsidRPr="003562D5">
        <w:t>takiego samego stopnia etatowego.</w:t>
      </w:r>
      <w:r w:rsidRPr="003562D5">
        <w:t>”</w:t>
      </w:r>
      <w:r w:rsidR="00657EFA" w:rsidRPr="003562D5">
        <w:t>;</w:t>
      </w:r>
    </w:p>
    <w:p w14:paraId="3FE960E4" w14:textId="32863F33" w:rsidR="006659BF" w:rsidRPr="003562D5" w:rsidRDefault="00126367" w:rsidP="007E5C36">
      <w:pPr>
        <w:pStyle w:val="PKTpunkt"/>
        <w:keepNext/>
      </w:pPr>
      <w:r w:rsidRPr="003562D5">
        <w:t>5</w:t>
      </w:r>
      <w:r w:rsidR="00A2288C" w:rsidRPr="003562D5">
        <w:t>)</w:t>
      </w:r>
      <w:r w:rsidR="00657EFA" w:rsidRPr="003562D5">
        <w:tab/>
      </w:r>
      <w:r w:rsidR="00857344" w:rsidRPr="003562D5">
        <w:t>w</w:t>
      </w:r>
      <w:r w:rsidR="00034AED" w:rsidRPr="003562D5">
        <w:t xml:space="preserve"> art.</w:t>
      </w:r>
      <w:r w:rsidR="00F6261E">
        <w:t xml:space="preserve"> </w:t>
      </w:r>
      <w:r w:rsidR="00857344" w:rsidRPr="003562D5">
        <w:t>3</w:t>
      </w:r>
      <w:r w:rsidR="000E7AFF" w:rsidRPr="003562D5">
        <w:t>9</w:t>
      </w:r>
      <w:r w:rsidR="006659BF" w:rsidRPr="003562D5">
        <w:t>:</w:t>
      </w:r>
    </w:p>
    <w:p w14:paraId="7736E051" w14:textId="4353BA08" w:rsidR="00857344" w:rsidRPr="003562D5" w:rsidRDefault="006659BF" w:rsidP="007E5C36">
      <w:pPr>
        <w:pStyle w:val="LITlitera"/>
        <w:keepNext/>
      </w:pPr>
      <w:r w:rsidRPr="003562D5">
        <w:t>a)</w:t>
      </w:r>
      <w:r w:rsidR="00A2288C" w:rsidRPr="003562D5">
        <w:tab/>
      </w:r>
      <w:r w:rsidR="000E7AFF" w:rsidRPr="003562D5">
        <w:t>ust.</w:t>
      </w:r>
      <w:r w:rsidR="00F6261E">
        <w:t xml:space="preserve"> </w:t>
      </w:r>
      <w:r w:rsidR="000E7AFF" w:rsidRPr="003562D5">
        <w:t>2</w:t>
      </w:r>
      <w:r w:rsidR="00F6261E">
        <w:t xml:space="preserve"> </w:t>
      </w:r>
      <w:r w:rsidR="00857344" w:rsidRPr="003562D5">
        <w:t>otrzymuje brzmienie:</w:t>
      </w:r>
    </w:p>
    <w:p w14:paraId="0F488D4C" w14:textId="1B42617A" w:rsidR="00857344" w:rsidRPr="003562D5" w:rsidRDefault="008D375B" w:rsidP="00DB2DA1">
      <w:pPr>
        <w:pStyle w:val="ZLITUSTzmustliter"/>
      </w:pPr>
      <w:r w:rsidRPr="003562D5">
        <w:t>„</w:t>
      </w:r>
      <w:r w:rsidR="00857344" w:rsidRPr="003562D5">
        <w:t>2. Policjanta można zawiesić</w:t>
      </w:r>
      <w:r w:rsidR="000E7AFF" w:rsidRPr="003562D5">
        <w:t xml:space="preserve"> w</w:t>
      </w:r>
      <w:r w:rsidR="00F6261E">
        <w:t xml:space="preserve"> </w:t>
      </w:r>
      <w:r w:rsidR="00857344" w:rsidRPr="003562D5">
        <w:t>czynnościach służbowych</w:t>
      </w:r>
      <w:r w:rsidR="000E7AFF" w:rsidRPr="003562D5">
        <w:t xml:space="preserve"> w</w:t>
      </w:r>
      <w:r w:rsidR="00F6261E">
        <w:t xml:space="preserve"> </w:t>
      </w:r>
      <w:r w:rsidR="00857344" w:rsidRPr="003562D5">
        <w:t>razie wszczęcia przeciwko niemu postępowania karnego</w:t>
      </w:r>
      <w:r w:rsidR="000E7AFF" w:rsidRPr="003562D5">
        <w:t xml:space="preserve"> w</w:t>
      </w:r>
      <w:r w:rsidR="00F6261E">
        <w:t xml:space="preserve"> </w:t>
      </w:r>
      <w:r w:rsidR="00857344" w:rsidRPr="003562D5">
        <w:t>sprawie</w:t>
      </w:r>
      <w:r w:rsidR="000E7AFF" w:rsidRPr="003562D5">
        <w:t xml:space="preserve"> o</w:t>
      </w:r>
      <w:r w:rsidR="00F6261E">
        <w:t xml:space="preserve"> </w:t>
      </w:r>
      <w:r w:rsidR="00857344" w:rsidRPr="003562D5">
        <w:t>przestępstwo lub przestępstwo skarbowe, nieumyślne, ścigane</w:t>
      </w:r>
      <w:r w:rsidR="000E7AFF" w:rsidRPr="003562D5">
        <w:t xml:space="preserve"> z</w:t>
      </w:r>
      <w:r w:rsidR="00F6261E">
        <w:t xml:space="preserve"> </w:t>
      </w:r>
      <w:r w:rsidR="00857344" w:rsidRPr="003562D5">
        <w:t xml:space="preserve">oskarżenia publicznego lub </w:t>
      </w:r>
      <w:r w:rsidR="00857344" w:rsidRPr="003562D5">
        <w:lastRenderedPageBreak/>
        <w:t>postępowania dyscyplinarnego, jeżeli jest to celowe</w:t>
      </w:r>
      <w:r w:rsidR="000E7AFF" w:rsidRPr="003562D5">
        <w:t xml:space="preserve"> z</w:t>
      </w:r>
      <w:r w:rsidR="00F6261E">
        <w:t xml:space="preserve"> </w:t>
      </w:r>
      <w:r w:rsidR="00857344" w:rsidRPr="003562D5">
        <w:t>uwagi na dobro postępowania lub dobro służby – na czas nie dłuższy niż 1</w:t>
      </w:r>
      <w:r w:rsidR="000E7AFF" w:rsidRPr="003562D5">
        <w:t>2</w:t>
      </w:r>
      <w:r w:rsidR="00F6261E">
        <w:t xml:space="preserve"> </w:t>
      </w:r>
      <w:r w:rsidR="00857344" w:rsidRPr="003562D5">
        <w:t>miesięcy.</w:t>
      </w:r>
      <w:r w:rsidRPr="003562D5">
        <w:t>”</w:t>
      </w:r>
      <w:r w:rsidR="007960DB">
        <w:t>,</w:t>
      </w:r>
    </w:p>
    <w:p w14:paraId="6D61587A" w14:textId="77777777" w:rsidR="006659BF" w:rsidRPr="003562D5" w:rsidRDefault="00750338" w:rsidP="007E5C36">
      <w:pPr>
        <w:pStyle w:val="LITlitera"/>
        <w:keepNext/>
      </w:pPr>
      <w:r w:rsidRPr="003562D5">
        <w:t>b</w:t>
      </w:r>
      <w:r w:rsidR="006659BF" w:rsidRPr="003562D5">
        <w:t>)</w:t>
      </w:r>
      <w:r w:rsidR="00A2288C" w:rsidRPr="003562D5">
        <w:tab/>
      </w:r>
      <w:r w:rsidR="00582DAA" w:rsidRPr="003562D5">
        <w:t xml:space="preserve">uchyla się </w:t>
      </w:r>
      <w:r w:rsidR="006659BF" w:rsidRPr="003562D5">
        <w:t xml:space="preserve">ust. </w:t>
      </w:r>
      <w:r w:rsidR="00034AED" w:rsidRPr="003562D5">
        <w:t>4</w:t>
      </w:r>
      <w:r w:rsidR="00582DAA" w:rsidRPr="003562D5">
        <w:t>;</w:t>
      </w:r>
    </w:p>
    <w:p w14:paraId="4A8C1F2E" w14:textId="644E5CCC" w:rsidR="00750338" w:rsidRPr="003562D5" w:rsidRDefault="00126367" w:rsidP="003F0BC8">
      <w:pPr>
        <w:pStyle w:val="PKTpunkt"/>
        <w:keepNext/>
      </w:pPr>
      <w:r w:rsidRPr="003562D5">
        <w:t>6</w:t>
      </w:r>
      <w:r w:rsidR="00857344" w:rsidRPr="003562D5">
        <w:t>)</w:t>
      </w:r>
      <w:r w:rsidR="00857344" w:rsidRPr="003562D5">
        <w:tab/>
      </w:r>
      <w:r w:rsidR="00750338" w:rsidRPr="003562D5">
        <w:t>po</w:t>
      </w:r>
      <w:r w:rsidR="00034AED" w:rsidRPr="003562D5">
        <w:t xml:space="preserve"> art.</w:t>
      </w:r>
      <w:r w:rsidR="00F6261E">
        <w:t xml:space="preserve"> </w:t>
      </w:r>
      <w:r w:rsidR="00750338" w:rsidRPr="003562D5">
        <w:t>3</w:t>
      </w:r>
      <w:r w:rsidR="00034AED" w:rsidRPr="003562D5">
        <w:t>9</w:t>
      </w:r>
      <w:r w:rsidR="00F6261E">
        <w:t xml:space="preserve"> </w:t>
      </w:r>
      <w:r w:rsidR="00750338" w:rsidRPr="003562D5">
        <w:t>dodaje się</w:t>
      </w:r>
      <w:r w:rsidR="00034AED" w:rsidRPr="003562D5">
        <w:t xml:space="preserve"> art.</w:t>
      </w:r>
      <w:r w:rsidR="00F6261E">
        <w:t xml:space="preserve"> </w:t>
      </w:r>
      <w:r w:rsidR="00750338" w:rsidRPr="003562D5">
        <w:t>39a</w:t>
      </w:r>
      <w:r w:rsidR="00A2288C" w:rsidRPr="003562D5">
        <w:t>–</w:t>
      </w:r>
      <w:r w:rsidR="00750338" w:rsidRPr="003562D5">
        <w:t>39d</w:t>
      </w:r>
      <w:r w:rsidR="00034AED" w:rsidRPr="003562D5">
        <w:t xml:space="preserve"> w</w:t>
      </w:r>
      <w:r w:rsidR="00F6261E">
        <w:t xml:space="preserve"> </w:t>
      </w:r>
      <w:r w:rsidR="00750338" w:rsidRPr="003562D5">
        <w:t>brzmieniu:</w:t>
      </w:r>
    </w:p>
    <w:p w14:paraId="7C95000C" w14:textId="100DCDF5" w:rsidR="00750338" w:rsidRPr="003562D5" w:rsidRDefault="008D375B" w:rsidP="005D6F42">
      <w:pPr>
        <w:pStyle w:val="ZARTzmartartykuempunktem"/>
      </w:pPr>
      <w:r w:rsidRPr="003562D5">
        <w:t>„</w:t>
      </w:r>
      <w:r w:rsidR="00750338" w:rsidRPr="003562D5">
        <w:t xml:space="preserve">Art. 39a. </w:t>
      </w:r>
      <w:r w:rsidR="00750338" w:rsidRPr="003562D5">
        <w:rPr>
          <w:rFonts w:eastAsia="Calibri"/>
        </w:rPr>
        <w:t>1. Przełożonymi właściwymi do zawieszania</w:t>
      </w:r>
      <w:r w:rsidR="00034AED" w:rsidRPr="003562D5">
        <w:rPr>
          <w:rFonts w:eastAsia="Calibri"/>
        </w:rPr>
        <w:t xml:space="preserve"> w</w:t>
      </w:r>
      <w:r w:rsidR="00F6261E">
        <w:rPr>
          <w:rFonts w:eastAsia="Calibri"/>
        </w:rPr>
        <w:t xml:space="preserve"> </w:t>
      </w:r>
      <w:r w:rsidR="00750338" w:rsidRPr="003562D5">
        <w:rPr>
          <w:rFonts w:eastAsia="Calibri"/>
        </w:rPr>
        <w:t>czynnościach służbowych policjantów są:</w:t>
      </w:r>
    </w:p>
    <w:p w14:paraId="7B2FD27A" w14:textId="2D4AEBBB" w:rsidR="00750338" w:rsidRPr="003562D5" w:rsidRDefault="00750338" w:rsidP="00520164">
      <w:pPr>
        <w:pStyle w:val="ZPKTzmpktartykuempunktem"/>
        <w:rPr>
          <w:rFonts w:eastAsia="Calibri"/>
        </w:rPr>
      </w:pPr>
      <w:r w:rsidRPr="003562D5">
        <w:rPr>
          <w:rFonts w:eastAsia="Calibri"/>
        </w:rPr>
        <w:t>1)</w:t>
      </w:r>
      <w:r w:rsidR="000A2E0A" w:rsidRPr="003562D5">
        <w:rPr>
          <w:rFonts w:eastAsia="Calibri"/>
        </w:rPr>
        <w:tab/>
      </w:r>
      <w:r w:rsidRPr="003562D5">
        <w:rPr>
          <w:rFonts w:eastAsia="Calibri"/>
        </w:rPr>
        <w:t>minister właściwy do spraw wewnętrznych</w:t>
      </w:r>
      <w:r w:rsidR="004028A5">
        <w:rPr>
          <w:rFonts w:eastAsia="Calibri"/>
        </w:rPr>
        <w:t xml:space="preserve"> –</w:t>
      </w:r>
      <w:r w:rsidR="00034AED" w:rsidRPr="003562D5">
        <w:rPr>
          <w:rFonts w:eastAsia="Calibri"/>
        </w:rPr>
        <w:t xml:space="preserve"> w</w:t>
      </w:r>
      <w:r w:rsidR="00F6261E">
        <w:rPr>
          <w:rFonts w:eastAsia="Calibri"/>
        </w:rPr>
        <w:t xml:space="preserve"> </w:t>
      </w:r>
      <w:r w:rsidRPr="003562D5">
        <w:rPr>
          <w:rFonts w:eastAsia="Calibri"/>
        </w:rPr>
        <w:t xml:space="preserve">stosunku do Komendanta Głównego Policji oraz </w:t>
      </w:r>
      <w:r w:rsidRPr="003562D5">
        <w:t xml:space="preserve">Komendanta </w:t>
      </w:r>
      <w:r w:rsidR="00DA4540" w:rsidRPr="003562D5">
        <w:t>BSWP</w:t>
      </w:r>
      <w:r w:rsidR="00034AED" w:rsidRPr="003562D5">
        <w:t xml:space="preserve"> i</w:t>
      </w:r>
      <w:r w:rsidR="00F6261E">
        <w:t xml:space="preserve"> </w:t>
      </w:r>
      <w:r w:rsidRPr="003562D5">
        <w:t>jego zastępcy</w:t>
      </w:r>
      <w:r w:rsidRPr="003562D5">
        <w:rPr>
          <w:rFonts w:eastAsia="Calibri"/>
        </w:rPr>
        <w:t xml:space="preserve">; </w:t>
      </w:r>
    </w:p>
    <w:p w14:paraId="74AA97EA" w14:textId="43965495" w:rsidR="00750338" w:rsidRPr="003562D5" w:rsidRDefault="00A2288C" w:rsidP="007E5C36">
      <w:pPr>
        <w:pStyle w:val="ZPKTzmpktartykuempunktem"/>
        <w:keepNext/>
      </w:pPr>
      <w:r w:rsidRPr="003562D5">
        <w:t>2)</w:t>
      </w:r>
      <w:r w:rsidR="000A2E0A" w:rsidRPr="003562D5">
        <w:tab/>
      </w:r>
      <w:r w:rsidR="00750338" w:rsidRPr="003562D5">
        <w:t>Komendant Główny Policji</w:t>
      </w:r>
      <w:r w:rsidR="00034AED" w:rsidRPr="003562D5">
        <w:t xml:space="preserve"> </w:t>
      </w:r>
      <w:r w:rsidR="004028A5" w:rsidRPr="004028A5">
        <w:rPr>
          <w:rFonts w:eastAsia="Calibri"/>
        </w:rPr>
        <w:t>–</w:t>
      </w:r>
      <w:r w:rsidR="004028A5">
        <w:rPr>
          <w:rFonts w:eastAsia="Calibri"/>
        </w:rPr>
        <w:t xml:space="preserve"> </w:t>
      </w:r>
      <w:r w:rsidR="00034AED" w:rsidRPr="003562D5">
        <w:t>w</w:t>
      </w:r>
      <w:r w:rsidR="00F6261E">
        <w:t xml:space="preserve"> </w:t>
      </w:r>
      <w:r w:rsidR="00750338" w:rsidRPr="003562D5">
        <w:t>stosunku do policjanta na stanowisku służbowym:</w:t>
      </w:r>
    </w:p>
    <w:p w14:paraId="4F92E71D" w14:textId="162129FB" w:rsidR="00750338" w:rsidRPr="003562D5" w:rsidRDefault="00750338" w:rsidP="00520164">
      <w:pPr>
        <w:pStyle w:val="ZLITwPKTzmlitwpktartykuempunktem"/>
      </w:pPr>
      <w:r w:rsidRPr="003562D5">
        <w:t>a)</w:t>
      </w:r>
      <w:r w:rsidR="000A2E0A" w:rsidRPr="003562D5">
        <w:tab/>
      </w:r>
      <w:r w:rsidRPr="003562D5">
        <w:t xml:space="preserve">Komendanta </w:t>
      </w:r>
      <w:r w:rsidR="00BC63DC" w:rsidRPr="003562D5">
        <w:t>CBŚP</w:t>
      </w:r>
      <w:r w:rsidR="00046458" w:rsidRPr="003562D5">
        <w:t xml:space="preserve"> </w:t>
      </w:r>
      <w:r w:rsidR="00034AED" w:rsidRPr="003562D5">
        <w:t>i</w:t>
      </w:r>
      <w:r w:rsidR="00F6261E">
        <w:t xml:space="preserve"> </w:t>
      </w:r>
      <w:r w:rsidRPr="003562D5">
        <w:t>jego zastępcy,</w:t>
      </w:r>
    </w:p>
    <w:p w14:paraId="51B92E28" w14:textId="14F17508" w:rsidR="00750338" w:rsidRPr="003562D5" w:rsidRDefault="00750338" w:rsidP="00520164">
      <w:pPr>
        <w:pStyle w:val="ZLITwPKTzmlitwpktartykuempunktem"/>
      </w:pPr>
      <w:r w:rsidRPr="003562D5">
        <w:t>b)</w:t>
      </w:r>
      <w:r w:rsidR="000A2E0A" w:rsidRPr="003562D5">
        <w:tab/>
      </w:r>
      <w:r w:rsidRPr="003562D5">
        <w:t>komendanta wojewódzkiego (Stołecznego) Policji</w:t>
      </w:r>
      <w:r w:rsidR="00034AED" w:rsidRPr="003562D5">
        <w:t xml:space="preserve"> i</w:t>
      </w:r>
      <w:r w:rsidR="00F6261E">
        <w:t xml:space="preserve"> </w:t>
      </w:r>
      <w:r w:rsidRPr="003562D5">
        <w:t xml:space="preserve">jego zastępcy, </w:t>
      </w:r>
    </w:p>
    <w:p w14:paraId="482CA094" w14:textId="3991F8F5" w:rsidR="00750338" w:rsidRPr="003562D5" w:rsidRDefault="00750338" w:rsidP="00520164">
      <w:pPr>
        <w:pStyle w:val="ZLITwPKTzmlitwpktartykuempunktem"/>
      </w:pPr>
      <w:r w:rsidRPr="003562D5">
        <w:t>c</w:t>
      </w:r>
      <w:r w:rsidR="00A2288C" w:rsidRPr="003562D5">
        <w:t>)</w:t>
      </w:r>
      <w:r w:rsidR="000A2E0A" w:rsidRPr="003562D5">
        <w:tab/>
      </w:r>
      <w:r w:rsidRPr="003562D5">
        <w:t>Komendanta</w:t>
      </w:r>
      <w:r w:rsidR="00F6261E">
        <w:t>-</w:t>
      </w:r>
      <w:r w:rsidRPr="003562D5">
        <w:t>Rektora Wyższej Szkoły Policji</w:t>
      </w:r>
      <w:r w:rsidR="00034AED" w:rsidRPr="003562D5">
        <w:t xml:space="preserve"> w</w:t>
      </w:r>
      <w:r w:rsidR="00F6261E">
        <w:t xml:space="preserve"> </w:t>
      </w:r>
      <w:r w:rsidRPr="003562D5">
        <w:t>Szczytnie</w:t>
      </w:r>
      <w:r w:rsidR="00034AED" w:rsidRPr="003562D5">
        <w:t xml:space="preserve"> i</w:t>
      </w:r>
      <w:r w:rsidR="00F6261E">
        <w:t xml:space="preserve"> </w:t>
      </w:r>
      <w:r w:rsidRPr="003562D5">
        <w:t xml:space="preserve">jego zastępcy, </w:t>
      </w:r>
    </w:p>
    <w:p w14:paraId="731924C1" w14:textId="4A626AEE" w:rsidR="00750338" w:rsidRPr="003562D5" w:rsidRDefault="00750338" w:rsidP="00520164">
      <w:pPr>
        <w:pStyle w:val="ZLITwPKTzmlitwpktartykuempunktem"/>
      </w:pPr>
      <w:r w:rsidRPr="003562D5">
        <w:t>d</w:t>
      </w:r>
      <w:r w:rsidR="00A2288C" w:rsidRPr="003562D5">
        <w:t>)</w:t>
      </w:r>
      <w:r w:rsidR="000A2E0A" w:rsidRPr="003562D5">
        <w:tab/>
      </w:r>
      <w:r w:rsidRPr="003562D5">
        <w:t>komendanta szkoły policyjnej</w:t>
      </w:r>
      <w:r w:rsidR="00034AED" w:rsidRPr="003562D5">
        <w:t xml:space="preserve"> i</w:t>
      </w:r>
      <w:r w:rsidR="00F6261E">
        <w:t xml:space="preserve"> </w:t>
      </w:r>
      <w:r w:rsidRPr="003562D5">
        <w:t xml:space="preserve">jego zastępcy, </w:t>
      </w:r>
    </w:p>
    <w:p w14:paraId="26A3FBE6" w14:textId="67245423" w:rsidR="00750338" w:rsidRPr="003562D5" w:rsidRDefault="00750338" w:rsidP="00520164">
      <w:pPr>
        <w:pStyle w:val="ZLITwPKTzmlitwpktartykuempunktem"/>
      </w:pPr>
      <w:r w:rsidRPr="003562D5">
        <w:t>e</w:t>
      </w:r>
      <w:r w:rsidR="00A2288C" w:rsidRPr="003562D5">
        <w:t>)</w:t>
      </w:r>
      <w:r w:rsidR="000A2E0A" w:rsidRPr="003562D5">
        <w:tab/>
      </w:r>
      <w:r w:rsidRPr="003562D5">
        <w:t>w Komendzie Głównej Policji lub pozostającego</w:t>
      </w:r>
      <w:r w:rsidR="00034AED" w:rsidRPr="003562D5">
        <w:t xml:space="preserve"> w</w:t>
      </w:r>
      <w:r w:rsidR="00F6261E">
        <w:t xml:space="preserve"> </w:t>
      </w:r>
      <w:r w:rsidRPr="003562D5">
        <w:t xml:space="preserve">jego dyspozycji, </w:t>
      </w:r>
    </w:p>
    <w:p w14:paraId="7C035CB9" w14:textId="77777777" w:rsidR="00750338" w:rsidRPr="003562D5" w:rsidRDefault="00750338" w:rsidP="00520164">
      <w:pPr>
        <w:pStyle w:val="ZLITwPKTzmlitwpktartykuempunktem"/>
      </w:pPr>
      <w:r w:rsidRPr="003562D5">
        <w:t>f</w:t>
      </w:r>
      <w:r w:rsidR="00520164" w:rsidRPr="003562D5">
        <w:t>)</w:t>
      </w:r>
      <w:r w:rsidR="00520164" w:rsidRPr="003562D5">
        <w:tab/>
      </w:r>
      <w:r w:rsidRPr="003562D5">
        <w:t xml:space="preserve">w Centralnym Laboratorium Kryminalistycznym Policji, </w:t>
      </w:r>
    </w:p>
    <w:p w14:paraId="280931ED" w14:textId="77777777" w:rsidR="00750338" w:rsidRPr="003562D5" w:rsidRDefault="00750338" w:rsidP="00520164">
      <w:pPr>
        <w:pStyle w:val="ZLITwPKTzmlitwpktartykuempunktem"/>
      </w:pPr>
      <w:r w:rsidRPr="003562D5">
        <w:t>g</w:t>
      </w:r>
      <w:r w:rsidR="00A2288C" w:rsidRPr="003562D5">
        <w:t>)</w:t>
      </w:r>
      <w:r w:rsidR="000A2E0A" w:rsidRPr="003562D5">
        <w:tab/>
      </w:r>
      <w:r w:rsidRPr="003562D5">
        <w:t>w BOA</w:t>
      </w:r>
      <w:r w:rsidR="00520164" w:rsidRPr="003562D5">
        <w:t>;</w:t>
      </w:r>
      <w:r w:rsidRPr="003562D5">
        <w:t xml:space="preserve"> </w:t>
      </w:r>
    </w:p>
    <w:p w14:paraId="03CD095F" w14:textId="62DA63AC" w:rsidR="00750338" w:rsidRPr="003562D5" w:rsidRDefault="00A2288C" w:rsidP="00520164">
      <w:pPr>
        <w:pStyle w:val="ZPKTzmpktartykuempunktem"/>
      </w:pPr>
      <w:r w:rsidRPr="003562D5">
        <w:t>3)</w:t>
      </w:r>
      <w:r w:rsidR="000A2E0A" w:rsidRPr="003562D5">
        <w:tab/>
      </w:r>
      <w:r w:rsidR="00750338" w:rsidRPr="003562D5">
        <w:t xml:space="preserve">Komendant </w:t>
      </w:r>
      <w:r w:rsidR="00BC63DC" w:rsidRPr="003562D5">
        <w:t xml:space="preserve">CBŚP </w:t>
      </w:r>
      <w:r w:rsidR="004028A5" w:rsidRPr="004028A5">
        <w:rPr>
          <w:rFonts w:eastAsia="Calibri"/>
        </w:rPr>
        <w:t xml:space="preserve">– </w:t>
      </w:r>
      <w:r w:rsidR="00034AED" w:rsidRPr="003562D5">
        <w:t>w</w:t>
      </w:r>
      <w:r w:rsidR="00F6261E">
        <w:t xml:space="preserve"> </w:t>
      </w:r>
      <w:r w:rsidR="00750338" w:rsidRPr="003562D5">
        <w:t>stosunku do policjanta na stanowisku służbowym</w:t>
      </w:r>
      <w:r w:rsidR="00034AED" w:rsidRPr="003562D5">
        <w:t xml:space="preserve"> w</w:t>
      </w:r>
      <w:r w:rsidR="00F6261E">
        <w:t xml:space="preserve"> </w:t>
      </w:r>
      <w:r w:rsidR="00BC63DC" w:rsidRPr="003562D5">
        <w:t>CBŚP</w:t>
      </w:r>
      <w:r w:rsidR="00520164" w:rsidRPr="003562D5">
        <w:t>;</w:t>
      </w:r>
      <w:r w:rsidR="00750338" w:rsidRPr="003562D5">
        <w:t xml:space="preserve"> </w:t>
      </w:r>
    </w:p>
    <w:p w14:paraId="6BED44CC" w14:textId="7178EEF1" w:rsidR="00750338" w:rsidRPr="003562D5" w:rsidRDefault="00A2288C" w:rsidP="00520164">
      <w:pPr>
        <w:pStyle w:val="ZPKTzmpktartykuempunktem"/>
      </w:pPr>
      <w:r w:rsidRPr="003562D5">
        <w:t>4)</w:t>
      </w:r>
      <w:r w:rsidR="000A2E0A" w:rsidRPr="003562D5">
        <w:tab/>
      </w:r>
      <w:r w:rsidR="00750338" w:rsidRPr="003562D5">
        <w:t xml:space="preserve">Komendant </w:t>
      </w:r>
      <w:r w:rsidR="00DA4540" w:rsidRPr="003562D5">
        <w:t xml:space="preserve">BSWP </w:t>
      </w:r>
      <w:r w:rsidR="004028A5" w:rsidRPr="004028A5">
        <w:rPr>
          <w:rFonts w:eastAsia="Calibri"/>
        </w:rPr>
        <w:t xml:space="preserve">– </w:t>
      </w:r>
      <w:r w:rsidR="00034AED" w:rsidRPr="003562D5">
        <w:t>w</w:t>
      </w:r>
      <w:r w:rsidR="00F6261E">
        <w:t xml:space="preserve"> </w:t>
      </w:r>
      <w:r w:rsidR="00750338" w:rsidRPr="003562D5">
        <w:t>stosunku do policjanta na stanowisku służbowym</w:t>
      </w:r>
      <w:r w:rsidR="00034AED" w:rsidRPr="003562D5">
        <w:t xml:space="preserve"> w</w:t>
      </w:r>
      <w:r w:rsidR="00F6261E">
        <w:t xml:space="preserve"> </w:t>
      </w:r>
      <w:r w:rsidR="00DA4540" w:rsidRPr="003562D5">
        <w:t>BSWP</w:t>
      </w:r>
      <w:r w:rsidR="00520164" w:rsidRPr="003562D5">
        <w:t>;</w:t>
      </w:r>
      <w:r w:rsidR="00750338" w:rsidRPr="003562D5">
        <w:t xml:space="preserve"> </w:t>
      </w:r>
    </w:p>
    <w:p w14:paraId="0875244C" w14:textId="4C41EC52" w:rsidR="00750338" w:rsidRPr="003562D5" w:rsidRDefault="00A2288C" w:rsidP="007E5C36">
      <w:pPr>
        <w:pStyle w:val="ZPKTzmpktartykuempunktem"/>
        <w:keepNext/>
      </w:pPr>
      <w:r w:rsidRPr="003562D5">
        <w:t>5)</w:t>
      </w:r>
      <w:r w:rsidR="000A2E0A" w:rsidRPr="003562D5">
        <w:tab/>
      </w:r>
      <w:r w:rsidR="00750338" w:rsidRPr="003562D5">
        <w:t>komendant wojewódzki (Stołeczny) Policji</w:t>
      </w:r>
      <w:r w:rsidR="00034AED" w:rsidRPr="003562D5">
        <w:t xml:space="preserve"> </w:t>
      </w:r>
      <w:r w:rsidR="004028A5" w:rsidRPr="004028A5">
        <w:rPr>
          <w:rFonts w:eastAsia="Calibri"/>
        </w:rPr>
        <w:t xml:space="preserve">– </w:t>
      </w:r>
      <w:r w:rsidR="00034AED" w:rsidRPr="003562D5">
        <w:t>w</w:t>
      </w:r>
      <w:r w:rsidR="00F6261E">
        <w:t xml:space="preserve"> </w:t>
      </w:r>
      <w:r w:rsidR="00750338" w:rsidRPr="003562D5">
        <w:t xml:space="preserve">stosunku do policjanta na stanowisku służbowym: </w:t>
      </w:r>
    </w:p>
    <w:p w14:paraId="10FE3787" w14:textId="77777777" w:rsidR="00750338" w:rsidRPr="003562D5" w:rsidRDefault="00750338" w:rsidP="00520164">
      <w:pPr>
        <w:pStyle w:val="ZLITwPKTzmlitwpktartykuempunktem"/>
      </w:pPr>
      <w:r w:rsidRPr="003562D5">
        <w:t>a)</w:t>
      </w:r>
      <w:r w:rsidR="000A2E0A" w:rsidRPr="003562D5">
        <w:tab/>
      </w:r>
      <w:r w:rsidRPr="003562D5">
        <w:t xml:space="preserve">komendanta powiatowego (miejskiego, rejonowego) Policji oraz jego zastępcy, </w:t>
      </w:r>
    </w:p>
    <w:p w14:paraId="03A4E733" w14:textId="77777777" w:rsidR="00750338" w:rsidRPr="003562D5" w:rsidRDefault="00A2288C" w:rsidP="00520164">
      <w:pPr>
        <w:pStyle w:val="ZLITwPKTzmlitwpktartykuempunktem"/>
      </w:pPr>
      <w:r w:rsidRPr="003562D5">
        <w:t>b)</w:t>
      </w:r>
      <w:r w:rsidR="000A2E0A" w:rsidRPr="003562D5">
        <w:tab/>
      </w:r>
      <w:r w:rsidR="00750338" w:rsidRPr="003562D5">
        <w:t xml:space="preserve">w jednostce organizacyjnej Policji bezpośrednio podległej, </w:t>
      </w:r>
    </w:p>
    <w:p w14:paraId="684648FF" w14:textId="2FE4B886" w:rsidR="00750338" w:rsidRPr="003562D5" w:rsidRDefault="00A2288C" w:rsidP="00520164">
      <w:pPr>
        <w:pStyle w:val="ZLITwPKTzmlitwpktartykuempunktem"/>
      </w:pPr>
      <w:r w:rsidRPr="003562D5">
        <w:t>c)</w:t>
      </w:r>
      <w:r w:rsidR="000A2E0A" w:rsidRPr="003562D5">
        <w:tab/>
      </w:r>
      <w:r w:rsidR="00750338" w:rsidRPr="003562D5">
        <w:t>w komendzie wojewódzkiej (Stołecznej) Policji lub pozostającego</w:t>
      </w:r>
      <w:r w:rsidR="00034AED" w:rsidRPr="003562D5">
        <w:t xml:space="preserve"> w</w:t>
      </w:r>
      <w:r w:rsidR="00F6261E">
        <w:t xml:space="preserve"> </w:t>
      </w:r>
      <w:r w:rsidR="00750338" w:rsidRPr="003562D5">
        <w:t>jego dyspozycji</w:t>
      </w:r>
      <w:r w:rsidR="00520164" w:rsidRPr="003562D5">
        <w:t>;</w:t>
      </w:r>
      <w:r w:rsidR="00750338" w:rsidRPr="003562D5">
        <w:t xml:space="preserve"> </w:t>
      </w:r>
    </w:p>
    <w:p w14:paraId="6B6B44B0" w14:textId="61D0822A" w:rsidR="00750338" w:rsidRPr="003562D5" w:rsidRDefault="00A2288C" w:rsidP="007E5C36">
      <w:pPr>
        <w:pStyle w:val="ZPKTzmpktartykuempunktem"/>
        <w:keepNext/>
      </w:pPr>
      <w:r w:rsidRPr="003562D5">
        <w:t>6)</w:t>
      </w:r>
      <w:r w:rsidR="000A2E0A" w:rsidRPr="003562D5">
        <w:tab/>
      </w:r>
      <w:r w:rsidR="00750338" w:rsidRPr="003562D5">
        <w:t>komendant powiatowy (miejski, rejonowy) Policji</w:t>
      </w:r>
      <w:r w:rsidR="00034AED" w:rsidRPr="003562D5">
        <w:t xml:space="preserve"> </w:t>
      </w:r>
      <w:r w:rsidR="004028A5" w:rsidRPr="004028A5">
        <w:rPr>
          <w:rFonts w:eastAsia="Calibri"/>
        </w:rPr>
        <w:t xml:space="preserve">– </w:t>
      </w:r>
      <w:r w:rsidR="00034AED" w:rsidRPr="003562D5">
        <w:t>w</w:t>
      </w:r>
      <w:r w:rsidR="00F6261E">
        <w:t xml:space="preserve"> </w:t>
      </w:r>
      <w:r w:rsidR="00750338" w:rsidRPr="003562D5">
        <w:t xml:space="preserve">stosunku do policjanta na stanowisku służbowym: </w:t>
      </w:r>
    </w:p>
    <w:p w14:paraId="0D36FCEA" w14:textId="77777777" w:rsidR="00750338" w:rsidRPr="003562D5" w:rsidRDefault="00A2288C" w:rsidP="00520164">
      <w:pPr>
        <w:pStyle w:val="ZLITwPKTzmlitwpktartykuempunktem"/>
      </w:pPr>
      <w:r w:rsidRPr="003562D5">
        <w:t>a)</w:t>
      </w:r>
      <w:r w:rsidR="000A2E0A" w:rsidRPr="003562D5">
        <w:tab/>
      </w:r>
      <w:r w:rsidR="00750338" w:rsidRPr="003562D5">
        <w:t xml:space="preserve">komendanta komisariatu Policji oraz jego zastępcy, </w:t>
      </w:r>
    </w:p>
    <w:p w14:paraId="119162EB" w14:textId="77777777" w:rsidR="00750338" w:rsidRPr="003562D5" w:rsidRDefault="00A2288C" w:rsidP="00520164">
      <w:pPr>
        <w:pStyle w:val="ZLITwPKTzmlitwpktartykuempunktem"/>
      </w:pPr>
      <w:r w:rsidRPr="003562D5">
        <w:t>b)</w:t>
      </w:r>
      <w:r w:rsidR="000A2E0A" w:rsidRPr="003562D5">
        <w:tab/>
      </w:r>
      <w:r w:rsidR="00750338" w:rsidRPr="003562D5">
        <w:t xml:space="preserve">w jednostce organizacyjnej Policji bezpośrednio podległej, </w:t>
      </w:r>
    </w:p>
    <w:p w14:paraId="118C96E8" w14:textId="398FC23F" w:rsidR="00750338" w:rsidRPr="003562D5" w:rsidRDefault="00A2288C" w:rsidP="00520164">
      <w:pPr>
        <w:pStyle w:val="ZLITwPKTzmlitwpktartykuempunktem"/>
      </w:pPr>
      <w:r w:rsidRPr="003562D5">
        <w:t>c)</w:t>
      </w:r>
      <w:r w:rsidR="000A2E0A" w:rsidRPr="003562D5">
        <w:tab/>
      </w:r>
      <w:r w:rsidR="00750338" w:rsidRPr="003562D5">
        <w:t>w komendzie powiatowej (miejskiej, rejonowej) Policji lub pozostającego</w:t>
      </w:r>
      <w:r w:rsidR="00034AED" w:rsidRPr="003562D5">
        <w:t xml:space="preserve"> w</w:t>
      </w:r>
      <w:r w:rsidR="00217F27">
        <w:t> </w:t>
      </w:r>
      <w:r w:rsidR="00750338" w:rsidRPr="003562D5">
        <w:t>jego dyspozycji</w:t>
      </w:r>
      <w:r w:rsidR="00520164" w:rsidRPr="003562D5">
        <w:t>;</w:t>
      </w:r>
      <w:r w:rsidR="00750338" w:rsidRPr="003562D5">
        <w:t xml:space="preserve"> </w:t>
      </w:r>
    </w:p>
    <w:p w14:paraId="59860B56" w14:textId="711CD65A" w:rsidR="00750338" w:rsidRPr="003562D5" w:rsidRDefault="00A2288C" w:rsidP="00520164">
      <w:pPr>
        <w:pStyle w:val="ZPKTzmpktartykuempunktem"/>
      </w:pPr>
      <w:r w:rsidRPr="003562D5">
        <w:lastRenderedPageBreak/>
        <w:t>7)</w:t>
      </w:r>
      <w:r w:rsidR="000A2E0A" w:rsidRPr="003562D5">
        <w:tab/>
      </w:r>
      <w:r w:rsidR="00750338" w:rsidRPr="003562D5">
        <w:t>Komendant</w:t>
      </w:r>
      <w:r w:rsidR="00F6261E">
        <w:t>-</w:t>
      </w:r>
      <w:r w:rsidR="00750338" w:rsidRPr="003562D5">
        <w:t>Rektor Wyższej Szkoły Policji</w:t>
      </w:r>
      <w:r w:rsidR="00034AED" w:rsidRPr="003562D5">
        <w:t xml:space="preserve"> w</w:t>
      </w:r>
      <w:r w:rsidR="00F6261E">
        <w:t xml:space="preserve"> </w:t>
      </w:r>
      <w:r w:rsidR="00750338" w:rsidRPr="003562D5">
        <w:t>Szczytnie</w:t>
      </w:r>
      <w:r w:rsidR="00034AED" w:rsidRPr="003562D5">
        <w:t xml:space="preserve"> </w:t>
      </w:r>
      <w:r w:rsidR="004028A5" w:rsidRPr="004028A5">
        <w:rPr>
          <w:rFonts w:eastAsia="Calibri"/>
        </w:rPr>
        <w:t xml:space="preserve">– </w:t>
      </w:r>
      <w:r w:rsidR="00034AED" w:rsidRPr="003562D5">
        <w:t>w</w:t>
      </w:r>
      <w:r w:rsidR="00F6261E">
        <w:t xml:space="preserve"> </w:t>
      </w:r>
      <w:r w:rsidR="00750338" w:rsidRPr="003562D5">
        <w:t>stosunku do policjanta na stanowisku służbowym</w:t>
      </w:r>
      <w:r w:rsidR="00034AED" w:rsidRPr="003562D5">
        <w:t xml:space="preserve"> w</w:t>
      </w:r>
      <w:r w:rsidR="00F6261E">
        <w:t xml:space="preserve"> </w:t>
      </w:r>
      <w:r w:rsidR="00750338" w:rsidRPr="003562D5">
        <w:t>Wyższej Szkole Policji</w:t>
      </w:r>
      <w:r w:rsidR="00034AED" w:rsidRPr="003562D5">
        <w:t xml:space="preserve"> w</w:t>
      </w:r>
      <w:r w:rsidR="00F6261E">
        <w:t xml:space="preserve"> </w:t>
      </w:r>
      <w:r w:rsidR="00750338" w:rsidRPr="003562D5">
        <w:t>Szczytnie</w:t>
      </w:r>
      <w:r w:rsidR="00520164" w:rsidRPr="003562D5">
        <w:t>;</w:t>
      </w:r>
      <w:r w:rsidR="00750338" w:rsidRPr="003562D5">
        <w:t xml:space="preserve"> </w:t>
      </w:r>
    </w:p>
    <w:p w14:paraId="066DBFE8" w14:textId="2C4563AB" w:rsidR="00750338" w:rsidRPr="003562D5" w:rsidRDefault="00750338" w:rsidP="00520164">
      <w:pPr>
        <w:pStyle w:val="ZPKTzmpktartykuempunktem"/>
      </w:pPr>
      <w:r w:rsidRPr="003562D5">
        <w:t>8)</w:t>
      </w:r>
      <w:r w:rsidR="000A2E0A" w:rsidRPr="003562D5">
        <w:tab/>
      </w:r>
      <w:r w:rsidRPr="003562D5">
        <w:t>komendant szkoły policyjnej</w:t>
      </w:r>
      <w:r w:rsidR="00034AED" w:rsidRPr="003562D5">
        <w:t xml:space="preserve"> </w:t>
      </w:r>
      <w:r w:rsidR="004028A5" w:rsidRPr="004028A5">
        <w:rPr>
          <w:rFonts w:eastAsia="Calibri"/>
        </w:rPr>
        <w:t xml:space="preserve">– </w:t>
      </w:r>
      <w:r w:rsidR="00034AED" w:rsidRPr="003562D5">
        <w:t>w</w:t>
      </w:r>
      <w:r w:rsidR="00F6261E">
        <w:t xml:space="preserve"> </w:t>
      </w:r>
      <w:r w:rsidRPr="003562D5">
        <w:t>stosunku do policjanta na stanowisku służbowym</w:t>
      </w:r>
      <w:r w:rsidR="00034AED" w:rsidRPr="003562D5">
        <w:t xml:space="preserve"> w</w:t>
      </w:r>
      <w:r w:rsidR="00217F27">
        <w:t> </w:t>
      </w:r>
      <w:r w:rsidRPr="003562D5">
        <w:t xml:space="preserve">szkole policyjnej. </w:t>
      </w:r>
    </w:p>
    <w:p w14:paraId="3B67DCB5" w14:textId="43EAA684" w:rsidR="00750338" w:rsidRPr="003562D5" w:rsidRDefault="00750338" w:rsidP="00750338">
      <w:pPr>
        <w:pStyle w:val="ZUSTzmustartykuempunktem"/>
        <w:rPr>
          <w:rFonts w:eastAsia="Calibri"/>
        </w:rPr>
      </w:pPr>
      <w:r w:rsidRPr="003562D5">
        <w:rPr>
          <w:rFonts w:eastAsia="Calibri"/>
        </w:rPr>
        <w:t>2.</w:t>
      </w:r>
      <w:r w:rsidR="00034AED" w:rsidRPr="003562D5">
        <w:rPr>
          <w:rFonts w:eastAsia="Calibri"/>
        </w:rPr>
        <w:t xml:space="preserve"> W</w:t>
      </w:r>
      <w:r w:rsidR="00F6261E">
        <w:rPr>
          <w:rFonts w:eastAsia="Calibri"/>
        </w:rPr>
        <w:t xml:space="preserve"> </w:t>
      </w:r>
      <w:r w:rsidRPr="003562D5">
        <w:rPr>
          <w:rFonts w:eastAsia="Calibri"/>
        </w:rPr>
        <w:t>szczególnie uzasadnionych przypadkach Komendant Główny Policji może zawiesić</w:t>
      </w:r>
      <w:r w:rsidR="00034AED" w:rsidRPr="003562D5">
        <w:rPr>
          <w:rFonts w:eastAsia="Calibri"/>
        </w:rPr>
        <w:t xml:space="preserve"> w</w:t>
      </w:r>
      <w:r w:rsidR="00F6261E">
        <w:rPr>
          <w:rFonts w:eastAsia="Calibri"/>
        </w:rPr>
        <w:t xml:space="preserve"> </w:t>
      </w:r>
      <w:r w:rsidRPr="003562D5">
        <w:rPr>
          <w:rFonts w:eastAsia="Calibri"/>
        </w:rPr>
        <w:t>czynnościach służbowych również policjantów wymienionych</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 xml:space="preserve">1 </w:t>
      </w:r>
      <w:r w:rsidR="00CB328E">
        <w:rPr>
          <w:rFonts w:eastAsia="Calibri"/>
        </w:rPr>
        <w:br/>
      </w:r>
      <w:r w:rsidR="00034AED" w:rsidRPr="003562D5">
        <w:rPr>
          <w:rFonts w:eastAsia="Calibri"/>
        </w:rPr>
        <w:t>pkt</w:t>
      </w:r>
      <w:r w:rsidR="00F6261E">
        <w:rPr>
          <w:rFonts w:eastAsia="Calibri"/>
        </w:rPr>
        <w:t xml:space="preserve"> </w:t>
      </w:r>
      <w:r w:rsidRPr="003562D5">
        <w:rPr>
          <w:rFonts w:eastAsia="Calibri"/>
        </w:rPr>
        <w:t>3</w:t>
      </w:r>
      <w:r w:rsidR="00520164" w:rsidRPr="003562D5">
        <w:rPr>
          <w:rFonts w:eastAsia="Calibri"/>
        </w:rPr>
        <w:t>–</w:t>
      </w:r>
      <w:r w:rsidR="007960DB">
        <w:rPr>
          <w:rFonts w:eastAsia="Calibri"/>
        </w:rPr>
        <w:t>8.</w:t>
      </w:r>
    </w:p>
    <w:p w14:paraId="1A8AD2CA" w14:textId="2B99B558" w:rsidR="00750338" w:rsidRPr="003562D5" w:rsidRDefault="00750338" w:rsidP="00750338">
      <w:pPr>
        <w:pStyle w:val="ZUSTzmustartykuempunktem"/>
        <w:rPr>
          <w:rFonts w:eastAsia="Calibri"/>
        </w:rPr>
      </w:pPr>
      <w:r w:rsidRPr="003562D5">
        <w:rPr>
          <w:rFonts w:eastAsia="Calibri"/>
        </w:rPr>
        <w:t>3. Przedłużenia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dokonuje przełożony właściwy do zawieszenia</w:t>
      </w:r>
      <w:r w:rsidR="00034AED" w:rsidRPr="003562D5">
        <w:rPr>
          <w:rFonts w:eastAsia="Calibri"/>
        </w:rPr>
        <w:t xml:space="preserve"> w</w:t>
      </w:r>
      <w:r w:rsidR="00F6261E">
        <w:rPr>
          <w:rFonts w:eastAsia="Calibri"/>
        </w:rPr>
        <w:t xml:space="preserve"> </w:t>
      </w:r>
      <w:r w:rsidRPr="003562D5">
        <w:rPr>
          <w:rFonts w:eastAsia="Calibri"/>
        </w:rPr>
        <w:t>czynnościach służbowych. Jeżeli zawieszenie</w:t>
      </w:r>
      <w:r w:rsidR="00034AED" w:rsidRPr="003562D5">
        <w:rPr>
          <w:rFonts w:eastAsia="Calibri"/>
        </w:rPr>
        <w:t xml:space="preserve"> w</w:t>
      </w:r>
      <w:r w:rsidR="00527F46">
        <w:rPr>
          <w:rFonts w:eastAsia="Calibri"/>
        </w:rPr>
        <w:t> </w:t>
      </w:r>
      <w:r w:rsidRPr="003562D5">
        <w:rPr>
          <w:rFonts w:eastAsia="Calibri"/>
        </w:rPr>
        <w:t>czynnościach służbowych nastąpiło na podstawie</w:t>
      </w:r>
      <w:r w:rsidR="00034AED" w:rsidRPr="003562D5">
        <w:rPr>
          <w:rFonts w:eastAsia="Calibri"/>
        </w:rPr>
        <w:t xml:space="preserve"> ust.</w:t>
      </w:r>
      <w:r w:rsidR="00F6261E">
        <w:rPr>
          <w:rFonts w:eastAsia="Calibri"/>
        </w:rPr>
        <w:t xml:space="preserve"> </w:t>
      </w:r>
      <w:r w:rsidRPr="003562D5">
        <w:rPr>
          <w:rFonts w:eastAsia="Calibri"/>
        </w:rPr>
        <w:t>2, przedłużenia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dokonuje Komendant Główny Policji.</w:t>
      </w:r>
    </w:p>
    <w:p w14:paraId="5AC54A5A" w14:textId="235886C2" w:rsidR="00582DAA" w:rsidRPr="003562D5" w:rsidRDefault="00750338" w:rsidP="00B75858">
      <w:pPr>
        <w:pStyle w:val="ZARTzmartartykuempunktem"/>
        <w:rPr>
          <w:rFonts w:eastAsia="Calibri"/>
        </w:rPr>
      </w:pPr>
      <w:r w:rsidRPr="003562D5">
        <w:rPr>
          <w:rFonts w:eastAsia="Calibri"/>
        </w:rPr>
        <w:t xml:space="preserve">Art. 39b. </w:t>
      </w:r>
      <w:r w:rsidR="00582DAA" w:rsidRPr="003562D5">
        <w:rPr>
          <w:rFonts w:eastAsia="Calibri"/>
        </w:rPr>
        <w:t xml:space="preserve">1. </w:t>
      </w:r>
      <w:r w:rsidRPr="003562D5">
        <w:rPr>
          <w:rFonts w:eastAsia="Calibri"/>
        </w:rPr>
        <w:t>Zawieszenie</w:t>
      </w:r>
      <w:r w:rsidR="00034AED" w:rsidRPr="003562D5">
        <w:rPr>
          <w:rFonts w:eastAsia="Calibri"/>
        </w:rPr>
        <w:t xml:space="preserve"> w</w:t>
      </w:r>
      <w:r w:rsidR="00F6261E">
        <w:rPr>
          <w:rFonts w:eastAsia="Calibri"/>
        </w:rPr>
        <w:t xml:space="preserve"> </w:t>
      </w:r>
      <w:r w:rsidRPr="003562D5">
        <w:rPr>
          <w:rFonts w:eastAsia="Calibri"/>
        </w:rPr>
        <w:t>czynnościach służbowych oraz przedłużenie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następuje</w:t>
      </w:r>
      <w:r w:rsidR="00034AED" w:rsidRPr="003562D5">
        <w:rPr>
          <w:rFonts w:eastAsia="Calibri"/>
        </w:rPr>
        <w:t xml:space="preserve"> w</w:t>
      </w:r>
      <w:r w:rsidR="00F6261E">
        <w:rPr>
          <w:rFonts w:eastAsia="Calibri"/>
        </w:rPr>
        <w:t xml:space="preserve"> </w:t>
      </w:r>
      <w:r w:rsidR="00BC63DC" w:rsidRPr="003562D5">
        <w:rPr>
          <w:rFonts w:eastAsia="Calibri"/>
        </w:rPr>
        <w:t xml:space="preserve">drodze </w:t>
      </w:r>
      <w:r w:rsidRPr="003562D5">
        <w:rPr>
          <w:rFonts w:eastAsia="Calibri"/>
        </w:rPr>
        <w:t xml:space="preserve">decyzji administracyjnej. </w:t>
      </w:r>
    </w:p>
    <w:p w14:paraId="5DC236A9" w14:textId="77777777" w:rsidR="00582DAA" w:rsidRPr="003562D5" w:rsidRDefault="00582DAA" w:rsidP="00582DAA">
      <w:pPr>
        <w:pStyle w:val="ZUSTzmustartykuempunktem"/>
      </w:pPr>
      <w:r w:rsidRPr="003562D5">
        <w:rPr>
          <w:rFonts w:eastAsia="Calibri"/>
        </w:rPr>
        <w:t xml:space="preserve">2. </w:t>
      </w:r>
      <w:r w:rsidR="00363D30" w:rsidRPr="003562D5">
        <w:t xml:space="preserve">W decyzji o zawieszeniu </w:t>
      </w:r>
      <w:r w:rsidRPr="003562D5">
        <w:t xml:space="preserve">w czynnościach służbowych oraz </w:t>
      </w:r>
      <w:r w:rsidR="00140268">
        <w:t xml:space="preserve">decyzji </w:t>
      </w:r>
      <w:r w:rsidRPr="003562D5">
        <w:t>o przedłużeniu okresu zawieszenia w czynnościach służbowych zamieszcza się:</w:t>
      </w:r>
    </w:p>
    <w:p w14:paraId="7EB7D4AC" w14:textId="77777777" w:rsidR="00582DAA" w:rsidRPr="003562D5" w:rsidRDefault="007960DB" w:rsidP="005D6F42">
      <w:pPr>
        <w:pStyle w:val="ZPKTzmpktartykuempunktem"/>
      </w:pPr>
      <w:r>
        <w:t>1)</w:t>
      </w:r>
      <w:r>
        <w:tab/>
      </w:r>
      <w:r w:rsidR="00582DAA" w:rsidRPr="003562D5">
        <w:t>oznaczenie organu uprawnionego do zawieszenia w czynnościach służbowych;</w:t>
      </w:r>
    </w:p>
    <w:p w14:paraId="6D66BE2C" w14:textId="77777777" w:rsidR="00582DAA" w:rsidRPr="003562D5" w:rsidRDefault="007960DB" w:rsidP="005D6F42">
      <w:pPr>
        <w:pStyle w:val="ZPKTzmpktartykuempunktem"/>
      </w:pPr>
      <w:r>
        <w:t>2)</w:t>
      </w:r>
      <w:r>
        <w:tab/>
      </w:r>
      <w:r w:rsidR="00582DAA" w:rsidRPr="003562D5">
        <w:t>datę wydania decyzji;</w:t>
      </w:r>
    </w:p>
    <w:p w14:paraId="199A8936" w14:textId="0F568438" w:rsidR="00582DAA" w:rsidRPr="003562D5" w:rsidRDefault="00582DAA" w:rsidP="005D6F42">
      <w:pPr>
        <w:pStyle w:val="ZPKTzmpktartykuempunktem"/>
      </w:pPr>
      <w:r w:rsidRPr="003562D5">
        <w:t>3)</w:t>
      </w:r>
      <w:r w:rsidRPr="003562D5">
        <w:tab/>
        <w:t>podstawę prawną;</w:t>
      </w:r>
    </w:p>
    <w:p w14:paraId="588E8D65" w14:textId="77777777" w:rsidR="00582DAA" w:rsidRPr="003562D5" w:rsidRDefault="007960DB" w:rsidP="005D6F42">
      <w:pPr>
        <w:pStyle w:val="ZPKTzmpktartykuempunktem"/>
      </w:pPr>
      <w:r>
        <w:t>4)</w:t>
      </w:r>
      <w:r>
        <w:tab/>
      </w:r>
      <w:r w:rsidR="00582DAA" w:rsidRPr="003562D5">
        <w:t>stopień policyjny, nazwisko i imię policjanta, imię ojca oraz numer identyfikacyjny;</w:t>
      </w:r>
    </w:p>
    <w:p w14:paraId="6FD33F0B" w14:textId="77777777" w:rsidR="00582DAA" w:rsidRPr="003562D5" w:rsidRDefault="007960DB" w:rsidP="005D6F42">
      <w:pPr>
        <w:pStyle w:val="ZPKTzmpktartykuempunktem"/>
      </w:pPr>
      <w:r>
        <w:t>5)</w:t>
      </w:r>
      <w:r>
        <w:tab/>
      </w:r>
      <w:r w:rsidR="00582DAA" w:rsidRPr="003562D5">
        <w:t>nazwę stanowiska służbowego oraz nazwę jednostki organizacyjnej Policji;</w:t>
      </w:r>
    </w:p>
    <w:p w14:paraId="162683A8" w14:textId="77777777" w:rsidR="00582DAA" w:rsidRPr="003562D5" w:rsidRDefault="007960DB" w:rsidP="005D6F42">
      <w:pPr>
        <w:pStyle w:val="ZPKTzmpktartykuempunktem"/>
      </w:pPr>
      <w:r>
        <w:t>6)</w:t>
      </w:r>
      <w:r>
        <w:tab/>
      </w:r>
      <w:r w:rsidR="00582DAA" w:rsidRPr="003562D5">
        <w:t>czas zawieszenia;</w:t>
      </w:r>
    </w:p>
    <w:p w14:paraId="5E9584D8" w14:textId="77777777" w:rsidR="00582DAA" w:rsidRPr="003562D5" w:rsidRDefault="007960DB" w:rsidP="005D6F42">
      <w:pPr>
        <w:pStyle w:val="ZPKTzmpktartykuempunktem"/>
      </w:pPr>
      <w:r>
        <w:t>7)</w:t>
      </w:r>
      <w:r>
        <w:tab/>
      </w:r>
      <w:r w:rsidR="00582DAA" w:rsidRPr="003562D5">
        <w:t>termin rozliczenia się z obowiązków oraz realizacji zadań i czynności służbowych;</w:t>
      </w:r>
    </w:p>
    <w:p w14:paraId="291630E1" w14:textId="77777777" w:rsidR="00582DAA" w:rsidRPr="003562D5" w:rsidRDefault="007960DB" w:rsidP="005D6F42">
      <w:pPr>
        <w:pStyle w:val="ZPKTzmpktartykuempunktem"/>
      </w:pPr>
      <w:r>
        <w:t>8)</w:t>
      </w:r>
      <w:r>
        <w:tab/>
      </w:r>
      <w:r w:rsidR="00582DAA" w:rsidRPr="003562D5">
        <w:t>uzasadnienie faktyczne i prawne zawieszenia w czynnościach służbowych;</w:t>
      </w:r>
    </w:p>
    <w:p w14:paraId="535DFC7B" w14:textId="77777777" w:rsidR="00582DAA" w:rsidRPr="003562D5" w:rsidRDefault="007960DB" w:rsidP="005D6F42">
      <w:pPr>
        <w:pStyle w:val="ZPKTzmpktartykuempunktem"/>
      </w:pPr>
      <w:r>
        <w:t>9)</w:t>
      </w:r>
      <w:r>
        <w:tab/>
      </w:r>
      <w:r w:rsidR="00582DAA" w:rsidRPr="003562D5">
        <w:t>pouczenie o przysługującym policjantowi środku odwoławczym;</w:t>
      </w:r>
    </w:p>
    <w:p w14:paraId="57ABE53B" w14:textId="77777777" w:rsidR="00582DAA" w:rsidRPr="003562D5" w:rsidRDefault="007960DB" w:rsidP="005D6F42">
      <w:pPr>
        <w:pStyle w:val="ZPKTzmpktartykuempunktem"/>
      </w:pPr>
      <w:r>
        <w:t>10)</w:t>
      </w:r>
      <w:r>
        <w:tab/>
      </w:r>
      <w:r w:rsidR="00582DAA" w:rsidRPr="003562D5">
        <w:t>podpis z podaniem imienia i nazwiska oraz stanowiska służbowego przełożonego uprawnionego do jej wydania.</w:t>
      </w:r>
    </w:p>
    <w:p w14:paraId="7885ED82" w14:textId="707E4028" w:rsidR="00582DAA" w:rsidRPr="003562D5" w:rsidRDefault="00582DAA" w:rsidP="005D22BC">
      <w:pPr>
        <w:pStyle w:val="ZUSTzmustartykuempunktem"/>
      </w:pPr>
      <w:r w:rsidRPr="003562D5">
        <w:t>3.</w:t>
      </w:r>
      <w:r w:rsidR="00F6261E">
        <w:t xml:space="preserve"> </w:t>
      </w:r>
      <w:r w:rsidRPr="003562D5">
        <w:t xml:space="preserve">Decyzję, o której mowa w ust. </w:t>
      </w:r>
      <w:r w:rsidR="005D6F42" w:rsidRPr="003562D5">
        <w:t>1</w:t>
      </w:r>
      <w:r w:rsidRPr="003562D5">
        <w:t>, doręcza się niezwłocznie zainteresowanemu policjantowi, a kopię decyzji włącza się do jego akt osobowych.</w:t>
      </w:r>
    </w:p>
    <w:p w14:paraId="44F595B4" w14:textId="2933B94B" w:rsidR="00750338" w:rsidRPr="003562D5" w:rsidRDefault="00750338" w:rsidP="00233AF5">
      <w:pPr>
        <w:pStyle w:val="ZARTzmartartykuempunktem"/>
        <w:rPr>
          <w:rFonts w:eastAsia="Calibri"/>
        </w:rPr>
      </w:pPr>
      <w:r w:rsidRPr="003562D5">
        <w:rPr>
          <w:rFonts w:eastAsia="Calibri"/>
        </w:rPr>
        <w:t>Art. 39c. 1. Od 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 xml:space="preserve">czynnościach służbowych oraz </w:t>
      </w:r>
      <w:r w:rsidR="001F39A0">
        <w:rPr>
          <w:rFonts w:eastAsia="Calibri"/>
        </w:rPr>
        <w:t xml:space="preserve">od </w:t>
      </w:r>
      <w:r w:rsidR="00BC63DC" w:rsidRPr="003562D5">
        <w:rPr>
          <w:rFonts w:eastAsia="Calibri"/>
        </w:rPr>
        <w:t xml:space="preserve">decyzji o </w:t>
      </w:r>
      <w:r w:rsidRPr="003562D5">
        <w:rPr>
          <w:rFonts w:eastAsia="Calibri"/>
        </w:rPr>
        <w:t>przedłużeniu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policjantowi przysługuje odwołanie do:</w:t>
      </w:r>
    </w:p>
    <w:p w14:paraId="1C7CEF70" w14:textId="77777777" w:rsidR="00750338" w:rsidRPr="003562D5" w:rsidRDefault="00750338" w:rsidP="00520164">
      <w:pPr>
        <w:pStyle w:val="ZPKTzmpktartykuempunktem"/>
        <w:rPr>
          <w:rFonts w:eastAsia="Calibri"/>
        </w:rPr>
      </w:pPr>
      <w:r w:rsidRPr="003562D5">
        <w:rPr>
          <w:rFonts w:eastAsia="Calibri"/>
        </w:rPr>
        <w:lastRenderedPageBreak/>
        <w:t>1)</w:t>
      </w:r>
      <w:r w:rsidR="00A2288C" w:rsidRPr="003562D5">
        <w:rPr>
          <w:rFonts w:eastAsia="Calibri"/>
        </w:rPr>
        <w:tab/>
      </w:r>
      <w:r w:rsidRPr="003562D5">
        <w:rPr>
          <w:rFonts w:eastAsia="Calibri"/>
        </w:rPr>
        <w:t>ministra właściwego do spraw wewnętrznych, jeżeli decyzję wydał Komendant Główny Policji;</w:t>
      </w:r>
    </w:p>
    <w:p w14:paraId="7FFA5561" w14:textId="20B5B441" w:rsidR="00750338" w:rsidRPr="003562D5" w:rsidRDefault="00750338" w:rsidP="00520164">
      <w:pPr>
        <w:pStyle w:val="ZPKTzmpktartykuempunktem"/>
      </w:pPr>
      <w:r w:rsidRPr="003562D5">
        <w:rPr>
          <w:rFonts w:eastAsia="Calibri"/>
        </w:rPr>
        <w:t>2)</w:t>
      </w:r>
      <w:r w:rsidR="00A2288C" w:rsidRPr="003562D5">
        <w:rPr>
          <w:rFonts w:eastAsia="Calibri"/>
        </w:rPr>
        <w:tab/>
      </w:r>
      <w:r w:rsidRPr="003562D5">
        <w:rPr>
          <w:rFonts w:eastAsia="Calibri"/>
        </w:rPr>
        <w:t xml:space="preserve">Komendanta Głównego Policji, jeżeli decyzję wydał: </w:t>
      </w:r>
      <w:r w:rsidR="00497366" w:rsidRPr="003562D5">
        <w:rPr>
          <w:rFonts w:eastAsia="Calibri"/>
        </w:rPr>
        <w:t>Komendant</w:t>
      </w:r>
      <w:r w:rsidR="004462D8" w:rsidRPr="003562D5">
        <w:rPr>
          <w:rFonts w:eastAsia="Calibri"/>
        </w:rPr>
        <w:t xml:space="preserve"> </w:t>
      </w:r>
      <w:r w:rsidR="00DA4540" w:rsidRPr="003562D5">
        <w:rPr>
          <w:rFonts w:eastAsia="Calibri"/>
        </w:rPr>
        <w:t>BSWP</w:t>
      </w:r>
      <w:r w:rsidR="00497366" w:rsidRPr="003562D5">
        <w:rPr>
          <w:rFonts w:eastAsia="Calibri"/>
        </w:rPr>
        <w:t xml:space="preserve">, </w:t>
      </w:r>
      <w:r w:rsidRPr="003562D5">
        <w:t>Komendant</w:t>
      </w:r>
      <w:r w:rsidR="00582DAA" w:rsidRPr="003562D5">
        <w:t xml:space="preserve"> </w:t>
      </w:r>
      <w:r w:rsidR="00BC63DC" w:rsidRPr="003562D5">
        <w:t>CBŚP</w:t>
      </w:r>
      <w:r w:rsidRPr="003562D5">
        <w:t>, komendant wojewódzki (Stołeczny) Policji, Komendant</w:t>
      </w:r>
      <w:r w:rsidR="00F6261E">
        <w:t>-</w:t>
      </w:r>
      <w:r w:rsidRPr="003562D5">
        <w:t>Rektor Wyższej Szkoły Policji</w:t>
      </w:r>
      <w:r w:rsidR="00034AED" w:rsidRPr="003562D5">
        <w:t xml:space="preserve"> w</w:t>
      </w:r>
      <w:r w:rsidR="00F6261E">
        <w:t xml:space="preserve"> </w:t>
      </w:r>
      <w:r w:rsidRPr="003562D5">
        <w:t>Szczytnie oraz komendant szkoły policyjnej</w:t>
      </w:r>
      <w:r w:rsidR="00520164" w:rsidRPr="003562D5">
        <w:t>;</w:t>
      </w:r>
      <w:r w:rsidRPr="003562D5">
        <w:t xml:space="preserve"> </w:t>
      </w:r>
    </w:p>
    <w:p w14:paraId="41AA6532" w14:textId="560D2DE1" w:rsidR="00750338" w:rsidRPr="003562D5" w:rsidRDefault="00750338" w:rsidP="00520164">
      <w:pPr>
        <w:pStyle w:val="ZPKTzmpktartykuempunktem"/>
      </w:pPr>
      <w:r w:rsidRPr="003562D5">
        <w:t>3)</w:t>
      </w:r>
      <w:r w:rsidR="00A2288C" w:rsidRPr="003562D5">
        <w:tab/>
      </w:r>
      <w:r w:rsidRPr="003562D5">
        <w:t>komendanta wojewódzkiego (Stołecznego) Policji, jeżeli decyzję wydał komendant powiatowy (miejski, rejonowy) Policji.</w:t>
      </w:r>
    </w:p>
    <w:p w14:paraId="40F90BDA" w14:textId="0B0A2FE6" w:rsidR="00750338" w:rsidRPr="003562D5" w:rsidRDefault="00750338" w:rsidP="00750338">
      <w:pPr>
        <w:pStyle w:val="ZUSTzmustartykuempunktem"/>
        <w:rPr>
          <w:rFonts w:eastAsia="Calibri"/>
        </w:rPr>
      </w:pPr>
      <w:r w:rsidRPr="003562D5">
        <w:rPr>
          <w:rFonts w:eastAsia="Calibri"/>
        </w:rPr>
        <w:t>2.</w:t>
      </w:r>
      <w:r w:rsidR="00F6261E">
        <w:rPr>
          <w:rFonts w:eastAsia="Calibri"/>
        </w:rPr>
        <w:t xml:space="preserve"> </w:t>
      </w:r>
      <w:r w:rsidRPr="003562D5">
        <w:rPr>
          <w:rFonts w:eastAsia="Calibri"/>
        </w:rPr>
        <w:t>Jeżeli decyzję,</w:t>
      </w:r>
      <w:r w:rsidR="00034AED" w:rsidRPr="003562D5">
        <w:rPr>
          <w:rFonts w:eastAsia="Calibri"/>
        </w:rPr>
        <w:t xml:space="preserve"> o</w:t>
      </w:r>
      <w:r w:rsidR="00F6261E">
        <w:rPr>
          <w:rFonts w:eastAsia="Calibri"/>
        </w:rPr>
        <w:t xml:space="preserve"> </w:t>
      </w:r>
      <w:r w:rsidRPr="003562D5">
        <w:rPr>
          <w:rFonts w:eastAsia="Calibri"/>
        </w:rPr>
        <w:t>której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Pr="003562D5">
        <w:rPr>
          <w:rFonts w:eastAsia="Calibri"/>
        </w:rPr>
        <w:t>1, wydał minister właściwy do spraw wewnętrznych, odwołanie nie przysługuje. Odwołujący może zwrócić się</w:t>
      </w:r>
      <w:r w:rsidR="00034AED" w:rsidRPr="003562D5">
        <w:rPr>
          <w:rFonts w:eastAsia="Calibri"/>
        </w:rPr>
        <w:t xml:space="preserve"> z</w:t>
      </w:r>
      <w:r w:rsidR="00F6261E">
        <w:rPr>
          <w:rFonts w:eastAsia="Calibri"/>
        </w:rPr>
        <w:t xml:space="preserve"> </w:t>
      </w:r>
      <w:r w:rsidRPr="003562D5">
        <w:rPr>
          <w:rFonts w:eastAsia="Calibri"/>
        </w:rPr>
        <w:t>wnioskiem o</w:t>
      </w:r>
      <w:r w:rsidR="00982DB9">
        <w:rPr>
          <w:rFonts w:eastAsia="Calibri"/>
        </w:rPr>
        <w:t> </w:t>
      </w:r>
      <w:r w:rsidRPr="003562D5">
        <w:rPr>
          <w:rFonts w:eastAsia="Calibri"/>
        </w:rPr>
        <w:t>ponowne rozpatrzenie sprawy do ministra właściwego do spraw wewnętrznych. Do wniosku</w:t>
      </w:r>
      <w:r w:rsidR="00034AED" w:rsidRPr="003562D5">
        <w:rPr>
          <w:rFonts w:eastAsia="Calibri"/>
        </w:rPr>
        <w:t xml:space="preserve"> o</w:t>
      </w:r>
      <w:r w:rsidR="00F6261E">
        <w:rPr>
          <w:rFonts w:eastAsia="Calibri"/>
        </w:rPr>
        <w:t xml:space="preserve"> </w:t>
      </w:r>
      <w:r w:rsidRPr="003562D5">
        <w:rPr>
          <w:rFonts w:eastAsia="Calibri"/>
        </w:rPr>
        <w:t xml:space="preserve">ponowne rozpoznanie sprawy stosuje się przepisy dotyczące </w:t>
      </w:r>
      <w:proofErr w:type="spellStart"/>
      <w:r w:rsidRPr="003562D5">
        <w:rPr>
          <w:rFonts w:eastAsia="Calibri"/>
        </w:rPr>
        <w:t>odwołań</w:t>
      </w:r>
      <w:proofErr w:type="spellEnd"/>
      <w:r w:rsidRPr="003562D5">
        <w:rPr>
          <w:rFonts w:eastAsia="Calibri"/>
        </w:rPr>
        <w:t xml:space="preserve"> od decyzji.</w:t>
      </w:r>
    </w:p>
    <w:p w14:paraId="2D48781F" w14:textId="4C743DBB" w:rsidR="00750338" w:rsidRPr="003562D5" w:rsidRDefault="00750338" w:rsidP="00750338">
      <w:pPr>
        <w:pStyle w:val="ZUSTzmustartykuempunktem"/>
        <w:rPr>
          <w:rFonts w:eastAsia="Calibri"/>
        </w:rPr>
      </w:pPr>
      <w:r w:rsidRPr="003562D5">
        <w:rPr>
          <w:rFonts w:eastAsia="Calibri"/>
        </w:rPr>
        <w:t>3. Wniesienie odwołania od 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lub</w:t>
      </w:r>
      <w:r w:rsidR="00034AED" w:rsidRPr="003562D5">
        <w:rPr>
          <w:rFonts w:eastAsia="Calibri"/>
        </w:rPr>
        <w:t xml:space="preserve"> </w:t>
      </w:r>
      <w:r w:rsidR="001F39A0">
        <w:rPr>
          <w:rFonts w:eastAsia="Calibri"/>
        </w:rPr>
        <w:t xml:space="preserve">od </w:t>
      </w:r>
      <w:r w:rsidR="00BC63DC" w:rsidRPr="003562D5">
        <w:rPr>
          <w:rFonts w:eastAsia="Calibri"/>
        </w:rPr>
        <w:t xml:space="preserve">decyzji </w:t>
      </w:r>
      <w:r w:rsidR="00034AED" w:rsidRPr="003562D5">
        <w:rPr>
          <w:rFonts w:eastAsia="Calibri"/>
        </w:rPr>
        <w:t>o</w:t>
      </w:r>
      <w:r w:rsidR="00F6261E">
        <w:rPr>
          <w:rFonts w:eastAsia="Calibri"/>
        </w:rPr>
        <w:t xml:space="preserve"> </w:t>
      </w:r>
      <w:r w:rsidRPr="003562D5">
        <w:rPr>
          <w:rFonts w:eastAsia="Calibri"/>
        </w:rPr>
        <w:t>jego przedłużeniu nie wstrzymuje wykonania tych decyzji.</w:t>
      </w:r>
    </w:p>
    <w:p w14:paraId="50351381" w14:textId="708E03C2" w:rsidR="00750338" w:rsidRPr="003562D5" w:rsidRDefault="00750338" w:rsidP="00750338">
      <w:pPr>
        <w:pStyle w:val="ZUSTzmustartykuempunktem"/>
        <w:rPr>
          <w:rFonts w:eastAsia="Calibri"/>
        </w:rPr>
      </w:pPr>
      <w:r w:rsidRPr="003562D5">
        <w:rPr>
          <w:rFonts w:eastAsia="Calibri"/>
        </w:rPr>
        <w:t>4. Odwołanie</w:t>
      </w:r>
      <w:r w:rsidR="00034AED" w:rsidRPr="003562D5">
        <w:rPr>
          <w:rFonts w:eastAsia="Calibri"/>
        </w:rPr>
        <w:t xml:space="preserve"> i</w:t>
      </w:r>
      <w:r w:rsidR="00F6261E">
        <w:rPr>
          <w:rFonts w:eastAsia="Calibri"/>
        </w:rPr>
        <w:t xml:space="preserve"> </w:t>
      </w:r>
      <w:r w:rsidRPr="003562D5">
        <w:rPr>
          <w:rFonts w:eastAsia="Calibri"/>
        </w:rPr>
        <w:t>wniosek</w:t>
      </w:r>
      <w:r w:rsidR="00034AED" w:rsidRPr="003562D5">
        <w:rPr>
          <w:rFonts w:eastAsia="Calibri"/>
        </w:rPr>
        <w:t xml:space="preserve"> o</w:t>
      </w:r>
      <w:r w:rsidR="00F6261E">
        <w:rPr>
          <w:rFonts w:eastAsia="Calibri"/>
        </w:rPr>
        <w:t xml:space="preserve"> </w:t>
      </w:r>
      <w:r w:rsidRPr="003562D5">
        <w:rPr>
          <w:rFonts w:eastAsia="Calibri"/>
        </w:rPr>
        <w:t>ponowne rozpatrzenie sprawy,</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1 i</w:t>
      </w:r>
      <w:r w:rsidR="00982DB9">
        <w:rPr>
          <w:rFonts w:eastAsia="Calibri"/>
        </w:rPr>
        <w:t> </w:t>
      </w:r>
      <w:r w:rsidRPr="003562D5">
        <w:rPr>
          <w:rFonts w:eastAsia="Calibri"/>
        </w:rPr>
        <w:t>2, wnosi się</w:t>
      </w:r>
      <w:r w:rsidR="00034AED" w:rsidRPr="003562D5">
        <w:rPr>
          <w:rFonts w:eastAsia="Calibri"/>
        </w:rPr>
        <w:t xml:space="preserve"> w</w:t>
      </w:r>
      <w:r w:rsidR="00F6261E">
        <w:rPr>
          <w:rFonts w:eastAsia="Calibri"/>
        </w:rPr>
        <w:t xml:space="preserve"> </w:t>
      </w:r>
      <w:r w:rsidRPr="003562D5">
        <w:rPr>
          <w:rFonts w:eastAsia="Calibri"/>
        </w:rPr>
        <w:t>terminie 1</w:t>
      </w:r>
      <w:r w:rsidR="00034AED" w:rsidRPr="003562D5">
        <w:rPr>
          <w:rFonts w:eastAsia="Calibri"/>
        </w:rPr>
        <w:t>4</w:t>
      </w:r>
      <w:r w:rsidR="00F6261E">
        <w:rPr>
          <w:rFonts w:eastAsia="Calibri"/>
        </w:rPr>
        <w:t xml:space="preserve"> </w:t>
      </w:r>
      <w:r w:rsidRPr="003562D5">
        <w:rPr>
          <w:rFonts w:eastAsia="Calibri"/>
        </w:rPr>
        <w:t>dni od dnia doręczenia decyzji przełożonego, który wydał decyzję.</w:t>
      </w:r>
    </w:p>
    <w:p w14:paraId="1F3A1854" w14:textId="2F8BE4C6" w:rsidR="00750338" w:rsidRPr="003562D5" w:rsidRDefault="00750338" w:rsidP="00750338">
      <w:pPr>
        <w:pStyle w:val="ZUSTzmustartykuempunktem"/>
        <w:rPr>
          <w:rFonts w:eastAsia="Calibri"/>
        </w:rPr>
      </w:pPr>
      <w:r w:rsidRPr="003562D5">
        <w:rPr>
          <w:rFonts w:eastAsia="Calibri"/>
        </w:rPr>
        <w:t>5. Rozpatrzenie odwołania</w:t>
      </w:r>
      <w:r w:rsidR="00BC63DC" w:rsidRPr="003562D5">
        <w:rPr>
          <w:rFonts w:eastAsia="Calibri"/>
        </w:rPr>
        <w:t xml:space="preserve"> lub</w:t>
      </w:r>
      <w:r w:rsidRPr="003562D5">
        <w:rPr>
          <w:rFonts w:eastAsia="Calibri"/>
        </w:rPr>
        <w:t xml:space="preserve"> wniosku</w:t>
      </w:r>
      <w:r w:rsidR="00034AED" w:rsidRPr="003562D5">
        <w:rPr>
          <w:rFonts w:eastAsia="Calibri"/>
        </w:rPr>
        <w:t xml:space="preserve"> o</w:t>
      </w:r>
      <w:r w:rsidR="00F6261E">
        <w:rPr>
          <w:rFonts w:eastAsia="Calibri"/>
        </w:rPr>
        <w:t xml:space="preserve"> </w:t>
      </w:r>
      <w:r w:rsidRPr="003562D5">
        <w:rPr>
          <w:rFonts w:eastAsia="Calibri"/>
        </w:rPr>
        <w:t>ponowne rozpatrzenie sprawy następuje</w:t>
      </w:r>
      <w:r w:rsidR="00034AED" w:rsidRPr="003562D5">
        <w:rPr>
          <w:rFonts w:eastAsia="Calibri"/>
        </w:rPr>
        <w:t xml:space="preserve"> w</w:t>
      </w:r>
      <w:r w:rsidR="00F6261E">
        <w:rPr>
          <w:rFonts w:eastAsia="Calibri"/>
        </w:rPr>
        <w:t xml:space="preserve"> </w:t>
      </w:r>
      <w:r w:rsidR="00BC63DC" w:rsidRPr="003562D5">
        <w:rPr>
          <w:rFonts w:eastAsia="Calibri"/>
        </w:rPr>
        <w:t>drodze</w:t>
      </w:r>
      <w:r w:rsidRPr="003562D5">
        <w:rPr>
          <w:rFonts w:eastAsia="Calibri"/>
        </w:rPr>
        <w:t xml:space="preserve"> decyzji</w:t>
      </w:r>
      <w:r w:rsidR="00BC63DC" w:rsidRPr="003562D5">
        <w:rPr>
          <w:rFonts w:eastAsia="Calibri"/>
        </w:rPr>
        <w:t xml:space="preserve"> administracyjnej</w:t>
      </w:r>
      <w:r w:rsidRPr="003562D5">
        <w:rPr>
          <w:rFonts w:eastAsia="Calibri"/>
        </w:rPr>
        <w:t>, wydanej</w:t>
      </w:r>
      <w:r w:rsidR="00034AED" w:rsidRPr="003562D5">
        <w:rPr>
          <w:rFonts w:eastAsia="Calibri"/>
        </w:rPr>
        <w:t xml:space="preserve"> w</w:t>
      </w:r>
      <w:r w:rsidR="00F6261E">
        <w:rPr>
          <w:rFonts w:eastAsia="Calibri"/>
        </w:rPr>
        <w:t xml:space="preserve"> </w:t>
      </w:r>
      <w:r w:rsidRPr="003562D5">
        <w:rPr>
          <w:rFonts w:eastAsia="Calibri"/>
        </w:rPr>
        <w:t xml:space="preserve">terminie </w:t>
      </w:r>
      <w:r w:rsidR="00497366" w:rsidRPr="003562D5">
        <w:rPr>
          <w:rFonts w:eastAsia="Calibri"/>
        </w:rPr>
        <w:t>7</w:t>
      </w:r>
      <w:r w:rsidR="00982DB9">
        <w:rPr>
          <w:rFonts w:eastAsia="Calibri"/>
        </w:rPr>
        <w:t xml:space="preserve"> </w:t>
      </w:r>
      <w:r w:rsidRPr="003562D5">
        <w:rPr>
          <w:rFonts w:eastAsia="Calibri"/>
        </w:rPr>
        <w:t>dni od dnia otrzymania odwołania.</w:t>
      </w:r>
    </w:p>
    <w:p w14:paraId="12C4078A" w14:textId="170C5A1E" w:rsidR="00750338" w:rsidRPr="003562D5" w:rsidRDefault="00750338" w:rsidP="00B75858">
      <w:pPr>
        <w:pStyle w:val="ZARTzmartartykuempunktem"/>
        <w:rPr>
          <w:rFonts w:eastAsia="Calibri"/>
        </w:rPr>
      </w:pPr>
      <w:r w:rsidRPr="003562D5">
        <w:rPr>
          <w:rFonts w:eastAsia="Calibri"/>
        </w:rPr>
        <w:t>Art. 39d. 1.</w:t>
      </w:r>
      <w:r w:rsidR="00520164" w:rsidRPr="003562D5">
        <w:rPr>
          <w:rFonts w:eastAsia="Calibri"/>
        </w:rPr>
        <w:t xml:space="preserve"> </w:t>
      </w:r>
      <w:r w:rsidRPr="003562D5">
        <w:rPr>
          <w:rFonts w:eastAsia="Calibri"/>
        </w:rPr>
        <w:t>Wygaśnięcie 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następuje</w:t>
      </w:r>
      <w:r w:rsidR="00034AED" w:rsidRPr="003562D5">
        <w:rPr>
          <w:rFonts w:eastAsia="Calibri"/>
        </w:rPr>
        <w:t xml:space="preserve"> w</w:t>
      </w:r>
      <w:r w:rsidR="00F6261E">
        <w:rPr>
          <w:rFonts w:eastAsia="Calibri"/>
        </w:rPr>
        <w:t xml:space="preserve"> </w:t>
      </w:r>
      <w:r w:rsidRPr="003562D5">
        <w:rPr>
          <w:rFonts w:eastAsia="Calibri"/>
        </w:rPr>
        <w:t>przypadku:</w:t>
      </w:r>
    </w:p>
    <w:p w14:paraId="0561F561" w14:textId="5E348DB0" w:rsidR="00750338" w:rsidRPr="003562D5" w:rsidRDefault="00750338" w:rsidP="00520164">
      <w:pPr>
        <w:pStyle w:val="ZPKTzmpktartykuempunktem"/>
        <w:rPr>
          <w:rFonts w:eastAsia="Calibri"/>
        </w:rPr>
      </w:pPr>
      <w:r w:rsidRPr="003562D5">
        <w:rPr>
          <w:rFonts w:eastAsia="Calibri"/>
        </w:rPr>
        <w:t>1)</w:t>
      </w:r>
      <w:r w:rsidR="00A2288C" w:rsidRPr="003562D5">
        <w:rPr>
          <w:rFonts w:eastAsia="Calibri"/>
        </w:rPr>
        <w:tab/>
      </w:r>
      <w:r w:rsidRPr="003562D5">
        <w:rPr>
          <w:rFonts w:eastAsia="Calibri"/>
        </w:rPr>
        <w:t>upływu terminu określonego</w:t>
      </w:r>
      <w:r w:rsidR="00034AED" w:rsidRPr="003562D5">
        <w:rPr>
          <w:rFonts w:eastAsia="Calibri"/>
        </w:rPr>
        <w:t xml:space="preserve"> w</w:t>
      </w:r>
      <w:r w:rsidR="00F6261E">
        <w:rPr>
          <w:rFonts w:eastAsia="Calibri"/>
        </w:rPr>
        <w:t xml:space="preserve"> </w:t>
      </w:r>
      <w:r w:rsidRPr="003562D5">
        <w:rPr>
          <w:rFonts w:eastAsia="Calibri"/>
        </w:rPr>
        <w:t>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jeżeli zawieszenia nie przedłużono do czasu ukończenia postępowania karnego;</w:t>
      </w:r>
    </w:p>
    <w:p w14:paraId="1A0F3F37" w14:textId="77777777" w:rsidR="00750338" w:rsidRPr="003562D5" w:rsidRDefault="00750338" w:rsidP="00520164">
      <w:pPr>
        <w:pStyle w:val="ZPKTzmpktartykuempunktem"/>
        <w:rPr>
          <w:rFonts w:eastAsia="Calibri"/>
        </w:rPr>
      </w:pPr>
      <w:r w:rsidRPr="003562D5">
        <w:rPr>
          <w:rFonts w:eastAsia="Calibri"/>
        </w:rPr>
        <w:t>2)</w:t>
      </w:r>
      <w:r w:rsidR="00A2288C" w:rsidRPr="003562D5">
        <w:rPr>
          <w:rFonts w:eastAsia="Calibri"/>
        </w:rPr>
        <w:tab/>
      </w:r>
      <w:r w:rsidRPr="003562D5">
        <w:rPr>
          <w:rFonts w:eastAsia="Calibri"/>
        </w:rPr>
        <w:t>prawomocnego zakończenia postępowania karnego lub dyscyplinarnego;</w:t>
      </w:r>
    </w:p>
    <w:p w14:paraId="55F8E491" w14:textId="77777777" w:rsidR="00750338" w:rsidRPr="003562D5" w:rsidRDefault="00750338" w:rsidP="00520164">
      <w:pPr>
        <w:pStyle w:val="ZPKTzmpktartykuempunktem"/>
        <w:rPr>
          <w:rFonts w:eastAsia="Calibri"/>
        </w:rPr>
      </w:pPr>
      <w:r w:rsidRPr="003562D5">
        <w:rPr>
          <w:rFonts w:eastAsia="Calibri"/>
        </w:rPr>
        <w:t>3)</w:t>
      </w:r>
      <w:r w:rsidR="00A2288C" w:rsidRPr="003562D5">
        <w:rPr>
          <w:rFonts w:eastAsia="Calibri"/>
        </w:rPr>
        <w:tab/>
      </w:r>
      <w:r w:rsidRPr="003562D5">
        <w:rPr>
          <w:rFonts w:eastAsia="Calibri"/>
        </w:rPr>
        <w:t>zwolnienia policjanta ze służby;</w:t>
      </w:r>
    </w:p>
    <w:p w14:paraId="4865625F" w14:textId="77777777" w:rsidR="00750338" w:rsidRPr="003562D5" w:rsidRDefault="00750338" w:rsidP="00520164">
      <w:pPr>
        <w:pStyle w:val="ZPKTzmpktartykuempunktem"/>
        <w:rPr>
          <w:rFonts w:eastAsia="Calibri"/>
        </w:rPr>
      </w:pPr>
      <w:r w:rsidRPr="003562D5">
        <w:rPr>
          <w:rFonts w:eastAsia="Calibri"/>
        </w:rPr>
        <w:t>4)</w:t>
      </w:r>
      <w:r w:rsidR="00A2288C" w:rsidRPr="003562D5">
        <w:rPr>
          <w:rFonts w:eastAsia="Calibri"/>
        </w:rPr>
        <w:tab/>
      </w:r>
      <w:r w:rsidR="00497366" w:rsidRPr="003562D5">
        <w:rPr>
          <w:rFonts w:eastAsia="Calibri"/>
        </w:rPr>
        <w:t>śmierci</w:t>
      </w:r>
      <w:r w:rsidR="007960DB">
        <w:rPr>
          <w:rFonts w:eastAsia="Calibri"/>
        </w:rPr>
        <w:t xml:space="preserve"> lub zaginięcia policjanta.</w:t>
      </w:r>
    </w:p>
    <w:p w14:paraId="747BAC3A" w14:textId="42DCDB36" w:rsidR="00750338" w:rsidRPr="003562D5" w:rsidRDefault="00750338" w:rsidP="007E5C36">
      <w:pPr>
        <w:pStyle w:val="ZUSTzmustartykuempunktem"/>
        <w:keepNext/>
        <w:rPr>
          <w:rFonts w:eastAsia="Calibri"/>
        </w:rPr>
      </w:pPr>
      <w:r w:rsidRPr="003562D5">
        <w:rPr>
          <w:rFonts w:eastAsia="Calibri"/>
        </w:rPr>
        <w:t>2. Zawieszenie</w:t>
      </w:r>
      <w:r w:rsidR="00034AED" w:rsidRPr="003562D5">
        <w:rPr>
          <w:rFonts w:eastAsia="Calibri"/>
        </w:rPr>
        <w:t xml:space="preserve"> w</w:t>
      </w:r>
      <w:r w:rsidR="00F6261E">
        <w:rPr>
          <w:rFonts w:eastAsia="Calibri"/>
        </w:rPr>
        <w:t xml:space="preserve"> </w:t>
      </w:r>
      <w:r w:rsidRPr="003562D5">
        <w:rPr>
          <w:rFonts w:eastAsia="Calibri"/>
        </w:rPr>
        <w:t>czynnościach służbowych uchyla się</w:t>
      </w:r>
      <w:r w:rsidR="00034AED" w:rsidRPr="003562D5">
        <w:rPr>
          <w:rFonts w:eastAsia="Calibri"/>
        </w:rPr>
        <w:t xml:space="preserve"> w</w:t>
      </w:r>
      <w:r w:rsidR="00F6261E">
        <w:rPr>
          <w:rFonts w:eastAsia="Calibri"/>
        </w:rPr>
        <w:t xml:space="preserve"> </w:t>
      </w:r>
      <w:r w:rsidRPr="003562D5">
        <w:rPr>
          <w:rFonts w:eastAsia="Calibri"/>
        </w:rPr>
        <w:t>przypadku ustania:</w:t>
      </w:r>
    </w:p>
    <w:p w14:paraId="478B257B" w14:textId="2D45EDE3" w:rsidR="00750338" w:rsidRPr="003562D5" w:rsidRDefault="00750338" w:rsidP="00520164">
      <w:pPr>
        <w:pStyle w:val="ZPKTzmpktartykuempunktem"/>
        <w:rPr>
          <w:rFonts w:eastAsia="Calibri"/>
        </w:rPr>
      </w:pPr>
      <w:r w:rsidRPr="003562D5">
        <w:rPr>
          <w:rFonts w:eastAsia="Calibri"/>
        </w:rPr>
        <w:t>1)</w:t>
      </w:r>
      <w:r w:rsidR="00A2288C" w:rsidRPr="003562D5">
        <w:rPr>
          <w:rFonts w:eastAsia="Calibri"/>
        </w:rPr>
        <w:tab/>
      </w:r>
      <w:r w:rsidRPr="003562D5">
        <w:rPr>
          <w:rFonts w:eastAsia="Calibri"/>
        </w:rPr>
        <w:t>przesłanek wskazujących na celowość zawieszenia,</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3</w:t>
      </w:r>
      <w:r w:rsidR="00034AED" w:rsidRPr="003562D5">
        <w:rPr>
          <w:rFonts w:eastAsia="Calibri"/>
        </w:rPr>
        <w:t>9 ust. 2</w:t>
      </w:r>
      <w:r w:rsidRPr="003562D5">
        <w:rPr>
          <w:rFonts w:eastAsia="Calibri"/>
        </w:rPr>
        <w:t>;</w:t>
      </w:r>
    </w:p>
    <w:p w14:paraId="4029B5A0" w14:textId="77777777" w:rsidR="00750338" w:rsidRPr="003562D5" w:rsidRDefault="00750338" w:rsidP="00520164">
      <w:pPr>
        <w:pStyle w:val="ZPKTzmpktartykuempunktem"/>
        <w:rPr>
          <w:rFonts w:eastAsia="Calibri"/>
        </w:rPr>
      </w:pPr>
      <w:r w:rsidRPr="003562D5">
        <w:rPr>
          <w:rFonts w:eastAsia="Calibri"/>
        </w:rPr>
        <w:t>2)</w:t>
      </w:r>
      <w:r w:rsidR="00A2288C" w:rsidRPr="003562D5">
        <w:rPr>
          <w:rFonts w:eastAsia="Calibri"/>
        </w:rPr>
        <w:tab/>
      </w:r>
      <w:r w:rsidRPr="003562D5">
        <w:rPr>
          <w:rFonts w:eastAsia="Calibri"/>
        </w:rPr>
        <w:t>przyczyn, które były podstawą przedłużenia okresu zawieszenia.</w:t>
      </w:r>
    </w:p>
    <w:p w14:paraId="1B29A214" w14:textId="04A7172C" w:rsidR="00750338" w:rsidRPr="003562D5" w:rsidRDefault="00750338" w:rsidP="00750338">
      <w:pPr>
        <w:pStyle w:val="ZUSTzmustartykuempunktem"/>
        <w:rPr>
          <w:rFonts w:eastAsia="Calibri"/>
        </w:rPr>
      </w:pPr>
      <w:r w:rsidRPr="003562D5">
        <w:rPr>
          <w:rFonts w:eastAsia="Calibri"/>
        </w:rPr>
        <w:lastRenderedPageBreak/>
        <w:t>3. Uchylenie zawieszenia</w:t>
      </w:r>
      <w:r w:rsidR="00034AED" w:rsidRPr="003562D5">
        <w:rPr>
          <w:rFonts w:eastAsia="Calibri"/>
        </w:rPr>
        <w:t xml:space="preserve"> w</w:t>
      </w:r>
      <w:r w:rsidR="00F6261E">
        <w:rPr>
          <w:rFonts w:eastAsia="Calibri"/>
        </w:rPr>
        <w:t xml:space="preserve"> </w:t>
      </w:r>
      <w:r w:rsidRPr="003562D5">
        <w:rPr>
          <w:rFonts w:eastAsia="Calibri"/>
        </w:rPr>
        <w:t>czynnościach służbowych następuje</w:t>
      </w:r>
      <w:r w:rsidR="00034AED" w:rsidRPr="003562D5">
        <w:rPr>
          <w:rFonts w:eastAsia="Calibri"/>
        </w:rPr>
        <w:t xml:space="preserve"> w</w:t>
      </w:r>
      <w:r w:rsidR="00F6261E">
        <w:rPr>
          <w:rFonts w:eastAsia="Calibri"/>
        </w:rPr>
        <w:t xml:space="preserve"> </w:t>
      </w:r>
      <w:r w:rsidR="00BC63DC" w:rsidRPr="003562D5">
        <w:rPr>
          <w:rFonts w:eastAsia="Calibri"/>
        </w:rPr>
        <w:t>drodze</w:t>
      </w:r>
      <w:r w:rsidRPr="003562D5">
        <w:rPr>
          <w:rFonts w:eastAsia="Calibri"/>
        </w:rPr>
        <w:t xml:space="preserve"> decyzji</w:t>
      </w:r>
      <w:r w:rsidR="00BC63DC" w:rsidRPr="003562D5">
        <w:rPr>
          <w:rFonts w:eastAsia="Calibri"/>
        </w:rPr>
        <w:t xml:space="preserve"> administracyjnej</w:t>
      </w:r>
      <w:r w:rsidRPr="003562D5">
        <w:rPr>
          <w:rFonts w:eastAsia="Calibri"/>
        </w:rPr>
        <w:t>.</w:t>
      </w:r>
      <w:r w:rsidR="00582DAA" w:rsidRPr="003562D5">
        <w:rPr>
          <w:rFonts w:eastAsia="Calibri"/>
        </w:rPr>
        <w:t xml:space="preserve"> Przepisy art. 39b ust</w:t>
      </w:r>
      <w:r w:rsidR="00000363" w:rsidRPr="003562D5">
        <w:rPr>
          <w:rFonts w:eastAsia="Calibri"/>
        </w:rPr>
        <w:t>.</w:t>
      </w:r>
      <w:r w:rsidR="00582DAA" w:rsidRPr="003562D5">
        <w:rPr>
          <w:rFonts w:eastAsia="Calibri"/>
        </w:rPr>
        <w:t xml:space="preserve"> 2 pkt </w:t>
      </w:r>
      <w:r w:rsidR="00582DAA" w:rsidRPr="003562D5">
        <w:t>1</w:t>
      </w:r>
      <w:r w:rsidR="005D6F42" w:rsidRPr="003562D5">
        <w:t>–</w:t>
      </w:r>
      <w:r w:rsidR="00582DAA" w:rsidRPr="003562D5">
        <w:t>5 i 7</w:t>
      </w:r>
      <w:r w:rsidR="005D6F42" w:rsidRPr="003562D5">
        <w:t>–</w:t>
      </w:r>
      <w:r w:rsidR="00582DAA" w:rsidRPr="003562D5">
        <w:t xml:space="preserve">10 oraz ust. 3 stosuje się odpowiednio. </w:t>
      </w:r>
    </w:p>
    <w:p w14:paraId="273BA2C6" w14:textId="2324E919" w:rsidR="00750338" w:rsidRPr="003562D5" w:rsidRDefault="00750338" w:rsidP="00750338">
      <w:pPr>
        <w:pStyle w:val="ZUSTzmustartykuempunktem"/>
        <w:rPr>
          <w:rFonts w:eastAsia="Calibri"/>
        </w:rPr>
      </w:pPr>
      <w:r w:rsidRPr="003562D5">
        <w:rPr>
          <w:rFonts w:eastAsia="Calibri"/>
        </w:rPr>
        <w:t>4. Decyzję,</w:t>
      </w:r>
      <w:r w:rsidR="00034AED" w:rsidRPr="003562D5">
        <w:rPr>
          <w:rFonts w:eastAsia="Calibri"/>
        </w:rPr>
        <w:t xml:space="preserve"> o</w:t>
      </w:r>
      <w:r w:rsidR="00F6261E">
        <w:rPr>
          <w:rFonts w:eastAsia="Calibri"/>
        </w:rPr>
        <w:t xml:space="preserve"> </w:t>
      </w:r>
      <w:r w:rsidRPr="003562D5">
        <w:rPr>
          <w:rFonts w:eastAsia="Calibri"/>
        </w:rPr>
        <w:t>której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Pr="003562D5">
        <w:rPr>
          <w:rFonts w:eastAsia="Calibri"/>
        </w:rPr>
        <w:t>3</w:t>
      </w:r>
      <w:r w:rsidR="00520164" w:rsidRPr="003562D5">
        <w:rPr>
          <w:rFonts w:eastAsia="Calibri"/>
        </w:rPr>
        <w:t>,</w:t>
      </w:r>
      <w:r w:rsidRPr="003562D5">
        <w:rPr>
          <w:rFonts w:eastAsia="Calibri"/>
        </w:rPr>
        <w:t xml:space="preserve"> wydaje przełożony właściwy do zawieszenia</w:t>
      </w:r>
      <w:r w:rsidR="00034AED" w:rsidRPr="003562D5">
        <w:rPr>
          <w:rFonts w:eastAsia="Calibri"/>
        </w:rPr>
        <w:t xml:space="preserve"> w</w:t>
      </w:r>
      <w:r w:rsidR="00C821B1">
        <w:rPr>
          <w:rFonts w:eastAsia="Calibri"/>
        </w:rPr>
        <w:t> </w:t>
      </w:r>
      <w:r w:rsidRPr="003562D5">
        <w:rPr>
          <w:rFonts w:eastAsia="Calibri"/>
        </w:rPr>
        <w:t>czynnościach służbowych.</w:t>
      </w:r>
    </w:p>
    <w:p w14:paraId="35E040AD" w14:textId="7E55802E" w:rsidR="00750338" w:rsidRPr="003562D5" w:rsidRDefault="00750338" w:rsidP="00750338">
      <w:pPr>
        <w:pStyle w:val="ZUSTzmustartykuempunktem"/>
        <w:rPr>
          <w:rFonts w:eastAsia="Calibri"/>
        </w:rPr>
      </w:pPr>
      <w:r w:rsidRPr="003562D5">
        <w:rPr>
          <w:rFonts w:eastAsia="Calibri"/>
        </w:rPr>
        <w:t>5. Decyzję</w:t>
      </w:r>
      <w:r w:rsidR="00034AED" w:rsidRPr="003562D5">
        <w:rPr>
          <w:rFonts w:eastAsia="Calibri"/>
        </w:rPr>
        <w:t xml:space="preserve"> o</w:t>
      </w:r>
      <w:r w:rsidR="00F6261E">
        <w:rPr>
          <w:rFonts w:eastAsia="Calibri"/>
        </w:rPr>
        <w:t xml:space="preserve"> </w:t>
      </w:r>
      <w:r w:rsidRPr="003562D5">
        <w:rPr>
          <w:rFonts w:eastAsia="Calibri"/>
        </w:rPr>
        <w:t>uchyleniu zawieszenia</w:t>
      </w:r>
      <w:r w:rsidR="00034AED" w:rsidRPr="003562D5">
        <w:rPr>
          <w:rFonts w:eastAsia="Calibri"/>
        </w:rPr>
        <w:t xml:space="preserve"> w</w:t>
      </w:r>
      <w:r w:rsidR="00F6261E">
        <w:rPr>
          <w:rFonts w:eastAsia="Calibri"/>
        </w:rPr>
        <w:t xml:space="preserve"> </w:t>
      </w:r>
      <w:r w:rsidRPr="003562D5">
        <w:rPr>
          <w:rFonts w:eastAsia="Calibri"/>
        </w:rPr>
        <w:t>czynnościach służbowych</w:t>
      </w:r>
      <w:r w:rsidR="00034AED" w:rsidRPr="003562D5">
        <w:rPr>
          <w:rFonts w:eastAsia="Calibri"/>
        </w:rPr>
        <w:t xml:space="preserve"> w</w:t>
      </w:r>
      <w:r w:rsidR="00F6261E">
        <w:rPr>
          <w:rFonts w:eastAsia="Calibri"/>
        </w:rPr>
        <w:t xml:space="preserve"> </w:t>
      </w:r>
      <w:r w:rsidRPr="003562D5">
        <w:rPr>
          <w:rFonts w:eastAsia="Calibri"/>
        </w:rPr>
        <w:t>stosunku do Komendanta Głównego Policji</w:t>
      </w:r>
      <w:r w:rsidR="00497366" w:rsidRPr="003562D5">
        <w:rPr>
          <w:rFonts w:eastAsia="Calibri"/>
        </w:rPr>
        <w:t xml:space="preserve"> oraz Komendanta </w:t>
      </w:r>
      <w:r w:rsidR="00DA4540" w:rsidRPr="003562D5">
        <w:rPr>
          <w:rFonts w:eastAsia="Calibri"/>
        </w:rPr>
        <w:t>BSWP</w:t>
      </w:r>
      <w:r w:rsidR="00034AED" w:rsidRPr="003562D5">
        <w:rPr>
          <w:rFonts w:eastAsia="Calibri"/>
        </w:rPr>
        <w:t xml:space="preserve"> i</w:t>
      </w:r>
      <w:r w:rsidR="00F6261E">
        <w:rPr>
          <w:rFonts w:eastAsia="Calibri"/>
        </w:rPr>
        <w:t xml:space="preserve"> </w:t>
      </w:r>
      <w:r w:rsidR="00497366" w:rsidRPr="003562D5">
        <w:rPr>
          <w:rFonts w:eastAsia="Calibri"/>
        </w:rPr>
        <w:t xml:space="preserve">jego </w:t>
      </w:r>
      <w:r w:rsidR="006A3F70" w:rsidRPr="003562D5">
        <w:rPr>
          <w:rFonts w:eastAsia="Calibri"/>
        </w:rPr>
        <w:t>zastępcy</w:t>
      </w:r>
      <w:r w:rsidRPr="003562D5">
        <w:rPr>
          <w:rFonts w:eastAsia="Calibri"/>
        </w:rPr>
        <w:t xml:space="preserve"> wydaje minister właściwy do spraw wewnętrznych.</w:t>
      </w:r>
    </w:p>
    <w:p w14:paraId="771DEFE8" w14:textId="1B5DE39A" w:rsidR="00750338" w:rsidRPr="003562D5" w:rsidRDefault="00750338" w:rsidP="00750338">
      <w:pPr>
        <w:pStyle w:val="ZUSTzmustartykuempunktem"/>
        <w:rPr>
          <w:rFonts w:eastAsia="Calibri"/>
        </w:rPr>
      </w:pPr>
      <w:r w:rsidRPr="003562D5">
        <w:rPr>
          <w:rFonts w:eastAsia="Calibri"/>
        </w:rPr>
        <w:t>6. Jeżeli decyzja</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została podjęta na podstawie</w:t>
      </w:r>
      <w:r w:rsidR="00034AED" w:rsidRPr="003562D5">
        <w:rPr>
          <w:rFonts w:eastAsia="Calibri"/>
        </w:rPr>
        <w:t xml:space="preserve"> art.</w:t>
      </w:r>
      <w:r w:rsidR="00F6261E">
        <w:rPr>
          <w:rFonts w:eastAsia="Calibri"/>
        </w:rPr>
        <w:t xml:space="preserve"> </w:t>
      </w:r>
      <w:r w:rsidRPr="003562D5">
        <w:rPr>
          <w:rFonts w:eastAsia="Calibri"/>
        </w:rPr>
        <w:t>39a</w:t>
      </w:r>
      <w:r w:rsidR="00034AED" w:rsidRPr="003562D5">
        <w:rPr>
          <w:rFonts w:eastAsia="Calibri"/>
        </w:rPr>
        <w:t xml:space="preserve"> ust.</w:t>
      </w:r>
      <w:r w:rsidR="00F6261E">
        <w:rPr>
          <w:rFonts w:eastAsia="Calibri"/>
        </w:rPr>
        <w:t xml:space="preserve"> </w:t>
      </w:r>
      <w:r w:rsidRPr="003562D5">
        <w:rPr>
          <w:rFonts w:eastAsia="Calibri"/>
        </w:rPr>
        <w:t>2, decyzję</w:t>
      </w:r>
      <w:r w:rsidR="00034AED" w:rsidRPr="003562D5">
        <w:rPr>
          <w:rFonts w:eastAsia="Calibri"/>
        </w:rPr>
        <w:t xml:space="preserve"> o</w:t>
      </w:r>
      <w:r w:rsidR="00F6261E">
        <w:rPr>
          <w:rFonts w:eastAsia="Calibri"/>
        </w:rPr>
        <w:t xml:space="preserve"> </w:t>
      </w:r>
      <w:r w:rsidRPr="003562D5">
        <w:rPr>
          <w:rFonts w:eastAsia="Calibri"/>
        </w:rPr>
        <w:t>uchyleniu tego zawieszenia podejmuje Komendant Główny Policji.</w:t>
      </w:r>
    </w:p>
    <w:p w14:paraId="528986EC" w14:textId="3E8A4526" w:rsidR="00750338" w:rsidRPr="003562D5" w:rsidRDefault="00750338" w:rsidP="007E5C36">
      <w:pPr>
        <w:pStyle w:val="ZUSTzmustartykuempunktem"/>
        <w:keepNext/>
        <w:rPr>
          <w:rFonts w:eastAsia="Calibri"/>
        </w:rPr>
      </w:pPr>
      <w:r w:rsidRPr="003562D5">
        <w:rPr>
          <w:rFonts w:eastAsia="Calibri"/>
        </w:rPr>
        <w:t>7. Do decyzji,</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Pr="003562D5">
        <w:rPr>
          <w:rFonts w:eastAsia="Calibri"/>
        </w:rPr>
        <w:t>4</w:t>
      </w:r>
      <w:r w:rsidR="00520164" w:rsidRPr="003562D5">
        <w:rPr>
          <w:rFonts w:eastAsia="Calibri"/>
        </w:rPr>
        <w:t>–</w:t>
      </w:r>
      <w:r w:rsidRPr="003562D5">
        <w:rPr>
          <w:rFonts w:eastAsia="Calibri"/>
        </w:rPr>
        <w:t>6,</w:t>
      </w:r>
      <w:r w:rsidR="00034AED" w:rsidRPr="003562D5">
        <w:rPr>
          <w:rFonts w:eastAsia="Calibri"/>
        </w:rPr>
        <w:t xml:space="preserve"> </w:t>
      </w:r>
      <w:r w:rsidR="00BC63DC" w:rsidRPr="003562D5">
        <w:rPr>
          <w:rFonts w:eastAsia="Calibri"/>
        </w:rPr>
        <w:t xml:space="preserve">przepis </w:t>
      </w:r>
      <w:r w:rsidR="00034AED" w:rsidRPr="003562D5">
        <w:rPr>
          <w:rFonts w:eastAsia="Calibri"/>
        </w:rPr>
        <w:t>art.</w:t>
      </w:r>
      <w:r w:rsidR="00F6261E">
        <w:rPr>
          <w:rFonts w:eastAsia="Calibri"/>
        </w:rPr>
        <w:t xml:space="preserve"> </w:t>
      </w:r>
      <w:r w:rsidRPr="003562D5">
        <w:rPr>
          <w:rFonts w:eastAsia="Calibri"/>
        </w:rPr>
        <w:t>39c stosuje się odpowiednio.</w:t>
      </w:r>
      <w:r w:rsidR="008D375B" w:rsidRPr="003562D5">
        <w:rPr>
          <w:rFonts w:eastAsia="Calibri"/>
        </w:rPr>
        <w:t>”</w:t>
      </w:r>
      <w:r w:rsidRPr="003562D5">
        <w:rPr>
          <w:rFonts w:eastAsia="Calibri"/>
        </w:rPr>
        <w:t>;</w:t>
      </w:r>
    </w:p>
    <w:p w14:paraId="0109FE74" w14:textId="5063DD8E" w:rsidR="00857344" w:rsidRPr="003562D5" w:rsidRDefault="00497366" w:rsidP="007960DB">
      <w:pPr>
        <w:pStyle w:val="PKTpunkt"/>
      </w:pPr>
      <w:r w:rsidRPr="003562D5">
        <w:t>7)</w:t>
      </w:r>
      <w:r w:rsidR="00A2288C" w:rsidRPr="003562D5">
        <w:tab/>
      </w:r>
      <w:r w:rsidR="00857344" w:rsidRPr="003562D5">
        <w:t>w</w:t>
      </w:r>
      <w:r w:rsidR="00034AED" w:rsidRPr="003562D5">
        <w:t xml:space="preserve"> art.</w:t>
      </w:r>
      <w:r w:rsidR="00F6261E">
        <w:t xml:space="preserve"> </w:t>
      </w:r>
      <w:r w:rsidR="00857344" w:rsidRPr="003562D5">
        <w:t>4</w:t>
      </w:r>
      <w:r w:rsidR="00034AED" w:rsidRPr="003562D5">
        <w:t>3 ust.</w:t>
      </w:r>
      <w:r w:rsidR="00F6261E">
        <w:t xml:space="preserve"> </w:t>
      </w:r>
      <w:r w:rsidR="000E7AFF" w:rsidRPr="003562D5">
        <w:t>1</w:t>
      </w:r>
      <w:r w:rsidR="00F6261E">
        <w:t xml:space="preserve"> </w:t>
      </w:r>
      <w:r w:rsidR="00857344" w:rsidRPr="003562D5">
        <w:t>otrzymuje brzmienie:</w:t>
      </w:r>
    </w:p>
    <w:p w14:paraId="77735F23" w14:textId="368C4A9E" w:rsidR="00BE7D97" w:rsidRPr="003562D5" w:rsidRDefault="008D375B" w:rsidP="00BE7D97">
      <w:pPr>
        <w:pStyle w:val="ZUSTzmustartykuempunktem"/>
      </w:pPr>
      <w:r w:rsidRPr="003562D5">
        <w:t>„</w:t>
      </w:r>
      <w:r w:rsidR="00857344" w:rsidRPr="003562D5">
        <w:t>1. Zwolnienie policjanta ze służby na podstawie</w:t>
      </w:r>
      <w:r w:rsidR="00034AED" w:rsidRPr="003562D5">
        <w:t xml:space="preserve"> art.</w:t>
      </w:r>
      <w:r w:rsidR="00F6261E">
        <w:t xml:space="preserve"> </w:t>
      </w:r>
      <w:r w:rsidR="00857344" w:rsidRPr="003562D5">
        <w:t>3</w:t>
      </w:r>
      <w:r w:rsidR="00034AED" w:rsidRPr="003562D5">
        <w:t>8 ust.</w:t>
      </w:r>
      <w:r w:rsidR="00F6261E">
        <w:t xml:space="preserve"> </w:t>
      </w:r>
      <w:r w:rsidR="00034AED" w:rsidRPr="003562D5">
        <w:t>4 oraz art.</w:t>
      </w:r>
      <w:r w:rsidR="00F6261E">
        <w:t xml:space="preserve"> </w:t>
      </w:r>
      <w:r w:rsidR="00857344" w:rsidRPr="003562D5">
        <w:t>4</w:t>
      </w:r>
      <w:r w:rsidR="00034AED" w:rsidRPr="003562D5">
        <w:t>1 ust.</w:t>
      </w:r>
      <w:r w:rsidR="00F6261E">
        <w:t xml:space="preserve"> </w:t>
      </w:r>
      <w:r w:rsidR="00034AED" w:rsidRPr="003562D5">
        <w:t>1 pkt</w:t>
      </w:r>
      <w:r w:rsidR="00C821B1">
        <w:t> </w:t>
      </w:r>
      <w:r w:rsidR="00034AED" w:rsidRPr="003562D5">
        <w:t>1 i</w:t>
      </w:r>
      <w:r w:rsidR="00F6261E">
        <w:t xml:space="preserve"> </w:t>
      </w:r>
      <w:r w:rsidR="00034AED" w:rsidRPr="003562D5">
        <w:t>2 oraz ust.</w:t>
      </w:r>
      <w:r w:rsidR="00F6261E">
        <w:t xml:space="preserve"> </w:t>
      </w:r>
      <w:r w:rsidR="00034AED" w:rsidRPr="003562D5">
        <w:t>2 pkt</w:t>
      </w:r>
      <w:r w:rsidR="00F6261E">
        <w:t xml:space="preserve"> </w:t>
      </w:r>
      <w:r w:rsidR="00857344" w:rsidRPr="003562D5">
        <w:t xml:space="preserve">1, </w:t>
      </w:r>
      <w:r w:rsidR="00034AED" w:rsidRPr="003562D5">
        <w:t>4 i</w:t>
      </w:r>
      <w:r w:rsidR="00F6261E">
        <w:t xml:space="preserve"> </w:t>
      </w:r>
      <w:r w:rsidR="000E7AFF" w:rsidRPr="003562D5">
        <w:t>6</w:t>
      </w:r>
      <w:r w:rsidR="00F6261E">
        <w:t xml:space="preserve"> </w:t>
      </w:r>
      <w:r w:rsidR="00857344" w:rsidRPr="003562D5">
        <w:t>nie może nastąpić przed upływem 1</w:t>
      </w:r>
      <w:r w:rsidR="000E7AFF" w:rsidRPr="003562D5">
        <w:t>2</w:t>
      </w:r>
      <w:r w:rsidR="00F6261E">
        <w:t xml:space="preserve"> </w:t>
      </w:r>
      <w:r w:rsidR="00857344" w:rsidRPr="003562D5">
        <w:t>miesięcy od dnia zaprzestania służby</w:t>
      </w:r>
      <w:r w:rsidR="000E7AFF" w:rsidRPr="003562D5">
        <w:t xml:space="preserve"> z</w:t>
      </w:r>
      <w:r w:rsidR="00F6261E">
        <w:t xml:space="preserve"> </w:t>
      </w:r>
      <w:r w:rsidR="00857344" w:rsidRPr="003562D5">
        <w:t>powodu choroby, chyba że policjant zgłosi pisemnie wystąpienie ze służby.</w:t>
      </w:r>
      <w:r w:rsidRPr="003562D5">
        <w:t>”</w:t>
      </w:r>
      <w:r w:rsidR="00857344" w:rsidRPr="003562D5">
        <w:t>;</w:t>
      </w:r>
    </w:p>
    <w:p w14:paraId="2015A7FF" w14:textId="2A3F97A0" w:rsidR="000B543E" w:rsidRPr="003562D5" w:rsidRDefault="00497366" w:rsidP="007E5C36">
      <w:pPr>
        <w:pStyle w:val="PKTpunkt"/>
        <w:keepNext/>
      </w:pPr>
      <w:r w:rsidRPr="003562D5">
        <w:t>8</w:t>
      </w:r>
      <w:r w:rsidR="000B543E" w:rsidRPr="003562D5">
        <w:t>)</w:t>
      </w:r>
      <w:r w:rsidR="000B543E" w:rsidRPr="003562D5">
        <w:tab/>
      </w:r>
      <w:r w:rsidR="006A1EF5" w:rsidRPr="003562D5">
        <w:t>po</w:t>
      </w:r>
      <w:r w:rsidR="00034AED" w:rsidRPr="003562D5">
        <w:t xml:space="preserve"> art.</w:t>
      </w:r>
      <w:r w:rsidR="00F6261E">
        <w:t xml:space="preserve"> </w:t>
      </w:r>
      <w:r w:rsidR="006A1EF5" w:rsidRPr="003562D5">
        <w:t>6</w:t>
      </w:r>
      <w:r w:rsidR="00A50A6D" w:rsidRPr="003562D5">
        <w:t>6</w:t>
      </w:r>
      <w:r w:rsidR="00F6261E">
        <w:t xml:space="preserve"> </w:t>
      </w:r>
      <w:r w:rsidR="006A1EF5" w:rsidRPr="003562D5">
        <w:t>dodaje się</w:t>
      </w:r>
      <w:r w:rsidR="00034AED" w:rsidRPr="003562D5">
        <w:t xml:space="preserve"> art.</w:t>
      </w:r>
      <w:r w:rsidR="00F6261E">
        <w:t xml:space="preserve"> </w:t>
      </w:r>
      <w:r w:rsidR="006A1EF5" w:rsidRPr="003562D5">
        <w:t>66a</w:t>
      </w:r>
      <w:r w:rsidR="00520164" w:rsidRPr="003562D5">
        <w:t>–</w:t>
      </w:r>
      <w:r w:rsidR="006A1EF5" w:rsidRPr="003562D5">
        <w:t>66</w:t>
      </w:r>
      <w:r w:rsidR="003C73A6" w:rsidRPr="003562D5">
        <w:t>c</w:t>
      </w:r>
      <w:r w:rsidR="00A50A6D" w:rsidRPr="003562D5">
        <w:t xml:space="preserve"> w</w:t>
      </w:r>
      <w:r w:rsidR="00F6261E">
        <w:t xml:space="preserve"> </w:t>
      </w:r>
      <w:r w:rsidR="006A1EF5" w:rsidRPr="003562D5">
        <w:t>brzmieniu:</w:t>
      </w:r>
    </w:p>
    <w:p w14:paraId="79DA9E66" w14:textId="2F2CB69F" w:rsidR="00945F22" w:rsidRPr="003562D5" w:rsidRDefault="008D375B" w:rsidP="006A1EF5">
      <w:pPr>
        <w:pStyle w:val="ZARTzmartartykuempunktem"/>
      </w:pPr>
      <w:r w:rsidRPr="003562D5">
        <w:t>„</w:t>
      </w:r>
      <w:r w:rsidR="006A1EF5" w:rsidRPr="003562D5">
        <w:t>Art.</w:t>
      </w:r>
      <w:r w:rsidR="00F6261E">
        <w:t xml:space="preserve"> </w:t>
      </w:r>
      <w:r w:rsidR="006A1EF5" w:rsidRPr="003562D5">
        <w:t>66a.</w:t>
      </w:r>
      <w:r w:rsidR="00F6261E">
        <w:t xml:space="preserve"> </w:t>
      </w:r>
      <w:r w:rsidR="006A1EF5" w:rsidRPr="003562D5">
        <w:t>1. Policjantowi przysługuje zwrot kosztów poniesionych na ochronę prawną, jeżeli postępowanie karne wszczęte przeciwko niemu o</w:t>
      </w:r>
      <w:r w:rsidR="00F6261E">
        <w:t xml:space="preserve"> </w:t>
      </w:r>
      <w:r w:rsidR="006A1EF5" w:rsidRPr="003562D5">
        <w:t>przestępstwo popełnione w</w:t>
      </w:r>
      <w:r w:rsidR="00F6261E">
        <w:t xml:space="preserve"> </w:t>
      </w:r>
      <w:r w:rsidR="006A1EF5" w:rsidRPr="003562D5">
        <w:t>związku z</w:t>
      </w:r>
      <w:r w:rsidR="00F6261E">
        <w:t xml:space="preserve"> </w:t>
      </w:r>
      <w:r w:rsidR="006A1EF5" w:rsidRPr="003562D5">
        <w:t>wykonywaniem czynności służbowych zostanie zakończone prawomocnym orzeczeniem o</w:t>
      </w:r>
      <w:r w:rsidR="00F6261E">
        <w:t xml:space="preserve"> </w:t>
      </w:r>
      <w:r w:rsidR="006A1EF5" w:rsidRPr="003562D5">
        <w:t>umorzeniu postępowania</w:t>
      </w:r>
      <w:r w:rsidR="000E7AFF" w:rsidRPr="003562D5">
        <w:t xml:space="preserve"> z</w:t>
      </w:r>
      <w:r w:rsidR="00F6261E">
        <w:t xml:space="preserve"> </w:t>
      </w:r>
      <w:r w:rsidR="00E13670" w:rsidRPr="003562D5">
        <w:t xml:space="preserve">powodu </w:t>
      </w:r>
      <w:r w:rsidR="006A1EF5" w:rsidRPr="003562D5">
        <w:t xml:space="preserve">braku ustawowych znamion czynu zabronionego lub niepopełnienia przestępstwa albo wyrokiem uniewinniającym. </w:t>
      </w:r>
    </w:p>
    <w:p w14:paraId="52FBBB2B" w14:textId="03B308D0" w:rsidR="006A1EF5" w:rsidRPr="003562D5" w:rsidRDefault="00945F22" w:rsidP="00B75858">
      <w:pPr>
        <w:pStyle w:val="ZUSTzmustartykuempunktem"/>
      </w:pPr>
      <w:r w:rsidRPr="003562D5">
        <w:t xml:space="preserve">2. </w:t>
      </w:r>
      <w:r w:rsidR="006A1EF5" w:rsidRPr="003562D5">
        <w:t xml:space="preserve">Zwrot kosztów </w:t>
      </w:r>
      <w:r w:rsidRPr="003562D5">
        <w:t>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Pr="003562D5">
        <w:t>ust.</w:t>
      </w:r>
      <w:r w:rsidR="00C821B1">
        <w:t xml:space="preserve"> </w:t>
      </w:r>
      <w:r w:rsidRPr="003562D5">
        <w:t xml:space="preserve">1, </w:t>
      </w:r>
      <w:r w:rsidR="006A1EF5" w:rsidRPr="003562D5">
        <w:t>następuje ze środków Policji</w:t>
      </w:r>
      <w:r w:rsidR="00792074" w:rsidRPr="003562D5">
        <w:t>,</w:t>
      </w:r>
      <w:r w:rsidRPr="003562D5">
        <w:t xml:space="preserve"> na wniosek policjanta</w:t>
      </w:r>
      <w:r w:rsidR="00792074" w:rsidRPr="003562D5">
        <w:t>,</w:t>
      </w:r>
      <w:r w:rsidR="00034AED" w:rsidRPr="003562D5">
        <w:t xml:space="preserve"> w</w:t>
      </w:r>
      <w:r w:rsidR="00F6261E">
        <w:t xml:space="preserve"> </w:t>
      </w:r>
      <w:r w:rsidRPr="003562D5">
        <w:t>wysokości faktycznie poniesionych kosztów, nie wyższej niż stawka maksymalna wynagrodzenia jednego obrońcy, określona</w:t>
      </w:r>
      <w:r w:rsidR="00034AED" w:rsidRPr="003562D5">
        <w:t xml:space="preserve"> w </w:t>
      </w:r>
      <w:r w:rsidRPr="003562D5">
        <w:t>przepisach wydanych na podstawie</w:t>
      </w:r>
      <w:r w:rsidR="00034AED" w:rsidRPr="003562D5">
        <w:t xml:space="preserve"> art.</w:t>
      </w:r>
      <w:r w:rsidR="00F6261E">
        <w:t xml:space="preserve"> </w:t>
      </w:r>
      <w:r w:rsidRPr="003562D5">
        <w:t>1</w:t>
      </w:r>
      <w:r w:rsidR="00034AED" w:rsidRPr="003562D5">
        <w:t>6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dnia 2</w:t>
      </w:r>
      <w:r w:rsidR="00034AED" w:rsidRPr="003562D5">
        <w:t>6</w:t>
      </w:r>
      <w:r w:rsidR="00F6261E">
        <w:t xml:space="preserve"> </w:t>
      </w:r>
      <w:r w:rsidRPr="003562D5">
        <w:t>maja 198</w:t>
      </w:r>
      <w:r w:rsidR="00034AED" w:rsidRPr="003562D5">
        <w:t>2</w:t>
      </w:r>
      <w:r w:rsidR="00F6261E">
        <w:t xml:space="preserve"> </w:t>
      </w:r>
      <w:r w:rsidRPr="003562D5">
        <w:t xml:space="preserve">r. </w:t>
      </w:r>
      <w:r w:rsidR="00520164" w:rsidRPr="003562D5">
        <w:t xml:space="preserve">– </w:t>
      </w:r>
      <w:r w:rsidRPr="003562D5">
        <w:t>Prawo</w:t>
      </w:r>
      <w:r w:rsidR="00034AED" w:rsidRPr="003562D5">
        <w:t xml:space="preserve"> o</w:t>
      </w:r>
      <w:r w:rsidR="00F6261E">
        <w:t xml:space="preserve"> </w:t>
      </w:r>
      <w:r w:rsidRPr="003562D5">
        <w:t>adwokaturze (</w:t>
      </w:r>
      <w:r w:rsidR="00034AED" w:rsidRPr="003562D5">
        <w:t>Dz.</w:t>
      </w:r>
      <w:r w:rsidR="00F6261E">
        <w:t xml:space="preserve"> </w:t>
      </w:r>
      <w:r w:rsidR="00034AED" w:rsidRPr="003562D5">
        <w:t>U. z</w:t>
      </w:r>
      <w:r w:rsidR="00F6261E">
        <w:t xml:space="preserve"> </w:t>
      </w:r>
      <w:r w:rsidRPr="003562D5">
        <w:t>201</w:t>
      </w:r>
      <w:r w:rsidR="00034AED" w:rsidRPr="003562D5">
        <w:t>9</w:t>
      </w:r>
      <w:r w:rsidR="00F6261E">
        <w:t xml:space="preserve"> </w:t>
      </w:r>
      <w:r w:rsidRPr="003562D5">
        <w:t>r.</w:t>
      </w:r>
      <w:r w:rsidR="00034AED" w:rsidRPr="003562D5">
        <w:t xml:space="preserve"> poz.</w:t>
      </w:r>
      <w:r w:rsidR="00F6261E">
        <w:t xml:space="preserve"> </w:t>
      </w:r>
      <w:r w:rsidRPr="003562D5">
        <w:t>1513</w:t>
      </w:r>
      <w:r w:rsidR="001E52D7" w:rsidRPr="003562D5">
        <w:t>, 1673 i 2020</w:t>
      </w:r>
      <w:r w:rsidRPr="003562D5">
        <w:t>)</w:t>
      </w:r>
      <w:r w:rsidR="00C821B1">
        <w:t>,</w:t>
      </w:r>
      <w:r w:rsidR="00675358" w:rsidRPr="003562D5">
        <w:t xml:space="preserve"> lub jednego radcy prawnego, określona</w:t>
      </w:r>
      <w:r w:rsidR="00034AED" w:rsidRPr="003562D5">
        <w:t xml:space="preserve"> w</w:t>
      </w:r>
      <w:r w:rsidR="00F6261E">
        <w:t xml:space="preserve"> </w:t>
      </w:r>
      <w:r w:rsidR="00675358" w:rsidRPr="003562D5">
        <w:t>przepisach wydanych na podstawie</w:t>
      </w:r>
      <w:r w:rsidR="00034AED" w:rsidRPr="003562D5">
        <w:t xml:space="preserve"> art.</w:t>
      </w:r>
      <w:r w:rsidR="00F6261E">
        <w:t xml:space="preserve"> </w:t>
      </w:r>
      <w:r w:rsidR="00675358" w:rsidRPr="003562D5">
        <w:t>22</w:t>
      </w:r>
      <w:r w:rsidR="00675358" w:rsidRPr="003562D5">
        <w:rPr>
          <w:rStyle w:val="IGindeksgrny"/>
        </w:rPr>
        <w:t xml:space="preserve">5 </w:t>
      </w:r>
      <w:r w:rsidR="00675358" w:rsidRPr="003562D5">
        <w:t xml:space="preserve">ust. </w:t>
      </w:r>
      <w:r w:rsidR="00034AED" w:rsidRPr="003562D5">
        <w:t>3</w:t>
      </w:r>
      <w:r w:rsidR="00F6261E">
        <w:t xml:space="preserve"> </w:t>
      </w:r>
      <w:r w:rsidR="00675358" w:rsidRPr="003562D5">
        <w:t>ustawy</w:t>
      </w:r>
      <w:r w:rsidR="00034AED" w:rsidRPr="003562D5">
        <w:t xml:space="preserve"> z</w:t>
      </w:r>
      <w:r w:rsidR="00F6261E">
        <w:t xml:space="preserve"> </w:t>
      </w:r>
      <w:r w:rsidR="00675358" w:rsidRPr="003562D5">
        <w:t xml:space="preserve">dnia </w:t>
      </w:r>
      <w:r w:rsidR="00034AED" w:rsidRPr="003562D5">
        <w:t>6</w:t>
      </w:r>
      <w:r w:rsidR="00F6261E">
        <w:t xml:space="preserve"> </w:t>
      </w:r>
      <w:r w:rsidR="00675358" w:rsidRPr="003562D5">
        <w:t>lipca 198</w:t>
      </w:r>
      <w:r w:rsidR="00034AED" w:rsidRPr="003562D5">
        <w:t>2 </w:t>
      </w:r>
      <w:r w:rsidR="00675358" w:rsidRPr="003562D5">
        <w:t>r.</w:t>
      </w:r>
      <w:r w:rsidR="00034AED" w:rsidRPr="003562D5">
        <w:t xml:space="preserve"> o</w:t>
      </w:r>
      <w:r w:rsidR="00F6261E">
        <w:t xml:space="preserve"> </w:t>
      </w:r>
      <w:r w:rsidR="00675358" w:rsidRPr="003562D5">
        <w:t>radcach prawnych (</w:t>
      </w:r>
      <w:r w:rsidR="00034AED" w:rsidRPr="003562D5">
        <w:t>Dz.</w:t>
      </w:r>
      <w:r w:rsidR="00F6261E">
        <w:t xml:space="preserve"> </w:t>
      </w:r>
      <w:r w:rsidR="00034AED" w:rsidRPr="003562D5">
        <w:t>U. z</w:t>
      </w:r>
      <w:r w:rsidR="00F6261E">
        <w:t xml:space="preserve"> </w:t>
      </w:r>
      <w:r w:rsidR="00675358" w:rsidRPr="003562D5">
        <w:t>202</w:t>
      </w:r>
      <w:r w:rsidR="00034AED" w:rsidRPr="003562D5">
        <w:t>0</w:t>
      </w:r>
      <w:r w:rsidR="00F6261E">
        <w:t xml:space="preserve"> </w:t>
      </w:r>
      <w:r w:rsidR="00675358" w:rsidRPr="003562D5">
        <w:t>r.</w:t>
      </w:r>
      <w:r w:rsidR="00034AED" w:rsidRPr="003562D5">
        <w:t xml:space="preserve"> poz.</w:t>
      </w:r>
      <w:r w:rsidR="00F6261E">
        <w:t xml:space="preserve"> </w:t>
      </w:r>
      <w:r w:rsidR="00675358" w:rsidRPr="003562D5">
        <w:t>75)</w:t>
      </w:r>
      <w:r w:rsidR="00520164" w:rsidRPr="003562D5">
        <w:t>.</w:t>
      </w:r>
    </w:p>
    <w:p w14:paraId="1E48543D" w14:textId="378DC585" w:rsidR="006A1EF5" w:rsidRPr="003562D5" w:rsidRDefault="00887FE1" w:rsidP="006A1EF5">
      <w:pPr>
        <w:pStyle w:val="ZUSTzmustartykuempunktem"/>
      </w:pPr>
      <w:r w:rsidRPr="003562D5">
        <w:lastRenderedPageBreak/>
        <w:t>3</w:t>
      </w:r>
      <w:r w:rsidR="006A1EF5" w:rsidRPr="003562D5">
        <w:t>.</w:t>
      </w:r>
      <w:r w:rsidR="00F6261E">
        <w:t xml:space="preserve"> </w:t>
      </w:r>
      <w:r w:rsidR="00A50A6D" w:rsidRPr="003562D5">
        <w:t>W</w:t>
      </w:r>
      <w:r w:rsidR="00F6261E">
        <w:t xml:space="preserve"> </w:t>
      </w:r>
      <w:r w:rsidR="006A1EF5" w:rsidRPr="003562D5">
        <w:t>szczególnie uzasadnionych przypadkach, kierując się dobrem służby, Komendant Główny Policji może</w:t>
      </w:r>
      <w:r w:rsidR="00F6261E">
        <w:t xml:space="preserve"> </w:t>
      </w:r>
      <w:r w:rsidR="006A1EF5" w:rsidRPr="003562D5">
        <w:t>zapewni</w:t>
      </w:r>
      <w:r w:rsidR="00860D9F" w:rsidRPr="003562D5">
        <w:t>ć</w:t>
      </w:r>
      <w:r w:rsidR="006A1EF5" w:rsidRPr="003562D5">
        <w:t xml:space="preserve"> policjantowi, przeciwko któremu wszczęto postępowanie karne</w:t>
      </w:r>
      <w:r w:rsidR="00A50A6D" w:rsidRPr="003562D5">
        <w:t xml:space="preserve"> o</w:t>
      </w:r>
      <w:r w:rsidR="00F6261E">
        <w:t xml:space="preserve"> </w:t>
      </w:r>
      <w:r w:rsidR="006A1EF5" w:rsidRPr="003562D5">
        <w:t>przestępstwo popełnione</w:t>
      </w:r>
      <w:r w:rsidR="00A50A6D" w:rsidRPr="003562D5">
        <w:t xml:space="preserve"> w</w:t>
      </w:r>
      <w:r w:rsidR="00F6261E">
        <w:t xml:space="preserve"> </w:t>
      </w:r>
      <w:r w:rsidR="006A1EF5" w:rsidRPr="003562D5">
        <w:t>związku z</w:t>
      </w:r>
      <w:r w:rsidR="00F6261E">
        <w:t xml:space="preserve"> </w:t>
      </w:r>
      <w:r w:rsidR="006A1EF5" w:rsidRPr="003562D5">
        <w:t>wykonywaniem czynności służbowych, ochron</w:t>
      </w:r>
      <w:r w:rsidR="00792074" w:rsidRPr="003562D5">
        <w:t>ę</w:t>
      </w:r>
      <w:r w:rsidR="006A1EF5" w:rsidRPr="003562D5">
        <w:t xml:space="preserve"> prawn</w:t>
      </w:r>
      <w:r w:rsidR="00792074" w:rsidRPr="003562D5">
        <w:t>ą</w:t>
      </w:r>
      <w:r w:rsidR="00A375FD" w:rsidRPr="003562D5">
        <w:t xml:space="preserve"> </w:t>
      </w:r>
      <w:r w:rsidR="006A1EF5" w:rsidRPr="003562D5">
        <w:t xml:space="preserve">jeszcze przed zakończeniem tego postępowania. </w:t>
      </w:r>
      <w:r w:rsidR="00A375FD" w:rsidRPr="003562D5">
        <w:t>Przepis</w:t>
      </w:r>
      <w:r w:rsidR="00034AED" w:rsidRPr="003562D5">
        <w:t xml:space="preserve"> ust. 2</w:t>
      </w:r>
      <w:r w:rsidR="00F6261E">
        <w:t xml:space="preserve"> </w:t>
      </w:r>
      <w:r w:rsidR="00A375FD" w:rsidRPr="003562D5">
        <w:t xml:space="preserve">stosuje się odpowiednio. </w:t>
      </w:r>
      <w:r w:rsidR="006A1EF5" w:rsidRPr="003562D5">
        <w:t>Poniesione przez Policję koszty ochrony prawnej nie podlegają zwrotowi przez policjanta, niezależnie od wyniku postępowania karnego.</w:t>
      </w:r>
    </w:p>
    <w:p w14:paraId="57D4660D" w14:textId="37D50D33" w:rsidR="006A1EF5" w:rsidRPr="003562D5" w:rsidRDefault="006A1EF5" w:rsidP="006A1EF5">
      <w:pPr>
        <w:pStyle w:val="ZARTzmartartykuempunktem"/>
      </w:pPr>
      <w:r w:rsidRPr="003562D5">
        <w:t>Art.</w:t>
      </w:r>
      <w:r w:rsidR="00F6261E">
        <w:t xml:space="preserve"> </w:t>
      </w:r>
      <w:r w:rsidRPr="003562D5">
        <w:t>66b.</w:t>
      </w:r>
      <w:r w:rsidR="00F6261E">
        <w:t xml:space="preserve"> </w:t>
      </w:r>
      <w:r w:rsidRPr="003562D5">
        <w:t>1. Policjantowi pokrzywdzonemu przestępstwem, o</w:t>
      </w:r>
      <w:r w:rsidR="00F6261E">
        <w:t xml:space="preserve"> </w:t>
      </w:r>
      <w:r w:rsidRPr="003562D5">
        <w:t>którym mowa</w:t>
      </w:r>
      <w:r w:rsidR="00034AED" w:rsidRPr="003562D5">
        <w:t xml:space="preserve"> w art. </w:t>
      </w:r>
      <w:r w:rsidRPr="003562D5">
        <w:t>222,</w:t>
      </w:r>
      <w:r w:rsidR="00034AED" w:rsidRPr="003562D5">
        <w:t xml:space="preserve"> art.</w:t>
      </w:r>
      <w:r w:rsidR="00F6261E">
        <w:t xml:space="preserve"> </w:t>
      </w:r>
      <w:r w:rsidRPr="003562D5">
        <w:t>22</w:t>
      </w:r>
      <w:r w:rsidR="00034AED" w:rsidRPr="003562D5">
        <w:t>3 lub art.</w:t>
      </w:r>
      <w:r w:rsidR="00F6261E">
        <w:t xml:space="preserve"> </w:t>
      </w:r>
      <w:r w:rsidRPr="003562D5">
        <w:t>226</w:t>
      </w:r>
      <w:r w:rsidR="00F6261E">
        <w:t xml:space="preserve"> </w:t>
      </w:r>
      <w:r w:rsidRPr="003562D5">
        <w:t>Kodeksu karnego, w</w:t>
      </w:r>
      <w:r w:rsidR="00F6261E">
        <w:t xml:space="preserve"> </w:t>
      </w:r>
      <w:r w:rsidRPr="003562D5">
        <w:t>związku z</w:t>
      </w:r>
      <w:r w:rsidR="00F6261E">
        <w:t xml:space="preserve"> </w:t>
      </w:r>
      <w:r w:rsidRPr="003562D5">
        <w:t>wykonywaniem czynności służbowych, przysługuje, na jego wniosek, bezpłatna ochrona prawna w</w:t>
      </w:r>
      <w:r w:rsidR="00F6261E">
        <w:t xml:space="preserve"> </w:t>
      </w:r>
      <w:r w:rsidRPr="003562D5">
        <w:t>postępowaniu karnym, w</w:t>
      </w:r>
      <w:r w:rsidR="00F6261E">
        <w:t xml:space="preserve"> </w:t>
      </w:r>
      <w:r w:rsidRPr="003562D5">
        <w:t>którym uczestniczy w</w:t>
      </w:r>
      <w:r w:rsidR="00F6261E">
        <w:t xml:space="preserve"> </w:t>
      </w:r>
      <w:r w:rsidRPr="003562D5">
        <w:t>charakterze pokrzywdzonego lub oskarżyciela posiłkowego.</w:t>
      </w:r>
    </w:p>
    <w:p w14:paraId="0A5BDBEA" w14:textId="18B4D6DE" w:rsidR="00F6424C" w:rsidRPr="003562D5" w:rsidRDefault="006A1EF5" w:rsidP="00F6424C">
      <w:pPr>
        <w:pStyle w:val="ZUSTzmustartykuempunktem"/>
      </w:pPr>
      <w:r w:rsidRPr="003562D5">
        <w:t>2.</w:t>
      </w:r>
      <w:r w:rsidR="00F6261E">
        <w:t xml:space="preserve"> </w:t>
      </w:r>
      <w:r w:rsidRPr="003562D5">
        <w:t>Ochronę prawną,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 zapewnia jednostka organizacyjna Policji, w</w:t>
      </w:r>
      <w:r w:rsidR="00F6261E">
        <w:t xml:space="preserve"> </w:t>
      </w:r>
      <w:r w:rsidRPr="003562D5">
        <w:t>której policjant pokrzywdzony przestępstwem pełni służbę, a</w:t>
      </w:r>
      <w:r w:rsidR="00F6261E">
        <w:t xml:space="preserve"> </w:t>
      </w:r>
      <w:r w:rsidRPr="003562D5">
        <w:t xml:space="preserve">jeżeli jednostka ta nie </w:t>
      </w:r>
      <w:r w:rsidR="00F80A98" w:rsidRPr="003562D5">
        <w:t>m</w:t>
      </w:r>
      <w:r w:rsidR="00E13670" w:rsidRPr="003562D5">
        <w:t xml:space="preserve">a zapewnionej </w:t>
      </w:r>
      <w:r w:rsidRPr="003562D5">
        <w:t>obsługi prawnej realizowanej przez radców prawnych lub adwokatów, ochronę prawną zapewnia właściwa miejscowo komenda wojewódzka Policji albo Komenda Stołeczna Policji.</w:t>
      </w:r>
    </w:p>
    <w:p w14:paraId="011055A9" w14:textId="00444EF4" w:rsidR="003C73A6" w:rsidRPr="003562D5" w:rsidRDefault="00A73CEF" w:rsidP="006A1EF5">
      <w:pPr>
        <w:pStyle w:val="ZUSTzmustartykuempunktem"/>
      </w:pPr>
      <w:r w:rsidRPr="003562D5">
        <w:t>3.</w:t>
      </w:r>
      <w:r w:rsidR="00034AED" w:rsidRPr="003562D5">
        <w:t xml:space="preserve"> W</w:t>
      </w:r>
      <w:r w:rsidR="00F6261E">
        <w:t xml:space="preserve"> </w:t>
      </w:r>
      <w:r w:rsidRPr="003562D5">
        <w:t xml:space="preserve">przypadku braku możliwości zapewniania </w:t>
      </w:r>
      <w:r w:rsidR="00143D6E" w:rsidRPr="003562D5">
        <w:t xml:space="preserve">ochrony prawnej </w:t>
      </w:r>
      <w:r w:rsidRPr="003562D5">
        <w:t>przez jednostkę organizacyjną Policji,</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2, policjantowi przysługuje 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w:t>
      </w:r>
      <w:r w:rsidR="00034AED" w:rsidRPr="003562D5">
        <w:t xml:space="preserve"> w</w:t>
      </w:r>
      <w:r w:rsidR="00F6261E">
        <w:t xml:space="preserve"> </w:t>
      </w:r>
      <w:r w:rsidRPr="003562D5">
        <w:t>wysokości faktycznie poniesionych kosztów, nie wyższej niż stawka maksymalna wynagrodzenia jednego adwokata, określona</w:t>
      </w:r>
      <w:r w:rsidR="00034AED" w:rsidRPr="003562D5">
        <w:t xml:space="preserve"> w</w:t>
      </w:r>
      <w:r w:rsidR="00C821B1">
        <w:t> </w:t>
      </w:r>
      <w:r w:rsidRPr="003562D5">
        <w:t>przepisach wydanych na podstawie</w:t>
      </w:r>
      <w:r w:rsidR="00034AED" w:rsidRPr="003562D5">
        <w:t xml:space="preserve"> art.</w:t>
      </w:r>
      <w:r w:rsidR="00F6261E">
        <w:t xml:space="preserve"> </w:t>
      </w:r>
      <w:r w:rsidRPr="003562D5">
        <w:t>1</w:t>
      </w:r>
      <w:r w:rsidR="00034AED" w:rsidRPr="003562D5">
        <w:t>6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dnia 2</w:t>
      </w:r>
      <w:r w:rsidR="00034AED" w:rsidRPr="003562D5">
        <w:t>6</w:t>
      </w:r>
      <w:r w:rsidR="00F6261E">
        <w:t xml:space="preserve"> </w:t>
      </w:r>
      <w:r w:rsidRPr="003562D5">
        <w:t>maja 198</w:t>
      </w:r>
      <w:r w:rsidR="00034AED" w:rsidRPr="003562D5">
        <w:t>2</w:t>
      </w:r>
      <w:r w:rsidR="00F6261E">
        <w:t xml:space="preserve"> </w:t>
      </w:r>
      <w:r w:rsidRPr="003562D5">
        <w:t xml:space="preserve">r. </w:t>
      </w:r>
      <w:r w:rsidR="00520164" w:rsidRPr="003562D5">
        <w:t xml:space="preserve">– </w:t>
      </w:r>
      <w:r w:rsidRPr="003562D5">
        <w:t>Prawo</w:t>
      </w:r>
      <w:r w:rsidR="00034AED" w:rsidRPr="003562D5">
        <w:t xml:space="preserve"> o</w:t>
      </w:r>
      <w:r w:rsidR="00F6261E">
        <w:t xml:space="preserve"> </w:t>
      </w:r>
      <w:r w:rsidRPr="003562D5">
        <w:t>adwokaturze</w:t>
      </w:r>
      <w:r w:rsidR="00C821B1">
        <w:t>,</w:t>
      </w:r>
      <w:r w:rsidRPr="003562D5">
        <w:t xml:space="preserve"> lub jednego radcy prawnego, określona</w:t>
      </w:r>
      <w:r w:rsidR="00034AED" w:rsidRPr="003562D5">
        <w:t xml:space="preserve"> w</w:t>
      </w:r>
      <w:r w:rsidR="00F6261E">
        <w:t xml:space="preserve"> </w:t>
      </w:r>
      <w:r w:rsidRPr="003562D5">
        <w:t>przepisach wydanych na podstawie</w:t>
      </w:r>
      <w:r w:rsidR="00034AED" w:rsidRPr="003562D5">
        <w:t xml:space="preserve"> art.</w:t>
      </w:r>
      <w:r w:rsidR="00F6261E">
        <w:t xml:space="preserve"> </w:t>
      </w:r>
      <w:r w:rsidR="00F6424C" w:rsidRPr="003562D5">
        <w:t>22</w:t>
      </w:r>
      <w:r w:rsidR="00F6424C" w:rsidRPr="003562D5">
        <w:rPr>
          <w:rStyle w:val="IGindeksgrny"/>
        </w:rPr>
        <w:t xml:space="preserve">5 </w:t>
      </w:r>
      <w:r w:rsidR="00F6424C" w:rsidRPr="003562D5">
        <w:t xml:space="preserve">ust. </w:t>
      </w:r>
      <w:r w:rsidR="00034AED" w:rsidRPr="003562D5">
        <w:t>3</w:t>
      </w:r>
      <w:r w:rsidR="00F6261E">
        <w:t xml:space="preserve"> </w:t>
      </w:r>
      <w:r w:rsidRPr="003562D5">
        <w:t>ustawy</w:t>
      </w:r>
      <w:r w:rsidR="00034AED" w:rsidRPr="003562D5">
        <w:t xml:space="preserve"> z</w:t>
      </w:r>
      <w:r w:rsidR="00F6261E">
        <w:t xml:space="preserve"> </w:t>
      </w:r>
      <w:r w:rsidRPr="003562D5">
        <w:t xml:space="preserve">dnia </w:t>
      </w:r>
      <w:r w:rsidR="00034AED" w:rsidRPr="003562D5">
        <w:t>6</w:t>
      </w:r>
      <w:r w:rsidR="00F6261E">
        <w:t xml:space="preserve"> </w:t>
      </w:r>
      <w:r w:rsidRPr="003562D5">
        <w:t>lipca 198</w:t>
      </w:r>
      <w:r w:rsidR="00034AED" w:rsidRPr="003562D5">
        <w:t>2</w:t>
      </w:r>
      <w:r w:rsidR="00F6261E">
        <w:t xml:space="preserve"> </w:t>
      </w:r>
      <w:r w:rsidRPr="003562D5">
        <w:t>r.</w:t>
      </w:r>
      <w:r w:rsidR="00034AED" w:rsidRPr="003562D5">
        <w:t xml:space="preserve"> o</w:t>
      </w:r>
      <w:r w:rsidR="00F6261E">
        <w:t xml:space="preserve"> </w:t>
      </w:r>
      <w:r w:rsidRPr="003562D5">
        <w:t xml:space="preserve">radcach prawnych. </w:t>
      </w:r>
    </w:p>
    <w:p w14:paraId="6AB2E9F7" w14:textId="46C269BA" w:rsidR="00792074" w:rsidRPr="003562D5" w:rsidRDefault="00887FE1" w:rsidP="00887FE1">
      <w:pPr>
        <w:pStyle w:val="ZUSTzmustartykuempunktem"/>
      </w:pPr>
      <w:r w:rsidRPr="003562D5">
        <w:t>4</w:t>
      </w:r>
      <w:r w:rsidR="00792074" w:rsidRPr="003562D5">
        <w:t>.</w:t>
      </w:r>
      <w:r w:rsidR="00F6261E">
        <w:t xml:space="preserve"> </w:t>
      </w:r>
      <w:r w:rsidR="00792074" w:rsidRPr="003562D5">
        <w:t>Minister właściwy do spraw wewnętrznych określi, w</w:t>
      </w:r>
      <w:r w:rsidR="00F6261E">
        <w:t xml:space="preserve"> </w:t>
      </w:r>
      <w:r w:rsidR="00792074" w:rsidRPr="003562D5">
        <w:t>drodze rozporządzenia</w:t>
      </w:r>
      <w:r w:rsidR="00C821B1">
        <w:t>,</w:t>
      </w:r>
      <w:r w:rsidR="00792074" w:rsidRPr="003562D5">
        <w:t xml:space="preserve"> tryb postępowania oraz sposób dokumentowania przez policjanta kosztów poniesionych na ochronę prawną</w:t>
      </w:r>
      <w:r w:rsidR="00034AED" w:rsidRPr="003562D5">
        <w:t xml:space="preserve"> w</w:t>
      </w:r>
      <w:r w:rsidR="00F6261E">
        <w:t xml:space="preserve"> </w:t>
      </w:r>
      <w:r w:rsidR="00792074" w:rsidRPr="003562D5">
        <w:t>przypadku,</w:t>
      </w:r>
      <w:r w:rsidR="00034AED" w:rsidRPr="003562D5">
        <w:t xml:space="preserve"> o</w:t>
      </w:r>
      <w:r w:rsidR="00F6261E">
        <w:t xml:space="preserve"> </w:t>
      </w:r>
      <w:r w:rsidR="00792074" w:rsidRPr="003562D5">
        <w:t>którym mowa</w:t>
      </w:r>
      <w:r w:rsidR="00034AED" w:rsidRPr="003562D5">
        <w:t xml:space="preserve"> w</w:t>
      </w:r>
      <w:r w:rsidR="00F6261E">
        <w:t xml:space="preserve"> </w:t>
      </w:r>
      <w:r w:rsidR="00034AED" w:rsidRPr="003562D5">
        <w:t>art.</w:t>
      </w:r>
      <w:r w:rsidR="00F6261E">
        <w:t xml:space="preserve"> </w:t>
      </w:r>
      <w:r w:rsidRPr="003562D5">
        <w:t>66a</w:t>
      </w:r>
      <w:r w:rsidR="00034AED" w:rsidRPr="003562D5">
        <w:t xml:space="preserve"> ust.</w:t>
      </w:r>
      <w:r w:rsidR="00F6261E">
        <w:t xml:space="preserve"> </w:t>
      </w:r>
      <w:r w:rsidR="00034AED" w:rsidRPr="003562D5">
        <w:t>2 i</w:t>
      </w:r>
      <w:r w:rsidR="00F6261E">
        <w:t xml:space="preserve"> </w:t>
      </w:r>
      <w:r w:rsidR="00034AED" w:rsidRPr="003562D5">
        <w:t>3 oraz art.</w:t>
      </w:r>
      <w:r w:rsidR="00F6261E">
        <w:t xml:space="preserve"> </w:t>
      </w:r>
      <w:r w:rsidRPr="003562D5">
        <w:t>66b</w:t>
      </w:r>
      <w:r w:rsidR="00034AED" w:rsidRPr="003562D5">
        <w:t xml:space="preserve"> ust.</w:t>
      </w:r>
      <w:r w:rsidR="00F6261E">
        <w:t xml:space="preserve"> </w:t>
      </w:r>
      <w:r w:rsidRPr="003562D5">
        <w:t>3,</w:t>
      </w:r>
      <w:r w:rsidR="00034AED" w:rsidRPr="003562D5">
        <w:t xml:space="preserve"> a</w:t>
      </w:r>
      <w:r w:rsidR="00C821B1">
        <w:t> </w:t>
      </w:r>
      <w:r w:rsidRPr="003562D5">
        <w:t>także podmioty właściwe</w:t>
      </w:r>
      <w:r w:rsidR="00034AED" w:rsidRPr="003562D5">
        <w:t xml:space="preserve"> w</w:t>
      </w:r>
      <w:r w:rsidR="00F6261E">
        <w:t xml:space="preserve"> </w:t>
      </w:r>
      <w:r w:rsidRPr="003562D5">
        <w:t>sprawie zwrotu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66a</w:t>
      </w:r>
      <w:r w:rsidR="00034AED" w:rsidRPr="003562D5">
        <w:t xml:space="preserve"> ust.</w:t>
      </w:r>
      <w:r w:rsidR="00F6261E">
        <w:t xml:space="preserve"> </w:t>
      </w:r>
      <w:r w:rsidR="00034AED" w:rsidRPr="003562D5">
        <w:t>2 i</w:t>
      </w:r>
      <w:r w:rsidR="00F6261E">
        <w:t xml:space="preserve"> </w:t>
      </w:r>
      <w:r w:rsidR="00034AED" w:rsidRPr="003562D5">
        <w:t>art.</w:t>
      </w:r>
      <w:r w:rsidR="00F6261E">
        <w:t xml:space="preserve"> </w:t>
      </w:r>
      <w:r w:rsidRPr="003562D5">
        <w:t>66b ust.</w:t>
      </w:r>
      <w:r w:rsidR="00ED45AE">
        <w:t xml:space="preserve"> </w:t>
      </w:r>
      <w:r w:rsidRPr="003562D5">
        <w:t xml:space="preserve">3, </w:t>
      </w:r>
      <w:r w:rsidR="00792074" w:rsidRPr="003562D5">
        <w:t>kierując się koniecznością korzystania przez policjanta z</w:t>
      </w:r>
      <w:r w:rsidR="00C821B1">
        <w:t> </w:t>
      </w:r>
      <w:r w:rsidR="00792074" w:rsidRPr="003562D5">
        <w:t>ochrony prawnej na wysokim poziomie, a</w:t>
      </w:r>
      <w:r w:rsidR="00F6261E">
        <w:t xml:space="preserve"> </w:t>
      </w:r>
      <w:r w:rsidR="00792074" w:rsidRPr="003562D5">
        <w:t xml:space="preserve">także szybkiego zwrotu kosztów poniesionych przez policjanta na ochronę prawną. </w:t>
      </w:r>
    </w:p>
    <w:p w14:paraId="6CC6A410" w14:textId="64A89EED" w:rsidR="003C73A6" w:rsidRPr="003562D5" w:rsidRDefault="003C73A6" w:rsidP="00FA224E">
      <w:pPr>
        <w:pStyle w:val="ZARTzmartartykuempunktem"/>
      </w:pPr>
      <w:r w:rsidRPr="003562D5">
        <w:t>Art. 66c. 1. Ochrona prawna,</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66a</w:t>
      </w:r>
      <w:r w:rsidR="00034AED" w:rsidRPr="003562D5">
        <w:t xml:space="preserve"> i</w:t>
      </w:r>
      <w:r w:rsidR="00F6261E">
        <w:t xml:space="preserve"> </w:t>
      </w:r>
      <w:r w:rsidR="00034AED" w:rsidRPr="003562D5">
        <w:t>art.</w:t>
      </w:r>
      <w:r w:rsidR="00F6261E">
        <w:t xml:space="preserve"> </w:t>
      </w:r>
      <w:r w:rsidRPr="003562D5">
        <w:t>66b</w:t>
      </w:r>
      <w:r w:rsidR="00363D30" w:rsidRPr="003562D5">
        <w:t>,</w:t>
      </w:r>
      <w:r w:rsidRPr="003562D5">
        <w:t xml:space="preserve"> przysługuje również policjantowi oddelegowanemu do wykonywania zadań służbowych poza Policję, na jego wniosek,</w:t>
      </w:r>
      <w:r w:rsidR="00034AED" w:rsidRPr="003562D5">
        <w:t xml:space="preserve"> w</w:t>
      </w:r>
      <w:r w:rsidR="00F6261E">
        <w:t xml:space="preserve"> </w:t>
      </w:r>
      <w:r w:rsidRPr="003562D5">
        <w:t>przypadku gdy postępowani</w:t>
      </w:r>
      <w:r w:rsidR="00C821B1">
        <w:t>e</w:t>
      </w:r>
      <w:r w:rsidRPr="003562D5">
        <w:t xml:space="preserve"> karne,</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lastRenderedPageBreak/>
        <w:t>66a</w:t>
      </w:r>
      <w:r w:rsidR="00034AED" w:rsidRPr="003562D5">
        <w:t xml:space="preserve"> ust.</w:t>
      </w:r>
      <w:r w:rsidR="00F6261E">
        <w:t xml:space="preserve"> </w:t>
      </w:r>
      <w:r w:rsidR="00034AED" w:rsidRPr="003562D5">
        <w:t>1 lub art.</w:t>
      </w:r>
      <w:r w:rsidR="00C821B1">
        <w:t> </w:t>
      </w:r>
      <w:r w:rsidRPr="003562D5">
        <w:t>66b</w:t>
      </w:r>
      <w:r w:rsidR="00034AED" w:rsidRPr="003562D5">
        <w:t xml:space="preserve"> ust.</w:t>
      </w:r>
      <w:r w:rsidR="00F6261E">
        <w:t xml:space="preserve"> </w:t>
      </w:r>
      <w:r w:rsidRPr="003562D5">
        <w:t>1, zostało wszczęte</w:t>
      </w:r>
      <w:r w:rsidR="00034AED" w:rsidRPr="003562D5">
        <w:t xml:space="preserve"> w</w:t>
      </w:r>
      <w:r w:rsidR="00F6261E">
        <w:t xml:space="preserve"> </w:t>
      </w:r>
      <w:r w:rsidRPr="003562D5">
        <w:t>związku</w:t>
      </w:r>
      <w:r w:rsidR="00034AED" w:rsidRPr="003562D5">
        <w:t xml:space="preserve"> z</w:t>
      </w:r>
      <w:r w:rsidR="00F6261E">
        <w:t xml:space="preserve"> </w:t>
      </w:r>
      <w:r w:rsidRPr="003562D5">
        <w:t>wykonywaniem przez niego czynności służbowych</w:t>
      </w:r>
      <w:r w:rsidR="00034AED" w:rsidRPr="003562D5">
        <w:t xml:space="preserve"> w</w:t>
      </w:r>
      <w:r w:rsidR="00F6261E">
        <w:t xml:space="preserve"> </w:t>
      </w:r>
      <w:r w:rsidR="00145B56" w:rsidRPr="003562D5">
        <w:t>ramach podjętej interwencji,</w:t>
      </w:r>
      <w:r w:rsidR="00034AED" w:rsidRPr="003562D5">
        <w:t xml:space="preserve"> w</w:t>
      </w:r>
      <w:r w:rsidR="00F6261E">
        <w:t xml:space="preserve"> </w:t>
      </w:r>
      <w:r w:rsidR="00CE4167" w:rsidRPr="003562D5">
        <w:t>znaczeniu</w:t>
      </w:r>
      <w:r w:rsidR="00C821B1">
        <w:t>,</w:t>
      </w:r>
      <w:r w:rsidR="00034AED" w:rsidRPr="003562D5">
        <w:t xml:space="preserve"> o</w:t>
      </w:r>
      <w:r w:rsidR="00F6261E">
        <w:t xml:space="preserve"> </w:t>
      </w:r>
      <w:r w:rsidR="00CE4167" w:rsidRPr="003562D5">
        <w:t>którym</w:t>
      </w:r>
      <w:r w:rsidRPr="003562D5">
        <w:t xml:space="preserve"> mowa</w:t>
      </w:r>
      <w:r w:rsidR="00034AED" w:rsidRPr="003562D5">
        <w:t xml:space="preserve"> w</w:t>
      </w:r>
      <w:r w:rsidR="00F6261E">
        <w:t xml:space="preserve"> </w:t>
      </w:r>
      <w:r w:rsidR="00034AED" w:rsidRPr="003562D5">
        <w:t>art.</w:t>
      </w:r>
      <w:r w:rsidR="00F6261E">
        <w:t xml:space="preserve"> </w:t>
      </w:r>
      <w:r w:rsidR="00145B56" w:rsidRPr="003562D5">
        <w:t>1</w:t>
      </w:r>
      <w:r w:rsidR="00034AED" w:rsidRPr="003562D5">
        <w:t>5 ust.</w:t>
      </w:r>
      <w:r w:rsidR="00C821B1">
        <w:t> </w:t>
      </w:r>
      <w:r w:rsidR="00145B56" w:rsidRPr="003562D5">
        <w:t xml:space="preserve">7c. </w:t>
      </w:r>
    </w:p>
    <w:p w14:paraId="1B90DE5E" w14:textId="33E5E714" w:rsidR="006A1EF5" w:rsidRPr="003562D5" w:rsidRDefault="003C73A6" w:rsidP="003C73A6">
      <w:pPr>
        <w:pStyle w:val="ZUSTzmustartykuempunktem"/>
      </w:pPr>
      <w:r w:rsidRPr="003562D5">
        <w:t>2. 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145B56" w:rsidRPr="003562D5">
        <w:t>ust.</w:t>
      </w:r>
      <w:r w:rsidR="00C821B1">
        <w:t xml:space="preserve"> </w:t>
      </w:r>
      <w:r w:rsidR="00034AED" w:rsidRPr="003562D5">
        <w:t>1</w:t>
      </w:r>
      <w:r w:rsidR="00C821B1">
        <w:t>,</w:t>
      </w:r>
      <w:r w:rsidR="00F6261E">
        <w:t xml:space="preserve"> </w:t>
      </w:r>
      <w:r w:rsidR="00145B56" w:rsidRPr="003562D5">
        <w:t>przysługuje na zasadach oraz</w:t>
      </w:r>
      <w:r w:rsidR="00034AED" w:rsidRPr="003562D5">
        <w:t xml:space="preserve"> w</w:t>
      </w:r>
      <w:r w:rsidR="00F6261E">
        <w:t xml:space="preserve"> </w:t>
      </w:r>
      <w:r w:rsidR="00145B56" w:rsidRPr="003562D5">
        <w:t>trybie określony</w:t>
      </w:r>
      <w:r w:rsidR="009F016E">
        <w:t>ch</w:t>
      </w:r>
      <w:r w:rsidR="00034AED" w:rsidRPr="003562D5">
        <w:t xml:space="preserve"> w</w:t>
      </w:r>
      <w:r w:rsidR="00F6261E">
        <w:t xml:space="preserve"> </w:t>
      </w:r>
      <w:r w:rsidR="00034AED" w:rsidRPr="003562D5">
        <w:t>art.</w:t>
      </w:r>
      <w:r w:rsidR="00F6261E">
        <w:t xml:space="preserve"> </w:t>
      </w:r>
      <w:r w:rsidR="00145B56" w:rsidRPr="003562D5">
        <w:t>66a</w:t>
      </w:r>
      <w:r w:rsidR="00034AED" w:rsidRPr="003562D5">
        <w:t xml:space="preserve"> i</w:t>
      </w:r>
      <w:r w:rsidR="00F6261E">
        <w:t xml:space="preserve"> </w:t>
      </w:r>
      <w:r w:rsidR="00034AED" w:rsidRPr="003562D5">
        <w:t>art.</w:t>
      </w:r>
      <w:r w:rsidR="00F6261E">
        <w:t xml:space="preserve"> </w:t>
      </w:r>
      <w:r w:rsidR="00145B56" w:rsidRPr="003562D5">
        <w:t>66b.</w:t>
      </w:r>
      <w:r w:rsidR="00520164" w:rsidRPr="003562D5">
        <w:t>”</w:t>
      </w:r>
      <w:r w:rsidR="006A1EF5" w:rsidRPr="003562D5">
        <w:t>;</w:t>
      </w:r>
    </w:p>
    <w:p w14:paraId="1FAF8D00" w14:textId="1C515F3F" w:rsidR="00A50A6D" w:rsidRPr="003562D5" w:rsidRDefault="00497366" w:rsidP="007E5C36">
      <w:pPr>
        <w:pStyle w:val="PKTpunkt"/>
        <w:keepNext/>
      </w:pPr>
      <w:r w:rsidRPr="003562D5">
        <w:t>9</w:t>
      </w:r>
      <w:r w:rsidR="00A50A6D" w:rsidRPr="003562D5">
        <w:t>)</w:t>
      </w:r>
      <w:r w:rsidR="00A50A6D" w:rsidRPr="003562D5">
        <w:tab/>
        <w:t>art. 72</w:t>
      </w:r>
      <w:r w:rsidR="00F6261E">
        <w:t xml:space="preserve"> </w:t>
      </w:r>
      <w:r w:rsidR="00A50A6D" w:rsidRPr="003562D5">
        <w:t>otrzymuje brzmienie:</w:t>
      </w:r>
    </w:p>
    <w:p w14:paraId="2CC0EC1A" w14:textId="6ABD1E21" w:rsidR="00A50A6D" w:rsidRPr="003562D5" w:rsidRDefault="008D375B" w:rsidP="00A50A6D">
      <w:pPr>
        <w:pStyle w:val="ZARTzmartartykuempunktem"/>
      </w:pPr>
      <w:r w:rsidRPr="003562D5">
        <w:t>„</w:t>
      </w:r>
      <w:r w:rsidR="00A50A6D" w:rsidRPr="003562D5">
        <w:t>Art.</w:t>
      </w:r>
      <w:r w:rsidR="00F6261E">
        <w:t xml:space="preserve"> </w:t>
      </w:r>
      <w:r w:rsidR="00A50A6D" w:rsidRPr="003562D5">
        <w:t>72.</w:t>
      </w:r>
      <w:r w:rsidR="00F6261E">
        <w:t xml:space="preserve"> </w:t>
      </w:r>
      <w:r w:rsidR="00A50A6D" w:rsidRPr="003562D5">
        <w:t>1.</w:t>
      </w:r>
      <w:r w:rsidR="00F6261E">
        <w:t xml:space="preserve"> </w:t>
      </w:r>
      <w:r w:rsidR="00A50A6D" w:rsidRPr="003562D5">
        <w:t>Policjantowi w</w:t>
      </w:r>
      <w:r w:rsidR="00F6261E">
        <w:t xml:space="preserve"> </w:t>
      </w:r>
      <w:r w:rsidR="00F95A19" w:rsidRPr="003562D5">
        <w:t>czasie pełnienia służby</w:t>
      </w:r>
      <w:r w:rsidR="00A50A6D" w:rsidRPr="003562D5">
        <w:t xml:space="preserve"> przysługuje bezpłatnie wyżywienie w</w:t>
      </w:r>
      <w:r w:rsidR="00F6261E">
        <w:t xml:space="preserve"> </w:t>
      </w:r>
      <w:r w:rsidR="00A50A6D" w:rsidRPr="003562D5">
        <w:t>naturze, jeżeli rodzaj</w:t>
      </w:r>
      <w:r w:rsidR="00747003" w:rsidRPr="003562D5">
        <w:t xml:space="preserve"> i</w:t>
      </w:r>
      <w:r w:rsidR="00F6261E">
        <w:t xml:space="preserve"> </w:t>
      </w:r>
      <w:r w:rsidR="00A50A6D" w:rsidRPr="003562D5">
        <w:t>warunki służby lub właściwości lub miejsce jej pełnienia uzasadniają przyznanie wyżywienia</w:t>
      </w:r>
      <w:r w:rsidR="00747003" w:rsidRPr="003562D5">
        <w:t xml:space="preserve"> w</w:t>
      </w:r>
      <w:r w:rsidR="00F6261E">
        <w:t xml:space="preserve"> </w:t>
      </w:r>
      <w:r w:rsidR="00A50A6D" w:rsidRPr="003562D5">
        <w:t>naturze</w:t>
      </w:r>
      <w:r w:rsidR="00E51CF3" w:rsidRPr="003562D5">
        <w:t>,</w:t>
      </w:r>
      <w:r w:rsidR="00A50A6D" w:rsidRPr="003562D5">
        <w:t xml:space="preserve"> albo świadczenie pieniężne</w:t>
      </w:r>
      <w:r w:rsidR="00747003" w:rsidRPr="003562D5">
        <w:t xml:space="preserve"> w</w:t>
      </w:r>
      <w:r w:rsidR="005A5EB1">
        <w:t> </w:t>
      </w:r>
      <w:r w:rsidR="00A50A6D" w:rsidRPr="003562D5">
        <w:t>zamian za wyżywienie.</w:t>
      </w:r>
    </w:p>
    <w:p w14:paraId="002E76A5" w14:textId="65747535" w:rsidR="00A50A6D" w:rsidRPr="003562D5" w:rsidRDefault="00A50A6D" w:rsidP="007E5C36">
      <w:pPr>
        <w:pStyle w:val="ZUSTzmustartykuempunktem"/>
        <w:keepNext/>
      </w:pPr>
      <w:r w:rsidRPr="003562D5">
        <w:t>2.</w:t>
      </w:r>
      <w:r w:rsidR="00F6261E">
        <w:t xml:space="preserve"> </w:t>
      </w:r>
      <w:r w:rsidRPr="003562D5">
        <w:t>Wyżywienie w</w:t>
      </w:r>
      <w:r w:rsidR="00F6261E">
        <w:t xml:space="preserve"> </w:t>
      </w:r>
      <w:r w:rsidRPr="003562D5">
        <w:t>naturze przysługuje policjantowi:</w:t>
      </w:r>
    </w:p>
    <w:p w14:paraId="118A3936" w14:textId="3FC153A9" w:rsidR="00A50A6D" w:rsidRPr="003562D5" w:rsidRDefault="00A50A6D" w:rsidP="00A50A6D">
      <w:pPr>
        <w:pStyle w:val="ZPKTzmpktartykuempunktem"/>
      </w:pPr>
      <w:r w:rsidRPr="003562D5">
        <w:t>1)</w:t>
      </w:r>
      <w:r w:rsidRPr="003562D5">
        <w:tab/>
        <w:t>pełni</w:t>
      </w:r>
      <w:r w:rsidR="00517240">
        <w:t>ącemu</w:t>
      </w:r>
      <w:r w:rsidRPr="003562D5">
        <w:t xml:space="preserve"> służbę w</w:t>
      </w:r>
      <w:r w:rsidR="00F6261E">
        <w:t xml:space="preserve"> </w:t>
      </w:r>
      <w:r w:rsidRPr="003562D5">
        <w:t>systemie skoszarowanym;</w:t>
      </w:r>
    </w:p>
    <w:p w14:paraId="7EC198F8" w14:textId="5F3BCE4D" w:rsidR="00A50A6D" w:rsidRPr="003562D5" w:rsidRDefault="00A50A6D" w:rsidP="00A50A6D">
      <w:pPr>
        <w:pStyle w:val="ZPKTzmpktartykuempunktem"/>
      </w:pPr>
      <w:r w:rsidRPr="003562D5">
        <w:t>2)</w:t>
      </w:r>
      <w:r w:rsidRPr="003562D5">
        <w:tab/>
        <w:t>bi</w:t>
      </w:r>
      <w:r w:rsidR="00517240">
        <w:t>orącemu</w:t>
      </w:r>
      <w:r w:rsidRPr="003562D5">
        <w:t xml:space="preserve"> udział w</w:t>
      </w:r>
      <w:r w:rsidR="00F6261E">
        <w:t xml:space="preserve"> </w:t>
      </w:r>
      <w:r w:rsidRPr="003562D5">
        <w:t>szkoleniach lub ćwiczeniach z</w:t>
      </w:r>
      <w:r w:rsidR="00F6261E">
        <w:t xml:space="preserve"> </w:t>
      </w:r>
      <w:r w:rsidRPr="003562D5">
        <w:t>zakresu systemu obronnego kraju, działań antyterrorystycznych lub zarządzania kryzysowego, jeżeli trwają one</w:t>
      </w:r>
      <w:r w:rsidR="00747003" w:rsidRPr="003562D5">
        <w:t xml:space="preserve"> w</w:t>
      </w:r>
      <w:r w:rsidR="00F6261E">
        <w:t xml:space="preserve"> </w:t>
      </w:r>
      <w:r w:rsidRPr="003562D5">
        <w:t>sposób ciągły powyżej 8</w:t>
      </w:r>
      <w:r w:rsidR="00F6261E">
        <w:t xml:space="preserve"> </w:t>
      </w:r>
      <w:r w:rsidRPr="003562D5">
        <w:t>godzin;</w:t>
      </w:r>
    </w:p>
    <w:p w14:paraId="64164DD2" w14:textId="6B3BD5B6" w:rsidR="00A50A6D" w:rsidRPr="003562D5" w:rsidRDefault="00A50A6D" w:rsidP="00A50A6D">
      <w:pPr>
        <w:pStyle w:val="ZPKTzmpktartykuempunktem"/>
      </w:pPr>
      <w:r w:rsidRPr="003562D5">
        <w:t>3)</w:t>
      </w:r>
      <w:r w:rsidRPr="003562D5">
        <w:tab/>
        <w:t>bi</w:t>
      </w:r>
      <w:r w:rsidR="00E758E8">
        <w:t>o</w:t>
      </w:r>
      <w:r w:rsidRPr="003562D5">
        <w:t>r</w:t>
      </w:r>
      <w:r w:rsidR="00517240">
        <w:t>ącemu</w:t>
      </w:r>
      <w:r w:rsidRPr="003562D5">
        <w:t xml:space="preserve"> udział w</w:t>
      </w:r>
      <w:r w:rsidR="00F6261E">
        <w:t xml:space="preserve"> </w:t>
      </w:r>
      <w:r w:rsidRPr="003562D5">
        <w:t>akcjach ochrony porządku publicznego, zapobiegania skutkom klęsk żywiołowych lub usuwania ich skutków oraz w</w:t>
      </w:r>
      <w:r w:rsidR="00F6261E">
        <w:t xml:space="preserve"> </w:t>
      </w:r>
      <w:r w:rsidRPr="003562D5">
        <w:t>działaniach porządkowych podczas akcji ratowniczych przy likwidacji skutków klęsk żywiołowych, trwających ponad 8</w:t>
      </w:r>
      <w:r w:rsidR="00F6261E">
        <w:t xml:space="preserve"> </w:t>
      </w:r>
      <w:r w:rsidRPr="003562D5">
        <w:t>godzin, a</w:t>
      </w:r>
      <w:r w:rsidR="00F6261E">
        <w:t xml:space="preserve"> </w:t>
      </w:r>
      <w:r w:rsidRPr="003562D5">
        <w:t>w</w:t>
      </w:r>
      <w:r w:rsidR="00F6261E">
        <w:t xml:space="preserve"> </w:t>
      </w:r>
      <w:r w:rsidRPr="003562D5">
        <w:t>przypadku akcji w</w:t>
      </w:r>
      <w:r w:rsidR="00F6261E">
        <w:t xml:space="preserve"> </w:t>
      </w:r>
      <w:r w:rsidRPr="003562D5">
        <w:t>miejscu stałego pełnienia służby – w</w:t>
      </w:r>
      <w:r w:rsidR="005A5EB1">
        <w:t> </w:t>
      </w:r>
      <w:r w:rsidRPr="003562D5">
        <w:t>warunkach powodujących konieczność pełnienia służby przez okres powyżej 10</w:t>
      </w:r>
      <w:r w:rsidR="005A5EB1">
        <w:t> </w:t>
      </w:r>
      <w:r w:rsidRPr="003562D5">
        <w:t xml:space="preserve">godzin, połączonej ze znacznym wysiłkiem fizycznym; </w:t>
      </w:r>
    </w:p>
    <w:p w14:paraId="46B45AB7" w14:textId="0EFEBBB5" w:rsidR="00517240" w:rsidRDefault="00A50A6D" w:rsidP="00A50A6D">
      <w:pPr>
        <w:pStyle w:val="ZPKTzmpktartykuempunktem"/>
      </w:pPr>
      <w:r w:rsidRPr="003562D5">
        <w:t>4)</w:t>
      </w:r>
      <w:r w:rsidRPr="003562D5">
        <w:tab/>
      </w:r>
      <w:r w:rsidR="00517240">
        <w:t xml:space="preserve">który </w:t>
      </w:r>
      <w:r w:rsidRPr="003562D5">
        <w:t>w przypadku zaistnienia poważnego zagrożenia porządku publicznego bierze bezpośredni udział w</w:t>
      </w:r>
      <w:r w:rsidR="00F6261E">
        <w:t xml:space="preserve"> </w:t>
      </w:r>
      <w:r w:rsidRPr="003562D5">
        <w:t>działaniach porządkowych lub wchodzi w</w:t>
      </w:r>
      <w:r w:rsidR="00F6261E">
        <w:t xml:space="preserve"> </w:t>
      </w:r>
      <w:r w:rsidRPr="003562D5">
        <w:t>skład sił wyznaczonych do tych działań i</w:t>
      </w:r>
      <w:r w:rsidR="00F6261E">
        <w:t xml:space="preserve"> </w:t>
      </w:r>
      <w:r w:rsidRPr="003562D5">
        <w:t>przebywa na terenie objętym tymi działaniami</w:t>
      </w:r>
      <w:r w:rsidR="00517240">
        <w:t>;</w:t>
      </w:r>
    </w:p>
    <w:p w14:paraId="1008E7C3" w14:textId="77777777" w:rsidR="00A50A6D" w:rsidRPr="003562D5" w:rsidRDefault="00517240" w:rsidP="00A50A6D">
      <w:pPr>
        <w:pStyle w:val="ZPKTzmpktartykuempunktem"/>
      </w:pPr>
      <w:r>
        <w:t>5)</w:t>
      </w:r>
      <w:r>
        <w:tab/>
        <w:t xml:space="preserve">w innych uzasadnionych </w:t>
      </w:r>
      <w:r w:rsidR="00E758E8">
        <w:t>przypadkach</w:t>
      </w:r>
      <w:r w:rsidR="00A50A6D" w:rsidRPr="003562D5">
        <w:t>.</w:t>
      </w:r>
    </w:p>
    <w:p w14:paraId="40AFF00B" w14:textId="1B857E90" w:rsidR="00A57633" w:rsidRPr="003562D5" w:rsidRDefault="00A57633" w:rsidP="00A50A6D">
      <w:pPr>
        <w:pStyle w:val="ZUSTzmustartykuempunktem"/>
      </w:pPr>
      <w:r w:rsidRPr="003562D5">
        <w:t>3.</w:t>
      </w:r>
      <w:r w:rsidR="00F6261E">
        <w:t xml:space="preserve"> </w:t>
      </w:r>
      <w:r w:rsidRPr="003562D5">
        <w:t>Wyżywienie w</w:t>
      </w:r>
      <w:r w:rsidR="00F6261E">
        <w:t xml:space="preserve"> </w:t>
      </w:r>
      <w:r w:rsidRPr="003562D5">
        <w:t>naturze przysługuje policjantowi na podstawie normy wyżywienia, którą stanowi wartość energetyczna</w:t>
      </w:r>
      <w:r w:rsidR="00F95A19" w:rsidRPr="003562D5">
        <w:t>,</w:t>
      </w:r>
      <w:r w:rsidR="000E7AFF" w:rsidRPr="003562D5">
        <w:t xml:space="preserve"> </w:t>
      </w:r>
      <w:r w:rsidRPr="003562D5">
        <w:t>o</w:t>
      </w:r>
      <w:r w:rsidR="001714ED" w:rsidRPr="003562D5">
        <w:t>d</w:t>
      </w:r>
      <w:r w:rsidRPr="003562D5">
        <w:t>żywcza</w:t>
      </w:r>
      <w:r w:rsidR="00034AED" w:rsidRPr="003562D5">
        <w:t xml:space="preserve"> i</w:t>
      </w:r>
      <w:r w:rsidR="00F6261E">
        <w:t xml:space="preserve"> </w:t>
      </w:r>
      <w:r w:rsidR="00F95A19" w:rsidRPr="003562D5">
        <w:t>pieniężna</w:t>
      </w:r>
      <w:r w:rsidRPr="003562D5">
        <w:t xml:space="preserve"> produktów żywnościowych przysługujących policjantowi w</w:t>
      </w:r>
      <w:r w:rsidR="00F6261E">
        <w:t xml:space="preserve"> </w:t>
      </w:r>
      <w:r w:rsidRPr="003562D5">
        <w:t>określonych przypadkach.</w:t>
      </w:r>
      <w:r w:rsidR="000E7AFF" w:rsidRPr="003562D5">
        <w:t xml:space="preserve"> W</w:t>
      </w:r>
      <w:r w:rsidR="00F6261E">
        <w:t xml:space="preserve"> </w:t>
      </w:r>
      <w:r w:rsidRPr="003562D5">
        <w:t>razie zwiększonego zapotrzebowania na wartość energetyczną</w:t>
      </w:r>
      <w:r w:rsidR="000E7AFF" w:rsidRPr="003562D5">
        <w:t xml:space="preserve"> i</w:t>
      </w:r>
      <w:r w:rsidR="00F6261E">
        <w:t xml:space="preserve"> </w:t>
      </w:r>
      <w:r w:rsidRPr="003562D5">
        <w:t>odżywczą ze względu na rodzaj</w:t>
      </w:r>
      <w:r w:rsidR="000E7AFF" w:rsidRPr="003562D5">
        <w:t xml:space="preserve"> i</w:t>
      </w:r>
      <w:r w:rsidR="00F6261E">
        <w:t xml:space="preserve"> </w:t>
      </w:r>
      <w:r w:rsidRPr="003562D5">
        <w:t>warunki służby lub właściwości lub miejsce jej pełnienia, norma może zostać uzupełniona.</w:t>
      </w:r>
    </w:p>
    <w:p w14:paraId="3898A56C" w14:textId="1DF39309" w:rsidR="001714ED" w:rsidRPr="003562D5" w:rsidRDefault="00F01BA3" w:rsidP="00A50A6D">
      <w:pPr>
        <w:pStyle w:val="ZUSTzmustartykuempunktem"/>
      </w:pPr>
      <w:r w:rsidRPr="003562D5">
        <w:t>4</w:t>
      </w:r>
      <w:r w:rsidR="001714ED" w:rsidRPr="003562D5">
        <w:t>.</w:t>
      </w:r>
      <w:r w:rsidR="000E7AFF" w:rsidRPr="003562D5">
        <w:t xml:space="preserve"> </w:t>
      </w:r>
      <w:r w:rsidR="00884130" w:rsidRPr="003562D5">
        <w:t>Normy wyżywienia</w:t>
      </w:r>
      <w:r w:rsidR="00DF14DD" w:rsidRPr="003562D5">
        <w:t xml:space="preserve"> mogą być realizowane</w:t>
      </w:r>
      <w:r w:rsidR="00034AED" w:rsidRPr="003562D5">
        <w:t xml:space="preserve"> w</w:t>
      </w:r>
      <w:r w:rsidR="00F6261E">
        <w:t xml:space="preserve"> </w:t>
      </w:r>
      <w:r w:rsidR="00DF14DD" w:rsidRPr="003562D5">
        <w:t>formie suchego prowiantu lub gotowych pakietów żywnościowych</w:t>
      </w:r>
      <w:r w:rsidR="005A5EB1">
        <w:t>,</w:t>
      </w:r>
      <w:r w:rsidR="00DF14DD" w:rsidRPr="003562D5">
        <w:t xml:space="preserve"> lub posiłków sporządzanych przez zewnętrzne </w:t>
      </w:r>
      <w:r w:rsidR="00DF14DD" w:rsidRPr="003562D5">
        <w:lastRenderedPageBreak/>
        <w:t>podmioty gastronomiczne</w:t>
      </w:r>
      <w:r w:rsidR="005A5EB1">
        <w:t>,</w:t>
      </w:r>
      <w:r w:rsidR="00034AED" w:rsidRPr="003562D5">
        <w:t xml:space="preserve"> w</w:t>
      </w:r>
      <w:r w:rsidR="00F6261E">
        <w:t xml:space="preserve"> </w:t>
      </w:r>
      <w:r w:rsidR="00DF14DD" w:rsidRPr="003562D5">
        <w:t>sytuacji gdy zorganizowanie wyżywienia</w:t>
      </w:r>
      <w:r w:rsidR="00034AED" w:rsidRPr="003562D5">
        <w:t xml:space="preserve"> w</w:t>
      </w:r>
      <w:r w:rsidR="00F6261E">
        <w:t xml:space="preserve"> </w:t>
      </w:r>
      <w:r w:rsidR="00DF14DD" w:rsidRPr="003562D5">
        <w:t>postaci posiłków sporządzanych</w:t>
      </w:r>
      <w:r w:rsidR="00034AED" w:rsidRPr="003562D5">
        <w:t xml:space="preserve"> w</w:t>
      </w:r>
      <w:r w:rsidR="00F6261E">
        <w:t xml:space="preserve"> </w:t>
      </w:r>
      <w:r w:rsidR="00DF14DD" w:rsidRPr="003562D5">
        <w:t>punktach żywienia Policji nie jest możliwe albo gdy rodzaj</w:t>
      </w:r>
      <w:r w:rsidR="00034AED" w:rsidRPr="003562D5">
        <w:t xml:space="preserve"> i</w:t>
      </w:r>
      <w:r w:rsidR="005A5EB1">
        <w:t> </w:t>
      </w:r>
      <w:r w:rsidR="00DF14DD" w:rsidRPr="003562D5">
        <w:t>warunki pełnionej służby wymagają tego rodzaju wyżywienia.</w:t>
      </w:r>
      <w:r w:rsidR="00034AED" w:rsidRPr="003562D5">
        <w:t xml:space="preserve"> W</w:t>
      </w:r>
      <w:r w:rsidR="00F6261E">
        <w:t xml:space="preserve"> </w:t>
      </w:r>
      <w:r w:rsidR="00DF14DD" w:rsidRPr="003562D5">
        <w:t>przypadku realizacji wyżywienia</w:t>
      </w:r>
      <w:r w:rsidR="00034AED" w:rsidRPr="003562D5">
        <w:t xml:space="preserve"> w</w:t>
      </w:r>
      <w:r w:rsidR="00F6261E">
        <w:t xml:space="preserve"> </w:t>
      </w:r>
      <w:r w:rsidR="00DF14DD" w:rsidRPr="003562D5">
        <w:t>formie gotowych pakietów żywnościowych lub</w:t>
      </w:r>
      <w:r w:rsidR="00034AED" w:rsidRPr="003562D5">
        <w:t xml:space="preserve"> w</w:t>
      </w:r>
      <w:r w:rsidR="00F6261E">
        <w:t xml:space="preserve"> </w:t>
      </w:r>
      <w:r w:rsidR="00DF14DD" w:rsidRPr="003562D5">
        <w:t>formie posiłków sporządzanych przez zewnętrzne podmioty gastronomiczne normę wyżywienia podwyższa się</w:t>
      </w:r>
      <w:r w:rsidR="00034AED" w:rsidRPr="003562D5">
        <w:t xml:space="preserve"> o</w:t>
      </w:r>
      <w:r w:rsidR="00F6261E">
        <w:t xml:space="preserve"> </w:t>
      </w:r>
      <w:r w:rsidR="00DF14DD" w:rsidRPr="003562D5">
        <w:t xml:space="preserve">koszty zapewnienia wyżywienia. </w:t>
      </w:r>
    </w:p>
    <w:p w14:paraId="530EE864" w14:textId="7FE66661" w:rsidR="006E26F0" w:rsidRPr="003562D5" w:rsidRDefault="00F01BA3" w:rsidP="00A50A6D">
      <w:pPr>
        <w:pStyle w:val="ZUSTzmustartykuempunktem"/>
      </w:pPr>
      <w:r w:rsidRPr="003562D5">
        <w:t>5</w:t>
      </w:r>
      <w:r w:rsidR="00A2288C" w:rsidRPr="003562D5">
        <w:t>.</w:t>
      </w:r>
      <w:r w:rsidR="00F6261E">
        <w:t xml:space="preserve"> </w:t>
      </w:r>
      <w:r w:rsidR="006E26F0" w:rsidRPr="003562D5">
        <w:t>Przy wyżywieniu w naturze należy się kierować zasadami racjonalnego żywienia, w grani</w:t>
      </w:r>
      <w:r w:rsidR="005D6F42" w:rsidRPr="003562D5">
        <w:t>c</w:t>
      </w:r>
      <w:r w:rsidR="006E26F0" w:rsidRPr="003562D5">
        <w:t>ach obowiązujących wartości energetycznych, odżywczych i</w:t>
      </w:r>
      <w:r w:rsidR="00F6261E">
        <w:t xml:space="preserve"> </w:t>
      </w:r>
      <w:r w:rsidR="006E26F0" w:rsidRPr="003562D5">
        <w:t xml:space="preserve">pieniężnych produktów żywnościowych określonych dla poszczególnych norm wyżywienia. </w:t>
      </w:r>
    </w:p>
    <w:p w14:paraId="7DF61B17" w14:textId="2FB05B53" w:rsidR="00A50A6D" w:rsidRPr="003562D5" w:rsidRDefault="00F01BA3" w:rsidP="007E5C36">
      <w:pPr>
        <w:pStyle w:val="ZUSTzmustartykuempunktem"/>
        <w:keepNext/>
      </w:pPr>
      <w:r w:rsidRPr="003562D5">
        <w:t>6</w:t>
      </w:r>
      <w:r w:rsidR="00A50A6D" w:rsidRPr="003562D5">
        <w:t>.</w:t>
      </w:r>
      <w:r w:rsidR="00F6261E">
        <w:t xml:space="preserve"> </w:t>
      </w:r>
      <w:r w:rsidR="00A50A6D" w:rsidRPr="003562D5">
        <w:t>Policjant otrzymuje świadczenie pieniężne w</w:t>
      </w:r>
      <w:r w:rsidR="00F6261E">
        <w:t xml:space="preserve"> </w:t>
      </w:r>
      <w:r w:rsidR="00A50A6D" w:rsidRPr="003562D5">
        <w:t xml:space="preserve">zamian za wyżywienie </w:t>
      </w:r>
      <w:r w:rsidR="00747003" w:rsidRPr="003562D5">
        <w:t>w </w:t>
      </w:r>
      <w:r w:rsidR="00A50A6D" w:rsidRPr="003562D5">
        <w:t>przypadku:</w:t>
      </w:r>
    </w:p>
    <w:p w14:paraId="657A4E98" w14:textId="4FA45792" w:rsidR="00A50A6D" w:rsidRPr="003562D5" w:rsidRDefault="00A50A6D" w:rsidP="00A50A6D">
      <w:pPr>
        <w:pStyle w:val="ZPKTzmpktartykuempunktem"/>
      </w:pPr>
      <w:r w:rsidRPr="003562D5">
        <w:t>1)</w:t>
      </w:r>
      <w:r w:rsidRPr="003562D5">
        <w:tab/>
      </w:r>
      <w:r w:rsidR="00F94E2A" w:rsidRPr="003562D5">
        <w:t>pełnienia</w:t>
      </w:r>
      <w:r w:rsidR="00034AED" w:rsidRPr="003562D5">
        <w:t xml:space="preserve"> w</w:t>
      </w:r>
      <w:r w:rsidR="00F6261E">
        <w:t xml:space="preserve"> </w:t>
      </w:r>
      <w:r w:rsidR="00F94E2A" w:rsidRPr="003562D5">
        <w:t xml:space="preserve">okresie od dnia </w:t>
      </w:r>
      <w:r w:rsidR="00034AED" w:rsidRPr="003562D5">
        <w:t>1</w:t>
      </w:r>
      <w:r w:rsidR="00F6261E">
        <w:t xml:space="preserve"> </w:t>
      </w:r>
      <w:r w:rsidR="00F94E2A" w:rsidRPr="003562D5">
        <w:t>listopada do dnia 3</w:t>
      </w:r>
      <w:r w:rsidR="00034AED" w:rsidRPr="003562D5">
        <w:t>1</w:t>
      </w:r>
      <w:r w:rsidR="00F6261E">
        <w:t xml:space="preserve"> </w:t>
      </w:r>
      <w:r w:rsidR="00F94E2A" w:rsidRPr="003562D5">
        <w:t xml:space="preserve">marca służby na wolnym powietrzu przez co najmniej </w:t>
      </w:r>
      <w:r w:rsidR="00034AED" w:rsidRPr="003562D5">
        <w:t>4</w:t>
      </w:r>
      <w:r w:rsidR="00F6261E">
        <w:t xml:space="preserve"> </w:t>
      </w:r>
      <w:r w:rsidR="00F94E2A" w:rsidRPr="003562D5">
        <w:t>godziny dziennie</w:t>
      </w:r>
      <w:r w:rsidR="00F6261E">
        <w:t xml:space="preserve"> </w:t>
      </w:r>
      <w:r w:rsidR="00176C0C" w:rsidRPr="003562D5">
        <w:t>albo</w:t>
      </w:r>
    </w:p>
    <w:p w14:paraId="20260632" w14:textId="032666F7" w:rsidR="00A50A6D" w:rsidRPr="003562D5" w:rsidRDefault="00A50A6D" w:rsidP="00A50A6D">
      <w:pPr>
        <w:pStyle w:val="ZPKTzmpktartykuempunktem"/>
      </w:pPr>
      <w:r w:rsidRPr="003562D5">
        <w:t>2)</w:t>
      </w:r>
      <w:r w:rsidRPr="003562D5">
        <w:tab/>
        <w:t>gdy rodzaj i</w:t>
      </w:r>
      <w:r w:rsidR="00F6261E">
        <w:t xml:space="preserve"> </w:t>
      </w:r>
      <w:r w:rsidRPr="003562D5">
        <w:t xml:space="preserve">warunki pełnienia służby lub względy </w:t>
      </w:r>
      <w:r w:rsidR="00C14666" w:rsidRPr="003562D5">
        <w:t>techniczne lub organizacyjne</w:t>
      </w:r>
      <w:r w:rsidRPr="003562D5">
        <w:t xml:space="preserve"> uniemożliwiają korzystanie z</w:t>
      </w:r>
      <w:r w:rsidR="00F6261E">
        <w:t xml:space="preserve"> </w:t>
      </w:r>
      <w:r w:rsidRPr="003562D5">
        <w:t>wyżywienia przysługującego temu policjantowi</w:t>
      </w:r>
      <w:r w:rsidR="003E0FBF" w:rsidRPr="003562D5">
        <w:t xml:space="preserve"> w </w:t>
      </w:r>
      <w:r w:rsidRPr="003562D5">
        <w:t>naturze</w:t>
      </w:r>
      <w:r w:rsidR="005A5EB1">
        <w:t>,</w:t>
      </w:r>
      <w:r w:rsidR="00176C0C" w:rsidRPr="003562D5">
        <w:t xml:space="preserve"> albo</w:t>
      </w:r>
    </w:p>
    <w:p w14:paraId="6DC871FF" w14:textId="5C582473" w:rsidR="00A50A6D" w:rsidRPr="003562D5" w:rsidRDefault="00A50A6D" w:rsidP="00A50A6D">
      <w:pPr>
        <w:pStyle w:val="ZPKTzmpktartykuempunktem"/>
      </w:pPr>
      <w:r w:rsidRPr="003562D5">
        <w:t>3)</w:t>
      </w:r>
      <w:r w:rsidRPr="003562D5">
        <w:tab/>
        <w:t>braku możliwości zapewnienia policjantowi bezpłatnego wyżywienia w</w:t>
      </w:r>
      <w:r w:rsidR="00F6261E">
        <w:t xml:space="preserve"> </w:t>
      </w:r>
      <w:r w:rsidRPr="003562D5">
        <w:t>naturze</w:t>
      </w:r>
      <w:r w:rsidR="00747003" w:rsidRPr="003562D5">
        <w:t xml:space="preserve"> z </w:t>
      </w:r>
      <w:r w:rsidRPr="003562D5">
        <w:t>powodów zdrowotnych policjanta</w:t>
      </w:r>
      <w:r w:rsidR="00E93401" w:rsidRPr="003562D5">
        <w:t>,</w:t>
      </w:r>
      <w:r w:rsidRPr="003562D5">
        <w:t xml:space="preserve"> udokumentowanych zaświadczeniem lekarskim. </w:t>
      </w:r>
    </w:p>
    <w:p w14:paraId="3DCA2891" w14:textId="4F0159B0" w:rsidR="002F517D" w:rsidRPr="003562D5" w:rsidRDefault="00F01BA3" w:rsidP="007E5C36">
      <w:pPr>
        <w:pStyle w:val="ZUSTzmustartykuempunktem"/>
        <w:keepNext/>
      </w:pPr>
      <w:r w:rsidRPr="003562D5">
        <w:t>7</w:t>
      </w:r>
      <w:r w:rsidR="00E93401" w:rsidRPr="003562D5">
        <w:t>.</w:t>
      </w:r>
      <w:r w:rsidR="00F6261E">
        <w:t xml:space="preserve"> </w:t>
      </w:r>
      <w:r w:rsidR="002F517D" w:rsidRPr="003562D5">
        <w:t xml:space="preserve">Świadczenie pieniężne </w:t>
      </w:r>
      <w:r w:rsidR="00363D30" w:rsidRPr="003562D5">
        <w:t xml:space="preserve">w zamian za wyżywienie </w:t>
      </w:r>
      <w:r w:rsidR="002F517D" w:rsidRPr="003562D5">
        <w:t>podwyższa się:</w:t>
      </w:r>
    </w:p>
    <w:p w14:paraId="0F830FEE" w14:textId="0422B594" w:rsidR="002F517D" w:rsidRPr="003562D5" w:rsidRDefault="002F517D" w:rsidP="007E5C36">
      <w:pPr>
        <w:pStyle w:val="ZPKTzmpktartykuempunktem"/>
        <w:keepNext/>
      </w:pPr>
      <w:r w:rsidRPr="003562D5">
        <w:t>1)</w:t>
      </w:r>
      <w:r w:rsidRPr="003562D5">
        <w:tab/>
      </w:r>
      <w:r w:rsidR="00CC45E3" w:rsidRPr="003562D5">
        <w:t>gdy rodzaj i</w:t>
      </w:r>
      <w:r w:rsidR="00F6261E">
        <w:t xml:space="preserve"> </w:t>
      </w:r>
      <w:r w:rsidR="00CC45E3" w:rsidRPr="003562D5">
        <w:t>warunki pełnienia służby lub względy techniczne lub organizacyjne uniemożliwiają korzystanie z</w:t>
      </w:r>
      <w:r w:rsidR="00F6261E">
        <w:t xml:space="preserve"> </w:t>
      </w:r>
      <w:r w:rsidR="00CC45E3" w:rsidRPr="003562D5">
        <w:t>wyżywienia przysługującego w</w:t>
      </w:r>
      <w:r w:rsidR="00F6261E">
        <w:t xml:space="preserve"> </w:t>
      </w:r>
      <w:r w:rsidR="00CC45E3" w:rsidRPr="003562D5">
        <w:t>naturze</w:t>
      </w:r>
      <w:r w:rsidRPr="003562D5">
        <w:t>:</w:t>
      </w:r>
    </w:p>
    <w:p w14:paraId="3206DB5A" w14:textId="77777777" w:rsidR="002F517D" w:rsidRPr="003562D5" w:rsidRDefault="002F517D" w:rsidP="00520164">
      <w:pPr>
        <w:pStyle w:val="ZLITwPKTzmlitwpktartykuempunktem"/>
      </w:pPr>
      <w:r w:rsidRPr="003562D5">
        <w:t>a)</w:t>
      </w:r>
      <w:r w:rsidR="00520164" w:rsidRPr="003562D5">
        <w:tab/>
      </w:r>
      <w:r w:rsidRPr="003562D5">
        <w:t>policjantowi, który jest słuchaczem Wyższej Szkoły Policji, szkoły policyjnej lub ośrodka szkolenia na kursie stacjonarnym</w:t>
      </w:r>
      <w:r w:rsidR="00520164" w:rsidRPr="003562D5">
        <w:t>,</w:t>
      </w:r>
    </w:p>
    <w:p w14:paraId="4C19E6E2" w14:textId="2A822AD9" w:rsidR="002F517D" w:rsidRPr="003562D5" w:rsidRDefault="002F517D" w:rsidP="00520164">
      <w:pPr>
        <w:pStyle w:val="ZLITwPKTzmlitwpktartykuempunktem"/>
      </w:pPr>
      <w:r w:rsidRPr="003562D5">
        <w:t>b)</w:t>
      </w:r>
      <w:r w:rsidR="00520164" w:rsidRPr="003562D5">
        <w:tab/>
      </w:r>
      <w:r w:rsidRPr="003562D5">
        <w:t>policjantowi</w:t>
      </w:r>
      <w:r w:rsidR="00034AED" w:rsidRPr="003562D5">
        <w:t xml:space="preserve"> w</w:t>
      </w:r>
      <w:r w:rsidR="00F6261E">
        <w:t xml:space="preserve"> </w:t>
      </w:r>
      <w:r w:rsidRPr="003562D5">
        <w:t xml:space="preserve">służbie kandydackiej; </w:t>
      </w:r>
    </w:p>
    <w:p w14:paraId="18BB481E" w14:textId="5EB28865" w:rsidR="002F517D" w:rsidRPr="003562D5" w:rsidRDefault="002F517D" w:rsidP="00520164">
      <w:pPr>
        <w:pStyle w:val="ZPKTzmpktartykuempunktem"/>
      </w:pPr>
      <w:r w:rsidRPr="003562D5">
        <w:t>2)</w:t>
      </w:r>
      <w:r w:rsidRPr="003562D5">
        <w:tab/>
        <w:t xml:space="preserve">w przypadku skierowania policjanta zaliczonego do personelu latającego do wykonywania lotów poza miejsce stałej dyslokacji na czas powyżej </w:t>
      </w:r>
      <w:r w:rsidR="00034AED" w:rsidRPr="003562D5">
        <w:t>8</w:t>
      </w:r>
      <w:r w:rsidR="00F6261E">
        <w:t xml:space="preserve"> </w:t>
      </w:r>
      <w:r w:rsidRPr="003562D5">
        <w:t xml:space="preserve">godzin. </w:t>
      </w:r>
    </w:p>
    <w:p w14:paraId="63CA5C78" w14:textId="245C7E63" w:rsidR="00D8536D" w:rsidRPr="003562D5" w:rsidRDefault="002F517D" w:rsidP="00F355B6">
      <w:pPr>
        <w:pStyle w:val="ZUSTzmustartykuempunktem"/>
      </w:pPr>
      <w:r w:rsidRPr="003562D5">
        <w:t xml:space="preserve">8. </w:t>
      </w:r>
      <w:r w:rsidR="00D8536D" w:rsidRPr="003562D5">
        <w:t>Policjant, któremu przysługuje wyżywienie</w:t>
      </w:r>
      <w:r w:rsidR="00034AED" w:rsidRPr="003562D5">
        <w:t xml:space="preserve"> w</w:t>
      </w:r>
      <w:r w:rsidR="00F6261E">
        <w:t xml:space="preserve"> </w:t>
      </w:r>
      <w:r w:rsidR="00D8536D" w:rsidRPr="003562D5">
        <w:t>naturze lub świadczenie pieniężne</w:t>
      </w:r>
      <w:r w:rsidR="00034AED" w:rsidRPr="003562D5">
        <w:t xml:space="preserve"> w</w:t>
      </w:r>
      <w:r w:rsidR="00F6261E">
        <w:t xml:space="preserve"> </w:t>
      </w:r>
      <w:r w:rsidR="00D8536D" w:rsidRPr="003562D5">
        <w:t>zmian za wyżywienie</w:t>
      </w:r>
      <w:r w:rsidR="00034AED" w:rsidRPr="003562D5">
        <w:t xml:space="preserve"> z</w:t>
      </w:r>
      <w:r w:rsidR="00F6261E">
        <w:t xml:space="preserve"> </w:t>
      </w:r>
      <w:r w:rsidR="00D8536D" w:rsidRPr="003562D5">
        <w:t>kilku tytułów</w:t>
      </w:r>
      <w:r w:rsidR="00065D3B">
        <w:t>,</w:t>
      </w:r>
      <w:r w:rsidR="00D8536D" w:rsidRPr="003562D5">
        <w:t xml:space="preserve"> otrzymuje wyżywienie</w:t>
      </w:r>
      <w:r w:rsidR="00034AED" w:rsidRPr="003562D5">
        <w:t xml:space="preserve"> w</w:t>
      </w:r>
      <w:r w:rsidR="00F6261E">
        <w:t xml:space="preserve"> </w:t>
      </w:r>
      <w:r w:rsidR="00D8536D" w:rsidRPr="003562D5">
        <w:t>naturze albo świadczenie pieniężne</w:t>
      </w:r>
      <w:r w:rsidR="00034AED" w:rsidRPr="003562D5">
        <w:t xml:space="preserve"> </w:t>
      </w:r>
      <w:r w:rsidR="004340A9">
        <w:t>w</w:t>
      </w:r>
      <w:r w:rsidR="00F6261E">
        <w:t xml:space="preserve"> </w:t>
      </w:r>
      <w:r w:rsidR="00D8536D" w:rsidRPr="003562D5">
        <w:t>zamian za wyżywienie tylko</w:t>
      </w:r>
      <w:r w:rsidR="00034AED" w:rsidRPr="003562D5">
        <w:t xml:space="preserve"> z</w:t>
      </w:r>
      <w:r w:rsidR="00F6261E">
        <w:t xml:space="preserve"> </w:t>
      </w:r>
      <w:r w:rsidR="00D8536D" w:rsidRPr="003562D5">
        <w:t>jednego tytułu, według najkorzystniejszej dla niego normy wyżywienia,</w:t>
      </w:r>
      <w:r w:rsidR="00034AED" w:rsidRPr="003562D5">
        <w:t xml:space="preserve"> z</w:t>
      </w:r>
      <w:r w:rsidR="00F6261E">
        <w:t xml:space="preserve"> </w:t>
      </w:r>
      <w:r w:rsidR="00D8536D" w:rsidRPr="003562D5">
        <w:t>wyłączeniem przypadków,</w:t>
      </w:r>
      <w:r w:rsidR="00034AED" w:rsidRPr="003562D5">
        <w:t xml:space="preserve"> w</w:t>
      </w:r>
      <w:r w:rsidR="00F6261E">
        <w:t xml:space="preserve"> </w:t>
      </w:r>
      <w:r w:rsidR="00D8536D" w:rsidRPr="003562D5">
        <w:t xml:space="preserve">których </w:t>
      </w:r>
      <w:r w:rsidR="005F4DAC" w:rsidRPr="003562D5">
        <w:t>policjant</w:t>
      </w:r>
      <w:r w:rsidR="00D8536D" w:rsidRPr="003562D5">
        <w:t xml:space="preserve"> uczestniczy</w:t>
      </w:r>
      <w:r w:rsidR="00034AED" w:rsidRPr="003562D5">
        <w:t xml:space="preserve"> w</w:t>
      </w:r>
      <w:r w:rsidR="00F6261E">
        <w:t xml:space="preserve"> </w:t>
      </w:r>
      <w:r w:rsidR="00D8536D" w:rsidRPr="003562D5">
        <w:t>uroczystym posiłku organizowanym</w:t>
      </w:r>
      <w:r w:rsidR="00034AED" w:rsidRPr="003562D5">
        <w:t xml:space="preserve"> w</w:t>
      </w:r>
      <w:r w:rsidR="00F6261E">
        <w:t xml:space="preserve"> </w:t>
      </w:r>
      <w:r w:rsidR="00D8536D" w:rsidRPr="003562D5">
        <w:t xml:space="preserve">punkcie żywienia Policji. </w:t>
      </w:r>
    </w:p>
    <w:p w14:paraId="654A62EC" w14:textId="01653353" w:rsidR="00E93401" w:rsidRPr="003562D5" w:rsidRDefault="00CE60EC" w:rsidP="00F355B6">
      <w:pPr>
        <w:pStyle w:val="ZUSTzmustartykuempunktem"/>
      </w:pPr>
      <w:r w:rsidRPr="003562D5">
        <w:lastRenderedPageBreak/>
        <w:t>9</w:t>
      </w:r>
      <w:r w:rsidR="00D8536D" w:rsidRPr="003562D5">
        <w:t xml:space="preserve">. </w:t>
      </w:r>
      <w:r w:rsidR="00E93401" w:rsidRPr="003562D5">
        <w:t>Policjantowi, który zrezygnował z</w:t>
      </w:r>
      <w:r w:rsidR="00F6261E">
        <w:t xml:space="preserve"> </w:t>
      </w:r>
      <w:r w:rsidR="00E93401" w:rsidRPr="003562D5">
        <w:t>otrzymywania przysługującego mu wyżywienia w</w:t>
      </w:r>
      <w:r w:rsidR="00F6261E">
        <w:t xml:space="preserve"> </w:t>
      </w:r>
      <w:r w:rsidR="00E93401" w:rsidRPr="003562D5">
        <w:t>naturze</w:t>
      </w:r>
      <w:r w:rsidR="005A5EB1">
        <w:t>,</w:t>
      </w:r>
      <w:r w:rsidR="00E93401" w:rsidRPr="003562D5">
        <w:t xml:space="preserve"> nie przysługuje świadczenie pieniężne w</w:t>
      </w:r>
      <w:r w:rsidR="00F6261E">
        <w:t xml:space="preserve"> </w:t>
      </w:r>
      <w:r w:rsidR="00E93401" w:rsidRPr="003562D5">
        <w:t>zamian za wyżywienie lub dieta na pokrycie zwiększonych kosztów wyżywienia</w:t>
      </w:r>
      <w:r w:rsidR="00F94E2A" w:rsidRPr="003562D5">
        <w:t>,</w:t>
      </w:r>
      <w:r w:rsidR="00034AED" w:rsidRPr="003562D5">
        <w:t xml:space="preserve"> z</w:t>
      </w:r>
      <w:r w:rsidR="00F6261E">
        <w:t xml:space="preserve"> </w:t>
      </w:r>
      <w:r w:rsidR="003452B2" w:rsidRPr="003562D5">
        <w:t>wyjątkiem rezygnacji</w:t>
      </w:r>
      <w:r w:rsidR="00034AED" w:rsidRPr="003562D5">
        <w:t xml:space="preserve"> z </w:t>
      </w:r>
      <w:r w:rsidR="003452B2" w:rsidRPr="003562D5">
        <w:t>wyżywienia w</w:t>
      </w:r>
      <w:r w:rsidR="00F6261E">
        <w:t xml:space="preserve"> </w:t>
      </w:r>
      <w:r w:rsidR="003452B2" w:rsidRPr="003562D5">
        <w:t>naturze z</w:t>
      </w:r>
      <w:r w:rsidR="00F6261E">
        <w:t xml:space="preserve"> </w:t>
      </w:r>
      <w:r w:rsidR="003452B2" w:rsidRPr="003562D5">
        <w:t>powodów zdrowotnych policjanta, udokumentowanych zaświadczeniem lekarskim</w:t>
      </w:r>
      <w:r w:rsidR="00034AED" w:rsidRPr="003562D5">
        <w:t xml:space="preserve"> w</w:t>
      </w:r>
      <w:r w:rsidR="00F6261E">
        <w:t xml:space="preserve"> </w:t>
      </w:r>
      <w:r w:rsidR="003452B2" w:rsidRPr="003562D5">
        <w:t>sytuacji braku możliwości zapewnienia policjantowi bezpłatn</w:t>
      </w:r>
      <w:r w:rsidR="00363D30" w:rsidRPr="003562D5">
        <w:t>ie</w:t>
      </w:r>
      <w:r w:rsidR="003452B2" w:rsidRPr="003562D5">
        <w:t xml:space="preserve"> wyżywienia w</w:t>
      </w:r>
      <w:r w:rsidR="00F6261E">
        <w:t xml:space="preserve"> </w:t>
      </w:r>
      <w:r w:rsidR="003452B2" w:rsidRPr="003562D5">
        <w:t xml:space="preserve">naturze. </w:t>
      </w:r>
    </w:p>
    <w:p w14:paraId="71C1F72F" w14:textId="655CA637" w:rsidR="00A50A6D" w:rsidRPr="003562D5" w:rsidRDefault="00CE60EC" w:rsidP="007E5C36">
      <w:pPr>
        <w:pStyle w:val="ZUSTzmustartykuempunktem"/>
        <w:keepNext/>
      </w:pPr>
      <w:r w:rsidRPr="003562D5">
        <w:t>10</w:t>
      </w:r>
      <w:r w:rsidR="00A50A6D" w:rsidRPr="003562D5">
        <w:t>.</w:t>
      </w:r>
      <w:r w:rsidR="00F6261E">
        <w:t xml:space="preserve"> </w:t>
      </w:r>
      <w:r w:rsidR="00A50A6D" w:rsidRPr="003562D5">
        <w:t>Minister właściwy do spraw wewnętrznych określi, w</w:t>
      </w:r>
      <w:r w:rsidR="00F6261E">
        <w:t xml:space="preserve"> </w:t>
      </w:r>
      <w:r w:rsidR="00A50A6D" w:rsidRPr="003562D5">
        <w:t>drodze rozporządzenia:</w:t>
      </w:r>
    </w:p>
    <w:p w14:paraId="3934C527" w14:textId="77777777" w:rsidR="00B70105" w:rsidRPr="003562D5" w:rsidRDefault="00A50A6D" w:rsidP="00520164">
      <w:pPr>
        <w:pStyle w:val="ZPKTzmpktartykuempunktem"/>
      </w:pPr>
      <w:r w:rsidRPr="003562D5">
        <w:t>1)</w:t>
      </w:r>
      <w:r w:rsidRPr="003562D5">
        <w:tab/>
      </w:r>
      <w:r w:rsidR="00B70105" w:rsidRPr="003562D5">
        <w:t xml:space="preserve">rodzaje </w:t>
      </w:r>
      <w:r w:rsidR="001714ED" w:rsidRPr="003562D5">
        <w:t>norm</w:t>
      </w:r>
      <w:r w:rsidR="002F517D" w:rsidRPr="003562D5">
        <w:t xml:space="preserve"> wyżywienia</w:t>
      </w:r>
      <w:r w:rsidR="00686F57">
        <w:t xml:space="preserve"> </w:t>
      </w:r>
      <w:r w:rsidR="00686F57" w:rsidRPr="003562D5">
        <w:t>oraz ich wartość pieniężną</w:t>
      </w:r>
      <w:r w:rsidR="001714ED" w:rsidRPr="003562D5">
        <w:t>,</w:t>
      </w:r>
      <w:r w:rsidR="000E7AFF" w:rsidRPr="003562D5">
        <w:t xml:space="preserve"> </w:t>
      </w:r>
    </w:p>
    <w:p w14:paraId="387C4568" w14:textId="5D02C391" w:rsidR="00E93401" w:rsidRPr="003562D5" w:rsidRDefault="007960DB" w:rsidP="00520164">
      <w:pPr>
        <w:pStyle w:val="ZPKTzmpktartykuempunktem"/>
      </w:pPr>
      <w:r>
        <w:t>2)</w:t>
      </w:r>
      <w:r w:rsidR="00B70105" w:rsidRPr="003562D5">
        <w:tab/>
      </w:r>
      <w:r w:rsidR="001714ED" w:rsidRPr="003562D5">
        <w:t>średnie wartości energetyczne</w:t>
      </w:r>
      <w:r w:rsidR="000E7AFF" w:rsidRPr="003562D5">
        <w:t xml:space="preserve"> i</w:t>
      </w:r>
      <w:r w:rsidR="00F6261E">
        <w:t xml:space="preserve"> </w:t>
      </w:r>
      <w:r w:rsidR="001714ED" w:rsidRPr="003562D5">
        <w:t xml:space="preserve">odżywcze </w:t>
      </w:r>
      <w:r w:rsidR="00D8536D" w:rsidRPr="003562D5">
        <w:t>produktów żywnościowych objętych poszczególnymi normami</w:t>
      </w:r>
      <w:r w:rsidR="001714ED" w:rsidRPr="003562D5">
        <w:t>,</w:t>
      </w:r>
    </w:p>
    <w:p w14:paraId="127F7143" w14:textId="77777777" w:rsidR="00A50A6D" w:rsidRPr="003562D5" w:rsidRDefault="00B70105" w:rsidP="00520164">
      <w:pPr>
        <w:pStyle w:val="ZPKTzmpktartykuempunktem"/>
      </w:pPr>
      <w:r w:rsidRPr="003562D5">
        <w:t>3</w:t>
      </w:r>
      <w:r w:rsidR="00E93401" w:rsidRPr="003562D5">
        <w:t>)</w:t>
      </w:r>
      <w:r w:rsidR="00E93401" w:rsidRPr="003562D5">
        <w:tab/>
      </w:r>
      <w:r w:rsidR="00A50A6D" w:rsidRPr="003562D5">
        <w:t xml:space="preserve">przypadki przyznawania poszczególnych norm wyżywienia, </w:t>
      </w:r>
    </w:p>
    <w:p w14:paraId="3E28DFF2" w14:textId="1EB542C5" w:rsidR="00A50A6D" w:rsidRPr="003562D5" w:rsidRDefault="00B70105" w:rsidP="00520164">
      <w:pPr>
        <w:pStyle w:val="ZPKTzmpktartykuempunktem"/>
      </w:pPr>
      <w:r w:rsidRPr="003562D5">
        <w:t>4</w:t>
      </w:r>
      <w:r w:rsidR="00A50A6D" w:rsidRPr="003562D5">
        <w:t>)</w:t>
      </w:r>
      <w:r w:rsidR="00A50A6D" w:rsidRPr="003562D5">
        <w:tab/>
        <w:t>przypadki, w</w:t>
      </w:r>
      <w:r w:rsidR="00F6261E">
        <w:t xml:space="preserve"> </w:t>
      </w:r>
      <w:r w:rsidR="00A50A6D" w:rsidRPr="003562D5">
        <w:t xml:space="preserve">których normy wyżywienia </w:t>
      </w:r>
      <w:r w:rsidR="000C1589" w:rsidRPr="003562D5">
        <w:t>mogą zostać uzupełnione</w:t>
      </w:r>
      <w:r w:rsidR="005A5EB1">
        <w:t>,</w:t>
      </w:r>
      <w:r w:rsidR="00686F57">
        <w:t xml:space="preserve"> oraz wartość pieniężną uzupełnienia</w:t>
      </w:r>
      <w:r w:rsidR="000C1589" w:rsidRPr="003562D5">
        <w:t>,</w:t>
      </w:r>
    </w:p>
    <w:p w14:paraId="41242121" w14:textId="10313E13" w:rsidR="00520164" w:rsidRPr="003562D5" w:rsidRDefault="00520164" w:rsidP="007E5C36">
      <w:pPr>
        <w:pStyle w:val="ZPKTzmpktartykuempunktem"/>
        <w:keepNext/>
      </w:pPr>
      <w:r w:rsidRPr="003562D5">
        <w:t>5</w:t>
      </w:r>
      <w:r w:rsidR="00A50A6D" w:rsidRPr="003562D5">
        <w:t>)</w:t>
      </w:r>
      <w:r w:rsidRPr="003562D5">
        <w:tab/>
      </w:r>
      <w:r w:rsidR="001714ED" w:rsidRPr="003562D5">
        <w:t>wartości świadczenia pieniężnego w</w:t>
      </w:r>
      <w:r w:rsidR="00F6261E">
        <w:t xml:space="preserve"> </w:t>
      </w:r>
      <w:r w:rsidR="001714ED" w:rsidRPr="003562D5">
        <w:t>zamian za wyżywienie</w:t>
      </w:r>
      <w:r w:rsidR="008542C0" w:rsidRPr="003562D5">
        <w:t xml:space="preserve"> oraz wymiar jego podwyższania</w:t>
      </w:r>
      <w:r w:rsidR="00D8536D" w:rsidRPr="003562D5">
        <w:t>,</w:t>
      </w:r>
      <w:r w:rsidR="00034AED" w:rsidRPr="003562D5">
        <w:t xml:space="preserve"> a</w:t>
      </w:r>
      <w:r w:rsidR="00F6261E">
        <w:t xml:space="preserve"> </w:t>
      </w:r>
      <w:r w:rsidR="00D8536D" w:rsidRPr="003562D5">
        <w:t>także</w:t>
      </w:r>
      <w:r w:rsidR="001714ED" w:rsidRPr="003562D5">
        <w:t xml:space="preserve"> jednostkę organizacyjną Policji właściwą do jego wypłacania</w:t>
      </w:r>
      <w:r w:rsidR="00034AED" w:rsidRPr="003562D5">
        <w:t xml:space="preserve"> i</w:t>
      </w:r>
      <w:r w:rsidR="00F6261E">
        <w:t xml:space="preserve"> </w:t>
      </w:r>
      <w:r w:rsidR="00D8536D" w:rsidRPr="003562D5">
        <w:t>terminy jego wypłaty</w:t>
      </w:r>
    </w:p>
    <w:p w14:paraId="2217BD24" w14:textId="7D0F2704" w:rsidR="00A50A6D" w:rsidRPr="003562D5" w:rsidRDefault="00A50A6D" w:rsidP="00520164">
      <w:pPr>
        <w:pStyle w:val="ZCZWSPPKTzmczciwsppktartykuempunktem"/>
      </w:pPr>
      <w:r w:rsidRPr="003562D5">
        <w:t xml:space="preserve">– </w:t>
      </w:r>
      <w:r w:rsidR="001714ED" w:rsidRPr="003562D5">
        <w:t>uwzględniając zasady racjonalnego żywienia, adekwatność środków finansowych służących zapewnieniu policjantom wyżywienia w</w:t>
      </w:r>
      <w:r w:rsidR="00F6261E">
        <w:t xml:space="preserve"> </w:t>
      </w:r>
      <w:r w:rsidR="001714ED" w:rsidRPr="003562D5">
        <w:t xml:space="preserve">naturze względem realnej wartości wyżywienia, </w:t>
      </w:r>
      <w:r w:rsidR="00B93F40">
        <w:t xml:space="preserve">przyporządkowanie norm wyżywienia do przypadków, w których policjantowi przysługuje wyżywienie w naturze, wskazanych w ust. 2, </w:t>
      </w:r>
      <w:r w:rsidR="00BA165C" w:rsidRPr="003562D5">
        <w:t xml:space="preserve">rozróżnienie </w:t>
      </w:r>
      <w:r w:rsidR="001714ED" w:rsidRPr="003562D5">
        <w:t>przypadk</w:t>
      </w:r>
      <w:r w:rsidR="00BA165C" w:rsidRPr="003562D5">
        <w:t>ów</w:t>
      </w:r>
      <w:r w:rsidR="001714ED" w:rsidRPr="003562D5">
        <w:t xml:space="preserve"> wypłacania świadczenia pieniężnego</w:t>
      </w:r>
      <w:r w:rsidR="000E7AFF" w:rsidRPr="003562D5">
        <w:t xml:space="preserve"> w</w:t>
      </w:r>
      <w:r w:rsidR="00F6261E">
        <w:t xml:space="preserve"> </w:t>
      </w:r>
      <w:r w:rsidR="001714ED" w:rsidRPr="003562D5">
        <w:t>zamian za wyżywienie</w:t>
      </w:r>
      <w:r w:rsidR="00F6261E">
        <w:t xml:space="preserve"> </w:t>
      </w:r>
      <w:r w:rsidR="001714ED" w:rsidRPr="003562D5">
        <w:t>oraz mając na względzie właściwe warunki pełnienia służby</w:t>
      </w:r>
      <w:r w:rsidRPr="003562D5">
        <w:t>.</w:t>
      </w:r>
      <w:r w:rsidR="008D375B" w:rsidRPr="003562D5">
        <w:t>”</w:t>
      </w:r>
      <w:r w:rsidRPr="003562D5">
        <w:t>;</w:t>
      </w:r>
    </w:p>
    <w:p w14:paraId="03BFD2DE" w14:textId="77777777" w:rsidR="006E26F0" w:rsidRPr="003562D5" w:rsidRDefault="00497366" w:rsidP="007E5C36">
      <w:pPr>
        <w:pStyle w:val="PKTpunkt"/>
        <w:keepNext/>
      </w:pPr>
      <w:r w:rsidRPr="003562D5">
        <w:t>10</w:t>
      </w:r>
      <w:r w:rsidR="00F96D90" w:rsidRPr="003562D5">
        <w:t>)</w:t>
      </w:r>
      <w:r w:rsidR="00F96D90" w:rsidRPr="003562D5">
        <w:tab/>
      </w:r>
      <w:r w:rsidR="006E26F0" w:rsidRPr="003562D5">
        <w:t>po art. 72 dodaje się art. 72a w brzmieniu:</w:t>
      </w:r>
    </w:p>
    <w:p w14:paraId="71093861" w14:textId="65193618" w:rsidR="006E26F0" w:rsidRPr="003562D5" w:rsidRDefault="005D6F42" w:rsidP="005D6F42">
      <w:pPr>
        <w:pStyle w:val="ZARTzmartartykuempunktem"/>
      </w:pPr>
      <w:r w:rsidRPr="003562D5">
        <w:t>„</w:t>
      </w:r>
      <w:r w:rsidR="006E26F0" w:rsidRPr="003562D5">
        <w:t>Art. 72a. Napoje w</w:t>
      </w:r>
      <w:r w:rsidR="00F6261E">
        <w:t xml:space="preserve"> </w:t>
      </w:r>
      <w:r w:rsidR="006E26F0" w:rsidRPr="003562D5">
        <w:t>naturze, w</w:t>
      </w:r>
      <w:r w:rsidR="00F6261E">
        <w:t xml:space="preserve"> </w:t>
      </w:r>
      <w:r w:rsidR="006E26F0" w:rsidRPr="003562D5">
        <w:t>ilości zaspokajającej potrzeby policjanta, przysługują w</w:t>
      </w:r>
      <w:r w:rsidR="00F6261E">
        <w:t xml:space="preserve"> </w:t>
      </w:r>
      <w:r w:rsidR="006E26F0" w:rsidRPr="003562D5">
        <w:t>czasie pełnienia służby, w</w:t>
      </w:r>
      <w:r w:rsidR="00F6261E">
        <w:t xml:space="preserve"> </w:t>
      </w:r>
      <w:r w:rsidR="006E26F0" w:rsidRPr="003562D5">
        <w:t>przypadkach i</w:t>
      </w:r>
      <w:r w:rsidR="00F6261E">
        <w:t xml:space="preserve"> </w:t>
      </w:r>
      <w:r w:rsidR="006E26F0" w:rsidRPr="003562D5">
        <w:t>na warunkach określonych w</w:t>
      </w:r>
      <w:r w:rsidR="00F6261E">
        <w:t xml:space="preserve"> </w:t>
      </w:r>
      <w:r w:rsidR="006E26F0" w:rsidRPr="003562D5">
        <w:t>przepisach wykonawczych wydanych na podstawie art.</w:t>
      </w:r>
      <w:r w:rsidR="00F6261E">
        <w:t xml:space="preserve"> </w:t>
      </w:r>
      <w:r w:rsidR="006E26F0" w:rsidRPr="003562D5">
        <w:t>232</w:t>
      </w:r>
      <w:r w:rsidR="00F6261E">
        <w:t xml:space="preserve"> </w:t>
      </w:r>
      <w:r w:rsidR="006E26F0" w:rsidRPr="003562D5">
        <w:t>ustawy z</w:t>
      </w:r>
      <w:r w:rsidR="00F6261E">
        <w:t xml:space="preserve"> </w:t>
      </w:r>
      <w:r w:rsidR="006E26F0" w:rsidRPr="003562D5">
        <w:t>dnia 24</w:t>
      </w:r>
      <w:r w:rsidR="00F6261E">
        <w:t xml:space="preserve"> </w:t>
      </w:r>
      <w:r w:rsidR="00363D30" w:rsidRPr="003562D5">
        <w:t>czerwca 1974</w:t>
      </w:r>
      <w:r w:rsidR="00F6261E">
        <w:t xml:space="preserve"> </w:t>
      </w:r>
      <w:r w:rsidR="00363D30" w:rsidRPr="003562D5">
        <w:t>r. – Kodeks pracy</w:t>
      </w:r>
      <w:r w:rsidR="006822FA" w:rsidRPr="003562D5">
        <w:t>.</w:t>
      </w:r>
      <w:r w:rsidRPr="003562D5">
        <w:t>”</w:t>
      </w:r>
      <w:r w:rsidR="006822FA" w:rsidRPr="003562D5">
        <w:t>;</w:t>
      </w:r>
    </w:p>
    <w:p w14:paraId="09C4E81D" w14:textId="2116A5DF" w:rsidR="00A50A6D" w:rsidRPr="003562D5" w:rsidRDefault="006E26F0" w:rsidP="007E5C36">
      <w:pPr>
        <w:pStyle w:val="PKTpunkt"/>
        <w:keepNext/>
      </w:pPr>
      <w:r w:rsidRPr="003562D5">
        <w:t>11)</w:t>
      </w:r>
      <w:r w:rsidRPr="003562D5">
        <w:tab/>
      </w:r>
      <w:r w:rsidR="00F96D90" w:rsidRPr="003562D5">
        <w:t>w</w:t>
      </w:r>
      <w:r w:rsidR="00034AED" w:rsidRPr="003562D5">
        <w:t xml:space="preserve"> art.</w:t>
      </w:r>
      <w:r w:rsidR="00F6261E">
        <w:t xml:space="preserve"> </w:t>
      </w:r>
      <w:r w:rsidR="00F96D90" w:rsidRPr="003562D5">
        <w:t>10</w:t>
      </w:r>
      <w:r w:rsidR="00034AED" w:rsidRPr="003562D5">
        <w:t>8 w</w:t>
      </w:r>
      <w:r w:rsidR="00F6261E">
        <w:t xml:space="preserve"> </w:t>
      </w:r>
      <w:r w:rsidR="00034AED" w:rsidRPr="003562D5">
        <w:t>ust.</w:t>
      </w:r>
      <w:r w:rsidR="00F6261E">
        <w:t xml:space="preserve"> </w:t>
      </w:r>
      <w:r w:rsidR="00A50A6D" w:rsidRPr="003562D5">
        <w:t>1:</w:t>
      </w:r>
    </w:p>
    <w:p w14:paraId="62095236" w14:textId="705CD4C3" w:rsidR="00F96D90" w:rsidRPr="003562D5" w:rsidRDefault="00A50A6D" w:rsidP="007E5C36">
      <w:pPr>
        <w:pStyle w:val="LITlitera"/>
        <w:keepNext/>
      </w:pPr>
      <w:r w:rsidRPr="003562D5">
        <w:t>a)</w:t>
      </w:r>
      <w:r w:rsidRPr="003562D5">
        <w:tab/>
      </w:r>
      <w:r w:rsidR="00F96D90" w:rsidRPr="003562D5">
        <w:t>po</w:t>
      </w:r>
      <w:r w:rsidR="00034AED" w:rsidRPr="003562D5">
        <w:t xml:space="preserve"> pkt</w:t>
      </w:r>
      <w:r w:rsidR="00F6261E">
        <w:t xml:space="preserve"> </w:t>
      </w:r>
      <w:r w:rsidRPr="003562D5">
        <w:t>5</w:t>
      </w:r>
      <w:r w:rsidR="00F6261E">
        <w:t xml:space="preserve"> </w:t>
      </w:r>
      <w:r w:rsidR="00F96D90" w:rsidRPr="003562D5">
        <w:t>dodaje się</w:t>
      </w:r>
      <w:r w:rsidR="00034AED" w:rsidRPr="003562D5">
        <w:t xml:space="preserve"> pkt</w:t>
      </w:r>
      <w:r w:rsidR="00F6261E">
        <w:t xml:space="preserve"> </w:t>
      </w:r>
      <w:r w:rsidR="00F96D90" w:rsidRPr="003562D5">
        <w:t>5a</w:t>
      </w:r>
      <w:r w:rsidRPr="003562D5">
        <w:t xml:space="preserve"> w</w:t>
      </w:r>
      <w:r w:rsidR="00F6261E">
        <w:t xml:space="preserve"> </w:t>
      </w:r>
      <w:r w:rsidR="00F96D90" w:rsidRPr="003562D5">
        <w:t>brzmieniu:</w:t>
      </w:r>
    </w:p>
    <w:p w14:paraId="1AA3CBDE" w14:textId="77777777" w:rsidR="00F96D90" w:rsidRPr="003562D5" w:rsidRDefault="008D375B" w:rsidP="00A50A6D">
      <w:pPr>
        <w:pStyle w:val="ZLITPKTzmpktliter"/>
      </w:pPr>
      <w:r w:rsidRPr="003562D5">
        <w:t>„</w:t>
      </w:r>
      <w:r w:rsidR="00F96D90" w:rsidRPr="003562D5">
        <w:t>5a)</w:t>
      </w:r>
      <w:r w:rsidR="00F96D90" w:rsidRPr="003562D5">
        <w:tab/>
        <w:t>świadczenie motywacyjne;</w:t>
      </w:r>
      <w:r w:rsidRPr="003562D5">
        <w:t>”</w:t>
      </w:r>
      <w:r w:rsidR="00A50A6D" w:rsidRPr="003562D5">
        <w:t>,</w:t>
      </w:r>
    </w:p>
    <w:p w14:paraId="18D0CCDB" w14:textId="69C11AB6" w:rsidR="00A50A6D" w:rsidRPr="003562D5" w:rsidRDefault="00A50A6D" w:rsidP="007E5C36">
      <w:pPr>
        <w:pStyle w:val="LITlitera"/>
        <w:keepNext/>
      </w:pPr>
      <w:r w:rsidRPr="003562D5">
        <w:t>b)</w:t>
      </w:r>
      <w:r w:rsidRPr="003562D5">
        <w:tab/>
        <w:t>w</w:t>
      </w:r>
      <w:r w:rsidR="00034AED" w:rsidRPr="003562D5">
        <w:t xml:space="preserve"> pkt</w:t>
      </w:r>
      <w:r w:rsidR="00F6261E">
        <w:t xml:space="preserve"> </w:t>
      </w:r>
      <w:r w:rsidR="00747003" w:rsidRPr="003562D5">
        <w:t>6</w:t>
      </w:r>
      <w:r w:rsidR="00F6261E">
        <w:t xml:space="preserve"> </w:t>
      </w:r>
      <w:r w:rsidRPr="003562D5">
        <w:t xml:space="preserve">kropkę zastępuje się </w:t>
      </w:r>
      <w:r w:rsidR="00C25A85" w:rsidRPr="003562D5">
        <w:t>średnikiem</w:t>
      </w:r>
      <w:r w:rsidR="00747003" w:rsidRPr="003562D5">
        <w:t xml:space="preserve"> i</w:t>
      </w:r>
      <w:r w:rsidR="00F6261E">
        <w:t xml:space="preserve"> </w:t>
      </w:r>
      <w:r w:rsidRPr="003562D5">
        <w:t>dodaje się</w:t>
      </w:r>
      <w:r w:rsidR="00034AED" w:rsidRPr="003562D5">
        <w:t xml:space="preserve"> pkt</w:t>
      </w:r>
      <w:r w:rsidR="00F6261E">
        <w:t xml:space="preserve"> </w:t>
      </w:r>
      <w:r w:rsidR="00034AED" w:rsidRPr="003562D5">
        <w:t>7 w</w:t>
      </w:r>
      <w:r w:rsidR="00F6261E">
        <w:t xml:space="preserve"> </w:t>
      </w:r>
      <w:r w:rsidRPr="003562D5">
        <w:t>brzmieniu:</w:t>
      </w:r>
    </w:p>
    <w:p w14:paraId="1D4FB2CB" w14:textId="302ABADE" w:rsidR="00A50A6D" w:rsidRPr="003562D5" w:rsidRDefault="008D375B" w:rsidP="00A50A6D">
      <w:pPr>
        <w:pStyle w:val="ZLITPKTzmpktliter"/>
      </w:pPr>
      <w:r w:rsidRPr="003562D5">
        <w:t>„</w:t>
      </w:r>
      <w:r w:rsidR="00A50A6D" w:rsidRPr="003562D5">
        <w:t>7)</w:t>
      </w:r>
      <w:r w:rsidR="00C25A85" w:rsidRPr="003562D5">
        <w:tab/>
      </w:r>
      <w:r w:rsidR="00A50A6D" w:rsidRPr="003562D5">
        <w:t>świadczenie</w:t>
      </w:r>
      <w:r w:rsidR="00800DB7" w:rsidRPr="003562D5">
        <w:t xml:space="preserve"> pieniężne</w:t>
      </w:r>
      <w:r w:rsidR="000E7AFF" w:rsidRPr="003562D5">
        <w:t xml:space="preserve"> w</w:t>
      </w:r>
      <w:r w:rsidR="00F6261E">
        <w:t xml:space="preserve"> </w:t>
      </w:r>
      <w:r w:rsidR="00800DB7" w:rsidRPr="003562D5">
        <w:t>zamian za wyżywienie.</w:t>
      </w:r>
      <w:r w:rsidRPr="003562D5">
        <w:t>”</w:t>
      </w:r>
      <w:r w:rsidR="00A50A6D" w:rsidRPr="003562D5">
        <w:t>;</w:t>
      </w:r>
    </w:p>
    <w:p w14:paraId="158AE94B" w14:textId="79DEFD7F" w:rsidR="00857344" w:rsidRPr="003562D5" w:rsidRDefault="00126367" w:rsidP="007E5C36">
      <w:pPr>
        <w:pStyle w:val="PKTpunkt"/>
        <w:keepNext/>
      </w:pPr>
      <w:r w:rsidRPr="003562D5">
        <w:lastRenderedPageBreak/>
        <w:t>1</w:t>
      </w:r>
      <w:r w:rsidR="006E26F0" w:rsidRPr="003562D5">
        <w:t>2</w:t>
      </w:r>
      <w:r w:rsidR="00857344" w:rsidRPr="003562D5">
        <w:t>)</w:t>
      </w:r>
      <w:r w:rsidR="00857344" w:rsidRPr="003562D5">
        <w:tab/>
        <w:t>w</w:t>
      </w:r>
      <w:r w:rsidR="00034AED" w:rsidRPr="003562D5">
        <w:t xml:space="preserve"> art.</w:t>
      </w:r>
      <w:r w:rsidR="00F6261E">
        <w:t xml:space="preserve"> </w:t>
      </w:r>
      <w:r w:rsidR="00857344" w:rsidRPr="003562D5">
        <w:t>11</w:t>
      </w:r>
      <w:r w:rsidR="00034AED" w:rsidRPr="003562D5">
        <w:t>0 w</w:t>
      </w:r>
      <w:r w:rsidR="00F6261E">
        <w:t xml:space="preserve"> </w:t>
      </w:r>
      <w:r w:rsidR="00034AED" w:rsidRPr="003562D5">
        <w:t>ust.</w:t>
      </w:r>
      <w:r w:rsidR="00F6261E">
        <w:t xml:space="preserve"> </w:t>
      </w:r>
      <w:r w:rsidR="00034AED" w:rsidRPr="003562D5">
        <w:t>5 pkt</w:t>
      </w:r>
      <w:r w:rsidR="00F6261E">
        <w:t xml:space="preserve"> </w:t>
      </w:r>
      <w:r w:rsidR="000E7AFF" w:rsidRPr="003562D5">
        <w:t>2</w:t>
      </w:r>
      <w:r w:rsidR="00F6261E">
        <w:t xml:space="preserve"> </w:t>
      </w:r>
      <w:r w:rsidR="00857344" w:rsidRPr="003562D5">
        <w:t>otrzymuje brzmienie:</w:t>
      </w:r>
    </w:p>
    <w:p w14:paraId="0D24AA08" w14:textId="4954B92A" w:rsidR="00857344" w:rsidRPr="003562D5" w:rsidRDefault="008D375B" w:rsidP="00857344">
      <w:pPr>
        <w:pStyle w:val="ZPKTzmpktartykuempunktem"/>
      </w:pPr>
      <w:r w:rsidRPr="003562D5">
        <w:t>„</w:t>
      </w:r>
      <w:r w:rsidR="00857344" w:rsidRPr="003562D5">
        <w:t>2)</w:t>
      </w:r>
      <w:r w:rsidR="00CC1C48">
        <w:tab/>
      </w:r>
      <w:r w:rsidR="00857344" w:rsidRPr="003562D5">
        <w:t>popełnienia przewinienia dyscyplinarnego, stwierdzonego</w:t>
      </w:r>
      <w:r w:rsidR="000E7AFF" w:rsidRPr="003562D5">
        <w:t xml:space="preserve"> w</w:t>
      </w:r>
      <w:r w:rsidR="00F6261E">
        <w:t xml:space="preserve"> </w:t>
      </w:r>
      <w:r w:rsidR="00857344" w:rsidRPr="003562D5">
        <w:t>prawomocnie zakończonym postępowaniu dyscyplinarnym;</w:t>
      </w:r>
      <w:r w:rsidRPr="003562D5">
        <w:t>”</w:t>
      </w:r>
      <w:r w:rsidR="00857344" w:rsidRPr="003562D5">
        <w:t>;</w:t>
      </w:r>
    </w:p>
    <w:p w14:paraId="529BA8D5" w14:textId="77777777" w:rsidR="003A6C1A" w:rsidRPr="003562D5" w:rsidRDefault="00126367" w:rsidP="007E5C36">
      <w:pPr>
        <w:pStyle w:val="PKTpunkt"/>
        <w:keepNext/>
      </w:pPr>
      <w:r w:rsidRPr="003562D5">
        <w:t>1</w:t>
      </w:r>
      <w:r w:rsidR="006E26F0" w:rsidRPr="003562D5">
        <w:t>3</w:t>
      </w:r>
      <w:r w:rsidR="006965DC" w:rsidRPr="003562D5">
        <w:t>)</w:t>
      </w:r>
      <w:r w:rsidR="003A6C1A" w:rsidRPr="003562D5">
        <w:tab/>
        <w:t>art. 115a otrzymuje brzmienie:</w:t>
      </w:r>
    </w:p>
    <w:p w14:paraId="38A8C880" w14:textId="0B6965B3" w:rsidR="003A6C1A" w:rsidRPr="003562D5" w:rsidRDefault="008D375B" w:rsidP="003A6C1A">
      <w:pPr>
        <w:pStyle w:val="ZARTzmartartykuempunktem"/>
      </w:pPr>
      <w:r w:rsidRPr="003562D5">
        <w:t>„</w:t>
      </w:r>
      <w:r w:rsidR="003A6C1A" w:rsidRPr="003562D5">
        <w:t>Art.</w:t>
      </w:r>
      <w:r w:rsidR="00F6261E">
        <w:t xml:space="preserve"> </w:t>
      </w:r>
      <w:r w:rsidR="003A6C1A" w:rsidRPr="003562D5">
        <w:t xml:space="preserve">115a. Ekwiwalent pieniężny za </w:t>
      </w:r>
      <w:r w:rsidR="00A50A6D" w:rsidRPr="003562D5">
        <w:t>1</w:t>
      </w:r>
      <w:r w:rsidR="00F6261E">
        <w:t xml:space="preserve"> </w:t>
      </w:r>
      <w:r w:rsidR="003A6C1A" w:rsidRPr="003562D5">
        <w:t>dzień niewykorzystanego urlopu wypoczynkowego lub dodatkowego ustala się</w:t>
      </w:r>
      <w:r w:rsidR="00A50A6D" w:rsidRPr="003562D5">
        <w:t xml:space="preserve"> w</w:t>
      </w:r>
      <w:r w:rsidR="00F6261E">
        <w:t xml:space="preserve"> </w:t>
      </w:r>
      <w:r w:rsidR="003A6C1A" w:rsidRPr="003562D5">
        <w:t>wysokości 1/2</w:t>
      </w:r>
      <w:r w:rsidR="00A50A6D" w:rsidRPr="003562D5">
        <w:t>1</w:t>
      </w:r>
      <w:r w:rsidR="00F6261E">
        <w:t xml:space="preserve"> </w:t>
      </w:r>
      <w:r w:rsidR="003A6C1A" w:rsidRPr="003562D5">
        <w:t>części miesięcznego uposażenia zasadniczego wraz</w:t>
      </w:r>
      <w:r w:rsidR="00A50A6D" w:rsidRPr="003562D5">
        <w:t xml:space="preserve"> z</w:t>
      </w:r>
      <w:r w:rsidR="00F6261E">
        <w:t xml:space="preserve"> </w:t>
      </w:r>
      <w:r w:rsidR="003A6C1A" w:rsidRPr="003562D5">
        <w:t>dodatkami</w:t>
      </w:r>
      <w:r w:rsidR="00A50A6D" w:rsidRPr="003562D5">
        <w:t xml:space="preserve"> o</w:t>
      </w:r>
      <w:r w:rsidR="00F6261E">
        <w:t xml:space="preserve"> </w:t>
      </w:r>
      <w:r w:rsidR="003A6C1A" w:rsidRPr="003562D5">
        <w:t>charakterze stałym należnego na ostatnio zajmowanym stanowisku służbowym.</w:t>
      </w:r>
      <w:r w:rsidRPr="003562D5">
        <w:t>”</w:t>
      </w:r>
      <w:r w:rsidR="003A6C1A" w:rsidRPr="003562D5">
        <w:t>;</w:t>
      </w:r>
    </w:p>
    <w:p w14:paraId="3E20972A" w14:textId="42190264" w:rsidR="00F96D90" w:rsidRPr="003562D5" w:rsidRDefault="00126367" w:rsidP="007E5C36">
      <w:pPr>
        <w:pStyle w:val="PKTpunkt"/>
        <w:keepNext/>
      </w:pPr>
      <w:r w:rsidRPr="003562D5">
        <w:t>1</w:t>
      </w:r>
      <w:r w:rsidR="006E26F0" w:rsidRPr="003562D5">
        <w:t>4</w:t>
      </w:r>
      <w:r w:rsidR="00F96D90" w:rsidRPr="003562D5">
        <w:t>)</w:t>
      </w:r>
      <w:r w:rsidR="00F96D90" w:rsidRPr="003562D5">
        <w:tab/>
        <w:t>po</w:t>
      </w:r>
      <w:r w:rsidR="00034AED" w:rsidRPr="003562D5">
        <w:t xml:space="preserve"> art.</w:t>
      </w:r>
      <w:r w:rsidR="00F6261E">
        <w:t xml:space="preserve"> </w:t>
      </w:r>
      <w:r w:rsidR="00F96D90" w:rsidRPr="003562D5">
        <w:t>12</w:t>
      </w:r>
      <w:r w:rsidR="00A50A6D" w:rsidRPr="003562D5">
        <w:t>0</w:t>
      </w:r>
      <w:r w:rsidR="00F6261E">
        <w:t xml:space="preserve"> </w:t>
      </w:r>
      <w:r w:rsidR="00F96D90" w:rsidRPr="003562D5">
        <w:t>dodaje się</w:t>
      </w:r>
      <w:r w:rsidR="00034AED" w:rsidRPr="003562D5">
        <w:t xml:space="preserve"> art.</w:t>
      </w:r>
      <w:r w:rsidR="00F6261E">
        <w:t xml:space="preserve"> </w:t>
      </w:r>
      <w:r w:rsidR="00F96D90" w:rsidRPr="003562D5">
        <w:t>120a</w:t>
      </w:r>
      <w:r w:rsidR="00A50A6D" w:rsidRPr="003562D5">
        <w:t xml:space="preserve"> w</w:t>
      </w:r>
      <w:r w:rsidR="00F6261E">
        <w:t xml:space="preserve"> </w:t>
      </w:r>
      <w:r w:rsidR="00F96D90" w:rsidRPr="003562D5">
        <w:t>brzmieniu:</w:t>
      </w:r>
    </w:p>
    <w:p w14:paraId="0353F6BC" w14:textId="77777777" w:rsidR="00F96D90" w:rsidRPr="003562D5" w:rsidRDefault="008D375B" w:rsidP="007E5C36">
      <w:pPr>
        <w:pStyle w:val="ZARTzmartartykuempunktem"/>
        <w:keepNext/>
      </w:pPr>
      <w:r w:rsidRPr="003562D5">
        <w:t>„</w:t>
      </w:r>
      <w:r w:rsidR="00F96D90" w:rsidRPr="003562D5">
        <w:t xml:space="preserve">Art. 120a. 1. Policjantowi </w:t>
      </w:r>
      <w:r w:rsidR="00E22077" w:rsidRPr="003562D5">
        <w:t xml:space="preserve">przyznaje się </w:t>
      </w:r>
      <w:r w:rsidR="00F96D90" w:rsidRPr="003562D5">
        <w:t>świadczenie motywacyjne po osiągnięciu</w:t>
      </w:r>
      <w:r w:rsidR="00DE3C5B" w:rsidRPr="003562D5">
        <w:t xml:space="preserve"> powyżej</w:t>
      </w:r>
      <w:r w:rsidR="00F96D90" w:rsidRPr="003562D5">
        <w:t>:</w:t>
      </w:r>
    </w:p>
    <w:p w14:paraId="472D40EB" w14:textId="6EF81D07" w:rsidR="00F96D90" w:rsidRPr="003562D5" w:rsidRDefault="00F96D90" w:rsidP="00F96D90">
      <w:pPr>
        <w:pStyle w:val="ZPKTzmpktartykuempunktem"/>
      </w:pPr>
      <w:r w:rsidRPr="003562D5">
        <w:t>1)</w:t>
      </w:r>
      <w:r w:rsidRPr="003562D5">
        <w:tab/>
        <w:t>2</w:t>
      </w:r>
      <w:r w:rsidR="00A50A6D" w:rsidRPr="003562D5">
        <w:t>5</w:t>
      </w:r>
      <w:r w:rsidR="00F6261E">
        <w:t xml:space="preserve"> </w:t>
      </w:r>
      <w:r w:rsidRPr="003562D5">
        <w:t>lat służby</w:t>
      </w:r>
      <w:r w:rsidR="00DD4AEA" w:rsidRPr="003562D5">
        <w:t>, ale nie więcej niż 2</w:t>
      </w:r>
      <w:r w:rsidR="00034AED" w:rsidRPr="003562D5">
        <w:t>8</w:t>
      </w:r>
      <w:r w:rsidR="00F6261E">
        <w:t xml:space="preserve"> </w:t>
      </w:r>
      <w:r w:rsidR="00DD4AEA" w:rsidRPr="003562D5">
        <w:t>lat</w:t>
      </w:r>
      <w:r w:rsidR="00034AED" w:rsidRPr="003562D5">
        <w:t xml:space="preserve"> i</w:t>
      </w:r>
      <w:r w:rsidR="00F6261E">
        <w:t xml:space="preserve"> </w:t>
      </w:r>
      <w:r w:rsidR="00034AED" w:rsidRPr="003562D5">
        <w:t>6</w:t>
      </w:r>
      <w:r w:rsidR="00F6261E">
        <w:t xml:space="preserve"> </w:t>
      </w:r>
      <w:r w:rsidR="00DD4AEA" w:rsidRPr="003562D5">
        <w:t>miesięcy</w:t>
      </w:r>
      <w:r w:rsidRPr="003562D5">
        <w:t xml:space="preserve"> –</w:t>
      </w:r>
      <w:r w:rsidR="00A50A6D" w:rsidRPr="003562D5">
        <w:t xml:space="preserve"> w</w:t>
      </w:r>
      <w:r w:rsidR="00F6261E">
        <w:t xml:space="preserve"> </w:t>
      </w:r>
      <w:r w:rsidRPr="003562D5">
        <w:t>wysokości 150</w:t>
      </w:r>
      <w:r w:rsidR="00A50A6D" w:rsidRPr="003562D5">
        <w:t>0</w:t>
      </w:r>
      <w:r w:rsidR="005E4B60">
        <w:t xml:space="preserve"> </w:t>
      </w:r>
      <w:r w:rsidRPr="003562D5">
        <w:t>złotych</w:t>
      </w:r>
      <w:r w:rsidR="00DD4AEA" w:rsidRPr="003562D5">
        <w:t xml:space="preserve"> miesięcznie</w:t>
      </w:r>
      <w:r w:rsidR="00A4002A">
        <w:t>,</w:t>
      </w:r>
      <w:r w:rsidRPr="003562D5">
        <w:t xml:space="preserve"> albo</w:t>
      </w:r>
    </w:p>
    <w:p w14:paraId="2E20612C" w14:textId="72A5FBC6" w:rsidR="00F96D90" w:rsidRPr="003562D5" w:rsidRDefault="00F96D90" w:rsidP="00F96D90">
      <w:pPr>
        <w:pStyle w:val="ZPKTzmpktartykuempunktem"/>
      </w:pPr>
      <w:r w:rsidRPr="003562D5">
        <w:t>2)</w:t>
      </w:r>
      <w:r w:rsidRPr="003562D5">
        <w:tab/>
        <w:t>2</w:t>
      </w:r>
      <w:r w:rsidR="00A50A6D" w:rsidRPr="003562D5">
        <w:t>8</w:t>
      </w:r>
      <w:r w:rsidR="00F6261E">
        <w:t xml:space="preserve"> </w:t>
      </w:r>
      <w:r w:rsidRPr="003562D5">
        <w:t>lat</w:t>
      </w:r>
      <w:r w:rsidR="00A50A6D" w:rsidRPr="003562D5">
        <w:t xml:space="preserve"> i</w:t>
      </w:r>
      <w:r w:rsidR="00F6261E">
        <w:t xml:space="preserve"> </w:t>
      </w:r>
      <w:r w:rsidR="00A50A6D" w:rsidRPr="003562D5">
        <w:t>6</w:t>
      </w:r>
      <w:r w:rsidR="00F6261E">
        <w:t xml:space="preserve"> </w:t>
      </w:r>
      <w:r w:rsidRPr="003562D5">
        <w:t>miesięcy służby –</w:t>
      </w:r>
      <w:r w:rsidR="00A50A6D" w:rsidRPr="003562D5">
        <w:t xml:space="preserve"> w</w:t>
      </w:r>
      <w:r w:rsidR="00F6261E">
        <w:t xml:space="preserve"> </w:t>
      </w:r>
      <w:r w:rsidRPr="003562D5">
        <w:t>wysokości 250</w:t>
      </w:r>
      <w:r w:rsidR="00A50A6D" w:rsidRPr="003562D5">
        <w:t>0</w:t>
      </w:r>
      <w:r w:rsidR="00F6261E">
        <w:t xml:space="preserve"> </w:t>
      </w:r>
      <w:r w:rsidRPr="003562D5">
        <w:t>złotych</w:t>
      </w:r>
      <w:r w:rsidR="00DD4AEA" w:rsidRPr="003562D5">
        <w:t xml:space="preserve"> miesięcznie</w:t>
      </w:r>
      <w:r w:rsidRPr="003562D5">
        <w:t>.</w:t>
      </w:r>
    </w:p>
    <w:p w14:paraId="2B3CB1BF" w14:textId="7E9F8771" w:rsidR="006A3F70" w:rsidRPr="003562D5" w:rsidRDefault="00F96D90" w:rsidP="007E5C36">
      <w:pPr>
        <w:pStyle w:val="ZUSTzmustartykuempunktem"/>
        <w:keepNext/>
      </w:pPr>
      <w:r w:rsidRPr="003562D5">
        <w:t>2.</w:t>
      </w:r>
      <w:r w:rsidR="00F6261E">
        <w:t xml:space="preserve"> </w:t>
      </w:r>
      <w:r w:rsidRPr="003562D5">
        <w:t>Do stażu służby,</w:t>
      </w:r>
      <w:r w:rsidR="00A50A6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 xml:space="preserve">1, zalicza się </w:t>
      </w:r>
      <w:r w:rsidR="006A3F70" w:rsidRPr="003562D5">
        <w:t>okresy:</w:t>
      </w:r>
    </w:p>
    <w:p w14:paraId="527BC148" w14:textId="491C07AA" w:rsidR="006A3F70" w:rsidRPr="003562D5" w:rsidRDefault="006A3F70" w:rsidP="00520164">
      <w:pPr>
        <w:pStyle w:val="ZPKTzmpktartykuempunktem"/>
      </w:pPr>
      <w:r w:rsidRPr="003562D5">
        <w:t>1)</w:t>
      </w:r>
      <w:r w:rsidR="00A2288C" w:rsidRPr="003562D5">
        <w:tab/>
      </w:r>
      <w:r w:rsidRPr="003562D5">
        <w:t>służby</w:t>
      </w:r>
      <w:r w:rsidR="00034AED" w:rsidRPr="003562D5">
        <w:t xml:space="preserve"> w</w:t>
      </w:r>
      <w:r w:rsidR="00F6261E">
        <w:t xml:space="preserve"> </w:t>
      </w:r>
      <w:r w:rsidRPr="003562D5">
        <w:t xml:space="preserve">Policji; </w:t>
      </w:r>
    </w:p>
    <w:p w14:paraId="70B2B946" w14:textId="4695B2CA" w:rsidR="006A3F70" w:rsidRPr="003562D5" w:rsidRDefault="006A3F70" w:rsidP="00520164">
      <w:pPr>
        <w:pStyle w:val="ZPKTzmpktartykuempunktem"/>
      </w:pPr>
      <w:r w:rsidRPr="003562D5">
        <w:t>2)</w:t>
      </w:r>
      <w:r w:rsidR="00A2288C" w:rsidRPr="003562D5">
        <w:tab/>
      </w:r>
      <w:r w:rsidRPr="003562D5">
        <w:t>służby</w:t>
      </w:r>
      <w:r w:rsidR="00034AED" w:rsidRPr="003562D5">
        <w:t xml:space="preserve"> w</w:t>
      </w:r>
      <w:r w:rsidR="00F6261E">
        <w:t xml:space="preserve"> </w:t>
      </w:r>
      <w:r w:rsidRPr="003562D5">
        <w:t>Agencji Bezpieczeństwa Wewnętrznego, Agencji Wywiadu, Służbie Kontrwywiadu Wojskowego, Służbie Wywiadu Wojskowego, Centralnym Biurze Antykorupcyjnym, Straży Granicznej, Straży Marszałkowskiej, Służbie Ochrony Państwa, Państwowej Straży Pożarnej, Służbie Celnej, Służbie Celno</w:t>
      </w:r>
      <w:r w:rsidR="00F6261E">
        <w:t>-</w:t>
      </w:r>
      <w:r w:rsidRPr="003562D5">
        <w:t>Skarbowej</w:t>
      </w:r>
      <w:r w:rsidR="00034AED" w:rsidRPr="003562D5">
        <w:t xml:space="preserve"> i </w:t>
      </w:r>
      <w:r w:rsidRPr="003562D5">
        <w:t xml:space="preserve">Służbie Więziennej; </w:t>
      </w:r>
    </w:p>
    <w:p w14:paraId="137AB5A2" w14:textId="776F0E8A" w:rsidR="006A3F70" w:rsidRPr="003562D5" w:rsidRDefault="006A3F70" w:rsidP="00520164">
      <w:pPr>
        <w:pStyle w:val="ZPKTzmpktartykuempunktem"/>
      </w:pPr>
      <w:r w:rsidRPr="003562D5">
        <w:t>3)</w:t>
      </w:r>
      <w:r w:rsidR="00A2288C" w:rsidRPr="003562D5">
        <w:tab/>
      </w:r>
      <w:r w:rsidRPr="003562D5">
        <w:t>traktowane jako równorzędne ze służbą,</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pkt</w:t>
      </w:r>
      <w:r w:rsidR="00F6261E">
        <w:t xml:space="preserve"> </w:t>
      </w:r>
      <w:r w:rsidR="00034AED" w:rsidRPr="003562D5">
        <w:t>1 i</w:t>
      </w:r>
      <w:r w:rsidR="00F6261E">
        <w:t xml:space="preserve"> </w:t>
      </w:r>
      <w:r w:rsidRPr="003562D5">
        <w:t>2, wymienione</w:t>
      </w:r>
      <w:r w:rsidR="00034AED" w:rsidRPr="003562D5">
        <w:t xml:space="preserve"> w art.</w:t>
      </w:r>
      <w:r w:rsidR="00F6261E">
        <w:t xml:space="preserve"> </w:t>
      </w:r>
      <w:r w:rsidRPr="003562D5">
        <w:t>1</w:t>
      </w:r>
      <w:r w:rsidR="00034AED" w:rsidRPr="003562D5">
        <w:t>3</w:t>
      </w:r>
      <w:r w:rsidR="00F6261E">
        <w:t xml:space="preserve"> </w:t>
      </w:r>
      <w:r w:rsidRPr="003562D5">
        <w:t>ustawy</w:t>
      </w:r>
      <w:r w:rsidR="00034AED" w:rsidRPr="003562D5">
        <w:t xml:space="preserve"> z</w:t>
      </w:r>
      <w:r w:rsidR="00F6261E">
        <w:t xml:space="preserve"> </w:t>
      </w:r>
      <w:r w:rsidRPr="003562D5">
        <w:t>dnia 1</w:t>
      </w:r>
      <w:r w:rsidR="00034AED" w:rsidRPr="003562D5">
        <w:t>8</w:t>
      </w:r>
      <w:r w:rsidR="00F6261E">
        <w:t xml:space="preserve"> </w:t>
      </w:r>
      <w:r w:rsidRPr="003562D5">
        <w:t>lutego 199</w:t>
      </w:r>
      <w:r w:rsidR="00034AED" w:rsidRPr="003562D5">
        <w:t>4</w:t>
      </w:r>
      <w:r w:rsidR="00F6261E">
        <w:t xml:space="preserve"> </w:t>
      </w:r>
      <w:r w:rsidRPr="003562D5">
        <w:t>r.</w:t>
      </w:r>
      <w:r w:rsidR="00034AED" w:rsidRPr="003562D5">
        <w:t xml:space="preserve"> o</w:t>
      </w:r>
      <w:r w:rsidR="00F6261E">
        <w:t xml:space="preserve"> </w:t>
      </w:r>
      <w:r w:rsidRPr="003562D5">
        <w:t xml:space="preserve">zaopatrzeniu emerytalnym funkcjonariuszy Policji, Agencji Bezpieczeństwa Wewnętrznego, Agencji Wywiadu, Służby Kontrwywiadu Wojskowego, Służby Wywiadu Wojskowego, Centralnego Biura Antykorupcyjnego, Straży Granicznej, </w:t>
      </w:r>
      <w:r w:rsidR="00732195">
        <w:t xml:space="preserve">Straży Marszałkowskiej, </w:t>
      </w:r>
      <w:r w:rsidRPr="003562D5">
        <w:t>Służby Ochrony Państwa, Państwowej Straży Pożarnej, Służby Celno</w:t>
      </w:r>
      <w:r w:rsidR="00F6261E">
        <w:t>-</w:t>
      </w:r>
      <w:r w:rsidRPr="003562D5">
        <w:t>Skarbowej</w:t>
      </w:r>
      <w:r w:rsidR="00034AED" w:rsidRPr="003562D5">
        <w:t xml:space="preserve"> i </w:t>
      </w:r>
      <w:r w:rsidRPr="003562D5">
        <w:t>Służby Więziennej oraz ich rodzin</w:t>
      </w:r>
      <w:r w:rsidR="00363D30" w:rsidRPr="003562D5">
        <w:t xml:space="preserve"> (Dz. U. z 2020 r. poz. 723)</w:t>
      </w:r>
      <w:r w:rsidRPr="003562D5">
        <w:t xml:space="preserve">. </w:t>
      </w:r>
    </w:p>
    <w:p w14:paraId="6596BD6C" w14:textId="0B9F77E6" w:rsidR="00F51B53" w:rsidRPr="003562D5" w:rsidRDefault="00F51B53" w:rsidP="00F96D90">
      <w:pPr>
        <w:pStyle w:val="ZUSTzmustartykuempunktem"/>
      </w:pPr>
      <w:r w:rsidRPr="003562D5">
        <w:t>3</w:t>
      </w:r>
      <w:r w:rsidR="00F96D90" w:rsidRPr="003562D5">
        <w:t>. Decyzję</w:t>
      </w:r>
      <w:r w:rsidR="00A50A6D" w:rsidRPr="003562D5">
        <w:t xml:space="preserve"> o</w:t>
      </w:r>
      <w:r w:rsidR="00F6261E">
        <w:t xml:space="preserve"> </w:t>
      </w:r>
      <w:r w:rsidR="00F96D90" w:rsidRPr="003562D5">
        <w:t xml:space="preserve">przyznaniu </w:t>
      </w:r>
      <w:r w:rsidR="00E22077" w:rsidRPr="003562D5">
        <w:t xml:space="preserve">lub odmowie przyznania </w:t>
      </w:r>
      <w:r w:rsidR="00F96D90" w:rsidRPr="003562D5">
        <w:t>świadczenia motywacyjnego przełożony</w:t>
      </w:r>
      <w:r w:rsidR="00A91472" w:rsidRPr="003562D5">
        <w:t>,</w:t>
      </w:r>
      <w:r w:rsidR="00034AED" w:rsidRPr="003562D5">
        <w:t xml:space="preserve"> o</w:t>
      </w:r>
      <w:r w:rsidR="00F6261E">
        <w:t xml:space="preserve"> </w:t>
      </w:r>
      <w:r w:rsidR="00A91472" w:rsidRPr="003562D5">
        <w:t>którym mowa</w:t>
      </w:r>
      <w:r w:rsidR="00034AED" w:rsidRPr="003562D5">
        <w:t xml:space="preserve"> w</w:t>
      </w:r>
      <w:r w:rsidR="00F6261E">
        <w:t xml:space="preserve"> </w:t>
      </w:r>
      <w:r w:rsidR="00034AED" w:rsidRPr="003562D5">
        <w:t>art.</w:t>
      </w:r>
      <w:r w:rsidR="00F6261E">
        <w:t xml:space="preserve"> </w:t>
      </w:r>
      <w:r w:rsidR="00A91472" w:rsidRPr="003562D5">
        <w:t>3</w:t>
      </w:r>
      <w:r w:rsidR="00034AED" w:rsidRPr="003562D5">
        <w:t>2 ust.</w:t>
      </w:r>
      <w:r w:rsidR="00F6261E">
        <w:t xml:space="preserve"> </w:t>
      </w:r>
      <w:r w:rsidR="00A91472" w:rsidRPr="003562D5">
        <w:t>1,</w:t>
      </w:r>
      <w:r w:rsidR="00732276">
        <w:t xml:space="preserve"> </w:t>
      </w:r>
      <w:r w:rsidR="00F96D90" w:rsidRPr="003562D5">
        <w:t xml:space="preserve">wydaje </w:t>
      </w:r>
      <w:r w:rsidRPr="003562D5">
        <w:t xml:space="preserve">nie później niż </w:t>
      </w:r>
      <w:r w:rsidR="00A50A6D" w:rsidRPr="003562D5">
        <w:t>w</w:t>
      </w:r>
      <w:r w:rsidR="00F6261E">
        <w:t xml:space="preserve"> </w:t>
      </w:r>
      <w:r w:rsidR="00F96D90" w:rsidRPr="003562D5">
        <w:t>terminie 3</w:t>
      </w:r>
      <w:r w:rsidR="00A50A6D" w:rsidRPr="003562D5">
        <w:t>0</w:t>
      </w:r>
      <w:r w:rsidR="00F6261E">
        <w:t xml:space="preserve"> </w:t>
      </w:r>
      <w:r w:rsidR="00F96D90" w:rsidRPr="003562D5">
        <w:t xml:space="preserve">dni </w:t>
      </w:r>
      <w:r w:rsidRPr="003562D5">
        <w:t>po osiągnięciu przez policjanta stażu służby,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lub</w:t>
      </w:r>
      <w:r w:rsidRPr="003562D5">
        <w:t xml:space="preserve"> 2</w:t>
      </w:r>
      <w:r w:rsidR="00E22077" w:rsidRPr="003562D5">
        <w:t>.</w:t>
      </w:r>
      <w:r w:rsidRPr="003562D5">
        <w:t xml:space="preserve"> </w:t>
      </w:r>
      <w:r w:rsidR="00E22077" w:rsidRPr="003562D5">
        <w:t>Decyzja</w:t>
      </w:r>
      <w:r w:rsidR="00034AED" w:rsidRPr="003562D5">
        <w:t xml:space="preserve"> o </w:t>
      </w:r>
      <w:r w:rsidR="00E22077" w:rsidRPr="003562D5">
        <w:t>odmowie przyznania świadczenia motywacyjnego wydawana jest</w:t>
      </w:r>
      <w:r w:rsidR="00034AED" w:rsidRPr="003562D5">
        <w:t xml:space="preserve"> w</w:t>
      </w:r>
      <w:r w:rsidR="00F6261E">
        <w:t xml:space="preserve"> </w:t>
      </w:r>
      <w:r w:rsidR="00E22077" w:rsidRPr="003562D5">
        <w:t xml:space="preserve">przypadku </w:t>
      </w:r>
      <w:r w:rsidR="00C37A4A" w:rsidRPr="003562D5">
        <w:t xml:space="preserve">zaistnienia </w:t>
      </w:r>
      <w:r w:rsidR="00E22077" w:rsidRPr="003562D5">
        <w:t>przesłanek</w:t>
      </w:r>
      <w:r w:rsidRPr="003562D5">
        <w:t>,</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560F0E" w:rsidRPr="003562D5">
        <w:t>7</w:t>
      </w:r>
      <w:r w:rsidRPr="003562D5">
        <w:t xml:space="preserve">. </w:t>
      </w:r>
    </w:p>
    <w:p w14:paraId="62EDD391" w14:textId="2C6CFF2C" w:rsidR="00E22077" w:rsidRPr="003562D5" w:rsidRDefault="00F221B3" w:rsidP="00E22077">
      <w:pPr>
        <w:pStyle w:val="ZUSTzmustartykuempunktem"/>
      </w:pPr>
      <w:r w:rsidRPr="003562D5">
        <w:lastRenderedPageBreak/>
        <w:t>4. Przed wydaniem decyzji</w:t>
      </w:r>
      <w:r w:rsidR="00034AED" w:rsidRPr="003562D5">
        <w:t xml:space="preserve"> o</w:t>
      </w:r>
      <w:r w:rsidR="00F6261E">
        <w:t xml:space="preserve"> </w:t>
      </w:r>
      <w:r w:rsidRPr="003562D5">
        <w:t>przyznaniu ś</w:t>
      </w:r>
      <w:r w:rsidR="00FC289B" w:rsidRPr="003562D5">
        <w:t>wiadczenia motywacyjnego</w:t>
      </w:r>
      <w:r w:rsidR="00E23C68" w:rsidRPr="003562D5">
        <w:t xml:space="preserve"> policjant podlega opiniowaniu służbowemu na zasadach,</w:t>
      </w:r>
      <w:r w:rsidR="00034AED" w:rsidRPr="003562D5">
        <w:t xml:space="preserve"> o</w:t>
      </w:r>
      <w:r w:rsidR="00F6261E">
        <w:t xml:space="preserve"> </w:t>
      </w:r>
      <w:r w:rsidR="00E23C68" w:rsidRPr="003562D5">
        <w:t>których mowa</w:t>
      </w:r>
      <w:r w:rsidR="00034AED" w:rsidRPr="003562D5">
        <w:t xml:space="preserve"> w</w:t>
      </w:r>
      <w:r w:rsidR="00F6261E">
        <w:t xml:space="preserve"> </w:t>
      </w:r>
      <w:r w:rsidR="00034AED" w:rsidRPr="003562D5">
        <w:t>art.</w:t>
      </w:r>
      <w:r w:rsidR="00F6261E">
        <w:t xml:space="preserve"> </w:t>
      </w:r>
      <w:r w:rsidR="00FC289B" w:rsidRPr="003562D5">
        <w:t>35, jeżeli od wydania ostatniej opinii</w:t>
      </w:r>
      <w:r w:rsidR="00034AED" w:rsidRPr="003562D5">
        <w:t xml:space="preserve"> o</w:t>
      </w:r>
      <w:r w:rsidR="00F6261E">
        <w:t xml:space="preserve"> </w:t>
      </w:r>
      <w:r w:rsidR="00FC289B" w:rsidRPr="003562D5">
        <w:t>tym policjancie upłynęł</w:t>
      </w:r>
      <w:r w:rsidR="006A3F70" w:rsidRPr="003562D5">
        <w:t>y</w:t>
      </w:r>
      <w:r w:rsidR="00FC289B" w:rsidRPr="003562D5">
        <w:t xml:space="preserve"> co najmniej </w:t>
      </w:r>
      <w:r w:rsidR="00034AED" w:rsidRPr="003562D5">
        <w:t>3</w:t>
      </w:r>
      <w:r w:rsidR="00F6261E">
        <w:t xml:space="preserve"> </w:t>
      </w:r>
      <w:r w:rsidR="00FC289B" w:rsidRPr="003562D5">
        <w:t>miesi</w:t>
      </w:r>
      <w:r w:rsidR="005D7666" w:rsidRPr="003562D5">
        <w:t>ą</w:t>
      </w:r>
      <w:r w:rsidR="00FC289B" w:rsidRPr="003562D5">
        <w:t>c</w:t>
      </w:r>
      <w:r w:rsidR="006A3F70" w:rsidRPr="003562D5">
        <w:t>e</w:t>
      </w:r>
      <w:r w:rsidR="00FC289B" w:rsidRPr="003562D5">
        <w:t xml:space="preserve">. </w:t>
      </w:r>
    </w:p>
    <w:p w14:paraId="58DA3AC4" w14:textId="7874D638" w:rsidR="00A91472" w:rsidRPr="003562D5" w:rsidRDefault="00E23C68" w:rsidP="00F96D90">
      <w:pPr>
        <w:pStyle w:val="ZUSTzmustartykuempunktem"/>
      </w:pPr>
      <w:r w:rsidRPr="003562D5">
        <w:t>5</w:t>
      </w:r>
      <w:r w:rsidR="00A91472" w:rsidRPr="003562D5">
        <w:t>. Minister właściwy do spraw wewnętrznych przyznaje świadczenie motywacyjne Komendantowi Głównemu Policji</w:t>
      </w:r>
      <w:r w:rsidR="00034AED" w:rsidRPr="003562D5">
        <w:t xml:space="preserve"> i</w:t>
      </w:r>
      <w:r w:rsidR="00F6261E">
        <w:t xml:space="preserve"> </w:t>
      </w:r>
      <w:r w:rsidR="00A91472" w:rsidRPr="003562D5">
        <w:t>jego zastępcom oraz Komendantowi BSWP</w:t>
      </w:r>
      <w:r w:rsidR="00034AED" w:rsidRPr="003562D5">
        <w:t xml:space="preserve"> i</w:t>
      </w:r>
      <w:r w:rsidR="00F6261E">
        <w:t xml:space="preserve"> </w:t>
      </w:r>
      <w:r w:rsidR="00A91472" w:rsidRPr="003562D5">
        <w:t xml:space="preserve">jego zastępcom. </w:t>
      </w:r>
      <w:r w:rsidR="00F51B53" w:rsidRPr="003562D5">
        <w:t>Przepis</w:t>
      </w:r>
      <w:r w:rsidR="00363D30"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00F51B53" w:rsidRPr="003562D5">
        <w:t>stosuje się odpowiednio.</w:t>
      </w:r>
    </w:p>
    <w:p w14:paraId="470D49EB" w14:textId="37CE88A6" w:rsidR="00A91472" w:rsidRPr="003562D5" w:rsidRDefault="00E23C68" w:rsidP="00A91472">
      <w:pPr>
        <w:pStyle w:val="ZUSTzmustartykuempunktem"/>
      </w:pPr>
      <w:r w:rsidRPr="003562D5">
        <w:t>6</w:t>
      </w:r>
      <w:r w:rsidR="00A91472" w:rsidRPr="003562D5">
        <w:t>. Komendant Główny Policji przyznaje świadczenie motywacyjne Komendantowi CBŚP, dowódcy BOA, komendantom wojewódzkim Policji (Komendantowi Stołecznemu Policji), komendantom szkół policyjnych</w:t>
      </w:r>
      <w:r w:rsidR="00034AED" w:rsidRPr="003562D5">
        <w:t xml:space="preserve"> i</w:t>
      </w:r>
      <w:r w:rsidR="00F6261E">
        <w:t xml:space="preserve"> </w:t>
      </w:r>
      <w:r w:rsidR="00A91472" w:rsidRPr="003562D5">
        <w:t>ich zastępcom oraz rektorowi Wyższej Szkoły Policji</w:t>
      </w:r>
      <w:r w:rsidR="00034AED" w:rsidRPr="003562D5">
        <w:t xml:space="preserve"> w</w:t>
      </w:r>
      <w:r w:rsidR="00F6261E">
        <w:t xml:space="preserve"> </w:t>
      </w:r>
      <w:r w:rsidR="00A91472" w:rsidRPr="003562D5">
        <w:t>Szczytnie</w:t>
      </w:r>
      <w:r w:rsidR="00034AED" w:rsidRPr="003562D5">
        <w:t xml:space="preserve"> i</w:t>
      </w:r>
      <w:r w:rsidR="00F6261E">
        <w:t xml:space="preserve"> </w:t>
      </w:r>
      <w:r w:rsidR="00A91472" w:rsidRPr="003562D5">
        <w:t>osobie pełniącej</w:t>
      </w:r>
      <w:r w:rsidR="00034AED" w:rsidRPr="003562D5">
        <w:t xml:space="preserve"> w</w:t>
      </w:r>
      <w:r w:rsidR="00F6261E">
        <w:t xml:space="preserve"> </w:t>
      </w:r>
      <w:r w:rsidR="00A91472" w:rsidRPr="003562D5">
        <w:t xml:space="preserve">uczelni służb państwowych funkcję kierowniczą do spraw realizacji zadań uczelni jako jednostki organizacyjnej właściwej służby. </w:t>
      </w:r>
      <w:r w:rsidR="00F51B53" w:rsidRPr="003562D5">
        <w:t>Przepis</w:t>
      </w:r>
      <w:r w:rsidR="00363D30"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00F51B53" w:rsidRPr="003562D5">
        <w:t>stosuje się odpowiednio.</w:t>
      </w:r>
    </w:p>
    <w:p w14:paraId="63D9989B" w14:textId="77777777" w:rsidR="00AC15D7" w:rsidRPr="003562D5" w:rsidRDefault="00E23C68" w:rsidP="007E5C36">
      <w:pPr>
        <w:pStyle w:val="ZUSTzmustartykuempunktem"/>
        <w:keepNext/>
      </w:pPr>
      <w:r w:rsidRPr="003562D5">
        <w:t>7</w:t>
      </w:r>
      <w:r w:rsidR="00F96D90" w:rsidRPr="003562D5">
        <w:t>. Świadczenia motywacyjnego nie przyznaje się policjantowi</w:t>
      </w:r>
      <w:r w:rsidR="00AC15D7" w:rsidRPr="003562D5">
        <w:t>:</w:t>
      </w:r>
    </w:p>
    <w:p w14:paraId="2DC06327" w14:textId="4442E911" w:rsidR="00AC15D7" w:rsidRPr="003562D5" w:rsidRDefault="00AC15D7" w:rsidP="006A2946">
      <w:pPr>
        <w:pStyle w:val="ZPKTzmpktartykuempunktem"/>
      </w:pPr>
      <w:r w:rsidRPr="003562D5">
        <w:t>1)</w:t>
      </w:r>
      <w:r w:rsidR="00A2288C" w:rsidRPr="003562D5">
        <w:tab/>
      </w:r>
      <w:r w:rsidR="00E81F34" w:rsidRPr="003562D5">
        <w:t xml:space="preserve">który </w:t>
      </w:r>
      <w:r w:rsidR="00C37A4A" w:rsidRPr="003562D5">
        <w:t xml:space="preserve">podczas ostatniego opiniowania służbowego </w:t>
      </w:r>
      <w:r w:rsidR="00E81F34" w:rsidRPr="003562D5">
        <w:t>otrzymał jedną</w:t>
      </w:r>
      <w:r w:rsidR="00034AED" w:rsidRPr="003562D5">
        <w:t xml:space="preserve"> z</w:t>
      </w:r>
      <w:r w:rsidR="00F6261E">
        <w:t xml:space="preserve"> </w:t>
      </w:r>
      <w:r w:rsidR="00E81F34" w:rsidRPr="003562D5">
        <w:t>opinii służbowych,</w:t>
      </w:r>
      <w:r w:rsidR="00034AED" w:rsidRPr="003562D5">
        <w:t xml:space="preserve"> o</w:t>
      </w:r>
      <w:r w:rsidR="00F6261E">
        <w:t xml:space="preserve"> </w:t>
      </w:r>
      <w:r w:rsidR="00E81F34" w:rsidRPr="003562D5">
        <w:t>których mowa</w:t>
      </w:r>
      <w:r w:rsidR="00034AED" w:rsidRPr="003562D5">
        <w:t xml:space="preserve"> w</w:t>
      </w:r>
      <w:r w:rsidR="00F6261E">
        <w:t xml:space="preserve"> </w:t>
      </w:r>
      <w:r w:rsidR="00034AED" w:rsidRPr="003562D5">
        <w:t>art.</w:t>
      </w:r>
      <w:r w:rsidR="00F6261E">
        <w:t xml:space="preserve"> </w:t>
      </w:r>
      <w:r w:rsidR="00E81F34" w:rsidRPr="003562D5">
        <w:t>3</w:t>
      </w:r>
      <w:r w:rsidR="00034AED" w:rsidRPr="003562D5">
        <w:t>8 ust.</w:t>
      </w:r>
      <w:r w:rsidR="00F6261E">
        <w:t xml:space="preserve"> </w:t>
      </w:r>
      <w:r w:rsidR="00034AED" w:rsidRPr="003562D5">
        <w:t>2 pkt</w:t>
      </w:r>
      <w:r w:rsidR="00F6261E">
        <w:t xml:space="preserve"> </w:t>
      </w:r>
      <w:r w:rsidR="00034AED" w:rsidRPr="003562D5">
        <w:t>2 i</w:t>
      </w:r>
      <w:r w:rsidR="00F6261E">
        <w:t xml:space="preserve"> </w:t>
      </w:r>
      <w:r w:rsidR="00034AED" w:rsidRPr="003562D5">
        <w:t>3 oraz art.</w:t>
      </w:r>
      <w:r w:rsidR="00F6261E">
        <w:t xml:space="preserve"> </w:t>
      </w:r>
      <w:r w:rsidR="00E81F34" w:rsidRPr="003562D5">
        <w:t>4</w:t>
      </w:r>
      <w:r w:rsidR="00034AED" w:rsidRPr="003562D5">
        <w:t>1 ust.</w:t>
      </w:r>
      <w:r w:rsidR="00F6261E">
        <w:t xml:space="preserve"> </w:t>
      </w:r>
      <w:r w:rsidR="00034AED" w:rsidRPr="003562D5">
        <w:t>1 pkt</w:t>
      </w:r>
      <w:r w:rsidR="00F6261E">
        <w:t xml:space="preserve"> </w:t>
      </w:r>
      <w:r w:rsidR="00034AED" w:rsidRPr="003562D5">
        <w:t>2 i ust. 2 pkt</w:t>
      </w:r>
      <w:r w:rsidR="00F6261E">
        <w:t xml:space="preserve"> </w:t>
      </w:r>
      <w:r w:rsidR="00E81F34" w:rsidRPr="003562D5">
        <w:t>1, przez okres roku od dnia wydania ostatecznej opinii służbowej;</w:t>
      </w:r>
    </w:p>
    <w:p w14:paraId="48A897C6" w14:textId="7A28A384" w:rsidR="00E81F34" w:rsidRPr="003562D5" w:rsidRDefault="00E81F34" w:rsidP="006A2946">
      <w:pPr>
        <w:pStyle w:val="ZPKTzmpktartykuempunktem"/>
      </w:pPr>
      <w:r w:rsidRPr="003562D5">
        <w:t>2)</w:t>
      </w:r>
      <w:r w:rsidR="00A2288C" w:rsidRPr="003562D5">
        <w:tab/>
      </w:r>
      <w:r w:rsidRPr="003562D5">
        <w:t>przeciwko któremu wszczęto postępowanie karne lub dyscyplinarne</w:t>
      </w:r>
      <w:r w:rsidR="00CF4979">
        <w:t>,</w:t>
      </w:r>
      <w:r w:rsidRPr="003562D5">
        <w:t xml:space="preserve"> do czasu prawomocnego zakończenia tego postępowania;</w:t>
      </w:r>
    </w:p>
    <w:p w14:paraId="06D36126" w14:textId="613DA4F0" w:rsidR="00E81F34" w:rsidRPr="003562D5" w:rsidRDefault="00E81F34" w:rsidP="006A2946">
      <w:pPr>
        <w:pStyle w:val="ZPKTzmpktartykuempunktem"/>
      </w:pPr>
      <w:r w:rsidRPr="003562D5">
        <w:t>3)</w:t>
      </w:r>
      <w:r w:rsidR="00A2288C" w:rsidRPr="003562D5">
        <w:tab/>
      </w:r>
      <w:r w:rsidRPr="003562D5">
        <w:t>ukaranemu karą dyscyplinarną</w:t>
      </w:r>
      <w:r w:rsidR="00CF4979">
        <w:t>,</w:t>
      </w:r>
      <w:r w:rsidRPr="003562D5">
        <w:t xml:space="preserve"> przed jej zatarciem;</w:t>
      </w:r>
    </w:p>
    <w:p w14:paraId="76429697" w14:textId="55F402EC" w:rsidR="00E81F34" w:rsidRPr="003562D5" w:rsidRDefault="00E81F34" w:rsidP="006A2946">
      <w:pPr>
        <w:pStyle w:val="ZPKTzmpktartykuempunktem"/>
      </w:pPr>
      <w:r w:rsidRPr="003562D5">
        <w:t>4)</w:t>
      </w:r>
      <w:r w:rsidR="00A2288C" w:rsidRPr="003562D5">
        <w:tab/>
      </w:r>
      <w:r w:rsidRPr="003562D5">
        <w:t>skazanemu wyrokiem sądu lub</w:t>
      </w:r>
      <w:r w:rsidR="00034AED" w:rsidRPr="003562D5">
        <w:t xml:space="preserve"> w</w:t>
      </w:r>
      <w:r w:rsidR="00F6261E">
        <w:t xml:space="preserve"> </w:t>
      </w:r>
      <w:r w:rsidRPr="003562D5">
        <w:t xml:space="preserve">stosunku do którego postępowanie karne zostało warunkowo umorzone, przez okres roku od dnia uprawomocnienia się orzeczenia. </w:t>
      </w:r>
    </w:p>
    <w:p w14:paraId="73980A00" w14:textId="44DA7AD3" w:rsidR="00E81F34" w:rsidRPr="003562D5" w:rsidRDefault="00E23C68" w:rsidP="00F96D90">
      <w:pPr>
        <w:pStyle w:val="ZUSTzmustartykuempunktem"/>
      </w:pPr>
      <w:r w:rsidRPr="003562D5">
        <w:t>8</w:t>
      </w:r>
      <w:r w:rsidR="00E81F34" w:rsidRPr="003562D5">
        <w:t>. Jeżeli po przyznaniu świadczenia motywacyjnego wystąpią okoliczności,</w:t>
      </w:r>
      <w:r w:rsidR="00034AED" w:rsidRPr="003562D5">
        <w:t xml:space="preserve"> o </w:t>
      </w:r>
      <w:r w:rsidR="00E81F34" w:rsidRPr="003562D5">
        <w:t>których mowa</w:t>
      </w:r>
      <w:r w:rsidR="00034AED" w:rsidRPr="003562D5">
        <w:t xml:space="preserve"> w</w:t>
      </w:r>
      <w:r w:rsidR="00F6261E">
        <w:t xml:space="preserve"> </w:t>
      </w:r>
      <w:r w:rsidR="00034AED" w:rsidRPr="003562D5">
        <w:t>ust.</w:t>
      </w:r>
      <w:r w:rsidR="00F6261E">
        <w:t xml:space="preserve"> </w:t>
      </w:r>
      <w:r w:rsidRPr="003562D5">
        <w:t>7</w:t>
      </w:r>
      <w:r w:rsidR="0061452A" w:rsidRPr="003562D5">
        <w:t xml:space="preserve">, niezwłocznie wydaje się decyzję stwierdzającą ustanie wypłaty tego świadczenia. </w:t>
      </w:r>
    </w:p>
    <w:p w14:paraId="2AC4989D" w14:textId="1DF4DDD1" w:rsidR="00F51B53" w:rsidRPr="003562D5" w:rsidRDefault="00E23C68" w:rsidP="00F51B53">
      <w:pPr>
        <w:pStyle w:val="ZUSTzmustartykuempunktem"/>
      </w:pPr>
      <w:r w:rsidRPr="003562D5">
        <w:t>9</w:t>
      </w:r>
      <w:r w:rsidR="00F51B53" w:rsidRPr="003562D5">
        <w:t>. Od decyzji</w:t>
      </w:r>
      <w:r w:rsidR="00B147E4" w:rsidRPr="003562D5">
        <w:t xml:space="preserve"> o odmowie przyznania świadczenia motywacyjnego oraz od decyzji</w:t>
      </w:r>
      <w:r w:rsidR="00F51B53" w:rsidRPr="003562D5">
        <w:t xml:space="preserve"> stwierdzającej ustanie wypłaty świadczenia motywacyjnego policjantowi przysługuje odwołanie do wyższego przełożonego w</w:t>
      </w:r>
      <w:r w:rsidR="00F6261E">
        <w:t xml:space="preserve"> </w:t>
      </w:r>
      <w:r w:rsidR="00F51B53" w:rsidRPr="003562D5">
        <w:t>terminie 7</w:t>
      </w:r>
      <w:r w:rsidR="00F6261E">
        <w:t xml:space="preserve"> </w:t>
      </w:r>
      <w:r w:rsidR="00F51B53" w:rsidRPr="003562D5">
        <w:t>dni od dnia doręczenia decyzji. W przypadku decyzji wydanej przez ministra właściwego do spraw wewnętrznych lub Komendanta Głównego Policji przysługuje, w</w:t>
      </w:r>
      <w:r w:rsidR="00F6261E">
        <w:t xml:space="preserve"> </w:t>
      </w:r>
      <w:r w:rsidR="00F51B53" w:rsidRPr="003562D5">
        <w:t xml:space="preserve">takim samym terminie, wniosek o ponowne rozpatrzenie sprawy. </w:t>
      </w:r>
    </w:p>
    <w:p w14:paraId="531F8731" w14:textId="77777777" w:rsidR="00222998" w:rsidRPr="003562D5" w:rsidRDefault="00E24945" w:rsidP="007E5C36">
      <w:pPr>
        <w:pStyle w:val="ZUSTzmustartykuempunktem"/>
        <w:keepNext/>
      </w:pPr>
      <w:r w:rsidRPr="003562D5">
        <w:t>1</w:t>
      </w:r>
      <w:r w:rsidR="00C37A4A" w:rsidRPr="003562D5">
        <w:t>0</w:t>
      </w:r>
      <w:r w:rsidR="00222998" w:rsidRPr="003562D5">
        <w:t>. Świadczenia motywacyjnego nie wypłaca się za okres:</w:t>
      </w:r>
    </w:p>
    <w:p w14:paraId="7B923990" w14:textId="64B8D1EA" w:rsidR="00222998" w:rsidRPr="003562D5" w:rsidRDefault="00222998" w:rsidP="006A2946">
      <w:pPr>
        <w:pStyle w:val="ZPKTzmpktartykuempunktem"/>
      </w:pPr>
      <w:r w:rsidRPr="003562D5">
        <w:t>1)</w:t>
      </w:r>
      <w:r w:rsidR="00A2288C" w:rsidRPr="003562D5">
        <w:tab/>
      </w:r>
      <w:r w:rsidRPr="003562D5">
        <w:t>korzystania</w:t>
      </w:r>
      <w:r w:rsidR="00034AED" w:rsidRPr="003562D5">
        <w:t xml:space="preserve"> z</w:t>
      </w:r>
      <w:r w:rsidR="00F6261E">
        <w:t xml:space="preserve"> </w:t>
      </w:r>
      <w:r w:rsidRPr="003562D5">
        <w:t>urlopu bezpłatnego</w:t>
      </w:r>
      <w:r w:rsidR="00CF4979">
        <w:t>,</w:t>
      </w:r>
    </w:p>
    <w:p w14:paraId="33B7568E" w14:textId="2159E8EF" w:rsidR="00222998" w:rsidRPr="003562D5" w:rsidRDefault="00222998" w:rsidP="006A2946">
      <w:pPr>
        <w:pStyle w:val="ZPKTzmpktartykuempunktem"/>
      </w:pPr>
      <w:r w:rsidRPr="003562D5">
        <w:lastRenderedPageBreak/>
        <w:t>2)</w:t>
      </w:r>
      <w:r w:rsidR="00A2288C" w:rsidRPr="003562D5">
        <w:tab/>
      </w:r>
      <w:r w:rsidRPr="003562D5">
        <w:t>przerw</w:t>
      </w:r>
      <w:r w:rsidR="00034AED" w:rsidRPr="003562D5">
        <w:t xml:space="preserve"> w</w:t>
      </w:r>
      <w:r w:rsidR="00F6261E">
        <w:t xml:space="preserve"> </w:t>
      </w:r>
      <w:r w:rsidRPr="003562D5">
        <w:t>wykonywaniu obowiązków służbowych, za które policjant nie zachował prawa do uposażenia, wymienionych</w:t>
      </w:r>
      <w:r w:rsidR="00034AED" w:rsidRPr="003562D5">
        <w:t xml:space="preserve"> w</w:t>
      </w:r>
      <w:r w:rsidR="00F6261E">
        <w:t xml:space="preserve"> </w:t>
      </w:r>
      <w:r w:rsidR="00034AED" w:rsidRPr="003562D5">
        <w:t>art.</w:t>
      </w:r>
      <w:r w:rsidR="00F6261E">
        <w:t xml:space="preserve"> </w:t>
      </w:r>
      <w:r w:rsidRPr="003562D5">
        <w:t>12</w:t>
      </w:r>
      <w:r w:rsidR="00034AED" w:rsidRPr="003562D5">
        <w:t>6 ust.</w:t>
      </w:r>
      <w:r w:rsidR="00F6261E">
        <w:t xml:space="preserve"> </w:t>
      </w:r>
      <w:r w:rsidR="00034AED" w:rsidRPr="003562D5">
        <w:t>1</w:t>
      </w:r>
      <w:r w:rsidR="00F6261E">
        <w:t>–</w:t>
      </w:r>
      <w:r w:rsidRPr="003562D5">
        <w:t>3</w:t>
      </w:r>
      <w:r w:rsidR="00CF4979">
        <w:t>,</w:t>
      </w:r>
    </w:p>
    <w:p w14:paraId="1B804833" w14:textId="1149D405" w:rsidR="00222998" w:rsidRPr="003562D5" w:rsidRDefault="00222998" w:rsidP="006A2946">
      <w:pPr>
        <w:pStyle w:val="ZPKTzmpktartykuempunktem"/>
      </w:pPr>
      <w:r w:rsidRPr="003562D5">
        <w:t>3)</w:t>
      </w:r>
      <w:r w:rsidR="00A2288C" w:rsidRPr="003562D5">
        <w:tab/>
      </w:r>
      <w:r w:rsidRPr="003562D5">
        <w:t>zawieszenia</w:t>
      </w:r>
      <w:r w:rsidR="00034AED" w:rsidRPr="003562D5">
        <w:t xml:space="preserve"> w</w:t>
      </w:r>
      <w:r w:rsidR="00F6261E">
        <w:t xml:space="preserve"> </w:t>
      </w:r>
      <w:r w:rsidRPr="003562D5">
        <w:t>czynnościach służbowych albo tymczasowego aresztowania</w:t>
      </w:r>
      <w:r w:rsidR="00CF4979">
        <w:t>,</w:t>
      </w:r>
    </w:p>
    <w:p w14:paraId="235E925D" w14:textId="58578A53" w:rsidR="00222998" w:rsidRPr="003562D5" w:rsidRDefault="00222998" w:rsidP="006A2946">
      <w:pPr>
        <w:pStyle w:val="ZPKTzmpktartykuempunktem"/>
      </w:pPr>
      <w:r w:rsidRPr="003562D5">
        <w:t>4)</w:t>
      </w:r>
      <w:r w:rsidR="00A2288C" w:rsidRPr="003562D5">
        <w:tab/>
      </w:r>
      <w:r w:rsidRPr="003562D5">
        <w:t>zwolnienia od zajęć służbowych,</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121b</w:t>
      </w:r>
      <w:r w:rsidR="00034AED" w:rsidRPr="003562D5">
        <w:t xml:space="preserve"> ust.</w:t>
      </w:r>
      <w:r w:rsidR="00F6261E">
        <w:t xml:space="preserve"> </w:t>
      </w:r>
      <w:r w:rsidR="00034AED" w:rsidRPr="003562D5">
        <w:t>2 pkt</w:t>
      </w:r>
      <w:r w:rsidR="00F6261E">
        <w:t xml:space="preserve"> </w:t>
      </w:r>
      <w:r w:rsidR="00034AED" w:rsidRPr="003562D5">
        <w:t>1 i</w:t>
      </w:r>
      <w:r w:rsidR="00F6261E">
        <w:t xml:space="preserve"> </w:t>
      </w:r>
      <w:r w:rsidR="00034AED" w:rsidRPr="003562D5">
        <w:t>3</w:t>
      </w:r>
      <w:r w:rsidR="00F6261E">
        <w:t>–</w:t>
      </w:r>
      <w:r w:rsidR="00696778" w:rsidRPr="003562D5">
        <w:t>5</w:t>
      </w:r>
      <w:r w:rsidR="00CF4979">
        <w:t>,</w:t>
      </w:r>
    </w:p>
    <w:p w14:paraId="7E21B859" w14:textId="77777777" w:rsidR="009804EC" w:rsidRPr="003562D5" w:rsidRDefault="00222998" w:rsidP="007E5C36">
      <w:pPr>
        <w:pStyle w:val="ZPKTzmpktartykuempunktem"/>
        <w:keepNext/>
      </w:pPr>
      <w:r w:rsidRPr="003562D5">
        <w:t>5)</w:t>
      </w:r>
      <w:r w:rsidR="00A2288C" w:rsidRPr="003562D5">
        <w:tab/>
      </w:r>
      <w:r w:rsidRPr="003562D5">
        <w:t>innej nieobecności trwającej co najmniej jeden miesiąc</w:t>
      </w:r>
    </w:p>
    <w:p w14:paraId="6EAA21DE" w14:textId="77777777" w:rsidR="00222998" w:rsidRPr="003562D5" w:rsidRDefault="006A2946" w:rsidP="006A2946">
      <w:pPr>
        <w:pStyle w:val="ZCZWSPPKTzmczciwsppktartykuempunktem"/>
      </w:pPr>
      <w:r w:rsidRPr="003562D5">
        <w:t>–</w:t>
      </w:r>
      <w:r w:rsidR="009804EC" w:rsidRPr="003562D5">
        <w:t xml:space="preserve"> proporcjonalnie do tego okresu</w:t>
      </w:r>
      <w:r w:rsidR="00222998" w:rsidRPr="003562D5">
        <w:t xml:space="preserve">. </w:t>
      </w:r>
    </w:p>
    <w:p w14:paraId="0FE24573" w14:textId="7A3D5772" w:rsidR="00F96D90" w:rsidRPr="003562D5" w:rsidRDefault="00C37A4A" w:rsidP="00F96D90">
      <w:pPr>
        <w:pStyle w:val="ZUSTzmustartykuempunktem"/>
      </w:pPr>
      <w:r w:rsidRPr="003562D5">
        <w:t>11</w:t>
      </w:r>
      <w:r w:rsidR="00F96D90" w:rsidRPr="003562D5">
        <w:t>. Świadczenie motywacyjne wypłaca się</w:t>
      </w:r>
      <w:r w:rsidR="00A50A6D" w:rsidRPr="003562D5">
        <w:t xml:space="preserve"> w</w:t>
      </w:r>
      <w:r w:rsidR="00F6261E">
        <w:t xml:space="preserve"> </w:t>
      </w:r>
      <w:r w:rsidR="00F96D90" w:rsidRPr="003562D5">
        <w:t>każdym kolejnym miesiącu kalendarzowym, począwszy od miesiąca następującego po miesiącu,</w:t>
      </w:r>
      <w:r w:rsidR="00A50A6D" w:rsidRPr="003562D5">
        <w:t xml:space="preserve"> w</w:t>
      </w:r>
      <w:r w:rsidR="00F6261E">
        <w:t xml:space="preserve"> </w:t>
      </w:r>
      <w:r w:rsidR="00F96D90" w:rsidRPr="003562D5">
        <w:t>którym wydano decyzję</w:t>
      </w:r>
      <w:r w:rsidR="00A50A6D" w:rsidRPr="003562D5">
        <w:t xml:space="preserve"> o</w:t>
      </w:r>
      <w:r w:rsidR="00F6261E">
        <w:t xml:space="preserve"> </w:t>
      </w:r>
      <w:r w:rsidR="00F96D90" w:rsidRPr="003562D5">
        <w:t>przyznaniu świadczenia motywacyjnego.</w:t>
      </w:r>
    </w:p>
    <w:p w14:paraId="768F13BB" w14:textId="1E50AA8D" w:rsidR="004748E3" w:rsidRPr="003562D5" w:rsidRDefault="004748E3" w:rsidP="004748E3">
      <w:pPr>
        <w:pStyle w:val="ZUSTzmustartykuempunktem"/>
      </w:pPr>
      <w:r w:rsidRPr="003562D5">
        <w:t>1</w:t>
      </w:r>
      <w:r w:rsidR="00C37A4A" w:rsidRPr="003562D5">
        <w:t>2</w:t>
      </w:r>
      <w:r w:rsidRPr="003562D5">
        <w:t>. Świadczenie motywacyjne płatne jest z</w:t>
      </w:r>
      <w:r w:rsidR="00F6261E">
        <w:t xml:space="preserve"> </w:t>
      </w:r>
      <w:r w:rsidRPr="003562D5">
        <w:t>dołu do dziesiątego dnia miesiąca następującego po miesiącu, za które świadczenie motywacyjne przysługuje.</w:t>
      </w:r>
    </w:p>
    <w:p w14:paraId="69F4EDA8" w14:textId="6BC115D9" w:rsidR="00F96D90" w:rsidRPr="003562D5" w:rsidRDefault="004748E3" w:rsidP="001714ED">
      <w:pPr>
        <w:pStyle w:val="ZUSTzmustartykuempunktem"/>
      </w:pPr>
      <w:r w:rsidRPr="003562D5">
        <w:t>1</w:t>
      </w:r>
      <w:r w:rsidR="00C37A4A" w:rsidRPr="003562D5">
        <w:t>3</w:t>
      </w:r>
      <w:r w:rsidR="00F96D90" w:rsidRPr="003562D5">
        <w:t>. Prawo do wypłaty świadczenia motywacyjnego ustaje</w:t>
      </w:r>
      <w:r w:rsidR="00A50A6D" w:rsidRPr="003562D5">
        <w:t xml:space="preserve"> w</w:t>
      </w:r>
      <w:r w:rsidR="00F6261E">
        <w:t xml:space="preserve"> </w:t>
      </w:r>
      <w:r w:rsidR="00F96D90" w:rsidRPr="003562D5">
        <w:t>miesiącu,</w:t>
      </w:r>
      <w:r w:rsidR="00A50A6D" w:rsidRPr="003562D5">
        <w:t xml:space="preserve"> w</w:t>
      </w:r>
      <w:r w:rsidR="00F6261E">
        <w:t xml:space="preserve"> </w:t>
      </w:r>
      <w:r w:rsidR="00F96D90" w:rsidRPr="003562D5">
        <w:t>którym</w:t>
      </w:r>
      <w:r w:rsidR="00F6261E">
        <w:t xml:space="preserve"> </w:t>
      </w:r>
      <w:r w:rsidR="00F96D90" w:rsidRPr="003562D5">
        <w:t>decyzj</w:t>
      </w:r>
      <w:r w:rsidR="006B17CB" w:rsidRPr="003562D5">
        <w:t>a</w:t>
      </w:r>
      <w:r w:rsidR="00F96D90" w:rsidRPr="003562D5">
        <w:t>,</w:t>
      </w:r>
      <w:r w:rsidR="00A50A6D" w:rsidRPr="003562D5">
        <w:t xml:space="preserve"> o</w:t>
      </w:r>
      <w:r w:rsidR="00F6261E">
        <w:t xml:space="preserve"> </w:t>
      </w:r>
      <w:r w:rsidR="00F96D90" w:rsidRPr="003562D5">
        <w:t>której mowa</w:t>
      </w:r>
      <w:r w:rsidR="00034AED" w:rsidRPr="003562D5">
        <w:t xml:space="preserve"> w</w:t>
      </w:r>
      <w:r w:rsidR="00F6261E">
        <w:t xml:space="preserve"> </w:t>
      </w:r>
      <w:r w:rsidR="00034AED" w:rsidRPr="003562D5">
        <w:t>ust.</w:t>
      </w:r>
      <w:r w:rsidR="00F6261E">
        <w:t xml:space="preserve"> </w:t>
      </w:r>
      <w:r w:rsidR="00034AED" w:rsidRPr="003562D5">
        <w:t>8</w:t>
      </w:r>
      <w:r w:rsidR="00363D30" w:rsidRPr="003562D5">
        <w:t>,</w:t>
      </w:r>
      <w:r w:rsidR="00F6261E">
        <w:t xml:space="preserve"> </w:t>
      </w:r>
      <w:r w:rsidR="006B17CB" w:rsidRPr="003562D5">
        <w:t xml:space="preserve">stała się </w:t>
      </w:r>
      <w:r w:rsidR="006A374C" w:rsidRPr="003562D5">
        <w:t>ostateczna</w:t>
      </w:r>
      <w:r w:rsidR="000E7AFF" w:rsidRPr="003562D5">
        <w:t xml:space="preserve"> lub</w:t>
      </w:r>
      <w:r w:rsidR="00F96D90" w:rsidRPr="003562D5">
        <w:t xml:space="preserve"> nastąpiło rozwiązanie stosunku służbowego</w:t>
      </w:r>
      <w:r w:rsidR="00A50A6D" w:rsidRPr="003562D5">
        <w:t xml:space="preserve"> w</w:t>
      </w:r>
      <w:r w:rsidR="00F6261E">
        <w:t xml:space="preserve"> </w:t>
      </w:r>
      <w:r w:rsidR="00F96D90" w:rsidRPr="003562D5">
        <w:t>związku ze zwolnieniem policjanta ze służby</w:t>
      </w:r>
      <w:r w:rsidR="00222998" w:rsidRPr="003562D5">
        <w:t>,</w:t>
      </w:r>
      <w:r w:rsidR="00F96D90" w:rsidRPr="003562D5">
        <w:t xml:space="preserve"> jego śmiercią</w:t>
      </w:r>
      <w:r w:rsidR="00222998" w:rsidRPr="003562D5">
        <w:t xml:space="preserve"> lub zaginięciem</w:t>
      </w:r>
      <w:r w:rsidR="00F96D90" w:rsidRPr="003562D5">
        <w:t>. Świadczenia motywacyjnego z</w:t>
      </w:r>
      <w:r w:rsidR="00857344" w:rsidRPr="003562D5">
        <w:t>a ten miesiąc nie wypłaca się.</w:t>
      </w:r>
      <w:r w:rsidR="008D375B" w:rsidRPr="003562D5">
        <w:t>”</w:t>
      </w:r>
      <w:r w:rsidR="00857344" w:rsidRPr="003562D5">
        <w:t>;</w:t>
      </w:r>
    </w:p>
    <w:p w14:paraId="744E48A1" w14:textId="697014E0" w:rsidR="00857344" w:rsidRPr="003562D5" w:rsidRDefault="00657EFA" w:rsidP="007E5C36">
      <w:pPr>
        <w:pStyle w:val="PKTpunkt"/>
        <w:keepNext/>
      </w:pPr>
      <w:r w:rsidRPr="003562D5">
        <w:t>1</w:t>
      </w:r>
      <w:r w:rsidR="006E26F0" w:rsidRPr="003562D5">
        <w:t>5</w:t>
      </w:r>
      <w:r w:rsidR="00857344" w:rsidRPr="003562D5">
        <w:t>)</w:t>
      </w:r>
      <w:r w:rsidR="00857344" w:rsidRPr="003562D5">
        <w:tab/>
        <w:t>w</w:t>
      </w:r>
      <w:r w:rsidR="00034AED" w:rsidRPr="003562D5">
        <w:t xml:space="preserve"> art.</w:t>
      </w:r>
      <w:r w:rsidR="00F6261E">
        <w:t xml:space="preserve"> </w:t>
      </w:r>
      <w:r w:rsidR="00857344" w:rsidRPr="003562D5">
        <w:t>132:</w:t>
      </w:r>
    </w:p>
    <w:p w14:paraId="7A453954" w14:textId="0BDDB6B6" w:rsidR="00857344" w:rsidRPr="003562D5" w:rsidRDefault="00857344" w:rsidP="007E5C36">
      <w:pPr>
        <w:pStyle w:val="LITlitera"/>
        <w:keepNext/>
      </w:pPr>
      <w:r w:rsidRPr="003562D5">
        <w:t>a)</w:t>
      </w:r>
      <w:r w:rsidRPr="003562D5">
        <w:tab/>
        <w:t xml:space="preserve">ust. </w:t>
      </w:r>
      <w:r w:rsidR="000E7AFF" w:rsidRPr="003562D5">
        <w:t>3</w:t>
      </w:r>
      <w:r w:rsidR="00F6261E">
        <w:t xml:space="preserve"> </w:t>
      </w:r>
      <w:r w:rsidRPr="003562D5">
        <w:t>otrzymuje brzmienie:</w:t>
      </w:r>
    </w:p>
    <w:p w14:paraId="4CB53AA2" w14:textId="53B715B8" w:rsidR="003D390E" w:rsidRPr="003562D5" w:rsidRDefault="008D375B" w:rsidP="007E5C36">
      <w:pPr>
        <w:pStyle w:val="ZLITUSTzmustliter"/>
        <w:keepNext/>
      </w:pPr>
      <w:r w:rsidRPr="003562D5">
        <w:t>„</w:t>
      </w:r>
      <w:r w:rsidR="003D390E" w:rsidRPr="003562D5">
        <w:t>3. Naruszeniem dyscypliny służbowej jest</w:t>
      </w:r>
      <w:r w:rsidR="000E7AFF" w:rsidRPr="003562D5">
        <w:t xml:space="preserve"> w</w:t>
      </w:r>
      <w:r w:rsidR="00F6261E">
        <w:t xml:space="preserve"> </w:t>
      </w:r>
      <w:r w:rsidR="003D390E" w:rsidRPr="003562D5">
        <w:t>szczególności:</w:t>
      </w:r>
    </w:p>
    <w:p w14:paraId="5F974113" w14:textId="31C91720" w:rsidR="00857344" w:rsidRPr="003562D5" w:rsidRDefault="00857344" w:rsidP="00857344">
      <w:pPr>
        <w:pStyle w:val="ZLITPKTzmpktliter"/>
      </w:pPr>
      <w:r w:rsidRPr="003562D5">
        <w:t>1)</w:t>
      </w:r>
      <w:r w:rsidRPr="003562D5">
        <w:tab/>
        <w:t xml:space="preserve">niedopełnienie obowiązków </w:t>
      </w:r>
      <w:r w:rsidR="00C15535" w:rsidRPr="003562D5">
        <w:t>policjanta</w:t>
      </w:r>
      <w:r w:rsidRPr="003562D5">
        <w:t xml:space="preserve"> wynikających ze złożonego ślubowania,</w:t>
      </w:r>
      <w:r w:rsidR="000E7AFF" w:rsidRPr="003562D5">
        <w:t xml:space="preserve"> a</w:t>
      </w:r>
      <w:r w:rsidR="00F6261E">
        <w:t xml:space="preserve"> </w:t>
      </w:r>
      <w:r w:rsidRPr="003562D5">
        <w:t>także przepisów</w:t>
      </w:r>
      <w:r w:rsidR="0074353F" w:rsidRPr="003562D5">
        <w:t xml:space="preserve"> prawa</w:t>
      </w:r>
      <w:r w:rsidRPr="003562D5">
        <w:t>;</w:t>
      </w:r>
    </w:p>
    <w:p w14:paraId="48A86924" w14:textId="43039C80" w:rsidR="00857344" w:rsidRPr="003562D5" w:rsidRDefault="00857344" w:rsidP="00857344">
      <w:pPr>
        <w:pStyle w:val="ZLITPKTzmpktliter"/>
      </w:pPr>
      <w:bookmarkStart w:id="1" w:name="mip47017942"/>
      <w:bookmarkEnd w:id="1"/>
      <w:r w:rsidRPr="003562D5">
        <w:t>2)</w:t>
      </w:r>
      <w:r w:rsidRPr="003562D5">
        <w:tab/>
        <w:t>odmowa wykonania lub niewykonanie rozkazu lub innego polecenia,</w:t>
      </w:r>
      <w:r w:rsidR="000E7AFF" w:rsidRPr="003562D5">
        <w:t xml:space="preserve"> z </w:t>
      </w:r>
      <w:r w:rsidRPr="003562D5">
        <w:t>zastrzeżeniem przypadku określonego w</w:t>
      </w:r>
      <w:r w:rsidR="00F6261E">
        <w:t xml:space="preserve"> </w:t>
      </w:r>
      <w:r w:rsidRPr="003562D5">
        <w:t>art. 5</w:t>
      </w:r>
      <w:r w:rsidR="00034AED" w:rsidRPr="003562D5">
        <w:t>8 ust.</w:t>
      </w:r>
      <w:r w:rsidR="00F6261E">
        <w:t xml:space="preserve"> </w:t>
      </w:r>
      <w:r w:rsidRPr="003562D5">
        <w:t>2;</w:t>
      </w:r>
    </w:p>
    <w:p w14:paraId="7FD671DA" w14:textId="7C97B190" w:rsidR="00857344" w:rsidRPr="003562D5" w:rsidRDefault="00857344" w:rsidP="00857344">
      <w:pPr>
        <w:pStyle w:val="ZLITPKTzmpktliter"/>
      </w:pPr>
      <w:bookmarkStart w:id="2" w:name="mip47017943"/>
      <w:bookmarkEnd w:id="2"/>
      <w:r w:rsidRPr="003562D5">
        <w:t>3)</w:t>
      </w:r>
      <w:r w:rsidRPr="003562D5">
        <w:tab/>
        <w:t>zaniechanie czynności służbowej albo wykonanie jej</w:t>
      </w:r>
      <w:r w:rsidR="000E7AFF" w:rsidRPr="003562D5">
        <w:t xml:space="preserve"> w</w:t>
      </w:r>
      <w:r w:rsidR="00F6261E">
        <w:t xml:space="preserve"> </w:t>
      </w:r>
      <w:r w:rsidRPr="003562D5">
        <w:t>sposób nieprawidłowy;</w:t>
      </w:r>
    </w:p>
    <w:p w14:paraId="60DAA7FD" w14:textId="6283E410" w:rsidR="00857344" w:rsidRPr="003562D5" w:rsidRDefault="00857344" w:rsidP="00857344">
      <w:pPr>
        <w:pStyle w:val="ZLITPKTzmpktliter"/>
      </w:pPr>
      <w:bookmarkStart w:id="3" w:name="mip47017944"/>
      <w:bookmarkEnd w:id="3"/>
      <w:r w:rsidRPr="003562D5">
        <w:t>4)</w:t>
      </w:r>
      <w:r w:rsidRPr="003562D5">
        <w:tab/>
        <w:t>niedopełnienie obowiązków służbowych albo przekroczenie uprawnień określonych</w:t>
      </w:r>
      <w:r w:rsidR="000E7AFF" w:rsidRPr="003562D5">
        <w:t xml:space="preserve"> w</w:t>
      </w:r>
      <w:r w:rsidR="00F6261E">
        <w:t xml:space="preserve"> </w:t>
      </w:r>
      <w:r w:rsidRPr="003562D5">
        <w:t>przepisach prawa;</w:t>
      </w:r>
    </w:p>
    <w:p w14:paraId="3F6B6F0D" w14:textId="78D1124D" w:rsidR="00857344" w:rsidRPr="003562D5" w:rsidRDefault="00857344" w:rsidP="00857344">
      <w:pPr>
        <w:pStyle w:val="ZLITPKTzmpktliter"/>
      </w:pPr>
      <w:bookmarkStart w:id="4" w:name="mip47017945"/>
      <w:bookmarkEnd w:id="4"/>
      <w:r w:rsidRPr="003562D5">
        <w:t>5)</w:t>
      </w:r>
      <w:r w:rsidRPr="003562D5">
        <w:tab/>
        <w:t>wprowadzenie</w:t>
      </w:r>
      <w:r w:rsidR="000E7AFF" w:rsidRPr="003562D5">
        <w:t xml:space="preserve"> w</w:t>
      </w:r>
      <w:r w:rsidR="00F6261E">
        <w:t xml:space="preserve"> </w:t>
      </w:r>
      <w:r w:rsidRPr="003562D5">
        <w:t>błąd przełożonego lub innego</w:t>
      </w:r>
      <w:r w:rsidR="00C15535" w:rsidRPr="003562D5">
        <w:t xml:space="preserve"> policjanta</w:t>
      </w:r>
      <w:r w:rsidRPr="003562D5">
        <w:t xml:space="preserve">, jeżeli spowodowało to lub mogło spowodować szkodę służbie, </w:t>
      </w:r>
      <w:r w:rsidR="00C15535" w:rsidRPr="003562D5">
        <w:t xml:space="preserve">policjantowi </w:t>
      </w:r>
      <w:r w:rsidRPr="003562D5">
        <w:t>lub innej osobie;</w:t>
      </w:r>
    </w:p>
    <w:p w14:paraId="17900CE8" w14:textId="77777777" w:rsidR="00857344" w:rsidRPr="003562D5" w:rsidRDefault="00857344" w:rsidP="00857344">
      <w:pPr>
        <w:pStyle w:val="ZLITPKTzmpktliter"/>
      </w:pPr>
      <w:bookmarkStart w:id="5" w:name="mip47017946"/>
      <w:bookmarkEnd w:id="5"/>
      <w:r w:rsidRPr="003562D5">
        <w:t>6)</w:t>
      </w:r>
      <w:r w:rsidRPr="003562D5">
        <w:tab/>
        <w:t>nadużycie zajmowanego stanowiska dla osiągnięcia korzyści majątkowej lub osobistej;</w:t>
      </w:r>
    </w:p>
    <w:p w14:paraId="0C4BE931" w14:textId="3924D3F7" w:rsidR="00857344" w:rsidRPr="003562D5" w:rsidRDefault="00857344" w:rsidP="00857344">
      <w:pPr>
        <w:pStyle w:val="ZLITPKTzmpktliter"/>
      </w:pPr>
      <w:r w:rsidRPr="003562D5">
        <w:lastRenderedPageBreak/>
        <w:t>7)</w:t>
      </w:r>
      <w:r w:rsidRPr="003562D5">
        <w:tab/>
        <w:t>postępowanie przełożonego</w:t>
      </w:r>
      <w:r w:rsidR="000E7AFF" w:rsidRPr="003562D5">
        <w:t xml:space="preserve"> w</w:t>
      </w:r>
      <w:r w:rsidR="00F6261E">
        <w:t xml:space="preserve"> </w:t>
      </w:r>
      <w:r w:rsidRPr="003562D5">
        <w:t>sposób przyczyniający się do rozluźnienia dyscypliny służbowej</w:t>
      </w:r>
      <w:r w:rsidR="000E7AFF" w:rsidRPr="003562D5">
        <w:t xml:space="preserve"> w</w:t>
      </w:r>
      <w:r w:rsidR="00F6261E">
        <w:t xml:space="preserve"> </w:t>
      </w:r>
      <w:r w:rsidRPr="003562D5">
        <w:t xml:space="preserve">podległej jednostce organizacyjnej lub komórce organizacyjnej </w:t>
      </w:r>
      <w:r w:rsidR="00B22C47" w:rsidRPr="003562D5">
        <w:t>Policji</w:t>
      </w:r>
      <w:r w:rsidRPr="003562D5">
        <w:t>;</w:t>
      </w:r>
    </w:p>
    <w:p w14:paraId="573DA629" w14:textId="77777777" w:rsidR="00857344" w:rsidRPr="003562D5" w:rsidRDefault="00857344" w:rsidP="00857344">
      <w:pPr>
        <w:pStyle w:val="ZLITPKTzmpktliter"/>
      </w:pPr>
      <w:bookmarkStart w:id="6" w:name="mip47017947"/>
      <w:bookmarkEnd w:id="6"/>
      <w:r w:rsidRPr="003562D5">
        <w:t>8)</w:t>
      </w:r>
      <w:r w:rsidRPr="003562D5">
        <w:tab/>
        <w:t>porzucenie służby;</w:t>
      </w:r>
    </w:p>
    <w:p w14:paraId="731C56EC" w14:textId="54E47236" w:rsidR="00857344" w:rsidRPr="003562D5" w:rsidRDefault="00857344" w:rsidP="00857344">
      <w:pPr>
        <w:pStyle w:val="ZLITPKTzmpktliter"/>
      </w:pPr>
      <w:bookmarkStart w:id="7" w:name="mip47017948"/>
      <w:bookmarkEnd w:id="7"/>
      <w:r w:rsidRPr="003562D5">
        <w:t>9)</w:t>
      </w:r>
      <w:r w:rsidRPr="003562D5">
        <w:tab/>
        <w:t>samowolne oddalenie się</w:t>
      </w:r>
      <w:r w:rsidR="000E7AFF" w:rsidRPr="003562D5">
        <w:t xml:space="preserve"> z</w:t>
      </w:r>
      <w:r w:rsidR="00F6261E">
        <w:t xml:space="preserve"> </w:t>
      </w:r>
      <w:r w:rsidRPr="003562D5">
        <w:t>rejonu zakwaterowania bądź nieusprawiedliwione opuszczenie lub niestawienie się do miejsca pełnienia służby;</w:t>
      </w:r>
    </w:p>
    <w:p w14:paraId="213F8862" w14:textId="138D2A91" w:rsidR="00857344" w:rsidRPr="003562D5" w:rsidRDefault="00857344" w:rsidP="00857344">
      <w:pPr>
        <w:pStyle w:val="ZLITPKTzmpktliter"/>
      </w:pPr>
      <w:bookmarkStart w:id="8" w:name="mip47017949"/>
      <w:bookmarkEnd w:id="8"/>
      <w:r w:rsidRPr="003562D5">
        <w:t>10)</w:t>
      </w:r>
      <w:r w:rsidRPr="003562D5">
        <w:tab/>
        <w:t>stawienie się do służby</w:t>
      </w:r>
      <w:r w:rsidR="000E7AFF" w:rsidRPr="003562D5">
        <w:t xml:space="preserve"> w</w:t>
      </w:r>
      <w:r w:rsidR="00F6261E">
        <w:t xml:space="preserve"> </w:t>
      </w:r>
      <w:r w:rsidRPr="003562D5">
        <w:t>stanie nietrzeźwości albo po użyciu alkoholu lub po użyciu podobnie działającego środka, pełnienie jej</w:t>
      </w:r>
      <w:r w:rsidR="000E7AFF" w:rsidRPr="003562D5">
        <w:t xml:space="preserve"> w</w:t>
      </w:r>
      <w:r w:rsidR="00F6261E">
        <w:t xml:space="preserve"> </w:t>
      </w:r>
      <w:r w:rsidRPr="003562D5">
        <w:t>takim stanie,</w:t>
      </w:r>
      <w:r w:rsidR="000E7AFF" w:rsidRPr="003562D5">
        <w:t xml:space="preserve"> a</w:t>
      </w:r>
      <w:r w:rsidR="00F6261E">
        <w:t xml:space="preserve"> </w:t>
      </w:r>
      <w:r w:rsidRPr="003562D5">
        <w:t>także spożywanie alkoholu lub używanie podobnie działającego środka</w:t>
      </w:r>
      <w:r w:rsidR="000E7AFF" w:rsidRPr="003562D5">
        <w:t xml:space="preserve"> w</w:t>
      </w:r>
      <w:r w:rsidR="00F6261E">
        <w:t xml:space="preserve"> </w:t>
      </w:r>
      <w:r w:rsidRPr="003562D5">
        <w:t>czasie służby;</w:t>
      </w:r>
    </w:p>
    <w:p w14:paraId="1D5FD9C4" w14:textId="77777777" w:rsidR="00857344" w:rsidRPr="003562D5" w:rsidRDefault="00857344" w:rsidP="00857344">
      <w:pPr>
        <w:pStyle w:val="ZLITPKTzmpktliter"/>
      </w:pPr>
      <w:bookmarkStart w:id="9" w:name="mip47017950"/>
      <w:bookmarkEnd w:id="9"/>
      <w:r w:rsidRPr="003562D5">
        <w:t>11)</w:t>
      </w:r>
      <w:r w:rsidRPr="003562D5">
        <w:tab/>
        <w:t xml:space="preserve">umyślne naruszenie dóbr osobistych innego </w:t>
      </w:r>
      <w:r w:rsidR="00C15535" w:rsidRPr="003562D5">
        <w:t>policjanta</w:t>
      </w:r>
      <w:r w:rsidRPr="003562D5">
        <w:t>;</w:t>
      </w:r>
    </w:p>
    <w:p w14:paraId="0131F698" w14:textId="77777777" w:rsidR="00857344" w:rsidRPr="003562D5" w:rsidRDefault="00857344" w:rsidP="00857344">
      <w:pPr>
        <w:pStyle w:val="ZLITPKTzmpktliter"/>
      </w:pPr>
      <w:r w:rsidRPr="003562D5">
        <w:t>12)</w:t>
      </w:r>
      <w:r w:rsidRPr="003562D5">
        <w:tab/>
        <w:t>utrata służbowej broni palnej, amunicji lub legitymacji służbowej;</w:t>
      </w:r>
    </w:p>
    <w:p w14:paraId="74CDD625" w14:textId="595C1250" w:rsidR="00857344" w:rsidRPr="003562D5" w:rsidRDefault="00857344" w:rsidP="00857344">
      <w:pPr>
        <w:pStyle w:val="ZLITPKTzmpktliter"/>
      </w:pPr>
      <w:bookmarkStart w:id="10" w:name="mip47061279"/>
      <w:bookmarkEnd w:id="10"/>
      <w:r w:rsidRPr="003562D5">
        <w:t>13)</w:t>
      </w:r>
      <w:r w:rsidRPr="003562D5">
        <w:tab/>
        <w:t>utrata przedmiotu stanowiącego wyposażenie służbowe, którego wykorzystanie przez osoby nieuprawnione wyrządziło szkodę obywatelowi lub stworzyło zagrożenie dla porządku publicznego lub bezpieczeństwa powszechnego;</w:t>
      </w:r>
    </w:p>
    <w:p w14:paraId="179D3ABD" w14:textId="501E918E" w:rsidR="00857344" w:rsidRPr="003562D5" w:rsidRDefault="00857344" w:rsidP="00857344">
      <w:pPr>
        <w:pStyle w:val="ZLITPKTzmpktliter"/>
      </w:pPr>
      <w:bookmarkStart w:id="11" w:name="mip47061280"/>
      <w:bookmarkEnd w:id="11"/>
      <w:r w:rsidRPr="003562D5">
        <w:t>1</w:t>
      </w:r>
      <w:r w:rsidR="00CF3474" w:rsidRPr="003562D5">
        <w:t>4</w:t>
      </w:r>
      <w:r w:rsidRPr="003562D5">
        <w:t>)</w:t>
      </w:r>
      <w:r w:rsidRPr="003562D5">
        <w:tab/>
        <w:t>ujawnienie informacji pozostającej</w:t>
      </w:r>
      <w:r w:rsidR="000E7AFF" w:rsidRPr="003562D5">
        <w:t xml:space="preserve"> w</w:t>
      </w:r>
      <w:r w:rsidR="00F6261E">
        <w:t xml:space="preserve"> </w:t>
      </w:r>
      <w:r w:rsidRPr="003562D5">
        <w:t>związku</w:t>
      </w:r>
      <w:r w:rsidR="000E7AFF" w:rsidRPr="003562D5">
        <w:t xml:space="preserve"> z</w:t>
      </w:r>
      <w:r w:rsidR="00F6261E">
        <w:t xml:space="preserve"> </w:t>
      </w:r>
      <w:r w:rsidRPr="003562D5">
        <w:t>wykonywaniem czynności służbowych, jeżeli spowodowało to lub mogło spowodować szkodę służbie</w:t>
      </w:r>
      <w:r w:rsidR="00CF3474" w:rsidRPr="003562D5">
        <w:t>.</w:t>
      </w:r>
      <w:r w:rsidR="008D375B" w:rsidRPr="003562D5">
        <w:t>”</w:t>
      </w:r>
      <w:r w:rsidRPr="003562D5">
        <w:t>;</w:t>
      </w:r>
    </w:p>
    <w:p w14:paraId="05E315E4" w14:textId="3C8E8068" w:rsidR="00857344" w:rsidRPr="003562D5" w:rsidRDefault="00857344" w:rsidP="007E5C36">
      <w:pPr>
        <w:pStyle w:val="LITlitera"/>
        <w:keepNext/>
      </w:pPr>
      <w:r w:rsidRPr="003562D5">
        <w:t>b)</w:t>
      </w:r>
      <w:r w:rsidRPr="003562D5">
        <w:tab/>
        <w:t>po</w:t>
      </w:r>
      <w:r w:rsidR="00034AED" w:rsidRPr="003562D5">
        <w:t xml:space="preserve"> ust.</w:t>
      </w:r>
      <w:r w:rsidR="00F6261E">
        <w:t xml:space="preserve"> </w:t>
      </w:r>
      <w:r w:rsidRPr="003562D5">
        <w:t>4b dodaje się</w:t>
      </w:r>
      <w:r w:rsidR="00034AED" w:rsidRPr="003562D5">
        <w:t xml:space="preserve"> ust.</w:t>
      </w:r>
      <w:r w:rsidR="00F6261E">
        <w:t xml:space="preserve"> </w:t>
      </w:r>
      <w:r w:rsidRPr="003562D5">
        <w:t>4ba</w:t>
      </w:r>
      <w:r w:rsidR="000E7AFF" w:rsidRPr="003562D5">
        <w:t xml:space="preserve"> w</w:t>
      </w:r>
      <w:r w:rsidR="00F6261E">
        <w:t xml:space="preserve"> </w:t>
      </w:r>
      <w:r w:rsidRPr="003562D5">
        <w:t>brzmieniu:</w:t>
      </w:r>
    </w:p>
    <w:p w14:paraId="73CB8C43" w14:textId="507A1F9C" w:rsidR="00857344" w:rsidRPr="003562D5" w:rsidRDefault="008D375B" w:rsidP="00857344">
      <w:pPr>
        <w:pStyle w:val="ZLITUSTzmustliter"/>
      </w:pPr>
      <w:r w:rsidRPr="003562D5">
        <w:t>„</w:t>
      </w:r>
      <w:r w:rsidR="00857344" w:rsidRPr="003562D5">
        <w:t>4ba. Rozmow</w:t>
      </w:r>
      <w:r w:rsidR="003566C7" w:rsidRPr="003562D5">
        <w:t>ę</w:t>
      </w:r>
      <w:r w:rsidR="00857344" w:rsidRPr="003562D5">
        <w:t xml:space="preserve"> dyscyplinując</w:t>
      </w:r>
      <w:r w:rsidR="003566C7" w:rsidRPr="003562D5">
        <w:t>ą,</w:t>
      </w:r>
      <w:r w:rsidR="00034AED" w:rsidRPr="003562D5">
        <w:t xml:space="preserve"> o</w:t>
      </w:r>
      <w:r w:rsidR="00F6261E">
        <w:t xml:space="preserve"> </w:t>
      </w:r>
      <w:r w:rsidR="003566C7" w:rsidRPr="003562D5">
        <w:t>której mowa</w:t>
      </w:r>
      <w:r w:rsidR="00034AED" w:rsidRPr="003562D5">
        <w:t xml:space="preserve"> w</w:t>
      </w:r>
      <w:r w:rsidR="00F6261E">
        <w:t xml:space="preserve"> </w:t>
      </w:r>
      <w:r w:rsidR="00034AED" w:rsidRPr="003562D5">
        <w:t>ust.</w:t>
      </w:r>
      <w:r w:rsidR="00F6261E">
        <w:t xml:space="preserve"> </w:t>
      </w:r>
      <w:r w:rsidR="003566C7" w:rsidRPr="003562D5">
        <w:t>4</w:t>
      </w:r>
      <w:r w:rsidR="00056797" w:rsidRPr="003562D5">
        <w:t>b</w:t>
      </w:r>
      <w:r w:rsidR="003566C7" w:rsidRPr="003562D5">
        <w:t>, można przeprowadzić</w:t>
      </w:r>
      <w:r w:rsidR="00034AED" w:rsidRPr="003562D5">
        <w:t xml:space="preserve"> w</w:t>
      </w:r>
      <w:r w:rsidR="00F6261E">
        <w:t xml:space="preserve"> </w:t>
      </w:r>
      <w:r w:rsidR="003566C7" w:rsidRPr="003562D5">
        <w:t>terminie do 3</w:t>
      </w:r>
      <w:r w:rsidR="00034AED" w:rsidRPr="003562D5">
        <w:t>0</w:t>
      </w:r>
      <w:r w:rsidR="00F6261E">
        <w:t xml:space="preserve"> </w:t>
      </w:r>
      <w:r w:rsidR="003566C7" w:rsidRPr="003562D5">
        <w:t>dni od dnia powzięcia przez przełożonego dyscyplinarnego wiadomości</w:t>
      </w:r>
      <w:r w:rsidR="00034AED" w:rsidRPr="003562D5">
        <w:t xml:space="preserve"> o</w:t>
      </w:r>
      <w:r w:rsidR="00F6261E">
        <w:t xml:space="preserve"> </w:t>
      </w:r>
      <w:r w:rsidR="003566C7" w:rsidRPr="003562D5">
        <w:t>popełnieniu przewinienia dyscyplinarnego. Rozmowa ta</w:t>
      </w:r>
      <w:r w:rsidR="00857344" w:rsidRPr="003562D5">
        <w:t xml:space="preserve"> polega na wytknięciu </w:t>
      </w:r>
      <w:r w:rsidR="00C15535" w:rsidRPr="003562D5">
        <w:t xml:space="preserve">policjantowi </w:t>
      </w:r>
      <w:r w:rsidR="00857344" w:rsidRPr="003562D5">
        <w:t>niewłaściwego postępowania oraz uprzedzeniu go</w:t>
      </w:r>
      <w:r w:rsidR="000E7AFF" w:rsidRPr="003562D5">
        <w:t xml:space="preserve"> o</w:t>
      </w:r>
      <w:r w:rsidR="00F6261E">
        <w:t xml:space="preserve"> </w:t>
      </w:r>
      <w:r w:rsidR="00857344" w:rsidRPr="003562D5">
        <w:t>możliwości zastosowania innych środków dyscyplinujących,</w:t>
      </w:r>
      <w:r w:rsidR="000E7AFF" w:rsidRPr="003562D5">
        <w:t xml:space="preserve"> a </w:t>
      </w:r>
      <w:r w:rsidR="00857344" w:rsidRPr="003562D5">
        <w:t>także wszczęcia postępowania</w:t>
      </w:r>
      <w:r w:rsidR="000E7AFF" w:rsidRPr="003562D5">
        <w:t xml:space="preserve"> i</w:t>
      </w:r>
      <w:r w:rsidR="00F6261E">
        <w:t xml:space="preserve"> </w:t>
      </w:r>
      <w:r w:rsidR="00857344" w:rsidRPr="003562D5">
        <w:t>wymierzenia kary dyscyplinarnej,</w:t>
      </w:r>
      <w:r w:rsidR="000E7AFF" w:rsidRPr="003562D5">
        <w:t xml:space="preserve"> w</w:t>
      </w:r>
      <w:r w:rsidR="00F6261E">
        <w:t xml:space="preserve"> </w:t>
      </w:r>
      <w:r w:rsidR="00857344" w:rsidRPr="003562D5">
        <w:t xml:space="preserve">przypadku ponownego popełnienia czynu, za który </w:t>
      </w:r>
      <w:r w:rsidR="00C15535" w:rsidRPr="003562D5">
        <w:t xml:space="preserve">policjant </w:t>
      </w:r>
      <w:r w:rsidR="00857344" w:rsidRPr="003562D5">
        <w:t>ponosi odpowiedzialność dyscyplinarną.</w:t>
      </w:r>
      <w:r w:rsidRPr="003562D5">
        <w:t>”</w:t>
      </w:r>
      <w:r w:rsidR="00857344" w:rsidRPr="003562D5">
        <w:t>,</w:t>
      </w:r>
    </w:p>
    <w:p w14:paraId="62D0EEA2" w14:textId="77777777" w:rsidR="00857344" w:rsidRPr="003562D5" w:rsidRDefault="00857344" w:rsidP="007E5C36">
      <w:pPr>
        <w:pStyle w:val="LITlitera"/>
        <w:keepNext/>
      </w:pPr>
      <w:r w:rsidRPr="003562D5">
        <w:t>c)</w:t>
      </w:r>
      <w:r w:rsidRPr="003562D5">
        <w:tab/>
        <w:t>ust. 4c otrzymuje brzmienie:</w:t>
      </w:r>
    </w:p>
    <w:p w14:paraId="045FA648" w14:textId="04F332AD" w:rsidR="00857344" w:rsidRPr="003562D5" w:rsidRDefault="008D375B" w:rsidP="00857344">
      <w:pPr>
        <w:pStyle w:val="ZLITUSTzmustliter"/>
      </w:pPr>
      <w:r w:rsidRPr="003562D5">
        <w:t>„</w:t>
      </w:r>
      <w:r w:rsidR="00857344" w:rsidRPr="003562D5">
        <w:t>4c. Notatkę,</w:t>
      </w:r>
      <w:r w:rsidR="000E7AFF" w:rsidRPr="003562D5">
        <w:t xml:space="preserve"> o</w:t>
      </w:r>
      <w:r w:rsidR="00F6261E">
        <w:t xml:space="preserve"> </w:t>
      </w:r>
      <w:r w:rsidR="00857344" w:rsidRPr="003562D5">
        <w:t>której mowa</w:t>
      </w:r>
      <w:r w:rsidR="00034AED" w:rsidRPr="003562D5">
        <w:t xml:space="preserve"> w</w:t>
      </w:r>
      <w:r w:rsidR="00F6261E">
        <w:t xml:space="preserve"> </w:t>
      </w:r>
      <w:r w:rsidR="00034AED" w:rsidRPr="003562D5">
        <w:t>ust.</w:t>
      </w:r>
      <w:r w:rsidR="00F6261E">
        <w:t xml:space="preserve"> </w:t>
      </w:r>
      <w:r w:rsidR="00857344" w:rsidRPr="003562D5">
        <w:t>4b, włącza się do akt osobowych na okres 5 miesięcy.</w:t>
      </w:r>
      <w:r w:rsidRPr="003562D5">
        <w:t>”</w:t>
      </w:r>
      <w:r w:rsidR="00857344" w:rsidRPr="003562D5">
        <w:t>,</w:t>
      </w:r>
    </w:p>
    <w:p w14:paraId="647ABB12" w14:textId="5239681D" w:rsidR="00857344" w:rsidRPr="003562D5" w:rsidRDefault="00857344" w:rsidP="007E5C36">
      <w:pPr>
        <w:pStyle w:val="LITlitera"/>
        <w:keepNext/>
      </w:pPr>
      <w:r w:rsidRPr="003562D5">
        <w:t>d)</w:t>
      </w:r>
      <w:r w:rsidRPr="003562D5">
        <w:tab/>
        <w:t>po</w:t>
      </w:r>
      <w:r w:rsidR="00034AED" w:rsidRPr="003562D5">
        <w:t xml:space="preserve"> ust.</w:t>
      </w:r>
      <w:r w:rsidR="00F6261E">
        <w:t xml:space="preserve"> </w:t>
      </w:r>
      <w:r w:rsidRPr="003562D5">
        <w:t>4c dodaje się</w:t>
      </w:r>
      <w:r w:rsidR="00034AED" w:rsidRPr="003562D5">
        <w:t xml:space="preserve"> ust.</w:t>
      </w:r>
      <w:r w:rsidR="00F6261E">
        <w:t xml:space="preserve"> </w:t>
      </w:r>
      <w:r w:rsidRPr="003562D5">
        <w:t>4d–4</w:t>
      </w:r>
      <w:r w:rsidR="004F5A55" w:rsidRPr="003562D5">
        <w:t>f</w:t>
      </w:r>
      <w:r w:rsidR="000E7AFF" w:rsidRPr="003562D5">
        <w:t xml:space="preserve"> w</w:t>
      </w:r>
      <w:r w:rsidR="00F6261E">
        <w:t xml:space="preserve"> </w:t>
      </w:r>
      <w:r w:rsidRPr="003562D5">
        <w:t>brzmieniu:</w:t>
      </w:r>
    </w:p>
    <w:p w14:paraId="5367941B" w14:textId="222FD8BB" w:rsidR="00857344" w:rsidRPr="003562D5" w:rsidRDefault="008D375B" w:rsidP="00857344">
      <w:pPr>
        <w:pStyle w:val="ZLITUSTzmustliter"/>
      </w:pPr>
      <w:r w:rsidRPr="003562D5">
        <w:t>„</w:t>
      </w:r>
      <w:r w:rsidR="00857344" w:rsidRPr="003562D5">
        <w:t>4d.</w:t>
      </w:r>
      <w:r w:rsidR="00F6261E">
        <w:t xml:space="preserve"> </w:t>
      </w:r>
      <w:r w:rsidR="000E7AFF" w:rsidRPr="003562D5">
        <w:t>W</w:t>
      </w:r>
      <w:r w:rsidR="00F6261E">
        <w:t xml:space="preserve"> </w:t>
      </w:r>
      <w:r w:rsidR="00857344" w:rsidRPr="003562D5">
        <w:t xml:space="preserve">terminie </w:t>
      </w:r>
      <w:r w:rsidR="000E7AFF" w:rsidRPr="003562D5">
        <w:t>5</w:t>
      </w:r>
      <w:r w:rsidR="00F6261E">
        <w:t xml:space="preserve"> </w:t>
      </w:r>
      <w:r w:rsidR="00857344" w:rsidRPr="003562D5">
        <w:t xml:space="preserve">dni od dnia przeprowadzenia rozmowy dyscyplinującej sprawca przewinienia dyscyplinarnego może złożyć sprzeciw do przełożonego </w:t>
      </w:r>
      <w:r w:rsidR="00857344" w:rsidRPr="003562D5">
        <w:lastRenderedPageBreak/>
        <w:t>dyscyplinarnego. Złożenie sprzeciwu skutkuje wszczęciem postępowania dyscyplinarnego,</w:t>
      </w:r>
      <w:r w:rsidR="000E7AFF" w:rsidRPr="003562D5">
        <w:t xml:space="preserve"> a</w:t>
      </w:r>
      <w:r w:rsidR="00F6261E">
        <w:t xml:space="preserve"> </w:t>
      </w:r>
      <w:r w:rsidR="00857344" w:rsidRPr="003562D5">
        <w:t>zebrane dotychczas materiały stają się materiałami postępowania dyscyplinarnego.</w:t>
      </w:r>
    </w:p>
    <w:p w14:paraId="47A99F3C" w14:textId="15C6256B" w:rsidR="00857344" w:rsidRPr="003562D5" w:rsidRDefault="00857344" w:rsidP="00857344">
      <w:pPr>
        <w:pStyle w:val="ZLITUSTzmustliter"/>
      </w:pPr>
      <w:r w:rsidRPr="003562D5">
        <w:t>4e. Rozmowę dyscyplinującą przeprowadza przełożony dyscyplinarny. W uzasadnionym przypadku przełożony dyscyplinarny może na piśmie upoważnić do przeprowadzenia</w:t>
      </w:r>
      <w:r w:rsidR="000E7AFF" w:rsidRPr="003562D5">
        <w:t xml:space="preserve"> w</w:t>
      </w:r>
      <w:r w:rsidR="00F6261E">
        <w:t xml:space="preserve"> </w:t>
      </w:r>
      <w:r w:rsidRPr="003562D5">
        <w:t xml:space="preserve">jego imieniu rozmowy dyscyplinującej </w:t>
      </w:r>
      <w:r w:rsidR="00C15535" w:rsidRPr="003562D5">
        <w:t xml:space="preserve">policjanta </w:t>
      </w:r>
      <w:r w:rsidR="000E7AFF" w:rsidRPr="003562D5">
        <w:t>w</w:t>
      </w:r>
      <w:r w:rsidR="00F6261E">
        <w:t xml:space="preserve"> </w:t>
      </w:r>
      <w:r w:rsidRPr="003562D5">
        <w:t xml:space="preserve">stopniu nie niższym od stopnia posiadanego przez </w:t>
      </w:r>
      <w:r w:rsidR="00C15535" w:rsidRPr="003562D5">
        <w:t>policjanta</w:t>
      </w:r>
      <w:r w:rsidRPr="003562D5">
        <w:t>,</w:t>
      </w:r>
      <w:r w:rsidR="000E7AFF" w:rsidRPr="003562D5">
        <w:t xml:space="preserve"> z</w:t>
      </w:r>
      <w:r w:rsidR="00F6261E">
        <w:t xml:space="preserve"> </w:t>
      </w:r>
      <w:r w:rsidRPr="003562D5">
        <w:t>którym</w:t>
      </w:r>
      <w:r w:rsidR="00063742" w:rsidRPr="003562D5">
        <w:t xml:space="preserve"> rozmowa dyscyplinująca ma być prowadzona</w:t>
      </w:r>
      <w:r w:rsidRPr="003562D5">
        <w:t>, lub zajmującego co najmniej równorzędne</w:t>
      </w:r>
      <w:r w:rsidR="000E7AFF" w:rsidRPr="003562D5">
        <w:t xml:space="preserve"> z </w:t>
      </w:r>
      <w:r w:rsidRPr="003562D5">
        <w:t xml:space="preserve">tym </w:t>
      </w:r>
      <w:r w:rsidR="00C15535" w:rsidRPr="003562D5">
        <w:t xml:space="preserve">policjantem </w:t>
      </w:r>
      <w:r w:rsidRPr="003562D5">
        <w:t>stanowisko służbowe.</w:t>
      </w:r>
    </w:p>
    <w:p w14:paraId="514E88F4" w14:textId="6D963F8D" w:rsidR="00857344" w:rsidRPr="003562D5" w:rsidRDefault="00857344" w:rsidP="007E5C36">
      <w:pPr>
        <w:pStyle w:val="ZLITUSTzmustliter"/>
        <w:keepNext/>
      </w:pPr>
      <w:r w:rsidRPr="003562D5">
        <w:t>4f.</w:t>
      </w:r>
      <w:r w:rsidR="00F6261E">
        <w:t xml:space="preserve"> </w:t>
      </w:r>
      <w:r w:rsidRPr="003562D5">
        <w:t>Upoważnienie do przeprowadzenia rozmowy dyscyplinującej zawiera:</w:t>
      </w:r>
    </w:p>
    <w:p w14:paraId="4CE8CF68" w14:textId="77777777" w:rsidR="00857344" w:rsidRPr="003562D5" w:rsidRDefault="00857344" w:rsidP="00857344">
      <w:pPr>
        <w:pStyle w:val="ZLITPKTzmpktliter"/>
      </w:pPr>
      <w:r w:rsidRPr="003562D5">
        <w:t>1)</w:t>
      </w:r>
      <w:r w:rsidRPr="003562D5">
        <w:tab/>
        <w:t>podstawę prawną;</w:t>
      </w:r>
    </w:p>
    <w:p w14:paraId="1A69AFA9" w14:textId="7A714DE5" w:rsidR="00857344" w:rsidRPr="003562D5" w:rsidRDefault="00857344" w:rsidP="00857344">
      <w:pPr>
        <w:pStyle w:val="ZLITPKTzmpktliter"/>
      </w:pPr>
      <w:r w:rsidRPr="003562D5">
        <w:t>2)</w:t>
      </w:r>
      <w:r w:rsidRPr="003562D5">
        <w:tab/>
        <w:t>stopień, imię, nazwisko</w:t>
      </w:r>
      <w:r w:rsidR="000E7AFF" w:rsidRPr="003562D5">
        <w:t xml:space="preserve"> i</w:t>
      </w:r>
      <w:r w:rsidR="00F6261E">
        <w:t xml:space="preserve"> </w:t>
      </w:r>
      <w:r w:rsidRPr="003562D5">
        <w:t xml:space="preserve">stanowisko służbowe upoważnionego </w:t>
      </w:r>
      <w:r w:rsidR="00BE027B" w:rsidRPr="003562D5">
        <w:t>policjanta</w:t>
      </w:r>
      <w:r w:rsidRPr="003562D5">
        <w:t>;</w:t>
      </w:r>
    </w:p>
    <w:p w14:paraId="6384A8EE" w14:textId="3D0137C9" w:rsidR="00857344" w:rsidRPr="003562D5" w:rsidRDefault="00857344" w:rsidP="00857344">
      <w:pPr>
        <w:pStyle w:val="ZLITPKTzmpktliter"/>
      </w:pPr>
      <w:r w:rsidRPr="003562D5">
        <w:t>3)</w:t>
      </w:r>
      <w:r w:rsidRPr="003562D5">
        <w:tab/>
        <w:t>stopień, imię, nazwisko</w:t>
      </w:r>
      <w:r w:rsidR="000E7AFF" w:rsidRPr="003562D5">
        <w:t xml:space="preserve"> i</w:t>
      </w:r>
      <w:r w:rsidR="00F6261E">
        <w:t xml:space="preserve"> </w:t>
      </w:r>
      <w:r w:rsidRPr="003562D5">
        <w:t xml:space="preserve">stanowisko służbowe </w:t>
      </w:r>
      <w:r w:rsidR="00BE027B" w:rsidRPr="003562D5">
        <w:t>policjanta</w:t>
      </w:r>
      <w:r w:rsidRPr="003562D5">
        <w:t>,</w:t>
      </w:r>
      <w:r w:rsidR="000E7AFF" w:rsidRPr="003562D5">
        <w:t xml:space="preserve"> z</w:t>
      </w:r>
      <w:r w:rsidR="00F6261E">
        <w:t xml:space="preserve"> </w:t>
      </w:r>
      <w:r w:rsidRPr="003562D5">
        <w:t>którym ma być prowadzona rozmowa dyscyplinująca;</w:t>
      </w:r>
    </w:p>
    <w:p w14:paraId="735197B0" w14:textId="4F5C6D2C" w:rsidR="00857344" w:rsidRPr="003562D5" w:rsidRDefault="00857344" w:rsidP="00857344">
      <w:pPr>
        <w:pStyle w:val="ZLITPKTzmpktliter"/>
      </w:pPr>
      <w:r w:rsidRPr="003562D5">
        <w:t>4)</w:t>
      </w:r>
      <w:r w:rsidRPr="003562D5">
        <w:tab/>
        <w:t>określenie czynu,</w:t>
      </w:r>
      <w:r w:rsidR="000E7AFF" w:rsidRPr="003562D5">
        <w:t xml:space="preserve"> w</w:t>
      </w:r>
      <w:r w:rsidR="00F6261E">
        <w:t xml:space="preserve"> </w:t>
      </w:r>
      <w:r w:rsidRPr="003562D5">
        <w:t>związku</w:t>
      </w:r>
      <w:r w:rsidR="000E7AFF" w:rsidRPr="003562D5">
        <w:t xml:space="preserve"> z</w:t>
      </w:r>
      <w:r w:rsidR="00F6261E">
        <w:t xml:space="preserve"> </w:t>
      </w:r>
      <w:r w:rsidRPr="003562D5">
        <w:t>którym rozmowa dyscyplinująca ma być prowadzona, wraz</w:t>
      </w:r>
      <w:r w:rsidR="000E7AFF" w:rsidRPr="003562D5">
        <w:t xml:space="preserve"> z</w:t>
      </w:r>
      <w:r w:rsidR="00F6261E">
        <w:t xml:space="preserve"> </w:t>
      </w:r>
      <w:r w:rsidRPr="003562D5">
        <w:t>jego kwalifikacją prawną;</w:t>
      </w:r>
    </w:p>
    <w:p w14:paraId="1C3523FD" w14:textId="317D844D" w:rsidR="00857344" w:rsidRPr="003562D5" w:rsidRDefault="00857344" w:rsidP="00857344">
      <w:pPr>
        <w:pStyle w:val="ZLITPKTzmpktliter"/>
      </w:pPr>
      <w:r w:rsidRPr="003562D5">
        <w:t>5)</w:t>
      </w:r>
      <w:r w:rsidRPr="003562D5">
        <w:tab/>
        <w:t>określenie przesłanek, jakie spowodowały podjęcie przez przełożonego dyscyplinarnego rozstrzygnięcia</w:t>
      </w:r>
      <w:r w:rsidR="000E7AFF" w:rsidRPr="003562D5">
        <w:t xml:space="preserve"> o</w:t>
      </w:r>
      <w:r w:rsidR="00F6261E">
        <w:t xml:space="preserve"> </w:t>
      </w:r>
      <w:r w:rsidRPr="003562D5">
        <w:t>przeprowadzeniu</w:t>
      </w:r>
      <w:r w:rsidR="000E7AFF" w:rsidRPr="003562D5">
        <w:t xml:space="preserve"> w</w:t>
      </w:r>
      <w:r w:rsidR="00F6261E">
        <w:t xml:space="preserve"> </w:t>
      </w:r>
      <w:r w:rsidRPr="003562D5">
        <w:t>danym przypadku rozmowy dyscyplinującej;</w:t>
      </w:r>
    </w:p>
    <w:p w14:paraId="3DB26DDD" w14:textId="1C404074" w:rsidR="00857344" w:rsidRPr="003562D5" w:rsidRDefault="00857344" w:rsidP="00857344">
      <w:pPr>
        <w:pStyle w:val="ZLITPKTzmpktliter"/>
      </w:pPr>
      <w:r w:rsidRPr="003562D5">
        <w:t>6)</w:t>
      </w:r>
      <w:r w:rsidRPr="003562D5">
        <w:tab/>
        <w:t>określenie terminu,</w:t>
      </w:r>
      <w:r w:rsidR="000E7AFF" w:rsidRPr="003562D5">
        <w:t xml:space="preserve"> w</w:t>
      </w:r>
      <w:r w:rsidR="00F6261E">
        <w:t xml:space="preserve"> </w:t>
      </w:r>
      <w:r w:rsidRPr="003562D5">
        <w:t xml:space="preserve">jakim </w:t>
      </w:r>
      <w:r w:rsidR="00363D30" w:rsidRPr="003562D5">
        <w:t xml:space="preserve">przeprowadza się </w:t>
      </w:r>
      <w:r w:rsidRPr="003562D5">
        <w:t>rozmowę dyscyplinującą.</w:t>
      </w:r>
      <w:r w:rsidR="00823981" w:rsidRPr="003562D5">
        <w:t>”</w:t>
      </w:r>
      <w:r w:rsidR="00823981">
        <w:t>;</w:t>
      </w:r>
    </w:p>
    <w:p w14:paraId="012D7FAC" w14:textId="06A6A39A" w:rsidR="005A2723" w:rsidRDefault="00F12454" w:rsidP="007960DB">
      <w:pPr>
        <w:pStyle w:val="PKTpunkt"/>
      </w:pPr>
      <w:r w:rsidRPr="003562D5">
        <w:t>1</w:t>
      </w:r>
      <w:r w:rsidR="006E26F0" w:rsidRPr="003562D5">
        <w:t>6</w:t>
      </w:r>
      <w:r w:rsidR="00857344" w:rsidRPr="003562D5">
        <w:t>)</w:t>
      </w:r>
      <w:r w:rsidR="00040FFF" w:rsidRPr="003562D5">
        <w:tab/>
      </w:r>
      <w:r w:rsidR="00034AED" w:rsidRPr="003562D5">
        <w:t>art.</w:t>
      </w:r>
      <w:r w:rsidR="00F6261E">
        <w:t xml:space="preserve"> </w:t>
      </w:r>
      <w:r w:rsidR="00857344" w:rsidRPr="003562D5">
        <w:t>132b</w:t>
      </w:r>
      <w:r w:rsidR="009C46EC">
        <w:t xml:space="preserve"> otrzymuje brzmienie</w:t>
      </w:r>
      <w:r w:rsidR="005A2723">
        <w:t>:</w:t>
      </w:r>
    </w:p>
    <w:p w14:paraId="4987886E" w14:textId="77777777" w:rsidR="009C46EC" w:rsidRDefault="009C46EC" w:rsidP="0075608C">
      <w:pPr>
        <w:pStyle w:val="ZARTzmartartykuempunktem"/>
      </w:pPr>
      <w:r>
        <w:t>„Art. 132</w:t>
      </w:r>
      <w:r w:rsidR="00D31BE8">
        <w:t>b</w:t>
      </w:r>
      <w:r>
        <w:t>. 1.</w:t>
      </w:r>
      <w:r w:rsidRPr="009C46EC">
        <w:t xml:space="preserve"> </w:t>
      </w:r>
      <w:r w:rsidRPr="007118BF">
        <w:t>Policjan</w:t>
      </w:r>
      <w:r>
        <w:t xml:space="preserve">t odpowiada dyscyplinarnie, </w:t>
      </w:r>
      <w:r w:rsidRPr="007118BF">
        <w:t>jeżeli popełnia przewinienie dysc</w:t>
      </w:r>
      <w:r>
        <w:t xml:space="preserve">yplinarne sam albo wspólnie i </w:t>
      </w:r>
      <w:r w:rsidRPr="007118BF">
        <w:t>w porozumieniu z inną osobą, a także w przypadku, gdy kieruje popełnieniem przez innego policjanta przewinienia dyscyplinarnego albo poleca jego popełnienie</w:t>
      </w:r>
      <w:r>
        <w:t>.</w:t>
      </w:r>
    </w:p>
    <w:p w14:paraId="6F89BE79" w14:textId="39D8514E" w:rsidR="009C46EC" w:rsidRDefault="009C46EC" w:rsidP="00EB2B5C">
      <w:pPr>
        <w:pStyle w:val="ZUSTzmustartykuempunktem"/>
      </w:pPr>
      <w:r>
        <w:t xml:space="preserve">2. Policjant odpowiada dyscyplinarnie także </w:t>
      </w:r>
      <w:r w:rsidR="0075608C">
        <w:t>wówczas</w:t>
      </w:r>
      <w:r w:rsidR="00E370B1">
        <w:t>,</w:t>
      </w:r>
      <w:r w:rsidR="0075608C">
        <w:t xml:space="preserve"> </w:t>
      </w:r>
      <w:r>
        <w:t>gdy chcąc, aby inn</w:t>
      </w:r>
      <w:r w:rsidR="0075608C">
        <w:t>y policjant</w:t>
      </w:r>
      <w:r>
        <w:t xml:space="preserve"> popełnił przewinienie dyscyplinarne</w:t>
      </w:r>
      <w:r w:rsidR="00E370B1">
        <w:t>,</w:t>
      </w:r>
      <w:r>
        <w:t xml:space="preserve"> nakłania go do tego. </w:t>
      </w:r>
    </w:p>
    <w:p w14:paraId="125D1D73" w14:textId="0682BF8A" w:rsidR="009C46EC" w:rsidRDefault="009C46EC" w:rsidP="00EB2B5C">
      <w:pPr>
        <w:pStyle w:val="ZUSTzmustartykuempunktem"/>
      </w:pPr>
      <w:r>
        <w:t xml:space="preserve">3. Policjant odpowiada dyscyplinarnie </w:t>
      </w:r>
      <w:r w:rsidR="0075608C">
        <w:t>w przypadku</w:t>
      </w:r>
      <w:r>
        <w:t xml:space="preserve">, gdy </w:t>
      </w:r>
      <w:r w:rsidR="00831A56">
        <w:t>chcą</w:t>
      </w:r>
      <w:r w:rsidR="00756550">
        <w:t>c</w:t>
      </w:r>
      <w:r w:rsidR="00E370B1">
        <w:t>,</w:t>
      </w:r>
      <w:r w:rsidR="00756550">
        <w:t xml:space="preserve"> aby inny policjant </w:t>
      </w:r>
      <w:r w:rsidR="00831A56">
        <w:t xml:space="preserve">popełnił przewinienie dyscyplinarnej lub godząc się na to, </w:t>
      </w:r>
      <w:r w:rsidR="0075608C">
        <w:t xml:space="preserve">swoim zachowaniem ułatwia jego popełnienie. </w:t>
      </w:r>
    </w:p>
    <w:p w14:paraId="193F7110" w14:textId="109B4920" w:rsidR="0075608C" w:rsidRPr="003562D5" w:rsidRDefault="0075608C" w:rsidP="00EB2B5C">
      <w:pPr>
        <w:pStyle w:val="ZUSTzmustartykuempunktem"/>
      </w:pPr>
      <w:r>
        <w:t xml:space="preserve">4. Każdy z policjantów, o których mowa w ust. 1–3, odpowiada w granicach swojej winy, niezależnie od odpowiedzialności pozostałych osób. </w:t>
      </w:r>
    </w:p>
    <w:p w14:paraId="31E133B4" w14:textId="77777777" w:rsidR="0074353F" w:rsidRPr="003562D5" w:rsidRDefault="0075608C" w:rsidP="00EB2B5C">
      <w:pPr>
        <w:pStyle w:val="ZUSTzmustartykuempunktem"/>
      </w:pPr>
      <w:r>
        <w:lastRenderedPageBreak/>
        <w:t>5</w:t>
      </w:r>
      <w:r w:rsidR="005D3D1B" w:rsidRPr="003562D5">
        <w:t>.</w:t>
      </w:r>
      <w:r>
        <w:t xml:space="preserve"> </w:t>
      </w:r>
      <w:r w:rsidR="005D3D1B" w:rsidRPr="003562D5">
        <w:t>Policjant odpowiada dyscyplinarnie za popełnienie przewinienia dyscyplinarnego za granicą.</w:t>
      </w:r>
      <w:r w:rsidR="008D375B" w:rsidRPr="003562D5">
        <w:t>”</w:t>
      </w:r>
      <w:r w:rsidR="005D3D1B" w:rsidRPr="003562D5">
        <w:t>;</w:t>
      </w:r>
    </w:p>
    <w:p w14:paraId="27893F68" w14:textId="6EEF50B7" w:rsidR="00857344" w:rsidRPr="003562D5" w:rsidRDefault="00F12454" w:rsidP="007E5C36">
      <w:pPr>
        <w:pStyle w:val="PKTpunkt"/>
        <w:keepNext/>
      </w:pPr>
      <w:r w:rsidRPr="003562D5">
        <w:t>1</w:t>
      </w:r>
      <w:r w:rsidR="006E26F0" w:rsidRPr="003562D5">
        <w:t>7</w:t>
      </w:r>
      <w:r w:rsidR="00857344" w:rsidRPr="003562D5">
        <w:t>)</w:t>
      </w:r>
      <w:r w:rsidR="00857344" w:rsidRPr="003562D5">
        <w:tab/>
        <w:t>po</w:t>
      </w:r>
      <w:r w:rsidR="00034AED" w:rsidRPr="003562D5">
        <w:t xml:space="preserve"> art.</w:t>
      </w:r>
      <w:r w:rsidR="00F6261E">
        <w:t xml:space="preserve"> </w:t>
      </w:r>
      <w:r w:rsidR="00857344" w:rsidRPr="003562D5">
        <w:t>132b dodaje się</w:t>
      </w:r>
      <w:r w:rsidR="00034AED" w:rsidRPr="003562D5">
        <w:t xml:space="preserve"> art.</w:t>
      </w:r>
      <w:r w:rsidR="00F6261E">
        <w:t xml:space="preserve"> </w:t>
      </w:r>
      <w:r w:rsidR="00857344" w:rsidRPr="003562D5">
        <w:t>132c</w:t>
      </w:r>
      <w:r w:rsidR="000E7AFF" w:rsidRPr="003562D5">
        <w:t xml:space="preserve"> w</w:t>
      </w:r>
      <w:r w:rsidR="00F6261E">
        <w:t xml:space="preserve"> </w:t>
      </w:r>
      <w:r w:rsidR="00857344" w:rsidRPr="003562D5">
        <w:t>brzmieniu:</w:t>
      </w:r>
    </w:p>
    <w:p w14:paraId="57524967" w14:textId="014A9490" w:rsidR="00857344" w:rsidRPr="003562D5" w:rsidRDefault="008D375B" w:rsidP="00857344">
      <w:pPr>
        <w:pStyle w:val="ZARTzmartartykuempunktem"/>
      </w:pPr>
      <w:r w:rsidRPr="003562D5">
        <w:t>„</w:t>
      </w:r>
      <w:r w:rsidR="00857344" w:rsidRPr="003562D5">
        <w:t>Art.</w:t>
      </w:r>
      <w:r w:rsidR="00F6261E">
        <w:t xml:space="preserve"> </w:t>
      </w:r>
      <w:r w:rsidR="00857344" w:rsidRPr="003562D5">
        <w:t>132c.</w:t>
      </w:r>
      <w:r w:rsidR="00F6261E">
        <w:t xml:space="preserve"> </w:t>
      </w:r>
      <w:r w:rsidR="00857344" w:rsidRPr="003562D5">
        <w:t xml:space="preserve">Dwa lub więcej </w:t>
      </w:r>
      <w:proofErr w:type="spellStart"/>
      <w:r w:rsidR="00857344" w:rsidRPr="003562D5">
        <w:t>zachowań</w:t>
      </w:r>
      <w:proofErr w:type="spellEnd"/>
      <w:r w:rsidR="00857344" w:rsidRPr="003562D5">
        <w:t>, podjętych</w:t>
      </w:r>
      <w:r w:rsidR="000E7AFF" w:rsidRPr="003562D5">
        <w:t xml:space="preserve"> w</w:t>
      </w:r>
      <w:r w:rsidR="00F6261E">
        <w:t xml:space="preserve"> </w:t>
      </w:r>
      <w:r w:rsidR="00857344" w:rsidRPr="003562D5">
        <w:t>krótkich odstępach czasu</w:t>
      </w:r>
      <w:r w:rsidR="000E7AFF" w:rsidRPr="003562D5">
        <w:t xml:space="preserve"> w </w:t>
      </w:r>
      <w:r w:rsidR="00857344" w:rsidRPr="003562D5">
        <w:t>wykonaniu tego samego zamiaru lub</w:t>
      </w:r>
      <w:r w:rsidR="000E7AFF" w:rsidRPr="003562D5">
        <w:t xml:space="preserve"> z</w:t>
      </w:r>
      <w:r w:rsidR="00F6261E">
        <w:t xml:space="preserve"> </w:t>
      </w:r>
      <w:r w:rsidR="00857344" w:rsidRPr="003562D5">
        <w:t>wykorzystaniem takiej samej sposobności, uważa się za jedno przewinienie dyscyplinarne.</w:t>
      </w:r>
      <w:r w:rsidRPr="003562D5">
        <w:t>”</w:t>
      </w:r>
      <w:r w:rsidR="00857344" w:rsidRPr="003562D5">
        <w:t>;</w:t>
      </w:r>
    </w:p>
    <w:p w14:paraId="0AD6DF58" w14:textId="253214A2" w:rsidR="00857344" w:rsidRPr="003562D5" w:rsidRDefault="00F12454" w:rsidP="007E5C36">
      <w:pPr>
        <w:pStyle w:val="PKTpunkt"/>
        <w:keepNext/>
      </w:pPr>
      <w:r w:rsidRPr="003562D5">
        <w:t>1</w:t>
      </w:r>
      <w:r w:rsidR="006E26F0" w:rsidRPr="003562D5">
        <w:t>8</w:t>
      </w:r>
      <w:r w:rsidR="00857344" w:rsidRPr="003562D5">
        <w:t>)</w:t>
      </w:r>
      <w:r w:rsidR="00857344" w:rsidRPr="003562D5">
        <w:tab/>
        <w:t>w</w:t>
      </w:r>
      <w:r w:rsidR="00034AED" w:rsidRPr="003562D5">
        <w:t xml:space="preserve"> art.</w:t>
      </w:r>
      <w:r w:rsidR="00F6261E">
        <w:t xml:space="preserve"> </w:t>
      </w:r>
      <w:r w:rsidR="00857344" w:rsidRPr="003562D5">
        <w:t>133:</w:t>
      </w:r>
    </w:p>
    <w:p w14:paraId="7042EE29" w14:textId="740A2522" w:rsidR="00E94861" w:rsidRPr="003562D5" w:rsidRDefault="00857344" w:rsidP="003F0BC8">
      <w:pPr>
        <w:pStyle w:val="LITlitera"/>
        <w:keepNext/>
      </w:pPr>
      <w:r w:rsidRPr="003562D5">
        <w:t>a)</w:t>
      </w:r>
      <w:r w:rsidRPr="003562D5">
        <w:tab/>
      </w:r>
      <w:r w:rsidR="00E94861" w:rsidRPr="003562D5">
        <w:t>w</w:t>
      </w:r>
      <w:r w:rsidR="00034AED" w:rsidRPr="003562D5">
        <w:t xml:space="preserve"> ust.</w:t>
      </w:r>
      <w:r w:rsidR="00F6261E">
        <w:t xml:space="preserve"> </w:t>
      </w:r>
      <w:r w:rsidR="00034AED" w:rsidRPr="003562D5">
        <w:t>1 w</w:t>
      </w:r>
      <w:r w:rsidR="00F6261E">
        <w:t xml:space="preserve"> </w:t>
      </w:r>
      <w:r w:rsidR="00E94861" w:rsidRPr="003562D5">
        <w:t>zdaniu pierwszym po wyra</w:t>
      </w:r>
      <w:r w:rsidR="009D1101" w:rsidRPr="003562D5">
        <w:t>zach</w:t>
      </w:r>
      <w:r w:rsidR="00E94861" w:rsidRPr="003562D5">
        <w:t xml:space="preserve"> </w:t>
      </w:r>
      <w:r w:rsidR="008D375B" w:rsidRPr="003562D5">
        <w:t>„</w:t>
      </w:r>
      <w:r w:rsidR="00E94861" w:rsidRPr="003562D5">
        <w:t>art. 3</w:t>
      </w:r>
      <w:r w:rsidR="00034AED" w:rsidRPr="003562D5">
        <w:t>2 ust.</w:t>
      </w:r>
      <w:r w:rsidR="00F6261E">
        <w:t xml:space="preserve"> </w:t>
      </w:r>
      <w:r w:rsidR="00E94861" w:rsidRPr="003562D5">
        <w:t>1</w:t>
      </w:r>
      <w:r w:rsidR="008D375B" w:rsidRPr="003562D5">
        <w:t>”</w:t>
      </w:r>
      <w:r w:rsidR="00E94861" w:rsidRPr="003562D5">
        <w:t xml:space="preserve"> skreśla </w:t>
      </w:r>
      <w:r w:rsidR="009D1101" w:rsidRPr="003562D5">
        <w:t xml:space="preserve">się </w:t>
      </w:r>
      <w:r w:rsidR="00E94861" w:rsidRPr="003562D5">
        <w:t>przecinek</w:t>
      </w:r>
      <w:r w:rsidR="00034AED" w:rsidRPr="003562D5">
        <w:t xml:space="preserve"> i </w:t>
      </w:r>
      <w:r w:rsidR="00E94861" w:rsidRPr="003562D5">
        <w:t xml:space="preserve">wyrazy </w:t>
      </w:r>
      <w:r w:rsidR="008D375B" w:rsidRPr="003562D5">
        <w:t>„</w:t>
      </w:r>
      <w:r w:rsidR="00E94861" w:rsidRPr="003562D5">
        <w:t>z zastrzeżeniem</w:t>
      </w:r>
      <w:r w:rsidR="00034AED" w:rsidRPr="003562D5">
        <w:t xml:space="preserve"> ust.</w:t>
      </w:r>
      <w:r w:rsidR="00F6261E">
        <w:t xml:space="preserve"> </w:t>
      </w:r>
      <w:r w:rsidR="00034AED" w:rsidRPr="003562D5">
        <w:t>2 i</w:t>
      </w:r>
      <w:r w:rsidR="00F6261E">
        <w:t xml:space="preserve"> </w:t>
      </w:r>
      <w:r w:rsidR="00E94861" w:rsidRPr="003562D5">
        <w:t>3</w:t>
      </w:r>
      <w:r w:rsidR="008D375B" w:rsidRPr="003562D5">
        <w:t>”</w:t>
      </w:r>
      <w:r w:rsidR="006A2946" w:rsidRPr="003562D5">
        <w:t>,</w:t>
      </w:r>
      <w:r w:rsidR="00E94861" w:rsidRPr="003562D5">
        <w:t xml:space="preserve"> </w:t>
      </w:r>
    </w:p>
    <w:p w14:paraId="52B787C4" w14:textId="4F52757F" w:rsidR="00857344" w:rsidRPr="003562D5" w:rsidRDefault="00E94861" w:rsidP="007E5C36">
      <w:pPr>
        <w:pStyle w:val="LITlitera"/>
        <w:keepNext/>
      </w:pPr>
      <w:r w:rsidRPr="003562D5">
        <w:t>b)</w:t>
      </w:r>
      <w:r w:rsidR="006A2946" w:rsidRPr="003562D5">
        <w:tab/>
      </w:r>
      <w:r w:rsidR="00857344" w:rsidRPr="003562D5">
        <w:t xml:space="preserve">ust. </w:t>
      </w:r>
      <w:r w:rsidR="000E7AFF" w:rsidRPr="003562D5">
        <w:t>2</w:t>
      </w:r>
      <w:r w:rsidR="00F6261E">
        <w:t xml:space="preserve"> </w:t>
      </w:r>
      <w:r w:rsidR="00857344" w:rsidRPr="003562D5">
        <w:t>otrzymuje brzmienie:</w:t>
      </w:r>
    </w:p>
    <w:p w14:paraId="65E04131" w14:textId="5CDA22D8" w:rsidR="00857344" w:rsidRPr="003562D5" w:rsidRDefault="008D375B" w:rsidP="00363404">
      <w:pPr>
        <w:pStyle w:val="ZLITUSTzmustliter"/>
      </w:pPr>
      <w:r w:rsidRPr="003562D5">
        <w:t>„</w:t>
      </w:r>
      <w:r w:rsidR="00857344" w:rsidRPr="003562D5">
        <w:t>2.</w:t>
      </w:r>
      <w:r w:rsidR="00F6261E">
        <w:t xml:space="preserve"> </w:t>
      </w:r>
      <w:r w:rsidR="00857344" w:rsidRPr="003562D5">
        <w:t>Przełożonym dyscyplinarnym policjanta delegowanego do czasowego pełnienia służby lub któremu powierzono pełnienie obowiązków służbowych albo którego skierowano na szkolenie zawodowe, doskonalenie zawodowe centralne lub studia</w:t>
      </w:r>
      <w:r w:rsidR="000E7AFF" w:rsidRPr="003562D5">
        <w:t xml:space="preserve"> w</w:t>
      </w:r>
      <w:r w:rsidR="00F6261E">
        <w:t xml:space="preserve"> </w:t>
      </w:r>
      <w:r w:rsidR="00857344" w:rsidRPr="003562D5">
        <w:t>Wyższej Szkole Policji jest przełożony dyscyplinarny</w:t>
      </w:r>
      <w:r w:rsidR="000E7AFF" w:rsidRPr="003562D5">
        <w:t xml:space="preserve"> w</w:t>
      </w:r>
      <w:r w:rsidR="00F6261E">
        <w:t xml:space="preserve"> </w:t>
      </w:r>
      <w:r w:rsidR="00857344" w:rsidRPr="003562D5">
        <w:t>miejscu pełnienia służby, odbywania szkolenia, doskonalenia lub studiów,</w:t>
      </w:r>
      <w:r w:rsidR="000E7AFF" w:rsidRPr="003562D5">
        <w:t xml:space="preserve"> z</w:t>
      </w:r>
      <w:r w:rsidR="00F6261E">
        <w:t xml:space="preserve"> </w:t>
      </w:r>
      <w:r w:rsidR="00857344" w:rsidRPr="003562D5">
        <w:t>wyłączeniem możliwości orzekania kar określonych</w:t>
      </w:r>
      <w:r w:rsidR="00034AED" w:rsidRPr="003562D5">
        <w:t xml:space="preserve"> w</w:t>
      </w:r>
      <w:r w:rsidR="00F6261E">
        <w:t xml:space="preserve"> </w:t>
      </w:r>
      <w:r w:rsidR="00034AED" w:rsidRPr="003562D5">
        <w:t>art.</w:t>
      </w:r>
      <w:r w:rsidR="00F6261E">
        <w:t xml:space="preserve"> </w:t>
      </w:r>
      <w:r w:rsidR="00857344" w:rsidRPr="003562D5">
        <w:t>13</w:t>
      </w:r>
      <w:r w:rsidR="00034AED" w:rsidRPr="003562D5">
        <w:t>4 pkt</w:t>
      </w:r>
      <w:r w:rsidR="00F6261E">
        <w:t xml:space="preserve"> </w:t>
      </w:r>
      <w:r w:rsidR="00857344" w:rsidRPr="003562D5">
        <w:t>3–7, które wymierza przełożony,</w:t>
      </w:r>
      <w:r w:rsidR="000E7AFF" w:rsidRPr="003562D5">
        <w:t xml:space="preserve"> o</w:t>
      </w:r>
      <w:r w:rsidR="00F6261E">
        <w:t xml:space="preserve"> </w:t>
      </w:r>
      <w:r w:rsidR="00857344" w:rsidRPr="003562D5">
        <w:t>którym mowa</w:t>
      </w:r>
      <w:r w:rsidR="00034AED" w:rsidRPr="003562D5">
        <w:t xml:space="preserve"> w</w:t>
      </w:r>
      <w:r w:rsidR="00F6261E">
        <w:t xml:space="preserve"> </w:t>
      </w:r>
      <w:r w:rsidR="00034AED" w:rsidRPr="003562D5">
        <w:t>art.</w:t>
      </w:r>
      <w:r w:rsidR="00F6261E">
        <w:t xml:space="preserve"> </w:t>
      </w:r>
      <w:r w:rsidR="00857344" w:rsidRPr="003562D5">
        <w:t>3</w:t>
      </w:r>
      <w:r w:rsidR="00034AED" w:rsidRPr="003562D5">
        <w:t>2 ust.</w:t>
      </w:r>
      <w:r w:rsidR="00F6261E">
        <w:t xml:space="preserve"> </w:t>
      </w:r>
      <w:r w:rsidR="00857344" w:rsidRPr="003562D5">
        <w:t>1.</w:t>
      </w:r>
      <w:r w:rsidRPr="003562D5">
        <w:t>”</w:t>
      </w:r>
      <w:r w:rsidR="00857344" w:rsidRPr="003562D5">
        <w:t>,</w:t>
      </w:r>
    </w:p>
    <w:p w14:paraId="6731F095" w14:textId="37779C80" w:rsidR="00857344" w:rsidRPr="003562D5" w:rsidRDefault="00E94861" w:rsidP="007E5C36">
      <w:pPr>
        <w:pStyle w:val="LITlitera"/>
        <w:keepNext/>
      </w:pPr>
      <w:r w:rsidRPr="003562D5">
        <w:t>c</w:t>
      </w:r>
      <w:r w:rsidR="00857344" w:rsidRPr="003562D5">
        <w:t>)</w:t>
      </w:r>
      <w:r w:rsidR="00857344" w:rsidRPr="003562D5">
        <w:tab/>
        <w:t>w</w:t>
      </w:r>
      <w:r w:rsidR="00034AED" w:rsidRPr="003562D5">
        <w:t xml:space="preserve"> ust.</w:t>
      </w:r>
      <w:r w:rsidR="00F6261E">
        <w:t xml:space="preserve"> </w:t>
      </w:r>
      <w:r w:rsidR="00857344" w:rsidRPr="003562D5">
        <w:t>3b zdanie pierwsze otrzymuje brzmienie:</w:t>
      </w:r>
    </w:p>
    <w:p w14:paraId="01E760AB" w14:textId="02BBA0C9" w:rsidR="00857344" w:rsidRPr="003562D5" w:rsidRDefault="008D375B" w:rsidP="009F56F2">
      <w:pPr>
        <w:pStyle w:val="ZLITFRAGzmlitfragmentunpzdanialiter"/>
      </w:pPr>
      <w:r w:rsidRPr="003562D5">
        <w:t>„</w:t>
      </w:r>
      <w:r w:rsidR="00857344" w:rsidRPr="003562D5">
        <w:t>Przełożonym dyscyplinarnym Komendanta Głównego Policji, Komendanta BSWP</w:t>
      </w:r>
      <w:r w:rsidR="000E7AFF" w:rsidRPr="003562D5">
        <w:t xml:space="preserve"> i</w:t>
      </w:r>
      <w:r w:rsidR="00F6261E">
        <w:t xml:space="preserve"> </w:t>
      </w:r>
      <w:r w:rsidR="00857344" w:rsidRPr="003562D5">
        <w:t>jego zastępców jest minister właściwy do spraw wewnętrznych</w:t>
      </w:r>
      <w:r w:rsidR="00114ECF" w:rsidRPr="003562D5">
        <w:t>.</w:t>
      </w:r>
      <w:r w:rsidRPr="003562D5">
        <w:t>”</w:t>
      </w:r>
      <w:r w:rsidR="00857344" w:rsidRPr="003562D5">
        <w:t>,</w:t>
      </w:r>
    </w:p>
    <w:p w14:paraId="2474401D" w14:textId="77777777" w:rsidR="00085FBB" w:rsidRPr="003562D5" w:rsidRDefault="00E94861" w:rsidP="007E5C36">
      <w:pPr>
        <w:pStyle w:val="LITlitera"/>
        <w:keepNext/>
      </w:pPr>
      <w:r w:rsidRPr="003562D5">
        <w:t>d</w:t>
      </w:r>
      <w:r w:rsidR="00857344" w:rsidRPr="003562D5">
        <w:t>)</w:t>
      </w:r>
      <w:r w:rsidR="00857344" w:rsidRPr="003562D5">
        <w:tab/>
      </w:r>
      <w:r w:rsidR="00085FBB" w:rsidRPr="003562D5">
        <w:t>po ust. 6 dodaje się ust. 6a w brzmieniu:</w:t>
      </w:r>
    </w:p>
    <w:p w14:paraId="1ACC50A9" w14:textId="1B77BC2F" w:rsidR="00085FBB" w:rsidRPr="003562D5" w:rsidRDefault="0050655E" w:rsidP="0050655E">
      <w:pPr>
        <w:pStyle w:val="ZLITUSTzmustliter"/>
      </w:pPr>
      <w:r w:rsidRPr="003562D5">
        <w:t>„</w:t>
      </w:r>
      <w:r w:rsidR="00085FBB" w:rsidRPr="003562D5">
        <w:t>6a. Przełożony dyscyplinarny prowadzi nadzór nad przebiegiem postępowania dyscyplinarnego w</w:t>
      </w:r>
      <w:r w:rsidR="00F6261E">
        <w:t xml:space="preserve"> </w:t>
      </w:r>
      <w:r w:rsidR="00085FBB" w:rsidRPr="003562D5">
        <w:t>celu zapewnienia sprawnego wykonywania czynności związanych z</w:t>
      </w:r>
      <w:r w:rsidR="00F6261E">
        <w:t xml:space="preserve"> </w:t>
      </w:r>
      <w:r w:rsidR="00085FBB" w:rsidRPr="003562D5">
        <w:t>tym postępowaniem. Nadzór może prowadzić policjant upoważniony w</w:t>
      </w:r>
      <w:r w:rsidR="00F6261E">
        <w:t xml:space="preserve"> </w:t>
      </w:r>
      <w:r w:rsidR="00085FBB" w:rsidRPr="003562D5">
        <w:t>ustalonym zakresie przez przełożonego dyscyplinarnego.</w:t>
      </w:r>
      <w:r w:rsidR="00E835E7" w:rsidRPr="003562D5">
        <w:t>”</w:t>
      </w:r>
      <w:r w:rsidR="00085FBB" w:rsidRPr="003562D5">
        <w:t>,</w:t>
      </w:r>
    </w:p>
    <w:p w14:paraId="2B3F2FC0" w14:textId="289A4498" w:rsidR="00857344" w:rsidRPr="003562D5" w:rsidRDefault="00085FBB" w:rsidP="007E5C36">
      <w:pPr>
        <w:pStyle w:val="LITlitera"/>
        <w:keepNext/>
      </w:pPr>
      <w:r w:rsidRPr="003562D5">
        <w:t>e)</w:t>
      </w:r>
      <w:r w:rsidR="0050655E" w:rsidRPr="003562D5">
        <w:tab/>
      </w:r>
      <w:r w:rsidR="00857344" w:rsidRPr="003562D5">
        <w:t>w</w:t>
      </w:r>
      <w:r w:rsidR="00034AED" w:rsidRPr="003562D5">
        <w:t xml:space="preserve"> ust.</w:t>
      </w:r>
      <w:r w:rsidR="00F6261E">
        <w:t xml:space="preserve"> </w:t>
      </w:r>
      <w:r w:rsidR="00034AED" w:rsidRPr="003562D5">
        <w:t>8 pkt</w:t>
      </w:r>
      <w:r w:rsidR="00F6261E">
        <w:t xml:space="preserve"> </w:t>
      </w:r>
      <w:r w:rsidR="000E7AFF" w:rsidRPr="003562D5">
        <w:t>3</w:t>
      </w:r>
      <w:r w:rsidR="00F6261E">
        <w:t xml:space="preserve"> </w:t>
      </w:r>
      <w:r w:rsidR="00857344" w:rsidRPr="003562D5">
        <w:t>otrzymuje brzmienie:</w:t>
      </w:r>
    </w:p>
    <w:p w14:paraId="32178FC0" w14:textId="04306BB5" w:rsidR="00857344" w:rsidRPr="003562D5" w:rsidRDefault="008D375B" w:rsidP="006A2946">
      <w:pPr>
        <w:pStyle w:val="ZLITPKTzmpktliter"/>
      </w:pPr>
      <w:r w:rsidRPr="003562D5">
        <w:t>„</w:t>
      </w:r>
      <w:r w:rsidR="00857344" w:rsidRPr="003562D5">
        <w:t>3)</w:t>
      </w:r>
      <w:r w:rsidR="00857344" w:rsidRPr="003562D5">
        <w:tab/>
        <w:t>Komendant Główny Policji –</w:t>
      </w:r>
      <w:r w:rsidR="000E7AFF" w:rsidRPr="003562D5">
        <w:t xml:space="preserve"> w</w:t>
      </w:r>
      <w:r w:rsidR="00F6261E">
        <w:t xml:space="preserve"> </w:t>
      </w:r>
      <w:r w:rsidR="00857344" w:rsidRPr="003562D5">
        <w:t>stosunku do Komendanta CBŚP, komendanta wojewódzkiego Policji, Komendanta Stołecznego Policji, komendanta szkoły policyjnej, dowódcy kontyngentu policyjnego oraz policjantów, których przełożonym dyscyplinarnym jest Komendant BSWP.</w:t>
      </w:r>
      <w:r w:rsidRPr="003562D5">
        <w:t>”</w:t>
      </w:r>
      <w:r w:rsidR="00857344" w:rsidRPr="003562D5">
        <w:t>;</w:t>
      </w:r>
    </w:p>
    <w:p w14:paraId="4CF278AA" w14:textId="44053034" w:rsidR="00857344" w:rsidRPr="003562D5" w:rsidRDefault="00F12454" w:rsidP="007E5C36">
      <w:pPr>
        <w:pStyle w:val="PKTpunkt"/>
        <w:keepNext/>
      </w:pPr>
      <w:r w:rsidRPr="003562D5">
        <w:t>1</w:t>
      </w:r>
      <w:r w:rsidR="006E26F0" w:rsidRPr="003562D5">
        <w:t>9</w:t>
      </w:r>
      <w:r w:rsidR="00857344" w:rsidRPr="003562D5">
        <w:t>)</w:t>
      </w:r>
      <w:r w:rsidR="00857344" w:rsidRPr="003562D5">
        <w:tab/>
        <w:t>art. 13</w:t>
      </w:r>
      <w:r w:rsidR="000E7AFF" w:rsidRPr="003562D5">
        <w:t>4</w:t>
      </w:r>
      <w:r w:rsidR="00F6261E">
        <w:t xml:space="preserve"> </w:t>
      </w:r>
      <w:r w:rsidR="009D1101" w:rsidRPr="003562D5">
        <w:t xml:space="preserve">i </w:t>
      </w:r>
      <w:r w:rsidR="00BD3621">
        <w:t xml:space="preserve">art. </w:t>
      </w:r>
      <w:r w:rsidR="009D1101" w:rsidRPr="003562D5">
        <w:t xml:space="preserve">134a </w:t>
      </w:r>
      <w:r w:rsidR="00857344" w:rsidRPr="003562D5">
        <w:t>otrzymuj</w:t>
      </w:r>
      <w:r w:rsidR="009D1101" w:rsidRPr="003562D5">
        <w:t>ą</w:t>
      </w:r>
      <w:r w:rsidR="00857344" w:rsidRPr="003562D5">
        <w:t xml:space="preserve"> brzmienie:</w:t>
      </w:r>
    </w:p>
    <w:p w14:paraId="0D0BE947" w14:textId="77777777" w:rsidR="00857344" w:rsidRPr="003562D5" w:rsidRDefault="008D375B" w:rsidP="007E5C36">
      <w:pPr>
        <w:pStyle w:val="ZARTzmartartykuempunktem"/>
        <w:keepNext/>
      </w:pPr>
      <w:r w:rsidRPr="003562D5">
        <w:t>„</w:t>
      </w:r>
      <w:r w:rsidR="00857344" w:rsidRPr="003562D5">
        <w:t>Art. 134. Karami dyscyplinarnymi są:</w:t>
      </w:r>
    </w:p>
    <w:p w14:paraId="1D010244" w14:textId="77777777" w:rsidR="00857344" w:rsidRPr="003562D5" w:rsidRDefault="00857344" w:rsidP="00857344">
      <w:pPr>
        <w:pStyle w:val="ZPKTzmpktartykuempunktem"/>
      </w:pPr>
      <w:r w:rsidRPr="003562D5">
        <w:t>1)</w:t>
      </w:r>
      <w:r w:rsidRPr="003562D5">
        <w:tab/>
        <w:t>upomnienie;</w:t>
      </w:r>
    </w:p>
    <w:p w14:paraId="4AC0AA64" w14:textId="77777777" w:rsidR="00857344" w:rsidRPr="003562D5" w:rsidRDefault="00857344" w:rsidP="00857344">
      <w:pPr>
        <w:pStyle w:val="ZPKTzmpktartykuempunktem"/>
      </w:pPr>
      <w:r w:rsidRPr="003562D5">
        <w:lastRenderedPageBreak/>
        <w:t>2)</w:t>
      </w:r>
      <w:r w:rsidRPr="003562D5">
        <w:tab/>
        <w:t>nagana:</w:t>
      </w:r>
    </w:p>
    <w:p w14:paraId="5C55A74D" w14:textId="7B3240C5" w:rsidR="00857344" w:rsidRPr="003562D5" w:rsidRDefault="00857344" w:rsidP="00857344">
      <w:pPr>
        <w:pStyle w:val="ZPKTzmpktartykuempunktem"/>
      </w:pPr>
      <w:r w:rsidRPr="003562D5">
        <w:t>3)</w:t>
      </w:r>
      <w:r w:rsidRPr="003562D5">
        <w:tab/>
        <w:t>ostrzeżenie</w:t>
      </w:r>
      <w:r w:rsidR="000E7AFF" w:rsidRPr="003562D5">
        <w:t xml:space="preserve"> o</w:t>
      </w:r>
      <w:r w:rsidR="00F6261E">
        <w:t xml:space="preserve"> </w:t>
      </w:r>
      <w:r w:rsidRPr="003562D5">
        <w:t>niepełnej przydatności do służby na zajmowanym stanowisku;</w:t>
      </w:r>
    </w:p>
    <w:p w14:paraId="5D00212B" w14:textId="77777777" w:rsidR="00857344" w:rsidRPr="003562D5" w:rsidRDefault="00857344" w:rsidP="00857344">
      <w:pPr>
        <w:pStyle w:val="ZPKTzmpktartykuempunktem"/>
      </w:pPr>
      <w:r w:rsidRPr="003562D5">
        <w:t>4)</w:t>
      </w:r>
      <w:r w:rsidRPr="003562D5">
        <w:tab/>
        <w:t>wyznaczenie na niższe stanowisko służbowe;</w:t>
      </w:r>
    </w:p>
    <w:p w14:paraId="6905538C" w14:textId="77777777" w:rsidR="00857344" w:rsidRPr="003562D5" w:rsidRDefault="00857344" w:rsidP="00857344">
      <w:pPr>
        <w:pStyle w:val="ZPKTzmpktartykuempunktem"/>
      </w:pPr>
      <w:r w:rsidRPr="003562D5">
        <w:t>5)</w:t>
      </w:r>
      <w:r w:rsidRPr="003562D5">
        <w:tab/>
        <w:t>obniżenie stopnia;</w:t>
      </w:r>
    </w:p>
    <w:p w14:paraId="0C631567" w14:textId="53F40F41" w:rsidR="00857344" w:rsidRPr="003562D5" w:rsidRDefault="00857344" w:rsidP="00857344">
      <w:pPr>
        <w:pStyle w:val="ZPKTzmpktartykuempunktem"/>
      </w:pPr>
      <w:r w:rsidRPr="003562D5">
        <w:t>6)</w:t>
      </w:r>
      <w:r w:rsidRPr="003562D5">
        <w:tab/>
        <w:t>ostrzeżenie</w:t>
      </w:r>
      <w:r w:rsidR="000E7AFF" w:rsidRPr="003562D5">
        <w:t xml:space="preserve"> o</w:t>
      </w:r>
      <w:r w:rsidR="00F6261E">
        <w:t xml:space="preserve"> </w:t>
      </w:r>
      <w:r w:rsidRPr="003562D5">
        <w:t>niepełnej przydatności do służby;</w:t>
      </w:r>
    </w:p>
    <w:p w14:paraId="5038C757" w14:textId="77777777" w:rsidR="00857344" w:rsidRPr="003562D5" w:rsidRDefault="00857344" w:rsidP="00857344">
      <w:pPr>
        <w:pStyle w:val="ZPKTzmpktartykuempunktem"/>
      </w:pPr>
      <w:r w:rsidRPr="003562D5">
        <w:t>7)</w:t>
      </w:r>
      <w:r w:rsidRPr="003562D5">
        <w:tab/>
        <w:t>wydalenie ze służby.</w:t>
      </w:r>
    </w:p>
    <w:p w14:paraId="2D4433EA" w14:textId="2CE8C0CA" w:rsidR="00857344" w:rsidRPr="003562D5" w:rsidRDefault="00857344" w:rsidP="00857344">
      <w:pPr>
        <w:pStyle w:val="ZARTzmartartykuempunktem"/>
      </w:pPr>
      <w:r w:rsidRPr="003562D5">
        <w:t>Art. 134a. Kara upomnienia</w:t>
      </w:r>
      <w:r w:rsidR="000E7AFF" w:rsidRPr="003562D5">
        <w:t xml:space="preserve"> i</w:t>
      </w:r>
      <w:r w:rsidR="00F6261E">
        <w:t xml:space="preserve"> </w:t>
      </w:r>
      <w:r w:rsidRPr="003562D5">
        <w:t>kara nagany oznaczają wytknięcie ukaranemu przez przełożonego dyscyplinarnego niewłaściwego postępowania.</w:t>
      </w:r>
      <w:r w:rsidR="008D375B" w:rsidRPr="003562D5">
        <w:t>”</w:t>
      </w:r>
      <w:r w:rsidRPr="003562D5">
        <w:t>;</w:t>
      </w:r>
    </w:p>
    <w:p w14:paraId="2C8873A6" w14:textId="45E30686" w:rsidR="00857344" w:rsidRPr="003562D5" w:rsidRDefault="00497366" w:rsidP="00857344">
      <w:pPr>
        <w:pStyle w:val="PKTpunkt"/>
      </w:pPr>
      <w:r w:rsidRPr="003562D5">
        <w:t>20</w:t>
      </w:r>
      <w:r w:rsidR="00857344" w:rsidRPr="003562D5">
        <w:t>)</w:t>
      </w:r>
      <w:r w:rsidR="00857344" w:rsidRPr="003562D5">
        <w:tab/>
        <w:t>uchyla się</w:t>
      </w:r>
      <w:r w:rsidR="00034AED" w:rsidRPr="003562D5">
        <w:t xml:space="preserve"> art.</w:t>
      </w:r>
      <w:r w:rsidR="00F6261E">
        <w:t xml:space="preserve"> </w:t>
      </w:r>
      <w:r w:rsidR="00857344" w:rsidRPr="003562D5">
        <w:t>134b;</w:t>
      </w:r>
    </w:p>
    <w:p w14:paraId="09C96067" w14:textId="77777777" w:rsidR="00857344" w:rsidRPr="003562D5" w:rsidRDefault="00126367" w:rsidP="007E5C36">
      <w:pPr>
        <w:pStyle w:val="PKTpunkt"/>
        <w:keepNext/>
      </w:pPr>
      <w:r w:rsidRPr="003562D5">
        <w:t>2</w:t>
      </w:r>
      <w:r w:rsidR="00497366" w:rsidRPr="003562D5">
        <w:t>1</w:t>
      </w:r>
      <w:r w:rsidR="00857344" w:rsidRPr="003562D5">
        <w:t>)</w:t>
      </w:r>
      <w:r w:rsidR="00857344" w:rsidRPr="003562D5">
        <w:tab/>
        <w:t>art. 134c otrzymuje brzmienie:</w:t>
      </w:r>
    </w:p>
    <w:p w14:paraId="0D8412A2" w14:textId="2A114010" w:rsidR="00857344" w:rsidRPr="003562D5" w:rsidRDefault="008D375B" w:rsidP="00857344">
      <w:pPr>
        <w:pStyle w:val="ZARTzmartartykuempunktem"/>
      </w:pPr>
      <w:r w:rsidRPr="003562D5">
        <w:t>„</w:t>
      </w:r>
      <w:r w:rsidR="00857344" w:rsidRPr="003562D5">
        <w:t>Art.</w:t>
      </w:r>
      <w:r w:rsidR="00F6261E">
        <w:t xml:space="preserve"> </w:t>
      </w:r>
      <w:r w:rsidR="00857344" w:rsidRPr="003562D5">
        <w:t>134c.</w:t>
      </w:r>
      <w:r w:rsidR="00F6261E">
        <w:t xml:space="preserve"> </w:t>
      </w:r>
      <w:r w:rsidR="00857344" w:rsidRPr="003562D5">
        <w:t>Kara ostrzeżenia</w:t>
      </w:r>
      <w:r w:rsidR="000E7AFF" w:rsidRPr="003562D5">
        <w:t xml:space="preserve"> o</w:t>
      </w:r>
      <w:r w:rsidR="00F6261E">
        <w:t xml:space="preserve"> </w:t>
      </w:r>
      <w:r w:rsidR="00857344" w:rsidRPr="003562D5">
        <w:t>niepełnej przydatności do służby na zajmowanym stanowisku oznacza wytknięcie ukaranemu niewłaściwego postępowania</w:t>
      </w:r>
      <w:r w:rsidR="000E7AFF" w:rsidRPr="003562D5">
        <w:t xml:space="preserve"> i</w:t>
      </w:r>
      <w:r w:rsidR="00F6261E">
        <w:t xml:space="preserve"> </w:t>
      </w:r>
      <w:r w:rsidR="00857344" w:rsidRPr="003562D5">
        <w:t>uprzedzenie go, że jeżeli ponownie popełni przewinienie dyscyplinarne, zostanie wyznaczony na niższe stanowisko służbowe lub ukarany surowszą karą dyscyplinarną.</w:t>
      </w:r>
      <w:r w:rsidRPr="003562D5">
        <w:t>”</w:t>
      </w:r>
      <w:r w:rsidR="00857344" w:rsidRPr="003562D5">
        <w:t>;</w:t>
      </w:r>
    </w:p>
    <w:p w14:paraId="1ECB81B5" w14:textId="5102B439" w:rsidR="00857344" w:rsidRPr="003562D5" w:rsidRDefault="00126367" w:rsidP="007E5C36">
      <w:pPr>
        <w:pStyle w:val="PKTpunkt"/>
        <w:keepNext/>
      </w:pPr>
      <w:r w:rsidRPr="003562D5">
        <w:t>2</w:t>
      </w:r>
      <w:r w:rsidR="00497366" w:rsidRPr="003562D5">
        <w:t>2</w:t>
      </w:r>
      <w:r w:rsidR="00857344" w:rsidRPr="003562D5">
        <w:t>)</w:t>
      </w:r>
      <w:r w:rsidR="00857344" w:rsidRPr="003562D5">
        <w:tab/>
        <w:t>w</w:t>
      </w:r>
      <w:r w:rsidR="00034AED" w:rsidRPr="003562D5">
        <w:t xml:space="preserve"> art.</w:t>
      </w:r>
      <w:r w:rsidR="00F6261E">
        <w:t xml:space="preserve"> </w:t>
      </w:r>
      <w:r w:rsidR="00857344" w:rsidRPr="003562D5">
        <w:t>134e</w:t>
      </w:r>
      <w:r w:rsidR="00034AED" w:rsidRPr="003562D5">
        <w:t xml:space="preserve"> ust.</w:t>
      </w:r>
      <w:r w:rsidR="00F6261E">
        <w:t xml:space="preserve"> </w:t>
      </w:r>
      <w:r w:rsidR="000E7AFF" w:rsidRPr="003562D5">
        <w:t>2</w:t>
      </w:r>
      <w:r w:rsidR="00F6261E">
        <w:t xml:space="preserve"> </w:t>
      </w:r>
      <w:r w:rsidR="00857344" w:rsidRPr="003562D5">
        <w:t>otrzymuje brzmienie:</w:t>
      </w:r>
    </w:p>
    <w:p w14:paraId="003BC0B8" w14:textId="04FBF1F3" w:rsidR="00857344" w:rsidRPr="003562D5" w:rsidRDefault="008D375B" w:rsidP="00857344">
      <w:pPr>
        <w:pStyle w:val="ZUSTzmustartykuempunktem"/>
      </w:pPr>
      <w:r w:rsidRPr="003562D5">
        <w:t>„</w:t>
      </w:r>
      <w:r w:rsidR="00857344" w:rsidRPr="003562D5">
        <w:t>2.</w:t>
      </w:r>
      <w:r w:rsidR="00F6261E">
        <w:t xml:space="preserve"> </w:t>
      </w:r>
      <w:r w:rsidR="00857344" w:rsidRPr="003562D5">
        <w:t>Karę obniżenia stopnia można wymierzyć tylko obok kary wyznaczenia na niższe stanowisko służbowe, kary ostrzeżenia</w:t>
      </w:r>
      <w:r w:rsidR="000E7AFF" w:rsidRPr="003562D5">
        <w:t xml:space="preserve"> o</w:t>
      </w:r>
      <w:r w:rsidR="00F6261E">
        <w:t xml:space="preserve"> </w:t>
      </w:r>
      <w:r w:rsidR="00857344" w:rsidRPr="003562D5">
        <w:t>niepełnej przydatności do służby</w:t>
      </w:r>
      <w:r w:rsidR="000E7AFF" w:rsidRPr="003562D5">
        <w:t xml:space="preserve"> </w:t>
      </w:r>
      <w:r w:rsidR="00857344" w:rsidRPr="003562D5">
        <w:t>albo kary wydalenia ze służby.</w:t>
      </w:r>
      <w:r w:rsidRPr="003562D5">
        <w:t>”</w:t>
      </w:r>
      <w:r w:rsidR="00857344" w:rsidRPr="003562D5">
        <w:t>;</w:t>
      </w:r>
    </w:p>
    <w:p w14:paraId="0F5CFCA8" w14:textId="048E0429" w:rsidR="00857344" w:rsidRPr="003562D5" w:rsidRDefault="00126367" w:rsidP="007E5C36">
      <w:pPr>
        <w:pStyle w:val="PKTpunkt"/>
        <w:keepNext/>
      </w:pPr>
      <w:r w:rsidRPr="003562D5">
        <w:t>2</w:t>
      </w:r>
      <w:r w:rsidR="00497366" w:rsidRPr="003562D5">
        <w:t>3</w:t>
      </w:r>
      <w:r w:rsidR="00857344" w:rsidRPr="003562D5">
        <w:t>)</w:t>
      </w:r>
      <w:r w:rsidR="00857344" w:rsidRPr="003562D5">
        <w:tab/>
        <w:t>po</w:t>
      </w:r>
      <w:r w:rsidR="00034AED" w:rsidRPr="003562D5">
        <w:t xml:space="preserve"> art.</w:t>
      </w:r>
      <w:r w:rsidR="00F6261E">
        <w:t xml:space="preserve"> </w:t>
      </w:r>
      <w:r w:rsidR="00857344" w:rsidRPr="003562D5">
        <w:t>134e dodaje się</w:t>
      </w:r>
      <w:r w:rsidR="00034AED" w:rsidRPr="003562D5">
        <w:t xml:space="preserve"> art.</w:t>
      </w:r>
      <w:r w:rsidR="00F6261E">
        <w:t xml:space="preserve"> </w:t>
      </w:r>
      <w:r w:rsidR="00857344" w:rsidRPr="003562D5">
        <w:t>134ea</w:t>
      </w:r>
      <w:r w:rsidR="000E7AFF" w:rsidRPr="003562D5">
        <w:t xml:space="preserve"> w</w:t>
      </w:r>
      <w:r w:rsidR="00F6261E">
        <w:t xml:space="preserve"> </w:t>
      </w:r>
      <w:r w:rsidR="00857344" w:rsidRPr="003562D5">
        <w:t>brzmieniu:</w:t>
      </w:r>
    </w:p>
    <w:p w14:paraId="7D557A24" w14:textId="7C9D72E1" w:rsidR="00857344" w:rsidRPr="003562D5" w:rsidRDefault="008D375B" w:rsidP="009F56F2">
      <w:pPr>
        <w:pStyle w:val="ZARTzmartartykuempunktem"/>
      </w:pPr>
      <w:r w:rsidRPr="003562D5">
        <w:t>„</w:t>
      </w:r>
      <w:r w:rsidR="00857344" w:rsidRPr="003562D5">
        <w:t>Art.</w:t>
      </w:r>
      <w:r w:rsidR="00F6261E">
        <w:t xml:space="preserve"> </w:t>
      </w:r>
      <w:r w:rsidR="00857344" w:rsidRPr="003562D5">
        <w:t>134ea.</w:t>
      </w:r>
      <w:r w:rsidR="00F6261E">
        <w:t xml:space="preserve"> </w:t>
      </w:r>
      <w:r w:rsidR="00857344" w:rsidRPr="003562D5">
        <w:t>Kara ostrzeżenia</w:t>
      </w:r>
      <w:r w:rsidR="000E7AFF" w:rsidRPr="003562D5">
        <w:t xml:space="preserve"> o</w:t>
      </w:r>
      <w:r w:rsidR="00F6261E">
        <w:t xml:space="preserve"> </w:t>
      </w:r>
      <w:r w:rsidR="00857344" w:rsidRPr="003562D5">
        <w:t>niepełnej przydatności do służby</w:t>
      </w:r>
      <w:r w:rsidR="00F6261E">
        <w:t xml:space="preserve"> </w:t>
      </w:r>
      <w:r w:rsidR="00857344" w:rsidRPr="003562D5">
        <w:t>oznacza wytknięcie ukaranemu niewłaściwego postępowania</w:t>
      </w:r>
      <w:r w:rsidR="000E7AFF" w:rsidRPr="003562D5">
        <w:t xml:space="preserve"> i</w:t>
      </w:r>
      <w:r w:rsidR="00F6261E">
        <w:t xml:space="preserve"> </w:t>
      </w:r>
      <w:r w:rsidR="00857344" w:rsidRPr="003562D5">
        <w:t>uprzedzenie go, że jeżeli ponownie popełni przewinienie dyscyplinarne, zostanie wydalony ze służby.</w:t>
      </w:r>
      <w:r w:rsidRPr="003562D5">
        <w:t>”</w:t>
      </w:r>
      <w:r w:rsidR="00857344" w:rsidRPr="003562D5">
        <w:t>;</w:t>
      </w:r>
    </w:p>
    <w:p w14:paraId="533BBFBA" w14:textId="3F4D2709" w:rsidR="00857344" w:rsidRPr="003562D5" w:rsidRDefault="00601B5B" w:rsidP="007E5C36">
      <w:pPr>
        <w:pStyle w:val="PKTpunkt"/>
        <w:keepNext/>
      </w:pPr>
      <w:r w:rsidRPr="003562D5">
        <w:t>2</w:t>
      </w:r>
      <w:r w:rsidR="00497366" w:rsidRPr="003562D5">
        <w:t>4</w:t>
      </w:r>
      <w:r w:rsidRPr="003562D5">
        <w:t>)</w:t>
      </w:r>
      <w:r w:rsidR="00A2288C" w:rsidRPr="003562D5">
        <w:tab/>
      </w:r>
      <w:r w:rsidR="00857344" w:rsidRPr="003562D5">
        <w:t>w</w:t>
      </w:r>
      <w:r w:rsidR="00034AED" w:rsidRPr="003562D5">
        <w:t xml:space="preserve"> art.</w:t>
      </w:r>
      <w:r w:rsidR="00F6261E">
        <w:t xml:space="preserve"> </w:t>
      </w:r>
      <w:r w:rsidR="00857344" w:rsidRPr="003562D5">
        <w:t>134h:</w:t>
      </w:r>
    </w:p>
    <w:p w14:paraId="36373057" w14:textId="0DDF6382" w:rsidR="009D1D0C" w:rsidRPr="003562D5" w:rsidRDefault="00857344" w:rsidP="007E5C36">
      <w:pPr>
        <w:pStyle w:val="LITlitera"/>
        <w:keepNext/>
      </w:pPr>
      <w:r w:rsidRPr="003562D5">
        <w:t>a)</w:t>
      </w:r>
      <w:r w:rsidRPr="003562D5">
        <w:tab/>
      </w:r>
      <w:r w:rsidR="009D1D0C" w:rsidRPr="003562D5">
        <w:t xml:space="preserve">ust. </w:t>
      </w:r>
      <w:r w:rsidR="00034AED" w:rsidRPr="003562D5">
        <w:t>1</w:t>
      </w:r>
      <w:r w:rsidR="00F6261E">
        <w:t xml:space="preserve"> </w:t>
      </w:r>
      <w:r w:rsidR="009D1D0C" w:rsidRPr="003562D5">
        <w:t>otrzymuje brzmienie:</w:t>
      </w:r>
    </w:p>
    <w:p w14:paraId="7E46576A" w14:textId="77777777" w:rsidR="00857344" w:rsidRDefault="008D375B" w:rsidP="006A2946">
      <w:pPr>
        <w:pStyle w:val="ZLITUSTzmustliter"/>
      </w:pPr>
      <w:r w:rsidRPr="003562D5">
        <w:t>„</w:t>
      </w:r>
      <w:r w:rsidR="009D1D0C" w:rsidRPr="003562D5">
        <w:t>1. Obwinionemu wymierz</w:t>
      </w:r>
      <w:r w:rsidR="009D1101" w:rsidRPr="003562D5">
        <w:t>a</w:t>
      </w:r>
      <w:r w:rsidR="009D1D0C" w:rsidRPr="003562D5">
        <w:t xml:space="preserve"> </w:t>
      </w:r>
      <w:r w:rsidR="009D1101" w:rsidRPr="003562D5">
        <w:t xml:space="preserve">się </w:t>
      </w:r>
      <w:r w:rsidR="009D1D0C" w:rsidRPr="003562D5">
        <w:t>karę dyscyplinarną współmiern</w:t>
      </w:r>
      <w:r w:rsidR="0033705A" w:rsidRPr="003562D5">
        <w:t>ą</w:t>
      </w:r>
      <w:r w:rsidR="009D1D0C" w:rsidRPr="003562D5">
        <w:t xml:space="preserve"> do popełnionego przewinienia dyscyplinarnego</w:t>
      </w:r>
      <w:r w:rsidR="0050074F">
        <w:t xml:space="preserve"> oraz stopnia zawinienia</w:t>
      </w:r>
      <w:r w:rsidR="00885572" w:rsidRPr="003562D5">
        <w:t>.</w:t>
      </w:r>
      <w:r w:rsidR="00885572">
        <w:t>”,</w:t>
      </w:r>
      <w:r w:rsidR="00885572" w:rsidRPr="003562D5">
        <w:t xml:space="preserve"> </w:t>
      </w:r>
    </w:p>
    <w:p w14:paraId="6B94673B" w14:textId="77777777" w:rsidR="00986B3B" w:rsidRDefault="00986B3B" w:rsidP="00831A56">
      <w:pPr>
        <w:pStyle w:val="LITlitera"/>
      </w:pPr>
      <w:r>
        <w:t>b</w:t>
      </w:r>
      <w:r w:rsidR="00885572" w:rsidRPr="003562D5">
        <w:t>)</w:t>
      </w:r>
      <w:r w:rsidR="00885572">
        <w:tab/>
      </w:r>
      <w:r>
        <w:t>po ust. 1 dodaje się ust. 1a w brzmieniu:</w:t>
      </w:r>
    </w:p>
    <w:p w14:paraId="374927AA" w14:textId="30510467" w:rsidR="00986B3B" w:rsidRPr="003562D5" w:rsidRDefault="00E835E7" w:rsidP="006A2946">
      <w:pPr>
        <w:pStyle w:val="ZLITUSTzmustliter"/>
      </w:pPr>
      <w:r w:rsidRPr="003562D5">
        <w:t>„</w:t>
      </w:r>
      <w:r w:rsidR="00986B3B">
        <w:t xml:space="preserve">1a. </w:t>
      </w:r>
      <w:r w:rsidR="00986B3B" w:rsidRPr="003562D5">
        <w:t>Przy wymierzaniu kary dyscyplinarnej uwzględnia się okoliczności popełnienia przewinienia dyscyplinarnego, jego skutki, w</w:t>
      </w:r>
      <w:r w:rsidR="00F6261E">
        <w:t xml:space="preserve"> </w:t>
      </w:r>
      <w:r w:rsidR="00986B3B" w:rsidRPr="003562D5">
        <w:t>tym następstwa negatywne dla służby, rodzaj i</w:t>
      </w:r>
      <w:r w:rsidR="00F6261E">
        <w:t xml:space="preserve"> </w:t>
      </w:r>
      <w:r w:rsidR="00986B3B" w:rsidRPr="003562D5">
        <w:t>stopień naruszenia ciążących na obwinionym obowiązków, pobudki działania, zachowanie obwinionego przed popełnieniem przewinienia dyscyplinarnego i</w:t>
      </w:r>
      <w:r w:rsidR="00F6261E">
        <w:t xml:space="preserve"> </w:t>
      </w:r>
      <w:r w:rsidR="00986B3B" w:rsidRPr="003562D5">
        <w:t xml:space="preserve">po jego popełnieniu, dotychczasowy przebieg </w:t>
      </w:r>
      <w:r w:rsidR="00986B3B" w:rsidRPr="003562D5">
        <w:lastRenderedPageBreak/>
        <w:t>służby</w:t>
      </w:r>
      <w:r w:rsidR="00986B3B">
        <w:t>,</w:t>
      </w:r>
      <w:r w:rsidR="00986B3B" w:rsidRPr="003562D5">
        <w:t xml:space="preserve"> opinię służbową, okres pozostawania w</w:t>
      </w:r>
      <w:r w:rsidR="00F6261E">
        <w:t xml:space="preserve"> </w:t>
      </w:r>
      <w:r w:rsidR="00986B3B" w:rsidRPr="003562D5">
        <w:t>służbie, a</w:t>
      </w:r>
      <w:r w:rsidR="00F6261E">
        <w:t xml:space="preserve"> </w:t>
      </w:r>
      <w:r w:rsidR="00986B3B" w:rsidRPr="003562D5">
        <w:t>także istotne w</w:t>
      </w:r>
      <w:r w:rsidR="00F6261E">
        <w:t xml:space="preserve"> </w:t>
      </w:r>
      <w:r w:rsidR="00986B3B" w:rsidRPr="003562D5">
        <w:t>sprawie okoliczności, zarówno łagodzące, jak i</w:t>
      </w:r>
      <w:r w:rsidR="00F6261E">
        <w:t xml:space="preserve"> </w:t>
      </w:r>
      <w:r w:rsidR="00986B3B" w:rsidRPr="003562D5">
        <w:t>obciążające.”,</w:t>
      </w:r>
    </w:p>
    <w:p w14:paraId="0C836786" w14:textId="17313E7D" w:rsidR="00857344" w:rsidRPr="003562D5" w:rsidRDefault="00986B3B" w:rsidP="007E5C36">
      <w:pPr>
        <w:pStyle w:val="LITlitera"/>
        <w:keepNext/>
      </w:pPr>
      <w:r>
        <w:t>c</w:t>
      </w:r>
      <w:r w:rsidR="00857344" w:rsidRPr="003562D5">
        <w:t>)</w:t>
      </w:r>
      <w:r w:rsidR="00857344" w:rsidRPr="003562D5">
        <w:tab/>
        <w:t>w</w:t>
      </w:r>
      <w:r w:rsidR="00034AED" w:rsidRPr="003562D5">
        <w:t xml:space="preserve"> ust.</w:t>
      </w:r>
      <w:r w:rsidR="00F6261E">
        <w:t xml:space="preserve"> </w:t>
      </w:r>
      <w:r w:rsidR="00034AED" w:rsidRPr="003562D5">
        <w:t>2 pkt</w:t>
      </w:r>
      <w:r w:rsidR="00F6261E">
        <w:t xml:space="preserve"> </w:t>
      </w:r>
      <w:r w:rsidR="000E7AFF" w:rsidRPr="003562D5">
        <w:t>1</w:t>
      </w:r>
      <w:r w:rsidR="00F6261E">
        <w:t xml:space="preserve"> </w:t>
      </w:r>
      <w:r w:rsidR="00857344" w:rsidRPr="003562D5">
        <w:t>otrzymuje brzmienie:</w:t>
      </w:r>
    </w:p>
    <w:p w14:paraId="28272D17" w14:textId="502EE0D2" w:rsidR="00857344" w:rsidRPr="003562D5" w:rsidRDefault="008D375B" w:rsidP="006A2946">
      <w:pPr>
        <w:pStyle w:val="ZLITPKTzmpktliter"/>
      </w:pPr>
      <w:r w:rsidRPr="003562D5">
        <w:t>„</w:t>
      </w:r>
      <w:r w:rsidR="00857344" w:rsidRPr="003562D5">
        <w:t>1)</w:t>
      </w:r>
      <w:r w:rsidR="00857344" w:rsidRPr="003562D5">
        <w:tab/>
        <w:t>działanie</w:t>
      </w:r>
      <w:r w:rsidR="000E7AFF" w:rsidRPr="003562D5">
        <w:t xml:space="preserve"> z</w:t>
      </w:r>
      <w:r w:rsidR="00F6261E">
        <w:t xml:space="preserve"> </w:t>
      </w:r>
      <w:r w:rsidR="00857344" w:rsidRPr="003562D5">
        <w:t>motywacji zasługującej na szczególne potępienie,</w:t>
      </w:r>
      <w:r w:rsidR="000E7AFF" w:rsidRPr="003562D5">
        <w:t xml:space="preserve"> w</w:t>
      </w:r>
      <w:r w:rsidR="00F6261E">
        <w:t xml:space="preserve"> </w:t>
      </w:r>
      <w:r w:rsidR="00857344" w:rsidRPr="003562D5">
        <w:t>stanie nietrzeźwości albo</w:t>
      </w:r>
      <w:r w:rsidR="000E7AFF" w:rsidRPr="003562D5">
        <w:t xml:space="preserve"> w</w:t>
      </w:r>
      <w:r w:rsidR="00F6261E">
        <w:t xml:space="preserve"> </w:t>
      </w:r>
      <w:r w:rsidR="00857344" w:rsidRPr="003562D5">
        <w:t>stanie po użyciu alkoholu lub podobnie działającego środka;</w:t>
      </w:r>
      <w:r w:rsidRPr="003562D5">
        <w:t>”</w:t>
      </w:r>
      <w:r w:rsidR="00857344" w:rsidRPr="003562D5">
        <w:t>;</w:t>
      </w:r>
    </w:p>
    <w:p w14:paraId="01F981AF" w14:textId="437E2C37" w:rsidR="00857344" w:rsidRPr="003562D5" w:rsidRDefault="00F12454" w:rsidP="007E5C36">
      <w:pPr>
        <w:pStyle w:val="PKTpunkt"/>
        <w:keepNext/>
      </w:pPr>
      <w:r w:rsidRPr="003562D5">
        <w:t>2</w:t>
      </w:r>
      <w:r w:rsidR="00497366" w:rsidRPr="003562D5">
        <w:t>5</w:t>
      </w:r>
      <w:r w:rsidR="00857344" w:rsidRPr="003562D5">
        <w:t>)</w:t>
      </w:r>
      <w:r w:rsidR="00857344" w:rsidRPr="003562D5">
        <w:tab/>
        <w:t>po</w:t>
      </w:r>
      <w:r w:rsidR="00034AED" w:rsidRPr="003562D5">
        <w:t xml:space="preserve"> art.</w:t>
      </w:r>
      <w:r w:rsidR="00F6261E">
        <w:t xml:space="preserve"> </w:t>
      </w:r>
      <w:r w:rsidR="00857344" w:rsidRPr="003562D5">
        <w:t>134h dodaje się</w:t>
      </w:r>
      <w:r w:rsidR="00034AED" w:rsidRPr="003562D5">
        <w:t xml:space="preserve"> art.</w:t>
      </w:r>
      <w:r w:rsidR="00F6261E">
        <w:t xml:space="preserve"> </w:t>
      </w:r>
      <w:r w:rsidR="00857344" w:rsidRPr="003562D5">
        <w:t>134ha</w:t>
      </w:r>
      <w:r w:rsidR="000E7AFF" w:rsidRPr="003562D5">
        <w:t xml:space="preserve"> w</w:t>
      </w:r>
      <w:r w:rsidR="00F6261E">
        <w:t xml:space="preserve"> </w:t>
      </w:r>
      <w:r w:rsidR="00857344" w:rsidRPr="003562D5">
        <w:t>brzmieniu:</w:t>
      </w:r>
    </w:p>
    <w:p w14:paraId="5BF0BE23" w14:textId="0E24F5EF" w:rsidR="00857344" w:rsidRPr="003562D5" w:rsidRDefault="008D375B" w:rsidP="00857344">
      <w:pPr>
        <w:pStyle w:val="ZARTzmartartykuempunktem"/>
      </w:pPr>
      <w:r w:rsidRPr="003562D5">
        <w:t>„</w:t>
      </w:r>
      <w:r w:rsidR="00857344" w:rsidRPr="003562D5">
        <w:t>Art.</w:t>
      </w:r>
      <w:r w:rsidR="00F6261E">
        <w:t xml:space="preserve"> </w:t>
      </w:r>
      <w:r w:rsidR="00857344" w:rsidRPr="003562D5">
        <w:t>134ha.</w:t>
      </w:r>
      <w:r w:rsidR="00F6261E">
        <w:t xml:space="preserve"> </w:t>
      </w:r>
      <w:r w:rsidR="00857344" w:rsidRPr="003562D5">
        <w:t xml:space="preserve">1. Podstawę wszelkich rozstrzygnięć </w:t>
      </w:r>
      <w:r w:rsidR="005C6431" w:rsidRPr="003562D5">
        <w:t>stanowią</w:t>
      </w:r>
      <w:r w:rsidR="00857344" w:rsidRPr="003562D5">
        <w:t xml:space="preserve"> ustalenia faktyczne.</w:t>
      </w:r>
    </w:p>
    <w:p w14:paraId="3DBB1AF6" w14:textId="126C77F8" w:rsidR="00857344" w:rsidRPr="003562D5" w:rsidRDefault="00857344" w:rsidP="00857344">
      <w:pPr>
        <w:pStyle w:val="ZUSTzmustartykuempunktem"/>
      </w:pPr>
      <w:r w:rsidRPr="003562D5">
        <w:t>2.</w:t>
      </w:r>
      <w:r w:rsidR="00F6261E">
        <w:t xml:space="preserve"> </w:t>
      </w:r>
      <w:r w:rsidRPr="003562D5">
        <w:t>Przełożony dyscyplinarny</w:t>
      </w:r>
      <w:r w:rsidR="000E7AFF" w:rsidRPr="003562D5">
        <w:t xml:space="preserve"> i</w:t>
      </w:r>
      <w:r w:rsidR="00F6261E">
        <w:t xml:space="preserve"> </w:t>
      </w:r>
      <w:r w:rsidRPr="003562D5">
        <w:t>rzecznik dyscyplinarny kształtują sw</w:t>
      </w:r>
      <w:r w:rsidR="004048D3">
        <w:t>oj</w:t>
      </w:r>
      <w:r w:rsidRPr="003562D5">
        <w:t>e przekonanie na podstawie wszystkich przeprowadzonych dowodów, ocenianych swobodnie</w:t>
      </w:r>
      <w:r w:rsidR="000E7AFF" w:rsidRPr="003562D5">
        <w:t xml:space="preserve"> z </w:t>
      </w:r>
      <w:r w:rsidRPr="003562D5">
        <w:t>uwzględnieniem zasad prawidłowego rozumowania oraz wskazań wiedzy</w:t>
      </w:r>
      <w:r w:rsidR="000E7AFF" w:rsidRPr="003562D5">
        <w:t xml:space="preserve"> i </w:t>
      </w:r>
      <w:r w:rsidRPr="003562D5">
        <w:t>doświadczenia życiowego.</w:t>
      </w:r>
    </w:p>
    <w:p w14:paraId="4E061C78" w14:textId="73CB7833" w:rsidR="00857344" w:rsidRPr="003562D5" w:rsidRDefault="00857344" w:rsidP="00857344">
      <w:pPr>
        <w:pStyle w:val="ZUSTzmustartykuempunktem"/>
      </w:pPr>
      <w:r w:rsidRPr="003562D5">
        <w:t>3.</w:t>
      </w:r>
      <w:r w:rsidR="00F6261E">
        <w:t xml:space="preserve"> </w:t>
      </w:r>
      <w:r w:rsidRPr="003562D5">
        <w:t>Przełożony dyscyplinarny</w:t>
      </w:r>
      <w:r w:rsidR="000E7AFF" w:rsidRPr="003562D5">
        <w:t xml:space="preserve"> i</w:t>
      </w:r>
      <w:r w:rsidR="00F6261E">
        <w:t xml:space="preserve"> </w:t>
      </w:r>
      <w:r w:rsidRPr="003562D5">
        <w:t>rzecznik dyscyplinarny rozstrzygają samodzielnie zagadnienia faktyczne</w:t>
      </w:r>
      <w:r w:rsidR="000E7AFF" w:rsidRPr="003562D5">
        <w:t xml:space="preserve"> i</w:t>
      </w:r>
      <w:r w:rsidR="00F6261E">
        <w:t xml:space="preserve"> </w:t>
      </w:r>
      <w:r w:rsidRPr="003562D5">
        <w:t>prawne oraz nie są związani rozstrzygnięciem sądu lub innego organu. Prawomocne rozstrzygnięcia sądu kształtujące prawo lub stosunek prawny są jednak wiążące.</w:t>
      </w:r>
      <w:r w:rsidR="008D375B" w:rsidRPr="003562D5">
        <w:t>”</w:t>
      </w:r>
      <w:r w:rsidRPr="003562D5">
        <w:t>;</w:t>
      </w:r>
    </w:p>
    <w:p w14:paraId="5B7EFDE9" w14:textId="76666CE1" w:rsidR="00857344" w:rsidRPr="003562D5" w:rsidRDefault="00F12454" w:rsidP="007E5C36">
      <w:pPr>
        <w:pStyle w:val="PKTpunkt"/>
        <w:keepNext/>
      </w:pPr>
      <w:r w:rsidRPr="003562D5">
        <w:t>2</w:t>
      </w:r>
      <w:r w:rsidR="00497366" w:rsidRPr="003562D5">
        <w:t>6</w:t>
      </w:r>
      <w:r w:rsidR="00857344" w:rsidRPr="003562D5">
        <w:t>)</w:t>
      </w:r>
      <w:r w:rsidR="00857344" w:rsidRPr="003562D5">
        <w:tab/>
        <w:t>w</w:t>
      </w:r>
      <w:r w:rsidR="00034AED" w:rsidRPr="003562D5">
        <w:t xml:space="preserve"> art.</w:t>
      </w:r>
      <w:r w:rsidR="00F6261E">
        <w:t xml:space="preserve"> </w:t>
      </w:r>
      <w:r w:rsidR="00857344" w:rsidRPr="003562D5">
        <w:t>134i:</w:t>
      </w:r>
    </w:p>
    <w:p w14:paraId="31DFB713" w14:textId="526BDA9D" w:rsidR="004F5D15" w:rsidRPr="003562D5" w:rsidRDefault="00857344" w:rsidP="007E5C36">
      <w:pPr>
        <w:pStyle w:val="LITlitera"/>
        <w:keepNext/>
      </w:pPr>
      <w:r w:rsidRPr="003562D5">
        <w:t>a)</w:t>
      </w:r>
      <w:r w:rsidRPr="003562D5">
        <w:tab/>
        <w:t>w</w:t>
      </w:r>
      <w:r w:rsidR="00034AED" w:rsidRPr="003562D5">
        <w:t xml:space="preserve"> ust.</w:t>
      </w:r>
      <w:r w:rsidR="00F6261E">
        <w:t xml:space="preserve"> </w:t>
      </w:r>
      <w:r w:rsidR="000E7AFF" w:rsidRPr="003562D5">
        <w:t>1</w:t>
      </w:r>
      <w:r w:rsidR="004F5D15" w:rsidRPr="003562D5">
        <w:t>:</w:t>
      </w:r>
    </w:p>
    <w:p w14:paraId="6E7F2F2A" w14:textId="7DC7397A" w:rsidR="00857344" w:rsidRPr="003562D5" w:rsidRDefault="00A2288C" w:rsidP="007E5C36">
      <w:pPr>
        <w:pStyle w:val="TIRtiret"/>
        <w:keepNext/>
      </w:pPr>
      <w:r w:rsidRPr="003562D5">
        <w:t>–</w:t>
      </w:r>
      <w:r w:rsidRPr="003562D5">
        <w:tab/>
      </w:r>
      <w:r w:rsidR="000E7AFF" w:rsidRPr="003562D5">
        <w:t>w</w:t>
      </w:r>
      <w:r w:rsidR="00034AED" w:rsidRPr="003562D5">
        <w:t xml:space="preserve"> pkt</w:t>
      </w:r>
      <w:r w:rsidR="00F6261E">
        <w:t xml:space="preserve"> </w:t>
      </w:r>
      <w:r w:rsidR="00034AED" w:rsidRPr="003562D5">
        <w:t>1 w</w:t>
      </w:r>
      <w:r w:rsidR="00F6261E">
        <w:t xml:space="preserve"> </w:t>
      </w:r>
      <w:r w:rsidR="00034AED" w:rsidRPr="003562D5">
        <w:t>lit.</w:t>
      </w:r>
      <w:r w:rsidR="00F6261E">
        <w:t xml:space="preserve"> </w:t>
      </w:r>
      <w:r w:rsidR="00857344" w:rsidRPr="003562D5">
        <w:t>d średnik zastępuje się przecinkiem</w:t>
      </w:r>
      <w:r w:rsidR="000E7AFF" w:rsidRPr="003562D5">
        <w:t xml:space="preserve"> i</w:t>
      </w:r>
      <w:r w:rsidR="00F6261E">
        <w:t xml:space="preserve"> </w:t>
      </w:r>
      <w:r w:rsidR="00857344" w:rsidRPr="003562D5">
        <w:t>dodaje się</w:t>
      </w:r>
      <w:r w:rsidR="00034AED" w:rsidRPr="003562D5">
        <w:t xml:space="preserve"> lit.</w:t>
      </w:r>
      <w:r w:rsidR="00F6261E">
        <w:t xml:space="preserve"> </w:t>
      </w:r>
      <w:r w:rsidR="00857344" w:rsidRPr="003562D5">
        <w:t>e</w:t>
      </w:r>
      <w:r w:rsidR="000E7AFF" w:rsidRPr="003562D5">
        <w:t xml:space="preserve"> w</w:t>
      </w:r>
      <w:r w:rsidR="00F6261E">
        <w:t xml:space="preserve"> </w:t>
      </w:r>
      <w:r w:rsidR="00857344" w:rsidRPr="003562D5">
        <w:t>brzmieniu:</w:t>
      </w:r>
    </w:p>
    <w:p w14:paraId="2041413E" w14:textId="2F22AA9A" w:rsidR="00DC49BD" w:rsidRPr="003562D5" w:rsidRDefault="008D375B" w:rsidP="006A2946">
      <w:pPr>
        <w:pStyle w:val="ZTIRLITzmlittiret"/>
      </w:pPr>
      <w:r w:rsidRPr="003562D5">
        <w:t>„</w:t>
      </w:r>
      <w:r w:rsidR="00857344" w:rsidRPr="003562D5">
        <w:t>e)</w:t>
      </w:r>
      <w:r w:rsidR="00857344" w:rsidRPr="003562D5">
        <w:tab/>
        <w:t>wskutek złożenia sprzeciwu,</w:t>
      </w:r>
      <w:r w:rsidR="000E7AFF" w:rsidRPr="003562D5">
        <w:t xml:space="preserve"> o</w:t>
      </w:r>
      <w:r w:rsidR="00F6261E">
        <w:t xml:space="preserve"> </w:t>
      </w:r>
      <w:r w:rsidR="00857344" w:rsidRPr="003562D5">
        <w:t>którym mowa</w:t>
      </w:r>
      <w:r w:rsidR="00034AED" w:rsidRPr="003562D5">
        <w:t xml:space="preserve"> w</w:t>
      </w:r>
      <w:r w:rsidR="00F6261E">
        <w:t xml:space="preserve"> </w:t>
      </w:r>
      <w:r w:rsidR="00034AED" w:rsidRPr="003562D5">
        <w:t>art.</w:t>
      </w:r>
      <w:r w:rsidR="00F6261E">
        <w:t xml:space="preserve"> </w:t>
      </w:r>
      <w:r w:rsidR="00857344" w:rsidRPr="003562D5">
        <w:t>13</w:t>
      </w:r>
      <w:r w:rsidR="00034AED" w:rsidRPr="003562D5">
        <w:t>2 ust.</w:t>
      </w:r>
      <w:r w:rsidR="00F6261E">
        <w:t xml:space="preserve"> </w:t>
      </w:r>
      <w:r w:rsidR="00857344" w:rsidRPr="003562D5">
        <w:t>4d;</w:t>
      </w:r>
      <w:r w:rsidRPr="003562D5">
        <w:t>”</w:t>
      </w:r>
      <w:r w:rsidR="00054AC3">
        <w:t>,</w:t>
      </w:r>
    </w:p>
    <w:p w14:paraId="0270990E" w14:textId="5E7E73E5" w:rsidR="004F5D15" w:rsidRPr="003562D5" w:rsidRDefault="00DC49BD" w:rsidP="007E5C36">
      <w:pPr>
        <w:pStyle w:val="TIRtiret"/>
        <w:keepNext/>
      </w:pPr>
      <w:r w:rsidRPr="003562D5">
        <w:t>–</w:t>
      </w:r>
      <w:r w:rsidRPr="003562D5">
        <w:tab/>
      </w:r>
      <w:r w:rsidR="004F5D15" w:rsidRPr="003562D5">
        <w:t xml:space="preserve">pkt </w:t>
      </w:r>
      <w:r w:rsidR="00034AED" w:rsidRPr="003562D5">
        <w:t>2</w:t>
      </w:r>
      <w:r w:rsidR="00F6261E">
        <w:t xml:space="preserve"> </w:t>
      </w:r>
      <w:r w:rsidR="004F5D15" w:rsidRPr="003562D5">
        <w:t>otrzymuje brzmienie:</w:t>
      </w:r>
    </w:p>
    <w:p w14:paraId="34AC6409" w14:textId="5FF79ED9" w:rsidR="004F5D15" w:rsidRPr="003562D5" w:rsidRDefault="008D375B" w:rsidP="006A2946">
      <w:pPr>
        <w:pStyle w:val="ZTIRPKTzmpkttiret"/>
      </w:pPr>
      <w:r w:rsidRPr="003562D5">
        <w:t>„</w:t>
      </w:r>
      <w:r w:rsidR="004F5D15" w:rsidRPr="003562D5">
        <w:t>2)</w:t>
      </w:r>
      <w:r w:rsidR="00DC49BD" w:rsidRPr="003562D5">
        <w:tab/>
      </w:r>
      <w:r w:rsidR="004F5D15" w:rsidRPr="003562D5">
        <w:t>może wszcząć postępowanie dyscyplinarne na wniosek innego zainteresowanego organu, instytucji lub pokrzywdzonego.</w:t>
      </w:r>
      <w:r w:rsidRPr="003562D5">
        <w:t>”</w:t>
      </w:r>
      <w:r w:rsidR="00054AC3">
        <w:t>,</w:t>
      </w:r>
    </w:p>
    <w:p w14:paraId="54867EB8" w14:textId="4CA9409F" w:rsidR="00857344" w:rsidRPr="003562D5" w:rsidRDefault="00857344" w:rsidP="007E5C36">
      <w:pPr>
        <w:pStyle w:val="LITlitera"/>
        <w:keepNext/>
      </w:pPr>
      <w:r w:rsidRPr="003562D5">
        <w:t>b)</w:t>
      </w:r>
      <w:r w:rsidRPr="003562D5">
        <w:tab/>
        <w:t>po</w:t>
      </w:r>
      <w:r w:rsidR="00034AED" w:rsidRPr="003562D5">
        <w:t xml:space="preserve"> ust.</w:t>
      </w:r>
      <w:r w:rsidR="00F6261E">
        <w:t xml:space="preserve"> </w:t>
      </w:r>
      <w:r w:rsidR="000E7AFF" w:rsidRPr="003562D5">
        <w:t>1</w:t>
      </w:r>
      <w:r w:rsidR="00F6261E">
        <w:t xml:space="preserve"> </w:t>
      </w:r>
      <w:r w:rsidRPr="003562D5">
        <w:t>dodaje się</w:t>
      </w:r>
      <w:r w:rsidR="00034AED" w:rsidRPr="003562D5">
        <w:t xml:space="preserve"> ust.</w:t>
      </w:r>
      <w:r w:rsidR="00F6261E">
        <w:t xml:space="preserve"> </w:t>
      </w:r>
      <w:r w:rsidRPr="003562D5">
        <w:t>1a</w:t>
      </w:r>
      <w:r w:rsidR="000E7AFF" w:rsidRPr="003562D5">
        <w:t xml:space="preserve"> i</w:t>
      </w:r>
      <w:r w:rsidR="00F6261E">
        <w:t xml:space="preserve"> </w:t>
      </w:r>
      <w:r w:rsidRPr="003562D5">
        <w:t>1b</w:t>
      </w:r>
      <w:r w:rsidR="000E7AFF" w:rsidRPr="003562D5">
        <w:t xml:space="preserve"> w</w:t>
      </w:r>
      <w:r w:rsidR="00F6261E">
        <w:t xml:space="preserve"> </w:t>
      </w:r>
      <w:r w:rsidRPr="003562D5">
        <w:t>brzmieniu:</w:t>
      </w:r>
    </w:p>
    <w:p w14:paraId="46B83455" w14:textId="0F3D327B" w:rsidR="00857344" w:rsidRPr="003562D5" w:rsidRDefault="008D375B" w:rsidP="006A2946">
      <w:pPr>
        <w:pStyle w:val="ZLITUSTzmustliter"/>
      </w:pPr>
      <w:r w:rsidRPr="003562D5">
        <w:t>„</w:t>
      </w:r>
      <w:r w:rsidR="00857344" w:rsidRPr="003562D5">
        <w:t>1a. Wszczęcie postępowania dyscyplinarnego następuje</w:t>
      </w:r>
      <w:r w:rsidR="000E7AFF" w:rsidRPr="003562D5">
        <w:t xml:space="preserve"> w</w:t>
      </w:r>
      <w:r w:rsidR="00F6261E">
        <w:t xml:space="preserve"> </w:t>
      </w:r>
      <w:r w:rsidR="009D1101" w:rsidRPr="003562D5">
        <w:t>drodze</w:t>
      </w:r>
      <w:r w:rsidR="00857344" w:rsidRPr="003562D5">
        <w:t xml:space="preserve"> postanowienia, którego odpis niezwłocznie doręcza się obwinionemu. </w:t>
      </w:r>
    </w:p>
    <w:p w14:paraId="23BC7267" w14:textId="7BFEC605" w:rsidR="00857344" w:rsidRPr="003562D5" w:rsidRDefault="00857344" w:rsidP="006A2946">
      <w:pPr>
        <w:pStyle w:val="ZLITUSTzmustliter"/>
      </w:pPr>
      <w:r w:rsidRPr="003562D5">
        <w:t>1b.</w:t>
      </w:r>
      <w:r w:rsidR="00F6261E">
        <w:t xml:space="preserve"> </w:t>
      </w:r>
      <w:r w:rsidRPr="003562D5">
        <w:t>Pokrzywdzonym jest osoba, której dobro prawne zostało bezpośrednio naruszone przez przewinienie dyscyplinarne.</w:t>
      </w:r>
      <w:r w:rsidR="008D375B" w:rsidRPr="003562D5">
        <w:t>”</w:t>
      </w:r>
      <w:r w:rsidRPr="003562D5">
        <w:t>,</w:t>
      </w:r>
    </w:p>
    <w:p w14:paraId="0F7DA4E0" w14:textId="246B02AB" w:rsidR="00857344" w:rsidRPr="003562D5" w:rsidRDefault="00857344" w:rsidP="007E5C36">
      <w:pPr>
        <w:pStyle w:val="LITlitera"/>
        <w:keepNext/>
      </w:pPr>
      <w:r w:rsidRPr="003562D5">
        <w:t>c)</w:t>
      </w:r>
      <w:r w:rsidRPr="003562D5">
        <w:tab/>
        <w:t xml:space="preserve">ust. </w:t>
      </w:r>
      <w:r w:rsidR="00034AED" w:rsidRPr="003562D5">
        <w:t>2 i</w:t>
      </w:r>
      <w:r w:rsidR="00F6261E">
        <w:t xml:space="preserve"> </w:t>
      </w:r>
      <w:r w:rsidR="00034AED" w:rsidRPr="003562D5">
        <w:t>3</w:t>
      </w:r>
      <w:r w:rsidR="00F6261E">
        <w:t xml:space="preserve"> </w:t>
      </w:r>
      <w:r w:rsidRPr="003562D5">
        <w:t>otrzymuj</w:t>
      </w:r>
      <w:r w:rsidR="0033705A" w:rsidRPr="003562D5">
        <w:t>ą</w:t>
      </w:r>
      <w:r w:rsidRPr="003562D5">
        <w:t xml:space="preserve"> brzmienie:</w:t>
      </w:r>
    </w:p>
    <w:p w14:paraId="622AD57A" w14:textId="3DC499F5" w:rsidR="00857344" w:rsidRPr="003562D5" w:rsidRDefault="008D375B" w:rsidP="006A2946">
      <w:pPr>
        <w:pStyle w:val="ZLITUSTzmustliter"/>
      </w:pPr>
      <w:r w:rsidRPr="003562D5">
        <w:t>„</w:t>
      </w:r>
      <w:r w:rsidR="00857344" w:rsidRPr="003562D5">
        <w:t>2.</w:t>
      </w:r>
      <w:r w:rsidR="00F6261E">
        <w:t xml:space="preserve"> </w:t>
      </w:r>
      <w:r w:rsidR="00857344" w:rsidRPr="003562D5">
        <w:t>Wyższy przełożony dyscyplinarny lub Komendant Główny Policji może wszcząć lub przejąć do prowadzenia postępowanie dyscyplinarne przed wydaniem orzeczenia, jeżeli</w:t>
      </w:r>
      <w:r w:rsidR="000E7AFF" w:rsidRPr="003562D5">
        <w:t xml:space="preserve"> w</w:t>
      </w:r>
      <w:r w:rsidR="00F6261E">
        <w:t xml:space="preserve"> </w:t>
      </w:r>
      <w:r w:rsidR="00857344" w:rsidRPr="003562D5">
        <w:t>jego ocenie jest to konieczne</w:t>
      </w:r>
      <w:r w:rsidR="000E7AFF" w:rsidRPr="003562D5">
        <w:t xml:space="preserve"> z</w:t>
      </w:r>
      <w:r w:rsidR="00F6261E">
        <w:t xml:space="preserve"> </w:t>
      </w:r>
      <w:r w:rsidR="00857344" w:rsidRPr="003562D5">
        <w:t>uwagi na charakter sprawy.</w:t>
      </w:r>
    </w:p>
    <w:p w14:paraId="204C9AB0" w14:textId="4700DF7B" w:rsidR="0022746D" w:rsidRPr="003562D5" w:rsidRDefault="0022746D" w:rsidP="006A2946">
      <w:pPr>
        <w:pStyle w:val="ZLITUSTzmustliter"/>
      </w:pPr>
      <w:r w:rsidRPr="003562D5">
        <w:lastRenderedPageBreak/>
        <w:t>3.</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lit.</w:t>
      </w:r>
      <w:r w:rsidR="00F6261E">
        <w:t xml:space="preserve"> </w:t>
      </w:r>
      <w:r w:rsidRPr="003562D5">
        <w:t>d</w:t>
      </w:r>
      <w:r w:rsidR="00034AED" w:rsidRPr="003562D5">
        <w:t xml:space="preserve"> i</w:t>
      </w:r>
      <w:r w:rsidR="00F6261E">
        <w:t xml:space="preserve"> </w:t>
      </w:r>
      <w:r w:rsidR="00034AED" w:rsidRPr="003562D5">
        <w:t>pkt</w:t>
      </w:r>
      <w:r w:rsidR="00F6261E">
        <w:t xml:space="preserve"> </w:t>
      </w:r>
      <w:r w:rsidRPr="003562D5">
        <w:t>2, zawiadamia się odpowiednio sąd lub prokuratora oraz organ lub instytucję albo pokrzywdzonego o</w:t>
      </w:r>
      <w:r w:rsidR="004048D3">
        <w:t> </w:t>
      </w:r>
      <w:r w:rsidRPr="003562D5">
        <w:t>wszczęciu postępowania dyscyplinarnego</w:t>
      </w:r>
      <w:r w:rsidR="00034AED" w:rsidRPr="003562D5">
        <w:t xml:space="preserve"> i</w:t>
      </w:r>
      <w:r w:rsidR="00F6261E">
        <w:t xml:space="preserve"> </w:t>
      </w:r>
      <w:r w:rsidRPr="003562D5">
        <w:t>wyniku tego postępowania. Materiały przekazane przez sąd, prokuratora, organ, instytucję albo pokrzywdzonego włącza się do akt postępowania dyscyplinarnego.</w:t>
      </w:r>
      <w:r w:rsidR="008D375B" w:rsidRPr="003562D5">
        <w:t>”</w:t>
      </w:r>
      <w:r w:rsidR="006A2946" w:rsidRPr="003562D5">
        <w:t>,</w:t>
      </w:r>
    </w:p>
    <w:p w14:paraId="35D724F6" w14:textId="5EADE776" w:rsidR="00857344" w:rsidRPr="003562D5" w:rsidRDefault="0033705A" w:rsidP="007E5C36">
      <w:pPr>
        <w:pStyle w:val="LITlitera"/>
        <w:keepNext/>
      </w:pPr>
      <w:r w:rsidRPr="003562D5">
        <w:t>d</w:t>
      </w:r>
      <w:r w:rsidR="0022746D" w:rsidRPr="003562D5">
        <w:t>)</w:t>
      </w:r>
      <w:r w:rsidR="00DC49BD" w:rsidRPr="003562D5">
        <w:tab/>
      </w:r>
      <w:r w:rsidR="00857344" w:rsidRPr="003562D5">
        <w:t>w</w:t>
      </w:r>
      <w:r w:rsidR="00034AED" w:rsidRPr="003562D5">
        <w:t xml:space="preserve"> ust.</w:t>
      </w:r>
      <w:r w:rsidR="00F6261E">
        <w:t xml:space="preserve"> </w:t>
      </w:r>
      <w:r w:rsidR="000E7AFF" w:rsidRPr="003562D5">
        <w:t>4</w:t>
      </w:r>
      <w:r w:rsidR="00F6261E">
        <w:t xml:space="preserve"> </w:t>
      </w:r>
      <w:r w:rsidR="00857344" w:rsidRPr="003562D5">
        <w:t>dodaje się zdanie trzecie</w:t>
      </w:r>
      <w:r w:rsidR="000E7AFF" w:rsidRPr="003562D5">
        <w:t xml:space="preserve"> w</w:t>
      </w:r>
      <w:r w:rsidR="00F6261E">
        <w:t xml:space="preserve"> </w:t>
      </w:r>
      <w:r w:rsidR="00857344" w:rsidRPr="003562D5">
        <w:t>brzmieniu:</w:t>
      </w:r>
    </w:p>
    <w:p w14:paraId="19B1AEBC" w14:textId="627E72C8" w:rsidR="00857344" w:rsidRPr="003562D5" w:rsidRDefault="008D375B" w:rsidP="00A4754D">
      <w:pPr>
        <w:pStyle w:val="ZLITFRAGzmlitfragmentunpzdanialiter"/>
      </w:pPr>
      <w:r w:rsidRPr="003562D5">
        <w:t>„</w:t>
      </w:r>
      <w:r w:rsidR="00857344" w:rsidRPr="003562D5">
        <w:t>W szczególnych przypadkach ze względu na charakter sprawy czynności wyjaśniające za zgodą przełożonego właściwego</w:t>
      </w:r>
      <w:r w:rsidR="000E7AFF" w:rsidRPr="003562D5">
        <w:t xml:space="preserve"> w</w:t>
      </w:r>
      <w:r w:rsidR="00F6261E">
        <w:t xml:space="preserve"> </w:t>
      </w:r>
      <w:r w:rsidR="00857344" w:rsidRPr="003562D5">
        <w:t>sprawach dyscyplinarnych mogą być kontynuowane</w:t>
      </w:r>
      <w:r w:rsidR="00034AED" w:rsidRPr="003562D5">
        <w:t xml:space="preserve"> w</w:t>
      </w:r>
      <w:r w:rsidR="00F6261E">
        <w:t xml:space="preserve"> </w:t>
      </w:r>
      <w:r w:rsidR="005F2B8E" w:rsidRPr="003562D5">
        <w:t>terminie nie dłuższym niż 6</w:t>
      </w:r>
      <w:r w:rsidR="00034AED" w:rsidRPr="003562D5">
        <w:t>0</w:t>
      </w:r>
      <w:r w:rsidR="00F6261E">
        <w:t xml:space="preserve"> </w:t>
      </w:r>
      <w:r w:rsidR="005F2B8E" w:rsidRPr="003562D5">
        <w:t>dni od dnia wydania postanowienia,</w:t>
      </w:r>
      <w:r w:rsidR="00034AED" w:rsidRPr="003562D5">
        <w:t xml:space="preserve"> o</w:t>
      </w:r>
      <w:r w:rsidR="00F6261E">
        <w:t xml:space="preserve"> </w:t>
      </w:r>
      <w:r w:rsidR="005F2B8E" w:rsidRPr="003562D5">
        <w:t>którym mowa</w:t>
      </w:r>
      <w:r w:rsidR="00034AED" w:rsidRPr="003562D5">
        <w:t xml:space="preserve"> w</w:t>
      </w:r>
      <w:r w:rsidR="00F6261E">
        <w:t xml:space="preserve"> </w:t>
      </w:r>
      <w:r w:rsidR="00034AED" w:rsidRPr="003562D5">
        <w:t>ust.</w:t>
      </w:r>
      <w:r w:rsidR="00F6261E">
        <w:t xml:space="preserve"> </w:t>
      </w:r>
      <w:r w:rsidR="005F2B8E" w:rsidRPr="003562D5">
        <w:t>4</w:t>
      </w:r>
      <w:r w:rsidR="00C003C1" w:rsidRPr="003562D5">
        <w:t>a</w:t>
      </w:r>
      <w:r w:rsidR="00857344" w:rsidRPr="003562D5">
        <w:t>.</w:t>
      </w:r>
      <w:r w:rsidRPr="003562D5">
        <w:t>”</w:t>
      </w:r>
      <w:r w:rsidR="00857344" w:rsidRPr="003562D5">
        <w:t>,</w:t>
      </w:r>
    </w:p>
    <w:p w14:paraId="50893312" w14:textId="2C4AD6D2" w:rsidR="00857344" w:rsidRPr="003562D5" w:rsidRDefault="0033705A" w:rsidP="007E5C36">
      <w:pPr>
        <w:pStyle w:val="LITlitera"/>
        <w:keepNext/>
      </w:pPr>
      <w:r w:rsidRPr="003562D5">
        <w:t>e</w:t>
      </w:r>
      <w:r w:rsidR="00857344" w:rsidRPr="003562D5">
        <w:t>)</w:t>
      </w:r>
      <w:r w:rsidR="00857344" w:rsidRPr="003562D5">
        <w:tab/>
        <w:t>po</w:t>
      </w:r>
      <w:r w:rsidR="00034AED" w:rsidRPr="003562D5">
        <w:t xml:space="preserve"> ust.</w:t>
      </w:r>
      <w:r w:rsidR="00F6261E">
        <w:t xml:space="preserve"> </w:t>
      </w:r>
      <w:r w:rsidR="000E7AFF" w:rsidRPr="003562D5">
        <w:t>4</w:t>
      </w:r>
      <w:r w:rsidR="00F6261E">
        <w:t xml:space="preserve"> </w:t>
      </w:r>
      <w:r w:rsidR="00857344" w:rsidRPr="003562D5">
        <w:t>dodaje się</w:t>
      </w:r>
      <w:r w:rsidR="00034AED" w:rsidRPr="003562D5">
        <w:t xml:space="preserve"> ust.</w:t>
      </w:r>
      <w:r w:rsidR="00F6261E">
        <w:t xml:space="preserve"> </w:t>
      </w:r>
      <w:r w:rsidR="00857344" w:rsidRPr="003562D5">
        <w:t>4a–4</w:t>
      </w:r>
      <w:r w:rsidR="00295E6E">
        <w:t>g</w:t>
      </w:r>
      <w:r w:rsidR="000E7AFF" w:rsidRPr="003562D5">
        <w:t xml:space="preserve"> w</w:t>
      </w:r>
      <w:r w:rsidR="00F6261E">
        <w:t xml:space="preserve"> </w:t>
      </w:r>
      <w:r w:rsidR="00857344" w:rsidRPr="003562D5">
        <w:t>brzmieniu:</w:t>
      </w:r>
    </w:p>
    <w:p w14:paraId="3A790C09" w14:textId="4E1FFD79" w:rsidR="00857344" w:rsidRPr="003562D5" w:rsidRDefault="008D375B" w:rsidP="00857344">
      <w:pPr>
        <w:pStyle w:val="ZLITUSTzmustliter"/>
      </w:pPr>
      <w:r w:rsidRPr="003562D5">
        <w:t>„</w:t>
      </w:r>
      <w:r w:rsidR="00857344" w:rsidRPr="003562D5">
        <w:t xml:space="preserve">4a. </w:t>
      </w:r>
      <w:r w:rsidR="00147FF4" w:rsidRPr="003562D5">
        <w:t>Rozpoczęcie</w:t>
      </w:r>
      <w:r w:rsidR="00857344" w:rsidRPr="003562D5">
        <w:t xml:space="preserve"> czynności wyjaśniających </w:t>
      </w:r>
      <w:r w:rsidR="00CB2481" w:rsidRPr="003562D5">
        <w:t>następuje</w:t>
      </w:r>
      <w:r w:rsidR="000E7AFF" w:rsidRPr="003562D5">
        <w:t xml:space="preserve"> w</w:t>
      </w:r>
      <w:r w:rsidR="00F6261E">
        <w:t xml:space="preserve"> </w:t>
      </w:r>
      <w:r w:rsidR="009D1101" w:rsidRPr="003562D5">
        <w:t>drodze</w:t>
      </w:r>
      <w:r w:rsidR="00CB2481" w:rsidRPr="003562D5">
        <w:t xml:space="preserve"> </w:t>
      </w:r>
      <w:r w:rsidR="00857344" w:rsidRPr="003562D5">
        <w:t>postanowieni</w:t>
      </w:r>
      <w:r w:rsidR="00CB2481" w:rsidRPr="003562D5">
        <w:t>a</w:t>
      </w:r>
      <w:r w:rsidR="00857344" w:rsidRPr="003562D5">
        <w:t>.</w:t>
      </w:r>
    </w:p>
    <w:p w14:paraId="50CF8E95" w14:textId="683F4A9B" w:rsidR="00857344" w:rsidRPr="003562D5" w:rsidRDefault="00857344" w:rsidP="007E5C36">
      <w:pPr>
        <w:pStyle w:val="ZLITUSTzmustliter"/>
        <w:keepNext/>
      </w:pPr>
      <w:r w:rsidRPr="003562D5">
        <w:t>4b.</w:t>
      </w:r>
      <w:r w:rsidR="00F6261E">
        <w:t xml:space="preserve"> </w:t>
      </w:r>
      <w:r w:rsidRPr="003562D5">
        <w:t>Postanowienie,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BB6E74" w:rsidRPr="003562D5">
        <w:t>4a</w:t>
      </w:r>
      <w:r w:rsidRPr="003562D5">
        <w:t>, zawiera:</w:t>
      </w:r>
    </w:p>
    <w:p w14:paraId="459DD7C0" w14:textId="5F1E17B7" w:rsidR="00857344" w:rsidRPr="003562D5" w:rsidRDefault="00857344" w:rsidP="00857344">
      <w:pPr>
        <w:pStyle w:val="ZLITPKTzmpktliter"/>
      </w:pPr>
      <w:r w:rsidRPr="003562D5">
        <w:t>1)</w:t>
      </w:r>
      <w:r w:rsidRPr="003562D5">
        <w:tab/>
        <w:t>stopień, imię, nazwisko</w:t>
      </w:r>
      <w:r w:rsidR="000E7AFF" w:rsidRPr="003562D5">
        <w:t xml:space="preserve"> i</w:t>
      </w:r>
      <w:r w:rsidR="00F6261E">
        <w:t xml:space="preserve"> </w:t>
      </w:r>
      <w:r w:rsidRPr="003562D5">
        <w:t>stanowisko służbowe przełożonego dyscyplinarnego;</w:t>
      </w:r>
    </w:p>
    <w:p w14:paraId="536AB09F" w14:textId="77777777" w:rsidR="00857344" w:rsidRPr="003562D5" w:rsidRDefault="00857344" w:rsidP="00857344">
      <w:pPr>
        <w:pStyle w:val="ZLITPKTzmpktliter"/>
      </w:pPr>
      <w:r w:rsidRPr="003562D5">
        <w:t>2)</w:t>
      </w:r>
      <w:r w:rsidRPr="003562D5">
        <w:tab/>
        <w:t>datę</w:t>
      </w:r>
      <w:r w:rsidR="000E7AFF" w:rsidRPr="003562D5">
        <w:t xml:space="preserve"> </w:t>
      </w:r>
      <w:r w:rsidRPr="003562D5">
        <w:t>wydania;</w:t>
      </w:r>
    </w:p>
    <w:p w14:paraId="3F06B5BA" w14:textId="77777777" w:rsidR="00857344" w:rsidRPr="003562D5" w:rsidRDefault="00857344" w:rsidP="00857344">
      <w:pPr>
        <w:pStyle w:val="ZLITPKTzmpktliter"/>
      </w:pPr>
      <w:r w:rsidRPr="003562D5">
        <w:t>3)</w:t>
      </w:r>
      <w:r w:rsidRPr="003562D5">
        <w:tab/>
        <w:t>podstawę prawną;</w:t>
      </w:r>
    </w:p>
    <w:p w14:paraId="7F7684F8" w14:textId="77777777" w:rsidR="00857344" w:rsidRPr="003562D5" w:rsidRDefault="00857344" w:rsidP="00857344">
      <w:pPr>
        <w:pStyle w:val="ZLITPKTzmpktliter"/>
      </w:pPr>
      <w:r w:rsidRPr="003562D5">
        <w:t>4)</w:t>
      </w:r>
      <w:r w:rsidRPr="003562D5">
        <w:tab/>
        <w:t>datę otrzymania przez przełożonego dyscyplinarnego informacji</w:t>
      </w:r>
      <w:r w:rsidR="000E7AFF" w:rsidRPr="003562D5">
        <w:t xml:space="preserve"> </w:t>
      </w:r>
      <w:r w:rsidR="005E24FF" w:rsidRPr="003562D5">
        <w:t>uzasadniających przeprowadzenie czynności wyjaśniających</w:t>
      </w:r>
      <w:r w:rsidRPr="003562D5">
        <w:t>;</w:t>
      </w:r>
    </w:p>
    <w:p w14:paraId="00D82D96" w14:textId="77777777" w:rsidR="00857344" w:rsidRPr="003562D5" w:rsidRDefault="00857344" w:rsidP="00857344">
      <w:pPr>
        <w:pStyle w:val="ZLITPKTzmpktliter"/>
      </w:pPr>
      <w:r w:rsidRPr="003562D5">
        <w:t>5)</w:t>
      </w:r>
      <w:r w:rsidRPr="003562D5">
        <w:tab/>
        <w:t xml:space="preserve">określenie </w:t>
      </w:r>
      <w:r w:rsidR="005E24FF" w:rsidRPr="003562D5">
        <w:t>okoliczności</w:t>
      </w:r>
      <w:r w:rsidRPr="003562D5">
        <w:t xml:space="preserve"> stanowiąc</w:t>
      </w:r>
      <w:r w:rsidR="005E24FF" w:rsidRPr="003562D5">
        <w:t>ych</w:t>
      </w:r>
      <w:r w:rsidRPr="003562D5">
        <w:t xml:space="preserve"> przedmiot czynności wyjaśniających;</w:t>
      </w:r>
    </w:p>
    <w:p w14:paraId="005980FA" w14:textId="77777777" w:rsidR="00857344" w:rsidRPr="003562D5" w:rsidRDefault="00857344" w:rsidP="00857344">
      <w:pPr>
        <w:pStyle w:val="ZLITPKTzmpktliter"/>
      </w:pPr>
      <w:r w:rsidRPr="003562D5">
        <w:t>6)</w:t>
      </w:r>
      <w:r w:rsidRPr="003562D5">
        <w:tab/>
        <w:t>wskazanie rzecznika dyscyplinarnego do prowadzenia czynności wyjaśniających;</w:t>
      </w:r>
    </w:p>
    <w:p w14:paraId="04B5B41E" w14:textId="08EF152F" w:rsidR="00857344" w:rsidRPr="003562D5" w:rsidRDefault="00857344" w:rsidP="00857344">
      <w:pPr>
        <w:pStyle w:val="ZLITPKTzmpktliter"/>
      </w:pPr>
      <w:r w:rsidRPr="003562D5">
        <w:t>7)</w:t>
      </w:r>
      <w:r w:rsidRPr="003562D5">
        <w:tab/>
        <w:t>podpis przełożonego dyscyplinarnego i</w:t>
      </w:r>
      <w:r w:rsidR="00F6261E">
        <w:t xml:space="preserve"> </w:t>
      </w:r>
      <w:r w:rsidRPr="003562D5">
        <w:t>urzędową</w:t>
      </w:r>
      <w:r w:rsidR="00F6261E">
        <w:t xml:space="preserve"> </w:t>
      </w:r>
      <w:r w:rsidRPr="003562D5">
        <w:t>pieczęć jednostki organizacyjnej Policji</w:t>
      </w:r>
      <w:r w:rsidR="00F6261E">
        <w:t xml:space="preserve"> </w:t>
      </w:r>
      <w:r w:rsidRPr="003562D5">
        <w:t>albo urzędową pieczęć ministra właściwego do spraw wewnętrznych.</w:t>
      </w:r>
    </w:p>
    <w:p w14:paraId="49CB91D7" w14:textId="6C56AF80" w:rsidR="00857344" w:rsidRPr="003562D5" w:rsidRDefault="00857344" w:rsidP="00857344">
      <w:pPr>
        <w:pStyle w:val="ZLITUSTzmustliter"/>
      </w:pPr>
      <w:r w:rsidRPr="003562D5">
        <w:t>4c. Jeżeli</w:t>
      </w:r>
      <w:r w:rsidR="000E7AFF" w:rsidRPr="003562D5">
        <w:t xml:space="preserve"> w</w:t>
      </w:r>
      <w:r w:rsidR="00F6261E">
        <w:t xml:space="preserve"> </w:t>
      </w:r>
      <w:r w:rsidRPr="003562D5">
        <w:t xml:space="preserve">toku czynności wyjaśniających </w:t>
      </w:r>
      <w:r w:rsidR="00CB2481" w:rsidRPr="003562D5">
        <w:t xml:space="preserve">zostały ujawnione </w:t>
      </w:r>
      <w:r w:rsidRPr="003562D5">
        <w:t xml:space="preserve">inne </w:t>
      </w:r>
      <w:r w:rsidR="007B11B7" w:rsidRPr="003562D5">
        <w:t>okoliczności</w:t>
      </w:r>
      <w:r w:rsidR="00F6261E">
        <w:t xml:space="preserve"> </w:t>
      </w:r>
      <w:r w:rsidR="007B11B7" w:rsidRPr="003562D5">
        <w:t>wskazujące na możliwość popełnienia</w:t>
      </w:r>
      <w:r w:rsidRPr="003562D5">
        <w:t xml:space="preserve"> przewinieni</w:t>
      </w:r>
      <w:r w:rsidR="007B11B7" w:rsidRPr="003562D5">
        <w:t>a</w:t>
      </w:r>
      <w:r w:rsidRPr="003562D5">
        <w:t xml:space="preserve"> dyscyplinarne</w:t>
      </w:r>
      <w:r w:rsidR="007B11B7" w:rsidRPr="003562D5">
        <w:t>go</w:t>
      </w:r>
      <w:r w:rsidR="004048D3">
        <w:t>,</w:t>
      </w:r>
      <w:r w:rsidR="00CB2481" w:rsidRPr="003562D5">
        <w:t xml:space="preserve"> rzecznik dyscyplinarny</w:t>
      </w:r>
      <w:r w:rsidRPr="003562D5">
        <w:t xml:space="preserve"> za zgodą przełożonego dyscyplinarnego może poszerzyć zakres </w:t>
      </w:r>
      <w:r w:rsidR="00CB2481" w:rsidRPr="003562D5">
        <w:t xml:space="preserve">prowadzonych </w:t>
      </w:r>
      <w:r w:rsidRPr="003562D5">
        <w:t>czynności</w:t>
      </w:r>
      <w:r w:rsidR="005D5343" w:rsidRPr="003562D5">
        <w:t xml:space="preserve"> wyjaśniających</w:t>
      </w:r>
      <w:r w:rsidRPr="003562D5">
        <w:t>,</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B22C47" w:rsidRPr="003562D5">
        <w:t>4b</w:t>
      </w:r>
      <w:r w:rsidR="00034AED" w:rsidRPr="003562D5">
        <w:t xml:space="preserve"> pkt</w:t>
      </w:r>
      <w:r w:rsidR="00F6261E">
        <w:t xml:space="preserve"> </w:t>
      </w:r>
      <w:r w:rsidRPr="003562D5">
        <w:t>5.</w:t>
      </w:r>
    </w:p>
    <w:p w14:paraId="21A6B640" w14:textId="42183853" w:rsidR="00295E6E" w:rsidRDefault="00857344" w:rsidP="00857344">
      <w:pPr>
        <w:pStyle w:val="ZLITUSTzmustliter"/>
      </w:pPr>
      <w:r w:rsidRPr="003562D5">
        <w:t>4d.</w:t>
      </w:r>
      <w:r w:rsidR="00F6261E">
        <w:t xml:space="preserve"> </w:t>
      </w:r>
      <w:r w:rsidR="00295E6E">
        <w:t>W toku czynności wyjaśniających nie przeprowadza się dowodu z opinii biegłego ani czynności wymagających spisania protokołu.</w:t>
      </w:r>
    </w:p>
    <w:p w14:paraId="13AA7C96" w14:textId="4525767E" w:rsidR="00857344" w:rsidRPr="003562D5" w:rsidRDefault="00295E6E" w:rsidP="00857344">
      <w:pPr>
        <w:pStyle w:val="ZLITUSTzmustliter"/>
      </w:pPr>
      <w:r>
        <w:lastRenderedPageBreak/>
        <w:t xml:space="preserve">4e. </w:t>
      </w:r>
      <w:r w:rsidR="000E7AFF" w:rsidRPr="003562D5">
        <w:t>Z</w:t>
      </w:r>
      <w:r w:rsidR="00F6261E">
        <w:t xml:space="preserve"> </w:t>
      </w:r>
      <w:r w:rsidR="00857344" w:rsidRPr="003562D5">
        <w:t>czynności wyjaśniających rzecznik dyscyplinarny sporządza sprawozdanie,</w:t>
      </w:r>
      <w:r w:rsidR="000E7AFF" w:rsidRPr="003562D5">
        <w:t xml:space="preserve"> w</w:t>
      </w:r>
      <w:r w:rsidR="00F6261E">
        <w:t xml:space="preserve"> </w:t>
      </w:r>
      <w:r w:rsidR="00857344" w:rsidRPr="003562D5">
        <w:t>którym</w:t>
      </w:r>
      <w:r w:rsidR="000E7AFF" w:rsidRPr="003562D5">
        <w:t xml:space="preserve"> w</w:t>
      </w:r>
      <w:r w:rsidR="00F6261E">
        <w:t xml:space="preserve"> </w:t>
      </w:r>
      <w:r w:rsidR="00857344" w:rsidRPr="003562D5">
        <w:t>szczególności przedstawia wnioski dotyczące wszczęcia postępowania dyscyplinarnego, odstąpienia od wszczęcia postępowania dyscyplinarnego albo odstąpienia od wszczęcia postępowania dyscyplinarnego</w:t>
      </w:r>
      <w:r w:rsidR="000E7AFF" w:rsidRPr="003562D5">
        <w:t xml:space="preserve"> i </w:t>
      </w:r>
      <w:r w:rsidR="00857344" w:rsidRPr="003562D5">
        <w:t>przeprowadzenia rozmowy dyscyplinującej ze sprawcą przewinienia dyscyplinarnego.</w:t>
      </w:r>
    </w:p>
    <w:p w14:paraId="0E7A36F9" w14:textId="28AFC54D" w:rsidR="00857344" w:rsidRPr="003562D5" w:rsidRDefault="00857344" w:rsidP="00857344">
      <w:pPr>
        <w:pStyle w:val="ZLITUSTzmustliter"/>
      </w:pPr>
      <w:r w:rsidRPr="003562D5">
        <w:t>4</w:t>
      </w:r>
      <w:r w:rsidR="00295E6E">
        <w:t>f</w:t>
      </w:r>
      <w:r w:rsidRPr="003562D5">
        <w:t>.</w:t>
      </w:r>
      <w:r w:rsidR="00F6261E">
        <w:t xml:space="preserve"> </w:t>
      </w:r>
      <w:r w:rsidR="000E7AFF" w:rsidRPr="003562D5">
        <w:t>W</w:t>
      </w:r>
      <w:r w:rsidR="00F6261E">
        <w:t xml:space="preserve"> </w:t>
      </w:r>
      <w:r w:rsidRPr="003562D5">
        <w:t>przypadku wszczęcia postępowania dyscyplinarnego materiały zebrane podczas przeprowadzania czynności wyjaśniających stają się materiałami postępowania dyscyplinarnego.</w:t>
      </w:r>
    </w:p>
    <w:p w14:paraId="019BB5F1" w14:textId="6D0591EE" w:rsidR="00857344" w:rsidRPr="003562D5" w:rsidRDefault="00857344" w:rsidP="00857344">
      <w:pPr>
        <w:pStyle w:val="ZLITUSTzmustliter"/>
      </w:pPr>
      <w:r w:rsidRPr="003562D5">
        <w:t>4</w:t>
      </w:r>
      <w:r w:rsidR="00295E6E">
        <w:t>g</w:t>
      </w:r>
      <w:r w:rsidRPr="003562D5">
        <w:t>.</w:t>
      </w:r>
      <w:r w:rsidR="00F6261E">
        <w:t xml:space="preserve"> </w:t>
      </w:r>
      <w:r w:rsidRPr="003562D5">
        <w:t>Wyższy przełożony dyscyplinarny lub Komendant Główny Policji może zlecić przeprowadzenie lub przeprowadzić czynności wyjaśniające</w:t>
      </w:r>
      <w:r w:rsidR="000E7AFF" w:rsidRPr="003562D5">
        <w:t xml:space="preserve"> w</w:t>
      </w:r>
      <w:r w:rsidR="00F6261E">
        <w:t xml:space="preserve"> </w:t>
      </w:r>
      <w:r w:rsidRPr="003562D5">
        <w:t>sprawach dotyczących policjantów podległych przełożonym dyscyplinarnym, jeżeli</w:t>
      </w:r>
      <w:r w:rsidR="000E7AFF" w:rsidRPr="003562D5">
        <w:t xml:space="preserve"> w</w:t>
      </w:r>
      <w:r w:rsidR="00F6261E">
        <w:t xml:space="preserve"> </w:t>
      </w:r>
      <w:r w:rsidRPr="003562D5">
        <w:t>jego ocenie jest to konieczne ze względu na charakter sprawy.</w:t>
      </w:r>
      <w:r w:rsidR="008D375B" w:rsidRPr="003562D5">
        <w:t>”</w:t>
      </w:r>
      <w:r w:rsidRPr="003562D5">
        <w:t>,</w:t>
      </w:r>
    </w:p>
    <w:p w14:paraId="4D9F9CF7" w14:textId="5E217D34" w:rsidR="00857344" w:rsidRPr="003562D5" w:rsidRDefault="0033705A" w:rsidP="007E5C36">
      <w:pPr>
        <w:pStyle w:val="LITlitera"/>
        <w:keepNext/>
      </w:pPr>
      <w:r w:rsidRPr="003562D5">
        <w:t>f</w:t>
      </w:r>
      <w:r w:rsidR="00857344" w:rsidRPr="003562D5">
        <w:t>)</w:t>
      </w:r>
      <w:r w:rsidR="00857344" w:rsidRPr="003562D5">
        <w:tab/>
        <w:t>po</w:t>
      </w:r>
      <w:r w:rsidR="00034AED" w:rsidRPr="003562D5">
        <w:t xml:space="preserve"> ust.</w:t>
      </w:r>
      <w:r w:rsidR="00F6261E">
        <w:t xml:space="preserve"> </w:t>
      </w:r>
      <w:r w:rsidR="000E7AFF" w:rsidRPr="003562D5">
        <w:t>5</w:t>
      </w:r>
      <w:r w:rsidR="00F6261E">
        <w:t xml:space="preserve"> </w:t>
      </w:r>
      <w:r w:rsidR="00857344" w:rsidRPr="003562D5">
        <w:t>dodaje się</w:t>
      </w:r>
      <w:r w:rsidR="00034AED" w:rsidRPr="003562D5">
        <w:t xml:space="preserve"> ust.</w:t>
      </w:r>
      <w:r w:rsidR="00F6261E">
        <w:t xml:space="preserve"> </w:t>
      </w:r>
      <w:r w:rsidR="00857344" w:rsidRPr="003562D5">
        <w:t>5a</w:t>
      </w:r>
      <w:r w:rsidR="0050655E" w:rsidRPr="003562D5">
        <w:t>–</w:t>
      </w:r>
      <w:r w:rsidR="00BD787D" w:rsidRPr="003562D5">
        <w:t xml:space="preserve">5c </w:t>
      </w:r>
      <w:r w:rsidR="000E7AFF" w:rsidRPr="003562D5">
        <w:t>w</w:t>
      </w:r>
      <w:r w:rsidR="00F6261E">
        <w:t xml:space="preserve"> </w:t>
      </w:r>
      <w:r w:rsidR="00857344" w:rsidRPr="003562D5">
        <w:t>brzmieniu:</w:t>
      </w:r>
    </w:p>
    <w:p w14:paraId="7F559555" w14:textId="434E40C4" w:rsidR="00857344" w:rsidRPr="003562D5" w:rsidRDefault="008D375B" w:rsidP="00644963">
      <w:pPr>
        <w:pStyle w:val="ZLITUSTzmustliter"/>
      </w:pPr>
      <w:r w:rsidRPr="003562D5">
        <w:t>„</w:t>
      </w:r>
      <w:r w:rsidR="00857344" w:rsidRPr="003562D5">
        <w:t>5a. Celem postępowania dyscyplinarnego jest</w:t>
      </w:r>
      <w:r w:rsidR="000E7AFF" w:rsidRPr="003562D5">
        <w:t xml:space="preserve"> w</w:t>
      </w:r>
      <w:r w:rsidR="00F6261E">
        <w:t xml:space="preserve"> </w:t>
      </w:r>
      <w:r w:rsidR="00857344" w:rsidRPr="003562D5">
        <w:t>szczególności:</w:t>
      </w:r>
    </w:p>
    <w:p w14:paraId="114ECEE0" w14:textId="65D6CD24" w:rsidR="00857344" w:rsidRPr="003562D5" w:rsidRDefault="00857344" w:rsidP="007960DB">
      <w:pPr>
        <w:pStyle w:val="ZLITPKTzmpktliter"/>
      </w:pPr>
      <w:r w:rsidRPr="003562D5">
        <w:t>1)</w:t>
      </w:r>
      <w:r w:rsidRPr="003562D5">
        <w:tab/>
        <w:t xml:space="preserve">ustalenie, czy czyn, </w:t>
      </w:r>
      <w:r w:rsidR="0055384D" w:rsidRPr="003562D5">
        <w:t xml:space="preserve">którego </w:t>
      </w:r>
      <w:r w:rsidR="00262144" w:rsidRPr="003562D5">
        <w:t>popełnienie</w:t>
      </w:r>
      <w:r w:rsidR="0055384D" w:rsidRPr="003562D5">
        <w:t xml:space="preserve"> zarzucono policjantowi</w:t>
      </w:r>
      <w:r w:rsidR="004048D3">
        <w:t>,</w:t>
      </w:r>
      <w:r w:rsidR="0055384D" w:rsidRPr="003562D5">
        <w:t xml:space="preserve"> został </w:t>
      </w:r>
      <w:r w:rsidR="00262144" w:rsidRPr="003562D5">
        <w:t>popełniony</w:t>
      </w:r>
      <w:r w:rsidR="0055384D" w:rsidRPr="003562D5">
        <w:t xml:space="preserve"> </w:t>
      </w:r>
      <w:r w:rsidR="000E7AFF" w:rsidRPr="003562D5">
        <w:t>i</w:t>
      </w:r>
      <w:r w:rsidR="00F6261E">
        <w:t xml:space="preserve"> </w:t>
      </w:r>
      <w:r w:rsidRPr="003562D5">
        <w:t>czy obwiniony jest jego sprawcą;</w:t>
      </w:r>
    </w:p>
    <w:p w14:paraId="1763178F" w14:textId="0B4F92E9" w:rsidR="00857344" w:rsidRPr="003562D5" w:rsidRDefault="00857344" w:rsidP="007960DB">
      <w:pPr>
        <w:pStyle w:val="ZLITPKTzmpktliter"/>
      </w:pPr>
      <w:r w:rsidRPr="003562D5">
        <w:t>2)</w:t>
      </w:r>
      <w:r w:rsidRPr="003562D5">
        <w:tab/>
        <w:t>wyjaśnienie przyczyn</w:t>
      </w:r>
      <w:r w:rsidR="000E7AFF" w:rsidRPr="003562D5">
        <w:t xml:space="preserve"> i</w:t>
      </w:r>
      <w:r w:rsidR="00F6261E">
        <w:t xml:space="preserve"> </w:t>
      </w:r>
      <w:r w:rsidRPr="003562D5">
        <w:t>okoliczności popełnienia czynu,</w:t>
      </w:r>
      <w:r w:rsidR="000E7AFF" w:rsidRPr="003562D5">
        <w:t xml:space="preserve"> o</w:t>
      </w:r>
      <w:r w:rsidR="00F6261E">
        <w:t xml:space="preserve"> </w:t>
      </w:r>
      <w:r w:rsidRPr="003562D5">
        <w:t>którym mowa</w:t>
      </w:r>
      <w:r w:rsidR="00034AED" w:rsidRPr="003562D5">
        <w:t xml:space="preserve"> w pkt </w:t>
      </w:r>
      <w:r w:rsidRPr="003562D5">
        <w:t>1;</w:t>
      </w:r>
    </w:p>
    <w:p w14:paraId="4F8B748F" w14:textId="1E6E1866" w:rsidR="00BD787D" w:rsidRPr="003562D5" w:rsidRDefault="00857344" w:rsidP="007960DB">
      <w:pPr>
        <w:pStyle w:val="ZLITPKTzmpktliter"/>
      </w:pPr>
      <w:r w:rsidRPr="003562D5">
        <w:t>3)</w:t>
      </w:r>
      <w:r w:rsidRPr="003562D5">
        <w:tab/>
        <w:t>zebranie</w:t>
      </w:r>
      <w:r w:rsidR="000E7AFF" w:rsidRPr="003562D5">
        <w:t xml:space="preserve"> i</w:t>
      </w:r>
      <w:r w:rsidR="00F6261E">
        <w:t xml:space="preserve"> </w:t>
      </w:r>
      <w:r w:rsidRPr="003562D5">
        <w:t>utrwalenie dowodów</w:t>
      </w:r>
      <w:r w:rsidR="000E7AFF" w:rsidRPr="003562D5">
        <w:t xml:space="preserve"> w</w:t>
      </w:r>
      <w:r w:rsidR="00F6261E">
        <w:t xml:space="preserve"> </w:t>
      </w:r>
      <w:r w:rsidRPr="003562D5">
        <w:t>sprawie.</w:t>
      </w:r>
    </w:p>
    <w:p w14:paraId="340360DA" w14:textId="77777777" w:rsidR="00BD787D" w:rsidRPr="003562D5" w:rsidRDefault="00BD787D" w:rsidP="00644963">
      <w:pPr>
        <w:pStyle w:val="ZLITUSTzmustliter"/>
      </w:pPr>
      <w:r w:rsidRPr="003562D5">
        <w:t xml:space="preserve">5b. </w:t>
      </w:r>
      <w:bookmarkStart w:id="12" w:name="mip27164954"/>
      <w:bookmarkEnd w:id="12"/>
      <w:r w:rsidRPr="003562D5">
        <w:t>Przełożony dyscyplinarny i wyższy przełożony dyscyplinarny badają swoją właściwość przed podjęciem czynności w sprawach dyscyplinarnych, a w przypadku stwierdzenia braku właściwości przekazują sprawę odpowiednio uprawnionemu przełożonemu dyscyplinarnemu albo wyższemu przełożonemu dyscyplinarnemu.</w:t>
      </w:r>
    </w:p>
    <w:p w14:paraId="00A748F1" w14:textId="77777777" w:rsidR="00857344" w:rsidRPr="003562D5" w:rsidRDefault="00BD787D" w:rsidP="00644963">
      <w:pPr>
        <w:pStyle w:val="ZLITUSTzmustliter"/>
      </w:pPr>
      <w:r w:rsidRPr="003562D5">
        <w:t>5c</w:t>
      </w:r>
      <w:bookmarkStart w:id="13" w:name="mip27164955"/>
      <w:bookmarkEnd w:id="13"/>
      <w:r w:rsidRPr="003562D5">
        <w:t>. Rzecznik dyscyplinarny przekazuje niezwłocznie przełożonemu dyscyplinarnemu dokumenty w sprawach dyscyplinarnych zastrzeżonych do jego właściwości.</w:t>
      </w:r>
      <w:r w:rsidR="008D375B" w:rsidRPr="003562D5">
        <w:t>”</w:t>
      </w:r>
      <w:r w:rsidR="00857344" w:rsidRPr="003562D5">
        <w:t>,</w:t>
      </w:r>
    </w:p>
    <w:p w14:paraId="2CA5EC71" w14:textId="7CF4D304" w:rsidR="00857344" w:rsidRPr="003562D5" w:rsidRDefault="0033705A" w:rsidP="007E5C36">
      <w:pPr>
        <w:pStyle w:val="LITlitera"/>
        <w:keepNext/>
      </w:pPr>
      <w:r w:rsidRPr="003562D5">
        <w:t>g</w:t>
      </w:r>
      <w:r w:rsidR="00857344" w:rsidRPr="003562D5">
        <w:t>)</w:t>
      </w:r>
      <w:r w:rsidR="00857344" w:rsidRPr="003562D5">
        <w:tab/>
        <w:t>w</w:t>
      </w:r>
      <w:r w:rsidR="00034AED" w:rsidRPr="003562D5">
        <w:t xml:space="preserve"> ust.</w:t>
      </w:r>
      <w:r w:rsidR="00F6261E">
        <w:t xml:space="preserve"> </w:t>
      </w:r>
      <w:r w:rsidR="00034AED" w:rsidRPr="003562D5">
        <w:t>6 w</w:t>
      </w:r>
      <w:r w:rsidR="00F6261E">
        <w:t xml:space="preserve"> </w:t>
      </w:r>
      <w:r w:rsidR="00034AED" w:rsidRPr="003562D5">
        <w:t>pkt</w:t>
      </w:r>
      <w:r w:rsidR="00F6261E">
        <w:t xml:space="preserve"> </w:t>
      </w:r>
      <w:r w:rsidR="000E7AFF" w:rsidRPr="003562D5">
        <w:t>8</w:t>
      </w:r>
      <w:r w:rsidR="00F6261E">
        <w:t xml:space="preserve"> </w:t>
      </w:r>
      <w:r w:rsidR="00857344" w:rsidRPr="003562D5">
        <w:t>kropkę zastępuje się średnikiem</w:t>
      </w:r>
      <w:r w:rsidR="000E7AFF" w:rsidRPr="003562D5">
        <w:t xml:space="preserve"> i</w:t>
      </w:r>
      <w:r w:rsidR="00F6261E">
        <w:t xml:space="preserve"> </w:t>
      </w:r>
      <w:r w:rsidR="00857344" w:rsidRPr="003562D5">
        <w:t>dodaje się</w:t>
      </w:r>
      <w:r w:rsidR="00034AED" w:rsidRPr="003562D5">
        <w:t xml:space="preserve"> pkt</w:t>
      </w:r>
      <w:r w:rsidR="00F6261E">
        <w:t xml:space="preserve"> </w:t>
      </w:r>
      <w:r w:rsidR="00034AED" w:rsidRPr="003562D5">
        <w:t>9 w</w:t>
      </w:r>
      <w:r w:rsidR="00F6261E">
        <w:t xml:space="preserve"> </w:t>
      </w:r>
      <w:r w:rsidR="00857344" w:rsidRPr="003562D5">
        <w:t>brzmieniu:</w:t>
      </w:r>
    </w:p>
    <w:p w14:paraId="746C68F1" w14:textId="3995E0EB" w:rsidR="003C044A" w:rsidRPr="003562D5" w:rsidRDefault="008D375B" w:rsidP="006A2946">
      <w:pPr>
        <w:pStyle w:val="ZLITPKTzmpktliter"/>
      </w:pPr>
      <w:r w:rsidRPr="003562D5">
        <w:t>„</w:t>
      </w:r>
      <w:r w:rsidR="00857344" w:rsidRPr="003562D5">
        <w:t>9)</w:t>
      </w:r>
      <w:r w:rsidR="00857344" w:rsidRPr="003562D5">
        <w:tab/>
        <w:t xml:space="preserve">datę otrzymania przez przełożonego dyscyplinarnego informacji uzasadniającej podejrzenie popełnienia przez policjanta </w:t>
      </w:r>
      <w:r w:rsidR="0090739A" w:rsidRPr="003562D5">
        <w:t xml:space="preserve">zarzucanego </w:t>
      </w:r>
      <w:r w:rsidR="00857344" w:rsidRPr="003562D5">
        <w:t>czynu</w:t>
      </w:r>
      <w:r w:rsidR="0090739A" w:rsidRPr="003562D5">
        <w:t>.</w:t>
      </w:r>
      <w:r w:rsidRPr="003562D5">
        <w:t>”</w:t>
      </w:r>
      <w:r w:rsidR="00054AC3">
        <w:t>,</w:t>
      </w:r>
    </w:p>
    <w:p w14:paraId="7E02CC3D" w14:textId="069A04B9" w:rsidR="00D93D2C" w:rsidRPr="003562D5" w:rsidRDefault="001F118F" w:rsidP="007E5C36">
      <w:pPr>
        <w:pStyle w:val="LITlitera"/>
        <w:keepNext/>
      </w:pPr>
      <w:r w:rsidRPr="003562D5">
        <w:lastRenderedPageBreak/>
        <w:t>h</w:t>
      </w:r>
      <w:r w:rsidR="00D93D2C" w:rsidRPr="003562D5">
        <w:t>)</w:t>
      </w:r>
      <w:r w:rsidR="006A2946" w:rsidRPr="003562D5">
        <w:tab/>
      </w:r>
      <w:r w:rsidR="00D93D2C" w:rsidRPr="003562D5">
        <w:t>dodaje się</w:t>
      </w:r>
      <w:r w:rsidR="00034AED" w:rsidRPr="003562D5">
        <w:t xml:space="preserve"> ust.</w:t>
      </w:r>
      <w:r w:rsidR="00F6261E">
        <w:t xml:space="preserve"> </w:t>
      </w:r>
      <w:r w:rsidR="00034AED" w:rsidRPr="003562D5">
        <w:t>7 w</w:t>
      </w:r>
      <w:r w:rsidR="00F6261E">
        <w:t xml:space="preserve"> </w:t>
      </w:r>
      <w:r w:rsidR="00D93D2C" w:rsidRPr="003562D5">
        <w:t>brzmieniu:</w:t>
      </w:r>
    </w:p>
    <w:p w14:paraId="4C622AEF" w14:textId="6AC169EE" w:rsidR="0033325F" w:rsidRPr="003562D5" w:rsidRDefault="008D375B" w:rsidP="006A2946">
      <w:pPr>
        <w:pStyle w:val="ZLITUSTzmustliter"/>
      </w:pPr>
      <w:r w:rsidRPr="003562D5">
        <w:t>„</w:t>
      </w:r>
      <w:r w:rsidR="00D93D2C" w:rsidRPr="003562D5">
        <w:t>7.</w:t>
      </w:r>
      <w:r w:rsidR="00034AED" w:rsidRPr="003562D5">
        <w:t xml:space="preserve"> W</w:t>
      </w:r>
      <w:r w:rsidR="00F6261E">
        <w:t xml:space="preserve"> </w:t>
      </w:r>
      <w:r w:rsidR="00D93D2C" w:rsidRPr="003562D5">
        <w:t>przypadku uchylenia</w:t>
      </w:r>
      <w:r w:rsidR="00034AED" w:rsidRPr="003562D5">
        <w:t xml:space="preserve"> w</w:t>
      </w:r>
      <w:r w:rsidR="00F6261E">
        <w:t xml:space="preserve"> </w:t>
      </w:r>
      <w:r w:rsidR="00D93D2C" w:rsidRPr="003562D5">
        <w:t>postępowaniu odwoławczym orzeczenia,</w:t>
      </w:r>
      <w:r w:rsidR="00034AED" w:rsidRPr="003562D5">
        <w:t xml:space="preserve"> o </w:t>
      </w:r>
      <w:r w:rsidR="00D93D2C" w:rsidRPr="003562D5">
        <w:t>którym mowa</w:t>
      </w:r>
      <w:r w:rsidR="00034AED" w:rsidRPr="003562D5">
        <w:t xml:space="preserve"> w</w:t>
      </w:r>
      <w:r w:rsidR="00F6261E">
        <w:t xml:space="preserve"> </w:t>
      </w:r>
      <w:r w:rsidR="00034AED" w:rsidRPr="003562D5">
        <w:t>art.</w:t>
      </w:r>
      <w:r w:rsidR="00F6261E">
        <w:t xml:space="preserve"> </w:t>
      </w:r>
      <w:r w:rsidR="00D93D2C" w:rsidRPr="003562D5">
        <w:t>135fa</w:t>
      </w:r>
      <w:r w:rsidR="00034AED" w:rsidRPr="003562D5">
        <w:t xml:space="preserve"> ust.</w:t>
      </w:r>
      <w:r w:rsidR="00F6261E">
        <w:t xml:space="preserve"> </w:t>
      </w:r>
      <w:r w:rsidR="00D93D2C" w:rsidRPr="003562D5">
        <w:t>1,</w:t>
      </w:r>
      <w:r w:rsidR="00034AED" w:rsidRPr="003562D5">
        <w:t xml:space="preserve"> i</w:t>
      </w:r>
      <w:r w:rsidR="00F6261E">
        <w:t xml:space="preserve"> </w:t>
      </w:r>
      <w:r w:rsidR="00D93D2C" w:rsidRPr="003562D5">
        <w:t>przekazania sprawy do ponownego rozpatrzenia, za dzień wszczęcia postępowania odwoławczego przyjmuje się dzień wydania orzeczenia,</w:t>
      </w:r>
      <w:r w:rsidR="00034AED" w:rsidRPr="003562D5">
        <w:t xml:space="preserve"> o</w:t>
      </w:r>
      <w:r w:rsidR="00F6261E">
        <w:t xml:space="preserve"> </w:t>
      </w:r>
      <w:r w:rsidR="00D93D2C" w:rsidRPr="003562D5">
        <w:t>którym mowa</w:t>
      </w:r>
      <w:r w:rsidR="00034AED" w:rsidRPr="003562D5">
        <w:t xml:space="preserve"> w</w:t>
      </w:r>
      <w:r w:rsidR="00F6261E">
        <w:t xml:space="preserve"> </w:t>
      </w:r>
      <w:r w:rsidR="00034AED" w:rsidRPr="003562D5">
        <w:t>art.</w:t>
      </w:r>
      <w:r w:rsidR="00F6261E">
        <w:t xml:space="preserve"> </w:t>
      </w:r>
      <w:r w:rsidR="00D93D2C" w:rsidRPr="003562D5">
        <w:t>135fa</w:t>
      </w:r>
      <w:r w:rsidR="00034AED" w:rsidRPr="003562D5">
        <w:t xml:space="preserve"> ust.</w:t>
      </w:r>
      <w:r w:rsidR="00F6261E">
        <w:t xml:space="preserve"> </w:t>
      </w:r>
      <w:r w:rsidR="00D93D2C" w:rsidRPr="003562D5">
        <w:t>1.</w:t>
      </w:r>
      <w:r w:rsidRPr="003562D5">
        <w:t>”</w:t>
      </w:r>
      <w:r w:rsidR="00D93D2C" w:rsidRPr="003562D5">
        <w:t>;</w:t>
      </w:r>
    </w:p>
    <w:p w14:paraId="6D15E684" w14:textId="1909C148" w:rsidR="00DC49BD" w:rsidRPr="003562D5" w:rsidRDefault="008B5A0D" w:rsidP="007E5C36">
      <w:pPr>
        <w:pStyle w:val="PKTpunkt"/>
        <w:keepNext/>
      </w:pPr>
      <w:r w:rsidRPr="003562D5">
        <w:t>2</w:t>
      </w:r>
      <w:r w:rsidR="00497366" w:rsidRPr="003562D5">
        <w:t>7</w:t>
      </w:r>
      <w:r w:rsidRPr="003562D5">
        <w:t>)</w:t>
      </w:r>
      <w:r w:rsidR="00DC49BD" w:rsidRPr="003562D5">
        <w:tab/>
      </w:r>
      <w:r w:rsidR="00857344" w:rsidRPr="003562D5">
        <w:t>w</w:t>
      </w:r>
      <w:r w:rsidR="00034AED" w:rsidRPr="003562D5">
        <w:t xml:space="preserve"> art.</w:t>
      </w:r>
      <w:r w:rsidR="00F6261E">
        <w:t xml:space="preserve"> </w:t>
      </w:r>
      <w:r w:rsidR="00857344" w:rsidRPr="003562D5">
        <w:t>135:</w:t>
      </w:r>
    </w:p>
    <w:p w14:paraId="7C395208" w14:textId="26489743" w:rsidR="0033705A" w:rsidRPr="003562D5" w:rsidRDefault="00857344" w:rsidP="007E5C36">
      <w:pPr>
        <w:pStyle w:val="LITlitera"/>
        <w:keepNext/>
      </w:pPr>
      <w:r w:rsidRPr="003562D5">
        <w:t>a)</w:t>
      </w:r>
      <w:r w:rsidRPr="003562D5">
        <w:tab/>
        <w:t xml:space="preserve">ust. </w:t>
      </w:r>
      <w:r w:rsidR="000E7AFF" w:rsidRPr="003562D5">
        <w:t>1</w:t>
      </w:r>
      <w:r w:rsidR="00F6261E">
        <w:t xml:space="preserve"> </w:t>
      </w:r>
      <w:r w:rsidRPr="003562D5">
        <w:t>otrzymuje brzmienie:</w:t>
      </w:r>
    </w:p>
    <w:p w14:paraId="3E0CF551" w14:textId="49DFB058" w:rsidR="0033325F" w:rsidRPr="003562D5" w:rsidRDefault="006A2946" w:rsidP="007E5C36">
      <w:pPr>
        <w:pStyle w:val="ZLITUSTzmustliter"/>
        <w:keepNext/>
      </w:pPr>
      <w:r w:rsidRPr="003562D5">
        <w:t>„</w:t>
      </w:r>
      <w:r w:rsidR="00857344" w:rsidRPr="003562D5">
        <w:t>1.</w:t>
      </w:r>
      <w:r w:rsidR="00F6261E">
        <w:t xml:space="preserve"> </w:t>
      </w:r>
      <w:r w:rsidR="00857344" w:rsidRPr="003562D5">
        <w:t>Postępowania dyscyplinarnego nie wszczyna się</w:t>
      </w:r>
      <w:r w:rsidR="00520F4F" w:rsidRPr="003562D5">
        <w:t>, jeżeli:</w:t>
      </w:r>
    </w:p>
    <w:p w14:paraId="122BFA5F" w14:textId="77777777" w:rsidR="00520F4F" w:rsidRPr="003562D5" w:rsidRDefault="00520F4F" w:rsidP="006A2946">
      <w:pPr>
        <w:pStyle w:val="ZLITPKTzmpktliter"/>
      </w:pPr>
      <w:r w:rsidRPr="003562D5">
        <w:t>1)</w:t>
      </w:r>
      <w:r w:rsidR="00DC49BD" w:rsidRPr="003562D5">
        <w:tab/>
      </w:r>
      <w:r w:rsidRPr="003562D5">
        <w:t>czynności wyjaśniające nie potwierdziły popełnienia czynu stanowiącego przewinienie dyscyplinarne;</w:t>
      </w:r>
    </w:p>
    <w:p w14:paraId="3C30CF1A" w14:textId="42CBDF5A" w:rsidR="00520F4F" w:rsidRPr="003562D5" w:rsidRDefault="00520F4F" w:rsidP="006A2946">
      <w:pPr>
        <w:pStyle w:val="ZLITPKTzmpktliter"/>
      </w:pPr>
      <w:r w:rsidRPr="003562D5">
        <w:t>2)</w:t>
      </w:r>
      <w:r w:rsidR="00DC49BD" w:rsidRPr="003562D5">
        <w:tab/>
      </w:r>
      <w:r w:rsidRPr="003562D5">
        <w:t>upłynęły terminy określone</w:t>
      </w:r>
      <w:r w:rsidR="00034AED" w:rsidRPr="003562D5">
        <w:t xml:space="preserve"> w</w:t>
      </w:r>
      <w:r w:rsidR="00F6261E">
        <w:t xml:space="preserve"> </w:t>
      </w:r>
      <w:r w:rsidR="00034AED" w:rsidRPr="003562D5">
        <w:t>ust.</w:t>
      </w:r>
      <w:r w:rsidR="00F6261E">
        <w:t xml:space="preserve"> </w:t>
      </w:r>
      <w:r w:rsidR="00034AED" w:rsidRPr="003562D5">
        <w:t>4 i</w:t>
      </w:r>
      <w:r w:rsidR="00F6261E">
        <w:t xml:space="preserve"> </w:t>
      </w:r>
      <w:r w:rsidR="00780A90" w:rsidRPr="003562D5">
        <w:t>5;</w:t>
      </w:r>
    </w:p>
    <w:p w14:paraId="3785E1F3" w14:textId="22445232" w:rsidR="00780A90" w:rsidRPr="003562D5" w:rsidRDefault="00780A90" w:rsidP="006A2946">
      <w:pPr>
        <w:pStyle w:val="ZLITPKTzmpktliter"/>
      </w:pPr>
      <w:r w:rsidRPr="003562D5">
        <w:t>3)</w:t>
      </w:r>
      <w:r w:rsidR="00DC49BD" w:rsidRPr="003562D5">
        <w:tab/>
      </w:r>
      <w:r w:rsidRPr="003562D5">
        <w:t>postępowanie dyscyplinarne co do tego samego czynu</w:t>
      </w:r>
      <w:r w:rsidR="00034AED" w:rsidRPr="003562D5">
        <w:t xml:space="preserve"> i</w:t>
      </w:r>
      <w:r w:rsidR="00F6261E">
        <w:t xml:space="preserve"> </w:t>
      </w:r>
      <w:r w:rsidRPr="003562D5">
        <w:t>tego samego policjanta zostało prawomocnie zakończone lub wcześniej wszczęte toczy się.</w:t>
      </w:r>
      <w:r w:rsidR="008D375B" w:rsidRPr="003562D5">
        <w:t>”</w:t>
      </w:r>
      <w:r w:rsidR="00BF2F81" w:rsidRPr="003562D5">
        <w:t>,</w:t>
      </w:r>
    </w:p>
    <w:p w14:paraId="263A0863" w14:textId="5E351488" w:rsidR="00857344" w:rsidRPr="003562D5" w:rsidRDefault="00857344" w:rsidP="007E5C36">
      <w:pPr>
        <w:pStyle w:val="LITlitera"/>
        <w:keepNext/>
      </w:pPr>
      <w:r w:rsidRPr="003562D5">
        <w:t>b)</w:t>
      </w:r>
      <w:r w:rsidRPr="003562D5">
        <w:tab/>
        <w:t>po</w:t>
      </w:r>
      <w:r w:rsidR="00034AED" w:rsidRPr="003562D5">
        <w:t xml:space="preserve"> ust.</w:t>
      </w:r>
      <w:r w:rsidR="00F6261E">
        <w:t xml:space="preserve"> </w:t>
      </w:r>
      <w:r w:rsidR="000E7AFF" w:rsidRPr="003562D5">
        <w:t>3</w:t>
      </w:r>
      <w:r w:rsidR="00F6261E">
        <w:t xml:space="preserve"> </w:t>
      </w:r>
      <w:r w:rsidRPr="003562D5">
        <w:t>dodaje się</w:t>
      </w:r>
      <w:r w:rsidR="00034AED" w:rsidRPr="003562D5">
        <w:t xml:space="preserve"> ust.</w:t>
      </w:r>
      <w:r w:rsidR="00F6261E">
        <w:t xml:space="preserve"> </w:t>
      </w:r>
      <w:r w:rsidRPr="003562D5">
        <w:t>3a</w:t>
      </w:r>
      <w:r w:rsidR="000E7AFF" w:rsidRPr="003562D5">
        <w:t xml:space="preserve"> w</w:t>
      </w:r>
      <w:r w:rsidR="00F6261E">
        <w:t xml:space="preserve"> </w:t>
      </w:r>
      <w:r w:rsidRPr="003562D5">
        <w:t>brzmieniu:</w:t>
      </w:r>
    </w:p>
    <w:p w14:paraId="1B608107" w14:textId="55F2A3CB" w:rsidR="00857344" w:rsidRPr="003562D5" w:rsidRDefault="008D375B" w:rsidP="00857344">
      <w:pPr>
        <w:pStyle w:val="ZLITUSTzmustliter"/>
      </w:pPr>
      <w:r w:rsidRPr="003562D5">
        <w:t>„</w:t>
      </w:r>
      <w:r w:rsidR="00857344" w:rsidRPr="003562D5">
        <w:t>3a. Jeżeli policjant</w:t>
      </w:r>
      <w:r w:rsidR="000E7AFF" w:rsidRPr="003562D5">
        <w:t xml:space="preserve"> z</w:t>
      </w:r>
      <w:r w:rsidR="00F6261E">
        <w:t xml:space="preserve"> </w:t>
      </w:r>
      <w:r w:rsidR="00857344" w:rsidRPr="003562D5">
        <w:t>powodu nieobecności</w:t>
      </w:r>
      <w:r w:rsidR="000E7AFF" w:rsidRPr="003562D5">
        <w:t xml:space="preserve"> w</w:t>
      </w:r>
      <w:r w:rsidR="00F6261E">
        <w:t xml:space="preserve"> </w:t>
      </w:r>
      <w:r w:rsidR="00857344" w:rsidRPr="003562D5">
        <w:t>służbie nie ma możliwości złożenia wyjaśnień, bieg terminu,</w:t>
      </w:r>
      <w:r w:rsidR="000E7AFF" w:rsidRPr="003562D5">
        <w:t xml:space="preserve"> o</w:t>
      </w:r>
      <w:r w:rsidR="00F6261E">
        <w:t xml:space="preserve"> </w:t>
      </w:r>
      <w:r w:rsidR="00857344" w:rsidRPr="003562D5">
        <w:t>którym mowa</w:t>
      </w:r>
      <w:r w:rsidR="00034AED" w:rsidRPr="003562D5">
        <w:t xml:space="preserve"> w</w:t>
      </w:r>
      <w:r w:rsidR="00F6261E">
        <w:t xml:space="preserve"> </w:t>
      </w:r>
      <w:r w:rsidR="00034AED" w:rsidRPr="003562D5">
        <w:t>ust.</w:t>
      </w:r>
      <w:r w:rsidR="00F6261E">
        <w:t xml:space="preserve"> </w:t>
      </w:r>
      <w:r w:rsidR="00857344" w:rsidRPr="003562D5">
        <w:t xml:space="preserve">3, nie rozpoczyna się, a rozpoczęty ulega zawieszeniu do dnia stawienia się </w:t>
      </w:r>
      <w:r w:rsidR="005E28AE" w:rsidRPr="003562D5">
        <w:t xml:space="preserve">policjanta </w:t>
      </w:r>
      <w:r w:rsidR="00857344" w:rsidRPr="003562D5">
        <w:t>do służby.</w:t>
      </w:r>
      <w:r w:rsidRPr="003562D5">
        <w:t>”</w:t>
      </w:r>
      <w:r w:rsidR="00857344" w:rsidRPr="003562D5">
        <w:t>,</w:t>
      </w:r>
    </w:p>
    <w:p w14:paraId="6042B2D2" w14:textId="6EFFF8EC" w:rsidR="00857344" w:rsidRPr="003562D5" w:rsidRDefault="00857344" w:rsidP="007E5C36">
      <w:pPr>
        <w:pStyle w:val="LITlitera"/>
        <w:keepNext/>
      </w:pPr>
      <w:r w:rsidRPr="003562D5">
        <w:t>c)</w:t>
      </w:r>
      <w:r w:rsidRPr="003562D5">
        <w:tab/>
        <w:t>w</w:t>
      </w:r>
      <w:r w:rsidR="00034AED" w:rsidRPr="003562D5">
        <w:t xml:space="preserve"> ust.</w:t>
      </w:r>
      <w:r w:rsidR="00F6261E">
        <w:t xml:space="preserve"> </w:t>
      </w:r>
      <w:r w:rsidR="00034AED" w:rsidRPr="003562D5">
        <w:t>4 zdanie</w:t>
      </w:r>
      <w:r w:rsidRPr="003562D5">
        <w:t xml:space="preserve"> pierwsze otrzymuje brzmienie:</w:t>
      </w:r>
    </w:p>
    <w:p w14:paraId="79D314DA" w14:textId="1C93EACB" w:rsidR="00857344" w:rsidRPr="003562D5" w:rsidRDefault="008D375B" w:rsidP="006F6C55">
      <w:pPr>
        <w:pStyle w:val="ZLITFRAGzmlitfragmentunpzdanialiter"/>
      </w:pPr>
      <w:r w:rsidRPr="003562D5">
        <w:t>„</w:t>
      </w:r>
      <w:r w:rsidR="00857344" w:rsidRPr="003562D5">
        <w:t>Karalność przewinienia dyscyplinarnego ustaje</w:t>
      </w:r>
      <w:r w:rsidR="000E7AFF" w:rsidRPr="003562D5">
        <w:t xml:space="preserve"> z</w:t>
      </w:r>
      <w:r w:rsidR="00F6261E">
        <w:t xml:space="preserve"> </w:t>
      </w:r>
      <w:r w:rsidR="00857344" w:rsidRPr="003562D5">
        <w:t xml:space="preserve">upływem </w:t>
      </w:r>
      <w:r w:rsidR="000E7AFF" w:rsidRPr="003562D5">
        <w:t>2</w:t>
      </w:r>
      <w:r w:rsidR="00F6261E">
        <w:t xml:space="preserve"> </w:t>
      </w:r>
      <w:r w:rsidR="00857344" w:rsidRPr="003562D5">
        <w:t>lat od dnia jego popełnienia.</w:t>
      </w:r>
      <w:r w:rsidRPr="003562D5">
        <w:t>”</w:t>
      </w:r>
      <w:r w:rsidR="00857344" w:rsidRPr="003562D5">
        <w:t>,</w:t>
      </w:r>
    </w:p>
    <w:p w14:paraId="31D3E4FC" w14:textId="75A783EE" w:rsidR="00DC49BD" w:rsidRPr="003562D5" w:rsidRDefault="00857344" w:rsidP="006A2946">
      <w:pPr>
        <w:pStyle w:val="LITlitera"/>
      </w:pPr>
      <w:r w:rsidRPr="003562D5">
        <w:t>d)</w:t>
      </w:r>
      <w:r w:rsidRPr="003562D5">
        <w:tab/>
        <w:t>uchyla się</w:t>
      </w:r>
      <w:r w:rsidR="00034AED" w:rsidRPr="003562D5">
        <w:t xml:space="preserve"> ust.</w:t>
      </w:r>
      <w:r w:rsidR="00F6261E">
        <w:t xml:space="preserve"> </w:t>
      </w:r>
      <w:r w:rsidRPr="003562D5">
        <w:t>6;</w:t>
      </w:r>
    </w:p>
    <w:p w14:paraId="29045FB4" w14:textId="5D89A08C" w:rsidR="00857344" w:rsidRPr="003562D5" w:rsidRDefault="00F12454" w:rsidP="00857344">
      <w:pPr>
        <w:pStyle w:val="PKTpunkt"/>
      </w:pPr>
      <w:r w:rsidRPr="003562D5">
        <w:t>2</w:t>
      </w:r>
      <w:r w:rsidR="00497366" w:rsidRPr="003562D5">
        <w:t>8</w:t>
      </w:r>
      <w:r w:rsidR="00857344" w:rsidRPr="003562D5">
        <w:t>)</w:t>
      </w:r>
      <w:r w:rsidR="00857344" w:rsidRPr="003562D5">
        <w:tab/>
        <w:t>w</w:t>
      </w:r>
      <w:r w:rsidR="00034AED" w:rsidRPr="003562D5">
        <w:t xml:space="preserve"> art.</w:t>
      </w:r>
      <w:r w:rsidR="00F6261E">
        <w:t xml:space="preserve"> </w:t>
      </w:r>
      <w:r w:rsidR="00857344" w:rsidRPr="003562D5">
        <w:t>135a</w:t>
      </w:r>
      <w:r w:rsidR="00034AED" w:rsidRPr="003562D5">
        <w:t xml:space="preserve"> ust.</w:t>
      </w:r>
      <w:r w:rsidR="00F6261E">
        <w:t xml:space="preserve"> </w:t>
      </w:r>
      <w:r w:rsidR="000E7AFF" w:rsidRPr="003562D5">
        <w:t>2</w:t>
      </w:r>
      <w:r w:rsidR="00F6261E">
        <w:t xml:space="preserve"> </w:t>
      </w:r>
      <w:r w:rsidR="00857344" w:rsidRPr="003562D5">
        <w:t xml:space="preserve">wyraz </w:t>
      </w:r>
      <w:r w:rsidR="008D375B" w:rsidRPr="003562D5">
        <w:t>„</w:t>
      </w:r>
      <w:r w:rsidR="00857344" w:rsidRPr="003562D5">
        <w:t>wyznacza</w:t>
      </w:r>
      <w:r w:rsidR="008D375B" w:rsidRPr="003562D5">
        <w:t>”</w:t>
      </w:r>
      <w:r w:rsidR="00857344" w:rsidRPr="003562D5">
        <w:t xml:space="preserve"> zastępuje się wyrazem </w:t>
      </w:r>
      <w:r w:rsidR="008D375B" w:rsidRPr="003562D5">
        <w:t>„</w:t>
      </w:r>
      <w:r w:rsidR="00857344" w:rsidRPr="003562D5">
        <w:t>powołuje</w:t>
      </w:r>
      <w:r w:rsidR="008D375B" w:rsidRPr="003562D5">
        <w:t>”</w:t>
      </w:r>
      <w:r w:rsidR="00857344" w:rsidRPr="003562D5">
        <w:t>;</w:t>
      </w:r>
    </w:p>
    <w:p w14:paraId="27D85329" w14:textId="703F268A" w:rsidR="00857344" w:rsidRPr="003562D5" w:rsidRDefault="00F12454" w:rsidP="007E5C36">
      <w:pPr>
        <w:pStyle w:val="PKTpunkt"/>
        <w:keepNext/>
      </w:pPr>
      <w:r w:rsidRPr="003562D5">
        <w:t>2</w:t>
      </w:r>
      <w:r w:rsidR="00497366" w:rsidRPr="003562D5">
        <w:t>9</w:t>
      </w:r>
      <w:r w:rsidR="00857344" w:rsidRPr="003562D5">
        <w:t>)</w:t>
      </w:r>
      <w:r w:rsidR="00857344" w:rsidRPr="003562D5">
        <w:tab/>
        <w:t>w</w:t>
      </w:r>
      <w:r w:rsidR="00034AED" w:rsidRPr="003562D5">
        <w:t xml:space="preserve"> art.</w:t>
      </w:r>
      <w:r w:rsidR="00F6261E">
        <w:t xml:space="preserve"> </w:t>
      </w:r>
      <w:r w:rsidR="00857344" w:rsidRPr="003562D5">
        <w:t>135b po</w:t>
      </w:r>
      <w:r w:rsidR="00034AED" w:rsidRPr="003562D5">
        <w:t xml:space="preserve"> ust.</w:t>
      </w:r>
      <w:r w:rsidR="00F6261E">
        <w:t xml:space="preserve"> </w:t>
      </w:r>
      <w:r w:rsidR="000E7AFF" w:rsidRPr="003562D5">
        <w:t>1</w:t>
      </w:r>
      <w:r w:rsidR="00F6261E">
        <w:t xml:space="preserve"> </w:t>
      </w:r>
      <w:r w:rsidR="00857344" w:rsidRPr="003562D5">
        <w:t>dodaje się</w:t>
      </w:r>
      <w:r w:rsidR="00034AED" w:rsidRPr="003562D5">
        <w:t xml:space="preserve"> ust.</w:t>
      </w:r>
      <w:r w:rsidR="00F6261E">
        <w:t xml:space="preserve"> </w:t>
      </w:r>
      <w:r w:rsidR="00857344" w:rsidRPr="003562D5">
        <w:t>1a</w:t>
      </w:r>
      <w:r w:rsidR="000E7AFF" w:rsidRPr="003562D5">
        <w:t xml:space="preserve"> w</w:t>
      </w:r>
      <w:r w:rsidR="00F6261E">
        <w:t xml:space="preserve"> </w:t>
      </w:r>
      <w:r w:rsidR="00857344" w:rsidRPr="003562D5">
        <w:t>brzmieniu:</w:t>
      </w:r>
    </w:p>
    <w:p w14:paraId="30FB0C69" w14:textId="77777777" w:rsidR="00857344" w:rsidRPr="003562D5" w:rsidRDefault="008D375B" w:rsidP="00857344">
      <w:pPr>
        <w:pStyle w:val="ZUSTzmustartykuempunktem"/>
      </w:pPr>
      <w:r w:rsidRPr="003562D5">
        <w:t>„</w:t>
      </w:r>
      <w:r w:rsidR="00857344" w:rsidRPr="003562D5">
        <w:t>1a. Przełożony dyscyplinarny może odwołać rzecznika dyscyplinarnego na jego uzasadniony wniosek.</w:t>
      </w:r>
      <w:r w:rsidRPr="003562D5">
        <w:t>”</w:t>
      </w:r>
      <w:r w:rsidR="00857344" w:rsidRPr="003562D5">
        <w:t>;</w:t>
      </w:r>
    </w:p>
    <w:p w14:paraId="2A17DAAF" w14:textId="0680F554" w:rsidR="008E7805" w:rsidRPr="003562D5" w:rsidRDefault="00497366" w:rsidP="00200B7D">
      <w:pPr>
        <w:pStyle w:val="PKTpunkt"/>
      </w:pPr>
      <w:r w:rsidRPr="003562D5">
        <w:t>30</w:t>
      </w:r>
      <w:r w:rsidR="008E7805" w:rsidRPr="003562D5">
        <w:t>)</w:t>
      </w:r>
      <w:r w:rsidR="009C4A3E" w:rsidRPr="003562D5">
        <w:tab/>
      </w:r>
      <w:r w:rsidR="008E7805" w:rsidRPr="003562D5">
        <w:t>w</w:t>
      </w:r>
      <w:r w:rsidR="00034AED" w:rsidRPr="003562D5">
        <w:t xml:space="preserve"> art.</w:t>
      </w:r>
      <w:r w:rsidR="00F6261E">
        <w:t xml:space="preserve"> </w:t>
      </w:r>
      <w:r w:rsidR="008E7805" w:rsidRPr="003562D5">
        <w:t>135c dodaje się</w:t>
      </w:r>
      <w:r w:rsidR="00034AED" w:rsidRPr="003562D5">
        <w:t xml:space="preserve"> ust.</w:t>
      </w:r>
      <w:r w:rsidR="00F6261E">
        <w:t xml:space="preserve"> </w:t>
      </w:r>
      <w:r w:rsidR="00034AED" w:rsidRPr="003562D5">
        <w:t>7 w</w:t>
      </w:r>
      <w:r w:rsidR="00F6261E">
        <w:t xml:space="preserve"> </w:t>
      </w:r>
      <w:r w:rsidR="008E7805" w:rsidRPr="003562D5">
        <w:t>brzmieniu:</w:t>
      </w:r>
    </w:p>
    <w:p w14:paraId="702D2A70" w14:textId="40F69057" w:rsidR="008E7805" w:rsidRPr="003562D5" w:rsidRDefault="008D375B" w:rsidP="00CB0779">
      <w:pPr>
        <w:pStyle w:val="ZUSTzmustartykuempunktem"/>
      </w:pPr>
      <w:r w:rsidRPr="003562D5">
        <w:t>„</w:t>
      </w:r>
      <w:r w:rsidR="008E7805" w:rsidRPr="003562D5">
        <w:t xml:space="preserve">7. </w:t>
      </w:r>
      <w:r w:rsidR="00CB0779" w:rsidRPr="003562D5">
        <w:t>Do czasu wydania postanowienia,</w:t>
      </w:r>
      <w:r w:rsidR="00034AED" w:rsidRPr="003562D5">
        <w:t xml:space="preserve"> o</w:t>
      </w:r>
      <w:r w:rsidR="00F6261E">
        <w:t xml:space="preserve"> </w:t>
      </w:r>
      <w:r w:rsidR="00CB0779" w:rsidRPr="003562D5">
        <w:t>którym mowa</w:t>
      </w:r>
      <w:r w:rsidR="00034AED" w:rsidRPr="003562D5">
        <w:t xml:space="preserve"> w</w:t>
      </w:r>
      <w:r w:rsidR="00F6261E">
        <w:t xml:space="preserve"> </w:t>
      </w:r>
      <w:r w:rsidR="00034AED" w:rsidRPr="003562D5">
        <w:t>ust.</w:t>
      </w:r>
      <w:r w:rsidR="00F6261E">
        <w:t xml:space="preserve"> </w:t>
      </w:r>
      <w:r w:rsidR="00CB0779" w:rsidRPr="003562D5">
        <w:t xml:space="preserve">6, </w:t>
      </w:r>
      <w:r w:rsidR="008E7805" w:rsidRPr="003562D5">
        <w:t>przełożony dyscyplinarny podejmuje czynności niecierpiące zwłoki.</w:t>
      </w:r>
      <w:r w:rsidRPr="003562D5">
        <w:t>”</w:t>
      </w:r>
      <w:r w:rsidR="002C1F0A" w:rsidRPr="003562D5">
        <w:t>;</w:t>
      </w:r>
      <w:r w:rsidR="008E7805" w:rsidRPr="003562D5">
        <w:t xml:space="preserve"> </w:t>
      </w:r>
    </w:p>
    <w:p w14:paraId="0FC1F3BE" w14:textId="4E0C3B29" w:rsidR="00857344" w:rsidRPr="003562D5" w:rsidRDefault="00126367" w:rsidP="007E5C36">
      <w:pPr>
        <w:pStyle w:val="PKTpunkt"/>
        <w:keepNext/>
      </w:pPr>
      <w:r w:rsidRPr="003562D5">
        <w:lastRenderedPageBreak/>
        <w:t>3</w:t>
      </w:r>
      <w:r w:rsidR="00497366" w:rsidRPr="003562D5">
        <w:t>1</w:t>
      </w:r>
      <w:r w:rsidR="00857344" w:rsidRPr="003562D5">
        <w:t>)</w:t>
      </w:r>
      <w:r w:rsidR="00857344" w:rsidRPr="003562D5">
        <w:tab/>
        <w:t>w</w:t>
      </w:r>
      <w:r w:rsidR="00034AED" w:rsidRPr="003562D5">
        <w:t xml:space="preserve"> art.</w:t>
      </w:r>
      <w:r w:rsidR="00F6261E">
        <w:t xml:space="preserve"> </w:t>
      </w:r>
      <w:r w:rsidR="00857344" w:rsidRPr="003562D5">
        <w:t>135e:</w:t>
      </w:r>
    </w:p>
    <w:p w14:paraId="1EB0669D" w14:textId="464680C4" w:rsidR="00857344" w:rsidRPr="003562D5" w:rsidRDefault="00857344" w:rsidP="007E5C36">
      <w:pPr>
        <w:pStyle w:val="LITlitera"/>
        <w:keepNext/>
      </w:pPr>
      <w:r w:rsidRPr="003562D5">
        <w:t>a)</w:t>
      </w:r>
      <w:r w:rsidRPr="003562D5">
        <w:tab/>
        <w:t>w</w:t>
      </w:r>
      <w:r w:rsidR="00034AED" w:rsidRPr="003562D5">
        <w:t xml:space="preserve"> ust.</w:t>
      </w:r>
      <w:r w:rsidR="00F6261E">
        <w:t xml:space="preserve"> </w:t>
      </w:r>
      <w:r w:rsidR="00034AED" w:rsidRPr="003562D5">
        <w:t>1 zdanie</w:t>
      </w:r>
      <w:r w:rsidRPr="003562D5">
        <w:t xml:space="preserve"> drugie otrzymuje brzmienie:</w:t>
      </w:r>
    </w:p>
    <w:p w14:paraId="705D5D6A" w14:textId="19C6B61F" w:rsidR="00E632B4" w:rsidRDefault="008D375B" w:rsidP="00200B7D">
      <w:pPr>
        <w:pStyle w:val="ZLITFRAGzmlitfragmentunpzdanialiter"/>
      </w:pPr>
      <w:r w:rsidRPr="003562D5">
        <w:t>„</w:t>
      </w:r>
      <w:r w:rsidR="00857344" w:rsidRPr="003562D5">
        <w:t>W szczególności przesłuchuje świadków, obwinionego</w:t>
      </w:r>
      <w:r w:rsidR="000E7AFF" w:rsidRPr="003562D5">
        <w:t xml:space="preserve"> i</w:t>
      </w:r>
      <w:r w:rsidR="00F6261E">
        <w:t xml:space="preserve"> </w:t>
      </w:r>
      <w:r w:rsidR="00857344" w:rsidRPr="003562D5">
        <w:t>pokrzywdzonego, przeprowadza oględziny, konfrontacje, okazania oraz dokonuje odtworzenia przebiegu stanowiących przedmiot rozpoznania zdarzeń lub ich fragmentów.</w:t>
      </w:r>
      <w:r w:rsidRPr="003562D5">
        <w:t>”</w:t>
      </w:r>
      <w:r w:rsidR="00857344" w:rsidRPr="003562D5">
        <w:t>,</w:t>
      </w:r>
    </w:p>
    <w:p w14:paraId="48D5972E" w14:textId="42F3D3C6" w:rsidR="00885572" w:rsidRDefault="00857344" w:rsidP="00C003C1">
      <w:pPr>
        <w:pStyle w:val="LITlitera"/>
      </w:pPr>
      <w:r w:rsidRPr="003562D5">
        <w:t>b)</w:t>
      </w:r>
      <w:r w:rsidRPr="003562D5">
        <w:tab/>
      </w:r>
      <w:r w:rsidR="00F740F3" w:rsidRPr="003562D5">
        <w:t>w</w:t>
      </w:r>
      <w:r w:rsidR="00034AED" w:rsidRPr="003562D5">
        <w:t xml:space="preserve"> ust.</w:t>
      </w:r>
      <w:r w:rsidR="00F6261E">
        <w:t xml:space="preserve"> </w:t>
      </w:r>
      <w:r w:rsidR="00034AED" w:rsidRPr="003562D5">
        <w:t>3</w:t>
      </w:r>
      <w:r w:rsidR="00F6261E">
        <w:t xml:space="preserve"> </w:t>
      </w:r>
      <w:r w:rsidR="00C003C1" w:rsidRPr="003562D5">
        <w:t>wprowadzenie</w:t>
      </w:r>
      <w:r w:rsidR="00F740F3" w:rsidRPr="003562D5">
        <w:t xml:space="preserve"> do wyliczenia otrzymuje brzmienie</w:t>
      </w:r>
      <w:r w:rsidR="00885572">
        <w:t>:</w:t>
      </w:r>
    </w:p>
    <w:p w14:paraId="45159A4D" w14:textId="1F10390F" w:rsidR="00E632B4" w:rsidRDefault="008D375B" w:rsidP="00200B7D">
      <w:pPr>
        <w:pStyle w:val="ZLITFRAGzmlitfragmentunpzdanialiter"/>
      </w:pPr>
      <w:r w:rsidRPr="003562D5">
        <w:t>„</w:t>
      </w:r>
      <w:r w:rsidR="00F740F3" w:rsidRPr="003562D5">
        <w:t>Protokół zawiera:</w:t>
      </w:r>
      <w:r w:rsidRPr="003562D5">
        <w:t>”</w:t>
      </w:r>
      <w:r w:rsidR="0050655E" w:rsidRPr="003562D5">
        <w:t>,</w:t>
      </w:r>
    </w:p>
    <w:p w14:paraId="68CD4699" w14:textId="77777777" w:rsidR="0053726A" w:rsidRPr="003562D5" w:rsidRDefault="00F740F3" w:rsidP="00C003C1">
      <w:pPr>
        <w:pStyle w:val="LITlitera"/>
      </w:pPr>
      <w:r w:rsidRPr="003562D5">
        <w:t xml:space="preserve">c) </w:t>
      </w:r>
      <w:r w:rsidRPr="003562D5">
        <w:tab/>
      </w:r>
      <w:r w:rsidR="0053726A" w:rsidRPr="003562D5">
        <w:t>po ust. 7 dodaje się ust. 7a w brzmieniu:</w:t>
      </w:r>
    </w:p>
    <w:p w14:paraId="261A587D" w14:textId="549EF00A" w:rsidR="0053726A" w:rsidRPr="003562D5" w:rsidRDefault="0050655E" w:rsidP="0050655E">
      <w:pPr>
        <w:pStyle w:val="ZLITUSTzmustliter"/>
      </w:pPr>
      <w:r w:rsidRPr="003562D5">
        <w:t>„</w:t>
      </w:r>
      <w:r w:rsidR="0053726A" w:rsidRPr="003562D5">
        <w:t>7a. Rzecznik dyscyplinarny, który wydał postanowienie, w</w:t>
      </w:r>
      <w:r w:rsidR="00F6261E">
        <w:t xml:space="preserve"> </w:t>
      </w:r>
      <w:r w:rsidR="0053726A" w:rsidRPr="003562D5">
        <w:t>przypadku wniesienia zażalenia na to postanowienie niezwłocznie przekazuje je przełożonemu dyscyplinarnemu wraz z</w:t>
      </w:r>
      <w:r w:rsidR="00F6261E">
        <w:t xml:space="preserve"> </w:t>
      </w:r>
      <w:r w:rsidR="0053726A" w:rsidRPr="003562D5">
        <w:t>aktami postępowania oraz swoim stanowiskiem, nie później jednak niż w</w:t>
      </w:r>
      <w:r w:rsidR="00F6261E">
        <w:t xml:space="preserve"> </w:t>
      </w:r>
      <w:r w:rsidR="0053726A" w:rsidRPr="003562D5">
        <w:t>terminie 3</w:t>
      </w:r>
      <w:r w:rsidR="00F6261E">
        <w:t xml:space="preserve"> </w:t>
      </w:r>
      <w:r w:rsidR="0053726A" w:rsidRPr="003562D5">
        <w:t>dni od dnia, w</w:t>
      </w:r>
      <w:r w:rsidR="00F6261E">
        <w:t xml:space="preserve"> </w:t>
      </w:r>
      <w:r w:rsidR="0053726A" w:rsidRPr="003562D5">
        <w:t>którym otrzymał zażalenie.</w:t>
      </w:r>
      <w:r w:rsidRPr="003562D5">
        <w:t>”</w:t>
      </w:r>
      <w:r w:rsidR="0053726A" w:rsidRPr="003562D5">
        <w:t>,</w:t>
      </w:r>
    </w:p>
    <w:p w14:paraId="5BC18561" w14:textId="706B90D0" w:rsidR="00857344" w:rsidRPr="003562D5" w:rsidRDefault="007960DB" w:rsidP="007E5C36">
      <w:pPr>
        <w:pStyle w:val="LITlitera"/>
        <w:keepNext/>
      </w:pPr>
      <w:r>
        <w:t>d)</w:t>
      </w:r>
      <w:r w:rsidR="0053726A" w:rsidRPr="003562D5">
        <w:tab/>
      </w:r>
      <w:r w:rsidR="00857344" w:rsidRPr="003562D5">
        <w:t xml:space="preserve">ust. </w:t>
      </w:r>
      <w:r w:rsidR="000E7AFF" w:rsidRPr="003562D5">
        <w:t>8</w:t>
      </w:r>
      <w:r w:rsidR="00F6261E">
        <w:t xml:space="preserve"> </w:t>
      </w:r>
      <w:r w:rsidR="00857344" w:rsidRPr="003562D5">
        <w:t>otrzymuje brzmienie:</w:t>
      </w:r>
    </w:p>
    <w:p w14:paraId="2A26CF81" w14:textId="4A42B2DB" w:rsidR="00857344" w:rsidRPr="003562D5" w:rsidRDefault="008D375B" w:rsidP="00857344">
      <w:pPr>
        <w:pStyle w:val="ZLITUSTzmustliter"/>
      </w:pPr>
      <w:r w:rsidRPr="003562D5">
        <w:t>„</w:t>
      </w:r>
      <w:r w:rsidR="00857344" w:rsidRPr="003562D5">
        <w:t>8.</w:t>
      </w:r>
      <w:r w:rsidR="00F6261E">
        <w:t xml:space="preserve"> </w:t>
      </w:r>
      <w:r w:rsidR="000E7AFF" w:rsidRPr="003562D5">
        <w:t>W</w:t>
      </w:r>
      <w:r w:rsidR="00F6261E">
        <w:t xml:space="preserve"> </w:t>
      </w:r>
      <w:r w:rsidR="00857344" w:rsidRPr="003562D5">
        <w:t>przypadku konieczności przeprowadzenia czynności poza miejscowością,</w:t>
      </w:r>
      <w:r w:rsidR="000E7AFF" w:rsidRPr="003562D5">
        <w:t xml:space="preserve"> w</w:t>
      </w:r>
      <w:r w:rsidR="00F6261E">
        <w:t xml:space="preserve"> </w:t>
      </w:r>
      <w:r w:rsidR="00857344" w:rsidRPr="003562D5">
        <w:t xml:space="preserve">której toczy się postępowanie dyscyplinarne, przełożony dyscyplinarny </w:t>
      </w:r>
      <w:r w:rsidR="002936B3" w:rsidRPr="003562D5">
        <w:t xml:space="preserve">lub rzecznik dyscyplinarny </w:t>
      </w:r>
      <w:r w:rsidR="00857344" w:rsidRPr="003562D5">
        <w:t>może zwrócić się</w:t>
      </w:r>
      <w:r w:rsidR="000E7AFF" w:rsidRPr="003562D5">
        <w:t xml:space="preserve"> o</w:t>
      </w:r>
      <w:r w:rsidR="00F6261E">
        <w:t xml:space="preserve"> </w:t>
      </w:r>
      <w:r w:rsidR="00857344" w:rsidRPr="003562D5">
        <w:t>ich przeprowadzenie do przełożonego dyscyplinarnego właściwego według miejsca,</w:t>
      </w:r>
      <w:r w:rsidR="000E7AFF" w:rsidRPr="003562D5">
        <w:t xml:space="preserve"> w</w:t>
      </w:r>
      <w:r w:rsidR="00F6261E">
        <w:t xml:space="preserve"> </w:t>
      </w:r>
      <w:r w:rsidR="00857344" w:rsidRPr="003562D5">
        <w:t>którym czynność ma być dokonana. Czynności przeprowadza rzecznik dyscyplinarny wyznaczony przez kierownika tej jednostki organizacyjnej</w:t>
      </w:r>
      <w:r w:rsidR="00A75A39" w:rsidRPr="003562D5">
        <w:t xml:space="preserve"> Policji</w:t>
      </w:r>
      <w:r w:rsidR="00857344" w:rsidRPr="003562D5">
        <w:t>.</w:t>
      </w:r>
      <w:r w:rsidRPr="003562D5">
        <w:t>”</w:t>
      </w:r>
      <w:r w:rsidR="00857344" w:rsidRPr="003562D5">
        <w:t>,</w:t>
      </w:r>
    </w:p>
    <w:p w14:paraId="2DF3459B" w14:textId="7BD45432" w:rsidR="00857344" w:rsidRPr="003562D5" w:rsidRDefault="0053726A" w:rsidP="007E5C36">
      <w:pPr>
        <w:pStyle w:val="LITlitera"/>
        <w:keepNext/>
      </w:pPr>
      <w:r w:rsidRPr="003562D5">
        <w:t>e</w:t>
      </w:r>
      <w:r w:rsidR="00857344" w:rsidRPr="003562D5">
        <w:t>)</w:t>
      </w:r>
      <w:r w:rsidR="00857344" w:rsidRPr="003562D5">
        <w:tab/>
        <w:t>w</w:t>
      </w:r>
      <w:r w:rsidR="00034AED" w:rsidRPr="003562D5">
        <w:t xml:space="preserve"> ust.</w:t>
      </w:r>
      <w:r w:rsidR="00F6261E">
        <w:t xml:space="preserve"> </w:t>
      </w:r>
      <w:r w:rsidR="00034AED" w:rsidRPr="003562D5">
        <w:t>9 zdanie</w:t>
      </w:r>
      <w:r w:rsidR="00857344" w:rsidRPr="003562D5">
        <w:t xml:space="preserve"> pierwsze otrzymuje brzmienie:</w:t>
      </w:r>
    </w:p>
    <w:p w14:paraId="68C2188F" w14:textId="3D49BF76" w:rsidR="0053726A" w:rsidRPr="003562D5" w:rsidRDefault="008D375B" w:rsidP="00200B7D">
      <w:pPr>
        <w:pStyle w:val="ZLITFRAGzmlitfragmentunpzdanialiter"/>
      </w:pPr>
      <w:r w:rsidRPr="003562D5">
        <w:t>„</w:t>
      </w:r>
      <w:r w:rsidR="00857344" w:rsidRPr="003562D5">
        <w:t>Jeżeli czyn będący przedmiotem postępowania dyscyplinarnego jest lub był przedmiotem innego postępowania,</w:t>
      </w:r>
      <w:r w:rsidR="000E7AFF" w:rsidRPr="003562D5">
        <w:t xml:space="preserve"> w</w:t>
      </w:r>
      <w:r w:rsidR="00F6261E">
        <w:t xml:space="preserve"> </w:t>
      </w:r>
      <w:r w:rsidR="00857344" w:rsidRPr="003562D5">
        <w:t>tym postępowania przygotowawczego, przełożony dyscyplinarny lub rzecznik dyscyplinarny mogą zwrócić się do właściwego organu</w:t>
      </w:r>
      <w:r w:rsidR="000E7AFF" w:rsidRPr="003562D5">
        <w:t xml:space="preserve"> o</w:t>
      </w:r>
      <w:r w:rsidR="00F6261E">
        <w:t xml:space="preserve"> </w:t>
      </w:r>
      <w:r w:rsidR="00857344" w:rsidRPr="003562D5">
        <w:t>udostępnienie akt tego postępowania</w:t>
      </w:r>
      <w:r w:rsidR="000E7AFF" w:rsidRPr="003562D5">
        <w:t xml:space="preserve"> w</w:t>
      </w:r>
      <w:r w:rsidR="00F6261E">
        <w:t xml:space="preserve"> </w:t>
      </w:r>
      <w:r w:rsidR="00857344" w:rsidRPr="003562D5">
        <w:t>całości lub</w:t>
      </w:r>
      <w:r w:rsidR="000E7AFF" w:rsidRPr="003562D5">
        <w:t xml:space="preserve"> w</w:t>
      </w:r>
      <w:r w:rsidR="00F6261E">
        <w:t xml:space="preserve"> </w:t>
      </w:r>
      <w:r w:rsidR="00857344" w:rsidRPr="003562D5">
        <w:t>części.</w:t>
      </w:r>
      <w:r w:rsidRPr="003562D5">
        <w:t>”</w:t>
      </w:r>
      <w:r w:rsidR="0053726A" w:rsidRPr="003562D5">
        <w:t>,</w:t>
      </w:r>
    </w:p>
    <w:p w14:paraId="79350A33" w14:textId="77777777" w:rsidR="0053726A" w:rsidRPr="003562D5" w:rsidRDefault="0053726A" w:rsidP="0053726A">
      <w:pPr>
        <w:pStyle w:val="LITlitera"/>
      </w:pPr>
      <w:r w:rsidRPr="003562D5">
        <w:t>f)</w:t>
      </w:r>
      <w:r w:rsidR="0050655E" w:rsidRPr="003562D5">
        <w:tab/>
      </w:r>
      <w:r w:rsidRPr="003562D5">
        <w:t>po ust. 9 dodaje się ust. 9</w:t>
      </w:r>
      <w:r w:rsidR="00B5055F" w:rsidRPr="003562D5">
        <w:t>a</w:t>
      </w:r>
      <w:r w:rsidRPr="003562D5">
        <w:t xml:space="preserve"> w brzmieniu:</w:t>
      </w:r>
    </w:p>
    <w:p w14:paraId="02D54815" w14:textId="77777777" w:rsidR="00857344" w:rsidRPr="003562D5" w:rsidRDefault="0050655E" w:rsidP="00275CA0">
      <w:pPr>
        <w:pStyle w:val="ZLITUSTzmustliter"/>
      </w:pPr>
      <w:r w:rsidRPr="003562D5">
        <w:t>„</w:t>
      </w:r>
      <w:r w:rsidR="0053726A" w:rsidRPr="003562D5">
        <w:t>9</w:t>
      </w:r>
      <w:r w:rsidR="00B5055F" w:rsidRPr="003562D5">
        <w:t>a</w:t>
      </w:r>
      <w:r w:rsidR="0053726A" w:rsidRPr="003562D5">
        <w:t>. Rzecznik dyscyplinarny, w razie ustalenia na podstawie zebranego materiału dowodowego, że obwinionemu należy zarzucić czyn, który nie był objęty uprzednio wydanym postanowieniem, lub że zachodzi potrzeba istotnej zmiany opisu czynu lub jego kwalifikacji prawnej, występuje do przełożonego dyscyplinarnego z wnioskiem o zmianę lub uzupełnienie zarzutów.</w:t>
      </w:r>
      <w:r w:rsidRPr="003562D5">
        <w:t>”</w:t>
      </w:r>
      <w:r w:rsidR="00857344" w:rsidRPr="003562D5">
        <w:t>;</w:t>
      </w:r>
    </w:p>
    <w:p w14:paraId="4B3B035A" w14:textId="08BEB548" w:rsidR="00857344" w:rsidRPr="003562D5" w:rsidRDefault="00126367" w:rsidP="0050655E">
      <w:pPr>
        <w:pStyle w:val="PKTpunkt"/>
      </w:pPr>
      <w:r w:rsidRPr="003562D5">
        <w:t>3</w:t>
      </w:r>
      <w:r w:rsidR="00497366" w:rsidRPr="003562D5">
        <w:t>2</w:t>
      </w:r>
      <w:r w:rsidR="00857344" w:rsidRPr="003562D5">
        <w:t>)</w:t>
      </w:r>
      <w:r w:rsidR="00857344" w:rsidRPr="003562D5">
        <w:tab/>
        <w:t>w</w:t>
      </w:r>
      <w:r w:rsidR="00034AED" w:rsidRPr="003562D5">
        <w:t xml:space="preserve"> art.</w:t>
      </w:r>
      <w:r w:rsidR="00F6261E">
        <w:t xml:space="preserve"> </w:t>
      </w:r>
      <w:r w:rsidR="00857344" w:rsidRPr="003562D5">
        <w:t>135f:</w:t>
      </w:r>
    </w:p>
    <w:p w14:paraId="31FC769B" w14:textId="1D279FAF" w:rsidR="00857344" w:rsidRPr="003562D5" w:rsidRDefault="00857344" w:rsidP="00EB2B5C">
      <w:pPr>
        <w:pStyle w:val="LITlitera"/>
      </w:pPr>
      <w:r w:rsidRPr="003562D5">
        <w:t>a)</w:t>
      </w:r>
      <w:r w:rsidRPr="003562D5">
        <w:tab/>
        <w:t>w</w:t>
      </w:r>
      <w:r w:rsidR="00034AED" w:rsidRPr="003562D5">
        <w:t xml:space="preserve"> ust.</w:t>
      </w:r>
      <w:r w:rsidR="00F6261E">
        <w:t xml:space="preserve"> </w:t>
      </w:r>
      <w:r w:rsidR="00034AED" w:rsidRPr="003562D5">
        <w:t>1 pkt</w:t>
      </w:r>
      <w:r w:rsidR="00F6261E">
        <w:t xml:space="preserve"> </w:t>
      </w:r>
      <w:r w:rsidR="000E7AFF" w:rsidRPr="003562D5">
        <w:t>3</w:t>
      </w:r>
      <w:r w:rsidR="00F6261E">
        <w:t xml:space="preserve"> </w:t>
      </w:r>
      <w:r w:rsidRPr="003562D5">
        <w:t>otrzymuje brzmienie:</w:t>
      </w:r>
    </w:p>
    <w:p w14:paraId="3D5ED9CC" w14:textId="1425C808" w:rsidR="00857344" w:rsidRPr="003562D5" w:rsidRDefault="008D375B" w:rsidP="00857344">
      <w:pPr>
        <w:pStyle w:val="ZLITPKTzmpktliter"/>
      </w:pPr>
      <w:r w:rsidRPr="003562D5">
        <w:lastRenderedPageBreak/>
        <w:t>„</w:t>
      </w:r>
      <w:r w:rsidR="00857344" w:rsidRPr="003562D5">
        <w:t>3)</w:t>
      </w:r>
      <w:r w:rsidR="00857344" w:rsidRPr="003562D5">
        <w:tab/>
        <w:t>przeglądania akt postępowania dyscyplinarnego oraz sporządzania</w:t>
      </w:r>
      <w:r w:rsidR="000E7AFF" w:rsidRPr="003562D5">
        <w:t xml:space="preserve"> z</w:t>
      </w:r>
      <w:r w:rsidR="00F6261E">
        <w:t xml:space="preserve"> </w:t>
      </w:r>
      <w:r w:rsidR="00857344" w:rsidRPr="003562D5">
        <w:t>nich notatek lub fotokopii;</w:t>
      </w:r>
      <w:r w:rsidRPr="003562D5">
        <w:t>”</w:t>
      </w:r>
      <w:r w:rsidR="00857344" w:rsidRPr="003562D5">
        <w:t>,</w:t>
      </w:r>
    </w:p>
    <w:p w14:paraId="7AD63781" w14:textId="1E652601" w:rsidR="00857344" w:rsidRPr="003562D5" w:rsidRDefault="00857344" w:rsidP="007E5C36">
      <w:pPr>
        <w:pStyle w:val="LITlitera"/>
        <w:keepNext/>
      </w:pPr>
      <w:r w:rsidRPr="003562D5">
        <w:t>b)</w:t>
      </w:r>
      <w:r w:rsidRPr="003562D5">
        <w:tab/>
        <w:t>w</w:t>
      </w:r>
      <w:r w:rsidR="00034AED" w:rsidRPr="003562D5">
        <w:t xml:space="preserve"> ust.</w:t>
      </w:r>
      <w:r w:rsidR="00F6261E">
        <w:t xml:space="preserve"> </w:t>
      </w:r>
      <w:r w:rsidRPr="003562D5">
        <w:t>7</w:t>
      </w:r>
      <w:r w:rsidR="008C29DD" w:rsidRPr="008C29DD">
        <w:t xml:space="preserve"> w pkt 3</w:t>
      </w:r>
      <w:r w:rsidRPr="003562D5">
        <w:t>:</w:t>
      </w:r>
    </w:p>
    <w:p w14:paraId="071C4C3F" w14:textId="20F1DFF8" w:rsidR="00857344" w:rsidRPr="003562D5" w:rsidRDefault="00857344" w:rsidP="00857344">
      <w:pPr>
        <w:pStyle w:val="TIRtiret"/>
      </w:pPr>
      <w:r w:rsidRPr="003562D5">
        <w:t>–</w:t>
      </w:r>
      <w:r w:rsidRPr="003562D5">
        <w:tab/>
        <w:t xml:space="preserve">wyrazy </w:t>
      </w:r>
      <w:r w:rsidR="008D375B" w:rsidRPr="003562D5">
        <w:t>„</w:t>
      </w:r>
      <w:r w:rsidRPr="003562D5">
        <w:t>sprzeczne</w:t>
      </w:r>
      <w:r w:rsidR="000E7AFF" w:rsidRPr="003562D5">
        <w:t xml:space="preserve"> z</w:t>
      </w:r>
      <w:r w:rsidR="00F6261E">
        <w:t xml:space="preserve"> </w:t>
      </w:r>
      <w:r w:rsidRPr="003562D5">
        <w:t>prawem</w:t>
      </w:r>
      <w:r w:rsidR="008D375B" w:rsidRPr="003562D5">
        <w:t>”</w:t>
      </w:r>
      <w:r w:rsidRPr="003562D5">
        <w:t xml:space="preserve"> zastępuje się wyrazem </w:t>
      </w:r>
      <w:r w:rsidR="008D375B" w:rsidRPr="003562D5">
        <w:t>„</w:t>
      </w:r>
      <w:r w:rsidRPr="003562D5">
        <w:t>niedopuszczalne</w:t>
      </w:r>
      <w:r w:rsidR="008D375B" w:rsidRPr="003562D5">
        <w:t>”</w:t>
      </w:r>
      <w:r w:rsidRPr="003562D5">
        <w:t>,</w:t>
      </w:r>
    </w:p>
    <w:p w14:paraId="63A5D471" w14:textId="16A095FE" w:rsidR="00857344" w:rsidRPr="003562D5" w:rsidRDefault="00857344" w:rsidP="007E5C36">
      <w:pPr>
        <w:pStyle w:val="TIRtiret"/>
        <w:keepNext/>
      </w:pPr>
      <w:r w:rsidRPr="003562D5">
        <w:t>–</w:t>
      </w:r>
      <w:r w:rsidRPr="003562D5">
        <w:tab/>
        <w:t>kropkę zastępuje się średnikiem</w:t>
      </w:r>
      <w:r w:rsidR="000E7AFF" w:rsidRPr="003562D5">
        <w:t xml:space="preserve"> i</w:t>
      </w:r>
      <w:r w:rsidR="00F6261E">
        <w:t xml:space="preserve"> </w:t>
      </w:r>
      <w:r w:rsidRPr="003562D5">
        <w:t>dodaje się</w:t>
      </w:r>
      <w:r w:rsidR="00034AED" w:rsidRPr="003562D5">
        <w:t xml:space="preserve"> pkt</w:t>
      </w:r>
      <w:r w:rsidR="00F6261E">
        <w:t xml:space="preserve"> </w:t>
      </w:r>
      <w:r w:rsidR="00034AED" w:rsidRPr="003562D5">
        <w:t>4</w:t>
      </w:r>
      <w:r w:rsidR="008D76C2">
        <w:t xml:space="preserve"> i 5</w:t>
      </w:r>
      <w:r w:rsidR="00034AED" w:rsidRPr="003562D5">
        <w:t xml:space="preserve"> w</w:t>
      </w:r>
      <w:r w:rsidR="00F6261E">
        <w:t xml:space="preserve"> </w:t>
      </w:r>
      <w:r w:rsidRPr="003562D5">
        <w:t>brzmieniu:</w:t>
      </w:r>
    </w:p>
    <w:p w14:paraId="6BD3DECC" w14:textId="1A44C94F" w:rsidR="008D76C2" w:rsidRDefault="008D375B" w:rsidP="00857344">
      <w:pPr>
        <w:pStyle w:val="ZTIRPKTzmpkttiret"/>
      </w:pPr>
      <w:r w:rsidRPr="003562D5">
        <w:t>„</w:t>
      </w:r>
      <w:r w:rsidR="00857344" w:rsidRPr="003562D5">
        <w:t>4)</w:t>
      </w:r>
      <w:r w:rsidR="00857344" w:rsidRPr="003562D5">
        <w:tab/>
        <w:t>wniosek dowodowy</w:t>
      </w:r>
      <w:r w:rsidR="000E7AFF" w:rsidRPr="003562D5">
        <w:t xml:space="preserve"> w</w:t>
      </w:r>
      <w:r w:rsidR="00F6261E">
        <w:t xml:space="preserve"> </w:t>
      </w:r>
      <w:r w:rsidR="00857344" w:rsidRPr="003562D5">
        <w:t>sposób oczywisty zmierza do przedłużenia postępowania</w:t>
      </w:r>
      <w:r w:rsidR="008D76C2">
        <w:t>;</w:t>
      </w:r>
    </w:p>
    <w:p w14:paraId="3A171997" w14:textId="77777777" w:rsidR="00857344" w:rsidRPr="003562D5" w:rsidRDefault="008D76C2" w:rsidP="00857344">
      <w:pPr>
        <w:pStyle w:val="ZTIRPKTzmpkttiret"/>
      </w:pPr>
      <w:r>
        <w:t>5)</w:t>
      </w:r>
      <w:r>
        <w:tab/>
      </w:r>
      <w:r w:rsidRPr="008D76C2">
        <w:t xml:space="preserve">wniosek dowodowy został złożony po zakreślonym terminie, o którym </w:t>
      </w:r>
      <w:r>
        <w:t>wnioskodawca został</w:t>
      </w:r>
      <w:r w:rsidRPr="008D76C2">
        <w:t xml:space="preserve"> zawiadomion</w:t>
      </w:r>
      <w:r>
        <w:t>y</w:t>
      </w:r>
      <w:r w:rsidR="00857344" w:rsidRPr="003562D5">
        <w:t>.</w:t>
      </w:r>
      <w:r w:rsidR="008D375B" w:rsidRPr="003562D5">
        <w:t>”</w:t>
      </w:r>
      <w:r w:rsidR="00857344" w:rsidRPr="003562D5">
        <w:t>,</w:t>
      </w:r>
    </w:p>
    <w:p w14:paraId="233D9BD6" w14:textId="38A74395" w:rsidR="00857344" w:rsidRPr="003562D5" w:rsidRDefault="008D76C2" w:rsidP="007E5C36">
      <w:pPr>
        <w:pStyle w:val="LITlitera"/>
        <w:keepNext/>
      </w:pPr>
      <w:r>
        <w:t>c</w:t>
      </w:r>
      <w:r w:rsidR="00857344" w:rsidRPr="003562D5">
        <w:t>)</w:t>
      </w:r>
      <w:r w:rsidR="00857344" w:rsidRPr="003562D5">
        <w:tab/>
        <w:t>ust. 1</w:t>
      </w:r>
      <w:r w:rsidR="000E7AFF" w:rsidRPr="003562D5">
        <w:t>0</w:t>
      </w:r>
      <w:r w:rsidR="00F6261E">
        <w:t xml:space="preserve"> </w:t>
      </w:r>
      <w:r w:rsidR="00857344" w:rsidRPr="003562D5">
        <w:t>otrzymuje brzmienie:</w:t>
      </w:r>
    </w:p>
    <w:p w14:paraId="0D901C63" w14:textId="41D88439" w:rsidR="00857344" w:rsidRPr="003562D5" w:rsidRDefault="008D375B" w:rsidP="00857344">
      <w:pPr>
        <w:pStyle w:val="ZLITUSTzmustliter"/>
      </w:pPr>
      <w:r w:rsidRPr="003562D5">
        <w:t>„</w:t>
      </w:r>
      <w:r w:rsidR="00857344" w:rsidRPr="003562D5">
        <w:t>10. Choroba obwinionego, świadka</w:t>
      </w:r>
      <w:r w:rsidR="000E7AFF" w:rsidRPr="003562D5">
        <w:t xml:space="preserve"> i</w:t>
      </w:r>
      <w:r w:rsidR="00F6261E">
        <w:t xml:space="preserve"> </w:t>
      </w:r>
      <w:r w:rsidR="00857344" w:rsidRPr="003562D5">
        <w:t>innego uczestnika postępowania dyscyplinarnego</w:t>
      </w:r>
      <w:r w:rsidR="00EA592C">
        <w:t xml:space="preserve"> stwierdzona zwolnieniem lekarskim</w:t>
      </w:r>
      <w:r w:rsidR="00857344" w:rsidRPr="003562D5">
        <w:t xml:space="preserve"> usprawiedliwia nieobecność tych osób podczas czynności objętych danym postępowaniem przez okresy nie dłuższe niż łącznie 1</w:t>
      </w:r>
      <w:r w:rsidR="000E7AFF" w:rsidRPr="003562D5">
        <w:t>4</w:t>
      </w:r>
      <w:r w:rsidR="00F6261E">
        <w:t xml:space="preserve"> </w:t>
      </w:r>
      <w:r w:rsidR="00857344" w:rsidRPr="003562D5">
        <w:t>dni</w:t>
      </w:r>
      <w:r w:rsidR="000E7AFF" w:rsidRPr="003562D5">
        <w:t xml:space="preserve"> w</w:t>
      </w:r>
      <w:r w:rsidR="00F6261E">
        <w:t xml:space="preserve"> </w:t>
      </w:r>
      <w:r w:rsidR="00857344" w:rsidRPr="003562D5">
        <w:t>ciągu całego postępowania dyscyplinarnego. Usprawiedliwienie nieobecności</w:t>
      </w:r>
      <w:r w:rsidR="000E7AFF" w:rsidRPr="003562D5">
        <w:t xml:space="preserve"> z</w:t>
      </w:r>
      <w:r w:rsidR="00F6261E">
        <w:t xml:space="preserve"> </w:t>
      </w:r>
      <w:r w:rsidR="00857344" w:rsidRPr="003562D5">
        <w:t>powodu choroby za każdy następny jej okres wymaga przedstawienia zaświadczenia wystawionego przez lekarza uprawnionego do wystawiania zaświadczeń potwierdzających niemożność stawienia się na wezwanie lub zawiadomienie organu prowadzącego postępowanie karne.</w:t>
      </w:r>
      <w:r w:rsidRPr="003562D5">
        <w:t>”</w:t>
      </w:r>
      <w:r w:rsidR="00857344" w:rsidRPr="003562D5">
        <w:t>;</w:t>
      </w:r>
    </w:p>
    <w:p w14:paraId="6C9DCBEB" w14:textId="365D781C" w:rsidR="00857344" w:rsidRPr="003562D5" w:rsidRDefault="00126367" w:rsidP="007E5C36">
      <w:pPr>
        <w:pStyle w:val="PKTpunkt"/>
        <w:keepNext/>
      </w:pPr>
      <w:r w:rsidRPr="003562D5">
        <w:t>3</w:t>
      </w:r>
      <w:r w:rsidR="00497366" w:rsidRPr="003562D5">
        <w:t>3</w:t>
      </w:r>
      <w:r w:rsidR="00857344" w:rsidRPr="003562D5">
        <w:t>)</w:t>
      </w:r>
      <w:r w:rsidR="00857344" w:rsidRPr="003562D5">
        <w:tab/>
        <w:t>po</w:t>
      </w:r>
      <w:r w:rsidR="00034AED" w:rsidRPr="003562D5">
        <w:t xml:space="preserve"> art.</w:t>
      </w:r>
      <w:r w:rsidR="00F6261E">
        <w:t xml:space="preserve"> </w:t>
      </w:r>
      <w:r w:rsidR="00857344" w:rsidRPr="003562D5">
        <w:t>135f dodaje się</w:t>
      </w:r>
      <w:r w:rsidR="00034AED" w:rsidRPr="003562D5">
        <w:t xml:space="preserve"> art.</w:t>
      </w:r>
      <w:r w:rsidR="00F6261E">
        <w:t xml:space="preserve"> </w:t>
      </w:r>
      <w:r w:rsidR="00857344" w:rsidRPr="003562D5">
        <w:t>135fa</w:t>
      </w:r>
      <w:r w:rsidR="000E7AFF" w:rsidRPr="003562D5">
        <w:t xml:space="preserve"> w</w:t>
      </w:r>
      <w:r w:rsidR="00F6261E">
        <w:t xml:space="preserve"> </w:t>
      </w:r>
      <w:r w:rsidR="00857344" w:rsidRPr="003562D5">
        <w:t>brzmieniu:</w:t>
      </w:r>
    </w:p>
    <w:p w14:paraId="7CA4DAEC" w14:textId="3AD593E7" w:rsidR="00857344" w:rsidRPr="003562D5" w:rsidRDefault="008D375B" w:rsidP="00857344">
      <w:pPr>
        <w:pStyle w:val="ZARTzmartartykuempunktem"/>
      </w:pPr>
      <w:r w:rsidRPr="003562D5">
        <w:t>„</w:t>
      </w:r>
      <w:r w:rsidR="00026DA3" w:rsidRPr="003562D5">
        <w:t xml:space="preserve">Art. </w:t>
      </w:r>
      <w:r w:rsidR="00857344" w:rsidRPr="003562D5">
        <w:t>135fa. 1. Przełożony dyscyplinarny może wydać orzeczenie bez wszczynania postępowania dyscyplinarnego, jeżeli okoliczności popełnionego czynu</w:t>
      </w:r>
      <w:r w:rsidR="000E7AFF" w:rsidRPr="003562D5">
        <w:t xml:space="preserve"> i</w:t>
      </w:r>
      <w:r w:rsidR="00F6261E">
        <w:t xml:space="preserve"> </w:t>
      </w:r>
      <w:r w:rsidR="00857344" w:rsidRPr="003562D5">
        <w:t xml:space="preserve">wina policjanta nie budzą wątpliwości oraz nie zachodzi potrzeba wymierzenia kary surowszej niż nagana, po uprzednim uzyskaniu pisemnej zgody </w:t>
      </w:r>
      <w:r w:rsidR="00C81512" w:rsidRPr="003562D5">
        <w:t xml:space="preserve">policjanta </w:t>
      </w:r>
      <w:r w:rsidR="00857344" w:rsidRPr="003562D5">
        <w:t>na poddanie się karze dyscyplinarnej bez prowadzenia postępowania dyscyplinarnego.</w:t>
      </w:r>
    </w:p>
    <w:p w14:paraId="5B6F86F2" w14:textId="7EA630F1" w:rsidR="00857344" w:rsidRPr="003562D5" w:rsidRDefault="00857344" w:rsidP="00857344">
      <w:pPr>
        <w:pStyle w:val="ZUSTzmustartykuempunktem"/>
      </w:pPr>
      <w:r w:rsidRPr="003562D5">
        <w:t>2.</w:t>
      </w:r>
      <w:r w:rsidR="00F6261E">
        <w:t xml:space="preserve"> </w:t>
      </w:r>
      <w:r w:rsidR="000E7AFF" w:rsidRPr="003562D5">
        <w:t>W</w:t>
      </w:r>
      <w:r w:rsidR="00F6261E">
        <w:t xml:space="preserve"> </w:t>
      </w:r>
      <w:r w:rsidRPr="003562D5">
        <w:t>przypadkach,</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orzeczenie wydaje się po wysłuchaniu policjanta</w:t>
      </w:r>
      <w:r w:rsidR="000E7AFF" w:rsidRPr="003562D5">
        <w:t xml:space="preserve"> i</w:t>
      </w:r>
      <w:r w:rsidR="00F6261E">
        <w:t xml:space="preserve"> </w:t>
      </w:r>
      <w:r w:rsidRPr="003562D5">
        <w:t>złożeniu przez niego wyjaśnienia na piśmie oraz wyrażeniu zgody na poddanie się karze dyscyplinarnej bez prowadzenia postępowania dyscyplinarnego.</w:t>
      </w:r>
    </w:p>
    <w:p w14:paraId="6098CB74" w14:textId="38E48F4E" w:rsidR="00857344" w:rsidRPr="003562D5" w:rsidRDefault="00857344" w:rsidP="00857344">
      <w:pPr>
        <w:pStyle w:val="ZUSTzmustartykuempunktem"/>
      </w:pPr>
      <w:r w:rsidRPr="003562D5">
        <w:t>3. Po wszczęciu postępowania dyscyplinarnego do czasu zakończenia pierwszego przesłuchania</w:t>
      </w:r>
      <w:r w:rsidR="000E7AFF" w:rsidRPr="003562D5">
        <w:t xml:space="preserve"> w</w:t>
      </w:r>
      <w:r w:rsidR="00F6261E">
        <w:t xml:space="preserve"> </w:t>
      </w:r>
      <w:r w:rsidRPr="003562D5">
        <w:t>charakterze obwinionego obwiniony może złożyć wniosek</w:t>
      </w:r>
      <w:r w:rsidR="000E7AFF" w:rsidRPr="003562D5">
        <w:t xml:space="preserve"> o</w:t>
      </w:r>
      <w:r w:rsidR="00F6261E">
        <w:t xml:space="preserve"> </w:t>
      </w:r>
      <w:r w:rsidRPr="003562D5">
        <w:t>dobrowolne poddanie się karze</w:t>
      </w:r>
      <w:r w:rsidR="00C06FEF" w:rsidRPr="003562D5">
        <w:t xml:space="preserve"> dyscyplinarnej</w:t>
      </w:r>
      <w:r w:rsidRPr="003562D5">
        <w:t>.</w:t>
      </w:r>
    </w:p>
    <w:p w14:paraId="60C1FD4D" w14:textId="7A3C7552" w:rsidR="00857344" w:rsidRPr="003562D5" w:rsidRDefault="00857344" w:rsidP="00857344">
      <w:pPr>
        <w:pStyle w:val="ZUSTzmustartykuempunktem"/>
      </w:pPr>
      <w:r w:rsidRPr="003562D5">
        <w:t>4.</w:t>
      </w:r>
      <w:r w:rsidR="00F6261E">
        <w:t xml:space="preserve"> </w:t>
      </w:r>
      <w:r w:rsidRPr="003562D5">
        <w:t>Przełożony dyscyplinarny może uwzględnić wniosek</w:t>
      </w:r>
      <w:r w:rsidR="000E7AFF" w:rsidRPr="003562D5">
        <w:t xml:space="preserve"> o</w:t>
      </w:r>
      <w:r w:rsidR="00F6261E">
        <w:t xml:space="preserve"> </w:t>
      </w:r>
      <w:r w:rsidRPr="003562D5">
        <w:t>dobrowolne poddanie się karze</w:t>
      </w:r>
      <w:r w:rsidR="00C06FEF" w:rsidRPr="003562D5">
        <w:t xml:space="preserve"> dyscyplinarnej</w:t>
      </w:r>
      <w:r w:rsidRPr="003562D5">
        <w:t>, jeżeli okoliczności popełnienia przewinienia dyscyplinarnego</w:t>
      </w:r>
      <w:r w:rsidR="000E7AFF" w:rsidRPr="003562D5">
        <w:t xml:space="preserve"> </w:t>
      </w:r>
      <w:r w:rsidR="000E7AFF" w:rsidRPr="003562D5">
        <w:lastRenderedPageBreak/>
        <w:t>i </w:t>
      </w:r>
      <w:r w:rsidRPr="003562D5">
        <w:t>wina obwinionego nie budzą wątpliwości,</w:t>
      </w:r>
      <w:r w:rsidR="000E7AFF" w:rsidRPr="003562D5">
        <w:t xml:space="preserve"> a</w:t>
      </w:r>
      <w:r w:rsidR="00F6261E">
        <w:t xml:space="preserve"> </w:t>
      </w:r>
      <w:r w:rsidRPr="003562D5">
        <w:t>charakter popełnionego przewinienia uzasadnia wymierzenie kary,</w:t>
      </w:r>
      <w:r w:rsidR="000E7AFF"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13</w:t>
      </w:r>
      <w:r w:rsidR="00034AED" w:rsidRPr="003562D5">
        <w:t>4 pkt</w:t>
      </w:r>
      <w:r w:rsidR="00F6261E">
        <w:t xml:space="preserve"> </w:t>
      </w:r>
      <w:r w:rsidR="00034AED" w:rsidRPr="003562D5">
        <w:t>1 i</w:t>
      </w:r>
      <w:r w:rsidR="00F6261E">
        <w:t xml:space="preserve"> </w:t>
      </w:r>
      <w:r w:rsidRPr="003562D5">
        <w:t>2. Czynności,</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135i</w:t>
      </w:r>
      <w:r w:rsidR="00034AED" w:rsidRPr="003562D5">
        <w:t xml:space="preserve"> ust.</w:t>
      </w:r>
      <w:r w:rsidR="00F6261E">
        <w:t xml:space="preserve"> </w:t>
      </w:r>
      <w:r w:rsidRPr="003562D5">
        <w:t>1–</w:t>
      </w:r>
      <w:r w:rsidR="000E7AFF" w:rsidRPr="003562D5">
        <w:t>6</w:t>
      </w:r>
      <w:r w:rsidR="00206295">
        <w:t>,</w:t>
      </w:r>
      <w:r w:rsidR="00F6261E">
        <w:t xml:space="preserve"> </w:t>
      </w:r>
      <w:r w:rsidRPr="003562D5">
        <w:t>nie przeprowadza się.</w:t>
      </w:r>
    </w:p>
    <w:p w14:paraId="0D1F5CDA" w14:textId="43155DB9" w:rsidR="00857344" w:rsidRPr="003562D5" w:rsidRDefault="00857344" w:rsidP="00857344">
      <w:pPr>
        <w:pStyle w:val="ZUSTzmustartykuempunktem"/>
      </w:pPr>
      <w:r w:rsidRPr="003562D5">
        <w:t>5.</w:t>
      </w:r>
      <w:r w:rsidR="00F6261E">
        <w:t xml:space="preserve"> </w:t>
      </w:r>
      <w:r w:rsidR="000E7AFF" w:rsidRPr="003562D5">
        <w:t>W</w:t>
      </w:r>
      <w:r w:rsidR="00F6261E">
        <w:t xml:space="preserve"> </w:t>
      </w:r>
      <w:r w:rsidRPr="003562D5">
        <w:t>przypadku uwzględnienia wniosku</w:t>
      </w:r>
      <w:r w:rsidR="000E7AFF" w:rsidRPr="003562D5">
        <w:t xml:space="preserve"> o</w:t>
      </w:r>
      <w:r w:rsidR="00F6261E">
        <w:t xml:space="preserve"> </w:t>
      </w:r>
      <w:r w:rsidRPr="003562D5">
        <w:t xml:space="preserve">dobrowolne poddanie się karze </w:t>
      </w:r>
      <w:r w:rsidR="00C06FEF" w:rsidRPr="003562D5">
        <w:t xml:space="preserve">dyscyplinarnej </w:t>
      </w:r>
      <w:r w:rsidRPr="003562D5">
        <w:t>przełożony dyscyplinarny wydaje orzeczenie</w:t>
      </w:r>
      <w:r w:rsidR="000E7AFF" w:rsidRPr="003562D5">
        <w:t xml:space="preserve"> o</w:t>
      </w:r>
      <w:r w:rsidR="00F6261E">
        <w:t xml:space="preserve"> </w:t>
      </w:r>
      <w:r w:rsidRPr="003562D5">
        <w:t>ukaraniu.</w:t>
      </w:r>
    </w:p>
    <w:p w14:paraId="0739BD90" w14:textId="4B41373F" w:rsidR="00857344" w:rsidRPr="003562D5" w:rsidRDefault="00857344" w:rsidP="00857344">
      <w:pPr>
        <w:pStyle w:val="ZUSTzmustartykuempunktem"/>
      </w:pPr>
      <w:r w:rsidRPr="003562D5">
        <w:t>6.</w:t>
      </w:r>
      <w:r w:rsidR="00F6261E">
        <w:t xml:space="preserve"> </w:t>
      </w:r>
      <w:r w:rsidRPr="003562D5">
        <w:t>Od orzeczenia</w:t>
      </w:r>
      <w:r w:rsidR="000E7AFF" w:rsidRPr="003562D5">
        <w:t xml:space="preserve"> o</w:t>
      </w:r>
      <w:r w:rsidR="00F6261E">
        <w:t xml:space="preserve"> </w:t>
      </w:r>
      <w:r w:rsidRPr="003562D5">
        <w:t xml:space="preserve">ukaraniu obwinionemu przysługuje </w:t>
      </w:r>
      <w:r w:rsidR="000C73DD">
        <w:t>odwołanie</w:t>
      </w:r>
      <w:r w:rsidR="000E7AFF" w:rsidRPr="003562D5">
        <w:t xml:space="preserve"> w</w:t>
      </w:r>
      <w:r w:rsidR="00F6261E">
        <w:t xml:space="preserve"> </w:t>
      </w:r>
      <w:r w:rsidRPr="003562D5">
        <w:t xml:space="preserve">terminie </w:t>
      </w:r>
      <w:r w:rsidR="000E7AFF" w:rsidRPr="003562D5">
        <w:t>7</w:t>
      </w:r>
      <w:r w:rsidR="00F6261E">
        <w:t xml:space="preserve"> </w:t>
      </w:r>
      <w:r w:rsidRPr="003562D5">
        <w:t xml:space="preserve">dni od dnia doręczenia orzeczenia. </w:t>
      </w:r>
      <w:r w:rsidR="00AB4830">
        <w:t>Odwołanie</w:t>
      </w:r>
      <w:r w:rsidRPr="003562D5">
        <w:t xml:space="preserve"> składa się do przełożonego dyscyplinarnego, który wydał orzeczenie.</w:t>
      </w:r>
    </w:p>
    <w:p w14:paraId="4D29F0CA" w14:textId="621BD128" w:rsidR="00857344" w:rsidRPr="003562D5" w:rsidRDefault="00857344" w:rsidP="00857344">
      <w:pPr>
        <w:pStyle w:val="ZUSTzmustartykuempunktem"/>
      </w:pPr>
      <w:r w:rsidRPr="003562D5">
        <w:t>7.</w:t>
      </w:r>
      <w:r w:rsidR="00F6261E">
        <w:t xml:space="preserve"> </w:t>
      </w:r>
      <w:r w:rsidRPr="003562D5">
        <w:t xml:space="preserve">Przełożony dyscyplinarny odmawia przyjęcia </w:t>
      </w:r>
      <w:r w:rsidR="000C73DD">
        <w:t>odwołania</w:t>
      </w:r>
      <w:r w:rsidRPr="003562D5">
        <w:t>,</w:t>
      </w:r>
      <w:r w:rsidR="000E7AFF" w:rsidRPr="003562D5">
        <w:t xml:space="preserve"> w</w:t>
      </w:r>
      <w:r w:rsidR="00F6261E">
        <w:t xml:space="preserve"> </w:t>
      </w:r>
      <w:r w:rsidRPr="003562D5">
        <w:t>drodze postanowienia, jeżeli został</w:t>
      </w:r>
      <w:r w:rsidR="00AB4830">
        <w:t>o</w:t>
      </w:r>
      <w:r w:rsidRPr="003562D5">
        <w:t xml:space="preserve"> wniesion</w:t>
      </w:r>
      <w:r w:rsidR="00AB4830">
        <w:t>e</w:t>
      </w:r>
      <w:r w:rsidRPr="003562D5">
        <w:t xml:space="preserve"> po terminie lub przez osobę nieuprawnioną albo jest niedopuszczaln</w:t>
      </w:r>
      <w:r w:rsidR="00AB4830">
        <w:t>e</w:t>
      </w:r>
      <w:r w:rsidRPr="003562D5">
        <w:t>. Postanowienie</w:t>
      </w:r>
      <w:r w:rsidR="000E7AFF" w:rsidRPr="003562D5">
        <w:t xml:space="preserve"> w</w:t>
      </w:r>
      <w:r w:rsidR="00F6261E">
        <w:t xml:space="preserve"> </w:t>
      </w:r>
      <w:r w:rsidRPr="003562D5">
        <w:t>tej sprawie jest ostateczne.</w:t>
      </w:r>
    </w:p>
    <w:p w14:paraId="5D07470E" w14:textId="4BDF95BD" w:rsidR="00857344" w:rsidRPr="003562D5" w:rsidRDefault="00857344" w:rsidP="00857344">
      <w:pPr>
        <w:pStyle w:val="ZUSTzmustartykuempunktem"/>
      </w:pPr>
      <w:r w:rsidRPr="003562D5">
        <w:t>8.</w:t>
      </w:r>
      <w:r w:rsidR="00F6261E">
        <w:t xml:space="preserve"> </w:t>
      </w:r>
      <w:r w:rsidR="000E7AFF" w:rsidRPr="003562D5">
        <w:t>W</w:t>
      </w:r>
      <w:r w:rsidR="00F6261E">
        <w:t xml:space="preserve"> </w:t>
      </w:r>
      <w:r w:rsidRPr="003562D5">
        <w:t xml:space="preserve">przypadku złożenia </w:t>
      </w:r>
      <w:r w:rsidR="00AB4830">
        <w:t>odwołania</w:t>
      </w:r>
      <w:r w:rsidRPr="003562D5">
        <w:t xml:space="preserve"> przez obwinionego przełożony dyscyplinarny uchyla orzeczenie</w:t>
      </w:r>
      <w:r w:rsidR="000E7AFF" w:rsidRPr="003562D5">
        <w:t xml:space="preserve"> o</w:t>
      </w:r>
      <w:r w:rsidR="00F6261E">
        <w:t xml:space="preserve"> </w:t>
      </w:r>
      <w:r w:rsidRPr="003562D5">
        <w:t>ukaraniu, kontynuuje postępowanie dyscyplinarne</w:t>
      </w:r>
      <w:r w:rsidR="009937CF" w:rsidRPr="003562D5">
        <w:t xml:space="preserve"> i</w:t>
      </w:r>
      <w:r w:rsidR="00F6261E">
        <w:t xml:space="preserve"> </w:t>
      </w:r>
      <w:r w:rsidRPr="003562D5">
        <w:t>wydaje orzeczenie,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135j</w:t>
      </w:r>
      <w:r w:rsidR="00034AED" w:rsidRPr="003562D5">
        <w:t xml:space="preserve"> ust.</w:t>
      </w:r>
      <w:r w:rsidR="00F6261E">
        <w:t xml:space="preserve"> </w:t>
      </w:r>
      <w:r w:rsidRPr="003562D5">
        <w:t>1, od którego przysługuje odwołanie</w:t>
      </w:r>
      <w:r w:rsidR="000E7AFF" w:rsidRPr="003562D5">
        <w:t xml:space="preserve"> w</w:t>
      </w:r>
      <w:r w:rsidR="00F6261E">
        <w:t xml:space="preserve"> </w:t>
      </w:r>
      <w:r w:rsidRPr="003562D5">
        <w:t>trybie</w:t>
      </w:r>
      <w:r w:rsidR="00034AED" w:rsidRPr="003562D5">
        <w:t xml:space="preserve"> art.</w:t>
      </w:r>
      <w:r w:rsidR="00F6261E">
        <w:t xml:space="preserve"> </w:t>
      </w:r>
      <w:r w:rsidRPr="003562D5">
        <w:t>135k.</w:t>
      </w:r>
    </w:p>
    <w:p w14:paraId="7B3DBD79" w14:textId="5B8058E3" w:rsidR="00857344" w:rsidRPr="003562D5" w:rsidRDefault="00857344" w:rsidP="00857344">
      <w:pPr>
        <w:pStyle w:val="ZUSTzmustartykuempunktem"/>
      </w:pPr>
      <w:r w:rsidRPr="003562D5">
        <w:t>9.</w:t>
      </w:r>
      <w:r w:rsidR="00F6261E">
        <w:t xml:space="preserve"> </w:t>
      </w:r>
      <w:r w:rsidRPr="003562D5">
        <w:t xml:space="preserve">Cofnięcie </w:t>
      </w:r>
      <w:r w:rsidR="00AB4830">
        <w:t>odwołania, o którym mowa w ust. 6,</w:t>
      </w:r>
      <w:r w:rsidRPr="003562D5">
        <w:t xml:space="preserve"> jest niedopuszczalne.</w:t>
      </w:r>
      <w:r w:rsidR="008D375B" w:rsidRPr="003562D5">
        <w:t>”</w:t>
      </w:r>
      <w:r w:rsidRPr="003562D5">
        <w:t>;</w:t>
      </w:r>
    </w:p>
    <w:p w14:paraId="0A9ABF8D" w14:textId="65DEE583" w:rsidR="00857344" w:rsidRPr="003562D5" w:rsidRDefault="008B5A0D" w:rsidP="007E5C36">
      <w:pPr>
        <w:pStyle w:val="PKTpunkt"/>
        <w:keepNext/>
      </w:pPr>
      <w:r w:rsidRPr="003562D5">
        <w:t>3</w:t>
      </w:r>
      <w:r w:rsidR="00497366" w:rsidRPr="003562D5">
        <w:t>4</w:t>
      </w:r>
      <w:r w:rsidR="00857344" w:rsidRPr="003562D5">
        <w:t>)</w:t>
      </w:r>
      <w:r w:rsidR="00857344" w:rsidRPr="003562D5">
        <w:tab/>
        <w:t>w</w:t>
      </w:r>
      <w:r w:rsidR="00034AED" w:rsidRPr="003562D5">
        <w:t xml:space="preserve"> art.</w:t>
      </w:r>
      <w:r w:rsidR="00F6261E">
        <w:t xml:space="preserve"> </w:t>
      </w:r>
      <w:r w:rsidR="00857344" w:rsidRPr="003562D5">
        <w:t>135h:</w:t>
      </w:r>
    </w:p>
    <w:p w14:paraId="6DB3299C" w14:textId="03E45CF1" w:rsidR="00857344" w:rsidRPr="003562D5" w:rsidRDefault="00857344" w:rsidP="007E5C36">
      <w:pPr>
        <w:pStyle w:val="LITlitera"/>
        <w:keepNext/>
      </w:pPr>
      <w:r w:rsidRPr="003562D5">
        <w:t>a)</w:t>
      </w:r>
      <w:r w:rsidRPr="003562D5">
        <w:tab/>
      </w:r>
      <w:r w:rsidR="00034AED" w:rsidRPr="003562D5">
        <w:t>ust.</w:t>
      </w:r>
      <w:r w:rsidR="00F6261E">
        <w:t xml:space="preserve"> </w:t>
      </w:r>
      <w:r w:rsidR="00034AED" w:rsidRPr="003562D5">
        <w:t>1</w:t>
      </w:r>
      <w:r w:rsidR="00403D9A" w:rsidRPr="003562D5">
        <w:t xml:space="preserve"> i 2</w:t>
      </w:r>
      <w:r w:rsidR="00F6261E">
        <w:t xml:space="preserve"> </w:t>
      </w:r>
      <w:r w:rsidRPr="003562D5">
        <w:t>otrzymuj</w:t>
      </w:r>
      <w:r w:rsidR="00403D9A" w:rsidRPr="003562D5">
        <w:t>ą</w:t>
      </w:r>
      <w:r w:rsidRPr="003562D5">
        <w:t xml:space="preserve"> brzmienie:</w:t>
      </w:r>
    </w:p>
    <w:p w14:paraId="0D503804" w14:textId="3224B139" w:rsidR="00403D9A" w:rsidRPr="003562D5" w:rsidRDefault="00403D9A" w:rsidP="00857344">
      <w:pPr>
        <w:pStyle w:val="ZLITUSTzmustliter"/>
      </w:pPr>
      <w:r w:rsidRPr="003562D5">
        <w:t>„</w:t>
      </w:r>
      <w:r w:rsidR="00B432D6" w:rsidRPr="003562D5">
        <w:t>1. Czynności dowodowe</w:t>
      </w:r>
      <w:r w:rsidR="00034AED" w:rsidRPr="003562D5">
        <w:t xml:space="preserve"> w</w:t>
      </w:r>
      <w:r w:rsidR="00F6261E">
        <w:t xml:space="preserve"> </w:t>
      </w:r>
      <w:r w:rsidR="00B432D6" w:rsidRPr="003562D5">
        <w:t xml:space="preserve">postępowaniu dyscyplinarnym </w:t>
      </w:r>
      <w:r w:rsidR="009937CF" w:rsidRPr="003562D5">
        <w:t>kończy się</w:t>
      </w:r>
      <w:r w:rsidR="00034AED" w:rsidRPr="003562D5">
        <w:t xml:space="preserve"> w </w:t>
      </w:r>
      <w:r w:rsidR="00B432D6" w:rsidRPr="003562D5">
        <w:t xml:space="preserve">terminie miesiąca od dnia wszczęcia tego postępowania. </w:t>
      </w:r>
      <w:r w:rsidR="00857344" w:rsidRPr="003562D5">
        <w:t>Wyższy przełożony dyscyplinarny,</w:t>
      </w:r>
      <w:r w:rsidR="000E7AFF" w:rsidRPr="003562D5">
        <w:t xml:space="preserve"> w</w:t>
      </w:r>
      <w:r w:rsidR="00F6261E">
        <w:t xml:space="preserve"> </w:t>
      </w:r>
      <w:r w:rsidR="00857344" w:rsidRPr="003562D5">
        <w:t>drodze postanowienia, może przedłużyć termin prowadzenia czynności dowodowych na czas oznaczony</w:t>
      </w:r>
      <w:r w:rsidR="002D2313" w:rsidRPr="003562D5">
        <w:t xml:space="preserve"> do </w:t>
      </w:r>
      <w:r w:rsidR="00034AED" w:rsidRPr="003562D5">
        <w:t>3</w:t>
      </w:r>
      <w:r w:rsidR="00F6261E">
        <w:t xml:space="preserve"> </w:t>
      </w:r>
      <w:r w:rsidR="00DB523E" w:rsidRPr="003562D5">
        <w:t>miesięcy</w:t>
      </w:r>
      <w:r w:rsidR="00857344" w:rsidRPr="003562D5">
        <w:t>.</w:t>
      </w:r>
    </w:p>
    <w:p w14:paraId="5981AC1F" w14:textId="117DE2A0" w:rsidR="00857344" w:rsidRPr="003562D5" w:rsidRDefault="00857344" w:rsidP="00857344">
      <w:pPr>
        <w:pStyle w:val="ZLITUSTzmustliter"/>
      </w:pPr>
      <w:r w:rsidRPr="003562D5">
        <w:t>2.</w:t>
      </w:r>
      <w:r w:rsidR="00F6261E">
        <w:t xml:space="preserve"> </w:t>
      </w:r>
      <w:r w:rsidRPr="003562D5">
        <w:t>Komendant Główny Policji,</w:t>
      </w:r>
      <w:r w:rsidR="000E7AFF" w:rsidRPr="003562D5">
        <w:t xml:space="preserve"> w</w:t>
      </w:r>
      <w:r w:rsidR="00F6261E">
        <w:t xml:space="preserve"> </w:t>
      </w:r>
      <w:r w:rsidRPr="003562D5">
        <w:t xml:space="preserve">drodze postanowienia, może przedłużyć termin prowadzenia czynności dowodowych na czas oznaczony powyżej </w:t>
      </w:r>
      <w:r w:rsidR="000E7AFF" w:rsidRPr="003562D5">
        <w:t>3 </w:t>
      </w:r>
      <w:r w:rsidRPr="003562D5">
        <w:t>miesięcy.</w:t>
      </w:r>
      <w:bookmarkStart w:id="14" w:name="mip27164977"/>
      <w:bookmarkStart w:id="15" w:name="mip27164978"/>
      <w:bookmarkEnd w:id="14"/>
      <w:bookmarkEnd w:id="15"/>
      <w:r w:rsidR="00403D9A" w:rsidRPr="003562D5">
        <w:t>”,</w:t>
      </w:r>
    </w:p>
    <w:p w14:paraId="5EB503B7" w14:textId="77777777" w:rsidR="003A4A3B" w:rsidRPr="003562D5" w:rsidRDefault="00403D9A" w:rsidP="00085FBB">
      <w:pPr>
        <w:pStyle w:val="LITlitera"/>
      </w:pPr>
      <w:r w:rsidRPr="003562D5">
        <w:t>b</w:t>
      </w:r>
      <w:r w:rsidR="003A4A3B" w:rsidRPr="003562D5">
        <w:t xml:space="preserve">) </w:t>
      </w:r>
      <w:r w:rsidR="003A4A3B" w:rsidRPr="003562D5">
        <w:tab/>
        <w:t>po ust. 2 dodaje się</w:t>
      </w:r>
      <w:r w:rsidR="00085FBB" w:rsidRPr="003562D5">
        <w:t xml:space="preserve"> ust. 2a</w:t>
      </w:r>
      <w:r w:rsidR="003A4A3B" w:rsidRPr="003562D5">
        <w:t xml:space="preserve"> w brzmieniu:</w:t>
      </w:r>
    </w:p>
    <w:p w14:paraId="615C773E" w14:textId="16576AB5" w:rsidR="003A4A3B" w:rsidRPr="003562D5" w:rsidRDefault="00403D9A" w:rsidP="00403D9A">
      <w:pPr>
        <w:pStyle w:val="ZLITUSTzmustliter"/>
      </w:pPr>
      <w:r w:rsidRPr="003562D5">
        <w:t>„</w:t>
      </w:r>
      <w:r w:rsidR="003A4A3B" w:rsidRPr="003562D5">
        <w:t>2a. Wniosek o przedłużenie terminu prowadzenia czynności dowodowych w</w:t>
      </w:r>
      <w:r w:rsidR="005350CD">
        <w:t> </w:t>
      </w:r>
      <w:r w:rsidR="003A4A3B" w:rsidRPr="003562D5">
        <w:t>postępowaniu dyscyplinarnym składa się nie później niż 5 dni przed upływem tego terminu.</w:t>
      </w:r>
      <w:r w:rsidR="00085FBB" w:rsidRPr="003562D5">
        <w:t xml:space="preserve"> </w:t>
      </w:r>
      <w:r w:rsidR="003A4A3B" w:rsidRPr="003562D5">
        <w:t>Przed wydaniem postanowienia o przedłużeniu terminu prowadzenia czynności dowodowych właściwy do jego wydania wyższy przełożony dyscyplinarny lub Komendant Główny Policji może zażądać niezwłocznego przekazania akt postępowania.</w:t>
      </w:r>
      <w:r w:rsidRPr="003562D5">
        <w:t>”</w:t>
      </w:r>
      <w:r w:rsidR="003A4A3B" w:rsidRPr="003562D5">
        <w:t>,</w:t>
      </w:r>
    </w:p>
    <w:p w14:paraId="335777B7" w14:textId="77777777" w:rsidR="003A4A3B" w:rsidRPr="003562D5" w:rsidRDefault="00403D9A" w:rsidP="00085FBB">
      <w:pPr>
        <w:pStyle w:val="LITlitera"/>
      </w:pPr>
      <w:r w:rsidRPr="003562D5">
        <w:t>c</w:t>
      </w:r>
      <w:r w:rsidR="007960DB">
        <w:t>)</w:t>
      </w:r>
      <w:r w:rsidR="003A4A3B" w:rsidRPr="003562D5">
        <w:tab/>
        <w:t>ust. 3 otrzymuje brzmienie:</w:t>
      </w:r>
    </w:p>
    <w:p w14:paraId="3D987A6D" w14:textId="39B1B148" w:rsidR="00464DE2" w:rsidRPr="003562D5" w:rsidRDefault="00403D9A" w:rsidP="007E5C36">
      <w:pPr>
        <w:pStyle w:val="ZLITUSTzmustliter"/>
      </w:pPr>
      <w:r w:rsidRPr="003562D5">
        <w:lastRenderedPageBreak/>
        <w:t>„</w:t>
      </w:r>
      <w:r w:rsidR="00464DE2" w:rsidRPr="003562D5">
        <w:t>3. Przełożony dyscyplinarny może zawiesić postępowanie dyscyplinarne</w:t>
      </w:r>
      <w:r w:rsidR="00034AED" w:rsidRPr="003562D5">
        <w:t xml:space="preserve"> z </w:t>
      </w:r>
      <w:r w:rsidR="00464DE2" w:rsidRPr="003562D5">
        <w:t>powodu zaistnienia długotrwałej przeszkody uniemożliwiającej prowadzeni</w:t>
      </w:r>
      <w:r w:rsidR="00B05674" w:rsidRPr="003562D5">
        <w:t>e postępowania.</w:t>
      </w:r>
      <w:r w:rsidR="008D375B" w:rsidRPr="003562D5">
        <w:t>”</w:t>
      </w:r>
      <w:r w:rsidR="00E72A3B">
        <w:t>,</w:t>
      </w:r>
      <w:r w:rsidR="00B05674" w:rsidRPr="003562D5">
        <w:t xml:space="preserve"> </w:t>
      </w:r>
    </w:p>
    <w:p w14:paraId="1D9D845C" w14:textId="75EEF9B3" w:rsidR="00857344" w:rsidRPr="003562D5" w:rsidRDefault="00403D9A" w:rsidP="007E5C36">
      <w:pPr>
        <w:pStyle w:val="LITlitera"/>
        <w:keepNext/>
      </w:pPr>
      <w:r w:rsidRPr="003562D5">
        <w:t>d</w:t>
      </w:r>
      <w:r w:rsidR="00464DE2" w:rsidRPr="003562D5">
        <w:t>)</w:t>
      </w:r>
      <w:r w:rsidR="002C1F0A" w:rsidRPr="003562D5">
        <w:tab/>
      </w:r>
      <w:r w:rsidR="00857344" w:rsidRPr="003562D5">
        <w:t>po</w:t>
      </w:r>
      <w:r w:rsidR="00034AED" w:rsidRPr="003562D5">
        <w:t xml:space="preserve"> ust.</w:t>
      </w:r>
      <w:r w:rsidR="00F6261E">
        <w:t xml:space="preserve"> </w:t>
      </w:r>
      <w:r w:rsidR="000E7AFF" w:rsidRPr="003562D5">
        <w:t>3</w:t>
      </w:r>
      <w:r w:rsidR="00F6261E">
        <w:t xml:space="preserve"> </w:t>
      </w:r>
      <w:r w:rsidR="00857344" w:rsidRPr="003562D5">
        <w:t>dodaje się</w:t>
      </w:r>
      <w:r w:rsidR="00034AED" w:rsidRPr="003562D5">
        <w:t xml:space="preserve"> ust.</w:t>
      </w:r>
      <w:r w:rsidR="00F6261E">
        <w:t xml:space="preserve"> </w:t>
      </w:r>
      <w:r w:rsidR="00857344" w:rsidRPr="003562D5">
        <w:t>3a</w:t>
      </w:r>
      <w:r w:rsidR="00405718" w:rsidRPr="003562D5">
        <w:t>–</w:t>
      </w:r>
      <w:r w:rsidR="00691D4E" w:rsidRPr="003562D5">
        <w:t>3</w:t>
      </w:r>
      <w:r w:rsidR="00464DE2" w:rsidRPr="003562D5">
        <w:t>c</w:t>
      </w:r>
      <w:r w:rsidR="00691D4E" w:rsidRPr="003562D5">
        <w:t xml:space="preserve"> </w:t>
      </w:r>
      <w:r w:rsidR="000E7AFF" w:rsidRPr="003562D5">
        <w:t>w</w:t>
      </w:r>
      <w:r w:rsidR="00F6261E">
        <w:t xml:space="preserve"> </w:t>
      </w:r>
      <w:r w:rsidR="00857344" w:rsidRPr="003562D5">
        <w:t>brzmieniu:</w:t>
      </w:r>
    </w:p>
    <w:p w14:paraId="3EEB9251" w14:textId="08FE3F7D" w:rsidR="00691D4E" w:rsidRPr="003562D5" w:rsidRDefault="008D375B" w:rsidP="00405718">
      <w:pPr>
        <w:pStyle w:val="ZLITUSTzmustliter"/>
      </w:pPr>
      <w:r w:rsidRPr="003562D5">
        <w:t>„</w:t>
      </w:r>
      <w:r w:rsidR="00857344" w:rsidRPr="003562D5">
        <w:t>3a. Przełożony dyscyplinarny zawiesza postępowanie dyscyplinarne</w:t>
      </w:r>
      <w:r w:rsidR="000E7AFF" w:rsidRPr="003562D5">
        <w:t xml:space="preserve"> z </w:t>
      </w:r>
      <w:r w:rsidR="001715A8" w:rsidRPr="003562D5">
        <w:t>ostatnim dniem pełnienia służby</w:t>
      </w:r>
      <w:r w:rsidR="00034AED" w:rsidRPr="003562D5">
        <w:t xml:space="preserve"> w</w:t>
      </w:r>
      <w:r w:rsidR="00F6261E">
        <w:t xml:space="preserve"> </w:t>
      </w:r>
      <w:r w:rsidR="00857344" w:rsidRPr="003562D5">
        <w:t>jednost</w:t>
      </w:r>
      <w:r w:rsidR="001715A8" w:rsidRPr="003562D5">
        <w:t>ce</w:t>
      </w:r>
      <w:r w:rsidR="00857344" w:rsidRPr="003562D5">
        <w:t xml:space="preserve"> organizacyjnej Policji</w:t>
      </w:r>
      <w:r w:rsidR="000E7AFF" w:rsidRPr="003562D5">
        <w:t xml:space="preserve"> i</w:t>
      </w:r>
      <w:r w:rsidR="00F6261E">
        <w:t xml:space="preserve"> </w:t>
      </w:r>
      <w:r w:rsidR="00857344" w:rsidRPr="003562D5">
        <w:t>przekazuje materiały postępowania dyscyplinarnego przełożonemu dyscyplinarnemu</w:t>
      </w:r>
      <w:r w:rsidR="000E7AFF" w:rsidRPr="003562D5">
        <w:t xml:space="preserve"> w</w:t>
      </w:r>
      <w:r w:rsidR="00F6261E">
        <w:t xml:space="preserve"> </w:t>
      </w:r>
      <w:r w:rsidR="00857344" w:rsidRPr="003562D5">
        <w:t>nowym miejscu służby obwinionego.</w:t>
      </w:r>
    </w:p>
    <w:p w14:paraId="6E58FF8B" w14:textId="1C9A87D6" w:rsidR="00464DE2" w:rsidRPr="003562D5" w:rsidRDefault="00691D4E" w:rsidP="00405718">
      <w:pPr>
        <w:pStyle w:val="ZLITUSTzmustliter"/>
      </w:pPr>
      <w:r w:rsidRPr="003562D5">
        <w:t xml:space="preserve">3b. </w:t>
      </w:r>
      <w:r w:rsidR="00464DE2" w:rsidRPr="003562D5">
        <w:t>Na postanowienie o</w:t>
      </w:r>
      <w:r w:rsidR="00F6261E">
        <w:t xml:space="preserve"> </w:t>
      </w:r>
      <w:r w:rsidR="00464DE2" w:rsidRPr="003562D5">
        <w:t>zawieszeniu postępowania dyscyplinarnego obwinionemu i</w:t>
      </w:r>
      <w:r w:rsidR="00F6261E">
        <w:t xml:space="preserve"> </w:t>
      </w:r>
      <w:r w:rsidR="00464DE2" w:rsidRPr="003562D5">
        <w:t>pokrzywdzonemu przysługuje zażalenie, z</w:t>
      </w:r>
      <w:r w:rsidR="00F6261E">
        <w:t xml:space="preserve"> </w:t>
      </w:r>
      <w:r w:rsidR="00464DE2" w:rsidRPr="003562D5">
        <w:t>wyjątkiem postanowienia, o</w:t>
      </w:r>
      <w:r w:rsidR="00F6261E">
        <w:t xml:space="preserve"> </w:t>
      </w:r>
      <w:r w:rsidR="00464DE2" w:rsidRPr="003562D5">
        <w:t>którym mowa</w:t>
      </w:r>
      <w:r w:rsidR="00034AED" w:rsidRPr="003562D5">
        <w:t xml:space="preserve"> w</w:t>
      </w:r>
      <w:r w:rsidR="00F6261E">
        <w:t xml:space="preserve"> </w:t>
      </w:r>
      <w:r w:rsidR="00034AED" w:rsidRPr="003562D5">
        <w:t>ust.</w:t>
      </w:r>
      <w:r w:rsidR="00F6261E">
        <w:t xml:space="preserve"> </w:t>
      </w:r>
      <w:r w:rsidR="00464DE2" w:rsidRPr="003562D5">
        <w:t>3a.</w:t>
      </w:r>
      <w:r w:rsidR="00F6261E">
        <w:t xml:space="preserve"> </w:t>
      </w:r>
      <w:r w:rsidR="00464DE2" w:rsidRPr="003562D5">
        <w:t>Jeżeli postanowienie wydał minister właściwy do spraw wewnętrznych albo Komendant Główny Policji, zażalenie nie przysługuje, jednak obwiniony i</w:t>
      </w:r>
      <w:r w:rsidR="00F6261E">
        <w:t xml:space="preserve"> </w:t>
      </w:r>
      <w:r w:rsidR="00464DE2" w:rsidRPr="003562D5">
        <w:t>pokrzywdzony mogą zwrócić się odpowiednio do ministra właściwego do spraw wewnętrznych albo Komendanta Głównego Policji</w:t>
      </w:r>
      <w:r w:rsidR="00034AED" w:rsidRPr="003562D5">
        <w:t xml:space="preserve"> z</w:t>
      </w:r>
      <w:r w:rsidR="00F6261E">
        <w:t xml:space="preserve"> </w:t>
      </w:r>
      <w:r w:rsidR="00464DE2" w:rsidRPr="003562D5">
        <w:t>wnioskiem o ponowne rozpatrzenie sprawy.</w:t>
      </w:r>
    </w:p>
    <w:p w14:paraId="67507AB2" w14:textId="77777777" w:rsidR="00857344" w:rsidRPr="003562D5" w:rsidRDefault="00464DE2" w:rsidP="00405718">
      <w:pPr>
        <w:pStyle w:val="ZLITUSTzmustliter"/>
      </w:pPr>
      <w:r w:rsidRPr="003562D5">
        <w:t xml:space="preserve">3c. </w:t>
      </w:r>
      <w:r w:rsidR="00691D4E" w:rsidRPr="003562D5">
        <w:t>Zawieszenie postępowania dyscyplinarnego wstrzymuje bieg terminów.</w:t>
      </w:r>
      <w:r w:rsidR="008D375B" w:rsidRPr="003562D5">
        <w:t>”</w:t>
      </w:r>
      <w:r w:rsidR="00857344" w:rsidRPr="003562D5">
        <w:t>,</w:t>
      </w:r>
    </w:p>
    <w:p w14:paraId="157FDA9B" w14:textId="6350C91E" w:rsidR="00857344" w:rsidRPr="003562D5" w:rsidRDefault="00403D9A" w:rsidP="007E5C36">
      <w:pPr>
        <w:pStyle w:val="LITlitera"/>
        <w:keepNext/>
      </w:pPr>
      <w:r w:rsidRPr="003562D5">
        <w:t>e</w:t>
      </w:r>
      <w:r w:rsidR="00857344" w:rsidRPr="003562D5">
        <w:t>)</w:t>
      </w:r>
      <w:r w:rsidR="00857344" w:rsidRPr="003562D5">
        <w:tab/>
        <w:t>dodaje się</w:t>
      </w:r>
      <w:r w:rsidR="00034AED" w:rsidRPr="003562D5">
        <w:t xml:space="preserve"> ust.</w:t>
      </w:r>
      <w:r w:rsidR="00F6261E">
        <w:t xml:space="preserve"> </w:t>
      </w:r>
      <w:r w:rsidR="00034AED" w:rsidRPr="003562D5">
        <w:t>5 w</w:t>
      </w:r>
      <w:r w:rsidR="00F6261E">
        <w:t xml:space="preserve"> </w:t>
      </w:r>
      <w:r w:rsidR="00857344" w:rsidRPr="003562D5">
        <w:t>brzmieniu:</w:t>
      </w:r>
    </w:p>
    <w:p w14:paraId="64F21AE9" w14:textId="1CA04792" w:rsidR="00857344" w:rsidRPr="003562D5" w:rsidRDefault="008D375B" w:rsidP="00857344">
      <w:pPr>
        <w:pStyle w:val="ZLITUSTzmustliter"/>
      </w:pPr>
      <w:r w:rsidRPr="003562D5">
        <w:t>„</w:t>
      </w:r>
      <w:r w:rsidR="00857344" w:rsidRPr="003562D5">
        <w:t>5. Postanowienie</w:t>
      </w:r>
      <w:r w:rsidR="000E7AFF" w:rsidRPr="003562D5">
        <w:t xml:space="preserve"> o</w:t>
      </w:r>
      <w:r w:rsidR="00F6261E">
        <w:t xml:space="preserve"> </w:t>
      </w:r>
      <w:r w:rsidR="00857344" w:rsidRPr="003562D5">
        <w:t>podjęciu zawieszonego postępowania dyscyplinarnego</w:t>
      </w:r>
      <w:r w:rsidR="000E7AFF" w:rsidRPr="003562D5">
        <w:t xml:space="preserve"> w </w:t>
      </w:r>
      <w:r w:rsidR="00857344" w:rsidRPr="003562D5">
        <w:t>sprawie obwinionego przeniesionego do innej jednostki organizacyjnej Policji wydaje się niezwłocznie po otrzymaniu materiałów postępowania dyscyplinarnego wszczętego</w:t>
      </w:r>
      <w:r w:rsidR="000E7AFF" w:rsidRPr="003562D5">
        <w:t xml:space="preserve"> w</w:t>
      </w:r>
      <w:r w:rsidR="00F6261E">
        <w:t xml:space="preserve"> </w:t>
      </w:r>
      <w:r w:rsidR="00857344" w:rsidRPr="003562D5">
        <w:t>poprzednim miejscu służby obwinionego.</w:t>
      </w:r>
      <w:r w:rsidRPr="003562D5">
        <w:t>”</w:t>
      </w:r>
      <w:r w:rsidR="00857344" w:rsidRPr="003562D5">
        <w:t>;</w:t>
      </w:r>
    </w:p>
    <w:p w14:paraId="36FF5C19" w14:textId="7D8424DF" w:rsidR="00857344" w:rsidRPr="003562D5" w:rsidRDefault="00CB0779" w:rsidP="007E5C36">
      <w:pPr>
        <w:pStyle w:val="PKTpunkt"/>
        <w:keepNext/>
      </w:pPr>
      <w:r w:rsidRPr="003562D5">
        <w:t>3</w:t>
      </w:r>
      <w:r w:rsidR="00497366" w:rsidRPr="003562D5">
        <w:t>5</w:t>
      </w:r>
      <w:r w:rsidR="00857344" w:rsidRPr="003562D5">
        <w:t>)</w:t>
      </w:r>
      <w:r w:rsidR="00857344" w:rsidRPr="003562D5">
        <w:tab/>
        <w:t>po</w:t>
      </w:r>
      <w:r w:rsidR="00034AED" w:rsidRPr="003562D5">
        <w:t xml:space="preserve"> art.</w:t>
      </w:r>
      <w:r w:rsidR="00F6261E">
        <w:t xml:space="preserve"> </w:t>
      </w:r>
      <w:r w:rsidR="00857344" w:rsidRPr="003562D5">
        <w:t>135h dodaje się</w:t>
      </w:r>
      <w:r w:rsidR="00034AED" w:rsidRPr="003562D5">
        <w:t xml:space="preserve"> art.</w:t>
      </w:r>
      <w:r w:rsidR="00F6261E">
        <w:t xml:space="preserve"> </w:t>
      </w:r>
      <w:r w:rsidR="00857344" w:rsidRPr="003562D5">
        <w:t>135ha</w:t>
      </w:r>
      <w:r w:rsidR="000E7AFF" w:rsidRPr="003562D5">
        <w:t xml:space="preserve"> i</w:t>
      </w:r>
      <w:r w:rsidR="00F6261E">
        <w:t xml:space="preserve"> </w:t>
      </w:r>
      <w:r w:rsidR="00C003C1" w:rsidRPr="003562D5">
        <w:t xml:space="preserve">art. </w:t>
      </w:r>
      <w:r w:rsidR="00857344" w:rsidRPr="003562D5">
        <w:t>135hb</w:t>
      </w:r>
      <w:r w:rsidR="000E7AFF" w:rsidRPr="003562D5">
        <w:t xml:space="preserve"> w</w:t>
      </w:r>
      <w:r w:rsidR="00F6261E">
        <w:t xml:space="preserve"> </w:t>
      </w:r>
      <w:r w:rsidR="00857344" w:rsidRPr="003562D5">
        <w:t>brzmieniu:</w:t>
      </w:r>
    </w:p>
    <w:p w14:paraId="7D7D03CB" w14:textId="6DB48D04" w:rsidR="00857344" w:rsidRPr="003562D5" w:rsidRDefault="008D375B" w:rsidP="00857344">
      <w:pPr>
        <w:pStyle w:val="ZARTzmartartykuempunktem"/>
      </w:pPr>
      <w:r w:rsidRPr="003562D5">
        <w:t>„</w:t>
      </w:r>
      <w:r w:rsidR="00857344" w:rsidRPr="003562D5">
        <w:t>Art.</w:t>
      </w:r>
      <w:r w:rsidR="00F6261E">
        <w:t xml:space="preserve"> </w:t>
      </w:r>
      <w:r w:rsidR="00857344" w:rsidRPr="003562D5">
        <w:t xml:space="preserve">135ha. </w:t>
      </w:r>
      <w:r w:rsidR="005566FA" w:rsidRPr="003562D5">
        <w:t xml:space="preserve">1. </w:t>
      </w:r>
      <w:r w:rsidR="00857344" w:rsidRPr="003562D5">
        <w:t>Jeżeli przeciwko obwinionemu jest prowadzone postępowanie dyscyplinarne obejmujące zarzuty popełnienia dwóch lub więcej czynów,</w:t>
      </w:r>
      <w:r w:rsidR="000E7AFF" w:rsidRPr="003562D5">
        <w:t xml:space="preserve"> a</w:t>
      </w:r>
      <w:r w:rsidR="00F6261E">
        <w:t xml:space="preserve"> </w:t>
      </w:r>
      <w:r w:rsidR="00857344" w:rsidRPr="003562D5">
        <w:t>zebrane na danym etapie postępowania dowody dają podstawy do uznania obwinionego winnym popełnienia jednego</w:t>
      </w:r>
      <w:r w:rsidR="000E7AFF" w:rsidRPr="003562D5">
        <w:t xml:space="preserve"> z</w:t>
      </w:r>
      <w:r w:rsidR="00F6261E">
        <w:t xml:space="preserve"> </w:t>
      </w:r>
      <w:r w:rsidR="00857344" w:rsidRPr="003562D5">
        <w:t>zarzuconych czynów, przełożony dyscyplinarny może,</w:t>
      </w:r>
      <w:r w:rsidR="000E7AFF" w:rsidRPr="003562D5">
        <w:t xml:space="preserve"> w</w:t>
      </w:r>
      <w:r w:rsidR="00F6261E">
        <w:t xml:space="preserve"> </w:t>
      </w:r>
      <w:r w:rsidR="00857344" w:rsidRPr="003562D5">
        <w:t>drodze postanowienia, wyłączyć ten czyn do odrębnego postępowania dyscyplinarnego, bez względu na wyjaśnienie wszystkich okoliczności dotyczących pozostałych czynów objętych postępowaniem.</w:t>
      </w:r>
    </w:p>
    <w:p w14:paraId="40078559" w14:textId="6E29FB74" w:rsidR="005566FA" w:rsidRPr="003562D5" w:rsidRDefault="005566FA" w:rsidP="00B75858">
      <w:pPr>
        <w:pStyle w:val="ZUSTzmustartykuempunktem"/>
      </w:pPr>
      <w:r w:rsidRPr="003562D5">
        <w:t>2.</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zebrane</w:t>
      </w:r>
      <w:r w:rsidR="00034AED" w:rsidRPr="003562D5">
        <w:t xml:space="preserve"> w</w:t>
      </w:r>
      <w:r w:rsidR="00F6261E">
        <w:t xml:space="preserve"> </w:t>
      </w:r>
      <w:r w:rsidRPr="003562D5">
        <w:t>toku postępowania dyscyplinarnego dowody dotyczące wyłączonego czynu stają się dowodami odrębnego postępowania dyscyplinarnego.</w:t>
      </w:r>
    </w:p>
    <w:p w14:paraId="7B9371E2" w14:textId="1DCBCA5E" w:rsidR="00857344" w:rsidRPr="003562D5" w:rsidRDefault="00857344" w:rsidP="00857344">
      <w:pPr>
        <w:pStyle w:val="ZARTzmartartykuempunktem"/>
      </w:pPr>
      <w:r w:rsidRPr="003562D5">
        <w:lastRenderedPageBreak/>
        <w:t>Art.</w:t>
      </w:r>
      <w:r w:rsidR="00F6261E">
        <w:t xml:space="preserve"> </w:t>
      </w:r>
      <w:r w:rsidRPr="003562D5">
        <w:t>135hb.</w:t>
      </w:r>
      <w:r w:rsidR="00F6261E">
        <w:t xml:space="preserve"> </w:t>
      </w:r>
      <w:r w:rsidRPr="003562D5">
        <w:t>1. Oczywiste omyłki pisarskie</w:t>
      </w:r>
      <w:r w:rsidR="000E7AFF" w:rsidRPr="003562D5">
        <w:t xml:space="preserve"> i</w:t>
      </w:r>
      <w:r w:rsidR="00F6261E">
        <w:t xml:space="preserve"> </w:t>
      </w:r>
      <w:r w:rsidRPr="003562D5">
        <w:t>rachunkowe</w:t>
      </w:r>
      <w:r w:rsidR="000E7AFF" w:rsidRPr="003562D5">
        <w:t xml:space="preserve"> w</w:t>
      </w:r>
      <w:r w:rsidR="00F6261E">
        <w:t xml:space="preserve"> </w:t>
      </w:r>
      <w:r w:rsidRPr="003562D5">
        <w:t>orzeczeniu lub postanowieniu można sprostować</w:t>
      </w:r>
      <w:r w:rsidR="000E7AFF" w:rsidRPr="003562D5">
        <w:t xml:space="preserve"> w</w:t>
      </w:r>
      <w:r w:rsidR="00F6261E">
        <w:t xml:space="preserve"> </w:t>
      </w:r>
      <w:r w:rsidRPr="003562D5">
        <w:t>każdym czasie</w:t>
      </w:r>
      <w:r w:rsidR="000E7AFF" w:rsidRPr="003562D5">
        <w:t xml:space="preserve"> w</w:t>
      </w:r>
      <w:r w:rsidR="00F6261E">
        <w:t xml:space="preserve"> </w:t>
      </w:r>
      <w:r w:rsidRPr="003562D5">
        <w:t>drodze postanowienia.</w:t>
      </w:r>
    </w:p>
    <w:p w14:paraId="6284E109" w14:textId="1BBCC04E" w:rsidR="00857344" w:rsidRPr="003562D5" w:rsidRDefault="00857344" w:rsidP="00857344">
      <w:pPr>
        <w:pStyle w:val="ZUSTzmustartykuempunktem"/>
      </w:pPr>
      <w:r w:rsidRPr="003562D5">
        <w:t>2.</w:t>
      </w:r>
      <w:r w:rsidR="00F6261E">
        <w:t xml:space="preserve"> </w:t>
      </w:r>
      <w:r w:rsidR="00E2364D" w:rsidRPr="003562D5">
        <w:t>Sp</w:t>
      </w:r>
      <w:r w:rsidRPr="003562D5">
        <w:t>rostowanie oczywistych omyłek pisarskich</w:t>
      </w:r>
      <w:r w:rsidR="000E7AFF" w:rsidRPr="003562D5">
        <w:t xml:space="preserve"> i</w:t>
      </w:r>
      <w:r w:rsidR="00F6261E">
        <w:t xml:space="preserve"> </w:t>
      </w:r>
      <w:r w:rsidRPr="003562D5">
        <w:t>rachunkowych</w:t>
      </w:r>
      <w:r w:rsidR="000E7AFF" w:rsidRPr="003562D5">
        <w:t xml:space="preserve"> w</w:t>
      </w:r>
      <w:r w:rsidR="00F6261E">
        <w:t xml:space="preserve"> </w:t>
      </w:r>
      <w:r w:rsidRPr="003562D5">
        <w:t>protokołach sporządzanych</w:t>
      </w:r>
      <w:r w:rsidR="000E7AFF" w:rsidRPr="003562D5">
        <w:t xml:space="preserve"> w</w:t>
      </w:r>
      <w:r w:rsidR="00F6261E">
        <w:t xml:space="preserve"> </w:t>
      </w:r>
      <w:r w:rsidRPr="003562D5">
        <w:t>toku postępowania dyscyplinarnego wymaga opisania tych omyłek przez osobę sporządzającą protokół przed jego podpisaniem.</w:t>
      </w:r>
      <w:r w:rsidR="000E7AFF" w:rsidRPr="003562D5">
        <w:t xml:space="preserve"> W</w:t>
      </w:r>
      <w:r w:rsidR="00F6261E">
        <w:t xml:space="preserve"> </w:t>
      </w:r>
      <w:r w:rsidRPr="003562D5">
        <w:t>przypadku ujawnienia omyłek pisarskich lub rachunkowych po podpisaniu protokołu, prostuje się je</w:t>
      </w:r>
      <w:r w:rsidR="000E7AFF" w:rsidRPr="003562D5">
        <w:t xml:space="preserve"> w</w:t>
      </w:r>
      <w:r w:rsidR="00F6261E">
        <w:t xml:space="preserve"> </w:t>
      </w:r>
      <w:r w:rsidRPr="003562D5">
        <w:t>drodze postanowienia.</w:t>
      </w:r>
    </w:p>
    <w:p w14:paraId="1EBA12E1" w14:textId="5AF7BC8D" w:rsidR="00857344" w:rsidRPr="003562D5" w:rsidRDefault="00857344" w:rsidP="00857344">
      <w:pPr>
        <w:pStyle w:val="ZUSTzmustartykuempunktem"/>
      </w:pPr>
      <w:r w:rsidRPr="003562D5">
        <w:t>3.</w:t>
      </w:r>
      <w:r w:rsidR="00F6261E">
        <w:t xml:space="preserve"> </w:t>
      </w:r>
      <w:r w:rsidR="007447A1">
        <w:t>Od p</w:t>
      </w:r>
      <w:r w:rsidRPr="003562D5">
        <w:t>ostanowie</w:t>
      </w:r>
      <w:r w:rsidR="007447A1">
        <w:t>ń</w:t>
      </w:r>
      <w:r w:rsidRPr="003562D5">
        <w:t>,</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1 i</w:t>
      </w:r>
      <w:r w:rsidR="00F6261E">
        <w:t xml:space="preserve"> </w:t>
      </w:r>
      <w:r w:rsidRPr="003562D5">
        <w:t xml:space="preserve">2, </w:t>
      </w:r>
      <w:r w:rsidR="007447A1">
        <w:t>odwołanie nie przysługuje</w:t>
      </w:r>
      <w:r w:rsidRPr="003562D5">
        <w:t>.</w:t>
      </w:r>
    </w:p>
    <w:p w14:paraId="6372F7D6" w14:textId="13F1BB3C" w:rsidR="00857344" w:rsidRPr="003562D5" w:rsidRDefault="00857344" w:rsidP="00857344">
      <w:pPr>
        <w:pStyle w:val="ZUSTzmustartykuempunktem"/>
      </w:pPr>
      <w:r w:rsidRPr="003562D5">
        <w:t>4.</w:t>
      </w:r>
      <w:r w:rsidR="00F6261E">
        <w:t xml:space="preserve"> </w:t>
      </w:r>
      <w:r w:rsidR="00E2364D" w:rsidRPr="003562D5">
        <w:t>Sp</w:t>
      </w:r>
      <w:r w:rsidRPr="003562D5">
        <w:t>rostowanie omyłek pisarskich</w:t>
      </w:r>
      <w:r w:rsidR="000E7AFF" w:rsidRPr="003562D5">
        <w:t xml:space="preserve"> i</w:t>
      </w:r>
      <w:r w:rsidR="00F6261E">
        <w:t xml:space="preserve"> </w:t>
      </w:r>
      <w:r w:rsidRPr="003562D5">
        <w:t>rachunkowych następuje</w:t>
      </w:r>
      <w:r w:rsidR="000E7AFF" w:rsidRPr="003562D5">
        <w:t xml:space="preserve"> z</w:t>
      </w:r>
      <w:r w:rsidR="00F6261E">
        <w:t xml:space="preserve"> </w:t>
      </w:r>
      <w:r w:rsidRPr="003562D5">
        <w:t>urzędu albo na wniosek pokrzywdzonego, ukaranego lub obwinionego albo,</w:t>
      </w:r>
      <w:r w:rsidR="000E7AFF" w:rsidRPr="003562D5">
        <w:t xml:space="preserve"> w</w:t>
      </w:r>
      <w:r w:rsidR="00F6261E">
        <w:t xml:space="preserve"> </w:t>
      </w:r>
      <w:r w:rsidRPr="003562D5">
        <w:t>przypadku jego śmierci, na wniosek jego małżonka, krewnych</w:t>
      </w:r>
      <w:r w:rsidR="000E7AFF" w:rsidRPr="003562D5">
        <w:t xml:space="preserve"> w</w:t>
      </w:r>
      <w:r w:rsidR="00F6261E">
        <w:t xml:space="preserve"> </w:t>
      </w:r>
      <w:r w:rsidRPr="003562D5">
        <w:t>linii prostej, rodzeństwa, przysposabiającego lub przysposobionego.</w:t>
      </w:r>
    </w:p>
    <w:p w14:paraId="4C9AAC20" w14:textId="3BA89782" w:rsidR="00857344" w:rsidRPr="003562D5" w:rsidRDefault="00857344" w:rsidP="00857344">
      <w:pPr>
        <w:pStyle w:val="ZUSTzmustartykuempunktem"/>
      </w:pPr>
      <w:r w:rsidRPr="003562D5">
        <w:t>5.</w:t>
      </w:r>
      <w:r w:rsidR="00F6261E">
        <w:t xml:space="preserve"> </w:t>
      </w:r>
      <w:r w:rsidRPr="003562D5">
        <w:t>Sprostowania dokonuje przełożony dyscyplinarny lub rzecznik dyscyplinarny, który popełnił omyłkę.</w:t>
      </w:r>
      <w:r w:rsidR="008D375B" w:rsidRPr="003562D5">
        <w:t>”</w:t>
      </w:r>
      <w:r w:rsidRPr="003562D5">
        <w:t>;</w:t>
      </w:r>
    </w:p>
    <w:p w14:paraId="64CA2A3B" w14:textId="4DC91E3B" w:rsidR="00857344" w:rsidRPr="003562D5" w:rsidRDefault="00F12454" w:rsidP="007E5C36">
      <w:pPr>
        <w:pStyle w:val="PKTpunkt"/>
        <w:keepNext/>
      </w:pPr>
      <w:r w:rsidRPr="003562D5">
        <w:t>3</w:t>
      </w:r>
      <w:r w:rsidR="00497366" w:rsidRPr="003562D5">
        <w:t>6</w:t>
      </w:r>
      <w:r w:rsidR="00857344" w:rsidRPr="003562D5">
        <w:t>)</w:t>
      </w:r>
      <w:r w:rsidR="00857344" w:rsidRPr="003562D5">
        <w:tab/>
        <w:t>w</w:t>
      </w:r>
      <w:r w:rsidR="00034AED" w:rsidRPr="003562D5">
        <w:t xml:space="preserve"> art.</w:t>
      </w:r>
      <w:r w:rsidR="00F6261E">
        <w:t xml:space="preserve"> </w:t>
      </w:r>
      <w:r w:rsidR="00857344" w:rsidRPr="003562D5">
        <w:t>135i:</w:t>
      </w:r>
    </w:p>
    <w:p w14:paraId="3AC2F4C6" w14:textId="1D80653F" w:rsidR="00857344" w:rsidRPr="003562D5" w:rsidRDefault="00857344" w:rsidP="007E5C36">
      <w:pPr>
        <w:pStyle w:val="LITlitera"/>
        <w:keepNext/>
      </w:pPr>
      <w:r w:rsidRPr="003562D5">
        <w:t>a)</w:t>
      </w:r>
      <w:r w:rsidRPr="003562D5">
        <w:tab/>
        <w:t>w</w:t>
      </w:r>
      <w:r w:rsidR="00034AED" w:rsidRPr="003562D5">
        <w:t xml:space="preserve"> ust.</w:t>
      </w:r>
      <w:r w:rsidR="00F6261E">
        <w:t xml:space="preserve"> </w:t>
      </w:r>
      <w:r w:rsidR="000E7AFF" w:rsidRPr="003562D5">
        <w:t>4</w:t>
      </w:r>
      <w:r w:rsidR="00F6261E">
        <w:t xml:space="preserve"> </w:t>
      </w:r>
      <w:r w:rsidRPr="003562D5">
        <w:t>dodaje się zdanie trzecie:</w:t>
      </w:r>
    </w:p>
    <w:p w14:paraId="64351383" w14:textId="37BC58D0" w:rsidR="00857344" w:rsidRPr="003562D5" w:rsidRDefault="008D375B" w:rsidP="005A1EF1">
      <w:pPr>
        <w:pStyle w:val="ZLITFRAGzmlitfragmentunpzdanialiter"/>
      </w:pPr>
      <w:r w:rsidRPr="003562D5">
        <w:t>„</w:t>
      </w:r>
      <w:r w:rsidR="00857344" w:rsidRPr="003562D5">
        <w:t>Nieusprawiedliwione niestawienie się obwinionego lub jego obrońcy na czynność zapoznania się</w:t>
      </w:r>
      <w:r w:rsidR="000E7AFF" w:rsidRPr="003562D5">
        <w:t xml:space="preserve"> z</w:t>
      </w:r>
      <w:r w:rsidR="00F6261E">
        <w:t xml:space="preserve"> </w:t>
      </w:r>
      <w:r w:rsidR="00857344" w:rsidRPr="003562D5">
        <w:t>aktami postępowania dyscyplinarnego jest równoznaczne</w:t>
      </w:r>
      <w:r w:rsidR="000E7AFF" w:rsidRPr="003562D5">
        <w:t xml:space="preserve"> z</w:t>
      </w:r>
      <w:r w:rsidR="005A1EF1">
        <w:t> </w:t>
      </w:r>
      <w:r w:rsidR="00857344" w:rsidRPr="003562D5">
        <w:t xml:space="preserve">odmową </w:t>
      </w:r>
      <w:r w:rsidR="003C4E12" w:rsidRPr="003562D5">
        <w:t>skorzystania</w:t>
      </w:r>
      <w:r w:rsidR="00034AED" w:rsidRPr="003562D5">
        <w:t xml:space="preserve"> z</w:t>
      </w:r>
      <w:r w:rsidR="00F6261E">
        <w:t xml:space="preserve"> </w:t>
      </w:r>
      <w:r w:rsidR="003C4E12" w:rsidRPr="003562D5">
        <w:t xml:space="preserve">prawa do </w:t>
      </w:r>
      <w:r w:rsidR="00857344" w:rsidRPr="003562D5">
        <w:t>zapoznania się</w:t>
      </w:r>
      <w:r w:rsidR="000E7AFF" w:rsidRPr="003562D5">
        <w:t xml:space="preserve"> z</w:t>
      </w:r>
      <w:r w:rsidR="00F6261E">
        <w:t xml:space="preserve"> </w:t>
      </w:r>
      <w:r w:rsidR="00857344" w:rsidRPr="003562D5">
        <w:t>tymi aktami.</w:t>
      </w:r>
      <w:r w:rsidRPr="003562D5">
        <w:t>”</w:t>
      </w:r>
      <w:r w:rsidR="00857344" w:rsidRPr="003562D5">
        <w:t>,</w:t>
      </w:r>
    </w:p>
    <w:p w14:paraId="633A82A5" w14:textId="38ABB33C" w:rsidR="00857344" w:rsidRPr="003562D5" w:rsidRDefault="00857344" w:rsidP="007E5C36">
      <w:pPr>
        <w:pStyle w:val="LITlitera"/>
        <w:keepNext/>
      </w:pPr>
      <w:r w:rsidRPr="003562D5">
        <w:t>b)</w:t>
      </w:r>
      <w:r w:rsidRPr="003562D5">
        <w:tab/>
        <w:t>w</w:t>
      </w:r>
      <w:r w:rsidR="00034AED" w:rsidRPr="003562D5">
        <w:t xml:space="preserve"> ust.</w:t>
      </w:r>
      <w:r w:rsidR="00F6261E">
        <w:t xml:space="preserve"> </w:t>
      </w:r>
      <w:r w:rsidR="000E7AFF" w:rsidRPr="003562D5">
        <w:t>7</w:t>
      </w:r>
      <w:r w:rsidR="00F6261E">
        <w:t xml:space="preserve"> </w:t>
      </w:r>
      <w:r w:rsidRPr="003562D5">
        <w:t>wprowadzenie do wyliczenia otrzymuje brzmienie:</w:t>
      </w:r>
    </w:p>
    <w:p w14:paraId="56B2F006" w14:textId="11789B41" w:rsidR="00857344" w:rsidRPr="003562D5" w:rsidRDefault="008D375B" w:rsidP="003B1403">
      <w:pPr>
        <w:pStyle w:val="ZLITFRAGzmlitfragmentunpzdanialiter"/>
      </w:pPr>
      <w:r w:rsidRPr="003562D5">
        <w:t>„</w:t>
      </w:r>
      <w:r w:rsidR="00857344" w:rsidRPr="003562D5">
        <w:t>Rzecznik dyscyplinarny, po zapoznaniu obwinionego</w:t>
      </w:r>
      <w:r w:rsidR="000E7AFF" w:rsidRPr="003562D5">
        <w:t xml:space="preserve"> z</w:t>
      </w:r>
      <w:r w:rsidR="00F6261E">
        <w:t xml:space="preserve"> </w:t>
      </w:r>
      <w:r w:rsidR="00857344" w:rsidRPr="003562D5">
        <w:t>aktami postępowania dyscyplinarnego, wydaje postanowienie</w:t>
      </w:r>
      <w:r w:rsidR="000E7AFF" w:rsidRPr="003562D5">
        <w:t xml:space="preserve"> o</w:t>
      </w:r>
      <w:r w:rsidR="00F6261E">
        <w:t xml:space="preserve"> </w:t>
      </w:r>
      <w:r w:rsidR="00857344" w:rsidRPr="003562D5">
        <w:t>zakończeniu czynności dowodowych oraz</w:t>
      </w:r>
      <w:r w:rsidR="000E7AFF" w:rsidRPr="003562D5">
        <w:t xml:space="preserve"> w</w:t>
      </w:r>
      <w:r w:rsidR="00F6261E">
        <w:t xml:space="preserve"> </w:t>
      </w:r>
      <w:r w:rsidR="00857344" w:rsidRPr="003562D5">
        <w:t xml:space="preserve">terminie </w:t>
      </w:r>
      <w:r w:rsidR="000E7AFF" w:rsidRPr="003562D5">
        <w:t>7</w:t>
      </w:r>
      <w:r w:rsidR="00F6261E">
        <w:t xml:space="preserve"> </w:t>
      </w:r>
      <w:r w:rsidR="00857344" w:rsidRPr="003562D5">
        <w:t xml:space="preserve">dni </w:t>
      </w:r>
      <w:r w:rsidR="003C4E12" w:rsidRPr="003562D5">
        <w:t xml:space="preserve">po zakończeniu czynności dowodowych </w:t>
      </w:r>
      <w:r w:rsidR="00857344" w:rsidRPr="003562D5">
        <w:t>sporządza sprawozdanie, które:</w:t>
      </w:r>
      <w:r w:rsidRPr="003562D5">
        <w:t>”</w:t>
      </w:r>
      <w:r w:rsidR="00857344" w:rsidRPr="003562D5">
        <w:t>;</w:t>
      </w:r>
    </w:p>
    <w:p w14:paraId="29AEE83A" w14:textId="5A52F0F2" w:rsidR="00857344" w:rsidRPr="003562D5" w:rsidRDefault="00F12454" w:rsidP="007E5C36">
      <w:pPr>
        <w:pStyle w:val="PKTpunkt"/>
        <w:keepNext/>
      </w:pPr>
      <w:r w:rsidRPr="003562D5">
        <w:t>3</w:t>
      </w:r>
      <w:r w:rsidR="00497366" w:rsidRPr="003562D5">
        <w:t>7</w:t>
      </w:r>
      <w:r w:rsidR="00857344" w:rsidRPr="003562D5">
        <w:t>)</w:t>
      </w:r>
      <w:r w:rsidR="00857344" w:rsidRPr="003562D5">
        <w:tab/>
        <w:t>w</w:t>
      </w:r>
      <w:r w:rsidR="00034AED" w:rsidRPr="003562D5">
        <w:t xml:space="preserve"> art.</w:t>
      </w:r>
      <w:r w:rsidR="00F6261E">
        <w:t xml:space="preserve"> </w:t>
      </w:r>
      <w:r w:rsidR="00857344" w:rsidRPr="003562D5">
        <w:t>135j:</w:t>
      </w:r>
    </w:p>
    <w:p w14:paraId="360FCEF0" w14:textId="3AF24DC1" w:rsidR="00857344" w:rsidRPr="003562D5" w:rsidRDefault="00857344" w:rsidP="007E5C36">
      <w:pPr>
        <w:pStyle w:val="LITlitera"/>
        <w:keepNext/>
      </w:pPr>
      <w:r w:rsidRPr="003562D5">
        <w:t>a)</w:t>
      </w:r>
      <w:r w:rsidRPr="003562D5">
        <w:tab/>
        <w:t xml:space="preserve">ust. </w:t>
      </w:r>
      <w:r w:rsidR="000E7AFF" w:rsidRPr="003562D5">
        <w:t>1</w:t>
      </w:r>
      <w:r w:rsidR="00F6261E">
        <w:t xml:space="preserve"> </w:t>
      </w:r>
      <w:r w:rsidRPr="003562D5">
        <w:t>otrzymuje brzmienie:</w:t>
      </w:r>
    </w:p>
    <w:p w14:paraId="1782AD2C" w14:textId="7C9DB6C8" w:rsidR="00857344" w:rsidRPr="003562D5" w:rsidRDefault="008D375B" w:rsidP="007E5C36">
      <w:pPr>
        <w:pStyle w:val="ZLITUSTzmustliter"/>
        <w:keepNext/>
      </w:pPr>
      <w:r w:rsidRPr="003562D5">
        <w:t>„</w:t>
      </w:r>
      <w:r w:rsidR="00857344" w:rsidRPr="003562D5">
        <w:t>1. Na podstawie zebranego</w:t>
      </w:r>
      <w:r w:rsidR="000E7AFF" w:rsidRPr="003562D5">
        <w:t xml:space="preserve"> w</w:t>
      </w:r>
      <w:r w:rsidR="00F6261E">
        <w:t xml:space="preserve"> </w:t>
      </w:r>
      <w:r w:rsidR="00857344" w:rsidRPr="003562D5">
        <w:t>sprawie materiału dowodowego przełożony dyscyplinarny wydaje orzeczenie o:</w:t>
      </w:r>
    </w:p>
    <w:p w14:paraId="0B3A3E9D" w14:textId="77777777" w:rsidR="00857344" w:rsidRPr="003562D5" w:rsidRDefault="00857344" w:rsidP="00857344">
      <w:pPr>
        <w:pStyle w:val="ZLITPKTzmpktliter"/>
      </w:pPr>
      <w:r w:rsidRPr="003562D5">
        <w:t>1)</w:t>
      </w:r>
      <w:r w:rsidRPr="003562D5">
        <w:tab/>
        <w:t>uniewinnieniu, jeżeli przeprowadzone postępowanie nie potwierdziło zarzutów stawianych obwinionemu, albo</w:t>
      </w:r>
    </w:p>
    <w:p w14:paraId="5480C767" w14:textId="6BBA8871" w:rsidR="00857344" w:rsidRPr="003562D5" w:rsidRDefault="00857344" w:rsidP="00857344">
      <w:pPr>
        <w:pStyle w:val="ZLITPKTzmpktliter"/>
      </w:pPr>
      <w:r w:rsidRPr="003562D5">
        <w:t>2)</w:t>
      </w:r>
      <w:r w:rsidRPr="003562D5">
        <w:tab/>
        <w:t>uznaniu winnym popełnienia czynu, za który ponosi on odpowiedzialność dyscyplinarną,</w:t>
      </w:r>
      <w:r w:rsidR="000E7AFF" w:rsidRPr="003562D5">
        <w:t xml:space="preserve"> i</w:t>
      </w:r>
      <w:r w:rsidR="00F6261E">
        <w:t xml:space="preserve"> </w:t>
      </w:r>
      <w:r w:rsidR="000E7AFF" w:rsidRPr="003562D5">
        <w:t>o</w:t>
      </w:r>
      <w:r w:rsidR="00F6261E">
        <w:t xml:space="preserve"> </w:t>
      </w:r>
      <w:r w:rsidRPr="003562D5">
        <w:t>wymierzeniu kary dyscyplinarnej, albo</w:t>
      </w:r>
    </w:p>
    <w:p w14:paraId="6B6EA75D" w14:textId="293C1693" w:rsidR="00857344" w:rsidRPr="003562D5" w:rsidRDefault="00857344" w:rsidP="00857344">
      <w:pPr>
        <w:pStyle w:val="ZLITPKTzmpktliter"/>
      </w:pPr>
      <w:r w:rsidRPr="003562D5">
        <w:lastRenderedPageBreak/>
        <w:t>3)</w:t>
      </w:r>
      <w:r w:rsidRPr="003562D5">
        <w:tab/>
        <w:t>uznaniu winnym popełnienia czynu, za który ponosi on odpowiedzialność dyscyplinarną,</w:t>
      </w:r>
      <w:r w:rsidR="000E7AFF" w:rsidRPr="003562D5">
        <w:t xml:space="preserve"> i</w:t>
      </w:r>
      <w:r w:rsidR="00F6261E">
        <w:t xml:space="preserve"> </w:t>
      </w:r>
      <w:r w:rsidR="000E7AFF" w:rsidRPr="003562D5">
        <w:t>o</w:t>
      </w:r>
      <w:r w:rsidR="00F6261E">
        <w:t xml:space="preserve"> </w:t>
      </w:r>
      <w:r w:rsidRPr="003562D5">
        <w:t>odstąpieniu od wymierzenia kary, albo</w:t>
      </w:r>
    </w:p>
    <w:p w14:paraId="0F1778AC" w14:textId="77777777" w:rsidR="00857344" w:rsidRPr="003562D5" w:rsidRDefault="00857344" w:rsidP="00857344">
      <w:pPr>
        <w:pStyle w:val="ZLITPKTzmpktliter"/>
      </w:pPr>
      <w:r w:rsidRPr="003562D5">
        <w:t>4)</w:t>
      </w:r>
      <w:r w:rsidRPr="003562D5">
        <w:tab/>
        <w:t>umorzeniu postępowania.</w:t>
      </w:r>
      <w:r w:rsidR="008D375B" w:rsidRPr="003562D5">
        <w:t>”</w:t>
      </w:r>
      <w:r w:rsidRPr="003562D5">
        <w:t>,</w:t>
      </w:r>
    </w:p>
    <w:p w14:paraId="127D28E4" w14:textId="7404FFBC" w:rsidR="0004226A" w:rsidRPr="003562D5" w:rsidRDefault="00857344" w:rsidP="007E5C36">
      <w:pPr>
        <w:pStyle w:val="LITlitera"/>
        <w:keepNext/>
      </w:pPr>
      <w:r w:rsidRPr="003562D5">
        <w:t>b)</w:t>
      </w:r>
      <w:r w:rsidRPr="003562D5">
        <w:tab/>
      </w:r>
      <w:r w:rsidR="0004226A" w:rsidRPr="003562D5">
        <w:t>po</w:t>
      </w:r>
      <w:r w:rsidR="00034AED" w:rsidRPr="003562D5">
        <w:t xml:space="preserve"> ust.</w:t>
      </w:r>
      <w:r w:rsidR="00F6261E">
        <w:t xml:space="preserve"> </w:t>
      </w:r>
      <w:r w:rsidR="00034AED" w:rsidRPr="003562D5">
        <w:t>1</w:t>
      </w:r>
      <w:r w:rsidR="00F6261E">
        <w:t xml:space="preserve"> </w:t>
      </w:r>
      <w:r w:rsidR="0004226A" w:rsidRPr="003562D5">
        <w:t>dodaje się</w:t>
      </w:r>
      <w:r w:rsidR="00034AED" w:rsidRPr="003562D5">
        <w:t xml:space="preserve"> ust.</w:t>
      </w:r>
      <w:r w:rsidR="00F6261E">
        <w:t xml:space="preserve"> </w:t>
      </w:r>
      <w:r w:rsidR="0004226A" w:rsidRPr="003562D5">
        <w:t>1a</w:t>
      </w:r>
      <w:r w:rsidR="00034AED" w:rsidRPr="003562D5">
        <w:t xml:space="preserve"> w</w:t>
      </w:r>
      <w:r w:rsidR="00F6261E">
        <w:t xml:space="preserve"> </w:t>
      </w:r>
      <w:r w:rsidR="0004226A" w:rsidRPr="003562D5">
        <w:t>brzmieniu:</w:t>
      </w:r>
    </w:p>
    <w:p w14:paraId="66967477" w14:textId="6ACE3B60" w:rsidR="0004226A" w:rsidRPr="003562D5" w:rsidRDefault="008D375B" w:rsidP="007E5C36">
      <w:pPr>
        <w:pStyle w:val="ZLITUSTzmustliter"/>
      </w:pPr>
      <w:r w:rsidRPr="003562D5">
        <w:t>„</w:t>
      </w:r>
      <w:r w:rsidR="0004226A" w:rsidRPr="003562D5">
        <w:t>1a. Przełożony dyscyplinarny</w:t>
      </w:r>
      <w:r w:rsidR="00034AED" w:rsidRPr="003562D5">
        <w:t xml:space="preserve"> w</w:t>
      </w:r>
      <w:r w:rsidR="00F6261E">
        <w:t xml:space="preserve"> </w:t>
      </w:r>
      <w:r w:rsidR="0004226A" w:rsidRPr="003562D5">
        <w:t>orzeczeniu może zmienić opis czynu lub jego kwalifikację prawną wyłącznie</w:t>
      </w:r>
      <w:r w:rsidR="00034AED" w:rsidRPr="003562D5">
        <w:t xml:space="preserve"> w</w:t>
      </w:r>
      <w:r w:rsidR="00F6261E">
        <w:t xml:space="preserve"> </w:t>
      </w:r>
      <w:r w:rsidR="0004226A" w:rsidRPr="003562D5">
        <w:t>grani</w:t>
      </w:r>
      <w:r w:rsidR="00810347" w:rsidRPr="003562D5">
        <w:t>c</w:t>
      </w:r>
      <w:r w:rsidR="0004226A" w:rsidRPr="003562D5">
        <w:t>ach czynu zarzucanego obwinionemu</w:t>
      </w:r>
      <w:r w:rsidR="00034AED" w:rsidRPr="003562D5">
        <w:t xml:space="preserve"> i</w:t>
      </w:r>
      <w:r w:rsidR="00F6261E">
        <w:t xml:space="preserve"> </w:t>
      </w:r>
      <w:r w:rsidR="0004226A" w:rsidRPr="003562D5">
        <w:t>jego kwalifikacji prawnej.</w:t>
      </w:r>
      <w:r w:rsidRPr="003562D5">
        <w:t>”</w:t>
      </w:r>
      <w:r w:rsidR="00275CA0">
        <w:t>,</w:t>
      </w:r>
    </w:p>
    <w:p w14:paraId="34FED791" w14:textId="7CDE0C49" w:rsidR="00857344" w:rsidRPr="003562D5" w:rsidRDefault="0004226A" w:rsidP="007E5C36">
      <w:pPr>
        <w:pStyle w:val="LITlitera"/>
        <w:keepNext/>
      </w:pPr>
      <w:r w:rsidRPr="003562D5">
        <w:t>c)</w:t>
      </w:r>
      <w:r w:rsidR="00405718" w:rsidRPr="003562D5">
        <w:tab/>
      </w:r>
      <w:r w:rsidR="00857344" w:rsidRPr="003562D5">
        <w:t xml:space="preserve">ust. </w:t>
      </w:r>
      <w:r w:rsidR="00034AED" w:rsidRPr="003562D5">
        <w:t>3 i</w:t>
      </w:r>
      <w:r w:rsidR="00F6261E">
        <w:t xml:space="preserve"> </w:t>
      </w:r>
      <w:r w:rsidR="000E7AFF" w:rsidRPr="003562D5">
        <w:t>4</w:t>
      </w:r>
      <w:r w:rsidR="00F6261E">
        <w:t xml:space="preserve"> </w:t>
      </w:r>
      <w:r w:rsidR="00857344" w:rsidRPr="003562D5">
        <w:t>otrzymuj</w:t>
      </w:r>
      <w:r w:rsidR="003D390E" w:rsidRPr="003562D5">
        <w:t>ą</w:t>
      </w:r>
      <w:r w:rsidR="00857344" w:rsidRPr="003562D5">
        <w:t xml:space="preserve"> brzmienie:</w:t>
      </w:r>
    </w:p>
    <w:p w14:paraId="2FA0A374" w14:textId="3820FE1B" w:rsidR="00857344" w:rsidRPr="003562D5" w:rsidRDefault="008D375B" w:rsidP="00857344">
      <w:pPr>
        <w:pStyle w:val="ZLITUSTzmustliter"/>
      </w:pPr>
      <w:r w:rsidRPr="003562D5">
        <w:t>„</w:t>
      </w:r>
      <w:r w:rsidR="00857344" w:rsidRPr="003562D5">
        <w:t>3. Jeżeli przełożony dyscyplinarny uzna, że przekazane mu akta postępowania dyscyplinarnego zawierają istotne braki</w:t>
      </w:r>
      <w:r w:rsidR="00EA592C">
        <w:t xml:space="preserve"> tego postępowania</w:t>
      </w:r>
      <w:r w:rsidR="00857344" w:rsidRPr="003562D5">
        <w:t>,</w:t>
      </w:r>
      <w:r w:rsidR="000E7AFF" w:rsidRPr="003562D5">
        <w:t xml:space="preserve"> w</w:t>
      </w:r>
      <w:r w:rsidR="00F6261E">
        <w:t xml:space="preserve"> </w:t>
      </w:r>
      <w:r w:rsidR="00857344" w:rsidRPr="003562D5">
        <w:t xml:space="preserve">terminie </w:t>
      </w:r>
      <w:r w:rsidR="00DC0E84" w:rsidRPr="003562D5">
        <w:t>14</w:t>
      </w:r>
      <w:r w:rsidR="00F6261E">
        <w:t xml:space="preserve"> </w:t>
      </w:r>
      <w:r w:rsidR="00857344" w:rsidRPr="003562D5">
        <w:t>dni od dnia przekazania mu akt wydaje postanowienie</w:t>
      </w:r>
      <w:r w:rsidR="000E7AFF" w:rsidRPr="003562D5">
        <w:t xml:space="preserve"> o</w:t>
      </w:r>
      <w:r w:rsidR="00F6261E">
        <w:t xml:space="preserve"> </w:t>
      </w:r>
      <w:r w:rsidR="00857344" w:rsidRPr="003562D5">
        <w:t>uchyleniu postanowienia</w:t>
      </w:r>
      <w:r w:rsidR="000E7AFF" w:rsidRPr="003562D5">
        <w:t xml:space="preserve"> o </w:t>
      </w:r>
      <w:r w:rsidR="00EF5E5B" w:rsidRPr="003562D5">
        <w:t>zakończeniu czynności</w:t>
      </w:r>
      <w:r w:rsidR="00F6261E">
        <w:t xml:space="preserve"> </w:t>
      </w:r>
      <w:r w:rsidR="00857344" w:rsidRPr="003562D5">
        <w:t>dowodow</w:t>
      </w:r>
      <w:r w:rsidR="00EF5E5B" w:rsidRPr="003562D5">
        <w:t>ych</w:t>
      </w:r>
      <w:r w:rsidR="000E7AFF" w:rsidRPr="003562D5">
        <w:t xml:space="preserve"> i</w:t>
      </w:r>
      <w:r w:rsidR="00F6261E">
        <w:t xml:space="preserve"> </w:t>
      </w:r>
      <w:r w:rsidR="00857344" w:rsidRPr="003562D5">
        <w:t>zwraca sprawę rzecznikowi dyscyplinarnemu</w:t>
      </w:r>
      <w:r w:rsidR="000E7AFF" w:rsidRPr="003562D5">
        <w:t xml:space="preserve"> w</w:t>
      </w:r>
      <w:r w:rsidR="00F6261E">
        <w:t xml:space="preserve"> </w:t>
      </w:r>
      <w:r w:rsidR="00857344" w:rsidRPr="003562D5">
        <w:t>celu usunięcia stwierdzonych uchybień bądź uzupełnienia braków</w:t>
      </w:r>
      <w:r w:rsidR="000E7AFF" w:rsidRPr="003562D5">
        <w:t xml:space="preserve"> w</w:t>
      </w:r>
      <w:r w:rsidR="00F6261E">
        <w:t xml:space="preserve"> </w:t>
      </w:r>
      <w:r w:rsidR="00857344" w:rsidRPr="003562D5">
        <w:t>zakresie dowodowym.</w:t>
      </w:r>
    </w:p>
    <w:p w14:paraId="40AB6172" w14:textId="773664FB" w:rsidR="00857344" w:rsidRPr="003562D5" w:rsidRDefault="00857344" w:rsidP="00857344">
      <w:pPr>
        <w:pStyle w:val="ZLITUSTzmustliter"/>
      </w:pPr>
      <w:r w:rsidRPr="003562D5">
        <w:t>4.</w:t>
      </w:r>
      <w:r w:rsidR="00F6261E">
        <w:t xml:space="preserve"> </w:t>
      </w:r>
      <w:r w:rsidR="006E7CE2" w:rsidRPr="003562D5">
        <w:t>Jeżeli</w:t>
      </w:r>
      <w:r w:rsidR="00034AED" w:rsidRPr="003562D5">
        <w:t xml:space="preserve"> w</w:t>
      </w:r>
      <w:r w:rsidR="00F6261E">
        <w:t xml:space="preserve"> </w:t>
      </w:r>
      <w:r w:rsidR="006E7CE2" w:rsidRPr="003562D5">
        <w:t>dniu wydania orzeczenia zachodzi okoliczność uzasadniająca umorzenie postępowania</w:t>
      </w:r>
      <w:r w:rsidR="00034AED" w:rsidRPr="003562D5">
        <w:t xml:space="preserve"> w</w:t>
      </w:r>
      <w:r w:rsidR="00F6261E">
        <w:t xml:space="preserve"> </w:t>
      </w:r>
      <w:r w:rsidR="006E7CE2" w:rsidRPr="003562D5">
        <w:t>części,</w:t>
      </w:r>
      <w:r w:rsidR="00034AED" w:rsidRPr="003562D5">
        <w:t xml:space="preserve"> o</w:t>
      </w:r>
      <w:r w:rsidR="00F6261E">
        <w:t xml:space="preserve"> </w:t>
      </w:r>
      <w:r w:rsidR="006E7CE2" w:rsidRPr="003562D5">
        <w:t>umorzeniu rozstrzyga się</w:t>
      </w:r>
      <w:r w:rsidR="00034AED" w:rsidRPr="003562D5">
        <w:t xml:space="preserve"> w</w:t>
      </w:r>
      <w:r w:rsidR="00F6261E">
        <w:t xml:space="preserve"> </w:t>
      </w:r>
      <w:r w:rsidR="006E7CE2" w:rsidRPr="003562D5">
        <w:t>orzeczeniu</w:t>
      </w:r>
      <w:r w:rsidR="004770E4" w:rsidRPr="003562D5">
        <w:t>.</w:t>
      </w:r>
      <w:r w:rsidR="008D375B" w:rsidRPr="003562D5">
        <w:t>”</w:t>
      </w:r>
      <w:r w:rsidR="006E7CE2" w:rsidRPr="003562D5">
        <w:t>;</w:t>
      </w:r>
    </w:p>
    <w:p w14:paraId="09C6371F" w14:textId="6A2FBAEF" w:rsidR="0033325F" w:rsidRPr="003562D5" w:rsidRDefault="00F12454" w:rsidP="007E5C36">
      <w:pPr>
        <w:pStyle w:val="PKTpunkt"/>
        <w:keepNext/>
      </w:pPr>
      <w:r w:rsidRPr="003562D5">
        <w:t>3</w:t>
      </w:r>
      <w:r w:rsidR="00497366" w:rsidRPr="003562D5">
        <w:t>8</w:t>
      </w:r>
      <w:r w:rsidR="00CC2578" w:rsidRPr="003562D5">
        <w:t>)</w:t>
      </w:r>
      <w:r w:rsidR="002C1F0A" w:rsidRPr="003562D5">
        <w:tab/>
      </w:r>
      <w:r w:rsidR="0033325F" w:rsidRPr="003562D5">
        <w:t>po</w:t>
      </w:r>
      <w:r w:rsidR="00034AED" w:rsidRPr="003562D5">
        <w:t xml:space="preserve"> </w:t>
      </w:r>
      <w:r w:rsidR="00206295">
        <w:t>art.</w:t>
      </w:r>
      <w:r w:rsidR="00F6261E">
        <w:t xml:space="preserve"> </w:t>
      </w:r>
      <w:r w:rsidR="0033325F" w:rsidRPr="003562D5">
        <w:t>135j dodaje się</w:t>
      </w:r>
      <w:r w:rsidR="00034AED" w:rsidRPr="003562D5">
        <w:t xml:space="preserve"> art.</w:t>
      </w:r>
      <w:r w:rsidR="00F6261E">
        <w:t xml:space="preserve"> </w:t>
      </w:r>
      <w:r w:rsidR="00FF0D9E" w:rsidRPr="003562D5">
        <w:t>135ja</w:t>
      </w:r>
      <w:r w:rsidR="00034AED" w:rsidRPr="003562D5">
        <w:t xml:space="preserve"> w</w:t>
      </w:r>
      <w:r w:rsidR="00F6261E">
        <w:t xml:space="preserve"> </w:t>
      </w:r>
      <w:r w:rsidR="0033325F" w:rsidRPr="003562D5">
        <w:t>brzmieniu:</w:t>
      </w:r>
    </w:p>
    <w:p w14:paraId="143D5889" w14:textId="77777777" w:rsidR="00EE6DA9" w:rsidRPr="003562D5" w:rsidRDefault="008D375B" w:rsidP="007E5C36">
      <w:pPr>
        <w:pStyle w:val="ZARTzmartartykuempunktem"/>
        <w:keepNext/>
      </w:pPr>
      <w:r w:rsidRPr="003562D5">
        <w:t>„</w:t>
      </w:r>
      <w:r w:rsidR="0033325F" w:rsidRPr="003562D5">
        <w:t>Art.</w:t>
      </w:r>
      <w:r w:rsidR="00C97AAF" w:rsidRPr="003562D5">
        <w:t xml:space="preserve"> 135</w:t>
      </w:r>
      <w:r w:rsidR="00FF0D9E" w:rsidRPr="003562D5">
        <w:t>ja</w:t>
      </w:r>
      <w:r w:rsidR="0033325F" w:rsidRPr="003562D5">
        <w:t xml:space="preserve">. </w:t>
      </w:r>
      <w:r w:rsidR="00EE6DA9" w:rsidRPr="003562D5">
        <w:t>1. Postępowanie dyscyplinarne umarza się, jeżeli:</w:t>
      </w:r>
    </w:p>
    <w:p w14:paraId="107A430F" w14:textId="77777777" w:rsidR="00EE6DA9" w:rsidRPr="003562D5" w:rsidRDefault="00EE6DA9" w:rsidP="00405718">
      <w:pPr>
        <w:pStyle w:val="ZPKTzmpktartykuempunktem"/>
      </w:pPr>
      <w:r w:rsidRPr="003562D5">
        <w:t>1)</w:t>
      </w:r>
      <w:r w:rsidRPr="003562D5">
        <w:tab/>
        <w:t>nastąpiło przedawnienie wymierzenia kary dyscyplinarnej;</w:t>
      </w:r>
    </w:p>
    <w:p w14:paraId="3D6B4E45" w14:textId="1A141251" w:rsidR="00EE6DA9" w:rsidRPr="003562D5" w:rsidRDefault="00EE6DA9" w:rsidP="00405718">
      <w:pPr>
        <w:pStyle w:val="ZPKTzmpktartykuempunktem"/>
      </w:pPr>
      <w:r w:rsidRPr="003562D5">
        <w:t>2)</w:t>
      </w:r>
      <w:r w:rsidRPr="003562D5">
        <w:tab/>
        <w:t>postępowanie dyscyplinarne wszczęto po upływie terminu, o</w:t>
      </w:r>
      <w:r w:rsidR="00F6261E">
        <w:t xml:space="preserve"> </w:t>
      </w:r>
      <w:r w:rsidRPr="003562D5">
        <w:t>którym mowa</w:t>
      </w:r>
      <w:r w:rsidR="00034AED" w:rsidRPr="003562D5">
        <w:t xml:space="preserve"> w art. </w:t>
      </w:r>
      <w:r w:rsidR="00C97AAF" w:rsidRPr="003562D5">
        <w:t>13</w:t>
      </w:r>
      <w:r w:rsidR="00034AED" w:rsidRPr="003562D5">
        <w:t>5 ust.</w:t>
      </w:r>
      <w:r w:rsidR="00F6261E">
        <w:t xml:space="preserve"> </w:t>
      </w:r>
      <w:r w:rsidR="00C97AAF" w:rsidRPr="003562D5">
        <w:t>3</w:t>
      </w:r>
      <w:r w:rsidRPr="003562D5">
        <w:t>;</w:t>
      </w:r>
    </w:p>
    <w:p w14:paraId="58A69344" w14:textId="77777777" w:rsidR="00EE6DA9" w:rsidRPr="003562D5" w:rsidRDefault="00EE6DA9" w:rsidP="00405718">
      <w:pPr>
        <w:pStyle w:val="ZPKTzmpktartykuempunktem"/>
      </w:pPr>
      <w:r w:rsidRPr="003562D5">
        <w:t>3)</w:t>
      </w:r>
      <w:r w:rsidRPr="003562D5">
        <w:tab/>
        <w:t>ustalono, że czyn stanowiący przewinienie dyscyplinarne przypisany obwinionemu nie wypełnia znamion czynu stanowiącego przewinienie dyscyplinarne;</w:t>
      </w:r>
    </w:p>
    <w:p w14:paraId="096C8E9E" w14:textId="77777777" w:rsidR="00EE6DA9" w:rsidRPr="003562D5" w:rsidRDefault="00EE6DA9" w:rsidP="00405718">
      <w:pPr>
        <w:pStyle w:val="ZPKTzmpktartykuempunktem"/>
      </w:pPr>
      <w:r w:rsidRPr="003562D5">
        <w:t>4)</w:t>
      </w:r>
      <w:r w:rsidRPr="003562D5">
        <w:tab/>
        <w:t>obwiniony zmarł</w:t>
      </w:r>
      <w:r w:rsidR="00DF57D1" w:rsidRPr="003562D5">
        <w:t xml:space="preserve"> lub został uznany za zaginionego</w:t>
      </w:r>
      <w:r w:rsidRPr="003562D5">
        <w:t>;</w:t>
      </w:r>
    </w:p>
    <w:p w14:paraId="24A800FE" w14:textId="77777777" w:rsidR="00EE6DA9" w:rsidRPr="003562D5" w:rsidRDefault="00EE6DA9" w:rsidP="00405718">
      <w:pPr>
        <w:pStyle w:val="ZPKTzmpktartykuempunktem"/>
      </w:pPr>
      <w:r w:rsidRPr="003562D5">
        <w:t>5)</w:t>
      </w:r>
      <w:r w:rsidRPr="003562D5">
        <w:tab/>
        <w:t>obwiniony przestał podlegać orzecznictwu dyscyplinarnemu;</w:t>
      </w:r>
    </w:p>
    <w:p w14:paraId="5C3ACF96" w14:textId="77777777" w:rsidR="00EE6DA9" w:rsidRPr="003562D5" w:rsidRDefault="00EE6DA9" w:rsidP="00405718">
      <w:pPr>
        <w:pStyle w:val="ZPKTzmpktartykuempunktem"/>
      </w:pPr>
      <w:r w:rsidRPr="003562D5">
        <w:t>6)</w:t>
      </w:r>
      <w:r w:rsidRPr="003562D5">
        <w:tab/>
        <w:t>postępowanie dyscyplinarne co do tego samego czynu zarzuconego obwinionemu zostało prawomocnie zakończone albo wszczęte wcześniej toczy się.</w:t>
      </w:r>
    </w:p>
    <w:p w14:paraId="573A99FD" w14:textId="4619C5B0" w:rsidR="00EE6DA9" w:rsidRPr="003562D5" w:rsidRDefault="00EE6DA9" w:rsidP="007E5C36">
      <w:pPr>
        <w:pStyle w:val="ZUSTzmustartykuempunktem"/>
        <w:keepNext/>
      </w:pPr>
      <w:r w:rsidRPr="003562D5">
        <w:t>2.</w:t>
      </w:r>
      <w:r w:rsidR="00F6261E">
        <w:t xml:space="preserve"> </w:t>
      </w:r>
      <w:r w:rsidRPr="003562D5">
        <w:t>Postępowanie dyscyplinarne można umorzyć w</w:t>
      </w:r>
      <w:r w:rsidR="00F6261E">
        <w:t xml:space="preserve"> </w:t>
      </w:r>
      <w:r w:rsidR="00C003C1" w:rsidRPr="003562D5">
        <w:t>przypadku</w:t>
      </w:r>
      <w:r w:rsidRPr="003562D5">
        <w:t>:</w:t>
      </w:r>
    </w:p>
    <w:p w14:paraId="7E325958" w14:textId="77777777" w:rsidR="00EE6DA9" w:rsidRPr="003562D5" w:rsidRDefault="00EE6DA9" w:rsidP="00405718">
      <w:pPr>
        <w:pStyle w:val="ZPKTzmpktartykuempunktem"/>
      </w:pPr>
      <w:r w:rsidRPr="003562D5">
        <w:t>1)</w:t>
      </w:r>
      <w:r w:rsidRPr="003562D5">
        <w:tab/>
        <w:t>długotrwałej choroby obwinionego;</w:t>
      </w:r>
    </w:p>
    <w:p w14:paraId="6C9A8E63" w14:textId="4FD7BB10" w:rsidR="00EE6DA9" w:rsidRPr="003562D5" w:rsidRDefault="00EE6DA9" w:rsidP="00405718">
      <w:pPr>
        <w:pStyle w:val="ZPKTzmpktartykuempunktem"/>
      </w:pPr>
      <w:r w:rsidRPr="003562D5">
        <w:t>2)</w:t>
      </w:r>
      <w:r w:rsidRPr="003562D5">
        <w:tab/>
        <w:t>wycofania wniosku,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00C97AAF" w:rsidRPr="003562D5">
        <w:t>134i</w:t>
      </w:r>
      <w:r w:rsidR="00034AED" w:rsidRPr="003562D5">
        <w:t xml:space="preserve"> ust.</w:t>
      </w:r>
      <w:r w:rsidR="00F6261E">
        <w:t xml:space="preserve"> </w:t>
      </w:r>
      <w:r w:rsidR="00034AED" w:rsidRPr="003562D5">
        <w:t>1 pkt</w:t>
      </w:r>
      <w:r w:rsidR="00F6261E">
        <w:t xml:space="preserve"> </w:t>
      </w:r>
      <w:r w:rsidR="00C97AAF" w:rsidRPr="003562D5">
        <w:t>2</w:t>
      </w:r>
      <w:r w:rsidRPr="003562D5">
        <w:t>.</w:t>
      </w:r>
    </w:p>
    <w:p w14:paraId="00554AE7" w14:textId="13FC2C60" w:rsidR="00DF57D1" w:rsidRPr="003562D5" w:rsidRDefault="00EE6DA9" w:rsidP="00405718">
      <w:pPr>
        <w:pStyle w:val="ZUSTzmustartykuempunktem"/>
      </w:pPr>
      <w:r w:rsidRPr="003562D5">
        <w:t>3.</w:t>
      </w:r>
      <w:r w:rsidR="00F6261E">
        <w:t xml:space="preserve"> </w:t>
      </w:r>
      <w:r w:rsidRPr="003562D5">
        <w:t>Orzeczenia o</w:t>
      </w:r>
      <w:r w:rsidR="00F6261E">
        <w:t xml:space="preserve"> </w:t>
      </w:r>
      <w:r w:rsidRPr="003562D5">
        <w:t>umorzeniu postępowania</w:t>
      </w:r>
      <w:r w:rsidR="00034AED" w:rsidRPr="003562D5">
        <w:t xml:space="preserve"> z</w:t>
      </w:r>
      <w:r w:rsidR="00F6261E">
        <w:t xml:space="preserve"> </w:t>
      </w:r>
      <w:r w:rsidRPr="003562D5">
        <w:t>uwagi na przedawnienie karalności nie wydaje się</w:t>
      </w:r>
      <w:r w:rsidR="00C0731D">
        <w:t>,</w:t>
      </w:r>
      <w:r w:rsidRPr="003562D5">
        <w:t xml:space="preserve"> w</w:t>
      </w:r>
      <w:r w:rsidR="00F6261E">
        <w:t xml:space="preserve"> </w:t>
      </w:r>
      <w:r w:rsidRPr="003562D5">
        <w:t>przypadku gdy zebrane dowody uzasadniają uniewinnienie obwinionego od popełnienia zarzucanego mu czynu.</w:t>
      </w:r>
    </w:p>
    <w:p w14:paraId="632738C9" w14:textId="1A260B22" w:rsidR="002C1F0A" w:rsidRPr="003562D5" w:rsidRDefault="00DF57D1" w:rsidP="00405718">
      <w:pPr>
        <w:pStyle w:val="ZUSTzmustartykuempunktem"/>
      </w:pPr>
      <w:r w:rsidRPr="003562D5">
        <w:lastRenderedPageBreak/>
        <w:t>4.</w:t>
      </w:r>
      <w:r w:rsidR="00034AED" w:rsidRPr="003562D5">
        <w:t xml:space="preserve"> W</w:t>
      </w:r>
      <w:r w:rsidR="00F6261E">
        <w:t xml:space="preserve"> </w:t>
      </w:r>
      <w:r w:rsidRPr="003562D5">
        <w:t>przypadku przywrócenia do służby policjanta, wobec którego</w:t>
      </w:r>
      <w:r w:rsidR="00034AED" w:rsidRPr="003562D5">
        <w:t xml:space="preserve"> w</w:t>
      </w:r>
      <w:r w:rsidR="00F6261E">
        <w:t xml:space="preserve"> </w:t>
      </w:r>
      <w:r w:rsidRPr="003562D5">
        <w:t>dniu jego zwolnienia ze służby postępowanie dyscyplinarne zostało umorzone na podstawie przesłanki,</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00034AED" w:rsidRPr="003562D5">
        <w:t>1</w:t>
      </w:r>
      <w:r w:rsidR="00F6261E">
        <w:t xml:space="preserve"> </w:t>
      </w:r>
      <w:r w:rsidRPr="003562D5">
        <w:t>pkt 5, przełożony dyscyplinarny wydaje postanowienie</w:t>
      </w:r>
      <w:r w:rsidR="00034AED" w:rsidRPr="003562D5">
        <w:t xml:space="preserve"> o</w:t>
      </w:r>
      <w:r w:rsidR="00F6261E">
        <w:t xml:space="preserve"> </w:t>
      </w:r>
      <w:r w:rsidRPr="003562D5">
        <w:t>uchyleniu postanowienia</w:t>
      </w:r>
      <w:r w:rsidR="00034AED" w:rsidRPr="003562D5">
        <w:t xml:space="preserve"> o</w:t>
      </w:r>
      <w:r w:rsidR="00F6261E">
        <w:t xml:space="preserve"> </w:t>
      </w:r>
      <w:r w:rsidRPr="003562D5">
        <w:t>umorzeniu tego postępowania dyscyplinarnego,</w:t>
      </w:r>
      <w:r w:rsidR="00034AED" w:rsidRPr="003562D5">
        <w:t xml:space="preserve"> o</w:t>
      </w:r>
      <w:r w:rsidR="00F6261E">
        <w:t xml:space="preserve"> </w:t>
      </w:r>
      <w:r w:rsidRPr="003562D5">
        <w:t>ile nie nastąpiło przedawnienie wymierzenia kary dyscyplinarnej za czyn będący przedmiotem tego postępowania</w:t>
      </w:r>
      <w:r w:rsidR="00C0731D">
        <w:t>,</w:t>
      </w:r>
      <w:r w:rsidRPr="003562D5">
        <w:t xml:space="preserve"> oraz wyznacza rzecznika dyscyplinarnego do prowadzenia postępowania dyscyplinarnego.</w:t>
      </w:r>
      <w:r w:rsidR="008D375B" w:rsidRPr="003562D5">
        <w:t>”</w:t>
      </w:r>
      <w:r w:rsidRPr="003562D5">
        <w:t>;</w:t>
      </w:r>
    </w:p>
    <w:p w14:paraId="72BA720D" w14:textId="54BFAD8C" w:rsidR="0053726A" w:rsidRPr="003562D5" w:rsidRDefault="00C97AAF" w:rsidP="007E5C36">
      <w:pPr>
        <w:pStyle w:val="PKTpunkt"/>
        <w:keepNext/>
      </w:pPr>
      <w:r w:rsidRPr="003562D5">
        <w:t>3</w:t>
      </w:r>
      <w:r w:rsidR="00497366" w:rsidRPr="003562D5">
        <w:t>9</w:t>
      </w:r>
      <w:r w:rsidRPr="003562D5">
        <w:t>)</w:t>
      </w:r>
      <w:r w:rsidR="002C1F0A" w:rsidRPr="003562D5">
        <w:tab/>
      </w:r>
      <w:r w:rsidR="00CC2578" w:rsidRPr="003562D5">
        <w:t>w</w:t>
      </w:r>
      <w:r w:rsidR="00034AED" w:rsidRPr="003562D5">
        <w:t xml:space="preserve"> art.</w:t>
      </w:r>
      <w:r w:rsidR="00F6261E">
        <w:t xml:space="preserve"> </w:t>
      </w:r>
      <w:r w:rsidR="00CC2578" w:rsidRPr="003562D5">
        <w:t>135k</w:t>
      </w:r>
      <w:r w:rsidR="0053726A" w:rsidRPr="003562D5">
        <w:t>:</w:t>
      </w:r>
    </w:p>
    <w:p w14:paraId="75B64EB0" w14:textId="1BABA301" w:rsidR="002C1F0A" w:rsidRPr="003562D5" w:rsidRDefault="0053726A" w:rsidP="0005596D">
      <w:pPr>
        <w:pStyle w:val="LITlitera"/>
      </w:pPr>
      <w:r w:rsidRPr="003562D5">
        <w:t>a</w:t>
      </w:r>
      <w:r w:rsidR="00E46F24" w:rsidRPr="003562D5">
        <w:t>)</w:t>
      </w:r>
      <w:r w:rsidR="00E46F24">
        <w:tab/>
      </w:r>
      <w:r w:rsidR="00034AED" w:rsidRPr="003562D5">
        <w:t>ust.</w:t>
      </w:r>
      <w:r w:rsidR="00F6261E">
        <w:t xml:space="preserve"> </w:t>
      </w:r>
      <w:r w:rsidR="00034AED" w:rsidRPr="003562D5">
        <w:t>4</w:t>
      </w:r>
      <w:r w:rsidR="00F6261E">
        <w:t xml:space="preserve"> </w:t>
      </w:r>
      <w:r w:rsidR="00CC2578" w:rsidRPr="003562D5">
        <w:t>otrzymuje brzmienie:</w:t>
      </w:r>
    </w:p>
    <w:p w14:paraId="6DF59A6A" w14:textId="2835AB92" w:rsidR="0053726A" w:rsidRPr="003562D5" w:rsidRDefault="008D375B" w:rsidP="00C0731D">
      <w:pPr>
        <w:pStyle w:val="ZLITUSTzmustliter"/>
      </w:pPr>
      <w:r w:rsidRPr="003562D5">
        <w:t>„</w:t>
      </w:r>
      <w:r w:rsidR="00CC2578" w:rsidRPr="003562D5">
        <w:t>4. Jeżeli orzeczenie lub postanowienie</w:t>
      </w:r>
      <w:r w:rsidR="00034AED" w:rsidRPr="003562D5">
        <w:t xml:space="preserve"> w</w:t>
      </w:r>
      <w:r w:rsidR="00F6261E">
        <w:t xml:space="preserve"> </w:t>
      </w:r>
      <w:r w:rsidR="00CC2578" w:rsidRPr="003562D5">
        <w:t>pierwszej instancji wydał minister właściwy do spraw wewnętrznych lub Komendant Główny Policji, odwołanie lub zażalenie nie prz</w:t>
      </w:r>
      <w:r w:rsidR="00E94861" w:rsidRPr="003562D5">
        <w:t>ysługuje. Obwiniony może jednak</w:t>
      </w:r>
      <w:r w:rsidR="00034AED" w:rsidRPr="003562D5">
        <w:t xml:space="preserve"> w</w:t>
      </w:r>
      <w:r w:rsidR="00F6261E">
        <w:t xml:space="preserve"> </w:t>
      </w:r>
      <w:r w:rsidR="00FA52A8" w:rsidRPr="003562D5">
        <w:t>terminie</w:t>
      </w:r>
      <w:r w:rsidR="00E94861" w:rsidRPr="003562D5">
        <w:t>,</w:t>
      </w:r>
      <w:r w:rsidR="00034AED" w:rsidRPr="003562D5">
        <w:t xml:space="preserve"> o</w:t>
      </w:r>
      <w:r w:rsidR="00F6261E">
        <w:t xml:space="preserve"> </w:t>
      </w:r>
      <w:r w:rsidR="00E94861" w:rsidRPr="003562D5">
        <w:t>którym mowa</w:t>
      </w:r>
      <w:r w:rsidR="00034AED" w:rsidRPr="003562D5">
        <w:t xml:space="preserve"> w</w:t>
      </w:r>
      <w:r w:rsidR="00C0731D">
        <w:t> </w:t>
      </w:r>
      <w:r w:rsidR="00E94861" w:rsidRPr="003562D5">
        <w:t>ust.</w:t>
      </w:r>
      <w:r w:rsidR="00A43666">
        <w:t> </w:t>
      </w:r>
      <w:r w:rsidR="00E94861" w:rsidRPr="003562D5">
        <w:t>1, zwrócić się do ministra właściwego do spraw wewnętrznych lub Komendanta Głównego Policji</w:t>
      </w:r>
      <w:r w:rsidR="00034AED" w:rsidRPr="003562D5">
        <w:t xml:space="preserve"> z</w:t>
      </w:r>
      <w:r w:rsidR="00F6261E">
        <w:t xml:space="preserve"> </w:t>
      </w:r>
      <w:r w:rsidR="00E94861" w:rsidRPr="003562D5">
        <w:t>wnioskiem</w:t>
      </w:r>
      <w:r w:rsidR="00034AED" w:rsidRPr="003562D5">
        <w:t xml:space="preserve"> o</w:t>
      </w:r>
      <w:r w:rsidR="00F6261E">
        <w:t xml:space="preserve"> </w:t>
      </w:r>
      <w:r w:rsidR="00E94861" w:rsidRPr="003562D5">
        <w:t xml:space="preserve">ponowne rozpatrzenie sprawy; do wniosku tego stosuje się odpowiednio przepisy dotyczące </w:t>
      </w:r>
      <w:proofErr w:type="spellStart"/>
      <w:r w:rsidR="00E94861" w:rsidRPr="003562D5">
        <w:t>odwołań</w:t>
      </w:r>
      <w:proofErr w:type="spellEnd"/>
      <w:r w:rsidR="00E94861" w:rsidRPr="003562D5">
        <w:t xml:space="preserve"> od orzeczeń.</w:t>
      </w:r>
      <w:r w:rsidRPr="003562D5">
        <w:t>”</w:t>
      </w:r>
      <w:r w:rsidR="0053726A" w:rsidRPr="003562D5">
        <w:t>,</w:t>
      </w:r>
    </w:p>
    <w:p w14:paraId="0231C4AE" w14:textId="77777777" w:rsidR="0053726A" w:rsidRPr="003562D5" w:rsidRDefault="0053726A" w:rsidP="0005596D">
      <w:pPr>
        <w:pStyle w:val="LITlitera"/>
      </w:pPr>
      <w:r w:rsidRPr="003562D5">
        <w:t>b)</w:t>
      </w:r>
      <w:r w:rsidR="00403D9A" w:rsidRPr="003562D5">
        <w:tab/>
      </w:r>
      <w:r w:rsidRPr="003562D5">
        <w:t>dodaje się ust. 5 w brzmieniu:</w:t>
      </w:r>
    </w:p>
    <w:p w14:paraId="4A52F78A" w14:textId="50602A41" w:rsidR="00CC2578" w:rsidRPr="003562D5" w:rsidRDefault="00403D9A" w:rsidP="00403D9A">
      <w:pPr>
        <w:pStyle w:val="ZLITUSTzmustliter"/>
      </w:pPr>
      <w:r w:rsidRPr="003562D5">
        <w:t>„</w:t>
      </w:r>
      <w:r w:rsidR="0053726A" w:rsidRPr="003562D5">
        <w:t>5. Przełożony dyscyplinarny, który wydał orzeczenie lub postanowienie w pierwszej instancji, w</w:t>
      </w:r>
      <w:r w:rsidR="00F6261E">
        <w:t xml:space="preserve"> </w:t>
      </w:r>
      <w:r w:rsidR="0053726A" w:rsidRPr="003562D5">
        <w:t>przypadku wniesienia odwołania lub zażalenia niezwłocznie przekazuje je wyższemu przełożonemu dyscyplinarnemu wraz z</w:t>
      </w:r>
      <w:r w:rsidR="00F6261E">
        <w:t xml:space="preserve"> </w:t>
      </w:r>
      <w:r w:rsidR="0053726A" w:rsidRPr="003562D5">
        <w:t>aktami postępowania, aktami osobowymi obwinionego oraz swoim stanowiskiem, nie później jednak niż w</w:t>
      </w:r>
      <w:r w:rsidR="00F6261E">
        <w:t xml:space="preserve"> </w:t>
      </w:r>
      <w:r w:rsidR="0053726A" w:rsidRPr="003562D5">
        <w:t>terminie 14</w:t>
      </w:r>
      <w:r w:rsidR="00F6261E">
        <w:t xml:space="preserve"> </w:t>
      </w:r>
      <w:r w:rsidR="0053726A" w:rsidRPr="003562D5">
        <w:t>dni od dnia, w</w:t>
      </w:r>
      <w:r w:rsidR="00F6261E">
        <w:t xml:space="preserve"> </w:t>
      </w:r>
      <w:r w:rsidR="0053726A" w:rsidRPr="003562D5">
        <w:t>którym otrzymał odwołanie lub zażalenie.</w:t>
      </w:r>
      <w:r w:rsidRPr="003562D5">
        <w:t>”</w:t>
      </w:r>
      <w:r w:rsidR="00E94861" w:rsidRPr="003562D5">
        <w:t>;</w:t>
      </w:r>
    </w:p>
    <w:p w14:paraId="6BEF490A" w14:textId="5A13B92F" w:rsidR="00287EA6" w:rsidRPr="003562D5" w:rsidRDefault="00497366" w:rsidP="00EB2B5C">
      <w:pPr>
        <w:pStyle w:val="PKTpunkt"/>
      </w:pPr>
      <w:r w:rsidRPr="003562D5">
        <w:t>40</w:t>
      </w:r>
      <w:r w:rsidR="00287EA6" w:rsidRPr="003562D5">
        <w:t>)</w:t>
      </w:r>
      <w:r w:rsidR="009C4A3E" w:rsidRPr="003562D5">
        <w:tab/>
      </w:r>
      <w:r w:rsidR="00287EA6" w:rsidRPr="003562D5">
        <w:t>w</w:t>
      </w:r>
      <w:r w:rsidR="00034AED" w:rsidRPr="003562D5">
        <w:t xml:space="preserve"> art.</w:t>
      </w:r>
      <w:r w:rsidR="00F6261E">
        <w:t xml:space="preserve"> </w:t>
      </w:r>
      <w:r w:rsidR="00287EA6" w:rsidRPr="003562D5">
        <w:t>135m</w:t>
      </w:r>
      <w:r w:rsidR="00034AED" w:rsidRPr="003562D5">
        <w:t xml:space="preserve"> w</w:t>
      </w:r>
      <w:r w:rsidR="00F6261E">
        <w:t xml:space="preserve"> </w:t>
      </w:r>
      <w:r w:rsidR="00034AED" w:rsidRPr="003562D5">
        <w:t>ust.</w:t>
      </w:r>
      <w:r w:rsidR="00F6261E">
        <w:t xml:space="preserve"> </w:t>
      </w:r>
      <w:r w:rsidR="00034AED" w:rsidRPr="003562D5">
        <w:t>1</w:t>
      </w:r>
      <w:r w:rsidR="00F6261E">
        <w:t xml:space="preserve"> </w:t>
      </w:r>
      <w:r w:rsidR="00C003C1" w:rsidRPr="003562D5">
        <w:t>wyrazy</w:t>
      </w:r>
      <w:r w:rsidR="00287EA6" w:rsidRPr="003562D5">
        <w:t xml:space="preserve"> </w:t>
      </w:r>
      <w:r w:rsidR="008D375B" w:rsidRPr="003562D5">
        <w:t>„</w:t>
      </w:r>
      <w:r w:rsidR="00287EA6" w:rsidRPr="003562D5">
        <w:t>art. 13</w:t>
      </w:r>
      <w:r w:rsidR="00034AED" w:rsidRPr="003562D5">
        <w:t>4 pkt</w:t>
      </w:r>
      <w:r w:rsidR="00F6261E">
        <w:t xml:space="preserve"> </w:t>
      </w:r>
      <w:r w:rsidR="00034AED" w:rsidRPr="003562D5">
        <w:t>4</w:t>
      </w:r>
      <w:r w:rsidR="00F6261E">
        <w:t>–</w:t>
      </w:r>
      <w:r w:rsidR="00287EA6" w:rsidRPr="003562D5">
        <w:t>6</w:t>
      </w:r>
      <w:r w:rsidR="008D375B" w:rsidRPr="003562D5">
        <w:t>”</w:t>
      </w:r>
      <w:r w:rsidR="00287EA6" w:rsidRPr="003562D5">
        <w:t xml:space="preserve"> zastępuje się </w:t>
      </w:r>
      <w:r w:rsidR="00C003C1" w:rsidRPr="003562D5">
        <w:t>wyrazami</w:t>
      </w:r>
      <w:r w:rsidR="00287EA6" w:rsidRPr="003562D5">
        <w:t xml:space="preserve"> </w:t>
      </w:r>
      <w:r w:rsidR="008D375B" w:rsidRPr="003562D5">
        <w:t>„</w:t>
      </w:r>
      <w:r w:rsidR="00287EA6" w:rsidRPr="003562D5">
        <w:t>art. 13</w:t>
      </w:r>
      <w:r w:rsidR="00034AED" w:rsidRPr="003562D5">
        <w:t xml:space="preserve">4 </w:t>
      </w:r>
      <w:r w:rsidR="00C0731D">
        <w:br/>
      </w:r>
      <w:r w:rsidR="00034AED" w:rsidRPr="003562D5">
        <w:t>pkt </w:t>
      </w:r>
      <w:r w:rsidR="00287EA6" w:rsidRPr="003562D5">
        <w:t>4</w:t>
      </w:r>
      <w:r w:rsidR="00405718" w:rsidRPr="003562D5">
        <w:t>–</w:t>
      </w:r>
      <w:r w:rsidR="00287EA6" w:rsidRPr="003562D5">
        <w:t>7</w:t>
      </w:r>
      <w:r w:rsidR="008D375B" w:rsidRPr="003562D5">
        <w:t>”</w:t>
      </w:r>
      <w:r w:rsidR="00287EA6" w:rsidRPr="003562D5">
        <w:t xml:space="preserve">; </w:t>
      </w:r>
    </w:p>
    <w:p w14:paraId="55D208A8" w14:textId="0D1B4010" w:rsidR="00857344" w:rsidRPr="003562D5" w:rsidRDefault="00126367" w:rsidP="007E5C36">
      <w:pPr>
        <w:pStyle w:val="PKTpunkt"/>
        <w:keepNext/>
      </w:pPr>
      <w:r w:rsidRPr="003562D5">
        <w:t>4</w:t>
      </w:r>
      <w:r w:rsidR="00497366" w:rsidRPr="003562D5">
        <w:t>1</w:t>
      </w:r>
      <w:r w:rsidR="00857344" w:rsidRPr="003562D5">
        <w:t>)</w:t>
      </w:r>
      <w:r w:rsidR="00857344" w:rsidRPr="003562D5">
        <w:tab/>
        <w:t>w</w:t>
      </w:r>
      <w:r w:rsidR="00034AED" w:rsidRPr="003562D5">
        <w:t xml:space="preserve"> art.</w:t>
      </w:r>
      <w:r w:rsidR="00F6261E">
        <w:t xml:space="preserve"> </w:t>
      </w:r>
      <w:r w:rsidR="00857344" w:rsidRPr="003562D5">
        <w:t>135n:</w:t>
      </w:r>
    </w:p>
    <w:p w14:paraId="75A2F0F7" w14:textId="69756247" w:rsidR="00857344" w:rsidRPr="003562D5" w:rsidRDefault="00857344" w:rsidP="007E5C36">
      <w:pPr>
        <w:pStyle w:val="LITlitera"/>
        <w:keepNext/>
      </w:pPr>
      <w:r w:rsidRPr="003562D5">
        <w:t>a)</w:t>
      </w:r>
      <w:r w:rsidRPr="003562D5">
        <w:tab/>
        <w:t xml:space="preserve">ust. </w:t>
      </w:r>
      <w:r w:rsidR="000E7AFF" w:rsidRPr="003562D5">
        <w:t>3</w:t>
      </w:r>
      <w:r w:rsidR="00F6261E">
        <w:t xml:space="preserve"> </w:t>
      </w:r>
      <w:r w:rsidRPr="003562D5">
        <w:t>otrzymuje brzmienie:</w:t>
      </w:r>
    </w:p>
    <w:p w14:paraId="07032F11" w14:textId="307413B4" w:rsidR="00857344" w:rsidRPr="003562D5" w:rsidRDefault="008D375B" w:rsidP="00857344">
      <w:pPr>
        <w:pStyle w:val="ZLITUSTzmustliter"/>
      </w:pPr>
      <w:r w:rsidRPr="003562D5">
        <w:t>„</w:t>
      </w:r>
      <w:r w:rsidR="00857344" w:rsidRPr="003562D5">
        <w:t>3.</w:t>
      </w:r>
      <w:r w:rsidR="00F6261E">
        <w:t xml:space="preserve"> </w:t>
      </w:r>
      <w:r w:rsidR="00857344" w:rsidRPr="003562D5">
        <w:t xml:space="preserve">Rozpatrzenie odwołania przez wyższego przełożonego dyscyplinarnego </w:t>
      </w:r>
      <w:r w:rsidR="00BB37CD" w:rsidRPr="003562D5">
        <w:t>następuje</w:t>
      </w:r>
      <w:r w:rsidR="000E7AFF" w:rsidRPr="003562D5">
        <w:t xml:space="preserve"> w</w:t>
      </w:r>
      <w:r w:rsidR="00F6261E">
        <w:t xml:space="preserve"> </w:t>
      </w:r>
      <w:r w:rsidR="00857344" w:rsidRPr="003562D5">
        <w:t>terminie 3</w:t>
      </w:r>
      <w:r w:rsidR="000E7AFF" w:rsidRPr="003562D5">
        <w:t>0</w:t>
      </w:r>
      <w:r w:rsidR="00F6261E">
        <w:t xml:space="preserve"> </w:t>
      </w:r>
      <w:r w:rsidR="00857344" w:rsidRPr="003562D5">
        <w:t>dni od dnia wpływu odwołania,</w:t>
      </w:r>
      <w:r w:rsidR="000E7AFF" w:rsidRPr="003562D5">
        <w:t xml:space="preserve"> a</w:t>
      </w:r>
      <w:r w:rsidR="00F6261E">
        <w:t xml:space="preserve"> </w:t>
      </w:r>
      <w:r w:rsidR="000E7AFF" w:rsidRPr="003562D5">
        <w:t>w</w:t>
      </w:r>
      <w:r w:rsidR="00F6261E">
        <w:t xml:space="preserve"> </w:t>
      </w:r>
      <w:r w:rsidR="00857344" w:rsidRPr="003562D5">
        <w:t>przypadku powołania komisji –</w:t>
      </w:r>
      <w:r w:rsidR="000E7AFF" w:rsidRPr="003562D5">
        <w:t xml:space="preserve"> w</w:t>
      </w:r>
      <w:r w:rsidR="00F6261E">
        <w:t xml:space="preserve"> </w:t>
      </w:r>
      <w:r w:rsidR="00857344" w:rsidRPr="003562D5">
        <w:t>terminie 1</w:t>
      </w:r>
      <w:r w:rsidR="000E7AFF" w:rsidRPr="003562D5">
        <w:t>4</w:t>
      </w:r>
      <w:r w:rsidR="00F6261E">
        <w:t xml:space="preserve"> </w:t>
      </w:r>
      <w:r w:rsidR="00857344" w:rsidRPr="003562D5">
        <w:t>dni od dnia otrzymania sprawozdania,</w:t>
      </w:r>
      <w:r w:rsidR="000E7AFF" w:rsidRPr="003562D5">
        <w:t xml:space="preserve"> o</w:t>
      </w:r>
      <w:r w:rsidR="00F6261E">
        <w:t xml:space="preserve"> </w:t>
      </w:r>
      <w:r w:rsidR="00857344" w:rsidRPr="003562D5">
        <w:t>którym mowa</w:t>
      </w:r>
      <w:r w:rsidR="00034AED" w:rsidRPr="003562D5">
        <w:t xml:space="preserve"> w ust. </w:t>
      </w:r>
      <w:r w:rsidR="00857344" w:rsidRPr="003562D5">
        <w:t>1.</w:t>
      </w:r>
      <w:r w:rsidRPr="003562D5">
        <w:t>”</w:t>
      </w:r>
      <w:r w:rsidR="00857344" w:rsidRPr="003562D5">
        <w:t>,</w:t>
      </w:r>
    </w:p>
    <w:p w14:paraId="2031520E" w14:textId="36CCB732" w:rsidR="00857344" w:rsidRPr="003562D5" w:rsidRDefault="00857344" w:rsidP="007E5C36">
      <w:pPr>
        <w:pStyle w:val="LITlitera"/>
        <w:keepNext/>
      </w:pPr>
      <w:r w:rsidRPr="003562D5">
        <w:t>b)</w:t>
      </w:r>
      <w:r w:rsidRPr="003562D5">
        <w:tab/>
        <w:t>w</w:t>
      </w:r>
      <w:r w:rsidR="00034AED" w:rsidRPr="003562D5">
        <w:t xml:space="preserve"> ust.</w:t>
      </w:r>
      <w:r w:rsidR="00F6261E">
        <w:t xml:space="preserve"> </w:t>
      </w:r>
      <w:r w:rsidR="00034AED" w:rsidRPr="003562D5">
        <w:t>4 pkt</w:t>
      </w:r>
      <w:r w:rsidR="00F6261E">
        <w:t xml:space="preserve"> </w:t>
      </w:r>
      <w:r w:rsidR="000E7AFF" w:rsidRPr="003562D5">
        <w:t>2</w:t>
      </w:r>
      <w:r w:rsidR="00F6261E">
        <w:t xml:space="preserve"> </w:t>
      </w:r>
      <w:r w:rsidRPr="003562D5">
        <w:t>otrzymuje brzmienie:</w:t>
      </w:r>
    </w:p>
    <w:p w14:paraId="1F25A360" w14:textId="5235F1E2" w:rsidR="00857344" w:rsidRPr="003562D5" w:rsidRDefault="008D375B" w:rsidP="00857344">
      <w:pPr>
        <w:pStyle w:val="ZLITPKTzmpktliter"/>
      </w:pPr>
      <w:r w:rsidRPr="003562D5">
        <w:t>„</w:t>
      </w:r>
      <w:r w:rsidR="00857344" w:rsidRPr="003562D5">
        <w:t>2)</w:t>
      </w:r>
      <w:r w:rsidR="00857344" w:rsidRPr="003562D5">
        <w:tab/>
        <w:t>uchylić</w:t>
      </w:r>
      <w:r w:rsidR="000E7AFF" w:rsidRPr="003562D5">
        <w:t xml:space="preserve"> w</w:t>
      </w:r>
      <w:r w:rsidR="00F6261E">
        <w:t xml:space="preserve"> </w:t>
      </w:r>
      <w:r w:rsidR="00857344" w:rsidRPr="003562D5">
        <w:t>całości albo</w:t>
      </w:r>
      <w:r w:rsidR="000E7AFF" w:rsidRPr="003562D5">
        <w:t xml:space="preserve"> w</w:t>
      </w:r>
      <w:r w:rsidR="00F6261E">
        <w:t xml:space="preserve"> </w:t>
      </w:r>
      <w:r w:rsidR="00857344" w:rsidRPr="003562D5">
        <w:t>części</w:t>
      </w:r>
      <w:r w:rsidR="000E7AFF" w:rsidRPr="003562D5">
        <w:t xml:space="preserve"> i</w:t>
      </w:r>
      <w:r w:rsidR="00F6261E">
        <w:t xml:space="preserve"> </w:t>
      </w:r>
      <w:r w:rsidR="000E7AFF" w:rsidRPr="003562D5">
        <w:t>w</w:t>
      </w:r>
      <w:r w:rsidR="00F6261E">
        <w:t xml:space="preserve"> </w:t>
      </w:r>
      <w:r w:rsidR="00857344" w:rsidRPr="003562D5">
        <w:t xml:space="preserve">tym zakresie uniewinnić obwinionego, odstąpić od ukarania, względnie wymierzyć inną karę albo umorzyć </w:t>
      </w:r>
      <w:r w:rsidR="00857344" w:rsidRPr="003562D5">
        <w:lastRenderedPageBreak/>
        <w:t>postępowanie, bądź uchylając to orzeczenie – umorzyć postępowanie dyscyplinarne pierwszej instancji, albo</w:t>
      </w:r>
      <w:r w:rsidRPr="003562D5">
        <w:t>”</w:t>
      </w:r>
      <w:r w:rsidR="00857344" w:rsidRPr="003562D5">
        <w:t>;</w:t>
      </w:r>
    </w:p>
    <w:p w14:paraId="01F96DE0" w14:textId="0889124A" w:rsidR="00857344" w:rsidRPr="003562D5" w:rsidRDefault="00126367" w:rsidP="007E5C36">
      <w:pPr>
        <w:pStyle w:val="PKTpunkt"/>
        <w:keepNext/>
      </w:pPr>
      <w:r w:rsidRPr="003562D5">
        <w:t>4</w:t>
      </w:r>
      <w:r w:rsidR="00497366" w:rsidRPr="003562D5">
        <w:t>2</w:t>
      </w:r>
      <w:r w:rsidR="00857344" w:rsidRPr="003562D5">
        <w:t>)</w:t>
      </w:r>
      <w:r w:rsidR="00857344" w:rsidRPr="003562D5">
        <w:tab/>
        <w:t>w</w:t>
      </w:r>
      <w:r w:rsidR="00034AED" w:rsidRPr="003562D5">
        <w:t xml:space="preserve"> art.</w:t>
      </w:r>
      <w:r w:rsidR="00F6261E">
        <w:t xml:space="preserve"> </w:t>
      </w:r>
      <w:r w:rsidR="00857344" w:rsidRPr="003562D5">
        <w:t>135o:</w:t>
      </w:r>
    </w:p>
    <w:p w14:paraId="58F8CF3D" w14:textId="2D29C734" w:rsidR="00857344" w:rsidRPr="003562D5" w:rsidRDefault="00857344" w:rsidP="007E5C36">
      <w:pPr>
        <w:pStyle w:val="LITlitera"/>
        <w:keepNext/>
      </w:pPr>
      <w:r w:rsidRPr="003562D5">
        <w:t>a)</w:t>
      </w:r>
      <w:r w:rsidRPr="003562D5">
        <w:tab/>
        <w:t>w</w:t>
      </w:r>
      <w:r w:rsidR="00034AED" w:rsidRPr="003562D5">
        <w:t xml:space="preserve"> ust.</w:t>
      </w:r>
      <w:r w:rsidR="00F6261E">
        <w:t xml:space="preserve"> </w:t>
      </w:r>
      <w:r w:rsidR="00034AED" w:rsidRPr="003562D5">
        <w:t>1 pkt</w:t>
      </w:r>
      <w:r w:rsidR="00F6261E">
        <w:t xml:space="preserve"> </w:t>
      </w:r>
      <w:r w:rsidR="000E7AFF" w:rsidRPr="003562D5">
        <w:t>1</w:t>
      </w:r>
      <w:r w:rsidR="00F6261E">
        <w:t xml:space="preserve"> </w:t>
      </w:r>
      <w:r w:rsidRPr="003562D5">
        <w:t>otrzymuje brzmienie:</w:t>
      </w:r>
    </w:p>
    <w:p w14:paraId="5C333F16" w14:textId="77777777" w:rsidR="00857344" w:rsidRPr="003562D5" w:rsidRDefault="008D375B" w:rsidP="00857344">
      <w:pPr>
        <w:pStyle w:val="ZLITPKTzmpktliter"/>
      </w:pPr>
      <w:r w:rsidRPr="003562D5">
        <w:t>„</w:t>
      </w:r>
      <w:r w:rsidR="00857344" w:rsidRPr="003562D5">
        <w:t>1)</w:t>
      </w:r>
      <w:r w:rsidR="00857344" w:rsidRPr="003562D5">
        <w:tab/>
        <w:t>z upływem terminu do wniesienia odwołania, wniosku odwoławczego lub zażalenia, jeżeli go nie wniesiono;</w:t>
      </w:r>
      <w:r w:rsidRPr="003562D5">
        <w:t>”</w:t>
      </w:r>
      <w:r w:rsidR="00857344" w:rsidRPr="003562D5">
        <w:t>,</w:t>
      </w:r>
    </w:p>
    <w:p w14:paraId="35081D5D" w14:textId="4596AEB0" w:rsidR="00857344" w:rsidRPr="003562D5" w:rsidRDefault="00857344" w:rsidP="00857344">
      <w:pPr>
        <w:pStyle w:val="LITlitera"/>
      </w:pPr>
      <w:r w:rsidRPr="003562D5">
        <w:t>b)</w:t>
      </w:r>
      <w:r w:rsidRPr="003562D5">
        <w:tab/>
        <w:t>w</w:t>
      </w:r>
      <w:r w:rsidR="00034AED" w:rsidRPr="003562D5">
        <w:t xml:space="preserve"> ust.</w:t>
      </w:r>
      <w:r w:rsidR="00F6261E">
        <w:t xml:space="preserve"> </w:t>
      </w:r>
      <w:r w:rsidR="000E7AFF" w:rsidRPr="003562D5">
        <w:t>2</w:t>
      </w:r>
      <w:r w:rsidR="00F6261E">
        <w:t xml:space="preserve"> </w:t>
      </w:r>
      <w:r w:rsidRPr="003562D5">
        <w:t>skreśla się zdanie drugie,</w:t>
      </w:r>
    </w:p>
    <w:p w14:paraId="135B419E" w14:textId="40B86E34" w:rsidR="00857344" w:rsidRPr="003562D5" w:rsidRDefault="00857344" w:rsidP="007E5C36">
      <w:pPr>
        <w:pStyle w:val="LITlitera"/>
        <w:keepNext/>
      </w:pPr>
      <w:r w:rsidRPr="003562D5">
        <w:t>c)</w:t>
      </w:r>
      <w:r w:rsidRPr="003562D5">
        <w:tab/>
        <w:t xml:space="preserve">ust. </w:t>
      </w:r>
      <w:r w:rsidR="000E7AFF" w:rsidRPr="003562D5">
        <w:t>3</w:t>
      </w:r>
      <w:r w:rsidR="00F6261E">
        <w:t xml:space="preserve"> </w:t>
      </w:r>
      <w:r w:rsidRPr="003562D5">
        <w:t>otrzymuje brzmienie:</w:t>
      </w:r>
    </w:p>
    <w:p w14:paraId="2EF11328" w14:textId="4A101733" w:rsidR="00857344" w:rsidRPr="003562D5" w:rsidRDefault="008D375B" w:rsidP="00857344">
      <w:pPr>
        <w:pStyle w:val="ZLITUSTzmustliter"/>
      </w:pPr>
      <w:r w:rsidRPr="003562D5">
        <w:t>„</w:t>
      </w:r>
      <w:r w:rsidR="00857344" w:rsidRPr="003562D5">
        <w:t>3.</w:t>
      </w:r>
      <w:r w:rsidR="00F6261E">
        <w:t xml:space="preserve"> </w:t>
      </w:r>
      <w:r w:rsidR="00857344" w:rsidRPr="003562D5">
        <w:t>Przełożony właściwy</w:t>
      </w:r>
      <w:r w:rsidR="000E7AFF" w:rsidRPr="003562D5">
        <w:t xml:space="preserve"> w</w:t>
      </w:r>
      <w:r w:rsidR="00F6261E">
        <w:t xml:space="preserve"> </w:t>
      </w:r>
      <w:r w:rsidR="00857344" w:rsidRPr="003562D5">
        <w:t>sprawach osobowych po uprawomocnieniu się orzeczenia niezwłocznie wykonuje karę ostrzeżenia</w:t>
      </w:r>
      <w:r w:rsidR="000E7AFF" w:rsidRPr="003562D5">
        <w:t xml:space="preserve"> o</w:t>
      </w:r>
      <w:r w:rsidR="00F6261E">
        <w:t xml:space="preserve"> </w:t>
      </w:r>
      <w:r w:rsidR="00857344" w:rsidRPr="003562D5">
        <w:t>niepełnej przydatności do służby na zajmowanym stanowisku lub ostrzeżenia</w:t>
      </w:r>
      <w:r w:rsidR="000E7AFF" w:rsidRPr="003562D5">
        <w:t xml:space="preserve"> o</w:t>
      </w:r>
      <w:r w:rsidR="00F6261E">
        <w:t xml:space="preserve"> </w:t>
      </w:r>
      <w:r w:rsidR="00857344" w:rsidRPr="003562D5">
        <w:t>niepełnej przydatności do służby</w:t>
      </w:r>
      <w:r w:rsidR="000E7AFF" w:rsidRPr="003562D5">
        <w:t xml:space="preserve"> w</w:t>
      </w:r>
      <w:r w:rsidR="00F6261E">
        <w:t xml:space="preserve"> </w:t>
      </w:r>
      <w:r w:rsidR="00857344" w:rsidRPr="003562D5">
        <w:t>Policji.</w:t>
      </w:r>
      <w:r w:rsidRPr="003562D5">
        <w:t>”</w:t>
      </w:r>
      <w:r w:rsidR="00857344" w:rsidRPr="003562D5">
        <w:t>;</w:t>
      </w:r>
    </w:p>
    <w:p w14:paraId="7178A751" w14:textId="77777777" w:rsidR="00121D01" w:rsidRDefault="00126367" w:rsidP="007E5C36">
      <w:pPr>
        <w:pStyle w:val="PKTpunkt"/>
        <w:keepNext/>
      </w:pPr>
      <w:r w:rsidRPr="003562D5">
        <w:t>4</w:t>
      </w:r>
      <w:r w:rsidR="00497366" w:rsidRPr="003562D5">
        <w:t>3</w:t>
      </w:r>
      <w:r w:rsidR="00857344" w:rsidRPr="003562D5">
        <w:t>)</w:t>
      </w:r>
      <w:r w:rsidR="00857344" w:rsidRPr="003562D5">
        <w:tab/>
      </w:r>
      <w:r w:rsidR="00121D01">
        <w:t>w art. 135</w:t>
      </w:r>
      <w:r w:rsidR="00721A2F">
        <w:t>p</w:t>
      </w:r>
      <w:r w:rsidR="00121D01">
        <w:t xml:space="preserve"> ust. 1 otrzymuje brzmienie:</w:t>
      </w:r>
    </w:p>
    <w:p w14:paraId="3CB7BAB3" w14:textId="302514E3" w:rsidR="00E33F0C" w:rsidRDefault="00121D01" w:rsidP="00E33F0C">
      <w:pPr>
        <w:pStyle w:val="ZUSTzmustartykuempunktem"/>
      </w:pPr>
      <w:r w:rsidRPr="00121D01">
        <w:t>„</w:t>
      </w:r>
      <w:r>
        <w:t xml:space="preserve">1. W zakresie nieuregulowanym w niniejszej ustawie do postępowania dyscyplinarnego stosuje się odpowiednio przepisy Kodeksu postępowania karnego dotyczące </w:t>
      </w:r>
      <w:r w:rsidR="00E33F0C" w:rsidRPr="00E33F0C">
        <w:t xml:space="preserve">porządku czynności procesowych, z wyjątkiem art. 117 i art. 117a, </w:t>
      </w:r>
      <w:r>
        <w:t>wezwań, terminów, doręczeń</w:t>
      </w:r>
      <w:r w:rsidR="00A63DCC">
        <w:t xml:space="preserve"> i</w:t>
      </w:r>
      <w:r>
        <w:t xml:space="preserve"> świadków, z wyłączeniem możliwości nakładania kar porządkowych oraz konfrontacji, okazania, oględzin i eksperymentu procesowego</w:t>
      </w:r>
      <w:r w:rsidR="00A63DCC">
        <w:t>. W</w:t>
      </w:r>
      <w:r w:rsidR="00861109">
        <w:t> </w:t>
      </w:r>
      <w:r w:rsidR="00A63DCC">
        <w:t>postępowaniu dyscyplinarnym do świadków nie stosuje się art. 184 Kodeksu postępowania karnego.</w:t>
      </w:r>
      <w:r w:rsidR="00E835E7" w:rsidRPr="003562D5">
        <w:t>”</w:t>
      </w:r>
      <w:r w:rsidR="00A63DCC">
        <w:t>;</w:t>
      </w:r>
    </w:p>
    <w:p w14:paraId="6F822AA2" w14:textId="2DC69259" w:rsidR="00E46F24" w:rsidRDefault="00A63DCC" w:rsidP="00EB2B5C">
      <w:pPr>
        <w:pStyle w:val="PKTpunkt"/>
      </w:pPr>
      <w:r>
        <w:t>44)</w:t>
      </w:r>
      <w:r w:rsidR="00E46F24">
        <w:tab/>
      </w:r>
      <w:r w:rsidR="00857344" w:rsidRPr="003562D5">
        <w:t>w</w:t>
      </w:r>
      <w:r w:rsidR="00034AED" w:rsidRPr="003562D5">
        <w:t xml:space="preserve"> art.</w:t>
      </w:r>
      <w:r w:rsidR="00F6261E">
        <w:t xml:space="preserve"> </w:t>
      </w:r>
      <w:r w:rsidR="00857344" w:rsidRPr="003562D5">
        <w:t>135q:</w:t>
      </w:r>
    </w:p>
    <w:p w14:paraId="6FAA7F3C" w14:textId="04CBAD4D" w:rsidR="00E46F24" w:rsidRDefault="00857344" w:rsidP="00EB2B5C">
      <w:pPr>
        <w:pStyle w:val="LITlitera"/>
      </w:pPr>
      <w:r w:rsidRPr="003562D5">
        <w:t>a)</w:t>
      </w:r>
      <w:r w:rsidRPr="003562D5">
        <w:tab/>
        <w:t>w</w:t>
      </w:r>
      <w:r w:rsidR="00034AED" w:rsidRPr="003562D5">
        <w:t xml:space="preserve"> ust.</w:t>
      </w:r>
      <w:r w:rsidR="00F6261E">
        <w:t xml:space="preserve"> </w:t>
      </w:r>
      <w:r w:rsidRPr="003562D5">
        <w:t>2:</w:t>
      </w:r>
    </w:p>
    <w:p w14:paraId="7AE020B2" w14:textId="4E07EDE6" w:rsidR="00E46F24" w:rsidRDefault="00857344" w:rsidP="00EB2B5C">
      <w:pPr>
        <w:pStyle w:val="TIRtiret"/>
      </w:pPr>
      <w:r w:rsidRPr="003562D5">
        <w:t>–</w:t>
      </w:r>
      <w:r w:rsidRPr="003562D5">
        <w:tab/>
        <w:t xml:space="preserve">pkt </w:t>
      </w:r>
      <w:r w:rsidR="000E7AFF" w:rsidRPr="003562D5">
        <w:t>1</w:t>
      </w:r>
      <w:r w:rsidR="00F6261E">
        <w:t xml:space="preserve"> </w:t>
      </w:r>
      <w:r w:rsidRPr="003562D5">
        <w:t>otrzymuje brzmienie:</w:t>
      </w:r>
    </w:p>
    <w:p w14:paraId="03534F45" w14:textId="213E7722" w:rsidR="00857344" w:rsidRPr="003562D5" w:rsidRDefault="008D375B" w:rsidP="00EB2B5C">
      <w:pPr>
        <w:pStyle w:val="ZTIRPKTzmpkttiret"/>
      </w:pPr>
      <w:r w:rsidRPr="003562D5">
        <w:t>„</w:t>
      </w:r>
      <w:r w:rsidR="00857344" w:rsidRPr="003562D5">
        <w:t>1)</w:t>
      </w:r>
      <w:r w:rsidR="00857344" w:rsidRPr="003562D5">
        <w:tab/>
      </w:r>
      <w:r w:rsidR="000E7AFF" w:rsidRPr="003562D5">
        <w:t>6</w:t>
      </w:r>
      <w:r w:rsidR="00F6261E">
        <w:t xml:space="preserve"> </w:t>
      </w:r>
      <w:r w:rsidR="00857344" w:rsidRPr="003562D5">
        <w:t>miesięcy od dnia uprawomocnienia się orzeczenia kary upomnienia lub nagany;</w:t>
      </w:r>
      <w:r w:rsidRPr="003562D5">
        <w:t>”</w:t>
      </w:r>
      <w:r w:rsidR="00857344" w:rsidRPr="003562D5">
        <w:t>,</w:t>
      </w:r>
    </w:p>
    <w:p w14:paraId="2E14AE42" w14:textId="721B787E" w:rsidR="00857344" w:rsidRPr="003562D5" w:rsidRDefault="00857344" w:rsidP="007E5C36">
      <w:pPr>
        <w:pStyle w:val="TIRtiret"/>
        <w:keepNext/>
      </w:pPr>
      <w:r w:rsidRPr="003562D5">
        <w:t>–</w:t>
      </w:r>
      <w:r w:rsidRPr="003562D5">
        <w:tab/>
        <w:t>w</w:t>
      </w:r>
      <w:r w:rsidR="00034AED" w:rsidRPr="003562D5">
        <w:t xml:space="preserve"> pkt</w:t>
      </w:r>
      <w:r w:rsidR="00F6261E">
        <w:t xml:space="preserve"> </w:t>
      </w:r>
      <w:r w:rsidR="000E7AFF" w:rsidRPr="003562D5">
        <w:t>3</w:t>
      </w:r>
      <w:r w:rsidR="00F6261E">
        <w:t xml:space="preserve"> </w:t>
      </w:r>
      <w:r w:rsidRPr="003562D5">
        <w:t>kropkę zastępuje się średnikiem</w:t>
      </w:r>
      <w:r w:rsidR="000E7AFF" w:rsidRPr="003562D5">
        <w:t xml:space="preserve"> i</w:t>
      </w:r>
      <w:r w:rsidR="00F6261E">
        <w:t xml:space="preserve"> </w:t>
      </w:r>
      <w:r w:rsidRPr="003562D5">
        <w:t>dodaje się</w:t>
      </w:r>
      <w:r w:rsidR="00034AED" w:rsidRPr="003562D5">
        <w:t xml:space="preserve"> pkt</w:t>
      </w:r>
      <w:r w:rsidR="00F6261E">
        <w:t xml:space="preserve"> </w:t>
      </w:r>
      <w:r w:rsidR="00034AED" w:rsidRPr="003562D5">
        <w:t>4 w</w:t>
      </w:r>
      <w:r w:rsidR="00F6261E">
        <w:t xml:space="preserve"> </w:t>
      </w:r>
      <w:r w:rsidRPr="003562D5">
        <w:t>brzmieniu:</w:t>
      </w:r>
    </w:p>
    <w:p w14:paraId="6A6DE98D" w14:textId="156DBEFE" w:rsidR="00857344" w:rsidRPr="003562D5" w:rsidRDefault="008D375B" w:rsidP="00857344">
      <w:pPr>
        <w:pStyle w:val="ZTIRPKTzmpkttiret"/>
      </w:pPr>
      <w:r w:rsidRPr="003562D5">
        <w:t>„</w:t>
      </w:r>
      <w:r w:rsidR="00857344" w:rsidRPr="003562D5">
        <w:t>4)</w:t>
      </w:r>
      <w:r w:rsidR="00857344" w:rsidRPr="003562D5">
        <w:tab/>
        <w:t>2</w:t>
      </w:r>
      <w:r w:rsidR="000E7AFF" w:rsidRPr="003562D5">
        <w:t>4</w:t>
      </w:r>
      <w:r w:rsidR="00F6261E">
        <w:t xml:space="preserve"> </w:t>
      </w:r>
      <w:r w:rsidR="00857344" w:rsidRPr="003562D5">
        <w:t>miesięcy od dnia uprawomocnienia się orzeczenia kary ostrzeżenia</w:t>
      </w:r>
      <w:r w:rsidR="000E7AFF" w:rsidRPr="003562D5">
        <w:t xml:space="preserve"> o </w:t>
      </w:r>
      <w:r w:rsidR="00857344" w:rsidRPr="003562D5">
        <w:t>niepełnej przydatności do służby</w:t>
      </w:r>
      <w:r w:rsidR="000E7AFF" w:rsidRPr="003562D5">
        <w:t xml:space="preserve"> w</w:t>
      </w:r>
      <w:r w:rsidR="00F6261E">
        <w:t xml:space="preserve"> </w:t>
      </w:r>
      <w:r w:rsidR="00857344" w:rsidRPr="003562D5">
        <w:t>Policji.</w:t>
      </w:r>
      <w:r w:rsidRPr="003562D5">
        <w:t>”</w:t>
      </w:r>
      <w:r w:rsidR="00857344" w:rsidRPr="003562D5">
        <w:t>,</w:t>
      </w:r>
    </w:p>
    <w:p w14:paraId="15A5B352" w14:textId="2E44C27C" w:rsidR="00857344" w:rsidRPr="003562D5" w:rsidRDefault="00857344" w:rsidP="007E5C36">
      <w:pPr>
        <w:pStyle w:val="LITlitera"/>
        <w:keepNext/>
      </w:pPr>
      <w:r w:rsidRPr="003562D5">
        <w:lastRenderedPageBreak/>
        <w:t>b)</w:t>
      </w:r>
      <w:r w:rsidRPr="003562D5">
        <w:tab/>
        <w:t xml:space="preserve">ust. </w:t>
      </w:r>
      <w:r w:rsidR="000E7AFF" w:rsidRPr="003562D5">
        <w:t>3</w:t>
      </w:r>
      <w:r w:rsidR="00F6261E">
        <w:t xml:space="preserve"> </w:t>
      </w:r>
      <w:r w:rsidRPr="003562D5">
        <w:t>otrzymuje brzmienie:</w:t>
      </w:r>
    </w:p>
    <w:p w14:paraId="10DD1640" w14:textId="0ADCA039" w:rsidR="00857344" w:rsidRPr="003562D5" w:rsidRDefault="008D375B" w:rsidP="007E5C36">
      <w:pPr>
        <w:pStyle w:val="ZLITUSTzmustliter"/>
        <w:keepNext/>
      </w:pPr>
      <w:r w:rsidRPr="003562D5">
        <w:t>„</w:t>
      </w:r>
      <w:r w:rsidR="00857344" w:rsidRPr="003562D5">
        <w:t>3.</w:t>
      </w:r>
      <w:r w:rsidR="00F6261E">
        <w:t xml:space="preserve"> </w:t>
      </w:r>
      <w:r w:rsidR="000E7AFF" w:rsidRPr="003562D5">
        <w:t>W</w:t>
      </w:r>
      <w:r w:rsidR="00F6261E">
        <w:t xml:space="preserve"> </w:t>
      </w:r>
      <w:r w:rsidR="00857344" w:rsidRPr="003562D5">
        <w:t>przypadku nienagannej służby, stwierdzonej</w:t>
      </w:r>
      <w:r w:rsidR="000E7AFF" w:rsidRPr="003562D5">
        <w:t xml:space="preserve"> w</w:t>
      </w:r>
      <w:r w:rsidR="00F6261E">
        <w:t xml:space="preserve"> </w:t>
      </w:r>
      <w:r w:rsidR="00857344" w:rsidRPr="003562D5">
        <w:t>opinii służbowej, przełożony dyscyplinarny,</w:t>
      </w:r>
      <w:r w:rsidR="000E7AFF" w:rsidRPr="003562D5">
        <w:t xml:space="preserve"> o</w:t>
      </w:r>
      <w:r w:rsidR="00F6261E">
        <w:t xml:space="preserve"> </w:t>
      </w:r>
      <w:r w:rsidR="00857344" w:rsidRPr="003562D5">
        <w:t>którym mowa</w:t>
      </w:r>
      <w:r w:rsidR="00034AED" w:rsidRPr="003562D5">
        <w:t xml:space="preserve"> w</w:t>
      </w:r>
      <w:r w:rsidR="00F6261E">
        <w:t xml:space="preserve"> </w:t>
      </w:r>
      <w:r w:rsidR="00034AED" w:rsidRPr="003562D5">
        <w:t>art.</w:t>
      </w:r>
      <w:r w:rsidR="00F6261E">
        <w:t xml:space="preserve"> </w:t>
      </w:r>
      <w:r w:rsidR="00857344" w:rsidRPr="003562D5">
        <w:t>3</w:t>
      </w:r>
      <w:r w:rsidR="00034AED" w:rsidRPr="003562D5">
        <w:t>2 ust.</w:t>
      </w:r>
      <w:r w:rsidR="00F6261E">
        <w:t xml:space="preserve"> </w:t>
      </w:r>
      <w:r w:rsidR="00857344" w:rsidRPr="003562D5">
        <w:t>1, może zatrzeć karę dyscyplinarną przed upływem terminu określonego</w:t>
      </w:r>
      <w:r w:rsidR="00034AED" w:rsidRPr="003562D5">
        <w:t xml:space="preserve"> w</w:t>
      </w:r>
      <w:r w:rsidR="00F6261E">
        <w:t xml:space="preserve"> </w:t>
      </w:r>
      <w:r w:rsidR="00034AED" w:rsidRPr="003562D5">
        <w:t>ust.</w:t>
      </w:r>
      <w:r w:rsidR="00F6261E">
        <w:t xml:space="preserve"> </w:t>
      </w:r>
      <w:r w:rsidR="00857344" w:rsidRPr="003562D5">
        <w:t>2, jednak nie wcześniej niż przed upływem:</w:t>
      </w:r>
    </w:p>
    <w:p w14:paraId="0CAB5757" w14:textId="4CFB5125" w:rsidR="00857344" w:rsidRPr="003562D5" w:rsidRDefault="00857344" w:rsidP="00857344">
      <w:pPr>
        <w:pStyle w:val="ZLITPKTzmpktliter"/>
      </w:pPr>
      <w:r w:rsidRPr="003562D5">
        <w:t>1)</w:t>
      </w:r>
      <w:r w:rsidRPr="003562D5">
        <w:tab/>
      </w:r>
      <w:r w:rsidR="000E7AFF" w:rsidRPr="003562D5">
        <w:t>3</w:t>
      </w:r>
      <w:r w:rsidR="00F6261E">
        <w:t xml:space="preserve"> </w:t>
      </w:r>
      <w:r w:rsidRPr="003562D5">
        <w:t>miesięcy od dnia uprawomocnienia się orzeczenia kary upomnienia lub nagany;</w:t>
      </w:r>
    </w:p>
    <w:p w14:paraId="24426007" w14:textId="6064D93F" w:rsidR="00857344" w:rsidRPr="003562D5" w:rsidRDefault="00857344" w:rsidP="00857344">
      <w:pPr>
        <w:pStyle w:val="ZLITPKTzmpktliter"/>
      </w:pPr>
      <w:r w:rsidRPr="003562D5">
        <w:t>2)</w:t>
      </w:r>
      <w:r w:rsidRPr="003562D5">
        <w:tab/>
      </w:r>
      <w:r w:rsidR="000E7AFF" w:rsidRPr="003562D5">
        <w:t>6</w:t>
      </w:r>
      <w:r w:rsidR="00F6261E">
        <w:t xml:space="preserve"> </w:t>
      </w:r>
      <w:r w:rsidRPr="003562D5">
        <w:t>miesięcy od dnia uprawomocnienia się orzeczenia kary ostrzeżenia</w:t>
      </w:r>
      <w:r w:rsidR="000E7AFF" w:rsidRPr="003562D5">
        <w:t xml:space="preserve"> o </w:t>
      </w:r>
      <w:r w:rsidRPr="003562D5">
        <w:t>niepełnej przydatności do służby na zajmowanym stanowisku;</w:t>
      </w:r>
    </w:p>
    <w:p w14:paraId="216AA198" w14:textId="17EF39CE" w:rsidR="00857344" w:rsidRPr="003562D5" w:rsidRDefault="00857344" w:rsidP="00857344">
      <w:pPr>
        <w:pStyle w:val="ZLITPKTzmpktliter"/>
      </w:pPr>
      <w:r w:rsidRPr="003562D5">
        <w:t>3)</w:t>
      </w:r>
      <w:r w:rsidRPr="003562D5">
        <w:tab/>
      </w:r>
      <w:r w:rsidR="000E7AFF" w:rsidRPr="003562D5">
        <w:t>9</w:t>
      </w:r>
      <w:r w:rsidR="00F6261E">
        <w:t xml:space="preserve"> </w:t>
      </w:r>
      <w:r w:rsidRPr="003562D5">
        <w:t>miesięcy od dnia uprawomocnienia się orzeczenia kary wyznaczenia na niższe stanowisko służbowe;</w:t>
      </w:r>
    </w:p>
    <w:p w14:paraId="12C60EC7" w14:textId="607EB9DD" w:rsidR="00857344" w:rsidRPr="003562D5" w:rsidRDefault="00857344" w:rsidP="00857344">
      <w:pPr>
        <w:pStyle w:val="ZLITPKTzmpktliter"/>
      </w:pPr>
      <w:r w:rsidRPr="003562D5">
        <w:t>4)</w:t>
      </w:r>
      <w:r w:rsidRPr="003562D5">
        <w:tab/>
        <w:t>1</w:t>
      </w:r>
      <w:r w:rsidR="000E7AFF" w:rsidRPr="003562D5">
        <w:t>2</w:t>
      </w:r>
      <w:r w:rsidR="00F6261E">
        <w:t xml:space="preserve"> </w:t>
      </w:r>
      <w:r w:rsidRPr="003562D5">
        <w:t>miesięcy od dnia uprawomocnienia się orzeczenia kary ostrzeżenia</w:t>
      </w:r>
      <w:r w:rsidR="000E7AFF" w:rsidRPr="003562D5">
        <w:t xml:space="preserve"> o </w:t>
      </w:r>
      <w:r w:rsidRPr="003562D5">
        <w:t>niepełnej przydatności do służby</w:t>
      </w:r>
      <w:r w:rsidR="000E7AFF" w:rsidRPr="003562D5">
        <w:t xml:space="preserve"> w</w:t>
      </w:r>
      <w:r w:rsidR="00F6261E">
        <w:t xml:space="preserve"> </w:t>
      </w:r>
      <w:r w:rsidRPr="003562D5">
        <w:t>Policji.</w:t>
      </w:r>
      <w:r w:rsidR="008D375B" w:rsidRPr="003562D5">
        <w:t>”</w:t>
      </w:r>
      <w:r w:rsidRPr="003562D5">
        <w:t>,</w:t>
      </w:r>
    </w:p>
    <w:p w14:paraId="53319181" w14:textId="4FCE5708" w:rsidR="00857344" w:rsidRPr="003562D5" w:rsidRDefault="00857344" w:rsidP="007E5C36">
      <w:pPr>
        <w:pStyle w:val="LITlitera"/>
        <w:keepNext/>
      </w:pPr>
      <w:r w:rsidRPr="003562D5">
        <w:t>c)</w:t>
      </w:r>
      <w:r w:rsidRPr="003562D5">
        <w:tab/>
        <w:t>po</w:t>
      </w:r>
      <w:r w:rsidR="00034AED" w:rsidRPr="003562D5">
        <w:t xml:space="preserve"> ust.</w:t>
      </w:r>
      <w:r w:rsidR="00F6261E">
        <w:t xml:space="preserve"> </w:t>
      </w:r>
      <w:r w:rsidR="000E7AFF" w:rsidRPr="003562D5">
        <w:t>3</w:t>
      </w:r>
      <w:r w:rsidR="00F6261E">
        <w:t xml:space="preserve"> </w:t>
      </w:r>
      <w:r w:rsidRPr="003562D5">
        <w:t>dodaje się</w:t>
      </w:r>
      <w:r w:rsidR="00034AED" w:rsidRPr="003562D5">
        <w:t xml:space="preserve"> ust.</w:t>
      </w:r>
      <w:r w:rsidR="00F6261E">
        <w:t xml:space="preserve"> </w:t>
      </w:r>
      <w:r w:rsidRPr="003562D5">
        <w:t>3a</w:t>
      </w:r>
      <w:r w:rsidR="000E7AFF" w:rsidRPr="003562D5">
        <w:t xml:space="preserve"> w</w:t>
      </w:r>
      <w:r w:rsidR="00F6261E">
        <w:t xml:space="preserve"> </w:t>
      </w:r>
      <w:r w:rsidRPr="003562D5">
        <w:t>brzmieniu:</w:t>
      </w:r>
    </w:p>
    <w:p w14:paraId="2FA7D7F5" w14:textId="30A00F4F" w:rsidR="00857344" w:rsidRPr="003562D5" w:rsidRDefault="008D375B" w:rsidP="00857344">
      <w:pPr>
        <w:pStyle w:val="ZLITUSTzmustliter"/>
      </w:pPr>
      <w:r w:rsidRPr="003562D5">
        <w:t>„</w:t>
      </w:r>
      <w:r w:rsidR="00857344" w:rsidRPr="003562D5">
        <w:t>3a.</w:t>
      </w:r>
      <w:r w:rsidR="00F6261E">
        <w:t xml:space="preserve"> </w:t>
      </w:r>
      <w:r w:rsidR="00857344" w:rsidRPr="003562D5">
        <w:t>Kara obniżenia stopnia podlega zatarciu po upływie terminu przewidzianego dla kary wymierzonej obok kary obniżenia stopnia. Przepis</w:t>
      </w:r>
      <w:r w:rsidR="00034AED" w:rsidRPr="003562D5">
        <w:t xml:space="preserve"> ust.</w:t>
      </w:r>
      <w:r w:rsidR="00F6261E">
        <w:t xml:space="preserve"> </w:t>
      </w:r>
      <w:r w:rsidR="000E7AFF" w:rsidRPr="003562D5">
        <w:t>3</w:t>
      </w:r>
      <w:r w:rsidR="00F6261E">
        <w:t xml:space="preserve"> </w:t>
      </w:r>
      <w:r w:rsidR="00857344" w:rsidRPr="003562D5">
        <w:t>stosuje się odpowiednio.</w:t>
      </w:r>
      <w:r w:rsidRPr="003562D5">
        <w:t>”</w:t>
      </w:r>
      <w:r w:rsidR="00857344" w:rsidRPr="003562D5">
        <w:t>;</w:t>
      </w:r>
    </w:p>
    <w:p w14:paraId="5514A087" w14:textId="6C409768" w:rsidR="00B541F5" w:rsidRPr="003562D5" w:rsidRDefault="00601B5B" w:rsidP="007E5C36">
      <w:pPr>
        <w:pStyle w:val="PKTpunkt"/>
        <w:keepNext/>
      </w:pPr>
      <w:r w:rsidRPr="003562D5">
        <w:t>4</w:t>
      </w:r>
      <w:r w:rsidR="00A63DCC">
        <w:t>5</w:t>
      </w:r>
      <w:r w:rsidR="00857344" w:rsidRPr="003562D5">
        <w:t>)</w:t>
      </w:r>
      <w:r w:rsidR="00857344" w:rsidRPr="003562D5">
        <w:tab/>
      </w:r>
      <w:r w:rsidR="00B541F5" w:rsidRPr="003562D5">
        <w:t>po</w:t>
      </w:r>
      <w:r w:rsidR="00034AED" w:rsidRPr="003562D5">
        <w:t xml:space="preserve"> art.</w:t>
      </w:r>
      <w:r w:rsidR="00F6261E">
        <w:t xml:space="preserve"> </w:t>
      </w:r>
      <w:r w:rsidR="00B541F5" w:rsidRPr="003562D5">
        <w:t>1</w:t>
      </w:r>
      <w:r w:rsidR="009937CF" w:rsidRPr="003562D5">
        <w:t>3</w:t>
      </w:r>
      <w:r w:rsidR="00B541F5" w:rsidRPr="003562D5">
        <w:t>5q dodaje się</w:t>
      </w:r>
      <w:r w:rsidR="00034AED" w:rsidRPr="003562D5">
        <w:t xml:space="preserve"> art.</w:t>
      </w:r>
      <w:r w:rsidR="00F6261E">
        <w:t xml:space="preserve"> </w:t>
      </w:r>
      <w:r w:rsidR="00B541F5" w:rsidRPr="003562D5">
        <w:t>135qa</w:t>
      </w:r>
      <w:r w:rsidR="00034AED" w:rsidRPr="003562D5">
        <w:t xml:space="preserve"> w</w:t>
      </w:r>
      <w:r w:rsidR="00F6261E">
        <w:t xml:space="preserve"> </w:t>
      </w:r>
      <w:r w:rsidR="00B541F5" w:rsidRPr="003562D5">
        <w:t>brzmieniu:</w:t>
      </w:r>
    </w:p>
    <w:p w14:paraId="135F42AC" w14:textId="09E7AEF8" w:rsidR="00FA52A8" w:rsidRPr="003562D5" w:rsidRDefault="008D375B" w:rsidP="00F355B6">
      <w:pPr>
        <w:pStyle w:val="ZARTzmartartykuempunktem"/>
      </w:pPr>
      <w:r w:rsidRPr="003562D5">
        <w:t>„</w:t>
      </w:r>
      <w:r w:rsidR="00B541F5" w:rsidRPr="003562D5">
        <w:t>Art. 135qa. 1. Decyzję</w:t>
      </w:r>
      <w:r w:rsidR="00034AED" w:rsidRPr="003562D5">
        <w:t xml:space="preserve"> o</w:t>
      </w:r>
      <w:r w:rsidR="00F6261E">
        <w:t xml:space="preserve"> </w:t>
      </w:r>
      <w:r w:rsidR="00B541F5" w:rsidRPr="003562D5">
        <w:t>zatarciu kary dyscyplinarnej,</w:t>
      </w:r>
      <w:r w:rsidR="00034AED" w:rsidRPr="003562D5">
        <w:t xml:space="preserve"> w</w:t>
      </w:r>
      <w:r w:rsidR="00F6261E">
        <w:t xml:space="preserve"> </w:t>
      </w:r>
      <w:r w:rsidR="00B541F5" w:rsidRPr="003562D5">
        <w:t>przypadku,</w:t>
      </w:r>
      <w:r w:rsidR="00034AED" w:rsidRPr="003562D5">
        <w:t xml:space="preserve"> o</w:t>
      </w:r>
      <w:r w:rsidR="00F6261E">
        <w:t xml:space="preserve"> </w:t>
      </w:r>
      <w:r w:rsidR="00B541F5" w:rsidRPr="003562D5">
        <w:t>którym mowa</w:t>
      </w:r>
      <w:r w:rsidR="00034AED" w:rsidRPr="003562D5">
        <w:t xml:space="preserve"> w</w:t>
      </w:r>
      <w:r w:rsidR="00F6261E">
        <w:t xml:space="preserve"> </w:t>
      </w:r>
      <w:r w:rsidR="00034AED" w:rsidRPr="003562D5">
        <w:t>art.</w:t>
      </w:r>
      <w:r w:rsidR="00F6261E">
        <w:t xml:space="preserve"> </w:t>
      </w:r>
      <w:r w:rsidR="00B541F5" w:rsidRPr="003562D5">
        <w:t>135q</w:t>
      </w:r>
      <w:r w:rsidR="00034AED" w:rsidRPr="003562D5">
        <w:t xml:space="preserve"> ust.</w:t>
      </w:r>
      <w:r w:rsidR="00F6261E">
        <w:t xml:space="preserve"> </w:t>
      </w:r>
      <w:r w:rsidR="00034AED" w:rsidRPr="003562D5">
        <w:t>3</w:t>
      </w:r>
      <w:r w:rsidR="00B541F5" w:rsidRPr="003562D5">
        <w:t>, wydaje przełożony dyscyplinarny,</w:t>
      </w:r>
      <w:r w:rsidR="00034AED" w:rsidRPr="003562D5">
        <w:t xml:space="preserve"> o</w:t>
      </w:r>
      <w:r w:rsidR="00F6261E">
        <w:t xml:space="preserve"> </w:t>
      </w:r>
      <w:r w:rsidR="00B541F5" w:rsidRPr="003562D5">
        <w:t>którym mowa</w:t>
      </w:r>
      <w:r w:rsidR="00034AED" w:rsidRPr="003562D5">
        <w:t xml:space="preserve"> w</w:t>
      </w:r>
      <w:r w:rsidR="00F6261E">
        <w:t xml:space="preserve"> </w:t>
      </w:r>
      <w:r w:rsidR="00034AED" w:rsidRPr="003562D5">
        <w:t>art.</w:t>
      </w:r>
      <w:r w:rsidR="00F6261E">
        <w:t xml:space="preserve"> </w:t>
      </w:r>
      <w:r w:rsidR="00B541F5" w:rsidRPr="003562D5">
        <w:t>13</w:t>
      </w:r>
      <w:r w:rsidR="00034AED" w:rsidRPr="003562D5">
        <w:t>3 ust.</w:t>
      </w:r>
      <w:r w:rsidR="00F6261E">
        <w:t xml:space="preserve"> </w:t>
      </w:r>
      <w:r w:rsidR="00B541F5" w:rsidRPr="003562D5">
        <w:t xml:space="preserve">1, </w:t>
      </w:r>
      <w:r w:rsidR="00034AED" w:rsidRPr="003562D5">
        <w:t>2 i</w:t>
      </w:r>
      <w:r w:rsidR="00F6261E">
        <w:t xml:space="preserve"> </w:t>
      </w:r>
      <w:r w:rsidR="00B541F5" w:rsidRPr="003562D5">
        <w:t>3b.</w:t>
      </w:r>
    </w:p>
    <w:p w14:paraId="488D7BFA" w14:textId="183005B6" w:rsidR="00B541F5" w:rsidRPr="003562D5" w:rsidRDefault="00FA52A8" w:rsidP="002036E2">
      <w:pPr>
        <w:pStyle w:val="ZUSTzmustartykuempunktem"/>
      </w:pPr>
      <w:r w:rsidRPr="003562D5">
        <w:t>2. Decyzję</w:t>
      </w:r>
      <w:r w:rsidR="00034AED" w:rsidRPr="003562D5">
        <w:t xml:space="preserve"> o</w:t>
      </w:r>
      <w:r w:rsidR="00F6261E">
        <w:t xml:space="preserve"> </w:t>
      </w:r>
      <w:r w:rsidRPr="003562D5">
        <w:t>zatarciu kar</w:t>
      </w:r>
      <w:r w:rsidR="005B64B7" w:rsidRPr="003562D5">
        <w:t>y dyscyplinarnej doręcza się policjantowi</w:t>
      </w:r>
      <w:r w:rsidRPr="003562D5">
        <w:t>.</w:t>
      </w:r>
      <w:r w:rsidR="008D375B" w:rsidRPr="003562D5">
        <w:t>”</w:t>
      </w:r>
      <w:r w:rsidR="00B541F5" w:rsidRPr="003562D5">
        <w:t>;</w:t>
      </w:r>
    </w:p>
    <w:p w14:paraId="76DA0833" w14:textId="15122EBD" w:rsidR="00857344" w:rsidRPr="003562D5" w:rsidRDefault="00B541F5" w:rsidP="007E5C36">
      <w:pPr>
        <w:pStyle w:val="PKTpunkt"/>
        <w:keepNext/>
      </w:pPr>
      <w:r w:rsidRPr="003562D5">
        <w:t>4</w:t>
      </w:r>
      <w:r w:rsidR="00A63DCC">
        <w:t>6</w:t>
      </w:r>
      <w:r w:rsidRPr="003562D5">
        <w:t>)</w:t>
      </w:r>
      <w:r w:rsidR="002C1F0A" w:rsidRPr="003562D5">
        <w:tab/>
      </w:r>
      <w:r w:rsidR="00857344" w:rsidRPr="003562D5">
        <w:t>art. 13</w:t>
      </w:r>
      <w:r w:rsidR="00034AED" w:rsidRPr="003562D5">
        <w:t>8 i</w:t>
      </w:r>
      <w:r w:rsidR="00F6261E">
        <w:t xml:space="preserve"> </w:t>
      </w:r>
      <w:r w:rsidR="00BD3621">
        <w:t xml:space="preserve">art. </w:t>
      </w:r>
      <w:r w:rsidR="003D390E" w:rsidRPr="003562D5">
        <w:t>13</w:t>
      </w:r>
      <w:r w:rsidR="000E7AFF" w:rsidRPr="003562D5">
        <w:t>9</w:t>
      </w:r>
      <w:r w:rsidR="00F6261E">
        <w:t xml:space="preserve"> </w:t>
      </w:r>
      <w:r w:rsidR="00857344" w:rsidRPr="003562D5">
        <w:t>otrzymuj</w:t>
      </w:r>
      <w:r w:rsidR="003D390E" w:rsidRPr="003562D5">
        <w:t>ą</w:t>
      </w:r>
      <w:r w:rsidR="00857344" w:rsidRPr="003562D5">
        <w:t xml:space="preserve"> brzmienie:</w:t>
      </w:r>
    </w:p>
    <w:p w14:paraId="25797953" w14:textId="1D92F1A1" w:rsidR="00857344" w:rsidRPr="003562D5" w:rsidRDefault="008D375B" w:rsidP="00405718">
      <w:pPr>
        <w:pStyle w:val="ZARTzmartartykuempunktem"/>
      </w:pPr>
      <w:r w:rsidRPr="003562D5">
        <w:t>„</w:t>
      </w:r>
      <w:r w:rsidR="00857344" w:rsidRPr="003562D5">
        <w:t>Art.</w:t>
      </w:r>
      <w:r w:rsidR="00F6261E">
        <w:t xml:space="preserve"> </w:t>
      </w:r>
      <w:r w:rsidR="00857344" w:rsidRPr="003562D5">
        <w:t>138.</w:t>
      </w:r>
      <w:r w:rsidR="00F6261E">
        <w:t xml:space="preserve"> </w:t>
      </w:r>
      <w:r w:rsidR="00857344" w:rsidRPr="003562D5">
        <w:t>Od orzeczenia</w:t>
      </w:r>
      <w:r w:rsidR="000E7AFF" w:rsidRPr="003562D5">
        <w:t xml:space="preserve"> i</w:t>
      </w:r>
      <w:r w:rsidR="00F6261E">
        <w:t xml:space="preserve"> </w:t>
      </w:r>
      <w:r w:rsidR="00857344" w:rsidRPr="003562D5">
        <w:t>postanowienia, kończących postępowanie dyscyplinarne, policjantowi przysługuje prawo wniesienia skargi do sądu administracyjnego.</w:t>
      </w:r>
    </w:p>
    <w:p w14:paraId="4030351A" w14:textId="7C5AE109" w:rsidR="00857344" w:rsidRPr="003562D5" w:rsidRDefault="00857344" w:rsidP="00405718">
      <w:pPr>
        <w:pStyle w:val="ZARTzmartartykuempunktem"/>
      </w:pPr>
      <w:r w:rsidRPr="003562D5">
        <w:t>Art.</w:t>
      </w:r>
      <w:r w:rsidR="00F6261E">
        <w:t xml:space="preserve"> </w:t>
      </w:r>
      <w:r w:rsidRPr="003562D5">
        <w:t>139.</w:t>
      </w:r>
      <w:r w:rsidR="00F6261E">
        <w:t xml:space="preserve"> </w:t>
      </w:r>
      <w:r w:rsidRPr="003562D5">
        <w:t>Minister właściwy do spraw wewnętrznych określi,</w:t>
      </w:r>
      <w:r w:rsidR="000E7AFF" w:rsidRPr="003562D5">
        <w:t xml:space="preserve"> w</w:t>
      </w:r>
      <w:r w:rsidR="00F6261E">
        <w:t xml:space="preserve"> </w:t>
      </w:r>
      <w:r w:rsidRPr="003562D5">
        <w:t>drodze rozporządzenia, obieg dokumentów związanych</w:t>
      </w:r>
      <w:r w:rsidR="000E7AFF" w:rsidRPr="003562D5">
        <w:t xml:space="preserve"> z</w:t>
      </w:r>
      <w:r w:rsidR="00F6261E">
        <w:t xml:space="preserve"> </w:t>
      </w:r>
      <w:r w:rsidRPr="003562D5">
        <w:t>postępowaniem dyscyplinarnym oraz określi wzory postanowień</w:t>
      </w:r>
      <w:r w:rsidR="000E7AFF" w:rsidRPr="003562D5">
        <w:t xml:space="preserve"> i</w:t>
      </w:r>
      <w:r w:rsidR="00F6261E">
        <w:t xml:space="preserve"> </w:t>
      </w:r>
      <w:r w:rsidRPr="003562D5">
        <w:t>innych dokumentów sporządzanych</w:t>
      </w:r>
      <w:r w:rsidR="000E7AFF" w:rsidRPr="003562D5">
        <w:t xml:space="preserve"> w</w:t>
      </w:r>
      <w:r w:rsidR="00F6261E">
        <w:t xml:space="preserve"> </w:t>
      </w:r>
      <w:r w:rsidRPr="003562D5">
        <w:t>postępowaniu dyscyplinarnym, mając na względzie sprawność prowadzonego postępowania.</w:t>
      </w:r>
      <w:r w:rsidR="008D375B" w:rsidRPr="003562D5">
        <w:t>”</w:t>
      </w:r>
      <w:r w:rsidRPr="003562D5">
        <w:t>.</w:t>
      </w:r>
    </w:p>
    <w:p w14:paraId="1471F905" w14:textId="51D14D2A" w:rsidR="00132955" w:rsidRPr="003562D5" w:rsidRDefault="00132955" w:rsidP="007E5C36">
      <w:pPr>
        <w:pStyle w:val="ARTartustawynprozporzdzenia"/>
        <w:keepNext/>
      </w:pPr>
      <w:r w:rsidRPr="003562D5">
        <w:rPr>
          <w:rStyle w:val="Ppogrubienie"/>
        </w:rPr>
        <w:lastRenderedPageBreak/>
        <w:t>Art.</w:t>
      </w:r>
      <w:r w:rsidR="00302C02">
        <w:rPr>
          <w:rStyle w:val="Ppogrubienie"/>
        </w:rPr>
        <w:t> </w:t>
      </w:r>
      <w:r w:rsidR="00186346" w:rsidRPr="003562D5">
        <w:rPr>
          <w:rStyle w:val="Ppogrubienie"/>
        </w:rPr>
        <w:t>2</w:t>
      </w:r>
      <w:r w:rsidRPr="003562D5">
        <w:rPr>
          <w:rStyle w:val="Ppogrubienie"/>
        </w:rPr>
        <w:t>.</w:t>
      </w:r>
      <w:r w:rsidRPr="003562D5">
        <w:t xml:space="preserve"> W</w:t>
      </w:r>
      <w:r w:rsidR="00F6261E">
        <w:t xml:space="preserve"> </w:t>
      </w:r>
      <w:r w:rsidRPr="003562D5">
        <w:t>ustawie z</w:t>
      </w:r>
      <w:r w:rsidR="00F6261E">
        <w:t xml:space="preserve"> </w:t>
      </w:r>
      <w:r w:rsidRPr="003562D5">
        <w:t>dnia 12</w:t>
      </w:r>
      <w:r w:rsidR="00F6261E">
        <w:t xml:space="preserve"> </w:t>
      </w:r>
      <w:r w:rsidRPr="003562D5">
        <w:t>października 1990</w:t>
      </w:r>
      <w:r w:rsidR="00F6261E">
        <w:t xml:space="preserve"> </w:t>
      </w:r>
      <w:r w:rsidRPr="003562D5">
        <w:t>r. o</w:t>
      </w:r>
      <w:r w:rsidR="00F6261E">
        <w:t xml:space="preserve"> </w:t>
      </w:r>
      <w:r w:rsidRPr="003562D5">
        <w:t>Straży Granicznej (</w:t>
      </w:r>
      <w:r w:rsidR="00034AED" w:rsidRPr="003562D5">
        <w:t>Dz.</w:t>
      </w:r>
      <w:r w:rsidR="00F6261E">
        <w:t xml:space="preserve"> </w:t>
      </w:r>
      <w:r w:rsidR="00034AED" w:rsidRPr="003562D5">
        <w:t>U.</w:t>
      </w:r>
      <w:r w:rsidRPr="003562D5">
        <w:t xml:space="preserve"> z</w:t>
      </w:r>
      <w:r w:rsidR="00F6261E">
        <w:t xml:space="preserve"> </w:t>
      </w:r>
      <w:r w:rsidRPr="003562D5">
        <w:t>20</w:t>
      </w:r>
      <w:r w:rsidR="00304B45" w:rsidRPr="003562D5">
        <w:t>20</w:t>
      </w:r>
      <w:r w:rsidR="00F6261E">
        <w:t xml:space="preserve"> </w:t>
      </w:r>
      <w:r w:rsidRPr="003562D5">
        <w:t>r.</w:t>
      </w:r>
      <w:r w:rsidR="00034AED" w:rsidRPr="003562D5">
        <w:t xml:space="preserve"> poz.</w:t>
      </w:r>
      <w:r w:rsidR="00F6261E">
        <w:t xml:space="preserve"> </w:t>
      </w:r>
      <w:r w:rsidR="00304B45" w:rsidRPr="003562D5">
        <w:t>305</w:t>
      </w:r>
      <w:r w:rsidR="00940654" w:rsidRPr="003562D5">
        <w:t>)</w:t>
      </w:r>
      <w:r w:rsidRPr="003562D5">
        <w:t xml:space="preserve"> wprowadza się następujące zmiany:</w:t>
      </w:r>
    </w:p>
    <w:p w14:paraId="736AEEBC" w14:textId="0ECC1EDA" w:rsidR="00C956F8" w:rsidRPr="003562D5" w:rsidRDefault="00C418E4" w:rsidP="007E5C36">
      <w:pPr>
        <w:pStyle w:val="PKTpunkt"/>
        <w:keepNext/>
      </w:pPr>
      <w:r w:rsidRPr="003562D5">
        <w:t>1)</w:t>
      </w:r>
      <w:r w:rsidRPr="003562D5">
        <w:tab/>
      </w:r>
      <w:r w:rsidR="00C956F8" w:rsidRPr="003562D5">
        <w:t>w</w:t>
      </w:r>
      <w:r w:rsidR="00034AED" w:rsidRPr="003562D5">
        <w:t xml:space="preserve"> art.</w:t>
      </w:r>
      <w:r w:rsidR="00F6261E">
        <w:t xml:space="preserve"> </w:t>
      </w:r>
      <w:r w:rsidR="00C956F8" w:rsidRPr="003562D5">
        <w:t>35</w:t>
      </w:r>
      <w:r w:rsidR="00263188" w:rsidRPr="003562D5">
        <w:t xml:space="preserve"> w ust.</w:t>
      </w:r>
      <w:r w:rsidR="00F6261E">
        <w:t xml:space="preserve"> </w:t>
      </w:r>
      <w:r w:rsidR="00263188" w:rsidRPr="003562D5">
        <w:t>3 i 4</w:t>
      </w:r>
      <w:r w:rsidR="00F6261E">
        <w:t xml:space="preserve"> </w:t>
      </w:r>
      <w:r w:rsidR="00263188" w:rsidRPr="003562D5">
        <w:t>po wyrazach „na wniosek” dodaje się wyrazy „Komendanta BSWSG</w:t>
      </w:r>
      <w:r w:rsidR="00CD261B" w:rsidRPr="003562D5">
        <w:t>,</w:t>
      </w:r>
      <w:r w:rsidR="00263188" w:rsidRPr="003562D5">
        <w:t>”;</w:t>
      </w:r>
    </w:p>
    <w:p w14:paraId="68558BCB" w14:textId="3AFE297B" w:rsidR="00C418E4" w:rsidRPr="003562D5" w:rsidRDefault="00C956F8" w:rsidP="007E5C36">
      <w:pPr>
        <w:pStyle w:val="PKTpunkt"/>
        <w:keepNext/>
      </w:pPr>
      <w:r w:rsidRPr="003562D5">
        <w:t>2)</w:t>
      </w:r>
      <w:r w:rsidR="002C1F0A" w:rsidRPr="003562D5">
        <w:tab/>
      </w:r>
      <w:r w:rsidR="003D390E" w:rsidRPr="003562D5">
        <w:t>w</w:t>
      </w:r>
      <w:r w:rsidR="00034AED" w:rsidRPr="003562D5">
        <w:t xml:space="preserve"> art.</w:t>
      </w:r>
      <w:r w:rsidR="00F6261E">
        <w:t xml:space="preserve"> </w:t>
      </w:r>
      <w:r w:rsidR="00C418E4" w:rsidRPr="003562D5">
        <w:t>3</w:t>
      </w:r>
      <w:r w:rsidR="00034AED" w:rsidRPr="003562D5">
        <w:t>6 ust.</w:t>
      </w:r>
      <w:r w:rsidR="00F6261E">
        <w:t xml:space="preserve"> </w:t>
      </w:r>
      <w:r w:rsidR="000E7AFF" w:rsidRPr="003562D5">
        <w:t>3</w:t>
      </w:r>
      <w:r w:rsidR="00F6261E">
        <w:t xml:space="preserve"> </w:t>
      </w:r>
      <w:r w:rsidR="00C418E4" w:rsidRPr="003562D5">
        <w:t>otrzymuje brzmienie:</w:t>
      </w:r>
    </w:p>
    <w:p w14:paraId="34E0E15C" w14:textId="057C69E5" w:rsidR="00C418E4" w:rsidRPr="003562D5" w:rsidRDefault="008D375B" w:rsidP="00C418E4">
      <w:pPr>
        <w:pStyle w:val="ZUSTzmustartykuempunktem"/>
      </w:pPr>
      <w:r w:rsidRPr="003562D5">
        <w:t>„</w:t>
      </w:r>
      <w:r w:rsidR="00C418E4" w:rsidRPr="003562D5">
        <w:t>3. Jeżeli decyzję,</w:t>
      </w:r>
      <w:r w:rsidR="000E7AFF" w:rsidRPr="003562D5">
        <w:t xml:space="preserve"> o</w:t>
      </w:r>
      <w:r w:rsidR="00F6261E">
        <w:t xml:space="preserve"> </w:t>
      </w:r>
      <w:r w:rsidR="00C418E4" w:rsidRPr="003562D5">
        <w:t>której mowa</w:t>
      </w:r>
      <w:r w:rsidR="00034AED" w:rsidRPr="003562D5">
        <w:t xml:space="preserve"> w</w:t>
      </w:r>
      <w:r w:rsidR="00F6261E">
        <w:t xml:space="preserve"> </w:t>
      </w:r>
      <w:r w:rsidR="00034AED" w:rsidRPr="003562D5">
        <w:t>ust.</w:t>
      </w:r>
      <w:r w:rsidR="00F6261E">
        <w:t xml:space="preserve"> </w:t>
      </w:r>
      <w:r w:rsidR="000E7AFF" w:rsidRPr="003562D5">
        <w:t>1</w:t>
      </w:r>
      <w:r w:rsidR="00B27136" w:rsidRPr="003562D5">
        <w:t>,</w:t>
      </w:r>
      <w:r w:rsidR="00F6261E">
        <w:t xml:space="preserve"> </w:t>
      </w:r>
      <w:r w:rsidR="00C418E4" w:rsidRPr="003562D5">
        <w:t>wydaje Komendant Główny Straży Granicznej, od decyzji takiej służy odwołanie do ministra właściwego do spraw wewnętrznych.</w:t>
      </w:r>
      <w:r w:rsidRPr="003562D5">
        <w:t>”</w:t>
      </w:r>
      <w:r w:rsidR="00C418E4" w:rsidRPr="003562D5">
        <w:t>;</w:t>
      </w:r>
    </w:p>
    <w:p w14:paraId="32324E81" w14:textId="75288C07" w:rsidR="00C418E4" w:rsidRPr="003562D5" w:rsidRDefault="00C956F8" w:rsidP="007E5C36">
      <w:pPr>
        <w:pStyle w:val="PKTpunkt"/>
        <w:keepNext/>
      </w:pPr>
      <w:r w:rsidRPr="003562D5">
        <w:t>3</w:t>
      </w:r>
      <w:r w:rsidR="00C418E4" w:rsidRPr="003562D5">
        <w:t>)</w:t>
      </w:r>
      <w:r w:rsidR="00C418E4" w:rsidRPr="003562D5">
        <w:tab/>
        <w:t>w</w:t>
      </w:r>
      <w:r w:rsidR="00034AED" w:rsidRPr="003562D5">
        <w:t xml:space="preserve"> art.</w:t>
      </w:r>
      <w:r w:rsidR="00F6261E">
        <w:t xml:space="preserve"> </w:t>
      </w:r>
      <w:r w:rsidR="00C418E4" w:rsidRPr="003562D5">
        <w:t>4</w:t>
      </w:r>
      <w:r w:rsidR="00034AED" w:rsidRPr="003562D5">
        <w:t>0 w</w:t>
      </w:r>
      <w:r w:rsidR="00F6261E">
        <w:t xml:space="preserve"> </w:t>
      </w:r>
      <w:r w:rsidR="00034AED" w:rsidRPr="003562D5">
        <w:t>ust.</w:t>
      </w:r>
      <w:r w:rsidR="00F6261E">
        <w:t xml:space="preserve"> </w:t>
      </w:r>
      <w:r w:rsidR="00034AED" w:rsidRPr="003562D5">
        <w:t>4 w</w:t>
      </w:r>
      <w:r w:rsidR="00F6261E">
        <w:t xml:space="preserve"> </w:t>
      </w:r>
      <w:r w:rsidR="00034AED" w:rsidRPr="003562D5">
        <w:t>pkt</w:t>
      </w:r>
      <w:r w:rsidR="00F6261E">
        <w:t xml:space="preserve"> </w:t>
      </w:r>
      <w:r w:rsidR="00034AED" w:rsidRPr="003562D5">
        <w:t>2 w</w:t>
      </w:r>
      <w:r w:rsidR="00F6261E">
        <w:t xml:space="preserve"> </w:t>
      </w:r>
      <w:r w:rsidR="00034AED" w:rsidRPr="003562D5">
        <w:t>lit.</w:t>
      </w:r>
      <w:r w:rsidR="00F6261E">
        <w:t xml:space="preserve"> </w:t>
      </w:r>
      <w:r w:rsidR="00C418E4" w:rsidRPr="003562D5">
        <w:t>b kropkę zastępuje się średnikiem</w:t>
      </w:r>
      <w:r w:rsidR="000E7AFF" w:rsidRPr="003562D5">
        <w:t xml:space="preserve"> i</w:t>
      </w:r>
      <w:r w:rsidR="00F6261E">
        <w:t xml:space="preserve"> </w:t>
      </w:r>
      <w:r w:rsidR="00C418E4" w:rsidRPr="003562D5">
        <w:t>dodaje się</w:t>
      </w:r>
      <w:r w:rsidR="00034AED" w:rsidRPr="003562D5">
        <w:t xml:space="preserve"> pkt</w:t>
      </w:r>
      <w:r w:rsidR="00F6261E">
        <w:t xml:space="preserve"> </w:t>
      </w:r>
      <w:r w:rsidR="00034AED" w:rsidRPr="003562D5">
        <w:t>3 w </w:t>
      </w:r>
      <w:r w:rsidR="00C418E4" w:rsidRPr="003562D5">
        <w:t>brzmieniu:</w:t>
      </w:r>
    </w:p>
    <w:p w14:paraId="4EFA7AA9" w14:textId="2F90DACF" w:rsidR="00C418E4" w:rsidRPr="003562D5" w:rsidRDefault="008D375B" w:rsidP="00C418E4">
      <w:pPr>
        <w:pStyle w:val="ZPKTzmpktartykuempunktem"/>
      </w:pPr>
      <w:r w:rsidRPr="003562D5">
        <w:t>„</w:t>
      </w:r>
      <w:r w:rsidR="00C418E4" w:rsidRPr="003562D5">
        <w:t>3)</w:t>
      </w:r>
      <w:r w:rsidR="00C418E4" w:rsidRPr="003562D5">
        <w:tab/>
        <w:t>Komendant BSWSG</w:t>
      </w:r>
      <w:r w:rsidR="000E7AFF" w:rsidRPr="003562D5">
        <w:t xml:space="preserve"> </w:t>
      </w:r>
      <w:r w:rsidR="008D189A" w:rsidRPr="003562D5">
        <w:t>na terytorium Rzeczypospolitej Polskiej</w:t>
      </w:r>
      <w:r w:rsidR="000E7AFF" w:rsidRPr="003562D5">
        <w:t xml:space="preserve"> w</w:t>
      </w:r>
      <w:r w:rsidR="00F6261E">
        <w:t xml:space="preserve"> </w:t>
      </w:r>
      <w:r w:rsidR="00C418E4" w:rsidRPr="003562D5">
        <w:t>odniesieniu do podległych mu funkcjonariuszy</w:t>
      </w:r>
      <w:r w:rsidR="006C4A8D" w:rsidRPr="003562D5">
        <w:t xml:space="preserve"> BSWSG</w:t>
      </w:r>
      <w:r w:rsidR="00C418E4" w:rsidRPr="003562D5">
        <w:t>.</w:t>
      </w:r>
      <w:r w:rsidRPr="003562D5">
        <w:t>”</w:t>
      </w:r>
      <w:r w:rsidR="00C418E4" w:rsidRPr="003562D5">
        <w:t>;</w:t>
      </w:r>
    </w:p>
    <w:p w14:paraId="7A409064" w14:textId="4629BA63" w:rsidR="00F96D90" w:rsidRPr="003562D5" w:rsidRDefault="00C956F8" w:rsidP="007E5C36">
      <w:pPr>
        <w:pStyle w:val="PKTpunkt"/>
        <w:keepNext/>
      </w:pPr>
      <w:r w:rsidRPr="003562D5">
        <w:t>4</w:t>
      </w:r>
      <w:r w:rsidR="00F96D90" w:rsidRPr="003562D5">
        <w:t>)</w:t>
      </w:r>
      <w:r w:rsidR="00F96D90" w:rsidRPr="003562D5">
        <w:tab/>
        <w:t>w</w:t>
      </w:r>
      <w:r w:rsidR="00034AED" w:rsidRPr="003562D5">
        <w:t xml:space="preserve"> art.</w:t>
      </w:r>
      <w:r w:rsidR="00F6261E">
        <w:t xml:space="preserve"> </w:t>
      </w:r>
      <w:r w:rsidR="00F96D90" w:rsidRPr="003562D5">
        <w:t>41i</w:t>
      </w:r>
      <w:r w:rsidR="00034AED" w:rsidRPr="003562D5">
        <w:t xml:space="preserve"> w</w:t>
      </w:r>
      <w:r w:rsidR="00F6261E">
        <w:t xml:space="preserve"> </w:t>
      </w:r>
      <w:r w:rsidR="00034AED" w:rsidRPr="003562D5">
        <w:t>ust.</w:t>
      </w:r>
      <w:r w:rsidR="00F6261E">
        <w:t xml:space="preserve"> </w:t>
      </w:r>
      <w:r w:rsidR="00A50A6D" w:rsidRPr="003562D5">
        <w:t>2</w:t>
      </w:r>
      <w:r w:rsidR="00F6261E">
        <w:t xml:space="preserve"> </w:t>
      </w:r>
      <w:r w:rsidR="00F96D90" w:rsidRPr="003562D5">
        <w:t>po</w:t>
      </w:r>
      <w:r w:rsidR="00034AED" w:rsidRPr="003562D5">
        <w:t xml:space="preserve"> pkt</w:t>
      </w:r>
      <w:r w:rsidR="00F6261E">
        <w:t xml:space="preserve"> </w:t>
      </w:r>
      <w:r w:rsidR="00A50A6D" w:rsidRPr="003562D5">
        <w:t>2</w:t>
      </w:r>
      <w:r w:rsidR="00F6261E">
        <w:t xml:space="preserve"> </w:t>
      </w:r>
      <w:r w:rsidR="00F96D90" w:rsidRPr="003562D5">
        <w:t>dodaje się</w:t>
      </w:r>
      <w:r w:rsidR="00034AED" w:rsidRPr="003562D5">
        <w:t xml:space="preserve"> pkt</w:t>
      </w:r>
      <w:r w:rsidR="00F6261E">
        <w:t xml:space="preserve"> </w:t>
      </w:r>
      <w:r w:rsidR="00F96D90" w:rsidRPr="003562D5">
        <w:t>2a</w:t>
      </w:r>
      <w:r w:rsidR="00A50A6D" w:rsidRPr="003562D5">
        <w:t xml:space="preserve"> w</w:t>
      </w:r>
      <w:r w:rsidR="00F6261E">
        <w:t xml:space="preserve"> </w:t>
      </w:r>
      <w:r w:rsidR="00F96D90" w:rsidRPr="003562D5">
        <w:t>brzmieniu:</w:t>
      </w:r>
    </w:p>
    <w:p w14:paraId="19F034DB" w14:textId="77777777" w:rsidR="00F96D90" w:rsidRPr="003562D5" w:rsidRDefault="008D375B" w:rsidP="004C7171">
      <w:pPr>
        <w:pStyle w:val="ZPKTzmpktartykuempunktem"/>
      </w:pPr>
      <w:r w:rsidRPr="003562D5">
        <w:t>„</w:t>
      </w:r>
      <w:r w:rsidR="00B214FB" w:rsidRPr="003562D5">
        <w:t>2a)</w:t>
      </w:r>
      <w:r w:rsidR="001C7938" w:rsidRPr="003562D5">
        <w:tab/>
      </w:r>
      <w:r w:rsidR="00F96D90" w:rsidRPr="003562D5">
        <w:t>świadczenie motywacyjne;</w:t>
      </w:r>
      <w:r w:rsidRPr="003562D5">
        <w:t>”</w:t>
      </w:r>
      <w:r w:rsidR="00F96D90" w:rsidRPr="003562D5">
        <w:t>;</w:t>
      </w:r>
    </w:p>
    <w:p w14:paraId="2F287805" w14:textId="2DE5BD01" w:rsidR="00C956F8" w:rsidRPr="003562D5" w:rsidRDefault="00C956F8" w:rsidP="007E5C36">
      <w:pPr>
        <w:pStyle w:val="PKTpunkt"/>
        <w:keepNext/>
      </w:pPr>
      <w:r w:rsidRPr="003562D5">
        <w:t>5</w:t>
      </w:r>
      <w:r w:rsidR="00C418E4" w:rsidRPr="003562D5">
        <w:t>)</w:t>
      </w:r>
      <w:r w:rsidR="00C418E4" w:rsidRPr="003562D5">
        <w:tab/>
      </w:r>
      <w:r w:rsidRPr="003562D5">
        <w:t>w</w:t>
      </w:r>
      <w:r w:rsidR="00034AED" w:rsidRPr="003562D5">
        <w:t xml:space="preserve"> art.</w:t>
      </w:r>
      <w:r w:rsidR="00F6261E">
        <w:t xml:space="preserve"> </w:t>
      </w:r>
      <w:r w:rsidRPr="003562D5">
        <w:t>4</w:t>
      </w:r>
      <w:r w:rsidR="00034AED" w:rsidRPr="003562D5">
        <w:t>2</w:t>
      </w:r>
      <w:r w:rsidR="00F6261E">
        <w:t xml:space="preserve"> </w:t>
      </w:r>
      <w:r w:rsidRPr="003562D5">
        <w:t>po</w:t>
      </w:r>
      <w:r w:rsidR="00034AED" w:rsidRPr="003562D5">
        <w:t xml:space="preserve"> ust.</w:t>
      </w:r>
      <w:r w:rsidR="00F6261E">
        <w:t xml:space="preserve"> </w:t>
      </w:r>
      <w:r w:rsidR="00BB37CD" w:rsidRPr="003562D5">
        <w:t>2</w:t>
      </w:r>
      <w:r w:rsidR="00F6261E">
        <w:t xml:space="preserve"> </w:t>
      </w:r>
      <w:r w:rsidRPr="003562D5">
        <w:t>dodaje się</w:t>
      </w:r>
      <w:r w:rsidR="00034AED" w:rsidRPr="003562D5">
        <w:t xml:space="preserve"> ust.</w:t>
      </w:r>
      <w:r w:rsidR="00F6261E">
        <w:t xml:space="preserve"> </w:t>
      </w:r>
      <w:r w:rsidR="00BB37CD" w:rsidRPr="003562D5">
        <w:t xml:space="preserve">2a </w:t>
      </w:r>
      <w:r w:rsidR="00034AED" w:rsidRPr="003562D5">
        <w:t>w</w:t>
      </w:r>
      <w:r w:rsidR="00F6261E">
        <w:t xml:space="preserve"> </w:t>
      </w:r>
      <w:r w:rsidRPr="003562D5">
        <w:t>brzmieniu:</w:t>
      </w:r>
    </w:p>
    <w:p w14:paraId="3E913614" w14:textId="619099D7" w:rsidR="00C956F8" w:rsidRPr="003562D5" w:rsidRDefault="008D375B" w:rsidP="00F355B6">
      <w:pPr>
        <w:pStyle w:val="ZUSTzmustartykuempunktem"/>
      </w:pPr>
      <w:r w:rsidRPr="003562D5">
        <w:t>„</w:t>
      </w:r>
      <w:r w:rsidR="007E0E2F" w:rsidRPr="003562D5">
        <w:t>2a</w:t>
      </w:r>
      <w:r w:rsidR="00C956F8" w:rsidRPr="003562D5">
        <w:t>. Równorzędnym stanowiskiem służbowym jest stanowisko zaszeregowane do tej samej grupy uposażenia zasadniczego</w:t>
      </w:r>
      <w:r w:rsidR="00034AED" w:rsidRPr="003562D5">
        <w:t xml:space="preserve"> i</w:t>
      </w:r>
      <w:r w:rsidR="00F6261E">
        <w:t xml:space="preserve"> </w:t>
      </w:r>
      <w:r w:rsidR="00C956F8" w:rsidRPr="003562D5">
        <w:t>takiego samego stopnia etatowego.</w:t>
      </w:r>
      <w:r w:rsidRPr="003562D5">
        <w:t>”</w:t>
      </w:r>
      <w:r w:rsidR="00C956F8" w:rsidRPr="003562D5">
        <w:t>;</w:t>
      </w:r>
    </w:p>
    <w:p w14:paraId="63D46412" w14:textId="036ABC14" w:rsidR="002E4762" w:rsidRPr="003562D5" w:rsidRDefault="00214DB9" w:rsidP="003D3103">
      <w:pPr>
        <w:pStyle w:val="PKTpunkt"/>
      </w:pPr>
      <w:r w:rsidRPr="003562D5">
        <w:t>6)</w:t>
      </w:r>
      <w:r w:rsidR="002C1F0A" w:rsidRPr="003562D5">
        <w:tab/>
      </w:r>
      <w:r w:rsidRPr="003562D5">
        <w:t>w</w:t>
      </w:r>
      <w:r w:rsidR="00034AED" w:rsidRPr="003562D5">
        <w:t xml:space="preserve"> art.</w:t>
      </w:r>
      <w:r w:rsidR="00F6261E">
        <w:t xml:space="preserve"> </w:t>
      </w:r>
      <w:r w:rsidRPr="003562D5">
        <w:t>43</w:t>
      </w:r>
      <w:r w:rsidR="002E4762" w:rsidRPr="003562D5">
        <w:t>:</w:t>
      </w:r>
    </w:p>
    <w:p w14:paraId="660FF954" w14:textId="30BDFF1E" w:rsidR="00214DB9" w:rsidRPr="003562D5" w:rsidRDefault="002E4762" w:rsidP="007E5C36">
      <w:pPr>
        <w:pStyle w:val="LITlitera"/>
        <w:keepNext/>
      </w:pPr>
      <w:r w:rsidRPr="003562D5">
        <w:t>a)</w:t>
      </w:r>
      <w:r w:rsidR="002C1F0A" w:rsidRPr="003562D5">
        <w:tab/>
      </w:r>
      <w:r w:rsidR="00214DB9" w:rsidRPr="003562D5">
        <w:t xml:space="preserve">ust. </w:t>
      </w:r>
      <w:r w:rsidR="00034AED" w:rsidRPr="003562D5">
        <w:t>2</w:t>
      </w:r>
      <w:r w:rsidR="00F6261E">
        <w:t xml:space="preserve"> </w:t>
      </w:r>
      <w:r w:rsidR="00214DB9" w:rsidRPr="003562D5">
        <w:t>otrzymuje brzmienie:</w:t>
      </w:r>
    </w:p>
    <w:p w14:paraId="0DDCEFD9" w14:textId="3F71159C" w:rsidR="002E4762" w:rsidRPr="003562D5" w:rsidRDefault="008D375B" w:rsidP="007E5C36">
      <w:pPr>
        <w:pStyle w:val="ZLITUSTzmustliter"/>
      </w:pPr>
      <w:r w:rsidRPr="003562D5">
        <w:t>„</w:t>
      </w:r>
      <w:r w:rsidR="00214DB9" w:rsidRPr="003562D5">
        <w:t>2. Funkcjonariusza można zawiesić w</w:t>
      </w:r>
      <w:r w:rsidR="00F6261E">
        <w:t xml:space="preserve"> </w:t>
      </w:r>
      <w:r w:rsidR="00214DB9" w:rsidRPr="003562D5">
        <w:t>czynnościach służbowych w</w:t>
      </w:r>
      <w:r w:rsidR="00F6261E">
        <w:t xml:space="preserve"> </w:t>
      </w:r>
      <w:r w:rsidR="00214DB9" w:rsidRPr="003562D5">
        <w:t>razie wszczęcia przeciwko niemu postępowania karnego w</w:t>
      </w:r>
      <w:r w:rsidR="00F6261E">
        <w:t xml:space="preserve"> </w:t>
      </w:r>
      <w:r w:rsidR="00214DB9" w:rsidRPr="003562D5">
        <w:t>sprawie o</w:t>
      </w:r>
      <w:r w:rsidR="00F6261E">
        <w:t xml:space="preserve"> </w:t>
      </w:r>
      <w:r w:rsidR="00214DB9" w:rsidRPr="003562D5">
        <w:t>przestępstwo nieumyślne, ścigane z</w:t>
      </w:r>
      <w:r w:rsidR="00F6261E">
        <w:t xml:space="preserve"> </w:t>
      </w:r>
      <w:r w:rsidR="00214DB9" w:rsidRPr="003562D5">
        <w:t>oskarżenia publicznego albo przestępstwo skarbowe nieumyślne lub postępowania dyscyplinarnego, jeżeli jest to celowe z</w:t>
      </w:r>
      <w:r w:rsidR="00F6261E">
        <w:t xml:space="preserve"> </w:t>
      </w:r>
      <w:r w:rsidR="00214DB9" w:rsidRPr="003562D5">
        <w:t>uwagi na dobro postępowania lub dobro służby – na czas nie dłuższy niż 12</w:t>
      </w:r>
      <w:r w:rsidR="00F6261E">
        <w:t xml:space="preserve"> </w:t>
      </w:r>
      <w:r w:rsidR="00214DB9" w:rsidRPr="003562D5">
        <w:t>miesięcy.</w:t>
      </w:r>
      <w:r w:rsidRPr="003562D5">
        <w:t>”</w:t>
      </w:r>
      <w:r w:rsidR="002E4762" w:rsidRPr="003562D5">
        <w:t>,</w:t>
      </w:r>
    </w:p>
    <w:p w14:paraId="6FEA139F" w14:textId="77777777" w:rsidR="002E4762" w:rsidRPr="003562D5" w:rsidRDefault="002E4762" w:rsidP="004B6538">
      <w:pPr>
        <w:pStyle w:val="LITlitera"/>
      </w:pPr>
      <w:r w:rsidRPr="003562D5">
        <w:t>b)</w:t>
      </w:r>
      <w:r w:rsidR="002C1F0A" w:rsidRPr="003562D5">
        <w:tab/>
      </w:r>
      <w:r w:rsidRPr="003562D5">
        <w:t>uchyla się</w:t>
      </w:r>
      <w:r w:rsidR="00BB37CD" w:rsidRPr="003562D5">
        <w:t xml:space="preserve"> ust. 3a i 4</w:t>
      </w:r>
      <w:r w:rsidR="00C92E09" w:rsidRPr="003562D5">
        <w:t>;</w:t>
      </w:r>
    </w:p>
    <w:p w14:paraId="01FFB905" w14:textId="04C8CA10" w:rsidR="002E4762" w:rsidRPr="003562D5" w:rsidRDefault="002E4762" w:rsidP="00CD261B">
      <w:pPr>
        <w:pStyle w:val="PKTpunkt"/>
      </w:pPr>
      <w:r w:rsidRPr="003562D5">
        <w:t>7)</w:t>
      </w:r>
      <w:r w:rsidR="002C1F0A" w:rsidRPr="003562D5">
        <w:tab/>
      </w:r>
      <w:r w:rsidRPr="003562D5">
        <w:t>po</w:t>
      </w:r>
      <w:r w:rsidR="00034AED" w:rsidRPr="003562D5">
        <w:t xml:space="preserve"> art.</w:t>
      </w:r>
      <w:r w:rsidR="00F6261E">
        <w:t xml:space="preserve"> </w:t>
      </w:r>
      <w:r w:rsidRPr="003562D5">
        <w:t>4</w:t>
      </w:r>
      <w:r w:rsidR="00034AED" w:rsidRPr="003562D5">
        <w:t>3</w:t>
      </w:r>
      <w:r w:rsidR="00F6261E">
        <w:t xml:space="preserve"> </w:t>
      </w:r>
      <w:r w:rsidRPr="003562D5">
        <w:t>dodaje się</w:t>
      </w:r>
      <w:r w:rsidR="00034AED" w:rsidRPr="003562D5">
        <w:t xml:space="preserve"> art.</w:t>
      </w:r>
      <w:r w:rsidR="00F6261E">
        <w:t xml:space="preserve"> </w:t>
      </w:r>
      <w:r w:rsidRPr="003562D5">
        <w:t>43a</w:t>
      </w:r>
      <w:r w:rsidR="00403D9A" w:rsidRPr="003562D5">
        <w:t>–</w:t>
      </w:r>
      <w:r w:rsidRPr="003562D5">
        <w:t>43</w:t>
      </w:r>
      <w:r w:rsidR="009B3590" w:rsidRPr="003562D5">
        <w:t>d</w:t>
      </w:r>
      <w:r w:rsidR="00034AED" w:rsidRPr="003562D5">
        <w:t xml:space="preserve"> w</w:t>
      </w:r>
      <w:r w:rsidR="00F6261E">
        <w:t xml:space="preserve"> </w:t>
      </w:r>
      <w:r w:rsidRPr="003562D5">
        <w:t>brzmieniu:</w:t>
      </w:r>
    </w:p>
    <w:p w14:paraId="4A69AAD7" w14:textId="1F9584BC" w:rsidR="002E4762" w:rsidRPr="003562D5" w:rsidRDefault="008D375B" w:rsidP="003D3103">
      <w:pPr>
        <w:pStyle w:val="ZARTzmartartykuempunktem"/>
        <w:rPr>
          <w:rFonts w:eastAsia="Calibri"/>
        </w:rPr>
      </w:pPr>
      <w:r w:rsidRPr="003562D5">
        <w:rPr>
          <w:rFonts w:eastAsia="Calibri"/>
          <w:szCs w:val="22"/>
          <w:lang w:eastAsia="en-US"/>
        </w:rPr>
        <w:t>„</w:t>
      </w:r>
      <w:r w:rsidR="002E4762" w:rsidRPr="003562D5">
        <w:rPr>
          <w:rFonts w:eastAsia="Calibri"/>
        </w:rPr>
        <w:t>Art. 43a. 1. Przełożonymi właściwymi do zawieszania</w:t>
      </w:r>
      <w:r w:rsidR="00034AED" w:rsidRPr="003562D5">
        <w:rPr>
          <w:rFonts w:eastAsia="Calibri"/>
        </w:rPr>
        <w:t xml:space="preserve"> w</w:t>
      </w:r>
      <w:r w:rsidR="00F6261E">
        <w:rPr>
          <w:rFonts w:eastAsia="Calibri"/>
        </w:rPr>
        <w:t xml:space="preserve"> </w:t>
      </w:r>
      <w:r w:rsidR="002E4762" w:rsidRPr="003562D5">
        <w:rPr>
          <w:rFonts w:eastAsia="Calibri"/>
        </w:rPr>
        <w:t>czynnościach służbowych funkcjonariuszy są:</w:t>
      </w:r>
    </w:p>
    <w:p w14:paraId="52CBD286" w14:textId="64180046" w:rsidR="002E4762" w:rsidRPr="003562D5" w:rsidRDefault="002E4762" w:rsidP="003D3103">
      <w:pPr>
        <w:pStyle w:val="ZPKTzmpktartykuempunktem"/>
        <w:rPr>
          <w:rFonts w:eastAsia="Calibri"/>
        </w:rPr>
      </w:pPr>
      <w:r w:rsidRPr="003562D5">
        <w:rPr>
          <w:rFonts w:eastAsia="Calibri"/>
        </w:rPr>
        <w:t>1)</w:t>
      </w:r>
      <w:r w:rsidR="002C1F0A" w:rsidRPr="003562D5">
        <w:rPr>
          <w:rFonts w:eastAsia="Calibri"/>
        </w:rPr>
        <w:tab/>
      </w:r>
      <w:r w:rsidR="00BB37CD" w:rsidRPr="003562D5">
        <w:rPr>
          <w:rFonts w:eastAsia="Calibri"/>
        </w:rPr>
        <w:t>m</w:t>
      </w:r>
      <w:r w:rsidRPr="003562D5">
        <w:rPr>
          <w:rFonts w:eastAsia="Calibri"/>
        </w:rPr>
        <w:t>inister właściwy do spraw wewnętrznych</w:t>
      </w:r>
      <w:r w:rsidR="004028A5">
        <w:rPr>
          <w:rFonts w:eastAsia="Calibri"/>
        </w:rPr>
        <w:t xml:space="preserve"> </w:t>
      </w:r>
      <w:r w:rsidR="004028A5" w:rsidRPr="004028A5">
        <w:rPr>
          <w:rFonts w:eastAsia="Calibri"/>
        </w:rPr>
        <w:t>–</w:t>
      </w:r>
      <w:r w:rsidR="00034AED" w:rsidRPr="003562D5">
        <w:rPr>
          <w:rFonts w:eastAsia="Calibri"/>
        </w:rPr>
        <w:t xml:space="preserve"> w</w:t>
      </w:r>
      <w:r w:rsidR="00F6261E">
        <w:rPr>
          <w:rFonts w:eastAsia="Calibri"/>
        </w:rPr>
        <w:t xml:space="preserve"> </w:t>
      </w:r>
      <w:r w:rsidRPr="003562D5">
        <w:rPr>
          <w:rFonts w:eastAsia="Calibri"/>
        </w:rPr>
        <w:t>stosunku do Komendanta Głównego Straży Granicznej</w:t>
      </w:r>
      <w:r w:rsidR="00F63907" w:rsidRPr="003562D5">
        <w:rPr>
          <w:rFonts w:eastAsia="Calibri"/>
        </w:rPr>
        <w:t xml:space="preserve"> oraz Komendanta </w:t>
      </w:r>
      <w:r w:rsidR="008B5153" w:rsidRPr="003562D5">
        <w:rPr>
          <w:rFonts w:eastAsia="Calibri"/>
        </w:rPr>
        <w:t>BSWSG</w:t>
      </w:r>
      <w:r w:rsidR="00034AED" w:rsidRPr="003562D5">
        <w:rPr>
          <w:rFonts w:eastAsia="Calibri"/>
        </w:rPr>
        <w:t xml:space="preserve"> i</w:t>
      </w:r>
      <w:r w:rsidR="00F6261E">
        <w:rPr>
          <w:rFonts w:eastAsia="Calibri"/>
        </w:rPr>
        <w:t xml:space="preserve"> </w:t>
      </w:r>
      <w:r w:rsidR="00F63907" w:rsidRPr="003562D5">
        <w:rPr>
          <w:rFonts w:eastAsia="Calibri"/>
        </w:rPr>
        <w:t>jego zastępców</w:t>
      </w:r>
      <w:r w:rsidRPr="003562D5">
        <w:rPr>
          <w:rFonts w:eastAsia="Calibri"/>
        </w:rPr>
        <w:t xml:space="preserve">; </w:t>
      </w:r>
    </w:p>
    <w:p w14:paraId="7058360B" w14:textId="15B04E47" w:rsidR="002E4762" w:rsidRPr="003562D5" w:rsidRDefault="002E4762" w:rsidP="003D3103">
      <w:pPr>
        <w:pStyle w:val="ZPKTzmpktartykuempunktem"/>
        <w:rPr>
          <w:rFonts w:eastAsia="Calibri"/>
        </w:rPr>
      </w:pPr>
      <w:r w:rsidRPr="003562D5">
        <w:rPr>
          <w:rFonts w:eastAsia="Calibri"/>
        </w:rPr>
        <w:t>2)</w:t>
      </w:r>
      <w:r w:rsidR="002C1F0A" w:rsidRPr="003562D5">
        <w:rPr>
          <w:rFonts w:eastAsia="Calibri"/>
        </w:rPr>
        <w:tab/>
      </w:r>
      <w:r w:rsidRPr="003562D5">
        <w:rPr>
          <w:rFonts w:eastAsia="Calibri"/>
        </w:rPr>
        <w:t>Komendant Główny Straży Granicznej</w:t>
      </w:r>
      <w:r w:rsidR="004028A5">
        <w:rPr>
          <w:rFonts w:eastAsia="Calibri"/>
        </w:rPr>
        <w:t xml:space="preserve"> </w:t>
      </w:r>
      <w:r w:rsidR="004028A5" w:rsidRPr="004028A5">
        <w:rPr>
          <w:rFonts w:eastAsia="Calibri"/>
        </w:rPr>
        <w:t>–</w:t>
      </w:r>
      <w:r w:rsidR="00034AED" w:rsidRPr="003562D5">
        <w:rPr>
          <w:rFonts w:eastAsia="Calibri"/>
        </w:rPr>
        <w:t xml:space="preserve"> w</w:t>
      </w:r>
      <w:r w:rsidR="00F6261E">
        <w:rPr>
          <w:rFonts w:eastAsia="Calibri"/>
        </w:rPr>
        <w:t xml:space="preserve"> </w:t>
      </w:r>
      <w:r w:rsidRPr="003562D5">
        <w:rPr>
          <w:rFonts w:eastAsia="Calibri"/>
        </w:rPr>
        <w:t>stosunku do:</w:t>
      </w:r>
    </w:p>
    <w:p w14:paraId="031E3C43" w14:textId="77777777" w:rsidR="002E4762" w:rsidRPr="003562D5" w:rsidRDefault="00F63907" w:rsidP="003D3103">
      <w:pPr>
        <w:pStyle w:val="ZLITwPKTzmlitwpktartykuempunktem"/>
        <w:rPr>
          <w:rFonts w:eastAsia="Calibri"/>
        </w:rPr>
      </w:pPr>
      <w:r w:rsidRPr="003562D5">
        <w:rPr>
          <w:rFonts w:eastAsia="Calibri"/>
        </w:rPr>
        <w:t>a</w:t>
      </w:r>
      <w:r w:rsidR="002E4762" w:rsidRPr="003562D5">
        <w:rPr>
          <w:rFonts w:eastAsia="Calibri"/>
        </w:rPr>
        <w:t>)</w:t>
      </w:r>
      <w:r w:rsidR="002C1F0A" w:rsidRPr="003562D5">
        <w:rPr>
          <w:rFonts w:eastAsia="Calibri"/>
        </w:rPr>
        <w:tab/>
      </w:r>
      <w:r w:rsidR="002E4762" w:rsidRPr="003562D5">
        <w:rPr>
          <w:rFonts w:eastAsia="Calibri"/>
        </w:rPr>
        <w:t>zastępców Komendanta Głównego Straży Granicznej,</w:t>
      </w:r>
    </w:p>
    <w:p w14:paraId="39FA77FC" w14:textId="77777777" w:rsidR="002E4762" w:rsidRPr="003562D5" w:rsidRDefault="002E4762" w:rsidP="003D3103">
      <w:pPr>
        <w:pStyle w:val="ZLITwPKTzmlitwpktartykuempunktem"/>
        <w:rPr>
          <w:rFonts w:eastAsia="Calibri"/>
        </w:rPr>
      </w:pPr>
      <w:r w:rsidRPr="003562D5">
        <w:rPr>
          <w:rFonts w:eastAsia="Calibri"/>
        </w:rPr>
        <w:t>b)</w:t>
      </w:r>
      <w:r w:rsidR="002C1F0A" w:rsidRPr="003562D5">
        <w:rPr>
          <w:rFonts w:eastAsia="Calibri"/>
        </w:rPr>
        <w:tab/>
      </w:r>
      <w:r w:rsidRPr="003562D5">
        <w:rPr>
          <w:rFonts w:eastAsia="Calibri"/>
        </w:rPr>
        <w:t>komendantów oddziałów Straży Granicznej,</w:t>
      </w:r>
    </w:p>
    <w:p w14:paraId="58D9C761" w14:textId="77777777" w:rsidR="002E4762" w:rsidRPr="003562D5" w:rsidRDefault="002E4762" w:rsidP="003D3103">
      <w:pPr>
        <w:pStyle w:val="ZLITwPKTzmlitwpktartykuempunktem"/>
        <w:rPr>
          <w:rFonts w:eastAsia="Calibri"/>
        </w:rPr>
      </w:pPr>
      <w:r w:rsidRPr="003562D5">
        <w:rPr>
          <w:rFonts w:eastAsia="Calibri"/>
        </w:rPr>
        <w:lastRenderedPageBreak/>
        <w:t>c)</w:t>
      </w:r>
      <w:r w:rsidR="002C1F0A" w:rsidRPr="003562D5">
        <w:rPr>
          <w:rFonts w:eastAsia="Calibri"/>
        </w:rPr>
        <w:tab/>
      </w:r>
      <w:r w:rsidRPr="003562D5">
        <w:rPr>
          <w:rFonts w:eastAsia="Calibri"/>
        </w:rPr>
        <w:t>komendantów ośrodków szkolenia Straży Granicznej,</w:t>
      </w:r>
    </w:p>
    <w:p w14:paraId="35C2B3FF" w14:textId="77777777" w:rsidR="002E4762" w:rsidRPr="003562D5" w:rsidRDefault="002E4762" w:rsidP="003D3103">
      <w:pPr>
        <w:pStyle w:val="ZLITwPKTzmlitwpktartykuempunktem"/>
        <w:rPr>
          <w:rFonts w:eastAsia="Calibri"/>
        </w:rPr>
      </w:pPr>
      <w:r w:rsidRPr="003562D5">
        <w:rPr>
          <w:rFonts w:eastAsia="Calibri"/>
        </w:rPr>
        <w:t>d)</w:t>
      </w:r>
      <w:r w:rsidR="002C1F0A" w:rsidRPr="003562D5">
        <w:rPr>
          <w:rFonts w:eastAsia="Calibri"/>
        </w:rPr>
        <w:tab/>
      </w:r>
      <w:r w:rsidRPr="003562D5">
        <w:rPr>
          <w:rFonts w:eastAsia="Calibri"/>
        </w:rPr>
        <w:t>komendantów ośrodków Straży Granicznej,</w:t>
      </w:r>
    </w:p>
    <w:p w14:paraId="09801CB9" w14:textId="12FEBF4F" w:rsidR="002E4762" w:rsidRPr="003562D5" w:rsidRDefault="002E4762" w:rsidP="003D3103">
      <w:pPr>
        <w:pStyle w:val="ZLITwPKTzmlitwpktartykuempunktem"/>
        <w:rPr>
          <w:rFonts w:eastAsia="Calibri"/>
        </w:rPr>
      </w:pPr>
      <w:r w:rsidRPr="003562D5">
        <w:rPr>
          <w:rFonts w:eastAsia="Calibri"/>
        </w:rPr>
        <w:t>e)</w:t>
      </w:r>
      <w:r w:rsidR="002C1F0A" w:rsidRPr="003562D5">
        <w:rPr>
          <w:rFonts w:eastAsia="Calibri"/>
        </w:rPr>
        <w:tab/>
      </w:r>
      <w:r w:rsidRPr="003562D5">
        <w:rPr>
          <w:rFonts w:eastAsia="Calibri"/>
        </w:rPr>
        <w:t>funkcjonariuszy pełniących służbę</w:t>
      </w:r>
      <w:r w:rsidR="00034AED" w:rsidRPr="003562D5">
        <w:rPr>
          <w:rFonts w:eastAsia="Calibri"/>
        </w:rPr>
        <w:t xml:space="preserve"> w</w:t>
      </w:r>
      <w:r w:rsidR="00F6261E">
        <w:rPr>
          <w:rFonts w:eastAsia="Calibri"/>
        </w:rPr>
        <w:t xml:space="preserve"> </w:t>
      </w:r>
      <w:r w:rsidRPr="003562D5">
        <w:rPr>
          <w:rFonts w:eastAsia="Calibri"/>
        </w:rPr>
        <w:t>Komendzie Głównej Straży Granicznej,</w:t>
      </w:r>
    </w:p>
    <w:p w14:paraId="12DAABF1" w14:textId="5FA9E1B2" w:rsidR="002E4762" w:rsidRPr="003562D5" w:rsidRDefault="002E4762" w:rsidP="003D3103">
      <w:pPr>
        <w:pStyle w:val="ZLITwPKTzmlitwpktartykuempunktem"/>
        <w:rPr>
          <w:rFonts w:eastAsia="Calibri"/>
        </w:rPr>
      </w:pPr>
      <w:r w:rsidRPr="003562D5">
        <w:rPr>
          <w:rFonts w:eastAsia="Calibri"/>
        </w:rPr>
        <w:t>f)</w:t>
      </w:r>
      <w:r w:rsidR="008B5153" w:rsidRPr="003562D5">
        <w:rPr>
          <w:rFonts w:eastAsia="Calibri"/>
        </w:rPr>
        <w:tab/>
      </w:r>
      <w:r w:rsidR="004E471B" w:rsidRPr="003562D5">
        <w:rPr>
          <w:rFonts w:eastAsia="Calibri"/>
        </w:rPr>
        <w:t>innych bezpośredni</w:t>
      </w:r>
      <w:r w:rsidR="00403D9A" w:rsidRPr="003562D5">
        <w:rPr>
          <w:rFonts w:eastAsia="Calibri"/>
        </w:rPr>
        <w:t>o mu podległych funkcjonariuszy;</w:t>
      </w:r>
    </w:p>
    <w:p w14:paraId="6A030202" w14:textId="27B7B6B6" w:rsidR="002E4762" w:rsidRPr="003562D5" w:rsidRDefault="002E4762" w:rsidP="003D3103">
      <w:pPr>
        <w:pStyle w:val="ZPKTzmpktartykuempunktem"/>
        <w:rPr>
          <w:rFonts w:eastAsia="Calibri"/>
        </w:rPr>
      </w:pPr>
      <w:r w:rsidRPr="003562D5">
        <w:rPr>
          <w:rFonts w:eastAsia="Calibri"/>
        </w:rPr>
        <w:t>3)</w:t>
      </w:r>
      <w:r w:rsidR="002C1F0A" w:rsidRPr="003562D5">
        <w:rPr>
          <w:rFonts w:eastAsia="Calibri"/>
        </w:rPr>
        <w:tab/>
      </w:r>
      <w:r w:rsidRPr="003562D5">
        <w:rPr>
          <w:rFonts w:eastAsia="Calibri"/>
        </w:rPr>
        <w:t>Komendant</w:t>
      </w:r>
      <w:r w:rsidR="008B5153" w:rsidRPr="003562D5">
        <w:rPr>
          <w:rFonts w:eastAsia="Calibri"/>
        </w:rPr>
        <w:t xml:space="preserve"> BSWSG</w:t>
      </w:r>
      <w:r w:rsidRPr="003562D5">
        <w:rPr>
          <w:rFonts w:eastAsia="Calibri"/>
        </w:rPr>
        <w:t>, komendant oddziału</w:t>
      </w:r>
      <w:r w:rsidR="007D0B6F" w:rsidRPr="003562D5">
        <w:rPr>
          <w:rFonts w:eastAsia="Calibri"/>
        </w:rPr>
        <w:t xml:space="preserve"> Straży Granicznej</w:t>
      </w:r>
      <w:r w:rsidRPr="003562D5">
        <w:rPr>
          <w:rFonts w:eastAsia="Calibri"/>
        </w:rPr>
        <w:t>, komendant ośrodka szkolenia Straży Granicznej</w:t>
      </w:r>
      <w:r w:rsidR="00034AED" w:rsidRPr="003562D5">
        <w:rPr>
          <w:rFonts w:eastAsia="Calibri"/>
        </w:rPr>
        <w:t xml:space="preserve"> i</w:t>
      </w:r>
      <w:r w:rsidR="00F6261E">
        <w:rPr>
          <w:rFonts w:eastAsia="Calibri"/>
        </w:rPr>
        <w:t xml:space="preserve"> </w:t>
      </w:r>
      <w:r w:rsidRPr="003562D5">
        <w:rPr>
          <w:rFonts w:eastAsia="Calibri"/>
        </w:rPr>
        <w:t>komendant ośrodka Straży Granicznej</w:t>
      </w:r>
      <w:r w:rsidR="004028A5">
        <w:rPr>
          <w:rFonts w:eastAsia="Calibri"/>
        </w:rPr>
        <w:t xml:space="preserve"> </w:t>
      </w:r>
      <w:r w:rsidR="004028A5" w:rsidRPr="004028A5">
        <w:rPr>
          <w:rFonts w:eastAsia="Calibri"/>
        </w:rPr>
        <w:t>–</w:t>
      </w:r>
      <w:r w:rsidR="00034AED" w:rsidRPr="003562D5">
        <w:rPr>
          <w:rFonts w:eastAsia="Calibri"/>
        </w:rPr>
        <w:t xml:space="preserve"> w</w:t>
      </w:r>
      <w:r w:rsidR="00F6261E">
        <w:rPr>
          <w:rFonts w:eastAsia="Calibri"/>
        </w:rPr>
        <w:t xml:space="preserve"> </w:t>
      </w:r>
      <w:r w:rsidRPr="003562D5">
        <w:rPr>
          <w:rFonts w:eastAsia="Calibri"/>
        </w:rPr>
        <w:t>stosunku do:</w:t>
      </w:r>
    </w:p>
    <w:p w14:paraId="1070EF2E" w14:textId="0809B73C" w:rsidR="002E4762" w:rsidRPr="003562D5" w:rsidRDefault="002E4762" w:rsidP="003D3103">
      <w:pPr>
        <w:pStyle w:val="ZLITwPKTzmlitwpktartykuempunktem"/>
        <w:rPr>
          <w:rFonts w:eastAsia="Calibri"/>
        </w:rPr>
      </w:pPr>
      <w:r w:rsidRPr="003562D5">
        <w:rPr>
          <w:rFonts w:eastAsia="Calibri"/>
        </w:rPr>
        <w:t>a)</w:t>
      </w:r>
      <w:r w:rsidR="002C1F0A" w:rsidRPr="003562D5">
        <w:rPr>
          <w:rFonts w:eastAsia="Calibri"/>
        </w:rPr>
        <w:tab/>
      </w:r>
      <w:r w:rsidRPr="003562D5">
        <w:rPr>
          <w:rFonts w:eastAsia="Calibri"/>
        </w:rPr>
        <w:t>funkcjonariuszy pełniących służbę na stanowiskach służbowych odpowiednio</w:t>
      </w:r>
      <w:r w:rsidR="00034AED" w:rsidRPr="003562D5">
        <w:rPr>
          <w:rFonts w:eastAsia="Calibri"/>
        </w:rPr>
        <w:t xml:space="preserve"> w</w:t>
      </w:r>
      <w:r w:rsidR="00F6261E">
        <w:rPr>
          <w:rFonts w:eastAsia="Calibri"/>
        </w:rPr>
        <w:t xml:space="preserve"> </w:t>
      </w:r>
      <w:r w:rsidRPr="003562D5">
        <w:rPr>
          <w:rFonts w:eastAsia="Calibri"/>
        </w:rPr>
        <w:t xml:space="preserve">podległych im </w:t>
      </w:r>
      <w:r w:rsidR="008D189A" w:rsidRPr="003562D5">
        <w:rPr>
          <w:rFonts w:eastAsia="Calibri"/>
        </w:rPr>
        <w:t>BSWSG</w:t>
      </w:r>
      <w:r w:rsidRPr="003562D5">
        <w:rPr>
          <w:rFonts w:eastAsia="Calibri"/>
        </w:rPr>
        <w:t>, oddziałach</w:t>
      </w:r>
      <w:r w:rsidR="007D0B6F" w:rsidRPr="003562D5">
        <w:rPr>
          <w:rFonts w:eastAsia="Calibri"/>
        </w:rPr>
        <w:t xml:space="preserve"> Straży Granicznej</w:t>
      </w:r>
      <w:r w:rsidRPr="003562D5">
        <w:rPr>
          <w:rFonts w:eastAsia="Calibri"/>
        </w:rPr>
        <w:t xml:space="preserve">, ośrodkach szkolenia </w:t>
      </w:r>
      <w:r w:rsidR="007D0B6F" w:rsidRPr="003562D5">
        <w:rPr>
          <w:rFonts w:eastAsia="Calibri"/>
        </w:rPr>
        <w:t xml:space="preserve">Straży Granicznej </w:t>
      </w:r>
      <w:r w:rsidRPr="003562D5">
        <w:rPr>
          <w:rFonts w:eastAsia="Calibri"/>
        </w:rPr>
        <w:t>lub ośrodkach</w:t>
      </w:r>
      <w:r w:rsidR="007D0B6F" w:rsidRPr="003562D5">
        <w:rPr>
          <w:rFonts w:eastAsia="Calibri"/>
        </w:rPr>
        <w:t xml:space="preserve"> Straży Granicznej</w:t>
      </w:r>
      <w:r w:rsidRPr="003562D5">
        <w:rPr>
          <w:rFonts w:eastAsia="Calibri"/>
        </w:rPr>
        <w:t>,</w:t>
      </w:r>
    </w:p>
    <w:p w14:paraId="57947321" w14:textId="77777777" w:rsidR="002E4762" w:rsidRPr="003562D5" w:rsidRDefault="002E4762" w:rsidP="003D3103">
      <w:pPr>
        <w:pStyle w:val="ZLITwPKTzmlitwpktartykuempunktem"/>
        <w:rPr>
          <w:rFonts w:eastAsia="Calibri"/>
        </w:rPr>
      </w:pPr>
      <w:r w:rsidRPr="003562D5">
        <w:rPr>
          <w:rFonts w:eastAsia="Calibri"/>
        </w:rPr>
        <w:t>b)</w:t>
      </w:r>
      <w:r w:rsidR="002C1F0A" w:rsidRPr="003562D5">
        <w:rPr>
          <w:rFonts w:eastAsia="Calibri"/>
        </w:rPr>
        <w:tab/>
      </w:r>
      <w:r w:rsidR="004E471B" w:rsidRPr="003562D5">
        <w:rPr>
          <w:rFonts w:eastAsia="Calibri"/>
        </w:rPr>
        <w:t>innych bezpośrednio mu podległych funkcjonariuszy.</w:t>
      </w:r>
    </w:p>
    <w:p w14:paraId="75119466" w14:textId="542275DD" w:rsidR="00F63907" w:rsidRPr="003562D5" w:rsidRDefault="002E4762" w:rsidP="003D3103">
      <w:pPr>
        <w:pStyle w:val="ZUSTzmustartykuempunktem"/>
        <w:rPr>
          <w:rFonts w:eastAsia="Calibri"/>
        </w:rPr>
      </w:pPr>
      <w:r w:rsidRPr="003562D5">
        <w:rPr>
          <w:rFonts w:eastAsia="Calibri"/>
        </w:rPr>
        <w:t>2.</w:t>
      </w:r>
      <w:r w:rsidR="00034AED" w:rsidRPr="003562D5">
        <w:rPr>
          <w:rFonts w:eastAsia="Calibri"/>
        </w:rPr>
        <w:t xml:space="preserve"> W</w:t>
      </w:r>
      <w:r w:rsidR="00F6261E">
        <w:rPr>
          <w:rFonts w:eastAsia="Calibri"/>
        </w:rPr>
        <w:t xml:space="preserve"> </w:t>
      </w:r>
      <w:r w:rsidRPr="003562D5">
        <w:rPr>
          <w:rFonts w:eastAsia="Calibri"/>
        </w:rPr>
        <w:t>szczególnie uzasadnionych przypadkach Komendant Główny Straży Granicznej może zawiesić</w:t>
      </w:r>
      <w:r w:rsidR="00034AED" w:rsidRPr="003562D5">
        <w:rPr>
          <w:rFonts w:eastAsia="Calibri"/>
        </w:rPr>
        <w:t xml:space="preserve"> w</w:t>
      </w:r>
      <w:r w:rsidR="00F6261E">
        <w:rPr>
          <w:rFonts w:eastAsia="Calibri"/>
        </w:rPr>
        <w:t xml:space="preserve"> </w:t>
      </w:r>
      <w:r w:rsidRPr="003562D5">
        <w:rPr>
          <w:rFonts w:eastAsia="Calibri"/>
        </w:rPr>
        <w:t>czynnościach służbowych również funkcjonariuszy wymienionych</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1 pkt</w:t>
      </w:r>
      <w:r w:rsidR="00F6261E">
        <w:rPr>
          <w:rFonts w:eastAsia="Calibri"/>
        </w:rPr>
        <w:t xml:space="preserve"> </w:t>
      </w:r>
      <w:r w:rsidRPr="003562D5">
        <w:rPr>
          <w:rFonts w:eastAsia="Calibri"/>
        </w:rPr>
        <w:t xml:space="preserve">3. </w:t>
      </w:r>
    </w:p>
    <w:p w14:paraId="3E76FDF9" w14:textId="6E9980B4" w:rsidR="002E4762" w:rsidRPr="003562D5" w:rsidRDefault="002E4762" w:rsidP="003D3103">
      <w:pPr>
        <w:pStyle w:val="ZUSTzmustartykuempunktem"/>
        <w:rPr>
          <w:rFonts w:eastAsia="Calibri"/>
        </w:rPr>
      </w:pPr>
      <w:r w:rsidRPr="003562D5">
        <w:rPr>
          <w:rFonts w:eastAsia="Calibri"/>
        </w:rPr>
        <w:t>3. Przedłużenia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dokonuje przełożony właściwy do zawieszenia</w:t>
      </w:r>
      <w:r w:rsidR="00034AED" w:rsidRPr="003562D5">
        <w:rPr>
          <w:rFonts w:eastAsia="Calibri"/>
        </w:rPr>
        <w:t xml:space="preserve"> w</w:t>
      </w:r>
      <w:r w:rsidR="00F6261E">
        <w:rPr>
          <w:rFonts w:eastAsia="Calibri"/>
        </w:rPr>
        <w:t xml:space="preserve"> </w:t>
      </w:r>
      <w:r w:rsidRPr="003562D5">
        <w:rPr>
          <w:rFonts w:eastAsia="Calibri"/>
        </w:rPr>
        <w:t xml:space="preserve">czynnościach służbowych. </w:t>
      </w:r>
      <w:r w:rsidR="004E471B" w:rsidRPr="003562D5">
        <w:rPr>
          <w:rFonts w:eastAsia="Calibri"/>
        </w:rPr>
        <w:t>Wobec f</w:t>
      </w:r>
      <w:r w:rsidR="00403D9A" w:rsidRPr="003562D5">
        <w:rPr>
          <w:rFonts w:eastAsia="Calibri"/>
        </w:rPr>
        <w:t xml:space="preserve">unkcjonariuszy, o których mowa </w:t>
      </w:r>
      <w:r w:rsidR="00034AED" w:rsidRPr="003562D5">
        <w:rPr>
          <w:rFonts w:eastAsia="Calibri"/>
        </w:rPr>
        <w:t>ust.</w:t>
      </w:r>
      <w:r w:rsidR="00F6261E">
        <w:rPr>
          <w:rFonts w:eastAsia="Calibri"/>
        </w:rPr>
        <w:t xml:space="preserve"> </w:t>
      </w:r>
      <w:r w:rsidRPr="003562D5">
        <w:rPr>
          <w:rFonts w:eastAsia="Calibri"/>
        </w:rPr>
        <w:t>2, przedłużenia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dokonuje Komendant Główny Straży Granicznej.</w:t>
      </w:r>
    </w:p>
    <w:p w14:paraId="75FA091A" w14:textId="6E8533CA" w:rsidR="00C92E09" w:rsidRPr="003562D5" w:rsidRDefault="002E4762" w:rsidP="003D3103">
      <w:pPr>
        <w:pStyle w:val="ZARTzmartartykuempunktem"/>
        <w:rPr>
          <w:rFonts w:eastAsia="Calibri"/>
        </w:rPr>
      </w:pPr>
      <w:r w:rsidRPr="003562D5">
        <w:rPr>
          <w:rFonts w:eastAsia="Calibri"/>
        </w:rPr>
        <w:t xml:space="preserve">Art. 43b. </w:t>
      </w:r>
      <w:r w:rsidR="00C92E09" w:rsidRPr="003562D5">
        <w:rPr>
          <w:rFonts w:eastAsia="Calibri"/>
        </w:rPr>
        <w:t xml:space="preserve">1. </w:t>
      </w:r>
      <w:r w:rsidRPr="003562D5">
        <w:rPr>
          <w:rFonts w:eastAsia="Calibri"/>
        </w:rPr>
        <w:t>Zawieszenie</w:t>
      </w:r>
      <w:r w:rsidR="00034AED" w:rsidRPr="003562D5">
        <w:rPr>
          <w:rFonts w:eastAsia="Calibri"/>
        </w:rPr>
        <w:t xml:space="preserve"> w</w:t>
      </w:r>
      <w:r w:rsidR="00F6261E">
        <w:rPr>
          <w:rFonts w:eastAsia="Calibri"/>
        </w:rPr>
        <w:t xml:space="preserve"> </w:t>
      </w:r>
      <w:r w:rsidRPr="003562D5">
        <w:rPr>
          <w:rFonts w:eastAsia="Calibri"/>
        </w:rPr>
        <w:t>czynnościach służbowych oraz przedłużenie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następuje</w:t>
      </w:r>
      <w:r w:rsidR="00034AED" w:rsidRPr="003562D5">
        <w:rPr>
          <w:rFonts w:eastAsia="Calibri"/>
        </w:rPr>
        <w:t xml:space="preserve"> w</w:t>
      </w:r>
      <w:r w:rsidR="00F6261E">
        <w:rPr>
          <w:rFonts w:eastAsia="Calibri"/>
        </w:rPr>
        <w:t xml:space="preserve"> </w:t>
      </w:r>
      <w:r w:rsidR="00763DD6" w:rsidRPr="003562D5">
        <w:rPr>
          <w:rFonts w:eastAsia="Calibri"/>
        </w:rPr>
        <w:t>drodze</w:t>
      </w:r>
      <w:r w:rsidRPr="003562D5">
        <w:rPr>
          <w:rFonts w:eastAsia="Calibri"/>
        </w:rPr>
        <w:t xml:space="preserve"> decyzji administracyjnej. </w:t>
      </w:r>
    </w:p>
    <w:p w14:paraId="143C2DDF" w14:textId="77777777" w:rsidR="00C92E09" w:rsidRPr="003562D5" w:rsidRDefault="00C92E09" w:rsidP="005D22BC">
      <w:pPr>
        <w:pStyle w:val="ZUSTzmustartykuempunktem"/>
      </w:pPr>
      <w:r w:rsidRPr="003562D5">
        <w:rPr>
          <w:rFonts w:eastAsia="Calibri"/>
        </w:rPr>
        <w:t xml:space="preserve">2. </w:t>
      </w:r>
      <w:r w:rsidRPr="003562D5">
        <w:t>W decyzji o zawieszeniu w czynnościach służbowych oraz decyzji o przedłużeniu okresu zawieszenia w czynnościach służbowych zamieszcza się:</w:t>
      </w:r>
    </w:p>
    <w:p w14:paraId="63B88E90" w14:textId="77777777" w:rsidR="00C92E09" w:rsidRPr="003562D5" w:rsidRDefault="00C92E09" w:rsidP="00403D9A">
      <w:pPr>
        <w:pStyle w:val="ZPKTzmpktartykuempunktem"/>
      </w:pPr>
      <w:r w:rsidRPr="003562D5">
        <w:t>1)</w:t>
      </w:r>
      <w:r w:rsidRPr="003562D5">
        <w:tab/>
        <w:t>oznaczenie przełożonego podejmującego decyzję;</w:t>
      </w:r>
    </w:p>
    <w:p w14:paraId="3A422040" w14:textId="77777777" w:rsidR="00C92E09" w:rsidRPr="003562D5" w:rsidRDefault="00C92E09" w:rsidP="00403D9A">
      <w:pPr>
        <w:pStyle w:val="ZPKTzmpktartykuempunktem"/>
      </w:pPr>
      <w:r w:rsidRPr="003562D5">
        <w:t>2)</w:t>
      </w:r>
      <w:r w:rsidRPr="003562D5">
        <w:tab/>
        <w:t>datę wydania;</w:t>
      </w:r>
    </w:p>
    <w:p w14:paraId="15DC0D58" w14:textId="77777777" w:rsidR="00C92E09" w:rsidRPr="003562D5" w:rsidRDefault="00C92E09" w:rsidP="00403D9A">
      <w:pPr>
        <w:pStyle w:val="ZPKTzmpktartykuempunktem"/>
      </w:pPr>
      <w:r w:rsidRPr="003562D5">
        <w:t>3)</w:t>
      </w:r>
      <w:r w:rsidRPr="003562D5">
        <w:tab/>
        <w:t>stopień, imię i nazwisko oraz stanowisko służbowe funkcjonariusza, którego decyzja dotyczy;</w:t>
      </w:r>
    </w:p>
    <w:p w14:paraId="35F8B77F" w14:textId="77777777" w:rsidR="00C92E09" w:rsidRPr="003562D5" w:rsidRDefault="00C92E09" w:rsidP="00403D9A">
      <w:pPr>
        <w:pStyle w:val="ZPKTzmpktartykuempunktem"/>
      </w:pPr>
      <w:r w:rsidRPr="003562D5">
        <w:t>4)</w:t>
      </w:r>
      <w:r w:rsidRPr="003562D5">
        <w:tab/>
        <w:t>powołanie podstawy prawnej;</w:t>
      </w:r>
    </w:p>
    <w:p w14:paraId="21A44467" w14:textId="77777777" w:rsidR="00C92E09" w:rsidRPr="003562D5" w:rsidRDefault="00C92E09" w:rsidP="00403D9A">
      <w:pPr>
        <w:pStyle w:val="ZPKTzmpktartykuempunktem"/>
      </w:pPr>
      <w:r w:rsidRPr="003562D5">
        <w:t>5)</w:t>
      </w:r>
      <w:r w:rsidRPr="003562D5">
        <w:tab/>
        <w:t>wskazanie okresu, na który następuje zawieszenie lub przedłużenie okresu zawieszenia;</w:t>
      </w:r>
    </w:p>
    <w:p w14:paraId="35E0DEE9" w14:textId="77777777" w:rsidR="00C92E09" w:rsidRPr="003562D5" w:rsidRDefault="00C92E09" w:rsidP="00403D9A">
      <w:pPr>
        <w:pStyle w:val="ZPKTzmpktartykuempunktem"/>
      </w:pPr>
      <w:r w:rsidRPr="003562D5">
        <w:t>6)</w:t>
      </w:r>
      <w:r w:rsidRPr="003562D5">
        <w:tab/>
        <w:t>uzasadnienie faktyczne i prawne;</w:t>
      </w:r>
    </w:p>
    <w:p w14:paraId="0ED47307" w14:textId="77777777" w:rsidR="00C92E09" w:rsidRPr="003562D5" w:rsidRDefault="00C92E09" w:rsidP="00403D9A">
      <w:pPr>
        <w:pStyle w:val="ZPKTzmpktartykuempunktem"/>
      </w:pPr>
      <w:r w:rsidRPr="003562D5">
        <w:t>7)</w:t>
      </w:r>
      <w:r w:rsidRPr="003562D5">
        <w:tab/>
        <w:t>pouczenie o przysługującym środku odwoławczym;</w:t>
      </w:r>
    </w:p>
    <w:p w14:paraId="074D99FB" w14:textId="77777777" w:rsidR="00C92E09" w:rsidRPr="003562D5" w:rsidRDefault="00C92E09" w:rsidP="00403D9A">
      <w:pPr>
        <w:pStyle w:val="ZPKTzmpktartykuempunktem"/>
      </w:pPr>
      <w:r w:rsidRPr="003562D5">
        <w:t>8)</w:t>
      </w:r>
      <w:r w:rsidRPr="003562D5">
        <w:tab/>
        <w:t>podpis z podaniem imienia i nazwiska oraz stanowiska przełożonego.</w:t>
      </w:r>
    </w:p>
    <w:p w14:paraId="4718DBC5" w14:textId="2A1DB977" w:rsidR="00C92E09" w:rsidRPr="003562D5" w:rsidRDefault="00C92E09" w:rsidP="00B5055F">
      <w:pPr>
        <w:pStyle w:val="ZUSTzmustartykuempunktem"/>
      </w:pPr>
      <w:r w:rsidRPr="003562D5">
        <w:lastRenderedPageBreak/>
        <w:t>3.</w:t>
      </w:r>
      <w:r w:rsidR="00F6261E">
        <w:t xml:space="preserve"> </w:t>
      </w:r>
      <w:r w:rsidRPr="003562D5">
        <w:t>Dec</w:t>
      </w:r>
      <w:r w:rsidR="005D22BC" w:rsidRPr="003562D5">
        <w:t>yzję, o której mowa w ust. 2</w:t>
      </w:r>
      <w:r w:rsidRPr="003562D5">
        <w:t>, doręcza się niezwłocznie zainteresowanemu funkcjonariuszowi, a kopię decyzji włącza się do jego akt osobowych.</w:t>
      </w:r>
    </w:p>
    <w:p w14:paraId="1FB3E724" w14:textId="065F0883" w:rsidR="002E4762" w:rsidRPr="003562D5" w:rsidRDefault="002E4762" w:rsidP="00EB2B5C">
      <w:pPr>
        <w:pStyle w:val="ZARTzmartartykuempunktem"/>
        <w:rPr>
          <w:rFonts w:eastAsia="Calibri"/>
        </w:rPr>
      </w:pPr>
      <w:r w:rsidRPr="003562D5">
        <w:rPr>
          <w:rFonts w:eastAsia="Calibri"/>
        </w:rPr>
        <w:t>Art. 43c. 1. Od 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 xml:space="preserve">czynnościach służbowych oraz </w:t>
      </w:r>
      <w:r w:rsidR="001F39A0">
        <w:rPr>
          <w:rFonts w:eastAsia="Calibri"/>
        </w:rPr>
        <w:t xml:space="preserve">od </w:t>
      </w:r>
      <w:r w:rsidR="00763DD6" w:rsidRPr="003562D5">
        <w:rPr>
          <w:rFonts w:eastAsia="Calibri"/>
        </w:rPr>
        <w:t xml:space="preserve">decyzji o </w:t>
      </w:r>
      <w:r w:rsidRPr="003562D5">
        <w:rPr>
          <w:rFonts w:eastAsia="Calibri"/>
        </w:rPr>
        <w:t>przedłużeniu okresu zawieszenia</w:t>
      </w:r>
      <w:r w:rsidR="00034AED" w:rsidRPr="003562D5">
        <w:rPr>
          <w:rFonts w:eastAsia="Calibri"/>
        </w:rPr>
        <w:t xml:space="preserve"> w</w:t>
      </w:r>
      <w:r w:rsidR="00F6261E">
        <w:rPr>
          <w:rFonts w:eastAsia="Calibri"/>
        </w:rPr>
        <w:t xml:space="preserve"> </w:t>
      </w:r>
      <w:r w:rsidRPr="003562D5">
        <w:rPr>
          <w:rFonts w:eastAsia="Calibri"/>
        </w:rPr>
        <w:t>czynnościach służbowych funkcjonariuszowi przysługuje odwołanie do:</w:t>
      </w:r>
    </w:p>
    <w:p w14:paraId="53B709FF" w14:textId="77777777" w:rsidR="002E4762" w:rsidRPr="003562D5" w:rsidRDefault="002E4762" w:rsidP="00580D83">
      <w:pPr>
        <w:pStyle w:val="ZPKTzmpktartykuempunktem"/>
        <w:rPr>
          <w:rFonts w:eastAsia="Calibri"/>
        </w:rPr>
      </w:pPr>
      <w:r w:rsidRPr="003562D5">
        <w:rPr>
          <w:rFonts w:eastAsia="Calibri"/>
        </w:rPr>
        <w:t>1)</w:t>
      </w:r>
      <w:r w:rsidR="002C1F0A" w:rsidRPr="003562D5">
        <w:rPr>
          <w:rFonts w:eastAsia="Calibri"/>
        </w:rPr>
        <w:tab/>
      </w:r>
      <w:r w:rsidRPr="003562D5">
        <w:rPr>
          <w:rFonts w:eastAsia="Calibri"/>
        </w:rPr>
        <w:t>ministra właściwego do spraw wewnętrznych, jeżeli decyzję wydał Komendant Główny Straży Granicznej;</w:t>
      </w:r>
    </w:p>
    <w:p w14:paraId="30076523" w14:textId="06D64A68" w:rsidR="002E4762" w:rsidRPr="003562D5" w:rsidRDefault="002E4762" w:rsidP="00580D83">
      <w:pPr>
        <w:pStyle w:val="ZPKTzmpktartykuempunktem"/>
        <w:rPr>
          <w:rFonts w:eastAsia="Calibri"/>
        </w:rPr>
      </w:pPr>
      <w:r w:rsidRPr="003562D5">
        <w:rPr>
          <w:rFonts w:eastAsia="Calibri"/>
        </w:rPr>
        <w:t>2)</w:t>
      </w:r>
      <w:r w:rsidR="002C1F0A" w:rsidRPr="003562D5">
        <w:rPr>
          <w:rFonts w:eastAsia="Calibri"/>
        </w:rPr>
        <w:tab/>
      </w:r>
      <w:r w:rsidRPr="003562D5">
        <w:rPr>
          <w:rFonts w:eastAsia="Calibri"/>
        </w:rPr>
        <w:t>Komendanta Głównego Straży Granicznej, jeżeli decyzję wydał: Komendant</w:t>
      </w:r>
      <w:r w:rsidR="008B5153" w:rsidRPr="003562D5">
        <w:rPr>
          <w:rFonts w:eastAsia="Calibri"/>
        </w:rPr>
        <w:t xml:space="preserve"> BSWSG</w:t>
      </w:r>
      <w:r w:rsidRPr="003562D5">
        <w:rPr>
          <w:rFonts w:eastAsia="Calibri"/>
        </w:rPr>
        <w:t>, komendant oddziału</w:t>
      </w:r>
      <w:r w:rsidR="007D0B6F" w:rsidRPr="003562D5">
        <w:rPr>
          <w:rFonts w:eastAsia="Calibri"/>
        </w:rPr>
        <w:t xml:space="preserve"> Straży Granicznej</w:t>
      </w:r>
      <w:r w:rsidRPr="003562D5">
        <w:rPr>
          <w:rFonts w:eastAsia="Calibri"/>
        </w:rPr>
        <w:t>, komendant ośrodka szkolenia Straży Granicznej</w:t>
      </w:r>
      <w:r w:rsidR="00034AED" w:rsidRPr="003562D5">
        <w:rPr>
          <w:rFonts w:eastAsia="Calibri"/>
        </w:rPr>
        <w:t xml:space="preserve"> i</w:t>
      </w:r>
      <w:r w:rsidR="00F6261E">
        <w:rPr>
          <w:rFonts w:eastAsia="Calibri"/>
        </w:rPr>
        <w:t xml:space="preserve"> </w:t>
      </w:r>
      <w:r w:rsidRPr="003562D5">
        <w:rPr>
          <w:rFonts w:eastAsia="Calibri"/>
        </w:rPr>
        <w:t>komendant ośrodka Straży Granicznej.</w:t>
      </w:r>
    </w:p>
    <w:p w14:paraId="26BFBFF7" w14:textId="1F2C3E2F" w:rsidR="002E4762" w:rsidRPr="003562D5" w:rsidRDefault="002E4762" w:rsidP="00EB2B5C">
      <w:pPr>
        <w:pStyle w:val="ZUSTzmustartykuempunktem"/>
        <w:rPr>
          <w:rFonts w:eastAsia="Calibri"/>
        </w:rPr>
      </w:pPr>
      <w:r w:rsidRPr="003562D5">
        <w:rPr>
          <w:rFonts w:eastAsia="Calibri"/>
        </w:rPr>
        <w:t>2.</w:t>
      </w:r>
      <w:r w:rsidR="00F6261E">
        <w:rPr>
          <w:rFonts w:eastAsia="Calibri"/>
        </w:rPr>
        <w:t xml:space="preserve"> </w:t>
      </w:r>
      <w:r w:rsidRPr="003562D5">
        <w:rPr>
          <w:rFonts w:eastAsia="Calibri"/>
        </w:rPr>
        <w:t>Jeżeli decyzję,</w:t>
      </w:r>
      <w:r w:rsidR="00034AED" w:rsidRPr="003562D5">
        <w:rPr>
          <w:rFonts w:eastAsia="Calibri"/>
        </w:rPr>
        <w:t xml:space="preserve"> o</w:t>
      </w:r>
      <w:r w:rsidR="00F6261E">
        <w:rPr>
          <w:rFonts w:eastAsia="Calibri"/>
        </w:rPr>
        <w:t xml:space="preserve"> </w:t>
      </w:r>
      <w:r w:rsidRPr="003562D5">
        <w:rPr>
          <w:rFonts w:eastAsia="Calibri"/>
        </w:rPr>
        <w:t>której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Pr="003562D5">
        <w:rPr>
          <w:rFonts w:eastAsia="Calibri"/>
        </w:rPr>
        <w:t>1, wydał minister właściwy do spraw wewnętrznych, odwołanie nie przysługuje. Odwołujący może zwrócić się</w:t>
      </w:r>
      <w:r w:rsidR="00034AED" w:rsidRPr="003562D5">
        <w:rPr>
          <w:rFonts w:eastAsia="Calibri"/>
        </w:rPr>
        <w:t xml:space="preserve"> z</w:t>
      </w:r>
      <w:r w:rsidR="00F6261E">
        <w:rPr>
          <w:rFonts w:eastAsia="Calibri"/>
        </w:rPr>
        <w:t xml:space="preserve"> </w:t>
      </w:r>
      <w:r w:rsidRPr="003562D5">
        <w:rPr>
          <w:rFonts w:eastAsia="Calibri"/>
        </w:rPr>
        <w:t>wnioskiem</w:t>
      </w:r>
      <w:r w:rsidR="00034AED" w:rsidRPr="003562D5">
        <w:rPr>
          <w:rFonts w:eastAsia="Calibri"/>
        </w:rPr>
        <w:t xml:space="preserve"> o </w:t>
      </w:r>
      <w:r w:rsidRPr="003562D5">
        <w:rPr>
          <w:rFonts w:eastAsia="Calibri"/>
        </w:rPr>
        <w:t>ponowne rozpatrzenie sprawy do ministra właściwego do spraw wewnętrznych. Do wniosku</w:t>
      </w:r>
      <w:r w:rsidR="00034AED" w:rsidRPr="003562D5">
        <w:rPr>
          <w:rFonts w:eastAsia="Calibri"/>
        </w:rPr>
        <w:t xml:space="preserve"> o</w:t>
      </w:r>
      <w:r w:rsidR="00F6261E">
        <w:rPr>
          <w:rFonts w:eastAsia="Calibri"/>
        </w:rPr>
        <w:t xml:space="preserve"> </w:t>
      </w:r>
      <w:r w:rsidRPr="003562D5">
        <w:rPr>
          <w:rFonts w:eastAsia="Calibri"/>
        </w:rPr>
        <w:t xml:space="preserve">ponowne rozpoznanie sprawy stosuje się przepisy dotyczące </w:t>
      </w:r>
      <w:proofErr w:type="spellStart"/>
      <w:r w:rsidRPr="003562D5">
        <w:rPr>
          <w:rFonts w:eastAsia="Calibri"/>
        </w:rPr>
        <w:t>odwołań</w:t>
      </w:r>
      <w:proofErr w:type="spellEnd"/>
      <w:r w:rsidRPr="003562D5">
        <w:rPr>
          <w:rFonts w:eastAsia="Calibri"/>
        </w:rPr>
        <w:t xml:space="preserve"> od decyzji.</w:t>
      </w:r>
    </w:p>
    <w:p w14:paraId="25342ED0" w14:textId="6E17F07C" w:rsidR="002E4762" w:rsidRPr="003562D5" w:rsidRDefault="002E4762" w:rsidP="00EB2B5C">
      <w:pPr>
        <w:pStyle w:val="ZUSTzmustartykuempunktem"/>
        <w:rPr>
          <w:rFonts w:eastAsia="Calibri"/>
        </w:rPr>
      </w:pPr>
      <w:r w:rsidRPr="003562D5">
        <w:rPr>
          <w:rFonts w:eastAsia="Calibri"/>
        </w:rPr>
        <w:t>3. Wniesienie odwołania od 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lub</w:t>
      </w:r>
      <w:r w:rsidR="00034AED" w:rsidRPr="003562D5">
        <w:rPr>
          <w:rFonts w:eastAsia="Calibri"/>
        </w:rPr>
        <w:t xml:space="preserve"> </w:t>
      </w:r>
      <w:r w:rsidR="001F39A0">
        <w:rPr>
          <w:rFonts w:eastAsia="Calibri"/>
        </w:rPr>
        <w:t xml:space="preserve">od </w:t>
      </w:r>
      <w:r w:rsidR="001215C1" w:rsidRPr="003562D5">
        <w:rPr>
          <w:rFonts w:eastAsia="Calibri"/>
        </w:rPr>
        <w:t xml:space="preserve">decyzji </w:t>
      </w:r>
      <w:r w:rsidR="00034AED" w:rsidRPr="003562D5">
        <w:rPr>
          <w:rFonts w:eastAsia="Calibri"/>
        </w:rPr>
        <w:t>o</w:t>
      </w:r>
      <w:r w:rsidR="00F6261E">
        <w:rPr>
          <w:rFonts w:eastAsia="Calibri"/>
        </w:rPr>
        <w:t xml:space="preserve"> </w:t>
      </w:r>
      <w:r w:rsidRPr="003562D5">
        <w:rPr>
          <w:rFonts w:eastAsia="Calibri"/>
        </w:rPr>
        <w:t>jego przedłużeniu nie wstrzymuje wykonania tych decyzji.</w:t>
      </w:r>
    </w:p>
    <w:p w14:paraId="5DF4B15C" w14:textId="41A977DC" w:rsidR="002E4762" w:rsidRPr="003562D5" w:rsidRDefault="002E4762" w:rsidP="00EB2B5C">
      <w:pPr>
        <w:pStyle w:val="ZUSTzmustartykuempunktem"/>
        <w:rPr>
          <w:rFonts w:eastAsia="Calibri"/>
        </w:rPr>
      </w:pPr>
      <w:r w:rsidRPr="003562D5">
        <w:rPr>
          <w:rFonts w:eastAsia="Calibri"/>
        </w:rPr>
        <w:t>4. Odwołanie</w:t>
      </w:r>
      <w:r w:rsidR="00034AED" w:rsidRPr="003562D5">
        <w:rPr>
          <w:rFonts w:eastAsia="Calibri"/>
        </w:rPr>
        <w:t xml:space="preserve"> i</w:t>
      </w:r>
      <w:r w:rsidR="00F6261E">
        <w:rPr>
          <w:rFonts w:eastAsia="Calibri"/>
        </w:rPr>
        <w:t xml:space="preserve"> </w:t>
      </w:r>
      <w:r w:rsidRPr="003562D5">
        <w:rPr>
          <w:rFonts w:eastAsia="Calibri"/>
        </w:rPr>
        <w:t>wniosek</w:t>
      </w:r>
      <w:r w:rsidR="00034AED" w:rsidRPr="003562D5">
        <w:rPr>
          <w:rFonts w:eastAsia="Calibri"/>
        </w:rPr>
        <w:t xml:space="preserve"> o</w:t>
      </w:r>
      <w:r w:rsidR="00F6261E">
        <w:rPr>
          <w:rFonts w:eastAsia="Calibri"/>
        </w:rPr>
        <w:t xml:space="preserve"> </w:t>
      </w:r>
      <w:r w:rsidRPr="003562D5">
        <w:rPr>
          <w:rFonts w:eastAsia="Calibri"/>
        </w:rPr>
        <w:t>ponowne rozpatrzenie sprawy,</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1 i </w:t>
      </w:r>
      <w:r w:rsidRPr="003562D5">
        <w:rPr>
          <w:rFonts w:eastAsia="Calibri"/>
        </w:rPr>
        <w:t>2,</w:t>
      </w:r>
      <w:r w:rsidR="004028A5">
        <w:rPr>
          <w:rFonts w:eastAsia="Calibri"/>
        </w:rPr>
        <w:t xml:space="preserve"> </w:t>
      </w:r>
      <w:r w:rsidRPr="003562D5">
        <w:rPr>
          <w:rFonts w:eastAsia="Calibri"/>
        </w:rPr>
        <w:t>wnosi się</w:t>
      </w:r>
      <w:r w:rsidR="00034AED" w:rsidRPr="003562D5">
        <w:rPr>
          <w:rFonts w:eastAsia="Calibri"/>
        </w:rPr>
        <w:t xml:space="preserve"> w</w:t>
      </w:r>
      <w:r w:rsidR="00F6261E">
        <w:rPr>
          <w:rFonts w:eastAsia="Calibri"/>
        </w:rPr>
        <w:t xml:space="preserve"> </w:t>
      </w:r>
      <w:r w:rsidRPr="003562D5">
        <w:rPr>
          <w:rFonts w:eastAsia="Calibri"/>
        </w:rPr>
        <w:t>terminie 1</w:t>
      </w:r>
      <w:r w:rsidR="00034AED" w:rsidRPr="003562D5">
        <w:rPr>
          <w:rFonts w:eastAsia="Calibri"/>
        </w:rPr>
        <w:t>4</w:t>
      </w:r>
      <w:r w:rsidR="00F6261E">
        <w:rPr>
          <w:rFonts w:eastAsia="Calibri"/>
        </w:rPr>
        <w:t xml:space="preserve"> </w:t>
      </w:r>
      <w:r w:rsidRPr="003562D5">
        <w:rPr>
          <w:rFonts w:eastAsia="Calibri"/>
        </w:rPr>
        <w:t>dni od dnia doręczenia decyzji przełożonego, który wydał decyzję.</w:t>
      </w:r>
    </w:p>
    <w:p w14:paraId="0F45016C" w14:textId="000D96C6" w:rsidR="004E471B" w:rsidRPr="003562D5" w:rsidRDefault="002E4762" w:rsidP="00EB2B5C">
      <w:pPr>
        <w:pStyle w:val="ZUSTzmustartykuempunktem"/>
        <w:rPr>
          <w:rFonts w:eastAsia="Calibri"/>
        </w:rPr>
      </w:pPr>
      <w:r w:rsidRPr="003562D5">
        <w:rPr>
          <w:rFonts w:eastAsia="Calibri"/>
        </w:rPr>
        <w:t>5. Rozpatrzenie odwołania</w:t>
      </w:r>
      <w:r w:rsidR="001215C1" w:rsidRPr="003562D5">
        <w:rPr>
          <w:rFonts w:eastAsia="Calibri"/>
        </w:rPr>
        <w:t xml:space="preserve"> lub</w:t>
      </w:r>
      <w:r w:rsidRPr="003562D5">
        <w:rPr>
          <w:rFonts w:eastAsia="Calibri"/>
        </w:rPr>
        <w:t xml:space="preserve"> wniosku</w:t>
      </w:r>
      <w:r w:rsidR="00034AED" w:rsidRPr="003562D5">
        <w:rPr>
          <w:rFonts w:eastAsia="Calibri"/>
        </w:rPr>
        <w:t xml:space="preserve"> o</w:t>
      </w:r>
      <w:r w:rsidR="00F6261E">
        <w:rPr>
          <w:rFonts w:eastAsia="Calibri"/>
        </w:rPr>
        <w:t xml:space="preserve"> </w:t>
      </w:r>
      <w:r w:rsidRPr="003562D5">
        <w:rPr>
          <w:rFonts w:eastAsia="Calibri"/>
        </w:rPr>
        <w:t>ponowne rozpatrzenie sprawy następuje</w:t>
      </w:r>
      <w:r w:rsidR="00034AED" w:rsidRPr="003562D5">
        <w:rPr>
          <w:rFonts w:eastAsia="Calibri"/>
        </w:rPr>
        <w:t xml:space="preserve"> w</w:t>
      </w:r>
      <w:r w:rsidR="00F6261E">
        <w:rPr>
          <w:rFonts w:eastAsia="Calibri"/>
        </w:rPr>
        <w:t xml:space="preserve"> </w:t>
      </w:r>
      <w:r w:rsidR="001215C1" w:rsidRPr="003562D5">
        <w:rPr>
          <w:rFonts w:eastAsia="Calibri"/>
        </w:rPr>
        <w:t>drodze</w:t>
      </w:r>
      <w:r w:rsidRPr="003562D5">
        <w:rPr>
          <w:rFonts w:eastAsia="Calibri"/>
        </w:rPr>
        <w:t xml:space="preserve"> decyzji</w:t>
      </w:r>
      <w:r w:rsidR="001215C1" w:rsidRPr="003562D5">
        <w:rPr>
          <w:rFonts w:eastAsia="Calibri"/>
        </w:rPr>
        <w:t xml:space="preserve"> administracyjnej</w:t>
      </w:r>
      <w:r w:rsidRPr="003562D5">
        <w:rPr>
          <w:rFonts w:eastAsia="Calibri"/>
        </w:rPr>
        <w:t>, wydanej</w:t>
      </w:r>
      <w:r w:rsidR="00034AED" w:rsidRPr="003562D5">
        <w:rPr>
          <w:rFonts w:eastAsia="Calibri"/>
        </w:rPr>
        <w:t xml:space="preserve"> w</w:t>
      </w:r>
      <w:r w:rsidR="00F6261E">
        <w:rPr>
          <w:rFonts w:eastAsia="Calibri"/>
        </w:rPr>
        <w:t xml:space="preserve"> </w:t>
      </w:r>
      <w:r w:rsidRPr="003562D5">
        <w:rPr>
          <w:rFonts w:eastAsia="Calibri"/>
        </w:rPr>
        <w:t xml:space="preserve">terminie </w:t>
      </w:r>
      <w:r w:rsidR="00034AED" w:rsidRPr="003562D5">
        <w:rPr>
          <w:rFonts w:eastAsia="Calibri"/>
        </w:rPr>
        <w:t>7</w:t>
      </w:r>
      <w:r w:rsidR="00F6261E">
        <w:rPr>
          <w:rFonts w:eastAsia="Calibri"/>
        </w:rPr>
        <w:t xml:space="preserve"> </w:t>
      </w:r>
      <w:r w:rsidRPr="003562D5">
        <w:rPr>
          <w:rFonts w:eastAsia="Calibri"/>
        </w:rPr>
        <w:t>dni od dnia otrzymania odwołania</w:t>
      </w:r>
      <w:r w:rsidR="00034AED" w:rsidRPr="003562D5">
        <w:rPr>
          <w:rFonts w:eastAsia="Calibri"/>
        </w:rPr>
        <w:t xml:space="preserve"> i</w:t>
      </w:r>
      <w:r w:rsidR="00F6261E">
        <w:rPr>
          <w:rFonts w:eastAsia="Calibri"/>
        </w:rPr>
        <w:t xml:space="preserve"> </w:t>
      </w:r>
      <w:r w:rsidRPr="003562D5">
        <w:rPr>
          <w:rFonts w:eastAsia="Calibri"/>
        </w:rPr>
        <w:t>akt sprawy.</w:t>
      </w:r>
    </w:p>
    <w:p w14:paraId="65544E65" w14:textId="29F8C0BA" w:rsidR="002E4762" w:rsidRPr="003562D5" w:rsidRDefault="002E4762" w:rsidP="00EB2B5C">
      <w:pPr>
        <w:pStyle w:val="ZARTzmartartykuempunktem"/>
        <w:rPr>
          <w:rFonts w:eastAsia="Calibri"/>
        </w:rPr>
      </w:pPr>
      <w:r w:rsidRPr="003562D5">
        <w:rPr>
          <w:rFonts w:eastAsia="Calibri"/>
        </w:rPr>
        <w:t>Art. 43d. 1.</w:t>
      </w:r>
      <w:r w:rsidR="00BA57BF">
        <w:rPr>
          <w:rFonts w:eastAsia="Calibri"/>
        </w:rPr>
        <w:t xml:space="preserve"> </w:t>
      </w:r>
      <w:r w:rsidRPr="003562D5">
        <w:rPr>
          <w:rFonts w:eastAsia="Calibri"/>
        </w:rPr>
        <w:t>Wygaśnięcie 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następuje</w:t>
      </w:r>
      <w:r w:rsidR="00034AED" w:rsidRPr="003562D5">
        <w:rPr>
          <w:rFonts w:eastAsia="Calibri"/>
        </w:rPr>
        <w:t xml:space="preserve"> w</w:t>
      </w:r>
      <w:r w:rsidR="00F6261E">
        <w:rPr>
          <w:rFonts w:eastAsia="Calibri"/>
        </w:rPr>
        <w:t xml:space="preserve"> </w:t>
      </w:r>
      <w:r w:rsidRPr="003562D5">
        <w:rPr>
          <w:rFonts w:eastAsia="Calibri"/>
        </w:rPr>
        <w:t>przypadku:</w:t>
      </w:r>
    </w:p>
    <w:p w14:paraId="6E506170" w14:textId="6043B642" w:rsidR="002E4762" w:rsidRPr="003562D5" w:rsidRDefault="002E4762" w:rsidP="00EB2B5C">
      <w:pPr>
        <w:pStyle w:val="ZPKTzmpktartykuempunktem"/>
        <w:rPr>
          <w:rFonts w:eastAsia="Calibri"/>
        </w:rPr>
      </w:pPr>
      <w:r w:rsidRPr="003562D5">
        <w:rPr>
          <w:rFonts w:eastAsia="Calibri"/>
        </w:rPr>
        <w:t>1)</w:t>
      </w:r>
      <w:r w:rsidR="002C1F0A" w:rsidRPr="003562D5">
        <w:rPr>
          <w:rFonts w:eastAsia="Calibri"/>
        </w:rPr>
        <w:tab/>
      </w:r>
      <w:r w:rsidRPr="003562D5">
        <w:rPr>
          <w:rFonts w:eastAsia="Calibri"/>
        </w:rPr>
        <w:t>upływu terminu określonego</w:t>
      </w:r>
      <w:r w:rsidR="00034AED" w:rsidRPr="003562D5">
        <w:rPr>
          <w:rFonts w:eastAsia="Calibri"/>
        </w:rPr>
        <w:t xml:space="preserve"> w</w:t>
      </w:r>
      <w:r w:rsidR="00F6261E">
        <w:rPr>
          <w:rFonts w:eastAsia="Calibri"/>
        </w:rPr>
        <w:t xml:space="preserve"> </w:t>
      </w:r>
      <w:r w:rsidRPr="003562D5">
        <w:rPr>
          <w:rFonts w:eastAsia="Calibri"/>
        </w:rPr>
        <w:t>decyzji</w:t>
      </w:r>
      <w:r w:rsidR="00034AED" w:rsidRPr="003562D5">
        <w:rPr>
          <w:rFonts w:eastAsia="Calibri"/>
        </w:rPr>
        <w:t xml:space="preserve"> o</w:t>
      </w:r>
      <w:r w:rsidR="00F6261E">
        <w:rPr>
          <w:rFonts w:eastAsia="Calibri"/>
        </w:rPr>
        <w:t xml:space="preserve"> </w:t>
      </w:r>
      <w:r w:rsidRPr="003562D5">
        <w:rPr>
          <w:rFonts w:eastAsia="Calibri"/>
        </w:rPr>
        <w:t>zawieszeniu</w:t>
      </w:r>
      <w:r w:rsidR="00034AED" w:rsidRPr="003562D5">
        <w:rPr>
          <w:rFonts w:eastAsia="Calibri"/>
        </w:rPr>
        <w:t xml:space="preserve"> w</w:t>
      </w:r>
      <w:r w:rsidR="00F6261E">
        <w:rPr>
          <w:rFonts w:eastAsia="Calibri"/>
        </w:rPr>
        <w:t xml:space="preserve"> </w:t>
      </w:r>
      <w:r w:rsidRPr="003562D5">
        <w:rPr>
          <w:rFonts w:eastAsia="Calibri"/>
        </w:rPr>
        <w:t>czynnościach służbowych, jeżeli zawieszenia nie przedłużono do czasu ukończenia postępowania karnego;</w:t>
      </w:r>
    </w:p>
    <w:p w14:paraId="1CB70358" w14:textId="77777777" w:rsidR="002E4762" w:rsidRPr="003562D5" w:rsidRDefault="002E4762" w:rsidP="00EB2B5C">
      <w:pPr>
        <w:pStyle w:val="ZPKTzmpktartykuempunktem"/>
        <w:rPr>
          <w:rFonts w:eastAsia="Calibri"/>
        </w:rPr>
      </w:pPr>
      <w:r w:rsidRPr="003562D5">
        <w:rPr>
          <w:rFonts w:eastAsia="Calibri"/>
        </w:rPr>
        <w:t>2)</w:t>
      </w:r>
      <w:r w:rsidR="002C1F0A" w:rsidRPr="003562D5">
        <w:rPr>
          <w:rFonts w:eastAsia="Calibri"/>
        </w:rPr>
        <w:tab/>
      </w:r>
      <w:r w:rsidRPr="003562D5">
        <w:rPr>
          <w:rFonts w:eastAsia="Calibri"/>
        </w:rPr>
        <w:t>prawomocnego zakończenia postępowania karnego lub dyscyplinarnego;</w:t>
      </w:r>
    </w:p>
    <w:p w14:paraId="340811F9" w14:textId="77777777" w:rsidR="002E4762" w:rsidRPr="003562D5" w:rsidRDefault="002E4762" w:rsidP="00EB2B5C">
      <w:pPr>
        <w:pStyle w:val="ZPKTzmpktartykuempunktem"/>
        <w:rPr>
          <w:rFonts w:eastAsia="Calibri"/>
        </w:rPr>
      </w:pPr>
      <w:r w:rsidRPr="003562D5">
        <w:rPr>
          <w:rFonts w:eastAsia="Calibri"/>
        </w:rPr>
        <w:t>3)</w:t>
      </w:r>
      <w:r w:rsidR="002C1F0A" w:rsidRPr="003562D5">
        <w:rPr>
          <w:rFonts w:eastAsia="Calibri"/>
        </w:rPr>
        <w:tab/>
      </w:r>
      <w:r w:rsidRPr="003562D5">
        <w:rPr>
          <w:rFonts w:eastAsia="Calibri"/>
        </w:rPr>
        <w:t>zwolnienia funkcjonariusza ze służby;</w:t>
      </w:r>
    </w:p>
    <w:p w14:paraId="34A6507B" w14:textId="20B3DD9E" w:rsidR="002E4762" w:rsidRPr="003562D5" w:rsidRDefault="002E4762" w:rsidP="00EB2B5C">
      <w:pPr>
        <w:pStyle w:val="ZPKTzmpktartykuempunktem"/>
        <w:rPr>
          <w:rFonts w:eastAsia="Calibri"/>
        </w:rPr>
      </w:pPr>
      <w:r w:rsidRPr="003562D5">
        <w:rPr>
          <w:rFonts w:eastAsia="Calibri"/>
        </w:rPr>
        <w:t>4)</w:t>
      </w:r>
      <w:r w:rsidR="002C1F0A" w:rsidRPr="003562D5">
        <w:rPr>
          <w:rFonts w:eastAsia="Calibri"/>
        </w:rPr>
        <w:tab/>
      </w:r>
      <w:r w:rsidRPr="003562D5">
        <w:rPr>
          <w:rFonts w:eastAsia="Calibri"/>
        </w:rPr>
        <w:t>wygaśnięcia stosunku służbowego</w:t>
      </w:r>
      <w:r w:rsidR="00F6261E">
        <w:rPr>
          <w:rFonts w:eastAsia="Calibri"/>
        </w:rPr>
        <w:t xml:space="preserve"> </w:t>
      </w:r>
      <w:r w:rsidRPr="003562D5">
        <w:rPr>
          <w:rFonts w:eastAsia="Calibri"/>
        </w:rPr>
        <w:t xml:space="preserve">funkcjonariusza. </w:t>
      </w:r>
    </w:p>
    <w:p w14:paraId="6B6A3C0C" w14:textId="38DE5E59" w:rsidR="002E4762" w:rsidRPr="003562D5" w:rsidRDefault="002E4762" w:rsidP="00EB2B5C">
      <w:pPr>
        <w:pStyle w:val="ZUSTzmustartykuempunktem"/>
        <w:rPr>
          <w:rFonts w:eastAsia="Calibri"/>
        </w:rPr>
      </w:pPr>
      <w:r w:rsidRPr="003562D5">
        <w:rPr>
          <w:rFonts w:eastAsia="Calibri"/>
        </w:rPr>
        <w:t>2. Zawieszenie</w:t>
      </w:r>
      <w:r w:rsidR="00034AED" w:rsidRPr="003562D5">
        <w:rPr>
          <w:rFonts w:eastAsia="Calibri"/>
        </w:rPr>
        <w:t xml:space="preserve"> w</w:t>
      </w:r>
      <w:r w:rsidR="00F6261E">
        <w:rPr>
          <w:rFonts w:eastAsia="Calibri"/>
        </w:rPr>
        <w:t xml:space="preserve"> </w:t>
      </w:r>
      <w:r w:rsidRPr="003562D5">
        <w:rPr>
          <w:rFonts w:eastAsia="Calibri"/>
        </w:rPr>
        <w:t>czynnościach służbowych uchyla się</w:t>
      </w:r>
      <w:r w:rsidR="00034AED" w:rsidRPr="003562D5">
        <w:rPr>
          <w:rFonts w:eastAsia="Calibri"/>
        </w:rPr>
        <w:t xml:space="preserve"> w</w:t>
      </w:r>
      <w:r w:rsidR="00F6261E">
        <w:rPr>
          <w:rFonts w:eastAsia="Calibri"/>
        </w:rPr>
        <w:t xml:space="preserve"> </w:t>
      </w:r>
      <w:r w:rsidRPr="003562D5">
        <w:rPr>
          <w:rFonts w:eastAsia="Calibri"/>
        </w:rPr>
        <w:t>przypadku ustania:</w:t>
      </w:r>
    </w:p>
    <w:p w14:paraId="658E8F7E" w14:textId="7BF0373F" w:rsidR="002E4762" w:rsidRPr="003562D5" w:rsidRDefault="002E4762" w:rsidP="00EB2B5C">
      <w:pPr>
        <w:pStyle w:val="ZPKTzmpktartykuempunktem"/>
        <w:rPr>
          <w:rFonts w:eastAsia="Calibri"/>
        </w:rPr>
      </w:pPr>
      <w:r w:rsidRPr="003562D5">
        <w:rPr>
          <w:rFonts w:eastAsia="Calibri"/>
        </w:rPr>
        <w:t>1)</w:t>
      </w:r>
      <w:r w:rsidR="002C1F0A" w:rsidRPr="003562D5">
        <w:rPr>
          <w:rFonts w:eastAsia="Calibri"/>
        </w:rPr>
        <w:tab/>
      </w:r>
      <w:r w:rsidRPr="003562D5">
        <w:rPr>
          <w:rFonts w:eastAsia="Calibri"/>
        </w:rPr>
        <w:t>przesłanek wskazujących na celowość zawieszenia,</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4</w:t>
      </w:r>
      <w:r w:rsidR="00034AED" w:rsidRPr="003562D5">
        <w:rPr>
          <w:rFonts w:eastAsia="Calibri"/>
        </w:rPr>
        <w:t>3 ust. 2</w:t>
      </w:r>
      <w:r w:rsidRPr="003562D5">
        <w:rPr>
          <w:rFonts w:eastAsia="Calibri"/>
        </w:rPr>
        <w:t>;</w:t>
      </w:r>
    </w:p>
    <w:p w14:paraId="2923CDC9" w14:textId="77777777" w:rsidR="002E4762" w:rsidRPr="003562D5" w:rsidRDefault="002E4762" w:rsidP="00EB2B5C">
      <w:pPr>
        <w:pStyle w:val="ZPKTzmpktartykuempunktem"/>
        <w:rPr>
          <w:rFonts w:eastAsia="Calibri"/>
        </w:rPr>
      </w:pPr>
      <w:r w:rsidRPr="003562D5">
        <w:rPr>
          <w:rFonts w:eastAsia="Calibri"/>
        </w:rPr>
        <w:lastRenderedPageBreak/>
        <w:t>2)</w:t>
      </w:r>
      <w:r w:rsidR="002C1F0A" w:rsidRPr="003562D5">
        <w:rPr>
          <w:rFonts w:eastAsia="Calibri"/>
        </w:rPr>
        <w:tab/>
      </w:r>
      <w:r w:rsidRPr="003562D5">
        <w:rPr>
          <w:rFonts w:eastAsia="Calibri"/>
        </w:rPr>
        <w:t>przyczyn, które były podstawą przedłużenia okresu zawieszenia.</w:t>
      </w:r>
    </w:p>
    <w:p w14:paraId="5D9A58E8" w14:textId="218446AA" w:rsidR="002E4762" w:rsidRPr="003562D5" w:rsidRDefault="002E4762" w:rsidP="00EB2B5C">
      <w:pPr>
        <w:pStyle w:val="ZUSTzmustartykuempunktem"/>
        <w:rPr>
          <w:rFonts w:eastAsia="Calibri"/>
        </w:rPr>
      </w:pPr>
      <w:r w:rsidRPr="003562D5">
        <w:rPr>
          <w:rFonts w:eastAsia="Calibri"/>
        </w:rPr>
        <w:t>3. Uchylenie zawieszenia</w:t>
      </w:r>
      <w:r w:rsidR="00034AED" w:rsidRPr="003562D5">
        <w:rPr>
          <w:rFonts w:eastAsia="Calibri"/>
        </w:rPr>
        <w:t xml:space="preserve"> w</w:t>
      </w:r>
      <w:r w:rsidR="00F6261E">
        <w:rPr>
          <w:rFonts w:eastAsia="Calibri"/>
        </w:rPr>
        <w:t xml:space="preserve"> </w:t>
      </w:r>
      <w:r w:rsidRPr="003562D5">
        <w:rPr>
          <w:rFonts w:eastAsia="Calibri"/>
        </w:rPr>
        <w:t>czynnościach służbowych następuje</w:t>
      </w:r>
      <w:r w:rsidR="00034AED" w:rsidRPr="003562D5">
        <w:rPr>
          <w:rFonts w:eastAsia="Calibri"/>
        </w:rPr>
        <w:t xml:space="preserve"> w</w:t>
      </w:r>
      <w:r w:rsidR="00F6261E">
        <w:rPr>
          <w:rFonts w:eastAsia="Calibri"/>
        </w:rPr>
        <w:t xml:space="preserve"> </w:t>
      </w:r>
      <w:r w:rsidR="001215C1" w:rsidRPr="003562D5">
        <w:rPr>
          <w:rFonts w:eastAsia="Calibri"/>
        </w:rPr>
        <w:t>drodze</w:t>
      </w:r>
      <w:r w:rsidRPr="003562D5">
        <w:rPr>
          <w:rFonts w:eastAsia="Calibri"/>
        </w:rPr>
        <w:t xml:space="preserve"> decyzji</w:t>
      </w:r>
      <w:r w:rsidR="001215C1" w:rsidRPr="003562D5">
        <w:rPr>
          <w:rFonts w:eastAsia="Calibri"/>
        </w:rPr>
        <w:t xml:space="preserve"> administracyjnej</w:t>
      </w:r>
      <w:r w:rsidRPr="003562D5">
        <w:rPr>
          <w:rFonts w:eastAsia="Calibri"/>
        </w:rPr>
        <w:t>.</w:t>
      </w:r>
      <w:r w:rsidR="00763DD6" w:rsidRPr="003562D5">
        <w:rPr>
          <w:rFonts w:eastAsia="Calibri"/>
        </w:rPr>
        <w:t xml:space="preserve"> Przepisy art. 43 ust. 2 pkt </w:t>
      </w:r>
      <w:r w:rsidR="00C34912" w:rsidRPr="003562D5">
        <w:t>1</w:t>
      </w:r>
      <w:r w:rsidR="00403D9A" w:rsidRPr="003562D5">
        <w:t>–</w:t>
      </w:r>
      <w:r w:rsidR="00C34912" w:rsidRPr="003562D5">
        <w:t>4 i 6</w:t>
      </w:r>
      <w:r w:rsidR="00403D9A" w:rsidRPr="003562D5">
        <w:t>–</w:t>
      </w:r>
      <w:r w:rsidR="00C34912" w:rsidRPr="003562D5">
        <w:t xml:space="preserve">8 oraz ust. 3 stosuje się odpowiednio. </w:t>
      </w:r>
    </w:p>
    <w:p w14:paraId="0551A1AA" w14:textId="491B9EEE" w:rsidR="002E4762" w:rsidRPr="003562D5" w:rsidRDefault="002E4762" w:rsidP="00EB2B5C">
      <w:pPr>
        <w:pStyle w:val="ZUSTzmustartykuempunktem"/>
        <w:rPr>
          <w:rFonts w:eastAsia="Calibri"/>
        </w:rPr>
      </w:pPr>
      <w:r w:rsidRPr="003562D5">
        <w:rPr>
          <w:rFonts w:eastAsia="Calibri"/>
        </w:rPr>
        <w:t>4. Decyzję,</w:t>
      </w:r>
      <w:r w:rsidR="00034AED" w:rsidRPr="003562D5">
        <w:rPr>
          <w:rFonts w:eastAsia="Calibri"/>
        </w:rPr>
        <w:t xml:space="preserve"> o</w:t>
      </w:r>
      <w:r w:rsidR="00F6261E">
        <w:rPr>
          <w:rFonts w:eastAsia="Calibri"/>
        </w:rPr>
        <w:t xml:space="preserve"> </w:t>
      </w:r>
      <w:r w:rsidRPr="003562D5">
        <w:rPr>
          <w:rFonts w:eastAsia="Calibri"/>
        </w:rPr>
        <w:t>której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3</w:t>
      </w:r>
      <w:r w:rsidR="00BD3621">
        <w:rPr>
          <w:rFonts w:eastAsia="Calibri"/>
        </w:rPr>
        <w:t>,</w:t>
      </w:r>
      <w:r w:rsidR="00F6261E">
        <w:rPr>
          <w:rFonts w:eastAsia="Calibri"/>
        </w:rPr>
        <w:t xml:space="preserve"> </w:t>
      </w:r>
      <w:r w:rsidRPr="003562D5">
        <w:rPr>
          <w:rFonts w:eastAsia="Calibri"/>
        </w:rPr>
        <w:t>wydaje przełożony właściwy do zawieszenia</w:t>
      </w:r>
      <w:r w:rsidR="00034AED" w:rsidRPr="003562D5">
        <w:rPr>
          <w:rFonts w:eastAsia="Calibri"/>
        </w:rPr>
        <w:t xml:space="preserve"> w</w:t>
      </w:r>
      <w:r w:rsidR="004028A5">
        <w:rPr>
          <w:rFonts w:eastAsia="Calibri"/>
        </w:rPr>
        <w:t> </w:t>
      </w:r>
      <w:r w:rsidRPr="003562D5">
        <w:rPr>
          <w:rFonts w:eastAsia="Calibri"/>
        </w:rPr>
        <w:t>czynnościach służbowych.</w:t>
      </w:r>
    </w:p>
    <w:p w14:paraId="27B3A105" w14:textId="6CB28B7E" w:rsidR="002E4762" w:rsidRPr="003562D5" w:rsidRDefault="002E4762" w:rsidP="00EB2B5C">
      <w:pPr>
        <w:pStyle w:val="ZUSTzmustartykuempunktem"/>
        <w:rPr>
          <w:rFonts w:eastAsia="Calibri"/>
        </w:rPr>
      </w:pPr>
      <w:r w:rsidRPr="003562D5">
        <w:rPr>
          <w:rFonts w:eastAsia="Calibri"/>
        </w:rPr>
        <w:t>5. Decyzję</w:t>
      </w:r>
      <w:r w:rsidR="00034AED" w:rsidRPr="003562D5">
        <w:rPr>
          <w:rFonts w:eastAsia="Calibri"/>
        </w:rPr>
        <w:t xml:space="preserve"> o</w:t>
      </w:r>
      <w:r w:rsidR="00F6261E">
        <w:rPr>
          <w:rFonts w:eastAsia="Calibri"/>
        </w:rPr>
        <w:t xml:space="preserve"> </w:t>
      </w:r>
      <w:r w:rsidRPr="003562D5">
        <w:rPr>
          <w:rFonts w:eastAsia="Calibri"/>
        </w:rPr>
        <w:t>uchyleniu zawieszenia</w:t>
      </w:r>
      <w:r w:rsidR="00034AED" w:rsidRPr="003562D5">
        <w:rPr>
          <w:rFonts w:eastAsia="Calibri"/>
        </w:rPr>
        <w:t xml:space="preserve"> w</w:t>
      </w:r>
      <w:r w:rsidR="00F6261E">
        <w:rPr>
          <w:rFonts w:eastAsia="Calibri"/>
        </w:rPr>
        <w:t xml:space="preserve"> </w:t>
      </w:r>
      <w:r w:rsidRPr="003562D5">
        <w:rPr>
          <w:rFonts w:eastAsia="Calibri"/>
        </w:rPr>
        <w:t>czynnościach służbowych</w:t>
      </w:r>
      <w:r w:rsidR="00034AED" w:rsidRPr="003562D5">
        <w:rPr>
          <w:rFonts w:eastAsia="Calibri"/>
        </w:rPr>
        <w:t xml:space="preserve"> w</w:t>
      </w:r>
      <w:r w:rsidR="00F6261E">
        <w:rPr>
          <w:rFonts w:eastAsia="Calibri"/>
        </w:rPr>
        <w:t xml:space="preserve"> </w:t>
      </w:r>
      <w:r w:rsidRPr="003562D5">
        <w:rPr>
          <w:rFonts w:eastAsia="Calibri"/>
        </w:rPr>
        <w:t xml:space="preserve">stosunku do Komendanta Głównego Straży Granicznej </w:t>
      </w:r>
      <w:r w:rsidR="00B572BC" w:rsidRPr="003562D5">
        <w:rPr>
          <w:rFonts w:eastAsia="Calibri"/>
        </w:rPr>
        <w:t xml:space="preserve">oraz Komendanta </w:t>
      </w:r>
      <w:r w:rsidR="008B5153" w:rsidRPr="003562D5">
        <w:rPr>
          <w:rFonts w:eastAsia="Calibri"/>
        </w:rPr>
        <w:t>BSWSG</w:t>
      </w:r>
      <w:r w:rsidR="00034AED" w:rsidRPr="003562D5">
        <w:rPr>
          <w:rFonts w:eastAsia="Calibri"/>
        </w:rPr>
        <w:t xml:space="preserve"> i</w:t>
      </w:r>
      <w:r w:rsidR="00F6261E">
        <w:rPr>
          <w:rFonts w:eastAsia="Calibri"/>
        </w:rPr>
        <w:t xml:space="preserve"> </w:t>
      </w:r>
      <w:r w:rsidR="00B572BC" w:rsidRPr="003562D5">
        <w:rPr>
          <w:rFonts w:eastAsia="Calibri"/>
        </w:rPr>
        <w:t xml:space="preserve">jego zastępców </w:t>
      </w:r>
      <w:r w:rsidRPr="003562D5">
        <w:rPr>
          <w:rFonts w:eastAsia="Calibri"/>
        </w:rPr>
        <w:t>wydaje minister właściwy do spraw wewnętrznych.</w:t>
      </w:r>
    </w:p>
    <w:p w14:paraId="31350161" w14:textId="59FEAFB2" w:rsidR="009B3590" w:rsidRPr="003562D5" w:rsidRDefault="002E4762" w:rsidP="00EB2B5C">
      <w:pPr>
        <w:pStyle w:val="ZUSTzmustartykuempunktem"/>
        <w:rPr>
          <w:rFonts w:eastAsia="Calibri"/>
        </w:rPr>
      </w:pPr>
      <w:r w:rsidRPr="003562D5">
        <w:rPr>
          <w:rFonts w:eastAsia="Calibri"/>
        </w:rPr>
        <w:t>6.</w:t>
      </w:r>
      <w:r w:rsidR="0032547C">
        <w:rPr>
          <w:rFonts w:eastAsia="Calibri"/>
        </w:rPr>
        <w:t xml:space="preserve"> </w:t>
      </w:r>
      <w:r w:rsidR="0099188F" w:rsidRPr="003562D5">
        <w:rPr>
          <w:rFonts w:eastAsia="Calibri"/>
        </w:rPr>
        <w:t>Jeżeli decyzja o</w:t>
      </w:r>
      <w:r w:rsidR="00F6261E">
        <w:rPr>
          <w:rFonts w:eastAsia="Calibri"/>
        </w:rPr>
        <w:t xml:space="preserve"> </w:t>
      </w:r>
      <w:r w:rsidR="0099188F" w:rsidRPr="003562D5">
        <w:rPr>
          <w:rFonts w:eastAsia="Calibri"/>
        </w:rPr>
        <w:t>zawieszeniu w</w:t>
      </w:r>
      <w:r w:rsidR="00F6261E">
        <w:rPr>
          <w:rFonts w:eastAsia="Calibri"/>
        </w:rPr>
        <w:t xml:space="preserve"> </w:t>
      </w:r>
      <w:r w:rsidR="0099188F" w:rsidRPr="003562D5">
        <w:rPr>
          <w:rFonts w:eastAsia="Calibri"/>
        </w:rPr>
        <w:t xml:space="preserve">czynnościach służbowych została podjęta </w:t>
      </w:r>
      <w:r w:rsidR="0099188F" w:rsidRPr="003562D5">
        <w:t>przez przełożonego właściwego do zawieszania w czynnościach służbowych,</w:t>
      </w:r>
      <w:r w:rsidR="00F6261E">
        <w:t xml:space="preserve"> </w:t>
      </w:r>
      <w:r w:rsidR="0099188F" w:rsidRPr="003562D5">
        <w:t xml:space="preserve">o którym mowa w art. 43a ust. 2, </w:t>
      </w:r>
      <w:r w:rsidR="0099188F" w:rsidRPr="003562D5">
        <w:rPr>
          <w:rFonts w:eastAsia="Calibri"/>
        </w:rPr>
        <w:t>decyzję o</w:t>
      </w:r>
      <w:r w:rsidR="00F6261E">
        <w:rPr>
          <w:rFonts w:eastAsia="Calibri"/>
        </w:rPr>
        <w:t xml:space="preserve"> </w:t>
      </w:r>
      <w:r w:rsidR="0099188F" w:rsidRPr="003562D5">
        <w:rPr>
          <w:rFonts w:eastAsia="Calibri"/>
        </w:rPr>
        <w:t>uchyleniu tego zawieszenia podejmuje Komendant Głó</w:t>
      </w:r>
      <w:r w:rsidR="00403D9A" w:rsidRPr="003562D5">
        <w:rPr>
          <w:rFonts w:eastAsia="Calibri"/>
        </w:rPr>
        <w:t>wny Straży Granicznej</w:t>
      </w:r>
      <w:r w:rsidRPr="003562D5">
        <w:rPr>
          <w:rFonts w:eastAsia="Calibri"/>
        </w:rPr>
        <w:t>.</w:t>
      </w:r>
    </w:p>
    <w:p w14:paraId="5982A16E" w14:textId="14D45E1C" w:rsidR="002E4762" w:rsidRPr="003562D5" w:rsidRDefault="002E4762" w:rsidP="00EB2B5C">
      <w:pPr>
        <w:pStyle w:val="ZUSTzmustartykuempunktem"/>
        <w:rPr>
          <w:rFonts w:eastAsia="Calibri"/>
        </w:rPr>
      </w:pPr>
      <w:r w:rsidRPr="003562D5">
        <w:rPr>
          <w:rFonts w:eastAsia="Calibri"/>
        </w:rPr>
        <w:t>7. Do decyzji,</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4</w:t>
      </w:r>
      <w:r w:rsidR="00F6261E">
        <w:rPr>
          <w:rFonts w:eastAsia="Calibri"/>
        </w:rPr>
        <w:t>–</w:t>
      </w:r>
      <w:r w:rsidRPr="003562D5">
        <w:rPr>
          <w:rFonts w:eastAsia="Calibri"/>
        </w:rPr>
        <w:t>6,</w:t>
      </w:r>
      <w:r w:rsidR="00034AED" w:rsidRPr="003562D5">
        <w:rPr>
          <w:rFonts w:eastAsia="Calibri"/>
        </w:rPr>
        <w:t xml:space="preserve"> </w:t>
      </w:r>
      <w:r w:rsidR="001215C1" w:rsidRPr="003562D5">
        <w:rPr>
          <w:rFonts w:eastAsia="Calibri"/>
        </w:rPr>
        <w:t xml:space="preserve">przepis </w:t>
      </w:r>
      <w:r w:rsidR="00034AED" w:rsidRPr="003562D5">
        <w:rPr>
          <w:rFonts w:eastAsia="Calibri"/>
        </w:rPr>
        <w:t>art.</w:t>
      </w:r>
      <w:r w:rsidR="00F6261E">
        <w:rPr>
          <w:rFonts w:eastAsia="Calibri"/>
        </w:rPr>
        <w:t xml:space="preserve"> </w:t>
      </w:r>
      <w:r w:rsidR="009B3590" w:rsidRPr="003562D5">
        <w:rPr>
          <w:rFonts w:eastAsia="Calibri"/>
        </w:rPr>
        <w:t>43c stosuje się odpowiednio.</w:t>
      </w:r>
      <w:r w:rsidR="008D375B" w:rsidRPr="003562D5">
        <w:rPr>
          <w:rFonts w:eastAsia="Calibri"/>
        </w:rPr>
        <w:t>”</w:t>
      </w:r>
      <w:r w:rsidR="009B3590" w:rsidRPr="003562D5">
        <w:rPr>
          <w:rFonts w:eastAsia="Calibri"/>
        </w:rPr>
        <w:t>;</w:t>
      </w:r>
    </w:p>
    <w:p w14:paraId="0377E5D6" w14:textId="4DE93171" w:rsidR="003B442A" w:rsidRDefault="009B3590" w:rsidP="00580D83">
      <w:pPr>
        <w:pStyle w:val="PKTpunkt"/>
      </w:pPr>
      <w:r w:rsidRPr="003562D5">
        <w:t>8</w:t>
      </w:r>
      <w:r w:rsidR="00C956F8" w:rsidRPr="003562D5">
        <w:t>)</w:t>
      </w:r>
      <w:r w:rsidR="002C1F0A" w:rsidRPr="003562D5">
        <w:tab/>
      </w:r>
      <w:r w:rsidR="003B442A">
        <w:t xml:space="preserve">w art. 46b </w:t>
      </w:r>
      <w:r w:rsidR="00166EA3">
        <w:t xml:space="preserve">w ust. 1 </w:t>
      </w:r>
      <w:r w:rsidR="003B442A">
        <w:t xml:space="preserve">wyrazy „art. 5 </w:t>
      </w:r>
      <w:r w:rsidR="003B442A" w:rsidRPr="00A0714F">
        <w:t>§</w:t>
      </w:r>
      <w:r w:rsidR="003B442A">
        <w:t xml:space="preserve"> 1 lub 2</w:t>
      </w:r>
      <w:r w:rsidR="00323EA5" w:rsidRPr="00323EA5">
        <w:t>”</w:t>
      </w:r>
      <w:r w:rsidR="00E46F24">
        <w:t xml:space="preserve"> </w:t>
      </w:r>
      <w:r w:rsidR="003B442A">
        <w:t>zastępuje się wyrazami „</w:t>
      </w:r>
      <w:r w:rsidR="003B442A" w:rsidRPr="003B442A">
        <w:t>art. 5 § 1</w:t>
      </w:r>
      <w:r w:rsidR="003B442A">
        <w:t xml:space="preserve"> pkt 1 </w:t>
      </w:r>
      <w:r w:rsidR="003B442A" w:rsidRPr="003B442A">
        <w:t>lub</w:t>
      </w:r>
      <w:r w:rsidR="00166EA3">
        <w:t> </w:t>
      </w:r>
      <w:r w:rsidR="003B442A" w:rsidRPr="003B442A">
        <w:t>2</w:t>
      </w:r>
      <w:r w:rsidR="00E46F24">
        <w:t>”;</w:t>
      </w:r>
    </w:p>
    <w:p w14:paraId="29B8F34C" w14:textId="322B0308" w:rsidR="00C418E4" w:rsidRPr="003562D5" w:rsidRDefault="003B442A" w:rsidP="00580D83">
      <w:pPr>
        <w:pStyle w:val="PKTpunkt"/>
      </w:pPr>
      <w:r>
        <w:t>9)</w:t>
      </w:r>
      <w:r>
        <w:tab/>
      </w:r>
      <w:r w:rsidR="00C418E4" w:rsidRPr="003562D5">
        <w:t>w</w:t>
      </w:r>
      <w:r w:rsidR="00034AED" w:rsidRPr="003562D5">
        <w:t xml:space="preserve"> art.</w:t>
      </w:r>
      <w:r w:rsidR="00F6261E">
        <w:t xml:space="preserve"> </w:t>
      </w:r>
      <w:r w:rsidR="00C418E4" w:rsidRPr="003562D5">
        <w:t>47:</w:t>
      </w:r>
    </w:p>
    <w:p w14:paraId="375A790F" w14:textId="37201FDA" w:rsidR="00C418E4" w:rsidRPr="003562D5" w:rsidRDefault="00C418E4" w:rsidP="007E5C36">
      <w:pPr>
        <w:pStyle w:val="LITlitera"/>
        <w:keepNext/>
      </w:pPr>
      <w:r w:rsidRPr="003562D5">
        <w:t>a)</w:t>
      </w:r>
      <w:r w:rsidRPr="003562D5">
        <w:tab/>
        <w:t xml:space="preserve">ust. </w:t>
      </w:r>
      <w:r w:rsidR="000E7AFF" w:rsidRPr="003562D5">
        <w:t>1</w:t>
      </w:r>
      <w:r w:rsidR="00F6261E">
        <w:t xml:space="preserve"> </w:t>
      </w:r>
      <w:r w:rsidRPr="003562D5">
        <w:t>otrzymuje brzmienie:</w:t>
      </w:r>
    </w:p>
    <w:p w14:paraId="24E3151C" w14:textId="0A2F54FA" w:rsidR="00C418E4" w:rsidRPr="003562D5" w:rsidRDefault="008D375B" w:rsidP="00C418E4">
      <w:pPr>
        <w:pStyle w:val="ZLITUSTzmustliter"/>
      </w:pPr>
      <w:r w:rsidRPr="003562D5">
        <w:t>„</w:t>
      </w:r>
      <w:r w:rsidR="00C418E4" w:rsidRPr="003562D5">
        <w:t>1. Zwolnienie funkcjonariusza ze służby na podstawie</w:t>
      </w:r>
      <w:r w:rsidR="00034AED" w:rsidRPr="003562D5">
        <w:t xml:space="preserve"> art.</w:t>
      </w:r>
      <w:r w:rsidR="00F6261E">
        <w:t xml:space="preserve"> </w:t>
      </w:r>
      <w:r w:rsidR="00C418E4" w:rsidRPr="003562D5">
        <w:t>4</w:t>
      </w:r>
      <w:r w:rsidR="00034AED" w:rsidRPr="003562D5">
        <w:t>5 ust.</w:t>
      </w:r>
      <w:r w:rsidR="00F6261E">
        <w:t xml:space="preserve"> </w:t>
      </w:r>
      <w:r w:rsidR="00034AED" w:rsidRPr="003562D5">
        <w:t>1 pkt</w:t>
      </w:r>
      <w:r w:rsidR="00F6261E">
        <w:t xml:space="preserve"> </w:t>
      </w:r>
      <w:r w:rsidR="00034AED" w:rsidRPr="003562D5">
        <w:t>1 i</w:t>
      </w:r>
      <w:r w:rsidR="00F6261E">
        <w:t xml:space="preserve"> </w:t>
      </w:r>
      <w:r w:rsidR="00C418E4" w:rsidRPr="003562D5">
        <w:t>2,</w:t>
      </w:r>
      <w:r w:rsidR="00034AED" w:rsidRPr="003562D5">
        <w:t xml:space="preserve"> ust.</w:t>
      </w:r>
      <w:r w:rsidR="00F6261E">
        <w:t xml:space="preserve"> </w:t>
      </w:r>
      <w:r w:rsidR="00034AED" w:rsidRPr="003562D5">
        <w:t>2 pkt</w:t>
      </w:r>
      <w:r w:rsidR="00F6261E">
        <w:t xml:space="preserve"> </w:t>
      </w:r>
      <w:r w:rsidR="00034AED" w:rsidRPr="003562D5">
        <w:t>1 i</w:t>
      </w:r>
      <w:r w:rsidR="00F6261E">
        <w:t xml:space="preserve"> </w:t>
      </w:r>
      <w:r w:rsidR="00034AED" w:rsidRPr="003562D5">
        <w:t>4 oraz</w:t>
      </w:r>
      <w:r w:rsidR="005011CA" w:rsidRPr="003562D5">
        <w:t xml:space="preserve"> </w:t>
      </w:r>
      <w:r w:rsidR="00034AED" w:rsidRPr="003562D5">
        <w:t>6 i</w:t>
      </w:r>
      <w:r w:rsidR="00F6261E">
        <w:t xml:space="preserve"> </w:t>
      </w:r>
      <w:r w:rsidR="000E7AFF" w:rsidRPr="003562D5">
        <w:t>7</w:t>
      </w:r>
      <w:r w:rsidR="00F6261E">
        <w:t xml:space="preserve"> </w:t>
      </w:r>
      <w:r w:rsidR="00C418E4" w:rsidRPr="003562D5">
        <w:t>nie może nastąpić przed upływem 1</w:t>
      </w:r>
      <w:r w:rsidR="000E7AFF" w:rsidRPr="003562D5">
        <w:t>2</w:t>
      </w:r>
      <w:r w:rsidR="00F6261E">
        <w:t xml:space="preserve"> </w:t>
      </w:r>
      <w:r w:rsidR="00C418E4" w:rsidRPr="003562D5">
        <w:t>miesięcy od dnia zaprzestania służby</w:t>
      </w:r>
      <w:r w:rsidR="000E7AFF" w:rsidRPr="003562D5">
        <w:t xml:space="preserve"> z</w:t>
      </w:r>
      <w:r w:rsidR="00F6261E">
        <w:t xml:space="preserve"> </w:t>
      </w:r>
      <w:r w:rsidR="00C418E4" w:rsidRPr="003562D5">
        <w:t>powodu choroby, chyba że funkcjonariusz zgłosi pisemne wystąpienie ze służby.</w:t>
      </w:r>
      <w:r w:rsidRPr="003562D5">
        <w:t>”</w:t>
      </w:r>
      <w:r w:rsidR="00C418E4" w:rsidRPr="003562D5">
        <w:t>,</w:t>
      </w:r>
    </w:p>
    <w:p w14:paraId="36AD92C9" w14:textId="54DBB736" w:rsidR="00C418E4" w:rsidRPr="003562D5" w:rsidRDefault="00C418E4" w:rsidP="00C418E4">
      <w:pPr>
        <w:pStyle w:val="LITlitera"/>
      </w:pPr>
      <w:r w:rsidRPr="003562D5">
        <w:t>b)</w:t>
      </w:r>
      <w:r w:rsidRPr="003562D5">
        <w:tab/>
        <w:t>uchyla się</w:t>
      </w:r>
      <w:r w:rsidR="00034AED" w:rsidRPr="003562D5">
        <w:t xml:space="preserve"> ust.</w:t>
      </w:r>
      <w:r w:rsidR="00F6261E">
        <w:t xml:space="preserve"> </w:t>
      </w:r>
      <w:r w:rsidRPr="003562D5">
        <w:t>2,</w:t>
      </w:r>
    </w:p>
    <w:p w14:paraId="3BE50B07" w14:textId="77777777" w:rsidR="00C418E4" w:rsidRPr="003562D5" w:rsidRDefault="00C418E4" w:rsidP="007E5C36">
      <w:pPr>
        <w:pStyle w:val="LITlitera"/>
        <w:keepNext/>
      </w:pPr>
      <w:r w:rsidRPr="003562D5">
        <w:t>c)</w:t>
      </w:r>
      <w:r w:rsidRPr="003562D5">
        <w:tab/>
        <w:t xml:space="preserve">ust. 2a </w:t>
      </w:r>
      <w:r w:rsidR="001215C1" w:rsidRPr="003562D5">
        <w:t xml:space="preserve">i 2b </w:t>
      </w:r>
      <w:r w:rsidRPr="003562D5">
        <w:t>otrzymuj</w:t>
      </w:r>
      <w:r w:rsidR="001215C1" w:rsidRPr="003562D5">
        <w:t>ą</w:t>
      </w:r>
      <w:r w:rsidRPr="003562D5">
        <w:t xml:space="preserve"> brzmienie:</w:t>
      </w:r>
    </w:p>
    <w:p w14:paraId="5CE4D57F" w14:textId="6F124BBA" w:rsidR="00C418E4" w:rsidRPr="003562D5" w:rsidRDefault="008D375B" w:rsidP="00C418E4">
      <w:pPr>
        <w:pStyle w:val="ZLITUSTzmustliter"/>
      </w:pPr>
      <w:r w:rsidRPr="003562D5">
        <w:t>„</w:t>
      </w:r>
      <w:r w:rsidR="00C418E4" w:rsidRPr="003562D5">
        <w:t>2a.</w:t>
      </w:r>
      <w:r w:rsidR="00F6261E">
        <w:t xml:space="preserve"> </w:t>
      </w:r>
      <w:r w:rsidR="00C418E4" w:rsidRPr="003562D5">
        <w:t>Do okresów choroby stanowiących przyczynę zaprzestania służby, o których mowa</w:t>
      </w:r>
      <w:r w:rsidR="00034AED" w:rsidRPr="003562D5">
        <w:t xml:space="preserve"> w</w:t>
      </w:r>
      <w:r w:rsidR="00F6261E">
        <w:t xml:space="preserve"> </w:t>
      </w:r>
      <w:r w:rsidR="00034AED" w:rsidRPr="003562D5">
        <w:t>ust.</w:t>
      </w:r>
      <w:r w:rsidR="00F6261E">
        <w:t xml:space="preserve"> </w:t>
      </w:r>
      <w:r w:rsidR="00C418E4" w:rsidRPr="003562D5">
        <w:t>1, wlicza się poprzednie okresy choroby stanowiące przyczynę zaprzestania służby, jeżeli przerwa między kolejnymi okresami nie przekracza 6</w:t>
      </w:r>
      <w:r w:rsidR="000E7AFF" w:rsidRPr="003562D5">
        <w:t>0</w:t>
      </w:r>
      <w:r w:rsidR="00F6261E">
        <w:t xml:space="preserve"> </w:t>
      </w:r>
      <w:r w:rsidR="00C418E4" w:rsidRPr="003562D5">
        <w:t>dni.</w:t>
      </w:r>
    </w:p>
    <w:p w14:paraId="51DF4DB1" w14:textId="294E7FAC" w:rsidR="00C418E4" w:rsidRPr="003562D5" w:rsidRDefault="00E0482E" w:rsidP="007E5C36">
      <w:pPr>
        <w:pStyle w:val="ZLITUSTzmustliter"/>
      </w:pPr>
      <w:r w:rsidRPr="003562D5">
        <w:t>2b. Wykonanie decyzji</w:t>
      </w:r>
      <w:r w:rsidR="00034AED" w:rsidRPr="003562D5">
        <w:t xml:space="preserve"> o</w:t>
      </w:r>
      <w:r w:rsidR="00F6261E">
        <w:t xml:space="preserve"> </w:t>
      </w:r>
      <w:r w:rsidRPr="003562D5">
        <w:t>zwolnieniu funkcjonariusza ze służby ulega wstrzymaniu do dnia następującego po ostatnim dniu choroby, nie dłużej jednak niż do dnia następującego po upływie 1</w:t>
      </w:r>
      <w:r w:rsidR="00034AED" w:rsidRPr="003562D5">
        <w:t>2</w:t>
      </w:r>
      <w:r w:rsidR="00F6261E">
        <w:t xml:space="preserve"> </w:t>
      </w:r>
      <w:r w:rsidRPr="003562D5">
        <w:t>miesięcy, jeżeli zwolnienie następuje na podstawie,</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w:t>
      </w:r>
      <w:r w:rsidR="008D375B" w:rsidRPr="003562D5">
        <w:t>”</w:t>
      </w:r>
      <w:r w:rsidR="00C418E4" w:rsidRPr="003562D5">
        <w:t>;</w:t>
      </w:r>
    </w:p>
    <w:p w14:paraId="7EB44FFF" w14:textId="4384BAA2" w:rsidR="00C418E4" w:rsidRPr="003562D5" w:rsidRDefault="003B442A" w:rsidP="007E5C36">
      <w:pPr>
        <w:pStyle w:val="PKTpunkt"/>
        <w:keepNext/>
      </w:pPr>
      <w:r>
        <w:lastRenderedPageBreak/>
        <w:t>10</w:t>
      </w:r>
      <w:r w:rsidR="00C418E4" w:rsidRPr="003562D5">
        <w:t>)</w:t>
      </w:r>
      <w:r w:rsidR="00C418E4" w:rsidRPr="003562D5">
        <w:tab/>
        <w:t>art. 4</w:t>
      </w:r>
      <w:r w:rsidR="000E7AFF" w:rsidRPr="003562D5">
        <w:t>9</w:t>
      </w:r>
      <w:r w:rsidR="00F6261E">
        <w:t xml:space="preserve"> </w:t>
      </w:r>
      <w:r w:rsidR="00C418E4" w:rsidRPr="003562D5">
        <w:t>otrzymuje brzmienie:</w:t>
      </w:r>
    </w:p>
    <w:p w14:paraId="666DDB87" w14:textId="054C93A9" w:rsidR="00C418E4" w:rsidRPr="003562D5" w:rsidRDefault="008D375B" w:rsidP="00C418E4">
      <w:pPr>
        <w:pStyle w:val="ZARTzmartartykuempunktem"/>
      </w:pPr>
      <w:r w:rsidRPr="003562D5">
        <w:t>„</w:t>
      </w:r>
      <w:r w:rsidR="00C418E4" w:rsidRPr="003562D5">
        <w:t>Art. 49. Funkcjonariuszy zwalniają ze służby właściwi przełożeni,</w:t>
      </w:r>
      <w:r w:rsidR="000E7AFF" w:rsidRPr="003562D5">
        <w:t xml:space="preserve"> o</w:t>
      </w:r>
      <w:r w:rsidR="00F6261E">
        <w:t xml:space="preserve"> </w:t>
      </w:r>
      <w:r w:rsidR="00C418E4" w:rsidRPr="003562D5">
        <w:t>których mowa</w:t>
      </w:r>
      <w:r w:rsidR="00034AED" w:rsidRPr="003562D5">
        <w:t xml:space="preserve"> w</w:t>
      </w:r>
      <w:r w:rsidR="00F6261E">
        <w:t xml:space="preserve"> </w:t>
      </w:r>
      <w:r w:rsidR="00034AED" w:rsidRPr="003562D5">
        <w:t>art.</w:t>
      </w:r>
      <w:r w:rsidR="00F6261E">
        <w:t xml:space="preserve"> </w:t>
      </w:r>
      <w:r w:rsidR="00C418E4" w:rsidRPr="003562D5">
        <w:t>3</w:t>
      </w:r>
      <w:r w:rsidR="000E7AFF" w:rsidRPr="003562D5">
        <w:t>6</w:t>
      </w:r>
      <w:r w:rsidR="00F6261E">
        <w:t xml:space="preserve"> </w:t>
      </w:r>
      <w:r w:rsidR="00C418E4" w:rsidRPr="003562D5">
        <w:t>ust</w:t>
      </w:r>
      <w:r w:rsidR="00CC1C48">
        <w:t>.</w:t>
      </w:r>
      <w:r w:rsidR="00C418E4" w:rsidRPr="003562D5">
        <w:t xml:space="preserve"> 1.</w:t>
      </w:r>
      <w:r w:rsidRPr="003562D5">
        <w:t>”</w:t>
      </w:r>
      <w:r w:rsidR="00C418E4" w:rsidRPr="003562D5">
        <w:t>;</w:t>
      </w:r>
    </w:p>
    <w:p w14:paraId="1F8BA77B" w14:textId="273F568E" w:rsidR="00C418E4" w:rsidRPr="003562D5" w:rsidRDefault="009B3590" w:rsidP="007E5C36">
      <w:pPr>
        <w:pStyle w:val="PKTpunkt"/>
        <w:keepNext/>
      </w:pPr>
      <w:r w:rsidRPr="003562D5">
        <w:t>1</w:t>
      </w:r>
      <w:r w:rsidR="003B442A">
        <w:t>1</w:t>
      </w:r>
      <w:r w:rsidR="00C418E4" w:rsidRPr="003562D5">
        <w:t>)</w:t>
      </w:r>
      <w:r w:rsidR="00C418E4" w:rsidRPr="003562D5">
        <w:tab/>
        <w:t>w</w:t>
      </w:r>
      <w:r w:rsidR="00034AED" w:rsidRPr="003562D5">
        <w:t xml:space="preserve"> art.</w:t>
      </w:r>
      <w:r w:rsidR="00F6261E">
        <w:t xml:space="preserve"> </w:t>
      </w:r>
      <w:r w:rsidR="00C418E4" w:rsidRPr="003562D5">
        <w:t>5</w:t>
      </w:r>
      <w:r w:rsidR="00034AED" w:rsidRPr="003562D5">
        <w:t>2 ust.</w:t>
      </w:r>
      <w:r w:rsidR="00F6261E">
        <w:t xml:space="preserve"> </w:t>
      </w:r>
      <w:r w:rsidR="000E7AFF" w:rsidRPr="003562D5">
        <w:t>2</w:t>
      </w:r>
      <w:r w:rsidR="00F6261E">
        <w:t xml:space="preserve"> </w:t>
      </w:r>
      <w:r w:rsidR="00C418E4" w:rsidRPr="003562D5">
        <w:t>otrzymuje brzmienie:</w:t>
      </w:r>
    </w:p>
    <w:p w14:paraId="4BA4E091" w14:textId="20E61C37" w:rsidR="00C418E4" w:rsidRPr="003562D5" w:rsidRDefault="008D375B" w:rsidP="00C418E4">
      <w:pPr>
        <w:pStyle w:val="ZUSTzmustartykuempunktem"/>
      </w:pPr>
      <w:r w:rsidRPr="003562D5">
        <w:t>„</w:t>
      </w:r>
      <w:r w:rsidR="00C418E4" w:rsidRPr="003562D5">
        <w:t>2. Na stopnie szeregowych, podoficerów oraz chorążych Straży Granicznej mianują właściwi przełożeni,</w:t>
      </w:r>
      <w:r w:rsidR="000E7AFF" w:rsidRPr="003562D5">
        <w:t xml:space="preserve"> o</w:t>
      </w:r>
      <w:r w:rsidR="00F6261E">
        <w:t xml:space="preserve"> </w:t>
      </w:r>
      <w:r w:rsidR="00C418E4" w:rsidRPr="003562D5">
        <w:t>których mowa</w:t>
      </w:r>
      <w:r w:rsidR="00034AED" w:rsidRPr="003562D5">
        <w:t xml:space="preserve"> w</w:t>
      </w:r>
      <w:r w:rsidR="00F6261E">
        <w:t xml:space="preserve"> </w:t>
      </w:r>
      <w:r w:rsidR="00034AED" w:rsidRPr="003562D5">
        <w:t>art.</w:t>
      </w:r>
      <w:r w:rsidR="00F6261E">
        <w:t xml:space="preserve"> </w:t>
      </w:r>
      <w:r w:rsidR="00C418E4" w:rsidRPr="003562D5">
        <w:t>3</w:t>
      </w:r>
      <w:r w:rsidR="000E7AFF" w:rsidRPr="003562D5">
        <w:t>6</w:t>
      </w:r>
      <w:r w:rsidR="00F6261E">
        <w:t xml:space="preserve"> </w:t>
      </w:r>
      <w:r w:rsidR="00C418E4" w:rsidRPr="003562D5">
        <w:t>ust</w:t>
      </w:r>
      <w:r w:rsidR="00CC1C48">
        <w:t>.</w:t>
      </w:r>
      <w:r w:rsidR="00C418E4" w:rsidRPr="003562D5">
        <w:t xml:space="preserve"> 1.</w:t>
      </w:r>
      <w:r w:rsidRPr="003562D5">
        <w:t>”</w:t>
      </w:r>
      <w:r w:rsidR="00C418E4" w:rsidRPr="003562D5">
        <w:t>;</w:t>
      </w:r>
    </w:p>
    <w:p w14:paraId="0F47EE13" w14:textId="36D52D31" w:rsidR="00C418E4" w:rsidRPr="003562D5" w:rsidRDefault="00CC79C4" w:rsidP="007E5C36">
      <w:pPr>
        <w:pStyle w:val="PKTpunkt"/>
        <w:keepNext/>
      </w:pPr>
      <w:r w:rsidRPr="003562D5">
        <w:t>1</w:t>
      </w:r>
      <w:r w:rsidR="003B442A">
        <w:t>2</w:t>
      </w:r>
      <w:r w:rsidR="00C418E4" w:rsidRPr="003562D5">
        <w:t>)</w:t>
      </w:r>
      <w:r w:rsidR="00C418E4" w:rsidRPr="003562D5">
        <w:tab/>
        <w:t>art. 5</w:t>
      </w:r>
      <w:r w:rsidR="000E7AFF" w:rsidRPr="003562D5">
        <w:t>3</w:t>
      </w:r>
      <w:r w:rsidR="00F6261E">
        <w:t xml:space="preserve"> </w:t>
      </w:r>
      <w:r w:rsidR="00C418E4" w:rsidRPr="003562D5">
        <w:t>otrzymuje brzmienie:</w:t>
      </w:r>
    </w:p>
    <w:p w14:paraId="558508BF" w14:textId="7EC5E67A" w:rsidR="00C418E4" w:rsidRPr="003562D5" w:rsidRDefault="008D375B" w:rsidP="00C418E4">
      <w:pPr>
        <w:pStyle w:val="ZARTzmartartykuempunktem"/>
      </w:pPr>
      <w:r w:rsidRPr="003562D5">
        <w:t>„</w:t>
      </w:r>
      <w:r w:rsidR="00C418E4" w:rsidRPr="003562D5">
        <w:t>Art. 53. Na pierwszy stopień oficerski Straży Granicznej oraz na stopień generała brygady Straży Granicznej (kontradmirała Straży Granicznej) oraz generała dywizji Straży Granicznej (wiceadmirała Straży Granicznej) mianuje Prezydent Rzeczypospolitej Polskiej na wniosek ministra właściwego do spraw wewnętrznych.</w:t>
      </w:r>
      <w:r w:rsidR="003E44B3" w:rsidRPr="003562D5">
        <w:t xml:space="preserve"> </w:t>
      </w:r>
      <w:r w:rsidR="00855FF8" w:rsidRPr="003562D5">
        <w:t>Na pozostałe stopnie oficerskie Straży Granicznej mianuje Komendanta Głównego Straży Granicznej, Komendanta BSWSG oraz ich zastępców minister właściwy do spraw wewnętrznych,</w:t>
      </w:r>
      <w:r w:rsidR="00034AED" w:rsidRPr="003562D5">
        <w:t xml:space="preserve"> a </w:t>
      </w:r>
      <w:r w:rsidR="00855FF8" w:rsidRPr="003562D5">
        <w:t>pozostałych funkcjonariuszy – Komendant Główny Straży Granicznej</w:t>
      </w:r>
      <w:r w:rsidR="008509BB">
        <w:t>.</w:t>
      </w:r>
      <w:r w:rsidRPr="003562D5">
        <w:t>”</w:t>
      </w:r>
      <w:r w:rsidR="00C418E4" w:rsidRPr="003562D5">
        <w:t>;</w:t>
      </w:r>
    </w:p>
    <w:p w14:paraId="6BAD69EA" w14:textId="5F630177" w:rsidR="00C418E4" w:rsidRPr="003562D5" w:rsidRDefault="00C956F8" w:rsidP="007E5C36">
      <w:pPr>
        <w:pStyle w:val="PKTpunkt"/>
        <w:keepNext/>
      </w:pPr>
      <w:r w:rsidRPr="003562D5">
        <w:t>1</w:t>
      </w:r>
      <w:r w:rsidR="003B442A">
        <w:t>3</w:t>
      </w:r>
      <w:r w:rsidR="00C418E4" w:rsidRPr="003562D5">
        <w:t>)</w:t>
      </w:r>
      <w:r w:rsidR="00C418E4" w:rsidRPr="003562D5">
        <w:tab/>
        <w:t>w</w:t>
      </w:r>
      <w:r w:rsidR="00034AED" w:rsidRPr="003562D5">
        <w:t xml:space="preserve"> art.</w:t>
      </w:r>
      <w:r w:rsidR="00F6261E">
        <w:t xml:space="preserve"> </w:t>
      </w:r>
      <w:r w:rsidR="00C418E4" w:rsidRPr="003562D5">
        <w:t>5</w:t>
      </w:r>
      <w:r w:rsidR="00034AED" w:rsidRPr="003562D5">
        <w:t>5 ust.</w:t>
      </w:r>
      <w:r w:rsidR="00F6261E">
        <w:t xml:space="preserve"> </w:t>
      </w:r>
      <w:r w:rsidR="000E7AFF" w:rsidRPr="003562D5">
        <w:t>1</w:t>
      </w:r>
      <w:r w:rsidR="00F6261E">
        <w:t xml:space="preserve"> </w:t>
      </w:r>
      <w:r w:rsidR="00C418E4" w:rsidRPr="003562D5">
        <w:t>otrzymuje brzmienie:</w:t>
      </w:r>
    </w:p>
    <w:p w14:paraId="76C530BD" w14:textId="743C19DA" w:rsidR="00C418E4" w:rsidRPr="003562D5" w:rsidRDefault="008D375B" w:rsidP="00C418E4">
      <w:pPr>
        <w:pStyle w:val="ZUSTzmustartykuempunktem"/>
      </w:pPr>
      <w:r w:rsidRPr="003562D5">
        <w:t>„</w:t>
      </w:r>
      <w:r w:rsidR="00C418E4" w:rsidRPr="003562D5">
        <w:t>1.</w:t>
      </w:r>
      <w:r w:rsidR="00F6261E">
        <w:t xml:space="preserve"> </w:t>
      </w:r>
      <w:r w:rsidR="00C418E4" w:rsidRPr="003562D5">
        <w:t>Na pierwszy stopień oficerski Straży Granicznej może być mianowany funkcjonariusz, który posiada wykształcenie wyższe, odbył przeszkolenie specjalistyczne oraz posiada pozytywną opinię służbową.</w:t>
      </w:r>
      <w:r w:rsidRPr="003562D5">
        <w:t>”</w:t>
      </w:r>
      <w:r w:rsidR="00C418E4" w:rsidRPr="003562D5">
        <w:t>;</w:t>
      </w:r>
    </w:p>
    <w:p w14:paraId="05EBB0E2" w14:textId="40B8C86A" w:rsidR="00C418E4" w:rsidRPr="003562D5" w:rsidRDefault="00C956F8" w:rsidP="007E5C36">
      <w:pPr>
        <w:pStyle w:val="PKTpunkt"/>
        <w:keepNext/>
      </w:pPr>
      <w:r w:rsidRPr="003562D5">
        <w:t>1</w:t>
      </w:r>
      <w:r w:rsidR="003B442A">
        <w:t>4</w:t>
      </w:r>
      <w:r w:rsidR="00C418E4" w:rsidRPr="003562D5">
        <w:t>)</w:t>
      </w:r>
      <w:r w:rsidR="00C418E4" w:rsidRPr="003562D5">
        <w:tab/>
        <w:t>w</w:t>
      </w:r>
      <w:r w:rsidR="00034AED" w:rsidRPr="003562D5">
        <w:t xml:space="preserve"> art.</w:t>
      </w:r>
      <w:r w:rsidR="00F6261E">
        <w:t xml:space="preserve"> </w:t>
      </w:r>
      <w:r w:rsidR="00C418E4" w:rsidRPr="003562D5">
        <w:t>58:</w:t>
      </w:r>
    </w:p>
    <w:p w14:paraId="3DED8912" w14:textId="2E7CED01" w:rsidR="00C418E4" w:rsidRPr="003562D5" w:rsidRDefault="00C418E4" w:rsidP="007E5C36">
      <w:pPr>
        <w:pStyle w:val="LITlitera"/>
        <w:keepNext/>
      </w:pPr>
      <w:r w:rsidRPr="003562D5">
        <w:t>a)</w:t>
      </w:r>
      <w:r w:rsidRPr="003562D5">
        <w:tab/>
        <w:t>w</w:t>
      </w:r>
      <w:r w:rsidR="00034AED" w:rsidRPr="003562D5">
        <w:t xml:space="preserve"> ust.</w:t>
      </w:r>
      <w:r w:rsidR="00F6261E">
        <w:t xml:space="preserve"> </w:t>
      </w:r>
      <w:r w:rsidR="000E7AFF" w:rsidRPr="003562D5">
        <w:t>2</w:t>
      </w:r>
      <w:r w:rsidR="00F6261E">
        <w:t xml:space="preserve"> </w:t>
      </w:r>
      <w:r w:rsidRPr="003562D5">
        <w:t>wprowadzenie do wyliczenia otrzymuje brzmienie:</w:t>
      </w:r>
    </w:p>
    <w:p w14:paraId="5CB04F81" w14:textId="59A7888C" w:rsidR="00C418E4" w:rsidRPr="003562D5" w:rsidRDefault="008D375B" w:rsidP="00580D83">
      <w:pPr>
        <w:pStyle w:val="ZLITFRAGzmlitfragmentunpzdanialiter"/>
      </w:pPr>
      <w:r w:rsidRPr="003562D5">
        <w:t>„</w:t>
      </w:r>
      <w:r w:rsidR="00C418E4" w:rsidRPr="003562D5">
        <w:t>Funkcjonariusze zwolnieni ze służby mogą używać posiadanych stopni,</w:t>
      </w:r>
      <w:r w:rsidR="000E7AFF" w:rsidRPr="003562D5">
        <w:t xml:space="preserve"> o</w:t>
      </w:r>
      <w:r w:rsidR="00F6261E">
        <w:t xml:space="preserve"> </w:t>
      </w:r>
      <w:r w:rsidR="00C418E4" w:rsidRPr="003562D5">
        <w:t>których mowa</w:t>
      </w:r>
      <w:r w:rsidR="00034AED" w:rsidRPr="003562D5">
        <w:t xml:space="preserve"> w</w:t>
      </w:r>
      <w:r w:rsidR="00F6261E">
        <w:t xml:space="preserve"> </w:t>
      </w:r>
      <w:r w:rsidR="00034AED" w:rsidRPr="003562D5">
        <w:t>art.</w:t>
      </w:r>
      <w:r w:rsidR="00F6261E">
        <w:t xml:space="preserve"> </w:t>
      </w:r>
      <w:r w:rsidR="00C418E4" w:rsidRPr="003562D5">
        <w:t>51,</w:t>
      </w:r>
      <w:r w:rsidR="000E7AFF" w:rsidRPr="003562D5">
        <w:t xml:space="preserve"> z</w:t>
      </w:r>
      <w:r w:rsidR="00F6261E">
        <w:t xml:space="preserve"> </w:t>
      </w:r>
      <w:r w:rsidR="00C418E4" w:rsidRPr="003562D5">
        <w:t>dodaniem określenia:</w:t>
      </w:r>
      <w:r w:rsidRPr="003562D5">
        <w:t>”</w:t>
      </w:r>
      <w:r w:rsidR="00C418E4" w:rsidRPr="003562D5">
        <w:t>,</w:t>
      </w:r>
    </w:p>
    <w:p w14:paraId="72E6EB24" w14:textId="0700FA88" w:rsidR="00C418E4" w:rsidRPr="003562D5" w:rsidRDefault="00C418E4" w:rsidP="007E5C36">
      <w:pPr>
        <w:pStyle w:val="LITlitera"/>
        <w:keepNext/>
      </w:pPr>
      <w:r w:rsidRPr="003562D5">
        <w:t>b)</w:t>
      </w:r>
      <w:r w:rsidRPr="003562D5">
        <w:tab/>
        <w:t>w</w:t>
      </w:r>
      <w:r w:rsidR="00034AED" w:rsidRPr="003562D5">
        <w:t xml:space="preserve"> ust.</w:t>
      </w:r>
      <w:r w:rsidR="00F6261E">
        <w:t xml:space="preserve"> </w:t>
      </w:r>
      <w:r w:rsidR="000E7AFF" w:rsidRPr="003562D5">
        <w:t>3</w:t>
      </w:r>
      <w:r w:rsidR="00F6261E">
        <w:t xml:space="preserve"> </w:t>
      </w:r>
      <w:r w:rsidRPr="003562D5">
        <w:t>wprowadzenie do wyliczenia otrzymuje brzmienie:</w:t>
      </w:r>
    </w:p>
    <w:p w14:paraId="1FD7B7C5" w14:textId="620BBDD4" w:rsidR="00C418E4" w:rsidRPr="003562D5" w:rsidRDefault="008D375B" w:rsidP="00580D83">
      <w:pPr>
        <w:pStyle w:val="ZLITFRAGzmlitfragmentunpzdanialiter"/>
      </w:pPr>
      <w:r w:rsidRPr="003562D5">
        <w:t>„</w:t>
      </w:r>
      <w:r w:rsidR="00C418E4" w:rsidRPr="003562D5">
        <w:t>Utrata stopnia wymienionego</w:t>
      </w:r>
      <w:r w:rsidR="00034AED" w:rsidRPr="003562D5">
        <w:t xml:space="preserve"> w</w:t>
      </w:r>
      <w:r w:rsidR="00F6261E">
        <w:t xml:space="preserve"> </w:t>
      </w:r>
      <w:r w:rsidR="00034AED" w:rsidRPr="003562D5">
        <w:t>art.</w:t>
      </w:r>
      <w:r w:rsidR="00F6261E">
        <w:t xml:space="preserve"> </w:t>
      </w:r>
      <w:r w:rsidR="00C418E4" w:rsidRPr="003562D5">
        <w:t>5</w:t>
      </w:r>
      <w:r w:rsidR="000E7AFF" w:rsidRPr="003562D5">
        <w:t>1</w:t>
      </w:r>
      <w:r w:rsidR="00F6261E">
        <w:t xml:space="preserve"> </w:t>
      </w:r>
      <w:r w:rsidR="00C418E4" w:rsidRPr="003562D5">
        <w:t>następuje</w:t>
      </w:r>
      <w:r w:rsidR="000E7AFF" w:rsidRPr="003562D5">
        <w:t xml:space="preserve"> w</w:t>
      </w:r>
      <w:r w:rsidR="00F6261E">
        <w:t xml:space="preserve"> </w:t>
      </w:r>
      <w:r w:rsidR="001215C1" w:rsidRPr="003562D5">
        <w:t>przypadku</w:t>
      </w:r>
      <w:r w:rsidR="00C418E4" w:rsidRPr="003562D5">
        <w:t>:</w:t>
      </w:r>
      <w:r w:rsidRPr="003562D5">
        <w:t>”</w:t>
      </w:r>
      <w:r w:rsidR="00855FF8" w:rsidRPr="003562D5">
        <w:t>;</w:t>
      </w:r>
    </w:p>
    <w:p w14:paraId="31B1C56D" w14:textId="777E59FC" w:rsidR="00DA41D5" w:rsidRPr="003562D5" w:rsidRDefault="00C956F8" w:rsidP="00D5747C">
      <w:pPr>
        <w:pStyle w:val="PKTpunkt"/>
      </w:pPr>
      <w:r w:rsidRPr="003562D5">
        <w:t>1</w:t>
      </w:r>
      <w:r w:rsidR="003B442A">
        <w:t>5</w:t>
      </w:r>
      <w:r w:rsidR="00E3074A" w:rsidRPr="003562D5">
        <w:t>)</w:t>
      </w:r>
      <w:r w:rsidR="00004FF7" w:rsidRPr="003562D5">
        <w:tab/>
      </w:r>
      <w:r w:rsidR="00855FF8" w:rsidRPr="003562D5">
        <w:t>art.</w:t>
      </w:r>
      <w:r w:rsidR="004C7171" w:rsidRPr="003562D5">
        <w:t xml:space="preserve"> </w:t>
      </w:r>
      <w:r w:rsidR="00855FF8" w:rsidRPr="003562D5">
        <w:t>5</w:t>
      </w:r>
      <w:r w:rsidR="00034AED" w:rsidRPr="003562D5">
        <w:t>9</w:t>
      </w:r>
      <w:r w:rsidR="00F6261E">
        <w:t xml:space="preserve"> </w:t>
      </w:r>
      <w:r w:rsidR="00855FF8" w:rsidRPr="003562D5">
        <w:t>otrzymuje brzmienie:</w:t>
      </w:r>
    </w:p>
    <w:p w14:paraId="0BEFBDAB" w14:textId="061AA747" w:rsidR="00DA41D5" w:rsidRPr="003562D5" w:rsidRDefault="008D375B" w:rsidP="00580D83">
      <w:pPr>
        <w:pStyle w:val="ZARTzmartartykuempunktem"/>
      </w:pPr>
      <w:r w:rsidRPr="003562D5">
        <w:t>„</w:t>
      </w:r>
      <w:r w:rsidR="00855FF8" w:rsidRPr="003562D5">
        <w:t>Art. 59.</w:t>
      </w:r>
      <w:r w:rsidR="00034AED" w:rsidRPr="003562D5">
        <w:t xml:space="preserve"> O</w:t>
      </w:r>
      <w:r w:rsidR="00F6261E">
        <w:t xml:space="preserve"> </w:t>
      </w:r>
      <w:r w:rsidR="00855FF8" w:rsidRPr="003562D5">
        <w:t>obniżeniu lub utracie stopnia</w:t>
      </w:r>
      <w:r w:rsidR="00034AED" w:rsidRPr="003562D5">
        <w:t xml:space="preserve"> w</w:t>
      </w:r>
      <w:r w:rsidR="00F6261E">
        <w:t xml:space="preserve"> </w:t>
      </w:r>
      <w:r w:rsidR="00855FF8" w:rsidRPr="003562D5">
        <w:t>przypadkach określonych</w:t>
      </w:r>
      <w:r w:rsidR="00034AED" w:rsidRPr="003562D5">
        <w:t xml:space="preserve"> w</w:t>
      </w:r>
      <w:r w:rsidR="00F6261E">
        <w:t xml:space="preserve"> </w:t>
      </w:r>
      <w:r w:rsidR="00855FF8" w:rsidRPr="003562D5">
        <w:t>ustawie orzeka organ właściwy do mianowania na ten stopień,</w:t>
      </w:r>
      <w:r w:rsidR="00034AED" w:rsidRPr="003562D5">
        <w:t xml:space="preserve"> z</w:t>
      </w:r>
      <w:r w:rsidR="00F6261E">
        <w:t xml:space="preserve"> </w:t>
      </w:r>
      <w:r w:rsidR="00855FF8" w:rsidRPr="003562D5">
        <w:t>tym że</w:t>
      </w:r>
      <w:r w:rsidR="00034AED" w:rsidRPr="003562D5">
        <w:t xml:space="preserve"> o</w:t>
      </w:r>
      <w:r w:rsidR="00F6261E">
        <w:t xml:space="preserve"> </w:t>
      </w:r>
      <w:r w:rsidR="00855FF8" w:rsidRPr="003562D5">
        <w:t>obniżeniu lub utracie stopnia podporucznika Straży Granicznej orzeka minister właściwy do spraw wewnętrznych,</w:t>
      </w:r>
      <w:r w:rsidR="00034AED" w:rsidRPr="003562D5">
        <w:t xml:space="preserve"> a</w:t>
      </w:r>
      <w:r w:rsidR="00F6261E">
        <w:t xml:space="preserve"> </w:t>
      </w:r>
      <w:r w:rsidR="00034AED" w:rsidRPr="003562D5">
        <w:t>o</w:t>
      </w:r>
      <w:r w:rsidR="00F6261E">
        <w:t xml:space="preserve"> </w:t>
      </w:r>
      <w:r w:rsidR="00855FF8" w:rsidRPr="003562D5">
        <w:t>obniżeniu lub utracie stopnia generała dywizji Straży Granicznej (wiceadmirała Straży Granicznej)</w:t>
      </w:r>
      <w:r w:rsidR="00034AED" w:rsidRPr="003562D5">
        <w:t xml:space="preserve"> i</w:t>
      </w:r>
      <w:r w:rsidR="00F6261E">
        <w:t xml:space="preserve"> </w:t>
      </w:r>
      <w:r w:rsidR="00855FF8" w:rsidRPr="003562D5">
        <w:t xml:space="preserve">generała brygady Straży Granicznej (kontradmirała Straży Granicznej) </w:t>
      </w:r>
      <w:r w:rsidR="004C7171" w:rsidRPr="003562D5">
        <w:t>–</w:t>
      </w:r>
      <w:r w:rsidR="00855FF8" w:rsidRPr="003562D5">
        <w:t xml:space="preserve"> Prezydent Rzeczypospolitej Polskiej na wniosek ministra właściwego do spr</w:t>
      </w:r>
      <w:r w:rsidR="00464F2E" w:rsidRPr="003562D5">
        <w:t>aw wewnętrznych.</w:t>
      </w:r>
      <w:r w:rsidRPr="003562D5">
        <w:t>”</w:t>
      </w:r>
      <w:r w:rsidR="00464F2E" w:rsidRPr="003562D5">
        <w:t>;</w:t>
      </w:r>
    </w:p>
    <w:p w14:paraId="074BFF26" w14:textId="2B829508" w:rsidR="00DA41D5" w:rsidRPr="003562D5" w:rsidRDefault="00C956F8" w:rsidP="00D5747C">
      <w:pPr>
        <w:pStyle w:val="PKTpunkt"/>
      </w:pPr>
      <w:r w:rsidRPr="003562D5">
        <w:lastRenderedPageBreak/>
        <w:t>1</w:t>
      </w:r>
      <w:r w:rsidR="003B442A">
        <w:t>6</w:t>
      </w:r>
      <w:r w:rsidR="00855FF8" w:rsidRPr="003562D5">
        <w:t>)</w:t>
      </w:r>
      <w:r w:rsidR="009C4A3E" w:rsidRPr="003562D5">
        <w:tab/>
      </w:r>
      <w:r w:rsidR="00FE095A" w:rsidRPr="003562D5">
        <w:t>art. 6</w:t>
      </w:r>
      <w:r w:rsidR="00034AED" w:rsidRPr="003562D5">
        <w:t>2</w:t>
      </w:r>
      <w:r w:rsidR="00F6261E">
        <w:t xml:space="preserve"> </w:t>
      </w:r>
      <w:r w:rsidR="00FE095A" w:rsidRPr="003562D5">
        <w:t>otrzymuje brzmienie:</w:t>
      </w:r>
    </w:p>
    <w:p w14:paraId="098806DC" w14:textId="478FFF7F" w:rsidR="00FE095A" w:rsidRPr="003562D5" w:rsidRDefault="008D375B" w:rsidP="00EB2B5C">
      <w:pPr>
        <w:pStyle w:val="ZARTzmartartykuempunktem"/>
      </w:pPr>
      <w:r w:rsidRPr="003562D5">
        <w:t>„</w:t>
      </w:r>
      <w:r w:rsidR="00FE095A" w:rsidRPr="003562D5">
        <w:t>Art.</w:t>
      </w:r>
      <w:r w:rsidR="00F6261E">
        <w:t xml:space="preserve"> </w:t>
      </w:r>
      <w:r w:rsidR="00FE095A" w:rsidRPr="003562D5">
        <w:t>62.</w:t>
      </w:r>
      <w:r w:rsidR="00F6261E">
        <w:t xml:space="preserve"> </w:t>
      </w:r>
      <w:r w:rsidR="00FE095A" w:rsidRPr="003562D5">
        <w:t>Minister właściwy do spraw wewnętrznych określi,</w:t>
      </w:r>
      <w:r w:rsidR="00034AED" w:rsidRPr="003562D5">
        <w:t xml:space="preserve"> w</w:t>
      </w:r>
      <w:r w:rsidR="00F6261E">
        <w:t xml:space="preserve"> </w:t>
      </w:r>
      <w:r w:rsidR="00FE095A" w:rsidRPr="003562D5">
        <w:t>drodze rozporządzenia, szczegółowy tryb mianowania funkcjonariuszy na stopnie, podmioty właściwe do składania wniosków</w:t>
      </w:r>
      <w:r w:rsidR="00034AED" w:rsidRPr="003562D5">
        <w:t xml:space="preserve"> o</w:t>
      </w:r>
      <w:r w:rsidR="00F6261E">
        <w:t xml:space="preserve"> </w:t>
      </w:r>
      <w:r w:rsidR="00FE095A" w:rsidRPr="003562D5">
        <w:t xml:space="preserve">mianowanie, terminy dokonywania </w:t>
      </w:r>
      <w:proofErr w:type="spellStart"/>
      <w:r w:rsidR="00FE095A" w:rsidRPr="003562D5">
        <w:t>mianowań</w:t>
      </w:r>
      <w:proofErr w:type="spellEnd"/>
      <w:r w:rsidR="00FE095A" w:rsidRPr="003562D5">
        <w:t>, kwalifikacje</w:t>
      </w:r>
      <w:r w:rsidR="00034AED" w:rsidRPr="003562D5">
        <w:t xml:space="preserve"> i</w:t>
      </w:r>
      <w:r w:rsidR="00F6261E">
        <w:t xml:space="preserve"> </w:t>
      </w:r>
      <w:r w:rsidR="00FE095A" w:rsidRPr="003562D5">
        <w:t>umiejętności szczególnie przydatne do pełnienia służby</w:t>
      </w:r>
      <w:r w:rsidR="00034AED" w:rsidRPr="003562D5">
        <w:t xml:space="preserve"> w</w:t>
      </w:r>
      <w:r w:rsidR="00F6261E">
        <w:t xml:space="preserve"> </w:t>
      </w:r>
      <w:r w:rsidR="00FE095A" w:rsidRPr="003562D5">
        <w:t>Straży Granicznej uzasadniające możliwość mianowania na</w:t>
      </w:r>
      <w:r w:rsidR="00F6261E">
        <w:t xml:space="preserve"> </w:t>
      </w:r>
      <w:r w:rsidR="00FE095A" w:rsidRPr="003562D5">
        <w:t>równorzędny stopień obowiązujący</w:t>
      </w:r>
      <w:r w:rsidR="00034AED" w:rsidRPr="003562D5">
        <w:t xml:space="preserve"> w</w:t>
      </w:r>
      <w:r w:rsidR="00F6261E">
        <w:t xml:space="preserve"> </w:t>
      </w:r>
      <w:r w:rsidR="00FE095A" w:rsidRPr="003562D5">
        <w:t>Straży Granicznej osoby przyjmowanej do służby i</w:t>
      </w:r>
      <w:r w:rsidR="00F6261E">
        <w:t xml:space="preserve"> </w:t>
      </w:r>
      <w:r w:rsidR="00FE095A" w:rsidRPr="003562D5">
        <w:t>posiadającej stopień wojskowy oraz sposób ogłaszania</w:t>
      </w:r>
      <w:r w:rsidR="00034AED" w:rsidRPr="003562D5">
        <w:t xml:space="preserve"> o</w:t>
      </w:r>
      <w:r w:rsidR="00F6261E">
        <w:t xml:space="preserve"> </w:t>
      </w:r>
      <w:r w:rsidR="00FE095A" w:rsidRPr="003562D5">
        <w:t>utracie stopnia</w:t>
      </w:r>
      <w:r w:rsidR="00034AED" w:rsidRPr="003562D5">
        <w:t xml:space="preserve"> w</w:t>
      </w:r>
      <w:r w:rsidR="00F6261E">
        <w:t xml:space="preserve"> </w:t>
      </w:r>
      <w:r w:rsidR="00FE095A" w:rsidRPr="003562D5">
        <w:t>przypadkach określonych</w:t>
      </w:r>
      <w:r w:rsidR="00034AED" w:rsidRPr="003562D5">
        <w:t xml:space="preserve"> w</w:t>
      </w:r>
      <w:r w:rsidR="00F6261E">
        <w:t xml:space="preserve"> </w:t>
      </w:r>
      <w:r w:rsidR="00034AED" w:rsidRPr="003562D5">
        <w:t>art.</w:t>
      </w:r>
      <w:r w:rsidR="00F6261E">
        <w:t xml:space="preserve"> </w:t>
      </w:r>
      <w:r w:rsidR="00FE095A" w:rsidRPr="003562D5">
        <w:t>5</w:t>
      </w:r>
      <w:r w:rsidR="00034AED" w:rsidRPr="003562D5">
        <w:t>8 ust.</w:t>
      </w:r>
      <w:r w:rsidR="00F6261E">
        <w:t xml:space="preserve"> </w:t>
      </w:r>
      <w:r w:rsidR="00FE095A" w:rsidRPr="003562D5">
        <w:t>3,</w:t>
      </w:r>
      <w:r w:rsidR="00034AED" w:rsidRPr="003562D5">
        <w:t xml:space="preserve"> a</w:t>
      </w:r>
      <w:r w:rsidR="00F6261E">
        <w:t xml:space="preserve"> </w:t>
      </w:r>
      <w:r w:rsidR="00FE095A" w:rsidRPr="003562D5">
        <w:t>także wzory dokumentów wykorzystywanych</w:t>
      </w:r>
      <w:r w:rsidR="00034AED" w:rsidRPr="003562D5">
        <w:t xml:space="preserve"> w</w:t>
      </w:r>
      <w:r w:rsidR="00F6261E">
        <w:t xml:space="preserve"> </w:t>
      </w:r>
      <w:r w:rsidR="00FE095A" w:rsidRPr="003562D5">
        <w:t>tych sprawach, uwzględniając konieczność zapewnienia sprawnego przebiegu mianowania na stopnie oraz prawidłowego jego dokumentowania.</w:t>
      </w:r>
      <w:r w:rsidRPr="003562D5">
        <w:t>”</w:t>
      </w:r>
      <w:r w:rsidR="00CF3F73">
        <w:t>;</w:t>
      </w:r>
    </w:p>
    <w:p w14:paraId="427BE649" w14:textId="77777777" w:rsidR="00E3074A" w:rsidRPr="003562D5" w:rsidRDefault="00FE095A" w:rsidP="007E5C36">
      <w:pPr>
        <w:pStyle w:val="PKTpunkt"/>
        <w:keepNext/>
      </w:pPr>
      <w:r w:rsidRPr="003562D5">
        <w:t>1</w:t>
      </w:r>
      <w:r w:rsidR="003B442A">
        <w:t>7</w:t>
      </w:r>
      <w:r w:rsidRPr="003562D5">
        <w:t>)</w:t>
      </w:r>
      <w:r w:rsidR="00004FF7" w:rsidRPr="003562D5">
        <w:tab/>
      </w:r>
      <w:r w:rsidR="00E3074A" w:rsidRPr="003562D5">
        <w:t>art. 71a otrzymuje brzmienie:</w:t>
      </w:r>
    </w:p>
    <w:p w14:paraId="263E597C" w14:textId="0547D787" w:rsidR="00C956F8" w:rsidRPr="003562D5" w:rsidRDefault="008D375B" w:rsidP="00E3074A">
      <w:pPr>
        <w:pStyle w:val="ZARTzmartartykuempunktem"/>
      </w:pPr>
      <w:r w:rsidRPr="003562D5">
        <w:t>„</w:t>
      </w:r>
      <w:r w:rsidR="00E3074A" w:rsidRPr="003562D5">
        <w:t>Art.</w:t>
      </w:r>
      <w:r w:rsidR="00F6261E">
        <w:t xml:space="preserve"> </w:t>
      </w:r>
      <w:r w:rsidR="00E3074A" w:rsidRPr="003562D5">
        <w:t>71a.</w:t>
      </w:r>
      <w:r w:rsidR="00F6261E">
        <w:t xml:space="preserve"> </w:t>
      </w:r>
      <w:r w:rsidR="00E3074A" w:rsidRPr="003562D5">
        <w:t>1. Funkcjonariuszowi przysługuje zwrot kosztów poniesionych na ochronę prawną, jeżeli postępowanie karne wszczęte przeciwko niemu o</w:t>
      </w:r>
      <w:r w:rsidR="00F6261E">
        <w:t xml:space="preserve"> </w:t>
      </w:r>
      <w:r w:rsidR="00E3074A" w:rsidRPr="003562D5">
        <w:t>przestępstwo popełnione</w:t>
      </w:r>
      <w:r w:rsidR="00F6261E">
        <w:t xml:space="preserve"> </w:t>
      </w:r>
      <w:r w:rsidR="00E3074A" w:rsidRPr="003562D5">
        <w:t>w</w:t>
      </w:r>
      <w:r w:rsidR="00F6261E">
        <w:t xml:space="preserve"> </w:t>
      </w:r>
      <w:r w:rsidR="00E3074A" w:rsidRPr="003562D5">
        <w:t>związku</w:t>
      </w:r>
      <w:r w:rsidR="00A50A6D" w:rsidRPr="003562D5">
        <w:t xml:space="preserve"> z</w:t>
      </w:r>
      <w:r w:rsidR="00F6261E">
        <w:t xml:space="preserve"> </w:t>
      </w:r>
      <w:r w:rsidR="00E3074A" w:rsidRPr="003562D5">
        <w:t>wykonywaniem czynności służbowych zostanie zakończone prawomocnym orzeczeniem</w:t>
      </w:r>
      <w:r w:rsidR="00A50A6D" w:rsidRPr="003562D5">
        <w:t xml:space="preserve"> o</w:t>
      </w:r>
      <w:r w:rsidR="00F6261E">
        <w:t xml:space="preserve"> </w:t>
      </w:r>
      <w:r w:rsidR="00E3074A" w:rsidRPr="003562D5">
        <w:t>umorzeniu postępowania</w:t>
      </w:r>
      <w:r w:rsidR="000E7AFF" w:rsidRPr="003562D5">
        <w:t xml:space="preserve"> z</w:t>
      </w:r>
      <w:r w:rsidR="00F6261E">
        <w:t xml:space="preserve"> </w:t>
      </w:r>
      <w:r w:rsidR="00F80A98" w:rsidRPr="003562D5">
        <w:t xml:space="preserve">powodu </w:t>
      </w:r>
      <w:r w:rsidR="00E3074A" w:rsidRPr="003562D5">
        <w:t xml:space="preserve">braku ustawowych znamion czynu zabronionego lub niepopełnienia przestępstwa albo wyrokiem uniewinniającym. </w:t>
      </w:r>
    </w:p>
    <w:p w14:paraId="40FBB127" w14:textId="68810CE0" w:rsidR="00E3074A" w:rsidRPr="003562D5" w:rsidRDefault="00C956F8" w:rsidP="00580D83">
      <w:pPr>
        <w:pStyle w:val="ZUSTzmustartykuempunktem"/>
      </w:pPr>
      <w:r w:rsidRPr="003562D5">
        <w:t xml:space="preserve">2. </w:t>
      </w:r>
      <w:r w:rsidR="00E3074A" w:rsidRPr="003562D5">
        <w:t>Zwrot kosztów</w:t>
      </w:r>
      <w:r w:rsidR="00A154B0" w:rsidRPr="003562D5">
        <w:t xml:space="preserve"> ochrony prawnej,</w:t>
      </w:r>
      <w:r w:rsidR="00034AED" w:rsidRPr="003562D5">
        <w:t xml:space="preserve"> o</w:t>
      </w:r>
      <w:r w:rsidR="00F6261E">
        <w:t xml:space="preserve"> </w:t>
      </w:r>
      <w:r w:rsidR="00A154B0" w:rsidRPr="003562D5">
        <w:t>której mowa</w:t>
      </w:r>
      <w:r w:rsidR="00034AED" w:rsidRPr="003562D5">
        <w:t xml:space="preserve"> w</w:t>
      </w:r>
      <w:r w:rsidR="00F6261E">
        <w:t xml:space="preserve"> </w:t>
      </w:r>
      <w:r w:rsidR="00034AED" w:rsidRPr="003562D5">
        <w:t>ust.</w:t>
      </w:r>
      <w:r w:rsidR="00F6261E">
        <w:t xml:space="preserve"> </w:t>
      </w:r>
      <w:r w:rsidR="00A154B0" w:rsidRPr="003562D5">
        <w:t>1,</w:t>
      </w:r>
      <w:r w:rsidR="00E3074A" w:rsidRPr="003562D5">
        <w:t xml:space="preserve"> następuje ze środków Straży Granicznej</w:t>
      </w:r>
      <w:r w:rsidR="00A154B0" w:rsidRPr="003562D5">
        <w:t>, na wniosek funkcjonariusza,</w:t>
      </w:r>
      <w:r w:rsidR="00034AED" w:rsidRPr="003562D5">
        <w:t xml:space="preserve"> w</w:t>
      </w:r>
      <w:r w:rsidR="00F6261E">
        <w:t xml:space="preserve"> </w:t>
      </w:r>
      <w:r w:rsidR="00A154B0" w:rsidRPr="003562D5">
        <w:t>wysokości faktycznie poniesionych kosztów, nie wyższej niż stawka maksymalna wynagrodzenia jednego obrońcy, określona</w:t>
      </w:r>
      <w:r w:rsidR="00034AED" w:rsidRPr="003562D5">
        <w:t xml:space="preserve"> w</w:t>
      </w:r>
      <w:r w:rsidR="00F6261E">
        <w:t xml:space="preserve"> </w:t>
      </w:r>
      <w:r w:rsidR="00A154B0" w:rsidRPr="003562D5">
        <w:t>przepisach wydanych na podstawie</w:t>
      </w:r>
      <w:r w:rsidR="00034AED" w:rsidRPr="003562D5">
        <w:t xml:space="preserve"> art.</w:t>
      </w:r>
      <w:r w:rsidR="00F6261E">
        <w:t xml:space="preserve"> </w:t>
      </w:r>
      <w:r w:rsidR="00A154B0" w:rsidRPr="003562D5">
        <w:t>1</w:t>
      </w:r>
      <w:r w:rsidR="00034AED" w:rsidRPr="003562D5">
        <w:t>6 ust.</w:t>
      </w:r>
      <w:r w:rsidR="00F6261E">
        <w:t xml:space="preserve"> </w:t>
      </w:r>
      <w:r w:rsidR="00034AED" w:rsidRPr="003562D5">
        <w:t>3</w:t>
      </w:r>
      <w:r w:rsidR="00F6261E">
        <w:t xml:space="preserve"> </w:t>
      </w:r>
      <w:r w:rsidR="00A154B0" w:rsidRPr="003562D5">
        <w:t>ustawy</w:t>
      </w:r>
      <w:r w:rsidR="00034AED" w:rsidRPr="003562D5">
        <w:t xml:space="preserve"> z</w:t>
      </w:r>
      <w:r w:rsidR="00F6261E">
        <w:t xml:space="preserve"> </w:t>
      </w:r>
      <w:r w:rsidR="00A154B0" w:rsidRPr="003562D5">
        <w:t>dnia 2</w:t>
      </w:r>
      <w:r w:rsidR="00034AED" w:rsidRPr="003562D5">
        <w:t>6</w:t>
      </w:r>
      <w:r w:rsidR="00F6261E">
        <w:t xml:space="preserve"> </w:t>
      </w:r>
      <w:r w:rsidR="00A154B0" w:rsidRPr="003562D5">
        <w:t>maja 198</w:t>
      </w:r>
      <w:r w:rsidR="00034AED" w:rsidRPr="003562D5">
        <w:t>2</w:t>
      </w:r>
      <w:r w:rsidR="00F6261E">
        <w:t xml:space="preserve"> </w:t>
      </w:r>
      <w:r w:rsidR="00A154B0" w:rsidRPr="003562D5">
        <w:t xml:space="preserve">r. </w:t>
      </w:r>
      <w:r w:rsidR="004C7171" w:rsidRPr="003562D5">
        <w:t xml:space="preserve">– </w:t>
      </w:r>
      <w:r w:rsidR="00A154B0" w:rsidRPr="003562D5">
        <w:t>Prawo</w:t>
      </w:r>
      <w:r w:rsidR="00034AED" w:rsidRPr="003562D5">
        <w:t xml:space="preserve"> o</w:t>
      </w:r>
      <w:r w:rsidR="00F6261E">
        <w:t xml:space="preserve"> </w:t>
      </w:r>
      <w:r w:rsidR="00A154B0" w:rsidRPr="003562D5">
        <w:t>adwokaturze (</w:t>
      </w:r>
      <w:r w:rsidR="001E52D7" w:rsidRPr="003562D5">
        <w:t>Dz.</w:t>
      </w:r>
      <w:r w:rsidR="00F6261E">
        <w:t xml:space="preserve"> </w:t>
      </w:r>
      <w:r w:rsidR="001E52D7" w:rsidRPr="003562D5">
        <w:t>U. z</w:t>
      </w:r>
      <w:r w:rsidR="00F6261E">
        <w:t xml:space="preserve"> </w:t>
      </w:r>
      <w:r w:rsidR="001E52D7" w:rsidRPr="003562D5">
        <w:t>2019</w:t>
      </w:r>
      <w:r w:rsidR="00F6261E">
        <w:t xml:space="preserve"> </w:t>
      </w:r>
      <w:r w:rsidR="001E52D7" w:rsidRPr="003562D5">
        <w:t>r. poz.</w:t>
      </w:r>
      <w:r w:rsidR="00F6261E">
        <w:t xml:space="preserve"> </w:t>
      </w:r>
      <w:r w:rsidR="001E52D7" w:rsidRPr="003562D5">
        <w:t>1513, 1673 i 2020</w:t>
      </w:r>
      <w:r w:rsidR="00A154B0" w:rsidRPr="003562D5">
        <w:t>)</w:t>
      </w:r>
      <w:r w:rsidR="00CD5863">
        <w:t>,</w:t>
      </w:r>
      <w:r w:rsidR="00EB1A50" w:rsidRPr="003562D5">
        <w:t xml:space="preserve"> lub jednego radcy prawnego, określona</w:t>
      </w:r>
      <w:r w:rsidR="00034AED" w:rsidRPr="003562D5">
        <w:t xml:space="preserve"> w</w:t>
      </w:r>
      <w:r w:rsidR="00F6261E">
        <w:t xml:space="preserve"> </w:t>
      </w:r>
      <w:r w:rsidR="00EB1A50" w:rsidRPr="003562D5">
        <w:t>przepisach wydanych na podstawie</w:t>
      </w:r>
      <w:r w:rsidR="00034AED" w:rsidRPr="003562D5">
        <w:t xml:space="preserve"> art.</w:t>
      </w:r>
      <w:r w:rsidR="00F6261E">
        <w:t xml:space="preserve"> </w:t>
      </w:r>
      <w:r w:rsidR="00EB1A50" w:rsidRPr="003562D5">
        <w:t>22</w:t>
      </w:r>
      <w:r w:rsidR="00EB1A50" w:rsidRPr="003562D5">
        <w:rPr>
          <w:rStyle w:val="IGindeksgrny"/>
        </w:rPr>
        <w:t xml:space="preserve">5 </w:t>
      </w:r>
      <w:r w:rsidR="00EB1A50" w:rsidRPr="003562D5">
        <w:t xml:space="preserve">ust. </w:t>
      </w:r>
      <w:r w:rsidR="00034AED" w:rsidRPr="003562D5">
        <w:t>3</w:t>
      </w:r>
      <w:r w:rsidR="00F6261E">
        <w:t xml:space="preserve"> </w:t>
      </w:r>
      <w:r w:rsidR="00EB1A50" w:rsidRPr="003562D5">
        <w:t>ustawy</w:t>
      </w:r>
      <w:r w:rsidR="00034AED" w:rsidRPr="003562D5">
        <w:t xml:space="preserve"> z</w:t>
      </w:r>
      <w:r w:rsidR="00F6261E">
        <w:t xml:space="preserve"> </w:t>
      </w:r>
      <w:r w:rsidR="00EB1A50" w:rsidRPr="003562D5">
        <w:t xml:space="preserve">dnia </w:t>
      </w:r>
      <w:r w:rsidR="00034AED" w:rsidRPr="003562D5">
        <w:t>6</w:t>
      </w:r>
      <w:r w:rsidR="00F6261E">
        <w:t xml:space="preserve"> </w:t>
      </w:r>
      <w:r w:rsidR="00EB1A50" w:rsidRPr="003562D5">
        <w:t>lipca 198</w:t>
      </w:r>
      <w:r w:rsidR="00034AED" w:rsidRPr="003562D5">
        <w:t>2</w:t>
      </w:r>
      <w:r w:rsidR="00CF3F73">
        <w:t> </w:t>
      </w:r>
      <w:r w:rsidR="00EB1A50" w:rsidRPr="003562D5">
        <w:t>r.</w:t>
      </w:r>
      <w:r w:rsidR="00034AED" w:rsidRPr="003562D5">
        <w:t xml:space="preserve"> o</w:t>
      </w:r>
      <w:r w:rsidR="00F6261E">
        <w:t xml:space="preserve"> </w:t>
      </w:r>
      <w:r w:rsidR="00EB1A50" w:rsidRPr="003562D5">
        <w:t>radcach prawnych (</w:t>
      </w:r>
      <w:r w:rsidR="00034AED" w:rsidRPr="003562D5">
        <w:t>Dz.</w:t>
      </w:r>
      <w:r w:rsidR="00F6261E">
        <w:t xml:space="preserve"> </w:t>
      </w:r>
      <w:r w:rsidR="00034AED" w:rsidRPr="003562D5">
        <w:t>U. z</w:t>
      </w:r>
      <w:r w:rsidR="00F6261E">
        <w:t xml:space="preserve"> </w:t>
      </w:r>
      <w:r w:rsidR="00EB1A50" w:rsidRPr="003562D5">
        <w:t>202</w:t>
      </w:r>
      <w:r w:rsidR="00034AED" w:rsidRPr="003562D5">
        <w:t>0</w:t>
      </w:r>
      <w:r w:rsidR="00F6261E">
        <w:t xml:space="preserve"> </w:t>
      </w:r>
      <w:r w:rsidR="00EB1A50" w:rsidRPr="003562D5">
        <w:t>r.</w:t>
      </w:r>
      <w:r w:rsidR="00034AED" w:rsidRPr="003562D5">
        <w:t xml:space="preserve"> poz.</w:t>
      </w:r>
      <w:r w:rsidR="00F6261E">
        <w:t xml:space="preserve"> </w:t>
      </w:r>
      <w:r w:rsidR="00EB1A50" w:rsidRPr="003562D5">
        <w:t>75)</w:t>
      </w:r>
      <w:r w:rsidR="004C7171" w:rsidRPr="003562D5">
        <w:t>.</w:t>
      </w:r>
    </w:p>
    <w:p w14:paraId="12C80D79" w14:textId="36882882" w:rsidR="00E3074A" w:rsidRPr="003562D5" w:rsidRDefault="00A154B0">
      <w:pPr>
        <w:pStyle w:val="ZUSTzmustartykuempunktem"/>
      </w:pPr>
      <w:r w:rsidRPr="003562D5">
        <w:t>3</w:t>
      </w:r>
      <w:r w:rsidR="00E3074A" w:rsidRPr="003562D5">
        <w:t>.</w:t>
      </w:r>
      <w:r w:rsidR="00F6261E">
        <w:t xml:space="preserve"> </w:t>
      </w:r>
      <w:r w:rsidR="00A50A6D" w:rsidRPr="003562D5">
        <w:t>W</w:t>
      </w:r>
      <w:r w:rsidR="00F6261E">
        <w:t xml:space="preserve"> </w:t>
      </w:r>
      <w:r w:rsidR="00E3074A" w:rsidRPr="003562D5">
        <w:t>szczególnie uzasadnionych przypadkach, kierując się dobrem służby, Komendant Główny Straży Granicznej może</w:t>
      </w:r>
      <w:r w:rsidR="00F6261E">
        <w:t xml:space="preserve"> </w:t>
      </w:r>
      <w:r w:rsidR="00E3074A" w:rsidRPr="003562D5">
        <w:t>zapewni</w:t>
      </w:r>
      <w:r w:rsidRPr="003562D5">
        <w:t>ć</w:t>
      </w:r>
      <w:r w:rsidR="00E3074A" w:rsidRPr="003562D5">
        <w:t xml:space="preserve"> funkcjonariuszowi, przeciwko któremu wszczęto postępowanie karne</w:t>
      </w:r>
      <w:r w:rsidR="00A50A6D" w:rsidRPr="003562D5">
        <w:t xml:space="preserve"> o</w:t>
      </w:r>
      <w:r w:rsidR="00F6261E">
        <w:t xml:space="preserve"> </w:t>
      </w:r>
      <w:r w:rsidR="00E3074A" w:rsidRPr="003562D5">
        <w:t>przestępstwo popełnione</w:t>
      </w:r>
      <w:r w:rsidR="00A50A6D" w:rsidRPr="003562D5">
        <w:t xml:space="preserve"> w</w:t>
      </w:r>
      <w:r w:rsidR="00F6261E">
        <w:t xml:space="preserve"> </w:t>
      </w:r>
      <w:r w:rsidR="00E3074A" w:rsidRPr="003562D5">
        <w:t>związku z</w:t>
      </w:r>
      <w:r w:rsidR="00CF3F73">
        <w:t> </w:t>
      </w:r>
      <w:r w:rsidR="00E3074A" w:rsidRPr="003562D5">
        <w:t>wykonywaniem czynności służbowych, ochron</w:t>
      </w:r>
      <w:r w:rsidRPr="003562D5">
        <w:t>ę</w:t>
      </w:r>
      <w:r w:rsidR="00E3074A" w:rsidRPr="003562D5">
        <w:t xml:space="preserve"> prawn</w:t>
      </w:r>
      <w:r w:rsidRPr="003562D5">
        <w:t xml:space="preserve">ą </w:t>
      </w:r>
      <w:r w:rsidR="00E3074A" w:rsidRPr="003562D5">
        <w:t xml:space="preserve">jeszcze przed zakończeniem tego postępowania. </w:t>
      </w:r>
      <w:r w:rsidRPr="003562D5">
        <w:t>Przepis</w:t>
      </w:r>
      <w:r w:rsidR="00034AED" w:rsidRPr="003562D5">
        <w:t xml:space="preserve"> ust.</w:t>
      </w:r>
      <w:r w:rsidR="00F6261E">
        <w:t xml:space="preserve"> </w:t>
      </w:r>
      <w:r w:rsidR="00034AED" w:rsidRPr="003562D5">
        <w:t>2</w:t>
      </w:r>
      <w:r w:rsidR="00F6261E">
        <w:t xml:space="preserve"> </w:t>
      </w:r>
      <w:r w:rsidRPr="003562D5">
        <w:t xml:space="preserve">stosuje się odpowiednio. </w:t>
      </w:r>
      <w:r w:rsidR="00E3074A" w:rsidRPr="003562D5">
        <w:t>Poniesione przez Straż Graniczną koszty ochrony prawnej nie podlegają zwrotowi przez funkcjonariusza, niezależnie od wyniku postępowania karnego.</w:t>
      </w:r>
      <w:r w:rsidR="008D375B" w:rsidRPr="003562D5">
        <w:t>”</w:t>
      </w:r>
      <w:r w:rsidR="00AC0665" w:rsidRPr="003562D5">
        <w:t>;</w:t>
      </w:r>
    </w:p>
    <w:p w14:paraId="1FB98871" w14:textId="17A11B32" w:rsidR="00E3074A" w:rsidRPr="003562D5" w:rsidRDefault="00855FF8" w:rsidP="007E5C36">
      <w:pPr>
        <w:pStyle w:val="PKTpunkt"/>
        <w:keepNext/>
      </w:pPr>
      <w:r w:rsidRPr="003562D5">
        <w:lastRenderedPageBreak/>
        <w:t>1</w:t>
      </w:r>
      <w:r w:rsidR="003B442A">
        <w:t>8</w:t>
      </w:r>
      <w:r w:rsidR="00E3074A" w:rsidRPr="003562D5">
        <w:t>)</w:t>
      </w:r>
      <w:r w:rsidR="00E3074A" w:rsidRPr="003562D5">
        <w:tab/>
        <w:t>po</w:t>
      </w:r>
      <w:r w:rsidR="00034AED" w:rsidRPr="003562D5">
        <w:t xml:space="preserve"> art.</w:t>
      </w:r>
      <w:r w:rsidR="00F6261E">
        <w:t xml:space="preserve"> </w:t>
      </w:r>
      <w:r w:rsidR="00E3074A" w:rsidRPr="003562D5">
        <w:t>71a dodaje się</w:t>
      </w:r>
      <w:r w:rsidR="00034AED" w:rsidRPr="003562D5">
        <w:t xml:space="preserve"> art.</w:t>
      </w:r>
      <w:r w:rsidR="00F6261E">
        <w:t xml:space="preserve"> </w:t>
      </w:r>
      <w:r w:rsidR="00E3074A" w:rsidRPr="003562D5">
        <w:t>71b</w:t>
      </w:r>
      <w:r w:rsidR="00065D3B">
        <w:t xml:space="preserve"> i </w:t>
      </w:r>
      <w:r w:rsidR="001215C1" w:rsidRPr="003562D5">
        <w:t xml:space="preserve">art. </w:t>
      </w:r>
      <w:r w:rsidR="00A154B0" w:rsidRPr="003562D5">
        <w:t>71c</w:t>
      </w:r>
      <w:r w:rsidR="00E3074A" w:rsidRPr="003562D5">
        <w:t xml:space="preserve"> w</w:t>
      </w:r>
      <w:r w:rsidR="00F6261E">
        <w:t xml:space="preserve"> </w:t>
      </w:r>
      <w:r w:rsidR="00E3074A" w:rsidRPr="003562D5">
        <w:t>brzmieniu:</w:t>
      </w:r>
    </w:p>
    <w:p w14:paraId="2BB41458" w14:textId="19FBC358" w:rsidR="00E3074A" w:rsidRPr="003562D5" w:rsidRDefault="008D375B" w:rsidP="00E3074A">
      <w:pPr>
        <w:pStyle w:val="ZARTzmartartykuempunktem"/>
      </w:pPr>
      <w:r w:rsidRPr="003562D5">
        <w:t>„</w:t>
      </w:r>
      <w:r w:rsidR="00E3074A" w:rsidRPr="003562D5">
        <w:t>Art.</w:t>
      </w:r>
      <w:r w:rsidR="00F6261E">
        <w:t xml:space="preserve"> </w:t>
      </w:r>
      <w:r w:rsidR="00E3074A" w:rsidRPr="003562D5">
        <w:t>71b.</w:t>
      </w:r>
      <w:r w:rsidR="00F6261E">
        <w:t xml:space="preserve"> </w:t>
      </w:r>
      <w:r w:rsidR="00E3074A" w:rsidRPr="003562D5">
        <w:t>1. Funkcjonariuszowi pokrzywdzonemu przestępstwem,</w:t>
      </w:r>
      <w:r w:rsidR="00A50A6D" w:rsidRPr="003562D5">
        <w:t xml:space="preserve"> o</w:t>
      </w:r>
      <w:r w:rsidR="00F6261E">
        <w:t xml:space="preserve"> </w:t>
      </w:r>
      <w:r w:rsidR="00E3074A" w:rsidRPr="003562D5">
        <w:t>którym mowa</w:t>
      </w:r>
      <w:r w:rsidR="00034AED" w:rsidRPr="003562D5">
        <w:t xml:space="preserve"> w</w:t>
      </w:r>
      <w:r w:rsidR="00F6261E">
        <w:t xml:space="preserve"> </w:t>
      </w:r>
      <w:r w:rsidR="00034AED" w:rsidRPr="003562D5">
        <w:t>art.</w:t>
      </w:r>
      <w:r w:rsidR="00F6261E">
        <w:t xml:space="preserve"> </w:t>
      </w:r>
      <w:r w:rsidR="00E3074A" w:rsidRPr="003562D5">
        <w:t>222,</w:t>
      </w:r>
      <w:r w:rsidR="00034AED" w:rsidRPr="003562D5">
        <w:t xml:space="preserve"> art.</w:t>
      </w:r>
      <w:r w:rsidR="00F6261E">
        <w:t xml:space="preserve"> </w:t>
      </w:r>
      <w:r w:rsidR="00E3074A" w:rsidRPr="003562D5">
        <w:t>22</w:t>
      </w:r>
      <w:r w:rsidR="00034AED" w:rsidRPr="003562D5">
        <w:t>3 lub art.</w:t>
      </w:r>
      <w:r w:rsidR="00F6261E">
        <w:t xml:space="preserve"> </w:t>
      </w:r>
      <w:r w:rsidR="00E3074A" w:rsidRPr="003562D5">
        <w:t>226</w:t>
      </w:r>
      <w:r w:rsidR="00F6261E">
        <w:t xml:space="preserve"> </w:t>
      </w:r>
      <w:r w:rsidR="00E3074A" w:rsidRPr="003562D5">
        <w:t>Kodeksu karnego, w</w:t>
      </w:r>
      <w:r w:rsidR="00F6261E">
        <w:t xml:space="preserve"> </w:t>
      </w:r>
      <w:r w:rsidR="00E3074A" w:rsidRPr="003562D5">
        <w:t>związku z</w:t>
      </w:r>
      <w:r w:rsidR="00F6261E">
        <w:t xml:space="preserve"> </w:t>
      </w:r>
      <w:r w:rsidR="00E3074A" w:rsidRPr="003562D5">
        <w:t>wykonywaniem czynności służbowych, przysługuje, na jego wniosek, bezpłatna ochrona prawna w</w:t>
      </w:r>
      <w:r w:rsidR="00F6261E">
        <w:t xml:space="preserve"> </w:t>
      </w:r>
      <w:r w:rsidR="00E3074A" w:rsidRPr="003562D5">
        <w:t>postępowaniu karnym, w</w:t>
      </w:r>
      <w:r w:rsidR="00F6261E">
        <w:t xml:space="preserve"> </w:t>
      </w:r>
      <w:r w:rsidR="00E3074A" w:rsidRPr="003562D5">
        <w:t>którym uczestniczy w</w:t>
      </w:r>
      <w:r w:rsidR="00F6261E">
        <w:t xml:space="preserve"> </w:t>
      </w:r>
      <w:r w:rsidR="00E3074A" w:rsidRPr="003562D5">
        <w:t>charakterze pokrzywdzonego lub oskarżyciela posiłkowego.</w:t>
      </w:r>
    </w:p>
    <w:p w14:paraId="367D3DC6" w14:textId="643A3C19" w:rsidR="00A901D6" w:rsidRPr="003562D5" w:rsidRDefault="00E3074A" w:rsidP="00FD26E1">
      <w:pPr>
        <w:pStyle w:val="ZUSTzmustartykuempunktem"/>
      </w:pPr>
      <w:r w:rsidRPr="003562D5">
        <w:t>2.</w:t>
      </w:r>
      <w:r w:rsidR="00F6261E">
        <w:t xml:space="preserve"> </w:t>
      </w:r>
      <w:r w:rsidRPr="003562D5">
        <w:t>Ochronę prawną,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 zapewnia jednostka organizacyjna Straży Granicznej, w</w:t>
      </w:r>
      <w:r w:rsidR="00F6261E">
        <w:t xml:space="preserve"> </w:t>
      </w:r>
      <w:r w:rsidRPr="003562D5">
        <w:t>której funkcjonariusz pokrzywdzony przestępstwem pełni służbę, a</w:t>
      </w:r>
      <w:r w:rsidR="00CD5863">
        <w:t> </w:t>
      </w:r>
      <w:r w:rsidRPr="003562D5">
        <w:t xml:space="preserve">jeżeli jednostka ta nie </w:t>
      </w:r>
      <w:r w:rsidR="00F80A98" w:rsidRPr="003562D5">
        <w:t xml:space="preserve">ma zapewnionej </w:t>
      </w:r>
      <w:r w:rsidRPr="003562D5">
        <w:t>obsługi prawnej realizowanej przez radców prawnych lub adwokatów, ochronę prawną zapewnia</w:t>
      </w:r>
      <w:r w:rsidR="00E26533" w:rsidRPr="003562D5">
        <w:t xml:space="preserve"> komenda właściwego miejscowo oddziału Straży Granicznej</w:t>
      </w:r>
      <w:r w:rsidR="00E26533" w:rsidRPr="003562D5" w:rsidDel="00E26533">
        <w:t xml:space="preserve"> </w:t>
      </w:r>
      <w:r w:rsidRPr="003562D5">
        <w:t>albo Komenda Główna Straży Granicznej.</w:t>
      </w:r>
    </w:p>
    <w:p w14:paraId="7DB7AB8B" w14:textId="7A498785" w:rsidR="00A154B0" w:rsidRPr="003562D5" w:rsidRDefault="00A154B0" w:rsidP="00FD26E1">
      <w:pPr>
        <w:pStyle w:val="ZUSTzmustartykuempunktem"/>
      </w:pPr>
      <w:r w:rsidRPr="003562D5">
        <w:t>3.</w:t>
      </w:r>
      <w:r w:rsidR="00034AED" w:rsidRPr="003562D5">
        <w:t xml:space="preserve"> W</w:t>
      </w:r>
      <w:r w:rsidR="00F6261E">
        <w:t xml:space="preserve"> </w:t>
      </w:r>
      <w:r w:rsidRPr="003562D5">
        <w:t>przypadku braku możliwości zapewni</w:t>
      </w:r>
      <w:r w:rsidR="008D189A" w:rsidRPr="003562D5">
        <w:t>e</w:t>
      </w:r>
      <w:r w:rsidRPr="003562D5">
        <w:t>nia ochrony prawnej przez jednostkę organizacyjną Straży Granicznej</w:t>
      </w:r>
      <w:r w:rsidR="007D0B6F" w:rsidRPr="003562D5">
        <w:t xml:space="preserve"> lub komendę</w:t>
      </w:r>
      <w:r w:rsidRPr="003562D5">
        <w:t>,</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2, funkcjonariuszowi przysługuje 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w:t>
      </w:r>
      <w:r w:rsidR="00034AED" w:rsidRPr="003562D5">
        <w:t xml:space="preserve"> w</w:t>
      </w:r>
      <w:r w:rsidR="00F6261E">
        <w:t xml:space="preserve"> </w:t>
      </w:r>
      <w:r w:rsidRPr="003562D5">
        <w:t>wysokości faktycznie poniesionych kosztów, nie wyższej niż stawka maksymalna wynagrodzenia jednego adwokata, określona</w:t>
      </w:r>
      <w:r w:rsidR="00034AED" w:rsidRPr="003562D5">
        <w:t xml:space="preserve"> w</w:t>
      </w:r>
      <w:r w:rsidR="00F6261E">
        <w:t xml:space="preserve"> </w:t>
      </w:r>
      <w:r w:rsidRPr="003562D5">
        <w:t>przepisach wydanych na podstawie</w:t>
      </w:r>
      <w:r w:rsidR="00034AED" w:rsidRPr="003562D5">
        <w:t xml:space="preserve"> art.</w:t>
      </w:r>
      <w:r w:rsidR="00F6261E">
        <w:t xml:space="preserve"> </w:t>
      </w:r>
      <w:r w:rsidRPr="003562D5">
        <w:t>1</w:t>
      </w:r>
      <w:r w:rsidR="00034AED" w:rsidRPr="003562D5">
        <w:t>6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dnia 2</w:t>
      </w:r>
      <w:r w:rsidR="00034AED" w:rsidRPr="003562D5">
        <w:t>6</w:t>
      </w:r>
      <w:r w:rsidR="00F6261E">
        <w:t xml:space="preserve"> </w:t>
      </w:r>
      <w:r w:rsidRPr="003562D5">
        <w:t>maja 198</w:t>
      </w:r>
      <w:r w:rsidR="00034AED" w:rsidRPr="003562D5">
        <w:t>2</w:t>
      </w:r>
      <w:r w:rsidR="00F6261E">
        <w:t xml:space="preserve"> </w:t>
      </w:r>
      <w:r w:rsidRPr="003562D5">
        <w:t xml:space="preserve">r. </w:t>
      </w:r>
      <w:r w:rsidR="004C7171" w:rsidRPr="003562D5">
        <w:t xml:space="preserve">– </w:t>
      </w:r>
      <w:r w:rsidRPr="003562D5">
        <w:t>Prawo</w:t>
      </w:r>
      <w:r w:rsidR="00034AED" w:rsidRPr="003562D5">
        <w:t xml:space="preserve"> o</w:t>
      </w:r>
      <w:r w:rsidR="00F6261E">
        <w:t xml:space="preserve"> </w:t>
      </w:r>
      <w:r w:rsidRPr="003562D5">
        <w:t>adwokaturze</w:t>
      </w:r>
      <w:r w:rsidR="00CD5863">
        <w:t>,</w:t>
      </w:r>
      <w:r w:rsidRPr="003562D5">
        <w:t xml:space="preserve"> lub jednego radcy prawnego, określona</w:t>
      </w:r>
      <w:r w:rsidR="00034AED" w:rsidRPr="003562D5">
        <w:t xml:space="preserve"> w</w:t>
      </w:r>
      <w:r w:rsidR="00CD5863">
        <w:t> </w:t>
      </w:r>
      <w:r w:rsidRPr="003562D5">
        <w:t>przepisach wydanych na podstawie</w:t>
      </w:r>
      <w:r w:rsidR="00034AED" w:rsidRPr="003562D5">
        <w:t xml:space="preserve"> art.</w:t>
      </w:r>
      <w:r w:rsidR="00F6261E">
        <w:t xml:space="preserve"> </w:t>
      </w:r>
      <w:r w:rsidR="00A901D6" w:rsidRPr="003562D5">
        <w:t>22</w:t>
      </w:r>
      <w:r w:rsidR="00A901D6" w:rsidRPr="003562D5">
        <w:rPr>
          <w:rStyle w:val="IGindeksgrny"/>
        </w:rPr>
        <w:t xml:space="preserve">5 </w:t>
      </w:r>
      <w:r w:rsidR="00A901D6" w:rsidRPr="003562D5">
        <w:t xml:space="preserve">ust. </w:t>
      </w:r>
      <w:r w:rsidR="00034AED" w:rsidRPr="003562D5">
        <w:t>3</w:t>
      </w:r>
      <w:r w:rsidR="00F6261E">
        <w:t xml:space="preserve"> </w:t>
      </w:r>
      <w:r w:rsidRPr="003562D5">
        <w:t>ustawy</w:t>
      </w:r>
      <w:r w:rsidR="00034AED" w:rsidRPr="003562D5">
        <w:t xml:space="preserve"> z</w:t>
      </w:r>
      <w:r w:rsidR="00F6261E">
        <w:t xml:space="preserve"> </w:t>
      </w:r>
      <w:r w:rsidRPr="003562D5">
        <w:t xml:space="preserve">dnia </w:t>
      </w:r>
      <w:r w:rsidR="00034AED" w:rsidRPr="003562D5">
        <w:t>6</w:t>
      </w:r>
      <w:r w:rsidR="00F6261E">
        <w:t xml:space="preserve"> </w:t>
      </w:r>
      <w:r w:rsidRPr="003562D5">
        <w:t>lipca 198</w:t>
      </w:r>
      <w:r w:rsidR="00034AED" w:rsidRPr="003562D5">
        <w:t>2</w:t>
      </w:r>
      <w:r w:rsidR="00F6261E">
        <w:t xml:space="preserve"> </w:t>
      </w:r>
      <w:r w:rsidRPr="003562D5">
        <w:t>r.</w:t>
      </w:r>
      <w:r w:rsidR="00034AED" w:rsidRPr="003562D5">
        <w:t xml:space="preserve"> o</w:t>
      </w:r>
      <w:r w:rsidR="00F6261E">
        <w:t xml:space="preserve"> </w:t>
      </w:r>
      <w:r w:rsidRPr="003562D5">
        <w:t xml:space="preserve">radcach prawnych. </w:t>
      </w:r>
    </w:p>
    <w:p w14:paraId="0A3CF2CE" w14:textId="585210D7" w:rsidR="00A154B0" w:rsidRPr="003562D5" w:rsidRDefault="00A154B0" w:rsidP="00A154B0">
      <w:pPr>
        <w:pStyle w:val="ZUSTzmustartykuempunktem"/>
      </w:pPr>
      <w:r w:rsidRPr="003562D5">
        <w:t>4.</w:t>
      </w:r>
      <w:r w:rsidR="00F6261E">
        <w:t xml:space="preserve"> </w:t>
      </w:r>
      <w:r w:rsidRPr="003562D5">
        <w:t>Minister właściwy do spraw wewnętrznych określi, w</w:t>
      </w:r>
      <w:r w:rsidR="00F6261E">
        <w:t xml:space="preserve"> </w:t>
      </w:r>
      <w:r w:rsidRPr="003562D5">
        <w:t>drodze rozporządzenia</w:t>
      </w:r>
      <w:r w:rsidR="00CD5863">
        <w:t>,</w:t>
      </w:r>
      <w:r w:rsidRPr="003562D5">
        <w:t xml:space="preserve"> tryb postępowania oraz sposób dokumentowania przez funkcjonariusza kosztów poniesionych na ochronę prawną</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71a</w:t>
      </w:r>
      <w:r w:rsidR="00034AED" w:rsidRPr="003562D5">
        <w:t xml:space="preserve"> ust.</w:t>
      </w:r>
      <w:r w:rsidR="00F6261E">
        <w:t xml:space="preserve"> </w:t>
      </w:r>
      <w:r w:rsidR="00034AED" w:rsidRPr="003562D5">
        <w:t>2 i</w:t>
      </w:r>
      <w:r w:rsidR="00F6261E">
        <w:t xml:space="preserve"> </w:t>
      </w:r>
      <w:r w:rsidR="00034AED" w:rsidRPr="003562D5">
        <w:t>3 oraz art.</w:t>
      </w:r>
      <w:r w:rsidR="00F6261E">
        <w:t xml:space="preserve"> </w:t>
      </w:r>
      <w:r w:rsidRPr="003562D5">
        <w:t>71b</w:t>
      </w:r>
      <w:r w:rsidR="00034AED" w:rsidRPr="003562D5">
        <w:t xml:space="preserve"> ust.</w:t>
      </w:r>
      <w:r w:rsidR="00F6261E">
        <w:t xml:space="preserve"> </w:t>
      </w:r>
      <w:r w:rsidRPr="003562D5">
        <w:t>3,</w:t>
      </w:r>
      <w:r w:rsidR="00034AED" w:rsidRPr="003562D5">
        <w:t xml:space="preserve"> a</w:t>
      </w:r>
      <w:r w:rsidR="00F6261E">
        <w:t xml:space="preserve"> </w:t>
      </w:r>
      <w:r w:rsidRPr="003562D5">
        <w:t>także podmioty właściwe</w:t>
      </w:r>
      <w:r w:rsidR="00034AED" w:rsidRPr="003562D5">
        <w:t xml:space="preserve"> w</w:t>
      </w:r>
      <w:r w:rsidR="00F6261E">
        <w:t xml:space="preserve"> </w:t>
      </w:r>
      <w:r w:rsidRPr="003562D5">
        <w:t>sprawie zwrotu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71a</w:t>
      </w:r>
      <w:r w:rsidR="00034AED" w:rsidRPr="003562D5">
        <w:t xml:space="preserve"> ust.</w:t>
      </w:r>
      <w:r w:rsidR="00F6261E">
        <w:t xml:space="preserve"> </w:t>
      </w:r>
      <w:r w:rsidR="00034AED" w:rsidRPr="003562D5">
        <w:t>2 i</w:t>
      </w:r>
      <w:r w:rsidR="00F6261E">
        <w:t xml:space="preserve"> </w:t>
      </w:r>
      <w:r w:rsidR="00034AED" w:rsidRPr="003562D5">
        <w:t>art.</w:t>
      </w:r>
      <w:r w:rsidR="00F6261E">
        <w:t xml:space="preserve"> </w:t>
      </w:r>
      <w:r w:rsidRPr="003562D5">
        <w:t>71b</w:t>
      </w:r>
      <w:r w:rsidR="00034AED" w:rsidRPr="003562D5">
        <w:t xml:space="preserve"> ust.</w:t>
      </w:r>
      <w:r w:rsidR="00F6261E">
        <w:t xml:space="preserve"> </w:t>
      </w:r>
      <w:r w:rsidRPr="003562D5">
        <w:t>3, kierując się koniecznością korzystania przez funkcjonariusza z</w:t>
      </w:r>
      <w:r w:rsidR="00F6261E">
        <w:t xml:space="preserve"> </w:t>
      </w:r>
      <w:r w:rsidRPr="003562D5">
        <w:t>ochrony prawnej na wysokim poziomie, a</w:t>
      </w:r>
      <w:r w:rsidR="00F6261E">
        <w:t xml:space="preserve"> </w:t>
      </w:r>
      <w:r w:rsidRPr="003562D5">
        <w:t xml:space="preserve">także szybkiego zwrotu kosztów poniesionych przez funkcjonariusza na ochronę prawną. </w:t>
      </w:r>
    </w:p>
    <w:p w14:paraId="5F3B6D53" w14:textId="222901DC" w:rsidR="00A154B0" w:rsidRPr="003562D5" w:rsidRDefault="00A154B0" w:rsidP="00B437C3">
      <w:pPr>
        <w:pStyle w:val="ZUSTzmustartykuempunktem"/>
      </w:pPr>
      <w:r w:rsidRPr="003562D5">
        <w:t>Art. 71c. 1. Ochrona prawna,</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71a</w:t>
      </w:r>
      <w:r w:rsidR="00034AED" w:rsidRPr="003562D5">
        <w:t xml:space="preserve"> i</w:t>
      </w:r>
      <w:r w:rsidR="00F6261E">
        <w:t xml:space="preserve"> </w:t>
      </w:r>
      <w:r w:rsidR="00034AED" w:rsidRPr="003562D5">
        <w:t>art.</w:t>
      </w:r>
      <w:r w:rsidR="00F6261E">
        <w:t xml:space="preserve"> </w:t>
      </w:r>
      <w:r w:rsidRPr="003562D5">
        <w:t>71b</w:t>
      </w:r>
      <w:r w:rsidR="001215C1" w:rsidRPr="003562D5">
        <w:t>,</w:t>
      </w:r>
      <w:r w:rsidRPr="003562D5">
        <w:t xml:space="preserve"> przysługuje również funkcjonariuszowi oddelegowanemu do wykonywania zadań poza Straż Graniczną, na jego wniosek,</w:t>
      </w:r>
      <w:r w:rsidR="00034AED" w:rsidRPr="003562D5">
        <w:t xml:space="preserve"> w</w:t>
      </w:r>
      <w:r w:rsidR="00F6261E">
        <w:t xml:space="preserve"> </w:t>
      </w:r>
      <w:r w:rsidRPr="003562D5">
        <w:t>przypadku gdy postępowani</w:t>
      </w:r>
      <w:r w:rsidR="008D189A" w:rsidRPr="003562D5">
        <w:t>e</w:t>
      </w:r>
      <w:r w:rsidRPr="003562D5">
        <w:t xml:space="preserve"> karne,</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71a</w:t>
      </w:r>
      <w:r w:rsidR="00034AED" w:rsidRPr="003562D5">
        <w:t xml:space="preserve"> ust.</w:t>
      </w:r>
      <w:r w:rsidR="00F6261E">
        <w:t xml:space="preserve"> </w:t>
      </w:r>
      <w:r w:rsidR="00034AED" w:rsidRPr="003562D5">
        <w:t>1 lub art.</w:t>
      </w:r>
      <w:r w:rsidR="00F6261E">
        <w:t xml:space="preserve"> </w:t>
      </w:r>
      <w:r w:rsidRPr="003562D5">
        <w:t>71b</w:t>
      </w:r>
      <w:r w:rsidR="00034AED" w:rsidRPr="003562D5">
        <w:t xml:space="preserve"> ust.</w:t>
      </w:r>
      <w:r w:rsidR="00F6261E">
        <w:t xml:space="preserve"> </w:t>
      </w:r>
      <w:r w:rsidRPr="003562D5">
        <w:t>1, zostało wszczęte</w:t>
      </w:r>
      <w:r w:rsidR="00034AED" w:rsidRPr="003562D5">
        <w:t xml:space="preserve"> w</w:t>
      </w:r>
      <w:r w:rsidR="00F6261E">
        <w:t xml:space="preserve"> </w:t>
      </w:r>
      <w:r w:rsidRPr="003562D5">
        <w:t>związku</w:t>
      </w:r>
      <w:r w:rsidR="00034AED" w:rsidRPr="003562D5">
        <w:t xml:space="preserve"> z</w:t>
      </w:r>
      <w:r w:rsidR="00F6261E">
        <w:t xml:space="preserve"> </w:t>
      </w:r>
      <w:r w:rsidRPr="003562D5">
        <w:t>wykonywaniem przez niego czynności służbowych</w:t>
      </w:r>
      <w:r w:rsidR="00034AED" w:rsidRPr="003562D5">
        <w:t xml:space="preserve"> w</w:t>
      </w:r>
      <w:r w:rsidR="00F6261E">
        <w:t xml:space="preserve"> </w:t>
      </w:r>
      <w:r w:rsidRPr="003562D5">
        <w:t>ramach podjętej interwencji,</w:t>
      </w:r>
      <w:r w:rsidR="00034AED" w:rsidRPr="003562D5">
        <w:t xml:space="preserve"> w</w:t>
      </w:r>
      <w:r w:rsidR="00F6261E">
        <w:t xml:space="preserve"> </w:t>
      </w:r>
      <w:r w:rsidR="00CE4167" w:rsidRPr="003562D5">
        <w:t>znaczeniu</w:t>
      </w:r>
      <w:r w:rsidR="00111B86">
        <w:t>,</w:t>
      </w:r>
      <w:r w:rsidR="00CE4167" w:rsidRPr="003562D5">
        <w:t xml:space="preserve"> o którym </w:t>
      </w:r>
      <w:r w:rsidRPr="003562D5">
        <w:t>mowa</w:t>
      </w:r>
      <w:r w:rsidR="00034AED" w:rsidRPr="003562D5">
        <w:t xml:space="preserve"> w</w:t>
      </w:r>
      <w:r w:rsidR="00F6261E">
        <w:t xml:space="preserve"> </w:t>
      </w:r>
      <w:r w:rsidR="00034AED" w:rsidRPr="003562D5">
        <w:t>art.</w:t>
      </w:r>
      <w:r w:rsidR="00F6261E">
        <w:t xml:space="preserve"> </w:t>
      </w:r>
      <w:r w:rsidRPr="003562D5">
        <w:t>1</w:t>
      </w:r>
      <w:r w:rsidR="00034AED" w:rsidRPr="003562D5">
        <w:t>1 ust. </w:t>
      </w:r>
      <w:r w:rsidRPr="003562D5">
        <w:t xml:space="preserve">2e. </w:t>
      </w:r>
    </w:p>
    <w:p w14:paraId="05DDF49A" w14:textId="71E0F818" w:rsidR="00E3074A" w:rsidRPr="003562D5" w:rsidRDefault="00A154B0" w:rsidP="00A154B0">
      <w:pPr>
        <w:pStyle w:val="ZUSTzmustartykuempunktem"/>
      </w:pPr>
      <w:r w:rsidRPr="003562D5">
        <w:lastRenderedPageBreak/>
        <w:t>2. 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Pr="003562D5">
        <w:t>ust.</w:t>
      </w:r>
      <w:r w:rsidR="00D63DFF">
        <w:t xml:space="preserve"> </w:t>
      </w:r>
      <w:r w:rsidR="00034AED" w:rsidRPr="003562D5">
        <w:t>1</w:t>
      </w:r>
      <w:r w:rsidR="00B44E92">
        <w:t>,</w:t>
      </w:r>
      <w:r w:rsidR="00F6261E">
        <w:t xml:space="preserve"> </w:t>
      </w:r>
      <w:r w:rsidRPr="003562D5">
        <w:t>przysługuje na zasadach oraz</w:t>
      </w:r>
      <w:r w:rsidR="00034AED" w:rsidRPr="003562D5">
        <w:t xml:space="preserve"> w</w:t>
      </w:r>
      <w:r w:rsidR="00F6261E">
        <w:t xml:space="preserve"> </w:t>
      </w:r>
      <w:r w:rsidRPr="003562D5">
        <w:t>trybie określony</w:t>
      </w:r>
      <w:r w:rsidR="00D63DFF">
        <w:t>ch</w:t>
      </w:r>
      <w:r w:rsidR="00034AED" w:rsidRPr="003562D5">
        <w:t xml:space="preserve"> w</w:t>
      </w:r>
      <w:r w:rsidR="00F6261E">
        <w:t xml:space="preserve"> </w:t>
      </w:r>
      <w:r w:rsidR="00034AED" w:rsidRPr="003562D5">
        <w:t>art.</w:t>
      </w:r>
      <w:r w:rsidR="00F6261E">
        <w:t xml:space="preserve"> </w:t>
      </w:r>
      <w:r w:rsidRPr="003562D5">
        <w:t>71a</w:t>
      </w:r>
      <w:r w:rsidR="00034AED" w:rsidRPr="003562D5">
        <w:t xml:space="preserve"> i</w:t>
      </w:r>
      <w:r w:rsidR="00F6261E">
        <w:t xml:space="preserve"> </w:t>
      </w:r>
      <w:r w:rsidR="00034AED" w:rsidRPr="003562D5">
        <w:t>art.</w:t>
      </w:r>
      <w:r w:rsidR="00F6261E">
        <w:t xml:space="preserve"> </w:t>
      </w:r>
      <w:r w:rsidRPr="003562D5">
        <w:t>71b.</w:t>
      </w:r>
      <w:r w:rsidR="008D375B" w:rsidRPr="003562D5">
        <w:t>”</w:t>
      </w:r>
      <w:r w:rsidR="00F96D90" w:rsidRPr="003562D5">
        <w:t>;</w:t>
      </w:r>
    </w:p>
    <w:p w14:paraId="2EFD7D8E" w14:textId="1DF2B0D5" w:rsidR="00656490" w:rsidRPr="003562D5" w:rsidRDefault="00855FF8" w:rsidP="007E5C36">
      <w:pPr>
        <w:pStyle w:val="PKTpunkt"/>
        <w:keepNext/>
      </w:pPr>
      <w:r w:rsidRPr="003562D5">
        <w:t>1</w:t>
      </w:r>
      <w:r w:rsidR="003B442A">
        <w:t>9</w:t>
      </w:r>
      <w:r w:rsidR="00656490" w:rsidRPr="003562D5">
        <w:t>)</w:t>
      </w:r>
      <w:r w:rsidR="00656490" w:rsidRPr="003562D5">
        <w:tab/>
        <w:t>art. 7</w:t>
      </w:r>
      <w:r w:rsidR="00747003" w:rsidRPr="003562D5">
        <w:t>6</w:t>
      </w:r>
      <w:r w:rsidR="00F6261E">
        <w:t xml:space="preserve"> </w:t>
      </w:r>
      <w:r w:rsidR="00656490" w:rsidRPr="003562D5">
        <w:t>otrzymuje brzmienie:</w:t>
      </w:r>
    </w:p>
    <w:p w14:paraId="4DC6809C" w14:textId="690790FF" w:rsidR="001C7D82" w:rsidRPr="003562D5" w:rsidRDefault="008D375B" w:rsidP="001C7D82">
      <w:pPr>
        <w:pStyle w:val="ZARTzmartartykuempunktem"/>
      </w:pPr>
      <w:r w:rsidRPr="003562D5">
        <w:t>„</w:t>
      </w:r>
      <w:r w:rsidR="001C7D82" w:rsidRPr="003562D5">
        <w:t>Art.</w:t>
      </w:r>
      <w:r w:rsidR="00F6261E">
        <w:t xml:space="preserve"> </w:t>
      </w:r>
      <w:r w:rsidR="001C7D82" w:rsidRPr="003562D5">
        <w:t>76.</w:t>
      </w:r>
      <w:r w:rsidR="00F6261E">
        <w:t xml:space="preserve"> </w:t>
      </w:r>
      <w:r w:rsidR="001C7D82" w:rsidRPr="003562D5">
        <w:t>1.</w:t>
      </w:r>
      <w:r w:rsidR="00F6261E">
        <w:t xml:space="preserve"> </w:t>
      </w:r>
      <w:r w:rsidR="001C7D82" w:rsidRPr="003562D5">
        <w:t>Funkcjonariuszowi w</w:t>
      </w:r>
      <w:r w:rsidR="00F6261E">
        <w:t xml:space="preserve"> </w:t>
      </w:r>
      <w:r w:rsidR="00E26533" w:rsidRPr="003562D5">
        <w:t>czasie</w:t>
      </w:r>
      <w:r w:rsidR="007F013E" w:rsidRPr="003562D5">
        <w:t xml:space="preserve"> pełnienia</w:t>
      </w:r>
      <w:r w:rsidR="001C7D82" w:rsidRPr="003562D5">
        <w:t xml:space="preserve"> służb</w:t>
      </w:r>
      <w:r w:rsidR="00263188" w:rsidRPr="003562D5">
        <w:t>y</w:t>
      </w:r>
      <w:r w:rsidR="001C7D82" w:rsidRPr="003562D5">
        <w:t xml:space="preserve"> przysługuje bezpłatnie wyżywienie w</w:t>
      </w:r>
      <w:r w:rsidR="00F6261E">
        <w:t xml:space="preserve"> </w:t>
      </w:r>
      <w:r w:rsidR="001C7D82" w:rsidRPr="003562D5">
        <w:t>naturze, jeżeli rodzaj i</w:t>
      </w:r>
      <w:r w:rsidR="00F6261E">
        <w:t xml:space="preserve"> </w:t>
      </w:r>
      <w:r w:rsidR="001C7D82" w:rsidRPr="003562D5">
        <w:t>charakter służby lub szczególne właściwości lub miejsce jej pełnienia uzasadniają przyznanie wyżywienia w</w:t>
      </w:r>
      <w:r w:rsidR="00F6261E">
        <w:t xml:space="preserve"> </w:t>
      </w:r>
      <w:r w:rsidR="001C7D82" w:rsidRPr="003562D5">
        <w:t>naturze</w:t>
      </w:r>
      <w:r w:rsidR="00F80A98" w:rsidRPr="003562D5">
        <w:t>,</w:t>
      </w:r>
      <w:r w:rsidR="001C7D82" w:rsidRPr="003562D5">
        <w:t xml:space="preserve"> albo świadczenie pieniężne</w:t>
      </w:r>
      <w:r w:rsidR="00747003" w:rsidRPr="003562D5">
        <w:t xml:space="preserve"> w</w:t>
      </w:r>
      <w:r w:rsidR="00F6261E">
        <w:t xml:space="preserve"> </w:t>
      </w:r>
      <w:r w:rsidR="001C7D82" w:rsidRPr="003562D5">
        <w:t xml:space="preserve">zamian za wyżywienie. </w:t>
      </w:r>
    </w:p>
    <w:p w14:paraId="5340BA36" w14:textId="1250E030" w:rsidR="001C7D82" w:rsidRPr="003562D5" w:rsidRDefault="001C7D82" w:rsidP="007E5C36">
      <w:pPr>
        <w:pStyle w:val="ZUSTzmustartykuempunktem"/>
        <w:keepNext/>
      </w:pPr>
      <w:r w:rsidRPr="003562D5">
        <w:t>2.</w:t>
      </w:r>
      <w:r w:rsidR="00F6261E">
        <w:t xml:space="preserve"> </w:t>
      </w:r>
      <w:r w:rsidRPr="003562D5">
        <w:t>Wyżywienie w</w:t>
      </w:r>
      <w:r w:rsidR="00F6261E">
        <w:t xml:space="preserve"> </w:t>
      </w:r>
      <w:r w:rsidRPr="003562D5">
        <w:t>naturze przysługuje funkcjonariuszowi:</w:t>
      </w:r>
    </w:p>
    <w:p w14:paraId="753485C7" w14:textId="43B543CA" w:rsidR="001C7D82" w:rsidRPr="003562D5" w:rsidRDefault="001C7D82" w:rsidP="001C7D82">
      <w:pPr>
        <w:pStyle w:val="ZPKTzmpktartykuempunktem"/>
      </w:pPr>
      <w:r w:rsidRPr="003562D5">
        <w:t>1)</w:t>
      </w:r>
      <w:r w:rsidRPr="003562D5">
        <w:tab/>
        <w:t>pełni</w:t>
      </w:r>
      <w:r w:rsidR="00B93F40">
        <w:t>ącemu</w:t>
      </w:r>
      <w:r w:rsidRPr="003562D5">
        <w:t xml:space="preserve"> służbę w</w:t>
      </w:r>
      <w:r w:rsidR="00F6261E">
        <w:t xml:space="preserve"> </w:t>
      </w:r>
      <w:r w:rsidRPr="003562D5">
        <w:t>systemie skoszarowanym;</w:t>
      </w:r>
    </w:p>
    <w:p w14:paraId="7AFD0D2A" w14:textId="74DF1933" w:rsidR="001C7D82" w:rsidRPr="003562D5" w:rsidRDefault="001C7D82" w:rsidP="001C7D82">
      <w:pPr>
        <w:pStyle w:val="ZPKTzmpktartykuempunktem"/>
      </w:pPr>
      <w:r w:rsidRPr="003562D5">
        <w:t>2)</w:t>
      </w:r>
      <w:r w:rsidRPr="003562D5">
        <w:tab/>
      </w:r>
      <w:r w:rsidR="00B93F40">
        <w:t>biorącemu</w:t>
      </w:r>
      <w:r w:rsidRPr="003562D5">
        <w:t xml:space="preserve"> udział w</w:t>
      </w:r>
      <w:r w:rsidR="00F6261E">
        <w:t xml:space="preserve"> </w:t>
      </w:r>
      <w:r w:rsidRPr="003562D5">
        <w:t>szkoleniach lub ćwiczeniach z</w:t>
      </w:r>
      <w:r w:rsidR="00F6261E">
        <w:t xml:space="preserve"> </w:t>
      </w:r>
      <w:r w:rsidRPr="003562D5">
        <w:t>zakresu systemu obronnego kraju, działań antyterrorystycznych lub zarządzania kryzysowego, jeżeli trwają one</w:t>
      </w:r>
      <w:r w:rsidR="00747003" w:rsidRPr="003562D5">
        <w:t xml:space="preserve"> w</w:t>
      </w:r>
      <w:r w:rsidR="00F6261E">
        <w:t xml:space="preserve"> </w:t>
      </w:r>
      <w:r w:rsidRPr="003562D5">
        <w:t>sposób ciągły powyżej 8</w:t>
      </w:r>
      <w:r w:rsidR="00F6261E">
        <w:t xml:space="preserve"> </w:t>
      </w:r>
      <w:r w:rsidRPr="003562D5">
        <w:t>godzin;</w:t>
      </w:r>
    </w:p>
    <w:p w14:paraId="58EEF76C" w14:textId="612AC8A0" w:rsidR="001C7D82" w:rsidRPr="003562D5" w:rsidRDefault="001C7D82" w:rsidP="001C7D82">
      <w:pPr>
        <w:pStyle w:val="ZPKTzmpktartykuempunktem"/>
      </w:pPr>
      <w:r w:rsidRPr="003562D5">
        <w:t>3)</w:t>
      </w:r>
      <w:r w:rsidRPr="003562D5">
        <w:tab/>
      </w:r>
      <w:r w:rsidR="00B93F40">
        <w:t>biorącemu</w:t>
      </w:r>
      <w:r w:rsidRPr="003562D5">
        <w:t xml:space="preserve"> udział w</w:t>
      </w:r>
      <w:r w:rsidR="00F6261E">
        <w:t xml:space="preserve"> </w:t>
      </w:r>
      <w:r w:rsidRPr="003562D5">
        <w:t>akcjach zapobiegania skutkom klęsk żywiołowych lub usuwania ich skutków oraz w</w:t>
      </w:r>
      <w:r w:rsidR="00F6261E">
        <w:t xml:space="preserve"> </w:t>
      </w:r>
      <w:r w:rsidRPr="003562D5">
        <w:t>działaniach porządkowych podczas akcji ratowniczych przy likwidacji skutków klęsk żywiołowych, trwających ponad 8</w:t>
      </w:r>
      <w:r w:rsidR="00F6261E">
        <w:t xml:space="preserve"> </w:t>
      </w:r>
      <w:r w:rsidRPr="003562D5">
        <w:t>godzin;</w:t>
      </w:r>
    </w:p>
    <w:p w14:paraId="6296CB1D" w14:textId="39411A0E" w:rsidR="001C7D82" w:rsidRPr="003562D5" w:rsidRDefault="001C7D82" w:rsidP="001C7D82">
      <w:pPr>
        <w:pStyle w:val="ZPKTzmpktartykuempunktem"/>
      </w:pPr>
      <w:r w:rsidRPr="003562D5">
        <w:t>4)</w:t>
      </w:r>
      <w:r w:rsidRPr="003562D5">
        <w:tab/>
      </w:r>
      <w:r w:rsidR="00B93F40">
        <w:t xml:space="preserve">który </w:t>
      </w:r>
      <w:r w:rsidRPr="003562D5">
        <w:t>uczestniczy w</w:t>
      </w:r>
      <w:r w:rsidR="00F6261E">
        <w:t xml:space="preserve"> </w:t>
      </w:r>
      <w:r w:rsidRPr="003562D5">
        <w:t>innych działaniach</w:t>
      </w:r>
      <w:r w:rsidR="00E26533" w:rsidRPr="003562D5">
        <w:t xml:space="preserve"> niż określone</w:t>
      </w:r>
      <w:r w:rsidR="00034AED" w:rsidRPr="003562D5">
        <w:t xml:space="preserve"> w</w:t>
      </w:r>
      <w:r w:rsidR="00F6261E">
        <w:t xml:space="preserve"> </w:t>
      </w:r>
      <w:r w:rsidR="00034AED" w:rsidRPr="003562D5">
        <w:t>pkt</w:t>
      </w:r>
      <w:r w:rsidR="00F6261E">
        <w:t xml:space="preserve"> </w:t>
      </w:r>
      <w:r w:rsidR="00E26533" w:rsidRPr="003562D5">
        <w:t>1</w:t>
      </w:r>
      <w:r w:rsidR="003D4242" w:rsidRPr="003562D5">
        <w:t>–</w:t>
      </w:r>
      <w:r w:rsidR="00034AED" w:rsidRPr="003562D5">
        <w:t>3</w:t>
      </w:r>
      <w:r w:rsidR="00F6261E">
        <w:t xml:space="preserve"> </w:t>
      </w:r>
      <w:r w:rsidRPr="003562D5">
        <w:t>związanych z ochroną granicy państwowej, kontrolą ruchu granicznego oraz zapobieganiem i przeciwdziałaniem nielegalnej migracji</w:t>
      </w:r>
      <w:r w:rsidR="00E758E8">
        <w:t xml:space="preserve"> lub wykonuje czynności na rzecz innych </w:t>
      </w:r>
      <w:r w:rsidR="00686F57">
        <w:t>służb podległych lub nadzorowanych przez ministra właściwego do spraw wewnętrznych</w:t>
      </w:r>
      <w:r w:rsidRPr="003562D5">
        <w:t>, które uzasadniają przyznanie wyżywienia w</w:t>
      </w:r>
      <w:r w:rsidR="00F6261E">
        <w:t xml:space="preserve"> </w:t>
      </w:r>
      <w:r w:rsidRPr="003562D5">
        <w:t xml:space="preserve">naturze. </w:t>
      </w:r>
    </w:p>
    <w:p w14:paraId="4DFB126B" w14:textId="3F9B1957" w:rsidR="001C7D82" w:rsidRPr="003562D5" w:rsidRDefault="001C7D82" w:rsidP="001C7D82">
      <w:pPr>
        <w:pStyle w:val="ZUSTzmustartykuempunktem"/>
      </w:pPr>
      <w:r w:rsidRPr="003562D5">
        <w:t>3.</w:t>
      </w:r>
      <w:r w:rsidR="00F6261E">
        <w:t xml:space="preserve"> </w:t>
      </w:r>
      <w:r w:rsidR="007F013E" w:rsidRPr="003562D5">
        <w:t>Wyżywienie w</w:t>
      </w:r>
      <w:r w:rsidR="00F6261E">
        <w:t xml:space="preserve"> </w:t>
      </w:r>
      <w:r w:rsidR="007F013E" w:rsidRPr="003562D5">
        <w:t>naturze przysługuje funkcjonariuszowi na podstawie normy wyżywienia, którą stanowi wartość energetyczna</w:t>
      </w:r>
      <w:r w:rsidR="00EF3925" w:rsidRPr="003562D5">
        <w:t xml:space="preserve">, </w:t>
      </w:r>
      <w:r w:rsidR="007F013E" w:rsidRPr="003562D5">
        <w:t>odżywcza</w:t>
      </w:r>
      <w:r w:rsidR="00034AED" w:rsidRPr="003562D5">
        <w:t xml:space="preserve"> i</w:t>
      </w:r>
      <w:r w:rsidR="00F6261E">
        <w:t xml:space="preserve"> </w:t>
      </w:r>
      <w:r w:rsidR="00EF3925" w:rsidRPr="003562D5">
        <w:t>pieniężna</w:t>
      </w:r>
      <w:r w:rsidR="007F013E" w:rsidRPr="003562D5">
        <w:t xml:space="preserve"> produktów żywnościowych przysługujących funkcjonariuszowi w</w:t>
      </w:r>
      <w:r w:rsidR="00F6261E">
        <w:t xml:space="preserve"> </w:t>
      </w:r>
      <w:r w:rsidR="007F013E" w:rsidRPr="003562D5">
        <w:t>określonych przypadkach.</w:t>
      </w:r>
      <w:r w:rsidR="000E7AFF" w:rsidRPr="003562D5">
        <w:t xml:space="preserve"> W </w:t>
      </w:r>
      <w:r w:rsidR="007F013E" w:rsidRPr="003562D5">
        <w:t>przypadku zwiększonego zapotrzebowania na wartość energetyczną</w:t>
      </w:r>
      <w:r w:rsidR="000E7AFF" w:rsidRPr="003562D5">
        <w:t xml:space="preserve"> i</w:t>
      </w:r>
      <w:r w:rsidR="00F6261E">
        <w:t xml:space="preserve"> </w:t>
      </w:r>
      <w:r w:rsidR="007F013E" w:rsidRPr="003562D5">
        <w:t>odżywczą ze względu na rodzaj</w:t>
      </w:r>
      <w:r w:rsidR="000E7AFF" w:rsidRPr="003562D5">
        <w:t xml:space="preserve"> i</w:t>
      </w:r>
      <w:r w:rsidR="00F6261E">
        <w:t xml:space="preserve"> </w:t>
      </w:r>
      <w:r w:rsidR="007F013E" w:rsidRPr="003562D5">
        <w:t>warunki służby lub właściwości lub miejsce jej pełnienia, norma może zostać uzupełniona</w:t>
      </w:r>
      <w:r w:rsidRPr="003562D5">
        <w:t>.</w:t>
      </w:r>
    </w:p>
    <w:p w14:paraId="33FE6884" w14:textId="5E9A9772" w:rsidR="007F013E" w:rsidRPr="003562D5" w:rsidRDefault="001C7938" w:rsidP="001C7D82">
      <w:pPr>
        <w:pStyle w:val="ZUSTzmustartykuempunktem"/>
      </w:pPr>
      <w:r w:rsidRPr="003562D5">
        <w:t>4</w:t>
      </w:r>
      <w:r w:rsidR="007F013E" w:rsidRPr="003562D5">
        <w:t>.</w:t>
      </w:r>
      <w:r w:rsidR="000E7AFF" w:rsidRPr="003562D5">
        <w:t xml:space="preserve"> </w:t>
      </w:r>
      <w:r w:rsidR="000A39BC" w:rsidRPr="003562D5">
        <w:t>Normy wyżywienia mogą być realizowane</w:t>
      </w:r>
      <w:r w:rsidR="00034AED" w:rsidRPr="003562D5">
        <w:t xml:space="preserve"> w</w:t>
      </w:r>
      <w:r w:rsidR="00F6261E">
        <w:t xml:space="preserve"> </w:t>
      </w:r>
      <w:r w:rsidR="000A39BC" w:rsidRPr="003562D5">
        <w:t>formie suchego prowiantu lub gotowych pakietów żywnościowych</w:t>
      </w:r>
      <w:r w:rsidR="00643930">
        <w:t>,</w:t>
      </w:r>
      <w:r w:rsidR="000A39BC" w:rsidRPr="003562D5">
        <w:t xml:space="preserve"> lub posiłków sporządzanych przez zewnętrzne podmioty gastronomiczne</w:t>
      </w:r>
      <w:r w:rsidR="00643930">
        <w:t>,</w:t>
      </w:r>
      <w:r w:rsidR="00034AED" w:rsidRPr="003562D5">
        <w:t xml:space="preserve"> w</w:t>
      </w:r>
      <w:r w:rsidR="00F6261E">
        <w:t xml:space="preserve"> </w:t>
      </w:r>
      <w:r w:rsidR="000A39BC" w:rsidRPr="003562D5">
        <w:t>sytuacji gdy zorganizowanie wyżywienia</w:t>
      </w:r>
      <w:r w:rsidR="00034AED" w:rsidRPr="003562D5">
        <w:t xml:space="preserve"> w</w:t>
      </w:r>
      <w:r w:rsidR="00F6261E">
        <w:t xml:space="preserve"> </w:t>
      </w:r>
      <w:r w:rsidR="000A39BC" w:rsidRPr="003562D5">
        <w:t>postaci posiłków sporządzanych</w:t>
      </w:r>
      <w:r w:rsidR="00034AED" w:rsidRPr="003562D5">
        <w:t xml:space="preserve"> w</w:t>
      </w:r>
      <w:r w:rsidR="00F6261E">
        <w:t xml:space="preserve"> </w:t>
      </w:r>
      <w:r w:rsidR="000A39BC" w:rsidRPr="003562D5">
        <w:t>punktach żywienia Straży Granicznej nie jest możliwe albo gdy rodzaj</w:t>
      </w:r>
      <w:r w:rsidR="00034AED" w:rsidRPr="003562D5">
        <w:t xml:space="preserve"> i</w:t>
      </w:r>
      <w:r w:rsidR="00F6261E">
        <w:t xml:space="preserve"> </w:t>
      </w:r>
      <w:r w:rsidR="000A39BC" w:rsidRPr="003562D5">
        <w:t>warunki pełnionej służby wymagają tego rodzaju wyżywienia.</w:t>
      </w:r>
      <w:r w:rsidR="00034AED" w:rsidRPr="003562D5">
        <w:t xml:space="preserve"> W</w:t>
      </w:r>
      <w:r w:rsidR="00F6261E">
        <w:t xml:space="preserve"> </w:t>
      </w:r>
      <w:r w:rsidR="000A39BC" w:rsidRPr="003562D5">
        <w:t>przypadku realizacji wyżywienia</w:t>
      </w:r>
      <w:r w:rsidR="00034AED" w:rsidRPr="003562D5">
        <w:t xml:space="preserve"> w</w:t>
      </w:r>
      <w:r w:rsidR="00F6261E">
        <w:t xml:space="preserve"> </w:t>
      </w:r>
      <w:r w:rsidR="000A39BC" w:rsidRPr="003562D5">
        <w:t>formie gotowych pakietów żywnościowych lub</w:t>
      </w:r>
      <w:r w:rsidR="00034AED" w:rsidRPr="003562D5">
        <w:t xml:space="preserve"> w</w:t>
      </w:r>
      <w:r w:rsidR="00F6261E">
        <w:t xml:space="preserve"> </w:t>
      </w:r>
      <w:r w:rsidR="000A39BC" w:rsidRPr="003562D5">
        <w:lastRenderedPageBreak/>
        <w:t>formie posiłków sporządzanych przez zewnętrzne podmioty gastronomiczne normę wyżywienia podwyższa się</w:t>
      </w:r>
      <w:r w:rsidR="00034AED" w:rsidRPr="003562D5">
        <w:t xml:space="preserve"> o</w:t>
      </w:r>
      <w:r w:rsidR="00F6261E">
        <w:t xml:space="preserve"> </w:t>
      </w:r>
      <w:r w:rsidR="00EB2F82" w:rsidRPr="003562D5">
        <w:t>koszty zapewnienia wyżywienia</w:t>
      </w:r>
      <w:r w:rsidR="000A39BC" w:rsidRPr="003562D5">
        <w:t>.</w:t>
      </w:r>
    </w:p>
    <w:p w14:paraId="41FC5B08" w14:textId="648FF13D" w:rsidR="004E3A91" w:rsidRPr="003562D5" w:rsidRDefault="001C7938" w:rsidP="001215C1">
      <w:pPr>
        <w:pStyle w:val="ZUSTzmustartykuempunktem"/>
      </w:pPr>
      <w:r w:rsidRPr="003562D5">
        <w:t>5</w:t>
      </w:r>
      <w:r w:rsidR="001C7D82" w:rsidRPr="003562D5">
        <w:t>.</w:t>
      </w:r>
      <w:r w:rsidR="00F6261E">
        <w:t xml:space="preserve"> </w:t>
      </w:r>
      <w:r w:rsidR="004E3A91" w:rsidRPr="003562D5">
        <w:t>Przy wyżywieniu w naturze należy się kierować zasadami racjonalnego żywienia, w grani</w:t>
      </w:r>
      <w:r w:rsidR="00BA57BF">
        <w:t>c</w:t>
      </w:r>
      <w:r w:rsidR="004E3A91" w:rsidRPr="003562D5">
        <w:t>ach obowiązujących wartości energetycznych, odżywczych i</w:t>
      </w:r>
      <w:r w:rsidR="00F6261E">
        <w:t xml:space="preserve"> </w:t>
      </w:r>
      <w:r w:rsidR="004E3A91" w:rsidRPr="003562D5">
        <w:t>pieniężnych produktów żywnościowych określonych dla poszczególnych norm wyżywienia.</w:t>
      </w:r>
    </w:p>
    <w:p w14:paraId="093D1BE6" w14:textId="67FE76EC" w:rsidR="001C7D82" w:rsidRPr="003562D5" w:rsidRDefault="001C7938" w:rsidP="007E5C36">
      <w:pPr>
        <w:pStyle w:val="ZUSTzmustartykuempunktem"/>
        <w:keepNext/>
      </w:pPr>
      <w:r w:rsidRPr="003562D5">
        <w:t>6</w:t>
      </w:r>
      <w:r w:rsidR="001C7D82" w:rsidRPr="003562D5">
        <w:t>.</w:t>
      </w:r>
      <w:r w:rsidR="00F6261E">
        <w:t xml:space="preserve"> </w:t>
      </w:r>
      <w:r w:rsidR="001C7D82" w:rsidRPr="003562D5">
        <w:t>Funkcjonariusz otrzymuje świadczenie pieniężne w</w:t>
      </w:r>
      <w:r w:rsidR="00F6261E">
        <w:t xml:space="preserve"> </w:t>
      </w:r>
      <w:r w:rsidR="001C7D82" w:rsidRPr="003562D5">
        <w:t>zamian za wyżywienie</w:t>
      </w:r>
      <w:r w:rsidR="00747003" w:rsidRPr="003562D5">
        <w:t xml:space="preserve"> </w:t>
      </w:r>
      <w:r w:rsidR="001C7D82" w:rsidRPr="003562D5">
        <w:t>w</w:t>
      </w:r>
      <w:r w:rsidR="00643930">
        <w:t> </w:t>
      </w:r>
      <w:r w:rsidR="001C7D82" w:rsidRPr="003562D5">
        <w:t>przypadku:</w:t>
      </w:r>
    </w:p>
    <w:p w14:paraId="0863FFCE" w14:textId="6158CAD6" w:rsidR="001C7D82" w:rsidRPr="003562D5" w:rsidRDefault="001C7D82" w:rsidP="001C7D82">
      <w:pPr>
        <w:pStyle w:val="ZPKTzmpktartykuempunktem"/>
      </w:pPr>
      <w:r w:rsidRPr="003562D5">
        <w:t>1)</w:t>
      </w:r>
      <w:r w:rsidRPr="003562D5">
        <w:tab/>
      </w:r>
      <w:r w:rsidR="00D70E0F" w:rsidRPr="003562D5">
        <w:t>pełnienia</w:t>
      </w:r>
      <w:r w:rsidR="00034AED" w:rsidRPr="003562D5">
        <w:t xml:space="preserve"> w</w:t>
      </w:r>
      <w:r w:rsidR="00F6261E">
        <w:t xml:space="preserve"> </w:t>
      </w:r>
      <w:r w:rsidR="00D70E0F" w:rsidRPr="003562D5">
        <w:t xml:space="preserve">okresie od dnia </w:t>
      </w:r>
      <w:r w:rsidR="00034AED" w:rsidRPr="003562D5">
        <w:t>1</w:t>
      </w:r>
      <w:r w:rsidR="00F6261E">
        <w:t xml:space="preserve"> </w:t>
      </w:r>
      <w:r w:rsidR="00D70E0F" w:rsidRPr="003562D5">
        <w:t>listopada do dnia 3</w:t>
      </w:r>
      <w:r w:rsidR="00034AED" w:rsidRPr="003562D5">
        <w:t>1</w:t>
      </w:r>
      <w:r w:rsidR="00F6261E">
        <w:t xml:space="preserve"> </w:t>
      </w:r>
      <w:r w:rsidR="00D70E0F" w:rsidRPr="003562D5">
        <w:t xml:space="preserve">marca służby na wolnym powietrzu przez co najmniej </w:t>
      </w:r>
      <w:r w:rsidR="00034AED" w:rsidRPr="003562D5">
        <w:t>4</w:t>
      </w:r>
      <w:r w:rsidR="00F6261E">
        <w:t xml:space="preserve"> </w:t>
      </w:r>
      <w:r w:rsidR="00D70E0F" w:rsidRPr="003562D5">
        <w:t>godziny dziennie</w:t>
      </w:r>
      <w:r w:rsidR="00D70E0F" w:rsidRPr="003562D5" w:rsidDel="00D70E0F">
        <w:t xml:space="preserve"> </w:t>
      </w:r>
      <w:r w:rsidR="00176C0C" w:rsidRPr="003562D5">
        <w:t>albo</w:t>
      </w:r>
    </w:p>
    <w:p w14:paraId="7F592C9E" w14:textId="63B2AB0A" w:rsidR="001C7D82" w:rsidRPr="003562D5" w:rsidRDefault="001C7D82" w:rsidP="001C7D82">
      <w:pPr>
        <w:pStyle w:val="ZPKTzmpktartykuempunktem"/>
      </w:pPr>
      <w:r w:rsidRPr="003562D5">
        <w:t>2)</w:t>
      </w:r>
      <w:r w:rsidRPr="003562D5">
        <w:tab/>
        <w:t>gdy rodzaj i</w:t>
      </w:r>
      <w:r w:rsidR="00F6261E">
        <w:t xml:space="preserve"> </w:t>
      </w:r>
      <w:r w:rsidRPr="003562D5">
        <w:t>warunki pełnienia służby lub względy</w:t>
      </w:r>
      <w:r w:rsidR="00D81B22" w:rsidRPr="003562D5">
        <w:t xml:space="preserve"> techniczne lub </w:t>
      </w:r>
      <w:r w:rsidRPr="003562D5">
        <w:t>organizacyjne uniemożliwiają korzystanie z</w:t>
      </w:r>
      <w:r w:rsidR="00F6261E">
        <w:t xml:space="preserve"> </w:t>
      </w:r>
      <w:r w:rsidRPr="003562D5">
        <w:t>wyżywienia przysługującego temu funkcjonariuszowi w</w:t>
      </w:r>
      <w:r w:rsidR="00F6261E">
        <w:t xml:space="preserve"> </w:t>
      </w:r>
      <w:r w:rsidRPr="003562D5">
        <w:t>naturze</w:t>
      </w:r>
      <w:r w:rsidR="00CF3F73">
        <w:t>,</w:t>
      </w:r>
      <w:r w:rsidR="00176C0C" w:rsidRPr="003562D5">
        <w:t xml:space="preserve"> albo</w:t>
      </w:r>
    </w:p>
    <w:p w14:paraId="1B119EBD" w14:textId="5B3637DF" w:rsidR="001C7D82" w:rsidRPr="003562D5" w:rsidRDefault="001C7D82" w:rsidP="001C7D82">
      <w:pPr>
        <w:pStyle w:val="ZPKTzmpktartykuempunktem"/>
      </w:pPr>
      <w:r w:rsidRPr="003562D5">
        <w:t>3)</w:t>
      </w:r>
      <w:r w:rsidRPr="003562D5">
        <w:tab/>
        <w:t>braku możliwości zapewnienia funkcjonariuszowi bezpłatnego wyżywienia</w:t>
      </w:r>
      <w:r w:rsidR="00747003" w:rsidRPr="003562D5">
        <w:t xml:space="preserve"> w </w:t>
      </w:r>
      <w:r w:rsidRPr="003562D5">
        <w:t>naturze z</w:t>
      </w:r>
      <w:r w:rsidR="00F6261E">
        <w:t xml:space="preserve"> </w:t>
      </w:r>
      <w:r w:rsidRPr="003562D5">
        <w:t xml:space="preserve">powodów zdrowotnych funkcjonariusza udokumentowanych zaświadczeniem lekarskim. </w:t>
      </w:r>
    </w:p>
    <w:p w14:paraId="0E037D86" w14:textId="4A0A3D3A" w:rsidR="00B960BF" w:rsidRPr="003562D5" w:rsidRDefault="001C7938" w:rsidP="007E5C36">
      <w:pPr>
        <w:pStyle w:val="ZUSTzmustartykuempunktem"/>
        <w:keepNext/>
      </w:pPr>
      <w:r w:rsidRPr="003562D5">
        <w:t>7</w:t>
      </w:r>
      <w:r w:rsidR="00F80A98" w:rsidRPr="003562D5">
        <w:t>.</w:t>
      </w:r>
      <w:r w:rsidR="00F6261E">
        <w:t xml:space="preserve"> </w:t>
      </w:r>
      <w:r w:rsidR="00B960BF" w:rsidRPr="003562D5">
        <w:t>Świadczenie pieniężne</w:t>
      </w:r>
      <w:r w:rsidR="001215C1" w:rsidRPr="003562D5">
        <w:t xml:space="preserve"> w zamian za wyżywienie</w:t>
      </w:r>
      <w:r w:rsidR="00B960BF" w:rsidRPr="003562D5">
        <w:t xml:space="preserve"> podwyższa się:</w:t>
      </w:r>
    </w:p>
    <w:p w14:paraId="36F32E62" w14:textId="2F81D3C3" w:rsidR="00B960BF" w:rsidRPr="003562D5" w:rsidRDefault="00B960BF" w:rsidP="007E5C36">
      <w:pPr>
        <w:pStyle w:val="ZPKTzmpktartykuempunktem"/>
        <w:keepNext/>
      </w:pPr>
      <w:r w:rsidRPr="003562D5">
        <w:t>1)</w:t>
      </w:r>
      <w:r w:rsidRPr="003562D5">
        <w:tab/>
      </w:r>
      <w:r w:rsidR="00CC45E3" w:rsidRPr="003562D5">
        <w:t>gdy rodzaj i</w:t>
      </w:r>
      <w:r w:rsidR="00F6261E">
        <w:t xml:space="preserve"> </w:t>
      </w:r>
      <w:r w:rsidR="00CC45E3" w:rsidRPr="003562D5">
        <w:t>warunki pełnienia służby lub względy techniczne lub organizacyjne uniemożliwiają korzystanie z</w:t>
      </w:r>
      <w:r w:rsidR="00F6261E">
        <w:t xml:space="preserve"> </w:t>
      </w:r>
      <w:r w:rsidR="00CC45E3" w:rsidRPr="003562D5">
        <w:t>wyżywienia przysługującego w</w:t>
      </w:r>
      <w:r w:rsidR="00F6261E">
        <w:t xml:space="preserve"> </w:t>
      </w:r>
      <w:r w:rsidR="00CC45E3" w:rsidRPr="003562D5">
        <w:t>naturze</w:t>
      </w:r>
      <w:r w:rsidRPr="003562D5">
        <w:t>:</w:t>
      </w:r>
    </w:p>
    <w:p w14:paraId="2A4741FD" w14:textId="33AF8026" w:rsidR="00B960BF" w:rsidRPr="003562D5" w:rsidRDefault="00B960BF" w:rsidP="003D4242">
      <w:pPr>
        <w:pStyle w:val="ZLITwPKTzmlitwpktartykuempunktem"/>
      </w:pPr>
      <w:r w:rsidRPr="003562D5">
        <w:t>a)</w:t>
      </w:r>
      <w:r w:rsidR="00004FF7" w:rsidRPr="003562D5">
        <w:tab/>
      </w:r>
      <w:r w:rsidRPr="003562D5">
        <w:t>funkcjonariuszowi, który bierze udział</w:t>
      </w:r>
      <w:r w:rsidR="00034AED" w:rsidRPr="003562D5">
        <w:t xml:space="preserve"> w</w:t>
      </w:r>
      <w:r w:rsidR="00F6261E">
        <w:t xml:space="preserve"> </w:t>
      </w:r>
      <w:r w:rsidRPr="003562D5">
        <w:t>kursach, szkoleniach, warsztatach, odprawach, naradach, konferencjach lub przedsięwzięciach</w:t>
      </w:r>
      <w:r w:rsidR="00034AED" w:rsidRPr="003562D5">
        <w:t xml:space="preserve"> o</w:t>
      </w:r>
      <w:r w:rsidR="00F6261E">
        <w:t xml:space="preserve"> </w:t>
      </w:r>
      <w:r w:rsidRPr="003562D5">
        <w:t>takim charakterze</w:t>
      </w:r>
      <w:r w:rsidR="00034AED" w:rsidRPr="003562D5">
        <w:t xml:space="preserve"> w</w:t>
      </w:r>
      <w:r w:rsidR="00F6261E">
        <w:t xml:space="preserve"> </w:t>
      </w:r>
      <w:r w:rsidRPr="003562D5">
        <w:t>ośrodkach szkolenia lub jednostkach organizacyjnych Straży Granicznej oraz na praktykach</w:t>
      </w:r>
      <w:r w:rsidR="00034AED" w:rsidRPr="003562D5">
        <w:t xml:space="preserve"> w</w:t>
      </w:r>
      <w:r w:rsidR="00F6261E">
        <w:t xml:space="preserve"> </w:t>
      </w:r>
      <w:r w:rsidRPr="003562D5">
        <w:t>jednostkach organizacyjnych Straży Granicznej</w:t>
      </w:r>
      <w:r w:rsidR="00034AED" w:rsidRPr="003562D5">
        <w:t xml:space="preserve"> i</w:t>
      </w:r>
      <w:r w:rsidR="00F6261E">
        <w:t xml:space="preserve"> </w:t>
      </w:r>
      <w:r w:rsidRPr="003562D5">
        <w:t>komórkach Komendy Głównej Straży Granicznej, połączonych</w:t>
      </w:r>
      <w:r w:rsidR="00034AED" w:rsidRPr="003562D5">
        <w:t xml:space="preserve"> z</w:t>
      </w:r>
      <w:r w:rsidR="00F6261E">
        <w:t xml:space="preserve"> </w:t>
      </w:r>
      <w:r w:rsidRPr="003562D5">
        <w:t>zakwaterowaniem</w:t>
      </w:r>
      <w:r w:rsidR="00643930">
        <w:t>,</w:t>
      </w:r>
      <w:r w:rsidRPr="003562D5">
        <w:t xml:space="preserve"> za czas faktycznego przebywania</w:t>
      </w:r>
      <w:r w:rsidR="00034AED" w:rsidRPr="003562D5">
        <w:t xml:space="preserve"> w</w:t>
      </w:r>
      <w:r w:rsidR="00F6261E">
        <w:t xml:space="preserve"> </w:t>
      </w:r>
      <w:r w:rsidRPr="003562D5">
        <w:t>miejscu zakwaterowania</w:t>
      </w:r>
      <w:r w:rsidR="003D4242" w:rsidRPr="003562D5">
        <w:t>,</w:t>
      </w:r>
    </w:p>
    <w:p w14:paraId="0ABB5F54" w14:textId="60FEBDC1" w:rsidR="00B960BF" w:rsidRPr="003562D5" w:rsidRDefault="00B960BF" w:rsidP="003D4242">
      <w:pPr>
        <w:pStyle w:val="ZLITwPKTzmlitwpktartykuempunktem"/>
      </w:pPr>
      <w:r w:rsidRPr="003562D5">
        <w:t>b)</w:t>
      </w:r>
      <w:r w:rsidR="00004FF7" w:rsidRPr="003562D5">
        <w:tab/>
      </w:r>
      <w:r w:rsidRPr="003562D5">
        <w:t>funkcjonariuszowi</w:t>
      </w:r>
      <w:r w:rsidR="00034AED" w:rsidRPr="003562D5">
        <w:t xml:space="preserve"> w</w:t>
      </w:r>
      <w:r w:rsidR="00F6261E">
        <w:t xml:space="preserve"> </w:t>
      </w:r>
      <w:r w:rsidRPr="003562D5">
        <w:t xml:space="preserve">służbie kandydackiej; </w:t>
      </w:r>
    </w:p>
    <w:p w14:paraId="5144D9E1" w14:textId="6BB0CB73" w:rsidR="00B960BF" w:rsidRPr="003562D5" w:rsidRDefault="00B960BF" w:rsidP="003D4242">
      <w:pPr>
        <w:pStyle w:val="ZPKTzmpktartykuempunktem"/>
      </w:pPr>
      <w:r w:rsidRPr="003562D5">
        <w:t>2)</w:t>
      </w:r>
      <w:r w:rsidRPr="003562D5">
        <w:tab/>
        <w:t xml:space="preserve">funkcjonariuszowi służby kandydackiej przebywającemu na urlopie lub </w:t>
      </w:r>
      <w:proofErr w:type="spellStart"/>
      <w:r w:rsidRPr="003562D5">
        <w:t>pełnodobowej</w:t>
      </w:r>
      <w:proofErr w:type="spellEnd"/>
      <w:r w:rsidRPr="003562D5">
        <w:t xml:space="preserve"> przepustce</w:t>
      </w:r>
      <w:r w:rsidR="005011CA" w:rsidRPr="003562D5">
        <w:t>;</w:t>
      </w:r>
    </w:p>
    <w:p w14:paraId="596767B3" w14:textId="27C270D4" w:rsidR="00B960BF" w:rsidRPr="003562D5" w:rsidRDefault="00B960BF" w:rsidP="003D4242">
      <w:pPr>
        <w:pStyle w:val="ZPKTzmpktartykuempunktem"/>
      </w:pPr>
      <w:r w:rsidRPr="003562D5">
        <w:t>3)</w:t>
      </w:r>
      <w:r w:rsidR="00004FF7" w:rsidRPr="003562D5">
        <w:tab/>
      </w:r>
      <w:r w:rsidRPr="003562D5">
        <w:t xml:space="preserve">w przypadku skierowania funkcjonariusza zaliczonego do personelu latającego do wykonywania lotów </w:t>
      </w:r>
      <w:r w:rsidR="00A300C8" w:rsidRPr="003562D5">
        <w:t>poza miejsce pełnienia służby</w:t>
      </w:r>
      <w:r w:rsidR="00A300C8" w:rsidRPr="003562D5" w:rsidDel="00A300C8">
        <w:t xml:space="preserve"> </w:t>
      </w:r>
      <w:r w:rsidRPr="003562D5">
        <w:t xml:space="preserve">na czas powyżej </w:t>
      </w:r>
      <w:r w:rsidR="00034AED" w:rsidRPr="003562D5">
        <w:t>8</w:t>
      </w:r>
      <w:r w:rsidR="00F6261E">
        <w:t xml:space="preserve"> </w:t>
      </w:r>
      <w:r w:rsidRPr="003562D5">
        <w:t xml:space="preserve">godzin. </w:t>
      </w:r>
    </w:p>
    <w:p w14:paraId="6F022B7F" w14:textId="59E259B3" w:rsidR="008109A3" w:rsidRPr="003562D5" w:rsidRDefault="00B960BF" w:rsidP="00F355B6">
      <w:pPr>
        <w:pStyle w:val="ZUSTzmustartykuempunktem"/>
      </w:pPr>
      <w:r w:rsidRPr="003562D5">
        <w:t xml:space="preserve">8. </w:t>
      </w:r>
      <w:r w:rsidR="008109A3" w:rsidRPr="003562D5">
        <w:t>Funkcjonariusz, któremu przysługuje wyżywienie</w:t>
      </w:r>
      <w:r w:rsidR="00034AED" w:rsidRPr="003562D5">
        <w:t xml:space="preserve"> w</w:t>
      </w:r>
      <w:r w:rsidR="00F6261E">
        <w:t xml:space="preserve"> </w:t>
      </w:r>
      <w:r w:rsidR="008109A3" w:rsidRPr="003562D5">
        <w:t>naturze lub świadczenie pieniężne</w:t>
      </w:r>
      <w:r w:rsidR="00034AED" w:rsidRPr="003562D5">
        <w:t xml:space="preserve"> w</w:t>
      </w:r>
      <w:r w:rsidR="00F6261E">
        <w:t xml:space="preserve"> </w:t>
      </w:r>
      <w:r w:rsidR="008109A3" w:rsidRPr="003562D5">
        <w:t>zamian za wyżywienie</w:t>
      </w:r>
      <w:r w:rsidR="00034AED" w:rsidRPr="003562D5">
        <w:t xml:space="preserve"> w</w:t>
      </w:r>
      <w:r w:rsidR="00F6261E">
        <w:t xml:space="preserve"> </w:t>
      </w:r>
      <w:r w:rsidR="008109A3" w:rsidRPr="003562D5">
        <w:t>naturze</w:t>
      </w:r>
      <w:r w:rsidR="00034AED" w:rsidRPr="003562D5">
        <w:t xml:space="preserve"> z</w:t>
      </w:r>
      <w:r w:rsidR="00F6261E">
        <w:t xml:space="preserve"> </w:t>
      </w:r>
      <w:r w:rsidR="008109A3" w:rsidRPr="003562D5">
        <w:t>kilku tytułów, otrzymuje wyżywienie</w:t>
      </w:r>
      <w:r w:rsidR="00034AED" w:rsidRPr="003562D5">
        <w:t xml:space="preserve"> </w:t>
      </w:r>
      <w:r w:rsidR="00034AED" w:rsidRPr="003562D5">
        <w:lastRenderedPageBreak/>
        <w:t>w </w:t>
      </w:r>
      <w:r w:rsidR="008109A3" w:rsidRPr="003562D5">
        <w:t>naturze albo świadczenie pieniężne</w:t>
      </w:r>
      <w:r w:rsidR="00034AED" w:rsidRPr="003562D5">
        <w:t xml:space="preserve"> w</w:t>
      </w:r>
      <w:r w:rsidR="00F6261E">
        <w:t xml:space="preserve"> </w:t>
      </w:r>
      <w:r w:rsidR="008109A3" w:rsidRPr="003562D5">
        <w:t>zamian za wyżywienie tylko</w:t>
      </w:r>
      <w:r w:rsidR="00034AED" w:rsidRPr="003562D5">
        <w:t xml:space="preserve"> z</w:t>
      </w:r>
      <w:r w:rsidR="00F6261E">
        <w:t xml:space="preserve"> </w:t>
      </w:r>
      <w:r w:rsidR="008109A3" w:rsidRPr="003562D5">
        <w:t>jednego tytułu, według najkorzystniejszej dla niego normy wyżywienia,</w:t>
      </w:r>
      <w:r w:rsidR="00034AED" w:rsidRPr="003562D5">
        <w:t xml:space="preserve"> z</w:t>
      </w:r>
      <w:r w:rsidR="00F6261E">
        <w:t xml:space="preserve"> </w:t>
      </w:r>
      <w:r w:rsidR="008109A3" w:rsidRPr="003562D5">
        <w:t>wyłączeniem przypadków,</w:t>
      </w:r>
      <w:r w:rsidR="00034AED" w:rsidRPr="003562D5">
        <w:t xml:space="preserve"> w </w:t>
      </w:r>
      <w:r w:rsidR="008109A3" w:rsidRPr="003562D5">
        <w:t>których funkcjonariusz uczestniczy</w:t>
      </w:r>
      <w:r w:rsidR="00034AED" w:rsidRPr="003562D5">
        <w:t xml:space="preserve"> w</w:t>
      </w:r>
      <w:r w:rsidR="00F6261E">
        <w:t xml:space="preserve"> </w:t>
      </w:r>
      <w:r w:rsidR="008109A3" w:rsidRPr="003562D5">
        <w:t>uroczystym posiłku organizowanym</w:t>
      </w:r>
      <w:r w:rsidR="00034AED" w:rsidRPr="003562D5">
        <w:t xml:space="preserve"> w</w:t>
      </w:r>
      <w:r w:rsidR="00F6261E">
        <w:t xml:space="preserve"> </w:t>
      </w:r>
      <w:r w:rsidR="008109A3" w:rsidRPr="003562D5">
        <w:t>punkcie żywienia Straży Granicznej.</w:t>
      </w:r>
    </w:p>
    <w:p w14:paraId="414B8F70" w14:textId="4557261D" w:rsidR="00F80A98" w:rsidRPr="003562D5" w:rsidRDefault="00B960BF" w:rsidP="009679A3">
      <w:pPr>
        <w:pStyle w:val="ZUSTzmustartykuempunktem"/>
      </w:pPr>
      <w:r w:rsidRPr="003562D5">
        <w:t>9</w:t>
      </w:r>
      <w:r w:rsidR="008109A3" w:rsidRPr="003562D5">
        <w:t xml:space="preserve">. </w:t>
      </w:r>
      <w:r w:rsidR="00F80A98" w:rsidRPr="003562D5">
        <w:t>Funkcjonariuszowi, który zrezygnował z</w:t>
      </w:r>
      <w:r w:rsidR="00F6261E">
        <w:t xml:space="preserve"> </w:t>
      </w:r>
      <w:r w:rsidR="00F80A98" w:rsidRPr="003562D5">
        <w:t>otrzymywania przysługującego mu wyżywienia w</w:t>
      </w:r>
      <w:r w:rsidR="00F6261E">
        <w:t xml:space="preserve"> </w:t>
      </w:r>
      <w:r w:rsidR="00F80A98" w:rsidRPr="003562D5">
        <w:t>naturze</w:t>
      </w:r>
      <w:r w:rsidR="00FF613F" w:rsidRPr="003562D5">
        <w:t>,</w:t>
      </w:r>
      <w:r w:rsidR="00F80A98" w:rsidRPr="003562D5">
        <w:t xml:space="preserve"> nie przysługuje świadczenie pieniężne w</w:t>
      </w:r>
      <w:r w:rsidR="00F6261E">
        <w:t xml:space="preserve"> </w:t>
      </w:r>
      <w:r w:rsidR="00F80A98" w:rsidRPr="003562D5">
        <w:t>zamian za wyżywienie lub dieta na pokrycie zwiększonych kosztów wyżywienia</w:t>
      </w:r>
      <w:r w:rsidR="008109A3" w:rsidRPr="003562D5">
        <w:t>,</w:t>
      </w:r>
      <w:r w:rsidR="00F6261E">
        <w:t xml:space="preserve"> </w:t>
      </w:r>
      <w:r w:rsidR="00034AED" w:rsidRPr="003562D5">
        <w:t>z</w:t>
      </w:r>
      <w:r w:rsidR="00F6261E">
        <w:t xml:space="preserve"> </w:t>
      </w:r>
      <w:r w:rsidR="009679A3" w:rsidRPr="003562D5">
        <w:t>wyjątkiem rezygnacji</w:t>
      </w:r>
      <w:r w:rsidR="00034AED" w:rsidRPr="003562D5">
        <w:t xml:space="preserve"> z </w:t>
      </w:r>
      <w:r w:rsidR="009679A3" w:rsidRPr="003562D5">
        <w:t>wyżywienia w</w:t>
      </w:r>
      <w:r w:rsidR="00F6261E">
        <w:t xml:space="preserve"> </w:t>
      </w:r>
      <w:r w:rsidR="009679A3" w:rsidRPr="003562D5">
        <w:t>naturze z</w:t>
      </w:r>
      <w:r w:rsidR="00F6261E">
        <w:t xml:space="preserve"> </w:t>
      </w:r>
      <w:r w:rsidR="009679A3" w:rsidRPr="003562D5">
        <w:t>powodów zdrowotnych funkcjonariusza, udokumentowanych zaświadczeniem lekarskim</w:t>
      </w:r>
      <w:r w:rsidR="00034AED" w:rsidRPr="003562D5">
        <w:t xml:space="preserve"> w</w:t>
      </w:r>
      <w:r w:rsidR="00F6261E">
        <w:t xml:space="preserve"> </w:t>
      </w:r>
      <w:r w:rsidR="009679A3" w:rsidRPr="003562D5">
        <w:t>sytuacji braku możliwości zapewnienia funkcjonariuszowi bezpłatn</w:t>
      </w:r>
      <w:r w:rsidR="001215C1" w:rsidRPr="003562D5">
        <w:t>ie</w:t>
      </w:r>
      <w:r w:rsidR="009679A3" w:rsidRPr="003562D5">
        <w:t xml:space="preserve"> wyżywienia w</w:t>
      </w:r>
      <w:r w:rsidR="00F6261E">
        <w:t xml:space="preserve"> </w:t>
      </w:r>
      <w:r w:rsidR="009679A3" w:rsidRPr="003562D5">
        <w:t xml:space="preserve">naturze. </w:t>
      </w:r>
    </w:p>
    <w:p w14:paraId="0ACA8F89" w14:textId="203E54AE" w:rsidR="001C7D82" w:rsidRPr="003562D5" w:rsidRDefault="00B960BF" w:rsidP="007E5C36">
      <w:pPr>
        <w:pStyle w:val="ZUSTzmustartykuempunktem"/>
        <w:keepNext/>
      </w:pPr>
      <w:r w:rsidRPr="003562D5">
        <w:t>10</w:t>
      </w:r>
      <w:r w:rsidR="001C7D82" w:rsidRPr="003562D5">
        <w:t>.</w:t>
      </w:r>
      <w:r w:rsidR="00F6261E">
        <w:t xml:space="preserve"> </w:t>
      </w:r>
      <w:r w:rsidR="001C7D82" w:rsidRPr="003562D5">
        <w:t>Minister właściwy do spraw wewnętrznych określi, w</w:t>
      </w:r>
      <w:r w:rsidR="00F6261E">
        <w:t xml:space="preserve"> </w:t>
      </w:r>
      <w:r w:rsidR="001C7D82" w:rsidRPr="003562D5">
        <w:t>drodze rozporządzenia:</w:t>
      </w:r>
    </w:p>
    <w:p w14:paraId="17F13810" w14:textId="77777777" w:rsidR="00B70105" w:rsidRPr="003562D5" w:rsidRDefault="00F80A98" w:rsidP="003D4242">
      <w:pPr>
        <w:pStyle w:val="ZPKTzmpktartykuempunktem"/>
      </w:pPr>
      <w:r w:rsidRPr="003562D5">
        <w:t>1)</w:t>
      </w:r>
      <w:r w:rsidRPr="003562D5">
        <w:tab/>
      </w:r>
      <w:r w:rsidR="00B70105" w:rsidRPr="003562D5">
        <w:t xml:space="preserve">rodzaje </w:t>
      </w:r>
      <w:r w:rsidRPr="003562D5">
        <w:t>norm</w:t>
      </w:r>
      <w:r w:rsidR="00B960BF" w:rsidRPr="003562D5">
        <w:t xml:space="preserve"> wyżywienia</w:t>
      </w:r>
      <w:r w:rsidR="00686F57">
        <w:t xml:space="preserve"> </w:t>
      </w:r>
      <w:r w:rsidR="00686F57" w:rsidRPr="003562D5">
        <w:t>oraz ich wartość pieniężną</w:t>
      </w:r>
      <w:r w:rsidRPr="003562D5">
        <w:t xml:space="preserve">, </w:t>
      </w:r>
    </w:p>
    <w:p w14:paraId="1C00879F" w14:textId="12434E5C" w:rsidR="00F80A98" w:rsidRPr="003562D5" w:rsidRDefault="00B70105" w:rsidP="003D4242">
      <w:pPr>
        <w:pStyle w:val="ZPKTzmpktartykuempunktem"/>
      </w:pPr>
      <w:r w:rsidRPr="003562D5">
        <w:t>2)</w:t>
      </w:r>
      <w:r w:rsidRPr="003562D5">
        <w:tab/>
      </w:r>
      <w:r w:rsidR="007F013E" w:rsidRPr="003562D5">
        <w:t>średnie wartości energetyczne</w:t>
      </w:r>
      <w:r w:rsidR="000E7AFF" w:rsidRPr="003562D5">
        <w:t xml:space="preserve"> i</w:t>
      </w:r>
      <w:r w:rsidR="00F6261E">
        <w:t xml:space="preserve"> </w:t>
      </w:r>
      <w:r w:rsidR="007F013E" w:rsidRPr="003562D5">
        <w:t>odżywcze</w:t>
      </w:r>
      <w:r w:rsidR="00F80A98" w:rsidRPr="003562D5">
        <w:t xml:space="preserve"> produktów żywnościowych objętych poszczególnymi normami,</w:t>
      </w:r>
    </w:p>
    <w:p w14:paraId="5B5F8F04" w14:textId="77777777" w:rsidR="001C7D82" w:rsidRPr="003562D5" w:rsidRDefault="00B70105" w:rsidP="003D4242">
      <w:pPr>
        <w:pStyle w:val="ZPKTzmpktartykuempunktem"/>
      </w:pPr>
      <w:r w:rsidRPr="003562D5">
        <w:t>3</w:t>
      </w:r>
      <w:r w:rsidR="001C7D82" w:rsidRPr="003562D5">
        <w:t>)</w:t>
      </w:r>
      <w:r w:rsidR="001C7D82" w:rsidRPr="003562D5">
        <w:tab/>
        <w:t xml:space="preserve">przypadki przyznawania poszczególnych norm wyżywienia, </w:t>
      </w:r>
    </w:p>
    <w:p w14:paraId="7BFE6564" w14:textId="3B5A5F39" w:rsidR="001C7D82" w:rsidRPr="003562D5" w:rsidRDefault="00B70105" w:rsidP="003D4242">
      <w:pPr>
        <w:pStyle w:val="ZPKTzmpktartykuempunktem"/>
      </w:pPr>
      <w:r w:rsidRPr="003562D5">
        <w:t>4</w:t>
      </w:r>
      <w:r w:rsidR="001C7D82" w:rsidRPr="003562D5">
        <w:t>)</w:t>
      </w:r>
      <w:r w:rsidR="001C7D82" w:rsidRPr="003562D5">
        <w:tab/>
        <w:t>przypadki, w</w:t>
      </w:r>
      <w:r w:rsidR="00F6261E">
        <w:t xml:space="preserve"> </w:t>
      </w:r>
      <w:r w:rsidR="001C7D82" w:rsidRPr="003562D5">
        <w:t xml:space="preserve">których normy wyżywienia </w:t>
      </w:r>
      <w:r w:rsidR="007F013E" w:rsidRPr="003562D5">
        <w:t>mogą zostać uzupełnione</w:t>
      </w:r>
      <w:r w:rsidR="006313A5">
        <w:t>,</w:t>
      </w:r>
      <w:r w:rsidR="00686F57">
        <w:t xml:space="preserve"> oraz wartość pieniężną uzupełnienia</w:t>
      </w:r>
      <w:r w:rsidR="007F013E" w:rsidRPr="003562D5">
        <w:t>,</w:t>
      </w:r>
    </w:p>
    <w:p w14:paraId="69849E78" w14:textId="0F1A5178" w:rsidR="003D4242" w:rsidRPr="003562D5" w:rsidRDefault="00CE58EB" w:rsidP="007E5C36">
      <w:pPr>
        <w:pStyle w:val="ZPKTzmpktartykuempunktem"/>
        <w:keepNext/>
      </w:pPr>
      <w:r w:rsidRPr="003562D5">
        <w:t>5</w:t>
      </w:r>
      <w:r w:rsidR="001C7D82" w:rsidRPr="003562D5">
        <w:t>)</w:t>
      </w:r>
      <w:r w:rsidR="001C7D82" w:rsidRPr="003562D5">
        <w:tab/>
      </w:r>
      <w:r w:rsidR="007F013E" w:rsidRPr="003562D5">
        <w:t>wartości świadczenia pieniężnego w</w:t>
      </w:r>
      <w:r w:rsidR="00F6261E">
        <w:t xml:space="preserve"> </w:t>
      </w:r>
      <w:r w:rsidR="007F013E" w:rsidRPr="003562D5">
        <w:t>zamian za wyżywienie</w:t>
      </w:r>
      <w:r w:rsidR="008542C0" w:rsidRPr="003562D5">
        <w:t xml:space="preserve"> oraz wymiar jego podwyższania</w:t>
      </w:r>
      <w:r w:rsidR="004005E8" w:rsidRPr="003562D5">
        <w:t>,</w:t>
      </w:r>
      <w:r w:rsidR="00034AED" w:rsidRPr="003562D5">
        <w:t xml:space="preserve"> a</w:t>
      </w:r>
      <w:r w:rsidR="00F6261E">
        <w:t xml:space="preserve"> </w:t>
      </w:r>
      <w:r w:rsidR="008109A3" w:rsidRPr="003562D5">
        <w:t xml:space="preserve">także </w:t>
      </w:r>
      <w:r w:rsidR="007F013E" w:rsidRPr="003562D5">
        <w:t>jednostkę organizacyjną Straży Granicznej właściwą do jego wypłacania</w:t>
      </w:r>
      <w:r w:rsidR="00034AED" w:rsidRPr="003562D5">
        <w:t xml:space="preserve"> i</w:t>
      </w:r>
      <w:r w:rsidR="00F6261E">
        <w:t xml:space="preserve"> </w:t>
      </w:r>
      <w:r w:rsidR="003D4242" w:rsidRPr="003562D5">
        <w:t>terminy jego wypłaty</w:t>
      </w:r>
    </w:p>
    <w:p w14:paraId="1FC0463A" w14:textId="3D7D1B01" w:rsidR="007F013E" w:rsidRPr="003562D5" w:rsidRDefault="007F013E" w:rsidP="003D4242">
      <w:pPr>
        <w:pStyle w:val="ZCZWSPPKTzmczciwsppktartykuempunktem"/>
      </w:pPr>
      <w:r w:rsidRPr="003562D5">
        <w:t>– uwzględniając zasady racjonalnego żywienia, adekwatność środków finansowych służących zapewnieniu funkcjonariuszom wyżywienia w</w:t>
      </w:r>
      <w:r w:rsidR="00F6261E">
        <w:t xml:space="preserve"> </w:t>
      </w:r>
      <w:r w:rsidRPr="003562D5">
        <w:t xml:space="preserve">naturze względem realnej wartości wyżywienia, </w:t>
      </w:r>
      <w:r w:rsidR="00B93F40">
        <w:t xml:space="preserve">przyporządkowanie norm wyżywienia do przypadków, w których funkcjonariuszowi przysługuje wyżywienie w naturze, wskazanych w ust. 2, </w:t>
      </w:r>
      <w:r w:rsidR="00BA165C" w:rsidRPr="003562D5">
        <w:t>rozróżnienie przypadków</w:t>
      </w:r>
      <w:r w:rsidRPr="003562D5">
        <w:t xml:space="preserve"> wypłacania świadczenia pieniężnego w</w:t>
      </w:r>
      <w:r w:rsidR="00F6261E">
        <w:t xml:space="preserve"> </w:t>
      </w:r>
      <w:r w:rsidRPr="003562D5">
        <w:t>zamian za wyżywienie oraz mając na względzie właściwe warunki pełnienia służby.</w:t>
      </w:r>
      <w:r w:rsidR="008D375B" w:rsidRPr="003562D5">
        <w:t>”</w:t>
      </w:r>
      <w:r w:rsidRPr="003562D5">
        <w:t>;</w:t>
      </w:r>
    </w:p>
    <w:p w14:paraId="2E52D060" w14:textId="77777777" w:rsidR="004E3A91" w:rsidRPr="003562D5" w:rsidRDefault="003B442A" w:rsidP="007E5C36">
      <w:pPr>
        <w:pStyle w:val="PKTpunkt"/>
        <w:keepNext/>
      </w:pPr>
      <w:r>
        <w:t>20</w:t>
      </w:r>
      <w:r w:rsidR="003A6C1A" w:rsidRPr="003562D5">
        <w:t>)</w:t>
      </w:r>
      <w:r w:rsidR="003A6C1A" w:rsidRPr="003562D5">
        <w:tab/>
      </w:r>
      <w:r w:rsidR="004E3A91" w:rsidRPr="003562D5">
        <w:t>po art. 76 dodaje się art. 76a w brzmieniu:</w:t>
      </w:r>
    </w:p>
    <w:p w14:paraId="3A10BA48" w14:textId="0812809B" w:rsidR="004E3A91" w:rsidRPr="003562D5" w:rsidRDefault="00C2123E" w:rsidP="00885B34">
      <w:pPr>
        <w:pStyle w:val="ZARTzmartartykuempunktem"/>
      </w:pPr>
      <w:r w:rsidRPr="003562D5">
        <w:t>„</w:t>
      </w:r>
      <w:r w:rsidR="004E3A91" w:rsidRPr="003562D5">
        <w:t>Art. 76a. Napoje w</w:t>
      </w:r>
      <w:r w:rsidR="00F6261E">
        <w:t xml:space="preserve"> </w:t>
      </w:r>
      <w:r w:rsidR="004E3A91" w:rsidRPr="003562D5">
        <w:t>naturze, w</w:t>
      </w:r>
      <w:r w:rsidR="00F6261E">
        <w:t xml:space="preserve"> </w:t>
      </w:r>
      <w:r w:rsidR="004E3A91" w:rsidRPr="003562D5">
        <w:t>ilości zaspokajającej potrzeby funkcjonariusza, przysługują w</w:t>
      </w:r>
      <w:r w:rsidR="00F6261E">
        <w:t xml:space="preserve"> </w:t>
      </w:r>
      <w:r w:rsidR="004E3A91" w:rsidRPr="003562D5">
        <w:t>czasie pełnienia służby, w</w:t>
      </w:r>
      <w:r w:rsidR="00F6261E">
        <w:t xml:space="preserve"> </w:t>
      </w:r>
      <w:r w:rsidR="004E3A91" w:rsidRPr="003562D5">
        <w:t>przypadkach i</w:t>
      </w:r>
      <w:r w:rsidR="00F6261E">
        <w:t xml:space="preserve"> </w:t>
      </w:r>
      <w:r w:rsidR="004E3A91" w:rsidRPr="003562D5">
        <w:t>na warunkach określonych w przepisach wykonawczych wydanych na podstawie art.</w:t>
      </w:r>
      <w:r w:rsidR="00F6261E">
        <w:t xml:space="preserve"> </w:t>
      </w:r>
      <w:r w:rsidR="004E3A91" w:rsidRPr="003562D5">
        <w:t>232</w:t>
      </w:r>
      <w:r w:rsidR="00F6261E">
        <w:t xml:space="preserve"> </w:t>
      </w:r>
      <w:r w:rsidR="004E3A91" w:rsidRPr="003562D5">
        <w:t>ustawy z</w:t>
      </w:r>
      <w:r w:rsidR="00F6261E">
        <w:t xml:space="preserve"> </w:t>
      </w:r>
      <w:r w:rsidR="004E3A91" w:rsidRPr="003562D5">
        <w:t>dnia 24</w:t>
      </w:r>
      <w:r w:rsidR="00F6261E">
        <w:t xml:space="preserve"> </w:t>
      </w:r>
      <w:r w:rsidR="001215C1" w:rsidRPr="003562D5">
        <w:t>czerwca 1974</w:t>
      </w:r>
      <w:r w:rsidR="00F6261E">
        <w:t xml:space="preserve"> </w:t>
      </w:r>
      <w:r w:rsidR="001215C1" w:rsidRPr="003562D5">
        <w:t>r. – Kodeks pracy.”;</w:t>
      </w:r>
    </w:p>
    <w:p w14:paraId="2EC739F8" w14:textId="48DC7CB2" w:rsidR="001F56D8" w:rsidRPr="003562D5" w:rsidRDefault="004E3A91" w:rsidP="007E5C36">
      <w:pPr>
        <w:pStyle w:val="PKTpunkt"/>
        <w:keepNext/>
      </w:pPr>
      <w:r w:rsidRPr="003562D5">
        <w:lastRenderedPageBreak/>
        <w:t>2</w:t>
      </w:r>
      <w:r w:rsidR="003B442A">
        <w:t>1</w:t>
      </w:r>
      <w:r w:rsidRPr="003562D5">
        <w:t>)</w:t>
      </w:r>
      <w:r w:rsidRPr="003562D5">
        <w:tab/>
      </w:r>
      <w:r w:rsidR="00034AED" w:rsidRPr="003562D5">
        <w:t>art.</w:t>
      </w:r>
      <w:r w:rsidR="00F6261E">
        <w:t xml:space="preserve"> </w:t>
      </w:r>
      <w:r w:rsidR="003A6C1A" w:rsidRPr="003562D5">
        <w:t>8</w:t>
      </w:r>
      <w:r w:rsidR="000E7AFF" w:rsidRPr="003562D5">
        <w:t>6</w:t>
      </w:r>
      <w:r w:rsidR="001215C1" w:rsidRPr="003562D5">
        <w:t xml:space="preserve"> otrzymuje brzmienie</w:t>
      </w:r>
      <w:r w:rsidR="001F56D8" w:rsidRPr="003562D5">
        <w:t>:</w:t>
      </w:r>
    </w:p>
    <w:p w14:paraId="2C07A275" w14:textId="713DC0E0" w:rsidR="001F56D8" w:rsidRPr="003562D5" w:rsidRDefault="008D375B" w:rsidP="007022C9">
      <w:pPr>
        <w:pStyle w:val="ZARTzmartartykuempunktem"/>
      </w:pPr>
      <w:r w:rsidRPr="003562D5">
        <w:t>„</w:t>
      </w:r>
      <w:r w:rsidR="007022C9" w:rsidRPr="003562D5">
        <w:t xml:space="preserve">Art. 86. </w:t>
      </w:r>
      <w:r w:rsidR="003A6C1A" w:rsidRPr="003562D5">
        <w:t>1. Funkcjonariuszo</w:t>
      </w:r>
      <w:r w:rsidR="001F56D8" w:rsidRPr="003562D5">
        <w:t>wi</w:t>
      </w:r>
      <w:r w:rsidR="003A6C1A" w:rsidRPr="003562D5">
        <w:t xml:space="preserve"> przysługuje prawo do corocznego płatnego urlopu wypoczynkowego w</w:t>
      </w:r>
      <w:r w:rsidR="00F6261E">
        <w:t xml:space="preserve"> </w:t>
      </w:r>
      <w:r w:rsidR="003A6C1A" w:rsidRPr="003562D5">
        <w:t>wymiarze 26</w:t>
      </w:r>
      <w:r w:rsidR="00F6261E">
        <w:t xml:space="preserve"> </w:t>
      </w:r>
      <w:r w:rsidR="003A6C1A" w:rsidRPr="003562D5">
        <w:t>dni roboczych. Przez dni robocze rozumie się dni od poniedziałku do piątku, z</w:t>
      </w:r>
      <w:r w:rsidR="00F6261E">
        <w:t xml:space="preserve"> </w:t>
      </w:r>
      <w:r w:rsidR="003A6C1A" w:rsidRPr="003562D5">
        <w:t>wyłączeniem dni ustawowo wolnych od pracy.</w:t>
      </w:r>
    </w:p>
    <w:p w14:paraId="3BF0214B" w14:textId="77777777" w:rsidR="003A6C1A" w:rsidRPr="003562D5" w:rsidRDefault="001F56D8" w:rsidP="007022C9">
      <w:pPr>
        <w:pStyle w:val="ZUSTzmustartykuempunktem"/>
      </w:pPr>
      <w:r w:rsidRPr="003562D5">
        <w:t>2. Funkcjonariusz uzyskuje prawo do pierwszego urlopu</w:t>
      </w:r>
      <w:r w:rsidR="00034AED" w:rsidRPr="003562D5">
        <w:t xml:space="preserve"> </w:t>
      </w:r>
      <w:r w:rsidR="003D4242" w:rsidRPr="003562D5">
        <w:t>po roku służby.</w:t>
      </w:r>
    </w:p>
    <w:p w14:paraId="063A1C55" w14:textId="0877C936" w:rsidR="00D03BC9" w:rsidRPr="003562D5" w:rsidRDefault="007D0B6F" w:rsidP="00EB2B5C">
      <w:pPr>
        <w:pStyle w:val="ZUSTzmustartykuempunktem"/>
      </w:pPr>
      <w:r w:rsidRPr="003562D5">
        <w:rPr>
          <w:rFonts w:eastAsia="Calibri"/>
        </w:rPr>
        <w:t>3</w:t>
      </w:r>
      <w:r w:rsidR="00A4155E" w:rsidRPr="003562D5">
        <w:rPr>
          <w:rFonts w:eastAsia="Calibri"/>
        </w:rPr>
        <w:t xml:space="preserve">. </w:t>
      </w:r>
      <w:r w:rsidR="00A4155E" w:rsidRPr="003562D5">
        <w:t>Funkcjonariuszowi, który przed przyjęciem do służby</w:t>
      </w:r>
      <w:r w:rsidR="00034AED" w:rsidRPr="003562D5">
        <w:t xml:space="preserve"> w</w:t>
      </w:r>
      <w:r w:rsidR="00F6261E">
        <w:t xml:space="preserve"> </w:t>
      </w:r>
      <w:r w:rsidR="00A4155E" w:rsidRPr="003562D5">
        <w:t>Straży Granicznej był zatrudniony lub pozostawał</w:t>
      </w:r>
      <w:r w:rsidR="00034AED" w:rsidRPr="003562D5">
        <w:t xml:space="preserve"> w</w:t>
      </w:r>
      <w:r w:rsidR="00F6261E">
        <w:t xml:space="preserve"> </w:t>
      </w:r>
      <w:r w:rsidR="00A4155E" w:rsidRPr="003562D5">
        <w:t>stosunku służbowym, zalicza się okres tego zatrudnienia lub służby do okresu, od którego zależy prawo do pierwszego urlopu wypoczynkowego, według zasad określonych</w:t>
      </w:r>
      <w:r w:rsidR="00034AED" w:rsidRPr="003562D5">
        <w:t xml:space="preserve"> w</w:t>
      </w:r>
      <w:r w:rsidR="00C81659" w:rsidRPr="003562D5">
        <w:t xml:space="preserve"> ustawie z</w:t>
      </w:r>
      <w:r w:rsidR="00F6261E">
        <w:t xml:space="preserve"> </w:t>
      </w:r>
      <w:r w:rsidR="00C81659" w:rsidRPr="003562D5">
        <w:t>dnia 24</w:t>
      </w:r>
      <w:r w:rsidR="00F6261E">
        <w:t xml:space="preserve"> </w:t>
      </w:r>
      <w:r w:rsidR="00C81659" w:rsidRPr="003562D5">
        <w:t>czerwca 1974</w:t>
      </w:r>
      <w:r w:rsidR="00F6261E">
        <w:t xml:space="preserve"> </w:t>
      </w:r>
      <w:r w:rsidR="00C81659" w:rsidRPr="003562D5">
        <w:t xml:space="preserve">r. – </w:t>
      </w:r>
      <w:r w:rsidR="00A4155E" w:rsidRPr="003562D5">
        <w:t xml:space="preserve">Kodeks pracy lub </w:t>
      </w:r>
      <w:r w:rsidR="00A300C8" w:rsidRPr="003562D5">
        <w:t xml:space="preserve">odrębnych </w:t>
      </w:r>
      <w:r w:rsidR="00A4155E" w:rsidRPr="003562D5">
        <w:t>przepisach.</w:t>
      </w:r>
    </w:p>
    <w:p w14:paraId="7E5D936F" w14:textId="7879EF36" w:rsidR="00D03BC9" w:rsidRPr="003562D5" w:rsidRDefault="007D0B6F" w:rsidP="00EB2B5C">
      <w:pPr>
        <w:pStyle w:val="ZUSTzmustartykuempunktem"/>
      </w:pPr>
      <w:r w:rsidRPr="003562D5">
        <w:t>4</w:t>
      </w:r>
      <w:r w:rsidR="00A4155E" w:rsidRPr="003562D5">
        <w:t>.</w:t>
      </w:r>
      <w:r w:rsidR="00F6261E">
        <w:t xml:space="preserve"> </w:t>
      </w:r>
      <w:r w:rsidR="00A4155E" w:rsidRPr="003562D5">
        <w:t>Funkcjonariuszowi, który przed przyjęciem do służby</w:t>
      </w:r>
      <w:r w:rsidR="00034AED" w:rsidRPr="003562D5">
        <w:t xml:space="preserve"> w</w:t>
      </w:r>
      <w:r w:rsidR="00F6261E">
        <w:t xml:space="preserve"> </w:t>
      </w:r>
      <w:r w:rsidR="00A4155E" w:rsidRPr="003562D5">
        <w:t>Straży Granicznej wykorzystał urlop wypoczynkowy za dany rok albo otrzymał ekwiwalent pieniężny za niewykorzystany urlop, nie przysługuje urlop wypoczynk</w:t>
      </w:r>
      <w:r w:rsidR="00D03BC9" w:rsidRPr="003562D5">
        <w:t>owy</w:t>
      </w:r>
      <w:r w:rsidR="00034AED" w:rsidRPr="003562D5">
        <w:t xml:space="preserve"> w</w:t>
      </w:r>
      <w:r w:rsidR="00F6261E">
        <w:t xml:space="preserve"> </w:t>
      </w:r>
      <w:r w:rsidR="00D03BC9" w:rsidRPr="003562D5">
        <w:t>roku przyjęcia do służby</w:t>
      </w:r>
      <w:r w:rsidR="00034AED" w:rsidRPr="003562D5">
        <w:t xml:space="preserve"> w</w:t>
      </w:r>
      <w:r w:rsidR="00F6261E">
        <w:t xml:space="preserve"> </w:t>
      </w:r>
      <w:r w:rsidR="00A4155E" w:rsidRPr="003562D5">
        <w:t>Straży Granicznej. Prawo do urlopu powstaje</w:t>
      </w:r>
      <w:r w:rsidR="00034AED" w:rsidRPr="003562D5">
        <w:t xml:space="preserve"> z</w:t>
      </w:r>
      <w:r w:rsidR="00F6261E">
        <w:t xml:space="preserve"> </w:t>
      </w:r>
      <w:r w:rsidR="00A4155E" w:rsidRPr="003562D5">
        <w:t xml:space="preserve">dniem </w:t>
      </w:r>
      <w:r w:rsidR="00034AED" w:rsidRPr="003562D5">
        <w:t>1</w:t>
      </w:r>
      <w:r w:rsidR="00F6261E">
        <w:t xml:space="preserve"> </w:t>
      </w:r>
      <w:r w:rsidR="00A4155E" w:rsidRPr="003562D5">
        <w:t>stycznia następnego roku kalendarzowego.</w:t>
      </w:r>
    </w:p>
    <w:p w14:paraId="66EE101E" w14:textId="77777777" w:rsidR="00D03BC9" w:rsidRPr="003562D5" w:rsidRDefault="007D0B6F" w:rsidP="00EB2B5C">
      <w:pPr>
        <w:pStyle w:val="ZUSTzmustartykuempunktem"/>
      </w:pPr>
      <w:r w:rsidRPr="003562D5">
        <w:t>5</w:t>
      </w:r>
      <w:r w:rsidR="00A4155E" w:rsidRPr="003562D5">
        <w:t>. Funkcjonariuszowi, który:</w:t>
      </w:r>
    </w:p>
    <w:p w14:paraId="55ED4668" w14:textId="5E07B2D0" w:rsidR="00D03BC9" w:rsidRPr="003562D5" w:rsidRDefault="00A4155E" w:rsidP="00EB2B5C">
      <w:pPr>
        <w:pStyle w:val="ZPKTzmpktartykuempunktem"/>
      </w:pPr>
      <w:r w:rsidRPr="003562D5">
        <w:t>1)</w:t>
      </w:r>
      <w:r w:rsidR="00004FF7" w:rsidRPr="003562D5">
        <w:tab/>
      </w:r>
      <w:r w:rsidRPr="003562D5">
        <w:t>przed przyjęciem do służby</w:t>
      </w:r>
      <w:r w:rsidR="00034AED" w:rsidRPr="003562D5">
        <w:t xml:space="preserve"> w</w:t>
      </w:r>
      <w:r w:rsidR="00F6261E">
        <w:t xml:space="preserve"> </w:t>
      </w:r>
      <w:r w:rsidRPr="003562D5">
        <w:t>Straży Granicznej wykorzystał urlop wypoczynkowy za dany rok</w:t>
      </w:r>
      <w:r w:rsidR="00034AED" w:rsidRPr="003562D5">
        <w:t xml:space="preserve"> w</w:t>
      </w:r>
      <w:r w:rsidR="00F6261E">
        <w:t xml:space="preserve"> </w:t>
      </w:r>
      <w:r w:rsidRPr="003562D5">
        <w:t>wymiarze proporcjonalnym do okresu przepracowanego u</w:t>
      </w:r>
      <w:r w:rsidR="00230154">
        <w:t> </w:t>
      </w:r>
      <w:r w:rsidRPr="003562D5">
        <w:t>dotychczasowego pracodawcy albo otrzymał</w:t>
      </w:r>
      <w:r w:rsidR="00034AED" w:rsidRPr="003562D5">
        <w:t xml:space="preserve"> w</w:t>
      </w:r>
      <w:r w:rsidR="00F6261E">
        <w:t xml:space="preserve"> </w:t>
      </w:r>
      <w:r w:rsidRPr="003562D5">
        <w:t>takim wymiarze ekwiwalent pieniężny za niewykorzystany urlop, albo</w:t>
      </w:r>
    </w:p>
    <w:p w14:paraId="0AB2F91F" w14:textId="2443C831" w:rsidR="00D03BC9" w:rsidRPr="003562D5" w:rsidRDefault="00A4155E" w:rsidP="00EB2B5C">
      <w:pPr>
        <w:pStyle w:val="ZPKTzmpktartykuempunktem"/>
      </w:pPr>
      <w:r w:rsidRPr="003562D5">
        <w:t>2)</w:t>
      </w:r>
      <w:r w:rsidR="00004FF7" w:rsidRPr="003562D5">
        <w:tab/>
      </w:r>
      <w:r w:rsidRPr="003562D5">
        <w:t>podejmuje służbę</w:t>
      </w:r>
      <w:r w:rsidR="00034AED" w:rsidRPr="003562D5">
        <w:t xml:space="preserve"> w</w:t>
      </w:r>
      <w:r w:rsidR="00F6261E">
        <w:t xml:space="preserve"> </w:t>
      </w:r>
      <w:r w:rsidRPr="003562D5">
        <w:t>Straży Granicznej</w:t>
      </w:r>
      <w:r w:rsidR="00034AED" w:rsidRPr="003562D5">
        <w:t xml:space="preserve"> w</w:t>
      </w:r>
      <w:r w:rsidR="00F6261E">
        <w:t xml:space="preserve"> </w:t>
      </w:r>
      <w:r w:rsidRPr="003562D5">
        <w:t>roku kalendarzowym innym niż rok,</w:t>
      </w:r>
      <w:r w:rsidR="00034AED" w:rsidRPr="003562D5">
        <w:t xml:space="preserve"> w </w:t>
      </w:r>
      <w:r w:rsidRPr="003562D5">
        <w:t>którym ustał jego poprzedni stosunek służbowy lub stosunek pracy</w:t>
      </w:r>
    </w:p>
    <w:p w14:paraId="0F0BDEF9" w14:textId="29ABC83E" w:rsidR="00D03BC9" w:rsidRPr="003562D5" w:rsidRDefault="003D4242" w:rsidP="00EB2B5C">
      <w:pPr>
        <w:pStyle w:val="ZCZWSPPKTzmczciwsppktartykuempunktem"/>
      </w:pPr>
      <w:r w:rsidRPr="003562D5">
        <w:t>–</w:t>
      </w:r>
      <w:r w:rsidR="00F6261E">
        <w:t xml:space="preserve"> </w:t>
      </w:r>
      <w:r w:rsidR="00A4155E" w:rsidRPr="003562D5">
        <w:t>przysługuje urlop wypoczynkowy</w:t>
      </w:r>
      <w:r w:rsidR="00034AED" w:rsidRPr="003562D5">
        <w:t xml:space="preserve"> w</w:t>
      </w:r>
      <w:r w:rsidR="00F6261E">
        <w:t xml:space="preserve"> </w:t>
      </w:r>
      <w:r w:rsidR="00A4155E" w:rsidRPr="003562D5">
        <w:t>roku przyjęcia</w:t>
      </w:r>
      <w:r w:rsidR="00D03BC9" w:rsidRPr="003562D5">
        <w:t xml:space="preserve"> do służby</w:t>
      </w:r>
      <w:r w:rsidR="00034AED" w:rsidRPr="003562D5">
        <w:t xml:space="preserve"> w</w:t>
      </w:r>
      <w:r w:rsidR="00F6261E">
        <w:t xml:space="preserve"> </w:t>
      </w:r>
      <w:r w:rsidR="00D03BC9" w:rsidRPr="003562D5">
        <w:t>Straży Granicznej</w:t>
      </w:r>
      <w:r w:rsidR="00034AED" w:rsidRPr="003562D5">
        <w:t xml:space="preserve"> w </w:t>
      </w:r>
      <w:r w:rsidR="00A4155E" w:rsidRPr="003562D5">
        <w:t>wymiarze proporcjonalnym do okresu służby</w:t>
      </w:r>
      <w:r w:rsidR="00034AED" w:rsidRPr="003562D5">
        <w:t xml:space="preserve"> w</w:t>
      </w:r>
      <w:r w:rsidR="00F6261E">
        <w:t xml:space="preserve"> </w:t>
      </w:r>
      <w:r w:rsidR="00A4155E" w:rsidRPr="003562D5">
        <w:t>Straży Granicznej</w:t>
      </w:r>
      <w:r w:rsidR="00034AED" w:rsidRPr="003562D5">
        <w:t xml:space="preserve"> w</w:t>
      </w:r>
      <w:r w:rsidR="00F6261E">
        <w:t xml:space="preserve"> </w:t>
      </w:r>
      <w:r w:rsidR="00A4155E" w:rsidRPr="003562D5">
        <w:t>danym roku.</w:t>
      </w:r>
    </w:p>
    <w:p w14:paraId="5575BF96" w14:textId="5607C7D5" w:rsidR="008D189A" w:rsidRPr="003562D5" w:rsidRDefault="007D0B6F" w:rsidP="00EB2B5C">
      <w:pPr>
        <w:pStyle w:val="ZUSTzmustartykuempunktem"/>
      </w:pPr>
      <w:r w:rsidRPr="003562D5">
        <w:t>6</w:t>
      </w:r>
      <w:r w:rsidR="00A4155E" w:rsidRPr="003562D5">
        <w:t>. Łączny wymiar urlopu wypoczynkowego funkcjonariusza,</w:t>
      </w:r>
      <w:r w:rsidR="00034AED" w:rsidRPr="003562D5">
        <w:t xml:space="preserve"> o</w:t>
      </w:r>
      <w:r w:rsidR="00F6261E">
        <w:t xml:space="preserve"> </w:t>
      </w:r>
      <w:r w:rsidR="00A4155E" w:rsidRPr="003562D5">
        <w:t>którym mowa</w:t>
      </w:r>
      <w:r w:rsidR="00034AED" w:rsidRPr="003562D5">
        <w:t xml:space="preserve"> w ust. </w:t>
      </w:r>
      <w:r w:rsidRPr="003562D5">
        <w:t>5</w:t>
      </w:r>
      <w:r w:rsidR="00A4155E" w:rsidRPr="003562D5">
        <w:t>,</w:t>
      </w:r>
      <w:r w:rsidR="00034AED" w:rsidRPr="003562D5">
        <w:t xml:space="preserve"> w</w:t>
      </w:r>
      <w:r w:rsidR="00F6261E">
        <w:t xml:space="preserve"> </w:t>
      </w:r>
      <w:r w:rsidR="00A4155E" w:rsidRPr="003562D5">
        <w:t>roku kalendarzowym</w:t>
      </w:r>
      <w:r w:rsidR="00516809">
        <w:t>,</w:t>
      </w:r>
      <w:r w:rsidR="00034AED" w:rsidRPr="003562D5">
        <w:t xml:space="preserve"> w</w:t>
      </w:r>
      <w:r w:rsidR="00F6261E">
        <w:t xml:space="preserve"> </w:t>
      </w:r>
      <w:r w:rsidR="00A4155E" w:rsidRPr="003562D5">
        <w:t>którym rozpoczął służbę</w:t>
      </w:r>
      <w:r w:rsidR="00034AED" w:rsidRPr="003562D5">
        <w:t xml:space="preserve"> w</w:t>
      </w:r>
      <w:r w:rsidR="00F6261E">
        <w:t xml:space="preserve"> </w:t>
      </w:r>
      <w:r w:rsidR="00A4155E" w:rsidRPr="003562D5">
        <w:t>Straży Granicznej, nie może być wyższy niż 2</w:t>
      </w:r>
      <w:r w:rsidR="00034AED" w:rsidRPr="003562D5">
        <w:t>6</w:t>
      </w:r>
      <w:r w:rsidR="00F6261E">
        <w:t xml:space="preserve"> </w:t>
      </w:r>
      <w:r w:rsidR="00A4155E" w:rsidRPr="003562D5">
        <w:t>dni roboczych.</w:t>
      </w:r>
      <w:r w:rsidR="00F6261E">
        <w:t xml:space="preserve"> </w:t>
      </w:r>
    </w:p>
    <w:p w14:paraId="2143C220" w14:textId="03AFE430" w:rsidR="00004FF7" w:rsidRPr="003562D5" w:rsidRDefault="007D0B6F" w:rsidP="00EB2B5C">
      <w:pPr>
        <w:pStyle w:val="ZUSTzmustartykuempunktem"/>
      </w:pPr>
      <w:r w:rsidRPr="003562D5">
        <w:t>7</w:t>
      </w:r>
      <w:r w:rsidR="00A4155E" w:rsidRPr="003562D5">
        <w:t>.</w:t>
      </w:r>
      <w:r w:rsidR="00F6261E">
        <w:t xml:space="preserve"> </w:t>
      </w:r>
      <w:r w:rsidR="00034AED" w:rsidRPr="003562D5">
        <w:t>W</w:t>
      </w:r>
      <w:r w:rsidR="00F6261E">
        <w:t xml:space="preserve"> </w:t>
      </w:r>
      <w:r w:rsidR="00A4155E" w:rsidRPr="003562D5">
        <w:t>przypadku,</w:t>
      </w:r>
      <w:r w:rsidR="00034AED" w:rsidRPr="003562D5">
        <w:t xml:space="preserve"> o</w:t>
      </w:r>
      <w:r w:rsidR="00F6261E">
        <w:t xml:space="preserve"> </w:t>
      </w:r>
      <w:r w:rsidR="00A4155E" w:rsidRPr="003562D5">
        <w:t>którym mowa</w:t>
      </w:r>
      <w:r w:rsidR="00034AED" w:rsidRPr="003562D5">
        <w:t xml:space="preserve"> w</w:t>
      </w:r>
      <w:r w:rsidR="00F6261E">
        <w:t xml:space="preserve"> </w:t>
      </w:r>
      <w:r w:rsidR="00034AED" w:rsidRPr="003562D5">
        <w:t>ust.</w:t>
      </w:r>
      <w:r w:rsidR="00F6261E">
        <w:t xml:space="preserve"> </w:t>
      </w:r>
      <w:r w:rsidR="005B7F72">
        <w:t>5</w:t>
      </w:r>
      <w:r w:rsidR="00A4155E" w:rsidRPr="003562D5">
        <w:t>, urlopu wypoczynkowego udziela się nie wcześniej niż po upływie trzech miesięcy służby</w:t>
      </w:r>
      <w:r w:rsidR="00034AED" w:rsidRPr="003562D5">
        <w:t xml:space="preserve"> w</w:t>
      </w:r>
      <w:r w:rsidR="00F6261E">
        <w:t xml:space="preserve"> </w:t>
      </w:r>
      <w:r w:rsidR="00A4155E" w:rsidRPr="003562D5">
        <w:t>Straży Granicznej.</w:t>
      </w:r>
      <w:r w:rsidR="008D375B" w:rsidRPr="003562D5">
        <w:t>”</w:t>
      </w:r>
      <w:r w:rsidR="00A4155E" w:rsidRPr="003562D5">
        <w:t>;</w:t>
      </w:r>
    </w:p>
    <w:p w14:paraId="3F7AF6EE" w14:textId="78DAF528" w:rsidR="00D03BC9" w:rsidRPr="003562D5" w:rsidRDefault="009B3590" w:rsidP="006965DC">
      <w:pPr>
        <w:pStyle w:val="PKTpunkt"/>
      </w:pPr>
      <w:r w:rsidRPr="003562D5">
        <w:t>2</w:t>
      </w:r>
      <w:r w:rsidR="003B442A">
        <w:t>2</w:t>
      </w:r>
      <w:r w:rsidR="003A6C1A" w:rsidRPr="003562D5">
        <w:t>)</w:t>
      </w:r>
      <w:r w:rsidR="00004FF7" w:rsidRPr="003562D5">
        <w:tab/>
      </w:r>
      <w:r w:rsidR="00D03BC9" w:rsidRPr="003562D5">
        <w:t>po</w:t>
      </w:r>
      <w:r w:rsidR="00034AED" w:rsidRPr="003562D5">
        <w:t xml:space="preserve"> art.</w:t>
      </w:r>
      <w:r w:rsidR="00F6261E">
        <w:t xml:space="preserve"> </w:t>
      </w:r>
      <w:r w:rsidR="00D03BC9" w:rsidRPr="003562D5">
        <w:t>8</w:t>
      </w:r>
      <w:r w:rsidR="00034AED" w:rsidRPr="003562D5">
        <w:t>6</w:t>
      </w:r>
      <w:r w:rsidR="00F6261E">
        <w:t xml:space="preserve"> </w:t>
      </w:r>
      <w:r w:rsidR="00D03BC9" w:rsidRPr="003562D5">
        <w:t>dodaje się</w:t>
      </w:r>
      <w:r w:rsidR="00034AED" w:rsidRPr="003562D5">
        <w:t xml:space="preserve"> art.</w:t>
      </w:r>
      <w:r w:rsidR="00F6261E">
        <w:t xml:space="preserve"> </w:t>
      </w:r>
      <w:r w:rsidR="00D03BC9" w:rsidRPr="003562D5">
        <w:t>86a</w:t>
      </w:r>
      <w:r w:rsidR="003D4242" w:rsidRPr="003562D5">
        <w:t>–</w:t>
      </w:r>
      <w:r w:rsidR="00D03BC9" w:rsidRPr="003562D5">
        <w:t>86c</w:t>
      </w:r>
      <w:r w:rsidR="00034AED" w:rsidRPr="003562D5">
        <w:t xml:space="preserve"> w</w:t>
      </w:r>
      <w:r w:rsidR="00F6261E">
        <w:t xml:space="preserve"> </w:t>
      </w:r>
      <w:r w:rsidR="00D03BC9" w:rsidRPr="003562D5">
        <w:t>brzmieniu:</w:t>
      </w:r>
    </w:p>
    <w:p w14:paraId="6B5FCFDE" w14:textId="77777777" w:rsidR="00D03BC9" w:rsidRPr="003562D5" w:rsidRDefault="008D375B" w:rsidP="00EB2B5C">
      <w:pPr>
        <w:pStyle w:val="ZARTzmartartykuempunktem"/>
        <w:rPr>
          <w:rFonts w:eastAsia="Calibri"/>
        </w:rPr>
      </w:pPr>
      <w:r w:rsidRPr="003562D5">
        <w:rPr>
          <w:rFonts w:eastAsia="Calibri"/>
        </w:rPr>
        <w:t>„</w:t>
      </w:r>
      <w:r w:rsidR="00D03BC9" w:rsidRPr="003562D5">
        <w:rPr>
          <w:rFonts w:eastAsia="Calibri"/>
        </w:rPr>
        <w:t>Art. 86a. Funkcjonariuszowi, na jego wniosek, udziela się urlopu wypoczynkowego bezpośrednio po urlopie macierzyńskim albo urlopie na warunkach urlopu macierzyńskiego, urlopie ojcowskim lub po urlopie rodzicielskim.</w:t>
      </w:r>
    </w:p>
    <w:p w14:paraId="55B65575" w14:textId="7BC6BC81" w:rsidR="00D03BC9" w:rsidRPr="003562D5" w:rsidRDefault="00D03BC9" w:rsidP="00EB2B5C">
      <w:pPr>
        <w:pStyle w:val="ZARTzmartartykuempunktem"/>
        <w:rPr>
          <w:rFonts w:eastAsia="Calibri"/>
        </w:rPr>
      </w:pPr>
      <w:r w:rsidRPr="003562D5">
        <w:rPr>
          <w:rFonts w:eastAsia="Calibri"/>
        </w:rPr>
        <w:lastRenderedPageBreak/>
        <w:t>Art. 86b. Funkcjonariuszowi skierowanemu do szkoły, na przeszkolenie lub na studia wyższe albo podyplomowe</w:t>
      </w:r>
      <w:r w:rsidR="00034AED" w:rsidRPr="003562D5">
        <w:rPr>
          <w:rFonts w:eastAsia="Calibri"/>
        </w:rPr>
        <w:t xml:space="preserve"> w</w:t>
      </w:r>
      <w:r w:rsidR="00F6261E">
        <w:rPr>
          <w:rFonts w:eastAsia="Calibri"/>
        </w:rPr>
        <w:t xml:space="preserve"> </w:t>
      </w:r>
      <w:r w:rsidRPr="003562D5">
        <w:rPr>
          <w:rFonts w:eastAsia="Calibri"/>
        </w:rPr>
        <w:t>kraju albo za granicą udziela się urlopu wypoczynkowego za dany rok kalendarzowy przed tym skierowaniem, jeżeli czas trwania nauki uniemożliwiałby udzielenie urlopu</w:t>
      </w:r>
      <w:r w:rsidR="00034AED" w:rsidRPr="003562D5">
        <w:rPr>
          <w:rFonts w:eastAsia="Calibri"/>
        </w:rPr>
        <w:t xml:space="preserve"> w</w:t>
      </w:r>
      <w:r w:rsidR="00F6261E">
        <w:rPr>
          <w:rFonts w:eastAsia="Calibri"/>
        </w:rPr>
        <w:t xml:space="preserve"> </w:t>
      </w:r>
      <w:r w:rsidRPr="003562D5">
        <w:rPr>
          <w:rFonts w:eastAsia="Calibri"/>
        </w:rPr>
        <w:t>trakcie lub po jej zakończeniu</w:t>
      </w:r>
      <w:r w:rsidR="00034AED" w:rsidRPr="003562D5">
        <w:rPr>
          <w:rFonts w:eastAsia="Calibri"/>
        </w:rPr>
        <w:t xml:space="preserve"> w</w:t>
      </w:r>
      <w:r w:rsidR="00F6261E">
        <w:rPr>
          <w:rFonts w:eastAsia="Calibri"/>
        </w:rPr>
        <w:t xml:space="preserve"> </w:t>
      </w:r>
      <w:r w:rsidRPr="003562D5">
        <w:rPr>
          <w:rFonts w:eastAsia="Calibri"/>
        </w:rPr>
        <w:t>tym roku kalendarzowym lub</w:t>
      </w:r>
      <w:r w:rsidR="00034AED" w:rsidRPr="003562D5">
        <w:rPr>
          <w:rFonts w:eastAsia="Calibri"/>
        </w:rPr>
        <w:t xml:space="preserve"> w</w:t>
      </w:r>
      <w:r w:rsidR="00F6261E">
        <w:rPr>
          <w:rFonts w:eastAsia="Calibri"/>
        </w:rPr>
        <w:t xml:space="preserve"> </w:t>
      </w:r>
      <w:r w:rsidRPr="003562D5">
        <w:rPr>
          <w:rFonts w:eastAsia="Calibri"/>
        </w:rPr>
        <w:t xml:space="preserve">ciągu pierwszych </w:t>
      </w:r>
      <w:r w:rsidR="00034AED" w:rsidRPr="003562D5">
        <w:rPr>
          <w:rFonts w:eastAsia="Calibri"/>
        </w:rPr>
        <w:t>3</w:t>
      </w:r>
      <w:r w:rsidR="00F6261E">
        <w:rPr>
          <w:rFonts w:eastAsia="Calibri"/>
        </w:rPr>
        <w:t xml:space="preserve"> </w:t>
      </w:r>
      <w:r w:rsidRPr="003562D5">
        <w:rPr>
          <w:rFonts w:eastAsia="Calibri"/>
        </w:rPr>
        <w:t>miesięcy następnego roku.</w:t>
      </w:r>
    </w:p>
    <w:p w14:paraId="4EF9533A" w14:textId="77777777" w:rsidR="00D03BC9" w:rsidRPr="003562D5" w:rsidRDefault="00D03BC9" w:rsidP="00EB2B5C">
      <w:pPr>
        <w:pStyle w:val="ZARTzmartartykuempunktem"/>
        <w:rPr>
          <w:rFonts w:eastAsia="Calibri"/>
        </w:rPr>
      </w:pPr>
      <w:r w:rsidRPr="003562D5">
        <w:rPr>
          <w:rFonts w:eastAsia="Calibri"/>
        </w:rPr>
        <w:t>Art. 86c. 1. Urlopu wypoczynkowego udziela:</w:t>
      </w:r>
    </w:p>
    <w:p w14:paraId="4DFABD39" w14:textId="02FBFA31" w:rsidR="00D03BC9" w:rsidRPr="003562D5" w:rsidRDefault="00D03BC9" w:rsidP="00EB2B5C">
      <w:pPr>
        <w:pStyle w:val="ZPKTzmpktartykuempunktem"/>
        <w:rPr>
          <w:rFonts w:eastAsia="Calibri"/>
        </w:rPr>
      </w:pPr>
      <w:r w:rsidRPr="003562D5">
        <w:rPr>
          <w:rFonts w:eastAsia="Calibri"/>
        </w:rPr>
        <w:t>1)</w:t>
      </w:r>
      <w:r w:rsidR="00004FF7" w:rsidRPr="003562D5">
        <w:rPr>
          <w:rFonts w:eastAsia="Calibri"/>
        </w:rPr>
        <w:tab/>
      </w:r>
      <w:r w:rsidRPr="003562D5">
        <w:rPr>
          <w:rFonts w:eastAsia="Calibri"/>
        </w:rPr>
        <w:t xml:space="preserve">minister właściwy do spraw wewnętrznych lub upoważnione przez niego osoby </w:t>
      </w:r>
      <w:r w:rsidR="00F6261E">
        <w:rPr>
          <w:rFonts w:eastAsia="Calibri"/>
        </w:rPr>
        <w:t>–</w:t>
      </w:r>
      <w:r w:rsidR="00034AED" w:rsidRPr="003562D5">
        <w:rPr>
          <w:rFonts w:eastAsia="Calibri"/>
        </w:rPr>
        <w:t xml:space="preserve"> </w:t>
      </w:r>
      <w:r w:rsidRPr="003562D5">
        <w:rPr>
          <w:rFonts w:eastAsia="Calibri"/>
        </w:rPr>
        <w:t>Komendantowi Głównemu Straży Granicznej;</w:t>
      </w:r>
    </w:p>
    <w:p w14:paraId="273A15CA" w14:textId="77777777" w:rsidR="00D03BC9" w:rsidRPr="003562D5" w:rsidRDefault="00D03BC9" w:rsidP="00EB2B5C">
      <w:pPr>
        <w:pStyle w:val="ZPKTzmpktartykuempunktem"/>
        <w:rPr>
          <w:rFonts w:eastAsia="Calibri"/>
        </w:rPr>
      </w:pPr>
      <w:r w:rsidRPr="003562D5">
        <w:rPr>
          <w:rFonts w:eastAsia="Calibri"/>
        </w:rPr>
        <w:t>2)</w:t>
      </w:r>
      <w:r w:rsidR="00004FF7" w:rsidRPr="003562D5">
        <w:rPr>
          <w:rFonts w:eastAsia="Calibri"/>
        </w:rPr>
        <w:tab/>
      </w:r>
      <w:r w:rsidRPr="003562D5">
        <w:rPr>
          <w:rFonts w:eastAsia="Calibri"/>
        </w:rPr>
        <w:t>Komendant Główny Straży Granicznej lub upoważnione przez niego osoby – zastępcom Komendanta Głównego Straży Granicznej, Komendantowi BSWSG, komendantom oddziałów Straży Granicznej, komendantom ośrodków szkolenia Straży Granicznej, komendantom ośrodków Straży Granicznej, kierownikom komórek organizacyjnych Komendy Głównej oraz innym podległym bezpośrednio funkcjonariuszom;</w:t>
      </w:r>
    </w:p>
    <w:p w14:paraId="7A62B74D" w14:textId="77777777" w:rsidR="00D03BC9" w:rsidRPr="003562D5" w:rsidRDefault="00D03BC9" w:rsidP="00EB2B5C">
      <w:pPr>
        <w:pStyle w:val="ZPKTzmpktartykuempunktem"/>
        <w:rPr>
          <w:rFonts w:eastAsia="Calibri"/>
        </w:rPr>
      </w:pPr>
      <w:r w:rsidRPr="003562D5">
        <w:rPr>
          <w:rFonts w:eastAsia="Calibri"/>
        </w:rPr>
        <w:t>3)</w:t>
      </w:r>
      <w:r w:rsidR="00004FF7" w:rsidRPr="003562D5">
        <w:rPr>
          <w:rFonts w:eastAsia="Calibri"/>
        </w:rPr>
        <w:tab/>
      </w:r>
      <w:r w:rsidRPr="003562D5">
        <w:rPr>
          <w:rFonts w:eastAsia="Calibri"/>
        </w:rPr>
        <w:t xml:space="preserve">Komendant BSWSG, komendanci oddziałów Straży Granicznej, komendanci ośrodków szkolenia Straży Granicznej, komendanci ośrodków Straży Granicznej, kierownicy komórek organizacyjnych Komendy Głównej lub upoważnione przez nich osoby – podległym funkcjonariuszom. </w:t>
      </w:r>
    </w:p>
    <w:p w14:paraId="381F0BC5" w14:textId="1AACB3D6" w:rsidR="00D03BC9" w:rsidRPr="003562D5" w:rsidRDefault="00D03BC9" w:rsidP="00EB2B5C">
      <w:pPr>
        <w:pStyle w:val="ZUSTzmustartykuempunktem"/>
        <w:rPr>
          <w:rFonts w:eastAsia="Calibri"/>
        </w:rPr>
      </w:pPr>
      <w:r w:rsidRPr="003562D5">
        <w:rPr>
          <w:rFonts w:eastAsia="Calibri"/>
        </w:rPr>
        <w:t>2. Urlop</w:t>
      </w:r>
      <w:r w:rsidR="00B9533C">
        <w:rPr>
          <w:rFonts w:eastAsia="Calibri"/>
        </w:rPr>
        <w:t>u</w:t>
      </w:r>
      <w:r w:rsidRPr="003562D5">
        <w:rPr>
          <w:rFonts w:eastAsia="Calibri"/>
        </w:rPr>
        <w:t xml:space="preserve"> wypoczynkow</w:t>
      </w:r>
      <w:r w:rsidR="00B9533C">
        <w:rPr>
          <w:rFonts w:eastAsia="Calibri"/>
        </w:rPr>
        <w:t>ego</w:t>
      </w:r>
      <w:r w:rsidRPr="003562D5">
        <w:rPr>
          <w:rFonts w:eastAsia="Calibri"/>
        </w:rPr>
        <w:t xml:space="preserve"> </w:t>
      </w:r>
      <w:r w:rsidR="00B9533C">
        <w:rPr>
          <w:rFonts w:eastAsia="Calibri"/>
        </w:rPr>
        <w:t>udziela się w miarę możliwości</w:t>
      </w:r>
      <w:r w:rsidRPr="003562D5">
        <w:rPr>
          <w:rFonts w:eastAsia="Calibri"/>
        </w:rPr>
        <w:t xml:space="preserve"> zgodnie</w:t>
      </w:r>
      <w:r w:rsidR="00034AED" w:rsidRPr="003562D5">
        <w:rPr>
          <w:rFonts w:eastAsia="Calibri"/>
        </w:rPr>
        <w:t xml:space="preserve"> z</w:t>
      </w:r>
      <w:r w:rsidR="00F6261E">
        <w:rPr>
          <w:rFonts w:eastAsia="Calibri"/>
        </w:rPr>
        <w:t xml:space="preserve"> </w:t>
      </w:r>
      <w:r w:rsidRPr="003562D5">
        <w:rPr>
          <w:rFonts w:eastAsia="Calibri"/>
        </w:rPr>
        <w:t>planem urlopów.</w:t>
      </w:r>
    </w:p>
    <w:p w14:paraId="1A1355B7" w14:textId="4B3488B0" w:rsidR="004F228E" w:rsidRPr="003562D5" w:rsidRDefault="00D03BC9" w:rsidP="00EB2B5C">
      <w:pPr>
        <w:pStyle w:val="ZUSTzmustartykuempunktem"/>
        <w:rPr>
          <w:rFonts w:eastAsia="Calibri"/>
        </w:rPr>
      </w:pPr>
      <w:r w:rsidRPr="003562D5">
        <w:rPr>
          <w:rFonts w:eastAsia="Calibri"/>
        </w:rPr>
        <w:t>3. Urlop wypoczynkowy może być wykorzyst</w:t>
      </w:r>
      <w:r w:rsidR="007022C9" w:rsidRPr="003562D5">
        <w:rPr>
          <w:rFonts w:eastAsia="Calibri"/>
        </w:rPr>
        <w:t>any, na wniosek funkcjonariusza</w:t>
      </w:r>
      <w:r w:rsidR="00721217">
        <w:rPr>
          <w:rFonts w:eastAsia="Calibri"/>
        </w:rPr>
        <w:t>,</w:t>
      </w:r>
      <w:r w:rsidRPr="003562D5">
        <w:rPr>
          <w:rFonts w:eastAsia="Calibri"/>
        </w:rPr>
        <w:t xml:space="preserve"> w</w:t>
      </w:r>
      <w:r w:rsidR="00721217">
        <w:rPr>
          <w:rFonts w:eastAsia="Calibri"/>
        </w:rPr>
        <w:t> </w:t>
      </w:r>
      <w:r w:rsidRPr="003562D5">
        <w:rPr>
          <w:rFonts w:eastAsia="Calibri"/>
        </w:rPr>
        <w:t>częściach,</w:t>
      </w:r>
      <w:r w:rsidR="00034AED" w:rsidRPr="003562D5">
        <w:rPr>
          <w:rFonts w:eastAsia="Calibri"/>
        </w:rPr>
        <w:t xml:space="preserve"> z</w:t>
      </w:r>
      <w:r w:rsidR="00F6261E">
        <w:rPr>
          <w:rFonts w:eastAsia="Calibri"/>
        </w:rPr>
        <w:t xml:space="preserve"> </w:t>
      </w:r>
      <w:r w:rsidRPr="003562D5">
        <w:rPr>
          <w:rFonts w:eastAsia="Calibri"/>
        </w:rPr>
        <w:t>tym że co najmniej jedna część urlopu obejmuje nie mniej niż 1</w:t>
      </w:r>
      <w:r w:rsidR="00034AED" w:rsidRPr="003562D5">
        <w:rPr>
          <w:rFonts w:eastAsia="Calibri"/>
        </w:rPr>
        <w:t>4</w:t>
      </w:r>
      <w:r w:rsidR="00F6261E">
        <w:rPr>
          <w:rFonts w:eastAsia="Calibri"/>
        </w:rPr>
        <w:t xml:space="preserve"> </w:t>
      </w:r>
      <w:r w:rsidRPr="003562D5">
        <w:rPr>
          <w:rFonts w:eastAsia="Calibri"/>
        </w:rPr>
        <w:t>kolejnych dni kalendarzowych</w:t>
      </w:r>
      <w:r w:rsidR="00721217">
        <w:rPr>
          <w:rFonts w:eastAsia="Calibri"/>
        </w:rPr>
        <w:t>,</w:t>
      </w:r>
      <w:r w:rsidRPr="003562D5">
        <w:rPr>
          <w:rFonts w:eastAsia="Calibri"/>
        </w:rPr>
        <w:t xml:space="preserve"> wliczając do tego okresu również dni wolne od służby przypadające</w:t>
      </w:r>
      <w:r w:rsidR="00034AED" w:rsidRPr="003562D5">
        <w:rPr>
          <w:rFonts w:eastAsia="Calibri"/>
        </w:rPr>
        <w:t xml:space="preserve"> w</w:t>
      </w:r>
      <w:r w:rsidR="00F6261E">
        <w:rPr>
          <w:rFonts w:eastAsia="Calibri"/>
        </w:rPr>
        <w:t xml:space="preserve"> </w:t>
      </w:r>
      <w:r w:rsidRPr="003562D5">
        <w:rPr>
          <w:rFonts w:eastAsia="Calibri"/>
        </w:rPr>
        <w:t>okresie urlopu oraz bezpośrednio przed jego rozpoczęciem lub po jego zakończeniu.</w:t>
      </w:r>
      <w:r w:rsidR="008D375B" w:rsidRPr="003562D5">
        <w:rPr>
          <w:rFonts w:eastAsia="Calibri"/>
        </w:rPr>
        <w:t>”</w:t>
      </w:r>
      <w:r w:rsidRPr="003562D5">
        <w:rPr>
          <w:rFonts w:eastAsia="Calibri"/>
        </w:rPr>
        <w:t>;</w:t>
      </w:r>
    </w:p>
    <w:p w14:paraId="72CC1C74" w14:textId="4449DA7D" w:rsidR="004F228E" w:rsidRPr="003562D5" w:rsidRDefault="00D03BC9" w:rsidP="006965DC">
      <w:pPr>
        <w:pStyle w:val="PKTpunkt"/>
      </w:pPr>
      <w:r w:rsidRPr="003562D5">
        <w:t>2</w:t>
      </w:r>
      <w:r w:rsidR="003B442A">
        <w:t>3</w:t>
      </w:r>
      <w:r w:rsidRPr="003562D5">
        <w:t>)</w:t>
      </w:r>
      <w:r w:rsidR="00004FF7" w:rsidRPr="003562D5">
        <w:tab/>
      </w:r>
      <w:r w:rsidRPr="003562D5">
        <w:t>w</w:t>
      </w:r>
      <w:r w:rsidR="00034AED" w:rsidRPr="003562D5">
        <w:t xml:space="preserve"> art.</w:t>
      </w:r>
      <w:r w:rsidR="00F6261E">
        <w:t xml:space="preserve"> </w:t>
      </w:r>
      <w:r w:rsidRPr="003562D5">
        <w:t>8</w:t>
      </w:r>
      <w:r w:rsidR="00034AED" w:rsidRPr="003562D5">
        <w:t>7 ust.</w:t>
      </w:r>
      <w:r w:rsidR="00F6261E">
        <w:t xml:space="preserve"> </w:t>
      </w:r>
      <w:r w:rsidR="00034AED" w:rsidRPr="003562D5">
        <w:t>3</w:t>
      </w:r>
      <w:r w:rsidR="00F6261E">
        <w:t xml:space="preserve"> </w:t>
      </w:r>
      <w:r w:rsidRPr="003562D5">
        <w:t>otrzymuje brzmienie:</w:t>
      </w:r>
    </w:p>
    <w:p w14:paraId="1B6C7937" w14:textId="17B9EA9E" w:rsidR="004F228E" w:rsidRPr="003562D5" w:rsidRDefault="008D375B" w:rsidP="006965DC">
      <w:pPr>
        <w:pStyle w:val="ZUSTzmustartykuempunktem"/>
        <w:rPr>
          <w:rFonts w:eastAsia="Calibri"/>
        </w:rPr>
      </w:pPr>
      <w:r w:rsidRPr="003562D5">
        <w:rPr>
          <w:rFonts w:eastAsia="Calibri"/>
        </w:rPr>
        <w:t>„</w:t>
      </w:r>
      <w:r w:rsidR="00D03BC9" w:rsidRPr="003562D5">
        <w:rPr>
          <w:rFonts w:eastAsia="Calibri"/>
        </w:rPr>
        <w:t>3. Zgodę na odwołanie funkcjonariusza</w:t>
      </w:r>
      <w:r w:rsidR="00034AED" w:rsidRPr="003562D5">
        <w:rPr>
          <w:rFonts w:eastAsia="Calibri"/>
        </w:rPr>
        <w:t xml:space="preserve"> z</w:t>
      </w:r>
      <w:r w:rsidR="00F6261E">
        <w:rPr>
          <w:rFonts w:eastAsia="Calibri"/>
        </w:rPr>
        <w:t xml:space="preserve"> </w:t>
      </w:r>
      <w:r w:rsidR="00D03BC9" w:rsidRPr="003562D5">
        <w:rPr>
          <w:rFonts w:eastAsia="Calibri"/>
        </w:rPr>
        <w:t>urlopu</w:t>
      </w:r>
      <w:r w:rsidR="00034AED" w:rsidRPr="003562D5">
        <w:rPr>
          <w:rFonts w:eastAsia="Calibri"/>
        </w:rPr>
        <w:t xml:space="preserve"> z</w:t>
      </w:r>
      <w:r w:rsidR="00F6261E">
        <w:rPr>
          <w:rFonts w:eastAsia="Calibri"/>
        </w:rPr>
        <w:t xml:space="preserve"> </w:t>
      </w:r>
      <w:r w:rsidR="00D03BC9" w:rsidRPr="003562D5">
        <w:rPr>
          <w:rFonts w:eastAsia="Calibri"/>
        </w:rPr>
        <w:t>ważnych względów służbowych oraz na wstrzymanie</w:t>
      </w:r>
      <w:r w:rsidR="00034AED" w:rsidRPr="003562D5">
        <w:rPr>
          <w:rFonts w:eastAsia="Calibri"/>
        </w:rPr>
        <w:t xml:space="preserve"> z</w:t>
      </w:r>
      <w:r w:rsidR="00F6261E">
        <w:rPr>
          <w:rFonts w:eastAsia="Calibri"/>
        </w:rPr>
        <w:t xml:space="preserve"> </w:t>
      </w:r>
      <w:r w:rsidR="00D03BC9" w:rsidRPr="003562D5">
        <w:rPr>
          <w:rFonts w:eastAsia="Calibri"/>
        </w:rPr>
        <w:t>tego powodu udzielenia urlopu</w:t>
      </w:r>
      <w:r w:rsidR="00034AED" w:rsidRPr="003562D5">
        <w:rPr>
          <w:rFonts w:eastAsia="Calibri"/>
        </w:rPr>
        <w:t xml:space="preserve"> w</w:t>
      </w:r>
      <w:r w:rsidR="00F6261E">
        <w:rPr>
          <w:rFonts w:eastAsia="Calibri"/>
        </w:rPr>
        <w:t xml:space="preserve"> </w:t>
      </w:r>
      <w:r w:rsidR="00D03BC9" w:rsidRPr="003562D5">
        <w:rPr>
          <w:rFonts w:eastAsia="Calibri"/>
        </w:rPr>
        <w:t>całości lub</w:t>
      </w:r>
      <w:r w:rsidR="00034AED" w:rsidRPr="003562D5">
        <w:rPr>
          <w:rFonts w:eastAsia="Calibri"/>
        </w:rPr>
        <w:t xml:space="preserve"> w</w:t>
      </w:r>
      <w:r w:rsidR="00F6261E">
        <w:rPr>
          <w:rFonts w:eastAsia="Calibri"/>
        </w:rPr>
        <w:t xml:space="preserve"> </w:t>
      </w:r>
      <w:r w:rsidR="00D03BC9" w:rsidRPr="003562D5">
        <w:rPr>
          <w:rFonts w:eastAsia="Calibri"/>
        </w:rPr>
        <w:t>części wyraża właściwy przełożony,</w:t>
      </w:r>
      <w:r w:rsidR="00034AED" w:rsidRPr="003562D5">
        <w:rPr>
          <w:rFonts w:eastAsia="Calibri"/>
        </w:rPr>
        <w:t xml:space="preserve"> o</w:t>
      </w:r>
      <w:r w:rsidR="00F6261E">
        <w:rPr>
          <w:rFonts w:eastAsia="Calibri"/>
        </w:rPr>
        <w:t xml:space="preserve"> </w:t>
      </w:r>
      <w:r w:rsidR="00D03BC9"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00D03BC9" w:rsidRPr="003562D5">
        <w:rPr>
          <w:rFonts w:eastAsia="Calibri"/>
        </w:rPr>
        <w:t>3</w:t>
      </w:r>
      <w:r w:rsidR="00034AED" w:rsidRPr="003562D5">
        <w:rPr>
          <w:rFonts w:eastAsia="Calibri"/>
        </w:rPr>
        <w:t>6 ust.</w:t>
      </w:r>
      <w:r w:rsidR="00F6261E">
        <w:rPr>
          <w:rFonts w:eastAsia="Calibri"/>
        </w:rPr>
        <w:t xml:space="preserve"> </w:t>
      </w:r>
      <w:r w:rsidR="00D03BC9" w:rsidRPr="003562D5">
        <w:rPr>
          <w:rFonts w:eastAsia="Calibri"/>
        </w:rPr>
        <w:t>1.</w:t>
      </w:r>
      <w:r w:rsidRPr="003562D5">
        <w:rPr>
          <w:rFonts w:eastAsia="Calibri"/>
        </w:rPr>
        <w:t>”</w:t>
      </w:r>
      <w:r w:rsidR="00D03BC9" w:rsidRPr="003562D5">
        <w:rPr>
          <w:rFonts w:eastAsia="Calibri"/>
        </w:rPr>
        <w:t>;</w:t>
      </w:r>
    </w:p>
    <w:p w14:paraId="2B72FC30" w14:textId="395CA8F1" w:rsidR="009C4A3E" w:rsidRPr="003562D5" w:rsidRDefault="00D03BC9" w:rsidP="006965DC">
      <w:pPr>
        <w:pStyle w:val="PKTpunkt"/>
      </w:pPr>
      <w:r w:rsidRPr="003562D5">
        <w:t>2</w:t>
      </w:r>
      <w:r w:rsidR="003B442A">
        <w:t>4</w:t>
      </w:r>
      <w:r w:rsidRPr="003562D5">
        <w:t>)</w:t>
      </w:r>
      <w:r w:rsidR="00004FF7" w:rsidRPr="003562D5">
        <w:tab/>
      </w:r>
      <w:r w:rsidR="003A6C1A" w:rsidRPr="003562D5">
        <w:t>w</w:t>
      </w:r>
      <w:r w:rsidR="00034AED" w:rsidRPr="003562D5">
        <w:t xml:space="preserve"> art.</w:t>
      </w:r>
      <w:r w:rsidR="00F6261E">
        <w:t xml:space="preserve"> </w:t>
      </w:r>
      <w:r w:rsidR="003A6C1A" w:rsidRPr="003562D5">
        <w:t>87a</w:t>
      </w:r>
      <w:r w:rsidR="00034AED" w:rsidRPr="003562D5">
        <w:t xml:space="preserve"> ust.</w:t>
      </w:r>
      <w:r w:rsidR="00F6261E">
        <w:t xml:space="preserve"> </w:t>
      </w:r>
      <w:r w:rsidR="00034AED" w:rsidRPr="003562D5">
        <w:t>1 i</w:t>
      </w:r>
      <w:r w:rsidR="00F6261E">
        <w:t xml:space="preserve"> </w:t>
      </w:r>
      <w:r w:rsidR="00A50A6D" w:rsidRPr="003562D5">
        <w:t>2</w:t>
      </w:r>
      <w:r w:rsidR="00F6261E">
        <w:t xml:space="preserve"> </w:t>
      </w:r>
      <w:r w:rsidR="003A6C1A" w:rsidRPr="003562D5">
        <w:t>otrzymują brzmienie:</w:t>
      </w:r>
    </w:p>
    <w:p w14:paraId="754182AB" w14:textId="0B2387D2" w:rsidR="003A6C1A" w:rsidRPr="003562D5" w:rsidRDefault="008D375B" w:rsidP="006965DC">
      <w:pPr>
        <w:pStyle w:val="ZUSTzmustartykuempunktem"/>
      </w:pPr>
      <w:r w:rsidRPr="003562D5">
        <w:t>„</w:t>
      </w:r>
      <w:r w:rsidR="003A6C1A" w:rsidRPr="003562D5">
        <w:t>1. Funkcjonariuszowi posiadającemu status weterana poszkodowanego przysługuje prawo do corocznego dodatkowego urlopu wypoczynkowego</w:t>
      </w:r>
      <w:r w:rsidR="00A50A6D" w:rsidRPr="003562D5">
        <w:t xml:space="preserve"> w</w:t>
      </w:r>
      <w:r w:rsidR="00F6261E">
        <w:t xml:space="preserve"> </w:t>
      </w:r>
      <w:r w:rsidR="003A6C1A" w:rsidRPr="003562D5">
        <w:t xml:space="preserve">wymiarze </w:t>
      </w:r>
      <w:r w:rsidR="00A50A6D" w:rsidRPr="003562D5">
        <w:t>5</w:t>
      </w:r>
      <w:r w:rsidR="00F6261E">
        <w:t xml:space="preserve"> </w:t>
      </w:r>
      <w:r w:rsidR="003A6C1A" w:rsidRPr="003562D5">
        <w:t>dni roboczych.</w:t>
      </w:r>
    </w:p>
    <w:p w14:paraId="6D3ED407" w14:textId="6D0B6129" w:rsidR="003A6C1A" w:rsidRPr="003562D5" w:rsidRDefault="003A6C1A" w:rsidP="006965DC">
      <w:pPr>
        <w:pStyle w:val="ZUSTzmustartykuempunktem"/>
      </w:pPr>
      <w:r w:rsidRPr="003562D5">
        <w:lastRenderedPageBreak/>
        <w:t>2. Prawo do urlopu,</w:t>
      </w:r>
      <w:r w:rsidR="00A50A6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nie przysługuje funkcjonariuszowi posiadającemu status weterana poszkodowanego uprawnionemu do urlopu wypoczynkowego</w:t>
      </w:r>
      <w:r w:rsidR="00A50A6D" w:rsidRPr="003562D5">
        <w:t xml:space="preserve"> i</w:t>
      </w:r>
      <w:r w:rsidR="00F6261E">
        <w:t xml:space="preserve"> </w:t>
      </w:r>
      <w:r w:rsidRPr="003562D5">
        <w:t>urlopów dodatkowych,</w:t>
      </w:r>
      <w:r w:rsidR="00A50A6D" w:rsidRPr="003562D5">
        <w:t xml:space="preserve"> z</w:t>
      </w:r>
      <w:r w:rsidR="00F6261E">
        <w:t xml:space="preserve"> </w:t>
      </w:r>
      <w:r w:rsidRPr="003562D5">
        <w:t>wyłączeniem urlopu dodatkowego</w:t>
      </w:r>
      <w:r w:rsidR="00A50A6D" w:rsidRPr="003562D5">
        <w:t xml:space="preserve"> z</w:t>
      </w:r>
      <w:r w:rsidR="00F6261E">
        <w:t xml:space="preserve"> </w:t>
      </w:r>
      <w:r w:rsidRPr="003562D5">
        <w:t>tytułu pełnienia służby</w:t>
      </w:r>
      <w:r w:rsidR="00A50A6D" w:rsidRPr="003562D5">
        <w:t xml:space="preserve"> w</w:t>
      </w:r>
      <w:r w:rsidR="00F6261E">
        <w:t xml:space="preserve"> </w:t>
      </w:r>
      <w:r w:rsidRPr="003562D5">
        <w:t>warunkach szczególnie uciążliwych lub szkodliwych dla zdrowia,</w:t>
      </w:r>
      <w:r w:rsidR="00A50A6D" w:rsidRPr="003562D5">
        <w:t xml:space="preserve"> w </w:t>
      </w:r>
      <w:r w:rsidRPr="003562D5">
        <w:t>wymiarze przekraczającym 2</w:t>
      </w:r>
      <w:r w:rsidR="00A50A6D" w:rsidRPr="003562D5">
        <w:t>6</w:t>
      </w:r>
      <w:r w:rsidR="00F6261E">
        <w:t xml:space="preserve"> </w:t>
      </w:r>
      <w:r w:rsidRPr="003562D5">
        <w:t>dni roboczych.</w:t>
      </w:r>
      <w:r w:rsidR="008D375B" w:rsidRPr="003562D5">
        <w:t>”</w:t>
      </w:r>
      <w:r w:rsidRPr="003562D5">
        <w:t>;</w:t>
      </w:r>
    </w:p>
    <w:p w14:paraId="1E58FEC4" w14:textId="526A6772" w:rsidR="00801FBE" w:rsidRPr="003562D5" w:rsidRDefault="00801FBE" w:rsidP="006965DC">
      <w:pPr>
        <w:pStyle w:val="PKTpunkt"/>
        <w:rPr>
          <w:rFonts w:eastAsia="Calibri"/>
        </w:rPr>
      </w:pPr>
      <w:r w:rsidRPr="003562D5">
        <w:t>2</w:t>
      </w:r>
      <w:r w:rsidR="003B442A">
        <w:t>5</w:t>
      </w:r>
      <w:r w:rsidRPr="003562D5">
        <w:t>)</w:t>
      </w:r>
      <w:r w:rsidR="00004FF7" w:rsidRPr="003562D5">
        <w:tab/>
      </w:r>
      <w:r w:rsidRPr="003562D5">
        <w:rPr>
          <w:rFonts w:eastAsia="Calibri"/>
        </w:rPr>
        <w:t>po</w:t>
      </w:r>
      <w:r w:rsidR="00034AED" w:rsidRPr="003562D5">
        <w:rPr>
          <w:rFonts w:eastAsia="Calibri"/>
        </w:rPr>
        <w:t xml:space="preserve"> art.</w:t>
      </w:r>
      <w:r w:rsidR="00F6261E">
        <w:rPr>
          <w:rFonts w:eastAsia="Calibri"/>
        </w:rPr>
        <w:t xml:space="preserve"> </w:t>
      </w:r>
      <w:r w:rsidRPr="003562D5">
        <w:rPr>
          <w:rFonts w:eastAsia="Calibri"/>
        </w:rPr>
        <w:t>87a dodaje się</w:t>
      </w:r>
      <w:r w:rsidR="00034AED" w:rsidRPr="003562D5">
        <w:rPr>
          <w:rFonts w:eastAsia="Calibri"/>
        </w:rPr>
        <w:t xml:space="preserve"> art.</w:t>
      </w:r>
      <w:r w:rsidR="00F6261E">
        <w:rPr>
          <w:rFonts w:eastAsia="Calibri"/>
        </w:rPr>
        <w:t xml:space="preserve"> </w:t>
      </w:r>
      <w:r w:rsidRPr="003562D5">
        <w:rPr>
          <w:rFonts w:eastAsia="Calibri"/>
        </w:rPr>
        <w:t>87b</w:t>
      </w:r>
      <w:r w:rsidR="007022C9" w:rsidRPr="003562D5">
        <w:rPr>
          <w:rFonts w:eastAsia="Calibri"/>
        </w:rPr>
        <w:t>–</w:t>
      </w:r>
      <w:r w:rsidRPr="003562D5">
        <w:rPr>
          <w:rFonts w:eastAsia="Calibri"/>
        </w:rPr>
        <w:t>87f</w:t>
      </w:r>
      <w:r w:rsidR="00034AED" w:rsidRPr="003562D5">
        <w:rPr>
          <w:rFonts w:eastAsia="Calibri"/>
        </w:rPr>
        <w:t xml:space="preserve"> w</w:t>
      </w:r>
      <w:r w:rsidR="00F6261E">
        <w:rPr>
          <w:rFonts w:eastAsia="Calibri"/>
        </w:rPr>
        <w:t xml:space="preserve"> </w:t>
      </w:r>
      <w:r w:rsidRPr="003562D5">
        <w:rPr>
          <w:rFonts w:eastAsia="Calibri"/>
        </w:rPr>
        <w:t>brzmieniu:</w:t>
      </w:r>
    </w:p>
    <w:p w14:paraId="5732602C" w14:textId="568CAED7" w:rsidR="00801FBE" w:rsidRPr="003562D5" w:rsidRDefault="008D375B" w:rsidP="00B71A70">
      <w:pPr>
        <w:pStyle w:val="ZARTzmartartykuempunktem"/>
        <w:rPr>
          <w:rFonts w:eastAsia="Calibri"/>
        </w:rPr>
      </w:pPr>
      <w:r w:rsidRPr="003562D5">
        <w:rPr>
          <w:rFonts w:eastAsia="Calibri"/>
        </w:rPr>
        <w:t>„</w:t>
      </w:r>
      <w:r w:rsidR="00801FBE" w:rsidRPr="003562D5">
        <w:rPr>
          <w:rFonts w:eastAsia="Calibri"/>
        </w:rPr>
        <w:t>Art. 87b. 1. Funkcjonariuszowi przysługuje coroczny płatny urlop dodatkowy ze względu na staż służby</w:t>
      </w:r>
      <w:r w:rsidR="00034AED" w:rsidRPr="003562D5">
        <w:rPr>
          <w:rFonts w:eastAsia="Calibri"/>
        </w:rPr>
        <w:t xml:space="preserve"> w</w:t>
      </w:r>
      <w:r w:rsidR="00F6261E">
        <w:rPr>
          <w:rFonts w:eastAsia="Calibri"/>
        </w:rPr>
        <w:t xml:space="preserve"> </w:t>
      </w:r>
      <w:r w:rsidR="00801FBE" w:rsidRPr="003562D5">
        <w:rPr>
          <w:rFonts w:eastAsia="Calibri"/>
        </w:rPr>
        <w:t>wymiarze:</w:t>
      </w:r>
    </w:p>
    <w:p w14:paraId="42A04FF3" w14:textId="570F6C29" w:rsidR="00801FBE" w:rsidRPr="003562D5" w:rsidRDefault="00801FBE" w:rsidP="00EB2B5C">
      <w:pPr>
        <w:pStyle w:val="ZPKTzmpktartykuempunktem"/>
      </w:pPr>
      <w:r w:rsidRPr="003562D5">
        <w:rPr>
          <w:rFonts w:eastAsia="Calibri"/>
        </w:rPr>
        <w:t>1)</w:t>
      </w:r>
      <w:r w:rsidR="00004FF7" w:rsidRPr="003562D5">
        <w:rPr>
          <w:rFonts w:eastAsia="Calibri"/>
        </w:rPr>
        <w:tab/>
      </w:r>
      <w:r w:rsidR="00034AED" w:rsidRPr="003562D5">
        <w:rPr>
          <w:rFonts w:eastAsia="Calibri"/>
        </w:rPr>
        <w:t>5</w:t>
      </w:r>
      <w:r w:rsidR="00F6261E">
        <w:rPr>
          <w:rFonts w:eastAsia="Calibri"/>
        </w:rPr>
        <w:t xml:space="preserve"> </w:t>
      </w:r>
      <w:r w:rsidRPr="003562D5">
        <w:rPr>
          <w:rFonts w:eastAsia="Calibri"/>
        </w:rPr>
        <w:t xml:space="preserve">dni roboczych – </w:t>
      </w:r>
      <w:r w:rsidRPr="003562D5">
        <w:t>dla funkcjonariusza posiadającego 1</w:t>
      </w:r>
      <w:r w:rsidR="00034AED" w:rsidRPr="003562D5">
        <w:t>5</w:t>
      </w:r>
      <w:r w:rsidR="00CC1C48">
        <w:t>-</w:t>
      </w:r>
      <w:r w:rsidRPr="003562D5">
        <w:t>letni staż służby;</w:t>
      </w:r>
    </w:p>
    <w:p w14:paraId="1B28008F" w14:textId="05B54261" w:rsidR="00801FBE" w:rsidRPr="003562D5" w:rsidRDefault="00801FBE" w:rsidP="00EB2B5C">
      <w:pPr>
        <w:pStyle w:val="ZPKTzmpktartykuempunktem"/>
      </w:pPr>
      <w:r w:rsidRPr="003562D5">
        <w:t>2)</w:t>
      </w:r>
      <w:r w:rsidR="00004FF7" w:rsidRPr="003562D5">
        <w:tab/>
      </w:r>
      <w:r w:rsidR="00034AED" w:rsidRPr="003562D5">
        <w:t>9</w:t>
      </w:r>
      <w:r w:rsidR="00F6261E">
        <w:t xml:space="preserve"> </w:t>
      </w:r>
      <w:r w:rsidRPr="003562D5">
        <w:t xml:space="preserve">dni roboczych </w:t>
      </w:r>
      <w:r w:rsidR="003D4242" w:rsidRPr="003562D5">
        <w:t>–</w:t>
      </w:r>
      <w:r w:rsidRPr="003562D5">
        <w:t xml:space="preserve"> dla funkcjonariusza posiadającego 2</w:t>
      </w:r>
      <w:r w:rsidR="00034AED" w:rsidRPr="003562D5">
        <w:t>0</w:t>
      </w:r>
      <w:r w:rsidR="00CC1C48">
        <w:t>-</w:t>
      </w:r>
      <w:r w:rsidRPr="003562D5">
        <w:t>letni staż służby;</w:t>
      </w:r>
    </w:p>
    <w:p w14:paraId="68AA3B46" w14:textId="15C042C8" w:rsidR="00801FBE" w:rsidRPr="003562D5" w:rsidRDefault="00801FBE" w:rsidP="00EB2B5C">
      <w:pPr>
        <w:pStyle w:val="ZPKTzmpktartykuempunktem"/>
      </w:pPr>
      <w:r w:rsidRPr="003562D5">
        <w:t>3)</w:t>
      </w:r>
      <w:r w:rsidR="00004FF7" w:rsidRPr="003562D5">
        <w:tab/>
      </w:r>
      <w:r w:rsidRPr="003562D5">
        <w:t>1</w:t>
      </w:r>
      <w:r w:rsidR="00034AED" w:rsidRPr="003562D5">
        <w:t>3</w:t>
      </w:r>
      <w:r w:rsidR="00F6261E">
        <w:t xml:space="preserve"> </w:t>
      </w:r>
      <w:r w:rsidRPr="003562D5">
        <w:t xml:space="preserve">dni roboczych </w:t>
      </w:r>
      <w:r w:rsidR="003D4242" w:rsidRPr="003562D5">
        <w:t>–</w:t>
      </w:r>
      <w:r w:rsidRPr="003562D5">
        <w:t xml:space="preserve"> dla funkcjonariusza posiadającego 2</w:t>
      </w:r>
      <w:r w:rsidR="00034AED" w:rsidRPr="003562D5">
        <w:t>5</w:t>
      </w:r>
      <w:r w:rsidR="00CC1C48">
        <w:t>-</w:t>
      </w:r>
      <w:r w:rsidRPr="003562D5">
        <w:t>letni staż służby.</w:t>
      </w:r>
    </w:p>
    <w:p w14:paraId="65B0D7A6" w14:textId="77BE0903" w:rsidR="00686F57" w:rsidRDefault="00801FBE" w:rsidP="006965DC">
      <w:pPr>
        <w:pStyle w:val="ZUSTzmustartykuempunktem"/>
      </w:pPr>
      <w:r w:rsidRPr="003562D5">
        <w:t>2.</w:t>
      </w:r>
      <w:r w:rsidR="00F6261E">
        <w:t xml:space="preserve"> </w:t>
      </w:r>
      <w:r w:rsidRPr="003562D5">
        <w:t>Do stażu służby,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zalicza się</w:t>
      </w:r>
      <w:r w:rsidR="00686F57">
        <w:t xml:space="preserve"> okresy:</w:t>
      </w:r>
    </w:p>
    <w:p w14:paraId="4C4DF8BC" w14:textId="770C460E" w:rsidR="00686F57" w:rsidRDefault="00686F57" w:rsidP="00EB2B5C">
      <w:pPr>
        <w:pStyle w:val="ZPKTzmpktartykuempunktem"/>
      </w:pPr>
      <w:r>
        <w:t>1)</w:t>
      </w:r>
      <w:r w:rsidR="00846193">
        <w:tab/>
      </w:r>
      <w:r w:rsidR="00801FBE" w:rsidRPr="003562D5">
        <w:t>służby</w:t>
      </w:r>
      <w:r w:rsidR="00034AED" w:rsidRPr="003562D5">
        <w:t xml:space="preserve"> w</w:t>
      </w:r>
      <w:r w:rsidR="00F6261E">
        <w:t xml:space="preserve"> </w:t>
      </w:r>
      <w:r w:rsidR="00801FBE" w:rsidRPr="003562D5">
        <w:t>Straży Granicznej</w:t>
      </w:r>
      <w:r>
        <w:t>;</w:t>
      </w:r>
    </w:p>
    <w:p w14:paraId="664C20AE" w14:textId="725B531D" w:rsidR="00686F57" w:rsidRDefault="00686F57" w:rsidP="00EB2B5C">
      <w:pPr>
        <w:pStyle w:val="ZPKTzmpktartykuempunktem"/>
      </w:pPr>
      <w:r>
        <w:t>2</w:t>
      </w:r>
      <w:r w:rsidR="00846193">
        <w:t>)</w:t>
      </w:r>
      <w:r w:rsidR="00846193">
        <w:tab/>
      </w:r>
      <w:r>
        <w:t xml:space="preserve">służby w Policji, </w:t>
      </w:r>
      <w:r w:rsidRPr="003562D5">
        <w:t>Agencji Bezpieczeństwa Wewnętrznego, Agencji Wywiadu, Służbie Kontrwywiadu Wojskowego, Służbie Wywiadu Wojskowego, Centralnym Biurze Antykorupcyjnym, Straży Marszałkowskiej, Służbie Ochrony Państwa, Państwowej Straży Pożarnej, Służbie Celnej, Służbie Celno</w:t>
      </w:r>
      <w:r w:rsidR="00F6261E">
        <w:t>-</w:t>
      </w:r>
      <w:r w:rsidRPr="003562D5">
        <w:t>Skarbowej i</w:t>
      </w:r>
      <w:r w:rsidR="00F6261E">
        <w:t xml:space="preserve"> </w:t>
      </w:r>
      <w:r w:rsidRPr="003562D5">
        <w:t xml:space="preserve">Służbie Więziennej; </w:t>
      </w:r>
    </w:p>
    <w:p w14:paraId="118EB1FE" w14:textId="2D601FDF" w:rsidR="00686F57" w:rsidRDefault="00686F57" w:rsidP="00EB2B5C">
      <w:pPr>
        <w:pStyle w:val="ZPKTzmpktartykuempunktem"/>
      </w:pPr>
      <w:r w:rsidRPr="003562D5">
        <w:t>3)</w:t>
      </w:r>
      <w:r w:rsidR="00846193">
        <w:tab/>
      </w:r>
      <w:r w:rsidRPr="003562D5">
        <w:t>traktowane jako równorzędne ze służbą, o</w:t>
      </w:r>
      <w:r w:rsidR="00F6261E">
        <w:t xml:space="preserve"> </w:t>
      </w:r>
      <w:r w:rsidRPr="003562D5">
        <w:t>której mowa w</w:t>
      </w:r>
      <w:r w:rsidR="00F6261E">
        <w:t xml:space="preserve"> </w:t>
      </w:r>
      <w:r w:rsidRPr="003562D5">
        <w:t>pkt</w:t>
      </w:r>
      <w:r w:rsidR="00F6261E">
        <w:t xml:space="preserve"> </w:t>
      </w:r>
      <w:r w:rsidRPr="003562D5">
        <w:t>1 i</w:t>
      </w:r>
      <w:r w:rsidR="00F6261E">
        <w:t xml:space="preserve"> </w:t>
      </w:r>
      <w:r w:rsidRPr="003562D5">
        <w:t>2, wymienione w</w:t>
      </w:r>
      <w:r w:rsidR="00721217">
        <w:t> </w:t>
      </w:r>
      <w:r w:rsidRPr="003562D5">
        <w:t>art.</w:t>
      </w:r>
      <w:r w:rsidR="00F6261E">
        <w:t xml:space="preserve"> </w:t>
      </w:r>
      <w:r w:rsidRPr="003562D5">
        <w:t>13</w:t>
      </w:r>
      <w:r w:rsidR="00F6261E">
        <w:t xml:space="preserve"> </w:t>
      </w:r>
      <w:r w:rsidRPr="003562D5">
        <w:t>ustawy z</w:t>
      </w:r>
      <w:r w:rsidR="00F6261E">
        <w:t xml:space="preserve"> </w:t>
      </w:r>
      <w:r w:rsidRPr="003562D5">
        <w:t>dnia 18</w:t>
      </w:r>
      <w:r w:rsidR="00F6261E">
        <w:t xml:space="preserve"> </w:t>
      </w:r>
      <w:r w:rsidRPr="003562D5">
        <w:t>lutego 1994</w:t>
      </w:r>
      <w:r w:rsidR="00F6261E">
        <w:t xml:space="preserve"> </w:t>
      </w:r>
      <w:r w:rsidRPr="003562D5">
        <w:t>r. o</w:t>
      </w:r>
      <w:r w:rsidR="00F6261E">
        <w:t xml:space="preserve"> </w:t>
      </w:r>
      <w:r w:rsidRPr="003562D5">
        <w:t xml:space="preserve">zaopatrzeniu emerytalnym funkcjonariuszy Policji, Agencji Bezpieczeństwa Wewnętrznego, Agencji Wywiadu, Służby Kontrwywiadu Wojskowego, Służby Wywiadu Wojskowego, Centralnego Biura Antykorupcyjnego, Straży Granicznej, </w:t>
      </w:r>
      <w:r w:rsidR="001F79B4">
        <w:t xml:space="preserve">Straży Marszałkowskiej, </w:t>
      </w:r>
      <w:r w:rsidRPr="003562D5">
        <w:t>Służby Ochrony Państwa, Państwowej Straży Pożarnej, Służby Celno</w:t>
      </w:r>
      <w:r w:rsidR="00F6261E">
        <w:t>-</w:t>
      </w:r>
      <w:r w:rsidRPr="003562D5">
        <w:t>Skarbowej i</w:t>
      </w:r>
      <w:r w:rsidR="00721217">
        <w:t> </w:t>
      </w:r>
      <w:r w:rsidRPr="003562D5">
        <w:t>Służby Więziennej oraz ich rodzin (Dz. U. z 2020 r. poz. 723)</w:t>
      </w:r>
      <w:r>
        <w:t>;</w:t>
      </w:r>
    </w:p>
    <w:p w14:paraId="2A4F1DA3" w14:textId="76462AE1" w:rsidR="00686F57" w:rsidRDefault="00686F57" w:rsidP="00EB2B5C">
      <w:pPr>
        <w:pStyle w:val="ZPKTzmpktartykuempunktem"/>
      </w:pPr>
      <w:r>
        <w:t>4</w:t>
      </w:r>
      <w:r w:rsidR="00846193">
        <w:t>)</w:t>
      </w:r>
      <w:r w:rsidR="00846193">
        <w:tab/>
      </w:r>
      <w:r w:rsidR="001F1E8B" w:rsidRPr="003562D5">
        <w:t>pracy zaliczonej do wysługi lat w</w:t>
      </w:r>
      <w:r w:rsidR="00F6261E">
        <w:t xml:space="preserve"> </w:t>
      </w:r>
      <w:r w:rsidR="001F1E8B" w:rsidRPr="003562D5">
        <w:t>Straży Granicznej na podstawie art.</w:t>
      </w:r>
      <w:r w:rsidR="00F6261E">
        <w:t xml:space="preserve"> </w:t>
      </w:r>
      <w:r w:rsidR="001F1E8B" w:rsidRPr="003562D5">
        <w:t>151 ust.</w:t>
      </w:r>
      <w:r w:rsidR="00F6261E">
        <w:t xml:space="preserve"> </w:t>
      </w:r>
      <w:r w:rsidR="001F1E8B" w:rsidRPr="003562D5">
        <w:t>5.</w:t>
      </w:r>
    </w:p>
    <w:p w14:paraId="3830D12E" w14:textId="7CE7E794" w:rsidR="00801FBE" w:rsidRPr="003562D5" w:rsidRDefault="00801FBE" w:rsidP="00EB2B5C">
      <w:pPr>
        <w:pStyle w:val="ZUSTzmustartykuempunktem"/>
        <w:rPr>
          <w:rFonts w:eastAsia="Calibri"/>
        </w:rPr>
      </w:pPr>
      <w:r w:rsidRPr="003562D5">
        <w:t xml:space="preserve">3. </w:t>
      </w:r>
      <w:r w:rsidRPr="003562D5">
        <w:rPr>
          <w:rFonts w:eastAsia="Calibri"/>
        </w:rPr>
        <w:t>Funkcjonariuszowi przysługuje coroczny płatny urlop dodatkowy ze względu na osiągnięty wiek</w:t>
      </w:r>
      <w:r w:rsidR="00034AED" w:rsidRPr="003562D5">
        <w:rPr>
          <w:rFonts w:eastAsia="Calibri"/>
        </w:rPr>
        <w:t xml:space="preserve"> w</w:t>
      </w:r>
      <w:r w:rsidR="00F6261E">
        <w:rPr>
          <w:rFonts w:eastAsia="Calibri"/>
        </w:rPr>
        <w:t xml:space="preserve"> </w:t>
      </w:r>
      <w:r w:rsidRPr="003562D5">
        <w:rPr>
          <w:rFonts w:eastAsia="Calibri"/>
        </w:rPr>
        <w:t>wymiarze:</w:t>
      </w:r>
    </w:p>
    <w:p w14:paraId="43D598D1" w14:textId="51F020B3" w:rsidR="00801FBE" w:rsidRPr="003562D5" w:rsidRDefault="00801FBE" w:rsidP="00EB2B5C">
      <w:pPr>
        <w:pStyle w:val="ZPKTzmpktartykuempunktem"/>
      </w:pPr>
      <w:r w:rsidRPr="003562D5">
        <w:rPr>
          <w:rFonts w:eastAsia="Calibri"/>
        </w:rPr>
        <w:t>1)</w:t>
      </w:r>
      <w:r w:rsidR="009E3219" w:rsidRPr="003562D5">
        <w:rPr>
          <w:rFonts w:eastAsia="Calibri"/>
        </w:rPr>
        <w:tab/>
      </w:r>
      <w:r w:rsidR="00034AED" w:rsidRPr="003562D5">
        <w:rPr>
          <w:rFonts w:eastAsia="Calibri"/>
        </w:rPr>
        <w:t>5</w:t>
      </w:r>
      <w:r w:rsidR="00F6261E">
        <w:rPr>
          <w:rFonts w:eastAsia="Calibri"/>
        </w:rPr>
        <w:t xml:space="preserve"> </w:t>
      </w:r>
      <w:r w:rsidRPr="003562D5">
        <w:rPr>
          <w:rFonts w:eastAsia="Calibri"/>
        </w:rPr>
        <w:t xml:space="preserve">dni roboczych – </w:t>
      </w:r>
      <w:r w:rsidRPr="003562D5">
        <w:t>po ukończeniu 4</w:t>
      </w:r>
      <w:r w:rsidR="00034AED" w:rsidRPr="003562D5">
        <w:t>0</w:t>
      </w:r>
      <w:r w:rsidR="00F6261E">
        <w:t xml:space="preserve"> </w:t>
      </w:r>
      <w:r w:rsidRPr="003562D5">
        <w:t>lat życia;</w:t>
      </w:r>
    </w:p>
    <w:p w14:paraId="74547239" w14:textId="5AD84058" w:rsidR="00801FBE" w:rsidRPr="003562D5" w:rsidRDefault="00801FBE" w:rsidP="00EB2B5C">
      <w:pPr>
        <w:pStyle w:val="ZPKTzmpktartykuempunktem"/>
      </w:pPr>
      <w:r w:rsidRPr="003562D5">
        <w:t>2)</w:t>
      </w:r>
      <w:r w:rsidR="009E3219" w:rsidRPr="003562D5">
        <w:tab/>
      </w:r>
      <w:r w:rsidR="00034AED" w:rsidRPr="003562D5">
        <w:t>9</w:t>
      </w:r>
      <w:r w:rsidR="00F6261E">
        <w:t xml:space="preserve"> </w:t>
      </w:r>
      <w:r w:rsidRPr="003562D5">
        <w:t xml:space="preserve">dni roboczych </w:t>
      </w:r>
      <w:r w:rsidR="003D4242" w:rsidRPr="003562D5">
        <w:t>–</w:t>
      </w:r>
      <w:r w:rsidRPr="003562D5">
        <w:t xml:space="preserve"> po ukończeniu 4</w:t>
      </w:r>
      <w:r w:rsidR="00034AED" w:rsidRPr="003562D5">
        <w:t>5</w:t>
      </w:r>
      <w:r w:rsidR="00F6261E">
        <w:t xml:space="preserve"> </w:t>
      </w:r>
      <w:r w:rsidRPr="003562D5">
        <w:t>lat życia;</w:t>
      </w:r>
    </w:p>
    <w:p w14:paraId="66AEEEEA" w14:textId="0C54B820" w:rsidR="00801FBE" w:rsidRPr="003562D5" w:rsidRDefault="00801FBE" w:rsidP="00EB2B5C">
      <w:pPr>
        <w:pStyle w:val="ZPKTzmpktartykuempunktem"/>
      </w:pPr>
      <w:r w:rsidRPr="003562D5">
        <w:t>3)</w:t>
      </w:r>
      <w:r w:rsidR="009E3219" w:rsidRPr="003562D5">
        <w:tab/>
      </w:r>
      <w:r w:rsidRPr="003562D5">
        <w:t>1</w:t>
      </w:r>
      <w:r w:rsidR="00034AED" w:rsidRPr="003562D5">
        <w:t>3</w:t>
      </w:r>
      <w:r w:rsidR="00F6261E">
        <w:t xml:space="preserve"> </w:t>
      </w:r>
      <w:r w:rsidRPr="003562D5">
        <w:t xml:space="preserve">dni roboczych </w:t>
      </w:r>
      <w:r w:rsidR="003D4242" w:rsidRPr="003562D5">
        <w:t>–</w:t>
      </w:r>
      <w:r w:rsidRPr="003562D5">
        <w:t xml:space="preserve"> po ukończeniu 5</w:t>
      </w:r>
      <w:r w:rsidR="00034AED" w:rsidRPr="003562D5">
        <w:t>5</w:t>
      </w:r>
      <w:r w:rsidR="00F6261E">
        <w:t xml:space="preserve"> </w:t>
      </w:r>
      <w:r w:rsidRPr="003562D5">
        <w:t>lat życia.</w:t>
      </w:r>
    </w:p>
    <w:p w14:paraId="60106ABC" w14:textId="0BCEA756" w:rsidR="00A260F6" w:rsidRPr="003562D5" w:rsidRDefault="00801FBE" w:rsidP="00EB2B5C">
      <w:pPr>
        <w:pStyle w:val="ZUSTzmustartykuempunktem"/>
      </w:pPr>
      <w:r w:rsidRPr="003562D5">
        <w:lastRenderedPageBreak/>
        <w:t>4. Funkcjonariuszowi pełniącemu służbę</w:t>
      </w:r>
      <w:r w:rsidR="00034AED" w:rsidRPr="003562D5">
        <w:t xml:space="preserve"> w</w:t>
      </w:r>
      <w:r w:rsidR="00F6261E">
        <w:t xml:space="preserve"> </w:t>
      </w:r>
      <w:r w:rsidRPr="003562D5">
        <w:t>warunkach szczególnie uciążliwych lub szkodliwych dla zdrowia przysługuje</w:t>
      </w:r>
      <w:r w:rsidR="00721217">
        <w:t>,</w:t>
      </w:r>
      <w:r w:rsidR="00034AED" w:rsidRPr="003562D5">
        <w:t xml:space="preserve"> w</w:t>
      </w:r>
      <w:r w:rsidR="00F6261E">
        <w:t xml:space="preserve"> </w:t>
      </w:r>
      <w:r w:rsidRPr="003562D5">
        <w:t>zależności od stopnia szkodliwości, coroczny płatny urlop dodatkowy</w:t>
      </w:r>
      <w:r w:rsidR="00034AED" w:rsidRPr="003562D5">
        <w:t xml:space="preserve"> w</w:t>
      </w:r>
      <w:r w:rsidR="00F6261E">
        <w:t xml:space="preserve"> </w:t>
      </w:r>
      <w:r w:rsidRPr="003562D5">
        <w:t>wymiarze:</w:t>
      </w:r>
    </w:p>
    <w:p w14:paraId="70DBA56E" w14:textId="5410E1ED" w:rsidR="00A260F6" w:rsidRPr="003562D5" w:rsidRDefault="00801FBE" w:rsidP="00EB2B5C">
      <w:pPr>
        <w:pStyle w:val="ZPKTzmpktartykuempunktem"/>
      </w:pPr>
      <w:r w:rsidRPr="003562D5">
        <w:t>1)</w:t>
      </w:r>
      <w:r w:rsidR="009E3219" w:rsidRPr="003562D5">
        <w:tab/>
      </w:r>
      <w:r w:rsidR="00034AED" w:rsidRPr="003562D5">
        <w:t>5</w:t>
      </w:r>
      <w:r w:rsidR="00F6261E">
        <w:t xml:space="preserve"> </w:t>
      </w:r>
      <w:r w:rsidRPr="003562D5">
        <w:t>dni roboczych – przy pierwszym stopniu szkodliwości;</w:t>
      </w:r>
    </w:p>
    <w:p w14:paraId="356665D2" w14:textId="26B83204" w:rsidR="00A260F6" w:rsidRPr="003562D5" w:rsidRDefault="00801FBE" w:rsidP="00EB2B5C">
      <w:pPr>
        <w:pStyle w:val="ZPKTzmpktartykuempunktem"/>
      </w:pPr>
      <w:r w:rsidRPr="003562D5">
        <w:t>2)</w:t>
      </w:r>
      <w:r w:rsidR="009E3219" w:rsidRPr="003562D5">
        <w:tab/>
      </w:r>
      <w:r w:rsidR="00034AED" w:rsidRPr="003562D5">
        <w:t>7</w:t>
      </w:r>
      <w:r w:rsidR="00F6261E">
        <w:t xml:space="preserve"> </w:t>
      </w:r>
      <w:r w:rsidRPr="003562D5">
        <w:t>dni roboczych – przy drugim stopniu szkodliwości;</w:t>
      </w:r>
    </w:p>
    <w:p w14:paraId="345D02AE" w14:textId="03639308" w:rsidR="00A260F6" w:rsidRPr="003562D5" w:rsidRDefault="00801FBE" w:rsidP="00EB2B5C">
      <w:pPr>
        <w:pStyle w:val="ZPKTzmpktartykuempunktem"/>
      </w:pPr>
      <w:r w:rsidRPr="003562D5">
        <w:t>3)</w:t>
      </w:r>
      <w:r w:rsidR="009E3219" w:rsidRPr="003562D5">
        <w:tab/>
      </w:r>
      <w:r w:rsidR="00034AED" w:rsidRPr="003562D5">
        <w:t>9</w:t>
      </w:r>
      <w:r w:rsidR="00F6261E">
        <w:t xml:space="preserve"> </w:t>
      </w:r>
      <w:r w:rsidRPr="003562D5">
        <w:t>dni roboczych – przy trzecim stopniu szkodliwości;</w:t>
      </w:r>
    </w:p>
    <w:p w14:paraId="6F3C9B6F" w14:textId="1E0C49A3" w:rsidR="004F228E" w:rsidRPr="003562D5" w:rsidRDefault="00801FBE" w:rsidP="00EB2B5C">
      <w:pPr>
        <w:pStyle w:val="ZPKTzmpktartykuempunktem"/>
      </w:pPr>
      <w:r w:rsidRPr="003562D5">
        <w:t>4)</w:t>
      </w:r>
      <w:r w:rsidR="009E3219" w:rsidRPr="003562D5">
        <w:tab/>
      </w:r>
      <w:r w:rsidRPr="003562D5">
        <w:t>1</w:t>
      </w:r>
      <w:r w:rsidR="00034AED" w:rsidRPr="003562D5">
        <w:t>3</w:t>
      </w:r>
      <w:r w:rsidR="00F6261E">
        <w:t xml:space="preserve"> </w:t>
      </w:r>
      <w:r w:rsidRPr="003562D5">
        <w:t>dni roboczych – przy czwartym stopniu szkodliwości.</w:t>
      </w:r>
    </w:p>
    <w:p w14:paraId="0323E372" w14:textId="0E367F6A" w:rsidR="00A260F6" w:rsidRPr="003562D5" w:rsidRDefault="00801FBE" w:rsidP="00EB2B5C">
      <w:pPr>
        <w:pStyle w:val="ZUSTzmustartykuempunktem"/>
      </w:pPr>
      <w:r w:rsidRPr="003562D5">
        <w:t>5. Urlop,</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4, przyznaje się funkcjonariuszowi</w:t>
      </w:r>
      <w:r w:rsidR="00034AED" w:rsidRPr="003562D5">
        <w:t xml:space="preserve"> z</w:t>
      </w:r>
      <w:r w:rsidR="00F6261E">
        <w:t xml:space="preserve"> </w:t>
      </w:r>
      <w:r w:rsidRPr="003562D5">
        <w:t>dniem upływu roku nieprzerwanego pełnienia służby</w:t>
      </w:r>
      <w:r w:rsidR="00034AED" w:rsidRPr="003562D5">
        <w:t xml:space="preserve"> w</w:t>
      </w:r>
      <w:r w:rsidR="00F6261E">
        <w:t xml:space="preserve"> </w:t>
      </w:r>
      <w:r w:rsidRPr="003562D5">
        <w:t>warunkach szczególnie uciążliwych lub szkodliwych dla zdrowia.</w:t>
      </w:r>
    </w:p>
    <w:p w14:paraId="12D9321B" w14:textId="7ABCEC65" w:rsidR="00A260F6" w:rsidRPr="003562D5" w:rsidRDefault="00801FBE" w:rsidP="00EB2B5C">
      <w:pPr>
        <w:pStyle w:val="ZUSTzmustartykuempunktem"/>
      </w:pPr>
      <w:r w:rsidRPr="003562D5">
        <w:t>6. Przerwy</w:t>
      </w:r>
      <w:r w:rsidR="00034AED" w:rsidRPr="003562D5">
        <w:t xml:space="preserve"> w</w:t>
      </w:r>
      <w:r w:rsidR="00F6261E">
        <w:t xml:space="preserve"> </w:t>
      </w:r>
      <w:r w:rsidRPr="003562D5">
        <w:t>pełnieniu służby</w:t>
      </w:r>
      <w:r w:rsidR="00034AED" w:rsidRPr="003562D5">
        <w:t xml:space="preserve"> w</w:t>
      </w:r>
      <w:r w:rsidR="00F6261E">
        <w:t xml:space="preserve"> </w:t>
      </w:r>
      <w:r w:rsidRPr="003562D5">
        <w:t>warunkach szczególnie uciążliwych lub szkodliwych dla zdrowia</w:t>
      </w:r>
      <w:r w:rsidR="00034AED" w:rsidRPr="003562D5">
        <w:t xml:space="preserve"> z</w:t>
      </w:r>
      <w:r w:rsidR="00F6261E">
        <w:t xml:space="preserve"> </w:t>
      </w:r>
      <w:r w:rsidRPr="003562D5">
        <w:t>powodu choroby, urlopu, zwolnienia od zajęć służbowych,</w:t>
      </w:r>
      <w:r w:rsidR="00034AED" w:rsidRPr="003562D5">
        <w:t xml:space="preserve"> a </w:t>
      </w:r>
      <w:r w:rsidRPr="003562D5">
        <w:t>także wynikające</w:t>
      </w:r>
      <w:r w:rsidR="00034AED" w:rsidRPr="003562D5">
        <w:t xml:space="preserve"> z</w:t>
      </w:r>
      <w:r w:rsidR="00F6261E">
        <w:t xml:space="preserve"> </w:t>
      </w:r>
      <w:r w:rsidRPr="003562D5">
        <w:t>potrzeb służbowych, trwające łącznie nie dłużej niż 9</w:t>
      </w:r>
      <w:r w:rsidR="00034AED" w:rsidRPr="003562D5">
        <w:t>0</w:t>
      </w:r>
      <w:r w:rsidR="00F6261E">
        <w:t xml:space="preserve"> </w:t>
      </w:r>
      <w:r w:rsidRPr="003562D5">
        <w:t>dni</w:t>
      </w:r>
      <w:r w:rsidR="00034AED" w:rsidRPr="003562D5">
        <w:t xml:space="preserve"> w</w:t>
      </w:r>
      <w:r w:rsidR="00F6261E">
        <w:t xml:space="preserve"> </w:t>
      </w:r>
      <w:r w:rsidRPr="003562D5">
        <w:t>ciągu roku, są wliczane do okresu,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5. Urlop,</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4, traktuje się jako równorzędny</w:t>
      </w:r>
      <w:r w:rsidR="00034AED" w:rsidRPr="003562D5">
        <w:t xml:space="preserve"> z</w:t>
      </w:r>
      <w:r w:rsidR="00F6261E">
        <w:t xml:space="preserve"> </w:t>
      </w:r>
      <w:r w:rsidRPr="003562D5">
        <w:t>pełnieniem służby</w:t>
      </w:r>
      <w:r w:rsidR="00034AED" w:rsidRPr="003562D5">
        <w:t xml:space="preserve"> w</w:t>
      </w:r>
      <w:r w:rsidR="00F6261E">
        <w:t xml:space="preserve"> </w:t>
      </w:r>
      <w:r w:rsidRPr="003562D5">
        <w:t>warunkach szczególnie uciążliwych lub szkodliwych dla zdrowia, bez względu na jego wymiar.</w:t>
      </w:r>
    </w:p>
    <w:p w14:paraId="3163F74D" w14:textId="4BC71A47" w:rsidR="00A260F6" w:rsidRPr="003562D5" w:rsidRDefault="00801FBE" w:rsidP="00EB2B5C">
      <w:pPr>
        <w:pStyle w:val="ZUSTzmustartykuempunktem"/>
      </w:pPr>
      <w:r w:rsidRPr="003562D5">
        <w:t>7. Jeżeli od dnia przyznania funkcjonariuszowi poprzedniego urlopu,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4, pełnił on nieprzerwanie służbę</w:t>
      </w:r>
      <w:r w:rsidR="00034AED" w:rsidRPr="003562D5">
        <w:t xml:space="preserve"> w</w:t>
      </w:r>
      <w:r w:rsidR="00F6261E">
        <w:t xml:space="preserve"> </w:t>
      </w:r>
      <w:r w:rsidRPr="003562D5">
        <w:t xml:space="preserve">warunkach szczególnie uciążliwych lub szkodliwych dla zdrowia, kolejny urlop dodatkowy przyznaje się na dzień </w:t>
      </w:r>
      <w:r w:rsidR="00034AED" w:rsidRPr="003562D5">
        <w:t>1</w:t>
      </w:r>
      <w:r w:rsidR="00F6261E">
        <w:t xml:space="preserve"> </w:t>
      </w:r>
      <w:r w:rsidRPr="003562D5">
        <w:t>stycznia następnego roku kalendarzowego.</w:t>
      </w:r>
    </w:p>
    <w:p w14:paraId="63130602" w14:textId="197FA9AF" w:rsidR="00A260F6" w:rsidRPr="003562D5" w:rsidRDefault="00801FBE" w:rsidP="00EB2B5C">
      <w:pPr>
        <w:pStyle w:val="ZUSTzmustartykuempunktem"/>
      </w:pPr>
      <w:r w:rsidRPr="003562D5">
        <w:t>8. Funkcjonariuszowi pełniącemu służbę na stanowisku, na którym występują warunki szczególnie uciążliwe lub szkodliwe dla zdrowia uzasadniające przyznanie urlopu,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4,</w:t>
      </w:r>
      <w:r w:rsidR="00034AED" w:rsidRPr="003562D5">
        <w:t xml:space="preserve"> w</w:t>
      </w:r>
      <w:r w:rsidR="00F6261E">
        <w:t xml:space="preserve"> </w:t>
      </w:r>
      <w:r w:rsidRPr="003562D5">
        <w:t>różnym wymiarze, przyznaje się jeden urlop</w:t>
      </w:r>
      <w:r w:rsidR="00034AED" w:rsidRPr="003562D5">
        <w:t xml:space="preserve"> w </w:t>
      </w:r>
      <w:r w:rsidRPr="003562D5">
        <w:t>wymiarze korzystniejszym.</w:t>
      </w:r>
    </w:p>
    <w:p w14:paraId="6BDA6E0A" w14:textId="1180DFCC" w:rsidR="00A260F6" w:rsidRPr="003562D5" w:rsidRDefault="00801FBE" w:rsidP="00EB2B5C">
      <w:pPr>
        <w:pStyle w:val="ZARTzmartartykuempunktem"/>
        <w:rPr>
          <w:rFonts w:eastAsia="Calibri"/>
        </w:rPr>
      </w:pPr>
      <w:r w:rsidRPr="003562D5">
        <w:t xml:space="preserve">Art. 87c. </w:t>
      </w:r>
      <w:r w:rsidRPr="003562D5">
        <w:rPr>
          <w:rFonts w:eastAsia="Calibri"/>
        </w:rPr>
        <w:t>Urlopy,</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87b</w:t>
      </w:r>
      <w:r w:rsidR="00034AED" w:rsidRPr="003562D5">
        <w:rPr>
          <w:rFonts w:eastAsia="Calibri"/>
        </w:rPr>
        <w:t xml:space="preserve"> ust.</w:t>
      </w:r>
      <w:r w:rsidR="00F6261E">
        <w:rPr>
          <w:rFonts w:eastAsia="Calibri"/>
        </w:rPr>
        <w:t xml:space="preserve"> </w:t>
      </w:r>
      <w:r w:rsidR="00034AED" w:rsidRPr="003562D5">
        <w:rPr>
          <w:rFonts w:eastAsia="Calibri"/>
        </w:rPr>
        <w:t>1 i</w:t>
      </w:r>
      <w:r w:rsidR="00F6261E">
        <w:rPr>
          <w:rFonts w:eastAsia="Calibri"/>
        </w:rPr>
        <w:t xml:space="preserve"> </w:t>
      </w:r>
      <w:r w:rsidRPr="003562D5">
        <w:rPr>
          <w:rFonts w:eastAsia="Calibri"/>
        </w:rPr>
        <w:t>3, mogą być wykorzystane na wniosek funkcjonariusza</w:t>
      </w:r>
      <w:r w:rsidR="00034AED" w:rsidRPr="003562D5">
        <w:rPr>
          <w:rFonts w:eastAsia="Calibri"/>
        </w:rPr>
        <w:t xml:space="preserve"> w</w:t>
      </w:r>
      <w:r w:rsidR="00F6261E">
        <w:rPr>
          <w:rFonts w:eastAsia="Calibri"/>
        </w:rPr>
        <w:t xml:space="preserve"> </w:t>
      </w:r>
      <w:r w:rsidRPr="003562D5">
        <w:rPr>
          <w:rFonts w:eastAsia="Calibri"/>
        </w:rPr>
        <w:t>dwóch częściach,</w:t>
      </w:r>
      <w:r w:rsidR="00034AED" w:rsidRPr="003562D5">
        <w:rPr>
          <w:rFonts w:eastAsia="Calibri"/>
        </w:rPr>
        <w:t xml:space="preserve"> z</w:t>
      </w:r>
      <w:r w:rsidR="00F6261E">
        <w:rPr>
          <w:rFonts w:eastAsia="Calibri"/>
        </w:rPr>
        <w:t xml:space="preserve"> </w:t>
      </w:r>
      <w:r w:rsidRPr="003562D5">
        <w:rPr>
          <w:rFonts w:eastAsia="Calibri"/>
        </w:rPr>
        <w:t xml:space="preserve">wyjątkiem tych urlopów, których wymiar wynosi </w:t>
      </w:r>
      <w:r w:rsidR="00034AED" w:rsidRPr="003562D5">
        <w:rPr>
          <w:rFonts w:eastAsia="Calibri"/>
        </w:rPr>
        <w:t>5</w:t>
      </w:r>
      <w:r w:rsidR="00F6261E">
        <w:rPr>
          <w:rFonts w:eastAsia="Calibri"/>
        </w:rPr>
        <w:t xml:space="preserve"> </w:t>
      </w:r>
      <w:r w:rsidRPr="003562D5">
        <w:rPr>
          <w:rFonts w:eastAsia="Calibri"/>
        </w:rPr>
        <w:t>dni.</w:t>
      </w:r>
    </w:p>
    <w:p w14:paraId="35BC6461" w14:textId="55E997A2" w:rsidR="00A260F6" w:rsidRPr="003562D5" w:rsidRDefault="00801FBE" w:rsidP="00EB2B5C">
      <w:pPr>
        <w:pStyle w:val="ZARTzmartartykuempunktem"/>
      </w:pPr>
      <w:r w:rsidRPr="003562D5">
        <w:t>Art. 87d.</w:t>
      </w:r>
      <w:r w:rsidR="00034AED" w:rsidRPr="003562D5">
        <w:t xml:space="preserve"> W</w:t>
      </w:r>
      <w:r w:rsidR="00F6261E">
        <w:t xml:space="preserve"> </w:t>
      </w:r>
      <w:r w:rsidR="00C81659" w:rsidRPr="003562D5">
        <w:t>przypadku</w:t>
      </w:r>
      <w:r w:rsidRPr="003562D5">
        <w:t xml:space="preserve"> zbiegu uprawnień do corocznego płatnego urlopu dodatkowego z różnych tytułów,</w:t>
      </w:r>
      <w:r w:rsidR="00034AED" w:rsidRPr="003562D5">
        <w:t xml:space="preserve"> z</w:t>
      </w:r>
      <w:r w:rsidR="00F6261E">
        <w:t xml:space="preserve"> </w:t>
      </w:r>
      <w:r w:rsidRPr="003562D5">
        <w:t>wyjątkiem urlopu,</w:t>
      </w:r>
      <w:r w:rsidR="00034AED" w:rsidRPr="003562D5">
        <w:t xml:space="preserve"> o</w:t>
      </w:r>
      <w:r w:rsidR="00F6261E">
        <w:t xml:space="preserve"> </w:t>
      </w:r>
      <w:r w:rsidRPr="003562D5">
        <w:t>którym</w:t>
      </w:r>
      <w:r w:rsidR="00034AED" w:rsidRPr="003562D5">
        <w:t xml:space="preserve"> </w:t>
      </w:r>
      <w:r w:rsidR="00BB2754">
        <w:t xml:space="preserve">mowa w </w:t>
      </w:r>
      <w:r w:rsidR="00034AED" w:rsidRPr="003562D5">
        <w:t>art.</w:t>
      </w:r>
      <w:r w:rsidR="00F6261E">
        <w:t xml:space="preserve"> </w:t>
      </w:r>
      <w:r w:rsidRPr="003562D5">
        <w:t>87b</w:t>
      </w:r>
      <w:r w:rsidR="00034AED" w:rsidRPr="003562D5">
        <w:t xml:space="preserve"> ust.</w:t>
      </w:r>
      <w:r w:rsidR="00F6261E">
        <w:t xml:space="preserve"> </w:t>
      </w:r>
      <w:r w:rsidRPr="003562D5">
        <w:t>4, funkcjonariuszowi przyznaje się jeden urlop</w:t>
      </w:r>
      <w:r w:rsidR="00034AED" w:rsidRPr="003562D5">
        <w:t xml:space="preserve"> w</w:t>
      </w:r>
      <w:r w:rsidR="00F6261E">
        <w:t xml:space="preserve"> </w:t>
      </w:r>
      <w:r w:rsidRPr="003562D5">
        <w:t>wymiarze najkorzystniejszym.</w:t>
      </w:r>
    </w:p>
    <w:p w14:paraId="1763A2B3" w14:textId="31501600" w:rsidR="008D189A" w:rsidRPr="003562D5" w:rsidRDefault="00801FBE" w:rsidP="00EB2B5C">
      <w:pPr>
        <w:pStyle w:val="ZARTzmartartykuempunktem"/>
      </w:pPr>
      <w:r w:rsidRPr="003562D5">
        <w:t>Art. 87e. Funkcjonariuszowi, który wykorzystał coroczny płatny urlop dodatkowy przysługujący za dany rok kalendarzowy,</w:t>
      </w:r>
      <w:r w:rsidR="00034AED" w:rsidRPr="003562D5">
        <w:t xml:space="preserve"> a</w:t>
      </w:r>
      <w:r w:rsidR="00F6261E">
        <w:t xml:space="preserve"> </w:t>
      </w:r>
      <w:r w:rsidRPr="003562D5">
        <w:t>następnie nabył</w:t>
      </w:r>
      <w:r w:rsidR="00034AED" w:rsidRPr="003562D5">
        <w:t xml:space="preserve"> w</w:t>
      </w:r>
      <w:r w:rsidR="00F6261E">
        <w:t xml:space="preserve"> </w:t>
      </w:r>
      <w:r w:rsidRPr="003562D5">
        <w:t>ciągu tego roku prawo do tego urlopu</w:t>
      </w:r>
      <w:r w:rsidR="00034AED" w:rsidRPr="003562D5">
        <w:t xml:space="preserve"> w</w:t>
      </w:r>
      <w:r w:rsidR="00F6261E">
        <w:t xml:space="preserve"> </w:t>
      </w:r>
      <w:r w:rsidRPr="003562D5">
        <w:t>wyższym wymiarze, przysługuje urlop uzupełniający.</w:t>
      </w:r>
      <w:r w:rsidR="009C4A3E" w:rsidRPr="003562D5">
        <w:t xml:space="preserve"> </w:t>
      </w:r>
    </w:p>
    <w:p w14:paraId="64656F1D" w14:textId="324E2C39" w:rsidR="008D189A" w:rsidRPr="003562D5" w:rsidRDefault="00801FBE" w:rsidP="00EB2B5C">
      <w:pPr>
        <w:pStyle w:val="ZARTzmartartykuempunktem"/>
      </w:pPr>
      <w:r w:rsidRPr="003562D5">
        <w:lastRenderedPageBreak/>
        <w:t>Art. 87f. Do urlopów,</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87b</w:t>
      </w:r>
      <w:r w:rsidR="00034AED" w:rsidRPr="003562D5">
        <w:t xml:space="preserve"> ust.</w:t>
      </w:r>
      <w:r w:rsidR="00F6261E">
        <w:t xml:space="preserve"> </w:t>
      </w:r>
      <w:r w:rsidRPr="003562D5">
        <w:t xml:space="preserve">1, </w:t>
      </w:r>
      <w:r w:rsidR="00034AED" w:rsidRPr="003562D5">
        <w:t>3 i</w:t>
      </w:r>
      <w:r w:rsidR="00F6261E">
        <w:t xml:space="preserve"> </w:t>
      </w:r>
      <w:r w:rsidRPr="003562D5">
        <w:t>4, stosuje się odpowiednio przepisy</w:t>
      </w:r>
      <w:r w:rsidR="00034AED" w:rsidRPr="003562D5">
        <w:t xml:space="preserve"> art.</w:t>
      </w:r>
      <w:r w:rsidR="00F6261E">
        <w:t xml:space="preserve"> </w:t>
      </w:r>
      <w:r w:rsidRPr="003562D5">
        <w:t>8</w:t>
      </w:r>
      <w:r w:rsidR="00034AED" w:rsidRPr="003562D5">
        <w:t>6 ust.</w:t>
      </w:r>
      <w:r w:rsidR="00F6261E">
        <w:t xml:space="preserve"> </w:t>
      </w:r>
      <w:r w:rsidR="00034AED" w:rsidRPr="003562D5">
        <w:t>1 zdanie</w:t>
      </w:r>
      <w:r w:rsidRPr="003562D5">
        <w:t xml:space="preserve"> drugie</w:t>
      </w:r>
      <w:r w:rsidR="00034AED" w:rsidRPr="003562D5">
        <w:t xml:space="preserve"> i</w:t>
      </w:r>
      <w:r w:rsidR="00F6261E">
        <w:t xml:space="preserve"> </w:t>
      </w:r>
      <w:r w:rsidR="00034AED" w:rsidRPr="003562D5">
        <w:t>ust.</w:t>
      </w:r>
      <w:r w:rsidR="00F6261E">
        <w:t xml:space="preserve"> </w:t>
      </w:r>
      <w:r w:rsidR="004F228E" w:rsidRPr="003562D5">
        <w:t>8</w:t>
      </w:r>
      <w:r w:rsidRPr="003562D5">
        <w:t>,</w:t>
      </w:r>
      <w:r w:rsidR="00034AED" w:rsidRPr="003562D5">
        <w:t xml:space="preserve"> art.</w:t>
      </w:r>
      <w:r w:rsidR="00F6261E">
        <w:t xml:space="preserve"> </w:t>
      </w:r>
      <w:r w:rsidRPr="003562D5">
        <w:t>86a,</w:t>
      </w:r>
      <w:r w:rsidR="00034AED" w:rsidRPr="003562D5">
        <w:t xml:space="preserve"> art.</w:t>
      </w:r>
      <w:r w:rsidR="00F6261E">
        <w:t xml:space="preserve"> </w:t>
      </w:r>
      <w:r w:rsidRPr="003562D5">
        <w:t>86b,</w:t>
      </w:r>
      <w:r w:rsidR="00034AED" w:rsidRPr="003562D5">
        <w:t xml:space="preserve"> art.</w:t>
      </w:r>
      <w:r w:rsidR="00F6261E">
        <w:t xml:space="preserve"> </w:t>
      </w:r>
      <w:r w:rsidRPr="003562D5">
        <w:t>86c</w:t>
      </w:r>
      <w:r w:rsidR="00034AED" w:rsidRPr="003562D5">
        <w:t xml:space="preserve"> ust.</w:t>
      </w:r>
      <w:r w:rsidR="00F6261E">
        <w:t xml:space="preserve"> </w:t>
      </w:r>
      <w:r w:rsidR="00034AED" w:rsidRPr="003562D5">
        <w:t>1 i</w:t>
      </w:r>
      <w:r w:rsidR="00F6261E">
        <w:t xml:space="preserve"> </w:t>
      </w:r>
      <w:r w:rsidR="00034AED" w:rsidRPr="003562D5">
        <w:t>2 oraz art.</w:t>
      </w:r>
      <w:r w:rsidR="00F6261E">
        <w:t xml:space="preserve"> </w:t>
      </w:r>
      <w:r w:rsidRPr="003562D5">
        <w:t>87.</w:t>
      </w:r>
      <w:r w:rsidR="008D375B" w:rsidRPr="003562D5">
        <w:t>”</w:t>
      </w:r>
      <w:r w:rsidRPr="003562D5">
        <w:t xml:space="preserve">; </w:t>
      </w:r>
    </w:p>
    <w:p w14:paraId="22648D52" w14:textId="7C0361F7" w:rsidR="009B3590" w:rsidRPr="003562D5" w:rsidRDefault="00CC79C4" w:rsidP="006965DC">
      <w:pPr>
        <w:pStyle w:val="PKTpunkt"/>
        <w:rPr>
          <w:rFonts w:eastAsia="Calibri"/>
        </w:rPr>
      </w:pPr>
      <w:r w:rsidRPr="003562D5">
        <w:t>2</w:t>
      </w:r>
      <w:r w:rsidR="003B442A">
        <w:t>6</w:t>
      </w:r>
      <w:r w:rsidR="009E3219" w:rsidRPr="003562D5">
        <w:t>)</w:t>
      </w:r>
      <w:r w:rsidR="009E3219" w:rsidRPr="003562D5">
        <w:tab/>
      </w:r>
      <w:r w:rsidR="00A260F6" w:rsidRPr="003562D5">
        <w:rPr>
          <w:rFonts w:eastAsia="Calibri"/>
        </w:rPr>
        <w:t>uchyla się</w:t>
      </w:r>
      <w:r w:rsidR="00034AED" w:rsidRPr="003562D5">
        <w:rPr>
          <w:rFonts w:eastAsia="Calibri"/>
        </w:rPr>
        <w:t xml:space="preserve"> art.</w:t>
      </w:r>
      <w:r w:rsidR="00F6261E">
        <w:rPr>
          <w:rFonts w:eastAsia="Calibri"/>
        </w:rPr>
        <w:t xml:space="preserve"> </w:t>
      </w:r>
      <w:r w:rsidR="00A260F6" w:rsidRPr="003562D5">
        <w:rPr>
          <w:rFonts w:eastAsia="Calibri"/>
        </w:rPr>
        <w:t xml:space="preserve">88; </w:t>
      </w:r>
    </w:p>
    <w:p w14:paraId="068E37D8" w14:textId="11F635F5" w:rsidR="009B3590" w:rsidRPr="003562D5" w:rsidRDefault="00A260F6" w:rsidP="006965DC">
      <w:pPr>
        <w:pStyle w:val="PKTpunkt"/>
      </w:pPr>
      <w:r w:rsidRPr="003562D5">
        <w:t>2</w:t>
      </w:r>
      <w:r w:rsidR="003B442A">
        <w:t>7</w:t>
      </w:r>
      <w:r w:rsidRPr="003562D5">
        <w:t>)</w:t>
      </w:r>
      <w:r w:rsidR="009E3219" w:rsidRPr="003562D5">
        <w:tab/>
      </w:r>
      <w:r w:rsidRPr="003562D5">
        <w:t>po</w:t>
      </w:r>
      <w:r w:rsidR="00034AED" w:rsidRPr="003562D5">
        <w:t xml:space="preserve"> art.</w:t>
      </w:r>
      <w:r w:rsidR="00F6261E">
        <w:t xml:space="preserve"> </w:t>
      </w:r>
      <w:r w:rsidRPr="003562D5">
        <w:t>8</w:t>
      </w:r>
      <w:r w:rsidR="00034AED" w:rsidRPr="003562D5">
        <w:t>9</w:t>
      </w:r>
      <w:r w:rsidR="00F6261E">
        <w:t xml:space="preserve"> </w:t>
      </w:r>
      <w:r w:rsidRPr="003562D5">
        <w:t>dodaje się</w:t>
      </w:r>
      <w:r w:rsidR="00034AED" w:rsidRPr="003562D5">
        <w:t xml:space="preserve"> art.</w:t>
      </w:r>
      <w:r w:rsidR="00F6261E">
        <w:t xml:space="preserve"> </w:t>
      </w:r>
      <w:r w:rsidRPr="003562D5">
        <w:t>89a</w:t>
      </w:r>
      <w:r w:rsidR="003D4242" w:rsidRPr="003562D5">
        <w:t>–</w:t>
      </w:r>
      <w:r w:rsidRPr="003562D5">
        <w:t>89g</w:t>
      </w:r>
      <w:r w:rsidR="00034AED" w:rsidRPr="003562D5">
        <w:t xml:space="preserve"> w</w:t>
      </w:r>
      <w:r w:rsidR="00F6261E">
        <w:t xml:space="preserve"> </w:t>
      </w:r>
      <w:r w:rsidRPr="003562D5">
        <w:t>brzmieniu:</w:t>
      </w:r>
    </w:p>
    <w:p w14:paraId="1900FDA9" w14:textId="7F603473" w:rsidR="009B3590" w:rsidRPr="003562D5" w:rsidRDefault="008D375B" w:rsidP="00EB2B5C">
      <w:pPr>
        <w:pStyle w:val="ZARTzmartartykuempunktem"/>
      </w:pPr>
      <w:r w:rsidRPr="003562D5">
        <w:t>„</w:t>
      </w:r>
      <w:r w:rsidR="00A260F6" w:rsidRPr="003562D5">
        <w:t>Art. 89a. 1. W</w:t>
      </w:r>
      <w:r w:rsidR="00A260F6" w:rsidRPr="003562D5">
        <w:rPr>
          <w:rFonts w:eastAsia="Calibri"/>
        </w:rPr>
        <w:t>łaściwy przełożony,</w:t>
      </w:r>
      <w:r w:rsidR="00034AED" w:rsidRPr="003562D5">
        <w:rPr>
          <w:rFonts w:eastAsia="Calibri"/>
        </w:rPr>
        <w:t xml:space="preserve"> o</w:t>
      </w:r>
      <w:r w:rsidR="00F6261E">
        <w:rPr>
          <w:rFonts w:eastAsia="Calibri"/>
        </w:rPr>
        <w:t xml:space="preserve"> </w:t>
      </w:r>
      <w:r w:rsidR="00A260F6"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00A260F6" w:rsidRPr="003562D5">
        <w:rPr>
          <w:rFonts w:eastAsia="Calibri"/>
        </w:rPr>
        <w:t>3</w:t>
      </w:r>
      <w:r w:rsidR="00034AED" w:rsidRPr="003562D5">
        <w:rPr>
          <w:rFonts w:eastAsia="Calibri"/>
        </w:rPr>
        <w:t>6 ust.</w:t>
      </w:r>
      <w:r w:rsidR="00F6261E">
        <w:rPr>
          <w:rFonts w:eastAsia="Calibri"/>
        </w:rPr>
        <w:t xml:space="preserve"> </w:t>
      </w:r>
      <w:r w:rsidR="00A260F6" w:rsidRPr="003562D5">
        <w:rPr>
          <w:rFonts w:eastAsia="Calibri"/>
        </w:rPr>
        <w:t xml:space="preserve">1, </w:t>
      </w:r>
      <w:r w:rsidR="003670DA" w:rsidRPr="003562D5">
        <w:rPr>
          <w:rFonts w:eastAsia="Calibri"/>
        </w:rPr>
        <w:t>udziela</w:t>
      </w:r>
      <w:r w:rsidR="00B5055F" w:rsidRPr="003562D5">
        <w:rPr>
          <w:rFonts w:eastAsia="Calibri"/>
        </w:rPr>
        <w:t xml:space="preserve"> </w:t>
      </w:r>
      <w:r w:rsidR="00A260F6" w:rsidRPr="003562D5">
        <w:rPr>
          <w:rFonts w:eastAsia="Calibri"/>
        </w:rPr>
        <w:t>f</w:t>
      </w:r>
      <w:r w:rsidR="00A260F6" w:rsidRPr="003562D5">
        <w:t>unkcjonariuszowi płatnego urlopu zdrowotnego</w:t>
      </w:r>
      <w:r w:rsidR="00034AED" w:rsidRPr="003562D5">
        <w:t xml:space="preserve"> w</w:t>
      </w:r>
      <w:r w:rsidR="00F6261E">
        <w:t xml:space="preserve"> </w:t>
      </w:r>
      <w:r w:rsidR="00A260F6" w:rsidRPr="003562D5">
        <w:t>celu przeprowadzenia zaleconego leczenia</w:t>
      </w:r>
      <w:r w:rsidR="00034AED" w:rsidRPr="003562D5">
        <w:t xml:space="preserve"> w</w:t>
      </w:r>
      <w:r w:rsidR="00F6261E">
        <w:t xml:space="preserve"> </w:t>
      </w:r>
      <w:r w:rsidR="00A260F6" w:rsidRPr="003562D5">
        <w:t xml:space="preserve">wymiarze nieprzekraczającym jednorazowo </w:t>
      </w:r>
      <w:r w:rsidR="00034AED" w:rsidRPr="003562D5">
        <w:t>6</w:t>
      </w:r>
      <w:r w:rsidR="00F6261E">
        <w:t xml:space="preserve"> </w:t>
      </w:r>
      <w:r w:rsidR="00A260F6" w:rsidRPr="003562D5">
        <w:t>miesięcy. Łączny wymiar urlopu</w:t>
      </w:r>
      <w:r w:rsidR="00034AED" w:rsidRPr="003562D5">
        <w:t xml:space="preserve"> w</w:t>
      </w:r>
      <w:r w:rsidR="00F6261E">
        <w:t xml:space="preserve"> </w:t>
      </w:r>
      <w:r w:rsidR="00A260F6" w:rsidRPr="003562D5">
        <w:t>okresie całej służby nie może przekroczyć 1</w:t>
      </w:r>
      <w:r w:rsidR="00034AED" w:rsidRPr="003562D5">
        <w:t>8</w:t>
      </w:r>
      <w:r w:rsidR="00F6261E">
        <w:t xml:space="preserve"> </w:t>
      </w:r>
      <w:r w:rsidR="00A260F6" w:rsidRPr="003562D5">
        <w:t>miesięcy.</w:t>
      </w:r>
    </w:p>
    <w:p w14:paraId="56100BF8" w14:textId="2282BFF6" w:rsidR="009B3590" w:rsidRPr="003562D5" w:rsidRDefault="00A260F6" w:rsidP="00EB2B5C">
      <w:pPr>
        <w:pStyle w:val="ZUSTzmustartykuempunktem"/>
      </w:pPr>
      <w:r w:rsidRPr="003562D5">
        <w:t>2.</w:t>
      </w:r>
      <w:r w:rsidR="00F6261E">
        <w:t xml:space="preserve"> </w:t>
      </w:r>
      <w:r w:rsidRPr="003562D5">
        <w:t>Urlopu,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udziela się na podstawie orzeczenia komisji lekarskiej podległej ministrowi właściwemu do spraw wewnętrznych.</w:t>
      </w:r>
    </w:p>
    <w:p w14:paraId="40A7FF30" w14:textId="32B64307" w:rsidR="00A260F6" w:rsidRPr="003562D5" w:rsidRDefault="00A260F6" w:rsidP="00EB2B5C">
      <w:pPr>
        <w:pStyle w:val="ZUSTzmustartykuempunktem"/>
      </w:pPr>
      <w:r w:rsidRPr="003562D5">
        <w:t>3.</w:t>
      </w:r>
      <w:r w:rsidR="00F6261E">
        <w:t xml:space="preserve"> </w:t>
      </w:r>
      <w:r w:rsidRPr="003562D5">
        <w:t>Do komisji lekarskiej,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 xml:space="preserve">2, funkcjonariusza kieruje właściwy </w:t>
      </w:r>
      <w:r w:rsidRPr="003562D5">
        <w:rPr>
          <w:rFonts w:eastAsia="Calibri"/>
        </w:rPr>
        <w:t>przełożony,</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3</w:t>
      </w:r>
      <w:r w:rsidR="00034AED" w:rsidRPr="003562D5">
        <w:rPr>
          <w:rFonts w:eastAsia="Calibri"/>
        </w:rPr>
        <w:t>6 ust.</w:t>
      </w:r>
      <w:r w:rsidR="00F6261E">
        <w:rPr>
          <w:rFonts w:eastAsia="Calibri"/>
        </w:rPr>
        <w:t xml:space="preserve"> </w:t>
      </w:r>
      <w:r w:rsidRPr="003562D5">
        <w:rPr>
          <w:rFonts w:eastAsia="Calibri"/>
        </w:rPr>
        <w:t xml:space="preserve">1, na </w:t>
      </w:r>
      <w:r w:rsidRPr="003562D5">
        <w:t>wniosek lekarza lub tego funkcjonariusza.</w:t>
      </w:r>
    </w:p>
    <w:p w14:paraId="07F5A2F7" w14:textId="19C36417" w:rsidR="00A260F6" w:rsidRPr="003562D5" w:rsidRDefault="00A260F6" w:rsidP="00EB2B5C">
      <w:pPr>
        <w:pStyle w:val="ZARTzmartartykuempunktem"/>
      </w:pPr>
      <w:r w:rsidRPr="003562D5">
        <w:t xml:space="preserve">Art. 89b. 1. Płatnego urlopu okolicznościowego </w:t>
      </w:r>
      <w:r w:rsidRPr="003562D5">
        <w:rPr>
          <w:rFonts w:eastAsia="Calibri"/>
        </w:rPr>
        <w:t>właściwy przełożony,</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3</w:t>
      </w:r>
      <w:r w:rsidR="00034AED" w:rsidRPr="003562D5">
        <w:rPr>
          <w:rFonts w:eastAsia="Calibri"/>
        </w:rPr>
        <w:t>6 ust.</w:t>
      </w:r>
      <w:r w:rsidR="00F6261E">
        <w:rPr>
          <w:rFonts w:eastAsia="Calibri"/>
        </w:rPr>
        <w:t xml:space="preserve"> </w:t>
      </w:r>
      <w:r w:rsidRPr="003562D5">
        <w:rPr>
          <w:rFonts w:eastAsia="Calibri"/>
        </w:rPr>
        <w:t>1,</w:t>
      </w:r>
      <w:r w:rsidRPr="003562D5">
        <w:t xml:space="preserve"> udziela funkcjonariuszowi przenoszonemu</w:t>
      </w:r>
      <w:r w:rsidR="00034AED" w:rsidRPr="003562D5">
        <w:t xml:space="preserve"> z</w:t>
      </w:r>
      <w:r w:rsidR="00F6261E">
        <w:t xml:space="preserve"> </w:t>
      </w:r>
      <w:r w:rsidRPr="003562D5">
        <w:t>urzędu do pełnienia służby</w:t>
      </w:r>
      <w:r w:rsidR="00034AED" w:rsidRPr="003562D5">
        <w:t xml:space="preserve"> w</w:t>
      </w:r>
      <w:r w:rsidR="00F6261E">
        <w:t xml:space="preserve"> </w:t>
      </w:r>
      <w:r w:rsidRPr="003562D5">
        <w:t>innej miejscowości, jeżeli</w:t>
      </w:r>
      <w:r w:rsidR="00034AED" w:rsidRPr="003562D5">
        <w:t xml:space="preserve"> z</w:t>
      </w:r>
      <w:r w:rsidR="00F6261E">
        <w:t xml:space="preserve"> </w:t>
      </w:r>
      <w:r w:rsidRPr="003562D5">
        <w:t>przeniesieniem wiąże się zmiana jego miejsca zamieszkania.</w:t>
      </w:r>
    </w:p>
    <w:p w14:paraId="75799EFD" w14:textId="3F62F70B" w:rsidR="00A260F6" w:rsidRPr="003562D5" w:rsidRDefault="00A260F6" w:rsidP="00EB2B5C">
      <w:pPr>
        <w:pStyle w:val="ZUSTzmustartykuempunktem"/>
      </w:pPr>
      <w:r w:rsidRPr="003562D5">
        <w:t>2.</w:t>
      </w:r>
      <w:r w:rsidR="00F6261E">
        <w:t xml:space="preserve"> </w:t>
      </w:r>
      <w:r w:rsidRPr="003562D5">
        <w:t>Urlopu,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udziela się</w:t>
      </w:r>
      <w:r w:rsidR="00034AED" w:rsidRPr="003562D5">
        <w:t xml:space="preserve"> w</w:t>
      </w:r>
      <w:r w:rsidR="00F6261E">
        <w:t xml:space="preserve"> </w:t>
      </w:r>
      <w:r w:rsidRPr="003562D5">
        <w:t xml:space="preserve">wymiarze od </w:t>
      </w:r>
      <w:r w:rsidR="00034AED" w:rsidRPr="003562D5">
        <w:t>3</w:t>
      </w:r>
      <w:r w:rsidR="00F6261E">
        <w:t xml:space="preserve"> </w:t>
      </w:r>
      <w:r w:rsidRPr="003562D5">
        <w:t xml:space="preserve">do </w:t>
      </w:r>
      <w:r w:rsidR="00034AED" w:rsidRPr="003562D5">
        <w:t>7</w:t>
      </w:r>
      <w:r w:rsidR="00F6261E">
        <w:t xml:space="preserve"> </w:t>
      </w:r>
      <w:r w:rsidRPr="003562D5">
        <w:t>dni roboczych,</w:t>
      </w:r>
      <w:r w:rsidR="00034AED" w:rsidRPr="003562D5">
        <w:t xml:space="preserve"> w</w:t>
      </w:r>
      <w:r w:rsidR="00F6261E">
        <w:t xml:space="preserve"> </w:t>
      </w:r>
      <w:r w:rsidRPr="003562D5">
        <w:t>zależności od położenia nowego miejsca zamieszkania, warunków rodzinnych</w:t>
      </w:r>
      <w:r w:rsidR="00034AED" w:rsidRPr="003562D5">
        <w:t xml:space="preserve"> i</w:t>
      </w:r>
      <w:r w:rsidR="00F6261E">
        <w:t xml:space="preserve"> </w:t>
      </w:r>
      <w:r w:rsidRPr="003562D5">
        <w:t>innych okoliczności mających bezpośredni wpływ na warunki przeniesienia. Na wniosek funkcjonariusza urlop może być wykorzystany</w:t>
      </w:r>
      <w:r w:rsidR="00034AED" w:rsidRPr="003562D5">
        <w:t xml:space="preserve"> w</w:t>
      </w:r>
      <w:r w:rsidR="00F6261E">
        <w:t xml:space="preserve"> </w:t>
      </w:r>
      <w:r w:rsidRPr="003562D5">
        <w:t>częściach.</w:t>
      </w:r>
    </w:p>
    <w:p w14:paraId="55D55821" w14:textId="33D86488" w:rsidR="00A260F6" w:rsidRPr="003562D5" w:rsidRDefault="00A260F6" w:rsidP="00EB2B5C">
      <w:pPr>
        <w:pStyle w:val="ZARTzmartartykuempunktem"/>
      </w:pPr>
      <w:r w:rsidRPr="003562D5">
        <w:rPr>
          <w:rFonts w:eastAsia="Calibri"/>
        </w:rPr>
        <w:t xml:space="preserve">Art. 89c. 1. </w:t>
      </w:r>
      <w:r w:rsidRPr="003562D5">
        <w:t>Urlopu bezpłatnego</w:t>
      </w:r>
      <w:r w:rsidR="00034AED" w:rsidRPr="003562D5">
        <w:t xml:space="preserve"> z</w:t>
      </w:r>
      <w:r w:rsidR="00F6261E">
        <w:t xml:space="preserve"> </w:t>
      </w:r>
      <w:r w:rsidRPr="003562D5">
        <w:t xml:space="preserve">ważnych przyczyn może udzielić, </w:t>
      </w:r>
      <w:r w:rsidRPr="003562D5">
        <w:rPr>
          <w:rFonts w:eastAsia="Calibri"/>
        </w:rPr>
        <w:t>na wniosek f</w:t>
      </w:r>
      <w:r w:rsidRPr="003562D5">
        <w:t xml:space="preserve">unkcjonariusza, właściwy </w:t>
      </w:r>
      <w:r w:rsidRPr="003562D5">
        <w:rPr>
          <w:rFonts w:eastAsia="Calibri"/>
        </w:rPr>
        <w:t>przełożony,</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3</w:t>
      </w:r>
      <w:r w:rsidR="00034AED" w:rsidRPr="003562D5">
        <w:rPr>
          <w:rFonts w:eastAsia="Calibri"/>
        </w:rPr>
        <w:t>6 ust.</w:t>
      </w:r>
      <w:r w:rsidR="00F6261E">
        <w:rPr>
          <w:rFonts w:eastAsia="Calibri"/>
        </w:rPr>
        <w:t xml:space="preserve"> </w:t>
      </w:r>
      <w:r w:rsidRPr="003562D5">
        <w:rPr>
          <w:rFonts w:eastAsia="Calibri"/>
        </w:rPr>
        <w:t xml:space="preserve">1, </w:t>
      </w:r>
      <w:r w:rsidRPr="003562D5">
        <w:t>jeżeli nie zakłóci to toku służby.</w:t>
      </w:r>
    </w:p>
    <w:p w14:paraId="74A2CC84" w14:textId="291647B4" w:rsidR="00A260F6" w:rsidRPr="003562D5" w:rsidRDefault="00A260F6" w:rsidP="00EB2B5C">
      <w:pPr>
        <w:pStyle w:val="ZUSTzmustartykuempunktem"/>
      </w:pPr>
      <w:r w:rsidRPr="003562D5">
        <w:t>2.</w:t>
      </w:r>
      <w:r w:rsidR="00F6261E">
        <w:t xml:space="preserve"> </w:t>
      </w:r>
      <w:r w:rsidRPr="003562D5">
        <w:t xml:space="preserve">Przy udzielaniu urlopu bezpłatnego, dłuższego niż </w:t>
      </w:r>
      <w:r w:rsidR="00034AED" w:rsidRPr="003562D5">
        <w:t>3</w:t>
      </w:r>
      <w:r w:rsidR="00F6261E">
        <w:t xml:space="preserve"> </w:t>
      </w:r>
      <w:r w:rsidRPr="003562D5">
        <w:t>miesiące, właściwy przełożony,</w:t>
      </w:r>
      <w:r w:rsidR="00034AED" w:rsidRPr="003562D5">
        <w:t xml:space="preserve"> </w:t>
      </w:r>
      <w:r w:rsidR="00034AED" w:rsidRPr="003562D5">
        <w:rPr>
          <w:rFonts w:eastAsia="Calibri"/>
        </w:rPr>
        <w:t>o</w:t>
      </w:r>
      <w:r w:rsidR="00F6261E">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3</w:t>
      </w:r>
      <w:r w:rsidR="00034AED" w:rsidRPr="003562D5">
        <w:rPr>
          <w:rFonts w:eastAsia="Calibri"/>
        </w:rPr>
        <w:t>6 ust.</w:t>
      </w:r>
      <w:r w:rsidR="00F6261E">
        <w:rPr>
          <w:rFonts w:eastAsia="Calibri"/>
        </w:rPr>
        <w:t xml:space="preserve"> </w:t>
      </w:r>
      <w:r w:rsidRPr="003562D5">
        <w:rPr>
          <w:rFonts w:eastAsia="Calibri"/>
        </w:rPr>
        <w:t xml:space="preserve">1, </w:t>
      </w:r>
      <w:r w:rsidRPr="003562D5">
        <w:t>udzielając urlopu</w:t>
      </w:r>
      <w:r w:rsidR="00601AAB">
        <w:t>,</w:t>
      </w:r>
      <w:r w:rsidRPr="003562D5">
        <w:t xml:space="preserve"> może przewidzieć dopuszczalność odwołania funkcjonariusza</w:t>
      </w:r>
      <w:r w:rsidR="00034AED" w:rsidRPr="003562D5">
        <w:t xml:space="preserve"> z</w:t>
      </w:r>
      <w:r w:rsidR="00F6261E">
        <w:t xml:space="preserve"> </w:t>
      </w:r>
      <w:r w:rsidRPr="003562D5">
        <w:t>urlopu bezpłatnego</w:t>
      </w:r>
      <w:r w:rsidR="00034AED" w:rsidRPr="003562D5">
        <w:t xml:space="preserve"> z</w:t>
      </w:r>
      <w:r w:rsidR="00F6261E">
        <w:t xml:space="preserve"> </w:t>
      </w:r>
      <w:r w:rsidRPr="003562D5">
        <w:t>ważnych względów służbowych,</w:t>
      </w:r>
      <w:r w:rsidR="00034AED" w:rsidRPr="003562D5">
        <w:t xml:space="preserve"> w</w:t>
      </w:r>
      <w:r w:rsidR="00F6261E">
        <w:t xml:space="preserve"> </w:t>
      </w:r>
      <w:r w:rsidRPr="003562D5">
        <w:t>każdym czasie, po uprzednim poinformowaniu funkcjonariusza</w:t>
      </w:r>
      <w:r w:rsidR="00034AED" w:rsidRPr="003562D5">
        <w:t xml:space="preserve"> o</w:t>
      </w:r>
      <w:r w:rsidR="00F6261E">
        <w:t xml:space="preserve"> </w:t>
      </w:r>
      <w:r w:rsidRPr="003562D5">
        <w:t>tym fakcie co najmniej 1</w:t>
      </w:r>
      <w:r w:rsidR="00034AED" w:rsidRPr="003562D5">
        <w:t>4</w:t>
      </w:r>
      <w:r w:rsidR="00F6261E">
        <w:t xml:space="preserve"> </w:t>
      </w:r>
      <w:r w:rsidRPr="003562D5">
        <w:t>dni przed terminem przewidzianego podjęcia służby.</w:t>
      </w:r>
    </w:p>
    <w:p w14:paraId="248CDEB0" w14:textId="681A534E" w:rsidR="00A260F6" w:rsidRPr="003562D5" w:rsidRDefault="00A260F6" w:rsidP="00EB2B5C">
      <w:pPr>
        <w:pStyle w:val="ZARTzmartartykuempunktem"/>
      </w:pPr>
      <w:r w:rsidRPr="003562D5">
        <w:t>Art. 89d. 1.</w:t>
      </w:r>
      <w:r w:rsidR="00F6261E">
        <w:t xml:space="preserve"> </w:t>
      </w:r>
      <w:r w:rsidRPr="003562D5">
        <w:t>Funkcjonariuszowi, który wyjeżdża za granicę wspólnie</w:t>
      </w:r>
      <w:r w:rsidR="00034AED" w:rsidRPr="003562D5">
        <w:t xml:space="preserve"> z</w:t>
      </w:r>
      <w:r w:rsidR="00F6261E">
        <w:t xml:space="preserve"> </w:t>
      </w:r>
      <w:r w:rsidRPr="003562D5">
        <w:t>małżonkiem przeniesionym do pełnienia służby albo pracy</w:t>
      </w:r>
      <w:r w:rsidR="00034AED" w:rsidRPr="003562D5">
        <w:t xml:space="preserve"> w</w:t>
      </w:r>
      <w:r w:rsidR="00F6261E">
        <w:t xml:space="preserve"> </w:t>
      </w:r>
      <w:r w:rsidRPr="003562D5">
        <w:t>przedstawicielstwie dyplomatycznym, misji dyplomatycznej, urzędzie konsularnym, organach</w:t>
      </w:r>
      <w:r w:rsidR="00034AED" w:rsidRPr="003562D5">
        <w:t xml:space="preserve"> i</w:t>
      </w:r>
      <w:r w:rsidR="00F6261E">
        <w:t xml:space="preserve"> </w:t>
      </w:r>
      <w:r w:rsidRPr="003562D5">
        <w:t xml:space="preserve">instytucjach Unii Europejskiej </w:t>
      </w:r>
      <w:r w:rsidRPr="003562D5">
        <w:lastRenderedPageBreak/>
        <w:t xml:space="preserve">lub instytucie polskim, właściwy </w:t>
      </w:r>
      <w:r w:rsidRPr="003562D5">
        <w:rPr>
          <w:rFonts w:eastAsia="Calibri"/>
        </w:rPr>
        <w:t>przełożony,</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3</w:t>
      </w:r>
      <w:r w:rsidR="00034AED" w:rsidRPr="003562D5">
        <w:rPr>
          <w:rFonts w:eastAsia="Calibri"/>
        </w:rPr>
        <w:t>6 ust.</w:t>
      </w:r>
      <w:r w:rsidR="00F6261E">
        <w:rPr>
          <w:rFonts w:eastAsia="Calibri"/>
        </w:rPr>
        <w:t xml:space="preserve"> </w:t>
      </w:r>
      <w:r w:rsidRPr="003562D5">
        <w:rPr>
          <w:rFonts w:eastAsia="Calibri"/>
        </w:rPr>
        <w:t xml:space="preserve">1, </w:t>
      </w:r>
      <w:r w:rsidRPr="003562D5">
        <w:t>udziela, na jego wniosek, urlopu bezpłatnego na czas trwania tej służby albo pracy.</w:t>
      </w:r>
    </w:p>
    <w:p w14:paraId="4B47CDCB" w14:textId="63A92C98" w:rsidR="00A260F6" w:rsidRPr="003562D5" w:rsidRDefault="00A260F6" w:rsidP="00EB2B5C">
      <w:pPr>
        <w:pStyle w:val="ZUSTzmustartykuempunktem"/>
      </w:pPr>
      <w:r w:rsidRPr="003562D5">
        <w:t>2.</w:t>
      </w:r>
      <w:r w:rsidR="00F6261E">
        <w:t xml:space="preserve"> </w:t>
      </w:r>
      <w:r w:rsidRPr="003562D5">
        <w:t>Funkcjonariusz jest obowiązany zgłosić się do służby</w:t>
      </w:r>
      <w:r w:rsidR="00034AED" w:rsidRPr="003562D5">
        <w:t xml:space="preserve"> w</w:t>
      </w:r>
      <w:r w:rsidR="00F6261E">
        <w:t xml:space="preserve"> </w:t>
      </w:r>
      <w:r w:rsidRPr="003562D5">
        <w:t>terminie miesiąca od dnia powrotu</w:t>
      </w:r>
      <w:r w:rsidR="00034AED" w:rsidRPr="003562D5">
        <w:t xml:space="preserve"> z</w:t>
      </w:r>
      <w:r w:rsidR="00F6261E">
        <w:t xml:space="preserve"> </w:t>
      </w:r>
      <w:r w:rsidRPr="003562D5">
        <w:t>zagranicy, po zakończeniu służby lub pracy za granicą przez jego małżonka. Funkcjonariusz ten obejmuje stanowisko służbowe zajmowane przed urlopem lub inne stanowisko równorzędne.</w:t>
      </w:r>
    </w:p>
    <w:p w14:paraId="1CAEC601" w14:textId="1AC79B3B" w:rsidR="00A260F6" w:rsidRPr="003562D5" w:rsidRDefault="00A260F6" w:rsidP="00EB2B5C">
      <w:pPr>
        <w:pStyle w:val="ZARTzmartartykuempunktem"/>
        <w:rPr>
          <w:rFonts w:eastAsia="Calibri"/>
        </w:rPr>
      </w:pPr>
      <w:r w:rsidRPr="003562D5">
        <w:rPr>
          <w:rFonts w:eastAsia="Calibri"/>
        </w:rPr>
        <w:t>Art. 89e. Urlopów,</w:t>
      </w:r>
      <w:r w:rsidR="00034AED" w:rsidRPr="003562D5">
        <w:rPr>
          <w:rFonts w:eastAsia="Calibri"/>
        </w:rPr>
        <w:t xml:space="preserve"> o</w:t>
      </w:r>
      <w:r w:rsidR="00F6261E">
        <w:rPr>
          <w:rFonts w:eastAsia="Calibri"/>
        </w:rPr>
        <w:t xml:space="preserve"> </w:t>
      </w:r>
      <w:r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89a</w:t>
      </w:r>
      <w:r w:rsidR="00034AED" w:rsidRPr="003562D5">
        <w:rPr>
          <w:rFonts w:eastAsia="Calibri"/>
        </w:rPr>
        <w:t xml:space="preserve"> ust.</w:t>
      </w:r>
      <w:r w:rsidR="00F6261E">
        <w:rPr>
          <w:rFonts w:eastAsia="Calibri"/>
        </w:rPr>
        <w:t xml:space="preserve"> </w:t>
      </w:r>
      <w:r w:rsidRPr="003562D5">
        <w:rPr>
          <w:rFonts w:eastAsia="Calibri"/>
        </w:rPr>
        <w:t>1,</w:t>
      </w:r>
      <w:r w:rsidR="00034AED" w:rsidRPr="003562D5">
        <w:rPr>
          <w:rFonts w:eastAsia="Calibri"/>
        </w:rPr>
        <w:t xml:space="preserve"> art.</w:t>
      </w:r>
      <w:r w:rsidR="00F6261E">
        <w:rPr>
          <w:rFonts w:eastAsia="Calibri"/>
        </w:rPr>
        <w:t xml:space="preserve"> </w:t>
      </w:r>
      <w:r w:rsidRPr="003562D5">
        <w:rPr>
          <w:rFonts w:eastAsia="Calibri"/>
        </w:rPr>
        <w:t>89c</w:t>
      </w:r>
      <w:r w:rsidR="00034AED" w:rsidRPr="003562D5">
        <w:rPr>
          <w:rFonts w:eastAsia="Calibri"/>
        </w:rPr>
        <w:t xml:space="preserve"> ust.</w:t>
      </w:r>
      <w:r w:rsidR="00F6261E">
        <w:rPr>
          <w:rFonts w:eastAsia="Calibri"/>
        </w:rPr>
        <w:t xml:space="preserve"> </w:t>
      </w:r>
      <w:r w:rsidR="00034AED" w:rsidRPr="003562D5">
        <w:rPr>
          <w:rFonts w:eastAsia="Calibri"/>
        </w:rPr>
        <w:t>1 i</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89d</w:t>
      </w:r>
      <w:r w:rsidR="00034AED" w:rsidRPr="003562D5">
        <w:rPr>
          <w:rFonts w:eastAsia="Calibri"/>
        </w:rPr>
        <w:t xml:space="preserve"> ust.</w:t>
      </w:r>
      <w:r w:rsidR="00F6261E">
        <w:rPr>
          <w:rFonts w:eastAsia="Calibri"/>
        </w:rPr>
        <w:t xml:space="preserve"> </w:t>
      </w:r>
      <w:r w:rsidRPr="003562D5">
        <w:rPr>
          <w:rFonts w:eastAsia="Calibri"/>
        </w:rPr>
        <w:t>1, udziela się</w:t>
      </w:r>
      <w:r w:rsidR="00034AED" w:rsidRPr="003562D5">
        <w:rPr>
          <w:rFonts w:eastAsia="Calibri"/>
        </w:rPr>
        <w:t xml:space="preserve"> w</w:t>
      </w:r>
      <w:r w:rsidR="00F6261E">
        <w:rPr>
          <w:rFonts w:eastAsia="Calibri"/>
        </w:rPr>
        <w:t xml:space="preserve"> </w:t>
      </w:r>
      <w:r w:rsidR="00C81659" w:rsidRPr="003562D5">
        <w:rPr>
          <w:rFonts w:eastAsia="Calibri"/>
        </w:rPr>
        <w:t>drodze</w:t>
      </w:r>
      <w:r w:rsidRPr="003562D5">
        <w:rPr>
          <w:rFonts w:eastAsia="Calibri"/>
        </w:rPr>
        <w:t xml:space="preserve"> rozkazu personalnego.</w:t>
      </w:r>
    </w:p>
    <w:p w14:paraId="77EEE55C" w14:textId="5F764769" w:rsidR="00A260F6" w:rsidRPr="003562D5" w:rsidRDefault="00A260F6" w:rsidP="00EB2B5C">
      <w:pPr>
        <w:pStyle w:val="ZARTzmartartykuempunktem"/>
      </w:pPr>
      <w:r w:rsidRPr="003562D5">
        <w:t>Art. 89f. 1.</w:t>
      </w:r>
      <w:r w:rsidR="00034AED" w:rsidRPr="003562D5">
        <w:t xml:space="preserve"> W</w:t>
      </w:r>
      <w:r w:rsidR="00F6261E">
        <w:t xml:space="preserve"> </w:t>
      </w:r>
      <w:r w:rsidRPr="003562D5">
        <w:t>przypadku korzystania przez funkcjonariusza</w:t>
      </w:r>
      <w:r w:rsidR="00034AED" w:rsidRPr="003562D5">
        <w:t xml:space="preserve"> z</w:t>
      </w:r>
      <w:r w:rsidR="00F6261E">
        <w:t xml:space="preserve"> </w:t>
      </w:r>
      <w:r w:rsidRPr="003562D5">
        <w:t>urlopu bezpłatnego trwającego co najmniej jeden miesiąc, urlop wypoczynkowy</w:t>
      </w:r>
      <w:r w:rsidR="00034AED" w:rsidRPr="003562D5">
        <w:t xml:space="preserve"> i</w:t>
      </w:r>
      <w:r w:rsidR="00F6261E">
        <w:t xml:space="preserve"> </w:t>
      </w:r>
      <w:r w:rsidRPr="003562D5">
        <w:t>coroczny płatny urlop dodatkowy ulegają skróceniu</w:t>
      </w:r>
      <w:r w:rsidR="00034AED" w:rsidRPr="003562D5">
        <w:t xml:space="preserve"> o</w:t>
      </w:r>
      <w:r w:rsidR="00F6261E">
        <w:t xml:space="preserve"> </w:t>
      </w:r>
      <w:r w:rsidRPr="003562D5">
        <w:t>1/1</w:t>
      </w:r>
      <w:r w:rsidR="00034AED" w:rsidRPr="003562D5">
        <w:t>2</w:t>
      </w:r>
      <w:r w:rsidR="00F6261E">
        <w:t xml:space="preserve"> </w:t>
      </w:r>
      <w:r w:rsidRPr="003562D5">
        <w:t>za każdy miesiąc urlopu bezpłatnego, nie więcej jednak niż za 1</w:t>
      </w:r>
      <w:r w:rsidR="00034AED" w:rsidRPr="003562D5">
        <w:t>2</w:t>
      </w:r>
      <w:r w:rsidR="00F6261E">
        <w:t xml:space="preserve"> </w:t>
      </w:r>
      <w:r w:rsidRPr="003562D5">
        <w:t xml:space="preserve">miesięcy. </w:t>
      </w:r>
    </w:p>
    <w:p w14:paraId="22E1E1D3" w14:textId="2833DAAB" w:rsidR="00A260F6" w:rsidRPr="003562D5" w:rsidRDefault="00A260F6" w:rsidP="00EB2B5C">
      <w:pPr>
        <w:pStyle w:val="ZUSTzmustartykuempunktem"/>
      </w:pPr>
      <w:r w:rsidRPr="003562D5">
        <w:t>2.</w:t>
      </w:r>
      <w:r w:rsidR="00F6261E">
        <w:t xml:space="preserve"> </w:t>
      </w:r>
      <w:r w:rsidR="00034AED" w:rsidRPr="003562D5">
        <w:t>W</w:t>
      </w:r>
      <w:r w:rsidR="00F6261E">
        <w:t xml:space="preserve"> </w:t>
      </w:r>
      <w:r w:rsidRPr="003562D5">
        <w:t>przypadku korzystania przez funkcjonariusza</w:t>
      </w:r>
      <w:r w:rsidR="00034AED" w:rsidRPr="003562D5">
        <w:t xml:space="preserve"> w</w:t>
      </w:r>
      <w:r w:rsidR="00F6261E">
        <w:t xml:space="preserve"> </w:t>
      </w:r>
      <w:r w:rsidRPr="003562D5">
        <w:t>ciągu roku kalendarzowego z</w:t>
      </w:r>
      <w:r w:rsidR="00601AAB">
        <w:t> </w:t>
      </w:r>
      <w:r w:rsidRPr="003562D5">
        <w:t>kilku urlopów bezpłatnych urlopy te sumuje się.</w:t>
      </w:r>
    </w:p>
    <w:p w14:paraId="4EA1289A" w14:textId="47D706EF" w:rsidR="00A260F6" w:rsidRPr="003562D5" w:rsidRDefault="00A260F6" w:rsidP="00EB2B5C">
      <w:pPr>
        <w:pStyle w:val="ZUSTzmustartykuempunktem"/>
      </w:pPr>
      <w:r w:rsidRPr="003562D5">
        <w:t>3.</w:t>
      </w:r>
      <w:r w:rsidR="00F6261E">
        <w:t xml:space="preserve"> </w:t>
      </w:r>
      <w:r w:rsidRPr="003562D5">
        <w:t>Przy ustalaniu wymiaru urlopu wypoczynkowego</w:t>
      </w:r>
      <w:r w:rsidR="00034AED" w:rsidRPr="003562D5">
        <w:t xml:space="preserve"> i</w:t>
      </w:r>
      <w:r w:rsidR="00F6261E">
        <w:t xml:space="preserve"> </w:t>
      </w:r>
      <w:r w:rsidRPr="003562D5">
        <w:t>corocznego płatnego urlopu dodatkowego niepełny dzień urlopu zaokrągla się</w:t>
      </w:r>
      <w:r w:rsidR="00034AED" w:rsidRPr="003562D5">
        <w:t xml:space="preserve"> w</w:t>
      </w:r>
      <w:r w:rsidR="00F6261E">
        <w:t xml:space="preserve"> </w:t>
      </w:r>
      <w:r w:rsidRPr="003562D5">
        <w:t>górę do pełnego dnia.</w:t>
      </w:r>
    </w:p>
    <w:p w14:paraId="179F8AB1" w14:textId="72BE9CCA" w:rsidR="003D1502" w:rsidRPr="003562D5" w:rsidRDefault="00A260F6" w:rsidP="00EB2B5C">
      <w:pPr>
        <w:pStyle w:val="ZARTzmartartykuempunktem"/>
      </w:pPr>
      <w:r w:rsidRPr="003562D5">
        <w:t>Art. 89g. 1.</w:t>
      </w:r>
      <w:r w:rsidR="00034AED" w:rsidRPr="003562D5">
        <w:t xml:space="preserve"> W</w:t>
      </w:r>
      <w:r w:rsidR="00F6261E">
        <w:t xml:space="preserve"> </w:t>
      </w:r>
      <w:r w:rsidRPr="003562D5">
        <w:t>przypadku funkcjonariusza zawieszonego</w:t>
      </w:r>
      <w:r w:rsidR="00034AED" w:rsidRPr="003562D5">
        <w:t xml:space="preserve"> w</w:t>
      </w:r>
      <w:r w:rsidR="00F6261E">
        <w:t xml:space="preserve"> </w:t>
      </w:r>
      <w:r w:rsidRPr="003562D5">
        <w:t>czynnościach służbowych,</w:t>
      </w:r>
      <w:r w:rsidR="00034AED" w:rsidRPr="003562D5">
        <w:t xml:space="preserve"> w</w:t>
      </w:r>
      <w:r w:rsidR="00F6261E">
        <w:t xml:space="preserve"> </w:t>
      </w:r>
      <w:r w:rsidRPr="003562D5">
        <w:t>stosunku do którego postępowanie karne lub dyscyplinarne nie zostało zakończone</w:t>
      </w:r>
      <w:r w:rsidR="00034AED" w:rsidRPr="003562D5">
        <w:t xml:space="preserve"> w</w:t>
      </w:r>
      <w:r w:rsidR="00F6261E">
        <w:t xml:space="preserve"> </w:t>
      </w:r>
      <w:r w:rsidRPr="003562D5">
        <w:t>sposób,</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12</w:t>
      </w:r>
      <w:r w:rsidR="00034AED" w:rsidRPr="003562D5">
        <w:t>8 ust.</w:t>
      </w:r>
      <w:r w:rsidR="00F6261E">
        <w:t xml:space="preserve"> </w:t>
      </w:r>
      <w:r w:rsidRPr="003562D5">
        <w:t>3, urlop wypoczynkowy</w:t>
      </w:r>
      <w:r w:rsidR="00034AED" w:rsidRPr="003562D5">
        <w:t xml:space="preserve"> i</w:t>
      </w:r>
      <w:r w:rsidR="00F6261E">
        <w:t xml:space="preserve"> </w:t>
      </w:r>
      <w:r w:rsidRPr="003562D5">
        <w:t>coroczny płatny urlop dodatkowy przysługuje</w:t>
      </w:r>
      <w:r w:rsidR="00034AED" w:rsidRPr="003562D5">
        <w:t xml:space="preserve"> w</w:t>
      </w:r>
      <w:r w:rsidR="00F6261E">
        <w:t xml:space="preserve"> </w:t>
      </w:r>
      <w:r w:rsidRPr="003562D5">
        <w:t>wymiarze proporcjonalnym do okresu służb</w:t>
      </w:r>
      <w:r w:rsidR="005842E5" w:rsidRPr="003562D5">
        <w:t>y pełnionej</w:t>
      </w:r>
      <w:r w:rsidR="00034AED" w:rsidRPr="003562D5">
        <w:t xml:space="preserve"> w</w:t>
      </w:r>
      <w:r w:rsidR="00F6261E">
        <w:t xml:space="preserve"> </w:t>
      </w:r>
      <w:r w:rsidR="005842E5" w:rsidRPr="003562D5">
        <w:t>roku zawieszenia</w:t>
      </w:r>
      <w:r w:rsidR="00034AED" w:rsidRPr="003562D5">
        <w:t xml:space="preserve"> w</w:t>
      </w:r>
      <w:r w:rsidR="00F6261E">
        <w:t xml:space="preserve"> </w:t>
      </w:r>
      <w:r w:rsidRPr="003562D5">
        <w:t xml:space="preserve">czynnościach służbowych oraz ustania tego zawieszenia. </w:t>
      </w:r>
    </w:p>
    <w:p w14:paraId="5E986D9C" w14:textId="2D80B5D2" w:rsidR="003D1502" w:rsidRPr="003562D5" w:rsidRDefault="00A260F6" w:rsidP="00EB2B5C">
      <w:pPr>
        <w:pStyle w:val="ZUSTzmustartykuempunktem"/>
        <w:rPr>
          <w:rFonts w:eastAsia="Calibri"/>
        </w:rPr>
      </w:pPr>
      <w:r w:rsidRPr="003562D5">
        <w:t>2. Do ustalania wymiaru urlopów,</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stosuje się odpowiednio przepis</w:t>
      </w:r>
      <w:r w:rsidR="00034AED" w:rsidRPr="003562D5">
        <w:t xml:space="preserve"> art.</w:t>
      </w:r>
      <w:r w:rsidR="00F6261E">
        <w:t xml:space="preserve"> </w:t>
      </w:r>
      <w:r w:rsidRPr="003562D5">
        <w:t>89f,</w:t>
      </w:r>
      <w:r w:rsidR="00034AED" w:rsidRPr="003562D5">
        <w:t xml:space="preserve"> z</w:t>
      </w:r>
      <w:r w:rsidR="00F6261E">
        <w:t xml:space="preserve"> </w:t>
      </w:r>
      <w:r w:rsidRPr="003562D5">
        <w:t>tym że</w:t>
      </w:r>
      <w:r w:rsidR="00034AED" w:rsidRPr="003562D5">
        <w:t xml:space="preserve"> w</w:t>
      </w:r>
      <w:r w:rsidR="00F6261E">
        <w:t xml:space="preserve"> </w:t>
      </w:r>
      <w:r w:rsidRPr="003562D5">
        <w:t>przypadku zawieszenia</w:t>
      </w:r>
      <w:r w:rsidR="00034AED" w:rsidRPr="003562D5">
        <w:t xml:space="preserve"> w</w:t>
      </w:r>
      <w:r w:rsidR="00F6261E">
        <w:t xml:space="preserve"> </w:t>
      </w:r>
      <w:r w:rsidRPr="003562D5">
        <w:t>czynnościach służbowych trwającego krócej niż jeden miesiąc, przy ustalaniu wymiaru urlopu wypoczynkowego urlop ten ulega skróceniu</w:t>
      </w:r>
      <w:r w:rsidR="00034AED" w:rsidRPr="003562D5">
        <w:t xml:space="preserve"> o</w:t>
      </w:r>
      <w:r w:rsidR="00F6261E">
        <w:t xml:space="preserve"> </w:t>
      </w:r>
      <w:r w:rsidR="00034AED" w:rsidRPr="003562D5">
        <w:t>1</w:t>
      </w:r>
      <w:r w:rsidR="00F6261E">
        <w:t xml:space="preserve"> </w:t>
      </w:r>
      <w:r w:rsidRPr="003562D5">
        <w:t>dzień roboczy za każde dwa tygodnie zawieszenia</w:t>
      </w:r>
      <w:r w:rsidR="00034AED" w:rsidRPr="003562D5">
        <w:t xml:space="preserve"> w </w:t>
      </w:r>
      <w:r w:rsidRPr="003562D5">
        <w:t>czynnościach służbowych</w:t>
      </w:r>
      <w:r w:rsidRPr="003562D5">
        <w:rPr>
          <w:rFonts w:eastAsia="Calibri"/>
        </w:rPr>
        <w:t>.</w:t>
      </w:r>
      <w:r w:rsidR="008D375B" w:rsidRPr="003562D5">
        <w:rPr>
          <w:rFonts w:eastAsia="Calibri"/>
        </w:rPr>
        <w:t>”</w:t>
      </w:r>
      <w:r w:rsidRPr="003562D5">
        <w:rPr>
          <w:rFonts w:eastAsia="Calibri"/>
        </w:rPr>
        <w:t>;</w:t>
      </w:r>
    </w:p>
    <w:p w14:paraId="18B1D430" w14:textId="3D99147D" w:rsidR="003D1502" w:rsidRPr="003562D5" w:rsidRDefault="00A260F6" w:rsidP="006965DC">
      <w:pPr>
        <w:pStyle w:val="PKTpunkt"/>
      </w:pPr>
      <w:r w:rsidRPr="003562D5">
        <w:rPr>
          <w:rFonts w:eastAsia="Calibri"/>
        </w:rPr>
        <w:t>2</w:t>
      </w:r>
      <w:r w:rsidR="003B442A">
        <w:rPr>
          <w:rFonts w:eastAsia="Calibri"/>
        </w:rPr>
        <w:t>8</w:t>
      </w:r>
      <w:r w:rsidR="00D5747C">
        <w:rPr>
          <w:rFonts w:eastAsia="Calibri"/>
        </w:rPr>
        <w:t>)</w:t>
      </w:r>
      <w:r w:rsidR="00D5747C">
        <w:rPr>
          <w:rFonts w:eastAsia="Calibri"/>
        </w:rPr>
        <w:tab/>
      </w:r>
      <w:r w:rsidRPr="003562D5">
        <w:rPr>
          <w:rFonts w:eastAsia="Calibri"/>
        </w:rPr>
        <w:t>art. 9</w:t>
      </w:r>
      <w:r w:rsidR="00034AED" w:rsidRPr="003562D5">
        <w:rPr>
          <w:rFonts w:eastAsia="Calibri"/>
        </w:rPr>
        <w:t>0</w:t>
      </w:r>
      <w:r w:rsidR="00F6261E">
        <w:rPr>
          <w:rFonts w:eastAsia="Calibri"/>
        </w:rPr>
        <w:t xml:space="preserve"> </w:t>
      </w:r>
      <w:r w:rsidRPr="003562D5">
        <w:rPr>
          <w:rFonts w:eastAsia="Calibri"/>
        </w:rPr>
        <w:t>otrzymuje brzmienie:</w:t>
      </w:r>
      <w:r w:rsidRPr="003562D5">
        <w:t xml:space="preserve"> </w:t>
      </w:r>
    </w:p>
    <w:p w14:paraId="7925F918" w14:textId="34B3C219" w:rsidR="00D75FDC" w:rsidRPr="003562D5" w:rsidRDefault="008D375B" w:rsidP="00EB2B5C">
      <w:pPr>
        <w:pStyle w:val="ZARTzmartartykuempunktem"/>
        <w:rPr>
          <w:rFonts w:eastAsia="Calibri"/>
        </w:rPr>
      </w:pPr>
      <w:r w:rsidRPr="003562D5">
        <w:rPr>
          <w:rFonts w:eastAsia="Calibri"/>
        </w:rPr>
        <w:t>„</w:t>
      </w:r>
      <w:r w:rsidR="00A260F6" w:rsidRPr="003562D5">
        <w:rPr>
          <w:rFonts w:eastAsia="Calibri"/>
        </w:rPr>
        <w:t>Art. 90. Minister właściwy do spraw wewnętrznych określi,</w:t>
      </w:r>
      <w:r w:rsidR="00034AED" w:rsidRPr="003562D5">
        <w:rPr>
          <w:rFonts w:eastAsia="Calibri"/>
        </w:rPr>
        <w:t xml:space="preserve"> w</w:t>
      </w:r>
      <w:r w:rsidR="00F6261E">
        <w:rPr>
          <w:rFonts w:eastAsia="Calibri"/>
        </w:rPr>
        <w:t xml:space="preserve"> </w:t>
      </w:r>
      <w:r w:rsidR="00A260F6" w:rsidRPr="003562D5">
        <w:rPr>
          <w:rFonts w:eastAsia="Calibri"/>
        </w:rPr>
        <w:t xml:space="preserve">drodze rozporządzenia: </w:t>
      </w:r>
    </w:p>
    <w:p w14:paraId="40D20EBF" w14:textId="4F5CDA33" w:rsidR="00D75FDC" w:rsidRPr="003562D5" w:rsidRDefault="00D75FDC" w:rsidP="00EB2B5C">
      <w:pPr>
        <w:pStyle w:val="ZPKTzmpktartykuempunktem"/>
        <w:rPr>
          <w:rFonts w:eastAsia="Calibri"/>
        </w:rPr>
      </w:pPr>
      <w:r w:rsidRPr="003562D5">
        <w:rPr>
          <w:rFonts w:eastAsia="Calibri"/>
        </w:rPr>
        <w:t>1</w:t>
      </w:r>
      <w:r w:rsidR="00402124" w:rsidRPr="003562D5">
        <w:rPr>
          <w:rFonts w:eastAsia="Calibri"/>
        </w:rPr>
        <w:t>)</w:t>
      </w:r>
      <w:r w:rsidR="00402124">
        <w:rPr>
          <w:rFonts w:eastAsia="Calibri"/>
        </w:rPr>
        <w:tab/>
      </w:r>
      <w:r w:rsidR="00A260F6" w:rsidRPr="003562D5">
        <w:rPr>
          <w:rFonts w:eastAsia="Calibri"/>
        </w:rPr>
        <w:t>szczegółowe warunki</w:t>
      </w:r>
      <w:r w:rsidR="00034AED" w:rsidRPr="003562D5">
        <w:rPr>
          <w:rFonts w:eastAsia="Calibri"/>
        </w:rPr>
        <w:t xml:space="preserve"> i</w:t>
      </w:r>
      <w:r w:rsidR="00F6261E">
        <w:rPr>
          <w:rFonts w:eastAsia="Calibri"/>
        </w:rPr>
        <w:t xml:space="preserve"> </w:t>
      </w:r>
      <w:r w:rsidR="00A260F6" w:rsidRPr="003562D5">
        <w:rPr>
          <w:rFonts w:eastAsia="Calibri"/>
        </w:rPr>
        <w:t>sposób udzielania funkcjonariuszowi urlopu wypoczynkowego oraz urlopów,</w:t>
      </w:r>
      <w:r w:rsidR="00034AED" w:rsidRPr="003562D5">
        <w:rPr>
          <w:rFonts w:eastAsia="Calibri"/>
        </w:rPr>
        <w:t xml:space="preserve"> o</w:t>
      </w:r>
      <w:r w:rsidR="00F6261E">
        <w:rPr>
          <w:rFonts w:eastAsia="Calibri"/>
        </w:rPr>
        <w:t xml:space="preserve"> </w:t>
      </w:r>
      <w:r w:rsidR="00A260F6" w:rsidRPr="003562D5">
        <w:rPr>
          <w:rFonts w:eastAsia="Calibri"/>
        </w:rPr>
        <w:t>których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00A260F6" w:rsidRPr="003562D5">
        <w:rPr>
          <w:rFonts w:eastAsia="Calibri"/>
        </w:rPr>
        <w:t>87b</w:t>
      </w:r>
      <w:r w:rsidR="00034AED" w:rsidRPr="003562D5">
        <w:rPr>
          <w:rFonts w:eastAsia="Calibri"/>
        </w:rPr>
        <w:t xml:space="preserve"> ust.</w:t>
      </w:r>
      <w:r w:rsidR="00F6261E">
        <w:rPr>
          <w:rFonts w:eastAsia="Calibri"/>
        </w:rPr>
        <w:t xml:space="preserve"> </w:t>
      </w:r>
      <w:r w:rsidR="00A260F6" w:rsidRPr="003562D5">
        <w:rPr>
          <w:rFonts w:eastAsia="Calibri"/>
        </w:rPr>
        <w:t xml:space="preserve">1, </w:t>
      </w:r>
      <w:r w:rsidR="00034AED" w:rsidRPr="003562D5">
        <w:rPr>
          <w:rFonts w:eastAsia="Calibri"/>
        </w:rPr>
        <w:t>3 i</w:t>
      </w:r>
      <w:r w:rsidR="00F6261E">
        <w:rPr>
          <w:rFonts w:eastAsia="Calibri"/>
        </w:rPr>
        <w:t xml:space="preserve"> </w:t>
      </w:r>
      <w:r w:rsidR="00A260F6" w:rsidRPr="003562D5">
        <w:rPr>
          <w:rFonts w:eastAsia="Calibri"/>
        </w:rPr>
        <w:t>4,</w:t>
      </w:r>
      <w:r w:rsidR="00034AED" w:rsidRPr="003562D5">
        <w:rPr>
          <w:rFonts w:eastAsia="Calibri"/>
        </w:rPr>
        <w:t xml:space="preserve"> w</w:t>
      </w:r>
      <w:r w:rsidR="00F6261E">
        <w:rPr>
          <w:rFonts w:eastAsia="Calibri"/>
        </w:rPr>
        <w:t xml:space="preserve"> </w:t>
      </w:r>
      <w:r w:rsidR="00A260F6" w:rsidRPr="003562D5">
        <w:rPr>
          <w:rFonts w:eastAsia="Calibri"/>
        </w:rPr>
        <w:t>tym ustalania planu urlopów oraz przełożonych właściwych do jego ustalania,</w:t>
      </w:r>
      <w:r w:rsidRPr="003562D5">
        <w:rPr>
          <w:rFonts w:eastAsia="Calibri"/>
        </w:rPr>
        <w:t xml:space="preserve"> kierując </w:t>
      </w:r>
      <w:r w:rsidRPr="003562D5">
        <w:rPr>
          <w:rFonts w:eastAsia="Calibri"/>
        </w:rPr>
        <w:lastRenderedPageBreak/>
        <w:t>się koniecznością zagwarantowania przysługującego funkcjonariuszowi prawa do wypoczynku oraz zapewnienia właściwej organizacji służby</w:t>
      </w:r>
      <w:r w:rsidR="003E5A69">
        <w:rPr>
          <w:rFonts w:eastAsia="Calibri"/>
        </w:rPr>
        <w:t>;</w:t>
      </w:r>
    </w:p>
    <w:p w14:paraId="558C8722" w14:textId="263E1307" w:rsidR="00D75FDC" w:rsidRPr="003562D5" w:rsidRDefault="00D75FDC" w:rsidP="00EB2B5C">
      <w:pPr>
        <w:pStyle w:val="ZPKTzmpktartykuempunktem"/>
      </w:pPr>
      <w:r w:rsidRPr="003562D5">
        <w:rPr>
          <w:rFonts w:eastAsia="Calibri"/>
        </w:rPr>
        <w:t>2</w:t>
      </w:r>
      <w:r w:rsidR="00402124" w:rsidRPr="003562D5">
        <w:rPr>
          <w:rFonts w:eastAsia="Calibri"/>
        </w:rPr>
        <w:t>)</w:t>
      </w:r>
      <w:r w:rsidR="00402124">
        <w:rPr>
          <w:rFonts w:eastAsia="Calibri"/>
        </w:rPr>
        <w:tab/>
      </w:r>
      <w:r w:rsidR="00C81659" w:rsidRPr="003562D5">
        <w:rPr>
          <w:rFonts w:eastAsia="Calibri"/>
        </w:rPr>
        <w:t>warunki szczególnie uciążliwe lub szkodliwe dla zdrowia dla każdego stopnia szkodliwości, o</w:t>
      </w:r>
      <w:r w:rsidR="00F6261E">
        <w:rPr>
          <w:rFonts w:eastAsia="Calibri"/>
        </w:rPr>
        <w:t xml:space="preserve"> </w:t>
      </w:r>
      <w:r w:rsidR="00C81659" w:rsidRPr="003562D5">
        <w:rPr>
          <w:rFonts w:eastAsia="Calibri"/>
        </w:rPr>
        <w:t>którym mowa w</w:t>
      </w:r>
      <w:r w:rsidR="00F6261E">
        <w:rPr>
          <w:rFonts w:eastAsia="Calibri"/>
        </w:rPr>
        <w:t xml:space="preserve"> </w:t>
      </w:r>
      <w:r w:rsidR="00C81659" w:rsidRPr="003562D5">
        <w:rPr>
          <w:rFonts w:eastAsia="Calibri"/>
        </w:rPr>
        <w:t>art.</w:t>
      </w:r>
      <w:r w:rsidR="00F6261E">
        <w:rPr>
          <w:rFonts w:eastAsia="Calibri"/>
        </w:rPr>
        <w:t xml:space="preserve"> </w:t>
      </w:r>
      <w:r w:rsidR="00C81659" w:rsidRPr="003562D5">
        <w:rPr>
          <w:rFonts w:eastAsia="Calibri"/>
        </w:rPr>
        <w:t>87b ust.</w:t>
      </w:r>
      <w:r w:rsidR="00F6261E">
        <w:rPr>
          <w:rFonts w:eastAsia="Calibri"/>
        </w:rPr>
        <w:t xml:space="preserve"> </w:t>
      </w:r>
      <w:r w:rsidR="00C81659" w:rsidRPr="003562D5">
        <w:rPr>
          <w:rFonts w:eastAsia="Calibri"/>
        </w:rPr>
        <w:t>4, oraz podmioty dokonujące oceny tych warunków</w:t>
      </w:r>
      <w:r w:rsidRPr="003562D5">
        <w:rPr>
          <w:rFonts w:eastAsia="Calibri"/>
        </w:rPr>
        <w:t>, uwzględniając szczególne właściwości oraz miejsca pełnienia służby</w:t>
      </w:r>
      <w:r w:rsidRPr="003562D5">
        <w:t>.”;</w:t>
      </w:r>
    </w:p>
    <w:p w14:paraId="0B2903B7" w14:textId="2439E0B9" w:rsidR="00D113D9" w:rsidRPr="003562D5" w:rsidRDefault="00585B44" w:rsidP="00D113D9">
      <w:pPr>
        <w:pStyle w:val="PKTpunkt"/>
        <w:keepNext/>
      </w:pPr>
      <w:r w:rsidRPr="003562D5">
        <w:t>2</w:t>
      </w:r>
      <w:r w:rsidR="003B442A">
        <w:t>9</w:t>
      </w:r>
      <w:r w:rsidR="00F96D90" w:rsidRPr="003562D5">
        <w:t>)</w:t>
      </w:r>
      <w:r w:rsidR="00F96D90" w:rsidRPr="003562D5">
        <w:tab/>
      </w:r>
      <w:r w:rsidRPr="003562D5">
        <w:t>w</w:t>
      </w:r>
      <w:r w:rsidR="00034AED" w:rsidRPr="003562D5">
        <w:t xml:space="preserve"> art.</w:t>
      </w:r>
      <w:r w:rsidR="00F6261E">
        <w:t xml:space="preserve"> </w:t>
      </w:r>
      <w:r w:rsidRPr="003562D5">
        <w:t>91:</w:t>
      </w:r>
    </w:p>
    <w:p w14:paraId="3F802739" w14:textId="35842F69" w:rsidR="00A300C8" w:rsidRPr="003562D5" w:rsidRDefault="00D113D9" w:rsidP="00A300C8">
      <w:pPr>
        <w:pStyle w:val="LITlitera"/>
      </w:pPr>
      <w:r w:rsidRPr="003562D5">
        <w:t>a)</w:t>
      </w:r>
      <w:r w:rsidRPr="003562D5">
        <w:tab/>
        <w:t>w ust.</w:t>
      </w:r>
      <w:r w:rsidR="00F6261E">
        <w:t xml:space="preserve"> </w:t>
      </w:r>
      <w:r w:rsidRPr="003562D5">
        <w:t>1 pkt</w:t>
      </w:r>
      <w:r w:rsidR="00F6261E">
        <w:t xml:space="preserve"> </w:t>
      </w:r>
      <w:r w:rsidRPr="003562D5">
        <w:t>4</w:t>
      </w:r>
      <w:r w:rsidR="00F6261E">
        <w:t xml:space="preserve"> </w:t>
      </w:r>
      <w:r w:rsidRPr="003562D5">
        <w:t>otrzymuje brzmienie:</w:t>
      </w:r>
    </w:p>
    <w:p w14:paraId="326D81D6" w14:textId="5D2C145E" w:rsidR="00A300C8" w:rsidRPr="003562D5" w:rsidRDefault="00D113D9" w:rsidP="007022C9">
      <w:pPr>
        <w:pStyle w:val="ZLITPKTzmpktliter"/>
      </w:pPr>
      <w:r w:rsidRPr="003562D5">
        <w:t>„4)</w:t>
      </w:r>
      <w:r w:rsidRPr="003562D5">
        <w:tab/>
        <w:t>krótkoterminowy urlop wypoczynkowy w</w:t>
      </w:r>
      <w:r w:rsidR="00F6261E">
        <w:t xml:space="preserve"> </w:t>
      </w:r>
      <w:r w:rsidRPr="003562D5">
        <w:t>wymiarze do 10</w:t>
      </w:r>
      <w:r w:rsidR="00F6261E">
        <w:t xml:space="preserve"> </w:t>
      </w:r>
      <w:r w:rsidRPr="003562D5">
        <w:t>dni roboczych;”;</w:t>
      </w:r>
    </w:p>
    <w:p w14:paraId="2E1AB733" w14:textId="77777777" w:rsidR="00A300C8" w:rsidRPr="003562D5" w:rsidRDefault="00D113D9" w:rsidP="004D0EF0">
      <w:pPr>
        <w:pStyle w:val="LITlitera"/>
      </w:pPr>
      <w:r w:rsidRPr="003562D5">
        <w:t>b)</w:t>
      </w:r>
      <w:r w:rsidRPr="003562D5">
        <w:tab/>
        <w:t>po ust. 1 dodaje się ust. 1a i 1b w brzmieniu:</w:t>
      </w:r>
    </w:p>
    <w:p w14:paraId="51F2EBCE" w14:textId="77777777" w:rsidR="00A300C8" w:rsidRPr="003562D5" w:rsidRDefault="00D113D9" w:rsidP="007022C9">
      <w:pPr>
        <w:pStyle w:val="ZLITUSTzmustliter"/>
      </w:pPr>
      <w:r w:rsidRPr="003562D5">
        <w:t>„1</w:t>
      </w:r>
      <w:r w:rsidR="006B3474" w:rsidRPr="003562D5">
        <w:t xml:space="preserve">a. Wyróżnień, o których mowa w </w:t>
      </w:r>
      <w:r w:rsidRPr="003562D5">
        <w:t>ust. 1, można udzielić w szczególności za:</w:t>
      </w:r>
    </w:p>
    <w:p w14:paraId="6F4D143A" w14:textId="77777777" w:rsidR="00A300C8" w:rsidRPr="003562D5" w:rsidRDefault="00D113D9" w:rsidP="007022C9">
      <w:pPr>
        <w:pStyle w:val="ZLITPKTzmpktliter"/>
      </w:pPr>
      <w:r w:rsidRPr="003562D5">
        <w:t>1)</w:t>
      </w:r>
      <w:r w:rsidR="006B3474" w:rsidRPr="003562D5">
        <w:tab/>
      </w:r>
      <w:r w:rsidRPr="003562D5">
        <w:t xml:space="preserve">wzorowe wywiązywanie się z obowiązków służbowych i przejawianie inicjatywy na dotychczas zajmowanym stanowisku służbowym; </w:t>
      </w:r>
    </w:p>
    <w:p w14:paraId="7B0DDF77" w14:textId="77777777" w:rsidR="00A300C8" w:rsidRPr="003562D5" w:rsidRDefault="00D113D9" w:rsidP="007022C9">
      <w:pPr>
        <w:pStyle w:val="ZLITPKTzmpktliter"/>
      </w:pPr>
      <w:r w:rsidRPr="003562D5">
        <w:t>2)</w:t>
      </w:r>
      <w:r w:rsidR="006B3474" w:rsidRPr="003562D5">
        <w:tab/>
      </w:r>
      <w:r w:rsidRPr="003562D5">
        <w:t>wykazanie się szczególnymi osiągnięciami i inicjatywą w służbie;</w:t>
      </w:r>
    </w:p>
    <w:p w14:paraId="5E42D5BC" w14:textId="77777777" w:rsidR="00A300C8" w:rsidRPr="003562D5" w:rsidRDefault="00D113D9" w:rsidP="007022C9">
      <w:pPr>
        <w:pStyle w:val="ZLITPKTzmpktliter"/>
      </w:pPr>
      <w:r w:rsidRPr="003562D5">
        <w:t>3)</w:t>
      </w:r>
      <w:r w:rsidR="006B3474" w:rsidRPr="003562D5">
        <w:tab/>
      </w:r>
      <w:r w:rsidRPr="003562D5">
        <w:t>bardzo dobre lub wyróżniające wykonanie zadania służbowego;</w:t>
      </w:r>
    </w:p>
    <w:p w14:paraId="450E70BA" w14:textId="77777777" w:rsidR="00A300C8" w:rsidRPr="003562D5" w:rsidRDefault="00D113D9" w:rsidP="007022C9">
      <w:pPr>
        <w:pStyle w:val="ZLITPKTzmpktliter"/>
      </w:pPr>
      <w:r w:rsidRPr="003562D5">
        <w:t>4)</w:t>
      </w:r>
      <w:r w:rsidR="006B3474" w:rsidRPr="003562D5">
        <w:tab/>
      </w:r>
      <w:r w:rsidRPr="003562D5">
        <w:t>wykonanie zadania w szczególnie trudnych warunkach lub wymagającego znacznego nakładu pracy;</w:t>
      </w:r>
    </w:p>
    <w:p w14:paraId="56076AD5" w14:textId="77777777" w:rsidR="00A300C8" w:rsidRPr="003562D5" w:rsidRDefault="00D113D9" w:rsidP="007022C9">
      <w:pPr>
        <w:pStyle w:val="ZLITPKTzmpktliter"/>
      </w:pPr>
      <w:r w:rsidRPr="003562D5">
        <w:t>5)</w:t>
      </w:r>
      <w:r w:rsidR="006B3474" w:rsidRPr="003562D5">
        <w:tab/>
      </w:r>
      <w:r w:rsidRPr="003562D5">
        <w:t>wykonanie dodatkowych zadań wykraczających poza zwykłe obowiązki służbowe;</w:t>
      </w:r>
    </w:p>
    <w:p w14:paraId="759A505B" w14:textId="77777777" w:rsidR="00A300C8" w:rsidRPr="003562D5" w:rsidRDefault="00D113D9" w:rsidP="007022C9">
      <w:pPr>
        <w:pStyle w:val="ZLITPKTzmpktliter"/>
      </w:pPr>
      <w:r w:rsidRPr="003562D5">
        <w:t>6)</w:t>
      </w:r>
      <w:r w:rsidR="006B3474" w:rsidRPr="003562D5">
        <w:tab/>
      </w:r>
      <w:r w:rsidRPr="003562D5">
        <w:t>dokonanie czynu świadczącego o wyjątkowej odwadze;</w:t>
      </w:r>
    </w:p>
    <w:p w14:paraId="3C09B13D" w14:textId="77777777" w:rsidR="00D113D9" w:rsidRPr="003562D5" w:rsidRDefault="00D113D9" w:rsidP="007022C9">
      <w:pPr>
        <w:pStyle w:val="ZLITPKTzmpktliter"/>
      </w:pPr>
      <w:r w:rsidRPr="003562D5">
        <w:t>7)</w:t>
      </w:r>
      <w:r w:rsidR="006B3474" w:rsidRPr="003562D5">
        <w:tab/>
      </w:r>
      <w:r w:rsidRPr="003562D5">
        <w:t xml:space="preserve">uzyskanie bardzo dobrych lub wyróżniających wyników w szkoleniu lub nauce w szkołach, o których mowa w </w:t>
      </w:r>
      <w:bookmarkStart w:id="16" w:name="x_#hiperlinkText.rpc?hiperlink=type=tres"/>
      <w:r w:rsidRPr="003562D5">
        <w:t>art. 54</w:t>
      </w:r>
      <w:bookmarkEnd w:id="16"/>
      <w:r w:rsidRPr="003562D5">
        <w:t xml:space="preserve"> ust. 1.</w:t>
      </w:r>
    </w:p>
    <w:p w14:paraId="5AE14681" w14:textId="77777777" w:rsidR="00D113D9" w:rsidRPr="003562D5" w:rsidRDefault="00D113D9" w:rsidP="007022C9">
      <w:pPr>
        <w:pStyle w:val="ZLITUSTzmustliter"/>
      </w:pPr>
      <w:r w:rsidRPr="003562D5">
        <w:t xml:space="preserve">1b. Wyróżnień, o których mowa w ust. 1, nie udziela się funkcjonariuszowi: </w:t>
      </w:r>
    </w:p>
    <w:p w14:paraId="0F5A986F" w14:textId="77777777" w:rsidR="00D113D9" w:rsidRPr="003562D5" w:rsidRDefault="00D113D9" w:rsidP="006B3474">
      <w:pPr>
        <w:pStyle w:val="ZLITPKTzmpktliter"/>
      </w:pPr>
      <w:r w:rsidRPr="003562D5">
        <w:t>1)</w:t>
      </w:r>
      <w:r w:rsidR="006B3474" w:rsidRPr="003562D5">
        <w:tab/>
      </w:r>
      <w:r w:rsidRPr="003562D5">
        <w:t>przeciwko któremu jest prowadzone postępowanie karne lub dyscyplinarne;</w:t>
      </w:r>
    </w:p>
    <w:p w14:paraId="21969E70" w14:textId="77777777" w:rsidR="00D113D9" w:rsidRPr="003562D5" w:rsidRDefault="00D113D9" w:rsidP="006B3474">
      <w:pPr>
        <w:pStyle w:val="ZLITPKTzmpktliter"/>
      </w:pPr>
      <w:r w:rsidRPr="003562D5">
        <w:t>2)</w:t>
      </w:r>
      <w:r w:rsidR="006B3474" w:rsidRPr="003562D5">
        <w:tab/>
      </w:r>
      <w:r w:rsidRPr="003562D5">
        <w:t xml:space="preserve">ukaranemu karą dyscyplinarną </w:t>
      </w:r>
      <w:r w:rsidR="006B3474" w:rsidRPr="003562D5">
        <w:t>–</w:t>
      </w:r>
      <w:r w:rsidRPr="003562D5">
        <w:t xml:space="preserve"> do czasu jej zatarcia;</w:t>
      </w:r>
    </w:p>
    <w:p w14:paraId="2A48E670" w14:textId="3DCC0D82" w:rsidR="00D113D9" w:rsidRPr="003562D5" w:rsidRDefault="00D113D9" w:rsidP="006B3474">
      <w:pPr>
        <w:pStyle w:val="ZLITPKTzmpktliter"/>
      </w:pPr>
      <w:r w:rsidRPr="003562D5">
        <w:t>3)</w:t>
      </w:r>
      <w:r w:rsidR="006B3474" w:rsidRPr="003562D5">
        <w:tab/>
      </w:r>
      <w:r w:rsidRPr="003562D5">
        <w:t xml:space="preserve">skazanemu prawomocnym orzeczeniem sądu za przestępstwo lub wykroczenie </w:t>
      </w:r>
      <w:r w:rsidR="00F6261E">
        <w:t>–</w:t>
      </w:r>
      <w:r w:rsidRPr="003562D5">
        <w:t xml:space="preserve"> przez okres 1 roku od dnia uprawomocnienia się orzeczenia;</w:t>
      </w:r>
    </w:p>
    <w:p w14:paraId="49BD0F8F" w14:textId="77777777" w:rsidR="00D113D9" w:rsidRPr="003562D5" w:rsidRDefault="00D113D9" w:rsidP="006B3474">
      <w:pPr>
        <w:pStyle w:val="ZLITPKTzmpktliter"/>
      </w:pPr>
      <w:r w:rsidRPr="003562D5">
        <w:t>4)</w:t>
      </w:r>
      <w:r w:rsidR="006B3474" w:rsidRPr="003562D5">
        <w:tab/>
      </w:r>
      <w:r w:rsidRPr="003562D5">
        <w:t xml:space="preserve">skazanemu prawomocnym wyrokiem sądu </w:t>
      </w:r>
      <w:r w:rsidR="00402124">
        <w:t>–</w:t>
      </w:r>
      <w:r w:rsidR="00402124" w:rsidRPr="003562D5">
        <w:t xml:space="preserve"> </w:t>
      </w:r>
      <w:r w:rsidRPr="003562D5">
        <w:t>w czasie warunkowego zawieszenia wykonania kary;</w:t>
      </w:r>
    </w:p>
    <w:p w14:paraId="750AB59E" w14:textId="213F653B" w:rsidR="00D113D9" w:rsidRPr="003562D5" w:rsidRDefault="00D113D9" w:rsidP="006B3474">
      <w:pPr>
        <w:pStyle w:val="ZLITPKTzmpktliter"/>
      </w:pPr>
      <w:r w:rsidRPr="003562D5">
        <w:t>5)</w:t>
      </w:r>
      <w:r w:rsidR="006B3474" w:rsidRPr="003562D5">
        <w:tab/>
      </w:r>
      <w:r w:rsidRPr="003562D5">
        <w:t xml:space="preserve">w stosunku do którego postępowanie karne zostało warunkowo umorzone </w:t>
      </w:r>
      <w:r w:rsidR="00402124">
        <w:t>–</w:t>
      </w:r>
      <w:r w:rsidR="00402124" w:rsidRPr="003562D5">
        <w:t xml:space="preserve"> </w:t>
      </w:r>
      <w:r w:rsidRPr="003562D5">
        <w:t>w</w:t>
      </w:r>
      <w:r w:rsidR="00601AAB">
        <w:t> </w:t>
      </w:r>
      <w:r w:rsidRPr="003562D5">
        <w:t>okresie próby.”,</w:t>
      </w:r>
    </w:p>
    <w:p w14:paraId="36E651FB" w14:textId="53E169F2" w:rsidR="00D113D9" w:rsidRPr="003562D5" w:rsidRDefault="00D113D9" w:rsidP="00A300C8">
      <w:pPr>
        <w:pStyle w:val="LITlitera"/>
      </w:pPr>
      <w:r w:rsidRPr="003562D5">
        <w:t>c)</w:t>
      </w:r>
      <w:r w:rsidR="006B3474" w:rsidRPr="003562D5">
        <w:tab/>
      </w:r>
      <w:r w:rsidRPr="003562D5">
        <w:t>ust. 2</w:t>
      </w:r>
      <w:r w:rsidR="00F6261E">
        <w:t xml:space="preserve"> </w:t>
      </w:r>
      <w:r w:rsidRPr="003562D5">
        <w:t>otrzymuje brzmienie:</w:t>
      </w:r>
    </w:p>
    <w:p w14:paraId="3CE3CD18" w14:textId="484EF7C9" w:rsidR="00D113D9" w:rsidRPr="003562D5" w:rsidRDefault="00D113D9" w:rsidP="006B3474">
      <w:pPr>
        <w:pStyle w:val="ZLITUSTzmustliter"/>
      </w:pPr>
      <w:r w:rsidRPr="003562D5">
        <w:lastRenderedPageBreak/>
        <w:t>„2.</w:t>
      </w:r>
      <w:r w:rsidR="00F6261E">
        <w:t xml:space="preserve"> </w:t>
      </w:r>
      <w:r w:rsidRPr="003562D5">
        <w:t>Minister właściwy do spraw wewnętrznych określi, w</w:t>
      </w:r>
      <w:r w:rsidR="00F6261E">
        <w:t xml:space="preserve"> </w:t>
      </w:r>
      <w:r w:rsidRPr="003562D5">
        <w:t>drodze rozporządzenia, szczegółow</w:t>
      </w:r>
      <w:r w:rsidR="006B3474" w:rsidRPr="003562D5">
        <w:t>y</w:t>
      </w:r>
      <w:r w:rsidR="00A300C8" w:rsidRPr="003562D5">
        <w:t xml:space="preserve"> </w:t>
      </w:r>
      <w:r w:rsidRPr="003562D5">
        <w:t>tryb udzielania funkcjonariuszowi wyróżnień, o</w:t>
      </w:r>
      <w:r w:rsidR="00601AAB">
        <w:t> </w:t>
      </w:r>
      <w:r w:rsidRPr="003562D5">
        <w:t>których mowa w ust. 1 pkt 1</w:t>
      </w:r>
      <w:r w:rsidR="00F6261E">
        <w:t>–</w:t>
      </w:r>
      <w:r w:rsidRPr="003562D5">
        <w:t>4 i 8, podmioty właściwe w</w:t>
      </w:r>
      <w:r w:rsidR="00F6261E">
        <w:t xml:space="preserve"> </w:t>
      </w:r>
      <w:r w:rsidRPr="003562D5">
        <w:t>tych sprawach, sposób i terminy przyznawania wyróżnień oraz wzory dokumentów wykorzystywanych w tych sprawach, uwzględniając zakres uprawnień przełożonych do udzielania wyróżnień oraz formę udzielania wyróżnień.”</w:t>
      </w:r>
      <w:r w:rsidR="0046725C">
        <w:t>;</w:t>
      </w:r>
    </w:p>
    <w:p w14:paraId="0A3FF36E" w14:textId="78325189" w:rsidR="00656490" w:rsidRPr="003562D5" w:rsidRDefault="003B442A" w:rsidP="007E5C36">
      <w:pPr>
        <w:pStyle w:val="PKTpunkt"/>
        <w:keepNext/>
      </w:pPr>
      <w:r>
        <w:t>30</w:t>
      </w:r>
      <w:r w:rsidR="00585B44" w:rsidRPr="003562D5">
        <w:t>)</w:t>
      </w:r>
      <w:r w:rsidR="009E3219" w:rsidRPr="003562D5">
        <w:tab/>
      </w:r>
      <w:r w:rsidR="00F96D90" w:rsidRPr="003562D5">
        <w:t>w</w:t>
      </w:r>
      <w:r w:rsidR="00034AED" w:rsidRPr="003562D5">
        <w:t xml:space="preserve"> art.</w:t>
      </w:r>
      <w:r w:rsidR="00F6261E">
        <w:t xml:space="preserve"> </w:t>
      </w:r>
      <w:r w:rsidR="00F96D90" w:rsidRPr="003562D5">
        <w:t>11</w:t>
      </w:r>
      <w:r w:rsidR="00034AED" w:rsidRPr="003562D5">
        <w:t>2 w</w:t>
      </w:r>
      <w:r w:rsidR="00F6261E">
        <w:t xml:space="preserve"> </w:t>
      </w:r>
      <w:r w:rsidR="00034AED" w:rsidRPr="003562D5">
        <w:t>ust.</w:t>
      </w:r>
      <w:r w:rsidR="00F6261E">
        <w:t xml:space="preserve"> </w:t>
      </w:r>
      <w:r w:rsidR="00A50A6D" w:rsidRPr="003562D5">
        <w:t>1</w:t>
      </w:r>
      <w:r w:rsidR="00C25A85" w:rsidRPr="003562D5">
        <w:t>:</w:t>
      </w:r>
    </w:p>
    <w:p w14:paraId="526A710B" w14:textId="289D4DCD" w:rsidR="00F96D90" w:rsidRPr="003562D5" w:rsidRDefault="00656490" w:rsidP="007E5C36">
      <w:pPr>
        <w:pStyle w:val="LITlitera"/>
        <w:keepNext/>
      </w:pPr>
      <w:r w:rsidRPr="003562D5">
        <w:t>a)</w:t>
      </w:r>
      <w:r w:rsidRPr="003562D5">
        <w:tab/>
      </w:r>
      <w:r w:rsidR="00F96D90" w:rsidRPr="003562D5">
        <w:t>po</w:t>
      </w:r>
      <w:r w:rsidR="00034AED" w:rsidRPr="003562D5">
        <w:t xml:space="preserve"> pkt</w:t>
      </w:r>
      <w:r w:rsidR="00F6261E">
        <w:t xml:space="preserve"> </w:t>
      </w:r>
      <w:r w:rsidR="00A50A6D" w:rsidRPr="003562D5">
        <w:t>5</w:t>
      </w:r>
      <w:r w:rsidR="00816E09" w:rsidRPr="003562D5">
        <w:t>a</w:t>
      </w:r>
      <w:r w:rsidR="00F6261E">
        <w:t xml:space="preserve"> </w:t>
      </w:r>
      <w:r w:rsidR="00F96D90" w:rsidRPr="003562D5">
        <w:t>dodaje się</w:t>
      </w:r>
      <w:r w:rsidR="00034AED" w:rsidRPr="003562D5">
        <w:t xml:space="preserve"> pkt</w:t>
      </w:r>
      <w:r w:rsidR="00F6261E">
        <w:t xml:space="preserve"> </w:t>
      </w:r>
      <w:r w:rsidR="00816E09" w:rsidRPr="003562D5">
        <w:t>5b</w:t>
      </w:r>
      <w:r w:rsidR="008D189A" w:rsidRPr="003562D5">
        <w:t xml:space="preserve"> </w:t>
      </w:r>
      <w:r w:rsidR="00A50A6D" w:rsidRPr="003562D5">
        <w:t>w</w:t>
      </w:r>
      <w:r w:rsidR="00F6261E">
        <w:t xml:space="preserve"> </w:t>
      </w:r>
      <w:r w:rsidR="00F96D90" w:rsidRPr="003562D5">
        <w:t>brzmieniu:</w:t>
      </w:r>
    </w:p>
    <w:p w14:paraId="587F81AB" w14:textId="77777777" w:rsidR="00F96D90" w:rsidRPr="003562D5" w:rsidRDefault="008D375B" w:rsidP="00656490">
      <w:pPr>
        <w:pStyle w:val="ZLITPKTzmpktliter"/>
      </w:pPr>
      <w:r w:rsidRPr="003562D5">
        <w:t>„</w:t>
      </w:r>
      <w:r w:rsidR="00816E09" w:rsidRPr="003562D5">
        <w:t>5b</w:t>
      </w:r>
      <w:r w:rsidR="00F96D90" w:rsidRPr="003562D5">
        <w:t>)</w:t>
      </w:r>
      <w:r w:rsidR="00F96D90" w:rsidRPr="003562D5">
        <w:tab/>
        <w:t>świadczenie motywacyjne;</w:t>
      </w:r>
      <w:r w:rsidRPr="003562D5">
        <w:t>”</w:t>
      </w:r>
      <w:r w:rsidR="00656490" w:rsidRPr="003562D5">
        <w:t>,</w:t>
      </w:r>
    </w:p>
    <w:p w14:paraId="2E9E72AF" w14:textId="4A32E9BF" w:rsidR="00656490" w:rsidRPr="003562D5" w:rsidRDefault="00656490" w:rsidP="007E5C36">
      <w:pPr>
        <w:pStyle w:val="LITlitera"/>
        <w:keepNext/>
      </w:pPr>
      <w:r w:rsidRPr="003562D5">
        <w:t>b)</w:t>
      </w:r>
      <w:r w:rsidRPr="003562D5">
        <w:tab/>
        <w:t>w</w:t>
      </w:r>
      <w:r w:rsidR="00034AED" w:rsidRPr="003562D5">
        <w:t xml:space="preserve"> pkt</w:t>
      </w:r>
      <w:r w:rsidR="00F6261E">
        <w:t xml:space="preserve"> </w:t>
      </w:r>
      <w:r w:rsidR="00747003" w:rsidRPr="003562D5">
        <w:t>6</w:t>
      </w:r>
      <w:r w:rsidR="00F6261E">
        <w:t xml:space="preserve"> </w:t>
      </w:r>
      <w:r w:rsidRPr="003562D5">
        <w:t xml:space="preserve">kropkę zastępuje się </w:t>
      </w:r>
      <w:r w:rsidR="00C25A85" w:rsidRPr="003562D5">
        <w:t>średnikiem</w:t>
      </w:r>
      <w:r w:rsidR="00747003" w:rsidRPr="003562D5">
        <w:t xml:space="preserve"> i</w:t>
      </w:r>
      <w:r w:rsidR="00F6261E">
        <w:t xml:space="preserve"> </w:t>
      </w:r>
      <w:r w:rsidRPr="003562D5">
        <w:t>dodaje się</w:t>
      </w:r>
      <w:r w:rsidR="00034AED" w:rsidRPr="003562D5">
        <w:t xml:space="preserve"> pkt</w:t>
      </w:r>
      <w:r w:rsidR="00F6261E">
        <w:t xml:space="preserve"> </w:t>
      </w:r>
      <w:r w:rsidR="00034AED" w:rsidRPr="003562D5">
        <w:t>7 w</w:t>
      </w:r>
      <w:r w:rsidR="00F6261E">
        <w:t xml:space="preserve"> </w:t>
      </w:r>
      <w:r w:rsidRPr="003562D5">
        <w:t>brzmieniu:</w:t>
      </w:r>
    </w:p>
    <w:p w14:paraId="0FA27D31" w14:textId="1E3E33E2" w:rsidR="00656490" w:rsidRPr="003562D5" w:rsidRDefault="008D375B" w:rsidP="00656490">
      <w:pPr>
        <w:pStyle w:val="ZLITPKTzmpktliter"/>
      </w:pPr>
      <w:r w:rsidRPr="003562D5">
        <w:t>„</w:t>
      </w:r>
      <w:r w:rsidR="00656490" w:rsidRPr="003562D5">
        <w:t>7)</w:t>
      </w:r>
      <w:r w:rsidR="00C25A85" w:rsidRPr="003562D5">
        <w:tab/>
      </w:r>
      <w:r w:rsidR="0096232A" w:rsidRPr="003562D5">
        <w:t>świadczenie pieniężne w</w:t>
      </w:r>
      <w:r w:rsidR="00F6261E">
        <w:t xml:space="preserve"> </w:t>
      </w:r>
      <w:r w:rsidR="0096232A" w:rsidRPr="003562D5">
        <w:t>zamian za wyżywienie</w:t>
      </w:r>
      <w:r w:rsidR="00656490" w:rsidRPr="003562D5">
        <w:t>.</w:t>
      </w:r>
      <w:r w:rsidRPr="003562D5">
        <w:t>”</w:t>
      </w:r>
      <w:r w:rsidR="00656490" w:rsidRPr="003562D5">
        <w:t>;</w:t>
      </w:r>
    </w:p>
    <w:p w14:paraId="67A97D91" w14:textId="428C779A" w:rsidR="003E6C1F" w:rsidRPr="003562D5" w:rsidRDefault="004E3A91" w:rsidP="00D5747C">
      <w:pPr>
        <w:pStyle w:val="PKTpunkt"/>
      </w:pPr>
      <w:r w:rsidRPr="003562D5">
        <w:t>3</w:t>
      </w:r>
      <w:r w:rsidR="003B442A">
        <w:t>1</w:t>
      </w:r>
      <w:r w:rsidR="003E6C1F" w:rsidRPr="003562D5">
        <w:t>)</w:t>
      </w:r>
      <w:r w:rsidR="00D5747C">
        <w:tab/>
      </w:r>
      <w:r w:rsidR="003E6C1F" w:rsidRPr="003562D5">
        <w:t>w</w:t>
      </w:r>
      <w:r w:rsidR="00034AED" w:rsidRPr="003562D5">
        <w:t xml:space="preserve"> art.</w:t>
      </w:r>
      <w:r w:rsidR="00F6261E">
        <w:t xml:space="preserve"> </w:t>
      </w:r>
      <w:r w:rsidR="003E6C1F" w:rsidRPr="003562D5">
        <w:t>113a:</w:t>
      </w:r>
    </w:p>
    <w:p w14:paraId="6C43096D" w14:textId="644F51A4" w:rsidR="003E6C1F" w:rsidRPr="003562D5" w:rsidRDefault="003E6C1F" w:rsidP="007E5C36">
      <w:pPr>
        <w:pStyle w:val="LITlitera"/>
        <w:keepNext/>
      </w:pPr>
      <w:r w:rsidRPr="003562D5">
        <w:t>a)</w:t>
      </w:r>
      <w:r w:rsidR="003D4242" w:rsidRPr="003562D5">
        <w:tab/>
      </w:r>
      <w:r w:rsidRPr="003562D5">
        <w:t>w</w:t>
      </w:r>
      <w:r w:rsidR="00034AED" w:rsidRPr="003562D5">
        <w:t xml:space="preserve"> ust.</w:t>
      </w:r>
      <w:r w:rsidR="00F6261E">
        <w:t xml:space="preserve"> </w:t>
      </w:r>
      <w:r w:rsidR="00034AED" w:rsidRPr="003562D5">
        <w:t>4 pkt</w:t>
      </w:r>
      <w:r w:rsidR="00F6261E">
        <w:t xml:space="preserve"> </w:t>
      </w:r>
      <w:r w:rsidR="00034AED" w:rsidRPr="003562D5">
        <w:t>2</w:t>
      </w:r>
      <w:r w:rsidR="00F6261E">
        <w:t xml:space="preserve"> </w:t>
      </w:r>
      <w:r w:rsidRPr="003562D5">
        <w:t>otrzymuje brzmienie:</w:t>
      </w:r>
    </w:p>
    <w:p w14:paraId="62CD8E0F" w14:textId="582F145C" w:rsidR="003E6C1F" w:rsidRPr="003562D5" w:rsidRDefault="008D375B" w:rsidP="003D4242">
      <w:pPr>
        <w:pStyle w:val="ZLITPKTzmpktliter"/>
      </w:pPr>
      <w:r w:rsidRPr="003562D5">
        <w:t>„</w:t>
      </w:r>
      <w:r w:rsidR="003E6C1F" w:rsidRPr="003562D5">
        <w:t>2)</w:t>
      </w:r>
      <w:r w:rsidR="009E3219" w:rsidRPr="003562D5">
        <w:tab/>
      </w:r>
      <w:r w:rsidR="003E6C1F" w:rsidRPr="003562D5">
        <w:t>popełnił przewinienie dyscyplinarne lub nie</w:t>
      </w:r>
      <w:r w:rsidR="00AF4AE4" w:rsidRPr="003562D5">
        <w:t xml:space="preserve"> </w:t>
      </w:r>
      <w:r w:rsidR="003E6C1F" w:rsidRPr="003562D5">
        <w:t>przestrzega zasad etyki zawodowej, jeżeli za czyn ten prawomocnym orzeczeniem wymierzono mu karę dyscyplinarną nie surowszą niż nagana;</w:t>
      </w:r>
      <w:r w:rsidRPr="003562D5">
        <w:t>”</w:t>
      </w:r>
      <w:r w:rsidR="0046725C">
        <w:t>,</w:t>
      </w:r>
    </w:p>
    <w:p w14:paraId="02CFD235" w14:textId="51FBF072" w:rsidR="003E6C1F" w:rsidRPr="003562D5" w:rsidRDefault="003E6C1F" w:rsidP="007E5C36">
      <w:pPr>
        <w:pStyle w:val="LITlitera"/>
        <w:keepNext/>
      </w:pPr>
      <w:r w:rsidRPr="003562D5">
        <w:t>b)</w:t>
      </w:r>
      <w:r w:rsidR="009E3219" w:rsidRPr="003562D5">
        <w:tab/>
      </w:r>
      <w:r w:rsidRPr="003562D5">
        <w:t>u</w:t>
      </w:r>
      <w:r w:rsidR="00AF4AE4" w:rsidRPr="003562D5">
        <w:t>s</w:t>
      </w:r>
      <w:r w:rsidRPr="003562D5">
        <w:t>t. 1</w:t>
      </w:r>
      <w:r w:rsidR="00034AED" w:rsidRPr="003562D5">
        <w:t>0</w:t>
      </w:r>
      <w:r w:rsidR="00F6261E">
        <w:t xml:space="preserve"> </w:t>
      </w:r>
      <w:r w:rsidRPr="003562D5">
        <w:t>otrzymuje brzmienie:</w:t>
      </w:r>
    </w:p>
    <w:p w14:paraId="79BFFF49" w14:textId="43C7D2F6" w:rsidR="003E6C1F" w:rsidRPr="003562D5" w:rsidRDefault="008D375B" w:rsidP="003D4242">
      <w:pPr>
        <w:pStyle w:val="ZLITUSTzmustliter"/>
      </w:pPr>
      <w:r w:rsidRPr="003562D5">
        <w:t>„</w:t>
      </w:r>
      <w:r w:rsidR="003E6C1F" w:rsidRPr="003562D5">
        <w:t>10. Funkcjonariuszowi,</w:t>
      </w:r>
      <w:r w:rsidR="00034AED" w:rsidRPr="003562D5">
        <w:t xml:space="preserve"> o</w:t>
      </w:r>
      <w:r w:rsidR="00F6261E">
        <w:t xml:space="preserve"> </w:t>
      </w:r>
      <w:r w:rsidR="003E6C1F" w:rsidRPr="003562D5">
        <w:t>którym mowa</w:t>
      </w:r>
      <w:r w:rsidR="00F6261E">
        <w:t xml:space="preserve"> </w:t>
      </w:r>
      <w:r w:rsidR="00034AED" w:rsidRPr="003562D5">
        <w:t>ust.</w:t>
      </w:r>
      <w:r w:rsidR="00F6261E">
        <w:t xml:space="preserve"> </w:t>
      </w:r>
      <w:r w:rsidR="003E6C1F" w:rsidRPr="003562D5">
        <w:t>9, wobec którego toczy się postępowanie karne lub dyscyplinarne, nagrodę roczną wyp</w:t>
      </w:r>
      <w:r w:rsidR="006C4A8D" w:rsidRPr="003562D5">
        <w:t>ł</w:t>
      </w:r>
      <w:r w:rsidR="003E6C1F" w:rsidRPr="003562D5">
        <w:t>aca się po zakończeniu tego postępowania</w:t>
      </w:r>
      <w:r w:rsidR="008D189A" w:rsidRPr="003562D5">
        <w:t>.</w:t>
      </w:r>
      <w:r w:rsidR="003E6C1F" w:rsidRPr="003562D5">
        <w:t xml:space="preserve"> </w:t>
      </w:r>
      <w:r w:rsidR="000C76BD" w:rsidRPr="003562D5">
        <w:t>Przepisy</w:t>
      </w:r>
      <w:r w:rsidR="00034AED" w:rsidRPr="003562D5">
        <w:t xml:space="preserve"> ust.</w:t>
      </w:r>
      <w:r w:rsidR="00F6261E">
        <w:t xml:space="preserve"> </w:t>
      </w:r>
      <w:r w:rsidR="00034AED" w:rsidRPr="003562D5">
        <w:t>4 i</w:t>
      </w:r>
      <w:r w:rsidR="00F6261E">
        <w:t xml:space="preserve"> </w:t>
      </w:r>
      <w:r w:rsidR="00034AED" w:rsidRPr="003562D5">
        <w:t>5</w:t>
      </w:r>
      <w:r w:rsidR="00F6261E">
        <w:t xml:space="preserve"> </w:t>
      </w:r>
      <w:r w:rsidR="000C76BD" w:rsidRPr="003562D5">
        <w:t>stosuje się</w:t>
      </w:r>
      <w:r w:rsidR="003E6C1F" w:rsidRPr="003562D5">
        <w:t>.</w:t>
      </w:r>
      <w:r w:rsidRPr="003562D5">
        <w:t>”</w:t>
      </w:r>
      <w:r w:rsidR="0020186A" w:rsidRPr="003562D5">
        <w:t>;</w:t>
      </w:r>
    </w:p>
    <w:p w14:paraId="55B19107" w14:textId="1A899BCF" w:rsidR="006B521A" w:rsidRPr="003562D5" w:rsidRDefault="009B3590" w:rsidP="007E5C36">
      <w:pPr>
        <w:pStyle w:val="PKTpunkt"/>
        <w:keepNext/>
      </w:pPr>
      <w:r w:rsidRPr="003562D5">
        <w:t>3</w:t>
      </w:r>
      <w:r w:rsidR="003B442A">
        <w:t>2</w:t>
      </w:r>
      <w:r w:rsidR="003A6C1A" w:rsidRPr="003562D5">
        <w:t>)</w:t>
      </w:r>
      <w:r w:rsidR="003A6C1A" w:rsidRPr="003562D5">
        <w:tab/>
      </w:r>
      <w:r w:rsidR="006B521A" w:rsidRPr="003562D5">
        <w:t>po</w:t>
      </w:r>
      <w:r w:rsidR="00034AED" w:rsidRPr="003562D5">
        <w:t xml:space="preserve"> art.</w:t>
      </w:r>
      <w:r w:rsidR="00F6261E">
        <w:t xml:space="preserve"> </w:t>
      </w:r>
      <w:r w:rsidR="006B521A" w:rsidRPr="003562D5">
        <w:t>117c dodaje się</w:t>
      </w:r>
      <w:r w:rsidR="00034AED" w:rsidRPr="003562D5">
        <w:t xml:space="preserve"> art.</w:t>
      </w:r>
      <w:r w:rsidR="00F6261E">
        <w:t xml:space="preserve"> </w:t>
      </w:r>
      <w:r w:rsidR="006B521A" w:rsidRPr="003562D5">
        <w:t>117d</w:t>
      </w:r>
      <w:r w:rsidR="00034AED" w:rsidRPr="003562D5">
        <w:t xml:space="preserve"> w</w:t>
      </w:r>
      <w:r w:rsidR="00F6261E">
        <w:t xml:space="preserve"> </w:t>
      </w:r>
      <w:r w:rsidR="006B521A" w:rsidRPr="003562D5">
        <w:t>brzmieniu:</w:t>
      </w:r>
    </w:p>
    <w:p w14:paraId="18158D8A" w14:textId="77777777" w:rsidR="006B521A" w:rsidRPr="003562D5" w:rsidRDefault="008D375B" w:rsidP="007E5C36">
      <w:pPr>
        <w:pStyle w:val="ZARTzmartartykuempunktem"/>
        <w:keepNext/>
      </w:pPr>
      <w:r w:rsidRPr="003562D5">
        <w:t>„</w:t>
      </w:r>
      <w:r w:rsidR="006B521A" w:rsidRPr="003562D5">
        <w:t xml:space="preserve">Art. 117d. 1. Funkcjonariuszowi </w:t>
      </w:r>
      <w:r w:rsidR="00040FFF" w:rsidRPr="003562D5">
        <w:t>przyznaje się</w:t>
      </w:r>
      <w:r w:rsidR="006B521A" w:rsidRPr="003562D5">
        <w:t xml:space="preserve"> świadczenie motywacyjne po osiągnięciu powyżej:</w:t>
      </w:r>
    </w:p>
    <w:p w14:paraId="0DE3B25D" w14:textId="212CE8FD" w:rsidR="006B521A" w:rsidRPr="003562D5" w:rsidRDefault="006B521A" w:rsidP="006B521A">
      <w:pPr>
        <w:pStyle w:val="ZPKTzmpktartykuempunktem"/>
      </w:pPr>
      <w:r w:rsidRPr="003562D5">
        <w:t>1)</w:t>
      </w:r>
      <w:r w:rsidRPr="003562D5">
        <w:tab/>
        <w:t>25</w:t>
      </w:r>
      <w:r w:rsidR="00F6261E">
        <w:t xml:space="preserve"> </w:t>
      </w:r>
      <w:r w:rsidRPr="003562D5">
        <w:t>lat służby</w:t>
      </w:r>
      <w:r w:rsidR="0007478D" w:rsidRPr="003562D5">
        <w:t>, ale nie więcej niż 2</w:t>
      </w:r>
      <w:r w:rsidR="00034AED" w:rsidRPr="003562D5">
        <w:t>8</w:t>
      </w:r>
      <w:r w:rsidR="00F6261E">
        <w:t xml:space="preserve"> </w:t>
      </w:r>
      <w:r w:rsidR="0007478D" w:rsidRPr="003562D5">
        <w:t>lat</w:t>
      </w:r>
      <w:r w:rsidR="00034AED" w:rsidRPr="003562D5">
        <w:t xml:space="preserve"> i</w:t>
      </w:r>
      <w:r w:rsidR="00F6261E">
        <w:t xml:space="preserve"> </w:t>
      </w:r>
      <w:r w:rsidR="00034AED" w:rsidRPr="003562D5">
        <w:t>6</w:t>
      </w:r>
      <w:r w:rsidR="00F6261E">
        <w:t xml:space="preserve"> </w:t>
      </w:r>
      <w:r w:rsidR="0007478D" w:rsidRPr="003562D5">
        <w:t xml:space="preserve">miesięcy </w:t>
      </w:r>
      <w:r w:rsidRPr="003562D5">
        <w:t>– w</w:t>
      </w:r>
      <w:r w:rsidR="00F6261E">
        <w:t xml:space="preserve"> </w:t>
      </w:r>
      <w:r w:rsidRPr="003562D5">
        <w:t>wysokości 1500</w:t>
      </w:r>
      <w:r w:rsidR="00F6261E">
        <w:t xml:space="preserve"> </w:t>
      </w:r>
      <w:r w:rsidRPr="003562D5">
        <w:t>złotych</w:t>
      </w:r>
      <w:r w:rsidR="009B4B15" w:rsidRPr="003562D5">
        <w:t xml:space="preserve"> miesięczne</w:t>
      </w:r>
      <w:r w:rsidRPr="003562D5">
        <w:t>, albo</w:t>
      </w:r>
    </w:p>
    <w:p w14:paraId="733E5B58" w14:textId="52F2E409" w:rsidR="006B521A" w:rsidRPr="003562D5" w:rsidRDefault="006B521A" w:rsidP="006B521A">
      <w:pPr>
        <w:pStyle w:val="ZPKTzmpktartykuempunktem"/>
      </w:pPr>
      <w:r w:rsidRPr="003562D5">
        <w:t>2)</w:t>
      </w:r>
      <w:r w:rsidRPr="003562D5">
        <w:tab/>
        <w:t>28</w:t>
      </w:r>
      <w:r w:rsidR="00F6261E">
        <w:t xml:space="preserve"> </w:t>
      </w:r>
      <w:r w:rsidRPr="003562D5">
        <w:t>lat i</w:t>
      </w:r>
      <w:r w:rsidR="00F6261E">
        <w:t xml:space="preserve"> </w:t>
      </w:r>
      <w:r w:rsidRPr="003562D5">
        <w:t>6</w:t>
      </w:r>
      <w:r w:rsidR="00F6261E">
        <w:t xml:space="preserve"> </w:t>
      </w:r>
      <w:r w:rsidRPr="003562D5">
        <w:t>miesięcy służby – w</w:t>
      </w:r>
      <w:r w:rsidR="00F6261E">
        <w:t xml:space="preserve"> </w:t>
      </w:r>
      <w:r w:rsidRPr="003562D5">
        <w:t>wysokości 2500</w:t>
      </w:r>
      <w:r w:rsidR="00F6261E">
        <w:t xml:space="preserve"> </w:t>
      </w:r>
      <w:r w:rsidRPr="003562D5">
        <w:t>złotych</w:t>
      </w:r>
      <w:r w:rsidR="009B4B15" w:rsidRPr="003562D5">
        <w:t xml:space="preserve"> miesięcznie</w:t>
      </w:r>
      <w:r w:rsidRPr="003562D5">
        <w:t>.</w:t>
      </w:r>
    </w:p>
    <w:p w14:paraId="3A433CB3" w14:textId="558BAFA9" w:rsidR="006A3F70" w:rsidRPr="003562D5" w:rsidRDefault="006B521A" w:rsidP="007E5C36">
      <w:pPr>
        <w:pStyle w:val="ZUSTzmustartykuempunktem"/>
        <w:keepNext/>
      </w:pPr>
      <w:r w:rsidRPr="003562D5">
        <w:t>2.</w:t>
      </w:r>
      <w:r w:rsidR="00F6261E">
        <w:t xml:space="preserve"> </w:t>
      </w:r>
      <w:r w:rsidRPr="003562D5">
        <w:t>Do stażu służby,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7478D" w:rsidRPr="003562D5">
        <w:t xml:space="preserve">1, zalicza się </w:t>
      </w:r>
      <w:r w:rsidR="006A3F70" w:rsidRPr="003562D5">
        <w:t>okresy:</w:t>
      </w:r>
    </w:p>
    <w:p w14:paraId="407C7113" w14:textId="6ADEDB35" w:rsidR="006A3F70" w:rsidRPr="003562D5" w:rsidRDefault="006A3F70" w:rsidP="003D4242">
      <w:pPr>
        <w:pStyle w:val="ZPKTzmpktartykuempunktem"/>
      </w:pPr>
      <w:r w:rsidRPr="003562D5">
        <w:t>1)</w:t>
      </w:r>
      <w:r w:rsidR="009E3219" w:rsidRPr="003562D5">
        <w:tab/>
      </w:r>
      <w:r w:rsidRPr="003562D5">
        <w:t>służby</w:t>
      </w:r>
      <w:r w:rsidR="00034AED" w:rsidRPr="003562D5">
        <w:t xml:space="preserve"> w</w:t>
      </w:r>
      <w:r w:rsidR="00F6261E">
        <w:t xml:space="preserve"> </w:t>
      </w:r>
      <w:r w:rsidRPr="003562D5">
        <w:t xml:space="preserve">Straży Granicznej; </w:t>
      </w:r>
    </w:p>
    <w:p w14:paraId="010ABBC6" w14:textId="1D3BDFA4" w:rsidR="006A3F70" w:rsidRPr="003562D5" w:rsidRDefault="006A3F70" w:rsidP="003D4242">
      <w:pPr>
        <w:pStyle w:val="ZPKTzmpktartykuempunktem"/>
      </w:pPr>
      <w:r w:rsidRPr="003562D5">
        <w:t>2)</w:t>
      </w:r>
      <w:r w:rsidR="009E3219" w:rsidRPr="003562D5">
        <w:tab/>
      </w:r>
      <w:r w:rsidRPr="003562D5">
        <w:t>służby</w:t>
      </w:r>
      <w:r w:rsidR="00034AED" w:rsidRPr="003562D5">
        <w:t xml:space="preserve"> w</w:t>
      </w:r>
      <w:r w:rsidR="00F6261E">
        <w:t xml:space="preserve"> </w:t>
      </w:r>
      <w:r w:rsidRPr="003562D5">
        <w:t>Policji, Agencji Bezpieczeństwa Wewnętrznego, Agencji Wywiadu, Służbie Kontrwywiadu Wojskowego, Służbie Wywiadu Wojskowego, Centralnym Biurze Antykorupcyjnym, Straży Marszałkowskiej, Służbie Ochrony Państwa, Państwowej Straży Pożarnej, Służbie Celnej, Służbie Celno</w:t>
      </w:r>
      <w:r w:rsidR="00F6261E">
        <w:t>-</w:t>
      </w:r>
      <w:r w:rsidRPr="003562D5">
        <w:t>Skarbowej</w:t>
      </w:r>
      <w:r w:rsidR="00034AED" w:rsidRPr="003562D5">
        <w:t xml:space="preserve"> i</w:t>
      </w:r>
      <w:r w:rsidR="00F6261E">
        <w:t xml:space="preserve"> </w:t>
      </w:r>
      <w:r w:rsidRPr="003562D5">
        <w:t xml:space="preserve">Służbie Więziennej; </w:t>
      </w:r>
    </w:p>
    <w:p w14:paraId="13D2548D" w14:textId="4E56F845" w:rsidR="006A3F70" w:rsidRPr="003562D5" w:rsidRDefault="006A3F70" w:rsidP="003D4242">
      <w:pPr>
        <w:pStyle w:val="ZPKTzmpktartykuempunktem"/>
      </w:pPr>
      <w:r w:rsidRPr="003562D5">
        <w:lastRenderedPageBreak/>
        <w:t>3)</w:t>
      </w:r>
      <w:r w:rsidR="009E3219" w:rsidRPr="003562D5">
        <w:tab/>
      </w:r>
      <w:r w:rsidRPr="003562D5">
        <w:t>traktowane jako równorzędne ze służbą,</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pkt</w:t>
      </w:r>
      <w:r w:rsidR="00F6261E">
        <w:t xml:space="preserve"> </w:t>
      </w:r>
      <w:r w:rsidR="00034AED" w:rsidRPr="003562D5">
        <w:t>1 i</w:t>
      </w:r>
      <w:r w:rsidR="00F6261E">
        <w:t xml:space="preserve"> </w:t>
      </w:r>
      <w:r w:rsidRPr="003562D5">
        <w:t>2, wymienione</w:t>
      </w:r>
      <w:r w:rsidR="00034AED" w:rsidRPr="003562D5">
        <w:t xml:space="preserve"> w art.</w:t>
      </w:r>
      <w:r w:rsidR="00F6261E">
        <w:t xml:space="preserve"> </w:t>
      </w:r>
      <w:r w:rsidRPr="003562D5">
        <w:t>1</w:t>
      </w:r>
      <w:r w:rsidR="00034AED" w:rsidRPr="003562D5">
        <w:t>3</w:t>
      </w:r>
      <w:r w:rsidR="00F6261E">
        <w:t xml:space="preserve"> </w:t>
      </w:r>
      <w:r w:rsidRPr="003562D5">
        <w:t>ustawy</w:t>
      </w:r>
      <w:r w:rsidR="00034AED" w:rsidRPr="003562D5">
        <w:t xml:space="preserve"> z</w:t>
      </w:r>
      <w:r w:rsidR="00F6261E">
        <w:t xml:space="preserve"> </w:t>
      </w:r>
      <w:r w:rsidRPr="003562D5">
        <w:t>dnia 1</w:t>
      </w:r>
      <w:r w:rsidR="00034AED" w:rsidRPr="003562D5">
        <w:t>8</w:t>
      </w:r>
      <w:r w:rsidR="00F6261E">
        <w:t xml:space="preserve"> </w:t>
      </w:r>
      <w:r w:rsidRPr="003562D5">
        <w:t>lutego 199</w:t>
      </w:r>
      <w:r w:rsidR="00034AED" w:rsidRPr="003562D5">
        <w:t>4</w:t>
      </w:r>
      <w:r w:rsidR="00F6261E">
        <w:t xml:space="preserve"> </w:t>
      </w:r>
      <w:r w:rsidRPr="003562D5">
        <w:t>r.</w:t>
      </w:r>
      <w:r w:rsidR="00034AED" w:rsidRPr="003562D5">
        <w:t xml:space="preserve"> o</w:t>
      </w:r>
      <w:r w:rsidR="00F6261E">
        <w:t xml:space="preserve"> </w:t>
      </w:r>
      <w:r w:rsidRPr="003562D5">
        <w:t xml:space="preserve">zaopatrzeniu emerytalnym funkcjonariuszy Policji, Agencji Bezpieczeństwa Wewnętrznego, Agencji Wywiadu, Służby Kontrwywiadu Wojskowego, Służby Wywiadu Wojskowego, Centralnego Biura Antykorupcyjnego, Straży Granicznej, </w:t>
      </w:r>
      <w:r w:rsidR="00732195">
        <w:t xml:space="preserve">Straży Marszałkowskiej, </w:t>
      </w:r>
      <w:r w:rsidRPr="003562D5">
        <w:t>Służby Ochrony Państwa, Państwowej Straży Pożarnej, Służby Celno</w:t>
      </w:r>
      <w:r w:rsidR="00F6261E">
        <w:t>-</w:t>
      </w:r>
      <w:r w:rsidRPr="003562D5">
        <w:t>Skarbowej</w:t>
      </w:r>
      <w:r w:rsidR="00034AED" w:rsidRPr="003562D5">
        <w:t xml:space="preserve"> i </w:t>
      </w:r>
      <w:r w:rsidRPr="003562D5">
        <w:t>Służby Więziennej oraz ich rodzin.</w:t>
      </w:r>
    </w:p>
    <w:p w14:paraId="070272DA" w14:textId="6DEA0794" w:rsidR="00D72892" w:rsidRPr="003562D5" w:rsidRDefault="00D72892" w:rsidP="006B521A">
      <w:pPr>
        <w:pStyle w:val="ZUSTzmustartykuempunktem"/>
      </w:pPr>
      <w:r w:rsidRPr="003562D5">
        <w:t>3</w:t>
      </w:r>
      <w:r w:rsidR="006B521A" w:rsidRPr="003562D5">
        <w:t>. Decyzję o</w:t>
      </w:r>
      <w:r w:rsidR="00F6261E">
        <w:t xml:space="preserve"> </w:t>
      </w:r>
      <w:r w:rsidR="006B521A" w:rsidRPr="003562D5">
        <w:t xml:space="preserve">przyznaniu </w:t>
      </w:r>
      <w:r w:rsidR="00040FFF" w:rsidRPr="003562D5">
        <w:t xml:space="preserve">lub odmowie przyznania </w:t>
      </w:r>
      <w:r w:rsidR="006B521A" w:rsidRPr="003562D5">
        <w:t>świadczenia motywacyjnego przełożony</w:t>
      </w:r>
      <w:r w:rsidRPr="003562D5">
        <w:t>,</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00AB1BE9" w:rsidRPr="003562D5">
        <w:t>3</w:t>
      </w:r>
      <w:r w:rsidR="00034AED" w:rsidRPr="003562D5">
        <w:t>6 ust.</w:t>
      </w:r>
      <w:r w:rsidR="00F6261E">
        <w:t xml:space="preserve"> </w:t>
      </w:r>
      <w:r w:rsidR="00AB1BE9" w:rsidRPr="003562D5">
        <w:t>1</w:t>
      </w:r>
      <w:r w:rsidRPr="003562D5">
        <w:t>,</w:t>
      </w:r>
      <w:r w:rsidR="00F6261E">
        <w:t xml:space="preserve"> </w:t>
      </w:r>
      <w:r w:rsidR="006B521A" w:rsidRPr="003562D5">
        <w:t xml:space="preserve">wydaje </w:t>
      </w:r>
      <w:r w:rsidRPr="003562D5">
        <w:t xml:space="preserve">nie później niż </w:t>
      </w:r>
      <w:r w:rsidR="006B521A" w:rsidRPr="003562D5">
        <w:t>w</w:t>
      </w:r>
      <w:r w:rsidR="00F6261E">
        <w:t xml:space="preserve"> </w:t>
      </w:r>
      <w:r w:rsidR="006B521A" w:rsidRPr="003562D5">
        <w:t>terminie 30</w:t>
      </w:r>
      <w:r w:rsidR="00F6261E">
        <w:t xml:space="preserve"> </w:t>
      </w:r>
      <w:r w:rsidR="006B521A" w:rsidRPr="003562D5">
        <w:t>dni</w:t>
      </w:r>
      <w:r w:rsidRPr="003562D5">
        <w:t xml:space="preserve"> po osiągnięciu przez funkcjonariusza stażu służby,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lub</w:t>
      </w:r>
      <w:r w:rsidRPr="003562D5">
        <w:t xml:space="preserve"> 2</w:t>
      </w:r>
      <w:r w:rsidR="00040FFF" w:rsidRPr="003562D5">
        <w:t>.</w:t>
      </w:r>
      <w:r w:rsidRPr="003562D5">
        <w:t xml:space="preserve"> </w:t>
      </w:r>
      <w:r w:rsidR="00040FFF" w:rsidRPr="003562D5">
        <w:t>Decyzja</w:t>
      </w:r>
      <w:r w:rsidR="00034AED" w:rsidRPr="003562D5">
        <w:t xml:space="preserve"> o</w:t>
      </w:r>
      <w:r w:rsidR="00F6261E">
        <w:t xml:space="preserve"> </w:t>
      </w:r>
      <w:r w:rsidR="00040FFF" w:rsidRPr="003562D5">
        <w:t xml:space="preserve">odmowie przyznania świadczenia motywacyjnego </w:t>
      </w:r>
      <w:r w:rsidR="00C81659" w:rsidRPr="003562D5">
        <w:t xml:space="preserve">jest </w:t>
      </w:r>
      <w:r w:rsidR="00040FFF" w:rsidRPr="003562D5">
        <w:t>wydawana</w:t>
      </w:r>
      <w:r w:rsidR="00034AED" w:rsidRPr="003562D5">
        <w:t xml:space="preserve"> w</w:t>
      </w:r>
      <w:r w:rsidR="00F6261E">
        <w:t xml:space="preserve"> </w:t>
      </w:r>
      <w:r w:rsidR="00040FFF" w:rsidRPr="003562D5">
        <w:t xml:space="preserve">przypadku zaistnienia </w:t>
      </w:r>
      <w:r w:rsidRPr="003562D5">
        <w:t>przesłan</w:t>
      </w:r>
      <w:r w:rsidR="00040FFF" w:rsidRPr="003562D5">
        <w:t>ek</w:t>
      </w:r>
      <w:r w:rsidRPr="003562D5">
        <w:t>,</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2666B0" w:rsidRPr="003562D5">
        <w:t>6</w:t>
      </w:r>
      <w:r w:rsidRPr="003562D5">
        <w:t xml:space="preserve">. </w:t>
      </w:r>
    </w:p>
    <w:p w14:paraId="03FCDB12" w14:textId="177832E6" w:rsidR="002666B0" w:rsidRPr="003562D5" w:rsidRDefault="00D72892" w:rsidP="002666B0">
      <w:pPr>
        <w:pStyle w:val="ZUSTzmustartykuempunktem"/>
      </w:pPr>
      <w:r w:rsidRPr="003562D5">
        <w:t>4</w:t>
      </w:r>
      <w:r w:rsidR="006B521A" w:rsidRPr="003562D5">
        <w:t>.</w:t>
      </w:r>
      <w:r w:rsidR="00C51D82" w:rsidRPr="003562D5">
        <w:t xml:space="preserve"> </w:t>
      </w:r>
      <w:r w:rsidR="002666B0" w:rsidRPr="003562D5">
        <w:t>Przed wydaniem decyzji</w:t>
      </w:r>
      <w:r w:rsidR="00034AED" w:rsidRPr="003562D5">
        <w:t xml:space="preserve"> o</w:t>
      </w:r>
      <w:r w:rsidR="00F6261E">
        <w:t xml:space="preserve"> </w:t>
      </w:r>
      <w:r w:rsidR="002666B0" w:rsidRPr="003562D5">
        <w:t>przyznaniu świadczenia motywacyjnego funkcjonariusz podlega opiniowaniu służbowemu na zasadach,</w:t>
      </w:r>
      <w:r w:rsidR="00034AED" w:rsidRPr="003562D5">
        <w:t xml:space="preserve"> o</w:t>
      </w:r>
      <w:r w:rsidR="00F6261E">
        <w:t xml:space="preserve"> </w:t>
      </w:r>
      <w:r w:rsidR="002666B0" w:rsidRPr="003562D5">
        <w:t>których mowa</w:t>
      </w:r>
      <w:r w:rsidR="00034AED" w:rsidRPr="003562D5">
        <w:t xml:space="preserve"> w</w:t>
      </w:r>
      <w:r w:rsidR="00F6261E">
        <w:t xml:space="preserve"> </w:t>
      </w:r>
      <w:r w:rsidR="00034AED" w:rsidRPr="003562D5">
        <w:t>art.</w:t>
      </w:r>
      <w:r w:rsidR="00F6261E">
        <w:t xml:space="preserve"> </w:t>
      </w:r>
      <w:r w:rsidR="002666B0" w:rsidRPr="003562D5">
        <w:t>39, jeżeli od wydania ostatniej opinii</w:t>
      </w:r>
      <w:r w:rsidR="00034AED" w:rsidRPr="003562D5">
        <w:t xml:space="preserve"> o</w:t>
      </w:r>
      <w:r w:rsidR="00F6261E">
        <w:t xml:space="preserve"> </w:t>
      </w:r>
      <w:r w:rsidR="002666B0" w:rsidRPr="003562D5">
        <w:t>tym funkcjonariuszu upłynęł</w:t>
      </w:r>
      <w:r w:rsidR="006A3F70" w:rsidRPr="003562D5">
        <w:t>y</w:t>
      </w:r>
      <w:r w:rsidR="002666B0" w:rsidRPr="003562D5">
        <w:t xml:space="preserve"> co najmniej </w:t>
      </w:r>
      <w:r w:rsidR="00034AED" w:rsidRPr="003562D5">
        <w:t>3</w:t>
      </w:r>
      <w:r w:rsidR="00F6261E">
        <w:t xml:space="preserve"> </w:t>
      </w:r>
      <w:r w:rsidR="002666B0" w:rsidRPr="003562D5">
        <w:t>miesi</w:t>
      </w:r>
      <w:r w:rsidR="005D7666" w:rsidRPr="003562D5">
        <w:t>ą</w:t>
      </w:r>
      <w:r w:rsidR="002666B0" w:rsidRPr="003562D5">
        <w:t>c</w:t>
      </w:r>
      <w:r w:rsidR="006A3F70" w:rsidRPr="003562D5">
        <w:t>e</w:t>
      </w:r>
      <w:r w:rsidR="002666B0" w:rsidRPr="003562D5">
        <w:t xml:space="preserve">. </w:t>
      </w:r>
    </w:p>
    <w:p w14:paraId="166CF069" w14:textId="468BB5E2" w:rsidR="00C51D82" w:rsidRPr="003562D5" w:rsidRDefault="002666B0" w:rsidP="006B521A">
      <w:pPr>
        <w:pStyle w:val="ZUSTzmustartykuempunktem"/>
      </w:pPr>
      <w:r w:rsidRPr="003562D5">
        <w:t xml:space="preserve">5. </w:t>
      </w:r>
      <w:r w:rsidR="00C51D82" w:rsidRPr="003562D5">
        <w:t>Minister właściwy do spraw wewnętrznych przyznaje świadczenie motywacyjne Komendantowi Głównemu Straży Granicznej</w:t>
      </w:r>
      <w:r w:rsidR="00034AED" w:rsidRPr="003562D5">
        <w:t xml:space="preserve"> i</w:t>
      </w:r>
      <w:r w:rsidR="00F6261E">
        <w:t xml:space="preserve"> </w:t>
      </w:r>
      <w:r w:rsidR="00C51D82" w:rsidRPr="003562D5">
        <w:t>jego zastępcom, Komendantowi BSWSG</w:t>
      </w:r>
      <w:r w:rsidR="00034AED" w:rsidRPr="003562D5">
        <w:t xml:space="preserve"> i</w:t>
      </w:r>
      <w:r w:rsidR="00F6261E">
        <w:t xml:space="preserve"> </w:t>
      </w:r>
      <w:r w:rsidR="00C51D82" w:rsidRPr="003562D5">
        <w:t xml:space="preserve">jego zastępcom. </w:t>
      </w:r>
      <w:r w:rsidR="00D72892" w:rsidRPr="003562D5">
        <w:t>Przepis</w:t>
      </w:r>
      <w:r w:rsidR="00C81659"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00D72892" w:rsidRPr="003562D5">
        <w:t>stosuje się odpowiednio.</w:t>
      </w:r>
    </w:p>
    <w:p w14:paraId="6C4FA413" w14:textId="77777777" w:rsidR="001E0829" w:rsidRPr="003562D5" w:rsidRDefault="002666B0" w:rsidP="007E5C36">
      <w:pPr>
        <w:pStyle w:val="ZUSTzmustartykuempunktem"/>
        <w:keepNext/>
      </w:pPr>
      <w:r w:rsidRPr="003562D5">
        <w:t>6</w:t>
      </w:r>
      <w:r w:rsidR="001E0829" w:rsidRPr="003562D5">
        <w:t>. Świadczenia motywacyjnego nie przyznaje się funkcjonariuszowi:</w:t>
      </w:r>
    </w:p>
    <w:p w14:paraId="465670BD" w14:textId="4F777F0E" w:rsidR="001E0829" w:rsidRPr="003562D5" w:rsidRDefault="001E0829" w:rsidP="003D4242">
      <w:pPr>
        <w:pStyle w:val="ZPKTzmpktartykuempunktem"/>
      </w:pPr>
      <w:r w:rsidRPr="003562D5">
        <w:t>1)</w:t>
      </w:r>
      <w:r w:rsidR="009E3219" w:rsidRPr="003562D5">
        <w:tab/>
      </w:r>
      <w:r w:rsidRPr="003562D5">
        <w:t xml:space="preserve">który </w:t>
      </w:r>
      <w:r w:rsidR="00040FFF" w:rsidRPr="003562D5">
        <w:t xml:space="preserve">podczas ostatniego opiniowania służbowego </w:t>
      </w:r>
      <w:r w:rsidRPr="003562D5">
        <w:t>otrzymał jedną</w:t>
      </w:r>
      <w:r w:rsidR="00034AED" w:rsidRPr="003562D5">
        <w:t xml:space="preserve"> z</w:t>
      </w:r>
      <w:r w:rsidR="00F6261E">
        <w:t xml:space="preserve"> </w:t>
      </w:r>
      <w:r w:rsidRPr="003562D5">
        <w:t>opinii służbowych,</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4</w:t>
      </w:r>
      <w:r w:rsidR="00034AED" w:rsidRPr="003562D5">
        <w:t>2 ust.</w:t>
      </w:r>
      <w:r w:rsidR="00F6261E">
        <w:t xml:space="preserve"> </w:t>
      </w:r>
      <w:r w:rsidR="00034AED" w:rsidRPr="003562D5">
        <w:t>2 pkt</w:t>
      </w:r>
      <w:r w:rsidR="00F6261E">
        <w:t xml:space="preserve"> </w:t>
      </w:r>
      <w:r w:rsidR="00034AED" w:rsidRPr="003562D5">
        <w:t>2 i</w:t>
      </w:r>
      <w:r w:rsidR="00F6261E">
        <w:t xml:space="preserve"> </w:t>
      </w:r>
      <w:r w:rsidR="00034AED" w:rsidRPr="003562D5">
        <w:t>3 oraz art.</w:t>
      </w:r>
      <w:r w:rsidR="00F6261E">
        <w:t xml:space="preserve"> </w:t>
      </w:r>
      <w:r w:rsidRPr="003562D5">
        <w:t>4</w:t>
      </w:r>
      <w:r w:rsidR="00034AED" w:rsidRPr="003562D5">
        <w:t>5 ust.</w:t>
      </w:r>
      <w:r w:rsidR="00F6261E">
        <w:t xml:space="preserve"> </w:t>
      </w:r>
      <w:r w:rsidR="00034AED" w:rsidRPr="003562D5">
        <w:t>1 pkt</w:t>
      </w:r>
      <w:r w:rsidR="00F6261E">
        <w:t xml:space="preserve"> </w:t>
      </w:r>
      <w:r w:rsidR="00034AED" w:rsidRPr="003562D5">
        <w:t>2 i ust. 2 pkt</w:t>
      </w:r>
      <w:r w:rsidR="00F6261E">
        <w:t xml:space="preserve"> </w:t>
      </w:r>
      <w:r w:rsidRPr="003562D5">
        <w:t>1, przez okres roku od dnia wydania ostatecznej opinii służbowej;</w:t>
      </w:r>
    </w:p>
    <w:p w14:paraId="7D2FE03E" w14:textId="6E216FA8" w:rsidR="001E0829" w:rsidRPr="003562D5" w:rsidRDefault="001E0829" w:rsidP="003D4242">
      <w:pPr>
        <w:pStyle w:val="ZPKTzmpktartykuempunktem"/>
      </w:pPr>
      <w:r w:rsidRPr="003562D5">
        <w:t>2)</w:t>
      </w:r>
      <w:r w:rsidR="009E3219" w:rsidRPr="003562D5">
        <w:tab/>
      </w:r>
      <w:r w:rsidRPr="003562D5">
        <w:t>przeciwko któremu wszczęto postępowanie karne lub dyscyplinarne</w:t>
      </w:r>
      <w:r w:rsidR="00E32116">
        <w:t>,</w:t>
      </w:r>
      <w:r w:rsidRPr="003562D5">
        <w:t xml:space="preserve"> do czasu prawomocnego zakończenia tego postępowania;</w:t>
      </w:r>
    </w:p>
    <w:p w14:paraId="30BAA5B5" w14:textId="30C84AEA" w:rsidR="001E0829" w:rsidRPr="003562D5" w:rsidRDefault="001E0829" w:rsidP="003D4242">
      <w:pPr>
        <w:pStyle w:val="ZPKTzmpktartykuempunktem"/>
      </w:pPr>
      <w:r w:rsidRPr="003562D5">
        <w:t>3)</w:t>
      </w:r>
      <w:r w:rsidR="009E3219" w:rsidRPr="003562D5">
        <w:tab/>
      </w:r>
      <w:r w:rsidRPr="003562D5">
        <w:t>ukaranemu karą dyscyplinarną</w:t>
      </w:r>
      <w:r w:rsidR="00E32116">
        <w:t>,</w:t>
      </w:r>
      <w:r w:rsidRPr="003562D5">
        <w:t xml:space="preserve"> przed jej zatarciem;</w:t>
      </w:r>
    </w:p>
    <w:p w14:paraId="0373DBE9" w14:textId="7330F996" w:rsidR="001E0829" w:rsidRPr="003562D5" w:rsidRDefault="001E0829" w:rsidP="003D4242">
      <w:pPr>
        <w:pStyle w:val="ZPKTzmpktartykuempunktem"/>
      </w:pPr>
      <w:r w:rsidRPr="003562D5">
        <w:t>4)</w:t>
      </w:r>
      <w:r w:rsidR="009E3219" w:rsidRPr="003562D5">
        <w:tab/>
      </w:r>
      <w:r w:rsidRPr="003562D5">
        <w:t>skazanemu wyrokiem sądu lub</w:t>
      </w:r>
      <w:r w:rsidR="00034AED" w:rsidRPr="003562D5">
        <w:t xml:space="preserve"> w</w:t>
      </w:r>
      <w:r w:rsidR="00F6261E">
        <w:t xml:space="preserve"> </w:t>
      </w:r>
      <w:r w:rsidRPr="003562D5">
        <w:t xml:space="preserve">stosunku do którego postępowanie karne zostało warunkowo umorzone, przez okres roku od dnia uprawomocnienia się orzeczenia. </w:t>
      </w:r>
    </w:p>
    <w:p w14:paraId="0EC8343E" w14:textId="24E0CF18" w:rsidR="001E0829" w:rsidRPr="003562D5" w:rsidRDefault="002666B0" w:rsidP="001E0829">
      <w:pPr>
        <w:pStyle w:val="ZUSTzmustartykuempunktem"/>
      </w:pPr>
      <w:r w:rsidRPr="003562D5">
        <w:t>7</w:t>
      </w:r>
      <w:r w:rsidR="00D72892" w:rsidRPr="003562D5">
        <w:t>.</w:t>
      </w:r>
      <w:r w:rsidR="001E0829" w:rsidRPr="003562D5">
        <w:t xml:space="preserve"> Jeżeli po przyznaniu świadczenia motywacyjnego wystąpią okoliczności,</w:t>
      </w:r>
      <w:r w:rsidR="00034AED" w:rsidRPr="003562D5">
        <w:t xml:space="preserve"> o </w:t>
      </w:r>
      <w:r w:rsidR="001E0829" w:rsidRPr="003562D5">
        <w:t>których mowa</w:t>
      </w:r>
      <w:r w:rsidR="00034AED" w:rsidRPr="003562D5">
        <w:t xml:space="preserve"> w</w:t>
      </w:r>
      <w:r w:rsidR="00F6261E">
        <w:t xml:space="preserve"> </w:t>
      </w:r>
      <w:r w:rsidR="00034AED" w:rsidRPr="003562D5">
        <w:t>ust.</w:t>
      </w:r>
      <w:r w:rsidR="00F6261E">
        <w:t xml:space="preserve"> </w:t>
      </w:r>
      <w:r w:rsidRPr="003562D5">
        <w:t>6</w:t>
      </w:r>
      <w:r w:rsidR="001E0829" w:rsidRPr="003562D5">
        <w:t xml:space="preserve">, niezwłocznie wydaje się decyzję stwierdzającą ustanie wypłaty tego świadczenia. </w:t>
      </w:r>
    </w:p>
    <w:p w14:paraId="3188E3A6" w14:textId="6B9CA8D4" w:rsidR="00D72892" w:rsidRPr="003562D5" w:rsidRDefault="002666B0" w:rsidP="00D72892">
      <w:pPr>
        <w:pStyle w:val="ZUSTzmustartykuempunktem"/>
      </w:pPr>
      <w:r w:rsidRPr="003562D5">
        <w:t>8</w:t>
      </w:r>
      <w:r w:rsidR="00D72892" w:rsidRPr="003562D5">
        <w:t xml:space="preserve">. Od decyzji </w:t>
      </w:r>
      <w:r w:rsidR="00895BE3" w:rsidRPr="003562D5">
        <w:t xml:space="preserve">o odmowie przyznania świadczenia motywacyjnego oraz od decyzji </w:t>
      </w:r>
      <w:r w:rsidR="00D72892" w:rsidRPr="003562D5">
        <w:t xml:space="preserve">stwierdzającej ustanie wypłaty świadczenia motywacyjnego funkcjonariuszowi </w:t>
      </w:r>
      <w:r w:rsidR="00D72892" w:rsidRPr="003562D5">
        <w:lastRenderedPageBreak/>
        <w:t>przysługuje od</w:t>
      </w:r>
      <w:r w:rsidR="00262E2E" w:rsidRPr="003562D5">
        <w:t>wołanie do Komendanta Głównego Straży Granicznej</w:t>
      </w:r>
      <w:r w:rsidR="00D72892" w:rsidRPr="003562D5">
        <w:t xml:space="preserve"> w</w:t>
      </w:r>
      <w:r w:rsidR="00F6261E">
        <w:t xml:space="preserve"> </w:t>
      </w:r>
      <w:r w:rsidR="00D72892" w:rsidRPr="003562D5">
        <w:t>terminie 7</w:t>
      </w:r>
      <w:r w:rsidR="00F6261E">
        <w:t xml:space="preserve"> </w:t>
      </w:r>
      <w:r w:rsidR="00D72892" w:rsidRPr="003562D5">
        <w:t>dni od dnia doręczenia decyzji. W</w:t>
      </w:r>
      <w:r w:rsidR="00F6261E">
        <w:t xml:space="preserve"> </w:t>
      </w:r>
      <w:r w:rsidR="00D72892" w:rsidRPr="003562D5">
        <w:t>przypadku decyzji wydanej przez ministra właściwego do spraw wewnętrznych lub Komendanta Głównego Straży Granicznej przysługuje, w</w:t>
      </w:r>
      <w:r w:rsidR="00F6261E">
        <w:t xml:space="preserve"> </w:t>
      </w:r>
      <w:r w:rsidR="00D72892" w:rsidRPr="003562D5">
        <w:t>takim samym terminie, wniosek o</w:t>
      </w:r>
      <w:r w:rsidR="00F6261E">
        <w:t xml:space="preserve"> </w:t>
      </w:r>
      <w:r w:rsidR="00D72892" w:rsidRPr="003562D5">
        <w:t xml:space="preserve">ponowne rozpatrzenie sprawy. </w:t>
      </w:r>
    </w:p>
    <w:p w14:paraId="6B9228D3" w14:textId="77777777" w:rsidR="001E0829" w:rsidRPr="003562D5" w:rsidRDefault="00040FFF" w:rsidP="007E5C36">
      <w:pPr>
        <w:pStyle w:val="ZUSTzmustartykuempunktem"/>
        <w:keepNext/>
      </w:pPr>
      <w:r w:rsidRPr="003562D5">
        <w:t>9</w:t>
      </w:r>
      <w:r w:rsidR="001E0829" w:rsidRPr="003562D5">
        <w:t>. Świadczenia motywacyjnego nie wypłaca się za okres:</w:t>
      </w:r>
    </w:p>
    <w:p w14:paraId="61351877" w14:textId="4B231AF7" w:rsidR="001E0829" w:rsidRPr="003562D5" w:rsidRDefault="001E0829" w:rsidP="003D4242">
      <w:pPr>
        <w:pStyle w:val="ZPKTzmpktartykuempunktem"/>
      </w:pPr>
      <w:r w:rsidRPr="003562D5">
        <w:t>1)</w:t>
      </w:r>
      <w:r w:rsidR="009E3219" w:rsidRPr="003562D5">
        <w:tab/>
      </w:r>
      <w:r w:rsidRPr="003562D5">
        <w:t>korzystania</w:t>
      </w:r>
      <w:r w:rsidR="00034AED" w:rsidRPr="003562D5">
        <w:t xml:space="preserve"> z</w:t>
      </w:r>
      <w:r w:rsidR="00F6261E">
        <w:t xml:space="preserve"> </w:t>
      </w:r>
      <w:r w:rsidRPr="003562D5">
        <w:t>urlopu bezpłatnego</w:t>
      </w:r>
      <w:r w:rsidR="00C7662C">
        <w:t>,</w:t>
      </w:r>
    </w:p>
    <w:p w14:paraId="4CF88A23" w14:textId="1CCE4C93" w:rsidR="001E0829" w:rsidRPr="003562D5" w:rsidRDefault="001E0829" w:rsidP="003D4242">
      <w:pPr>
        <w:pStyle w:val="ZPKTzmpktartykuempunktem"/>
      </w:pPr>
      <w:r w:rsidRPr="003562D5">
        <w:t>2)</w:t>
      </w:r>
      <w:r w:rsidR="009E3219" w:rsidRPr="003562D5">
        <w:tab/>
      </w:r>
      <w:r w:rsidRPr="003562D5">
        <w:t>przerw</w:t>
      </w:r>
      <w:r w:rsidR="00034AED" w:rsidRPr="003562D5">
        <w:t xml:space="preserve"> w</w:t>
      </w:r>
      <w:r w:rsidR="00F6261E">
        <w:t xml:space="preserve"> </w:t>
      </w:r>
      <w:r w:rsidRPr="003562D5">
        <w:t>wykonywaniu obowiązków służbowych, za które funkcjonariusz nie zachował prawa do uposażenia, wymienionych</w:t>
      </w:r>
      <w:r w:rsidR="00034AED" w:rsidRPr="003562D5">
        <w:t xml:space="preserve"> w</w:t>
      </w:r>
      <w:r w:rsidR="00F6261E">
        <w:t xml:space="preserve"> </w:t>
      </w:r>
      <w:r w:rsidR="00034AED" w:rsidRPr="003562D5">
        <w:t>art.</w:t>
      </w:r>
      <w:r w:rsidR="00F6261E">
        <w:t xml:space="preserve"> </w:t>
      </w:r>
      <w:r w:rsidRPr="003562D5">
        <w:t>13</w:t>
      </w:r>
      <w:r w:rsidR="00034AED" w:rsidRPr="003562D5">
        <w:t>0 ust.</w:t>
      </w:r>
      <w:r w:rsidR="00F6261E">
        <w:t xml:space="preserve"> </w:t>
      </w:r>
      <w:r w:rsidR="00034AED" w:rsidRPr="003562D5">
        <w:t>1</w:t>
      </w:r>
      <w:r w:rsidR="00F6261E">
        <w:t>–</w:t>
      </w:r>
      <w:r w:rsidRPr="003562D5">
        <w:t>3</w:t>
      </w:r>
      <w:r w:rsidR="00C7662C">
        <w:t>,</w:t>
      </w:r>
    </w:p>
    <w:p w14:paraId="75D832AF" w14:textId="315C6AE3" w:rsidR="001E0829" w:rsidRPr="003562D5" w:rsidRDefault="001E0829" w:rsidP="003D4242">
      <w:pPr>
        <w:pStyle w:val="ZPKTzmpktartykuempunktem"/>
      </w:pPr>
      <w:r w:rsidRPr="003562D5">
        <w:t>3)</w:t>
      </w:r>
      <w:r w:rsidR="009E3219" w:rsidRPr="003562D5">
        <w:tab/>
      </w:r>
      <w:r w:rsidRPr="003562D5">
        <w:t>zawieszenia</w:t>
      </w:r>
      <w:r w:rsidR="00034AED" w:rsidRPr="003562D5">
        <w:t xml:space="preserve"> w</w:t>
      </w:r>
      <w:r w:rsidR="00F6261E">
        <w:t xml:space="preserve"> </w:t>
      </w:r>
      <w:r w:rsidRPr="003562D5">
        <w:t>czynnościach służbowych albo tymczasowego aresztowania</w:t>
      </w:r>
      <w:r w:rsidR="00C7662C">
        <w:t>,</w:t>
      </w:r>
    </w:p>
    <w:p w14:paraId="021D58D7" w14:textId="417D44E1" w:rsidR="001E0829" w:rsidRPr="003562D5" w:rsidRDefault="001E0829" w:rsidP="003D4242">
      <w:pPr>
        <w:pStyle w:val="ZPKTzmpktartykuempunktem"/>
      </w:pPr>
      <w:r w:rsidRPr="003562D5">
        <w:t>4)</w:t>
      </w:r>
      <w:r w:rsidR="009E3219" w:rsidRPr="003562D5">
        <w:tab/>
      </w:r>
      <w:r w:rsidRPr="003562D5">
        <w:t>zwolnienia od zajęć służbowych,</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125b</w:t>
      </w:r>
      <w:r w:rsidR="00034AED" w:rsidRPr="003562D5">
        <w:t xml:space="preserve"> ust.</w:t>
      </w:r>
      <w:r w:rsidR="00F6261E">
        <w:t xml:space="preserve"> </w:t>
      </w:r>
      <w:r w:rsidR="00034AED" w:rsidRPr="003562D5">
        <w:t>2 pkt</w:t>
      </w:r>
      <w:r w:rsidR="00F6261E">
        <w:t xml:space="preserve"> </w:t>
      </w:r>
      <w:r w:rsidR="00034AED" w:rsidRPr="003562D5">
        <w:t>1 i</w:t>
      </w:r>
      <w:r w:rsidR="00F6261E">
        <w:t xml:space="preserve"> </w:t>
      </w:r>
      <w:r w:rsidR="00034AED" w:rsidRPr="003562D5">
        <w:t>3</w:t>
      </w:r>
      <w:r w:rsidR="00F6261E">
        <w:t>–</w:t>
      </w:r>
      <w:r w:rsidR="00696778" w:rsidRPr="003562D5">
        <w:t>5</w:t>
      </w:r>
      <w:r w:rsidR="00C7662C">
        <w:t>,</w:t>
      </w:r>
    </w:p>
    <w:p w14:paraId="3AE5EDEC" w14:textId="77777777" w:rsidR="00DD4C30" w:rsidRPr="003562D5" w:rsidRDefault="001E0829" w:rsidP="007E5C36">
      <w:pPr>
        <w:pStyle w:val="ZPKTzmpktartykuempunktem"/>
        <w:keepNext/>
      </w:pPr>
      <w:r w:rsidRPr="003562D5">
        <w:t>5)</w:t>
      </w:r>
      <w:r w:rsidR="009E3219" w:rsidRPr="003562D5">
        <w:tab/>
      </w:r>
      <w:r w:rsidRPr="003562D5">
        <w:t>innej nieobecności trwającej co najmniej jeden miesiąc</w:t>
      </w:r>
    </w:p>
    <w:p w14:paraId="21E54AF5" w14:textId="7DC85156" w:rsidR="006B521A" w:rsidRPr="003562D5" w:rsidRDefault="00F6261E" w:rsidP="003D4242">
      <w:pPr>
        <w:pStyle w:val="ZCZWSPPKTzmczciwsppktartykuempunktem"/>
      </w:pPr>
      <w:r>
        <w:t>–</w:t>
      </w:r>
      <w:r w:rsidR="00034AED" w:rsidRPr="003562D5">
        <w:t xml:space="preserve"> </w:t>
      </w:r>
      <w:r w:rsidR="00DD4C30" w:rsidRPr="003562D5">
        <w:t>proporcjonalnie do tego okresu</w:t>
      </w:r>
      <w:r w:rsidR="001E0829" w:rsidRPr="003562D5">
        <w:t xml:space="preserve">. </w:t>
      </w:r>
    </w:p>
    <w:p w14:paraId="747969C6" w14:textId="0A13D2D7" w:rsidR="006B521A" w:rsidRPr="003562D5" w:rsidRDefault="002666B0" w:rsidP="006B521A">
      <w:pPr>
        <w:pStyle w:val="ZUSTzmustartykuempunktem"/>
      </w:pPr>
      <w:r w:rsidRPr="003562D5">
        <w:t>1</w:t>
      </w:r>
      <w:r w:rsidR="00040FFF" w:rsidRPr="003562D5">
        <w:t>0</w:t>
      </w:r>
      <w:r w:rsidR="006B521A" w:rsidRPr="003562D5">
        <w:t>. Świadczenie motywacyjne wypłaca się w</w:t>
      </w:r>
      <w:r w:rsidR="00F6261E">
        <w:t xml:space="preserve"> </w:t>
      </w:r>
      <w:r w:rsidR="006B521A" w:rsidRPr="003562D5">
        <w:t>każdym kolejnym miesiącu kalendarzowym, począwszy od miesiąca następującego po miesiącu, w</w:t>
      </w:r>
      <w:r w:rsidR="00F6261E">
        <w:t xml:space="preserve"> </w:t>
      </w:r>
      <w:r w:rsidR="006B521A" w:rsidRPr="003562D5">
        <w:t>którym wydano decyzję o</w:t>
      </w:r>
      <w:r w:rsidR="00F6261E">
        <w:t xml:space="preserve"> </w:t>
      </w:r>
      <w:r w:rsidR="006B521A" w:rsidRPr="003562D5">
        <w:t>przyznaniu świadczenia motywacyjnego.</w:t>
      </w:r>
    </w:p>
    <w:p w14:paraId="70DBC9C9" w14:textId="358C398E" w:rsidR="006B521A" w:rsidRPr="003562D5" w:rsidRDefault="001E0829" w:rsidP="006B521A">
      <w:pPr>
        <w:pStyle w:val="ZUSTzmustartykuempunktem"/>
      </w:pPr>
      <w:r w:rsidRPr="003562D5">
        <w:t>1</w:t>
      </w:r>
      <w:r w:rsidR="00040FFF" w:rsidRPr="003562D5">
        <w:t>1</w:t>
      </w:r>
      <w:r w:rsidR="006B521A" w:rsidRPr="003562D5">
        <w:t>. Świadczenie motywacyjne płatne jest z</w:t>
      </w:r>
      <w:r w:rsidR="00F6261E">
        <w:t xml:space="preserve"> </w:t>
      </w:r>
      <w:r w:rsidR="006B521A" w:rsidRPr="003562D5">
        <w:t>dołu do dziesiątego dnia miesiąca następującego po miesiącu, za które świadczenie motywacyjne przysługuje.</w:t>
      </w:r>
    </w:p>
    <w:p w14:paraId="3AD923C6" w14:textId="34B85A8E" w:rsidR="006B521A" w:rsidRPr="003562D5" w:rsidRDefault="001E0829" w:rsidP="006B521A">
      <w:pPr>
        <w:pStyle w:val="ZUSTzmustartykuempunktem"/>
      </w:pPr>
      <w:r w:rsidRPr="003562D5">
        <w:t>1</w:t>
      </w:r>
      <w:r w:rsidR="00040FFF" w:rsidRPr="003562D5">
        <w:t>2</w:t>
      </w:r>
      <w:r w:rsidR="006B521A" w:rsidRPr="003562D5">
        <w:t>. Prawo do wypłaty świadczenia motywacyjnego ust</w:t>
      </w:r>
      <w:r w:rsidR="00AB1BE9" w:rsidRPr="003562D5">
        <w:t>aje w</w:t>
      </w:r>
      <w:r w:rsidR="00F6261E">
        <w:t xml:space="preserve"> </w:t>
      </w:r>
      <w:r w:rsidR="00AB1BE9" w:rsidRPr="003562D5">
        <w:t>miesiącu, w</w:t>
      </w:r>
      <w:r w:rsidR="00F6261E">
        <w:t xml:space="preserve"> </w:t>
      </w:r>
      <w:r w:rsidR="00AB1BE9" w:rsidRPr="003562D5">
        <w:t>którym decyzja</w:t>
      </w:r>
      <w:r w:rsidR="006B521A" w:rsidRPr="003562D5">
        <w:t>, o</w:t>
      </w:r>
      <w:r w:rsidR="00F6261E">
        <w:t xml:space="preserve"> </w:t>
      </w:r>
      <w:r w:rsidR="006B521A" w:rsidRPr="003562D5">
        <w:t>której mowa</w:t>
      </w:r>
      <w:r w:rsidR="00034AED" w:rsidRPr="003562D5">
        <w:t xml:space="preserve"> w</w:t>
      </w:r>
      <w:r w:rsidR="00F6261E">
        <w:t xml:space="preserve"> </w:t>
      </w:r>
      <w:r w:rsidR="00034AED" w:rsidRPr="003562D5">
        <w:t>ust.</w:t>
      </w:r>
      <w:r w:rsidR="00F6261E">
        <w:t xml:space="preserve"> </w:t>
      </w:r>
      <w:r w:rsidR="00034AED" w:rsidRPr="003562D5">
        <w:t>7</w:t>
      </w:r>
      <w:r w:rsidR="00C81659" w:rsidRPr="003562D5">
        <w:t>,</w:t>
      </w:r>
      <w:r w:rsidR="00F6261E">
        <w:t xml:space="preserve"> </w:t>
      </w:r>
      <w:r w:rsidRPr="003562D5">
        <w:t xml:space="preserve">stała się </w:t>
      </w:r>
      <w:r w:rsidR="003A5D15" w:rsidRPr="003562D5">
        <w:t>ostateczna</w:t>
      </w:r>
      <w:r w:rsidR="006B521A" w:rsidRPr="003562D5">
        <w:t xml:space="preserve"> lub nastąpiło rozwiązanie stosunku służbowego w</w:t>
      </w:r>
      <w:r w:rsidR="00F6261E">
        <w:t xml:space="preserve"> </w:t>
      </w:r>
      <w:r w:rsidR="006B521A" w:rsidRPr="003562D5">
        <w:t>związku ze zwolnienie</w:t>
      </w:r>
      <w:r w:rsidRPr="003562D5">
        <w:t xml:space="preserve">m funkcjonariusza ze służby, </w:t>
      </w:r>
      <w:r w:rsidR="006B521A" w:rsidRPr="003562D5">
        <w:t>jego śmiercią</w:t>
      </w:r>
      <w:r w:rsidRPr="003562D5">
        <w:t xml:space="preserve"> lub zaginięciem</w:t>
      </w:r>
      <w:r w:rsidR="006B521A" w:rsidRPr="003562D5">
        <w:t>. Świadczenia motywacyjnego za ten miesiąc nie wypłaca się.</w:t>
      </w:r>
      <w:r w:rsidR="008D375B" w:rsidRPr="003562D5">
        <w:t>”</w:t>
      </w:r>
      <w:r w:rsidR="006B521A" w:rsidRPr="003562D5">
        <w:t>;</w:t>
      </w:r>
    </w:p>
    <w:p w14:paraId="373E313B" w14:textId="15504661" w:rsidR="003A6C1A" w:rsidRPr="00D5747C" w:rsidRDefault="00A260F6" w:rsidP="00D5747C">
      <w:pPr>
        <w:pStyle w:val="PKTpunkt"/>
      </w:pPr>
      <w:r w:rsidRPr="003562D5">
        <w:t>3</w:t>
      </w:r>
      <w:r w:rsidR="003B442A">
        <w:t>3</w:t>
      </w:r>
      <w:r w:rsidR="00710171" w:rsidRPr="00D5747C">
        <w:t>)</w:t>
      </w:r>
      <w:r w:rsidR="009E3219" w:rsidRPr="00D5747C">
        <w:tab/>
      </w:r>
      <w:r w:rsidR="003A6C1A" w:rsidRPr="00D5747C">
        <w:t>w</w:t>
      </w:r>
      <w:r w:rsidR="00034AED" w:rsidRPr="00D5747C">
        <w:t xml:space="preserve"> art.</w:t>
      </w:r>
      <w:r w:rsidR="00F6261E">
        <w:t xml:space="preserve"> </w:t>
      </w:r>
      <w:r w:rsidR="003A6C1A" w:rsidRPr="00D5747C">
        <w:t>118</w:t>
      </w:r>
      <w:r w:rsidR="00F6261E">
        <w:t xml:space="preserve"> </w:t>
      </w:r>
      <w:r w:rsidR="003A6C1A" w:rsidRPr="00D5747C">
        <w:t>uchyla się</w:t>
      </w:r>
      <w:r w:rsidR="00034AED" w:rsidRPr="00D5747C">
        <w:t xml:space="preserve"> ust.</w:t>
      </w:r>
      <w:r w:rsidR="00F6261E">
        <w:t xml:space="preserve"> </w:t>
      </w:r>
      <w:r w:rsidR="003A6C1A" w:rsidRPr="00D5747C">
        <w:t>4;</w:t>
      </w:r>
    </w:p>
    <w:p w14:paraId="67F37727" w14:textId="04DD64CF" w:rsidR="003A6C1A" w:rsidRPr="003562D5" w:rsidRDefault="00A260F6" w:rsidP="00D5747C">
      <w:pPr>
        <w:pStyle w:val="PKTpunkt"/>
      </w:pPr>
      <w:r w:rsidRPr="00D5747C">
        <w:t>3</w:t>
      </w:r>
      <w:r w:rsidR="003B442A">
        <w:t>4</w:t>
      </w:r>
      <w:r w:rsidR="003A6C1A" w:rsidRPr="00D5747C">
        <w:t>)</w:t>
      </w:r>
      <w:r w:rsidR="003A6C1A" w:rsidRPr="00D5747C">
        <w:tab/>
        <w:t>po</w:t>
      </w:r>
      <w:r w:rsidR="00034AED" w:rsidRPr="003562D5">
        <w:t xml:space="preserve"> art.</w:t>
      </w:r>
      <w:r w:rsidR="00F6261E">
        <w:t xml:space="preserve"> </w:t>
      </w:r>
      <w:r w:rsidR="003A6C1A" w:rsidRPr="003562D5">
        <w:t>119</w:t>
      </w:r>
      <w:r w:rsidR="00F6261E">
        <w:t xml:space="preserve"> </w:t>
      </w:r>
      <w:r w:rsidR="003A6C1A" w:rsidRPr="003562D5">
        <w:t>dodaje się</w:t>
      </w:r>
      <w:r w:rsidR="00034AED" w:rsidRPr="003562D5">
        <w:t xml:space="preserve"> art.</w:t>
      </w:r>
      <w:r w:rsidR="00F6261E">
        <w:t xml:space="preserve"> </w:t>
      </w:r>
      <w:r w:rsidR="003A6C1A" w:rsidRPr="003562D5">
        <w:t>119a w</w:t>
      </w:r>
      <w:r w:rsidR="00F6261E">
        <w:t xml:space="preserve"> </w:t>
      </w:r>
      <w:r w:rsidR="003A6C1A" w:rsidRPr="003562D5">
        <w:t>brzmieniu:</w:t>
      </w:r>
    </w:p>
    <w:p w14:paraId="022F0164" w14:textId="4D225C1B" w:rsidR="003A6C1A" w:rsidRPr="003562D5" w:rsidRDefault="008D375B" w:rsidP="003A6C1A">
      <w:pPr>
        <w:pStyle w:val="ZARTzmartartykuempunktem"/>
      </w:pPr>
      <w:r w:rsidRPr="003562D5">
        <w:t>„</w:t>
      </w:r>
      <w:r w:rsidR="003A6C1A" w:rsidRPr="003562D5">
        <w:t>Art. 119a. 1. Ekwiwalent pieniężny za 1</w:t>
      </w:r>
      <w:r w:rsidR="00F6261E">
        <w:t xml:space="preserve"> </w:t>
      </w:r>
      <w:r w:rsidR="003A6C1A" w:rsidRPr="003562D5">
        <w:t>dzień niewykorzystanego urlopu wypoczynkowego lub dodatkowego ustala się</w:t>
      </w:r>
      <w:r w:rsidR="00A50A6D" w:rsidRPr="003562D5">
        <w:t xml:space="preserve"> w</w:t>
      </w:r>
      <w:r w:rsidR="00F6261E">
        <w:t xml:space="preserve"> </w:t>
      </w:r>
      <w:r w:rsidR="003A6C1A" w:rsidRPr="003562D5">
        <w:t>wysokości 1/2</w:t>
      </w:r>
      <w:r w:rsidR="00A50A6D" w:rsidRPr="003562D5">
        <w:t>1</w:t>
      </w:r>
      <w:r w:rsidR="00F6261E">
        <w:t xml:space="preserve"> </w:t>
      </w:r>
      <w:r w:rsidR="003A6C1A" w:rsidRPr="003562D5">
        <w:t>części miesięcznego uposażenia zasadniczego wraz</w:t>
      </w:r>
      <w:r w:rsidR="00A50A6D" w:rsidRPr="003562D5">
        <w:t xml:space="preserve"> z</w:t>
      </w:r>
      <w:r w:rsidR="00F6261E">
        <w:t xml:space="preserve"> </w:t>
      </w:r>
      <w:r w:rsidR="003A6C1A" w:rsidRPr="003562D5">
        <w:t>dodatkami</w:t>
      </w:r>
      <w:r w:rsidR="00A50A6D" w:rsidRPr="003562D5">
        <w:t xml:space="preserve"> o</w:t>
      </w:r>
      <w:r w:rsidR="00F6261E">
        <w:t xml:space="preserve"> </w:t>
      </w:r>
      <w:r w:rsidR="003A6C1A" w:rsidRPr="003562D5">
        <w:t xml:space="preserve">charakterze stałym należnego na ostatnio zajmowanym stanowisku służbowym. </w:t>
      </w:r>
    </w:p>
    <w:p w14:paraId="60551438" w14:textId="75A9C48E" w:rsidR="00F96D90" w:rsidRPr="003562D5" w:rsidRDefault="003A6C1A" w:rsidP="00F355B6">
      <w:pPr>
        <w:pStyle w:val="ZUSTzmustartykuempunktem"/>
      </w:pPr>
      <w:r w:rsidRPr="003562D5">
        <w:t>2. Ekwiwalent,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wypłaca się w</w:t>
      </w:r>
      <w:r w:rsidR="00F6261E">
        <w:t xml:space="preserve"> </w:t>
      </w:r>
      <w:r w:rsidRPr="003562D5">
        <w:t>ostatnim dniu pełnienia służby, a</w:t>
      </w:r>
      <w:r w:rsidR="00F6261E">
        <w:t xml:space="preserve"> </w:t>
      </w:r>
      <w:r w:rsidRPr="003562D5">
        <w:t>w</w:t>
      </w:r>
      <w:r w:rsidR="00F6261E">
        <w:t xml:space="preserve"> </w:t>
      </w:r>
      <w:r w:rsidRPr="003562D5">
        <w:t>przypadku śmierci albo zaginięcia funkcjonariusza, niezwłocznie po wydaniu rozkazu personalnego o</w:t>
      </w:r>
      <w:r w:rsidR="00F6261E">
        <w:t xml:space="preserve"> </w:t>
      </w:r>
      <w:r w:rsidRPr="003562D5">
        <w:t>wygaśnięciu stosunku służbowego.</w:t>
      </w:r>
      <w:r w:rsidR="008D375B" w:rsidRPr="003562D5">
        <w:t>”</w:t>
      </w:r>
      <w:r w:rsidRPr="003562D5">
        <w:t>;</w:t>
      </w:r>
    </w:p>
    <w:p w14:paraId="3AF59FB5" w14:textId="789340E8" w:rsidR="00A260F6" w:rsidRPr="003562D5" w:rsidRDefault="00A260F6" w:rsidP="00D5747C">
      <w:pPr>
        <w:pStyle w:val="PKTpunkt"/>
        <w:rPr>
          <w:rFonts w:eastAsia="Calibri"/>
        </w:rPr>
      </w:pPr>
      <w:r w:rsidRPr="003562D5">
        <w:t>3</w:t>
      </w:r>
      <w:r w:rsidR="003B442A">
        <w:t>5</w:t>
      </w:r>
      <w:r w:rsidRPr="003562D5">
        <w:t>)</w:t>
      </w:r>
      <w:r w:rsidR="009E3219" w:rsidRPr="003562D5">
        <w:tab/>
      </w:r>
      <w:r w:rsidRPr="003562D5">
        <w:rPr>
          <w:rFonts w:eastAsia="Calibri"/>
        </w:rPr>
        <w:t>w</w:t>
      </w:r>
      <w:r w:rsidR="00034AED" w:rsidRPr="003562D5">
        <w:rPr>
          <w:rFonts w:eastAsia="Calibri"/>
        </w:rPr>
        <w:t xml:space="preserve"> art.</w:t>
      </w:r>
      <w:r w:rsidR="00F6261E">
        <w:rPr>
          <w:rFonts w:eastAsia="Calibri"/>
        </w:rPr>
        <w:t xml:space="preserve"> </w:t>
      </w:r>
      <w:r w:rsidRPr="003562D5">
        <w:rPr>
          <w:rFonts w:eastAsia="Calibri"/>
        </w:rPr>
        <w:t>12</w:t>
      </w:r>
      <w:r w:rsidR="00034AED" w:rsidRPr="003562D5">
        <w:rPr>
          <w:rFonts w:eastAsia="Calibri"/>
        </w:rPr>
        <w:t>8 w</w:t>
      </w:r>
      <w:r w:rsidR="00F6261E">
        <w:rPr>
          <w:rFonts w:eastAsia="Calibri"/>
        </w:rPr>
        <w:t xml:space="preserve"> </w:t>
      </w:r>
      <w:r w:rsidR="00034AED" w:rsidRPr="003562D5">
        <w:rPr>
          <w:rFonts w:eastAsia="Calibri"/>
        </w:rPr>
        <w:t>ust.</w:t>
      </w:r>
      <w:r w:rsidR="00F6261E">
        <w:rPr>
          <w:rFonts w:eastAsia="Calibri"/>
        </w:rPr>
        <w:t xml:space="preserve"> </w:t>
      </w:r>
      <w:r w:rsidR="00034AED" w:rsidRPr="003562D5">
        <w:rPr>
          <w:rFonts w:eastAsia="Calibri"/>
        </w:rPr>
        <w:t>2</w:t>
      </w:r>
      <w:r w:rsidR="00F6261E">
        <w:rPr>
          <w:rFonts w:eastAsia="Calibri"/>
        </w:rPr>
        <w:t xml:space="preserve"> </w:t>
      </w:r>
      <w:r w:rsidRPr="003562D5">
        <w:rPr>
          <w:rFonts w:eastAsia="Calibri"/>
        </w:rPr>
        <w:t>dodaje się zdanie drugie</w:t>
      </w:r>
      <w:r w:rsidR="00034AED" w:rsidRPr="003562D5">
        <w:rPr>
          <w:rFonts w:eastAsia="Calibri"/>
        </w:rPr>
        <w:t xml:space="preserve"> w</w:t>
      </w:r>
      <w:r w:rsidR="00F6261E">
        <w:rPr>
          <w:rFonts w:eastAsia="Calibri"/>
        </w:rPr>
        <w:t xml:space="preserve"> </w:t>
      </w:r>
      <w:r w:rsidRPr="003562D5">
        <w:rPr>
          <w:rFonts w:eastAsia="Calibri"/>
        </w:rPr>
        <w:t>brzmieniu:</w:t>
      </w:r>
    </w:p>
    <w:p w14:paraId="7BFCBACB" w14:textId="442DFC64" w:rsidR="00A260F6" w:rsidRPr="003562D5" w:rsidRDefault="008D375B" w:rsidP="0066375E">
      <w:pPr>
        <w:pStyle w:val="ZFRAGzmfragmentunpzdaniaartykuempunktem"/>
        <w:rPr>
          <w:rFonts w:eastAsia="Calibri"/>
        </w:rPr>
      </w:pPr>
      <w:r w:rsidRPr="003562D5">
        <w:rPr>
          <w:rFonts w:eastAsia="Calibri"/>
        </w:rPr>
        <w:t>„</w:t>
      </w:r>
      <w:r w:rsidR="00A260F6" w:rsidRPr="003562D5">
        <w:rPr>
          <w:rFonts w:eastAsia="Calibri"/>
        </w:rPr>
        <w:t>Do ustalania wymiaru urlopów stosuje się</w:t>
      </w:r>
      <w:r w:rsidR="00034AED" w:rsidRPr="003562D5">
        <w:rPr>
          <w:rFonts w:eastAsia="Calibri"/>
        </w:rPr>
        <w:t xml:space="preserve"> </w:t>
      </w:r>
      <w:r w:rsidR="00C81659" w:rsidRPr="003562D5">
        <w:rPr>
          <w:rFonts w:eastAsia="Calibri"/>
        </w:rPr>
        <w:t xml:space="preserve">przepis </w:t>
      </w:r>
      <w:r w:rsidR="00034AED" w:rsidRPr="003562D5">
        <w:rPr>
          <w:rFonts w:eastAsia="Calibri"/>
        </w:rPr>
        <w:t>art.</w:t>
      </w:r>
      <w:r w:rsidR="00F6261E">
        <w:rPr>
          <w:rFonts w:eastAsia="Calibri"/>
        </w:rPr>
        <w:t xml:space="preserve"> </w:t>
      </w:r>
      <w:r w:rsidR="00A260F6" w:rsidRPr="003562D5">
        <w:rPr>
          <w:rFonts w:eastAsia="Calibri"/>
        </w:rPr>
        <w:t>89g.</w:t>
      </w:r>
      <w:r w:rsidRPr="003562D5">
        <w:rPr>
          <w:rFonts w:eastAsia="Calibri"/>
        </w:rPr>
        <w:t>”</w:t>
      </w:r>
      <w:r w:rsidR="0020186A" w:rsidRPr="003562D5">
        <w:rPr>
          <w:rFonts w:eastAsia="Calibri"/>
        </w:rPr>
        <w:t>;</w:t>
      </w:r>
    </w:p>
    <w:p w14:paraId="2996E7FF" w14:textId="1617D1EA" w:rsidR="00D91957" w:rsidRPr="003562D5" w:rsidRDefault="00A260F6" w:rsidP="007E5C36">
      <w:pPr>
        <w:pStyle w:val="PKTpunkt"/>
        <w:keepNext/>
      </w:pPr>
      <w:r w:rsidRPr="003562D5">
        <w:lastRenderedPageBreak/>
        <w:t>3</w:t>
      </w:r>
      <w:r w:rsidR="003B442A">
        <w:t>6</w:t>
      </w:r>
      <w:r w:rsidR="00D91957" w:rsidRPr="003562D5">
        <w:t>)</w:t>
      </w:r>
      <w:r w:rsidR="00D91957" w:rsidRPr="003562D5">
        <w:tab/>
        <w:t>art. 13</w:t>
      </w:r>
      <w:r w:rsidR="00034AED" w:rsidRPr="003562D5">
        <w:t>4 i</w:t>
      </w:r>
      <w:r w:rsidR="00F6261E">
        <w:t xml:space="preserve"> </w:t>
      </w:r>
      <w:r w:rsidR="00034AED" w:rsidRPr="003562D5">
        <w:t>art.</w:t>
      </w:r>
      <w:r w:rsidR="00F6261E">
        <w:t xml:space="preserve"> </w:t>
      </w:r>
      <w:r w:rsidR="00D91957" w:rsidRPr="003562D5">
        <w:t>134a otrzymują brzmienie:</w:t>
      </w:r>
    </w:p>
    <w:p w14:paraId="1D4EEAFE" w14:textId="77777777" w:rsidR="00D91957" w:rsidRPr="003562D5" w:rsidRDefault="008D375B" w:rsidP="00D91957">
      <w:pPr>
        <w:pStyle w:val="ZARTzmartartykuempunktem"/>
      </w:pPr>
      <w:r w:rsidRPr="003562D5">
        <w:t>„</w:t>
      </w:r>
      <w:r w:rsidR="00D91957" w:rsidRPr="003562D5">
        <w:t>Art. 134. Funkcjonariusz odpowiada dyscyplinarnie za popełnieni</w:t>
      </w:r>
      <w:r w:rsidR="00C352FC" w:rsidRPr="003562D5">
        <w:t>e</w:t>
      </w:r>
      <w:r w:rsidR="00D91957" w:rsidRPr="003562D5">
        <w:t xml:space="preserve"> przewinienia dyscyplinarnego polegającego na naruszeniu dyscypliny służbowej lub nieprzestrzeganiu zasad etyki zawodowej.</w:t>
      </w:r>
    </w:p>
    <w:p w14:paraId="7799E571" w14:textId="72A55048" w:rsidR="00D91957" w:rsidRPr="003562D5" w:rsidRDefault="00D91957" w:rsidP="00D91957">
      <w:pPr>
        <w:pStyle w:val="ZARTzmartartykuempunktem"/>
      </w:pPr>
      <w:r w:rsidRPr="003562D5">
        <w:t>Art.</w:t>
      </w:r>
      <w:r w:rsidR="00F6261E">
        <w:t xml:space="preserve"> </w:t>
      </w:r>
      <w:r w:rsidRPr="003562D5">
        <w:t>134a.</w:t>
      </w:r>
      <w:r w:rsidR="00F6261E">
        <w:t xml:space="preserve"> </w:t>
      </w:r>
      <w:r w:rsidRPr="003562D5">
        <w:t xml:space="preserve">1. </w:t>
      </w:r>
      <w:r w:rsidR="00C352FC" w:rsidRPr="003562D5">
        <w:t>Funkcjonariusz za c</w:t>
      </w:r>
      <w:r w:rsidRPr="003562D5">
        <w:t>zyn stanowiący przewinienie dyscyplinarne, wypełniający jednocześnie znamiona przestępstwa lub wykroczenia albo przestępstwa skarbowego lub wykroczenia skarbowego, podlega odpowiedzialności dyscyplinarnej niezależnie od odpowiedzialności karnej.</w:t>
      </w:r>
    </w:p>
    <w:p w14:paraId="660411B7" w14:textId="4B8FE847" w:rsidR="00D91957" w:rsidRPr="003562D5" w:rsidRDefault="00D91957" w:rsidP="00D91957">
      <w:pPr>
        <w:pStyle w:val="ZUSTzmustartykuempunktem"/>
      </w:pPr>
      <w:r w:rsidRPr="003562D5">
        <w:t>2.</w:t>
      </w:r>
      <w:r w:rsidR="00F6261E">
        <w:t xml:space="preserve"> </w:t>
      </w:r>
      <w:r w:rsidR="000E7AFF" w:rsidRPr="003562D5">
        <w:t>W</w:t>
      </w:r>
      <w:r w:rsidR="00F6261E">
        <w:t xml:space="preserve"> </w:t>
      </w:r>
      <w:r w:rsidRPr="003562D5">
        <w:t>przypadku czynu stanowiącego przewinienie dyscyplinarne, wypełniającego jednocześnie znamiona wykroczenia lub wykroczenia skarbowego,</w:t>
      </w:r>
      <w:r w:rsidR="000E7AFF" w:rsidRPr="003562D5">
        <w:t xml:space="preserve"> w</w:t>
      </w:r>
      <w:r w:rsidR="00F6261E">
        <w:t xml:space="preserve"> </w:t>
      </w:r>
      <w:r w:rsidRPr="003562D5">
        <w:t>przypadku mniejszej wagi lub ukarania grzywną, przełożony dyscyplinarny może nie wszczynać postępowania dyscyplinarnego</w:t>
      </w:r>
      <w:r w:rsidR="008F7E0B">
        <w:t>,</w:t>
      </w:r>
      <w:r w:rsidR="000E7AFF" w:rsidRPr="003562D5">
        <w:t xml:space="preserve"> a</w:t>
      </w:r>
      <w:r w:rsidR="00F6261E">
        <w:t xml:space="preserve"> </w:t>
      </w:r>
      <w:r w:rsidRPr="003562D5">
        <w:t>wszczęte postępowanie umorzyć.</w:t>
      </w:r>
      <w:r w:rsidR="008D375B" w:rsidRPr="003562D5">
        <w:t>”</w:t>
      </w:r>
      <w:r w:rsidR="000D25ED" w:rsidRPr="003562D5">
        <w:t>;</w:t>
      </w:r>
    </w:p>
    <w:p w14:paraId="45288873" w14:textId="1E42BCEC" w:rsidR="000D25ED" w:rsidRPr="003562D5" w:rsidRDefault="00A260F6" w:rsidP="007E5C36">
      <w:pPr>
        <w:pStyle w:val="PKTpunkt"/>
        <w:keepNext/>
      </w:pPr>
      <w:r w:rsidRPr="003562D5">
        <w:t>3</w:t>
      </w:r>
      <w:r w:rsidR="003B442A">
        <w:t>7</w:t>
      </w:r>
      <w:r w:rsidR="00DA41D5" w:rsidRPr="003562D5">
        <w:t>)</w:t>
      </w:r>
      <w:r w:rsidR="009E3219" w:rsidRPr="003562D5">
        <w:tab/>
      </w:r>
      <w:r w:rsidR="000D25ED" w:rsidRPr="003562D5">
        <w:t>po</w:t>
      </w:r>
      <w:r w:rsidR="00034AED" w:rsidRPr="003562D5">
        <w:t xml:space="preserve"> art.</w:t>
      </w:r>
      <w:r w:rsidR="00F6261E">
        <w:t xml:space="preserve"> </w:t>
      </w:r>
      <w:r w:rsidR="000D25ED" w:rsidRPr="003562D5">
        <w:t>134a dodaje się</w:t>
      </w:r>
      <w:r w:rsidR="00034AED" w:rsidRPr="003562D5">
        <w:t xml:space="preserve"> art.</w:t>
      </w:r>
      <w:r w:rsidR="00F6261E">
        <w:t xml:space="preserve"> </w:t>
      </w:r>
      <w:r w:rsidR="000D25ED" w:rsidRPr="003562D5">
        <w:t>134aa</w:t>
      </w:r>
      <w:r w:rsidR="00034AED" w:rsidRPr="003562D5">
        <w:t xml:space="preserve"> w</w:t>
      </w:r>
      <w:r w:rsidR="00F6261E">
        <w:t xml:space="preserve"> </w:t>
      </w:r>
      <w:r w:rsidR="000D25ED" w:rsidRPr="003562D5">
        <w:t>brzmieniu:</w:t>
      </w:r>
    </w:p>
    <w:p w14:paraId="3F077DFE" w14:textId="0367E704" w:rsidR="000D25ED" w:rsidRPr="003562D5" w:rsidRDefault="008D375B" w:rsidP="001F71DA">
      <w:pPr>
        <w:pStyle w:val="ZARTzmartartykuempunktem"/>
      </w:pPr>
      <w:r w:rsidRPr="003562D5">
        <w:t>„</w:t>
      </w:r>
      <w:r w:rsidR="00DA41D5" w:rsidRPr="003562D5">
        <w:t xml:space="preserve">Art. 134aa. </w:t>
      </w:r>
      <w:r w:rsidR="000D25ED" w:rsidRPr="003562D5">
        <w:t>1. W</w:t>
      </w:r>
      <w:r w:rsidR="00F6261E">
        <w:t xml:space="preserve"> </w:t>
      </w:r>
      <w:r w:rsidR="000D25ED" w:rsidRPr="003562D5">
        <w:t>przypadku czynu stanowiącego przewinienie dyscyplinarne mniejszej wagi przełożony dyscyplinarny może odstąpić od wszczęcia postępowania i</w:t>
      </w:r>
      <w:r w:rsidR="008F7E0B">
        <w:t> </w:t>
      </w:r>
      <w:r w:rsidR="000D25ED" w:rsidRPr="003562D5">
        <w:t>przeprowadzić ze sprawcą przewinienia dyscyplinarnego udokumentowaną w</w:t>
      </w:r>
      <w:r w:rsidR="00F6261E">
        <w:t xml:space="preserve"> </w:t>
      </w:r>
      <w:r w:rsidR="000D25ED" w:rsidRPr="003562D5">
        <w:t>formie notatki rozmowę dyscyplinującą.</w:t>
      </w:r>
    </w:p>
    <w:p w14:paraId="1D79476D" w14:textId="14288297" w:rsidR="009937CF" w:rsidRPr="003562D5" w:rsidRDefault="009937CF" w:rsidP="00DA41D5">
      <w:pPr>
        <w:pStyle w:val="ZUSTzmustartykuempunktem"/>
      </w:pPr>
      <w:r w:rsidRPr="003562D5">
        <w:t>2</w:t>
      </w:r>
      <w:r w:rsidR="000D25ED" w:rsidRPr="003562D5">
        <w:t>. Rozmowę dyscyplinującą, o</w:t>
      </w:r>
      <w:r w:rsidR="00F6261E">
        <w:t xml:space="preserve"> </w:t>
      </w:r>
      <w:r w:rsidR="000D25ED" w:rsidRPr="003562D5">
        <w:t>której mowa w</w:t>
      </w:r>
      <w:r w:rsidR="00F6261E">
        <w:t xml:space="preserve"> </w:t>
      </w:r>
      <w:r w:rsidR="00034AED" w:rsidRPr="003562D5">
        <w:t>ust.</w:t>
      </w:r>
      <w:r w:rsidR="00F6261E">
        <w:t xml:space="preserve"> </w:t>
      </w:r>
      <w:r w:rsidR="00177819" w:rsidRPr="003562D5">
        <w:t>1</w:t>
      </w:r>
      <w:r w:rsidR="000D25ED" w:rsidRPr="003562D5">
        <w:t>, można przeprowadzić</w:t>
      </w:r>
      <w:r w:rsidR="00034AED" w:rsidRPr="003562D5">
        <w:t xml:space="preserve"> w </w:t>
      </w:r>
      <w:r w:rsidR="000D25ED" w:rsidRPr="003562D5">
        <w:t>terminie do 3</w:t>
      </w:r>
      <w:r w:rsidR="00034AED" w:rsidRPr="003562D5">
        <w:t>0</w:t>
      </w:r>
      <w:r w:rsidR="00F6261E">
        <w:t xml:space="preserve"> </w:t>
      </w:r>
      <w:r w:rsidR="000D25ED" w:rsidRPr="003562D5">
        <w:t>dni od dnia powzięcia przez przełożonego dyscyplinarnego wiadomości</w:t>
      </w:r>
      <w:r w:rsidR="00034AED" w:rsidRPr="003562D5">
        <w:t xml:space="preserve"> o</w:t>
      </w:r>
      <w:r w:rsidR="00F6261E">
        <w:t xml:space="preserve"> </w:t>
      </w:r>
      <w:r w:rsidR="000D25ED" w:rsidRPr="003562D5">
        <w:t>popełnieniu przewinienia dyscyplinarnego. Rozmowa ta polega na wytknięciu funkcjonariuszowi niewłaściwego postępowania oraz uprzedzeniu go o</w:t>
      </w:r>
      <w:r w:rsidR="00F6261E">
        <w:t xml:space="preserve"> </w:t>
      </w:r>
      <w:r w:rsidR="000D25ED" w:rsidRPr="003562D5">
        <w:t>możliwości zastosowania innych środków dyscyplinujących, a</w:t>
      </w:r>
      <w:r w:rsidR="00F6261E">
        <w:t xml:space="preserve"> </w:t>
      </w:r>
      <w:r w:rsidR="000D25ED" w:rsidRPr="003562D5">
        <w:t>także wszczęcia postępowania i wymierzenia kary dyscyplinarnej, w</w:t>
      </w:r>
      <w:r w:rsidR="00F6261E">
        <w:t xml:space="preserve"> </w:t>
      </w:r>
      <w:r w:rsidR="000D25ED" w:rsidRPr="003562D5">
        <w:t>przypadku ponownego popełnienia czynu, za który funkcjonariusz ponosi odpowiedzialność dyscyplinarną.</w:t>
      </w:r>
    </w:p>
    <w:p w14:paraId="50B5E562" w14:textId="2B0A0453" w:rsidR="00DA41D5" w:rsidRPr="003562D5" w:rsidRDefault="009937CF" w:rsidP="00DA41D5">
      <w:pPr>
        <w:pStyle w:val="ZUSTzmustartykuempunktem"/>
      </w:pPr>
      <w:r w:rsidRPr="003562D5">
        <w:t>3.</w:t>
      </w:r>
      <w:r w:rsidR="00F6261E">
        <w:t xml:space="preserve"> </w:t>
      </w:r>
      <w:r w:rsidRPr="003562D5">
        <w:t>Notatkę,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 włącza się do akt osobowych na 5</w:t>
      </w:r>
      <w:r w:rsidR="00F6261E">
        <w:t xml:space="preserve"> </w:t>
      </w:r>
      <w:r w:rsidRPr="003562D5">
        <w:t>miesięcy.</w:t>
      </w:r>
      <w:r w:rsidR="008D375B" w:rsidRPr="003562D5">
        <w:t>”</w:t>
      </w:r>
      <w:r w:rsidR="00DA41D5" w:rsidRPr="003562D5">
        <w:t>;</w:t>
      </w:r>
    </w:p>
    <w:p w14:paraId="6D2DB0B3" w14:textId="53B0445D" w:rsidR="00D91957" w:rsidRPr="003562D5" w:rsidRDefault="00A260F6" w:rsidP="00D5747C">
      <w:pPr>
        <w:pStyle w:val="PKTpunkt"/>
      </w:pPr>
      <w:r w:rsidRPr="003562D5">
        <w:t>3</w:t>
      </w:r>
      <w:r w:rsidR="003B442A">
        <w:t>8</w:t>
      </w:r>
      <w:r w:rsidR="00D91957" w:rsidRPr="003562D5">
        <w:t>)</w:t>
      </w:r>
      <w:r w:rsidR="009E3219" w:rsidRPr="003562D5">
        <w:tab/>
      </w:r>
      <w:r w:rsidR="00D91957" w:rsidRPr="003562D5">
        <w:t>w</w:t>
      </w:r>
      <w:r w:rsidR="00034AED" w:rsidRPr="003562D5">
        <w:t xml:space="preserve"> art.</w:t>
      </w:r>
      <w:r w:rsidR="00F6261E">
        <w:t xml:space="preserve"> </w:t>
      </w:r>
      <w:r w:rsidR="00D91957" w:rsidRPr="003562D5">
        <w:t>13</w:t>
      </w:r>
      <w:r w:rsidR="00034AED" w:rsidRPr="003562D5">
        <w:t>5 ust.</w:t>
      </w:r>
      <w:r w:rsidR="00F6261E">
        <w:t xml:space="preserve"> </w:t>
      </w:r>
      <w:r w:rsidR="00034AED" w:rsidRPr="003562D5">
        <w:t>1 i</w:t>
      </w:r>
      <w:r w:rsidR="00F6261E">
        <w:t xml:space="preserve"> </w:t>
      </w:r>
      <w:r w:rsidR="000E7AFF" w:rsidRPr="003562D5">
        <w:t>2</w:t>
      </w:r>
      <w:r w:rsidR="00F6261E">
        <w:t xml:space="preserve"> </w:t>
      </w:r>
      <w:r w:rsidR="00D91957" w:rsidRPr="003562D5">
        <w:t>otrzymują brzmienie:</w:t>
      </w:r>
    </w:p>
    <w:p w14:paraId="0CE0A38A" w14:textId="38B159C8" w:rsidR="00D91957" w:rsidRPr="003562D5" w:rsidRDefault="008D375B" w:rsidP="00D91957">
      <w:pPr>
        <w:pStyle w:val="ZUSTzmustartykuempunktem"/>
      </w:pPr>
      <w:r w:rsidRPr="003562D5">
        <w:t>„</w:t>
      </w:r>
      <w:r w:rsidR="00D91957" w:rsidRPr="003562D5">
        <w:t>1.</w:t>
      </w:r>
      <w:r w:rsidR="00F6261E">
        <w:t xml:space="preserve"> </w:t>
      </w:r>
      <w:r w:rsidR="00D91957" w:rsidRPr="003562D5">
        <w:t>Naruszenie dyscypliny służbowej stanowi czyn funkcjonariusza polegający na zawinionym przekroczeniu uprawnień lub niewykonaniu obowiązków wynikających</w:t>
      </w:r>
      <w:r w:rsidR="000E7AFF" w:rsidRPr="003562D5">
        <w:t xml:space="preserve"> z </w:t>
      </w:r>
      <w:r w:rsidR="00D91957" w:rsidRPr="003562D5">
        <w:t>przepisów prawa</w:t>
      </w:r>
      <w:r w:rsidR="00304B45" w:rsidRPr="003562D5">
        <w:t>,</w:t>
      </w:r>
      <w:r w:rsidR="000E7AFF" w:rsidRPr="003562D5">
        <w:t xml:space="preserve"> w</w:t>
      </w:r>
      <w:r w:rsidR="00F6261E">
        <w:t xml:space="preserve"> </w:t>
      </w:r>
      <w:r w:rsidR="00304B45" w:rsidRPr="003562D5">
        <w:t>tym</w:t>
      </w:r>
      <w:r w:rsidR="000E7AFF" w:rsidRPr="003562D5">
        <w:t xml:space="preserve"> z</w:t>
      </w:r>
      <w:r w:rsidR="00F6261E">
        <w:t xml:space="preserve"> </w:t>
      </w:r>
      <w:r w:rsidR="00D91957" w:rsidRPr="003562D5">
        <w:t>rozkazów</w:t>
      </w:r>
      <w:r w:rsidR="000E7AFF" w:rsidRPr="003562D5">
        <w:t xml:space="preserve"> i</w:t>
      </w:r>
      <w:r w:rsidR="00F6261E">
        <w:t xml:space="preserve"> </w:t>
      </w:r>
      <w:r w:rsidR="00D91957" w:rsidRPr="003562D5">
        <w:t>poleceń wydanych przez przełożonych uprawnionych na podstawie tych przepisów.</w:t>
      </w:r>
    </w:p>
    <w:p w14:paraId="20EE96D0" w14:textId="06CE216E" w:rsidR="00D91957" w:rsidRPr="003562D5" w:rsidRDefault="00D91957" w:rsidP="007E5C36">
      <w:pPr>
        <w:pStyle w:val="ZUSTzmustartykuempunktem"/>
        <w:keepNext/>
      </w:pPr>
      <w:r w:rsidRPr="003562D5">
        <w:t>2. Naruszeniem dyscypliny służbowej jest</w:t>
      </w:r>
      <w:r w:rsidR="005A2723">
        <w:t xml:space="preserve"> w szczególności</w:t>
      </w:r>
      <w:r w:rsidRPr="003562D5">
        <w:t>:</w:t>
      </w:r>
    </w:p>
    <w:p w14:paraId="7C1C6D72" w14:textId="2CE52F49" w:rsidR="00D91957" w:rsidRPr="003562D5" w:rsidRDefault="00D91957" w:rsidP="00D91957">
      <w:pPr>
        <w:pStyle w:val="ZPKTzmpktartykuempunktem"/>
      </w:pPr>
      <w:r w:rsidRPr="003562D5">
        <w:t>1)</w:t>
      </w:r>
      <w:r w:rsidRPr="003562D5">
        <w:tab/>
        <w:t>niedopełnienie obowiązków funkcjonariusza wynikających ze złożonego ślubowania,</w:t>
      </w:r>
      <w:r w:rsidR="000E7AFF" w:rsidRPr="003562D5">
        <w:t xml:space="preserve"> a</w:t>
      </w:r>
      <w:r w:rsidR="00F6261E">
        <w:t xml:space="preserve"> </w:t>
      </w:r>
      <w:r w:rsidRPr="003562D5">
        <w:t>także przepisów</w:t>
      </w:r>
      <w:r w:rsidR="00261D85" w:rsidRPr="003562D5">
        <w:t xml:space="preserve"> prawa</w:t>
      </w:r>
      <w:r w:rsidRPr="003562D5">
        <w:t>;</w:t>
      </w:r>
    </w:p>
    <w:p w14:paraId="699F9DFB" w14:textId="7D96D8A7" w:rsidR="00D91957" w:rsidRPr="003562D5" w:rsidRDefault="00D91957" w:rsidP="00D91957">
      <w:pPr>
        <w:pStyle w:val="ZPKTzmpktartykuempunktem"/>
      </w:pPr>
      <w:r w:rsidRPr="003562D5">
        <w:lastRenderedPageBreak/>
        <w:t>2)</w:t>
      </w:r>
      <w:r w:rsidRPr="003562D5">
        <w:tab/>
        <w:t>odmowa wykonania lub niewykonanie rozkazu lub innego polecenia, z zastrzeżeniem przypadku określonego w</w:t>
      </w:r>
      <w:r w:rsidR="00F6261E">
        <w:t xml:space="preserve"> </w:t>
      </w:r>
      <w:r w:rsidRPr="003562D5">
        <w:t>art. 6</w:t>
      </w:r>
      <w:r w:rsidR="00034AED" w:rsidRPr="003562D5">
        <w:t>3 ust.</w:t>
      </w:r>
      <w:r w:rsidR="00F6261E">
        <w:t xml:space="preserve"> </w:t>
      </w:r>
      <w:r w:rsidRPr="003562D5">
        <w:t>2;</w:t>
      </w:r>
    </w:p>
    <w:p w14:paraId="2B7C91DB" w14:textId="1F028192" w:rsidR="00D91957" w:rsidRPr="003562D5" w:rsidRDefault="00D91957" w:rsidP="00D91957">
      <w:pPr>
        <w:pStyle w:val="ZPKTzmpktartykuempunktem"/>
      </w:pPr>
      <w:r w:rsidRPr="003562D5">
        <w:t>3)</w:t>
      </w:r>
      <w:r w:rsidRPr="003562D5">
        <w:tab/>
        <w:t>zaniechanie czynności służbowej albo wykonanie jej</w:t>
      </w:r>
      <w:r w:rsidR="000E7AFF" w:rsidRPr="003562D5">
        <w:t xml:space="preserve"> w</w:t>
      </w:r>
      <w:r w:rsidR="00F6261E">
        <w:t xml:space="preserve"> </w:t>
      </w:r>
      <w:r w:rsidRPr="003562D5">
        <w:t>sposób nieprawidłowy;</w:t>
      </w:r>
    </w:p>
    <w:p w14:paraId="64F45912" w14:textId="3E317E1A" w:rsidR="00D91957" w:rsidRPr="003562D5" w:rsidRDefault="00D91957" w:rsidP="00D91957">
      <w:pPr>
        <w:pStyle w:val="ZPKTzmpktartykuempunktem"/>
      </w:pPr>
      <w:r w:rsidRPr="003562D5">
        <w:t>4)</w:t>
      </w:r>
      <w:r w:rsidRPr="003562D5">
        <w:tab/>
        <w:t>niedopełnienie obowiązków służbowych albo przekroczenie uprawnień określonych</w:t>
      </w:r>
      <w:r w:rsidR="000E7AFF" w:rsidRPr="003562D5">
        <w:t xml:space="preserve"> w</w:t>
      </w:r>
      <w:r w:rsidR="00F6261E">
        <w:t xml:space="preserve"> </w:t>
      </w:r>
      <w:r w:rsidRPr="003562D5">
        <w:t>przepisach prawa;</w:t>
      </w:r>
    </w:p>
    <w:p w14:paraId="0D09F191" w14:textId="0BBF90E7" w:rsidR="00D91957" w:rsidRPr="003562D5" w:rsidRDefault="00D91957" w:rsidP="00D91957">
      <w:pPr>
        <w:pStyle w:val="ZPKTzmpktartykuempunktem"/>
      </w:pPr>
      <w:r w:rsidRPr="003562D5">
        <w:t>5)</w:t>
      </w:r>
      <w:r w:rsidRPr="003562D5">
        <w:tab/>
        <w:t>świadome wprowadzenie</w:t>
      </w:r>
      <w:r w:rsidR="000E7AFF" w:rsidRPr="003562D5">
        <w:t xml:space="preserve"> w</w:t>
      </w:r>
      <w:r w:rsidR="00F6261E">
        <w:t xml:space="preserve"> </w:t>
      </w:r>
      <w:r w:rsidRPr="003562D5">
        <w:t>błąd przełożonego lub innego funkcjonariusza, jeżeli spowodowało to lub mogło spowodować szkodę służbie, funkcjonariuszowi lub innej osobie;</w:t>
      </w:r>
    </w:p>
    <w:p w14:paraId="5184FBFA" w14:textId="77777777" w:rsidR="00D91957" w:rsidRPr="003562D5" w:rsidRDefault="00D91957" w:rsidP="00D91957">
      <w:pPr>
        <w:pStyle w:val="ZPKTzmpktartykuempunktem"/>
      </w:pPr>
      <w:r w:rsidRPr="003562D5">
        <w:t>6)</w:t>
      </w:r>
      <w:r w:rsidRPr="003562D5">
        <w:tab/>
        <w:t>nadużycie zajmowanego stanowiska dla osiągnięcia korzyści majątkowej lub osobistej;</w:t>
      </w:r>
    </w:p>
    <w:p w14:paraId="75C3776A" w14:textId="4F269F25" w:rsidR="00D91957" w:rsidRPr="003562D5" w:rsidRDefault="00D91957" w:rsidP="00D91957">
      <w:pPr>
        <w:pStyle w:val="ZPKTzmpktartykuempunktem"/>
      </w:pPr>
      <w:r w:rsidRPr="003562D5">
        <w:t>7)</w:t>
      </w:r>
      <w:r w:rsidRPr="003562D5">
        <w:tab/>
        <w:t>postępowanie przełożonego</w:t>
      </w:r>
      <w:r w:rsidR="000E7AFF" w:rsidRPr="003562D5">
        <w:t xml:space="preserve"> w</w:t>
      </w:r>
      <w:r w:rsidR="00F6261E">
        <w:t xml:space="preserve"> </w:t>
      </w:r>
      <w:r w:rsidRPr="003562D5">
        <w:t>sposób przyczyniający się do rozluźnienia dyscypliny służbowej</w:t>
      </w:r>
      <w:r w:rsidR="002B287F" w:rsidRPr="003562D5">
        <w:t xml:space="preserve"> wśród podległych mu funkcjonariuszy</w:t>
      </w:r>
      <w:r w:rsidRPr="003562D5">
        <w:t>;</w:t>
      </w:r>
    </w:p>
    <w:p w14:paraId="66C9164A" w14:textId="77777777" w:rsidR="00D91957" w:rsidRPr="003562D5" w:rsidRDefault="00D91957" w:rsidP="00D91957">
      <w:pPr>
        <w:pStyle w:val="ZPKTzmpktartykuempunktem"/>
      </w:pPr>
      <w:r w:rsidRPr="003562D5">
        <w:t>8)</w:t>
      </w:r>
      <w:r w:rsidRPr="003562D5">
        <w:tab/>
        <w:t>porzucenie służby;</w:t>
      </w:r>
    </w:p>
    <w:p w14:paraId="4B690D98" w14:textId="2E5D7D99" w:rsidR="00D91957" w:rsidRPr="003562D5" w:rsidRDefault="00D91957" w:rsidP="00D91957">
      <w:pPr>
        <w:pStyle w:val="ZPKTzmpktartykuempunktem"/>
      </w:pPr>
      <w:r w:rsidRPr="003562D5">
        <w:t>9)</w:t>
      </w:r>
      <w:r w:rsidRPr="003562D5">
        <w:tab/>
        <w:t>samowolne oddalenie się</w:t>
      </w:r>
      <w:r w:rsidR="000E7AFF" w:rsidRPr="003562D5">
        <w:t xml:space="preserve"> z</w:t>
      </w:r>
      <w:r w:rsidR="00F6261E">
        <w:t xml:space="preserve"> </w:t>
      </w:r>
      <w:r w:rsidRPr="003562D5">
        <w:t>rejonu zakwaterowania bądź nieusprawiedliwione opuszczenie lub niestawienie się do miejsca pełnienia służby;</w:t>
      </w:r>
    </w:p>
    <w:p w14:paraId="183B4B99" w14:textId="1CBC5AA2" w:rsidR="00D91957" w:rsidRPr="003562D5" w:rsidRDefault="00D91957" w:rsidP="00D91957">
      <w:pPr>
        <w:pStyle w:val="ZPKTzmpktartykuempunktem"/>
      </w:pPr>
      <w:r w:rsidRPr="003562D5">
        <w:t>10)</w:t>
      </w:r>
      <w:r w:rsidRPr="003562D5">
        <w:tab/>
        <w:t>stawienie się do służby</w:t>
      </w:r>
      <w:r w:rsidR="000E7AFF" w:rsidRPr="003562D5">
        <w:t xml:space="preserve"> w</w:t>
      </w:r>
      <w:r w:rsidR="00F6261E">
        <w:t xml:space="preserve"> </w:t>
      </w:r>
      <w:r w:rsidRPr="003562D5">
        <w:t>stanie nietrzeźwości albo po użyciu alkoholu lub po użyciu podobnie działającego środka, pełnienie jej</w:t>
      </w:r>
      <w:r w:rsidR="000E7AFF" w:rsidRPr="003562D5">
        <w:t xml:space="preserve"> w</w:t>
      </w:r>
      <w:r w:rsidR="00F6261E">
        <w:t xml:space="preserve"> </w:t>
      </w:r>
      <w:r w:rsidRPr="003562D5">
        <w:t>takim stanie,</w:t>
      </w:r>
      <w:r w:rsidR="000E7AFF" w:rsidRPr="003562D5">
        <w:t xml:space="preserve"> a</w:t>
      </w:r>
      <w:r w:rsidR="00F6261E">
        <w:t xml:space="preserve"> </w:t>
      </w:r>
      <w:r w:rsidRPr="003562D5">
        <w:t>także spożywanie alkoholu lub używanie podobnie działającego środka</w:t>
      </w:r>
      <w:r w:rsidR="000E7AFF" w:rsidRPr="003562D5">
        <w:t xml:space="preserve"> w</w:t>
      </w:r>
      <w:r w:rsidR="00F6261E">
        <w:t xml:space="preserve"> </w:t>
      </w:r>
      <w:r w:rsidRPr="003562D5">
        <w:t>czasie służby;</w:t>
      </w:r>
    </w:p>
    <w:p w14:paraId="35CFFC15" w14:textId="77777777" w:rsidR="00D91957" w:rsidRPr="003562D5" w:rsidRDefault="00D91957" w:rsidP="00D91957">
      <w:pPr>
        <w:pStyle w:val="ZPKTzmpktartykuempunktem"/>
      </w:pPr>
      <w:r w:rsidRPr="003562D5">
        <w:t>11)</w:t>
      </w:r>
      <w:r w:rsidRPr="003562D5">
        <w:tab/>
        <w:t>umyślne naruszenie dóbr osobistych innego funkcjonariusza;</w:t>
      </w:r>
    </w:p>
    <w:p w14:paraId="070680C2" w14:textId="77777777" w:rsidR="00D91957" w:rsidRPr="003562D5" w:rsidRDefault="00D91957" w:rsidP="00D91957">
      <w:pPr>
        <w:pStyle w:val="ZPKTzmpktartykuempunktem"/>
      </w:pPr>
      <w:r w:rsidRPr="003562D5">
        <w:t>12)</w:t>
      </w:r>
      <w:r w:rsidRPr="003562D5">
        <w:tab/>
        <w:t>utrata służbowej broni palnej, amunicji lub legitymacji służbowej;</w:t>
      </w:r>
    </w:p>
    <w:p w14:paraId="1F863EC3" w14:textId="3BC9C7ED" w:rsidR="00D91957" w:rsidRPr="003562D5" w:rsidRDefault="00D91957" w:rsidP="00D91957">
      <w:pPr>
        <w:pStyle w:val="ZPKTzmpktartykuempunktem"/>
      </w:pPr>
      <w:r w:rsidRPr="003562D5">
        <w:t>13)</w:t>
      </w:r>
      <w:r w:rsidRPr="003562D5">
        <w:tab/>
        <w:t>utrata przedmiotu stanowiącego wyposażenie służbowe, którego wykorzystanie przez osoby nieuprawnione wyrządziło szkodę obywatelowi lub stworzyło zagrożenie dla porządku publicznego lub bezpieczeństwa powszechnego;</w:t>
      </w:r>
    </w:p>
    <w:p w14:paraId="7C227FB9" w14:textId="3BECE22D" w:rsidR="00D91957" w:rsidRPr="003562D5" w:rsidRDefault="006C46A8" w:rsidP="00D91957">
      <w:pPr>
        <w:pStyle w:val="ZPKTzmpktartykuempunktem"/>
      </w:pPr>
      <w:r w:rsidRPr="003562D5">
        <w:t>14</w:t>
      </w:r>
      <w:r w:rsidR="00D91957" w:rsidRPr="003562D5">
        <w:t>)</w:t>
      </w:r>
      <w:r w:rsidR="00D91957" w:rsidRPr="003562D5">
        <w:tab/>
        <w:t>ujawnienie informacji pozostającej</w:t>
      </w:r>
      <w:r w:rsidR="000E7AFF" w:rsidRPr="003562D5">
        <w:t xml:space="preserve"> w</w:t>
      </w:r>
      <w:r w:rsidR="00F6261E">
        <w:t xml:space="preserve"> </w:t>
      </w:r>
      <w:r w:rsidR="00D91957" w:rsidRPr="003562D5">
        <w:t>związku</w:t>
      </w:r>
      <w:r w:rsidR="000E7AFF" w:rsidRPr="003562D5">
        <w:t xml:space="preserve"> z</w:t>
      </w:r>
      <w:r w:rsidR="00F6261E">
        <w:t xml:space="preserve"> </w:t>
      </w:r>
      <w:r w:rsidR="00D91957" w:rsidRPr="003562D5">
        <w:t>wykonywaniem czynności służbowych, jeżeli spowodowało to lub mogło spowodować szkodę służbie</w:t>
      </w:r>
      <w:r w:rsidRPr="003562D5">
        <w:t>.</w:t>
      </w:r>
      <w:r w:rsidR="008D375B" w:rsidRPr="003562D5">
        <w:t>”</w:t>
      </w:r>
      <w:r w:rsidR="00D91957" w:rsidRPr="003562D5">
        <w:t>;</w:t>
      </w:r>
    </w:p>
    <w:p w14:paraId="528AE7F3" w14:textId="08E55C23" w:rsidR="00D91957" w:rsidRPr="003562D5" w:rsidRDefault="00A260F6" w:rsidP="007E5C36">
      <w:pPr>
        <w:pStyle w:val="PKTpunkt"/>
        <w:keepNext/>
      </w:pPr>
      <w:r w:rsidRPr="003562D5">
        <w:t>3</w:t>
      </w:r>
      <w:r w:rsidR="003B442A">
        <w:t>9</w:t>
      </w:r>
      <w:r w:rsidR="00D91957" w:rsidRPr="003562D5">
        <w:t>)</w:t>
      </w:r>
      <w:r w:rsidR="00D91957" w:rsidRPr="003562D5">
        <w:tab/>
        <w:t>po</w:t>
      </w:r>
      <w:r w:rsidR="00034AED" w:rsidRPr="003562D5">
        <w:t xml:space="preserve"> art.</w:t>
      </w:r>
      <w:r w:rsidR="00F6261E">
        <w:t xml:space="preserve"> </w:t>
      </w:r>
      <w:r w:rsidR="00D91957" w:rsidRPr="003562D5">
        <w:t>13</w:t>
      </w:r>
      <w:r w:rsidR="000E7AFF" w:rsidRPr="003562D5">
        <w:t>5</w:t>
      </w:r>
      <w:r w:rsidR="00F6261E">
        <w:t xml:space="preserve"> </w:t>
      </w:r>
      <w:r w:rsidR="00D91957" w:rsidRPr="003562D5">
        <w:t>dodaje się</w:t>
      </w:r>
      <w:r w:rsidR="00034AED" w:rsidRPr="003562D5">
        <w:t xml:space="preserve"> art.</w:t>
      </w:r>
      <w:r w:rsidR="00F6261E">
        <w:t xml:space="preserve"> </w:t>
      </w:r>
      <w:r w:rsidR="00D91957" w:rsidRPr="003562D5">
        <w:t>135a–135g</w:t>
      </w:r>
      <w:r w:rsidR="000E7AFF" w:rsidRPr="003562D5">
        <w:t xml:space="preserve"> w</w:t>
      </w:r>
      <w:r w:rsidR="00F6261E">
        <w:t xml:space="preserve"> </w:t>
      </w:r>
      <w:r w:rsidR="00D91957" w:rsidRPr="003562D5">
        <w:t>brzmieniu:</w:t>
      </w:r>
    </w:p>
    <w:p w14:paraId="35F125FA" w14:textId="76D89A87" w:rsidR="00D91957" w:rsidRPr="003562D5" w:rsidRDefault="008D375B" w:rsidP="007E5C36">
      <w:pPr>
        <w:pStyle w:val="ZARTzmartartykuempunktem"/>
        <w:keepNext/>
      </w:pPr>
      <w:r w:rsidRPr="003562D5">
        <w:t>„</w:t>
      </w:r>
      <w:r w:rsidR="00D91957" w:rsidRPr="003562D5">
        <w:t>Art.</w:t>
      </w:r>
      <w:r w:rsidR="00F6261E">
        <w:t xml:space="preserve"> </w:t>
      </w:r>
      <w:r w:rsidR="00D91957" w:rsidRPr="003562D5">
        <w:t>135a.</w:t>
      </w:r>
      <w:r w:rsidR="00F6261E">
        <w:t xml:space="preserve"> </w:t>
      </w:r>
      <w:r w:rsidR="00D91957" w:rsidRPr="003562D5">
        <w:t>Przewinienie dyscyplinarne jest zawinione wtedy, gdy funkcjonariusz:</w:t>
      </w:r>
    </w:p>
    <w:p w14:paraId="7F4AB358" w14:textId="0ED0BB7A" w:rsidR="00D91957" w:rsidRPr="003562D5" w:rsidRDefault="00D91957" w:rsidP="00D91957">
      <w:pPr>
        <w:pStyle w:val="ZPKTzmpktartykuempunktem"/>
      </w:pPr>
      <w:r w:rsidRPr="003562D5">
        <w:t>1)</w:t>
      </w:r>
      <w:r w:rsidRPr="003562D5">
        <w:tab/>
        <w:t>ma zamiar jego popełnienia, to jest chce je popełnić albo</w:t>
      </w:r>
      <w:r w:rsidR="00FE2A8D">
        <w:t>,</w:t>
      </w:r>
      <w:r w:rsidRPr="003562D5">
        <w:t xml:space="preserve"> przewidując możliwość jego popełnienia, na to się godzi;</w:t>
      </w:r>
    </w:p>
    <w:p w14:paraId="6FCF3AC4" w14:textId="04C1BACF" w:rsidR="00D91957" w:rsidRPr="003562D5" w:rsidRDefault="00D91957" w:rsidP="00D91957">
      <w:pPr>
        <w:pStyle w:val="ZPKTzmpktartykuempunktem"/>
      </w:pPr>
      <w:r w:rsidRPr="003562D5">
        <w:t>2)</w:t>
      </w:r>
      <w:r w:rsidRPr="003562D5">
        <w:tab/>
        <w:t>nie ma zamiaru jego popełnienia, popełnia je jednak na skutek niezachowania ostrożności wymaganej</w:t>
      </w:r>
      <w:r w:rsidR="000E7AFF" w:rsidRPr="003562D5">
        <w:t xml:space="preserve"> w</w:t>
      </w:r>
      <w:r w:rsidR="00F6261E">
        <w:t xml:space="preserve"> </w:t>
      </w:r>
      <w:r w:rsidRPr="003562D5">
        <w:t>danych okolicznościach, mimo że możliwość taką przewidywał albo mógł</w:t>
      </w:r>
      <w:r w:rsidR="000E7AFF" w:rsidRPr="003562D5">
        <w:t xml:space="preserve"> i</w:t>
      </w:r>
      <w:r w:rsidR="00F6261E">
        <w:t xml:space="preserve"> </w:t>
      </w:r>
      <w:r w:rsidRPr="003562D5">
        <w:t>powinien przewidzieć.</w:t>
      </w:r>
    </w:p>
    <w:p w14:paraId="7C0E5E85" w14:textId="0B7741C1" w:rsidR="002277C0" w:rsidRDefault="00D91957" w:rsidP="002277C0">
      <w:pPr>
        <w:pStyle w:val="ZARTzmartartykuempunktem"/>
      </w:pPr>
      <w:r w:rsidRPr="003562D5">
        <w:lastRenderedPageBreak/>
        <w:t>Art.</w:t>
      </w:r>
      <w:r w:rsidR="00F6261E">
        <w:t xml:space="preserve"> </w:t>
      </w:r>
      <w:r w:rsidRPr="003562D5">
        <w:t>135b.</w:t>
      </w:r>
      <w:r w:rsidR="00F6261E">
        <w:t xml:space="preserve"> </w:t>
      </w:r>
      <w:r w:rsidRPr="003562D5">
        <w:t xml:space="preserve">1. </w:t>
      </w:r>
      <w:r w:rsidR="002277C0">
        <w:t xml:space="preserve">Funkcjonariusz odpowiada dyscyplinarnie, </w:t>
      </w:r>
      <w:r w:rsidR="002277C0" w:rsidRPr="007118BF">
        <w:t>jeżeli popełnia przewinienie dysc</w:t>
      </w:r>
      <w:r w:rsidR="002277C0">
        <w:t xml:space="preserve">yplinarne sam albo wspólnie i </w:t>
      </w:r>
      <w:r w:rsidR="002277C0" w:rsidRPr="007118BF">
        <w:t>w porozumieniu z inną osobą, a także w</w:t>
      </w:r>
      <w:r w:rsidR="00FE2A8D">
        <w:t> </w:t>
      </w:r>
      <w:r w:rsidR="002277C0" w:rsidRPr="007118BF">
        <w:t>przypadku, gdy kieruje pope</w:t>
      </w:r>
      <w:r w:rsidR="002277C0">
        <w:t>łnieniem przez innego funkcjonariusza</w:t>
      </w:r>
      <w:r w:rsidR="002277C0" w:rsidRPr="007118BF">
        <w:t xml:space="preserve"> przewinienia dyscyplinarnego albo poleca jego popełnienie</w:t>
      </w:r>
      <w:r w:rsidR="002277C0">
        <w:t>.</w:t>
      </w:r>
    </w:p>
    <w:p w14:paraId="4E4D151E" w14:textId="620C62FC" w:rsidR="002277C0" w:rsidRDefault="002277C0" w:rsidP="00B01DEF">
      <w:pPr>
        <w:pStyle w:val="ZUSTzmustartykuempunktem"/>
      </w:pPr>
      <w:r>
        <w:t>2. Funkcjonariusz odpowiada dyscyplinarnie także wówczas</w:t>
      </w:r>
      <w:r w:rsidR="00DA5761">
        <w:t>,</w:t>
      </w:r>
      <w:r>
        <w:t xml:space="preserve"> gdy chcąc, aby inny funkcjonariusz popełnił przewinienie dyscyplinarnego</w:t>
      </w:r>
      <w:r w:rsidR="00DA5761">
        <w:t>,</w:t>
      </w:r>
      <w:r>
        <w:t xml:space="preserve"> nakłania go do tego. </w:t>
      </w:r>
    </w:p>
    <w:p w14:paraId="7E300306" w14:textId="103E4733" w:rsidR="002277C0" w:rsidRDefault="002277C0" w:rsidP="00B01DEF">
      <w:pPr>
        <w:pStyle w:val="ZUSTzmustartykuempunktem"/>
      </w:pPr>
      <w:r>
        <w:t xml:space="preserve">3. </w:t>
      </w:r>
      <w:r w:rsidR="00756550">
        <w:t xml:space="preserve">Funkcjonariusz </w:t>
      </w:r>
      <w:r w:rsidR="00756550" w:rsidRPr="00756550">
        <w:t>odpowiada dyscyplinarnie w przypadku, gdy chcąc</w:t>
      </w:r>
      <w:r w:rsidR="00DA5761">
        <w:t>,</w:t>
      </w:r>
      <w:r w:rsidR="00756550" w:rsidRPr="00756550">
        <w:t xml:space="preserve"> aby inny </w:t>
      </w:r>
      <w:r w:rsidR="00756550">
        <w:t>funkcjonariusz</w:t>
      </w:r>
      <w:r w:rsidR="00756550" w:rsidRPr="00756550">
        <w:t xml:space="preserve"> popełnił przewinienie dyscyplinarnej lub godząc się na to, swoim zachowaniem ułatwia jego popełnienie.</w:t>
      </w:r>
    </w:p>
    <w:p w14:paraId="12F1094C" w14:textId="4C14EFB0" w:rsidR="002277C0" w:rsidRPr="003562D5" w:rsidRDefault="002277C0" w:rsidP="00B01DEF">
      <w:pPr>
        <w:pStyle w:val="ZUSTzmustartykuempunktem"/>
      </w:pPr>
      <w:r>
        <w:t xml:space="preserve">4. Każdy z funkcjonariuszy, o których mowa w ust. 1–3, odpowiada w granicach swojej winy, niezależnie od odpowiedzialności pozostałych osób. </w:t>
      </w:r>
    </w:p>
    <w:p w14:paraId="43FE75DC" w14:textId="77777777" w:rsidR="002277C0" w:rsidRPr="003562D5" w:rsidRDefault="002277C0" w:rsidP="00B01DEF">
      <w:pPr>
        <w:pStyle w:val="ZUSTzmustartykuempunktem"/>
      </w:pPr>
      <w:r>
        <w:t>5</w:t>
      </w:r>
      <w:r w:rsidRPr="003562D5">
        <w:t>.</w:t>
      </w:r>
      <w:r>
        <w:t xml:space="preserve"> Funkcjonariusz</w:t>
      </w:r>
      <w:r w:rsidRPr="003562D5">
        <w:t xml:space="preserve"> odpowiada dyscyplinarnie za popełnienie przewinienia dyscyplinarnego za granicą.</w:t>
      </w:r>
    </w:p>
    <w:p w14:paraId="13FC5D2E" w14:textId="343D1337" w:rsidR="00D91957" w:rsidRPr="003562D5" w:rsidRDefault="00D91957" w:rsidP="00B01DEF">
      <w:pPr>
        <w:pStyle w:val="ZUSTzmustartykuempunktem"/>
      </w:pPr>
      <w:r w:rsidRPr="003562D5">
        <w:t>Art.</w:t>
      </w:r>
      <w:r w:rsidR="00F6261E">
        <w:t xml:space="preserve"> </w:t>
      </w:r>
      <w:r w:rsidRPr="003562D5">
        <w:t>135c.</w:t>
      </w:r>
      <w:r w:rsidR="00F6261E">
        <w:t xml:space="preserve"> </w:t>
      </w:r>
      <w:r w:rsidRPr="003562D5">
        <w:t xml:space="preserve">Dwa lub więcej </w:t>
      </w:r>
      <w:proofErr w:type="spellStart"/>
      <w:r w:rsidRPr="003562D5">
        <w:t>zachowań</w:t>
      </w:r>
      <w:proofErr w:type="spellEnd"/>
      <w:r w:rsidRPr="003562D5">
        <w:t>, podjętych</w:t>
      </w:r>
      <w:r w:rsidR="000E7AFF" w:rsidRPr="003562D5">
        <w:t xml:space="preserve"> w</w:t>
      </w:r>
      <w:r w:rsidR="00F6261E">
        <w:t xml:space="preserve"> </w:t>
      </w:r>
      <w:r w:rsidRPr="003562D5">
        <w:t>krótkich odstępach czasu w wykonaniu tego samego zamiaru lub</w:t>
      </w:r>
      <w:r w:rsidR="000E7AFF" w:rsidRPr="003562D5">
        <w:t xml:space="preserve"> z</w:t>
      </w:r>
      <w:r w:rsidR="00F6261E">
        <w:t xml:space="preserve"> </w:t>
      </w:r>
      <w:r w:rsidRPr="003562D5">
        <w:t>wykorzystaniem takiej samej sposobności, uważa się za jedno przewinienie dyscyplinarne.</w:t>
      </w:r>
    </w:p>
    <w:p w14:paraId="538F6289" w14:textId="460DD43A" w:rsidR="00D91957" w:rsidRPr="003562D5" w:rsidRDefault="00D91957" w:rsidP="007E5C36">
      <w:pPr>
        <w:pStyle w:val="ZARTzmartartykuempunktem"/>
        <w:keepNext/>
      </w:pPr>
      <w:r w:rsidRPr="003562D5">
        <w:t>Art.</w:t>
      </w:r>
      <w:r w:rsidR="00F6261E">
        <w:t xml:space="preserve"> </w:t>
      </w:r>
      <w:r w:rsidRPr="003562D5">
        <w:t>135d.</w:t>
      </w:r>
      <w:r w:rsidR="00F6261E">
        <w:t xml:space="preserve"> </w:t>
      </w:r>
      <w:r w:rsidRPr="003562D5">
        <w:t>1. Władzę dyscyplinarną</w:t>
      </w:r>
      <w:r w:rsidR="000E7AFF" w:rsidRPr="003562D5">
        <w:t xml:space="preserve"> w</w:t>
      </w:r>
      <w:r w:rsidR="00F6261E">
        <w:t xml:space="preserve"> </w:t>
      </w:r>
      <w:r w:rsidRPr="003562D5">
        <w:t>Straży Granicznej polegającą na prawie do wszczynania post</w:t>
      </w:r>
      <w:r w:rsidR="00D75FDC" w:rsidRPr="003562D5">
        <w:t>ę</w:t>
      </w:r>
      <w:r w:rsidRPr="003562D5">
        <w:t>powań dyscyplinarnych</w:t>
      </w:r>
      <w:r w:rsidR="000E7AFF" w:rsidRPr="003562D5">
        <w:t xml:space="preserve"> i</w:t>
      </w:r>
      <w:r w:rsidR="00F6261E">
        <w:t xml:space="preserve"> </w:t>
      </w:r>
      <w:r w:rsidRPr="003562D5">
        <w:t>rozstrzygania spraw dyscyplinarnych sprawuje:</w:t>
      </w:r>
    </w:p>
    <w:p w14:paraId="3EC3FDC8" w14:textId="403E2759" w:rsidR="00D91957" w:rsidRPr="003562D5" w:rsidRDefault="00D91957" w:rsidP="00D91957">
      <w:pPr>
        <w:pStyle w:val="ZPKTzmpktartykuempunktem"/>
      </w:pPr>
      <w:r w:rsidRPr="003562D5">
        <w:t>1)</w:t>
      </w:r>
      <w:r w:rsidRPr="003562D5">
        <w:tab/>
        <w:t>minister właściwy do spraw wewnętrznych</w:t>
      </w:r>
      <w:r w:rsidR="00FE2A8D">
        <w:t>,</w:t>
      </w:r>
    </w:p>
    <w:p w14:paraId="7FEBBD97" w14:textId="2B786789" w:rsidR="00D91957" w:rsidRPr="003562D5" w:rsidRDefault="00D91957" w:rsidP="00D91957">
      <w:pPr>
        <w:pStyle w:val="ZPKTzmpktartykuempunktem"/>
      </w:pPr>
      <w:r w:rsidRPr="003562D5">
        <w:t>2)</w:t>
      </w:r>
      <w:r w:rsidRPr="003562D5">
        <w:tab/>
        <w:t>Komendant Główny Straży Granicznej</w:t>
      </w:r>
      <w:r w:rsidR="00FE2A8D">
        <w:t>,</w:t>
      </w:r>
    </w:p>
    <w:p w14:paraId="11D54531" w14:textId="4528C351" w:rsidR="00D91957" w:rsidRPr="003562D5" w:rsidRDefault="00D91957" w:rsidP="00D91957">
      <w:pPr>
        <w:pStyle w:val="ZPKTzmpktartykuempunktem"/>
      </w:pPr>
      <w:r w:rsidRPr="003562D5">
        <w:t>3)</w:t>
      </w:r>
      <w:r w:rsidRPr="003562D5">
        <w:tab/>
        <w:t>Komendant BSWSG</w:t>
      </w:r>
      <w:r w:rsidR="00FE2A8D">
        <w:t>,</w:t>
      </w:r>
    </w:p>
    <w:p w14:paraId="3DCC1BAD" w14:textId="47D9DE61" w:rsidR="00D91957" w:rsidRPr="003562D5" w:rsidRDefault="00D91957" w:rsidP="00D91957">
      <w:pPr>
        <w:pStyle w:val="ZPKTzmpktartykuempunktem"/>
      </w:pPr>
      <w:r w:rsidRPr="003562D5">
        <w:t>4)</w:t>
      </w:r>
      <w:r w:rsidRPr="003562D5">
        <w:tab/>
        <w:t>komendant oddziału</w:t>
      </w:r>
      <w:r w:rsidR="00F6261E">
        <w:t xml:space="preserve"> </w:t>
      </w:r>
      <w:r w:rsidRPr="003562D5">
        <w:t>Straży Granicznej</w:t>
      </w:r>
      <w:r w:rsidR="00FE2A8D">
        <w:t>,</w:t>
      </w:r>
    </w:p>
    <w:p w14:paraId="5A4EA280" w14:textId="0C3514EB" w:rsidR="00D91957" w:rsidRPr="003562D5" w:rsidRDefault="00D91957" w:rsidP="00D91957">
      <w:pPr>
        <w:pStyle w:val="ZPKTzmpktartykuempunktem"/>
      </w:pPr>
      <w:r w:rsidRPr="003562D5">
        <w:t>5)</w:t>
      </w:r>
      <w:r w:rsidRPr="003562D5">
        <w:tab/>
        <w:t>komendant ośrodka szkolenia Straży Granicznej</w:t>
      </w:r>
      <w:r w:rsidR="00FE2A8D">
        <w:t>,</w:t>
      </w:r>
    </w:p>
    <w:p w14:paraId="15BCDC7F" w14:textId="6B704180" w:rsidR="00D91957" w:rsidRPr="003562D5" w:rsidRDefault="00D91957" w:rsidP="00D91957">
      <w:pPr>
        <w:pStyle w:val="ZPKTzmpktartykuempunktem"/>
      </w:pPr>
      <w:r w:rsidRPr="003562D5">
        <w:t>6)</w:t>
      </w:r>
      <w:r w:rsidRPr="003562D5">
        <w:tab/>
        <w:t>komendant ośrodka Straży Granicznej</w:t>
      </w:r>
      <w:r w:rsidR="00FE2A8D">
        <w:t>,</w:t>
      </w:r>
    </w:p>
    <w:p w14:paraId="0963BF5E" w14:textId="77777777" w:rsidR="00D91957" w:rsidRPr="003562D5" w:rsidRDefault="00D91957" w:rsidP="007E5C36">
      <w:pPr>
        <w:pStyle w:val="ZPKTzmpktartykuempunktem"/>
        <w:keepNext/>
      </w:pPr>
      <w:r w:rsidRPr="003562D5">
        <w:t>7)</w:t>
      </w:r>
      <w:r w:rsidRPr="003562D5">
        <w:tab/>
        <w:t xml:space="preserve">dowódca kontyngentu Straży Granicznej wydzielonego do realizacji zadań poza granicami państwa, zwany dalej </w:t>
      </w:r>
      <w:r w:rsidR="008D375B" w:rsidRPr="003562D5">
        <w:t>„</w:t>
      </w:r>
      <w:r w:rsidRPr="003562D5">
        <w:t>dowódcą kontyngentu</w:t>
      </w:r>
      <w:r w:rsidR="008D375B" w:rsidRPr="003562D5">
        <w:t>”</w:t>
      </w:r>
    </w:p>
    <w:p w14:paraId="52B13AB6" w14:textId="070C5040" w:rsidR="00D91957" w:rsidRPr="003562D5" w:rsidRDefault="00D91957" w:rsidP="00D91957">
      <w:pPr>
        <w:pStyle w:val="ZCZWSPPKTzmczciwsppktartykuempunktem"/>
      </w:pPr>
      <w:r w:rsidRPr="003562D5">
        <w:t>–</w:t>
      </w:r>
      <w:r w:rsidR="00F6261E">
        <w:t xml:space="preserve"> </w:t>
      </w:r>
      <w:r w:rsidRPr="003562D5">
        <w:t xml:space="preserve">zwani dalej </w:t>
      </w:r>
      <w:r w:rsidR="008D375B" w:rsidRPr="003562D5">
        <w:t>„</w:t>
      </w:r>
      <w:r w:rsidRPr="003562D5">
        <w:t>przełożonymi dyscyplinarnymi</w:t>
      </w:r>
      <w:r w:rsidR="008D375B" w:rsidRPr="003562D5">
        <w:t>”</w:t>
      </w:r>
      <w:r w:rsidRPr="003562D5">
        <w:t>.</w:t>
      </w:r>
    </w:p>
    <w:p w14:paraId="74262F7B" w14:textId="15F92FD4" w:rsidR="00D91957" w:rsidRPr="003562D5" w:rsidRDefault="00D91957" w:rsidP="00D91957">
      <w:pPr>
        <w:pStyle w:val="ZUSTzmustartykuempunktem"/>
      </w:pPr>
      <w:r w:rsidRPr="003562D5">
        <w:t>2.</w:t>
      </w:r>
      <w:r w:rsidR="00F6261E">
        <w:t xml:space="preserve"> </w:t>
      </w:r>
      <w:r w:rsidRPr="003562D5">
        <w:t>Minister właściwy do spraw wewnętrznych</w:t>
      </w:r>
      <w:r w:rsidR="00F6261E">
        <w:t xml:space="preserve"> </w:t>
      </w:r>
      <w:r w:rsidRPr="003562D5">
        <w:t>posiada władzę dyscyplinarną wobec Komendanta Głównego Straży Granicznej, Komendanta BSWSG</w:t>
      </w:r>
      <w:r w:rsidR="000E7AFF" w:rsidRPr="003562D5">
        <w:t xml:space="preserve"> i</w:t>
      </w:r>
      <w:r w:rsidR="00F6261E">
        <w:t xml:space="preserve"> </w:t>
      </w:r>
      <w:r w:rsidRPr="003562D5">
        <w:t>jego zastępców.</w:t>
      </w:r>
    </w:p>
    <w:p w14:paraId="77F879F1" w14:textId="13AC8D38" w:rsidR="00D91957" w:rsidRPr="003562D5" w:rsidRDefault="00D91957" w:rsidP="00D91957">
      <w:pPr>
        <w:pStyle w:val="ZUSTzmustartykuempunktem"/>
      </w:pPr>
      <w:r w:rsidRPr="003562D5">
        <w:t>3.</w:t>
      </w:r>
      <w:r w:rsidR="00F6261E">
        <w:t xml:space="preserve"> </w:t>
      </w:r>
      <w:r w:rsidRPr="003562D5">
        <w:t>Komendant Główny Straży Granicznej posiada władzę dyscyplinarną wobec wszystkich funkcjonariuszy.</w:t>
      </w:r>
    </w:p>
    <w:p w14:paraId="126B00EC" w14:textId="51505D77" w:rsidR="00D91957" w:rsidRPr="003562D5" w:rsidRDefault="00D91957" w:rsidP="00D91957">
      <w:pPr>
        <w:pStyle w:val="ZUSTzmustartykuempunktem"/>
      </w:pPr>
      <w:r w:rsidRPr="003562D5">
        <w:lastRenderedPageBreak/>
        <w:t>4.</w:t>
      </w:r>
      <w:r w:rsidR="00F6261E">
        <w:t xml:space="preserve"> </w:t>
      </w:r>
      <w:r w:rsidRPr="003562D5">
        <w:t>Przełożeni dyscyplinarni posiadają władzę dyscyplinarną wobec funkcjonariuszy pełniących służbę</w:t>
      </w:r>
      <w:r w:rsidR="000E7AFF" w:rsidRPr="003562D5">
        <w:t xml:space="preserve"> w</w:t>
      </w:r>
      <w:r w:rsidR="00F6261E">
        <w:t xml:space="preserve"> </w:t>
      </w:r>
      <w:r w:rsidRPr="003562D5">
        <w:t>podległych im jednostkach organizacyjnych Straży Granicznej, z zastrzeżeniem</w:t>
      </w:r>
      <w:r w:rsidR="00034AED" w:rsidRPr="003562D5">
        <w:t xml:space="preserve"> art.</w:t>
      </w:r>
      <w:r w:rsidR="00F6261E">
        <w:t xml:space="preserve"> </w:t>
      </w:r>
      <w:r w:rsidRPr="003562D5">
        <w:t>135</w:t>
      </w:r>
      <w:r w:rsidR="009E4088" w:rsidRPr="003562D5">
        <w:t>f</w:t>
      </w:r>
      <w:r w:rsidR="00034AED" w:rsidRPr="003562D5">
        <w:t xml:space="preserve"> ust.</w:t>
      </w:r>
      <w:r w:rsidR="00F6261E">
        <w:t xml:space="preserve"> </w:t>
      </w:r>
      <w:r w:rsidRPr="003562D5">
        <w:t>1,</w:t>
      </w:r>
      <w:r w:rsidR="000E7AFF" w:rsidRPr="003562D5">
        <w:t xml:space="preserve"> a</w:t>
      </w:r>
      <w:r w:rsidR="00F6261E">
        <w:t xml:space="preserve"> </w:t>
      </w:r>
      <w:r w:rsidR="000E7AFF" w:rsidRPr="003562D5">
        <w:t>w</w:t>
      </w:r>
      <w:r w:rsidR="00F6261E">
        <w:t xml:space="preserve"> </w:t>
      </w:r>
      <w:r w:rsidRPr="003562D5">
        <w:t>przypadku dowódcy kontyngentu</w:t>
      </w:r>
      <w:r w:rsidR="000E7AFF" w:rsidRPr="003562D5">
        <w:t xml:space="preserve"> </w:t>
      </w:r>
      <w:r w:rsidR="0032231E" w:rsidRPr="003562D5">
        <w:t>–</w:t>
      </w:r>
      <w:r w:rsidR="0032231E">
        <w:t xml:space="preserve"> </w:t>
      </w:r>
      <w:r w:rsidR="000E7AFF" w:rsidRPr="003562D5">
        <w:t>w</w:t>
      </w:r>
      <w:r w:rsidR="00F6261E">
        <w:t xml:space="preserve"> </w:t>
      </w:r>
      <w:r w:rsidRPr="003562D5">
        <w:t>stosunku do funkcjonariuszy wchodzących</w:t>
      </w:r>
      <w:r w:rsidR="000E7AFF" w:rsidRPr="003562D5">
        <w:t xml:space="preserve"> w</w:t>
      </w:r>
      <w:r w:rsidR="00F6261E">
        <w:t xml:space="preserve"> </w:t>
      </w:r>
      <w:r w:rsidRPr="003562D5">
        <w:t>skład kontyngentu.</w:t>
      </w:r>
    </w:p>
    <w:p w14:paraId="2E0F26A4" w14:textId="213E1AA9" w:rsidR="00D91957" w:rsidRPr="003562D5" w:rsidRDefault="00D91957" w:rsidP="007E5C36">
      <w:pPr>
        <w:pStyle w:val="ZUSTzmustartykuempunktem"/>
        <w:keepNext/>
      </w:pPr>
      <w:r w:rsidRPr="003562D5">
        <w:t>5.</w:t>
      </w:r>
      <w:r w:rsidR="00F6261E">
        <w:t xml:space="preserve"> </w:t>
      </w:r>
      <w:r w:rsidRPr="003562D5">
        <w:t>Komendant Główny Straży Granicznej może, do dnia wydania postanowienia o zamknięciu postępowania dowodowego wszczętego przez innego przełożonego dyscyplinarnego,</w:t>
      </w:r>
      <w:r w:rsidR="000E7AFF" w:rsidRPr="003562D5">
        <w:t xml:space="preserve"> z</w:t>
      </w:r>
      <w:r w:rsidR="00F6261E">
        <w:t xml:space="preserve"> </w:t>
      </w:r>
      <w:r w:rsidRPr="003562D5">
        <w:t>wyjątkiem postępowania dyscyplinarnego wszczętego przez ministra właściwego do spraw wewnętrznych, jeżeli uzna to za uzasadnione okolicznościami sprawy:</w:t>
      </w:r>
    </w:p>
    <w:p w14:paraId="164A314E" w14:textId="77777777" w:rsidR="00D91957" w:rsidRPr="003562D5" w:rsidRDefault="00D91957" w:rsidP="00D91957">
      <w:pPr>
        <w:pStyle w:val="ZPKTzmpktartykuempunktem"/>
      </w:pPr>
      <w:r w:rsidRPr="003562D5">
        <w:t>1)</w:t>
      </w:r>
      <w:r w:rsidRPr="003562D5">
        <w:tab/>
        <w:t xml:space="preserve">przejąć prowadzenie postępowania </w:t>
      </w:r>
      <w:r w:rsidR="00304B45" w:rsidRPr="003562D5">
        <w:t xml:space="preserve">dyscyplinarnego </w:t>
      </w:r>
      <w:r w:rsidRPr="003562D5">
        <w:t>albo</w:t>
      </w:r>
    </w:p>
    <w:p w14:paraId="37523B01" w14:textId="77777777" w:rsidR="00D91957" w:rsidRPr="003562D5" w:rsidRDefault="00D91957" w:rsidP="00D91957">
      <w:pPr>
        <w:pStyle w:val="ZPKTzmpktartykuempunktem"/>
      </w:pPr>
      <w:r w:rsidRPr="003562D5">
        <w:t>2)</w:t>
      </w:r>
      <w:r w:rsidRPr="003562D5">
        <w:tab/>
        <w:t xml:space="preserve">przekazać prowadzenie postępowania </w:t>
      </w:r>
      <w:r w:rsidR="00FF685D" w:rsidRPr="003562D5">
        <w:t xml:space="preserve">dyscyplinarnego </w:t>
      </w:r>
      <w:r w:rsidRPr="003562D5">
        <w:t>innemu przełożonemu dyscyplinarnemu.</w:t>
      </w:r>
    </w:p>
    <w:p w14:paraId="68AE5BA5" w14:textId="640A5EF5" w:rsidR="00D91957" w:rsidRPr="003562D5" w:rsidRDefault="00D91957" w:rsidP="00D91957">
      <w:pPr>
        <w:pStyle w:val="ZUSTzmustartykuempunktem"/>
      </w:pPr>
      <w:r w:rsidRPr="003562D5">
        <w:t>6.</w:t>
      </w:r>
      <w:r w:rsidR="00F6261E">
        <w:t xml:space="preserve"> </w:t>
      </w:r>
      <w:r w:rsidRPr="003562D5">
        <w:t>Przełożony dyscyplinarny, któremu przekazano prowadzenie postępowania dyscyplinarnego, posiada władzę dyscyplinarną wobec funkcjonariusza, przeciwko któremu jest prowadzone postępowanie dyscyplinarne</w:t>
      </w:r>
      <w:r w:rsidR="00E37044">
        <w:t>,</w:t>
      </w:r>
      <w:r w:rsidRPr="003562D5">
        <w:t xml:space="preserve"> wyłącznie</w:t>
      </w:r>
      <w:r w:rsidR="000E7AFF" w:rsidRPr="003562D5">
        <w:t xml:space="preserve"> w</w:t>
      </w:r>
      <w:r w:rsidR="00F6261E">
        <w:t xml:space="preserve"> </w:t>
      </w:r>
      <w:r w:rsidRPr="003562D5">
        <w:t>zakresie przekazanej sprawy.</w:t>
      </w:r>
    </w:p>
    <w:p w14:paraId="03FEB152" w14:textId="1342E86E" w:rsidR="00D91957" w:rsidRPr="003562D5" w:rsidRDefault="00D91957" w:rsidP="00D91957">
      <w:pPr>
        <w:pStyle w:val="ZARTzmartartykuempunktem"/>
      </w:pPr>
      <w:r w:rsidRPr="003562D5">
        <w:t>Art.</w:t>
      </w:r>
      <w:r w:rsidR="00F6261E">
        <w:t xml:space="preserve"> </w:t>
      </w:r>
      <w:r w:rsidRPr="003562D5">
        <w:t>135e.</w:t>
      </w:r>
      <w:r w:rsidR="00F6261E">
        <w:t xml:space="preserve"> </w:t>
      </w:r>
      <w:r w:rsidRPr="003562D5">
        <w:t>1. Funkcjonariusz, któremu powierzono pełnienie obowiązków na danym stanowisku służbowym, posiada władzę dyscyplinarną przysługującą funkcjonariuszowi powołanemu na to stanowisko.</w:t>
      </w:r>
    </w:p>
    <w:p w14:paraId="5CE54B3D" w14:textId="59A0B3FE" w:rsidR="00D91957" w:rsidRPr="003562D5" w:rsidRDefault="00D91957" w:rsidP="00D91957">
      <w:pPr>
        <w:pStyle w:val="ZUSTzmustartykuempunktem"/>
      </w:pPr>
      <w:r w:rsidRPr="003562D5">
        <w:t>2.</w:t>
      </w:r>
      <w:r w:rsidR="00F6261E">
        <w:t xml:space="preserve"> </w:t>
      </w:r>
      <w:r w:rsidRPr="003562D5">
        <w:t>Funkcjonariusz, który</w:t>
      </w:r>
      <w:r w:rsidR="000E7AFF" w:rsidRPr="003562D5">
        <w:t xml:space="preserve"> w</w:t>
      </w:r>
      <w:r w:rsidR="00F6261E">
        <w:t xml:space="preserve"> </w:t>
      </w:r>
      <w:r w:rsidRPr="003562D5">
        <w:t xml:space="preserve">zastępstwie </w:t>
      </w:r>
      <w:r w:rsidR="00FF685D" w:rsidRPr="003562D5">
        <w:t>wykonuje</w:t>
      </w:r>
      <w:r w:rsidR="00473300" w:rsidRPr="003562D5">
        <w:t xml:space="preserve"> </w:t>
      </w:r>
      <w:r w:rsidRPr="003562D5">
        <w:t>obowiązki na danym stanowisku służbowym, posiada władzę dyscyplinarną przysługującą osobie zastępowanej.</w:t>
      </w:r>
    </w:p>
    <w:p w14:paraId="638442B1" w14:textId="482E9CB6" w:rsidR="00D91957" w:rsidRPr="003562D5" w:rsidRDefault="00D91957" w:rsidP="00D91957">
      <w:pPr>
        <w:pStyle w:val="ZARTzmartartykuempunktem"/>
      </w:pPr>
      <w:r w:rsidRPr="003562D5">
        <w:t>Art.</w:t>
      </w:r>
      <w:r w:rsidR="00F6261E">
        <w:t xml:space="preserve"> </w:t>
      </w:r>
      <w:r w:rsidRPr="003562D5">
        <w:t>135f. 1. Funkcjonariusz</w:t>
      </w:r>
      <w:r w:rsidR="00F6261E">
        <w:t xml:space="preserve"> </w:t>
      </w:r>
      <w:r w:rsidRPr="003562D5">
        <w:t>delegowany</w:t>
      </w:r>
      <w:r w:rsidR="00F6261E">
        <w:t xml:space="preserve"> </w:t>
      </w:r>
      <w:r w:rsidRPr="003562D5">
        <w:t>do czasowego pełnienia służby lub któremu powierzono pełnienie obowiązków służbowych</w:t>
      </w:r>
      <w:r w:rsidR="000E7AFF" w:rsidRPr="003562D5">
        <w:t xml:space="preserve"> w</w:t>
      </w:r>
      <w:r w:rsidR="00F6261E">
        <w:t xml:space="preserve"> </w:t>
      </w:r>
      <w:r w:rsidRPr="003562D5">
        <w:t>innej jednostce organizacyjnej Straży Granicznej albo którego skierowano na przeszkolenie lub naukę</w:t>
      </w:r>
      <w:r w:rsidR="000E7AFF" w:rsidRPr="003562D5">
        <w:t xml:space="preserve"> w</w:t>
      </w:r>
      <w:r w:rsidR="00F6261E">
        <w:t xml:space="preserve"> </w:t>
      </w:r>
      <w:r w:rsidRPr="003562D5">
        <w:t>jednostce organizacyjnej Straży Granicznej, podlega</w:t>
      </w:r>
      <w:r w:rsidR="00F6261E">
        <w:t xml:space="preserve"> </w:t>
      </w:r>
      <w:r w:rsidRPr="003562D5">
        <w:t>władzy dyscyplinarnej przełożonego dyscyplinarnego</w:t>
      </w:r>
      <w:r w:rsidR="000E7AFF" w:rsidRPr="003562D5">
        <w:t xml:space="preserve"> w</w:t>
      </w:r>
      <w:r w:rsidR="00F6261E">
        <w:t xml:space="preserve"> </w:t>
      </w:r>
      <w:r w:rsidRPr="003562D5">
        <w:t>miejscu czasowego</w:t>
      </w:r>
      <w:r w:rsidR="00F6261E">
        <w:t xml:space="preserve"> </w:t>
      </w:r>
      <w:r w:rsidRPr="003562D5">
        <w:t>delegowania, powierzenia obowiązków, nauki lub szkolenia.</w:t>
      </w:r>
    </w:p>
    <w:p w14:paraId="63FF70D7" w14:textId="6750276D" w:rsidR="00D91957" w:rsidRPr="003562D5" w:rsidRDefault="00D91957" w:rsidP="00D91957">
      <w:pPr>
        <w:pStyle w:val="ZUSTzmustartykuempunktem"/>
      </w:pPr>
      <w:r w:rsidRPr="003562D5">
        <w:t>2.</w:t>
      </w:r>
      <w:r w:rsidR="00F6261E">
        <w:t xml:space="preserve"> </w:t>
      </w:r>
      <w:r w:rsidRPr="003562D5">
        <w:t>Funkcjonariusz przeniesiony</w:t>
      </w:r>
      <w:r w:rsidR="000E7AFF" w:rsidRPr="003562D5">
        <w:t xml:space="preserve"> w</w:t>
      </w:r>
      <w:r w:rsidR="00F6261E">
        <w:t xml:space="preserve"> </w:t>
      </w:r>
      <w:r w:rsidRPr="003562D5">
        <w:t>toku postępowania dyscyplinarnego do pełnienia służby</w:t>
      </w:r>
      <w:r w:rsidR="000E7AFF" w:rsidRPr="003562D5">
        <w:t xml:space="preserve"> w</w:t>
      </w:r>
      <w:r w:rsidR="00F6261E">
        <w:t xml:space="preserve"> </w:t>
      </w:r>
      <w:r w:rsidRPr="003562D5">
        <w:t>innej jednostce organizacyjnej Straży Granicznej,</w:t>
      </w:r>
      <w:r w:rsidR="000E7AFF" w:rsidRPr="003562D5">
        <w:t xml:space="preserve"> z</w:t>
      </w:r>
      <w:r w:rsidR="00F6261E">
        <w:t xml:space="preserve"> </w:t>
      </w:r>
      <w:r w:rsidRPr="003562D5">
        <w:t>dniem przeniesienia, podlega władzy dyscyplinarnej przełożonego dyscyplinarnego</w:t>
      </w:r>
      <w:r w:rsidR="000E7AFF" w:rsidRPr="003562D5">
        <w:t xml:space="preserve"> w</w:t>
      </w:r>
      <w:r w:rsidR="00F6261E">
        <w:t xml:space="preserve"> </w:t>
      </w:r>
      <w:r w:rsidRPr="003562D5">
        <w:t>nowym miejscu pełnienia służby.</w:t>
      </w:r>
    </w:p>
    <w:p w14:paraId="5998E190" w14:textId="5868B43F" w:rsidR="00D91957" w:rsidRPr="003562D5" w:rsidRDefault="00D91957" w:rsidP="00D91957">
      <w:pPr>
        <w:pStyle w:val="ZUSTzmustartykuempunktem"/>
      </w:pPr>
      <w:r w:rsidRPr="003562D5">
        <w:t>3.</w:t>
      </w:r>
      <w:r w:rsidR="00F6261E">
        <w:t xml:space="preserve"> </w:t>
      </w:r>
      <w:r w:rsidRPr="003562D5">
        <w:t>Funkcjonariusz pozostający</w:t>
      </w:r>
      <w:r w:rsidR="000E7AFF" w:rsidRPr="003562D5">
        <w:t xml:space="preserve"> w</w:t>
      </w:r>
      <w:r w:rsidR="00F6261E">
        <w:t xml:space="preserve"> </w:t>
      </w:r>
      <w:r w:rsidRPr="003562D5">
        <w:t>dyspozycji podlega władzy dyscyplinarnej przełożonego,</w:t>
      </w:r>
      <w:r w:rsidR="000E7AFF" w:rsidRPr="003562D5">
        <w:t xml:space="preserve"> w</w:t>
      </w:r>
      <w:r w:rsidR="00F6261E">
        <w:t xml:space="preserve"> </w:t>
      </w:r>
      <w:r w:rsidRPr="003562D5">
        <w:t>którego dyspozycji pozostaje.</w:t>
      </w:r>
    </w:p>
    <w:p w14:paraId="59123C02" w14:textId="2E64301B" w:rsidR="00D91957" w:rsidRPr="003562D5" w:rsidRDefault="00D91957" w:rsidP="00D91957">
      <w:pPr>
        <w:pStyle w:val="ZUSTzmustartykuempunktem"/>
      </w:pPr>
      <w:r w:rsidRPr="003562D5">
        <w:lastRenderedPageBreak/>
        <w:t>4. Funkcjonariusz przebywający na urlopach związanych</w:t>
      </w:r>
      <w:r w:rsidR="000E7AFF" w:rsidRPr="003562D5">
        <w:t xml:space="preserve"> z</w:t>
      </w:r>
      <w:r w:rsidR="00F6261E">
        <w:t xml:space="preserve"> </w:t>
      </w:r>
      <w:r w:rsidRPr="003562D5">
        <w:t>rodzicielstwem, urlopie bezpłatnym lub oddelegowany do</w:t>
      </w:r>
      <w:r w:rsidR="00F6261E">
        <w:t xml:space="preserve"> </w:t>
      </w:r>
      <w:r w:rsidRPr="003562D5">
        <w:t>wykonywania zadań</w:t>
      </w:r>
      <w:r w:rsidR="00F6261E">
        <w:t xml:space="preserve"> </w:t>
      </w:r>
      <w:r w:rsidRPr="003562D5">
        <w:t>poza Strażą Graniczną podlega władzy dyscyplinarnej przełożonego dyscyplinarnego, któremu podlegał przed udzieleniem mu urlopu lub oddelegowaniem,</w:t>
      </w:r>
      <w:r w:rsidR="000E7AFF" w:rsidRPr="003562D5">
        <w:t xml:space="preserve"> z</w:t>
      </w:r>
      <w:r w:rsidR="00F6261E">
        <w:t xml:space="preserve"> </w:t>
      </w:r>
      <w:r w:rsidRPr="003562D5">
        <w:t>zastrzeżeniem</w:t>
      </w:r>
      <w:r w:rsidR="00034AED" w:rsidRPr="003562D5">
        <w:t xml:space="preserve"> art.</w:t>
      </w:r>
      <w:r w:rsidR="00F6261E">
        <w:t xml:space="preserve"> </w:t>
      </w:r>
      <w:r w:rsidRPr="003562D5">
        <w:t>11zg</w:t>
      </w:r>
      <w:r w:rsidR="00034AED" w:rsidRPr="003562D5">
        <w:t xml:space="preserve"> ust.</w:t>
      </w:r>
      <w:r w:rsidR="00F6261E">
        <w:t xml:space="preserve"> </w:t>
      </w:r>
      <w:r w:rsidR="000E7AFF" w:rsidRPr="003562D5">
        <w:t>1</w:t>
      </w:r>
      <w:r w:rsidR="00F6261E">
        <w:t xml:space="preserve"> </w:t>
      </w:r>
      <w:r w:rsidRPr="003562D5">
        <w:t>ustawy z dnia 2</w:t>
      </w:r>
      <w:r w:rsidR="000E7AFF" w:rsidRPr="003562D5">
        <w:t>1</w:t>
      </w:r>
      <w:r w:rsidR="00F6261E">
        <w:t xml:space="preserve"> </w:t>
      </w:r>
      <w:r w:rsidRPr="003562D5">
        <w:t>czerwca 199</w:t>
      </w:r>
      <w:r w:rsidR="000E7AFF" w:rsidRPr="003562D5">
        <w:t>6</w:t>
      </w:r>
      <w:r w:rsidR="00F6261E">
        <w:t xml:space="preserve"> </w:t>
      </w:r>
      <w:r w:rsidRPr="003562D5">
        <w:t>r.</w:t>
      </w:r>
      <w:r w:rsidR="000E7AFF" w:rsidRPr="003562D5">
        <w:t xml:space="preserve"> o</w:t>
      </w:r>
      <w:r w:rsidR="00F6261E">
        <w:t xml:space="preserve"> </w:t>
      </w:r>
      <w:r w:rsidRPr="003562D5">
        <w:t>szczególnych formach sprawowania nadzoru przez ministra właściwego do spraw wewnętrznych (</w:t>
      </w:r>
      <w:r w:rsidR="00034AED" w:rsidRPr="003562D5">
        <w:t>Dz.</w:t>
      </w:r>
      <w:r w:rsidR="00F6261E">
        <w:t xml:space="preserve"> </w:t>
      </w:r>
      <w:r w:rsidR="00034AED" w:rsidRPr="003562D5">
        <w:t>U.</w:t>
      </w:r>
      <w:r w:rsidR="000E7AFF" w:rsidRPr="003562D5">
        <w:t xml:space="preserve"> z</w:t>
      </w:r>
      <w:r w:rsidR="00F6261E">
        <w:t xml:space="preserve"> </w:t>
      </w:r>
      <w:r w:rsidRPr="003562D5">
        <w:t>202</w:t>
      </w:r>
      <w:r w:rsidR="000E7AFF" w:rsidRPr="003562D5">
        <w:t>0</w:t>
      </w:r>
      <w:r w:rsidR="00F6261E">
        <w:t xml:space="preserve"> </w:t>
      </w:r>
      <w:r w:rsidRPr="003562D5">
        <w:t>r.</w:t>
      </w:r>
      <w:r w:rsidR="00034AED" w:rsidRPr="003562D5">
        <w:t xml:space="preserve"> poz.</w:t>
      </w:r>
      <w:r w:rsidR="00F6261E">
        <w:t xml:space="preserve"> </w:t>
      </w:r>
      <w:r w:rsidRPr="003562D5">
        <w:t>13).</w:t>
      </w:r>
    </w:p>
    <w:p w14:paraId="2B950BBE" w14:textId="72CF8B51" w:rsidR="00D91957" w:rsidRPr="003562D5" w:rsidRDefault="00D91957" w:rsidP="00D91957">
      <w:pPr>
        <w:pStyle w:val="ZUSTzmustartykuempunktem"/>
      </w:pPr>
      <w:r w:rsidRPr="003562D5">
        <w:t>5. Przepis</w:t>
      </w:r>
      <w:r w:rsidR="00034AED" w:rsidRPr="003562D5">
        <w:t xml:space="preserve"> ust.</w:t>
      </w:r>
      <w:r w:rsidR="00F6261E">
        <w:t xml:space="preserve"> </w:t>
      </w:r>
      <w:r w:rsidR="000E7AFF" w:rsidRPr="003562D5">
        <w:t>2</w:t>
      </w:r>
      <w:r w:rsidR="00F6261E">
        <w:t xml:space="preserve"> </w:t>
      </w:r>
      <w:r w:rsidRPr="003562D5">
        <w:t>stosuje się odpowiednio do funkcjonariusza po zakończeniu</w:t>
      </w:r>
      <w:r w:rsidR="00F6261E">
        <w:t xml:space="preserve"> </w:t>
      </w:r>
      <w:r w:rsidRPr="003562D5">
        <w:t>oddelegowania</w:t>
      </w:r>
      <w:r w:rsidR="00F6261E">
        <w:t xml:space="preserve"> </w:t>
      </w:r>
      <w:r w:rsidRPr="003562D5">
        <w:t>do wykonywania zadań poza Strażą Graniczną, wobec którego</w:t>
      </w:r>
      <w:r w:rsidR="000E7AFF" w:rsidRPr="003562D5">
        <w:t xml:space="preserve"> w</w:t>
      </w:r>
      <w:r w:rsidR="00F6261E">
        <w:t xml:space="preserve"> </w:t>
      </w:r>
      <w:r w:rsidRPr="003562D5">
        <w:t>okresie tego oddelegowania zostało wszczęte</w:t>
      </w:r>
      <w:r w:rsidR="000E7AFF" w:rsidRPr="003562D5">
        <w:t xml:space="preserve"> i</w:t>
      </w:r>
      <w:r w:rsidR="00F6261E">
        <w:t xml:space="preserve"> </w:t>
      </w:r>
      <w:r w:rsidRPr="003562D5">
        <w:t>niezakończone postępowanie dyscyplinarne.</w:t>
      </w:r>
    </w:p>
    <w:p w14:paraId="0FF04AE6" w14:textId="3C426775" w:rsidR="00D91957" w:rsidRPr="003562D5" w:rsidRDefault="00D91957" w:rsidP="00D91957">
      <w:pPr>
        <w:pStyle w:val="ZARTzmartartykuempunktem"/>
      </w:pPr>
      <w:r w:rsidRPr="003562D5">
        <w:t>Art.</w:t>
      </w:r>
      <w:r w:rsidR="00F6261E">
        <w:t xml:space="preserve"> </w:t>
      </w:r>
      <w:r w:rsidRPr="003562D5">
        <w:t>135g</w:t>
      </w:r>
      <w:r w:rsidR="003D390E" w:rsidRPr="003562D5">
        <w:t>.</w:t>
      </w:r>
      <w:r w:rsidR="009937CF" w:rsidRPr="003562D5">
        <w:t xml:space="preserve"> </w:t>
      </w:r>
      <w:r w:rsidRPr="003562D5">
        <w:t>Spory</w:t>
      </w:r>
      <w:r w:rsidR="000E7AFF" w:rsidRPr="003562D5">
        <w:t xml:space="preserve"> o</w:t>
      </w:r>
      <w:r w:rsidR="00F6261E">
        <w:t xml:space="preserve"> </w:t>
      </w:r>
      <w:r w:rsidRPr="003562D5">
        <w:t>właściwość</w:t>
      </w:r>
      <w:r w:rsidR="000E7AFF" w:rsidRPr="003562D5">
        <w:t xml:space="preserve"> w</w:t>
      </w:r>
      <w:r w:rsidR="00F6261E">
        <w:t xml:space="preserve"> </w:t>
      </w:r>
      <w:r w:rsidRPr="003562D5">
        <w:t>sprawach dyscyplinarnych między przełożonymi dyscyplinarnymi,</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135</w:t>
      </w:r>
      <w:r w:rsidR="00354988" w:rsidRPr="003562D5">
        <w:t>d</w:t>
      </w:r>
      <w:r w:rsidR="00034AED" w:rsidRPr="003562D5">
        <w:t xml:space="preserve"> ust.</w:t>
      </w:r>
      <w:r w:rsidR="00F6261E">
        <w:t xml:space="preserve"> </w:t>
      </w:r>
      <w:r w:rsidR="00034AED" w:rsidRPr="003562D5">
        <w:t>1 pkt</w:t>
      </w:r>
      <w:r w:rsidR="00F6261E">
        <w:t xml:space="preserve"> </w:t>
      </w:r>
      <w:r w:rsidRPr="003562D5">
        <w:t>2–7, rozstrzyga Komendant Główny Straży Granicznej.</w:t>
      </w:r>
      <w:r w:rsidR="008D375B" w:rsidRPr="003562D5">
        <w:t>”</w:t>
      </w:r>
      <w:r w:rsidRPr="003562D5">
        <w:t>;</w:t>
      </w:r>
    </w:p>
    <w:p w14:paraId="107608FD" w14:textId="5A87CCD1" w:rsidR="00D91957" w:rsidRPr="003562D5" w:rsidRDefault="003B442A" w:rsidP="007E5C36">
      <w:pPr>
        <w:pStyle w:val="PKTpunkt"/>
        <w:keepNext/>
      </w:pPr>
      <w:r>
        <w:t>40</w:t>
      </w:r>
      <w:r w:rsidR="00D91957" w:rsidRPr="003562D5">
        <w:t>)</w:t>
      </w:r>
      <w:r w:rsidR="00D91957" w:rsidRPr="003562D5">
        <w:tab/>
        <w:t>w</w:t>
      </w:r>
      <w:r w:rsidR="00034AED" w:rsidRPr="003562D5">
        <w:t xml:space="preserve"> art.</w:t>
      </w:r>
      <w:r w:rsidR="00F6261E">
        <w:t xml:space="preserve"> </w:t>
      </w:r>
      <w:r w:rsidR="00D91957" w:rsidRPr="003562D5">
        <w:t>13</w:t>
      </w:r>
      <w:r w:rsidR="000E7AFF" w:rsidRPr="003562D5">
        <w:t>6</w:t>
      </w:r>
      <w:r w:rsidR="00D91957" w:rsidRPr="003562D5">
        <w:t>:</w:t>
      </w:r>
    </w:p>
    <w:p w14:paraId="1B438490" w14:textId="156B77F6" w:rsidR="00D91957" w:rsidRPr="003562D5" w:rsidRDefault="00D91957" w:rsidP="00D91957">
      <w:pPr>
        <w:pStyle w:val="LITlitera"/>
      </w:pPr>
      <w:r w:rsidRPr="003562D5">
        <w:t>a)</w:t>
      </w:r>
      <w:r w:rsidRPr="003562D5">
        <w:tab/>
      </w:r>
      <w:r w:rsidR="009937CF" w:rsidRPr="003562D5">
        <w:t>w</w:t>
      </w:r>
      <w:r w:rsidR="00034AED" w:rsidRPr="003562D5">
        <w:t xml:space="preserve"> ust.</w:t>
      </w:r>
      <w:r w:rsidR="00F6261E">
        <w:t xml:space="preserve"> </w:t>
      </w:r>
      <w:r w:rsidR="00034AED" w:rsidRPr="003562D5">
        <w:t>1</w:t>
      </w:r>
      <w:r w:rsidR="00F6261E">
        <w:t xml:space="preserve"> </w:t>
      </w:r>
      <w:r w:rsidRPr="003562D5">
        <w:t>uchyla się</w:t>
      </w:r>
      <w:r w:rsidR="00034AED" w:rsidRPr="003562D5">
        <w:t xml:space="preserve"> pkt</w:t>
      </w:r>
      <w:r w:rsidR="00F6261E">
        <w:t xml:space="preserve"> </w:t>
      </w:r>
      <w:r w:rsidR="00034AED" w:rsidRPr="003562D5">
        <w:t>3 i</w:t>
      </w:r>
      <w:r w:rsidR="00F6261E">
        <w:t xml:space="preserve"> </w:t>
      </w:r>
      <w:r w:rsidR="00D5747C">
        <w:t>4,</w:t>
      </w:r>
    </w:p>
    <w:p w14:paraId="08415A10" w14:textId="1D3DE89D" w:rsidR="006F4F06" w:rsidRPr="003562D5" w:rsidRDefault="00D91957" w:rsidP="007E5C36">
      <w:pPr>
        <w:pStyle w:val="LITlitera"/>
        <w:keepNext/>
      </w:pPr>
      <w:r w:rsidRPr="003562D5">
        <w:t>b)</w:t>
      </w:r>
      <w:r w:rsidRPr="003562D5">
        <w:tab/>
      </w:r>
      <w:r w:rsidR="006F4F06" w:rsidRPr="003562D5">
        <w:t xml:space="preserve">ust. </w:t>
      </w:r>
      <w:r w:rsidR="00034AED" w:rsidRPr="003562D5">
        <w:t>4</w:t>
      </w:r>
      <w:r w:rsidR="00F6261E">
        <w:t xml:space="preserve"> </w:t>
      </w:r>
      <w:r w:rsidR="006F4F06" w:rsidRPr="003562D5">
        <w:t>otrzymuje brzmienie:</w:t>
      </w:r>
    </w:p>
    <w:p w14:paraId="4E28D1CE" w14:textId="6B119FBB" w:rsidR="00D91957" w:rsidRPr="003562D5" w:rsidRDefault="008D375B" w:rsidP="005A4548">
      <w:pPr>
        <w:pStyle w:val="ZLITUSTzmustliter"/>
      </w:pPr>
      <w:r w:rsidRPr="003562D5">
        <w:t>„</w:t>
      </w:r>
      <w:r w:rsidR="006F4F06" w:rsidRPr="003562D5">
        <w:t>4. Karę obniżenia stopnia można wymierzyć obok kary wyznaczenia na niższe stanowisko, ostrzeżenia</w:t>
      </w:r>
      <w:r w:rsidR="00034AED" w:rsidRPr="003562D5">
        <w:t xml:space="preserve"> o</w:t>
      </w:r>
      <w:r w:rsidR="00F6261E">
        <w:t xml:space="preserve"> </w:t>
      </w:r>
      <w:r w:rsidR="006F4F06" w:rsidRPr="003562D5">
        <w:t>niepełnej przydatności do służby oraz wydalenia ze służby</w:t>
      </w:r>
      <w:r w:rsidR="009E63DE" w:rsidRPr="003562D5">
        <w:t>.</w:t>
      </w:r>
      <w:r w:rsidRPr="003562D5">
        <w:t>”</w:t>
      </w:r>
      <w:r w:rsidR="006F4F06" w:rsidRPr="003562D5">
        <w:t>;</w:t>
      </w:r>
      <w:r w:rsidR="009E63DE" w:rsidRPr="003562D5">
        <w:t xml:space="preserve"> </w:t>
      </w:r>
    </w:p>
    <w:p w14:paraId="0F05BC4E" w14:textId="41F10E17" w:rsidR="004A4A61" w:rsidRPr="003562D5" w:rsidRDefault="004E3A91" w:rsidP="004944BC">
      <w:pPr>
        <w:pStyle w:val="PKTpunkt"/>
      </w:pPr>
      <w:r w:rsidRPr="003562D5">
        <w:t>4</w:t>
      </w:r>
      <w:r w:rsidR="003B442A">
        <w:t>1</w:t>
      </w:r>
      <w:r w:rsidR="00EB53FE" w:rsidRPr="003562D5">
        <w:t>)</w:t>
      </w:r>
      <w:r w:rsidR="009E3219" w:rsidRPr="003562D5">
        <w:tab/>
      </w:r>
      <w:r w:rsidR="000E7AFF" w:rsidRPr="003562D5">
        <w:t>art.</w:t>
      </w:r>
      <w:r w:rsidR="00F6261E">
        <w:t xml:space="preserve"> </w:t>
      </w:r>
      <w:r w:rsidR="00D91957" w:rsidRPr="003562D5">
        <w:t>136a</w:t>
      </w:r>
      <w:r w:rsidR="004A4A61" w:rsidRPr="003562D5">
        <w:t xml:space="preserve"> </w:t>
      </w:r>
      <w:r w:rsidR="00C81659" w:rsidRPr="003562D5">
        <w:t xml:space="preserve">i </w:t>
      </w:r>
      <w:r w:rsidR="00E93730" w:rsidRPr="003562D5">
        <w:t>art.</w:t>
      </w:r>
      <w:r w:rsidR="00C81659" w:rsidRPr="003562D5">
        <w:t xml:space="preserve">136b </w:t>
      </w:r>
      <w:r w:rsidR="004A4A61" w:rsidRPr="003562D5">
        <w:t>otrzymuj</w:t>
      </w:r>
      <w:r w:rsidR="00C81659" w:rsidRPr="003562D5">
        <w:t>ą</w:t>
      </w:r>
      <w:r w:rsidR="004A4A61" w:rsidRPr="003562D5">
        <w:t xml:space="preserve"> brzmienie:</w:t>
      </w:r>
    </w:p>
    <w:p w14:paraId="6A15C876" w14:textId="77777777" w:rsidR="004A4A61" w:rsidRPr="003562D5" w:rsidRDefault="008D375B" w:rsidP="004A4A61">
      <w:pPr>
        <w:pStyle w:val="ZARTzmartartykuempunktem"/>
      </w:pPr>
      <w:r w:rsidRPr="003562D5">
        <w:t>„</w:t>
      </w:r>
      <w:r w:rsidR="004A4A61" w:rsidRPr="003562D5">
        <w:t>Art. 136a. 1. Podstawę wszelkich rozstrzygnięć stanowią ustalenia faktyczne.</w:t>
      </w:r>
    </w:p>
    <w:p w14:paraId="60B845AF" w14:textId="39257ED4" w:rsidR="004A4A61" w:rsidRPr="003562D5" w:rsidRDefault="004A4A61" w:rsidP="004A4A61">
      <w:pPr>
        <w:pStyle w:val="ZUSTzmustartykuempunktem"/>
      </w:pPr>
      <w:r w:rsidRPr="003562D5">
        <w:t>2.</w:t>
      </w:r>
      <w:r w:rsidR="00F6261E">
        <w:t xml:space="preserve"> </w:t>
      </w:r>
      <w:r w:rsidRPr="003562D5">
        <w:t>Przełożony dyscyplinarny i</w:t>
      </w:r>
      <w:r w:rsidR="00F6261E">
        <w:t xml:space="preserve"> </w:t>
      </w:r>
      <w:r w:rsidRPr="003562D5">
        <w:t>rzecznik dyscyplinarny kształtują sw</w:t>
      </w:r>
      <w:r w:rsidR="003F56C8">
        <w:t>oj</w:t>
      </w:r>
      <w:r w:rsidRPr="003562D5">
        <w:t>e przekonanie na podstawie wszystkich przeprowadzonych dowodów, ocenianych swobodnie z uwzględnieniem zasad prawidłowego rozumowania oraz wskazań wiedzy i doświadczenia życiowego.</w:t>
      </w:r>
    </w:p>
    <w:p w14:paraId="18563D38" w14:textId="24DE6672" w:rsidR="00D91957" w:rsidRPr="003562D5" w:rsidRDefault="004A4A61" w:rsidP="00F355B6">
      <w:pPr>
        <w:pStyle w:val="ZUSTzmustartykuempunktem"/>
      </w:pPr>
      <w:r w:rsidRPr="003562D5">
        <w:t>3.</w:t>
      </w:r>
      <w:r w:rsidR="00F6261E">
        <w:t xml:space="preserve"> </w:t>
      </w:r>
      <w:r w:rsidRPr="003562D5">
        <w:t>Przełożony dyscyplinarny i</w:t>
      </w:r>
      <w:r w:rsidR="00F6261E">
        <w:t xml:space="preserve"> </w:t>
      </w:r>
      <w:r w:rsidRPr="003562D5">
        <w:t>rzecznik dyscyplinarny rozstrzygają samodzielnie zagadnienia faktyczne i</w:t>
      </w:r>
      <w:r w:rsidR="00F6261E">
        <w:t xml:space="preserve"> </w:t>
      </w:r>
      <w:r w:rsidRPr="003562D5">
        <w:t>prawne oraz nie są związani rozstrzygnięciem sądu lub innego organu. Prawomocne rozstrzygnięcia sądu kształtujące prawo lub stosunek prawny są jednak wiążące.</w:t>
      </w:r>
    </w:p>
    <w:p w14:paraId="3F773D60" w14:textId="216B5A2C" w:rsidR="00D91957" w:rsidRPr="003562D5" w:rsidRDefault="00D91957" w:rsidP="007E5C36">
      <w:pPr>
        <w:pStyle w:val="ZARTzmartartykuempunktem"/>
        <w:keepNext/>
      </w:pPr>
      <w:r w:rsidRPr="003562D5">
        <w:t>Art.</w:t>
      </w:r>
      <w:r w:rsidR="00F6261E">
        <w:t xml:space="preserve"> </w:t>
      </w:r>
      <w:r w:rsidRPr="003562D5">
        <w:t>136b.</w:t>
      </w:r>
      <w:r w:rsidR="00F6261E">
        <w:t xml:space="preserve"> </w:t>
      </w:r>
      <w:r w:rsidRPr="003562D5">
        <w:t>Wymierzanie kar dyscyplinarnych należy do:</w:t>
      </w:r>
    </w:p>
    <w:p w14:paraId="5C7A4FE9" w14:textId="734A4562" w:rsidR="00D91957" w:rsidRPr="003562D5" w:rsidRDefault="00D91957" w:rsidP="005A4548">
      <w:pPr>
        <w:pStyle w:val="ZPKTzmpktartykuempunktem"/>
      </w:pPr>
      <w:r w:rsidRPr="003562D5">
        <w:t>1)</w:t>
      </w:r>
      <w:r w:rsidRPr="003562D5">
        <w:tab/>
        <w:t>ministra właściwego do spraw wewnętrznych</w:t>
      </w:r>
      <w:r w:rsidR="000E7AFF" w:rsidRPr="003562D5">
        <w:t xml:space="preserve"> w</w:t>
      </w:r>
      <w:r w:rsidR="00F6261E">
        <w:t xml:space="preserve"> </w:t>
      </w:r>
      <w:r w:rsidRPr="003562D5">
        <w:t>zakresie kar,</w:t>
      </w:r>
      <w:r w:rsidR="000E7AFF" w:rsidRPr="003562D5">
        <w:t xml:space="preserve"> o</w:t>
      </w:r>
      <w:r w:rsidR="00F6261E">
        <w:t xml:space="preserve"> </w:t>
      </w:r>
      <w:r w:rsidRPr="003562D5">
        <w:t>których mowa</w:t>
      </w:r>
      <w:r w:rsidR="00034AED" w:rsidRPr="003562D5">
        <w:t xml:space="preserve"> w art. </w:t>
      </w:r>
      <w:r w:rsidRPr="003562D5">
        <w:t>13</w:t>
      </w:r>
      <w:r w:rsidR="00034AED" w:rsidRPr="003562D5">
        <w:t>6 ust.</w:t>
      </w:r>
      <w:r w:rsidR="00F6261E">
        <w:t xml:space="preserve"> </w:t>
      </w:r>
      <w:r w:rsidRPr="003562D5">
        <w:t>1;</w:t>
      </w:r>
    </w:p>
    <w:p w14:paraId="5B5874C9" w14:textId="0B537072" w:rsidR="00D91957" w:rsidRPr="003562D5" w:rsidRDefault="00D91957" w:rsidP="005A4548">
      <w:pPr>
        <w:pStyle w:val="ZPKTzmpktartykuempunktem"/>
      </w:pPr>
      <w:r w:rsidRPr="003562D5">
        <w:t>2)</w:t>
      </w:r>
      <w:r w:rsidRPr="003562D5">
        <w:tab/>
        <w:t xml:space="preserve">Komendanta Głównego Straży Granicznej, Komendanta BSWSG, komendantów oddziałów Straży Granicznej, komendantów ośrodków szkolenia Straży </w:t>
      </w:r>
      <w:r w:rsidRPr="003562D5">
        <w:lastRenderedPageBreak/>
        <w:t>Granicznej, komendantów ośrodków Straży Granicznej</w:t>
      </w:r>
      <w:r w:rsidR="000E7AFF" w:rsidRPr="003562D5">
        <w:t xml:space="preserve"> w</w:t>
      </w:r>
      <w:r w:rsidR="00F6261E">
        <w:t xml:space="preserve"> </w:t>
      </w:r>
      <w:r w:rsidRPr="003562D5">
        <w:t>zakresie kar,</w:t>
      </w:r>
      <w:r w:rsidR="000E7AFF" w:rsidRPr="003562D5">
        <w:t xml:space="preserve"> o</w:t>
      </w:r>
      <w:r w:rsidR="00F6261E">
        <w:t xml:space="preserve"> </w:t>
      </w:r>
      <w:r w:rsidRPr="003562D5">
        <w:t>których mowa</w:t>
      </w:r>
      <w:r w:rsidR="00034AED" w:rsidRPr="003562D5">
        <w:t xml:space="preserve"> w art. </w:t>
      </w:r>
      <w:r w:rsidRPr="003562D5">
        <w:t>13</w:t>
      </w:r>
      <w:r w:rsidR="00034AED" w:rsidRPr="003562D5">
        <w:t>6 ust.</w:t>
      </w:r>
      <w:r w:rsidR="00F6261E">
        <w:t xml:space="preserve"> </w:t>
      </w:r>
      <w:r w:rsidR="00034AED" w:rsidRPr="003562D5">
        <w:t>1 i</w:t>
      </w:r>
      <w:r w:rsidR="00F6261E">
        <w:t xml:space="preserve"> </w:t>
      </w:r>
      <w:r w:rsidRPr="003562D5">
        <w:t>3;</w:t>
      </w:r>
    </w:p>
    <w:p w14:paraId="6B85265F" w14:textId="1F95D139" w:rsidR="00D91957" w:rsidRPr="003562D5" w:rsidRDefault="00D91957" w:rsidP="00D91957">
      <w:pPr>
        <w:pStyle w:val="ZPKTzmpktartykuempunktem"/>
      </w:pPr>
      <w:r w:rsidRPr="003562D5">
        <w:t>3)</w:t>
      </w:r>
      <w:r w:rsidRPr="003562D5">
        <w:tab/>
        <w:t>dowódcy kontyngentu</w:t>
      </w:r>
      <w:r w:rsidR="000E7AFF" w:rsidRPr="003562D5">
        <w:t xml:space="preserve"> w</w:t>
      </w:r>
      <w:r w:rsidR="00F6261E">
        <w:t xml:space="preserve"> </w:t>
      </w:r>
      <w:r w:rsidRPr="003562D5">
        <w:t>zakresie kar,</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w:t>
      </w:r>
      <w:r w:rsidR="00034AED" w:rsidRPr="003562D5">
        <w:t>6 ust.</w:t>
      </w:r>
      <w:r w:rsidR="00F6261E">
        <w:t xml:space="preserve"> </w:t>
      </w:r>
      <w:r w:rsidR="00034AED" w:rsidRPr="003562D5">
        <w:t>1 pkt</w:t>
      </w:r>
      <w:r w:rsidR="00F6261E">
        <w:t xml:space="preserve"> </w:t>
      </w:r>
      <w:r w:rsidR="00034AED" w:rsidRPr="003562D5">
        <w:t>1 i</w:t>
      </w:r>
      <w:r w:rsidR="00F6261E">
        <w:t xml:space="preserve"> </w:t>
      </w:r>
      <w:r w:rsidRPr="003562D5">
        <w:t>2.</w:t>
      </w:r>
      <w:r w:rsidR="008D375B" w:rsidRPr="003562D5">
        <w:t>”</w:t>
      </w:r>
      <w:r w:rsidRPr="003562D5">
        <w:t>;</w:t>
      </w:r>
    </w:p>
    <w:p w14:paraId="6E1E052B" w14:textId="4C8DCC4D" w:rsidR="00D91957" w:rsidRPr="003562D5" w:rsidRDefault="00A260F6" w:rsidP="007E5C36">
      <w:pPr>
        <w:pStyle w:val="PKTpunkt"/>
        <w:keepNext/>
      </w:pPr>
      <w:r w:rsidRPr="003562D5">
        <w:t>4</w:t>
      </w:r>
      <w:r w:rsidR="003B442A">
        <w:t>2</w:t>
      </w:r>
      <w:r w:rsidR="00D91957" w:rsidRPr="003562D5">
        <w:t>)</w:t>
      </w:r>
      <w:r w:rsidR="00D91957" w:rsidRPr="003562D5">
        <w:tab/>
        <w:t>po</w:t>
      </w:r>
      <w:r w:rsidR="00034AED" w:rsidRPr="003562D5">
        <w:t xml:space="preserve"> art.</w:t>
      </w:r>
      <w:r w:rsidR="00F6261E">
        <w:t xml:space="preserve"> </w:t>
      </w:r>
      <w:r w:rsidR="00D91957" w:rsidRPr="003562D5">
        <w:t>136b dodaje się</w:t>
      </w:r>
      <w:r w:rsidR="00034AED" w:rsidRPr="003562D5">
        <w:t xml:space="preserve"> art.</w:t>
      </w:r>
      <w:r w:rsidR="00F6261E">
        <w:t xml:space="preserve"> </w:t>
      </w:r>
      <w:r w:rsidR="00D91957" w:rsidRPr="003562D5">
        <w:t>136ba–</w:t>
      </w:r>
      <w:r w:rsidR="00473300" w:rsidRPr="003562D5">
        <w:t>136bz</w:t>
      </w:r>
      <w:r w:rsidR="00FC6B71" w:rsidRPr="003562D5">
        <w:t>i</w:t>
      </w:r>
      <w:r w:rsidR="00473300" w:rsidRPr="003562D5">
        <w:t xml:space="preserve"> </w:t>
      </w:r>
      <w:r w:rsidR="000E7AFF" w:rsidRPr="003562D5">
        <w:t>w</w:t>
      </w:r>
      <w:r w:rsidR="00F6261E">
        <w:t xml:space="preserve"> </w:t>
      </w:r>
      <w:r w:rsidR="00D91957" w:rsidRPr="003562D5">
        <w:t>brzmieniu:</w:t>
      </w:r>
    </w:p>
    <w:p w14:paraId="10B929CD" w14:textId="77777777" w:rsidR="00D91957" w:rsidRPr="003562D5" w:rsidRDefault="008D375B" w:rsidP="00D91957">
      <w:pPr>
        <w:pStyle w:val="ZARTzmartartykuempunktem"/>
      </w:pPr>
      <w:r w:rsidRPr="003562D5">
        <w:t>„</w:t>
      </w:r>
      <w:r w:rsidR="00D91957" w:rsidRPr="003562D5">
        <w:t>Art. 136ba. 1.</w:t>
      </w:r>
      <w:r w:rsidR="009937CF" w:rsidRPr="003562D5">
        <w:t xml:space="preserve"> </w:t>
      </w:r>
      <w:r w:rsidR="00440ACA" w:rsidRPr="003562D5">
        <w:t xml:space="preserve">Jeżeli zachodzą wątpliwości co do popełnienia przewinienia dyscyplinarnego, jego kwalifikacji prawnej albo </w:t>
      </w:r>
      <w:r w:rsidR="00D75FDC" w:rsidRPr="003562D5">
        <w:t>osoby</w:t>
      </w:r>
      <w:r w:rsidR="00FC6B71" w:rsidRPr="003562D5">
        <w:t xml:space="preserve"> </w:t>
      </w:r>
      <w:r w:rsidR="00440ACA" w:rsidRPr="003562D5">
        <w:t>sprawcy, przed wszczęciem postępowania dyscyplinarnego przełożony dyscyplinarny zleca przeprowadzenie czynności wyjaśniających.</w:t>
      </w:r>
    </w:p>
    <w:p w14:paraId="2A855598" w14:textId="3D608250" w:rsidR="00D91957" w:rsidRPr="003562D5" w:rsidRDefault="00D91957" w:rsidP="00D91957">
      <w:pPr>
        <w:pStyle w:val="ZUSTzmustartykuempunktem"/>
      </w:pPr>
      <w:r w:rsidRPr="003562D5">
        <w:t>2.</w:t>
      </w:r>
      <w:r w:rsidR="00F6261E">
        <w:t xml:space="preserve"> </w:t>
      </w:r>
      <w:r w:rsidR="005F2B8E" w:rsidRPr="003562D5">
        <w:t>Rozpoczęcie</w:t>
      </w:r>
      <w:r w:rsidRPr="003562D5">
        <w:t xml:space="preserve"> czynności wyjaśniających </w:t>
      </w:r>
      <w:r w:rsidR="00FF685D" w:rsidRPr="003562D5">
        <w:t>następuje</w:t>
      </w:r>
      <w:r w:rsidR="000E7AFF" w:rsidRPr="003562D5">
        <w:t xml:space="preserve"> w</w:t>
      </w:r>
      <w:r w:rsidR="00F6261E">
        <w:t xml:space="preserve"> </w:t>
      </w:r>
      <w:r w:rsidR="006B3474" w:rsidRPr="003562D5">
        <w:t>drodze</w:t>
      </w:r>
      <w:r w:rsidRPr="003562D5">
        <w:t xml:space="preserve"> postanowieni</w:t>
      </w:r>
      <w:r w:rsidR="00FF685D" w:rsidRPr="003562D5">
        <w:t>a</w:t>
      </w:r>
      <w:r w:rsidRPr="003562D5">
        <w:t>.</w:t>
      </w:r>
    </w:p>
    <w:p w14:paraId="583183EE" w14:textId="798BCF13" w:rsidR="00D91957" w:rsidRPr="003562D5" w:rsidRDefault="00D91957" w:rsidP="007E5C36">
      <w:pPr>
        <w:pStyle w:val="ZUSTzmustartykuempunktem"/>
        <w:keepNext/>
      </w:pPr>
      <w:r w:rsidRPr="003562D5">
        <w:t>3.</w:t>
      </w:r>
      <w:r w:rsidR="00F6261E">
        <w:t xml:space="preserve"> </w:t>
      </w:r>
      <w:r w:rsidRPr="003562D5">
        <w:t>Postanowienie,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2, zawiera:</w:t>
      </w:r>
    </w:p>
    <w:p w14:paraId="7E9F27E2" w14:textId="03940A03" w:rsidR="00D91957" w:rsidRPr="003562D5" w:rsidRDefault="00D91957" w:rsidP="00D91957">
      <w:pPr>
        <w:pStyle w:val="ZPKTzmpktartykuempunktem"/>
      </w:pPr>
      <w:r w:rsidRPr="003562D5">
        <w:t>1)</w:t>
      </w:r>
      <w:r w:rsidRPr="003562D5">
        <w:tab/>
        <w:t>stopień, imię, nazwisko</w:t>
      </w:r>
      <w:r w:rsidR="000E7AFF" w:rsidRPr="003562D5">
        <w:t xml:space="preserve"> i</w:t>
      </w:r>
      <w:r w:rsidR="00F6261E">
        <w:t xml:space="preserve"> </w:t>
      </w:r>
      <w:r w:rsidRPr="003562D5">
        <w:t>stanowisko służbowe przełożonego dyscyplinarnego;</w:t>
      </w:r>
    </w:p>
    <w:p w14:paraId="3ACA14EB" w14:textId="6150BD2D" w:rsidR="00D91957" w:rsidRPr="003562D5" w:rsidRDefault="00D91957" w:rsidP="00D91957">
      <w:pPr>
        <w:pStyle w:val="ZPKTzmpktartykuempunktem"/>
      </w:pPr>
      <w:r w:rsidRPr="003562D5">
        <w:t>2)</w:t>
      </w:r>
      <w:r w:rsidRPr="003562D5">
        <w:tab/>
        <w:t>datę</w:t>
      </w:r>
      <w:r w:rsidR="000E7AFF" w:rsidRPr="003562D5">
        <w:t xml:space="preserve"> i</w:t>
      </w:r>
      <w:r w:rsidR="00F6261E">
        <w:t xml:space="preserve"> </w:t>
      </w:r>
      <w:r w:rsidRPr="003562D5">
        <w:t>miejsce wydania;</w:t>
      </w:r>
    </w:p>
    <w:p w14:paraId="7591531C" w14:textId="77777777" w:rsidR="00D91957" w:rsidRPr="003562D5" w:rsidRDefault="00D91957" w:rsidP="00D91957">
      <w:pPr>
        <w:pStyle w:val="ZPKTzmpktartykuempunktem"/>
      </w:pPr>
      <w:r w:rsidRPr="003562D5">
        <w:t>3)</w:t>
      </w:r>
      <w:r w:rsidRPr="003562D5">
        <w:tab/>
        <w:t>podstawę prawną;</w:t>
      </w:r>
    </w:p>
    <w:p w14:paraId="632E4DE9" w14:textId="77777777" w:rsidR="00D91957" w:rsidRPr="003562D5" w:rsidRDefault="00D91957" w:rsidP="00D91957">
      <w:pPr>
        <w:pStyle w:val="ZPKTzmpktartykuempunktem"/>
      </w:pPr>
      <w:r w:rsidRPr="003562D5">
        <w:t>4)</w:t>
      </w:r>
      <w:r w:rsidRPr="003562D5">
        <w:tab/>
        <w:t>datę otrzymania przez przełożonego dyscyplinarnego informacji</w:t>
      </w:r>
      <w:r w:rsidR="000E7AFF" w:rsidRPr="003562D5">
        <w:t xml:space="preserve"> </w:t>
      </w:r>
      <w:r w:rsidR="0018022A" w:rsidRPr="003562D5">
        <w:t>uzasadniających przeprowadzenie czynności wyjaśniających</w:t>
      </w:r>
      <w:r w:rsidRPr="003562D5">
        <w:t>;</w:t>
      </w:r>
    </w:p>
    <w:p w14:paraId="026FBD7D" w14:textId="77777777" w:rsidR="00D91957" w:rsidRPr="003562D5" w:rsidRDefault="00D91957" w:rsidP="00D91957">
      <w:pPr>
        <w:pStyle w:val="ZPKTzmpktartykuempunktem"/>
      </w:pPr>
      <w:r w:rsidRPr="003562D5">
        <w:t>5)</w:t>
      </w:r>
      <w:r w:rsidRPr="003562D5">
        <w:tab/>
        <w:t xml:space="preserve">określenie </w:t>
      </w:r>
      <w:r w:rsidR="0018022A" w:rsidRPr="003562D5">
        <w:t>okoliczności</w:t>
      </w:r>
      <w:r w:rsidRPr="003562D5">
        <w:t xml:space="preserve"> stanowiąc</w:t>
      </w:r>
      <w:r w:rsidR="00D75FDC" w:rsidRPr="003562D5">
        <w:t>ych</w:t>
      </w:r>
      <w:r w:rsidRPr="003562D5">
        <w:t xml:space="preserve"> przedmiot czynności wyjaśniających;</w:t>
      </w:r>
    </w:p>
    <w:p w14:paraId="13C50FB9" w14:textId="77777777" w:rsidR="00D91957" w:rsidRPr="003562D5" w:rsidRDefault="00D91957" w:rsidP="00D91957">
      <w:pPr>
        <w:pStyle w:val="ZPKTzmpktartykuempunktem"/>
      </w:pPr>
      <w:r w:rsidRPr="003562D5">
        <w:t>6)</w:t>
      </w:r>
      <w:r w:rsidRPr="003562D5">
        <w:tab/>
        <w:t>wskazanie rzecznika dyscyplinarnego do prowadzenia czynności wyjaśniających;</w:t>
      </w:r>
    </w:p>
    <w:p w14:paraId="09F8DF3D" w14:textId="6E608EAB" w:rsidR="00D91957" w:rsidRPr="003562D5" w:rsidRDefault="00D91957" w:rsidP="00D91957">
      <w:pPr>
        <w:pStyle w:val="ZPKTzmpktartykuempunktem"/>
      </w:pPr>
      <w:r w:rsidRPr="003562D5">
        <w:t>7)</w:t>
      </w:r>
      <w:r w:rsidRPr="003562D5">
        <w:tab/>
        <w:t>podpis przełożonego dyscyplinarnego i</w:t>
      </w:r>
      <w:r w:rsidR="00F6261E">
        <w:t xml:space="preserve"> </w:t>
      </w:r>
      <w:r w:rsidRPr="003562D5">
        <w:t>urzędową</w:t>
      </w:r>
      <w:r w:rsidR="00F6261E">
        <w:t xml:space="preserve"> </w:t>
      </w:r>
      <w:r w:rsidRPr="003562D5">
        <w:t>pieczęć jednostki organizacyjnej Straży Granicznej</w:t>
      </w:r>
      <w:r w:rsidR="00F6261E">
        <w:t xml:space="preserve"> </w:t>
      </w:r>
      <w:r w:rsidRPr="003562D5">
        <w:t>albo urzędową pieczęć ministra właściwego do spraw wewnętrznych.</w:t>
      </w:r>
    </w:p>
    <w:p w14:paraId="2B98E607" w14:textId="76E3891A" w:rsidR="00D91957" w:rsidRPr="003562D5" w:rsidRDefault="00D91957" w:rsidP="00D91957">
      <w:pPr>
        <w:pStyle w:val="ZUSTzmustartykuempunktem"/>
      </w:pPr>
      <w:r w:rsidRPr="003562D5">
        <w:t>4. Jeżeli</w:t>
      </w:r>
      <w:r w:rsidR="000E7AFF" w:rsidRPr="003562D5">
        <w:t xml:space="preserve"> w</w:t>
      </w:r>
      <w:r w:rsidR="00F6261E">
        <w:t xml:space="preserve"> </w:t>
      </w:r>
      <w:r w:rsidRPr="003562D5">
        <w:t xml:space="preserve">toku czynności wyjaśniających </w:t>
      </w:r>
      <w:r w:rsidR="00FF685D" w:rsidRPr="003562D5">
        <w:t>zostały ujawnione</w:t>
      </w:r>
      <w:r w:rsidR="00F6261E">
        <w:t xml:space="preserve"> </w:t>
      </w:r>
      <w:r w:rsidRPr="003562D5">
        <w:t xml:space="preserve">inne </w:t>
      </w:r>
      <w:r w:rsidR="0018022A" w:rsidRPr="003562D5">
        <w:t>okoliczności wskazujące na możliwość popełnienia</w:t>
      </w:r>
      <w:r w:rsidR="00F6261E">
        <w:t xml:space="preserve"> </w:t>
      </w:r>
      <w:r w:rsidRPr="003562D5">
        <w:t>przewinieni</w:t>
      </w:r>
      <w:r w:rsidR="0018022A" w:rsidRPr="003562D5">
        <w:t>a</w:t>
      </w:r>
      <w:r w:rsidRPr="003562D5">
        <w:t xml:space="preserve"> dyscyplinarne</w:t>
      </w:r>
      <w:r w:rsidR="0018022A" w:rsidRPr="003562D5">
        <w:t>go</w:t>
      </w:r>
      <w:r w:rsidR="003F56C8">
        <w:t>,</w:t>
      </w:r>
      <w:r w:rsidRPr="003562D5">
        <w:t xml:space="preserve"> </w:t>
      </w:r>
      <w:r w:rsidR="00FF685D" w:rsidRPr="003562D5">
        <w:t xml:space="preserve">rzecznik dyscyplinarny </w:t>
      </w:r>
      <w:r w:rsidRPr="003562D5">
        <w:t>za zgod</w:t>
      </w:r>
      <w:r w:rsidR="003F56C8">
        <w:t>ą</w:t>
      </w:r>
      <w:r w:rsidRPr="003562D5">
        <w:t xml:space="preserve"> przełożonego dyscyplinarnego może poszerzyć zakres </w:t>
      </w:r>
      <w:r w:rsidR="00FF685D" w:rsidRPr="003562D5">
        <w:t xml:space="preserve">prowadzonych </w:t>
      </w:r>
      <w:r w:rsidRPr="003562D5">
        <w:t>czynności</w:t>
      </w:r>
      <w:r w:rsidR="00FF685D" w:rsidRPr="003562D5">
        <w:t xml:space="preserve"> wyjaśniających</w:t>
      </w:r>
      <w:r w:rsidRPr="003562D5">
        <w:t>,</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3 pkt</w:t>
      </w:r>
      <w:r w:rsidR="00F6261E">
        <w:t xml:space="preserve"> </w:t>
      </w:r>
      <w:r w:rsidRPr="003562D5">
        <w:t>5.</w:t>
      </w:r>
      <w:r w:rsidR="00F6261E">
        <w:t xml:space="preserve"> </w:t>
      </w:r>
    </w:p>
    <w:p w14:paraId="23BD5D3B" w14:textId="1A93D030" w:rsidR="00D91957" w:rsidRPr="003562D5" w:rsidRDefault="00D91957" w:rsidP="00D91957">
      <w:pPr>
        <w:pStyle w:val="ZUSTzmustartykuempunktem"/>
      </w:pPr>
      <w:r w:rsidRPr="003562D5">
        <w:t>5.</w:t>
      </w:r>
      <w:r w:rsidR="00F6261E">
        <w:t xml:space="preserve"> </w:t>
      </w:r>
      <w:r w:rsidRPr="003562D5">
        <w:t xml:space="preserve">Czynności wyjaśniające </w:t>
      </w:r>
      <w:r w:rsidR="001D3C24">
        <w:t>kończy się</w:t>
      </w:r>
      <w:r w:rsidR="000E7AFF" w:rsidRPr="003562D5">
        <w:t xml:space="preserve"> w</w:t>
      </w:r>
      <w:r w:rsidR="00F6261E">
        <w:t xml:space="preserve"> </w:t>
      </w:r>
      <w:r w:rsidRPr="003562D5">
        <w:t>terminie 3</w:t>
      </w:r>
      <w:r w:rsidR="000E7AFF" w:rsidRPr="003562D5">
        <w:t>0</w:t>
      </w:r>
      <w:r w:rsidR="00F6261E">
        <w:t xml:space="preserve"> </w:t>
      </w:r>
      <w:r w:rsidRPr="003562D5">
        <w:t>dni od dnia wydania postanowienia,</w:t>
      </w:r>
      <w:r w:rsidR="000E7AFF" w:rsidRPr="003562D5">
        <w:t xml:space="preserve"> a</w:t>
      </w:r>
      <w:r w:rsidR="00F6261E">
        <w:t xml:space="preserve"> </w:t>
      </w:r>
      <w:r w:rsidR="000E7AFF" w:rsidRPr="003562D5">
        <w:t>w</w:t>
      </w:r>
      <w:r w:rsidR="00F6261E">
        <w:t xml:space="preserve"> </w:t>
      </w:r>
      <w:r w:rsidRPr="003562D5">
        <w:t>szczególnych przypadkach ze względu na charakter sprawy czynności wyjaśniające za zgodą przełożonego dyscyplinarn</w:t>
      </w:r>
      <w:r w:rsidR="005C5136" w:rsidRPr="003562D5">
        <w:t>ego</w:t>
      </w:r>
      <w:r w:rsidRPr="003562D5">
        <w:t xml:space="preserve"> mogą być kontynuowane</w:t>
      </w:r>
      <w:r w:rsidR="00034AED" w:rsidRPr="003562D5">
        <w:t xml:space="preserve"> w </w:t>
      </w:r>
      <w:r w:rsidR="002E1B4E" w:rsidRPr="003562D5">
        <w:t>terminie nie dłuższym niż 6</w:t>
      </w:r>
      <w:r w:rsidR="00034AED" w:rsidRPr="003562D5">
        <w:t>0</w:t>
      </w:r>
      <w:r w:rsidR="00F6261E">
        <w:t xml:space="preserve"> </w:t>
      </w:r>
      <w:r w:rsidR="002E1B4E" w:rsidRPr="003562D5">
        <w:t>dni od dnia wydania postanowienia</w:t>
      </w:r>
      <w:r w:rsidR="00E7619A" w:rsidRPr="003562D5">
        <w:t>,</w:t>
      </w:r>
      <w:r w:rsidR="00034AED" w:rsidRPr="003562D5">
        <w:t xml:space="preserve"> o</w:t>
      </w:r>
      <w:r w:rsidR="00F6261E">
        <w:t xml:space="preserve"> </w:t>
      </w:r>
      <w:r w:rsidR="00E7619A" w:rsidRPr="003562D5">
        <w:t>którym mowa</w:t>
      </w:r>
      <w:r w:rsidR="00034AED" w:rsidRPr="003562D5">
        <w:t xml:space="preserve"> w ust.</w:t>
      </w:r>
      <w:r w:rsidR="00F6261E">
        <w:t xml:space="preserve"> </w:t>
      </w:r>
      <w:r w:rsidR="00E7619A" w:rsidRPr="003562D5">
        <w:t>2</w:t>
      </w:r>
      <w:r w:rsidRPr="003562D5">
        <w:t>.</w:t>
      </w:r>
    </w:p>
    <w:p w14:paraId="32AE6D3C" w14:textId="33A682B3" w:rsidR="00295E6E" w:rsidRDefault="00D91957" w:rsidP="00D91957">
      <w:pPr>
        <w:pStyle w:val="ZUSTzmustartykuempunktem"/>
      </w:pPr>
      <w:r w:rsidRPr="003562D5">
        <w:t>6.</w:t>
      </w:r>
      <w:r w:rsidR="00F6261E">
        <w:t xml:space="preserve"> </w:t>
      </w:r>
      <w:r w:rsidR="00295E6E">
        <w:t>W toku czynności wyjaśniających nie przeprowadza się dowodu z opinii biegłego ani czynności wymagających spisania protokołu.</w:t>
      </w:r>
    </w:p>
    <w:p w14:paraId="68A1779A" w14:textId="177BF97B" w:rsidR="00D91957" w:rsidRPr="003562D5" w:rsidRDefault="00295E6E" w:rsidP="00D91957">
      <w:pPr>
        <w:pStyle w:val="ZUSTzmustartykuempunktem"/>
      </w:pPr>
      <w:r>
        <w:t xml:space="preserve">7. </w:t>
      </w:r>
      <w:r w:rsidR="000E7AFF" w:rsidRPr="003562D5">
        <w:t>Z</w:t>
      </w:r>
      <w:r w:rsidR="00F6261E">
        <w:t xml:space="preserve"> </w:t>
      </w:r>
      <w:r w:rsidR="00D91957" w:rsidRPr="003562D5">
        <w:t>przeprowadzonych czynności wyjaśniających rzecznik dyscyplinarny sporządza sprawozdanie</w:t>
      </w:r>
      <w:r w:rsidR="00217792" w:rsidRPr="003562D5">
        <w:t>,</w:t>
      </w:r>
      <w:r w:rsidR="000E7AFF" w:rsidRPr="003562D5">
        <w:t xml:space="preserve"> w</w:t>
      </w:r>
      <w:r w:rsidR="00F6261E">
        <w:t xml:space="preserve"> </w:t>
      </w:r>
      <w:r w:rsidR="00D91957" w:rsidRPr="003562D5">
        <w:t>którym</w:t>
      </w:r>
      <w:r w:rsidR="000E7AFF" w:rsidRPr="003562D5">
        <w:t xml:space="preserve"> w</w:t>
      </w:r>
      <w:r w:rsidR="00F6261E">
        <w:t xml:space="preserve"> </w:t>
      </w:r>
      <w:r w:rsidR="00D91957" w:rsidRPr="003562D5">
        <w:t xml:space="preserve">szczególności przedstawia wnioski dotyczące </w:t>
      </w:r>
      <w:r w:rsidR="00D91957" w:rsidRPr="003562D5">
        <w:lastRenderedPageBreak/>
        <w:t>wszczęcia postępowania dyscyplinarnego, odstąpienia od wszczęcia postępowania dyscyplinarnego albo odstąpienia od wszczęcia postępowania dyscyplinarnego i przeprowadzenia rozmowy dyscyplinującej ze sprawcą przewinienia dyscyplinarnego.</w:t>
      </w:r>
    </w:p>
    <w:p w14:paraId="157642DD" w14:textId="56DE206C" w:rsidR="00D91957" w:rsidRPr="003562D5" w:rsidRDefault="00295E6E" w:rsidP="00D91957">
      <w:pPr>
        <w:pStyle w:val="ZUSTzmustartykuempunktem"/>
      </w:pPr>
      <w:r>
        <w:t>8</w:t>
      </w:r>
      <w:r w:rsidR="00D91957" w:rsidRPr="003562D5">
        <w:t>.</w:t>
      </w:r>
      <w:r w:rsidR="00F6261E">
        <w:t xml:space="preserve"> </w:t>
      </w:r>
      <w:r w:rsidR="000E7AFF" w:rsidRPr="003562D5">
        <w:t>W</w:t>
      </w:r>
      <w:r w:rsidR="00F6261E">
        <w:t xml:space="preserve"> </w:t>
      </w:r>
      <w:r w:rsidR="00D91957" w:rsidRPr="003562D5">
        <w:t>przypadku wszczęcia postępowania dyscyplinarnego materiały zebrane podczas przeprowadzania czynności wyjaśniających stają się materiałami postępowania dyscyplinarnego.</w:t>
      </w:r>
    </w:p>
    <w:p w14:paraId="74EFCBAF" w14:textId="56F04473" w:rsidR="00D91957" w:rsidRPr="003562D5" w:rsidRDefault="00D91957" w:rsidP="00D91957">
      <w:pPr>
        <w:pStyle w:val="ZARTzmartartykuempunktem"/>
      </w:pPr>
      <w:r w:rsidRPr="003562D5">
        <w:t>Art.</w:t>
      </w:r>
      <w:r w:rsidR="00F6261E">
        <w:t xml:space="preserve"> </w:t>
      </w:r>
      <w:r w:rsidRPr="003562D5">
        <w:t>136bb.</w:t>
      </w:r>
      <w:r w:rsidR="00F6261E">
        <w:t xml:space="preserve"> </w:t>
      </w:r>
      <w:r w:rsidRPr="003562D5">
        <w:t>1. Postępowanie dyscyplinarne wszczyna się niezwłocznie, jeżeli zachodzi uzasadnione podejrzenie popełnienia przez funkcjonariusza czynu</w:t>
      </w:r>
      <w:r w:rsidR="00571074" w:rsidRPr="003562D5">
        <w:t xml:space="preserve"> stanowiącego przewinienie dyscyplinarne</w:t>
      </w:r>
      <w:r w:rsidRPr="003562D5">
        <w:t>.</w:t>
      </w:r>
    </w:p>
    <w:p w14:paraId="2E65E9A4" w14:textId="6ABB55F1" w:rsidR="00D91957" w:rsidRPr="003562D5" w:rsidRDefault="00D91957" w:rsidP="00D91957">
      <w:pPr>
        <w:pStyle w:val="ZUSTzmustartykuempunktem"/>
      </w:pPr>
      <w:r w:rsidRPr="003562D5">
        <w:t>2.</w:t>
      </w:r>
      <w:r w:rsidR="00F6261E">
        <w:t xml:space="preserve"> </w:t>
      </w:r>
      <w:r w:rsidRPr="003562D5">
        <w:t>Postępowanie dyscyplinarne wszczyna się</w:t>
      </w:r>
      <w:r w:rsidR="000E7AFF" w:rsidRPr="003562D5">
        <w:t xml:space="preserve"> z</w:t>
      </w:r>
      <w:r w:rsidR="00F6261E">
        <w:t xml:space="preserve"> </w:t>
      </w:r>
      <w:r w:rsidRPr="003562D5">
        <w:t>dniem wydania postanowienia</w:t>
      </w:r>
      <w:r w:rsidR="000E7AFF" w:rsidRPr="003562D5">
        <w:t xml:space="preserve"> o </w:t>
      </w:r>
      <w:r w:rsidRPr="003562D5">
        <w:t>wszczęciu postępowania dyscyplinarnego. Funkcjonariusz</w:t>
      </w:r>
      <w:r w:rsidR="002B385F" w:rsidRPr="003562D5">
        <w:t>a</w:t>
      </w:r>
      <w:r w:rsidRPr="003562D5">
        <w:t>, co do którego wydano postanowienie</w:t>
      </w:r>
      <w:r w:rsidR="000E7AFF" w:rsidRPr="003562D5">
        <w:t xml:space="preserve"> o</w:t>
      </w:r>
      <w:r w:rsidR="00F6261E">
        <w:t xml:space="preserve"> </w:t>
      </w:r>
      <w:r w:rsidRPr="003562D5">
        <w:t>wszczęciu postępowania dyscyplinarnego, uważa się za obwinionego.</w:t>
      </w:r>
    </w:p>
    <w:p w14:paraId="16C1162B" w14:textId="2133E560" w:rsidR="00D91957" w:rsidRPr="003562D5" w:rsidRDefault="00D91957" w:rsidP="007E5C36">
      <w:pPr>
        <w:pStyle w:val="ZUSTzmustartykuempunktem"/>
        <w:keepNext/>
      </w:pPr>
      <w:r w:rsidRPr="003562D5">
        <w:t>3.</w:t>
      </w:r>
      <w:r w:rsidR="00F6261E">
        <w:t xml:space="preserve"> </w:t>
      </w:r>
      <w:r w:rsidRPr="003562D5">
        <w:t>Celem postępowania dyscyplinarnego jest</w:t>
      </w:r>
      <w:r w:rsidR="000E7AFF" w:rsidRPr="003562D5">
        <w:t xml:space="preserve"> w</w:t>
      </w:r>
      <w:r w:rsidR="00F6261E">
        <w:t xml:space="preserve"> </w:t>
      </w:r>
      <w:r w:rsidRPr="003562D5">
        <w:t>szczególności:</w:t>
      </w:r>
    </w:p>
    <w:p w14:paraId="087C1E15" w14:textId="5EF34F84" w:rsidR="00D91957" w:rsidRPr="003562D5" w:rsidRDefault="00D91957" w:rsidP="00D91957">
      <w:pPr>
        <w:pStyle w:val="ZPKTzmpktartykuempunktem"/>
      </w:pPr>
      <w:r w:rsidRPr="003562D5">
        <w:t>1)</w:t>
      </w:r>
      <w:r w:rsidRPr="003562D5">
        <w:tab/>
        <w:t xml:space="preserve">ustalenie, czy czyn, </w:t>
      </w:r>
      <w:r w:rsidR="006D52C4" w:rsidRPr="003562D5">
        <w:t xml:space="preserve">którego popełnienie zarzucono </w:t>
      </w:r>
      <w:r w:rsidRPr="003562D5">
        <w:t>funkcjonariusz</w:t>
      </w:r>
      <w:r w:rsidR="006D52C4" w:rsidRPr="003562D5">
        <w:t>owi</w:t>
      </w:r>
      <w:r w:rsidRPr="003562D5">
        <w:t>, został popełniony</w:t>
      </w:r>
      <w:r w:rsidR="000E7AFF" w:rsidRPr="003562D5">
        <w:t xml:space="preserve"> i</w:t>
      </w:r>
      <w:r w:rsidR="00F6261E">
        <w:t xml:space="preserve"> </w:t>
      </w:r>
      <w:r w:rsidRPr="003562D5">
        <w:t>czy obwiniony jest jego sprawcą;</w:t>
      </w:r>
    </w:p>
    <w:p w14:paraId="1C9AB06C" w14:textId="61627878" w:rsidR="00D91957" w:rsidRPr="003562D5" w:rsidRDefault="00D91957" w:rsidP="00D91957">
      <w:pPr>
        <w:pStyle w:val="ZPKTzmpktartykuempunktem"/>
      </w:pPr>
      <w:r w:rsidRPr="003562D5">
        <w:t>2)</w:t>
      </w:r>
      <w:r w:rsidRPr="003562D5">
        <w:tab/>
        <w:t>wyjaśnienie przyczyn</w:t>
      </w:r>
      <w:r w:rsidR="000E7AFF" w:rsidRPr="003562D5">
        <w:t xml:space="preserve"> i</w:t>
      </w:r>
      <w:r w:rsidR="00F6261E">
        <w:t xml:space="preserve"> </w:t>
      </w:r>
      <w:r w:rsidRPr="003562D5">
        <w:t>okoliczności popełnienia czynu,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pkt</w:t>
      </w:r>
      <w:r w:rsidR="00F6261E">
        <w:t xml:space="preserve"> </w:t>
      </w:r>
      <w:r w:rsidRPr="003562D5">
        <w:t>1;</w:t>
      </w:r>
    </w:p>
    <w:p w14:paraId="756ED9D3" w14:textId="3B6C5AC3" w:rsidR="00D91957" w:rsidRPr="003562D5" w:rsidRDefault="00D91957" w:rsidP="00D91957">
      <w:pPr>
        <w:pStyle w:val="ZPKTzmpktartykuempunktem"/>
      </w:pPr>
      <w:r w:rsidRPr="003562D5">
        <w:t>3)</w:t>
      </w:r>
      <w:r w:rsidRPr="003562D5">
        <w:tab/>
        <w:t>zebranie</w:t>
      </w:r>
      <w:r w:rsidR="000E7AFF" w:rsidRPr="003562D5">
        <w:t xml:space="preserve"> i</w:t>
      </w:r>
      <w:r w:rsidR="00F6261E">
        <w:t xml:space="preserve"> </w:t>
      </w:r>
      <w:r w:rsidRPr="003562D5">
        <w:t>utrwalenie dowodów</w:t>
      </w:r>
      <w:r w:rsidR="000E7AFF" w:rsidRPr="003562D5">
        <w:t xml:space="preserve"> w</w:t>
      </w:r>
      <w:r w:rsidR="00F6261E">
        <w:t xml:space="preserve"> </w:t>
      </w:r>
      <w:r w:rsidRPr="003562D5">
        <w:t>sprawie.</w:t>
      </w:r>
    </w:p>
    <w:p w14:paraId="38A77581" w14:textId="77777777" w:rsidR="00D91957" w:rsidRPr="003562D5" w:rsidRDefault="00D91957" w:rsidP="007E5C36">
      <w:pPr>
        <w:pStyle w:val="ZUSTzmustartykuempunktem"/>
        <w:keepNext/>
      </w:pPr>
      <w:r w:rsidRPr="003562D5">
        <w:t>4. Postępowanie dyscyplinarne wszczyna przełożony dyscyplinarny:</w:t>
      </w:r>
    </w:p>
    <w:p w14:paraId="0B53A777" w14:textId="77777777" w:rsidR="00D91957" w:rsidRPr="003562D5" w:rsidRDefault="00D91957" w:rsidP="00D91957">
      <w:pPr>
        <w:pStyle w:val="ZPKTzmpktartykuempunktem"/>
      </w:pPr>
      <w:r w:rsidRPr="003562D5">
        <w:t>1)</w:t>
      </w:r>
      <w:r w:rsidRPr="003562D5">
        <w:tab/>
        <w:t>z urzędu;</w:t>
      </w:r>
    </w:p>
    <w:p w14:paraId="234C2C4A" w14:textId="77777777" w:rsidR="00D91957" w:rsidRPr="003562D5" w:rsidRDefault="00D91957" w:rsidP="00D91957">
      <w:pPr>
        <w:pStyle w:val="ZPKTzmpktartykuempunktem"/>
      </w:pPr>
      <w:r w:rsidRPr="003562D5">
        <w:t>2)</w:t>
      </w:r>
      <w:r w:rsidRPr="003562D5">
        <w:tab/>
        <w:t>na wniosek przełożonego funkcjonariusza;</w:t>
      </w:r>
    </w:p>
    <w:p w14:paraId="3C4BE53B" w14:textId="77777777" w:rsidR="00D91957" w:rsidRPr="003562D5" w:rsidRDefault="00D91957" w:rsidP="00D91957">
      <w:pPr>
        <w:pStyle w:val="ZPKTzmpktartykuempunktem"/>
      </w:pPr>
      <w:r w:rsidRPr="003562D5">
        <w:t>3)</w:t>
      </w:r>
      <w:r w:rsidRPr="003562D5">
        <w:tab/>
        <w:t>na polecenie przełożonego, któremu podlega służbowo przełożony dyscyplinarny;</w:t>
      </w:r>
    </w:p>
    <w:p w14:paraId="46A5D3D0" w14:textId="77777777" w:rsidR="007F795B" w:rsidRPr="003562D5" w:rsidRDefault="00D91957" w:rsidP="00D91957">
      <w:pPr>
        <w:pStyle w:val="ZPKTzmpktartykuempunktem"/>
      </w:pPr>
      <w:r w:rsidRPr="003562D5">
        <w:t>4)</w:t>
      </w:r>
      <w:r w:rsidRPr="003562D5">
        <w:tab/>
        <w:t>na żądanie sądu lub prokuratora</w:t>
      </w:r>
      <w:r w:rsidR="007F795B" w:rsidRPr="003562D5">
        <w:t>;</w:t>
      </w:r>
    </w:p>
    <w:p w14:paraId="62BBA20F" w14:textId="79DA71A9" w:rsidR="00D91957" w:rsidRPr="003562D5" w:rsidRDefault="007F795B" w:rsidP="00D91957">
      <w:pPr>
        <w:pStyle w:val="ZPKTzmpktartykuempunktem"/>
      </w:pPr>
      <w:r w:rsidRPr="003562D5">
        <w:t>5)</w:t>
      </w:r>
      <w:r w:rsidRPr="003562D5">
        <w:tab/>
        <w:t>wskutek wniesienia sprzeciwu,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w:t>
      </w:r>
      <w:r w:rsidR="00473300" w:rsidRPr="003562D5">
        <w:t>f</w:t>
      </w:r>
      <w:r w:rsidR="00034AED" w:rsidRPr="003562D5">
        <w:t xml:space="preserve"> ust.</w:t>
      </w:r>
      <w:r w:rsidR="00F6261E">
        <w:t xml:space="preserve"> </w:t>
      </w:r>
      <w:r w:rsidRPr="003562D5">
        <w:t>1</w:t>
      </w:r>
      <w:r w:rsidR="00D91957" w:rsidRPr="003562D5">
        <w:t>.</w:t>
      </w:r>
    </w:p>
    <w:p w14:paraId="53450EF0" w14:textId="4C475309" w:rsidR="00D91957" w:rsidRPr="003562D5" w:rsidRDefault="00D91957" w:rsidP="00D91957">
      <w:pPr>
        <w:pStyle w:val="ZUSTzmustartykuempunktem"/>
      </w:pPr>
      <w:r w:rsidRPr="003562D5">
        <w:t>5.</w:t>
      </w:r>
      <w:r w:rsidR="00F6261E">
        <w:t xml:space="preserve"> </w:t>
      </w:r>
      <w:r w:rsidRPr="003562D5">
        <w:t>Przełożony dyscyplinarny może wszcząć postępowanie dyscyplinarne także na wniosek innego zainteresowanego organu, instytucji lub pokrzywdzonego.</w:t>
      </w:r>
    </w:p>
    <w:p w14:paraId="1B5ADFD6" w14:textId="77777777" w:rsidR="00D91957" w:rsidRPr="003562D5" w:rsidRDefault="00D91957" w:rsidP="00D91957">
      <w:pPr>
        <w:pStyle w:val="ZUSTzmustartykuempunktem"/>
      </w:pPr>
      <w:r w:rsidRPr="003562D5">
        <w:t>6. Pokrzywdzonym jest osoba, której dobro prawne zostało bezpośrednio naruszone zachowaniem funkcjonariusza stanowiącym przewinienie dyscyplinarne.</w:t>
      </w:r>
    </w:p>
    <w:p w14:paraId="0849D5A2" w14:textId="2CF8153A" w:rsidR="00D91957" w:rsidRPr="003562D5" w:rsidRDefault="00D91957" w:rsidP="00D91957">
      <w:pPr>
        <w:pStyle w:val="ZARTzmartartykuempunktem"/>
      </w:pPr>
      <w:r w:rsidRPr="003562D5">
        <w:t>Art.</w:t>
      </w:r>
      <w:r w:rsidR="00F6261E">
        <w:t xml:space="preserve"> </w:t>
      </w:r>
      <w:r w:rsidRPr="003562D5">
        <w:t>136bc.</w:t>
      </w:r>
      <w:r w:rsidR="00F6261E">
        <w:t xml:space="preserve"> </w:t>
      </w:r>
      <w:r w:rsidRPr="003562D5">
        <w:t>1. Nie można wszcząć postępowania dyscyplinarnego po upływie 9</w:t>
      </w:r>
      <w:r w:rsidR="000E7AFF" w:rsidRPr="003562D5">
        <w:t>0</w:t>
      </w:r>
      <w:r w:rsidR="00F6261E">
        <w:t xml:space="preserve"> </w:t>
      </w:r>
      <w:r w:rsidRPr="003562D5">
        <w:t>dni od dnia powzięcia przez przełożonego dyscyplinarnego wiadomości</w:t>
      </w:r>
      <w:r w:rsidR="000E7AFF" w:rsidRPr="003562D5">
        <w:t xml:space="preserve"> o</w:t>
      </w:r>
      <w:r w:rsidR="00F6261E">
        <w:t xml:space="preserve"> </w:t>
      </w:r>
      <w:r w:rsidRPr="003562D5">
        <w:t>popełnieniu przewinienia dyscyplinarnego.</w:t>
      </w:r>
    </w:p>
    <w:p w14:paraId="139566DF" w14:textId="30DCCF6E" w:rsidR="00D91957" w:rsidRPr="003562D5" w:rsidRDefault="00D91957" w:rsidP="00D91957">
      <w:pPr>
        <w:pStyle w:val="ZUSTzmustartykuempunktem"/>
      </w:pPr>
      <w:r w:rsidRPr="003562D5">
        <w:t>2.</w:t>
      </w:r>
      <w:r w:rsidR="00F6261E">
        <w:t xml:space="preserve"> </w:t>
      </w:r>
      <w:r w:rsidRPr="003562D5">
        <w:t>Jeżeli funkcjonariusz</w:t>
      </w:r>
      <w:r w:rsidR="000E7AFF" w:rsidRPr="003562D5">
        <w:t xml:space="preserve"> z</w:t>
      </w:r>
      <w:r w:rsidR="00F6261E">
        <w:t xml:space="preserve"> </w:t>
      </w:r>
      <w:r w:rsidRPr="003562D5">
        <w:t>powodu nieobecności</w:t>
      </w:r>
      <w:r w:rsidR="000E7AFF" w:rsidRPr="003562D5">
        <w:t xml:space="preserve"> w</w:t>
      </w:r>
      <w:r w:rsidR="00F6261E">
        <w:t xml:space="preserve"> </w:t>
      </w:r>
      <w:r w:rsidRPr="003562D5">
        <w:t>służbie nie ma możliwości złożenia wyjaśnień, bieg terminu,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nie rozpoczyna się, a rozpoczęty ulega zawieszeniu do dnia stawienia się funkcjonariusza do służby.</w:t>
      </w:r>
    </w:p>
    <w:p w14:paraId="65982345" w14:textId="22863371" w:rsidR="00D91957" w:rsidRPr="003562D5" w:rsidRDefault="00D91957" w:rsidP="00D91957">
      <w:pPr>
        <w:pStyle w:val="ZUSTzmustartykuempunktem"/>
      </w:pPr>
      <w:r w:rsidRPr="003562D5">
        <w:lastRenderedPageBreak/>
        <w:t>3.</w:t>
      </w:r>
      <w:r w:rsidR="00F6261E">
        <w:t xml:space="preserve"> </w:t>
      </w:r>
      <w:r w:rsidRPr="003562D5">
        <w:t xml:space="preserve">Nie można wymierzyć funkcjonariuszowi kary dyscyplinarnej po upływie </w:t>
      </w:r>
      <w:r w:rsidR="000E7AFF" w:rsidRPr="003562D5">
        <w:t>2</w:t>
      </w:r>
      <w:r w:rsidR="00F6261E">
        <w:t xml:space="preserve"> </w:t>
      </w:r>
      <w:r w:rsidRPr="003562D5">
        <w:t>lat od dnia popełnienia przewinienia dyscyplinarnego.</w:t>
      </w:r>
    </w:p>
    <w:p w14:paraId="188DF8FE" w14:textId="459E89BA" w:rsidR="00D91957" w:rsidRPr="003562D5" w:rsidRDefault="00D91957" w:rsidP="00D91957">
      <w:pPr>
        <w:pStyle w:val="ZUSTzmustartykuempunktem"/>
      </w:pPr>
      <w:r w:rsidRPr="003562D5">
        <w:t>4.</w:t>
      </w:r>
      <w:r w:rsidR="00F6261E">
        <w:t xml:space="preserve"> </w:t>
      </w:r>
      <w:r w:rsidRPr="003562D5">
        <w:t>Zawieszenie postępowania dyscyplinarnego wstrzymuje bieg terminu,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3.</w:t>
      </w:r>
    </w:p>
    <w:p w14:paraId="1995E378" w14:textId="0B3FCB86" w:rsidR="00D91957" w:rsidRPr="003562D5" w:rsidRDefault="00D91957" w:rsidP="00D91957">
      <w:pPr>
        <w:pStyle w:val="ZUSTzmustartykuempunktem"/>
      </w:pPr>
      <w:r w:rsidRPr="003562D5">
        <w:t>5.</w:t>
      </w:r>
      <w:r w:rsidR="00F6261E">
        <w:t xml:space="preserve"> </w:t>
      </w:r>
      <w:r w:rsidR="000E7AFF" w:rsidRPr="003562D5">
        <w:t>W</w:t>
      </w:r>
      <w:r w:rsidR="00F6261E">
        <w:t xml:space="preserve"> </w:t>
      </w:r>
      <w:r w:rsidRPr="003562D5">
        <w:t>przypadku gdy przewinienie dyscyplinarne stanowi jednocześnie przestępstwo lub wykroczenie albo przestępstwo skarbowe lub wykroczenie skarbowe, przedawnienie karalności dyscyplinarnej następuje</w:t>
      </w:r>
      <w:r w:rsidR="000E7AFF" w:rsidRPr="003562D5">
        <w:t xml:space="preserve"> z</w:t>
      </w:r>
      <w:r w:rsidR="00F6261E">
        <w:t xml:space="preserve"> </w:t>
      </w:r>
      <w:r w:rsidRPr="003562D5">
        <w:t>upływem okresu przedawnienia ich karalności.</w:t>
      </w:r>
    </w:p>
    <w:p w14:paraId="2644391A" w14:textId="120F9033" w:rsidR="00D91957" w:rsidRPr="003562D5" w:rsidRDefault="00D91957" w:rsidP="007E5C36">
      <w:pPr>
        <w:pStyle w:val="ZARTzmartartykuempunktem"/>
        <w:keepNext/>
      </w:pPr>
      <w:r w:rsidRPr="003562D5">
        <w:t>Art.</w:t>
      </w:r>
      <w:r w:rsidR="00F6261E">
        <w:t xml:space="preserve"> </w:t>
      </w:r>
      <w:r w:rsidRPr="003562D5">
        <w:t>136bd.</w:t>
      </w:r>
      <w:r w:rsidR="00F6261E">
        <w:t xml:space="preserve"> </w:t>
      </w:r>
      <w:r w:rsidRPr="003562D5">
        <w:t>Postępowania dyscyplinarnego nie wszczyna się, jeżeli:</w:t>
      </w:r>
    </w:p>
    <w:p w14:paraId="224F715D" w14:textId="77777777" w:rsidR="00D91957" w:rsidRPr="003562D5" w:rsidRDefault="00D91957" w:rsidP="00D91957">
      <w:pPr>
        <w:pStyle w:val="ZPKTzmpktartykuempunktem"/>
      </w:pPr>
      <w:r w:rsidRPr="003562D5">
        <w:t>1)</w:t>
      </w:r>
      <w:r w:rsidRPr="003562D5">
        <w:tab/>
        <w:t>czynności wyjaśniające nie potwierdziły popełnienia czynu</w:t>
      </w:r>
      <w:r w:rsidR="00571074" w:rsidRPr="003562D5">
        <w:t xml:space="preserve"> stanowiącego przewinienie dyscyplinarne</w:t>
      </w:r>
      <w:r w:rsidRPr="003562D5">
        <w:t>;</w:t>
      </w:r>
    </w:p>
    <w:p w14:paraId="5CBCCB3C" w14:textId="1B309759" w:rsidR="00D91957" w:rsidRPr="003562D5" w:rsidRDefault="00D91957" w:rsidP="00D91957">
      <w:pPr>
        <w:pStyle w:val="ZPKTzmpktartykuempunktem"/>
      </w:pPr>
      <w:r w:rsidRPr="003562D5">
        <w:t>2)</w:t>
      </w:r>
      <w:r w:rsidRPr="003562D5">
        <w:tab/>
        <w:t>upłynęły terminy określone</w:t>
      </w:r>
      <w:r w:rsidR="00034AED" w:rsidRPr="003562D5">
        <w:t xml:space="preserve"> w</w:t>
      </w:r>
      <w:r w:rsidR="00F6261E">
        <w:t xml:space="preserve"> </w:t>
      </w:r>
      <w:r w:rsidR="00034AED" w:rsidRPr="003562D5">
        <w:t>art.</w:t>
      </w:r>
      <w:r w:rsidR="00F6261E">
        <w:t xml:space="preserve"> </w:t>
      </w:r>
      <w:r w:rsidRPr="003562D5">
        <w:t>136bc;</w:t>
      </w:r>
    </w:p>
    <w:p w14:paraId="51CD9D74" w14:textId="56E19052" w:rsidR="00D91957" w:rsidRPr="003562D5" w:rsidRDefault="00D91957" w:rsidP="00D91957">
      <w:pPr>
        <w:pStyle w:val="ZPKTzmpktartykuempunktem"/>
      </w:pPr>
      <w:r w:rsidRPr="003562D5">
        <w:t>3)</w:t>
      </w:r>
      <w:r w:rsidRPr="003562D5">
        <w:tab/>
        <w:t>postępowanie dyscyplinarne co do tego samego czynu</w:t>
      </w:r>
      <w:r w:rsidR="000E7AFF" w:rsidRPr="003562D5">
        <w:t xml:space="preserve"> i</w:t>
      </w:r>
      <w:r w:rsidR="00F6261E">
        <w:t xml:space="preserve"> </w:t>
      </w:r>
      <w:r w:rsidRPr="003562D5">
        <w:t>tego samego funkcjonariusza zostało prawomocnie zakończone lub wszczęte wcześniej toczy się.</w:t>
      </w:r>
    </w:p>
    <w:p w14:paraId="581E511E" w14:textId="2AB4B89E" w:rsidR="00D91957" w:rsidRPr="003562D5" w:rsidRDefault="00D91957" w:rsidP="00D91957">
      <w:pPr>
        <w:pStyle w:val="ZARTzmartartykuempunktem"/>
      </w:pPr>
      <w:r w:rsidRPr="003562D5">
        <w:t>Art. 136be. 1. Przełożony dyscyplinarny może wydać orzeczenie dyscyplinarne bez wszczynania postępowania dyscyplinarnego, jeżeli okoliczności popełnionego czynu i wina funkcjonariusza nie budzą wątpliwości oraz nie zachodzi potrzeba wymierzenia kary surowszej niż nagana, po uprzednim uzyskaniu pisemnej zgody funkcjonariusza na poddanie się karze dyscyplinarnej bez prowadzenia postępowania dyscyplinarnego.</w:t>
      </w:r>
    </w:p>
    <w:p w14:paraId="1E1ACDE8" w14:textId="338FCC47" w:rsidR="00D91957" w:rsidRPr="003562D5" w:rsidRDefault="00D91957" w:rsidP="00D91957">
      <w:pPr>
        <w:pStyle w:val="ZUSTzmustartykuempunktem"/>
      </w:pPr>
      <w:r w:rsidRPr="003562D5">
        <w:t>2.</w:t>
      </w:r>
      <w:r w:rsidR="00F6261E">
        <w:t xml:space="preserve"> </w:t>
      </w:r>
      <w:r w:rsidR="000E7AFF" w:rsidRPr="003562D5">
        <w:t>W</w:t>
      </w:r>
      <w:r w:rsidR="00F6261E">
        <w:t xml:space="preserve"> </w:t>
      </w:r>
      <w:r w:rsidRPr="003562D5">
        <w:t>przypadkach,</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orzeczenie dyscyplinarne wydaje się po wysłuchaniu funkcjonariusza</w:t>
      </w:r>
      <w:r w:rsidR="000E7AFF" w:rsidRPr="003562D5">
        <w:t xml:space="preserve"> i</w:t>
      </w:r>
      <w:r w:rsidR="00F6261E">
        <w:t xml:space="preserve"> </w:t>
      </w:r>
      <w:r w:rsidRPr="003562D5">
        <w:t>złożeniu przez niego wyjaśnienia na piśmie oraz wyrażeniu zgody na poddanie się karze dyscyplinarnej bez prowadzenia postępowania dyscyplinarnego.</w:t>
      </w:r>
    </w:p>
    <w:p w14:paraId="055A073D" w14:textId="14E21AD4" w:rsidR="00D91957" w:rsidRPr="003562D5" w:rsidRDefault="00D91957" w:rsidP="00D91957">
      <w:pPr>
        <w:pStyle w:val="ZUSTzmustartykuempunktem"/>
      </w:pPr>
      <w:r w:rsidRPr="003562D5">
        <w:t>3.</w:t>
      </w:r>
      <w:r w:rsidR="00F6261E">
        <w:t xml:space="preserve"> </w:t>
      </w:r>
      <w:r w:rsidRPr="003562D5">
        <w:t>Po wszczęciu postępowania dyscyplinarnego do czasu zakończenia pierwszego przesłuchania</w:t>
      </w:r>
      <w:r w:rsidR="000E7AFF" w:rsidRPr="003562D5">
        <w:t xml:space="preserve"> w</w:t>
      </w:r>
      <w:r w:rsidR="00F6261E">
        <w:t xml:space="preserve"> </w:t>
      </w:r>
      <w:r w:rsidRPr="003562D5">
        <w:t>charakterze obwinionego obwiniony może złożyć wniosek</w:t>
      </w:r>
      <w:r w:rsidR="000E7AFF" w:rsidRPr="003562D5">
        <w:t xml:space="preserve"> o</w:t>
      </w:r>
      <w:r w:rsidR="00F6261E">
        <w:t xml:space="preserve"> </w:t>
      </w:r>
      <w:r w:rsidRPr="003562D5">
        <w:t>dobrowolne poddanie się karze.</w:t>
      </w:r>
    </w:p>
    <w:p w14:paraId="69D46D59" w14:textId="29CDFFCB" w:rsidR="00D91957" w:rsidRPr="003562D5" w:rsidRDefault="00D91957" w:rsidP="00D91957">
      <w:pPr>
        <w:pStyle w:val="ZUSTzmustartykuempunktem"/>
      </w:pPr>
      <w:r w:rsidRPr="003562D5">
        <w:t>4.</w:t>
      </w:r>
      <w:r w:rsidR="00F6261E">
        <w:t xml:space="preserve"> </w:t>
      </w:r>
      <w:r w:rsidRPr="003562D5">
        <w:t>Przełożony dyscyplinarny może uwzględnić wniosek</w:t>
      </w:r>
      <w:r w:rsidR="000E7AFF" w:rsidRPr="003562D5">
        <w:t xml:space="preserve"> o</w:t>
      </w:r>
      <w:r w:rsidR="00F6261E">
        <w:t xml:space="preserve"> </w:t>
      </w:r>
      <w:r w:rsidRPr="003562D5">
        <w:t>dobrowolne poddanie się karze, jeżeli okoliczności popełnienia przewinienia dyscyplinarnego</w:t>
      </w:r>
      <w:r w:rsidR="000E7AFF" w:rsidRPr="003562D5">
        <w:t xml:space="preserve"> i</w:t>
      </w:r>
      <w:r w:rsidR="00F6261E">
        <w:t xml:space="preserve"> </w:t>
      </w:r>
      <w:r w:rsidRPr="003562D5">
        <w:t>wina obwinionego nie budzą wątpliwości,</w:t>
      </w:r>
      <w:r w:rsidR="000E7AFF" w:rsidRPr="003562D5">
        <w:t xml:space="preserve"> a</w:t>
      </w:r>
      <w:r w:rsidR="00F6261E">
        <w:t xml:space="preserve"> </w:t>
      </w:r>
      <w:r w:rsidRPr="003562D5">
        <w:t>charakter popełnionego przewinienia uzasadnia wymierzenie kary,</w:t>
      </w:r>
      <w:r w:rsidR="000E7AFF"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13</w:t>
      </w:r>
      <w:r w:rsidR="00034AED" w:rsidRPr="003562D5">
        <w:t>6 ust.</w:t>
      </w:r>
      <w:r w:rsidR="00F6261E">
        <w:t xml:space="preserve"> </w:t>
      </w:r>
      <w:r w:rsidR="00034AED" w:rsidRPr="003562D5">
        <w:t>1 pkt</w:t>
      </w:r>
      <w:r w:rsidR="00F6261E">
        <w:t xml:space="preserve"> </w:t>
      </w:r>
      <w:r w:rsidR="00034AED" w:rsidRPr="003562D5">
        <w:t>1 i</w:t>
      </w:r>
      <w:r w:rsidR="00F6261E">
        <w:t xml:space="preserve"> </w:t>
      </w:r>
      <w:r w:rsidRPr="003562D5">
        <w:t>2. Czynności,</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136b</w:t>
      </w:r>
      <w:r w:rsidR="00473300" w:rsidRPr="003562D5">
        <w:t>s</w:t>
      </w:r>
      <w:r w:rsidR="00034AED" w:rsidRPr="003562D5">
        <w:t xml:space="preserve"> ust.</w:t>
      </w:r>
      <w:r w:rsidR="00F6261E">
        <w:t xml:space="preserve"> </w:t>
      </w:r>
      <w:r w:rsidRPr="003562D5">
        <w:t>1–</w:t>
      </w:r>
      <w:r w:rsidR="000E7AFF" w:rsidRPr="003562D5">
        <w:t>8</w:t>
      </w:r>
      <w:r w:rsidR="008802C3">
        <w:t>,</w:t>
      </w:r>
      <w:r w:rsidR="00F6261E">
        <w:t xml:space="preserve"> </w:t>
      </w:r>
      <w:r w:rsidRPr="003562D5">
        <w:t>nie przeprowadza się.</w:t>
      </w:r>
    </w:p>
    <w:p w14:paraId="1573E665" w14:textId="7DE67AC7" w:rsidR="00D91957" w:rsidRPr="003562D5" w:rsidRDefault="00D91957" w:rsidP="00D91957">
      <w:pPr>
        <w:pStyle w:val="ZUSTzmustartykuempunktem"/>
      </w:pPr>
      <w:r w:rsidRPr="003562D5">
        <w:lastRenderedPageBreak/>
        <w:t>5.</w:t>
      </w:r>
      <w:r w:rsidR="00F6261E">
        <w:t xml:space="preserve"> </w:t>
      </w:r>
      <w:r w:rsidR="000E7AFF" w:rsidRPr="003562D5">
        <w:t>W</w:t>
      </w:r>
      <w:r w:rsidR="00F6261E">
        <w:t xml:space="preserve"> </w:t>
      </w:r>
      <w:r w:rsidRPr="003562D5">
        <w:t>przypadku uwzględnienia wniosku</w:t>
      </w:r>
      <w:r w:rsidR="000E7AFF" w:rsidRPr="003562D5">
        <w:t xml:space="preserve"> o</w:t>
      </w:r>
      <w:r w:rsidR="00F6261E">
        <w:t xml:space="preserve"> </w:t>
      </w:r>
      <w:r w:rsidRPr="003562D5">
        <w:t>dobrowolne poddanie się karze przełożony dyscyplinarny wydaje orzeczenie</w:t>
      </w:r>
      <w:r w:rsidR="00571074" w:rsidRPr="003562D5">
        <w:t>,</w:t>
      </w:r>
      <w:r w:rsidR="000E7AFF" w:rsidRPr="003562D5">
        <w:t xml:space="preserve"> o</w:t>
      </w:r>
      <w:r w:rsidR="00F6261E">
        <w:t xml:space="preserve"> </w:t>
      </w:r>
      <w:r w:rsidR="00571074" w:rsidRPr="003562D5">
        <w:t>którym mowa</w:t>
      </w:r>
      <w:r w:rsidR="00034AED" w:rsidRPr="003562D5">
        <w:t xml:space="preserve"> w</w:t>
      </w:r>
      <w:r w:rsidR="00F6261E">
        <w:t xml:space="preserve"> </w:t>
      </w:r>
      <w:r w:rsidR="00034AED" w:rsidRPr="003562D5">
        <w:t>art.</w:t>
      </w:r>
      <w:r w:rsidR="00F6261E">
        <w:t xml:space="preserve"> </w:t>
      </w:r>
      <w:r w:rsidR="00571074" w:rsidRPr="003562D5">
        <w:t>136b</w:t>
      </w:r>
      <w:r w:rsidR="00473300" w:rsidRPr="003562D5">
        <w:t>u</w:t>
      </w:r>
      <w:r w:rsidR="00034AED" w:rsidRPr="003562D5">
        <w:t xml:space="preserve"> ust.</w:t>
      </w:r>
      <w:r w:rsidR="00F6261E">
        <w:t xml:space="preserve"> </w:t>
      </w:r>
      <w:r w:rsidR="00034AED" w:rsidRPr="003562D5">
        <w:t>1 pkt</w:t>
      </w:r>
      <w:r w:rsidR="00F6261E">
        <w:t xml:space="preserve"> </w:t>
      </w:r>
      <w:r w:rsidR="00571074" w:rsidRPr="003562D5">
        <w:t>2</w:t>
      </w:r>
      <w:r w:rsidRPr="003562D5">
        <w:t>.</w:t>
      </w:r>
    </w:p>
    <w:p w14:paraId="1A5A7C39" w14:textId="0CBB5B42" w:rsidR="00D91957" w:rsidRPr="003562D5" w:rsidRDefault="00D91957" w:rsidP="00D91957">
      <w:pPr>
        <w:pStyle w:val="ZUSTzmustartykuempunktem"/>
      </w:pPr>
      <w:r w:rsidRPr="003562D5">
        <w:t>6.</w:t>
      </w:r>
      <w:r w:rsidR="00F6261E">
        <w:t xml:space="preserve"> </w:t>
      </w:r>
      <w:r w:rsidRPr="003562D5">
        <w:t>Od orzeczenia</w:t>
      </w:r>
      <w:r w:rsidR="00571074" w:rsidRPr="003562D5">
        <w:t>,</w:t>
      </w:r>
      <w:r w:rsidR="000E7AFF" w:rsidRPr="003562D5">
        <w:t xml:space="preserve"> o</w:t>
      </w:r>
      <w:r w:rsidR="00F6261E">
        <w:t xml:space="preserve"> </w:t>
      </w:r>
      <w:r w:rsidR="00571074" w:rsidRPr="003562D5">
        <w:t>którym mowa</w:t>
      </w:r>
      <w:r w:rsidR="00034AED" w:rsidRPr="003562D5">
        <w:t xml:space="preserve"> w</w:t>
      </w:r>
      <w:r w:rsidR="00F6261E">
        <w:t xml:space="preserve"> </w:t>
      </w:r>
      <w:r w:rsidR="00034AED" w:rsidRPr="003562D5">
        <w:t>art.</w:t>
      </w:r>
      <w:r w:rsidR="00F6261E">
        <w:t xml:space="preserve"> </w:t>
      </w:r>
      <w:r w:rsidR="009450D0" w:rsidRPr="003562D5">
        <w:t>136b</w:t>
      </w:r>
      <w:r w:rsidR="00473300" w:rsidRPr="003562D5">
        <w:t>u</w:t>
      </w:r>
      <w:r w:rsidR="00034AED" w:rsidRPr="003562D5">
        <w:t xml:space="preserve"> ust.</w:t>
      </w:r>
      <w:r w:rsidR="00F6261E">
        <w:t xml:space="preserve"> </w:t>
      </w:r>
      <w:r w:rsidR="00034AED" w:rsidRPr="003562D5">
        <w:t>1 pkt</w:t>
      </w:r>
      <w:r w:rsidR="00F6261E">
        <w:t xml:space="preserve"> </w:t>
      </w:r>
      <w:r w:rsidR="009450D0" w:rsidRPr="003562D5">
        <w:t>2</w:t>
      </w:r>
      <w:r w:rsidR="00571074" w:rsidRPr="003562D5">
        <w:t>,</w:t>
      </w:r>
      <w:r w:rsidRPr="003562D5">
        <w:t xml:space="preserve"> obwinionemu przysługuje </w:t>
      </w:r>
      <w:r w:rsidR="00AB4830">
        <w:t>odwołanie</w:t>
      </w:r>
      <w:r w:rsidRPr="003562D5">
        <w:t xml:space="preserve"> w</w:t>
      </w:r>
      <w:r w:rsidR="00F6261E">
        <w:t xml:space="preserve"> </w:t>
      </w:r>
      <w:r w:rsidRPr="003562D5">
        <w:t xml:space="preserve">terminie </w:t>
      </w:r>
      <w:r w:rsidR="000E7AFF" w:rsidRPr="003562D5">
        <w:t>7</w:t>
      </w:r>
      <w:r w:rsidR="00F6261E">
        <w:t xml:space="preserve"> </w:t>
      </w:r>
      <w:r w:rsidRPr="003562D5">
        <w:t xml:space="preserve">dni od dnia doręczenia orzeczenia. </w:t>
      </w:r>
      <w:r w:rsidR="00AB4830">
        <w:t>Odwołanie</w:t>
      </w:r>
      <w:r w:rsidRPr="003562D5">
        <w:t xml:space="preserve"> składa się do przełożonego dyscyplinarnego, który wydał orzeczenie.</w:t>
      </w:r>
      <w:r w:rsidR="002B385F" w:rsidRPr="003562D5">
        <w:t xml:space="preserve"> </w:t>
      </w:r>
      <w:r w:rsidR="00473300" w:rsidRPr="003562D5">
        <w:t>Przepis</w:t>
      </w:r>
      <w:r w:rsidR="00034AED" w:rsidRPr="003562D5">
        <w:t xml:space="preserve"> art.</w:t>
      </w:r>
      <w:r w:rsidR="00F6261E">
        <w:t xml:space="preserve"> </w:t>
      </w:r>
      <w:r w:rsidR="00473300" w:rsidRPr="003562D5">
        <w:t>136bz</w:t>
      </w:r>
      <w:r w:rsidR="002B385F" w:rsidRPr="003562D5">
        <w:t xml:space="preserve"> stosuje się odpowiednio.</w:t>
      </w:r>
    </w:p>
    <w:p w14:paraId="1C5C4DC8" w14:textId="1BFB4D04" w:rsidR="00D91957" w:rsidRPr="003562D5" w:rsidRDefault="00D91957" w:rsidP="00D91957">
      <w:pPr>
        <w:pStyle w:val="ZUSTzmustartykuempunktem"/>
      </w:pPr>
      <w:r w:rsidRPr="003562D5">
        <w:t>7.</w:t>
      </w:r>
      <w:r w:rsidR="00F6261E">
        <w:t xml:space="preserve"> </w:t>
      </w:r>
      <w:r w:rsidRPr="003562D5">
        <w:t xml:space="preserve">Przełożony dyscyplinarny odmawia przyjęcia </w:t>
      </w:r>
      <w:r w:rsidR="00AB4830">
        <w:t>odwołania</w:t>
      </w:r>
      <w:r w:rsidRPr="003562D5">
        <w:t>,</w:t>
      </w:r>
      <w:r w:rsidR="000E7AFF" w:rsidRPr="003562D5">
        <w:t xml:space="preserve"> w</w:t>
      </w:r>
      <w:r w:rsidR="00F6261E">
        <w:t xml:space="preserve"> </w:t>
      </w:r>
      <w:r w:rsidRPr="003562D5">
        <w:t>drodze postanowienia, jeżeli został</w:t>
      </w:r>
      <w:r w:rsidR="00AB4830">
        <w:t>o</w:t>
      </w:r>
      <w:r w:rsidRPr="003562D5">
        <w:t xml:space="preserve"> wniesion</w:t>
      </w:r>
      <w:r w:rsidR="00AB4830">
        <w:t>e</w:t>
      </w:r>
      <w:r w:rsidRPr="003562D5">
        <w:t xml:space="preserve"> po terminie albo jest niedopuszczaln</w:t>
      </w:r>
      <w:r w:rsidR="00AB4830">
        <w:t>e</w:t>
      </w:r>
      <w:r w:rsidRPr="003562D5">
        <w:t>. Postanowienie</w:t>
      </w:r>
      <w:r w:rsidR="000E7AFF" w:rsidRPr="003562D5">
        <w:t xml:space="preserve"> w</w:t>
      </w:r>
      <w:r w:rsidR="00F6261E">
        <w:t xml:space="preserve"> </w:t>
      </w:r>
      <w:r w:rsidRPr="003562D5">
        <w:t>tej sprawie jest ostateczne.</w:t>
      </w:r>
      <w:r w:rsidR="007917D6" w:rsidRPr="003562D5">
        <w:t xml:space="preserve"> Przepis ten stosuje się odpowiednio do odmowy przywrócenia terminu do złożenia </w:t>
      </w:r>
      <w:r w:rsidR="00AB4830">
        <w:t>odwołania</w:t>
      </w:r>
      <w:r w:rsidR="007917D6" w:rsidRPr="003562D5">
        <w:t xml:space="preserve">. </w:t>
      </w:r>
    </w:p>
    <w:p w14:paraId="1C20B88A" w14:textId="5ADE37BD" w:rsidR="00D91957" w:rsidRPr="003562D5" w:rsidRDefault="00D91957" w:rsidP="00D91957">
      <w:pPr>
        <w:pStyle w:val="ZUSTzmustartykuempunktem"/>
      </w:pPr>
      <w:r w:rsidRPr="003562D5">
        <w:t>8.</w:t>
      </w:r>
      <w:r w:rsidR="00F6261E">
        <w:t xml:space="preserve"> </w:t>
      </w:r>
      <w:r w:rsidR="000E7AFF" w:rsidRPr="003562D5">
        <w:t>W</w:t>
      </w:r>
      <w:r w:rsidR="00F6261E">
        <w:t xml:space="preserve"> </w:t>
      </w:r>
      <w:r w:rsidRPr="003562D5">
        <w:t xml:space="preserve">przypadku złożenia </w:t>
      </w:r>
      <w:r w:rsidR="00AB4830">
        <w:t>odwołania</w:t>
      </w:r>
      <w:r w:rsidRPr="003562D5">
        <w:t xml:space="preserve"> przez obwinionego przełożony dyscyplinarny uchyla orzeczenie</w:t>
      </w:r>
      <w:r w:rsidR="009450D0" w:rsidRPr="003562D5">
        <w:t>,</w:t>
      </w:r>
      <w:r w:rsidR="00034AED" w:rsidRPr="003562D5">
        <w:t xml:space="preserve"> o</w:t>
      </w:r>
      <w:r w:rsidR="00F6261E">
        <w:t xml:space="preserve"> </w:t>
      </w:r>
      <w:r w:rsidR="009450D0" w:rsidRPr="003562D5">
        <w:t>którym mowa</w:t>
      </w:r>
      <w:r w:rsidR="00034AED" w:rsidRPr="003562D5">
        <w:t xml:space="preserve"> w</w:t>
      </w:r>
      <w:r w:rsidR="00F6261E">
        <w:t xml:space="preserve"> </w:t>
      </w:r>
      <w:r w:rsidR="00034AED" w:rsidRPr="003562D5">
        <w:t>art.</w:t>
      </w:r>
      <w:r w:rsidR="00F6261E">
        <w:t xml:space="preserve"> </w:t>
      </w:r>
      <w:r w:rsidR="007917D6" w:rsidRPr="003562D5">
        <w:t>136b</w:t>
      </w:r>
      <w:r w:rsidR="00473300" w:rsidRPr="003562D5">
        <w:t>u</w:t>
      </w:r>
      <w:r w:rsidR="00034AED" w:rsidRPr="003562D5">
        <w:t xml:space="preserve"> ust.</w:t>
      </w:r>
      <w:r w:rsidR="00F6261E">
        <w:t xml:space="preserve"> </w:t>
      </w:r>
      <w:r w:rsidR="00034AED" w:rsidRPr="003562D5">
        <w:t>1 pkt</w:t>
      </w:r>
      <w:r w:rsidR="00F6261E">
        <w:t xml:space="preserve"> </w:t>
      </w:r>
      <w:r w:rsidR="007917D6" w:rsidRPr="003562D5">
        <w:t>2</w:t>
      </w:r>
      <w:r w:rsidRPr="003562D5">
        <w:t>, kontynuuje postępowanie dyscyplinarne i</w:t>
      </w:r>
      <w:r w:rsidR="00F6261E">
        <w:t xml:space="preserve"> </w:t>
      </w:r>
      <w:r w:rsidRPr="003562D5">
        <w:t>wydaje orzeczenie,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w:t>
      </w:r>
      <w:r w:rsidR="00473300" w:rsidRPr="003562D5">
        <w:t>u</w:t>
      </w:r>
      <w:r w:rsidR="00034AED" w:rsidRPr="003562D5">
        <w:t xml:space="preserve"> ust.</w:t>
      </w:r>
      <w:r w:rsidR="00F6261E">
        <w:t xml:space="preserve"> </w:t>
      </w:r>
      <w:r w:rsidRPr="003562D5">
        <w:t>1, od którego przysługuje odwołanie</w:t>
      </w:r>
      <w:r w:rsidR="000E7AFF" w:rsidRPr="003562D5">
        <w:t xml:space="preserve"> w</w:t>
      </w:r>
      <w:r w:rsidR="00F6261E">
        <w:t xml:space="preserve"> </w:t>
      </w:r>
      <w:r w:rsidRPr="003562D5">
        <w:t>trybie</w:t>
      </w:r>
      <w:r w:rsidR="00034AED" w:rsidRPr="003562D5">
        <w:t xml:space="preserve"> art.</w:t>
      </w:r>
      <w:r w:rsidR="00F6261E">
        <w:t xml:space="preserve"> </w:t>
      </w:r>
      <w:r w:rsidRPr="003562D5">
        <w:t>136b</w:t>
      </w:r>
      <w:r w:rsidR="00473300" w:rsidRPr="003562D5">
        <w:t>y</w:t>
      </w:r>
      <w:r w:rsidRPr="003562D5">
        <w:t>.</w:t>
      </w:r>
    </w:p>
    <w:p w14:paraId="2E545988" w14:textId="67637CB5" w:rsidR="00D91957" w:rsidRPr="003562D5" w:rsidRDefault="00D91957" w:rsidP="00D91957">
      <w:pPr>
        <w:pStyle w:val="ZUSTzmustartykuempunktem"/>
      </w:pPr>
      <w:r w:rsidRPr="003562D5">
        <w:t>9.</w:t>
      </w:r>
      <w:r w:rsidR="00F6261E">
        <w:t xml:space="preserve"> </w:t>
      </w:r>
      <w:r w:rsidRPr="003562D5">
        <w:t xml:space="preserve">Cofnięcie </w:t>
      </w:r>
      <w:r w:rsidR="00AB4830">
        <w:t>odwołania, o którym mowa w ust. 6,</w:t>
      </w:r>
      <w:r w:rsidRPr="003562D5">
        <w:t xml:space="preserve"> jest niedopuszczalne.</w:t>
      </w:r>
    </w:p>
    <w:p w14:paraId="74FB703F" w14:textId="7CC0F2BD" w:rsidR="00D91957" w:rsidRPr="003562D5" w:rsidRDefault="000D25ED" w:rsidP="006936DA">
      <w:pPr>
        <w:pStyle w:val="ZARTzmartartykuempunktem"/>
      </w:pPr>
      <w:r w:rsidRPr="003562D5">
        <w:t>Art. 136b</w:t>
      </w:r>
      <w:r w:rsidR="00473300" w:rsidRPr="003562D5">
        <w:t>f</w:t>
      </w:r>
      <w:r w:rsidR="00A2382C" w:rsidRPr="003562D5">
        <w:t xml:space="preserve">. </w:t>
      </w:r>
      <w:r w:rsidR="00D91957" w:rsidRPr="003562D5">
        <w:t>1.</w:t>
      </w:r>
      <w:r w:rsidR="00F6261E">
        <w:t xml:space="preserve"> </w:t>
      </w:r>
      <w:r w:rsidR="00D91957" w:rsidRPr="003562D5">
        <w:t>Jeżeli funkcjonariusz nie zgadza się</w:t>
      </w:r>
      <w:r w:rsidR="000E7AFF" w:rsidRPr="003562D5">
        <w:t xml:space="preserve"> z</w:t>
      </w:r>
      <w:r w:rsidR="00F6261E">
        <w:t xml:space="preserve"> </w:t>
      </w:r>
      <w:r w:rsidR="00D91957" w:rsidRPr="003562D5">
        <w:t>wytkniętym mu niewłaściwym postępowaniem podczas rozmowy dyscyplinującej,</w:t>
      </w:r>
      <w:r w:rsidR="000E7AFF" w:rsidRPr="003562D5">
        <w:t xml:space="preserve"> o</w:t>
      </w:r>
      <w:r w:rsidR="00F6261E">
        <w:t xml:space="preserve"> </w:t>
      </w:r>
      <w:r w:rsidR="00D91957" w:rsidRPr="003562D5">
        <w:t>której mowa</w:t>
      </w:r>
      <w:r w:rsidR="00034AED" w:rsidRPr="003562D5">
        <w:t xml:space="preserve"> w</w:t>
      </w:r>
      <w:r w:rsidR="00F6261E">
        <w:t xml:space="preserve"> </w:t>
      </w:r>
      <w:r w:rsidR="00034AED" w:rsidRPr="003562D5">
        <w:t>art.</w:t>
      </w:r>
      <w:r w:rsidR="00F6261E">
        <w:t xml:space="preserve"> </w:t>
      </w:r>
      <w:r w:rsidR="00D91957" w:rsidRPr="003562D5">
        <w:t>134a</w:t>
      </w:r>
      <w:r w:rsidRPr="003562D5">
        <w:t>a</w:t>
      </w:r>
      <w:r w:rsidR="00034AED" w:rsidRPr="003562D5">
        <w:t xml:space="preserve"> ust.</w:t>
      </w:r>
      <w:r w:rsidR="00F6261E">
        <w:t xml:space="preserve"> </w:t>
      </w:r>
      <w:r w:rsidR="000305DA" w:rsidRPr="003562D5">
        <w:t>2</w:t>
      </w:r>
      <w:r w:rsidR="00D91957" w:rsidRPr="003562D5">
        <w:t>,</w:t>
      </w:r>
      <w:r w:rsidR="000E7AFF" w:rsidRPr="003562D5">
        <w:t xml:space="preserve"> w </w:t>
      </w:r>
      <w:r w:rsidR="00D91957" w:rsidRPr="003562D5">
        <w:t xml:space="preserve">terminie </w:t>
      </w:r>
      <w:r w:rsidR="000E7AFF" w:rsidRPr="003562D5">
        <w:t>5</w:t>
      </w:r>
      <w:r w:rsidR="00F6261E">
        <w:t xml:space="preserve"> </w:t>
      </w:r>
      <w:r w:rsidR="00D91957" w:rsidRPr="003562D5">
        <w:t>dni od daty zapoznania się</w:t>
      </w:r>
      <w:r w:rsidR="000E7AFF" w:rsidRPr="003562D5">
        <w:t xml:space="preserve"> z</w:t>
      </w:r>
      <w:r w:rsidR="00F6261E">
        <w:t xml:space="preserve"> </w:t>
      </w:r>
      <w:r w:rsidR="00D91957" w:rsidRPr="003562D5">
        <w:t>notatką</w:t>
      </w:r>
      <w:r w:rsidR="000E7AFF" w:rsidRPr="003562D5">
        <w:t xml:space="preserve"> z</w:t>
      </w:r>
      <w:r w:rsidR="00F6261E">
        <w:t xml:space="preserve"> </w:t>
      </w:r>
      <w:r w:rsidR="00D91957" w:rsidRPr="003562D5">
        <w:t xml:space="preserve">rozmowy może wnieść do przełożonego dyscyplinarnego pisemny sprzeciw, zwany dalej </w:t>
      </w:r>
      <w:r w:rsidR="008D375B" w:rsidRPr="003562D5">
        <w:t>„</w:t>
      </w:r>
      <w:r w:rsidR="00D91957" w:rsidRPr="003562D5">
        <w:t>sprzeciwem</w:t>
      </w:r>
      <w:r w:rsidR="008D375B" w:rsidRPr="003562D5">
        <w:t>”</w:t>
      </w:r>
      <w:r w:rsidR="00D91957" w:rsidRPr="003562D5">
        <w:t>.</w:t>
      </w:r>
      <w:r w:rsidR="000E7AFF" w:rsidRPr="003562D5">
        <w:t xml:space="preserve"> O</w:t>
      </w:r>
      <w:r w:rsidR="00F6261E">
        <w:t xml:space="preserve"> </w:t>
      </w:r>
      <w:r w:rsidR="00D91957" w:rsidRPr="003562D5">
        <w:t>prawie do wniesienia sprzeciwu funkcjonariusza poucza się podczas rozmowy dyscyplinującej,</w:t>
      </w:r>
      <w:r w:rsidR="000E7AFF" w:rsidRPr="003562D5">
        <w:t xml:space="preserve"> a</w:t>
      </w:r>
      <w:r w:rsidR="00F6261E">
        <w:t xml:space="preserve"> </w:t>
      </w:r>
      <w:r w:rsidR="00D91957" w:rsidRPr="003562D5">
        <w:t>treść pouczenia zawiera się</w:t>
      </w:r>
      <w:r w:rsidR="000E7AFF" w:rsidRPr="003562D5">
        <w:t xml:space="preserve"> w</w:t>
      </w:r>
      <w:r w:rsidR="00F6261E">
        <w:t xml:space="preserve"> </w:t>
      </w:r>
      <w:r w:rsidR="00D91957" w:rsidRPr="003562D5">
        <w:t>notatce</w:t>
      </w:r>
      <w:r w:rsidR="000E7AFF" w:rsidRPr="003562D5">
        <w:t xml:space="preserve"> z</w:t>
      </w:r>
      <w:r w:rsidR="00F6261E">
        <w:t xml:space="preserve"> </w:t>
      </w:r>
      <w:r w:rsidR="00D91957" w:rsidRPr="003562D5">
        <w:t>tej rozmowy. Przepis</w:t>
      </w:r>
      <w:r w:rsidR="00034AED" w:rsidRPr="003562D5">
        <w:t xml:space="preserve"> art.</w:t>
      </w:r>
      <w:r w:rsidR="00F6261E">
        <w:t xml:space="preserve"> </w:t>
      </w:r>
      <w:r w:rsidR="00D91957" w:rsidRPr="003562D5">
        <w:t>136b</w:t>
      </w:r>
      <w:r w:rsidR="00473300" w:rsidRPr="003562D5">
        <w:t>z</w:t>
      </w:r>
      <w:r w:rsidR="00034AED" w:rsidRPr="003562D5">
        <w:t xml:space="preserve"> ust.</w:t>
      </w:r>
      <w:r w:rsidR="00F6261E">
        <w:t xml:space="preserve"> </w:t>
      </w:r>
      <w:r w:rsidR="000E7AFF" w:rsidRPr="003562D5">
        <w:t>1</w:t>
      </w:r>
      <w:r w:rsidR="00F6261E">
        <w:t xml:space="preserve"> </w:t>
      </w:r>
      <w:r w:rsidR="00D91957" w:rsidRPr="003562D5">
        <w:t>stosuje się odpowiednio.</w:t>
      </w:r>
    </w:p>
    <w:p w14:paraId="6D0E29C7" w14:textId="766F8150" w:rsidR="00D91957" w:rsidRPr="003562D5" w:rsidRDefault="00D91957" w:rsidP="00D91957">
      <w:pPr>
        <w:pStyle w:val="ZUSTzmustartykuempunktem"/>
      </w:pPr>
      <w:r w:rsidRPr="003562D5">
        <w:t>2.</w:t>
      </w:r>
      <w:r w:rsidR="00F6261E">
        <w:t xml:space="preserve"> </w:t>
      </w:r>
      <w:r w:rsidRPr="003562D5">
        <w:t xml:space="preserve">Wniesienie sprzeciwu </w:t>
      </w:r>
      <w:r w:rsidR="00571074" w:rsidRPr="003562D5">
        <w:t>powoduje wszczęcie postępowania dyscyplinarnego. Przepis</w:t>
      </w:r>
      <w:r w:rsidR="00E93730" w:rsidRPr="003562D5">
        <w:t>y</w:t>
      </w:r>
      <w:r w:rsidR="00034AED" w:rsidRPr="003562D5">
        <w:t xml:space="preserve"> art.</w:t>
      </w:r>
      <w:r w:rsidR="00F6261E">
        <w:t xml:space="preserve"> </w:t>
      </w:r>
      <w:r w:rsidR="00571074" w:rsidRPr="003562D5">
        <w:t>136b</w:t>
      </w:r>
      <w:r w:rsidR="00473300" w:rsidRPr="003562D5">
        <w:t>k</w:t>
      </w:r>
      <w:r w:rsidR="00034AED" w:rsidRPr="003562D5">
        <w:t xml:space="preserve"> ust.</w:t>
      </w:r>
      <w:r w:rsidR="00F6261E">
        <w:t xml:space="preserve"> </w:t>
      </w:r>
      <w:r w:rsidR="00034AED" w:rsidRPr="003562D5">
        <w:t>1 i</w:t>
      </w:r>
      <w:r w:rsidR="00F6261E">
        <w:t xml:space="preserve"> </w:t>
      </w:r>
      <w:r w:rsidR="000E7AFF" w:rsidRPr="003562D5">
        <w:t>2</w:t>
      </w:r>
      <w:r w:rsidR="00F6261E">
        <w:t xml:space="preserve"> </w:t>
      </w:r>
      <w:r w:rsidR="00571074" w:rsidRPr="003562D5">
        <w:t>stosuje się odpowiednio.</w:t>
      </w:r>
    </w:p>
    <w:p w14:paraId="5365B219" w14:textId="5252BCCB" w:rsidR="00D91957" w:rsidRPr="003562D5" w:rsidRDefault="00D91957" w:rsidP="00D91957">
      <w:pPr>
        <w:pStyle w:val="ZUSTzmustartykuempunktem"/>
      </w:pPr>
      <w:r w:rsidRPr="003562D5">
        <w:t>3.</w:t>
      </w:r>
      <w:r w:rsidR="00F6261E">
        <w:t xml:space="preserve"> </w:t>
      </w:r>
      <w:r w:rsidRPr="003562D5">
        <w:t>Brak sprzeciwu powoduje włączenie notatki</w:t>
      </w:r>
      <w:r w:rsidR="000E7AFF" w:rsidRPr="003562D5">
        <w:t xml:space="preserve"> z</w:t>
      </w:r>
      <w:r w:rsidR="00F6261E">
        <w:t xml:space="preserve"> </w:t>
      </w:r>
      <w:r w:rsidRPr="003562D5">
        <w:t>przeprowadzonej rozmowy dyscyplinującej do akt osobowych funkcjonariusza,</w:t>
      </w:r>
      <w:r w:rsidR="000E7AFF" w:rsidRPr="003562D5">
        <w:t xml:space="preserve"> z</w:t>
      </w:r>
      <w:r w:rsidR="00F6261E">
        <w:t xml:space="preserve"> </w:t>
      </w:r>
      <w:r w:rsidRPr="003562D5">
        <w:t>którym była przeprowadzona rozmowa.</w:t>
      </w:r>
      <w:r w:rsidR="000E7AFF" w:rsidRPr="003562D5">
        <w:t xml:space="preserve"> W</w:t>
      </w:r>
      <w:r w:rsidR="00F6261E">
        <w:t xml:space="preserve"> </w:t>
      </w:r>
      <w:r w:rsidRPr="003562D5">
        <w:t>przypadku wniesienia sprzeciwu notatkę</w:t>
      </w:r>
      <w:r w:rsidR="000E7AFF" w:rsidRPr="003562D5">
        <w:t xml:space="preserve"> z</w:t>
      </w:r>
      <w:r w:rsidR="00F6261E">
        <w:t xml:space="preserve"> </w:t>
      </w:r>
      <w:r w:rsidRPr="003562D5">
        <w:t>przeprowadzonej rozmowy dyscyplinującej włącza się do akt postępowania dyscyplinarnego.</w:t>
      </w:r>
    </w:p>
    <w:p w14:paraId="7F6E5E31" w14:textId="43073862" w:rsidR="00D91957" w:rsidRPr="003562D5" w:rsidRDefault="00D91957" w:rsidP="00D91957">
      <w:pPr>
        <w:pStyle w:val="ZUSTzmustartykuempunktem"/>
      </w:pPr>
      <w:r w:rsidRPr="003562D5">
        <w:t>4.</w:t>
      </w:r>
      <w:r w:rsidR="00F6261E">
        <w:t xml:space="preserve"> </w:t>
      </w:r>
      <w:r w:rsidR="000E7AFF" w:rsidRPr="003562D5">
        <w:t>W</w:t>
      </w:r>
      <w:r w:rsidR="00F6261E">
        <w:t xml:space="preserve"> </w:t>
      </w:r>
      <w:r w:rsidRPr="003562D5">
        <w:t>przypadku wniesienia sprzeciwu</w:t>
      </w:r>
      <w:r w:rsidR="000E7AFF" w:rsidRPr="003562D5">
        <w:t xml:space="preserve"> i</w:t>
      </w:r>
      <w:r w:rsidR="00F6261E">
        <w:t xml:space="preserve"> </w:t>
      </w:r>
      <w:r w:rsidRPr="003562D5">
        <w:t>braku możliwości wszczęcia postępowania dyscyplinarnego,</w:t>
      </w:r>
      <w:r w:rsidR="000E7AFF" w:rsidRPr="003562D5">
        <w:t xml:space="preserve"> w</w:t>
      </w:r>
      <w:r w:rsidR="00F6261E">
        <w:t xml:space="preserve"> </w:t>
      </w:r>
      <w:r w:rsidRPr="003562D5">
        <w:t>związku</w:t>
      </w:r>
      <w:r w:rsidR="000E7AFF" w:rsidRPr="003562D5">
        <w:t xml:space="preserve"> z</w:t>
      </w:r>
      <w:r w:rsidR="00F6261E">
        <w:t xml:space="preserve"> </w:t>
      </w:r>
      <w:r w:rsidRPr="003562D5">
        <w:t>upływem terminów określonych</w:t>
      </w:r>
      <w:r w:rsidR="00034AED" w:rsidRPr="003562D5">
        <w:t xml:space="preserve"> w</w:t>
      </w:r>
      <w:r w:rsidR="00F6261E">
        <w:t xml:space="preserve"> </w:t>
      </w:r>
      <w:r w:rsidR="00034AED" w:rsidRPr="003562D5">
        <w:t>art.</w:t>
      </w:r>
      <w:r w:rsidR="00F6261E">
        <w:t xml:space="preserve"> </w:t>
      </w:r>
      <w:r w:rsidRPr="003562D5">
        <w:t>136bc, notatka podlega zniszczeniu.</w:t>
      </w:r>
    </w:p>
    <w:p w14:paraId="48207A55" w14:textId="0CF588A2" w:rsidR="00D91957" w:rsidRPr="003562D5" w:rsidRDefault="00D91957" w:rsidP="00D91957">
      <w:pPr>
        <w:pStyle w:val="ZUSTzmustartykuempunktem"/>
      </w:pPr>
      <w:r w:rsidRPr="003562D5">
        <w:t>5.</w:t>
      </w:r>
      <w:r w:rsidR="00F6261E">
        <w:t xml:space="preserve"> </w:t>
      </w:r>
      <w:r w:rsidR="000E7AFF" w:rsidRPr="003562D5">
        <w:t>W</w:t>
      </w:r>
      <w:r w:rsidR="00F6261E">
        <w:t xml:space="preserve"> </w:t>
      </w:r>
      <w:r w:rsidRPr="003562D5">
        <w:t>przypadku wniesienia sprzeciwu po upływie terminu,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przełożony dyscyplinarny wydaje postanowienie</w:t>
      </w:r>
      <w:r w:rsidR="000E7AFF" w:rsidRPr="003562D5">
        <w:t xml:space="preserve"> o</w:t>
      </w:r>
      <w:r w:rsidR="00F6261E">
        <w:t xml:space="preserve"> </w:t>
      </w:r>
      <w:r w:rsidRPr="003562D5">
        <w:t>odmowie przyjęcia sprzeciwu. Na</w:t>
      </w:r>
      <w:r w:rsidR="00F6261E">
        <w:t xml:space="preserve"> </w:t>
      </w:r>
      <w:r w:rsidRPr="003562D5">
        <w:lastRenderedPageBreak/>
        <w:t>postanowienie przysługuje zażalenie</w:t>
      </w:r>
      <w:r w:rsidR="000E7AFF" w:rsidRPr="003562D5">
        <w:t xml:space="preserve"> w</w:t>
      </w:r>
      <w:r w:rsidR="00F6261E">
        <w:t xml:space="preserve"> </w:t>
      </w:r>
      <w:r w:rsidRPr="003562D5">
        <w:t xml:space="preserve">terminie </w:t>
      </w:r>
      <w:r w:rsidR="000E7AFF" w:rsidRPr="003562D5">
        <w:t>7</w:t>
      </w:r>
      <w:r w:rsidR="00F6261E">
        <w:t xml:space="preserve"> </w:t>
      </w:r>
      <w:r w:rsidRPr="003562D5">
        <w:t>dni od dnia doręczenia postanowienia. Zażalenie wnosi się za pośrednictwem przełożonego dyscyplinarnego do Komendanta Głównego Straży Granicznej. Jeżeli postanowienie wydał</w:t>
      </w:r>
      <w:r w:rsidR="00F6261E">
        <w:t xml:space="preserve"> </w:t>
      </w:r>
      <w:r w:rsidRPr="003562D5">
        <w:t>minister właściwy do spraw wewnętrznych albo</w:t>
      </w:r>
      <w:r w:rsidR="00F6261E">
        <w:t xml:space="preserve"> </w:t>
      </w:r>
      <w:r w:rsidRPr="003562D5">
        <w:t>Komendant Główny Straży Granicznej, przysługuje wniosek</w:t>
      </w:r>
      <w:r w:rsidR="000E7AFF" w:rsidRPr="003562D5">
        <w:t xml:space="preserve"> o </w:t>
      </w:r>
      <w:r w:rsidRPr="003562D5">
        <w:t>ponowne rozpatrzenie sprawy. Przepis</w:t>
      </w:r>
      <w:r w:rsidR="00034AED" w:rsidRPr="003562D5">
        <w:t xml:space="preserve"> art.</w:t>
      </w:r>
      <w:r w:rsidR="00F6261E">
        <w:t xml:space="preserve"> </w:t>
      </w:r>
      <w:r w:rsidRPr="003562D5">
        <w:t>136b</w:t>
      </w:r>
      <w:r w:rsidR="005B0E4B" w:rsidRPr="003562D5">
        <w:t>z</w:t>
      </w:r>
      <w:r w:rsidR="00034AED" w:rsidRPr="003562D5">
        <w:t xml:space="preserve"> ust.</w:t>
      </w:r>
      <w:r w:rsidR="00F6261E">
        <w:t xml:space="preserve"> </w:t>
      </w:r>
      <w:r w:rsidR="000E7AFF" w:rsidRPr="003562D5">
        <w:t>1</w:t>
      </w:r>
      <w:r w:rsidR="00F6261E">
        <w:t xml:space="preserve"> </w:t>
      </w:r>
      <w:r w:rsidRPr="003562D5">
        <w:t>stosuje się odpowiednio.</w:t>
      </w:r>
    </w:p>
    <w:p w14:paraId="2101E486" w14:textId="6F5F8BFA" w:rsidR="00D91957" w:rsidRPr="003562D5" w:rsidRDefault="00D91957" w:rsidP="00D91957">
      <w:pPr>
        <w:pStyle w:val="ZUSTzmustartykuempunktem"/>
      </w:pPr>
      <w:r w:rsidRPr="003562D5">
        <w:t>6. Rozmowę dyscyplinującą przeprowadza przełożony dyscyplinarny. W uzasadnionym przypadku przełożony dyscyplinarny może na piśmie upoważnić do przeprowadzenia</w:t>
      </w:r>
      <w:r w:rsidR="000E7AFF" w:rsidRPr="003562D5">
        <w:t xml:space="preserve"> w</w:t>
      </w:r>
      <w:r w:rsidR="00F6261E">
        <w:t xml:space="preserve"> </w:t>
      </w:r>
      <w:r w:rsidRPr="003562D5">
        <w:t>jego imieniu rozmowy dyscyplinującej funkcjonariusza</w:t>
      </w:r>
      <w:r w:rsidR="000E7AFF" w:rsidRPr="003562D5">
        <w:t xml:space="preserve"> w</w:t>
      </w:r>
      <w:r w:rsidR="00F6261E">
        <w:t xml:space="preserve"> </w:t>
      </w:r>
      <w:r w:rsidRPr="003562D5">
        <w:t>stopniu nie niższym od stopnia posiadanego przez funkcjonariusza,</w:t>
      </w:r>
      <w:r w:rsidR="000E7AFF" w:rsidRPr="003562D5">
        <w:t xml:space="preserve"> z</w:t>
      </w:r>
      <w:r w:rsidR="00F6261E">
        <w:t xml:space="preserve"> </w:t>
      </w:r>
      <w:r w:rsidRPr="003562D5">
        <w:t>którym jest prowadzona rozmowa, lub zajmującego co najmniej równorzędne</w:t>
      </w:r>
      <w:r w:rsidR="000E7AFF" w:rsidRPr="003562D5">
        <w:t xml:space="preserve"> z</w:t>
      </w:r>
      <w:r w:rsidR="00F6261E">
        <w:t xml:space="preserve"> </w:t>
      </w:r>
      <w:r w:rsidRPr="003562D5">
        <w:t>tym funkcjonariuszem stanowisko służbowe.</w:t>
      </w:r>
    </w:p>
    <w:p w14:paraId="60A8B3C2" w14:textId="3F89E457" w:rsidR="00D91957" w:rsidRPr="003562D5" w:rsidRDefault="00D91957" w:rsidP="007E5C36">
      <w:pPr>
        <w:pStyle w:val="ZUSTzmustartykuempunktem"/>
        <w:keepNext/>
      </w:pPr>
      <w:r w:rsidRPr="003562D5">
        <w:t>7.</w:t>
      </w:r>
      <w:r w:rsidR="00F6261E">
        <w:t xml:space="preserve"> </w:t>
      </w:r>
      <w:r w:rsidRPr="003562D5">
        <w:t>Upoważnienie do przeprowadzenia rozmowy dyscyplinującej zawiera:</w:t>
      </w:r>
    </w:p>
    <w:p w14:paraId="4304F377" w14:textId="77777777" w:rsidR="00D91957" w:rsidRPr="003562D5" w:rsidRDefault="00D91957" w:rsidP="00D91957">
      <w:pPr>
        <w:pStyle w:val="ZPKTzmpktartykuempunktem"/>
      </w:pPr>
      <w:r w:rsidRPr="003562D5">
        <w:t>1)</w:t>
      </w:r>
      <w:r w:rsidRPr="003562D5">
        <w:tab/>
        <w:t>podstawę prawną;</w:t>
      </w:r>
    </w:p>
    <w:p w14:paraId="2FFCFBD7" w14:textId="2809B473" w:rsidR="00D91957" w:rsidRPr="003562D5" w:rsidRDefault="00D91957" w:rsidP="00D91957">
      <w:pPr>
        <w:pStyle w:val="ZPKTzmpktartykuempunktem"/>
      </w:pPr>
      <w:r w:rsidRPr="003562D5">
        <w:t>2)</w:t>
      </w:r>
      <w:r w:rsidRPr="003562D5">
        <w:tab/>
        <w:t>stopień, imię, nazwisko</w:t>
      </w:r>
      <w:r w:rsidR="000E7AFF" w:rsidRPr="003562D5">
        <w:t xml:space="preserve"> i</w:t>
      </w:r>
      <w:r w:rsidR="00F6261E">
        <w:t xml:space="preserve"> </w:t>
      </w:r>
      <w:r w:rsidRPr="003562D5">
        <w:t>stanowisko służbowe upoważnionego funkcjonariusza;</w:t>
      </w:r>
    </w:p>
    <w:p w14:paraId="17563841" w14:textId="292775F8" w:rsidR="00D91957" w:rsidRPr="003562D5" w:rsidRDefault="00D91957" w:rsidP="00D91957">
      <w:pPr>
        <w:pStyle w:val="ZPKTzmpktartykuempunktem"/>
      </w:pPr>
      <w:r w:rsidRPr="003562D5">
        <w:t>3)</w:t>
      </w:r>
      <w:r w:rsidRPr="003562D5">
        <w:tab/>
        <w:t>stopień, imię, nazwisko</w:t>
      </w:r>
      <w:r w:rsidR="000E7AFF" w:rsidRPr="003562D5">
        <w:t xml:space="preserve"> i</w:t>
      </w:r>
      <w:r w:rsidR="00F6261E">
        <w:t xml:space="preserve"> </w:t>
      </w:r>
      <w:r w:rsidRPr="003562D5">
        <w:t>stanowisko służbowe funkcjonariusza,</w:t>
      </w:r>
      <w:r w:rsidR="000E7AFF" w:rsidRPr="003562D5">
        <w:t xml:space="preserve"> z</w:t>
      </w:r>
      <w:r w:rsidR="00F6261E">
        <w:t xml:space="preserve"> </w:t>
      </w:r>
      <w:r w:rsidRPr="003562D5">
        <w:t>którym ma być prowadzona rozmowa dyscyplinująca;</w:t>
      </w:r>
    </w:p>
    <w:p w14:paraId="61B8E496" w14:textId="6D36C721" w:rsidR="00D91957" w:rsidRPr="003562D5" w:rsidRDefault="00D91957" w:rsidP="00D91957">
      <w:pPr>
        <w:pStyle w:val="ZPKTzmpktartykuempunktem"/>
      </w:pPr>
      <w:r w:rsidRPr="003562D5">
        <w:t>4)</w:t>
      </w:r>
      <w:r w:rsidRPr="003562D5">
        <w:tab/>
        <w:t>określenie czynu,</w:t>
      </w:r>
      <w:r w:rsidR="000E7AFF" w:rsidRPr="003562D5">
        <w:t xml:space="preserve"> w</w:t>
      </w:r>
      <w:r w:rsidR="00F6261E">
        <w:t xml:space="preserve"> </w:t>
      </w:r>
      <w:r w:rsidRPr="003562D5">
        <w:t>związku</w:t>
      </w:r>
      <w:r w:rsidR="000E7AFF" w:rsidRPr="003562D5">
        <w:t xml:space="preserve"> z</w:t>
      </w:r>
      <w:r w:rsidR="00F6261E">
        <w:t xml:space="preserve"> </w:t>
      </w:r>
      <w:r w:rsidRPr="003562D5">
        <w:t>którym rozmowa dyscyplinująca ma być prowadzona, wraz</w:t>
      </w:r>
      <w:r w:rsidR="000E7AFF" w:rsidRPr="003562D5">
        <w:t xml:space="preserve"> z</w:t>
      </w:r>
      <w:r w:rsidR="00F6261E">
        <w:t xml:space="preserve"> </w:t>
      </w:r>
      <w:r w:rsidRPr="003562D5">
        <w:t>jego kwalifikacją prawną;</w:t>
      </w:r>
    </w:p>
    <w:p w14:paraId="0D263991" w14:textId="3F6A8C7C" w:rsidR="00D91957" w:rsidRPr="003562D5" w:rsidRDefault="00D91957" w:rsidP="00D91957">
      <w:pPr>
        <w:pStyle w:val="ZPKTzmpktartykuempunktem"/>
      </w:pPr>
      <w:r w:rsidRPr="003562D5">
        <w:t>5)</w:t>
      </w:r>
      <w:r w:rsidRPr="003562D5">
        <w:tab/>
        <w:t>określenie przesłanek, jakie spowodowały podjęcie przez przełożonego dyscyplinarnego rozstrzygnięcia</w:t>
      </w:r>
      <w:r w:rsidR="000E7AFF" w:rsidRPr="003562D5">
        <w:t xml:space="preserve"> o</w:t>
      </w:r>
      <w:r w:rsidR="00F6261E">
        <w:t xml:space="preserve"> </w:t>
      </w:r>
      <w:r w:rsidRPr="003562D5">
        <w:t>przeprowadzeniu</w:t>
      </w:r>
      <w:r w:rsidR="000E7AFF" w:rsidRPr="003562D5">
        <w:t xml:space="preserve"> w</w:t>
      </w:r>
      <w:r w:rsidR="00F6261E">
        <w:t xml:space="preserve"> </w:t>
      </w:r>
      <w:r w:rsidRPr="003562D5">
        <w:t>danym przypadku rozmowy dyscyplinującej;</w:t>
      </w:r>
    </w:p>
    <w:p w14:paraId="0E7B38CF" w14:textId="759C5632" w:rsidR="00D91957" w:rsidRPr="003562D5" w:rsidRDefault="00D91957" w:rsidP="00D91957">
      <w:pPr>
        <w:pStyle w:val="ZPKTzmpktartykuempunktem"/>
      </w:pPr>
      <w:r w:rsidRPr="003562D5">
        <w:t>6)</w:t>
      </w:r>
      <w:r w:rsidRPr="003562D5">
        <w:tab/>
        <w:t>określenie terminu,</w:t>
      </w:r>
      <w:r w:rsidR="000E7AFF" w:rsidRPr="003562D5">
        <w:t xml:space="preserve"> w</w:t>
      </w:r>
      <w:r w:rsidR="00F6261E">
        <w:t xml:space="preserve"> </w:t>
      </w:r>
      <w:r w:rsidRPr="003562D5">
        <w:t xml:space="preserve">jakim </w:t>
      </w:r>
      <w:r w:rsidR="00E93730" w:rsidRPr="003562D5">
        <w:t xml:space="preserve">przeprowadza się </w:t>
      </w:r>
      <w:r w:rsidRPr="003562D5">
        <w:t>rozmowę dyscyplinującą.</w:t>
      </w:r>
    </w:p>
    <w:p w14:paraId="283F1B77" w14:textId="2ADE2EEE" w:rsidR="00D91957" w:rsidRPr="003562D5" w:rsidRDefault="00D91957" w:rsidP="00D91957">
      <w:pPr>
        <w:pStyle w:val="ZUSTzmustartykuempunktem"/>
      </w:pPr>
      <w:r w:rsidRPr="003562D5">
        <w:t>8.</w:t>
      </w:r>
      <w:r w:rsidR="00F6261E">
        <w:t xml:space="preserve"> </w:t>
      </w:r>
      <w:r w:rsidRPr="003562D5">
        <w:t>Przełożony dyscyplinarny, jednocześnie</w:t>
      </w:r>
      <w:r w:rsidR="000E7AFF" w:rsidRPr="003562D5">
        <w:t xml:space="preserve"> z</w:t>
      </w:r>
      <w:r w:rsidR="00F6261E">
        <w:t xml:space="preserve"> </w:t>
      </w:r>
      <w:r w:rsidRPr="003562D5">
        <w:t>upoważnieniem do przeprowadzenia</w:t>
      </w:r>
      <w:r w:rsidR="000E7AFF" w:rsidRPr="003562D5">
        <w:t xml:space="preserve"> w </w:t>
      </w:r>
      <w:r w:rsidRPr="003562D5">
        <w:t>jego imieniu rozmowy dyscyplinującej, udziela funkcjonariuszowi upoważnionemu do jej przeprowadzenia pisemnych wytycznych dotyczących przeprowadzenia rozmowy, a</w:t>
      </w:r>
      <w:r w:rsidR="000E7AFF" w:rsidRPr="003562D5">
        <w:t> w </w:t>
      </w:r>
      <w:r w:rsidRPr="003562D5">
        <w:t>szczególności wskazuje informacje lub okoliczności, jakie</w:t>
      </w:r>
      <w:r w:rsidR="00E93730" w:rsidRPr="003562D5">
        <w:t xml:space="preserve"> </w:t>
      </w:r>
      <w:r w:rsidR="006B3474" w:rsidRPr="003562D5">
        <w:t>podnosi się</w:t>
      </w:r>
      <w:r w:rsidRPr="003562D5">
        <w:t>, wytykając niewłaściwe postępowanie funkcjonariuszowi,</w:t>
      </w:r>
      <w:r w:rsidR="000E7AFF" w:rsidRPr="003562D5">
        <w:t xml:space="preserve"> z</w:t>
      </w:r>
      <w:r w:rsidR="00F6261E">
        <w:t xml:space="preserve"> </w:t>
      </w:r>
      <w:r w:rsidRPr="003562D5">
        <w:t>którym rozmowa dyscyplinująca ma być prowadzona.</w:t>
      </w:r>
    </w:p>
    <w:p w14:paraId="180D7BE6" w14:textId="0F5F2EAD" w:rsidR="00D91957" w:rsidRPr="003562D5" w:rsidRDefault="00D91957" w:rsidP="00D91957">
      <w:pPr>
        <w:pStyle w:val="ZUSTzmustartykuempunktem"/>
      </w:pPr>
      <w:r w:rsidRPr="003562D5">
        <w:t>9.</w:t>
      </w:r>
      <w:r w:rsidR="00F6261E">
        <w:t xml:space="preserve"> </w:t>
      </w:r>
      <w:r w:rsidRPr="003562D5">
        <w:t>Notatkę</w:t>
      </w:r>
      <w:r w:rsidR="000E7AFF" w:rsidRPr="003562D5">
        <w:t xml:space="preserve"> z</w:t>
      </w:r>
      <w:r w:rsidR="00F6261E">
        <w:t xml:space="preserve"> </w:t>
      </w:r>
      <w:r w:rsidRPr="003562D5">
        <w:t>rozmowy dyscyplinującej funkcjonariusz upoważniony do jej przeprowadzenia przedstawia przełożonemu dyscyplinarnemu, przed jej przekazaniem do akt osobowych funkcjonariusza,</w:t>
      </w:r>
      <w:r w:rsidR="000E7AFF" w:rsidRPr="003562D5">
        <w:t xml:space="preserve"> z</w:t>
      </w:r>
      <w:r w:rsidR="00F6261E">
        <w:t xml:space="preserve"> </w:t>
      </w:r>
      <w:r w:rsidRPr="003562D5">
        <w:t>którym była przeprowadzona rozmowa.</w:t>
      </w:r>
    </w:p>
    <w:p w14:paraId="5856EDF6" w14:textId="723C8B2E" w:rsidR="00D91957" w:rsidRPr="003562D5" w:rsidRDefault="00D91957" w:rsidP="00D91957">
      <w:pPr>
        <w:pStyle w:val="ZARTzmartartykuempunktem"/>
      </w:pPr>
      <w:r w:rsidRPr="003562D5">
        <w:t>Art.</w:t>
      </w:r>
      <w:r w:rsidR="00F6261E">
        <w:t xml:space="preserve"> </w:t>
      </w:r>
      <w:r w:rsidRPr="003562D5">
        <w:t>136b</w:t>
      </w:r>
      <w:r w:rsidR="005B0E4B" w:rsidRPr="003562D5">
        <w:t>g</w:t>
      </w:r>
      <w:r w:rsidRPr="003562D5">
        <w:t>.</w:t>
      </w:r>
      <w:r w:rsidR="00F6261E">
        <w:t xml:space="preserve"> </w:t>
      </w:r>
      <w:r w:rsidRPr="003562D5">
        <w:t>1. Postępowanie dyscyplinarne oraz czynności wyjaśniające,</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136ba, prowadzi rzecznik dyscyplinarny.</w:t>
      </w:r>
    </w:p>
    <w:p w14:paraId="19F3D42E" w14:textId="10DE00F0" w:rsidR="00D91957" w:rsidRPr="003562D5" w:rsidRDefault="00D91957" w:rsidP="00D91957">
      <w:pPr>
        <w:pStyle w:val="ZUSTzmustartykuempunktem"/>
      </w:pPr>
      <w:r w:rsidRPr="003562D5">
        <w:lastRenderedPageBreak/>
        <w:t>2.</w:t>
      </w:r>
      <w:r w:rsidR="00F6261E">
        <w:t xml:space="preserve"> </w:t>
      </w:r>
      <w:r w:rsidRPr="003562D5">
        <w:t xml:space="preserve">Przełożony dyscyplinarny powołuje rzeczników dyscyplinarnych na okres </w:t>
      </w:r>
      <w:r w:rsidR="000E7AFF" w:rsidRPr="003562D5">
        <w:t>4</w:t>
      </w:r>
      <w:r w:rsidR="00F6261E">
        <w:t xml:space="preserve"> </w:t>
      </w:r>
      <w:r w:rsidRPr="003562D5">
        <w:t>lat spośród funkcjonariuszy</w:t>
      </w:r>
      <w:r w:rsidR="000E7AFF" w:rsidRPr="003562D5">
        <w:t xml:space="preserve"> w</w:t>
      </w:r>
      <w:r w:rsidR="00F6261E">
        <w:t xml:space="preserve"> </w:t>
      </w:r>
      <w:r w:rsidRPr="003562D5">
        <w:t>służbie stałej.</w:t>
      </w:r>
    </w:p>
    <w:p w14:paraId="3A1FAC12" w14:textId="2FC01972" w:rsidR="00D91957" w:rsidRPr="003562D5" w:rsidRDefault="00D91957" w:rsidP="007E5C36">
      <w:pPr>
        <w:pStyle w:val="ZUSTzmustartykuempunktem"/>
        <w:keepNext/>
      </w:pPr>
      <w:r w:rsidRPr="003562D5">
        <w:t>3.</w:t>
      </w:r>
      <w:r w:rsidR="00F6261E">
        <w:t xml:space="preserve"> </w:t>
      </w:r>
      <w:r w:rsidRPr="003562D5">
        <w:t>Przełożony dyscyplinarny do prowadzenia postępowania dyscyplinarnego oraz czynności wyjaśniających,</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136ba, wyznacza rzecznika dyscyplinarnego</w:t>
      </w:r>
      <w:r w:rsidR="000E7AFF" w:rsidRPr="003562D5">
        <w:t xml:space="preserve"> w</w:t>
      </w:r>
      <w:r w:rsidR="00F6261E">
        <w:t xml:space="preserve"> </w:t>
      </w:r>
      <w:r w:rsidRPr="003562D5">
        <w:t>stopniu co najmniej:</w:t>
      </w:r>
    </w:p>
    <w:p w14:paraId="6C1913B1" w14:textId="779CEF7F" w:rsidR="00D91957" w:rsidRPr="003562D5" w:rsidRDefault="00D91957" w:rsidP="00D91957">
      <w:pPr>
        <w:pStyle w:val="ZPKTzmpktartykuempunktem"/>
      </w:pPr>
      <w:r w:rsidRPr="003562D5">
        <w:t>1)</w:t>
      </w:r>
      <w:r w:rsidRPr="003562D5">
        <w:tab/>
        <w:t>młodszego chorążego Straży Granicznej, jeżeli postępowanie ma dotyczyć funkcjonariusza posiadającego stopień</w:t>
      </w:r>
      <w:r w:rsidR="000E7AFF" w:rsidRPr="003562D5">
        <w:t xml:space="preserve"> w</w:t>
      </w:r>
      <w:r w:rsidR="00F6261E">
        <w:t xml:space="preserve"> </w:t>
      </w:r>
      <w:r w:rsidRPr="003562D5">
        <w:t>korpusie szeregowych, podoficerów lub chorążych;</w:t>
      </w:r>
    </w:p>
    <w:p w14:paraId="19154F62" w14:textId="77777777" w:rsidR="00D91957" w:rsidRPr="003562D5" w:rsidRDefault="00D91957" w:rsidP="00D91957">
      <w:pPr>
        <w:pStyle w:val="ZPKTzmpktartykuempunktem"/>
      </w:pPr>
      <w:r w:rsidRPr="003562D5">
        <w:t>2)</w:t>
      </w:r>
      <w:r w:rsidRPr="003562D5">
        <w:tab/>
        <w:t>podporucznika Straży Granicznej, jeżeli postępowanie ma dotyczyć funkcjonariusza posiadającego stopień podporucznika, porucznika oraz kapitana Straży Granicznej;</w:t>
      </w:r>
    </w:p>
    <w:p w14:paraId="61933399" w14:textId="77777777" w:rsidR="00D91957" w:rsidRPr="003562D5" w:rsidRDefault="00D91957" w:rsidP="00D91957">
      <w:pPr>
        <w:pStyle w:val="ZPKTzmpktartykuempunktem"/>
      </w:pPr>
      <w:r w:rsidRPr="003562D5">
        <w:t>3)</w:t>
      </w:r>
      <w:r w:rsidRPr="003562D5">
        <w:tab/>
        <w:t>majora Straży Granicznej, jeżeli postępowanie ma dotyczyć funkcjonariusza posiadającego stopień majora Straży Granicznej lub wyższy.</w:t>
      </w:r>
    </w:p>
    <w:p w14:paraId="672F5BFB" w14:textId="2E5DDBC3" w:rsidR="00D91957" w:rsidRPr="003562D5" w:rsidRDefault="00D91957" w:rsidP="007E5C36">
      <w:pPr>
        <w:pStyle w:val="ZARTzmartartykuempunktem"/>
        <w:keepNext/>
      </w:pPr>
      <w:r w:rsidRPr="003562D5">
        <w:t>Art.</w:t>
      </w:r>
      <w:r w:rsidR="00F6261E">
        <w:t xml:space="preserve"> </w:t>
      </w:r>
      <w:r w:rsidRPr="003562D5">
        <w:t>136b</w:t>
      </w:r>
      <w:r w:rsidR="005B0E4B" w:rsidRPr="003562D5">
        <w:t>h</w:t>
      </w:r>
      <w:r w:rsidRPr="003562D5">
        <w:t>.</w:t>
      </w:r>
      <w:r w:rsidR="00F6261E">
        <w:t xml:space="preserve"> </w:t>
      </w:r>
      <w:r w:rsidRPr="003562D5">
        <w:t>1. Przełożony dyscyplinarny odwołuje rzecznika dyscyplinarnego</w:t>
      </w:r>
      <w:r w:rsidR="000E7AFF" w:rsidRPr="003562D5">
        <w:t xml:space="preserve"> w </w:t>
      </w:r>
      <w:r w:rsidRPr="003562D5">
        <w:t>przypadkach:</w:t>
      </w:r>
    </w:p>
    <w:p w14:paraId="1EE89F80" w14:textId="61C49397" w:rsidR="00D91957" w:rsidRPr="003562D5" w:rsidRDefault="00D91957" w:rsidP="00D91957">
      <w:pPr>
        <w:pStyle w:val="ZPKTzmpktartykuempunktem"/>
      </w:pPr>
      <w:r w:rsidRPr="003562D5">
        <w:t>1)</w:t>
      </w:r>
      <w:r w:rsidRPr="003562D5">
        <w:tab/>
        <w:t>zaistnienia okoliczności, które stanowią podstawę zwolnienia go ze służby</w:t>
      </w:r>
      <w:r w:rsidR="000E7AFF" w:rsidRPr="003562D5">
        <w:t xml:space="preserve"> w</w:t>
      </w:r>
      <w:r w:rsidR="00F6261E">
        <w:t xml:space="preserve"> </w:t>
      </w:r>
      <w:r w:rsidRPr="003562D5">
        <w:t>Straży Granicznej;</w:t>
      </w:r>
    </w:p>
    <w:p w14:paraId="5D3BB9E1" w14:textId="77777777" w:rsidR="00D91957" w:rsidRPr="003562D5" w:rsidRDefault="00D91957" w:rsidP="00D91957">
      <w:pPr>
        <w:pStyle w:val="ZPKTzmpktartykuempunktem"/>
      </w:pPr>
      <w:r w:rsidRPr="003562D5">
        <w:t>2)</w:t>
      </w:r>
      <w:r w:rsidRPr="003562D5">
        <w:tab/>
        <w:t>prawomocnego wymierzenia mu kary dyscyplinarnej;</w:t>
      </w:r>
    </w:p>
    <w:p w14:paraId="5756D869" w14:textId="77777777" w:rsidR="00D91957" w:rsidRPr="003562D5" w:rsidRDefault="00D91957" w:rsidP="00D91957">
      <w:pPr>
        <w:pStyle w:val="ZPKTzmpktartykuempunktem"/>
      </w:pPr>
      <w:r w:rsidRPr="003562D5">
        <w:t>3)</w:t>
      </w:r>
      <w:r w:rsidRPr="003562D5">
        <w:tab/>
        <w:t>przeniesienia go do innej jednostki organizacyjnej Straży Granicznej niepodlegającej bezpośrednio przełożonemu dyscyplinarnemu.</w:t>
      </w:r>
    </w:p>
    <w:p w14:paraId="39B90EA9" w14:textId="77777777" w:rsidR="00D91957" w:rsidRPr="003562D5" w:rsidRDefault="00D91957" w:rsidP="00D91957">
      <w:pPr>
        <w:pStyle w:val="ZUSTzmustartykuempunktem"/>
      </w:pPr>
      <w:r w:rsidRPr="003562D5">
        <w:t>2. Przełożony dyscyplinarny może odwołać rzecznika dyscyplinarnego na jego uzasadniony wniosek.</w:t>
      </w:r>
    </w:p>
    <w:p w14:paraId="0B742D0F" w14:textId="4FB1310C" w:rsidR="00D91957" w:rsidRPr="003562D5" w:rsidRDefault="00D91957" w:rsidP="00D91957">
      <w:pPr>
        <w:pStyle w:val="ZUSTzmustartykuempunktem"/>
      </w:pPr>
      <w:r w:rsidRPr="003562D5">
        <w:t>3.</w:t>
      </w:r>
      <w:r w:rsidR="00F6261E">
        <w:t xml:space="preserve"> </w:t>
      </w:r>
      <w:r w:rsidRPr="003562D5">
        <w:t>Rzecznik dyscyplinarny, za zgodą przełożonego dyscyplinarnego, może skorzystać</w:t>
      </w:r>
      <w:r w:rsidR="000E7AFF" w:rsidRPr="003562D5">
        <w:t xml:space="preserve"> z</w:t>
      </w:r>
      <w:r w:rsidR="00F6261E">
        <w:t xml:space="preserve"> </w:t>
      </w:r>
      <w:r w:rsidRPr="003562D5">
        <w:t>pomocy innego rzecznika dyscyplinarnego przy przeprowadzaniu czynności dowodowych.</w:t>
      </w:r>
    </w:p>
    <w:p w14:paraId="02F14CC1" w14:textId="2901DFC6" w:rsidR="00D91957" w:rsidRPr="003562D5" w:rsidRDefault="00D91957" w:rsidP="007E5C36">
      <w:pPr>
        <w:pStyle w:val="ZARTzmartartykuempunktem"/>
        <w:keepNext/>
      </w:pPr>
      <w:r w:rsidRPr="003562D5">
        <w:t>Art. 136b</w:t>
      </w:r>
      <w:r w:rsidR="005B0E4B" w:rsidRPr="003562D5">
        <w:t>i</w:t>
      </w:r>
      <w:r w:rsidRPr="003562D5">
        <w:t>. 1.</w:t>
      </w:r>
      <w:r w:rsidR="00F6261E">
        <w:t xml:space="preserve"> </w:t>
      </w:r>
      <w:r w:rsidRPr="003562D5">
        <w:t>Przełożony dyscyplinarny lub rzecznik dyscyplinarny podlega wyłączeniu od udziału</w:t>
      </w:r>
      <w:r w:rsidR="000E7AFF" w:rsidRPr="003562D5">
        <w:t xml:space="preserve"> w</w:t>
      </w:r>
      <w:r w:rsidR="00F6261E">
        <w:t xml:space="preserve"> </w:t>
      </w:r>
      <w:r w:rsidRPr="003562D5">
        <w:t>postępowaniu dyscyplinarnym, jeżeli:</w:t>
      </w:r>
    </w:p>
    <w:p w14:paraId="7E1A3358" w14:textId="77777777" w:rsidR="00D91957" w:rsidRPr="003562D5" w:rsidRDefault="00D91957" w:rsidP="00D91957">
      <w:pPr>
        <w:pStyle w:val="ZPKTzmpktartykuempunktem"/>
      </w:pPr>
      <w:r w:rsidRPr="003562D5">
        <w:t>1)</w:t>
      </w:r>
      <w:r w:rsidRPr="003562D5">
        <w:tab/>
        <w:t>sprawa dotyczy go bezpośrednio;</w:t>
      </w:r>
    </w:p>
    <w:p w14:paraId="4E30AFC1" w14:textId="391A9CED" w:rsidR="00D91957" w:rsidRPr="003562D5" w:rsidRDefault="00D91957" w:rsidP="00D91957">
      <w:pPr>
        <w:pStyle w:val="ZPKTzmpktartykuempunktem"/>
      </w:pPr>
      <w:r w:rsidRPr="003562D5">
        <w:t>2)</w:t>
      </w:r>
      <w:r w:rsidRPr="003562D5">
        <w:tab/>
        <w:t>jest małżonkiem obwinionego, jego obrońcy lub pokrzywdzonego albo pozostaje we wspólnym pożyciu</w:t>
      </w:r>
      <w:r w:rsidR="000E7AFF" w:rsidRPr="003562D5">
        <w:t xml:space="preserve"> z</w:t>
      </w:r>
      <w:r w:rsidR="00F6261E">
        <w:t xml:space="preserve"> </w:t>
      </w:r>
      <w:r w:rsidRPr="003562D5">
        <w:t>jedną</w:t>
      </w:r>
      <w:r w:rsidR="000E7AFF" w:rsidRPr="003562D5">
        <w:t xml:space="preserve"> z</w:t>
      </w:r>
      <w:r w:rsidR="00F6261E">
        <w:t xml:space="preserve"> </w:t>
      </w:r>
      <w:r w:rsidRPr="003562D5">
        <w:t>tych osób;</w:t>
      </w:r>
    </w:p>
    <w:p w14:paraId="3CD3688A" w14:textId="7A1BC1A0" w:rsidR="00D91957" w:rsidRPr="003562D5" w:rsidRDefault="00D91957" w:rsidP="00D91957">
      <w:pPr>
        <w:pStyle w:val="ZPKTzmpktartykuempunktem"/>
      </w:pPr>
      <w:r w:rsidRPr="003562D5">
        <w:t>3)</w:t>
      </w:r>
      <w:r w:rsidRPr="003562D5">
        <w:tab/>
        <w:t>jest krewnym lub powinowatym obwinionego lub pokrzywdzonego</w:t>
      </w:r>
      <w:r w:rsidR="000E7AFF" w:rsidRPr="003562D5">
        <w:t xml:space="preserve"> w</w:t>
      </w:r>
      <w:r w:rsidR="00F6261E">
        <w:t xml:space="preserve"> </w:t>
      </w:r>
      <w:r w:rsidRPr="003562D5">
        <w:t>linii prostej,</w:t>
      </w:r>
      <w:r w:rsidR="000E7AFF" w:rsidRPr="003562D5">
        <w:t xml:space="preserve"> a</w:t>
      </w:r>
      <w:r w:rsidR="00F6261E">
        <w:t xml:space="preserve"> </w:t>
      </w:r>
      <w:r w:rsidR="000E7AFF" w:rsidRPr="003562D5">
        <w:t>w</w:t>
      </w:r>
      <w:r w:rsidR="00F6261E">
        <w:t xml:space="preserve"> </w:t>
      </w:r>
      <w:r w:rsidRPr="003562D5">
        <w:t>linii bocznej aż do stopnia między dziećmi rodzeństwa osób wymienionych</w:t>
      </w:r>
      <w:r w:rsidR="00034AED" w:rsidRPr="003562D5">
        <w:t xml:space="preserve"> </w:t>
      </w:r>
      <w:r w:rsidR="00034AED" w:rsidRPr="003562D5">
        <w:lastRenderedPageBreak/>
        <w:t>w</w:t>
      </w:r>
      <w:r w:rsidR="008802C3">
        <w:t> </w:t>
      </w:r>
      <w:r w:rsidR="00034AED" w:rsidRPr="003562D5">
        <w:t>pkt</w:t>
      </w:r>
      <w:r w:rsidR="00F6261E">
        <w:t xml:space="preserve"> </w:t>
      </w:r>
      <w:r w:rsidRPr="003562D5">
        <w:t>2, albo jest związany</w:t>
      </w:r>
      <w:r w:rsidR="000E7AFF" w:rsidRPr="003562D5">
        <w:t xml:space="preserve"> z</w:t>
      </w:r>
      <w:r w:rsidR="00F6261E">
        <w:t xml:space="preserve"> </w:t>
      </w:r>
      <w:r w:rsidRPr="003562D5">
        <w:t>jedną</w:t>
      </w:r>
      <w:r w:rsidR="000E7AFF" w:rsidRPr="003562D5">
        <w:t xml:space="preserve"> z</w:t>
      </w:r>
      <w:r w:rsidR="00F6261E">
        <w:t xml:space="preserve"> </w:t>
      </w:r>
      <w:r w:rsidRPr="003562D5">
        <w:t>tych osób węzłem przysposobienia, opieki lub kurateli;</w:t>
      </w:r>
    </w:p>
    <w:p w14:paraId="155E3F6A" w14:textId="0281F49A" w:rsidR="00D91957" w:rsidRPr="003562D5" w:rsidRDefault="00D91957" w:rsidP="00D91957">
      <w:pPr>
        <w:pStyle w:val="ZPKTzmpktartykuempunktem"/>
      </w:pPr>
      <w:r w:rsidRPr="003562D5">
        <w:t>4)</w:t>
      </w:r>
      <w:r w:rsidRPr="003562D5">
        <w:tab/>
        <w:t>był świadkiem zdarzenia lub</w:t>
      </w:r>
      <w:r w:rsidR="000E7AFF" w:rsidRPr="003562D5">
        <w:t xml:space="preserve"> w</w:t>
      </w:r>
      <w:r w:rsidR="00F6261E">
        <w:t xml:space="preserve"> </w:t>
      </w:r>
      <w:r w:rsidRPr="003562D5">
        <w:t>tej sprawie był przesłuchany</w:t>
      </w:r>
      <w:r w:rsidR="000E7AFF" w:rsidRPr="003562D5">
        <w:t xml:space="preserve"> w</w:t>
      </w:r>
      <w:r w:rsidR="00F6261E">
        <w:t xml:space="preserve"> </w:t>
      </w:r>
      <w:r w:rsidRPr="003562D5">
        <w:t>charakterze świadka;</w:t>
      </w:r>
    </w:p>
    <w:p w14:paraId="5BB391B5" w14:textId="4E9172B0" w:rsidR="00D91957" w:rsidRPr="003562D5" w:rsidRDefault="00D91957" w:rsidP="00D91957">
      <w:pPr>
        <w:pStyle w:val="ZPKTzmpktartykuempunktem"/>
      </w:pPr>
      <w:r w:rsidRPr="003562D5">
        <w:t>5)</w:t>
      </w:r>
      <w:r w:rsidRPr="003562D5">
        <w:tab/>
        <w:t>między nim</w:t>
      </w:r>
      <w:r w:rsidR="000E7AFF" w:rsidRPr="003562D5">
        <w:t xml:space="preserve"> a</w:t>
      </w:r>
      <w:r w:rsidR="00F6261E">
        <w:t xml:space="preserve"> </w:t>
      </w:r>
      <w:r w:rsidRPr="003562D5">
        <w:t>obwinionym lub pokrzywdzonym zachodzi stosunek osobisty mogący wywołać wątpliwości co do bezstronności prowadzącego postępowani</w:t>
      </w:r>
      <w:r w:rsidR="00571074" w:rsidRPr="003562D5">
        <w:t>e</w:t>
      </w:r>
      <w:r w:rsidRPr="003562D5">
        <w:t>;</w:t>
      </w:r>
    </w:p>
    <w:p w14:paraId="12E9C28B" w14:textId="77777777" w:rsidR="00D91957" w:rsidRPr="003562D5" w:rsidRDefault="00D91957" w:rsidP="00D91957">
      <w:pPr>
        <w:pStyle w:val="ZPKTzmpktartykuempunktem"/>
      </w:pPr>
      <w:r w:rsidRPr="003562D5">
        <w:t>6)</w:t>
      </w:r>
      <w:r w:rsidRPr="003562D5">
        <w:tab/>
        <w:t>jest podwładnym obwinionego, jego obrońcy lub pokrzywdzonego.</w:t>
      </w:r>
    </w:p>
    <w:p w14:paraId="2CD916A7" w14:textId="4C280D18" w:rsidR="00D91957" w:rsidRPr="003562D5" w:rsidRDefault="00D91957" w:rsidP="00D91957">
      <w:pPr>
        <w:pStyle w:val="ZUSTzmustartykuempunktem"/>
      </w:pPr>
      <w:r w:rsidRPr="003562D5">
        <w:t>2.</w:t>
      </w:r>
      <w:r w:rsidR="00F6261E">
        <w:t xml:space="preserve"> </w:t>
      </w:r>
      <w:r w:rsidRPr="003562D5">
        <w:t>Przełożonego dyscyplinarnego</w:t>
      </w:r>
      <w:r w:rsidR="000E7AFF" w:rsidRPr="003562D5">
        <w:t xml:space="preserve"> i</w:t>
      </w:r>
      <w:r w:rsidR="00F6261E">
        <w:t xml:space="preserve"> </w:t>
      </w:r>
      <w:r w:rsidRPr="003562D5">
        <w:t>rzecznika dyscyplinarnego można wyłączyć od udziału</w:t>
      </w:r>
      <w:r w:rsidR="000E7AFF" w:rsidRPr="003562D5">
        <w:t xml:space="preserve"> w</w:t>
      </w:r>
      <w:r w:rsidR="00F6261E">
        <w:t xml:space="preserve"> </w:t>
      </w:r>
      <w:r w:rsidRPr="003562D5">
        <w:t>postępowaniu dyscyplinarnym także</w:t>
      </w:r>
      <w:r w:rsidR="000E7AFF" w:rsidRPr="003562D5">
        <w:t xml:space="preserve"> z</w:t>
      </w:r>
      <w:r w:rsidR="00F6261E">
        <w:t xml:space="preserve"> </w:t>
      </w:r>
      <w:r w:rsidRPr="003562D5">
        <w:t>innych uzasadnionych przyczyn.</w:t>
      </w:r>
    </w:p>
    <w:p w14:paraId="1F46DB70" w14:textId="37A0C1FE" w:rsidR="00D91957" w:rsidRPr="003562D5" w:rsidRDefault="00D91957" w:rsidP="00D91957">
      <w:pPr>
        <w:pStyle w:val="ZUSTzmustartykuempunktem"/>
      </w:pPr>
      <w:r w:rsidRPr="003562D5">
        <w:t>3.</w:t>
      </w:r>
      <w:r w:rsidR="00F6261E">
        <w:t xml:space="preserve"> </w:t>
      </w:r>
      <w:r w:rsidRPr="003562D5">
        <w:t>Przełożony dyscyplinarny</w:t>
      </w:r>
      <w:r w:rsidR="000E7AFF" w:rsidRPr="003562D5">
        <w:t xml:space="preserve"> i</w:t>
      </w:r>
      <w:r w:rsidR="00F6261E">
        <w:t xml:space="preserve"> </w:t>
      </w:r>
      <w:r w:rsidRPr="003562D5">
        <w:t>rzecznik dyscyplinarny bada</w:t>
      </w:r>
      <w:r w:rsidR="000E7AFF" w:rsidRPr="003562D5">
        <w:t xml:space="preserve"> z</w:t>
      </w:r>
      <w:r w:rsidR="00F6261E">
        <w:t xml:space="preserve"> </w:t>
      </w:r>
      <w:r w:rsidRPr="003562D5">
        <w:t>urzędu, czy nie zachodzą okoliczności uzasadniające jego wyłączenie</w:t>
      </w:r>
      <w:r w:rsidR="000E7AFF" w:rsidRPr="003562D5">
        <w:t xml:space="preserve"> z</w:t>
      </w:r>
      <w:r w:rsidR="00F6261E">
        <w:t xml:space="preserve"> </w:t>
      </w:r>
      <w:r w:rsidRPr="003562D5">
        <w:t>udziału</w:t>
      </w:r>
      <w:r w:rsidR="000E7AFF" w:rsidRPr="003562D5">
        <w:t xml:space="preserve"> w</w:t>
      </w:r>
      <w:r w:rsidR="00F6261E">
        <w:t xml:space="preserve"> </w:t>
      </w:r>
      <w:r w:rsidRPr="003562D5">
        <w:t>postępowaniu dyscyplinarnym.</w:t>
      </w:r>
    </w:p>
    <w:p w14:paraId="7C5D1833" w14:textId="66AA4D93" w:rsidR="00D91957" w:rsidRPr="003562D5" w:rsidRDefault="00D91957" w:rsidP="00D91957">
      <w:pPr>
        <w:pStyle w:val="ZUSTzmustartykuempunktem"/>
      </w:pPr>
      <w:r w:rsidRPr="003562D5">
        <w:t>4.</w:t>
      </w:r>
      <w:r w:rsidR="00F6261E">
        <w:t xml:space="preserve"> </w:t>
      </w:r>
      <w:r w:rsidRPr="003562D5">
        <w:t>Wyłączenie rzecznika dyscyplinarnego lub przełożonego dyscyplinarnego od udziału</w:t>
      </w:r>
      <w:r w:rsidR="000E7AFF" w:rsidRPr="003562D5">
        <w:t xml:space="preserve"> w</w:t>
      </w:r>
      <w:r w:rsidR="00F6261E">
        <w:t xml:space="preserve"> </w:t>
      </w:r>
      <w:r w:rsidRPr="003562D5">
        <w:t>postępowaniu dyscyplinarnym może nastąpić również na wniosek obwinionego lub jego obrońcy, jeżeli został ustanowiony.</w:t>
      </w:r>
    </w:p>
    <w:p w14:paraId="1A76456E" w14:textId="1ABE5862" w:rsidR="00D91957" w:rsidRPr="003562D5" w:rsidRDefault="00D91957" w:rsidP="00D91957">
      <w:pPr>
        <w:pStyle w:val="ZUSTzmustartykuempunktem"/>
      </w:pPr>
      <w:r w:rsidRPr="003562D5">
        <w:t>5.</w:t>
      </w:r>
      <w:r w:rsidR="00F6261E">
        <w:t xml:space="preserve"> </w:t>
      </w:r>
      <w:r w:rsidR="000E7AFF" w:rsidRPr="003562D5">
        <w:t>O</w:t>
      </w:r>
      <w:r w:rsidR="00F6261E">
        <w:t xml:space="preserve"> </w:t>
      </w:r>
      <w:r w:rsidRPr="003562D5">
        <w:t>zaistnieniu okoliczności,</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1 i</w:t>
      </w:r>
      <w:r w:rsidR="00F6261E">
        <w:t xml:space="preserve"> </w:t>
      </w:r>
      <w:r w:rsidRPr="003562D5">
        <w:t>2, przełożony dyscyplinarny,</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135</w:t>
      </w:r>
      <w:r w:rsidR="005A0C46" w:rsidRPr="003562D5">
        <w:t>d</w:t>
      </w:r>
      <w:r w:rsidR="00034AED" w:rsidRPr="003562D5">
        <w:t xml:space="preserve"> ust.</w:t>
      </w:r>
      <w:r w:rsidR="00F6261E">
        <w:t xml:space="preserve"> </w:t>
      </w:r>
      <w:r w:rsidR="00034AED" w:rsidRPr="003562D5">
        <w:t>1 pkt</w:t>
      </w:r>
      <w:r w:rsidR="00F6261E">
        <w:t xml:space="preserve"> </w:t>
      </w:r>
      <w:r w:rsidRPr="003562D5">
        <w:t>3–7,</w:t>
      </w:r>
      <w:r w:rsidR="000E7AFF" w:rsidRPr="003562D5">
        <w:t xml:space="preserve"> i</w:t>
      </w:r>
      <w:r w:rsidR="00F6261E">
        <w:t xml:space="preserve"> </w:t>
      </w:r>
      <w:r w:rsidRPr="003562D5">
        <w:t xml:space="preserve">rzecznik dyscyplinarny zawiadamiają niezwłocznie pisemnie odpowiednio Komendanta Głównego Straży Granicznej </w:t>
      </w:r>
      <w:r w:rsidR="00571074" w:rsidRPr="003562D5">
        <w:t>albo</w:t>
      </w:r>
      <w:r w:rsidRPr="003562D5">
        <w:t xml:space="preserve"> przełożonego dyscyplinarnego.</w:t>
      </w:r>
    </w:p>
    <w:p w14:paraId="46524BD3" w14:textId="2FA60EE9" w:rsidR="00D91957" w:rsidRPr="003562D5" w:rsidRDefault="00D91957" w:rsidP="00D91957">
      <w:pPr>
        <w:pStyle w:val="ZUSTzmustartykuempunktem"/>
      </w:pPr>
      <w:r w:rsidRPr="003562D5">
        <w:t>6.</w:t>
      </w:r>
      <w:r w:rsidR="00F6261E">
        <w:t xml:space="preserve"> </w:t>
      </w:r>
      <w:r w:rsidR="000E7AFF" w:rsidRPr="003562D5">
        <w:t>O</w:t>
      </w:r>
      <w:r w:rsidR="00F6261E">
        <w:t xml:space="preserve"> </w:t>
      </w:r>
      <w:r w:rsidRPr="003562D5">
        <w:t>wyłączeniu albo odmowie wyłączenia rzecznika dyscyplinarnego rozstrzyga przełożony dyscyplinarny</w:t>
      </w:r>
      <w:r w:rsidR="000E7AFF" w:rsidRPr="003562D5">
        <w:t xml:space="preserve"> w</w:t>
      </w:r>
      <w:r w:rsidR="00F6261E">
        <w:t xml:space="preserve"> </w:t>
      </w:r>
      <w:r w:rsidRPr="003562D5">
        <w:t>drodze postanowienia. Do czasu wydania postanowienia rzecznik dyscyplinarny podejmuje czynności niecierpiące zwłoki.</w:t>
      </w:r>
    </w:p>
    <w:p w14:paraId="5E33C6B3" w14:textId="619862E0" w:rsidR="00D91957" w:rsidRPr="003562D5" w:rsidRDefault="00D91957" w:rsidP="00D91957">
      <w:pPr>
        <w:pStyle w:val="ZUSTzmustartykuempunktem"/>
      </w:pPr>
      <w:r w:rsidRPr="003562D5">
        <w:t>7. Komendant Główny Straży Granicznej wydaje postanowienie</w:t>
      </w:r>
      <w:r w:rsidR="000E7AFF" w:rsidRPr="003562D5">
        <w:t xml:space="preserve"> o</w:t>
      </w:r>
      <w:r w:rsidR="00F6261E">
        <w:t xml:space="preserve"> </w:t>
      </w:r>
      <w:r w:rsidRPr="003562D5">
        <w:t>wyłączeniu albo odmowie wyłączenia</w:t>
      </w:r>
      <w:r w:rsidR="00F6261E">
        <w:t xml:space="preserve"> </w:t>
      </w:r>
      <w:r w:rsidRPr="003562D5">
        <w:t>przełożonego dyscyplinarnego,</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135</w:t>
      </w:r>
      <w:r w:rsidR="005A0C46" w:rsidRPr="003562D5">
        <w:t>d</w:t>
      </w:r>
      <w:r w:rsidR="00034AED" w:rsidRPr="003562D5">
        <w:t xml:space="preserve"> ust.</w:t>
      </w:r>
      <w:r w:rsidR="00F6261E">
        <w:t xml:space="preserve"> </w:t>
      </w:r>
      <w:r w:rsidR="00034AED" w:rsidRPr="003562D5">
        <w:t>1 pkt</w:t>
      </w:r>
      <w:r w:rsidR="00F6261E">
        <w:t xml:space="preserve"> </w:t>
      </w:r>
      <w:r w:rsidRPr="003562D5">
        <w:t>2–7.</w:t>
      </w:r>
      <w:r w:rsidR="00614031" w:rsidRPr="003562D5">
        <w:t xml:space="preserve"> Do czasu wydania postanowienia przełożony dyscyplinarny </w:t>
      </w:r>
      <w:r w:rsidR="00A33B2C" w:rsidRPr="003562D5">
        <w:t>podejmuje</w:t>
      </w:r>
      <w:r w:rsidR="00614031" w:rsidRPr="003562D5">
        <w:t xml:space="preserve"> czynności niecierpiące zwłoki. </w:t>
      </w:r>
    </w:p>
    <w:p w14:paraId="035AB432" w14:textId="53A7BB67" w:rsidR="00D91957" w:rsidRPr="003562D5" w:rsidRDefault="00D91957" w:rsidP="00D91957">
      <w:pPr>
        <w:pStyle w:val="ZARTzmartartykuempunktem"/>
      </w:pPr>
      <w:r w:rsidRPr="003562D5">
        <w:t>Art.</w:t>
      </w:r>
      <w:r w:rsidR="00F6261E">
        <w:t xml:space="preserve"> </w:t>
      </w:r>
      <w:r w:rsidRPr="003562D5">
        <w:t>136b</w:t>
      </w:r>
      <w:r w:rsidR="005B0E4B" w:rsidRPr="003562D5">
        <w:t>j</w:t>
      </w:r>
      <w:r w:rsidRPr="003562D5">
        <w:t>. 1.</w:t>
      </w:r>
      <w:r w:rsidR="000E7AFF" w:rsidRPr="003562D5">
        <w:t xml:space="preserve"> W</w:t>
      </w:r>
      <w:r w:rsidR="00F6261E">
        <w:t xml:space="preserve"> </w:t>
      </w:r>
      <w:r w:rsidRPr="003562D5">
        <w:t>przypadku wyłączenia przełożonego dyscyplinarnego od udziału</w:t>
      </w:r>
      <w:r w:rsidR="000E7AFF" w:rsidRPr="003562D5">
        <w:t xml:space="preserve"> w </w:t>
      </w:r>
      <w:r w:rsidRPr="003562D5">
        <w:t>postępowaniu dyscyplinarnym, postępowanie dyscyplinarne przejmuje Komendant Główny Straży Granicznej albo wyznacza przełożonego dyscyplinarnego</w:t>
      </w:r>
      <w:r w:rsidR="000E7AFF" w:rsidRPr="003562D5">
        <w:t xml:space="preserve"> z</w:t>
      </w:r>
      <w:r w:rsidR="00F6261E">
        <w:t xml:space="preserve"> </w:t>
      </w:r>
      <w:r w:rsidRPr="003562D5">
        <w:t>równorzędnej jednostki organizacyjnej Straży Granicznej.</w:t>
      </w:r>
    </w:p>
    <w:p w14:paraId="49BF9C9C" w14:textId="2E8CBDD1" w:rsidR="00D91957" w:rsidRPr="003562D5" w:rsidRDefault="00D91957" w:rsidP="00D91957">
      <w:pPr>
        <w:pStyle w:val="ZUSTzmustartykuempunktem"/>
      </w:pPr>
      <w:r w:rsidRPr="003562D5">
        <w:t>2. W</w:t>
      </w:r>
      <w:r w:rsidR="00F6261E">
        <w:t xml:space="preserve"> </w:t>
      </w:r>
      <w:r w:rsidRPr="003562D5">
        <w:t>przypadku wyłączenia Komendanta Głównego Straży Granicznej od udziału w postępowaniu dyscyplinarnym, postępowanie dyscyplinarne przejmuje jeden</w:t>
      </w:r>
      <w:r w:rsidR="000E7AFF" w:rsidRPr="003562D5">
        <w:t xml:space="preserve"> z</w:t>
      </w:r>
      <w:r w:rsidR="00F6261E">
        <w:t xml:space="preserve"> </w:t>
      </w:r>
      <w:r w:rsidRPr="003562D5">
        <w:t>jego zastępców.</w:t>
      </w:r>
    </w:p>
    <w:p w14:paraId="56E7DA39" w14:textId="7C45BB8A" w:rsidR="00B45145" w:rsidRPr="003562D5" w:rsidRDefault="00B45145" w:rsidP="00D91957">
      <w:pPr>
        <w:pStyle w:val="ZUSTzmustartykuempunktem"/>
      </w:pPr>
      <w:r w:rsidRPr="003562D5">
        <w:lastRenderedPageBreak/>
        <w:t>3.</w:t>
      </w:r>
      <w:r w:rsidR="00034AED" w:rsidRPr="003562D5">
        <w:t xml:space="preserve"> W</w:t>
      </w:r>
      <w:r w:rsidR="00F6261E">
        <w:t xml:space="preserve"> </w:t>
      </w:r>
      <w:r w:rsidRPr="003562D5">
        <w:t>przypadku wyłączenia rzecznika dyscyplinarnego od udziału</w:t>
      </w:r>
      <w:r w:rsidR="00034AED" w:rsidRPr="003562D5">
        <w:t xml:space="preserve"> w</w:t>
      </w:r>
      <w:r w:rsidR="00F6261E">
        <w:t xml:space="preserve"> </w:t>
      </w:r>
      <w:r w:rsidRPr="003562D5">
        <w:t xml:space="preserve">postępowaniu dyscyplinarnym, postępowanie dyscyplinarne przejmuje do prowadzenia inny wyznaczony rzecznik dyscyplinarny. </w:t>
      </w:r>
    </w:p>
    <w:p w14:paraId="17AB9679" w14:textId="15E013CF" w:rsidR="00D91957" w:rsidRPr="003562D5" w:rsidRDefault="00D91957" w:rsidP="00D91957">
      <w:pPr>
        <w:pStyle w:val="ZARTzmartartykuempunktem"/>
      </w:pPr>
      <w:r w:rsidRPr="003562D5">
        <w:t>Art.</w:t>
      </w:r>
      <w:r w:rsidR="00F6261E">
        <w:t xml:space="preserve"> </w:t>
      </w:r>
      <w:r w:rsidRPr="003562D5">
        <w:t>136b</w:t>
      </w:r>
      <w:r w:rsidR="005B0E4B" w:rsidRPr="003562D5">
        <w:t>k</w:t>
      </w:r>
      <w:r w:rsidRPr="003562D5">
        <w:t>. 1. Wszczęcie postępowania dyscyplinarnego następuje</w:t>
      </w:r>
      <w:r w:rsidR="000E7AFF" w:rsidRPr="003562D5">
        <w:t xml:space="preserve"> w</w:t>
      </w:r>
      <w:r w:rsidR="00F6261E">
        <w:t xml:space="preserve"> </w:t>
      </w:r>
      <w:r w:rsidR="00E93730" w:rsidRPr="003562D5">
        <w:t>drodze</w:t>
      </w:r>
      <w:r w:rsidRPr="003562D5">
        <w:t xml:space="preserve"> postanowienia, którego odpis niezwłocznie doręcza się obwinionemu. Zawiadomienie o wszczęciu postępowania dyscyplinarnego doręcza się także sądowi, prokuratorowi oraz organowi, instytucji lub pokrzywdzonemu, jeżeli postępowanie dyscyplinarne zostało wszczęte na ich wniosek.</w:t>
      </w:r>
    </w:p>
    <w:p w14:paraId="2CB86AA9" w14:textId="7AC1131F" w:rsidR="00D91957" w:rsidRPr="003562D5" w:rsidRDefault="00D91957" w:rsidP="007E5C36">
      <w:pPr>
        <w:pStyle w:val="ZUSTzmustartykuempunktem"/>
        <w:keepNext/>
      </w:pPr>
      <w:r w:rsidRPr="003562D5">
        <w:t>2.</w:t>
      </w:r>
      <w:r w:rsidR="00F6261E">
        <w:t xml:space="preserve"> </w:t>
      </w:r>
      <w:r w:rsidRPr="003562D5">
        <w:t>Postanowienie</w:t>
      </w:r>
      <w:r w:rsidR="00E93730" w:rsidRPr="003562D5">
        <w:t xml:space="preserve"> </w:t>
      </w:r>
      <w:r w:rsidRPr="003562D5">
        <w:t>zawiera:</w:t>
      </w:r>
    </w:p>
    <w:p w14:paraId="39E0B2E8" w14:textId="5C078D36" w:rsidR="00D91957" w:rsidRPr="003562D5" w:rsidRDefault="00D91957" w:rsidP="00D91957">
      <w:pPr>
        <w:pStyle w:val="ZPKTzmpktartykuempunktem"/>
      </w:pPr>
      <w:r w:rsidRPr="003562D5">
        <w:t>1)</w:t>
      </w:r>
      <w:r w:rsidRPr="003562D5">
        <w:tab/>
        <w:t>stopień, imię, nazwisko</w:t>
      </w:r>
      <w:r w:rsidR="000E7AFF" w:rsidRPr="003562D5">
        <w:t xml:space="preserve"> i</w:t>
      </w:r>
      <w:r w:rsidR="00F6261E">
        <w:t xml:space="preserve"> </w:t>
      </w:r>
      <w:r w:rsidRPr="003562D5">
        <w:t>stanowisko służbowe przełożonego dyscyplinarnego;</w:t>
      </w:r>
    </w:p>
    <w:p w14:paraId="7C3C3C21" w14:textId="28C141B0" w:rsidR="00D91957" w:rsidRPr="003562D5" w:rsidRDefault="00D91957" w:rsidP="00D91957">
      <w:pPr>
        <w:pStyle w:val="ZPKTzmpktartykuempunktem"/>
      </w:pPr>
      <w:r w:rsidRPr="003562D5">
        <w:t>2)</w:t>
      </w:r>
      <w:r w:rsidRPr="003562D5">
        <w:tab/>
        <w:t>datę</w:t>
      </w:r>
      <w:r w:rsidR="000E7AFF" w:rsidRPr="003562D5">
        <w:t xml:space="preserve"> i</w:t>
      </w:r>
      <w:r w:rsidR="00F6261E">
        <w:t xml:space="preserve"> </w:t>
      </w:r>
      <w:r w:rsidRPr="003562D5">
        <w:t>miejsce wydania;</w:t>
      </w:r>
    </w:p>
    <w:p w14:paraId="2DDBB3A1" w14:textId="1901B416" w:rsidR="00D91957" w:rsidRPr="003562D5" w:rsidRDefault="00D91957" w:rsidP="00D91957">
      <w:pPr>
        <w:pStyle w:val="ZPKTzmpktartykuempunktem"/>
      </w:pPr>
      <w:r w:rsidRPr="003562D5">
        <w:t>3)</w:t>
      </w:r>
      <w:r w:rsidRPr="003562D5">
        <w:tab/>
        <w:t>stopień, imię, nazwisko</w:t>
      </w:r>
      <w:r w:rsidR="000E7AFF" w:rsidRPr="003562D5">
        <w:t xml:space="preserve"> i</w:t>
      </w:r>
      <w:r w:rsidR="00F6261E">
        <w:t xml:space="preserve"> </w:t>
      </w:r>
      <w:r w:rsidRPr="003562D5">
        <w:t>stanowisko służbowe obwinionego;</w:t>
      </w:r>
    </w:p>
    <w:p w14:paraId="6086E1DB" w14:textId="77777777" w:rsidR="00D91957" w:rsidRPr="003562D5" w:rsidRDefault="00D91957" w:rsidP="00D91957">
      <w:pPr>
        <w:pStyle w:val="ZPKTzmpktartykuempunktem"/>
      </w:pPr>
      <w:r w:rsidRPr="003562D5">
        <w:t>4)</w:t>
      </w:r>
      <w:r w:rsidRPr="003562D5">
        <w:tab/>
        <w:t>podstawę prawną;</w:t>
      </w:r>
    </w:p>
    <w:p w14:paraId="31937B81" w14:textId="77777777" w:rsidR="00D91957" w:rsidRPr="003562D5" w:rsidRDefault="00D91957" w:rsidP="00D91957">
      <w:pPr>
        <w:pStyle w:val="ZPKTzmpktartykuempunktem"/>
      </w:pPr>
      <w:r w:rsidRPr="003562D5">
        <w:t>5)</w:t>
      </w:r>
      <w:r w:rsidRPr="003562D5">
        <w:tab/>
        <w:t xml:space="preserve">datę otrzymania przez przełożonego dyscyplinarnego informacji uzasadniającej podejrzenie popełnienia przez funkcjonariusza </w:t>
      </w:r>
      <w:r w:rsidR="0003337A" w:rsidRPr="003562D5">
        <w:t xml:space="preserve">zarzucanego </w:t>
      </w:r>
      <w:r w:rsidRPr="003562D5">
        <w:t>czynu;</w:t>
      </w:r>
    </w:p>
    <w:p w14:paraId="01F5E1C1" w14:textId="58563324" w:rsidR="00D91957" w:rsidRPr="003562D5" w:rsidRDefault="00D91957" w:rsidP="00D91957">
      <w:pPr>
        <w:pStyle w:val="ZPKTzmpktartykuempunktem"/>
      </w:pPr>
      <w:r w:rsidRPr="003562D5">
        <w:t>6)</w:t>
      </w:r>
      <w:r w:rsidRPr="003562D5">
        <w:tab/>
        <w:t>określenie czynu zarzucanego obwinionemu, wraz</w:t>
      </w:r>
      <w:r w:rsidR="000E7AFF" w:rsidRPr="003562D5">
        <w:t xml:space="preserve"> z</w:t>
      </w:r>
      <w:r w:rsidR="00F6261E">
        <w:t xml:space="preserve"> </w:t>
      </w:r>
      <w:r w:rsidRPr="003562D5">
        <w:t>jego kwalifikacją prawną;</w:t>
      </w:r>
    </w:p>
    <w:p w14:paraId="50E24D14" w14:textId="77777777" w:rsidR="00E72302" w:rsidRPr="003562D5" w:rsidRDefault="00D91957" w:rsidP="00D91957">
      <w:pPr>
        <w:pStyle w:val="ZPKTzmpktartykuempunktem"/>
      </w:pPr>
      <w:r w:rsidRPr="003562D5">
        <w:t>7)</w:t>
      </w:r>
      <w:r w:rsidRPr="003562D5">
        <w:tab/>
      </w:r>
      <w:r w:rsidR="00BA213B" w:rsidRPr="003562D5">
        <w:t>uzasadnienie faktyczne czynu zarzucanego obwinionemu;</w:t>
      </w:r>
    </w:p>
    <w:p w14:paraId="14B3D94E" w14:textId="31EF3ED4" w:rsidR="00D91957" w:rsidRPr="003562D5" w:rsidRDefault="00BA213B" w:rsidP="00D91957">
      <w:pPr>
        <w:pStyle w:val="ZPKTzmpktartykuempunktem"/>
      </w:pPr>
      <w:r w:rsidRPr="003562D5">
        <w:t>8)</w:t>
      </w:r>
      <w:r w:rsidRPr="003562D5">
        <w:tab/>
      </w:r>
      <w:r w:rsidR="00D91957" w:rsidRPr="003562D5">
        <w:t>wyznaczenie rzecznika dyscyplinarnego do prowadzenia postępowania dyscyplinarnego</w:t>
      </w:r>
      <w:r w:rsidR="000E7AFF" w:rsidRPr="003562D5">
        <w:t xml:space="preserve"> z</w:t>
      </w:r>
      <w:r w:rsidR="00F6261E">
        <w:t xml:space="preserve"> </w:t>
      </w:r>
      <w:r w:rsidR="00D91957" w:rsidRPr="003562D5">
        <w:t>podaniem stopnia, imienia, nazwiska</w:t>
      </w:r>
      <w:r w:rsidR="000E7AFF" w:rsidRPr="003562D5">
        <w:t xml:space="preserve"> i</w:t>
      </w:r>
      <w:r w:rsidR="00F6261E">
        <w:t xml:space="preserve"> </w:t>
      </w:r>
      <w:r w:rsidR="00D91957" w:rsidRPr="003562D5">
        <w:t>stanowiska służbowego;</w:t>
      </w:r>
    </w:p>
    <w:p w14:paraId="52A43211" w14:textId="24B2B9CB" w:rsidR="006D7A80" w:rsidRPr="003562D5" w:rsidRDefault="00BA213B" w:rsidP="00D91957">
      <w:pPr>
        <w:pStyle w:val="ZPKTzmpktartykuempunktem"/>
      </w:pPr>
      <w:r w:rsidRPr="003562D5">
        <w:t>9</w:t>
      </w:r>
      <w:r w:rsidR="00D91957" w:rsidRPr="003562D5">
        <w:t>)</w:t>
      </w:r>
      <w:r w:rsidR="00D91957" w:rsidRPr="003562D5">
        <w:tab/>
        <w:t>podpis przełożonego dyscyplinarnego i</w:t>
      </w:r>
      <w:r w:rsidR="00F6261E">
        <w:t xml:space="preserve"> </w:t>
      </w:r>
      <w:r w:rsidR="00D91957" w:rsidRPr="003562D5">
        <w:t>urzędową</w:t>
      </w:r>
      <w:r w:rsidR="00F6261E">
        <w:t xml:space="preserve"> </w:t>
      </w:r>
      <w:r w:rsidR="00D91957" w:rsidRPr="003562D5">
        <w:t>pieczęć jednostki organizacyjnej Straży Granicznej</w:t>
      </w:r>
      <w:r w:rsidR="00F6261E">
        <w:t xml:space="preserve"> </w:t>
      </w:r>
      <w:r w:rsidR="00D91957" w:rsidRPr="003562D5">
        <w:t>albo urzędową pieczęć ministra właściwego do spraw wewnętrznych</w:t>
      </w:r>
      <w:r w:rsidR="006D7A80" w:rsidRPr="003562D5">
        <w:t>;</w:t>
      </w:r>
    </w:p>
    <w:p w14:paraId="0021A0E1" w14:textId="7F7FFAFB" w:rsidR="00D91957" w:rsidRPr="003562D5" w:rsidRDefault="006D7A80" w:rsidP="00D91957">
      <w:pPr>
        <w:pStyle w:val="ZPKTzmpktartykuempunktem"/>
      </w:pPr>
      <w:r w:rsidRPr="003562D5">
        <w:t>10)</w:t>
      </w:r>
      <w:r w:rsidR="0047661F" w:rsidRPr="003562D5">
        <w:tab/>
      </w:r>
      <w:r w:rsidRPr="003562D5">
        <w:t>pouczenie</w:t>
      </w:r>
      <w:r w:rsidR="00034AED" w:rsidRPr="003562D5">
        <w:t xml:space="preserve"> o</w:t>
      </w:r>
      <w:r w:rsidR="00F6261E">
        <w:t xml:space="preserve"> </w:t>
      </w:r>
      <w:r w:rsidRPr="003562D5">
        <w:t>uprawnieniach przysługujących obwinionemu</w:t>
      </w:r>
      <w:r w:rsidR="00034AED" w:rsidRPr="003562D5">
        <w:t xml:space="preserve"> w</w:t>
      </w:r>
      <w:r w:rsidR="00F6261E">
        <w:t xml:space="preserve"> </w:t>
      </w:r>
      <w:r w:rsidRPr="003562D5">
        <w:t>toku postępowania dyscyplinarnego</w:t>
      </w:r>
      <w:r w:rsidR="00D91957" w:rsidRPr="003562D5">
        <w:t>.</w:t>
      </w:r>
    </w:p>
    <w:p w14:paraId="25257E07" w14:textId="7711D504" w:rsidR="00D91957" w:rsidRPr="003562D5" w:rsidRDefault="00D91957" w:rsidP="00D91957">
      <w:pPr>
        <w:pStyle w:val="ZUSTzmustartykuempunktem"/>
      </w:pPr>
      <w:r w:rsidRPr="003562D5">
        <w:t>3.</w:t>
      </w:r>
      <w:r w:rsidR="00F6261E">
        <w:t xml:space="preserve"> </w:t>
      </w:r>
      <w:r w:rsidRPr="003562D5">
        <w:t>Jeżeli</w:t>
      </w:r>
      <w:r w:rsidR="000E7AFF" w:rsidRPr="003562D5">
        <w:t xml:space="preserve"> w</w:t>
      </w:r>
      <w:r w:rsidR="00F6261E">
        <w:t xml:space="preserve"> </w:t>
      </w:r>
      <w:r w:rsidRPr="003562D5">
        <w:t>toku postępowania dyscyplinarnego okaże się, że obwinionemu należy zarzucić ponadto czyn nieobjęty postanowieniem</w:t>
      </w:r>
      <w:r w:rsidR="000E7AFF" w:rsidRPr="003562D5">
        <w:t xml:space="preserve"> o</w:t>
      </w:r>
      <w:r w:rsidR="00F6261E">
        <w:t xml:space="preserve"> </w:t>
      </w:r>
      <w:r w:rsidRPr="003562D5">
        <w:t>wszczęciu postępowania dyscyplinarnego albo czyn</w:t>
      </w:r>
      <w:r w:rsidR="000E7AFF" w:rsidRPr="003562D5">
        <w:t xml:space="preserve"> w</w:t>
      </w:r>
      <w:r w:rsidR="00F6261E">
        <w:t xml:space="preserve"> </w:t>
      </w:r>
      <w:r w:rsidRPr="003562D5">
        <w:t>zmienionej</w:t>
      </w:r>
      <w:r w:rsidR="000E7AFF" w:rsidRPr="003562D5">
        <w:t xml:space="preserve"> w</w:t>
      </w:r>
      <w:r w:rsidR="00F6261E">
        <w:t xml:space="preserve"> </w:t>
      </w:r>
      <w:r w:rsidRPr="003562D5">
        <w:t>istotny sposób postaci, wydaje się postanowienie</w:t>
      </w:r>
      <w:r w:rsidR="000E7AFF" w:rsidRPr="003562D5">
        <w:t xml:space="preserve"> o</w:t>
      </w:r>
      <w:r w:rsidR="00F6261E">
        <w:t xml:space="preserve"> </w:t>
      </w:r>
      <w:r w:rsidRPr="003562D5">
        <w:t>zmianie lub uzupełnieniu zarzutów. Przepisy</w:t>
      </w:r>
      <w:r w:rsidR="00034AED" w:rsidRPr="003562D5">
        <w:t xml:space="preserve"> ust.</w:t>
      </w:r>
      <w:r w:rsidR="00F6261E">
        <w:t xml:space="preserve"> </w:t>
      </w:r>
      <w:r w:rsidR="00034AED" w:rsidRPr="003562D5">
        <w:t>1 i</w:t>
      </w:r>
      <w:r w:rsidR="00F6261E">
        <w:t xml:space="preserve"> </w:t>
      </w:r>
      <w:r w:rsidR="000E7AFF" w:rsidRPr="003562D5">
        <w:t>2</w:t>
      </w:r>
      <w:r w:rsidR="00F6261E">
        <w:t xml:space="preserve"> </w:t>
      </w:r>
      <w:r w:rsidRPr="003562D5">
        <w:t>stosuje się odpowiednio.</w:t>
      </w:r>
    </w:p>
    <w:p w14:paraId="2A60A56B" w14:textId="155F479F" w:rsidR="00D91957" w:rsidRPr="003562D5" w:rsidRDefault="00D91957" w:rsidP="00D91957">
      <w:pPr>
        <w:pStyle w:val="ZUSTzmustartykuempunktem"/>
      </w:pPr>
      <w:r w:rsidRPr="003562D5">
        <w:t>4.</w:t>
      </w:r>
      <w:r w:rsidR="000E7AFF" w:rsidRPr="003562D5">
        <w:t xml:space="preserve"> W</w:t>
      </w:r>
      <w:r w:rsidR="00F6261E">
        <w:t xml:space="preserve"> </w:t>
      </w:r>
      <w:r w:rsidRPr="003562D5">
        <w:t>przypadku uchylenia</w:t>
      </w:r>
      <w:r w:rsidR="000E7AFF" w:rsidRPr="003562D5">
        <w:t xml:space="preserve"> w</w:t>
      </w:r>
      <w:r w:rsidR="00F6261E">
        <w:t xml:space="preserve"> </w:t>
      </w:r>
      <w:r w:rsidRPr="003562D5">
        <w:t>postępowaniu odwoławczym orzeczenia,</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136be</w:t>
      </w:r>
      <w:r w:rsidR="00034AED" w:rsidRPr="003562D5">
        <w:t xml:space="preserve"> ust.</w:t>
      </w:r>
      <w:r w:rsidR="00F6261E">
        <w:t xml:space="preserve"> </w:t>
      </w:r>
      <w:r w:rsidRPr="003562D5">
        <w:t>1,</w:t>
      </w:r>
      <w:r w:rsidR="000E7AFF" w:rsidRPr="003562D5">
        <w:t xml:space="preserve"> i</w:t>
      </w:r>
      <w:r w:rsidR="00F6261E">
        <w:t xml:space="preserve"> </w:t>
      </w:r>
      <w:r w:rsidRPr="003562D5">
        <w:t>przekazania sprawy do ponownego rozpatrzenia, za dzień wszczęcia postępowania dyscyplinarnego przyjmuje się dzień wydania orzeczenia, o którym mowa</w:t>
      </w:r>
      <w:r w:rsidR="00034AED" w:rsidRPr="003562D5">
        <w:t xml:space="preserve"> w</w:t>
      </w:r>
      <w:r w:rsidR="00F6261E">
        <w:t xml:space="preserve"> </w:t>
      </w:r>
      <w:r w:rsidR="00034AED" w:rsidRPr="003562D5">
        <w:t>art.</w:t>
      </w:r>
      <w:r w:rsidR="00F6261E">
        <w:t xml:space="preserve"> </w:t>
      </w:r>
      <w:r w:rsidRPr="003562D5">
        <w:t>136be</w:t>
      </w:r>
      <w:r w:rsidR="00034AED" w:rsidRPr="003562D5">
        <w:t xml:space="preserve"> ust.</w:t>
      </w:r>
      <w:r w:rsidR="00F6261E">
        <w:t xml:space="preserve"> </w:t>
      </w:r>
      <w:r w:rsidRPr="003562D5">
        <w:t>1.</w:t>
      </w:r>
    </w:p>
    <w:p w14:paraId="58B6B7B0" w14:textId="751C9EAE" w:rsidR="00D91957" w:rsidRPr="003562D5" w:rsidRDefault="00D91957" w:rsidP="00D91957">
      <w:pPr>
        <w:pStyle w:val="ZUSTzmustartykuempunktem"/>
      </w:pPr>
      <w:r w:rsidRPr="003562D5">
        <w:lastRenderedPageBreak/>
        <w:t>5.</w:t>
      </w:r>
      <w:r w:rsidR="000E7AFF" w:rsidRPr="003562D5">
        <w:t xml:space="preserve"> W</w:t>
      </w:r>
      <w:r w:rsidR="00F6261E">
        <w:t xml:space="preserve"> </w:t>
      </w:r>
      <w:r w:rsidRPr="003562D5">
        <w:t>przypadku przywrócenia do służby funkcjonariusza, wobec którego prowadzone</w:t>
      </w:r>
      <w:r w:rsidR="000E7AFF" w:rsidRPr="003562D5">
        <w:t xml:space="preserve"> w</w:t>
      </w:r>
      <w:r w:rsidR="00F6261E">
        <w:t xml:space="preserve"> </w:t>
      </w:r>
      <w:r w:rsidRPr="003562D5">
        <w:t>dniu jego zwolnienia ze służby postępowanie dyscyplinarne zostało umorzone na podstawie</w:t>
      </w:r>
      <w:r w:rsidR="00034AED" w:rsidRPr="003562D5">
        <w:t xml:space="preserve"> art.</w:t>
      </w:r>
      <w:r w:rsidR="00F6261E">
        <w:t xml:space="preserve"> </w:t>
      </w:r>
      <w:r w:rsidRPr="003562D5">
        <w:t>136b</w:t>
      </w:r>
      <w:r w:rsidR="005B0E4B" w:rsidRPr="003562D5">
        <w:t>v</w:t>
      </w:r>
      <w:r w:rsidR="00034AED" w:rsidRPr="003562D5">
        <w:t xml:space="preserve"> ust.</w:t>
      </w:r>
      <w:r w:rsidR="00F6261E">
        <w:t xml:space="preserve"> </w:t>
      </w:r>
      <w:r w:rsidR="00034AED" w:rsidRPr="003562D5">
        <w:t>1 pkt</w:t>
      </w:r>
      <w:r w:rsidR="00F6261E">
        <w:t xml:space="preserve"> </w:t>
      </w:r>
      <w:r w:rsidRPr="003562D5">
        <w:t>5, przełożony dyscyplinarny wydaje postanowienie</w:t>
      </w:r>
      <w:r w:rsidR="000E7AFF" w:rsidRPr="003562D5">
        <w:t xml:space="preserve"> o</w:t>
      </w:r>
      <w:r w:rsidR="00F6261E">
        <w:t xml:space="preserve"> </w:t>
      </w:r>
      <w:r w:rsidRPr="003562D5">
        <w:t>uchyleniu postanowienia</w:t>
      </w:r>
      <w:r w:rsidR="000E7AFF" w:rsidRPr="003562D5">
        <w:t xml:space="preserve"> o</w:t>
      </w:r>
      <w:r w:rsidR="00F6261E">
        <w:t xml:space="preserve"> </w:t>
      </w:r>
      <w:r w:rsidRPr="003562D5">
        <w:t>umorzeniu tego postępowania dyscyplinarnego,</w:t>
      </w:r>
      <w:r w:rsidR="000E7AFF" w:rsidRPr="003562D5">
        <w:t xml:space="preserve"> o</w:t>
      </w:r>
      <w:r w:rsidR="00F6261E">
        <w:t xml:space="preserve"> </w:t>
      </w:r>
      <w:r w:rsidRPr="003562D5">
        <w:t>ile nie nastąpiło przedawnienie wymierzenia kary dyscyplinarnej za czyn będący przedmiotem tego postępowania</w:t>
      </w:r>
      <w:r w:rsidR="00D9087B">
        <w:t>,</w:t>
      </w:r>
      <w:r w:rsidRPr="003562D5">
        <w:t xml:space="preserve"> oraz wyznacza rzecznika dyscyplinarnego do prowadzenia postępowania dyscyplinarnego.</w:t>
      </w:r>
    </w:p>
    <w:p w14:paraId="74B1AF27" w14:textId="729DDF82" w:rsidR="00D91957" w:rsidRPr="003562D5" w:rsidRDefault="00D91957" w:rsidP="00D91957">
      <w:pPr>
        <w:pStyle w:val="ZARTzmartartykuempunktem"/>
      </w:pPr>
      <w:r w:rsidRPr="003562D5">
        <w:t>Art.</w:t>
      </w:r>
      <w:r w:rsidR="00F6261E">
        <w:t xml:space="preserve"> </w:t>
      </w:r>
      <w:r w:rsidRPr="003562D5">
        <w:t>136b</w:t>
      </w:r>
      <w:r w:rsidR="005B0E4B" w:rsidRPr="003562D5">
        <w:t>l</w:t>
      </w:r>
      <w:r w:rsidRPr="003562D5">
        <w:t>. 1. Rzecznik dyscyplinarny zbiera dowody</w:t>
      </w:r>
      <w:r w:rsidR="000E7AFF" w:rsidRPr="003562D5">
        <w:t xml:space="preserve"> i</w:t>
      </w:r>
      <w:r w:rsidR="00F6261E">
        <w:t xml:space="preserve"> </w:t>
      </w:r>
      <w:r w:rsidRPr="003562D5">
        <w:t>podejmuje czynności niezbędne do wyjaśnienia sprawy,</w:t>
      </w:r>
      <w:r w:rsidR="000E7AFF" w:rsidRPr="003562D5">
        <w:t xml:space="preserve"> w</w:t>
      </w:r>
      <w:r w:rsidR="00F6261E">
        <w:t xml:space="preserve"> </w:t>
      </w:r>
      <w:r w:rsidRPr="003562D5">
        <w:t>szczególności przesłuchuje obwinionego, świadków</w:t>
      </w:r>
      <w:r w:rsidR="000E7AFF" w:rsidRPr="003562D5">
        <w:t xml:space="preserve"> i</w:t>
      </w:r>
      <w:r w:rsidR="00F6261E">
        <w:t xml:space="preserve"> </w:t>
      </w:r>
      <w:r w:rsidRPr="003562D5">
        <w:t>pokrzywdzonego, dokonuje oględzin, konfrontacji, okazania oraz dokonuje odtworzenia przebiegu stanowiących przedmiot rozpoznania zdarzeń lub ich fragmentu. Zleca lub występuje do przełożonego dyscyplinarnego</w:t>
      </w:r>
      <w:r w:rsidR="000E7AFF" w:rsidRPr="003562D5">
        <w:t xml:space="preserve"> o</w:t>
      </w:r>
      <w:r w:rsidR="00F6261E">
        <w:t xml:space="preserve"> </w:t>
      </w:r>
      <w:r w:rsidRPr="003562D5">
        <w:t>zlecenie przeprowadzenia odpowiednich badań, ekspertyz</w:t>
      </w:r>
      <w:r w:rsidR="000E7AFF" w:rsidRPr="003562D5">
        <w:t xml:space="preserve"> i</w:t>
      </w:r>
      <w:r w:rsidR="00F6261E">
        <w:t xml:space="preserve"> </w:t>
      </w:r>
      <w:r w:rsidRPr="003562D5">
        <w:t>tłumaczeń oraz zasięga niezbędnych opinii.</w:t>
      </w:r>
    </w:p>
    <w:p w14:paraId="5F9971AA" w14:textId="1A537950" w:rsidR="00D91957" w:rsidRPr="003562D5" w:rsidRDefault="00D91957" w:rsidP="00D91957">
      <w:pPr>
        <w:pStyle w:val="ZUSTzmustartykuempunktem"/>
      </w:pPr>
      <w:r w:rsidRPr="003562D5">
        <w:t>2.</w:t>
      </w:r>
      <w:r w:rsidR="00F6261E">
        <w:t xml:space="preserve"> </w:t>
      </w:r>
      <w:r w:rsidRPr="003562D5">
        <w:t>Otrzymane przez Straż Graniczną</w:t>
      </w:r>
      <w:r w:rsidR="000E7AFF" w:rsidRPr="003562D5">
        <w:t xml:space="preserve"> w</w:t>
      </w:r>
      <w:r w:rsidR="00F6261E">
        <w:t xml:space="preserve"> </w:t>
      </w:r>
      <w:r w:rsidRPr="003562D5">
        <w:t>związku</w:t>
      </w:r>
      <w:r w:rsidR="000E7AFF" w:rsidRPr="003562D5">
        <w:t xml:space="preserve"> z</w:t>
      </w:r>
      <w:r w:rsidR="00F6261E">
        <w:t xml:space="preserve"> </w:t>
      </w:r>
      <w:r w:rsidRPr="003562D5">
        <w:t>realizacją jej ustawowych zadań pisma sporządzone</w:t>
      </w:r>
      <w:r w:rsidR="000E7AFF" w:rsidRPr="003562D5">
        <w:t xml:space="preserve"> w</w:t>
      </w:r>
      <w:r w:rsidR="00F6261E">
        <w:t xml:space="preserve"> </w:t>
      </w:r>
      <w:r w:rsidRPr="003562D5">
        <w:t>języku obcym włącza się do akt postępowania dyscyplinarnego łącznie</w:t>
      </w:r>
      <w:r w:rsidR="000E7AFF" w:rsidRPr="003562D5">
        <w:t xml:space="preserve"> z</w:t>
      </w:r>
      <w:r w:rsidR="00F6261E">
        <w:t xml:space="preserve"> </w:t>
      </w:r>
      <w:r w:rsidRPr="003562D5">
        <w:t>tłumaczeniami wykonanymi przez komórki organizacyjne</w:t>
      </w:r>
      <w:r w:rsidR="00DA64F0" w:rsidRPr="003562D5">
        <w:t xml:space="preserve"> wyodrębnione</w:t>
      </w:r>
      <w:r w:rsidR="00034AED" w:rsidRPr="003562D5">
        <w:t xml:space="preserve"> w </w:t>
      </w:r>
      <w:r w:rsidR="00DA64F0" w:rsidRPr="003562D5">
        <w:t>strukturze</w:t>
      </w:r>
      <w:r w:rsidRPr="003562D5">
        <w:t xml:space="preserve"> jednostek organizacyjnych Straży Granicznej sporządzające tego rodzaju tłumaczenia na potrzeby Straży Granicznej.</w:t>
      </w:r>
    </w:p>
    <w:p w14:paraId="1CAA6266" w14:textId="0F447B22" w:rsidR="00D91957" w:rsidRPr="003562D5" w:rsidRDefault="00D91957" w:rsidP="00D91957">
      <w:pPr>
        <w:pStyle w:val="ZUSTzmustartykuempunktem"/>
      </w:pPr>
      <w:r w:rsidRPr="003562D5">
        <w:t>3.</w:t>
      </w:r>
      <w:r w:rsidR="00F6261E">
        <w:t xml:space="preserve"> </w:t>
      </w:r>
      <w:r w:rsidR="000E7AFF" w:rsidRPr="003562D5">
        <w:t>O</w:t>
      </w:r>
      <w:r w:rsidR="00F6261E">
        <w:t xml:space="preserve"> </w:t>
      </w:r>
      <w:r w:rsidRPr="003562D5">
        <w:t>przeprowadzenie czynności poza miejscowością,</w:t>
      </w:r>
      <w:r w:rsidR="000E7AFF" w:rsidRPr="003562D5">
        <w:t xml:space="preserve"> w</w:t>
      </w:r>
      <w:r w:rsidR="00F6261E">
        <w:t xml:space="preserve"> </w:t>
      </w:r>
      <w:r w:rsidRPr="003562D5">
        <w:t xml:space="preserve">której toczy się postępowanie, przełożony dyscyplinarny </w:t>
      </w:r>
      <w:r w:rsidR="002936B3" w:rsidRPr="003562D5">
        <w:t xml:space="preserve">lub rzecznik dyscyplinarny </w:t>
      </w:r>
      <w:r w:rsidRPr="003562D5">
        <w:t>może zwrócić się do kierownika jednostki organizacyjnej Straży Granicznej właściwego dla miejsca,</w:t>
      </w:r>
      <w:r w:rsidR="000E7AFF" w:rsidRPr="003562D5">
        <w:t xml:space="preserve"> w</w:t>
      </w:r>
      <w:r w:rsidR="00F6261E">
        <w:t xml:space="preserve"> </w:t>
      </w:r>
      <w:r w:rsidRPr="003562D5">
        <w:t>którym czynność ta ma być dokonana. Czynnoś</w:t>
      </w:r>
      <w:r w:rsidR="00571074" w:rsidRPr="003562D5">
        <w:t>ć</w:t>
      </w:r>
      <w:r w:rsidRPr="003562D5">
        <w:t xml:space="preserve"> przeprowadza rzecznik dyscyplinarny wyznaczony przez kierownika tej jednostki organizacyjnej. </w:t>
      </w:r>
    </w:p>
    <w:p w14:paraId="4F8D9C26" w14:textId="5739FA56" w:rsidR="00D91957" w:rsidRPr="003562D5" w:rsidRDefault="00D91957" w:rsidP="00D91957">
      <w:pPr>
        <w:pStyle w:val="ZUSTzmustartykuempunktem"/>
      </w:pPr>
      <w:r w:rsidRPr="003562D5">
        <w:t>4.</w:t>
      </w:r>
      <w:r w:rsidR="00F6261E">
        <w:t xml:space="preserve"> </w:t>
      </w:r>
      <w:r w:rsidR="000E7AFF" w:rsidRPr="003562D5">
        <w:t>Z</w:t>
      </w:r>
      <w:r w:rsidR="00F6261E">
        <w:t xml:space="preserve"> </w:t>
      </w:r>
      <w:r w:rsidRPr="003562D5">
        <w:t>czynności</w:t>
      </w:r>
      <w:r w:rsidR="00571074" w:rsidRPr="003562D5">
        <w:t>,</w:t>
      </w:r>
      <w:r w:rsidR="000E7AFF" w:rsidRPr="003562D5">
        <w:t xml:space="preserve"> o</w:t>
      </w:r>
      <w:r w:rsidR="00F6261E">
        <w:t xml:space="preserve"> </w:t>
      </w:r>
      <w:r w:rsidR="00571074" w:rsidRPr="003562D5">
        <w:t>których mowa</w:t>
      </w:r>
      <w:r w:rsidR="00034AED" w:rsidRPr="003562D5">
        <w:t xml:space="preserve"> w</w:t>
      </w:r>
      <w:r w:rsidR="00F6261E">
        <w:t xml:space="preserve"> </w:t>
      </w:r>
      <w:r w:rsidR="00034AED" w:rsidRPr="003562D5">
        <w:t>ust.</w:t>
      </w:r>
      <w:r w:rsidR="00F6261E">
        <w:t xml:space="preserve"> </w:t>
      </w:r>
      <w:r w:rsidR="000E7AFF" w:rsidRPr="003562D5">
        <w:t>1</w:t>
      </w:r>
      <w:r w:rsidR="00F6261E">
        <w:t xml:space="preserve"> </w:t>
      </w:r>
      <w:r w:rsidR="00571074" w:rsidRPr="003562D5">
        <w:t>zd</w:t>
      </w:r>
      <w:r w:rsidR="00316794" w:rsidRPr="003562D5">
        <w:t>aniu pierwszym</w:t>
      </w:r>
      <w:r w:rsidR="00571074" w:rsidRPr="003562D5">
        <w:t>, sporządza się protokół.</w:t>
      </w:r>
      <w:r w:rsidR="000E7AFF" w:rsidRPr="003562D5">
        <w:t xml:space="preserve"> Z</w:t>
      </w:r>
      <w:r w:rsidR="00F6261E">
        <w:t xml:space="preserve"> </w:t>
      </w:r>
      <w:r w:rsidRPr="003562D5">
        <w:t xml:space="preserve">innych </w:t>
      </w:r>
      <w:r w:rsidR="00571074" w:rsidRPr="003562D5">
        <w:t xml:space="preserve">czynności </w:t>
      </w:r>
      <w:r w:rsidRPr="003562D5">
        <w:t>sporządza się protokół, jeżeli przepis szczególny tego wymaga albo przełożony dyscyplinarny lub rzecznik dyscyplinarny uzna to za potrzebne.</w:t>
      </w:r>
      <w:r w:rsidR="000E7AFF" w:rsidRPr="003562D5">
        <w:t xml:space="preserve"> W </w:t>
      </w:r>
      <w:r w:rsidRPr="003562D5">
        <w:t>pozostałych przypadkach można ograniczyć się do sporządzenia notatki urzędowej. Protokół sporządza rzecznik dyscyplinarny lub funkcjonariusz wyznaczony do protokołowania,</w:t>
      </w:r>
      <w:r w:rsidR="000E7AFF" w:rsidRPr="003562D5">
        <w:t xml:space="preserve"> a</w:t>
      </w:r>
      <w:r w:rsidR="00F6261E">
        <w:t xml:space="preserve"> </w:t>
      </w:r>
      <w:r w:rsidR="000E7AFF" w:rsidRPr="003562D5">
        <w:t>w</w:t>
      </w:r>
      <w:r w:rsidR="00F6261E">
        <w:t xml:space="preserve"> </w:t>
      </w:r>
      <w:r w:rsidRPr="003562D5">
        <w:t>przypadku,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 xml:space="preserve">3, </w:t>
      </w:r>
      <w:r w:rsidR="009031AF" w:rsidRPr="003562D5">
        <w:t>rzecznik dyscyplinarny wyznaczony przez kierownika tej jednostki organizacyjnej</w:t>
      </w:r>
      <w:r w:rsidRPr="003562D5">
        <w:t>.</w:t>
      </w:r>
    </w:p>
    <w:p w14:paraId="06AC4762" w14:textId="664590E1" w:rsidR="00B8390E" w:rsidRPr="003562D5" w:rsidRDefault="009E04EB" w:rsidP="007E5C36">
      <w:pPr>
        <w:pStyle w:val="ZUSTzmustartykuempunktem"/>
        <w:keepNext/>
      </w:pPr>
      <w:r w:rsidRPr="003562D5">
        <w:t>5</w:t>
      </w:r>
      <w:r w:rsidR="00D91957" w:rsidRPr="003562D5">
        <w:t>.</w:t>
      </w:r>
      <w:r w:rsidR="00F6261E">
        <w:t xml:space="preserve"> </w:t>
      </w:r>
      <w:r w:rsidR="00B8390E" w:rsidRPr="003562D5">
        <w:t>Protokół zawiera:</w:t>
      </w:r>
    </w:p>
    <w:p w14:paraId="1A3B2B75" w14:textId="7D5952BC" w:rsidR="00B8390E" w:rsidRPr="003562D5" w:rsidRDefault="00B8390E" w:rsidP="005A4548">
      <w:pPr>
        <w:pStyle w:val="ZPKTzmpktartykuempunktem"/>
      </w:pPr>
      <w:r w:rsidRPr="003562D5">
        <w:t>1)</w:t>
      </w:r>
      <w:r w:rsidR="0047661F" w:rsidRPr="003562D5">
        <w:tab/>
      </w:r>
      <w:r w:rsidRPr="003562D5">
        <w:t>oznaczenie czynności, jej czasu</w:t>
      </w:r>
      <w:r w:rsidR="00034AED" w:rsidRPr="003562D5">
        <w:t xml:space="preserve"> i</w:t>
      </w:r>
      <w:r w:rsidR="00F6261E">
        <w:t xml:space="preserve"> </w:t>
      </w:r>
      <w:r w:rsidRPr="003562D5">
        <w:t>miejsca, osób</w:t>
      </w:r>
      <w:r w:rsidR="00034AED" w:rsidRPr="003562D5">
        <w:t xml:space="preserve"> w</w:t>
      </w:r>
      <w:r w:rsidR="00F6261E">
        <w:t xml:space="preserve"> </w:t>
      </w:r>
      <w:r w:rsidRPr="003562D5">
        <w:t>niej uczestniczących lub przy niej obecnych oraz charakteru ich uczestnictwa;</w:t>
      </w:r>
    </w:p>
    <w:p w14:paraId="6AFEEB76" w14:textId="77777777" w:rsidR="00B8390E" w:rsidRPr="003562D5" w:rsidRDefault="00B8390E" w:rsidP="005A4548">
      <w:pPr>
        <w:pStyle w:val="ZPKTzmpktartykuempunktem"/>
      </w:pPr>
      <w:r w:rsidRPr="003562D5">
        <w:lastRenderedPageBreak/>
        <w:t>2)</w:t>
      </w:r>
      <w:r w:rsidR="0047661F" w:rsidRPr="003562D5">
        <w:tab/>
      </w:r>
      <w:r w:rsidRPr="003562D5">
        <w:t>opis przebiegu czynności;</w:t>
      </w:r>
    </w:p>
    <w:p w14:paraId="509C0467" w14:textId="77777777" w:rsidR="00B8390E" w:rsidRPr="003562D5" w:rsidRDefault="00B8390E" w:rsidP="007E5C36">
      <w:pPr>
        <w:pStyle w:val="ZPKTzmpktartykuempunktem"/>
        <w:keepNext/>
      </w:pPr>
      <w:r w:rsidRPr="003562D5">
        <w:t>3)</w:t>
      </w:r>
      <w:r w:rsidR="0047661F" w:rsidRPr="003562D5">
        <w:tab/>
      </w:r>
      <w:r w:rsidRPr="003562D5">
        <w:t>w miarę potrzeby</w:t>
      </w:r>
      <w:r w:rsidR="00E93730" w:rsidRPr="003562D5">
        <w:t>:</w:t>
      </w:r>
    </w:p>
    <w:p w14:paraId="0C61CB0C" w14:textId="77777777" w:rsidR="00B8390E" w:rsidRPr="003562D5" w:rsidRDefault="00B8390E" w:rsidP="005A4548">
      <w:pPr>
        <w:pStyle w:val="ZLITwPKTzmlitwpktartykuempunktem"/>
      </w:pPr>
      <w:r w:rsidRPr="003562D5">
        <w:t>a)</w:t>
      </w:r>
      <w:r w:rsidR="0047661F" w:rsidRPr="003562D5">
        <w:tab/>
      </w:r>
      <w:r w:rsidRPr="003562D5">
        <w:t>stwierdzenie innych okoliczności dotyczących przebiegu czynności</w:t>
      </w:r>
      <w:r w:rsidR="005A4548" w:rsidRPr="003562D5">
        <w:t>,</w:t>
      </w:r>
    </w:p>
    <w:p w14:paraId="1EB746DB" w14:textId="66C7F3E0" w:rsidR="00B8390E" w:rsidRPr="003562D5" w:rsidRDefault="00B8390E" w:rsidP="005A4548">
      <w:pPr>
        <w:pStyle w:val="ZLITwPKTzmlitwpktartykuempunktem"/>
      </w:pPr>
      <w:r w:rsidRPr="003562D5">
        <w:t>b)</w:t>
      </w:r>
      <w:r w:rsidR="0047661F" w:rsidRPr="003562D5">
        <w:tab/>
      </w:r>
      <w:r w:rsidRPr="003562D5">
        <w:t>oświadczenia</w:t>
      </w:r>
      <w:r w:rsidR="00034AED" w:rsidRPr="003562D5">
        <w:t xml:space="preserve"> i</w:t>
      </w:r>
      <w:r w:rsidR="00F6261E">
        <w:t xml:space="preserve"> </w:t>
      </w:r>
      <w:r w:rsidRPr="003562D5">
        <w:t>wnioski uczestników czynności</w:t>
      </w:r>
      <w:r w:rsidR="005A4548" w:rsidRPr="003562D5">
        <w:t>,</w:t>
      </w:r>
    </w:p>
    <w:p w14:paraId="7825FB93" w14:textId="7FB11D32" w:rsidR="00B8390E" w:rsidRPr="003562D5" w:rsidRDefault="00B8390E" w:rsidP="005A4548">
      <w:pPr>
        <w:pStyle w:val="ZLITwPKTzmlitwpktartykuempunktem"/>
      </w:pPr>
      <w:r w:rsidRPr="003562D5">
        <w:t>c)</w:t>
      </w:r>
      <w:r w:rsidR="0047661F" w:rsidRPr="003562D5">
        <w:tab/>
      </w:r>
      <w:r w:rsidRPr="003562D5">
        <w:t>pouczenie</w:t>
      </w:r>
      <w:r w:rsidR="00034AED" w:rsidRPr="003562D5">
        <w:t xml:space="preserve"> o</w:t>
      </w:r>
      <w:r w:rsidR="00F6261E">
        <w:t xml:space="preserve"> </w:t>
      </w:r>
      <w:r w:rsidRPr="003562D5">
        <w:t>uprawnieniach</w:t>
      </w:r>
      <w:r w:rsidR="00034AED" w:rsidRPr="003562D5">
        <w:t xml:space="preserve"> i</w:t>
      </w:r>
      <w:r w:rsidR="00F6261E">
        <w:t xml:space="preserve"> </w:t>
      </w:r>
      <w:r w:rsidRPr="003562D5">
        <w:t xml:space="preserve">obowiązkach. </w:t>
      </w:r>
    </w:p>
    <w:p w14:paraId="64312332" w14:textId="58923F3B" w:rsidR="0005596D" w:rsidRPr="003562D5" w:rsidRDefault="00FF6AE0" w:rsidP="0005596D">
      <w:pPr>
        <w:pStyle w:val="ZUSTzmustartykuempunktem"/>
      </w:pPr>
      <w:r w:rsidRPr="003562D5">
        <w:t xml:space="preserve">6. </w:t>
      </w:r>
      <w:r w:rsidR="00D91957" w:rsidRPr="003562D5">
        <w:t>Jeżeli czyn będący przedmiotem postępowania dyscyplinarnego jest lub był przedmiotem innego postępowania,</w:t>
      </w:r>
      <w:r w:rsidR="000E7AFF" w:rsidRPr="003562D5">
        <w:t xml:space="preserve"> w</w:t>
      </w:r>
      <w:r w:rsidR="00F6261E">
        <w:t xml:space="preserve"> </w:t>
      </w:r>
      <w:r w:rsidR="00D91957" w:rsidRPr="003562D5">
        <w:t>tym postępowania przygotowawczego, przełożony dyscyplinarny</w:t>
      </w:r>
      <w:r w:rsidR="002936B3" w:rsidRPr="003562D5">
        <w:t xml:space="preserve"> lub rzecznik dyscyplinarny</w:t>
      </w:r>
      <w:r w:rsidR="00D91957" w:rsidRPr="003562D5">
        <w:t xml:space="preserve"> może zwrócić się do właściwego organu</w:t>
      </w:r>
      <w:r w:rsidR="000E7AFF" w:rsidRPr="003562D5">
        <w:t xml:space="preserve"> o </w:t>
      </w:r>
      <w:r w:rsidR="00D91957" w:rsidRPr="003562D5">
        <w:t>udostępnienie akt tego postępowania</w:t>
      </w:r>
      <w:r w:rsidR="000E7AFF" w:rsidRPr="003562D5">
        <w:t xml:space="preserve"> w</w:t>
      </w:r>
      <w:r w:rsidR="00F6261E">
        <w:t xml:space="preserve"> </w:t>
      </w:r>
      <w:r w:rsidR="00D91957" w:rsidRPr="003562D5">
        <w:t>całości lub</w:t>
      </w:r>
      <w:r w:rsidR="000E7AFF" w:rsidRPr="003562D5">
        <w:t xml:space="preserve"> w</w:t>
      </w:r>
      <w:r w:rsidR="00F6261E">
        <w:t xml:space="preserve"> </w:t>
      </w:r>
      <w:r w:rsidR="00D91957" w:rsidRPr="003562D5">
        <w:t>części. Za zgodą tego organu, potrzebne odpisy lub wyciągi</w:t>
      </w:r>
      <w:r w:rsidR="000E7AFF" w:rsidRPr="003562D5">
        <w:t xml:space="preserve"> z</w:t>
      </w:r>
      <w:r w:rsidR="00F6261E">
        <w:t xml:space="preserve"> </w:t>
      </w:r>
      <w:r w:rsidR="00D91957" w:rsidRPr="003562D5">
        <w:t>udostępnionych akt włącza się do akt postępowania dyscyplinarnego.</w:t>
      </w:r>
    </w:p>
    <w:p w14:paraId="4C202B7A" w14:textId="2EE23A49" w:rsidR="0005596D" w:rsidRPr="003562D5" w:rsidRDefault="0005596D" w:rsidP="0005596D">
      <w:pPr>
        <w:pStyle w:val="ZUSTzmustartykuempunktem"/>
      </w:pPr>
      <w:r w:rsidRPr="003562D5">
        <w:t>7. Rzecznik dyscyplinarny, w</w:t>
      </w:r>
      <w:r w:rsidR="00F6261E">
        <w:t xml:space="preserve"> </w:t>
      </w:r>
      <w:r w:rsidRPr="003562D5">
        <w:t>razie ustalenia w</w:t>
      </w:r>
      <w:r w:rsidR="00F6261E">
        <w:t xml:space="preserve"> </w:t>
      </w:r>
      <w:r w:rsidRPr="003562D5">
        <w:t>toku postępowania dyscyplinarnego, że obwinionemu należy zarzucić czyn, który nie był objęty postanowieniem o</w:t>
      </w:r>
      <w:r w:rsidR="00F6261E">
        <w:t xml:space="preserve"> </w:t>
      </w:r>
      <w:r w:rsidRPr="003562D5">
        <w:t>wszczęciu postępowania dyscyplinarnego</w:t>
      </w:r>
      <w:r w:rsidR="00D9087B">
        <w:t>,</w:t>
      </w:r>
      <w:r w:rsidRPr="003562D5">
        <w:t xml:space="preserve"> albo czyn w</w:t>
      </w:r>
      <w:r w:rsidR="00F6261E">
        <w:t xml:space="preserve"> </w:t>
      </w:r>
      <w:r w:rsidRPr="003562D5">
        <w:t>zmienionej w</w:t>
      </w:r>
      <w:r w:rsidR="00F6261E">
        <w:t xml:space="preserve"> </w:t>
      </w:r>
      <w:r w:rsidRPr="003562D5">
        <w:t>istotny sposób postaci</w:t>
      </w:r>
      <w:r w:rsidR="00D9087B">
        <w:t>,</w:t>
      </w:r>
      <w:r w:rsidRPr="003562D5">
        <w:t xml:space="preserve"> występuje do przełożonego dyscyplinarnego z</w:t>
      </w:r>
      <w:r w:rsidR="00F6261E">
        <w:t xml:space="preserve"> </w:t>
      </w:r>
      <w:r w:rsidRPr="003562D5">
        <w:t>wnioskiem o</w:t>
      </w:r>
      <w:r w:rsidR="00F6261E">
        <w:t xml:space="preserve"> </w:t>
      </w:r>
      <w:r w:rsidRPr="003562D5">
        <w:t>zmianę lub uzupełnienie zarzutów.</w:t>
      </w:r>
    </w:p>
    <w:p w14:paraId="0930B9E5" w14:textId="34BD9348" w:rsidR="00D91957" w:rsidRPr="003562D5" w:rsidRDefault="0005596D" w:rsidP="00D91957">
      <w:pPr>
        <w:pStyle w:val="ZUSTzmustartykuempunktem"/>
      </w:pPr>
      <w:r w:rsidRPr="003562D5">
        <w:t>8</w:t>
      </w:r>
      <w:r w:rsidR="00D91957" w:rsidRPr="003562D5">
        <w:t>.</w:t>
      </w:r>
      <w:r w:rsidR="00F6261E">
        <w:t xml:space="preserve"> </w:t>
      </w:r>
      <w:r w:rsidR="00D91957" w:rsidRPr="003562D5">
        <w:t>Rzecznik dyscyplinarny</w:t>
      </w:r>
      <w:r w:rsidR="000E7AFF" w:rsidRPr="003562D5">
        <w:t xml:space="preserve"> w</w:t>
      </w:r>
      <w:r w:rsidR="00F6261E">
        <w:t xml:space="preserve"> </w:t>
      </w:r>
      <w:r w:rsidR="00D91957" w:rsidRPr="003562D5">
        <w:t>toku postępowania wydaje postanowienia, jeżeli ich wydanie nie jest zastrzeżone do kompetencji przełożonego dyscyplinarnego.</w:t>
      </w:r>
    </w:p>
    <w:p w14:paraId="2D58401D" w14:textId="67C80D17" w:rsidR="00D91957" w:rsidRPr="003562D5" w:rsidRDefault="0005596D" w:rsidP="007E5C36">
      <w:pPr>
        <w:pStyle w:val="ZUSTzmustartykuempunktem"/>
        <w:keepNext/>
      </w:pPr>
      <w:r w:rsidRPr="003562D5">
        <w:t>9</w:t>
      </w:r>
      <w:r w:rsidR="00D91957" w:rsidRPr="003562D5">
        <w:t>.</w:t>
      </w:r>
      <w:r w:rsidR="00F6261E">
        <w:t xml:space="preserve"> </w:t>
      </w:r>
      <w:r w:rsidR="00D91957" w:rsidRPr="003562D5">
        <w:t>Rzecznik dyscyplinarny prowadzi spis akt postępowania dyscyplinarnego zawierający:</w:t>
      </w:r>
    </w:p>
    <w:p w14:paraId="2DA05BAC" w14:textId="77777777" w:rsidR="00D91957" w:rsidRPr="003562D5" w:rsidRDefault="00D91957" w:rsidP="00D91957">
      <w:pPr>
        <w:pStyle w:val="ZPKTzmpktartykuempunktem"/>
      </w:pPr>
      <w:r w:rsidRPr="003562D5">
        <w:t>1)</w:t>
      </w:r>
      <w:r w:rsidRPr="003562D5">
        <w:tab/>
        <w:t>liczbę porządkową;</w:t>
      </w:r>
    </w:p>
    <w:p w14:paraId="7BE9A5BB" w14:textId="77777777" w:rsidR="00D91957" w:rsidRPr="003562D5" w:rsidRDefault="00D91957" w:rsidP="00D91957">
      <w:pPr>
        <w:pStyle w:val="ZPKTzmpktartykuempunktem"/>
      </w:pPr>
      <w:r w:rsidRPr="003562D5">
        <w:t>2)</w:t>
      </w:r>
      <w:r w:rsidRPr="003562D5">
        <w:tab/>
        <w:t>numer arkusza;</w:t>
      </w:r>
    </w:p>
    <w:p w14:paraId="4D87E561" w14:textId="77777777" w:rsidR="00D91957" w:rsidRPr="003562D5" w:rsidRDefault="00D91957" w:rsidP="00D91957">
      <w:pPr>
        <w:pStyle w:val="ZPKTzmpktartykuempunktem"/>
      </w:pPr>
      <w:r w:rsidRPr="003562D5">
        <w:t>3)</w:t>
      </w:r>
      <w:r w:rsidRPr="003562D5">
        <w:tab/>
        <w:t>nazwę dokumentu;</w:t>
      </w:r>
    </w:p>
    <w:p w14:paraId="71778A2F" w14:textId="77777777" w:rsidR="00D91957" w:rsidRPr="003562D5" w:rsidRDefault="00D91957" w:rsidP="00D91957">
      <w:pPr>
        <w:pStyle w:val="ZPKTzmpktartykuempunktem"/>
      </w:pPr>
      <w:r w:rsidRPr="003562D5">
        <w:t>4)</w:t>
      </w:r>
      <w:r w:rsidRPr="003562D5">
        <w:tab/>
        <w:t>datę wykonania dokumentu;</w:t>
      </w:r>
    </w:p>
    <w:p w14:paraId="11FD2603" w14:textId="77777777" w:rsidR="00D91957" w:rsidRPr="003562D5" w:rsidRDefault="00D91957" w:rsidP="00D91957">
      <w:pPr>
        <w:pStyle w:val="ZPKTzmpktartykuempunktem"/>
      </w:pPr>
      <w:r w:rsidRPr="003562D5">
        <w:t>5)</w:t>
      </w:r>
      <w:r w:rsidRPr="003562D5">
        <w:tab/>
        <w:t>uwagi.</w:t>
      </w:r>
    </w:p>
    <w:p w14:paraId="37A7FB29" w14:textId="40F80707" w:rsidR="00D91957" w:rsidRPr="003562D5" w:rsidRDefault="00D91957" w:rsidP="007E5C36">
      <w:pPr>
        <w:pStyle w:val="ZARTzmartartykuempunktem"/>
        <w:keepNext/>
      </w:pPr>
      <w:r w:rsidRPr="003562D5">
        <w:t>Art.</w:t>
      </w:r>
      <w:r w:rsidR="00F6261E">
        <w:t xml:space="preserve"> </w:t>
      </w:r>
      <w:r w:rsidRPr="003562D5">
        <w:t>136b</w:t>
      </w:r>
      <w:r w:rsidR="005B0E4B" w:rsidRPr="003562D5">
        <w:t>m</w:t>
      </w:r>
      <w:r w:rsidRPr="003562D5">
        <w:t>. 1.</w:t>
      </w:r>
      <w:r w:rsidR="000E7AFF" w:rsidRPr="003562D5">
        <w:t xml:space="preserve"> W</w:t>
      </w:r>
      <w:r w:rsidR="00F6261E">
        <w:t xml:space="preserve"> </w:t>
      </w:r>
      <w:r w:rsidRPr="003562D5">
        <w:t>toku postępowania dyscyplinarnego obwiniony ma prawo do:</w:t>
      </w:r>
    </w:p>
    <w:p w14:paraId="425B24F8" w14:textId="77777777" w:rsidR="00D91957" w:rsidRPr="003562D5" w:rsidRDefault="00D91957" w:rsidP="00D91957">
      <w:pPr>
        <w:pStyle w:val="ZPKTzmpktartykuempunktem"/>
      </w:pPr>
      <w:r w:rsidRPr="003562D5">
        <w:t>1)</w:t>
      </w:r>
      <w:r w:rsidRPr="003562D5">
        <w:tab/>
        <w:t>odmowy składania wyjaśnień;</w:t>
      </w:r>
    </w:p>
    <w:p w14:paraId="3DA6061A" w14:textId="77777777" w:rsidR="00D91957" w:rsidRPr="003562D5" w:rsidRDefault="00D91957" w:rsidP="00D91957">
      <w:pPr>
        <w:pStyle w:val="ZPKTzmpktartykuempunktem"/>
      </w:pPr>
      <w:r w:rsidRPr="003562D5">
        <w:t>2)</w:t>
      </w:r>
      <w:r w:rsidRPr="003562D5">
        <w:tab/>
        <w:t>zgłaszania wniosków dowodowych;</w:t>
      </w:r>
    </w:p>
    <w:p w14:paraId="2544DC47" w14:textId="06327043" w:rsidR="00D91957" w:rsidRPr="003562D5" w:rsidRDefault="00D91957" w:rsidP="00D91957">
      <w:pPr>
        <w:pStyle w:val="ZPKTzmpktartykuempunktem"/>
      </w:pPr>
      <w:r w:rsidRPr="003562D5">
        <w:t>3)</w:t>
      </w:r>
      <w:r w:rsidRPr="003562D5">
        <w:tab/>
        <w:t>przeglądania akt postępowania dyscyplinarnego oraz sporządzania</w:t>
      </w:r>
      <w:r w:rsidR="000E7AFF" w:rsidRPr="003562D5">
        <w:t xml:space="preserve"> z</w:t>
      </w:r>
      <w:r w:rsidR="00F6261E">
        <w:t xml:space="preserve"> </w:t>
      </w:r>
      <w:r w:rsidRPr="003562D5">
        <w:t>nich notatek, fotokopii lub odpisów;</w:t>
      </w:r>
    </w:p>
    <w:p w14:paraId="5DC3588C" w14:textId="58097BAD" w:rsidR="00D91957" w:rsidRPr="003562D5" w:rsidRDefault="00D91957" w:rsidP="00D91957">
      <w:pPr>
        <w:pStyle w:val="ZPKTzmpktartykuempunktem"/>
      </w:pPr>
      <w:r w:rsidRPr="003562D5">
        <w:t>4)</w:t>
      </w:r>
      <w:r w:rsidRPr="003562D5">
        <w:tab/>
        <w:t>korzystania</w:t>
      </w:r>
      <w:r w:rsidR="000E7AFF" w:rsidRPr="003562D5">
        <w:t xml:space="preserve"> z</w:t>
      </w:r>
      <w:r w:rsidR="00F6261E">
        <w:t xml:space="preserve"> </w:t>
      </w:r>
      <w:r w:rsidRPr="003562D5">
        <w:t>pomocy obrońcy, którym może być wskazany przez obwinionego funkcjonariusz Straży Granicznej, adwokat albo radca prawny;</w:t>
      </w:r>
    </w:p>
    <w:p w14:paraId="2A28DB03" w14:textId="41A85E5F" w:rsidR="00D91957" w:rsidRPr="003562D5" w:rsidRDefault="00D91957" w:rsidP="00D91957">
      <w:pPr>
        <w:pStyle w:val="ZPKTzmpktartykuempunktem"/>
      </w:pPr>
      <w:r w:rsidRPr="003562D5">
        <w:lastRenderedPageBreak/>
        <w:t>5)</w:t>
      </w:r>
      <w:r w:rsidRPr="003562D5">
        <w:tab/>
        <w:t>wnoszenia zażaleń na postanowienia,</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9031AF" w:rsidRPr="003562D5">
        <w:t>3,</w:t>
      </w:r>
      <w:r w:rsidR="00034AED" w:rsidRPr="003562D5">
        <w:t xml:space="preserve"> art.</w:t>
      </w:r>
      <w:r w:rsidR="00F6261E">
        <w:t xml:space="preserve"> </w:t>
      </w:r>
      <w:r w:rsidRPr="003562D5">
        <w:t>136b</w:t>
      </w:r>
      <w:r w:rsidR="000D5869" w:rsidRPr="003562D5">
        <w:t>p</w:t>
      </w:r>
      <w:r w:rsidR="00034AED" w:rsidRPr="003562D5">
        <w:t xml:space="preserve"> ust.</w:t>
      </w:r>
      <w:r w:rsidR="00F6261E">
        <w:t xml:space="preserve"> </w:t>
      </w:r>
      <w:r w:rsidR="00CB7258" w:rsidRPr="003562D5">
        <w:t>3</w:t>
      </w:r>
      <w:r w:rsidRPr="003562D5">
        <w:t>,</w:t>
      </w:r>
      <w:r w:rsidR="00034AED" w:rsidRPr="003562D5">
        <w:t xml:space="preserve"> art. </w:t>
      </w:r>
      <w:r w:rsidRPr="003562D5">
        <w:t>136b</w:t>
      </w:r>
      <w:r w:rsidR="000D5869" w:rsidRPr="003562D5">
        <w:t>s</w:t>
      </w:r>
      <w:r w:rsidR="00034AED" w:rsidRPr="003562D5">
        <w:t xml:space="preserve"> ust.</w:t>
      </w:r>
      <w:r w:rsidR="00F6261E">
        <w:t xml:space="preserve"> </w:t>
      </w:r>
      <w:r w:rsidR="00034AED" w:rsidRPr="003562D5">
        <w:t>5 i</w:t>
      </w:r>
      <w:r w:rsidR="00F6261E">
        <w:t xml:space="preserve"> </w:t>
      </w:r>
      <w:r w:rsidR="00034AED" w:rsidRPr="003562D5">
        <w:t>art.</w:t>
      </w:r>
      <w:r w:rsidR="00F6261E">
        <w:t xml:space="preserve"> </w:t>
      </w:r>
      <w:r w:rsidRPr="003562D5">
        <w:t>137c</w:t>
      </w:r>
      <w:r w:rsidR="00034AED" w:rsidRPr="003562D5">
        <w:t xml:space="preserve"> ust.</w:t>
      </w:r>
      <w:r w:rsidR="00F6261E">
        <w:t xml:space="preserve"> </w:t>
      </w:r>
      <w:r w:rsidRPr="003562D5">
        <w:t>7.</w:t>
      </w:r>
    </w:p>
    <w:p w14:paraId="7C66C7FF" w14:textId="5C4D3A3D" w:rsidR="00D91957" w:rsidRPr="003562D5" w:rsidRDefault="00D91957" w:rsidP="00D91957">
      <w:pPr>
        <w:pStyle w:val="ZUSTzmustartykuempunktem"/>
      </w:pPr>
      <w:r w:rsidRPr="003562D5">
        <w:t>2.</w:t>
      </w:r>
      <w:r w:rsidR="00F6261E">
        <w:t xml:space="preserve"> </w:t>
      </w:r>
      <w:r w:rsidRPr="003562D5">
        <w:t>Uprawnienia,</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Pr="003562D5">
        <w:t xml:space="preserve">2, </w:t>
      </w:r>
      <w:r w:rsidR="00034AED" w:rsidRPr="003562D5">
        <w:t>3 i</w:t>
      </w:r>
      <w:r w:rsidR="00F6261E">
        <w:t xml:space="preserve"> </w:t>
      </w:r>
      <w:r w:rsidRPr="003562D5">
        <w:t>5, przysługują również obrońcy obwinionego.</w:t>
      </w:r>
    </w:p>
    <w:p w14:paraId="0E136D89" w14:textId="5D3CA17F" w:rsidR="00D91957" w:rsidRPr="003562D5" w:rsidRDefault="00D91957" w:rsidP="00D91957">
      <w:pPr>
        <w:pStyle w:val="ZUSTzmustartykuempunktem"/>
      </w:pPr>
      <w:r w:rsidRPr="003562D5">
        <w:t>3. Rzecznik dyscyplinarny może,</w:t>
      </w:r>
      <w:r w:rsidR="000E7AFF" w:rsidRPr="003562D5">
        <w:t xml:space="preserve"> w</w:t>
      </w:r>
      <w:r w:rsidR="00F6261E">
        <w:t xml:space="preserve"> </w:t>
      </w:r>
      <w:r w:rsidRPr="003562D5">
        <w:t>drodze postanowienia</w:t>
      </w:r>
      <w:r w:rsidR="00FF2B35" w:rsidRPr="003562D5">
        <w:t>,</w:t>
      </w:r>
      <w:r w:rsidRPr="003562D5">
        <w:t xml:space="preserve"> odmówić udostępnienia akt</w:t>
      </w:r>
      <w:r w:rsidR="00D9087B">
        <w:t>,</w:t>
      </w:r>
      <w:r w:rsidRPr="003562D5">
        <w:t xml:space="preserve"> jeżeli sprzeciwia się temu dobro postępowania dyscyplinarnego. Na postanowienie przysługuje zażalenie.</w:t>
      </w:r>
    </w:p>
    <w:p w14:paraId="1A5DE9D4" w14:textId="711CCFF7" w:rsidR="00D91957" w:rsidRPr="003562D5" w:rsidRDefault="00D91957" w:rsidP="00D91957">
      <w:pPr>
        <w:pStyle w:val="ZUSTzmustartykuempunktem"/>
      </w:pPr>
      <w:r w:rsidRPr="003562D5">
        <w:t>4.</w:t>
      </w:r>
      <w:r w:rsidR="00F6261E">
        <w:t xml:space="preserve"> </w:t>
      </w:r>
      <w:r w:rsidRPr="003562D5">
        <w:t>Ustanowienie obrońcy uprawnia go do działania</w:t>
      </w:r>
      <w:r w:rsidR="000E7AFF" w:rsidRPr="003562D5">
        <w:t xml:space="preserve"> w</w:t>
      </w:r>
      <w:r w:rsidR="00F6261E">
        <w:t xml:space="preserve"> </w:t>
      </w:r>
      <w:r w:rsidRPr="003562D5">
        <w:t>całym postępowaniu dyscyplinarnym, nie wyłączając czynności po uprawomocnieniu się orzeczenia, jeżeli nie zawiera ograniczeń.</w:t>
      </w:r>
      <w:r w:rsidR="000E7AFF" w:rsidRPr="003562D5">
        <w:t xml:space="preserve"> O</w:t>
      </w:r>
      <w:r w:rsidR="00F6261E">
        <w:t xml:space="preserve"> </w:t>
      </w:r>
      <w:r w:rsidRPr="003562D5">
        <w:t>zmianie zakresu pełnomocnictwa uprawniającego do działania</w:t>
      </w:r>
      <w:r w:rsidR="000E7AFF" w:rsidRPr="003562D5">
        <w:t xml:space="preserve"> w</w:t>
      </w:r>
      <w:r w:rsidR="00D9087B">
        <w:t> </w:t>
      </w:r>
      <w:r w:rsidRPr="003562D5">
        <w:t>postępowaniu dyscyplinarnym lub</w:t>
      </w:r>
      <w:r w:rsidR="000E7AFF" w:rsidRPr="003562D5">
        <w:t xml:space="preserve"> o</w:t>
      </w:r>
      <w:r w:rsidR="00F6261E">
        <w:t xml:space="preserve"> </w:t>
      </w:r>
      <w:r w:rsidRPr="003562D5">
        <w:t>jego cofnięciu obwiniony niezwłocznie zawiadamia obrońcę oraz rzecznika dyscyplinarnego.</w:t>
      </w:r>
    </w:p>
    <w:p w14:paraId="1FE02151" w14:textId="684B68C2" w:rsidR="00D91957" w:rsidRPr="003562D5" w:rsidRDefault="00D91957" w:rsidP="00D91957">
      <w:pPr>
        <w:pStyle w:val="ZUSTzmustartykuempunktem"/>
      </w:pPr>
      <w:r w:rsidRPr="003562D5">
        <w:t>5.</w:t>
      </w:r>
      <w:r w:rsidR="00F6261E">
        <w:t xml:space="preserve"> </w:t>
      </w:r>
      <w:r w:rsidRPr="003562D5">
        <w:t>Obrońca nie może podejmować czynności na niekorzyść obwinionego. Może on zrezygnować</w:t>
      </w:r>
      <w:r w:rsidR="000E7AFF" w:rsidRPr="003562D5">
        <w:t xml:space="preserve"> z</w:t>
      </w:r>
      <w:r w:rsidR="00F6261E">
        <w:t xml:space="preserve"> </w:t>
      </w:r>
      <w:r w:rsidRPr="003562D5">
        <w:t>reprezentowania obwinionego</w:t>
      </w:r>
      <w:r w:rsidR="000E7AFF" w:rsidRPr="003562D5">
        <w:t xml:space="preserve"> w</w:t>
      </w:r>
      <w:r w:rsidR="00F6261E">
        <w:t xml:space="preserve"> </w:t>
      </w:r>
      <w:r w:rsidRPr="003562D5">
        <w:t>toku postępowania dyscyplinarnego, zawiadamiając</w:t>
      </w:r>
      <w:r w:rsidR="000E7AFF" w:rsidRPr="003562D5">
        <w:t xml:space="preserve"> o</w:t>
      </w:r>
      <w:r w:rsidR="00F6261E">
        <w:t xml:space="preserve"> </w:t>
      </w:r>
      <w:r w:rsidRPr="003562D5">
        <w:t xml:space="preserve">tym obwinionego oraz rzecznika dyscyplinarnego. Do czasu ustanowienia nowego obrońcy, jednak nie dłużej niż </w:t>
      </w:r>
      <w:r w:rsidR="00E93730" w:rsidRPr="003562D5">
        <w:t>w terminie</w:t>
      </w:r>
      <w:r w:rsidR="004B4F2C" w:rsidRPr="003562D5">
        <w:t xml:space="preserve"> </w:t>
      </w:r>
      <w:r w:rsidRPr="003562D5">
        <w:t>1</w:t>
      </w:r>
      <w:r w:rsidR="000E7AFF" w:rsidRPr="003562D5">
        <w:t>4</w:t>
      </w:r>
      <w:r w:rsidR="00F6261E">
        <w:t xml:space="preserve"> </w:t>
      </w:r>
      <w:r w:rsidRPr="003562D5">
        <w:t>dni od dnia zawiadomienia obwinionego, obrońca jest obowiązany podejmować niezbędne czynności.</w:t>
      </w:r>
    </w:p>
    <w:p w14:paraId="746AD5D9" w14:textId="1149174C" w:rsidR="00D91957" w:rsidRPr="003562D5" w:rsidRDefault="00D91957" w:rsidP="00D91957">
      <w:pPr>
        <w:pStyle w:val="ZUSTzmustartykuempunktem"/>
      </w:pPr>
      <w:r w:rsidRPr="003562D5">
        <w:t>6.</w:t>
      </w:r>
      <w:r w:rsidR="00F6261E">
        <w:t xml:space="preserve"> </w:t>
      </w:r>
      <w:r w:rsidRPr="003562D5">
        <w:t>Udział obrońcy</w:t>
      </w:r>
      <w:r w:rsidR="000E7AFF" w:rsidRPr="003562D5">
        <w:t xml:space="preserve"> w</w:t>
      </w:r>
      <w:r w:rsidR="00F6261E">
        <w:t xml:space="preserve"> </w:t>
      </w:r>
      <w:r w:rsidRPr="003562D5">
        <w:t>postępowaniu dyscyplinarnym nie wyłącza osobistego działania</w:t>
      </w:r>
      <w:r w:rsidR="000E7AFF" w:rsidRPr="003562D5">
        <w:t xml:space="preserve"> w</w:t>
      </w:r>
      <w:r w:rsidR="00F6261E">
        <w:t xml:space="preserve"> </w:t>
      </w:r>
      <w:r w:rsidRPr="003562D5">
        <w:t>nim obwinionego.</w:t>
      </w:r>
    </w:p>
    <w:p w14:paraId="419AD33A" w14:textId="0BBAF8A1" w:rsidR="00D91957" w:rsidRPr="003562D5" w:rsidRDefault="00D91957" w:rsidP="00D91957">
      <w:pPr>
        <w:pStyle w:val="ZUSTzmustartykuempunktem"/>
      </w:pPr>
      <w:r w:rsidRPr="003562D5">
        <w:t>7.</w:t>
      </w:r>
      <w:r w:rsidR="00F6261E">
        <w:t xml:space="preserve"> </w:t>
      </w:r>
      <w:r w:rsidRPr="003562D5">
        <w:t>Orzeczenia, postanowienia, zawiadomienia</w:t>
      </w:r>
      <w:r w:rsidR="000E7AFF" w:rsidRPr="003562D5">
        <w:t xml:space="preserve"> i</w:t>
      </w:r>
      <w:r w:rsidR="00F6261E">
        <w:t xml:space="preserve"> </w:t>
      </w:r>
      <w:r w:rsidRPr="003562D5">
        <w:t>inne pisma, wydane</w:t>
      </w:r>
      <w:r w:rsidR="000E7AFF" w:rsidRPr="003562D5">
        <w:t xml:space="preserve"> w</w:t>
      </w:r>
      <w:r w:rsidR="00F6261E">
        <w:t xml:space="preserve"> </w:t>
      </w:r>
      <w:r w:rsidRPr="003562D5">
        <w:t>toku postępowania, doręcza się niezwłocznie obwinionemu</w:t>
      </w:r>
      <w:r w:rsidR="000E7AFF" w:rsidRPr="003562D5">
        <w:t xml:space="preserve"> i</w:t>
      </w:r>
      <w:r w:rsidR="00F6261E">
        <w:t xml:space="preserve"> </w:t>
      </w:r>
      <w:r w:rsidRPr="003562D5">
        <w:t>jego obrońcy. Postanowienie doręcza się również pokrzywdzonemu,</w:t>
      </w:r>
      <w:r w:rsidR="000E7AFF" w:rsidRPr="003562D5">
        <w:t xml:space="preserve"> w</w:t>
      </w:r>
      <w:r w:rsidR="00F6261E">
        <w:t xml:space="preserve"> </w:t>
      </w:r>
      <w:r w:rsidRPr="003562D5">
        <w:t>przypadk</w:t>
      </w:r>
      <w:r w:rsidR="00C83B27" w:rsidRPr="003562D5">
        <w:t>u</w:t>
      </w:r>
      <w:r w:rsidRPr="003562D5">
        <w:t>,</w:t>
      </w:r>
      <w:r w:rsidR="000E7AFF" w:rsidRPr="003562D5">
        <w:t xml:space="preserve"> o</w:t>
      </w:r>
      <w:r w:rsidR="00F6261E">
        <w:t xml:space="preserve"> </w:t>
      </w:r>
      <w:r w:rsidRPr="003562D5">
        <w:t>który</w:t>
      </w:r>
      <w:r w:rsidR="00C83B27" w:rsidRPr="003562D5">
        <w:t>m</w:t>
      </w:r>
      <w:r w:rsidRPr="003562D5">
        <w:t xml:space="preserve"> mowa</w:t>
      </w:r>
      <w:r w:rsidR="00034AED" w:rsidRPr="003562D5">
        <w:t xml:space="preserve"> w</w:t>
      </w:r>
      <w:r w:rsidR="00F6261E">
        <w:t xml:space="preserve"> </w:t>
      </w:r>
      <w:r w:rsidR="004B4F2C" w:rsidRPr="003562D5">
        <w:t>art.</w:t>
      </w:r>
      <w:r w:rsidR="000E7AFF" w:rsidRPr="003562D5">
        <w:t xml:space="preserve"> </w:t>
      </w:r>
      <w:r w:rsidRPr="003562D5">
        <w:t>136b</w:t>
      </w:r>
      <w:r w:rsidR="000D5869" w:rsidRPr="003562D5">
        <w:t>p</w:t>
      </w:r>
      <w:r w:rsidR="00034AED" w:rsidRPr="003562D5">
        <w:t xml:space="preserve"> ust.</w:t>
      </w:r>
      <w:r w:rsidR="00F6261E">
        <w:t xml:space="preserve"> </w:t>
      </w:r>
      <w:r w:rsidR="009031AF" w:rsidRPr="003562D5">
        <w:t>3</w:t>
      </w:r>
      <w:r w:rsidRPr="003562D5">
        <w:t>.</w:t>
      </w:r>
    </w:p>
    <w:p w14:paraId="6BA63966" w14:textId="1F888525" w:rsidR="00D91957" w:rsidRPr="003562D5" w:rsidRDefault="00D91957" w:rsidP="00D91957">
      <w:pPr>
        <w:pStyle w:val="ZUSTzmustartykuempunktem"/>
      </w:pPr>
      <w:r w:rsidRPr="003562D5">
        <w:t>8.</w:t>
      </w:r>
      <w:r w:rsidR="00F6261E">
        <w:t xml:space="preserve"> </w:t>
      </w:r>
      <w:r w:rsidR="000E7AFF" w:rsidRPr="003562D5">
        <w:t>W</w:t>
      </w:r>
      <w:r w:rsidR="00F6261E">
        <w:t xml:space="preserve"> </w:t>
      </w:r>
      <w:r w:rsidRPr="003562D5">
        <w:t>razie doręczenia obwinionemu</w:t>
      </w:r>
      <w:r w:rsidR="000E7AFF" w:rsidRPr="003562D5">
        <w:t xml:space="preserve"> i</w:t>
      </w:r>
      <w:r w:rsidR="00F6261E">
        <w:t xml:space="preserve"> </w:t>
      </w:r>
      <w:r w:rsidRPr="003562D5">
        <w:t>obrońcy</w:t>
      </w:r>
      <w:r w:rsidR="000E7AFF" w:rsidRPr="003562D5">
        <w:t xml:space="preserve"> w</w:t>
      </w:r>
      <w:r w:rsidR="00F6261E">
        <w:t xml:space="preserve"> </w:t>
      </w:r>
      <w:r w:rsidRPr="003562D5">
        <w:t>różnych terminach pisma, od którego przysługuje odwołanie lub zażalenie, termin do złożenia odwołania lub zażalenia liczy się od dnia doręczenia, które nastąpiło wcześniej.</w:t>
      </w:r>
    </w:p>
    <w:p w14:paraId="62F4FC62" w14:textId="1344F52C" w:rsidR="00D91957" w:rsidRPr="003562D5" w:rsidRDefault="00D91957" w:rsidP="00D91957">
      <w:pPr>
        <w:pStyle w:val="ZUSTzmustartykuempunktem"/>
      </w:pPr>
      <w:r w:rsidRPr="003562D5">
        <w:t>9.</w:t>
      </w:r>
      <w:r w:rsidR="00F6261E">
        <w:t xml:space="preserve"> </w:t>
      </w:r>
      <w:r w:rsidRPr="003562D5">
        <w:t>Zażalenie na postanowienie wnosi się za pośrednictwem rzecznika dyscyplinarnego do przełożonego dyscyplinarnego,</w:t>
      </w:r>
      <w:r w:rsidR="000E7AFF" w:rsidRPr="003562D5">
        <w:t xml:space="preserve"> a</w:t>
      </w:r>
      <w:r w:rsidR="00F6261E">
        <w:t xml:space="preserve"> </w:t>
      </w:r>
      <w:r w:rsidRPr="003562D5">
        <w:t>jeżeli postanowienie wydał ten przełożony dyscyplinarny, do Komendanta Głównego Straży Granicznej za pośrednictwem tego przełożonego. Jeżeli postanowienie wydał minister właściwy do spraw wewnętrznych albo Komendant Główny Straży Granicznej</w:t>
      </w:r>
      <w:r w:rsidR="003E0B03">
        <w:t>,</w:t>
      </w:r>
      <w:r w:rsidRPr="003562D5">
        <w:t xml:space="preserve"> zażalenie nie przysługuje, jednak obwiniony może zwrócić się odpowiednio do ministra właściwego </w:t>
      </w:r>
      <w:r w:rsidRPr="003562D5">
        <w:lastRenderedPageBreak/>
        <w:t>do spraw wewnętrznych albo Komendanta Głównego Straży Granicznej</w:t>
      </w:r>
      <w:r w:rsidR="00034AED" w:rsidRPr="003562D5">
        <w:t xml:space="preserve"> z</w:t>
      </w:r>
      <w:r w:rsidR="00F6261E">
        <w:t xml:space="preserve"> </w:t>
      </w:r>
      <w:r w:rsidR="00053237" w:rsidRPr="003562D5">
        <w:t xml:space="preserve">wnioskiem </w:t>
      </w:r>
      <w:r w:rsidR="000E7AFF" w:rsidRPr="003562D5">
        <w:t>o </w:t>
      </w:r>
      <w:r w:rsidRPr="003562D5">
        <w:t>ponowne rozpatrzenie sprawy.</w:t>
      </w:r>
    </w:p>
    <w:p w14:paraId="6B831F07" w14:textId="7BEFB951" w:rsidR="00D91957" w:rsidRPr="003562D5" w:rsidRDefault="00D91957" w:rsidP="00D91957">
      <w:pPr>
        <w:pStyle w:val="ZUSTzmustartykuempunktem"/>
      </w:pPr>
      <w:r w:rsidRPr="003562D5">
        <w:t>10.</w:t>
      </w:r>
      <w:r w:rsidR="00F6261E">
        <w:t xml:space="preserve"> </w:t>
      </w:r>
      <w:r w:rsidR="00053237" w:rsidRPr="003562D5">
        <w:t>Na postanowienia,</w:t>
      </w:r>
      <w:r w:rsidR="00034AED" w:rsidRPr="003562D5">
        <w:t xml:space="preserve"> o</w:t>
      </w:r>
      <w:r w:rsidR="00F6261E">
        <w:t xml:space="preserve"> </w:t>
      </w:r>
      <w:r w:rsidR="00053237" w:rsidRPr="003562D5">
        <w:t>których mowa</w:t>
      </w:r>
      <w:r w:rsidR="00034AED" w:rsidRPr="003562D5">
        <w:t xml:space="preserve"> w</w:t>
      </w:r>
      <w:r w:rsidR="00F6261E">
        <w:t xml:space="preserve"> </w:t>
      </w:r>
      <w:r w:rsidR="00034AED" w:rsidRPr="003562D5">
        <w:t>ust.</w:t>
      </w:r>
      <w:r w:rsidR="00F6261E">
        <w:t xml:space="preserve"> </w:t>
      </w:r>
      <w:r w:rsidR="00053237" w:rsidRPr="003562D5">
        <w:t>9, z</w:t>
      </w:r>
      <w:r w:rsidRPr="003562D5">
        <w:t xml:space="preserve">ażalenia </w:t>
      </w:r>
      <w:r w:rsidR="00053237" w:rsidRPr="003562D5">
        <w:t>oraz wniosek</w:t>
      </w:r>
      <w:r w:rsidR="00034AED" w:rsidRPr="003562D5">
        <w:t xml:space="preserve"> o</w:t>
      </w:r>
      <w:r w:rsidR="00F6261E">
        <w:t xml:space="preserve"> </w:t>
      </w:r>
      <w:r w:rsidR="00053237" w:rsidRPr="003562D5">
        <w:t>ponowne rozpatrzenie sprawy</w:t>
      </w:r>
      <w:r w:rsidR="00316A2E" w:rsidRPr="003562D5">
        <w:t xml:space="preserve"> </w:t>
      </w:r>
      <w:r w:rsidRPr="003562D5">
        <w:t>wnosi się</w:t>
      </w:r>
      <w:r w:rsidR="000E7AFF" w:rsidRPr="003562D5">
        <w:t xml:space="preserve"> w</w:t>
      </w:r>
      <w:r w:rsidR="00F6261E">
        <w:t xml:space="preserve"> </w:t>
      </w:r>
      <w:r w:rsidRPr="003562D5">
        <w:t xml:space="preserve">terminie </w:t>
      </w:r>
      <w:r w:rsidR="000E7AFF" w:rsidRPr="003562D5">
        <w:t>3</w:t>
      </w:r>
      <w:r w:rsidR="00F6261E">
        <w:t xml:space="preserve"> </w:t>
      </w:r>
      <w:r w:rsidRPr="003562D5">
        <w:t>dni od dnia doręczenia postanowienia,</w:t>
      </w:r>
      <w:r w:rsidR="000E7AFF" w:rsidRPr="003562D5">
        <w:t xml:space="preserve"> z </w:t>
      </w:r>
      <w:r w:rsidRPr="003562D5">
        <w:t>zastrzeżeniem</w:t>
      </w:r>
      <w:r w:rsidR="00034AED" w:rsidRPr="003562D5">
        <w:t xml:space="preserve"> art.</w:t>
      </w:r>
      <w:r w:rsidR="00F6261E">
        <w:t xml:space="preserve"> </w:t>
      </w:r>
      <w:r w:rsidRPr="003562D5">
        <w:t>137c</w:t>
      </w:r>
      <w:r w:rsidR="00034AED" w:rsidRPr="003562D5">
        <w:t xml:space="preserve"> ust.</w:t>
      </w:r>
      <w:r w:rsidR="00F6261E">
        <w:t xml:space="preserve"> </w:t>
      </w:r>
      <w:r w:rsidRPr="003562D5">
        <w:t>7. Przepis</w:t>
      </w:r>
      <w:r w:rsidR="00034AED" w:rsidRPr="003562D5">
        <w:t xml:space="preserve"> art.</w:t>
      </w:r>
      <w:r w:rsidR="00F6261E">
        <w:t xml:space="preserve"> </w:t>
      </w:r>
      <w:r w:rsidRPr="003562D5">
        <w:t>136b</w:t>
      </w:r>
      <w:r w:rsidR="000D5869" w:rsidRPr="003562D5">
        <w:t>z</w:t>
      </w:r>
      <w:r w:rsidR="00034AED" w:rsidRPr="003562D5">
        <w:t xml:space="preserve"> ust.</w:t>
      </w:r>
      <w:r w:rsidR="00F6261E">
        <w:t xml:space="preserve"> </w:t>
      </w:r>
      <w:r w:rsidR="000E7AFF" w:rsidRPr="003562D5">
        <w:t>1</w:t>
      </w:r>
      <w:r w:rsidR="00F6261E">
        <w:t xml:space="preserve"> </w:t>
      </w:r>
      <w:r w:rsidRPr="003562D5">
        <w:t>stosuje się odpowiednio.</w:t>
      </w:r>
    </w:p>
    <w:p w14:paraId="204A512C" w14:textId="36A544EC" w:rsidR="00D91957" w:rsidRPr="003562D5" w:rsidRDefault="00D91957" w:rsidP="00302C02">
      <w:pPr>
        <w:pStyle w:val="ZARTzmartartykuempunktem"/>
      </w:pPr>
      <w:r w:rsidRPr="00302C02">
        <w:t>Art.</w:t>
      </w:r>
      <w:r w:rsidR="00F6261E" w:rsidRPr="00302C02">
        <w:t xml:space="preserve"> </w:t>
      </w:r>
      <w:r w:rsidRPr="00302C02">
        <w:t>136b</w:t>
      </w:r>
      <w:r w:rsidR="000D5869" w:rsidRPr="00302C02">
        <w:t>n</w:t>
      </w:r>
      <w:r w:rsidRPr="004D18D4">
        <w:t>.</w:t>
      </w:r>
      <w:r w:rsidRPr="003562D5">
        <w:t xml:space="preserve"> 1. Wnioski dowodowe zgłasza się na piśmie rzecznikowi dyscyplinarnemu, ze wskazaniem okoliczności, które mają być udowodnione.</w:t>
      </w:r>
    </w:p>
    <w:p w14:paraId="5E18C1C0" w14:textId="7D51EC2B" w:rsidR="00D91957" w:rsidRPr="003562D5" w:rsidRDefault="00D91957" w:rsidP="007E5C36">
      <w:pPr>
        <w:pStyle w:val="ZUSTzmustartykuempunktem"/>
        <w:keepNext/>
      </w:pPr>
      <w:r w:rsidRPr="003562D5">
        <w:t>2.</w:t>
      </w:r>
      <w:r w:rsidR="00F6261E">
        <w:t xml:space="preserve"> </w:t>
      </w:r>
      <w:r w:rsidRPr="003562D5">
        <w:t>Wniosek dowodowy oddala się, jeżeli:</w:t>
      </w:r>
    </w:p>
    <w:p w14:paraId="76CDC880" w14:textId="77777777" w:rsidR="00D91957" w:rsidRPr="003562D5" w:rsidRDefault="00D91957" w:rsidP="00D91957">
      <w:pPr>
        <w:pStyle w:val="ZPKTzmpktartykuempunktem"/>
      </w:pPr>
      <w:r w:rsidRPr="003562D5">
        <w:t>1)</w:t>
      </w:r>
      <w:r w:rsidRPr="003562D5">
        <w:tab/>
        <w:t>przeprowadzenie dowodu jest niedopuszczalne;</w:t>
      </w:r>
    </w:p>
    <w:p w14:paraId="4F91C9F7" w14:textId="467D4788" w:rsidR="00D91957" w:rsidRPr="003562D5" w:rsidRDefault="00D91957" w:rsidP="00D91957">
      <w:pPr>
        <w:pStyle w:val="ZPKTzmpktartykuempunktem"/>
      </w:pPr>
      <w:r w:rsidRPr="003562D5">
        <w:t>2)</w:t>
      </w:r>
      <w:r w:rsidRPr="003562D5">
        <w:tab/>
        <w:t>okoliczność, która ma zostać udowodniona, jest już udowodniona zgodnie</w:t>
      </w:r>
      <w:r w:rsidR="000E7AFF" w:rsidRPr="003562D5">
        <w:t xml:space="preserve"> z </w:t>
      </w:r>
      <w:r w:rsidRPr="003562D5">
        <w:t>twierdzeniem wnioskodawcy;</w:t>
      </w:r>
    </w:p>
    <w:p w14:paraId="26FDDF20" w14:textId="77777777" w:rsidR="005D22BC" w:rsidRPr="003562D5" w:rsidRDefault="00D91957" w:rsidP="005D22BC">
      <w:pPr>
        <w:pStyle w:val="ZPKTzmpktartykuempunktem"/>
      </w:pPr>
      <w:r w:rsidRPr="003562D5">
        <w:t>3)</w:t>
      </w:r>
      <w:r w:rsidRPr="003562D5">
        <w:tab/>
        <w:t>okoliczności nie mają znaczenia dla rozstrzygnięcia sprawy lub dowodu nie da się przeprowadzić</w:t>
      </w:r>
      <w:r w:rsidR="005D22BC" w:rsidRPr="003562D5">
        <w:t>;</w:t>
      </w:r>
    </w:p>
    <w:p w14:paraId="746592A8" w14:textId="4ADE370A" w:rsidR="008D76C2" w:rsidRDefault="005D22BC" w:rsidP="005D22BC">
      <w:pPr>
        <w:pStyle w:val="ZPKTzmpktartykuempunktem"/>
      </w:pPr>
      <w:r w:rsidRPr="003562D5">
        <w:t>4)</w:t>
      </w:r>
      <w:r w:rsidRPr="003562D5">
        <w:tab/>
        <w:t>wniosek dowodowy w</w:t>
      </w:r>
      <w:r w:rsidR="00F6261E">
        <w:t xml:space="preserve"> </w:t>
      </w:r>
      <w:r w:rsidRPr="003562D5">
        <w:t>sposób oczywisty zmierza do przedłużenia postępowania</w:t>
      </w:r>
      <w:r w:rsidR="008D76C2">
        <w:t>;</w:t>
      </w:r>
    </w:p>
    <w:p w14:paraId="77B83488" w14:textId="77777777" w:rsidR="00D91957" w:rsidRPr="003562D5" w:rsidRDefault="008D76C2" w:rsidP="005D22BC">
      <w:pPr>
        <w:pStyle w:val="ZPKTzmpktartykuempunktem"/>
      </w:pPr>
      <w:r>
        <w:t xml:space="preserve">5) </w:t>
      </w:r>
      <w:r>
        <w:tab/>
      </w:r>
      <w:r w:rsidRPr="008D76C2">
        <w:t>wniosek dowodowy został złożony po zakreślonym terminie, o którym wnioskodawca został zawiadomiony</w:t>
      </w:r>
      <w:r w:rsidR="00D91957" w:rsidRPr="003562D5">
        <w:t>.</w:t>
      </w:r>
    </w:p>
    <w:p w14:paraId="70C44F32" w14:textId="0187B65C" w:rsidR="00D91957" w:rsidRPr="003562D5" w:rsidRDefault="00D91957" w:rsidP="00D91957">
      <w:pPr>
        <w:pStyle w:val="ZUSTzmustartykuempunktem"/>
      </w:pPr>
      <w:r w:rsidRPr="003562D5">
        <w:t>3.</w:t>
      </w:r>
      <w:r w:rsidR="00F6261E">
        <w:t xml:space="preserve"> </w:t>
      </w:r>
      <w:r w:rsidRPr="003562D5">
        <w:t>Oddalenie wniosku następuje</w:t>
      </w:r>
      <w:r w:rsidR="000E7AFF" w:rsidRPr="003562D5">
        <w:t xml:space="preserve"> w</w:t>
      </w:r>
      <w:r w:rsidR="00F6261E">
        <w:t xml:space="preserve"> </w:t>
      </w:r>
      <w:r w:rsidR="00E93730" w:rsidRPr="003562D5">
        <w:t>drodze</w:t>
      </w:r>
      <w:r w:rsidRPr="003562D5">
        <w:t xml:space="preserve"> postanowienia.</w:t>
      </w:r>
    </w:p>
    <w:p w14:paraId="361F32DE" w14:textId="69853F23" w:rsidR="00D91957" w:rsidRPr="003562D5" w:rsidRDefault="00D91957" w:rsidP="00D91957">
      <w:pPr>
        <w:pStyle w:val="ZARTzmartartykuempunktem"/>
      </w:pPr>
      <w:r w:rsidRPr="003562D5">
        <w:t>Art.</w:t>
      </w:r>
      <w:r w:rsidR="00F6261E">
        <w:t xml:space="preserve"> </w:t>
      </w:r>
      <w:r w:rsidRPr="003562D5">
        <w:t>136b</w:t>
      </w:r>
      <w:r w:rsidR="000D5869" w:rsidRPr="003562D5">
        <w:t>o</w:t>
      </w:r>
      <w:r w:rsidRPr="003562D5">
        <w:t xml:space="preserve">. 1. Postępowanie dowodowe </w:t>
      </w:r>
      <w:r w:rsidR="00FF2B35" w:rsidRPr="003562D5">
        <w:t>zamyka się</w:t>
      </w:r>
      <w:r w:rsidR="000E7AFF" w:rsidRPr="003562D5">
        <w:t xml:space="preserve"> w</w:t>
      </w:r>
      <w:r w:rsidR="00F6261E">
        <w:t xml:space="preserve"> </w:t>
      </w:r>
      <w:r w:rsidRPr="003562D5">
        <w:t>terminie 3</w:t>
      </w:r>
      <w:r w:rsidR="000E7AFF" w:rsidRPr="003562D5">
        <w:t>0</w:t>
      </w:r>
      <w:r w:rsidR="00F6261E">
        <w:t xml:space="preserve"> </w:t>
      </w:r>
      <w:r w:rsidRPr="003562D5">
        <w:t>dni od d</w:t>
      </w:r>
      <w:r w:rsidR="00316A2E" w:rsidRPr="003562D5">
        <w:t>nia</w:t>
      </w:r>
      <w:r w:rsidRPr="003562D5">
        <w:t xml:space="preserve"> wszczęcia postępowania.</w:t>
      </w:r>
    </w:p>
    <w:p w14:paraId="65EF324F" w14:textId="5FBD391E" w:rsidR="00B66771" w:rsidRPr="003562D5" w:rsidRDefault="00D91957" w:rsidP="00D91957">
      <w:pPr>
        <w:pStyle w:val="ZUSTzmustartykuempunktem"/>
      </w:pPr>
      <w:r w:rsidRPr="003562D5">
        <w:t>2.</w:t>
      </w:r>
      <w:r w:rsidR="00F6261E">
        <w:t xml:space="preserve"> </w:t>
      </w:r>
      <w:r w:rsidR="000E7AFF" w:rsidRPr="003562D5">
        <w:t>W</w:t>
      </w:r>
      <w:r w:rsidR="00F6261E">
        <w:t xml:space="preserve"> </w:t>
      </w:r>
      <w:r w:rsidRPr="003562D5">
        <w:t>uzasadnionych przypadkach przełożony dyscyplinarny może,</w:t>
      </w:r>
      <w:r w:rsidR="000E7AFF" w:rsidRPr="003562D5">
        <w:t xml:space="preserve"> w</w:t>
      </w:r>
      <w:r w:rsidR="00F6261E">
        <w:t xml:space="preserve"> </w:t>
      </w:r>
      <w:r w:rsidRPr="003562D5">
        <w:t xml:space="preserve">drodze postanowienia, przedłużyć termin prowadzenia postępowania dowodowego </w:t>
      </w:r>
      <w:r w:rsidR="00B66771" w:rsidRPr="003562D5">
        <w:t xml:space="preserve">do </w:t>
      </w:r>
      <w:r w:rsidR="00034AED" w:rsidRPr="003562D5">
        <w:t>3 </w:t>
      </w:r>
      <w:r w:rsidR="00B66771" w:rsidRPr="003562D5">
        <w:t xml:space="preserve">miesięcy. </w:t>
      </w:r>
    </w:p>
    <w:p w14:paraId="2469DB5D" w14:textId="79452C15" w:rsidR="00085FBB" w:rsidRPr="003562D5" w:rsidRDefault="00B66771" w:rsidP="00085FBB">
      <w:pPr>
        <w:pStyle w:val="ZUSTzmustartykuempunktem"/>
      </w:pPr>
      <w:r w:rsidRPr="003562D5">
        <w:t>3. Komendant Główny Straży Granicznej,</w:t>
      </w:r>
      <w:r w:rsidR="00034AED" w:rsidRPr="003562D5">
        <w:t xml:space="preserve"> w</w:t>
      </w:r>
      <w:r w:rsidR="00F6261E">
        <w:t xml:space="preserve"> </w:t>
      </w:r>
      <w:r w:rsidRPr="003562D5">
        <w:t xml:space="preserve">drodze postanowienia, może przedłużyć termin prowadzenia czynności dowodowych na czas oznaczony powyżej </w:t>
      </w:r>
      <w:r w:rsidR="00034AED" w:rsidRPr="003562D5">
        <w:t>3 </w:t>
      </w:r>
      <w:r w:rsidRPr="003562D5">
        <w:t>miesięcy</w:t>
      </w:r>
      <w:r w:rsidR="00D91957" w:rsidRPr="003562D5">
        <w:t>.</w:t>
      </w:r>
    </w:p>
    <w:p w14:paraId="0C115063" w14:textId="10B186E0" w:rsidR="00085FBB" w:rsidRPr="003562D5" w:rsidRDefault="00085FBB" w:rsidP="00D91957">
      <w:pPr>
        <w:pStyle w:val="ZUSTzmustartykuempunktem"/>
      </w:pPr>
      <w:r w:rsidRPr="003562D5">
        <w:t>4. Wniosek o</w:t>
      </w:r>
      <w:r w:rsidR="00F6261E">
        <w:t xml:space="preserve"> </w:t>
      </w:r>
      <w:r w:rsidRPr="003562D5">
        <w:t>przedłużenie terminu prowadzenia postępowania dowodowego w postępowaniu dyscyplinarnym składa się nie później niż 5</w:t>
      </w:r>
      <w:r w:rsidR="00F6261E">
        <w:t xml:space="preserve"> </w:t>
      </w:r>
      <w:r w:rsidRPr="003562D5">
        <w:t>dni przed upływem tego terminu. Przed wydaniem postanowienia o</w:t>
      </w:r>
      <w:r w:rsidR="00F6261E">
        <w:t xml:space="preserve"> </w:t>
      </w:r>
      <w:r w:rsidRPr="003562D5">
        <w:t>przedłużeniu terminu prowadzenia postępowania dowodowego przełożony dyscyplinarny może zażądać niezwłocznego przekazania akt postępowania.</w:t>
      </w:r>
    </w:p>
    <w:p w14:paraId="0F459207" w14:textId="058FFE8B" w:rsidR="00D91957" w:rsidRPr="003562D5" w:rsidRDefault="00D91957" w:rsidP="004D18D4">
      <w:pPr>
        <w:pStyle w:val="ZARTzmartartykuempunktem"/>
      </w:pPr>
      <w:r w:rsidRPr="003562D5">
        <w:lastRenderedPageBreak/>
        <w:t>Art.</w:t>
      </w:r>
      <w:r w:rsidR="00F6261E">
        <w:t xml:space="preserve"> </w:t>
      </w:r>
      <w:r w:rsidRPr="003562D5">
        <w:t>136b</w:t>
      </w:r>
      <w:r w:rsidR="000D5869" w:rsidRPr="003562D5">
        <w:t>p</w:t>
      </w:r>
      <w:r w:rsidRPr="003562D5">
        <w:t>. 1. Przełożony dyscyplinarny może zawiesić postępowanie dyscyplinarne, gdy zachodzi długotrwała przeszkoda uniemożliwiająca prowadzenie postępowania.</w:t>
      </w:r>
    </w:p>
    <w:p w14:paraId="7AFFC286" w14:textId="1FB3B2FC" w:rsidR="00D91957" w:rsidRPr="003562D5" w:rsidRDefault="00D91957" w:rsidP="00D91957">
      <w:pPr>
        <w:pStyle w:val="ZUSTzmustartykuempunktem"/>
      </w:pPr>
      <w:r w:rsidRPr="003562D5">
        <w:t>2.</w:t>
      </w:r>
      <w:r w:rsidR="00F6261E">
        <w:t xml:space="preserve"> </w:t>
      </w:r>
      <w:r w:rsidRPr="003562D5">
        <w:t>Przełożony dyscyplinarny zawiesza postępowanie dyscyplinarne</w:t>
      </w:r>
      <w:r w:rsidR="000E7AFF" w:rsidRPr="003562D5">
        <w:t xml:space="preserve"> z</w:t>
      </w:r>
      <w:r w:rsidR="00F6261E">
        <w:t xml:space="preserve"> </w:t>
      </w:r>
      <w:r w:rsidRPr="003562D5">
        <w:t>dniem przeniesienia obwinionego do innej jednostki organizacyjnej Straży Granicznej i przekazuje materiały postępowania dyscyplinarnego przełożonemu dyscyplinarnemu w nowym miejscu służby obwinionego.</w:t>
      </w:r>
    </w:p>
    <w:p w14:paraId="40D6806C" w14:textId="027D2EDE" w:rsidR="00D91957" w:rsidRPr="003562D5" w:rsidRDefault="00D91957" w:rsidP="00D91957">
      <w:pPr>
        <w:pStyle w:val="ZUSTzmustartykuempunktem"/>
      </w:pPr>
      <w:r w:rsidRPr="003562D5">
        <w:t>3.</w:t>
      </w:r>
      <w:r w:rsidR="00F6261E">
        <w:t xml:space="preserve"> </w:t>
      </w:r>
      <w:r w:rsidRPr="003562D5">
        <w:t>Na postanowienie</w:t>
      </w:r>
      <w:r w:rsidR="000E7AFF" w:rsidRPr="003562D5">
        <w:t xml:space="preserve"> o</w:t>
      </w:r>
      <w:r w:rsidR="00F6261E">
        <w:t xml:space="preserve"> </w:t>
      </w:r>
      <w:r w:rsidRPr="003562D5">
        <w:t>zawieszeniu postępowania dyscyplinarnego obwinionemu i pokrzywdzonemu przysługuje zażalenie,</w:t>
      </w:r>
      <w:r w:rsidR="000E7AFF" w:rsidRPr="003562D5">
        <w:t xml:space="preserve"> z</w:t>
      </w:r>
      <w:r w:rsidR="00F6261E">
        <w:t xml:space="preserve"> </w:t>
      </w:r>
      <w:r w:rsidRPr="003562D5">
        <w:t>wyjątkiem postanowienia,</w:t>
      </w:r>
      <w:r w:rsidR="000E7AFF" w:rsidRPr="003562D5">
        <w:t xml:space="preserve"> o</w:t>
      </w:r>
      <w:r w:rsidR="00F6261E">
        <w:t xml:space="preserve"> </w:t>
      </w:r>
      <w:r w:rsidRPr="003562D5">
        <w:t>którym mowa</w:t>
      </w:r>
      <w:r w:rsidR="00034AED" w:rsidRPr="003562D5">
        <w:t xml:space="preserve"> w ust.</w:t>
      </w:r>
      <w:r w:rsidR="00F6261E">
        <w:t xml:space="preserve"> </w:t>
      </w:r>
      <w:r w:rsidR="009031AF" w:rsidRPr="003562D5">
        <w:t>2</w:t>
      </w:r>
      <w:r w:rsidRPr="003562D5">
        <w:t>.</w:t>
      </w:r>
      <w:r w:rsidR="00F6261E">
        <w:t xml:space="preserve"> </w:t>
      </w:r>
      <w:r w:rsidRPr="003562D5">
        <w:t>Jeżeli postanowienie wydał minister właściwy do spraw wewnętrznych albo Komendant Główny Straży Granicznej, zażalenie nie przysługuje, jednak obwiniony i pokrzywdzony mogą zwrócić się odpowiednio do ministra właściwego do spraw wewnętrznych albo Komendanta Głównego Straży Granicznej</w:t>
      </w:r>
      <w:r w:rsidR="00034AED" w:rsidRPr="003562D5">
        <w:t xml:space="preserve"> z</w:t>
      </w:r>
      <w:r w:rsidR="00F6261E">
        <w:t xml:space="preserve"> </w:t>
      </w:r>
      <w:r w:rsidR="00053237" w:rsidRPr="003562D5">
        <w:t xml:space="preserve">wnioskiem </w:t>
      </w:r>
      <w:r w:rsidR="000E7AFF" w:rsidRPr="003562D5">
        <w:t>o</w:t>
      </w:r>
      <w:r w:rsidR="00F6261E">
        <w:t xml:space="preserve"> </w:t>
      </w:r>
      <w:r w:rsidRPr="003562D5">
        <w:t>ponowne rozpatrzenie sprawy.</w:t>
      </w:r>
    </w:p>
    <w:p w14:paraId="00097EE3" w14:textId="177BB997" w:rsidR="00D91957" w:rsidRPr="003562D5" w:rsidRDefault="00D91957" w:rsidP="00D91957">
      <w:pPr>
        <w:pStyle w:val="ZUSTzmustartykuempunktem"/>
      </w:pPr>
      <w:r w:rsidRPr="003562D5">
        <w:t>4.</w:t>
      </w:r>
      <w:r w:rsidR="00F6261E">
        <w:t xml:space="preserve"> </w:t>
      </w:r>
      <w:r w:rsidRPr="003562D5">
        <w:t>Zawieszenie postępowania dyscyplinarnego wstrzymuje bieg terminów.</w:t>
      </w:r>
    </w:p>
    <w:p w14:paraId="0755812B" w14:textId="07734447" w:rsidR="00D91957" w:rsidRPr="003562D5" w:rsidRDefault="00D91957" w:rsidP="00D91957">
      <w:pPr>
        <w:pStyle w:val="ZUSTzmustartykuempunktem"/>
      </w:pPr>
      <w:r w:rsidRPr="003562D5">
        <w:t>5.</w:t>
      </w:r>
      <w:r w:rsidR="00F6261E">
        <w:t xml:space="preserve"> </w:t>
      </w:r>
      <w:r w:rsidRPr="003562D5">
        <w:t>Po ustaniu przyczyn uzasadniających zawieszenie postępowania dyscyplinarnego przełożony dyscyplinarny wydaje postanowienie</w:t>
      </w:r>
      <w:r w:rsidR="000E7AFF" w:rsidRPr="003562D5">
        <w:t xml:space="preserve"> o</w:t>
      </w:r>
      <w:r w:rsidR="00F6261E">
        <w:t xml:space="preserve"> </w:t>
      </w:r>
      <w:r w:rsidRPr="003562D5">
        <w:t>podjęciu zawieszonego postępowania.</w:t>
      </w:r>
    </w:p>
    <w:p w14:paraId="7648F2A9" w14:textId="05FC73E7" w:rsidR="00D91957" w:rsidRPr="003562D5" w:rsidRDefault="00D91957" w:rsidP="00D91957">
      <w:pPr>
        <w:pStyle w:val="ZUSTzmustartykuempunktem"/>
      </w:pPr>
      <w:r w:rsidRPr="003562D5">
        <w:t>6.</w:t>
      </w:r>
      <w:r w:rsidR="00F6261E">
        <w:t xml:space="preserve"> </w:t>
      </w:r>
      <w:r w:rsidRPr="003562D5">
        <w:t>Postanowienie</w:t>
      </w:r>
      <w:r w:rsidR="000E7AFF" w:rsidRPr="003562D5">
        <w:t xml:space="preserve"> o</w:t>
      </w:r>
      <w:r w:rsidR="00F6261E">
        <w:t xml:space="preserve"> </w:t>
      </w:r>
      <w:r w:rsidRPr="003562D5">
        <w:t>podjęciu zawieszonego postępowania dyscyplinarnego w sprawie obwinionego przeniesionego do innej jednostki organizacyjnej Straży Granicznej wydaje się niezwłocznie po otrzymaniu materiałów postępowania dyscyplinarnego wszczętego</w:t>
      </w:r>
      <w:r w:rsidR="000E7AFF" w:rsidRPr="003562D5">
        <w:t xml:space="preserve"> w</w:t>
      </w:r>
      <w:r w:rsidR="00F6261E">
        <w:t xml:space="preserve"> </w:t>
      </w:r>
      <w:r w:rsidRPr="003562D5">
        <w:t>poprzednim miejscu służby obwinionego.</w:t>
      </w:r>
    </w:p>
    <w:p w14:paraId="6792330C" w14:textId="6984BC5B" w:rsidR="00D91957" w:rsidRPr="003562D5" w:rsidRDefault="00D91957" w:rsidP="00D91957">
      <w:pPr>
        <w:pStyle w:val="ZARTzmartartykuempunktem"/>
      </w:pPr>
      <w:r w:rsidRPr="003562D5">
        <w:t>Art.</w:t>
      </w:r>
      <w:r w:rsidR="00F6261E">
        <w:t xml:space="preserve"> </w:t>
      </w:r>
      <w:r w:rsidRPr="003562D5">
        <w:t>136b</w:t>
      </w:r>
      <w:r w:rsidR="000D5869" w:rsidRPr="003562D5">
        <w:t>q</w:t>
      </w:r>
      <w:r w:rsidRPr="003562D5">
        <w:t xml:space="preserve">. </w:t>
      </w:r>
      <w:r w:rsidR="00B13539" w:rsidRPr="003562D5">
        <w:t xml:space="preserve">1. </w:t>
      </w:r>
      <w:r w:rsidRPr="003562D5">
        <w:t>Jeżeli przeciwko obwinionemu jest prowadzone postępowanie dyscyplinarne obejmujące zarzuty popełnienia dwóch lub więcej czynów,</w:t>
      </w:r>
      <w:r w:rsidR="000E7AFF" w:rsidRPr="003562D5">
        <w:t xml:space="preserve"> a</w:t>
      </w:r>
      <w:r w:rsidR="00F6261E">
        <w:t xml:space="preserve"> </w:t>
      </w:r>
      <w:r w:rsidRPr="003562D5">
        <w:t>zebrane na danym etapie postępowania dowody dają podstawy do uznania obwinionego winnym popełnienia jednego</w:t>
      </w:r>
      <w:r w:rsidR="000E7AFF" w:rsidRPr="003562D5">
        <w:t xml:space="preserve"> z</w:t>
      </w:r>
      <w:r w:rsidR="00F6261E">
        <w:t xml:space="preserve"> </w:t>
      </w:r>
      <w:r w:rsidRPr="003562D5">
        <w:t>zarzuconych czynów, przełożony dyscyplinarny może,</w:t>
      </w:r>
      <w:r w:rsidR="000E7AFF" w:rsidRPr="003562D5">
        <w:t xml:space="preserve"> w</w:t>
      </w:r>
      <w:r w:rsidR="00F6261E">
        <w:t xml:space="preserve"> </w:t>
      </w:r>
      <w:r w:rsidRPr="003562D5">
        <w:t>drodze postanowienia, wyłączyć ten czyn do odrębnego postępowania dyscyplinarnego, bez względu na wyjaśnienie wszystkich okoliczności dotyczących pozostałych czynów objętych postępowaniem.</w:t>
      </w:r>
    </w:p>
    <w:p w14:paraId="6EBD5283" w14:textId="69F8D106" w:rsidR="00B13539" w:rsidRPr="003562D5" w:rsidRDefault="00B13539" w:rsidP="004D18D4">
      <w:pPr>
        <w:pStyle w:val="ZUSTzmustartykuempunktem"/>
      </w:pPr>
      <w:r w:rsidRPr="003562D5">
        <w:t>2.</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zebrane</w:t>
      </w:r>
      <w:r w:rsidR="00034AED" w:rsidRPr="003562D5">
        <w:t xml:space="preserve"> w</w:t>
      </w:r>
      <w:r w:rsidR="00F6261E">
        <w:t xml:space="preserve"> </w:t>
      </w:r>
      <w:r w:rsidRPr="003562D5">
        <w:t>toku postępowania dyscyplinarnego dowody dotyczące wyłączonego czynu stają się dowodami odrębnego postępowania dyscyplinarnego.</w:t>
      </w:r>
    </w:p>
    <w:p w14:paraId="70134ECB" w14:textId="67EC5EAC" w:rsidR="00D91957" w:rsidRPr="003562D5" w:rsidRDefault="00D91957" w:rsidP="00D91957">
      <w:pPr>
        <w:pStyle w:val="ZARTzmartartykuempunktem"/>
      </w:pPr>
      <w:r w:rsidRPr="003562D5">
        <w:lastRenderedPageBreak/>
        <w:t>Art.</w:t>
      </w:r>
      <w:r w:rsidR="00F6261E">
        <w:t xml:space="preserve"> </w:t>
      </w:r>
      <w:r w:rsidRPr="003562D5">
        <w:t>136b</w:t>
      </w:r>
      <w:r w:rsidR="000D5869" w:rsidRPr="003562D5">
        <w:t>r</w:t>
      </w:r>
      <w:r w:rsidRPr="003562D5">
        <w:t>.</w:t>
      </w:r>
      <w:r w:rsidR="00F6261E">
        <w:t xml:space="preserve"> </w:t>
      </w:r>
      <w:r w:rsidRPr="003562D5">
        <w:t>Choroba obwinionego, świadka</w:t>
      </w:r>
      <w:r w:rsidR="000E7AFF" w:rsidRPr="003562D5">
        <w:t xml:space="preserve"> i</w:t>
      </w:r>
      <w:r w:rsidR="00F6261E">
        <w:t xml:space="preserve"> </w:t>
      </w:r>
      <w:r w:rsidRPr="003562D5">
        <w:t xml:space="preserve">innego uczestnika postępowania dyscyplinarnego </w:t>
      </w:r>
      <w:r w:rsidR="00EA592C">
        <w:t xml:space="preserve">stwierdzona zwolnieniem lekarskim </w:t>
      </w:r>
      <w:r w:rsidRPr="003562D5">
        <w:t>usprawiedliwia nieobecność tych osób podczas czynności objętych danym postępowaniem przez okresy nie dłuższe niż łącznie 1</w:t>
      </w:r>
      <w:r w:rsidR="000E7AFF" w:rsidRPr="003562D5">
        <w:t>4</w:t>
      </w:r>
      <w:r w:rsidR="00F6261E">
        <w:t xml:space="preserve"> </w:t>
      </w:r>
      <w:r w:rsidRPr="003562D5">
        <w:t>dni</w:t>
      </w:r>
      <w:r w:rsidR="000E7AFF" w:rsidRPr="003562D5">
        <w:t xml:space="preserve"> w</w:t>
      </w:r>
      <w:r w:rsidR="00F6261E">
        <w:t xml:space="preserve"> </w:t>
      </w:r>
      <w:r w:rsidRPr="003562D5">
        <w:t>ciągu całego postępowania dyscyplinarnego. Usprawiedliwienie nieobecności</w:t>
      </w:r>
      <w:r w:rsidR="000E7AFF" w:rsidRPr="003562D5">
        <w:t xml:space="preserve"> z</w:t>
      </w:r>
      <w:r w:rsidR="00F6261E">
        <w:t xml:space="preserve"> </w:t>
      </w:r>
      <w:r w:rsidRPr="003562D5">
        <w:t>powodu choroby za każdy następny jej okres wymaga przedstawienia zaświadczenia wystawionego przez lekarza uprawnionego do wystawiania zaświadczeń potwierdzających niemożność stawienia się na wezwanie lub zawiadomienie organu prowadzącego postępowanie karne.</w:t>
      </w:r>
    </w:p>
    <w:p w14:paraId="2FC2AE78" w14:textId="6FCF24C2" w:rsidR="00D91957" w:rsidRPr="003562D5" w:rsidRDefault="00D91957" w:rsidP="00D91957">
      <w:pPr>
        <w:pStyle w:val="ZARTzmartartykuempunktem"/>
      </w:pPr>
      <w:r w:rsidRPr="003562D5">
        <w:t>Art.</w:t>
      </w:r>
      <w:r w:rsidR="00F6261E">
        <w:t xml:space="preserve"> </w:t>
      </w:r>
      <w:r w:rsidRPr="003562D5">
        <w:t>136b</w:t>
      </w:r>
      <w:r w:rsidR="000D5869" w:rsidRPr="003562D5">
        <w:t>s</w:t>
      </w:r>
      <w:r w:rsidRPr="003562D5">
        <w:t>. 1. Jeżeli rzecznik dyscyplinarny uzna, że zostały wyjaśnione wszystkie okoliczności sprawy, zapoznaje obwinionego</w:t>
      </w:r>
      <w:r w:rsidR="000E7AFF" w:rsidRPr="003562D5">
        <w:t xml:space="preserve"> i</w:t>
      </w:r>
      <w:r w:rsidR="00F6261E">
        <w:t xml:space="preserve"> </w:t>
      </w:r>
      <w:r w:rsidRPr="003562D5">
        <w:t>jego obrońcę</w:t>
      </w:r>
      <w:r w:rsidR="000E7AFF" w:rsidRPr="003562D5">
        <w:t xml:space="preserve"> z</w:t>
      </w:r>
      <w:r w:rsidR="00F6261E">
        <w:t xml:space="preserve"> </w:t>
      </w:r>
      <w:r w:rsidRPr="003562D5">
        <w:t>aktami postępowania dyscyplinarnego.</w:t>
      </w:r>
    </w:p>
    <w:p w14:paraId="5AABFAA6" w14:textId="47985DE5" w:rsidR="00D91957" w:rsidRPr="003562D5" w:rsidRDefault="00D91957" w:rsidP="00D91957">
      <w:pPr>
        <w:pStyle w:val="ZUSTzmustartykuempunktem"/>
      </w:pPr>
      <w:r w:rsidRPr="003562D5">
        <w:t>2. Obrońca może zapoznać się</w:t>
      </w:r>
      <w:r w:rsidR="000E7AFF" w:rsidRPr="003562D5">
        <w:t xml:space="preserve"> z</w:t>
      </w:r>
      <w:r w:rsidR="00F6261E">
        <w:t xml:space="preserve"> </w:t>
      </w:r>
      <w:r w:rsidRPr="003562D5">
        <w:t>aktami postępowania dyscyplinarnego nie później niż do dnia zapoznania obwinionego</w:t>
      </w:r>
      <w:r w:rsidR="000E7AFF" w:rsidRPr="003562D5">
        <w:t xml:space="preserve"> z</w:t>
      </w:r>
      <w:r w:rsidR="00F6261E">
        <w:t xml:space="preserve"> </w:t>
      </w:r>
      <w:r w:rsidRPr="003562D5">
        <w:t>tymi aktami.</w:t>
      </w:r>
    </w:p>
    <w:p w14:paraId="12BB8FF8" w14:textId="2A215057" w:rsidR="00D91957" w:rsidRPr="003562D5" w:rsidRDefault="00D91957" w:rsidP="00D91957">
      <w:pPr>
        <w:pStyle w:val="ZUSTzmustartykuempunktem"/>
      </w:pPr>
      <w:r w:rsidRPr="003562D5">
        <w:t>3.</w:t>
      </w:r>
      <w:r w:rsidR="000E7AFF" w:rsidRPr="003562D5">
        <w:t xml:space="preserve"> Z</w:t>
      </w:r>
      <w:r w:rsidR="00F6261E">
        <w:t xml:space="preserve"> </w:t>
      </w:r>
      <w:r w:rsidRPr="003562D5">
        <w:t>czynności zapoznania obwinionego</w:t>
      </w:r>
      <w:r w:rsidR="000E7AFF" w:rsidRPr="003562D5">
        <w:t xml:space="preserve"> i</w:t>
      </w:r>
      <w:r w:rsidR="00F6261E">
        <w:t xml:space="preserve"> </w:t>
      </w:r>
      <w:r w:rsidRPr="003562D5">
        <w:t>jego obrońcy</w:t>
      </w:r>
      <w:r w:rsidR="000E7AFF" w:rsidRPr="003562D5">
        <w:t xml:space="preserve"> z</w:t>
      </w:r>
      <w:r w:rsidR="00F6261E">
        <w:t xml:space="preserve"> </w:t>
      </w:r>
      <w:r w:rsidRPr="003562D5">
        <w:t>aktami postępowania dyscyplinarnego sporządza się protokół.</w:t>
      </w:r>
    </w:p>
    <w:p w14:paraId="408ED285" w14:textId="383BEC86" w:rsidR="00D91957" w:rsidRPr="003562D5" w:rsidRDefault="00D91957" w:rsidP="00D91957">
      <w:pPr>
        <w:pStyle w:val="ZUSTzmustartykuempunktem"/>
      </w:pPr>
      <w:r w:rsidRPr="003562D5">
        <w:t>4. Odmowa obwinionego lub jego obrońcy zapoznania się</w:t>
      </w:r>
      <w:r w:rsidR="000E7AFF" w:rsidRPr="003562D5">
        <w:t xml:space="preserve"> z</w:t>
      </w:r>
      <w:r w:rsidR="00F6261E">
        <w:t xml:space="preserve"> </w:t>
      </w:r>
      <w:r w:rsidRPr="003562D5">
        <w:t>aktami postępowania dyscyplinarnego lub złożenia podpisu stwierdzającego tę okoliczność nie wstrzymuje postępowania. Rzecznik dyscyplinarny dokonuje wzmianki</w:t>
      </w:r>
      <w:r w:rsidR="000E7AFF" w:rsidRPr="003562D5">
        <w:t xml:space="preserve"> o</w:t>
      </w:r>
      <w:r w:rsidR="00F6261E">
        <w:t xml:space="preserve"> </w:t>
      </w:r>
      <w:r w:rsidRPr="003562D5">
        <w:t>odmowie zapoznania w aktach postępowania dyscyplinarnego. Nieusprawiedliwione niestawienie się obwinionego lub jego obrońcy na czynność zapoznania się</w:t>
      </w:r>
      <w:r w:rsidR="000E7AFF" w:rsidRPr="003562D5">
        <w:t xml:space="preserve"> z</w:t>
      </w:r>
      <w:r w:rsidR="00F6261E">
        <w:t xml:space="preserve"> </w:t>
      </w:r>
      <w:r w:rsidRPr="003562D5">
        <w:t>aktami postępowania dyscyplinarnego jest równoznaczne</w:t>
      </w:r>
      <w:r w:rsidR="000E7AFF" w:rsidRPr="003562D5">
        <w:t xml:space="preserve"> z</w:t>
      </w:r>
      <w:r w:rsidR="00F6261E">
        <w:t xml:space="preserve"> </w:t>
      </w:r>
      <w:r w:rsidRPr="003562D5">
        <w:t>odmową zapoznania się</w:t>
      </w:r>
      <w:r w:rsidR="000E7AFF" w:rsidRPr="003562D5">
        <w:t xml:space="preserve"> z</w:t>
      </w:r>
      <w:r w:rsidR="00F6261E">
        <w:t xml:space="preserve"> </w:t>
      </w:r>
      <w:r w:rsidRPr="003562D5">
        <w:t>tymi aktami.</w:t>
      </w:r>
    </w:p>
    <w:p w14:paraId="422EFF59" w14:textId="19C76115" w:rsidR="00D91957" w:rsidRPr="003562D5" w:rsidRDefault="00D91957" w:rsidP="00D91957">
      <w:pPr>
        <w:pStyle w:val="ZUSTzmustartykuempunktem"/>
      </w:pPr>
      <w:r w:rsidRPr="003562D5">
        <w:t>5. Obwiniony ma prawo</w:t>
      </w:r>
      <w:r w:rsidR="000E7AFF" w:rsidRPr="003562D5">
        <w:t xml:space="preserve"> w</w:t>
      </w:r>
      <w:r w:rsidR="00F6261E">
        <w:t xml:space="preserve"> </w:t>
      </w:r>
      <w:r w:rsidRPr="003562D5">
        <w:t xml:space="preserve">terminie </w:t>
      </w:r>
      <w:r w:rsidR="000E7AFF" w:rsidRPr="003562D5">
        <w:t>3</w:t>
      </w:r>
      <w:r w:rsidR="00F6261E">
        <w:t xml:space="preserve"> </w:t>
      </w:r>
      <w:r w:rsidRPr="003562D5">
        <w:t>dni od dnia zapoznania się</w:t>
      </w:r>
      <w:r w:rsidR="000E7AFF" w:rsidRPr="003562D5">
        <w:t xml:space="preserve"> z</w:t>
      </w:r>
      <w:r w:rsidR="00F6261E">
        <w:t xml:space="preserve"> </w:t>
      </w:r>
      <w:r w:rsidRPr="003562D5">
        <w:t>aktami postępowania dyscyplinarnego zgłosić wniosek</w:t>
      </w:r>
      <w:r w:rsidR="000E7AFF" w:rsidRPr="003562D5">
        <w:t xml:space="preserve"> o</w:t>
      </w:r>
      <w:r w:rsidR="00F6261E">
        <w:t xml:space="preserve"> </w:t>
      </w:r>
      <w:r w:rsidRPr="003562D5">
        <w:t>ich uzupełnienie. Przepis</w:t>
      </w:r>
      <w:r w:rsidR="00034AED" w:rsidRPr="003562D5">
        <w:t xml:space="preserve"> art.</w:t>
      </w:r>
      <w:r w:rsidR="00F6261E">
        <w:t xml:space="preserve"> </w:t>
      </w:r>
      <w:r w:rsidRPr="003562D5">
        <w:t>136b</w:t>
      </w:r>
      <w:r w:rsidR="000D5869" w:rsidRPr="003562D5">
        <w:t>n</w:t>
      </w:r>
      <w:r w:rsidRPr="003562D5">
        <w:t xml:space="preserve"> stosuje się odpowiednio. Wniosek</w:t>
      </w:r>
      <w:r w:rsidR="000E7AFF" w:rsidRPr="003562D5">
        <w:t xml:space="preserve"> o</w:t>
      </w:r>
      <w:r w:rsidR="00F6261E">
        <w:t xml:space="preserve"> </w:t>
      </w:r>
      <w:r w:rsidRPr="003562D5">
        <w:t>uzupełnienie akt postępowania dyscyplinarnego rozpatruje rzecznik dyscyplinarny. Na postanowienie</w:t>
      </w:r>
      <w:r w:rsidR="000E7AFF" w:rsidRPr="003562D5">
        <w:t xml:space="preserve"> o</w:t>
      </w:r>
      <w:r w:rsidR="00F6261E">
        <w:t xml:space="preserve"> </w:t>
      </w:r>
      <w:r w:rsidRPr="003562D5">
        <w:t>odmowie uzupełnienia akt postępowania dyscyplinarnego obwinionemu przysługuje zażalenie.</w:t>
      </w:r>
    </w:p>
    <w:p w14:paraId="2006DAAB" w14:textId="22A443EA" w:rsidR="00D91957" w:rsidRPr="003562D5" w:rsidRDefault="00031343" w:rsidP="00D91957">
      <w:pPr>
        <w:pStyle w:val="ZUSTzmustartykuempunktem"/>
      </w:pPr>
      <w:r w:rsidRPr="003562D5">
        <w:t>6</w:t>
      </w:r>
      <w:r w:rsidR="00D91957" w:rsidRPr="003562D5">
        <w:t>. Rzecznik dyscyplinarny po zapoznaniu obwinionego</w:t>
      </w:r>
      <w:r w:rsidR="000E7AFF" w:rsidRPr="003562D5">
        <w:t xml:space="preserve"> z</w:t>
      </w:r>
      <w:r w:rsidR="00F6261E">
        <w:t xml:space="preserve"> </w:t>
      </w:r>
      <w:r w:rsidR="00D91957" w:rsidRPr="003562D5">
        <w:t>aktami postępowania dyscyplinarnego wydaje postanowienie</w:t>
      </w:r>
      <w:r w:rsidR="000E7AFF" w:rsidRPr="003562D5">
        <w:t xml:space="preserve"> o</w:t>
      </w:r>
      <w:r w:rsidR="00F6261E">
        <w:t xml:space="preserve"> </w:t>
      </w:r>
      <w:r w:rsidR="00D91957" w:rsidRPr="003562D5">
        <w:t xml:space="preserve">zamknięciu postępowania dowodowego </w:t>
      </w:r>
      <w:r w:rsidR="003E0B03">
        <w:t>i </w:t>
      </w:r>
      <w:r w:rsidR="00D91957" w:rsidRPr="003562D5">
        <w:t>sporządza</w:t>
      </w:r>
      <w:r w:rsidR="000E7AFF" w:rsidRPr="003562D5">
        <w:t xml:space="preserve"> w</w:t>
      </w:r>
      <w:r w:rsidR="00F6261E">
        <w:t xml:space="preserve"> </w:t>
      </w:r>
      <w:r w:rsidR="00D91957" w:rsidRPr="003562D5">
        <w:t xml:space="preserve">terminie </w:t>
      </w:r>
      <w:r w:rsidR="000E7AFF" w:rsidRPr="003562D5">
        <w:t>7</w:t>
      </w:r>
      <w:r w:rsidR="00F6261E">
        <w:t xml:space="preserve"> </w:t>
      </w:r>
      <w:r w:rsidR="00D91957" w:rsidRPr="003562D5">
        <w:t>dni sprawozdanie</w:t>
      </w:r>
      <w:r w:rsidR="000E7AFF" w:rsidRPr="003562D5">
        <w:t xml:space="preserve"> z</w:t>
      </w:r>
      <w:r w:rsidR="00F6261E">
        <w:t xml:space="preserve"> </w:t>
      </w:r>
      <w:r w:rsidR="00D91957" w:rsidRPr="003562D5">
        <w:t>przeprowadzonego postępowania oraz przekazuje akta postępowania dyscyplinarnego przełożonemu dyscyplinarnemu.</w:t>
      </w:r>
    </w:p>
    <w:p w14:paraId="41FF83B9" w14:textId="4D22875E" w:rsidR="00D91957" w:rsidRPr="003562D5" w:rsidRDefault="00031343" w:rsidP="007E5C36">
      <w:pPr>
        <w:pStyle w:val="ZUSTzmustartykuempunktem"/>
        <w:keepNext/>
      </w:pPr>
      <w:r w:rsidRPr="003562D5">
        <w:t>7</w:t>
      </w:r>
      <w:r w:rsidR="00D91957" w:rsidRPr="003562D5">
        <w:t>.</w:t>
      </w:r>
      <w:r w:rsidR="00F6261E">
        <w:t xml:space="preserve"> </w:t>
      </w:r>
      <w:r w:rsidR="00D91957" w:rsidRPr="003562D5">
        <w:t>Sprawozdanie,</w:t>
      </w:r>
      <w:r w:rsidR="000E7AFF" w:rsidRPr="003562D5">
        <w:t xml:space="preserve"> o</w:t>
      </w:r>
      <w:r w:rsidR="00F6261E">
        <w:t xml:space="preserve"> </w:t>
      </w:r>
      <w:r w:rsidR="00D91957" w:rsidRPr="003562D5">
        <w:t>którym mowa</w:t>
      </w:r>
      <w:r w:rsidR="00034AED" w:rsidRPr="003562D5">
        <w:t xml:space="preserve"> w</w:t>
      </w:r>
      <w:r w:rsidR="00F6261E">
        <w:t xml:space="preserve"> </w:t>
      </w:r>
      <w:r w:rsidR="00034AED" w:rsidRPr="003562D5">
        <w:t>ust.</w:t>
      </w:r>
      <w:r w:rsidR="00F6261E">
        <w:t xml:space="preserve"> </w:t>
      </w:r>
      <w:r w:rsidRPr="003562D5">
        <w:t>6</w:t>
      </w:r>
      <w:r w:rsidR="00D91957" w:rsidRPr="003562D5">
        <w:t>, zawiera:</w:t>
      </w:r>
    </w:p>
    <w:p w14:paraId="026D337E" w14:textId="40AFFE36" w:rsidR="00D91957" w:rsidRPr="003562D5" w:rsidRDefault="00D91957" w:rsidP="00D91957">
      <w:pPr>
        <w:pStyle w:val="ZPKTzmpktartykuempunktem"/>
      </w:pPr>
      <w:r w:rsidRPr="003562D5">
        <w:t>1)</w:t>
      </w:r>
      <w:r w:rsidRPr="003562D5">
        <w:tab/>
        <w:t>stopień, imię, nazwisko</w:t>
      </w:r>
      <w:r w:rsidR="000E7AFF" w:rsidRPr="003562D5">
        <w:t xml:space="preserve"> i</w:t>
      </w:r>
      <w:r w:rsidR="00F6261E">
        <w:t xml:space="preserve"> </w:t>
      </w:r>
      <w:r w:rsidRPr="003562D5">
        <w:t>stanowisko służbowe rzecznika dyscyplinarnego;</w:t>
      </w:r>
    </w:p>
    <w:p w14:paraId="325D0FBD" w14:textId="3AB82806" w:rsidR="00D91957" w:rsidRPr="003562D5" w:rsidRDefault="00D91957" w:rsidP="00D91957">
      <w:pPr>
        <w:pStyle w:val="ZPKTzmpktartykuempunktem"/>
      </w:pPr>
      <w:r w:rsidRPr="003562D5">
        <w:t>2)</w:t>
      </w:r>
      <w:r w:rsidRPr="003562D5">
        <w:tab/>
        <w:t>stopień, imię, nazwisko</w:t>
      </w:r>
      <w:r w:rsidR="000E7AFF" w:rsidRPr="003562D5">
        <w:t xml:space="preserve"> i</w:t>
      </w:r>
      <w:r w:rsidR="00F6261E">
        <w:t xml:space="preserve"> </w:t>
      </w:r>
      <w:r w:rsidRPr="003562D5">
        <w:t>stanowisko służbowe przełożonego dyscyplinarnego;</w:t>
      </w:r>
    </w:p>
    <w:p w14:paraId="37318A86" w14:textId="45E42FD1" w:rsidR="00D91957" w:rsidRPr="003562D5" w:rsidRDefault="00D91957" w:rsidP="00D91957">
      <w:pPr>
        <w:pStyle w:val="ZPKTzmpktartykuempunktem"/>
      </w:pPr>
      <w:r w:rsidRPr="003562D5">
        <w:lastRenderedPageBreak/>
        <w:t>3)</w:t>
      </w:r>
      <w:r w:rsidRPr="003562D5">
        <w:tab/>
        <w:t>stopień, imię, nazwisko</w:t>
      </w:r>
      <w:r w:rsidR="000E7AFF" w:rsidRPr="003562D5">
        <w:t xml:space="preserve"> i</w:t>
      </w:r>
      <w:r w:rsidR="00F6261E">
        <w:t xml:space="preserve"> </w:t>
      </w:r>
      <w:r w:rsidRPr="003562D5">
        <w:t>stanowisko służbowe obwinionego;</w:t>
      </w:r>
    </w:p>
    <w:p w14:paraId="029BFE64" w14:textId="77777777" w:rsidR="00D91957" w:rsidRPr="003562D5" w:rsidRDefault="00D91957" w:rsidP="00D91957">
      <w:pPr>
        <w:pStyle w:val="ZPKTzmpktartykuempunktem"/>
      </w:pPr>
      <w:r w:rsidRPr="003562D5">
        <w:t>4)</w:t>
      </w:r>
      <w:r w:rsidRPr="003562D5">
        <w:tab/>
        <w:t>określenie czynu zarzucanego obwinionemu, ze wskazaniem kwalifikacji prawnej;</w:t>
      </w:r>
    </w:p>
    <w:p w14:paraId="357AEF49" w14:textId="77777777" w:rsidR="00D91957" w:rsidRPr="003562D5" w:rsidRDefault="00D91957" w:rsidP="00D91957">
      <w:pPr>
        <w:pStyle w:val="ZPKTzmpktartykuempunktem"/>
      </w:pPr>
      <w:r w:rsidRPr="003562D5">
        <w:t>5)</w:t>
      </w:r>
      <w:r w:rsidRPr="003562D5">
        <w:tab/>
        <w:t>opis ustalonego stanu faktycznego;</w:t>
      </w:r>
    </w:p>
    <w:p w14:paraId="483A9CC3" w14:textId="71202F1D" w:rsidR="00D91957" w:rsidRPr="003562D5" w:rsidRDefault="00D91957" w:rsidP="00D91957">
      <w:pPr>
        <w:pStyle w:val="ZPKTzmpktartykuempunktem"/>
      </w:pPr>
      <w:r w:rsidRPr="003562D5">
        <w:t>6)</w:t>
      </w:r>
      <w:r w:rsidRPr="003562D5">
        <w:tab/>
        <w:t>wnioski dotyczące orzeczenia dyscyplinarnego lub umorzenia postępowania dyscyplinarnego,</w:t>
      </w:r>
      <w:r w:rsidR="000E7AFF" w:rsidRPr="003562D5">
        <w:t xml:space="preserve"> z</w:t>
      </w:r>
      <w:r w:rsidR="00F6261E">
        <w:t xml:space="preserve"> </w:t>
      </w:r>
      <w:r w:rsidRPr="003562D5">
        <w:t>uzasadnieniem</w:t>
      </w:r>
      <w:r w:rsidR="000E7AFF" w:rsidRPr="003562D5">
        <w:t xml:space="preserve"> i</w:t>
      </w:r>
      <w:r w:rsidR="00F6261E">
        <w:t xml:space="preserve"> </w:t>
      </w:r>
      <w:r w:rsidRPr="003562D5">
        <w:t>wskazaniem okoliczności łagodzących lub obciążających.</w:t>
      </w:r>
    </w:p>
    <w:p w14:paraId="0B9CBC23" w14:textId="142F2CC0" w:rsidR="00D91957" w:rsidRPr="003562D5" w:rsidRDefault="00D91957" w:rsidP="00D91957">
      <w:pPr>
        <w:pStyle w:val="ZARTzmartartykuempunktem"/>
      </w:pPr>
      <w:r w:rsidRPr="003562D5">
        <w:t>Art.</w:t>
      </w:r>
      <w:r w:rsidR="00F6261E">
        <w:t xml:space="preserve"> </w:t>
      </w:r>
      <w:r w:rsidRPr="003562D5">
        <w:t>136b</w:t>
      </w:r>
      <w:r w:rsidR="000D5869" w:rsidRPr="003562D5">
        <w:t>t</w:t>
      </w:r>
      <w:r w:rsidRPr="003562D5">
        <w:t>. Jeżeli przełożony dyscyplinarny uzna, że przekazane mu akta postępowania dyscyplinarnego zawierają istotne braki</w:t>
      </w:r>
      <w:r w:rsidR="00EA592C">
        <w:t xml:space="preserve"> tego postępowania</w:t>
      </w:r>
      <w:r w:rsidRPr="003562D5">
        <w:t>,</w:t>
      </w:r>
      <w:r w:rsidR="000E7AFF" w:rsidRPr="003562D5">
        <w:t xml:space="preserve"> w</w:t>
      </w:r>
      <w:r w:rsidR="00F6261E">
        <w:t xml:space="preserve"> </w:t>
      </w:r>
      <w:r w:rsidRPr="003562D5">
        <w:t xml:space="preserve">terminie </w:t>
      </w:r>
      <w:r w:rsidR="00DC0E84" w:rsidRPr="003562D5">
        <w:t>14 </w:t>
      </w:r>
      <w:r w:rsidRPr="003562D5">
        <w:t>dni od dnia przekazania mu akt wydaje postanowienie o</w:t>
      </w:r>
      <w:r w:rsidR="00F6261E">
        <w:t xml:space="preserve"> </w:t>
      </w:r>
      <w:r w:rsidRPr="003562D5">
        <w:t>uchyleniu postanowienia</w:t>
      </w:r>
      <w:r w:rsidR="000E7AFF" w:rsidRPr="003562D5">
        <w:t xml:space="preserve"> o </w:t>
      </w:r>
      <w:r w:rsidRPr="003562D5">
        <w:t>zamknięciu postępowania dowodowego</w:t>
      </w:r>
      <w:r w:rsidR="000E7AFF" w:rsidRPr="003562D5">
        <w:t xml:space="preserve"> i</w:t>
      </w:r>
      <w:r w:rsidR="00F6261E">
        <w:t xml:space="preserve"> </w:t>
      </w:r>
      <w:r w:rsidRPr="003562D5">
        <w:t>zwraca sprawę rzecznikowi dyscyplinarnemu</w:t>
      </w:r>
      <w:r w:rsidR="000E7AFF" w:rsidRPr="003562D5">
        <w:t xml:space="preserve"> w </w:t>
      </w:r>
      <w:r w:rsidRPr="003562D5">
        <w:t>celu usunięcia stwierdzonych uchybień bądź uzupełnienia braków</w:t>
      </w:r>
      <w:r w:rsidR="000E7AFF" w:rsidRPr="003562D5">
        <w:t xml:space="preserve"> w</w:t>
      </w:r>
      <w:r w:rsidR="00F6261E">
        <w:t xml:space="preserve"> </w:t>
      </w:r>
      <w:r w:rsidRPr="003562D5">
        <w:t>zakresie dowodowym.</w:t>
      </w:r>
    </w:p>
    <w:p w14:paraId="16EA2F48" w14:textId="230393D6" w:rsidR="00D91957" w:rsidRPr="003562D5" w:rsidRDefault="00D91957" w:rsidP="007E5C36">
      <w:pPr>
        <w:pStyle w:val="ZARTzmartartykuempunktem"/>
        <w:keepNext/>
      </w:pPr>
      <w:r w:rsidRPr="003562D5">
        <w:t>Art.</w:t>
      </w:r>
      <w:r w:rsidR="00F6261E">
        <w:t xml:space="preserve"> </w:t>
      </w:r>
      <w:r w:rsidRPr="003562D5">
        <w:t>136b</w:t>
      </w:r>
      <w:r w:rsidR="000D5869" w:rsidRPr="003562D5">
        <w:t>u</w:t>
      </w:r>
      <w:r w:rsidRPr="003562D5">
        <w:t>. 1. Na podstawie zebranego</w:t>
      </w:r>
      <w:r w:rsidR="000E7AFF" w:rsidRPr="003562D5">
        <w:t xml:space="preserve"> w</w:t>
      </w:r>
      <w:r w:rsidR="00F6261E">
        <w:t xml:space="preserve"> </w:t>
      </w:r>
      <w:r w:rsidRPr="003562D5">
        <w:t>sprawie materiału dowodowego przełożony dyscyplinarny wydaje orzeczenie dyscyplinarne o:</w:t>
      </w:r>
    </w:p>
    <w:p w14:paraId="3124A936" w14:textId="77777777" w:rsidR="00D91957" w:rsidRPr="003562D5" w:rsidRDefault="00D91957" w:rsidP="00D91957">
      <w:pPr>
        <w:pStyle w:val="ZPKTzmpktartykuempunktem"/>
      </w:pPr>
      <w:r w:rsidRPr="003562D5">
        <w:t>1)</w:t>
      </w:r>
      <w:r w:rsidRPr="003562D5">
        <w:tab/>
        <w:t>uniewinnieniu, jeżeli przeprowadzone postępowanie nie potwierdziło zarzutów stawianych obwinionemu, albo</w:t>
      </w:r>
    </w:p>
    <w:p w14:paraId="667C3E1A" w14:textId="72643E8B" w:rsidR="00D91957" w:rsidRPr="003562D5" w:rsidRDefault="00D91957" w:rsidP="00D91957">
      <w:pPr>
        <w:pStyle w:val="ZPKTzmpktartykuempunktem"/>
      </w:pPr>
      <w:r w:rsidRPr="003562D5">
        <w:t>2)</w:t>
      </w:r>
      <w:r w:rsidRPr="003562D5">
        <w:tab/>
        <w:t>uznaniu winnym popełnienia czynu, za który ponosi on odpowiedzialność dyscyplinarną,</w:t>
      </w:r>
      <w:r w:rsidR="000E7AFF" w:rsidRPr="003562D5">
        <w:t xml:space="preserve"> i</w:t>
      </w:r>
      <w:r w:rsidR="00F6261E">
        <w:t xml:space="preserve"> </w:t>
      </w:r>
      <w:r w:rsidR="000E7AFF" w:rsidRPr="003562D5">
        <w:t>o</w:t>
      </w:r>
      <w:r w:rsidR="00F6261E">
        <w:t xml:space="preserve"> </w:t>
      </w:r>
      <w:r w:rsidRPr="003562D5">
        <w:t>wymierzeniu kary dyscyplinarnej, albo</w:t>
      </w:r>
    </w:p>
    <w:p w14:paraId="47676235" w14:textId="0BFD8979" w:rsidR="00D91957" w:rsidRPr="003562D5" w:rsidRDefault="00D91957" w:rsidP="00D91957">
      <w:pPr>
        <w:pStyle w:val="ZPKTzmpktartykuempunktem"/>
      </w:pPr>
      <w:r w:rsidRPr="003562D5">
        <w:t>3)</w:t>
      </w:r>
      <w:r w:rsidRPr="003562D5">
        <w:tab/>
        <w:t>uznaniu winnym popełnienia czynu, za który ponosi on odpowiedzialność dyscyplinarną,</w:t>
      </w:r>
      <w:r w:rsidR="000E7AFF" w:rsidRPr="003562D5">
        <w:t xml:space="preserve"> i</w:t>
      </w:r>
      <w:r w:rsidR="00F6261E">
        <w:t xml:space="preserve"> </w:t>
      </w:r>
      <w:r w:rsidR="000E7AFF" w:rsidRPr="003562D5">
        <w:t>o</w:t>
      </w:r>
      <w:r w:rsidR="00F6261E">
        <w:t xml:space="preserve"> </w:t>
      </w:r>
      <w:r w:rsidRPr="003562D5">
        <w:t>odstąpieniu od wymierzenia kary, albo</w:t>
      </w:r>
    </w:p>
    <w:p w14:paraId="642F6145" w14:textId="77777777" w:rsidR="00D91957" w:rsidRPr="003562D5" w:rsidRDefault="00D91957" w:rsidP="00D91957">
      <w:pPr>
        <w:pStyle w:val="ZPKTzmpktartykuempunktem"/>
      </w:pPr>
      <w:r w:rsidRPr="003562D5">
        <w:t>4)</w:t>
      </w:r>
      <w:r w:rsidRPr="003562D5">
        <w:tab/>
        <w:t>umorzeniu postępowania.</w:t>
      </w:r>
    </w:p>
    <w:p w14:paraId="08B381FD" w14:textId="01699E30" w:rsidR="00D91957" w:rsidRPr="003562D5" w:rsidRDefault="00D91957" w:rsidP="00D91957">
      <w:pPr>
        <w:pStyle w:val="ZUSTzmustartykuempunktem"/>
      </w:pPr>
      <w:r w:rsidRPr="003562D5">
        <w:t>2. Przełożony dyscyplinarny</w:t>
      </w:r>
      <w:r w:rsidR="000E7AFF" w:rsidRPr="003562D5">
        <w:t xml:space="preserve"> w</w:t>
      </w:r>
      <w:r w:rsidR="00F6261E">
        <w:t xml:space="preserve"> </w:t>
      </w:r>
      <w:r w:rsidRPr="003562D5">
        <w:t xml:space="preserve">orzeczeniu dyscyplinarnym może zmienić opis czynu lub jego kwalifikację prawną </w:t>
      </w:r>
      <w:r w:rsidR="000E7AFF" w:rsidRPr="003562D5">
        <w:t>w</w:t>
      </w:r>
      <w:r w:rsidR="00F6261E">
        <w:t xml:space="preserve"> </w:t>
      </w:r>
      <w:r w:rsidRPr="003562D5">
        <w:t>granicach czynu zarzucanego obwinionemu</w:t>
      </w:r>
      <w:r w:rsidR="000E7AFF" w:rsidRPr="003562D5">
        <w:t xml:space="preserve"> i</w:t>
      </w:r>
      <w:r w:rsidR="00F6261E">
        <w:t xml:space="preserve"> </w:t>
      </w:r>
      <w:r w:rsidRPr="003562D5">
        <w:t>jego kwalifikacji prawnej.</w:t>
      </w:r>
    </w:p>
    <w:p w14:paraId="698E8C4B" w14:textId="1F486D5D" w:rsidR="00D91957" w:rsidRPr="003562D5" w:rsidRDefault="00D91957" w:rsidP="00D91957">
      <w:pPr>
        <w:pStyle w:val="ZUSTzmustartykuempunktem"/>
      </w:pPr>
      <w:r w:rsidRPr="003562D5">
        <w:t>3.</w:t>
      </w:r>
      <w:r w:rsidR="00F6261E">
        <w:t xml:space="preserve"> </w:t>
      </w:r>
      <w:r w:rsidRPr="003562D5">
        <w:t>Jeżeli</w:t>
      </w:r>
      <w:r w:rsidR="000E7AFF" w:rsidRPr="003562D5">
        <w:t xml:space="preserve"> w</w:t>
      </w:r>
      <w:r w:rsidR="00F6261E">
        <w:t xml:space="preserve"> </w:t>
      </w:r>
      <w:r w:rsidRPr="003562D5">
        <w:t>dniu wydania orzeczenia zachodzi okoliczność uzasadniająca umorzenie postępowania</w:t>
      </w:r>
      <w:r w:rsidR="000E7AFF" w:rsidRPr="003562D5">
        <w:t xml:space="preserve"> w</w:t>
      </w:r>
      <w:r w:rsidR="00F6261E">
        <w:t xml:space="preserve"> </w:t>
      </w:r>
      <w:r w:rsidRPr="003562D5">
        <w:t>części,</w:t>
      </w:r>
      <w:r w:rsidR="000E7AFF" w:rsidRPr="003562D5">
        <w:t xml:space="preserve"> o</w:t>
      </w:r>
      <w:r w:rsidR="00F6261E">
        <w:t xml:space="preserve"> </w:t>
      </w:r>
      <w:r w:rsidRPr="003562D5">
        <w:t>umorzeniu rozstrzyga się</w:t>
      </w:r>
      <w:r w:rsidR="000E7AFF" w:rsidRPr="003562D5">
        <w:t xml:space="preserve"> w</w:t>
      </w:r>
      <w:r w:rsidR="00F6261E">
        <w:t xml:space="preserve"> </w:t>
      </w:r>
      <w:r w:rsidRPr="003562D5">
        <w:t>orzeczeniu dyscyplinarnym.</w:t>
      </w:r>
    </w:p>
    <w:p w14:paraId="1CA8FABB" w14:textId="111FAF93" w:rsidR="00D91957" w:rsidRPr="003562D5" w:rsidRDefault="00D91957" w:rsidP="00D91957">
      <w:pPr>
        <w:pStyle w:val="ZUSTzmustartykuempunktem"/>
      </w:pPr>
      <w:r w:rsidRPr="003562D5">
        <w:t>4. Przełożony dyscyplinarny może odstąpić od ukarania, jeżeli stopień winy lub stopień szkodliwości przewinienia dyscyplinarnego dla służby nie jest znaczny, a właściwości</w:t>
      </w:r>
      <w:r w:rsidR="000E7AFF" w:rsidRPr="003562D5">
        <w:t xml:space="preserve"> i</w:t>
      </w:r>
      <w:r w:rsidR="00F6261E">
        <w:t xml:space="preserve"> </w:t>
      </w:r>
      <w:r w:rsidRPr="003562D5">
        <w:t>warunki osobiste funkcjonariusza oraz dotychczasowy przebieg służby uzasadniają przypuszczenie, że mimo odstąpienia od ukarania będzie on przestrzegał dyscypliny służbowej oraz zasad etyki zawodowej.</w:t>
      </w:r>
    </w:p>
    <w:p w14:paraId="19A7977A" w14:textId="12CEC6A5" w:rsidR="00D91957" w:rsidRPr="003562D5" w:rsidRDefault="00D91957" w:rsidP="00D91957">
      <w:pPr>
        <w:pStyle w:val="ZUSTzmustartykuempunktem"/>
      </w:pPr>
      <w:r w:rsidRPr="003562D5">
        <w:lastRenderedPageBreak/>
        <w:t>5.</w:t>
      </w:r>
      <w:r w:rsidR="00F6261E">
        <w:t xml:space="preserve"> </w:t>
      </w:r>
      <w:r w:rsidRPr="003562D5">
        <w:t>Orzeczenie,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wydaje się nie później niż</w:t>
      </w:r>
      <w:r w:rsidR="000E7AFF" w:rsidRPr="003562D5">
        <w:t xml:space="preserve"> w</w:t>
      </w:r>
      <w:r w:rsidR="00F6261E">
        <w:t xml:space="preserve"> </w:t>
      </w:r>
      <w:r w:rsidR="00E93730" w:rsidRPr="003562D5">
        <w:t>terminie</w:t>
      </w:r>
      <w:r w:rsidRPr="003562D5">
        <w:t xml:space="preserve"> 1</w:t>
      </w:r>
      <w:r w:rsidR="000E7AFF" w:rsidRPr="003562D5">
        <w:t>4</w:t>
      </w:r>
      <w:r w:rsidR="00F6261E">
        <w:t xml:space="preserve"> </w:t>
      </w:r>
      <w:r w:rsidRPr="003562D5">
        <w:t>dni od dnia zamknięcia postępowania dowodowego.</w:t>
      </w:r>
    </w:p>
    <w:p w14:paraId="4D6AD7FF" w14:textId="2071ED68" w:rsidR="00D91957" w:rsidRPr="003562D5" w:rsidRDefault="00D91957" w:rsidP="00D91957">
      <w:pPr>
        <w:pStyle w:val="ZUSTzmustartykuempunktem"/>
      </w:pPr>
      <w:r w:rsidRPr="003562D5">
        <w:t>6.</w:t>
      </w:r>
      <w:r w:rsidR="00F6261E">
        <w:t xml:space="preserve"> </w:t>
      </w:r>
      <w:r w:rsidR="000E7AFF" w:rsidRPr="003562D5">
        <w:t>W</w:t>
      </w:r>
      <w:r w:rsidR="00F6261E">
        <w:t xml:space="preserve"> </w:t>
      </w:r>
      <w:r w:rsidRPr="003562D5">
        <w:t>przypadku gdy dowódca kontyngentu uzna, że należy wymierzyć karę inną niż określona</w:t>
      </w:r>
      <w:r w:rsidR="00034AED" w:rsidRPr="003562D5">
        <w:t xml:space="preserve"> w</w:t>
      </w:r>
      <w:r w:rsidR="00F6261E">
        <w:t xml:space="preserve"> </w:t>
      </w:r>
      <w:r w:rsidR="00034AED" w:rsidRPr="003562D5">
        <w:t>art.</w:t>
      </w:r>
      <w:r w:rsidR="00F6261E">
        <w:t xml:space="preserve"> </w:t>
      </w:r>
      <w:r w:rsidRPr="003562D5">
        <w:t>136</w:t>
      </w:r>
      <w:r w:rsidR="00034AED" w:rsidRPr="003562D5">
        <w:t xml:space="preserve"> ust.</w:t>
      </w:r>
      <w:r w:rsidR="00F6261E">
        <w:t xml:space="preserve"> </w:t>
      </w:r>
      <w:r w:rsidR="00034AED" w:rsidRPr="003562D5">
        <w:t>1 pkt</w:t>
      </w:r>
      <w:r w:rsidR="00F6261E">
        <w:t xml:space="preserve"> </w:t>
      </w:r>
      <w:r w:rsidR="00034AED" w:rsidRPr="003562D5">
        <w:t>1 i</w:t>
      </w:r>
      <w:r w:rsidR="00F6261E">
        <w:t xml:space="preserve"> </w:t>
      </w:r>
      <w:r w:rsidRPr="003562D5">
        <w:t>2, akta postępowania dyscyplinarnego przesyła niezwłocznie właściwemu przełożonemu dyscyplinarnemu</w:t>
      </w:r>
      <w:r w:rsidR="000E7AFF" w:rsidRPr="003562D5">
        <w:t xml:space="preserve"> z</w:t>
      </w:r>
      <w:r w:rsidR="00F6261E">
        <w:t xml:space="preserve"> </w:t>
      </w:r>
      <w:r w:rsidRPr="003562D5">
        <w:t>wnioskiem</w:t>
      </w:r>
      <w:r w:rsidR="000E7AFF" w:rsidRPr="003562D5">
        <w:t xml:space="preserve"> o</w:t>
      </w:r>
      <w:r w:rsidR="00F6261E">
        <w:t xml:space="preserve"> </w:t>
      </w:r>
      <w:r w:rsidRPr="003562D5">
        <w:t>wymierzenie określonej kary. Wniosek nie wiąże przełożonego dyscyplinarnego. Orzeczenie dyscyplinarne przełożony dyscyplinarny wydaje nie później niż</w:t>
      </w:r>
      <w:r w:rsidR="000E7AFF" w:rsidRPr="003562D5">
        <w:t xml:space="preserve"> w</w:t>
      </w:r>
      <w:r w:rsidR="00F6261E">
        <w:t xml:space="preserve"> </w:t>
      </w:r>
      <w:r w:rsidR="00E93730" w:rsidRPr="003562D5">
        <w:t>terminie</w:t>
      </w:r>
      <w:r w:rsidRPr="003562D5">
        <w:t xml:space="preserve"> 1</w:t>
      </w:r>
      <w:r w:rsidR="000E7AFF" w:rsidRPr="003562D5">
        <w:t>4</w:t>
      </w:r>
      <w:r w:rsidR="00F6261E">
        <w:t xml:space="preserve"> </w:t>
      </w:r>
      <w:r w:rsidRPr="003562D5">
        <w:t>dni od dnia otrzymania akt.</w:t>
      </w:r>
    </w:p>
    <w:p w14:paraId="16ED1FB7" w14:textId="4DAD80FA" w:rsidR="00D91957" w:rsidRPr="003562D5" w:rsidRDefault="00D91957" w:rsidP="007E5C36">
      <w:pPr>
        <w:pStyle w:val="ZARTzmartartykuempunktem"/>
        <w:keepNext/>
      </w:pPr>
      <w:r w:rsidRPr="003562D5">
        <w:t>Art.</w:t>
      </w:r>
      <w:r w:rsidR="00F6261E">
        <w:t xml:space="preserve"> </w:t>
      </w:r>
      <w:r w:rsidRPr="003562D5">
        <w:t>136b</w:t>
      </w:r>
      <w:r w:rsidR="000D5869" w:rsidRPr="003562D5">
        <w:t>v</w:t>
      </w:r>
      <w:r w:rsidRPr="003562D5">
        <w:t>. 1. Postępowanie dyscyplinarne umarza się, jeżeli:</w:t>
      </w:r>
    </w:p>
    <w:p w14:paraId="21E66D4C" w14:textId="77777777" w:rsidR="00D91957" w:rsidRPr="003562D5" w:rsidRDefault="00D91957" w:rsidP="00D91957">
      <w:pPr>
        <w:pStyle w:val="ZPKTzmpktartykuempunktem"/>
      </w:pPr>
      <w:r w:rsidRPr="003562D5">
        <w:t>1)</w:t>
      </w:r>
      <w:r w:rsidRPr="003562D5">
        <w:tab/>
        <w:t>nastąpiło przedawnienie wymierzenia kary dyscyplinarnej;</w:t>
      </w:r>
    </w:p>
    <w:p w14:paraId="1FFBD0D5" w14:textId="0A8503DF" w:rsidR="00D91957" w:rsidRPr="003562D5" w:rsidRDefault="00D91957" w:rsidP="00D91957">
      <w:pPr>
        <w:pStyle w:val="ZPKTzmpktartykuempunktem"/>
      </w:pPr>
      <w:r w:rsidRPr="003562D5">
        <w:t>2)</w:t>
      </w:r>
      <w:r w:rsidRPr="003562D5">
        <w:tab/>
        <w:t>postępowanie dyscyplinarne wszczęto po upływie terminu,</w:t>
      </w:r>
      <w:r w:rsidR="000E7AFF" w:rsidRPr="003562D5">
        <w:t xml:space="preserve"> o</w:t>
      </w:r>
      <w:r w:rsidR="00F6261E">
        <w:t xml:space="preserve"> </w:t>
      </w:r>
      <w:r w:rsidRPr="003562D5">
        <w:t>którym mowa</w:t>
      </w:r>
      <w:r w:rsidR="00034AED" w:rsidRPr="003562D5">
        <w:t xml:space="preserve"> w art. </w:t>
      </w:r>
      <w:r w:rsidRPr="003562D5">
        <w:t>136bc</w:t>
      </w:r>
      <w:r w:rsidR="00034AED" w:rsidRPr="003562D5">
        <w:t xml:space="preserve"> ust.</w:t>
      </w:r>
      <w:r w:rsidR="00F6261E">
        <w:t xml:space="preserve"> </w:t>
      </w:r>
      <w:r w:rsidRPr="003562D5">
        <w:t>1;</w:t>
      </w:r>
    </w:p>
    <w:p w14:paraId="1A873527" w14:textId="77777777" w:rsidR="00D91957" w:rsidRPr="003562D5" w:rsidRDefault="00D91957" w:rsidP="00D91957">
      <w:pPr>
        <w:pStyle w:val="ZPKTzmpktartykuempunktem"/>
      </w:pPr>
      <w:r w:rsidRPr="003562D5">
        <w:t>3)</w:t>
      </w:r>
      <w:r w:rsidRPr="003562D5">
        <w:tab/>
        <w:t>ustalono, że czyn stanowiący przewinienie dyscyplinarne przypisany obwinionemu nie wypełnia znamion czynu</w:t>
      </w:r>
      <w:r w:rsidR="009031AF" w:rsidRPr="003562D5">
        <w:t xml:space="preserve"> stanowiącego przewinienie dyscyplinarne</w:t>
      </w:r>
      <w:r w:rsidRPr="003562D5">
        <w:t>;</w:t>
      </w:r>
    </w:p>
    <w:p w14:paraId="500ECE5E" w14:textId="77777777" w:rsidR="00D91957" w:rsidRPr="003562D5" w:rsidRDefault="00D91957" w:rsidP="00D91957">
      <w:pPr>
        <w:pStyle w:val="ZPKTzmpktartykuempunktem"/>
      </w:pPr>
      <w:r w:rsidRPr="003562D5">
        <w:t>4)</w:t>
      </w:r>
      <w:r w:rsidRPr="003562D5">
        <w:tab/>
        <w:t>obwiniony zmarł</w:t>
      </w:r>
      <w:r w:rsidR="00552ED9" w:rsidRPr="003562D5">
        <w:t xml:space="preserve"> lub został uznany za zaginionego</w:t>
      </w:r>
      <w:r w:rsidRPr="003562D5">
        <w:t>;</w:t>
      </w:r>
    </w:p>
    <w:p w14:paraId="630FC4A3" w14:textId="77777777" w:rsidR="00D91957" w:rsidRPr="003562D5" w:rsidRDefault="00D91957" w:rsidP="00D91957">
      <w:pPr>
        <w:pStyle w:val="ZPKTzmpktartykuempunktem"/>
      </w:pPr>
      <w:r w:rsidRPr="003562D5">
        <w:t>5)</w:t>
      </w:r>
      <w:r w:rsidRPr="003562D5">
        <w:tab/>
        <w:t>obwiniony przestał podlegać orzecznictwu dyscyplinarnemu;</w:t>
      </w:r>
    </w:p>
    <w:p w14:paraId="6EF78EE8" w14:textId="77777777" w:rsidR="00D91957" w:rsidRPr="003562D5" w:rsidRDefault="00D91957" w:rsidP="00D91957">
      <w:pPr>
        <w:pStyle w:val="ZPKTzmpktartykuempunktem"/>
      </w:pPr>
      <w:r w:rsidRPr="003562D5">
        <w:t>6)</w:t>
      </w:r>
      <w:r w:rsidRPr="003562D5">
        <w:tab/>
        <w:t xml:space="preserve">postępowanie dyscyplinarne co do tego samego czynu zarzuconego obwinionemu zostało prawomocnie zakończone </w:t>
      </w:r>
      <w:r w:rsidR="009031AF" w:rsidRPr="003562D5">
        <w:t>a</w:t>
      </w:r>
      <w:r w:rsidRPr="003562D5">
        <w:t>lb</w:t>
      </w:r>
      <w:r w:rsidR="009031AF" w:rsidRPr="003562D5">
        <w:t>o</w:t>
      </w:r>
      <w:r w:rsidRPr="003562D5">
        <w:t xml:space="preserve"> wszczęte wcześniej toczy się.</w:t>
      </w:r>
    </w:p>
    <w:p w14:paraId="2A32577D" w14:textId="044301DF" w:rsidR="00D91957" w:rsidRPr="003562D5" w:rsidRDefault="00D91957" w:rsidP="007E5C36">
      <w:pPr>
        <w:pStyle w:val="ZUSTzmustartykuempunktem"/>
        <w:keepNext/>
      </w:pPr>
      <w:r w:rsidRPr="003562D5">
        <w:t>2.</w:t>
      </w:r>
      <w:r w:rsidR="00F6261E">
        <w:t xml:space="preserve"> </w:t>
      </w:r>
      <w:r w:rsidRPr="003562D5">
        <w:t>Postępowanie dyscyplinarne można umorzyć</w:t>
      </w:r>
      <w:r w:rsidR="000E7AFF" w:rsidRPr="003562D5">
        <w:t xml:space="preserve"> w</w:t>
      </w:r>
      <w:r w:rsidR="00F6261E">
        <w:t xml:space="preserve"> </w:t>
      </w:r>
      <w:r w:rsidR="00E93730" w:rsidRPr="003562D5">
        <w:t>przypadku</w:t>
      </w:r>
      <w:r w:rsidRPr="003562D5">
        <w:t>:</w:t>
      </w:r>
    </w:p>
    <w:p w14:paraId="68531DF7" w14:textId="77777777" w:rsidR="00D91957" w:rsidRPr="003562D5" w:rsidRDefault="00D91957" w:rsidP="00D91957">
      <w:pPr>
        <w:pStyle w:val="ZPKTzmpktartykuempunktem"/>
      </w:pPr>
      <w:r w:rsidRPr="003562D5">
        <w:t>1)</w:t>
      </w:r>
      <w:r w:rsidRPr="003562D5">
        <w:tab/>
        <w:t>długotrwałej choroby obwinionego;</w:t>
      </w:r>
    </w:p>
    <w:p w14:paraId="57B1787A" w14:textId="3EB7490B" w:rsidR="00D91957" w:rsidRPr="003562D5" w:rsidRDefault="00D91957" w:rsidP="00D91957">
      <w:pPr>
        <w:pStyle w:val="ZPKTzmpktartykuempunktem"/>
      </w:pPr>
      <w:r w:rsidRPr="003562D5">
        <w:t>2)</w:t>
      </w:r>
      <w:r w:rsidRPr="003562D5">
        <w:tab/>
        <w:t>wycofania wniosku,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136bb</w:t>
      </w:r>
      <w:r w:rsidR="00034AED" w:rsidRPr="003562D5">
        <w:t xml:space="preserve"> ust.</w:t>
      </w:r>
      <w:r w:rsidR="00F6261E">
        <w:t xml:space="preserve"> </w:t>
      </w:r>
      <w:r w:rsidRPr="003562D5">
        <w:t>5.</w:t>
      </w:r>
    </w:p>
    <w:p w14:paraId="4E67C1CD" w14:textId="191F3DF4" w:rsidR="000A1038" w:rsidRPr="003562D5" w:rsidRDefault="00D91957" w:rsidP="006D587B">
      <w:pPr>
        <w:pStyle w:val="ZUSTzmustartykuempunktem"/>
      </w:pPr>
      <w:r w:rsidRPr="003562D5">
        <w:t>3.</w:t>
      </w:r>
      <w:r w:rsidR="00F6261E">
        <w:t xml:space="preserve"> </w:t>
      </w:r>
      <w:r w:rsidRPr="003562D5">
        <w:t>Orzeczeni</w:t>
      </w:r>
      <w:r w:rsidR="00A03862" w:rsidRPr="003562D5">
        <w:t>a</w:t>
      </w:r>
      <w:r w:rsidRPr="003562D5">
        <w:t xml:space="preserve"> dyscyplinarne</w:t>
      </w:r>
      <w:r w:rsidR="00A03862" w:rsidRPr="003562D5">
        <w:t>go</w:t>
      </w:r>
      <w:r w:rsidR="000E7AFF" w:rsidRPr="003562D5">
        <w:t xml:space="preserve"> o</w:t>
      </w:r>
      <w:r w:rsidR="00F6261E">
        <w:t xml:space="preserve"> </w:t>
      </w:r>
      <w:r w:rsidRPr="003562D5">
        <w:t>umorzeniu postępowania</w:t>
      </w:r>
      <w:r w:rsidR="00034AED" w:rsidRPr="003562D5">
        <w:t xml:space="preserve"> z</w:t>
      </w:r>
      <w:r w:rsidR="00F6261E">
        <w:t xml:space="preserve"> </w:t>
      </w:r>
      <w:r w:rsidR="00A03862" w:rsidRPr="003562D5">
        <w:t>uwagi na</w:t>
      </w:r>
      <w:r w:rsidR="00F6261E">
        <w:t xml:space="preserve"> </w:t>
      </w:r>
      <w:r w:rsidRPr="003562D5">
        <w:t>przedawnieni</w:t>
      </w:r>
      <w:r w:rsidR="00A03862" w:rsidRPr="003562D5">
        <w:t>e</w:t>
      </w:r>
      <w:r w:rsidRPr="003562D5">
        <w:t xml:space="preserve"> karalności nie wydaje się</w:t>
      </w:r>
      <w:r w:rsidR="003E0B03">
        <w:t>,</w:t>
      </w:r>
      <w:r w:rsidR="000E7AFF" w:rsidRPr="003562D5">
        <w:t xml:space="preserve"> w</w:t>
      </w:r>
      <w:r w:rsidR="00F6261E">
        <w:t xml:space="preserve"> </w:t>
      </w:r>
      <w:r w:rsidRPr="003562D5">
        <w:t>przypadku gdy zebrane dowody uzasadniają uniewinnienie obwinionego od popełnienia zarzucanego mu czynu.</w:t>
      </w:r>
    </w:p>
    <w:p w14:paraId="7D82BB5F" w14:textId="29A9633F" w:rsidR="00D91957" w:rsidRPr="003562D5" w:rsidRDefault="00D91957" w:rsidP="00D91957">
      <w:pPr>
        <w:pStyle w:val="ZARTzmartartykuempunktem"/>
      </w:pPr>
      <w:r w:rsidRPr="003562D5">
        <w:t>Art.</w:t>
      </w:r>
      <w:r w:rsidR="00F6261E">
        <w:t xml:space="preserve"> </w:t>
      </w:r>
      <w:r w:rsidRPr="003562D5">
        <w:t>136b</w:t>
      </w:r>
      <w:r w:rsidR="000D5869" w:rsidRPr="003562D5">
        <w:t>w</w:t>
      </w:r>
      <w:r w:rsidRPr="003562D5">
        <w:t>. 1.</w:t>
      </w:r>
      <w:r w:rsidR="00FF2B35" w:rsidRPr="003562D5">
        <w:t xml:space="preserve"> </w:t>
      </w:r>
      <w:r w:rsidR="006D587B" w:rsidRPr="003562D5">
        <w:t>Obwinionemu wymierz</w:t>
      </w:r>
      <w:r w:rsidR="00FF2B35" w:rsidRPr="003562D5">
        <w:t>a się</w:t>
      </w:r>
      <w:r w:rsidR="006D587B" w:rsidRPr="003562D5">
        <w:t xml:space="preserve"> karę dyscyplinarną współmiern</w:t>
      </w:r>
      <w:r w:rsidR="00FF2B35" w:rsidRPr="003562D5">
        <w:t>ą</w:t>
      </w:r>
      <w:r w:rsidR="006D587B" w:rsidRPr="003562D5">
        <w:t xml:space="preserve"> do popełnionego przewinienia dyscyplinarnego</w:t>
      </w:r>
      <w:r w:rsidR="006D587B" w:rsidRPr="003562D5" w:rsidDel="006D587B">
        <w:t xml:space="preserve"> </w:t>
      </w:r>
      <w:r w:rsidR="0050074F">
        <w:t>oraz stopnia zawinienia</w:t>
      </w:r>
      <w:r w:rsidRPr="003562D5">
        <w:t>.</w:t>
      </w:r>
    </w:p>
    <w:p w14:paraId="1B5B2CEA" w14:textId="2430F381" w:rsidR="00D91957" w:rsidRPr="003562D5" w:rsidRDefault="00D91957" w:rsidP="00D91957">
      <w:pPr>
        <w:pStyle w:val="ZUSTzmustartykuempunktem"/>
      </w:pPr>
      <w:r w:rsidRPr="003562D5">
        <w:t>2.</w:t>
      </w:r>
      <w:r w:rsidR="00F6261E">
        <w:t xml:space="preserve"> </w:t>
      </w:r>
      <w:r w:rsidRPr="003562D5">
        <w:t>Przy wymierzaniu kary dyscyplinarnej uwzględnia się</w:t>
      </w:r>
      <w:r w:rsidR="000E7AFF" w:rsidRPr="003562D5">
        <w:t xml:space="preserve"> </w:t>
      </w:r>
      <w:r w:rsidRPr="003562D5">
        <w:t>rodzaj i</w:t>
      </w:r>
      <w:r w:rsidR="00F6261E">
        <w:t xml:space="preserve"> </w:t>
      </w:r>
      <w:r w:rsidRPr="003562D5">
        <w:t>wagę czynu, jego skutki</w:t>
      </w:r>
      <w:r w:rsidR="000E7AFF" w:rsidRPr="003562D5">
        <w:t xml:space="preserve"> i</w:t>
      </w:r>
      <w:r w:rsidR="00F6261E">
        <w:t xml:space="preserve"> </w:t>
      </w:r>
      <w:r w:rsidRPr="003562D5">
        <w:t xml:space="preserve">okoliczności popełnienia, pobudki działania obwinionego, następstwa </w:t>
      </w:r>
      <w:r w:rsidR="007B489B" w:rsidRPr="003562D5">
        <w:t>negatywne</w:t>
      </w:r>
      <w:r w:rsidRPr="003562D5">
        <w:t xml:space="preserve"> dla służby, dotychczasowe wyniki</w:t>
      </w:r>
      <w:r w:rsidR="000E7AFF" w:rsidRPr="003562D5">
        <w:t xml:space="preserve"> w</w:t>
      </w:r>
      <w:r w:rsidR="00F6261E">
        <w:t xml:space="preserve"> </w:t>
      </w:r>
      <w:r w:rsidRPr="003562D5">
        <w:t>służbie, opinię służbową, okres pozostawania</w:t>
      </w:r>
      <w:r w:rsidR="000E7AFF" w:rsidRPr="003562D5">
        <w:t xml:space="preserve"> w </w:t>
      </w:r>
      <w:r w:rsidRPr="003562D5">
        <w:t>służbie oraz zachowanie się obwinionego przed</w:t>
      </w:r>
      <w:r w:rsidR="000E7AFF" w:rsidRPr="003562D5">
        <w:t xml:space="preserve"> i</w:t>
      </w:r>
      <w:r w:rsidR="00F6261E">
        <w:t xml:space="preserve"> </w:t>
      </w:r>
      <w:r w:rsidRPr="003562D5">
        <w:t>po popełnieniu zarzuconego mu czynu,</w:t>
      </w:r>
      <w:r w:rsidR="000E7AFF" w:rsidRPr="003562D5">
        <w:t xml:space="preserve"> a</w:t>
      </w:r>
      <w:r w:rsidR="00F6261E">
        <w:t xml:space="preserve"> </w:t>
      </w:r>
      <w:r w:rsidRPr="003562D5">
        <w:t>także okoliczności, zarówno łagodzące, jak i</w:t>
      </w:r>
      <w:r w:rsidR="00F6261E">
        <w:t xml:space="preserve"> </w:t>
      </w:r>
      <w:r w:rsidRPr="003562D5">
        <w:t>obciążające, istotne</w:t>
      </w:r>
      <w:r w:rsidR="000E7AFF" w:rsidRPr="003562D5">
        <w:t xml:space="preserve"> w</w:t>
      </w:r>
      <w:r w:rsidR="00F6261E">
        <w:t xml:space="preserve"> </w:t>
      </w:r>
      <w:r w:rsidRPr="003562D5">
        <w:t>sprawie.</w:t>
      </w:r>
    </w:p>
    <w:p w14:paraId="13D6DB29" w14:textId="12DF217A" w:rsidR="00D91957" w:rsidRPr="003562D5" w:rsidRDefault="00D91957" w:rsidP="007E5C36">
      <w:pPr>
        <w:pStyle w:val="ZUSTzmustartykuempunktem"/>
        <w:keepNext/>
      </w:pPr>
      <w:r w:rsidRPr="003562D5">
        <w:lastRenderedPageBreak/>
        <w:t>3.</w:t>
      </w:r>
      <w:r w:rsidR="00F6261E">
        <w:t xml:space="preserve"> </w:t>
      </w:r>
      <w:r w:rsidRPr="003562D5">
        <w:t>Na zaostrzenie wymiaru kary ma wpływ</w:t>
      </w:r>
      <w:r w:rsidR="000E7AFF" w:rsidRPr="003562D5">
        <w:t xml:space="preserve"> w</w:t>
      </w:r>
      <w:r w:rsidR="00F6261E">
        <w:t xml:space="preserve"> </w:t>
      </w:r>
      <w:r w:rsidRPr="003562D5">
        <w:t>szczególności popełnienie przewinienia dyscyplinarnego przez funkcjonariusza:</w:t>
      </w:r>
    </w:p>
    <w:p w14:paraId="34A278AE" w14:textId="1514065C" w:rsidR="00D91957" w:rsidRPr="003562D5" w:rsidRDefault="00D91957" w:rsidP="00D91957">
      <w:pPr>
        <w:pStyle w:val="ZPKTzmpktartykuempunktem"/>
      </w:pPr>
      <w:r w:rsidRPr="003562D5">
        <w:t>1)</w:t>
      </w:r>
      <w:r w:rsidRPr="003562D5">
        <w:tab/>
        <w:t>z motywacji zasługującej na szczególne potępienie</w:t>
      </w:r>
      <w:r w:rsidR="00C54591" w:rsidRPr="003562D5">
        <w:t xml:space="preserve"> </w:t>
      </w:r>
      <w:r w:rsidRPr="003562D5">
        <w:t>albo</w:t>
      </w:r>
      <w:r w:rsidR="000E7AFF" w:rsidRPr="003562D5">
        <w:t xml:space="preserve"> w</w:t>
      </w:r>
      <w:r w:rsidR="00F6261E">
        <w:t xml:space="preserve"> </w:t>
      </w:r>
      <w:r w:rsidRPr="003562D5">
        <w:t>stanie nietrzeźwości albo po użyciu alkoholu lub po użyciu podobnie działającego środka;</w:t>
      </w:r>
    </w:p>
    <w:p w14:paraId="57FC7B4F" w14:textId="352E5F42" w:rsidR="00D91957" w:rsidRPr="003562D5" w:rsidRDefault="00D91957" w:rsidP="00D91957">
      <w:pPr>
        <w:pStyle w:val="ZPKTzmpktartykuempunktem"/>
      </w:pPr>
      <w:r w:rsidRPr="003562D5">
        <w:t>2)</w:t>
      </w:r>
      <w:r w:rsidRPr="003562D5">
        <w:tab/>
        <w:t>w czasie odbywania uprzednio wymierzonej kary dyscyplinarnej, jak również</w:t>
      </w:r>
      <w:r w:rsidR="000E7AFF" w:rsidRPr="003562D5">
        <w:t xml:space="preserve"> w </w:t>
      </w:r>
      <w:r w:rsidRPr="003562D5">
        <w:t>czasie próby określonej</w:t>
      </w:r>
      <w:r w:rsidR="000E7AFF" w:rsidRPr="003562D5">
        <w:t xml:space="preserve"> w</w:t>
      </w:r>
      <w:r w:rsidR="00F6261E">
        <w:t xml:space="preserve"> </w:t>
      </w:r>
      <w:r w:rsidRPr="003562D5">
        <w:t>orzeczeniu</w:t>
      </w:r>
      <w:r w:rsidR="000E7AFF" w:rsidRPr="003562D5">
        <w:t xml:space="preserve"> o</w:t>
      </w:r>
      <w:r w:rsidR="00F6261E">
        <w:t xml:space="preserve"> </w:t>
      </w:r>
      <w:r w:rsidRPr="003562D5">
        <w:t>warunkowym zawieszeniu wykonania kary lub warunkowym umorzeniu postępowania karnego;</w:t>
      </w:r>
    </w:p>
    <w:p w14:paraId="0C136636" w14:textId="77777777" w:rsidR="00D91957" w:rsidRPr="003562D5" w:rsidRDefault="00D91957" w:rsidP="00D91957">
      <w:pPr>
        <w:pStyle w:val="ZPKTzmpktartykuempunktem"/>
      </w:pPr>
      <w:r w:rsidRPr="003562D5">
        <w:t>3)</w:t>
      </w:r>
      <w:r w:rsidRPr="003562D5">
        <w:tab/>
      </w:r>
      <w:r w:rsidR="00A03862" w:rsidRPr="003562D5">
        <w:t xml:space="preserve">wywołującego </w:t>
      </w:r>
      <w:r w:rsidRPr="003562D5">
        <w:t>poważne skutki, zwłaszcza istotne zakłócenia realizacji zadań Straży Granicznej lub naruszenia dobrego imienia Straży Granicznej;</w:t>
      </w:r>
    </w:p>
    <w:p w14:paraId="5F44D74B" w14:textId="4F092C49" w:rsidR="00D91957" w:rsidRPr="003562D5" w:rsidRDefault="00D91957" w:rsidP="00D91957">
      <w:pPr>
        <w:pStyle w:val="ZPKTzmpktartykuempunktem"/>
      </w:pPr>
      <w:r w:rsidRPr="003562D5">
        <w:t>4)</w:t>
      </w:r>
      <w:r w:rsidRPr="003562D5">
        <w:tab/>
        <w:t>w obecności podwładnego, wspólnie</w:t>
      </w:r>
      <w:r w:rsidR="000E7AFF" w:rsidRPr="003562D5">
        <w:t xml:space="preserve"> z</w:t>
      </w:r>
      <w:r w:rsidR="00F6261E">
        <w:t xml:space="preserve"> </w:t>
      </w:r>
      <w:r w:rsidRPr="003562D5">
        <w:t>nim lub na jego szkodę.</w:t>
      </w:r>
    </w:p>
    <w:p w14:paraId="6F04427E" w14:textId="77777777" w:rsidR="00D91957" w:rsidRPr="003562D5" w:rsidRDefault="00D91957" w:rsidP="007E5C36">
      <w:pPr>
        <w:pStyle w:val="ZUSTzmustartykuempunktem"/>
        <w:keepNext/>
      </w:pPr>
      <w:r w:rsidRPr="003562D5">
        <w:t>4. Na złagodzenie wymiaru kary mają wpływ następujące okoliczności popełnienia przewinienia dyscyplinarnego:</w:t>
      </w:r>
    </w:p>
    <w:p w14:paraId="1177CB58" w14:textId="77777777" w:rsidR="00D91957" w:rsidRPr="003562D5" w:rsidRDefault="00D91957" w:rsidP="00D91957">
      <w:pPr>
        <w:pStyle w:val="ZPKTzmpktartykuempunktem"/>
      </w:pPr>
      <w:r w:rsidRPr="003562D5">
        <w:t>1)</w:t>
      </w:r>
      <w:r w:rsidRPr="003562D5">
        <w:tab/>
        <w:t>nieumyślność jego popełnienia;</w:t>
      </w:r>
    </w:p>
    <w:p w14:paraId="3BC0B447" w14:textId="2DF4C709" w:rsidR="00D91957" w:rsidRPr="003562D5" w:rsidRDefault="00D91957" w:rsidP="00D91957">
      <w:pPr>
        <w:pStyle w:val="ZPKTzmpktartykuempunktem"/>
      </w:pPr>
      <w:r w:rsidRPr="003562D5">
        <w:t>2)</w:t>
      </w:r>
      <w:r w:rsidRPr="003562D5">
        <w:tab/>
        <w:t>podjęcie przez funkcjonariusza starań</w:t>
      </w:r>
      <w:r w:rsidR="000E7AFF" w:rsidRPr="003562D5">
        <w:t xml:space="preserve"> o</w:t>
      </w:r>
      <w:r w:rsidR="00F6261E">
        <w:t xml:space="preserve"> </w:t>
      </w:r>
      <w:r w:rsidRPr="003562D5">
        <w:t>zmniejszenie jego skutków;</w:t>
      </w:r>
    </w:p>
    <w:p w14:paraId="6AD0E24E" w14:textId="77777777" w:rsidR="00D91957" w:rsidRPr="003562D5" w:rsidRDefault="00D91957" w:rsidP="00D91957">
      <w:pPr>
        <w:pStyle w:val="ZPKTzmpktartykuempunktem"/>
      </w:pPr>
      <w:r w:rsidRPr="003562D5">
        <w:t>3)</w:t>
      </w:r>
      <w:r w:rsidRPr="003562D5">
        <w:tab/>
        <w:t>brak należytego doświadczenia zawodowego lub dostatecznych umiejętności zawodowych;</w:t>
      </w:r>
    </w:p>
    <w:p w14:paraId="6A86B45B" w14:textId="228467EF" w:rsidR="00D91957" w:rsidRPr="003562D5" w:rsidRDefault="00D91957" w:rsidP="00D91957">
      <w:pPr>
        <w:pStyle w:val="ZPKTzmpktartykuempunktem"/>
      </w:pPr>
      <w:r w:rsidRPr="003562D5">
        <w:t>4)</w:t>
      </w:r>
      <w:r w:rsidRPr="003562D5">
        <w:tab/>
        <w:t>dobrowolne poinformowanie przełożonego dyscyplinarnego</w:t>
      </w:r>
      <w:r w:rsidR="000E7AFF" w:rsidRPr="003562D5">
        <w:t xml:space="preserve"> o</w:t>
      </w:r>
      <w:r w:rsidR="00F6261E">
        <w:t xml:space="preserve"> </w:t>
      </w:r>
      <w:r w:rsidRPr="003562D5">
        <w:t>popełnieniu przewinienia dyscyplinarnego przed wszczęciem postępowania dyscyplinarnego.</w:t>
      </w:r>
    </w:p>
    <w:p w14:paraId="4CC20829" w14:textId="7620D620" w:rsidR="00D91957" w:rsidRPr="003562D5" w:rsidRDefault="00D91957" w:rsidP="00D91957">
      <w:pPr>
        <w:pStyle w:val="ZUSTzmustartykuempunktem"/>
      </w:pPr>
      <w:r w:rsidRPr="003562D5">
        <w:t>5. Przełożony dyscyplinarny uwzględnia okoliczności,</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1–4, wyłącznie do funkcjonariusza, którego one dotyczą.</w:t>
      </w:r>
    </w:p>
    <w:p w14:paraId="4ABFE576" w14:textId="64C38255" w:rsidR="00D91957" w:rsidRPr="003562D5" w:rsidRDefault="00D91957" w:rsidP="007E5C36">
      <w:pPr>
        <w:pStyle w:val="ZARTzmartartykuempunktem"/>
        <w:keepNext/>
      </w:pPr>
      <w:r w:rsidRPr="003562D5">
        <w:t>Art.</w:t>
      </w:r>
      <w:r w:rsidR="00F6261E">
        <w:t xml:space="preserve"> </w:t>
      </w:r>
      <w:r w:rsidRPr="003562D5">
        <w:t>136b</w:t>
      </w:r>
      <w:r w:rsidR="000D5869" w:rsidRPr="003562D5">
        <w:t>x</w:t>
      </w:r>
      <w:r w:rsidRPr="003562D5">
        <w:t>. 1. Orzeczenie dyscyplinarne zawiera:</w:t>
      </w:r>
    </w:p>
    <w:p w14:paraId="3ED2AE2B" w14:textId="3B6BE8B2" w:rsidR="00D91957" w:rsidRPr="003562D5" w:rsidRDefault="00D91957" w:rsidP="00D91957">
      <w:pPr>
        <w:pStyle w:val="ZPKTzmpktartykuempunktem"/>
      </w:pPr>
      <w:r w:rsidRPr="003562D5">
        <w:t>1)</w:t>
      </w:r>
      <w:r w:rsidRPr="003562D5">
        <w:tab/>
        <w:t>stopień, imię, nazwisko</w:t>
      </w:r>
      <w:r w:rsidR="000E7AFF" w:rsidRPr="003562D5">
        <w:t xml:space="preserve"> i</w:t>
      </w:r>
      <w:r w:rsidR="00F6261E">
        <w:t xml:space="preserve"> </w:t>
      </w:r>
      <w:r w:rsidRPr="003562D5">
        <w:t>stanowisko przełożonego dyscyplinarnego, który wydaje orzeczenie;</w:t>
      </w:r>
    </w:p>
    <w:p w14:paraId="33707A58" w14:textId="05C056C8" w:rsidR="00D91957" w:rsidRPr="003562D5" w:rsidRDefault="00D91957" w:rsidP="00D91957">
      <w:pPr>
        <w:pStyle w:val="ZPKTzmpktartykuempunktem"/>
      </w:pPr>
      <w:r w:rsidRPr="003562D5">
        <w:t>2)</w:t>
      </w:r>
      <w:r w:rsidRPr="003562D5">
        <w:tab/>
        <w:t>datę</w:t>
      </w:r>
      <w:r w:rsidR="000E7AFF" w:rsidRPr="003562D5">
        <w:t xml:space="preserve"> i</w:t>
      </w:r>
      <w:r w:rsidR="00F6261E">
        <w:t xml:space="preserve"> </w:t>
      </w:r>
      <w:r w:rsidRPr="003562D5">
        <w:t>miejsce wydania;</w:t>
      </w:r>
    </w:p>
    <w:p w14:paraId="7D1249D2" w14:textId="3ECDEBB5" w:rsidR="00D91957" w:rsidRPr="003562D5" w:rsidRDefault="00D91957" w:rsidP="00D91957">
      <w:pPr>
        <w:pStyle w:val="ZPKTzmpktartykuempunktem"/>
      </w:pPr>
      <w:r w:rsidRPr="003562D5">
        <w:t>3)</w:t>
      </w:r>
      <w:r w:rsidRPr="003562D5">
        <w:tab/>
        <w:t>stopień, imię</w:t>
      </w:r>
      <w:r w:rsidR="000E7AFF" w:rsidRPr="003562D5">
        <w:t xml:space="preserve"> i</w:t>
      </w:r>
      <w:r w:rsidR="00F6261E">
        <w:t xml:space="preserve"> </w:t>
      </w:r>
      <w:r w:rsidRPr="003562D5">
        <w:t>nazwisko oraz stanowisko służbowe obwinionego;</w:t>
      </w:r>
    </w:p>
    <w:p w14:paraId="41A704E9" w14:textId="7CD8494E" w:rsidR="00D91957" w:rsidRPr="003562D5" w:rsidRDefault="00D91957" w:rsidP="00D91957">
      <w:pPr>
        <w:pStyle w:val="ZPKTzmpktartykuempunktem"/>
      </w:pPr>
      <w:r w:rsidRPr="003562D5">
        <w:t>4)</w:t>
      </w:r>
      <w:r w:rsidRPr="003562D5">
        <w:tab/>
        <w:t>określenie czynu zarzuconego obwinionemu, wraz</w:t>
      </w:r>
      <w:r w:rsidR="000E7AFF" w:rsidRPr="003562D5">
        <w:t xml:space="preserve"> z</w:t>
      </w:r>
      <w:r w:rsidR="00F6261E">
        <w:t xml:space="preserve"> </w:t>
      </w:r>
      <w:r w:rsidRPr="003562D5">
        <w:t>jego kwalifikacją prawną;</w:t>
      </w:r>
    </w:p>
    <w:p w14:paraId="3F742FCB" w14:textId="10812B47" w:rsidR="00D91957" w:rsidRPr="003562D5" w:rsidRDefault="00D91957" w:rsidP="00D91957">
      <w:pPr>
        <w:pStyle w:val="ZPKTzmpktartykuempunktem"/>
      </w:pPr>
      <w:r w:rsidRPr="003562D5">
        <w:t>5)</w:t>
      </w:r>
      <w:r w:rsidRPr="003562D5">
        <w:tab/>
        <w:t>rozstrzygnięcie</w:t>
      </w:r>
      <w:r w:rsidR="000E7AFF" w:rsidRPr="003562D5">
        <w:t xml:space="preserve"> w</w:t>
      </w:r>
      <w:r w:rsidR="00F6261E">
        <w:t xml:space="preserve"> </w:t>
      </w:r>
      <w:r w:rsidRPr="003562D5">
        <w:t>sprawie;</w:t>
      </w:r>
    </w:p>
    <w:p w14:paraId="675A4DB8" w14:textId="4665F2AC" w:rsidR="00D91957" w:rsidRPr="003562D5" w:rsidRDefault="00D91957" w:rsidP="00D91957">
      <w:pPr>
        <w:pStyle w:val="ZPKTzmpktartykuempunktem"/>
      </w:pPr>
      <w:r w:rsidRPr="003562D5">
        <w:t>6)</w:t>
      </w:r>
      <w:r w:rsidRPr="003562D5">
        <w:tab/>
        <w:t>uzasadnienie faktyczne</w:t>
      </w:r>
      <w:r w:rsidR="000E7AFF" w:rsidRPr="003562D5">
        <w:t xml:space="preserve"> i</w:t>
      </w:r>
      <w:r w:rsidR="00F6261E">
        <w:t xml:space="preserve"> </w:t>
      </w:r>
      <w:r w:rsidRPr="003562D5">
        <w:t>prawne;</w:t>
      </w:r>
    </w:p>
    <w:p w14:paraId="0E6476EB" w14:textId="501B8CF2" w:rsidR="00D91957" w:rsidRPr="003562D5" w:rsidRDefault="00D91957" w:rsidP="00D91957">
      <w:pPr>
        <w:pStyle w:val="ZPKTzmpktartykuempunktem"/>
      </w:pPr>
      <w:r w:rsidRPr="003562D5">
        <w:t>7)</w:t>
      </w:r>
      <w:r w:rsidRPr="003562D5">
        <w:tab/>
        <w:t>pouczenie</w:t>
      </w:r>
      <w:r w:rsidR="000E7AFF" w:rsidRPr="003562D5">
        <w:t xml:space="preserve"> o</w:t>
      </w:r>
      <w:r w:rsidR="00F6261E">
        <w:t xml:space="preserve"> </w:t>
      </w:r>
      <w:r w:rsidRPr="003562D5">
        <w:t>prawie do wniesienia odwołania;</w:t>
      </w:r>
    </w:p>
    <w:p w14:paraId="3F32DE80" w14:textId="449FBE51" w:rsidR="00D91957" w:rsidRPr="003562D5" w:rsidRDefault="00D91957" w:rsidP="00D91957">
      <w:pPr>
        <w:pStyle w:val="ZPKTzmpktartykuempunktem"/>
      </w:pPr>
      <w:r w:rsidRPr="003562D5">
        <w:t>8)</w:t>
      </w:r>
      <w:r w:rsidRPr="003562D5">
        <w:tab/>
        <w:t>podpis przełożonego dyscyplinarnego i</w:t>
      </w:r>
      <w:r w:rsidR="00F6261E">
        <w:t xml:space="preserve"> </w:t>
      </w:r>
      <w:r w:rsidRPr="003562D5">
        <w:t>urzędową</w:t>
      </w:r>
      <w:r w:rsidR="00F6261E">
        <w:t xml:space="preserve"> </w:t>
      </w:r>
      <w:r w:rsidRPr="003562D5">
        <w:t>pieczęć jednostki organizacyjnej Straży Granicznej</w:t>
      </w:r>
      <w:r w:rsidR="00F6261E">
        <w:t xml:space="preserve"> </w:t>
      </w:r>
      <w:r w:rsidRPr="003562D5">
        <w:t>albo pieczęć ministra właściwego do spraw wewnętrznych.</w:t>
      </w:r>
    </w:p>
    <w:p w14:paraId="1D8EB922" w14:textId="424DDACC" w:rsidR="00D91957" w:rsidRPr="003562D5" w:rsidRDefault="00D91957" w:rsidP="00D91957">
      <w:pPr>
        <w:pStyle w:val="ZUSTzmustartykuempunktem"/>
      </w:pPr>
      <w:r w:rsidRPr="003562D5">
        <w:t>2.</w:t>
      </w:r>
      <w:r w:rsidR="00F6261E">
        <w:t xml:space="preserve"> </w:t>
      </w:r>
      <w:r w:rsidRPr="003562D5">
        <w:t>Uzasadnienie faktyczne orzeczenia dyscyplinarnego zawiera</w:t>
      </w:r>
      <w:r w:rsidR="000E7AFF" w:rsidRPr="003562D5">
        <w:t xml:space="preserve"> w</w:t>
      </w:r>
      <w:r w:rsidR="00F6261E">
        <w:t xml:space="preserve"> </w:t>
      </w:r>
      <w:r w:rsidRPr="003562D5">
        <w:t xml:space="preserve">szczególności wskazanie faktów, które uznano za udowodnione, dowodów, na których się oparto, oraz </w:t>
      </w:r>
      <w:r w:rsidRPr="003562D5">
        <w:lastRenderedPageBreak/>
        <w:t>przyczyn,</w:t>
      </w:r>
      <w:r w:rsidR="000E7AFF" w:rsidRPr="003562D5">
        <w:t xml:space="preserve"> z</w:t>
      </w:r>
      <w:r w:rsidR="00F6261E">
        <w:t xml:space="preserve"> </w:t>
      </w:r>
      <w:r w:rsidRPr="003562D5">
        <w:t>powodu których innym dowodom odmówiono wiarygodności</w:t>
      </w:r>
      <w:r w:rsidR="000E7AFF" w:rsidRPr="003562D5">
        <w:t xml:space="preserve"> i</w:t>
      </w:r>
      <w:r w:rsidR="00F6261E">
        <w:t xml:space="preserve"> </w:t>
      </w:r>
      <w:r w:rsidRPr="003562D5">
        <w:t>mocy dowodowej.</w:t>
      </w:r>
      <w:r w:rsidR="000E7AFF" w:rsidRPr="003562D5">
        <w:t xml:space="preserve"> W</w:t>
      </w:r>
      <w:r w:rsidR="00F6261E">
        <w:t xml:space="preserve"> </w:t>
      </w:r>
      <w:r w:rsidRPr="003562D5">
        <w:t>uzasadnieniu prawnym wyjaśni</w:t>
      </w:r>
      <w:r w:rsidR="00E93730" w:rsidRPr="003562D5">
        <w:t>a się</w:t>
      </w:r>
      <w:r w:rsidRPr="003562D5">
        <w:t xml:space="preserve"> podstawy prawne orzeczenia</w:t>
      </w:r>
      <w:r w:rsidR="000E7AFF" w:rsidRPr="003562D5">
        <w:t xml:space="preserve"> z </w:t>
      </w:r>
      <w:r w:rsidRPr="003562D5">
        <w:t>przytoczeniem przepisów prawa.</w:t>
      </w:r>
      <w:r w:rsidR="000E7AFF" w:rsidRPr="003562D5">
        <w:t xml:space="preserve"> W</w:t>
      </w:r>
      <w:r w:rsidR="00F6261E">
        <w:t xml:space="preserve"> </w:t>
      </w:r>
      <w:r w:rsidRPr="003562D5">
        <w:t>uzasadnieniu przyt</w:t>
      </w:r>
      <w:r w:rsidR="00E93730" w:rsidRPr="003562D5">
        <w:t>acza się ponadto</w:t>
      </w:r>
      <w:r w:rsidRPr="003562D5">
        <w:t xml:space="preserve"> okoliczności, które wpłynęły na wymiar kary lub na odstąpienie od wymierzenia kary.</w:t>
      </w:r>
    </w:p>
    <w:p w14:paraId="0760FEA8" w14:textId="3FCFAB23" w:rsidR="00D91957" w:rsidRPr="003562D5" w:rsidRDefault="00D91957" w:rsidP="00D91957">
      <w:pPr>
        <w:pStyle w:val="ZUSTzmustartykuempunktem"/>
      </w:pPr>
      <w:r w:rsidRPr="003562D5">
        <w:t>3.</w:t>
      </w:r>
      <w:r w:rsidR="00F6261E">
        <w:t xml:space="preserve"> </w:t>
      </w:r>
      <w:r w:rsidRPr="003562D5">
        <w:t>Orzeczenie dyscyplinarne doręcza się niezwłocznie obwinionemu oraz jego obrońcy.</w:t>
      </w:r>
    </w:p>
    <w:p w14:paraId="2F163A70" w14:textId="3D07A281" w:rsidR="00D91957" w:rsidRPr="003562D5" w:rsidRDefault="00D91957" w:rsidP="00D91957">
      <w:pPr>
        <w:pStyle w:val="ZUSTzmustartykuempunktem"/>
      </w:pPr>
      <w:r w:rsidRPr="003562D5">
        <w:t>4.</w:t>
      </w:r>
      <w:r w:rsidR="00F6261E">
        <w:t xml:space="preserve"> </w:t>
      </w:r>
      <w:r w:rsidRPr="003562D5">
        <w:t>Oczywiste omyłki pisarskie</w:t>
      </w:r>
      <w:r w:rsidR="000E7AFF" w:rsidRPr="003562D5">
        <w:t xml:space="preserve"> i</w:t>
      </w:r>
      <w:r w:rsidR="00F6261E">
        <w:t xml:space="preserve"> </w:t>
      </w:r>
      <w:r w:rsidRPr="003562D5">
        <w:t>rachunkowe</w:t>
      </w:r>
      <w:r w:rsidR="000E7AFF" w:rsidRPr="003562D5">
        <w:t xml:space="preserve"> w</w:t>
      </w:r>
      <w:r w:rsidR="00F6261E">
        <w:t xml:space="preserve"> </w:t>
      </w:r>
      <w:r w:rsidRPr="003562D5">
        <w:t>orzeczeniu lub postanowieniu można sprostować</w:t>
      </w:r>
      <w:r w:rsidR="000E7AFF" w:rsidRPr="003562D5">
        <w:t xml:space="preserve"> w</w:t>
      </w:r>
      <w:r w:rsidR="00F6261E">
        <w:t xml:space="preserve"> </w:t>
      </w:r>
      <w:r w:rsidRPr="003562D5">
        <w:t>każdym czasie</w:t>
      </w:r>
      <w:r w:rsidR="000E7AFF" w:rsidRPr="003562D5">
        <w:t xml:space="preserve"> w</w:t>
      </w:r>
      <w:r w:rsidR="00F6261E">
        <w:t xml:space="preserve"> </w:t>
      </w:r>
      <w:r w:rsidRPr="003562D5">
        <w:t xml:space="preserve">drodze postanowienia. </w:t>
      </w:r>
    </w:p>
    <w:p w14:paraId="02CCB880" w14:textId="11BA71B4" w:rsidR="00D91957" w:rsidRPr="003562D5" w:rsidRDefault="00D91957" w:rsidP="00D91957">
      <w:pPr>
        <w:pStyle w:val="ZUSTzmustartykuempunktem"/>
      </w:pPr>
      <w:r w:rsidRPr="003562D5">
        <w:t xml:space="preserve">5. </w:t>
      </w:r>
      <w:r w:rsidR="005566FA" w:rsidRPr="003562D5">
        <w:t>Sp</w:t>
      </w:r>
      <w:r w:rsidRPr="003562D5">
        <w:t>rostowanie oczywistych omyłek pisarskich</w:t>
      </w:r>
      <w:r w:rsidR="000E7AFF" w:rsidRPr="003562D5">
        <w:t xml:space="preserve"> i</w:t>
      </w:r>
      <w:r w:rsidR="00F6261E">
        <w:t xml:space="preserve"> </w:t>
      </w:r>
      <w:r w:rsidRPr="003562D5">
        <w:t>rachunkowych</w:t>
      </w:r>
      <w:r w:rsidR="000E7AFF" w:rsidRPr="003562D5">
        <w:t xml:space="preserve"> w</w:t>
      </w:r>
      <w:r w:rsidR="00F6261E">
        <w:t xml:space="preserve"> </w:t>
      </w:r>
      <w:r w:rsidRPr="003562D5">
        <w:t>protokołach sporządzanych</w:t>
      </w:r>
      <w:r w:rsidR="000E7AFF" w:rsidRPr="003562D5">
        <w:t xml:space="preserve"> w</w:t>
      </w:r>
      <w:r w:rsidR="00F6261E">
        <w:t xml:space="preserve"> </w:t>
      </w:r>
      <w:r w:rsidRPr="003562D5">
        <w:t>toku postępowania dyscyplinarnego wymaga opisania tych omyłek przez osobę sporządzającą protokół przed jego podpisaniem.</w:t>
      </w:r>
      <w:r w:rsidR="000E7AFF" w:rsidRPr="003562D5">
        <w:t xml:space="preserve"> W</w:t>
      </w:r>
      <w:r w:rsidR="00F6261E">
        <w:t xml:space="preserve"> </w:t>
      </w:r>
      <w:r w:rsidRPr="003562D5">
        <w:t>przypadku ujawnienia omyłek pisarskich lub rachunkowych po podpisaniu protokołu, prostuje się je</w:t>
      </w:r>
      <w:r w:rsidR="000E7AFF" w:rsidRPr="003562D5">
        <w:t xml:space="preserve"> w</w:t>
      </w:r>
      <w:r w:rsidR="00F6261E">
        <w:t xml:space="preserve"> </w:t>
      </w:r>
      <w:r w:rsidRPr="003562D5">
        <w:t xml:space="preserve">drodze postanowienia. </w:t>
      </w:r>
    </w:p>
    <w:p w14:paraId="02CEC9DD" w14:textId="2452665F" w:rsidR="00D91957" w:rsidRPr="003562D5" w:rsidRDefault="00D91957" w:rsidP="00D91957">
      <w:pPr>
        <w:pStyle w:val="ZUSTzmustartykuempunktem"/>
      </w:pPr>
      <w:r w:rsidRPr="003562D5">
        <w:t xml:space="preserve">6. </w:t>
      </w:r>
      <w:r w:rsidR="00A050E9">
        <w:t>Od p</w:t>
      </w:r>
      <w:r w:rsidRPr="003562D5">
        <w:t>ostanowie</w:t>
      </w:r>
      <w:r w:rsidR="00A050E9">
        <w:t>ń</w:t>
      </w:r>
      <w:r w:rsidRPr="003562D5">
        <w:t>,</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4 i</w:t>
      </w:r>
      <w:r w:rsidR="00F6261E">
        <w:t xml:space="preserve"> </w:t>
      </w:r>
      <w:r w:rsidR="000E7AFF" w:rsidRPr="003562D5">
        <w:t>5</w:t>
      </w:r>
      <w:r w:rsidR="00E93730" w:rsidRPr="003562D5">
        <w:t>,</w:t>
      </w:r>
      <w:r w:rsidR="00F6261E">
        <w:t xml:space="preserve"> </w:t>
      </w:r>
      <w:r w:rsidR="00A050E9">
        <w:t>odwołanie nie przysługuje</w:t>
      </w:r>
      <w:r w:rsidRPr="003562D5">
        <w:t>.</w:t>
      </w:r>
    </w:p>
    <w:p w14:paraId="5222E214" w14:textId="406C1A81" w:rsidR="00D91957" w:rsidRPr="003562D5" w:rsidRDefault="00D91957" w:rsidP="00D91957">
      <w:pPr>
        <w:pStyle w:val="ZUSTzmustartykuempunktem"/>
      </w:pPr>
      <w:r w:rsidRPr="003562D5">
        <w:t xml:space="preserve">7. </w:t>
      </w:r>
      <w:r w:rsidR="005566FA" w:rsidRPr="003562D5">
        <w:t>Sp</w:t>
      </w:r>
      <w:r w:rsidRPr="003562D5">
        <w:t>rostowanie omyłek pisarskich</w:t>
      </w:r>
      <w:r w:rsidR="000E7AFF" w:rsidRPr="003562D5">
        <w:t xml:space="preserve"> i</w:t>
      </w:r>
      <w:r w:rsidR="00F6261E">
        <w:t xml:space="preserve"> </w:t>
      </w:r>
      <w:r w:rsidRPr="003562D5">
        <w:t>rachunkowych następuje</w:t>
      </w:r>
      <w:r w:rsidR="000E7AFF" w:rsidRPr="003562D5">
        <w:t xml:space="preserve"> z</w:t>
      </w:r>
      <w:r w:rsidR="00F6261E">
        <w:t xml:space="preserve"> </w:t>
      </w:r>
      <w:r w:rsidRPr="003562D5">
        <w:t>urzędu albo na wniosek pokrzywdzonego, ukaranego lub obwinionego albo,</w:t>
      </w:r>
      <w:r w:rsidR="000E7AFF" w:rsidRPr="003562D5">
        <w:t xml:space="preserve"> w</w:t>
      </w:r>
      <w:r w:rsidR="00F6261E">
        <w:t xml:space="preserve"> </w:t>
      </w:r>
      <w:r w:rsidRPr="003562D5">
        <w:t>przypadku jego śmierci, na wniosek jego małżonka, krewnych</w:t>
      </w:r>
      <w:r w:rsidR="000E7AFF" w:rsidRPr="003562D5">
        <w:t xml:space="preserve"> w</w:t>
      </w:r>
      <w:r w:rsidR="00F6261E">
        <w:t xml:space="preserve"> </w:t>
      </w:r>
      <w:r w:rsidRPr="003562D5">
        <w:t>linii prostej, rodzeństwa, przyspasabiającego lub przysposobionego.</w:t>
      </w:r>
    </w:p>
    <w:p w14:paraId="1F47EBFC" w14:textId="77777777" w:rsidR="00D91957" w:rsidRPr="003562D5" w:rsidRDefault="00D91957" w:rsidP="00D91957">
      <w:pPr>
        <w:pStyle w:val="ZUSTzmustartykuempunktem"/>
      </w:pPr>
      <w:r w:rsidRPr="003562D5">
        <w:t xml:space="preserve">8. Sprostowania dokonuje przełożony dyscyplinarny lub rzecznik dyscyplinarny, który popełnił omyłkę. </w:t>
      </w:r>
    </w:p>
    <w:p w14:paraId="2534E2C3" w14:textId="0388D00E" w:rsidR="00D91957" w:rsidRPr="003562D5" w:rsidRDefault="00D91957" w:rsidP="00D91957">
      <w:pPr>
        <w:pStyle w:val="ZARTzmartartykuempunktem"/>
      </w:pPr>
      <w:r w:rsidRPr="003562D5">
        <w:t>Art. 136b</w:t>
      </w:r>
      <w:r w:rsidR="000D5869" w:rsidRPr="003562D5">
        <w:t>y</w:t>
      </w:r>
      <w:r w:rsidRPr="003562D5">
        <w:t>. 1. Postępowanie dyscyplinarne jest postępowaniem dwuinstancyjnym. Obwiniony może wnieść na piśmie odwołanie od orzeczenia dyscyplinarnego</w:t>
      </w:r>
      <w:r w:rsidR="000E7AFF" w:rsidRPr="003562D5">
        <w:t xml:space="preserve"> w</w:t>
      </w:r>
      <w:r w:rsidR="00F6261E">
        <w:t xml:space="preserve"> </w:t>
      </w:r>
      <w:r w:rsidRPr="003562D5">
        <w:t xml:space="preserve">terminie </w:t>
      </w:r>
      <w:r w:rsidR="000E7AFF" w:rsidRPr="003562D5">
        <w:t>7</w:t>
      </w:r>
      <w:r w:rsidR="00F6261E">
        <w:t xml:space="preserve"> </w:t>
      </w:r>
      <w:r w:rsidRPr="003562D5">
        <w:t>dni od dnia doręczenia orzeczenia, za pośrednictwem przełożonego dyscyplinarnego.</w:t>
      </w:r>
    </w:p>
    <w:p w14:paraId="78EC1FDD" w14:textId="74B56AD7" w:rsidR="00D91957" w:rsidRPr="003562D5" w:rsidRDefault="00D91957" w:rsidP="00D91957">
      <w:pPr>
        <w:pStyle w:val="ZUSTzmustartykuempunktem"/>
      </w:pPr>
      <w:r w:rsidRPr="003562D5">
        <w:t>2.</w:t>
      </w:r>
      <w:r w:rsidR="00F6261E">
        <w:t xml:space="preserve"> </w:t>
      </w:r>
      <w:r w:rsidRPr="003562D5">
        <w:t>Od orzeczenia dyscyplinarnego wydanego</w:t>
      </w:r>
      <w:r w:rsidR="000E7AFF" w:rsidRPr="003562D5">
        <w:t xml:space="preserve"> w</w:t>
      </w:r>
      <w:r w:rsidR="00F6261E">
        <w:t xml:space="preserve"> </w:t>
      </w:r>
      <w:r w:rsidRPr="003562D5">
        <w:t>pierwszej instancji przez przełożonych dyscyplinarnych,</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135</w:t>
      </w:r>
      <w:r w:rsidR="00FB086E" w:rsidRPr="003562D5">
        <w:t>d</w:t>
      </w:r>
      <w:r w:rsidR="00034AED" w:rsidRPr="003562D5">
        <w:t xml:space="preserve"> ust.</w:t>
      </w:r>
      <w:r w:rsidR="00F6261E">
        <w:t xml:space="preserve"> </w:t>
      </w:r>
      <w:r w:rsidR="00034AED" w:rsidRPr="003562D5">
        <w:t>1 pkt</w:t>
      </w:r>
      <w:r w:rsidR="00F6261E">
        <w:t xml:space="preserve"> </w:t>
      </w:r>
      <w:r w:rsidRPr="003562D5">
        <w:t>3–7, odwołanie przysługuje do Komendanta Głównego Straży Granicznej.</w:t>
      </w:r>
    </w:p>
    <w:p w14:paraId="158F5700" w14:textId="5072C775" w:rsidR="00D91957" w:rsidRPr="003562D5" w:rsidRDefault="00D91957" w:rsidP="00D91957">
      <w:pPr>
        <w:pStyle w:val="ZUSTzmustartykuempunktem"/>
      </w:pPr>
      <w:r w:rsidRPr="003562D5">
        <w:t>3.</w:t>
      </w:r>
      <w:r w:rsidR="00F6261E">
        <w:t xml:space="preserve"> </w:t>
      </w:r>
      <w:r w:rsidRPr="003562D5">
        <w:t>Od orzeczenia dyscyplinarnego wydanego</w:t>
      </w:r>
      <w:r w:rsidR="000E7AFF" w:rsidRPr="003562D5">
        <w:t xml:space="preserve"> w</w:t>
      </w:r>
      <w:r w:rsidR="00F6261E">
        <w:t xml:space="preserve"> </w:t>
      </w:r>
      <w:r w:rsidRPr="003562D5">
        <w:t>pierwszej instancji przez ministra właściwego do spraw wewnętrznych albo Komendanta Głównego Straży Granicznej odwołanie nie przysługuje. Obwiniony może jednak zwrócić się</w:t>
      </w:r>
      <w:r w:rsidR="000E7AFF" w:rsidRPr="003562D5">
        <w:t xml:space="preserve"> z</w:t>
      </w:r>
      <w:r w:rsidR="00F6261E">
        <w:t xml:space="preserve"> </w:t>
      </w:r>
      <w:r w:rsidRPr="003562D5">
        <w:t>wnioskiem odpowiednio do ministra właściwego do spraw wewnętrznych albo Komendanta Głównego Straży Granicznej</w:t>
      </w:r>
      <w:r w:rsidR="000E7AFF" w:rsidRPr="003562D5">
        <w:t xml:space="preserve"> o</w:t>
      </w:r>
      <w:r w:rsidR="00F6261E">
        <w:t xml:space="preserve"> </w:t>
      </w:r>
      <w:r w:rsidRPr="003562D5">
        <w:t xml:space="preserve">ponowne rozpatrzenie sprawy; do wniosku stosuje się odpowiednio przepisy dotyczące </w:t>
      </w:r>
      <w:proofErr w:type="spellStart"/>
      <w:r w:rsidRPr="003562D5">
        <w:t>odwołań</w:t>
      </w:r>
      <w:proofErr w:type="spellEnd"/>
      <w:r w:rsidRPr="003562D5">
        <w:t xml:space="preserve"> od orzeczeń dyscyplinarnych.</w:t>
      </w:r>
    </w:p>
    <w:p w14:paraId="37095C43" w14:textId="72116D1E" w:rsidR="00D91957" w:rsidRPr="003562D5" w:rsidRDefault="00D91957" w:rsidP="00D91957">
      <w:pPr>
        <w:pStyle w:val="ZUSTzmustartykuempunktem"/>
      </w:pPr>
      <w:r w:rsidRPr="003562D5">
        <w:lastRenderedPageBreak/>
        <w:t>4.</w:t>
      </w:r>
      <w:r w:rsidR="00F6261E">
        <w:t xml:space="preserve"> </w:t>
      </w:r>
      <w:r w:rsidRPr="003562D5">
        <w:t>Minister właściwy do spraw wewnętrznych albo Komendant Główny Straży Granicznej odmawia przyjęcia odwołania albo wniosku</w:t>
      </w:r>
      <w:r w:rsidR="000E7AFF" w:rsidRPr="003562D5">
        <w:t xml:space="preserve"> o</w:t>
      </w:r>
      <w:r w:rsidR="00F6261E">
        <w:t xml:space="preserve"> </w:t>
      </w:r>
      <w:r w:rsidRPr="003562D5">
        <w:t>ponowne rozpatrzenie sprawy,</w:t>
      </w:r>
      <w:r w:rsidR="000E7AFF" w:rsidRPr="003562D5">
        <w:t xml:space="preserve"> w</w:t>
      </w:r>
      <w:r w:rsidR="00F6261E">
        <w:t xml:space="preserve"> </w:t>
      </w:r>
      <w:r w:rsidRPr="003562D5">
        <w:t>drodze postanowienia, jeżeli odwołanie lub wniosek jest niedopuszczalny lub został wniesiony po terminie. Postanowienie</w:t>
      </w:r>
      <w:r w:rsidR="000E7AFF" w:rsidRPr="003562D5">
        <w:t xml:space="preserve"> w</w:t>
      </w:r>
      <w:r w:rsidR="00F6261E">
        <w:t xml:space="preserve"> </w:t>
      </w:r>
      <w:r w:rsidRPr="003562D5">
        <w:t>tej sprawie jest ostateczne. Przepis ten stosuje się odpowiednio do odmowy przywrócenia terminu.</w:t>
      </w:r>
    </w:p>
    <w:p w14:paraId="7D255831" w14:textId="1188BF84" w:rsidR="00D91957" w:rsidRPr="003562D5" w:rsidRDefault="00D91957" w:rsidP="00D91957">
      <w:pPr>
        <w:pStyle w:val="ZUSTzmustartykuempunktem"/>
      </w:pPr>
      <w:r w:rsidRPr="003562D5">
        <w:t>5.</w:t>
      </w:r>
      <w:r w:rsidR="00F6261E">
        <w:t xml:space="preserve"> </w:t>
      </w:r>
      <w:r w:rsidRPr="003562D5">
        <w:t>Od orzeczeń dyscyplinarn</w:t>
      </w:r>
      <w:r w:rsidR="00FB086E" w:rsidRPr="003562D5">
        <w:t>ych</w:t>
      </w:r>
      <w:r w:rsidRPr="003562D5">
        <w:t>,</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136bz</w:t>
      </w:r>
      <w:r w:rsidR="000D5869" w:rsidRPr="003562D5">
        <w:t>e</w:t>
      </w:r>
      <w:r w:rsidR="00034AED" w:rsidRPr="003562D5">
        <w:t xml:space="preserve"> ust.</w:t>
      </w:r>
      <w:r w:rsidR="00F6261E">
        <w:t xml:space="preserve"> </w:t>
      </w:r>
      <w:r w:rsidR="00034AED" w:rsidRPr="003562D5">
        <w:t>1 pkt</w:t>
      </w:r>
      <w:r w:rsidR="00F6261E">
        <w:t xml:space="preserve"> </w:t>
      </w:r>
      <w:r w:rsidRPr="003562D5">
        <w:t xml:space="preserve">1, </w:t>
      </w:r>
      <w:r w:rsidR="00034AED" w:rsidRPr="003562D5">
        <w:t>2 i</w:t>
      </w:r>
      <w:r w:rsidR="00F6261E">
        <w:t xml:space="preserve"> </w:t>
      </w:r>
      <w:r w:rsidRPr="003562D5">
        <w:t>4, oraz postanowienia kończącego postępowanie dyscyplinarne funkcjonariuszowi przysługuje prawo wniesienia skargi do sądu administracyjnego.</w:t>
      </w:r>
    </w:p>
    <w:p w14:paraId="1CB5588C" w14:textId="1E87BFBC" w:rsidR="00D91957" w:rsidRPr="003562D5" w:rsidRDefault="00D91957" w:rsidP="007E5C36">
      <w:pPr>
        <w:pStyle w:val="ZARTzmartartykuempunktem"/>
        <w:keepNext/>
      </w:pPr>
      <w:r w:rsidRPr="003562D5">
        <w:t>Art. 136b</w:t>
      </w:r>
      <w:r w:rsidR="000D5869" w:rsidRPr="003562D5">
        <w:t>z</w:t>
      </w:r>
      <w:r w:rsidRPr="003562D5">
        <w:t>. 1. Termin do wniesienia odwołania,</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w:t>
      </w:r>
      <w:r w:rsidR="000D5869" w:rsidRPr="003562D5">
        <w:t>y</w:t>
      </w:r>
      <w:r w:rsidR="00034AED" w:rsidRPr="003562D5">
        <w:t xml:space="preserve"> ust.</w:t>
      </w:r>
      <w:r w:rsidR="00F6261E">
        <w:t xml:space="preserve"> </w:t>
      </w:r>
      <w:r w:rsidRPr="003562D5">
        <w:t>1, uważa się za zachowany, jeżeli przed jego upływem pismo zostało:</w:t>
      </w:r>
    </w:p>
    <w:p w14:paraId="7412B95D" w14:textId="58D3416C" w:rsidR="00D91957" w:rsidRPr="003562D5" w:rsidRDefault="00D91957" w:rsidP="00D91957">
      <w:pPr>
        <w:pStyle w:val="ZPKTzmpktartykuempunktem"/>
      </w:pPr>
      <w:r w:rsidRPr="003562D5">
        <w:t>1)</w:t>
      </w:r>
      <w:r w:rsidRPr="003562D5">
        <w:tab/>
        <w:t>nadane</w:t>
      </w:r>
      <w:r w:rsidR="000E7AFF" w:rsidRPr="003562D5">
        <w:t xml:space="preserve"> w</w:t>
      </w:r>
      <w:r w:rsidR="00F6261E">
        <w:t xml:space="preserve"> </w:t>
      </w:r>
      <w:r w:rsidRPr="003562D5">
        <w:t>polskiej placówce pocztowej operatora publicznego;</w:t>
      </w:r>
    </w:p>
    <w:p w14:paraId="0D5E2212" w14:textId="3B81B9EE" w:rsidR="00D91957" w:rsidRPr="003562D5" w:rsidRDefault="00D91957" w:rsidP="00D91957">
      <w:pPr>
        <w:pStyle w:val="ZPKTzmpktartykuempunktem"/>
      </w:pPr>
      <w:r w:rsidRPr="003562D5">
        <w:t>2)</w:t>
      </w:r>
      <w:r w:rsidRPr="003562D5">
        <w:tab/>
        <w:t>złożone</w:t>
      </w:r>
      <w:r w:rsidR="000E7AFF" w:rsidRPr="003562D5">
        <w:t xml:space="preserve"> w</w:t>
      </w:r>
      <w:r w:rsidR="00F6261E">
        <w:t xml:space="preserve"> </w:t>
      </w:r>
      <w:r w:rsidRPr="003562D5">
        <w:t>jednostce organizacyjnej Straży Granicznej;</w:t>
      </w:r>
    </w:p>
    <w:p w14:paraId="6F4DB4A0" w14:textId="7AC6B64D" w:rsidR="00D91957" w:rsidRPr="003562D5" w:rsidRDefault="00D91957" w:rsidP="00D91957">
      <w:pPr>
        <w:pStyle w:val="ZPKTzmpktartykuempunktem"/>
      </w:pPr>
      <w:r w:rsidRPr="003562D5">
        <w:t>3)</w:t>
      </w:r>
      <w:r w:rsidRPr="003562D5">
        <w:tab/>
        <w:t>złożone przez funkcjonariusza pozbawionego wolności</w:t>
      </w:r>
      <w:r w:rsidR="000E7AFF" w:rsidRPr="003562D5">
        <w:t xml:space="preserve"> w</w:t>
      </w:r>
      <w:r w:rsidR="00F6261E">
        <w:t xml:space="preserve"> </w:t>
      </w:r>
      <w:r w:rsidRPr="003562D5">
        <w:t>administracji zakładu karnego.</w:t>
      </w:r>
    </w:p>
    <w:p w14:paraId="13173EC9" w14:textId="791C57DA" w:rsidR="00D91957" w:rsidRPr="003562D5" w:rsidRDefault="00D91957" w:rsidP="00D91957">
      <w:pPr>
        <w:pStyle w:val="ZUSTzmustartykuempunktem"/>
      </w:pPr>
      <w:r w:rsidRPr="003562D5">
        <w:t>2.</w:t>
      </w:r>
      <w:r w:rsidR="00F6261E">
        <w:t xml:space="preserve"> </w:t>
      </w:r>
      <w:r w:rsidRPr="003562D5">
        <w:t>Wniesienie odwołania</w:t>
      </w:r>
      <w:r w:rsidR="000E7AFF" w:rsidRPr="003562D5">
        <w:t xml:space="preserve"> w</w:t>
      </w:r>
      <w:r w:rsidR="00F6261E">
        <w:t xml:space="preserve"> </w:t>
      </w:r>
      <w:r w:rsidRPr="003562D5">
        <w:t>terminie wstrzymuje wykonanie orzeczenia dyscyplinarnego.</w:t>
      </w:r>
    </w:p>
    <w:p w14:paraId="7DD064C8" w14:textId="450A8CFC" w:rsidR="00D91957" w:rsidRPr="003562D5" w:rsidRDefault="00D91957" w:rsidP="00D91957">
      <w:pPr>
        <w:pStyle w:val="ZUSTzmustartykuempunktem"/>
      </w:pPr>
      <w:r w:rsidRPr="003562D5">
        <w:t>3.</w:t>
      </w:r>
      <w:r w:rsidR="00F6261E">
        <w:t xml:space="preserve"> </w:t>
      </w:r>
      <w:r w:rsidRPr="003562D5">
        <w:t>Orzeczenie dyscyplinarne, od którego nie wniesiono odwołania, staje się po upływie terminu,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w:t>
      </w:r>
      <w:r w:rsidR="000D5869" w:rsidRPr="003562D5">
        <w:t>y</w:t>
      </w:r>
      <w:r w:rsidR="00034AED" w:rsidRPr="003562D5">
        <w:t xml:space="preserve"> ust.</w:t>
      </w:r>
      <w:r w:rsidR="00F6261E">
        <w:t xml:space="preserve"> </w:t>
      </w:r>
      <w:r w:rsidRPr="003562D5">
        <w:t>1, prawomocne</w:t>
      </w:r>
      <w:r w:rsidR="000E7AFF" w:rsidRPr="003562D5">
        <w:t xml:space="preserve"> i</w:t>
      </w:r>
      <w:r w:rsidR="00F6261E">
        <w:t xml:space="preserve"> </w:t>
      </w:r>
      <w:r w:rsidRPr="003562D5">
        <w:t>podlega wykonaniu.</w:t>
      </w:r>
    </w:p>
    <w:p w14:paraId="3EB73C99" w14:textId="70E613BB" w:rsidR="00D91957" w:rsidRPr="003562D5" w:rsidRDefault="00D91957" w:rsidP="00D91957">
      <w:pPr>
        <w:pStyle w:val="ZARTzmartartykuempunktem"/>
      </w:pPr>
      <w:r w:rsidRPr="003562D5">
        <w:t>Art.</w:t>
      </w:r>
      <w:r w:rsidR="00F6261E">
        <w:t xml:space="preserve"> </w:t>
      </w:r>
      <w:r w:rsidRPr="003562D5">
        <w:t>136bz</w:t>
      </w:r>
      <w:r w:rsidR="000D5869" w:rsidRPr="003562D5">
        <w:t>a</w:t>
      </w:r>
      <w:r w:rsidRPr="003562D5">
        <w:t>. 1. Przełożony dyscyplinarny, który wydał orzeczenie dyscyplinarne, przesyła odwołanie</w:t>
      </w:r>
      <w:r w:rsidR="000E7AFF" w:rsidRPr="003562D5">
        <w:t xml:space="preserve"> w</w:t>
      </w:r>
      <w:r w:rsidR="00F6261E">
        <w:t xml:space="preserve"> </w:t>
      </w:r>
      <w:r w:rsidRPr="003562D5">
        <w:t xml:space="preserve">terminie </w:t>
      </w:r>
      <w:r w:rsidR="000E7AFF" w:rsidRPr="003562D5">
        <w:t>7</w:t>
      </w:r>
      <w:r w:rsidR="00F6261E">
        <w:t xml:space="preserve"> </w:t>
      </w:r>
      <w:r w:rsidRPr="003562D5">
        <w:t>dni Komendantowi Głównemu Straży Granicznej, załączając akta osobowe</w:t>
      </w:r>
      <w:r w:rsidR="000E7AFF" w:rsidRPr="003562D5">
        <w:t xml:space="preserve"> i</w:t>
      </w:r>
      <w:r w:rsidR="00F6261E">
        <w:t xml:space="preserve"> </w:t>
      </w:r>
      <w:r w:rsidRPr="003562D5">
        <w:t>akta postępowania dyscyplinarnego.</w:t>
      </w:r>
    </w:p>
    <w:p w14:paraId="169CA1CF" w14:textId="48051A3C" w:rsidR="00D91957" w:rsidRPr="003562D5" w:rsidRDefault="00D91957" w:rsidP="00D91957">
      <w:pPr>
        <w:pStyle w:val="ZUSTzmustartykuempunktem"/>
      </w:pPr>
      <w:r w:rsidRPr="003562D5">
        <w:t>2.</w:t>
      </w:r>
      <w:r w:rsidR="00F6261E">
        <w:t xml:space="preserve"> </w:t>
      </w:r>
      <w:r w:rsidRPr="003562D5">
        <w:t>Jeżeli przełożony dyscyplinarny, który wydał orzeczenie dyscyplinarne, uzna, że</w:t>
      </w:r>
      <w:r w:rsidR="00F6261E">
        <w:t xml:space="preserve"> </w:t>
      </w:r>
      <w:r w:rsidRPr="003562D5">
        <w:t>odwołanie zasługuje</w:t>
      </w:r>
      <w:r w:rsidR="000E7AFF" w:rsidRPr="003562D5">
        <w:t xml:space="preserve"> w</w:t>
      </w:r>
      <w:r w:rsidR="00F6261E">
        <w:t xml:space="preserve"> </w:t>
      </w:r>
      <w:r w:rsidRPr="003562D5">
        <w:t xml:space="preserve">całości na uwzględnienie, </w:t>
      </w:r>
      <w:r w:rsidR="006C3F0E" w:rsidRPr="003562D5">
        <w:t>wydaje</w:t>
      </w:r>
      <w:r w:rsidRPr="003562D5">
        <w:t xml:space="preserve"> nowe orzeczenie, w</w:t>
      </w:r>
      <w:r w:rsidR="00F6261E">
        <w:t xml:space="preserve"> </w:t>
      </w:r>
      <w:r w:rsidRPr="003562D5">
        <w:t>którym uchyli lub zmieni zaskarżone orzeczenie.</w:t>
      </w:r>
    </w:p>
    <w:p w14:paraId="11F84F14" w14:textId="334DD350" w:rsidR="00D91957" w:rsidRPr="003562D5" w:rsidRDefault="00D91957" w:rsidP="00D91957">
      <w:pPr>
        <w:pStyle w:val="ZUSTzmustartykuempunktem"/>
      </w:pPr>
      <w:r w:rsidRPr="003562D5">
        <w:t>3.</w:t>
      </w:r>
      <w:r w:rsidR="00F6261E">
        <w:t xml:space="preserve"> </w:t>
      </w:r>
      <w:r w:rsidRPr="003562D5">
        <w:t xml:space="preserve">Od nowego orzeczenia dyscyplinarnego obwinionemu przysługuje odwołanie. Przepisy dotyczące </w:t>
      </w:r>
      <w:proofErr w:type="spellStart"/>
      <w:r w:rsidRPr="003562D5">
        <w:t>odwołań</w:t>
      </w:r>
      <w:proofErr w:type="spellEnd"/>
      <w:r w:rsidRPr="003562D5">
        <w:t xml:space="preserve"> od orzeczeń dyscyplinarnych stosuje się odpowiednio.</w:t>
      </w:r>
    </w:p>
    <w:p w14:paraId="7DFE73AD" w14:textId="57B1C233" w:rsidR="008838DD" w:rsidRPr="003562D5" w:rsidRDefault="00D91957" w:rsidP="008838DD">
      <w:pPr>
        <w:pStyle w:val="ZARTzmartartykuempunktem"/>
      </w:pPr>
      <w:r w:rsidRPr="003562D5">
        <w:t>Art.</w:t>
      </w:r>
      <w:r w:rsidR="00F6261E">
        <w:t xml:space="preserve"> </w:t>
      </w:r>
      <w:r w:rsidRPr="003562D5">
        <w:t>136bz</w:t>
      </w:r>
      <w:r w:rsidR="000D5869" w:rsidRPr="003562D5">
        <w:t>b</w:t>
      </w:r>
      <w:r w:rsidRPr="003562D5">
        <w:t>. 1.</w:t>
      </w:r>
      <w:r w:rsidR="000E7AFF" w:rsidRPr="003562D5">
        <w:t xml:space="preserve"> W</w:t>
      </w:r>
      <w:r w:rsidR="00F6261E">
        <w:t xml:space="preserve"> </w:t>
      </w:r>
      <w:r w:rsidRPr="003562D5">
        <w:t>postępowaniu odwoławczym rozpoznanie sprawy następuje na podstawie materiału dowodowego zebranego</w:t>
      </w:r>
      <w:r w:rsidR="000E7AFF" w:rsidRPr="003562D5">
        <w:t xml:space="preserve"> w</w:t>
      </w:r>
      <w:r w:rsidR="00F6261E">
        <w:t xml:space="preserve"> </w:t>
      </w:r>
      <w:r w:rsidRPr="003562D5">
        <w:t xml:space="preserve">postępowaniu zakończonym zaskarżonym orzeczeniem dyscyplinarnym. Jeżeli jest to potrzebne do wydania prawidłowego orzeczenia, przełożony dyscyplinarny właściwy do rozpatrzenia odwołania może uzupełnić materiał dowodowy, zlecając rzecznikowi dyscyplinarnemu </w:t>
      </w:r>
      <w:r w:rsidRPr="003562D5">
        <w:lastRenderedPageBreak/>
        <w:t>prowadzącemu postępowanie dyscyplinarne wykonanie czynności dowodowych, określając ich zakres</w:t>
      </w:r>
      <w:r w:rsidR="00034AED" w:rsidRPr="003562D5">
        <w:t xml:space="preserve"> i</w:t>
      </w:r>
      <w:r w:rsidR="00F6261E">
        <w:t xml:space="preserve"> </w:t>
      </w:r>
      <w:r w:rsidR="00AE7E86" w:rsidRPr="003562D5">
        <w:t>termin ich wykonania</w:t>
      </w:r>
      <w:r w:rsidRPr="003562D5">
        <w:t>.</w:t>
      </w:r>
    </w:p>
    <w:p w14:paraId="25A8A3A5" w14:textId="480045EE" w:rsidR="00D91957" w:rsidRPr="003562D5" w:rsidRDefault="00D91957" w:rsidP="00D91957">
      <w:pPr>
        <w:pStyle w:val="ZUSTzmustartykuempunktem"/>
      </w:pPr>
      <w:r w:rsidRPr="003562D5">
        <w:t>2.</w:t>
      </w:r>
      <w:r w:rsidR="000E7AFF" w:rsidRPr="003562D5">
        <w:t xml:space="preserve"> Z</w:t>
      </w:r>
      <w:r w:rsidR="00F6261E">
        <w:t xml:space="preserve"> </w:t>
      </w:r>
      <w:r w:rsidRPr="003562D5">
        <w:t>materiałami uzyskanymi</w:t>
      </w:r>
      <w:r w:rsidR="000E7AFF" w:rsidRPr="003562D5">
        <w:t xml:space="preserve"> w</w:t>
      </w:r>
      <w:r w:rsidR="00F6261E">
        <w:t xml:space="preserve"> </w:t>
      </w:r>
      <w:r w:rsidRPr="003562D5">
        <w:t>wyniku czynności dowodowych,</w:t>
      </w:r>
      <w:r w:rsidR="000E7AFF" w:rsidRPr="003562D5">
        <w:t xml:space="preserve"> o</w:t>
      </w:r>
      <w:r w:rsidR="00F6261E">
        <w:t xml:space="preserve"> </w:t>
      </w:r>
      <w:r w:rsidRPr="003562D5">
        <w:t>których mowa</w:t>
      </w:r>
      <w:r w:rsidR="00034AED" w:rsidRPr="003562D5">
        <w:t xml:space="preserve"> w ust.</w:t>
      </w:r>
      <w:r w:rsidR="00F6261E">
        <w:t xml:space="preserve"> </w:t>
      </w:r>
      <w:r w:rsidRPr="003562D5">
        <w:t>1, rzecznik dyscyplinarny zapoznaje obwinionego.</w:t>
      </w:r>
      <w:r w:rsidR="000E7AFF" w:rsidRPr="003562D5">
        <w:t xml:space="preserve"> W</w:t>
      </w:r>
      <w:r w:rsidR="00F6261E">
        <w:t xml:space="preserve"> </w:t>
      </w:r>
      <w:r w:rsidRPr="003562D5">
        <w:t xml:space="preserve">terminie </w:t>
      </w:r>
      <w:r w:rsidR="000E7AFF" w:rsidRPr="003562D5">
        <w:t>3</w:t>
      </w:r>
      <w:r w:rsidR="00F6261E">
        <w:t xml:space="preserve"> </w:t>
      </w:r>
      <w:r w:rsidRPr="003562D5">
        <w:t>dni od dnia zapoznania obwiniony ma prawo zgłoszenia przełożonemu dyscyplinarnemu,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uwag dotyczących przeprowadzonych czynności dowodowych. Przepisy 136b</w:t>
      </w:r>
      <w:r w:rsidR="000D5869" w:rsidRPr="003562D5">
        <w:t>s</w:t>
      </w:r>
      <w:r w:rsidR="00034AED" w:rsidRPr="003562D5">
        <w:t xml:space="preserve"> ust.</w:t>
      </w:r>
      <w:r w:rsidR="00F6261E">
        <w:t xml:space="preserve"> </w:t>
      </w:r>
      <w:r w:rsidRPr="003562D5">
        <w:t>1</w:t>
      </w:r>
      <w:r w:rsidR="00D23353" w:rsidRPr="003562D5">
        <w:t>–</w:t>
      </w:r>
      <w:r w:rsidR="001810AF" w:rsidRPr="003562D5">
        <w:t>4</w:t>
      </w:r>
      <w:r w:rsidR="00F6261E">
        <w:t xml:space="preserve"> </w:t>
      </w:r>
      <w:r w:rsidRPr="003562D5">
        <w:t>stosuje się odpowiednio.</w:t>
      </w:r>
    </w:p>
    <w:p w14:paraId="519AA4B7" w14:textId="12CE1FC2" w:rsidR="008838DD" w:rsidRPr="003562D5" w:rsidRDefault="000D5869" w:rsidP="008838DD">
      <w:pPr>
        <w:pStyle w:val="ZARTzmartartykuempunktem"/>
      </w:pPr>
      <w:r w:rsidRPr="003562D5">
        <w:t>Art. 136bzc</w:t>
      </w:r>
      <w:r w:rsidR="008838DD" w:rsidRPr="003562D5">
        <w:t xml:space="preserve">. 1. Komendant </w:t>
      </w:r>
      <w:r w:rsidR="00FF2B35" w:rsidRPr="003562D5">
        <w:t xml:space="preserve">Główny </w:t>
      </w:r>
      <w:r w:rsidR="008838DD" w:rsidRPr="003562D5">
        <w:t>Straży Granicznej</w:t>
      </w:r>
      <w:r w:rsidR="00034AED" w:rsidRPr="003562D5">
        <w:t xml:space="preserve"> w</w:t>
      </w:r>
      <w:r w:rsidR="00F6261E">
        <w:t xml:space="preserve"> </w:t>
      </w:r>
      <w:r w:rsidR="008838DD" w:rsidRPr="003562D5">
        <w:t xml:space="preserve">terminie </w:t>
      </w:r>
      <w:r w:rsidR="00034AED" w:rsidRPr="003562D5">
        <w:t>7</w:t>
      </w:r>
      <w:r w:rsidR="00F6261E">
        <w:t xml:space="preserve"> </w:t>
      </w:r>
      <w:r w:rsidR="008838DD" w:rsidRPr="003562D5">
        <w:t xml:space="preserve">dni od dnia wniesienia odwołania </w:t>
      </w:r>
      <w:r w:rsidR="000928DE" w:rsidRPr="003562D5">
        <w:t xml:space="preserve">może </w:t>
      </w:r>
      <w:r w:rsidR="008838DD" w:rsidRPr="003562D5">
        <w:t xml:space="preserve">powołać komisję do zbadania zaskarżonego orzeczenia, zwaną dalej </w:t>
      </w:r>
      <w:r w:rsidR="008D375B" w:rsidRPr="003562D5">
        <w:t>„</w:t>
      </w:r>
      <w:r w:rsidR="008838DD" w:rsidRPr="003562D5">
        <w:t>komisją</w:t>
      </w:r>
      <w:r w:rsidR="008D375B" w:rsidRPr="003562D5">
        <w:t>”</w:t>
      </w:r>
      <w:r w:rsidR="003C567F">
        <w:t>;</w:t>
      </w:r>
      <w:r w:rsidR="00034AED" w:rsidRPr="003562D5">
        <w:t xml:space="preserve"> w</w:t>
      </w:r>
      <w:r w:rsidR="00F6261E">
        <w:t xml:space="preserve"> </w:t>
      </w:r>
      <w:r w:rsidR="008838DD" w:rsidRPr="003562D5">
        <w:t>przypadku orzeczenia</w:t>
      </w:r>
      <w:r w:rsidR="00034AED" w:rsidRPr="003562D5">
        <w:t xml:space="preserve"> o</w:t>
      </w:r>
      <w:r w:rsidR="00F6261E">
        <w:t xml:space="preserve"> </w:t>
      </w:r>
      <w:r w:rsidR="008838DD" w:rsidRPr="003562D5">
        <w:t>ukaraniu karą,</w:t>
      </w:r>
      <w:r w:rsidR="00034AED" w:rsidRPr="003562D5">
        <w:t xml:space="preserve"> o</w:t>
      </w:r>
      <w:r w:rsidR="00F6261E">
        <w:t xml:space="preserve"> </w:t>
      </w:r>
      <w:r w:rsidR="008838DD" w:rsidRPr="003562D5">
        <w:t>której mowa</w:t>
      </w:r>
      <w:r w:rsidR="00034AED" w:rsidRPr="003562D5">
        <w:t xml:space="preserve"> w art. </w:t>
      </w:r>
      <w:r w:rsidR="008838DD" w:rsidRPr="003562D5">
        <w:t>13</w:t>
      </w:r>
      <w:r w:rsidR="00034AED" w:rsidRPr="003562D5">
        <w:t>6 ust.</w:t>
      </w:r>
      <w:r w:rsidR="00F6261E">
        <w:t xml:space="preserve"> </w:t>
      </w:r>
      <w:r w:rsidR="00034AED" w:rsidRPr="003562D5">
        <w:t>1 pkt</w:t>
      </w:r>
      <w:r w:rsidR="00F6261E">
        <w:t xml:space="preserve"> </w:t>
      </w:r>
      <w:r w:rsidR="00034AED" w:rsidRPr="003562D5">
        <w:t>6</w:t>
      </w:r>
      <w:r w:rsidR="00780B79">
        <w:t>–</w:t>
      </w:r>
      <w:r w:rsidR="008838DD" w:rsidRPr="003562D5">
        <w:t xml:space="preserve">9, jest obowiązany powołać komisję. </w:t>
      </w:r>
    </w:p>
    <w:p w14:paraId="34ADEE07" w14:textId="77777777" w:rsidR="008838DD" w:rsidRPr="003562D5" w:rsidRDefault="008838DD" w:rsidP="00F85541">
      <w:pPr>
        <w:pStyle w:val="ZUSTzmustartykuempunktem"/>
      </w:pPr>
      <w:r w:rsidRPr="003562D5">
        <w:t>2. Komisja składa się</w:t>
      </w:r>
      <w:r w:rsidR="00034AED" w:rsidRPr="003562D5">
        <w:t xml:space="preserve"> </w:t>
      </w:r>
      <w:r w:rsidR="00732195" w:rsidRPr="00457124">
        <w:t>z trzech funkcjonariuszy w służbie stałej w stopniu co najmniej podporucznika, z których jednego</w:t>
      </w:r>
      <w:r w:rsidR="00732195">
        <w:t xml:space="preserve"> wyznacza </w:t>
      </w:r>
      <w:r w:rsidRPr="003562D5">
        <w:t>wskazana przez obwinionego zakładowa organizacja związkowa.</w:t>
      </w:r>
    </w:p>
    <w:p w14:paraId="0F914B74" w14:textId="130AF2E3" w:rsidR="008838DD" w:rsidRPr="003562D5" w:rsidRDefault="008838DD" w:rsidP="00F85541">
      <w:pPr>
        <w:pStyle w:val="ZUSTzmustartykuempunktem"/>
      </w:pPr>
      <w:r w:rsidRPr="003562D5">
        <w:t>3.</w:t>
      </w:r>
      <w:r w:rsidR="00034AED" w:rsidRPr="003562D5">
        <w:t xml:space="preserve"> O</w:t>
      </w:r>
      <w:r w:rsidR="00F6261E">
        <w:t xml:space="preserve"> </w:t>
      </w:r>
      <w:r w:rsidRPr="003562D5">
        <w:t>wyznaczeniu przedstawiciela związku zawodowego do składu komisji zakładowa organizacja związkowa zawiadamia Komendanta Głównego Straży Granicznej</w:t>
      </w:r>
      <w:r w:rsidR="00034AED" w:rsidRPr="003562D5">
        <w:t xml:space="preserve"> w</w:t>
      </w:r>
      <w:r w:rsidR="00F6261E">
        <w:t xml:space="preserve"> </w:t>
      </w:r>
      <w:r w:rsidRPr="003562D5">
        <w:t xml:space="preserve">terminie </w:t>
      </w:r>
      <w:r w:rsidR="00034AED" w:rsidRPr="003562D5">
        <w:t>7</w:t>
      </w:r>
      <w:r w:rsidR="00F6261E">
        <w:t xml:space="preserve"> </w:t>
      </w:r>
      <w:r w:rsidRPr="003562D5">
        <w:t>dni od dnia otrzymania zawiadomienia</w:t>
      </w:r>
      <w:r w:rsidR="00034AED" w:rsidRPr="003562D5">
        <w:t xml:space="preserve"> o</w:t>
      </w:r>
      <w:r w:rsidR="00F6261E">
        <w:t xml:space="preserve"> </w:t>
      </w:r>
      <w:r w:rsidRPr="003562D5">
        <w:t>powołaniu takiej komisji.</w:t>
      </w:r>
      <w:r w:rsidR="00034AED" w:rsidRPr="003562D5">
        <w:t xml:space="preserve"> W</w:t>
      </w:r>
      <w:r w:rsidR="00F6261E">
        <w:t xml:space="preserve"> </w:t>
      </w:r>
      <w:r w:rsidRPr="003562D5">
        <w:t xml:space="preserve">przypadku niewyznaczenia przedstawiciela związku zawodowego, trzeciego członka komisji wyznacza Komendant Główny Straży Granicznej. </w:t>
      </w:r>
    </w:p>
    <w:p w14:paraId="54084A80" w14:textId="77777777" w:rsidR="008838DD" w:rsidRPr="003562D5" w:rsidRDefault="008838DD" w:rsidP="00F85541">
      <w:pPr>
        <w:pStyle w:val="ZUSTzmustartykuempunktem"/>
      </w:pPr>
      <w:r w:rsidRPr="003562D5">
        <w:t xml:space="preserve">4. Komendant </w:t>
      </w:r>
      <w:r w:rsidR="00FF2B35" w:rsidRPr="003562D5">
        <w:t xml:space="preserve">Główny </w:t>
      </w:r>
      <w:r w:rsidRPr="003562D5">
        <w:t xml:space="preserve">Straży Granicznej wyznacza przewodniczącego spośród członków komisji. </w:t>
      </w:r>
    </w:p>
    <w:p w14:paraId="5D1EF487" w14:textId="257C67AC" w:rsidR="008838DD" w:rsidRPr="003562D5" w:rsidRDefault="000D5869" w:rsidP="00F85541">
      <w:pPr>
        <w:pStyle w:val="ZUSTzmustartykuempunktem"/>
      </w:pPr>
      <w:r w:rsidRPr="003562D5">
        <w:t>5. Przepisy</w:t>
      </w:r>
      <w:r w:rsidR="00034AED" w:rsidRPr="003562D5">
        <w:t xml:space="preserve"> art.</w:t>
      </w:r>
      <w:r w:rsidR="00F6261E">
        <w:t xml:space="preserve"> </w:t>
      </w:r>
      <w:r w:rsidRPr="003562D5">
        <w:t>136bi</w:t>
      </w:r>
      <w:r w:rsidR="00034AED" w:rsidRPr="003562D5">
        <w:t xml:space="preserve"> ust.</w:t>
      </w:r>
      <w:r w:rsidR="00F6261E">
        <w:t xml:space="preserve"> </w:t>
      </w:r>
      <w:r w:rsidR="00034AED" w:rsidRPr="003562D5">
        <w:t>1 pkt</w:t>
      </w:r>
      <w:r w:rsidR="00F6261E">
        <w:t xml:space="preserve"> </w:t>
      </w:r>
      <w:r w:rsidR="008838DD" w:rsidRPr="003562D5">
        <w:t>1</w:t>
      </w:r>
      <w:r w:rsidR="008204BA" w:rsidRPr="003562D5">
        <w:t>–</w:t>
      </w:r>
      <w:r w:rsidR="00034AED" w:rsidRPr="003562D5">
        <w:t>4</w:t>
      </w:r>
      <w:r w:rsidR="00F6261E">
        <w:t xml:space="preserve"> </w:t>
      </w:r>
      <w:r w:rsidR="008838DD" w:rsidRPr="003562D5">
        <w:t xml:space="preserve">stosuje się odpowiednio. </w:t>
      </w:r>
    </w:p>
    <w:p w14:paraId="0797CBB1" w14:textId="77777777" w:rsidR="008838DD" w:rsidRPr="003562D5" w:rsidRDefault="008838DD" w:rsidP="00F85541">
      <w:pPr>
        <w:pStyle w:val="ZUSTzmustartykuempunktem"/>
      </w:pPr>
      <w:r w:rsidRPr="003562D5">
        <w:t xml:space="preserve">6. Komisja może wysłuchać rzecznika dyscyplinarnego, obwinionego lub jego obrońcę. </w:t>
      </w:r>
    </w:p>
    <w:p w14:paraId="656E0750" w14:textId="77777777" w:rsidR="008838DD" w:rsidRPr="003562D5" w:rsidRDefault="008838DD" w:rsidP="00F85541">
      <w:pPr>
        <w:pStyle w:val="ZUSTzmustartykuempunktem"/>
      </w:pPr>
      <w:r w:rsidRPr="003562D5">
        <w:t xml:space="preserve">7. Niestawiennictwo prawidłowo zawiadomionych: rzecznika dyscyplinarnego, obwinionego lub jego obrońcy nie wstrzymuje rozpoznania sprawy. </w:t>
      </w:r>
    </w:p>
    <w:p w14:paraId="491B62E0" w14:textId="3158CB9E" w:rsidR="008838DD" w:rsidRPr="003562D5" w:rsidRDefault="008838DD" w:rsidP="00F85541">
      <w:pPr>
        <w:pStyle w:val="ZARTzmartartykuempunktem"/>
      </w:pPr>
      <w:r w:rsidRPr="003562D5">
        <w:t>8. Komisja może wystąpić do Komendanta Głównego Straży Granicznej</w:t>
      </w:r>
      <w:r w:rsidR="00034AED" w:rsidRPr="003562D5">
        <w:t xml:space="preserve"> o </w:t>
      </w:r>
      <w:r w:rsidRPr="003562D5">
        <w:t>uzupełnienie materiału</w:t>
      </w:r>
      <w:r w:rsidR="000D5869" w:rsidRPr="003562D5">
        <w:t xml:space="preserve"> dowodowego</w:t>
      </w:r>
      <w:r w:rsidR="00034AED" w:rsidRPr="003562D5">
        <w:t xml:space="preserve"> w</w:t>
      </w:r>
      <w:r w:rsidR="00F6261E">
        <w:t xml:space="preserve"> </w:t>
      </w:r>
      <w:r w:rsidR="000D5869" w:rsidRPr="003562D5">
        <w:t>trybie</w:t>
      </w:r>
      <w:r w:rsidR="00034AED" w:rsidRPr="003562D5">
        <w:t xml:space="preserve"> art.</w:t>
      </w:r>
      <w:r w:rsidR="00F6261E">
        <w:t xml:space="preserve"> </w:t>
      </w:r>
      <w:r w:rsidR="000D5869" w:rsidRPr="003562D5">
        <w:t>136bzb</w:t>
      </w:r>
      <w:r w:rsidR="00034AED" w:rsidRPr="003562D5">
        <w:t xml:space="preserve"> ust.</w:t>
      </w:r>
      <w:r w:rsidR="00F6261E">
        <w:t xml:space="preserve"> </w:t>
      </w:r>
      <w:r w:rsidRPr="003562D5">
        <w:t xml:space="preserve">1. </w:t>
      </w:r>
    </w:p>
    <w:p w14:paraId="3AAD0AE9" w14:textId="24EFE45A" w:rsidR="008838DD" w:rsidRPr="003562D5" w:rsidRDefault="000D5869" w:rsidP="008838DD">
      <w:pPr>
        <w:pStyle w:val="ZARTzmartartykuempunktem"/>
      </w:pPr>
      <w:r w:rsidRPr="003562D5">
        <w:t>Art. 136bzd</w:t>
      </w:r>
      <w:r w:rsidR="008838DD" w:rsidRPr="003562D5">
        <w:t>. 1.</w:t>
      </w:r>
      <w:r w:rsidR="00034AED" w:rsidRPr="003562D5">
        <w:t xml:space="preserve"> Z</w:t>
      </w:r>
      <w:r w:rsidR="00F6261E">
        <w:t xml:space="preserve"> </w:t>
      </w:r>
      <w:r w:rsidR="008838DD" w:rsidRPr="003562D5">
        <w:t>przeprowadzonych czynności komisja sporządza sprawozdanie wraz</w:t>
      </w:r>
      <w:r w:rsidR="00034AED" w:rsidRPr="003562D5">
        <w:t xml:space="preserve"> z</w:t>
      </w:r>
      <w:r w:rsidR="00F6261E">
        <w:t xml:space="preserve"> </w:t>
      </w:r>
      <w:r w:rsidR="008838DD" w:rsidRPr="003562D5">
        <w:t xml:space="preserve">wnioskiem dotyczącym sposobu załatwienia sprawy. </w:t>
      </w:r>
    </w:p>
    <w:p w14:paraId="1B8856D3" w14:textId="08893C09" w:rsidR="008838DD" w:rsidRPr="003562D5" w:rsidRDefault="008838DD" w:rsidP="00F85541">
      <w:pPr>
        <w:pStyle w:val="ZUSTzmustartykuempunktem"/>
      </w:pPr>
      <w:r w:rsidRPr="003562D5">
        <w:t xml:space="preserve">2. Komisja przedstawia Komendantowi Głównemu </w:t>
      </w:r>
      <w:r w:rsidR="008B5153" w:rsidRPr="003562D5">
        <w:t xml:space="preserve">Straży Granicznej </w:t>
      </w:r>
      <w:r w:rsidRPr="003562D5">
        <w:t>sprawozdanie,</w:t>
      </w:r>
      <w:r w:rsidR="00034AED" w:rsidRPr="003562D5">
        <w:t xml:space="preserve"> o</w:t>
      </w:r>
      <w:r w:rsidR="00F6261E">
        <w:t xml:space="preserve"> </w:t>
      </w:r>
      <w:r w:rsidRPr="003562D5">
        <w:t>którym mowa</w:t>
      </w:r>
      <w:r w:rsidR="00034AED" w:rsidRPr="003562D5">
        <w:t xml:space="preserve"> w</w:t>
      </w:r>
      <w:r w:rsidR="00F6261E">
        <w:t xml:space="preserve"> </w:t>
      </w:r>
      <w:r w:rsidRPr="003562D5">
        <w:t>ust.</w:t>
      </w:r>
      <w:r w:rsidR="003C567F">
        <w:t xml:space="preserve"> </w:t>
      </w:r>
      <w:r w:rsidRPr="003562D5">
        <w:t>1,</w:t>
      </w:r>
      <w:r w:rsidR="00034AED" w:rsidRPr="003562D5">
        <w:t xml:space="preserve"> w</w:t>
      </w:r>
      <w:r w:rsidR="00F6261E">
        <w:t xml:space="preserve"> </w:t>
      </w:r>
      <w:r w:rsidRPr="003562D5">
        <w:t>terminie 2</w:t>
      </w:r>
      <w:r w:rsidR="00034AED" w:rsidRPr="003562D5">
        <w:t>1</w:t>
      </w:r>
      <w:r w:rsidR="00F6261E">
        <w:t xml:space="preserve"> </w:t>
      </w:r>
      <w:r w:rsidRPr="003562D5">
        <w:t xml:space="preserve">dni od dnia jej powołania. </w:t>
      </w:r>
    </w:p>
    <w:p w14:paraId="5877AFBF" w14:textId="262B5BA1" w:rsidR="00D91957" w:rsidRPr="003562D5" w:rsidRDefault="00D91957" w:rsidP="007E5C36">
      <w:pPr>
        <w:pStyle w:val="ZARTzmartartykuempunktem"/>
        <w:keepNext/>
      </w:pPr>
      <w:r w:rsidRPr="003562D5">
        <w:lastRenderedPageBreak/>
        <w:t>Art.</w:t>
      </w:r>
      <w:r w:rsidR="00F6261E">
        <w:t xml:space="preserve"> </w:t>
      </w:r>
      <w:r w:rsidRPr="003562D5">
        <w:t>136bz</w:t>
      </w:r>
      <w:r w:rsidR="000D5869" w:rsidRPr="003562D5">
        <w:t>e</w:t>
      </w:r>
      <w:r w:rsidRPr="003562D5">
        <w:t>. 1. Komendant Główny Straży Granicznej po rozpatrzeniu odwołania</w:t>
      </w:r>
      <w:r w:rsidR="00F6261E">
        <w:t xml:space="preserve"> </w:t>
      </w:r>
      <w:r w:rsidRPr="003562D5">
        <w:t>albo wniosku</w:t>
      </w:r>
      <w:r w:rsidR="000E7AFF" w:rsidRPr="003562D5">
        <w:t xml:space="preserve"> o</w:t>
      </w:r>
      <w:r w:rsidR="00F6261E">
        <w:t xml:space="preserve"> </w:t>
      </w:r>
      <w:r w:rsidRPr="003562D5">
        <w:t>ponowne rozpatrzenie sprawy,</w:t>
      </w:r>
      <w:r w:rsidR="00034AED" w:rsidRPr="003562D5">
        <w:t xml:space="preserve"> a</w:t>
      </w:r>
      <w:r w:rsidR="00F6261E">
        <w:t xml:space="preserve"> </w:t>
      </w:r>
      <w:r w:rsidR="00034AED" w:rsidRPr="003562D5">
        <w:t>w</w:t>
      </w:r>
      <w:r w:rsidR="00F6261E">
        <w:t xml:space="preserve"> </w:t>
      </w:r>
      <w:r w:rsidR="008838DD" w:rsidRPr="003562D5">
        <w:t xml:space="preserve">przypadku powołania komisji </w:t>
      </w:r>
      <w:r w:rsidR="008204BA" w:rsidRPr="003562D5">
        <w:t>–</w:t>
      </w:r>
      <w:r w:rsidR="008838DD" w:rsidRPr="003562D5">
        <w:t xml:space="preserve"> po otrzymaniu sprawozdania,</w:t>
      </w:r>
      <w:r w:rsidR="00034AED" w:rsidRPr="003562D5">
        <w:t xml:space="preserve"> o</w:t>
      </w:r>
      <w:r w:rsidR="00F6261E">
        <w:t xml:space="preserve"> </w:t>
      </w:r>
      <w:r w:rsidR="008838DD" w:rsidRPr="003562D5">
        <w:t>którym mowa</w:t>
      </w:r>
      <w:r w:rsidR="00034AED" w:rsidRPr="003562D5">
        <w:t xml:space="preserve"> w</w:t>
      </w:r>
      <w:r w:rsidR="00F6261E">
        <w:t xml:space="preserve"> </w:t>
      </w:r>
      <w:r w:rsidR="00034AED" w:rsidRPr="003562D5">
        <w:t>art.</w:t>
      </w:r>
      <w:r w:rsidR="00F6261E">
        <w:t xml:space="preserve"> </w:t>
      </w:r>
      <w:r w:rsidR="008838DD" w:rsidRPr="003562D5">
        <w:t>136bz</w:t>
      </w:r>
      <w:r w:rsidR="000D5869" w:rsidRPr="003562D5">
        <w:t>d</w:t>
      </w:r>
      <w:r w:rsidR="003C567F">
        <w:t>,</w:t>
      </w:r>
      <w:r w:rsidRPr="003562D5">
        <w:t xml:space="preserve"> wydaje orzeczenie dyscyplinarne o:</w:t>
      </w:r>
    </w:p>
    <w:p w14:paraId="029E1D17" w14:textId="72116E88" w:rsidR="00D91957" w:rsidRPr="003562D5" w:rsidRDefault="00D91957" w:rsidP="00D91957">
      <w:pPr>
        <w:pStyle w:val="ZPKTzmpktartykuempunktem"/>
      </w:pPr>
      <w:r w:rsidRPr="003562D5">
        <w:t>1)</w:t>
      </w:r>
      <w:r w:rsidRPr="003562D5">
        <w:tab/>
        <w:t>utrzymaniu</w:t>
      </w:r>
      <w:r w:rsidR="000E7AFF" w:rsidRPr="003562D5">
        <w:t xml:space="preserve"> w</w:t>
      </w:r>
      <w:r w:rsidR="00F6261E">
        <w:t xml:space="preserve"> </w:t>
      </w:r>
      <w:r w:rsidRPr="003562D5">
        <w:t>mocy orzeczenia wydanego</w:t>
      </w:r>
      <w:r w:rsidR="000E7AFF" w:rsidRPr="003562D5">
        <w:t xml:space="preserve"> w</w:t>
      </w:r>
      <w:r w:rsidR="00F6261E">
        <w:t xml:space="preserve"> </w:t>
      </w:r>
      <w:r w:rsidRPr="003562D5">
        <w:t>pierwszej instancji albo</w:t>
      </w:r>
    </w:p>
    <w:p w14:paraId="06CEA1A6" w14:textId="08A50E5A" w:rsidR="00D91957" w:rsidRPr="003562D5" w:rsidRDefault="00D91957" w:rsidP="00D91957">
      <w:pPr>
        <w:pStyle w:val="ZPKTzmpktartykuempunktem"/>
      </w:pPr>
      <w:r w:rsidRPr="003562D5">
        <w:t>2)</w:t>
      </w:r>
      <w:r w:rsidRPr="003562D5">
        <w:tab/>
        <w:t>uchyleniu</w:t>
      </w:r>
      <w:r w:rsidR="000E7AFF" w:rsidRPr="003562D5">
        <w:t xml:space="preserve"> w</w:t>
      </w:r>
      <w:r w:rsidR="00F6261E">
        <w:t xml:space="preserve"> </w:t>
      </w:r>
      <w:r w:rsidRPr="003562D5">
        <w:t>całości lub</w:t>
      </w:r>
      <w:r w:rsidR="000E7AFF" w:rsidRPr="003562D5">
        <w:t xml:space="preserve"> w</w:t>
      </w:r>
      <w:r w:rsidR="00F6261E">
        <w:t xml:space="preserve"> </w:t>
      </w:r>
      <w:r w:rsidRPr="003562D5">
        <w:t>części orzeczenia wydanego</w:t>
      </w:r>
      <w:r w:rsidR="000E7AFF" w:rsidRPr="003562D5">
        <w:t xml:space="preserve"> w</w:t>
      </w:r>
      <w:r w:rsidR="00F6261E">
        <w:t xml:space="preserve"> </w:t>
      </w:r>
      <w:r w:rsidRPr="003562D5">
        <w:t>pierwszej instancji</w:t>
      </w:r>
      <w:r w:rsidR="000E7AFF" w:rsidRPr="003562D5">
        <w:t xml:space="preserve"> i</w:t>
      </w:r>
      <w:r w:rsidR="00F6261E">
        <w:t xml:space="preserve"> </w:t>
      </w:r>
      <w:r w:rsidR="000E7AFF" w:rsidRPr="003562D5">
        <w:t>w</w:t>
      </w:r>
      <w:r w:rsidR="00F6261E">
        <w:t xml:space="preserve"> </w:t>
      </w:r>
      <w:r w:rsidRPr="003562D5">
        <w:t>tym zakresie orzeczeniu co do istoty sprawy bądź uchyleniu tego orzeczenia</w:t>
      </w:r>
      <w:r w:rsidR="000E7AFF" w:rsidRPr="003562D5">
        <w:t xml:space="preserve"> i</w:t>
      </w:r>
      <w:r w:rsidR="00F6261E">
        <w:t xml:space="preserve"> </w:t>
      </w:r>
      <w:r w:rsidRPr="003562D5">
        <w:t>umorzeniu postępowania</w:t>
      </w:r>
      <w:r w:rsidR="000E7AFF" w:rsidRPr="003562D5">
        <w:t xml:space="preserve"> w</w:t>
      </w:r>
      <w:r w:rsidR="00F6261E">
        <w:t xml:space="preserve"> </w:t>
      </w:r>
      <w:r w:rsidRPr="003562D5">
        <w:t>pierwszej instancji, albo</w:t>
      </w:r>
    </w:p>
    <w:p w14:paraId="401C09D1" w14:textId="79CB0349" w:rsidR="00D91957" w:rsidRPr="003562D5" w:rsidRDefault="00D91957" w:rsidP="00D91957">
      <w:pPr>
        <w:pStyle w:val="ZPKTzmpktartykuempunktem"/>
      </w:pPr>
      <w:r w:rsidRPr="003562D5">
        <w:t>3)</w:t>
      </w:r>
      <w:r w:rsidRPr="003562D5">
        <w:tab/>
        <w:t>uchyleniu orzeczenia wydanego</w:t>
      </w:r>
      <w:r w:rsidR="000E7AFF" w:rsidRPr="003562D5">
        <w:t xml:space="preserve"> w</w:t>
      </w:r>
      <w:r w:rsidR="00F6261E">
        <w:t xml:space="preserve"> </w:t>
      </w:r>
      <w:r w:rsidRPr="003562D5">
        <w:t>pierwszej instancji</w:t>
      </w:r>
      <w:r w:rsidR="000E7AFF" w:rsidRPr="003562D5">
        <w:t xml:space="preserve"> i</w:t>
      </w:r>
      <w:r w:rsidR="00F6261E">
        <w:t xml:space="preserve"> </w:t>
      </w:r>
      <w:r w:rsidRPr="003562D5">
        <w:t>przekazaniu sprawy do ponownego rozpatrzenia, ze wskazaniem stwierdzonych uchybień, albo</w:t>
      </w:r>
    </w:p>
    <w:p w14:paraId="0EB15D5A" w14:textId="77777777" w:rsidR="00D91957" w:rsidRPr="003562D5" w:rsidRDefault="00D91957" w:rsidP="00D91957">
      <w:pPr>
        <w:pStyle w:val="ZPKTzmpktartykuempunktem"/>
      </w:pPr>
      <w:r w:rsidRPr="003562D5">
        <w:t>4)</w:t>
      </w:r>
      <w:r w:rsidRPr="003562D5">
        <w:tab/>
        <w:t>umorzeniu postępowania odwoławczego.</w:t>
      </w:r>
    </w:p>
    <w:p w14:paraId="4557065C" w14:textId="72CD06F7" w:rsidR="00D91957" w:rsidRPr="003562D5" w:rsidRDefault="00D91957" w:rsidP="00D91957">
      <w:pPr>
        <w:pStyle w:val="ZUSTzmustartykuempunktem"/>
      </w:pPr>
      <w:r w:rsidRPr="003562D5">
        <w:t>2.</w:t>
      </w:r>
      <w:r w:rsidR="00F6261E">
        <w:t xml:space="preserve"> </w:t>
      </w:r>
      <w:r w:rsidR="0028281E" w:rsidRPr="003562D5">
        <w:t>Do orzeczeń,</w:t>
      </w:r>
      <w:r w:rsidR="00034AED" w:rsidRPr="003562D5">
        <w:t xml:space="preserve"> o</w:t>
      </w:r>
      <w:r w:rsidR="00F6261E">
        <w:t xml:space="preserve"> </w:t>
      </w:r>
      <w:r w:rsidR="0028281E" w:rsidRPr="003562D5">
        <w:t>których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D5869" w:rsidRPr="003562D5">
        <w:t>2, przepis</w:t>
      </w:r>
      <w:r w:rsidR="00034AED" w:rsidRPr="003562D5">
        <w:t xml:space="preserve"> art.</w:t>
      </w:r>
      <w:r w:rsidR="00F6261E">
        <w:t xml:space="preserve"> </w:t>
      </w:r>
      <w:r w:rsidR="000D5869" w:rsidRPr="003562D5">
        <w:t>136bu</w:t>
      </w:r>
      <w:r w:rsidR="00034AED" w:rsidRPr="003562D5">
        <w:t xml:space="preserve"> ust.</w:t>
      </w:r>
      <w:r w:rsidR="00F6261E">
        <w:t xml:space="preserve"> </w:t>
      </w:r>
      <w:r w:rsidR="00034AED" w:rsidRPr="003562D5">
        <w:t>2</w:t>
      </w:r>
      <w:r w:rsidR="00F6261E">
        <w:t xml:space="preserve"> </w:t>
      </w:r>
      <w:r w:rsidR="0028281E" w:rsidRPr="003562D5">
        <w:t xml:space="preserve">stosuje się odpowiednio. </w:t>
      </w:r>
      <w:r w:rsidR="000E7AFF" w:rsidRPr="003562D5">
        <w:t>W</w:t>
      </w:r>
      <w:r w:rsidR="00F6261E">
        <w:t xml:space="preserve"> </w:t>
      </w:r>
      <w:r w:rsidRPr="003562D5">
        <w:t>postępowaniu odwoławczym nie można wymierzyć kary surowszej niż orzeczona</w:t>
      </w:r>
      <w:r w:rsidR="000E7AFF" w:rsidRPr="003562D5">
        <w:t xml:space="preserve"> w</w:t>
      </w:r>
      <w:r w:rsidR="00F6261E">
        <w:t xml:space="preserve"> </w:t>
      </w:r>
      <w:r w:rsidRPr="003562D5">
        <w:t>zaskarżonym orzeczeniu dyscyplinarnym, chyba że wymierzona kara rażąco narusza prawo lub interes służby.</w:t>
      </w:r>
    </w:p>
    <w:p w14:paraId="369BC7E5" w14:textId="7F62D14D" w:rsidR="00D91957" w:rsidRPr="003562D5" w:rsidRDefault="00D91957" w:rsidP="00D91957">
      <w:pPr>
        <w:pStyle w:val="ZUSTzmustartykuempunktem"/>
      </w:pPr>
      <w:r w:rsidRPr="003562D5">
        <w:t>3.</w:t>
      </w:r>
      <w:r w:rsidR="00F6261E">
        <w:t xml:space="preserve"> </w:t>
      </w:r>
      <w:r w:rsidR="000E7AFF" w:rsidRPr="003562D5">
        <w:t>W</w:t>
      </w:r>
      <w:r w:rsidR="00F6261E">
        <w:t xml:space="preserve"> </w:t>
      </w:r>
      <w:r w:rsidRPr="003562D5">
        <w:t>przypadku,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Pr="003562D5">
        <w:t>3, można</w:t>
      </w:r>
      <w:r w:rsidR="000E7AFF" w:rsidRPr="003562D5">
        <w:t xml:space="preserve"> w</w:t>
      </w:r>
      <w:r w:rsidR="00F6261E">
        <w:t xml:space="preserve"> </w:t>
      </w:r>
      <w:r w:rsidRPr="003562D5">
        <w:t>dalszym postępowaniu orzec karę surowszą niż orzeczona</w:t>
      </w:r>
      <w:r w:rsidR="000E7AFF" w:rsidRPr="003562D5">
        <w:t xml:space="preserve"> w</w:t>
      </w:r>
      <w:r w:rsidR="00F6261E">
        <w:t xml:space="preserve"> </w:t>
      </w:r>
      <w:r w:rsidRPr="003562D5">
        <w:t>uchylonym orzeczeniu dyscyplinarnym.</w:t>
      </w:r>
    </w:p>
    <w:p w14:paraId="1150792E" w14:textId="79D2342A" w:rsidR="00D91957" w:rsidRPr="003562D5" w:rsidRDefault="00D91957" w:rsidP="00D91957">
      <w:pPr>
        <w:pStyle w:val="ZUSTzmustartykuempunktem"/>
      </w:pPr>
      <w:r w:rsidRPr="003562D5">
        <w:t>4.</w:t>
      </w:r>
      <w:r w:rsidR="00F6261E">
        <w:t xml:space="preserve"> </w:t>
      </w:r>
      <w:r w:rsidRPr="003562D5">
        <w:t>Orzeczenie dyscyplinarne,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wyda</w:t>
      </w:r>
      <w:r w:rsidR="00E93730" w:rsidRPr="003562D5">
        <w:t>je się</w:t>
      </w:r>
      <w:r w:rsidR="00F6261E">
        <w:t xml:space="preserve"> </w:t>
      </w:r>
      <w:r w:rsidR="000E7AFF" w:rsidRPr="003562D5">
        <w:t>w</w:t>
      </w:r>
      <w:r w:rsidR="00F6261E">
        <w:t xml:space="preserve"> </w:t>
      </w:r>
      <w:r w:rsidRPr="003562D5">
        <w:t>terminie 3</w:t>
      </w:r>
      <w:r w:rsidR="000E7AFF" w:rsidRPr="003562D5">
        <w:t>0</w:t>
      </w:r>
      <w:r w:rsidR="00F6261E">
        <w:t xml:space="preserve"> </w:t>
      </w:r>
      <w:r w:rsidRPr="003562D5">
        <w:t>dni od dnia wpływu odwołania wraz</w:t>
      </w:r>
      <w:r w:rsidR="000E7AFF" w:rsidRPr="003562D5">
        <w:t xml:space="preserve"> z</w:t>
      </w:r>
      <w:r w:rsidR="00F6261E">
        <w:t xml:space="preserve"> </w:t>
      </w:r>
      <w:r w:rsidRPr="003562D5">
        <w:t>aktami osobowymi</w:t>
      </w:r>
      <w:r w:rsidR="000E7AFF" w:rsidRPr="003562D5">
        <w:t xml:space="preserve"> i</w:t>
      </w:r>
      <w:r w:rsidR="00F6261E">
        <w:t xml:space="preserve"> </w:t>
      </w:r>
      <w:r w:rsidRPr="003562D5">
        <w:t>aktami postępowania dyscyplinarnego,</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136bz</w:t>
      </w:r>
      <w:r w:rsidR="000D5869" w:rsidRPr="003562D5">
        <w:t>a</w:t>
      </w:r>
      <w:r w:rsidR="00034AED" w:rsidRPr="003562D5">
        <w:t xml:space="preserve"> ust.</w:t>
      </w:r>
      <w:r w:rsidR="00F6261E">
        <w:t xml:space="preserve"> </w:t>
      </w:r>
      <w:r w:rsidRPr="003562D5">
        <w:t>1</w:t>
      </w:r>
      <w:r w:rsidR="00386173" w:rsidRPr="003562D5">
        <w:t>,</w:t>
      </w:r>
      <w:r w:rsidR="00034AED" w:rsidRPr="003562D5">
        <w:t xml:space="preserve"> a</w:t>
      </w:r>
      <w:r w:rsidR="00F6261E">
        <w:t xml:space="preserve"> </w:t>
      </w:r>
      <w:r w:rsidR="00034AED" w:rsidRPr="003562D5">
        <w:t>w</w:t>
      </w:r>
      <w:r w:rsidR="00F6261E">
        <w:t xml:space="preserve"> </w:t>
      </w:r>
      <w:r w:rsidR="00386173" w:rsidRPr="003562D5">
        <w:t xml:space="preserve">przypadku powołania komisji </w:t>
      </w:r>
      <w:r w:rsidR="00656862">
        <w:t>–</w:t>
      </w:r>
      <w:r w:rsidR="00656862" w:rsidRPr="003562D5">
        <w:t xml:space="preserve"> </w:t>
      </w:r>
      <w:r w:rsidR="00034AED" w:rsidRPr="003562D5">
        <w:t>w</w:t>
      </w:r>
      <w:r w:rsidR="00F6261E">
        <w:t xml:space="preserve"> </w:t>
      </w:r>
      <w:r w:rsidR="00386173" w:rsidRPr="003562D5">
        <w:t xml:space="preserve">terminie </w:t>
      </w:r>
      <w:r w:rsidR="001F7BF4" w:rsidRPr="003562D5">
        <w:t>1</w:t>
      </w:r>
      <w:r w:rsidR="00034AED" w:rsidRPr="003562D5">
        <w:t>4</w:t>
      </w:r>
      <w:r w:rsidR="00F6261E">
        <w:t xml:space="preserve"> </w:t>
      </w:r>
      <w:r w:rsidR="00386173" w:rsidRPr="003562D5">
        <w:t>dni od dnia otrzymania sprawozdania,</w:t>
      </w:r>
      <w:r w:rsidR="00034AED" w:rsidRPr="003562D5">
        <w:t xml:space="preserve"> o</w:t>
      </w:r>
      <w:r w:rsidR="00F6261E">
        <w:t xml:space="preserve"> </w:t>
      </w:r>
      <w:r w:rsidR="00386173" w:rsidRPr="003562D5">
        <w:t>którym mowa</w:t>
      </w:r>
      <w:r w:rsidR="00034AED" w:rsidRPr="003562D5">
        <w:t xml:space="preserve"> w</w:t>
      </w:r>
      <w:r w:rsidR="00F6261E">
        <w:t xml:space="preserve"> </w:t>
      </w:r>
      <w:r w:rsidR="00034AED" w:rsidRPr="003562D5">
        <w:t>art.</w:t>
      </w:r>
      <w:r w:rsidR="00F6261E">
        <w:t xml:space="preserve"> </w:t>
      </w:r>
      <w:r w:rsidR="00386173" w:rsidRPr="003562D5">
        <w:t>136bz</w:t>
      </w:r>
      <w:r w:rsidR="000D5869" w:rsidRPr="003562D5">
        <w:t>d</w:t>
      </w:r>
      <w:r w:rsidRPr="003562D5">
        <w:t>.</w:t>
      </w:r>
    </w:p>
    <w:p w14:paraId="57459D25" w14:textId="1E164E09" w:rsidR="00D91957" w:rsidRPr="003562D5" w:rsidRDefault="00D91957" w:rsidP="007E5C36">
      <w:pPr>
        <w:pStyle w:val="ZUSTzmustartykuempunktem"/>
        <w:keepNext/>
      </w:pPr>
      <w:r w:rsidRPr="003562D5">
        <w:t>5.</w:t>
      </w:r>
      <w:r w:rsidR="00F6261E">
        <w:t xml:space="preserve"> </w:t>
      </w:r>
      <w:r w:rsidRPr="003562D5">
        <w:t>Orzeczenie,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zawiera:</w:t>
      </w:r>
    </w:p>
    <w:p w14:paraId="24AA8091" w14:textId="77777777" w:rsidR="00D91957" w:rsidRPr="003562D5" w:rsidRDefault="00D91957" w:rsidP="00D91957">
      <w:pPr>
        <w:pStyle w:val="ZPKTzmpktartykuempunktem"/>
      </w:pPr>
      <w:r w:rsidRPr="003562D5">
        <w:t>1)</w:t>
      </w:r>
      <w:r w:rsidRPr="003562D5">
        <w:tab/>
        <w:t>oznaczenie przełożonego dyscyplinarnego wydającego orzeczenie;</w:t>
      </w:r>
    </w:p>
    <w:p w14:paraId="3C12F246" w14:textId="58BC7E51" w:rsidR="00D91957" w:rsidRPr="003562D5" w:rsidRDefault="00D91957" w:rsidP="00D91957">
      <w:pPr>
        <w:pStyle w:val="ZPKTzmpktartykuempunktem"/>
      </w:pPr>
      <w:r w:rsidRPr="003562D5">
        <w:t>2)</w:t>
      </w:r>
      <w:r w:rsidRPr="003562D5">
        <w:tab/>
        <w:t>datę</w:t>
      </w:r>
      <w:r w:rsidR="000E7AFF" w:rsidRPr="003562D5">
        <w:t xml:space="preserve"> i</w:t>
      </w:r>
      <w:r w:rsidR="00F6261E">
        <w:t xml:space="preserve"> </w:t>
      </w:r>
      <w:r w:rsidRPr="003562D5">
        <w:t>miejsce wydania;</w:t>
      </w:r>
    </w:p>
    <w:p w14:paraId="3DE538BA" w14:textId="5246DB77" w:rsidR="00D91957" w:rsidRPr="003562D5" w:rsidRDefault="00D91957" w:rsidP="00D91957">
      <w:pPr>
        <w:pStyle w:val="ZPKTzmpktartykuempunktem"/>
      </w:pPr>
      <w:r w:rsidRPr="003562D5">
        <w:t>3)</w:t>
      </w:r>
      <w:r w:rsidRPr="003562D5">
        <w:tab/>
        <w:t>stopień, imię, nazwisko</w:t>
      </w:r>
      <w:r w:rsidR="000E7AFF" w:rsidRPr="003562D5">
        <w:t xml:space="preserve"> i</w:t>
      </w:r>
      <w:r w:rsidR="00F6261E">
        <w:t xml:space="preserve"> </w:t>
      </w:r>
      <w:r w:rsidRPr="003562D5">
        <w:t>stanowisko służbowe obwinionego;</w:t>
      </w:r>
    </w:p>
    <w:p w14:paraId="1DBE147C" w14:textId="77777777" w:rsidR="00D91957" w:rsidRPr="003562D5" w:rsidRDefault="00D91957" w:rsidP="00D91957">
      <w:pPr>
        <w:pStyle w:val="ZPKTzmpktartykuempunktem"/>
      </w:pPr>
      <w:r w:rsidRPr="003562D5">
        <w:t>4)</w:t>
      </w:r>
      <w:r w:rsidRPr="003562D5">
        <w:tab/>
        <w:t xml:space="preserve">wskazanie orzeczenia dyscyplinarnego, od którego </w:t>
      </w:r>
      <w:r w:rsidR="00EE5757" w:rsidRPr="003562D5">
        <w:t xml:space="preserve">zostało </w:t>
      </w:r>
      <w:r w:rsidRPr="003562D5">
        <w:t>złożone odwołanie;</w:t>
      </w:r>
    </w:p>
    <w:p w14:paraId="20249584" w14:textId="035E4F9B" w:rsidR="00D91957" w:rsidRPr="003562D5" w:rsidRDefault="00D91957" w:rsidP="00D91957">
      <w:pPr>
        <w:pStyle w:val="ZPKTzmpktartykuempunktem"/>
      </w:pPr>
      <w:r w:rsidRPr="003562D5">
        <w:t>5)</w:t>
      </w:r>
      <w:r w:rsidRPr="003562D5">
        <w:tab/>
        <w:t>rozstrzygnięcie</w:t>
      </w:r>
      <w:r w:rsidR="000E7AFF" w:rsidRPr="003562D5">
        <w:t xml:space="preserve"> w</w:t>
      </w:r>
      <w:r w:rsidR="00F6261E">
        <w:t xml:space="preserve"> </w:t>
      </w:r>
      <w:r w:rsidRPr="003562D5">
        <w:t>sprawie;</w:t>
      </w:r>
    </w:p>
    <w:p w14:paraId="3688B2D5" w14:textId="623D8706" w:rsidR="00D91957" w:rsidRPr="003562D5" w:rsidRDefault="00D91957" w:rsidP="00D91957">
      <w:pPr>
        <w:pStyle w:val="ZPKTzmpktartykuempunktem"/>
      </w:pPr>
      <w:r w:rsidRPr="003562D5">
        <w:t>6)</w:t>
      </w:r>
      <w:r w:rsidRPr="003562D5">
        <w:tab/>
        <w:t>uzasadnienie faktyczne</w:t>
      </w:r>
      <w:r w:rsidR="000E7AFF" w:rsidRPr="003562D5">
        <w:t xml:space="preserve"> i</w:t>
      </w:r>
      <w:r w:rsidR="00F6261E">
        <w:t xml:space="preserve"> </w:t>
      </w:r>
      <w:r w:rsidRPr="003562D5">
        <w:t>prawne;</w:t>
      </w:r>
    </w:p>
    <w:p w14:paraId="354172F7" w14:textId="6D71E1A5" w:rsidR="00D91957" w:rsidRPr="003562D5" w:rsidRDefault="00D91957" w:rsidP="00D91957">
      <w:pPr>
        <w:pStyle w:val="ZPKTzmpktartykuempunktem"/>
      </w:pPr>
      <w:r w:rsidRPr="003562D5">
        <w:t>7)</w:t>
      </w:r>
      <w:r w:rsidRPr="003562D5">
        <w:tab/>
        <w:t>pouczenie</w:t>
      </w:r>
      <w:r w:rsidR="000E7AFF" w:rsidRPr="003562D5">
        <w:t xml:space="preserve"> o</w:t>
      </w:r>
      <w:r w:rsidR="00F6261E">
        <w:t xml:space="preserve"> </w:t>
      </w:r>
      <w:r w:rsidRPr="003562D5">
        <w:t>prawie wniesienia skargi do sądu administracyjnego;</w:t>
      </w:r>
    </w:p>
    <w:p w14:paraId="2AE4428D" w14:textId="3F244100" w:rsidR="00D91957" w:rsidRPr="003562D5" w:rsidRDefault="00D91957" w:rsidP="00D91957">
      <w:pPr>
        <w:pStyle w:val="ZPKTzmpktartykuempunktem"/>
      </w:pPr>
      <w:r w:rsidRPr="003562D5">
        <w:t>8)</w:t>
      </w:r>
      <w:r w:rsidRPr="003562D5">
        <w:tab/>
        <w:t>podpis przełożonego dyscyplinarnego</w:t>
      </w:r>
      <w:r w:rsidR="000E7AFF" w:rsidRPr="003562D5">
        <w:t xml:space="preserve"> i</w:t>
      </w:r>
      <w:r w:rsidR="00F6261E">
        <w:t xml:space="preserve"> </w:t>
      </w:r>
      <w:r w:rsidRPr="003562D5">
        <w:t>urzędow</w:t>
      </w:r>
      <w:r w:rsidR="003C567F">
        <w:t>ą</w:t>
      </w:r>
      <w:r w:rsidRPr="003562D5">
        <w:t xml:space="preserve"> pieczęć jednostki organizacyjnej Straży Granicznej.</w:t>
      </w:r>
    </w:p>
    <w:p w14:paraId="11D9E661" w14:textId="6FC8225D" w:rsidR="00D91957" w:rsidRPr="003562D5" w:rsidRDefault="00D91957" w:rsidP="00D91957">
      <w:pPr>
        <w:pStyle w:val="ZUSTzmustartykuempunktem"/>
      </w:pPr>
      <w:r w:rsidRPr="003562D5">
        <w:lastRenderedPageBreak/>
        <w:t>6.</w:t>
      </w:r>
      <w:r w:rsidR="00F6261E">
        <w:t xml:space="preserve"> </w:t>
      </w:r>
      <w:r w:rsidRPr="003562D5">
        <w:t>Do orzeczenia dyscyplinarnego wydanego przez ministra właściwego do spraw wewnętrznych przepisy</w:t>
      </w:r>
      <w:r w:rsidR="00034AED" w:rsidRPr="003562D5">
        <w:t xml:space="preserve"> ust.</w:t>
      </w:r>
      <w:r w:rsidR="00F6261E">
        <w:t xml:space="preserve"> </w:t>
      </w:r>
      <w:r w:rsidRPr="003562D5">
        <w:t>1–</w:t>
      </w:r>
      <w:r w:rsidR="000E7AFF" w:rsidRPr="003562D5">
        <w:t>5</w:t>
      </w:r>
      <w:r w:rsidR="00F6261E">
        <w:t xml:space="preserve"> </w:t>
      </w:r>
      <w:r w:rsidRPr="003562D5">
        <w:t>stosuje się odpowiednio.</w:t>
      </w:r>
    </w:p>
    <w:p w14:paraId="6F67D1D4" w14:textId="6CDE8094" w:rsidR="00D91957" w:rsidRPr="003562D5" w:rsidRDefault="00D91957" w:rsidP="007E5C36">
      <w:pPr>
        <w:pStyle w:val="ZARTzmartartykuempunktem"/>
        <w:keepNext/>
      </w:pPr>
      <w:r w:rsidRPr="003562D5">
        <w:t>Art. 136bz</w:t>
      </w:r>
      <w:r w:rsidR="000D5869" w:rsidRPr="003562D5">
        <w:t>f</w:t>
      </w:r>
      <w:r w:rsidRPr="003562D5">
        <w:t>. 1. Prawomocne staj</w:t>
      </w:r>
      <w:r w:rsidR="003C567F">
        <w:t>ą</w:t>
      </w:r>
      <w:r w:rsidRPr="003562D5">
        <w:t xml:space="preserve"> się:</w:t>
      </w:r>
    </w:p>
    <w:p w14:paraId="7CE9B3DD" w14:textId="77777777" w:rsidR="00D91957" w:rsidRPr="003562D5" w:rsidRDefault="00D91957" w:rsidP="007E5C36">
      <w:pPr>
        <w:pStyle w:val="ZPKTzmpktartykuempunktem"/>
        <w:keepNext/>
      </w:pPr>
      <w:r w:rsidRPr="003562D5">
        <w:t>1)</w:t>
      </w:r>
      <w:r w:rsidRPr="003562D5">
        <w:tab/>
        <w:t>orzeczenie dyscyplinarne:</w:t>
      </w:r>
    </w:p>
    <w:p w14:paraId="2CA61D3F" w14:textId="77777777" w:rsidR="00D91957" w:rsidRPr="003562D5" w:rsidRDefault="00D91957" w:rsidP="00D91957">
      <w:pPr>
        <w:pStyle w:val="ZLITwPKTzmlitwpktartykuempunktem"/>
      </w:pPr>
      <w:r w:rsidRPr="003562D5">
        <w:t>a)</w:t>
      </w:r>
      <w:r w:rsidRPr="003562D5">
        <w:tab/>
        <w:t>z upływem terminu do wniesienia odwołania</w:t>
      </w:r>
      <w:r w:rsidR="001E6EFD" w:rsidRPr="003562D5">
        <w:t xml:space="preserve"> albo wniosku odwoławczego</w:t>
      </w:r>
      <w:r w:rsidRPr="003562D5">
        <w:t>, jeżeli go nie wniesiono,</w:t>
      </w:r>
    </w:p>
    <w:p w14:paraId="7BBCCC61" w14:textId="77777777" w:rsidR="00D91957" w:rsidRPr="003562D5" w:rsidRDefault="00D91957" w:rsidP="00D91957">
      <w:pPr>
        <w:pStyle w:val="ZLITwPKTzmlitwpktartykuempunktem"/>
      </w:pPr>
      <w:r w:rsidRPr="003562D5">
        <w:t>b)</w:t>
      </w:r>
      <w:r w:rsidRPr="003562D5">
        <w:tab/>
        <w:t>w dniu jego wydania przez przełożonego dyscyplinarnego właściwego do rozpatrzenia odwołania;</w:t>
      </w:r>
    </w:p>
    <w:p w14:paraId="14F9A4EB" w14:textId="77777777" w:rsidR="00D91957" w:rsidRPr="003562D5" w:rsidRDefault="00D91957" w:rsidP="007E5C36">
      <w:pPr>
        <w:pStyle w:val="ZPKTzmpktartykuempunktem"/>
        <w:keepNext/>
      </w:pPr>
      <w:r w:rsidRPr="003562D5">
        <w:t>2)</w:t>
      </w:r>
      <w:r w:rsidRPr="003562D5">
        <w:tab/>
        <w:t>postanowienie kończące postępowanie dyscyplinarne:</w:t>
      </w:r>
    </w:p>
    <w:p w14:paraId="483892A1" w14:textId="77777777" w:rsidR="00D91957" w:rsidRPr="003562D5" w:rsidRDefault="00D91957" w:rsidP="00D91957">
      <w:pPr>
        <w:pStyle w:val="ZLITwPKTzmlitwpktartykuempunktem"/>
      </w:pPr>
      <w:r w:rsidRPr="003562D5">
        <w:t>a)</w:t>
      </w:r>
      <w:r w:rsidRPr="003562D5">
        <w:tab/>
        <w:t>o niedopuszczalności wniesienia odwołania,</w:t>
      </w:r>
    </w:p>
    <w:p w14:paraId="3D5DFA5D" w14:textId="77777777" w:rsidR="00D91957" w:rsidRPr="003562D5" w:rsidRDefault="00D91957" w:rsidP="00D91957">
      <w:pPr>
        <w:pStyle w:val="ZLITwPKTzmlitwpktartykuempunktem"/>
      </w:pPr>
      <w:r w:rsidRPr="003562D5">
        <w:t>b)</w:t>
      </w:r>
      <w:r w:rsidRPr="003562D5">
        <w:tab/>
        <w:t>o uchybieniu terminu do wniesienia odwołania,</w:t>
      </w:r>
    </w:p>
    <w:p w14:paraId="595A8D63" w14:textId="77777777" w:rsidR="001E6EFD" w:rsidRPr="003562D5" w:rsidRDefault="00D91957" w:rsidP="00D91957">
      <w:pPr>
        <w:pStyle w:val="ZLITwPKTzmlitwpktartykuempunktem"/>
      </w:pPr>
      <w:r w:rsidRPr="003562D5">
        <w:t>c)</w:t>
      </w:r>
      <w:r w:rsidRPr="003562D5">
        <w:tab/>
        <w:t>o odmowie przywrócenia terminu do wniesienia odwołania</w:t>
      </w:r>
      <w:r w:rsidR="001E6EFD" w:rsidRPr="003562D5">
        <w:t>;</w:t>
      </w:r>
    </w:p>
    <w:p w14:paraId="01EEF35F" w14:textId="1D0D23E8" w:rsidR="00D91957" w:rsidRPr="003562D5" w:rsidRDefault="001E6EFD" w:rsidP="00F355B6">
      <w:pPr>
        <w:pStyle w:val="ZPKTzmpktartykuempunktem"/>
      </w:pPr>
      <w:r w:rsidRPr="003562D5">
        <w:t>3</w:t>
      </w:r>
      <w:r w:rsidR="001124DD" w:rsidRPr="003562D5">
        <w:t>)</w:t>
      </w:r>
      <w:r w:rsidR="001124DD">
        <w:tab/>
      </w:r>
      <w:r w:rsidRPr="003562D5">
        <w:t>postanow</w:t>
      </w:r>
      <w:r w:rsidR="000D5869" w:rsidRPr="003562D5">
        <w:t>ienia,</w:t>
      </w:r>
      <w:r w:rsidR="00034AED" w:rsidRPr="003562D5">
        <w:t xml:space="preserve"> o</w:t>
      </w:r>
      <w:r w:rsidR="00F6261E">
        <w:t xml:space="preserve"> </w:t>
      </w:r>
      <w:r w:rsidR="000D5869" w:rsidRPr="003562D5">
        <w:t>których mowa</w:t>
      </w:r>
      <w:r w:rsidR="00034AED" w:rsidRPr="003562D5">
        <w:t xml:space="preserve"> w</w:t>
      </w:r>
      <w:r w:rsidR="00F6261E">
        <w:t xml:space="preserve"> </w:t>
      </w:r>
      <w:r w:rsidR="00034AED" w:rsidRPr="003562D5">
        <w:t>art.</w:t>
      </w:r>
      <w:r w:rsidR="00F6261E">
        <w:t xml:space="preserve"> </w:t>
      </w:r>
      <w:r w:rsidR="000D5869" w:rsidRPr="003562D5">
        <w:t>136</w:t>
      </w:r>
      <w:r w:rsidRPr="003562D5">
        <w:t>be</w:t>
      </w:r>
      <w:r w:rsidR="00034AED" w:rsidRPr="003562D5">
        <w:t xml:space="preserve"> ust.</w:t>
      </w:r>
      <w:r w:rsidR="00F6261E">
        <w:t xml:space="preserve"> </w:t>
      </w:r>
      <w:r w:rsidRPr="003562D5">
        <w:t>7.</w:t>
      </w:r>
    </w:p>
    <w:p w14:paraId="46FB4646" w14:textId="38709DC4" w:rsidR="00D91957" w:rsidRPr="003562D5" w:rsidRDefault="00D91957" w:rsidP="00D91957">
      <w:pPr>
        <w:pStyle w:val="ZUSTzmustartykuempunktem"/>
      </w:pPr>
      <w:r w:rsidRPr="003562D5">
        <w:t>2. Po uprawomocnieniu się orzeczenia dyscyplinarnego lub postanowienia</w:t>
      </w:r>
      <w:r w:rsidR="001E6EFD" w:rsidRPr="003562D5">
        <w:t>,</w:t>
      </w:r>
      <w:r w:rsidR="00034AED" w:rsidRPr="003562D5">
        <w:t xml:space="preserve"> o</w:t>
      </w:r>
      <w:r w:rsidR="00F6261E">
        <w:t xml:space="preserve"> </w:t>
      </w:r>
      <w:r w:rsidR="001E6EFD"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2 i</w:t>
      </w:r>
      <w:r w:rsidR="00F6261E">
        <w:t xml:space="preserve"> </w:t>
      </w:r>
      <w:r w:rsidR="001E6EFD" w:rsidRPr="003562D5">
        <w:t>3,</w:t>
      </w:r>
      <w:r w:rsidR="008204BA" w:rsidRPr="003562D5">
        <w:t xml:space="preserve"> </w:t>
      </w:r>
      <w:r w:rsidRPr="003562D5">
        <w:t>przełożony dyscyplinarny zarządza wykonanie orzeczonej kary.</w:t>
      </w:r>
    </w:p>
    <w:p w14:paraId="30C3BF34" w14:textId="1B37504F" w:rsidR="00D91957" w:rsidRPr="003562D5" w:rsidRDefault="00D91957" w:rsidP="00D91957">
      <w:pPr>
        <w:pStyle w:val="ZARTzmartartykuempunktem"/>
      </w:pPr>
      <w:r w:rsidRPr="003562D5">
        <w:t>Art.</w:t>
      </w:r>
      <w:r w:rsidR="00F6261E">
        <w:t xml:space="preserve"> </w:t>
      </w:r>
      <w:r w:rsidRPr="003562D5">
        <w:t>136bz</w:t>
      </w:r>
      <w:r w:rsidR="000D5869" w:rsidRPr="003562D5">
        <w:t>g</w:t>
      </w:r>
      <w:r w:rsidRPr="003562D5">
        <w:t>. 1. Egzemplarz orzeczenia dyscyplinarnego włącza się do akt osobowych funkcjonariusza,</w:t>
      </w:r>
      <w:r w:rsidR="000E7AFF" w:rsidRPr="003562D5">
        <w:t xml:space="preserve"> a</w:t>
      </w:r>
      <w:r w:rsidR="00F6261E">
        <w:t xml:space="preserve"> </w:t>
      </w:r>
      <w:r w:rsidRPr="003562D5">
        <w:t>jeżeli</w:t>
      </w:r>
      <w:r w:rsidR="000E7AFF" w:rsidRPr="003562D5">
        <w:t xml:space="preserve"> w</w:t>
      </w:r>
      <w:r w:rsidR="00F6261E">
        <w:t xml:space="preserve"> </w:t>
      </w:r>
      <w:r w:rsidRPr="003562D5">
        <w:t>danej sprawie prowadzone było postępowanie dyscyplinarne, również do akt postępowania dyscyplinarnego. Orzeczenie,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136b</w:t>
      </w:r>
      <w:r w:rsidR="00FC6B71" w:rsidRPr="003562D5">
        <w:t>u</w:t>
      </w:r>
      <w:r w:rsidR="00034AED" w:rsidRPr="003562D5">
        <w:t xml:space="preserve"> ust.</w:t>
      </w:r>
      <w:r w:rsidR="00F6261E">
        <w:t xml:space="preserve"> </w:t>
      </w:r>
      <w:r w:rsidR="00034AED" w:rsidRPr="003562D5">
        <w:t>1 pkt</w:t>
      </w:r>
      <w:r w:rsidR="00F6261E">
        <w:t xml:space="preserve"> </w:t>
      </w:r>
      <w:r w:rsidRPr="003562D5">
        <w:t>3, przechowuje się</w:t>
      </w:r>
      <w:r w:rsidR="000E7AFF" w:rsidRPr="003562D5">
        <w:t xml:space="preserve"> w</w:t>
      </w:r>
      <w:r w:rsidR="00F6261E">
        <w:t xml:space="preserve"> </w:t>
      </w:r>
      <w:r w:rsidRPr="003562D5">
        <w:t xml:space="preserve">aktach osobowych funkcjonariusza przez okres </w:t>
      </w:r>
      <w:r w:rsidR="000E7AFF" w:rsidRPr="003562D5">
        <w:t>5</w:t>
      </w:r>
      <w:r w:rsidR="00F6261E">
        <w:t xml:space="preserve"> </w:t>
      </w:r>
      <w:r w:rsidRPr="003562D5">
        <w:t>miesięcy od dnia jego uprawomocnienia się.</w:t>
      </w:r>
    </w:p>
    <w:p w14:paraId="608AFB37" w14:textId="261C7E28" w:rsidR="00D91957" w:rsidRPr="003562D5" w:rsidRDefault="00D91957" w:rsidP="00D91957">
      <w:pPr>
        <w:pStyle w:val="ZUSTzmustartykuempunktem"/>
      </w:pPr>
      <w:r w:rsidRPr="003562D5">
        <w:t>2.</w:t>
      </w:r>
      <w:r w:rsidR="00F6261E">
        <w:t xml:space="preserve"> </w:t>
      </w:r>
      <w:r w:rsidRPr="003562D5">
        <w:t>Jeżeli postępowanie dyscyplinarne zostało wszczęte na wniosek pokrzywdzonego,</w:t>
      </w:r>
      <w:r w:rsidR="00F66AC3" w:rsidRPr="003562D5">
        <w:t xml:space="preserve"> sądu, prokuratora, organu oraz instytucji</w:t>
      </w:r>
      <w:r w:rsidR="00964A55">
        <w:t>,</w:t>
      </w:r>
      <w:r w:rsidRPr="003562D5">
        <w:t xml:space="preserve"> przełożony dyscyplinarny informuje pokrzywdzonego</w:t>
      </w:r>
      <w:r w:rsidR="00F66AC3" w:rsidRPr="003562D5">
        <w:t>, sąd, prokuratora, organ oraz instytucję</w:t>
      </w:r>
      <w:r w:rsidR="000E7AFF" w:rsidRPr="003562D5">
        <w:t xml:space="preserve"> o</w:t>
      </w:r>
      <w:r w:rsidR="00F6261E">
        <w:t xml:space="preserve"> </w:t>
      </w:r>
      <w:r w:rsidRPr="003562D5">
        <w:t>wydanym orzeczeniu dyscyplinarnym.</w:t>
      </w:r>
    </w:p>
    <w:p w14:paraId="4ED45834" w14:textId="0A6BAB9F" w:rsidR="00D91957" w:rsidRPr="003562D5" w:rsidRDefault="00D91957" w:rsidP="007E5C36">
      <w:pPr>
        <w:pStyle w:val="ZARTzmartartykuempunktem"/>
        <w:keepNext/>
      </w:pPr>
      <w:r w:rsidRPr="003562D5">
        <w:t>Art.</w:t>
      </w:r>
      <w:r w:rsidR="00F6261E">
        <w:t xml:space="preserve"> </w:t>
      </w:r>
      <w:r w:rsidRPr="003562D5">
        <w:t>136bz</w:t>
      </w:r>
      <w:r w:rsidR="00611542" w:rsidRPr="003562D5">
        <w:t>h</w:t>
      </w:r>
      <w:r w:rsidRPr="003562D5">
        <w:t>. 1. Wykonanie kary dyscyplinarnej polega na:</w:t>
      </w:r>
    </w:p>
    <w:p w14:paraId="434899F5" w14:textId="5FA39C0C" w:rsidR="00D91957" w:rsidRPr="003562D5" w:rsidRDefault="00D91957" w:rsidP="00D91957">
      <w:pPr>
        <w:pStyle w:val="ZPKTzmpktartykuempunktem"/>
      </w:pPr>
      <w:r w:rsidRPr="003562D5">
        <w:t>1)</w:t>
      </w:r>
      <w:r w:rsidRPr="003562D5">
        <w:tab/>
        <w:t>przeprowadzeniu rozmowy</w:t>
      </w:r>
      <w:r w:rsidR="000E7AFF" w:rsidRPr="003562D5">
        <w:t xml:space="preserve"> i</w:t>
      </w:r>
      <w:r w:rsidR="00F6261E">
        <w:t xml:space="preserve"> </w:t>
      </w:r>
      <w:r w:rsidRPr="003562D5">
        <w:t>wytknięciu niewłaściwego postępowania –</w:t>
      </w:r>
      <w:r w:rsidR="000E7AFF" w:rsidRPr="003562D5">
        <w:t xml:space="preserve"> w </w:t>
      </w:r>
      <w:r w:rsidRPr="003562D5">
        <w:t>przypadku wymierzenia kar upomnienia lub nagany;</w:t>
      </w:r>
    </w:p>
    <w:p w14:paraId="53472864" w14:textId="026EBAF2" w:rsidR="00D91957" w:rsidRPr="003562D5" w:rsidRDefault="00D91957" w:rsidP="00D91957">
      <w:pPr>
        <w:pStyle w:val="ZPKTzmpktartykuempunktem"/>
      </w:pPr>
      <w:r w:rsidRPr="003562D5">
        <w:t>2)</w:t>
      </w:r>
      <w:r w:rsidRPr="003562D5">
        <w:tab/>
        <w:t>przeprowadzeniu rozmowy, wytknięciu niewłaściwego postępowania</w:t>
      </w:r>
      <w:r w:rsidR="000E7AFF" w:rsidRPr="003562D5">
        <w:t xml:space="preserve"> i</w:t>
      </w:r>
      <w:r w:rsidR="00F6261E">
        <w:t xml:space="preserve"> </w:t>
      </w:r>
      <w:r w:rsidRPr="003562D5">
        <w:t>uprzedzeniu ukaranego</w:t>
      </w:r>
      <w:r w:rsidR="000E7AFF" w:rsidRPr="003562D5">
        <w:t xml:space="preserve"> o</w:t>
      </w:r>
      <w:r w:rsidR="00F6261E">
        <w:t xml:space="preserve"> </w:t>
      </w:r>
      <w:r w:rsidRPr="003562D5">
        <w:t>możliwości wymierzenia kary przeniesienia na niższe stanowisko służbowe lub kary surowszej, jeżeli ponownie dopuści się czynu rodzącego odpowiedzialność dyscyplinarną –</w:t>
      </w:r>
      <w:r w:rsidR="000E7AFF" w:rsidRPr="003562D5">
        <w:t xml:space="preserve"> w</w:t>
      </w:r>
      <w:r w:rsidR="00F6261E">
        <w:t xml:space="preserve"> </w:t>
      </w:r>
      <w:r w:rsidRPr="003562D5">
        <w:t xml:space="preserve">przypadku wymierzenia kary ostrzeżenia </w:t>
      </w:r>
      <w:r w:rsidRPr="003562D5">
        <w:lastRenderedPageBreak/>
        <w:t>o</w:t>
      </w:r>
      <w:r w:rsidR="00964A55">
        <w:t> </w:t>
      </w:r>
      <w:r w:rsidRPr="003562D5">
        <w:t>niepełnej przydatności do służby</w:t>
      </w:r>
      <w:r w:rsidR="000E7AFF" w:rsidRPr="003562D5">
        <w:t xml:space="preserve"> w</w:t>
      </w:r>
      <w:r w:rsidR="00F6261E">
        <w:t xml:space="preserve"> </w:t>
      </w:r>
      <w:r w:rsidRPr="003562D5">
        <w:t>Straży Granicznej na zajmowanym stanowisku;</w:t>
      </w:r>
    </w:p>
    <w:p w14:paraId="6BE55CBE" w14:textId="36BE58DA" w:rsidR="00D91957" w:rsidRPr="003562D5" w:rsidRDefault="00D91957" w:rsidP="00D91957">
      <w:pPr>
        <w:pStyle w:val="ZPKTzmpktartykuempunktem"/>
      </w:pPr>
      <w:r w:rsidRPr="003562D5">
        <w:t>3)</w:t>
      </w:r>
      <w:r w:rsidRPr="003562D5">
        <w:tab/>
        <w:t xml:space="preserve">przeniesieniu na niższe stanowisko służbowe </w:t>
      </w:r>
      <w:r w:rsidR="00D23353" w:rsidRPr="003562D5">
        <w:t>–</w:t>
      </w:r>
      <w:r w:rsidR="000E7AFF" w:rsidRPr="003562D5">
        <w:t xml:space="preserve"> w</w:t>
      </w:r>
      <w:r w:rsidR="00F6261E">
        <w:t xml:space="preserve"> </w:t>
      </w:r>
      <w:r w:rsidRPr="003562D5">
        <w:t>przypadku kary wyznaczenia na niższe stanowisko służbowe, zgodnie ze wskazaniami zawartymi</w:t>
      </w:r>
      <w:r w:rsidR="000E7AFF" w:rsidRPr="003562D5">
        <w:t xml:space="preserve"> w</w:t>
      </w:r>
      <w:r w:rsidR="00F6261E">
        <w:t xml:space="preserve"> </w:t>
      </w:r>
      <w:r w:rsidRPr="003562D5">
        <w:t>uzasadnieniu orzeczenia;</w:t>
      </w:r>
    </w:p>
    <w:p w14:paraId="5923CBC0" w14:textId="08B9F997" w:rsidR="00D91957" w:rsidRPr="003562D5" w:rsidRDefault="00D91957" w:rsidP="00D91957">
      <w:pPr>
        <w:pStyle w:val="ZPKTzmpktartykuempunktem"/>
      </w:pPr>
      <w:r w:rsidRPr="003562D5">
        <w:t>4)</w:t>
      </w:r>
      <w:r w:rsidRPr="003562D5">
        <w:tab/>
        <w:t xml:space="preserve">wydaniu rozkazu personalnego </w:t>
      </w:r>
      <w:r w:rsidR="000E7AFF" w:rsidRPr="003562D5">
        <w:t>o</w:t>
      </w:r>
      <w:r w:rsidR="00F6261E">
        <w:t xml:space="preserve"> </w:t>
      </w:r>
      <w:r w:rsidRPr="003562D5">
        <w:t>obniżeniu stopnia lub wystąpieniu do właściwego organu</w:t>
      </w:r>
      <w:r w:rsidR="000E7AFF" w:rsidRPr="003562D5">
        <w:t xml:space="preserve"> z</w:t>
      </w:r>
      <w:r w:rsidR="00F6261E">
        <w:t xml:space="preserve"> </w:t>
      </w:r>
      <w:r w:rsidRPr="003562D5">
        <w:t>wnioskiem</w:t>
      </w:r>
      <w:r w:rsidR="000E7AFF" w:rsidRPr="003562D5">
        <w:t xml:space="preserve"> o</w:t>
      </w:r>
      <w:r w:rsidR="00F6261E">
        <w:t xml:space="preserve"> </w:t>
      </w:r>
      <w:r w:rsidRPr="003562D5">
        <w:t xml:space="preserve">obniżenie stopnia </w:t>
      </w:r>
      <w:r w:rsidR="00D23353" w:rsidRPr="003562D5">
        <w:t>–</w:t>
      </w:r>
      <w:r w:rsidR="000E7AFF" w:rsidRPr="003562D5">
        <w:t xml:space="preserve"> w</w:t>
      </w:r>
      <w:r w:rsidR="00F6261E">
        <w:t xml:space="preserve"> </w:t>
      </w:r>
      <w:r w:rsidRPr="003562D5">
        <w:t>przypadku kary obniżenia stopnia;</w:t>
      </w:r>
    </w:p>
    <w:p w14:paraId="4D4C5FCA" w14:textId="4128AB61" w:rsidR="00D91957" w:rsidRPr="003562D5" w:rsidRDefault="00D91957" w:rsidP="00D91957">
      <w:pPr>
        <w:pStyle w:val="ZPKTzmpktartykuempunktem"/>
      </w:pPr>
      <w:r w:rsidRPr="003562D5">
        <w:t>5)</w:t>
      </w:r>
      <w:r w:rsidRPr="003562D5">
        <w:tab/>
        <w:t>przeprowadzeniu rozmowy, wytknięciu niewłaściwego postępowania</w:t>
      </w:r>
      <w:r w:rsidR="000E7AFF" w:rsidRPr="003562D5">
        <w:t xml:space="preserve"> i</w:t>
      </w:r>
      <w:r w:rsidR="00F6261E">
        <w:t xml:space="preserve"> </w:t>
      </w:r>
      <w:r w:rsidRPr="003562D5">
        <w:t xml:space="preserve">ostrzeżeniu, że za ponowne popełnienie czynu rodzącego odpowiedzialność dyscyplinarną ukarany może być wydalony ze służby </w:t>
      </w:r>
      <w:r w:rsidR="00D23353" w:rsidRPr="003562D5">
        <w:t>–</w:t>
      </w:r>
      <w:r w:rsidR="000E7AFF" w:rsidRPr="003562D5">
        <w:t xml:space="preserve"> w</w:t>
      </w:r>
      <w:r w:rsidR="00F6261E">
        <w:t xml:space="preserve"> </w:t>
      </w:r>
      <w:r w:rsidRPr="003562D5">
        <w:t>przypadku wymierzenia kary ostrzeżenia</w:t>
      </w:r>
      <w:r w:rsidR="000E7AFF" w:rsidRPr="003562D5">
        <w:t xml:space="preserve"> o</w:t>
      </w:r>
      <w:r w:rsidR="00F6261E">
        <w:t xml:space="preserve"> </w:t>
      </w:r>
      <w:r w:rsidRPr="003562D5">
        <w:t>niepełnej przydatności do służby;</w:t>
      </w:r>
    </w:p>
    <w:p w14:paraId="06039676" w14:textId="50438F6A" w:rsidR="00D91957" w:rsidRPr="003562D5" w:rsidRDefault="00D91957" w:rsidP="00D91957">
      <w:pPr>
        <w:pStyle w:val="ZPKTzmpktartykuempunktem"/>
      </w:pPr>
      <w:r w:rsidRPr="003562D5">
        <w:t>6)</w:t>
      </w:r>
      <w:r w:rsidRPr="003562D5">
        <w:tab/>
        <w:t xml:space="preserve">zwolnieniu funkcjonariusza ze służby </w:t>
      </w:r>
      <w:r w:rsidR="00D23353" w:rsidRPr="003562D5">
        <w:t>–</w:t>
      </w:r>
      <w:r w:rsidR="000E7AFF" w:rsidRPr="003562D5">
        <w:t xml:space="preserve"> w</w:t>
      </w:r>
      <w:r w:rsidR="00F6261E">
        <w:t xml:space="preserve"> </w:t>
      </w:r>
      <w:r w:rsidRPr="003562D5">
        <w:t>przypadku wymierzenia kary wydalenia ze służby;</w:t>
      </w:r>
    </w:p>
    <w:p w14:paraId="52AFEAAF" w14:textId="16AA2A16" w:rsidR="00D91957" w:rsidRPr="003562D5" w:rsidRDefault="00D91957" w:rsidP="00D91957">
      <w:pPr>
        <w:pStyle w:val="ZPKTzmpktartykuempunktem"/>
      </w:pPr>
      <w:r w:rsidRPr="003562D5">
        <w:t>7)</w:t>
      </w:r>
      <w:r w:rsidRPr="003562D5">
        <w:tab/>
        <w:t>zakazaniu ukaranemu opuszczania miejsca zakwaterowania</w:t>
      </w:r>
      <w:r w:rsidR="000E7AFF" w:rsidRPr="003562D5">
        <w:t xml:space="preserve"> w</w:t>
      </w:r>
      <w:r w:rsidR="00F6261E">
        <w:t xml:space="preserve"> </w:t>
      </w:r>
      <w:r w:rsidRPr="003562D5">
        <w:t>czasie wolnym od zajęć przez czas trwania kary oraz nałożeniu obowiązku meldowania się, nie częściej niż trzykrotnie</w:t>
      </w:r>
      <w:r w:rsidR="000E7AFF" w:rsidRPr="003562D5">
        <w:t xml:space="preserve"> w</w:t>
      </w:r>
      <w:r w:rsidR="00F6261E">
        <w:t xml:space="preserve"> </w:t>
      </w:r>
      <w:r w:rsidRPr="003562D5">
        <w:t>ciągu dnia, na wezwanie dyżurnego lub innego wyznaczonego funkcjonariusza –</w:t>
      </w:r>
      <w:r w:rsidR="000E7AFF" w:rsidRPr="003562D5">
        <w:t xml:space="preserve"> w</w:t>
      </w:r>
      <w:r w:rsidR="00F6261E">
        <w:t xml:space="preserve"> </w:t>
      </w:r>
      <w:r w:rsidRPr="003562D5">
        <w:t>przypadku wymierzenia kary zakazu opuszczania miejsca zakwaterowania.</w:t>
      </w:r>
    </w:p>
    <w:p w14:paraId="41CB0FCB" w14:textId="18482B87" w:rsidR="00D91957" w:rsidRPr="003562D5" w:rsidRDefault="00D91957" w:rsidP="00D91957">
      <w:pPr>
        <w:pStyle w:val="ZUSTzmustartykuempunktem"/>
      </w:pPr>
      <w:r w:rsidRPr="003562D5">
        <w:t>2.</w:t>
      </w:r>
      <w:r w:rsidR="00F6261E">
        <w:t xml:space="preserve"> </w:t>
      </w:r>
      <w:r w:rsidRPr="003562D5">
        <w:t>Rozmowy,</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Pr="003562D5">
        <w:t xml:space="preserve">1, </w:t>
      </w:r>
      <w:r w:rsidR="00034AED" w:rsidRPr="003562D5">
        <w:t>2 i</w:t>
      </w:r>
      <w:r w:rsidR="00F6261E">
        <w:t xml:space="preserve"> </w:t>
      </w:r>
      <w:r w:rsidRPr="003562D5">
        <w:t>5, przeprowadza przełożony dyscyplinarny.</w:t>
      </w:r>
      <w:r w:rsidR="000E7AFF" w:rsidRPr="003562D5">
        <w:t xml:space="preserve"> W</w:t>
      </w:r>
      <w:r w:rsidR="00F6261E">
        <w:t xml:space="preserve"> </w:t>
      </w:r>
      <w:r w:rsidRPr="003562D5">
        <w:t>uzasadnionym przypadku przełożony dyscyplinarny może na piśmie upoważnić do przeprowadzenia</w:t>
      </w:r>
      <w:r w:rsidR="000E7AFF" w:rsidRPr="003562D5">
        <w:t xml:space="preserve"> w</w:t>
      </w:r>
      <w:r w:rsidR="00F6261E">
        <w:t xml:space="preserve"> </w:t>
      </w:r>
      <w:r w:rsidRPr="003562D5">
        <w:t>jego imieniu rozmowy funkcjonariusza</w:t>
      </w:r>
      <w:r w:rsidR="000E7AFF" w:rsidRPr="003562D5">
        <w:t xml:space="preserve"> w</w:t>
      </w:r>
      <w:r w:rsidR="00F6261E">
        <w:t xml:space="preserve"> </w:t>
      </w:r>
      <w:r w:rsidRPr="003562D5">
        <w:t>stopniu nie niższym od stopnia posiadanego przez funkcjonariusza,</w:t>
      </w:r>
      <w:r w:rsidR="000E7AFF" w:rsidRPr="003562D5">
        <w:t xml:space="preserve"> z</w:t>
      </w:r>
      <w:r w:rsidR="00F6261E">
        <w:t xml:space="preserve"> </w:t>
      </w:r>
      <w:r w:rsidRPr="003562D5">
        <w:t>którym jest prowadzona rozmowa, lub zajmującego co najmniej równorzędne</w:t>
      </w:r>
      <w:r w:rsidR="000E7AFF" w:rsidRPr="003562D5">
        <w:t xml:space="preserve"> z</w:t>
      </w:r>
      <w:r w:rsidR="00F6261E">
        <w:t xml:space="preserve"> </w:t>
      </w:r>
      <w:r w:rsidRPr="003562D5">
        <w:t>tym funkcjonariuszem stanowisko służbowe.</w:t>
      </w:r>
    </w:p>
    <w:p w14:paraId="2629BEE2" w14:textId="2F3C112B" w:rsidR="00D91957" w:rsidRPr="003562D5" w:rsidRDefault="00D91957" w:rsidP="00D91957">
      <w:pPr>
        <w:pStyle w:val="ZUSTzmustartykuempunktem"/>
      </w:pPr>
      <w:r w:rsidRPr="003562D5">
        <w:t>3.</w:t>
      </w:r>
      <w:r w:rsidR="00F6261E">
        <w:t xml:space="preserve"> </w:t>
      </w:r>
      <w:r w:rsidRPr="003562D5">
        <w:t>Przełożony dyscyplinarny, udzielając upoważnienia do przeprowadzenia</w:t>
      </w:r>
      <w:r w:rsidR="000E7AFF" w:rsidRPr="003562D5">
        <w:t xml:space="preserve"> w</w:t>
      </w:r>
      <w:r w:rsidR="00F6261E">
        <w:t xml:space="preserve"> </w:t>
      </w:r>
      <w:r w:rsidRPr="003562D5">
        <w:t>jego imieniu rozmów,</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Pr="003562D5">
        <w:t xml:space="preserve">1, </w:t>
      </w:r>
      <w:r w:rsidR="00034AED" w:rsidRPr="003562D5">
        <w:t>2 i</w:t>
      </w:r>
      <w:r w:rsidR="00F6261E">
        <w:t xml:space="preserve"> </w:t>
      </w:r>
      <w:r w:rsidRPr="003562D5">
        <w:t>5, podaje do wiadomości funkcjonariusza upoważnionego do ich przeprowadzenia treść orzeczenia dyscyplinarnego,</w:t>
      </w:r>
      <w:r w:rsidR="000E7AFF" w:rsidRPr="003562D5">
        <w:t xml:space="preserve"> w</w:t>
      </w:r>
      <w:r w:rsidR="00F6261E">
        <w:t xml:space="preserve"> </w:t>
      </w:r>
      <w:r w:rsidRPr="003562D5">
        <w:t>wykonaniu którego ma być przeprowadzona rozmowa, określa termin,</w:t>
      </w:r>
      <w:r w:rsidR="000E7AFF" w:rsidRPr="003562D5">
        <w:t xml:space="preserve"> w</w:t>
      </w:r>
      <w:r w:rsidR="00F6261E">
        <w:t xml:space="preserve"> </w:t>
      </w:r>
      <w:r w:rsidRPr="003562D5">
        <w:t xml:space="preserve">jakim </w:t>
      </w:r>
      <w:r w:rsidR="00E93730" w:rsidRPr="003562D5">
        <w:t xml:space="preserve">przeprowadza się </w:t>
      </w:r>
      <w:r w:rsidRPr="003562D5">
        <w:t>rozmowę,</w:t>
      </w:r>
      <w:r w:rsidR="000E7AFF" w:rsidRPr="003562D5">
        <w:t xml:space="preserve"> a</w:t>
      </w:r>
      <w:r w:rsidR="00F6261E">
        <w:t xml:space="preserve"> </w:t>
      </w:r>
      <w:r w:rsidRPr="003562D5">
        <w:t>także udziela temu funkcjonariuszowi pisemnych wytycznych dotyczących prowadzenia rozmowy,</w:t>
      </w:r>
      <w:r w:rsidR="000E7AFF" w:rsidRPr="003562D5">
        <w:t xml:space="preserve"> w</w:t>
      </w:r>
      <w:r w:rsidR="00F6261E">
        <w:t xml:space="preserve"> </w:t>
      </w:r>
      <w:r w:rsidRPr="003562D5">
        <w:t>szczególności wskazuje informacje lub okoliczności, jakie należy podnieść, wytykając niewłaściwe postępowanie ukaranego.</w:t>
      </w:r>
    </w:p>
    <w:p w14:paraId="2A8C994D" w14:textId="0ADF9229" w:rsidR="00D91957" w:rsidRPr="003562D5" w:rsidRDefault="00D91957" w:rsidP="00D91957">
      <w:pPr>
        <w:pStyle w:val="ZUSTzmustartykuempunktem"/>
      </w:pPr>
      <w:r w:rsidRPr="003562D5">
        <w:lastRenderedPageBreak/>
        <w:t>4.</w:t>
      </w:r>
      <w:r w:rsidR="00F6261E">
        <w:t xml:space="preserve"> </w:t>
      </w:r>
      <w:r w:rsidRPr="003562D5">
        <w:t>Funkcjonariusz upoważniony do przeprowadzenia rozmów,</w:t>
      </w:r>
      <w:r w:rsidR="000E7AFF" w:rsidRPr="003562D5">
        <w:t xml:space="preserve"> o</w:t>
      </w:r>
      <w:r w:rsidR="00F6261E">
        <w:t xml:space="preserve"> </w:t>
      </w:r>
      <w:r w:rsidRPr="003562D5">
        <w:t>których mowa</w:t>
      </w:r>
      <w:r w:rsidR="00034AED" w:rsidRPr="003562D5">
        <w:t xml:space="preserve"> w</w:t>
      </w:r>
      <w:r w:rsidR="00964A55">
        <w:t> </w:t>
      </w:r>
      <w:r w:rsidR="00034AED" w:rsidRPr="003562D5">
        <w:t>ust.</w:t>
      </w:r>
      <w:r w:rsidR="00F6261E">
        <w:t xml:space="preserve"> </w:t>
      </w:r>
      <w:r w:rsidR="00034AED" w:rsidRPr="003562D5">
        <w:t>1 pkt</w:t>
      </w:r>
      <w:r w:rsidR="00F6261E">
        <w:t xml:space="preserve"> </w:t>
      </w:r>
      <w:r w:rsidRPr="003562D5">
        <w:t xml:space="preserve">1, </w:t>
      </w:r>
      <w:r w:rsidR="00034AED" w:rsidRPr="003562D5">
        <w:t>2 i</w:t>
      </w:r>
      <w:r w:rsidR="00F6261E">
        <w:t xml:space="preserve"> </w:t>
      </w:r>
      <w:r w:rsidRPr="003562D5">
        <w:t>5, sporządza</w:t>
      </w:r>
      <w:r w:rsidR="000E7AFF" w:rsidRPr="003562D5">
        <w:t xml:space="preserve"> z</w:t>
      </w:r>
      <w:r w:rsidR="00F6261E">
        <w:t xml:space="preserve"> </w:t>
      </w:r>
      <w:r w:rsidRPr="003562D5">
        <w:t>rozmowy notatkę. Notatkę</w:t>
      </w:r>
      <w:r w:rsidR="000E7AFF" w:rsidRPr="003562D5">
        <w:t xml:space="preserve"> z</w:t>
      </w:r>
      <w:r w:rsidR="00F6261E">
        <w:t xml:space="preserve"> </w:t>
      </w:r>
      <w:r w:rsidRPr="003562D5">
        <w:t>rozmowy funkcjonariusz upoważniony do jej przeprowadzenia przedstawia przełożonemu dyscyplinarnemu.</w:t>
      </w:r>
    </w:p>
    <w:p w14:paraId="6EE1F776" w14:textId="1B0E1014" w:rsidR="00D91957" w:rsidRPr="003562D5" w:rsidRDefault="00D91957" w:rsidP="00D91957">
      <w:pPr>
        <w:pStyle w:val="ZUSTzmustartykuempunktem"/>
      </w:pPr>
      <w:r w:rsidRPr="003562D5">
        <w:t>5.</w:t>
      </w:r>
      <w:r w:rsidR="00F6261E">
        <w:t xml:space="preserve"> </w:t>
      </w:r>
      <w:r w:rsidRPr="003562D5">
        <w:t>Przełożony dyscyplinarny może</w:t>
      </w:r>
      <w:r w:rsidR="000E7AFF" w:rsidRPr="003562D5">
        <w:t xml:space="preserve"> w</w:t>
      </w:r>
      <w:r w:rsidR="00F6261E">
        <w:t xml:space="preserve"> </w:t>
      </w:r>
      <w:r w:rsidRPr="003562D5">
        <w:t>przypadku,</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i</w:t>
      </w:r>
      <w:r w:rsidR="00F6261E">
        <w:t xml:space="preserve"> </w:t>
      </w:r>
      <w:r w:rsidRPr="003562D5">
        <w:t>2, uznać uprawomocnienie orzeczenia dyscyplinarnego za równoznaczne</w:t>
      </w:r>
      <w:r w:rsidR="000E7AFF" w:rsidRPr="003562D5">
        <w:t xml:space="preserve"> z</w:t>
      </w:r>
      <w:r w:rsidR="00F6261E">
        <w:t xml:space="preserve"> </w:t>
      </w:r>
      <w:r w:rsidRPr="003562D5">
        <w:t>wykonaniem kary dyscyplinarnej, jeżeli jest to wystarczające dla zapewnienia prawidłowej realizacji celów wychowawczych lub prewencyjnych wydanego orzeczenia.</w:t>
      </w:r>
      <w:r w:rsidR="000E7AFF" w:rsidRPr="003562D5">
        <w:t xml:space="preserve"> O</w:t>
      </w:r>
      <w:r w:rsidR="00F6261E">
        <w:t xml:space="preserve"> </w:t>
      </w:r>
      <w:r w:rsidRPr="003562D5">
        <w:t>uznaniu uprawomocnienia orzeczenia dyscyplinarnego za równoznaczne</w:t>
      </w:r>
      <w:r w:rsidR="000E7AFF" w:rsidRPr="003562D5">
        <w:t xml:space="preserve"> z</w:t>
      </w:r>
      <w:r w:rsidR="00F6261E">
        <w:t xml:space="preserve"> </w:t>
      </w:r>
      <w:r w:rsidRPr="003562D5">
        <w:t>wykonaniem kary dyscyplinarnej informuje się obwinionego</w:t>
      </w:r>
      <w:r w:rsidR="000E7AFF" w:rsidRPr="003562D5">
        <w:t xml:space="preserve"> w</w:t>
      </w:r>
      <w:r w:rsidR="00F6261E">
        <w:t xml:space="preserve"> </w:t>
      </w:r>
      <w:r w:rsidRPr="003562D5">
        <w:t>formie pisemnej.</w:t>
      </w:r>
    </w:p>
    <w:p w14:paraId="6DDF578F" w14:textId="55B56919" w:rsidR="00D91957" w:rsidRPr="003562D5" w:rsidRDefault="00D91957" w:rsidP="00D91957">
      <w:pPr>
        <w:pStyle w:val="ZARTzmartartykuempunktem"/>
      </w:pPr>
      <w:r w:rsidRPr="003562D5">
        <w:t>Art. 136bz</w:t>
      </w:r>
      <w:r w:rsidR="00611542" w:rsidRPr="003562D5">
        <w:t>i</w:t>
      </w:r>
      <w:r w:rsidRPr="003562D5">
        <w:t>. 1. W</w:t>
      </w:r>
      <w:r w:rsidR="00F6261E">
        <w:t xml:space="preserve"> </w:t>
      </w:r>
      <w:r w:rsidRPr="003562D5">
        <w:t>zakresie nieuregulowanym</w:t>
      </w:r>
      <w:r w:rsidR="000E7AFF" w:rsidRPr="003562D5">
        <w:t xml:space="preserve"> w</w:t>
      </w:r>
      <w:r w:rsidR="00F6261E">
        <w:t xml:space="preserve"> </w:t>
      </w:r>
      <w:r w:rsidRPr="003562D5">
        <w:t xml:space="preserve">niniejszej ustawie do postępowania dyscyplinarnego stosuje się odpowiednio przepisy Kodeksu postępowania karnego dotyczące </w:t>
      </w:r>
      <w:r w:rsidR="00E33F0C" w:rsidRPr="00E33F0C">
        <w:t>porządku czynności procesowych, z wyjątkiem art. 117 i art. 117a</w:t>
      </w:r>
      <w:r w:rsidR="00E33F0C">
        <w:t xml:space="preserve">, </w:t>
      </w:r>
      <w:r w:rsidRPr="003562D5">
        <w:t>wezwań, terminów, doręczeń</w:t>
      </w:r>
      <w:r w:rsidR="000E7AFF" w:rsidRPr="003562D5">
        <w:t xml:space="preserve"> i</w:t>
      </w:r>
      <w:r w:rsidR="00F6261E">
        <w:t xml:space="preserve"> </w:t>
      </w:r>
      <w:r w:rsidRPr="003562D5">
        <w:t>świadków,</w:t>
      </w:r>
      <w:r w:rsidR="000E7AFF" w:rsidRPr="003562D5">
        <w:t xml:space="preserve"> z</w:t>
      </w:r>
      <w:r w:rsidR="00F6261E">
        <w:t xml:space="preserve"> </w:t>
      </w:r>
      <w:r w:rsidRPr="003562D5">
        <w:t>wyłączeniem możliwości nakładania kar porządkowych</w:t>
      </w:r>
      <w:r w:rsidR="00A63DCC">
        <w:t xml:space="preserve"> </w:t>
      </w:r>
      <w:r w:rsidR="00A63DCC" w:rsidRPr="00A63DCC">
        <w:t>oraz konfrontacji, okazania, oględzin i eksperymentu procesowego.</w:t>
      </w:r>
      <w:r w:rsidR="000E7AFF" w:rsidRPr="003562D5">
        <w:t xml:space="preserve"> W </w:t>
      </w:r>
      <w:r w:rsidRPr="003562D5">
        <w:t xml:space="preserve">postępowaniu dyscyplinarnym do świadków nie stosuje się </w:t>
      </w:r>
      <w:r w:rsidR="00E93730" w:rsidRPr="003562D5">
        <w:t>przepisu</w:t>
      </w:r>
      <w:r w:rsidR="00FC6B71" w:rsidRPr="003562D5">
        <w:t xml:space="preserve"> </w:t>
      </w:r>
      <w:r w:rsidR="00034AED" w:rsidRPr="003562D5">
        <w:t>art.</w:t>
      </w:r>
      <w:r w:rsidR="00F6261E">
        <w:t xml:space="preserve"> </w:t>
      </w:r>
      <w:r w:rsidRPr="003562D5">
        <w:t>184</w:t>
      </w:r>
      <w:r w:rsidR="00F6261E">
        <w:t xml:space="preserve"> </w:t>
      </w:r>
      <w:r w:rsidRPr="003562D5">
        <w:t>Kodeksu postępowania karnego.</w:t>
      </w:r>
    </w:p>
    <w:p w14:paraId="2C2F0628" w14:textId="6CF7E351" w:rsidR="00034694" w:rsidRPr="003562D5" w:rsidRDefault="00D91957" w:rsidP="00D91957">
      <w:pPr>
        <w:pStyle w:val="ZUSTzmustartykuempunktem"/>
      </w:pPr>
      <w:bookmarkStart w:id="17" w:name="mip47061548"/>
      <w:bookmarkEnd w:id="17"/>
      <w:r w:rsidRPr="003562D5">
        <w:t>2.</w:t>
      </w:r>
      <w:r w:rsidR="000E7AFF" w:rsidRPr="003562D5">
        <w:t xml:space="preserve"> O</w:t>
      </w:r>
      <w:r w:rsidR="00F6261E">
        <w:t xml:space="preserve"> </w:t>
      </w:r>
      <w:r w:rsidRPr="003562D5">
        <w:t>zwolnieniu od złożenia zeznania lub odpowiedzi na pytania osoby pozostającej</w:t>
      </w:r>
      <w:r w:rsidR="000E7AFF" w:rsidRPr="003562D5">
        <w:t xml:space="preserve"> z</w:t>
      </w:r>
      <w:r w:rsidR="00F6261E">
        <w:t xml:space="preserve"> </w:t>
      </w:r>
      <w:r w:rsidRPr="003562D5">
        <w:t>obwinionym</w:t>
      </w:r>
      <w:r w:rsidR="000E7AFF" w:rsidRPr="003562D5">
        <w:t xml:space="preserve"> w</w:t>
      </w:r>
      <w:r w:rsidR="00F6261E">
        <w:t xml:space="preserve"> </w:t>
      </w:r>
      <w:r w:rsidRPr="003562D5">
        <w:t>szczególnie bliskim stosunku osobistym rozstrzyga rzecznik dyscyplinarny. Na odmowę zwolnienia od złożenia zeznania lub odpowiedzi na pytania służy zażalenie</w:t>
      </w:r>
      <w:r w:rsidR="000E7AFF" w:rsidRPr="003562D5">
        <w:t xml:space="preserve"> w</w:t>
      </w:r>
      <w:r w:rsidR="00F6261E">
        <w:t xml:space="preserve"> </w:t>
      </w:r>
      <w:r w:rsidRPr="003562D5">
        <w:t xml:space="preserve">terminie </w:t>
      </w:r>
      <w:r w:rsidR="000E7AFF" w:rsidRPr="003562D5">
        <w:t>3</w:t>
      </w:r>
      <w:r w:rsidR="00F6261E">
        <w:t xml:space="preserve"> </w:t>
      </w:r>
      <w:r w:rsidRPr="003562D5">
        <w:t>dni od dnia doręczenia postanowienia.</w:t>
      </w:r>
      <w:r w:rsidR="004B4F2C" w:rsidRPr="003562D5">
        <w:t>”</w:t>
      </w:r>
      <w:r w:rsidR="00FC6B71" w:rsidRPr="003562D5">
        <w:t>;</w:t>
      </w:r>
    </w:p>
    <w:p w14:paraId="230BF417" w14:textId="4F61D2D9" w:rsidR="001124DD" w:rsidRDefault="00A260F6" w:rsidP="00EB2B5C">
      <w:pPr>
        <w:pStyle w:val="PKTpunkt"/>
      </w:pPr>
      <w:r w:rsidRPr="003562D5">
        <w:t>4</w:t>
      </w:r>
      <w:r w:rsidR="003B442A">
        <w:t>3</w:t>
      </w:r>
      <w:r w:rsidR="00D91957" w:rsidRPr="003562D5">
        <w:t>)</w:t>
      </w:r>
      <w:r w:rsidR="001124DD">
        <w:tab/>
      </w:r>
      <w:r w:rsidR="00D91957" w:rsidRPr="003562D5">
        <w:t>uchyla się</w:t>
      </w:r>
      <w:r w:rsidR="00034AED" w:rsidRPr="003562D5">
        <w:t xml:space="preserve"> art.</w:t>
      </w:r>
      <w:r w:rsidR="00F6261E">
        <w:t xml:space="preserve"> </w:t>
      </w:r>
      <w:r w:rsidR="00D91957" w:rsidRPr="003562D5">
        <w:t>136c</w:t>
      </w:r>
      <w:r w:rsidR="00034AED" w:rsidRPr="003562D5">
        <w:t xml:space="preserve"> i</w:t>
      </w:r>
      <w:r w:rsidR="00F6261E">
        <w:t xml:space="preserve"> </w:t>
      </w:r>
      <w:r w:rsidR="00034AED" w:rsidRPr="003562D5">
        <w:t>art.</w:t>
      </w:r>
      <w:r w:rsidR="00F6261E">
        <w:t xml:space="preserve"> </w:t>
      </w:r>
      <w:r w:rsidR="00D91957" w:rsidRPr="003562D5">
        <w:t>137;</w:t>
      </w:r>
    </w:p>
    <w:p w14:paraId="1C9FDBBE" w14:textId="76E2B3AF" w:rsidR="001124DD" w:rsidRDefault="00A260F6" w:rsidP="00EB2B5C">
      <w:pPr>
        <w:pStyle w:val="PKTpunkt"/>
      </w:pPr>
      <w:r w:rsidRPr="003562D5">
        <w:t>4</w:t>
      </w:r>
      <w:r w:rsidR="003B442A">
        <w:t>4</w:t>
      </w:r>
      <w:r w:rsidR="00D91957" w:rsidRPr="003562D5">
        <w:t>)</w:t>
      </w:r>
      <w:r w:rsidR="001124DD">
        <w:tab/>
      </w:r>
      <w:r w:rsidR="00D91957" w:rsidRPr="003562D5">
        <w:t>w</w:t>
      </w:r>
      <w:r w:rsidR="00034AED" w:rsidRPr="003562D5">
        <w:t xml:space="preserve"> art.</w:t>
      </w:r>
      <w:r w:rsidR="00F6261E">
        <w:t xml:space="preserve"> </w:t>
      </w:r>
      <w:r w:rsidR="00D91957" w:rsidRPr="003562D5">
        <w:t>137a:</w:t>
      </w:r>
    </w:p>
    <w:p w14:paraId="3BBDC324" w14:textId="0B14C5ED" w:rsidR="001124DD" w:rsidRDefault="00D91957" w:rsidP="00EB2B5C">
      <w:pPr>
        <w:pStyle w:val="LITlitera"/>
      </w:pPr>
      <w:r w:rsidRPr="003562D5">
        <w:t>a)</w:t>
      </w:r>
      <w:r w:rsidRPr="003562D5">
        <w:tab/>
        <w:t xml:space="preserve">ust. </w:t>
      </w:r>
      <w:r w:rsidR="00034AED" w:rsidRPr="003562D5">
        <w:t>2 i</w:t>
      </w:r>
      <w:r w:rsidR="00F6261E">
        <w:t xml:space="preserve"> </w:t>
      </w:r>
      <w:r w:rsidR="000E7AFF" w:rsidRPr="003562D5">
        <w:t>3</w:t>
      </w:r>
      <w:r w:rsidR="00F6261E">
        <w:t xml:space="preserve"> </w:t>
      </w:r>
      <w:r w:rsidRPr="003562D5">
        <w:t>otrzymują brzmienie:</w:t>
      </w:r>
    </w:p>
    <w:p w14:paraId="79F421FA" w14:textId="77777777" w:rsidR="00D91957" w:rsidRPr="003562D5" w:rsidRDefault="008D375B" w:rsidP="00EB2B5C">
      <w:pPr>
        <w:pStyle w:val="ZLITUSTzmustliter"/>
      </w:pPr>
      <w:r w:rsidRPr="003562D5">
        <w:t>„</w:t>
      </w:r>
      <w:r w:rsidR="00D91957" w:rsidRPr="003562D5">
        <w:t>2. Kary dyscyplinarne ulegają zatarciu po upływie następujących okresów od dnia ich wykonania:</w:t>
      </w:r>
    </w:p>
    <w:p w14:paraId="25C87539" w14:textId="36F9D4B6" w:rsidR="00D91957" w:rsidRPr="001124DD" w:rsidRDefault="00D91957" w:rsidP="00EB2B5C">
      <w:pPr>
        <w:pStyle w:val="ZLITPKTzmpktliter"/>
      </w:pPr>
      <w:bookmarkStart w:id="18" w:name="mip47017997"/>
      <w:bookmarkEnd w:id="18"/>
      <w:r w:rsidRPr="003562D5">
        <w:t>1)</w:t>
      </w:r>
      <w:r w:rsidRPr="001124DD">
        <w:tab/>
      </w:r>
      <w:bookmarkStart w:id="19" w:name="mip47017998"/>
      <w:bookmarkEnd w:id="19"/>
      <w:r w:rsidR="000E7AFF" w:rsidRPr="001124DD">
        <w:t>6</w:t>
      </w:r>
      <w:r w:rsidR="00F6261E">
        <w:t xml:space="preserve"> </w:t>
      </w:r>
      <w:r w:rsidRPr="001124DD">
        <w:t>miesięcy od dnia uprawomocnienia się orzeczenia kary upomnienia lub nagany;</w:t>
      </w:r>
    </w:p>
    <w:p w14:paraId="1645D9DC" w14:textId="29622C20" w:rsidR="00D91957" w:rsidRPr="00190A78" w:rsidRDefault="00D91957" w:rsidP="00EB2B5C">
      <w:pPr>
        <w:pStyle w:val="ZLITPKTzmpktliter"/>
      </w:pPr>
      <w:bookmarkStart w:id="20" w:name="mip47017999"/>
      <w:bookmarkEnd w:id="20"/>
      <w:r w:rsidRPr="00547F52">
        <w:t>2)</w:t>
      </w:r>
      <w:r w:rsidRPr="00547F52">
        <w:tab/>
        <w:t>1</w:t>
      </w:r>
      <w:r w:rsidR="000E7AFF" w:rsidRPr="00547F52">
        <w:t>2</w:t>
      </w:r>
      <w:r w:rsidR="00F6261E">
        <w:t xml:space="preserve"> </w:t>
      </w:r>
      <w:r w:rsidRPr="00190A78">
        <w:t>miesięcy od dnia uprawomocnienia się orzeczenia kary ostrzeżenia o niepełnej przydatności do służby na zajmowanym stanowisku;</w:t>
      </w:r>
    </w:p>
    <w:p w14:paraId="10C391B6" w14:textId="36439195" w:rsidR="00D91957" w:rsidRPr="00EB2B5C" w:rsidRDefault="00D91957" w:rsidP="00EB2B5C">
      <w:pPr>
        <w:pStyle w:val="ZLITPKTzmpktliter"/>
      </w:pPr>
      <w:bookmarkStart w:id="21" w:name="mip47018000"/>
      <w:bookmarkEnd w:id="21"/>
      <w:r w:rsidRPr="00190A78">
        <w:t>3)</w:t>
      </w:r>
      <w:r w:rsidRPr="00190A78">
        <w:tab/>
        <w:t>1</w:t>
      </w:r>
      <w:r w:rsidR="000E7AFF" w:rsidRPr="00EB2B5C">
        <w:t>8</w:t>
      </w:r>
      <w:r w:rsidR="00F6261E">
        <w:t xml:space="preserve"> </w:t>
      </w:r>
      <w:r w:rsidRPr="00EB2B5C">
        <w:t>miesięcy od dnia uprawomocnienia się orzeczenia kary wyznaczenia na niższe stanowisko służbowe;</w:t>
      </w:r>
    </w:p>
    <w:p w14:paraId="39B99CDA" w14:textId="579C7D7C" w:rsidR="00D91957" w:rsidRPr="003562D5" w:rsidRDefault="00D91957" w:rsidP="00EB2B5C">
      <w:pPr>
        <w:pStyle w:val="ZLITPKTzmpktliter"/>
      </w:pPr>
      <w:r w:rsidRPr="00EB2B5C">
        <w:t>4)</w:t>
      </w:r>
      <w:r w:rsidRPr="00EB2B5C">
        <w:tab/>
        <w:t>2</w:t>
      </w:r>
      <w:r w:rsidR="000E7AFF" w:rsidRPr="00EB2B5C">
        <w:t>4</w:t>
      </w:r>
      <w:r w:rsidR="00F6261E">
        <w:t xml:space="preserve"> </w:t>
      </w:r>
      <w:r w:rsidRPr="00EB2B5C">
        <w:t>miesięcy od dnia uprawomocnienia się orzeczenia kary ostrzeżenia o niepełnej</w:t>
      </w:r>
      <w:r w:rsidRPr="003562D5">
        <w:t xml:space="preserve"> przydatności do służby</w:t>
      </w:r>
      <w:r w:rsidR="000E7AFF" w:rsidRPr="003562D5">
        <w:t xml:space="preserve"> w</w:t>
      </w:r>
      <w:r w:rsidR="00F6261E">
        <w:t xml:space="preserve"> </w:t>
      </w:r>
      <w:r w:rsidRPr="003562D5">
        <w:t>Straży Granicznej</w:t>
      </w:r>
      <w:r w:rsidR="00884AE1">
        <w:t>.</w:t>
      </w:r>
    </w:p>
    <w:p w14:paraId="20C337B5" w14:textId="1C15D6E1" w:rsidR="00D91957" w:rsidRPr="003562D5" w:rsidRDefault="00D91957" w:rsidP="007E5C36">
      <w:pPr>
        <w:pStyle w:val="ZLITUSTzmustliter"/>
        <w:keepNext/>
      </w:pPr>
      <w:r w:rsidRPr="003562D5">
        <w:lastRenderedPageBreak/>
        <w:t>3.</w:t>
      </w:r>
      <w:r w:rsidR="00F6261E">
        <w:t xml:space="preserve"> </w:t>
      </w:r>
      <w:r w:rsidR="000E7AFF" w:rsidRPr="003562D5">
        <w:t>W</w:t>
      </w:r>
      <w:r w:rsidR="00F6261E">
        <w:t xml:space="preserve"> </w:t>
      </w:r>
      <w:r w:rsidRPr="003562D5">
        <w:t>przypadku nienagannej służby, stwierdzonej</w:t>
      </w:r>
      <w:r w:rsidR="000E7AFF" w:rsidRPr="003562D5">
        <w:t xml:space="preserve"> w</w:t>
      </w:r>
      <w:r w:rsidR="00F6261E">
        <w:t xml:space="preserve"> </w:t>
      </w:r>
      <w:r w:rsidRPr="003562D5">
        <w:t>opinii służbowej, przełożony dyscyplinarny,</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135</w:t>
      </w:r>
      <w:r w:rsidR="00C07C8A" w:rsidRPr="003562D5">
        <w:t>d</w:t>
      </w:r>
      <w:r w:rsidR="00034AED" w:rsidRPr="003562D5">
        <w:t xml:space="preserve"> ust.</w:t>
      </w:r>
      <w:r w:rsidR="00F6261E">
        <w:t xml:space="preserve"> </w:t>
      </w:r>
      <w:r w:rsidR="00034AED" w:rsidRPr="003562D5">
        <w:t>1</w:t>
      </w:r>
      <w:r w:rsidRPr="003562D5">
        <w:t>, może zatrzeć karę dyscyplinarną przed upływem terminu określonego</w:t>
      </w:r>
      <w:r w:rsidR="00034AED" w:rsidRPr="003562D5">
        <w:t xml:space="preserve"> w</w:t>
      </w:r>
      <w:r w:rsidR="00F6261E">
        <w:t xml:space="preserve"> </w:t>
      </w:r>
      <w:r w:rsidR="00034AED" w:rsidRPr="003562D5">
        <w:t>ust.</w:t>
      </w:r>
      <w:r w:rsidR="00F6261E">
        <w:t xml:space="preserve"> </w:t>
      </w:r>
      <w:r w:rsidRPr="003562D5">
        <w:t>2, jednak nie wcześniej niż przed upływem:</w:t>
      </w:r>
    </w:p>
    <w:p w14:paraId="7C3CCC6E" w14:textId="0CE1270B" w:rsidR="00D91957" w:rsidRPr="003562D5" w:rsidRDefault="00D91957" w:rsidP="00D91957">
      <w:pPr>
        <w:pStyle w:val="ZLITPKTzmpktliter"/>
      </w:pPr>
      <w:r w:rsidRPr="003562D5">
        <w:t>1)</w:t>
      </w:r>
      <w:r w:rsidRPr="003562D5">
        <w:tab/>
      </w:r>
      <w:r w:rsidR="000E7AFF" w:rsidRPr="003562D5">
        <w:t>3</w:t>
      </w:r>
      <w:r w:rsidR="00F6261E">
        <w:t xml:space="preserve"> </w:t>
      </w:r>
      <w:r w:rsidRPr="003562D5">
        <w:t>miesięcy od dnia uprawomocnienia się orzeczenia kary upomnienia lub nagany;</w:t>
      </w:r>
    </w:p>
    <w:p w14:paraId="437B8236" w14:textId="3B3D1D0B" w:rsidR="00D91957" w:rsidRPr="003562D5" w:rsidRDefault="00D91957" w:rsidP="00D91957">
      <w:pPr>
        <w:pStyle w:val="ZLITPKTzmpktliter"/>
      </w:pPr>
      <w:r w:rsidRPr="003562D5">
        <w:t>2)</w:t>
      </w:r>
      <w:r w:rsidRPr="003562D5">
        <w:tab/>
      </w:r>
      <w:r w:rsidR="000E7AFF" w:rsidRPr="003562D5">
        <w:t>6</w:t>
      </w:r>
      <w:r w:rsidR="00F6261E">
        <w:t xml:space="preserve"> </w:t>
      </w:r>
      <w:r w:rsidRPr="003562D5">
        <w:t>miesięcy od dnia uprawomocnienia się orzeczenia kary ostrzeżenia</w:t>
      </w:r>
      <w:r w:rsidR="000E7AFF" w:rsidRPr="003562D5">
        <w:t xml:space="preserve"> o </w:t>
      </w:r>
      <w:r w:rsidRPr="003562D5">
        <w:t>niepełnej przydatności do służby na zajmowanym stanowisku;</w:t>
      </w:r>
    </w:p>
    <w:p w14:paraId="743F1AF8" w14:textId="20D88534" w:rsidR="00D91957" w:rsidRPr="003562D5" w:rsidRDefault="00D91957" w:rsidP="00D91957">
      <w:pPr>
        <w:pStyle w:val="ZLITPKTzmpktliter"/>
      </w:pPr>
      <w:r w:rsidRPr="003562D5">
        <w:t>3)</w:t>
      </w:r>
      <w:r w:rsidRPr="003562D5">
        <w:tab/>
      </w:r>
      <w:r w:rsidR="000E7AFF" w:rsidRPr="003562D5">
        <w:t>9</w:t>
      </w:r>
      <w:r w:rsidR="00F6261E">
        <w:t xml:space="preserve"> </w:t>
      </w:r>
      <w:r w:rsidRPr="003562D5">
        <w:t>miesięcy od dnia uprawomocnienia się orzeczenia kary wyznaczenia na niższe stanowisko służbowe;</w:t>
      </w:r>
    </w:p>
    <w:p w14:paraId="33FA95A1" w14:textId="5F436ED9" w:rsidR="00D91957" w:rsidRPr="003562D5" w:rsidRDefault="00D91957" w:rsidP="00D91957">
      <w:pPr>
        <w:pStyle w:val="ZLITPKTzmpktliter"/>
      </w:pPr>
      <w:r w:rsidRPr="003562D5">
        <w:t>4)</w:t>
      </w:r>
      <w:r w:rsidRPr="003562D5">
        <w:tab/>
        <w:t>1</w:t>
      </w:r>
      <w:r w:rsidR="000E7AFF" w:rsidRPr="003562D5">
        <w:t>2</w:t>
      </w:r>
      <w:r w:rsidR="00F6261E">
        <w:t xml:space="preserve"> </w:t>
      </w:r>
      <w:r w:rsidRPr="003562D5">
        <w:t>miesięcy od dnia uprawomocnienia się orzeczenia kary ostrzeżenia</w:t>
      </w:r>
      <w:r w:rsidR="000E7AFF" w:rsidRPr="003562D5">
        <w:t xml:space="preserve"> o </w:t>
      </w:r>
      <w:r w:rsidRPr="003562D5">
        <w:t>niepełnej przydatności do służby</w:t>
      </w:r>
      <w:r w:rsidR="000E7AFF" w:rsidRPr="003562D5">
        <w:t xml:space="preserve"> w</w:t>
      </w:r>
      <w:r w:rsidR="00F6261E">
        <w:t xml:space="preserve"> </w:t>
      </w:r>
      <w:r w:rsidRPr="003562D5">
        <w:t>Straży Granicznej.</w:t>
      </w:r>
      <w:r w:rsidR="008D375B" w:rsidRPr="003562D5">
        <w:t>”</w:t>
      </w:r>
      <w:r w:rsidRPr="003562D5">
        <w:t>,</w:t>
      </w:r>
    </w:p>
    <w:p w14:paraId="2F4B0CF1" w14:textId="39006681" w:rsidR="00D91957" w:rsidRPr="003562D5" w:rsidRDefault="00D91957" w:rsidP="007E5C36">
      <w:pPr>
        <w:pStyle w:val="LITlitera"/>
        <w:keepNext/>
      </w:pPr>
      <w:r w:rsidRPr="003562D5">
        <w:t>b)</w:t>
      </w:r>
      <w:r w:rsidRPr="003562D5">
        <w:tab/>
      </w:r>
      <w:r w:rsidR="00A63834" w:rsidRPr="003562D5">
        <w:t xml:space="preserve">ust. </w:t>
      </w:r>
      <w:r w:rsidR="00034AED" w:rsidRPr="003562D5">
        <w:t>5</w:t>
      </w:r>
      <w:r w:rsidR="00F6261E">
        <w:t xml:space="preserve"> </w:t>
      </w:r>
      <w:r w:rsidR="00A63834" w:rsidRPr="003562D5">
        <w:t>otrzymuje brzmienie</w:t>
      </w:r>
      <w:r w:rsidRPr="003562D5">
        <w:t>:</w:t>
      </w:r>
    </w:p>
    <w:p w14:paraId="6D3C5004" w14:textId="200BD338" w:rsidR="00D91957" w:rsidRPr="003562D5" w:rsidRDefault="008D375B" w:rsidP="00D91957">
      <w:pPr>
        <w:pStyle w:val="ZLITUSTzmustliter"/>
      </w:pPr>
      <w:r w:rsidRPr="003562D5">
        <w:t>„</w:t>
      </w:r>
      <w:r w:rsidR="00A63834" w:rsidRPr="003562D5">
        <w:t>5</w:t>
      </w:r>
      <w:r w:rsidR="00D91957" w:rsidRPr="003562D5">
        <w:t>.</w:t>
      </w:r>
      <w:r w:rsidR="00F6261E">
        <w:t xml:space="preserve"> </w:t>
      </w:r>
      <w:r w:rsidR="00D91957" w:rsidRPr="003562D5">
        <w:t>Kara obniżenia stopnia podlega zatarciu po upływie terminu przewidzianego dla kary</w:t>
      </w:r>
      <w:r w:rsidR="001C4570" w:rsidRPr="003562D5">
        <w:t>,</w:t>
      </w:r>
      <w:r w:rsidR="00D91957" w:rsidRPr="003562D5">
        <w:t xml:space="preserve"> </w:t>
      </w:r>
      <w:r w:rsidR="001C4570" w:rsidRPr="003562D5">
        <w:t>obok której została wym</w:t>
      </w:r>
      <w:r w:rsidR="004B4F2C" w:rsidRPr="003562D5">
        <w:t>ierzona kara obniżenia stopnia.</w:t>
      </w:r>
      <w:r w:rsidR="00D91957" w:rsidRPr="003562D5">
        <w:t xml:space="preserve"> Przepis</w:t>
      </w:r>
      <w:r w:rsidR="00034AED" w:rsidRPr="003562D5">
        <w:t xml:space="preserve"> ust.</w:t>
      </w:r>
      <w:r w:rsidR="00F6261E">
        <w:t xml:space="preserve"> </w:t>
      </w:r>
      <w:r w:rsidR="000E7AFF" w:rsidRPr="003562D5">
        <w:t>3</w:t>
      </w:r>
      <w:r w:rsidR="00F6261E">
        <w:t xml:space="preserve"> </w:t>
      </w:r>
      <w:r w:rsidR="00D91957" w:rsidRPr="003562D5">
        <w:t>stosuje się odpowiednio.</w:t>
      </w:r>
      <w:r w:rsidRPr="003562D5">
        <w:t>”</w:t>
      </w:r>
      <w:r w:rsidR="00D91957" w:rsidRPr="003562D5">
        <w:t>;</w:t>
      </w:r>
    </w:p>
    <w:p w14:paraId="3DD69AD2" w14:textId="7C4DB1CD" w:rsidR="00D91957" w:rsidRPr="003562D5" w:rsidRDefault="00A260F6" w:rsidP="007E5C36">
      <w:pPr>
        <w:pStyle w:val="PKTpunkt"/>
        <w:keepNext/>
      </w:pPr>
      <w:r w:rsidRPr="003562D5">
        <w:t>4</w:t>
      </w:r>
      <w:r w:rsidR="003B442A">
        <w:t>5</w:t>
      </w:r>
      <w:r w:rsidR="00D91957" w:rsidRPr="003562D5">
        <w:t>)</w:t>
      </w:r>
      <w:r w:rsidR="00D91957" w:rsidRPr="003562D5">
        <w:tab/>
        <w:t>po</w:t>
      </w:r>
      <w:r w:rsidR="00034AED" w:rsidRPr="003562D5">
        <w:t xml:space="preserve"> art.</w:t>
      </w:r>
      <w:r w:rsidR="00F6261E">
        <w:t xml:space="preserve"> </w:t>
      </w:r>
      <w:r w:rsidR="00D91957" w:rsidRPr="003562D5">
        <w:t>137a dodaje się</w:t>
      </w:r>
      <w:r w:rsidR="00034AED" w:rsidRPr="003562D5">
        <w:t xml:space="preserve"> art.</w:t>
      </w:r>
      <w:r w:rsidR="00F6261E">
        <w:t xml:space="preserve"> </w:t>
      </w:r>
      <w:r w:rsidR="00D91957" w:rsidRPr="003562D5">
        <w:t>137aa</w:t>
      </w:r>
      <w:r w:rsidR="000E7AFF" w:rsidRPr="003562D5">
        <w:t xml:space="preserve"> w</w:t>
      </w:r>
      <w:r w:rsidR="00F6261E">
        <w:t xml:space="preserve"> </w:t>
      </w:r>
      <w:r w:rsidR="00D91957" w:rsidRPr="003562D5">
        <w:t>brzmieniu:</w:t>
      </w:r>
    </w:p>
    <w:p w14:paraId="6CFE3D62" w14:textId="6E425F2B" w:rsidR="00D91957" w:rsidRPr="003562D5" w:rsidRDefault="008D375B" w:rsidP="00D91957">
      <w:pPr>
        <w:pStyle w:val="ZARTzmartartykuempunktem"/>
      </w:pPr>
      <w:r w:rsidRPr="003562D5">
        <w:t>„</w:t>
      </w:r>
      <w:r w:rsidR="00D91957" w:rsidRPr="003562D5">
        <w:t>Art. 137aa. 1. Decyzję</w:t>
      </w:r>
      <w:r w:rsidR="000E7AFF" w:rsidRPr="003562D5">
        <w:t xml:space="preserve"> o</w:t>
      </w:r>
      <w:r w:rsidR="00F6261E">
        <w:t xml:space="preserve"> </w:t>
      </w:r>
      <w:r w:rsidR="00D91957" w:rsidRPr="003562D5">
        <w:t>zatarciu kary dyscyplinarnej</w:t>
      </w:r>
      <w:r w:rsidR="000E7AFF" w:rsidRPr="003562D5">
        <w:t xml:space="preserve"> w</w:t>
      </w:r>
      <w:r w:rsidR="00F6261E">
        <w:t xml:space="preserve"> </w:t>
      </w:r>
      <w:r w:rsidR="00D91957" w:rsidRPr="003562D5">
        <w:t>przypadku,</w:t>
      </w:r>
      <w:r w:rsidR="000E7AFF" w:rsidRPr="003562D5">
        <w:t xml:space="preserve"> o</w:t>
      </w:r>
      <w:r w:rsidR="00F6261E">
        <w:t xml:space="preserve"> </w:t>
      </w:r>
      <w:r w:rsidR="00D91957" w:rsidRPr="003562D5">
        <w:t>którym mowa</w:t>
      </w:r>
      <w:r w:rsidR="00034AED" w:rsidRPr="003562D5">
        <w:t xml:space="preserve"> w</w:t>
      </w:r>
      <w:r w:rsidR="00F6261E">
        <w:t xml:space="preserve"> </w:t>
      </w:r>
      <w:r w:rsidR="00034AED" w:rsidRPr="003562D5">
        <w:t>art.</w:t>
      </w:r>
      <w:r w:rsidR="00F6261E">
        <w:t xml:space="preserve"> </w:t>
      </w:r>
      <w:r w:rsidR="00D91957" w:rsidRPr="003562D5">
        <w:t>137a</w:t>
      </w:r>
      <w:r w:rsidR="00034AED" w:rsidRPr="003562D5">
        <w:t xml:space="preserve"> ust.</w:t>
      </w:r>
      <w:r w:rsidR="00F6261E">
        <w:t xml:space="preserve"> </w:t>
      </w:r>
      <w:r w:rsidR="00D91957" w:rsidRPr="003562D5">
        <w:t>3, wydaje</w:t>
      </w:r>
      <w:r w:rsidR="00F6261E">
        <w:t xml:space="preserve"> </w:t>
      </w:r>
      <w:r w:rsidR="00D91957" w:rsidRPr="003562D5">
        <w:t>przełożony dyscyplinarny,</w:t>
      </w:r>
      <w:r w:rsidR="000E7AFF" w:rsidRPr="003562D5">
        <w:t xml:space="preserve"> o</w:t>
      </w:r>
      <w:r w:rsidR="00F6261E">
        <w:t xml:space="preserve"> </w:t>
      </w:r>
      <w:r w:rsidR="00D91957" w:rsidRPr="003562D5">
        <w:t>którym mowa</w:t>
      </w:r>
      <w:r w:rsidR="00034AED" w:rsidRPr="003562D5">
        <w:t xml:space="preserve"> w</w:t>
      </w:r>
      <w:r w:rsidR="00F6261E">
        <w:t xml:space="preserve"> </w:t>
      </w:r>
      <w:r w:rsidR="00034AED" w:rsidRPr="003562D5">
        <w:t>art.</w:t>
      </w:r>
      <w:r w:rsidR="00F6261E">
        <w:t xml:space="preserve"> </w:t>
      </w:r>
      <w:r w:rsidR="00D91957" w:rsidRPr="003562D5">
        <w:t>135</w:t>
      </w:r>
      <w:r w:rsidR="00A63834" w:rsidRPr="003562D5">
        <w:t>d</w:t>
      </w:r>
      <w:r w:rsidR="00034AED" w:rsidRPr="003562D5">
        <w:t xml:space="preserve"> ust.</w:t>
      </w:r>
      <w:r w:rsidR="00F6261E">
        <w:t xml:space="preserve"> </w:t>
      </w:r>
      <w:r w:rsidR="00034AED" w:rsidRPr="003562D5">
        <w:t>1 pkt</w:t>
      </w:r>
      <w:r w:rsidR="00F6261E">
        <w:t xml:space="preserve"> </w:t>
      </w:r>
      <w:r w:rsidR="00D91957" w:rsidRPr="003562D5">
        <w:t>1–6.</w:t>
      </w:r>
    </w:p>
    <w:p w14:paraId="7085C34C" w14:textId="479290C7" w:rsidR="00D91957" w:rsidRPr="003562D5" w:rsidRDefault="00D91957" w:rsidP="00D91957">
      <w:pPr>
        <w:pStyle w:val="ZUSTzmustartykuempunktem"/>
      </w:pPr>
      <w:r w:rsidRPr="003562D5">
        <w:t>2.</w:t>
      </w:r>
      <w:r w:rsidR="00F6261E">
        <w:t xml:space="preserve"> </w:t>
      </w:r>
      <w:r w:rsidRPr="003562D5">
        <w:t>Decyzję</w:t>
      </w:r>
      <w:r w:rsidR="000E7AFF" w:rsidRPr="003562D5">
        <w:t xml:space="preserve"> o</w:t>
      </w:r>
      <w:r w:rsidR="00F6261E">
        <w:t xml:space="preserve"> </w:t>
      </w:r>
      <w:r w:rsidRPr="003562D5">
        <w:t>zatarciu kary dyscyplinarnej doręcza się funkcjonariuszowi.</w:t>
      </w:r>
      <w:r w:rsidR="008D375B" w:rsidRPr="003562D5">
        <w:t>”</w:t>
      </w:r>
      <w:r w:rsidRPr="003562D5">
        <w:t>;</w:t>
      </w:r>
    </w:p>
    <w:p w14:paraId="56A22DA0" w14:textId="77777777" w:rsidR="00D91957" w:rsidRPr="003562D5" w:rsidRDefault="00A260F6" w:rsidP="007E5C36">
      <w:pPr>
        <w:pStyle w:val="PKTpunkt"/>
        <w:keepNext/>
      </w:pPr>
      <w:r w:rsidRPr="003562D5">
        <w:t>4</w:t>
      </w:r>
      <w:r w:rsidR="003B442A">
        <w:t>6</w:t>
      </w:r>
      <w:r w:rsidR="00D91957" w:rsidRPr="003562D5">
        <w:t>)</w:t>
      </w:r>
      <w:r w:rsidR="00D91957" w:rsidRPr="003562D5">
        <w:tab/>
        <w:t>art. 137b otrzymuje brzmienie:</w:t>
      </w:r>
    </w:p>
    <w:p w14:paraId="26BD2613" w14:textId="266C224B" w:rsidR="00D91957" w:rsidRPr="003562D5" w:rsidRDefault="008D375B" w:rsidP="007E5C36">
      <w:pPr>
        <w:pStyle w:val="ZARTzmartartykuempunktem"/>
        <w:keepNext/>
      </w:pPr>
      <w:r w:rsidRPr="003562D5">
        <w:t>„</w:t>
      </w:r>
      <w:r w:rsidR="00D91957" w:rsidRPr="003562D5">
        <w:t>Art.</w:t>
      </w:r>
      <w:r w:rsidR="00F6261E">
        <w:t xml:space="preserve"> </w:t>
      </w:r>
      <w:r w:rsidR="00D91957" w:rsidRPr="003562D5">
        <w:t>137b.</w:t>
      </w:r>
      <w:r w:rsidR="00F6261E">
        <w:t xml:space="preserve"> </w:t>
      </w:r>
      <w:r w:rsidR="00D91957" w:rsidRPr="003562D5">
        <w:t>1. Postępowanie dyscyplinarne zakończone prawomocnym orzeczeniem wznawia się, jeżeli:</w:t>
      </w:r>
    </w:p>
    <w:p w14:paraId="416A5D4D" w14:textId="77777777" w:rsidR="00D91957" w:rsidRPr="003562D5" w:rsidRDefault="00D91957" w:rsidP="00D91957">
      <w:pPr>
        <w:pStyle w:val="ZPKTzmpktartykuempunktem"/>
      </w:pPr>
      <w:r w:rsidRPr="003562D5">
        <w:t>1)</w:t>
      </w:r>
      <w:r w:rsidRPr="003562D5">
        <w:tab/>
        <w:t>dowody, na których podstawie ustalono istotne dla sprawy okoliczności, okazały się fałszywe;</w:t>
      </w:r>
    </w:p>
    <w:p w14:paraId="288A27DE" w14:textId="1D6C6ACB" w:rsidR="00D91957" w:rsidRPr="003562D5" w:rsidRDefault="00D91957" w:rsidP="00D91957">
      <w:pPr>
        <w:pStyle w:val="ZPKTzmpktartykuempunktem"/>
      </w:pPr>
      <w:r w:rsidRPr="003562D5">
        <w:t>2)</w:t>
      </w:r>
      <w:r w:rsidRPr="003562D5">
        <w:tab/>
        <w:t>zostały ujawnione istotne dla sprawy nowe fakty lub dowody, które nie były znane</w:t>
      </w:r>
      <w:r w:rsidR="000E7AFF" w:rsidRPr="003562D5">
        <w:t xml:space="preserve"> w</w:t>
      </w:r>
      <w:r w:rsidR="00F6261E">
        <w:t xml:space="preserve"> </w:t>
      </w:r>
      <w:r w:rsidRPr="003562D5">
        <w:t>toku postępowania dyscyplinarnego;</w:t>
      </w:r>
    </w:p>
    <w:p w14:paraId="572841C5" w14:textId="6349B587" w:rsidR="00D91957" w:rsidRPr="003562D5" w:rsidRDefault="00D91957" w:rsidP="00D91957">
      <w:pPr>
        <w:pStyle w:val="ZPKTzmpktartykuempunktem"/>
      </w:pPr>
      <w:r w:rsidRPr="003562D5">
        <w:t>3)</w:t>
      </w:r>
      <w:r w:rsidRPr="003562D5">
        <w:tab/>
        <w:t>orzeczenie dyscyplinarne wydano</w:t>
      </w:r>
      <w:r w:rsidR="000E7AFF" w:rsidRPr="003562D5">
        <w:t xml:space="preserve"> z</w:t>
      </w:r>
      <w:r w:rsidR="00F6261E">
        <w:t xml:space="preserve"> </w:t>
      </w:r>
      <w:r w:rsidRPr="003562D5">
        <w:t>naruszeniem obowiązujących przepisów, jeżeli mogło to mieć wpływ na treść orzeczenia;</w:t>
      </w:r>
    </w:p>
    <w:p w14:paraId="3E6FFF67" w14:textId="77777777" w:rsidR="00D91957" w:rsidRPr="003562D5" w:rsidRDefault="00D91957" w:rsidP="00D91957">
      <w:pPr>
        <w:pStyle w:val="ZPKTzmpktartykuempunktem"/>
      </w:pPr>
      <w:r w:rsidRPr="003562D5">
        <w:t>4)</w:t>
      </w:r>
      <w:r w:rsidRPr="003562D5">
        <w:tab/>
        <w:t>orzeczenie dyscyplinarne zostało wydane na podstawie innej decyzji lub orzeczenia, które zostało następnie uchylone lub zmienione;</w:t>
      </w:r>
    </w:p>
    <w:p w14:paraId="69A5EE47" w14:textId="139FD7B0" w:rsidR="00D91957" w:rsidRPr="003562D5" w:rsidRDefault="00D91957" w:rsidP="00D91957">
      <w:pPr>
        <w:pStyle w:val="ZPKTzmpktartykuempunktem"/>
      </w:pPr>
      <w:r w:rsidRPr="003562D5">
        <w:lastRenderedPageBreak/>
        <w:t>5)</w:t>
      </w:r>
      <w:r w:rsidRPr="003562D5">
        <w:tab/>
        <w:t>prowadzone</w:t>
      </w:r>
      <w:r w:rsidR="000E7AFF" w:rsidRPr="003562D5">
        <w:t xml:space="preserve"> o</w:t>
      </w:r>
      <w:r w:rsidR="00F6261E">
        <w:t xml:space="preserve"> </w:t>
      </w:r>
      <w:r w:rsidRPr="003562D5">
        <w:t>ten sam czyn postępowanie karne, karne skarbowe lub</w:t>
      </w:r>
      <w:r w:rsidR="000E7AFF" w:rsidRPr="003562D5">
        <w:t xml:space="preserve"> w</w:t>
      </w:r>
      <w:r w:rsidR="00F6261E">
        <w:t xml:space="preserve"> </w:t>
      </w:r>
      <w:r w:rsidRPr="003562D5">
        <w:t>sprawach o wykroczenia zostało zakończone prawomocnym wyrokiem uniewinniającym albo orzeczeniem</w:t>
      </w:r>
      <w:r w:rsidR="000E7AFF" w:rsidRPr="003562D5">
        <w:t xml:space="preserve"> o</w:t>
      </w:r>
      <w:r w:rsidR="00F6261E">
        <w:t xml:space="preserve"> </w:t>
      </w:r>
      <w:r w:rsidRPr="003562D5">
        <w:t>umorzeniu postępowania ze względu na okoliczności określone</w:t>
      </w:r>
      <w:r w:rsidR="00034AED" w:rsidRPr="003562D5">
        <w:t xml:space="preserve"> w</w:t>
      </w:r>
      <w:r w:rsidR="00D929B5">
        <w:t> </w:t>
      </w:r>
      <w:r w:rsidR="00034AED" w:rsidRPr="003562D5">
        <w:t>art.</w:t>
      </w:r>
      <w:r w:rsidR="00D929B5">
        <w:t> </w:t>
      </w:r>
      <w:r w:rsidRPr="003562D5">
        <w:t>1</w:t>
      </w:r>
      <w:r w:rsidR="00034AED" w:rsidRPr="003562D5">
        <w:t>7 §</w:t>
      </w:r>
      <w:r w:rsidR="00F6261E">
        <w:t xml:space="preserve"> </w:t>
      </w:r>
      <w:r w:rsidR="00034AED" w:rsidRPr="003562D5">
        <w:t>1 pkt</w:t>
      </w:r>
      <w:r w:rsidR="00F6261E">
        <w:t xml:space="preserve"> </w:t>
      </w:r>
      <w:r w:rsidR="00034AED" w:rsidRPr="003562D5">
        <w:t>1 lub</w:t>
      </w:r>
      <w:r w:rsidR="00DD4C30" w:rsidRPr="003562D5">
        <w:t xml:space="preserve"> </w:t>
      </w:r>
      <w:r w:rsidR="000E7AFF" w:rsidRPr="003562D5">
        <w:t>2</w:t>
      </w:r>
      <w:r w:rsidR="00F6261E">
        <w:t xml:space="preserve"> </w:t>
      </w:r>
      <w:r w:rsidRPr="003562D5">
        <w:t>Kodeksu postępowania karnego albo</w:t>
      </w:r>
      <w:r w:rsidR="00034AED" w:rsidRPr="003562D5">
        <w:t xml:space="preserve"> w</w:t>
      </w:r>
      <w:r w:rsidR="00F6261E">
        <w:t xml:space="preserve"> </w:t>
      </w:r>
      <w:r w:rsidR="00034AED" w:rsidRPr="003562D5">
        <w:t>art.</w:t>
      </w:r>
      <w:r w:rsidR="00F6261E">
        <w:t xml:space="preserve"> </w:t>
      </w:r>
      <w:r w:rsidR="00034AED" w:rsidRPr="003562D5">
        <w:t>5 §</w:t>
      </w:r>
      <w:r w:rsidR="00F6261E">
        <w:t xml:space="preserve"> </w:t>
      </w:r>
      <w:r w:rsidR="00034AED" w:rsidRPr="003562D5">
        <w:t xml:space="preserve">1 </w:t>
      </w:r>
      <w:r w:rsidR="001C4570" w:rsidRPr="003562D5">
        <w:t xml:space="preserve">pkt 1 </w:t>
      </w:r>
      <w:r w:rsidR="00034AED" w:rsidRPr="003562D5">
        <w:t>lub</w:t>
      </w:r>
      <w:r w:rsidR="004B1FD9">
        <w:t> </w:t>
      </w:r>
      <w:r w:rsidR="000E7AFF" w:rsidRPr="003562D5">
        <w:t>2</w:t>
      </w:r>
      <w:r w:rsidR="00F6261E">
        <w:t xml:space="preserve"> </w:t>
      </w:r>
      <w:r w:rsidRPr="003562D5">
        <w:t>Kodeksu postępowania</w:t>
      </w:r>
      <w:r w:rsidR="000E7AFF" w:rsidRPr="003562D5">
        <w:t xml:space="preserve"> w</w:t>
      </w:r>
      <w:r w:rsidR="00F6261E">
        <w:t xml:space="preserve"> </w:t>
      </w:r>
      <w:r w:rsidRPr="003562D5">
        <w:t>sprawach</w:t>
      </w:r>
      <w:r w:rsidR="000E7AFF" w:rsidRPr="003562D5">
        <w:t xml:space="preserve"> o</w:t>
      </w:r>
      <w:r w:rsidR="00F6261E">
        <w:t xml:space="preserve"> </w:t>
      </w:r>
      <w:r w:rsidRPr="003562D5">
        <w:t>wykroczenia.</w:t>
      </w:r>
    </w:p>
    <w:p w14:paraId="1DB30E29" w14:textId="65B4FB9E" w:rsidR="00D91957" w:rsidRPr="003562D5" w:rsidRDefault="00D91957" w:rsidP="00D91957">
      <w:pPr>
        <w:pStyle w:val="ZUSTzmustartykuempunktem"/>
      </w:pPr>
      <w:r w:rsidRPr="003562D5">
        <w:t>2.</w:t>
      </w:r>
      <w:r w:rsidR="00F6261E">
        <w:t xml:space="preserve"> </w:t>
      </w:r>
      <w:r w:rsidRPr="003562D5">
        <w:t>Postępowania dyscyplinarnego nie wznawia się po upływie 1</w:t>
      </w:r>
      <w:r w:rsidR="000E7AFF" w:rsidRPr="003562D5">
        <w:t>0</w:t>
      </w:r>
      <w:r w:rsidR="00F6261E">
        <w:t xml:space="preserve"> </w:t>
      </w:r>
      <w:r w:rsidRPr="003562D5">
        <w:t>lat od dnia uprawomocnienia się orzeczenia dyscyplinarnego.</w:t>
      </w:r>
    </w:p>
    <w:p w14:paraId="7932F1BD" w14:textId="65563176" w:rsidR="00D91957" w:rsidRPr="003562D5" w:rsidRDefault="00D91957" w:rsidP="00D91957">
      <w:pPr>
        <w:pStyle w:val="ZUSTzmustartykuempunktem"/>
      </w:pPr>
      <w:r w:rsidRPr="003562D5">
        <w:t>3.</w:t>
      </w:r>
      <w:r w:rsidR="00F6261E">
        <w:t xml:space="preserve"> </w:t>
      </w:r>
      <w:r w:rsidRPr="003562D5">
        <w:t>Przepisu</w:t>
      </w:r>
      <w:r w:rsidR="00034AED" w:rsidRPr="003562D5">
        <w:t xml:space="preserve"> ust.</w:t>
      </w:r>
      <w:r w:rsidR="00F6261E">
        <w:t xml:space="preserve"> </w:t>
      </w:r>
      <w:r w:rsidR="000E7AFF" w:rsidRPr="003562D5">
        <w:t>2</w:t>
      </w:r>
      <w:r w:rsidR="00F6261E">
        <w:t xml:space="preserve"> </w:t>
      </w:r>
      <w:r w:rsidRPr="003562D5">
        <w:t>nie stosuje się do spraw</w:t>
      </w:r>
      <w:r w:rsidR="000E7AFF" w:rsidRPr="003562D5">
        <w:t xml:space="preserve"> o</w:t>
      </w:r>
      <w:r w:rsidR="00F6261E">
        <w:t xml:space="preserve"> </w:t>
      </w:r>
      <w:r w:rsidRPr="003562D5">
        <w:t>wznowienie postępowania dyscyplinarnego zakończonego prawomocnym orzeczeniem dyscyplinarnym o wydaleniu ze służby.</w:t>
      </w:r>
    </w:p>
    <w:p w14:paraId="3270DE5D" w14:textId="2259AD17" w:rsidR="00D91957" w:rsidRPr="003562D5" w:rsidRDefault="00D91957" w:rsidP="00D91957">
      <w:pPr>
        <w:pStyle w:val="ZUSTzmustartykuempunktem"/>
      </w:pPr>
      <w:r w:rsidRPr="003562D5">
        <w:t>4.</w:t>
      </w:r>
      <w:r w:rsidR="00F6261E">
        <w:t xml:space="preserve"> </w:t>
      </w:r>
      <w:r w:rsidRPr="003562D5">
        <w:t>Postępowania dyscyplinarnego nie wznawia się na niekorzyść ukaranego po ustaniu karalności czynu stanowiącego przewinienie dyscyplinarne.</w:t>
      </w:r>
      <w:r w:rsidR="008D375B" w:rsidRPr="003562D5">
        <w:t>”</w:t>
      </w:r>
      <w:r w:rsidRPr="003562D5">
        <w:t>;</w:t>
      </w:r>
    </w:p>
    <w:p w14:paraId="2F0F759F" w14:textId="2EF796F7" w:rsidR="00D91957" w:rsidRPr="003562D5" w:rsidRDefault="00A260F6" w:rsidP="007E5C36">
      <w:pPr>
        <w:pStyle w:val="PKTpunkt"/>
        <w:keepNext/>
      </w:pPr>
      <w:r w:rsidRPr="003562D5">
        <w:t>4</w:t>
      </w:r>
      <w:r w:rsidR="003B442A">
        <w:t>7</w:t>
      </w:r>
      <w:r w:rsidR="00D91957" w:rsidRPr="003562D5">
        <w:t>)</w:t>
      </w:r>
      <w:r w:rsidR="00D91957" w:rsidRPr="003562D5">
        <w:tab/>
        <w:t>po</w:t>
      </w:r>
      <w:r w:rsidR="00034AED" w:rsidRPr="003562D5">
        <w:t xml:space="preserve"> art.</w:t>
      </w:r>
      <w:r w:rsidR="00F6261E">
        <w:t xml:space="preserve"> </w:t>
      </w:r>
      <w:r w:rsidR="00D91957" w:rsidRPr="003562D5">
        <w:t>137b dodaje się</w:t>
      </w:r>
      <w:r w:rsidR="00034AED" w:rsidRPr="003562D5">
        <w:t xml:space="preserve"> art.</w:t>
      </w:r>
      <w:r w:rsidR="00F6261E">
        <w:t xml:space="preserve"> </w:t>
      </w:r>
      <w:r w:rsidR="00D91957" w:rsidRPr="003562D5">
        <w:t>137c–137e</w:t>
      </w:r>
      <w:r w:rsidR="000E7AFF" w:rsidRPr="003562D5">
        <w:t xml:space="preserve"> w</w:t>
      </w:r>
      <w:r w:rsidR="00F6261E">
        <w:t xml:space="preserve"> </w:t>
      </w:r>
      <w:r w:rsidR="00D91957" w:rsidRPr="003562D5">
        <w:t>brzmieniu:</w:t>
      </w:r>
    </w:p>
    <w:p w14:paraId="7F201472" w14:textId="266C3895" w:rsidR="00D91957" w:rsidRPr="003562D5" w:rsidRDefault="008D375B" w:rsidP="00D91957">
      <w:pPr>
        <w:pStyle w:val="ZARTzmartartykuempunktem"/>
      </w:pPr>
      <w:r w:rsidRPr="003562D5">
        <w:t>„</w:t>
      </w:r>
      <w:r w:rsidR="00D91957" w:rsidRPr="003562D5">
        <w:t>Art. 137c. 1. Wznowienie postępowania dyscyplinarnego następuje</w:t>
      </w:r>
      <w:r w:rsidR="000E7AFF" w:rsidRPr="003562D5">
        <w:t xml:space="preserve"> z</w:t>
      </w:r>
      <w:r w:rsidR="00F6261E">
        <w:t xml:space="preserve"> </w:t>
      </w:r>
      <w:r w:rsidR="00D91957" w:rsidRPr="003562D5">
        <w:t>urzędu lub na wniosek ukaranego.</w:t>
      </w:r>
    </w:p>
    <w:p w14:paraId="0CBD68C1" w14:textId="30661081" w:rsidR="00D91957" w:rsidRPr="003562D5" w:rsidRDefault="00D91957" w:rsidP="00D91957">
      <w:pPr>
        <w:pStyle w:val="ZUSTzmustartykuempunktem"/>
      </w:pPr>
      <w:r w:rsidRPr="003562D5">
        <w:t>2.</w:t>
      </w:r>
      <w:r w:rsidR="00F6261E">
        <w:t xml:space="preserve"> </w:t>
      </w:r>
      <w:r w:rsidRPr="003562D5">
        <w:t>Wniosek</w:t>
      </w:r>
      <w:r w:rsidR="000E7AFF" w:rsidRPr="003562D5">
        <w:t xml:space="preserve"> o</w:t>
      </w:r>
      <w:r w:rsidR="00F6261E">
        <w:t xml:space="preserve"> </w:t>
      </w:r>
      <w:r w:rsidRPr="003562D5">
        <w:t>wznowienie postępowania dyscyplinarnego na korzyść może złożyć,</w:t>
      </w:r>
      <w:r w:rsidR="000E7AFF" w:rsidRPr="003562D5">
        <w:t xml:space="preserve"> w</w:t>
      </w:r>
      <w:r w:rsidR="00F6261E">
        <w:t xml:space="preserve"> </w:t>
      </w:r>
      <w:r w:rsidRPr="003562D5">
        <w:t>razie śmierci ukaranego, jego krewny</w:t>
      </w:r>
      <w:r w:rsidR="000E7AFF" w:rsidRPr="003562D5">
        <w:t xml:space="preserve"> w</w:t>
      </w:r>
      <w:r w:rsidR="00F6261E">
        <w:t xml:space="preserve"> </w:t>
      </w:r>
      <w:r w:rsidRPr="003562D5">
        <w:t>linii prostej, przysposabiający lub przysposobiony, rodzeństwo oraz małżonek.</w:t>
      </w:r>
    </w:p>
    <w:p w14:paraId="59687A05" w14:textId="52A44A77" w:rsidR="00D91957" w:rsidRPr="003562D5" w:rsidRDefault="00D91957" w:rsidP="00D91957">
      <w:pPr>
        <w:pStyle w:val="ZUSTzmustartykuempunktem"/>
      </w:pPr>
      <w:r w:rsidRPr="003562D5">
        <w:t>3.</w:t>
      </w:r>
      <w:r w:rsidR="00F6261E">
        <w:t xml:space="preserve"> </w:t>
      </w:r>
      <w:r w:rsidR="000E7AFF" w:rsidRPr="003562D5">
        <w:t>W</w:t>
      </w:r>
      <w:r w:rsidR="00F6261E">
        <w:t xml:space="preserve"> </w:t>
      </w:r>
      <w:r w:rsidRPr="003562D5">
        <w:t>sprawach</w:t>
      </w:r>
      <w:r w:rsidR="000E7AFF" w:rsidRPr="003562D5">
        <w:t xml:space="preserve"> o</w:t>
      </w:r>
      <w:r w:rsidR="00F6261E">
        <w:t xml:space="preserve"> </w:t>
      </w:r>
      <w:r w:rsidRPr="003562D5">
        <w:t>wznowienie postępowania właściwy jest przełożony dyscyplinarny, który wydał orzeczenie dyscyplinarne kończące postępowanie.</w:t>
      </w:r>
    </w:p>
    <w:p w14:paraId="181DFDB7" w14:textId="7E2EC04A" w:rsidR="00D91957" w:rsidRPr="003562D5" w:rsidRDefault="00D91957" w:rsidP="00D91957">
      <w:pPr>
        <w:pStyle w:val="ZUSTzmustartykuempunktem"/>
      </w:pPr>
      <w:r w:rsidRPr="003562D5">
        <w:t>4.</w:t>
      </w:r>
      <w:r w:rsidR="00F6261E">
        <w:t xml:space="preserve"> </w:t>
      </w:r>
      <w:r w:rsidR="000E7AFF" w:rsidRPr="003562D5">
        <w:t>W</w:t>
      </w:r>
      <w:r w:rsidR="00F6261E">
        <w:t xml:space="preserve"> </w:t>
      </w:r>
      <w:r w:rsidRPr="003562D5">
        <w:t>przypadku likwidacji stanowiska służbowego przełożonego dyscyplinarnego, który wydał orzeczenie dyscyplinarne kończące postępowanie, właściwym</w:t>
      </w:r>
      <w:r w:rsidR="000E7AFF" w:rsidRPr="003562D5">
        <w:t xml:space="preserve"> w</w:t>
      </w:r>
      <w:r w:rsidR="00F6261E">
        <w:t xml:space="preserve"> </w:t>
      </w:r>
      <w:r w:rsidRPr="003562D5">
        <w:t>sprawie wznowienia postępowania dyscyplinarnego jest przełożony dyscyplinarny posiadający władzę dyscyplinarną obejmującą swoim zakresem zadania realizowane wcześniej przez przełożonego, który wydał orzeczenie dyscyplinarne kończące postępowanie.</w:t>
      </w:r>
    </w:p>
    <w:p w14:paraId="519B1E89" w14:textId="02D6C54C" w:rsidR="00D91957" w:rsidRPr="003562D5" w:rsidRDefault="00D91957" w:rsidP="00D91957">
      <w:pPr>
        <w:pStyle w:val="ZUSTzmustartykuempunktem"/>
      </w:pPr>
      <w:r w:rsidRPr="003562D5">
        <w:t>5.</w:t>
      </w:r>
      <w:r w:rsidR="00F6261E">
        <w:t xml:space="preserve"> </w:t>
      </w:r>
      <w:r w:rsidRPr="003562D5">
        <w:t>Jeżeli nie można ustalić właściwości</w:t>
      </w:r>
      <w:r w:rsidR="000E7AFF" w:rsidRPr="003562D5">
        <w:t xml:space="preserve"> w</w:t>
      </w:r>
      <w:r w:rsidR="00F6261E">
        <w:t xml:space="preserve"> </w:t>
      </w:r>
      <w:r w:rsidRPr="003562D5">
        <w:t>sprawach</w:t>
      </w:r>
      <w:r w:rsidR="000E7AFF" w:rsidRPr="003562D5">
        <w:t xml:space="preserve"> o</w:t>
      </w:r>
      <w:r w:rsidR="00F6261E">
        <w:t xml:space="preserve"> </w:t>
      </w:r>
      <w:r w:rsidRPr="003562D5">
        <w:t>wznowienie postępowania dyscyplinarnego</w:t>
      </w:r>
      <w:r w:rsidR="000E7AFF" w:rsidRPr="003562D5">
        <w:t xml:space="preserve"> w</w:t>
      </w:r>
      <w:r w:rsidR="00F6261E">
        <w:t xml:space="preserve"> </w:t>
      </w:r>
      <w:r w:rsidRPr="003562D5">
        <w:t>sposób wskazany</w:t>
      </w:r>
      <w:r w:rsidR="00034AED" w:rsidRPr="003562D5">
        <w:t xml:space="preserve"> w</w:t>
      </w:r>
      <w:r w:rsidR="00F6261E">
        <w:t xml:space="preserve"> </w:t>
      </w:r>
      <w:r w:rsidR="00034AED" w:rsidRPr="003562D5">
        <w:t>ust.</w:t>
      </w:r>
      <w:r w:rsidR="00F6261E">
        <w:t xml:space="preserve"> </w:t>
      </w:r>
      <w:r w:rsidR="00034AED" w:rsidRPr="003562D5">
        <w:t>3 i</w:t>
      </w:r>
      <w:r w:rsidR="00F6261E">
        <w:t xml:space="preserve"> </w:t>
      </w:r>
      <w:r w:rsidRPr="003562D5">
        <w:t>4, sprawa wznowienia postępowania należy do właściwości Komendanta Głównego Straży Granicznej.</w:t>
      </w:r>
    </w:p>
    <w:p w14:paraId="46EF4B6E" w14:textId="46F17261" w:rsidR="00D91957" w:rsidRPr="003562D5" w:rsidRDefault="00D91957" w:rsidP="00D91957">
      <w:pPr>
        <w:pStyle w:val="ZUSTzmustartykuempunktem"/>
      </w:pPr>
      <w:r w:rsidRPr="003562D5">
        <w:t>6.</w:t>
      </w:r>
      <w:r w:rsidR="00F6261E">
        <w:t xml:space="preserve"> </w:t>
      </w:r>
      <w:r w:rsidRPr="003562D5">
        <w:t>Wznowienie lub odmowa wznowienia postępowania dyscyplinarnego następuje</w:t>
      </w:r>
      <w:r w:rsidR="000E7AFF" w:rsidRPr="003562D5">
        <w:t xml:space="preserve"> w</w:t>
      </w:r>
      <w:r w:rsidR="00F6261E">
        <w:t xml:space="preserve"> </w:t>
      </w:r>
      <w:r w:rsidRPr="003562D5">
        <w:t>drodze postanowienia. Postanowienie doręcza się ukaranemu, obrońcy lub osobie, o której mowa</w:t>
      </w:r>
      <w:r w:rsidR="00034AED" w:rsidRPr="003562D5">
        <w:t xml:space="preserve"> w</w:t>
      </w:r>
      <w:r w:rsidR="00F6261E">
        <w:t xml:space="preserve"> </w:t>
      </w:r>
      <w:r w:rsidR="00034AED" w:rsidRPr="003562D5">
        <w:t>ust.</w:t>
      </w:r>
      <w:r w:rsidR="00F6261E">
        <w:t xml:space="preserve"> </w:t>
      </w:r>
      <w:r w:rsidRPr="003562D5">
        <w:t>2.</w:t>
      </w:r>
    </w:p>
    <w:p w14:paraId="652D96BF" w14:textId="55C205D4" w:rsidR="00D91957" w:rsidRPr="003562D5" w:rsidRDefault="00D91957" w:rsidP="00D91957">
      <w:pPr>
        <w:pStyle w:val="ZUSTzmustartykuempunktem"/>
      </w:pPr>
      <w:r w:rsidRPr="003562D5">
        <w:t>7.</w:t>
      </w:r>
      <w:r w:rsidR="00F6261E">
        <w:t xml:space="preserve"> </w:t>
      </w:r>
      <w:r w:rsidRPr="003562D5">
        <w:t>Na postanowienie</w:t>
      </w:r>
      <w:r w:rsidR="000E7AFF" w:rsidRPr="003562D5">
        <w:t xml:space="preserve"> o</w:t>
      </w:r>
      <w:r w:rsidR="00F6261E">
        <w:t xml:space="preserve"> </w:t>
      </w:r>
      <w:r w:rsidRPr="003562D5">
        <w:t>odmowie wznowienia postępowania dyscyplinarnego ukaranemu lub osobie,</w:t>
      </w:r>
      <w:r w:rsidR="000E7AFF"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 xml:space="preserve">2, służy zażalenie do Komendanta </w:t>
      </w:r>
      <w:r w:rsidRPr="003562D5">
        <w:lastRenderedPageBreak/>
        <w:t>Głównego Straży Granicznej</w:t>
      </w:r>
      <w:r w:rsidR="000E7AFF" w:rsidRPr="003562D5">
        <w:t xml:space="preserve"> w</w:t>
      </w:r>
      <w:r w:rsidR="00F6261E">
        <w:t xml:space="preserve"> </w:t>
      </w:r>
      <w:r w:rsidRPr="003562D5">
        <w:t xml:space="preserve">terminie </w:t>
      </w:r>
      <w:r w:rsidR="000E7AFF" w:rsidRPr="003562D5">
        <w:t>7</w:t>
      </w:r>
      <w:r w:rsidR="00F6261E">
        <w:t xml:space="preserve"> </w:t>
      </w:r>
      <w:r w:rsidRPr="003562D5">
        <w:t>dni od dnia doręczenia postanowienia,</w:t>
      </w:r>
      <w:r w:rsidR="000E7AFF" w:rsidRPr="003562D5">
        <w:t xml:space="preserve"> z</w:t>
      </w:r>
      <w:r w:rsidR="00F6261E">
        <w:t xml:space="preserve"> </w:t>
      </w:r>
      <w:r w:rsidRPr="003562D5">
        <w:t>tym że na postanowienie wydane przez ministra właściwego do spraw wewnętrznych albo Komendanta Głównego Straży Granicznej zażalenie nie przysługuje, jednak ukarany lub osoba,</w:t>
      </w:r>
      <w:r w:rsidR="000E7AFF"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2, mogą zwrócić się</w:t>
      </w:r>
      <w:r w:rsidR="000E7AFF" w:rsidRPr="003562D5">
        <w:t xml:space="preserve"> z</w:t>
      </w:r>
      <w:r w:rsidR="00F6261E">
        <w:t xml:space="preserve"> </w:t>
      </w:r>
      <w:r w:rsidRPr="003562D5">
        <w:t>wnioskiem odpowiednio do ministra właściwego do spraw wewnętrznych albo Komendanta Głównego Straży Granicznej w</w:t>
      </w:r>
      <w:r w:rsidR="00D929B5">
        <w:t> </w:t>
      </w:r>
      <w:r w:rsidRPr="003562D5">
        <w:t xml:space="preserve">terminie </w:t>
      </w:r>
      <w:r w:rsidR="000E7AFF" w:rsidRPr="003562D5">
        <w:t>7</w:t>
      </w:r>
      <w:r w:rsidR="00F6261E">
        <w:t xml:space="preserve"> </w:t>
      </w:r>
      <w:r w:rsidRPr="003562D5">
        <w:t>dni od dnia doręczenia postanowienia</w:t>
      </w:r>
      <w:r w:rsidR="000E7AFF" w:rsidRPr="003562D5">
        <w:t xml:space="preserve"> o</w:t>
      </w:r>
      <w:r w:rsidR="00F6261E">
        <w:t xml:space="preserve"> </w:t>
      </w:r>
      <w:r w:rsidRPr="003562D5">
        <w:t>ponowne rozpatrzenie sprawy.</w:t>
      </w:r>
    </w:p>
    <w:p w14:paraId="20FD0AC9" w14:textId="66798644" w:rsidR="00D91957" w:rsidRPr="003562D5" w:rsidRDefault="00D91957" w:rsidP="00D91957">
      <w:pPr>
        <w:pStyle w:val="ZARTzmartartykuempunktem"/>
      </w:pPr>
      <w:r w:rsidRPr="003562D5">
        <w:t>Art.</w:t>
      </w:r>
      <w:r w:rsidR="00F6261E">
        <w:t xml:space="preserve"> </w:t>
      </w:r>
      <w:r w:rsidRPr="003562D5">
        <w:t>137d. 1. Postanowienie</w:t>
      </w:r>
      <w:r w:rsidR="000E7AFF" w:rsidRPr="003562D5">
        <w:t xml:space="preserve"> o</w:t>
      </w:r>
      <w:r w:rsidR="00F6261E">
        <w:t xml:space="preserve"> </w:t>
      </w:r>
      <w:r w:rsidRPr="003562D5">
        <w:t>wznowieniu postępowania dyscyplinarnego stanowi podstawę do przeprowadzenia postępowania co do przyczyn wznowienia oraz co do rozstrzygnięcia istoty sprawy.</w:t>
      </w:r>
    </w:p>
    <w:p w14:paraId="26937BFD" w14:textId="715EBA2A" w:rsidR="00D91957" w:rsidRPr="003562D5" w:rsidRDefault="00D91957" w:rsidP="007E5C36">
      <w:pPr>
        <w:pStyle w:val="ZUSTzmustartykuempunktem"/>
        <w:keepNext/>
      </w:pPr>
      <w:r w:rsidRPr="003562D5">
        <w:t>2.</w:t>
      </w:r>
      <w:r w:rsidR="00F6261E">
        <w:t xml:space="preserve"> </w:t>
      </w:r>
      <w:r w:rsidRPr="003562D5">
        <w:t>Po przeprowadzeniu postępowania,</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przełożony dyscyplinarny wydaje orzeczenie dyscyplinarne,</w:t>
      </w:r>
      <w:r w:rsidR="000E7AFF" w:rsidRPr="003562D5">
        <w:t xml:space="preserve"> w</w:t>
      </w:r>
      <w:r w:rsidR="00F6261E">
        <w:t xml:space="preserve"> </w:t>
      </w:r>
      <w:r w:rsidRPr="003562D5">
        <w:t>którym:</w:t>
      </w:r>
    </w:p>
    <w:p w14:paraId="030870E1" w14:textId="77777777" w:rsidR="00D91957" w:rsidRPr="003562D5" w:rsidRDefault="00D91957" w:rsidP="00D91957">
      <w:pPr>
        <w:pStyle w:val="ZPKTzmpktartykuempunktem"/>
      </w:pPr>
      <w:r w:rsidRPr="003562D5">
        <w:t>1)</w:t>
      </w:r>
      <w:r w:rsidRPr="003562D5">
        <w:tab/>
        <w:t>odmawia uchylenia dotychczasowego orzeczenia dyscyplinarnego;</w:t>
      </w:r>
    </w:p>
    <w:p w14:paraId="75DF24A7" w14:textId="073406C6" w:rsidR="00D91957" w:rsidRPr="003562D5" w:rsidRDefault="00D91957" w:rsidP="00D91957">
      <w:pPr>
        <w:pStyle w:val="ZPKTzmpktartykuempunktem"/>
      </w:pPr>
      <w:r w:rsidRPr="003562D5">
        <w:t>2)</w:t>
      </w:r>
      <w:r w:rsidRPr="003562D5">
        <w:tab/>
        <w:t>uchyla dotychczasowe orzeczenie dyscyplinarne</w:t>
      </w:r>
      <w:r w:rsidR="000E7AFF" w:rsidRPr="003562D5">
        <w:t xml:space="preserve"> i</w:t>
      </w:r>
      <w:r w:rsidR="00F6261E">
        <w:t xml:space="preserve"> </w:t>
      </w:r>
      <w:r w:rsidRPr="003562D5">
        <w:t>wydaje nowe orzeczenie dyscyplinarne rozstrzygające</w:t>
      </w:r>
      <w:r w:rsidR="000E7AFF" w:rsidRPr="003562D5">
        <w:t xml:space="preserve"> o</w:t>
      </w:r>
      <w:r w:rsidR="00F6261E">
        <w:t xml:space="preserve"> </w:t>
      </w:r>
      <w:r w:rsidRPr="003562D5">
        <w:t>istocie sprawy.</w:t>
      </w:r>
    </w:p>
    <w:p w14:paraId="0C8E0E5D" w14:textId="3E9A686E" w:rsidR="00D91957" w:rsidRPr="003562D5" w:rsidRDefault="00D91957" w:rsidP="00D91957">
      <w:pPr>
        <w:pStyle w:val="ZUSTzmustartykuempunktem"/>
      </w:pPr>
      <w:r w:rsidRPr="003562D5">
        <w:t>3.</w:t>
      </w:r>
      <w:r w:rsidR="00F6261E">
        <w:t xml:space="preserve"> </w:t>
      </w:r>
      <w:r w:rsidRPr="003562D5">
        <w:t>Orzeczenie kary surowszej od dotychczasowej jest możliwe tylko wtedy, gdy wznowienie postępowania nastąpiło</w:t>
      </w:r>
      <w:r w:rsidR="000E7AFF" w:rsidRPr="003562D5">
        <w:t xml:space="preserve"> z</w:t>
      </w:r>
      <w:r w:rsidR="00F6261E">
        <w:t xml:space="preserve"> </w:t>
      </w:r>
      <w:r w:rsidRPr="003562D5">
        <w:t>urzędu</w:t>
      </w:r>
      <w:r w:rsidR="000E7AFF" w:rsidRPr="003562D5">
        <w:t xml:space="preserve"> i</w:t>
      </w:r>
      <w:r w:rsidR="00F6261E">
        <w:t xml:space="preserve"> </w:t>
      </w:r>
      <w:r w:rsidRPr="003562D5">
        <w:t>nie nastąpiło przedawnienie karalności dyscyplinarnej za dany czyn oraz orzeczona dotychczas kara jest rażąco niewspółmierna do popełnionego czynu.</w:t>
      </w:r>
    </w:p>
    <w:p w14:paraId="40C9BB5C" w14:textId="6DF45069" w:rsidR="00D91957" w:rsidRPr="003562D5" w:rsidRDefault="00D91957" w:rsidP="00D91957">
      <w:pPr>
        <w:pStyle w:val="ZUSTzmustartykuempunktem"/>
      </w:pPr>
      <w:r w:rsidRPr="003562D5">
        <w:t>4.</w:t>
      </w:r>
      <w:r w:rsidR="00F6261E">
        <w:t xml:space="preserve"> </w:t>
      </w:r>
      <w:r w:rsidRPr="003562D5">
        <w:t>Jeżeli</w:t>
      </w:r>
      <w:r w:rsidR="000E7AFF" w:rsidRPr="003562D5">
        <w:t xml:space="preserve"> w</w:t>
      </w:r>
      <w:r w:rsidR="00F6261E">
        <w:t xml:space="preserve"> </w:t>
      </w:r>
      <w:r w:rsidRPr="003562D5">
        <w:t>następstwie wznowienia postępowania wymierzono karę łagodniejszą, ulegają uchyleniu skutki wymierzonej poprzednio kary surowszej,</w:t>
      </w:r>
      <w:r w:rsidR="000E7AFF" w:rsidRPr="003562D5">
        <w:t xml:space="preserve"> a</w:t>
      </w:r>
      <w:r w:rsidR="00F6261E">
        <w:t xml:space="preserve"> </w:t>
      </w:r>
      <w:r w:rsidR="000E7AFF" w:rsidRPr="003562D5">
        <w:t>w</w:t>
      </w:r>
      <w:r w:rsidR="00F6261E">
        <w:t xml:space="preserve"> </w:t>
      </w:r>
      <w:r w:rsidRPr="003562D5">
        <w:t>razie wymierzenia kary surowszej, jej skutki liczy się od dnia wymierzenia tej kary.</w:t>
      </w:r>
    </w:p>
    <w:p w14:paraId="16258D65" w14:textId="0076288D" w:rsidR="00D91957" w:rsidRPr="003562D5" w:rsidRDefault="00D91957" w:rsidP="00D91957">
      <w:pPr>
        <w:pStyle w:val="ZUSTzmustartykuempunktem"/>
      </w:pPr>
      <w:r w:rsidRPr="003562D5">
        <w:t>5.</w:t>
      </w:r>
      <w:r w:rsidR="00F6261E">
        <w:t xml:space="preserve"> </w:t>
      </w:r>
      <w:r w:rsidRPr="003562D5">
        <w:t>Karę dyscyplinarną wykonaną zalicza się na poczet kary orzeczonej</w:t>
      </w:r>
      <w:r w:rsidR="000E7AFF" w:rsidRPr="003562D5">
        <w:t xml:space="preserve"> w</w:t>
      </w:r>
      <w:r w:rsidR="00F6261E">
        <w:t xml:space="preserve"> </w:t>
      </w:r>
      <w:r w:rsidRPr="003562D5">
        <w:t>następstwie wznowienia postępowania,</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4.</w:t>
      </w:r>
    </w:p>
    <w:p w14:paraId="39AE0E6B" w14:textId="3914D009" w:rsidR="00D91957" w:rsidRPr="003562D5" w:rsidRDefault="00D91957" w:rsidP="00D91957">
      <w:pPr>
        <w:pStyle w:val="ZUSTzmustartykuempunktem"/>
      </w:pPr>
      <w:r w:rsidRPr="003562D5">
        <w:t>6.</w:t>
      </w:r>
      <w:r w:rsidR="00F6261E">
        <w:t xml:space="preserve"> </w:t>
      </w:r>
      <w:r w:rsidRPr="003562D5">
        <w:t>Termin do zatarcia kary zmienionej</w:t>
      </w:r>
      <w:r w:rsidR="000E7AFF" w:rsidRPr="003562D5">
        <w:t xml:space="preserve"> w</w:t>
      </w:r>
      <w:r w:rsidR="00F6261E">
        <w:t xml:space="preserve"> </w:t>
      </w:r>
      <w:r w:rsidRPr="003562D5">
        <w:t>następstwie wznowienia postępowania liczy się od dnia wydania orzeczenia dyscyplinarnego</w:t>
      </w:r>
      <w:r w:rsidR="000E7AFF" w:rsidRPr="003562D5">
        <w:t xml:space="preserve"> o</w:t>
      </w:r>
      <w:r w:rsidR="00F6261E">
        <w:t xml:space="preserve"> </w:t>
      </w:r>
      <w:r w:rsidRPr="003562D5">
        <w:t>ukaraniu pierwszą karą.</w:t>
      </w:r>
    </w:p>
    <w:p w14:paraId="656BF796" w14:textId="4BD16D3B" w:rsidR="00D91957" w:rsidRPr="003562D5" w:rsidRDefault="00D91957" w:rsidP="00D91957">
      <w:pPr>
        <w:pStyle w:val="ZUSTzmustartykuempunktem"/>
      </w:pPr>
      <w:r w:rsidRPr="003562D5">
        <w:t>7.</w:t>
      </w:r>
      <w:r w:rsidR="00F6261E">
        <w:t xml:space="preserve"> </w:t>
      </w:r>
      <w:r w:rsidRPr="003562D5">
        <w:t>Od orzeczenia dyscyplinarnego,</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2, przysługuje odwołanie,</w:t>
      </w:r>
      <w:r w:rsidR="000E7AFF" w:rsidRPr="003562D5">
        <w:t xml:space="preserve"> z</w:t>
      </w:r>
      <w:r w:rsidR="00F6261E">
        <w:t xml:space="preserve"> </w:t>
      </w:r>
      <w:r w:rsidRPr="003562D5">
        <w:t>zastrzeżeniem</w:t>
      </w:r>
      <w:r w:rsidR="00F6261E">
        <w:t xml:space="preserve"> </w:t>
      </w:r>
      <w:r w:rsidRPr="003562D5">
        <w:t>art. 136b</w:t>
      </w:r>
      <w:r w:rsidR="007071B3" w:rsidRPr="003562D5">
        <w:t>y</w:t>
      </w:r>
      <w:r w:rsidR="00034AED" w:rsidRPr="003562D5">
        <w:t xml:space="preserve"> ust.</w:t>
      </w:r>
      <w:r w:rsidR="00F6261E">
        <w:t xml:space="preserve"> </w:t>
      </w:r>
      <w:r w:rsidRPr="003562D5">
        <w:t>3</w:t>
      </w:r>
      <w:r w:rsidR="00F6261E">
        <w:t xml:space="preserve"> </w:t>
      </w:r>
      <w:r w:rsidRPr="003562D5">
        <w:t>. Przepisy</w:t>
      </w:r>
      <w:r w:rsidR="00034AED" w:rsidRPr="003562D5">
        <w:t xml:space="preserve"> art.</w:t>
      </w:r>
      <w:r w:rsidR="00F6261E">
        <w:t xml:space="preserve"> </w:t>
      </w:r>
      <w:r w:rsidRPr="003562D5">
        <w:t>136b</w:t>
      </w:r>
      <w:r w:rsidR="007071B3" w:rsidRPr="003562D5">
        <w:t>x</w:t>
      </w:r>
      <w:r w:rsidRPr="003562D5">
        <w:t>–136bz</w:t>
      </w:r>
      <w:r w:rsidR="007071B3" w:rsidRPr="003562D5">
        <w:t>a</w:t>
      </w:r>
      <w:r w:rsidR="00034AED" w:rsidRPr="003562D5">
        <w:t xml:space="preserve"> i</w:t>
      </w:r>
      <w:r w:rsidR="00F6261E">
        <w:t xml:space="preserve"> </w:t>
      </w:r>
      <w:r w:rsidR="00034AED" w:rsidRPr="003562D5">
        <w:t>art.</w:t>
      </w:r>
      <w:r w:rsidR="00F6261E">
        <w:t xml:space="preserve"> </w:t>
      </w:r>
      <w:r w:rsidRPr="003562D5">
        <w:t>136bz</w:t>
      </w:r>
      <w:r w:rsidR="007071B3" w:rsidRPr="003562D5">
        <w:t>g</w:t>
      </w:r>
      <w:r w:rsidRPr="003562D5">
        <w:t xml:space="preserve"> stosuje się odpowiednio. </w:t>
      </w:r>
    </w:p>
    <w:p w14:paraId="7A0611BA" w14:textId="50133409" w:rsidR="00D91957" w:rsidRPr="003562D5" w:rsidRDefault="00D91957" w:rsidP="00D91957">
      <w:pPr>
        <w:pStyle w:val="ZARTzmartartykuempunktem"/>
      </w:pPr>
      <w:r w:rsidRPr="003562D5">
        <w:t>Art. 137e. Minister właściwy do spraw wewnętrznych określi,</w:t>
      </w:r>
      <w:r w:rsidR="000E7AFF" w:rsidRPr="003562D5">
        <w:t xml:space="preserve"> w</w:t>
      </w:r>
      <w:r w:rsidR="00F6261E">
        <w:t xml:space="preserve"> </w:t>
      </w:r>
      <w:r w:rsidRPr="003562D5">
        <w:t xml:space="preserve">drodze rozporządzenia, </w:t>
      </w:r>
      <w:r w:rsidR="008C400D" w:rsidRPr="003562D5">
        <w:t>obieg dokumentów związanych</w:t>
      </w:r>
      <w:r w:rsidR="00034AED" w:rsidRPr="003562D5">
        <w:t xml:space="preserve"> z</w:t>
      </w:r>
      <w:r w:rsidR="00F6261E">
        <w:t xml:space="preserve"> </w:t>
      </w:r>
      <w:r w:rsidR="008C400D" w:rsidRPr="003562D5">
        <w:t xml:space="preserve">postępowaniem </w:t>
      </w:r>
      <w:r w:rsidR="00732195">
        <w:t xml:space="preserve">dyscyplinarnym </w:t>
      </w:r>
      <w:r w:rsidR="008C400D" w:rsidRPr="003562D5">
        <w:t xml:space="preserve">oraz </w:t>
      </w:r>
      <w:r w:rsidRPr="003562D5">
        <w:t>wzory orzeczeń, postanowień</w:t>
      </w:r>
      <w:r w:rsidR="000E7AFF" w:rsidRPr="003562D5">
        <w:t xml:space="preserve"> i</w:t>
      </w:r>
      <w:r w:rsidR="00F6261E">
        <w:t xml:space="preserve"> </w:t>
      </w:r>
      <w:r w:rsidRPr="003562D5">
        <w:t>innych dokumentów sporządzanych</w:t>
      </w:r>
      <w:r w:rsidR="000E7AFF" w:rsidRPr="003562D5">
        <w:t xml:space="preserve"> w</w:t>
      </w:r>
      <w:r w:rsidR="00F6261E">
        <w:t xml:space="preserve"> </w:t>
      </w:r>
      <w:r w:rsidRPr="003562D5">
        <w:t>postępowaniu dyscyplinarnym, mając na względzie sprawność prowadzonego postępowania.</w:t>
      </w:r>
      <w:r w:rsidR="008D375B" w:rsidRPr="003562D5">
        <w:t>”</w:t>
      </w:r>
      <w:r w:rsidR="00E318FA" w:rsidRPr="003562D5">
        <w:t>;</w:t>
      </w:r>
    </w:p>
    <w:p w14:paraId="55E2FD69" w14:textId="4FD13332" w:rsidR="00D91957" w:rsidRPr="003562D5" w:rsidRDefault="00A260F6" w:rsidP="00D91957">
      <w:pPr>
        <w:pStyle w:val="PKTpunkt"/>
      </w:pPr>
      <w:r w:rsidRPr="003562D5">
        <w:t>4</w:t>
      </w:r>
      <w:r w:rsidR="003B442A">
        <w:t>8</w:t>
      </w:r>
      <w:r w:rsidR="00D91957" w:rsidRPr="003562D5">
        <w:t>)</w:t>
      </w:r>
      <w:r w:rsidR="00D91957" w:rsidRPr="003562D5">
        <w:tab/>
        <w:t>uchyla się</w:t>
      </w:r>
      <w:r w:rsidR="00034AED" w:rsidRPr="003562D5">
        <w:t xml:space="preserve"> art.</w:t>
      </w:r>
      <w:r w:rsidR="00F6261E">
        <w:t xml:space="preserve"> </w:t>
      </w:r>
      <w:r w:rsidR="00D91957" w:rsidRPr="003562D5">
        <w:t>13</w:t>
      </w:r>
      <w:r w:rsidR="00034AED" w:rsidRPr="003562D5">
        <w:t>8 i</w:t>
      </w:r>
      <w:r w:rsidR="00F6261E">
        <w:t xml:space="preserve"> </w:t>
      </w:r>
      <w:r w:rsidR="00034AED" w:rsidRPr="003562D5">
        <w:t>art.</w:t>
      </w:r>
      <w:r w:rsidR="00F6261E">
        <w:t xml:space="preserve"> </w:t>
      </w:r>
      <w:r w:rsidR="00D91957" w:rsidRPr="003562D5">
        <w:t>140.</w:t>
      </w:r>
    </w:p>
    <w:p w14:paraId="00209444" w14:textId="39FC3410" w:rsidR="00E21D54" w:rsidRPr="003562D5" w:rsidRDefault="00E21D54" w:rsidP="007E5C36">
      <w:pPr>
        <w:pStyle w:val="ARTartustawynprozporzdzenia"/>
        <w:keepNext/>
      </w:pPr>
      <w:r w:rsidRPr="003562D5">
        <w:rPr>
          <w:rStyle w:val="Ppogrubienie"/>
        </w:rPr>
        <w:lastRenderedPageBreak/>
        <w:t>Art.</w:t>
      </w:r>
      <w:r w:rsidR="00302C02">
        <w:rPr>
          <w:rStyle w:val="Ppogrubienie"/>
        </w:rPr>
        <w:t> </w:t>
      </w:r>
      <w:r w:rsidR="00186346" w:rsidRPr="003562D5">
        <w:rPr>
          <w:rStyle w:val="Ppogrubienie"/>
        </w:rPr>
        <w:t>3</w:t>
      </w:r>
      <w:r w:rsidRPr="003562D5">
        <w:rPr>
          <w:rStyle w:val="Ppogrubienie"/>
        </w:rPr>
        <w:t>.</w:t>
      </w:r>
      <w:r w:rsidR="000E7AFF" w:rsidRPr="003562D5">
        <w:t xml:space="preserve"> W</w:t>
      </w:r>
      <w:r w:rsidR="00F6261E">
        <w:t xml:space="preserve"> </w:t>
      </w:r>
      <w:r w:rsidRPr="003562D5">
        <w:t>ustawie</w:t>
      </w:r>
      <w:r w:rsidR="000E7AFF" w:rsidRPr="003562D5">
        <w:t xml:space="preserve"> z</w:t>
      </w:r>
      <w:r w:rsidR="00F6261E">
        <w:t xml:space="preserve"> </w:t>
      </w:r>
      <w:r w:rsidRPr="003562D5">
        <w:t>dnia 2</w:t>
      </w:r>
      <w:r w:rsidR="000E7AFF" w:rsidRPr="003562D5">
        <w:t>4</w:t>
      </w:r>
      <w:r w:rsidR="00F6261E">
        <w:t xml:space="preserve"> </w:t>
      </w:r>
      <w:r w:rsidRPr="003562D5">
        <w:t>sierpnia 199</w:t>
      </w:r>
      <w:r w:rsidR="000E7AFF" w:rsidRPr="003562D5">
        <w:t>1</w:t>
      </w:r>
      <w:r w:rsidR="00F6261E">
        <w:t xml:space="preserve"> </w:t>
      </w:r>
      <w:r w:rsidRPr="003562D5">
        <w:t>r.</w:t>
      </w:r>
      <w:r w:rsidR="000E7AFF" w:rsidRPr="003562D5">
        <w:t xml:space="preserve"> o</w:t>
      </w:r>
      <w:r w:rsidR="00F6261E">
        <w:t xml:space="preserve"> </w:t>
      </w:r>
      <w:r w:rsidRPr="003562D5">
        <w:t>ochronie przeciwpożarowej (</w:t>
      </w:r>
      <w:r w:rsidR="00034AED" w:rsidRPr="003562D5">
        <w:t>Dz.</w:t>
      </w:r>
      <w:r w:rsidR="00F6261E">
        <w:t xml:space="preserve"> </w:t>
      </w:r>
      <w:r w:rsidR="00034AED" w:rsidRPr="003562D5">
        <w:t>U.</w:t>
      </w:r>
      <w:r w:rsidRPr="003562D5">
        <w:t xml:space="preserve"> </w:t>
      </w:r>
      <w:r w:rsidR="00A313CF" w:rsidRPr="003562D5">
        <w:t>z</w:t>
      </w:r>
      <w:r w:rsidR="00D929B5">
        <w:t> </w:t>
      </w:r>
      <w:r w:rsidR="00A313CF" w:rsidRPr="003562D5">
        <w:t>2020</w:t>
      </w:r>
      <w:r w:rsidR="00D929B5">
        <w:t> </w:t>
      </w:r>
      <w:r w:rsidR="00A313CF" w:rsidRPr="003562D5">
        <w:t xml:space="preserve">r. poz. </w:t>
      </w:r>
      <w:r w:rsidR="00E758E8">
        <w:t>961</w:t>
      </w:r>
      <w:r w:rsidRPr="003562D5">
        <w:t>) wprowadza się następujące zmiany:</w:t>
      </w:r>
    </w:p>
    <w:p w14:paraId="7CE4B67D" w14:textId="445B4022" w:rsidR="00C4063B" w:rsidRPr="003562D5" w:rsidRDefault="00E21D54" w:rsidP="007E5C36">
      <w:pPr>
        <w:pStyle w:val="PKTpunkt"/>
        <w:keepNext/>
      </w:pPr>
      <w:r w:rsidRPr="003562D5">
        <w:t>1)</w:t>
      </w:r>
      <w:r w:rsidRPr="003562D5">
        <w:tab/>
      </w:r>
      <w:r w:rsidR="00C4063B" w:rsidRPr="003562D5">
        <w:t>w</w:t>
      </w:r>
      <w:r w:rsidR="00034AED" w:rsidRPr="003562D5">
        <w:t xml:space="preserve"> art.</w:t>
      </w:r>
      <w:r w:rsidR="00F6261E">
        <w:t xml:space="preserve"> </w:t>
      </w:r>
      <w:r w:rsidR="00034AED" w:rsidRPr="003562D5">
        <w:t>4 ust.</w:t>
      </w:r>
      <w:r w:rsidR="00F6261E">
        <w:t xml:space="preserve"> </w:t>
      </w:r>
      <w:r w:rsidR="00C4063B" w:rsidRPr="003562D5">
        <w:t>2a otrzymuje brzmienie:</w:t>
      </w:r>
    </w:p>
    <w:p w14:paraId="6D39C5AE" w14:textId="4D91D0D2" w:rsidR="004E790E" w:rsidRPr="003562D5" w:rsidRDefault="004E790E" w:rsidP="004E790E">
      <w:pPr>
        <w:pStyle w:val="ZUSTzmustartykuempunktem"/>
      </w:pPr>
      <w:r w:rsidRPr="003562D5">
        <w:t>„2a. Osoby wykonujące czynności z</w:t>
      </w:r>
      <w:r w:rsidR="00F6261E">
        <w:t xml:space="preserve"> </w:t>
      </w:r>
      <w:r w:rsidRPr="003562D5">
        <w:t>zakresu ochrony przeciwpożarowej, w</w:t>
      </w:r>
      <w:r w:rsidR="00F6261E">
        <w:t xml:space="preserve"> </w:t>
      </w:r>
      <w:r w:rsidRPr="003562D5">
        <w:t>tym czynności, o</w:t>
      </w:r>
      <w:r w:rsidR="00F6261E">
        <w:t xml:space="preserve"> </w:t>
      </w:r>
      <w:r w:rsidRPr="003562D5">
        <w:t>których mowa w</w:t>
      </w:r>
      <w:r w:rsidR="00F6261E">
        <w:t xml:space="preserve"> </w:t>
      </w:r>
      <w:r w:rsidRPr="003562D5">
        <w:t>ust.</w:t>
      </w:r>
      <w:r w:rsidR="00F6261E">
        <w:t xml:space="preserve"> </w:t>
      </w:r>
      <w:r w:rsidRPr="003562D5">
        <w:t>1, polegające na zapobieganiu powstawaniu i rozprzestrzenianiu się pożaru, niezatrudnione w</w:t>
      </w:r>
      <w:r w:rsidR="00F6261E">
        <w:t xml:space="preserve"> </w:t>
      </w:r>
      <w:r w:rsidRPr="003562D5">
        <w:t>jednostkach ochrony przeciwpożarowej, o</w:t>
      </w:r>
      <w:r w:rsidR="00F6261E">
        <w:t xml:space="preserve"> </w:t>
      </w:r>
      <w:r w:rsidRPr="003562D5">
        <w:t>których mowa w</w:t>
      </w:r>
      <w:r w:rsidR="00F6261E">
        <w:t xml:space="preserve"> </w:t>
      </w:r>
      <w:r w:rsidRPr="003562D5">
        <w:t>art.</w:t>
      </w:r>
      <w:r w:rsidR="00F6261E">
        <w:t xml:space="preserve"> </w:t>
      </w:r>
      <w:r w:rsidRPr="003562D5">
        <w:t>15 pkt</w:t>
      </w:r>
      <w:r w:rsidR="00F6261E">
        <w:t xml:space="preserve"> </w:t>
      </w:r>
      <w:r w:rsidRPr="003562D5">
        <w:t>1a–5 i</w:t>
      </w:r>
      <w:r w:rsidR="00F6261E">
        <w:t xml:space="preserve"> </w:t>
      </w:r>
      <w:r w:rsidRPr="003562D5">
        <w:t>8, powinny posiadać tytuł zawodowy inżyniera pożarnictwa albo posiadać tytuł zawodowy inżyniera i dyplom ukończenia studiów w</w:t>
      </w:r>
      <w:r w:rsidR="00F6261E">
        <w:t xml:space="preserve"> </w:t>
      </w:r>
      <w:r w:rsidRPr="003562D5">
        <w:t>Szkole Głównej Służby Pożarniczej</w:t>
      </w:r>
      <w:r w:rsidRPr="003562D5" w:rsidDel="00737CEF">
        <w:t xml:space="preserve"> </w:t>
      </w:r>
      <w:r w:rsidRPr="003562D5">
        <w:t>w</w:t>
      </w:r>
      <w:r w:rsidR="00F6261E">
        <w:t xml:space="preserve"> </w:t>
      </w:r>
      <w:r w:rsidRPr="003562D5">
        <w:t>zakresie inżynierii bezpieczeństwa w</w:t>
      </w:r>
      <w:r w:rsidR="00F6261E">
        <w:t xml:space="preserve"> </w:t>
      </w:r>
      <w:r w:rsidRPr="003562D5">
        <w:t>specjalności inżynieria bezpieczeństwa pożarowego wydany do dnia 30 września 2019 r. lub studiów na kierunku inżynieria bezpieczeństwa w</w:t>
      </w:r>
      <w:r w:rsidR="00F6261E">
        <w:t xml:space="preserve"> </w:t>
      </w:r>
      <w:r w:rsidRPr="003562D5">
        <w:t>zakresie bezpieczeństwa pożarowego wydany po dniu 30 września 2019 r.”;</w:t>
      </w:r>
    </w:p>
    <w:p w14:paraId="5C619E91" w14:textId="617D3CA7" w:rsidR="00104C05" w:rsidRPr="003562D5" w:rsidRDefault="00D5747C" w:rsidP="007E5C36">
      <w:pPr>
        <w:pStyle w:val="PKTpunkt"/>
        <w:keepNext/>
      </w:pPr>
      <w:r>
        <w:t>2)</w:t>
      </w:r>
      <w:r w:rsidR="009C4A3E" w:rsidRPr="003562D5">
        <w:tab/>
      </w:r>
      <w:r w:rsidR="00104C05" w:rsidRPr="003562D5">
        <w:t>w</w:t>
      </w:r>
      <w:r w:rsidR="00034AED" w:rsidRPr="003562D5">
        <w:t xml:space="preserve"> art.</w:t>
      </w:r>
      <w:r w:rsidR="00F6261E">
        <w:t xml:space="preserve"> </w:t>
      </w:r>
      <w:r w:rsidR="00104C05" w:rsidRPr="003562D5">
        <w:t>7:</w:t>
      </w:r>
    </w:p>
    <w:p w14:paraId="280D1258" w14:textId="1C8CC6CF" w:rsidR="00104C05" w:rsidRPr="003562D5" w:rsidRDefault="00104C05" w:rsidP="007E5C36">
      <w:pPr>
        <w:pStyle w:val="LITlitera"/>
        <w:keepNext/>
      </w:pPr>
      <w:r w:rsidRPr="003562D5">
        <w:t>a)</w:t>
      </w:r>
      <w:r w:rsidRPr="003562D5">
        <w:tab/>
        <w:t xml:space="preserve">ust. </w:t>
      </w:r>
      <w:r w:rsidR="000E7AFF" w:rsidRPr="003562D5">
        <w:t>2</w:t>
      </w:r>
      <w:r w:rsidR="00F6261E">
        <w:t xml:space="preserve"> </w:t>
      </w:r>
      <w:r w:rsidRPr="003562D5">
        <w:t>otrzymuje brzmienie:</w:t>
      </w:r>
    </w:p>
    <w:p w14:paraId="18858281" w14:textId="3AB6F728" w:rsidR="00104C05" w:rsidRPr="003562D5" w:rsidRDefault="008D375B" w:rsidP="00104C05">
      <w:pPr>
        <w:pStyle w:val="ZLITUSTzmustliter"/>
      </w:pPr>
      <w:r w:rsidRPr="003562D5">
        <w:t>„</w:t>
      </w:r>
      <w:r w:rsidR="00104C05" w:rsidRPr="003562D5">
        <w:t>2. Dopuszczenia do użytkowania wyrobów,</w:t>
      </w:r>
      <w:r w:rsidR="000E7AFF" w:rsidRPr="003562D5">
        <w:t xml:space="preserve"> o</w:t>
      </w:r>
      <w:r w:rsidR="00F6261E">
        <w:t xml:space="preserve"> </w:t>
      </w:r>
      <w:r w:rsidR="00104C05" w:rsidRPr="003562D5">
        <w:t>których mowa</w:t>
      </w:r>
      <w:r w:rsidR="00034AED" w:rsidRPr="003562D5">
        <w:t xml:space="preserve"> w</w:t>
      </w:r>
      <w:r w:rsidR="00F6261E">
        <w:t xml:space="preserve"> </w:t>
      </w:r>
      <w:r w:rsidR="00034AED" w:rsidRPr="003562D5">
        <w:t>ust.</w:t>
      </w:r>
      <w:r w:rsidR="00F6261E">
        <w:t xml:space="preserve"> </w:t>
      </w:r>
      <w:r w:rsidR="00104C05" w:rsidRPr="003562D5">
        <w:t xml:space="preserve">1, zwane dalej </w:t>
      </w:r>
      <w:r w:rsidRPr="003562D5">
        <w:t>„</w:t>
      </w:r>
      <w:proofErr w:type="spellStart"/>
      <w:r w:rsidR="00104C05" w:rsidRPr="003562D5">
        <w:t>dopuszczeniami</w:t>
      </w:r>
      <w:proofErr w:type="spellEnd"/>
      <w:r w:rsidRPr="003562D5">
        <w:t>”</w:t>
      </w:r>
      <w:r w:rsidR="00104C05" w:rsidRPr="003562D5">
        <w:t>,</w:t>
      </w:r>
      <w:r w:rsidR="000E7AFF" w:rsidRPr="003562D5">
        <w:t xml:space="preserve"> w</w:t>
      </w:r>
      <w:r w:rsidR="00F6261E">
        <w:t xml:space="preserve"> </w:t>
      </w:r>
      <w:r w:rsidR="00104C05" w:rsidRPr="003562D5">
        <w:t>formie świadectwa dopuszczenia, wydają</w:t>
      </w:r>
      <w:r w:rsidR="00F6261E">
        <w:t xml:space="preserve"> </w:t>
      </w:r>
      <w:r w:rsidR="00104C05" w:rsidRPr="003562D5">
        <w:t>instytuty badawcze</w:t>
      </w:r>
      <w:r w:rsidR="00F6261E">
        <w:t xml:space="preserve"> </w:t>
      </w:r>
      <w:r w:rsidR="00104C05" w:rsidRPr="003562D5">
        <w:t>Państwowej Straży Pożarnej, wskazane przez ministra właściwego do spraw wewnętrznych.</w:t>
      </w:r>
      <w:r w:rsidRPr="003562D5">
        <w:t>”</w:t>
      </w:r>
      <w:r w:rsidR="00104C05" w:rsidRPr="003562D5">
        <w:t>,</w:t>
      </w:r>
    </w:p>
    <w:p w14:paraId="54EC3BBF" w14:textId="18348A15" w:rsidR="00104C05" w:rsidRPr="003562D5" w:rsidRDefault="00104C05" w:rsidP="007E5C36">
      <w:pPr>
        <w:pStyle w:val="LITlitera"/>
        <w:keepNext/>
      </w:pPr>
      <w:r w:rsidRPr="003562D5">
        <w:t>b)</w:t>
      </w:r>
      <w:r w:rsidRPr="003562D5">
        <w:tab/>
        <w:t>ust. 7–</w:t>
      </w:r>
      <w:r w:rsidR="000E7AFF" w:rsidRPr="003562D5">
        <w:t>9</w:t>
      </w:r>
      <w:r w:rsidR="00F6261E">
        <w:t xml:space="preserve"> </w:t>
      </w:r>
      <w:r w:rsidRPr="003562D5">
        <w:t>otrzymują brzmienie:</w:t>
      </w:r>
    </w:p>
    <w:p w14:paraId="05BCE0A9" w14:textId="77777777" w:rsidR="00104C05" w:rsidRPr="003562D5" w:rsidRDefault="008D375B" w:rsidP="00104C05">
      <w:pPr>
        <w:pStyle w:val="ZLITUSTzmustliter"/>
      </w:pPr>
      <w:r w:rsidRPr="003562D5">
        <w:t>„</w:t>
      </w:r>
      <w:r w:rsidR="00104C05" w:rsidRPr="003562D5">
        <w:t>7. Dopuszczony wyrób podlega oznakowaniu przez producenta znakiem instytutu badawczego Państwowej Straży Pożarnej, który wydał dopuszczenie.</w:t>
      </w:r>
    </w:p>
    <w:p w14:paraId="3A0377CE" w14:textId="27A5D7F6" w:rsidR="00104C05" w:rsidRPr="003562D5" w:rsidRDefault="00104C05" w:rsidP="00104C05">
      <w:pPr>
        <w:pStyle w:val="ZLITUSTzmustliter"/>
      </w:pPr>
      <w:r w:rsidRPr="003562D5">
        <w:t>8.</w:t>
      </w:r>
      <w:r w:rsidR="000E7AFF" w:rsidRPr="003562D5">
        <w:t xml:space="preserve"> W</w:t>
      </w:r>
      <w:r w:rsidR="00F6261E">
        <w:t xml:space="preserve"> </w:t>
      </w:r>
      <w:r w:rsidRPr="003562D5">
        <w:t>okresie,</w:t>
      </w:r>
      <w:r w:rsidR="000E7AFF"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3, wyroby, na które zostało wydane dopuszczenie</w:t>
      </w:r>
      <w:r w:rsidR="00580A2A">
        <w:t>,</w:t>
      </w:r>
      <w:r w:rsidRPr="003562D5">
        <w:t xml:space="preserve"> podlegają kontroli zgodności wyrobu</w:t>
      </w:r>
      <w:r w:rsidR="000E7AFF" w:rsidRPr="003562D5">
        <w:t xml:space="preserve"> z</w:t>
      </w:r>
      <w:r w:rsidR="00F6261E">
        <w:t xml:space="preserve"> </w:t>
      </w:r>
      <w:r w:rsidRPr="003562D5">
        <w:t>wymaganiami techniczn</w:t>
      </w:r>
      <w:r w:rsidR="00802EBE" w:rsidRPr="003562D5">
        <w:t>o</w:t>
      </w:r>
      <w:r w:rsidR="00580A2A">
        <w:noBreakHyphen/>
      </w:r>
      <w:r w:rsidR="00802EBE" w:rsidRPr="003562D5">
        <w:t>użytkowymi</w:t>
      </w:r>
      <w:r w:rsidRPr="003562D5">
        <w:t>, dokonywanej przez instytut badawczy Państwowej Straży Pożarnej, który wydał dopuszczenie.</w:t>
      </w:r>
    </w:p>
    <w:p w14:paraId="3217ED75" w14:textId="668C857D" w:rsidR="00104C05" w:rsidRPr="003562D5" w:rsidRDefault="00104C05" w:rsidP="00104C05">
      <w:pPr>
        <w:pStyle w:val="ZLITUSTzmustliter"/>
      </w:pPr>
      <w:r w:rsidRPr="003562D5">
        <w:t>9.</w:t>
      </w:r>
      <w:r w:rsidR="000E7AFF" w:rsidRPr="003562D5">
        <w:t xml:space="preserve"> W</w:t>
      </w:r>
      <w:r w:rsidR="00F6261E">
        <w:t xml:space="preserve"> </w:t>
      </w:r>
      <w:r w:rsidRPr="003562D5">
        <w:t>przypadku negatywnych wyników kontroli,</w:t>
      </w:r>
      <w:r w:rsidR="000E7AFF"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8, instytut badawczy Państwowej Straży Pożarnej, który wydał dopuszczenie</w:t>
      </w:r>
      <w:r w:rsidR="00E169F3">
        <w:t>,</w:t>
      </w:r>
      <w:r w:rsidRPr="003562D5">
        <w:t xml:space="preserve"> może je cofnąć.</w:t>
      </w:r>
      <w:r w:rsidR="008D375B" w:rsidRPr="003562D5">
        <w:t>”</w:t>
      </w:r>
      <w:r w:rsidR="008204BA" w:rsidRPr="003562D5">
        <w:t>,</w:t>
      </w:r>
    </w:p>
    <w:p w14:paraId="5AFD7041" w14:textId="4B76664D" w:rsidR="00984464" w:rsidRPr="003562D5" w:rsidRDefault="00984464" w:rsidP="007E5C36">
      <w:pPr>
        <w:pStyle w:val="LITlitera"/>
        <w:keepNext/>
      </w:pPr>
      <w:r w:rsidRPr="003562D5">
        <w:t>c)</w:t>
      </w:r>
      <w:r w:rsidR="00B74C14" w:rsidRPr="003562D5">
        <w:tab/>
      </w:r>
      <w:r w:rsidRPr="003562D5">
        <w:t>ust. 1</w:t>
      </w:r>
      <w:r w:rsidR="00034AED" w:rsidRPr="003562D5">
        <w:t>2</w:t>
      </w:r>
      <w:r w:rsidR="00F6261E">
        <w:t xml:space="preserve"> </w:t>
      </w:r>
      <w:r w:rsidRPr="003562D5">
        <w:t>otrzymuje brzmienie:</w:t>
      </w:r>
    </w:p>
    <w:p w14:paraId="47C843C8" w14:textId="183F7BEE" w:rsidR="00984464" w:rsidRPr="003562D5" w:rsidRDefault="008D375B" w:rsidP="007E5C36">
      <w:pPr>
        <w:pStyle w:val="ZLITUSTzmustliter"/>
      </w:pPr>
      <w:r w:rsidRPr="003562D5">
        <w:t>„</w:t>
      </w:r>
      <w:r w:rsidR="00984464" w:rsidRPr="003562D5">
        <w:t>12. Na wysokość opłaty za czynności kontrolne zgodności wyrobu</w:t>
      </w:r>
      <w:r w:rsidR="00034AED" w:rsidRPr="003562D5">
        <w:t xml:space="preserve"> z </w:t>
      </w:r>
      <w:r w:rsidR="00984464" w:rsidRPr="003562D5">
        <w:t>wymaganiami techniczno</w:t>
      </w:r>
      <w:r w:rsidR="00F6261E">
        <w:t>-</w:t>
      </w:r>
      <w:r w:rsidR="00984464" w:rsidRPr="003562D5">
        <w:t>użytkowymi mają wpływ wyłącznie koszty związane</w:t>
      </w:r>
      <w:r w:rsidR="00034AED" w:rsidRPr="003562D5">
        <w:t xml:space="preserve"> z </w:t>
      </w:r>
      <w:r w:rsidR="00984464" w:rsidRPr="003562D5">
        <w:t>badaniami tego wyrobu.</w:t>
      </w:r>
      <w:r w:rsidRPr="003562D5">
        <w:t>”</w:t>
      </w:r>
      <w:r w:rsidR="00B74C14" w:rsidRPr="003562D5">
        <w:t>;</w:t>
      </w:r>
    </w:p>
    <w:p w14:paraId="68DD2526" w14:textId="70604FD1" w:rsidR="00E21D54" w:rsidRPr="003562D5" w:rsidRDefault="00C4063B" w:rsidP="007E5C36">
      <w:pPr>
        <w:pStyle w:val="PKTpunkt"/>
        <w:keepNext/>
      </w:pPr>
      <w:r w:rsidRPr="003562D5">
        <w:lastRenderedPageBreak/>
        <w:t>3</w:t>
      </w:r>
      <w:r w:rsidR="00E21D54" w:rsidRPr="003562D5">
        <w:t>)</w:t>
      </w:r>
      <w:r w:rsidR="00E21D54" w:rsidRPr="003562D5">
        <w:tab/>
        <w:t>po</w:t>
      </w:r>
      <w:r w:rsidR="00034AED" w:rsidRPr="003562D5">
        <w:t xml:space="preserve"> art.</w:t>
      </w:r>
      <w:r w:rsidR="00F6261E">
        <w:t xml:space="preserve"> </w:t>
      </w:r>
      <w:r w:rsidR="000E7AFF" w:rsidRPr="003562D5">
        <w:t>7</w:t>
      </w:r>
      <w:r w:rsidR="00F6261E">
        <w:t xml:space="preserve"> </w:t>
      </w:r>
      <w:r w:rsidR="00E21D54" w:rsidRPr="003562D5">
        <w:t>dodaje się</w:t>
      </w:r>
      <w:r w:rsidR="00034AED" w:rsidRPr="003562D5">
        <w:t xml:space="preserve"> art.</w:t>
      </w:r>
      <w:r w:rsidR="00F6261E">
        <w:t xml:space="preserve"> </w:t>
      </w:r>
      <w:r w:rsidR="00E21D54" w:rsidRPr="003562D5">
        <w:t>7a</w:t>
      </w:r>
      <w:r w:rsidR="00A90E20">
        <w:t xml:space="preserve"> i art.</w:t>
      </w:r>
      <w:r w:rsidR="00984464" w:rsidRPr="003562D5">
        <w:t>7b</w:t>
      </w:r>
      <w:r w:rsidR="000E7AFF" w:rsidRPr="003562D5">
        <w:t xml:space="preserve"> w</w:t>
      </w:r>
      <w:r w:rsidR="00F6261E">
        <w:t xml:space="preserve"> </w:t>
      </w:r>
      <w:r w:rsidR="00E21D54" w:rsidRPr="003562D5">
        <w:t>brzmieniu:</w:t>
      </w:r>
    </w:p>
    <w:p w14:paraId="06E70650" w14:textId="44FCF3B9" w:rsidR="00E21D54" w:rsidRPr="003562D5" w:rsidRDefault="008D375B" w:rsidP="00E21D54">
      <w:pPr>
        <w:pStyle w:val="ZARTzmartartykuempunktem"/>
      </w:pPr>
      <w:r w:rsidRPr="003562D5">
        <w:t>„</w:t>
      </w:r>
      <w:r w:rsidR="00E21D54" w:rsidRPr="003562D5">
        <w:t>Art.</w:t>
      </w:r>
      <w:r w:rsidR="00F6261E">
        <w:t xml:space="preserve"> </w:t>
      </w:r>
      <w:r w:rsidR="00E21D54" w:rsidRPr="003562D5">
        <w:t>7a.</w:t>
      </w:r>
      <w:r w:rsidR="00F6261E">
        <w:t xml:space="preserve"> </w:t>
      </w:r>
      <w:r w:rsidR="00E21D54" w:rsidRPr="003562D5">
        <w:t xml:space="preserve">1. </w:t>
      </w:r>
      <w:r w:rsidR="004E790E" w:rsidRPr="003562D5">
        <w:t>Do użytkowania w</w:t>
      </w:r>
      <w:r w:rsidR="00F6261E">
        <w:t xml:space="preserve"> </w:t>
      </w:r>
      <w:r w:rsidR="004E790E" w:rsidRPr="003562D5">
        <w:t>jednostkach ochrony przeciwpożarowej, o</w:t>
      </w:r>
      <w:r w:rsidR="00F6261E">
        <w:t xml:space="preserve"> </w:t>
      </w:r>
      <w:r w:rsidR="004E790E" w:rsidRPr="003562D5">
        <w:t>których mowa w</w:t>
      </w:r>
      <w:r w:rsidR="00F6261E">
        <w:t xml:space="preserve"> </w:t>
      </w:r>
      <w:r w:rsidR="004E790E" w:rsidRPr="003562D5">
        <w:t>art.</w:t>
      </w:r>
      <w:r w:rsidR="00F6261E">
        <w:t xml:space="preserve"> </w:t>
      </w:r>
      <w:r w:rsidR="004E790E" w:rsidRPr="003562D5">
        <w:t>15 pkt</w:t>
      </w:r>
      <w:r w:rsidR="00F6261E">
        <w:t xml:space="preserve"> </w:t>
      </w:r>
      <w:r w:rsidR="004E790E" w:rsidRPr="003562D5">
        <w:t>1a–6 i</w:t>
      </w:r>
      <w:r w:rsidR="00F6261E">
        <w:t xml:space="preserve"> </w:t>
      </w:r>
      <w:r w:rsidR="004E790E" w:rsidRPr="003562D5">
        <w:t>8, mogą być wprowadzone używane pojazdy pożarnicze nie starsze niż 30</w:t>
      </w:r>
      <w:r w:rsidR="00F6261E">
        <w:t xml:space="preserve"> </w:t>
      </w:r>
      <w:r w:rsidR="004E790E" w:rsidRPr="003562D5">
        <w:t>lat i</w:t>
      </w:r>
      <w:r w:rsidR="00F6261E">
        <w:t xml:space="preserve"> </w:t>
      </w:r>
      <w:r w:rsidR="004E790E" w:rsidRPr="003562D5">
        <w:t>używane przez co najmniej 5</w:t>
      </w:r>
      <w:r w:rsidR="00F6261E">
        <w:t xml:space="preserve"> </w:t>
      </w:r>
      <w:r w:rsidR="004E790E" w:rsidRPr="003562D5">
        <w:t>lat na terenie innego państwa członkowskiego Unii Europejskiej albo w</w:t>
      </w:r>
      <w:r w:rsidR="00F6261E">
        <w:t xml:space="preserve"> </w:t>
      </w:r>
      <w:r w:rsidR="004E790E" w:rsidRPr="003562D5">
        <w:t>Republice Turcji oraz w</w:t>
      </w:r>
      <w:r w:rsidR="00F6261E">
        <w:t xml:space="preserve"> </w:t>
      </w:r>
      <w:r w:rsidR="004E790E" w:rsidRPr="003562D5">
        <w:t>państwach członkowskich Europejskiego Porozumienia o</w:t>
      </w:r>
      <w:r w:rsidR="00F6261E">
        <w:t xml:space="preserve"> </w:t>
      </w:r>
      <w:r w:rsidR="004E790E" w:rsidRPr="003562D5">
        <w:t>Wolnym Handlu (EFTA) będących stroną umowy o</w:t>
      </w:r>
      <w:r w:rsidR="00F6261E">
        <w:t xml:space="preserve"> </w:t>
      </w:r>
      <w:r w:rsidR="004E790E" w:rsidRPr="003562D5">
        <w:t>Europejskim Obszarze Gospodarczym, licząc od daty pierwszej rejestracji poza granicami Rzecz</w:t>
      </w:r>
      <w:r w:rsidR="00A90E20">
        <w:t>y</w:t>
      </w:r>
      <w:r w:rsidR="004E790E" w:rsidRPr="003562D5">
        <w:t>pospolitej Polskiej, służące zapewnieniu bezpieczeństwa publicznego lub ochronie zdrowia i</w:t>
      </w:r>
      <w:r w:rsidR="00F6261E">
        <w:t xml:space="preserve"> </w:t>
      </w:r>
      <w:r w:rsidR="004E790E" w:rsidRPr="003562D5">
        <w:t>życia oraz mienia albo wykorzystywane do prowadzenia działań ratowniczych, jeżeli spełniają wymagania techniczno-użytkowe potwierdzone uzyskaniem pozytywnej opinii technicznej, wydawanej przez instytuty badawcze Państwowej Straży Pożarnej, zwanej dalej „opinią”.</w:t>
      </w:r>
    </w:p>
    <w:p w14:paraId="67E9E6EE" w14:textId="27931534" w:rsidR="00E21D54" w:rsidRPr="003562D5" w:rsidRDefault="00E21D54" w:rsidP="00E21D54">
      <w:pPr>
        <w:pStyle w:val="ZUSTzmustartykuempunktem"/>
      </w:pPr>
      <w:r w:rsidRPr="003562D5">
        <w:t>2.</w:t>
      </w:r>
      <w:r w:rsidR="00F6261E">
        <w:t xml:space="preserve"> </w:t>
      </w:r>
      <w:r w:rsidRPr="003562D5">
        <w:t>Opinia wydawana jest bezterminowo</w:t>
      </w:r>
      <w:r w:rsidR="000E7AFF" w:rsidRPr="003562D5">
        <w:t xml:space="preserve"> i</w:t>
      </w:r>
      <w:r w:rsidR="00F6261E">
        <w:t xml:space="preserve"> </w:t>
      </w:r>
      <w:r w:rsidRPr="003562D5">
        <w:t>jednostkowo dla każdego</w:t>
      </w:r>
      <w:r w:rsidR="000E7AFF" w:rsidRPr="003562D5">
        <w:t xml:space="preserve"> z</w:t>
      </w:r>
      <w:r w:rsidR="00F6261E">
        <w:t xml:space="preserve"> </w:t>
      </w:r>
      <w:r w:rsidRPr="003562D5">
        <w:t>pojazdów, w ramach indywidualnego postępowania.</w:t>
      </w:r>
    </w:p>
    <w:p w14:paraId="134D1753" w14:textId="1EA07E9F" w:rsidR="00E21D54" w:rsidRPr="003562D5" w:rsidRDefault="00E21D54" w:rsidP="00E21D54">
      <w:pPr>
        <w:pStyle w:val="ZUSTzmustartykuempunktem"/>
      </w:pPr>
      <w:r w:rsidRPr="003562D5">
        <w:t>3.</w:t>
      </w:r>
      <w:r w:rsidR="00F6261E">
        <w:t xml:space="preserve"> </w:t>
      </w:r>
      <w:r w:rsidR="000E7AFF" w:rsidRPr="003562D5">
        <w:t>W</w:t>
      </w:r>
      <w:r w:rsidR="00F6261E">
        <w:t xml:space="preserve"> </w:t>
      </w:r>
      <w:r w:rsidRPr="003562D5">
        <w:t>przypadku gdy</w:t>
      </w:r>
      <w:r w:rsidR="000E7AFF" w:rsidRPr="003562D5">
        <w:t xml:space="preserve"> w</w:t>
      </w:r>
      <w:r w:rsidR="00F6261E">
        <w:t xml:space="preserve"> </w:t>
      </w:r>
      <w:r w:rsidRPr="003562D5">
        <w:t>pojazdach,</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zostaną dokonane zmiany konstrukcyjne, materiałowe lub technologiczne</w:t>
      </w:r>
      <w:r w:rsidR="00F6261E">
        <w:t xml:space="preserve"> </w:t>
      </w:r>
      <w:r w:rsidRPr="003562D5">
        <w:t>mogące mieć wpływ na właściwości użytkowe pojazdów albo rozszerzenie lub zmianę zakresu ich zastosowania, przed dalszym użytkowaniem pojazdów</w:t>
      </w:r>
      <w:r w:rsidR="000E7AFF" w:rsidRPr="003562D5">
        <w:t xml:space="preserve"> w</w:t>
      </w:r>
      <w:r w:rsidR="00F6261E">
        <w:t xml:space="preserve"> </w:t>
      </w:r>
      <w:r w:rsidRPr="003562D5">
        <w:t>jednostkach ochrony przeciwpożarowej, nabywca, właściciel lub użytkownik informuje</w:t>
      </w:r>
      <w:r w:rsidR="000E7AFF" w:rsidRPr="003562D5">
        <w:t xml:space="preserve"> o</w:t>
      </w:r>
      <w:r w:rsidR="00F6261E">
        <w:t xml:space="preserve"> </w:t>
      </w:r>
      <w:r w:rsidRPr="003562D5">
        <w:t>tym instytut badawczy Państwowej Straży Pożarnej, który wydał opinię.</w:t>
      </w:r>
    </w:p>
    <w:p w14:paraId="0F847CFC" w14:textId="5670EB8F" w:rsidR="00E21D54" w:rsidRPr="003562D5" w:rsidRDefault="00E21D54" w:rsidP="007E5C36">
      <w:pPr>
        <w:pStyle w:val="ZUSTzmustartykuempunktem"/>
        <w:keepNext/>
      </w:pPr>
      <w:r w:rsidRPr="003562D5">
        <w:t>4.</w:t>
      </w:r>
      <w:r w:rsidR="00F6261E">
        <w:t xml:space="preserve"> </w:t>
      </w:r>
      <w:r w:rsidRPr="003562D5">
        <w:t>Po otrzymaniu informacji,</w:t>
      </w:r>
      <w:r w:rsidR="000E7AFF"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3, instytut badawczy Państwowej Straży Pożarnej, który wydał opinię, przeprowadza kontrolę wpływu wprowadzonych zmian na spełnienie wymagań techniczno</w:t>
      </w:r>
      <w:r w:rsidR="00E169F3">
        <w:noBreakHyphen/>
      </w:r>
      <w:r w:rsidRPr="003562D5">
        <w:t>użytkowych,</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 xml:space="preserve">7, zwaną dalej </w:t>
      </w:r>
      <w:r w:rsidR="008D375B" w:rsidRPr="003562D5">
        <w:t>„</w:t>
      </w:r>
      <w:r w:rsidRPr="003562D5">
        <w:t>kontrolą</w:t>
      </w:r>
      <w:r w:rsidR="008D375B" w:rsidRPr="003562D5">
        <w:t>”</w:t>
      </w:r>
      <w:r w:rsidRPr="003562D5">
        <w:t>,</w:t>
      </w:r>
      <w:r w:rsidR="000E7AFF" w:rsidRPr="003562D5">
        <w:t xml:space="preserve"> i</w:t>
      </w:r>
      <w:r w:rsidR="00F6261E">
        <w:t xml:space="preserve"> </w:t>
      </w:r>
      <w:r w:rsidR="000E7AFF" w:rsidRPr="003562D5">
        <w:t>w</w:t>
      </w:r>
      <w:r w:rsidR="00F6261E">
        <w:t xml:space="preserve"> </w:t>
      </w:r>
      <w:r w:rsidRPr="003562D5">
        <w:t>zależności od jej wyniku:</w:t>
      </w:r>
    </w:p>
    <w:p w14:paraId="68BB7B01" w14:textId="3F611267" w:rsidR="00E21D54" w:rsidRPr="003562D5" w:rsidRDefault="00E21D54" w:rsidP="00E21D54">
      <w:pPr>
        <w:pStyle w:val="ZPKTzmpktartykuempunktem"/>
      </w:pPr>
      <w:r w:rsidRPr="003562D5">
        <w:t>1)</w:t>
      </w:r>
      <w:r w:rsidRPr="003562D5">
        <w:tab/>
        <w:t>utrzymuje</w:t>
      </w:r>
      <w:r w:rsidR="000E7AFF" w:rsidRPr="003562D5">
        <w:t xml:space="preserve"> w</w:t>
      </w:r>
      <w:r w:rsidR="00F6261E">
        <w:t xml:space="preserve"> </w:t>
      </w:r>
      <w:r w:rsidRPr="003562D5">
        <w:t>mocy wydaną opinię;</w:t>
      </w:r>
    </w:p>
    <w:p w14:paraId="7B6ABCB0" w14:textId="77777777" w:rsidR="00E21D54" w:rsidRPr="003562D5" w:rsidRDefault="00E21D54" w:rsidP="00E21D54">
      <w:pPr>
        <w:pStyle w:val="ZPKTzmpktartykuempunktem"/>
      </w:pPr>
      <w:r w:rsidRPr="003562D5">
        <w:t>2)</w:t>
      </w:r>
      <w:r w:rsidRPr="003562D5">
        <w:tab/>
        <w:t>zmienia wydaną opinię;</w:t>
      </w:r>
    </w:p>
    <w:p w14:paraId="48D59849" w14:textId="77777777" w:rsidR="00E21D54" w:rsidRPr="003562D5" w:rsidRDefault="00E21D54" w:rsidP="00E21D54">
      <w:pPr>
        <w:pStyle w:val="ZPKTzmpktartykuempunktem"/>
      </w:pPr>
      <w:r w:rsidRPr="003562D5">
        <w:t>3)</w:t>
      </w:r>
      <w:r w:rsidRPr="003562D5">
        <w:tab/>
        <w:t>cofa wydaną opinię.</w:t>
      </w:r>
    </w:p>
    <w:p w14:paraId="453FF52C" w14:textId="0FA70F1A" w:rsidR="00E21D54" w:rsidRPr="003562D5" w:rsidRDefault="00E21D54" w:rsidP="00E21D54">
      <w:pPr>
        <w:pStyle w:val="ZUSTzmustartykuempunktem"/>
      </w:pPr>
      <w:r w:rsidRPr="003562D5">
        <w:t>5.</w:t>
      </w:r>
      <w:r w:rsidR="00F6261E">
        <w:t xml:space="preserve"> </w:t>
      </w:r>
      <w:r w:rsidRPr="003562D5">
        <w:t>Do procedury wydania opinii oraz przeprowadzenia kontroli</w:t>
      </w:r>
      <w:r w:rsidR="000E7AFF" w:rsidRPr="003562D5">
        <w:t xml:space="preserve"> w</w:t>
      </w:r>
      <w:r w:rsidR="00F6261E">
        <w:t xml:space="preserve"> </w:t>
      </w:r>
      <w:r w:rsidRPr="003562D5">
        <w:t>odniesieniu do pojazdów,</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nie stosuje się</w:t>
      </w:r>
      <w:r w:rsidR="00034AED" w:rsidRPr="003562D5">
        <w:t xml:space="preserve"> art.</w:t>
      </w:r>
      <w:r w:rsidR="00F6261E">
        <w:t xml:space="preserve"> </w:t>
      </w:r>
      <w:r w:rsidRPr="003562D5">
        <w:t>7.</w:t>
      </w:r>
    </w:p>
    <w:p w14:paraId="41AD6BDB" w14:textId="0B5AC011" w:rsidR="00E21D54" w:rsidRPr="003562D5" w:rsidRDefault="00E21D54" w:rsidP="00E21D54">
      <w:pPr>
        <w:pStyle w:val="ZUSTzmustartykuempunktem"/>
      </w:pPr>
      <w:r w:rsidRPr="003562D5">
        <w:t>6.</w:t>
      </w:r>
      <w:r w:rsidR="00F6261E">
        <w:t xml:space="preserve"> </w:t>
      </w:r>
      <w:r w:rsidR="004E790E" w:rsidRPr="003562D5">
        <w:t>Za czynności wykonane w</w:t>
      </w:r>
      <w:r w:rsidR="00F6261E">
        <w:t xml:space="preserve"> </w:t>
      </w:r>
      <w:r w:rsidR="004E790E" w:rsidRPr="003562D5">
        <w:t>celu wydania opinii lub</w:t>
      </w:r>
      <w:r w:rsidR="00F6261E">
        <w:t xml:space="preserve"> </w:t>
      </w:r>
      <w:r w:rsidR="004E790E" w:rsidRPr="003562D5">
        <w:t xml:space="preserve">przeprowadzenia kontroli pobierane są opłaty. Opłaty pobiera instytut badawczy Państwowej Straży Pożarnej, który wydał opinię lub przeprowadził kontrolę. Wysokość opłaty nie może przekraczać </w:t>
      </w:r>
      <w:r w:rsidR="004E790E" w:rsidRPr="003562D5">
        <w:lastRenderedPageBreak/>
        <w:t>dwukrotności kwoty przeciętnego miesięcznego wynagrodzenia w poprzednim kwartale, ogłoszonego przez Prezesa Głównego Urzędu Statystycznego na podstawie przepisów o</w:t>
      </w:r>
      <w:r w:rsidR="00E169F3">
        <w:t> </w:t>
      </w:r>
      <w:r w:rsidR="004E790E" w:rsidRPr="003562D5">
        <w:t>waloryzacji oraz zasadach ustalania emerytur i rent.</w:t>
      </w:r>
    </w:p>
    <w:p w14:paraId="350F865A" w14:textId="1FD193BA" w:rsidR="00984464" w:rsidRPr="003562D5" w:rsidRDefault="00E21D54" w:rsidP="00035F09">
      <w:pPr>
        <w:pStyle w:val="ZUSTzmustartykuempunktem"/>
      </w:pPr>
      <w:r w:rsidRPr="003562D5">
        <w:t>7</w:t>
      </w:r>
      <w:r w:rsidR="00D51DDE" w:rsidRPr="003562D5">
        <w:t>.</w:t>
      </w:r>
      <w:r w:rsidR="00F6261E">
        <w:t xml:space="preserve"> </w:t>
      </w:r>
      <w:r w:rsidRPr="003562D5">
        <w:t>Minister właściwy do spraw wewnętrznych określi,</w:t>
      </w:r>
      <w:r w:rsidR="000E7AFF" w:rsidRPr="003562D5">
        <w:t xml:space="preserve"> w</w:t>
      </w:r>
      <w:r w:rsidR="00F6261E">
        <w:t xml:space="preserve"> </w:t>
      </w:r>
      <w:r w:rsidRPr="003562D5">
        <w:t>drodze rozporządzenia, tryb wydawania opinii oraz przeprowadzenia kontroli dla pojazdów,</w:t>
      </w:r>
      <w:r w:rsidR="00034AED" w:rsidRPr="003562D5">
        <w:t xml:space="preserve"> o</w:t>
      </w:r>
      <w:r w:rsidR="00F6261E">
        <w:t xml:space="preserve"> </w:t>
      </w:r>
      <w:r w:rsidR="00177B52" w:rsidRPr="003562D5">
        <w:t>których mowa</w:t>
      </w:r>
      <w:r w:rsidR="00034AED" w:rsidRPr="003562D5">
        <w:t xml:space="preserve"> w</w:t>
      </w:r>
      <w:r w:rsidR="00F6261E">
        <w:t xml:space="preserve"> </w:t>
      </w:r>
      <w:r w:rsidR="00034AED" w:rsidRPr="003562D5">
        <w:t>ust.</w:t>
      </w:r>
      <w:r w:rsidR="00F6261E">
        <w:t xml:space="preserve"> </w:t>
      </w:r>
      <w:r w:rsidR="00177B52" w:rsidRPr="003562D5">
        <w:t>1,</w:t>
      </w:r>
      <w:r w:rsidRPr="003562D5">
        <w:t xml:space="preserve"> wymagania techniczno</w:t>
      </w:r>
      <w:r w:rsidR="00F6261E">
        <w:t>-</w:t>
      </w:r>
      <w:r w:rsidR="008204BA" w:rsidRPr="003562D5">
        <w:t>użytkowe</w:t>
      </w:r>
      <w:r w:rsidRPr="003562D5">
        <w:t>, dokumenty wymagane do uzyskania opinii oraz szczegółowe czynności przy wydawani</w:t>
      </w:r>
      <w:r w:rsidR="00104C05" w:rsidRPr="003562D5">
        <w:t>u, kontroli albo cofaniu opinii</w:t>
      </w:r>
      <w:r w:rsidRPr="003562D5">
        <w:t>,</w:t>
      </w:r>
      <w:r w:rsidR="000E7AFF" w:rsidRPr="003562D5">
        <w:t xml:space="preserve"> a</w:t>
      </w:r>
      <w:r w:rsidR="00F6261E">
        <w:t xml:space="preserve"> </w:t>
      </w:r>
      <w:r w:rsidRPr="003562D5">
        <w:t xml:space="preserve">także </w:t>
      </w:r>
      <w:r w:rsidR="00177B52" w:rsidRPr="003562D5">
        <w:t xml:space="preserve">sposób ustalania </w:t>
      </w:r>
      <w:r w:rsidR="00104C05" w:rsidRPr="003562D5">
        <w:t>wysokoś</w:t>
      </w:r>
      <w:r w:rsidR="00177B52" w:rsidRPr="003562D5">
        <w:t>ci</w:t>
      </w:r>
      <w:r w:rsidR="00F12A14" w:rsidRPr="003562D5">
        <w:t xml:space="preserve"> opłaty</w:t>
      </w:r>
      <w:r w:rsidR="00177B52" w:rsidRPr="003562D5">
        <w:t>,</w:t>
      </w:r>
      <w:r w:rsidR="00034AED" w:rsidRPr="003562D5">
        <w:t xml:space="preserve"> o</w:t>
      </w:r>
      <w:r w:rsidR="00F6261E">
        <w:t xml:space="preserve"> </w:t>
      </w:r>
      <w:r w:rsidR="00177B52" w:rsidRPr="003562D5">
        <w:t>której mowa</w:t>
      </w:r>
      <w:r w:rsidR="00034AED" w:rsidRPr="003562D5">
        <w:t xml:space="preserve"> w</w:t>
      </w:r>
      <w:r w:rsidR="00F6261E">
        <w:t xml:space="preserve"> </w:t>
      </w:r>
      <w:r w:rsidR="00034AED" w:rsidRPr="003562D5">
        <w:t>ust.</w:t>
      </w:r>
      <w:r w:rsidR="00F6261E">
        <w:t xml:space="preserve"> </w:t>
      </w:r>
      <w:r w:rsidR="00177B52" w:rsidRPr="003562D5">
        <w:t>6</w:t>
      </w:r>
      <w:r w:rsidRPr="003562D5">
        <w:t>, biorąc pod uwagę konieczność zapewnienia bezpiecznego korzystania</w:t>
      </w:r>
      <w:r w:rsidR="000E7AFF" w:rsidRPr="003562D5">
        <w:t xml:space="preserve"> z</w:t>
      </w:r>
      <w:r w:rsidR="00F6261E">
        <w:t xml:space="preserve"> </w:t>
      </w:r>
      <w:r w:rsidRPr="003562D5">
        <w:t xml:space="preserve">pojazdów, zapewnienie możliwie najmniejszego negatywnego wpływu pojazdów na środowisko, przeznaczenie pojazdów oraz sposób ich wykorzystania, rzeczywiste koszty poszczególnych czynności oraz konieczność zapewnienia sprawnego </w:t>
      </w:r>
      <w:r w:rsidR="00177B52" w:rsidRPr="003562D5">
        <w:t xml:space="preserve">ich </w:t>
      </w:r>
      <w:r w:rsidRPr="003562D5">
        <w:t>wykonywania.</w:t>
      </w:r>
    </w:p>
    <w:p w14:paraId="2FA203B6" w14:textId="5755804B" w:rsidR="00C4063B" w:rsidRPr="003562D5" w:rsidRDefault="00984464" w:rsidP="003367D2">
      <w:pPr>
        <w:pStyle w:val="ZUSTzmustartykuempunktem"/>
      </w:pPr>
      <w:r w:rsidRPr="003562D5">
        <w:t xml:space="preserve">Art. 7b. Do </w:t>
      </w:r>
      <w:proofErr w:type="spellStart"/>
      <w:r w:rsidRPr="003562D5">
        <w:t>dopuszczeń</w:t>
      </w:r>
      <w:proofErr w:type="spellEnd"/>
      <w:r w:rsidRPr="003562D5">
        <w:t xml:space="preserve"> oraz opinii nie stosuje się przepisów ustawy</w:t>
      </w:r>
      <w:r w:rsidR="00034AED" w:rsidRPr="003562D5">
        <w:t xml:space="preserve"> z</w:t>
      </w:r>
      <w:r w:rsidR="00F6261E">
        <w:t xml:space="preserve"> </w:t>
      </w:r>
      <w:r w:rsidRPr="003562D5">
        <w:t>dnia 1</w:t>
      </w:r>
      <w:r w:rsidR="00034AED" w:rsidRPr="003562D5">
        <w:t>4 </w:t>
      </w:r>
      <w:r w:rsidRPr="003562D5">
        <w:t>czerwca 196</w:t>
      </w:r>
      <w:r w:rsidR="00034AED" w:rsidRPr="003562D5">
        <w:t>0</w:t>
      </w:r>
      <w:r w:rsidR="00F6261E">
        <w:t xml:space="preserve"> </w:t>
      </w:r>
      <w:r w:rsidRPr="003562D5">
        <w:t xml:space="preserve">r. </w:t>
      </w:r>
      <w:r w:rsidR="00F6261E">
        <w:t>–</w:t>
      </w:r>
      <w:r w:rsidR="00A47093" w:rsidRPr="003562D5">
        <w:t xml:space="preserve"> </w:t>
      </w:r>
      <w:r w:rsidRPr="003562D5">
        <w:t>Kodeks postępowania administracyjnego (</w:t>
      </w:r>
      <w:r w:rsidR="00034AED" w:rsidRPr="003562D5">
        <w:t>Dz.</w:t>
      </w:r>
      <w:r w:rsidR="00F6261E">
        <w:t xml:space="preserve"> </w:t>
      </w:r>
      <w:r w:rsidR="00034AED" w:rsidRPr="003562D5">
        <w:t>U. z</w:t>
      </w:r>
      <w:r w:rsidR="00F6261E">
        <w:t xml:space="preserve"> </w:t>
      </w:r>
      <w:r w:rsidRPr="003562D5">
        <w:t>202</w:t>
      </w:r>
      <w:r w:rsidR="00034AED" w:rsidRPr="003562D5">
        <w:t>0</w:t>
      </w:r>
      <w:r w:rsidR="00F6261E">
        <w:t xml:space="preserve"> </w:t>
      </w:r>
      <w:r w:rsidRPr="003562D5">
        <w:t>r.</w:t>
      </w:r>
      <w:r w:rsidR="00034AED" w:rsidRPr="003562D5">
        <w:t xml:space="preserve"> poz.</w:t>
      </w:r>
      <w:r w:rsidR="00F6261E">
        <w:t xml:space="preserve"> </w:t>
      </w:r>
      <w:r w:rsidRPr="003562D5">
        <w:t>256</w:t>
      </w:r>
      <w:r w:rsidR="00A313CF" w:rsidRPr="003562D5">
        <w:t xml:space="preserve"> i 695</w:t>
      </w:r>
      <w:r w:rsidRPr="003562D5">
        <w:t>).</w:t>
      </w:r>
      <w:r w:rsidR="008D375B" w:rsidRPr="003562D5">
        <w:t>”</w:t>
      </w:r>
      <w:r w:rsidR="00C4063B" w:rsidRPr="003562D5">
        <w:t>;</w:t>
      </w:r>
    </w:p>
    <w:p w14:paraId="75752EDC" w14:textId="4988A0A0" w:rsidR="004E790E" w:rsidRPr="003562D5" w:rsidRDefault="00C4063B" w:rsidP="003367D2">
      <w:pPr>
        <w:pStyle w:val="PKTpunkt"/>
      </w:pPr>
      <w:r w:rsidRPr="003562D5">
        <w:t>4)</w:t>
      </w:r>
      <w:r w:rsidR="00B74C14" w:rsidRPr="003562D5">
        <w:tab/>
      </w:r>
      <w:r w:rsidR="004E790E" w:rsidRPr="003562D5">
        <w:t>w art.</w:t>
      </w:r>
      <w:r w:rsidR="00F6261E">
        <w:t xml:space="preserve"> </w:t>
      </w:r>
      <w:r w:rsidR="004E790E" w:rsidRPr="003562D5">
        <w:t>11c w</w:t>
      </w:r>
      <w:r w:rsidR="00F6261E">
        <w:t xml:space="preserve"> </w:t>
      </w:r>
      <w:r w:rsidR="004E790E" w:rsidRPr="003562D5">
        <w:t>ust.</w:t>
      </w:r>
      <w:r w:rsidR="00F6261E">
        <w:t xml:space="preserve"> </w:t>
      </w:r>
      <w:r w:rsidR="004E790E" w:rsidRPr="003562D5">
        <w:t>6:</w:t>
      </w:r>
    </w:p>
    <w:p w14:paraId="2B93B4A5" w14:textId="679DCFAB" w:rsidR="004E790E" w:rsidRPr="003562D5" w:rsidRDefault="004E790E" w:rsidP="004E790E">
      <w:pPr>
        <w:pStyle w:val="LITlitera"/>
      </w:pPr>
      <w:r w:rsidRPr="003562D5">
        <w:t>a)</w:t>
      </w:r>
      <w:r w:rsidRPr="003562D5">
        <w:tab/>
        <w:t>pkt</w:t>
      </w:r>
      <w:r w:rsidR="00F6261E">
        <w:t xml:space="preserve"> </w:t>
      </w:r>
      <w:r w:rsidRPr="003562D5">
        <w:t>3</w:t>
      </w:r>
      <w:r w:rsidR="00F6261E">
        <w:t xml:space="preserve"> </w:t>
      </w:r>
      <w:r w:rsidRPr="003562D5">
        <w:t>otrzymuje brzmienie:</w:t>
      </w:r>
    </w:p>
    <w:p w14:paraId="5C85E832" w14:textId="0A1F6FCD" w:rsidR="004E790E" w:rsidRPr="003562D5" w:rsidRDefault="004E790E" w:rsidP="004E790E">
      <w:pPr>
        <w:pStyle w:val="ZLITPKTzmpktliter"/>
      </w:pPr>
      <w:r w:rsidRPr="003562D5">
        <w:t>„3)</w:t>
      </w:r>
      <w:r w:rsidRPr="003562D5">
        <w:tab/>
        <w:t>w wykonywaniu zawodu inżyniera pożarnictwa lub projektanta w rozumieniu ustawy z dnia 7 lipca 1994 r. – Prawo budowlane oraz ukończyła w Szkole Głównej Służby Pożarniczej studia podyplomowe dla osób ubiegających się o</w:t>
      </w:r>
      <w:r w:rsidR="00E169F3">
        <w:t> </w:t>
      </w:r>
      <w:r w:rsidRPr="003562D5">
        <w:t>wykonywanie zawodu rzeczoznawcy;”,</w:t>
      </w:r>
    </w:p>
    <w:p w14:paraId="1829A03B" w14:textId="79D6820E" w:rsidR="004E790E" w:rsidRPr="003562D5" w:rsidRDefault="004E790E" w:rsidP="004E790E">
      <w:pPr>
        <w:pStyle w:val="LITlitera"/>
      </w:pPr>
      <w:r w:rsidRPr="003562D5">
        <w:t>b)</w:t>
      </w:r>
      <w:r w:rsidRPr="003562D5">
        <w:tab/>
        <w:t>dodaje się pkt 4:</w:t>
      </w:r>
    </w:p>
    <w:p w14:paraId="0FF4B7A7" w14:textId="63D2EEDA" w:rsidR="004E790E" w:rsidRPr="003562D5" w:rsidRDefault="004E790E" w:rsidP="004E790E">
      <w:pPr>
        <w:pStyle w:val="ZLITPKTzmpktliter"/>
      </w:pPr>
      <w:r w:rsidRPr="003562D5">
        <w:t>„4)</w:t>
      </w:r>
      <w:r w:rsidRPr="003562D5">
        <w:tab/>
        <w:t>w wykonywaniu czynności z zakresu ochrony przeciwpożarowej, o których mowa w art. 4 ust. 2a lub 2b, posiadając w okresie ich wykonywania tytuł zawodowy inżyniera i dyplom ukończenia studiów w Szkole Głównej Służby Pożarniczej w zakresie inżynierii bezpieczeństwa w specjalności inżynieria bezpieczeństwa pożarowego wydany do dnia 30 września 2019 r. lub studiów na kierunku inżynieria bezpieczeństwa w zakresie bezpieczeństwa pożarowego wydany po dniu 30 września 2019 r. oraz ukończyła studia podyplomowe, o</w:t>
      </w:r>
      <w:r w:rsidR="00E169F3">
        <w:t> </w:t>
      </w:r>
      <w:r w:rsidRPr="003562D5">
        <w:t>których mowa w pkt 3.”;</w:t>
      </w:r>
    </w:p>
    <w:p w14:paraId="3A362855" w14:textId="2BBB71FE" w:rsidR="004E790E" w:rsidRPr="003562D5" w:rsidRDefault="004E790E" w:rsidP="004E790E">
      <w:pPr>
        <w:pStyle w:val="PKTpunkt"/>
      </w:pPr>
      <w:r w:rsidRPr="003562D5">
        <w:t>5)</w:t>
      </w:r>
      <w:r w:rsidRPr="003562D5">
        <w:tab/>
        <w:t>w art.</w:t>
      </w:r>
      <w:r w:rsidR="00F6261E">
        <w:t xml:space="preserve"> </w:t>
      </w:r>
      <w:r w:rsidRPr="003562D5">
        <w:t>16a w</w:t>
      </w:r>
      <w:r w:rsidR="00F6261E">
        <w:t xml:space="preserve"> </w:t>
      </w:r>
      <w:r w:rsidRPr="003562D5">
        <w:t>ust.</w:t>
      </w:r>
      <w:r w:rsidR="00F6261E">
        <w:t xml:space="preserve"> </w:t>
      </w:r>
      <w:r w:rsidRPr="003562D5">
        <w:t>4b pkt</w:t>
      </w:r>
      <w:r w:rsidR="00F6261E">
        <w:t xml:space="preserve"> </w:t>
      </w:r>
      <w:r w:rsidRPr="003562D5">
        <w:t>2 i</w:t>
      </w:r>
      <w:r w:rsidR="00F6261E">
        <w:t xml:space="preserve"> </w:t>
      </w:r>
      <w:r w:rsidRPr="003562D5">
        <w:t>3</w:t>
      </w:r>
      <w:r w:rsidR="00F6261E">
        <w:t xml:space="preserve"> </w:t>
      </w:r>
      <w:r w:rsidRPr="003562D5">
        <w:t>otrzymują brzmienie:</w:t>
      </w:r>
    </w:p>
    <w:p w14:paraId="4AB6143A" w14:textId="2392DDE9" w:rsidR="004E790E" w:rsidRPr="003562D5" w:rsidRDefault="004E790E" w:rsidP="004E790E">
      <w:pPr>
        <w:pStyle w:val="ZPKTzmpktartykuempunktem"/>
      </w:pPr>
      <w:r w:rsidRPr="003562D5">
        <w:t>„2)</w:t>
      </w:r>
      <w:r w:rsidRPr="003562D5">
        <w:tab/>
        <w:t>tytułu zawodowego inżynier i dyplomu ukończenia w</w:t>
      </w:r>
      <w:r w:rsidR="00F6261E">
        <w:t xml:space="preserve"> </w:t>
      </w:r>
      <w:r w:rsidRPr="003562D5">
        <w:t>Szkole Głównej Służby Pożarniczej studiów w</w:t>
      </w:r>
      <w:r w:rsidR="00F6261E">
        <w:t xml:space="preserve"> </w:t>
      </w:r>
      <w:r w:rsidRPr="003562D5">
        <w:t>zakresie inżynierii bezpieczeństwa w</w:t>
      </w:r>
      <w:r w:rsidR="00F6261E">
        <w:t xml:space="preserve"> </w:t>
      </w:r>
      <w:r w:rsidRPr="003562D5">
        <w:t xml:space="preserve">specjalności inżynierii </w:t>
      </w:r>
      <w:r w:rsidRPr="003562D5">
        <w:lastRenderedPageBreak/>
        <w:t>bezpieczeństwa pożarowego wydanego do dnia 30 września 2019 r. lub studiów na kierunku inżynieria bezpieczeństwa w</w:t>
      </w:r>
      <w:r w:rsidR="00F6261E">
        <w:t xml:space="preserve"> </w:t>
      </w:r>
      <w:r w:rsidRPr="003562D5">
        <w:t>zakresie bezpieczeństwa pożarowego wydanego po dniu 30 września 2019 r., oraz kwalifikacji wymaganych do wykonywania zawodu strażak oraz ukończenie w</w:t>
      </w:r>
      <w:r w:rsidR="00F6261E">
        <w:t xml:space="preserve"> </w:t>
      </w:r>
      <w:r w:rsidRPr="003562D5">
        <w:t>Szkole Głównej Służby Pożarniczej przeszkolenia zawodowego przygotowującego do zajmowania stanowisk związanych z</w:t>
      </w:r>
      <w:r w:rsidR="00F6261E">
        <w:t xml:space="preserve"> </w:t>
      </w:r>
      <w:r w:rsidRPr="003562D5">
        <w:t>kierowaniem działaniami ratowniczymi albo</w:t>
      </w:r>
    </w:p>
    <w:p w14:paraId="4632DC9F" w14:textId="525748EA" w:rsidR="004E790E" w:rsidRPr="003562D5" w:rsidRDefault="004E790E" w:rsidP="004E790E">
      <w:pPr>
        <w:pStyle w:val="ZPKTzmpktartykuempunktem"/>
      </w:pPr>
      <w:r w:rsidRPr="003562D5">
        <w:t>3)</w:t>
      </w:r>
      <w:r w:rsidRPr="003562D5">
        <w:tab/>
        <w:t>tytułu zawodowego inżynier oraz tytułu zawodowego magister inżynier i dyplomu ukończenia w</w:t>
      </w:r>
      <w:r w:rsidR="00F6261E">
        <w:t xml:space="preserve"> </w:t>
      </w:r>
      <w:r w:rsidRPr="003562D5">
        <w:t>Szkole Głównej Służby Pożarniczej studiów w</w:t>
      </w:r>
      <w:r w:rsidR="00F6261E">
        <w:t xml:space="preserve"> </w:t>
      </w:r>
      <w:r w:rsidRPr="003562D5">
        <w:t>zakresie inżynierii bezpieczeństwa w</w:t>
      </w:r>
      <w:r w:rsidR="00F6261E">
        <w:t xml:space="preserve"> </w:t>
      </w:r>
      <w:r w:rsidRPr="003562D5">
        <w:t>specjalności inżynierii bezpieczeństwa pożarowego wydanego do dnia 30 września 2019 r. lub studiów na kierunku inżynieria bezpieczeństwa w zakresie bezpieczeństwa pożarowego wydanego po dniu 30 września 2019 r., oraz kwalifikacji do wykonywania zawodu technik pożarnictwa oraz ukończenie w Szkole Głównej Służby Pożarniczej przeszkolenia zawodowego przygotowującego do zajmowania stanowisk związanych z</w:t>
      </w:r>
      <w:r w:rsidR="00F6261E">
        <w:t xml:space="preserve"> </w:t>
      </w:r>
      <w:r w:rsidRPr="003562D5">
        <w:t>kierowaniem działaniami ratowniczymi.”.</w:t>
      </w:r>
    </w:p>
    <w:p w14:paraId="28469AA7" w14:textId="58DC125E" w:rsidR="000C2585" w:rsidRPr="003562D5" w:rsidRDefault="000C2585" w:rsidP="007E5C36">
      <w:pPr>
        <w:pStyle w:val="ARTartustawynprozporzdzenia"/>
        <w:keepNext/>
      </w:pPr>
      <w:r w:rsidRPr="003562D5">
        <w:rPr>
          <w:rStyle w:val="Ppogrubienie"/>
        </w:rPr>
        <w:t>Art.</w:t>
      </w:r>
      <w:r w:rsidR="00302C02">
        <w:rPr>
          <w:rStyle w:val="Ppogrubienie"/>
        </w:rPr>
        <w:t> </w:t>
      </w:r>
      <w:r w:rsidR="00186346" w:rsidRPr="003562D5">
        <w:rPr>
          <w:rStyle w:val="Ppogrubienie"/>
        </w:rPr>
        <w:t>4</w:t>
      </w:r>
      <w:r w:rsidRPr="003562D5">
        <w:rPr>
          <w:rStyle w:val="Ppogrubienie"/>
        </w:rPr>
        <w:t>.</w:t>
      </w:r>
      <w:r w:rsidR="00A50A6D" w:rsidRPr="003562D5">
        <w:t xml:space="preserve"> W</w:t>
      </w:r>
      <w:r w:rsidR="00F6261E">
        <w:t xml:space="preserve"> </w:t>
      </w:r>
      <w:r w:rsidR="00F51E94" w:rsidRPr="003562D5">
        <w:t>ustawie</w:t>
      </w:r>
      <w:r w:rsidR="00A50A6D" w:rsidRPr="003562D5">
        <w:t xml:space="preserve"> z</w:t>
      </w:r>
      <w:r w:rsidR="00F6261E">
        <w:t xml:space="preserve"> </w:t>
      </w:r>
      <w:r w:rsidR="00F51E94" w:rsidRPr="003562D5">
        <w:t>dnia 2</w:t>
      </w:r>
      <w:r w:rsidR="00A50A6D" w:rsidRPr="003562D5">
        <w:t>4</w:t>
      </w:r>
      <w:r w:rsidR="00F6261E">
        <w:t xml:space="preserve"> </w:t>
      </w:r>
      <w:r w:rsidR="00F51E94" w:rsidRPr="003562D5">
        <w:t>sierpnia 199</w:t>
      </w:r>
      <w:r w:rsidR="00A50A6D" w:rsidRPr="003562D5">
        <w:t>1</w:t>
      </w:r>
      <w:r w:rsidR="00F6261E">
        <w:t xml:space="preserve"> </w:t>
      </w:r>
      <w:r w:rsidR="00F51E94" w:rsidRPr="003562D5">
        <w:t>r.</w:t>
      </w:r>
      <w:r w:rsidR="00A50A6D" w:rsidRPr="003562D5">
        <w:t xml:space="preserve"> o</w:t>
      </w:r>
      <w:r w:rsidR="00F6261E">
        <w:t xml:space="preserve"> </w:t>
      </w:r>
      <w:r w:rsidR="00F51E94" w:rsidRPr="003562D5">
        <w:t>Państwowej Straży Pożarnej (</w:t>
      </w:r>
      <w:r w:rsidR="00034AED" w:rsidRPr="003562D5">
        <w:t>Dz.</w:t>
      </w:r>
      <w:r w:rsidR="00F6261E">
        <w:t xml:space="preserve"> </w:t>
      </w:r>
      <w:r w:rsidR="00034AED" w:rsidRPr="003562D5">
        <w:t>U.</w:t>
      </w:r>
      <w:r w:rsidR="00A50A6D" w:rsidRPr="003562D5">
        <w:t xml:space="preserve"> z </w:t>
      </w:r>
      <w:r w:rsidR="00F51E94" w:rsidRPr="003562D5">
        <w:t>2019</w:t>
      </w:r>
      <w:r w:rsidR="00940654" w:rsidRPr="003562D5">
        <w:t> </w:t>
      </w:r>
      <w:r w:rsidR="00F51E94" w:rsidRPr="003562D5">
        <w:t>r.</w:t>
      </w:r>
      <w:r w:rsidR="00034AED" w:rsidRPr="003562D5">
        <w:t xml:space="preserve"> poz.</w:t>
      </w:r>
      <w:r w:rsidR="00F6261E">
        <w:t xml:space="preserve"> </w:t>
      </w:r>
      <w:r w:rsidR="00F51E94" w:rsidRPr="003562D5">
        <w:t>1499</w:t>
      </w:r>
      <w:r w:rsidR="007E1F61" w:rsidRPr="003562D5">
        <w:t>, 1635, 172</w:t>
      </w:r>
      <w:r w:rsidR="00034AED" w:rsidRPr="003562D5">
        <w:t>6 i</w:t>
      </w:r>
      <w:r w:rsidR="00F6261E">
        <w:t xml:space="preserve"> </w:t>
      </w:r>
      <w:r w:rsidR="007E1F61" w:rsidRPr="003562D5">
        <w:t>2020</w:t>
      </w:r>
      <w:r w:rsidR="00F51E94" w:rsidRPr="003562D5">
        <w:t>) wprowadza się następujące zmiany:</w:t>
      </w:r>
    </w:p>
    <w:p w14:paraId="37A7B8CF" w14:textId="0DB993C4" w:rsidR="004E790E" w:rsidRPr="003562D5" w:rsidRDefault="000D4686" w:rsidP="004B4F2C">
      <w:pPr>
        <w:pStyle w:val="PKTpunkt"/>
        <w:keepNext/>
      </w:pPr>
      <w:r w:rsidRPr="003562D5">
        <w:t>1)</w:t>
      </w:r>
      <w:r w:rsidRPr="003562D5">
        <w:tab/>
      </w:r>
      <w:r w:rsidR="00C4063B" w:rsidRPr="003562D5">
        <w:t>w</w:t>
      </w:r>
      <w:r w:rsidR="00034AED" w:rsidRPr="003562D5">
        <w:t xml:space="preserve"> art.</w:t>
      </w:r>
      <w:r w:rsidR="00F6261E">
        <w:t xml:space="preserve"> </w:t>
      </w:r>
      <w:r w:rsidR="00C4063B" w:rsidRPr="003562D5">
        <w:t>36:</w:t>
      </w:r>
    </w:p>
    <w:p w14:paraId="3869A342" w14:textId="4C9D52ED" w:rsidR="004E790E" w:rsidRPr="003562D5" w:rsidRDefault="004E790E" w:rsidP="004E790E">
      <w:pPr>
        <w:pStyle w:val="LITlitera"/>
      </w:pPr>
      <w:r w:rsidRPr="003562D5">
        <w:t>a)</w:t>
      </w:r>
      <w:r w:rsidRPr="003562D5">
        <w:tab/>
        <w:t>w ust.</w:t>
      </w:r>
      <w:r w:rsidR="00F6261E">
        <w:t xml:space="preserve"> </w:t>
      </w:r>
      <w:r w:rsidRPr="003562D5">
        <w:t>3 pkt</w:t>
      </w:r>
      <w:r w:rsidR="00F6261E">
        <w:t xml:space="preserve"> </w:t>
      </w:r>
      <w:r w:rsidRPr="003562D5">
        <w:t>3</w:t>
      </w:r>
      <w:r w:rsidR="00F6261E">
        <w:t xml:space="preserve"> </w:t>
      </w:r>
      <w:r w:rsidRPr="003562D5">
        <w:t>otrzymuje brzmienie:</w:t>
      </w:r>
    </w:p>
    <w:p w14:paraId="47A8EE72" w14:textId="6686F480" w:rsidR="004E790E" w:rsidRPr="003562D5" w:rsidRDefault="004E790E" w:rsidP="004E790E">
      <w:pPr>
        <w:pStyle w:val="ZLITPKTzmpktliter"/>
      </w:pPr>
      <w:r w:rsidRPr="003562D5">
        <w:t>„3)</w:t>
      </w:r>
      <w:r w:rsidRPr="003562D5">
        <w:tab/>
        <w:t>posiada tytuł zawodowy inżyniera i dyplom ukończenia w</w:t>
      </w:r>
      <w:r w:rsidR="00F6261E">
        <w:t xml:space="preserve"> </w:t>
      </w:r>
      <w:r w:rsidRPr="003562D5">
        <w:t>Szkole Głównej Służby Pożarniczej studiów w</w:t>
      </w:r>
      <w:r w:rsidR="00F6261E">
        <w:t xml:space="preserve"> </w:t>
      </w:r>
      <w:r w:rsidRPr="003562D5">
        <w:t>zakresie inżynierii bezpieczeństwa w specjalności inżynieria bezpieczeństwa pożarowego wydany do dnia 30</w:t>
      </w:r>
      <w:r w:rsidR="00C72AC5">
        <w:t> </w:t>
      </w:r>
      <w:r w:rsidRPr="003562D5">
        <w:t>września 2019 r. lub studiów na kierunku inżynieria bezpieczeństwa w zakresie bezpieczeństwa pożarowego wydany po dniu 30 września 2019 r., oraz kwalifikacje wymagane do wykonywania zawodu strażaka i</w:t>
      </w:r>
      <w:r w:rsidR="00F6261E">
        <w:t xml:space="preserve"> </w:t>
      </w:r>
      <w:r w:rsidRPr="003562D5">
        <w:t>ukończył przeszkolenie zawodowe przygotowujące do zajmowania stanowisk związanych z</w:t>
      </w:r>
      <w:r w:rsidR="00F6261E">
        <w:t xml:space="preserve"> </w:t>
      </w:r>
      <w:r w:rsidRPr="003562D5">
        <w:t>kierowaniem działaniami ratowniczymi, albo”,</w:t>
      </w:r>
    </w:p>
    <w:p w14:paraId="36D07297" w14:textId="2C2734A0" w:rsidR="004E790E" w:rsidRPr="003562D5" w:rsidRDefault="004E790E" w:rsidP="004E790E">
      <w:pPr>
        <w:pStyle w:val="LITlitera"/>
      </w:pPr>
      <w:r w:rsidRPr="003562D5">
        <w:t>b)</w:t>
      </w:r>
      <w:r w:rsidRPr="003562D5">
        <w:tab/>
        <w:t>w ust.</w:t>
      </w:r>
      <w:r w:rsidR="00F6261E">
        <w:t xml:space="preserve"> </w:t>
      </w:r>
      <w:r w:rsidRPr="003562D5">
        <w:t>10 pkt</w:t>
      </w:r>
      <w:r w:rsidR="00F6261E">
        <w:t xml:space="preserve"> </w:t>
      </w:r>
      <w:r w:rsidRPr="003562D5">
        <w:t>2</w:t>
      </w:r>
      <w:r w:rsidR="00F6261E">
        <w:t xml:space="preserve"> </w:t>
      </w:r>
      <w:r w:rsidRPr="003562D5">
        <w:t>otrzymuje brzmienie:</w:t>
      </w:r>
    </w:p>
    <w:p w14:paraId="75C8E943" w14:textId="7F5A8DCF" w:rsidR="004E790E" w:rsidRPr="003562D5" w:rsidRDefault="004E790E" w:rsidP="004E790E">
      <w:pPr>
        <w:pStyle w:val="ZLITPKTzmpktliter"/>
      </w:pPr>
      <w:r w:rsidRPr="003562D5">
        <w:t>„2)</w:t>
      </w:r>
      <w:r w:rsidRPr="003562D5">
        <w:tab/>
        <w:t>tytuł zawodowy inżyniera i dyplom ukończenia w</w:t>
      </w:r>
      <w:r w:rsidR="00F6261E">
        <w:t xml:space="preserve"> </w:t>
      </w:r>
      <w:r w:rsidRPr="003562D5">
        <w:t>Szkole Głównej Służby Pożarniczej studiów w</w:t>
      </w:r>
      <w:r w:rsidR="00F6261E">
        <w:t xml:space="preserve"> </w:t>
      </w:r>
      <w:r w:rsidRPr="003562D5">
        <w:t>zakresie inżynierii bezpieczeństwa w</w:t>
      </w:r>
      <w:r w:rsidR="00F6261E">
        <w:t xml:space="preserve"> </w:t>
      </w:r>
      <w:r w:rsidRPr="003562D5">
        <w:t>specjalności inżynieria bezpieczeństwa pożarowego wydany do dnia 30 września 2019 r. lub studiów na kierunku inżynieria bezpieczeństwa w</w:t>
      </w:r>
      <w:r w:rsidR="00F6261E">
        <w:t xml:space="preserve"> </w:t>
      </w:r>
      <w:r w:rsidRPr="003562D5">
        <w:t xml:space="preserve">zakresie bezpieczeństwa </w:t>
      </w:r>
      <w:r w:rsidRPr="003562D5">
        <w:lastRenderedPageBreak/>
        <w:t>pożarowego wydany po dniu 30 września 2019 r., oraz kwalifikacje wymagane do wykonywania zawodu strażaka, lub”;</w:t>
      </w:r>
    </w:p>
    <w:p w14:paraId="37A9AA73" w14:textId="08B01AF1" w:rsidR="00D87766" w:rsidRPr="003562D5" w:rsidRDefault="00C4063B" w:rsidP="007E5C36">
      <w:pPr>
        <w:pStyle w:val="PKTpunkt"/>
        <w:keepNext/>
      </w:pPr>
      <w:r w:rsidRPr="003562D5">
        <w:t>2)</w:t>
      </w:r>
      <w:r w:rsidR="00B74C14" w:rsidRPr="003562D5">
        <w:tab/>
      </w:r>
      <w:r w:rsidR="00D87766" w:rsidRPr="003562D5">
        <w:t>w</w:t>
      </w:r>
      <w:r w:rsidR="00034AED" w:rsidRPr="003562D5">
        <w:t xml:space="preserve"> art.</w:t>
      </w:r>
      <w:r w:rsidR="00F6261E">
        <w:t xml:space="preserve"> </w:t>
      </w:r>
      <w:r w:rsidR="00D87766" w:rsidRPr="003562D5">
        <w:t>36a</w:t>
      </w:r>
      <w:r w:rsidR="00034AED" w:rsidRPr="003562D5">
        <w:t xml:space="preserve"> </w:t>
      </w:r>
      <w:r w:rsidR="004E790E" w:rsidRPr="003562D5">
        <w:t xml:space="preserve">w </w:t>
      </w:r>
      <w:r w:rsidR="00034AED" w:rsidRPr="003562D5">
        <w:t>ust.</w:t>
      </w:r>
      <w:r w:rsidR="00F6261E">
        <w:t xml:space="preserve"> </w:t>
      </w:r>
      <w:r w:rsidR="00034AED" w:rsidRPr="003562D5">
        <w:t>1</w:t>
      </w:r>
      <w:r w:rsidR="00F6261E">
        <w:t xml:space="preserve"> </w:t>
      </w:r>
      <w:r w:rsidR="00323EA5">
        <w:t xml:space="preserve">w pkt 4 </w:t>
      </w:r>
      <w:r w:rsidR="00D87766" w:rsidRPr="003562D5">
        <w:t>kr</w:t>
      </w:r>
      <w:r w:rsidR="004B4F2C" w:rsidRPr="003562D5">
        <w:t>opkę zastępuje się średnikiem</w:t>
      </w:r>
      <w:r w:rsidR="00034AED" w:rsidRPr="003562D5">
        <w:t xml:space="preserve"> </w:t>
      </w:r>
      <w:r w:rsidR="004E790E" w:rsidRPr="003562D5">
        <w:t>i</w:t>
      </w:r>
      <w:r w:rsidR="00D87766" w:rsidRPr="003562D5">
        <w:t xml:space="preserve"> dodaje</w:t>
      </w:r>
      <w:r w:rsidR="00034AED" w:rsidRPr="003562D5">
        <w:t xml:space="preserve"> </w:t>
      </w:r>
      <w:r w:rsidR="004E790E" w:rsidRPr="003562D5">
        <w:t xml:space="preserve">się </w:t>
      </w:r>
      <w:r w:rsidR="00034AED" w:rsidRPr="003562D5">
        <w:t>pkt</w:t>
      </w:r>
      <w:r w:rsidR="00F6261E">
        <w:t xml:space="preserve"> </w:t>
      </w:r>
      <w:r w:rsidR="00034AED" w:rsidRPr="003562D5">
        <w:t>5 w</w:t>
      </w:r>
      <w:r w:rsidR="00F6261E">
        <w:t xml:space="preserve"> </w:t>
      </w:r>
      <w:r w:rsidR="00D87766" w:rsidRPr="003562D5">
        <w:t>brzmieniu:</w:t>
      </w:r>
    </w:p>
    <w:p w14:paraId="02FCC20B" w14:textId="77777777" w:rsidR="00D87766" w:rsidRPr="003562D5" w:rsidRDefault="008D375B" w:rsidP="0065427A">
      <w:pPr>
        <w:pStyle w:val="ZPKTzmpktartykuempunktem"/>
      </w:pPr>
      <w:r w:rsidRPr="003562D5">
        <w:t>„</w:t>
      </w:r>
      <w:r w:rsidR="00D87766" w:rsidRPr="003562D5">
        <w:t>5)</w:t>
      </w:r>
      <w:r w:rsidR="00B74C14" w:rsidRPr="003562D5">
        <w:tab/>
      </w:r>
      <w:r w:rsidR="00D87766" w:rsidRPr="003562D5">
        <w:t>ustalenie zasadności przyznania świadczenia motywacyjnego.</w:t>
      </w:r>
      <w:r w:rsidRPr="003562D5">
        <w:t>”</w:t>
      </w:r>
      <w:r w:rsidR="00D87766" w:rsidRPr="003562D5">
        <w:t>;</w:t>
      </w:r>
    </w:p>
    <w:p w14:paraId="35ACBF51" w14:textId="32F5B896" w:rsidR="000D4686" w:rsidRPr="003562D5" w:rsidRDefault="00D87766" w:rsidP="007E5C36">
      <w:pPr>
        <w:pStyle w:val="PKTpunkt"/>
        <w:keepNext/>
      </w:pPr>
      <w:r w:rsidRPr="003562D5">
        <w:t>3)</w:t>
      </w:r>
      <w:r w:rsidR="00B74C14" w:rsidRPr="003562D5">
        <w:tab/>
      </w:r>
      <w:r w:rsidR="000D4686" w:rsidRPr="003562D5">
        <w:t>w</w:t>
      </w:r>
      <w:r w:rsidR="00034AED" w:rsidRPr="003562D5">
        <w:t xml:space="preserve"> art.</w:t>
      </w:r>
      <w:r w:rsidR="00F6261E">
        <w:t xml:space="preserve"> </w:t>
      </w:r>
      <w:r w:rsidR="000D4686" w:rsidRPr="003562D5">
        <w:t>37r</w:t>
      </w:r>
      <w:r w:rsidR="00034AED" w:rsidRPr="003562D5">
        <w:t xml:space="preserve"> </w:t>
      </w:r>
      <w:r w:rsidR="00424D28" w:rsidRPr="003562D5">
        <w:t xml:space="preserve">w </w:t>
      </w:r>
      <w:r w:rsidR="00034AED" w:rsidRPr="003562D5">
        <w:t>ust.</w:t>
      </w:r>
      <w:r w:rsidR="00F6261E">
        <w:t xml:space="preserve"> </w:t>
      </w:r>
      <w:r w:rsidR="00A50A6D" w:rsidRPr="003562D5">
        <w:t>2</w:t>
      </w:r>
      <w:r w:rsidR="00F6261E">
        <w:t xml:space="preserve"> </w:t>
      </w:r>
      <w:r w:rsidR="000D4686" w:rsidRPr="003562D5">
        <w:t>po</w:t>
      </w:r>
      <w:r w:rsidR="00034AED" w:rsidRPr="003562D5">
        <w:t xml:space="preserve"> pkt</w:t>
      </w:r>
      <w:r w:rsidR="00F6261E">
        <w:t xml:space="preserve"> </w:t>
      </w:r>
      <w:r w:rsidR="00A50A6D" w:rsidRPr="003562D5">
        <w:t>3</w:t>
      </w:r>
      <w:r w:rsidR="00F6261E">
        <w:t xml:space="preserve"> </w:t>
      </w:r>
      <w:r w:rsidR="000D4686" w:rsidRPr="003562D5">
        <w:t>dodaje się</w:t>
      </w:r>
      <w:r w:rsidR="00034AED" w:rsidRPr="003562D5">
        <w:t xml:space="preserve"> pkt</w:t>
      </w:r>
      <w:r w:rsidR="00F6261E">
        <w:t xml:space="preserve"> </w:t>
      </w:r>
      <w:r w:rsidR="000D4686" w:rsidRPr="003562D5">
        <w:t>3a</w:t>
      </w:r>
      <w:r w:rsidR="00A50A6D" w:rsidRPr="003562D5">
        <w:t xml:space="preserve"> w</w:t>
      </w:r>
      <w:r w:rsidR="00F6261E">
        <w:t xml:space="preserve"> </w:t>
      </w:r>
      <w:r w:rsidR="000D4686" w:rsidRPr="003562D5">
        <w:t>brzmieniu:</w:t>
      </w:r>
    </w:p>
    <w:p w14:paraId="3F345D6C" w14:textId="733B7771" w:rsidR="000D4686" w:rsidRPr="003562D5" w:rsidRDefault="008D375B" w:rsidP="0065427A">
      <w:pPr>
        <w:pStyle w:val="ZPKTzmpktartykuempunktem"/>
      </w:pPr>
      <w:r w:rsidRPr="003562D5">
        <w:t>„</w:t>
      </w:r>
      <w:r w:rsidR="000D4686" w:rsidRPr="003562D5">
        <w:t>3a</w:t>
      </w:r>
      <w:r w:rsidR="00657733" w:rsidRPr="003562D5">
        <w:t>)</w:t>
      </w:r>
      <w:r w:rsidR="00C25A85" w:rsidRPr="003562D5">
        <w:tab/>
      </w:r>
      <w:r w:rsidR="00AD2DF2" w:rsidRPr="003562D5">
        <w:t xml:space="preserve">wypłaca </w:t>
      </w:r>
      <w:r w:rsidR="000D4686" w:rsidRPr="003562D5">
        <w:t>świadczenie motywacyjne</w:t>
      </w:r>
      <w:r w:rsidR="00AD2DF2" w:rsidRPr="003562D5">
        <w:t>,</w:t>
      </w:r>
      <w:r w:rsidR="000E7AFF" w:rsidRPr="003562D5">
        <w:t xml:space="preserve"> o</w:t>
      </w:r>
      <w:r w:rsidR="00F6261E">
        <w:t xml:space="preserve"> </w:t>
      </w:r>
      <w:r w:rsidR="00AD2DF2" w:rsidRPr="003562D5">
        <w:t>którym mowa</w:t>
      </w:r>
      <w:r w:rsidR="00034AED" w:rsidRPr="003562D5">
        <w:t xml:space="preserve"> w</w:t>
      </w:r>
      <w:r w:rsidR="00F6261E">
        <w:t xml:space="preserve"> </w:t>
      </w:r>
      <w:r w:rsidR="00034AED" w:rsidRPr="003562D5">
        <w:t>art.</w:t>
      </w:r>
      <w:r w:rsidR="00F6261E">
        <w:t xml:space="preserve"> </w:t>
      </w:r>
      <w:r w:rsidR="00AD2DF2" w:rsidRPr="003562D5">
        <w:t>97e</w:t>
      </w:r>
      <w:r w:rsidR="000D4686" w:rsidRPr="003562D5">
        <w:t>;</w:t>
      </w:r>
      <w:r w:rsidRPr="003562D5">
        <w:t>”</w:t>
      </w:r>
      <w:r w:rsidR="00C25A85" w:rsidRPr="003562D5">
        <w:t>;</w:t>
      </w:r>
    </w:p>
    <w:p w14:paraId="56F0BE4B" w14:textId="4CA477D2" w:rsidR="001946B9" w:rsidRPr="003562D5" w:rsidRDefault="00D87766" w:rsidP="007E5C36">
      <w:pPr>
        <w:pStyle w:val="PKTpunkt"/>
        <w:keepNext/>
      </w:pPr>
      <w:r w:rsidRPr="003562D5">
        <w:t>4</w:t>
      </w:r>
      <w:r w:rsidR="001946B9" w:rsidRPr="003562D5">
        <w:t>)</w:t>
      </w:r>
      <w:r w:rsidR="0065427A" w:rsidRPr="003562D5">
        <w:tab/>
      </w:r>
      <w:r w:rsidR="001946B9" w:rsidRPr="003562D5">
        <w:t>w</w:t>
      </w:r>
      <w:r w:rsidR="00034AED" w:rsidRPr="003562D5">
        <w:t xml:space="preserve"> art.</w:t>
      </w:r>
      <w:r w:rsidR="00F6261E">
        <w:t xml:space="preserve"> </w:t>
      </w:r>
      <w:r w:rsidR="001946B9" w:rsidRPr="003562D5">
        <w:t>3</w:t>
      </w:r>
      <w:r w:rsidR="00034AED" w:rsidRPr="003562D5">
        <w:t>9 ust.</w:t>
      </w:r>
      <w:r w:rsidR="00F6261E">
        <w:t xml:space="preserve"> </w:t>
      </w:r>
      <w:r w:rsidR="00034AED" w:rsidRPr="003562D5">
        <w:t>2</w:t>
      </w:r>
      <w:r w:rsidR="00F6261E">
        <w:t xml:space="preserve"> </w:t>
      </w:r>
      <w:r w:rsidR="001946B9" w:rsidRPr="003562D5">
        <w:t>otrzymuje brzmienie:</w:t>
      </w:r>
    </w:p>
    <w:p w14:paraId="6CC116B7" w14:textId="70ECE6C6" w:rsidR="001946B9" w:rsidRPr="003562D5" w:rsidRDefault="008D375B" w:rsidP="0065427A">
      <w:pPr>
        <w:pStyle w:val="ZUSTzmustartykuempunktem"/>
      </w:pPr>
      <w:r w:rsidRPr="003562D5">
        <w:t>„</w:t>
      </w:r>
      <w:r w:rsidR="001946B9" w:rsidRPr="003562D5">
        <w:t>2. Strażaka można zawiesić</w:t>
      </w:r>
      <w:r w:rsidR="00034AED" w:rsidRPr="003562D5">
        <w:t xml:space="preserve"> w</w:t>
      </w:r>
      <w:r w:rsidR="00F6261E">
        <w:t xml:space="preserve"> </w:t>
      </w:r>
      <w:r w:rsidR="001946B9" w:rsidRPr="003562D5">
        <w:t>czynnościach służbowych, na czas nie dłuższy niż 1</w:t>
      </w:r>
      <w:r w:rsidR="00034AED" w:rsidRPr="003562D5">
        <w:t>2</w:t>
      </w:r>
      <w:r w:rsidR="00F6261E">
        <w:t xml:space="preserve"> </w:t>
      </w:r>
      <w:r w:rsidR="001946B9" w:rsidRPr="003562D5">
        <w:t>miesięcy,</w:t>
      </w:r>
      <w:r w:rsidR="00034AED" w:rsidRPr="003562D5">
        <w:t xml:space="preserve"> w</w:t>
      </w:r>
      <w:r w:rsidR="00F6261E">
        <w:t xml:space="preserve"> </w:t>
      </w:r>
      <w:r w:rsidR="001946B9" w:rsidRPr="003562D5">
        <w:t>razie wszczęcia przeciwko niemu postępowania karnego</w:t>
      </w:r>
      <w:r w:rsidR="00034AED" w:rsidRPr="003562D5">
        <w:t xml:space="preserve"> w</w:t>
      </w:r>
      <w:r w:rsidR="00F6261E">
        <w:t xml:space="preserve"> </w:t>
      </w:r>
      <w:r w:rsidR="001946B9" w:rsidRPr="003562D5">
        <w:t>sprawie</w:t>
      </w:r>
      <w:r w:rsidR="00034AED" w:rsidRPr="003562D5">
        <w:t xml:space="preserve"> o </w:t>
      </w:r>
      <w:r w:rsidR="001946B9" w:rsidRPr="003562D5">
        <w:t>przestępstwo nieumyślne ścigane</w:t>
      </w:r>
      <w:r w:rsidR="00034AED" w:rsidRPr="003562D5">
        <w:t xml:space="preserve"> z</w:t>
      </w:r>
      <w:r w:rsidR="00F6261E">
        <w:t xml:space="preserve"> </w:t>
      </w:r>
      <w:r w:rsidR="001946B9" w:rsidRPr="003562D5">
        <w:t>oskarżenia publicznego lub przestępstwo skarbowe nieumyślne albo postępowania dyscyplinarnego, jeżeli jest to celowe</w:t>
      </w:r>
      <w:r w:rsidR="00034AED" w:rsidRPr="003562D5">
        <w:t xml:space="preserve"> z</w:t>
      </w:r>
      <w:r w:rsidR="00F6261E">
        <w:t xml:space="preserve"> </w:t>
      </w:r>
      <w:r w:rsidR="001946B9" w:rsidRPr="003562D5">
        <w:t>uwagi na dobro postępowania lub dobro służby</w:t>
      </w:r>
      <w:r w:rsidR="002501E0" w:rsidRPr="003562D5">
        <w:t>.</w:t>
      </w:r>
      <w:r w:rsidRPr="003562D5">
        <w:t>”</w:t>
      </w:r>
      <w:r w:rsidR="002501E0" w:rsidRPr="003562D5">
        <w:t>;</w:t>
      </w:r>
    </w:p>
    <w:p w14:paraId="469151A8" w14:textId="75C9E00C" w:rsidR="001C7D82" w:rsidRPr="003562D5" w:rsidRDefault="00D87766" w:rsidP="007E5C36">
      <w:pPr>
        <w:pStyle w:val="PKTpunkt"/>
        <w:keepNext/>
      </w:pPr>
      <w:r w:rsidRPr="003562D5">
        <w:t>5</w:t>
      </w:r>
      <w:r w:rsidR="001C7D82" w:rsidRPr="003562D5">
        <w:t>)</w:t>
      </w:r>
      <w:r w:rsidR="001C7D82" w:rsidRPr="003562D5">
        <w:tab/>
        <w:t>art.</w:t>
      </w:r>
      <w:r w:rsidR="00F6261E">
        <w:t xml:space="preserve"> </w:t>
      </w:r>
      <w:r w:rsidR="001C7D82" w:rsidRPr="003562D5">
        <w:t>62</w:t>
      </w:r>
      <w:r w:rsidR="00F6261E">
        <w:t xml:space="preserve"> </w:t>
      </w:r>
      <w:r w:rsidR="001C7D82" w:rsidRPr="003562D5">
        <w:t>otrzymuje brzmienie:</w:t>
      </w:r>
    </w:p>
    <w:p w14:paraId="4FF67884" w14:textId="7F5A24EF" w:rsidR="001C7D82" w:rsidRPr="003562D5" w:rsidRDefault="008D375B" w:rsidP="001C7D82">
      <w:pPr>
        <w:pStyle w:val="ZARTzmartartykuempunktem"/>
      </w:pPr>
      <w:r w:rsidRPr="003562D5">
        <w:t>„</w:t>
      </w:r>
      <w:r w:rsidR="001C7D82" w:rsidRPr="003562D5">
        <w:t>Art.</w:t>
      </w:r>
      <w:r w:rsidR="00F6261E">
        <w:t xml:space="preserve"> </w:t>
      </w:r>
      <w:r w:rsidR="001C7D82" w:rsidRPr="003562D5">
        <w:t>62.</w:t>
      </w:r>
      <w:r w:rsidR="00F6261E">
        <w:t xml:space="preserve"> </w:t>
      </w:r>
      <w:r w:rsidR="001C7D82" w:rsidRPr="003562D5">
        <w:t>1.</w:t>
      </w:r>
      <w:r w:rsidR="00F6261E">
        <w:t xml:space="preserve"> </w:t>
      </w:r>
      <w:r w:rsidR="001C7D82" w:rsidRPr="003562D5">
        <w:t>Strażakowi w</w:t>
      </w:r>
      <w:r w:rsidR="00F6261E">
        <w:t xml:space="preserve"> </w:t>
      </w:r>
      <w:r w:rsidR="00250015" w:rsidRPr="003562D5">
        <w:t>czasie pełnienia służby</w:t>
      </w:r>
      <w:r w:rsidR="001C7D82" w:rsidRPr="003562D5">
        <w:t xml:space="preserve"> przysługuje bezpłatnie wyżywienie w</w:t>
      </w:r>
      <w:r w:rsidR="00F6261E">
        <w:t xml:space="preserve"> </w:t>
      </w:r>
      <w:r w:rsidR="001C7D82" w:rsidRPr="003562D5">
        <w:t>naturze, jeżeli rodzaj i</w:t>
      </w:r>
      <w:r w:rsidR="00F6261E">
        <w:t xml:space="preserve"> </w:t>
      </w:r>
      <w:r w:rsidR="001C7D82" w:rsidRPr="003562D5">
        <w:t xml:space="preserve">charakter służby lub właściwości lub </w:t>
      </w:r>
      <w:r w:rsidR="00856BA8" w:rsidRPr="003562D5">
        <w:t xml:space="preserve">szczególne </w:t>
      </w:r>
      <w:r w:rsidR="001C7D82" w:rsidRPr="003562D5">
        <w:t>miejsce jej pełnienia uzasadniają przyznanie wyżywienia w</w:t>
      </w:r>
      <w:r w:rsidR="00F6261E">
        <w:t xml:space="preserve"> </w:t>
      </w:r>
      <w:r w:rsidR="001C7D82" w:rsidRPr="003562D5">
        <w:t>naturze</w:t>
      </w:r>
      <w:r w:rsidR="00AD2DF2" w:rsidRPr="003562D5">
        <w:t>,</w:t>
      </w:r>
      <w:r w:rsidR="001C7D82" w:rsidRPr="003562D5">
        <w:t xml:space="preserve"> albo świadczenie pieniężne</w:t>
      </w:r>
      <w:r w:rsidR="00747003" w:rsidRPr="003562D5">
        <w:t xml:space="preserve"> w </w:t>
      </w:r>
      <w:r w:rsidR="001C7D82" w:rsidRPr="003562D5">
        <w:t>zamian za wyżywienie.</w:t>
      </w:r>
    </w:p>
    <w:p w14:paraId="3D7A3BAA" w14:textId="1F3305D9" w:rsidR="001C7D82" w:rsidRPr="003562D5" w:rsidRDefault="001C7D82" w:rsidP="007E5C36">
      <w:pPr>
        <w:pStyle w:val="ZUSTzmustartykuempunktem"/>
        <w:keepNext/>
      </w:pPr>
      <w:r w:rsidRPr="003562D5">
        <w:t>2.</w:t>
      </w:r>
      <w:r w:rsidR="00F6261E">
        <w:t xml:space="preserve"> </w:t>
      </w:r>
      <w:r w:rsidRPr="003562D5">
        <w:t>Wyżywienie w</w:t>
      </w:r>
      <w:r w:rsidR="00F6261E">
        <w:t xml:space="preserve"> </w:t>
      </w:r>
      <w:r w:rsidRPr="003562D5">
        <w:t>naturze przysługuje strażakowi:</w:t>
      </w:r>
    </w:p>
    <w:p w14:paraId="154FCF30" w14:textId="70C7BF67" w:rsidR="001C7D82" w:rsidRPr="003562D5" w:rsidRDefault="001C7D82" w:rsidP="0065427A">
      <w:pPr>
        <w:pStyle w:val="ZPKTzmpktartykuempunktem"/>
      </w:pPr>
      <w:r w:rsidRPr="003562D5">
        <w:t>1)</w:t>
      </w:r>
      <w:r w:rsidRPr="003562D5">
        <w:tab/>
        <w:t>pełniącemu służbę w</w:t>
      </w:r>
      <w:r w:rsidR="00F6261E">
        <w:t xml:space="preserve"> </w:t>
      </w:r>
      <w:r w:rsidRPr="003562D5">
        <w:t>systemie skoszarowanym w</w:t>
      </w:r>
      <w:r w:rsidR="00F6261E">
        <w:t xml:space="preserve"> </w:t>
      </w:r>
      <w:r w:rsidRPr="003562D5">
        <w:t>okresie nauki w</w:t>
      </w:r>
      <w:r w:rsidR="00F6261E">
        <w:t xml:space="preserve"> </w:t>
      </w:r>
      <w:r w:rsidRPr="003562D5">
        <w:t>szkołach Państwowej Straży Pożarnej, odbywania kursów lub udziału w</w:t>
      </w:r>
      <w:r w:rsidR="00F6261E">
        <w:t xml:space="preserve"> </w:t>
      </w:r>
      <w:r w:rsidRPr="003562D5">
        <w:t>obozach szkoleniowych, z</w:t>
      </w:r>
      <w:r w:rsidR="00F6261E">
        <w:t xml:space="preserve"> </w:t>
      </w:r>
      <w:r w:rsidRPr="003562D5">
        <w:t>wyłączeniem okresu,</w:t>
      </w:r>
      <w:r w:rsidR="00747003" w:rsidRPr="003562D5">
        <w:t xml:space="preserve"> w</w:t>
      </w:r>
      <w:r w:rsidR="00F6261E">
        <w:t xml:space="preserve"> </w:t>
      </w:r>
      <w:r w:rsidRPr="003562D5">
        <w:t>którym przebywa on na urlopie lub przepustce, trwającym co najmniej 24</w:t>
      </w:r>
      <w:r w:rsidR="00F6261E">
        <w:t xml:space="preserve"> </w:t>
      </w:r>
      <w:r w:rsidRPr="003562D5">
        <w:t>godziny;</w:t>
      </w:r>
    </w:p>
    <w:p w14:paraId="31CC2387" w14:textId="461D10D3" w:rsidR="00BD3F33" w:rsidRPr="003562D5" w:rsidRDefault="001C7D82" w:rsidP="007E5C36">
      <w:pPr>
        <w:pStyle w:val="ZPKTzmpktartykuempunktem"/>
        <w:keepNext/>
      </w:pPr>
      <w:r w:rsidRPr="003562D5">
        <w:t>2)</w:t>
      </w:r>
      <w:r w:rsidRPr="003562D5">
        <w:tab/>
        <w:t>podczas długotrwałych akcji ratownicz</w:t>
      </w:r>
      <w:r w:rsidR="0035308F" w:rsidRPr="003562D5">
        <w:t>o</w:t>
      </w:r>
      <w:r w:rsidR="00F6261E">
        <w:t>-</w:t>
      </w:r>
      <w:r w:rsidR="0035308F" w:rsidRPr="003562D5">
        <w:t>gaśniczych</w:t>
      </w:r>
      <w:r w:rsidR="00BD3F33" w:rsidRPr="003562D5">
        <w:t>, za które uważa się:</w:t>
      </w:r>
    </w:p>
    <w:p w14:paraId="7F7BC9A1" w14:textId="232DF13A" w:rsidR="00BD3F33" w:rsidRPr="003562D5" w:rsidRDefault="00BD3F33" w:rsidP="0065427A">
      <w:pPr>
        <w:pStyle w:val="ZLITwPKTzmlitwpktartykuempunktem"/>
      </w:pPr>
      <w:r w:rsidRPr="003562D5">
        <w:t>a)</w:t>
      </w:r>
      <w:r w:rsidRPr="003562D5">
        <w:tab/>
        <w:t xml:space="preserve">każde działania ratownicze organizowane lub kierowane przez Państwową Straż Pożarną trwające co najmniej </w:t>
      </w:r>
      <w:r w:rsidR="00034AED" w:rsidRPr="003562D5">
        <w:t>6</w:t>
      </w:r>
      <w:r w:rsidR="00F6261E">
        <w:t xml:space="preserve"> </w:t>
      </w:r>
      <w:r w:rsidRPr="003562D5">
        <w:t>godzin</w:t>
      </w:r>
      <w:r w:rsidR="004C4AEF" w:rsidRPr="003562D5">
        <w:t>, liczonych od chwili przyjęcia informacji</w:t>
      </w:r>
      <w:r w:rsidR="00034AED" w:rsidRPr="003562D5">
        <w:t xml:space="preserve"> o</w:t>
      </w:r>
      <w:r w:rsidR="00F6261E">
        <w:t xml:space="preserve"> </w:t>
      </w:r>
      <w:r w:rsidR="004C4AEF" w:rsidRPr="003562D5">
        <w:t>zdarzeniu</w:t>
      </w:r>
      <w:r w:rsidR="0065427A" w:rsidRPr="003562D5">
        <w:t>,</w:t>
      </w:r>
      <w:r w:rsidRPr="003562D5">
        <w:t xml:space="preserve"> </w:t>
      </w:r>
    </w:p>
    <w:p w14:paraId="4AF332A7" w14:textId="0E525D0D" w:rsidR="00BD3F33" w:rsidRPr="003562D5" w:rsidRDefault="00BD3F33" w:rsidP="0065427A">
      <w:pPr>
        <w:pStyle w:val="ZLITwPKTzmlitwpktartykuempunktem"/>
      </w:pPr>
      <w:r w:rsidRPr="003562D5">
        <w:t>b)</w:t>
      </w:r>
      <w:r w:rsidRPr="003562D5">
        <w:tab/>
        <w:t>pomocnicze specjalistyczne czynności ratownicze wykonywane przez Państwową Straż Pożarną</w:t>
      </w:r>
      <w:r w:rsidR="00034AED" w:rsidRPr="003562D5">
        <w:t xml:space="preserve"> w</w:t>
      </w:r>
      <w:r w:rsidR="00F6261E">
        <w:t xml:space="preserve"> </w:t>
      </w:r>
      <w:r w:rsidRPr="003562D5">
        <w:t xml:space="preserve">ramach udzielanej pomocy innym służbom ratowniczym, trwające co najmniej </w:t>
      </w:r>
      <w:r w:rsidR="00034AED" w:rsidRPr="003562D5">
        <w:t>6</w:t>
      </w:r>
      <w:r w:rsidR="00F6261E">
        <w:t xml:space="preserve"> </w:t>
      </w:r>
      <w:r w:rsidRPr="003562D5">
        <w:t>godzin</w:t>
      </w:r>
      <w:r w:rsidR="0065427A" w:rsidRPr="003562D5">
        <w:t>,</w:t>
      </w:r>
      <w:r w:rsidRPr="003562D5">
        <w:t xml:space="preserve"> </w:t>
      </w:r>
    </w:p>
    <w:p w14:paraId="6EEB1299" w14:textId="6942D3DA" w:rsidR="00BD3F33" w:rsidRPr="003562D5" w:rsidRDefault="00BD3F33" w:rsidP="0065427A">
      <w:pPr>
        <w:pStyle w:val="ZLITwPKTzmlitwpktartykuempunktem"/>
      </w:pPr>
      <w:r w:rsidRPr="003562D5">
        <w:t>c)</w:t>
      </w:r>
      <w:r w:rsidRPr="003562D5">
        <w:tab/>
        <w:t xml:space="preserve">inne działania Państwowej Straży Pożarnej, wymagające zgrupowania strażaków przez okres co najmniej </w:t>
      </w:r>
      <w:r w:rsidR="00034AED" w:rsidRPr="003562D5">
        <w:t>6</w:t>
      </w:r>
      <w:r w:rsidR="00F6261E">
        <w:t xml:space="preserve"> </w:t>
      </w:r>
      <w:r w:rsidRPr="003562D5">
        <w:t>godzin</w:t>
      </w:r>
      <w:r w:rsidR="00034AED" w:rsidRPr="003562D5">
        <w:t xml:space="preserve"> w</w:t>
      </w:r>
      <w:r w:rsidR="00F6261E">
        <w:t xml:space="preserve"> </w:t>
      </w:r>
      <w:r w:rsidRPr="003562D5">
        <w:t>czasie podwyższonej gotowości operacyjnej lub</w:t>
      </w:r>
      <w:r w:rsidR="00034AED" w:rsidRPr="003562D5">
        <w:t xml:space="preserve"> w</w:t>
      </w:r>
      <w:r w:rsidR="00F6261E">
        <w:t xml:space="preserve"> </w:t>
      </w:r>
      <w:r w:rsidRPr="003562D5">
        <w:t>celu współdziałania</w:t>
      </w:r>
      <w:r w:rsidR="00034AED" w:rsidRPr="003562D5">
        <w:t xml:space="preserve"> z</w:t>
      </w:r>
      <w:r w:rsidR="00F6261E">
        <w:t xml:space="preserve"> </w:t>
      </w:r>
      <w:r w:rsidRPr="003562D5">
        <w:t>innymi służbami</w:t>
      </w:r>
      <w:r w:rsidR="0065427A" w:rsidRPr="003562D5">
        <w:t>,</w:t>
      </w:r>
    </w:p>
    <w:p w14:paraId="4B3560EE" w14:textId="77777777" w:rsidR="001C7D82" w:rsidRPr="003562D5" w:rsidRDefault="00BD3F33" w:rsidP="0065427A">
      <w:pPr>
        <w:pStyle w:val="ZLITwPKTzmlitwpktartykuempunktem"/>
      </w:pPr>
      <w:r w:rsidRPr="003562D5">
        <w:lastRenderedPageBreak/>
        <w:t>d)</w:t>
      </w:r>
      <w:r w:rsidRPr="003562D5">
        <w:tab/>
        <w:t>akcje ratownictwa podwodnego prowadzone przez Państwową Straż Pożarną, wymagające wykonania co najmniej jednego cyklu nurkowania</w:t>
      </w:r>
      <w:r w:rsidR="0065427A" w:rsidRPr="003562D5">
        <w:t>;</w:t>
      </w:r>
    </w:p>
    <w:p w14:paraId="59D47349" w14:textId="468BA36F" w:rsidR="001C7D82" w:rsidRPr="003562D5" w:rsidRDefault="001C7D82" w:rsidP="001C7D82">
      <w:pPr>
        <w:pStyle w:val="ZPKTzmpktartykuempunktem"/>
      </w:pPr>
      <w:r w:rsidRPr="003562D5">
        <w:t>3)</w:t>
      </w:r>
      <w:r w:rsidRPr="003562D5">
        <w:tab/>
        <w:t>biorącemu udział</w:t>
      </w:r>
      <w:r w:rsidR="00747003" w:rsidRPr="003562D5">
        <w:t xml:space="preserve"> w</w:t>
      </w:r>
      <w:r w:rsidR="00F6261E">
        <w:t xml:space="preserve"> </w:t>
      </w:r>
      <w:r w:rsidRPr="003562D5">
        <w:t>ćwiczeniach lub szkoleniach przez okres co najmniej 4</w:t>
      </w:r>
      <w:r w:rsidR="00F6261E">
        <w:t xml:space="preserve"> </w:t>
      </w:r>
      <w:r w:rsidRPr="003562D5">
        <w:t>godzin po zakończeniu służby wynikającej z</w:t>
      </w:r>
      <w:r w:rsidR="00F6261E">
        <w:t xml:space="preserve"> </w:t>
      </w:r>
      <w:r w:rsidRPr="003562D5">
        <w:t>obowiązującego rozkładu czasu służby</w:t>
      </w:r>
      <w:r w:rsidR="004C4AEF" w:rsidRPr="003562D5">
        <w:t>,</w:t>
      </w:r>
      <w:r w:rsidR="00034AED" w:rsidRPr="003562D5">
        <w:t xml:space="preserve"> o</w:t>
      </w:r>
      <w:r w:rsidR="00F6261E">
        <w:t xml:space="preserve"> </w:t>
      </w:r>
      <w:r w:rsidR="004C4AEF" w:rsidRPr="003562D5">
        <w:t xml:space="preserve">ile przepisy dopuszczają taką możliwość </w:t>
      </w:r>
      <w:r w:rsidRPr="003562D5">
        <w:t>;</w:t>
      </w:r>
    </w:p>
    <w:p w14:paraId="465795C7" w14:textId="533D49DD" w:rsidR="001C7D82" w:rsidRPr="003562D5" w:rsidRDefault="001C7D82" w:rsidP="001C7D82">
      <w:pPr>
        <w:pStyle w:val="ZPKTzmpktartykuempunktem"/>
      </w:pPr>
      <w:r w:rsidRPr="003562D5">
        <w:t>4)</w:t>
      </w:r>
      <w:r w:rsidRPr="003562D5">
        <w:tab/>
        <w:t>w ramach służby wynikającej z</w:t>
      </w:r>
      <w:r w:rsidR="00F6261E">
        <w:t xml:space="preserve"> </w:t>
      </w:r>
      <w:r w:rsidRPr="003562D5">
        <w:t>obowiązującego rozkładu czasu służby, jeżeli następuje ona bezpośrednio po zakończeniu przedłużonej służby, o</w:t>
      </w:r>
      <w:r w:rsidR="00F6261E">
        <w:t xml:space="preserve"> </w:t>
      </w:r>
      <w:r w:rsidRPr="003562D5">
        <w:t>której mowa</w:t>
      </w:r>
      <w:r w:rsidR="00034AED" w:rsidRPr="003562D5">
        <w:t xml:space="preserve"> w pkt</w:t>
      </w:r>
      <w:r w:rsidR="00F6261E">
        <w:t xml:space="preserve"> </w:t>
      </w:r>
      <w:r w:rsidRPr="003562D5">
        <w:t>3;</w:t>
      </w:r>
    </w:p>
    <w:p w14:paraId="2919E077" w14:textId="51CFDEF5" w:rsidR="001C7D82" w:rsidRPr="003562D5" w:rsidRDefault="001C7D82" w:rsidP="001C7D82">
      <w:pPr>
        <w:pStyle w:val="ZPKTzmpktartykuempunktem"/>
      </w:pPr>
      <w:r w:rsidRPr="003562D5">
        <w:t>5)</w:t>
      </w:r>
      <w:r w:rsidRPr="003562D5">
        <w:tab/>
        <w:t>biorącemu udział w</w:t>
      </w:r>
      <w:r w:rsidR="00F6261E">
        <w:t xml:space="preserve"> </w:t>
      </w:r>
      <w:r w:rsidRPr="003562D5">
        <w:t>ćwiczeniach, manewrach, szkoleniach organizowanych przez Państwową Straż Pożarną, trwających co najmniej 8</w:t>
      </w:r>
      <w:r w:rsidR="00F6261E">
        <w:t xml:space="preserve"> </w:t>
      </w:r>
      <w:r w:rsidRPr="003562D5">
        <w:t>godzin</w:t>
      </w:r>
      <w:r w:rsidR="004C4AEF" w:rsidRPr="003562D5">
        <w:t>,</w:t>
      </w:r>
      <w:r w:rsidR="00034AED" w:rsidRPr="003562D5">
        <w:t xml:space="preserve"> a</w:t>
      </w:r>
      <w:r w:rsidR="00F6261E">
        <w:t xml:space="preserve"> </w:t>
      </w:r>
      <w:r w:rsidR="004C4AEF" w:rsidRPr="003562D5">
        <w:t>także biorącemu udział</w:t>
      </w:r>
      <w:r w:rsidR="00034AED" w:rsidRPr="003562D5">
        <w:t xml:space="preserve"> w</w:t>
      </w:r>
      <w:r w:rsidR="00F6261E">
        <w:t xml:space="preserve"> </w:t>
      </w:r>
      <w:r w:rsidR="004C4AEF" w:rsidRPr="003562D5">
        <w:t>ćwiczeniach</w:t>
      </w:r>
      <w:r w:rsidR="00034AED" w:rsidRPr="003562D5">
        <w:t xml:space="preserve"> i</w:t>
      </w:r>
      <w:r w:rsidR="00F6261E">
        <w:t xml:space="preserve"> </w:t>
      </w:r>
      <w:r w:rsidR="004C4AEF" w:rsidRPr="003562D5">
        <w:t>manewrach organizowanych przez inne podmioty, jeżeli organizator nie zapewnia wyżywienia</w:t>
      </w:r>
      <w:r w:rsidRPr="003562D5">
        <w:t>.</w:t>
      </w:r>
    </w:p>
    <w:p w14:paraId="60C501A8" w14:textId="2E751F08" w:rsidR="001C7D82" w:rsidRPr="003562D5" w:rsidRDefault="001C7D82" w:rsidP="001C7D82">
      <w:pPr>
        <w:pStyle w:val="ZUSTzmustartykuempunktem"/>
      </w:pPr>
      <w:r w:rsidRPr="003562D5">
        <w:t>3.</w:t>
      </w:r>
      <w:r w:rsidR="00F6261E">
        <w:t xml:space="preserve"> </w:t>
      </w:r>
      <w:r w:rsidRPr="003562D5">
        <w:t>Wyżywienie w</w:t>
      </w:r>
      <w:r w:rsidR="00F6261E">
        <w:t xml:space="preserve"> </w:t>
      </w:r>
      <w:r w:rsidRPr="003562D5">
        <w:t xml:space="preserve">naturze przysługuje strażakowi na podstawie normy wyżywienia, którą stanowi </w:t>
      </w:r>
      <w:r w:rsidR="007F013E" w:rsidRPr="003562D5">
        <w:t>wartość energetyczna</w:t>
      </w:r>
      <w:r w:rsidR="00250015" w:rsidRPr="003562D5">
        <w:t>,</w:t>
      </w:r>
      <w:r w:rsidR="00F6261E">
        <w:t xml:space="preserve"> </w:t>
      </w:r>
      <w:r w:rsidR="007F013E" w:rsidRPr="003562D5">
        <w:t>odżywcza</w:t>
      </w:r>
      <w:r w:rsidR="00034AED" w:rsidRPr="003562D5">
        <w:t xml:space="preserve"> i</w:t>
      </w:r>
      <w:r w:rsidR="00F6261E">
        <w:t xml:space="preserve"> </w:t>
      </w:r>
      <w:r w:rsidR="00250015" w:rsidRPr="003562D5">
        <w:t>pieniężna</w:t>
      </w:r>
      <w:r w:rsidR="007F013E" w:rsidRPr="003562D5">
        <w:t xml:space="preserve"> produktów żywnościowych </w:t>
      </w:r>
      <w:r w:rsidRPr="003562D5">
        <w:t>przysługujących strażakowi</w:t>
      </w:r>
      <w:r w:rsidR="00747003" w:rsidRPr="003562D5">
        <w:t xml:space="preserve"> w</w:t>
      </w:r>
      <w:r w:rsidR="00F6261E">
        <w:t xml:space="preserve"> </w:t>
      </w:r>
      <w:r w:rsidRPr="003562D5">
        <w:t xml:space="preserve">określonych przypadkach. </w:t>
      </w:r>
      <w:r w:rsidR="000E7AFF" w:rsidRPr="003562D5">
        <w:t>W</w:t>
      </w:r>
      <w:r w:rsidR="00F6261E">
        <w:t xml:space="preserve"> </w:t>
      </w:r>
      <w:r w:rsidR="007F013E" w:rsidRPr="003562D5">
        <w:t>przypadku zwiększonego zapotrzebowania na wartość energetyczną</w:t>
      </w:r>
      <w:r w:rsidR="000E7AFF" w:rsidRPr="003562D5">
        <w:t xml:space="preserve"> i</w:t>
      </w:r>
      <w:r w:rsidR="00F6261E">
        <w:t xml:space="preserve"> </w:t>
      </w:r>
      <w:r w:rsidR="007F013E" w:rsidRPr="003562D5">
        <w:t>odżywczą ze względu na rodzaj</w:t>
      </w:r>
      <w:r w:rsidR="000E7AFF" w:rsidRPr="003562D5">
        <w:t xml:space="preserve"> i</w:t>
      </w:r>
      <w:r w:rsidR="00F6261E">
        <w:t xml:space="preserve"> </w:t>
      </w:r>
      <w:r w:rsidR="007F013E" w:rsidRPr="003562D5">
        <w:t>warunki służby lub właściwości lub miejsce jej pełnienia, norma może zostać uzupełniona.</w:t>
      </w:r>
    </w:p>
    <w:p w14:paraId="00DD6E5D" w14:textId="641B48B7" w:rsidR="007F013E" w:rsidRPr="003562D5" w:rsidRDefault="007F013E" w:rsidP="001C7D82">
      <w:pPr>
        <w:pStyle w:val="ZUSTzmustartykuempunktem"/>
      </w:pPr>
      <w:r w:rsidRPr="003562D5">
        <w:t>4.</w:t>
      </w:r>
      <w:r w:rsidR="000E7AFF" w:rsidRPr="003562D5">
        <w:t xml:space="preserve"> </w:t>
      </w:r>
      <w:r w:rsidR="00DA70D0" w:rsidRPr="003562D5">
        <w:t>Normy wyżywienia mogą być realizowane</w:t>
      </w:r>
      <w:r w:rsidR="00034AED" w:rsidRPr="003562D5">
        <w:t xml:space="preserve"> w</w:t>
      </w:r>
      <w:r w:rsidR="00F6261E">
        <w:t xml:space="preserve"> </w:t>
      </w:r>
      <w:r w:rsidR="00DA70D0" w:rsidRPr="003562D5">
        <w:t>formie suchego prowiantu lub gotowych pakietów żywnościowych</w:t>
      </w:r>
      <w:r w:rsidR="009F51C8">
        <w:t>,</w:t>
      </w:r>
      <w:r w:rsidR="00DA70D0" w:rsidRPr="003562D5">
        <w:t xml:space="preserve"> lub posiłków sporządzanych przez zewnętrzne podmioty gastronomiczne</w:t>
      </w:r>
      <w:r w:rsidR="009F51C8">
        <w:t>,</w:t>
      </w:r>
      <w:r w:rsidR="00034AED" w:rsidRPr="003562D5">
        <w:t xml:space="preserve"> w</w:t>
      </w:r>
      <w:r w:rsidR="00F6261E">
        <w:t xml:space="preserve"> </w:t>
      </w:r>
      <w:r w:rsidR="00DA70D0" w:rsidRPr="003562D5">
        <w:t>sytuacji gdy zorganizowanie wyżywienia</w:t>
      </w:r>
      <w:r w:rsidR="00034AED" w:rsidRPr="003562D5">
        <w:t xml:space="preserve"> w</w:t>
      </w:r>
      <w:r w:rsidR="00F6261E">
        <w:t xml:space="preserve"> </w:t>
      </w:r>
      <w:r w:rsidR="00DA70D0" w:rsidRPr="003562D5">
        <w:t>postaci posiłków sporządzanych</w:t>
      </w:r>
      <w:r w:rsidR="00034AED" w:rsidRPr="003562D5">
        <w:t xml:space="preserve"> w</w:t>
      </w:r>
      <w:r w:rsidR="00F6261E">
        <w:t xml:space="preserve"> </w:t>
      </w:r>
      <w:r w:rsidR="00DA70D0" w:rsidRPr="003562D5">
        <w:t>punktach żywienia Państwowej Straży Pożarnej nie jest możliwe albo gdy rodzaj</w:t>
      </w:r>
      <w:r w:rsidR="00034AED" w:rsidRPr="003562D5">
        <w:t xml:space="preserve"> i</w:t>
      </w:r>
      <w:r w:rsidR="00F6261E">
        <w:t xml:space="preserve"> </w:t>
      </w:r>
      <w:r w:rsidR="00DA70D0" w:rsidRPr="003562D5">
        <w:t>warunki pełnionej służby wymagają tego rodzaju wyżywienia.</w:t>
      </w:r>
      <w:r w:rsidR="00034AED" w:rsidRPr="003562D5">
        <w:t xml:space="preserve"> W</w:t>
      </w:r>
      <w:r w:rsidR="00F6261E">
        <w:t xml:space="preserve"> </w:t>
      </w:r>
      <w:r w:rsidR="00DA70D0" w:rsidRPr="003562D5">
        <w:t>przypadku realizacji wyżywienia</w:t>
      </w:r>
      <w:r w:rsidR="00034AED" w:rsidRPr="003562D5">
        <w:t xml:space="preserve"> w</w:t>
      </w:r>
      <w:r w:rsidR="00F6261E">
        <w:t xml:space="preserve"> </w:t>
      </w:r>
      <w:r w:rsidR="00DA70D0" w:rsidRPr="003562D5">
        <w:t>formie gotowych pakietów żywnościowych lub</w:t>
      </w:r>
      <w:r w:rsidR="00034AED" w:rsidRPr="003562D5">
        <w:t xml:space="preserve"> w </w:t>
      </w:r>
      <w:r w:rsidR="00DA70D0" w:rsidRPr="003562D5">
        <w:t>formie posiłków sporządzanych przez zewnętrzne podmioty gastronomiczne normę wyżywienia podwyższa się</w:t>
      </w:r>
      <w:r w:rsidR="00034AED" w:rsidRPr="003562D5">
        <w:t xml:space="preserve"> o</w:t>
      </w:r>
      <w:r w:rsidR="00F6261E">
        <w:t xml:space="preserve"> </w:t>
      </w:r>
      <w:r w:rsidR="00DA70D0" w:rsidRPr="003562D5">
        <w:t xml:space="preserve">koszty zapewnienia wyżywienia. </w:t>
      </w:r>
    </w:p>
    <w:p w14:paraId="49DFA194" w14:textId="7BA0160D" w:rsidR="0073759F" w:rsidRPr="003562D5" w:rsidRDefault="00856BA8" w:rsidP="0073759F">
      <w:pPr>
        <w:pStyle w:val="ZUSTzmustartykuempunktem"/>
      </w:pPr>
      <w:r w:rsidRPr="003562D5">
        <w:t>5</w:t>
      </w:r>
      <w:r w:rsidR="001C7D82" w:rsidRPr="003562D5">
        <w:t>.</w:t>
      </w:r>
      <w:r w:rsidR="00F6261E">
        <w:t xml:space="preserve"> </w:t>
      </w:r>
      <w:r w:rsidR="0073759F" w:rsidRPr="003562D5">
        <w:t>Przy wyżywieniu w naturze należy się kierować zasadami racjonalnego żywienia, w grani</w:t>
      </w:r>
      <w:r w:rsidR="00A84A4F">
        <w:t>c</w:t>
      </w:r>
      <w:r w:rsidR="0073759F" w:rsidRPr="003562D5">
        <w:t>ach obowiązujących wartości energetycznych, odżywczych i</w:t>
      </w:r>
      <w:r w:rsidR="00F6261E">
        <w:t xml:space="preserve"> </w:t>
      </w:r>
      <w:r w:rsidR="0073759F" w:rsidRPr="003562D5">
        <w:t>pieniężnych produktów żywnościowych określonych dla poszczególnych norm wyżywienia.</w:t>
      </w:r>
    </w:p>
    <w:p w14:paraId="234682A9" w14:textId="62984E30" w:rsidR="001C7D82" w:rsidRPr="003562D5" w:rsidRDefault="00856BA8" w:rsidP="007E5C36">
      <w:pPr>
        <w:pStyle w:val="ZUSTzmustartykuempunktem"/>
        <w:keepNext/>
      </w:pPr>
      <w:r w:rsidRPr="003562D5">
        <w:t>6</w:t>
      </w:r>
      <w:r w:rsidR="001C7D82" w:rsidRPr="003562D5">
        <w:t>.</w:t>
      </w:r>
      <w:r w:rsidR="00F6261E">
        <w:t xml:space="preserve"> </w:t>
      </w:r>
      <w:r w:rsidR="001C7D82" w:rsidRPr="003562D5">
        <w:t>Organ Państwowej Straży Pożarnej może zapewnić wyżywienie w</w:t>
      </w:r>
      <w:r w:rsidR="00F6261E">
        <w:t xml:space="preserve"> </w:t>
      </w:r>
      <w:r w:rsidR="001C7D82" w:rsidRPr="003562D5">
        <w:t xml:space="preserve">naturze </w:t>
      </w:r>
      <w:r w:rsidR="00AD2DF2" w:rsidRPr="003562D5">
        <w:t xml:space="preserve">oraz napoje </w:t>
      </w:r>
      <w:r w:rsidR="001C7D82" w:rsidRPr="003562D5">
        <w:t>również innym osobom:</w:t>
      </w:r>
    </w:p>
    <w:p w14:paraId="630F4ECE" w14:textId="286C85C0" w:rsidR="001C7D82" w:rsidRPr="003562D5" w:rsidRDefault="001C7D82" w:rsidP="001C7D82">
      <w:pPr>
        <w:pStyle w:val="ZPKTzmpktartykuempunktem"/>
      </w:pPr>
      <w:r w:rsidRPr="003562D5">
        <w:t>1)</w:t>
      </w:r>
      <w:r w:rsidRPr="003562D5">
        <w:tab/>
        <w:t>uczestniczącym w</w:t>
      </w:r>
      <w:r w:rsidR="00F6261E">
        <w:t xml:space="preserve"> </w:t>
      </w:r>
      <w:r w:rsidR="00AD2DF2" w:rsidRPr="003562D5">
        <w:t>akcjach</w:t>
      </w:r>
      <w:r w:rsidRPr="003562D5">
        <w:t>,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034AED" w:rsidRPr="003562D5">
        <w:t>2 pkt</w:t>
      </w:r>
      <w:r w:rsidR="00F6261E">
        <w:t xml:space="preserve"> </w:t>
      </w:r>
      <w:r w:rsidRPr="003562D5">
        <w:t>2;</w:t>
      </w:r>
    </w:p>
    <w:p w14:paraId="5D4F24A1" w14:textId="394DD00D" w:rsidR="001C7D82" w:rsidRPr="003562D5" w:rsidRDefault="001C7D82" w:rsidP="001C7D82">
      <w:pPr>
        <w:pStyle w:val="ZPKTzmpktartykuempunktem"/>
      </w:pPr>
      <w:r w:rsidRPr="003562D5">
        <w:lastRenderedPageBreak/>
        <w:t>2)</w:t>
      </w:r>
      <w:r w:rsidRPr="003562D5">
        <w:tab/>
        <w:t>biorącym udział w</w:t>
      </w:r>
      <w:r w:rsidR="00F6261E">
        <w:t xml:space="preserve"> </w:t>
      </w:r>
      <w:r w:rsidRPr="003562D5">
        <w:t>ćwiczeniach, manewrach, szkoleniach organizowanych przez Państwową Straż Pożarną, trwających co najmniej 8</w:t>
      </w:r>
      <w:r w:rsidR="00F6261E">
        <w:t xml:space="preserve"> </w:t>
      </w:r>
      <w:r w:rsidRPr="003562D5">
        <w:t>godzin;</w:t>
      </w:r>
    </w:p>
    <w:p w14:paraId="403D0EA1" w14:textId="414D9F2D" w:rsidR="001C7D82" w:rsidRPr="003562D5" w:rsidRDefault="001C7D82" w:rsidP="001C7D82">
      <w:pPr>
        <w:pStyle w:val="ZPKTzmpktartykuempunktem"/>
      </w:pPr>
      <w:r w:rsidRPr="003562D5">
        <w:t>3)</w:t>
      </w:r>
      <w:r w:rsidRPr="003562D5">
        <w:tab/>
        <w:t>uczestniczącym w</w:t>
      </w:r>
      <w:r w:rsidR="00F6261E">
        <w:t xml:space="preserve"> </w:t>
      </w:r>
      <w:r w:rsidRPr="003562D5">
        <w:t xml:space="preserve">organizowanych przez Państwową Straż Pożarną ćwiczeniach zgrywających, </w:t>
      </w:r>
      <w:r w:rsidR="00432868" w:rsidRPr="003562D5">
        <w:t xml:space="preserve">których przewidywany czas trwania wynosi co najmniej </w:t>
      </w:r>
      <w:r w:rsidR="00034AED" w:rsidRPr="003562D5">
        <w:t>8</w:t>
      </w:r>
      <w:r w:rsidR="00F6261E">
        <w:t xml:space="preserve"> </w:t>
      </w:r>
      <w:r w:rsidR="00432868" w:rsidRPr="003562D5">
        <w:t>godzin</w:t>
      </w:r>
      <w:r w:rsidRPr="003562D5">
        <w:t xml:space="preserve">. </w:t>
      </w:r>
    </w:p>
    <w:p w14:paraId="0166FDAD" w14:textId="2C1D1A81" w:rsidR="00DA70D0" w:rsidRPr="003562D5" w:rsidRDefault="00856BA8" w:rsidP="001C7D82">
      <w:pPr>
        <w:pStyle w:val="ZUSTzmustartykuempunktem"/>
      </w:pPr>
      <w:r w:rsidRPr="003562D5">
        <w:t>7</w:t>
      </w:r>
      <w:r w:rsidR="001C7D82" w:rsidRPr="003562D5">
        <w:t>.</w:t>
      </w:r>
      <w:r w:rsidR="00F6261E">
        <w:t xml:space="preserve"> </w:t>
      </w:r>
      <w:r w:rsidR="00DA70D0" w:rsidRPr="003562D5">
        <w:t>Strażak, któremu przysługuje wyżywienie</w:t>
      </w:r>
      <w:r w:rsidR="00034AED" w:rsidRPr="003562D5">
        <w:t xml:space="preserve"> w</w:t>
      </w:r>
      <w:r w:rsidR="00F6261E">
        <w:t xml:space="preserve"> </w:t>
      </w:r>
      <w:r w:rsidR="00DA70D0" w:rsidRPr="003562D5">
        <w:t>naturze lub świadczenie pieniężne</w:t>
      </w:r>
      <w:r w:rsidR="00034AED" w:rsidRPr="003562D5">
        <w:t xml:space="preserve"> w </w:t>
      </w:r>
      <w:r w:rsidR="00DA70D0" w:rsidRPr="003562D5">
        <w:t>zamian za wyżywienie</w:t>
      </w:r>
      <w:r w:rsidR="00034AED" w:rsidRPr="003562D5">
        <w:t xml:space="preserve"> z</w:t>
      </w:r>
      <w:r w:rsidR="00F6261E">
        <w:t xml:space="preserve"> </w:t>
      </w:r>
      <w:r w:rsidR="00DA70D0" w:rsidRPr="003562D5">
        <w:t>kilku tytułów, otrzymuje wyżywienie</w:t>
      </w:r>
      <w:r w:rsidR="00034AED" w:rsidRPr="003562D5">
        <w:t xml:space="preserve"> w</w:t>
      </w:r>
      <w:r w:rsidR="00F6261E">
        <w:t xml:space="preserve"> </w:t>
      </w:r>
      <w:r w:rsidR="00DA70D0" w:rsidRPr="003562D5">
        <w:t>naturze lub świadczenie pieniężne</w:t>
      </w:r>
      <w:r w:rsidR="00034AED" w:rsidRPr="003562D5">
        <w:t xml:space="preserve"> w</w:t>
      </w:r>
      <w:r w:rsidR="00F6261E">
        <w:t xml:space="preserve"> </w:t>
      </w:r>
      <w:r w:rsidR="00DA70D0" w:rsidRPr="003562D5">
        <w:t xml:space="preserve">zamian </w:t>
      </w:r>
      <w:r w:rsidR="009E231B" w:rsidRPr="003562D5">
        <w:t>za wyżywienie tylko</w:t>
      </w:r>
      <w:r w:rsidR="00034AED" w:rsidRPr="003562D5">
        <w:t xml:space="preserve"> z</w:t>
      </w:r>
      <w:r w:rsidR="00F6261E">
        <w:t xml:space="preserve"> </w:t>
      </w:r>
      <w:r w:rsidR="009E231B" w:rsidRPr="003562D5">
        <w:t>jednego tytułu według najkorzystniejszej dla niego normy wyżywienia,</w:t>
      </w:r>
      <w:r w:rsidR="00034AED" w:rsidRPr="003562D5">
        <w:t xml:space="preserve"> z</w:t>
      </w:r>
      <w:r w:rsidR="00F6261E">
        <w:t xml:space="preserve"> </w:t>
      </w:r>
      <w:r w:rsidR="009E231B" w:rsidRPr="003562D5">
        <w:t>wyłączeniem przypadków,</w:t>
      </w:r>
      <w:r w:rsidR="00034AED" w:rsidRPr="003562D5">
        <w:t xml:space="preserve"> w</w:t>
      </w:r>
      <w:r w:rsidR="00F6261E">
        <w:t xml:space="preserve"> </w:t>
      </w:r>
      <w:r w:rsidR="009E231B" w:rsidRPr="003562D5">
        <w:t>których strażak uczestniczy</w:t>
      </w:r>
      <w:r w:rsidR="00034AED" w:rsidRPr="003562D5">
        <w:t xml:space="preserve"> w</w:t>
      </w:r>
      <w:r w:rsidR="00F6261E">
        <w:t xml:space="preserve"> </w:t>
      </w:r>
      <w:r w:rsidR="009E231B" w:rsidRPr="003562D5">
        <w:t>uroczystym posiłku organizowanym</w:t>
      </w:r>
      <w:r w:rsidR="00034AED" w:rsidRPr="003562D5">
        <w:t xml:space="preserve"> w</w:t>
      </w:r>
      <w:r w:rsidR="00F6261E">
        <w:t xml:space="preserve"> </w:t>
      </w:r>
      <w:r w:rsidR="009E231B" w:rsidRPr="003562D5">
        <w:t xml:space="preserve">punkcie żywienia Państwowej Straży Pożarnej. </w:t>
      </w:r>
    </w:p>
    <w:p w14:paraId="671E7863" w14:textId="28C85E0F" w:rsidR="001C7D82" w:rsidRPr="003562D5" w:rsidRDefault="009E231B" w:rsidP="001C7D82">
      <w:pPr>
        <w:pStyle w:val="ZUSTzmustartykuempunktem"/>
      </w:pPr>
      <w:r w:rsidRPr="003562D5">
        <w:t xml:space="preserve">8. </w:t>
      </w:r>
      <w:r w:rsidR="001C7D82" w:rsidRPr="003562D5">
        <w:t>Strażak, któremu rodzaj i</w:t>
      </w:r>
      <w:r w:rsidR="00F6261E">
        <w:t xml:space="preserve"> </w:t>
      </w:r>
      <w:r w:rsidR="001C7D82" w:rsidRPr="003562D5">
        <w:t xml:space="preserve">warunki pełnienia służby lub względy </w:t>
      </w:r>
      <w:r w:rsidR="007F013E" w:rsidRPr="003562D5">
        <w:t xml:space="preserve">techniczne lub </w:t>
      </w:r>
      <w:r w:rsidR="001C7D82" w:rsidRPr="003562D5">
        <w:t>organizacyjne uniemożliwiają korzystanie z</w:t>
      </w:r>
      <w:r w:rsidR="004772EB" w:rsidRPr="003562D5">
        <w:t xml:space="preserve"> </w:t>
      </w:r>
      <w:r w:rsidR="00A47093" w:rsidRPr="003562D5">
        <w:t xml:space="preserve">przysługującego </w:t>
      </w:r>
      <w:r w:rsidR="001C7D82" w:rsidRPr="003562D5">
        <w:t>wyżywienia w</w:t>
      </w:r>
      <w:r w:rsidR="00F6261E">
        <w:t xml:space="preserve"> </w:t>
      </w:r>
      <w:r w:rsidR="001C7D82" w:rsidRPr="003562D5">
        <w:t>naturze, otrzymuje świadczenie pieniężne w</w:t>
      </w:r>
      <w:r w:rsidR="00F6261E">
        <w:t xml:space="preserve"> </w:t>
      </w:r>
      <w:r w:rsidR="001C7D82" w:rsidRPr="003562D5">
        <w:t>zamian za wyżywienie.</w:t>
      </w:r>
    </w:p>
    <w:p w14:paraId="16FD640E" w14:textId="25DAA6B0" w:rsidR="00AD2DF2" w:rsidRPr="003562D5" w:rsidRDefault="009E231B" w:rsidP="00AD2DF2">
      <w:pPr>
        <w:pStyle w:val="ZUSTzmustartykuempunktem"/>
      </w:pPr>
      <w:r w:rsidRPr="003562D5">
        <w:t>9</w:t>
      </w:r>
      <w:r w:rsidR="00AD2DF2" w:rsidRPr="003562D5">
        <w:t>.</w:t>
      </w:r>
      <w:r w:rsidR="00F6261E">
        <w:t xml:space="preserve"> </w:t>
      </w:r>
      <w:r w:rsidR="00AD2DF2" w:rsidRPr="003562D5">
        <w:t>Strażak</w:t>
      </w:r>
      <w:r w:rsidR="004772EB" w:rsidRPr="003562D5">
        <w:t>owi</w:t>
      </w:r>
      <w:r w:rsidR="00AD2DF2" w:rsidRPr="003562D5">
        <w:t>, który zrezygnował z</w:t>
      </w:r>
      <w:r w:rsidR="00F6261E">
        <w:t xml:space="preserve"> </w:t>
      </w:r>
      <w:r w:rsidR="00AD2DF2" w:rsidRPr="003562D5">
        <w:t>otrzymywania przysługującego wyżywienia w naturze</w:t>
      </w:r>
      <w:r w:rsidR="009F51C8">
        <w:t>,</w:t>
      </w:r>
      <w:r w:rsidR="00AD2DF2" w:rsidRPr="003562D5">
        <w:t xml:space="preserve"> nie przysługuje świadczenie pieniężne w</w:t>
      </w:r>
      <w:r w:rsidR="00F6261E">
        <w:t xml:space="preserve"> </w:t>
      </w:r>
      <w:r w:rsidR="00AD2DF2" w:rsidRPr="003562D5">
        <w:t xml:space="preserve">zamian za wyżywienie albo dieta na pokrycie zwiększonych kosztów wyżywienia. </w:t>
      </w:r>
    </w:p>
    <w:p w14:paraId="11F43638" w14:textId="2E9C7D09" w:rsidR="001C7D82" w:rsidRPr="003562D5" w:rsidRDefault="00CB57CB" w:rsidP="007E5C36">
      <w:pPr>
        <w:pStyle w:val="ZUSTzmustartykuempunktem"/>
        <w:keepNext/>
      </w:pPr>
      <w:r w:rsidRPr="003562D5">
        <w:t>10</w:t>
      </w:r>
      <w:r w:rsidR="001C7D82" w:rsidRPr="003562D5">
        <w:t>.</w:t>
      </w:r>
      <w:r w:rsidR="00F6261E">
        <w:t xml:space="preserve"> </w:t>
      </w:r>
      <w:r w:rsidR="001C7D82" w:rsidRPr="003562D5">
        <w:t>Minister właściwy do spraw wewnętrznych określi, w</w:t>
      </w:r>
      <w:r w:rsidR="00F6261E">
        <w:t xml:space="preserve"> </w:t>
      </w:r>
      <w:r w:rsidR="001C7D82" w:rsidRPr="003562D5">
        <w:t>drodze rozporządzenia:</w:t>
      </w:r>
    </w:p>
    <w:p w14:paraId="60D0C09C" w14:textId="77777777" w:rsidR="00B70105" w:rsidRPr="003562D5" w:rsidRDefault="00AD2DF2" w:rsidP="00AD2DF2">
      <w:pPr>
        <w:pStyle w:val="ZPKTzmpktartykuempunktem"/>
      </w:pPr>
      <w:r w:rsidRPr="003562D5">
        <w:t>1)</w:t>
      </w:r>
      <w:r w:rsidRPr="003562D5">
        <w:tab/>
      </w:r>
      <w:r w:rsidR="00B70105" w:rsidRPr="003562D5">
        <w:t xml:space="preserve">rodzaje </w:t>
      </w:r>
      <w:r w:rsidRPr="003562D5">
        <w:t>norm</w:t>
      </w:r>
      <w:r w:rsidR="00B70105" w:rsidRPr="003562D5">
        <w:t xml:space="preserve"> wyżywienia</w:t>
      </w:r>
      <w:r w:rsidR="001F1E8B">
        <w:t xml:space="preserve"> </w:t>
      </w:r>
      <w:r w:rsidR="001F1E8B" w:rsidRPr="003562D5">
        <w:t>oraz ich wartość pieniężną</w:t>
      </w:r>
      <w:r w:rsidRPr="003562D5">
        <w:t xml:space="preserve">, </w:t>
      </w:r>
    </w:p>
    <w:p w14:paraId="4379F857" w14:textId="73F3F861" w:rsidR="00AD2DF2" w:rsidRPr="003562D5" w:rsidRDefault="00B70105" w:rsidP="00AD2DF2">
      <w:pPr>
        <w:pStyle w:val="ZPKTzmpktartykuempunktem"/>
      </w:pPr>
      <w:r w:rsidRPr="003562D5">
        <w:t>2)</w:t>
      </w:r>
      <w:r w:rsidRPr="003562D5">
        <w:tab/>
      </w:r>
      <w:r w:rsidR="007F013E" w:rsidRPr="003562D5">
        <w:t>średnie wartości energetyczne</w:t>
      </w:r>
      <w:r w:rsidR="000E7AFF" w:rsidRPr="003562D5">
        <w:t xml:space="preserve"> i</w:t>
      </w:r>
      <w:r w:rsidR="00F6261E">
        <w:t xml:space="preserve"> </w:t>
      </w:r>
      <w:r w:rsidR="007F013E" w:rsidRPr="003562D5">
        <w:t xml:space="preserve">odżywcze </w:t>
      </w:r>
      <w:r w:rsidR="00AD2DF2" w:rsidRPr="003562D5">
        <w:t>produktów żywnościowych objętych poszczególnymi normami,</w:t>
      </w:r>
    </w:p>
    <w:p w14:paraId="3938E903" w14:textId="77777777" w:rsidR="001C7D82" w:rsidRPr="003562D5" w:rsidRDefault="00B70105" w:rsidP="001C7D82">
      <w:pPr>
        <w:pStyle w:val="ZPKTzmpktartykuempunktem"/>
      </w:pPr>
      <w:r w:rsidRPr="003562D5">
        <w:t>3</w:t>
      </w:r>
      <w:r w:rsidR="001C7D82" w:rsidRPr="003562D5">
        <w:t>)</w:t>
      </w:r>
      <w:r w:rsidR="001C7D82" w:rsidRPr="003562D5">
        <w:tab/>
        <w:t>przypadki przyznawania poszczególnych norm wyżywienia,</w:t>
      </w:r>
    </w:p>
    <w:p w14:paraId="574FF5E6" w14:textId="26570D33" w:rsidR="001C7D82" w:rsidRPr="003562D5" w:rsidRDefault="00B70105" w:rsidP="00F355B6">
      <w:pPr>
        <w:pStyle w:val="ZPKTzmpktartykuempunktem"/>
      </w:pPr>
      <w:r w:rsidRPr="003562D5">
        <w:t>4</w:t>
      </w:r>
      <w:r w:rsidR="001C7D82" w:rsidRPr="003562D5">
        <w:t>)</w:t>
      </w:r>
      <w:r w:rsidR="001C7D82" w:rsidRPr="003562D5">
        <w:tab/>
        <w:t>przypadki, w</w:t>
      </w:r>
      <w:r w:rsidR="00F6261E">
        <w:t xml:space="preserve"> </w:t>
      </w:r>
      <w:r w:rsidR="001C7D82" w:rsidRPr="003562D5">
        <w:t>których normy wyżywienia mogą zostać uzupełnione</w:t>
      </w:r>
      <w:r w:rsidR="009F51C8">
        <w:t>,</w:t>
      </w:r>
      <w:r w:rsidR="001F1E8B">
        <w:t xml:space="preserve"> oraz wartość pieniężną uzupełnienia</w:t>
      </w:r>
      <w:r w:rsidR="001C7D82" w:rsidRPr="003562D5">
        <w:t>,</w:t>
      </w:r>
      <w:r w:rsidR="001C7D82" w:rsidRPr="003562D5">
        <w:tab/>
      </w:r>
    </w:p>
    <w:p w14:paraId="31996248" w14:textId="7156CC07" w:rsidR="007F013E" w:rsidRPr="003562D5" w:rsidRDefault="00B70105" w:rsidP="007E5C36">
      <w:pPr>
        <w:pStyle w:val="ZPKTzmpktartykuempunktem"/>
        <w:keepNext/>
      </w:pPr>
      <w:r w:rsidRPr="003562D5">
        <w:t>5</w:t>
      </w:r>
      <w:r w:rsidR="001C7D82" w:rsidRPr="003562D5">
        <w:t>)</w:t>
      </w:r>
      <w:r w:rsidR="001C7D82" w:rsidRPr="003562D5">
        <w:tab/>
      </w:r>
      <w:r w:rsidR="007F013E" w:rsidRPr="003562D5">
        <w:t>wartości świadczenia pieniężnego w</w:t>
      </w:r>
      <w:r w:rsidR="00F6261E">
        <w:t xml:space="preserve"> </w:t>
      </w:r>
      <w:r w:rsidR="007F013E" w:rsidRPr="003562D5">
        <w:t xml:space="preserve">zamian za wyżywienie </w:t>
      </w:r>
    </w:p>
    <w:p w14:paraId="645C22F2" w14:textId="2CFA359A" w:rsidR="007F013E" w:rsidRPr="003562D5" w:rsidRDefault="007F013E" w:rsidP="007F013E">
      <w:pPr>
        <w:pStyle w:val="ZCZWSPPKTzmczciwsppktartykuempunktem"/>
      </w:pPr>
      <w:r w:rsidRPr="003562D5">
        <w:t>– uwzględniając zasady racjonalnego żywienia, adekwatność środków finansowych służących zapewnieniu strażakom wyżywienia w</w:t>
      </w:r>
      <w:r w:rsidR="00F6261E">
        <w:t xml:space="preserve"> </w:t>
      </w:r>
      <w:r w:rsidRPr="003562D5">
        <w:t xml:space="preserve">naturze względem realnej wartości wyżywienia, </w:t>
      </w:r>
      <w:r w:rsidR="00BA165C" w:rsidRPr="003562D5">
        <w:t xml:space="preserve">rozróżnienie </w:t>
      </w:r>
      <w:r w:rsidRPr="003562D5">
        <w:t>przypadk</w:t>
      </w:r>
      <w:r w:rsidR="00BA165C" w:rsidRPr="003562D5">
        <w:t>ów</w:t>
      </w:r>
      <w:r w:rsidRPr="003562D5">
        <w:t xml:space="preserve"> wypłacania świadczenia pieniężnego</w:t>
      </w:r>
      <w:r w:rsidR="000E7AFF" w:rsidRPr="003562D5">
        <w:t xml:space="preserve"> w</w:t>
      </w:r>
      <w:r w:rsidR="00F6261E">
        <w:t xml:space="preserve"> </w:t>
      </w:r>
      <w:r w:rsidRPr="003562D5">
        <w:t>zamian za wyżywienie</w:t>
      </w:r>
      <w:r w:rsidR="00F6261E">
        <w:t xml:space="preserve"> </w:t>
      </w:r>
      <w:r w:rsidRPr="003562D5">
        <w:t>oraz mając na względzie właściwe warunki pełnienia służby.</w:t>
      </w:r>
      <w:r w:rsidR="008D375B" w:rsidRPr="003562D5">
        <w:t>”</w:t>
      </w:r>
      <w:r w:rsidRPr="003562D5">
        <w:t>;</w:t>
      </w:r>
    </w:p>
    <w:p w14:paraId="3DB57FFF" w14:textId="1179A158" w:rsidR="00DB6531" w:rsidRPr="003562D5" w:rsidRDefault="00D87766" w:rsidP="007E5C36">
      <w:pPr>
        <w:pStyle w:val="PKTpunkt"/>
        <w:keepNext/>
      </w:pPr>
      <w:r w:rsidRPr="003562D5">
        <w:t>6</w:t>
      </w:r>
      <w:r w:rsidR="000D4686" w:rsidRPr="003562D5">
        <w:t>)</w:t>
      </w:r>
      <w:r w:rsidR="000D4686" w:rsidRPr="003562D5">
        <w:tab/>
      </w:r>
      <w:r w:rsidR="00DB6531" w:rsidRPr="003562D5">
        <w:t>po</w:t>
      </w:r>
      <w:r w:rsidR="00034AED" w:rsidRPr="003562D5">
        <w:t xml:space="preserve"> art.</w:t>
      </w:r>
      <w:r w:rsidR="00F6261E">
        <w:t xml:space="preserve"> </w:t>
      </w:r>
      <w:r w:rsidR="00DB6531" w:rsidRPr="003562D5">
        <w:t>6</w:t>
      </w:r>
      <w:r w:rsidR="00034AED" w:rsidRPr="003562D5">
        <w:t>2</w:t>
      </w:r>
      <w:r w:rsidR="00F6261E">
        <w:t xml:space="preserve"> </w:t>
      </w:r>
      <w:r w:rsidR="00DB6531" w:rsidRPr="003562D5">
        <w:t>dodaje się</w:t>
      </w:r>
      <w:r w:rsidR="00034AED" w:rsidRPr="003562D5">
        <w:t xml:space="preserve"> art.</w:t>
      </w:r>
      <w:r w:rsidR="00F6261E">
        <w:t xml:space="preserve"> </w:t>
      </w:r>
      <w:r w:rsidR="00DB6531" w:rsidRPr="003562D5">
        <w:t>62a</w:t>
      </w:r>
      <w:r w:rsidR="00323EA5">
        <w:t xml:space="preserve"> i </w:t>
      </w:r>
      <w:r w:rsidR="0073759F" w:rsidRPr="003562D5">
        <w:t>art. 62b</w:t>
      </w:r>
      <w:r w:rsidR="00034AED" w:rsidRPr="003562D5">
        <w:t xml:space="preserve"> w</w:t>
      </w:r>
      <w:r w:rsidR="00F6261E">
        <w:t xml:space="preserve"> </w:t>
      </w:r>
      <w:r w:rsidR="00DB6531" w:rsidRPr="003562D5">
        <w:t>brzmieniu:</w:t>
      </w:r>
    </w:p>
    <w:p w14:paraId="76FC2A8E" w14:textId="6B19725B" w:rsidR="00DB6531" w:rsidRPr="003562D5" w:rsidRDefault="008D375B" w:rsidP="00F355B6">
      <w:pPr>
        <w:pStyle w:val="ZARTzmartartykuempunktem"/>
      </w:pPr>
      <w:r w:rsidRPr="003562D5">
        <w:t>„</w:t>
      </w:r>
      <w:r w:rsidR="00DB6531" w:rsidRPr="003562D5">
        <w:t>Art. 62a. 1. Właściwość miejscową organu Państwowej Straży Pożarnej</w:t>
      </w:r>
      <w:r w:rsidR="00034AED" w:rsidRPr="003562D5">
        <w:t xml:space="preserve"> w </w:t>
      </w:r>
      <w:r w:rsidR="00DB6531" w:rsidRPr="003562D5">
        <w:t>sprawach związanych</w:t>
      </w:r>
      <w:r w:rsidR="00034AED" w:rsidRPr="003562D5">
        <w:t xml:space="preserve"> z</w:t>
      </w:r>
      <w:r w:rsidR="00F6261E">
        <w:t xml:space="preserve"> </w:t>
      </w:r>
      <w:r w:rsidR="00DB6531" w:rsidRPr="003562D5">
        <w:t>wyżywieniem</w:t>
      </w:r>
      <w:r w:rsidR="00034AED" w:rsidRPr="003562D5">
        <w:t xml:space="preserve"> w</w:t>
      </w:r>
      <w:r w:rsidR="00F6261E">
        <w:t xml:space="preserve"> </w:t>
      </w:r>
      <w:r w:rsidR="00DB6531" w:rsidRPr="003562D5">
        <w:t>naturze ustala się przez odpowiednie stosowanie przepisów</w:t>
      </w:r>
      <w:r w:rsidR="00034AED" w:rsidRPr="003562D5">
        <w:t xml:space="preserve"> o</w:t>
      </w:r>
      <w:r w:rsidR="00F6261E">
        <w:t xml:space="preserve"> </w:t>
      </w:r>
      <w:r w:rsidR="00DB6531" w:rsidRPr="003562D5">
        <w:t>postępowaniu administracyjnym,</w:t>
      </w:r>
      <w:r w:rsidR="00034AED" w:rsidRPr="003562D5">
        <w:t xml:space="preserve"> z</w:t>
      </w:r>
      <w:r w:rsidR="00F6261E">
        <w:t xml:space="preserve"> </w:t>
      </w:r>
      <w:r w:rsidR="00DB6531" w:rsidRPr="003562D5">
        <w:t>wyłączeniem komendantów Szkół Państwowej Straży Pożarnej, którzy odpowiadają za wyżywienie</w:t>
      </w:r>
      <w:r w:rsidR="00034AED" w:rsidRPr="003562D5">
        <w:t xml:space="preserve"> w</w:t>
      </w:r>
      <w:r w:rsidR="00F6261E">
        <w:t xml:space="preserve"> </w:t>
      </w:r>
      <w:r w:rsidR="00DB6531" w:rsidRPr="003562D5">
        <w:t xml:space="preserve">kierowanych </w:t>
      </w:r>
      <w:r w:rsidR="00DB6531" w:rsidRPr="003562D5">
        <w:lastRenderedPageBreak/>
        <w:t>przez nich jednostkach, oraz</w:t>
      </w:r>
      <w:r w:rsidR="00034AED" w:rsidRPr="003562D5">
        <w:t xml:space="preserve"> w</w:t>
      </w:r>
      <w:r w:rsidR="00F6261E">
        <w:t xml:space="preserve"> </w:t>
      </w:r>
      <w:r w:rsidR="00A47093" w:rsidRPr="003562D5">
        <w:t>porozumieniu</w:t>
      </w:r>
      <w:r w:rsidR="00034AED" w:rsidRPr="003562D5">
        <w:t xml:space="preserve"> z</w:t>
      </w:r>
      <w:r w:rsidR="00F6261E">
        <w:t xml:space="preserve"> </w:t>
      </w:r>
      <w:r w:rsidR="00DB6531" w:rsidRPr="003562D5">
        <w:t xml:space="preserve">Komendantem Głównym Państwowej Straży Pożarnej za zapewnienie wyżywienia wystawianym pododdziałom odwodów operacyjnych. </w:t>
      </w:r>
    </w:p>
    <w:p w14:paraId="42F99062" w14:textId="05C17B10" w:rsidR="00466BA7" w:rsidRPr="003562D5" w:rsidRDefault="00DB6531" w:rsidP="00B7444F">
      <w:pPr>
        <w:pStyle w:val="ZARTzmartartykuempunktem"/>
      </w:pPr>
      <w:r w:rsidRPr="003562D5">
        <w:t>2. Kierownik jednostki organizacyjnej P</w:t>
      </w:r>
      <w:r w:rsidR="00A47093" w:rsidRPr="003562D5">
        <w:t>aństwowej Straży Pożarnej</w:t>
      </w:r>
      <w:r w:rsidRPr="003562D5">
        <w:t xml:space="preserve"> właściwy miejscowo ze względu na miejsce prowadzenia długotrwałej akcji, ćwiczeń, manewrów lub szkoleń zapewnia wyżywienie</w:t>
      </w:r>
      <w:r w:rsidR="00034AED" w:rsidRPr="003562D5">
        <w:t xml:space="preserve"> i</w:t>
      </w:r>
      <w:r w:rsidR="00F6261E">
        <w:t xml:space="preserve"> </w:t>
      </w:r>
      <w:r w:rsidRPr="003562D5">
        <w:t>napoje podległym mu strażakom</w:t>
      </w:r>
      <w:r w:rsidR="00034AED" w:rsidRPr="003562D5">
        <w:t xml:space="preserve"> w</w:t>
      </w:r>
      <w:r w:rsidR="00F6261E">
        <w:t xml:space="preserve"> </w:t>
      </w:r>
      <w:r w:rsidRPr="003562D5">
        <w:t>przypadkach,</w:t>
      </w:r>
      <w:r w:rsidR="00034AED" w:rsidRPr="003562D5">
        <w:t xml:space="preserve"> o </w:t>
      </w:r>
      <w:r w:rsidRPr="003562D5">
        <w:t>których mowa</w:t>
      </w:r>
      <w:r w:rsidR="00034AED" w:rsidRPr="003562D5">
        <w:t xml:space="preserve"> w</w:t>
      </w:r>
      <w:r w:rsidR="00F6261E">
        <w:t xml:space="preserve"> </w:t>
      </w:r>
      <w:r w:rsidR="00034AED" w:rsidRPr="003562D5">
        <w:t>art.</w:t>
      </w:r>
      <w:r w:rsidR="00F6261E">
        <w:t xml:space="preserve"> </w:t>
      </w:r>
      <w:r w:rsidRPr="003562D5">
        <w:t>6</w:t>
      </w:r>
      <w:r w:rsidR="00034AED" w:rsidRPr="003562D5">
        <w:t>2 ust.</w:t>
      </w:r>
      <w:r w:rsidR="00F6261E">
        <w:t xml:space="preserve"> </w:t>
      </w:r>
      <w:r w:rsidR="00034AED" w:rsidRPr="003562D5">
        <w:t>2 pkt</w:t>
      </w:r>
      <w:r w:rsidR="00F6261E">
        <w:t xml:space="preserve"> </w:t>
      </w:r>
      <w:r w:rsidR="00034AED" w:rsidRPr="003562D5">
        <w:t>2</w:t>
      </w:r>
      <w:r w:rsidR="00F6261E">
        <w:t>–</w:t>
      </w:r>
      <w:r w:rsidRPr="003562D5">
        <w:t>5, oraz innym osobom</w:t>
      </w:r>
      <w:r w:rsidR="00034AED" w:rsidRPr="003562D5">
        <w:t xml:space="preserve"> w</w:t>
      </w:r>
      <w:r w:rsidR="00F6261E">
        <w:t xml:space="preserve"> </w:t>
      </w:r>
      <w:r w:rsidR="00466BA7" w:rsidRPr="003562D5">
        <w:t>przypadkach,</w:t>
      </w:r>
      <w:r w:rsidR="00034AED" w:rsidRPr="003562D5">
        <w:t xml:space="preserve"> o</w:t>
      </w:r>
      <w:r w:rsidR="00F6261E">
        <w:t xml:space="preserve"> </w:t>
      </w:r>
      <w:r w:rsidR="00466BA7" w:rsidRPr="003562D5">
        <w:t>których mowa</w:t>
      </w:r>
      <w:r w:rsidR="00034AED" w:rsidRPr="003562D5">
        <w:t xml:space="preserve"> w</w:t>
      </w:r>
      <w:r w:rsidR="00F6261E">
        <w:t xml:space="preserve"> </w:t>
      </w:r>
      <w:r w:rsidR="00034AED" w:rsidRPr="003562D5">
        <w:t>art.</w:t>
      </w:r>
      <w:r w:rsidR="00F6261E">
        <w:t xml:space="preserve"> </w:t>
      </w:r>
      <w:r w:rsidR="00466BA7" w:rsidRPr="003562D5">
        <w:t>6</w:t>
      </w:r>
      <w:r w:rsidR="00034AED" w:rsidRPr="003562D5">
        <w:t>2 ust.</w:t>
      </w:r>
      <w:r w:rsidR="00F6261E">
        <w:t xml:space="preserve"> </w:t>
      </w:r>
      <w:r w:rsidR="00466BA7" w:rsidRPr="003562D5">
        <w:t xml:space="preserve">6. </w:t>
      </w:r>
    </w:p>
    <w:p w14:paraId="7B24D0BF" w14:textId="0EC127AB" w:rsidR="00B74A72" w:rsidRPr="003562D5" w:rsidRDefault="00466BA7" w:rsidP="00B7444F">
      <w:pPr>
        <w:pStyle w:val="ZUSTzmustartykuempunktem"/>
      </w:pPr>
      <w:r w:rsidRPr="003562D5">
        <w:t xml:space="preserve">3. </w:t>
      </w:r>
      <w:r w:rsidR="00B74A72" w:rsidRPr="003562D5">
        <w:t>Kierownik jednostki organizacyjnej P</w:t>
      </w:r>
      <w:r w:rsidR="00A47093" w:rsidRPr="003562D5">
        <w:t>aństwowej Straży Pożarnej</w:t>
      </w:r>
      <w:r w:rsidR="00B74A72" w:rsidRPr="003562D5">
        <w:t xml:space="preserve"> zapewn</w:t>
      </w:r>
      <w:r w:rsidR="00A47093" w:rsidRPr="003562D5">
        <w:t>ia</w:t>
      </w:r>
      <w:r w:rsidR="00B74A72" w:rsidRPr="003562D5">
        <w:t xml:space="preserve"> wyżywienie</w:t>
      </w:r>
      <w:r w:rsidR="00034AED" w:rsidRPr="003562D5">
        <w:t xml:space="preserve"> w</w:t>
      </w:r>
      <w:r w:rsidR="00F6261E">
        <w:t xml:space="preserve"> </w:t>
      </w:r>
      <w:r w:rsidR="00B74A72" w:rsidRPr="003562D5">
        <w:t>trakcie organizowanych przez niego ćwiczeń, manewrów</w:t>
      </w:r>
      <w:r w:rsidR="00034AED" w:rsidRPr="003562D5">
        <w:t xml:space="preserve"> i</w:t>
      </w:r>
      <w:r w:rsidR="00F6261E">
        <w:t xml:space="preserve"> </w:t>
      </w:r>
      <w:r w:rsidR="00B74A72" w:rsidRPr="003562D5">
        <w:t xml:space="preserve">szkoleń, chyba że ze względów organizacyjnych organizatorzy ćwiczeń lub manewrów postanowią inaczej. </w:t>
      </w:r>
    </w:p>
    <w:p w14:paraId="4E6924B9" w14:textId="133BF42B" w:rsidR="00B74A72" w:rsidRPr="003562D5" w:rsidRDefault="00B74A72" w:rsidP="00B7444F">
      <w:pPr>
        <w:pStyle w:val="ZUSTzmustartykuempunktem"/>
      </w:pPr>
      <w:r w:rsidRPr="003562D5">
        <w:t xml:space="preserve">4. Kierownicy jednostek zapewniają </w:t>
      </w:r>
      <w:r w:rsidR="00A47093" w:rsidRPr="003562D5">
        <w:t xml:space="preserve">wyżywienie </w:t>
      </w:r>
      <w:r w:rsidRPr="003562D5">
        <w:t>sił</w:t>
      </w:r>
      <w:r w:rsidR="00A47093" w:rsidRPr="003562D5">
        <w:t>om</w:t>
      </w:r>
      <w:r w:rsidRPr="003562D5">
        <w:t xml:space="preserve"> przeznaczony</w:t>
      </w:r>
      <w:r w:rsidR="00A47093" w:rsidRPr="003562D5">
        <w:t>m</w:t>
      </w:r>
      <w:r w:rsidRPr="003562D5">
        <w:t xml:space="preserve"> do formowania odwodów operacyjnych</w:t>
      </w:r>
      <w:r w:rsidR="003C12D7">
        <w:t>,</w:t>
      </w:r>
      <w:r w:rsidRPr="003562D5">
        <w:t xml:space="preserve"> tak aby mogły one działać bez dodatkowego </w:t>
      </w:r>
      <w:r w:rsidR="00A47093" w:rsidRPr="003562D5">
        <w:t xml:space="preserve">wyżywienia </w:t>
      </w:r>
      <w:r w:rsidRPr="003562D5">
        <w:t xml:space="preserve">przez czas określony przez przepisy </w:t>
      </w:r>
      <w:r w:rsidR="00A47093" w:rsidRPr="003562D5">
        <w:t>wydane na podstawie art. 14 ust. 2 ustawy z dnia 24 sierpnia 1991 r. o ochronie przeciwpożarowej</w:t>
      </w:r>
      <w:r w:rsidRPr="003562D5">
        <w:t xml:space="preserve">. </w:t>
      </w:r>
    </w:p>
    <w:p w14:paraId="32B2B86E" w14:textId="33D3A845" w:rsidR="0073759F" w:rsidRPr="003562D5" w:rsidRDefault="00B74A72" w:rsidP="00B7444F">
      <w:pPr>
        <w:pStyle w:val="ZUSTzmustartykuempunktem"/>
      </w:pPr>
      <w:r w:rsidRPr="003562D5">
        <w:t xml:space="preserve">5. Siły odwodów operacyjnych prowadzą działania bez dodatkowego </w:t>
      </w:r>
      <w:r w:rsidR="00A47093" w:rsidRPr="003562D5">
        <w:t xml:space="preserve">wyżywienia </w:t>
      </w:r>
      <w:r w:rsidRPr="003562D5">
        <w:t xml:space="preserve">przez czas </w:t>
      </w:r>
      <w:r w:rsidR="007E7607" w:rsidRPr="003562D5">
        <w:t>określony</w:t>
      </w:r>
      <w:r w:rsidR="00034AED" w:rsidRPr="003562D5">
        <w:t xml:space="preserve"> w</w:t>
      </w:r>
      <w:r w:rsidR="00F6261E">
        <w:t xml:space="preserve"> </w:t>
      </w:r>
      <w:r w:rsidR="007E7607" w:rsidRPr="003562D5">
        <w:t>przepisach</w:t>
      </w:r>
      <w:r w:rsidR="00A47093" w:rsidRPr="003562D5">
        <w:t xml:space="preserve"> wydanych na podstawie art. 14 ust. 2 ustawy z dnia 24</w:t>
      </w:r>
      <w:r w:rsidR="003C12D7">
        <w:t> </w:t>
      </w:r>
      <w:r w:rsidR="00A47093" w:rsidRPr="003562D5">
        <w:t>sierpnia 1991 r. o ochronie przeciwpożarowej</w:t>
      </w:r>
      <w:r w:rsidR="007E7607" w:rsidRPr="003562D5">
        <w:t>. Po wykorzystaniu posiadan</w:t>
      </w:r>
      <w:r w:rsidR="00A47093" w:rsidRPr="003562D5">
        <w:t>ego</w:t>
      </w:r>
      <w:r w:rsidR="007E7607" w:rsidRPr="003562D5">
        <w:t xml:space="preserve"> </w:t>
      </w:r>
      <w:r w:rsidR="00A47093" w:rsidRPr="003562D5">
        <w:t>wyżywienia</w:t>
      </w:r>
      <w:r w:rsidR="007E7607" w:rsidRPr="003562D5">
        <w:t xml:space="preserve"> przepis</w:t>
      </w:r>
      <w:r w:rsidR="00034AED" w:rsidRPr="003562D5">
        <w:t xml:space="preserve"> ust.</w:t>
      </w:r>
      <w:r w:rsidR="00F6261E">
        <w:t xml:space="preserve"> </w:t>
      </w:r>
      <w:r w:rsidR="00034AED" w:rsidRPr="003562D5">
        <w:t>2</w:t>
      </w:r>
      <w:r w:rsidR="00F6261E">
        <w:t xml:space="preserve"> </w:t>
      </w:r>
      <w:r w:rsidR="007E7607" w:rsidRPr="003562D5">
        <w:t>stosuje się odpowiednio.</w:t>
      </w:r>
    </w:p>
    <w:p w14:paraId="0D5A2B08" w14:textId="092BFD18" w:rsidR="00DB6531" w:rsidRPr="003562D5" w:rsidRDefault="0073759F" w:rsidP="00B7444F">
      <w:pPr>
        <w:pStyle w:val="ZARTzmartartykuempunktem"/>
      </w:pPr>
      <w:r w:rsidRPr="003562D5">
        <w:t>Art. 62b. Napoje w</w:t>
      </w:r>
      <w:r w:rsidR="00F6261E">
        <w:t xml:space="preserve"> </w:t>
      </w:r>
      <w:r w:rsidRPr="003562D5">
        <w:t>naturze, w</w:t>
      </w:r>
      <w:r w:rsidR="00F6261E">
        <w:t xml:space="preserve"> </w:t>
      </w:r>
      <w:r w:rsidRPr="003562D5">
        <w:t>ilości zaspokajającej potrzeby strażaka, przysługują w</w:t>
      </w:r>
      <w:r w:rsidR="00F6261E">
        <w:t xml:space="preserve"> </w:t>
      </w:r>
      <w:r w:rsidRPr="003562D5">
        <w:t>czasie pełnienia służby, w</w:t>
      </w:r>
      <w:r w:rsidR="00F6261E">
        <w:t xml:space="preserve"> </w:t>
      </w:r>
      <w:r w:rsidRPr="003562D5">
        <w:t>przypadkach i</w:t>
      </w:r>
      <w:r w:rsidR="00F6261E">
        <w:t xml:space="preserve"> </w:t>
      </w:r>
      <w:r w:rsidRPr="003562D5">
        <w:t>na warunkach określonych w</w:t>
      </w:r>
      <w:r w:rsidR="00F6261E">
        <w:t xml:space="preserve"> </w:t>
      </w:r>
      <w:r w:rsidRPr="003562D5">
        <w:t>przepisach wykonawczych wydanych na podstawie art.</w:t>
      </w:r>
      <w:r w:rsidR="00F6261E">
        <w:t xml:space="preserve"> </w:t>
      </w:r>
      <w:r w:rsidRPr="003562D5">
        <w:t>232</w:t>
      </w:r>
      <w:r w:rsidR="00F6261E">
        <w:t xml:space="preserve"> </w:t>
      </w:r>
      <w:r w:rsidRPr="003562D5">
        <w:t>ustawy z</w:t>
      </w:r>
      <w:r w:rsidR="00F6261E">
        <w:t xml:space="preserve"> </w:t>
      </w:r>
      <w:r w:rsidRPr="003562D5">
        <w:t>dnia 26</w:t>
      </w:r>
      <w:r w:rsidR="00F6261E">
        <w:t xml:space="preserve"> </w:t>
      </w:r>
      <w:r w:rsidRPr="003562D5">
        <w:t>czerwca 1974</w:t>
      </w:r>
      <w:r w:rsidR="00F6261E">
        <w:t xml:space="preserve"> </w:t>
      </w:r>
      <w:r w:rsidRPr="003562D5">
        <w:t>r. – Kodeks pracy.</w:t>
      </w:r>
      <w:r w:rsidR="008D375B" w:rsidRPr="003562D5">
        <w:t>”</w:t>
      </w:r>
      <w:r w:rsidR="007E7607" w:rsidRPr="003562D5">
        <w:t>;</w:t>
      </w:r>
    </w:p>
    <w:p w14:paraId="573187EE" w14:textId="0EFD767C" w:rsidR="00722DDA" w:rsidRPr="003562D5" w:rsidRDefault="00D87766" w:rsidP="007E5C36">
      <w:pPr>
        <w:pStyle w:val="PKTpunkt"/>
        <w:keepNext/>
      </w:pPr>
      <w:r w:rsidRPr="003562D5">
        <w:t>7</w:t>
      </w:r>
      <w:r w:rsidR="00DB6531" w:rsidRPr="003562D5">
        <w:t>)</w:t>
      </w:r>
      <w:r w:rsidR="00B74C14" w:rsidRPr="003562D5">
        <w:tab/>
      </w:r>
      <w:r w:rsidR="000D4686" w:rsidRPr="003562D5">
        <w:t>w</w:t>
      </w:r>
      <w:r w:rsidR="00034AED" w:rsidRPr="003562D5">
        <w:t xml:space="preserve"> art.</w:t>
      </w:r>
      <w:r w:rsidR="00F6261E">
        <w:t xml:space="preserve"> </w:t>
      </w:r>
      <w:r w:rsidR="000D4686" w:rsidRPr="003562D5">
        <w:t>9</w:t>
      </w:r>
      <w:r w:rsidR="00034AED" w:rsidRPr="003562D5">
        <w:t>3 w</w:t>
      </w:r>
      <w:r w:rsidR="00F6261E">
        <w:t xml:space="preserve"> </w:t>
      </w:r>
      <w:r w:rsidR="00034AED" w:rsidRPr="003562D5">
        <w:t>ust.</w:t>
      </w:r>
      <w:r w:rsidR="00F6261E">
        <w:t xml:space="preserve"> </w:t>
      </w:r>
      <w:r w:rsidR="00A50A6D" w:rsidRPr="003562D5">
        <w:t>1</w:t>
      </w:r>
      <w:r w:rsidR="00722DDA" w:rsidRPr="003562D5">
        <w:t>:</w:t>
      </w:r>
    </w:p>
    <w:p w14:paraId="22388DE1" w14:textId="489E48A5" w:rsidR="000D4686" w:rsidRPr="003562D5" w:rsidRDefault="00722DDA" w:rsidP="007E5C36">
      <w:pPr>
        <w:pStyle w:val="LITlitera"/>
        <w:keepNext/>
      </w:pPr>
      <w:r w:rsidRPr="003562D5">
        <w:t>a)</w:t>
      </w:r>
      <w:r w:rsidRPr="003562D5">
        <w:tab/>
      </w:r>
      <w:r w:rsidR="000D4686" w:rsidRPr="003562D5">
        <w:t>po</w:t>
      </w:r>
      <w:r w:rsidR="00034AED" w:rsidRPr="003562D5">
        <w:t xml:space="preserve"> pkt</w:t>
      </w:r>
      <w:r w:rsidR="00F6261E">
        <w:t xml:space="preserve"> </w:t>
      </w:r>
      <w:r w:rsidR="000D4686" w:rsidRPr="003562D5">
        <w:t>5a dodaje się</w:t>
      </w:r>
      <w:r w:rsidR="00034AED" w:rsidRPr="003562D5">
        <w:t xml:space="preserve"> pkt</w:t>
      </w:r>
      <w:r w:rsidR="00F6261E">
        <w:t xml:space="preserve"> </w:t>
      </w:r>
      <w:r w:rsidR="000D4686" w:rsidRPr="003562D5">
        <w:t>5b</w:t>
      </w:r>
      <w:r w:rsidR="00A50A6D" w:rsidRPr="003562D5">
        <w:t xml:space="preserve"> w</w:t>
      </w:r>
      <w:r w:rsidR="00F6261E">
        <w:t xml:space="preserve"> </w:t>
      </w:r>
      <w:r w:rsidR="000D4686" w:rsidRPr="003562D5">
        <w:t>brzmieniu:</w:t>
      </w:r>
    </w:p>
    <w:p w14:paraId="6EA7B119" w14:textId="77777777" w:rsidR="000D4686" w:rsidRPr="003562D5" w:rsidRDefault="008D375B" w:rsidP="0065427A">
      <w:pPr>
        <w:pStyle w:val="ZLITPKTzmpktliter"/>
      </w:pPr>
      <w:r w:rsidRPr="003562D5">
        <w:t>„</w:t>
      </w:r>
      <w:r w:rsidR="000D4686" w:rsidRPr="003562D5">
        <w:t>5b)</w:t>
      </w:r>
      <w:r w:rsidR="0065427A" w:rsidRPr="003562D5">
        <w:tab/>
      </w:r>
      <w:r w:rsidR="000D4686" w:rsidRPr="003562D5">
        <w:t>świadczenie motywacyjne;</w:t>
      </w:r>
      <w:r w:rsidRPr="003562D5">
        <w:t>”</w:t>
      </w:r>
      <w:r w:rsidR="00C25A85" w:rsidRPr="003562D5">
        <w:t>,</w:t>
      </w:r>
    </w:p>
    <w:p w14:paraId="32420D69" w14:textId="4B6F09E7" w:rsidR="00722DDA" w:rsidRPr="003562D5" w:rsidRDefault="00722DDA" w:rsidP="007E5C36">
      <w:pPr>
        <w:pStyle w:val="LITlitera"/>
        <w:keepNext/>
      </w:pPr>
      <w:r w:rsidRPr="003562D5">
        <w:t>b)</w:t>
      </w:r>
      <w:r w:rsidRPr="003562D5">
        <w:tab/>
        <w:t>w</w:t>
      </w:r>
      <w:r w:rsidR="00034AED" w:rsidRPr="003562D5">
        <w:t xml:space="preserve"> pkt</w:t>
      </w:r>
      <w:r w:rsidR="00F6261E">
        <w:t xml:space="preserve"> </w:t>
      </w:r>
      <w:r w:rsidR="00747003" w:rsidRPr="003562D5">
        <w:t>6</w:t>
      </w:r>
      <w:r w:rsidR="00F6261E">
        <w:t xml:space="preserve"> </w:t>
      </w:r>
      <w:r w:rsidRPr="003562D5">
        <w:t xml:space="preserve">kropkę zastępuje się </w:t>
      </w:r>
      <w:r w:rsidR="00C25A85" w:rsidRPr="003562D5">
        <w:t>średnikiem</w:t>
      </w:r>
      <w:r w:rsidR="00747003" w:rsidRPr="003562D5">
        <w:t xml:space="preserve"> i</w:t>
      </w:r>
      <w:r w:rsidR="00F6261E">
        <w:t xml:space="preserve"> </w:t>
      </w:r>
      <w:r w:rsidRPr="003562D5">
        <w:t>dodaje się</w:t>
      </w:r>
      <w:r w:rsidR="00034AED" w:rsidRPr="003562D5">
        <w:t xml:space="preserve"> pkt</w:t>
      </w:r>
      <w:r w:rsidR="00F6261E">
        <w:t xml:space="preserve"> </w:t>
      </w:r>
      <w:r w:rsidR="00034AED" w:rsidRPr="003562D5">
        <w:t>7 w</w:t>
      </w:r>
      <w:r w:rsidR="00F6261E">
        <w:t xml:space="preserve"> </w:t>
      </w:r>
      <w:r w:rsidRPr="003562D5">
        <w:t>brzmieniu:</w:t>
      </w:r>
    </w:p>
    <w:p w14:paraId="2B093C67" w14:textId="7DDBB7E2" w:rsidR="00722DDA" w:rsidRPr="003562D5" w:rsidRDefault="008D375B" w:rsidP="00722DDA">
      <w:pPr>
        <w:pStyle w:val="ZLITPKTzmpktliter"/>
      </w:pPr>
      <w:r w:rsidRPr="003562D5">
        <w:t>„</w:t>
      </w:r>
      <w:r w:rsidR="00722DDA" w:rsidRPr="003562D5">
        <w:t>7)</w:t>
      </w:r>
      <w:r w:rsidR="00722DDA" w:rsidRPr="003562D5">
        <w:tab/>
        <w:t>świadczenie</w:t>
      </w:r>
      <w:r w:rsidR="00CE3D74" w:rsidRPr="003562D5">
        <w:t xml:space="preserve"> pieniężne w</w:t>
      </w:r>
      <w:r w:rsidR="00F6261E">
        <w:t xml:space="preserve"> </w:t>
      </w:r>
      <w:r w:rsidR="00CE3D74" w:rsidRPr="003562D5">
        <w:t>zamian za wyżywienie</w:t>
      </w:r>
      <w:r w:rsidR="00722DDA" w:rsidRPr="003562D5">
        <w:t>.</w:t>
      </w:r>
      <w:r w:rsidRPr="003562D5">
        <w:t>”</w:t>
      </w:r>
      <w:r w:rsidR="00722DDA" w:rsidRPr="003562D5">
        <w:t>;</w:t>
      </w:r>
    </w:p>
    <w:p w14:paraId="1C5F0B4B" w14:textId="4C77FE28" w:rsidR="000D4686" w:rsidRPr="003562D5" w:rsidRDefault="00D87766" w:rsidP="007E5C36">
      <w:pPr>
        <w:pStyle w:val="PKTpunkt"/>
        <w:keepNext/>
      </w:pPr>
      <w:r w:rsidRPr="003562D5">
        <w:lastRenderedPageBreak/>
        <w:t>8</w:t>
      </w:r>
      <w:r w:rsidR="000D4686" w:rsidRPr="003562D5">
        <w:t>)</w:t>
      </w:r>
      <w:r w:rsidR="000D4686" w:rsidRPr="003562D5">
        <w:tab/>
        <w:t>po</w:t>
      </w:r>
      <w:r w:rsidR="00034AED" w:rsidRPr="003562D5">
        <w:t xml:space="preserve"> art.</w:t>
      </w:r>
      <w:r w:rsidR="00F6261E">
        <w:t xml:space="preserve"> </w:t>
      </w:r>
      <w:r w:rsidR="000D4686" w:rsidRPr="003562D5">
        <w:t>97d dodaje się</w:t>
      </w:r>
      <w:r w:rsidR="00034AED" w:rsidRPr="003562D5">
        <w:t xml:space="preserve"> art.</w:t>
      </w:r>
      <w:r w:rsidR="00F6261E">
        <w:t xml:space="preserve"> </w:t>
      </w:r>
      <w:r w:rsidR="000D4686" w:rsidRPr="003562D5">
        <w:t>97e</w:t>
      </w:r>
      <w:r w:rsidR="00A50A6D" w:rsidRPr="003562D5">
        <w:t xml:space="preserve"> w</w:t>
      </w:r>
      <w:r w:rsidR="00F6261E">
        <w:t xml:space="preserve"> </w:t>
      </w:r>
      <w:r w:rsidR="000D4686" w:rsidRPr="003562D5">
        <w:t>brzmieniu:</w:t>
      </w:r>
    </w:p>
    <w:p w14:paraId="054107DA" w14:textId="0968816D" w:rsidR="000D4686" w:rsidRPr="003562D5" w:rsidRDefault="008D375B" w:rsidP="007E5C36">
      <w:pPr>
        <w:pStyle w:val="ZARTzmartartykuempunktem"/>
        <w:keepNext/>
      </w:pPr>
      <w:r w:rsidRPr="003562D5">
        <w:t>„</w:t>
      </w:r>
      <w:r w:rsidR="000D4686" w:rsidRPr="003562D5">
        <w:t>Art.</w:t>
      </w:r>
      <w:r w:rsidR="00F6261E">
        <w:t xml:space="preserve"> </w:t>
      </w:r>
      <w:r w:rsidR="000D4686" w:rsidRPr="003562D5">
        <w:t>97e</w:t>
      </w:r>
      <w:r w:rsidR="008E7116">
        <w:t>.</w:t>
      </w:r>
      <w:r w:rsidR="005D4A1C" w:rsidRPr="003562D5">
        <w:t xml:space="preserve"> </w:t>
      </w:r>
      <w:r w:rsidR="00856BA8" w:rsidRPr="003562D5">
        <w:t xml:space="preserve">1. </w:t>
      </w:r>
      <w:r w:rsidR="000D4686" w:rsidRPr="003562D5">
        <w:t xml:space="preserve">Strażakowi </w:t>
      </w:r>
      <w:r w:rsidR="00040FFF" w:rsidRPr="003562D5">
        <w:t xml:space="preserve">przyznaje się </w:t>
      </w:r>
      <w:r w:rsidR="000D4686" w:rsidRPr="003562D5">
        <w:t>świadczenie motywacyjne po osiągnięciu</w:t>
      </w:r>
      <w:r w:rsidR="00DE3C5B" w:rsidRPr="003562D5">
        <w:t xml:space="preserve"> powyżej</w:t>
      </w:r>
      <w:r w:rsidR="000D4686" w:rsidRPr="003562D5">
        <w:t>:</w:t>
      </w:r>
    </w:p>
    <w:p w14:paraId="2AD6F43D" w14:textId="6A9ABB79" w:rsidR="000D4686" w:rsidRPr="003562D5" w:rsidRDefault="000D4686" w:rsidP="000D4686">
      <w:pPr>
        <w:pStyle w:val="ZPKTzmpktartykuempunktem"/>
      </w:pPr>
      <w:r w:rsidRPr="003562D5">
        <w:t>1)</w:t>
      </w:r>
      <w:r w:rsidRPr="003562D5">
        <w:tab/>
        <w:t>2</w:t>
      </w:r>
      <w:r w:rsidR="00A50A6D" w:rsidRPr="003562D5">
        <w:t>5</w:t>
      </w:r>
      <w:r w:rsidR="00F6261E">
        <w:t xml:space="preserve"> </w:t>
      </w:r>
      <w:r w:rsidRPr="003562D5">
        <w:t>lat służby</w:t>
      </w:r>
      <w:r w:rsidR="004206AE" w:rsidRPr="003562D5">
        <w:t>, ale nie więcej niż 2</w:t>
      </w:r>
      <w:r w:rsidR="00034AED" w:rsidRPr="003562D5">
        <w:t>8</w:t>
      </w:r>
      <w:r w:rsidR="00F6261E">
        <w:t xml:space="preserve"> </w:t>
      </w:r>
      <w:r w:rsidR="004206AE" w:rsidRPr="003562D5">
        <w:t>lat</w:t>
      </w:r>
      <w:r w:rsidR="00034AED" w:rsidRPr="003562D5">
        <w:t xml:space="preserve"> i</w:t>
      </w:r>
      <w:r w:rsidR="00F6261E">
        <w:t xml:space="preserve"> </w:t>
      </w:r>
      <w:r w:rsidR="00034AED" w:rsidRPr="003562D5">
        <w:t>6</w:t>
      </w:r>
      <w:r w:rsidR="00F6261E">
        <w:t xml:space="preserve"> </w:t>
      </w:r>
      <w:r w:rsidR="004206AE" w:rsidRPr="003562D5">
        <w:t>miesięcy</w:t>
      </w:r>
      <w:r w:rsidRPr="003562D5">
        <w:t xml:space="preserve"> –</w:t>
      </w:r>
      <w:r w:rsidR="00A50A6D" w:rsidRPr="003562D5">
        <w:t xml:space="preserve"> w</w:t>
      </w:r>
      <w:r w:rsidR="00F6261E">
        <w:t xml:space="preserve"> </w:t>
      </w:r>
      <w:r w:rsidRPr="003562D5">
        <w:t>wysokości 150</w:t>
      </w:r>
      <w:r w:rsidR="00A50A6D" w:rsidRPr="003562D5">
        <w:t>0</w:t>
      </w:r>
      <w:r w:rsidR="00F6261E">
        <w:t xml:space="preserve"> </w:t>
      </w:r>
      <w:r w:rsidRPr="003562D5">
        <w:t>złotych</w:t>
      </w:r>
      <w:r w:rsidR="004206AE" w:rsidRPr="003562D5">
        <w:t xml:space="preserve"> miesięcznie</w:t>
      </w:r>
      <w:r w:rsidR="006A2131" w:rsidRPr="003562D5">
        <w:t>,</w:t>
      </w:r>
      <w:r w:rsidR="00A61970" w:rsidRPr="003562D5">
        <w:t xml:space="preserve"> albo</w:t>
      </w:r>
    </w:p>
    <w:p w14:paraId="13648AED" w14:textId="4D1706AB" w:rsidR="000D4686" w:rsidRPr="003562D5" w:rsidRDefault="000D4686" w:rsidP="000D4686">
      <w:pPr>
        <w:pStyle w:val="ZPKTzmpktartykuempunktem"/>
      </w:pPr>
      <w:r w:rsidRPr="003562D5">
        <w:t>2)</w:t>
      </w:r>
      <w:r w:rsidRPr="003562D5">
        <w:tab/>
        <w:t>2</w:t>
      </w:r>
      <w:r w:rsidR="00A50A6D" w:rsidRPr="003562D5">
        <w:t>8</w:t>
      </w:r>
      <w:r w:rsidR="00F6261E">
        <w:t xml:space="preserve"> </w:t>
      </w:r>
      <w:r w:rsidRPr="003562D5">
        <w:t>lat</w:t>
      </w:r>
      <w:r w:rsidR="00A50A6D" w:rsidRPr="003562D5">
        <w:t xml:space="preserve"> i</w:t>
      </w:r>
      <w:r w:rsidR="00F6261E">
        <w:t xml:space="preserve"> </w:t>
      </w:r>
      <w:r w:rsidR="00A50A6D" w:rsidRPr="003562D5">
        <w:t>6</w:t>
      </w:r>
      <w:r w:rsidR="00F6261E">
        <w:t xml:space="preserve"> </w:t>
      </w:r>
      <w:r w:rsidRPr="003562D5">
        <w:t>miesięcy służby –</w:t>
      </w:r>
      <w:r w:rsidR="00A50A6D" w:rsidRPr="003562D5">
        <w:t xml:space="preserve"> w</w:t>
      </w:r>
      <w:r w:rsidR="00F6261E">
        <w:t xml:space="preserve"> </w:t>
      </w:r>
      <w:r w:rsidRPr="003562D5">
        <w:t>wysokości 250</w:t>
      </w:r>
      <w:r w:rsidR="00A50A6D" w:rsidRPr="003562D5">
        <w:t>0</w:t>
      </w:r>
      <w:r w:rsidR="00F6261E">
        <w:t xml:space="preserve"> </w:t>
      </w:r>
      <w:r w:rsidRPr="003562D5">
        <w:t>złotych</w:t>
      </w:r>
      <w:r w:rsidR="004206AE" w:rsidRPr="003562D5">
        <w:t xml:space="preserve"> miesięcznie</w:t>
      </w:r>
      <w:r w:rsidRPr="003562D5">
        <w:t>.</w:t>
      </w:r>
    </w:p>
    <w:p w14:paraId="13325382" w14:textId="16DC8E67" w:rsidR="006A3F70" w:rsidRPr="003562D5" w:rsidRDefault="000D4686" w:rsidP="007E5C36">
      <w:pPr>
        <w:pStyle w:val="ZUSTzmustartykuempunktem"/>
        <w:keepNext/>
      </w:pPr>
      <w:r w:rsidRPr="003562D5">
        <w:t>2.</w:t>
      </w:r>
      <w:r w:rsidR="00F6261E">
        <w:t xml:space="preserve"> </w:t>
      </w:r>
      <w:r w:rsidRPr="003562D5">
        <w:t>Do stażu służby,</w:t>
      </w:r>
      <w:r w:rsidR="00A50A6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 xml:space="preserve">1, zalicza się </w:t>
      </w:r>
      <w:r w:rsidR="006A3F70" w:rsidRPr="003562D5">
        <w:t>okresy:</w:t>
      </w:r>
    </w:p>
    <w:p w14:paraId="0CBA588E" w14:textId="79A3FB4B" w:rsidR="006A3F70" w:rsidRPr="003562D5" w:rsidRDefault="006A3F70" w:rsidP="0065427A">
      <w:pPr>
        <w:pStyle w:val="ZPKTzmpktartykuempunktem"/>
      </w:pPr>
      <w:r w:rsidRPr="003562D5">
        <w:t>1)</w:t>
      </w:r>
      <w:r w:rsidR="00B74C14" w:rsidRPr="003562D5">
        <w:tab/>
      </w:r>
      <w:r w:rsidRPr="003562D5">
        <w:t>służby</w:t>
      </w:r>
      <w:r w:rsidR="00034AED" w:rsidRPr="003562D5">
        <w:t xml:space="preserve"> w</w:t>
      </w:r>
      <w:r w:rsidR="00F6261E">
        <w:t xml:space="preserve"> </w:t>
      </w:r>
      <w:r w:rsidRPr="003562D5">
        <w:t xml:space="preserve">Państwowej Straży Pożarnej; </w:t>
      </w:r>
    </w:p>
    <w:p w14:paraId="63E3E725" w14:textId="0767B5AD" w:rsidR="006A3F70" w:rsidRPr="003562D5" w:rsidRDefault="006A3F70" w:rsidP="0065427A">
      <w:pPr>
        <w:pStyle w:val="ZPKTzmpktartykuempunktem"/>
      </w:pPr>
      <w:r w:rsidRPr="003562D5">
        <w:t>2)</w:t>
      </w:r>
      <w:r w:rsidR="00B74C14" w:rsidRPr="003562D5">
        <w:tab/>
      </w:r>
      <w:r w:rsidRPr="003562D5">
        <w:t>służby</w:t>
      </w:r>
      <w:r w:rsidR="00034AED" w:rsidRPr="003562D5">
        <w:t xml:space="preserve"> w</w:t>
      </w:r>
      <w:r w:rsidR="00F6261E">
        <w:t xml:space="preserve"> </w:t>
      </w:r>
      <w:r w:rsidRPr="003562D5">
        <w:t>Policji, Agencji Bezpieczeństwa Wewnętrznego, Agencji Wywiadu, Służbie Kontrwywiadu Wojskowego, Służbie Wywiadu Wojskowego, Centralnym Biurze Antykorupcyjnym, Straży Granicznej, Straży Marszałkowskiej, Służbie Ochrony Państwa, Służbie Celnej, Służbie Celno</w:t>
      </w:r>
      <w:r w:rsidR="00F6261E">
        <w:t>-</w:t>
      </w:r>
      <w:r w:rsidRPr="003562D5">
        <w:t>Skarbowej</w:t>
      </w:r>
      <w:r w:rsidR="00034AED" w:rsidRPr="003562D5">
        <w:t xml:space="preserve"> i</w:t>
      </w:r>
      <w:r w:rsidR="00F6261E">
        <w:t xml:space="preserve"> </w:t>
      </w:r>
      <w:r w:rsidRPr="003562D5">
        <w:t xml:space="preserve">Służbie Więziennej; </w:t>
      </w:r>
    </w:p>
    <w:p w14:paraId="3927730C" w14:textId="30B16260" w:rsidR="006A3F70" w:rsidRPr="003562D5" w:rsidRDefault="006A3F70" w:rsidP="0065427A">
      <w:pPr>
        <w:pStyle w:val="ZPKTzmpktartykuempunktem"/>
      </w:pPr>
      <w:r w:rsidRPr="003562D5">
        <w:t>3)</w:t>
      </w:r>
      <w:r w:rsidR="00B74C14" w:rsidRPr="003562D5">
        <w:tab/>
      </w:r>
      <w:r w:rsidRPr="003562D5">
        <w:t>okresy traktowane jako równorzędne ze służbą,</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pkt</w:t>
      </w:r>
      <w:r w:rsidR="00F6261E">
        <w:t xml:space="preserve"> </w:t>
      </w:r>
      <w:r w:rsidR="00034AED" w:rsidRPr="003562D5">
        <w:t>1 i</w:t>
      </w:r>
      <w:r w:rsidR="00F6261E">
        <w:t xml:space="preserve"> </w:t>
      </w:r>
      <w:r w:rsidRPr="003562D5">
        <w:t>2, wymienione</w:t>
      </w:r>
      <w:r w:rsidR="00034AED" w:rsidRPr="003562D5">
        <w:t xml:space="preserve"> w</w:t>
      </w:r>
      <w:r w:rsidR="00F6261E">
        <w:t xml:space="preserve"> </w:t>
      </w:r>
      <w:r w:rsidR="00034AED" w:rsidRPr="003562D5">
        <w:t>art.</w:t>
      </w:r>
      <w:r w:rsidR="00F6261E">
        <w:t xml:space="preserve"> </w:t>
      </w:r>
      <w:r w:rsidRPr="003562D5">
        <w:t>1</w:t>
      </w:r>
      <w:r w:rsidR="00034AED" w:rsidRPr="003562D5">
        <w:t>3</w:t>
      </w:r>
      <w:r w:rsidR="00F6261E">
        <w:t xml:space="preserve"> </w:t>
      </w:r>
      <w:r w:rsidRPr="003562D5">
        <w:t>ustawy</w:t>
      </w:r>
      <w:r w:rsidR="00034AED" w:rsidRPr="003562D5">
        <w:t xml:space="preserve"> z</w:t>
      </w:r>
      <w:r w:rsidR="00F6261E">
        <w:t xml:space="preserve"> </w:t>
      </w:r>
      <w:r w:rsidRPr="003562D5">
        <w:t>dnia 1</w:t>
      </w:r>
      <w:r w:rsidR="00034AED" w:rsidRPr="003562D5">
        <w:t>8</w:t>
      </w:r>
      <w:r w:rsidR="00F6261E">
        <w:t xml:space="preserve"> </w:t>
      </w:r>
      <w:r w:rsidRPr="003562D5">
        <w:t>lutego 199</w:t>
      </w:r>
      <w:r w:rsidR="00034AED" w:rsidRPr="003562D5">
        <w:t>4</w:t>
      </w:r>
      <w:r w:rsidR="00F6261E">
        <w:t xml:space="preserve"> </w:t>
      </w:r>
      <w:r w:rsidRPr="003562D5">
        <w:t>r.</w:t>
      </w:r>
      <w:r w:rsidR="00034AED" w:rsidRPr="003562D5">
        <w:t xml:space="preserve"> o</w:t>
      </w:r>
      <w:r w:rsidR="00F6261E">
        <w:t xml:space="preserve"> </w:t>
      </w:r>
      <w:r w:rsidRPr="003562D5">
        <w:t xml:space="preserve">zaopatrzeniu emerytalnym funkcjonariuszy Policji, Agencji Bezpieczeństwa Wewnętrznego, Agencji Wywiadu, Służby Kontrwywiadu Wojskowego, Służby Wywiadu Wojskowego, Centralnego Biura Antykorupcyjnego, Straży Granicznej, </w:t>
      </w:r>
      <w:r w:rsidR="00732195">
        <w:t xml:space="preserve">Straży Marszałkowskiej, </w:t>
      </w:r>
      <w:r w:rsidRPr="003562D5">
        <w:t>Służby Ochrony Państwa, Państwowej Straży Pożarnej, Służby Celno</w:t>
      </w:r>
      <w:r w:rsidR="00F6261E">
        <w:t>-</w:t>
      </w:r>
      <w:r w:rsidRPr="003562D5">
        <w:t>Skarbowej</w:t>
      </w:r>
      <w:r w:rsidR="00034AED" w:rsidRPr="003562D5">
        <w:t xml:space="preserve"> i </w:t>
      </w:r>
      <w:r w:rsidRPr="003562D5">
        <w:t>Służby Więziennej oraz ich rodzin</w:t>
      </w:r>
      <w:r w:rsidR="00B34DEA" w:rsidRPr="003562D5">
        <w:t xml:space="preserve"> (Dz. U. z 2020 r. poz. 723)</w:t>
      </w:r>
      <w:r w:rsidRPr="003562D5">
        <w:t xml:space="preserve">. </w:t>
      </w:r>
    </w:p>
    <w:p w14:paraId="39756FD2" w14:textId="6B464949" w:rsidR="008539E7" w:rsidRPr="003562D5" w:rsidRDefault="008539E7" w:rsidP="00A61970">
      <w:pPr>
        <w:pStyle w:val="ZUSTzmustartykuempunktem"/>
      </w:pPr>
      <w:r w:rsidRPr="003562D5">
        <w:t>3</w:t>
      </w:r>
      <w:r w:rsidR="000D4686" w:rsidRPr="003562D5">
        <w:t>. Decyzję</w:t>
      </w:r>
      <w:r w:rsidR="00A50A6D" w:rsidRPr="003562D5">
        <w:t xml:space="preserve"> o</w:t>
      </w:r>
      <w:r w:rsidR="00F6261E">
        <w:t xml:space="preserve"> </w:t>
      </w:r>
      <w:r w:rsidR="000D4686" w:rsidRPr="003562D5">
        <w:t xml:space="preserve">przyznaniu </w:t>
      </w:r>
      <w:r w:rsidR="00040FFF" w:rsidRPr="003562D5">
        <w:t xml:space="preserve">lub odmowie przyznania </w:t>
      </w:r>
      <w:r w:rsidR="000D4686" w:rsidRPr="003562D5">
        <w:t>świadczenia motywacyjnego przełożony</w:t>
      </w:r>
      <w:r w:rsidRPr="003562D5">
        <w:t>,</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00AB1BE9" w:rsidRPr="003562D5">
        <w:t>3</w:t>
      </w:r>
      <w:r w:rsidR="00034AED" w:rsidRPr="003562D5">
        <w:t>2 ust.</w:t>
      </w:r>
      <w:r w:rsidR="00F6261E">
        <w:t xml:space="preserve"> </w:t>
      </w:r>
      <w:r w:rsidR="00AB1BE9" w:rsidRPr="003562D5">
        <w:t>1</w:t>
      </w:r>
      <w:r w:rsidRPr="003562D5">
        <w:t>,</w:t>
      </w:r>
      <w:r w:rsidR="000D4686" w:rsidRPr="003562D5">
        <w:t xml:space="preserve"> wydaje </w:t>
      </w:r>
      <w:r w:rsidRPr="003562D5">
        <w:t xml:space="preserve">nie później niż </w:t>
      </w:r>
      <w:r w:rsidR="00A50A6D" w:rsidRPr="003562D5">
        <w:t>w</w:t>
      </w:r>
      <w:r w:rsidR="00F6261E">
        <w:t xml:space="preserve"> </w:t>
      </w:r>
      <w:r w:rsidR="000D4686" w:rsidRPr="003562D5">
        <w:t>terminie 3</w:t>
      </w:r>
      <w:r w:rsidR="00A50A6D" w:rsidRPr="003562D5">
        <w:t>0</w:t>
      </w:r>
      <w:r w:rsidR="00F6261E">
        <w:t xml:space="preserve"> </w:t>
      </w:r>
      <w:r w:rsidR="000D4686" w:rsidRPr="003562D5">
        <w:t xml:space="preserve">dni </w:t>
      </w:r>
      <w:r w:rsidRPr="003562D5">
        <w:t>po osiągnięciu przez strażaka stażu służby,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lub</w:t>
      </w:r>
      <w:r w:rsidRPr="003562D5">
        <w:t xml:space="preserve"> 2</w:t>
      </w:r>
      <w:r w:rsidR="00040FFF" w:rsidRPr="003562D5">
        <w:t>.</w:t>
      </w:r>
      <w:r w:rsidRPr="003562D5">
        <w:t xml:space="preserve"> </w:t>
      </w:r>
      <w:r w:rsidR="00040FFF" w:rsidRPr="003562D5">
        <w:t>Decyzja</w:t>
      </w:r>
      <w:r w:rsidR="00034AED" w:rsidRPr="003562D5">
        <w:t xml:space="preserve"> o</w:t>
      </w:r>
      <w:r w:rsidR="003C12D7">
        <w:t> </w:t>
      </w:r>
      <w:r w:rsidR="00040FFF" w:rsidRPr="003562D5">
        <w:t>odmowie przyznania świadczenia motywacyjnego wydawana jest</w:t>
      </w:r>
      <w:r w:rsidR="00034AED" w:rsidRPr="003562D5">
        <w:t xml:space="preserve"> w</w:t>
      </w:r>
      <w:r w:rsidR="00F6261E">
        <w:t xml:space="preserve"> </w:t>
      </w:r>
      <w:r w:rsidR="00040FFF" w:rsidRPr="003562D5">
        <w:t>przypadku zaistnienia</w:t>
      </w:r>
      <w:r w:rsidR="00F6261E">
        <w:t xml:space="preserve"> </w:t>
      </w:r>
      <w:r w:rsidRPr="003562D5">
        <w:t>przesłan</w:t>
      </w:r>
      <w:r w:rsidR="00040FFF" w:rsidRPr="003562D5">
        <w:t>e</w:t>
      </w:r>
      <w:r w:rsidRPr="003562D5">
        <w:t>k,</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D87766" w:rsidRPr="003562D5">
        <w:t>6</w:t>
      </w:r>
      <w:r w:rsidRPr="003562D5">
        <w:t xml:space="preserve">. </w:t>
      </w:r>
    </w:p>
    <w:p w14:paraId="694FAAAC" w14:textId="73C6CF2C" w:rsidR="00D87766" w:rsidRPr="003562D5" w:rsidRDefault="00D87766" w:rsidP="00D87766">
      <w:pPr>
        <w:pStyle w:val="ZUSTzmustartykuempunktem"/>
      </w:pPr>
      <w:r w:rsidRPr="003562D5">
        <w:t>4. Przed wydaniem decyzji</w:t>
      </w:r>
      <w:r w:rsidR="00034AED" w:rsidRPr="003562D5">
        <w:t xml:space="preserve"> o</w:t>
      </w:r>
      <w:r w:rsidR="00F6261E">
        <w:t xml:space="preserve"> </w:t>
      </w:r>
      <w:r w:rsidRPr="003562D5">
        <w:t>przyznaniu świadczenia motywacyjnego strażak podlega opiniowaniu służbowemu na zasadach,</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36a, jeżeli od wydania ostatniej opinii</w:t>
      </w:r>
      <w:r w:rsidR="00034AED" w:rsidRPr="003562D5">
        <w:t xml:space="preserve"> o</w:t>
      </w:r>
      <w:r w:rsidR="00F6261E">
        <w:t xml:space="preserve"> </w:t>
      </w:r>
      <w:r w:rsidRPr="003562D5">
        <w:t>tym strażaku upłynęł</w:t>
      </w:r>
      <w:r w:rsidR="006A3F70" w:rsidRPr="003562D5">
        <w:t>y</w:t>
      </w:r>
      <w:r w:rsidRPr="003562D5">
        <w:t xml:space="preserve"> co najmniej </w:t>
      </w:r>
      <w:r w:rsidR="00034AED" w:rsidRPr="003562D5">
        <w:t>3</w:t>
      </w:r>
      <w:r w:rsidR="00F6261E">
        <w:t xml:space="preserve"> </w:t>
      </w:r>
      <w:r w:rsidRPr="003562D5">
        <w:t>miesi</w:t>
      </w:r>
      <w:r w:rsidR="005D7666" w:rsidRPr="003562D5">
        <w:t>ą</w:t>
      </w:r>
      <w:r w:rsidRPr="003562D5">
        <w:t>c</w:t>
      </w:r>
      <w:r w:rsidR="006A3F70" w:rsidRPr="003562D5">
        <w:t>e</w:t>
      </w:r>
      <w:r w:rsidRPr="003562D5">
        <w:t xml:space="preserve">. </w:t>
      </w:r>
    </w:p>
    <w:p w14:paraId="30536B17" w14:textId="5F274130" w:rsidR="000D4686" w:rsidRPr="003562D5" w:rsidRDefault="00D87766" w:rsidP="00A61970">
      <w:pPr>
        <w:pStyle w:val="ZUSTzmustartykuempunktem"/>
      </w:pPr>
      <w:r w:rsidRPr="003562D5">
        <w:t>5</w:t>
      </w:r>
      <w:r w:rsidR="00A61970" w:rsidRPr="003562D5">
        <w:t>. Minister właściwy do spraw wewnętrznych przyznaje świadczenie motywacyjne Komendantowi Głównemu Państwowej Straży Pożarnej</w:t>
      </w:r>
      <w:r w:rsidR="00034AED" w:rsidRPr="003562D5">
        <w:t xml:space="preserve"> i</w:t>
      </w:r>
      <w:r w:rsidR="00F6261E">
        <w:t xml:space="preserve"> </w:t>
      </w:r>
      <w:r w:rsidR="00A61970" w:rsidRPr="003562D5">
        <w:t>jego zastępcom.</w:t>
      </w:r>
      <w:r w:rsidR="008539E7" w:rsidRPr="003562D5">
        <w:t xml:space="preserve"> Przepis</w:t>
      </w:r>
      <w:r w:rsidR="00B34DEA"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008539E7" w:rsidRPr="003562D5">
        <w:t>stosuje się odpowiednio.</w:t>
      </w:r>
    </w:p>
    <w:p w14:paraId="0B402CB2" w14:textId="77777777" w:rsidR="00D04779" w:rsidRPr="003562D5" w:rsidRDefault="00D87766" w:rsidP="007E5C36">
      <w:pPr>
        <w:pStyle w:val="ZUSTzmustartykuempunktem"/>
        <w:keepNext/>
      </w:pPr>
      <w:r w:rsidRPr="003562D5">
        <w:lastRenderedPageBreak/>
        <w:t>6</w:t>
      </w:r>
      <w:r w:rsidR="00452EEB" w:rsidRPr="003562D5">
        <w:t xml:space="preserve">. </w:t>
      </w:r>
      <w:r w:rsidR="000D4686" w:rsidRPr="003562D5">
        <w:t>Świadczenia motywacyjnego nie przyznaje się strażakowi</w:t>
      </w:r>
      <w:r w:rsidR="00D04779" w:rsidRPr="003562D5">
        <w:t>:</w:t>
      </w:r>
    </w:p>
    <w:p w14:paraId="37FF6C40" w14:textId="1FF41751" w:rsidR="00D04779" w:rsidRPr="003562D5" w:rsidRDefault="00D04779" w:rsidP="0065427A">
      <w:pPr>
        <w:pStyle w:val="ZPKTzmpktartykuempunktem"/>
      </w:pPr>
      <w:r w:rsidRPr="003562D5">
        <w:t>1)</w:t>
      </w:r>
      <w:r w:rsidR="00B74C14" w:rsidRPr="003562D5">
        <w:tab/>
      </w:r>
      <w:r w:rsidR="00540BFE" w:rsidRPr="003562D5">
        <w:t xml:space="preserve">który </w:t>
      </w:r>
      <w:r w:rsidR="008949F5" w:rsidRPr="003562D5">
        <w:t xml:space="preserve">podczas ostatniego opiniowania służbowego </w:t>
      </w:r>
      <w:r w:rsidR="00540BFE" w:rsidRPr="003562D5">
        <w:t xml:space="preserve">otrzymał </w:t>
      </w:r>
      <w:r w:rsidR="00F30128" w:rsidRPr="003562D5">
        <w:t>jedną</w:t>
      </w:r>
      <w:r w:rsidR="00034AED" w:rsidRPr="003562D5">
        <w:t xml:space="preserve"> z</w:t>
      </w:r>
      <w:r w:rsidR="00F6261E">
        <w:t xml:space="preserve"> </w:t>
      </w:r>
      <w:r w:rsidR="00540BFE" w:rsidRPr="003562D5">
        <w:t>opini</w:t>
      </w:r>
      <w:r w:rsidR="00F30128" w:rsidRPr="003562D5">
        <w:t>i</w:t>
      </w:r>
      <w:r w:rsidR="00540BFE" w:rsidRPr="003562D5">
        <w:t xml:space="preserve"> służbow</w:t>
      </w:r>
      <w:r w:rsidR="00F30128" w:rsidRPr="003562D5">
        <w:t>ych</w:t>
      </w:r>
      <w:r w:rsidRPr="003562D5">
        <w:t>,</w:t>
      </w:r>
      <w:r w:rsidR="00034AED" w:rsidRPr="003562D5">
        <w:t xml:space="preserve"> o</w:t>
      </w:r>
      <w:r w:rsidR="00F6261E">
        <w:t xml:space="preserve"> </w:t>
      </w:r>
      <w:r w:rsidRPr="003562D5">
        <w:t>któr</w:t>
      </w:r>
      <w:r w:rsidR="00540BFE" w:rsidRPr="003562D5">
        <w:t>ych mowa</w:t>
      </w:r>
      <w:r w:rsidR="00034AED" w:rsidRPr="003562D5">
        <w:t xml:space="preserve"> w</w:t>
      </w:r>
      <w:r w:rsidR="00F6261E">
        <w:t xml:space="preserve"> </w:t>
      </w:r>
      <w:r w:rsidR="00034AED" w:rsidRPr="003562D5">
        <w:t>art.</w:t>
      </w:r>
      <w:r w:rsidR="00F6261E">
        <w:t xml:space="preserve"> </w:t>
      </w:r>
      <w:r w:rsidR="00540BFE" w:rsidRPr="003562D5">
        <w:t>3</w:t>
      </w:r>
      <w:r w:rsidR="00034AED" w:rsidRPr="003562D5">
        <w:t>8 ust.</w:t>
      </w:r>
      <w:r w:rsidR="00F6261E">
        <w:t xml:space="preserve"> </w:t>
      </w:r>
      <w:r w:rsidR="00034AED" w:rsidRPr="003562D5">
        <w:t>2 pkt</w:t>
      </w:r>
      <w:r w:rsidR="00F6261E">
        <w:t xml:space="preserve"> </w:t>
      </w:r>
      <w:r w:rsidR="00034AED" w:rsidRPr="003562D5">
        <w:t>2 oraz art.</w:t>
      </w:r>
      <w:r w:rsidR="00F6261E">
        <w:t xml:space="preserve"> </w:t>
      </w:r>
      <w:r w:rsidRPr="003562D5">
        <w:t>4</w:t>
      </w:r>
      <w:r w:rsidR="00034AED" w:rsidRPr="003562D5">
        <w:t>3 ust.</w:t>
      </w:r>
      <w:r w:rsidR="00F6261E">
        <w:t xml:space="preserve"> </w:t>
      </w:r>
      <w:r w:rsidR="00034AED" w:rsidRPr="003562D5">
        <w:t>2 pkt</w:t>
      </w:r>
      <w:r w:rsidR="00F6261E">
        <w:t xml:space="preserve"> </w:t>
      </w:r>
      <w:r w:rsidR="00034AED" w:rsidRPr="003562D5">
        <w:t>2 i</w:t>
      </w:r>
      <w:r w:rsidR="00F6261E">
        <w:t xml:space="preserve"> </w:t>
      </w:r>
      <w:r w:rsidR="00034AED" w:rsidRPr="003562D5">
        <w:t>ust.</w:t>
      </w:r>
      <w:r w:rsidR="00F6261E">
        <w:t xml:space="preserve"> </w:t>
      </w:r>
      <w:r w:rsidR="00034AED" w:rsidRPr="003562D5">
        <w:t>3 pkt</w:t>
      </w:r>
      <w:r w:rsidR="00F6261E">
        <w:t xml:space="preserve"> </w:t>
      </w:r>
      <w:r w:rsidR="00540BFE" w:rsidRPr="003562D5">
        <w:t>4a</w:t>
      </w:r>
      <w:r w:rsidRPr="003562D5">
        <w:t>, przez okres roku od dnia wydania ostatecznej opinii służbowej;</w:t>
      </w:r>
    </w:p>
    <w:p w14:paraId="5CE8A6F2" w14:textId="1D1DFCA6" w:rsidR="00F30128" w:rsidRPr="003562D5" w:rsidRDefault="00F30128" w:rsidP="0065427A">
      <w:pPr>
        <w:pStyle w:val="ZPKTzmpktartykuempunktem"/>
      </w:pPr>
      <w:r w:rsidRPr="003562D5">
        <w:t>2)</w:t>
      </w:r>
      <w:r w:rsidR="00B74C14" w:rsidRPr="003562D5">
        <w:tab/>
      </w:r>
      <w:r w:rsidRPr="003562D5">
        <w:t>w 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3</w:t>
      </w:r>
      <w:r w:rsidR="00034AED" w:rsidRPr="003562D5">
        <w:t>8 ust.</w:t>
      </w:r>
      <w:r w:rsidR="00F6261E">
        <w:t xml:space="preserve"> </w:t>
      </w:r>
      <w:r w:rsidR="00034AED" w:rsidRPr="003562D5">
        <w:t>2 pkt</w:t>
      </w:r>
      <w:r w:rsidR="00F6261E">
        <w:t xml:space="preserve"> </w:t>
      </w:r>
      <w:r w:rsidRPr="003562D5">
        <w:t>3, przez okres roku od dnia stwierdzenia wskazanej okoliczności;</w:t>
      </w:r>
    </w:p>
    <w:p w14:paraId="645967A1" w14:textId="644A6CBC" w:rsidR="00D04779" w:rsidRPr="003562D5" w:rsidRDefault="00F30128" w:rsidP="0065427A">
      <w:pPr>
        <w:pStyle w:val="ZPKTzmpktartykuempunktem"/>
      </w:pPr>
      <w:r w:rsidRPr="003562D5">
        <w:t>3</w:t>
      </w:r>
      <w:r w:rsidR="00D04779" w:rsidRPr="003562D5">
        <w:t>)</w:t>
      </w:r>
      <w:r w:rsidR="00B74C14" w:rsidRPr="003562D5">
        <w:tab/>
      </w:r>
      <w:r w:rsidR="00D04779" w:rsidRPr="003562D5">
        <w:t>przeciwko któremu wszczęto postępowanie karne lub dyscyplinarne</w:t>
      </w:r>
      <w:r w:rsidR="00BE4F60">
        <w:t>,</w:t>
      </w:r>
      <w:r w:rsidR="00D04779" w:rsidRPr="003562D5">
        <w:t xml:space="preserve"> do czasu prawomocnego zakończenia tego postępowania;</w:t>
      </w:r>
    </w:p>
    <w:p w14:paraId="54E983E6" w14:textId="54452603" w:rsidR="00D04779" w:rsidRPr="003562D5" w:rsidRDefault="00F30128" w:rsidP="0065427A">
      <w:pPr>
        <w:pStyle w:val="ZPKTzmpktartykuempunktem"/>
      </w:pPr>
      <w:r w:rsidRPr="003562D5">
        <w:t>4</w:t>
      </w:r>
      <w:r w:rsidR="00D04779" w:rsidRPr="003562D5">
        <w:t>)</w:t>
      </w:r>
      <w:r w:rsidR="00B74C14" w:rsidRPr="003562D5">
        <w:tab/>
      </w:r>
      <w:r w:rsidR="00D04779" w:rsidRPr="003562D5">
        <w:t>ukaranemu karą dyscyplinarną</w:t>
      </w:r>
      <w:r w:rsidR="00BE4F60">
        <w:t>,</w:t>
      </w:r>
      <w:r w:rsidR="00D04779" w:rsidRPr="003562D5">
        <w:t xml:space="preserve"> przed jej zatarciem;</w:t>
      </w:r>
    </w:p>
    <w:p w14:paraId="1D75E46D" w14:textId="4369248A" w:rsidR="0065427A" w:rsidRPr="003562D5" w:rsidRDefault="00F30128" w:rsidP="0065427A">
      <w:pPr>
        <w:pStyle w:val="ZPKTzmpktartykuempunktem"/>
      </w:pPr>
      <w:r w:rsidRPr="003562D5">
        <w:t>5</w:t>
      </w:r>
      <w:r w:rsidR="00D04779" w:rsidRPr="003562D5">
        <w:t>)</w:t>
      </w:r>
      <w:r w:rsidR="00B74C14" w:rsidRPr="003562D5">
        <w:tab/>
      </w:r>
      <w:r w:rsidR="00D04779" w:rsidRPr="003562D5">
        <w:t>skazanemu wyrokiem sądu lub</w:t>
      </w:r>
      <w:r w:rsidR="00034AED" w:rsidRPr="003562D5">
        <w:t xml:space="preserve"> w</w:t>
      </w:r>
      <w:r w:rsidR="00F6261E">
        <w:t xml:space="preserve"> </w:t>
      </w:r>
      <w:r w:rsidR="00D04779" w:rsidRPr="003562D5">
        <w:t xml:space="preserve">stosunku do którego postępowanie karne zostało warunkowo umorzone, przez okres roku od dnia uprawomocnienia się orzeczenia. </w:t>
      </w:r>
    </w:p>
    <w:p w14:paraId="4EC8E338" w14:textId="57AB66BA" w:rsidR="00D04779" w:rsidRPr="003562D5" w:rsidRDefault="00D87766" w:rsidP="0065427A">
      <w:pPr>
        <w:pStyle w:val="ZUSTzmustartykuempunktem"/>
      </w:pPr>
      <w:r w:rsidRPr="003562D5">
        <w:t>7</w:t>
      </w:r>
      <w:r w:rsidR="00D04779" w:rsidRPr="003562D5">
        <w:t>. Jeżeli po przyznaniu świadczenia motywacyjnego wystąpią okoliczności,</w:t>
      </w:r>
      <w:r w:rsidR="00034AED" w:rsidRPr="003562D5">
        <w:t xml:space="preserve"> o </w:t>
      </w:r>
      <w:r w:rsidR="00D04779" w:rsidRPr="003562D5">
        <w:t>których mowa</w:t>
      </w:r>
      <w:r w:rsidR="00034AED" w:rsidRPr="003562D5">
        <w:t xml:space="preserve"> w</w:t>
      </w:r>
      <w:r w:rsidR="00F6261E">
        <w:t xml:space="preserve"> </w:t>
      </w:r>
      <w:r w:rsidR="00034AED" w:rsidRPr="003562D5">
        <w:t>ust.</w:t>
      </w:r>
      <w:r w:rsidR="00F6261E">
        <w:t xml:space="preserve"> </w:t>
      </w:r>
      <w:r w:rsidRPr="003562D5">
        <w:t>6</w:t>
      </w:r>
      <w:r w:rsidR="00D04779" w:rsidRPr="003562D5">
        <w:t xml:space="preserve">, niezwłocznie wydaje się decyzję stwierdzającą ustanie wypłaty tego świadczenia. </w:t>
      </w:r>
    </w:p>
    <w:p w14:paraId="0BC1A8F9" w14:textId="1B50F91A" w:rsidR="008539E7" w:rsidRPr="003562D5" w:rsidRDefault="00D87766" w:rsidP="008539E7">
      <w:pPr>
        <w:pStyle w:val="ZUSTzmustartykuempunktem"/>
      </w:pPr>
      <w:r w:rsidRPr="003562D5">
        <w:t>8</w:t>
      </w:r>
      <w:r w:rsidR="008539E7" w:rsidRPr="003562D5">
        <w:t xml:space="preserve">. Od decyzji </w:t>
      </w:r>
      <w:r w:rsidR="00895BE3" w:rsidRPr="003562D5">
        <w:t xml:space="preserve">o odmowie przyznania świadczenia motywacyjnego oraz od decyzji </w:t>
      </w:r>
      <w:r w:rsidR="008539E7" w:rsidRPr="003562D5">
        <w:t>stwierdzającej ustanie wypłaty świadczenia motywacyjnego strażakowi przysługuje odwołanie do wyższego przełożonego w</w:t>
      </w:r>
      <w:r w:rsidR="00F6261E">
        <w:t xml:space="preserve"> </w:t>
      </w:r>
      <w:r w:rsidR="008539E7" w:rsidRPr="003562D5">
        <w:t>terminie 7</w:t>
      </w:r>
      <w:r w:rsidR="00F6261E">
        <w:t xml:space="preserve"> </w:t>
      </w:r>
      <w:r w:rsidR="008539E7" w:rsidRPr="003562D5">
        <w:t xml:space="preserve">dni od dnia doręczenia decyzji. W przypadku decyzji wydanej przez ministra właściwego do spraw wewnętrznych lub Komendanta Głównego </w:t>
      </w:r>
      <w:r w:rsidR="00AB1BE9" w:rsidRPr="003562D5">
        <w:t>Państwowej Straży Pożarnej</w:t>
      </w:r>
      <w:r w:rsidR="008539E7" w:rsidRPr="003562D5">
        <w:t xml:space="preserve"> przysługuje, w</w:t>
      </w:r>
      <w:r w:rsidR="00F6261E">
        <w:t xml:space="preserve"> </w:t>
      </w:r>
      <w:r w:rsidR="008539E7" w:rsidRPr="003562D5">
        <w:t>takim samym terminie, wniosek o</w:t>
      </w:r>
      <w:r w:rsidR="00F6261E">
        <w:t xml:space="preserve"> </w:t>
      </w:r>
      <w:r w:rsidR="008539E7" w:rsidRPr="003562D5">
        <w:t xml:space="preserve">ponowne rozpatrzenie sprawy. </w:t>
      </w:r>
    </w:p>
    <w:p w14:paraId="1F7C12D4" w14:textId="77777777" w:rsidR="00D04779" w:rsidRPr="003562D5" w:rsidRDefault="008949F5" w:rsidP="007E5C36">
      <w:pPr>
        <w:pStyle w:val="ZUSTzmustartykuempunktem"/>
        <w:keepNext/>
      </w:pPr>
      <w:r w:rsidRPr="003562D5">
        <w:t>9</w:t>
      </w:r>
      <w:r w:rsidR="00D04779" w:rsidRPr="003562D5">
        <w:t>. Świadczenia motywacyjnego nie wypłaca się za okres:</w:t>
      </w:r>
    </w:p>
    <w:p w14:paraId="75EB1598" w14:textId="0C712B72" w:rsidR="00D04779" w:rsidRPr="003562D5" w:rsidRDefault="00D04779" w:rsidP="0065427A">
      <w:pPr>
        <w:pStyle w:val="ZPKTzmpktartykuempunktem"/>
      </w:pPr>
      <w:r w:rsidRPr="003562D5">
        <w:t>1)</w:t>
      </w:r>
      <w:r w:rsidR="00B74C14" w:rsidRPr="003562D5">
        <w:tab/>
      </w:r>
      <w:r w:rsidRPr="003562D5">
        <w:t>korzystania</w:t>
      </w:r>
      <w:r w:rsidR="00034AED" w:rsidRPr="003562D5">
        <w:t xml:space="preserve"> z</w:t>
      </w:r>
      <w:r w:rsidR="00F6261E">
        <w:t xml:space="preserve"> </w:t>
      </w:r>
      <w:r w:rsidRPr="003562D5">
        <w:t>urlopu bezpłatnego</w:t>
      </w:r>
      <w:r w:rsidR="00023161" w:rsidRPr="003562D5">
        <w:t>,</w:t>
      </w:r>
    </w:p>
    <w:p w14:paraId="56A86C77" w14:textId="4C48F7A0" w:rsidR="00D04779" w:rsidRPr="003562D5" w:rsidRDefault="00D04779" w:rsidP="0065427A">
      <w:pPr>
        <w:pStyle w:val="ZPKTzmpktartykuempunktem"/>
      </w:pPr>
      <w:r w:rsidRPr="003562D5">
        <w:t>2)</w:t>
      </w:r>
      <w:r w:rsidR="00B74C14" w:rsidRPr="003562D5">
        <w:tab/>
      </w:r>
      <w:r w:rsidRPr="003562D5">
        <w:t>przerw</w:t>
      </w:r>
      <w:r w:rsidR="00034AED" w:rsidRPr="003562D5">
        <w:t xml:space="preserve"> w</w:t>
      </w:r>
      <w:r w:rsidR="00F6261E">
        <w:t xml:space="preserve"> </w:t>
      </w:r>
      <w:r w:rsidRPr="003562D5">
        <w:t>wykonywaniu obowiązków służbowyc</w:t>
      </w:r>
      <w:r w:rsidR="00F00FAA" w:rsidRPr="003562D5">
        <w:t>h, za które strażak</w:t>
      </w:r>
      <w:r w:rsidRPr="003562D5">
        <w:t xml:space="preserve"> nie zachował prawa do uposażenia, wymienionych</w:t>
      </w:r>
      <w:r w:rsidR="00034AED" w:rsidRPr="003562D5">
        <w:t xml:space="preserve"> w</w:t>
      </w:r>
      <w:r w:rsidR="00F6261E">
        <w:t xml:space="preserve"> </w:t>
      </w:r>
      <w:r w:rsidR="00034AED" w:rsidRPr="003562D5">
        <w:t>art.</w:t>
      </w:r>
      <w:r w:rsidR="00F6261E">
        <w:t xml:space="preserve"> </w:t>
      </w:r>
      <w:r w:rsidR="00F00FAA" w:rsidRPr="003562D5">
        <w:t>10</w:t>
      </w:r>
      <w:r w:rsidR="00034AED" w:rsidRPr="003562D5">
        <w:t>9 ust.</w:t>
      </w:r>
      <w:r w:rsidR="00F6261E">
        <w:t xml:space="preserve"> </w:t>
      </w:r>
      <w:r w:rsidR="00034AED" w:rsidRPr="003562D5">
        <w:t>1</w:t>
      </w:r>
      <w:r w:rsidR="00023161" w:rsidRPr="003562D5">
        <w:t>–</w:t>
      </w:r>
      <w:r w:rsidRPr="003562D5">
        <w:t>3</w:t>
      </w:r>
      <w:r w:rsidR="00023161" w:rsidRPr="003562D5">
        <w:t>,</w:t>
      </w:r>
    </w:p>
    <w:p w14:paraId="16560200" w14:textId="26508B85" w:rsidR="00D04779" w:rsidRPr="003562D5" w:rsidRDefault="00D04779" w:rsidP="0065427A">
      <w:pPr>
        <w:pStyle w:val="ZPKTzmpktartykuempunktem"/>
      </w:pPr>
      <w:r w:rsidRPr="003562D5">
        <w:t>3)</w:t>
      </w:r>
      <w:r w:rsidR="00B74C14" w:rsidRPr="003562D5">
        <w:tab/>
      </w:r>
      <w:r w:rsidRPr="003562D5">
        <w:t>zawieszenia</w:t>
      </w:r>
      <w:r w:rsidR="00034AED" w:rsidRPr="003562D5">
        <w:t xml:space="preserve"> w</w:t>
      </w:r>
      <w:r w:rsidR="00F6261E">
        <w:t xml:space="preserve"> </w:t>
      </w:r>
      <w:r w:rsidRPr="003562D5">
        <w:t>czynnościach służbowych albo tymczasowego aresztowania</w:t>
      </w:r>
      <w:r w:rsidR="00023161" w:rsidRPr="003562D5">
        <w:t>,</w:t>
      </w:r>
    </w:p>
    <w:p w14:paraId="7C977BA2" w14:textId="5DBE7777" w:rsidR="00D04779" w:rsidRPr="003562D5" w:rsidRDefault="00D04779" w:rsidP="0065427A">
      <w:pPr>
        <w:pStyle w:val="ZPKTzmpktartykuempunktem"/>
      </w:pPr>
      <w:r w:rsidRPr="003562D5">
        <w:t>4)</w:t>
      </w:r>
      <w:r w:rsidR="00B74C14" w:rsidRPr="003562D5">
        <w:tab/>
      </w:r>
      <w:r w:rsidRPr="003562D5">
        <w:t>zwolnienia od zajęć służ</w:t>
      </w:r>
      <w:r w:rsidR="00F00FAA" w:rsidRPr="003562D5">
        <w:t>bowych,</w:t>
      </w:r>
      <w:r w:rsidR="00034AED" w:rsidRPr="003562D5">
        <w:t xml:space="preserve"> o</w:t>
      </w:r>
      <w:r w:rsidR="00F6261E">
        <w:t xml:space="preserve"> </w:t>
      </w:r>
      <w:r w:rsidR="00F00FAA" w:rsidRPr="003562D5">
        <w:t>którym mowa</w:t>
      </w:r>
      <w:r w:rsidR="00034AED" w:rsidRPr="003562D5">
        <w:t xml:space="preserve"> w</w:t>
      </w:r>
      <w:r w:rsidR="00F6261E">
        <w:t xml:space="preserve"> </w:t>
      </w:r>
      <w:r w:rsidR="00034AED" w:rsidRPr="003562D5">
        <w:t>art.</w:t>
      </w:r>
      <w:r w:rsidR="00F6261E">
        <w:t xml:space="preserve"> </w:t>
      </w:r>
      <w:r w:rsidR="00F00FAA" w:rsidRPr="003562D5">
        <w:t>105</w:t>
      </w:r>
      <w:r w:rsidRPr="003562D5">
        <w:t>b</w:t>
      </w:r>
      <w:r w:rsidR="00034AED" w:rsidRPr="003562D5">
        <w:t xml:space="preserve"> ust.</w:t>
      </w:r>
      <w:r w:rsidR="00F6261E">
        <w:t xml:space="preserve"> </w:t>
      </w:r>
      <w:r w:rsidR="00034AED" w:rsidRPr="003562D5">
        <w:t>2 pkt</w:t>
      </w:r>
      <w:r w:rsidR="00F6261E">
        <w:t xml:space="preserve"> </w:t>
      </w:r>
      <w:r w:rsidR="00034AED" w:rsidRPr="003562D5">
        <w:t>1 i</w:t>
      </w:r>
      <w:r w:rsidR="00F6261E">
        <w:t xml:space="preserve"> </w:t>
      </w:r>
      <w:r w:rsidR="00034AED" w:rsidRPr="003562D5">
        <w:t>3</w:t>
      </w:r>
      <w:r w:rsidR="00023161" w:rsidRPr="003562D5">
        <w:t>–</w:t>
      </w:r>
      <w:r w:rsidR="00696778" w:rsidRPr="003562D5">
        <w:t>5</w:t>
      </w:r>
      <w:r w:rsidR="00023161" w:rsidRPr="003562D5">
        <w:t>,</w:t>
      </w:r>
    </w:p>
    <w:p w14:paraId="5A6EFA8C" w14:textId="77777777" w:rsidR="00DD4C30" w:rsidRPr="003562D5" w:rsidRDefault="00D04779" w:rsidP="007E5C36">
      <w:pPr>
        <w:pStyle w:val="ZPKTzmpktartykuempunktem"/>
        <w:keepNext/>
      </w:pPr>
      <w:r w:rsidRPr="003562D5">
        <w:t>5)</w:t>
      </w:r>
      <w:r w:rsidR="00B74C14" w:rsidRPr="003562D5">
        <w:tab/>
      </w:r>
      <w:r w:rsidRPr="003562D5">
        <w:t>innej nieobecności trwającej co najmniej jeden miesiąc</w:t>
      </w:r>
    </w:p>
    <w:p w14:paraId="6E8EC112" w14:textId="77777777" w:rsidR="000D4686" w:rsidRPr="003562D5" w:rsidRDefault="00023161" w:rsidP="0065427A">
      <w:pPr>
        <w:pStyle w:val="ZCZWSPPKTzmczciwsppktartykuempunktem"/>
      </w:pPr>
      <w:r w:rsidRPr="003562D5">
        <w:t>–</w:t>
      </w:r>
      <w:r w:rsidR="00034AED" w:rsidRPr="003562D5">
        <w:t xml:space="preserve"> </w:t>
      </w:r>
      <w:r w:rsidR="00DD4C30" w:rsidRPr="003562D5">
        <w:t>proporcjonalnie do tego okresu</w:t>
      </w:r>
      <w:r w:rsidR="00D04779" w:rsidRPr="003562D5">
        <w:t xml:space="preserve">. </w:t>
      </w:r>
    </w:p>
    <w:p w14:paraId="7591C52C" w14:textId="3D711DE8" w:rsidR="000D4686" w:rsidRPr="003562D5" w:rsidRDefault="000D4686" w:rsidP="000D4686">
      <w:pPr>
        <w:pStyle w:val="ZUSTzmustartykuempunktem"/>
      </w:pPr>
      <w:r w:rsidRPr="003562D5">
        <w:t>1</w:t>
      </w:r>
      <w:r w:rsidR="008949F5" w:rsidRPr="003562D5">
        <w:t>0</w:t>
      </w:r>
      <w:r w:rsidRPr="003562D5">
        <w:t>. Świadczenie motywacyjne wypłaca się</w:t>
      </w:r>
      <w:r w:rsidR="00A50A6D" w:rsidRPr="003562D5">
        <w:t xml:space="preserve"> w</w:t>
      </w:r>
      <w:r w:rsidR="00F6261E">
        <w:t xml:space="preserve"> </w:t>
      </w:r>
      <w:r w:rsidRPr="003562D5">
        <w:t>każdym kolejnym miesiącu kalendarzowym, począwszy od miesiąca następującego po miesiącu,</w:t>
      </w:r>
      <w:r w:rsidR="00A50A6D" w:rsidRPr="003562D5">
        <w:t xml:space="preserve"> w</w:t>
      </w:r>
      <w:r w:rsidR="00F6261E">
        <w:t xml:space="preserve"> </w:t>
      </w:r>
      <w:r w:rsidRPr="003562D5">
        <w:t>którym wydano decyzję</w:t>
      </w:r>
      <w:r w:rsidR="00A50A6D" w:rsidRPr="003562D5">
        <w:t xml:space="preserve"> o</w:t>
      </w:r>
      <w:r w:rsidR="00F6261E">
        <w:t xml:space="preserve"> </w:t>
      </w:r>
      <w:r w:rsidRPr="003562D5">
        <w:t>przyznaniu świadczenia motywacyjnego.</w:t>
      </w:r>
    </w:p>
    <w:p w14:paraId="74463014" w14:textId="3795131E" w:rsidR="00CE3D74" w:rsidRPr="003562D5" w:rsidRDefault="00CE3D74" w:rsidP="00CE3D74">
      <w:pPr>
        <w:pStyle w:val="ZUSTzmustartykuempunktem"/>
      </w:pPr>
      <w:r w:rsidRPr="003562D5">
        <w:t>1</w:t>
      </w:r>
      <w:r w:rsidR="008949F5" w:rsidRPr="003562D5">
        <w:t>1</w:t>
      </w:r>
      <w:r w:rsidRPr="003562D5">
        <w:t>. Świadczenie motywacyjne płatne jest z</w:t>
      </w:r>
      <w:r w:rsidR="00F6261E">
        <w:t xml:space="preserve"> </w:t>
      </w:r>
      <w:r w:rsidRPr="003562D5">
        <w:t>dołu do dziesiątego dnia miesiąca następującego po miesiącu, za które świadczenie motywacyjne przysługuje.</w:t>
      </w:r>
    </w:p>
    <w:p w14:paraId="43AF5C49" w14:textId="2CD0CA9B" w:rsidR="000D4686" w:rsidRPr="003562D5" w:rsidRDefault="00CE3D74" w:rsidP="007F013E">
      <w:pPr>
        <w:pStyle w:val="ZUSTzmustartykuempunktem"/>
      </w:pPr>
      <w:r w:rsidRPr="003562D5">
        <w:lastRenderedPageBreak/>
        <w:t>1</w:t>
      </w:r>
      <w:r w:rsidR="008949F5" w:rsidRPr="003562D5">
        <w:t>2</w:t>
      </w:r>
      <w:r w:rsidR="000D4686" w:rsidRPr="003562D5">
        <w:t>. Prawo do wypłaty świadczenia motywacyjnego ustaje</w:t>
      </w:r>
      <w:r w:rsidR="00A50A6D" w:rsidRPr="003562D5">
        <w:t xml:space="preserve"> w</w:t>
      </w:r>
      <w:r w:rsidR="00F6261E">
        <w:t xml:space="preserve"> </w:t>
      </w:r>
      <w:r w:rsidR="000D4686" w:rsidRPr="003562D5">
        <w:t>miesiącu,</w:t>
      </w:r>
      <w:r w:rsidR="00A50A6D" w:rsidRPr="003562D5">
        <w:t xml:space="preserve"> w</w:t>
      </w:r>
      <w:r w:rsidR="00F6261E">
        <w:t xml:space="preserve"> </w:t>
      </w:r>
      <w:r w:rsidR="000D4686" w:rsidRPr="003562D5">
        <w:t>którym</w:t>
      </w:r>
      <w:r w:rsidR="00F6261E">
        <w:t xml:space="preserve"> </w:t>
      </w:r>
      <w:r w:rsidR="000D4686" w:rsidRPr="003562D5">
        <w:t>decyzj</w:t>
      </w:r>
      <w:r w:rsidR="00F00FAA" w:rsidRPr="003562D5">
        <w:t>a</w:t>
      </w:r>
      <w:r w:rsidR="000D4686" w:rsidRPr="003562D5">
        <w:t>,</w:t>
      </w:r>
      <w:r w:rsidR="00A50A6D" w:rsidRPr="003562D5">
        <w:t xml:space="preserve"> o</w:t>
      </w:r>
      <w:r w:rsidR="00F6261E">
        <w:t xml:space="preserve"> </w:t>
      </w:r>
      <w:r w:rsidR="000D4686" w:rsidRPr="003562D5">
        <w:t>której mowa</w:t>
      </w:r>
      <w:r w:rsidR="00034AED" w:rsidRPr="003562D5">
        <w:t xml:space="preserve"> w</w:t>
      </w:r>
      <w:r w:rsidR="00F6261E">
        <w:t xml:space="preserve"> </w:t>
      </w:r>
      <w:r w:rsidR="00034AED" w:rsidRPr="003562D5">
        <w:t>ust.</w:t>
      </w:r>
      <w:r w:rsidR="00F6261E">
        <w:t xml:space="preserve"> </w:t>
      </w:r>
      <w:r w:rsidR="00034AED" w:rsidRPr="003562D5">
        <w:t>7</w:t>
      </w:r>
      <w:r w:rsidR="00323EA5">
        <w:t>,</w:t>
      </w:r>
      <w:r w:rsidR="00F6261E">
        <w:t xml:space="preserve"> </w:t>
      </w:r>
      <w:r w:rsidR="00F00FAA" w:rsidRPr="003562D5">
        <w:t xml:space="preserve">stała się </w:t>
      </w:r>
      <w:r w:rsidR="00971F4A" w:rsidRPr="003562D5">
        <w:t>ostateczna</w:t>
      </w:r>
      <w:r w:rsidR="00F00FAA" w:rsidRPr="003562D5">
        <w:t xml:space="preserve"> </w:t>
      </w:r>
      <w:r w:rsidR="000E7AFF" w:rsidRPr="003562D5">
        <w:t>lub</w:t>
      </w:r>
      <w:r w:rsidR="000D4686" w:rsidRPr="003562D5">
        <w:t xml:space="preserve"> nastąpiło rozwiązanie stosunku służbowego</w:t>
      </w:r>
      <w:r w:rsidR="00A50A6D" w:rsidRPr="003562D5">
        <w:t xml:space="preserve"> w</w:t>
      </w:r>
      <w:r w:rsidR="00F6261E">
        <w:t xml:space="preserve"> </w:t>
      </w:r>
      <w:r w:rsidR="000D4686" w:rsidRPr="003562D5">
        <w:t xml:space="preserve">związku ze zwolnieniem </w:t>
      </w:r>
      <w:r w:rsidR="00F00FAA" w:rsidRPr="003562D5">
        <w:t xml:space="preserve">strażaka </w:t>
      </w:r>
      <w:r w:rsidR="000D4686" w:rsidRPr="003562D5">
        <w:t>ze służby</w:t>
      </w:r>
      <w:r w:rsidR="00F00FAA" w:rsidRPr="003562D5">
        <w:t>,</w:t>
      </w:r>
      <w:r w:rsidR="000D4686" w:rsidRPr="003562D5">
        <w:t xml:space="preserve"> jego śmiercią</w:t>
      </w:r>
      <w:r w:rsidR="00F00FAA" w:rsidRPr="003562D5">
        <w:t xml:space="preserve"> lub zaginięciem</w:t>
      </w:r>
      <w:r w:rsidR="000D4686" w:rsidRPr="003562D5">
        <w:t>. Świadczenia motywacyjnego za ten miesiąc nie wypłaca się.</w:t>
      </w:r>
      <w:r w:rsidR="008D375B" w:rsidRPr="003562D5">
        <w:t>”</w:t>
      </w:r>
      <w:r w:rsidR="000D4686" w:rsidRPr="003562D5">
        <w:t>.</w:t>
      </w:r>
    </w:p>
    <w:p w14:paraId="39744173" w14:textId="336A2FED" w:rsidR="008D375B" w:rsidRPr="003562D5" w:rsidRDefault="006B6868" w:rsidP="007E5C36">
      <w:pPr>
        <w:pStyle w:val="ARTartustawynprozporzdzenia"/>
        <w:keepNext/>
      </w:pPr>
      <w:bookmarkStart w:id="22" w:name="mip48444632"/>
      <w:bookmarkStart w:id="23" w:name="mip48444633"/>
      <w:bookmarkStart w:id="24" w:name="mip46438119"/>
      <w:bookmarkStart w:id="25" w:name="mip46438120"/>
      <w:bookmarkStart w:id="26" w:name="mip48444634"/>
      <w:bookmarkStart w:id="27" w:name="mip48444635"/>
      <w:bookmarkStart w:id="28" w:name="mip48444636"/>
      <w:bookmarkStart w:id="29" w:name="mip48444637"/>
      <w:bookmarkStart w:id="30" w:name="mip48444638"/>
      <w:bookmarkStart w:id="31" w:name="mip48444640"/>
      <w:bookmarkStart w:id="32" w:name="mip48444641"/>
      <w:bookmarkStart w:id="33" w:name="mip48444644"/>
      <w:bookmarkStart w:id="34" w:name="mip48444645"/>
      <w:bookmarkStart w:id="35" w:name="mip48444647"/>
      <w:bookmarkStart w:id="36" w:name="mip48444648"/>
      <w:bookmarkStart w:id="37" w:name="mip48444649"/>
      <w:bookmarkStart w:id="38" w:name="mip48444650"/>
      <w:bookmarkStart w:id="39" w:name="mip48444651"/>
      <w:bookmarkStart w:id="40" w:name="mip48444652"/>
      <w:bookmarkStart w:id="41" w:name="mip48444653"/>
      <w:bookmarkStart w:id="42" w:name="mip48444655"/>
      <w:bookmarkStart w:id="43" w:name="mip48444656"/>
      <w:bookmarkStart w:id="44" w:name="mip48444657"/>
      <w:bookmarkStart w:id="45" w:name="mip48444658"/>
      <w:bookmarkStart w:id="46" w:name="mip48444659"/>
      <w:bookmarkStart w:id="47" w:name="mip48444660"/>
      <w:bookmarkStart w:id="48" w:name="mip48444661"/>
      <w:bookmarkStart w:id="49" w:name="mip48444662"/>
      <w:bookmarkStart w:id="50" w:name="mip48444663"/>
      <w:bookmarkStart w:id="51" w:name="mip48444665"/>
      <w:bookmarkStart w:id="52" w:name="mip48444666"/>
      <w:bookmarkStart w:id="53" w:name="mip48444667"/>
      <w:bookmarkStart w:id="54" w:name="mip48444668"/>
      <w:bookmarkStart w:id="55" w:name="mip48444669"/>
      <w:bookmarkStart w:id="56" w:name="mip48444670"/>
      <w:bookmarkStart w:id="57" w:name="mip48444671"/>
      <w:bookmarkStart w:id="58" w:name="mip48444672"/>
      <w:bookmarkStart w:id="59" w:name="mip48444674"/>
      <w:bookmarkStart w:id="60" w:name="mip48444675"/>
      <w:bookmarkStart w:id="61" w:name="mip48444677"/>
      <w:bookmarkStart w:id="62" w:name="mip48444680"/>
      <w:bookmarkStart w:id="63" w:name="mip4844468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sidRPr="006B6868">
        <w:rPr>
          <w:rStyle w:val="Ppogrubienie"/>
        </w:rPr>
        <w:t>Art.</w:t>
      </w:r>
      <w:r w:rsidR="00AA6D2E">
        <w:rPr>
          <w:rStyle w:val="Ppogrubienie"/>
        </w:rPr>
        <w:t> </w:t>
      </w:r>
      <w:r w:rsidR="00642B8E">
        <w:rPr>
          <w:rStyle w:val="Ppogrubienie"/>
        </w:rPr>
        <w:t>5</w:t>
      </w:r>
      <w:r w:rsidRPr="006B6868">
        <w:rPr>
          <w:rStyle w:val="Ppogrubienie"/>
        </w:rPr>
        <w:t>.</w:t>
      </w:r>
      <w:r>
        <w:t xml:space="preserve"> </w:t>
      </w:r>
      <w:r w:rsidR="00034AED" w:rsidRPr="003562D5">
        <w:t>W</w:t>
      </w:r>
      <w:r w:rsidR="00F6261E">
        <w:t xml:space="preserve"> </w:t>
      </w:r>
      <w:r w:rsidR="008D375B" w:rsidRPr="003562D5">
        <w:t>ustawie</w:t>
      </w:r>
      <w:r w:rsidR="00034AED" w:rsidRPr="003562D5">
        <w:t xml:space="preserve"> z</w:t>
      </w:r>
      <w:r w:rsidR="00F6261E">
        <w:t xml:space="preserve"> </w:t>
      </w:r>
      <w:r w:rsidR="008D375B" w:rsidRPr="003562D5">
        <w:t xml:space="preserve">dnia </w:t>
      </w:r>
      <w:r w:rsidR="00034AED" w:rsidRPr="003562D5">
        <w:t>9</w:t>
      </w:r>
      <w:r w:rsidR="00F6261E">
        <w:t xml:space="preserve"> </w:t>
      </w:r>
      <w:r w:rsidR="008D375B" w:rsidRPr="003562D5">
        <w:t>kwietnia 201</w:t>
      </w:r>
      <w:r w:rsidR="00034AED" w:rsidRPr="003562D5">
        <w:t>0</w:t>
      </w:r>
      <w:r w:rsidR="00F6261E">
        <w:t xml:space="preserve"> </w:t>
      </w:r>
      <w:r w:rsidR="008D375B" w:rsidRPr="003562D5">
        <w:t>r.</w:t>
      </w:r>
      <w:r w:rsidR="00034AED" w:rsidRPr="003562D5">
        <w:t xml:space="preserve"> o</w:t>
      </w:r>
      <w:r w:rsidR="00F6261E">
        <w:t xml:space="preserve"> </w:t>
      </w:r>
      <w:r w:rsidR="008D375B" w:rsidRPr="003562D5">
        <w:t>Służbie Więziennej (</w:t>
      </w:r>
      <w:r w:rsidR="00034AED" w:rsidRPr="003562D5">
        <w:t>Dz.</w:t>
      </w:r>
      <w:r w:rsidR="00F6261E">
        <w:t xml:space="preserve"> </w:t>
      </w:r>
      <w:r w:rsidR="00034AED" w:rsidRPr="003562D5">
        <w:t>U. z</w:t>
      </w:r>
      <w:r w:rsidR="00F6261E">
        <w:t xml:space="preserve"> </w:t>
      </w:r>
      <w:r w:rsidR="008D375B" w:rsidRPr="003562D5">
        <w:t>202</w:t>
      </w:r>
      <w:r w:rsidR="00034AED" w:rsidRPr="003562D5">
        <w:t>0</w:t>
      </w:r>
      <w:r w:rsidR="00F6261E">
        <w:t xml:space="preserve"> </w:t>
      </w:r>
      <w:r w:rsidR="008D375B" w:rsidRPr="003562D5">
        <w:t>r.</w:t>
      </w:r>
      <w:r w:rsidR="00034AED" w:rsidRPr="003562D5">
        <w:t xml:space="preserve"> poz. </w:t>
      </w:r>
      <w:r w:rsidR="008D375B" w:rsidRPr="003562D5">
        <w:t>848) wprowadza się następujące zmiany:</w:t>
      </w:r>
    </w:p>
    <w:p w14:paraId="3BFFA5F4" w14:textId="3043C9C0" w:rsidR="008D375B" w:rsidRPr="003562D5" w:rsidRDefault="008D375B" w:rsidP="007E5C36">
      <w:pPr>
        <w:pStyle w:val="PKTpunkt"/>
        <w:keepNext/>
      </w:pPr>
      <w:r w:rsidRPr="003562D5">
        <w:t>1)</w:t>
      </w:r>
      <w:r w:rsidRPr="003562D5">
        <w:tab/>
        <w:t>w</w:t>
      </w:r>
      <w:r w:rsidR="00034AED" w:rsidRPr="003562D5">
        <w:t xml:space="preserve"> art.</w:t>
      </w:r>
      <w:r w:rsidR="00F6261E">
        <w:t xml:space="preserve"> </w:t>
      </w:r>
      <w:r w:rsidRPr="003562D5">
        <w:t xml:space="preserve">164: </w:t>
      </w:r>
    </w:p>
    <w:p w14:paraId="598E5EED" w14:textId="0DE48D41" w:rsidR="008D375B" w:rsidRPr="003562D5" w:rsidRDefault="008D375B" w:rsidP="007E5C36">
      <w:pPr>
        <w:pStyle w:val="LITlitera"/>
        <w:keepNext/>
      </w:pPr>
      <w:r w:rsidRPr="003562D5">
        <w:t>a)</w:t>
      </w:r>
      <w:r w:rsidR="00996D89" w:rsidRPr="003562D5">
        <w:tab/>
      </w:r>
      <w:r w:rsidRPr="003562D5">
        <w:t xml:space="preserve">ust. </w:t>
      </w:r>
      <w:r w:rsidR="00034AED" w:rsidRPr="003562D5">
        <w:t>2 i</w:t>
      </w:r>
      <w:r w:rsidR="00F6261E">
        <w:t xml:space="preserve"> </w:t>
      </w:r>
      <w:r w:rsidR="00034AED" w:rsidRPr="003562D5">
        <w:t>3</w:t>
      </w:r>
      <w:r w:rsidR="00F6261E">
        <w:t xml:space="preserve"> </w:t>
      </w:r>
      <w:r w:rsidRPr="003562D5">
        <w:t>otrzymują brzmienie:</w:t>
      </w:r>
    </w:p>
    <w:p w14:paraId="45DC8968" w14:textId="152426CB" w:rsidR="008D375B" w:rsidRPr="003562D5" w:rsidRDefault="008D375B" w:rsidP="00996D89">
      <w:pPr>
        <w:pStyle w:val="ZLITUSTzmustliter"/>
      </w:pPr>
      <w:r w:rsidRPr="003562D5">
        <w:t>„2.</w:t>
      </w:r>
      <w:r w:rsidR="00F6261E">
        <w:t xml:space="preserve"> </w:t>
      </w:r>
      <w:r w:rsidRPr="003562D5">
        <w:t>Funkcjonariuszowi przysługuje zwrot kosztów poniesionych na ochronę prawną, jeżeli postępowanie karne wszczęte przeciwko niemu</w:t>
      </w:r>
      <w:r w:rsidR="00034AED" w:rsidRPr="003562D5">
        <w:t xml:space="preserve"> o</w:t>
      </w:r>
      <w:r w:rsidR="00F6261E">
        <w:t xml:space="preserve"> </w:t>
      </w:r>
      <w:r w:rsidRPr="003562D5">
        <w:t>przestępstwo popełnione</w:t>
      </w:r>
      <w:r w:rsidR="00034AED" w:rsidRPr="003562D5">
        <w:t xml:space="preserve"> w</w:t>
      </w:r>
      <w:r w:rsidR="00F6261E">
        <w:t xml:space="preserve"> </w:t>
      </w:r>
      <w:r w:rsidRPr="003562D5">
        <w:t>związku</w:t>
      </w:r>
      <w:r w:rsidR="00034AED" w:rsidRPr="003562D5">
        <w:t xml:space="preserve"> z</w:t>
      </w:r>
      <w:r w:rsidR="00F6261E">
        <w:t xml:space="preserve"> </w:t>
      </w:r>
      <w:r w:rsidRPr="003562D5">
        <w:t>wykonywaniem czynności służbowych zostanie zakończone prawomocnym orzeczeniem</w:t>
      </w:r>
      <w:r w:rsidR="00034AED" w:rsidRPr="003562D5">
        <w:t xml:space="preserve"> o</w:t>
      </w:r>
      <w:r w:rsidR="00F6261E">
        <w:t xml:space="preserve"> </w:t>
      </w:r>
      <w:r w:rsidRPr="003562D5">
        <w:t>umorzeniu postępowania</w:t>
      </w:r>
      <w:r w:rsidR="00034AED" w:rsidRPr="003562D5">
        <w:t xml:space="preserve"> z</w:t>
      </w:r>
      <w:r w:rsidR="00F6261E">
        <w:t xml:space="preserve"> </w:t>
      </w:r>
      <w:r w:rsidRPr="003562D5">
        <w:t>powodu braku ustawowych znamion czynu zabronionego lub niepopełnienia przestępstwa albo wyrokiem uniewinniającym.</w:t>
      </w:r>
    </w:p>
    <w:p w14:paraId="3890366B" w14:textId="3DA0F14D" w:rsidR="008D375B" w:rsidRPr="003562D5" w:rsidRDefault="008D375B" w:rsidP="00996D89">
      <w:pPr>
        <w:pStyle w:val="ZLITUSTzmustliter"/>
      </w:pPr>
      <w:r w:rsidRPr="003562D5">
        <w:t>3.</w:t>
      </w:r>
      <w:r w:rsidR="00F6261E">
        <w:t xml:space="preserve"> </w:t>
      </w:r>
      <w:r w:rsidRPr="003562D5">
        <w:t>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Pr="003562D5">
        <w:t>ust.</w:t>
      </w:r>
      <w:r w:rsidR="008E7116">
        <w:t xml:space="preserve"> </w:t>
      </w:r>
      <w:r w:rsidRPr="003562D5">
        <w:t>2, następuje ze środków Służby Więziennej, na wniosek funkcjonariusza,</w:t>
      </w:r>
      <w:r w:rsidR="00034AED" w:rsidRPr="003562D5">
        <w:t xml:space="preserve"> w</w:t>
      </w:r>
      <w:r w:rsidR="00F6261E">
        <w:t xml:space="preserve"> </w:t>
      </w:r>
      <w:r w:rsidRPr="003562D5">
        <w:t>wysokości faktycznie poniesionych kosztów, nie wyższej niż stawka maksymalna wynagrodzenia jednego obrońcy, określona</w:t>
      </w:r>
      <w:r w:rsidR="00034AED" w:rsidRPr="003562D5">
        <w:t xml:space="preserve"> w</w:t>
      </w:r>
      <w:r w:rsidR="00F6261E">
        <w:t xml:space="preserve"> </w:t>
      </w:r>
      <w:r w:rsidRPr="003562D5">
        <w:t>przepisach wydanych na podstawie</w:t>
      </w:r>
      <w:r w:rsidR="00034AED" w:rsidRPr="003562D5">
        <w:t xml:space="preserve"> art.</w:t>
      </w:r>
      <w:r w:rsidR="00F6261E">
        <w:t xml:space="preserve"> </w:t>
      </w:r>
      <w:r w:rsidRPr="003562D5">
        <w:t>1</w:t>
      </w:r>
      <w:r w:rsidR="00034AED" w:rsidRPr="003562D5">
        <w:t>6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dnia 2</w:t>
      </w:r>
      <w:r w:rsidR="00034AED" w:rsidRPr="003562D5">
        <w:t>6</w:t>
      </w:r>
      <w:r w:rsidR="00F6261E">
        <w:t xml:space="preserve"> </w:t>
      </w:r>
      <w:r w:rsidRPr="003562D5">
        <w:t>maja 198</w:t>
      </w:r>
      <w:r w:rsidR="00034AED" w:rsidRPr="003562D5">
        <w:t>2</w:t>
      </w:r>
      <w:r w:rsidR="00F6261E">
        <w:t xml:space="preserve"> </w:t>
      </w:r>
      <w:r w:rsidRPr="003562D5">
        <w:t xml:space="preserve">r. </w:t>
      </w:r>
      <w:r w:rsidR="00A313CF" w:rsidRPr="003562D5">
        <w:t xml:space="preserve">– </w:t>
      </w:r>
      <w:r w:rsidRPr="003562D5">
        <w:t>Prawo</w:t>
      </w:r>
      <w:r w:rsidR="00034AED" w:rsidRPr="003562D5">
        <w:t xml:space="preserve"> o</w:t>
      </w:r>
      <w:r w:rsidR="00F6261E">
        <w:t xml:space="preserve"> </w:t>
      </w:r>
      <w:r w:rsidRPr="003562D5">
        <w:t>adwokaturze</w:t>
      </w:r>
      <w:r w:rsidR="000E1C5F">
        <w:t>,</w:t>
      </w:r>
      <w:r w:rsidRPr="003562D5">
        <w:t xml:space="preserve"> lub jednego radcy prawnego, określona</w:t>
      </w:r>
      <w:r w:rsidR="00034AED" w:rsidRPr="003562D5">
        <w:t xml:space="preserve"> w </w:t>
      </w:r>
      <w:r w:rsidRPr="003562D5">
        <w:t>przepisach wydanych na podstawie</w:t>
      </w:r>
      <w:r w:rsidR="00034AED" w:rsidRPr="003562D5">
        <w:t xml:space="preserve"> art.</w:t>
      </w:r>
      <w:r w:rsidR="00F6261E">
        <w:t xml:space="preserve"> </w:t>
      </w:r>
      <w:r w:rsidRPr="003562D5">
        <w:t>22</w:t>
      </w:r>
      <w:r w:rsidRPr="003562D5">
        <w:rPr>
          <w:rStyle w:val="IGindeksgrny"/>
        </w:rPr>
        <w:t>5</w:t>
      </w:r>
      <w:r w:rsidR="00034AED" w:rsidRPr="003562D5">
        <w:t xml:space="preserve">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 xml:space="preserve">dnia </w:t>
      </w:r>
      <w:r w:rsidR="00034AED" w:rsidRPr="003562D5">
        <w:t>6</w:t>
      </w:r>
      <w:r w:rsidR="00F6261E">
        <w:t xml:space="preserve"> </w:t>
      </w:r>
      <w:r w:rsidRPr="003562D5">
        <w:t>lipca 198</w:t>
      </w:r>
      <w:r w:rsidR="00034AED" w:rsidRPr="003562D5">
        <w:t>2</w:t>
      </w:r>
      <w:r w:rsidR="00F6261E">
        <w:t xml:space="preserve"> </w:t>
      </w:r>
      <w:r w:rsidRPr="003562D5">
        <w:t>r.</w:t>
      </w:r>
      <w:r w:rsidR="00034AED" w:rsidRPr="003562D5">
        <w:t xml:space="preserve"> o </w:t>
      </w:r>
      <w:r w:rsidRPr="003562D5">
        <w:t>radcach prawnych</w:t>
      </w:r>
      <w:r w:rsidR="00992DE9">
        <w:t xml:space="preserve"> </w:t>
      </w:r>
      <w:r w:rsidR="00992DE9" w:rsidRPr="003562D5">
        <w:t>(Dz.</w:t>
      </w:r>
      <w:r w:rsidR="00F6261E">
        <w:t xml:space="preserve"> </w:t>
      </w:r>
      <w:r w:rsidR="00992DE9" w:rsidRPr="003562D5">
        <w:t>U. z</w:t>
      </w:r>
      <w:r w:rsidR="00F6261E">
        <w:t xml:space="preserve"> </w:t>
      </w:r>
      <w:r w:rsidR="00992DE9" w:rsidRPr="003562D5">
        <w:t>2020</w:t>
      </w:r>
      <w:r w:rsidR="00F6261E">
        <w:t xml:space="preserve"> </w:t>
      </w:r>
      <w:r w:rsidR="00992DE9" w:rsidRPr="003562D5">
        <w:t>r. poz.</w:t>
      </w:r>
      <w:r w:rsidR="00F6261E">
        <w:t xml:space="preserve"> </w:t>
      </w:r>
      <w:r w:rsidR="00992DE9" w:rsidRPr="003562D5">
        <w:t>75)</w:t>
      </w:r>
      <w:r w:rsidRPr="003562D5">
        <w:t>.”,</w:t>
      </w:r>
    </w:p>
    <w:p w14:paraId="0F848655" w14:textId="455BEBCE" w:rsidR="008D375B" w:rsidRPr="003562D5" w:rsidRDefault="008D375B" w:rsidP="007E5C36">
      <w:pPr>
        <w:pStyle w:val="LITlitera"/>
        <w:keepNext/>
      </w:pPr>
      <w:r w:rsidRPr="003562D5">
        <w:t>b)</w:t>
      </w:r>
      <w:r w:rsidRPr="003562D5">
        <w:tab/>
        <w:t>dodaje się</w:t>
      </w:r>
      <w:r w:rsidR="00034AED" w:rsidRPr="003562D5">
        <w:t xml:space="preserve"> ust.</w:t>
      </w:r>
      <w:r w:rsidR="00F6261E">
        <w:t xml:space="preserve"> </w:t>
      </w:r>
      <w:r w:rsidR="00034AED" w:rsidRPr="003562D5">
        <w:t>4 w</w:t>
      </w:r>
      <w:r w:rsidR="00F6261E">
        <w:t xml:space="preserve"> </w:t>
      </w:r>
      <w:r w:rsidRPr="003562D5">
        <w:t>brzmieniu:</w:t>
      </w:r>
    </w:p>
    <w:p w14:paraId="6A222E16" w14:textId="394188C3" w:rsidR="008D375B" w:rsidRPr="003562D5" w:rsidRDefault="008D375B" w:rsidP="00996D89">
      <w:pPr>
        <w:pStyle w:val="ZLITUSTzmustliter"/>
      </w:pPr>
      <w:r w:rsidRPr="003562D5">
        <w:t>„4.</w:t>
      </w:r>
      <w:r w:rsidR="00F6261E">
        <w:t xml:space="preserve"> </w:t>
      </w:r>
      <w:r w:rsidR="00034AED" w:rsidRPr="003562D5">
        <w:t>W</w:t>
      </w:r>
      <w:r w:rsidR="00F6261E">
        <w:t xml:space="preserve"> </w:t>
      </w:r>
      <w:r w:rsidRPr="003562D5">
        <w:t>szczególnie uzasadnionych przypadkach, kierując się dobrem służby, Dyrektor Generalny może zapewnić funkcjonariuszowi, przeciwko któremu wszczęto postępowanie karne</w:t>
      </w:r>
      <w:r w:rsidR="00034AED" w:rsidRPr="003562D5">
        <w:t xml:space="preserve"> o</w:t>
      </w:r>
      <w:r w:rsidR="00F6261E">
        <w:t xml:space="preserve"> </w:t>
      </w:r>
      <w:r w:rsidRPr="003562D5">
        <w:t>przestępstwo popełnione</w:t>
      </w:r>
      <w:r w:rsidR="00034AED" w:rsidRPr="003562D5">
        <w:t xml:space="preserve"> w</w:t>
      </w:r>
      <w:r w:rsidR="00F6261E">
        <w:t xml:space="preserve"> </w:t>
      </w:r>
      <w:r w:rsidRPr="003562D5">
        <w:t>związku</w:t>
      </w:r>
      <w:r w:rsidR="00034AED" w:rsidRPr="003562D5">
        <w:t xml:space="preserve"> z </w:t>
      </w:r>
      <w:r w:rsidRPr="003562D5">
        <w:t>wykonywaniem czynności służbowych, ochronę prawną jeszcze przed zakończeniem tego postępowania. Przepis</w:t>
      </w:r>
      <w:r w:rsidR="00034AED" w:rsidRPr="003562D5">
        <w:t xml:space="preserve"> ust.</w:t>
      </w:r>
      <w:r w:rsidR="00F6261E">
        <w:t xml:space="preserve"> </w:t>
      </w:r>
      <w:r w:rsidR="00034AED" w:rsidRPr="003562D5">
        <w:t>3</w:t>
      </w:r>
      <w:r w:rsidR="00F6261E">
        <w:t xml:space="preserve"> </w:t>
      </w:r>
      <w:r w:rsidRPr="003562D5">
        <w:t>stosuje się odpowiednio. Poniesione przez Służbę Więzienną koszty ochrony prawnej nie podlegają zwrotowi przez funkcjonariusza, niezależnie od wyniku postępowania karnego.”;</w:t>
      </w:r>
    </w:p>
    <w:p w14:paraId="3C4EFF93" w14:textId="26C42C94" w:rsidR="008D375B" w:rsidRPr="003562D5" w:rsidRDefault="008D375B" w:rsidP="007E5C36">
      <w:pPr>
        <w:pStyle w:val="PKTpunkt"/>
        <w:keepNext/>
      </w:pPr>
      <w:r w:rsidRPr="003562D5">
        <w:t>2)</w:t>
      </w:r>
      <w:r w:rsidRPr="003562D5">
        <w:tab/>
        <w:t>po</w:t>
      </w:r>
      <w:r w:rsidR="00034AED" w:rsidRPr="003562D5">
        <w:t xml:space="preserve"> art.</w:t>
      </w:r>
      <w:r w:rsidR="00F6261E">
        <w:t xml:space="preserve"> </w:t>
      </w:r>
      <w:r w:rsidR="006942A4" w:rsidRPr="003562D5">
        <w:t>16</w:t>
      </w:r>
      <w:r w:rsidR="00034AED" w:rsidRPr="003562D5">
        <w:t>4</w:t>
      </w:r>
      <w:r w:rsidR="00F6261E">
        <w:t xml:space="preserve"> </w:t>
      </w:r>
      <w:r w:rsidR="006942A4" w:rsidRPr="003562D5">
        <w:t>dodaje się</w:t>
      </w:r>
      <w:r w:rsidR="00034AED" w:rsidRPr="003562D5">
        <w:t xml:space="preserve"> art.</w:t>
      </w:r>
      <w:r w:rsidR="00F6261E">
        <w:t xml:space="preserve"> </w:t>
      </w:r>
      <w:r w:rsidR="006942A4" w:rsidRPr="003562D5">
        <w:t>164a</w:t>
      </w:r>
      <w:r w:rsidR="00034AED" w:rsidRPr="003562D5">
        <w:t xml:space="preserve"> w</w:t>
      </w:r>
      <w:r w:rsidR="00F6261E">
        <w:t xml:space="preserve"> </w:t>
      </w:r>
      <w:r w:rsidRPr="003562D5">
        <w:t>brzmieniu:</w:t>
      </w:r>
    </w:p>
    <w:p w14:paraId="3DAF6E5D" w14:textId="7F56C8AF" w:rsidR="008D375B" w:rsidRPr="003562D5" w:rsidRDefault="008D375B" w:rsidP="008D375B">
      <w:pPr>
        <w:pStyle w:val="ZARTzmartartykuempunktem"/>
      </w:pPr>
      <w:r w:rsidRPr="003562D5">
        <w:t>„Art.</w:t>
      </w:r>
      <w:r w:rsidR="00F6261E">
        <w:t xml:space="preserve"> </w:t>
      </w:r>
      <w:r w:rsidRPr="003562D5">
        <w:t>164a.</w:t>
      </w:r>
      <w:r w:rsidR="00F6261E">
        <w:t xml:space="preserve"> </w:t>
      </w:r>
      <w:r w:rsidRPr="003562D5">
        <w:t>1. Funkcjonariuszowi pokrzywdzonemu przestępstwem,</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222,</w:t>
      </w:r>
      <w:r w:rsidR="00034AED" w:rsidRPr="003562D5">
        <w:t xml:space="preserve"> art.</w:t>
      </w:r>
      <w:r w:rsidR="00F6261E">
        <w:t xml:space="preserve"> </w:t>
      </w:r>
      <w:r w:rsidRPr="003562D5">
        <w:t>22</w:t>
      </w:r>
      <w:r w:rsidR="00034AED" w:rsidRPr="003562D5">
        <w:t>3 lub art.</w:t>
      </w:r>
      <w:r w:rsidR="00F6261E">
        <w:t xml:space="preserve"> </w:t>
      </w:r>
      <w:r w:rsidRPr="003562D5">
        <w:t>22</w:t>
      </w:r>
      <w:r w:rsidR="00034AED" w:rsidRPr="003562D5">
        <w:t>6</w:t>
      </w:r>
      <w:r w:rsidR="00F6261E">
        <w:t xml:space="preserve"> </w:t>
      </w:r>
      <w:r w:rsidRPr="003562D5">
        <w:t>Kodeksu karnego,</w:t>
      </w:r>
      <w:r w:rsidR="00034AED" w:rsidRPr="003562D5">
        <w:t xml:space="preserve"> w</w:t>
      </w:r>
      <w:r w:rsidR="00F6261E">
        <w:t xml:space="preserve"> </w:t>
      </w:r>
      <w:r w:rsidRPr="003562D5">
        <w:t>związku</w:t>
      </w:r>
      <w:r w:rsidR="00034AED" w:rsidRPr="003562D5">
        <w:t xml:space="preserve"> z</w:t>
      </w:r>
      <w:r w:rsidR="00F6261E">
        <w:t xml:space="preserve"> </w:t>
      </w:r>
      <w:r w:rsidRPr="003562D5">
        <w:t>wykonywaniem czynności służbowych, przysługuje, na jego wniosek, bezpłatna ochrona prawna</w:t>
      </w:r>
      <w:r w:rsidR="00034AED" w:rsidRPr="003562D5">
        <w:t xml:space="preserve"> w</w:t>
      </w:r>
      <w:r w:rsidR="00F6261E">
        <w:t xml:space="preserve"> </w:t>
      </w:r>
      <w:r w:rsidRPr="003562D5">
        <w:lastRenderedPageBreak/>
        <w:t>postępowaniu karnym,</w:t>
      </w:r>
      <w:r w:rsidR="00034AED" w:rsidRPr="003562D5">
        <w:t xml:space="preserve"> w</w:t>
      </w:r>
      <w:r w:rsidR="00F6261E">
        <w:t xml:space="preserve"> </w:t>
      </w:r>
      <w:r w:rsidRPr="003562D5">
        <w:t>którym uczestniczy</w:t>
      </w:r>
      <w:r w:rsidR="00034AED" w:rsidRPr="003562D5">
        <w:t xml:space="preserve"> w</w:t>
      </w:r>
      <w:r w:rsidR="00F6261E">
        <w:t xml:space="preserve"> </w:t>
      </w:r>
      <w:r w:rsidRPr="003562D5">
        <w:t>charakterze pokrzywdzonego lub oskarżyciela posiłkowego.</w:t>
      </w:r>
    </w:p>
    <w:p w14:paraId="0E29B5F6" w14:textId="2A98ED0F" w:rsidR="008D375B" w:rsidRPr="003562D5" w:rsidRDefault="008D375B" w:rsidP="00B43EA2">
      <w:pPr>
        <w:pStyle w:val="ZUSTzmustartykuempunktem"/>
      </w:pPr>
      <w:r w:rsidRPr="003562D5">
        <w:t>2.</w:t>
      </w:r>
      <w:r w:rsidR="00F6261E">
        <w:t xml:space="preserve"> </w:t>
      </w:r>
      <w:r w:rsidRPr="003562D5">
        <w:t>Ochronę prawną,</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 zapewnia jednostka organizacyjna Służby Więziennej,</w:t>
      </w:r>
      <w:r w:rsidR="00034AED" w:rsidRPr="003562D5">
        <w:t xml:space="preserve"> w</w:t>
      </w:r>
      <w:r w:rsidR="00F6261E">
        <w:t xml:space="preserve"> </w:t>
      </w:r>
      <w:r w:rsidRPr="003562D5">
        <w:t>której funkcjonariusz pokrzywdzony przestępstwem pełni służbę,</w:t>
      </w:r>
      <w:r w:rsidR="00034AED" w:rsidRPr="003562D5">
        <w:t xml:space="preserve"> a </w:t>
      </w:r>
      <w:r w:rsidRPr="003562D5">
        <w:t>jeżeli jednostka ta nie ma zapewnionej obsługi prawnej realizowanej przez radców prawnych lub adwokatów, ochronę prawną zapewnia właściwy miejscowo okręgowy inspektorat Służby Więziennej albo Centralny Zarząd Służby Więziennej.</w:t>
      </w:r>
    </w:p>
    <w:p w14:paraId="71365F7A" w14:textId="2AADB78B" w:rsidR="008D375B" w:rsidRPr="003562D5" w:rsidRDefault="008D375B" w:rsidP="00B43EA2">
      <w:pPr>
        <w:pStyle w:val="ZUSTzmustartykuempunktem"/>
      </w:pPr>
      <w:r w:rsidRPr="003562D5">
        <w:t>3.</w:t>
      </w:r>
      <w:r w:rsidR="00F6261E">
        <w:t xml:space="preserve"> </w:t>
      </w:r>
      <w:r w:rsidR="00034AED" w:rsidRPr="003562D5">
        <w:t>W</w:t>
      </w:r>
      <w:r w:rsidR="00F6261E">
        <w:t xml:space="preserve"> </w:t>
      </w:r>
      <w:r w:rsidRPr="003562D5">
        <w:t>przypadku braku możliwości zapewnienia ochrony prawnej przez jednostkę organizacyjną Służby Więziennej,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2, funkcjonariuszowi przysługuje 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w:t>
      </w:r>
      <w:r w:rsidR="00034AED" w:rsidRPr="003562D5">
        <w:t xml:space="preserve"> w</w:t>
      </w:r>
      <w:r w:rsidR="00F6261E">
        <w:t xml:space="preserve"> </w:t>
      </w:r>
      <w:r w:rsidRPr="003562D5">
        <w:t>wysokości faktycznie poniesionych kosztów, nie wyższej niż stawka maksymalna wynagrodzenia jednego adwokata, określona</w:t>
      </w:r>
      <w:r w:rsidR="00034AED" w:rsidRPr="003562D5">
        <w:t xml:space="preserve"> w</w:t>
      </w:r>
      <w:r w:rsidR="00F6261E">
        <w:t xml:space="preserve"> </w:t>
      </w:r>
      <w:r w:rsidRPr="003562D5">
        <w:t>przepisach wydanych na podstawie</w:t>
      </w:r>
      <w:r w:rsidR="00034AED" w:rsidRPr="003562D5">
        <w:t xml:space="preserve"> art.</w:t>
      </w:r>
      <w:r w:rsidR="00F6261E">
        <w:t xml:space="preserve"> </w:t>
      </w:r>
      <w:r w:rsidRPr="003562D5">
        <w:t>1</w:t>
      </w:r>
      <w:r w:rsidR="00034AED" w:rsidRPr="003562D5">
        <w:t>6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dnia 2</w:t>
      </w:r>
      <w:r w:rsidR="00034AED" w:rsidRPr="003562D5">
        <w:t>6 </w:t>
      </w:r>
      <w:r w:rsidRPr="003562D5">
        <w:t>maja 198</w:t>
      </w:r>
      <w:r w:rsidR="00034AED" w:rsidRPr="003562D5">
        <w:t>2</w:t>
      </w:r>
      <w:r w:rsidR="00F6261E">
        <w:t xml:space="preserve"> </w:t>
      </w:r>
      <w:r w:rsidRPr="003562D5">
        <w:t xml:space="preserve">r. </w:t>
      </w:r>
      <w:r w:rsidR="00A313CF" w:rsidRPr="003562D5">
        <w:t xml:space="preserve">– </w:t>
      </w:r>
      <w:r w:rsidRPr="003562D5">
        <w:t>Prawo</w:t>
      </w:r>
      <w:r w:rsidR="00034AED" w:rsidRPr="003562D5">
        <w:t xml:space="preserve"> o</w:t>
      </w:r>
      <w:r w:rsidR="00F6261E">
        <w:t xml:space="preserve"> </w:t>
      </w:r>
      <w:r w:rsidRPr="003562D5">
        <w:t>adwokaturze</w:t>
      </w:r>
      <w:r w:rsidR="00EA216E">
        <w:t>,</w:t>
      </w:r>
      <w:r w:rsidRPr="003562D5">
        <w:t xml:space="preserve"> lub jednego radcy prawnego, określona</w:t>
      </w:r>
      <w:r w:rsidR="00034AED" w:rsidRPr="003562D5">
        <w:t xml:space="preserve"> w </w:t>
      </w:r>
      <w:r w:rsidRPr="003562D5">
        <w:t xml:space="preserve">przepisach wydanych na podstawie </w:t>
      </w:r>
      <w:r w:rsidR="008A3EDF">
        <w:t xml:space="preserve">art. </w:t>
      </w:r>
      <w:r w:rsidRPr="003562D5">
        <w:t>22</w:t>
      </w:r>
      <w:r w:rsidRPr="003562D5">
        <w:rPr>
          <w:rStyle w:val="IGindeksgrny"/>
        </w:rPr>
        <w:t>5</w:t>
      </w:r>
      <w:r w:rsidR="0072031A">
        <w:rPr>
          <w:rStyle w:val="IGindeksgrny"/>
        </w:rPr>
        <w:t xml:space="preserve"> </w:t>
      </w:r>
      <w:r w:rsidRPr="003562D5">
        <w:t xml:space="preserve">ust. </w:t>
      </w:r>
      <w:r w:rsidR="00034AED" w:rsidRPr="003562D5">
        <w:t>3</w:t>
      </w:r>
      <w:r w:rsidR="00F6261E">
        <w:t xml:space="preserve"> </w:t>
      </w:r>
      <w:r w:rsidRPr="003562D5">
        <w:t>ustawy</w:t>
      </w:r>
      <w:r w:rsidR="00034AED" w:rsidRPr="003562D5">
        <w:t xml:space="preserve"> z</w:t>
      </w:r>
      <w:r w:rsidR="00F6261E">
        <w:t xml:space="preserve"> </w:t>
      </w:r>
      <w:r w:rsidRPr="003562D5">
        <w:t xml:space="preserve">dnia </w:t>
      </w:r>
      <w:r w:rsidR="00034AED" w:rsidRPr="003562D5">
        <w:t>6</w:t>
      </w:r>
      <w:r w:rsidR="00F6261E">
        <w:t xml:space="preserve"> </w:t>
      </w:r>
      <w:r w:rsidRPr="003562D5">
        <w:t>lipca 198</w:t>
      </w:r>
      <w:r w:rsidR="00034AED" w:rsidRPr="003562D5">
        <w:t>2</w:t>
      </w:r>
      <w:r w:rsidR="00F6261E">
        <w:t xml:space="preserve"> </w:t>
      </w:r>
      <w:r w:rsidRPr="003562D5">
        <w:t>r.</w:t>
      </w:r>
      <w:r w:rsidR="00034AED" w:rsidRPr="003562D5">
        <w:t xml:space="preserve"> o</w:t>
      </w:r>
      <w:r w:rsidR="00F6261E">
        <w:t xml:space="preserve"> </w:t>
      </w:r>
      <w:r w:rsidRPr="003562D5">
        <w:t>radcach prawnych.</w:t>
      </w:r>
    </w:p>
    <w:p w14:paraId="4DF9C59A" w14:textId="08DD4C84" w:rsidR="006942A4" w:rsidRPr="003562D5" w:rsidRDefault="008D375B" w:rsidP="00B43EA2">
      <w:pPr>
        <w:pStyle w:val="ZUSTzmustartykuempunktem"/>
      </w:pPr>
      <w:r w:rsidRPr="003562D5">
        <w:t>4.</w:t>
      </w:r>
      <w:r w:rsidR="00F6261E">
        <w:t xml:space="preserve"> </w:t>
      </w:r>
      <w:r w:rsidRPr="003562D5">
        <w:t>Minister Sprawiedliwości określi,</w:t>
      </w:r>
      <w:r w:rsidR="00034AED" w:rsidRPr="003562D5">
        <w:t xml:space="preserve"> w</w:t>
      </w:r>
      <w:r w:rsidR="00F6261E">
        <w:t xml:space="preserve"> </w:t>
      </w:r>
      <w:r w:rsidRPr="003562D5">
        <w:t>drodze rozporządzenia</w:t>
      </w:r>
      <w:r w:rsidR="00F7674A">
        <w:t>,</w:t>
      </w:r>
      <w:r w:rsidRPr="003562D5">
        <w:t xml:space="preserve"> tryb postępowania oraz sposób dokumentowania przez funkcjonariusza kosztów poniesionych na ochronę prawną</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16</w:t>
      </w:r>
      <w:r w:rsidR="00034AED" w:rsidRPr="003562D5">
        <w:t>4 ust.</w:t>
      </w:r>
      <w:r w:rsidR="00F6261E">
        <w:t xml:space="preserve"> </w:t>
      </w:r>
      <w:r w:rsidR="00034AED" w:rsidRPr="003562D5">
        <w:t>3 i</w:t>
      </w:r>
      <w:r w:rsidR="00F6261E">
        <w:t xml:space="preserve"> </w:t>
      </w:r>
      <w:r w:rsidR="00034AED" w:rsidRPr="003562D5">
        <w:t>4 oraz art.</w:t>
      </w:r>
      <w:r w:rsidR="00F6261E">
        <w:t xml:space="preserve"> </w:t>
      </w:r>
      <w:r w:rsidRPr="003562D5">
        <w:t>164a</w:t>
      </w:r>
      <w:r w:rsidR="00034AED" w:rsidRPr="003562D5">
        <w:t xml:space="preserve"> ust.</w:t>
      </w:r>
      <w:r w:rsidR="00F6261E">
        <w:t xml:space="preserve"> </w:t>
      </w:r>
      <w:r w:rsidRPr="003562D5">
        <w:t>3,</w:t>
      </w:r>
      <w:r w:rsidR="00034AED" w:rsidRPr="003562D5">
        <w:t xml:space="preserve"> a</w:t>
      </w:r>
      <w:r w:rsidR="00F6261E">
        <w:t xml:space="preserve"> </w:t>
      </w:r>
      <w:r w:rsidRPr="003562D5">
        <w:t>także podmioty właściwe</w:t>
      </w:r>
      <w:r w:rsidR="00034AED" w:rsidRPr="003562D5">
        <w:t xml:space="preserve"> w</w:t>
      </w:r>
      <w:r w:rsidR="00F6261E">
        <w:t xml:space="preserve"> </w:t>
      </w:r>
      <w:r w:rsidRPr="003562D5">
        <w:t>sprawie zwrotu kosztów ochrony prawnej,</w:t>
      </w:r>
      <w:r w:rsidR="00034AED" w:rsidRPr="003562D5">
        <w:t xml:space="preserve"> o</w:t>
      </w:r>
      <w:r w:rsidR="00F6261E">
        <w:t xml:space="preserve"> </w:t>
      </w:r>
      <w:r w:rsidRPr="003562D5">
        <w:t>której mowa</w:t>
      </w:r>
      <w:r w:rsidR="00034AED" w:rsidRPr="003562D5">
        <w:t xml:space="preserve"> w</w:t>
      </w:r>
      <w:r w:rsidR="00F7674A">
        <w:t> </w:t>
      </w:r>
      <w:r w:rsidR="00034AED" w:rsidRPr="003562D5">
        <w:t>art.</w:t>
      </w:r>
      <w:r w:rsidR="00F7674A">
        <w:t> </w:t>
      </w:r>
      <w:r w:rsidRPr="003562D5">
        <w:t>16</w:t>
      </w:r>
      <w:r w:rsidR="00034AED" w:rsidRPr="003562D5">
        <w:t>4 ust.</w:t>
      </w:r>
      <w:r w:rsidR="00F6261E">
        <w:t xml:space="preserve"> </w:t>
      </w:r>
      <w:r w:rsidR="00034AED" w:rsidRPr="003562D5">
        <w:t>3 i</w:t>
      </w:r>
      <w:r w:rsidR="00F6261E">
        <w:t xml:space="preserve"> </w:t>
      </w:r>
      <w:r w:rsidR="00034AED" w:rsidRPr="003562D5">
        <w:t>art.</w:t>
      </w:r>
      <w:r w:rsidR="00F6261E">
        <w:t xml:space="preserve"> </w:t>
      </w:r>
      <w:r w:rsidRPr="003562D5">
        <w:t>164a ust.</w:t>
      </w:r>
      <w:r w:rsidR="00F7674A">
        <w:t xml:space="preserve"> </w:t>
      </w:r>
      <w:r w:rsidRPr="003562D5">
        <w:t>3, kierując się koniecznością korzystania przez funkcjonariusza</w:t>
      </w:r>
      <w:r w:rsidR="00034AED" w:rsidRPr="003562D5">
        <w:t xml:space="preserve"> z</w:t>
      </w:r>
      <w:r w:rsidR="00F6261E">
        <w:t xml:space="preserve"> </w:t>
      </w:r>
      <w:r w:rsidRPr="003562D5">
        <w:t>ochrony prawnej na wysokim poziomie,</w:t>
      </w:r>
      <w:r w:rsidR="00034AED" w:rsidRPr="003562D5">
        <w:t xml:space="preserve"> a</w:t>
      </w:r>
      <w:r w:rsidR="00F6261E">
        <w:t xml:space="preserve"> </w:t>
      </w:r>
      <w:r w:rsidRPr="003562D5">
        <w:t>także szybkiego zwrotu kosztów poniesionych przez funkcjonariusza na ochronę prawną.</w:t>
      </w:r>
      <w:r w:rsidR="006942A4" w:rsidRPr="003562D5">
        <w:t>”;</w:t>
      </w:r>
    </w:p>
    <w:p w14:paraId="021E8F93" w14:textId="325B6ECC" w:rsidR="008D375B" w:rsidRPr="003562D5" w:rsidRDefault="008D375B" w:rsidP="007E5C36">
      <w:pPr>
        <w:pStyle w:val="PKTpunkt"/>
        <w:keepNext/>
      </w:pPr>
      <w:r w:rsidRPr="003562D5">
        <w:t>3)</w:t>
      </w:r>
      <w:r w:rsidR="00996D89" w:rsidRPr="003562D5">
        <w:tab/>
      </w:r>
      <w:r w:rsidRPr="003562D5">
        <w:t>w</w:t>
      </w:r>
      <w:r w:rsidR="00034AED" w:rsidRPr="003562D5">
        <w:t xml:space="preserve"> art.</w:t>
      </w:r>
      <w:r w:rsidR="00F6261E">
        <w:t xml:space="preserve"> </w:t>
      </w:r>
      <w:r w:rsidRPr="003562D5">
        <w:t>19</w:t>
      </w:r>
      <w:r w:rsidR="00034AED" w:rsidRPr="003562D5">
        <w:t>3 w</w:t>
      </w:r>
      <w:r w:rsidR="00F6261E">
        <w:t xml:space="preserve"> </w:t>
      </w:r>
      <w:r w:rsidR="00034AED" w:rsidRPr="003562D5">
        <w:t>ust.</w:t>
      </w:r>
      <w:r w:rsidR="00F6261E">
        <w:t xml:space="preserve"> </w:t>
      </w:r>
      <w:r w:rsidR="00034AED" w:rsidRPr="003562D5">
        <w:t>1</w:t>
      </w:r>
      <w:r w:rsidR="00F6261E">
        <w:t xml:space="preserve"> </w:t>
      </w:r>
      <w:r w:rsidR="004772EB" w:rsidRPr="003562D5">
        <w:t>w</w:t>
      </w:r>
      <w:r w:rsidR="00034AED" w:rsidRPr="003562D5">
        <w:t xml:space="preserve"> pkt</w:t>
      </w:r>
      <w:r w:rsidR="00F6261E">
        <w:t xml:space="preserve"> </w:t>
      </w:r>
      <w:r w:rsidR="00034AED" w:rsidRPr="003562D5">
        <w:t>7</w:t>
      </w:r>
      <w:r w:rsidR="00B34DEA" w:rsidRPr="003562D5">
        <w:t xml:space="preserve"> kropkę</w:t>
      </w:r>
      <w:r w:rsidR="00F6261E">
        <w:t xml:space="preserve"> </w:t>
      </w:r>
      <w:r w:rsidRPr="003562D5">
        <w:t>zastępuje się średnikiem</w:t>
      </w:r>
      <w:r w:rsidR="00034AED" w:rsidRPr="003562D5">
        <w:t xml:space="preserve"> i</w:t>
      </w:r>
      <w:r w:rsidR="00F6261E">
        <w:t xml:space="preserve"> </w:t>
      </w:r>
      <w:r w:rsidRPr="003562D5">
        <w:t>dodaje się</w:t>
      </w:r>
      <w:r w:rsidR="00034AED" w:rsidRPr="003562D5">
        <w:t xml:space="preserve"> pkt</w:t>
      </w:r>
      <w:r w:rsidR="00F6261E">
        <w:t xml:space="preserve"> </w:t>
      </w:r>
      <w:r w:rsidR="00034AED" w:rsidRPr="003562D5">
        <w:t>8</w:t>
      </w:r>
      <w:r w:rsidR="00F6261E">
        <w:t xml:space="preserve"> </w:t>
      </w:r>
      <w:r w:rsidRPr="003562D5">
        <w:t>w brzmieniu:</w:t>
      </w:r>
    </w:p>
    <w:p w14:paraId="697699B8" w14:textId="77777777" w:rsidR="008D375B" w:rsidRPr="003562D5" w:rsidRDefault="008D375B" w:rsidP="0072476F">
      <w:pPr>
        <w:pStyle w:val="ZPKTzmpktartykuempunktem"/>
      </w:pPr>
      <w:r w:rsidRPr="003562D5">
        <w:t>„8)</w:t>
      </w:r>
      <w:r w:rsidRPr="003562D5">
        <w:tab/>
        <w:t>świadczenie motywacyjne.”;</w:t>
      </w:r>
    </w:p>
    <w:p w14:paraId="05F42534" w14:textId="3EA07ECE" w:rsidR="008D375B" w:rsidRPr="003562D5" w:rsidRDefault="008D375B" w:rsidP="007E5C36">
      <w:pPr>
        <w:pStyle w:val="PKTpunkt"/>
        <w:keepNext/>
      </w:pPr>
      <w:r w:rsidRPr="003562D5">
        <w:t>4)</w:t>
      </w:r>
      <w:r w:rsidR="00996D89" w:rsidRPr="003562D5">
        <w:tab/>
      </w:r>
      <w:r w:rsidRPr="003562D5">
        <w:t>po</w:t>
      </w:r>
      <w:r w:rsidR="00034AED" w:rsidRPr="003562D5">
        <w:t xml:space="preserve"> art.</w:t>
      </w:r>
      <w:r w:rsidR="00F6261E">
        <w:t xml:space="preserve"> </w:t>
      </w:r>
      <w:r w:rsidRPr="003562D5">
        <w:t>208e dodaje się</w:t>
      </w:r>
      <w:r w:rsidR="00034AED" w:rsidRPr="003562D5">
        <w:t xml:space="preserve"> art.</w:t>
      </w:r>
      <w:r w:rsidR="00F6261E">
        <w:t xml:space="preserve"> </w:t>
      </w:r>
      <w:r w:rsidRPr="003562D5">
        <w:t>208f</w:t>
      </w:r>
      <w:r w:rsidR="00034AED" w:rsidRPr="003562D5">
        <w:t xml:space="preserve"> w</w:t>
      </w:r>
      <w:r w:rsidR="00F6261E">
        <w:t xml:space="preserve"> </w:t>
      </w:r>
      <w:r w:rsidRPr="003562D5">
        <w:t>brzmieniu:</w:t>
      </w:r>
    </w:p>
    <w:p w14:paraId="024401F4" w14:textId="2202A8CA" w:rsidR="008D375B" w:rsidRPr="003562D5" w:rsidRDefault="008D375B" w:rsidP="007E5C36">
      <w:pPr>
        <w:pStyle w:val="ZARTzmartartykuempunktem"/>
        <w:keepNext/>
      </w:pPr>
      <w:r w:rsidRPr="003562D5">
        <w:t>„Art.</w:t>
      </w:r>
      <w:r w:rsidR="00F6261E">
        <w:t xml:space="preserve"> </w:t>
      </w:r>
      <w:r w:rsidRPr="003562D5">
        <w:t>208f.</w:t>
      </w:r>
      <w:r w:rsidR="00F6261E">
        <w:t xml:space="preserve"> </w:t>
      </w:r>
      <w:r w:rsidRPr="003562D5">
        <w:t>1. Funkcjonariuszowi przyznaje się świadczenie motywacyjne po osiągnięciu powyżej:</w:t>
      </w:r>
    </w:p>
    <w:p w14:paraId="060B9AC0" w14:textId="2017BD04" w:rsidR="008D375B" w:rsidRPr="003562D5" w:rsidRDefault="008D375B" w:rsidP="00996D89">
      <w:pPr>
        <w:pStyle w:val="ZPKTzmpktartykuempunktem"/>
      </w:pPr>
      <w:r w:rsidRPr="003562D5">
        <w:t>1)</w:t>
      </w:r>
      <w:r w:rsidRPr="003562D5">
        <w:tab/>
        <w:t>2</w:t>
      </w:r>
      <w:r w:rsidR="00034AED" w:rsidRPr="003562D5">
        <w:t>5</w:t>
      </w:r>
      <w:r w:rsidR="00F6261E">
        <w:t xml:space="preserve"> </w:t>
      </w:r>
      <w:r w:rsidRPr="003562D5">
        <w:t>lat służby, ale nie więcej niż 2</w:t>
      </w:r>
      <w:r w:rsidR="00034AED" w:rsidRPr="003562D5">
        <w:t>8</w:t>
      </w:r>
      <w:r w:rsidR="00F6261E">
        <w:t xml:space="preserve"> </w:t>
      </w:r>
      <w:r w:rsidRPr="003562D5">
        <w:t>lat</w:t>
      </w:r>
      <w:r w:rsidR="00034AED" w:rsidRPr="003562D5">
        <w:t xml:space="preserve"> i</w:t>
      </w:r>
      <w:r w:rsidR="00F6261E">
        <w:t xml:space="preserve"> </w:t>
      </w:r>
      <w:r w:rsidR="00034AED" w:rsidRPr="003562D5">
        <w:t>6</w:t>
      </w:r>
      <w:r w:rsidR="00F6261E">
        <w:t xml:space="preserve"> </w:t>
      </w:r>
      <w:r w:rsidRPr="003562D5">
        <w:t xml:space="preserve">miesięcy </w:t>
      </w:r>
      <w:r w:rsidR="00F6261E">
        <w:t>–</w:t>
      </w:r>
      <w:r w:rsidR="00034AED" w:rsidRPr="003562D5">
        <w:t xml:space="preserve"> w</w:t>
      </w:r>
      <w:r w:rsidR="00F6261E">
        <w:t xml:space="preserve"> </w:t>
      </w:r>
      <w:r w:rsidRPr="003562D5">
        <w:t xml:space="preserve">wysokości </w:t>
      </w:r>
      <w:r w:rsidR="00034AED" w:rsidRPr="003562D5">
        <w:t>1</w:t>
      </w:r>
      <w:r w:rsidRPr="003562D5">
        <w:t>50</w:t>
      </w:r>
      <w:r w:rsidR="00034AED" w:rsidRPr="003562D5">
        <w:t>0</w:t>
      </w:r>
      <w:r w:rsidR="00F6261E">
        <w:t xml:space="preserve"> </w:t>
      </w:r>
      <w:r w:rsidRPr="003562D5">
        <w:t>złotych miesięcznie</w:t>
      </w:r>
      <w:r w:rsidR="001B70B5">
        <w:t>,</w:t>
      </w:r>
      <w:r w:rsidRPr="003562D5">
        <w:t xml:space="preserve"> albo</w:t>
      </w:r>
    </w:p>
    <w:p w14:paraId="063C7892" w14:textId="49BB0883" w:rsidR="008D375B" w:rsidRPr="003562D5" w:rsidRDefault="008D375B" w:rsidP="00996D89">
      <w:pPr>
        <w:pStyle w:val="ZPKTzmpktartykuempunktem"/>
      </w:pPr>
      <w:r w:rsidRPr="003562D5">
        <w:t>2)</w:t>
      </w:r>
      <w:r w:rsidRPr="003562D5">
        <w:tab/>
        <w:t>2</w:t>
      </w:r>
      <w:r w:rsidR="00034AED" w:rsidRPr="003562D5">
        <w:t>8</w:t>
      </w:r>
      <w:r w:rsidR="00F6261E">
        <w:t xml:space="preserve"> </w:t>
      </w:r>
      <w:r w:rsidRPr="003562D5">
        <w:t>lat</w:t>
      </w:r>
      <w:r w:rsidR="00034AED" w:rsidRPr="003562D5">
        <w:t xml:space="preserve"> i</w:t>
      </w:r>
      <w:r w:rsidR="00F6261E">
        <w:t xml:space="preserve"> </w:t>
      </w:r>
      <w:r w:rsidR="00034AED" w:rsidRPr="003562D5">
        <w:t>6</w:t>
      </w:r>
      <w:r w:rsidR="00F6261E">
        <w:t xml:space="preserve"> </w:t>
      </w:r>
      <w:r w:rsidRPr="003562D5">
        <w:t xml:space="preserve">miesięcy służby </w:t>
      </w:r>
      <w:r w:rsidR="00996D89" w:rsidRPr="003562D5">
        <w:t>–</w:t>
      </w:r>
      <w:r w:rsidR="00034AED" w:rsidRPr="003562D5">
        <w:t xml:space="preserve"> w</w:t>
      </w:r>
      <w:r w:rsidR="00F6261E">
        <w:t xml:space="preserve"> </w:t>
      </w:r>
      <w:r w:rsidRPr="003562D5">
        <w:t xml:space="preserve">wysokości </w:t>
      </w:r>
      <w:r w:rsidR="00034AED" w:rsidRPr="003562D5">
        <w:t>2</w:t>
      </w:r>
      <w:r w:rsidRPr="003562D5">
        <w:t>50</w:t>
      </w:r>
      <w:r w:rsidR="00034AED" w:rsidRPr="003562D5">
        <w:t>0</w:t>
      </w:r>
      <w:r w:rsidR="00F6261E">
        <w:t xml:space="preserve"> </w:t>
      </w:r>
      <w:r w:rsidRPr="003562D5">
        <w:t>złotych miesięcznie.</w:t>
      </w:r>
    </w:p>
    <w:p w14:paraId="58EA21B7" w14:textId="0FF20BD7" w:rsidR="008D375B" w:rsidRPr="003562D5" w:rsidRDefault="008D375B" w:rsidP="00B43EA2">
      <w:pPr>
        <w:pStyle w:val="ZUSTzmustartykuempunktem"/>
      </w:pPr>
      <w:r w:rsidRPr="003562D5">
        <w:t>2.</w:t>
      </w:r>
      <w:r w:rsidR="00F6261E">
        <w:t xml:space="preserve"> </w:t>
      </w:r>
      <w:r w:rsidRPr="003562D5">
        <w:t>Do stażu służby,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zalicza się okresy:</w:t>
      </w:r>
    </w:p>
    <w:p w14:paraId="291C4C44" w14:textId="53BD0375" w:rsidR="008D375B" w:rsidRPr="003562D5" w:rsidRDefault="008D375B" w:rsidP="00996D89">
      <w:pPr>
        <w:pStyle w:val="ZPKTzmpktartykuempunktem"/>
      </w:pPr>
      <w:r w:rsidRPr="003562D5">
        <w:t>1)</w:t>
      </w:r>
      <w:r w:rsidRPr="003562D5">
        <w:tab/>
        <w:t>służby</w:t>
      </w:r>
      <w:r w:rsidR="00034AED" w:rsidRPr="003562D5">
        <w:t xml:space="preserve"> w</w:t>
      </w:r>
      <w:r w:rsidR="00F6261E">
        <w:t xml:space="preserve"> </w:t>
      </w:r>
      <w:r w:rsidRPr="003562D5">
        <w:t>Służbie Więziennej;</w:t>
      </w:r>
    </w:p>
    <w:p w14:paraId="3DA69708" w14:textId="27425D10" w:rsidR="008D375B" w:rsidRPr="003562D5" w:rsidRDefault="008D375B" w:rsidP="00996D89">
      <w:pPr>
        <w:pStyle w:val="ZPKTzmpktartykuempunktem"/>
      </w:pPr>
      <w:r w:rsidRPr="003562D5">
        <w:lastRenderedPageBreak/>
        <w:t>2)</w:t>
      </w:r>
      <w:r w:rsidRPr="003562D5">
        <w:tab/>
        <w:t>służby</w:t>
      </w:r>
      <w:r w:rsidR="00034AED" w:rsidRPr="003562D5">
        <w:t xml:space="preserve"> w</w:t>
      </w:r>
      <w:r w:rsidR="00F6261E">
        <w:t xml:space="preserve"> </w:t>
      </w:r>
      <w:r w:rsidRPr="003562D5">
        <w:t>Policji,</w:t>
      </w:r>
      <w:r w:rsidR="00034AED" w:rsidRPr="003562D5">
        <w:t xml:space="preserve"> w</w:t>
      </w:r>
      <w:r w:rsidR="00F6261E">
        <w:t xml:space="preserve"> </w:t>
      </w:r>
      <w:r w:rsidRPr="003562D5">
        <w:t>Agencji Bezpieczeństwa Wewnętrznego, Agencji Wywiadu, Służbie Kontrwywiadu Wojskowego, Służbie Wywiadu Wojskowego, Centralnym Biurze Antykorupcyjnym, Straży Granicznej, Straży Marszałkowskiej, Służbie Ochrony Państwa, Państwowej Straży Pożarnej, Służbie Celnej, Służbie Celno</w:t>
      </w:r>
      <w:r w:rsidR="00D0711F">
        <w:noBreakHyphen/>
      </w:r>
      <w:r w:rsidRPr="003562D5">
        <w:t>Skarbowej;</w:t>
      </w:r>
    </w:p>
    <w:p w14:paraId="3AFCEEF0" w14:textId="37F8EFA0" w:rsidR="008D375B" w:rsidRPr="003562D5" w:rsidRDefault="008D375B" w:rsidP="00996D89">
      <w:pPr>
        <w:pStyle w:val="ZPKTzmpktartykuempunktem"/>
      </w:pPr>
      <w:r w:rsidRPr="003562D5">
        <w:t>3)</w:t>
      </w:r>
      <w:r w:rsidRPr="003562D5">
        <w:tab/>
        <w:t>traktowane jako równorzędne ze służbą,</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pkt</w:t>
      </w:r>
      <w:r w:rsidR="00F6261E">
        <w:t xml:space="preserve"> </w:t>
      </w:r>
      <w:r w:rsidR="00034AED" w:rsidRPr="003562D5">
        <w:t>1 i</w:t>
      </w:r>
      <w:r w:rsidR="00F6261E">
        <w:t xml:space="preserve"> </w:t>
      </w:r>
      <w:r w:rsidRPr="003562D5">
        <w:t>2, wymienione</w:t>
      </w:r>
      <w:r w:rsidR="00034AED" w:rsidRPr="003562D5">
        <w:t xml:space="preserve"> w art.</w:t>
      </w:r>
      <w:r w:rsidR="00F6261E">
        <w:t xml:space="preserve"> </w:t>
      </w:r>
      <w:r w:rsidRPr="003562D5">
        <w:t>1</w:t>
      </w:r>
      <w:r w:rsidR="00034AED" w:rsidRPr="003562D5">
        <w:t>3</w:t>
      </w:r>
      <w:r w:rsidR="00F6261E">
        <w:t xml:space="preserve"> </w:t>
      </w:r>
      <w:r w:rsidRPr="003562D5">
        <w:t>ustawy</w:t>
      </w:r>
      <w:r w:rsidR="00034AED" w:rsidRPr="003562D5">
        <w:t xml:space="preserve"> z</w:t>
      </w:r>
      <w:r w:rsidR="00F6261E">
        <w:t xml:space="preserve"> </w:t>
      </w:r>
      <w:r w:rsidRPr="003562D5">
        <w:t>dnia 1</w:t>
      </w:r>
      <w:r w:rsidR="00034AED" w:rsidRPr="003562D5">
        <w:t>8</w:t>
      </w:r>
      <w:r w:rsidR="00F6261E">
        <w:t xml:space="preserve"> </w:t>
      </w:r>
      <w:r w:rsidRPr="003562D5">
        <w:t>lutego 199</w:t>
      </w:r>
      <w:r w:rsidR="00034AED" w:rsidRPr="003562D5">
        <w:t>4</w:t>
      </w:r>
      <w:r w:rsidR="00F6261E">
        <w:t xml:space="preserve"> </w:t>
      </w:r>
      <w:r w:rsidRPr="003562D5">
        <w:t>r.</w:t>
      </w:r>
      <w:r w:rsidR="00034AED" w:rsidRPr="003562D5">
        <w:t xml:space="preserve"> o</w:t>
      </w:r>
      <w:r w:rsidR="00F6261E">
        <w:t xml:space="preserve"> </w:t>
      </w:r>
      <w:r w:rsidRPr="003562D5">
        <w:t>zaopatrzeniu emerytalnym funkcjonariuszy Policji, Agencji Bezpieczeństwa Wewnętrznego, Agencji Wywiadu, Służby Kontrwywiadu Wojskowego,</w:t>
      </w:r>
      <w:r w:rsidR="0072476F" w:rsidRPr="003562D5">
        <w:t xml:space="preserve"> </w:t>
      </w:r>
      <w:r w:rsidRPr="003562D5">
        <w:t xml:space="preserve">Służby Wywiadu Wojskowego, Centralnego Biura Antykorupcyjnego, Straży Granicznej, </w:t>
      </w:r>
      <w:r w:rsidR="00732195">
        <w:t xml:space="preserve">Straży Marszałkowskiej, </w:t>
      </w:r>
      <w:r w:rsidRPr="003562D5">
        <w:t>Służby Ochrony Państwa, Państwowej Straży Pożarnej, Służby Celno</w:t>
      </w:r>
      <w:r w:rsidR="00F6261E">
        <w:t>-</w:t>
      </w:r>
      <w:r w:rsidRPr="003562D5">
        <w:t>Skarbowej</w:t>
      </w:r>
      <w:r w:rsidR="00034AED" w:rsidRPr="003562D5">
        <w:t xml:space="preserve"> i </w:t>
      </w:r>
      <w:r w:rsidRPr="003562D5">
        <w:t>Służby Więziennej oraz ich rodzin.</w:t>
      </w:r>
    </w:p>
    <w:p w14:paraId="14674FA5" w14:textId="0E736D96" w:rsidR="008D375B" w:rsidRPr="003562D5" w:rsidRDefault="008D375B" w:rsidP="00223244">
      <w:pPr>
        <w:pStyle w:val="ZARTzmartartykuempunktem"/>
      </w:pPr>
      <w:r w:rsidRPr="003562D5">
        <w:t>3.</w:t>
      </w:r>
      <w:r w:rsidR="00F6261E">
        <w:t xml:space="preserve"> </w:t>
      </w:r>
      <w:r w:rsidRPr="003562D5">
        <w:t>Decyzję</w:t>
      </w:r>
      <w:r w:rsidR="00034AED" w:rsidRPr="003562D5">
        <w:t xml:space="preserve"> o</w:t>
      </w:r>
      <w:r w:rsidR="00F6261E">
        <w:t xml:space="preserve"> </w:t>
      </w:r>
      <w:r w:rsidRPr="003562D5">
        <w:t>przyznaniu lub odmowie przyznania świadczenia motywacyjnego przełożony,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3</w:t>
      </w:r>
      <w:r w:rsidR="00034AED" w:rsidRPr="003562D5">
        <w:t>2 ust.</w:t>
      </w:r>
      <w:r w:rsidR="00F6261E">
        <w:t xml:space="preserve"> </w:t>
      </w:r>
      <w:r w:rsidR="00034AED" w:rsidRPr="003562D5">
        <w:t>1 lub</w:t>
      </w:r>
      <w:r w:rsidRPr="003562D5">
        <w:t xml:space="preserve"> 6</w:t>
      </w:r>
      <w:r w:rsidR="00034AED" w:rsidRPr="003562D5">
        <w:t>3 ust.</w:t>
      </w:r>
      <w:r w:rsidR="00F6261E">
        <w:t xml:space="preserve"> </w:t>
      </w:r>
      <w:r w:rsidR="00034AED" w:rsidRPr="003562D5">
        <w:t>2</w:t>
      </w:r>
      <w:r w:rsidR="00B34DEA" w:rsidRPr="003562D5">
        <w:t>,</w:t>
      </w:r>
      <w:r w:rsidR="00F6261E">
        <w:t xml:space="preserve"> </w:t>
      </w:r>
      <w:r w:rsidRPr="003562D5">
        <w:t>wydaje nie później niż</w:t>
      </w:r>
      <w:r w:rsidR="00034AED" w:rsidRPr="003562D5">
        <w:t xml:space="preserve"> w </w:t>
      </w:r>
      <w:r w:rsidRPr="003562D5">
        <w:t>terminie 3</w:t>
      </w:r>
      <w:r w:rsidR="00034AED" w:rsidRPr="003562D5">
        <w:t>0</w:t>
      </w:r>
      <w:r w:rsidR="00F6261E">
        <w:t xml:space="preserve"> </w:t>
      </w:r>
      <w:r w:rsidRPr="003562D5">
        <w:t>dni po osiągnięciu przez funkcjonariusza stażu służby,</w:t>
      </w:r>
      <w:r w:rsidR="00034AED" w:rsidRPr="003562D5">
        <w:t xml:space="preserve"> o</w:t>
      </w:r>
      <w:r w:rsidR="00F6261E">
        <w:t xml:space="preserve"> </w:t>
      </w:r>
      <w:r w:rsidRPr="003562D5">
        <w:t>którym mowa</w:t>
      </w:r>
      <w:r w:rsidR="00034AED" w:rsidRPr="003562D5">
        <w:t xml:space="preserve"> w ust.</w:t>
      </w:r>
      <w:r w:rsidR="00F6261E">
        <w:t xml:space="preserve"> </w:t>
      </w:r>
      <w:r w:rsidR="00034AED" w:rsidRPr="003562D5">
        <w:t>1 pkt</w:t>
      </w:r>
      <w:r w:rsidR="00F6261E">
        <w:t xml:space="preserve"> </w:t>
      </w:r>
      <w:r w:rsidR="00034AED" w:rsidRPr="003562D5">
        <w:t>1 lub</w:t>
      </w:r>
      <w:r w:rsidRPr="003562D5">
        <w:t xml:space="preserve"> 2. Decyzja</w:t>
      </w:r>
      <w:r w:rsidR="00034AED" w:rsidRPr="003562D5">
        <w:t xml:space="preserve"> o</w:t>
      </w:r>
      <w:r w:rsidR="00F6261E">
        <w:t xml:space="preserve"> </w:t>
      </w:r>
      <w:r w:rsidRPr="003562D5">
        <w:t xml:space="preserve">odmowie przyznania świadczenia motywacyjnego </w:t>
      </w:r>
      <w:r w:rsidR="00B34DEA" w:rsidRPr="003562D5">
        <w:t xml:space="preserve">jest </w:t>
      </w:r>
      <w:r w:rsidRPr="003562D5">
        <w:t xml:space="preserve">wydawana </w:t>
      </w:r>
      <w:r w:rsidR="00034AED" w:rsidRPr="003562D5">
        <w:t>w</w:t>
      </w:r>
      <w:r w:rsidR="00F6261E">
        <w:t xml:space="preserve"> </w:t>
      </w:r>
      <w:r w:rsidRPr="003562D5">
        <w:t>przypadku zaistnienia przesłanek,</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7.</w:t>
      </w:r>
    </w:p>
    <w:p w14:paraId="5A673A57" w14:textId="1846C23D" w:rsidR="008D375B" w:rsidRPr="003562D5" w:rsidRDefault="008D375B" w:rsidP="00223244">
      <w:pPr>
        <w:pStyle w:val="ZUSTzmustartykuempunktem"/>
      </w:pPr>
      <w:r w:rsidRPr="003562D5">
        <w:t>4.</w:t>
      </w:r>
      <w:r w:rsidR="00F6261E">
        <w:t xml:space="preserve"> </w:t>
      </w:r>
      <w:r w:rsidRPr="003562D5">
        <w:t>Przed wydaniem decyzji</w:t>
      </w:r>
      <w:r w:rsidR="00034AED" w:rsidRPr="003562D5">
        <w:t xml:space="preserve"> o</w:t>
      </w:r>
      <w:r w:rsidR="00F6261E">
        <w:t xml:space="preserve"> </w:t>
      </w:r>
      <w:r w:rsidRPr="003562D5">
        <w:t>przyznaniu świadczenia motywacyjnego funkcjonariusz podlega opiniowaniu służbowemu na zasadach,</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86, jeżeli od wydania ostatniej opinii</w:t>
      </w:r>
      <w:r w:rsidR="00034AED" w:rsidRPr="003562D5">
        <w:t xml:space="preserve"> o</w:t>
      </w:r>
      <w:r w:rsidR="00F6261E">
        <w:t xml:space="preserve"> </w:t>
      </w:r>
      <w:r w:rsidRPr="003562D5">
        <w:t xml:space="preserve">tym funkcjonariuszu upłynęły co najmniej </w:t>
      </w:r>
      <w:r w:rsidR="00034AED" w:rsidRPr="003562D5">
        <w:t>3</w:t>
      </w:r>
      <w:r w:rsidR="00F6261E">
        <w:t xml:space="preserve"> </w:t>
      </w:r>
      <w:r w:rsidRPr="003562D5">
        <w:t>miesiące.</w:t>
      </w:r>
    </w:p>
    <w:p w14:paraId="45360DCC" w14:textId="507741E0" w:rsidR="008D375B" w:rsidRPr="003562D5" w:rsidRDefault="008D375B" w:rsidP="00223244">
      <w:pPr>
        <w:pStyle w:val="ZUSTzmustartykuempunktem"/>
      </w:pPr>
      <w:r w:rsidRPr="003562D5">
        <w:t>5.</w:t>
      </w:r>
      <w:r w:rsidR="00F6261E">
        <w:t xml:space="preserve"> </w:t>
      </w:r>
      <w:r w:rsidRPr="003562D5">
        <w:t>Minister Sprawiedliwości przyznaje świadczenie motywacyjne Dyrektorowi Generalnemu</w:t>
      </w:r>
      <w:r w:rsidR="00034AED" w:rsidRPr="003562D5">
        <w:t xml:space="preserve"> i</w:t>
      </w:r>
      <w:r w:rsidR="00F6261E">
        <w:t xml:space="preserve"> </w:t>
      </w:r>
      <w:r w:rsidRPr="003562D5">
        <w:t>jego zastępcom. Przepis</w:t>
      </w:r>
      <w:r w:rsidR="00B34DEA"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Pr="003562D5">
        <w:t>stosuje się odpowiednio.</w:t>
      </w:r>
    </w:p>
    <w:p w14:paraId="45BC1E0E" w14:textId="7A8AF176" w:rsidR="008D375B" w:rsidRPr="003562D5" w:rsidRDefault="008D375B" w:rsidP="00223244">
      <w:pPr>
        <w:pStyle w:val="ZUSTzmustartykuempunktem"/>
      </w:pPr>
      <w:r w:rsidRPr="003562D5">
        <w:t>6.</w:t>
      </w:r>
      <w:r w:rsidR="00F6261E">
        <w:t xml:space="preserve"> </w:t>
      </w:r>
      <w:r w:rsidRPr="003562D5">
        <w:t>Dyrektor Generalny przyznaje świadczenie motywacyjne dyrektorom okręgowym, komendantowi Centralnego Ośrodka Szkolenia Służby Więziennej, komendantom ośrodków szkolenia Służby Więziennej, komendantom ośrodków doskonalenia kadr Służby Więziennej</w:t>
      </w:r>
      <w:r w:rsidR="00034AED" w:rsidRPr="003562D5">
        <w:t xml:space="preserve"> i</w:t>
      </w:r>
      <w:r w:rsidR="00F6261E">
        <w:t xml:space="preserve"> </w:t>
      </w:r>
      <w:r w:rsidRPr="003562D5">
        <w:t>Rektorowi. Przepis</w:t>
      </w:r>
      <w:r w:rsidR="004772EB"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Pr="003562D5">
        <w:t>stosuje się odpowiednio.</w:t>
      </w:r>
    </w:p>
    <w:p w14:paraId="5CD9DBD9" w14:textId="3F5E41C4" w:rsidR="008D375B" w:rsidRPr="003562D5" w:rsidRDefault="008D375B" w:rsidP="00223244">
      <w:pPr>
        <w:pStyle w:val="ZUSTzmustartykuempunktem"/>
      </w:pPr>
      <w:r w:rsidRPr="003562D5">
        <w:t>7.</w:t>
      </w:r>
      <w:r w:rsidR="00F6261E">
        <w:t xml:space="preserve"> </w:t>
      </w:r>
      <w:r w:rsidRPr="003562D5">
        <w:t>Świadczenia motywacyjnego nie przyznaje się funkcjonariuszowi:</w:t>
      </w:r>
    </w:p>
    <w:p w14:paraId="2CD3E8BA" w14:textId="502A0B31" w:rsidR="008D375B" w:rsidRPr="003562D5" w:rsidRDefault="008D375B" w:rsidP="00996D89">
      <w:pPr>
        <w:pStyle w:val="ZPKTzmpktartykuempunktem"/>
      </w:pPr>
      <w:r w:rsidRPr="003562D5">
        <w:t>1)</w:t>
      </w:r>
      <w:r w:rsidRPr="003562D5">
        <w:tab/>
        <w:t>który podczas ostatniego opiniowania służbowego otrzymał opinię służbową,</w:t>
      </w:r>
      <w:r w:rsidR="00034AED" w:rsidRPr="003562D5">
        <w:t xml:space="preserve"> o </w:t>
      </w:r>
      <w:r w:rsidRPr="003562D5">
        <w:t>której mowa</w:t>
      </w:r>
      <w:r w:rsidR="00034AED" w:rsidRPr="003562D5">
        <w:t xml:space="preserve"> w</w:t>
      </w:r>
      <w:r w:rsidR="00F6261E">
        <w:t xml:space="preserve"> </w:t>
      </w:r>
      <w:r w:rsidR="00034AED" w:rsidRPr="003562D5">
        <w:t>art.</w:t>
      </w:r>
      <w:r w:rsidR="00F6261E">
        <w:t xml:space="preserve"> </w:t>
      </w:r>
      <w:r w:rsidRPr="003562D5">
        <w:t>9</w:t>
      </w:r>
      <w:r w:rsidR="00034AED" w:rsidRPr="003562D5">
        <w:t>6 ust.</w:t>
      </w:r>
      <w:r w:rsidR="00F6261E">
        <w:t xml:space="preserve"> </w:t>
      </w:r>
      <w:r w:rsidR="00034AED" w:rsidRPr="003562D5">
        <w:t>1 pkt</w:t>
      </w:r>
      <w:r w:rsidR="00F6261E">
        <w:t xml:space="preserve"> </w:t>
      </w:r>
      <w:r w:rsidR="00034AED" w:rsidRPr="003562D5">
        <w:t>1 i</w:t>
      </w:r>
      <w:r w:rsidR="00F6261E">
        <w:t xml:space="preserve"> </w:t>
      </w:r>
      <w:r w:rsidR="00034AED" w:rsidRPr="003562D5">
        <w:t>ust.</w:t>
      </w:r>
      <w:r w:rsidR="00F6261E">
        <w:t xml:space="preserve"> </w:t>
      </w:r>
      <w:r w:rsidR="00034AED" w:rsidRPr="003562D5">
        <w:t>2 pkt</w:t>
      </w:r>
      <w:r w:rsidR="00F6261E">
        <w:t xml:space="preserve"> </w:t>
      </w:r>
      <w:r w:rsidR="00034AED" w:rsidRPr="003562D5">
        <w:t>1</w:t>
      </w:r>
      <w:r w:rsidR="00B34DEA" w:rsidRPr="003562D5">
        <w:t>,</w:t>
      </w:r>
      <w:r w:rsidR="00F6261E">
        <w:t xml:space="preserve"> </w:t>
      </w:r>
      <w:r w:rsidRPr="003562D5">
        <w:t>przez okres roku od dnia wydania ostatecznej opinii służbowej;</w:t>
      </w:r>
    </w:p>
    <w:p w14:paraId="5893F9B1" w14:textId="6AF8DB9C" w:rsidR="008D375B" w:rsidRPr="003562D5" w:rsidRDefault="008D375B" w:rsidP="00996D89">
      <w:pPr>
        <w:pStyle w:val="ZPKTzmpktartykuempunktem"/>
      </w:pPr>
      <w:r w:rsidRPr="003562D5">
        <w:lastRenderedPageBreak/>
        <w:t>2)</w:t>
      </w:r>
      <w:r w:rsidRPr="003562D5">
        <w:tab/>
        <w:t>przeciwko któremu wszczęto postępowanie karne lub dyscyplinarne</w:t>
      </w:r>
      <w:r w:rsidR="00D0711F">
        <w:t>,</w:t>
      </w:r>
      <w:r w:rsidRPr="003562D5">
        <w:t xml:space="preserve"> do czasu prawomocnego zakończenia tego postępowania;</w:t>
      </w:r>
    </w:p>
    <w:p w14:paraId="3FDED823" w14:textId="01C6D1DB" w:rsidR="008D375B" w:rsidRPr="003562D5" w:rsidRDefault="008D375B" w:rsidP="00996D89">
      <w:pPr>
        <w:pStyle w:val="ZPKTzmpktartykuempunktem"/>
      </w:pPr>
      <w:r w:rsidRPr="003562D5">
        <w:t>3)</w:t>
      </w:r>
      <w:r w:rsidRPr="003562D5">
        <w:tab/>
        <w:t>ukaranemu karą dyscyplinarną</w:t>
      </w:r>
      <w:r w:rsidR="00D0711F">
        <w:t>,</w:t>
      </w:r>
      <w:r w:rsidRPr="003562D5">
        <w:t xml:space="preserve"> przed jej zatarciem;</w:t>
      </w:r>
    </w:p>
    <w:p w14:paraId="63169293" w14:textId="3E3A1AB2" w:rsidR="008D375B" w:rsidRPr="003562D5" w:rsidRDefault="008D375B" w:rsidP="00996D89">
      <w:pPr>
        <w:pStyle w:val="ZPKTzmpktartykuempunktem"/>
      </w:pPr>
      <w:r w:rsidRPr="003562D5">
        <w:t>4)</w:t>
      </w:r>
      <w:r w:rsidRPr="003562D5">
        <w:tab/>
        <w:t>skazanemu wyrokiem sądu lub</w:t>
      </w:r>
      <w:r w:rsidR="00034AED" w:rsidRPr="003562D5">
        <w:t xml:space="preserve"> w</w:t>
      </w:r>
      <w:r w:rsidR="00F6261E">
        <w:t xml:space="preserve"> </w:t>
      </w:r>
      <w:r w:rsidRPr="003562D5">
        <w:t>stosunku do którego postępowanie karne zostało warunkowo umorzone, przez okres roku od dnia uprawomocnienia się orzeczenia.</w:t>
      </w:r>
    </w:p>
    <w:p w14:paraId="740205C3" w14:textId="419DEF2B" w:rsidR="008D375B" w:rsidRPr="003562D5" w:rsidRDefault="008D375B" w:rsidP="00223244">
      <w:pPr>
        <w:pStyle w:val="ZUSTzmustartykuempunktem"/>
      </w:pPr>
      <w:r w:rsidRPr="003562D5">
        <w:t>8.</w:t>
      </w:r>
      <w:r w:rsidR="00F6261E">
        <w:t xml:space="preserve"> </w:t>
      </w:r>
      <w:r w:rsidRPr="003562D5">
        <w:t>Jeżeli po przyznaniu świadczenia motywacyjnego wystąpią okoliczności,</w:t>
      </w:r>
      <w:r w:rsidR="00034AED" w:rsidRPr="003562D5">
        <w:t xml:space="preserve"> o </w:t>
      </w:r>
      <w:r w:rsidRPr="003562D5">
        <w:t>których mowa</w:t>
      </w:r>
      <w:r w:rsidR="00034AED" w:rsidRPr="003562D5">
        <w:t xml:space="preserve"> w</w:t>
      </w:r>
      <w:r w:rsidR="00F6261E">
        <w:t xml:space="preserve"> </w:t>
      </w:r>
      <w:r w:rsidR="00034AED" w:rsidRPr="003562D5">
        <w:t>ust.</w:t>
      </w:r>
      <w:r w:rsidR="00F6261E">
        <w:t xml:space="preserve"> </w:t>
      </w:r>
      <w:r w:rsidRPr="003562D5">
        <w:t>7, niezwłocznie wydaje się decyzję stwierdzającą ustanie wypłaty tego świadczenia.</w:t>
      </w:r>
    </w:p>
    <w:p w14:paraId="0CA40D6B" w14:textId="66D30CC3" w:rsidR="008D375B" w:rsidRPr="003562D5" w:rsidRDefault="008D375B" w:rsidP="00223244">
      <w:pPr>
        <w:pStyle w:val="ZUSTzmustartykuempunktem"/>
      </w:pPr>
      <w:r w:rsidRPr="003562D5">
        <w:t>9.</w:t>
      </w:r>
      <w:r w:rsidR="00F6261E">
        <w:t xml:space="preserve"> </w:t>
      </w:r>
      <w:r w:rsidRPr="003562D5">
        <w:t xml:space="preserve">Od decyzji </w:t>
      </w:r>
      <w:r w:rsidR="00895BE3" w:rsidRPr="003562D5">
        <w:t xml:space="preserve">o odmowie przyznania świadczenia motywacyjnego oraz od decyzji </w:t>
      </w:r>
      <w:r w:rsidRPr="003562D5">
        <w:t>stwierdzającej ustanie wypłaty świadczenia motywacyjnego funkcjonariuszowi przysługuje odwołanie do wyższego przełożonego</w:t>
      </w:r>
      <w:r w:rsidR="00034AED" w:rsidRPr="003562D5">
        <w:t xml:space="preserve"> w</w:t>
      </w:r>
      <w:r w:rsidR="00F6261E">
        <w:t xml:space="preserve"> </w:t>
      </w:r>
      <w:r w:rsidRPr="003562D5">
        <w:t xml:space="preserve">terminie </w:t>
      </w:r>
      <w:r w:rsidR="00034AED" w:rsidRPr="003562D5">
        <w:t>7</w:t>
      </w:r>
      <w:r w:rsidR="00F6261E">
        <w:t xml:space="preserve"> </w:t>
      </w:r>
      <w:r w:rsidRPr="003562D5">
        <w:t>dni od dnia doręczenia decyzji.</w:t>
      </w:r>
      <w:r w:rsidR="00034AED" w:rsidRPr="003562D5">
        <w:t xml:space="preserve"> W</w:t>
      </w:r>
      <w:r w:rsidR="00F6261E">
        <w:t xml:space="preserve"> </w:t>
      </w:r>
      <w:r w:rsidRPr="003562D5">
        <w:t>przypadku decyzji wydanej przez Ministra Sprawiedliwości lub Dyrektora Generalnego przysługuje,</w:t>
      </w:r>
      <w:r w:rsidR="00034AED" w:rsidRPr="003562D5">
        <w:t xml:space="preserve"> w</w:t>
      </w:r>
      <w:r w:rsidR="00F6261E">
        <w:t xml:space="preserve"> </w:t>
      </w:r>
      <w:r w:rsidRPr="003562D5">
        <w:t>takim samym terminie, wniosek</w:t>
      </w:r>
      <w:r w:rsidR="00034AED" w:rsidRPr="003562D5">
        <w:t xml:space="preserve"> o</w:t>
      </w:r>
      <w:r w:rsidR="00F6261E">
        <w:t xml:space="preserve"> </w:t>
      </w:r>
      <w:r w:rsidRPr="003562D5">
        <w:t>ponowne rozpatrzenie sprawy.</w:t>
      </w:r>
    </w:p>
    <w:p w14:paraId="0CA373DA" w14:textId="4C26D7C9" w:rsidR="008D375B" w:rsidRPr="003562D5" w:rsidRDefault="008D375B" w:rsidP="00223244">
      <w:pPr>
        <w:pStyle w:val="ZUSTzmustartykuempunktem"/>
      </w:pPr>
      <w:r w:rsidRPr="003562D5">
        <w:t>10.</w:t>
      </w:r>
      <w:r w:rsidR="00F6261E">
        <w:t xml:space="preserve"> </w:t>
      </w:r>
      <w:r w:rsidRPr="003562D5">
        <w:t>Świadczenia motywacyjnego nie wypłaca się za okres:</w:t>
      </w:r>
    </w:p>
    <w:p w14:paraId="75A02B96" w14:textId="1A8CE6B6" w:rsidR="008D375B" w:rsidRPr="003562D5" w:rsidRDefault="008D375B" w:rsidP="00996D89">
      <w:pPr>
        <w:pStyle w:val="ZPKTzmpktartykuempunktem"/>
      </w:pPr>
      <w:r w:rsidRPr="003562D5">
        <w:t>1)</w:t>
      </w:r>
      <w:r w:rsidRPr="003562D5">
        <w:tab/>
        <w:t>korzystania</w:t>
      </w:r>
      <w:r w:rsidR="00034AED" w:rsidRPr="003562D5">
        <w:t xml:space="preserve"> z</w:t>
      </w:r>
      <w:r w:rsidR="00F6261E">
        <w:t xml:space="preserve"> </w:t>
      </w:r>
      <w:r w:rsidRPr="003562D5">
        <w:t>urlopu bezpłatnego</w:t>
      </w:r>
      <w:r w:rsidR="00263188" w:rsidRPr="003562D5">
        <w:t>,</w:t>
      </w:r>
    </w:p>
    <w:p w14:paraId="1CB51EF1" w14:textId="1E19F566" w:rsidR="008D375B" w:rsidRPr="003562D5" w:rsidRDefault="008D375B" w:rsidP="00996D89">
      <w:pPr>
        <w:pStyle w:val="ZPKTzmpktartykuempunktem"/>
      </w:pPr>
      <w:r w:rsidRPr="003562D5">
        <w:t>2)</w:t>
      </w:r>
      <w:r w:rsidRPr="003562D5">
        <w:tab/>
        <w:t>przerw</w:t>
      </w:r>
      <w:r w:rsidR="00034AED" w:rsidRPr="003562D5">
        <w:t xml:space="preserve"> w</w:t>
      </w:r>
      <w:r w:rsidR="00F6261E">
        <w:t xml:space="preserve"> </w:t>
      </w:r>
      <w:r w:rsidRPr="003562D5">
        <w:t>wykonywaniu obowiązków służbowych, za które funkcjonariusz nie zachował prawa do uposażenia, wymienionych</w:t>
      </w:r>
      <w:r w:rsidR="00034AED" w:rsidRPr="003562D5">
        <w:t xml:space="preserve"> w</w:t>
      </w:r>
      <w:r w:rsidR="00F6261E">
        <w:t xml:space="preserve"> </w:t>
      </w:r>
      <w:r w:rsidR="00034AED" w:rsidRPr="003562D5">
        <w:t>art.</w:t>
      </w:r>
      <w:r w:rsidR="00F6261E">
        <w:t xml:space="preserve"> </w:t>
      </w:r>
      <w:r w:rsidRPr="003562D5">
        <w:t>61</w:t>
      </w:r>
      <w:r w:rsidR="00263188" w:rsidRPr="003562D5">
        <w:t>,</w:t>
      </w:r>
    </w:p>
    <w:p w14:paraId="6B70CA5B" w14:textId="12DB82B7" w:rsidR="00895BE3" w:rsidRPr="003562D5" w:rsidRDefault="008D375B" w:rsidP="00996D89">
      <w:pPr>
        <w:pStyle w:val="ZPKTzmpktartykuempunktem"/>
      </w:pPr>
      <w:r w:rsidRPr="003562D5">
        <w:t>3)</w:t>
      </w:r>
      <w:r w:rsidRPr="003562D5">
        <w:tab/>
        <w:t>zawieszenia</w:t>
      </w:r>
      <w:r w:rsidR="00034AED" w:rsidRPr="003562D5">
        <w:t xml:space="preserve"> w</w:t>
      </w:r>
      <w:r w:rsidR="00F6261E">
        <w:t xml:space="preserve"> </w:t>
      </w:r>
      <w:r w:rsidRPr="003562D5">
        <w:t>czynnościach służbowych albo tymczasowego aresztowania;</w:t>
      </w:r>
      <w:r w:rsidR="0072476F" w:rsidRPr="003562D5">
        <w:t xml:space="preserve"> </w:t>
      </w:r>
    </w:p>
    <w:p w14:paraId="610FF7D9" w14:textId="20D5ED15" w:rsidR="008D375B" w:rsidRPr="003562D5" w:rsidRDefault="00895BE3" w:rsidP="00996D89">
      <w:pPr>
        <w:pStyle w:val="ZPKTzmpktartykuempunktem"/>
      </w:pPr>
      <w:r w:rsidRPr="003562D5">
        <w:t>4)</w:t>
      </w:r>
      <w:r w:rsidRPr="003562D5">
        <w:tab/>
      </w:r>
      <w:r w:rsidR="008D375B" w:rsidRPr="003562D5">
        <w:t>zwolnienia od zajęć służbowych,</w:t>
      </w:r>
      <w:r w:rsidR="00034AED" w:rsidRPr="003562D5">
        <w:t xml:space="preserve"> o</w:t>
      </w:r>
      <w:r w:rsidR="00F6261E">
        <w:t xml:space="preserve"> </w:t>
      </w:r>
      <w:r w:rsidR="008D375B" w:rsidRPr="003562D5">
        <w:t>którym mowa</w:t>
      </w:r>
      <w:r w:rsidR="00034AED" w:rsidRPr="003562D5">
        <w:t xml:space="preserve"> w</w:t>
      </w:r>
      <w:r w:rsidR="00F6261E">
        <w:t xml:space="preserve"> </w:t>
      </w:r>
      <w:r w:rsidR="00034AED" w:rsidRPr="003562D5">
        <w:t>art.</w:t>
      </w:r>
      <w:r w:rsidR="00F6261E">
        <w:t xml:space="preserve"> </w:t>
      </w:r>
      <w:r w:rsidR="008D375B" w:rsidRPr="003562D5">
        <w:t>60c</w:t>
      </w:r>
      <w:r w:rsidR="00034AED" w:rsidRPr="003562D5">
        <w:t xml:space="preserve"> ust.</w:t>
      </w:r>
      <w:r w:rsidR="00F6261E">
        <w:t xml:space="preserve"> </w:t>
      </w:r>
      <w:r w:rsidR="00034AED" w:rsidRPr="003562D5">
        <w:t>2 pkt</w:t>
      </w:r>
      <w:r w:rsidR="00F6261E">
        <w:t xml:space="preserve"> </w:t>
      </w:r>
      <w:r w:rsidR="00034AED" w:rsidRPr="003562D5">
        <w:t>1 i</w:t>
      </w:r>
      <w:r w:rsidR="00F6261E">
        <w:t xml:space="preserve"> </w:t>
      </w:r>
      <w:r w:rsidR="00034AED" w:rsidRPr="003562D5">
        <w:t>3</w:t>
      </w:r>
      <w:r w:rsidR="00263188" w:rsidRPr="003562D5">
        <w:t>–</w:t>
      </w:r>
      <w:r w:rsidR="00696778" w:rsidRPr="003562D5">
        <w:t>5</w:t>
      </w:r>
      <w:r w:rsidR="00263188" w:rsidRPr="003562D5">
        <w:t>,</w:t>
      </w:r>
    </w:p>
    <w:p w14:paraId="3CA42429" w14:textId="77777777" w:rsidR="0072476F" w:rsidRPr="003562D5" w:rsidRDefault="00895BE3" w:rsidP="007E5C36">
      <w:pPr>
        <w:pStyle w:val="ZPKTzmpktartykuempunktem"/>
        <w:keepNext/>
      </w:pPr>
      <w:r w:rsidRPr="003562D5">
        <w:t>5</w:t>
      </w:r>
      <w:r w:rsidR="008D375B" w:rsidRPr="003562D5">
        <w:t>)</w:t>
      </w:r>
      <w:r w:rsidR="008D375B" w:rsidRPr="003562D5">
        <w:tab/>
        <w:t>innej nieobecności trwającej co najmniej jeden miesiąc</w:t>
      </w:r>
    </w:p>
    <w:p w14:paraId="000C1B0E" w14:textId="77777777" w:rsidR="008D375B" w:rsidRPr="003562D5" w:rsidRDefault="009E57A1" w:rsidP="00996D89">
      <w:pPr>
        <w:pStyle w:val="ZCZWSPPKTzmczciwsppktartykuempunktem"/>
      </w:pPr>
      <w:r w:rsidRPr="003562D5">
        <w:t>–</w:t>
      </w:r>
      <w:r w:rsidR="00034AED" w:rsidRPr="003562D5">
        <w:t xml:space="preserve"> </w:t>
      </w:r>
      <w:r w:rsidR="0072476F" w:rsidRPr="003562D5">
        <w:t>proporcjonalnie do tego okresu</w:t>
      </w:r>
      <w:r w:rsidR="008D375B" w:rsidRPr="003562D5">
        <w:t>.</w:t>
      </w:r>
    </w:p>
    <w:p w14:paraId="6B76999C" w14:textId="0BEDEDCD" w:rsidR="008D375B" w:rsidRPr="003562D5" w:rsidRDefault="008D375B" w:rsidP="00996D89">
      <w:pPr>
        <w:pStyle w:val="ZUSTzmustartykuempunktem"/>
      </w:pPr>
      <w:r w:rsidRPr="003562D5">
        <w:t>11.</w:t>
      </w:r>
      <w:r w:rsidR="00F6261E">
        <w:t xml:space="preserve"> </w:t>
      </w:r>
      <w:r w:rsidRPr="003562D5">
        <w:t>Świadczenie motywacyjne wypłaca się</w:t>
      </w:r>
      <w:r w:rsidR="00034AED" w:rsidRPr="003562D5">
        <w:t xml:space="preserve"> w</w:t>
      </w:r>
      <w:r w:rsidR="00F6261E">
        <w:t xml:space="preserve"> </w:t>
      </w:r>
      <w:r w:rsidRPr="003562D5">
        <w:t>każdym kolejnym miesiącu kalendarzowym, począwszy od miesiąca następującego po miesiącu,</w:t>
      </w:r>
      <w:r w:rsidR="00034AED" w:rsidRPr="003562D5">
        <w:t xml:space="preserve"> w</w:t>
      </w:r>
      <w:r w:rsidR="00F6261E">
        <w:t xml:space="preserve"> </w:t>
      </w:r>
      <w:r w:rsidRPr="003562D5">
        <w:t>którym wydano decyzję</w:t>
      </w:r>
      <w:r w:rsidR="00034AED" w:rsidRPr="003562D5">
        <w:t xml:space="preserve"> o</w:t>
      </w:r>
      <w:r w:rsidR="00F6261E">
        <w:t xml:space="preserve"> </w:t>
      </w:r>
      <w:r w:rsidRPr="003562D5">
        <w:t>przyznaniu świadczenia motywacyjnego.</w:t>
      </w:r>
    </w:p>
    <w:p w14:paraId="3FEFF859" w14:textId="659DC290" w:rsidR="008D375B" w:rsidRPr="003562D5" w:rsidRDefault="008D375B" w:rsidP="00996D89">
      <w:pPr>
        <w:pStyle w:val="ZUSTzmustartykuempunktem"/>
      </w:pPr>
      <w:r w:rsidRPr="003562D5">
        <w:t>12.</w:t>
      </w:r>
      <w:r w:rsidR="00F6261E">
        <w:t xml:space="preserve"> </w:t>
      </w:r>
      <w:r w:rsidRPr="003562D5">
        <w:t>Świadczenie motywacyjne płatne jest</w:t>
      </w:r>
      <w:r w:rsidR="00034AED" w:rsidRPr="003562D5">
        <w:t xml:space="preserve"> z</w:t>
      </w:r>
      <w:r w:rsidR="00F6261E">
        <w:t xml:space="preserve"> </w:t>
      </w:r>
      <w:r w:rsidRPr="003562D5">
        <w:t>dołu do dziesiątego dnia miesiąca następującego po miesiącu, za które świadczenie motywacyjne przysługuje.</w:t>
      </w:r>
    </w:p>
    <w:p w14:paraId="74174D90" w14:textId="1F1AB1C3" w:rsidR="008D375B" w:rsidRPr="003562D5" w:rsidRDefault="008D375B" w:rsidP="00996D89">
      <w:pPr>
        <w:pStyle w:val="ZUSTzmustartykuempunktem"/>
      </w:pPr>
      <w:r w:rsidRPr="003562D5">
        <w:t>13.</w:t>
      </w:r>
      <w:r w:rsidR="00F6261E">
        <w:t xml:space="preserve"> </w:t>
      </w:r>
      <w:r w:rsidRPr="003562D5">
        <w:t>Prawo do wypłaty świadczenia motywacyjnego ustaje</w:t>
      </w:r>
      <w:r w:rsidR="00034AED" w:rsidRPr="003562D5">
        <w:t xml:space="preserve"> w</w:t>
      </w:r>
      <w:r w:rsidR="00F6261E">
        <w:t xml:space="preserve"> </w:t>
      </w:r>
      <w:r w:rsidRPr="003562D5">
        <w:t>miesiącu,</w:t>
      </w:r>
      <w:r w:rsidR="00034AED" w:rsidRPr="003562D5">
        <w:t xml:space="preserve"> w</w:t>
      </w:r>
      <w:r w:rsidR="00F6261E">
        <w:t xml:space="preserve"> </w:t>
      </w:r>
      <w:r w:rsidRPr="003562D5">
        <w:t>którym decyzja,</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00034AED" w:rsidRPr="003562D5">
        <w:t>8</w:t>
      </w:r>
      <w:r w:rsidR="000859C3">
        <w:t>,</w:t>
      </w:r>
      <w:r w:rsidR="00F6261E">
        <w:t xml:space="preserve"> </w:t>
      </w:r>
      <w:r w:rsidRPr="003562D5">
        <w:t>stała się ostateczna lub nastąpiło rozwiązanie stosunku służbowego</w:t>
      </w:r>
      <w:r w:rsidR="00034AED" w:rsidRPr="003562D5">
        <w:t xml:space="preserve"> w</w:t>
      </w:r>
      <w:r w:rsidR="00F6261E">
        <w:t xml:space="preserve"> </w:t>
      </w:r>
      <w:r w:rsidRPr="003562D5">
        <w:t>związku ze zwolnieniem funkcjonariusza ze służby, jego śmiercią lub zaginięciem. Świadczenia motywacyjnego za ten miesiąc nie wypłaca się.”</w:t>
      </w:r>
      <w:r w:rsidR="009E57A1" w:rsidRPr="003562D5">
        <w:t>.</w:t>
      </w:r>
    </w:p>
    <w:p w14:paraId="3D078858" w14:textId="0FEC203A" w:rsidR="00E67E83" w:rsidRPr="003562D5" w:rsidRDefault="0072476F" w:rsidP="004403E7">
      <w:pPr>
        <w:pStyle w:val="ARTartustawynprozporzdzenia"/>
      </w:pPr>
      <w:r w:rsidRPr="003562D5">
        <w:rPr>
          <w:rStyle w:val="Ppogrubienie"/>
        </w:rPr>
        <w:t>Art.</w:t>
      </w:r>
      <w:r w:rsidR="00AA6D2E">
        <w:rPr>
          <w:rStyle w:val="Ppogrubienie"/>
        </w:rPr>
        <w:t> </w:t>
      </w:r>
      <w:r w:rsidR="00642B8E">
        <w:rPr>
          <w:rStyle w:val="Ppogrubienie"/>
        </w:rPr>
        <w:t>6</w:t>
      </w:r>
      <w:r w:rsidR="004403E7" w:rsidRPr="003562D5">
        <w:rPr>
          <w:rStyle w:val="Ppogrubienie"/>
        </w:rPr>
        <w:t>.</w:t>
      </w:r>
      <w:r w:rsidR="00F6261E">
        <w:rPr>
          <w:rStyle w:val="Ppogrubienie"/>
        </w:rPr>
        <w:t xml:space="preserve"> </w:t>
      </w:r>
      <w:r w:rsidR="00A50A6D" w:rsidRPr="003562D5">
        <w:t>W</w:t>
      </w:r>
      <w:r w:rsidR="00F6261E">
        <w:t xml:space="preserve"> </w:t>
      </w:r>
      <w:r w:rsidR="00E67E83" w:rsidRPr="003562D5">
        <w:t>ustawie</w:t>
      </w:r>
      <w:r w:rsidR="00A50A6D" w:rsidRPr="003562D5">
        <w:t xml:space="preserve"> z</w:t>
      </w:r>
      <w:r w:rsidR="00F6261E">
        <w:t xml:space="preserve"> </w:t>
      </w:r>
      <w:r w:rsidR="00E67E83" w:rsidRPr="003562D5">
        <w:t xml:space="preserve">dnia </w:t>
      </w:r>
      <w:r w:rsidR="003D390E" w:rsidRPr="003562D5">
        <w:t>8</w:t>
      </w:r>
      <w:r w:rsidR="00F6261E">
        <w:t xml:space="preserve"> </w:t>
      </w:r>
      <w:r w:rsidR="00E67E83" w:rsidRPr="003562D5">
        <w:t>grudnia 201</w:t>
      </w:r>
      <w:r w:rsidR="00A50A6D" w:rsidRPr="003562D5">
        <w:t>7</w:t>
      </w:r>
      <w:r w:rsidR="00F6261E">
        <w:t xml:space="preserve"> </w:t>
      </w:r>
      <w:r w:rsidR="00E67E83" w:rsidRPr="003562D5">
        <w:t>r.</w:t>
      </w:r>
      <w:r w:rsidR="00A50A6D" w:rsidRPr="003562D5">
        <w:t xml:space="preserve"> o</w:t>
      </w:r>
      <w:r w:rsidR="00F6261E">
        <w:t xml:space="preserve"> </w:t>
      </w:r>
      <w:r w:rsidR="00E67E83" w:rsidRPr="003562D5">
        <w:t>Służbie Ochrony Państwa (</w:t>
      </w:r>
      <w:r w:rsidR="00034AED" w:rsidRPr="003562D5">
        <w:t>Dz.</w:t>
      </w:r>
      <w:r w:rsidR="00F6261E">
        <w:t xml:space="preserve"> </w:t>
      </w:r>
      <w:r w:rsidR="00034AED" w:rsidRPr="003562D5">
        <w:t>U.</w:t>
      </w:r>
      <w:r w:rsidR="00A50A6D" w:rsidRPr="003562D5">
        <w:t xml:space="preserve"> z</w:t>
      </w:r>
      <w:r w:rsidR="00F6261E">
        <w:t xml:space="preserve"> </w:t>
      </w:r>
      <w:r w:rsidR="00A313CF" w:rsidRPr="003562D5">
        <w:t>2020 r. poz. 384 i 695</w:t>
      </w:r>
      <w:r w:rsidR="00E67E83" w:rsidRPr="003562D5">
        <w:t>) wprowadza się następujące zmiany:</w:t>
      </w:r>
    </w:p>
    <w:p w14:paraId="65067BB2" w14:textId="0821FA31" w:rsidR="00275D68" w:rsidRPr="003562D5" w:rsidRDefault="00DE6519" w:rsidP="007E5C36">
      <w:pPr>
        <w:pStyle w:val="PKTpunkt"/>
        <w:keepNext/>
      </w:pPr>
      <w:r w:rsidRPr="003562D5">
        <w:lastRenderedPageBreak/>
        <w:t>1</w:t>
      </w:r>
      <w:r w:rsidR="00722DDA" w:rsidRPr="003562D5">
        <w:t>)</w:t>
      </w:r>
      <w:r w:rsidR="00722DDA" w:rsidRPr="003562D5">
        <w:tab/>
      </w:r>
      <w:r w:rsidR="00275D68" w:rsidRPr="003562D5">
        <w:t>w</w:t>
      </w:r>
      <w:r w:rsidR="00034AED" w:rsidRPr="003562D5">
        <w:t xml:space="preserve"> art.</w:t>
      </w:r>
      <w:r w:rsidR="00F6261E">
        <w:t xml:space="preserve"> </w:t>
      </w:r>
      <w:r w:rsidR="00275D68" w:rsidRPr="003562D5">
        <w:t>10</w:t>
      </w:r>
      <w:r w:rsidR="00034AED" w:rsidRPr="003562D5">
        <w:t>3 ust.</w:t>
      </w:r>
      <w:r w:rsidR="00F6261E">
        <w:t xml:space="preserve"> </w:t>
      </w:r>
      <w:r w:rsidR="00034AED" w:rsidRPr="003562D5">
        <w:t>1 i</w:t>
      </w:r>
      <w:r w:rsidR="00F6261E">
        <w:t xml:space="preserve"> </w:t>
      </w:r>
      <w:r w:rsidR="00034AED" w:rsidRPr="003562D5">
        <w:t>2</w:t>
      </w:r>
      <w:r w:rsidR="00F6261E">
        <w:t xml:space="preserve"> </w:t>
      </w:r>
      <w:r w:rsidR="001262B2" w:rsidRPr="003562D5">
        <w:t>otrzymują</w:t>
      </w:r>
      <w:r w:rsidR="00275D68" w:rsidRPr="003562D5">
        <w:t xml:space="preserve"> brzmienie:</w:t>
      </w:r>
    </w:p>
    <w:p w14:paraId="44C452CD" w14:textId="09FA28D9" w:rsidR="001262B2" w:rsidRPr="003562D5" w:rsidRDefault="008D375B" w:rsidP="00A24FC0">
      <w:pPr>
        <w:pStyle w:val="ZUSTzmustartykuempunktem"/>
      </w:pPr>
      <w:r w:rsidRPr="003562D5">
        <w:t>„</w:t>
      </w:r>
      <w:r w:rsidR="001262B2" w:rsidRPr="003562D5">
        <w:t>1. Funkcjonariusza zawiesza się</w:t>
      </w:r>
      <w:r w:rsidR="00034AED" w:rsidRPr="003562D5">
        <w:t xml:space="preserve"> w</w:t>
      </w:r>
      <w:r w:rsidR="00F6261E">
        <w:t xml:space="preserve"> </w:t>
      </w:r>
      <w:r w:rsidR="001262B2" w:rsidRPr="003562D5">
        <w:t>czynnościach służbowych</w:t>
      </w:r>
      <w:r w:rsidR="00034AED" w:rsidRPr="003562D5">
        <w:t xml:space="preserve"> w</w:t>
      </w:r>
      <w:r w:rsidR="00F6261E">
        <w:t xml:space="preserve"> </w:t>
      </w:r>
      <w:r w:rsidR="001262B2" w:rsidRPr="003562D5">
        <w:t>razie wszczęcia przeciwko niemu postępowania karnego</w:t>
      </w:r>
      <w:r w:rsidR="00034AED" w:rsidRPr="003562D5">
        <w:t xml:space="preserve"> o</w:t>
      </w:r>
      <w:r w:rsidR="00F6261E">
        <w:t xml:space="preserve"> </w:t>
      </w:r>
      <w:r w:rsidR="001262B2" w:rsidRPr="003562D5">
        <w:t>przestępstwo lub przestępstwo skarbowe, umyślne, ścigane</w:t>
      </w:r>
      <w:r w:rsidR="00034AED" w:rsidRPr="003562D5">
        <w:t xml:space="preserve"> z</w:t>
      </w:r>
      <w:r w:rsidR="00F6261E">
        <w:t xml:space="preserve"> </w:t>
      </w:r>
      <w:r w:rsidR="001262B2" w:rsidRPr="003562D5">
        <w:t xml:space="preserve">oskarżenia publicznego, na czas nie dłuższy niż </w:t>
      </w:r>
      <w:r w:rsidR="00034AED" w:rsidRPr="003562D5">
        <w:t>3</w:t>
      </w:r>
      <w:r w:rsidR="00F6261E">
        <w:t xml:space="preserve"> </w:t>
      </w:r>
      <w:r w:rsidR="001262B2" w:rsidRPr="003562D5">
        <w:t xml:space="preserve">miesiące. </w:t>
      </w:r>
    </w:p>
    <w:p w14:paraId="3AA954F8" w14:textId="57F78EEE" w:rsidR="00275D68" w:rsidRPr="003562D5" w:rsidRDefault="00275D68" w:rsidP="00A24FC0">
      <w:pPr>
        <w:pStyle w:val="ZUSTzmustartykuempunktem"/>
      </w:pPr>
      <w:r w:rsidRPr="003562D5">
        <w:t>2. Funkcjonariusza można zawiesić</w:t>
      </w:r>
      <w:r w:rsidR="00034AED" w:rsidRPr="003562D5">
        <w:t xml:space="preserve"> w</w:t>
      </w:r>
      <w:r w:rsidR="00F6261E">
        <w:t xml:space="preserve"> </w:t>
      </w:r>
      <w:r w:rsidRPr="003562D5">
        <w:t>czynnościach służbowych</w:t>
      </w:r>
      <w:r w:rsidR="00034AED" w:rsidRPr="003562D5">
        <w:t xml:space="preserve"> w</w:t>
      </w:r>
      <w:r w:rsidR="00F6261E">
        <w:t xml:space="preserve"> </w:t>
      </w:r>
      <w:r w:rsidRPr="003562D5">
        <w:t>razie wszczęcia przeciwko niemu postępowania karnego</w:t>
      </w:r>
      <w:r w:rsidR="00034AED" w:rsidRPr="003562D5">
        <w:t xml:space="preserve"> o</w:t>
      </w:r>
      <w:r w:rsidR="00F6261E">
        <w:t xml:space="preserve"> </w:t>
      </w:r>
      <w:r w:rsidRPr="003562D5">
        <w:t>przestępstwo lub przestępstwo skarbowe, nieumyślne, ścigane</w:t>
      </w:r>
      <w:r w:rsidR="00034AED" w:rsidRPr="003562D5">
        <w:t xml:space="preserve"> z</w:t>
      </w:r>
      <w:r w:rsidR="00F6261E">
        <w:t xml:space="preserve"> </w:t>
      </w:r>
      <w:r w:rsidRPr="003562D5">
        <w:t>oskarżenia publicznego lub postępowania dyscyplinarnego, jeżeli jest to celowe</w:t>
      </w:r>
      <w:r w:rsidR="00034AED" w:rsidRPr="003562D5">
        <w:t xml:space="preserve"> z</w:t>
      </w:r>
      <w:r w:rsidR="00F6261E">
        <w:t xml:space="preserve"> </w:t>
      </w:r>
      <w:r w:rsidRPr="003562D5">
        <w:t>uwagi na dobro postępowania lub dobro służby, na czas nie dłuższy niż 1</w:t>
      </w:r>
      <w:r w:rsidR="00034AED" w:rsidRPr="003562D5">
        <w:t>2</w:t>
      </w:r>
      <w:r w:rsidR="00F6261E">
        <w:t xml:space="preserve"> </w:t>
      </w:r>
      <w:r w:rsidRPr="003562D5">
        <w:t>miesięcy.</w:t>
      </w:r>
      <w:r w:rsidR="008D375B" w:rsidRPr="003562D5">
        <w:t>”</w:t>
      </w:r>
      <w:r w:rsidRPr="003562D5">
        <w:t>;</w:t>
      </w:r>
    </w:p>
    <w:p w14:paraId="0D2D8769" w14:textId="26015FD3" w:rsidR="008D7780" w:rsidRPr="003562D5" w:rsidRDefault="00B74C14" w:rsidP="007E5C36">
      <w:pPr>
        <w:pStyle w:val="PKTpunkt"/>
        <w:keepNext/>
      </w:pPr>
      <w:r w:rsidRPr="003562D5">
        <w:t>2)</w:t>
      </w:r>
      <w:r w:rsidR="00275D68" w:rsidRPr="003562D5">
        <w:tab/>
      </w:r>
      <w:r w:rsidR="008D7780" w:rsidRPr="003562D5">
        <w:t>po</w:t>
      </w:r>
      <w:r w:rsidR="00034AED" w:rsidRPr="003562D5">
        <w:t xml:space="preserve"> art.</w:t>
      </w:r>
      <w:r w:rsidR="00F6261E">
        <w:t xml:space="preserve"> </w:t>
      </w:r>
      <w:r w:rsidR="008D7780" w:rsidRPr="003562D5">
        <w:t>14</w:t>
      </w:r>
      <w:r w:rsidR="00034AED" w:rsidRPr="003562D5">
        <w:t>2</w:t>
      </w:r>
      <w:r w:rsidR="00F6261E">
        <w:t xml:space="preserve"> </w:t>
      </w:r>
      <w:r w:rsidR="008D7780" w:rsidRPr="003562D5">
        <w:t>dodaje się</w:t>
      </w:r>
      <w:r w:rsidR="00034AED" w:rsidRPr="003562D5">
        <w:t xml:space="preserve"> art.</w:t>
      </w:r>
      <w:r w:rsidR="00F6261E">
        <w:t xml:space="preserve"> </w:t>
      </w:r>
      <w:r w:rsidR="008D7780" w:rsidRPr="003562D5">
        <w:t>142a</w:t>
      </w:r>
      <w:r w:rsidR="00161F8E">
        <w:t xml:space="preserve"> i </w:t>
      </w:r>
      <w:r w:rsidR="00B34DEA" w:rsidRPr="003562D5">
        <w:t>art.</w:t>
      </w:r>
      <w:r w:rsidR="008D7780" w:rsidRPr="003562D5">
        <w:t>142b</w:t>
      </w:r>
      <w:r w:rsidR="00034AED" w:rsidRPr="003562D5">
        <w:t xml:space="preserve"> w</w:t>
      </w:r>
      <w:r w:rsidR="00F6261E">
        <w:t xml:space="preserve"> </w:t>
      </w:r>
      <w:r w:rsidR="008D7780" w:rsidRPr="003562D5">
        <w:t>brzmieniu:</w:t>
      </w:r>
    </w:p>
    <w:p w14:paraId="26B08E67" w14:textId="194B3C41" w:rsidR="008D7780" w:rsidRPr="003562D5" w:rsidRDefault="008D375B" w:rsidP="008D7780">
      <w:pPr>
        <w:pStyle w:val="ZARTzmartartykuempunktem"/>
      </w:pPr>
      <w:r w:rsidRPr="003562D5">
        <w:t>„</w:t>
      </w:r>
      <w:r w:rsidR="008D7780" w:rsidRPr="003562D5">
        <w:t>Art.</w:t>
      </w:r>
      <w:r w:rsidR="00F6261E">
        <w:t xml:space="preserve"> </w:t>
      </w:r>
      <w:r w:rsidR="008D7780" w:rsidRPr="003562D5">
        <w:t>142a.</w:t>
      </w:r>
      <w:r w:rsidR="00F6261E">
        <w:t xml:space="preserve"> </w:t>
      </w:r>
      <w:r w:rsidR="008D7780" w:rsidRPr="003562D5">
        <w:t>1. Funkcjonariuszowi przysługuje zwrot kosztów poniesionych na ochronę prawną, jeżeli postępowanie karne wszczęte przeciwko niemu o</w:t>
      </w:r>
      <w:r w:rsidR="00F6261E">
        <w:t xml:space="preserve"> </w:t>
      </w:r>
      <w:r w:rsidR="008D7780" w:rsidRPr="003562D5">
        <w:t>przestępstwo popełnione w</w:t>
      </w:r>
      <w:r w:rsidR="00F6261E">
        <w:t xml:space="preserve"> </w:t>
      </w:r>
      <w:r w:rsidR="008D7780" w:rsidRPr="003562D5">
        <w:t>związku z</w:t>
      </w:r>
      <w:r w:rsidR="00F6261E">
        <w:t xml:space="preserve"> </w:t>
      </w:r>
      <w:r w:rsidR="008D7780" w:rsidRPr="003562D5">
        <w:t>wykonywaniem zadań</w:t>
      </w:r>
      <w:r w:rsidR="00034AED" w:rsidRPr="003562D5">
        <w:t xml:space="preserve"> i</w:t>
      </w:r>
      <w:r w:rsidR="00F6261E">
        <w:t xml:space="preserve"> </w:t>
      </w:r>
      <w:r w:rsidR="008D7780" w:rsidRPr="003562D5">
        <w:t>czynności służbowych zostanie zakończone prawomocnym orzeczeniem o</w:t>
      </w:r>
      <w:r w:rsidR="00F6261E">
        <w:t xml:space="preserve"> </w:t>
      </w:r>
      <w:r w:rsidR="008D7780" w:rsidRPr="003562D5">
        <w:t>umorzeniu postępowania z</w:t>
      </w:r>
      <w:r w:rsidR="00F6261E">
        <w:t xml:space="preserve"> </w:t>
      </w:r>
      <w:r w:rsidR="008D7780" w:rsidRPr="003562D5">
        <w:t xml:space="preserve">powodu braku ustawowych znamion czynu zabronionego lub niepopełnienia przestępstwa albo wyrokiem uniewinniającym. </w:t>
      </w:r>
    </w:p>
    <w:p w14:paraId="5E53D54A" w14:textId="47C0EEBC" w:rsidR="0046745E" w:rsidRPr="003562D5" w:rsidRDefault="0046745E" w:rsidP="00CE1D9A">
      <w:pPr>
        <w:pStyle w:val="ZUSTzmustartykuempunktem"/>
      </w:pPr>
      <w:r w:rsidRPr="003562D5">
        <w:t>2. Zwrot kosztów ochrony prawnej,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 następuje ze środków SOP, na wniosek funkcjonariusza,</w:t>
      </w:r>
      <w:r w:rsidR="00034AED" w:rsidRPr="003562D5">
        <w:t xml:space="preserve"> w</w:t>
      </w:r>
      <w:r w:rsidR="00F6261E">
        <w:t xml:space="preserve"> </w:t>
      </w:r>
      <w:r w:rsidRPr="003562D5">
        <w:t>wysokości faktycznie poniesionych kosztów, nie wyższej niż stawka maksymalna wynagrodzenia jednego obrońcy, określona</w:t>
      </w:r>
      <w:r w:rsidR="00034AED" w:rsidRPr="003562D5">
        <w:t xml:space="preserve"> w </w:t>
      </w:r>
      <w:r w:rsidRPr="003562D5">
        <w:t>przepisach wydanych na podstawie</w:t>
      </w:r>
      <w:r w:rsidR="00034AED" w:rsidRPr="003562D5">
        <w:t xml:space="preserve"> art.</w:t>
      </w:r>
      <w:r w:rsidR="00F6261E">
        <w:t xml:space="preserve"> </w:t>
      </w:r>
      <w:r w:rsidRPr="003562D5">
        <w:t>1</w:t>
      </w:r>
      <w:r w:rsidR="00034AED" w:rsidRPr="003562D5">
        <w:t>6 ust.</w:t>
      </w:r>
      <w:r w:rsidR="00F6261E">
        <w:t xml:space="preserve"> </w:t>
      </w:r>
      <w:r w:rsidR="00034AED" w:rsidRPr="003562D5">
        <w:t>3</w:t>
      </w:r>
      <w:r w:rsidR="00F6261E">
        <w:t xml:space="preserve"> </w:t>
      </w:r>
      <w:r w:rsidRPr="003562D5">
        <w:t>ustawy</w:t>
      </w:r>
      <w:r w:rsidR="00034AED" w:rsidRPr="003562D5">
        <w:t xml:space="preserve"> z</w:t>
      </w:r>
      <w:r w:rsidR="00F6261E">
        <w:t xml:space="preserve"> </w:t>
      </w:r>
      <w:r w:rsidRPr="003562D5">
        <w:t>dnia 2</w:t>
      </w:r>
      <w:r w:rsidR="00034AED" w:rsidRPr="003562D5">
        <w:t>6</w:t>
      </w:r>
      <w:r w:rsidR="00F6261E">
        <w:t xml:space="preserve"> </w:t>
      </w:r>
      <w:r w:rsidRPr="003562D5">
        <w:t>maja 198</w:t>
      </w:r>
      <w:r w:rsidR="00034AED" w:rsidRPr="003562D5">
        <w:t>2</w:t>
      </w:r>
      <w:r w:rsidR="00F6261E">
        <w:t xml:space="preserve"> </w:t>
      </w:r>
      <w:r w:rsidRPr="003562D5">
        <w:t xml:space="preserve">r. </w:t>
      </w:r>
      <w:r w:rsidR="00A24FC0" w:rsidRPr="003562D5">
        <w:t xml:space="preserve">– </w:t>
      </w:r>
      <w:r w:rsidRPr="003562D5">
        <w:t>Prawo</w:t>
      </w:r>
      <w:r w:rsidR="00034AED" w:rsidRPr="003562D5">
        <w:t xml:space="preserve"> o</w:t>
      </w:r>
      <w:r w:rsidR="00F6261E">
        <w:t xml:space="preserve"> </w:t>
      </w:r>
      <w:r w:rsidRPr="003562D5">
        <w:t>adwokaturze (</w:t>
      </w:r>
      <w:r w:rsidR="001E52D7" w:rsidRPr="003562D5">
        <w:t>Dz.</w:t>
      </w:r>
      <w:r w:rsidR="00F6261E">
        <w:t xml:space="preserve"> </w:t>
      </w:r>
      <w:r w:rsidR="001E52D7" w:rsidRPr="003562D5">
        <w:t>U. z</w:t>
      </w:r>
      <w:r w:rsidR="00F6261E">
        <w:t xml:space="preserve"> </w:t>
      </w:r>
      <w:r w:rsidR="001E52D7" w:rsidRPr="003562D5">
        <w:t>2019</w:t>
      </w:r>
      <w:r w:rsidR="00F6261E">
        <w:t xml:space="preserve"> </w:t>
      </w:r>
      <w:r w:rsidR="001E52D7" w:rsidRPr="003562D5">
        <w:t>r. poz.</w:t>
      </w:r>
      <w:r w:rsidR="00F6261E">
        <w:t xml:space="preserve"> </w:t>
      </w:r>
      <w:r w:rsidR="001E52D7" w:rsidRPr="003562D5">
        <w:t>1513, 1673 i 2020</w:t>
      </w:r>
      <w:r w:rsidRPr="003562D5">
        <w:t>)</w:t>
      </w:r>
      <w:r w:rsidR="00D0711F">
        <w:t>,</w:t>
      </w:r>
      <w:r w:rsidR="00BE1C5D" w:rsidRPr="003562D5">
        <w:t xml:space="preserve"> lub jednego radcy prawnego, określona</w:t>
      </w:r>
      <w:r w:rsidR="00034AED" w:rsidRPr="003562D5">
        <w:t xml:space="preserve"> w</w:t>
      </w:r>
      <w:r w:rsidR="00F6261E">
        <w:t xml:space="preserve"> </w:t>
      </w:r>
      <w:r w:rsidR="00BE1C5D" w:rsidRPr="003562D5">
        <w:t>przepisach wydanych na podstawie</w:t>
      </w:r>
      <w:r w:rsidR="00034AED" w:rsidRPr="003562D5">
        <w:t xml:space="preserve"> art.</w:t>
      </w:r>
      <w:r w:rsidR="00F6261E">
        <w:t xml:space="preserve"> </w:t>
      </w:r>
      <w:r w:rsidR="00BE1C5D" w:rsidRPr="003562D5">
        <w:t>22</w:t>
      </w:r>
      <w:r w:rsidR="00BE1C5D" w:rsidRPr="003562D5">
        <w:rPr>
          <w:rStyle w:val="IGindeksgrny"/>
        </w:rPr>
        <w:t xml:space="preserve">5 </w:t>
      </w:r>
      <w:r w:rsidR="00BE1C5D" w:rsidRPr="003562D5">
        <w:t xml:space="preserve">ust. </w:t>
      </w:r>
      <w:r w:rsidR="00034AED" w:rsidRPr="003562D5">
        <w:t>3</w:t>
      </w:r>
      <w:r w:rsidR="00F6261E">
        <w:t xml:space="preserve"> </w:t>
      </w:r>
      <w:r w:rsidR="00BE1C5D" w:rsidRPr="003562D5">
        <w:t>ustawy</w:t>
      </w:r>
      <w:r w:rsidR="00034AED" w:rsidRPr="003562D5">
        <w:t xml:space="preserve"> z</w:t>
      </w:r>
      <w:r w:rsidR="00F6261E">
        <w:t xml:space="preserve"> </w:t>
      </w:r>
      <w:r w:rsidR="00BE1C5D" w:rsidRPr="003562D5">
        <w:t xml:space="preserve">dnia </w:t>
      </w:r>
      <w:r w:rsidR="00034AED" w:rsidRPr="003562D5">
        <w:t>6</w:t>
      </w:r>
      <w:r w:rsidR="00F6261E">
        <w:t xml:space="preserve"> </w:t>
      </w:r>
      <w:r w:rsidR="00BE1C5D" w:rsidRPr="003562D5">
        <w:t>lipca 198</w:t>
      </w:r>
      <w:r w:rsidR="00034AED" w:rsidRPr="003562D5">
        <w:t>2 </w:t>
      </w:r>
      <w:r w:rsidR="00BE1C5D" w:rsidRPr="003562D5">
        <w:t>r.</w:t>
      </w:r>
      <w:r w:rsidR="00034AED" w:rsidRPr="003562D5">
        <w:t xml:space="preserve"> o</w:t>
      </w:r>
      <w:r w:rsidR="00F6261E">
        <w:t xml:space="preserve"> </w:t>
      </w:r>
      <w:r w:rsidR="00BE1C5D" w:rsidRPr="003562D5">
        <w:t>radcach prawnych (</w:t>
      </w:r>
      <w:r w:rsidR="00034AED" w:rsidRPr="003562D5">
        <w:t>Dz.</w:t>
      </w:r>
      <w:r w:rsidR="00F6261E">
        <w:t xml:space="preserve"> </w:t>
      </w:r>
      <w:r w:rsidR="00034AED" w:rsidRPr="003562D5">
        <w:t>U. z</w:t>
      </w:r>
      <w:r w:rsidR="00F6261E">
        <w:t xml:space="preserve"> </w:t>
      </w:r>
      <w:r w:rsidR="00BE1C5D" w:rsidRPr="003562D5">
        <w:t>202</w:t>
      </w:r>
      <w:r w:rsidR="00034AED" w:rsidRPr="003562D5">
        <w:t>0</w:t>
      </w:r>
      <w:r w:rsidR="00F6261E">
        <w:t xml:space="preserve"> </w:t>
      </w:r>
      <w:r w:rsidR="00BE1C5D" w:rsidRPr="003562D5">
        <w:t>r.</w:t>
      </w:r>
      <w:r w:rsidR="00034AED" w:rsidRPr="003562D5">
        <w:t xml:space="preserve"> poz.</w:t>
      </w:r>
      <w:r w:rsidR="00F6261E">
        <w:t xml:space="preserve"> </w:t>
      </w:r>
      <w:r w:rsidR="00BE1C5D" w:rsidRPr="003562D5">
        <w:t>75).</w:t>
      </w:r>
      <w:r w:rsidRPr="003562D5">
        <w:t xml:space="preserve"> </w:t>
      </w:r>
    </w:p>
    <w:p w14:paraId="512A69D9" w14:textId="4F0BCF6A" w:rsidR="008D7780" w:rsidRPr="003562D5" w:rsidRDefault="0046745E" w:rsidP="00CE1D9A">
      <w:pPr>
        <w:pStyle w:val="ZARTzmartartykuempunktem"/>
      </w:pPr>
      <w:r w:rsidRPr="003562D5">
        <w:t>3</w:t>
      </w:r>
      <w:r w:rsidR="008D7780" w:rsidRPr="003562D5">
        <w:t>.</w:t>
      </w:r>
      <w:r w:rsidR="00F6261E">
        <w:t xml:space="preserve"> </w:t>
      </w:r>
      <w:r w:rsidR="008D7780" w:rsidRPr="003562D5">
        <w:t>W</w:t>
      </w:r>
      <w:r w:rsidR="00F6261E">
        <w:t xml:space="preserve"> </w:t>
      </w:r>
      <w:r w:rsidR="008D7780" w:rsidRPr="003562D5">
        <w:t xml:space="preserve">szczególnie uzasadnionych przypadkach, kierując się dobrem służby, Komendant SOP może </w:t>
      </w:r>
      <w:r w:rsidRPr="003562D5">
        <w:t>zapewnić</w:t>
      </w:r>
      <w:r w:rsidR="008D7780" w:rsidRPr="003562D5">
        <w:t xml:space="preserve"> funkcjonariuszowi, przeciwko któremu wszczęto postępowanie karne o</w:t>
      </w:r>
      <w:r w:rsidR="00F6261E">
        <w:t xml:space="preserve"> </w:t>
      </w:r>
      <w:r w:rsidR="008D7780" w:rsidRPr="003562D5">
        <w:t>przestępstwo popełnione w</w:t>
      </w:r>
      <w:r w:rsidR="00F6261E">
        <w:t xml:space="preserve"> </w:t>
      </w:r>
      <w:r w:rsidR="008D7780" w:rsidRPr="003562D5">
        <w:t>związku z</w:t>
      </w:r>
      <w:r w:rsidR="00F6261E">
        <w:t xml:space="preserve"> </w:t>
      </w:r>
      <w:r w:rsidR="008D7780" w:rsidRPr="003562D5">
        <w:t>wykonywaniem zadań i czynnoś</w:t>
      </w:r>
      <w:r w:rsidRPr="003562D5">
        <w:t xml:space="preserve">ci służbowych, ochronę prawną </w:t>
      </w:r>
      <w:r w:rsidR="008D7780" w:rsidRPr="003562D5">
        <w:t xml:space="preserve">jeszcze przed zakończeniem tego postępowania. </w:t>
      </w:r>
      <w:r w:rsidRPr="003562D5">
        <w:t>Przepis</w:t>
      </w:r>
      <w:r w:rsidR="00034AED" w:rsidRPr="003562D5">
        <w:t xml:space="preserve"> ust.</w:t>
      </w:r>
      <w:r w:rsidR="00F6261E">
        <w:t xml:space="preserve"> </w:t>
      </w:r>
      <w:r w:rsidR="00034AED" w:rsidRPr="003562D5">
        <w:t>2</w:t>
      </w:r>
      <w:r w:rsidR="00F6261E">
        <w:t xml:space="preserve"> </w:t>
      </w:r>
      <w:r w:rsidRPr="003562D5">
        <w:t xml:space="preserve">stosuje się odpowiednio. </w:t>
      </w:r>
      <w:r w:rsidR="008D7780" w:rsidRPr="003562D5">
        <w:t>Poniesione przez SOP koszty ochrony prawnej nie podlegają zwrotowi przez funkcjonariusza, niezależnie od wyniku postępowania karnego.</w:t>
      </w:r>
    </w:p>
    <w:p w14:paraId="632B8E3C" w14:textId="4B53D322" w:rsidR="008D7780" w:rsidRPr="003562D5" w:rsidRDefault="008D7780" w:rsidP="008D7780">
      <w:pPr>
        <w:pStyle w:val="ZARTzmartartykuempunktem"/>
      </w:pPr>
      <w:r w:rsidRPr="003562D5">
        <w:t>Art.</w:t>
      </w:r>
      <w:r w:rsidR="00F6261E">
        <w:t xml:space="preserve"> </w:t>
      </w:r>
      <w:r w:rsidRPr="003562D5">
        <w:t>142b.</w:t>
      </w:r>
      <w:r w:rsidR="00F6261E">
        <w:t xml:space="preserve"> </w:t>
      </w:r>
      <w:r w:rsidRPr="003562D5">
        <w:t>1.</w:t>
      </w:r>
      <w:r w:rsidR="00F6261E">
        <w:t xml:space="preserve"> </w:t>
      </w:r>
      <w:r w:rsidRPr="003562D5">
        <w:t>Funkcjonariuszowi pokrzywdzonemu przestępstwem,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222,</w:t>
      </w:r>
      <w:r w:rsidR="00034AED" w:rsidRPr="003562D5">
        <w:t xml:space="preserve"> art.</w:t>
      </w:r>
      <w:r w:rsidR="00F6261E">
        <w:t xml:space="preserve"> </w:t>
      </w:r>
      <w:r w:rsidRPr="003562D5">
        <w:t>22</w:t>
      </w:r>
      <w:r w:rsidR="00034AED" w:rsidRPr="003562D5">
        <w:t>3 lub art.</w:t>
      </w:r>
      <w:r w:rsidR="00F6261E">
        <w:t xml:space="preserve"> </w:t>
      </w:r>
      <w:r w:rsidRPr="003562D5">
        <w:t>22</w:t>
      </w:r>
      <w:r w:rsidR="00034AED" w:rsidRPr="003562D5">
        <w:t>6</w:t>
      </w:r>
      <w:r w:rsidR="00F6261E">
        <w:t xml:space="preserve"> </w:t>
      </w:r>
      <w:r w:rsidRPr="003562D5">
        <w:t>Kodeksu karnego, w</w:t>
      </w:r>
      <w:r w:rsidR="00F6261E">
        <w:t xml:space="preserve"> </w:t>
      </w:r>
      <w:r w:rsidRPr="003562D5">
        <w:t>związku z</w:t>
      </w:r>
      <w:r w:rsidR="00F6261E">
        <w:t xml:space="preserve"> </w:t>
      </w:r>
      <w:r w:rsidRPr="003562D5">
        <w:t>wykonywaniem zadań lub</w:t>
      </w:r>
      <w:r w:rsidR="00F6261E">
        <w:t xml:space="preserve"> </w:t>
      </w:r>
      <w:r w:rsidRPr="003562D5">
        <w:t xml:space="preserve">czynności służbowych, przysługuje, na jego wniosek, bezpłatna ochrona prawna </w:t>
      </w:r>
      <w:r w:rsidRPr="003562D5">
        <w:lastRenderedPageBreak/>
        <w:t>w postępowaniu karnym, w</w:t>
      </w:r>
      <w:r w:rsidR="00F6261E">
        <w:t xml:space="preserve"> </w:t>
      </w:r>
      <w:r w:rsidRPr="003562D5">
        <w:t>którym uczestniczy w</w:t>
      </w:r>
      <w:r w:rsidR="00F6261E">
        <w:t xml:space="preserve"> </w:t>
      </w:r>
      <w:r w:rsidRPr="003562D5">
        <w:t>charakterze pokrzywdzonego lub oskarżyciela posiłkowego.</w:t>
      </w:r>
    </w:p>
    <w:p w14:paraId="18FC7CED" w14:textId="7445FA46" w:rsidR="00BC445F" w:rsidRPr="003562D5" w:rsidRDefault="008D7780" w:rsidP="00CE1D9A">
      <w:pPr>
        <w:pStyle w:val="ZUSTzmustartykuempunktem"/>
      </w:pPr>
      <w:r w:rsidRPr="003562D5">
        <w:t>2.</w:t>
      </w:r>
      <w:r w:rsidR="00F6261E">
        <w:t xml:space="preserve"> </w:t>
      </w:r>
      <w:r w:rsidRPr="003562D5">
        <w:t>Ochronę prawną,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Pr="003562D5">
        <w:t>1, zapewnia funkcjonariuszowi SOP.</w:t>
      </w:r>
    </w:p>
    <w:p w14:paraId="29513D82" w14:textId="72323DCD" w:rsidR="001C797A" w:rsidRPr="003562D5" w:rsidRDefault="0046745E" w:rsidP="00CE1D9A">
      <w:pPr>
        <w:pStyle w:val="ZUSTzmustartykuempunktem"/>
      </w:pPr>
      <w:r w:rsidRPr="003562D5">
        <w:t>3.</w:t>
      </w:r>
      <w:r w:rsidR="00034AED" w:rsidRPr="003562D5">
        <w:t xml:space="preserve"> W</w:t>
      </w:r>
      <w:r w:rsidR="00F6261E">
        <w:t xml:space="preserve"> </w:t>
      </w:r>
      <w:r w:rsidR="001C797A" w:rsidRPr="003562D5">
        <w:t>przypadku braku możliwości zapewniania ochrony prawnej przez SOP funkcjonariuszowi przysługuje zwrot kosztów ochrony prawnej,</w:t>
      </w:r>
      <w:r w:rsidR="00034AED" w:rsidRPr="003562D5">
        <w:t xml:space="preserve"> o</w:t>
      </w:r>
      <w:r w:rsidR="00F6261E">
        <w:t xml:space="preserve"> </w:t>
      </w:r>
      <w:r w:rsidR="001C797A" w:rsidRPr="003562D5">
        <w:t>której mowa</w:t>
      </w:r>
      <w:r w:rsidR="00034AED" w:rsidRPr="003562D5">
        <w:t xml:space="preserve"> w</w:t>
      </w:r>
      <w:r w:rsidR="00F6261E">
        <w:t xml:space="preserve"> </w:t>
      </w:r>
      <w:r w:rsidR="00034AED" w:rsidRPr="003562D5">
        <w:t>ust.</w:t>
      </w:r>
      <w:r w:rsidR="00F6261E">
        <w:t xml:space="preserve"> </w:t>
      </w:r>
      <w:r w:rsidR="001C797A" w:rsidRPr="003562D5">
        <w:t>1,</w:t>
      </w:r>
      <w:r w:rsidR="00034AED" w:rsidRPr="003562D5">
        <w:t xml:space="preserve"> w</w:t>
      </w:r>
      <w:r w:rsidR="00F6261E">
        <w:t xml:space="preserve"> </w:t>
      </w:r>
      <w:r w:rsidR="001C797A" w:rsidRPr="003562D5">
        <w:t>wysokości faktycznie poniesionych kosztów, nie wyższej niż stawka maksymalna wynagrodzenia jednego adwokata, określona</w:t>
      </w:r>
      <w:r w:rsidR="00034AED" w:rsidRPr="003562D5">
        <w:t xml:space="preserve"> w</w:t>
      </w:r>
      <w:r w:rsidR="00F6261E">
        <w:t xml:space="preserve"> </w:t>
      </w:r>
      <w:r w:rsidR="001C797A" w:rsidRPr="003562D5">
        <w:t>przepisach wydanych na podstawie</w:t>
      </w:r>
      <w:r w:rsidR="00034AED" w:rsidRPr="003562D5">
        <w:t xml:space="preserve"> art. </w:t>
      </w:r>
      <w:r w:rsidR="001C797A" w:rsidRPr="003562D5">
        <w:t>1</w:t>
      </w:r>
      <w:r w:rsidR="00034AED" w:rsidRPr="003562D5">
        <w:t>6 ust.</w:t>
      </w:r>
      <w:r w:rsidR="00F6261E">
        <w:t xml:space="preserve"> </w:t>
      </w:r>
      <w:r w:rsidR="00034AED" w:rsidRPr="003562D5">
        <w:t>3</w:t>
      </w:r>
      <w:r w:rsidR="00F6261E">
        <w:t xml:space="preserve"> </w:t>
      </w:r>
      <w:r w:rsidR="001C797A" w:rsidRPr="003562D5">
        <w:t>ustawy</w:t>
      </w:r>
      <w:r w:rsidR="00034AED" w:rsidRPr="003562D5">
        <w:t xml:space="preserve"> z</w:t>
      </w:r>
      <w:r w:rsidR="00F6261E">
        <w:t xml:space="preserve"> </w:t>
      </w:r>
      <w:r w:rsidR="001C797A" w:rsidRPr="003562D5">
        <w:t>dnia 2</w:t>
      </w:r>
      <w:r w:rsidR="00034AED" w:rsidRPr="003562D5">
        <w:t>6</w:t>
      </w:r>
      <w:r w:rsidR="00F6261E">
        <w:t xml:space="preserve"> </w:t>
      </w:r>
      <w:r w:rsidR="001C797A" w:rsidRPr="003562D5">
        <w:t>maja 198</w:t>
      </w:r>
      <w:r w:rsidR="00034AED" w:rsidRPr="003562D5">
        <w:t>2</w:t>
      </w:r>
      <w:r w:rsidR="00F6261E">
        <w:t xml:space="preserve"> </w:t>
      </w:r>
      <w:r w:rsidR="001C797A" w:rsidRPr="003562D5">
        <w:t xml:space="preserve">r. </w:t>
      </w:r>
      <w:r w:rsidR="00A24FC0" w:rsidRPr="003562D5">
        <w:t xml:space="preserve">– </w:t>
      </w:r>
      <w:r w:rsidR="001C797A" w:rsidRPr="003562D5">
        <w:t>Prawo</w:t>
      </w:r>
      <w:r w:rsidR="00034AED" w:rsidRPr="003562D5">
        <w:t xml:space="preserve"> o</w:t>
      </w:r>
      <w:r w:rsidR="00F6261E">
        <w:t xml:space="preserve"> </w:t>
      </w:r>
      <w:r w:rsidR="001C797A" w:rsidRPr="003562D5">
        <w:t>adwokaturze</w:t>
      </w:r>
      <w:r w:rsidR="00D0711F">
        <w:t>,</w:t>
      </w:r>
      <w:r w:rsidR="001C797A" w:rsidRPr="003562D5">
        <w:t xml:space="preserve"> lub jednego radcy prawnego, określona</w:t>
      </w:r>
      <w:r w:rsidR="00034AED" w:rsidRPr="003562D5">
        <w:t xml:space="preserve"> w</w:t>
      </w:r>
      <w:r w:rsidR="00F6261E">
        <w:t xml:space="preserve"> </w:t>
      </w:r>
      <w:r w:rsidR="001C797A" w:rsidRPr="003562D5">
        <w:t>przepi</w:t>
      </w:r>
      <w:r w:rsidR="00BC445F" w:rsidRPr="003562D5">
        <w:t>sach wydanych na podstawie</w:t>
      </w:r>
      <w:r w:rsidR="00034AED" w:rsidRPr="003562D5">
        <w:t xml:space="preserve"> art.</w:t>
      </w:r>
      <w:r w:rsidR="00F6261E">
        <w:t xml:space="preserve"> </w:t>
      </w:r>
      <w:r w:rsidR="00BC445F" w:rsidRPr="003562D5">
        <w:t>22</w:t>
      </w:r>
      <w:r w:rsidR="00BC445F" w:rsidRPr="003562D5">
        <w:rPr>
          <w:rStyle w:val="IGindeksgrny"/>
        </w:rPr>
        <w:t xml:space="preserve">5 </w:t>
      </w:r>
      <w:r w:rsidR="00BC445F" w:rsidRPr="003562D5">
        <w:t xml:space="preserve">ust. </w:t>
      </w:r>
      <w:r w:rsidR="00034AED" w:rsidRPr="003562D5">
        <w:t>3</w:t>
      </w:r>
      <w:r w:rsidR="00F6261E">
        <w:t xml:space="preserve"> </w:t>
      </w:r>
      <w:r w:rsidR="001C797A" w:rsidRPr="003562D5">
        <w:t>ustawy</w:t>
      </w:r>
      <w:r w:rsidR="00034AED" w:rsidRPr="003562D5">
        <w:t xml:space="preserve"> z</w:t>
      </w:r>
      <w:r w:rsidR="00F6261E">
        <w:t xml:space="preserve"> </w:t>
      </w:r>
      <w:r w:rsidR="001C797A" w:rsidRPr="003562D5">
        <w:t xml:space="preserve">dnia </w:t>
      </w:r>
      <w:r w:rsidR="00034AED" w:rsidRPr="003562D5">
        <w:t>6</w:t>
      </w:r>
      <w:r w:rsidR="00F6261E">
        <w:t xml:space="preserve"> </w:t>
      </w:r>
      <w:r w:rsidR="001C797A" w:rsidRPr="003562D5">
        <w:t>lipca 198</w:t>
      </w:r>
      <w:r w:rsidR="00034AED" w:rsidRPr="003562D5">
        <w:t>2 </w:t>
      </w:r>
      <w:r w:rsidR="001C797A" w:rsidRPr="003562D5">
        <w:t>r.</w:t>
      </w:r>
      <w:r w:rsidR="00034AED" w:rsidRPr="003562D5">
        <w:t xml:space="preserve"> o</w:t>
      </w:r>
      <w:r w:rsidR="00F6261E">
        <w:t xml:space="preserve"> </w:t>
      </w:r>
      <w:r w:rsidR="001C797A" w:rsidRPr="003562D5">
        <w:t xml:space="preserve">radcach prawnych. </w:t>
      </w:r>
    </w:p>
    <w:p w14:paraId="2CB15A8D" w14:textId="30FCDD1F" w:rsidR="008D7780" w:rsidRPr="003562D5" w:rsidRDefault="001C797A" w:rsidP="001C797A">
      <w:pPr>
        <w:pStyle w:val="ZUSTzmustartykuempunktem"/>
      </w:pPr>
      <w:r w:rsidRPr="003562D5">
        <w:t>4.</w:t>
      </w:r>
      <w:r w:rsidR="00F6261E">
        <w:t xml:space="preserve"> </w:t>
      </w:r>
      <w:r w:rsidRPr="003562D5">
        <w:t>Minister właściwy do spraw wewnętrznych określi, w</w:t>
      </w:r>
      <w:r w:rsidR="00F6261E">
        <w:t xml:space="preserve"> </w:t>
      </w:r>
      <w:r w:rsidRPr="003562D5">
        <w:t>drodze rozporządzenia</w:t>
      </w:r>
      <w:r w:rsidR="00EE4083">
        <w:t>,</w:t>
      </w:r>
      <w:r w:rsidRPr="003562D5">
        <w:t xml:space="preserve"> tryb postępowania oraz sposób dokumentowania przez funkcjonariusza kosztów poniesionych na ochronę prawną</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142a</w:t>
      </w:r>
      <w:r w:rsidR="00034AED" w:rsidRPr="003562D5">
        <w:t xml:space="preserve"> ust.</w:t>
      </w:r>
      <w:r w:rsidR="00F6261E">
        <w:t xml:space="preserve"> </w:t>
      </w:r>
      <w:r w:rsidR="00034AED" w:rsidRPr="003562D5">
        <w:t>2 i</w:t>
      </w:r>
      <w:r w:rsidR="00F6261E">
        <w:t xml:space="preserve"> </w:t>
      </w:r>
      <w:r w:rsidR="00034AED" w:rsidRPr="003562D5">
        <w:t>3 oraz art.</w:t>
      </w:r>
      <w:r w:rsidR="00F6261E">
        <w:t xml:space="preserve"> </w:t>
      </w:r>
      <w:r w:rsidRPr="003562D5">
        <w:t>142b</w:t>
      </w:r>
      <w:r w:rsidR="00034AED" w:rsidRPr="003562D5">
        <w:t xml:space="preserve"> ust. </w:t>
      </w:r>
      <w:r w:rsidRPr="003562D5">
        <w:t>3, kierując się koniecznością korzystania przez funkcjonariusza z</w:t>
      </w:r>
      <w:r w:rsidR="00F6261E">
        <w:t xml:space="preserve"> </w:t>
      </w:r>
      <w:r w:rsidRPr="003562D5">
        <w:t>ochrony prawnej na wysokim poziomie, a</w:t>
      </w:r>
      <w:r w:rsidR="00F6261E">
        <w:t xml:space="preserve"> </w:t>
      </w:r>
      <w:r w:rsidRPr="003562D5">
        <w:t>także szybkiego zwrotu kosztów poniesionych przez funkcjonariusza na ochronę prawną</w:t>
      </w:r>
      <w:r w:rsidR="00A24FC0" w:rsidRPr="003562D5">
        <w:t>.”</w:t>
      </w:r>
      <w:r w:rsidRPr="003562D5">
        <w:t>;</w:t>
      </w:r>
    </w:p>
    <w:p w14:paraId="2AEBA126" w14:textId="52E02603" w:rsidR="00722DDA" w:rsidRPr="003562D5" w:rsidRDefault="00275D68" w:rsidP="007E5C36">
      <w:pPr>
        <w:pStyle w:val="PKTpunkt"/>
        <w:keepNext/>
      </w:pPr>
      <w:r w:rsidRPr="003562D5">
        <w:t>3</w:t>
      </w:r>
      <w:r w:rsidR="008D7780" w:rsidRPr="003562D5">
        <w:t>)</w:t>
      </w:r>
      <w:r w:rsidR="00B74C14" w:rsidRPr="003562D5">
        <w:tab/>
      </w:r>
      <w:r w:rsidR="00722DDA" w:rsidRPr="003562D5">
        <w:t>w</w:t>
      </w:r>
      <w:r w:rsidR="00034AED" w:rsidRPr="003562D5">
        <w:t xml:space="preserve"> art.</w:t>
      </w:r>
      <w:r w:rsidR="00F6261E">
        <w:t xml:space="preserve"> </w:t>
      </w:r>
      <w:r w:rsidR="00722DDA" w:rsidRPr="003562D5">
        <w:t>149:</w:t>
      </w:r>
    </w:p>
    <w:p w14:paraId="2C92050C" w14:textId="7C1F141B" w:rsidR="008C0364" w:rsidRPr="003562D5" w:rsidRDefault="008C0364" w:rsidP="007E5C36">
      <w:pPr>
        <w:pStyle w:val="LITlitera"/>
        <w:keepNext/>
      </w:pPr>
      <w:r w:rsidRPr="003562D5">
        <w:t>a)</w:t>
      </w:r>
      <w:r w:rsidRPr="003562D5">
        <w:tab/>
        <w:t>ust. 1</w:t>
      </w:r>
      <w:r w:rsidR="00F6261E">
        <w:t xml:space="preserve"> </w:t>
      </w:r>
      <w:r w:rsidRPr="003562D5">
        <w:t>otrzymuje brzmienie:</w:t>
      </w:r>
    </w:p>
    <w:p w14:paraId="78D879D1" w14:textId="7CA492CC" w:rsidR="008C0364" w:rsidRPr="003562D5" w:rsidRDefault="008D375B" w:rsidP="008C0364">
      <w:pPr>
        <w:pStyle w:val="ZLITUSTzmustliter"/>
      </w:pPr>
      <w:r w:rsidRPr="003562D5">
        <w:t>„</w:t>
      </w:r>
      <w:r w:rsidR="008C0364" w:rsidRPr="003562D5">
        <w:t>1.</w:t>
      </w:r>
      <w:r w:rsidR="00F6261E">
        <w:t xml:space="preserve"> </w:t>
      </w:r>
      <w:r w:rsidR="008C0364" w:rsidRPr="003562D5">
        <w:t>Funkcjonariuszowi w</w:t>
      </w:r>
      <w:r w:rsidR="00F6261E">
        <w:t xml:space="preserve"> </w:t>
      </w:r>
      <w:r w:rsidR="00416542" w:rsidRPr="003562D5">
        <w:t>dniach pełnienia</w:t>
      </w:r>
      <w:r w:rsidR="008C0364" w:rsidRPr="003562D5">
        <w:t xml:space="preserve"> </w:t>
      </w:r>
      <w:r w:rsidR="00055849" w:rsidRPr="003562D5">
        <w:t>służby</w:t>
      </w:r>
      <w:r w:rsidR="008C0364" w:rsidRPr="003562D5">
        <w:t xml:space="preserve"> przysługuje bezpłatnie wyżywienie w</w:t>
      </w:r>
      <w:r w:rsidR="00F6261E">
        <w:t xml:space="preserve"> </w:t>
      </w:r>
      <w:r w:rsidR="008C0364" w:rsidRPr="003562D5">
        <w:t>naturze, jeżeli rodzaj i</w:t>
      </w:r>
      <w:r w:rsidR="00F6261E">
        <w:t xml:space="preserve"> </w:t>
      </w:r>
      <w:r w:rsidR="008C0364" w:rsidRPr="003562D5">
        <w:t>charakter służby lub właściwości lub miejsce jej pełnienia uzasadniają przyznanie wyżywienia w</w:t>
      </w:r>
      <w:r w:rsidR="00F6261E">
        <w:t xml:space="preserve"> </w:t>
      </w:r>
      <w:r w:rsidR="008C0364" w:rsidRPr="003562D5">
        <w:t>naturze</w:t>
      </w:r>
      <w:r w:rsidR="00373E30" w:rsidRPr="003562D5">
        <w:t>,</w:t>
      </w:r>
      <w:r w:rsidR="008C0364" w:rsidRPr="003562D5">
        <w:t xml:space="preserve"> albo świadczenie pie</w:t>
      </w:r>
      <w:r w:rsidR="003E0FBF" w:rsidRPr="003562D5">
        <w:t>niężne w</w:t>
      </w:r>
      <w:r w:rsidR="00F6261E">
        <w:t xml:space="preserve"> </w:t>
      </w:r>
      <w:r w:rsidR="003E0FBF" w:rsidRPr="003562D5">
        <w:t>zamian za wyżywienie.</w:t>
      </w:r>
      <w:r w:rsidRPr="003562D5">
        <w:t>”</w:t>
      </w:r>
      <w:r w:rsidR="003E0FBF" w:rsidRPr="003562D5">
        <w:t>,</w:t>
      </w:r>
    </w:p>
    <w:p w14:paraId="23C64CAD" w14:textId="25F9884A" w:rsidR="00055849" w:rsidRPr="003562D5" w:rsidRDefault="00416542" w:rsidP="007E5C36">
      <w:pPr>
        <w:pStyle w:val="LITlitera"/>
        <w:keepNext/>
      </w:pPr>
      <w:r w:rsidRPr="003562D5">
        <w:t>b)</w:t>
      </w:r>
      <w:r w:rsidRPr="003562D5">
        <w:tab/>
      </w:r>
      <w:r w:rsidR="00055849" w:rsidRPr="003562D5">
        <w:t>w</w:t>
      </w:r>
      <w:r w:rsidR="00034AED" w:rsidRPr="003562D5">
        <w:t xml:space="preserve"> ust.</w:t>
      </w:r>
      <w:r w:rsidR="00F6261E">
        <w:t xml:space="preserve"> </w:t>
      </w:r>
      <w:r w:rsidR="00034AED" w:rsidRPr="003562D5">
        <w:t>2 pkt</w:t>
      </w:r>
      <w:r w:rsidR="00F6261E">
        <w:t xml:space="preserve"> </w:t>
      </w:r>
      <w:r w:rsidR="00034AED" w:rsidRPr="003562D5">
        <w:t>8</w:t>
      </w:r>
      <w:r w:rsidR="00F6261E">
        <w:t xml:space="preserve"> </w:t>
      </w:r>
      <w:r w:rsidR="00055849" w:rsidRPr="003562D5">
        <w:t>otrzymuje brzmienie:</w:t>
      </w:r>
    </w:p>
    <w:p w14:paraId="0978452B" w14:textId="314F7A1D" w:rsidR="00055849" w:rsidRPr="003562D5" w:rsidRDefault="00E835E7" w:rsidP="00A24FC0">
      <w:pPr>
        <w:pStyle w:val="ZLITPKTzmpktliter"/>
      </w:pPr>
      <w:r w:rsidRPr="003562D5">
        <w:t>„</w:t>
      </w:r>
      <w:r w:rsidR="00055849" w:rsidRPr="003562D5">
        <w:t>8)</w:t>
      </w:r>
      <w:r w:rsidR="00A24FC0" w:rsidRPr="003562D5">
        <w:tab/>
      </w:r>
      <w:r w:rsidR="00055849" w:rsidRPr="003562D5">
        <w:t>biorącemu udział</w:t>
      </w:r>
      <w:r w:rsidR="00034AED" w:rsidRPr="003562D5">
        <w:t xml:space="preserve"> w</w:t>
      </w:r>
      <w:r w:rsidR="00F6261E">
        <w:t xml:space="preserve"> </w:t>
      </w:r>
      <w:r w:rsidR="00055849" w:rsidRPr="003562D5">
        <w:t>zadaniach,</w:t>
      </w:r>
      <w:r w:rsidR="00034AED" w:rsidRPr="003562D5">
        <w:t xml:space="preserve"> o</w:t>
      </w:r>
      <w:r w:rsidR="00F6261E">
        <w:t xml:space="preserve"> </w:t>
      </w:r>
      <w:r w:rsidR="00055849" w:rsidRPr="003562D5">
        <w:t>których mowa</w:t>
      </w:r>
      <w:r w:rsidR="00034AED" w:rsidRPr="003562D5">
        <w:t xml:space="preserve"> w</w:t>
      </w:r>
      <w:r w:rsidR="00F6261E">
        <w:t xml:space="preserve"> </w:t>
      </w:r>
      <w:r w:rsidR="00034AED" w:rsidRPr="003562D5">
        <w:t>art.</w:t>
      </w:r>
      <w:r w:rsidR="00F6261E">
        <w:t xml:space="preserve"> </w:t>
      </w:r>
      <w:r w:rsidR="00034AED" w:rsidRPr="003562D5">
        <w:t>3 pkt</w:t>
      </w:r>
      <w:r w:rsidR="00F6261E">
        <w:t xml:space="preserve"> </w:t>
      </w:r>
      <w:r w:rsidR="00034AED" w:rsidRPr="003562D5">
        <w:t>1</w:t>
      </w:r>
      <w:r w:rsidR="00F6261E">
        <w:t xml:space="preserve"> </w:t>
      </w:r>
      <w:r w:rsidR="00055849" w:rsidRPr="003562D5">
        <w:t>lit</w:t>
      </w:r>
      <w:r w:rsidR="00CC1C48">
        <w:t>.</w:t>
      </w:r>
      <w:r w:rsidR="00055849" w:rsidRPr="003562D5">
        <w:t xml:space="preserve"> a</w:t>
      </w:r>
      <w:r w:rsidR="009E57A1" w:rsidRPr="003562D5">
        <w:t>–</w:t>
      </w:r>
      <w:r w:rsidR="00055849" w:rsidRPr="003562D5">
        <w:t xml:space="preserve">d, trwających powyżej </w:t>
      </w:r>
      <w:r w:rsidR="00034AED" w:rsidRPr="003562D5">
        <w:t>8</w:t>
      </w:r>
      <w:r w:rsidR="00F6261E">
        <w:t xml:space="preserve"> </w:t>
      </w:r>
      <w:r w:rsidR="00055849" w:rsidRPr="003562D5">
        <w:t>godzin, odbywających się na terenie miasta stołecznego Warszawy.</w:t>
      </w:r>
      <w:r w:rsidR="008D375B" w:rsidRPr="003562D5">
        <w:t>”</w:t>
      </w:r>
      <w:r w:rsidR="00A24FC0" w:rsidRPr="003562D5">
        <w:t>,</w:t>
      </w:r>
    </w:p>
    <w:p w14:paraId="66023E90" w14:textId="7F384939" w:rsidR="00416542" w:rsidRPr="003562D5" w:rsidRDefault="00055849" w:rsidP="007E5C36">
      <w:pPr>
        <w:pStyle w:val="LITlitera"/>
        <w:keepNext/>
      </w:pPr>
      <w:r w:rsidRPr="003562D5">
        <w:t>c)</w:t>
      </w:r>
      <w:r w:rsidRPr="003562D5">
        <w:tab/>
      </w:r>
      <w:r w:rsidR="00416542" w:rsidRPr="003562D5">
        <w:t>po</w:t>
      </w:r>
      <w:r w:rsidR="00034AED" w:rsidRPr="003562D5">
        <w:t xml:space="preserve"> ust.</w:t>
      </w:r>
      <w:r w:rsidR="00F6261E">
        <w:t xml:space="preserve"> </w:t>
      </w:r>
      <w:r w:rsidR="00416542" w:rsidRPr="003562D5">
        <w:t>2</w:t>
      </w:r>
      <w:r w:rsidR="00F6261E">
        <w:t xml:space="preserve"> </w:t>
      </w:r>
      <w:r w:rsidR="00416542" w:rsidRPr="003562D5">
        <w:t>dodaje się</w:t>
      </w:r>
      <w:r w:rsidR="00034AED" w:rsidRPr="003562D5">
        <w:t xml:space="preserve"> ust.</w:t>
      </w:r>
      <w:r w:rsidR="00F6261E">
        <w:t xml:space="preserve"> </w:t>
      </w:r>
      <w:r w:rsidR="00416542" w:rsidRPr="003562D5">
        <w:t>2a</w:t>
      </w:r>
      <w:r w:rsidR="00161F8E">
        <w:t xml:space="preserve"> i </w:t>
      </w:r>
      <w:r w:rsidR="00C16F68" w:rsidRPr="003562D5">
        <w:t xml:space="preserve">2b </w:t>
      </w:r>
      <w:r w:rsidR="00416542" w:rsidRPr="003562D5">
        <w:t>w</w:t>
      </w:r>
      <w:r w:rsidR="00F6261E">
        <w:t xml:space="preserve"> </w:t>
      </w:r>
      <w:r w:rsidR="00416542" w:rsidRPr="003562D5">
        <w:t>brzmieniu:</w:t>
      </w:r>
    </w:p>
    <w:p w14:paraId="7F270023" w14:textId="63A038B2" w:rsidR="00416542" w:rsidRPr="003562D5" w:rsidRDefault="008D375B" w:rsidP="00416542">
      <w:pPr>
        <w:pStyle w:val="ZLITUSTzmustliter"/>
      </w:pPr>
      <w:r w:rsidRPr="003562D5">
        <w:t>„</w:t>
      </w:r>
      <w:r w:rsidR="00416542" w:rsidRPr="003562D5">
        <w:t>2a.</w:t>
      </w:r>
      <w:r w:rsidR="00F6261E">
        <w:t xml:space="preserve"> </w:t>
      </w:r>
      <w:r w:rsidR="00416542" w:rsidRPr="003562D5">
        <w:t>Wyżywienie w</w:t>
      </w:r>
      <w:r w:rsidR="00F6261E">
        <w:t xml:space="preserve"> </w:t>
      </w:r>
      <w:r w:rsidR="00416542" w:rsidRPr="003562D5">
        <w:t>naturze przysługuje funkcjonariuszowi na podstawie normy wyżywienia, którą stanowi wartość energetyczna</w:t>
      </w:r>
      <w:r w:rsidR="00055849" w:rsidRPr="003562D5">
        <w:t>,</w:t>
      </w:r>
      <w:r w:rsidR="00F6261E">
        <w:t xml:space="preserve"> </w:t>
      </w:r>
      <w:r w:rsidR="00416542" w:rsidRPr="003562D5">
        <w:t>o</w:t>
      </w:r>
      <w:r w:rsidR="00307536" w:rsidRPr="003562D5">
        <w:t>d</w:t>
      </w:r>
      <w:r w:rsidR="00416542" w:rsidRPr="003562D5">
        <w:t>żywcza</w:t>
      </w:r>
      <w:r w:rsidR="00034AED" w:rsidRPr="003562D5">
        <w:t xml:space="preserve"> i</w:t>
      </w:r>
      <w:r w:rsidR="00F6261E">
        <w:t xml:space="preserve"> </w:t>
      </w:r>
      <w:r w:rsidR="00055849" w:rsidRPr="003562D5">
        <w:t xml:space="preserve">pieniężna </w:t>
      </w:r>
      <w:r w:rsidR="00416542" w:rsidRPr="003562D5">
        <w:t>produktów żywnościowych przysługujących funkcjonariuszowi w</w:t>
      </w:r>
      <w:r w:rsidR="00F6261E">
        <w:t xml:space="preserve"> </w:t>
      </w:r>
      <w:r w:rsidR="00416542" w:rsidRPr="003562D5">
        <w:t>określonych przypadkach.</w:t>
      </w:r>
      <w:r w:rsidR="000E7AFF" w:rsidRPr="003562D5">
        <w:t xml:space="preserve"> W</w:t>
      </w:r>
      <w:r w:rsidR="00F6261E">
        <w:t xml:space="preserve"> </w:t>
      </w:r>
      <w:r w:rsidR="00416542" w:rsidRPr="003562D5">
        <w:t>przypadku zwiększonego zapotrzebowania na wartość energetyczną</w:t>
      </w:r>
      <w:r w:rsidR="000E7AFF" w:rsidRPr="003562D5">
        <w:t xml:space="preserve"> i</w:t>
      </w:r>
      <w:r w:rsidR="00F6261E">
        <w:t xml:space="preserve"> </w:t>
      </w:r>
      <w:r w:rsidR="00416542" w:rsidRPr="003562D5">
        <w:t>odżywczą ze względu na rodzaj</w:t>
      </w:r>
      <w:r w:rsidR="000E7AFF" w:rsidRPr="003562D5">
        <w:t xml:space="preserve"> i</w:t>
      </w:r>
      <w:r w:rsidR="00F6261E">
        <w:t xml:space="preserve"> </w:t>
      </w:r>
      <w:r w:rsidR="00416542" w:rsidRPr="003562D5">
        <w:t xml:space="preserve">warunki służby lub szczególne właściwości lub miejsce jej pełnienia, norma może zostać uzupełniona. </w:t>
      </w:r>
    </w:p>
    <w:p w14:paraId="163D3927" w14:textId="24E13B24" w:rsidR="000604C5" w:rsidRPr="003562D5" w:rsidRDefault="00416542" w:rsidP="00A946C1">
      <w:pPr>
        <w:pStyle w:val="ZLITUSTzmustliter"/>
      </w:pPr>
      <w:r w:rsidRPr="003562D5">
        <w:lastRenderedPageBreak/>
        <w:t>2b.</w:t>
      </w:r>
      <w:r w:rsidR="00A946C1" w:rsidRPr="003562D5">
        <w:t xml:space="preserve"> </w:t>
      </w:r>
      <w:r w:rsidR="00055849" w:rsidRPr="003562D5">
        <w:t xml:space="preserve">W przypadku braku możliwości zapewnienia funkcjonariuszom </w:t>
      </w:r>
      <w:r w:rsidR="00A946C1" w:rsidRPr="003562D5">
        <w:t xml:space="preserve">wykonującym zadania służbowe poza terenem miasta stołecznego Warszawy </w:t>
      </w:r>
      <w:r w:rsidR="00055849" w:rsidRPr="003562D5">
        <w:t>wyżywienia w</w:t>
      </w:r>
      <w:r w:rsidR="00F6261E">
        <w:t xml:space="preserve"> </w:t>
      </w:r>
      <w:r w:rsidR="00055849" w:rsidRPr="003562D5">
        <w:t>naturze</w:t>
      </w:r>
      <w:r w:rsidR="00034AED" w:rsidRPr="003562D5">
        <w:t xml:space="preserve"> w</w:t>
      </w:r>
      <w:r w:rsidR="00F6261E">
        <w:t xml:space="preserve"> </w:t>
      </w:r>
      <w:r w:rsidR="00B960BF" w:rsidRPr="003562D5">
        <w:t xml:space="preserve">punktach żywienia </w:t>
      </w:r>
      <w:r w:rsidR="00C932FA">
        <w:t xml:space="preserve">SOP </w:t>
      </w:r>
      <w:r w:rsidR="00A946C1" w:rsidRPr="003562D5">
        <w:t>normę wyżywienia podwyższa się o koszty zapewnienia wyżywienia</w:t>
      </w:r>
      <w:r w:rsidR="000604C5" w:rsidRPr="003562D5">
        <w:t xml:space="preserve">. </w:t>
      </w:r>
      <w:r w:rsidR="00E54EBF" w:rsidRPr="003562D5">
        <w:t>W sytuacji gdy jest to niezbędne dla zapewnienia ciągłości realizacji zadań, o których mowa w art. 3 pkt 1 lit</w:t>
      </w:r>
      <w:r w:rsidR="00CC1C48">
        <w:t>.</w:t>
      </w:r>
      <w:r w:rsidR="00E54EBF" w:rsidRPr="003562D5">
        <w:t xml:space="preserve"> a</w:t>
      </w:r>
      <w:r w:rsidR="00F6261E">
        <w:t>–</w:t>
      </w:r>
      <w:r w:rsidR="00E54EBF" w:rsidRPr="003562D5">
        <w:t>d, n</w:t>
      </w:r>
      <w:r w:rsidR="00A946C1" w:rsidRPr="003562D5">
        <w:t>orma wyżywienia może zostać podwyższona do poziomu pozwalającego na zapewnienie wyż</w:t>
      </w:r>
      <w:r w:rsidR="00E54EBF" w:rsidRPr="003562D5">
        <w:t>ywienia.</w:t>
      </w:r>
      <w:r w:rsidR="00DC1A10" w:rsidRPr="003562D5">
        <w:t>”</w:t>
      </w:r>
      <w:r w:rsidR="00E54EBF" w:rsidRPr="003562D5">
        <w:t>,</w:t>
      </w:r>
    </w:p>
    <w:p w14:paraId="45C63927" w14:textId="77777777" w:rsidR="008C0364" w:rsidRPr="003562D5" w:rsidRDefault="00055849" w:rsidP="00DC1A10">
      <w:pPr>
        <w:pStyle w:val="LITlitera"/>
        <w:keepNext/>
      </w:pPr>
      <w:r w:rsidRPr="003562D5">
        <w:t>d</w:t>
      </w:r>
      <w:r w:rsidR="00B74C14" w:rsidRPr="003562D5">
        <w:t>)</w:t>
      </w:r>
      <w:r w:rsidR="008C0364" w:rsidRPr="003562D5">
        <w:tab/>
      </w:r>
      <w:r w:rsidR="006822FA" w:rsidRPr="003562D5">
        <w:t xml:space="preserve">uchyla się </w:t>
      </w:r>
      <w:r w:rsidR="008C0364" w:rsidRPr="003562D5">
        <w:t>ust. 3</w:t>
      </w:r>
      <w:r w:rsidR="001124DD">
        <w:t>,</w:t>
      </w:r>
    </w:p>
    <w:p w14:paraId="608B588B" w14:textId="157EAEA4" w:rsidR="008C0364" w:rsidRPr="003562D5" w:rsidRDefault="00055849" w:rsidP="007E5C36">
      <w:pPr>
        <w:pStyle w:val="LITlitera"/>
        <w:keepNext/>
      </w:pPr>
      <w:r w:rsidRPr="003562D5">
        <w:t>e</w:t>
      </w:r>
      <w:r w:rsidR="008C0364" w:rsidRPr="003562D5">
        <w:t>)</w:t>
      </w:r>
      <w:r w:rsidR="008C0364" w:rsidRPr="003562D5">
        <w:tab/>
        <w:t>po</w:t>
      </w:r>
      <w:r w:rsidR="00034AED" w:rsidRPr="003562D5">
        <w:t xml:space="preserve"> ust.</w:t>
      </w:r>
      <w:r w:rsidR="00F6261E">
        <w:t xml:space="preserve"> </w:t>
      </w:r>
      <w:r w:rsidR="008C0364" w:rsidRPr="003562D5">
        <w:t>4</w:t>
      </w:r>
      <w:r w:rsidR="00F6261E">
        <w:t xml:space="preserve"> </w:t>
      </w:r>
      <w:r w:rsidR="008C0364" w:rsidRPr="003562D5">
        <w:t>dodaje się</w:t>
      </w:r>
      <w:r w:rsidR="00034AED" w:rsidRPr="003562D5">
        <w:t xml:space="preserve"> ust.</w:t>
      </w:r>
      <w:r w:rsidR="00F6261E">
        <w:t xml:space="preserve"> </w:t>
      </w:r>
      <w:r w:rsidR="008C0364" w:rsidRPr="003562D5">
        <w:t>4a w</w:t>
      </w:r>
      <w:r w:rsidR="00F6261E">
        <w:t xml:space="preserve"> </w:t>
      </w:r>
      <w:r w:rsidR="008C0364" w:rsidRPr="003562D5">
        <w:t>brzmieniu:</w:t>
      </w:r>
    </w:p>
    <w:p w14:paraId="5CD0C25B" w14:textId="29C4CA1F" w:rsidR="008C0364" w:rsidRPr="003562D5" w:rsidRDefault="008D375B" w:rsidP="007E5C36">
      <w:pPr>
        <w:pStyle w:val="ZLITUSTzmustliter"/>
      </w:pPr>
      <w:r w:rsidRPr="003562D5">
        <w:t>„</w:t>
      </w:r>
      <w:r w:rsidR="008C0364" w:rsidRPr="003562D5">
        <w:t>4a. Funkcjonariuszowi, który zrezygnował z</w:t>
      </w:r>
      <w:r w:rsidR="00F6261E">
        <w:t xml:space="preserve"> </w:t>
      </w:r>
      <w:r w:rsidR="008C0364" w:rsidRPr="003562D5">
        <w:t>otrzymywania przysługującego mu wyżywienia w</w:t>
      </w:r>
      <w:r w:rsidR="00F6261E">
        <w:t xml:space="preserve"> </w:t>
      </w:r>
      <w:r w:rsidR="008C0364" w:rsidRPr="003562D5">
        <w:t>naturze</w:t>
      </w:r>
      <w:r w:rsidR="00806E3E">
        <w:t>,</w:t>
      </w:r>
      <w:r w:rsidR="008C0364" w:rsidRPr="003562D5">
        <w:t xml:space="preserve"> nie przysługuje świadczenie pieniężne w</w:t>
      </w:r>
      <w:r w:rsidR="00F6261E">
        <w:t xml:space="preserve"> </w:t>
      </w:r>
      <w:r w:rsidR="008C0364" w:rsidRPr="003562D5">
        <w:t>zamian za wyżywienie</w:t>
      </w:r>
      <w:r w:rsidR="003E0FBF" w:rsidRPr="003562D5">
        <w:t xml:space="preserve"> </w:t>
      </w:r>
      <w:r w:rsidR="008C0364" w:rsidRPr="003562D5">
        <w:t>albo dieta na pokrycie zwiększonych kosztów wyżywienia</w:t>
      </w:r>
      <w:r w:rsidR="00806E3E">
        <w:t>,</w:t>
      </w:r>
      <w:r w:rsidR="00034AED" w:rsidRPr="003562D5">
        <w:t xml:space="preserve"> z</w:t>
      </w:r>
      <w:r w:rsidR="00F6261E">
        <w:t xml:space="preserve"> </w:t>
      </w:r>
      <w:r w:rsidR="009679A3" w:rsidRPr="003562D5">
        <w:t>wyjątkiem rezygnacji</w:t>
      </w:r>
      <w:r w:rsidR="00034AED" w:rsidRPr="003562D5">
        <w:t xml:space="preserve"> z</w:t>
      </w:r>
      <w:r w:rsidR="00F6261E">
        <w:t xml:space="preserve"> </w:t>
      </w:r>
      <w:r w:rsidR="009679A3" w:rsidRPr="003562D5">
        <w:t>wyżywienia w</w:t>
      </w:r>
      <w:r w:rsidR="00F6261E">
        <w:t xml:space="preserve"> </w:t>
      </w:r>
      <w:r w:rsidR="009679A3" w:rsidRPr="003562D5">
        <w:t>naturze z</w:t>
      </w:r>
      <w:r w:rsidR="00F6261E">
        <w:t xml:space="preserve"> </w:t>
      </w:r>
      <w:r w:rsidR="009679A3" w:rsidRPr="003562D5">
        <w:t>powodów zdrowotnych funkcjonariusza, udokumentowanych zaświadczeniem lekarskim</w:t>
      </w:r>
      <w:r w:rsidR="00034AED" w:rsidRPr="003562D5">
        <w:t xml:space="preserve"> w</w:t>
      </w:r>
      <w:r w:rsidR="00F6261E">
        <w:t xml:space="preserve"> </w:t>
      </w:r>
      <w:r w:rsidR="009679A3" w:rsidRPr="003562D5">
        <w:t>sytuacji braku możliwości zapewnienia funkcjonariuszowi bezpłatnego wyżywienia w</w:t>
      </w:r>
      <w:r w:rsidR="00F6261E">
        <w:t xml:space="preserve"> </w:t>
      </w:r>
      <w:r w:rsidR="009679A3" w:rsidRPr="003562D5">
        <w:t>naturze</w:t>
      </w:r>
      <w:r w:rsidR="008C0364" w:rsidRPr="003562D5">
        <w:t>.</w:t>
      </w:r>
      <w:r w:rsidRPr="003562D5">
        <w:t>”</w:t>
      </w:r>
      <w:r w:rsidR="003E0FBF" w:rsidRPr="003562D5">
        <w:t>,</w:t>
      </w:r>
    </w:p>
    <w:p w14:paraId="4FBD128C" w14:textId="320A1DF0" w:rsidR="008C0364" w:rsidRPr="003562D5" w:rsidRDefault="00437377" w:rsidP="008C0364">
      <w:pPr>
        <w:pStyle w:val="LITlitera"/>
      </w:pPr>
      <w:r w:rsidRPr="003562D5">
        <w:t>f</w:t>
      </w:r>
      <w:r w:rsidR="008C0364" w:rsidRPr="003562D5">
        <w:t>)</w:t>
      </w:r>
      <w:r w:rsidR="008C0364" w:rsidRPr="003562D5">
        <w:tab/>
        <w:t>uchyla się</w:t>
      </w:r>
      <w:r w:rsidR="00034AED" w:rsidRPr="003562D5">
        <w:t xml:space="preserve"> ust.</w:t>
      </w:r>
      <w:r w:rsidR="00F6261E">
        <w:t xml:space="preserve"> </w:t>
      </w:r>
      <w:r w:rsidR="008C0364" w:rsidRPr="003562D5">
        <w:t>5</w:t>
      </w:r>
      <w:r w:rsidR="003E0FBF" w:rsidRPr="003562D5">
        <w:t>,</w:t>
      </w:r>
    </w:p>
    <w:p w14:paraId="237D5782" w14:textId="2034E431" w:rsidR="008C0364" w:rsidRPr="003562D5" w:rsidRDefault="00437377" w:rsidP="007E5C36">
      <w:pPr>
        <w:pStyle w:val="LITlitera"/>
        <w:keepNext/>
      </w:pPr>
      <w:r w:rsidRPr="003562D5">
        <w:t>g</w:t>
      </w:r>
      <w:r w:rsidR="008C0364" w:rsidRPr="003562D5">
        <w:t>)</w:t>
      </w:r>
      <w:r w:rsidR="008C0364" w:rsidRPr="003562D5">
        <w:tab/>
        <w:t xml:space="preserve">ust. </w:t>
      </w:r>
      <w:r w:rsidR="00034AED" w:rsidRPr="003562D5">
        <w:t>6</w:t>
      </w:r>
      <w:r w:rsidR="00F6261E">
        <w:t xml:space="preserve"> </w:t>
      </w:r>
      <w:r w:rsidRPr="003562D5">
        <w:t xml:space="preserve">otrzymuje </w:t>
      </w:r>
      <w:r w:rsidR="008C0364" w:rsidRPr="003562D5">
        <w:t>brzmienie:</w:t>
      </w:r>
    </w:p>
    <w:p w14:paraId="1A92D71E" w14:textId="22BFDCBB" w:rsidR="008C0364" w:rsidRPr="003562D5" w:rsidRDefault="008D375B" w:rsidP="007E5C36">
      <w:pPr>
        <w:pStyle w:val="ZLITUSTzmustliter"/>
        <w:keepNext/>
      </w:pPr>
      <w:r w:rsidRPr="003562D5">
        <w:t>„</w:t>
      </w:r>
      <w:r w:rsidR="008C0364" w:rsidRPr="003562D5">
        <w:t>6.</w:t>
      </w:r>
      <w:r w:rsidR="00F6261E">
        <w:t xml:space="preserve"> </w:t>
      </w:r>
      <w:r w:rsidR="008C0364" w:rsidRPr="003562D5">
        <w:t>Funkcjonariusz otrzymuje świadczenie pieniężne w</w:t>
      </w:r>
      <w:r w:rsidR="00F6261E">
        <w:t xml:space="preserve"> </w:t>
      </w:r>
      <w:r w:rsidR="008C0364" w:rsidRPr="003562D5">
        <w:t>zamian za wyżywienie</w:t>
      </w:r>
      <w:r w:rsidR="003E0FBF" w:rsidRPr="003562D5">
        <w:t xml:space="preserve"> </w:t>
      </w:r>
      <w:r w:rsidR="008C0364" w:rsidRPr="003562D5">
        <w:t>w</w:t>
      </w:r>
      <w:r w:rsidR="00F6261E">
        <w:t xml:space="preserve"> </w:t>
      </w:r>
      <w:r w:rsidR="008C0364" w:rsidRPr="003562D5">
        <w:t>przypadku:</w:t>
      </w:r>
    </w:p>
    <w:p w14:paraId="0E5358EB" w14:textId="6FA692CA" w:rsidR="008C0364" w:rsidRPr="003562D5" w:rsidRDefault="008C0364" w:rsidP="008C0364">
      <w:pPr>
        <w:pStyle w:val="ZLITPKTzmpktliter"/>
      </w:pPr>
      <w:r w:rsidRPr="003562D5">
        <w:t>1)</w:t>
      </w:r>
      <w:r w:rsidRPr="003562D5">
        <w:tab/>
        <w:t>gdy rodzaj i</w:t>
      </w:r>
      <w:r w:rsidR="00F6261E">
        <w:t xml:space="preserve"> </w:t>
      </w:r>
      <w:r w:rsidRPr="003562D5">
        <w:t xml:space="preserve">warunki pełnienia służby lub względy </w:t>
      </w:r>
      <w:r w:rsidR="00416542" w:rsidRPr="003562D5">
        <w:t xml:space="preserve">techniczne lub </w:t>
      </w:r>
      <w:r w:rsidRPr="003562D5">
        <w:t>organizacyjne uniemożliwiają korzystanie z</w:t>
      </w:r>
      <w:r w:rsidR="00F6261E">
        <w:t xml:space="preserve"> </w:t>
      </w:r>
      <w:r w:rsidRPr="003562D5">
        <w:t>wyżywienia przysługującego temu funkcjonariuszowi w</w:t>
      </w:r>
      <w:r w:rsidR="00F6261E">
        <w:t xml:space="preserve"> </w:t>
      </w:r>
      <w:r w:rsidRPr="003562D5">
        <w:t>naturze</w:t>
      </w:r>
      <w:r w:rsidR="00176C0C" w:rsidRPr="003562D5">
        <w:t xml:space="preserve"> albo</w:t>
      </w:r>
    </w:p>
    <w:p w14:paraId="2E86D9A2" w14:textId="645A50DB" w:rsidR="008C0364" w:rsidRPr="003562D5" w:rsidRDefault="008C0364" w:rsidP="008C0364">
      <w:pPr>
        <w:pStyle w:val="ZLITPKTzmpktliter"/>
      </w:pPr>
      <w:r w:rsidRPr="003562D5">
        <w:t>2)</w:t>
      </w:r>
      <w:r w:rsidRPr="003562D5">
        <w:tab/>
        <w:t>braku możliwości zapewnienia funkcjonariuszowi bezpłatnego wyżywienia</w:t>
      </w:r>
      <w:r w:rsidR="003E0FBF" w:rsidRPr="003562D5">
        <w:t xml:space="preserve"> w </w:t>
      </w:r>
      <w:r w:rsidRPr="003562D5">
        <w:t>naturze z</w:t>
      </w:r>
      <w:r w:rsidR="00F6261E">
        <w:t xml:space="preserve"> </w:t>
      </w:r>
      <w:r w:rsidRPr="003562D5">
        <w:t>powodów zdrowotnych funkcjonariusza udokumentowanych zaświadczeniem lekarskim.</w:t>
      </w:r>
      <w:r w:rsidR="008D375B" w:rsidRPr="003562D5">
        <w:t>”</w:t>
      </w:r>
      <w:r w:rsidR="00EE4083">
        <w:t>,</w:t>
      </w:r>
    </w:p>
    <w:p w14:paraId="0657E06A" w14:textId="48A5879F" w:rsidR="00437377" w:rsidRPr="003562D5" w:rsidRDefault="00437377" w:rsidP="007E5C36">
      <w:pPr>
        <w:pStyle w:val="LITlitera"/>
        <w:keepNext/>
      </w:pPr>
      <w:r w:rsidRPr="003562D5">
        <w:t>h)</w:t>
      </w:r>
      <w:r w:rsidR="00B74C14" w:rsidRPr="003562D5">
        <w:tab/>
      </w:r>
      <w:r w:rsidRPr="003562D5">
        <w:t>po</w:t>
      </w:r>
      <w:r w:rsidR="00034AED" w:rsidRPr="003562D5">
        <w:t xml:space="preserve"> ust.</w:t>
      </w:r>
      <w:r w:rsidR="00F6261E">
        <w:t xml:space="preserve"> </w:t>
      </w:r>
      <w:r w:rsidR="00034AED" w:rsidRPr="003562D5">
        <w:t>6</w:t>
      </w:r>
      <w:r w:rsidR="00F6261E">
        <w:t xml:space="preserve"> </w:t>
      </w:r>
      <w:r w:rsidRPr="003562D5">
        <w:t>dodaje się</w:t>
      </w:r>
      <w:r w:rsidR="00034AED" w:rsidRPr="003562D5">
        <w:t xml:space="preserve"> ust.</w:t>
      </w:r>
      <w:r w:rsidR="00F6261E">
        <w:t xml:space="preserve"> </w:t>
      </w:r>
      <w:r w:rsidRPr="003562D5">
        <w:t>6a</w:t>
      </w:r>
      <w:r w:rsidR="00161F8E">
        <w:t xml:space="preserve"> i </w:t>
      </w:r>
      <w:r w:rsidR="000251D6" w:rsidRPr="003562D5">
        <w:t>6b</w:t>
      </w:r>
      <w:r w:rsidR="00034AED" w:rsidRPr="003562D5">
        <w:t xml:space="preserve"> w</w:t>
      </w:r>
      <w:r w:rsidR="00F6261E">
        <w:t xml:space="preserve"> </w:t>
      </w:r>
      <w:r w:rsidRPr="003562D5">
        <w:t>brzmieniu:</w:t>
      </w:r>
    </w:p>
    <w:p w14:paraId="7448FDB3" w14:textId="1150BEF9" w:rsidR="003530EE" w:rsidRPr="003562D5" w:rsidRDefault="008D375B" w:rsidP="007E5C36">
      <w:pPr>
        <w:pStyle w:val="ZLITUSTzmustliter"/>
      </w:pPr>
      <w:r w:rsidRPr="003562D5">
        <w:t>„</w:t>
      </w:r>
      <w:r w:rsidR="00437377" w:rsidRPr="003562D5">
        <w:t xml:space="preserve">6a. </w:t>
      </w:r>
      <w:r w:rsidR="003530EE" w:rsidRPr="003562D5">
        <w:t>Świadczenie pieniężne</w:t>
      </w:r>
      <w:r w:rsidR="00034AED" w:rsidRPr="003562D5">
        <w:t xml:space="preserve"> w</w:t>
      </w:r>
      <w:r w:rsidR="00F6261E">
        <w:t xml:space="preserve"> </w:t>
      </w:r>
      <w:r w:rsidR="003530EE" w:rsidRPr="003562D5">
        <w:t>zamian za wyżywienie podwyższa się</w:t>
      </w:r>
      <w:r w:rsidR="00034AED" w:rsidRPr="003562D5">
        <w:t xml:space="preserve"> w </w:t>
      </w:r>
      <w:r w:rsidR="003530EE" w:rsidRPr="003562D5">
        <w:t>przypadku:</w:t>
      </w:r>
    </w:p>
    <w:p w14:paraId="2F39A8E6" w14:textId="343DC7D8" w:rsidR="003530EE" w:rsidRPr="003562D5" w:rsidRDefault="003530EE" w:rsidP="007E5C36">
      <w:pPr>
        <w:pStyle w:val="ZLITPKTzmpktliter"/>
      </w:pPr>
      <w:r w:rsidRPr="003562D5">
        <w:t>1)</w:t>
      </w:r>
      <w:r w:rsidRPr="003562D5">
        <w:tab/>
        <w:t>braku możliwości zapewnienia wyżywienia</w:t>
      </w:r>
      <w:r w:rsidR="00034AED" w:rsidRPr="003562D5">
        <w:t xml:space="preserve"> w</w:t>
      </w:r>
      <w:r w:rsidR="00F6261E">
        <w:t xml:space="preserve"> </w:t>
      </w:r>
      <w:r w:rsidRPr="003562D5">
        <w:t>naturze funkcjonariuszom</w:t>
      </w:r>
      <w:r w:rsidR="00F6261E">
        <w:t xml:space="preserve"> </w:t>
      </w:r>
      <w:r w:rsidR="00034AED" w:rsidRPr="003562D5">
        <w:t>w </w:t>
      </w:r>
      <w:r w:rsidRPr="003562D5">
        <w:t xml:space="preserve">punktach żywienia </w:t>
      </w:r>
      <w:r w:rsidR="00C932FA">
        <w:t>SOP</w:t>
      </w:r>
      <w:r w:rsidRPr="003562D5">
        <w:t xml:space="preserve"> lub zewnętrznych podmiotach gastronomicznych;</w:t>
      </w:r>
    </w:p>
    <w:p w14:paraId="5211568C" w14:textId="11BB4281" w:rsidR="000251D6" w:rsidRPr="003562D5" w:rsidRDefault="003530EE" w:rsidP="007E5C36">
      <w:pPr>
        <w:pStyle w:val="ZLITPKTzmpktliter"/>
      </w:pPr>
      <w:r w:rsidRPr="003562D5">
        <w:t>2)</w:t>
      </w:r>
      <w:r w:rsidRPr="003562D5">
        <w:tab/>
        <w:t xml:space="preserve">udziału funkcjonariusza </w:t>
      </w:r>
      <w:r w:rsidR="00034AED" w:rsidRPr="003562D5">
        <w:t>w</w:t>
      </w:r>
      <w:r w:rsidR="00F6261E">
        <w:t xml:space="preserve"> </w:t>
      </w:r>
      <w:r w:rsidRPr="003562D5">
        <w:t>zawodach sportowych i spartakiadach oraz pobytu na obozach kondycyjnych</w:t>
      </w:r>
      <w:r w:rsidR="00034AED" w:rsidRPr="003562D5">
        <w:t xml:space="preserve"> i</w:t>
      </w:r>
      <w:r w:rsidR="00F6261E">
        <w:t xml:space="preserve"> </w:t>
      </w:r>
      <w:r w:rsidRPr="003562D5">
        <w:t xml:space="preserve">zgrupowaniach szkoleniowych przed tymi </w:t>
      </w:r>
      <w:r w:rsidRPr="003562D5">
        <w:lastRenderedPageBreak/>
        <w:t>zawodami, jeżeli nie można mu zapewnić wyżywienia</w:t>
      </w:r>
      <w:r w:rsidR="00034AED" w:rsidRPr="003562D5">
        <w:t xml:space="preserve"> w</w:t>
      </w:r>
      <w:r w:rsidR="00F6261E">
        <w:t xml:space="preserve"> </w:t>
      </w:r>
      <w:r w:rsidRPr="003562D5">
        <w:t>naturze</w:t>
      </w:r>
      <w:r w:rsidR="00034AED" w:rsidRPr="003562D5">
        <w:t xml:space="preserve"> w</w:t>
      </w:r>
      <w:r w:rsidR="00F6261E">
        <w:t xml:space="preserve"> </w:t>
      </w:r>
      <w:r w:rsidRPr="003562D5">
        <w:t xml:space="preserve">punktach żywienia </w:t>
      </w:r>
      <w:r w:rsidR="00C932FA">
        <w:t xml:space="preserve">SOP </w:t>
      </w:r>
      <w:r w:rsidRPr="003562D5">
        <w:t xml:space="preserve">lub zewnętrznych podmiotach gastronomicznych. </w:t>
      </w:r>
    </w:p>
    <w:p w14:paraId="7E320E46" w14:textId="6F15CFC9" w:rsidR="00437377" w:rsidRPr="003562D5" w:rsidRDefault="003530EE" w:rsidP="007E5C36">
      <w:pPr>
        <w:pStyle w:val="ZLITUSTzmustliter"/>
      </w:pPr>
      <w:r w:rsidRPr="003562D5">
        <w:t xml:space="preserve">6b. </w:t>
      </w:r>
      <w:r w:rsidR="00437377" w:rsidRPr="003562D5">
        <w:t>Funkcjonariusz, któremu przysługuje wyżywienie</w:t>
      </w:r>
      <w:r w:rsidR="00034AED" w:rsidRPr="003562D5">
        <w:t xml:space="preserve"> w</w:t>
      </w:r>
      <w:r w:rsidR="00F6261E">
        <w:t xml:space="preserve"> </w:t>
      </w:r>
      <w:r w:rsidR="00437377" w:rsidRPr="003562D5">
        <w:t>naturze lub świadczenie pieniężne</w:t>
      </w:r>
      <w:r w:rsidR="00034AED" w:rsidRPr="003562D5">
        <w:t xml:space="preserve"> w</w:t>
      </w:r>
      <w:r w:rsidR="00F6261E">
        <w:t xml:space="preserve"> </w:t>
      </w:r>
      <w:r w:rsidR="00437377" w:rsidRPr="003562D5">
        <w:t>zamian za wyżywienie</w:t>
      </w:r>
      <w:r w:rsidR="00034AED" w:rsidRPr="003562D5">
        <w:t xml:space="preserve"> z</w:t>
      </w:r>
      <w:r w:rsidR="00F6261E">
        <w:t xml:space="preserve"> </w:t>
      </w:r>
      <w:r w:rsidR="00437377" w:rsidRPr="003562D5">
        <w:t>kilku tytułów, otrzymuje wyżywienie</w:t>
      </w:r>
      <w:r w:rsidR="00034AED" w:rsidRPr="003562D5">
        <w:t xml:space="preserve"> w</w:t>
      </w:r>
      <w:r w:rsidR="00F6261E">
        <w:t xml:space="preserve"> </w:t>
      </w:r>
      <w:r w:rsidR="00437377" w:rsidRPr="003562D5">
        <w:t>naturze lub świadczenie pieniężne</w:t>
      </w:r>
      <w:r w:rsidR="00034AED" w:rsidRPr="003562D5">
        <w:t xml:space="preserve"> w</w:t>
      </w:r>
      <w:r w:rsidR="00F6261E">
        <w:t xml:space="preserve"> </w:t>
      </w:r>
      <w:r w:rsidR="00437377" w:rsidRPr="003562D5">
        <w:t>zamian za wyżywienie tylko</w:t>
      </w:r>
      <w:r w:rsidR="00034AED" w:rsidRPr="003562D5">
        <w:t xml:space="preserve"> z </w:t>
      </w:r>
      <w:r w:rsidR="00437377" w:rsidRPr="003562D5">
        <w:t>jednego tytułu według najkorzystniejszej dla niego normy wyżywienia,</w:t>
      </w:r>
      <w:r w:rsidR="00034AED" w:rsidRPr="003562D5">
        <w:t xml:space="preserve"> z </w:t>
      </w:r>
      <w:r w:rsidR="00437377" w:rsidRPr="003562D5">
        <w:t>wyłączeniem przypadków,</w:t>
      </w:r>
      <w:r w:rsidR="00034AED" w:rsidRPr="003562D5">
        <w:t xml:space="preserve"> w</w:t>
      </w:r>
      <w:r w:rsidR="00F6261E">
        <w:t xml:space="preserve"> </w:t>
      </w:r>
      <w:r w:rsidR="00437377" w:rsidRPr="003562D5">
        <w:t>których funkcjonariusz uczestniczy</w:t>
      </w:r>
      <w:r w:rsidR="00034AED" w:rsidRPr="003562D5">
        <w:t xml:space="preserve"> w</w:t>
      </w:r>
      <w:r w:rsidR="00F6261E">
        <w:t xml:space="preserve"> </w:t>
      </w:r>
      <w:r w:rsidR="00437377" w:rsidRPr="003562D5">
        <w:t>uroczystym posiłku.</w:t>
      </w:r>
      <w:r w:rsidR="008D375B" w:rsidRPr="003562D5">
        <w:t>”</w:t>
      </w:r>
      <w:r w:rsidR="00EE4083">
        <w:t>,</w:t>
      </w:r>
    </w:p>
    <w:p w14:paraId="615A9654" w14:textId="73C13ADA" w:rsidR="00437377" w:rsidRPr="003562D5" w:rsidRDefault="00437377" w:rsidP="007E5C36">
      <w:pPr>
        <w:pStyle w:val="LITlitera"/>
        <w:keepNext/>
      </w:pPr>
      <w:r w:rsidRPr="003562D5">
        <w:t>i)</w:t>
      </w:r>
      <w:r w:rsidR="00B74C14" w:rsidRPr="003562D5">
        <w:tab/>
      </w:r>
      <w:r w:rsidRPr="003562D5">
        <w:t xml:space="preserve">ust. </w:t>
      </w:r>
      <w:r w:rsidR="00034AED" w:rsidRPr="003562D5">
        <w:t>7</w:t>
      </w:r>
      <w:r w:rsidR="00F6261E">
        <w:t xml:space="preserve"> </w:t>
      </w:r>
      <w:r w:rsidRPr="003562D5">
        <w:t>otrzymuje brzmienie:</w:t>
      </w:r>
    </w:p>
    <w:p w14:paraId="6B45FAF1" w14:textId="41D1DF93" w:rsidR="008C0364" w:rsidRPr="003562D5" w:rsidRDefault="006822FA" w:rsidP="007E5C36">
      <w:pPr>
        <w:pStyle w:val="ZLITUSTzmustliter"/>
        <w:keepNext/>
      </w:pPr>
      <w:r w:rsidRPr="003562D5">
        <w:t>„</w:t>
      </w:r>
      <w:r w:rsidR="008C0364" w:rsidRPr="003562D5">
        <w:t>7.</w:t>
      </w:r>
      <w:r w:rsidR="00F6261E">
        <w:t xml:space="preserve"> </w:t>
      </w:r>
      <w:r w:rsidR="008C0364" w:rsidRPr="003562D5">
        <w:t>Minister właściwy do spraw wewnętrznych określi, w</w:t>
      </w:r>
      <w:r w:rsidR="00F6261E">
        <w:t xml:space="preserve"> </w:t>
      </w:r>
      <w:r w:rsidR="008C0364" w:rsidRPr="003562D5">
        <w:t>drodze rozporządzenia:</w:t>
      </w:r>
    </w:p>
    <w:p w14:paraId="76B8D500" w14:textId="77777777" w:rsidR="00B70105" w:rsidRPr="003562D5" w:rsidRDefault="008C0364" w:rsidP="008C0364">
      <w:pPr>
        <w:pStyle w:val="ZLITPKTzmpktliter"/>
      </w:pPr>
      <w:r w:rsidRPr="003562D5">
        <w:t>1)</w:t>
      </w:r>
      <w:r w:rsidRPr="003562D5">
        <w:tab/>
      </w:r>
      <w:r w:rsidR="00B70105" w:rsidRPr="003562D5">
        <w:t xml:space="preserve">rodzaje </w:t>
      </w:r>
      <w:r w:rsidR="00416542" w:rsidRPr="003562D5">
        <w:t>norm wyżywienia</w:t>
      </w:r>
      <w:r w:rsidR="001F1E8B">
        <w:t xml:space="preserve"> </w:t>
      </w:r>
      <w:r w:rsidR="001F1E8B" w:rsidRPr="003562D5">
        <w:t>oraz ich wartość pieniężną</w:t>
      </w:r>
      <w:r w:rsidR="00416542" w:rsidRPr="003562D5">
        <w:t xml:space="preserve">, </w:t>
      </w:r>
    </w:p>
    <w:p w14:paraId="2BD05F1B" w14:textId="25A1240A" w:rsidR="008C0364" w:rsidRPr="003562D5" w:rsidRDefault="00B70105" w:rsidP="008C0364">
      <w:pPr>
        <w:pStyle w:val="ZLITPKTzmpktliter"/>
      </w:pPr>
      <w:r w:rsidRPr="003562D5">
        <w:t>2)</w:t>
      </w:r>
      <w:r w:rsidRPr="003562D5">
        <w:tab/>
      </w:r>
      <w:r w:rsidR="00416542" w:rsidRPr="003562D5">
        <w:t>średnie wartości energetyczne</w:t>
      </w:r>
      <w:r w:rsidR="000E7AFF" w:rsidRPr="003562D5">
        <w:t xml:space="preserve"> i</w:t>
      </w:r>
      <w:r w:rsidR="00F6261E">
        <w:t xml:space="preserve"> </w:t>
      </w:r>
      <w:r w:rsidR="00416542" w:rsidRPr="003562D5">
        <w:t>o</w:t>
      </w:r>
      <w:r w:rsidR="00D33F04" w:rsidRPr="003562D5">
        <w:t>d</w:t>
      </w:r>
      <w:r w:rsidR="00416542" w:rsidRPr="003562D5">
        <w:t>żywcze</w:t>
      </w:r>
      <w:r w:rsidR="00437377" w:rsidRPr="003562D5">
        <w:t xml:space="preserve"> produktów żywnościowych objętych poszczególnymi normami</w:t>
      </w:r>
      <w:r w:rsidR="008C0364" w:rsidRPr="003562D5">
        <w:t>,</w:t>
      </w:r>
    </w:p>
    <w:p w14:paraId="73DD5D41" w14:textId="0DB6D3A2" w:rsidR="008C0364" w:rsidRPr="003562D5" w:rsidRDefault="00CE58EB" w:rsidP="008C0364">
      <w:pPr>
        <w:pStyle w:val="ZLITPKTzmpktliter"/>
      </w:pPr>
      <w:r w:rsidRPr="003562D5">
        <w:t>3</w:t>
      </w:r>
      <w:r w:rsidR="008C0364" w:rsidRPr="003562D5">
        <w:t>)</w:t>
      </w:r>
      <w:r w:rsidR="008C0364" w:rsidRPr="003562D5">
        <w:tab/>
        <w:t>przypadki, w</w:t>
      </w:r>
      <w:r w:rsidR="00F6261E">
        <w:t xml:space="preserve"> </w:t>
      </w:r>
      <w:r w:rsidR="008C0364" w:rsidRPr="003562D5">
        <w:t>których normy wyżywienia mogą zostać</w:t>
      </w:r>
      <w:r w:rsidR="00F6261E">
        <w:t xml:space="preserve"> </w:t>
      </w:r>
      <w:r w:rsidR="008C0364" w:rsidRPr="003562D5">
        <w:t>uzupełnione</w:t>
      </w:r>
      <w:r w:rsidR="00742E3B">
        <w:t>,</w:t>
      </w:r>
      <w:r w:rsidR="001F1E8B">
        <w:t xml:space="preserve"> oraz wartość pieniężną uzupełnienia</w:t>
      </w:r>
      <w:r w:rsidR="008C0364" w:rsidRPr="003562D5">
        <w:t>,</w:t>
      </w:r>
    </w:p>
    <w:p w14:paraId="0E4F8DA3" w14:textId="774CABFF" w:rsidR="00416542" w:rsidRPr="003562D5" w:rsidRDefault="00CE58EB" w:rsidP="007E5C36">
      <w:pPr>
        <w:pStyle w:val="ZLITPKTzmpktliter"/>
        <w:keepNext/>
      </w:pPr>
      <w:r w:rsidRPr="003562D5">
        <w:t>4</w:t>
      </w:r>
      <w:r w:rsidR="00416542" w:rsidRPr="003562D5">
        <w:t>)</w:t>
      </w:r>
      <w:r w:rsidR="00416542" w:rsidRPr="003562D5">
        <w:tab/>
        <w:t>wartości świadczenia pieniężnego w</w:t>
      </w:r>
      <w:r w:rsidR="00F6261E">
        <w:t xml:space="preserve"> </w:t>
      </w:r>
      <w:r w:rsidR="00416542" w:rsidRPr="003562D5">
        <w:t xml:space="preserve">zamian za wyżywienie </w:t>
      </w:r>
      <w:r w:rsidR="00437377" w:rsidRPr="003562D5">
        <w:t>oraz termin jego wypłaty</w:t>
      </w:r>
    </w:p>
    <w:p w14:paraId="1CF965FB" w14:textId="43D16942" w:rsidR="00416542" w:rsidRPr="003562D5" w:rsidRDefault="00416542" w:rsidP="00416542">
      <w:pPr>
        <w:pStyle w:val="ZLITCZWSPPKTzmczciwsppktliter"/>
      </w:pPr>
      <w:r w:rsidRPr="003562D5">
        <w:t>– uwzględniając zasady racjonalnego żywienia, adekwatność środków finansowych służących zapewnieniu funkcjonariuszom wyżywienia w</w:t>
      </w:r>
      <w:r w:rsidR="00F6261E">
        <w:t xml:space="preserve"> </w:t>
      </w:r>
      <w:r w:rsidRPr="003562D5">
        <w:t xml:space="preserve">naturze względem realnej wartości wyżywienia, </w:t>
      </w:r>
      <w:r w:rsidR="00BA165C" w:rsidRPr="003562D5">
        <w:t xml:space="preserve">rozróżnienie </w:t>
      </w:r>
      <w:r w:rsidRPr="003562D5">
        <w:t>przypadk</w:t>
      </w:r>
      <w:r w:rsidR="00BA165C" w:rsidRPr="003562D5">
        <w:t>ów</w:t>
      </w:r>
      <w:r w:rsidRPr="003562D5">
        <w:t xml:space="preserve"> wypłacania świadczenia pieniężnego</w:t>
      </w:r>
      <w:r w:rsidR="000E7AFF" w:rsidRPr="003562D5">
        <w:t xml:space="preserve"> w</w:t>
      </w:r>
      <w:r w:rsidR="00F6261E">
        <w:t xml:space="preserve"> </w:t>
      </w:r>
      <w:r w:rsidRPr="003562D5">
        <w:t>zamian za wyżywienie</w:t>
      </w:r>
      <w:r w:rsidR="00F6261E">
        <w:t xml:space="preserve"> </w:t>
      </w:r>
      <w:r w:rsidRPr="003562D5">
        <w:t>oraz mając na względzie właściwe warunki pełnienia służby.</w:t>
      </w:r>
      <w:r w:rsidR="008D375B" w:rsidRPr="003562D5">
        <w:t>”</w:t>
      </w:r>
      <w:r w:rsidRPr="003562D5">
        <w:t>;</w:t>
      </w:r>
    </w:p>
    <w:p w14:paraId="26CA17C4" w14:textId="77777777" w:rsidR="006822FA" w:rsidRPr="003562D5" w:rsidRDefault="00275D68" w:rsidP="007E5C36">
      <w:pPr>
        <w:pStyle w:val="PKTpunkt"/>
        <w:keepNext/>
      </w:pPr>
      <w:r w:rsidRPr="003562D5">
        <w:t>4</w:t>
      </w:r>
      <w:r w:rsidR="003001FA" w:rsidRPr="003562D5">
        <w:t>)</w:t>
      </w:r>
      <w:r w:rsidR="006822FA" w:rsidRPr="003562D5">
        <w:tab/>
        <w:t>po art. 149 dodaje się art. 149a w brzmieniu:</w:t>
      </w:r>
    </w:p>
    <w:p w14:paraId="31FE7BEB" w14:textId="69C70858" w:rsidR="006822FA" w:rsidRPr="003562D5" w:rsidRDefault="006822FA" w:rsidP="00DC1A10">
      <w:pPr>
        <w:pStyle w:val="ZARTzmartartykuempunktem"/>
      </w:pPr>
      <w:r w:rsidRPr="003562D5">
        <w:t>„Art. 149a. Napoje w</w:t>
      </w:r>
      <w:r w:rsidR="00F6261E">
        <w:t xml:space="preserve"> </w:t>
      </w:r>
      <w:r w:rsidRPr="003562D5">
        <w:t>naturze, w</w:t>
      </w:r>
      <w:r w:rsidR="00F6261E">
        <w:t xml:space="preserve"> </w:t>
      </w:r>
      <w:r w:rsidRPr="003562D5">
        <w:t>ilości zaspokajającej potrzeby policjanta, przysługują w</w:t>
      </w:r>
      <w:r w:rsidR="00F6261E">
        <w:t xml:space="preserve"> </w:t>
      </w:r>
      <w:r w:rsidRPr="003562D5">
        <w:t>czasie pełnienia służby, w</w:t>
      </w:r>
      <w:r w:rsidR="00F6261E">
        <w:t xml:space="preserve"> </w:t>
      </w:r>
      <w:r w:rsidRPr="003562D5">
        <w:t>przypadkach i</w:t>
      </w:r>
      <w:r w:rsidR="00F6261E">
        <w:t xml:space="preserve"> </w:t>
      </w:r>
      <w:r w:rsidRPr="003562D5">
        <w:t>na warunkach określonych w przepisach wykonawczych wydanych na podstawie art.</w:t>
      </w:r>
      <w:r w:rsidR="00F6261E">
        <w:t xml:space="preserve"> </w:t>
      </w:r>
      <w:r w:rsidRPr="003562D5">
        <w:t>232</w:t>
      </w:r>
      <w:r w:rsidR="00F6261E">
        <w:t xml:space="preserve"> </w:t>
      </w:r>
      <w:r w:rsidRPr="003562D5">
        <w:t>ustawy z</w:t>
      </w:r>
      <w:r w:rsidR="00F6261E">
        <w:t xml:space="preserve"> </w:t>
      </w:r>
      <w:r w:rsidRPr="003562D5">
        <w:t>dnia 24</w:t>
      </w:r>
      <w:r w:rsidR="00F6261E">
        <w:t xml:space="preserve"> </w:t>
      </w:r>
      <w:r w:rsidRPr="003562D5">
        <w:t>czerwca 1974</w:t>
      </w:r>
      <w:r w:rsidR="00F6261E">
        <w:t xml:space="preserve"> </w:t>
      </w:r>
      <w:r w:rsidRPr="003562D5">
        <w:t>r. – Kodeks pracy.</w:t>
      </w:r>
      <w:r w:rsidR="00DC1A10" w:rsidRPr="003562D5">
        <w:t>”</w:t>
      </w:r>
      <w:r w:rsidRPr="003562D5">
        <w:t>;</w:t>
      </w:r>
    </w:p>
    <w:p w14:paraId="0AE4A550" w14:textId="1D666BC1" w:rsidR="003001FA" w:rsidRPr="003562D5" w:rsidRDefault="006822FA" w:rsidP="007E5C36">
      <w:pPr>
        <w:pStyle w:val="PKTpunkt"/>
        <w:keepNext/>
      </w:pPr>
      <w:r w:rsidRPr="003562D5">
        <w:t>5)</w:t>
      </w:r>
      <w:r w:rsidR="00D5747C">
        <w:tab/>
      </w:r>
      <w:r w:rsidR="003001FA" w:rsidRPr="003562D5">
        <w:t>w</w:t>
      </w:r>
      <w:r w:rsidR="00034AED" w:rsidRPr="003562D5">
        <w:t xml:space="preserve"> art.</w:t>
      </w:r>
      <w:r w:rsidR="00F6261E">
        <w:t xml:space="preserve"> </w:t>
      </w:r>
      <w:r w:rsidR="003001FA" w:rsidRPr="003562D5">
        <w:t>17</w:t>
      </w:r>
      <w:r w:rsidR="00034AED" w:rsidRPr="003562D5">
        <w:t>2 w</w:t>
      </w:r>
      <w:r w:rsidR="00F6261E">
        <w:t xml:space="preserve"> </w:t>
      </w:r>
      <w:r w:rsidR="00034AED" w:rsidRPr="003562D5">
        <w:t>ust.</w:t>
      </w:r>
      <w:r w:rsidR="00F6261E">
        <w:t xml:space="preserve"> </w:t>
      </w:r>
      <w:r w:rsidR="00034AED" w:rsidRPr="003562D5">
        <w:t>1 w</w:t>
      </w:r>
      <w:r w:rsidR="00F6261E">
        <w:t xml:space="preserve"> </w:t>
      </w:r>
      <w:r w:rsidR="00034AED" w:rsidRPr="003562D5">
        <w:t>pkt</w:t>
      </w:r>
      <w:r w:rsidR="00F6261E">
        <w:t xml:space="preserve"> </w:t>
      </w:r>
      <w:r w:rsidR="00373E30" w:rsidRPr="003562D5">
        <w:t>6</w:t>
      </w:r>
      <w:r w:rsidR="00F6261E">
        <w:t xml:space="preserve"> </w:t>
      </w:r>
      <w:r w:rsidR="00722DDA" w:rsidRPr="003562D5">
        <w:t>kropkę zastępuje się średnikiem</w:t>
      </w:r>
      <w:r w:rsidR="00747003" w:rsidRPr="003562D5">
        <w:t xml:space="preserve"> i</w:t>
      </w:r>
      <w:r w:rsidR="00F6261E">
        <w:t xml:space="preserve"> </w:t>
      </w:r>
      <w:r w:rsidR="003001FA" w:rsidRPr="003562D5">
        <w:t>dodaje się</w:t>
      </w:r>
      <w:r w:rsidR="00034AED" w:rsidRPr="003562D5">
        <w:t xml:space="preserve"> pkt</w:t>
      </w:r>
      <w:r w:rsidR="00F6261E">
        <w:t xml:space="preserve"> </w:t>
      </w:r>
      <w:r w:rsidR="00034AED" w:rsidRPr="003562D5">
        <w:t>7 i</w:t>
      </w:r>
      <w:r w:rsidR="00F6261E">
        <w:t xml:space="preserve"> </w:t>
      </w:r>
      <w:r w:rsidR="00034AED" w:rsidRPr="003562D5">
        <w:t>8 w </w:t>
      </w:r>
      <w:r w:rsidR="003001FA" w:rsidRPr="003562D5">
        <w:t>brzmieniu:</w:t>
      </w:r>
    </w:p>
    <w:p w14:paraId="00A6B7B9" w14:textId="7D408E05" w:rsidR="00722DDA" w:rsidRPr="003562D5" w:rsidRDefault="008D375B" w:rsidP="00BB28CC">
      <w:pPr>
        <w:pStyle w:val="ZPKTzmpktartykuempunktem"/>
      </w:pPr>
      <w:r w:rsidRPr="003562D5">
        <w:t>„</w:t>
      </w:r>
      <w:r w:rsidR="00373E30" w:rsidRPr="003562D5">
        <w:t>7</w:t>
      </w:r>
      <w:r w:rsidR="00722DDA" w:rsidRPr="003562D5">
        <w:t>)</w:t>
      </w:r>
      <w:r w:rsidR="00722DDA" w:rsidRPr="003562D5">
        <w:tab/>
        <w:t>świadczenie</w:t>
      </w:r>
      <w:r w:rsidR="00373E30" w:rsidRPr="003562D5">
        <w:t xml:space="preserve"> pieniężne w</w:t>
      </w:r>
      <w:r w:rsidR="00F6261E">
        <w:t xml:space="preserve"> </w:t>
      </w:r>
      <w:r w:rsidR="00373E30" w:rsidRPr="003562D5">
        <w:t>zamian za wyżywienie</w:t>
      </w:r>
      <w:r w:rsidR="00722DDA" w:rsidRPr="003562D5">
        <w:t>;</w:t>
      </w:r>
    </w:p>
    <w:p w14:paraId="16E2D687" w14:textId="77777777" w:rsidR="003001FA" w:rsidRPr="003562D5" w:rsidRDefault="00373E30" w:rsidP="00BB28CC">
      <w:pPr>
        <w:pStyle w:val="ZPKTzmpktartykuempunktem"/>
      </w:pPr>
      <w:r w:rsidRPr="003562D5">
        <w:t>8</w:t>
      </w:r>
      <w:r w:rsidR="003001FA" w:rsidRPr="003562D5">
        <w:t>)</w:t>
      </w:r>
      <w:r w:rsidR="003001FA" w:rsidRPr="003562D5">
        <w:tab/>
        <w:t>świadczenie motywacyjne</w:t>
      </w:r>
      <w:r w:rsidR="00D4723C" w:rsidRPr="003562D5">
        <w:t>.</w:t>
      </w:r>
      <w:r w:rsidR="008D375B" w:rsidRPr="003562D5">
        <w:t>”</w:t>
      </w:r>
      <w:r w:rsidR="003001FA" w:rsidRPr="003562D5">
        <w:t>;</w:t>
      </w:r>
    </w:p>
    <w:p w14:paraId="174CB3DE" w14:textId="4F0F7EA1" w:rsidR="003001FA" w:rsidRPr="003562D5" w:rsidRDefault="006822FA" w:rsidP="007E5C36">
      <w:pPr>
        <w:pStyle w:val="PKTpunkt"/>
        <w:keepNext/>
      </w:pPr>
      <w:r w:rsidRPr="003562D5">
        <w:lastRenderedPageBreak/>
        <w:t>6</w:t>
      </w:r>
      <w:r w:rsidR="003001FA" w:rsidRPr="003562D5">
        <w:t>)</w:t>
      </w:r>
      <w:r w:rsidR="003001FA" w:rsidRPr="003562D5">
        <w:tab/>
        <w:t>po</w:t>
      </w:r>
      <w:r w:rsidR="00034AED" w:rsidRPr="003562D5">
        <w:t xml:space="preserve"> art.</w:t>
      </w:r>
      <w:r w:rsidR="00F6261E">
        <w:t xml:space="preserve"> </w:t>
      </w:r>
      <w:r w:rsidR="003001FA" w:rsidRPr="003562D5">
        <w:t>172a dodaje się</w:t>
      </w:r>
      <w:r w:rsidR="00034AED" w:rsidRPr="003562D5">
        <w:t xml:space="preserve"> art.</w:t>
      </w:r>
      <w:r w:rsidR="00F6261E">
        <w:t xml:space="preserve"> </w:t>
      </w:r>
      <w:r w:rsidR="003001FA" w:rsidRPr="003562D5">
        <w:t>172b</w:t>
      </w:r>
      <w:r w:rsidR="00A50A6D" w:rsidRPr="003562D5">
        <w:t xml:space="preserve"> w</w:t>
      </w:r>
      <w:r w:rsidR="00F6261E">
        <w:t xml:space="preserve"> </w:t>
      </w:r>
      <w:r w:rsidR="003001FA" w:rsidRPr="003562D5">
        <w:t>brzmieniu:</w:t>
      </w:r>
    </w:p>
    <w:p w14:paraId="749CFAD0" w14:textId="7B2758EC" w:rsidR="003001FA" w:rsidRPr="003562D5" w:rsidRDefault="008D375B" w:rsidP="007E5C36">
      <w:pPr>
        <w:pStyle w:val="ZARTzmartartykuempunktem"/>
        <w:keepNext/>
      </w:pPr>
      <w:r w:rsidRPr="003562D5">
        <w:t>„</w:t>
      </w:r>
      <w:r w:rsidR="003001FA" w:rsidRPr="003562D5">
        <w:t xml:space="preserve">Art. 172b. 1. Funkcjonariuszowi </w:t>
      </w:r>
      <w:r w:rsidR="008949F5" w:rsidRPr="003562D5">
        <w:t>przyznaje się</w:t>
      </w:r>
      <w:r w:rsidR="00F6261E">
        <w:t xml:space="preserve"> </w:t>
      </w:r>
      <w:r w:rsidR="003001FA" w:rsidRPr="003562D5">
        <w:t>świadczenie motywacyjne po osiągnięciu</w:t>
      </w:r>
      <w:r w:rsidR="00DE3C5B" w:rsidRPr="003562D5">
        <w:t xml:space="preserve"> powyżej</w:t>
      </w:r>
      <w:r w:rsidR="003001FA" w:rsidRPr="003562D5">
        <w:t>:</w:t>
      </w:r>
    </w:p>
    <w:p w14:paraId="454EF7BC" w14:textId="32D14CFA" w:rsidR="003001FA" w:rsidRPr="003562D5" w:rsidRDefault="003001FA" w:rsidP="003001FA">
      <w:pPr>
        <w:pStyle w:val="ZPKTzmpktartykuempunktem"/>
      </w:pPr>
      <w:r w:rsidRPr="003562D5">
        <w:t>1)</w:t>
      </w:r>
      <w:r w:rsidRPr="003562D5">
        <w:tab/>
        <w:t>2</w:t>
      </w:r>
      <w:r w:rsidR="00A50A6D" w:rsidRPr="003562D5">
        <w:t>5</w:t>
      </w:r>
      <w:r w:rsidR="00F6261E">
        <w:t xml:space="preserve"> </w:t>
      </w:r>
      <w:r w:rsidRPr="003562D5">
        <w:t>lat służby</w:t>
      </w:r>
      <w:r w:rsidR="001B5DA7" w:rsidRPr="003562D5">
        <w:t>, ale nie więcej</w:t>
      </w:r>
      <w:r w:rsidR="00F6261E">
        <w:t xml:space="preserve"> </w:t>
      </w:r>
      <w:r w:rsidR="001B5DA7" w:rsidRPr="003562D5">
        <w:t>niż 2</w:t>
      </w:r>
      <w:r w:rsidR="00034AED" w:rsidRPr="003562D5">
        <w:t>8</w:t>
      </w:r>
      <w:r w:rsidR="00F6261E">
        <w:t xml:space="preserve"> </w:t>
      </w:r>
      <w:r w:rsidR="001B5DA7" w:rsidRPr="003562D5">
        <w:t>lat</w:t>
      </w:r>
      <w:r w:rsidR="00034AED" w:rsidRPr="003562D5">
        <w:t xml:space="preserve"> i</w:t>
      </w:r>
      <w:r w:rsidR="00F6261E">
        <w:t xml:space="preserve"> </w:t>
      </w:r>
      <w:r w:rsidR="00034AED" w:rsidRPr="003562D5">
        <w:t>6</w:t>
      </w:r>
      <w:r w:rsidR="00F6261E">
        <w:t xml:space="preserve"> </w:t>
      </w:r>
      <w:r w:rsidR="001B5DA7" w:rsidRPr="003562D5">
        <w:t>miesięcy</w:t>
      </w:r>
      <w:r w:rsidR="006A2131" w:rsidRPr="003562D5">
        <w:t xml:space="preserve"> </w:t>
      </w:r>
      <w:r w:rsidRPr="003562D5">
        <w:t>–</w:t>
      </w:r>
      <w:r w:rsidR="00A50A6D" w:rsidRPr="003562D5">
        <w:t xml:space="preserve"> w</w:t>
      </w:r>
      <w:r w:rsidR="00F6261E">
        <w:t xml:space="preserve"> </w:t>
      </w:r>
      <w:r w:rsidRPr="003562D5">
        <w:t>wysokości 150</w:t>
      </w:r>
      <w:r w:rsidR="00A50A6D" w:rsidRPr="003562D5">
        <w:t>0</w:t>
      </w:r>
      <w:r w:rsidR="00F6261E">
        <w:t xml:space="preserve"> </w:t>
      </w:r>
      <w:r w:rsidRPr="003562D5">
        <w:t>złotych</w:t>
      </w:r>
      <w:r w:rsidR="001B5DA7" w:rsidRPr="003562D5">
        <w:t xml:space="preserve"> miesięcznie</w:t>
      </w:r>
      <w:r w:rsidRPr="003562D5">
        <w:t>, albo</w:t>
      </w:r>
    </w:p>
    <w:p w14:paraId="0182B467" w14:textId="2282EF82" w:rsidR="003001FA" w:rsidRPr="003562D5" w:rsidRDefault="003001FA" w:rsidP="003001FA">
      <w:pPr>
        <w:pStyle w:val="ZPKTzmpktartykuempunktem"/>
      </w:pPr>
      <w:r w:rsidRPr="003562D5">
        <w:t>2)</w:t>
      </w:r>
      <w:r w:rsidRPr="003562D5">
        <w:tab/>
        <w:t>2</w:t>
      </w:r>
      <w:r w:rsidR="00A50A6D" w:rsidRPr="003562D5">
        <w:t>8</w:t>
      </w:r>
      <w:r w:rsidR="00F6261E">
        <w:t xml:space="preserve"> </w:t>
      </w:r>
      <w:r w:rsidRPr="003562D5">
        <w:t>lat</w:t>
      </w:r>
      <w:r w:rsidR="00A50A6D" w:rsidRPr="003562D5">
        <w:t xml:space="preserve"> i</w:t>
      </w:r>
      <w:r w:rsidR="00F6261E">
        <w:t xml:space="preserve"> </w:t>
      </w:r>
      <w:r w:rsidR="00A50A6D" w:rsidRPr="003562D5">
        <w:t>6</w:t>
      </w:r>
      <w:r w:rsidR="00F6261E">
        <w:t xml:space="preserve"> </w:t>
      </w:r>
      <w:r w:rsidRPr="003562D5">
        <w:t>miesięcy służby –</w:t>
      </w:r>
      <w:r w:rsidR="00A50A6D" w:rsidRPr="003562D5">
        <w:t xml:space="preserve"> w</w:t>
      </w:r>
      <w:r w:rsidR="00F6261E">
        <w:t xml:space="preserve"> </w:t>
      </w:r>
      <w:r w:rsidRPr="003562D5">
        <w:t>wysokości 250</w:t>
      </w:r>
      <w:r w:rsidR="00A50A6D" w:rsidRPr="003562D5">
        <w:t>0</w:t>
      </w:r>
      <w:r w:rsidR="00F6261E">
        <w:t xml:space="preserve"> </w:t>
      </w:r>
      <w:r w:rsidRPr="003562D5">
        <w:t>złotych</w:t>
      </w:r>
      <w:r w:rsidR="001B5DA7" w:rsidRPr="003562D5">
        <w:t xml:space="preserve"> miesięcznie</w:t>
      </w:r>
      <w:r w:rsidRPr="003562D5">
        <w:t>.</w:t>
      </w:r>
    </w:p>
    <w:p w14:paraId="0E4F8360" w14:textId="4BCF1419" w:rsidR="006A3F70" w:rsidRPr="003562D5" w:rsidRDefault="003001FA" w:rsidP="007E5C36">
      <w:pPr>
        <w:pStyle w:val="ZUSTzmustartykuempunktem"/>
        <w:keepNext/>
      </w:pPr>
      <w:r w:rsidRPr="003562D5">
        <w:t>2.</w:t>
      </w:r>
      <w:r w:rsidR="00F6261E">
        <w:t xml:space="preserve"> </w:t>
      </w:r>
      <w:r w:rsidRPr="003562D5">
        <w:t>Do stażu służby,</w:t>
      </w:r>
      <w:r w:rsidR="00A50A6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 xml:space="preserve">1, zalicza się </w:t>
      </w:r>
      <w:r w:rsidR="006A3F70" w:rsidRPr="003562D5">
        <w:t>okresy:</w:t>
      </w:r>
    </w:p>
    <w:p w14:paraId="1B6FB6F2" w14:textId="1AF2ADB9" w:rsidR="006A3F70" w:rsidRPr="003562D5" w:rsidRDefault="006A3F70" w:rsidP="00A24FC0">
      <w:pPr>
        <w:pStyle w:val="ZPKTzmpktartykuempunktem"/>
      </w:pPr>
      <w:r w:rsidRPr="003562D5">
        <w:t>1)</w:t>
      </w:r>
      <w:r w:rsidR="00A24FC0" w:rsidRPr="003562D5">
        <w:tab/>
      </w:r>
      <w:r w:rsidRPr="003562D5">
        <w:t>służby</w:t>
      </w:r>
      <w:r w:rsidR="00034AED" w:rsidRPr="003562D5">
        <w:t xml:space="preserve"> w</w:t>
      </w:r>
      <w:r w:rsidR="00F6261E">
        <w:t xml:space="preserve"> </w:t>
      </w:r>
      <w:r w:rsidRPr="003562D5">
        <w:t xml:space="preserve">Służbie Ochrony Państwa; </w:t>
      </w:r>
    </w:p>
    <w:p w14:paraId="27CA2251" w14:textId="142B1C28" w:rsidR="00A24FC0" w:rsidRPr="003562D5" w:rsidRDefault="006A3F70" w:rsidP="00A24FC0">
      <w:pPr>
        <w:pStyle w:val="ZPKTzmpktartykuempunktem"/>
      </w:pPr>
      <w:r w:rsidRPr="003562D5">
        <w:t>2)</w:t>
      </w:r>
      <w:r w:rsidR="00A24FC0" w:rsidRPr="003562D5">
        <w:tab/>
      </w:r>
      <w:r w:rsidRPr="003562D5">
        <w:t>służby</w:t>
      </w:r>
      <w:r w:rsidR="00034AED" w:rsidRPr="003562D5">
        <w:t xml:space="preserve"> w</w:t>
      </w:r>
      <w:r w:rsidR="00F6261E">
        <w:t xml:space="preserve"> </w:t>
      </w:r>
      <w:r w:rsidRPr="003562D5">
        <w:t>Policji, Agencji Bezpieczeństwa Wewnętrznego, Agencji Wywiadu, Służbie Kontrwywiadu Wojskowego, Służbie Wywiadu Wojskowego, Centralnym Biurze Antykorupcyjnym, Straży Granicznej, Straży Marszałkowskiej, Państwowej Straży Pożarnej, Służbie Celnej, Służbie Celno</w:t>
      </w:r>
      <w:r w:rsidR="00F6261E">
        <w:t>-</w:t>
      </w:r>
      <w:r w:rsidRPr="003562D5">
        <w:t>Skarbowej</w:t>
      </w:r>
      <w:r w:rsidR="00034AED" w:rsidRPr="003562D5">
        <w:t xml:space="preserve"> i</w:t>
      </w:r>
      <w:r w:rsidR="00F6261E">
        <w:t xml:space="preserve"> </w:t>
      </w:r>
      <w:r w:rsidRPr="003562D5">
        <w:t xml:space="preserve">Służbie Więziennej; </w:t>
      </w:r>
    </w:p>
    <w:p w14:paraId="109348B2" w14:textId="54E3DA69" w:rsidR="008949F5" w:rsidRPr="003562D5" w:rsidRDefault="006A3F70" w:rsidP="00A24FC0">
      <w:pPr>
        <w:pStyle w:val="ZPKTzmpktartykuempunktem"/>
      </w:pPr>
      <w:r w:rsidRPr="003562D5">
        <w:t>3)</w:t>
      </w:r>
      <w:r w:rsidR="00A24FC0" w:rsidRPr="003562D5">
        <w:tab/>
      </w:r>
      <w:r w:rsidRPr="003562D5">
        <w:t>okresy traktowane jako równorzędne ze służbą,</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pkt</w:t>
      </w:r>
      <w:r w:rsidR="00F6261E">
        <w:t xml:space="preserve"> </w:t>
      </w:r>
      <w:r w:rsidR="00034AED" w:rsidRPr="003562D5">
        <w:t>1 i</w:t>
      </w:r>
      <w:r w:rsidR="00F6261E">
        <w:t xml:space="preserve"> </w:t>
      </w:r>
      <w:r w:rsidRPr="003562D5">
        <w:t>2, wymienione</w:t>
      </w:r>
      <w:r w:rsidR="00034AED" w:rsidRPr="003562D5">
        <w:t xml:space="preserve"> w</w:t>
      </w:r>
      <w:r w:rsidR="00F6261E">
        <w:t xml:space="preserve"> </w:t>
      </w:r>
      <w:r w:rsidR="00034AED" w:rsidRPr="003562D5">
        <w:t>art.</w:t>
      </w:r>
      <w:r w:rsidR="00F6261E">
        <w:t xml:space="preserve"> </w:t>
      </w:r>
      <w:r w:rsidRPr="003562D5">
        <w:t>1</w:t>
      </w:r>
      <w:r w:rsidR="00034AED" w:rsidRPr="003562D5">
        <w:t>3</w:t>
      </w:r>
      <w:r w:rsidR="00F6261E">
        <w:t xml:space="preserve"> </w:t>
      </w:r>
      <w:r w:rsidRPr="003562D5">
        <w:t>ustawy</w:t>
      </w:r>
      <w:r w:rsidR="00034AED" w:rsidRPr="003562D5">
        <w:t xml:space="preserve"> z</w:t>
      </w:r>
      <w:r w:rsidR="00F6261E">
        <w:t xml:space="preserve"> </w:t>
      </w:r>
      <w:r w:rsidRPr="003562D5">
        <w:t>dnia 1</w:t>
      </w:r>
      <w:r w:rsidR="00034AED" w:rsidRPr="003562D5">
        <w:t>8</w:t>
      </w:r>
      <w:r w:rsidR="00F6261E">
        <w:t xml:space="preserve"> </w:t>
      </w:r>
      <w:r w:rsidRPr="003562D5">
        <w:t>lutego 199</w:t>
      </w:r>
      <w:r w:rsidR="00034AED" w:rsidRPr="003562D5">
        <w:t>4</w:t>
      </w:r>
      <w:r w:rsidR="00F6261E">
        <w:t xml:space="preserve"> </w:t>
      </w:r>
      <w:r w:rsidRPr="003562D5">
        <w:t>r.</w:t>
      </w:r>
      <w:r w:rsidR="00034AED" w:rsidRPr="003562D5">
        <w:t xml:space="preserve"> o</w:t>
      </w:r>
      <w:r w:rsidR="00F6261E">
        <w:t xml:space="preserve"> </w:t>
      </w:r>
      <w:r w:rsidRPr="003562D5">
        <w:t xml:space="preserve">zaopatrzeniu emerytalnym funkcjonariuszy Policji, Agencji Bezpieczeństwa Wewnętrznego, Agencji Wywiadu, Służby Kontrwywiadu Wojskowego, Służby Wywiadu Wojskowego, Centralnego Biura Antykorupcyjnego, Straży Granicznej, </w:t>
      </w:r>
      <w:r w:rsidR="002464CD">
        <w:t xml:space="preserve">Straży Marszałkowskiej, </w:t>
      </w:r>
      <w:r w:rsidRPr="003562D5">
        <w:t>Służby Ochrony Państwa, Państwowej Straży Pożarnej, Służby Celno</w:t>
      </w:r>
      <w:r w:rsidR="00F6261E">
        <w:t>-</w:t>
      </w:r>
      <w:r w:rsidRPr="003562D5">
        <w:t>Skarbowej</w:t>
      </w:r>
      <w:r w:rsidR="00034AED" w:rsidRPr="003562D5">
        <w:t xml:space="preserve"> i </w:t>
      </w:r>
      <w:r w:rsidRPr="003562D5">
        <w:t>Służby Więziennej oraz ich rodzin</w:t>
      </w:r>
      <w:r w:rsidR="006822FA" w:rsidRPr="003562D5">
        <w:t xml:space="preserve"> (Dz. U. z 2020 r. poz. 723)</w:t>
      </w:r>
      <w:r w:rsidRPr="003562D5">
        <w:t xml:space="preserve">. </w:t>
      </w:r>
    </w:p>
    <w:p w14:paraId="7D588687" w14:textId="62E34F3C" w:rsidR="00F2443A" w:rsidRPr="003562D5" w:rsidRDefault="00F2443A" w:rsidP="00D634E6">
      <w:pPr>
        <w:pStyle w:val="ZUSTzmustartykuempunktem"/>
      </w:pPr>
      <w:r w:rsidRPr="003562D5">
        <w:t>3</w:t>
      </w:r>
      <w:r w:rsidR="003001FA" w:rsidRPr="003562D5">
        <w:t>. Decyzję</w:t>
      </w:r>
      <w:r w:rsidR="00A50A6D" w:rsidRPr="003562D5">
        <w:t xml:space="preserve"> o</w:t>
      </w:r>
      <w:r w:rsidR="00F6261E">
        <w:t xml:space="preserve"> </w:t>
      </w:r>
      <w:r w:rsidR="003001FA" w:rsidRPr="003562D5">
        <w:t xml:space="preserve">przyznaniu </w:t>
      </w:r>
      <w:r w:rsidR="008949F5" w:rsidRPr="003562D5">
        <w:t xml:space="preserve">lub odmowie przyznania </w:t>
      </w:r>
      <w:r w:rsidR="003001FA" w:rsidRPr="003562D5">
        <w:t xml:space="preserve">świadczenia motywacyjnego </w:t>
      </w:r>
      <w:r w:rsidR="00D503D7" w:rsidRPr="003562D5">
        <w:t>Komendant SOP</w:t>
      </w:r>
      <w:r w:rsidR="003001FA" w:rsidRPr="003562D5">
        <w:t xml:space="preserve"> wydaje </w:t>
      </w:r>
      <w:r w:rsidRPr="003562D5">
        <w:t xml:space="preserve">nie później niż </w:t>
      </w:r>
      <w:r w:rsidR="00A50A6D" w:rsidRPr="003562D5">
        <w:t>w</w:t>
      </w:r>
      <w:r w:rsidR="00F6261E">
        <w:t xml:space="preserve"> </w:t>
      </w:r>
      <w:r w:rsidR="003001FA" w:rsidRPr="003562D5">
        <w:t>terminie 3</w:t>
      </w:r>
      <w:r w:rsidR="00A50A6D" w:rsidRPr="003562D5">
        <w:t>0</w:t>
      </w:r>
      <w:r w:rsidR="00F6261E">
        <w:t xml:space="preserve"> </w:t>
      </w:r>
      <w:r w:rsidR="003001FA" w:rsidRPr="003562D5">
        <w:t xml:space="preserve">dni </w:t>
      </w:r>
      <w:r w:rsidRPr="003562D5">
        <w:t>po osiągnięciu przez funkcjonariusza stażu służby,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lub</w:t>
      </w:r>
      <w:r w:rsidRPr="003562D5">
        <w:t xml:space="preserve"> 2</w:t>
      </w:r>
      <w:r w:rsidR="008949F5" w:rsidRPr="003562D5">
        <w:t>.</w:t>
      </w:r>
      <w:r w:rsidRPr="003562D5">
        <w:t xml:space="preserve"> </w:t>
      </w:r>
      <w:r w:rsidR="008949F5" w:rsidRPr="003562D5">
        <w:t>Decyzja</w:t>
      </w:r>
      <w:r w:rsidR="00034AED" w:rsidRPr="003562D5">
        <w:t xml:space="preserve"> o</w:t>
      </w:r>
      <w:r w:rsidR="00F6261E">
        <w:t xml:space="preserve"> </w:t>
      </w:r>
      <w:r w:rsidR="008949F5" w:rsidRPr="003562D5">
        <w:t xml:space="preserve">odmowie przyznania świadczenia motywacyjnego </w:t>
      </w:r>
      <w:r w:rsidR="006822FA" w:rsidRPr="003562D5">
        <w:t xml:space="preserve">jest </w:t>
      </w:r>
      <w:r w:rsidR="008949F5" w:rsidRPr="003562D5">
        <w:t xml:space="preserve">wydawana </w:t>
      </w:r>
      <w:r w:rsidR="00034AED" w:rsidRPr="003562D5">
        <w:t>w</w:t>
      </w:r>
      <w:r w:rsidR="00F6261E">
        <w:t xml:space="preserve"> </w:t>
      </w:r>
      <w:r w:rsidR="008949F5" w:rsidRPr="003562D5">
        <w:t>przypadku zaistnienia</w:t>
      </w:r>
      <w:r w:rsidR="00F6261E">
        <w:t xml:space="preserve"> </w:t>
      </w:r>
      <w:r w:rsidRPr="003562D5">
        <w:t>przesłan</w:t>
      </w:r>
      <w:r w:rsidR="008949F5" w:rsidRPr="003562D5">
        <w:t>e</w:t>
      </w:r>
      <w:r w:rsidRPr="003562D5">
        <w:t>k,</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00B463A0" w:rsidRPr="003562D5">
        <w:t>6</w:t>
      </w:r>
      <w:r w:rsidRPr="003562D5">
        <w:t xml:space="preserve">. </w:t>
      </w:r>
    </w:p>
    <w:p w14:paraId="482DD188" w14:textId="65BCA032" w:rsidR="00B463A0" w:rsidRPr="003562D5" w:rsidRDefault="00F2443A" w:rsidP="00B463A0">
      <w:pPr>
        <w:pStyle w:val="ZUSTzmustartykuempunktem"/>
      </w:pPr>
      <w:r w:rsidRPr="003562D5">
        <w:t>4</w:t>
      </w:r>
      <w:r w:rsidR="00D634E6" w:rsidRPr="003562D5">
        <w:t xml:space="preserve">. </w:t>
      </w:r>
      <w:r w:rsidR="00B463A0" w:rsidRPr="003562D5">
        <w:t>Przed wydaniem decyzji</w:t>
      </w:r>
      <w:r w:rsidR="00034AED" w:rsidRPr="003562D5">
        <w:t xml:space="preserve"> o</w:t>
      </w:r>
      <w:r w:rsidR="00F6261E">
        <w:t xml:space="preserve"> </w:t>
      </w:r>
      <w:r w:rsidR="00B463A0" w:rsidRPr="003562D5">
        <w:t>przyznaniu świadczenia motywacyjnego funkcjonariusz podlega opiniowaniu służbowemu na zasadach,</w:t>
      </w:r>
      <w:r w:rsidR="00034AED" w:rsidRPr="003562D5">
        <w:t xml:space="preserve"> o</w:t>
      </w:r>
      <w:r w:rsidR="00F6261E">
        <w:t xml:space="preserve"> </w:t>
      </w:r>
      <w:r w:rsidR="00B463A0" w:rsidRPr="003562D5">
        <w:t>których mowa</w:t>
      </w:r>
      <w:r w:rsidR="00034AED" w:rsidRPr="003562D5">
        <w:t xml:space="preserve"> w</w:t>
      </w:r>
      <w:r w:rsidR="00F6261E">
        <w:t xml:space="preserve"> </w:t>
      </w:r>
      <w:r w:rsidR="00034AED" w:rsidRPr="003562D5">
        <w:t>art.</w:t>
      </w:r>
      <w:r w:rsidR="00F6261E">
        <w:t xml:space="preserve"> </w:t>
      </w:r>
      <w:r w:rsidR="00B463A0" w:rsidRPr="003562D5">
        <w:t>82, jeżeli od wydania ostatniej opinii</w:t>
      </w:r>
      <w:r w:rsidR="00034AED" w:rsidRPr="003562D5">
        <w:t xml:space="preserve"> o</w:t>
      </w:r>
      <w:r w:rsidR="00F6261E">
        <w:t xml:space="preserve"> </w:t>
      </w:r>
      <w:r w:rsidR="00B463A0" w:rsidRPr="003562D5">
        <w:t>tym funkcjonariuszu upłynęł</w:t>
      </w:r>
      <w:r w:rsidR="006A3F70" w:rsidRPr="003562D5">
        <w:t>y</w:t>
      </w:r>
      <w:r w:rsidR="00B463A0" w:rsidRPr="003562D5">
        <w:t xml:space="preserve"> co najmniej </w:t>
      </w:r>
      <w:r w:rsidR="00034AED" w:rsidRPr="003562D5">
        <w:t>3</w:t>
      </w:r>
      <w:r w:rsidR="00F6261E">
        <w:t xml:space="preserve"> </w:t>
      </w:r>
      <w:r w:rsidR="00B463A0" w:rsidRPr="003562D5">
        <w:t>miesi</w:t>
      </w:r>
      <w:r w:rsidR="005D7666" w:rsidRPr="003562D5">
        <w:t>ą</w:t>
      </w:r>
      <w:r w:rsidR="00B463A0" w:rsidRPr="003562D5">
        <w:t>c</w:t>
      </w:r>
      <w:r w:rsidR="006A3F70" w:rsidRPr="003562D5">
        <w:t>e</w:t>
      </w:r>
      <w:r w:rsidR="00B463A0" w:rsidRPr="003562D5">
        <w:t xml:space="preserve">. </w:t>
      </w:r>
    </w:p>
    <w:p w14:paraId="20CC209B" w14:textId="3138113A" w:rsidR="003001FA" w:rsidRPr="003562D5" w:rsidRDefault="00B463A0" w:rsidP="00D634E6">
      <w:pPr>
        <w:pStyle w:val="ZUSTzmustartykuempunktem"/>
      </w:pPr>
      <w:r w:rsidRPr="003562D5">
        <w:t xml:space="preserve">5. </w:t>
      </w:r>
      <w:r w:rsidR="00D634E6" w:rsidRPr="003562D5">
        <w:t xml:space="preserve">Minister właściwy do spraw wewnętrznych przyznaje świadczenie motywacyjne Komendantowi </w:t>
      </w:r>
      <w:r w:rsidR="00C932FA">
        <w:t xml:space="preserve">SOP </w:t>
      </w:r>
      <w:r w:rsidR="00034AED" w:rsidRPr="003562D5">
        <w:t>i</w:t>
      </w:r>
      <w:r w:rsidR="00F6261E">
        <w:t xml:space="preserve"> </w:t>
      </w:r>
      <w:r w:rsidR="00D634E6" w:rsidRPr="003562D5">
        <w:t>jego zastępcom.</w:t>
      </w:r>
      <w:r w:rsidR="00F2443A" w:rsidRPr="003562D5">
        <w:t xml:space="preserve"> Przepis</w:t>
      </w:r>
      <w:r w:rsidR="006822FA" w:rsidRPr="003562D5">
        <w:t>y</w:t>
      </w:r>
      <w:r w:rsidR="00034AED" w:rsidRPr="003562D5">
        <w:t xml:space="preserve"> ust.</w:t>
      </w:r>
      <w:r w:rsidR="00F6261E">
        <w:t xml:space="preserve"> </w:t>
      </w:r>
      <w:r w:rsidR="00034AED" w:rsidRPr="003562D5">
        <w:t>3 i</w:t>
      </w:r>
      <w:r w:rsidR="00F6261E">
        <w:t xml:space="preserve"> </w:t>
      </w:r>
      <w:r w:rsidR="00034AED" w:rsidRPr="003562D5">
        <w:t>4</w:t>
      </w:r>
      <w:r w:rsidR="00F6261E">
        <w:t xml:space="preserve"> </w:t>
      </w:r>
      <w:r w:rsidR="00F2443A" w:rsidRPr="003562D5">
        <w:t>stosuje się odpowiednio.</w:t>
      </w:r>
    </w:p>
    <w:p w14:paraId="520B97C0" w14:textId="77777777" w:rsidR="001F4283" w:rsidRPr="003562D5" w:rsidRDefault="00B463A0" w:rsidP="007E5C36">
      <w:pPr>
        <w:pStyle w:val="ZUSTzmustartykuempunktem"/>
        <w:keepNext/>
      </w:pPr>
      <w:r w:rsidRPr="003562D5">
        <w:lastRenderedPageBreak/>
        <w:t>6</w:t>
      </w:r>
      <w:r w:rsidR="00C82762" w:rsidRPr="003562D5">
        <w:t xml:space="preserve">. </w:t>
      </w:r>
      <w:r w:rsidR="003001FA" w:rsidRPr="003562D5">
        <w:t>Świadczenia motywacyjnego nie przyznaje się funkcjonariuszowi</w:t>
      </w:r>
      <w:r w:rsidR="001F4283" w:rsidRPr="003562D5">
        <w:t>:</w:t>
      </w:r>
    </w:p>
    <w:p w14:paraId="21C9787E" w14:textId="38E9CDF0" w:rsidR="001F4283" w:rsidRPr="003562D5" w:rsidRDefault="001F4283" w:rsidP="00A24FC0">
      <w:pPr>
        <w:pStyle w:val="ZPKTzmpktartykuempunktem"/>
      </w:pPr>
      <w:r w:rsidRPr="003562D5">
        <w:t>1)</w:t>
      </w:r>
      <w:r w:rsidR="00B74C14" w:rsidRPr="003562D5">
        <w:tab/>
      </w:r>
      <w:r w:rsidRPr="003562D5">
        <w:t xml:space="preserve">który </w:t>
      </w:r>
      <w:r w:rsidR="008949F5" w:rsidRPr="003562D5">
        <w:t xml:space="preserve">podczas ostatniego opiniowania służbowego </w:t>
      </w:r>
      <w:r w:rsidRPr="003562D5">
        <w:t>otrzymał jedną</w:t>
      </w:r>
      <w:r w:rsidR="00034AED" w:rsidRPr="003562D5">
        <w:t xml:space="preserve"> z</w:t>
      </w:r>
      <w:r w:rsidR="00F6261E">
        <w:t xml:space="preserve"> </w:t>
      </w:r>
      <w:r w:rsidRPr="003562D5">
        <w:t>opinii służbowych,</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10</w:t>
      </w:r>
      <w:r w:rsidR="00034AED" w:rsidRPr="003562D5">
        <w:t>2 ust.</w:t>
      </w:r>
      <w:r w:rsidR="00F6261E">
        <w:t xml:space="preserve"> </w:t>
      </w:r>
      <w:r w:rsidR="00034AED" w:rsidRPr="003562D5">
        <w:t>2 pkt</w:t>
      </w:r>
      <w:r w:rsidR="00F6261E">
        <w:t xml:space="preserve"> </w:t>
      </w:r>
      <w:r w:rsidR="00034AED" w:rsidRPr="003562D5">
        <w:t>2 i</w:t>
      </w:r>
      <w:r w:rsidR="00F6261E">
        <w:t xml:space="preserve"> </w:t>
      </w:r>
      <w:r w:rsidR="000B1708" w:rsidRPr="003562D5">
        <w:t>3,</w:t>
      </w:r>
      <w:r w:rsidR="00034AED" w:rsidRPr="003562D5">
        <w:t xml:space="preserve"> art.</w:t>
      </w:r>
      <w:r w:rsidR="00F6261E">
        <w:t xml:space="preserve"> </w:t>
      </w:r>
      <w:r w:rsidRPr="003562D5">
        <w:t>10</w:t>
      </w:r>
      <w:r w:rsidR="00034AED" w:rsidRPr="003562D5">
        <w:t>7 ust.</w:t>
      </w:r>
      <w:r w:rsidR="00F6261E">
        <w:t xml:space="preserve"> </w:t>
      </w:r>
      <w:r w:rsidR="00034AED" w:rsidRPr="003562D5">
        <w:t>1 pkt</w:t>
      </w:r>
      <w:r w:rsidR="00F6261E">
        <w:t xml:space="preserve"> </w:t>
      </w:r>
      <w:r w:rsidR="00034AED" w:rsidRPr="003562D5">
        <w:t>2 i</w:t>
      </w:r>
      <w:r w:rsidR="00F6261E">
        <w:t xml:space="preserve"> </w:t>
      </w:r>
      <w:r w:rsidR="00034AED" w:rsidRPr="003562D5">
        <w:t>3 oraz ust.</w:t>
      </w:r>
      <w:r w:rsidR="00F6261E">
        <w:t xml:space="preserve"> </w:t>
      </w:r>
      <w:r w:rsidR="00034AED" w:rsidRPr="003562D5">
        <w:t>2 pkt</w:t>
      </w:r>
      <w:r w:rsidR="00F6261E">
        <w:t xml:space="preserve"> </w:t>
      </w:r>
      <w:r w:rsidR="000B1708" w:rsidRPr="003562D5">
        <w:t>1</w:t>
      </w:r>
      <w:r w:rsidRPr="003562D5">
        <w:t>, przez okres roku od dnia wydania ostatecznej opinii służbowej;</w:t>
      </w:r>
    </w:p>
    <w:p w14:paraId="49204826" w14:textId="447F840E" w:rsidR="001F4283" w:rsidRPr="003562D5" w:rsidRDefault="000B1708" w:rsidP="00A24FC0">
      <w:pPr>
        <w:pStyle w:val="ZPKTzmpktartykuempunktem"/>
      </w:pPr>
      <w:r w:rsidRPr="003562D5">
        <w:t>2</w:t>
      </w:r>
      <w:r w:rsidR="001F4283" w:rsidRPr="003562D5">
        <w:t>)</w:t>
      </w:r>
      <w:r w:rsidR="00B74C14" w:rsidRPr="003562D5">
        <w:tab/>
      </w:r>
      <w:r w:rsidR="001F4283" w:rsidRPr="003562D5">
        <w:t>przeciwko któremu wszczęto postępowanie karne lub dyscyplinarne</w:t>
      </w:r>
      <w:r w:rsidR="00EC0CDA">
        <w:t>,</w:t>
      </w:r>
      <w:r w:rsidR="001F4283" w:rsidRPr="003562D5">
        <w:t xml:space="preserve"> do czasu prawomocnego zakończenia tego postępowania;</w:t>
      </w:r>
    </w:p>
    <w:p w14:paraId="767CB37E" w14:textId="6502CF64" w:rsidR="001F4283" w:rsidRPr="003562D5" w:rsidRDefault="000B1708" w:rsidP="00A24FC0">
      <w:pPr>
        <w:pStyle w:val="ZPKTzmpktartykuempunktem"/>
      </w:pPr>
      <w:r w:rsidRPr="003562D5">
        <w:t>3</w:t>
      </w:r>
      <w:r w:rsidR="001F4283" w:rsidRPr="003562D5">
        <w:t>)</w:t>
      </w:r>
      <w:r w:rsidR="00B74C14" w:rsidRPr="003562D5">
        <w:tab/>
      </w:r>
      <w:r w:rsidR="001F4283" w:rsidRPr="003562D5">
        <w:t>ukaranemu karą dyscyplinarną</w:t>
      </w:r>
      <w:r w:rsidR="00EC0CDA">
        <w:t>,</w:t>
      </w:r>
      <w:r w:rsidR="001F4283" w:rsidRPr="003562D5">
        <w:t xml:space="preserve"> przed jej zatarciem;</w:t>
      </w:r>
    </w:p>
    <w:p w14:paraId="28FED2E0" w14:textId="7C8E4F91" w:rsidR="001F4283" w:rsidRPr="003562D5" w:rsidRDefault="000B1708" w:rsidP="00A24FC0">
      <w:pPr>
        <w:pStyle w:val="ZPKTzmpktartykuempunktem"/>
      </w:pPr>
      <w:r w:rsidRPr="003562D5">
        <w:t>4</w:t>
      </w:r>
      <w:r w:rsidR="001F4283" w:rsidRPr="003562D5">
        <w:t>)</w:t>
      </w:r>
      <w:r w:rsidR="00B74C14" w:rsidRPr="003562D5">
        <w:tab/>
      </w:r>
      <w:r w:rsidR="001F4283" w:rsidRPr="003562D5">
        <w:t>skazanemu wyrokiem sądu lub</w:t>
      </w:r>
      <w:r w:rsidR="00034AED" w:rsidRPr="003562D5">
        <w:t xml:space="preserve"> w</w:t>
      </w:r>
      <w:r w:rsidR="00F6261E">
        <w:t xml:space="preserve"> </w:t>
      </w:r>
      <w:r w:rsidR="001F4283" w:rsidRPr="003562D5">
        <w:t xml:space="preserve">stosunku do którego postępowanie karne zostało warunkowo umorzone, przez okres roku od dnia uprawomocnienia się orzeczenia. </w:t>
      </w:r>
    </w:p>
    <w:p w14:paraId="52EC96A4" w14:textId="220C0FAB" w:rsidR="001F4283" w:rsidRPr="003562D5" w:rsidRDefault="00B463A0" w:rsidP="001F4283">
      <w:pPr>
        <w:pStyle w:val="ZUSTzmustartykuempunktem"/>
      </w:pPr>
      <w:r w:rsidRPr="003562D5">
        <w:t>7</w:t>
      </w:r>
      <w:r w:rsidR="001F4283" w:rsidRPr="003562D5">
        <w:t>. Jeżeli po przyznaniu świadczenia motywacyjnego wystąpią okoliczności,</w:t>
      </w:r>
      <w:r w:rsidR="00034AED" w:rsidRPr="003562D5">
        <w:t xml:space="preserve"> o </w:t>
      </w:r>
      <w:r w:rsidR="001F4283" w:rsidRPr="003562D5">
        <w:t>których mowa</w:t>
      </w:r>
      <w:r w:rsidR="00034AED" w:rsidRPr="003562D5">
        <w:t xml:space="preserve"> w</w:t>
      </w:r>
      <w:r w:rsidR="00F6261E">
        <w:t xml:space="preserve"> </w:t>
      </w:r>
      <w:r w:rsidR="00034AED" w:rsidRPr="003562D5">
        <w:t>ust.</w:t>
      </w:r>
      <w:r w:rsidR="00F6261E">
        <w:t xml:space="preserve"> </w:t>
      </w:r>
      <w:r w:rsidRPr="003562D5">
        <w:t>6</w:t>
      </w:r>
      <w:r w:rsidR="001F4283" w:rsidRPr="003562D5">
        <w:t xml:space="preserve">, niezwłocznie wydaje się decyzję stwierdzającą ustanie wypłaty tego świadczenia. </w:t>
      </w:r>
    </w:p>
    <w:p w14:paraId="595C056B" w14:textId="27F4A374" w:rsidR="00F2443A" w:rsidRPr="003562D5" w:rsidRDefault="00B463A0" w:rsidP="00F2443A">
      <w:pPr>
        <w:pStyle w:val="ZUSTzmustartykuempunktem"/>
      </w:pPr>
      <w:r w:rsidRPr="003562D5">
        <w:t>8</w:t>
      </w:r>
      <w:r w:rsidR="00F2443A" w:rsidRPr="003562D5">
        <w:t xml:space="preserve">. Od decyzji </w:t>
      </w:r>
      <w:r w:rsidR="00895BE3" w:rsidRPr="003562D5">
        <w:t xml:space="preserve">o odmowie przyznania świadczenia motywacyjnego oraz od decyzji </w:t>
      </w:r>
      <w:r w:rsidR="00F2443A" w:rsidRPr="003562D5">
        <w:t>stwierdzającej ustanie wypłaty świadczenia motywacyjnego funkcjonariuszowi przysługuje w</w:t>
      </w:r>
      <w:r w:rsidR="00F6261E">
        <w:t xml:space="preserve"> </w:t>
      </w:r>
      <w:r w:rsidR="00F2443A" w:rsidRPr="003562D5">
        <w:t>terminie 7</w:t>
      </w:r>
      <w:r w:rsidR="00F6261E">
        <w:t xml:space="preserve"> </w:t>
      </w:r>
      <w:r w:rsidR="00F2443A" w:rsidRPr="003562D5">
        <w:t>dni od dnia doręczenia decyzji wniosek o</w:t>
      </w:r>
      <w:r w:rsidR="00F6261E">
        <w:t xml:space="preserve"> </w:t>
      </w:r>
      <w:r w:rsidR="00F2443A" w:rsidRPr="003562D5">
        <w:t xml:space="preserve">ponowne rozpatrzenie sprawy. </w:t>
      </w:r>
    </w:p>
    <w:p w14:paraId="3A48ACAB" w14:textId="77777777" w:rsidR="001F4283" w:rsidRPr="003562D5" w:rsidRDefault="008949F5" w:rsidP="007E5C36">
      <w:pPr>
        <w:pStyle w:val="ZUSTzmustartykuempunktem"/>
        <w:keepNext/>
      </w:pPr>
      <w:r w:rsidRPr="003562D5">
        <w:t>9</w:t>
      </w:r>
      <w:r w:rsidR="001F4283" w:rsidRPr="003562D5">
        <w:t>. Świadczenia motywacyjnego nie wypłaca się za okres:</w:t>
      </w:r>
    </w:p>
    <w:p w14:paraId="1114EAF3" w14:textId="6F2F5C33" w:rsidR="001F4283" w:rsidRPr="003562D5" w:rsidRDefault="001F4283" w:rsidP="00A24FC0">
      <w:pPr>
        <w:pStyle w:val="ZPKTzmpktartykuempunktem"/>
      </w:pPr>
      <w:r w:rsidRPr="003562D5">
        <w:t>1)</w:t>
      </w:r>
      <w:r w:rsidR="0048254F" w:rsidRPr="003562D5">
        <w:tab/>
      </w:r>
      <w:r w:rsidRPr="003562D5">
        <w:t>korzystania</w:t>
      </w:r>
      <w:r w:rsidR="00034AED" w:rsidRPr="003562D5">
        <w:t xml:space="preserve"> z</w:t>
      </w:r>
      <w:r w:rsidR="00F6261E">
        <w:t xml:space="preserve"> </w:t>
      </w:r>
      <w:r w:rsidRPr="003562D5">
        <w:t>urlopu bezpłatnego</w:t>
      </w:r>
      <w:r w:rsidR="00A24FC0" w:rsidRPr="003562D5">
        <w:t>,</w:t>
      </w:r>
    </w:p>
    <w:p w14:paraId="6A86230C" w14:textId="42AA0EC7" w:rsidR="001F4283" w:rsidRPr="003562D5" w:rsidRDefault="001F4283" w:rsidP="00A24FC0">
      <w:pPr>
        <w:pStyle w:val="ZPKTzmpktartykuempunktem"/>
      </w:pPr>
      <w:r w:rsidRPr="003562D5">
        <w:t>2)</w:t>
      </w:r>
      <w:r w:rsidR="0048254F" w:rsidRPr="003562D5">
        <w:tab/>
      </w:r>
      <w:r w:rsidRPr="003562D5">
        <w:t>przerw</w:t>
      </w:r>
      <w:r w:rsidR="00034AED" w:rsidRPr="003562D5">
        <w:t xml:space="preserve"> w</w:t>
      </w:r>
      <w:r w:rsidR="00F6261E">
        <w:t xml:space="preserve"> </w:t>
      </w:r>
      <w:r w:rsidRPr="003562D5">
        <w:t xml:space="preserve">wykonywaniu obowiązków służbowych, za które </w:t>
      </w:r>
      <w:r w:rsidR="000B1708" w:rsidRPr="003562D5">
        <w:t>funkcjonariusz</w:t>
      </w:r>
      <w:r w:rsidRPr="003562D5">
        <w:t xml:space="preserve"> nie zachował prawa do uposażenia, wymienionych</w:t>
      </w:r>
      <w:r w:rsidR="00034AED" w:rsidRPr="003562D5">
        <w:t xml:space="preserve"> w</w:t>
      </w:r>
      <w:r w:rsidR="00F6261E">
        <w:t xml:space="preserve"> </w:t>
      </w:r>
      <w:r w:rsidR="00034AED" w:rsidRPr="003562D5">
        <w:t>art.</w:t>
      </w:r>
      <w:r w:rsidR="00F6261E">
        <w:t xml:space="preserve"> </w:t>
      </w:r>
      <w:r w:rsidR="000B1708" w:rsidRPr="003562D5">
        <w:t>203</w:t>
      </w:r>
      <w:r w:rsidR="00A24FC0" w:rsidRPr="003562D5">
        <w:t>,</w:t>
      </w:r>
    </w:p>
    <w:p w14:paraId="36FB7B18" w14:textId="1105C475" w:rsidR="001F4283" w:rsidRPr="003562D5" w:rsidRDefault="001F4283" w:rsidP="00A24FC0">
      <w:pPr>
        <w:pStyle w:val="ZPKTzmpktartykuempunktem"/>
      </w:pPr>
      <w:r w:rsidRPr="003562D5">
        <w:t>3)</w:t>
      </w:r>
      <w:r w:rsidR="0048254F" w:rsidRPr="003562D5">
        <w:tab/>
      </w:r>
      <w:r w:rsidRPr="003562D5">
        <w:t>zawieszenia</w:t>
      </w:r>
      <w:r w:rsidR="00034AED" w:rsidRPr="003562D5">
        <w:t xml:space="preserve"> w</w:t>
      </w:r>
      <w:r w:rsidR="00F6261E">
        <w:t xml:space="preserve"> </w:t>
      </w:r>
      <w:r w:rsidRPr="003562D5">
        <w:t>czynnościach służbowych albo tymczasowego aresztowania</w:t>
      </w:r>
      <w:r w:rsidR="00A24FC0" w:rsidRPr="003562D5">
        <w:t>,</w:t>
      </w:r>
    </w:p>
    <w:p w14:paraId="68AE2B99" w14:textId="5E4BE25A" w:rsidR="001F4283" w:rsidRPr="003562D5" w:rsidRDefault="001F4283" w:rsidP="00A24FC0">
      <w:pPr>
        <w:pStyle w:val="ZPKTzmpktartykuempunktem"/>
      </w:pPr>
      <w:r w:rsidRPr="003562D5">
        <w:t>4)</w:t>
      </w:r>
      <w:r w:rsidR="0048254F" w:rsidRPr="003562D5">
        <w:tab/>
      </w:r>
      <w:r w:rsidRPr="003562D5">
        <w:t>zwolnienia od zajęć służbowych,</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1</w:t>
      </w:r>
      <w:r w:rsidR="000B1708" w:rsidRPr="003562D5">
        <w:t>9</w:t>
      </w:r>
      <w:r w:rsidR="00034AED" w:rsidRPr="003562D5">
        <w:t>4 ust.</w:t>
      </w:r>
      <w:r w:rsidR="00F6261E">
        <w:t xml:space="preserve"> </w:t>
      </w:r>
      <w:r w:rsidR="00034AED" w:rsidRPr="003562D5">
        <w:t>2 pkt</w:t>
      </w:r>
      <w:r w:rsidR="00F6261E">
        <w:t xml:space="preserve"> </w:t>
      </w:r>
      <w:r w:rsidR="00034AED" w:rsidRPr="003562D5">
        <w:t>1 i</w:t>
      </w:r>
      <w:r w:rsidR="00F6261E">
        <w:t xml:space="preserve"> </w:t>
      </w:r>
      <w:r w:rsidR="00696778" w:rsidRPr="003562D5">
        <w:t>3</w:t>
      </w:r>
      <w:r w:rsidR="00A24FC0" w:rsidRPr="003562D5">
        <w:t>–</w:t>
      </w:r>
      <w:r w:rsidR="00696778" w:rsidRPr="003562D5">
        <w:t>5</w:t>
      </w:r>
      <w:r w:rsidR="00A24FC0" w:rsidRPr="003562D5">
        <w:t>,</w:t>
      </w:r>
    </w:p>
    <w:p w14:paraId="7CCB6B4A" w14:textId="77777777" w:rsidR="00DD4C30" w:rsidRPr="003562D5" w:rsidRDefault="001F4283" w:rsidP="007E5C36">
      <w:pPr>
        <w:pStyle w:val="ZPKTzmpktartykuempunktem"/>
        <w:keepNext/>
      </w:pPr>
      <w:r w:rsidRPr="003562D5">
        <w:t>5)</w:t>
      </w:r>
      <w:r w:rsidR="0048254F" w:rsidRPr="003562D5">
        <w:tab/>
      </w:r>
      <w:r w:rsidRPr="003562D5">
        <w:t>innej nieobecności trwającej co najmniej jeden miesiąc</w:t>
      </w:r>
    </w:p>
    <w:p w14:paraId="22DFE681" w14:textId="443ECA9B" w:rsidR="001F4283" w:rsidRPr="003562D5" w:rsidRDefault="00F6261E" w:rsidP="00A24FC0">
      <w:pPr>
        <w:pStyle w:val="ZCZWSPPKTzmczciwsppktartykuempunktem"/>
      </w:pPr>
      <w:r>
        <w:t>–</w:t>
      </w:r>
      <w:r w:rsidR="00034AED" w:rsidRPr="003562D5">
        <w:t xml:space="preserve"> </w:t>
      </w:r>
      <w:r w:rsidR="00DD4C30" w:rsidRPr="003562D5">
        <w:t>proporcjonalnie do tego okresu</w:t>
      </w:r>
      <w:r w:rsidR="001F4283" w:rsidRPr="003562D5">
        <w:t xml:space="preserve">. </w:t>
      </w:r>
    </w:p>
    <w:p w14:paraId="029A96A5" w14:textId="1333EBA9" w:rsidR="003001FA" w:rsidRPr="003562D5" w:rsidRDefault="00F2443A" w:rsidP="001F4283">
      <w:pPr>
        <w:pStyle w:val="ZUSTzmustartykuempunktem"/>
      </w:pPr>
      <w:r w:rsidRPr="003562D5">
        <w:t>1</w:t>
      </w:r>
      <w:r w:rsidR="008949F5" w:rsidRPr="003562D5">
        <w:t>0</w:t>
      </w:r>
      <w:r w:rsidR="003001FA" w:rsidRPr="003562D5">
        <w:t>. Świadczenie motywacyjne wypłaca się</w:t>
      </w:r>
      <w:r w:rsidR="00A50A6D" w:rsidRPr="003562D5">
        <w:t xml:space="preserve"> w</w:t>
      </w:r>
      <w:r w:rsidR="00F6261E">
        <w:t xml:space="preserve"> </w:t>
      </w:r>
      <w:r w:rsidR="003001FA" w:rsidRPr="003562D5">
        <w:t>każdym kolejnym miesiącu kalendarzowym, począwszy od miesiąca następującego po miesiącu,</w:t>
      </w:r>
      <w:r w:rsidR="00A50A6D" w:rsidRPr="003562D5">
        <w:t xml:space="preserve"> w</w:t>
      </w:r>
      <w:r w:rsidR="00F6261E">
        <w:t xml:space="preserve"> </w:t>
      </w:r>
      <w:r w:rsidR="003001FA" w:rsidRPr="003562D5">
        <w:t>którym wydano decyzję</w:t>
      </w:r>
      <w:r w:rsidR="00A50A6D" w:rsidRPr="003562D5">
        <w:t xml:space="preserve"> o</w:t>
      </w:r>
      <w:r w:rsidR="00F6261E">
        <w:t xml:space="preserve"> </w:t>
      </w:r>
      <w:r w:rsidR="003001FA" w:rsidRPr="003562D5">
        <w:t>przyznaniu świadczenia motywacyjnego.</w:t>
      </w:r>
    </w:p>
    <w:p w14:paraId="7F91D8C2" w14:textId="49E47767" w:rsidR="00373E30" w:rsidRPr="003562D5" w:rsidRDefault="00DD1458" w:rsidP="00373E30">
      <w:pPr>
        <w:pStyle w:val="ZUSTzmustartykuempunktem"/>
      </w:pPr>
      <w:r w:rsidRPr="003562D5">
        <w:t>1</w:t>
      </w:r>
      <w:r w:rsidR="008949F5" w:rsidRPr="003562D5">
        <w:t>1</w:t>
      </w:r>
      <w:r w:rsidR="00373E30" w:rsidRPr="003562D5">
        <w:t xml:space="preserve">. Świadczenie motywacyjne </w:t>
      </w:r>
      <w:r w:rsidR="006822FA" w:rsidRPr="003562D5">
        <w:t xml:space="preserve">jest </w:t>
      </w:r>
      <w:r w:rsidR="00373E30" w:rsidRPr="003562D5">
        <w:t>płatne z</w:t>
      </w:r>
      <w:r w:rsidR="00F6261E">
        <w:t xml:space="preserve"> </w:t>
      </w:r>
      <w:r w:rsidR="00373E30" w:rsidRPr="003562D5">
        <w:t>dołu do dziesiątego dnia miesiąca następującego po miesiącu, za które świadczenie motywacyjne przysługuje.</w:t>
      </w:r>
    </w:p>
    <w:p w14:paraId="193579C0" w14:textId="1294B992" w:rsidR="00E67E83" w:rsidRPr="003562D5" w:rsidRDefault="00DD1458" w:rsidP="00416542">
      <w:pPr>
        <w:pStyle w:val="ZUSTzmustartykuempunktem"/>
      </w:pPr>
      <w:r w:rsidRPr="003562D5">
        <w:t>1</w:t>
      </w:r>
      <w:r w:rsidR="008949F5" w:rsidRPr="003562D5">
        <w:t>2</w:t>
      </w:r>
      <w:r w:rsidR="003001FA" w:rsidRPr="003562D5">
        <w:t>. Prawo do wypłaty świadczenia motywacyjnego ustaje</w:t>
      </w:r>
      <w:r w:rsidR="00A50A6D" w:rsidRPr="003562D5">
        <w:t xml:space="preserve"> w</w:t>
      </w:r>
      <w:r w:rsidR="00F6261E">
        <w:t xml:space="preserve"> </w:t>
      </w:r>
      <w:r w:rsidR="003001FA" w:rsidRPr="003562D5">
        <w:t>miesiącu,</w:t>
      </w:r>
      <w:r w:rsidR="00A50A6D" w:rsidRPr="003562D5">
        <w:t xml:space="preserve"> w</w:t>
      </w:r>
      <w:r w:rsidR="00F6261E">
        <w:t xml:space="preserve"> </w:t>
      </w:r>
      <w:r w:rsidR="003001FA" w:rsidRPr="003562D5">
        <w:t>którym decyzj</w:t>
      </w:r>
      <w:r w:rsidR="000B1708" w:rsidRPr="003562D5">
        <w:t>a</w:t>
      </w:r>
      <w:r w:rsidR="003001FA" w:rsidRPr="003562D5">
        <w:t>,</w:t>
      </w:r>
      <w:r w:rsidR="00A50A6D" w:rsidRPr="003562D5">
        <w:t xml:space="preserve"> o</w:t>
      </w:r>
      <w:r w:rsidR="00F6261E">
        <w:t xml:space="preserve"> </w:t>
      </w:r>
      <w:r w:rsidR="003001FA" w:rsidRPr="003562D5">
        <w:t>której mowa</w:t>
      </w:r>
      <w:r w:rsidR="00034AED" w:rsidRPr="003562D5">
        <w:t xml:space="preserve"> w</w:t>
      </w:r>
      <w:r w:rsidR="00F6261E">
        <w:t xml:space="preserve"> </w:t>
      </w:r>
      <w:r w:rsidR="00034AED" w:rsidRPr="003562D5">
        <w:t>ust.</w:t>
      </w:r>
      <w:r w:rsidR="00F6261E">
        <w:t xml:space="preserve"> </w:t>
      </w:r>
      <w:r w:rsidR="00034AED" w:rsidRPr="003562D5">
        <w:t>7</w:t>
      </w:r>
      <w:r w:rsidR="00EC0CDA">
        <w:t>,</w:t>
      </w:r>
      <w:r w:rsidR="00F6261E">
        <w:t xml:space="preserve"> </w:t>
      </w:r>
      <w:r w:rsidR="000B1708" w:rsidRPr="003562D5">
        <w:t xml:space="preserve">stała się ostateczna </w:t>
      </w:r>
      <w:r w:rsidR="000E7AFF" w:rsidRPr="003562D5">
        <w:t>lub</w:t>
      </w:r>
      <w:r w:rsidR="003001FA" w:rsidRPr="003562D5">
        <w:t xml:space="preserve"> nastąpiło rozwiązanie stosunku służbowego w</w:t>
      </w:r>
      <w:r w:rsidR="00F6261E">
        <w:t xml:space="preserve"> </w:t>
      </w:r>
      <w:r w:rsidR="003001FA" w:rsidRPr="003562D5">
        <w:t>związku ze zwolnieniem funkcjonariusza ze służby</w:t>
      </w:r>
      <w:r w:rsidR="000B1708" w:rsidRPr="003562D5">
        <w:t>,</w:t>
      </w:r>
      <w:r w:rsidR="003001FA" w:rsidRPr="003562D5">
        <w:t xml:space="preserve"> jego śmiercią</w:t>
      </w:r>
      <w:r w:rsidR="000B1708" w:rsidRPr="003562D5">
        <w:t xml:space="preserve"> lub zaginięciem</w:t>
      </w:r>
      <w:r w:rsidR="003001FA" w:rsidRPr="003562D5">
        <w:t>. Świadczenia motywacyjnego za ten miesiąc nie wypłaca się.</w:t>
      </w:r>
      <w:r w:rsidR="008D375B" w:rsidRPr="003562D5">
        <w:t>”</w:t>
      </w:r>
      <w:r w:rsidR="00C95D60" w:rsidRPr="003562D5">
        <w:t>;</w:t>
      </w:r>
    </w:p>
    <w:p w14:paraId="338C7B1D" w14:textId="7F90FEF5" w:rsidR="00C95D60" w:rsidRPr="003562D5" w:rsidRDefault="006822FA" w:rsidP="007E5C36">
      <w:pPr>
        <w:pStyle w:val="PKTpunkt"/>
        <w:keepNext/>
      </w:pPr>
      <w:r w:rsidRPr="003562D5">
        <w:lastRenderedPageBreak/>
        <w:t>7</w:t>
      </w:r>
      <w:r w:rsidR="00C95D60" w:rsidRPr="003562D5">
        <w:t>)</w:t>
      </w:r>
      <w:r w:rsidR="00C95D60" w:rsidRPr="003562D5">
        <w:tab/>
      </w:r>
      <w:r w:rsidR="00A132E6" w:rsidRPr="003562D5">
        <w:t>w</w:t>
      </w:r>
      <w:r w:rsidR="00034AED" w:rsidRPr="003562D5">
        <w:t xml:space="preserve"> art.</w:t>
      </w:r>
      <w:r w:rsidR="00F6261E">
        <w:t xml:space="preserve"> </w:t>
      </w:r>
      <w:r w:rsidR="00A132E6" w:rsidRPr="003562D5">
        <w:t>18</w:t>
      </w:r>
      <w:r w:rsidR="00034AED" w:rsidRPr="003562D5">
        <w:t>8 ust.</w:t>
      </w:r>
      <w:r w:rsidR="00F6261E">
        <w:t xml:space="preserve"> </w:t>
      </w:r>
      <w:r w:rsidR="00C95D60" w:rsidRPr="003562D5">
        <w:t>6</w:t>
      </w:r>
      <w:r w:rsidR="00F6261E">
        <w:t xml:space="preserve"> </w:t>
      </w:r>
      <w:r w:rsidR="00C95D60" w:rsidRPr="003562D5">
        <w:t>otrzymuje brzmienie:</w:t>
      </w:r>
    </w:p>
    <w:p w14:paraId="2F5BE280" w14:textId="03BBB158" w:rsidR="00C95D60" w:rsidRPr="003562D5" w:rsidRDefault="008D375B" w:rsidP="00EB2A8D">
      <w:pPr>
        <w:pStyle w:val="ZARTzmartartykuempunktem"/>
      </w:pPr>
      <w:r w:rsidRPr="003562D5">
        <w:t>„</w:t>
      </w:r>
      <w:r w:rsidR="00C95D60" w:rsidRPr="003562D5">
        <w:t xml:space="preserve">6. Wysokość ekwiwalentu za </w:t>
      </w:r>
      <w:r w:rsidR="00A50A6D" w:rsidRPr="003562D5">
        <w:t>1</w:t>
      </w:r>
      <w:r w:rsidR="00F6261E">
        <w:t xml:space="preserve"> </w:t>
      </w:r>
      <w:r w:rsidR="00C95D60" w:rsidRPr="003562D5">
        <w:t>dzień urlopu,</w:t>
      </w:r>
      <w:r w:rsidR="00A50A6D" w:rsidRPr="003562D5">
        <w:t xml:space="preserve"> o</w:t>
      </w:r>
      <w:r w:rsidR="00F6261E">
        <w:t xml:space="preserve"> </w:t>
      </w:r>
      <w:r w:rsidR="00C95D60"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C95D60" w:rsidRPr="003562D5">
        <w:t>2, oblicza się</w:t>
      </w:r>
      <w:r w:rsidR="00EC0CDA">
        <w:t>,</w:t>
      </w:r>
      <w:r w:rsidR="00C95D60" w:rsidRPr="003562D5">
        <w:t xml:space="preserve"> mnożąc 1/2</w:t>
      </w:r>
      <w:r w:rsidR="00A50A6D" w:rsidRPr="003562D5">
        <w:t>1</w:t>
      </w:r>
      <w:r w:rsidR="00F6261E">
        <w:t xml:space="preserve"> </w:t>
      </w:r>
      <w:r w:rsidR="00C95D60" w:rsidRPr="003562D5">
        <w:t>uposażenia zasadniczego, wraz</w:t>
      </w:r>
      <w:r w:rsidR="00A50A6D" w:rsidRPr="003562D5">
        <w:t xml:space="preserve"> z</w:t>
      </w:r>
      <w:r w:rsidR="00F6261E">
        <w:t xml:space="preserve"> </w:t>
      </w:r>
      <w:r w:rsidR="00C95D60" w:rsidRPr="003562D5">
        <w:t>dodatkami</w:t>
      </w:r>
      <w:r w:rsidR="00A50A6D" w:rsidRPr="003562D5">
        <w:t xml:space="preserve"> o</w:t>
      </w:r>
      <w:r w:rsidR="00F6261E">
        <w:t xml:space="preserve"> </w:t>
      </w:r>
      <w:r w:rsidR="00C95D60" w:rsidRPr="003562D5">
        <w:t>charakterze stałym,</w:t>
      </w:r>
      <w:r w:rsidR="00A50A6D" w:rsidRPr="003562D5">
        <w:t xml:space="preserve"> w </w:t>
      </w:r>
      <w:r w:rsidR="00C95D60" w:rsidRPr="003562D5">
        <w:t>wysokości średniej tych dodatków</w:t>
      </w:r>
      <w:r w:rsidR="00A50A6D" w:rsidRPr="003562D5">
        <w:t xml:space="preserve"> z</w:t>
      </w:r>
      <w:r w:rsidR="00F6261E">
        <w:t xml:space="preserve"> </w:t>
      </w:r>
      <w:r w:rsidR="00C95D60" w:rsidRPr="003562D5">
        <w:t>ostatnich 1</w:t>
      </w:r>
      <w:r w:rsidR="00A50A6D" w:rsidRPr="003562D5">
        <w:t>2</w:t>
      </w:r>
      <w:r w:rsidR="00F6261E">
        <w:t xml:space="preserve"> </w:t>
      </w:r>
      <w:r w:rsidR="00C95D60" w:rsidRPr="003562D5">
        <w:t>miesięcy, należnego na ostatnio zajmowanym stanowisku służbowym, przez liczbę dni niewykorzystanego urlopu.</w:t>
      </w:r>
      <w:r w:rsidRPr="003562D5">
        <w:t>”</w:t>
      </w:r>
      <w:r w:rsidR="00165994" w:rsidRPr="003562D5">
        <w:t>;</w:t>
      </w:r>
    </w:p>
    <w:p w14:paraId="730D0F9B" w14:textId="62D73310" w:rsidR="00165994" w:rsidRPr="003562D5" w:rsidRDefault="006822FA" w:rsidP="00D5747C">
      <w:pPr>
        <w:pStyle w:val="PKTpunkt"/>
      </w:pPr>
      <w:r w:rsidRPr="003562D5">
        <w:t>8</w:t>
      </w:r>
      <w:r w:rsidR="00165994" w:rsidRPr="003562D5">
        <w:t>)</w:t>
      </w:r>
      <w:r w:rsidR="0048254F" w:rsidRPr="003562D5">
        <w:tab/>
      </w:r>
      <w:r w:rsidR="00165994" w:rsidRPr="003562D5">
        <w:t>w</w:t>
      </w:r>
      <w:r w:rsidR="00034AED" w:rsidRPr="003562D5">
        <w:t xml:space="preserve"> art.</w:t>
      </w:r>
      <w:r w:rsidR="00F6261E">
        <w:t xml:space="preserve"> </w:t>
      </w:r>
      <w:r w:rsidR="00165994" w:rsidRPr="003562D5">
        <w:t>20</w:t>
      </w:r>
      <w:r w:rsidR="00034AED" w:rsidRPr="003562D5">
        <w:t>8 ust.</w:t>
      </w:r>
      <w:r w:rsidR="00F6261E">
        <w:t xml:space="preserve"> </w:t>
      </w:r>
      <w:r w:rsidR="00034AED" w:rsidRPr="003562D5">
        <w:t>1</w:t>
      </w:r>
      <w:r w:rsidR="00F6261E">
        <w:t xml:space="preserve"> </w:t>
      </w:r>
      <w:r w:rsidR="00165994" w:rsidRPr="003562D5">
        <w:t>otrzymuje brzmienie:</w:t>
      </w:r>
    </w:p>
    <w:p w14:paraId="571C959C" w14:textId="74CEE7EB" w:rsidR="00165994" w:rsidRPr="003562D5" w:rsidRDefault="008D375B" w:rsidP="00F355B6">
      <w:pPr>
        <w:pStyle w:val="ZUSTzmustartykuempunktem"/>
      </w:pPr>
      <w:r w:rsidRPr="003562D5">
        <w:t>„</w:t>
      </w:r>
      <w:r w:rsidR="00165994" w:rsidRPr="003562D5">
        <w:t>1.</w:t>
      </w:r>
      <w:r w:rsidR="00F6261E">
        <w:t xml:space="preserve"> </w:t>
      </w:r>
      <w:r w:rsidR="00165994" w:rsidRPr="003562D5">
        <w:t>Funkcjonariusz podlega odpowiedzialności dyscyplinarnej za popełnienie przewinienia dyscyplinarnego, polegającego na naruszeniu dyscypliny służbowej lub nieprzestrzeganiu zasad etyki zawodowej funkcjonariusza SOP.</w:t>
      </w:r>
      <w:r w:rsidRPr="003562D5">
        <w:t>”</w:t>
      </w:r>
      <w:r w:rsidR="00165994" w:rsidRPr="003562D5">
        <w:t>;</w:t>
      </w:r>
    </w:p>
    <w:p w14:paraId="7EA45583" w14:textId="093671D0" w:rsidR="00936B07" w:rsidRPr="003562D5" w:rsidRDefault="006822FA" w:rsidP="007E5C36">
      <w:pPr>
        <w:pStyle w:val="PKTpunkt"/>
        <w:keepNext/>
      </w:pPr>
      <w:r w:rsidRPr="003562D5">
        <w:t>9</w:t>
      </w:r>
      <w:r w:rsidR="00165994" w:rsidRPr="003562D5">
        <w:t>)</w:t>
      </w:r>
      <w:r w:rsidR="0048254F" w:rsidRPr="003562D5">
        <w:tab/>
      </w:r>
      <w:r w:rsidR="00936B07" w:rsidRPr="003562D5">
        <w:t>w</w:t>
      </w:r>
      <w:r w:rsidR="00034AED" w:rsidRPr="003562D5">
        <w:t xml:space="preserve"> art.</w:t>
      </w:r>
      <w:r w:rsidR="00F6261E">
        <w:t xml:space="preserve"> </w:t>
      </w:r>
      <w:r w:rsidR="00936B07" w:rsidRPr="003562D5">
        <w:t>209:</w:t>
      </w:r>
    </w:p>
    <w:p w14:paraId="01718C9D" w14:textId="08B8FF86" w:rsidR="00487407" w:rsidRPr="003562D5" w:rsidRDefault="00936B07" w:rsidP="007E5C36">
      <w:pPr>
        <w:pStyle w:val="LITlitera"/>
        <w:keepNext/>
      </w:pPr>
      <w:r w:rsidRPr="003562D5">
        <w:t>a)</w:t>
      </w:r>
      <w:r w:rsidR="00A24FC0" w:rsidRPr="003562D5">
        <w:tab/>
      </w:r>
      <w:r w:rsidR="00487407" w:rsidRPr="003562D5">
        <w:t xml:space="preserve">ust. </w:t>
      </w:r>
      <w:r w:rsidR="00034AED" w:rsidRPr="003562D5">
        <w:t>1</w:t>
      </w:r>
      <w:r w:rsidR="00F6261E">
        <w:t xml:space="preserve"> </w:t>
      </w:r>
      <w:r w:rsidR="00487407" w:rsidRPr="003562D5">
        <w:t>otrzymuje brzmienie:</w:t>
      </w:r>
    </w:p>
    <w:p w14:paraId="7C2C069F" w14:textId="0242CE4D" w:rsidR="00487407" w:rsidRPr="003562D5" w:rsidRDefault="008D375B" w:rsidP="00EB2A8D">
      <w:pPr>
        <w:pStyle w:val="ZLITUSTzmustliter"/>
      </w:pPr>
      <w:r w:rsidRPr="003562D5">
        <w:t>„</w:t>
      </w:r>
      <w:r w:rsidR="00487407" w:rsidRPr="003562D5">
        <w:t>1.</w:t>
      </w:r>
      <w:r w:rsidR="00F6261E">
        <w:t xml:space="preserve"> </w:t>
      </w:r>
      <w:r w:rsidR="00487407" w:rsidRPr="003562D5">
        <w:t>Naruszenie dyscypliny służbowej stanowi czyn funkcjonariusza polegający na zawinionym przekroczeniu uprawnień lub niewykonaniu obowiązków służbowych wynikających</w:t>
      </w:r>
      <w:r w:rsidR="00034AED" w:rsidRPr="003562D5">
        <w:t xml:space="preserve"> z</w:t>
      </w:r>
      <w:r w:rsidR="00F6261E">
        <w:t xml:space="preserve"> </w:t>
      </w:r>
      <w:r w:rsidR="00487407" w:rsidRPr="003562D5">
        <w:t>przepisów prawa lub poleceń wydanych przez przełożonych uprawnionych na podstawie tych przepisów.</w:t>
      </w:r>
      <w:r w:rsidR="00376672" w:rsidRPr="003562D5">
        <w:t>”,</w:t>
      </w:r>
      <w:r w:rsidR="00487407" w:rsidRPr="003562D5">
        <w:t xml:space="preserve"> </w:t>
      </w:r>
    </w:p>
    <w:p w14:paraId="40070CAE" w14:textId="42BE1CEF" w:rsidR="00936B07" w:rsidRPr="003562D5" w:rsidRDefault="00487407" w:rsidP="007E5C36">
      <w:pPr>
        <w:pStyle w:val="LITlitera"/>
        <w:keepNext/>
      </w:pPr>
      <w:r w:rsidRPr="003562D5">
        <w:t>b)</w:t>
      </w:r>
      <w:r w:rsidR="00A24FC0" w:rsidRPr="003562D5">
        <w:tab/>
      </w:r>
      <w:r w:rsidR="00936B07" w:rsidRPr="003562D5">
        <w:t>w</w:t>
      </w:r>
      <w:r w:rsidR="00034AED" w:rsidRPr="003562D5">
        <w:t xml:space="preserve"> ust.</w:t>
      </w:r>
      <w:r w:rsidR="00F6261E">
        <w:t xml:space="preserve"> </w:t>
      </w:r>
      <w:r w:rsidR="00936B07" w:rsidRPr="003562D5">
        <w:t>2:</w:t>
      </w:r>
    </w:p>
    <w:p w14:paraId="697E4B72" w14:textId="4B1C0103" w:rsidR="00936B07" w:rsidRPr="003562D5" w:rsidRDefault="00A24FC0" w:rsidP="007E5C36">
      <w:pPr>
        <w:pStyle w:val="TIRtiret"/>
        <w:keepNext/>
      </w:pPr>
      <w:r w:rsidRPr="003562D5">
        <w:t>–</w:t>
      </w:r>
      <w:r w:rsidR="00936B07" w:rsidRPr="003562D5">
        <w:tab/>
        <w:t>po</w:t>
      </w:r>
      <w:r w:rsidR="00034AED" w:rsidRPr="003562D5">
        <w:t xml:space="preserve"> pkt</w:t>
      </w:r>
      <w:r w:rsidR="00F6261E">
        <w:t xml:space="preserve"> </w:t>
      </w:r>
      <w:r w:rsidR="00034AED" w:rsidRPr="003562D5">
        <w:t>1</w:t>
      </w:r>
      <w:r w:rsidR="00F6261E">
        <w:t xml:space="preserve"> </w:t>
      </w:r>
      <w:r w:rsidR="00936B07" w:rsidRPr="003562D5">
        <w:t>dodaje się</w:t>
      </w:r>
      <w:r w:rsidR="00034AED" w:rsidRPr="003562D5">
        <w:t xml:space="preserve"> pkt</w:t>
      </w:r>
      <w:r w:rsidR="00F6261E">
        <w:t xml:space="preserve"> </w:t>
      </w:r>
      <w:r w:rsidR="00936B07" w:rsidRPr="003562D5">
        <w:t>1a</w:t>
      </w:r>
      <w:r w:rsidR="00034AED" w:rsidRPr="003562D5">
        <w:t xml:space="preserve"> w</w:t>
      </w:r>
      <w:r w:rsidR="00F6261E">
        <w:t xml:space="preserve"> </w:t>
      </w:r>
      <w:r w:rsidR="00936B07" w:rsidRPr="003562D5">
        <w:t>brzmieniu:</w:t>
      </w:r>
    </w:p>
    <w:p w14:paraId="2D214542" w14:textId="0C5FB52C" w:rsidR="00936B07" w:rsidRPr="003562D5" w:rsidRDefault="008D375B" w:rsidP="00A24FC0">
      <w:pPr>
        <w:pStyle w:val="ZTIRPKTzmpkttiret"/>
      </w:pPr>
      <w:r w:rsidRPr="003562D5">
        <w:t>„</w:t>
      </w:r>
      <w:r w:rsidR="00936B07" w:rsidRPr="003562D5">
        <w:t>1a)</w:t>
      </w:r>
      <w:r w:rsidR="00A24FC0" w:rsidRPr="003562D5">
        <w:tab/>
      </w:r>
      <w:r w:rsidR="00936B07" w:rsidRPr="003562D5">
        <w:t>niedopełnienie obowiązków funkcjonariusza wynikających ze złożonego ślubowania,</w:t>
      </w:r>
      <w:r w:rsidR="00034AED" w:rsidRPr="003562D5">
        <w:t xml:space="preserve"> a</w:t>
      </w:r>
      <w:r w:rsidR="00F6261E">
        <w:t xml:space="preserve"> </w:t>
      </w:r>
      <w:r w:rsidR="00936B07" w:rsidRPr="003562D5">
        <w:t xml:space="preserve">także przepisów </w:t>
      </w:r>
      <w:r w:rsidR="004370DE" w:rsidRPr="003562D5">
        <w:t>prawa</w:t>
      </w:r>
      <w:r w:rsidR="00936B07" w:rsidRPr="003562D5">
        <w:t>;</w:t>
      </w:r>
      <w:r w:rsidRPr="003562D5">
        <w:t>”</w:t>
      </w:r>
      <w:r w:rsidR="008423C2" w:rsidRPr="003562D5">
        <w:t>,</w:t>
      </w:r>
    </w:p>
    <w:p w14:paraId="706ABD94" w14:textId="615B25D6" w:rsidR="00936B07" w:rsidRPr="003562D5" w:rsidRDefault="00A24FC0" w:rsidP="00936B07">
      <w:pPr>
        <w:pStyle w:val="TIRtiret"/>
      </w:pPr>
      <w:r w:rsidRPr="003562D5">
        <w:t>–</w:t>
      </w:r>
      <w:r w:rsidR="00936B07" w:rsidRPr="003562D5">
        <w:tab/>
        <w:t>w</w:t>
      </w:r>
      <w:r w:rsidR="00034AED" w:rsidRPr="003562D5">
        <w:t xml:space="preserve"> pkt</w:t>
      </w:r>
      <w:r w:rsidR="00F6261E">
        <w:t xml:space="preserve"> </w:t>
      </w:r>
      <w:r w:rsidR="00034AED" w:rsidRPr="003562D5">
        <w:t>3</w:t>
      </w:r>
      <w:r w:rsidR="00F6261E">
        <w:t xml:space="preserve"> </w:t>
      </w:r>
      <w:r w:rsidR="00936B07" w:rsidRPr="003562D5">
        <w:t xml:space="preserve">po wyrazie </w:t>
      </w:r>
      <w:r w:rsidR="008D375B" w:rsidRPr="003562D5">
        <w:t>„</w:t>
      </w:r>
      <w:r w:rsidR="00936B07" w:rsidRPr="003562D5">
        <w:t>uprawnień</w:t>
      </w:r>
      <w:r w:rsidR="008D375B" w:rsidRPr="003562D5">
        <w:t>”</w:t>
      </w:r>
      <w:r w:rsidR="00936B07" w:rsidRPr="003562D5">
        <w:t xml:space="preserve"> dodaje się wyrazy </w:t>
      </w:r>
      <w:r w:rsidR="008D375B" w:rsidRPr="003562D5">
        <w:t>„</w:t>
      </w:r>
      <w:r w:rsidR="00936B07" w:rsidRPr="003562D5">
        <w:t>określonych</w:t>
      </w:r>
      <w:r w:rsidR="00034AED" w:rsidRPr="003562D5">
        <w:t xml:space="preserve"> w</w:t>
      </w:r>
      <w:r w:rsidR="00F6261E">
        <w:t xml:space="preserve"> </w:t>
      </w:r>
      <w:r w:rsidR="00936B07" w:rsidRPr="003562D5">
        <w:t>przepisach prawa</w:t>
      </w:r>
      <w:r w:rsidR="008D375B" w:rsidRPr="003562D5">
        <w:t>”</w:t>
      </w:r>
      <w:r w:rsidR="008423C2" w:rsidRPr="003562D5">
        <w:t>,</w:t>
      </w:r>
    </w:p>
    <w:p w14:paraId="49F7D758" w14:textId="57B2C967" w:rsidR="00936B07" w:rsidRPr="003562D5" w:rsidRDefault="00A24FC0" w:rsidP="007E5C36">
      <w:pPr>
        <w:pStyle w:val="TIRtiret"/>
        <w:keepNext/>
      </w:pPr>
      <w:r w:rsidRPr="003562D5">
        <w:t>–</w:t>
      </w:r>
      <w:r w:rsidR="00936B07" w:rsidRPr="003562D5">
        <w:t xml:space="preserve"> </w:t>
      </w:r>
      <w:r w:rsidR="00936B07" w:rsidRPr="003562D5">
        <w:tab/>
        <w:t>po</w:t>
      </w:r>
      <w:r w:rsidR="00034AED" w:rsidRPr="003562D5">
        <w:t xml:space="preserve"> pkt</w:t>
      </w:r>
      <w:r w:rsidR="00F6261E">
        <w:t xml:space="preserve"> </w:t>
      </w:r>
      <w:r w:rsidR="00034AED" w:rsidRPr="003562D5">
        <w:t>4</w:t>
      </w:r>
      <w:r w:rsidR="00F6261E">
        <w:t xml:space="preserve"> </w:t>
      </w:r>
      <w:r w:rsidR="00936B07" w:rsidRPr="003562D5">
        <w:t>dodaje się</w:t>
      </w:r>
      <w:r w:rsidR="00034AED" w:rsidRPr="003562D5">
        <w:t xml:space="preserve"> pkt</w:t>
      </w:r>
      <w:r w:rsidR="00F6261E">
        <w:t xml:space="preserve"> </w:t>
      </w:r>
      <w:r w:rsidR="00936B07" w:rsidRPr="003562D5">
        <w:t>4a</w:t>
      </w:r>
      <w:r w:rsidR="00034AED" w:rsidRPr="003562D5">
        <w:t xml:space="preserve"> w</w:t>
      </w:r>
      <w:r w:rsidR="00F6261E">
        <w:t xml:space="preserve"> </w:t>
      </w:r>
      <w:r w:rsidR="00936B07" w:rsidRPr="003562D5">
        <w:t>brzmieniu</w:t>
      </w:r>
      <w:r w:rsidR="00583D06" w:rsidRPr="003562D5">
        <w:t>:</w:t>
      </w:r>
    </w:p>
    <w:p w14:paraId="440D191E" w14:textId="77777777" w:rsidR="00936B07" w:rsidRPr="003562D5" w:rsidRDefault="008D375B" w:rsidP="00A24FC0">
      <w:pPr>
        <w:pStyle w:val="ZTIRPKTzmpkttiret"/>
      </w:pPr>
      <w:r w:rsidRPr="003562D5">
        <w:t>„</w:t>
      </w:r>
      <w:r w:rsidR="00936B07" w:rsidRPr="003562D5">
        <w:t>4a)</w:t>
      </w:r>
      <w:r w:rsidR="0048254F" w:rsidRPr="003562D5">
        <w:tab/>
      </w:r>
      <w:r w:rsidR="00936B07" w:rsidRPr="003562D5">
        <w:t>nadużycie zajmowanego stanowiska dla osiągnięcia korzyści majątkowej lub osobistej</w:t>
      </w:r>
      <w:r w:rsidR="006822FA" w:rsidRPr="003562D5">
        <w:t>;</w:t>
      </w:r>
      <w:r w:rsidRPr="003562D5">
        <w:t>”</w:t>
      </w:r>
      <w:r w:rsidR="008423C2" w:rsidRPr="003562D5">
        <w:t>,</w:t>
      </w:r>
    </w:p>
    <w:p w14:paraId="45897F0C" w14:textId="1FAC5C77" w:rsidR="00936B07" w:rsidRPr="003562D5" w:rsidRDefault="00A24FC0" w:rsidP="007E5C36">
      <w:pPr>
        <w:pStyle w:val="TIRtiret"/>
        <w:keepNext/>
      </w:pPr>
      <w:r w:rsidRPr="003562D5">
        <w:t>–</w:t>
      </w:r>
      <w:r w:rsidR="00936B07" w:rsidRPr="003562D5">
        <w:tab/>
        <w:t>po</w:t>
      </w:r>
      <w:r w:rsidR="00034AED" w:rsidRPr="003562D5">
        <w:t xml:space="preserve"> pkt</w:t>
      </w:r>
      <w:r w:rsidR="00F6261E">
        <w:t xml:space="preserve"> </w:t>
      </w:r>
      <w:r w:rsidR="00034AED" w:rsidRPr="003562D5">
        <w:t>5</w:t>
      </w:r>
      <w:r w:rsidR="00F6261E">
        <w:t xml:space="preserve"> </w:t>
      </w:r>
      <w:r w:rsidR="00936B07" w:rsidRPr="003562D5">
        <w:t>dodaje się</w:t>
      </w:r>
      <w:r w:rsidR="00034AED" w:rsidRPr="003562D5">
        <w:t xml:space="preserve"> pkt</w:t>
      </w:r>
      <w:r w:rsidR="00F6261E">
        <w:t xml:space="preserve"> </w:t>
      </w:r>
      <w:r w:rsidR="00936B07" w:rsidRPr="003562D5">
        <w:t>5a</w:t>
      </w:r>
      <w:r w:rsidR="00034AED" w:rsidRPr="003562D5">
        <w:t xml:space="preserve"> i</w:t>
      </w:r>
      <w:r w:rsidR="00F6261E">
        <w:t xml:space="preserve"> </w:t>
      </w:r>
      <w:r w:rsidR="00936B07" w:rsidRPr="003562D5">
        <w:t>5b</w:t>
      </w:r>
      <w:r w:rsidR="00034AED" w:rsidRPr="003562D5">
        <w:t xml:space="preserve"> w</w:t>
      </w:r>
      <w:r w:rsidR="00F6261E">
        <w:t xml:space="preserve"> </w:t>
      </w:r>
      <w:r w:rsidR="00936B07" w:rsidRPr="003562D5">
        <w:t>brzmieniu:</w:t>
      </w:r>
    </w:p>
    <w:p w14:paraId="46DBBF75" w14:textId="77777777" w:rsidR="00936B07" w:rsidRPr="003562D5" w:rsidRDefault="008D375B" w:rsidP="00A24FC0">
      <w:pPr>
        <w:pStyle w:val="ZTIRPKTzmpkttiret"/>
      </w:pPr>
      <w:r w:rsidRPr="003562D5">
        <w:t>„</w:t>
      </w:r>
      <w:r w:rsidR="00936B07" w:rsidRPr="003562D5">
        <w:t>5a)</w:t>
      </w:r>
      <w:r w:rsidR="0048254F" w:rsidRPr="003562D5">
        <w:tab/>
      </w:r>
      <w:r w:rsidR="00936B07" w:rsidRPr="003562D5">
        <w:t>porzucenie służby;</w:t>
      </w:r>
    </w:p>
    <w:p w14:paraId="774CCC02" w14:textId="361099C7" w:rsidR="00936B07" w:rsidRPr="003562D5" w:rsidRDefault="00936B07" w:rsidP="00A24FC0">
      <w:pPr>
        <w:pStyle w:val="ZTIRPKTzmpkttiret"/>
      </w:pPr>
      <w:r w:rsidRPr="003562D5">
        <w:t>5b)</w:t>
      </w:r>
      <w:r w:rsidR="0048254F" w:rsidRPr="003562D5">
        <w:tab/>
      </w:r>
      <w:r w:rsidRPr="003562D5">
        <w:t>samowolne oddalenie się</w:t>
      </w:r>
      <w:r w:rsidR="00034AED" w:rsidRPr="003562D5">
        <w:t xml:space="preserve"> z</w:t>
      </w:r>
      <w:r w:rsidR="00F6261E">
        <w:t xml:space="preserve"> </w:t>
      </w:r>
      <w:r w:rsidRPr="003562D5">
        <w:t>rejonu zakwaterowania bądź nieusprawiedliwione opuszczenie lub niestawienie się do miejsca pełnienia służby</w:t>
      </w:r>
      <w:r w:rsidR="006822FA" w:rsidRPr="003562D5">
        <w:t>;</w:t>
      </w:r>
      <w:r w:rsidR="008D375B" w:rsidRPr="003562D5">
        <w:t>”</w:t>
      </w:r>
      <w:r w:rsidR="008423C2" w:rsidRPr="003562D5">
        <w:t>,</w:t>
      </w:r>
    </w:p>
    <w:p w14:paraId="583B6721" w14:textId="2A4864D4" w:rsidR="00936B07" w:rsidRPr="003562D5" w:rsidRDefault="00A24FC0" w:rsidP="00936B07">
      <w:pPr>
        <w:pStyle w:val="TIRtiret"/>
      </w:pPr>
      <w:r w:rsidRPr="003562D5">
        <w:t>–</w:t>
      </w:r>
      <w:r w:rsidR="00936B07" w:rsidRPr="003562D5">
        <w:tab/>
        <w:t>w</w:t>
      </w:r>
      <w:r w:rsidR="00034AED" w:rsidRPr="003562D5">
        <w:t xml:space="preserve"> pkt</w:t>
      </w:r>
      <w:r w:rsidR="00F6261E">
        <w:t xml:space="preserve"> </w:t>
      </w:r>
      <w:r w:rsidR="00034AED" w:rsidRPr="003562D5">
        <w:t>6</w:t>
      </w:r>
      <w:r w:rsidR="00F6261E">
        <w:t xml:space="preserve"> </w:t>
      </w:r>
      <w:r w:rsidR="00936B07" w:rsidRPr="003562D5">
        <w:t xml:space="preserve">wyrazy </w:t>
      </w:r>
      <w:r w:rsidR="008D375B" w:rsidRPr="003562D5">
        <w:t>„</w:t>
      </w:r>
      <w:r w:rsidR="00936B07" w:rsidRPr="003562D5">
        <w:t>po spożyciu alkoholu lub</w:t>
      </w:r>
      <w:r w:rsidR="008D375B" w:rsidRPr="003562D5">
        <w:t>”</w:t>
      </w:r>
      <w:r w:rsidR="00936B07" w:rsidRPr="003562D5">
        <w:t xml:space="preserve"> zastępuje się wyrazami </w:t>
      </w:r>
      <w:r w:rsidR="008D375B" w:rsidRPr="003562D5">
        <w:t>„</w:t>
      </w:r>
      <w:r w:rsidR="00936B07" w:rsidRPr="003562D5">
        <w:t>nietrzeźwości albo po użyciu alkoholu albo</w:t>
      </w:r>
      <w:r w:rsidR="008D375B" w:rsidRPr="003562D5">
        <w:t>”</w:t>
      </w:r>
      <w:r w:rsidR="00583D06" w:rsidRPr="003562D5">
        <w:t>,</w:t>
      </w:r>
    </w:p>
    <w:p w14:paraId="79F0474F" w14:textId="0B1BAAE5" w:rsidR="00936B07" w:rsidRPr="003562D5" w:rsidRDefault="00A24FC0" w:rsidP="007E5C36">
      <w:pPr>
        <w:pStyle w:val="TIRtiret"/>
        <w:keepNext/>
      </w:pPr>
      <w:r w:rsidRPr="003562D5">
        <w:lastRenderedPageBreak/>
        <w:t>–</w:t>
      </w:r>
      <w:r w:rsidR="00936B07" w:rsidRPr="003562D5">
        <w:tab/>
      </w:r>
      <w:r w:rsidR="00C90EA4" w:rsidRPr="003562D5">
        <w:t>po</w:t>
      </w:r>
      <w:r w:rsidR="00034AED" w:rsidRPr="003562D5">
        <w:t xml:space="preserve"> pkt</w:t>
      </w:r>
      <w:r w:rsidR="00F6261E">
        <w:t xml:space="preserve"> </w:t>
      </w:r>
      <w:r w:rsidR="00034AED" w:rsidRPr="003562D5">
        <w:t>6</w:t>
      </w:r>
      <w:r w:rsidR="00F6261E">
        <w:t xml:space="preserve"> </w:t>
      </w:r>
      <w:r w:rsidR="00C90EA4" w:rsidRPr="003562D5">
        <w:t>dodaje się</w:t>
      </w:r>
      <w:r w:rsidR="00034AED" w:rsidRPr="003562D5">
        <w:t xml:space="preserve"> pkt</w:t>
      </w:r>
      <w:r w:rsidR="00F6261E">
        <w:t xml:space="preserve"> </w:t>
      </w:r>
      <w:r w:rsidR="00C90EA4" w:rsidRPr="003562D5">
        <w:t>6a</w:t>
      </w:r>
      <w:r w:rsidR="00034AED" w:rsidRPr="003562D5">
        <w:t xml:space="preserve"> w</w:t>
      </w:r>
      <w:r w:rsidR="00F6261E">
        <w:t xml:space="preserve"> </w:t>
      </w:r>
      <w:r w:rsidR="00936B07" w:rsidRPr="003562D5">
        <w:t>brzmieniu:</w:t>
      </w:r>
    </w:p>
    <w:p w14:paraId="11EC983D" w14:textId="77777777" w:rsidR="00936B07" w:rsidRPr="003562D5" w:rsidRDefault="00D962DC" w:rsidP="00A24FC0">
      <w:pPr>
        <w:pStyle w:val="ZTIRPKTzmpkttiret"/>
      </w:pPr>
      <w:r w:rsidRPr="003562D5">
        <w:t>„</w:t>
      </w:r>
      <w:r w:rsidR="00936B07" w:rsidRPr="003562D5">
        <w:t>6</w:t>
      </w:r>
      <w:r w:rsidR="00C90EA4" w:rsidRPr="003562D5">
        <w:t>a</w:t>
      </w:r>
      <w:r w:rsidR="00936B07" w:rsidRPr="003562D5">
        <w:t>)</w:t>
      </w:r>
      <w:r w:rsidR="00936B07" w:rsidRPr="003562D5">
        <w:tab/>
        <w:t>umyślne naruszenie dóbr osobistych innego funkcjonariusza</w:t>
      </w:r>
      <w:r w:rsidR="006822FA" w:rsidRPr="003562D5">
        <w:t>;</w:t>
      </w:r>
      <w:r w:rsidR="008D375B" w:rsidRPr="003562D5">
        <w:t>”</w:t>
      </w:r>
      <w:r w:rsidR="008423C2" w:rsidRPr="003562D5">
        <w:t>,</w:t>
      </w:r>
    </w:p>
    <w:p w14:paraId="3C991D6C" w14:textId="71245EC1" w:rsidR="00936B07" w:rsidRPr="003562D5" w:rsidRDefault="00A24FC0" w:rsidP="00936B07">
      <w:pPr>
        <w:pStyle w:val="TIRtiret"/>
      </w:pPr>
      <w:r w:rsidRPr="003562D5">
        <w:t>–</w:t>
      </w:r>
      <w:r w:rsidR="00936B07" w:rsidRPr="003562D5">
        <w:tab/>
      </w:r>
      <w:r w:rsidRPr="003562D5">
        <w:t>uchyla</w:t>
      </w:r>
      <w:r w:rsidR="00936B07" w:rsidRPr="003562D5">
        <w:t xml:space="preserve"> się</w:t>
      </w:r>
      <w:r w:rsidR="00034AED" w:rsidRPr="003562D5">
        <w:t xml:space="preserve"> pkt</w:t>
      </w:r>
      <w:r w:rsidR="00F6261E">
        <w:t xml:space="preserve"> </w:t>
      </w:r>
      <w:r w:rsidR="00936B07" w:rsidRPr="003562D5">
        <w:t>1</w:t>
      </w:r>
      <w:r w:rsidR="00034AED" w:rsidRPr="003562D5">
        <w:t>1 i</w:t>
      </w:r>
      <w:r w:rsidR="00F6261E">
        <w:t xml:space="preserve"> </w:t>
      </w:r>
      <w:r w:rsidR="00936B07" w:rsidRPr="003562D5">
        <w:t>12</w:t>
      </w:r>
      <w:r w:rsidR="00583D06" w:rsidRPr="003562D5">
        <w:t>,</w:t>
      </w:r>
    </w:p>
    <w:p w14:paraId="590A9A17" w14:textId="1181B206" w:rsidR="00936B07" w:rsidRPr="003562D5" w:rsidRDefault="00C708BC" w:rsidP="00936B07">
      <w:pPr>
        <w:pStyle w:val="LITlitera"/>
      </w:pPr>
      <w:r w:rsidRPr="003562D5">
        <w:t>c</w:t>
      </w:r>
      <w:r w:rsidR="00936B07" w:rsidRPr="003562D5">
        <w:t>)</w:t>
      </w:r>
      <w:r w:rsidR="0048254F" w:rsidRPr="003562D5">
        <w:tab/>
      </w:r>
      <w:r w:rsidR="00936B07" w:rsidRPr="003562D5">
        <w:t>w</w:t>
      </w:r>
      <w:r w:rsidR="00034AED" w:rsidRPr="003562D5">
        <w:t xml:space="preserve"> ust.</w:t>
      </w:r>
      <w:r w:rsidR="00F6261E">
        <w:t xml:space="preserve"> </w:t>
      </w:r>
      <w:r w:rsidR="00034AED" w:rsidRPr="003562D5">
        <w:t>3</w:t>
      </w:r>
      <w:r w:rsidR="00F6261E">
        <w:t xml:space="preserve"> </w:t>
      </w:r>
      <w:r w:rsidR="00936B07" w:rsidRPr="003562D5">
        <w:t>skreśla się zdanie drugie</w:t>
      </w:r>
      <w:r w:rsidR="00583D06" w:rsidRPr="003562D5">
        <w:t>,</w:t>
      </w:r>
    </w:p>
    <w:p w14:paraId="06C646BD" w14:textId="0076F254" w:rsidR="00936B07" w:rsidRPr="003562D5" w:rsidRDefault="00C708BC" w:rsidP="007E5C36">
      <w:pPr>
        <w:pStyle w:val="LITlitera"/>
        <w:keepNext/>
      </w:pPr>
      <w:r w:rsidRPr="003562D5">
        <w:t>d</w:t>
      </w:r>
      <w:r w:rsidR="00936B07" w:rsidRPr="003562D5">
        <w:t>)</w:t>
      </w:r>
      <w:r w:rsidR="0048254F" w:rsidRPr="003562D5">
        <w:tab/>
      </w:r>
      <w:r w:rsidR="00A24FC0" w:rsidRPr="003562D5">
        <w:t>po</w:t>
      </w:r>
      <w:r w:rsidR="00034AED" w:rsidRPr="003562D5">
        <w:t xml:space="preserve"> ust.</w:t>
      </w:r>
      <w:r w:rsidR="00F6261E">
        <w:t xml:space="preserve"> </w:t>
      </w:r>
      <w:r w:rsidR="00034AED" w:rsidRPr="003562D5">
        <w:t>3</w:t>
      </w:r>
      <w:r w:rsidR="00F6261E">
        <w:t xml:space="preserve"> </w:t>
      </w:r>
      <w:r w:rsidR="00A24FC0" w:rsidRPr="003562D5">
        <w:t>dodaje się</w:t>
      </w:r>
      <w:r w:rsidR="00034AED" w:rsidRPr="003562D5">
        <w:t xml:space="preserve"> ust.</w:t>
      </w:r>
      <w:r w:rsidR="00F6261E">
        <w:t xml:space="preserve"> </w:t>
      </w:r>
      <w:r w:rsidR="00A24FC0" w:rsidRPr="003562D5">
        <w:t>3a–</w:t>
      </w:r>
      <w:r w:rsidR="00936B07" w:rsidRPr="003562D5">
        <w:t>3f</w:t>
      </w:r>
      <w:r w:rsidR="00034AED" w:rsidRPr="003562D5">
        <w:t xml:space="preserve"> w</w:t>
      </w:r>
      <w:r w:rsidR="00F6261E">
        <w:t xml:space="preserve"> </w:t>
      </w:r>
      <w:r w:rsidR="00936B07" w:rsidRPr="003562D5">
        <w:t>brzmieniu:</w:t>
      </w:r>
    </w:p>
    <w:p w14:paraId="7F948717" w14:textId="1D87AD71" w:rsidR="00936B07" w:rsidRPr="003562D5" w:rsidRDefault="008D375B" w:rsidP="00A24FC0">
      <w:pPr>
        <w:pStyle w:val="ZLITUSTzmustliter"/>
      </w:pPr>
      <w:r w:rsidRPr="003562D5">
        <w:t>„</w:t>
      </w:r>
      <w:r w:rsidR="00936B07" w:rsidRPr="003562D5">
        <w:t>3a.</w:t>
      </w:r>
      <w:r w:rsidR="00F6261E">
        <w:t xml:space="preserve"> </w:t>
      </w:r>
      <w:r w:rsidR="00487407" w:rsidRPr="003562D5">
        <w:t>Rozmowę</w:t>
      </w:r>
      <w:r w:rsidR="00936B07" w:rsidRPr="003562D5">
        <w:t xml:space="preserve"> dyscyplinując</w:t>
      </w:r>
      <w:r w:rsidR="00487407" w:rsidRPr="003562D5">
        <w:t>ą</w:t>
      </w:r>
      <w:r w:rsidR="00936B07" w:rsidRPr="003562D5">
        <w:t>,</w:t>
      </w:r>
      <w:r w:rsidR="00034AED" w:rsidRPr="003562D5">
        <w:t xml:space="preserve"> o</w:t>
      </w:r>
      <w:r w:rsidR="00F6261E">
        <w:t xml:space="preserve"> </w:t>
      </w:r>
      <w:r w:rsidR="00936B07" w:rsidRPr="003562D5">
        <w:t>której mowa</w:t>
      </w:r>
      <w:r w:rsidR="00034AED" w:rsidRPr="003562D5">
        <w:t xml:space="preserve"> w</w:t>
      </w:r>
      <w:r w:rsidR="00F6261E">
        <w:t xml:space="preserve"> </w:t>
      </w:r>
      <w:r w:rsidR="00034AED" w:rsidRPr="003562D5">
        <w:t>art.</w:t>
      </w:r>
      <w:r w:rsidR="00F6261E">
        <w:t xml:space="preserve"> </w:t>
      </w:r>
      <w:r w:rsidR="00936B07" w:rsidRPr="003562D5">
        <w:t>20</w:t>
      </w:r>
      <w:r w:rsidR="00034AED" w:rsidRPr="003562D5">
        <w:t>9 ust.</w:t>
      </w:r>
      <w:r w:rsidR="00F6261E">
        <w:t xml:space="preserve"> </w:t>
      </w:r>
      <w:r w:rsidR="00936B07" w:rsidRPr="003562D5">
        <w:t xml:space="preserve">3, </w:t>
      </w:r>
      <w:r w:rsidR="00487407" w:rsidRPr="003562D5">
        <w:t>można przeprowadzić</w:t>
      </w:r>
      <w:r w:rsidR="00034AED" w:rsidRPr="003562D5">
        <w:t xml:space="preserve"> w</w:t>
      </w:r>
      <w:r w:rsidR="00F6261E">
        <w:t xml:space="preserve"> </w:t>
      </w:r>
      <w:r w:rsidR="00487407" w:rsidRPr="003562D5">
        <w:t>terminie do 3</w:t>
      </w:r>
      <w:r w:rsidR="00034AED" w:rsidRPr="003562D5">
        <w:t>0</w:t>
      </w:r>
      <w:r w:rsidR="00F6261E">
        <w:t xml:space="preserve"> </w:t>
      </w:r>
      <w:r w:rsidR="00487407" w:rsidRPr="003562D5">
        <w:t>dni od dnia powzięcia przez przełożonego dyscyplinarnego wiadomości</w:t>
      </w:r>
      <w:r w:rsidR="00034AED" w:rsidRPr="003562D5">
        <w:t xml:space="preserve"> o</w:t>
      </w:r>
      <w:r w:rsidR="00F6261E">
        <w:t xml:space="preserve"> </w:t>
      </w:r>
      <w:r w:rsidR="00487407" w:rsidRPr="003562D5">
        <w:t>popełnieniu przewinienia dyscyplinarnego. Rozmowa ta po</w:t>
      </w:r>
      <w:r w:rsidR="00936B07" w:rsidRPr="003562D5">
        <w:t>lega na wytknięciu funkcjonariuszowi niewłaściwego postępowania oraz uprzedzeniu go</w:t>
      </w:r>
      <w:r w:rsidR="00034AED" w:rsidRPr="003562D5">
        <w:t xml:space="preserve"> o</w:t>
      </w:r>
      <w:r w:rsidR="00F6261E">
        <w:t xml:space="preserve"> </w:t>
      </w:r>
      <w:r w:rsidR="00936B07" w:rsidRPr="003562D5">
        <w:t>możliwości zastosowania innych środków dyscyplinujących,</w:t>
      </w:r>
      <w:r w:rsidR="00034AED" w:rsidRPr="003562D5">
        <w:t xml:space="preserve"> a</w:t>
      </w:r>
      <w:r w:rsidR="00F6261E">
        <w:t xml:space="preserve"> </w:t>
      </w:r>
      <w:r w:rsidR="00936B07" w:rsidRPr="003562D5">
        <w:t>także wszczęcia postępowania</w:t>
      </w:r>
      <w:r w:rsidR="00034AED" w:rsidRPr="003562D5">
        <w:t xml:space="preserve"> i</w:t>
      </w:r>
      <w:r w:rsidR="00F6261E">
        <w:t xml:space="preserve"> </w:t>
      </w:r>
      <w:r w:rsidR="00936B07" w:rsidRPr="003562D5">
        <w:t>wymierzenia kary dyscyplinarnej,</w:t>
      </w:r>
      <w:r w:rsidR="00034AED" w:rsidRPr="003562D5">
        <w:t xml:space="preserve"> w</w:t>
      </w:r>
      <w:r w:rsidR="00F6261E">
        <w:t xml:space="preserve"> </w:t>
      </w:r>
      <w:r w:rsidR="00936B07" w:rsidRPr="003562D5">
        <w:t>przypadku ponownego popełnienia czynu, za który funkcjonariusz ponosi odpowiedzialność dyscyplinarną.</w:t>
      </w:r>
    </w:p>
    <w:p w14:paraId="000F73AC" w14:textId="3AF32C06" w:rsidR="00936B07" w:rsidRPr="003562D5" w:rsidRDefault="00936B07" w:rsidP="00A24FC0">
      <w:pPr>
        <w:pStyle w:val="ZLITUSTzmustliter"/>
      </w:pPr>
      <w:r w:rsidRPr="003562D5">
        <w:t>3b.</w:t>
      </w:r>
      <w:r w:rsidR="00F6261E">
        <w:t xml:space="preserve"> </w:t>
      </w:r>
      <w:r w:rsidRPr="003562D5">
        <w:t>Jeżeli funkcjonariusz nie zgadza się</w:t>
      </w:r>
      <w:r w:rsidR="00034AED" w:rsidRPr="003562D5">
        <w:t xml:space="preserve"> z</w:t>
      </w:r>
      <w:r w:rsidR="00F6261E">
        <w:t xml:space="preserve"> </w:t>
      </w:r>
      <w:r w:rsidRPr="003562D5">
        <w:t>wytkniętym mu niewłaściwym postępowaniem podczas rozmowy dyscyplinującej,</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20</w:t>
      </w:r>
      <w:r w:rsidR="00034AED" w:rsidRPr="003562D5">
        <w:t>9 ust.</w:t>
      </w:r>
      <w:r w:rsidR="00F6261E">
        <w:t xml:space="preserve"> </w:t>
      </w:r>
      <w:r w:rsidRPr="003562D5">
        <w:t>3,</w:t>
      </w:r>
      <w:r w:rsidR="00034AED" w:rsidRPr="003562D5">
        <w:t xml:space="preserve"> w</w:t>
      </w:r>
      <w:r w:rsidR="00F6261E">
        <w:t xml:space="preserve"> </w:t>
      </w:r>
      <w:r w:rsidRPr="003562D5">
        <w:t xml:space="preserve">terminie </w:t>
      </w:r>
      <w:r w:rsidR="00034AED" w:rsidRPr="003562D5">
        <w:t>5</w:t>
      </w:r>
      <w:r w:rsidR="00F6261E">
        <w:t xml:space="preserve"> </w:t>
      </w:r>
      <w:r w:rsidRPr="003562D5">
        <w:t>dni od d</w:t>
      </w:r>
      <w:r w:rsidR="006822FA" w:rsidRPr="003562D5">
        <w:t>nia</w:t>
      </w:r>
      <w:r w:rsidRPr="003562D5">
        <w:t xml:space="preserve"> zapoznania się</w:t>
      </w:r>
      <w:r w:rsidR="00034AED" w:rsidRPr="003562D5">
        <w:t xml:space="preserve"> z</w:t>
      </w:r>
      <w:r w:rsidR="00F6261E">
        <w:t xml:space="preserve"> </w:t>
      </w:r>
      <w:r w:rsidRPr="003562D5">
        <w:t>notatką</w:t>
      </w:r>
      <w:r w:rsidR="00034AED" w:rsidRPr="003562D5">
        <w:t xml:space="preserve"> z</w:t>
      </w:r>
      <w:r w:rsidR="00F6261E">
        <w:t xml:space="preserve"> </w:t>
      </w:r>
      <w:r w:rsidRPr="003562D5">
        <w:t xml:space="preserve">rozmowy może wnieść do przełożonego dyscyplinarnego pisemny sprzeciw, zwany dalej </w:t>
      </w:r>
      <w:r w:rsidR="008D375B" w:rsidRPr="003562D5">
        <w:t>„</w:t>
      </w:r>
      <w:r w:rsidRPr="003562D5">
        <w:t>sprzeciwem</w:t>
      </w:r>
      <w:r w:rsidR="008D375B" w:rsidRPr="003562D5">
        <w:t>”</w:t>
      </w:r>
      <w:r w:rsidRPr="003562D5">
        <w:t>. O</w:t>
      </w:r>
      <w:r w:rsidR="00F56CB4">
        <w:t> </w:t>
      </w:r>
      <w:r w:rsidRPr="003562D5">
        <w:t>prawie do wniesienia sprzeciwu funkcjonariusza poucza się podczas rozmowy dyscyplinującej,</w:t>
      </w:r>
      <w:r w:rsidR="00034AED" w:rsidRPr="003562D5">
        <w:t xml:space="preserve"> a</w:t>
      </w:r>
      <w:r w:rsidR="00F6261E">
        <w:t xml:space="preserve"> </w:t>
      </w:r>
      <w:r w:rsidRPr="003562D5">
        <w:t>treść pouczenia zawiera się</w:t>
      </w:r>
      <w:r w:rsidR="00034AED" w:rsidRPr="003562D5">
        <w:t xml:space="preserve"> w</w:t>
      </w:r>
      <w:r w:rsidR="00F6261E">
        <w:t xml:space="preserve"> </w:t>
      </w:r>
      <w:r w:rsidRPr="003562D5">
        <w:t>notatce</w:t>
      </w:r>
      <w:r w:rsidR="00034AED" w:rsidRPr="003562D5">
        <w:t xml:space="preserve"> z</w:t>
      </w:r>
      <w:r w:rsidR="00F6261E">
        <w:t xml:space="preserve"> </w:t>
      </w:r>
      <w:r w:rsidRPr="003562D5">
        <w:t>tej rozmowy. Przepis</w:t>
      </w:r>
      <w:r w:rsidR="00034AED" w:rsidRPr="003562D5">
        <w:t xml:space="preserve"> art.</w:t>
      </w:r>
      <w:r w:rsidR="00F56CB4">
        <w:t> </w:t>
      </w:r>
      <w:r w:rsidRPr="003562D5">
        <w:t>23</w:t>
      </w:r>
      <w:r w:rsidR="00034AED" w:rsidRPr="003562D5">
        <w:t>5 ust.</w:t>
      </w:r>
      <w:r w:rsidR="00F6261E">
        <w:t xml:space="preserve"> </w:t>
      </w:r>
      <w:r w:rsidR="00034AED" w:rsidRPr="003562D5">
        <w:t>3</w:t>
      </w:r>
      <w:r w:rsidR="00F6261E">
        <w:t xml:space="preserve"> </w:t>
      </w:r>
      <w:r w:rsidRPr="003562D5">
        <w:t>stosuje się odpowiednio.</w:t>
      </w:r>
    </w:p>
    <w:p w14:paraId="6BD539C4" w14:textId="348D55DF" w:rsidR="00936B07" w:rsidRPr="003562D5" w:rsidRDefault="00936B07" w:rsidP="00A24FC0">
      <w:pPr>
        <w:pStyle w:val="ZLITUSTzmustliter"/>
      </w:pPr>
      <w:r w:rsidRPr="003562D5">
        <w:t>3c.</w:t>
      </w:r>
      <w:r w:rsidR="00F6261E">
        <w:t xml:space="preserve"> </w:t>
      </w:r>
      <w:r w:rsidRPr="003562D5">
        <w:t>Wniesienie sprzeciwu obliguje przełożonego dyscyplinarnego do wszczęcia postępowania dyscyplinarnego,</w:t>
      </w:r>
      <w:r w:rsidR="00034AED" w:rsidRPr="003562D5">
        <w:t xml:space="preserve"> z</w:t>
      </w:r>
      <w:r w:rsidR="00F6261E">
        <w:t xml:space="preserve"> </w:t>
      </w:r>
      <w:r w:rsidRPr="003562D5">
        <w:t>wyjątkiem przypadku, kiedy nastąpił upływ terminów określonych</w:t>
      </w:r>
      <w:r w:rsidR="00034AED" w:rsidRPr="003562D5">
        <w:t xml:space="preserve"> w</w:t>
      </w:r>
      <w:r w:rsidR="00F6261E">
        <w:t xml:space="preserve"> </w:t>
      </w:r>
      <w:r w:rsidR="00034AED" w:rsidRPr="003562D5">
        <w:t>art.</w:t>
      </w:r>
      <w:r w:rsidR="00F6261E">
        <w:t xml:space="preserve"> </w:t>
      </w:r>
      <w:r w:rsidRPr="003562D5">
        <w:t>213.</w:t>
      </w:r>
    </w:p>
    <w:p w14:paraId="6E15FB74" w14:textId="3572E308" w:rsidR="00936B07" w:rsidRPr="003562D5" w:rsidRDefault="00936B07" w:rsidP="00A24FC0">
      <w:pPr>
        <w:pStyle w:val="ZLITUSTzmustliter"/>
      </w:pPr>
      <w:r w:rsidRPr="003562D5">
        <w:t>3d.</w:t>
      </w:r>
      <w:r w:rsidR="00F6261E">
        <w:t xml:space="preserve"> </w:t>
      </w:r>
      <w:r w:rsidRPr="003562D5">
        <w:t>Brak sprzeciwu powoduje włączenie notatki</w:t>
      </w:r>
      <w:r w:rsidR="00034AED" w:rsidRPr="003562D5">
        <w:t xml:space="preserve"> z</w:t>
      </w:r>
      <w:r w:rsidR="00F6261E">
        <w:t xml:space="preserve"> </w:t>
      </w:r>
      <w:r w:rsidRPr="003562D5">
        <w:t>przeprowadzonej rozmowy dyscyplinującej do akt osobowych funkcjonariusza,</w:t>
      </w:r>
      <w:r w:rsidR="00034AED" w:rsidRPr="003562D5">
        <w:t xml:space="preserve"> z</w:t>
      </w:r>
      <w:r w:rsidR="00F6261E">
        <w:t xml:space="preserve"> </w:t>
      </w:r>
      <w:r w:rsidRPr="003562D5">
        <w:t>którym była przeprowadzona rozmowa.</w:t>
      </w:r>
      <w:r w:rsidR="00034AED" w:rsidRPr="003562D5">
        <w:t xml:space="preserve"> W</w:t>
      </w:r>
      <w:r w:rsidR="00F6261E">
        <w:t xml:space="preserve"> </w:t>
      </w:r>
      <w:r w:rsidRPr="003562D5">
        <w:t>przypadku wniesienia sprzeciwu notatkę</w:t>
      </w:r>
      <w:r w:rsidR="00034AED" w:rsidRPr="003562D5">
        <w:t xml:space="preserve"> z</w:t>
      </w:r>
      <w:r w:rsidR="00F6261E">
        <w:t xml:space="preserve"> </w:t>
      </w:r>
      <w:r w:rsidRPr="003562D5">
        <w:t>przeprowadzonej rozmowy dyscyplinującej włącza się do akt postępowania dyscyplinarnego.</w:t>
      </w:r>
    </w:p>
    <w:p w14:paraId="5C5C844E" w14:textId="1DF4B076" w:rsidR="00936B07" w:rsidRPr="003562D5" w:rsidRDefault="00936B07" w:rsidP="00A24FC0">
      <w:pPr>
        <w:pStyle w:val="ZLITUSTzmustliter"/>
      </w:pPr>
      <w:r w:rsidRPr="003562D5">
        <w:t>3e.</w:t>
      </w:r>
      <w:r w:rsidR="00F6261E">
        <w:t xml:space="preserve"> </w:t>
      </w:r>
      <w:r w:rsidR="00034AED" w:rsidRPr="003562D5">
        <w:t>W</w:t>
      </w:r>
      <w:r w:rsidR="00F6261E">
        <w:t xml:space="preserve"> </w:t>
      </w:r>
      <w:r w:rsidRPr="003562D5">
        <w:t>przypadku wniesienia sprzeciwu</w:t>
      </w:r>
      <w:r w:rsidR="00034AED" w:rsidRPr="003562D5">
        <w:t xml:space="preserve"> i</w:t>
      </w:r>
      <w:r w:rsidR="00F6261E">
        <w:t xml:space="preserve"> </w:t>
      </w:r>
      <w:r w:rsidRPr="003562D5">
        <w:t>braku możliwości wszczęcia postępowania dyscyplinarnego,</w:t>
      </w:r>
      <w:r w:rsidR="00034AED" w:rsidRPr="003562D5">
        <w:t xml:space="preserve"> w</w:t>
      </w:r>
      <w:r w:rsidR="00F6261E">
        <w:t xml:space="preserve"> </w:t>
      </w:r>
      <w:r w:rsidRPr="003562D5">
        <w:t>związku</w:t>
      </w:r>
      <w:r w:rsidR="00034AED" w:rsidRPr="003562D5">
        <w:t xml:space="preserve"> z</w:t>
      </w:r>
      <w:r w:rsidR="00F6261E">
        <w:t xml:space="preserve"> </w:t>
      </w:r>
      <w:r w:rsidRPr="003562D5">
        <w:t>upływem terminów określonych</w:t>
      </w:r>
      <w:r w:rsidR="00034AED" w:rsidRPr="003562D5">
        <w:t xml:space="preserve"> w art. </w:t>
      </w:r>
      <w:r w:rsidRPr="003562D5">
        <w:t>213, notatka podlega zniszczeniu.</w:t>
      </w:r>
    </w:p>
    <w:p w14:paraId="644C8537" w14:textId="2C78FFCC" w:rsidR="00936B07" w:rsidRPr="003562D5" w:rsidRDefault="00936B07" w:rsidP="00A24FC0">
      <w:pPr>
        <w:pStyle w:val="ZLITUSTzmustliter"/>
      </w:pPr>
      <w:r w:rsidRPr="003562D5">
        <w:t>3f.</w:t>
      </w:r>
      <w:r w:rsidR="00F6261E">
        <w:t xml:space="preserve"> </w:t>
      </w:r>
      <w:r w:rsidR="00034AED" w:rsidRPr="003562D5">
        <w:t>W</w:t>
      </w:r>
      <w:r w:rsidR="00F6261E">
        <w:t xml:space="preserve"> </w:t>
      </w:r>
      <w:r w:rsidRPr="003562D5">
        <w:t>przypadku wniesienia sprzeciwu po upływie terminu,</w:t>
      </w:r>
      <w:r w:rsidR="00034AED" w:rsidRPr="003562D5">
        <w:t xml:space="preserve"> o</w:t>
      </w:r>
      <w:r w:rsidR="00F6261E">
        <w:t xml:space="preserve"> </w:t>
      </w:r>
      <w:r w:rsidRPr="003562D5">
        <w:t>którym mowa</w:t>
      </w:r>
      <w:r w:rsidR="00034AED" w:rsidRPr="003562D5">
        <w:t xml:space="preserve"> w ust.</w:t>
      </w:r>
      <w:r w:rsidR="00F6261E">
        <w:t xml:space="preserve"> </w:t>
      </w:r>
      <w:r w:rsidRPr="003562D5">
        <w:t>3b, przełożony dyscyplinarny wydaje postanowienie</w:t>
      </w:r>
      <w:r w:rsidR="00034AED" w:rsidRPr="003562D5">
        <w:t xml:space="preserve"> o</w:t>
      </w:r>
      <w:r w:rsidR="00F6261E">
        <w:t xml:space="preserve"> </w:t>
      </w:r>
      <w:r w:rsidRPr="003562D5">
        <w:t>odmowie przyjęcia sprzeciwu. Na</w:t>
      </w:r>
      <w:r w:rsidR="00F6261E">
        <w:t xml:space="preserve"> </w:t>
      </w:r>
      <w:r w:rsidRPr="003562D5">
        <w:t>postanowienie przysługuje zażalenie</w:t>
      </w:r>
      <w:r w:rsidR="00034AED" w:rsidRPr="003562D5">
        <w:t xml:space="preserve"> w</w:t>
      </w:r>
      <w:r w:rsidR="00F6261E">
        <w:t xml:space="preserve"> </w:t>
      </w:r>
      <w:r w:rsidRPr="003562D5">
        <w:t xml:space="preserve">terminie </w:t>
      </w:r>
      <w:r w:rsidR="00034AED" w:rsidRPr="003562D5">
        <w:t>7</w:t>
      </w:r>
      <w:r w:rsidR="00F6261E">
        <w:t xml:space="preserve"> </w:t>
      </w:r>
      <w:r w:rsidRPr="003562D5">
        <w:t xml:space="preserve">dni od dnia </w:t>
      </w:r>
      <w:r w:rsidRPr="003562D5">
        <w:lastRenderedPageBreak/>
        <w:t>doręczenia postanowienia. Zażalenie wnosi się za pośrednictwem przełożonego dyscyplinarnego do Komendanta SOP. Jeżeli postanowienie wydał</w:t>
      </w:r>
      <w:r w:rsidR="00487407" w:rsidRPr="003562D5">
        <w:t xml:space="preserve"> </w:t>
      </w:r>
      <w:r w:rsidRPr="003562D5">
        <w:t>minister właściwy do spraw wewnętrznych albo</w:t>
      </w:r>
      <w:r w:rsidR="00F6261E">
        <w:t xml:space="preserve"> </w:t>
      </w:r>
      <w:r w:rsidRPr="003562D5">
        <w:t>Komendant SOP, przysługuje wniosek</w:t>
      </w:r>
      <w:r w:rsidR="00034AED" w:rsidRPr="003562D5">
        <w:t xml:space="preserve"> o </w:t>
      </w:r>
      <w:r w:rsidRPr="003562D5">
        <w:t>ponowne rozpatrzenie sprawy. Przepis</w:t>
      </w:r>
      <w:r w:rsidR="00034AED" w:rsidRPr="003562D5">
        <w:t xml:space="preserve"> art.</w:t>
      </w:r>
      <w:r w:rsidR="00F6261E">
        <w:t xml:space="preserve"> </w:t>
      </w:r>
      <w:r w:rsidRPr="003562D5">
        <w:t>23</w:t>
      </w:r>
      <w:r w:rsidR="00034AED" w:rsidRPr="003562D5">
        <w:t>5 ust.</w:t>
      </w:r>
      <w:r w:rsidR="00F6261E">
        <w:t xml:space="preserve"> </w:t>
      </w:r>
      <w:r w:rsidR="00034AED" w:rsidRPr="003562D5">
        <w:t>3</w:t>
      </w:r>
      <w:r w:rsidR="00F6261E">
        <w:t xml:space="preserve"> </w:t>
      </w:r>
      <w:r w:rsidRPr="003562D5">
        <w:t>stosuje się odpowiednio.</w:t>
      </w:r>
      <w:r w:rsidR="008D375B" w:rsidRPr="003562D5">
        <w:t>”</w:t>
      </w:r>
      <w:r w:rsidR="00583D06" w:rsidRPr="003562D5">
        <w:t>,</w:t>
      </w:r>
    </w:p>
    <w:p w14:paraId="669F89DC" w14:textId="05EC38D7" w:rsidR="00936B07" w:rsidRPr="003562D5" w:rsidRDefault="009C24E3" w:rsidP="00936B07">
      <w:pPr>
        <w:pStyle w:val="LITlitera"/>
      </w:pPr>
      <w:r>
        <w:t>e</w:t>
      </w:r>
      <w:r w:rsidR="00936B07" w:rsidRPr="003562D5">
        <w:t>)</w:t>
      </w:r>
      <w:r w:rsidR="00A24FC0" w:rsidRPr="003562D5">
        <w:tab/>
      </w:r>
      <w:r w:rsidR="00936B07" w:rsidRPr="003562D5">
        <w:t>w</w:t>
      </w:r>
      <w:r w:rsidR="00034AED" w:rsidRPr="003562D5">
        <w:t xml:space="preserve"> ust.</w:t>
      </w:r>
      <w:r w:rsidR="00F6261E">
        <w:t xml:space="preserve"> </w:t>
      </w:r>
      <w:r w:rsidR="00034AED" w:rsidRPr="003562D5">
        <w:t>4</w:t>
      </w:r>
      <w:r w:rsidR="00F6261E">
        <w:t xml:space="preserve"> </w:t>
      </w:r>
      <w:r w:rsidR="00936B07" w:rsidRPr="003562D5">
        <w:t xml:space="preserve">wyrazy </w:t>
      </w:r>
      <w:r w:rsidR="008D375B" w:rsidRPr="003562D5">
        <w:t>„</w:t>
      </w:r>
      <w:r w:rsidR="00936B07" w:rsidRPr="003562D5">
        <w:t>okres roku</w:t>
      </w:r>
      <w:r w:rsidR="008D375B" w:rsidRPr="003562D5">
        <w:t>”</w:t>
      </w:r>
      <w:r w:rsidR="00936B07" w:rsidRPr="003562D5">
        <w:t xml:space="preserve"> zastępuje się wyrazami </w:t>
      </w:r>
      <w:r w:rsidR="008D375B" w:rsidRPr="003562D5">
        <w:t>„</w:t>
      </w:r>
      <w:r w:rsidR="00034AED" w:rsidRPr="003562D5">
        <w:t>5</w:t>
      </w:r>
      <w:r w:rsidR="00F6261E">
        <w:t xml:space="preserve"> </w:t>
      </w:r>
      <w:r w:rsidR="00936B07" w:rsidRPr="003562D5">
        <w:t>miesięcy</w:t>
      </w:r>
      <w:r w:rsidR="008D375B" w:rsidRPr="003562D5">
        <w:t>”</w:t>
      </w:r>
      <w:r w:rsidR="00487407" w:rsidRPr="003562D5">
        <w:t>;</w:t>
      </w:r>
    </w:p>
    <w:p w14:paraId="1178B8EE" w14:textId="28A4248B" w:rsidR="0010425E" w:rsidRDefault="006822FA" w:rsidP="007E5C36">
      <w:pPr>
        <w:pStyle w:val="PKTpunkt"/>
        <w:keepNext/>
      </w:pPr>
      <w:r w:rsidRPr="003562D5">
        <w:t>10</w:t>
      </w:r>
      <w:r w:rsidR="00487407" w:rsidRPr="003562D5">
        <w:t>)</w:t>
      </w:r>
      <w:r w:rsidR="0048254F" w:rsidRPr="003562D5">
        <w:tab/>
      </w:r>
      <w:r w:rsidR="00034AED" w:rsidRPr="003562D5">
        <w:t>art.</w:t>
      </w:r>
      <w:r w:rsidR="00F6261E">
        <w:t xml:space="preserve"> </w:t>
      </w:r>
      <w:r w:rsidR="0010425E" w:rsidRPr="003562D5">
        <w:t>211</w:t>
      </w:r>
      <w:r w:rsidR="006C5FF2">
        <w:t xml:space="preserve"> otrzymuje brzmienie</w:t>
      </w:r>
      <w:r w:rsidR="0010425E" w:rsidRPr="003562D5">
        <w:t>:</w:t>
      </w:r>
    </w:p>
    <w:p w14:paraId="5F5B4D8A" w14:textId="559FEDF2" w:rsidR="006C5FF2" w:rsidRDefault="006C5FF2" w:rsidP="006C5FF2">
      <w:pPr>
        <w:pStyle w:val="ZARTzmartartykuempunktem"/>
      </w:pPr>
      <w:r>
        <w:t>„Art. 211. 1.</w:t>
      </w:r>
      <w:r w:rsidRPr="009C46EC">
        <w:t xml:space="preserve"> </w:t>
      </w:r>
      <w:r>
        <w:t xml:space="preserve">Funkcjonariusz odpowiada dyscyplinarnie, </w:t>
      </w:r>
      <w:r w:rsidRPr="007118BF">
        <w:t>jeżeli popełnia przewinienie dysc</w:t>
      </w:r>
      <w:r>
        <w:t xml:space="preserve">yplinarne sam albo wspólnie i </w:t>
      </w:r>
      <w:r w:rsidRPr="007118BF">
        <w:t>w porozumieniu z inną osobą, a także w</w:t>
      </w:r>
      <w:r w:rsidR="001A6CC7">
        <w:t> </w:t>
      </w:r>
      <w:r w:rsidRPr="007118BF">
        <w:t>przypadku, gdy kieruje pope</w:t>
      </w:r>
      <w:r>
        <w:t>łnieniem przez innego funkcjonariusza</w:t>
      </w:r>
      <w:r w:rsidRPr="007118BF">
        <w:t xml:space="preserve"> przewinienia dyscyplinarnego albo poleca jego popełnienie</w:t>
      </w:r>
      <w:r>
        <w:t>.</w:t>
      </w:r>
    </w:p>
    <w:p w14:paraId="4CBA811F" w14:textId="37EF7BB1" w:rsidR="006C5FF2" w:rsidRDefault="006C5FF2" w:rsidP="00EE44F9">
      <w:pPr>
        <w:pStyle w:val="ZUSTzmustartykuempunktem"/>
      </w:pPr>
      <w:r>
        <w:t>2. Funkcjonariusz odpowiada dyscyplinarnie także wówczas</w:t>
      </w:r>
      <w:r w:rsidR="002648B9">
        <w:t>,</w:t>
      </w:r>
      <w:r>
        <w:t xml:space="preserve"> gdy chcąc, aby inny funkcjonariusz popełnił przewinienie dyscyplinarne</w:t>
      </w:r>
      <w:r w:rsidR="002648B9">
        <w:t>,</w:t>
      </w:r>
      <w:r>
        <w:t xml:space="preserve"> nakłania go do tego. </w:t>
      </w:r>
    </w:p>
    <w:p w14:paraId="29F861DF" w14:textId="77777777" w:rsidR="006C5FF2" w:rsidRDefault="006C5FF2" w:rsidP="00EE44F9">
      <w:pPr>
        <w:pStyle w:val="ZUSTzmustartykuempunktem"/>
      </w:pPr>
      <w:r>
        <w:t xml:space="preserve">3. </w:t>
      </w:r>
      <w:r w:rsidR="00756550" w:rsidRPr="00756550">
        <w:t>Funkcjonariusz odpowiada dyscyplinarnie w przypadku, gdy chcąc</w:t>
      </w:r>
      <w:r w:rsidR="002648B9">
        <w:t>,</w:t>
      </w:r>
      <w:r w:rsidR="00756550" w:rsidRPr="00756550">
        <w:t xml:space="preserve"> aby inny funkcjonariusz popełnił przewinienie dyscyplinarnej lub godząc się na to, swoim zachowaniem ułatwia jego popełnienie.</w:t>
      </w:r>
    </w:p>
    <w:p w14:paraId="38CF7929" w14:textId="43A36410" w:rsidR="006C5FF2" w:rsidRPr="003562D5" w:rsidRDefault="006C5FF2" w:rsidP="00EE44F9">
      <w:pPr>
        <w:pStyle w:val="ZUSTzmustartykuempunktem"/>
      </w:pPr>
      <w:r>
        <w:t xml:space="preserve">4. Każdy z funkcjonariuszy, o których mowa w ust. 1–3, odpowiada w granicach swojej winy, niezależnie od odpowiedzialności pozostałych osób. </w:t>
      </w:r>
    </w:p>
    <w:p w14:paraId="0A67E8DF" w14:textId="77777777" w:rsidR="006C5FF2" w:rsidRDefault="006C5FF2" w:rsidP="00EE44F9">
      <w:pPr>
        <w:pStyle w:val="ZUSTzmustartykuempunktem"/>
      </w:pPr>
      <w:r>
        <w:t>5</w:t>
      </w:r>
      <w:r w:rsidRPr="003562D5">
        <w:t>.</w:t>
      </w:r>
      <w:r>
        <w:t xml:space="preserve"> Funkcjonariusz</w:t>
      </w:r>
      <w:r w:rsidRPr="003562D5">
        <w:t xml:space="preserve"> odpowiada dyscyplinarnie za popełnienie przewinienia dyscyplinarnego za granicą.</w:t>
      </w:r>
    </w:p>
    <w:p w14:paraId="4F5D77B8" w14:textId="4B90BD4A" w:rsidR="0010425E" w:rsidRPr="003562D5" w:rsidRDefault="006C5FF2" w:rsidP="00EE44F9">
      <w:pPr>
        <w:pStyle w:val="ZUSTzmustartykuempunktem"/>
      </w:pPr>
      <w:r>
        <w:t>6.</w:t>
      </w:r>
      <w:r w:rsidRPr="003562D5" w:rsidDel="006C5FF2">
        <w:t xml:space="preserve"> </w:t>
      </w:r>
      <w:r w:rsidR="0010425E" w:rsidRPr="003562D5">
        <w:t xml:space="preserve">Dwa lub więcej </w:t>
      </w:r>
      <w:proofErr w:type="spellStart"/>
      <w:r w:rsidR="0010425E" w:rsidRPr="003562D5">
        <w:t>zachowań</w:t>
      </w:r>
      <w:proofErr w:type="spellEnd"/>
      <w:r w:rsidR="0010425E" w:rsidRPr="003562D5">
        <w:t>, podjętych</w:t>
      </w:r>
      <w:r w:rsidR="00034AED" w:rsidRPr="003562D5">
        <w:t xml:space="preserve"> w</w:t>
      </w:r>
      <w:r w:rsidR="00F6261E">
        <w:t xml:space="preserve"> </w:t>
      </w:r>
      <w:r w:rsidR="0010425E" w:rsidRPr="003562D5">
        <w:t>krótkich odstępach czasu w</w:t>
      </w:r>
      <w:r w:rsidR="00F6261E">
        <w:t xml:space="preserve"> </w:t>
      </w:r>
      <w:r w:rsidR="0010425E" w:rsidRPr="003562D5">
        <w:t>wykonaniu tego samego zamiaru lub</w:t>
      </w:r>
      <w:r w:rsidR="00034AED" w:rsidRPr="003562D5">
        <w:t xml:space="preserve"> z</w:t>
      </w:r>
      <w:r w:rsidR="00F6261E">
        <w:t xml:space="preserve"> </w:t>
      </w:r>
      <w:r w:rsidR="0010425E" w:rsidRPr="003562D5">
        <w:t>wykorzystaniem takiej samej sposobności, uważa się za jedno przewinienie dyscyplinarne.</w:t>
      </w:r>
      <w:r w:rsidR="008D375B" w:rsidRPr="003562D5">
        <w:t>”</w:t>
      </w:r>
      <w:r w:rsidR="0019649B" w:rsidRPr="003562D5">
        <w:t>;</w:t>
      </w:r>
    </w:p>
    <w:p w14:paraId="4FC6BD56" w14:textId="7DD58993" w:rsidR="00221251" w:rsidRPr="003562D5" w:rsidRDefault="00275D68" w:rsidP="007329BA">
      <w:pPr>
        <w:pStyle w:val="PKTpunkt"/>
      </w:pPr>
      <w:r w:rsidRPr="003562D5">
        <w:t>1</w:t>
      </w:r>
      <w:r w:rsidR="006822FA" w:rsidRPr="003562D5">
        <w:t>1</w:t>
      </w:r>
      <w:r w:rsidR="00221251" w:rsidRPr="003562D5">
        <w:t>)</w:t>
      </w:r>
      <w:r w:rsidR="007329BA" w:rsidRPr="003562D5">
        <w:tab/>
      </w:r>
      <w:r w:rsidR="00221251" w:rsidRPr="003562D5">
        <w:t>w</w:t>
      </w:r>
      <w:r w:rsidR="00034AED" w:rsidRPr="003562D5">
        <w:t xml:space="preserve"> art.</w:t>
      </w:r>
      <w:r w:rsidR="00F6261E">
        <w:t xml:space="preserve"> </w:t>
      </w:r>
      <w:r w:rsidR="00221251" w:rsidRPr="003562D5">
        <w:t>21</w:t>
      </w:r>
      <w:r w:rsidR="00034AED" w:rsidRPr="003562D5">
        <w:t>2</w:t>
      </w:r>
      <w:r w:rsidR="00F6261E">
        <w:t xml:space="preserve"> </w:t>
      </w:r>
      <w:r w:rsidR="00221251" w:rsidRPr="003562D5">
        <w:t>dodaje się</w:t>
      </w:r>
      <w:r w:rsidR="00034AED" w:rsidRPr="003562D5">
        <w:t xml:space="preserve"> ust.</w:t>
      </w:r>
      <w:r w:rsidR="00F6261E">
        <w:t xml:space="preserve"> </w:t>
      </w:r>
      <w:r w:rsidR="00221251" w:rsidRPr="003562D5">
        <w:t>3</w:t>
      </w:r>
      <w:r w:rsidR="00A24FC0" w:rsidRPr="003562D5">
        <w:t>–</w:t>
      </w:r>
      <w:r w:rsidR="00535B9D" w:rsidRPr="003562D5">
        <w:t>8</w:t>
      </w:r>
      <w:r w:rsidR="00034AED" w:rsidRPr="003562D5">
        <w:t xml:space="preserve"> w</w:t>
      </w:r>
      <w:r w:rsidR="00F6261E">
        <w:t xml:space="preserve"> </w:t>
      </w:r>
      <w:r w:rsidR="00221251" w:rsidRPr="003562D5">
        <w:t>brzmieniu:</w:t>
      </w:r>
    </w:p>
    <w:p w14:paraId="165A70E0" w14:textId="77777777" w:rsidR="00221251" w:rsidRPr="003562D5" w:rsidRDefault="008D375B" w:rsidP="00EE44F9">
      <w:pPr>
        <w:pStyle w:val="ZUSTzmustartykuempunktem"/>
      </w:pPr>
      <w:r w:rsidRPr="003562D5">
        <w:t>„</w:t>
      </w:r>
      <w:r w:rsidR="00221251" w:rsidRPr="003562D5">
        <w:t xml:space="preserve">3. Minister właściwy do spraw wewnętrznych posiada władzę dyscyplinarną wobec Komendanta SOP. </w:t>
      </w:r>
    </w:p>
    <w:p w14:paraId="26A8F2AE" w14:textId="77777777" w:rsidR="00221251" w:rsidRPr="003562D5" w:rsidRDefault="00221251" w:rsidP="00EE44F9">
      <w:pPr>
        <w:pStyle w:val="ZUSTzmustartykuempunktem"/>
      </w:pPr>
      <w:r w:rsidRPr="003562D5">
        <w:t>4. Funkcjonariusz, któremu powierzono pełnienie obowiązków na danym stanowisku służbowym, posiada władzę dyscyplinarną przysługującą funkcjonariuszowi powołanemu na to stanowisko.</w:t>
      </w:r>
    </w:p>
    <w:p w14:paraId="3A72C49E" w14:textId="7DE682BC" w:rsidR="00221251" w:rsidRPr="003562D5" w:rsidRDefault="00221251" w:rsidP="00EE44F9">
      <w:pPr>
        <w:pStyle w:val="ZUSTzmustartykuempunktem"/>
      </w:pPr>
      <w:r w:rsidRPr="003562D5">
        <w:t>5.</w:t>
      </w:r>
      <w:r w:rsidR="00F6261E">
        <w:t xml:space="preserve"> </w:t>
      </w:r>
      <w:r w:rsidRPr="003562D5">
        <w:t>Funkcjonariusz, który</w:t>
      </w:r>
      <w:r w:rsidR="00034AED" w:rsidRPr="003562D5">
        <w:t xml:space="preserve"> w</w:t>
      </w:r>
      <w:r w:rsidR="00F6261E">
        <w:t xml:space="preserve"> </w:t>
      </w:r>
      <w:r w:rsidRPr="003562D5">
        <w:t>zastępstwie wykonuje obowiązki na danym stanowisku służbowym, posiada władzę dyscyplinarną przysługującą osobie zastępowanej.</w:t>
      </w:r>
    </w:p>
    <w:p w14:paraId="5FEDBF35" w14:textId="280DDC74" w:rsidR="00221251" w:rsidRPr="003562D5" w:rsidRDefault="00221251" w:rsidP="00EE44F9">
      <w:pPr>
        <w:pStyle w:val="ZUSTzmustartykuempunktem"/>
      </w:pPr>
      <w:r w:rsidRPr="003562D5">
        <w:t>6. Funkcjonariusz przebywający na urlopach związanych</w:t>
      </w:r>
      <w:r w:rsidR="00034AED" w:rsidRPr="003562D5">
        <w:t xml:space="preserve"> z</w:t>
      </w:r>
      <w:r w:rsidR="00F6261E">
        <w:t xml:space="preserve"> </w:t>
      </w:r>
      <w:r w:rsidRPr="003562D5">
        <w:t>rodzicielstwem, urlopie bezpłatnym lub oddelegowany do</w:t>
      </w:r>
      <w:r w:rsidR="00F6261E">
        <w:t xml:space="preserve"> </w:t>
      </w:r>
      <w:r w:rsidRPr="003562D5">
        <w:t>wykonywania zadań</w:t>
      </w:r>
      <w:r w:rsidR="00F6261E">
        <w:t xml:space="preserve"> </w:t>
      </w:r>
      <w:r w:rsidRPr="003562D5">
        <w:t>poza Służbą Ochrony Państwa</w:t>
      </w:r>
      <w:r w:rsidR="00374022" w:rsidRPr="003562D5">
        <w:t xml:space="preserve"> </w:t>
      </w:r>
      <w:r w:rsidRPr="003562D5">
        <w:lastRenderedPageBreak/>
        <w:t>podlega władzy dyscyplinarnej przełożonego dyscyplinarnego, któremu podlegał przed udzieleniem mu urlopu lub oddelegowaniem</w:t>
      </w:r>
      <w:r w:rsidR="00374022" w:rsidRPr="003562D5">
        <w:t xml:space="preserve">. </w:t>
      </w:r>
    </w:p>
    <w:p w14:paraId="3ECD3DFA" w14:textId="3B028A8C" w:rsidR="00535B9D" w:rsidRPr="003562D5" w:rsidRDefault="00374022" w:rsidP="00EE44F9">
      <w:pPr>
        <w:pStyle w:val="ZUSTzmustartykuempunktem"/>
      </w:pPr>
      <w:r w:rsidRPr="003562D5">
        <w:t>7. Przełożonym dyscyplinarnym funkcjonariusza oddelegowanego do pełnienia służby w</w:t>
      </w:r>
      <w:r w:rsidR="00F6261E">
        <w:t xml:space="preserve"> </w:t>
      </w:r>
      <w:r w:rsidRPr="003562D5">
        <w:t>Biurze Nadzoru Wewnętrznego jest Inspektor Nadzoru Wewnętrznego, z wyłączeniem orzekania kar określonych</w:t>
      </w:r>
      <w:r w:rsidR="00034AED" w:rsidRPr="003562D5">
        <w:t xml:space="preserve"> w</w:t>
      </w:r>
      <w:r w:rsidR="00F6261E">
        <w:t xml:space="preserve"> </w:t>
      </w:r>
      <w:r w:rsidR="00034AED" w:rsidRPr="003562D5">
        <w:t>art.</w:t>
      </w:r>
      <w:r w:rsidR="00F6261E">
        <w:t xml:space="preserve"> </w:t>
      </w:r>
      <w:r w:rsidRPr="003562D5">
        <w:t>21</w:t>
      </w:r>
      <w:r w:rsidR="00034AED" w:rsidRPr="003562D5">
        <w:t>5 pkt</w:t>
      </w:r>
      <w:r w:rsidR="00F6261E">
        <w:t xml:space="preserve"> </w:t>
      </w:r>
      <w:r w:rsidRPr="003562D5">
        <w:t>3–7, które wymierza przełożony,</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21</w:t>
      </w:r>
      <w:r w:rsidR="00034AED" w:rsidRPr="003562D5">
        <w:t>2 ust.</w:t>
      </w:r>
      <w:r w:rsidR="00F6261E">
        <w:t xml:space="preserve"> </w:t>
      </w:r>
      <w:r w:rsidR="00034AED" w:rsidRPr="003562D5">
        <w:t>1</w:t>
      </w:r>
      <w:r w:rsidR="00F6261E">
        <w:t xml:space="preserve"> </w:t>
      </w:r>
      <w:r w:rsidR="006C4A8D" w:rsidRPr="003562D5">
        <w:t>i</w:t>
      </w:r>
      <w:r w:rsidR="006905FF" w:rsidRPr="003562D5">
        <w:t xml:space="preserve"> </w:t>
      </w:r>
      <w:r w:rsidRPr="003562D5">
        <w:t>2. Przepisy</w:t>
      </w:r>
      <w:r w:rsidR="00034AED" w:rsidRPr="003562D5">
        <w:t xml:space="preserve"> art.</w:t>
      </w:r>
      <w:r w:rsidRPr="003562D5">
        <w:t xml:space="preserve"> 23</w:t>
      </w:r>
      <w:r w:rsidR="00034AED" w:rsidRPr="003562D5">
        <w:t>2 ust.</w:t>
      </w:r>
      <w:r w:rsidR="00F6261E">
        <w:t xml:space="preserve"> </w:t>
      </w:r>
      <w:r w:rsidRPr="003562D5">
        <w:t>2,</w:t>
      </w:r>
      <w:r w:rsidR="00034AED" w:rsidRPr="003562D5">
        <w:t xml:space="preserve"> art.</w:t>
      </w:r>
      <w:r w:rsidR="00F6261E">
        <w:t xml:space="preserve"> </w:t>
      </w:r>
      <w:r w:rsidRPr="003562D5">
        <w:t>23</w:t>
      </w:r>
      <w:r w:rsidR="00034AED" w:rsidRPr="003562D5">
        <w:t>5 ust.</w:t>
      </w:r>
      <w:r w:rsidR="00F6261E">
        <w:t xml:space="preserve"> </w:t>
      </w:r>
      <w:r w:rsidRPr="003562D5">
        <w:t>4,</w:t>
      </w:r>
      <w:r w:rsidR="00034AED" w:rsidRPr="003562D5">
        <w:t xml:space="preserve"> art.</w:t>
      </w:r>
      <w:r w:rsidR="00F6261E">
        <w:t xml:space="preserve"> </w:t>
      </w:r>
      <w:r w:rsidRPr="003562D5">
        <w:t>24</w:t>
      </w:r>
      <w:r w:rsidR="00034AED" w:rsidRPr="003562D5">
        <w:t>2 ust. 9 oraz art.</w:t>
      </w:r>
      <w:r w:rsidR="00F6261E">
        <w:t xml:space="preserve"> </w:t>
      </w:r>
      <w:r w:rsidRPr="003562D5">
        <w:t>24</w:t>
      </w:r>
      <w:r w:rsidR="00034AED" w:rsidRPr="003562D5">
        <w:t>3 ust.</w:t>
      </w:r>
      <w:r w:rsidR="00F6261E">
        <w:t xml:space="preserve"> </w:t>
      </w:r>
      <w:r w:rsidR="00034AED" w:rsidRPr="003562D5">
        <w:t>5</w:t>
      </w:r>
      <w:r w:rsidR="00F6261E">
        <w:t xml:space="preserve"> </w:t>
      </w:r>
      <w:r w:rsidRPr="003562D5">
        <w:t>stosuje się odpowiednio.</w:t>
      </w:r>
    </w:p>
    <w:p w14:paraId="62CF84F9" w14:textId="5160D521" w:rsidR="00374022" w:rsidRPr="003562D5" w:rsidRDefault="00535B9D" w:rsidP="00EE44F9">
      <w:pPr>
        <w:pStyle w:val="ZUSTzmustartykuempunktem"/>
      </w:pPr>
      <w:r w:rsidRPr="003562D5">
        <w:t>8. Przełożony dyscyplinarny prowadzi nadzór nad przebiegiem postępowania dyscyplinarnego w</w:t>
      </w:r>
      <w:r w:rsidR="00F6261E">
        <w:t xml:space="preserve"> </w:t>
      </w:r>
      <w:r w:rsidRPr="003562D5">
        <w:t>celu zapewnienia sprawnego wykonywania czynności związanych z tym postępowaniem. Nadzór może prowadzić funkcjonariusz upoważniony w</w:t>
      </w:r>
      <w:r w:rsidR="00EE44F9">
        <w:t> </w:t>
      </w:r>
      <w:r w:rsidRPr="003562D5">
        <w:t>ustalonym zakresie przez przełożonego dyscyplinarnego.</w:t>
      </w:r>
      <w:r w:rsidR="008D375B" w:rsidRPr="003562D5">
        <w:t>”</w:t>
      </w:r>
      <w:r w:rsidR="00374022" w:rsidRPr="003562D5">
        <w:t>;</w:t>
      </w:r>
    </w:p>
    <w:p w14:paraId="4E2D268A" w14:textId="645749EB" w:rsidR="00374022" w:rsidRPr="003562D5" w:rsidRDefault="00374022" w:rsidP="007E5C36">
      <w:pPr>
        <w:pStyle w:val="PKTpunkt"/>
        <w:keepNext/>
      </w:pPr>
      <w:r w:rsidRPr="003562D5">
        <w:t>1</w:t>
      </w:r>
      <w:r w:rsidR="006822FA" w:rsidRPr="003562D5">
        <w:t>2</w:t>
      </w:r>
      <w:r w:rsidRPr="003562D5">
        <w:t>)</w:t>
      </w:r>
      <w:r w:rsidR="007329BA" w:rsidRPr="003562D5">
        <w:tab/>
      </w:r>
      <w:r w:rsidRPr="003562D5">
        <w:t>w</w:t>
      </w:r>
      <w:r w:rsidR="00034AED" w:rsidRPr="003562D5">
        <w:t xml:space="preserve"> art.</w:t>
      </w:r>
      <w:r w:rsidR="00F6261E">
        <w:t xml:space="preserve"> </w:t>
      </w:r>
      <w:r w:rsidRPr="003562D5">
        <w:t>213:</w:t>
      </w:r>
    </w:p>
    <w:p w14:paraId="352C4D0E" w14:textId="761FEB3B" w:rsidR="00374022" w:rsidRPr="003562D5" w:rsidRDefault="00374022" w:rsidP="007E5C36">
      <w:pPr>
        <w:pStyle w:val="LITlitera"/>
        <w:keepNext/>
      </w:pPr>
      <w:r w:rsidRPr="003562D5">
        <w:t>a)</w:t>
      </w:r>
      <w:r w:rsidRPr="003562D5">
        <w:tab/>
        <w:t xml:space="preserve">ust. </w:t>
      </w:r>
      <w:r w:rsidR="00034AED" w:rsidRPr="003562D5">
        <w:t>1</w:t>
      </w:r>
      <w:r w:rsidR="00F6261E">
        <w:t xml:space="preserve"> </w:t>
      </w:r>
      <w:r w:rsidRPr="003562D5">
        <w:t>otrzymuje brzmienie:</w:t>
      </w:r>
    </w:p>
    <w:p w14:paraId="7F94F284" w14:textId="796917E7" w:rsidR="00374022" w:rsidRPr="003562D5" w:rsidRDefault="008D375B" w:rsidP="00A24FC0">
      <w:pPr>
        <w:pStyle w:val="ZLITUSTzmustliter"/>
      </w:pPr>
      <w:r w:rsidRPr="003562D5">
        <w:t>„</w:t>
      </w:r>
      <w:r w:rsidR="00374022" w:rsidRPr="003562D5">
        <w:t>1.</w:t>
      </w:r>
      <w:r w:rsidR="00F6261E">
        <w:t xml:space="preserve"> </w:t>
      </w:r>
      <w:r w:rsidR="00374022" w:rsidRPr="003562D5">
        <w:t>Nie można wszcząć postępowania dyscyplinarnego po upływie 9</w:t>
      </w:r>
      <w:r w:rsidR="00034AED" w:rsidRPr="003562D5">
        <w:t>0</w:t>
      </w:r>
      <w:r w:rsidR="00F6261E">
        <w:t xml:space="preserve"> </w:t>
      </w:r>
      <w:r w:rsidR="00374022" w:rsidRPr="003562D5">
        <w:t>dni od dnia otrzymania przez przełożonego dyscyplinarnego udokumentowanej informacji uzasadniającej podejrzenie popełnienia przez funkcjonariusza czynu, za który ponosi on odpowiedzialność dyscyplinarną.</w:t>
      </w:r>
      <w:r w:rsidRPr="003562D5">
        <w:t>”</w:t>
      </w:r>
      <w:r w:rsidR="006C4A8D" w:rsidRPr="003562D5">
        <w:t>,</w:t>
      </w:r>
    </w:p>
    <w:p w14:paraId="1028A964" w14:textId="47C9EDB3" w:rsidR="00374022" w:rsidRPr="003562D5" w:rsidRDefault="00374022" w:rsidP="007E5C36">
      <w:pPr>
        <w:pStyle w:val="LITlitera"/>
        <w:keepNext/>
      </w:pPr>
      <w:r w:rsidRPr="003562D5">
        <w:t>b)</w:t>
      </w:r>
      <w:r w:rsidR="00A24FC0" w:rsidRPr="003562D5">
        <w:tab/>
      </w:r>
      <w:r w:rsidRPr="003562D5">
        <w:t>po</w:t>
      </w:r>
      <w:r w:rsidR="00034AED" w:rsidRPr="003562D5">
        <w:t xml:space="preserve"> ust.</w:t>
      </w:r>
      <w:r w:rsidR="00F6261E">
        <w:t xml:space="preserve"> </w:t>
      </w:r>
      <w:r w:rsidR="00034AED" w:rsidRPr="003562D5">
        <w:t>1</w:t>
      </w:r>
      <w:r w:rsidR="00F6261E">
        <w:t xml:space="preserve"> </w:t>
      </w:r>
      <w:r w:rsidRPr="003562D5">
        <w:t>dodaje się</w:t>
      </w:r>
      <w:r w:rsidR="00034AED" w:rsidRPr="003562D5">
        <w:t xml:space="preserve"> ust.</w:t>
      </w:r>
      <w:r w:rsidR="00F6261E">
        <w:t xml:space="preserve"> </w:t>
      </w:r>
      <w:r w:rsidRPr="003562D5">
        <w:t>1a</w:t>
      </w:r>
      <w:r w:rsidR="00034AED" w:rsidRPr="003562D5">
        <w:t xml:space="preserve"> w</w:t>
      </w:r>
      <w:r w:rsidR="00F6261E">
        <w:t xml:space="preserve"> </w:t>
      </w:r>
      <w:r w:rsidRPr="003562D5">
        <w:t>brzmieniu:</w:t>
      </w:r>
    </w:p>
    <w:p w14:paraId="02F7297D" w14:textId="6EE222F6" w:rsidR="00374022" w:rsidRPr="003562D5" w:rsidRDefault="008D375B" w:rsidP="00A24FC0">
      <w:pPr>
        <w:pStyle w:val="ZLITUSTzmustliter"/>
      </w:pPr>
      <w:r w:rsidRPr="003562D5">
        <w:t>„</w:t>
      </w:r>
      <w:r w:rsidR="00374022" w:rsidRPr="003562D5">
        <w:t>1a. Jeżeli funkcjonariusz</w:t>
      </w:r>
      <w:r w:rsidR="00034AED" w:rsidRPr="003562D5">
        <w:t xml:space="preserve"> z</w:t>
      </w:r>
      <w:r w:rsidR="00F6261E">
        <w:t xml:space="preserve"> </w:t>
      </w:r>
      <w:r w:rsidR="00374022" w:rsidRPr="003562D5">
        <w:t>powodu nieobecności</w:t>
      </w:r>
      <w:r w:rsidR="00034AED" w:rsidRPr="003562D5">
        <w:t xml:space="preserve"> w</w:t>
      </w:r>
      <w:r w:rsidR="00F6261E">
        <w:t xml:space="preserve"> </w:t>
      </w:r>
      <w:r w:rsidR="00374022" w:rsidRPr="003562D5">
        <w:t>służbie nie ma możliwości złożenia wyjaśnień, bieg terminu,</w:t>
      </w:r>
      <w:r w:rsidR="00034AED" w:rsidRPr="003562D5">
        <w:t xml:space="preserve"> o</w:t>
      </w:r>
      <w:r w:rsidR="00F6261E">
        <w:t xml:space="preserve"> </w:t>
      </w:r>
      <w:r w:rsidR="00374022" w:rsidRPr="003562D5">
        <w:t>którym mowa</w:t>
      </w:r>
      <w:r w:rsidR="00034AED" w:rsidRPr="003562D5">
        <w:t xml:space="preserve"> w</w:t>
      </w:r>
      <w:r w:rsidR="00F6261E">
        <w:t xml:space="preserve"> </w:t>
      </w:r>
      <w:r w:rsidR="00034AED" w:rsidRPr="003562D5">
        <w:t>ust.</w:t>
      </w:r>
      <w:r w:rsidR="00F6261E">
        <w:t xml:space="preserve"> </w:t>
      </w:r>
      <w:r w:rsidR="00374022" w:rsidRPr="003562D5">
        <w:t>1, nie rozpoczyna się,</w:t>
      </w:r>
      <w:r w:rsidR="00034AED" w:rsidRPr="003562D5">
        <w:t xml:space="preserve"> a </w:t>
      </w:r>
      <w:r w:rsidR="00374022" w:rsidRPr="003562D5">
        <w:t>rozpoczęty ulega zawieszeniu do dnia stawienia się funkcjonariusza do służby.</w:t>
      </w:r>
      <w:r w:rsidRPr="003562D5">
        <w:t>”</w:t>
      </w:r>
      <w:r w:rsidR="006C4A8D" w:rsidRPr="003562D5">
        <w:t>,</w:t>
      </w:r>
    </w:p>
    <w:p w14:paraId="5EFF50D0" w14:textId="7625813A" w:rsidR="00374022" w:rsidRPr="003562D5" w:rsidRDefault="00374022" w:rsidP="00374022">
      <w:pPr>
        <w:pStyle w:val="LITlitera"/>
      </w:pPr>
      <w:r w:rsidRPr="003562D5">
        <w:t>c)</w:t>
      </w:r>
      <w:r w:rsidRPr="003562D5">
        <w:tab/>
        <w:t>w</w:t>
      </w:r>
      <w:r w:rsidR="00034AED" w:rsidRPr="003562D5">
        <w:t xml:space="preserve"> ust.</w:t>
      </w:r>
      <w:r w:rsidR="00F6261E">
        <w:t xml:space="preserve"> </w:t>
      </w:r>
      <w:r w:rsidR="00034AED" w:rsidRPr="003562D5">
        <w:t>2</w:t>
      </w:r>
      <w:r w:rsidR="00F6261E">
        <w:t xml:space="preserve"> </w:t>
      </w:r>
      <w:r w:rsidRPr="003562D5">
        <w:t xml:space="preserve">wyrazy </w:t>
      </w:r>
      <w:r w:rsidR="008D375B" w:rsidRPr="003562D5">
        <w:t>„</w:t>
      </w:r>
      <w:r w:rsidR="00034AED" w:rsidRPr="003562D5">
        <w:t>1</w:t>
      </w:r>
      <w:r w:rsidR="00F6261E">
        <w:t xml:space="preserve"> </w:t>
      </w:r>
      <w:r w:rsidRPr="003562D5">
        <w:t>roku</w:t>
      </w:r>
      <w:r w:rsidR="008D375B" w:rsidRPr="003562D5">
        <w:t>”</w:t>
      </w:r>
      <w:r w:rsidRPr="003562D5">
        <w:t xml:space="preserve"> zastępuje się wyrazami </w:t>
      </w:r>
      <w:r w:rsidR="008D375B" w:rsidRPr="003562D5">
        <w:t>„</w:t>
      </w:r>
      <w:r w:rsidR="00034AED" w:rsidRPr="003562D5">
        <w:t>2</w:t>
      </w:r>
      <w:r w:rsidR="00F6261E">
        <w:t xml:space="preserve"> </w:t>
      </w:r>
      <w:r w:rsidRPr="003562D5">
        <w:t>lat</w:t>
      </w:r>
      <w:r w:rsidR="008D375B" w:rsidRPr="003562D5">
        <w:t>”</w:t>
      </w:r>
      <w:r w:rsidRPr="003562D5">
        <w:t>;</w:t>
      </w:r>
    </w:p>
    <w:p w14:paraId="03CC2272" w14:textId="46F48296" w:rsidR="00374022" w:rsidRPr="003562D5" w:rsidRDefault="004B5303" w:rsidP="007E5C36">
      <w:pPr>
        <w:pStyle w:val="PKTpunkt"/>
        <w:keepNext/>
      </w:pPr>
      <w:r w:rsidRPr="003562D5">
        <w:t>1</w:t>
      </w:r>
      <w:r w:rsidR="006822FA" w:rsidRPr="003562D5">
        <w:t>3</w:t>
      </w:r>
      <w:r w:rsidR="007329BA" w:rsidRPr="003562D5">
        <w:t>)</w:t>
      </w:r>
      <w:r w:rsidR="009C4A3E" w:rsidRPr="003562D5">
        <w:tab/>
      </w:r>
      <w:r w:rsidR="00374022" w:rsidRPr="003562D5">
        <w:t>w</w:t>
      </w:r>
      <w:r w:rsidR="00034AED" w:rsidRPr="003562D5">
        <w:t xml:space="preserve"> art.</w:t>
      </w:r>
      <w:r w:rsidR="00F6261E">
        <w:t xml:space="preserve"> </w:t>
      </w:r>
      <w:r w:rsidR="00374022" w:rsidRPr="003562D5">
        <w:t xml:space="preserve">215: </w:t>
      </w:r>
    </w:p>
    <w:p w14:paraId="49522297" w14:textId="72F71CFA" w:rsidR="00374022" w:rsidRPr="003562D5" w:rsidRDefault="00374022" w:rsidP="007E5C36">
      <w:pPr>
        <w:pStyle w:val="LITlitera"/>
        <w:keepNext/>
      </w:pPr>
      <w:r w:rsidRPr="003562D5">
        <w:t>a)</w:t>
      </w:r>
      <w:r w:rsidRPr="003562D5">
        <w:tab/>
        <w:t>po</w:t>
      </w:r>
      <w:r w:rsidR="00034AED" w:rsidRPr="003562D5">
        <w:t xml:space="preserve"> pkt</w:t>
      </w:r>
      <w:r w:rsidR="00F6261E">
        <w:t xml:space="preserve"> </w:t>
      </w:r>
      <w:r w:rsidR="00034AED" w:rsidRPr="003562D5">
        <w:t>5</w:t>
      </w:r>
      <w:r w:rsidR="00F6261E">
        <w:t xml:space="preserve"> </w:t>
      </w:r>
      <w:r w:rsidRPr="003562D5">
        <w:t>dodaje się</w:t>
      </w:r>
      <w:r w:rsidR="00034AED" w:rsidRPr="003562D5">
        <w:t xml:space="preserve"> pkt</w:t>
      </w:r>
      <w:r w:rsidR="00F6261E">
        <w:t xml:space="preserve"> </w:t>
      </w:r>
      <w:r w:rsidRPr="003562D5">
        <w:t>5a</w:t>
      </w:r>
      <w:r w:rsidR="00034AED" w:rsidRPr="003562D5">
        <w:t xml:space="preserve"> w</w:t>
      </w:r>
      <w:r w:rsidR="00F6261E">
        <w:t xml:space="preserve"> </w:t>
      </w:r>
      <w:r w:rsidRPr="003562D5">
        <w:t>brzmieniu:</w:t>
      </w:r>
    </w:p>
    <w:p w14:paraId="6F05D704" w14:textId="0D1FA69F" w:rsidR="00374022" w:rsidRPr="003562D5" w:rsidRDefault="008D375B" w:rsidP="00A24FC0">
      <w:pPr>
        <w:pStyle w:val="ZLITPKTzmpktliter"/>
      </w:pPr>
      <w:r w:rsidRPr="003562D5">
        <w:t>„</w:t>
      </w:r>
      <w:r w:rsidR="00374022" w:rsidRPr="003562D5">
        <w:t>5a)</w:t>
      </w:r>
      <w:r w:rsidR="00A24FC0" w:rsidRPr="003562D5">
        <w:tab/>
      </w:r>
      <w:r w:rsidR="00374022" w:rsidRPr="003562D5">
        <w:t>ostrzeżenie</w:t>
      </w:r>
      <w:r w:rsidR="00034AED" w:rsidRPr="003562D5">
        <w:t xml:space="preserve"> o</w:t>
      </w:r>
      <w:r w:rsidR="00F6261E">
        <w:t xml:space="preserve"> </w:t>
      </w:r>
      <w:r w:rsidR="00374022" w:rsidRPr="003562D5">
        <w:t>niepełnej przydatności do służby;</w:t>
      </w:r>
      <w:r w:rsidRPr="003562D5">
        <w:t>”</w:t>
      </w:r>
      <w:r w:rsidR="00374022" w:rsidRPr="003562D5">
        <w:t>,</w:t>
      </w:r>
    </w:p>
    <w:p w14:paraId="4E169E54" w14:textId="1247E8B9" w:rsidR="00374022" w:rsidRPr="003562D5" w:rsidRDefault="00374022" w:rsidP="00F355B6">
      <w:pPr>
        <w:pStyle w:val="LITlitera"/>
      </w:pPr>
      <w:r w:rsidRPr="003562D5">
        <w:t>b)</w:t>
      </w:r>
      <w:r w:rsidR="0048254F" w:rsidRPr="003562D5">
        <w:tab/>
      </w:r>
      <w:r w:rsidRPr="003562D5">
        <w:t>uchyla się</w:t>
      </w:r>
      <w:r w:rsidR="00034AED" w:rsidRPr="003562D5">
        <w:t xml:space="preserve"> pkt</w:t>
      </w:r>
      <w:r w:rsidR="00F6261E">
        <w:t xml:space="preserve"> </w:t>
      </w:r>
      <w:r w:rsidRPr="003562D5">
        <w:t>6;</w:t>
      </w:r>
    </w:p>
    <w:p w14:paraId="54C4C951" w14:textId="691FF24B" w:rsidR="00374022" w:rsidRPr="003562D5" w:rsidRDefault="00374022" w:rsidP="007329BA">
      <w:pPr>
        <w:pStyle w:val="PKTpunkt"/>
      </w:pPr>
      <w:r w:rsidRPr="003562D5">
        <w:t>1</w:t>
      </w:r>
      <w:r w:rsidR="006822FA" w:rsidRPr="003562D5">
        <w:t>4</w:t>
      </w:r>
      <w:r w:rsidRPr="003562D5">
        <w:t>)</w:t>
      </w:r>
      <w:r w:rsidR="009C4A3E" w:rsidRPr="003562D5">
        <w:tab/>
      </w:r>
      <w:r w:rsidR="004B5303" w:rsidRPr="003562D5">
        <w:t>w</w:t>
      </w:r>
      <w:r w:rsidR="00034AED" w:rsidRPr="003562D5">
        <w:t xml:space="preserve"> art.</w:t>
      </w:r>
      <w:r w:rsidR="00F6261E">
        <w:t xml:space="preserve"> </w:t>
      </w:r>
      <w:r w:rsidR="004B5303" w:rsidRPr="003562D5">
        <w:t>21</w:t>
      </w:r>
      <w:r w:rsidR="00034AED" w:rsidRPr="003562D5">
        <w:t>8</w:t>
      </w:r>
      <w:r w:rsidR="00F6261E">
        <w:t xml:space="preserve"> </w:t>
      </w:r>
      <w:r w:rsidR="004B5303" w:rsidRPr="003562D5">
        <w:t xml:space="preserve">wyrazy </w:t>
      </w:r>
      <w:r w:rsidR="008D375B" w:rsidRPr="003562D5">
        <w:t>„</w:t>
      </w:r>
      <w:r w:rsidR="004B5303" w:rsidRPr="003562D5">
        <w:t>może zostać</w:t>
      </w:r>
      <w:r w:rsidR="008D375B" w:rsidRPr="003562D5">
        <w:t>”</w:t>
      </w:r>
      <w:r w:rsidR="004B5303" w:rsidRPr="003562D5">
        <w:t xml:space="preserve"> zastępuje się wyrazem </w:t>
      </w:r>
      <w:r w:rsidR="008D375B" w:rsidRPr="003562D5">
        <w:t>„</w:t>
      </w:r>
      <w:r w:rsidR="004B5303" w:rsidRPr="003562D5">
        <w:t>zostanie</w:t>
      </w:r>
      <w:r w:rsidR="008D375B" w:rsidRPr="003562D5">
        <w:t>”</w:t>
      </w:r>
      <w:r w:rsidR="004B5303" w:rsidRPr="003562D5">
        <w:t>;</w:t>
      </w:r>
    </w:p>
    <w:p w14:paraId="1C6C093C" w14:textId="33DF46DB" w:rsidR="004B5303" w:rsidRPr="003562D5" w:rsidRDefault="004B5303" w:rsidP="007329BA">
      <w:pPr>
        <w:pStyle w:val="PKTpunkt"/>
      </w:pPr>
      <w:r w:rsidRPr="003562D5">
        <w:t>1</w:t>
      </w:r>
      <w:r w:rsidR="006822FA" w:rsidRPr="003562D5">
        <w:t>5</w:t>
      </w:r>
      <w:r w:rsidRPr="003562D5">
        <w:t>)</w:t>
      </w:r>
      <w:r w:rsidR="007329BA" w:rsidRPr="003562D5">
        <w:tab/>
      </w:r>
      <w:r w:rsidRPr="003562D5">
        <w:t>w</w:t>
      </w:r>
      <w:r w:rsidR="00034AED" w:rsidRPr="003562D5">
        <w:t xml:space="preserve"> art.</w:t>
      </w:r>
      <w:r w:rsidR="00F6261E">
        <w:t xml:space="preserve"> </w:t>
      </w:r>
      <w:r w:rsidRPr="003562D5">
        <w:t>22</w:t>
      </w:r>
      <w:r w:rsidR="00034AED" w:rsidRPr="003562D5">
        <w:t>0 ust.</w:t>
      </w:r>
      <w:r w:rsidR="00F6261E">
        <w:t xml:space="preserve"> </w:t>
      </w:r>
      <w:r w:rsidR="00034AED" w:rsidRPr="003562D5">
        <w:t>2</w:t>
      </w:r>
      <w:r w:rsidR="00F6261E">
        <w:t xml:space="preserve"> </w:t>
      </w:r>
      <w:r w:rsidRPr="003562D5">
        <w:t>otrzymuje brzmienie:</w:t>
      </w:r>
    </w:p>
    <w:p w14:paraId="77AB1058" w14:textId="17AE1F3F" w:rsidR="004B5303" w:rsidRPr="003562D5" w:rsidRDefault="008D375B" w:rsidP="00FB5236">
      <w:pPr>
        <w:pStyle w:val="ZUSTzmustartykuempunktem"/>
      </w:pPr>
      <w:r w:rsidRPr="003562D5">
        <w:t>„</w:t>
      </w:r>
      <w:r w:rsidR="004B5303" w:rsidRPr="003562D5">
        <w:t>2. Karę obniżenia stopnia można wymierzyć tylko obok kary wyznaczenia na niższe stanowisko służbowe, kary ostrzeżenia</w:t>
      </w:r>
      <w:r w:rsidR="00034AED" w:rsidRPr="003562D5">
        <w:t xml:space="preserve"> o</w:t>
      </w:r>
      <w:r w:rsidR="00F6261E">
        <w:t xml:space="preserve"> </w:t>
      </w:r>
      <w:r w:rsidR="004B5303" w:rsidRPr="003562D5">
        <w:t>niepełnej przydatności do służby albo kary wydalenia ze służby.</w:t>
      </w:r>
      <w:r w:rsidRPr="003562D5">
        <w:t>”</w:t>
      </w:r>
      <w:r w:rsidR="004B5303" w:rsidRPr="003562D5">
        <w:t>;</w:t>
      </w:r>
    </w:p>
    <w:p w14:paraId="789F0018" w14:textId="26885FA3" w:rsidR="004B5303" w:rsidRPr="003562D5" w:rsidRDefault="006822FA" w:rsidP="007329BA">
      <w:pPr>
        <w:pStyle w:val="PKTpunkt"/>
      </w:pPr>
      <w:r w:rsidRPr="003562D5">
        <w:t>16</w:t>
      </w:r>
      <w:r w:rsidR="004B5303" w:rsidRPr="003562D5">
        <w:t>)</w:t>
      </w:r>
      <w:r w:rsidR="007329BA" w:rsidRPr="003562D5">
        <w:tab/>
      </w:r>
      <w:r w:rsidR="004B5303" w:rsidRPr="003562D5">
        <w:t>po</w:t>
      </w:r>
      <w:r w:rsidR="00034AED" w:rsidRPr="003562D5">
        <w:t xml:space="preserve"> art.</w:t>
      </w:r>
      <w:r w:rsidR="00F6261E">
        <w:t xml:space="preserve"> </w:t>
      </w:r>
      <w:r w:rsidR="004B5303" w:rsidRPr="003562D5">
        <w:t>22</w:t>
      </w:r>
      <w:r w:rsidR="00034AED" w:rsidRPr="003562D5">
        <w:t>0</w:t>
      </w:r>
      <w:r w:rsidR="00F6261E">
        <w:t xml:space="preserve"> </w:t>
      </w:r>
      <w:r w:rsidR="004B5303" w:rsidRPr="003562D5">
        <w:t>dodaje się</w:t>
      </w:r>
      <w:r w:rsidR="00034AED" w:rsidRPr="003562D5">
        <w:t xml:space="preserve"> art.</w:t>
      </w:r>
      <w:r w:rsidR="00F6261E">
        <w:t xml:space="preserve"> </w:t>
      </w:r>
      <w:r w:rsidR="004B5303" w:rsidRPr="003562D5">
        <w:t>220a</w:t>
      </w:r>
      <w:r w:rsidR="00034AED" w:rsidRPr="003562D5">
        <w:t xml:space="preserve"> w</w:t>
      </w:r>
      <w:r w:rsidR="00F6261E">
        <w:t xml:space="preserve"> </w:t>
      </w:r>
      <w:r w:rsidR="004B5303" w:rsidRPr="003562D5">
        <w:t>brzmieniu:</w:t>
      </w:r>
    </w:p>
    <w:p w14:paraId="06D389F0" w14:textId="426CA184" w:rsidR="004B5303" w:rsidRPr="003562D5" w:rsidRDefault="008D375B" w:rsidP="00FB5236">
      <w:pPr>
        <w:pStyle w:val="ZARTzmartartykuempunktem"/>
      </w:pPr>
      <w:r w:rsidRPr="003562D5">
        <w:lastRenderedPageBreak/>
        <w:t>„</w:t>
      </w:r>
      <w:r w:rsidR="004B5303" w:rsidRPr="003562D5">
        <w:t>Art. 220a. Kara ostrzeżenia</w:t>
      </w:r>
      <w:r w:rsidR="00034AED" w:rsidRPr="003562D5">
        <w:t xml:space="preserve"> o</w:t>
      </w:r>
      <w:r w:rsidR="00F6261E">
        <w:t xml:space="preserve"> </w:t>
      </w:r>
      <w:r w:rsidR="004B5303" w:rsidRPr="003562D5">
        <w:t>niepełnej przydatności do służby polega na wytknięciu ukaranemu niewłaściwego postępowania</w:t>
      </w:r>
      <w:r w:rsidR="00034AED" w:rsidRPr="003562D5">
        <w:t xml:space="preserve"> i</w:t>
      </w:r>
      <w:r w:rsidR="00F6261E">
        <w:t xml:space="preserve"> </w:t>
      </w:r>
      <w:r w:rsidR="004B5303" w:rsidRPr="003562D5">
        <w:t>uprzedzeniu go, że jeżeli ponownie popełni przewinienie dyscyplinarne, zostanie wydalony ze służby.</w:t>
      </w:r>
      <w:r w:rsidRPr="003562D5">
        <w:t>”</w:t>
      </w:r>
      <w:r w:rsidR="004B5303" w:rsidRPr="003562D5">
        <w:t>;</w:t>
      </w:r>
    </w:p>
    <w:p w14:paraId="7C5F8158" w14:textId="5C7D15B9" w:rsidR="004B5303" w:rsidRPr="003562D5" w:rsidRDefault="006822FA" w:rsidP="007329BA">
      <w:pPr>
        <w:pStyle w:val="PKTpunkt"/>
      </w:pPr>
      <w:r w:rsidRPr="003562D5">
        <w:t>17</w:t>
      </w:r>
      <w:r w:rsidR="007329BA" w:rsidRPr="003562D5">
        <w:t>)</w:t>
      </w:r>
      <w:r w:rsidR="009C4A3E" w:rsidRPr="003562D5">
        <w:tab/>
      </w:r>
      <w:r w:rsidR="004B5303" w:rsidRPr="003562D5">
        <w:t>uchyla się</w:t>
      </w:r>
      <w:r w:rsidR="00034AED" w:rsidRPr="003562D5">
        <w:t xml:space="preserve"> art.</w:t>
      </w:r>
      <w:r w:rsidR="00F6261E">
        <w:t xml:space="preserve"> </w:t>
      </w:r>
      <w:r w:rsidR="004B5303" w:rsidRPr="003562D5">
        <w:t>221;</w:t>
      </w:r>
    </w:p>
    <w:p w14:paraId="76F1FFE8" w14:textId="3AEC8508" w:rsidR="004B5303" w:rsidRPr="003562D5" w:rsidRDefault="006822FA" w:rsidP="007329BA">
      <w:pPr>
        <w:pStyle w:val="PKTpunkt"/>
      </w:pPr>
      <w:r w:rsidRPr="003562D5">
        <w:t>18</w:t>
      </w:r>
      <w:r w:rsidR="004B5303" w:rsidRPr="003562D5">
        <w:t>)</w:t>
      </w:r>
      <w:r w:rsidR="0048254F" w:rsidRPr="003562D5">
        <w:tab/>
      </w:r>
      <w:r w:rsidR="004B5303" w:rsidRPr="003562D5">
        <w:t>w</w:t>
      </w:r>
      <w:r w:rsidR="00034AED" w:rsidRPr="003562D5">
        <w:t xml:space="preserve"> art.</w:t>
      </w:r>
      <w:r w:rsidR="00F6261E">
        <w:t xml:space="preserve"> </w:t>
      </w:r>
      <w:r w:rsidR="004B5303" w:rsidRPr="003562D5">
        <w:t>22</w:t>
      </w:r>
      <w:r w:rsidR="00034AED" w:rsidRPr="003562D5">
        <w:t>3 ust.</w:t>
      </w:r>
      <w:r w:rsidR="00F6261E">
        <w:t xml:space="preserve"> </w:t>
      </w:r>
      <w:r w:rsidR="00034AED" w:rsidRPr="003562D5">
        <w:t>3</w:t>
      </w:r>
      <w:r w:rsidR="00F6261E">
        <w:t xml:space="preserve"> </w:t>
      </w:r>
      <w:r w:rsidR="004B5303" w:rsidRPr="003562D5">
        <w:t>otrzymuje brzmienie:</w:t>
      </w:r>
    </w:p>
    <w:p w14:paraId="3CF359B3" w14:textId="4C972038" w:rsidR="00B25AA4" w:rsidRPr="003562D5" w:rsidRDefault="008D375B" w:rsidP="007329BA">
      <w:pPr>
        <w:pStyle w:val="ZUSTzmustartykuempunktem"/>
      </w:pPr>
      <w:r w:rsidRPr="003562D5">
        <w:t>„</w:t>
      </w:r>
      <w:r w:rsidR="004B5303" w:rsidRPr="003562D5">
        <w:t>3. Przepisy</w:t>
      </w:r>
      <w:r w:rsidR="00034AED" w:rsidRPr="003562D5">
        <w:t xml:space="preserve"> ust.</w:t>
      </w:r>
      <w:r w:rsidR="00F6261E">
        <w:t xml:space="preserve"> </w:t>
      </w:r>
      <w:r w:rsidR="00034AED" w:rsidRPr="003562D5">
        <w:t>1 i</w:t>
      </w:r>
      <w:r w:rsidR="00F6261E">
        <w:t xml:space="preserve"> </w:t>
      </w:r>
      <w:r w:rsidR="00034AED" w:rsidRPr="003562D5">
        <w:t>2</w:t>
      </w:r>
      <w:r w:rsidR="00F6261E">
        <w:t xml:space="preserve"> </w:t>
      </w:r>
      <w:r w:rsidR="004B5303" w:rsidRPr="003562D5">
        <w:t>stosuje się</w:t>
      </w:r>
      <w:r w:rsidR="00034AED" w:rsidRPr="003562D5">
        <w:t xml:space="preserve"> z</w:t>
      </w:r>
      <w:r w:rsidR="00F6261E">
        <w:t xml:space="preserve"> </w:t>
      </w:r>
      <w:r w:rsidR="004B5303" w:rsidRPr="003562D5">
        <w:t>zastrzeżeniem</w:t>
      </w:r>
      <w:r w:rsidR="00034AED" w:rsidRPr="003562D5">
        <w:t xml:space="preserve"> art.</w:t>
      </w:r>
      <w:r w:rsidR="00F6261E">
        <w:t xml:space="preserve"> </w:t>
      </w:r>
      <w:r w:rsidR="004B5303" w:rsidRPr="003562D5">
        <w:t>22</w:t>
      </w:r>
      <w:r w:rsidR="00034AED" w:rsidRPr="003562D5">
        <w:t>0 ust.</w:t>
      </w:r>
      <w:r w:rsidR="00F6261E">
        <w:t xml:space="preserve"> </w:t>
      </w:r>
      <w:r w:rsidR="004B5303" w:rsidRPr="003562D5">
        <w:t>2</w:t>
      </w:r>
      <w:r w:rsidR="00A2536F" w:rsidRPr="003562D5">
        <w:t>.</w:t>
      </w:r>
      <w:r w:rsidRPr="003562D5">
        <w:t>”</w:t>
      </w:r>
      <w:r w:rsidR="004B5303" w:rsidRPr="003562D5">
        <w:t>;</w:t>
      </w:r>
    </w:p>
    <w:p w14:paraId="5EC4E997" w14:textId="2CEE9244" w:rsidR="00B25AA4" w:rsidRPr="003562D5" w:rsidRDefault="004B5303" w:rsidP="00FB5236">
      <w:pPr>
        <w:pStyle w:val="PKTpunkt"/>
      </w:pPr>
      <w:r w:rsidRPr="003562D5">
        <w:t>1</w:t>
      </w:r>
      <w:r w:rsidR="006822FA" w:rsidRPr="003562D5">
        <w:t>9</w:t>
      </w:r>
      <w:r w:rsidRPr="003562D5">
        <w:t>)</w:t>
      </w:r>
      <w:r w:rsidR="0048254F" w:rsidRPr="003562D5">
        <w:tab/>
      </w:r>
      <w:r w:rsidR="00671391" w:rsidRPr="003562D5">
        <w:t>w</w:t>
      </w:r>
      <w:r w:rsidR="00034AED" w:rsidRPr="003562D5">
        <w:t xml:space="preserve"> art.</w:t>
      </w:r>
      <w:r w:rsidR="00F6261E">
        <w:t xml:space="preserve"> </w:t>
      </w:r>
      <w:r w:rsidR="00671391" w:rsidRPr="003562D5">
        <w:t>224:</w:t>
      </w:r>
    </w:p>
    <w:p w14:paraId="43421D39" w14:textId="2D596D01" w:rsidR="00B25AA4" w:rsidRPr="003562D5" w:rsidRDefault="00671391" w:rsidP="00AE4047">
      <w:pPr>
        <w:pStyle w:val="LITlitera"/>
      </w:pPr>
      <w:r w:rsidRPr="00AE24A0">
        <w:t>a)</w:t>
      </w:r>
      <w:r w:rsidR="0048254F" w:rsidRPr="003562D5">
        <w:tab/>
      </w:r>
      <w:r w:rsidRPr="003562D5">
        <w:t xml:space="preserve">ust. </w:t>
      </w:r>
      <w:r w:rsidR="00034AED" w:rsidRPr="003562D5">
        <w:t>1</w:t>
      </w:r>
      <w:r w:rsidR="00F6261E">
        <w:t xml:space="preserve"> </w:t>
      </w:r>
      <w:r w:rsidRPr="003562D5">
        <w:t>otrzymuje brzmienie:</w:t>
      </w:r>
    </w:p>
    <w:p w14:paraId="5A67E59A" w14:textId="4FC6FA9E" w:rsidR="00831A56" w:rsidRDefault="008D375B" w:rsidP="00FB5236">
      <w:pPr>
        <w:pStyle w:val="ZLITUSTzmustliter"/>
      </w:pPr>
      <w:r w:rsidRPr="00AE24A0">
        <w:t>„</w:t>
      </w:r>
      <w:r w:rsidR="00671391" w:rsidRPr="00AE24A0">
        <w:t xml:space="preserve">1. </w:t>
      </w:r>
      <w:r w:rsidR="00A2536F" w:rsidRPr="00AE24A0">
        <w:t>Karę dyscyplinarną wymierza się</w:t>
      </w:r>
      <w:r w:rsidR="00034AED" w:rsidRPr="00AE24A0">
        <w:t xml:space="preserve"> w</w:t>
      </w:r>
      <w:r w:rsidR="00F6261E">
        <w:t xml:space="preserve"> </w:t>
      </w:r>
      <w:r w:rsidR="00A2536F" w:rsidRPr="00986B3B">
        <w:t xml:space="preserve">sposób współmierny </w:t>
      </w:r>
      <w:r w:rsidR="00671391" w:rsidRPr="00986B3B">
        <w:t>do przewinienia dyscyplinarnego popełnionego przez obwinionego</w:t>
      </w:r>
      <w:r w:rsidR="0050074F" w:rsidRPr="00986B3B">
        <w:t xml:space="preserve"> oraz stopnia zawinienia</w:t>
      </w:r>
      <w:r w:rsidR="00671391" w:rsidRPr="00986B3B">
        <w:t>.</w:t>
      </w:r>
      <w:r w:rsidR="00E835E7" w:rsidRPr="003562D5">
        <w:t>”</w:t>
      </w:r>
      <w:r w:rsidR="00986B3B">
        <w:t>,</w:t>
      </w:r>
      <w:r w:rsidR="00671391" w:rsidRPr="00986B3B">
        <w:t xml:space="preserve"> </w:t>
      </w:r>
    </w:p>
    <w:p w14:paraId="5EE0333D" w14:textId="77777777" w:rsidR="00986B3B" w:rsidRDefault="00986B3B" w:rsidP="00831A56">
      <w:pPr>
        <w:pStyle w:val="LITlitera"/>
      </w:pPr>
      <w:r>
        <w:t>b</w:t>
      </w:r>
      <w:r w:rsidRPr="00AE24A0">
        <w:t>)</w:t>
      </w:r>
      <w:r w:rsidRPr="00986B3B">
        <w:tab/>
      </w:r>
      <w:r>
        <w:t>po ust. 1 dodaje się ust. 1a w brzmieniu:</w:t>
      </w:r>
    </w:p>
    <w:p w14:paraId="5A1A9362" w14:textId="29C8991B" w:rsidR="00986B3B" w:rsidRDefault="00986B3B" w:rsidP="000F4ED5">
      <w:pPr>
        <w:pStyle w:val="ZLITUSTzmustliter"/>
      </w:pPr>
      <w:r w:rsidRPr="00AE24A0">
        <w:t>„</w:t>
      </w:r>
      <w:r>
        <w:t xml:space="preserve">1a. </w:t>
      </w:r>
      <w:r w:rsidRPr="00C536F3">
        <w:t>Przy wymierzaniu kary dyscyplinarnej uwzględnia się rodzaj i</w:t>
      </w:r>
      <w:r w:rsidR="00F6261E">
        <w:t xml:space="preserve"> </w:t>
      </w:r>
      <w:r w:rsidRPr="00C536F3">
        <w:t>wagę czynu, jego skutki i okoliczności popełnienia, pobudki działania obwinionego, następstwa negatywne dla służby, dotychczasowe wyniki w</w:t>
      </w:r>
      <w:r w:rsidR="00F6261E">
        <w:t xml:space="preserve"> </w:t>
      </w:r>
      <w:r w:rsidRPr="00C536F3">
        <w:t>służbie, opinię służbową, okres pozostawania w</w:t>
      </w:r>
      <w:r w:rsidR="00F6261E">
        <w:t xml:space="preserve"> </w:t>
      </w:r>
      <w:r w:rsidRPr="00C536F3">
        <w:t>służbie oraz zachowanie się obwinionego przed i</w:t>
      </w:r>
      <w:r w:rsidR="00F6261E">
        <w:t xml:space="preserve"> </w:t>
      </w:r>
      <w:r w:rsidRPr="00C536F3">
        <w:t>po popełnieniu zarzucanego mu czynu, a</w:t>
      </w:r>
      <w:r w:rsidR="00F6261E">
        <w:t xml:space="preserve"> </w:t>
      </w:r>
      <w:r w:rsidRPr="00C536F3">
        <w:t>także inne okoliczności, zarówno łagodzące, jak i obciążające, istotne w</w:t>
      </w:r>
      <w:r w:rsidR="00F6261E">
        <w:t xml:space="preserve"> </w:t>
      </w:r>
      <w:r w:rsidRPr="00C536F3">
        <w:t>sprawie.”,</w:t>
      </w:r>
    </w:p>
    <w:p w14:paraId="489509D7" w14:textId="1CE17E7B" w:rsidR="00671391" w:rsidRPr="003562D5" w:rsidRDefault="00986B3B" w:rsidP="00831A56">
      <w:pPr>
        <w:pStyle w:val="LITlitera"/>
      </w:pPr>
      <w:r>
        <w:t>c</w:t>
      </w:r>
      <w:r w:rsidR="00671391" w:rsidRPr="003562D5">
        <w:t>)</w:t>
      </w:r>
      <w:r w:rsidR="00A24FC0" w:rsidRPr="003562D5">
        <w:tab/>
      </w:r>
      <w:r w:rsidR="00671391" w:rsidRPr="003562D5">
        <w:t>w</w:t>
      </w:r>
      <w:r w:rsidR="00034AED" w:rsidRPr="003562D5">
        <w:t xml:space="preserve"> ust.</w:t>
      </w:r>
      <w:r w:rsidR="00F6261E">
        <w:t xml:space="preserve"> </w:t>
      </w:r>
      <w:r w:rsidR="00034AED" w:rsidRPr="003562D5">
        <w:t>2 pkt</w:t>
      </w:r>
      <w:r w:rsidR="00F6261E">
        <w:t xml:space="preserve"> </w:t>
      </w:r>
      <w:r w:rsidR="00034AED" w:rsidRPr="003562D5">
        <w:t>2</w:t>
      </w:r>
      <w:r w:rsidR="00F6261E">
        <w:t xml:space="preserve"> </w:t>
      </w:r>
      <w:r w:rsidR="00671391" w:rsidRPr="003562D5">
        <w:t>otrzymuj</w:t>
      </w:r>
      <w:r w:rsidR="002901C6" w:rsidRPr="003562D5">
        <w:t>e</w:t>
      </w:r>
      <w:r w:rsidR="00671391" w:rsidRPr="003562D5">
        <w:t xml:space="preserve"> brzmienie:</w:t>
      </w:r>
    </w:p>
    <w:p w14:paraId="18A764E2" w14:textId="15E1D12B" w:rsidR="00671391" w:rsidRPr="003562D5" w:rsidRDefault="00A2536F" w:rsidP="00A24FC0">
      <w:pPr>
        <w:pStyle w:val="ZLITPKTzmpktliter"/>
      </w:pPr>
      <w:r w:rsidRPr="003562D5">
        <w:t>„</w:t>
      </w:r>
      <w:r w:rsidR="00671391" w:rsidRPr="003562D5">
        <w:t>2)</w:t>
      </w:r>
      <w:r w:rsidR="00671391" w:rsidRPr="003562D5">
        <w:tab/>
      </w:r>
      <w:r w:rsidR="006822FA" w:rsidRPr="003562D5">
        <w:t xml:space="preserve">popełnienie przewinienia dyscyplinarnego </w:t>
      </w:r>
      <w:r w:rsidR="00671391" w:rsidRPr="003562D5">
        <w:t>w czasie odbywania uprzednio wymierzonej kary dyscyplinarnej, jak również</w:t>
      </w:r>
      <w:r w:rsidR="00034AED" w:rsidRPr="003562D5">
        <w:t xml:space="preserve"> w</w:t>
      </w:r>
      <w:r w:rsidR="00F6261E">
        <w:t xml:space="preserve"> </w:t>
      </w:r>
      <w:r w:rsidR="00671391" w:rsidRPr="003562D5">
        <w:t>czasie próby określonej</w:t>
      </w:r>
      <w:r w:rsidR="00034AED" w:rsidRPr="003562D5">
        <w:t xml:space="preserve"> w </w:t>
      </w:r>
      <w:r w:rsidR="00671391" w:rsidRPr="003562D5">
        <w:t>orzeczeniu</w:t>
      </w:r>
      <w:r w:rsidR="00034AED" w:rsidRPr="003562D5">
        <w:t xml:space="preserve"> o</w:t>
      </w:r>
      <w:r w:rsidR="00F6261E">
        <w:t xml:space="preserve"> </w:t>
      </w:r>
      <w:r w:rsidR="00671391" w:rsidRPr="003562D5">
        <w:t>warunkowym zawieszeniu wykonania kary lub warunkowym umorzeniu postępowania karnego</w:t>
      </w:r>
      <w:r w:rsidR="00C75375" w:rsidRPr="003562D5">
        <w:t>;</w:t>
      </w:r>
      <w:r w:rsidRPr="003562D5">
        <w:t>”</w:t>
      </w:r>
      <w:r w:rsidR="00671391" w:rsidRPr="003562D5">
        <w:t>;</w:t>
      </w:r>
    </w:p>
    <w:p w14:paraId="68D5FB87" w14:textId="7243F5A5" w:rsidR="00B251B9" w:rsidRPr="003562D5" w:rsidRDefault="006822FA" w:rsidP="007E5C36">
      <w:pPr>
        <w:pStyle w:val="PKTpunkt"/>
        <w:keepNext/>
      </w:pPr>
      <w:r w:rsidRPr="003562D5">
        <w:t>20</w:t>
      </w:r>
      <w:r w:rsidR="006515DF" w:rsidRPr="003562D5">
        <w:t>)</w:t>
      </w:r>
      <w:r w:rsidR="0048254F" w:rsidRPr="003562D5">
        <w:tab/>
      </w:r>
      <w:r w:rsidR="00B251B9" w:rsidRPr="003562D5">
        <w:t>po</w:t>
      </w:r>
      <w:r w:rsidR="00034AED" w:rsidRPr="003562D5">
        <w:t xml:space="preserve"> art.</w:t>
      </w:r>
      <w:r w:rsidR="00F6261E">
        <w:t xml:space="preserve"> </w:t>
      </w:r>
      <w:r w:rsidR="00B251B9" w:rsidRPr="003562D5">
        <w:t>22</w:t>
      </w:r>
      <w:r w:rsidR="00034AED" w:rsidRPr="003562D5">
        <w:t>4</w:t>
      </w:r>
      <w:r w:rsidR="00F6261E">
        <w:t xml:space="preserve"> </w:t>
      </w:r>
      <w:r w:rsidR="00B251B9" w:rsidRPr="003562D5">
        <w:t>dodaje się</w:t>
      </w:r>
      <w:r w:rsidR="00034AED" w:rsidRPr="003562D5">
        <w:t xml:space="preserve"> art.</w:t>
      </w:r>
      <w:r w:rsidR="00F6261E">
        <w:t xml:space="preserve"> </w:t>
      </w:r>
      <w:r w:rsidR="00B251B9" w:rsidRPr="003562D5">
        <w:t>224a</w:t>
      </w:r>
      <w:r w:rsidR="00034AED" w:rsidRPr="003562D5">
        <w:t xml:space="preserve"> w</w:t>
      </w:r>
      <w:r w:rsidR="00F6261E">
        <w:t xml:space="preserve"> </w:t>
      </w:r>
      <w:r w:rsidR="00B251B9" w:rsidRPr="003562D5">
        <w:t>brzmieniu:</w:t>
      </w:r>
    </w:p>
    <w:p w14:paraId="741F6A8B" w14:textId="77777777" w:rsidR="00B251B9" w:rsidRPr="003562D5" w:rsidRDefault="008D375B" w:rsidP="00B251B9">
      <w:pPr>
        <w:pStyle w:val="ZARTzmartartykuempunktem"/>
      </w:pPr>
      <w:r w:rsidRPr="003562D5">
        <w:t>„</w:t>
      </w:r>
      <w:r w:rsidR="006A0C80" w:rsidRPr="003562D5">
        <w:t>A</w:t>
      </w:r>
      <w:r w:rsidR="00B251B9" w:rsidRPr="003562D5">
        <w:t>rt. 224a. 1. Podstawę wszelkich rozstrzygnięć stanowią ustalenia faktyczne.</w:t>
      </w:r>
    </w:p>
    <w:p w14:paraId="7447440A" w14:textId="316F3808" w:rsidR="00B251B9" w:rsidRPr="003562D5" w:rsidRDefault="00B251B9" w:rsidP="00A24FC0">
      <w:pPr>
        <w:pStyle w:val="ZUSTzmustartykuempunktem"/>
      </w:pPr>
      <w:r w:rsidRPr="003562D5">
        <w:t>2.</w:t>
      </w:r>
      <w:r w:rsidR="00F6261E">
        <w:t xml:space="preserve"> </w:t>
      </w:r>
      <w:r w:rsidRPr="003562D5">
        <w:t>Przełożony dyscyplinarny i</w:t>
      </w:r>
      <w:r w:rsidR="00F6261E">
        <w:t xml:space="preserve"> </w:t>
      </w:r>
      <w:r w:rsidRPr="003562D5">
        <w:t>rzecznik dyscyplinarny kształtują sw</w:t>
      </w:r>
      <w:r w:rsidR="00B9021C">
        <w:t>oj</w:t>
      </w:r>
      <w:r w:rsidRPr="003562D5">
        <w:t>e przekonanie na podstawie wszystkich przeprowadzonych dowodów, ocenianych swobodnie z uwzględnieniem zasad prawidłowego rozumowania oraz wskazań wiedzy i doświadczenia życiowego.</w:t>
      </w:r>
    </w:p>
    <w:p w14:paraId="6D0A230C" w14:textId="216271D8" w:rsidR="00B251B9" w:rsidRPr="003562D5" w:rsidRDefault="00B251B9" w:rsidP="00A24FC0">
      <w:pPr>
        <w:pStyle w:val="ZUSTzmustartykuempunktem"/>
      </w:pPr>
      <w:r w:rsidRPr="003562D5">
        <w:t>3.</w:t>
      </w:r>
      <w:r w:rsidR="00F6261E">
        <w:t xml:space="preserve"> </w:t>
      </w:r>
      <w:r w:rsidRPr="003562D5">
        <w:t>Przełożony dyscyplinarny i</w:t>
      </w:r>
      <w:r w:rsidR="00F6261E">
        <w:t xml:space="preserve"> </w:t>
      </w:r>
      <w:r w:rsidRPr="003562D5">
        <w:t>rzecznik dyscyplinarny rozstrzygają samodzielnie zagadnienia faktyczne i</w:t>
      </w:r>
      <w:r w:rsidR="00F6261E">
        <w:t xml:space="preserve"> </w:t>
      </w:r>
      <w:r w:rsidRPr="003562D5">
        <w:t>prawne oraz nie są związani rozstrzygnięciem sądu lub innego organu. Prawomocne rozstrzygnięcia sądu kształtujące prawo lub stosunek prawny są jednak wiążące.</w:t>
      </w:r>
      <w:r w:rsidR="008D375B" w:rsidRPr="003562D5">
        <w:t>”</w:t>
      </w:r>
      <w:r w:rsidRPr="003562D5">
        <w:t>;</w:t>
      </w:r>
    </w:p>
    <w:p w14:paraId="38EF8775" w14:textId="58B62C81" w:rsidR="006515DF" w:rsidRPr="003562D5" w:rsidRDefault="00275D68" w:rsidP="007E5C36">
      <w:pPr>
        <w:pStyle w:val="PKTpunkt"/>
        <w:keepNext/>
      </w:pPr>
      <w:r w:rsidRPr="003562D5">
        <w:lastRenderedPageBreak/>
        <w:t>2</w:t>
      </w:r>
      <w:r w:rsidR="006822FA" w:rsidRPr="003562D5">
        <w:t>1</w:t>
      </w:r>
      <w:r w:rsidR="00B251B9" w:rsidRPr="003562D5">
        <w:t>)</w:t>
      </w:r>
      <w:r w:rsidR="0048254F" w:rsidRPr="003562D5">
        <w:tab/>
      </w:r>
      <w:r w:rsidR="006515DF" w:rsidRPr="003562D5">
        <w:t>w</w:t>
      </w:r>
      <w:r w:rsidR="00034AED" w:rsidRPr="003562D5">
        <w:t xml:space="preserve"> art.</w:t>
      </w:r>
      <w:r w:rsidR="00F6261E">
        <w:t xml:space="preserve"> </w:t>
      </w:r>
      <w:r w:rsidR="006515DF" w:rsidRPr="003562D5">
        <w:t xml:space="preserve">225: </w:t>
      </w:r>
    </w:p>
    <w:p w14:paraId="582C7655" w14:textId="5FD6442D" w:rsidR="006515DF" w:rsidRPr="003562D5" w:rsidRDefault="006515DF" w:rsidP="006515DF">
      <w:pPr>
        <w:pStyle w:val="LITlitera"/>
      </w:pPr>
      <w:r w:rsidRPr="003562D5">
        <w:t>a)</w:t>
      </w:r>
      <w:r w:rsidR="0048254F" w:rsidRPr="003562D5">
        <w:tab/>
      </w:r>
      <w:r w:rsidRPr="003562D5">
        <w:t>w</w:t>
      </w:r>
      <w:r w:rsidR="00034AED" w:rsidRPr="003562D5">
        <w:t xml:space="preserve"> ust.</w:t>
      </w:r>
      <w:r w:rsidR="00F6261E">
        <w:t xml:space="preserve"> </w:t>
      </w:r>
      <w:r w:rsidRPr="003562D5">
        <w:t>1:</w:t>
      </w:r>
    </w:p>
    <w:p w14:paraId="3CC48B1F" w14:textId="6779A11B" w:rsidR="006515DF" w:rsidRPr="003562D5" w:rsidRDefault="0048254F" w:rsidP="000F4ED5">
      <w:pPr>
        <w:pStyle w:val="TIRtiret"/>
      </w:pPr>
      <w:r w:rsidRPr="003562D5">
        <w:t>–</w:t>
      </w:r>
      <w:r w:rsidRPr="003562D5">
        <w:tab/>
      </w:r>
      <w:r w:rsidR="006515DF" w:rsidRPr="003562D5">
        <w:t>w</w:t>
      </w:r>
      <w:r w:rsidR="00034AED" w:rsidRPr="003562D5">
        <w:t xml:space="preserve"> pkt</w:t>
      </w:r>
      <w:r w:rsidR="00F6261E">
        <w:t xml:space="preserve"> </w:t>
      </w:r>
      <w:r w:rsidR="00034AED" w:rsidRPr="003562D5">
        <w:t>1</w:t>
      </w:r>
      <w:r w:rsidR="00721DC8" w:rsidRPr="003562D5">
        <w:t>w</w:t>
      </w:r>
      <w:r w:rsidR="00034AED" w:rsidRPr="003562D5">
        <w:t xml:space="preserve"> lit.</w:t>
      </w:r>
      <w:r w:rsidR="00F6261E">
        <w:t xml:space="preserve"> </w:t>
      </w:r>
      <w:r w:rsidR="006515DF" w:rsidRPr="003562D5">
        <w:t>c średnik zastępuje się przecinkiem</w:t>
      </w:r>
      <w:r w:rsidR="006868AC" w:rsidRPr="003562D5">
        <w:t xml:space="preserve"> i</w:t>
      </w:r>
      <w:r w:rsidR="006515DF" w:rsidRPr="003562D5">
        <w:t xml:space="preserve"> dodaje </w:t>
      </w:r>
      <w:r w:rsidR="00A2536F" w:rsidRPr="003562D5">
        <w:t>się</w:t>
      </w:r>
      <w:r w:rsidR="00034AED" w:rsidRPr="003562D5">
        <w:t xml:space="preserve"> lit.</w:t>
      </w:r>
      <w:r w:rsidR="00F6261E">
        <w:t xml:space="preserve"> </w:t>
      </w:r>
      <w:r w:rsidR="006515DF" w:rsidRPr="003562D5">
        <w:t>d</w:t>
      </w:r>
      <w:r w:rsidR="00034AED" w:rsidRPr="003562D5">
        <w:t xml:space="preserve"> w</w:t>
      </w:r>
      <w:r w:rsidR="00F6261E">
        <w:t xml:space="preserve"> </w:t>
      </w:r>
      <w:r w:rsidR="006515DF" w:rsidRPr="003562D5">
        <w:t>brzmieniu:</w:t>
      </w:r>
    </w:p>
    <w:p w14:paraId="5B1A01D9" w14:textId="74A35280" w:rsidR="006515DF" w:rsidRPr="003562D5" w:rsidRDefault="008D375B" w:rsidP="000F4ED5">
      <w:pPr>
        <w:pStyle w:val="ZTIRLITzmlittiret"/>
      </w:pPr>
      <w:r w:rsidRPr="003562D5">
        <w:t>„</w:t>
      </w:r>
      <w:r w:rsidR="006515DF" w:rsidRPr="003562D5">
        <w:t>d)</w:t>
      </w:r>
      <w:r w:rsidR="00A24FC0" w:rsidRPr="003562D5">
        <w:tab/>
      </w:r>
      <w:r w:rsidR="006515DF" w:rsidRPr="003562D5">
        <w:t>wskutek wniesienia sprzeciwu,</w:t>
      </w:r>
      <w:r w:rsidR="00034AED" w:rsidRPr="003562D5">
        <w:t xml:space="preserve"> o</w:t>
      </w:r>
      <w:r w:rsidR="00F6261E">
        <w:t xml:space="preserve"> </w:t>
      </w:r>
      <w:r w:rsidR="006515DF" w:rsidRPr="003562D5">
        <w:t>którym mowa</w:t>
      </w:r>
      <w:r w:rsidR="00034AED" w:rsidRPr="003562D5">
        <w:t xml:space="preserve"> w</w:t>
      </w:r>
      <w:r w:rsidR="00F6261E">
        <w:t xml:space="preserve"> </w:t>
      </w:r>
      <w:r w:rsidR="00034AED" w:rsidRPr="003562D5">
        <w:t>art.</w:t>
      </w:r>
      <w:r w:rsidR="00F6261E">
        <w:t xml:space="preserve"> </w:t>
      </w:r>
      <w:r w:rsidR="006515DF" w:rsidRPr="003562D5">
        <w:t>20</w:t>
      </w:r>
      <w:r w:rsidR="00034AED" w:rsidRPr="003562D5">
        <w:t>9 ust.</w:t>
      </w:r>
      <w:r w:rsidR="00F6261E">
        <w:t xml:space="preserve"> </w:t>
      </w:r>
      <w:r w:rsidR="006515DF" w:rsidRPr="003562D5">
        <w:t>3c</w:t>
      </w:r>
      <w:r w:rsidR="00692290">
        <w:t>;</w:t>
      </w:r>
      <w:r w:rsidRPr="003562D5">
        <w:t>”</w:t>
      </w:r>
      <w:r w:rsidR="006515DF" w:rsidRPr="003562D5">
        <w:t>,</w:t>
      </w:r>
    </w:p>
    <w:p w14:paraId="0FC5B6A7" w14:textId="01322E18" w:rsidR="006515DF" w:rsidRPr="003562D5" w:rsidRDefault="0048254F" w:rsidP="000F4ED5">
      <w:pPr>
        <w:pStyle w:val="TIRtiret"/>
      </w:pPr>
      <w:r w:rsidRPr="003562D5">
        <w:t>–</w:t>
      </w:r>
      <w:r w:rsidRPr="003562D5">
        <w:tab/>
      </w:r>
      <w:r w:rsidR="006515DF" w:rsidRPr="003562D5">
        <w:t>w</w:t>
      </w:r>
      <w:r w:rsidR="00034AED" w:rsidRPr="003562D5">
        <w:t xml:space="preserve"> pkt</w:t>
      </w:r>
      <w:r w:rsidR="00F6261E">
        <w:t xml:space="preserve"> </w:t>
      </w:r>
      <w:r w:rsidR="00034AED" w:rsidRPr="003562D5">
        <w:t>2</w:t>
      </w:r>
      <w:r w:rsidR="00F6261E">
        <w:t xml:space="preserve"> </w:t>
      </w:r>
      <w:r w:rsidR="006515DF" w:rsidRPr="003562D5">
        <w:t xml:space="preserve">po wyrazie </w:t>
      </w:r>
      <w:r w:rsidR="008D375B" w:rsidRPr="003562D5">
        <w:t>„</w:t>
      </w:r>
      <w:r w:rsidR="006515DF" w:rsidRPr="003562D5">
        <w:t>pokrzywdzonego</w:t>
      </w:r>
      <w:r w:rsidR="008D375B" w:rsidRPr="003562D5">
        <w:t>”</w:t>
      </w:r>
      <w:r w:rsidR="006515DF" w:rsidRPr="003562D5">
        <w:t xml:space="preserve"> dodaje się przecinek</w:t>
      </w:r>
      <w:r w:rsidR="00034AED" w:rsidRPr="003562D5">
        <w:t xml:space="preserve"> i</w:t>
      </w:r>
      <w:r w:rsidR="00F6261E">
        <w:t xml:space="preserve"> </w:t>
      </w:r>
      <w:r w:rsidR="006515DF" w:rsidRPr="003562D5">
        <w:t xml:space="preserve">wyrazy </w:t>
      </w:r>
      <w:r w:rsidR="008D375B" w:rsidRPr="003562D5">
        <w:t>„</w:t>
      </w:r>
      <w:r w:rsidR="006515DF" w:rsidRPr="003562D5">
        <w:t>innego zainteresowanego organu lub instytucji</w:t>
      </w:r>
      <w:r w:rsidR="008D375B" w:rsidRPr="003562D5">
        <w:t>”</w:t>
      </w:r>
      <w:r w:rsidR="00A2536F" w:rsidRPr="003562D5">
        <w:t>,</w:t>
      </w:r>
    </w:p>
    <w:p w14:paraId="2EFCEFD3" w14:textId="7D1EED5C" w:rsidR="006515DF" w:rsidRPr="003562D5" w:rsidRDefault="006515DF" w:rsidP="007E5C36">
      <w:pPr>
        <w:pStyle w:val="LITlitera"/>
        <w:keepNext/>
      </w:pPr>
      <w:r w:rsidRPr="003562D5">
        <w:t>b)</w:t>
      </w:r>
      <w:r w:rsidR="0048254F" w:rsidRPr="003562D5">
        <w:tab/>
      </w:r>
      <w:r w:rsidRPr="003562D5">
        <w:t xml:space="preserve">ust. </w:t>
      </w:r>
      <w:r w:rsidR="00034AED" w:rsidRPr="003562D5">
        <w:t>2</w:t>
      </w:r>
      <w:r w:rsidR="00F6261E">
        <w:t xml:space="preserve"> </w:t>
      </w:r>
      <w:r w:rsidRPr="003562D5">
        <w:t>otrzymuje brzmienie:</w:t>
      </w:r>
    </w:p>
    <w:p w14:paraId="38892C3F" w14:textId="16E30389" w:rsidR="006515DF" w:rsidRPr="003562D5" w:rsidRDefault="008D375B" w:rsidP="00A24FC0">
      <w:pPr>
        <w:pStyle w:val="ZLITUSTzmustliter"/>
      </w:pPr>
      <w:r w:rsidRPr="003562D5">
        <w:t>„</w:t>
      </w:r>
      <w:r w:rsidR="0022746D" w:rsidRPr="003562D5">
        <w:t>2.</w:t>
      </w:r>
      <w:r w:rsidR="00034AED" w:rsidRPr="003562D5">
        <w:t xml:space="preserve"> W</w:t>
      </w:r>
      <w:r w:rsidR="00F6261E">
        <w:t xml:space="preserve"> </w:t>
      </w:r>
      <w:r w:rsidR="006515DF" w:rsidRPr="003562D5">
        <w:t>przypadku,</w:t>
      </w:r>
      <w:r w:rsidR="00034AED" w:rsidRPr="003562D5">
        <w:t xml:space="preserve"> o</w:t>
      </w:r>
      <w:r w:rsidR="00F6261E">
        <w:t xml:space="preserve"> </w:t>
      </w:r>
      <w:r w:rsidR="006515DF" w:rsidRPr="003562D5">
        <w:t>którym mowa</w:t>
      </w:r>
      <w:r w:rsidR="00034AED" w:rsidRPr="003562D5">
        <w:t xml:space="preserve"> w</w:t>
      </w:r>
      <w:r w:rsidR="00F6261E">
        <w:t xml:space="preserve"> </w:t>
      </w:r>
      <w:r w:rsidR="00034AED" w:rsidRPr="003562D5">
        <w:t>ust.</w:t>
      </w:r>
      <w:r w:rsidR="00F6261E">
        <w:t xml:space="preserve"> </w:t>
      </w:r>
      <w:r w:rsidR="00034AED" w:rsidRPr="003562D5">
        <w:t>1 pkt</w:t>
      </w:r>
      <w:r w:rsidR="00F6261E">
        <w:t xml:space="preserve"> </w:t>
      </w:r>
      <w:r w:rsidR="00034AED" w:rsidRPr="003562D5">
        <w:t>1 lit.</w:t>
      </w:r>
      <w:r w:rsidR="00F6261E">
        <w:t xml:space="preserve"> </w:t>
      </w:r>
      <w:r w:rsidR="006515DF" w:rsidRPr="003562D5">
        <w:t>c</w:t>
      </w:r>
      <w:r w:rsidR="00034AED" w:rsidRPr="003562D5">
        <w:t xml:space="preserve"> i</w:t>
      </w:r>
      <w:r w:rsidR="00F6261E">
        <w:t xml:space="preserve"> </w:t>
      </w:r>
      <w:r w:rsidR="00034AED" w:rsidRPr="003562D5">
        <w:t>pkt</w:t>
      </w:r>
      <w:r w:rsidR="00F6261E">
        <w:t xml:space="preserve"> </w:t>
      </w:r>
      <w:r w:rsidR="006515DF" w:rsidRPr="003562D5">
        <w:t>2, zawiadamia się odpowiednio sąd lub prokuratora oraz organ lub instytucję albo pokrzywdzonego o</w:t>
      </w:r>
      <w:r w:rsidR="00841368">
        <w:t> </w:t>
      </w:r>
      <w:r w:rsidR="006515DF" w:rsidRPr="003562D5">
        <w:t>wszczęciu postępowania dyscyplinarnego</w:t>
      </w:r>
      <w:r w:rsidR="00034AED" w:rsidRPr="003562D5">
        <w:t xml:space="preserve"> i</w:t>
      </w:r>
      <w:r w:rsidR="00F6261E">
        <w:t xml:space="preserve"> </w:t>
      </w:r>
      <w:r w:rsidR="006515DF" w:rsidRPr="003562D5">
        <w:t>wyniku tego postępowania. Materiały przekazane przez sąd, prokuratora, organ, instytucję albo pokrzywdzonego włącza się do akt postępowania dyscyplinarnego.</w:t>
      </w:r>
      <w:r w:rsidRPr="003562D5">
        <w:t>”</w:t>
      </w:r>
      <w:r w:rsidR="00A2536F" w:rsidRPr="003562D5">
        <w:t>,</w:t>
      </w:r>
    </w:p>
    <w:p w14:paraId="01734861" w14:textId="125556EC" w:rsidR="006515DF" w:rsidRPr="003562D5" w:rsidRDefault="006515DF" w:rsidP="007E5C36">
      <w:pPr>
        <w:pStyle w:val="LITlitera"/>
        <w:keepNext/>
      </w:pPr>
      <w:r w:rsidRPr="003562D5">
        <w:t>c)</w:t>
      </w:r>
      <w:r w:rsidR="0048254F" w:rsidRPr="003562D5">
        <w:tab/>
      </w:r>
      <w:r w:rsidRPr="003562D5">
        <w:t>po</w:t>
      </w:r>
      <w:r w:rsidR="00034AED" w:rsidRPr="003562D5">
        <w:t xml:space="preserve"> ust.</w:t>
      </w:r>
      <w:r w:rsidR="00F6261E">
        <w:t xml:space="preserve"> </w:t>
      </w:r>
      <w:r w:rsidR="00034AED" w:rsidRPr="003562D5">
        <w:t>2</w:t>
      </w:r>
      <w:r w:rsidR="00F6261E">
        <w:t xml:space="preserve"> </w:t>
      </w:r>
      <w:r w:rsidRPr="003562D5">
        <w:t>dodaje się</w:t>
      </w:r>
      <w:r w:rsidR="00034AED" w:rsidRPr="003562D5">
        <w:t xml:space="preserve"> ust.</w:t>
      </w:r>
      <w:r w:rsidR="00F6261E">
        <w:t xml:space="preserve"> </w:t>
      </w:r>
      <w:r w:rsidRPr="003562D5">
        <w:t>2a</w:t>
      </w:r>
      <w:r w:rsidR="00034AED" w:rsidRPr="003562D5">
        <w:t xml:space="preserve"> w</w:t>
      </w:r>
      <w:r w:rsidR="00F6261E">
        <w:t xml:space="preserve"> </w:t>
      </w:r>
      <w:r w:rsidRPr="003562D5">
        <w:t>brzmieniu:</w:t>
      </w:r>
    </w:p>
    <w:p w14:paraId="3EAC5C66" w14:textId="77777777" w:rsidR="006515DF" w:rsidRPr="003562D5" w:rsidRDefault="008D375B" w:rsidP="00A24FC0">
      <w:pPr>
        <w:pStyle w:val="ZLITUSTzmustliter"/>
      </w:pPr>
      <w:r w:rsidRPr="003562D5">
        <w:t>„</w:t>
      </w:r>
      <w:r w:rsidR="00F145D0" w:rsidRPr="003562D5">
        <w:t xml:space="preserve">2a. </w:t>
      </w:r>
      <w:r w:rsidR="006515DF" w:rsidRPr="003562D5">
        <w:t>Pokrzywdzonym jest osoba, której dobro prawne zostało bezpośrednio naruszone zachowaniem funkcjonariusza stanowiącym przewinienie dyscyplinarne.</w:t>
      </w:r>
      <w:r w:rsidRPr="003562D5">
        <w:t>”</w:t>
      </w:r>
      <w:r w:rsidR="0048254F" w:rsidRPr="003562D5">
        <w:t>,</w:t>
      </w:r>
    </w:p>
    <w:p w14:paraId="75618081" w14:textId="30611BD4" w:rsidR="006515DF" w:rsidRPr="003562D5" w:rsidRDefault="006515DF" w:rsidP="007E5C36">
      <w:pPr>
        <w:pStyle w:val="LITlitera"/>
        <w:keepNext/>
      </w:pPr>
      <w:r w:rsidRPr="003562D5">
        <w:t>d)</w:t>
      </w:r>
      <w:r w:rsidR="0048254F" w:rsidRPr="003562D5">
        <w:tab/>
      </w:r>
      <w:r w:rsidR="00034AED" w:rsidRPr="003562D5">
        <w:t>ust.</w:t>
      </w:r>
      <w:r w:rsidR="00F6261E">
        <w:t xml:space="preserve"> </w:t>
      </w:r>
      <w:r w:rsidR="00034AED" w:rsidRPr="003562D5">
        <w:t>3</w:t>
      </w:r>
      <w:r w:rsidR="00F6261E">
        <w:t xml:space="preserve"> </w:t>
      </w:r>
      <w:r w:rsidRPr="003562D5">
        <w:t>otrzymuje brzmienie:</w:t>
      </w:r>
    </w:p>
    <w:p w14:paraId="388BDD29" w14:textId="64893AA9" w:rsidR="006515DF" w:rsidRPr="003562D5" w:rsidRDefault="008D375B" w:rsidP="00A24FC0">
      <w:pPr>
        <w:pStyle w:val="ZLITUSTzmustliter"/>
      </w:pPr>
      <w:r w:rsidRPr="003562D5">
        <w:t>„</w:t>
      </w:r>
      <w:r w:rsidR="0030112B" w:rsidRPr="003562D5">
        <w:t>3. Jeżeli zachodzą wątpliwości co do popełnienia przewinienia dyscyplinarnego, jego kwalifikacji prawnej albo tożsamości sprawcy, przed wszczęciem postępowania dyscyplinarnego przełożony dyscyplinarny pisemnie zleca rzecznikowi dyscyplinarnemu przeprowadzenie czynności wyjaśniających, opatrując to polecenie datą otrzymania informacji</w:t>
      </w:r>
      <w:r w:rsidR="00F15A65" w:rsidRPr="003562D5">
        <w:t xml:space="preserve"> uzasadniających przeprowadzenie czynności</w:t>
      </w:r>
      <w:r w:rsidR="0030112B" w:rsidRPr="003562D5">
        <w:t xml:space="preserve">. </w:t>
      </w:r>
      <w:r w:rsidR="006515DF" w:rsidRPr="003562D5">
        <w:t xml:space="preserve">Czynności te </w:t>
      </w:r>
      <w:r w:rsidR="00721DC8" w:rsidRPr="003562D5">
        <w:t>kończy się</w:t>
      </w:r>
      <w:r w:rsidR="00034AED" w:rsidRPr="003562D5">
        <w:t xml:space="preserve"> w</w:t>
      </w:r>
      <w:r w:rsidR="00F6261E">
        <w:t xml:space="preserve"> </w:t>
      </w:r>
      <w:r w:rsidR="006515DF" w:rsidRPr="003562D5">
        <w:t>terminie 3</w:t>
      </w:r>
      <w:r w:rsidR="00034AED" w:rsidRPr="003562D5">
        <w:t>0</w:t>
      </w:r>
      <w:r w:rsidR="00F6261E">
        <w:t xml:space="preserve"> </w:t>
      </w:r>
      <w:r w:rsidR="006515DF" w:rsidRPr="003562D5">
        <w:t>dni od dnia wydania postanowienia,</w:t>
      </w:r>
      <w:r w:rsidR="00034AED" w:rsidRPr="003562D5">
        <w:t xml:space="preserve"> o</w:t>
      </w:r>
      <w:r w:rsidR="00F6261E">
        <w:t xml:space="preserve"> </w:t>
      </w:r>
      <w:r w:rsidR="006515DF" w:rsidRPr="003562D5">
        <w:t>którym mowa</w:t>
      </w:r>
      <w:r w:rsidR="00034AED" w:rsidRPr="003562D5">
        <w:t xml:space="preserve"> w</w:t>
      </w:r>
      <w:r w:rsidR="00F6261E">
        <w:t xml:space="preserve"> </w:t>
      </w:r>
      <w:r w:rsidR="00034AED" w:rsidRPr="003562D5">
        <w:t>ust.</w:t>
      </w:r>
      <w:r w:rsidR="00F6261E">
        <w:t xml:space="preserve"> </w:t>
      </w:r>
      <w:r w:rsidR="006515DF" w:rsidRPr="003562D5">
        <w:t>3a.</w:t>
      </w:r>
      <w:r w:rsidR="00034AED" w:rsidRPr="003562D5">
        <w:t xml:space="preserve"> W</w:t>
      </w:r>
      <w:r w:rsidR="00F6261E">
        <w:t xml:space="preserve"> </w:t>
      </w:r>
      <w:r w:rsidR="006515DF" w:rsidRPr="003562D5">
        <w:t xml:space="preserve">szczególnych przypadkach ze względu na charakter sprawy czynności wyjaśniające za zgodą przełożonego </w:t>
      </w:r>
      <w:r w:rsidR="00F15A65" w:rsidRPr="003562D5">
        <w:t>dyscyplinarnego</w:t>
      </w:r>
      <w:r w:rsidR="006515DF" w:rsidRPr="003562D5">
        <w:t xml:space="preserve"> mogą być kontynuowane</w:t>
      </w:r>
      <w:r w:rsidR="00034AED" w:rsidRPr="003562D5">
        <w:t xml:space="preserve"> w</w:t>
      </w:r>
      <w:r w:rsidR="00F6261E">
        <w:t xml:space="preserve"> </w:t>
      </w:r>
      <w:r w:rsidR="0030112B" w:rsidRPr="003562D5">
        <w:t>terminie nie dłuższym niż 6</w:t>
      </w:r>
      <w:r w:rsidR="00034AED" w:rsidRPr="003562D5">
        <w:t>0</w:t>
      </w:r>
      <w:r w:rsidR="00F6261E">
        <w:t xml:space="preserve"> </w:t>
      </w:r>
      <w:r w:rsidR="0030112B" w:rsidRPr="003562D5">
        <w:t>dni od dnia wydania postanowienia,</w:t>
      </w:r>
      <w:r w:rsidR="00034AED" w:rsidRPr="003562D5">
        <w:t xml:space="preserve"> o</w:t>
      </w:r>
      <w:r w:rsidR="00F6261E">
        <w:t xml:space="preserve"> </w:t>
      </w:r>
      <w:r w:rsidR="0030112B" w:rsidRPr="003562D5">
        <w:t>którym mowa w</w:t>
      </w:r>
      <w:r w:rsidR="00034AED" w:rsidRPr="003562D5">
        <w:t xml:space="preserve"> ust.</w:t>
      </w:r>
      <w:r w:rsidR="00F6261E">
        <w:t xml:space="preserve"> </w:t>
      </w:r>
      <w:r w:rsidR="0030112B" w:rsidRPr="003562D5">
        <w:t>3</w:t>
      </w:r>
      <w:r w:rsidR="00F15A65" w:rsidRPr="003562D5">
        <w:t>a</w:t>
      </w:r>
      <w:r w:rsidR="006515DF" w:rsidRPr="003562D5">
        <w:t>.</w:t>
      </w:r>
      <w:r w:rsidRPr="003562D5">
        <w:t>”</w:t>
      </w:r>
      <w:r w:rsidR="00A2536F" w:rsidRPr="003562D5">
        <w:t>,</w:t>
      </w:r>
    </w:p>
    <w:p w14:paraId="68B030F4" w14:textId="1FC833A5" w:rsidR="006515DF" w:rsidRPr="003562D5" w:rsidRDefault="006515DF" w:rsidP="007E5C36">
      <w:pPr>
        <w:pStyle w:val="LITlitera"/>
        <w:keepNext/>
      </w:pPr>
      <w:r w:rsidRPr="003562D5">
        <w:t>e)</w:t>
      </w:r>
      <w:r w:rsidR="0048254F" w:rsidRPr="003562D5">
        <w:tab/>
      </w:r>
      <w:r w:rsidRPr="003562D5">
        <w:t>po</w:t>
      </w:r>
      <w:r w:rsidR="00034AED" w:rsidRPr="003562D5">
        <w:t xml:space="preserve"> ust.</w:t>
      </w:r>
      <w:r w:rsidR="00F6261E">
        <w:t xml:space="preserve"> </w:t>
      </w:r>
      <w:r w:rsidR="00034AED" w:rsidRPr="003562D5">
        <w:t>3</w:t>
      </w:r>
      <w:r w:rsidR="00F6261E">
        <w:t xml:space="preserve"> </w:t>
      </w:r>
      <w:r w:rsidRPr="003562D5">
        <w:t>dodaje się</w:t>
      </w:r>
      <w:r w:rsidR="00034AED" w:rsidRPr="003562D5">
        <w:t xml:space="preserve"> ust.</w:t>
      </w:r>
      <w:r w:rsidR="00F6261E">
        <w:t xml:space="preserve"> </w:t>
      </w:r>
      <w:r w:rsidRPr="003562D5">
        <w:t>3a</w:t>
      </w:r>
      <w:r w:rsidR="007329BA" w:rsidRPr="003562D5">
        <w:t>–</w:t>
      </w:r>
      <w:r w:rsidR="00EE722F" w:rsidRPr="003562D5">
        <w:t>3</w:t>
      </w:r>
      <w:r w:rsidR="00295E6E">
        <w:t>f</w:t>
      </w:r>
      <w:r w:rsidR="00034AED" w:rsidRPr="003562D5">
        <w:t xml:space="preserve"> w</w:t>
      </w:r>
      <w:r w:rsidR="00F6261E">
        <w:t xml:space="preserve"> </w:t>
      </w:r>
      <w:r w:rsidRPr="003562D5">
        <w:t>brzmieniu:</w:t>
      </w:r>
    </w:p>
    <w:p w14:paraId="4A52F049" w14:textId="5E720BA5" w:rsidR="006515DF" w:rsidRPr="003562D5" w:rsidRDefault="008D375B" w:rsidP="00A24FC0">
      <w:pPr>
        <w:pStyle w:val="ZLITUSTzmustliter"/>
      </w:pPr>
      <w:r w:rsidRPr="003562D5">
        <w:t>„</w:t>
      </w:r>
      <w:r w:rsidR="0030112B" w:rsidRPr="003562D5">
        <w:t>3a. Rozpoczęcie</w:t>
      </w:r>
      <w:r w:rsidR="006515DF" w:rsidRPr="003562D5">
        <w:t xml:space="preserve"> czynności wyjaśniających następuje</w:t>
      </w:r>
      <w:r w:rsidR="00034AED" w:rsidRPr="003562D5">
        <w:t xml:space="preserve"> w</w:t>
      </w:r>
      <w:r w:rsidR="00F6261E">
        <w:t xml:space="preserve"> </w:t>
      </w:r>
      <w:r w:rsidR="00721DC8" w:rsidRPr="003562D5">
        <w:t>drodze</w:t>
      </w:r>
      <w:r w:rsidR="006515DF" w:rsidRPr="003562D5">
        <w:t xml:space="preserve"> postanowienia.</w:t>
      </w:r>
    </w:p>
    <w:p w14:paraId="6AD8ECB8" w14:textId="6658B371" w:rsidR="006515DF" w:rsidRPr="003562D5" w:rsidRDefault="006515DF" w:rsidP="007E5C36">
      <w:pPr>
        <w:pStyle w:val="ZLITUSTzmustliter"/>
        <w:keepNext/>
      </w:pPr>
      <w:r w:rsidRPr="003562D5">
        <w:t>3b.</w:t>
      </w:r>
      <w:r w:rsidR="00F6261E">
        <w:t xml:space="preserve"> </w:t>
      </w:r>
      <w:r w:rsidRPr="003562D5">
        <w:t>Postanowienie,</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3a, zawiera:</w:t>
      </w:r>
    </w:p>
    <w:p w14:paraId="1EFE44A2" w14:textId="73E8D50F" w:rsidR="006515DF" w:rsidRPr="003562D5" w:rsidRDefault="006515DF" w:rsidP="00A24FC0">
      <w:pPr>
        <w:pStyle w:val="ZLITPKTzmpktliter"/>
      </w:pPr>
      <w:r w:rsidRPr="003562D5">
        <w:t>1)</w:t>
      </w:r>
      <w:r w:rsidRPr="003562D5">
        <w:tab/>
        <w:t>stopień, imię, nazwisko</w:t>
      </w:r>
      <w:r w:rsidR="00034AED" w:rsidRPr="003562D5">
        <w:t xml:space="preserve"> i</w:t>
      </w:r>
      <w:r w:rsidR="00F6261E">
        <w:t xml:space="preserve"> </w:t>
      </w:r>
      <w:r w:rsidRPr="003562D5">
        <w:t>stanowisko służbowe przełożonego dyscyplinarnego;</w:t>
      </w:r>
    </w:p>
    <w:p w14:paraId="1B9BC303" w14:textId="77777777" w:rsidR="006515DF" w:rsidRPr="003562D5" w:rsidRDefault="006515DF" w:rsidP="00A24FC0">
      <w:pPr>
        <w:pStyle w:val="ZLITPKTzmpktliter"/>
      </w:pPr>
      <w:r w:rsidRPr="003562D5">
        <w:lastRenderedPageBreak/>
        <w:t>2)</w:t>
      </w:r>
      <w:r w:rsidRPr="003562D5">
        <w:tab/>
      </w:r>
      <w:r w:rsidR="00901CA2" w:rsidRPr="003562D5">
        <w:t>datę</w:t>
      </w:r>
      <w:r w:rsidRPr="003562D5">
        <w:t xml:space="preserve"> wydania;</w:t>
      </w:r>
    </w:p>
    <w:p w14:paraId="4194FA7E" w14:textId="77777777" w:rsidR="006515DF" w:rsidRPr="003562D5" w:rsidRDefault="006515DF" w:rsidP="00A24FC0">
      <w:pPr>
        <w:pStyle w:val="ZLITPKTzmpktliter"/>
      </w:pPr>
      <w:r w:rsidRPr="003562D5">
        <w:t>3)</w:t>
      </w:r>
      <w:r w:rsidRPr="003562D5">
        <w:tab/>
        <w:t>podstawę prawną;</w:t>
      </w:r>
    </w:p>
    <w:p w14:paraId="0B5A9AA7" w14:textId="77777777" w:rsidR="006515DF" w:rsidRPr="003562D5" w:rsidRDefault="006515DF" w:rsidP="00A24FC0">
      <w:pPr>
        <w:pStyle w:val="ZLITPKTzmpktliter"/>
      </w:pPr>
      <w:r w:rsidRPr="003562D5">
        <w:t>4)</w:t>
      </w:r>
      <w:r w:rsidRPr="003562D5">
        <w:tab/>
        <w:t>datę otrzymania przez przełożonego dys</w:t>
      </w:r>
      <w:r w:rsidR="0030112B" w:rsidRPr="003562D5">
        <w:t xml:space="preserve">cyplinarnego informacji </w:t>
      </w:r>
      <w:r w:rsidR="00901CA2" w:rsidRPr="003562D5">
        <w:t>uzasadniających przeprowadzenie czynności wyjaśniających</w:t>
      </w:r>
      <w:r w:rsidRPr="003562D5">
        <w:t>;</w:t>
      </w:r>
    </w:p>
    <w:p w14:paraId="2DEBBB35" w14:textId="77777777" w:rsidR="006515DF" w:rsidRPr="003562D5" w:rsidRDefault="006515DF" w:rsidP="00A24FC0">
      <w:pPr>
        <w:pStyle w:val="ZLITPKTzmpktliter"/>
      </w:pPr>
      <w:r w:rsidRPr="003562D5">
        <w:t>5)</w:t>
      </w:r>
      <w:r w:rsidRPr="003562D5">
        <w:tab/>
      </w:r>
      <w:r w:rsidR="0030112B" w:rsidRPr="003562D5">
        <w:t xml:space="preserve">określenie </w:t>
      </w:r>
      <w:r w:rsidR="00901CA2" w:rsidRPr="003562D5">
        <w:t>okoliczności</w:t>
      </w:r>
      <w:r w:rsidRPr="003562D5">
        <w:t xml:space="preserve"> stanowiąc</w:t>
      </w:r>
      <w:r w:rsidR="00A2536F" w:rsidRPr="003562D5">
        <w:t>ych</w:t>
      </w:r>
      <w:r w:rsidRPr="003562D5">
        <w:t xml:space="preserve"> przedmiot czynności wyjaśniających;</w:t>
      </w:r>
    </w:p>
    <w:p w14:paraId="47799F1E" w14:textId="77777777" w:rsidR="006515DF" w:rsidRPr="003562D5" w:rsidRDefault="006515DF" w:rsidP="00A24FC0">
      <w:pPr>
        <w:pStyle w:val="ZLITPKTzmpktliter"/>
      </w:pPr>
      <w:r w:rsidRPr="003562D5">
        <w:t>6)</w:t>
      </w:r>
      <w:r w:rsidRPr="003562D5">
        <w:tab/>
        <w:t>wskazanie rzecznika dyscyplinarnego do prowadzenia czynności wyjaśniających;</w:t>
      </w:r>
    </w:p>
    <w:p w14:paraId="1FDA2AF3" w14:textId="68A3E8EA" w:rsidR="006515DF" w:rsidRPr="003562D5" w:rsidRDefault="006515DF" w:rsidP="00A24FC0">
      <w:pPr>
        <w:pStyle w:val="ZLITPKTzmpktliter"/>
      </w:pPr>
      <w:r w:rsidRPr="003562D5">
        <w:t>7)</w:t>
      </w:r>
      <w:r w:rsidRPr="003562D5">
        <w:tab/>
        <w:t>podpis przełożonego dyscyplinarnego i</w:t>
      </w:r>
      <w:r w:rsidR="00F6261E">
        <w:t xml:space="preserve"> </w:t>
      </w:r>
      <w:r w:rsidRPr="003562D5">
        <w:t>urzędową</w:t>
      </w:r>
      <w:r w:rsidR="00F6261E">
        <w:t xml:space="preserve"> </w:t>
      </w:r>
      <w:r w:rsidRPr="003562D5">
        <w:t>pieczęć Służby Ochrony Państwa</w:t>
      </w:r>
      <w:r w:rsidR="00F6261E">
        <w:t xml:space="preserve"> </w:t>
      </w:r>
      <w:r w:rsidRPr="003562D5">
        <w:t>albo urzędową pieczęć ministra właściwego do spraw wewnętrznych.</w:t>
      </w:r>
    </w:p>
    <w:p w14:paraId="0FAE7915" w14:textId="1A6A7D50" w:rsidR="006515DF" w:rsidRPr="003562D5" w:rsidRDefault="006515DF" w:rsidP="00A24FC0">
      <w:pPr>
        <w:pStyle w:val="ZLITUSTzmustliter"/>
      </w:pPr>
      <w:r w:rsidRPr="003562D5">
        <w:t>3c. Jeżeli</w:t>
      </w:r>
      <w:r w:rsidR="00034AED" w:rsidRPr="003562D5">
        <w:t xml:space="preserve"> w</w:t>
      </w:r>
      <w:r w:rsidR="00F6261E">
        <w:t xml:space="preserve"> </w:t>
      </w:r>
      <w:r w:rsidRPr="003562D5">
        <w:t xml:space="preserve">toku czynności wyjaśniających zostały ujawnione inne </w:t>
      </w:r>
      <w:r w:rsidR="00901CA2" w:rsidRPr="003562D5">
        <w:t>okoliczności wskazujące na możliwość popełnienia przewinienia</w:t>
      </w:r>
      <w:r w:rsidRPr="003562D5">
        <w:t xml:space="preserve"> dyscyplinarne</w:t>
      </w:r>
      <w:r w:rsidR="00901CA2" w:rsidRPr="003562D5">
        <w:t>go</w:t>
      </w:r>
      <w:r w:rsidR="00A2536F" w:rsidRPr="003562D5">
        <w:t>,</w:t>
      </w:r>
      <w:r w:rsidRPr="003562D5">
        <w:t xml:space="preserve"> rzecznik dyscyplinarny, za zgod</w:t>
      </w:r>
      <w:r w:rsidR="00A2536F" w:rsidRPr="003562D5">
        <w:t>ą</w:t>
      </w:r>
      <w:r w:rsidRPr="003562D5">
        <w:t xml:space="preserve"> przełożonego dyscyplinarnego, może poszerzyć zakres prowadzących czynności wyjaśniających,</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3b</w:t>
      </w:r>
      <w:r w:rsidR="00034AED" w:rsidRPr="003562D5">
        <w:t xml:space="preserve"> pkt</w:t>
      </w:r>
      <w:r w:rsidR="00F6261E">
        <w:t xml:space="preserve"> </w:t>
      </w:r>
      <w:r w:rsidRPr="003562D5">
        <w:t>5.</w:t>
      </w:r>
      <w:r w:rsidR="00F6261E">
        <w:t xml:space="preserve"> </w:t>
      </w:r>
    </w:p>
    <w:p w14:paraId="3367D513" w14:textId="630C5873" w:rsidR="00295E6E" w:rsidRDefault="006515DF" w:rsidP="00A24FC0">
      <w:pPr>
        <w:pStyle w:val="ZLITUSTzmustliter"/>
      </w:pPr>
      <w:r w:rsidRPr="003562D5">
        <w:t>3d.</w:t>
      </w:r>
      <w:r w:rsidR="00F6261E">
        <w:t xml:space="preserve"> </w:t>
      </w:r>
      <w:r w:rsidR="00295E6E">
        <w:t>W toku czynności wyjaśniających nie przeprowadza się dowodu z opinii biegłego ani czynności wymagających spisania protokołu.</w:t>
      </w:r>
    </w:p>
    <w:p w14:paraId="31660774" w14:textId="3FAA075B" w:rsidR="006515DF" w:rsidRPr="003562D5" w:rsidRDefault="00295E6E" w:rsidP="00A24FC0">
      <w:pPr>
        <w:pStyle w:val="ZLITUSTzmustliter"/>
      </w:pPr>
      <w:r>
        <w:t xml:space="preserve">3e. </w:t>
      </w:r>
      <w:r w:rsidR="00034AED" w:rsidRPr="003562D5">
        <w:t>Z</w:t>
      </w:r>
      <w:r w:rsidR="00F6261E">
        <w:t xml:space="preserve"> </w:t>
      </w:r>
      <w:r w:rsidR="006515DF" w:rsidRPr="003562D5">
        <w:t>przeprowadzonych czynności wyjaśniających rzecznik dyscyplinarny sporządza sprawozdanie,</w:t>
      </w:r>
      <w:r w:rsidR="00034AED" w:rsidRPr="003562D5">
        <w:t xml:space="preserve"> w</w:t>
      </w:r>
      <w:r w:rsidR="00F6261E">
        <w:t xml:space="preserve"> </w:t>
      </w:r>
      <w:r w:rsidR="006515DF" w:rsidRPr="003562D5">
        <w:t>którym</w:t>
      </w:r>
      <w:r w:rsidR="00034AED" w:rsidRPr="003562D5">
        <w:t xml:space="preserve"> w</w:t>
      </w:r>
      <w:r w:rsidR="00F6261E">
        <w:t xml:space="preserve"> </w:t>
      </w:r>
      <w:r w:rsidR="006515DF" w:rsidRPr="003562D5">
        <w:t>szczególności przedstawia wnioski dotyczące wszczęcia postępowania dyscyplinarnego, odstąpienia od wszczęcia postępowania dyscyplinarnego albo odstąpienia od wszczęcia postępowania dyscyplinarnego i</w:t>
      </w:r>
      <w:r w:rsidR="00A467F7">
        <w:t> </w:t>
      </w:r>
      <w:r w:rsidR="006515DF" w:rsidRPr="003562D5">
        <w:t>przeprowadzenia rozmowy dyscyplinującej ze sprawcą przewinienia dyscyplinarnego.</w:t>
      </w:r>
    </w:p>
    <w:p w14:paraId="3238C6E8" w14:textId="40F4761C" w:rsidR="006515DF" w:rsidRPr="003562D5" w:rsidRDefault="006515DF" w:rsidP="00A24FC0">
      <w:pPr>
        <w:pStyle w:val="ZLITUSTzmustliter"/>
      </w:pPr>
      <w:r w:rsidRPr="003562D5">
        <w:t>3</w:t>
      </w:r>
      <w:r w:rsidR="00295E6E">
        <w:t>f</w:t>
      </w:r>
      <w:r w:rsidRPr="003562D5">
        <w:t>.</w:t>
      </w:r>
      <w:r w:rsidR="00F6261E">
        <w:t xml:space="preserve"> </w:t>
      </w:r>
      <w:r w:rsidR="00034AED" w:rsidRPr="003562D5">
        <w:t>W</w:t>
      </w:r>
      <w:r w:rsidR="00F6261E">
        <w:t xml:space="preserve"> </w:t>
      </w:r>
      <w:r w:rsidRPr="003562D5">
        <w:t>przypadku wszczęcia postępowania dyscyplinarnego materiały zebrane podczas przeprowadzania czynności wyjaśniających stają się materiałami postępowania dyscyplinarnego.</w:t>
      </w:r>
      <w:r w:rsidR="00A2536F" w:rsidRPr="003562D5">
        <w:t>”,</w:t>
      </w:r>
    </w:p>
    <w:p w14:paraId="47337CFC" w14:textId="3B28099F" w:rsidR="006515DF" w:rsidRPr="003562D5" w:rsidRDefault="006515DF" w:rsidP="007E5C36">
      <w:pPr>
        <w:pStyle w:val="LITlitera"/>
        <w:keepNext/>
      </w:pPr>
      <w:r w:rsidRPr="003562D5">
        <w:t>f)</w:t>
      </w:r>
      <w:r w:rsidRPr="003562D5">
        <w:tab/>
        <w:t>po</w:t>
      </w:r>
      <w:r w:rsidR="00034AED" w:rsidRPr="003562D5">
        <w:t xml:space="preserve"> ust.</w:t>
      </w:r>
      <w:r w:rsidR="00F6261E">
        <w:t xml:space="preserve"> </w:t>
      </w:r>
      <w:r w:rsidR="00034AED" w:rsidRPr="003562D5">
        <w:t>4</w:t>
      </w:r>
      <w:r w:rsidR="00F6261E">
        <w:t xml:space="preserve"> </w:t>
      </w:r>
      <w:r w:rsidRPr="003562D5">
        <w:t>dodaje się</w:t>
      </w:r>
      <w:r w:rsidR="00034AED" w:rsidRPr="003562D5">
        <w:t xml:space="preserve"> ust.</w:t>
      </w:r>
      <w:r w:rsidR="00F6261E">
        <w:t xml:space="preserve"> </w:t>
      </w:r>
      <w:r w:rsidRPr="003562D5">
        <w:t>4a</w:t>
      </w:r>
      <w:r w:rsidR="007329BA" w:rsidRPr="003562D5">
        <w:t>–</w:t>
      </w:r>
      <w:r w:rsidR="00535B9D" w:rsidRPr="003562D5">
        <w:t>4c</w:t>
      </w:r>
      <w:r w:rsidR="00034AED" w:rsidRPr="003562D5">
        <w:t xml:space="preserve"> w</w:t>
      </w:r>
      <w:r w:rsidR="00F6261E">
        <w:t xml:space="preserve"> </w:t>
      </w:r>
      <w:r w:rsidRPr="003562D5">
        <w:t>brzmieniu:</w:t>
      </w:r>
    </w:p>
    <w:p w14:paraId="1D4EAD0F" w14:textId="7DD839B6" w:rsidR="006515DF" w:rsidRPr="003562D5" w:rsidRDefault="008D375B" w:rsidP="007E5C36">
      <w:pPr>
        <w:pStyle w:val="ZLITUSTzmustliter"/>
        <w:keepNext/>
      </w:pPr>
      <w:r w:rsidRPr="003562D5">
        <w:t>„</w:t>
      </w:r>
      <w:r w:rsidR="006515DF" w:rsidRPr="003562D5">
        <w:t>4a.</w:t>
      </w:r>
      <w:r w:rsidR="00F6261E">
        <w:t xml:space="preserve"> </w:t>
      </w:r>
      <w:r w:rsidR="006515DF" w:rsidRPr="003562D5">
        <w:t>Celem postępowania dyscyplinarnego jest</w:t>
      </w:r>
      <w:r w:rsidR="00034AED" w:rsidRPr="003562D5">
        <w:t xml:space="preserve"> w</w:t>
      </w:r>
      <w:r w:rsidR="00F6261E">
        <w:t xml:space="preserve"> </w:t>
      </w:r>
      <w:r w:rsidR="006515DF" w:rsidRPr="003562D5">
        <w:t>szczególności:</w:t>
      </w:r>
    </w:p>
    <w:p w14:paraId="6E51E64C" w14:textId="0A26F286" w:rsidR="006515DF" w:rsidRPr="003562D5" w:rsidRDefault="006515DF" w:rsidP="00A24FC0">
      <w:pPr>
        <w:pStyle w:val="ZLITPKTzmpktliter"/>
      </w:pPr>
      <w:r w:rsidRPr="003562D5">
        <w:t>1)</w:t>
      </w:r>
      <w:r w:rsidRPr="003562D5">
        <w:tab/>
      </w:r>
      <w:r w:rsidR="0030112B" w:rsidRPr="003562D5">
        <w:t xml:space="preserve">ustalenie, czy czyn zarzucany funkcjonariuszowi </w:t>
      </w:r>
      <w:r w:rsidRPr="003562D5">
        <w:t>został popełniony</w:t>
      </w:r>
      <w:r w:rsidR="00034AED" w:rsidRPr="003562D5">
        <w:t xml:space="preserve"> i</w:t>
      </w:r>
      <w:r w:rsidR="00F6261E">
        <w:t xml:space="preserve"> </w:t>
      </w:r>
      <w:r w:rsidRPr="003562D5">
        <w:t>czy obwiniony jest jego sprawcą;</w:t>
      </w:r>
    </w:p>
    <w:p w14:paraId="56FCE73F" w14:textId="523F663E" w:rsidR="006515DF" w:rsidRPr="003562D5" w:rsidRDefault="006515DF" w:rsidP="00A24FC0">
      <w:pPr>
        <w:pStyle w:val="ZLITPKTzmpktliter"/>
      </w:pPr>
      <w:r w:rsidRPr="003562D5">
        <w:t>2)</w:t>
      </w:r>
      <w:r w:rsidRPr="003562D5">
        <w:tab/>
        <w:t>wyjaśnienie przyczyn</w:t>
      </w:r>
      <w:r w:rsidR="00034AED" w:rsidRPr="003562D5">
        <w:t xml:space="preserve"> i</w:t>
      </w:r>
      <w:r w:rsidR="00F6261E">
        <w:t xml:space="preserve"> </w:t>
      </w:r>
      <w:r w:rsidRPr="003562D5">
        <w:t>okoliczności popełnienia czynu,</w:t>
      </w:r>
      <w:r w:rsidR="00034AED" w:rsidRPr="003562D5">
        <w:t xml:space="preserve"> o</w:t>
      </w:r>
      <w:r w:rsidR="00F6261E">
        <w:t xml:space="preserve"> </w:t>
      </w:r>
      <w:r w:rsidRPr="003562D5">
        <w:t>którym mowa</w:t>
      </w:r>
      <w:r w:rsidR="00034AED" w:rsidRPr="003562D5">
        <w:t xml:space="preserve"> w pkt </w:t>
      </w:r>
      <w:r w:rsidRPr="003562D5">
        <w:t>1;</w:t>
      </w:r>
    </w:p>
    <w:p w14:paraId="3F403C9F" w14:textId="7717B21C" w:rsidR="00535B9D" w:rsidRPr="003562D5" w:rsidRDefault="006515DF" w:rsidP="00A24FC0">
      <w:pPr>
        <w:pStyle w:val="ZLITPKTzmpktliter"/>
      </w:pPr>
      <w:r w:rsidRPr="003562D5">
        <w:t>3)</w:t>
      </w:r>
      <w:r w:rsidRPr="003562D5">
        <w:tab/>
        <w:t>zebranie</w:t>
      </w:r>
      <w:r w:rsidR="00034AED" w:rsidRPr="003562D5">
        <w:t xml:space="preserve"> i</w:t>
      </w:r>
      <w:r w:rsidR="00F6261E">
        <w:t xml:space="preserve"> </w:t>
      </w:r>
      <w:r w:rsidRPr="003562D5">
        <w:t>utrwalenie dowodów</w:t>
      </w:r>
      <w:r w:rsidR="00034AED" w:rsidRPr="003562D5">
        <w:t xml:space="preserve"> w</w:t>
      </w:r>
      <w:r w:rsidR="00F6261E">
        <w:t xml:space="preserve"> </w:t>
      </w:r>
      <w:r w:rsidRPr="003562D5">
        <w:t>sprawie.</w:t>
      </w:r>
    </w:p>
    <w:p w14:paraId="1E626659" w14:textId="77777777" w:rsidR="00535B9D" w:rsidRPr="003562D5" w:rsidRDefault="00535B9D" w:rsidP="007329BA">
      <w:pPr>
        <w:pStyle w:val="ZLITUSTzmustliter"/>
      </w:pPr>
      <w:r w:rsidRPr="003562D5">
        <w:t>4b.</w:t>
      </w:r>
      <w:r w:rsidR="007329BA" w:rsidRPr="003562D5">
        <w:t xml:space="preserve"> </w:t>
      </w:r>
      <w:r w:rsidRPr="003562D5">
        <w:t xml:space="preserve">Przełożony dyscyplinarny i wyższy przełożony dyscyplinarny badają swoją właściwość przed podjęciem czynności w sprawach dyscyplinarnych, a w </w:t>
      </w:r>
      <w:r w:rsidRPr="003562D5">
        <w:lastRenderedPageBreak/>
        <w:t>przypadku stwierdzenia braku właściwości przekazują sprawę odpowiednio uprawnionemu przełożonemu dyscyplinarnemu albo wyższemu przełożonemu dyscyplinarnemu.</w:t>
      </w:r>
    </w:p>
    <w:p w14:paraId="3FFD1BDB" w14:textId="77777777" w:rsidR="006515DF" w:rsidRPr="003562D5" w:rsidRDefault="00535B9D" w:rsidP="007329BA">
      <w:pPr>
        <w:pStyle w:val="ZLITUSTzmustliter"/>
      </w:pPr>
      <w:r w:rsidRPr="003562D5">
        <w:t>4c. Rzecznik dyscyplinarny przekazuje niezwłocznie przełożonemu dyscyplinarnemu dokumenty w sprawach dyscyplinarnych zastrzeżonych do jego właściwości.</w:t>
      </w:r>
      <w:r w:rsidR="008D375B" w:rsidRPr="003562D5">
        <w:t>”</w:t>
      </w:r>
      <w:r w:rsidR="00A2536F" w:rsidRPr="003562D5">
        <w:t>,</w:t>
      </w:r>
    </w:p>
    <w:p w14:paraId="6C226AE3" w14:textId="2FFB0C7E" w:rsidR="003B5023" w:rsidRPr="003562D5" w:rsidRDefault="003B5023" w:rsidP="007E5C36">
      <w:pPr>
        <w:pStyle w:val="LITlitera"/>
        <w:keepNext/>
      </w:pPr>
      <w:r w:rsidRPr="003562D5">
        <w:t>g)</w:t>
      </w:r>
      <w:r w:rsidR="00A24FC0" w:rsidRPr="003562D5">
        <w:tab/>
      </w:r>
      <w:r w:rsidRPr="003562D5">
        <w:t>w</w:t>
      </w:r>
      <w:r w:rsidR="00034AED" w:rsidRPr="003562D5">
        <w:t xml:space="preserve"> ust.</w:t>
      </w:r>
      <w:r w:rsidR="00F6261E">
        <w:t xml:space="preserve"> </w:t>
      </w:r>
      <w:r w:rsidR="00034AED" w:rsidRPr="003562D5">
        <w:t>5 w</w:t>
      </w:r>
      <w:r w:rsidR="00F6261E">
        <w:t xml:space="preserve"> </w:t>
      </w:r>
      <w:r w:rsidR="00034AED" w:rsidRPr="003562D5">
        <w:t>pkt</w:t>
      </w:r>
      <w:r w:rsidR="00F6261E">
        <w:t xml:space="preserve"> </w:t>
      </w:r>
      <w:r w:rsidRPr="003562D5">
        <w:t>8</w:t>
      </w:r>
      <w:r w:rsidR="00F6261E">
        <w:t xml:space="preserve"> </w:t>
      </w:r>
      <w:r w:rsidRPr="003562D5">
        <w:t>kropkę zastępuje się średnikiem i</w:t>
      </w:r>
      <w:r w:rsidR="00F6261E">
        <w:t xml:space="preserve"> </w:t>
      </w:r>
      <w:r w:rsidRPr="003562D5">
        <w:t>dodaje się</w:t>
      </w:r>
      <w:r w:rsidR="00034AED" w:rsidRPr="003562D5">
        <w:t xml:space="preserve"> pkt</w:t>
      </w:r>
      <w:r w:rsidR="00F6261E">
        <w:t xml:space="preserve"> </w:t>
      </w:r>
      <w:r w:rsidR="00034AED" w:rsidRPr="003562D5">
        <w:t>9 w</w:t>
      </w:r>
      <w:r w:rsidR="00F6261E">
        <w:t xml:space="preserve"> </w:t>
      </w:r>
      <w:r w:rsidRPr="003562D5">
        <w:t xml:space="preserve">brzmieniu: </w:t>
      </w:r>
    </w:p>
    <w:p w14:paraId="7F6B677E" w14:textId="77777777" w:rsidR="003B5023" w:rsidRPr="003562D5" w:rsidRDefault="00A2536F" w:rsidP="00A24FC0">
      <w:pPr>
        <w:pStyle w:val="ZLITPKTzmpktliter"/>
      </w:pPr>
      <w:r w:rsidRPr="003562D5">
        <w:t>„</w:t>
      </w:r>
      <w:r w:rsidR="003B5023" w:rsidRPr="003562D5">
        <w:t>9)</w:t>
      </w:r>
      <w:r w:rsidR="00A24FC0" w:rsidRPr="003562D5">
        <w:tab/>
      </w:r>
      <w:r w:rsidR="003B5023" w:rsidRPr="003562D5">
        <w:t>datę otrzymania przez przełożonego dyscyplinarnego informacji uzasadniającej podejrzenie popełnienia przez funkcjonariusza zarzucanego czynu.</w:t>
      </w:r>
      <w:r w:rsidR="008D375B" w:rsidRPr="003562D5">
        <w:t>”</w:t>
      </w:r>
      <w:r w:rsidRPr="003562D5">
        <w:t>,</w:t>
      </w:r>
    </w:p>
    <w:p w14:paraId="566E55AB" w14:textId="222C61CE" w:rsidR="00DD6868" w:rsidRPr="003562D5" w:rsidRDefault="00DD6868" w:rsidP="000F4ED5">
      <w:pPr>
        <w:pStyle w:val="LITlitera"/>
      </w:pPr>
      <w:r w:rsidRPr="003562D5">
        <w:t>h)</w:t>
      </w:r>
      <w:r w:rsidR="0048254F" w:rsidRPr="003562D5">
        <w:tab/>
      </w:r>
      <w:r w:rsidRPr="003562D5">
        <w:t>dodaje się</w:t>
      </w:r>
      <w:r w:rsidR="00034AED" w:rsidRPr="003562D5">
        <w:t xml:space="preserve"> ust.</w:t>
      </w:r>
      <w:r w:rsidR="00F6261E">
        <w:t xml:space="preserve"> </w:t>
      </w:r>
      <w:r w:rsidR="00034AED" w:rsidRPr="003562D5">
        <w:t>6 w</w:t>
      </w:r>
      <w:r w:rsidR="00F6261E">
        <w:t xml:space="preserve"> </w:t>
      </w:r>
      <w:r w:rsidRPr="003562D5">
        <w:t>brzmieniu:</w:t>
      </w:r>
    </w:p>
    <w:p w14:paraId="61D95590" w14:textId="32EED12D" w:rsidR="00DD6868" w:rsidRPr="003562D5" w:rsidRDefault="008D375B" w:rsidP="00A24FC0">
      <w:pPr>
        <w:pStyle w:val="ZLITUSTzmustliter"/>
      </w:pPr>
      <w:r w:rsidRPr="003562D5">
        <w:t>„</w:t>
      </w:r>
      <w:r w:rsidR="00DD6868" w:rsidRPr="003562D5">
        <w:t>6.</w:t>
      </w:r>
      <w:r w:rsidR="00034AED" w:rsidRPr="003562D5">
        <w:t xml:space="preserve"> W</w:t>
      </w:r>
      <w:r w:rsidR="00F6261E">
        <w:t xml:space="preserve"> </w:t>
      </w:r>
      <w:r w:rsidR="00DD6868" w:rsidRPr="003562D5">
        <w:t>przypadku uchylenia</w:t>
      </w:r>
      <w:r w:rsidR="00034AED" w:rsidRPr="003562D5">
        <w:t xml:space="preserve"> w</w:t>
      </w:r>
      <w:r w:rsidR="00F6261E">
        <w:t xml:space="preserve"> </w:t>
      </w:r>
      <w:r w:rsidR="00DD6868" w:rsidRPr="003562D5">
        <w:t>postępowaniu odwoławczym orzeczenia,</w:t>
      </w:r>
      <w:r w:rsidR="00034AED" w:rsidRPr="003562D5">
        <w:t xml:space="preserve"> o </w:t>
      </w:r>
      <w:r w:rsidR="00DD6868" w:rsidRPr="003562D5">
        <w:t>którym mowa</w:t>
      </w:r>
      <w:r w:rsidR="00034AED" w:rsidRPr="003562D5">
        <w:t xml:space="preserve"> w</w:t>
      </w:r>
      <w:r w:rsidR="00F6261E">
        <w:t xml:space="preserve"> </w:t>
      </w:r>
      <w:r w:rsidR="00034AED" w:rsidRPr="003562D5">
        <w:t>art.</w:t>
      </w:r>
      <w:r w:rsidR="00F6261E">
        <w:t xml:space="preserve"> </w:t>
      </w:r>
      <w:r w:rsidR="00DD6868" w:rsidRPr="003562D5">
        <w:t>226a ust.</w:t>
      </w:r>
      <w:r w:rsidR="00800073">
        <w:t xml:space="preserve"> </w:t>
      </w:r>
      <w:r w:rsidR="00DD6868" w:rsidRPr="003562D5">
        <w:t>1,</w:t>
      </w:r>
      <w:r w:rsidR="00034AED" w:rsidRPr="003562D5">
        <w:t xml:space="preserve"> i</w:t>
      </w:r>
      <w:r w:rsidR="00F6261E">
        <w:t xml:space="preserve"> </w:t>
      </w:r>
      <w:r w:rsidR="00DD6868" w:rsidRPr="003562D5">
        <w:t>przekazania sprawy do ponownego rozpatrzenia, za dzień wszczęcia postępowania dyscyplinarnego przyjmuje się dzień wydania orzeczenia,</w:t>
      </w:r>
      <w:r w:rsidR="00034AED" w:rsidRPr="003562D5">
        <w:t xml:space="preserve"> o</w:t>
      </w:r>
      <w:r w:rsidR="00F6261E">
        <w:t xml:space="preserve"> </w:t>
      </w:r>
      <w:r w:rsidR="00DD6868" w:rsidRPr="003562D5">
        <w:t>którym mowa</w:t>
      </w:r>
      <w:r w:rsidR="00034AED" w:rsidRPr="003562D5">
        <w:t xml:space="preserve"> w</w:t>
      </w:r>
      <w:r w:rsidR="00F6261E">
        <w:t xml:space="preserve"> </w:t>
      </w:r>
      <w:r w:rsidR="00034AED" w:rsidRPr="003562D5">
        <w:t>art.</w:t>
      </w:r>
      <w:r w:rsidR="00F6261E">
        <w:t xml:space="preserve"> </w:t>
      </w:r>
      <w:r w:rsidR="00DD6868" w:rsidRPr="003562D5">
        <w:t>226a ust.</w:t>
      </w:r>
      <w:r w:rsidR="00800073">
        <w:t xml:space="preserve"> </w:t>
      </w:r>
      <w:r w:rsidR="00DD6868" w:rsidRPr="003562D5">
        <w:t>1.</w:t>
      </w:r>
      <w:r w:rsidRPr="003562D5">
        <w:t>”</w:t>
      </w:r>
      <w:r w:rsidR="00DD6868" w:rsidRPr="003562D5">
        <w:t>;</w:t>
      </w:r>
    </w:p>
    <w:p w14:paraId="69B46A59" w14:textId="034C1A5C" w:rsidR="00636BF2" w:rsidRPr="003562D5" w:rsidRDefault="00636BF2" w:rsidP="007E5C36">
      <w:pPr>
        <w:pStyle w:val="PKTpunkt"/>
        <w:keepNext/>
      </w:pPr>
      <w:r w:rsidRPr="003562D5">
        <w:t>2</w:t>
      </w:r>
      <w:r w:rsidR="00721DC8" w:rsidRPr="003562D5">
        <w:t>2</w:t>
      </w:r>
      <w:r w:rsidRPr="003562D5">
        <w:t>)</w:t>
      </w:r>
      <w:r w:rsidR="0048254F" w:rsidRPr="003562D5">
        <w:tab/>
      </w:r>
      <w:r w:rsidRPr="003562D5">
        <w:t>w</w:t>
      </w:r>
      <w:r w:rsidR="00034AED" w:rsidRPr="003562D5">
        <w:t xml:space="preserve"> art.</w:t>
      </w:r>
      <w:r w:rsidR="00F6261E">
        <w:t xml:space="preserve"> </w:t>
      </w:r>
      <w:r w:rsidRPr="003562D5">
        <w:t>22</w:t>
      </w:r>
      <w:r w:rsidR="00034AED" w:rsidRPr="003562D5">
        <w:t>6 ust.</w:t>
      </w:r>
      <w:r w:rsidR="00F6261E">
        <w:t xml:space="preserve"> </w:t>
      </w:r>
      <w:r w:rsidR="00034AED" w:rsidRPr="003562D5">
        <w:t>1</w:t>
      </w:r>
      <w:r w:rsidR="00F6261E">
        <w:t xml:space="preserve"> </w:t>
      </w:r>
      <w:r w:rsidRPr="003562D5">
        <w:t>otrzymuje brzmienie:</w:t>
      </w:r>
    </w:p>
    <w:p w14:paraId="4960CDE5" w14:textId="77777777" w:rsidR="00636BF2" w:rsidRPr="003562D5" w:rsidRDefault="008D375B" w:rsidP="007E5C36">
      <w:pPr>
        <w:pStyle w:val="ZUSTzmustartykuempunktem"/>
        <w:keepNext/>
      </w:pPr>
      <w:r w:rsidRPr="003562D5">
        <w:t>„</w:t>
      </w:r>
      <w:r w:rsidR="00636BF2" w:rsidRPr="003562D5">
        <w:t xml:space="preserve">1. Postępowania dyscyplinarnego nie wszczyna się, </w:t>
      </w:r>
      <w:r w:rsidR="00A801CC" w:rsidRPr="003562D5">
        <w:t>jeżeli:</w:t>
      </w:r>
    </w:p>
    <w:p w14:paraId="21C7A3CF" w14:textId="77777777" w:rsidR="00A801CC" w:rsidRPr="003562D5" w:rsidRDefault="00A801CC" w:rsidP="00A24FC0">
      <w:pPr>
        <w:pStyle w:val="ZPKTzmpktartykuempunktem"/>
      </w:pPr>
      <w:r w:rsidRPr="003562D5">
        <w:t>1)</w:t>
      </w:r>
      <w:r w:rsidR="0048254F" w:rsidRPr="003562D5">
        <w:tab/>
      </w:r>
      <w:r w:rsidRPr="003562D5">
        <w:t>czynności wyjaśniające nie potwierdziły popełnienia przewinienia dyscyplinarnego;</w:t>
      </w:r>
    </w:p>
    <w:p w14:paraId="02E3F8F8" w14:textId="65C0617C" w:rsidR="00A801CC" w:rsidRPr="003562D5" w:rsidRDefault="00A801CC" w:rsidP="00A24FC0">
      <w:pPr>
        <w:pStyle w:val="ZPKTzmpktartykuempunktem"/>
      </w:pPr>
      <w:r w:rsidRPr="003562D5">
        <w:t>2)</w:t>
      </w:r>
      <w:r w:rsidR="0048254F" w:rsidRPr="003562D5">
        <w:tab/>
      </w:r>
      <w:r w:rsidRPr="003562D5">
        <w:t>upłynęły terminy określone</w:t>
      </w:r>
      <w:r w:rsidR="00034AED" w:rsidRPr="003562D5">
        <w:t xml:space="preserve"> w</w:t>
      </w:r>
      <w:r w:rsidR="00F6261E">
        <w:t xml:space="preserve"> </w:t>
      </w:r>
      <w:r w:rsidR="00034AED" w:rsidRPr="003562D5">
        <w:t>art.</w:t>
      </w:r>
      <w:r w:rsidR="00F6261E">
        <w:t xml:space="preserve"> </w:t>
      </w:r>
      <w:r w:rsidRPr="003562D5">
        <w:t>21</w:t>
      </w:r>
      <w:r w:rsidR="00034AED" w:rsidRPr="003562D5">
        <w:t>3 ust.</w:t>
      </w:r>
      <w:r w:rsidR="00F6261E">
        <w:t xml:space="preserve"> </w:t>
      </w:r>
      <w:r w:rsidR="00034AED" w:rsidRPr="003562D5">
        <w:t>2 i</w:t>
      </w:r>
      <w:r w:rsidR="00F6261E">
        <w:t xml:space="preserve"> </w:t>
      </w:r>
      <w:r w:rsidRPr="003562D5">
        <w:t>3;</w:t>
      </w:r>
    </w:p>
    <w:p w14:paraId="7ED3017B" w14:textId="3B765D09" w:rsidR="00A801CC" w:rsidRPr="003562D5" w:rsidRDefault="00A801CC" w:rsidP="00A24FC0">
      <w:pPr>
        <w:pStyle w:val="ZPKTzmpktartykuempunktem"/>
      </w:pPr>
      <w:r w:rsidRPr="003562D5">
        <w:t>3)</w:t>
      </w:r>
      <w:r w:rsidR="0048254F" w:rsidRPr="003562D5">
        <w:tab/>
      </w:r>
      <w:r w:rsidRPr="003562D5">
        <w:t xml:space="preserve">postępowanie dyscyplinarne co </w:t>
      </w:r>
      <w:r w:rsidR="00D41486">
        <w:t xml:space="preserve">do </w:t>
      </w:r>
      <w:r w:rsidRPr="003562D5">
        <w:t>tego samego czynu</w:t>
      </w:r>
      <w:r w:rsidR="00034AED" w:rsidRPr="003562D5">
        <w:t xml:space="preserve"> i</w:t>
      </w:r>
      <w:r w:rsidR="00F6261E">
        <w:t xml:space="preserve"> </w:t>
      </w:r>
      <w:r w:rsidRPr="003562D5">
        <w:t>tego samego funkcjonariusza zostało prawomocnie zakończone lub wcześniej wszczęte toczy się.</w:t>
      </w:r>
      <w:r w:rsidR="008D375B" w:rsidRPr="003562D5">
        <w:t>”</w:t>
      </w:r>
      <w:r w:rsidR="00F145D0" w:rsidRPr="003562D5">
        <w:t>;</w:t>
      </w:r>
      <w:r w:rsidRPr="003562D5">
        <w:t xml:space="preserve"> </w:t>
      </w:r>
    </w:p>
    <w:p w14:paraId="7FECBF26" w14:textId="45FCF537" w:rsidR="007115A2" w:rsidRPr="003562D5" w:rsidRDefault="007115A2" w:rsidP="007E5C36">
      <w:pPr>
        <w:pStyle w:val="PKTpunkt"/>
        <w:keepNext/>
      </w:pPr>
      <w:r w:rsidRPr="003562D5">
        <w:t>2</w:t>
      </w:r>
      <w:r w:rsidR="00721DC8" w:rsidRPr="003562D5">
        <w:t>3</w:t>
      </w:r>
      <w:r w:rsidRPr="003562D5">
        <w:t>)</w:t>
      </w:r>
      <w:r w:rsidR="0048254F" w:rsidRPr="003562D5">
        <w:tab/>
      </w:r>
      <w:r w:rsidRPr="003562D5">
        <w:t>po</w:t>
      </w:r>
      <w:r w:rsidR="00034AED" w:rsidRPr="003562D5">
        <w:t xml:space="preserve"> art.</w:t>
      </w:r>
      <w:r w:rsidR="00F6261E">
        <w:t xml:space="preserve"> </w:t>
      </w:r>
      <w:r w:rsidRPr="003562D5">
        <w:t>22</w:t>
      </w:r>
      <w:r w:rsidR="00034AED" w:rsidRPr="003562D5">
        <w:t>6</w:t>
      </w:r>
      <w:r w:rsidR="00F6261E">
        <w:t xml:space="preserve"> </w:t>
      </w:r>
      <w:r w:rsidRPr="003562D5">
        <w:t>dodaje się</w:t>
      </w:r>
      <w:r w:rsidR="00034AED" w:rsidRPr="003562D5">
        <w:t xml:space="preserve"> art.</w:t>
      </w:r>
      <w:r w:rsidR="00F6261E">
        <w:t xml:space="preserve"> </w:t>
      </w:r>
      <w:r w:rsidRPr="003562D5">
        <w:t>226a</w:t>
      </w:r>
      <w:r w:rsidR="00034AED" w:rsidRPr="003562D5">
        <w:t xml:space="preserve"> w</w:t>
      </w:r>
      <w:r w:rsidR="00F6261E">
        <w:t xml:space="preserve"> </w:t>
      </w:r>
      <w:r w:rsidRPr="003562D5">
        <w:t>brzmieniu:</w:t>
      </w:r>
    </w:p>
    <w:p w14:paraId="386E0220" w14:textId="3CF76408" w:rsidR="007115A2" w:rsidRPr="003562D5" w:rsidRDefault="008D375B" w:rsidP="007115A2">
      <w:pPr>
        <w:pStyle w:val="ZARTzmartartykuempunktem"/>
      </w:pPr>
      <w:r w:rsidRPr="003562D5">
        <w:t>„</w:t>
      </w:r>
      <w:r w:rsidR="007115A2" w:rsidRPr="003562D5">
        <w:t>Art. 226a. 1. Przełożony dyscyplinarny może wydać orzeczenie bez wszczynania postępowania dyscyplinarnego, jeżeli okoliczności popełnionego czynu i</w:t>
      </w:r>
      <w:r w:rsidR="00F6261E">
        <w:t xml:space="preserve"> </w:t>
      </w:r>
      <w:r w:rsidR="007115A2" w:rsidRPr="003562D5">
        <w:t>wina funkcjonariusza nie budzą wątpliwości oraz nie zachodzi potrzeba wymierzenia kary surowszej niż nagana, po uprzednim uzyskaniu pisemnej zgody funkcjonariusza na poddanie się karze dyscyplinarnej bez prowadzenia postępowania dyscyplinarnego.</w:t>
      </w:r>
    </w:p>
    <w:p w14:paraId="6F546010" w14:textId="0B955DFB" w:rsidR="007115A2" w:rsidRPr="003562D5" w:rsidRDefault="007115A2" w:rsidP="007115A2">
      <w:pPr>
        <w:pStyle w:val="ZUSTzmustartykuempunktem"/>
      </w:pPr>
      <w:r w:rsidRPr="003562D5">
        <w:t>2.</w:t>
      </w:r>
      <w:r w:rsidR="00F6261E">
        <w:t xml:space="preserve"> </w:t>
      </w:r>
      <w:r w:rsidR="00034AED" w:rsidRPr="003562D5">
        <w:t>W</w:t>
      </w:r>
      <w:r w:rsidR="00F6261E">
        <w:t xml:space="preserve"> </w:t>
      </w:r>
      <w:r w:rsidRPr="003562D5">
        <w:t>przypadkach,</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orzeczenie wydaje się po wysłuchaniu funkcjonariusza</w:t>
      </w:r>
      <w:r w:rsidR="00034AED" w:rsidRPr="003562D5">
        <w:t xml:space="preserve"> i</w:t>
      </w:r>
      <w:r w:rsidR="00F6261E">
        <w:t xml:space="preserve"> </w:t>
      </w:r>
      <w:r w:rsidRPr="003562D5">
        <w:t>złożeniu przez niego wyjaśnienia na piśmie oraz wyrażeniu zgody na poddanie się karze dyscyplinarnej bez prowadzenia postępowania dyscyplinarnego.</w:t>
      </w:r>
    </w:p>
    <w:p w14:paraId="12F628DF" w14:textId="3EFA2E51" w:rsidR="007115A2" w:rsidRPr="003562D5" w:rsidRDefault="007115A2" w:rsidP="007115A2">
      <w:pPr>
        <w:pStyle w:val="ZUSTzmustartykuempunktem"/>
      </w:pPr>
      <w:r w:rsidRPr="003562D5">
        <w:lastRenderedPageBreak/>
        <w:t>3.</w:t>
      </w:r>
      <w:r w:rsidR="00F6261E">
        <w:t xml:space="preserve"> </w:t>
      </w:r>
      <w:r w:rsidRPr="003562D5">
        <w:t>Po wszczęciu postępowania dyscyplinarnego do czasu zakończenia pierwszego przesłuchania</w:t>
      </w:r>
      <w:r w:rsidR="00034AED" w:rsidRPr="003562D5">
        <w:t xml:space="preserve"> w</w:t>
      </w:r>
      <w:r w:rsidR="00F6261E">
        <w:t xml:space="preserve"> </w:t>
      </w:r>
      <w:r w:rsidRPr="003562D5">
        <w:t>charakterze obwinionego obwiniony może złożyć wniosek</w:t>
      </w:r>
      <w:r w:rsidR="00034AED" w:rsidRPr="003562D5">
        <w:t xml:space="preserve"> o</w:t>
      </w:r>
      <w:r w:rsidR="00F6261E">
        <w:t xml:space="preserve"> </w:t>
      </w:r>
      <w:r w:rsidRPr="003562D5">
        <w:t>dobrowolne poddanie się karze.</w:t>
      </w:r>
    </w:p>
    <w:p w14:paraId="088AAB96" w14:textId="2E8B55F9" w:rsidR="007115A2" w:rsidRPr="003562D5" w:rsidRDefault="007115A2" w:rsidP="007115A2">
      <w:pPr>
        <w:pStyle w:val="ZUSTzmustartykuempunktem"/>
      </w:pPr>
      <w:r w:rsidRPr="003562D5">
        <w:t>4.</w:t>
      </w:r>
      <w:r w:rsidR="00F6261E">
        <w:t xml:space="preserve"> </w:t>
      </w:r>
      <w:r w:rsidRPr="003562D5">
        <w:t>Przełożony dyscyplinarny może uwzględnić wniosek</w:t>
      </w:r>
      <w:r w:rsidR="00034AED" w:rsidRPr="003562D5">
        <w:t xml:space="preserve"> o</w:t>
      </w:r>
      <w:r w:rsidR="00F6261E">
        <w:t xml:space="preserve"> </w:t>
      </w:r>
      <w:r w:rsidRPr="003562D5">
        <w:t>dobrowolne poddanie się karze, jeżeli okoliczności popełnienia przewinienia dyscyplinarnego</w:t>
      </w:r>
      <w:r w:rsidR="00034AED" w:rsidRPr="003562D5">
        <w:t xml:space="preserve"> i</w:t>
      </w:r>
      <w:r w:rsidR="00F6261E">
        <w:t xml:space="preserve"> </w:t>
      </w:r>
      <w:r w:rsidRPr="003562D5">
        <w:t>wina obwinionego nie budzą wątpliwości,</w:t>
      </w:r>
      <w:r w:rsidR="00034AED" w:rsidRPr="003562D5">
        <w:t xml:space="preserve"> a</w:t>
      </w:r>
      <w:r w:rsidR="00F6261E">
        <w:t xml:space="preserve"> </w:t>
      </w:r>
      <w:r w:rsidRPr="003562D5">
        <w:t>charakter popełnionego przewinienia uzasadnia wymierzenie kary,</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art.</w:t>
      </w:r>
      <w:r w:rsidR="00F6261E">
        <w:t xml:space="preserve"> </w:t>
      </w:r>
      <w:r w:rsidRPr="003562D5">
        <w:t>21</w:t>
      </w:r>
      <w:r w:rsidR="00034AED" w:rsidRPr="003562D5">
        <w:t>5 ust.</w:t>
      </w:r>
      <w:r w:rsidR="00F6261E">
        <w:t xml:space="preserve"> </w:t>
      </w:r>
      <w:r w:rsidR="00034AED" w:rsidRPr="003562D5">
        <w:t>1 pkt</w:t>
      </w:r>
      <w:r w:rsidR="00F6261E">
        <w:t xml:space="preserve"> </w:t>
      </w:r>
      <w:r w:rsidR="00034AED" w:rsidRPr="003562D5">
        <w:t>1 i</w:t>
      </w:r>
      <w:r w:rsidR="00F6261E">
        <w:t xml:space="preserve"> </w:t>
      </w:r>
      <w:r w:rsidRPr="003562D5">
        <w:t>2. Czynności,</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23</w:t>
      </w:r>
      <w:r w:rsidR="00034AED" w:rsidRPr="003562D5">
        <w:t>3</w:t>
      </w:r>
      <w:r w:rsidR="00F6261E">
        <w:t xml:space="preserve"> </w:t>
      </w:r>
      <w:r w:rsidR="009A2E96" w:rsidRPr="003562D5">
        <w:t>ust</w:t>
      </w:r>
      <w:r w:rsidR="00A954D9">
        <w:t> </w:t>
      </w:r>
      <w:r w:rsidR="009A2E96" w:rsidRPr="003562D5">
        <w:t>1</w:t>
      </w:r>
      <w:r w:rsidR="007329BA" w:rsidRPr="003562D5">
        <w:t>–</w:t>
      </w:r>
      <w:r w:rsidR="009A2E96" w:rsidRPr="003562D5">
        <w:t>6</w:t>
      </w:r>
      <w:r w:rsidR="00A954D9">
        <w:t>,</w:t>
      </w:r>
      <w:r w:rsidR="009A2E96" w:rsidRPr="003562D5">
        <w:t xml:space="preserve"> </w:t>
      </w:r>
      <w:r w:rsidRPr="003562D5">
        <w:t>nie przeprowadza się.</w:t>
      </w:r>
    </w:p>
    <w:p w14:paraId="4AE5524A" w14:textId="75B68434" w:rsidR="007115A2" w:rsidRPr="003562D5" w:rsidRDefault="007115A2" w:rsidP="007115A2">
      <w:pPr>
        <w:pStyle w:val="ZUSTzmustartykuempunktem"/>
      </w:pPr>
      <w:r w:rsidRPr="003562D5">
        <w:t>5.</w:t>
      </w:r>
      <w:r w:rsidR="00F6261E">
        <w:t xml:space="preserve"> </w:t>
      </w:r>
      <w:r w:rsidR="00034AED" w:rsidRPr="003562D5">
        <w:t>W</w:t>
      </w:r>
      <w:r w:rsidR="00F6261E">
        <w:t xml:space="preserve"> </w:t>
      </w:r>
      <w:r w:rsidRPr="003562D5">
        <w:t>przypadku uwzględnienia wniosku</w:t>
      </w:r>
      <w:r w:rsidR="00034AED" w:rsidRPr="003562D5">
        <w:t xml:space="preserve"> o</w:t>
      </w:r>
      <w:r w:rsidR="00F6261E">
        <w:t xml:space="preserve"> </w:t>
      </w:r>
      <w:r w:rsidRPr="003562D5">
        <w:t>dobrowolne poddanie się karze przełożony dyscyplinarny wydaje orzeczenie</w:t>
      </w:r>
      <w:r w:rsidR="00034AED" w:rsidRPr="003562D5">
        <w:t xml:space="preserve"> o</w:t>
      </w:r>
      <w:r w:rsidR="00F6261E">
        <w:t xml:space="preserve"> </w:t>
      </w:r>
      <w:r w:rsidRPr="003562D5">
        <w:t>ukaraniu.</w:t>
      </w:r>
    </w:p>
    <w:p w14:paraId="5A92AE95" w14:textId="500FBFC1" w:rsidR="007115A2" w:rsidRPr="003562D5" w:rsidRDefault="007115A2" w:rsidP="007115A2">
      <w:pPr>
        <w:pStyle w:val="ZUSTzmustartykuempunktem"/>
      </w:pPr>
      <w:r w:rsidRPr="003562D5">
        <w:t>6.</w:t>
      </w:r>
      <w:r w:rsidR="00F6261E">
        <w:t xml:space="preserve"> </w:t>
      </w:r>
      <w:r w:rsidRPr="003562D5">
        <w:t>Od orzeczenia</w:t>
      </w:r>
      <w:r w:rsidR="00034AED" w:rsidRPr="003562D5">
        <w:t xml:space="preserve"> o</w:t>
      </w:r>
      <w:r w:rsidR="00F6261E">
        <w:t xml:space="preserve"> </w:t>
      </w:r>
      <w:r w:rsidRPr="003562D5">
        <w:t xml:space="preserve">ukaraniu obwinionemu przysługuje </w:t>
      </w:r>
      <w:r w:rsidR="00AB4830">
        <w:t>odwołanie</w:t>
      </w:r>
      <w:r w:rsidRPr="003562D5">
        <w:t xml:space="preserve"> w</w:t>
      </w:r>
      <w:r w:rsidR="00F6261E">
        <w:t xml:space="preserve"> </w:t>
      </w:r>
      <w:r w:rsidRPr="003562D5">
        <w:t xml:space="preserve">terminie </w:t>
      </w:r>
      <w:r w:rsidR="00034AED" w:rsidRPr="003562D5">
        <w:t>7</w:t>
      </w:r>
      <w:r w:rsidR="00F6261E">
        <w:t xml:space="preserve"> </w:t>
      </w:r>
      <w:r w:rsidRPr="003562D5">
        <w:t xml:space="preserve">dni od dnia doręczenia orzeczenia. </w:t>
      </w:r>
      <w:r w:rsidR="00AB4830">
        <w:t xml:space="preserve">Odwołanie </w:t>
      </w:r>
      <w:r w:rsidRPr="003562D5">
        <w:t>składa się do przełożonego dyscyplinarnego, który wydał orzeczenie.</w:t>
      </w:r>
    </w:p>
    <w:p w14:paraId="484071D4" w14:textId="79B0BA3A" w:rsidR="007115A2" w:rsidRPr="003562D5" w:rsidRDefault="007115A2" w:rsidP="007115A2">
      <w:pPr>
        <w:pStyle w:val="ZUSTzmustartykuempunktem"/>
      </w:pPr>
      <w:r w:rsidRPr="003562D5">
        <w:t>7.</w:t>
      </w:r>
      <w:r w:rsidR="00F6261E">
        <w:t xml:space="preserve"> </w:t>
      </w:r>
      <w:r w:rsidRPr="003562D5">
        <w:t xml:space="preserve">Przełożony dyscyplinarny odmawia przyjęcia </w:t>
      </w:r>
      <w:r w:rsidR="00AB4830">
        <w:t>odwołania</w:t>
      </w:r>
      <w:r w:rsidRPr="003562D5">
        <w:t>,</w:t>
      </w:r>
      <w:r w:rsidR="00034AED" w:rsidRPr="003562D5">
        <w:t xml:space="preserve"> w</w:t>
      </w:r>
      <w:r w:rsidR="00F6261E">
        <w:t xml:space="preserve"> </w:t>
      </w:r>
      <w:r w:rsidRPr="003562D5">
        <w:t>drodze postanowienia, jeżeli został</w:t>
      </w:r>
      <w:r w:rsidR="00AB4830">
        <w:t>o</w:t>
      </w:r>
      <w:r w:rsidRPr="003562D5">
        <w:t xml:space="preserve"> wniesion</w:t>
      </w:r>
      <w:r w:rsidR="00AB4830">
        <w:t>e</w:t>
      </w:r>
      <w:r w:rsidRPr="003562D5">
        <w:t xml:space="preserve"> po terminie lub przez osobę nieuprawnioną albo jest niedopuszczaln</w:t>
      </w:r>
      <w:r w:rsidR="00AB4830">
        <w:t>e</w:t>
      </w:r>
      <w:r w:rsidRPr="003562D5">
        <w:t>. Postanowienie</w:t>
      </w:r>
      <w:r w:rsidR="00034AED" w:rsidRPr="003562D5">
        <w:t xml:space="preserve"> w</w:t>
      </w:r>
      <w:r w:rsidR="00F6261E">
        <w:t xml:space="preserve"> </w:t>
      </w:r>
      <w:r w:rsidRPr="003562D5">
        <w:t>tej sprawie jest ostateczne.</w:t>
      </w:r>
    </w:p>
    <w:p w14:paraId="6B5BBAD7" w14:textId="4A78EAB2" w:rsidR="007115A2" w:rsidRPr="003562D5" w:rsidRDefault="007115A2" w:rsidP="007115A2">
      <w:pPr>
        <w:pStyle w:val="ZUSTzmustartykuempunktem"/>
      </w:pPr>
      <w:r w:rsidRPr="003562D5">
        <w:t>8.</w:t>
      </w:r>
      <w:r w:rsidR="00F6261E">
        <w:t xml:space="preserve"> </w:t>
      </w:r>
      <w:r w:rsidR="00034AED" w:rsidRPr="003562D5">
        <w:t>W</w:t>
      </w:r>
      <w:r w:rsidR="00F6261E">
        <w:t xml:space="preserve"> </w:t>
      </w:r>
      <w:r w:rsidRPr="003562D5">
        <w:t xml:space="preserve">przypadku złożenia </w:t>
      </w:r>
      <w:r w:rsidR="00AB4830">
        <w:t xml:space="preserve">odwołania </w:t>
      </w:r>
      <w:r w:rsidRPr="003562D5">
        <w:t>przez obwinionego przełożony dyscyplinarny uchyla orzeczenie</w:t>
      </w:r>
      <w:r w:rsidR="00034AED" w:rsidRPr="003562D5">
        <w:t xml:space="preserve"> o</w:t>
      </w:r>
      <w:r w:rsidR="00F6261E">
        <w:t xml:space="preserve"> </w:t>
      </w:r>
      <w:r w:rsidRPr="003562D5">
        <w:t>ukaraniu, kontynuuje postępowanie dyscyplinarne i</w:t>
      </w:r>
      <w:r w:rsidR="00F6261E">
        <w:t xml:space="preserve"> </w:t>
      </w:r>
      <w:r w:rsidRPr="003562D5">
        <w:t>wydaje orzeczenie,</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Pr="003562D5">
        <w:t>23</w:t>
      </w:r>
      <w:r w:rsidR="00034AED" w:rsidRPr="003562D5">
        <w:t>4 ust.</w:t>
      </w:r>
      <w:r w:rsidR="00F6261E">
        <w:t xml:space="preserve"> </w:t>
      </w:r>
      <w:r w:rsidRPr="003562D5">
        <w:t>1, od którego przysługuje odwołanie</w:t>
      </w:r>
      <w:r w:rsidR="00034AED" w:rsidRPr="003562D5">
        <w:t xml:space="preserve"> w</w:t>
      </w:r>
      <w:r w:rsidR="00F6261E">
        <w:t xml:space="preserve"> </w:t>
      </w:r>
      <w:r w:rsidRPr="003562D5">
        <w:t>trybie</w:t>
      </w:r>
      <w:r w:rsidR="00034AED" w:rsidRPr="003562D5">
        <w:t xml:space="preserve"> art.</w:t>
      </w:r>
      <w:r w:rsidR="00F6261E">
        <w:t xml:space="preserve"> </w:t>
      </w:r>
      <w:r w:rsidRPr="003562D5">
        <w:t>235.</w:t>
      </w:r>
    </w:p>
    <w:p w14:paraId="391BA85E" w14:textId="1BD084E9" w:rsidR="007115A2" w:rsidRPr="003562D5" w:rsidRDefault="007115A2" w:rsidP="007115A2">
      <w:pPr>
        <w:pStyle w:val="ZUSTzmustartykuempunktem"/>
      </w:pPr>
      <w:r w:rsidRPr="003562D5">
        <w:t>9.</w:t>
      </w:r>
      <w:r w:rsidR="00F6261E">
        <w:t xml:space="preserve"> </w:t>
      </w:r>
      <w:r w:rsidRPr="003562D5">
        <w:t xml:space="preserve">Cofnięcie </w:t>
      </w:r>
      <w:r w:rsidR="00AB4830">
        <w:t>odwołania, o którym mowa w ust. 6,</w:t>
      </w:r>
      <w:r w:rsidRPr="003562D5">
        <w:t xml:space="preserve"> jest niedopuszczalne.</w:t>
      </w:r>
      <w:r w:rsidR="008D375B" w:rsidRPr="003562D5">
        <w:t>”</w:t>
      </w:r>
      <w:r w:rsidRPr="003562D5">
        <w:t>;</w:t>
      </w:r>
    </w:p>
    <w:p w14:paraId="7516E51A" w14:textId="51621C68" w:rsidR="007115A2" w:rsidRPr="003562D5" w:rsidRDefault="007115A2" w:rsidP="000F4ED5">
      <w:pPr>
        <w:pStyle w:val="PKTpunkt"/>
      </w:pPr>
      <w:r w:rsidRPr="003562D5">
        <w:t>2</w:t>
      </w:r>
      <w:r w:rsidR="00721DC8" w:rsidRPr="003562D5">
        <w:t>4</w:t>
      </w:r>
      <w:r w:rsidRPr="003562D5">
        <w:t>)</w:t>
      </w:r>
      <w:r w:rsidR="0048254F" w:rsidRPr="003562D5">
        <w:tab/>
      </w:r>
      <w:r w:rsidRPr="003562D5">
        <w:t>w</w:t>
      </w:r>
      <w:r w:rsidR="00034AED" w:rsidRPr="003562D5">
        <w:t xml:space="preserve"> art.</w:t>
      </w:r>
      <w:r w:rsidR="00F6261E">
        <w:t xml:space="preserve"> </w:t>
      </w:r>
      <w:r w:rsidRPr="003562D5">
        <w:t>227:</w:t>
      </w:r>
    </w:p>
    <w:p w14:paraId="0A60172D" w14:textId="0353294A" w:rsidR="00DF42BA" w:rsidRPr="003562D5" w:rsidRDefault="007115A2" w:rsidP="007E5C36">
      <w:pPr>
        <w:pStyle w:val="LITlitera"/>
        <w:keepNext/>
      </w:pPr>
      <w:r w:rsidRPr="003562D5">
        <w:t>a)</w:t>
      </w:r>
      <w:r w:rsidR="0048254F" w:rsidRPr="003562D5">
        <w:tab/>
      </w:r>
      <w:r w:rsidR="00DF42BA" w:rsidRPr="003562D5">
        <w:t>po</w:t>
      </w:r>
      <w:r w:rsidR="00034AED" w:rsidRPr="003562D5">
        <w:t xml:space="preserve"> ust.</w:t>
      </w:r>
      <w:r w:rsidR="00F6261E">
        <w:t xml:space="preserve"> </w:t>
      </w:r>
      <w:r w:rsidR="00034AED" w:rsidRPr="003562D5">
        <w:t>2</w:t>
      </w:r>
      <w:r w:rsidR="00F6261E">
        <w:t xml:space="preserve"> </w:t>
      </w:r>
      <w:r w:rsidR="00DF42BA" w:rsidRPr="003562D5">
        <w:t>dodaje się ust.</w:t>
      </w:r>
      <w:r w:rsidR="002E6621">
        <w:t xml:space="preserve"> </w:t>
      </w:r>
      <w:r w:rsidR="00DF42BA" w:rsidRPr="003562D5">
        <w:t>2a</w:t>
      </w:r>
      <w:r w:rsidR="00034AED" w:rsidRPr="003562D5">
        <w:t xml:space="preserve"> w</w:t>
      </w:r>
      <w:r w:rsidR="00F6261E">
        <w:t xml:space="preserve"> </w:t>
      </w:r>
      <w:r w:rsidR="00DF42BA" w:rsidRPr="003562D5">
        <w:t>brzmieniu:</w:t>
      </w:r>
    </w:p>
    <w:p w14:paraId="2365CF39" w14:textId="3C16F038" w:rsidR="00DF42BA" w:rsidRPr="003562D5" w:rsidRDefault="008D375B" w:rsidP="007E5C36">
      <w:pPr>
        <w:pStyle w:val="ZLITUSTzmustliter"/>
        <w:keepNext/>
      </w:pPr>
      <w:r w:rsidRPr="003562D5">
        <w:t>„</w:t>
      </w:r>
      <w:r w:rsidR="00DF42BA" w:rsidRPr="003562D5">
        <w:t>2a.</w:t>
      </w:r>
      <w:r w:rsidR="00A24FC0" w:rsidRPr="003562D5">
        <w:t xml:space="preserve"> </w:t>
      </w:r>
      <w:r w:rsidR="00DF42BA" w:rsidRPr="003562D5">
        <w:t>Przełożony dyscyplinarny do prowadzenia postępowania dyscyplinarnego oraz czynności wyjaśniających,</w:t>
      </w:r>
      <w:r w:rsidR="00034AED" w:rsidRPr="003562D5">
        <w:t xml:space="preserve"> o</w:t>
      </w:r>
      <w:r w:rsidR="00F6261E">
        <w:t xml:space="preserve"> </w:t>
      </w:r>
      <w:r w:rsidR="00DF42BA" w:rsidRPr="003562D5">
        <w:t>których mowa</w:t>
      </w:r>
      <w:r w:rsidR="00034AED" w:rsidRPr="003562D5">
        <w:t xml:space="preserve"> w</w:t>
      </w:r>
      <w:r w:rsidR="00F6261E">
        <w:t xml:space="preserve"> </w:t>
      </w:r>
      <w:r w:rsidR="00034AED" w:rsidRPr="003562D5">
        <w:t>art.</w:t>
      </w:r>
      <w:r w:rsidR="00F6261E">
        <w:t xml:space="preserve"> </w:t>
      </w:r>
      <w:r w:rsidR="00DF42BA" w:rsidRPr="003562D5">
        <w:t>22</w:t>
      </w:r>
      <w:r w:rsidR="00034AED" w:rsidRPr="003562D5">
        <w:t>5 ust.</w:t>
      </w:r>
      <w:r w:rsidR="00F6261E">
        <w:t xml:space="preserve"> </w:t>
      </w:r>
      <w:r w:rsidR="00DF42BA" w:rsidRPr="003562D5">
        <w:t>3, wyznacza rzecznika dyscyplinarnego</w:t>
      </w:r>
      <w:r w:rsidR="00034AED" w:rsidRPr="003562D5">
        <w:t xml:space="preserve"> w</w:t>
      </w:r>
      <w:r w:rsidR="00F6261E">
        <w:t xml:space="preserve"> </w:t>
      </w:r>
      <w:r w:rsidR="00DF42BA" w:rsidRPr="003562D5">
        <w:t>stopniu co najmniej:</w:t>
      </w:r>
    </w:p>
    <w:p w14:paraId="13CB8830" w14:textId="3310BA48" w:rsidR="00DF42BA" w:rsidRPr="003562D5" w:rsidRDefault="00DF42BA" w:rsidP="007E5C36">
      <w:pPr>
        <w:pStyle w:val="ZLITPKTzmpktliter"/>
      </w:pPr>
      <w:r w:rsidRPr="003562D5">
        <w:t>1)</w:t>
      </w:r>
      <w:r w:rsidRPr="003562D5">
        <w:tab/>
        <w:t>młodszego chorążego SOP, jeżeli postępowanie ma dotyczyć funkcjonariusza posiadającego stopień</w:t>
      </w:r>
      <w:r w:rsidR="00034AED" w:rsidRPr="003562D5">
        <w:t xml:space="preserve"> w</w:t>
      </w:r>
      <w:r w:rsidR="00F6261E">
        <w:t xml:space="preserve"> </w:t>
      </w:r>
      <w:r w:rsidRPr="003562D5">
        <w:t>korpusie szeregowych, podoficerów lub chorążych;</w:t>
      </w:r>
    </w:p>
    <w:p w14:paraId="0234620C" w14:textId="77777777" w:rsidR="00DF42BA" w:rsidRPr="003562D5" w:rsidRDefault="00DF42BA" w:rsidP="007E5C36">
      <w:pPr>
        <w:pStyle w:val="ZLITPKTzmpktliter"/>
      </w:pPr>
      <w:r w:rsidRPr="003562D5">
        <w:t>2)</w:t>
      </w:r>
      <w:r w:rsidRPr="003562D5">
        <w:tab/>
        <w:t>podporucznika SOP, jeżeli postępowanie ma dotyczyć funkcjonariusza posiadającego stopień podporucznika, porucznika oraz kapitana SOP;</w:t>
      </w:r>
    </w:p>
    <w:p w14:paraId="2EA21A36" w14:textId="77777777" w:rsidR="00DF42BA" w:rsidRPr="003562D5" w:rsidRDefault="00DF42BA" w:rsidP="007E5C36">
      <w:pPr>
        <w:pStyle w:val="ZLITPKTzmpktliter"/>
      </w:pPr>
      <w:r w:rsidRPr="003562D5">
        <w:t>3)</w:t>
      </w:r>
      <w:r w:rsidRPr="003562D5">
        <w:tab/>
        <w:t>majora SOP, jeżeli postępowanie ma dotyczyć funkcjonariusza posiadającego stopień majora SOP lub wyższy.</w:t>
      </w:r>
      <w:r w:rsidR="008D375B" w:rsidRPr="003562D5">
        <w:t>”</w:t>
      </w:r>
      <w:r w:rsidR="0048254F" w:rsidRPr="003562D5">
        <w:t>,</w:t>
      </w:r>
    </w:p>
    <w:p w14:paraId="1BD457C6" w14:textId="23C7254A" w:rsidR="007115A2" w:rsidRPr="003562D5" w:rsidRDefault="00DF42BA" w:rsidP="007E5C36">
      <w:pPr>
        <w:pStyle w:val="LITlitera"/>
        <w:keepNext/>
      </w:pPr>
      <w:r w:rsidRPr="003562D5">
        <w:lastRenderedPageBreak/>
        <w:t>b)</w:t>
      </w:r>
      <w:r w:rsidR="00A24FC0" w:rsidRPr="003562D5">
        <w:tab/>
      </w:r>
      <w:r w:rsidR="007115A2" w:rsidRPr="003562D5">
        <w:t xml:space="preserve">ust. </w:t>
      </w:r>
      <w:r w:rsidR="00034AED" w:rsidRPr="003562D5">
        <w:t>3</w:t>
      </w:r>
      <w:r w:rsidR="00F6261E">
        <w:t xml:space="preserve"> </w:t>
      </w:r>
      <w:r w:rsidR="007115A2" w:rsidRPr="003562D5">
        <w:t xml:space="preserve">otrzymuje brzmienie: </w:t>
      </w:r>
    </w:p>
    <w:p w14:paraId="3C37FC5B" w14:textId="29EE4626" w:rsidR="007115A2" w:rsidRPr="003562D5" w:rsidRDefault="008D375B" w:rsidP="000F4ED5">
      <w:pPr>
        <w:pStyle w:val="ZLITUSTzmustliter"/>
      </w:pPr>
      <w:r w:rsidRPr="003562D5">
        <w:t>„</w:t>
      </w:r>
      <w:r w:rsidR="007115A2" w:rsidRPr="003562D5">
        <w:t>3. Rzecznika dyscyplinarnego odwołuje się</w:t>
      </w:r>
      <w:r w:rsidR="00034AED" w:rsidRPr="003562D5">
        <w:t xml:space="preserve"> w</w:t>
      </w:r>
      <w:r w:rsidR="00F6261E">
        <w:t xml:space="preserve"> </w:t>
      </w:r>
      <w:r w:rsidR="007115A2" w:rsidRPr="003562D5">
        <w:t>przypadkach:</w:t>
      </w:r>
    </w:p>
    <w:p w14:paraId="4AD8F617" w14:textId="3505F779" w:rsidR="007115A2" w:rsidRPr="003562D5" w:rsidRDefault="007115A2" w:rsidP="009E57A1">
      <w:pPr>
        <w:pStyle w:val="ZLITPKTzmpktliter"/>
      </w:pPr>
      <w:r w:rsidRPr="003562D5">
        <w:t>1)</w:t>
      </w:r>
      <w:r w:rsidR="009E57A1" w:rsidRPr="003562D5">
        <w:tab/>
      </w:r>
      <w:r w:rsidRPr="003562D5">
        <w:t>zaistnienia okoliczności, które stanowią podstawę zwolnienia go ze służby</w:t>
      </w:r>
      <w:r w:rsidR="00034AED" w:rsidRPr="003562D5">
        <w:t xml:space="preserve"> w </w:t>
      </w:r>
      <w:r w:rsidRPr="003562D5">
        <w:t>SOP;</w:t>
      </w:r>
    </w:p>
    <w:p w14:paraId="0065B1B1" w14:textId="5DF56198" w:rsidR="007115A2" w:rsidRPr="003562D5" w:rsidRDefault="007115A2" w:rsidP="009E57A1">
      <w:pPr>
        <w:pStyle w:val="ZLITPKTzmpktliter"/>
      </w:pPr>
      <w:r w:rsidRPr="003562D5">
        <w:t>2)</w:t>
      </w:r>
      <w:r w:rsidR="004E184D" w:rsidRPr="003562D5">
        <w:tab/>
      </w:r>
      <w:r w:rsidRPr="003562D5">
        <w:t>prawomocnego zawieszenia go</w:t>
      </w:r>
      <w:r w:rsidR="00034AED" w:rsidRPr="003562D5">
        <w:t xml:space="preserve"> w</w:t>
      </w:r>
      <w:r w:rsidR="00F6261E">
        <w:t xml:space="preserve"> </w:t>
      </w:r>
      <w:r w:rsidRPr="003562D5">
        <w:t>czynnościach służbowych;</w:t>
      </w:r>
    </w:p>
    <w:p w14:paraId="585E84E7" w14:textId="29ADEDF2" w:rsidR="007115A2" w:rsidRPr="003562D5" w:rsidRDefault="007115A2" w:rsidP="009E57A1">
      <w:pPr>
        <w:pStyle w:val="ZLITPKTzmpktliter"/>
      </w:pPr>
      <w:r w:rsidRPr="003562D5">
        <w:t>3)</w:t>
      </w:r>
      <w:r w:rsidR="009E57A1" w:rsidRPr="003562D5">
        <w:tab/>
      </w:r>
      <w:r w:rsidRPr="003562D5">
        <w:t>prawomocnego ukarania go karą dyscyplinarną;</w:t>
      </w:r>
    </w:p>
    <w:p w14:paraId="3D1D7533" w14:textId="108E1BB5" w:rsidR="007115A2" w:rsidRPr="003562D5" w:rsidRDefault="007115A2" w:rsidP="009E57A1">
      <w:pPr>
        <w:pStyle w:val="ZLITPKTzmpktliter"/>
      </w:pPr>
      <w:r w:rsidRPr="003562D5">
        <w:t>4)</w:t>
      </w:r>
      <w:r w:rsidR="004E184D" w:rsidRPr="003562D5">
        <w:tab/>
      </w:r>
      <w:r w:rsidRPr="003562D5">
        <w:t>delegowania go do wykonywania zadań poza SOP.</w:t>
      </w:r>
      <w:r w:rsidR="008D375B" w:rsidRPr="003562D5">
        <w:t>”</w:t>
      </w:r>
      <w:r w:rsidRPr="003562D5">
        <w:t>,</w:t>
      </w:r>
    </w:p>
    <w:p w14:paraId="2E26013E" w14:textId="5446F521" w:rsidR="007115A2" w:rsidRPr="003562D5" w:rsidRDefault="00DF42BA" w:rsidP="007E5C36">
      <w:pPr>
        <w:pStyle w:val="LITlitera"/>
        <w:keepNext/>
      </w:pPr>
      <w:r w:rsidRPr="003562D5">
        <w:t>c</w:t>
      </w:r>
      <w:r w:rsidR="007115A2" w:rsidRPr="003562D5">
        <w:t>)</w:t>
      </w:r>
      <w:r w:rsidR="004E184D" w:rsidRPr="003562D5">
        <w:tab/>
      </w:r>
      <w:r w:rsidR="007115A2" w:rsidRPr="003562D5">
        <w:t>po</w:t>
      </w:r>
      <w:r w:rsidR="00034AED" w:rsidRPr="003562D5">
        <w:t xml:space="preserve"> ust.</w:t>
      </w:r>
      <w:r w:rsidR="00F6261E">
        <w:t xml:space="preserve"> </w:t>
      </w:r>
      <w:r w:rsidR="00034AED" w:rsidRPr="003562D5">
        <w:t>3</w:t>
      </w:r>
      <w:r w:rsidR="00F6261E">
        <w:t xml:space="preserve"> </w:t>
      </w:r>
      <w:r w:rsidR="007115A2" w:rsidRPr="003562D5">
        <w:t>dodaje się</w:t>
      </w:r>
      <w:r w:rsidR="00034AED" w:rsidRPr="003562D5">
        <w:t xml:space="preserve"> ust.</w:t>
      </w:r>
      <w:r w:rsidR="00F6261E">
        <w:t xml:space="preserve"> </w:t>
      </w:r>
      <w:r w:rsidR="007115A2" w:rsidRPr="003562D5">
        <w:t>3a</w:t>
      </w:r>
      <w:r w:rsidR="00034AED" w:rsidRPr="003562D5">
        <w:t xml:space="preserve"> w</w:t>
      </w:r>
      <w:r w:rsidR="00F6261E">
        <w:t xml:space="preserve"> </w:t>
      </w:r>
      <w:r w:rsidR="007115A2" w:rsidRPr="003562D5">
        <w:t>brzmieniu:</w:t>
      </w:r>
    </w:p>
    <w:p w14:paraId="030A6797" w14:textId="77777777" w:rsidR="007115A2" w:rsidRPr="003562D5" w:rsidRDefault="008D375B" w:rsidP="000F4ED5">
      <w:pPr>
        <w:pStyle w:val="ZLITUSTzmustliter"/>
      </w:pPr>
      <w:r w:rsidRPr="003562D5">
        <w:t>„</w:t>
      </w:r>
      <w:r w:rsidR="007115A2" w:rsidRPr="003562D5">
        <w:t>3a. Komendant SOP może odwołać rzecznika dyscyplinarnego na jego uzasadniony wniosek.</w:t>
      </w:r>
      <w:r w:rsidRPr="003562D5">
        <w:t>”</w:t>
      </w:r>
      <w:r w:rsidR="007115A2" w:rsidRPr="003562D5">
        <w:t>,</w:t>
      </w:r>
    </w:p>
    <w:p w14:paraId="4134CAF2" w14:textId="4136E854" w:rsidR="00DF42BA" w:rsidRPr="003562D5" w:rsidRDefault="00DF42BA" w:rsidP="007E5C36">
      <w:pPr>
        <w:pStyle w:val="LITlitera"/>
        <w:keepNext/>
      </w:pPr>
      <w:r w:rsidRPr="003562D5">
        <w:t>d)</w:t>
      </w:r>
      <w:r w:rsidR="004E184D" w:rsidRPr="003562D5">
        <w:tab/>
      </w:r>
      <w:r w:rsidRPr="003562D5">
        <w:t>w</w:t>
      </w:r>
      <w:r w:rsidR="00034AED" w:rsidRPr="003562D5">
        <w:t xml:space="preserve"> ust.</w:t>
      </w:r>
      <w:r w:rsidR="00F6261E">
        <w:t xml:space="preserve"> </w:t>
      </w:r>
      <w:r w:rsidRPr="003562D5">
        <w:t>5:</w:t>
      </w:r>
    </w:p>
    <w:p w14:paraId="215A7D83" w14:textId="727BA339" w:rsidR="00DF42BA" w:rsidRPr="003562D5" w:rsidRDefault="004E184D" w:rsidP="007E5C36">
      <w:pPr>
        <w:pStyle w:val="TIRtiret"/>
        <w:keepNext/>
      </w:pPr>
      <w:r w:rsidRPr="003562D5">
        <w:t>–</w:t>
      </w:r>
      <w:r w:rsidRPr="003562D5">
        <w:tab/>
      </w:r>
      <w:r w:rsidR="00DF42BA" w:rsidRPr="003562D5">
        <w:t xml:space="preserve">pkt </w:t>
      </w:r>
      <w:r w:rsidR="00034AED" w:rsidRPr="003562D5">
        <w:t>2</w:t>
      </w:r>
      <w:r w:rsidR="00F6261E">
        <w:t xml:space="preserve"> </w:t>
      </w:r>
      <w:r w:rsidR="00DF42BA" w:rsidRPr="003562D5">
        <w:t xml:space="preserve">otrzymuje brzmienie: </w:t>
      </w:r>
    </w:p>
    <w:p w14:paraId="278DBBAB" w14:textId="6967D627" w:rsidR="00DF42BA" w:rsidRPr="003562D5" w:rsidRDefault="008D375B" w:rsidP="00A24FC0">
      <w:pPr>
        <w:pStyle w:val="ZTIRPKTzmpkttiret"/>
      </w:pPr>
      <w:r w:rsidRPr="003562D5">
        <w:t>„</w:t>
      </w:r>
      <w:r w:rsidR="00DF42BA" w:rsidRPr="003562D5">
        <w:t>2)</w:t>
      </w:r>
      <w:r w:rsidR="00DF42BA" w:rsidRPr="003562D5">
        <w:tab/>
        <w:t>jest małżonkiem obwinionego, jego obrońcy lub pokrzywdzonego albo pozostaje we wspólnym pożyciu</w:t>
      </w:r>
      <w:r w:rsidR="00034AED" w:rsidRPr="003562D5">
        <w:t xml:space="preserve"> z</w:t>
      </w:r>
      <w:r w:rsidR="00F6261E">
        <w:t xml:space="preserve"> </w:t>
      </w:r>
      <w:r w:rsidR="00DF42BA" w:rsidRPr="003562D5">
        <w:t>jedną</w:t>
      </w:r>
      <w:r w:rsidR="00034AED" w:rsidRPr="003562D5">
        <w:t xml:space="preserve"> z</w:t>
      </w:r>
      <w:r w:rsidR="00F6261E">
        <w:t xml:space="preserve"> </w:t>
      </w:r>
      <w:r w:rsidR="00DF42BA" w:rsidRPr="003562D5">
        <w:t>tych osób</w:t>
      </w:r>
      <w:r w:rsidR="00721DC8" w:rsidRPr="003562D5">
        <w:t>;</w:t>
      </w:r>
      <w:r w:rsidR="003F4D4F" w:rsidRPr="003562D5">
        <w:t>”</w:t>
      </w:r>
      <w:r w:rsidR="00A34299">
        <w:t>,</w:t>
      </w:r>
    </w:p>
    <w:p w14:paraId="036567FD" w14:textId="161D4D94" w:rsidR="003F4D4F" w:rsidRPr="003562D5" w:rsidRDefault="00A24FC0" w:rsidP="007E5C36">
      <w:pPr>
        <w:pStyle w:val="TIRtiret"/>
        <w:keepNext/>
      </w:pPr>
      <w:r w:rsidRPr="003562D5">
        <w:t>–</w:t>
      </w:r>
      <w:r w:rsidRPr="003562D5">
        <w:tab/>
      </w:r>
      <w:r w:rsidR="003F4D4F" w:rsidRPr="003562D5">
        <w:t>po</w:t>
      </w:r>
      <w:r w:rsidR="00034AED" w:rsidRPr="003562D5">
        <w:t xml:space="preserve"> pkt</w:t>
      </w:r>
      <w:r w:rsidR="00F6261E">
        <w:t xml:space="preserve"> </w:t>
      </w:r>
      <w:r w:rsidR="00034AED" w:rsidRPr="003562D5">
        <w:t>2</w:t>
      </w:r>
      <w:r w:rsidR="00F6261E">
        <w:t xml:space="preserve"> </w:t>
      </w:r>
      <w:r w:rsidR="003F4D4F" w:rsidRPr="003562D5">
        <w:t>dodaje się</w:t>
      </w:r>
      <w:r w:rsidR="00034AED" w:rsidRPr="003562D5">
        <w:t xml:space="preserve"> pkt</w:t>
      </w:r>
      <w:r w:rsidR="00F6261E">
        <w:t xml:space="preserve"> </w:t>
      </w:r>
      <w:r w:rsidR="003F4D4F" w:rsidRPr="003562D5">
        <w:t>2a</w:t>
      </w:r>
      <w:r w:rsidR="00034AED" w:rsidRPr="003562D5">
        <w:t xml:space="preserve"> w</w:t>
      </w:r>
      <w:r w:rsidR="00F6261E">
        <w:t xml:space="preserve"> </w:t>
      </w:r>
      <w:r w:rsidR="003F4D4F" w:rsidRPr="003562D5">
        <w:t xml:space="preserve">brzmieniu: </w:t>
      </w:r>
    </w:p>
    <w:p w14:paraId="645318B8" w14:textId="1F89696D" w:rsidR="003F4D4F" w:rsidRPr="003562D5" w:rsidRDefault="00D962DC" w:rsidP="00A24FC0">
      <w:pPr>
        <w:pStyle w:val="ZTIRPKTzmpkttiret"/>
      </w:pPr>
      <w:r w:rsidRPr="003562D5">
        <w:t>„</w:t>
      </w:r>
      <w:r w:rsidR="003F4D4F" w:rsidRPr="003562D5">
        <w:t>2a)</w:t>
      </w:r>
      <w:r w:rsidR="003F4D4F" w:rsidRPr="003562D5">
        <w:tab/>
        <w:t>jest krewnym lub powinowatym obwinionego lub pokrzywdzonego</w:t>
      </w:r>
      <w:r w:rsidR="00034AED" w:rsidRPr="003562D5">
        <w:t xml:space="preserve"> w</w:t>
      </w:r>
      <w:r w:rsidR="00F6261E">
        <w:t xml:space="preserve"> </w:t>
      </w:r>
      <w:r w:rsidR="003F4D4F" w:rsidRPr="003562D5">
        <w:t>linii prostej,</w:t>
      </w:r>
      <w:r w:rsidR="00034AED" w:rsidRPr="003562D5">
        <w:t xml:space="preserve"> a</w:t>
      </w:r>
      <w:r w:rsidR="00F6261E">
        <w:t xml:space="preserve"> </w:t>
      </w:r>
      <w:r w:rsidR="00034AED" w:rsidRPr="003562D5">
        <w:t>w</w:t>
      </w:r>
      <w:r w:rsidR="00F6261E">
        <w:t xml:space="preserve"> </w:t>
      </w:r>
      <w:r w:rsidR="003F4D4F" w:rsidRPr="003562D5">
        <w:t>linii bocznej aż do stopnia między dziećmi rodzeństwa osób wymienionych</w:t>
      </w:r>
      <w:r w:rsidR="00034AED" w:rsidRPr="003562D5">
        <w:t xml:space="preserve"> w</w:t>
      </w:r>
      <w:r w:rsidR="00F6261E">
        <w:t xml:space="preserve"> </w:t>
      </w:r>
      <w:r w:rsidR="00034AED" w:rsidRPr="003562D5">
        <w:t>pkt</w:t>
      </w:r>
      <w:r w:rsidR="00F6261E">
        <w:t xml:space="preserve"> </w:t>
      </w:r>
      <w:r w:rsidR="003F4D4F" w:rsidRPr="003562D5">
        <w:t>2, albo jest związany</w:t>
      </w:r>
      <w:r w:rsidR="00034AED" w:rsidRPr="003562D5">
        <w:t xml:space="preserve"> z</w:t>
      </w:r>
      <w:r w:rsidR="00F6261E">
        <w:t xml:space="preserve"> </w:t>
      </w:r>
      <w:r w:rsidR="003F4D4F" w:rsidRPr="003562D5">
        <w:t>jedną</w:t>
      </w:r>
      <w:r w:rsidR="00034AED" w:rsidRPr="003562D5">
        <w:t xml:space="preserve"> z</w:t>
      </w:r>
      <w:r w:rsidR="00F6261E">
        <w:t xml:space="preserve"> </w:t>
      </w:r>
      <w:r w:rsidR="003F4D4F" w:rsidRPr="003562D5">
        <w:t>tych osób węzłem przysposobienia, opieki lub kurateli;”,</w:t>
      </w:r>
    </w:p>
    <w:p w14:paraId="62E83371" w14:textId="0C262DEC" w:rsidR="003F4D4F" w:rsidRPr="003562D5" w:rsidRDefault="00A24FC0" w:rsidP="007E5C36">
      <w:pPr>
        <w:pStyle w:val="TIRtiret"/>
        <w:keepNext/>
      </w:pPr>
      <w:r w:rsidRPr="003562D5">
        <w:t>–</w:t>
      </w:r>
      <w:r w:rsidRPr="003562D5">
        <w:tab/>
      </w:r>
      <w:r w:rsidR="003F4D4F" w:rsidRPr="003562D5">
        <w:t xml:space="preserve">pkt </w:t>
      </w:r>
      <w:r w:rsidR="00034AED" w:rsidRPr="003562D5">
        <w:t>3</w:t>
      </w:r>
      <w:r w:rsidR="007329BA" w:rsidRPr="003562D5">
        <w:t xml:space="preserve"> </w:t>
      </w:r>
      <w:r w:rsidR="00721DC8" w:rsidRPr="003562D5">
        <w:t xml:space="preserve">i </w:t>
      </w:r>
      <w:r w:rsidR="00034AED" w:rsidRPr="003562D5">
        <w:t>4</w:t>
      </w:r>
      <w:r w:rsidR="00F6261E">
        <w:t xml:space="preserve"> </w:t>
      </w:r>
      <w:r w:rsidR="003F4D4F" w:rsidRPr="003562D5">
        <w:t>otrzymują brzmienie:</w:t>
      </w:r>
    </w:p>
    <w:p w14:paraId="010A65C6" w14:textId="6D7F460A" w:rsidR="00DF42BA" w:rsidRPr="003562D5" w:rsidRDefault="003F4D4F" w:rsidP="00A24FC0">
      <w:pPr>
        <w:pStyle w:val="ZTIRPKTzmpkttiret"/>
      </w:pPr>
      <w:r w:rsidRPr="003562D5">
        <w:t>„</w:t>
      </w:r>
      <w:r w:rsidR="00DF42BA" w:rsidRPr="003562D5">
        <w:t>3)</w:t>
      </w:r>
      <w:r w:rsidR="00DF42BA" w:rsidRPr="003562D5">
        <w:tab/>
        <w:t>był świadkiem zdarzenia lub</w:t>
      </w:r>
      <w:r w:rsidR="00034AED" w:rsidRPr="003562D5">
        <w:t xml:space="preserve"> w</w:t>
      </w:r>
      <w:r w:rsidR="00F6261E">
        <w:t xml:space="preserve"> </w:t>
      </w:r>
      <w:r w:rsidR="00DF42BA" w:rsidRPr="003562D5">
        <w:t>tej sprawie był przesłuchany</w:t>
      </w:r>
      <w:r w:rsidR="00034AED" w:rsidRPr="003562D5">
        <w:t xml:space="preserve"> w</w:t>
      </w:r>
      <w:r w:rsidR="00F6261E">
        <w:t xml:space="preserve"> </w:t>
      </w:r>
      <w:r w:rsidR="00DF42BA" w:rsidRPr="003562D5">
        <w:t>charakterze świadka;</w:t>
      </w:r>
    </w:p>
    <w:p w14:paraId="06EF09BE" w14:textId="46AEEFC8" w:rsidR="00DF42BA" w:rsidRPr="003562D5" w:rsidRDefault="00DF42BA" w:rsidP="00A24FC0">
      <w:pPr>
        <w:pStyle w:val="ZTIRPKTzmpkttiret"/>
      </w:pPr>
      <w:r w:rsidRPr="003562D5">
        <w:t>4)</w:t>
      </w:r>
      <w:r w:rsidRPr="003562D5">
        <w:tab/>
        <w:t>między nim</w:t>
      </w:r>
      <w:r w:rsidR="00034AED" w:rsidRPr="003562D5">
        <w:t xml:space="preserve"> a</w:t>
      </w:r>
      <w:r w:rsidR="00F6261E">
        <w:t xml:space="preserve"> </w:t>
      </w:r>
      <w:r w:rsidRPr="003562D5">
        <w:t>obwinionym lub pokrzywdzonym zachodzi stosunek osobisty mogący wywołać wątpliwości co do bezstronności prowadzącego postępowanie;</w:t>
      </w:r>
      <w:r w:rsidR="008D375B" w:rsidRPr="003562D5">
        <w:t>”</w:t>
      </w:r>
      <w:r w:rsidR="004E184D" w:rsidRPr="003562D5">
        <w:t>,</w:t>
      </w:r>
    </w:p>
    <w:p w14:paraId="1B5562F8" w14:textId="675E5056" w:rsidR="00DF42BA" w:rsidRPr="003562D5" w:rsidRDefault="004E184D" w:rsidP="007E5C36">
      <w:pPr>
        <w:pStyle w:val="TIRtiret"/>
        <w:keepNext/>
      </w:pPr>
      <w:r w:rsidRPr="003562D5">
        <w:t>–</w:t>
      </w:r>
      <w:r w:rsidRPr="003562D5">
        <w:tab/>
      </w:r>
      <w:r w:rsidR="00DF42BA" w:rsidRPr="003562D5">
        <w:t>dodaje się</w:t>
      </w:r>
      <w:r w:rsidR="00034AED" w:rsidRPr="003562D5">
        <w:t xml:space="preserve"> pkt</w:t>
      </w:r>
      <w:r w:rsidR="00F6261E">
        <w:t xml:space="preserve"> </w:t>
      </w:r>
      <w:r w:rsidR="00034AED" w:rsidRPr="003562D5">
        <w:t>5 w</w:t>
      </w:r>
      <w:r w:rsidR="00F6261E">
        <w:t xml:space="preserve"> </w:t>
      </w:r>
      <w:r w:rsidR="00DF42BA" w:rsidRPr="003562D5">
        <w:t>brzmieniu:</w:t>
      </w:r>
    </w:p>
    <w:p w14:paraId="35C271C3" w14:textId="77777777" w:rsidR="00DF42BA" w:rsidRPr="003562D5" w:rsidRDefault="008D375B" w:rsidP="007E5C36">
      <w:pPr>
        <w:pStyle w:val="ZTIRPKTzmpkttiret"/>
      </w:pPr>
      <w:r w:rsidRPr="003562D5">
        <w:t>„</w:t>
      </w:r>
      <w:r w:rsidR="00DF42BA" w:rsidRPr="003562D5">
        <w:t>5)</w:t>
      </w:r>
      <w:r w:rsidR="00DF42BA" w:rsidRPr="003562D5">
        <w:tab/>
        <w:t>jest podwładnym obwinionego, jego obrońcy lub pokrzywdzonego.</w:t>
      </w:r>
      <w:r w:rsidRPr="003562D5">
        <w:t>”</w:t>
      </w:r>
      <w:r w:rsidR="004E184D" w:rsidRPr="003562D5">
        <w:t>,</w:t>
      </w:r>
    </w:p>
    <w:p w14:paraId="7F9327BB" w14:textId="20E21B64" w:rsidR="003C6B89" w:rsidRPr="003562D5" w:rsidRDefault="003C6B89" w:rsidP="007E5C36">
      <w:pPr>
        <w:pStyle w:val="LITlitera"/>
        <w:keepNext/>
      </w:pPr>
      <w:r w:rsidRPr="003562D5">
        <w:t>e)</w:t>
      </w:r>
      <w:r w:rsidR="004E184D" w:rsidRPr="003562D5">
        <w:tab/>
      </w:r>
      <w:r w:rsidRPr="003562D5">
        <w:t>po</w:t>
      </w:r>
      <w:r w:rsidR="00034AED" w:rsidRPr="003562D5">
        <w:t xml:space="preserve"> ust.</w:t>
      </w:r>
      <w:r w:rsidR="00F6261E">
        <w:t xml:space="preserve"> </w:t>
      </w:r>
      <w:r w:rsidR="00034AED" w:rsidRPr="003562D5">
        <w:t>6</w:t>
      </w:r>
      <w:r w:rsidR="00F6261E">
        <w:t xml:space="preserve"> </w:t>
      </w:r>
      <w:r w:rsidRPr="003562D5">
        <w:t>dodaje się</w:t>
      </w:r>
      <w:r w:rsidR="00034AED" w:rsidRPr="003562D5">
        <w:t xml:space="preserve"> ust.</w:t>
      </w:r>
      <w:r w:rsidR="00F6261E">
        <w:t xml:space="preserve"> </w:t>
      </w:r>
      <w:r w:rsidRPr="003562D5">
        <w:t>6a</w:t>
      </w:r>
      <w:r w:rsidR="00034AED" w:rsidRPr="003562D5">
        <w:t xml:space="preserve"> w</w:t>
      </w:r>
      <w:r w:rsidR="00F6261E">
        <w:t xml:space="preserve"> </w:t>
      </w:r>
      <w:r w:rsidRPr="003562D5">
        <w:t>brzmieniu:</w:t>
      </w:r>
    </w:p>
    <w:p w14:paraId="4B682A04" w14:textId="6B37BC60" w:rsidR="003C6B89" w:rsidRPr="003562D5" w:rsidRDefault="008D375B" w:rsidP="00244115">
      <w:pPr>
        <w:pStyle w:val="ZLITUSTzmustliter"/>
      </w:pPr>
      <w:r w:rsidRPr="003562D5">
        <w:t>„</w:t>
      </w:r>
      <w:r w:rsidR="003C6B89" w:rsidRPr="003562D5">
        <w:t>6a.</w:t>
      </w:r>
      <w:r w:rsidR="00F6261E">
        <w:t xml:space="preserve"> </w:t>
      </w:r>
      <w:r w:rsidR="003C6B89" w:rsidRPr="003562D5">
        <w:t>Przełożony dyscyplinarny</w:t>
      </w:r>
      <w:r w:rsidR="00034AED" w:rsidRPr="003562D5">
        <w:t xml:space="preserve"> i</w:t>
      </w:r>
      <w:r w:rsidR="00F6261E">
        <w:t xml:space="preserve"> </w:t>
      </w:r>
      <w:r w:rsidR="003C6B89" w:rsidRPr="003562D5">
        <w:t>rzecznik dyscyplinarny bada</w:t>
      </w:r>
      <w:r w:rsidR="00034AED" w:rsidRPr="003562D5">
        <w:t xml:space="preserve"> z</w:t>
      </w:r>
      <w:r w:rsidR="00F6261E">
        <w:t xml:space="preserve"> </w:t>
      </w:r>
      <w:r w:rsidR="003C6B89" w:rsidRPr="003562D5">
        <w:t>urzędu, czy nie zachodzą okoliczności uzasadniające jego wyłączenie</w:t>
      </w:r>
      <w:r w:rsidR="00034AED" w:rsidRPr="003562D5">
        <w:t xml:space="preserve"> z</w:t>
      </w:r>
      <w:r w:rsidR="00F6261E">
        <w:t xml:space="preserve"> </w:t>
      </w:r>
      <w:r w:rsidR="003C6B89" w:rsidRPr="003562D5">
        <w:t>udziału</w:t>
      </w:r>
      <w:r w:rsidR="00034AED" w:rsidRPr="003562D5">
        <w:t xml:space="preserve"> w</w:t>
      </w:r>
      <w:r w:rsidR="00F6261E">
        <w:t xml:space="preserve"> </w:t>
      </w:r>
      <w:r w:rsidR="003C6B89" w:rsidRPr="003562D5">
        <w:t>postępowaniu dyscyplinarnym.</w:t>
      </w:r>
      <w:r w:rsidRPr="003562D5">
        <w:t>”</w:t>
      </w:r>
      <w:r w:rsidR="004E184D" w:rsidRPr="003562D5">
        <w:t>,</w:t>
      </w:r>
    </w:p>
    <w:p w14:paraId="7620C9AB" w14:textId="54429C58" w:rsidR="00DF42BA" w:rsidRPr="003562D5" w:rsidRDefault="003C6B89" w:rsidP="007E5C36">
      <w:pPr>
        <w:pStyle w:val="LITlitera"/>
        <w:keepNext/>
      </w:pPr>
      <w:r w:rsidRPr="003562D5">
        <w:lastRenderedPageBreak/>
        <w:t>f)</w:t>
      </w:r>
      <w:r w:rsidR="004E184D" w:rsidRPr="003562D5">
        <w:tab/>
      </w:r>
      <w:r w:rsidR="00273AE8" w:rsidRPr="003562D5">
        <w:t xml:space="preserve">ust. </w:t>
      </w:r>
      <w:r w:rsidR="00034AED" w:rsidRPr="003562D5">
        <w:t>7</w:t>
      </w:r>
      <w:r w:rsidR="00F6261E">
        <w:t xml:space="preserve"> </w:t>
      </w:r>
      <w:r w:rsidR="00273AE8" w:rsidRPr="003562D5">
        <w:t>otrzymuje brzmienie:</w:t>
      </w:r>
    </w:p>
    <w:p w14:paraId="62E5ACBD" w14:textId="15F047FC" w:rsidR="007115A2" w:rsidRPr="003562D5" w:rsidRDefault="008D375B" w:rsidP="007E5C36">
      <w:pPr>
        <w:pStyle w:val="ZLITUSTzmustliter"/>
        <w:keepNext/>
      </w:pPr>
      <w:r w:rsidRPr="003562D5">
        <w:t>„</w:t>
      </w:r>
      <w:r w:rsidR="007115A2" w:rsidRPr="003562D5">
        <w:t>7.</w:t>
      </w:r>
      <w:r w:rsidR="00F6261E">
        <w:t xml:space="preserve"> </w:t>
      </w:r>
      <w:r w:rsidR="00034AED" w:rsidRPr="003562D5">
        <w:t>O</w:t>
      </w:r>
      <w:r w:rsidR="00F6261E">
        <w:t xml:space="preserve"> </w:t>
      </w:r>
      <w:r w:rsidR="007115A2" w:rsidRPr="003562D5">
        <w:t>okolicznościach uzasadniających wyłączenie od udziału</w:t>
      </w:r>
      <w:r w:rsidR="00034AED" w:rsidRPr="003562D5">
        <w:t xml:space="preserve"> w</w:t>
      </w:r>
      <w:r w:rsidR="00F6261E">
        <w:t xml:space="preserve"> </w:t>
      </w:r>
      <w:r w:rsidR="007115A2" w:rsidRPr="003562D5">
        <w:t xml:space="preserve">postępowaniu dyscyplinarnym: </w:t>
      </w:r>
    </w:p>
    <w:p w14:paraId="2020C62C" w14:textId="77777777" w:rsidR="007115A2" w:rsidRPr="003562D5" w:rsidRDefault="00273AE8" w:rsidP="00244115">
      <w:pPr>
        <w:pStyle w:val="ZLITPKTzmpktliter"/>
      </w:pPr>
      <w:r w:rsidRPr="003562D5">
        <w:t>1)</w:t>
      </w:r>
      <w:r w:rsidR="004E184D" w:rsidRPr="003562D5">
        <w:tab/>
      </w:r>
      <w:r w:rsidR="007115A2" w:rsidRPr="003562D5">
        <w:t xml:space="preserve">rzecznik dyscyplinarny niezwłocznie zawiadamia przełożonego dyscyplinarnego; </w:t>
      </w:r>
    </w:p>
    <w:p w14:paraId="245F54F6" w14:textId="77777777" w:rsidR="007115A2" w:rsidRPr="003562D5" w:rsidRDefault="00273AE8" w:rsidP="00244115">
      <w:pPr>
        <w:pStyle w:val="ZLITPKTzmpktliter"/>
      </w:pPr>
      <w:r w:rsidRPr="003562D5">
        <w:t>2)</w:t>
      </w:r>
      <w:r w:rsidR="004E184D" w:rsidRPr="003562D5">
        <w:tab/>
      </w:r>
      <w:r w:rsidR="007115A2" w:rsidRPr="003562D5">
        <w:t>przełożony dyscyplinarny zawiadamia niezwłocznie Komendanta SOP.</w:t>
      </w:r>
      <w:r w:rsidR="008D375B" w:rsidRPr="003562D5">
        <w:t>”</w:t>
      </w:r>
      <w:r w:rsidR="007115A2" w:rsidRPr="003562D5">
        <w:t>,</w:t>
      </w:r>
    </w:p>
    <w:p w14:paraId="784B2613" w14:textId="3E063B48" w:rsidR="007115A2" w:rsidRPr="003562D5" w:rsidRDefault="00273AE8" w:rsidP="007E5C36">
      <w:pPr>
        <w:pStyle w:val="LITlitera"/>
        <w:keepNext/>
      </w:pPr>
      <w:r w:rsidRPr="003562D5">
        <w:t>g)</w:t>
      </w:r>
      <w:r w:rsidR="004E184D" w:rsidRPr="003562D5">
        <w:tab/>
      </w:r>
      <w:r w:rsidRPr="003562D5">
        <w:t xml:space="preserve">ust. </w:t>
      </w:r>
      <w:r w:rsidR="00034AED" w:rsidRPr="003562D5">
        <w:t>9</w:t>
      </w:r>
      <w:r w:rsidR="00F6261E">
        <w:t xml:space="preserve"> </w:t>
      </w:r>
      <w:r w:rsidRPr="003562D5">
        <w:t>otrzymuje brzmienie:</w:t>
      </w:r>
    </w:p>
    <w:p w14:paraId="76009665" w14:textId="79FF0377" w:rsidR="007115A2" w:rsidRPr="003562D5" w:rsidRDefault="008D375B" w:rsidP="00244115">
      <w:pPr>
        <w:pStyle w:val="ZLITUSTzmustliter"/>
      </w:pPr>
      <w:r w:rsidRPr="003562D5">
        <w:t>„</w:t>
      </w:r>
      <w:r w:rsidR="007115A2" w:rsidRPr="003562D5">
        <w:t>9.</w:t>
      </w:r>
      <w:r w:rsidR="00F6261E">
        <w:t xml:space="preserve"> </w:t>
      </w:r>
      <w:r w:rsidR="007115A2" w:rsidRPr="003562D5">
        <w:t>Odpowiednio Komendant SOP lub przełożony dyscyplinarny wydaje postanowienie o</w:t>
      </w:r>
      <w:r w:rsidR="00F6261E">
        <w:t xml:space="preserve"> </w:t>
      </w:r>
      <w:r w:rsidR="007115A2" w:rsidRPr="003562D5">
        <w:t>wyłączeniu lub odmowie wyłączenia przełożonego dyscyplinarnego lub rzecznika dyscyplinarnego od udziału</w:t>
      </w:r>
      <w:r w:rsidR="00034AED" w:rsidRPr="003562D5">
        <w:t xml:space="preserve"> w</w:t>
      </w:r>
      <w:r w:rsidR="00F6261E">
        <w:t xml:space="preserve"> </w:t>
      </w:r>
      <w:r w:rsidR="00273AE8" w:rsidRPr="003562D5">
        <w:t>postępowaniu dyscyplinarnym.</w:t>
      </w:r>
      <w:r w:rsidRPr="003562D5">
        <w:t>”</w:t>
      </w:r>
      <w:r w:rsidR="00273AE8" w:rsidRPr="003562D5">
        <w:t>;</w:t>
      </w:r>
    </w:p>
    <w:p w14:paraId="0F968553" w14:textId="629710B5" w:rsidR="00273AE8" w:rsidRPr="003562D5" w:rsidRDefault="00273AE8" w:rsidP="00244115">
      <w:pPr>
        <w:pStyle w:val="PKTpunkt"/>
      </w:pPr>
      <w:r w:rsidRPr="003562D5">
        <w:t>2</w:t>
      </w:r>
      <w:r w:rsidR="00721DC8" w:rsidRPr="003562D5">
        <w:t>5</w:t>
      </w:r>
      <w:r w:rsidR="008F7A18">
        <w:t>)</w:t>
      </w:r>
      <w:r w:rsidR="009C4A3E" w:rsidRPr="003562D5">
        <w:tab/>
      </w:r>
      <w:r w:rsidRPr="003562D5">
        <w:t>w</w:t>
      </w:r>
      <w:r w:rsidR="00034AED" w:rsidRPr="003562D5">
        <w:t xml:space="preserve"> art.</w:t>
      </w:r>
      <w:r w:rsidR="00F6261E">
        <w:t xml:space="preserve"> </w:t>
      </w:r>
      <w:r w:rsidRPr="003562D5">
        <w:t>22</w:t>
      </w:r>
      <w:r w:rsidR="00034AED" w:rsidRPr="003562D5">
        <w:t>8 w</w:t>
      </w:r>
      <w:r w:rsidR="00F6261E">
        <w:t xml:space="preserve"> </w:t>
      </w:r>
      <w:r w:rsidR="00034AED" w:rsidRPr="003562D5">
        <w:t>ust.</w:t>
      </w:r>
      <w:r w:rsidR="00F6261E">
        <w:t xml:space="preserve"> </w:t>
      </w:r>
      <w:r w:rsidR="00034AED" w:rsidRPr="003562D5">
        <w:t>4</w:t>
      </w:r>
      <w:r w:rsidR="00F6261E">
        <w:t xml:space="preserve"> </w:t>
      </w:r>
      <w:r w:rsidRPr="003562D5">
        <w:t xml:space="preserve">wyrazy </w:t>
      </w:r>
      <w:r w:rsidR="008D375B" w:rsidRPr="003562D5">
        <w:t>„</w:t>
      </w:r>
      <w:r w:rsidRPr="003562D5">
        <w:t>Komendanta SOP</w:t>
      </w:r>
      <w:r w:rsidR="008D375B" w:rsidRPr="003562D5">
        <w:t>”</w:t>
      </w:r>
      <w:r w:rsidRPr="003562D5">
        <w:t xml:space="preserve"> zastępuje się wyrazami </w:t>
      </w:r>
      <w:r w:rsidR="008D375B" w:rsidRPr="003562D5">
        <w:t>„</w:t>
      </w:r>
      <w:r w:rsidR="00F15A65" w:rsidRPr="003562D5">
        <w:t>przełożonego</w:t>
      </w:r>
      <w:r w:rsidRPr="003562D5">
        <w:t xml:space="preserve"> dyscyplinarnego</w:t>
      </w:r>
      <w:r w:rsidR="008D375B" w:rsidRPr="003562D5">
        <w:t>”</w:t>
      </w:r>
      <w:r w:rsidRPr="003562D5">
        <w:t>;</w:t>
      </w:r>
    </w:p>
    <w:p w14:paraId="1C857288" w14:textId="5868E098" w:rsidR="005135E2" w:rsidRPr="003562D5" w:rsidRDefault="00273AE8" w:rsidP="007E5C36">
      <w:pPr>
        <w:pStyle w:val="PKTpunkt"/>
        <w:keepNext/>
      </w:pPr>
      <w:r w:rsidRPr="003562D5">
        <w:t>2</w:t>
      </w:r>
      <w:r w:rsidR="00721DC8" w:rsidRPr="003562D5">
        <w:t>6</w:t>
      </w:r>
      <w:r w:rsidRPr="003562D5">
        <w:t>)</w:t>
      </w:r>
      <w:r w:rsidR="004E184D" w:rsidRPr="003562D5">
        <w:tab/>
      </w:r>
      <w:r w:rsidR="00633AA3" w:rsidRPr="003562D5">
        <w:t>w</w:t>
      </w:r>
      <w:r w:rsidR="00034AED" w:rsidRPr="003562D5">
        <w:t xml:space="preserve"> art.</w:t>
      </w:r>
      <w:r w:rsidR="00F6261E">
        <w:t xml:space="preserve"> </w:t>
      </w:r>
      <w:r w:rsidR="00633AA3" w:rsidRPr="003562D5">
        <w:t>229</w:t>
      </w:r>
      <w:r w:rsidR="005135E2" w:rsidRPr="003562D5">
        <w:t>:</w:t>
      </w:r>
    </w:p>
    <w:p w14:paraId="468799C8" w14:textId="4A7D1630" w:rsidR="00633AA3" w:rsidRPr="003562D5" w:rsidRDefault="005135E2" w:rsidP="007E5C36">
      <w:pPr>
        <w:pStyle w:val="LITlitera"/>
        <w:keepNext/>
      </w:pPr>
      <w:r w:rsidRPr="003562D5">
        <w:t>a)</w:t>
      </w:r>
      <w:r w:rsidR="004E184D" w:rsidRPr="003562D5">
        <w:tab/>
      </w:r>
      <w:r w:rsidR="00633AA3" w:rsidRPr="003562D5">
        <w:t xml:space="preserve">ust. </w:t>
      </w:r>
      <w:r w:rsidR="00034AED" w:rsidRPr="003562D5">
        <w:t>1</w:t>
      </w:r>
      <w:r w:rsidR="00F6261E">
        <w:t xml:space="preserve"> </w:t>
      </w:r>
      <w:r w:rsidR="00633AA3" w:rsidRPr="003562D5">
        <w:t>otrzymuje brzmienie:</w:t>
      </w:r>
    </w:p>
    <w:p w14:paraId="5B236758" w14:textId="525F6F59" w:rsidR="00633AA3" w:rsidRPr="003562D5" w:rsidRDefault="008D375B" w:rsidP="00244115">
      <w:pPr>
        <w:pStyle w:val="ZLITUSTzmustliter"/>
      </w:pPr>
      <w:r w:rsidRPr="003562D5">
        <w:t>„</w:t>
      </w:r>
      <w:r w:rsidR="00633AA3" w:rsidRPr="003562D5">
        <w:t>1. Rzecznik dyscyplinarny zbiera materiał dowodowy</w:t>
      </w:r>
      <w:r w:rsidR="00034AED" w:rsidRPr="003562D5">
        <w:t xml:space="preserve"> i</w:t>
      </w:r>
      <w:r w:rsidR="00F6261E">
        <w:t xml:space="preserve"> </w:t>
      </w:r>
      <w:r w:rsidR="00633AA3" w:rsidRPr="003562D5">
        <w:t>podejmuje czynności niezbędne do wyjaśnienia sprawy.</w:t>
      </w:r>
      <w:r w:rsidR="00034AED" w:rsidRPr="003562D5">
        <w:t xml:space="preserve"> W</w:t>
      </w:r>
      <w:r w:rsidR="00F6261E">
        <w:t xml:space="preserve"> </w:t>
      </w:r>
      <w:r w:rsidR="00633AA3" w:rsidRPr="003562D5">
        <w:t>szczególności przesłuchuje obwinionego, świadków</w:t>
      </w:r>
      <w:r w:rsidR="00034AED" w:rsidRPr="003562D5">
        <w:t xml:space="preserve"> i</w:t>
      </w:r>
      <w:r w:rsidR="00F6261E">
        <w:t xml:space="preserve"> </w:t>
      </w:r>
      <w:r w:rsidR="00633AA3" w:rsidRPr="003562D5">
        <w:t>pokrzywdzonego, dokonuje oględzin, konfrontacji, okazania oraz dokonuje odtworzenia przebiegu stanowiących przedmiot rozpoznania zdarzeń lub ich fragmentu.</w:t>
      </w:r>
      <w:r w:rsidR="00034AED" w:rsidRPr="003562D5">
        <w:t xml:space="preserve"> Z</w:t>
      </w:r>
      <w:r w:rsidR="00F6261E">
        <w:t xml:space="preserve"> </w:t>
      </w:r>
      <w:r w:rsidR="00633AA3" w:rsidRPr="003562D5">
        <w:t>czynności tych sporządza protokoły. Zleca lub występuje do przełożonego dyscyplinarnego</w:t>
      </w:r>
      <w:r w:rsidR="00034AED" w:rsidRPr="003562D5">
        <w:t xml:space="preserve"> o</w:t>
      </w:r>
      <w:r w:rsidR="00F6261E">
        <w:t xml:space="preserve"> </w:t>
      </w:r>
      <w:r w:rsidR="00633AA3" w:rsidRPr="003562D5">
        <w:t>zlecenie przeprowadzenia odpowiednich badań, ekspertyz</w:t>
      </w:r>
      <w:r w:rsidR="00034AED" w:rsidRPr="003562D5">
        <w:t xml:space="preserve"> i</w:t>
      </w:r>
      <w:r w:rsidR="00F6261E">
        <w:t xml:space="preserve"> </w:t>
      </w:r>
      <w:r w:rsidR="00633AA3" w:rsidRPr="003562D5">
        <w:t>tłumaczeń oraz zasięga niezbędnych opinii.</w:t>
      </w:r>
      <w:r w:rsidRPr="003562D5">
        <w:t>”</w:t>
      </w:r>
      <w:r w:rsidR="003F4D4F" w:rsidRPr="003562D5">
        <w:t>,</w:t>
      </w:r>
    </w:p>
    <w:p w14:paraId="78408510" w14:textId="77777777" w:rsidR="00535B9D" w:rsidRPr="003562D5" w:rsidRDefault="005135E2" w:rsidP="007E5C36">
      <w:pPr>
        <w:pStyle w:val="LITlitera"/>
        <w:keepNext/>
      </w:pPr>
      <w:r w:rsidRPr="003562D5">
        <w:t>b)</w:t>
      </w:r>
      <w:r w:rsidR="004E184D" w:rsidRPr="003562D5">
        <w:tab/>
      </w:r>
      <w:r w:rsidR="00535B9D" w:rsidRPr="003562D5">
        <w:t>po ust. 7 dodaje się ust. 7a w brzmieniu:</w:t>
      </w:r>
    </w:p>
    <w:p w14:paraId="5E3DBECE" w14:textId="759E2EE5" w:rsidR="00535B9D" w:rsidRPr="003562D5" w:rsidRDefault="007329BA" w:rsidP="007329BA">
      <w:pPr>
        <w:pStyle w:val="ZLITUSTzmustliter"/>
      </w:pPr>
      <w:r w:rsidRPr="003562D5">
        <w:t>„</w:t>
      </w:r>
      <w:r w:rsidR="00535B9D" w:rsidRPr="003562D5">
        <w:t>7a. Rzecznik dyscyplinarny, który wydał postanowienie, w przypadku wniesienia zażalenia na to postanowienie niezwłocznie przekazuje je przełożonemu dyscyplinarnemu wraz z aktami postępowania oraz swoim stanowiskiem, nie później jednak niż w terminie 3 dni od dnia, w którym otrzymał zażalenie.</w:t>
      </w:r>
      <w:r w:rsidR="00E835E7" w:rsidRPr="003562D5">
        <w:t>”</w:t>
      </w:r>
      <w:r w:rsidR="00535B9D" w:rsidRPr="003562D5">
        <w:t>,</w:t>
      </w:r>
    </w:p>
    <w:p w14:paraId="01CDD8C1" w14:textId="61C0A461" w:rsidR="005135E2" w:rsidRPr="003562D5" w:rsidRDefault="008F7A18" w:rsidP="007E5C36">
      <w:pPr>
        <w:pStyle w:val="LITlitera"/>
        <w:keepNext/>
      </w:pPr>
      <w:r>
        <w:t>c)</w:t>
      </w:r>
      <w:r w:rsidR="00535B9D" w:rsidRPr="003562D5">
        <w:tab/>
      </w:r>
      <w:r w:rsidR="005135E2" w:rsidRPr="003562D5">
        <w:t xml:space="preserve">ust. </w:t>
      </w:r>
      <w:r w:rsidR="00034AED" w:rsidRPr="003562D5">
        <w:t>8</w:t>
      </w:r>
      <w:r w:rsidR="00F6261E">
        <w:t xml:space="preserve"> </w:t>
      </w:r>
      <w:r w:rsidR="005135E2" w:rsidRPr="003562D5">
        <w:t>otrzymuje brzmienie:</w:t>
      </w:r>
    </w:p>
    <w:p w14:paraId="51011783" w14:textId="39EBD10B" w:rsidR="00535B9D" w:rsidRPr="003562D5" w:rsidRDefault="008D375B" w:rsidP="00244115">
      <w:pPr>
        <w:pStyle w:val="ZLITUSTzmustliter"/>
      </w:pPr>
      <w:r w:rsidRPr="003562D5">
        <w:t>„</w:t>
      </w:r>
      <w:r w:rsidR="005135E2" w:rsidRPr="003562D5">
        <w:t>8. Jeżeli czyn będący przedmiotem postępowania dyscyplinarnego jest lub był przedmiotem innego postępowania,</w:t>
      </w:r>
      <w:r w:rsidR="00034AED" w:rsidRPr="003562D5">
        <w:t xml:space="preserve"> w</w:t>
      </w:r>
      <w:r w:rsidR="00F6261E">
        <w:t xml:space="preserve"> </w:t>
      </w:r>
      <w:r w:rsidR="005135E2" w:rsidRPr="003562D5">
        <w:t>tym postępowania przygotowawczego, przełożony dyscyplinarny lub rzecznik dyscyplinarny mogą zwrócić się do właściwego organu</w:t>
      </w:r>
      <w:r w:rsidR="00034AED" w:rsidRPr="003562D5">
        <w:t xml:space="preserve"> o</w:t>
      </w:r>
      <w:r w:rsidR="00F6261E">
        <w:t xml:space="preserve"> </w:t>
      </w:r>
      <w:r w:rsidR="005135E2" w:rsidRPr="003562D5">
        <w:t>udostępnienie akt tego postępowania</w:t>
      </w:r>
      <w:r w:rsidR="00034AED" w:rsidRPr="003562D5">
        <w:t xml:space="preserve"> w</w:t>
      </w:r>
      <w:r w:rsidR="00F6261E">
        <w:t xml:space="preserve"> </w:t>
      </w:r>
      <w:r w:rsidR="005135E2" w:rsidRPr="003562D5">
        <w:t>całości lub</w:t>
      </w:r>
      <w:r w:rsidR="00034AED" w:rsidRPr="003562D5">
        <w:t xml:space="preserve"> w</w:t>
      </w:r>
      <w:r w:rsidR="00F6261E">
        <w:t xml:space="preserve"> </w:t>
      </w:r>
      <w:r w:rsidR="005135E2" w:rsidRPr="003562D5">
        <w:t xml:space="preserve">części. </w:t>
      </w:r>
      <w:r w:rsidR="005135E2" w:rsidRPr="003562D5">
        <w:lastRenderedPageBreak/>
        <w:t>Za zgodą tego organu potrzebne odpisy lub wyciągi</w:t>
      </w:r>
      <w:r w:rsidR="00034AED" w:rsidRPr="003562D5">
        <w:t xml:space="preserve"> z</w:t>
      </w:r>
      <w:r w:rsidR="00F6261E">
        <w:t xml:space="preserve"> </w:t>
      </w:r>
      <w:r w:rsidR="005135E2" w:rsidRPr="003562D5">
        <w:t>udostępnionych akt włącza się do akt postępowania dyscyplinarnego.</w:t>
      </w:r>
      <w:r w:rsidRPr="003562D5">
        <w:t>”</w:t>
      </w:r>
      <w:r w:rsidR="00535B9D" w:rsidRPr="003562D5">
        <w:t>,</w:t>
      </w:r>
    </w:p>
    <w:p w14:paraId="31EFEDA9" w14:textId="77777777" w:rsidR="00535B9D" w:rsidRPr="003562D5" w:rsidRDefault="00535B9D" w:rsidP="00C96D54">
      <w:pPr>
        <w:pStyle w:val="LITlitera"/>
      </w:pPr>
      <w:r w:rsidRPr="003562D5">
        <w:t>d)</w:t>
      </w:r>
      <w:r w:rsidR="007329BA" w:rsidRPr="003562D5">
        <w:tab/>
      </w:r>
      <w:r w:rsidRPr="003562D5">
        <w:t>po ust. 8 dodaje się ust. 8a w brzmieniu:</w:t>
      </w:r>
    </w:p>
    <w:p w14:paraId="5C7D3A8B" w14:textId="77777777" w:rsidR="005135E2" w:rsidRPr="003562D5" w:rsidRDefault="007329BA" w:rsidP="007B5D0D">
      <w:pPr>
        <w:pStyle w:val="ZLITUSTzmustliter"/>
      </w:pPr>
      <w:r w:rsidRPr="003562D5">
        <w:t>„</w:t>
      </w:r>
      <w:r w:rsidR="00535B9D" w:rsidRPr="003562D5">
        <w:t>8a. Rzecznik dyscyplinarny, w razie ustalenia na podstawie zebranego materiału dowodowego, że obwinionemu należy zarzucić czyn, który nie był objęty uprzednio wydanym postanowieniem, lub że zachodzi potrzeba istotnej zmiany opisu czynu lub jego kwalifikacji prawnej, występuje do przełożonego dyscyplinarnego z wnioskiem o zmianę lub uzupełnienie zarzutów.</w:t>
      </w:r>
      <w:r w:rsidR="007A7EED" w:rsidRPr="003562D5">
        <w:t>”</w:t>
      </w:r>
      <w:r w:rsidR="005135E2" w:rsidRPr="003562D5">
        <w:t>;</w:t>
      </w:r>
    </w:p>
    <w:p w14:paraId="4B3BD1A5" w14:textId="5F934A62" w:rsidR="00633AA3" w:rsidRPr="003562D5" w:rsidRDefault="00633AA3" w:rsidP="007E5C36">
      <w:pPr>
        <w:pStyle w:val="PKTpunkt"/>
        <w:keepNext/>
      </w:pPr>
      <w:r w:rsidRPr="003562D5">
        <w:t>2</w:t>
      </w:r>
      <w:r w:rsidR="00721DC8" w:rsidRPr="003562D5">
        <w:t>7</w:t>
      </w:r>
      <w:r w:rsidRPr="003562D5">
        <w:t>)</w:t>
      </w:r>
      <w:r w:rsidR="004E184D" w:rsidRPr="003562D5">
        <w:tab/>
      </w:r>
      <w:r w:rsidRPr="003562D5">
        <w:t>w</w:t>
      </w:r>
      <w:r w:rsidR="00034AED" w:rsidRPr="003562D5">
        <w:t xml:space="preserve"> art.</w:t>
      </w:r>
      <w:r w:rsidR="00F6261E">
        <w:t xml:space="preserve"> </w:t>
      </w:r>
      <w:r w:rsidRPr="003562D5">
        <w:t xml:space="preserve">230: </w:t>
      </w:r>
    </w:p>
    <w:p w14:paraId="50E6770A" w14:textId="2030A6F5" w:rsidR="00633AA3" w:rsidRPr="003562D5" w:rsidRDefault="00633AA3" w:rsidP="007E5C36">
      <w:pPr>
        <w:pStyle w:val="LITlitera"/>
        <w:keepNext/>
      </w:pPr>
      <w:r w:rsidRPr="003562D5">
        <w:t>a)</w:t>
      </w:r>
      <w:r w:rsidRPr="003562D5">
        <w:tab/>
        <w:t>w</w:t>
      </w:r>
      <w:r w:rsidR="00034AED" w:rsidRPr="003562D5">
        <w:t xml:space="preserve"> ust.</w:t>
      </w:r>
      <w:r w:rsidR="00F6261E">
        <w:t xml:space="preserve"> </w:t>
      </w:r>
      <w:r w:rsidR="00034AED" w:rsidRPr="003562D5">
        <w:t>1 pkt</w:t>
      </w:r>
      <w:r w:rsidR="00F6261E">
        <w:t xml:space="preserve"> </w:t>
      </w:r>
      <w:r w:rsidR="00034AED" w:rsidRPr="003562D5">
        <w:t>5</w:t>
      </w:r>
      <w:r w:rsidR="00F6261E">
        <w:t xml:space="preserve"> </w:t>
      </w:r>
      <w:r w:rsidRPr="003562D5">
        <w:t>otrzymuje brzmienie:</w:t>
      </w:r>
    </w:p>
    <w:p w14:paraId="34719B24" w14:textId="0581CBE4" w:rsidR="00633AA3" w:rsidRPr="003562D5" w:rsidRDefault="008D375B" w:rsidP="00244115">
      <w:pPr>
        <w:pStyle w:val="ZLITPKTzmpktliter"/>
      </w:pPr>
      <w:r w:rsidRPr="003562D5">
        <w:t>„</w:t>
      </w:r>
      <w:r w:rsidR="00633AA3" w:rsidRPr="003562D5">
        <w:t>5)</w:t>
      </w:r>
      <w:r w:rsidR="004E184D" w:rsidRPr="003562D5">
        <w:tab/>
      </w:r>
      <w:r w:rsidR="00633AA3" w:rsidRPr="003562D5">
        <w:t>korzystania</w:t>
      </w:r>
      <w:r w:rsidR="00034AED" w:rsidRPr="003562D5">
        <w:t xml:space="preserve"> z</w:t>
      </w:r>
      <w:r w:rsidR="00F6261E">
        <w:t xml:space="preserve"> </w:t>
      </w:r>
      <w:r w:rsidR="00633AA3" w:rsidRPr="003562D5">
        <w:t>pomocy obrońcy, którym może być wskazany przez obwinionego funkcjonariusz SOP, adwokat albo radca prawny;</w:t>
      </w:r>
      <w:r w:rsidRPr="003562D5">
        <w:t>”</w:t>
      </w:r>
      <w:r w:rsidR="004E184D" w:rsidRPr="003562D5">
        <w:t>,</w:t>
      </w:r>
    </w:p>
    <w:p w14:paraId="05598C1F" w14:textId="7D4D2400" w:rsidR="00633AA3" w:rsidRPr="003562D5" w:rsidRDefault="00633AA3" w:rsidP="007E5C36">
      <w:pPr>
        <w:pStyle w:val="LITlitera"/>
        <w:keepNext/>
      </w:pPr>
      <w:r w:rsidRPr="003562D5">
        <w:t>b)</w:t>
      </w:r>
      <w:r w:rsidR="004E184D" w:rsidRPr="003562D5">
        <w:tab/>
      </w:r>
      <w:r w:rsidRPr="003562D5">
        <w:t>po</w:t>
      </w:r>
      <w:r w:rsidR="00034AED" w:rsidRPr="003562D5">
        <w:t xml:space="preserve"> ust.</w:t>
      </w:r>
      <w:r w:rsidR="00F6261E">
        <w:t xml:space="preserve"> </w:t>
      </w:r>
      <w:r w:rsidR="00034AED" w:rsidRPr="003562D5">
        <w:t>6</w:t>
      </w:r>
      <w:r w:rsidR="00F6261E">
        <w:t xml:space="preserve"> </w:t>
      </w:r>
      <w:r w:rsidRPr="003562D5">
        <w:t>dodaje się</w:t>
      </w:r>
      <w:r w:rsidR="00034AED" w:rsidRPr="003562D5">
        <w:t xml:space="preserve"> ust.</w:t>
      </w:r>
      <w:r w:rsidR="00F6261E">
        <w:t xml:space="preserve"> </w:t>
      </w:r>
      <w:r w:rsidRPr="003562D5">
        <w:t>6a</w:t>
      </w:r>
      <w:r w:rsidR="00034AED" w:rsidRPr="003562D5">
        <w:t xml:space="preserve"> i</w:t>
      </w:r>
      <w:r w:rsidR="00F6261E">
        <w:t xml:space="preserve"> </w:t>
      </w:r>
      <w:r w:rsidRPr="003562D5">
        <w:t>6b</w:t>
      </w:r>
      <w:r w:rsidR="00034AED" w:rsidRPr="003562D5">
        <w:t xml:space="preserve"> w</w:t>
      </w:r>
      <w:r w:rsidR="00F6261E">
        <w:t xml:space="preserve"> </w:t>
      </w:r>
      <w:r w:rsidRPr="003562D5">
        <w:t>brzmieniu:</w:t>
      </w:r>
    </w:p>
    <w:p w14:paraId="57614525" w14:textId="5079FF27" w:rsidR="00633AA3" w:rsidRPr="003562D5" w:rsidRDefault="008D375B" w:rsidP="00244115">
      <w:pPr>
        <w:pStyle w:val="ZLITUSTzmustliter"/>
      </w:pPr>
      <w:r w:rsidRPr="003562D5">
        <w:t>„</w:t>
      </w:r>
      <w:r w:rsidR="00633AA3" w:rsidRPr="003562D5">
        <w:t>6a. Zażalenie na postanowienie wnosi się za pośrednictwem rzecznika dyscyplinarnego do przełożonego dyscyplinarnego,</w:t>
      </w:r>
      <w:r w:rsidR="00034AED" w:rsidRPr="003562D5">
        <w:t xml:space="preserve"> a</w:t>
      </w:r>
      <w:r w:rsidR="00F6261E">
        <w:t xml:space="preserve"> </w:t>
      </w:r>
      <w:r w:rsidR="00633AA3" w:rsidRPr="003562D5">
        <w:t>jeżeli postanowienie wydał ten przełożony dyscyplinarny, do Komendanta SOP za pośrednictwem tego przełożonego. Jeżeli postanowienie wydał minister właściwy do spraw wewnętrznych albo Komendant SOP</w:t>
      </w:r>
      <w:r w:rsidR="009433F6">
        <w:t>,</w:t>
      </w:r>
      <w:r w:rsidR="00633AA3" w:rsidRPr="003562D5">
        <w:t xml:space="preserve"> zażalenie nie przysługuje, jednak obwiniony może zwrócić się odpowiednio do ministra właściwego do spraw wewnętrznych albo Komendanta SOP</w:t>
      </w:r>
      <w:r w:rsidR="00034AED" w:rsidRPr="003562D5">
        <w:t xml:space="preserve"> o</w:t>
      </w:r>
      <w:r w:rsidR="00F6261E">
        <w:t xml:space="preserve"> </w:t>
      </w:r>
      <w:r w:rsidR="00633AA3" w:rsidRPr="003562D5">
        <w:t>ponowne rozpatrzenie sprawy.</w:t>
      </w:r>
    </w:p>
    <w:p w14:paraId="49A68C02" w14:textId="23D0B0B9" w:rsidR="00633AA3" w:rsidRPr="003562D5" w:rsidRDefault="00633AA3" w:rsidP="00244115">
      <w:pPr>
        <w:pStyle w:val="ZLITUSTzmustliter"/>
      </w:pPr>
      <w:r w:rsidRPr="003562D5">
        <w:t>6b. Zażalenie na postanowienie wnosi się</w:t>
      </w:r>
      <w:r w:rsidR="00034AED" w:rsidRPr="003562D5">
        <w:t xml:space="preserve"> w</w:t>
      </w:r>
      <w:r w:rsidR="00F6261E">
        <w:t xml:space="preserve"> </w:t>
      </w:r>
      <w:r w:rsidRPr="003562D5">
        <w:t xml:space="preserve">terminie </w:t>
      </w:r>
      <w:r w:rsidR="00034AED" w:rsidRPr="003562D5">
        <w:t>3</w:t>
      </w:r>
      <w:r w:rsidR="00F6261E">
        <w:t xml:space="preserve"> </w:t>
      </w:r>
      <w:r w:rsidRPr="003562D5">
        <w:t>dni od dnia doręczenia postanowienia.</w:t>
      </w:r>
      <w:r w:rsidR="008D375B" w:rsidRPr="003562D5">
        <w:t>”</w:t>
      </w:r>
      <w:r w:rsidR="00244115" w:rsidRPr="003562D5">
        <w:t>,</w:t>
      </w:r>
    </w:p>
    <w:p w14:paraId="15561454" w14:textId="181878B5" w:rsidR="00EA592C" w:rsidRDefault="00633AA3" w:rsidP="00756550">
      <w:pPr>
        <w:pStyle w:val="LITlitera"/>
      </w:pPr>
      <w:r w:rsidRPr="003562D5">
        <w:t>c)</w:t>
      </w:r>
      <w:r w:rsidRPr="003562D5">
        <w:tab/>
        <w:t>w</w:t>
      </w:r>
      <w:r w:rsidR="00034AED" w:rsidRPr="003562D5">
        <w:t xml:space="preserve"> ust.</w:t>
      </w:r>
      <w:r w:rsidR="00F6261E">
        <w:t xml:space="preserve"> </w:t>
      </w:r>
      <w:r w:rsidR="00034AED" w:rsidRPr="003562D5">
        <w:t>7</w:t>
      </w:r>
      <w:r w:rsidR="00EA592C">
        <w:t>:</w:t>
      </w:r>
    </w:p>
    <w:p w14:paraId="225687B3" w14:textId="1DDFE672" w:rsidR="00EA592C" w:rsidRDefault="00334BD3" w:rsidP="00EB2B5C">
      <w:pPr>
        <w:pStyle w:val="TIRtiret"/>
      </w:pPr>
      <w:r>
        <w:t>–</w:t>
      </w:r>
      <w:r>
        <w:tab/>
      </w:r>
      <w:r w:rsidR="00034AED" w:rsidRPr="003562D5">
        <w:t>w</w:t>
      </w:r>
      <w:r w:rsidR="00F6261E">
        <w:t xml:space="preserve"> </w:t>
      </w:r>
      <w:r w:rsidR="00034AED" w:rsidRPr="003562D5">
        <w:t>pkt</w:t>
      </w:r>
      <w:r w:rsidR="00F6261E">
        <w:t xml:space="preserve"> </w:t>
      </w:r>
      <w:r w:rsidR="00034AED" w:rsidRPr="003562D5">
        <w:t>3</w:t>
      </w:r>
      <w:r w:rsidR="00F6261E">
        <w:t xml:space="preserve"> </w:t>
      </w:r>
      <w:r w:rsidR="00633AA3" w:rsidRPr="003562D5">
        <w:t xml:space="preserve">wyrazy </w:t>
      </w:r>
      <w:r w:rsidR="008D375B" w:rsidRPr="003562D5">
        <w:t>„</w:t>
      </w:r>
      <w:r w:rsidR="00633AA3" w:rsidRPr="003562D5">
        <w:t>sprzeczne</w:t>
      </w:r>
      <w:r w:rsidR="00034AED" w:rsidRPr="003562D5">
        <w:t xml:space="preserve"> z</w:t>
      </w:r>
      <w:r w:rsidR="00F6261E">
        <w:t xml:space="preserve"> </w:t>
      </w:r>
      <w:r w:rsidR="00633AA3" w:rsidRPr="003562D5">
        <w:t>prawem</w:t>
      </w:r>
      <w:r w:rsidR="008D375B" w:rsidRPr="003562D5">
        <w:t>”</w:t>
      </w:r>
      <w:r w:rsidR="00633AA3" w:rsidRPr="003562D5">
        <w:t xml:space="preserve"> zastępuje się wyrazem </w:t>
      </w:r>
      <w:r w:rsidR="008D375B" w:rsidRPr="003562D5">
        <w:t>„</w:t>
      </w:r>
      <w:r w:rsidR="00633AA3" w:rsidRPr="003562D5">
        <w:t>niedopuszczalne</w:t>
      </w:r>
      <w:r w:rsidR="008D375B" w:rsidRPr="003562D5">
        <w:t>”</w:t>
      </w:r>
      <w:r w:rsidR="003F4D4F" w:rsidRPr="003562D5">
        <w:t>,</w:t>
      </w:r>
      <w:r w:rsidR="008D76C2">
        <w:t xml:space="preserve"> </w:t>
      </w:r>
    </w:p>
    <w:p w14:paraId="6CA0A5CE" w14:textId="6691415E" w:rsidR="008D76C2" w:rsidRPr="008D76C2" w:rsidRDefault="00334BD3" w:rsidP="00EB2B5C">
      <w:pPr>
        <w:pStyle w:val="TIRtiret"/>
      </w:pPr>
      <w:r>
        <w:t>–</w:t>
      </w:r>
      <w:r>
        <w:tab/>
      </w:r>
      <w:r w:rsidR="00EA592C">
        <w:t xml:space="preserve">w pkt 4 </w:t>
      </w:r>
      <w:r w:rsidR="008D76C2" w:rsidRPr="008D76C2">
        <w:t>kropkę zastępuje się średnikiem i</w:t>
      </w:r>
      <w:r w:rsidR="00F6261E">
        <w:t xml:space="preserve"> </w:t>
      </w:r>
      <w:r w:rsidR="008D76C2" w:rsidRPr="008D76C2">
        <w:t>dodaje się</w:t>
      </w:r>
      <w:r w:rsidR="008D76C2">
        <w:t xml:space="preserve"> pkt</w:t>
      </w:r>
      <w:r w:rsidR="00F6261E">
        <w:t xml:space="preserve"> </w:t>
      </w:r>
      <w:r w:rsidR="008D76C2" w:rsidRPr="008D76C2">
        <w:t>5 w</w:t>
      </w:r>
      <w:r w:rsidR="00F6261E">
        <w:t xml:space="preserve"> </w:t>
      </w:r>
      <w:r w:rsidR="008D76C2" w:rsidRPr="008D76C2">
        <w:t>brzmieniu:</w:t>
      </w:r>
    </w:p>
    <w:p w14:paraId="6A05D07C" w14:textId="733E4DA9" w:rsidR="008D76C2" w:rsidRPr="003562D5" w:rsidRDefault="008D76C2" w:rsidP="00EB2B5C">
      <w:pPr>
        <w:pStyle w:val="ZTIRPKTzmpkttiret"/>
      </w:pPr>
      <w:r w:rsidRPr="008D76C2">
        <w:t>„5)</w:t>
      </w:r>
      <w:r w:rsidRPr="008D76C2">
        <w:tab/>
        <w:t>wniosek dowodowy został złożony po zakreślonym terminie, o którym wnioskodawca został zawiadomiony</w:t>
      </w:r>
      <w:r>
        <w:t>.</w:t>
      </w:r>
      <w:r w:rsidR="00E835E7" w:rsidRPr="003562D5">
        <w:t>”</w:t>
      </w:r>
      <w:r>
        <w:t>,</w:t>
      </w:r>
    </w:p>
    <w:p w14:paraId="7C1C209A" w14:textId="5B7C5D31" w:rsidR="00633AA3" w:rsidRPr="003562D5" w:rsidRDefault="008D76C2" w:rsidP="007E5C36">
      <w:pPr>
        <w:pStyle w:val="LITlitera"/>
        <w:keepNext/>
      </w:pPr>
      <w:r>
        <w:t>d</w:t>
      </w:r>
      <w:r w:rsidR="00633AA3" w:rsidRPr="003562D5">
        <w:t>)</w:t>
      </w:r>
      <w:r w:rsidR="00633AA3" w:rsidRPr="003562D5">
        <w:tab/>
        <w:t>ust. 1</w:t>
      </w:r>
      <w:r w:rsidR="00034AED" w:rsidRPr="003562D5">
        <w:t>0</w:t>
      </w:r>
      <w:r w:rsidR="00F6261E">
        <w:t xml:space="preserve"> </w:t>
      </w:r>
      <w:r w:rsidR="00633AA3" w:rsidRPr="003562D5">
        <w:t>otrzymuje brzmienie:</w:t>
      </w:r>
    </w:p>
    <w:p w14:paraId="5E1BA1F0" w14:textId="5CC52BE6" w:rsidR="00633AA3" w:rsidRPr="003562D5" w:rsidRDefault="008D375B" w:rsidP="00244115">
      <w:pPr>
        <w:pStyle w:val="ZLITUSTzmustliter"/>
      </w:pPr>
      <w:r w:rsidRPr="003562D5">
        <w:t>„</w:t>
      </w:r>
      <w:r w:rsidR="00633AA3" w:rsidRPr="003562D5">
        <w:t>10. Choroba obwinionego, świadka</w:t>
      </w:r>
      <w:r w:rsidR="00034AED" w:rsidRPr="003562D5">
        <w:t xml:space="preserve"> i</w:t>
      </w:r>
      <w:r w:rsidR="00F6261E">
        <w:t xml:space="preserve"> </w:t>
      </w:r>
      <w:r w:rsidR="00633AA3" w:rsidRPr="003562D5">
        <w:t xml:space="preserve">innego uczestnika postępowania dyscyplinarnego </w:t>
      </w:r>
      <w:r w:rsidR="00EA592C">
        <w:t xml:space="preserve">stwierdzona zwolnieniem lekarskim </w:t>
      </w:r>
      <w:r w:rsidR="00633AA3" w:rsidRPr="003562D5">
        <w:t>usprawiedliwia nieobecność tych osób podczas czynności objętych danym postępowaniem przez okresy nie dłuższe niż łącznie 1</w:t>
      </w:r>
      <w:r w:rsidR="00034AED" w:rsidRPr="003562D5">
        <w:t>4</w:t>
      </w:r>
      <w:r w:rsidR="00F6261E">
        <w:t xml:space="preserve"> </w:t>
      </w:r>
      <w:r w:rsidR="00633AA3" w:rsidRPr="003562D5">
        <w:t>dni</w:t>
      </w:r>
      <w:r w:rsidR="00034AED" w:rsidRPr="003562D5">
        <w:t xml:space="preserve"> w</w:t>
      </w:r>
      <w:r w:rsidR="00F6261E">
        <w:t xml:space="preserve"> </w:t>
      </w:r>
      <w:r w:rsidR="00633AA3" w:rsidRPr="003562D5">
        <w:t xml:space="preserve">ciągu całego postępowania dyscyplinarnego. </w:t>
      </w:r>
      <w:r w:rsidR="00633AA3" w:rsidRPr="003562D5">
        <w:lastRenderedPageBreak/>
        <w:t>Usprawiedliwienie nieobecności</w:t>
      </w:r>
      <w:r w:rsidR="00034AED" w:rsidRPr="003562D5">
        <w:t xml:space="preserve"> z</w:t>
      </w:r>
      <w:r w:rsidR="00F6261E">
        <w:t xml:space="preserve"> </w:t>
      </w:r>
      <w:r w:rsidR="00633AA3" w:rsidRPr="003562D5">
        <w:t>powodu choroby za każdy następny jej okres wymaga przedstawienia zaświadczenia wystawionego przez lekarza uprawnionego do wystawiania zaświadczeń potwierdzających niemożność stawienia się na wezwanie lub zawiadomienie organu prowadzącego postępowanie karne.</w:t>
      </w:r>
      <w:r w:rsidRPr="003562D5">
        <w:t>”</w:t>
      </w:r>
      <w:r w:rsidR="004E184D" w:rsidRPr="003562D5">
        <w:t>,</w:t>
      </w:r>
    </w:p>
    <w:p w14:paraId="652066E7" w14:textId="02C28C1C" w:rsidR="00633AA3" w:rsidRPr="003562D5" w:rsidRDefault="008D76C2" w:rsidP="007E5C36">
      <w:pPr>
        <w:pStyle w:val="LITlitera"/>
        <w:keepNext/>
      </w:pPr>
      <w:r>
        <w:t>e</w:t>
      </w:r>
      <w:r w:rsidR="00633AA3" w:rsidRPr="003562D5">
        <w:t>)</w:t>
      </w:r>
      <w:r w:rsidR="00244115" w:rsidRPr="003562D5">
        <w:tab/>
      </w:r>
      <w:r w:rsidR="007E1AA6" w:rsidRPr="003562D5">
        <w:t xml:space="preserve">uchyla </w:t>
      </w:r>
      <w:r w:rsidR="00633AA3" w:rsidRPr="003562D5">
        <w:t>się</w:t>
      </w:r>
      <w:r w:rsidR="00034AED" w:rsidRPr="003562D5">
        <w:t xml:space="preserve"> ust.</w:t>
      </w:r>
      <w:r w:rsidR="00F6261E">
        <w:t xml:space="preserve"> </w:t>
      </w:r>
      <w:r w:rsidR="00633AA3" w:rsidRPr="003562D5">
        <w:t>11;</w:t>
      </w:r>
    </w:p>
    <w:p w14:paraId="27188948" w14:textId="7C85CB9C" w:rsidR="00BD35EB" w:rsidRPr="003562D5" w:rsidRDefault="00BD35EB" w:rsidP="009E57A1">
      <w:pPr>
        <w:pStyle w:val="PKTpunkt"/>
      </w:pPr>
      <w:r w:rsidRPr="003562D5">
        <w:t>2</w:t>
      </w:r>
      <w:r w:rsidR="00721DC8" w:rsidRPr="003562D5">
        <w:t>8</w:t>
      </w:r>
      <w:r w:rsidRPr="003562D5">
        <w:t>)</w:t>
      </w:r>
      <w:r w:rsidR="004E184D" w:rsidRPr="003562D5">
        <w:tab/>
      </w:r>
      <w:r w:rsidR="00252D63" w:rsidRPr="003562D5">
        <w:t>w</w:t>
      </w:r>
      <w:r w:rsidR="00034AED" w:rsidRPr="003562D5">
        <w:t xml:space="preserve"> art.</w:t>
      </w:r>
      <w:r w:rsidR="00F6261E">
        <w:t xml:space="preserve"> </w:t>
      </w:r>
      <w:r w:rsidR="00252D63" w:rsidRPr="003562D5">
        <w:t>232:</w:t>
      </w:r>
    </w:p>
    <w:p w14:paraId="73574F11" w14:textId="33E11DC8" w:rsidR="00252D63" w:rsidRPr="003562D5" w:rsidRDefault="00252D63" w:rsidP="007E5C36">
      <w:pPr>
        <w:pStyle w:val="LITlitera"/>
        <w:keepNext/>
      </w:pPr>
      <w:r w:rsidRPr="003562D5">
        <w:t>a)</w:t>
      </w:r>
      <w:r w:rsidRPr="003562D5">
        <w:tab/>
        <w:t xml:space="preserve">ust. </w:t>
      </w:r>
      <w:r w:rsidR="00034AED" w:rsidRPr="003562D5">
        <w:t>1</w:t>
      </w:r>
      <w:r w:rsidR="00F6261E">
        <w:t xml:space="preserve"> </w:t>
      </w:r>
      <w:r w:rsidRPr="003562D5">
        <w:t>otrzymuje brzmienie:</w:t>
      </w:r>
    </w:p>
    <w:p w14:paraId="77813D0D" w14:textId="35DF147E" w:rsidR="00B93070" w:rsidRDefault="008D375B" w:rsidP="006607E8">
      <w:pPr>
        <w:pStyle w:val="ZLITUSTzmustliter"/>
      </w:pPr>
      <w:r w:rsidRPr="003562D5">
        <w:t>„</w:t>
      </w:r>
      <w:r w:rsidR="00252D63" w:rsidRPr="003562D5">
        <w:t>1. Czynności dowodowe</w:t>
      </w:r>
      <w:r w:rsidR="00034AED" w:rsidRPr="003562D5">
        <w:t xml:space="preserve"> w</w:t>
      </w:r>
      <w:r w:rsidR="00F6261E">
        <w:t xml:space="preserve"> </w:t>
      </w:r>
      <w:r w:rsidR="00252D63" w:rsidRPr="003562D5">
        <w:t xml:space="preserve">postępowaniu dyscyplinarnym </w:t>
      </w:r>
      <w:r w:rsidR="007E1AA6" w:rsidRPr="003562D5">
        <w:t>kończy się</w:t>
      </w:r>
      <w:r w:rsidR="00034AED" w:rsidRPr="003562D5">
        <w:t xml:space="preserve"> w </w:t>
      </w:r>
      <w:r w:rsidR="00252D63" w:rsidRPr="003562D5">
        <w:t>terminie 3</w:t>
      </w:r>
      <w:r w:rsidR="00034AED" w:rsidRPr="003562D5">
        <w:t>0</w:t>
      </w:r>
      <w:r w:rsidR="00F6261E">
        <w:t xml:space="preserve"> </w:t>
      </w:r>
      <w:r w:rsidR="00252D63" w:rsidRPr="003562D5">
        <w:t>dni od dnia wszczęcia tego postępowania. Przełożony dyscyplinarny,</w:t>
      </w:r>
      <w:r w:rsidR="00034AED" w:rsidRPr="003562D5">
        <w:t xml:space="preserve"> w</w:t>
      </w:r>
      <w:r w:rsidR="00F6261E">
        <w:t xml:space="preserve"> </w:t>
      </w:r>
      <w:r w:rsidR="00252D63" w:rsidRPr="003562D5">
        <w:t>drodze postanowienia, może przedłużyć termin prowadzenia czynności dowodowych na czas oznaczony</w:t>
      </w:r>
      <w:r w:rsidR="00A62721" w:rsidRPr="003562D5">
        <w:t xml:space="preserve"> do </w:t>
      </w:r>
      <w:r w:rsidR="00034AED" w:rsidRPr="003562D5">
        <w:t>3</w:t>
      </w:r>
      <w:r w:rsidR="00F6261E">
        <w:t xml:space="preserve"> </w:t>
      </w:r>
      <w:r w:rsidR="00A62721" w:rsidRPr="003562D5">
        <w:t>miesięcy</w:t>
      </w:r>
      <w:r w:rsidR="00252D63" w:rsidRPr="003562D5">
        <w:t>.</w:t>
      </w:r>
      <w:r w:rsidRPr="003562D5">
        <w:t>”</w:t>
      </w:r>
      <w:r w:rsidR="007E1AA6" w:rsidRPr="003562D5">
        <w:t>,</w:t>
      </w:r>
    </w:p>
    <w:p w14:paraId="341021EC" w14:textId="77777777" w:rsidR="00535B9D" w:rsidRPr="003562D5" w:rsidRDefault="00252D63" w:rsidP="00535B9D">
      <w:pPr>
        <w:pStyle w:val="LITlitera"/>
      </w:pPr>
      <w:r w:rsidRPr="003562D5">
        <w:t>b)</w:t>
      </w:r>
      <w:r w:rsidR="004E184D" w:rsidRPr="003562D5">
        <w:tab/>
      </w:r>
      <w:r w:rsidR="00535B9D" w:rsidRPr="003562D5">
        <w:t>po ust. 2 dodaje się ust. 2a w brzmieniu:</w:t>
      </w:r>
    </w:p>
    <w:p w14:paraId="69F21A7F" w14:textId="1CE9CE59" w:rsidR="00535B9D" w:rsidRPr="003562D5" w:rsidRDefault="007A7EED" w:rsidP="00A91406">
      <w:pPr>
        <w:pStyle w:val="ZLITUSTzmustliter"/>
      </w:pPr>
      <w:r w:rsidRPr="003562D5">
        <w:t>„</w:t>
      </w:r>
      <w:r w:rsidR="00535B9D" w:rsidRPr="003562D5">
        <w:t>2a. Wniosek o przedłużenie terminu prowadzenia czynności dowodowych w</w:t>
      </w:r>
      <w:r w:rsidR="006607E8">
        <w:t> </w:t>
      </w:r>
      <w:r w:rsidR="00535B9D" w:rsidRPr="003562D5">
        <w:t>postępowaniu dyscyplinarnym wraz z uzasadnieniem składa się nie później niż 5</w:t>
      </w:r>
      <w:r w:rsidR="006607E8">
        <w:t> </w:t>
      </w:r>
      <w:r w:rsidR="00535B9D" w:rsidRPr="003562D5">
        <w:t xml:space="preserve">dni przed upływem tego terminu. Przed wydaniem postanowienia o przedłużeniu terminu prowadzenia czynności dowodowych właściwy do jego wydania przełożony dyscyplinarny lub Komendant </w:t>
      </w:r>
      <w:r w:rsidR="00C932FA">
        <w:t xml:space="preserve">SOP </w:t>
      </w:r>
      <w:r w:rsidR="00535B9D" w:rsidRPr="003562D5">
        <w:t>może zażądać niezwłocznego przekazania akt postępowania.</w:t>
      </w:r>
      <w:r w:rsidRPr="003562D5">
        <w:t>”</w:t>
      </w:r>
      <w:r w:rsidR="00535B9D" w:rsidRPr="003562D5">
        <w:t>,</w:t>
      </w:r>
    </w:p>
    <w:p w14:paraId="07EF6A15" w14:textId="4A21EC48" w:rsidR="00B93070" w:rsidRDefault="00535B9D" w:rsidP="00D962DC">
      <w:pPr>
        <w:pStyle w:val="LITlitera"/>
      </w:pPr>
      <w:r w:rsidRPr="003562D5">
        <w:t xml:space="preserve">c) </w:t>
      </w:r>
      <w:r w:rsidRPr="003562D5">
        <w:tab/>
      </w:r>
      <w:r w:rsidR="00B05674" w:rsidRPr="003562D5">
        <w:t xml:space="preserve">ust. </w:t>
      </w:r>
      <w:r w:rsidR="00034AED" w:rsidRPr="003562D5">
        <w:t>3</w:t>
      </w:r>
      <w:r w:rsidR="00F6261E">
        <w:t xml:space="preserve"> </w:t>
      </w:r>
      <w:r w:rsidR="00B05674" w:rsidRPr="003562D5">
        <w:t>otrzymuje brzmienie:</w:t>
      </w:r>
    </w:p>
    <w:p w14:paraId="06C56958" w14:textId="577F0099" w:rsidR="00B05674" w:rsidRPr="003562D5" w:rsidRDefault="008D375B" w:rsidP="006607E8">
      <w:pPr>
        <w:pStyle w:val="ZLITUSTzmustliter"/>
      </w:pPr>
      <w:r w:rsidRPr="003562D5">
        <w:t>„</w:t>
      </w:r>
      <w:r w:rsidR="00B05674" w:rsidRPr="003562D5">
        <w:t>3. Przełożony dyscyplinarny może zawiesić postępowanie dyscyplinarne</w:t>
      </w:r>
      <w:r w:rsidR="00034AED" w:rsidRPr="003562D5">
        <w:t xml:space="preserve"> z </w:t>
      </w:r>
      <w:r w:rsidR="00B05674" w:rsidRPr="003562D5">
        <w:t>powodu zaistnienia długotrwałej przeszkody uniemożliwiającej prowadzenie postępowania. Na postanowienie o</w:t>
      </w:r>
      <w:r w:rsidR="00F6261E">
        <w:t xml:space="preserve"> </w:t>
      </w:r>
      <w:r w:rsidR="00B05674" w:rsidRPr="003562D5">
        <w:t>zawieszeniu postępowania dyscyplinarnego obwinionemu i pokrzywdzonemu przysługuje zażalenie. Jeżeli postanowienie wydał minister właściwy do spraw wewnętrznych albo Komendant SOP, zażalenie nie przysługuje, jednak obwiniony i</w:t>
      </w:r>
      <w:r w:rsidR="00F6261E">
        <w:t xml:space="preserve"> </w:t>
      </w:r>
      <w:r w:rsidR="00B05674" w:rsidRPr="003562D5">
        <w:t>pokrzywdzony mogą zwrócić się odpowiednio do ministra właściwego do spraw wewnętrznych albo Komendanta SOP</w:t>
      </w:r>
      <w:r w:rsidR="00034AED" w:rsidRPr="003562D5">
        <w:t xml:space="preserve"> z</w:t>
      </w:r>
      <w:r w:rsidR="00F6261E">
        <w:t xml:space="preserve"> </w:t>
      </w:r>
      <w:r w:rsidR="00B05674" w:rsidRPr="003562D5">
        <w:t>wnioskiem o</w:t>
      </w:r>
      <w:r w:rsidR="006607E8">
        <w:t> </w:t>
      </w:r>
      <w:r w:rsidR="00B05674" w:rsidRPr="003562D5">
        <w:t>ponowne rozpatrzenie sprawy.</w:t>
      </w:r>
      <w:r w:rsidRPr="003562D5">
        <w:t>”</w:t>
      </w:r>
      <w:r w:rsidR="004E184D" w:rsidRPr="003562D5">
        <w:t>,</w:t>
      </w:r>
    </w:p>
    <w:p w14:paraId="5E6713E8" w14:textId="3521E8E8" w:rsidR="00252D63" w:rsidRPr="003562D5" w:rsidRDefault="00186DE5" w:rsidP="007E5C36">
      <w:pPr>
        <w:pStyle w:val="LITlitera"/>
        <w:keepNext/>
      </w:pPr>
      <w:r>
        <w:t>d</w:t>
      </w:r>
      <w:r w:rsidR="00B05674" w:rsidRPr="003562D5">
        <w:t>)</w:t>
      </w:r>
      <w:r w:rsidR="004E184D" w:rsidRPr="003562D5">
        <w:tab/>
      </w:r>
      <w:r w:rsidR="00252D63" w:rsidRPr="003562D5">
        <w:t>po</w:t>
      </w:r>
      <w:r w:rsidR="00034AED" w:rsidRPr="003562D5">
        <w:t xml:space="preserve"> ust.</w:t>
      </w:r>
      <w:r w:rsidR="00F6261E">
        <w:t xml:space="preserve"> </w:t>
      </w:r>
      <w:r w:rsidR="00034AED" w:rsidRPr="003562D5">
        <w:t>3</w:t>
      </w:r>
      <w:r w:rsidR="00F6261E">
        <w:t xml:space="preserve"> </w:t>
      </w:r>
      <w:r w:rsidR="00252D63" w:rsidRPr="003562D5">
        <w:t>dodaje się</w:t>
      </w:r>
      <w:r w:rsidR="00034AED" w:rsidRPr="003562D5">
        <w:t xml:space="preserve"> ust.</w:t>
      </w:r>
      <w:r w:rsidR="00F6261E">
        <w:t xml:space="preserve"> </w:t>
      </w:r>
      <w:r w:rsidR="00252D63" w:rsidRPr="003562D5">
        <w:t>3a</w:t>
      </w:r>
      <w:r w:rsidR="00034AED" w:rsidRPr="003562D5">
        <w:t xml:space="preserve"> w</w:t>
      </w:r>
      <w:r w:rsidR="00F6261E">
        <w:t xml:space="preserve"> </w:t>
      </w:r>
      <w:r w:rsidR="00252D63" w:rsidRPr="003562D5">
        <w:t>brzmieniu:</w:t>
      </w:r>
    </w:p>
    <w:p w14:paraId="33739B4D" w14:textId="77777777" w:rsidR="00252D63" w:rsidRPr="003562D5" w:rsidRDefault="008D375B" w:rsidP="006607E8">
      <w:pPr>
        <w:pStyle w:val="ZLITUSTzmustliter"/>
      </w:pPr>
      <w:r w:rsidRPr="003562D5">
        <w:t>„</w:t>
      </w:r>
      <w:r w:rsidR="00252D63" w:rsidRPr="003562D5">
        <w:t xml:space="preserve">3a. Zawieszenie postępowania dyscyplinarnego </w:t>
      </w:r>
      <w:r w:rsidR="00252D63" w:rsidRPr="006607E8">
        <w:t>wstrzymuje</w:t>
      </w:r>
      <w:r w:rsidR="00252D63" w:rsidRPr="003562D5">
        <w:t xml:space="preserve"> bieg terminów.</w:t>
      </w:r>
      <w:r w:rsidRPr="003562D5">
        <w:t>”</w:t>
      </w:r>
      <w:r w:rsidR="00252D63" w:rsidRPr="003562D5">
        <w:t>;</w:t>
      </w:r>
    </w:p>
    <w:p w14:paraId="7519A1A6" w14:textId="30D8DFCF" w:rsidR="006024EE" w:rsidRPr="003562D5" w:rsidRDefault="006024EE" w:rsidP="008F7A18">
      <w:pPr>
        <w:pStyle w:val="PKTpunkt"/>
      </w:pPr>
      <w:r w:rsidRPr="003562D5">
        <w:t>2</w:t>
      </w:r>
      <w:r w:rsidR="00721DC8" w:rsidRPr="003562D5">
        <w:t>9</w:t>
      </w:r>
      <w:r w:rsidRPr="003562D5">
        <w:t>)</w:t>
      </w:r>
      <w:r w:rsidR="008F7A18">
        <w:tab/>
      </w:r>
      <w:r w:rsidRPr="003562D5">
        <w:t>po</w:t>
      </w:r>
      <w:r w:rsidR="00034AED" w:rsidRPr="003562D5">
        <w:t xml:space="preserve"> art.</w:t>
      </w:r>
      <w:r w:rsidR="00F6261E">
        <w:t xml:space="preserve"> </w:t>
      </w:r>
      <w:r w:rsidRPr="003562D5">
        <w:t>23</w:t>
      </w:r>
      <w:r w:rsidR="00034AED" w:rsidRPr="003562D5">
        <w:t>2</w:t>
      </w:r>
      <w:r w:rsidR="00F6261E">
        <w:t xml:space="preserve"> </w:t>
      </w:r>
      <w:r w:rsidRPr="003562D5">
        <w:t>dodaje się</w:t>
      </w:r>
      <w:r w:rsidR="00034AED" w:rsidRPr="003562D5">
        <w:t xml:space="preserve"> art.</w:t>
      </w:r>
      <w:r w:rsidR="00F6261E">
        <w:t xml:space="preserve"> </w:t>
      </w:r>
      <w:r w:rsidRPr="003562D5">
        <w:t>232a</w:t>
      </w:r>
      <w:r w:rsidR="00034AED" w:rsidRPr="003562D5">
        <w:t xml:space="preserve"> w</w:t>
      </w:r>
      <w:r w:rsidR="00F6261E">
        <w:t xml:space="preserve"> </w:t>
      </w:r>
      <w:r w:rsidRPr="003562D5">
        <w:t>brzmieniu:</w:t>
      </w:r>
    </w:p>
    <w:p w14:paraId="735B64D9" w14:textId="765BAE89" w:rsidR="006024EE" w:rsidRPr="003562D5" w:rsidRDefault="008D375B" w:rsidP="00D962DC">
      <w:pPr>
        <w:pStyle w:val="ZARTzmartartykuempunktem"/>
      </w:pPr>
      <w:r w:rsidRPr="003562D5">
        <w:t>„</w:t>
      </w:r>
      <w:r w:rsidR="006024EE" w:rsidRPr="003562D5">
        <w:t>Art. 232a. 1. Jeżeli przeciwko obwinionemu jest prowadzone postępowanie dyscyplinarne obejmujące zarzuty popełnienia dwóch lub więcej czynów, a</w:t>
      </w:r>
      <w:r w:rsidR="00F6261E">
        <w:t xml:space="preserve"> </w:t>
      </w:r>
      <w:r w:rsidR="006024EE" w:rsidRPr="003562D5">
        <w:t xml:space="preserve">zebrane na danym etapie postępowania dowody dają podstawy do uznania obwinionego winnym </w:t>
      </w:r>
      <w:r w:rsidR="006024EE" w:rsidRPr="003562D5">
        <w:lastRenderedPageBreak/>
        <w:t>popełnienia jednego z</w:t>
      </w:r>
      <w:r w:rsidR="00F6261E">
        <w:t xml:space="preserve"> </w:t>
      </w:r>
      <w:r w:rsidR="006024EE" w:rsidRPr="003562D5">
        <w:t>zarzuconych czynów, przełożony dyscyplinarny może, w</w:t>
      </w:r>
      <w:r w:rsidR="00F6261E">
        <w:t xml:space="preserve"> </w:t>
      </w:r>
      <w:r w:rsidR="006024EE" w:rsidRPr="003562D5">
        <w:t>drodze postanowienia, wyłączyć ten czyn do odrębnego postępowania dyscyplinarnego, bez względu na wyjaśnienie wszystkich okoliczności dotyczących pozostałych czynów objętych postępowaniem.</w:t>
      </w:r>
    </w:p>
    <w:p w14:paraId="1438C94D" w14:textId="562350B0" w:rsidR="006024EE" w:rsidRPr="003562D5" w:rsidRDefault="006024EE" w:rsidP="00D962DC">
      <w:pPr>
        <w:pStyle w:val="ZUSTzmustartykuempunktem"/>
      </w:pPr>
      <w:r w:rsidRPr="003562D5">
        <w:t>2.</w:t>
      </w:r>
      <w:r w:rsidR="00034AED" w:rsidRPr="003562D5">
        <w:t xml:space="preserve"> W</w:t>
      </w:r>
      <w:r w:rsidR="00F6261E">
        <w:t xml:space="preserve"> </w:t>
      </w:r>
      <w:r w:rsidRPr="003562D5">
        <w:t>przypadku,</w:t>
      </w:r>
      <w:r w:rsidR="00034AED" w:rsidRPr="003562D5">
        <w:t xml:space="preserve"> o</w:t>
      </w:r>
      <w:r w:rsidR="00F6261E">
        <w:t xml:space="preserve"> </w:t>
      </w:r>
      <w:r w:rsidRPr="003562D5">
        <w:t>którym mowa</w:t>
      </w:r>
      <w:r w:rsidR="00034AED" w:rsidRPr="003562D5">
        <w:t xml:space="preserve"> w</w:t>
      </w:r>
      <w:r w:rsidR="00F6261E">
        <w:t xml:space="preserve"> </w:t>
      </w:r>
      <w:r w:rsidR="00034AED" w:rsidRPr="003562D5">
        <w:t>ust.</w:t>
      </w:r>
      <w:r w:rsidR="00F6261E">
        <w:t xml:space="preserve"> </w:t>
      </w:r>
      <w:r w:rsidRPr="003562D5">
        <w:t>1, zebrane</w:t>
      </w:r>
      <w:r w:rsidR="00034AED" w:rsidRPr="003562D5">
        <w:t xml:space="preserve"> w</w:t>
      </w:r>
      <w:r w:rsidR="00F6261E">
        <w:t xml:space="preserve"> </w:t>
      </w:r>
      <w:r w:rsidRPr="003562D5">
        <w:t>toku postępowania dyscyplinarnego dowody dotyczące wyłączonego czynu stają się dowodami odrębnego postępowania dyscyplinarnego.</w:t>
      </w:r>
      <w:r w:rsidR="008D375B" w:rsidRPr="003562D5">
        <w:t>”</w:t>
      </w:r>
      <w:r w:rsidRPr="003562D5">
        <w:t>;</w:t>
      </w:r>
    </w:p>
    <w:p w14:paraId="618F5B2C" w14:textId="23DB50AC" w:rsidR="00453728" w:rsidRPr="003562D5" w:rsidRDefault="00721DC8" w:rsidP="007E5C36">
      <w:pPr>
        <w:pStyle w:val="PKTpunkt"/>
        <w:keepNext/>
      </w:pPr>
      <w:r w:rsidRPr="003562D5">
        <w:t>30</w:t>
      </w:r>
      <w:r w:rsidR="006024EE" w:rsidRPr="003562D5">
        <w:t>)</w:t>
      </w:r>
      <w:r w:rsidR="004E184D" w:rsidRPr="003562D5">
        <w:tab/>
      </w:r>
      <w:r w:rsidR="00453728" w:rsidRPr="003562D5">
        <w:t>w</w:t>
      </w:r>
      <w:r w:rsidR="00034AED" w:rsidRPr="003562D5">
        <w:t xml:space="preserve"> art.</w:t>
      </w:r>
      <w:r w:rsidR="00F6261E">
        <w:t xml:space="preserve"> </w:t>
      </w:r>
      <w:r w:rsidR="00453728" w:rsidRPr="003562D5">
        <w:t>233:</w:t>
      </w:r>
    </w:p>
    <w:p w14:paraId="53A99CC5" w14:textId="38364C13" w:rsidR="00453728" w:rsidRPr="003562D5" w:rsidRDefault="00453728" w:rsidP="00F355B6">
      <w:pPr>
        <w:pStyle w:val="LITlitera"/>
      </w:pPr>
      <w:r w:rsidRPr="003562D5">
        <w:t>a)</w:t>
      </w:r>
      <w:r w:rsidR="004E184D" w:rsidRPr="003562D5">
        <w:tab/>
      </w:r>
      <w:r w:rsidRPr="003562D5">
        <w:t>w</w:t>
      </w:r>
      <w:r w:rsidR="00034AED" w:rsidRPr="003562D5">
        <w:t xml:space="preserve"> ust.</w:t>
      </w:r>
      <w:r w:rsidR="00F6261E">
        <w:t xml:space="preserve"> </w:t>
      </w:r>
      <w:r w:rsidR="00034AED" w:rsidRPr="003562D5">
        <w:t>1</w:t>
      </w:r>
      <w:r w:rsidR="00F6261E">
        <w:t xml:space="preserve"> </w:t>
      </w:r>
      <w:r w:rsidRPr="003562D5">
        <w:t xml:space="preserve">po wyrazie </w:t>
      </w:r>
      <w:r w:rsidR="008D375B" w:rsidRPr="003562D5">
        <w:t>„</w:t>
      </w:r>
      <w:r w:rsidRPr="003562D5">
        <w:t>obwinionego</w:t>
      </w:r>
      <w:r w:rsidR="008D375B" w:rsidRPr="003562D5">
        <w:t>”</w:t>
      </w:r>
      <w:r w:rsidRPr="003562D5">
        <w:t xml:space="preserve"> dodaje się wyrazy </w:t>
      </w:r>
      <w:r w:rsidR="008D375B" w:rsidRPr="003562D5">
        <w:t>„</w:t>
      </w:r>
      <w:r w:rsidRPr="003562D5">
        <w:t>i jego obrońcę</w:t>
      </w:r>
      <w:r w:rsidR="008D375B" w:rsidRPr="003562D5">
        <w:t>”</w:t>
      </w:r>
      <w:r w:rsidR="006607E8">
        <w:t>,</w:t>
      </w:r>
    </w:p>
    <w:p w14:paraId="2CF02016" w14:textId="2D8AF725" w:rsidR="00453728" w:rsidRPr="003562D5" w:rsidRDefault="00453728" w:rsidP="007E5C36">
      <w:pPr>
        <w:pStyle w:val="LITlitera"/>
        <w:keepNext/>
      </w:pPr>
      <w:r w:rsidRPr="003562D5">
        <w:t>b)</w:t>
      </w:r>
      <w:r w:rsidR="004E184D" w:rsidRPr="003562D5">
        <w:tab/>
      </w:r>
      <w:r w:rsidRPr="003562D5">
        <w:t xml:space="preserve">ust. </w:t>
      </w:r>
      <w:r w:rsidR="00034AED" w:rsidRPr="003562D5">
        <w:t>4</w:t>
      </w:r>
      <w:r w:rsidR="00F6261E">
        <w:t xml:space="preserve"> </w:t>
      </w:r>
      <w:r w:rsidRPr="003562D5">
        <w:t>otrzymuje brzmienie:</w:t>
      </w:r>
    </w:p>
    <w:p w14:paraId="130BC2C3" w14:textId="1686A69B" w:rsidR="00453728" w:rsidRPr="003562D5" w:rsidRDefault="008D375B" w:rsidP="00244115">
      <w:pPr>
        <w:pStyle w:val="ZLITUSTzmustliter"/>
      </w:pPr>
      <w:r w:rsidRPr="003562D5">
        <w:t>„</w:t>
      </w:r>
      <w:r w:rsidR="00453728" w:rsidRPr="003562D5">
        <w:t>4. Odmowa obwinionego lub jego obrońcy zapoznania się</w:t>
      </w:r>
      <w:r w:rsidR="00034AED" w:rsidRPr="003562D5">
        <w:t xml:space="preserve"> z</w:t>
      </w:r>
      <w:r w:rsidR="00F6261E">
        <w:t xml:space="preserve"> </w:t>
      </w:r>
      <w:r w:rsidR="00453728" w:rsidRPr="003562D5">
        <w:t>aktami postępowania lub złożenia podpisu stwierdzającego tę okoliczność nie wstrzymuje postępowania. Rzecznik dyscyplinarny dokonuje wzmianki</w:t>
      </w:r>
      <w:r w:rsidR="00034AED" w:rsidRPr="003562D5">
        <w:t xml:space="preserve"> o</w:t>
      </w:r>
      <w:r w:rsidR="00F6261E">
        <w:t xml:space="preserve"> </w:t>
      </w:r>
      <w:r w:rsidR="00453728" w:rsidRPr="003562D5">
        <w:t>odmowie zapoznania</w:t>
      </w:r>
      <w:r w:rsidR="00034AED" w:rsidRPr="003562D5">
        <w:t xml:space="preserve"> w</w:t>
      </w:r>
      <w:r w:rsidR="00F6261E">
        <w:t xml:space="preserve"> </w:t>
      </w:r>
      <w:r w:rsidR="00453728" w:rsidRPr="003562D5">
        <w:t>aktach postępowania dyscyplinarnego. Nieusprawiedliwione niestawienie się obwinionego lub jego obrońcy na czynność zapoznania się</w:t>
      </w:r>
      <w:r w:rsidR="00034AED" w:rsidRPr="003562D5">
        <w:t xml:space="preserve"> z</w:t>
      </w:r>
      <w:r w:rsidR="00F6261E">
        <w:t xml:space="preserve"> </w:t>
      </w:r>
      <w:r w:rsidR="00453728" w:rsidRPr="003562D5">
        <w:t>aktami postępowania dyscyplinarnego jest równoznaczne</w:t>
      </w:r>
      <w:r w:rsidR="00034AED" w:rsidRPr="003562D5">
        <w:t xml:space="preserve"> z</w:t>
      </w:r>
      <w:r w:rsidR="00F6261E">
        <w:t xml:space="preserve"> </w:t>
      </w:r>
      <w:r w:rsidR="00453728" w:rsidRPr="003562D5">
        <w:t>odmow</w:t>
      </w:r>
      <w:r w:rsidR="008E7116">
        <w:t>ą</w:t>
      </w:r>
      <w:r w:rsidR="00453728" w:rsidRPr="003562D5">
        <w:t xml:space="preserve"> zapoznania się</w:t>
      </w:r>
      <w:r w:rsidR="00034AED" w:rsidRPr="003562D5">
        <w:t xml:space="preserve"> z</w:t>
      </w:r>
      <w:r w:rsidR="00F6261E">
        <w:t xml:space="preserve"> </w:t>
      </w:r>
      <w:r w:rsidR="00453728" w:rsidRPr="003562D5">
        <w:t>tymi aktami.</w:t>
      </w:r>
      <w:r w:rsidRPr="003562D5">
        <w:t>”</w:t>
      </w:r>
      <w:r w:rsidR="004E184D" w:rsidRPr="003562D5">
        <w:t>,</w:t>
      </w:r>
    </w:p>
    <w:p w14:paraId="453B735A" w14:textId="3E30447F" w:rsidR="00453728" w:rsidRPr="003562D5" w:rsidRDefault="004B0D11" w:rsidP="007E5C36">
      <w:pPr>
        <w:pStyle w:val="LITlitera"/>
        <w:keepNext/>
      </w:pPr>
      <w:r w:rsidRPr="003562D5">
        <w:t>c)</w:t>
      </w:r>
      <w:r w:rsidR="004E184D" w:rsidRPr="003562D5">
        <w:tab/>
      </w:r>
      <w:r w:rsidRPr="003562D5">
        <w:t xml:space="preserve">ust. </w:t>
      </w:r>
      <w:r w:rsidR="00034AED" w:rsidRPr="003562D5">
        <w:t>7</w:t>
      </w:r>
      <w:r w:rsidR="00F6261E">
        <w:t xml:space="preserve"> </w:t>
      </w:r>
      <w:r w:rsidRPr="003562D5">
        <w:t>otrzymuje brzmienie:</w:t>
      </w:r>
    </w:p>
    <w:p w14:paraId="14C52C99" w14:textId="0EF73924" w:rsidR="004B0D11" w:rsidRPr="003562D5" w:rsidRDefault="008D375B" w:rsidP="007E5C36">
      <w:pPr>
        <w:pStyle w:val="ZLITUSTzmustliter"/>
        <w:keepNext/>
      </w:pPr>
      <w:r w:rsidRPr="003562D5">
        <w:t>„</w:t>
      </w:r>
      <w:r w:rsidR="004B0D11" w:rsidRPr="003562D5">
        <w:t>7. Rzecznik dyscypliny</w:t>
      </w:r>
      <w:r w:rsidR="007E1AA6" w:rsidRPr="003562D5">
        <w:t>,</w:t>
      </w:r>
      <w:r w:rsidR="004B0D11" w:rsidRPr="003562D5">
        <w:t xml:space="preserve"> po zapoznaniu obwinionego</w:t>
      </w:r>
      <w:r w:rsidR="00034AED" w:rsidRPr="003562D5">
        <w:t xml:space="preserve"> z</w:t>
      </w:r>
      <w:r w:rsidR="00F6261E">
        <w:t xml:space="preserve"> </w:t>
      </w:r>
      <w:r w:rsidR="004B0D11" w:rsidRPr="003562D5">
        <w:t>aktami postępowania dyscyplinarnego, wydaje postanowienie</w:t>
      </w:r>
      <w:r w:rsidR="00034AED" w:rsidRPr="003562D5">
        <w:t xml:space="preserve"> o</w:t>
      </w:r>
      <w:r w:rsidR="00F6261E">
        <w:t xml:space="preserve"> </w:t>
      </w:r>
      <w:r w:rsidR="004B0D11" w:rsidRPr="003562D5">
        <w:t>zakończeniu czynności dowodowych oraz sporządza, w</w:t>
      </w:r>
      <w:r w:rsidR="00F6261E">
        <w:t xml:space="preserve"> </w:t>
      </w:r>
      <w:r w:rsidR="004B0D11" w:rsidRPr="003562D5">
        <w:t xml:space="preserve">terminie do </w:t>
      </w:r>
      <w:r w:rsidR="00034AED" w:rsidRPr="003562D5">
        <w:t>7</w:t>
      </w:r>
      <w:r w:rsidR="00F6261E">
        <w:t xml:space="preserve"> </w:t>
      </w:r>
      <w:r w:rsidR="004B0D11" w:rsidRPr="003562D5">
        <w:t>dni, opatrzone datą sprawozdanie,</w:t>
      </w:r>
      <w:r w:rsidR="00034AED" w:rsidRPr="003562D5">
        <w:t xml:space="preserve"> w</w:t>
      </w:r>
      <w:r w:rsidR="00F6261E">
        <w:t xml:space="preserve"> </w:t>
      </w:r>
      <w:r w:rsidR="004B0D11" w:rsidRPr="003562D5">
        <w:t>którym:</w:t>
      </w:r>
    </w:p>
    <w:p w14:paraId="6B4CA872" w14:textId="6AD4C502" w:rsidR="004B0D11" w:rsidRPr="003562D5" w:rsidRDefault="004B0D11" w:rsidP="00244115">
      <w:pPr>
        <w:pStyle w:val="ZLITPKTzmpktliter"/>
      </w:pPr>
      <w:r w:rsidRPr="003562D5">
        <w:t>1)</w:t>
      </w:r>
      <w:r w:rsidR="004E184D" w:rsidRPr="003562D5">
        <w:tab/>
      </w:r>
      <w:r w:rsidRPr="003562D5">
        <w:t>wskazuje prowadzącego postępowanie</w:t>
      </w:r>
      <w:r w:rsidR="00034AED" w:rsidRPr="003562D5">
        <w:t xml:space="preserve"> i</w:t>
      </w:r>
      <w:r w:rsidR="00F6261E">
        <w:t xml:space="preserve"> </w:t>
      </w:r>
      <w:r w:rsidRPr="003562D5">
        <w:t>przełożonego dyscyplinarnego, który wydał postanowienie</w:t>
      </w:r>
      <w:r w:rsidR="00034AED" w:rsidRPr="003562D5">
        <w:t xml:space="preserve"> o</w:t>
      </w:r>
      <w:r w:rsidR="00F6261E">
        <w:t xml:space="preserve"> </w:t>
      </w:r>
      <w:r w:rsidRPr="003562D5">
        <w:t xml:space="preserve">wszczęciu postępowania dyscyplinarnego; </w:t>
      </w:r>
    </w:p>
    <w:p w14:paraId="76E70676" w14:textId="574BC1F9" w:rsidR="004B0D11" w:rsidRPr="003562D5" w:rsidRDefault="004B0D11" w:rsidP="00244115">
      <w:pPr>
        <w:pStyle w:val="ZLITPKTzmpktliter"/>
      </w:pPr>
      <w:r w:rsidRPr="003562D5">
        <w:t>2)</w:t>
      </w:r>
      <w:r w:rsidR="004E184D" w:rsidRPr="003562D5">
        <w:tab/>
      </w:r>
      <w:r w:rsidRPr="003562D5">
        <w:t>wskazuje obwinionego oraz określa zarzucane mu przewinienie dyscyplinarne,</w:t>
      </w:r>
      <w:r w:rsidR="00034AED" w:rsidRPr="003562D5">
        <w:t xml:space="preserve"> z</w:t>
      </w:r>
      <w:r w:rsidR="00F6261E">
        <w:t xml:space="preserve"> </w:t>
      </w:r>
      <w:r w:rsidRPr="003562D5">
        <w:t>opisem stanu faktycznego</w:t>
      </w:r>
      <w:r w:rsidR="00034AED" w:rsidRPr="003562D5">
        <w:t xml:space="preserve"> i</w:t>
      </w:r>
      <w:r w:rsidR="00F6261E">
        <w:t xml:space="preserve"> </w:t>
      </w:r>
      <w:r w:rsidRPr="003562D5">
        <w:t xml:space="preserve">prawnego ustalonym na podstawie zebranych dowodów; </w:t>
      </w:r>
    </w:p>
    <w:p w14:paraId="17EFD02F" w14:textId="77777777" w:rsidR="004B0D11" w:rsidRPr="003562D5" w:rsidRDefault="004B0D11" w:rsidP="00244115">
      <w:pPr>
        <w:pStyle w:val="ZLITPKTzmpktliter"/>
      </w:pPr>
      <w:r w:rsidRPr="003562D5">
        <w:t>3)</w:t>
      </w:r>
      <w:r w:rsidRPr="003562D5">
        <w:tab/>
        <w:t>przedstawia wnioski dotyczące uniewinnienia, odstąpienia od ukarania lub wymierzenia kary albo umorzenia postępowania.</w:t>
      </w:r>
      <w:r w:rsidR="008D375B" w:rsidRPr="003562D5">
        <w:t>”</w:t>
      </w:r>
      <w:r w:rsidRPr="003562D5">
        <w:t>;</w:t>
      </w:r>
    </w:p>
    <w:p w14:paraId="66126387" w14:textId="0195F138" w:rsidR="004A7BA2" w:rsidRPr="003562D5" w:rsidRDefault="00275D68" w:rsidP="007E5C36">
      <w:pPr>
        <w:pStyle w:val="PKTpunkt"/>
        <w:keepNext/>
      </w:pPr>
      <w:r w:rsidRPr="003562D5">
        <w:t>3</w:t>
      </w:r>
      <w:r w:rsidR="00721DC8" w:rsidRPr="003562D5">
        <w:t>1</w:t>
      </w:r>
      <w:r w:rsidR="00453728" w:rsidRPr="003562D5">
        <w:t>)</w:t>
      </w:r>
      <w:r w:rsidR="004E184D" w:rsidRPr="003562D5">
        <w:tab/>
      </w:r>
      <w:r w:rsidR="004A7BA2" w:rsidRPr="003562D5">
        <w:t>w</w:t>
      </w:r>
      <w:r w:rsidR="00034AED" w:rsidRPr="003562D5">
        <w:t xml:space="preserve"> art.</w:t>
      </w:r>
      <w:r w:rsidR="00F6261E">
        <w:t xml:space="preserve"> </w:t>
      </w:r>
      <w:r w:rsidR="004A7BA2" w:rsidRPr="003562D5">
        <w:t>234:</w:t>
      </w:r>
    </w:p>
    <w:p w14:paraId="6A8124AE" w14:textId="7053B59A" w:rsidR="0004226A" w:rsidRPr="003562D5" w:rsidRDefault="004A7BA2" w:rsidP="007E5C36">
      <w:pPr>
        <w:pStyle w:val="LITlitera"/>
        <w:keepNext/>
      </w:pPr>
      <w:r w:rsidRPr="003562D5">
        <w:t>a)</w:t>
      </w:r>
      <w:r w:rsidR="004E184D" w:rsidRPr="003562D5">
        <w:tab/>
      </w:r>
      <w:r w:rsidR="0004226A" w:rsidRPr="003562D5">
        <w:t xml:space="preserve">ust. </w:t>
      </w:r>
      <w:r w:rsidR="00034AED" w:rsidRPr="003562D5">
        <w:t>1</w:t>
      </w:r>
      <w:r w:rsidR="00F6261E">
        <w:t xml:space="preserve"> </w:t>
      </w:r>
      <w:r w:rsidR="0004226A" w:rsidRPr="003562D5">
        <w:t xml:space="preserve">otrzymuje brzmienie: </w:t>
      </w:r>
    </w:p>
    <w:p w14:paraId="776923F7" w14:textId="566AC0FE" w:rsidR="0004226A" w:rsidRPr="003562D5" w:rsidRDefault="008D375B" w:rsidP="007E5C36">
      <w:pPr>
        <w:pStyle w:val="ZLITUSTzmustliter"/>
        <w:keepNext/>
      </w:pPr>
      <w:r w:rsidRPr="003562D5">
        <w:t>„</w:t>
      </w:r>
      <w:r w:rsidR="0004226A" w:rsidRPr="003562D5">
        <w:t>1. Na podstawie zebranego w</w:t>
      </w:r>
      <w:r w:rsidR="00F6261E">
        <w:t xml:space="preserve"> </w:t>
      </w:r>
      <w:r w:rsidR="0004226A" w:rsidRPr="003562D5">
        <w:t>sprawie materiału dowodowego przełożony dyscyplinarny wydaje orzeczenie dyscyplinarne o:</w:t>
      </w:r>
    </w:p>
    <w:p w14:paraId="1795A522" w14:textId="77777777" w:rsidR="0004226A" w:rsidRPr="003562D5" w:rsidRDefault="0004226A" w:rsidP="00244115">
      <w:pPr>
        <w:pStyle w:val="ZLITPKTzmpktliter"/>
      </w:pPr>
      <w:r w:rsidRPr="003562D5">
        <w:t>1)</w:t>
      </w:r>
      <w:r w:rsidRPr="003562D5">
        <w:tab/>
        <w:t>uniewinnieniu, jeżeli przeprowadzone postępowanie nie potwierdziło zarzutów stawianych obwinionemu, albo</w:t>
      </w:r>
    </w:p>
    <w:p w14:paraId="62ECBA21" w14:textId="762A5D34" w:rsidR="0004226A" w:rsidRPr="003562D5" w:rsidRDefault="0004226A" w:rsidP="00244115">
      <w:pPr>
        <w:pStyle w:val="ZLITPKTzmpktliter"/>
      </w:pPr>
      <w:r w:rsidRPr="003562D5">
        <w:lastRenderedPageBreak/>
        <w:t>2)</w:t>
      </w:r>
      <w:r w:rsidRPr="003562D5">
        <w:tab/>
        <w:t>uznaniu winnym popełnienia czynu, za który ponosi on odpowiedzialność dyscyplinarną, i</w:t>
      </w:r>
      <w:r w:rsidR="00F6261E">
        <w:t xml:space="preserve"> </w:t>
      </w:r>
      <w:r w:rsidRPr="003562D5">
        <w:t>o</w:t>
      </w:r>
      <w:r w:rsidR="00F6261E">
        <w:t xml:space="preserve"> </w:t>
      </w:r>
      <w:r w:rsidRPr="003562D5">
        <w:t>wymierzeniu kary dyscyplinarnej, albo</w:t>
      </w:r>
    </w:p>
    <w:p w14:paraId="2EAD6758" w14:textId="75F48DC2" w:rsidR="0004226A" w:rsidRPr="003562D5" w:rsidRDefault="0004226A" w:rsidP="00244115">
      <w:pPr>
        <w:pStyle w:val="ZLITPKTzmpktliter"/>
      </w:pPr>
      <w:r w:rsidRPr="003562D5">
        <w:t>3)</w:t>
      </w:r>
      <w:r w:rsidRPr="003562D5">
        <w:tab/>
        <w:t>uznaniu winnym popełnienia czynu, za który ponosi on odpowiedzialność dyscyplinarną, i</w:t>
      </w:r>
      <w:r w:rsidR="00F6261E">
        <w:t xml:space="preserve"> </w:t>
      </w:r>
      <w:r w:rsidRPr="003562D5">
        <w:t>o</w:t>
      </w:r>
      <w:r w:rsidR="00F6261E">
        <w:t xml:space="preserve"> </w:t>
      </w:r>
      <w:r w:rsidRPr="003562D5">
        <w:t>odstąpieniu od wymierzenia kary, albo</w:t>
      </w:r>
    </w:p>
    <w:p w14:paraId="4D626F43" w14:textId="77777777" w:rsidR="0004226A" w:rsidRPr="003562D5" w:rsidRDefault="0004226A" w:rsidP="00244115">
      <w:pPr>
        <w:pStyle w:val="ZLITPKTzmpktliter"/>
      </w:pPr>
      <w:r w:rsidRPr="003562D5">
        <w:t>4)</w:t>
      </w:r>
      <w:r w:rsidRPr="003562D5">
        <w:tab/>
        <w:t>umorzeniu postępowania.</w:t>
      </w:r>
      <w:r w:rsidR="008D375B" w:rsidRPr="003562D5">
        <w:t>”</w:t>
      </w:r>
      <w:r w:rsidR="00244115" w:rsidRPr="003562D5">
        <w:t>,</w:t>
      </w:r>
    </w:p>
    <w:p w14:paraId="54534471" w14:textId="2B18DC0A" w:rsidR="0004226A" w:rsidRPr="003562D5" w:rsidRDefault="0004226A" w:rsidP="007E5C36">
      <w:pPr>
        <w:pStyle w:val="LITlitera"/>
        <w:keepNext/>
      </w:pPr>
      <w:r w:rsidRPr="003562D5">
        <w:t>b)</w:t>
      </w:r>
      <w:r w:rsidR="004E184D" w:rsidRPr="003562D5">
        <w:tab/>
      </w:r>
      <w:r w:rsidRPr="003562D5">
        <w:t>po</w:t>
      </w:r>
      <w:r w:rsidR="00034AED" w:rsidRPr="003562D5">
        <w:t xml:space="preserve"> ust.</w:t>
      </w:r>
      <w:r w:rsidR="00F6261E">
        <w:t xml:space="preserve"> </w:t>
      </w:r>
      <w:r w:rsidR="00034AED" w:rsidRPr="003562D5">
        <w:t>1</w:t>
      </w:r>
      <w:r w:rsidR="00F6261E">
        <w:t xml:space="preserve"> </w:t>
      </w:r>
      <w:r w:rsidRPr="003562D5">
        <w:t>dodaje się</w:t>
      </w:r>
      <w:r w:rsidR="00034AED" w:rsidRPr="003562D5">
        <w:t xml:space="preserve"> ust.</w:t>
      </w:r>
      <w:r w:rsidR="00F6261E">
        <w:t xml:space="preserve"> </w:t>
      </w:r>
      <w:r w:rsidRPr="003562D5">
        <w:t>1a</w:t>
      </w:r>
      <w:r w:rsidR="00034AED" w:rsidRPr="003562D5">
        <w:t xml:space="preserve"> w</w:t>
      </w:r>
      <w:r w:rsidR="00F6261E">
        <w:t xml:space="preserve"> </w:t>
      </w:r>
      <w:r w:rsidRPr="003562D5">
        <w:t>brzmieniu:</w:t>
      </w:r>
    </w:p>
    <w:p w14:paraId="19757A7F" w14:textId="28B0C677" w:rsidR="0004226A" w:rsidRPr="003562D5" w:rsidRDefault="008D375B" w:rsidP="00244115">
      <w:pPr>
        <w:pStyle w:val="ZLITUSTzmustliter"/>
      </w:pPr>
      <w:r w:rsidRPr="003562D5">
        <w:t>„</w:t>
      </w:r>
      <w:r w:rsidR="0004226A" w:rsidRPr="003562D5">
        <w:t>1a. Przełożony dyscyplinarny w</w:t>
      </w:r>
      <w:r w:rsidR="00F6261E">
        <w:t xml:space="preserve"> </w:t>
      </w:r>
      <w:r w:rsidR="0004226A" w:rsidRPr="003562D5">
        <w:t>orzeczeniu dyscyplinarnym może zmienić opis czynu lub jego kwalifikację prawną w</w:t>
      </w:r>
      <w:r w:rsidR="00F6261E">
        <w:t xml:space="preserve"> </w:t>
      </w:r>
      <w:r w:rsidR="0004226A" w:rsidRPr="003562D5">
        <w:t>granicach czynu zarzucanego obwinionemu i</w:t>
      </w:r>
      <w:r w:rsidR="00F6261E">
        <w:t xml:space="preserve"> </w:t>
      </w:r>
      <w:r w:rsidR="0004226A" w:rsidRPr="003562D5">
        <w:t>jego kwalifikacji prawnej.</w:t>
      </w:r>
      <w:r w:rsidRPr="003562D5">
        <w:t>”</w:t>
      </w:r>
      <w:r w:rsidR="004E184D" w:rsidRPr="003562D5">
        <w:t>,</w:t>
      </w:r>
    </w:p>
    <w:p w14:paraId="4AE90CA3" w14:textId="36A5CF2F" w:rsidR="004A7BA2" w:rsidRPr="003562D5" w:rsidRDefault="0004226A" w:rsidP="007E5C36">
      <w:pPr>
        <w:pStyle w:val="LITlitera"/>
        <w:keepNext/>
      </w:pPr>
      <w:r w:rsidRPr="003562D5">
        <w:t>c)</w:t>
      </w:r>
      <w:r w:rsidR="004E184D" w:rsidRPr="003562D5">
        <w:tab/>
      </w:r>
      <w:r w:rsidR="004A7BA2" w:rsidRPr="003562D5">
        <w:t>po</w:t>
      </w:r>
      <w:r w:rsidR="00034AED" w:rsidRPr="003562D5">
        <w:t xml:space="preserve"> ust.</w:t>
      </w:r>
      <w:r w:rsidR="00F6261E">
        <w:t xml:space="preserve"> </w:t>
      </w:r>
      <w:r w:rsidR="00034AED" w:rsidRPr="003562D5">
        <w:t>2</w:t>
      </w:r>
      <w:r w:rsidR="00F6261E">
        <w:t xml:space="preserve"> </w:t>
      </w:r>
      <w:r w:rsidR="004A7BA2" w:rsidRPr="003562D5">
        <w:t>dodaje się</w:t>
      </w:r>
      <w:r w:rsidR="00034AED" w:rsidRPr="003562D5">
        <w:t xml:space="preserve"> ust.</w:t>
      </w:r>
      <w:r w:rsidR="00F6261E">
        <w:t xml:space="preserve"> </w:t>
      </w:r>
      <w:r w:rsidR="004A7BA2" w:rsidRPr="003562D5">
        <w:t>2a</w:t>
      </w:r>
      <w:r w:rsidR="007A7EED" w:rsidRPr="003562D5">
        <w:t>–</w:t>
      </w:r>
      <w:r w:rsidR="004A7BA2" w:rsidRPr="003562D5">
        <w:t>2</w:t>
      </w:r>
      <w:r w:rsidR="00721DC8" w:rsidRPr="003562D5">
        <w:t>f</w:t>
      </w:r>
      <w:r w:rsidR="00034AED" w:rsidRPr="003562D5">
        <w:t xml:space="preserve"> w</w:t>
      </w:r>
      <w:r w:rsidR="00F6261E">
        <w:t xml:space="preserve"> </w:t>
      </w:r>
      <w:r w:rsidR="004A7BA2" w:rsidRPr="003562D5">
        <w:t>brzmieniu:</w:t>
      </w:r>
    </w:p>
    <w:p w14:paraId="6996B363" w14:textId="4D2E9C85" w:rsidR="004A7BA2" w:rsidRPr="003562D5" w:rsidRDefault="008D375B" w:rsidP="00244115">
      <w:pPr>
        <w:pStyle w:val="ZLITUSTzmustliter"/>
      </w:pPr>
      <w:r w:rsidRPr="003562D5">
        <w:t>„</w:t>
      </w:r>
      <w:r w:rsidR="004A7BA2" w:rsidRPr="003562D5">
        <w:t>2a. Uzasadnienie faktyczne orzeczenia dyscyplinarnego zawiera</w:t>
      </w:r>
      <w:r w:rsidR="00721DC8" w:rsidRPr="003562D5">
        <w:t xml:space="preserve"> </w:t>
      </w:r>
      <w:r w:rsidR="00034AED" w:rsidRPr="003562D5">
        <w:t>w </w:t>
      </w:r>
      <w:r w:rsidR="004A7BA2" w:rsidRPr="003562D5">
        <w:t>szczególności: wskazanie faktów, które uznano za udowodnione, dowodów, na których się oparto, oraz przyczyn,</w:t>
      </w:r>
      <w:r w:rsidR="00034AED" w:rsidRPr="003562D5">
        <w:t xml:space="preserve"> z</w:t>
      </w:r>
      <w:r w:rsidR="00F6261E">
        <w:t xml:space="preserve"> </w:t>
      </w:r>
      <w:r w:rsidR="004A7BA2" w:rsidRPr="003562D5">
        <w:t>powodu których innym dowodom odmówiono wiarygodności</w:t>
      </w:r>
      <w:r w:rsidR="00034AED" w:rsidRPr="003562D5">
        <w:t xml:space="preserve"> i</w:t>
      </w:r>
      <w:r w:rsidR="00F6261E">
        <w:t xml:space="preserve"> </w:t>
      </w:r>
      <w:r w:rsidR="004A7BA2" w:rsidRPr="003562D5">
        <w:t>mocy dowodowej.</w:t>
      </w:r>
      <w:r w:rsidR="00034AED" w:rsidRPr="003562D5">
        <w:t xml:space="preserve"> W</w:t>
      </w:r>
      <w:r w:rsidR="00F6261E">
        <w:t xml:space="preserve"> </w:t>
      </w:r>
      <w:r w:rsidR="004A7BA2" w:rsidRPr="003562D5">
        <w:t>uzasadnieniu prawnym wyjaśni</w:t>
      </w:r>
      <w:r w:rsidR="00721DC8" w:rsidRPr="003562D5">
        <w:t>a się</w:t>
      </w:r>
      <w:r w:rsidR="004A7BA2" w:rsidRPr="003562D5">
        <w:t xml:space="preserve"> podstawy prawne orzeczenia</w:t>
      </w:r>
      <w:r w:rsidR="00034AED" w:rsidRPr="003562D5">
        <w:t xml:space="preserve"> z</w:t>
      </w:r>
      <w:r w:rsidR="00F6261E">
        <w:t xml:space="preserve"> </w:t>
      </w:r>
      <w:r w:rsidR="004A7BA2" w:rsidRPr="003562D5">
        <w:t>przytoczeniem przepisów prawa.</w:t>
      </w:r>
      <w:r w:rsidR="00034AED" w:rsidRPr="003562D5">
        <w:t xml:space="preserve"> W</w:t>
      </w:r>
      <w:r w:rsidR="00F6261E">
        <w:t xml:space="preserve"> </w:t>
      </w:r>
      <w:r w:rsidR="004A7BA2" w:rsidRPr="003562D5">
        <w:t>uzasadnieniu przy</w:t>
      </w:r>
      <w:r w:rsidR="00721DC8" w:rsidRPr="003562D5">
        <w:t>tacza się ponadto</w:t>
      </w:r>
      <w:r w:rsidR="004A7BA2" w:rsidRPr="003562D5">
        <w:t xml:space="preserve"> okoliczności, które wpłynęły na wymiar kary lub na odstąpienie od wymierzenia kary.</w:t>
      </w:r>
    </w:p>
    <w:p w14:paraId="556CC590" w14:textId="4C2BE0AA" w:rsidR="004A7BA2" w:rsidRPr="003562D5" w:rsidRDefault="004A7BA2" w:rsidP="00244115">
      <w:pPr>
        <w:pStyle w:val="ZLITUSTzmustliter"/>
      </w:pPr>
      <w:r w:rsidRPr="003562D5">
        <w:t>2b. Oczywiste omyłki pisarskie</w:t>
      </w:r>
      <w:r w:rsidR="00034AED" w:rsidRPr="003562D5">
        <w:t xml:space="preserve"> i</w:t>
      </w:r>
      <w:r w:rsidR="00F6261E">
        <w:t xml:space="preserve"> </w:t>
      </w:r>
      <w:r w:rsidRPr="003562D5">
        <w:t>rachunkowe</w:t>
      </w:r>
      <w:r w:rsidR="00034AED" w:rsidRPr="003562D5">
        <w:t xml:space="preserve"> w</w:t>
      </w:r>
      <w:r w:rsidR="00F6261E">
        <w:t xml:space="preserve"> </w:t>
      </w:r>
      <w:r w:rsidRPr="003562D5">
        <w:t>orzeczeniu lub postanowieniu można sprostować</w:t>
      </w:r>
      <w:r w:rsidR="00034AED" w:rsidRPr="003562D5">
        <w:t xml:space="preserve"> w</w:t>
      </w:r>
      <w:r w:rsidR="00F6261E">
        <w:t xml:space="preserve"> </w:t>
      </w:r>
      <w:r w:rsidRPr="003562D5">
        <w:t>każdym czasie</w:t>
      </w:r>
      <w:r w:rsidR="00034AED" w:rsidRPr="003562D5">
        <w:t xml:space="preserve"> w</w:t>
      </w:r>
      <w:r w:rsidR="00F6261E">
        <w:t xml:space="preserve"> </w:t>
      </w:r>
      <w:r w:rsidRPr="003562D5">
        <w:t xml:space="preserve">drodze postanowienia. </w:t>
      </w:r>
    </w:p>
    <w:p w14:paraId="48E41508" w14:textId="0F29471E" w:rsidR="004A7BA2" w:rsidRPr="003562D5" w:rsidRDefault="004A7BA2" w:rsidP="00244115">
      <w:pPr>
        <w:pStyle w:val="ZLITUSTzmustliter"/>
      </w:pPr>
      <w:r w:rsidRPr="003562D5">
        <w:t>2c. Sprostowanie oczywistych omyłek pisarskich</w:t>
      </w:r>
      <w:r w:rsidR="00034AED" w:rsidRPr="003562D5">
        <w:t xml:space="preserve"> i</w:t>
      </w:r>
      <w:r w:rsidR="00F6261E">
        <w:t xml:space="preserve"> </w:t>
      </w:r>
      <w:r w:rsidRPr="003562D5">
        <w:t>rachunkowych</w:t>
      </w:r>
      <w:r w:rsidR="00034AED" w:rsidRPr="003562D5">
        <w:t xml:space="preserve"> w </w:t>
      </w:r>
      <w:r w:rsidRPr="003562D5">
        <w:t>protokołach sporządzanych</w:t>
      </w:r>
      <w:r w:rsidR="00034AED" w:rsidRPr="003562D5">
        <w:t xml:space="preserve"> w</w:t>
      </w:r>
      <w:r w:rsidR="00F6261E">
        <w:t xml:space="preserve"> </w:t>
      </w:r>
      <w:r w:rsidRPr="003562D5">
        <w:t>toku postępowania dyscyplinarnego wymaga opisania tych omyłek przez osobę sporządzającą protokół przed jego podpisaniem.</w:t>
      </w:r>
      <w:r w:rsidR="00034AED" w:rsidRPr="003562D5">
        <w:t xml:space="preserve"> W</w:t>
      </w:r>
      <w:r w:rsidR="00F6261E">
        <w:t xml:space="preserve"> </w:t>
      </w:r>
      <w:r w:rsidRPr="003562D5">
        <w:t>przypadku ujawnienia omyłek pisarskich lub rachunkowych po podpisaniu protokołu, prostuje się je</w:t>
      </w:r>
      <w:r w:rsidR="00034AED" w:rsidRPr="003562D5">
        <w:t xml:space="preserve"> w</w:t>
      </w:r>
      <w:r w:rsidR="00F6261E">
        <w:t xml:space="preserve"> </w:t>
      </w:r>
      <w:r w:rsidRPr="003562D5">
        <w:t xml:space="preserve">drodze postanowienia. </w:t>
      </w:r>
    </w:p>
    <w:p w14:paraId="7107A713" w14:textId="2EBBA0A7" w:rsidR="004A7BA2" w:rsidRPr="003562D5" w:rsidRDefault="004A7BA2" w:rsidP="00244115">
      <w:pPr>
        <w:pStyle w:val="ZLITUSTzmustliter"/>
      </w:pPr>
      <w:r w:rsidRPr="003562D5">
        <w:t xml:space="preserve">2d. </w:t>
      </w:r>
      <w:r w:rsidR="007447A1">
        <w:t>Od p</w:t>
      </w:r>
      <w:r w:rsidRPr="003562D5">
        <w:t>ostanowie</w:t>
      </w:r>
      <w:r w:rsidR="007447A1">
        <w:t>ń</w:t>
      </w:r>
      <w:r w:rsidRPr="003562D5">
        <w:t>,</w:t>
      </w:r>
      <w:r w:rsidR="00034AED" w:rsidRPr="003562D5">
        <w:t xml:space="preserve">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2b</w:t>
      </w:r>
      <w:r w:rsidR="00034AED" w:rsidRPr="003562D5">
        <w:t xml:space="preserve"> i</w:t>
      </w:r>
      <w:r w:rsidR="00F6261E">
        <w:t xml:space="preserve"> </w:t>
      </w:r>
      <w:r w:rsidRPr="003562D5">
        <w:t>2c</w:t>
      </w:r>
      <w:r w:rsidR="007A7EED" w:rsidRPr="003562D5">
        <w:t>,</w:t>
      </w:r>
      <w:r w:rsidRPr="003562D5">
        <w:t xml:space="preserve"> </w:t>
      </w:r>
      <w:r w:rsidR="007447A1">
        <w:t>odwołanie nie przysługuje</w:t>
      </w:r>
      <w:r w:rsidRPr="003562D5">
        <w:t xml:space="preserve">. </w:t>
      </w:r>
    </w:p>
    <w:p w14:paraId="4DA17591" w14:textId="464E4695" w:rsidR="004A7BA2" w:rsidRPr="003562D5" w:rsidRDefault="004A7BA2" w:rsidP="00244115">
      <w:pPr>
        <w:pStyle w:val="ZLITUSTzmustliter"/>
      </w:pPr>
      <w:r w:rsidRPr="003562D5">
        <w:t>2</w:t>
      </w:r>
      <w:r w:rsidR="007E1AA6" w:rsidRPr="003562D5">
        <w:t>e</w:t>
      </w:r>
      <w:r w:rsidRPr="003562D5">
        <w:t>. Sprostowanie omyłek pisarskich</w:t>
      </w:r>
      <w:r w:rsidR="00034AED" w:rsidRPr="003562D5">
        <w:t xml:space="preserve"> i</w:t>
      </w:r>
      <w:r w:rsidR="00F6261E">
        <w:t xml:space="preserve"> </w:t>
      </w:r>
      <w:r w:rsidRPr="003562D5">
        <w:t>rachunkowych następuje</w:t>
      </w:r>
      <w:r w:rsidR="00034AED" w:rsidRPr="003562D5">
        <w:t xml:space="preserve"> z</w:t>
      </w:r>
      <w:r w:rsidR="00F6261E">
        <w:t xml:space="preserve"> </w:t>
      </w:r>
      <w:r w:rsidRPr="003562D5">
        <w:t>urzędu albo na wniosek pokrzywdzonego, ukaranego lub obwinionego albo,</w:t>
      </w:r>
      <w:r w:rsidR="00034AED" w:rsidRPr="003562D5">
        <w:t xml:space="preserve"> w</w:t>
      </w:r>
      <w:r w:rsidR="00F6261E">
        <w:t xml:space="preserve"> </w:t>
      </w:r>
      <w:r w:rsidRPr="003562D5">
        <w:t>przypadku jego śmierci, na wniosek jego małżonka, krewnych</w:t>
      </w:r>
      <w:r w:rsidR="00034AED" w:rsidRPr="003562D5">
        <w:t xml:space="preserve"> w</w:t>
      </w:r>
      <w:r w:rsidR="00F6261E">
        <w:t xml:space="preserve"> </w:t>
      </w:r>
      <w:r w:rsidRPr="003562D5">
        <w:t>linii prostej, rodzeństwa, przysposabiającego lub przysposobionego.</w:t>
      </w:r>
    </w:p>
    <w:p w14:paraId="46282AA5" w14:textId="77777777" w:rsidR="004A7BA2" w:rsidRPr="003562D5" w:rsidRDefault="004A7BA2" w:rsidP="00244115">
      <w:pPr>
        <w:pStyle w:val="ZLITUSTzmustliter"/>
      </w:pPr>
      <w:r w:rsidRPr="003562D5">
        <w:t>2</w:t>
      </w:r>
      <w:r w:rsidR="007E1AA6" w:rsidRPr="003562D5">
        <w:t>f</w:t>
      </w:r>
      <w:r w:rsidRPr="003562D5">
        <w:t>. Sprostowania dokonuje przełożony dyscyplinarny lub rzecznik dyscyplinarny, który popełnił omyłkę.</w:t>
      </w:r>
      <w:r w:rsidR="008D375B" w:rsidRPr="003562D5">
        <w:t>”</w:t>
      </w:r>
      <w:r w:rsidR="004E184D" w:rsidRPr="003562D5">
        <w:t>,</w:t>
      </w:r>
    </w:p>
    <w:p w14:paraId="0DF8D629" w14:textId="4F62AFC6" w:rsidR="004A7BA2" w:rsidRPr="003562D5" w:rsidRDefault="006E7CE2" w:rsidP="007E5C36">
      <w:pPr>
        <w:pStyle w:val="LITlitera"/>
        <w:keepNext/>
      </w:pPr>
      <w:r w:rsidRPr="003562D5">
        <w:lastRenderedPageBreak/>
        <w:t>d</w:t>
      </w:r>
      <w:r w:rsidR="004A7BA2" w:rsidRPr="003562D5">
        <w:t>)</w:t>
      </w:r>
      <w:r w:rsidR="004E184D" w:rsidRPr="003562D5">
        <w:tab/>
      </w:r>
      <w:r w:rsidR="004A7BA2" w:rsidRPr="003562D5">
        <w:t xml:space="preserve">ust. </w:t>
      </w:r>
      <w:r w:rsidR="00034AED" w:rsidRPr="003562D5">
        <w:t>3</w:t>
      </w:r>
      <w:r w:rsidR="00F6261E">
        <w:t xml:space="preserve"> </w:t>
      </w:r>
      <w:r w:rsidR="00721DC8" w:rsidRPr="003562D5">
        <w:t xml:space="preserve">i 4 </w:t>
      </w:r>
      <w:r w:rsidR="004A7BA2" w:rsidRPr="003562D5">
        <w:t>otrzymuj</w:t>
      </w:r>
      <w:r w:rsidR="00721DC8" w:rsidRPr="003562D5">
        <w:t>ą</w:t>
      </w:r>
      <w:r w:rsidR="004A7BA2" w:rsidRPr="003562D5">
        <w:t xml:space="preserve"> brzmienie:</w:t>
      </w:r>
    </w:p>
    <w:p w14:paraId="1E3C8AAF" w14:textId="72AEDDEA" w:rsidR="004A7BA2" w:rsidRPr="003562D5" w:rsidRDefault="008D375B" w:rsidP="00244115">
      <w:pPr>
        <w:pStyle w:val="ZLITUSTzmustliter"/>
      </w:pPr>
      <w:r w:rsidRPr="003562D5">
        <w:t>„</w:t>
      </w:r>
      <w:r w:rsidR="004A7BA2" w:rsidRPr="003562D5">
        <w:t>3. Jeżeli przełożony dyscyplinarny uzna, że przekazane mu akta postępowania dyscyplinarnego zawierają istotne braki</w:t>
      </w:r>
      <w:r w:rsidR="00EA592C">
        <w:t xml:space="preserve"> tego postępowania</w:t>
      </w:r>
      <w:r w:rsidR="004A7BA2" w:rsidRPr="003562D5">
        <w:t>,</w:t>
      </w:r>
      <w:r w:rsidR="00034AED" w:rsidRPr="003562D5">
        <w:t xml:space="preserve"> w</w:t>
      </w:r>
      <w:r w:rsidR="00F6261E">
        <w:t xml:space="preserve"> </w:t>
      </w:r>
      <w:r w:rsidR="004A7BA2" w:rsidRPr="003562D5">
        <w:t>terminie 1</w:t>
      </w:r>
      <w:r w:rsidR="00034AED" w:rsidRPr="003562D5">
        <w:t>4</w:t>
      </w:r>
      <w:r w:rsidR="00F6261E">
        <w:t xml:space="preserve"> </w:t>
      </w:r>
      <w:r w:rsidR="004A7BA2" w:rsidRPr="003562D5">
        <w:t>dni od dnia przekazania mu akt wydaje postanowienie</w:t>
      </w:r>
      <w:r w:rsidR="00034AED" w:rsidRPr="003562D5">
        <w:t xml:space="preserve"> o</w:t>
      </w:r>
      <w:r w:rsidR="00F6261E">
        <w:t xml:space="preserve"> </w:t>
      </w:r>
      <w:r w:rsidR="004A7BA2" w:rsidRPr="003562D5">
        <w:t>uchyleniu postanowienia</w:t>
      </w:r>
      <w:r w:rsidR="00034AED" w:rsidRPr="003562D5">
        <w:t xml:space="preserve"> o </w:t>
      </w:r>
      <w:r w:rsidR="004A7BA2" w:rsidRPr="003562D5">
        <w:t>zakończeniu czynności dowodowych</w:t>
      </w:r>
      <w:r w:rsidR="00034AED" w:rsidRPr="003562D5">
        <w:t xml:space="preserve"> i</w:t>
      </w:r>
      <w:r w:rsidR="00F6261E">
        <w:t xml:space="preserve"> </w:t>
      </w:r>
      <w:r w:rsidR="004A7BA2" w:rsidRPr="003562D5">
        <w:t>zwraca sprawę rzecznikowi dyscyplinarnemu</w:t>
      </w:r>
      <w:r w:rsidR="00034AED" w:rsidRPr="003562D5">
        <w:t xml:space="preserve"> w</w:t>
      </w:r>
      <w:r w:rsidR="00F6261E">
        <w:t xml:space="preserve"> </w:t>
      </w:r>
      <w:r w:rsidR="004A7BA2" w:rsidRPr="003562D5">
        <w:t>celu usunięcia stwierdzonych uchybień bądź uzupełnienia braków</w:t>
      </w:r>
      <w:r w:rsidR="00034AED" w:rsidRPr="003562D5">
        <w:t xml:space="preserve"> w</w:t>
      </w:r>
      <w:r w:rsidR="00F6261E">
        <w:t xml:space="preserve"> </w:t>
      </w:r>
      <w:r w:rsidR="004A7BA2" w:rsidRPr="003562D5">
        <w:t>zakresie dowodowym.</w:t>
      </w:r>
    </w:p>
    <w:p w14:paraId="13A1205D" w14:textId="54F43706" w:rsidR="006E7CE2" w:rsidRPr="003562D5" w:rsidRDefault="006E7CE2" w:rsidP="00244115">
      <w:pPr>
        <w:pStyle w:val="ZLITUSTzmustliter"/>
      </w:pPr>
      <w:r w:rsidRPr="003562D5">
        <w:t>4. Jeżeli</w:t>
      </w:r>
      <w:r w:rsidR="00034AED" w:rsidRPr="003562D5">
        <w:t xml:space="preserve"> w</w:t>
      </w:r>
      <w:r w:rsidR="00F6261E">
        <w:t xml:space="preserve"> </w:t>
      </w:r>
      <w:r w:rsidRPr="003562D5">
        <w:t>dniu wydania orzeczenia zachodzi okoliczność uzasadniająca umorzenie postępowania</w:t>
      </w:r>
      <w:r w:rsidR="00034AED" w:rsidRPr="003562D5">
        <w:t xml:space="preserve"> w</w:t>
      </w:r>
      <w:r w:rsidR="00F6261E">
        <w:t xml:space="preserve"> </w:t>
      </w:r>
      <w:r w:rsidRPr="003562D5">
        <w:t>części,</w:t>
      </w:r>
      <w:r w:rsidR="00034AED" w:rsidRPr="003562D5">
        <w:t xml:space="preserve"> o</w:t>
      </w:r>
      <w:r w:rsidR="00F6261E">
        <w:t xml:space="preserve"> </w:t>
      </w:r>
      <w:r w:rsidRPr="003562D5">
        <w:t>umorzeniu rozstrzyga się</w:t>
      </w:r>
      <w:r w:rsidR="00034AED" w:rsidRPr="003562D5">
        <w:t xml:space="preserve"> w</w:t>
      </w:r>
      <w:r w:rsidR="00F6261E">
        <w:t xml:space="preserve"> </w:t>
      </w:r>
      <w:r w:rsidRPr="003562D5">
        <w:t>orzeczeniu</w:t>
      </w:r>
      <w:r w:rsidR="006E7572" w:rsidRPr="003562D5">
        <w:t>.</w:t>
      </w:r>
      <w:r w:rsidR="008D375B" w:rsidRPr="003562D5">
        <w:t>”</w:t>
      </w:r>
      <w:r w:rsidR="007E1AA6" w:rsidRPr="003562D5">
        <w:t>,</w:t>
      </w:r>
    </w:p>
    <w:p w14:paraId="27633986" w14:textId="37EFD013" w:rsidR="004A7BA2" w:rsidRPr="003562D5" w:rsidRDefault="00721DC8" w:rsidP="007E5C36">
      <w:pPr>
        <w:pStyle w:val="LITlitera"/>
        <w:keepNext/>
      </w:pPr>
      <w:r w:rsidRPr="003562D5">
        <w:t>e</w:t>
      </w:r>
      <w:r w:rsidR="004A7BA2" w:rsidRPr="003562D5">
        <w:t>)</w:t>
      </w:r>
      <w:r w:rsidR="004E184D" w:rsidRPr="003562D5">
        <w:tab/>
      </w:r>
      <w:r w:rsidR="004A7BA2" w:rsidRPr="003562D5">
        <w:t xml:space="preserve">ust. </w:t>
      </w:r>
      <w:r w:rsidR="00034AED" w:rsidRPr="003562D5">
        <w:t>6</w:t>
      </w:r>
      <w:r w:rsidR="00F6261E">
        <w:t xml:space="preserve"> </w:t>
      </w:r>
      <w:r w:rsidR="004A7BA2" w:rsidRPr="003562D5">
        <w:t>otrzymuje brzmienie:</w:t>
      </w:r>
    </w:p>
    <w:p w14:paraId="24A283D3" w14:textId="17D6B108" w:rsidR="004A7BA2" w:rsidRPr="003562D5" w:rsidRDefault="008D375B" w:rsidP="00244115">
      <w:pPr>
        <w:pStyle w:val="ZLITUSTzmustliter"/>
      </w:pPr>
      <w:r w:rsidRPr="003562D5">
        <w:t>„</w:t>
      </w:r>
      <w:r w:rsidR="004A7BA2" w:rsidRPr="003562D5">
        <w:t>6. Orzeczenie,</w:t>
      </w:r>
      <w:r w:rsidR="00034AED" w:rsidRPr="003562D5">
        <w:t xml:space="preserve"> o</w:t>
      </w:r>
      <w:r w:rsidR="00F6261E">
        <w:t xml:space="preserve"> </w:t>
      </w:r>
      <w:r w:rsidR="004A7BA2" w:rsidRPr="003562D5">
        <w:t>którym mowa</w:t>
      </w:r>
      <w:r w:rsidR="00034AED" w:rsidRPr="003562D5">
        <w:t xml:space="preserve"> w</w:t>
      </w:r>
      <w:r w:rsidR="00F6261E">
        <w:t xml:space="preserve"> </w:t>
      </w:r>
      <w:r w:rsidR="00034AED" w:rsidRPr="003562D5">
        <w:t>ust.</w:t>
      </w:r>
      <w:r w:rsidR="00F6261E">
        <w:t xml:space="preserve"> </w:t>
      </w:r>
      <w:r w:rsidR="004A7BA2" w:rsidRPr="003562D5">
        <w:t>1, wraz</w:t>
      </w:r>
      <w:r w:rsidR="00034AED" w:rsidRPr="003562D5">
        <w:t xml:space="preserve"> z</w:t>
      </w:r>
      <w:r w:rsidR="00F6261E">
        <w:t xml:space="preserve"> </w:t>
      </w:r>
      <w:r w:rsidR="004A7BA2" w:rsidRPr="003562D5">
        <w:t>uzasadnieniem sporządz</w:t>
      </w:r>
      <w:r w:rsidR="00721DC8" w:rsidRPr="003562D5">
        <w:t>a się</w:t>
      </w:r>
      <w:r w:rsidR="004A7BA2" w:rsidRPr="003562D5">
        <w:t xml:space="preserve"> na piśmie nie później niż</w:t>
      </w:r>
      <w:r w:rsidR="00034AED" w:rsidRPr="003562D5">
        <w:t xml:space="preserve"> w</w:t>
      </w:r>
      <w:r w:rsidR="00F6261E">
        <w:t xml:space="preserve"> </w:t>
      </w:r>
      <w:r w:rsidR="004A7BA2" w:rsidRPr="003562D5">
        <w:t>terminie 1</w:t>
      </w:r>
      <w:r w:rsidR="00034AED" w:rsidRPr="003562D5">
        <w:t>4</w:t>
      </w:r>
      <w:r w:rsidR="00F6261E">
        <w:t xml:space="preserve"> </w:t>
      </w:r>
      <w:r w:rsidR="004A7BA2" w:rsidRPr="003562D5">
        <w:t>dni od dnia sporządzenia przez rzecznika dyscyplinarnego sprawozdania</w:t>
      </w:r>
      <w:r w:rsidR="00034AED" w:rsidRPr="003562D5">
        <w:t xml:space="preserve"> z</w:t>
      </w:r>
      <w:r w:rsidR="007A7EED" w:rsidRPr="003562D5">
        <w:t xml:space="preserve"> </w:t>
      </w:r>
      <w:r w:rsidR="004A7BA2" w:rsidRPr="003562D5">
        <w:t>przeprowadzonego postępowania dyscyplinarnego.</w:t>
      </w:r>
      <w:r w:rsidRPr="003562D5">
        <w:t>”</w:t>
      </w:r>
      <w:r w:rsidR="00244115" w:rsidRPr="003562D5">
        <w:t>,</w:t>
      </w:r>
    </w:p>
    <w:p w14:paraId="09A80DB2" w14:textId="45F1AF21" w:rsidR="004A7BA2" w:rsidRPr="003562D5" w:rsidRDefault="00721DC8" w:rsidP="007E5C36">
      <w:pPr>
        <w:pStyle w:val="LITlitera"/>
        <w:keepNext/>
      </w:pPr>
      <w:r w:rsidRPr="003562D5">
        <w:t>f</w:t>
      </w:r>
      <w:r w:rsidR="004A7BA2" w:rsidRPr="003562D5">
        <w:t>)</w:t>
      </w:r>
      <w:r w:rsidR="004E184D" w:rsidRPr="003562D5">
        <w:tab/>
      </w:r>
      <w:r w:rsidR="004A7BA2" w:rsidRPr="003562D5">
        <w:t>w</w:t>
      </w:r>
      <w:r w:rsidR="00034AED" w:rsidRPr="003562D5">
        <w:t xml:space="preserve"> ust.</w:t>
      </w:r>
      <w:r w:rsidR="00F6261E">
        <w:t xml:space="preserve"> </w:t>
      </w:r>
      <w:r w:rsidR="00034AED" w:rsidRPr="003562D5">
        <w:t>8 w</w:t>
      </w:r>
      <w:r w:rsidR="00F6261E">
        <w:t xml:space="preserve"> </w:t>
      </w:r>
      <w:r w:rsidR="004A7BA2" w:rsidRPr="003562D5">
        <w:t xml:space="preserve">zdaniu pierwszym wyrazy </w:t>
      </w:r>
      <w:r w:rsidR="008D375B" w:rsidRPr="003562D5">
        <w:t>„</w:t>
      </w:r>
      <w:r w:rsidR="004A7BA2" w:rsidRPr="003562D5">
        <w:t>Komendant SOP</w:t>
      </w:r>
      <w:r w:rsidR="008D375B" w:rsidRPr="003562D5">
        <w:t>”</w:t>
      </w:r>
      <w:r w:rsidR="004A7BA2" w:rsidRPr="003562D5">
        <w:t xml:space="preserve"> zastępuje się wyrazami </w:t>
      </w:r>
      <w:r w:rsidR="008D375B" w:rsidRPr="003562D5">
        <w:t>„</w:t>
      </w:r>
      <w:r w:rsidR="004A7BA2" w:rsidRPr="003562D5">
        <w:t>przełożony dyscyplinarny</w:t>
      </w:r>
      <w:r w:rsidR="008D375B" w:rsidRPr="003562D5">
        <w:t>”</w:t>
      </w:r>
      <w:r w:rsidR="004A7BA2" w:rsidRPr="003562D5">
        <w:t>;</w:t>
      </w:r>
    </w:p>
    <w:p w14:paraId="0F22298D" w14:textId="52A1A4D7" w:rsidR="00A801CC" w:rsidRPr="003562D5" w:rsidRDefault="004A7BA2" w:rsidP="009E57A1">
      <w:pPr>
        <w:pStyle w:val="PKTpunkt"/>
      </w:pPr>
      <w:r w:rsidRPr="003562D5">
        <w:t>3</w:t>
      </w:r>
      <w:r w:rsidR="00721DC8" w:rsidRPr="003562D5">
        <w:t>2</w:t>
      </w:r>
      <w:r w:rsidRPr="003562D5">
        <w:t>)</w:t>
      </w:r>
      <w:r w:rsidR="004E184D" w:rsidRPr="003562D5">
        <w:tab/>
      </w:r>
      <w:r w:rsidR="00A801CC" w:rsidRPr="003562D5">
        <w:t>po</w:t>
      </w:r>
      <w:r w:rsidR="00034AED" w:rsidRPr="003562D5">
        <w:t xml:space="preserve"> art.</w:t>
      </w:r>
      <w:r w:rsidR="00F6261E">
        <w:t xml:space="preserve"> </w:t>
      </w:r>
      <w:r w:rsidR="00A801CC" w:rsidRPr="003562D5">
        <w:t>23</w:t>
      </w:r>
      <w:r w:rsidR="00034AED" w:rsidRPr="003562D5">
        <w:t>4</w:t>
      </w:r>
      <w:r w:rsidR="00F6261E">
        <w:t xml:space="preserve"> </w:t>
      </w:r>
      <w:r w:rsidR="00A801CC" w:rsidRPr="003562D5">
        <w:t>dodaje się</w:t>
      </w:r>
      <w:r w:rsidR="00034AED" w:rsidRPr="003562D5">
        <w:t xml:space="preserve"> art.</w:t>
      </w:r>
      <w:r w:rsidR="00F6261E">
        <w:t xml:space="preserve"> </w:t>
      </w:r>
      <w:r w:rsidR="00A801CC" w:rsidRPr="003562D5">
        <w:t>234a</w:t>
      </w:r>
      <w:r w:rsidR="00034AED" w:rsidRPr="003562D5">
        <w:t xml:space="preserve"> w</w:t>
      </w:r>
      <w:r w:rsidR="00F6261E">
        <w:t xml:space="preserve"> </w:t>
      </w:r>
      <w:r w:rsidR="00A801CC" w:rsidRPr="003562D5">
        <w:t>brzmieniu:</w:t>
      </w:r>
    </w:p>
    <w:p w14:paraId="2CA0CF6E" w14:textId="77777777" w:rsidR="00A801CC" w:rsidRPr="003562D5" w:rsidRDefault="008D375B" w:rsidP="00FF28FA">
      <w:pPr>
        <w:pStyle w:val="ZARTzmartartykuempunktem"/>
      </w:pPr>
      <w:r w:rsidRPr="003562D5">
        <w:t>„</w:t>
      </w:r>
      <w:r w:rsidR="00A801CC" w:rsidRPr="003562D5">
        <w:t>Art. 234a. 1. Postępowanie dyscyplinarne umarza się, jeżeli:</w:t>
      </w:r>
    </w:p>
    <w:p w14:paraId="30427432" w14:textId="77777777" w:rsidR="00A801CC" w:rsidRPr="003562D5" w:rsidRDefault="00A801CC" w:rsidP="00FF28FA">
      <w:pPr>
        <w:pStyle w:val="ZPKTzmpktartykuempunktem"/>
      </w:pPr>
      <w:r w:rsidRPr="003562D5">
        <w:t>1)</w:t>
      </w:r>
      <w:r w:rsidRPr="003562D5">
        <w:tab/>
        <w:t>nastąpiło przedawnienie wymierzenia kary dyscyplinarnej;</w:t>
      </w:r>
    </w:p>
    <w:p w14:paraId="007075B7" w14:textId="2724ED44" w:rsidR="00A801CC" w:rsidRPr="003562D5" w:rsidRDefault="00A801CC" w:rsidP="00185A82">
      <w:pPr>
        <w:pStyle w:val="ZPKTzmpktartykuempunktem"/>
      </w:pPr>
      <w:r w:rsidRPr="003562D5">
        <w:t>2)</w:t>
      </w:r>
      <w:r w:rsidRPr="003562D5">
        <w:tab/>
        <w:t>postępowanie dyscyplinarne wszczęto po upływie terminu, o</w:t>
      </w:r>
      <w:r w:rsidR="00F6261E">
        <w:t xml:space="preserve"> </w:t>
      </w:r>
      <w:r w:rsidRPr="003562D5">
        <w:t>którym mowa</w:t>
      </w:r>
      <w:r w:rsidR="00034AED" w:rsidRPr="003562D5">
        <w:t xml:space="preserve"> w art. </w:t>
      </w:r>
      <w:r w:rsidR="00FF1616" w:rsidRPr="003562D5">
        <w:t>21</w:t>
      </w:r>
      <w:r w:rsidR="00034AED" w:rsidRPr="003562D5">
        <w:t>3 ust.</w:t>
      </w:r>
      <w:r w:rsidR="00F6261E">
        <w:t xml:space="preserve"> </w:t>
      </w:r>
      <w:r w:rsidR="00FF1616" w:rsidRPr="003562D5">
        <w:t>1</w:t>
      </w:r>
      <w:r w:rsidRPr="003562D5">
        <w:t>;</w:t>
      </w:r>
    </w:p>
    <w:p w14:paraId="75608EE5" w14:textId="77777777" w:rsidR="00A801CC" w:rsidRPr="003562D5" w:rsidRDefault="00A801CC" w:rsidP="00FF28FA">
      <w:pPr>
        <w:pStyle w:val="ZPKTzmpktartykuempunktem"/>
      </w:pPr>
      <w:r w:rsidRPr="003562D5">
        <w:t>3)</w:t>
      </w:r>
      <w:r w:rsidRPr="003562D5">
        <w:tab/>
        <w:t>ustalono, że czyn stanowiący przewinienie dyscyplinarne przypisany obwinionemu nie wypełnia znamion czynu stanowiącego przewinienie dyscyplinarne;</w:t>
      </w:r>
    </w:p>
    <w:p w14:paraId="1456E7D9" w14:textId="77777777" w:rsidR="00A801CC" w:rsidRPr="003562D5" w:rsidRDefault="00A801CC" w:rsidP="00FF28FA">
      <w:pPr>
        <w:pStyle w:val="ZPKTzmpktartykuempunktem"/>
      </w:pPr>
      <w:r w:rsidRPr="003562D5">
        <w:t>4)</w:t>
      </w:r>
      <w:r w:rsidRPr="003562D5">
        <w:tab/>
        <w:t>obwiniony zmarł</w:t>
      </w:r>
      <w:r w:rsidR="00552ED9" w:rsidRPr="003562D5">
        <w:t xml:space="preserve"> lub został uznany za zaginionego</w:t>
      </w:r>
      <w:r w:rsidRPr="003562D5">
        <w:t>;</w:t>
      </w:r>
    </w:p>
    <w:p w14:paraId="65092A33" w14:textId="77777777" w:rsidR="00A801CC" w:rsidRPr="003562D5" w:rsidRDefault="00A801CC" w:rsidP="00FF28FA">
      <w:pPr>
        <w:pStyle w:val="ZPKTzmpktartykuempunktem"/>
      </w:pPr>
      <w:r w:rsidRPr="003562D5">
        <w:t>5)</w:t>
      </w:r>
      <w:r w:rsidRPr="003562D5">
        <w:tab/>
        <w:t>obwiniony przestał podlegać orzecznictwu dyscyplinarnemu;</w:t>
      </w:r>
    </w:p>
    <w:p w14:paraId="2BA4D37A" w14:textId="77777777" w:rsidR="00A801CC" w:rsidRPr="003562D5" w:rsidRDefault="00A801CC" w:rsidP="00FF28FA">
      <w:pPr>
        <w:pStyle w:val="ZPKTzmpktartykuempunktem"/>
      </w:pPr>
      <w:r w:rsidRPr="003562D5">
        <w:t>6)</w:t>
      </w:r>
      <w:r w:rsidRPr="003562D5">
        <w:tab/>
        <w:t>postępowanie dyscyplinarne co do tego samego czynu zarzuconego obwinionemu zostało prawomocnie zakończone albo wszczęte wcześniej toczy się.</w:t>
      </w:r>
    </w:p>
    <w:p w14:paraId="6D51A6D7" w14:textId="680C08C4" w:rsidR="00A801CC" w:rsidRPr="003562D5" w:rsidRDefault="00A801CC" w:rsidP="00FF28FA">
      <w:pPr>
        <w:pStyle w:val="ZUSTzmustartykuempunktem"/>
      </w:pPr>
      <w:r w:rsidRPr="003562D5">
        <w:t>2.</w:t>
      </w:r>
      <w:r w:rsidR="00F6261E">
        <w:t xml:space="preserve"> </w:t>
      </w:r>
      <w:r w:rsidRPr="003562D5">
        <w:t>Postępowanie dyscyplinarne można umorzyć w</w:t>
      </w:r>
      <w:r w:rsidR="00F6261E">
        <w:t xml:space="preserve"> </w:t>
      </w:r>
      <w:r w:rsidRPr="003562D5">
        <w:t>razie:</w:t>
      </w:r>
    </w:p>
    <w:p w14:paraId="707A76CC" w14:textId="77777777" w:rsidR="00A801CC" w:rsidRPr="003562D5" w:rsidRDefault="00A801CC" w:rsidP="00FF28FA">
      <w:pPr>
        <w:pStyle w:val="ZPKTzmpktartykuempunktem"/>
      </w:pPr>
      <w:r w:rsidRPr="003562D5">
        <w:t>1)</w:t>
      </w:r>
      <w:r w:rsidRPr="003562D5">
        <w:tab/>
        <w:t>długotrwałej choroby obwinionego;</w:t>
      </w:r>
    </w:p>
    <w:p w14:paraId="252C5125" w14:textId="0871AFFB" w:rsidR="00A801CC" w:rsidRPr="003562D5" w:rsidRDefault="00A801CC" w:rsidP="00FF28FA">
      <w:pPr>
        <w:pStyle w:val="ZPKTzmpktartykuempunktem"/>
      </w:pPr>
      <w:r w:rsidRPr="003562D5">
        <w:t>2)</w:t>
      </w:r>
      <w:r w:rsidRPr="003562D5">
        <w:tab/>
        <w:t>wycofania wniosku, o</w:t>
      </w:r>
      <w:r w:rsidR="00F6261E">
        <w:t xml:space="preserve"> </w:t>
      </w:r>
      <w:r w:rsidRPr="003562D5">
        <w:t>którym mowa</w:t>
      </w:r>
      <w:r w:rsidR="00034AED" w:rsidRPr="003562D5">
        <w:t xml:space="preserve"> w</w:t>
      </w:r>
      <w:r w:rsidR="00F6261E">
        <w:t xml:space="preserve"> </w:t>
      </w:r>
      <w:r w:rsidR="00034AED" w:rsidRPr="003562D5">
        <w:t>art.</w:t>
      </w:r>
      <w:r w:rsidR="00F6261E">
        <w:t xml:space="preserve"> </w:t>
      </w:r>
      <w:r w:rsidR="00FF1616" w:rsidRPr="003562D5">
        <w:t>22</w:t>
      </w:r>
      <w:r w:rsidR="00034AED" w:rsidRPr="003562D5">
        <w:t>5 ust.</w:t>
      </w:r>
      <w:r w:rsidR="00F6261E">
        <w:t xml:space="preserve"> </w:t>
      </w:r>
      <w:r w:rsidR="00034AED" w:rsidRPr="003562D5">
        <w:t>1 pkt</w:t>
      </w:r>
      <w:r w:rsidR="00F6261E">
        <w:t xml:space="preserve"> </w:t>
      </w:r>
      <w:r w:rsidR="00FF1616" w:rsidRPr="003562D5">
        <w:t>2</w:t>
      </w:r>
      <w:r w:rsidRPr="003562D5">
        <w:t>.</w:t>
      </w:r>
    </w:p>
    <w:p w14:paraId="3031B49C" w14:textId="5A8D352E" w:rsidR="007E1AA6" w:rsidRPr="003562D5" w:rsidRDefault="00A801CC" w:rsidP="00FF28FA">
      <w:pPr>
        <w:pStyle w:val="ZUSTzmustartykuempunktem"/>
      </w:pPr>
      <w:r w:rsidRPr="003562D5">
        <w:t>3.</w:t>
      </w:r>
      <w:r w:rsidR="00F6261E">
        <w:t xml:space="preserve"> </w:t>
      </w:r>
      <w:r w:rsidRPr="003562D5">
        <w:t>Orzeczenia dyscyplinarnego o</w:t>
      </w:r>
      <w:r w:rsidR="00F6261E">
        <w:t xml:space="preserve"> </w:t>
      </w:r>
      <w:r w:rsidRPr="003562D5">
        <w:t>umorzeniu postępowania</w:t>
      </w:r>
      <w:r w:rsidR="00034AED" w:rsidRPr="003562D5">
        <w:t xml:space="preserve"> z</w:t>
      </w:r>
      <w:r w:rsidR="00F6261E">
        <w:t xml:space="preserve"> </w:t>
      </w:r>
      <w:r w:rsidRPr="003562D5">
        <w:t>uwagi na</w:t>
      </w:r>
      <w:r w:rsidR="00F6261E">
        <w:t xml:space="preserve"> </w:t>
      </w:r>
      <w:r w:rsidRPr="003562D5">
        <w:t>przedawnienie karalności nie wydaje się</w:t>
      </w:r>
      <w:r w:rsidR="00FA4B54">
        <w:t>,</w:t>
      </w:r>
      <w:r w:rsidRPr="003562D5">
        <w:t xml:space="preserve"> w</w:t>
      </w:r>
      <w:r w:rsidR="00F6261E">
        <w:t xml:space="preserve"> </w:t>
      </w:r>
      <w:r w:rsidRPr="003562D5">
        <w:t>przypadku gdy zebrane dowody uzasadniają uniewinnienie obwinionego od popełnienia zarzucanego mu czynu.</w:t>
      </w:r>
    </w:p>
    <w:p w14:paraId="7DEA990A" w14:textId="5371FD15" w:rsidR="00AC0464" w:rsidRPr="003562D5" w:rsidRDefault="00AC0464" w:rsidP="00FF28FA">
      <w:pPr>
        <w:pStyle w:val="ZUSTzmustartykuempunktem"/>
      </w:pPr>
      <w:r w:rsidRPr="003562D5">
        <w:lastRenderedPageBreak/>
        <w:t>4.</w:t>
      </w:r>
      <w:r w:rsidR="00034AED" w:rsidRPr="003562D5">
        <w:t xml:space="preserve"> W</w:t>
      </w:r>
      <w:r w:rsidR="00F6261E">
        <w:t xml:space="preserve"> </w:t>
      </w:r>
      <w:r w:rsidRPr="003562D5">
        <w:t>przypadku przywrócenia do służby funkcjonariusza, wobec którego</w:t>
      </w:r>
      <w:r w:rsidR="00034AED" w:rsidRPr="003562D5">
        <w:t xml:space="preserve"> w</w:t>
      </w:r>
      <w:r w:rsidR="00F6261E">
        <w:t xml:space="preserve"> </w:t>
      </w:r>
      <w:r w:rsidRPr="003562D5">
        <w:t>dniu jego zwolnienia ze służby postępowanie dyscyplinarne zostało umorzone na podstawie przesłanki,</w:t>
      </w:r>
      <w:r w:rsidR="00034AED" w:rsidRPr="003562D5">
        <w:t xml:space="preserve"> o</w:t>
      </w:r>
      <w:r w:rsidR="00F6261E">
        <w:t xml:space="preserve"> </w:t>
      </w:r>
      <w:r w:rsidRPr="003562D5">
        <w:t>której mowa</w:t>
      </w:r>
      <w:r w:rsidR="00034AED" w:rsidRPr="003562D5">
        <w:t xml:space="preserve"> w</w:t>
      </w:r>
      <w:r w:rsidR="00F6261E">
        <w:t xml:space="preserve"> </w:t>
      </w:r>
      <w:r w:rsidR="00034AED" w:rsidRPr="003562D5">
        <w:t>ust.</w:t>
      </w:r>
      <w:r w:rsidR="00F6261E">
        <w:t xml:space="preserve"> </w:t>
      </w:r>
      <w:r w:rsidR="00034AED" w:rsidRPr="003562D5">
        <w:t>1</w:t>
      </w:r>
      <w:r w:rsidR="00F6261E">
        <w:t xml:space="preserve"> </w:t>
      </w:r>
      <w:r w:rsidRPr="003562D5">
        <w:t>pkt 5, przełożony dyscyplinarny wydaje postanowienie</w:t>
      </w:r>
      <w:r w:rsidR="00034AED" w:rsidRPr="003562D5">
        <w:t xml:space="preserve"> o</w:t>
      </w:r>
      <w:r w:rsidR="00F6261E">
        <w:t xml:space="preserve"> </w:t>
      </w:r>
      <w:r w:rsidRPr="003562D5">
        <w:t>uchyleniu postanowienia</w:t>
      </w:r>
      <w:r w:rsidR="00034AED" w:rsidRPr="003562D5">
        <w:t xml:space="preserve"> o</w:t>
      </w:r>
      <w:r w:rsidR="00F6261E">
        <w:t xml:space="preserve"> </w:t>
      </w:r>
      <w:r w:rsidRPr="003562D5">
        <w:t>umorzeniu tego postępowania dyscyplinarnego,</w:t>
      </w:r>
      <w:r w:rsidR="00034AED" w:rsidRPr="003562D5">
        <w:t xml:space="preserve"> o</w:t>
      </w:r>
      <w:r w:rsidR="00F6261E">
        <w:t xml:space="preserve"> </w:t>
      </w:r>
      <w:r w:rsidRPr="003562D5">
        <w:t>ile nie nastąpiło przedawnienie wymierzenia kary dyscyplinarnej za czyn będący przedmiotem tego postępowania</w:t>
      </w:r>
      <w:r w:rsidR="00FA4B54">
        <w:t>,</w:t>
      </w:r>
      <w:r w:rsidRPr="003562D5">
        <w:t xml:space="preserve"> oraz wyznacza rzecznika dyscyplinarnego do prowadzenia postępowania dyscyplinarnego.</w:t>
      </w:r>
      <w:r w:rsidR="008D375B" w:rsidRPr="003562D5">
        <w:t>”</w:t>
      </w:r>
      <w:r w:rsidRPr="003562D5">
        <w:t>;</w:t>
      </w:r>
    </w:p>
    <w:p w14:paraId="2BFE02B4" w14:textId="6ACCB91C" w:rsidR="00C96D54" w:rsidRPr="003562D5" w:rsidRDefault="00FF1616" w:rsidP="007E5C36">
      <w:pPr>
        <w:pStyle w:val="PKTpunkt"/>
        <w:keepNext/>
      </w:pPr>
      <w:r w:rsidRPr="003562D5">
        <w:t>3</w:t>
      </w:r>
      <w:r w:rsidR="00721DC8" w:rsidRPr="003562D5">
        <w:t>3</w:t>
      </w:r>
      <w:r w:rsidR="00A801CC" w:rsidRPr="003562D5">
        <w:t>)</w:t>
      </w:r>
      <w:r w:rsidR="004E184D" w:rsidRPr="003562D5">
        <w:tab/>
      </w:r>
      <w:r w:rsidR="00A801CC" w:rsidRPr="003562D5">
        <w:t>w</w:t>
      </w:r>
      <w:r w:rsidR="00034AED" w:rsidRPr="003562D5">
        <w:t xml:space="preserve"> art.</w:t>
      </w:r>
      <w:r w:rsidR="00F6261E">
        <w:t xml:space="preserve"> </w:t>
      </w:r>
      <w:r w:rsidR="00475A26" w:rsidRPr="003562D5">
        <w:t>23</w:t>
      </w:r>
      <w:r w:rsidR="00034AED" w:rsidRPr="003562D5">
        <w:t>5</w:t>
      </w:r>
      <w:r w:rsidR="00C96D54" w:rsidRPr="003562D5">
        <w:t>:</w:t>
      </w:r>
    </w:p>
    <w:p w14:paraId="4ABA86C9" w14:textId="7F7B34B2" w:rsidR="00A801CC" w:rsidRPr="003562D5" w:rsidRDefault="00C96D54" w:rsidP="00C96D54">
      <w:pPr>
        <w:pStyle w:val="LITlitera"/>
      </w:pPr>
      <w:r w:rsidRPr="003562D5">
        <w:t>a)</w:t>
      </w:r>
      <w:r w:rsidR="007A7EED" w:rsidRPr="003562D5">
        <w:tab/>
      </w:r>
      <w:r w:rsidR="00034AED" w:rsidRPr="003562D5">
        <w:t>ust.</w:t>
      </w:r>
      <w:r w:rsidR="00F6261E">
        <w:t xml:space="preserve"> </w:t>
      </w:r>
      <w:r w:rsidR="00034AED" w:rsidRPr="003562D5">
        <w:t>4</w:t>
      </w:r>
      <w:r w:rsidR="00F6261E">
        <w:t xml:space="preserve"> </w:t>
      </w:r>
      <w:r w:rsidR="00A801CC" w:rsidRPr="003562D5">
        <w:t>otrzymuje brzmienie:</w:t>
      </w:r>
    </w:p>
    <w:p w14:paraId="70D1AD3A" w14:textId="33D7377F" w:rsidR="00C96D54" w:rsidRPr="003562D5" w:rsidRDefault="008D375B" w:rsidP="007A7EED">
      <w:pPr>
        <w:pStyle w:val="ZLITUSTzmustliter"/>
      </w:pPr>
      <w:r w:rsidRPr="003562D5">
        <w:t>„</w:t>
      </w:r>
      <w:r w:rsidR="00A801CC" w:rsidRPr="003562D5">
        <w:t>4. Jeżeli orzeczenie lub postanowienie</w:t>
      </w:r>
      <w:r w:rsidR="00034AED" w:rsidRPr="003562D5">
        <w:t xml:space="preserve"> w</w:t>
      </w:r>
      <w:r w:rsidR="00F6261E">
        <w:t xml:space="preserve"> </w:t>
      </w:r>
      <w:r w:rsidR="00A801CC" w:rsidRPr="003562D5">
        <w:t>pierwszej instancji wydał minister właściwy do spraw wewnętrznych lub Komendant</w:t>
      </w:r>
      <w:r w:rsidR="00475A26" w:rsidRPr="003562D5">
        <w:t xml:space="preserve"> SOP</w:t>
      </w:r>
      <w:r w:rsidR="00A801CC" w:rsidRPr="003562D5">
        <w:t>, odwołanie lub zażalenie nie przysługuje. Obwiniony może jednak</w:t>
      </w:r>
      <w:r w:rsidR="00034AED" w:rsidRPr="003562D5">
        <w:t xml:space="preserve"> w</w:t>
      </w:r>
      <w:r w:rsidR="00F6261E">
        <w:t xml:space="preserve"> </w:t>
      </w:r>
      <w:r w:rsidR="00A801CC" w:rsidRPr="003562D5">
        <w:t>terminie,</w:t>
      </w:r>
      <w:r w:rsidR="00034AED" w:rsidRPr="003562D5">
        <w:t xml:space="preserve"> o</w:t>
      </w:r>
      <w:r w:rsidR="00F6261E">
        <w:t xml:space="preserve"> </w:t>
      </w:r>
      <w:r w:rsidR="00A801CC" w:rsidRPr="003562D5">
        <w:t>którym mowa</w:t>
      </w:r>
      <w:r w:rsidR="00034AED" w:rsidRPr="003562D5">
        <w:t xml:space="preserve"> w</w:t>
      </w:r>
      <w:r w:rsidR="00F6261E">
        <w:t xml:space="preserve"> </w:t>
      </w:r>
      <w:r w:rsidR="00034AED" w:rsidRPr="003562D5">
        <w:t>ust.</w:t>
      </w:r>
      <w:r w:rsidR="00F6261E">
        <w:t xml:space="preserve"> </w:t>
      </w:r>
      <w:r w:rsidR="00A801CC" w:rsidRPr="003562D5">
        <w:t xml:space="preserve">1, zwrócić się do ministra właściwego do spraw wewnętrznych lub Komendanta </w:t>
      </w:r>
      <w:r w:rsidR="00475A26" w:rsidRPr="003562D5">
        <w:t>SOP</w:t>
      </w:r>
      <w:r w:rsidR="00034AED" w:rsidRPr="003562D5">
        <w:t xml:space="preserve"> z </w:t>
      </w:r>
      <w:r w:rsidR="00A801CC" w:rsidRPr="003562D5">
        <w:t>wnioskiem</w:t>
      </w:r>
      <w:r w:rsidR="00034AED" w:rsidRPr="003562D5">
        <w:t xml:space="preserve"> o</w:t>
      </w:r>
      <w:r w:rsidR="00F6261E">
        <w:t xml:space="preserve"> </w:t>
      </w:r>
      <w:r w:rsidR="00A801CC" w:rsidRPr="003562D5">
        <w:t xml:space="preserve">ponowne rozpatrzenie sprawy; do wniosku tego stosuje się odpowiednio przepisy dotyczące </w:t>
      </w:r>
      <w:proofErr w:type="spellStart"/>
      <w:r w:rsidR="00A801CC" w:rsidRPr="003562D5">
        <w:t>odwołań</w:t>
      </w:r>
      <w:proofErr w:type="spellEnd"/>
      <w:r w:rsidR="00A801CC" w:rsidRPr="003562D5">
        <w:t xml:space="preserve"> od orzeczeń.</w:t>
      </w:r>
      <w:r w:rsidRPr="003562D5">
        <w:t>”</w:t>
      </w:r>
      <w:r w:rsidR="00C96D54" w:rsidRPr="003562D5">
        <w:t>,</w:t>
      </w:r>
    </w:p>
    <w:p w14:paraId="36EF6C9A" w14:textId="77777777" w:rsidR="00C96D54" w:rsidRPr="003562D5" w:rsidRDefault="00C96D54" w:rsidP="00C96D54">
      <w:pPr>
        <w:pStyle w:val="LITlitera"/>
      </w:pPr>
      <w:r w:rsidRPr="003562D5">
        <w:t>b)</w:t>
      </w:r>
      <w:r w:rsidR="007A7EED" w:rsidRPr="003562D5">
        <w:tab/>
      </w:r>
      <w:r w:rsidRPr="003562D5">
        <w:t>dodaje się ust. 5 w brzmieniu:</w:t>
      </w:r>
    </w:p>
    <w:p w14:paraId="1A262464" w14:textId="1BD0DF50" w:rsidR="00A801CC" w:rsidRPr="003562D5" w:rsidRDefault="007A7EED" w:rsidP="007A7EED">
      <w:pPr>
        <w:pStyle w:val="ZLITUSTzmustliter"/>
      </w:pPr>
      <w:r w:rsidRPr="003562D5">
        <w:t>„</w:t>
      </w:r>
      <w:r w:rsidR="00C96D54" w:rsidRPr="003562D5">
        <w:t>5. Przełożony dyscyplinarny, który wydał orzeczenie lub postanowienie w</w:t>
      </w:r>
      <w:r w:rsidR="003A03D8">
        <w:t> </w:t>
      </w:r>
      <w:r w:rsidR="00C96D54" w:rsidRPr="003562D5">
        <w:t xml:space="preserve">pierwszej instancji, w przypadku wniesienia odwołania lub zażalenia niezwłocznie przekazuje je Komendantowi </w:t>
      </w:r>
      <w:r w:rsidR="003562D5" w:rsidRPr="003562D5">
        <w:t>SOP</w:t>
      </w:r>
      <w:r w:rsidR="00C96D54" w:rsidRPr="003562D5">
        <w:t xml:space="preserve"> wraz z aktami postępowania, aktami osobowymi obwinionego oraz swoim stanowiskiem, nie później jednak niż w terminie 4 dni od dnia, w którym otrzymał odwołanie lub zażalenie.</w:t>
      </w:r>
      <w:r w:rsidRPr="003562D5">
        <w:t>”</w:t>
      </w:r>
      <w:r w:rsidR="00A801CC" w:rsidRPr="003562D5">
        <w:t>;</w:t>
      </w:r>
    </w:p>
    <w:p w14:paraId="444EDF01" w14:textId="7B45C5A8" w:rsidR="00860C61" w:rsidRPr="003562D5" w:rsidRDefault="00FF1616" w:rsidP="008F7A18">
      <w:pPr>
        <w:pStyle w:val="PKTpunkt"/>
      </w:pPr>
      <w:r w:rsidRPr="003562D5">
        <w:t>3</w:t>
      </w:r>
      <w:r w:rsidR="00721DC8" w:rsidRPr="003562D5">
        <w:t>4</w:t>
      </w:r>
      <w:r w:rsidRPr="003562D5">
        <w:t>)</w:t>
      </w:r>
      <w:r w:rsidR="004E184D" w:rsidRPr="003562D5">
        <w:tab/>
      </w:r>
      <w:r w:rsidR="00860C61" w:rsidRPr="003562D5">
        <w:t>w</w:t>
      </w:r>
      <w:r w:rsidR="00034AED" w:rsidRPr="003562D5">
        <w:t xml:space="preserve"> art.</w:t>
      </w:r>
      <w:r w:rsidR="00F6261E">
        <w:t xml:space="preserve"> </w:t>
      </w:r>
      <w:r w:rsidR="00860C61" w:rsidRPr="003562D5">
        <w:t>23</w:t>
      </w:r>
      <w:r w:rsidR="00034AED" w:rsidRPr="003562D5">
        <w:t>7 ust.</w:t>
      </w:r>
      <w:r w:rsidR="00F6261E">
        <w:t xml:space="preserve"> </w:t>
      </w:r>
      <w:r w:rsidR="00034AED" w:rsidRPr="003562D5">
        <w:t>1</w:t>
      </w:r>
      <w:r w:rsidR="00F6261E">
        <w:t xml:space="preserve"> </w:t>
      </w:r>
      <w:r w:rsidR="00860C61" w:rsidRPr="003562D5">
        <w:t>otrzymuje brzmienie:</w:t>
      </w:r>
    </w:p>
    <w:p w14:paraId="20CDF891" w14:textId="16113C29" w:rsidR="00860C61" w:rsidRPr="003562D5" w:rsidRDefault="008D375B" w:rsidP="00F355B6">
      <w:pPr>
        <w:pStyle w:val="ZUSTzmustartykuempunktem"/>
      </w:pPr>
      <w:r w:rsidRPr="003562D5">
        <w:t>„</w:t>
      </w:r>
      <w:r w:rsidR="00860C61" w:rsidRPr="003562D5">
        <w:t>1. Komendant SOP</w:t>
      </w:r>
      <w:r w:rsidR="00034AED" w:rsidRPr="003562D5">
        <w:t xml:space="preserve"> w</w:t>
      </w:r>
      <w:r w:rsidR="00F6261E">
        <w:t xml:space="preserve"> </w:t>
      </w:r>
      <w:r w:rsidR="00860C61" w:rsidRPr="003562D5">
        <w:t xml:space="preserve">terminie </w:t>
      </w:r>
      <w:r w:rsidR="00034AED" w:rsidRPr="003562D5">
        <w:t>7</w:t>
      </w:r>
      <w:r w:rsidR="00F6261E">
        <w:t xml:space="preserve"> </w:t>
      </w:r>
      <w:r w:rsidR="00860C61" w:rsidRPr="003562D5">
        <w:t xml:space="preserve">dni od dnia wniesienia odwołania może powołać komisję do zbadania zaskarżonego orzeczenia, zwaną dalej </w:t>
      </w:r>
      <w:r w:rsidRPr="003562D5">
        <w:t>„</w:t>
      </w:r>
      <w:r w:rsidR="00860C61" w:rsidRPr="003562D5">
        <w:t>komisją</w:t>
      </w:r>
      <w:r w:rsidRPr="003562D5">
        <w:t>”</w:t>
      </w:r>
      <w:r w:rsidR="00860C61" w:rsidRPr="003562D5">
        <w:t>,</w:t>
      </w:r>
      <w:r w:rsidR="00034AED" w:rsidRPr="003562D5">
        <w:t xml:space="preserve"> a</w:t>
      </w:r>
      <w:r w:rsidR="00F6261E">
        <w:t xml:space="preserve"> </w:t>
      </w:r>
      <w:r w:rsidR="00034AED" w:rsidRPr="003562D5">
        <w:t>w</w:t>
      </w:r>
      <w:r w:rsidR="00F6261E">
        <w:t xml:space="preserve"> </w:t>
      </w:r>
      <w:r w:rsidR="00860C61" w:rsidRPr="003562D5">
        <w:t>przypadku orzeczenia</w:t>
      </w:r>
      <w:r w:rsidR="00034AED" w:rsidRPr="003562D5">
        <w:t xml:space="preserve"> o</w:t>
      </w:r>
      <w:r w:rsidR="00F6261E">
        <w:t xml:space="preserve"> </w:t>
      </w:r>
      <w:r w:rsidR="00860C61" w:rsidRPr="003562D5">
        <w:t>ukaraniu karą,</w:t>
      </w:r>
      <w:r w:rsidR="00034AED" w:rsidRPr="003562D5">
        <w:t xml:space="preserve"> o</w:t>
      </w:r>
      <w:r w:rsidR="00F6261E">
        <w:t xml:space="preserve"> </w:t>
      </w:r>
      <w:r w:rsidR="00860C61" w:rsidRPr="003562D5">
        <w:t>której mowa</w:t>
      </w:r>
      <w:r w:rsidR="00034AED" w:rsidRPr="003562D5">
        <w:t xml:space="preserve"> w</w:t>
      </w:r>
      <w:r w:rsidR="00F6261E">
        <w:t xml:space="preserve"> </w:t>
      </w:r>
      <w:r w:rsidR="00034AED" w:rsidRPr="003562D5">
        <w:t>art.</w:t>
      </w:r>
      <w:r w:rsidR="00F6261E">
        <w:t xml:space="preserve"> </w:t>
      </w:r>
      <w:r w:rsidR="00860C61" w:rsidRPr="003562D5">
        <w:t>21</w:t>
      </w:r>
      <w:r w:rsidR="00034AED" w:rsidRPr="003562D5">
        <w:t>5 pkt</w:t>
      </w:r>
      <w:r w:rsidR="00F6261E">
        <w:t xml:space="preserve"> </w:t>
      </w:r>
      <w:r w:rsidR="00034AED" w:rsidRPr="003562D5">
        <w:t>4</w:t>
      </w:r>
      <w:r w:rsidR="00F6261E">
        <w:t>–</w:t>
      </w:r>
      <w:r w:rsidR="00860C61" w:rsidRPr="003562D5">
        <w:t>7, jest obowiązany powołać komisję.</w:t>
      </w:r>
      <w:r w:rsidRPr="003562D5">
        <w:t>”</w:t>
      </w:r>
      <w:r w:rsidR="00860C61" w:rsidRPr="003562D5">
        <w:t>;</w:t>
      </w:r>
    </w:p>
    <w:p w14:paraId="18C585EE" w14:textId="14FC631C" w:rsidR="004A7BA2" w:rsidRPr="003562D5" w:rsidRDefault="00860C61" w:rsidP="008F7A18">
      <w:pPr>
        <w:pStyle w:val="PKTpunkt"/>
      </w:pPr>
      <w:r w:rsidRPr="003562D5">
        <w:t>3</w:t>
      </w:r>
      <w:r w:rsidR="00721DC8" w:rsidRPr="003562D5">
        <w:t>5</w:t>
      </w:r>
      <w:r w:rsidRPr="003562D5">
        <w:t>)</w:t>
      </w:r>
      <w:r w:rsidR="004E184D" w:rsidRPr="003562D5">
        <w:tab/>
      </w:r>
      <w:r w:rsidR="007F00ED" w:rsidRPr="003562D5">
        <w:t>w</w:t>
      </w:r>
      <w:r w:rsidR="00034AED" w:rsidRPr="003562D5">
        <w:t xml:space="preserve"> art.</w:t>
      </w:r>
      <w:r w:rsidR="00F6261E">
        <w:t xml:space="preserve"> </w:t>
      </w:r>
      <w:r w:rsidR="007F00ED" w:rsidRPr="003562D5">
        <w:t>238:</w:t>
      </w:r>
    </w:p>
    <w:p w14:paraId="6CAFB83A" w14:textId="3172EE1B" w:rsidR="007F00ED" w:rsidRPr="003562D5" w:rsidRDefault="007F00ED" w:rsidP="007E5C36">
      <w:pPr>
        <w:pStyle w:val="LITlitera"/>
        <w:keepNext/>
      </w:pPr>
      <w:r w:rsidRPr="003562D5">
        <w:t>a)</w:t>
      </w:r>
      <w:r w:rsidR="004E184D" w:rsidRPr="003562D5">
        <w:tab/>
      </w:r>
      <w:r w:rsidRPr="003562D5">
        <w:t xml:space="preserve">ust. </w:t>
      </w:r>
      <w:r w:rsidR="00034AED" w:rsidRPr="003562D5">
        <w:t>3</w:t>
      </w:r>
      <w:r w:rsidR="00F6261E">
        <w:t xml:space="preserve"> </w:t>
      </w:r>
      <w:r w:rsidRPr="003562D5">
        <w:t>otrzymuje brzmienie:</w:t>
      </w:r>
    </w:p>
    <w:p w14:paraId="2C3B6ED3" w14:textId="180CF8C1" w:rsidR="007F00ED" w:rsidRPr="003562D5" w:rsidRDefault="008D375B" w:rsidP="00244115">
      <w:pPr>
        <w:pStyle w:val="ZLITUSTzmustliter"/>
      </w:pPr>
      <w:r w:rsidRPr="003562D5">
        <w:t>„</w:t>
      </w:r>
      <w:r w:rsidR="007F00ED" w:rsidRPr="003562D5">
        <w:t>3.</w:t>
      </w:r>
      <w:r w:rsidR="00F6261E">
        <w:t xml:space="preserve"> </w:t>
      </w:r>
      <w:r w:rsidR="007F00ED" w:rsidRPr="003562D5">
        <w:t>Rozpatrzenie odwołania przez Komendanta SOP nast</w:t>
      </w:r>
      <w:r w:rsidR="00721DC8" w:rsidRPr="003562D5">
        <w:t>ępuje</w:t>
      </w:r>
      <w:r w:rsidR="00034AED" w:rsidRPr="003562D5">
        <w:t xml:space="preserve"> w</w:t>
      </w:r>
      <w:r w:rsidR="00F6261E">
        <w:t xml:space="preserve"> </w:t>
      </w:r>
      <w:r w:rsidR="007F00ED" w:rsidRPr="003562D5">
        <w:t>terminie 30 dni od dnia wpływu odwołania,</w:t>
      </w:r>
      <w:r w:rsidR="00034AED" w:rsidRPr="003562D5">
        <w:t xml:space="preserve"> a</w:t>
      </w:r>
      <w:r w:rsidR="00F6261E">
        <w:t xml:space="preserve"> </w:t>
      </w:r>
      <w:r w:rsidR="00034AED" w:rsidRPr="003562D5">
        <w:t>w</w:t>
      </w:r>
      <w:r w:rsidR="00F6261E">
        <w:t xml:space="preserve"> </w:t>
      </w:r>
      <w:r w:rsidR="007F00ED" w:rsidRPr="003562D5">
        <w:t>przypadku powołania komisji –</w:t>
      </w:r>
      <w:r w:rsidR="00034AED" w:rsidRPr="003562D5">
        <w:t xml:space="preserve"> w</w:t>
      </w:r>
      <w:r w:rsidR="00F6261E">
        <w:t xml:space="preserve"> </w:t>
      </w:r>
      <w:r w:rsidR="007F00ED" w:rsidRPr="003562D5">
        <w:t>terminie 1</w:t>
      </w:r>
      <w:r w:rsidR="00034AED" w:rsidRPr="003562D5">
        <w:t>4</w:t>
      </w:r>
      <w:r w:rsidR="00F6261E">
        <w:t xml:space="preserve"> </w:t>
      </w:r>
      <w:r w:rsidR="007F00ED" w:rsidRPr="003562D5">
        <w:t>dni od dnia otrzymania opatrzonego datą sprawozdania,</w:t>
      </w:r>
      <w:r w:rsidR="00034AED" w:rsidRPr="003562D5">
        <w:t xml:space="preserve"> o</w:t>
      </w:r>
      <w:r w:rsidR="00F6261E">
        <w:t xml:space="preserve"> </w:t>
      </w:r>
      <w:r w:rsidR="007F00ED" w:rsidRPr="003562D5">
        <w:t>którym mowa</w:t>
      </w:r>
      <w:r w:rsidR="00034AED" w:rsidRPr="003562D5">
        <w:t xml:space="preserve"> w ust. </w:t>
      </w:r>
      <w:r w:rsidR="007F00ED" w:rsidRPr="003562D5">
        <w:t>1.</w:t>
      </w:r>
      <w:r w:rsidRPr="003562D5">
        <w:t>”</w:t>
      </w:r>
      <w:r w:rsidR="007F00ED" w:rsidRPr="003562D5">
        <w:t>,</w:t>
      </w:r>
    </w:p>
    <w:p w14:paraId="7F1761E6" w14:textId="18C6162F" w:rsidR="007F00ED" w:rsidRPr="003562D5" w:rsidRDefault="007F00ED" w:rsidP="007E5C36">
      <w:pPr>
        <w:pStyle w:val="LITlitera"/>
        <w:keepNext/>
      </w:pPr>
      <w:r w:rsidRPr="003562D5">
        <w:lastRenderedPageBreak/>
        <w:t>b)</w:t>
      </w:r>
      <w:r w:rsidR="004E184D" w:rsidRPr="003562D5">
        <w:tab/>
      </w:r>
      <w:r w:rsidRPr="003562D5">
        <w:t>w</w:t>
      </w:r>
      <w:r w:rsidR="00034AED" w:rsidRPr="003562D5">
        <w:t xml:space="preserve"> ust.</w:t>
      </w:r>
      <w:r w:rsidR="00F6261E">
        <w:t xml:space="preserve"> </w:t>
      </w:r>
      <w:r w:rsidR="00034AED" w:rsidRPr="003562D5">
        <w:t>4 pkt</w:t>
      </w:r>
      <w:r w:rsidR="00F6261E">
        <w:t xml:space="preserve"> </w:t>
      </w:r>
      <w:r w:rsidR="00034AED" w:rsidRPr="003562D5">
        <w:t>3</w:t>
      </w:r>
      <w:r w:rsidR="00F6261E">
        <w:t xml:space="preserve"> </w:t>
      </w:r>
      <w:r w:rsidRPr="003562D5">
        <w:t>otrzymuje brzmienie:</w:t>
      </w:r>
    </w:p>
    <w:p w14:paraId="3F13BF2C" w14:textId="2E3DC0C5" w:rsidR="007F00ED" w:rsidRPr="003562D5" w:rsidRDefault="008D375B" w:rsidP="00244115">
      <w:pPr>
        <w:pStyle w:val="ZLITPKTzmpktliter"/>
      </w:pPr>
      <w:r w:rsidRPr="003562D5">
        <w:t>„</w:t>
      </w:r>
      <w:r w:rsidR="007F00ED" w:rsidRPr="003562D5">
        <w:t>3)</w:t>
      </w:r>
      <w:r w:rsidR="004E184D" w:rsidRPr="003562D5">
        <w:tab/>
      </w:r>
      <w:r w:rsidR="007F00ED" w:rsidRPr="003562D5">
        <w:t>uchylić</w:t>
      </w:r>
      <w:r w:rsidR="00034AED" w:rsidRPr="003562D5">
        <w:t xml:space="preserve"> w</w:t>
      </w:r>
      <w:r w:rsidR="00F6261E">
        <w:t xml:space="preserve"> </w:t>
      </w:r>
      <w:r w:rsidR="007F00ED" w:rsidRPr="003562D5">
        <w:t>całości</w:t>
      </w:r>
      <w:r w:rsidR="00034AED" w:rsidRPr="003562D5">
        <w:t xml:space="preserve"> i</w:t>
      </w:r>
      <w:r w:rsidR="00F6261E">
        <w:t xml:space="preserve"> </w:t>
      </w:r>
      <w:r w:rsidR="007F00ED" w:rsidRPr="003562D5">
        <w:t>przekazać sprawę do ponownego rozpatrzenia przez przełożonego dyscyplinarnego, gdy rozstrzygnięcie sprawy wymaga uzupełnienia materiału dowodowego</w:t>
      </w:r>
      <w:r w:rsidR="00034AED" w:rsidRPr="003562D5">
        <w:t xml:space="preserve"> w</w:t>
      </w:r>
      <w:r w:rsidR="00F6261E">
        <w:t xml:space="preserve"> </w:t>
      </w:r>
      <w:r w:rsidR="007F00ED" w:rsidRPr="003562D5">
        <w:t>całości lub</w:t>
      </w:r>
      <w:r w:rsidR="00034AED" w:rsidRPr="003562D5">
        <w:t xml:space="preserve"> w</w:t>
      </w:r>
      <w:r w:rsidR="00F6261E">
        <w:t xml:space="preserve"> </w:t>
      </w:r>
      <w:r w:rsidR="007F00ED" w:rsidRPr="003562D5">
        <w:t>znacznej części albo zaskarżone orzeczenie lub przeprowadzone postępowanie dyscyplinarne zawiera istotne błędy lub braki.</w:t>
      </w:r>
      <w:r w:rsidRPr="003562D5">
        <w:t>”</w:t>
      </w:r>
      <w:r w:rsidR="007F00ED" w:rsidRPr="003562D5">
        <w:t>,</w:t>
      </w:r>
    </w:p>
    <w:p w14:paraId="7399D652" w14:textId="59F80645" w:rsidR="007F00ED" w:rsidRPr="003562D5" w:rsidRDefault="007F00ED" w:rsidP="007E5C36">
      <w:pPr>
        <w:pStyle w:val="LITlitera"/>
        <w:keepNext/>
      </w:pPr>
      <w:r w:rsidRPr="003562D5">
        <w:t>c)</w:t>
      </w:r>
      <w:r w:rsidR="004E184D" w:rsidRPr="003562D5">
        <w:tab/>
      </w:r>
      <w:r w:rsidR="00721DC8" w:rsidRPr="003562D5">
        <w:t xml:space="preserve">dodaje się </w:t>
      </w:r>
      <w:r w:rsidR="00034AED" w:rsidRPr="003562D5">
        <w:t>ust.</w:t>
      </w:r>
      <w:r w:rsidR="00F6261E">
        <w:t xml:space="preserve"> </w:t>
      </w:r>
      <w:r w:rsidR="00034AED" w:rsidRPr="003562D5">
        <w:t>7 w</w:t>
      </w:r>
      <w:r w:rsidR="00F6261E">
        <w:t xml:space="preserve"> </w:t>
      </w:r>
      <w:r w:rsidRPr="003562D5">
        <w:t>brzmieniu:</w:t>
      </w:r>
    </w:p>
    <w:p w14:paraId="6FBFF1BC" w14:textId="17B04F11" w:rsidR="007F00ED" w:rsidRPr="003562D5" w:rsidRDefault="008D375B" w:rsidP="00244115">
      <w:pPr>
        <w:pStyle w:val="ZLITUSTzmustliter"/>
      </w:pPr>
      <w:r w:rsidRPr="003562D5">
        <w:t>„</w:t>
      </w:r>
      <w:r w:rsidR="007F00ED" w:rsidRPr="003562D5">
        <w:t>7.</w:t>
      </w:r>
      <w:r w:rsidR="00034AED" w:rsidRPr="003562D5">
        <w:t xml:space="preserve"> W</w:t>
      </w:r>
      <w:r w:rsidR="00F6261E">
        <w:t xml:space="preserve"> </w:t>
      </w:r>
      <w:r w:rsidR="007F00ED" w:rsidRPr="003562D5">
        <w:t>przypadku uchylenia</w:t>
      </w:r>
      <w:r w:rsidR="00034AED" w:rsidRPr="003562D5">
        <w:t xml:space="preserve"> w</w:t>
      </w:r>
      <w:r w:rsidR="00F6261E">
        <w:t xml:space="preserve"> </w:t>
      </w:r>
      <w:r w:rsidR="007F00ED" w:rsidRPr="003562D5">
        <w:t>postępowaniu odwoławczym orzeczenia,</w:t>
      </w:r>
      <w:r w:rsidR="00034AED" w:rsidRPr="003562D5">
        <w:t xml:space="preserve"> o </w:t>
      </w:r>
      <w:r w:rsidR="007F00ED" w:rsidRPr="003562D5">
        <w:t>którym mowa</w:t>
      </w:r>
      <w:r w:rsidR="00034AED" w:rsidRPr="003562D5">
        <w:t xml:space="preserve"> w</w:t>
      </w:r>
      <w:r w:rsidR="00F6261E">
        <w:t xml:space="preserve"> </w:t>
      </w:r>
      <w:r w:rsidR="00034AED" w:rsidRPr="003562D5">
        <w:t>ust.</w:t>
      </w:r>
      <w:r w:rsidR="00F6261E">
        <w:t xml:space="preserve"> </w:t>
      </w:r>
      <w:r w:rsidR="00034AED" w:rsidRPr="003562D5">
        <w:t>4 pkt</w:t>
      </w:r>
      <w:r w:rsidR="00F6261E">
        <w:t xml:space="preserve"> </w:t>
      </w:r>
      <w:r w:rsidR="007F00ED" w:rsidRPr="003562D5">
        <w:t>3,</w:t>
      </w:r>
      <w:r w:rsidR="00034AED" w:rsidRPr="003562D5">
        <w:t xml:space="preserve"> i</w:t>
      </w:r>
      <w:r w:rsidR="00F6261E">
        <w:t xml:space="preserve"> </w:t>
      </w:r>
      <w:r w:rsidR="007F00ED" w:rsidRPr="003562D5">
        <w:t>przekazania sprawy do ponownego rozpatrzenia, za dzień wszczęcia postępowania dyscyplinarnego przyjmuje się dzień wydania orzeczenia</w:t>
      </w:r>
      <w:r w:rsidR="00034AED" w:rsidRPr="003562D5">
        <w:t xml:space="preserve"> o</w:t>
      </w:r>
      <w:r w:rsidR="00F6261E">
        <w:t xml:space="preserve"> </w:t>
      </w:r>
      <w:r w:rsidR="007F00ED" w:rsidRPr="003562D5">
        <w:t>uchyleniu.</w:t>
      </w:r>
      <w:r w:rsidRPr="003562D5">
        <w:t>”</w:t>
      </w:r>
      <w:r w:rsidR="007F00ED" w:rsidRPr="003562D5">
        <w:t>;</w:t>
      </w:r>
    </w:p>
    <w:p w14:paraId="31A9B382" w14:textId="61D6035C" w:rsidR="007F00ED" w:rsidRPr="003562D5" w:rsidRDefault="00860C61" w:rsidP="009E57A1">
      <w:pPr>
        <w:pStyle w:val="PKTpunkt"/>
      </w:pPr>
      <w:r w:rsidRPr="003562D5">
        <w:t>3</w:t>
      </w:r>
      <w:r w:rsidR="00721DC8" w:rsidRPr="003562D5">
        <w:t>6</w:t>
      </w:r>
      <w:r w:rsidR="007F00ED" w:rsidRPr="003562D5">
        <w:t>)</w:t>
      </w:r>
      <w:r w:rsidR="004E184D" w:rsidRPr="003562D5">
        <w:tab/>
      </w:r>
      <w:r w:rsidR="007F00ED" w:rsidRPr="003562D5">
        <w:t>w</w:t>
      </w:r>
      <w:r w:rsidR="00034AED" w:rsidRPr="003562D5">
        <w:t xml:space="preserve"> art.</w:t>
      </w:r>
      <w:r w:rsidR="00F6261E">
        <w:t xml:space="preserve"> </w:t>
      </w:r>
      <w:r w:rsidR="007F00ED" w:rsidRPr="003562D5">
        <w:t>239:</w:t>
      </w:r>
    </w:p>
    <w:p w14:paraId="56583F98" w14:textId="6A4BD100" w:rsidR="007F00ED" w:rsidRPr="003562D5" w:rsidRDefault="007F00ED" w:rsidP="00F355B6">
      <w:pPr>
        <w:pStyle w:val="LITlitera"/>
      </w:pPr>
      <w:r w:rsidRPr="003562D5">
        <w:t>a)</w:t>
      </w:r>
      <w:r w:rsidR="004E184D" w:rsidRPr="003562D5">
        <w:tab/>
        <w:t>uchyla się</w:t>
      </w:r>
      <w:r w:rsidR="00034AED" w:rsidRPr="003562D5">
        <w:t xml:space="preserve"> ust.</w:t>
      </w:r>
      <w:r w:rsidR="00F6261E">
        <w:t xml:space="preserve"> </w:t>
      </w:r>
      <w:r w:rsidR="004E184D" w:rsidRPr="003562D5">
        <w:t>3,</w:t>
      </w:r>
    </w:p>
    <w:p w14:paraId="128C7AFF" w14:textId="799DD6CC" w:rsidR="007F00ED" w:rsidRPr="003562D5" w:rsidRDefault="007F00ED" w:rsidP="007E5C36">
      <w:pPr>
        <w:pStyle w:val="LITlitera"/>
        <w:keepNext/>
      </w:pPr>
      <w:r w:rsidRPr="003562D5">
        <w:t>b)</w:t>
      </w:r>
      <w:r w:rsidR="004E184D" w:rsidRPr="003562D5">
        <w:tab/>
      </w:r>
      <w:r w:rsidRPr="003562D5">
        <w:t xml:space="preserve">ust. </w:t>
      </w:r>
      <w:r w:rsidR="00034AED" w:rsidRPr="003562D5">
        <w:t>4</w:t>
      </w:r>
      <w:r w:rsidR="00F6261E">
        <w:t xml:space="preserve"> </w:t>
      </w:r>
      <w:r w:rsidRPr="003562D5">
        <w:t>otrzymuje brzmienie:</w:t>
      </w:r>
    </w:p>
    <w:p w14:paraId="325734C5" w14:textId="1219112C" w:rsidR="007F00ED" w:rsidRPr="003562D5" w:rsidRDefault="008D375B" w:rsidP="00244115">
      <w:pPr>
        <w:pStyle w:val="ZLITUSTzmustliter"/>
      </w:pPr>
      <w:r w:rsidRPr="003562D5">
        <w:t>„</w:t>
      </w:r>
      <w:r w:rsidR="007F00ED" w:rsidRPr="003562D5">
        <w:t>4.</w:t>
      </w:r>
      <w:r w:rsidR="00F6261E">
        <w:t xml:space="preserve"> </w:t>
      </w:r>
      <w:r w:rsidR="007F00ED" w:rsidRPr="003562D5">
        <w:t>Komendant SOP, na wniosek przełożonego dyscyplinarnego złożony po uprawomocnieniu się orzeczenia, wykonuje karę wyznaczenia na niższe stanowisko służbowe, obniżenia stopnia, wydalenia ze służby, przez wydanie decyzji odpowiednio o</w:t>
      </w:r>
      <w:r w:rsidR="00F6261E">
        <w:t xml:space="preserve"> </w:t>
      </w:r>
      <w:r w:rsidR="007F00ED" w:rsidRPr="003562D5">
        <w:t>zwolnieniu lub odwołaniu ukaranego</w:t>
      </w:r>
      <w:r w:rsidR="00034AED" w:rsidRPr="003562D5">
        <w:t xml:space="preserve"> z</w:t>
      </w:r>
      <w:r w:rsidR="00F6261E">
        <w:t xml:space="preserve"> </w:t>
      </w:r>
      <w:r w:rsidR="007F00ED" w:rsidRPr="003562D5">
        <w:t>dotychczas zajmowanego stanowiska służbowego i</w:t>
      </w:r>
      <w:r w:rsidR="00F6261E">
        <w:t xml:space="preserve"> </w:t>
      </w:r>
      <w:r w:rsidR="007F00ED" w:rsidRPr="003562D5">
        <w:t>wyznaczeniu go na niższe stanowisko służbowe, obniżeniu stopnia albo zwolnieniu ukaranego funkcjonariusza ze służby</w:t>
      </w:r>
      <w:r w:rsidR="00034AED" w:rsidRPr="003562D5">
        <w:t xml:space="preserve"> w</w:t>
      </w:r>
      <w:r w:rsidR="00F6261E">
        <w:t xml:space="preserve"> </w:t>
      </w:r>
      <w:r w:rsidR="007F00ED" w:rsidRPr="003562D5">
        <w:t>SOP.</w:t>
      </w:r>
      <w:r w:rsidRPr="003562D5">
        <w:t>”</w:t>
      </w:r>
      <w:r w:rsidR="007F00ED" w:rsidRPr="003562D5">
        <w:t xml:space="preserve">; </w:t>
      </w:r>
    </w:p>
    <w:p w14:paraId="569042E1" w14:textId="77777777" w:rsidR="00A63DCC" w:rsidRDefault="00860C61" w:rsidP="007E5C36">
      <w:pPr>
        <w:pStyle w:val="PKTpunkt"/>
        <w:keepNext/>
      </w:pPr>
      <w:r w:rsidRPr="003562D5">
        <w:t>3</w:t>
      </w:r>
      <w:r w:rsidR="00721DC8" w:rsidRPr="003562D5">
        <w:t>7</w:t>
      </w:r>
      <w:r w:rsidR="00C82D77" w:rsidRPr="003562D5">
        <w:t>)</w:t>
      </w:r>
      <w:r w:rsidR="004E184D" w:rsidRPr="003562D5">
        <w:tab/>
      </w:r>
      <w:r w:rsidR="00A63DCC">
        <w:t>w art. 240 ust. 1 otrzymuje brzmienie:</w:t>
      </w:r>
    </w:p>
    <w:p w14:paraId="77629F5B" w14:textId="66B48306" w:rsidR="00A63DCC" w:rsidRDefault="00A63DCC" w:rsidP="00756550">
      <w:pPr>
        <w:pStyle w:val="ZUSTzmustartykuempunktem"/>
      </w:pPr>
      <w:r w:rsidRPr="00A63DCC">
        <w:t>„</w:t>
      </w:r>
      <w:r>
        <w:t xml:space="preserve">1. </w:t>
      </w:r>
      <w:r w:rsidR="00E33F0C" w:rsidRPr="00E33F0C">
        <w:t>W zakresie nieuregulowanym w niniejszej ustawie do postępowania dyscyplinarnego stosuje się odpowiednio przepisy Kodeksu postępowania karnego dotyczące porządku czynności procesowych, z wyjątkiem art. 117 i art. 117a, wezwań, terminów, doręczeń i świadków, z wyłączeniem możliwości nakładania kar porządkowych oraz konfrontacji, okazania, oględzin i eksperymentu procesowego. W</w:t>
      </w:r>
      <w:r w:rsidR="00ED61AC">
        <w:t> </w:t>
      </w:r>
      <w:r w:rsidR="00E33F0C" w:rsidRPr="00E33F0C">
        <w:t>postępowaniu dyscyplinarnym do świadków nie stosuje się art. 184 Kodeksu postępowania karnego.</w:t>
      </w:r>
      <w:r w:rsidR="00E835E7" w:rsidRPr="003562D5">
        <w:t>”</w:t>
      </w:r>
      <w:r>
        <w:t>;</w:t>
      </w:r>
    </w:p>
    <w:p w14:paraId="1D885C4C" w14:textId="32B52843" w:rsidR="00C82D77" w:rsidRPr="003562D5" w:rsidRDefault="00A63DCC" w:rsidP="007E5C36">
      <w:pPr>
        <w:pStyle w:val="PKTpunkt"/>
        <w:keepNext/>
      </w:pPr>
      <w:r>
        <w:t>38)</w:t>
      </w:r>
      <w:r>
        <w:tab/>
      </w:r>
      <w:r w:rsidR="00C82D77" w:rsidRPr="003562D5">
        <w:t>w</w:t>
      </w:r>
      <w:r w:rsidR="00034AED" w:rsidRPr="003562D5">
        <w:t xml:space="preserve"> art.</w:t>
      </w:r>
      <w:r w:rsidR="00F6261E">
        <w:t xml:space="preserve"> </w:t>
      </w:r>
      <w:r w:rsidR="00C82D77" w:rsidRPr="003562D5">
        <w:t>241:</w:t>
      </w:r>
    </w:p>
    <w:p w14:paraId="13499B5D" w14:textId="6AD66356" w:rsidR="007E1AA6" w:rsidRPr="003562D5" w:rsidRDefault="00C82D77" w:rsidP="007E5C36">
      <w:pPr>
        <w:pStyle w:val="LITlitera"/>
        <w:keepNext/>
      </w:pPr>
      <w:r w:rsidRPr="003562D5">
        <w:t>a)</w:t>
      </w:r>
      <w:r w:rsidR="004E184D" w:rsidRPr="003562D5">
        <w:tab/>
      </w:r>
      <w:r w:rsidRPr="003562D5">
        <w:t>w</w:t>
      </w:r>
      <w:r w:rsidR="00034AED" w:rsidRPr="003562D5">
        <w:t xml:space="preserve"> ust.</w:t>
      </w:r>
      <w:r w:rsidR="00F6261E">
        <w:t xml:space="preserve"> </w:t>
      </w:r>
      <w:r w:rsidRPr="003562D5">
        <w:t>2</w:t>
      </w:r>
      <w:r w:rsidR="007E1AA6" w:rsidRPr="003562D5">
        <w:t>:</w:t>
      </w:r>
    </w:p>
    <w:p w14:paraId="09DA0AC4" w14:textId="7D85DCB5" w:rsidR="00C82D77" w:rsidRPr="003562D5" w:rsidRDefault="00244115" w:rsidP="00244115">
      <w:pPr>
        <w:pStyle w:val="TIRtiret"/>
      </w:pPr>
      <w:r w:rsidRPr="003562D5">
        <w:t>–</w:t>
      </w:r>
      <w:r w:rsidRPr="003562D5">
        <w:tab/>
      </w:r>
      <w:r w:rsidR="00C82D77" w:rsidRPr="003562D5">
        <w:t>w</w:t>
      </w:r>
      <w:r w:rsidR="00034AED" w:rsidRPr="003562D5">
        <w:t xml:space="preserve"> pkt</w:t>
      </w:r>
      <w:r w:rsidR="00F6261E">
        <w:t xml:space="preserve"> </w:t>
      </w:r>
      <w:r w:rsidR="00034AED" w:rsidRPr="003562D5">
        <w:t>1</w:t>
      </w:r>
      <w:r w:rsidR="00F6261E">
        <w:t xml:space="preserve"> </w:t>
      </w:r>
      <w:r w:rsidR="007E1AA6" w:rsidRPr="003562D5">
        <w:t>wyrazy „</w:t>
      </w:r>
      <w:r w:rsidR="00034AED" w:rsidRPr="003562D5">
        <w:t>3</w:t>
      </w:r>
      <w:r w:rsidR="00F6261E">
        <w:t xml:space="preserve"> </w:t>
      </w:r>
      <w:r w:rsidR="007E1AA6" w:rsidRPr="003562D5">
        <w:t xml:space="preserve">miesięcy” </w:t>
      </w:r>
      <w:r w:rsidR="00C82D77" w:rsidRPr="003562D5">
        <w:t xml:space="preserve">zastępuje się </w:t>
      </w:r>
      <w:r w:rsidR="007E1AA6" w:rsidRPr="003562D5">
        <w:t>wyrazami „</w:t>
      </w:r>
      <w:r w:rsidR="00034AED" w:rsidRPr="003562D5">
        <w:t>6</w:t>
      </w:r>
      <w:r w:rsidR="00F6261E">
        <w:t xml:space="preserve"> </w:t>
      </w:r>
      <w:r w:rsidR="007E1AA6" w:rsidRPr="003562D5">
        <w:t>miesięcy”</w:t>
      </w:r>
      <w:r w:rsidR="004E184D" w:rsidRPr="003562D5">
        <w:t>,</w:t>
      </w:r>
    </w:p>
    <w:p w14:paraId="0CDBBBBA" w14:textId="1791C963" w:rsidR="00C82D77" w:rsidRPr="003562D5" w:rsidRDefault="00244115" w:rsidP="007E5C36">
      <w:pPr>
        <w:pStyle w:val="TIRtiret"/>
        <w:keepNext/>
      </w:pPr>
      <w:r w:rsidRPr="003562D5">
        <w:lastRenderedPageBreak/>
        <w:t>–</w:t>
      </w:r>
      <w:r w:rsidR="00887F43" w:rsidRPr="003562D5">
        <w:tab/>
      </w:r>
      <w:r w:rsidR="00C82D77" w:rsidRPr="003562D5">
        <w:t>w</w:t>
      </w:r>
      <w:r w:rsidR="00034AED" w:rsidRPr="003562D5">
        <w:t xml:space="preserve"> pkt</w:t>
      </w:r>
      <w:r w:rsidR="00F6261E">
        <w:t xml:space="preserve"> </w:t>
      </w:r>
      <w:r w:rsidR="00034AED" w:rsidRPr="003562D5">
        <w:t>4</w:t>
      </w:r>
      <w:r w:rsidR="00F6261E">
        <w:t xml:space="preserve"> </w:t>
      </w:r>
      <w:r w:rsidR="004E184D" w:rsidRPr="003562D5">
        <w:t>kropkę zastępuje się średnikiem</w:t>
      </w:r>
      <w:r w:rsidR="00034AED" w:rsidRPr="003562D5">
        <w:t xml:space="preserve"> i</w:t>
      </w:r>
      <w:r w:rsidR="00F6261E">
        <w:t xml:space="preserve"> </w:t>
      </w:r>
      <w:r w:rsidR="007E1AA6" w:rsidRPr="003562D5">
        <w:t>dodaje się</w:t>
      </w:r>
      <w:r w:rsidR="00034AED" w:rsidRPr="003562D5">
        <w:t xml:space="preserve"> pkt</w:t>
      </w:r>
      <w:r w:rsidR="00F6261E">
        <w:t xml:space="preserve"> </w:t>
      </w:r>
      <w:r w:rsidR="00034AED" w:rsidRPr="003562D5">
        <w:t>5 w</w:t>
      </w:r>
      <w:r w:rsidR="00F6261E">
        <w:t xml:space="preserve"> </w:t>
      </w:r>
      <w:r w:rsidR="007E1AA6" w:rsidRPr="003562D5">
        <w:t>brzmieniu</w:t>
      </w:r>
      <w:r w:rsidR="00721DC8" w:rsidRPr="003562D5">
        <w:t>:</w:t>
      </w:r>
    </w:p>
    <w:p w14:paraId="64BD7CB9" w14:textId="7B79B243" w:rsidR="00C82D77" w:rsidRPr="003562D5" w:rsidRDefault="008D375B" w:rsidP="00244115">
      <w:pPr>
        <w:pStyle w:val="ZTIRPKTzmpkttiret"/>
      </w:pPr>
      <w:r w:rsidRPr="003562D5">
        <w:t>„</w:t>
      </w:r>
      <w:r w:rsidR="00C82D77" w:rsidRPr="003562D5">
        <w:t>5)</w:t>
      </w:r>
      <w:r w:rsidR="00244115" w:rsidRPr="003562D5">
        <w:tab/>
      </w:r>
      <w:r w:rsidR="00C82D77" w:rsidRPr="003562D5">
        <w:t>2</w:t>
      </w:r>
      <w:r w:rsidR="00034AED" w:rsidRPr="003562D5">
        <w:t>4</w:t>
      </w:r>
      <w:r w:rsidR="00F6261E">
        <w:t xml:space="preserve"> </w:t>
      </w:r>
      <w:r w:rsidR="00C82D77" w:rsidRPr="003562D5">
        <w:t>miesięcy od dnia orzeczenia kary ostrzeżenia</w:t>
      </w:r>
      <w:r w:rsidR="00034AED" w:rsidRPr="003562D5">
        <w:t xml:space="preserve"> o</w:t>
      </w:r>
      <w:r w:rsidR="00F6261E">
        <w:t xml:space="preserve"> </w:t>
      </w:r>
      <w:r w:rsidR="00C82D77" w:rsidRPr="003562D5">
        <w:t>niepełnej przydatności do służby</w:t>
      </w:r>
      <w:r w:rsidR="00034AED" w:rsidRPr="003562D5">
        <w:t xml:space="preserve"> w</w:t>
      </w:r>
      <w:r w:rsidR="00F6261E">
        <w:t xml:space="preserve"> </w:t>
      </w:r>
      <w:r w:rsidR="00C82D77" w:rsidRPr="003562D5">
        <w:t>SOP.</w:t>
      </w:r>
      <w:r w:rsidRPr="003562D5">
        <w:t>”</w:t>
      </w:r>
      <w:r w:rsidR="00887F43" w:rsidRPr="003562D5">
        <w:t>,</w:t>
      </w:r>
    </w:p>
    <w:p w14:paraId="5466C136" w14:textId="2EEEEF9F" w:rsidR="007E1AA6" w:rsidRPr="003562D5" w:rsidRDefault="007E1AA6" w:rsidP="007E5C36">
      <w:pPr>
        <w:pStyle w:val="LITlitera"/>
        <w:keepNext/>
      </w:pPr>
      <w:r w:rsidRPr="003562D5">
        <w:t>b</w:t>
      </w:r>
      <w:r w:rsidR="00C82D77" w:rsidRPr="003562D5">
        <w:t>)</w:t>
      </w:r>
      <w:r w:rsidR="000D58C5" w:rsidRPr="003562D5">
        <w:tab/>
      </w:r>
      <w:r w:rsidR="00C82D77" w:rsidRPr="003562D5">
        <w:t>w</w:t>
      </w:r>
      <w:r w:rsidR="00034AED" w:rsidRPr="003562D5">
        <w:t xml:space="preserve"> ust.</w:t>
      </w:r>
      <w:r w:rsidR="00F6261E">
        <w:t xml:space="preserve"> </w:t>
      </w:r>
      <w:r w:rsidR="00C82D77" w:rsidRPr="003562D5">
        <w:t>3</w:t>
      </w:r>
      <w:r w:rsidRPr="003562D5">
        <w:t>:</w:t>
      </w:r>
    </w:p>
    <w:p w14:paraId="050F2610" w14:textId="79775527" w:rsidR="00C82D77" w:rsidRPr="003562D5" w:rsidRDefault="00244115" w:rsidP="00244115">
      <w:pPr>
        <w:pStyle w:val="TIRtiret"/>
      </w:pPr>
      <w:r w:rsidRPr="003562D5">
        <w:t>–</w:t>
      </w:r>
      <w:r w:rsidRPr="003562D5">
        <w:tab/>
      </w:r>
      <w:r w:rsidR="00C82D77" w:rsidRPr="003562D5">
        <w:t>w</w:t>
      </w:r>
      <w:r w:rsidR="00034AED" w:rsidRPr="003562D5">
        <w:t xml:space="preserve"> pkt</w:t>
      </w:r>
      <w:r w:rsidR="00F6261E">
        <w:t xml:space="preserve"> </w:t>
      </w:r>
      <w:r w:rsidR="00034AED" w:rsidRPr="003562D5">
        <w:t>1</w:t>
      </w:r>
      <w:r w:rsidR="00F6261E">
        <w:t xml:space="preserve"> </w:t>
      </w:r>
      <w:r w:rsidR="007E1AA6" w:rsidRPr="003562D5">
        <w:t>wyrazy „</w:t>
      </w:r>
      <w:r w:rsidR="00034AED" w:rsidRPr="003562D5">
        <w:t>2</w:t>
      </w:r>
      <w:r w:rsidR="00F6261E">
        <w:t xml:space="preserve"> </w:t>
      </w:r>
      <w:r w:rsidR="007E1AA6" w:rsidRPr="003562D5">
        <w:t>miesięcy”</w:t>
      </w:r>
      <w:r w:rsidR="00C82D77" w:rsidRPr="003562D5">
        <w:t xml:space="preserve"> zastępuje się </w:t>
      </w:r>
      <w:r w:rsidR="007E1AA6" w:rsidRPr="003562D5">
        <w:t>wyrazami „</w:t>
      </w:r>
      <w:r w:rsidR="00034AED" w:rsidRPr="003562D5">
        <w:t>3</w:t>
      </w:r>
      <w:r w:rsidR="00F6261E">
        <w:t xml:space="preserve"> </w:t>
      </w:r>
      <w:r w:rsidR="007E1AA6" w:rsidRPr="003562D5">
        <w:t>miesięcy”</w:t>
      </w:r>
      <w:r w:rsidR="000D58C5" w:rsidRPr="003562D5">
        <w:t>,</w:t>
      </w:r>
    </w:p>
    <w:p w14:paraId="01E1245A" w14:textId="77777777" w:rsidR="00A838A5" w:rsidRDefault="00244115" w:rsidP="00244115">
      <w:pPr>
        <w:pStyle w:val="TIRtiret"/>
      </w:pPr>
      <w:r w:rsidRPr="003562D5">
        <w:t>–</w:t>
      </w:r>
      <w:r w:rsidRPr="003562D5">
        <w:tab/>
      </w:r>
      <w:r w:rsidR="00C82D77" w:rsidRPr="003562D5">
        <w:t>w</w:t>
      </w:r>
      <w:r w:rsidR="00034AED" w:rsidRPr="003562D5">
        <w:t xml:space="preserve"> pkt</w:t>
      </w:r>
      <w:r w:rsidR="00F6261E">
        <w:t xml:space="preserve"> </w:t>
      </w:r>
      <w:r w:rsidR="00034AED" w:rsidRPr="003562D5">
        <w:t>4</w:t>
      </w:r>
      <w:r w:rsidR="00A838A5">
        <w:t>:</w:t>
      </w:r>
    </w:p>
    <w:p w14:paraId="3133E770" w14:textId="3613664E" w:rsidR="00C82D77" w:rsidRDefault="00901513" w:rsidP="00901513">
      <w:pPr>
        <w:pStyle w:val="2TIRpodwjnytiret"/>
      </w:pPr>
      <w:r w:rsidRPr="003562D5">
        <w:t>–</w:t>
      </w:r>
      <w:r>
        <w:t xml:space="preserve"> </w:t>
      </w:r>
      <w:r w:rsidRPr="003562D5">
        <w:t>–</w:t>
      </w:r>
      <w:r>
        <w:tab/>
      </w:r>
      <w:r w:rsidR="007E1AA6" w:rsidRPr="003562D5">
        <w:t>wyrazy „1</w:t>
      </w:r>
      <w:r w:rsidR="00034AED" w:rsidRPr="003562D5">
        <w:t>2</w:t>
      </w:r>
      <w:r w:rsidR="00F6261E">
        <w:t xml:space="preserve"> </w:t>
      </w:r>
      <w:r w:rsidR="007E1AA6" w:rsidRPr="003562D5">
        <w:t>miesięcy”</w:t>
      </w:r>
      <w:r w:rsidR="00C82D77" w:rsidRPr="003562D5">
        <w:t xml:space="preserve"> zastępuje się </w:t>
      </w:r>
      <w:r w:rsidR="007E1AA6" w:rsidRPr="003562D5">
        <w:t>wyrazami „</w:t>
      </w:r>
      <w:r w:rsidR="00034AED" w:rsidRPr="003562D5">
        <w:t>9</w:t>
      </w:r>
      <w:r w:rsidR="00F6261E">
        <w:t xml:space="preserve"> </w:t>
      </w:r>
      <w:r w:rsidR="007E1AA6" w:rsidRPr="003562D5">
        <w:t>miesięcy”</w:t>
      </w:r>
      <w:r w:rsidR="000D58C5" w:rsidRPr="003562D5">
        <w:t>,</w:t>
      </w:r>
    </w:p>
    <w:p w14:paraId="2F42934C" w14:textId="0A5542CD" w:rsidR="00C82D77" w:rsidRPr="003562D5" w:rsidRDefault="00901513" w:rsidP="00901513">
      <w:pPr>
        <w:pStyle w:val="2TIRpodwjnytiret"/>
      </w:pPr>
      <w:r w:rsidRPr="003562D5">
        <w:t>–</w:t>
      </w:r>
      <w:r>
        <w:t xml:space="preserve"> </w:t>
      </w:r>
      <w:r w:rsidRPr="003562D5">
        <w:t>–</w:t>
      </w:r>
      <w:r>
        <w:tab/>
      </w:r>
      <w:r w:rsidR="007E1AA6" w:rsidRPr="003562D5">
        <w:t>kropkę zastępuje się średnikiem</w:t>
      </w:r>
      <w:r w:rsidR="00034AED" w:rsidRPr="003562D5">
        <w:t xml:space="preserve"> i</w:t>
      </w:r>
      <w:r w:rsidR="00F6261E">
        <w:t xml:space="preserve"> </w:t>
      </w:r>
      <w:r w:rsidR="00C82D77" w:rsidRPr="003562D5">
        <w:t>dodaje się</w:t>
      </w:r>
      <w:r w:rsidR="00034AED" w:rsidRPr="003562D5">
        <w:t xml:space="preserve"> pkt</w:t>
      </w:r>
      <w:r w:rsidR="00F6261E">
        <w:t xml:space="preserve"> </w:t>
      </w:r>
      <w:r w:rsidR="00034AED" w:rsidRPr="003562D5">
        <w:t>5 w</w:t>
      </w:r>
      <w:r w:rsidR="00F6261E">
        <w:t xml:space="preserve"> </w:t>
      </w:r>
      <w:r w:rsidR="00C82D77" w:rsidRPr="003562D5">
        <w:t>brzmieniu:</w:t>
      </w:r>
    </w:p>
    <w:p w14:paraId="28199BC2" w14:textId="671F5627" w:rsidR="00C82D77" w:rsidRPr="003562D5" w:rsidRDefault="008D375B" w:rsidP="00901513">
      <w:pPr>
        <w:pStyle w:val="ZTIR2TIRwTIRzmpodwtirwtirtiret"/>
      </w:pPr>
      <w:r w:rsidRPr="003562D5">
        <w:t>„</w:t>
      </w:r>
      <w:r w:rsidR="00C82D77" w:rsidRPr="003562D5">
        <w:t>5)</w:t>
      </w:r>
      <w:r w:rsidR="000D58C5" w:rsidRPr="003562D5">
        <w:tab/>
      </w:r>
      <w:r w:rsidR="00C82D77" w:rsidRPr="003562D5">
        <w:t>1</w:t>
      </w:r>
      <w:r w:rsidR="00034AED" w:rsidRPr="003562D5">
        <w:t>2</w:t>
      </w:r>
      <w:r w:rsidR="00F6261E">
        <w:t xml:space="preserve"> </w:t>
      </w:r>
      <w:r w:rsidR="00C82D77" w:rsidRPr="003562D5">
        <w:t>miesięcy od dnia orzeczenia kary ostrzeżenia</w:t>
      </w:r>
      <w:r w:rsidR="00034AED" w:rsidRPr="003562D5">
        <w:t xml:space="preserve"> o</w:t>
      </w:r>
      <w:r w:rsidR="00F6261E">
        <w:t xml:space="preserve"> </w:t>
      </w:r>
      <w:r w:rsidR="00C82D77" w:rsidRPr="003562D5">
        <w:t>niepełnej przydatności do służby</w:t>
      </w:r>
      <w:r w:rsidR="00034AED" w:rsidRPr="003562D5">
        <w:t xml:space="preserve"> w</w:t>
      </w:r>
      <w:r w:rsidR="00F6261E">
        <w:t xml:space="preserve"> </w:t>
      </w:r>
      <w:r w:rsidR="00C82D77" w:rsidRPr="003562D5">
        <w:t>SOP.</w:t>
      </w:r>
      <w:r w:rsidRPr="003562D5">
        <w:t>”</w:t>
      </w:r>
      <w:r w:rsidR="00C82D77" w:rsidRPr="003562D5">
        <w:t>;</w:t>
      </w:r>
    </w:p>
    <w:p w14:paraId="79793073" w14:textId="3838F973" w:rsidR="00C82D77" w:rsidRPr="003562D5" w:rsidRDefault="00A63DCC" w:rsidP="009E57A1">
      <w:pPr>
        <w:pStyle w:val="PKTpunkt"/>
      </w:pPr>
      <w:r w:rsidRPr="003562D5">
        <w:t>3</w:t>
      </w:r>
      <w:r>
        <w:t>9</w:t>
      </w:r>
      <w:r w:rsidR="00C82D77" w:rsidRPr="003562D5">
        <w:t>)</w:t>
      </w:r>
      <w:r w:rsidR="000D58C5" w:rsidRPr="003562D5">
        <w:tab/>
      </w:r>
      <w:r w:rsidR="00C82D77" w:rsidRPr="003562D5">
        <w:t>art. 24</w:t>
      </w:r>
      <w:r w:rsidR="00034AED" w:rsidRPr="003562D5">
        <w:t>5</w:t>
      </w:r>
      <w:r w:rsidR="00F6261E">
        <w:t xml:space="preserve"> </w:t>
      </w:r>
      <w:r w:rsidR="00C82D77" w:rsidRPr="003562D5">
        <w:t>otrzymuje brzmienie:</w:t>
      </w:r>
    </w:p>
    <w:p w14:paraId="394496DA" w14:textId="63CDEEB1" w:rsidR="00165994" w:rsidRPr="003562D5" w:rsidRDefault="008D375B" w:rsidP="006E26F0">
      <w:pPr>
        <w:pStyle w:val="ZARTzmartartykuempunktem"/>
      </w:pPr>
      <w:r w:rsidRPr="003562D5">
        <w:t>„</w:t>
      </w:r>
      <w:r w:rsidR="00C82D77" w:rsidRPr="003562D5">
        <w:t>Art. 245. Minister właściwy do spraw wewnętrznych określi,</w:t>
      </w:r>
      <w:r w:rsidR="00034AED" w:rsidRPr="003562D5">
        <w:t xml:space="preserve"> w</w:t>
      </w:r>
      <w:r w:rsidR="00F6261E">
        <w:t xml:space="preserve"> </w:t>
      </w:r>
      <w:r w:rsidR="00C82D77" w:rsidRPr="003562D5">
        <w:t>drodze rozporządzenia, obieg dokumentów związanych</w:t>
      </w:r>
      <w:r w:rsidR="00034AED" w:rsidRPr="003562D5">
        <w:t xml:space="preserve"> z</w:t>
      </w:r>
      <w:r w:rsidR="00F6261E">
        <w:t xml:space="preserve"> </w:t>
      </w:r>
      <w:r w:rsidR="00C82D77" w:rsidRPr="003562D5">
        <w:t>postępowaniem dyscyplinarnym oraz określi wzory postanowień</w:t>
      </w:r>
      <w:r w:rsidR="00034AED" w:rsidRPr="003562D5">
        <w:t xml:space="preserve"> i</w:t>
      </w:r>
      <w:r w:rsidR="00F6261E">
        <w:t xml:space="preserve"> </w:t>
      </w:r>
      <w:r w:rsidR="00C82D77" w:rsidRPr="003562D5">
        <w:t>innych dokumentów sporządzanych</w:t>
      </w:r>
      <w:r w:rsidR="00034AED" w:rsidRPr="003562D5">
        <w:t xml:space="preserve"> w</w:t>
      </w:r>
      <w:r w:rsidR="00F6261E">
        <w:t xml:space="preserve"> </w:t>
      </w:r>
      <w:r w:rsidR="00C82D77" w:rsidRPr="003562D5">
        <w:t>postępowaniu dyscyplinarnym, mając na względzie sprawność prowadzonego postępowania.</w:t>
      </w:r>
      <w:r w:rsidRPr="003562D5">
        <w:t>”</w:t>
      </w:r>
      <w:r w:rsidR="008F7A18">
        <w:t>.</w:t>
      </w:r>
    </w:p>
    <w:p w14:paraId="175BF267" w14:textId="03F05E29" w:rsidR="00A375AC" w:rsidRPr="003562D5" w:rsidRDefault="00111829" w:rsidP="009E57A1">
      <w:pPr>
        <w:pStyle w:val="ARTartustawynprozporzdzenia"/>
      </w:pPr>
      <w:r w:rsidRPr="003562D5">
        <w:rPr>
          <w:rStyle w:val="Ppogrubienie"/>
        </w:rPr>
        <w:t>Art.</w:t>
      </w:r>
      <w:r w:rsidR="00AA6D2E">
        <w:rPr>
          <w:rStyle w:val="Ppogrubienie"/>
        </w:rPr>
        <w:t> </w:t>
      </w:r>
      <w:r w:rsidR="00642B8E">
        <w:rPr>
          <w:rStyle w:val="Ppogrubienie"/>
        </w:rPr>
        <w:t>7</w:t>
      </w:r>
      <w:r w:rsidRPr="003562D5">
        <w:rPr>
          <w:rStyle w:val="Ppogrubienie"/>
        </w:rPr>
        <w:t>.</w:t>
      </w:r>
      <w:r w:rsidR="00034AED" w:rsidRPr="003562D5">
        <w:t xml:space="preserve"> W</w:t>
      </w:r>
      <w:r w:rsidR="00F6261E">
        <w:t xml:space="preserve"> </w:t>
      </w:r>
      <w:r w:rsidR="00A375AC" w:rsidRPr="003562D5">
        <w:t>ustawie</w:t>
      </w:r>
      <w:r w:rsidR="00034AED" w:rsidRPr="003562D5">
        <w:t xml:space="preserve"> z</w:t>
      </w:r>
      <w:r w:rsidR="00F6261E">
        <w:t xml:space="preserve"> </w:t>
      </w:r>
      <w:r w:rsidR="007A52F9" w:rsidRPr="003562D5">
        <w:t>dnia 1</w:t>
      </w:r>
      <w:r w:rsidR="00034AED" w:rsidRPr="003562D5">
        <w:t>9</w:t>
      </w:r>
      <w:r w:rsidR="00F6261E">
        <w:t xml:space="preserve"> </w:t>
      </w:r>
      <w:r w:rsidR="007A52F9" w:rsidRPr="003562D5">
        <w:t>lipca 201</w:t>
      </w:r>
      <w:r w:rsidR="00034AED" w:rsidRPr="003562D5">
        <w:t>9</w:t>
      </w:r>
      <w:r w:rsidR="00F6261E">
        <w:t xml:space="preserve"> </w:t>
      </w:r>
      <w:r w:rsidR="007A52F9" w:rsidRPr="003562D5">
        <w:t>r.</w:t>
      </w:r>
      <w:r w:rsidR="00034AED" w:rsidRPr="003562D5">
        <w:t xml:space="preserve"> o</w:t>
      </w:r>
      <w:r w:rsidR="00F6261E">
        <w:t xml:space="preserve"> </w:t>
      </w:r>
      <w:r w:rsidR="007A52F9" w:rsidRPr="003562D5">
        <w:t>zmianie ustawy</w:t>
      </w:r>
      <w:r w:rsidR="00034AED" w:rsidRPr="003562D5">
        <w:t xml:space="preserve"> o</w:t>
      </w:r>
      <w:r w:rsidR="00F6261E">
        <w:t xml:space="preserve"> </w:t>
      </w:r>
      <w:r w:rsidR="007A52F9" w:rsidRPr="003562D5">
        <w:t>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w:t>
      </w:r>
      <w:r w:rsidR="00F6261E">
        <w:t>-</w:t>
      </w:r>
      <w:r w:rsidR="007A52F9" w:rsidRPr="003562D5">
        <w:t>Skarbowej</w:t>
      </w:r>
      <w:r w:rsidR="00034AED" w:rsidRPr="003562D5">
        <w:t xml:space="preserve"> i</w:t>
      </w:r>
      <w:r w:rsidR="00F6261E">
        <w:t xml:space="preserve"> </w:t>
      </w:r>
      <w:r w:rsidR="007A52F9" w:rsidRPr="003562D5">
        <w:t>Służby Więziennej oraz ich rodzin oraz niektórych innych ustaw (</w:t>
      </w:r>
      <w:r w:rsidR="00034AED" w:rsidRPr="003562D5">
        <w:t>Dz.</w:t>
      </w:r>
      <w:r w:rsidR="00F6261E">
        <w:t xml:space="preserve"> </w:t>
      </w:r>
      <w:r w:rsidR="00034AED" w:rsidRPr="003562D5">
        <w:t>U. poz.</w:t>
      </w:r>
      <w:r w:rsidR="00F6261E">
        <w:t xml:space="preserve"> </w:t>
      </w:r>
      <w:r w:rsidR="007A52F9" w:rsidRPr="003562D5">
        <w:t>1635)</w:t>
      </w:r>
      <w:r w:rsidR="00034AED" w:rsidRPr="003562D5">
        <w:t xml:space="preserve"> w</w:t>
      </w:r>
      <w:r w:rsidR="00F6261E">
        <w:t xml:space="preserve"> </w:t>
      </w:r>
      <w:r w:rsidR="00034AED" w:rsidRPr="003562D5">
        <w:t>art.</w:t>
      </w:r>
      <w:r w:rsidR="00F6261E">
        <w:t xml:space="preserve"> </w:t>
      </w:r>
      <w:r w:rsidR="00A375AC" w:rsidRPr="003562D5">
        <w:t>2</w:t>
      </w:r>
      <w:r w:rsidR="00034AED" w:rsidRPr="003562D5">
        <w:t>5 w</w:t>
      </w:r>
      <w:r w:rsidR="00F6261E">
        <w:t xml:space="preserve"> </w:t>
      </w:r>
      <w:r w:rsidR="00034AED" w:rsidRPr="003562D5">
        <w:t>ust.</w:t>
      </w:r>
      <w:r w:rsidR="00F6261E">
        <w:t xml:space="preserve"> </w:t>
      </w:r>
      <w:r w:rsidR="00A375AC" w:rsidRPr="003562D5">
        <w:t>1:</w:t>
      </w:r>
    </w:p>
    <w:p w14:paraId="3D6F1EA7" w14:textId="6B8AFB09" w:rsidR="00A375AC" w:rsidRPr="003562D5" w:rsidRDefault="0078065E" w:rsidP="00244115">
      <w:pPr>
        <w:pStyle w:val="PKTpunkt"/>
      </w:pPr>
      <w:r w:rsidRPr="003562D5">
        <w:t>1</w:t>
      </w:r>
      <w:r w:rsidR="00A375AC" w:rsidRPr="003562D5">
        <w:t>)</w:t>
      </w:r>
      <w:r w:rsidR="000D58C5" w:rsidRPr="003562D5">
        <w:tab/>
      </w:r>
      <w:r w:rsidR="00A375AC" w:rsidRPr="003562D5">
        <w:t xml:space="preserve">we wprowadzeniu do wyliczenia </w:t>
      </w:r>
      <w:r w:rsidR="00244115" w:rsidRPr="003562D5">
        <w:t>wyrazy</w:t>
      </w:r>
      <w:r w:rsidR="00A375AC" w:rsidRPr="003562D5">
        <w:t xml:space="preserve"> </w:t>
      </w:r>
      <w:r w:rsidR="00244115" w:rsidRPr="003562D5">
        <w:t>„</w:t>
      </w:r>
      <w:r w:rsidR="00A375AC" w:rsidRPr="003562D5">
        <w:t>2</w:t>
      </w:r>
      <w:r w:rsidR="00034AED" w:rsidRPr="003562D5">
        <w:t>8</w:t>
      </w:r>
      <w:r w:rsidR="00F6261E">
        <w:t xml:space="preserve"> </w:t>
      </w:r>
      <w:r w:rsidR="00A375AC" w:rsidRPr="003562D5">
        <w:t>40</w:t>
      </w:r>
      <w:r w:rsidR="00034AED" w:rsidRPr="003562D5">
        <w:t>0</w:t>
      </w:r>
      <w:r w:rsidR="00F6261E">
        <w:t xml:space="preserve"> </w:t>
      </w:r>
      <w:r w:rsidR="00A375AC" w:rsidRPr="003562D5">
        <w:t>tys. zł</w:t>
      </w:r>
      <w:r w:rsidR="00244115" w:rsidRPr="003562D5">
        <w:t>”</w:t>
      </w:r>
      <w:r w:rsidR="00A375AC" w:rsidRPr="003562D5">
        <w:t xml:space="preserve"> zastępuje się </w:t>
      </w:r>
      <w:r w:rsidR="00244115" w:rsidRPr="003562D5">
        <w:t>wyrazami</w:t>
      </w:r>
      <w:r w:rsidR="00A375AC" w:rsidRPr="003562D5">
        <w:t xml:space="preserve"> </w:t>
      </w:r>
      <w:r w:rsidR="00244115" w:rsidRPr="003562D5">
        <w:t>„</w:t>
      </w:r>
      <w:r w:rsidR="00A375AC" w:rsidRPr="003562D5">
        <w:t>3</w:t>
      </w:r>
      <w:r w:rsidR="00034AED" w:rsidRPr="003562D5">
        <w:t>0</w:t>
      </w:r>
      <w:r w:rsidR="00142609">
        <w:t> </w:t>
      </w:r>
      <w:r w:rsidR="00A375AC" w:rsidRPr="003562D5">
        <w:t>10</w:t>
      </w:r>
      <w:r w:rsidR="00034AED" w:rsidRPr="003562D5">
        <w:t>0</w:t>
      </w:r>
      <w:r w:rsidR="00142609">
        <w:t> </w:t>
      </w:r>
      <w:r w:rsidR="00A375AC" w:rsidRPr="003562D5">
        <w:t>tys. zł</w:t>
      </w:r>
      <w:r w:rsidR="00244115" w:rsidRPr="003562D5">
        <w:t>”</w:t>
      </w:r>
      <w:r w:rsidR="00A375AC" w:rsidRPr="003562D5">
        <w:t>;</w:t>
      </w:r>
    </w:p>
    <w:p w14:paraId="6AF7C036" w14:textId="723E7F73" w:rsidR="00A375AC" w:rsidRPr="003562D5" w:rsidRDefault="0078065E" w:rsidP="007E5C36">
      <w:pPr>
        <w:pStyle w:val="PKTpunkt"/>
        <w:keepNext/>
      </w:pPr>
      <w:r w:rsidRPr="003562D5">
        <w:t>2</w:t>
      </w:r>
      <w:r w:rsidR="00A375AC" w:rsidRPr="003562D5">
        <w:t>)</w:t>
      </w:r>
      <w:r w:rsidR="000D58C5" w:rsidRPr="003562D5">
        <w:tab/>
      </w:r>
      <w:r w:rsidR="00A375AC" w:rsidRPr="003562D5">
        <w:t xml:space="preserve">pkt </w:t>
      </w:r>
      <w:r w:rsidR="00034AED" w:rsidRPr="003562D5">
        <w:t>2</w:t>
      </w:r>
      <w:r w:rsidR="00F6261E">
        <w:t xml:space="preserve"> </w:t>
      </w:r>
      <w:r w:rsidR="00A375AC" w:rsidRPr="003562D5">
        <w:t>otrzymuje brzmienie:</w:t>
      </w:r>
    </w:p>
    <w:p w14:paraId="3D95C5C3" w14:textId="5B68F7FD" w:rsidR="00A375AC" w:rsidRPr="003562D5" w:rsidRDefault="008D375B" w:rsidP="00244115">
      <w:pPr>
        <w:pStyle w:val="ZPKTzmpktartykuempunktem"/>
      </w:pPr>
      <w:r w:rsidRPr="003562D5">
        <w:t>„</w:t>
      </w:r>
      <w:r w:rsidR="00A375AC" w:rsidRPr="003562D5">
        <w:t>2)</w:t>
      </w:r>
      <w:r w:rsidR="00244115" w:rsidRPr="003562D5">
        <w:tab/>
      </w:r>
      <w:r w:rsidR="00A375AC" w:rsidRPr="003562D5">
        <w:t>202</w:t>
      </w:r>
      <w:r w:rsidR="00034AED" w:rsidRPr="003562D5">
        <w:t>0</w:t>
      </w:r>
      <w:r w:rsidR="00F6261E">
        <w:t xml:space="preserve"> </w:t>
      </w:r>
      <w:r w:rsidR="00A375AC" w:rsidRPr="003562D5">
        <w:t xml:space="preserve">r. </w:t>
      </w:r>
      <w:r w:rsidR="00244115" w:rsidRPr="003562D5">
        <w:t>–</w:t>
      </w:r>
      <w:r w:rsidR="00A375AC" w:rsidRPr="003562D5">
        <w:t xml:space="preserve"> </w:t>
      </w:r>
      <w:r w:rsidR="00034AED" w:rsidRPr="003562D5">
        <w:t>4</w:t>
      </w:r>
      <w:r w:rsidR="00F6261E">
        <w:t xml:space="preserve"> </w:t>
      </w:r>
      <w:r w:rsidR="00A375AC" w:rsidRPr="003562D5">
        <w:t>50</w:t>
      </w:r>
      <w:r w:rsidR="00034AED" w:rsidRPr="003562D5">
        <w:t>0</w:t>
      </w:r>
      <w:r w:rsidR="00F6261E">
        <w:t xml:space="preserve"> </w:t>
      </w:r>
      <w:r w:rsidR="00A375AC" w:rsidRPr="003562D5">
        <w:t>tys</w:t>
      </w:r>
      <w:r w:rsidR="00F81C49" w:rsidRPr="003562D5">
        <w:t>.</w:t>
      </w:r>
      <w:r w:rsidR="00A375AC" w:rsidRPr="003562D5">
        <w:t xml:space="preserve"> zł;</w:t>
      </w:r>
      <w:r w:rsidRPr="003562D5">
        <w:t>”</w:t>
      </w:r>
      <w:r w:rsidR="0078065E" w:rsidRPr="003562D5">
        <w:t>.</w:t>
      </w:r>
    </w:p>
    <w:p w14:paraId="35D0A447" w14:textId="5F24D0B5" w:rsidR="00111829" w:rsidRPr="003562D5" w:rsidRDefault="009E6D7C" w:rsidP="00111829">
      <w:pPr>
        <w:pStyle w:val="ARTartustawynprozporzdzenia"/>
      </w:pPr>
      <w:r w:rsidRPr="003562D5">
        <w:rPr>
          <w:rStyle w:val="Ppogrubienie"/>
        </w:rPr>
        <w:t>Art.</w:t>
      </w:r>
      <w:r w:rsidR="00AA6D2E">
        <w:rPr>
          <w:rStyle w:val="Ppogrubienie"/>
        </w:rPr>
        <w:t> </w:t>
      </w:r>
      <w:r w:rsidR="00642B8E">
        <w:rPr>
          <w:rStyle w:val="Ppogrubienie"/>
        </w:rPr>
        <w:t>8</w:t>
      </w:r>
      <w:r w:rsidRPr="003562D5">
        <w:rPr>
          <w:rStyle w:val="Ppogrubienie"/>
        </w:rPr>
        <w:t>.</w:t>
      </w:r>
      <w:r w:rsidRPr="003562D5">
        <w:t xml:space="preserve"> </w:t>
      </w:r>
      <w:r w:rsidR="00111829" w:rsidRPr="003562D5">
        <w:t>1. Przepis</w:t>
      </w:r>
      <w:r w:rsidR="00034AED" w:rsidRPr="003562D5">
        <w:t xml:space="preserve"> art.</w:t>
      </w:r>
      <w:r w:rsidR="00F6261E">
        <w:t xml:space="preserve"> </w:t>
      </w:r>
      <w:r w:rsidR="00111829" w:rsidRPr="003562D5">
        <w:t>115a ustawy zmienianej</w:t>
      </w:r>
      <w:r w:rsidR="00034AED" w:rsidRPr="003562D5">
        <w:t xml:space="preserve"> w</w:t>
      </w:r>
      <w:r w:rsidR="00F6261E">
        <w:t xml:space="preserve"> </w:t>
      </w:r>
      <w:r w:rsidR="00034AED" w:rsidRPr="003562D5">
        <w:t>art.</w:t>
      </w:r>
      <w:r w:rsidR="00F6261E">
        <w:t xml:space="preserve"> </w:t>
      </w:r>
      <w:r w:rsidR="00186346" w:rsidRPr="003562D5">
        <w:t>1</w:t>
      </w:r>
      <w:r w:rsidR="001F51DA" w:rsidRPr="003562D5">
        <w:t>,</w:t>
      </w:r>
      <w:r w:rsidR="000E7AFF" w:rsidRPr="003562D5">
        <w:t xml:space="preserve"> w</w:t>
      </w:r>
      <w:r w:rsidR="00F6261E">
        <w:t xml:space="preserve"> </w:t>
      </w:r>
      <w:r w:rsidR="001F51DA" w:rsidRPr="003562D5">
        <w:t>brzmieniu nadanym niniejszą ustawą,</w:t>
      </w:r>
      <w:r w:rsidR="00111829" w:rsidRPr="003562D5">
        <w:t xml:space="preserve"> stosuje się do spraw dotyczących wypłaty ekwiwalentu pieniężnego za niewykorzystany urlop wypoczynkowy lub dodatkowy wszczętych</w:t>
      </w:r>
      <w:r w:rsidR="000E7AFF" w:rsidRPr="003562D5">
        <w:t xml:space="preserve"> i</w:t>
      </w:r>
      <w:r w:rsidR="00F6261E">
        <w:t xml:space="preserve"> </w:t>
      </w:r>
      <w:r w:rsidR="00111829" w:rsidRPr="003562D5">
        <w:t xml:space="preserve">niezakończonych przed dniem </w:t>
      </w:r>
      <w:r w:rsidR="000E7AFF" w:rsidRPr="003562D5">
        <w:t>6</w:t>
      </w:r>
      <w:r w:rsidR="00F6261E">
        <w:t xml:space="preserve"> </w:t>
      </w:r>
      <w:r w:rsidR="00111829" w:rsidRPr="003562D5">
        <w:t>listopad</w:t>
      </w:r>
      <w:r w:rsidR="00B5786C" w:rsidRPr="003562D5">
        <w:t>a 201</w:t>
      </w:r>
      <w:r w:rsidR="000E7AFF" w:rsidRPr="003562D5">
        <w:t>8</w:t>
      </w:r>
      <w:r w:rsidR="00F6261E">
        <w:t xml:space="preserve"> </w:t>
      </w:r>
      <w:r w:rsidR="00B5786C" w:rsidRPr="003562D5">
        <w:t>r.</w:t>
      </w:r>
      <w:r w:rsidR="00111829" w:rsidRPr="003562D5">
        <w:t xml:space="preserve"> oraz do spraw dotyczących wypłaty ekwiwalentu pieniężnego za niewykorzystany urlop wypoczynkowy lub dodatkowy policjantowi zwolnionemu ze służby od dnia </w:t>
      </w:r>
      <w:r w:rsidR="000E7AFF" w:rsidRPr="003562D5">
        <w:t>6</w:t>
      </w:r>
      <w:r w:rsidR="00F6261E">
        <w:t xml:space="preserve"> </w:t>
      </w:r>
      <w:r w:rsidR="00111829" w:rsidRPr="003562D5">
        <w:t>listopada 201</w:t>
      </w:r>
      <w:r w:rsidR="000E7AFF" w:rsidRPr="003562D5">
        <w:t>8</w:t>
      </w:r>
      <w:r w:rsidR="00F6261E">
        <w:t xml:space="preserve"> </w:t>
      </w:r>
      <w:r w:rsidR="00111829" w:rsidRPr="003562D5">
        <w:t>r. Ekwiwalent pieniężny za niewykorzystany urlop wypoczynkowy lub dodatkowy za okres p</w:t>
      </w:r>
      <w:r w:rsidR="00B5786C" w:rsidRPr="003562D5">
        <w:t xml:space="preserve">rzed dniem </w:t>
      </w:r>
      <w:r w:rsidR="000E7AFF" w:rsidRPr="003562D5">
        <w:t>6</w:t>
      </w:r>
      <w:r w:rsidR="00F6261E">
        <w:t xml:space="preserve"> </w:t>
      </w:r>
      <w:r w:rsidR="00B5786C" w:rsidRPr="003562D5">
        <w:t>listopada 2018</w:t>
      </w:r>
      <w:r w:rsidR="00F6261E">
        <w:t xml:space="preserve"> </w:t>
      </w:r>
      <w:r w:rsidR="00B5786C" w:rsidRPr="003562D5">
        <w:t>r.</w:t>
      </w:r>
      <w:r w:rsidR="00111829" w:rsidRPr="003562D5">
        <w:t xml:space="preserve"> ustala się na zasadach wynikających</w:t>
      </w:r>
      <w:r w:rsidR="000E7AFF" w:rsidRPr="003562D5">
        <w:t xml:space="preserve"> </w:t>
      </w:r>
      <w:r w:rsidR="000E7AFF" w:rsidRPr="003562D5">
        <w:lastRenderedPageBreak/>
        <w:t>z</w:t>
      </w:r>
      <w:r w:rsidR="00351F2F">
        <w:t> </w:t>
      </w:r>
      <w:r w:rsidR="00111829" w:rsidRPr="003562D5">
        <w:t>przepisów ustawy</w:t>
      </w:r>
      <w:r w:rsidR="000E7AFF" w:rsidRPr="003562D5">
        <w:t xml:space="preserve"> z</w:t>
      </w:r>
      <w:r w:rsidR="00F6261E">
        <w:t xml:space="preserve"> </w:t>
      </w:r>
      <w:r w:rsidR="00BF0787" w:rsidRPr="003562D5">
        <w:t xml:space="preserve">dnia </w:t>
      </w:r>
      <w:r w:rsidR="000E7AFF" w:rsidRPr="003562D5">
        <w:t>6</w:t>
      </w:r>
      <w:r w:rsidR="00F6261E">
        <w:t xml:space="preserve"> </w:t>
      </w:r>
      <w:r w:rsidR="00BF0787" w:rsidRPr="003562D5">
        <w:t>kwietnia 199</w:t>
      </w:r>
      <w:r w:rsidR="000E7AFF" w:rsidRPr="003562D5">
        <w:t>0</w:t>
      </w:r>
      <w:r w:rsidR="00F6261E">
        <w:t xml:space="preserve"> </w:t>
      </w:r>
      <w:r w:rsidR="00BF0787" w:rsidRPr="003562D5">
        <w:t>r.</w:t>
      </w:r>
      <w:r w:rsidR="000E7AFF" w:rsidRPr="003562D5">
        <w:t xml:space="preserve"> o</w:t>
      </w:r>
      <w:r w:rsidR="00F6261E">
        <w:t xml:space="preserve"> </w:t>
      </w:r>
      <w:r w:rsidR="00111829" w:rsidRPr="003562D5">
        <w:t xml:space="preserve">Policji obowiązujących przed dniem </w:t>
      </w:r>
      <w:r w:rsidR="000E7AFF" w:rsidRPr="003562D5">
        <w:t>6</w:t>
      </w:r>
      <w:r w:rsidR="00F6261E">
        <w:t xml:space="preserve"> </w:t>
      </w:r>
      <w:r w:rsidR="00111829" w:rsidRPr="003562D5">
        <w:t>listopada 201</w:t>
      </w:r>
      <w:r w:rsidR="000E7AFF" w:rsidRPr="003562D5">
        <w:t>8</w:t>
      </w:r>
      <w:r w:rsidR="00F6261E">
        <w:t xml:space="preserve"> </w:t>
      </w:r>
      <w:r w:rsidR="00111829" w:rsidRPr="003562D5">
        <w:t>r. Przy obliczaniu wysokości ekwiwalentu pieniężnego przysługującego za niewykorzystany urlop wypoczynkowy lub dodatkowy za rok 2018 określ</w:t>
      </w:r>
      <w:r w:rsidR="00721DC8" w:rsidRPr="003562D5">
        <w:t>a się</w:t>
      </w:r>
      <w:r w:rsidR="00111829" w:rsidRPr="003562D5">
        <w:t xml:space="preserve"> proporcję liczby dni niewykorzystanego urlopu wypoczynkowego lub dodatkowego przysługujące</w:t>
      </w:r>
      <w:r w:rsidR="00B5786C" w:rsidRPr="003562D5">
        <w:t xml:space="preserve">go do dnia </w:t>
      </w:r>
      <w:r w:rsidR="000E7AFF" w:rsidRPr="003562D5">
        <w:t>6</w:t>
      </w:r>
      <w:r w:rsidR="00351F2F">
        <w:t> </w:t>
      </w:r>
      <w:r w:rsidR="00B5786C" w:rsidRPr="003562D5">
        <w:t>listopada 201</w:t>
      </w:r>
      <w:r w:rsidR="000E7AFF" w:rsidRPr="003562D5">
        <w:t>8</w:t>
      </w:r>
      <w:r w:rsidR="00F6261E">
        <w:t xml:space="preserve"> </w:t>
      </w:r>
      <w:r w:rsidR="00B5786C" w:rsidRPr="003562D5">
        <w:t>r.</w:t>
      </w:r>
      <w:r w:rsidR="00111829" w:rsidRPr="003562D5">
        <w:t xml:space="preserve"> or</w:t>
      </w:r>
      <w:r w:rsidR="00B5786C" w:rsidRPr="003562D5">
        <w:t xml:space="preserve">az od dnia </w:t>
      </w:r>
      <w:r w:rsidR="000E7AFF" w:rsidRPr="003562D5">
        <w:t>6</w:t>
      </w:r>
      <w:r w:rsidR="00F6261E">
        <w:t xml:space="preserve"> </w:t>
      </w:r>
      <w:r w:rsidR="00B5786C" w:rsidRPr="003562D5">
        <w:t>listopada 201</w:t>
      </w:r>
      <w:r w:rsidR="000E7AFF" w:rsidRPr="003562D5">
        <w:t>8</w:t>
      </w:r>
      <w:r w:rsidR="00F6261E">
        <w:t xml:space="preserve"> </w:t>
      </w:r>
      <w:r w:rsidR="00B5786C" w:rsidRPr="003562D5">
        <w:t>r</w:t>
      </w:r>
      <w:r w:rsidR="00111829" w:rsidRPr="003562D5">
        <w:t xml:space="preserve">. </w:t>
      </w:r>
    </w:p>
    <w:p w14:paraId="203B1ADA" w14:textId="6CCC33CA" w:rsidR="001C4570" w:rsidRPr="003562D5" w:rsidRDefault="00111829" w:rsidP="001C4570">
      <w:pPr>
        <w:pStyle w:val="USTustnpkodeksu"/>
      </w:pPr>
      <w:r w:rsidRPr="003562D5">
        <w:t xml:space="preserve">2. </w:t>
      </w:r>
      <w:r w:rsidR="001C4570" w:rsidRPr="003562D5">
        <w:t>Przepis art.119a ustawy zmienianej w</w:t>
      </w:r>
      <w:r w:rsidR="00F6261E">
        <w:t xml:space="preserve"> </w:t>
      </w:r>
      <w:r w:rsidR="001C4570" w:rsidRPr="003562D5">
        <w:t>art.</w:t>
      </w:r>
      <w:r w:rsidR="00F6261E">
        <w:t xml:space="preserve"> </w:t>
      </w:r>
      <w:r w:rsidR="001C4570" w:rsidRPr="003562D5">
        <w:t>2</w:t>
      </w:r>
      <w:r w:rsidR="00351F2F">
        <w:t>,</w:t>
      </w:r>
      <w:r w:rsidR="001C4570" w:rsidRPr="003562D5">
        <w:t xml:space="preserve"> w</w:t>
      </w:r>
      <w:r w:rsidR="00F6261E">
        <w:t xml:space="preserve"> </w:t>
      </w:r>
      <w:r w:rsidR="001C4570" w:rsidRPr="003562D5">
        <w:t>brzmieniu nadanym niniejszą ustawą, stosuje się do spraw dotyczących ekwiwalentu pieniężnego za niewykorzystany urlop wypoczynkowy lub dodatkowy od dnia 6</w:t>
      </w:r>
      <w:r w:rsidR="00F6261E">
        <w:t xml:space="preserve"> </w:t>
      </w:r>
      <w:r w:rsidR="001C4570" w:rsidRPr="003562D5">
        <w:t>listopada 2018</w:t>
      </w:r>
      <w:r w:rsidR="00F6261E">
        <w:t xml:space="preserve"> </w:t>
      </w:r>
      <w:r w:rsidR="001C4570" w:rsidRPr="003562D5">
        <w:t>r. Przy obliczaniu wysokości ekwiwalentu przelicza się zaległy urlop wypoczynkowy lub dodatkowy w</w:t>
      </w:r>
      <w:r w:rsidR="00F6261E">
        <w:t xml:space="preserve"> </w:t>
      </w:r>
      <w:r w:rsidR="001C4570" w:rsidRPr="003562D5">
        <w:t>dniach kalendarzowych na urlop w</w:t>
      </w:r>
      <w:r w:rsidR="00F6261E">
        <w:t xml:space="preserve"> </w:t>
      </w:r>
      <w:r w:rsidR="001C4570" w:rsidRPr="003562D5">
        <w:t>dniach roboczych przy zastosowaniu mnożnika wynikającego z relacji 26</w:t>
      </w:r>
      <w:r w:rsidR="00F6261E">
        <w:t xml:space="preserve"> </w:t>
      </w:r>
      <w:r w:rsidR="001C4570" w:rsidRPr="003562D5">
        <w:t>dni roboczych do 30</w:t>
      </w:r>
      <w:r w:rsidR="00F6261E">
        <w:t xml:space="preserve"> </w:t>
      </w:r>
      <w:r w:rsidR="001C4570" w:rsidRPr="003562D5">
        <w:t>dni kalendarzowych. Niepełny dzień zaokrągla się w</w:t>
      </w:r>
      <w:r w:rsidR="00F6261E">
        <w:t xml:space="preserve"> </w:t>
      </w:r>
      <w:r w:rsidR="001C4570" w:rsidRPr="003562D5">
        <w:t>górę do pełnego dnia. Ekwiwalent pieniężny za niewykorzystany urlop wypoczynkowy lub dodatkowy za okres przed dniem 6</w:t>
      </w:r>
      <w:r w:rsidR="00F6261E">
        <w:t xml:space="preserve"> </w:t>
      </w:r>
      <w:r w:rsidR="001C4570" w:rsidRPr="003562D5">
        <w:t>listopada 2018</w:t>
      </w:r>
      <w:r w:rsidR="00F6261E">
        <w:t xml:space="preserve"> </w:t>
      </w:r>
      <w:r w:rsidR="001C4570" w:rsidRPr="003562D5">
        <w:t>r. ustala się na zasadach wynikających z</w:t>
      </w:r>
      <w:r w:rsidR="00F6261E">
        <w:t xml:space="preserve"> </w:t>
      </w:r>
      <w:r w:rsidR="001C4570" w:rsidRPr="003562D5">
        <w:t>przepisów ustawy z</w:t>
      </w:r>
      <w:r w:rsidR="00F6261E">
        <w:t xml:space="preserve"> </w:t>
      </w:r>
      <w:r w:rsidR="001C4570" w:rsidRPr="003562D5">
        <w:t>dnia 12</w:t>
      </w:r>
      <w:r w:rsidR="00F6261E">
        <w:t xml:space="preserve"> </w:t>
      </w:r>
      <w:r w:rsidR="001C4570" w:rsidRPr="003562D5">
        <w:t>października 1990</w:t>
      </w:r>
      <w:r w:rsidR="00F6261E">
        <w:t xml:space="preserve"> </w:t>
      </w:r>
      <w:r w:rsidR="001C4570" w:rsidRPr="003562D5">
        <w:t>r. o</w:t>
      </w:r>
      <w:r w:rsidR="00F6261E">
        <w:t xml:space="preserve"> </w:t>
      </w:r>
      <w:r w:rsidR="001C4570" w:rsidRPr="003562D5">
        <w:t>Straży Granicznej obowiązujących przed dniem wejścia w</w:t>
      </w:r>
      <w:r w:rsidR="00F6261E">
        <w:t xml:space="preserve"> </w:t>
      </w:r>
      <w:r w:rsidR="001C4570" w:rsidRPr="003562D5">
        <w:t xml:space="preserve">życie niniejszej ustawy. </w:t>
      </w:r>
    </w:p>
    <w:p w14:paraId="1681D59F" w14:textId="70EBB2BF" w:rsidR="00111829" w:rsidRPr="003562D5" w:rsidRDefault="001C4570" w:rsidP="00111829">
      <w:pPr>
        <w:pStyle w:val="USTustnpkodeksu"/>
      </w:pPr>
      <w:r w:rsidRPr="003562D5">
        <w:t xml:space="preserve">3. </w:t>
      </w:r>
      <w:r w:rsidR="00111829" w:rsidRPr="003562D5">
        <w:t>Przepisy</w:t>
      </w:r>
      <w:r w:rsidR="00034AED" w:rsidRPr="003562D5">
        <w:t xml:space="preserve"> art.</w:t>
      </w:r>
      <w:r w:rsidR="00F6261E">
        <w:t xml:space="preserve"> </w:t>
      </w:r>
      <w:r w:rsidR="00111829" w:rsidRPr="003562D5">
        <w:t>18</w:t>
      </w:r>
      <w:r w:rsidR="00034AED" w:rsidRPr="003562D5">
        <w:t>8 ust.</w:t>
      </w:r>
      <w:r w:rsidR="00F6261E">
        <w:t xml:space="preserve"> </w:t>
      </w:r>
      <w:r w:rsidR="000E7AFF" w:rsidRPr="003562D5">
        <w:t>6</w:t>
      </w:r>
      <w:r w:rsidR="00F6261E">
        <w:t xml:space="preserve"> </w:t>
      </w:r>
      <w:r w:rsidR="00111829" w:rsidRPr="003562D5">
        <w:t>ustawy zmienianej</w:t>
      </w:r>
      <w:r w:rsidR="00034AED" w:rsidRPr="003562D5">
        <w:t xml:space="preserve"> w</w:t>
      </w:r>
      <w:r w:rsidR="00F6261E">
        <w:t xml:space="preserve"> </w:t>
      </w:r>
      <w:r w:rsidR="00034AED" w:rsidRPr="003562D5">
        <w:t>art.</w:t>
      </w:r>
      <w:r w:rsidR="00F6261E">
        <w:t xml:space="preserve"> </w:t>
      </w:r>
      <w:r w:rsidR="00642B8E">
        <w:t>6</w:t>
      </w:r>
      <w:r w:rsidR="001F51DA" w:rsidRPr="003562D5">
        <w:t>,</w:t>
      </w:r>
      <w:r w:rsidR="000E7AFF" w:rsidRPr="003562D5">
        <w:t xml:space="preserve"> w</w:t>
      </w:r>
      <w:r w:rsidR="00F6261E">
        <w:t xml:space="preserve"> </w:t>
      </w:r>
      <w:r w:rsidR="001F51DA" w:rsidRPr="003562D5">
        <w:t>brzmieniu nadanym niniejszą ustawą,</w:t>
      </w:r>
      <w:r w:rsidR="00111829" w:rsidRPr="003562D5">
        <w:t xml:space="preserve"> stosuje się do spraw dotyczących wypłaty ekwiwalentu pieniężnego za niewykorzystany urlop wypoczynkowy lub dodatkowy przysługujący za okres od dnia </w:t>
      </w:r>
      <w:r w:rsidR="001F51DA" w:rsidRPr="003562D5">
        <w:t>6 </w:t>
      </w:r>
      <w:r w:rsidR="00111829" w:rsidRPr="003562D5">
        <w:t>listopada 201</w:t>
      </w:r>
      <w:r w:rsidR="000E7AFF" w:rsidRPr="003562D5">
        <w:t>8</w:t>
      </w:r>
      <w:r w:rsidR="00F6261E">
        <w:t xml:space="preserve"> </w:t>
      </w:r>
      <w:r w:rsidR="00111829" w:rsidRPr="003562D5">
        <w:t>r. Przy obliczaniu wysokości ekwiwalentu pieniężnego przysługującego za niewykorzystany urlop wypoczynkowy lub dodatkowy za rok 2018</w:t>
      </w:r>
      <w:r w:rsidR="00F6261E">
        <w:t xml:space="preserve"> </w:t>
      </w:r>
      <w:r w:rsidR="00111829" w:rsidRPr="003562D5">
        <w:t>określ</w:t>
      </w:r>
      <w:r w:rsidR="00721DC8" w:rsidRPr="003562D5">
        <w:t>a się</w:t>
      </w:r>
      <w:r w:rsidR="00111829" w:rsidRPr="003562D5">
        <w:t xml:space="preserve"> proporcję liczby dni niewykorzystanego urlopu wypoczynkowego lub dodatkowego przysługujące</w:t>
      </w:r>
      <w:r w:rsidR="00B5786C" w:rsidRPr="003562D5">
        <w:t xml:space="preserve">go do dnia </w:t>
      </w:r>
      <w:r w:rsidR="000E7AFF" w:rsidRPr="003562D5">
        <w:t>6</w:t>
      </w:r>
      <w:r w:rsidR="006618A6">
        <w:t> </w:t>
      </w:r>
      <w:r w:rsidR="00B5786C" w:rsidRPr="003562D5">
        <w:t>listopada 201</w:t>
      </w:r>
      <w:r w:rsidR="000E7AFF" w:rsidRPr="003562D5">
        <w:t>8</w:t>
      </w:r>
      <w:r w:rsidR="00F6261E">
        <w:t xml:space="preserve"> </w:t>
      </w:r>
      <w:r w:rsidR="00B5786C" w:rsidRPr="003562D5">
        <w:t>r.</w:t>
      </w:r>
      <w:r w:rsidR="00111829" w:rsidRPr="003562D5">
        <w:t xml:space="preserve"> oraz od dnia </w:t>
      </w:r>
      <w:r w:rsidR="000E7AFF" w:rsidRPr="003562D5">
        <w:t>6</w:t>
      </w:r>
      <w:r w:rsidR="00F6261E">
        <w:t xml:space="preserve"> </w:t>
      </w:r>
      <w:r w:rsidR="00111829" w:rsidRPr="003562D5">
        <w:t>listopada 201</w:t>
      </w:r>
      <w:r w:rsidR="000E7AFF" w:rsidRPr="003562D5">
        <w:t>8</w:t>
      </w:r>
      <w:r w:rsidR="00F6261E">
        <w:t xml:space="preserve"> </w:t>
      </w:r>
      <w:r w:rsidR="00BF0787" w:rsidRPr="003562D5">
        <w:t>r.</w:t>
      </w:r>
    </w:p>
    <w:p w14:paraId="0DECDFA0" w14:textId="061BE553" w:rsidR="005842E5" w:rsidRPr="003562D5" w:rsidRDefault="00111829" w:rsidP="00725328">
      <w:pPr>
        <w:pStyle w:val="ARTartustawynprozporzdzenia"/>
      </w:pPr>
      <w:r w:rsidRPr="003562D5">
        <w:rPr>
          <w:rStyle w:val="Ppogrubienie"/>
        </w:rPr>
        <w:t>Art.</w:t>
      </w:r>
      <w:r w:rsidR="00AA6D2E">
        <w:rPr>
          <w:rStyle w:val="Ppogrubienie"/>
        </w:rPr>
        <w:t> </w:t>
      </w:r>
      <w:r w:rsidR="00642B8E">
        <w:rPr>
          <w:rStyle w:val="Ppogrubienie"/>
        </w:rPr>
        <w:t>9</w:t>
      </w:r>
      <w:r w:rsidRPr="003562D5">
        <w:rPr>
          <w:rStyle w:val="Ppogrubienie"/>
        </w:rPr>
        <w:t>.</w:t>
      </w:r>
      <w:r w:rsidRPr="003562D5">
        <w:t xml:space="preserve"> 1. </w:t>
      </w:r>
      <w:r w:rsidR="005842E5" w:rsidRPr="003562D5">
        <w:t>Nabyte przez funkcjonariusza Straży Granicznej przed dniem wejścia w życie niniejszej ustawy urlopy wypoczynkowe oraz coroczne płatne urlopy dodatkowe, przysługujące</w:t>
      </w:r>
      <w:r w:rsidR="00034AED" w:rsidRPr="003562D5">
        <w:t xml:space="preserve"> w</w:t>
      </w:r>
      <w:r w:rsidR="00F6261E">
        <w:t xml:space="preserve"> </w:t>
      </w:r>
      <w:r w:rsidR="005842E5" w:rsidRPr="003562D5">
        <w:t>dniach kalendarzowych, wykorzystuje się</w:t>
      </w:r>
      <w:r w:rsidR="00034AED" w:rsidRPr="003562D5">
        <w:t xml:space="preserve"> w</w:t>
      </w:r>
      <w:r w:rsidR="00F6261E">
        <w:t xml:space="preserve"> </w:t>
      </w:r>
      <w:r w:rsidR="005842E5" w:rsidRPr="003562D5">
        <w:t xml:space="preserve">naturze na dotychczasowych zasadach. </w:t>
      </w:r>
    </w:p>
    <w:p w14:paraId="534BACB4" w14:textId="7205B734" w:rsidR="005842E5" w:rsidRPr="003562D5" w:rsidRDefault="005842E5" w:rsidP="005842E5">
      <w:pPr>
        <w:pStyle w:val="USTustnpkodeksu"/>
      </w:pPr>
      <w:r w:rsidRPr="003562D5">
        <w:t>2. Funkcjonariusz Straży Granicznej, składając wniosek</w:t>
      </w:r>
      <w:r w:rsidR="00034AED" w:rsidRPr="003562D5">
        <w:t xml:space="preserve"> o</w:t>
      </w:r>
      <w:r w:rsidR="00F6261E">
        <w:t xml:space="preserve"> </w:t>
      </w:r>
      <w:r w:rsidRPr="003562D5">
        <w:t>udzielenie urlopu wypoczynkowego oraz corocznego płatnego urlopu dodatkowego,</w:t>
      </w:r>
      <w:r w:rsidR="00034AED" w:rsidRPr="003562D5">
        <w:t xml:space="preserve"> w</w:t>
      </w:r>
      <w:r w:rsidR="00F6261E">
        <w:t xml:space="preserve"> </w:t>
      </w:r>
      <w:r w:rsidRPr="003562D5">
        <w:t>pierwszej kolejności uwzględnia wykorzystanie urlopów wskazanych</w:t>
      </w:r>
      <w:r w:rsidR="00034AED" w:rsidRPr="003562D5">
        <w:t xml:space="preserve"> w</w:t>
      </w:r>
      <w:r w:rsidR="00F6261E">
        <w:t xml:space="preserve"> </w:t>
      </w:r>
      <w:r w:rsidR="00034AED" w:rsidRPr="003562D5">
        <w:t>ust.</w:t>
      </w:r>
      <w:r w:rsidR="00F6261E">
        <w:t xml:space="preserve"> </w:t>
      </w:r>
      <w:r w:rsidRPr="003562D5">
        <w:t xml:space="preserve">1. </w:t>
      </w:r>
    </w:p>
    <w:p w14:paraId="192D5C58" w14:textId="1D353ECD" w:rsidR="00723F27" w:rsidRPr="003562D5" w:rsidRDefault="005842E5" w:rsidP="00723F27">
      <w:pPr>
        <w:pStyle w:val="USTustnpkodeksu"/>
      </w:pPr>
      <w:r w:rsidRPr="003562D5">
        <w:t>3.</w:t>
      </w:r>
      <w:r w:rsidR="00034AED" w:rsidRPr="003562D5">
        <w:t xml:space="preserve"> W</w:t>
      </w:r>
      <w:r w:rsidR="00F6261E">
        <w:t xml:space="preserve"> </w:t>
      </w:r>
      <w:r w:rsidRPr="003562D5">
        <w:t>przypadku funkcjonariusza Straży Granicznej zwalnianego ze służby oraz funkcjonariusza, którego stosunek służbowy wygasł, niewykorzystane urlopy wskazane</w:t>
      </w:r>
      <w:r w:rsidR="00034AED" w:rsidRPr="003562D5">
        <w:t xml:space="preserve"> w ust. </w:t>
      </w:r>
      <w:r w:rsidRPr="003562D5">
        <w:t>1 przelicza się na urlop</w:t>
      </w:r>
      <w:r w:rsidR="00034AED" w:rsidRPr="003562D5">
        <w:t xml:space="preserve"> w</w:t>
      </w:r>
      <w:r w:rsidR="00F6261E">
        <w:t xml:space="preserve"> </w:t>
      </w:r>
      <w:r w:rsidRPr="003562D5">
        <w:t xml:space="preserve">dniach roboczych przy zastosowaniu mnożnika </w:t>
      </w:r>
      <w:r w:rsidRPr="003562D5">
        <w:lastRenderedPageBreak/>
        <w:t>wynikającego</w:t>
      </w:r>
      <w:r w:rsidR="00034AED" w:rsidRPr="003562D5">
        <w:t xml:space="preserve"> z</w:t>
      </w:r>
      <w:r w:rsidR="00F6261E">
        <w:t xml:space="preserve"> </w:t>
      </w:r>
      <w:r w:rsidRPr="003562D5">
        <w:t>relacji 2</w:t>
      </w:r>
      <w:r w:rsidR="00034AED" w:rsidRPr="003562D5">
        <w:t>6</w:t>
      </w:r>
      <w:r w:rsidR="00F6261E">
        <w:t xml:space="preserve"> </w:t>
      </w:r>
      <w:r w:rsidRPr="003562D5">
        <w:t>dni roboczych do 3</w:t>
      </w:r>
      <w:r w:rsidR="00034AED" w:rsidRPr="003562D5">
        <w:t>0</w:t>
      </w:r>
      <w:r w:rsidR="00F6261E">
        <w:t xml:space="preserve"> </w:t>
      </w:r>
      <w:r w:rsidRPr="003562D5">
        <w:t>dni kalendarzowych. Niepełny dzień zaokrągla się</w:t>
      </w:r>
      <w:r w:rsidR="00034AED" w:rsidRPr="003562D5">
        <w:t xml:space="preserve"> w</w:t>
      </w:r>
      <w:r w:rsidR="00F6261E">
        <w:t xml:space="preserve"> </w:t>
      </w:r>
      <w:r w:rsidRPr="003562D5">
        <w:t>górę do pełnego dnia.</w:t>
      </w:r>
    </w:p>
    <w:p w14:paraId="7C3C6578" w14:textId="5EA87321" w:rsidR="00723F27" w:rsidRPr="003562D5" w:rsidRDefault="00723F27" w:rsidP="00725328">
      <w:pPr>
        <w:pStyle w:val="ARTartustawynprozporzdzenia"/>
      </w:pPr>
      <w:r w:rsidRPr="003562D5">
        <w:rPr>
          <w:rStyle w:val="Ppogrubienie"/>
        </w:rPr>
        <w:t>Art.</w:t>
      </w:r>
      <w:r w:rsidR="00AA6D2E">
        <w:rPr>
          <w:rStyle w:val="Ppogrubienie"/>
        </w:rPr>
        <w:t> </w:t>
      </w:r>
      <w:r w:rsidR="0072476F" w:rsidRPr="003562D5">
        <w:rPr>
          <w:rStyle w:val="Ppogrubienie"/>
        </w:rPr>
        <w:t>1</w:t>
      </w:r>
      <w:r w:rsidR="00642B8E">
        <w:rPr>
          <w:rStyle w:val="Ppogrubienie"/>
        </w:rPr>
        <w:t>0</w:t>
      </w:r>
      <w:r w:rsidRPr="003562D5">
        <w:rPr>
          <w:rStyle w:val="Ppogrubienie"/>
        </w:rPr>
        <w:t>.</w:t>
      </w:r>
      <w:r w:rsidRPr="003562D5">
        <w:t xml:space="preserve"> Do funkcjonariusza Straży Granicznej przebywającego w</w:t>
      </w:r>
      <w:r w:rsidR="00F6261E">
        <w:t xml:space="preserve"> </w:t>
      </w:r>
      <w:r w:rsidRPr="003562D5">
        <w:t>dniu wejścia w</w:t>
      </w:r>
      <w:r w:rsidR="00F6261E">
        <w:t xml:space="preserve"> </w:t>
      </w:r>
      <w:r w:rsidRPr="003562D5">
        <w:t>życie niniejszej ustawy na płatnym urlopie zdrowotnym, okolicznościowym lub bezpłatnym, do zakończenia udzielonego urlopu, stosuje się przepisy obowiązujące do dnia wejścia</w:t>
      </w:r>
      <w:r w:rsidR="00034AED" w:rsidRPr="003562D5">
        <w:t xml:space="preserve"> w</w:t>
      </w:r>
      <w:r w:rsidR="00F6261E">
        <w:t xml:space="preserve"> </w:t>
      </w:r>
      <w:r w:rsidRPr="003562D5">
        <w:t>życie niniejszej ustawy,</w:t>
      </w:r>
      <w:r w:rsidR="00034AED" w:rsidRPr="003562D5">
        <w:t xml:space="preserve"> z</w:t>
      </w:r>
      <w:r w:rsidR="00F6261E">
        <w:t xml:space="preserve"> </w:t>
      </w:r>
      <w:r w:rsidRPr="003562D5">
        <w:t>wyłączeniem odwołania</w:t>
      </w:r>
      <w:r w:rsidR="00034AED" w:rsidRPr="003562D5">
        <w:t xml:space="preserve"> z</w:t>
      </w:r>
      <w:r w:rsidR="00F6261E">
        <w:t xml:space="preserve"> </w:t>
      </w:r>
      <w:r w:rsidRPr="003562D5">
        <w:t xml:space="preserve">urlopu, do którego stosuje się przepisy </w:t>
      </w:r>
      <w:r w:rsidR="001C4570" w:rsidRPr="003562D5">
        <w:t>w</w:t>
      </w:r>
      <w:r w:rsidR="006618A6">
        <w:t> </w:t>
      </w:r>
      <w:r w:rsidR="001C4570" w:rsidRPr="003562D5">
        <w:t>brzmieniu nadanym niniejsz</w:t>
      </w:r>
      <w:r w:rsidR="008E7116">
        <w:t>ą</w:t>
      </w:r>
      <w:r w:rsidR="001C4570" w:rsidRPr="003562D5">
        <w:t xml:space="preserve"> ustawą</w:t>
      </w:r>
      <w:r w:rsidRPr="003562D5">
        <w:t xml:space="preserve">. </w:t>
      </w:r>
    </w:p>
    <w:p w14:paraId="340DB411" w14:textId="5BE09E5C" w:rsidR="00723F27" w:rsidRPr="003562D5" w:rsidRDefault="00723F27" w:rsidP="00725328">
      <w:pPr>
        <w:pStyle w:val="ARTartustawynprozporzdzenia"/>
        <w:rPr>
          <w:rFonts w:eastAsia="Calibri"/>
        </w:rPr>
      </w:pPr>
      <w:r w:rsidRPr="003562D5">
        <w:rPr>
          <w:rStyle w:val="Ppogrubienie"/>
          <w:rFonts w:eastAsia="Calibri"/>
        </w:rPr>
        <w:t>Art.</w:t>
      </w:r>
      <w:r w:rsidR="00AA6D2E">
        <w:rPr>
          <w:rStyle w:val="Ppogrubienie"/>
          <w:rFonts w:eastAsia="Calibri"/>
        </w:rPr>
        <w:t> </w:t>
      </w:r>
      <w:r w:rsidRPr="003562D5">
        <w:rPr>
          <w:rStyle w:val="Ppogrubienie"/>
          <w:rFonts w:eastAsia="Calibri"/>
        </w:rPr>
        <w:t>1</w:t>
      </w:r>
      <w:r w:rsidR="00642B8E">
        <w:rPr>
          <w:rStyle w:val="Ppogrubienie"/>
          <w:rFonts w:eastAsia="Calibri"/>
        </w:rPr>
        <w:t>1</w:t>
      </w:r>
      <w:r w:rsidRPr="003562D5">
        <w:rPr>
          <w:rStyle w:val="Ppogrubienie"/>
          <w:rFonts w:eastAsia="Calibri"/>
        </w:rPr>
        <w:t>.</w:t>
      </w:r>
      <w:r w:rsidRPr="003562D5">
        <w:rPr>
          <w:rFonts w:eastAsia="Calibri"/>
        </w:rPr>
        <w:t xml:space="preserve"> Urlop uzupełniający,</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87e ustawy zmienianej</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2, nabyty przez funkcjonariusza Straży Granicznej po dniu wejścia</w:t>
      </w:r>
      <w:r w:rsidR="00034AED" w:rsidRPr="003562D5">
        <w:rPr>
          <w:rFonts w:eastAsia="Calibri"/>
        </w:rPr>
        <w:t xml:space="preserve"> w</w:t>
      </w:r>
      <w:r w:rsidR="00F6261E">
        <w:rPr>
          <w:rFonts w:eastAsia="Calibri"/>
        </w:rPr>
        <w:t xml:space="preserve"> </w:t>
      </w:r>
      <w:r w:rsidRPr="003562D5">
        <w:rPr>
          <w:rFonts w:eastAsia="Calibri"/>
        </w:rPr>
        <w:t>życie niniejszej ustawy nie może przekroczyć łącznie</w:t>
      </w:r>
      <w:r w:rsidR="00034AED" w:rsidRPr="003562D5">
        <w:rPr>
          <w:rFonts w:eastAsia="Calibri"/>
        </w:rPr>
        <w:t xml:space="preserve"> z</w:t>
      </w:r>
      <w:r w:rsidR="00F6261E">
        <w:rPr>
          <w:rFonts w:eastAsia="Calibri"/>
        </w:rPr>
        <w:t xml:space="preserve"> </w:t>
      </w:r>
      <w:r w:rsidRPr="003562D5">
        <w:rPr>
          <w:rFonts w:eastAsia="Calibri"/>
        </w:rPr>
        <w:t>urlopem uzyskanym już</w:t>
      </w:r>
      <w:r w:rsidR="00034AED" w:rsidRPr="003562D5">
        <w:rPr>
          <w:rFonts w:eastAsia="Calibri"/>
        </w:rPr>
        <w:t xml:space="preserve"> w</w:t>
      </w:r>
      <w:r w:rsidR="00F6261E">
        <w:rPr>
          <w:rFonts w:eastAsia="Calibri"/>
        </w:rPr>
        <w:t xml:space="preserve"> </w:t>
      </w:r>
      <w:r w:rsidRPr="003562D5">
        <w:rPr>
          <w:rFonts w:eastAsia="Calibri"/>
        </w:rPr>
        <w:t>tym roku kalendarzowym maksymalnego wymiaru danego corocznego płatnego urlopu dodatkowego określonego</w:t>
      </w:r>
      <w:r w:rsidR="00034AED" w:rsidRPr="003562D5">
        <w:rPr>
          <w:rFonts w:eastAsia="Calibri"/>
        </w:rPr>
        <w:t xml:space="preserve"> w art. </w:t>
      </w:r>
      <w:r w:rsidRPr="003562D5">
        <w:rPr>
          <w:rFonts w:eastAsia="Calibri"/>
        </w:rPr>
        <w:t>87b</w:t>
      </w:r>
      <w:r w:rsidR="00034AED" w:rsidRPr="003562D5">
        <w:rPr>
          <w:rFonts w:eastAsia="Calibri"/>
        </w:rPr>
        <w:t xml:space="preserve"> ust.</w:t>
      </w:r>
      <w:r w:rsidR="00F6261E">
        <w:rPr>
          <w:rFonts w:eastAsia="Calibri"/>
        </w:rPr>
        <w:t xml:space="preserve"> </w:t>
      </w:r>
      <w:r w:rsidRPr="003562D5">
        <w:rPr>
          <w:rFonts w:eastAsia="Calibri"/>
        </w:rPr>
        <w:t xml:space="preserve">1, </w:t>
      </w:r>
      <w:r w:rsidR="00034AED" w:rsidRPr="003562D5">
        <w:rPr>
          <w:rFonts w:eastAsia="Calibri"/>
        </w:rPr>
        <w:t>3 i</w:t>
      </w:r>
      <w:r w:rsidR="00F6261E">
        <w:rPr>
          <w:rFonts w:eastAsia="Calibri"/>
        </w:rPr>
        <w:t xml:space="preserve"> </w:t>
      </w:r>
      <w:r w:rsidR="00034AED" w:rsidRPr="003562D5">
        <w:rPr>
          <w:rFonts w:eastAsia="Calibri"/>
        </w:rPr>
        <w:t>4</w:t>
      </w:r>
      <w:r w:rsidR="00F6261E">
        <w:rPr>
          <w:rFonts w:eastAsia="Calibri"/>
        </w:rPr>
        <w:t xml:space="preserve"> </w:t>
      </w:r>
      <w:r w:rsidRPr="003562D5">
        <w:rPr>
          <w:rFonts w:eastAsia="Calibri"/>
        </w:rPr>
        <w:t>tej ustawy.</w:t>
      </w:r>
    </w:p>
    <w:p w14:paraId="0CC1B33D" w14:textId="3CE1E7B0" w:rsidR="00723F27" w:rsidRPr="003562D5" w:rsidRDefault="00723F27" w:rsidP="00725328">
      <w:pPr>
        <w:pStyle w:val="ARTartustawynprozporzdzenia"/>
        <w:rPr>
          <w:rFonts w:eastAsia="Calibri"/>
        </w:rPr>
      </w:pPr>
      <w:r w:rsidRPr="003562D5">
        <w:rPr>
          <w:rStyle w:val="Ppogrubienie"/>
          <w:rFonts w:eastAsia="Calibri"/>
        </w:rPr>
        <w:t>Art.</w:t>
      </w:r>
      <w:r w:rsidR="00AA6D2E">
        <w:rPr>
          <w:rStyle w:val="Ppogrubienie"/>
          <w:rFonts w:eastAsia="Calibri"/>
        </w:rPr>
        <w:t> </w:t>
      </w:r>
      <w:r w:rsidRPr="003562D5">
        <w:rPr>
          <w:rStyle w:val="Ppogrubienie"/>
          <w:rFonts w:eastAsia="Calibri"/>
        </w:rPr>
        <w:t>1</w:t>
      </w:r>
      <w:r w:rsidR="00642B8E">
        <w:rPr>
          <w:rStyle w:val="Ppogrubienie"/>
          <w:rFonts w:eastAsia="Calibri"/>
        </w:rPr>
        <w:t>2</w:t>
      </w:r>
      <w:r w:rsidRPr="003562D5">
        <w:rPr>
          <w:rStyle w:val="Ppogrubienie"/>
          <w:rFonts w:eastAsia="Calibri"/>
        </w:rPr>
        <w:t>.</w:t>
      </w:r>
      <w:r w:rsidRPr="003562D5">
        <w:rPr>
          <w:rFonts w:eastAsia="Calibri"/>
        </w:rPr>
        <w:t xml:space="preserve"> 1. Do oceny warunków szczególnie uciążliwych lub szkodliwych dla zdrowia uzasadniających przyznanie funkcjonariuszowi Straży Granicznej urlopu,</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 art.</w:t>
      </w:r>
      <w:r w:rsidR="00F6261E">
        <w:rPr>
          <w:rFonts w:eastAsia="Calibri"/>
        </w:rPr>
        <w:t xml:space="preserve"> </w:t>
      </w:r>
      <w:r w:rsidRPr="003562D5">
        <w:rPr>
          <w:rFonts w:eastAsia="Calibri"/>
        </w:rPr>
        <w:t>87b</w:t>
      </w:r>
      <w:r w:rsidR="00034AED" w:rsidRPr="003562D5">
        <w:rPr>
          <w:rFonts w:eastAsia="Calibri"/>
        </w:rPr>
        <w:t xml:space="preserve"> ust.</w:t>
      </w:r>
      <w:r w:rsidR="00F6261E">
        <w:rPr>
          <w:rFonts w:eastAsia="Calibri"/>
        </w:rPr>
        <w:t xml:space="preserve"> </w:t>
      </w:r>
      <w:r w:rsidR="00034AED" w:rsidRPr="003562D5">
        <w:rPr>
          <w:rFonts w:eastAsia="Calibri"/>
        </w:rPr>
        <w:t>4</w:t>
      </w:r>
      <w:r w:rsidR="00F6261E">
        <w:rPr>
          <w:rFonts w:eastAsia="Calibri"/>
        </w:rPr>
        <w:t xml:space="preserve"> </w:t>
      </w:r>
      <w:r w:rsidRPr="003562D5">
        <w:rPr>
          <w:rFonts w:eastAsia="Calibri"/>
        </w:rPr>
        <w:t>ustawy zmienianej</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2, dokonywanej</w:t>
      </w:r>
      <w:r w:rsidR="00034AED" w:rsidRPr="003562D5">
        <w:rPr>
          <w:rFonts w:eastAsia="Calibri"/>
        </w:rPr>
        <w:t xml:space="preserve"> w</w:t>
      </w:r>
      <w:r w:rsidR="00F6261E">
        <w:rPr>
          <w:rFonts w:eastAsia="Calibri"/>
        </w:rPr>
        <w:t xml:space="preserve"> </w:t>
      </w:r>
      <w:r w:rsidRPr="003562D5">
        <w:rPr>
          <w:rFonts w:eastAsia="Calibri"/>
        </w:rPr>
        <w:t>202</w:t>
      </w:r>
      <w:r w:rsidR="00034AED" w:rsidRPr="003562D5">
        <w:rPr>
          <w:rFonts w:eastAsia="Calibri"/>
        </w:rPr>
        <w:t>0</w:t>
      </w:r>
      <w:r w:rsidR="00F6261E">
        <w:rPr>
          <w:rFonts w:eastAsia="Calibri"/>
        </w:rPr>
        <w:t xml:space="preserve"> </w:t>
      </w:r>
      <w:r w:rsidRPr="003562D5">
        <w:rPr>
          <w:rFonts w:eastAsia="Calibri"/>
        </w:rPr>
        <w:t>r. stosuje się przepisy obowiązujące do dnia wejścia</w:t>
      </w:r>
      <w:r w:rsidR="00034AED" w:rsidRPr="003562D5">
        <w:rPr>
          <w:rFonts w:eastAsia="Calibri"/>
        </w:rPr>
        <w:t xml:space="preserve"> w</w:t>
      </w:r>
      <w:r w:rsidR="00F6261E">
        <w:rPr>
          <w:rFonts w:eastAsia="Calibri"/>
        </w:rPr>
        <w:t xml:space="preserve"> </w:t>
      </w:r>
      <w:r w:rsidRPr="003562D5">
        <w:rPr>
          <w:rFonts w:eastAsia="Calibri"/>
        </w:rPr>
        <w:t xml:space="preserve">życie niniejszej ustawy. </w:t>
      </w:r>
    </w:p>
    <w:p w14:paraId="7E05F470" w14:textId="082F4306" w:rsidR="00723F27" w:rsidRPr="003562D5" w:rsidRDefault="00723F27" w:rsidP="00723F27">
      <w:pPr>
        <w:pStyle w:val="USTustnpkodeksu"/>
        <w:rPr>
          <w:rFonts w:eastAsia="Calibri"/>
        </w:rPr>
      </w:pPr>
      <w:r w:rsidRPr="003562D5">
        <w:rPr>
          <w:rFonts w:eastAsia="Calibri"/>
        </w:rPr>
        <w:t>2. Do okresu służby, od którego jest uzależnione przyznanie urlopu,</w:t>
      </w:r>
      <w:r w:rsidR="00034AED" w:rsidRPr="003562D5">
        <w:rPr>
          <w:rFonts w:eastAsia="Calibri"/>
        </w:rPr>
        <w:t xml:space="preserve"> o</w:t>
      </w:r>
      <w:r w:rsidR="00F6261E">
        <w:rPr>
          <w:rFonts w:eastAsia="Calibri"/>
        </w:rPr>
        <w:t xml:space="preserve"> </w:t>
      </w:r>
      <w:r w:rsidRPr="003562D5">
        <w:rPr>
          <w:rFonts w:eastAsia="Calibri"/>
        </w:rPr>
        <w:t>którym mowa</w:t>
      </w:r>
      <w:r w:rsidR="00034AED" w:rsidRPr="003562D5">
        <w:rPr>
          <w:rFonts w:eastAsia="Calibri"/>
        </w:rPr>
        <w:t xml:space="preserve"> w art. </w:t>
      </w:r>
      <w:r w:rsidRPr="003562D5">
        <w:rPr>
          <w:rFonts w:eastAsia="Calibri"/>
        </w:rPr>
        <w:t>87b</w:t>
      </w:r>
      <w:r w:rsidR="00034AED" w:rsidRPr="003562D5">
        <w:rPr>
          <w:rFonts w:eastAsia="Calibri"/>
        </w:rPr>
        <w:t xml:space="preserve"> ust.</w:t>
      </w:r>
      <w:r w:rsidR="00F6261E">
        <w:rPr>
          <w:rFonts w:eastAsia="Calibri"/>
        </w:rPr>
        <w:t xml:space="preserve"> </w:t>
      </w:r>
      <w:r w:rsidR="00034AED" w:rsidRPr="003562D5">
        <w:rPr>
          <w:rFonts w:eastAsia="Calibri"/>
        </w:rPr>
        <w:t>4</w:t>
      </w:r>
      <w:r w:rsidR="00F6261E">
        <w:rPr>
          <w:rFonts w:eastAsia="Calibri"/>
        </w:rPr>
        <w:t xml:space="preserve"> </w:t>
      </w:r>
      <w:r w:rsidRPr="003562D5">
        <w:rPr>
          <w:rFonts w:eastAsia="Calibri"/>
        </w:rPr>
        <w:t>ustawy zmienianej</w:t>
      </w:r>
      <w:r w:rsidR="00034AED" w:rsidRPr="003562D5">
        <w:rPr>
          <w:rFonts w:eastAsia="Calibri"/>
        </w:rPr>
        <w:t xml:space="preserve"> w</w:t>
      </w:r>
      <w:r w:rsidR="00F6261E">
        <w:rPr>
          <w:rFonts w:eastAsia="Calibri"/>
        </w:rPr>
        <w:t xml:space="preserve"> </w:t>
      </w:r>
      <w:r w:rsidR="00034AED" w:rsidRPr="003562D5">
        <w:rPr>
          <w:rFonts w:eastAsia="Calibri"/>
        </w:rPr>
        <w:t>art.</w:t>
      </w:r>
      <w:r w:rsidR="00F6261E">
        <w:rPr>
          <w:rFonts w:eastAsia="Calibri"/>
        </w:rPr>
        <w:t xml:space="preserve"> </w:t>
      </w:r>
      <w:r w:rsidRPr="003562D5">
        <w:rPr>
          <w:rFonts w:eastAsia="Calibri"/>
        </w:rPr>
        <w:t>2, wlicza się okres służby pełnionej</w:t>
      </w:r>
      <w:r w:rsidR="00034AED" w:rsidRPr="003562D5">
        <w:rPr>
          <w:rFonts w:eastAsia="Calibri"/>
        </w:rPr>
        <w:t xml:space="preserve"> w</w:t>
      </w:r>
      <w:r w:rsidR="00F6261E">
        <w:rPr>
          <w:rFonts w:eastAsia="Calibri"/>
        </w:rPr>
        <w:t xml:space="preserve"> </w:t>
      </w:r>
      <w:r w:rsidRPr="003562D5">
        <w:rPr>
          <w:rFonts w:eastAsia="Calibri"/>
        </w:rPr>
        <w:t>warunkach szczególnie uciążliwych lub szkodliwych dla zdrowia przed dniem wejścia</w:t>
      </w:r>
      <w:r w:rsidR="00034AED" w:rsidRPr="003562D5">
        <w:rPr>
          <w:rFonts w:eastAsia="Calibri"/>
        </w:rPr>
        <w:t xml:space="preserve"> w</w:t>
      </w:r>
      <w:r w:rsidR="00F6261E">
        <w:rPr>
          <w:rFonts w:eastAsia="Calibri"/>
        </w:rPr>
        <w:t xml:space="preserve"> </w:t>
      </w:r>
      <w:r w:rsidRPr="003562D5">
        <w:rPr>
          <w:rFonts w:eastAsia="Calibri"/>
        </w:rPr>
        <w:t xml:space="preserve">życie niniejszej ustawy. </w:t>
      </w:r>
    </w:p>
    <w:p w14:paraId="457F5F41" w14:textId="182F8F72" w:rsidR="001C4570" w:rsidRPr="003562D5" w:rsidRDefault="00723F27" w:rsidP="00725328">
      <w:pPr>
        <w:pStyle w:val="ARTartustawynprozporzdzenia"/>
        <w:rPr>
          <w:rFonts w:eastAsia="Calibri"/>
        </w:rPr>
      </w:pPr>
      <w:r w:rsidRPr="003562D5">
        <w:rPr>
          <w:rStyle w:val="Ppogrubienie"/>
          <w:rFonts w:eastAsia="Calibri"/>
        </w:rPr>
        <w:t>Art.</w:t>
      </w:r>
      <w:r w:rsidR="00AA6D2E">
        <w:rPr>
          <w:rStyle w:val="Ppogrubienie"/>
          <w:rFonts w:eastAsia="Calibri"/>
        </w:rPr>
        <w:t> </w:t>
      </w:r>
      <w:r w:rsidRPr="003562D5">
        <w:rPr>
          <w:rStyle w:val="Ppogrubienie"/>
          <w:rFonts w:eastAsia="Calibri"/>
        </w:rPr>
        <w:t>1</w:t>
      </w:r>
      <w:r w:rsidR="00642B8E">
        <w:rPr>
          <w:rStyle w:val="Ppogrubienie"/>
          <w:rFonts w:eastAsia="Calibri"/>
        </w:rPr>
        <w:t>3</w:t>
      </w:r>
      <w:r w:rsidRPr="003562D5">
        <w:rPr>
          <w:rStyle w:val="Ppogrubienie"/>
          <w:rFonts w:eastAsia="Calibri"/>
        </w:rPr>
        <w:t>.</w:t>
      </w:r>
      <w:r w:rsidRPr="003562D5">
        <w:rPr>
          <w:rFonts w:eastAsia="Calibri"/>
        </w:rPr>
        <w:t xml:space="preserve"> </w:t>
      </w:r>
      <w:r w:rsidR="004E471B" w:rsidRPr="003562D5">
        <w:t>Do ustalania wymiaru urlopu wypoczynkowego oraz corocznego płatnego urlopu dodatkowego przysługujących funkcjonariuszowi Straży Granicznej, który w dniu wejścia w</w:t>
      </w:r>
      <w:r w:rsidR="006618A6">
        <w:t> </w:t>
      </w:r>
      <w:r w:rsidR="004E471B" w:rsidRPr="003562D5">
        <w:t>życie niniejszej ustawy przebywał na urlopie bezpłatnym lub był zawieszony w</w:t>
      </w:r>
      <w:r w:rsidR="006618A6">
        <w:t> </w:t>
      </w:r>
      <w:r w:rsidR="004E471B" w:rsidRPr="003562D5">
        <w:t>czynnościach służbowych, stosuje się przepisy obowiązujące do dnia wejścia w życie niniejszej ustawy.</w:t>
      </w:r>
    </w:p>
    <w:p w14:paraId="4276101D" w14:textId="6D17C96F" w:rsidR="00723F27" w:rsidRPr="003562D5" w:rsidRDefault="004E471B" w:rsidP="00725328">
      <w:pPr>
        <w:pStyle w:val="ARTartustawynprozporzdzenia"/>
        <w:rPr>
          <w:rFonts w:eastAsia="Calibri"/>
        </w:rPr>
      </w:pPr>
      <w:r w:rsidRPr="003562D5">
        <w:rPr>
          <w:rStyle w:val="Ppogrubienie"/>
          <w:rFonts w:eastAsia="Calibri"/>
        </w:rPr>
        <w:t>Art.</w:t>
      </w:r>
      <w:r w:rsidR="00AA6D2E">
        <w:rPr>
          <w:rStyle w:val="Ppogrubienie"/>
          <w:rFonts w:eastAsia="Calibri"/>
        </w:rPr>
        <w:t> </w:t>
      </w:r>
      <w:r w:rsidRPr="003562D5">
        <w:rPr>
          <w:rStyle w:val="Ppogrubienie"/>
          <w:rFonts w:eastAsia="Calibri"/>
        </w:rPr>
        <w:t>1</w:t>
      </w:r>
      <w:r w:rsidR="00642B8E">
        <w:rPr>
          <w:rStyle w:val="Ppogrubienie"/>
          <w:rFonts w:eastAsia="Calibri"/>
        </w:rPr>
        <w:t>4</w:t>
      </w:r>
      <w:r w:rsidRPr="003562D5">
        <w:rPr>
          <w:rStyle w:val="Ppogrubienie"/>
          <w:rFonts w:eastAsia="Calibri"/>
        </w:rPr>
        <w:t>.</w:t>
      </w:r>
      <w:r w:rsidRPr="003562D5">
        <w:rPr>
          <w:rFonts w:eastAsia="Calibri"/>
        </w:rPr>
        <w:t xml:space="preserve"> </w:t>
      </w:r>
      <w:r w:rsidR="00723F27" w:rsidRPr="003562D5">
        <w:rPr>
          <w:rFonts w:eastAsia="Calibri"/>
        </w:rPr>
        <w:t>Plany urlopów</w:t>
      </w:r>
      <w:r w:rsidR="000C76BD" w:rsidRPr="003562D5">
        <w:rPr>
          <w:rFonts w:eastAsia="Calibri"/>
        </w:rPr>
        <w:t xml:space="preserve"> funkcjonariuszy Straży Granicznej</w:t>
      </w:r>
      <w:r w:rsidR="00723F27" w:rsidRPr="003562D5">
        <w:rPr>
          <w:rFonts w:eastAsia="Calibri"/>
        </w:rPr>
        <w:t xml:space="preserve"> ustalone na 202</w:t>
      </w:r>
      <w:r w:rsidR="00034AED" w:rsidRPr="003562D5">
        <w:rPr>
          <w:rFonts w:eastAsia="Calibri"/>
        </w:rPr>
        <w:t>0</w:t>
      </w:r>
      <w:r w:rsidR="00F6261E">
        <w:rPr>
          <w:rFonts w:eastAsia="Calibri"/>
        </w:rPr>
        <w:t xml:space="preserve"> </w:t>
      </w:r>
      <w:r w:rsidR="00723F27" w:rsidRPr="003562D5">
        <w:rPr>
          <w:rFonts w:eastAsia="Calibri"/>
        </w:rPr>
        <w:t>r. na podstawie przepisów doty</w:t>
      </w:r>
      <w:r w:rsidR="00A034A3" w:rsidRPr="003562D5">
        <w:rPr>
          <w:rFonts w:eastAsia="Calibri"/>
        </w:rPr>
        <w:t>chczasowych zachowują ważność.</w:t>
      </w:r>
    </w:p>
    <w:p w14:paraId="4654F7A9" w14:textId="6F101F0C" w:rsidR="00111829" w:rsidRPr="003562D5" w:rsidRDefault="00111829">
      <w:pPr>
        <w:pStyle w:val="ARTartustawynprozporzdzenia"/>
      </w:pPr>
      <w:r w:rsidRPr="003562D5">
        <w:rPr>
          <w:rStyle w:val="Ppogrubienie"/>
        </w:rPr>
        <w:t>Art.</w:t>
      </w:r>
      <w:r w:rsidR="00AA6D2E">
        <w:rPr>
          <w:rStyle w:val="Ppogrubienie"/>
        </w:rPr>
        <w:t> </w:t>
      </w:r>
      <w:r w:rsidR="00723F27" w:rsidRPr="003562D5">
        <w:rPr>
          <w:rStyle w:val="Ppogrubienie"/>
        </w:rPr>
        <w:t>1</w:t>
      </w:r>
      <w:r w:rsidR="00642B8E">
        <w:rPr>
          <w:rStyle w:val="Ppogrubienie"/>
        </w:rPr>
        <w:t>5</w:t>
      </w:r>
      <w:r w:rsidRPr="003562D5">
        <w:rPr>
          <w:rStyle w:val="Ppogrubienie"/>
        </w:rPr>
        <w:t>.</w:t>
      </w:r>
      <w:r w:rsidRPr="003562D5">
        <w:t xml:space="preserve"> Przepisy</w:t>
      </w:r>
      <w:r w:rsidR="00034AED" w:rsidRPr="003562D5">
        <w:t xml:space="preserve"> art.</w:t>
      </w:r>
      <w:r w:rsidR="00F6261E">
        <w:t xml:space="preserve"> </w:t>
      </w:r>
      <w:r w:rsidRPr="003562D5">
        <w:t>66a</w:t>
      </w:r>
      <w:r w:rsidR="00F6261E">
        <w:t>–</w:t>
      </w:r>
      <w:r w:rsidRPr="003562D5">
        <w:t>66</w:t>
      </w:r>
      <w:r w:rsidR="003756E4" w:rsidRPr="003562D5">
        <w:t>c</w:t>
      </w:r>
      <w:r w:rsidRPr="003562D5">
        <w:t xml:space="preserve"> ustawy zmienianej</w:t>
      </w:r>
      <w:r w:rsidR="00034AED" w:rsidRPr="003562D5">
        <w:t xml:space="preserve"> w</w:t>
      </w:r>
      <w:r w:rsidR="00F6261E">
        <w:t xml:space="preserve"> </w:t>
      </w:r>
      <w:r w:rsidR="00034AED" w:rsidRPr="003562D5">
        <w:t>art.</w:t>
      </w:r>
      <w:r w:rsidR="00F6261E">
        <w:t xml:space="preserve"> </w:t>
      </w:r>
      <w:r w:rsidR="000E7AFF" w:rsidRPr="003562D5">
        <w:t>1</w:t>
      </w:r>
      <w:r w:rsidR="00567F44" w:rsidRPr="003562D5">
        <w:t>,</w:t>
      </w:r>
      <w:r w:rsidR="00034AED" w:rsidRPr="003562D5">
        <w:t xml:space="preserve"> art.</w:t>
      </w:r>
      <w:r w:rsidR="00F6261E">
        <w:t xml:space="preserve"> </w:t>
      </w:r>
      <w:r w:rsidRPr="003562D5">
        <w:t>71a</w:t>
      </w:r>
      <w:r w:rsidR="009E57A1" w:rsidRPr="003562D5">
        <w:t>–</w:t>
      </w:r>
      <w:r w:rsidRPr="003562D5">
        <w:t>71</w:t>
      </w:r>
      <w:r w:rsidR="003756E4" w:rsidRPr="003562D5">
        <w:t>c</w:t>
      </w:r>
      <w:r w:rsidRPr="003562D5">
        <w:t xml:space="preserve"> ustawy zmienianej</w:t>
      </w:r>
      <w:r w:rsidR="00034AED" w:rsidRPr="003562D5">
        <w:t xml:space="preserve"> w</w:t>
      </w:r>
      <w:r w:rsidR="00F6261E">
        <w:t xml:space="preserve"> </w:t>
      </w:r>
      <w:r w:rsidR="00034AED" w:rsidRPr="003562D5">
        <w:t>art.</w:t>
      </w:r>
      <w:r w:rsidR="00F6261E">
        <w:t xml:space="preserve"> </w:t>
      </w:r>
      <w:r w:rsidR="004C1614" w:rsidRPr="003562D5">
        <w:t>2</w:t>
      </w:r>
      <w:r w:rsidR="0072476F" w:rsidRPr="003562D5">
        <w:t>,</w:t>
      </w:r>
      <w:r w:rsidR="00034AED" w:rsidRPr="003562D5">
        <w:t xml:space="preserve"> art.</w:t>
      </w:r>
      <w:r w:rsidR="00F6261E">
        <w:t xml:space="preserve"> </w:t>
      </w:r>
      <w:r w:rsidR="006942A4" w:rsidRPr="003562D5">
        <w:t>16</w:t>
      </w:r>
      <w:r w:rsidR="00034AED" w:rsidRPr="003562D5">
        <w:t>4 ust.</w:t>
      </w:r>
      <w:r w:rsidR="00F6261E">
        <w:t xml:space="preserve"> </w:t>
      </w:r>
      <w:r w:rsidR="00034AED" w:rsidRPr="003562D5">
        <w:t>2</w:t>
      </w:r>
      <w:r w:rsidR="009E57A1" w:rsidRPr="003562D5">
        <w:t>–</w:t>
      </w:r>
      <w:r w:rsidR="00034AED" w:rsidRPr="003562D5">
        <w:t>4 i</w:t>
      </w:r>
      <w:r w:rsidR="00F6261E">
        <w:t xml:space="preserve"> </w:t>
      </w:r>
      <w:r w:rsidR="00034AED" w:rsidRPr="003562D5">
        <w:t>art.</w:t>
      </w:r>
      <w:r w:rsidR="00F6261E">
        <w:t xml:space="preserve"> </w:t>
      </w:r>
      <w:r w:rsidR="006942A4" w:rsidRPr="003562D5">
        <w:t xml:space="preserve">164a </w:t>
      </w:r>
      <w:r w:rsidR="0072476F" w:rsidRPr="003562D5">
        <w:t>ustawy zmienianej</w:t>
      </w:r>
      <w:r w:rsidR="00034AED" w:rsidRPr="003562D5">
        <w:t xml:space="preserve"> w</w:t>
      </w:r>
      <w:r w:rsidR="00F6261E">
        <w:t xml:space="preserve"> </w:t>
      </w:r>
      <w:r w:rsidR="00034AED" w:rsidRPr="003562D5">
        <w:t>art.</w:t>
      </w:r>
      <w:r w:rsidR="00F6261E">
        <w:t xml:space="preserve"> </w:t>
      </w:r>
      <w:r w:rsidR="00642B8E">
        <w:t>5</w:t>
      </w:r>
      <w:r w:rsidR="00642B8E" w:rsidRPr="003562D5">
        <w:t xml:space="preserve"> </w:t>
      </w:r>
      <w:r w:rsidR="00034AED" w:rsidRPr="003562D5">
        <w:t>oraz art.</w:t>
      </w:r>
      <w:r w:rsidR="00F6261E">
        <w:t xml:space="preserve"> </w:t>
      </w:r>
      <w:r w:rsidR="00567F44" w:rsidRPr="003562D5">
        <w:t>142a i 142b ustawy zmienianej</w:t>
      </w:r>
      <w:r w:rsidR="00034AED" w:rsidRPr="003562D5">
        <w:t xml:space="preserve"> w</w:t>
      </w:r>
      <w:r w:rsidR="00F6261E">
        <w:t xml:space="preserve"> </w:t>
      </w:r>
      <w:r w:rsidR="00034AED" w:rsidRPr="003562D5">
        <w:t>art.</w:t>
      </w:r>
      <w:r w:rsidR="00F6261E">
        <w:t xml:space="preserve"> </w:t>
      </w:r>
      <w:r w:rsidR="00642B8E">
        <w:t>6</w:t>
      </w:r>
      <w:r w:rsidRPr="003562D5">
        <w:t>, w</w:t>
      </w:r>
      <w:r w:rsidR="00F6261E">
        <w:t xml:space="preserve"> </w:t>
      </w:r>
      <w:r w:rsidRPr="003562D5">
        <w:t xml:space="preserve">brzmieniu nadanym niniejszą ustawą, stosuje się do zwrotu kosztów poniesionych na ochronę prawną, zapewnienia ochrony prawnej oraz </w:t>
      </w:r>
      <w:r w:rsidRPr="003562D5">
        <w:lastRenderedPageBreak/>
        <w:t xml:space="preserve">bezpłatnej ochrony prawnej przysługującej </w:t>
      </w:r>
      <w:r w:rsidR="005565EC" w:rsidRPr="003562D5">
        <w:t>policjantowi</w:t>
      </w:r>
      <w:r w:rsidR="00567F44" w:rsidRPr="003562D5">
        <w:t xml:space="preserve">, </w:t>
      </w:r>
      <w:r w:rsidRPr="003562D5">
        <w:t>funkcjonariuszowi Straży Granicznej</w:t>
      </w:r>
      <w:r w:rsidR="0072476F" w:rsidRPr="003562D5">
        <w:t>, Służby Więziennej</w:t>
      </w:r>
      <w:r w:rsidR="00567F44" w:rsidRPr="003562D5">
        <w:t xml:space="preserve"> oraz funkcjonariuszowi Służby Ochrony Państwa</w:t>
      </w:r>
      <w:r w:rsidRPr="003562D5">
        <w:t xml:space="preserve"> </w:t>
      </w:r>
      <w:r w:rsidR="001F51DA" w:rsidRPr="003562D5">
        <w:t>w</w:t>
      </w:r>
      <w:r w:rsidR="00F6261E">
        <w:t xml:space="preserve"> </w:t>
      </w:r>
      <w:r w:rsidRPr="003562D5">
        <w:t>przypadku postępowań karnych wszczętych</w:t>
      </w:r>
      <w:r w:rsidR="000E7AFF" w:rsidRPr="003562D5">
        <w:t xml:space="preserve"> i</w:t>
      </w:r>
      <w:r w:rsidR="00F6261E">
        <w:t xml:space="preserve"> </w:t>
      </w:r>
      <w:r w:rsidRPr="003562D5">
        <w:t>niezakończonych przed dniem wejścia w</w:t>
      </w:r>
      <w:r w:rsidR="00F6261E">
        <w:t xml:space="preserve"> </w:t>
      </w:r>
      <w:r w:rsidRPr="003562D5">
        <w:t>życie niniejszej ustawy.</w:t>
      </w:r>
    </w:p>
    <w:p w14:paraId="44ADE10A" w14:textId="4B31E942" w:rsidR="001F51DA" w:rsidRPr="003562D5" w:rsidRDefault="001F51DA" w:rsidP="00165352">
      <w:pPr>
        <w:pStyle w:val="ARTartustawynprozporzdzenia"/>
      </w:pPr>
      <w:r w:rsidRPr="003562D5">
        <w:rPr>
          <w:rStyle w:val="Ppogrubienie"/>
        </w:rPr>
        <w:t>Art.</w:t>
      </w:r>
      <w:r w:rsidR="00AA6D2E">
        <w:rPr>
          <w:rStyle w:val="Ppogrubienie"/>
        </w:rPr>
        <w:t> </w:t>
      </w:r>
      <w:r w:rsidR="009E6D7C" w:rsidRPr="003562D5">
        <w:rPr>
          <w:rStyle w:val="Ppogrubienie"/>
        </w:rPr>
        <w:t>1</w:t>
      </w:r>
      <w:r w:rsidR="00642B8E">
        <w:rPr>
          <w:rStyle w:val="Ppogrubienie"/>
        </w:rPr>
        <w:t>6</w:t>
      </w:r>
      <w:r w:rsidRPr="003562D5">
        <w:rPr>
          <w:rStyle w:val="Ppogrubienie"/>
        </w:rPr>
        <w:t>.</w:t>
      </w:r>
      <w:r w:rsidR="000E7AFF" w:rsidRPr="003562D5">
        <w:t xml:space="preserve"> </w:t>
      </w:r>
      <w:r w:rsidR="00165352" w:rsidRPr="003562D5">
        <w:t>Do przypadków otrzymywania przez policjantów, funkcjonariuszy Straży Granicznej, funkcjonariuszy Służby Ochrony Państwa oraz strażaków wyżywienia</w:t>
      </w:r>
      <w:r w:rsidR="00034AED" w:rsidRPr="003562D5">
        <w:t xml:space="preserve"> w</w:t>
      </w:r>
      <w:r w:rsidR="00F6261E">
        <w:t xml:space="preserve"> </w:t>
      </w:r>
      <w:r w:rsidR="00165352" w:rsidRPr="003562D5">
        <w:t>naturze oraz norm tego wyżywienia albo równoważnika pieniężnego</w:t>
      </w:r>
      <w:r w:rsidR="00034AED" w:rsidRPr="003562D5">
        <w:t xml:space="preserve"> w</w:t>
      </w:r>
      <w:r w:rsidR="00F6261E">
        <w:t xml:space="preserve"> </w:t>
      </w:r>
      <w:r w:rsidR="00165352" w:rsidRPr="003562D5">
        <w:t>zamian za wyżywienie zaistniałych przed dniem wejścia</w:t>
      </w:r>
      <w:r w:rsidR="00034AED" w:rsidRPr="003562D5">
        <w:t xml:space="preserve"> w</w:t>
      </w:r>
      <w:r w:rsidR="00F6261E">
        <w:t xml:space="preserve"> </w:t>
      </w:r>
      <w:r w:rsidR="00165352" w:rsidRPr="003562D5">
        <w:t xml:space="preserve">życie niniejszej ustawy stosuje się przepisy dotychczasowe. </w:t>
      </w:r>
    </w:p>
    <w:p w14:paraId="5D9F23E2" w14:textId="51A8A982" w:rsidR="00D649E5" w:rsidRDefault="00726B7B" w:rsidP="00872981">
      <w:pPr>
        <w:pStyle w:val="ARTartustawynprozporzdzenia"/>
      </w:pPr>
      <w:r w:rsidRPr="003562D5">
        <w:rPr>
          <w:rStyle w:val="Ppogrubienie"/>
        </w:rPr>
        <w:t>Art.</w:t>
      </w:r>
      <w:r w:rsidR="00AA6D2E">
        <w:rPr>
          <w:rStyle w:val="Ppogrubienie"/>
        </w:rPr>
        <w:t> </w:t>
      </w:r>
      <w:r w:rsidRPr="003562D5">
        <w:rPr>
          <w:rStyle w:val="Ppogrubienie"/>
        </w:rPr>
        <w:t>1</w:t>
      </w:r>
      <w:r w:rsidR="00642B8E">
        <w:rPr>
          <w:rStyle w:val="Ppogrubienie"/>
        </w:rPr>
        <w:t>7</w:t>
      </w:r>
      <w:r w:rsidR="00872981" w:rsidRPr="003562D5">
        <w:rPr>
          <w:rStyle w:val="Ppogrubienie"/>
        </w:rPr>
        <w:t>.</w:t>
      </w:r>
      <w:r w:rsidR="00F6261E">
        <w:t xml:space="preserve"> </w:t>
      </w:r>
      <w:r w:rsidR="00D649E5">
        <w:t>W stosunku do funkcjonariuszy, którzy w dniu wejścia w życie niniejszej ustawy osiągnęli staż służby, o którym mowa w art. 120a ust. 1 ustawy zmienianej w art. 1, art. 117d ust. 1 ustawy zmienianej w art. 2, art. 97e ust. 1 ustawy zmienianej w art. 4, art.</w:t>
      </w:r>
      <w:r w:rsidR="00F6261E">
        <w:t xml:space="preserve"> </w:t>
      </w:r>
      <w:r w:rsidR="00D649E5">
        <w:t xml:space="preserve">208f ust. 1 ustawy zmienianej w art. </w:t>
      </w:r>
      <w:r w:rsidR="00642B8E">
        <w:t xml:space="preserve">5 </w:t>
      </w:r>
      <w:r w:rsidR="00D649E5">
        <w:t xml:space="preserve">oraz art. 172b ust. 1 ustawy zmienianej w art. </w:t>
      </w:r>
      <w:r w:rsidR="00642B8E">
        <w:t>6</w:t>
      </w:r>
      <w:r w:rsidR="00D649E5">
        <w:t>, decyzję o</w:t>
      </w:r>
      <w:r w:rsidR="00884AB5">
        <w:t> </w:t>
      </w:r>
      <w:r w:rsidR="00D649E5">
        <w:t>przyznaniu lub odmowie przyznania świadczenia motywacyjnego wydaje się w</w:t>
      </w:r>
      <w:r w:rsidR="00F6261E">
        <w:t xml:space="preserve"> </w:t>
      </w:r>
      <w:r w:rsidR="00D649E5">
        <w:t>terminie 3</w:t>
      </w:r>
      <w:r w:rsidR="00884AB5">
        <w:t> </w:t>
      </w:r>
      <w:r w:rsidR="00D649E5">
        <w:t>miesięcy od dnia wejścia w życie ustawy. W przypadku wydania decyzji o</w:t>
      </w:r>
      <w:r w:rsidR="00F6261E">
        <w:t xml:space="preserve"> </w:t>
      </w:r>
      <w:r w:rsidR="00D649E5">
        <w:t>przyznaniu świadczenia motywacyjnego, wypłata świadczenia następuje od dnia wejścia w</w:t>
      </w:r>
      <w:r w:rsidR="00F6261E">
        <w:t xml:space="preserve"> </w:t>
      </w:r>
      <w:r w:rsidR="00D649E5">
        <w:t>życie niniejszej ustawy.</w:t>
      </w:r>
    </w:p>
    <w:p w14:paraId="3D307A7B" w14:textId="43469697" w:rsidR="00872981" w:rsidRPr="003562D5" w:rsidRDefault="00D649E5" w:rsidP="00872981">
      <w:pPr>
        <w:pStyle w:val="ARTartustawynprozporzdzenia"/>
      </w:pPr>
      <w:r w:rsidRPr="00D649E5">
        <w:rPr>
          <w:rStyle w:val="Ppogrubienie"/>
        </w:rPr>
        <w:t>Art.</w:t>
      </w:r>
      <w:r w:rsidR="00AA6D2E">
        <w:rPr>
          <w:rStyle w:val="Ppogrubienie"/>
        </w:rPr>
        <w:t> </w:t>
      </w:r>
      <w:r w:rsidR="00642B8E">
        <w:rPr>
          <w:rStyle w:val="Ppogrubienie"/>
        </w:rPr>
        <w:t>18</w:t>
      </w:r>
      <w:r w:rsidRPr="00D649E5">
        <w:rPr>
          <w:rStyle w:val="Ppogrubienie"/>
        </w:rPr>
        <w:t>.</w:t>
      </w:r>
      <w:r>
        <w:t xml:space="preserve"> </w:t>
      </w:r>
      <w:r w:rsidR="00872981" w:rsidRPr="003562D5">
        <w:t>Do obniżenia policjantowi nagrody rocznej</w:t>
      </w:r>
      <w:r w:rsidR="000E7AFF" w:rsidRPr="003562D5">
        <w:t xml:space="preserve"> w</w:t>
      </w:r>
      <w:r w:rsidR="00F6261E">
        <w:t xml:space="preserve"> </w:t>
      </w:r>
      <w:r w:rsidR="00872981" w:rsidRPr="003562D5">
        <w:t>przypadku popełnienia przewinienia dyscyplinarnego, stwierdzonego</w:t>
      </w:r>
      <w:r w:rsidR="000E7AFF" w:rsidRPr="003562D5">
        <w:t xml:space="preserve"> w</w:t>
      </w:r>
      <w:r w:rsidR="00F6261E">
        <w:t xml:space="preserve"> </w:t>
      </w:r>
      <w:r w:rsidR="00872981" w:rsidRPr="003562D5">
        <w:t>prawomocnie zakończonym postępowaniu dyscyplinarnym przed dniem wejścia</w:t>
      </w:r>
      <w:r w:rsidR="000E7AFF" w:rsidRPr="003562D5">
        <w:t xml:space="preserve"> w</w:t>
      </w:r>
      <w:r w:rsidR="00F6261E">
        <w:t xml:space="preserve"> </w:t>
      </w:r>
      <w:r w:rsidR="00872981" w:rsidRPr="003562D5">
        <w:t>życie niniejszej ustawy, stosuje się przepisy dotychczasowe.</w:t>
      </w:r>
    </w:p>
    <w:p w14:paraId="07D7914F" w14:textId="46277C96" w:rsidR="00872981" w:rsidRPr="003562D5" w:rsidRDefault="00A726D5" w:rsidP="00A726D5">
      <w:pPr>
        <w:pStyle w:val="ARTartustawynprozporzdzenia"/>
      </w:pPr>
      <w:r w:rsidRPr="003562D5">
        <w:rPr>
          <w:rStyle w:val="Ppogrubienie"/>
        </w:rPr>
        <w:t>Art.</w:t>
      </w:r>
      <w:r w:rsidR="00AA6D2E">
        <w:rPr>
          <w:rStyle w:val="Ppogrubienie"/>
        </w:rPr>
        <w:t> </w:t>
      </w:r>
      <w:r w:rsidR="00642B8E">
        <w:rPr>
          <w:rStyle w:val="Ppogrubienie"/>
        </w:rPr>
        <w:t>19</w:t>
      </w:r>
      <w:r w:rsidRPr="003562D5">
        <w:rPr>
          <w:rStyle w:val="Ppogrubienie"/>
        </w:rPr>
        <w:t xml:space="preserve">. </w:t>
      </w:r>
      <w:r w:rsidRPr="003562D5">
        <w:t>1</w:t>
      </w:r>
      <w:r w:rsidR="00872981" w:rsidRPr="003562D5">
        <w:t>. Do postępowań dyscyplinarnych</w:t>
      </w:r>
      <w:r w:rsidR="00034AED" w:rsidRPr="003562D5">
        <w:t xml:space="preserve"> w</w:t>
      </w:r>
      <w:r w:rsidR="00F6261E">
        <w:t xml:space="preserve"> </w:t>
      </w:r>
      <w:r w:rsidRPr="003562D5">
        <w:t>Policji</w:t>
      </w:r>
      <w:r w:rsidR="00034AED" w:rsidRPr="003562D5">
        <w:t xml:space="preserve"> i</w:t>
      </w:r>
      <w:r w:rsidR="00F6261E">
        <w:t xml:space="preserve"> </w:t>
      </w:r>
      <w:r w:rsidRPr="003562D5">
        <w:t xml:space="preserve">Służbie Ochrony Państwa </w:t>
      </w:r>
      <w:r w:rsidR="00872981" w:rsidRPr="003562D5">
        <w:t>wszczętych</w:t>
      </w:r>
      <w:r w:rsidR="000E7AFF" w:rsidRPr="003562D5">
        <w:t xml:space="preserve"> i</w:t>
      </w:r>
      <w:r w:rsidR="00F6261E">
        <w:t xml:space="preserve"> </w:t>
      </w:r>
      <w:r w:rsidR="00872981" w:rsidRPr="003562D5">
        <w:t>niezakończonych przed dniem wejścia</w:t>
      </w:r>
      <w:r w:rsidR="000E7AFF" w:rsidRPr="003562D5">
        <w:t xml:space="preserve"> w</w:t>
      </w:r>
      <w:r w:rsidR="00F6261E">
        <w:t xml:space="preserve"> </w:t>
      </w:r>
      <w:r w:rsidR="00872981" w:rsidRPr="003562D5">
        <w:t>życie niniejszej ustawy stosuje się przepisy dotychczasowe.</w:t>
      </w:r>
    </w:p>
    <w:p w14:paraId="73EE4841" w14:textId="241F583D" w:rsidR="00872981" w:rsidRPr="003562D5" w:rsidRDefault="00A726D5" w:rsidP="00872981">
      <w:pPr>
        <w:pStyle w:val="USTustnpkodeksu"/>
      </w:pPr>
      <w:r w:rsidRPr="003562D5">
        <w:t>2</w:t>
      </w:r>
      <w:r w:rsidR="00872981" w:rsidRPr="003562D5">
        <w:t>. Do kar dyscyplinarnych</w:t>
      </w:r>
      <w:r w:rsidR="00034AED" w:rsidRPr="003562D5">
        <w:t xml:space="preserve"> w</w:t>
      </w:r>
      <w:r w:rsidR="00F6261E">
        <w:t xml:space="preserve"> </w:t>
      </w:r>
      <w:r w:rsidRPr="003562D5">
        <w:t>Policji</w:t>
      </w:r>
      <w:r w:rsidR="00034AED" w:rsidRPr="003562D5">
        <w:t xml:space="preserve"> i</w:t>
      </w:r>
      <w:r w:rsidR="00F6261E">
        <w:t xml:space="preserve"> </w:t>
      </w:r>
      <w:r w:rsidRPr="003562D5">
        <w:t xml:space="preserve">Służbie Ochrony Państwa </w:t>
      </w:r>
      <w:r w:rsidR="00872981" w:rsidRPr="003562D5">
        <w:t>wymierzonych przed dniem wejścia</w:t>
      </w:r>
      <w:r w:rsidR="000E7AFF" w:rsidRPr="003562D5">
        <w:t xml:space="preserve"> w</w:t>
      </w:r>
      <w:r w:rsidR="00F6261E">
        <w:t xml:space="preserve"> </w:t>
      </w:r>
      <w:r w:rsidR="00872981" w:rsidRPr="003562D5">
        <w:t>życie niniejszej ustawy stosuje się przepisy dotychczasowe.</w:t>
      </w:r>
    </w:p>
    <w:p w14:paraId="1756ED89" w14:textId="3555BCA9" w:rsidR="00872981" w:rsidRPr="003562D5" w:rsidRDefault="00C92765" w:rsidP="00872981">
      <w:pPr>
        <w:pStyle w:val="USTustnpkodeksu"/>
      </w:pPr>
      <w:r w:rsidRPr="003562D5">
        <w:t>3</w:t>
      </w:r>
      <w:r w:rsidR="00872981" w:rsidRPr="003562D5">
        <w:t>. Do przewinień dyscyplinarnych popełnionych przed dniem wejścia</w:t>
      </w:r>
      <w:r w:rsidR="000E7AFF" w:rsidRPr="003562D5">
        <w:t xml:space="preserve"> w</w:t>
      </w:r>
      <w:r w:rsidR="00F6261E">
        <w:t xml:space="preserve"> </w:t>
      </w:r>
      <w:r w:rsidR="00872981" w:rsidRPr="003562D5">
        <w:t>życie niniejszej ustawy stosuje się przepisy</w:t>
      </w:r>
      <w:r w:rsidR="000E7AFF" w:rsidRPr="003562D5">
        <w:t xml:space="preserve"> o</w:t>
      </w:r>
      <w:r w:rsidR="00F6261E">
        <w:t xml:space="preserve"> </w:t>
      </w:r>
      <w:r w:rsidR="00872981" w:rsidRPr="003562D5">
        <w:t>przedawnieniu zawarte</w:t>
      </w:r>
      <w:r w:rsidR="000E7AFF" w:rsidRPr="003562D5">
        <w:t xml:space="preserve"> w</w:t>
      </w:r>
      <w:r w:rsidR="00F6261E">
        <w:t xml:space="preserve"> </w:t>
      </w:r>
      <w:r w:rsidR="00872981" w:rsidRPr="003562D5">
        <w:t>ustawie,</w:t>
      </w:r>
      <w:r w:rsidR="000E7AFF" w:rsidRPr="003562D5">
        <w:t xml:space="preserve"> o</w:t>
      </w:r>
      <w:r w:rsidR="00F6261E">
        <w:t xml:space="preserve"> </w:t>
      </w:r>
      <w:r w:rsidR="00872981" w:rsidRPr="003562D5">
        <w:t>której mowa</w:t>
      </w:r>
      <w:r w:rsidR="00034AED" w:rsidRPr="003562D5">
        <w:t xml:space="preserve"> w</w:t>
      </w:r>
      <w:r w:rsidR="00F6261E">
        <w:t xml:space="preserve"> </w:t>
      </w:r>
      <w:r w:rsidR="00034AED" w:rsidRPr="003562D5">
        <w:t>art.</w:t>
      </w:r>
      <w:r w:rsidR="00F6261E">
        <w:t xml:space="preserve"> </w:t>
      </w:r>
      <w:r w:rsidR="00034AED" w:rsidRPr="003562D5">
        <w:t>1 oraz art.</w:t>
      </w:r>
      <w:r w:rsidR="00F6261E">
        <w:t xml:space="preserve"> </w:t>
      </w:r>
      <w:r w:rsidR="00642B8E">
        <w:t>6</w:t>
      </w:r>
      <w:r w:rsidR="00872981" w:rsidRPr="003562D5">
        <w:t>,</w:t>
      </w:r>
      <w:r w:rsidR="000E7AFF" w:rsidRPr="003562D5">
        <w:t xml:space="preserve"> w</w:t>
      </w:r>
      <w:r w:rsidR="00F6261E">
        <w:t xml:space="preserve"> </w:t>
      </w:r>
      <w:r w:rsidR="00872981" w:rsidRPr="003562D5">
        <w:t>brzmieniu nadanym niniejszą ustawą, chyba że termin przedawnienia już upłynął.</w:t>
      </w:r>
    </w:p>
    <w:p w14:paraId="7CE3676C" w14:textId="5883F03E" w:rsidR="00726B7B" w:rsidRPr="003562D5" w:rsidRDefault="00726B7B" w:rsidP="00726B7B">
      <w:pPr>
        <w:pStyle w:val="ARTartustawynprozporzdzenia"/>
      </w:pPr>
      <w:r w:rsidRPr="003562D5">
        <w:rPr>
          <w:rStyle w:val="Ppogrubienie"/>
        </w:rPr>
        <w:t>Art.</w:t>
      </w:r>
      <w:r w:rsidR="00AA6D2E">
        <w:rPr>
          <w:rStyle w:val="Ppogrubienie"/>
        </w:rPr>
        <w:t> </w:t>
      </w:r>
      <w:r w:rsidR="00D649E5">
        <w:rPr>
          <w:rStyle w:val="Ppogrubienie"/>
        </w:rPr>
        <w:t>2</w:t>
      </w:r>
      <w:r w:rsidR="00642B8E">
        <w:rPr>
          <w:rStyle w:val="Ppogrubienie"/>
        </w:rPr>
        <w:t>0</w:t>
      </w:r>
      <w:r w:rsidRPr="003562D5">
        <w:rPr>
          <w:rStyle w:val="Ppogrubienie"/>
        </w:rPr>
        <w:t>.</w:t>
      </w:r>
      <w:r w:rsidRPr="003562D5">
        <w:t xml:space="preserve"> Do postępowań</w:t>
      </w:r>
      <w:r w:rsidR="000E7AFF" w:rsidRPr="003562D5">
        <w:t xml:space="preserve"> w</w:t>
      </w:r>
      <w:r w:rsidR="00F6261E">
        <w:t xml:space="preserve"> </w:t>
      </w:r>
      <w:r w:rsidRPr="003562D5">
        <w:t xml:space="preserve">przedmiocie zwolnienia funkcjonariusza </w:t>
      </w:r>
      <w:r w:rsidR="001C4570" w:rsidRPr="003562D5">
        <w:t xml:space="preserve">Straży Granicznej </w:t>
      </w:r>
      <w:r w:rsidRPr="003562D5">
        <w:t>z</w:t>
      </w:r>
      <w:r w:rsidR="00884AB5">
        <w:t>e</w:t>
      </w:r>
      <w:r w:rsidRPr="003562D5">
        <w:t xml:space="preserve"> służby na podstawie</w:t>
      </w:r>
      <w:r w:rsidR="00034AED" w:rsidRPr="003562D5">
        <w:t xml:space="preserve"> art.</w:t>
      </w:r>
      <w:r w:rsidR="00F6261E">
        <w:t xml:space="preserve"> </w:t>
      </w:r>
      <w:r w:rsidRPr="003562D5">
        <w:t>4</w:t>
      </w:r>
      <w:r w:rsidR="00034AED" w:rsidRPr="003562D5">
        <w:t>5 ust.</w:t>
      </w:r>
      <w:r w:rsidR="00F6261E">
        <w:t xml:space="preserve"> </w:t>
      </w:r>
      <w:r w:rsidR="00034AED" w:rsidRPr="003562D5">
        <w:t>1 pkt</w:t>
      </w:r>
      <w:r w:rsidR="00F6261E">
        <w:t xml:space="preserve"> </w:t>
      </w:r>
      <w:r w:rsidRPr="003562D5">
        <w:t>3–</w:t>
      </w:r>
      <w:r w:rsidR="00034AED" w:rsidRPr="003562D5">
        <w:t>5 i</w:t>
      </w:r>
      <w:r w:rsidR="00F6261E">
        <w:t xml:space="preserve"> </w:t>
      </w:r>
      <w:r w:rsidR="00034AED" w:rsidRPr="003562D5">
        <w:t>ust.</w:t>
      </w:r>
      <w:r w:rsidR="00F6261E">
        <w:t xml:space="preserve"> </w:t>
      </w:r>
      <w:r w:rsidR="00034AED" w:rsidRPr="003562D5">
        <w:t>2 pkt</w:t>
      </w:r>
      <w:r w:rsidR="00F6261E">
        <w:t xml:space="preserve"> </w:t>
      </w:r>
      <w:r w:rsidRPr="003562D5">
        <w:t xml:space="preserve">2, </w:t>
      </w:r>
      <w:r w:rsidR="00034AED" w:rsidRPr="003562D5">
        <w:t>3 i</w:t>
      </w:r>
      <w:r w:rsidR="00F6261E">
        <w:t xml:space="preserve"> </w:t>
      </w:r>
      <w:r w:rsidR="000E7AFF" w:rsidRPr="003562D5">
        <w:t>5</w:t>
      </w:r>
      <w:r w:rsidR="00F6261E">
        <w:t xml:space="preserve"> </w:t>
      </w:r>
      <w:r w:rsidRPr="003562D5">
        <w:t>ustawy zmienianej</w:t>
      </w:r>
      <w:r w:rsidR="00034AED" w:rsidRPr="003562D5">
        <w:t xml:space="preserve"> w</w:t>
      </w:r>
      <w:r w:rsidR="00F6261E">
        <w:t xml:space="preserve"> </w:t>
      </w:r>
      <w:r w:rsidR="00034AED" w:rsidRPr="003562D5">
        <w:t>art.</w:t>
      </w:r>
      <w:r w:rsidR="00F6261E">
        <w:t xml:space="preserve"> </w:t>
      </w:r>
      <w:r w:rsidR="000E7AFF" w:rsidRPr="003562D5">
        <w:t>2</w:t>
      </w:r>
      <w:r w:rsidR="00F6261E">
        <w:t xml:space="preserve"> </w:t>
      </w:r>
      <w:r w:rsidRPr="003562D5">
        <w:t>wszczętych</w:t>
      </w:r>
      <w:r w:rsidR="000E7AFF" w:rsidRPr="003562D5">
        <w:t xml:space="preserve"> i</w:t>
      </w:r>
      <w:r w:rsidR="00F6261E">
        <w:t xml:space="preserve"> </w:t>
      </w:r>
      <w:r w:rsidRPr="003562D5">
        <w:t>niezakończonych decyzją ostateczną lub prawomocną przed dniem wejścia</w:t>
      </w:r>
      <w:r w:rsidR="000E7AFF" w:rsidRPr="003562D5">
        <w:t xml:space="preserve"> </w:t>
      </w:r>
      <w:r w:rsidR="000E7AFF" w:rsidRPr="003562D5">
        <w:lastRenderedPageBreak/>
        <w:t>w</w:t>
      </w:r>
      <w:r w:rsidR="00884AB5">
        <w:t> </w:t>
      </w:r>
      <w:r w:rsidRPr="003562D5">
        <w:t>życie niniejszej ustawy stosuje się</w:t>
      </w:r>
      <w:r w:rsidR="00034AED" w:rsidRPr="003562D5">
        <w:t xml:space="preserve"> art.</w:t>
      </w:r>
      <w:r w:rsidR="00F6261E">
        <w:t xml:space="preserve"> </w:t>
      </w:r>
      <w:r w:rsidRPr="003562D5">
        <w:t>4</w:t>
      </w:r>
      <w:r w:rsidR="000E7AFF" w:rsidRPr="003562D5">
        <w:t>7</w:t>
      </w:r>
      <w:r w:rsidR="00F6261E">
        <w:t xml:space="preserve"> </w:t>
      </w:r>
      <w:r w:rsidRPr="003562D5">
        <w:t>ustawy zmienianej</w:t>
      </w:r>
      <w:r w:rsidR="00034AED" w:rsidRPr="003562D5">
        <w:t xml:space="preserve"> w</w:t>
      </w:r>
      <w:r w:rsidR="00F6261E">
        <w:t xml:space="preserve"> </w:t>
      </w:r>
      <w:r w:rsidR="00034AED" w:rsidRPr="003562D5">
        <w:t>art.</w:t>
      </w:r>
      <w:r w:rsidR="00F6261E">
        <w:t xml:space="preserve"> </w:t>
      </w:r>
      <w:r w:rsidR="00034AED" w:rsidRPr="003562D5">
        <w:t>2 w</w:t>
      </w:r>
      <w:r w:rsidR="00F6261E">
        <w:t xml:space="preserve"> </w:t>
      </w:r>
      <w:r w:rsidRPr="003562D5">
        <w:t>brzmieniu dotychczasowym.</w:t>
      </w:r>
    </w:p>
    <w:p w14:paraId="3B03A574" w14:textId="141E22F1" w:rsidR="00726B7B" w:rsidRPr="003562D5" w:rsidRDefault="00726B7B" w:rsidP="00726B7B">
      <w:pPr>
        <w:pStyle w:val="ARTartustawynprozporzdzenia"/>
      </w:pPr>
      <w:r w:rsidRPr="003562D5">
        <w:rPr>
          <w:rStyle w:val="Ppogrubienie"/>
        </w:rPr>
        <w:t>Art.</w:t>
      </w:r>
      <w:r w:rsidR="00AA6D2E">
        <w:rPr>
          <w:rStyle w:val="Ppogrubienie"/>
        </w:rPr>
        <w:t> </w:t>
      </w:r>
      <w:r w:rsidR="004E471B" w:rsidRPr="003562D5">
        <w:rPr>
          <w:rStyle w:val="Ppogrubienie"/>
        </w:rPr>
        <w:t>2</w:t>
      </w:r>
      <w:r w:rsidR="00642B8E">
        <w:rPr>
          <w:rStyle w:val="Ppogrubienie"/>
        </w:rPr>
        <w:t>1</w:t>
      </w:r>
      <w:r w:rsidRPr="003562D5">
        <w:rPr>
          <w:rStyle w:val="Ppogrubienie"/>
        </w:rPr>
        <w:t>.</w:t>
      </w:r>
      <w:r w:rsidRPr="003562D5">
        <w:t xml:space="preserve"> Do postępowań</w:t>
      </w:r>
      <w:r w:rsidR="000E7AFF" w:rsidRPr="003562D5">
        <w:t xml:space="preserve"> w</w:t>
      </w:r>
      <w:r w:rsidR="00F6261E">
        <w:t xml:space="preserve"> </w:t>
      </w:r>
      <w:r w:rsidRPr="003562D5">
        <w:t xml:space="preserve">przedmiocie zwolnienia funkcjonariusza </w:t>
      </w:r>
      <w:r w:rsidR="001C4570" w:rsidRPr="003562D5">
        <w:t xml:space="preserve">Straży Granicznej </w:t>
      </w:r>
      <w:r w:rsidRPr="003562D5">
        <w:t>ze służby wszczętych</w:t>
      </w:r>
      <w:r w:rsidR="000E7AFF" w:rsidRPr="003562D5">
        <w:t xml:space="preserve"> i</w:t>
      </w:r>
      <w:r w:rsidR="00F6261E">
        <w:t xml:space="preserve"> </w:t>
      </w:r>
      <w:r w:rsidRPr="003562D5">
        <w:t>niezakończonych decyzją ostateczną lub prawomocną przed dniem wejścia</w:t>
      </w:r>
      <w:r w:rsidR="000E7AFF" w:rsidRPr="003562D5">
        <w:t xml:space="preserve"> w</w:t>
      </w:r>
      <w:r w:rsidR="00F6261E">
        <w:t xml:space="preserve"> </w:t>
      </w:r>
      <w:r w:rsidRPr="003562D5">
        <w:t>życie niniejszej ustawy stosuje się</w:t>
      </w:r>
      <w:r w:rsidR="00034AED" w:rsidRPr="003562D5">
        <w:t xml:space="preserve"> art.</w:t>
      </w:r>
      <w:r w:rsidR="00F6261E">
        <w:t xml:space="preserve"> </w:t>
      </w:r>
      <w:r w:rsidRPr="003562D5">
        <w:t>4</w:t>
      </w:r>
      <w:r w:rsidR="000E7AFF" w:rsidRPr="003562D5">
        <w:t>9</w:t>
      </w:r>
      <w:r w:rsidR="00F6261E">
        <w:t xml:space="preserve"> </w:t>
      </w:r>
      <w:r w:rsidRPr="003562D5">
        <w:t>ustawy zmienianej</w:t>
      </w:r>
      <w:r w:rsidR="00034AED" w:rsidRPr="003562D5">
        <w:t xml:space="preserve"> w</w:t>
      </w:r>
      <w:r w:rsidR="00F6261E">
        <w:t xml:space="preserve"> </w:t>
      </w:r>
      <w:r w:rsidR="00034AED" w:rsidRPr="003562D5">
        <w:t>art.</w:t>
      </w:r>
      <w:r w:rsidR="00F6261E">
        <w:t xml:space="preserve"> </w:t>
      </w:r>
      <w:r w:rsidR="00034AED" w:rsidRPr="003562D5">
        <w:t>2 w</w:t>
      </w:r>
      <w:r w:rsidR="00F6261E">
        <w:t xml:space="preserve"> </w:t>
      </w:r>
      <w:r w:rsidRPr="003562D5">
        <w:t>brzmieniu dotychczasowym.</w:t>
      </w:r>
    </w:p>
    <w:p w14:paraId="15EF1980" w14:textId="69D411D8" w:rsidR="00726B7B" w:rsidRPr="003562D5" w:rsidRDefault="00726B7B" w:rsidP="00726B7B">
      <w:pPr>
        <w:pStyle w:val="ARTartustawynprozporzdzenia"/>
      </w:pPr>
      <w:r w:rsidRPr="003562D5">
        <w:rPr>
          <w:rStyle w:val="Ppogrubienie"/>
        </w:rPr>
        <w:t>Art.</w:t>
      </w:r>
      <w:r w:rsidR="00AA6D2E">
        <w:rPr>
          <w:rStyle w:val="Ppogrubienie"/>
        </w:rPr>
        <w:t> </w:t>
      </w:r>
      <w:r w:rsidR="0072476F" w:rsidRPr="003562D5">
        <w:rPr>
          <w:rStyle w:val="Ppogrubienie"/>
        </w:rPr>
        <w:t>2</w:t>
      </w:r>
      <w:r w:rsidR="00642B8E">
        <w:rPr>
          <w:rStyle w:val="Ppogrubienie"/>
        </w:rPr>
        <w:t>2</w:t>
      </w:r>
      <w:r w:rsidRPr="003562D5">
        <w:rPr>
          <w:rStyle w:val="Ppogrubienie"/>
        </w:rPr>
        <w:t xml:space="preserve">. </w:t>
      </w:r>
      <w:r w:rsidRPr="003562D5">
        <w:t>Mianowani</w:t>
      </w:r>
      <w:r w:rsidR="001C4570" w:rsidRPr="003562D5">
        <w:t>a</w:t>
      </w:r>
      <w:r w:rsidRPr="003562D5">
        <w:t xml:space="preserve"> na pierwszy stopień</w:t>
      </w:r>
      <w:r w:rsidR="000E7AFF" w:rsidRPr="003562D5">
        <w:t xml:space="preserve"> w</w:t>
      </w:r>
      <w:r w:rsidR="00F6261E">
        <w:t xml:space="preserve"> </w:t>
      </w:r>
      <w:r w:rsidRPr="003562D5">
        <w:t>korpusie chorążych po ukończeniu szkoły chorążych albo na kolejny stopień</w:t>
      </w:r>
      <w:r w:rsidR="000E7AFF" w:rsidRPr="003562D5">
        <w:t xml:space="preserve"> w</w:t>
      </w:r>
      <w:r w:rsidR="00F6261E">
        <w:t xml:space="preserve"> </w:t>
      </w:r>
      <w:r w:rsidRPr="003562D5">
        <w:t>korpusie chorążych na podstawie wniosków</w:t>
      </w:r>
      <w:r w:rsidR="000E7AFF" w:rsidRPr="003562D5">
        <w:t xml:space="preserve"> o</w:t>
      </w:r>
      <w:r w:rsidR="00F6261E">
        <w:t xml:space="preserve"> </w:t>
      </w:r>
      <w:r w:rsidRPr="003562D5">
        <w:t>mianowanie złożonych do dnia wejścia</w:t>
      </w:r>
      <w:r w:rsidR="000E7AFF" w:rsidRPr="003562D5">
        <w:t xml:space="preserve"> w</w:t>
      </w:r>
      <w:r w:rsidR="00F6261E">
        <w:t xml:space="preserve"> </w:t>
      </w:r>
      <w:r w:rsidRPr="003562D5">
        <w:t>życie niniejszej ustawy dokonuje Komendant Główny Straży Granicznej,</w:t>
      </w:r>
      <w:r w:rsidR="000E7AFF" w:rsidRPr="003562D5">
        <w:t xml:space="preserve"> z</w:t>
      </w:r>
      <w:r w:rsidR="00F6261E">
        <w:t xml:space="preserve"> </w:t>
      </w:r>
      <w:r w:rsidRPr="003562D5">
        <w:t>zastrzeżeniem, że na stopnie chorążych Straży Granicznej</w:t>
      </w:r>
      <w:r w:rsidR="000E7AFF" w:rsidRPr="003562D5">
        <w:t xml:space="preserve"> w</w:t>
      </w:r>
      <w:r w:rsidR="00F6261E">
        <w:t xml:space="preserve"> </w:t>
      </w:r>
      <w:r w:rsidRPr="003562D5">
        <w:t>BSWSG mianuje Komendant BSWSG.</w:t>
      </w:r>
    </w:p>
    <w:p w14:paraId="10B20C7C" w14:textId="5FB96AC0" w:rsidR="005B01C9" w:rsidRPr="003562D5" w:rsidRDefault="00726B7B" w:rsidP="00726B7B">
      <w:pPr>
        <w:pStyle w:val="ARTartustawynprozporzdzenia"/>
      </w:pPr>
      <w:r w:rsidRPr="003562D5">
        <w:rPr>
          <w:rStyle w:val="Ppogrubienie"/>
        </w:rPr>
        <w:t>Art.</w:t>
      </w:r>
      <w:r w:rsidR="00AA6D2E">
        <w:rPr>
          <w:rStyle w:val="Ppogrubienie"/>
        </w:rPr>
        <w:t> </w:t>
      </w:r>
      <w:r w:rsidR="00723F27" w:rsidRPr="003562D5">
        <w:rPr>
          <w:rStyle w:val="Ppogrubienie"/>
        </w:rPr>
        <w:t>2</w:t>
      </w:r>
      <w:r w:rsidR="00642B8E">
        <w:rPr>
          <w:rStyle w:val="Ppogrubienie"/>
        </w:rPr>
        <w:t>3</w:t>
      </w:r>
      <w:r w:rsidRPr="003562D5">
        <w:rPr>
          <w:rStyle w:val="Ppogrubienie"/>
        </w:rPr>
        <w:t>.</w:t>
      </w:r>
      <w:r w:rsidRPr="003562D5">
        <w:t xml:space="preserve"> </w:t>
      </w:r>
      <w:r w:rsidR="005B01C9" w:rsidRPr="003562D5">
        <w:t>Mianowani</w:t>
      </w:r>
      <w:r w:rsidR="001C4570" w:rsidRPr="003562D5">
        <w:t>a</w:t>
      </w:r>
      <w:r w:rsidR="005B01C9" w:rsidRPr="003562D5">
        <w:t xml:space="preserve"> na kolejny wyższy stopień funkcjonariusza Straży Granicznej,</w:t>
      </w:r>
      <w:r w:rsidR="00034AED" w:rsidRPr="003562D5">
        <w:t xml:space="preserve"> o </w:t>
      </w:r>
      <w:r w:rsidR="005B01C9" w:rsidRPr="003562D5">
        <w:t>którym mowa</w:t>
      </w:r>
      <w:r w:rsidR="00034AED" w:rsidRPr="003562D5">
        <w:t xml:space="preserve"> w</w:t>
      </w:r>
      <w:r w:rsidR="00F6261E">
        <w:t xml:space="preserve"> </w:t>
      </w:r>
      <w:r w:rsidR="00034AED" w:rsidRPr="003562D5">
        <w:t>art.</w:t>
      </w:r>
      <w:r w:rsidR="00F6261E">
        <w:t xml:space="preserve"> </w:t>
      </w:r>
      <w:r w:rsidR="005B01C9" w:rsidRPr="003562D5">
        <w:t>5</w:t>
      </w:r>
      <w:r w:rsidR="00034AED" w:rsidRPr="003562D5">
        <w:t>7 ust.</w:t>
      </w:r>
      <w:r w:rsidR="00F6261E">
        <w:t xml:space="preserve"> </w:t>
      </w:r>
      <w:r w:rsidR="00034AED" w:rsidRPr="003562D5">
        <w:t>2</w:t>
      </w:r>
      <w:r w:rsidR="00F6261E">
        <w:t xml:space="preserve"> </w:t>
      </w:r>
      <w:r w:rsidR="005B01C9" w:rsidRPr="003562D5">
        <w:t>ustawy zmienianej</w:t>
      </w:r>
      <w:r w:rsidR="00034AED" w:rsidRPr="003562D5">
        <w:t xml:space="preserve"> w</w:t>
      </w:r>
      <w:r w:rsidR="00F6261E">
        <w:t xml:space="preserve"> </w:t>
      </w:r>
      <w:r w:rsidR="00034AED" w:rsidRPr="003562D5">
        <w:t>art.</w:t>
      </w:r>
      <w:r w:rsidR="00F6261E">
        <w:t xml:space="preserve"> </w:t>
      </w:r>
      <w:r w:rsidR="005B01C9" w:rsidRPr="003562D5">
        <w:t>2, na podstawie wniosków</w:t>
      </w:r>
      <w:r w:rsidR="00034AED" w:rsidRPr="003562D5">
        <w:t xml:space="preserve"> o </w:t>
      </w:r>
      <w:r w:rsidR="005B01C9" w:rsidRPr="003562D5">
        <w:t>mianowanie, złożonych do dnia wejścia</w:t>
      </w:r>
      <w:r w:rsidR="00034AED" w:rsidRPr="003562D5">
        <w:t xml:space="preserve"> w</w:t>
      </w:r>
      <w:r w:rsidR="00F6261E">
        <w:t xml:space="preserve"> </w:t>
      </w:r>
      <w:r w:rsidR="005B01C9" w:rsidRPr="003562D5">
        <w:t>życie niniejszej ustawy</w:t>
      </w:r>
      <w:r w:rsidR="00884AB5">
        <w:t>,</w:t>
      </w:r>
      <w:r w:rsidR="005B01C9" w:rsidRPr="003562D5">
        <w:t xml:space="preserve"> dokonuje przełożony właściwy do mianowania na ten stopień na podstawie dotychczasowych przepisów.</w:t>
      </w:r>
    </w:p>
    <w:p w14:paraId="1995A161" w14:textId="4AC83F80" w:rsidR="005B01C9" w:rsidRPr="003562D5" w:rsidRDefault="009E6D7C" w:rsidP="00726B7B">
      <w:pPr>
        <w:pStyle w:val="ARTartustawynprozporzdzenia"/>
      </w:pPr>
      <w:r w:rsidRPr="003562D5">
        <w:rPr>
          <w:rStyle w:val="Ppogrubienie"/>
        </w:rPr>
        <w:t>Art.</w:t>
      </w:r>
      <w:r w:rsidR="00AA6D2E">
        <w:rPr>
          <w:rStyle w:val="Ppogrubienie"/>
        </w:rPr>
        <w:t> </w:t>
      </w:r>
      <w:r w:rsidR="00723F27" w:rsidRPr="003562D5">
        <w:rPr>
          <w:rStyle w:val="Ppogrubienie"/>
        </w:rPr>
        <w:t>2</w:t>
      </w:r>
      <w:r w:rsidR="00642B8E">
        <w:rPr>
          <w:rStyle w:val="Ppogrubienie"/>
        </w:rPr>
        <w:t>4</w:t>
      </w:r>
      <w:r w:rsidR="005B01C9" w:rsidRPr="003562D5">
        <w:rPr>
          <w:rStyle w:val="Ppogrubienie"/>
        </w:rPr>
        <w:t>.</w:t>
      </w:r>
      <w:r w:rsidR="005B01C9" w:rsidRPr="003562D5">
        <w:t xml:space="preserve"> Obniżeni</w:t>
      </w:r>
      <w:r w:rsidR="001C4570" w:rsidRPr="003562D5">
        <w:t>a</w:t>
      </w:r>
      <w:r w:rsidR="005B01C9" w:rsidRPr="003562D5">
        <w:t xml:space="preserve"> stopnia </w:t>
      </w:r>
      <w:r w:rsidR="00273618" w:rsidRPr="003562D5">
        <w:t>funkcjonariuszowi Straży Granicznej</w:t>
      </w:r>
      <w:r w:rsidR="00034AED" w:rsidRPr="003562D5">
        <w:t xml:space="preserve"> w</w:t>
      </w:r>
      <w:r w:rsidR="00F6261E">
        <w:t xml:space="preserve"> </w:t>
      </w:r>
      <w:r w:rsidR="005B01C9" w:rsidRPr="003562D5">
        <w:t>związku</w:t>
      </w:r>
      <w:r w:rsidR="00034AED" w:rsidRPr="003562D5">
        <w:t xml:space="preserve"> z </w:t>
      </w:r>
      <w:r w:rsidR="005B01C9" w:rsidRPr="003562D5">
        <w:t>wymierzeniem kary dyscyplinarnej</w:t>
      </w:r>
      <w:r w:rsidR="00034AED" w:rsidRPr="003562D5">
        <w:t xml:space="preserve"> o</w:t>
      </w:r>
      <w:r w:rsidR="00F6261E">
        <w:t xml:space="preserve"> </w:t>
      </w:r>
      <w:r w:rsidR="005B01C9" w:rsidRPr="003562D5">
        <w:t>obniżeniu stopnia na podstawie wniosków</w:t>
      </w:r>
      <w:r w:rsidR="00034AED" w:rsidRPr="003562D5">
        <w:t xml:space="preserve"> o</w:t>
      </w:r>
      <w:r w:rsidR="00F6261E">
        <w:t xml:space="preserve"> </w:t>
      </w:r>
      <w:r w:rsidR="005B01C9" w:rsidRPr="003562D5">
        <w:t>obniżenie stopnia, złożonych do dnia wejścia</w:t>
      </w:r>
      <w:r w:rsidR="00034AED" w:rsidRPr="003562D5">
        <w:t xml:space="preserve"> w</w:t>
      </w:r>
      <w:r w:rsidR="00F6261E">
        <w:t xml:space="preserve"> </w:t>
      </w:r>
      <w:r w:rsidR="005B01C9" w:rsidRPr="003562D5">
        <w:t>życie niniejszej ustawy, dokonuje przełożony właściwy do obniżenia stopnia na podstawie dotychczasowych przepisów.</w:t>
      </w:r>
    </w:p>
    <w:p w14:paraId="1C5CBFC9" w14:textId="65977408" w:rsidR="005B01C9" w:rsidRPr="003562D5" w:rsidRDefault="009E6D7C" w:rsidP="00726B7B">
      <w:pPr>
        <w:pStyle w:val="ARTartustawynprozporzdzenia"/>
      </w:pPr>
      <w:r w:rsidRPr="003562D5">
        <w:rPr>
          <w:rStyle w:val="Ppogrubienie"/>
        </w:rPr>
        <w:t>Art.</w:t>
      </w:r>
      <w:r w:rsidR="00AA6D2E">
        <w:rPr>
          <w:rStyle w:val="Ppogrubienie"/>
        </w:rPr>
        <w:t> </w:t>
      </w:r>
      <w:r w:rsidR="00723F27" w:rsidRPr="003562D5">
        <w:rPr>
          <w:rStyle w:val="Ppogrubienie"/>
        </w:rPr>
        <w:t>2</w:t>
      </w:r>
      <w:r w:rsidR="00642B8E">
        <w:rPr>
          <w:rStyle w:val="Ppogrubienie"/>
        </w:rPr>
        <w:t>5</w:t>
      </w:r>
      <w:r w:rsidR="005B01C9" w:rsidRPr="003562D5">
        <w:rPr>
          <w:rStyle w:val="Ppogrubienie"/>
        </w:rPr>
        <w:t>.</w:t>
      </w:r>
      <w:r w:rsidR="005B01C9" w:rsidRPr="003562D5">
        <w:t xml:space="preserve"> Obniżenie nagrody rocznej za rok kalendarzowy,</w:t>
      </w:r>
      <w:r w:rsidR="00034AED" w:rsidRPr="003562D5">
        <w:t xml:space="preserve"> w</w:t>
      </w:r>
      <w:r w:rsidR="00F6261E">
        <w:t xml:space="preserve"> </w:t>
      </w:r>
      <w:r w:rsidR="005B01C9" w:rsidRPr="003562D5">
        <w:t xml:space="preserve">którym funkcjonariusz </w:t>
      </w:r>
      <w:r w:rsidR="000C76BD" w:rsidRPr="003562D5">
        <w:t xml:space="preserve">Straży Granicznej </w:t>
      </w:r>
      <w:r w:rsidR="005B01C9" w:rsidRPr="003562D5">
        <w:t>naruszył dyscyplinę służbową lub zasady etyki zawodowej, jeżeli za ten czyn prawomocnym orzeczeniem wymierzono mu przed dniem wejścia</w:t>
      </w:r>
      <w:r w:rsidR="00034AED" w:rsidRPr="003562D5">
        <w:t xml:space="preserve"> w</w:t>
      </w:r>
      <w:r w:rsidR="00F6261E">
        <w:t xml:space="preserve"> </w:t>
      </w:r>
      <w:r w:rsidR="005B01C9" w:rsidRPr="003562D5">
        <w:t>życie niniejszej ustawy karę dyscyplinarną surowej nagany albo nagany</w:t>
      </w:r>
      <w:r w:rsidR="00034AED" w:rsidRPr="003562D5">
        <w:t xml:space="preserve"> z</w:t>
      </w:r>
      <w:r w:rsidR="00F6261E">
        <w:t xml:space="preserve"> </w:t>
      </w:r>
      <w:r w:rsidR="005B01C9" w:rsidRPr="003562D5">
        <w:t>ostrzeżeniem, następuje</w:t>
      </w:r>
      <w:r w:rsidR="00034AED" w:rsidRPr="003562D5">
        <w:t xml:space="preserve"> w</w:t>
      </w:r>
      <w:r w:rsidR="00F6261E">
        <w:t xml:space="preserve"> </w:t>
      </w:r>
      <w:r w:rsidR="005B01C9" w:rsidRPr="003562D5">
        <w:t>grani</w:t>
      </w:r>
      <w:r w:rsidR="000C76BD" w:rsidRPr="003562D5">
        <w:t>c</w:t>
      </w:r>
      <w:r w:rsidR="005B01C9" w:rsidRPr="003562D5">
        <w:t>ach przewidzianych</w:t>
      </w:r>
      <w:r w:rsidR="00034AED" w:rsidRPr="003562D5">
        <w:t xml:space="preserve"> w</w:t>
      </w:r>
      <w:r w:rsidR="00F6261E">
        <w:t xml:space="preserve"> </w:t>
      </w:r>
      <w:r w:rsidR="00034AED" w:rsidRPr="003562D5">
        <w:t>art.</w:t>
      </w:r>
      <w:r w:rsidR="00F6261E">
        <w:t xml:space="preserve"> </w:t>
      </w:r>
      <w:r w:rsidR="005B01C9" w:rsidRPr="003562D5">
        <w:t>113a</w:t>
      </w:r>
      <w:r w:rsidR="00034AED" w:rsidRPr="003562D5">
        <w:t xml:space="preserve"> ust.</w:t>
      </w:r>
      <w:r w:rsidR="00F6261E">
        <w:t xml:space="preserve"> </w:t>
      </w:r>
      <w:r w:rsidR="00034AED" w:rsidRPr="003562D5">
        <w:t>4</w:t>
      </w:r>
      <w:r w:rsidR="00F6261E">
        <w:t xml:space="preserve"> </w:t>
      </w:r>
      <w:r w:rsidR="005B01C9" w:rsidRPr="003562D5">
        <w:t>ustawy zmienianej</w:t>
      </w:r>
      <w:r w:rsidR="00034AED" w:rsidRPr="003562D5">
        <w:t xml:space="preserve"> w</w:t>
      </w:r>
      <w:r w:rsidR="00F6261E">
        <w:t xml:space="preserve"> </w:t>
      </w:r>
      <w:r w:rsidR="00034AED" w:rsidRPr="003562D5">
        <w:t>art.</w:t>
      </w:r>
      <w:r w:rsidR="00F6261E">
        <w:t xml:space="preserve"> </w:t>
      </w:r>
      <w:r w:rsidR="00034AED" w:rsidRPr="003562D5">
        <w:t>2 w</w:t>
      </w:r>
      <w:r w:rsidR="00F6261E">
        <w:t xml:space="preserve"> </w:t>
      </w:r>
      <w:r w:rsidR="005B01C9" w:rsidRPr="003562D5">
        <w:t>brzmieniu dotychczasowym.</w:t>
      </w:r>
    </w:p>
    <w:p w14:paraId="2D3648AE" w14:textId="64AD7784" w:rsidR="005B01C9" w:rsidRPr="003562D5" w:rsidRDefault="009E6D7C" w:rsidP="00726B7B">
      <w:pPr>
        <w:pStyle w:val="ARTartustawynprozporzdzenia"/>
      </w:pPr>
      <w:r w:rsidRPr="003562D5">
        <w:rPr>
          <w:rStyle w:val="Ppogrubienie"/>
        </w:rPr>
        <w:t>Art.</w:t>
      </w:r>
      <w:r w:rsidR="00AA6D2E">
        <w:rPr>
          <w:rStyle w:val="Ppogrubienie"/>
        </w:rPr>
        <w:t> </w:t>
      </w:r>
      <w:r w:rsidR="00723F27" w:rsidRPr="003562D5">
        <w:rPr>
          <w:rStyle w:val="Ppogrubienie"/>
        </w:rPr>
        <w:t>2</w:t>
      </w:r>
      <w:r w:rsidR="00642B8E">
        <w:rPr>
          <w:rStyle w:val="Ppogrubienie"/>
        </w:rPr>
        <w:t>6</w:t>
      </w:r>
      <w:r w:rsidR="005B01C9" w:rsidRPr="003562D5">
        <w:rPr>
          <w:rStyle w:val="Ppogrubienie"/>
        </w:rPr>
        <w:t>.</w:t>
      </w:r>
      <w:r w:rsidR="005B01C9" w:rsidRPr="003562D5">
        <w:t xml:space="preserve"> 1. Do postępowań dyscyplinarnych oraz czynności wyjaśniających dotyczących funkcjonariuszy Straży Granicznej wszczętych na podstawie przepisów obowiązujących do dnia wejścia</w:t>
      </w:r>
      <w:r w:rsidR="00034AED" w:rsidRPr="003562D5">
        <w:t xml:space="preserve"> w</w:t>
      </w:r>
      <w:r w:rsidR="00F6261E">
        <w:t xml:space="preserve"> </w:t>
      </w:r>
      <w:r w:rsidR="005B01C9" w:rsidRPr="003562D5">
        <w:t>życie niniejszej ustawy</w:t>
      </w:r>
      <w:r w:rsidR="00034AED" w:rsidRPr="003562D5">
        <w:t xml:space="preserve"> i</w:t>
      </w:r>
      <w:r w:rsidR="00F6261E">
        <w:t xml:space="preserve"> </w:t>
      </w:r>
      <w:r w:rsidR="005B01C9" w:rsidRPr="003562D5">
        <w:t xml:space="preserve">niezakończonych </w:t>
      </w:r>
      <w:r w:rsidR="00DB5379" w:rsidRPr="003562D5">
        <w:t>przed dniem</w:t>
      </w:r>
      <w:r w:rsidR="005B01C9" w:rsidRPr="003562D5">
        <w:t xml:space="preserve"> </w:t>
      </w:r>
      <w:r w:rsidR="00AF2C3B" w:rsidRPr="003562D5">
        <w:t>wejścia</w:t>
      </w:r>
      <w:r w:rsidR="00034AED" w:rsidRPr="003562D5">
        <w:t xml:space="preserve"> w</w:t>
      </w:r>
      <w:r w:rsidR="00F6261E">
        <w:t xml:space="preserve"> </w:t>
      </w:r>
      <w:r w:rsidR="00AF2C3B" w:rsidRPr="003562D5">
        <w:t>życie niniejszej ustawy stosuje się przepisy</w:t>
      </w:r>
      <w:r w:rsidR="00034AED" w:rsidRPr="003562D5">
        <w:t xml:space="preserve"> w</w:t>
      </w:r>
      <w:r w:rsidR="00F6261E">
        <w:t xml:space="preserve"> </w:t>
      </w:r>
      <w:r w:rsidR="00AF2C3B" w:rsidRPr="003562D5">
        <w:t xml:space="preserve">brzmieniu nadanym niniejszą ustawą. </w:t>
      </w:r>
    </w:p>
    <w:p w14:paraId="168EF9B4" w14:textId="38125A37" w:rsidR="00AF2C3B" w:rsidRPr="003562D5" w:rsidRDefault="00AF2C3B" w:rsidP="005A5A0E">
      <w:pPr>
        <w:pStyle w:val="USTustnpkodeksu"/>
      </w:pPr>
      <w:r w:rsidRPr="003562D5">
        <w:t xml:space="preserve">2. Postępowania dyscyplinarne oraz czynności wyjaśniające prowadzone przez funkcjonariusza </w:t>
      </w:r>
      <w:r w:rsidR="00273618" w:rsidRPr="003562D5">
        <w:t xml:space="preserve">Straży Granicznej </w:t>
      </w:r>
      <w:r w:rsidRPr="003562D5">
        <w:t xml:space="preserve">wyznaczonego przez przełożonego dyscyplinarnego albo </w:t>
      </w:r>
      <w:r w:rsidRPr="003562D5">
        <w:lastRenderedPageBreak/>
        <w:t>komisję do przeprowadzenia postępowania dyscyplinarnego</w:t>
      </w:r>
      <w:r w:rsidR="00034AED" w:rsidRPr="003562D5">
        <w:t xml:space="preserve"> i</w:t>
      </w:r>
      <w:r w:rsidR="00F6261E">
        <w:t xml:space="preserve"> </w:t>
      </w:r>
      <w:r w:rsidRPr="003562D5">
        <w:t>niezakończone do dnia wejścia</w:t>
      </w:r>
      <w:r w:rsidR="00034AED" w:rsidRPr="003562D5">
        <w:t xml:space="preserve"> w</w:t>
      </w:r>
      <w:r w:rsidR="00F6261E">
        <w:t xml:space="preserve"> </w:t>
      </w:r>
      <w:r w:rsidRPr="003562D5">
        <w:t>życie niniejszej ustawy są prowadzone dalej przez wyznaczonego funkcjonariusza albo komisję do czasu zakończenia postępowania dyscyplinarnego. Wyznaczonemu funkcjonariuszowi albo przewodniczącemu komisji przysługują uprawnienia rzecznika dyscyplinarnego.</w:t>
      </w:r>
    </w:p>
    <w:p w14:paraId="060E349A" w14:textId="751957D0" w:rsidR="009501D9" w:rsidRPr="003562D5" w:rsidRDefault="009E6D7C" w:rsidP="009501D9">
      <w:pPr>
        <w:pStyle w:val="ARTartustawynprozporzdzenia"/>
      </w:pPr>
      <w:r w:rsidRPr="003562D5">
        <w:rPr>
          <w:rStyle w:val="Ppogrubienie"/>
        </w:rPr>
        <w:t>Art.</w:t>
      </w:r>
      <w:r w:rsidR="00AA6D2E">
        <w:rPr>
          <w:rStyle w:val="Ppogrubienie"/>
        </w:rPr>
        <w:t> </w:t>
      </w:r>
      <w:r w:rsidR="00740192" w:rsidRPr="003562D5">
        <w:rPr>
          <w:rStyle w:val="Ppogrubienie"/>
        </w:rPr>
        <w:t>2</w:t>
      </w:r>
      <w:r w:rsidR="00642B8E">
        <w:rPr>
          <w:rStyle w:val="Ppogrubienie"/>
        </w:rPr>
        <w:t>7</w:t>
      </w:r>
      <w:r w:rsidR="009501D9" w:rsidRPr="003562D5">
        <w:rPr>
          <w:rStyle w:val="Ppogrubienie"/>
        </w:rPr>
        <w:t>.</w:t>
      </w:r>
      <w:r w:rsidR="009501D9" w:rsidRPr="003562D5">
        <w:t xml:space="preserve"> </w:t>
      </w:r>
      <w:r w:rsidR="00B75322" w:rsidRPr="003562D5">
        <w:t>Czynności podjęte przed dniem wejścia</w:t>
      </w:r>
      <w:r w:rsidR="00034AED" w:rsidRPr="003562D5">
        <w:t xml:space="preserve"> w</w:t>
      </w:r>
      <w:r w:rsidR="00F6261E">
        <w:t xml:space="preserve"> </w:t>
      </w:r>
      <w:r w:rsidR="00B75322" w:rsidRPr="003562D5">
        <w:t>życie niniejszej ustawy na podstawie przepisów obowiązujących do dnia wejścia</w:t>
      </w:r>
      <w:r w:rsidR="00034AED" w:rsidRPr="003562D5">
        <w:t xml:space="preserve"> w</w:t>
      </w:r>
      <w:r w:rsidR="00F6261E">
        <w:t xml:space="preserve"> </w:t>
      </w:r>
      <w:r w:rsidR="00B75322" w:rsidRPr="003562D5">
        <w:t>życie niniejszej ustawy</w:t>
      </w:r>
      <w:r w:rsidR="00034AED" w:rsidRPr="003562D5">
        <w:t xml:space="preserve"> w</w:t>
      </w:r>
      <w:r w:rsidR="00F6261E">
        <w:t xml:space="preserve"> </w:t>
      </w:r>
      <w:r w:rsidR="00B75322" w:rsidRPr="003562D5">
        <w:t xml:space="preserve">ramach prowadzonych postępowań dyscyplinarnych oraz czynności wyjaśniających dotyczących funkcjonariuszy Straży Granicznej </w:t>
      </w:r>
      <w:r w:rsidR="00721DC8" w:rsidRPr="003562D5">
        <w:t>zachowują moc</w:t>
      </w:r>
      <w:r w:rsidR="00B75322" w:rsidRPr="003562D5">
        <w:t xml:space="preserve"> po dniu wejścia</w:t>
      </w:r>
      <w:r w:rsidR="00034AED" w:rsidRPr="003562D5">
        <w:t xml:space="preserve"> w</w:t>
      </w:r>
      <w:r w:rsidR="00F6261E">
        <w:t xml:space="preserve"> </w:t>
      </w:r>
      <w:r w:rsidR="00B75322" w:rsidRPr="003562D5">
        <w:t>życie niniejszej ustawy.</w:t>
      </w:r>
    </w:p>
    <w:p w14:paraId="6A04B2FD" w14:textId="5EAD8A20" w:rsidR="00726B7B" w:rsidRPr="003562D5" w:rsidRDefault="00B75322" w:rsidP="00B75322">
      <w:pPr>
        <w:pStyle w:val="ARTartustawynprozporzdzenia"/>
      </w:pPr>
      <w:r w:rsidRPr="003562D5">
        <w:rPr>
          <w:rStyle w:val="Ppogrubienie"/>
        </w:rPr>
        <w:t>Art.</w:t>
      </w:r>
      <w:r w:rsidR="00AA6D2E">
        <w:rPr>
          <w:rStyle w:val="Ppogrubienie"/>
        </w:rPr>
        <w:t> </w:t>
      </w:r>
      <w:r w:rsidR="00642B8E">
        <w:rPr>
          <w:rStyle w:val="Ppogrubienie"/>
        </w:rPr>
        <w:t>28</w:t>
      </w:r>
      <w:r w:rsidRPr="003562D5">
        <w:rPr>
          <w:rStyle w:val="Ppogrubienie"/>
        </w:rPr>
        <w:t>.</w:t>
      </w:r>
      <w:r w:rsidRPr="003562D5">
        <w:t xml:space="preserve"> </w:t>
      </w:r>
      <w:r w:rsidR="00726B7B" w:rsidRPr="003562D5">
        <w:t>Komendant Główny Straży Granicznej staje się przełożonym dyscyplinarnym</w:t>
      </w:r>
      <w:r w:rsidR="000E7AFF" w:rsidRPr="003562D5">
        <w:t xml:space="preserve"> w </w:t>
      </w:r>
      <w:r w:rsidR="00726B7B" w:rsidRPr="003562D5">
        <w:t>postępowaniach dyscyplinarnych oraz czynnościach wyjaśniających wszczętych przez kierowników komórek organizacyjnych Komendy Głównej Straży Granicznej</w:t>
      </w:r>
      <w:r w:rsidR="000E7AFF" w:rsidRPr="003562D5">
        <w:t xml:space="preserve"> i </w:t>
      </w:r>
      <w:r w:rsidR="00726B7B" w:rsidRPr="003562D5">
        <w:t>niezakończonych przed dniem wejścia</w:t>
      </w:r>
      <w:r w:rsidR="000E7AFF" w:rsidRPr="003562D5">
        <w:t xml:space="preserve"> w</w:t>
      </w:r>
      <w:r w:rsidR="00F6261E">
        <w:t xml:space="preserve"> </w:t>
      </w:r>
      <w:r w:rsidR="00726B7B" w:rsidRPr="003562D5">
        <w:t>życie niniejszej ustawy.</w:t>
      </w:r>
    </w:p>
    <w:p w14:paraId="515372D8" w14:textId="43B20FBA" w:rsidR="00726B7B" w:rsidRPr="003562D5" w:rsidRDefault="00726B7B" w:rsidP="00726B7B">
      <w:pPr>
        <w:pStyle w:val="ARTartustawynprozporzdzenia"/>
      </w:pPr>
      <w:r w:rsidRPr="003562D5">
        <w:rPr>
          <w:rStyle w:val="Ppogrubienie"/>
        </w:rPr>
        <w:t>Art.</w:t>
      </w:r>
      <w:r w:rsidR="00AA6D2E">
        <w:rPr>
          <w:rStyle w:val="Ppogrubienie"/>
        </w:rPr>
        <w:t> </w:t>
      </w:r>
      <w:r w:rsidR="00642B8E">
        <w:rPr>
          <w:rStyle w:val="Ppogrubienie"/>
        </w:rPr>
        <w:t>29</w:t>
      </w:r>
      <w:r w:rsidRPr="003562D5">
        <w:rPr>
          <w:rStyle w:val="Ppogrubienie"/>
        </w:rPr>
        <w:t>.</w:t>
      </w:r>
      <w:r w:rsidRPr="003562D5">
        <w:t xml:space="preserve"> </w:t>
      </w:r>
      <w:r w:rsidR="001B5816">
        <w:t>P</w:t>
      </w:r>
      <w:r w:rsidRPr="003562D5">
        <w:t xml:space="preserve">rawomocne kary dyscyplinarne </w:t>
      </w:r>
      <w:r w:rsidR="001B5816">
        <w:t>o</w:t>
      </w:r>
      <w:r w:rsidR="001B5816" w:rsidRPr="003562D5">
        <w:t xml:space="preserve">rzeczone </w:t>
      </w:r>
      <w:r w:rsidRPr="003562D5">
        <w:t>przez kierowników komórek organizacyjnych Komendy Głównej Straży Granicznej niewykonane do dnia wejścia</w:t>
      </w:r>
      <w:r w:rsidR="000E7AFF" w:rsidRPr="003562D5">
        <w:t xml:space="preserve"> w</w:t>
      </w:r>
      <w:r w:rsidR="00F6261E">
        <w:t xml:space="preserve"> </w:t>
      </w:r>
      <w:r w:rsidRPr="003562D5">
        <w:t>życie niniejszej ustawy wykonuje Komendant Główny Straży Granicznej lub upoważniony przez tego przełożonego dyscyplinarnego funkcjonariusz.</w:t>
      </w:r>
    </w:p>
    <w:p w14:paraId="0969A7A2" w14:textId="21122A63" w:rsidR="00726B7B" w:rsidRPr="003562D5" w:rsidRDefault="00726B7B" w:rsidP="00726B7B">
      <w:pPr>
        <w:pStyle w:val="ARTartustawynprozporzdzenia"/>
      </w:pPr>
      <w:r w:rsidRPr="003562D5">
        <w:rPr>
          <w:rStyle w:val="Ppogrubienie"/>
        </w:rPr>
        <w:t>Art.</w:t>
      </w:r>
      <w:r w:rsidR="00AA6D2E">
        <w:rPr>
          <w:rStyle w:val="Ppogrubienie"/>
        </w:rPr>
        <w:t> </w:t>
      </w:r>
      <w:r w:rsidR="00D649E5">
        <w:rPr>
          <w:rStyle w:val="Ppogrubienie"/>
        </w:rPr>
        <w:t>3</w:t>
      </w:r>
      <w:r w:rsidR="00642B8E">
        <w:rPr>
          <w:rStyle w:val="Ppogrubienie"/>
        </w:rPr>
        <w:t>0</w:t>
      </w:r>
      <w:r w:rsidRPr="003562D5">
        <w:rPr>
          <w:rStyle w:val="Ppogrubienie"/>
        </w:rPr>
        <w:t>.</w:t>
      </w:r>
      <w:r w:rsidRPr="003562D5">
        <w:t xml:space="preserve"> Postępowania dyscyplinarne niezakończone prawomocnym orzeczeniem dyscyplinarnym do dnia wejścia</w:t>
      </w:r>
      <w:r w:rsidR="000E7AFF" w:rsidRPr="003562D5">
        <w:t xml:space="preserve"> w</w:t>
      </w:r>
      <w:r w:rsidR="00F6261E">
        <w:t xml:space="preserve"> </w:t>
      </w:r>
      <w:r w:rsidRPr="003562D5">
        <w:t xml:space="preserve">życie </w:t>
      </w:r>
      <w:r w:rsidR="001B5816">
        <w:t xml:space="preserve">niniejszej </w:t>
      </w:r>
      <w:r w:rsidRPr="003562D5">
        <w:t>ustawy toczące się</w:t>
      </w:r>
      <w:r w:rsidR="000E7AFF" w:rsidRPr="003562D5">
        <w:t xml:space="preserve"> w</w:t>
      </w:r>
      <w:r w:rsidR="00F6261E">
        <w:t xml:space="preserve"> </w:t>
      </w:r>
      <w:r w:rsidRPr="003562D5">
        <w:t>związku</w:t>
      </w:r>
      <w:r w:rsidR="000E7AFF" w:rsidRPr="003562D5">
        <w:t xml:space="preserve"> z</w:t>
      </w:r>
      <w:r w:rsidR="001B5816">
        <w:t> </w:t>
      </w:r>
      <w:r w:rsidRPr="003562D5">
        <w:t>popełnieniem przestępstwa</w:t>
      </w:r>
      <w:r w:rsidR="000E7AFF" w:rsidRPr="003562D5">
        <w:t xml:space="preserve"> i</w:t>
      </w:r>
      <w:r w:rsidR="00F6261E">
        <w:t xml:space="preserve"> </w:t>
      </w:r>
      <w:r w:rsidRPr="003562D5">
        <w:t>wykroczenia,</w:t>
      </w:r>
      <w:r w:rsidR="000E7AFF" w:rsidRPr="003562D5">
        <w:t xml:space="preserve"> o</w:t>
      </w:r>
      <w:r w:rsidR="00F6261E">
        <w:t xml:space="preserve"> </w:t>
      </w:r>
      <w:r w:rsidRPr="003562D5">
        <w:t>których mowa</w:t>
      </w:r>
      <w:r w:rsidR="00034AED" w:rsidRPr="003562D5">
        <w:t xml:space="preserve"> w</w:t>
      </w:r>
      <w:r w:rsidR="00F6261E">
        <w:t xml:space="preserve"> </w:t>
      </w:r>
      <w:r w:rsidR="00034AED" w:rsidRPr="003562D5">
        <w:t>art.</w:t>
      </w:r>
      <w:r w:rsidR="00F6261E">
        <w:t xml:space="preserve"> </w:t>
      </w:r>
      <w:r w:rsidRPr="003562D5">
        <w:t>13</w:t>
      </w:r>
      <w:r w:rsidR="000E7AFF" w:rsidRPr="003562D5">
        <w:t>4</w:t>
      </w:r>
      <w:r w:rsidR="00F6261E">
        <w:t xml:space="preserve"> </w:t>
      </w:r>
      <w:r w:rsidRPr="003562D5">
        <w:t>ustawy zmienianej</w:t>
      </w:r>
      <w:r w:rsidR="00034AED" w:rsidRPr="003562D5">
        <w:t xml:space="preserve"> w</w:t>
      </w:r>
      <w:r w:rsidR="001B5816">
        <w:t> </w:t>
      </w:r>
      <w:r w:rsidR="00034AED" w:rsidRPr="003562D5">
        <w:t>art.</w:t>
      </w:r>
      <w:r w:rsidR="00F6261E">
        <w:t xml:space="preserve"> </w:t>
      </w:r>
      <w:r w:rsidR="00034AED" w:rsidRPr="003562D5">
        <w:t>2 w</w:t>
      </w:r>
      <w:r w:rsidR="00F6261E">
        <w:t xml:space="preserve"> </w:t>
      </w:r>
      <w:r w:rsidRPr="003562D5">
        <w:t>brzmieniu dotychczasowym, umarza się.</w:t>
      </w:r>
    </w:p>
    <w:p w14:paraId="35509931" w14:textId="1E28976B" w:rsidR="00726B7B" w:rsidRPr="003562D5" w:rsidRDefault="00726B7B" w:rsidP="00726B7B">
      <w:pPr>
        <w:pStyle w:val="ARTartustawynprozporzdzenia"/>
      </w:pPr>
      <w:r w:rsidRPr="003562D5">
        <w:rPr>
          <w:rStyle w:val="Ppogrubienie"/>
        </w:rPr>
        <w:t>Art.</w:t>
      </w:r>
      <w:r w:rsidR="00AA6D2E">
        <w:rPr>
          <w:rStyle w:val="Ppogrubienie"/>
        </w:rPr>
        <w:t> </w:t>
      </w:r>
      <w:r w:rsidR="004E471B" w:rsidRPr="003562D5">
        <w:rPr>
          <w:rStyle w:val="Ppogrubienie"/>
        </w:rPr>
        <w:t>3</w:t>
      </w:r>
      <w:r w:rsidR="00642B8E">
        <w:rPr>
          <w:rStyle w:val="Ppogrubienie"/>
        </w:rPr>
        <w:t>1</w:t>
      </w:r>
      <w:r w:rsidRPr="003562D5">
        <w:rPr>
          <w:rStyle w:val="Ppogrubienie"/>
        </w:rPr>
        <w:t>.</w:t>
      </w:r>
      <w:r w:rsidRPr="003562D5">
        <w:t xml:space="preserve"> 1. Środki zaskarżenia od orzeczeń dyscyplinarnych oraz postanowień Komendanta Głównego Straży Granicznej wniesione do ministra właściwego do spraw wewnętrznych przed dniem wejścia</w:t>
      </w:r>
      <w:r w:rsidR="000E7AFF" w:rsidRPr="003562D5">
        <w:t xml:space="preserve"> w</w:t>
      </w:r>
      <w:r w:rsidR="00F6261E">
        <w:t xml:space="preserve"> </w:t>
      </w:r>
      <w:r w:rsidRPr="003562D5">
        <w:t>życie niniejszej ustawy rozpatruje minister właściwy do spraw wewnętrznych.</w:t>
      </w:r>
    </w:p>
    <w:p w14:paraId="7011AE23" w14:textId="4806C955" w:rsidR="00726B7B" w:rsidRPr="003562D5" w:rsidRDefault="00726B7B" w:rsidP="00726B7B">
      <w:pPr>
        <w:pStyle w:val="USTustnpkodeksu"/>
      </w:pPr>
      <w:r w:rsidRPr="003562D5">
        <w:t>2. Środki zaskarżenia od orzeczeń dyscyplinarnych oraz postanowień Komendanta Głównego Straży Granicznej</w:t>
      </w:r>
      <w:r w:rsidR="00AC5EB1">
        <w:t>,</w:t>
      </w:r>
      <w:r w:rsidRPr="003562D5">
        <w:t xml:space="preserve"> jeżeli termin do wniesienia środka zaskarżenia nie upłynął przed dniem wejścia</w:t>
      </w:r>
      <w:r w:rsidR="000E7AFF" w:rsidRPr="003562D5">
        <w:t xml:space="preserve"> w</w:t>
      </w:r>
      <w:r w:rsidR="00F6261E">
        <w:t xml:space="preserve"> </w:t>
      </w:r>
      <w:r w:rsidRPr="003562D5">
        <w:t>życie niniejszej ustawy</w:t>
      </w:r>
      <w:r w:rsidR="00AC5EB1">
        <w:t>,</w:t>
      </w:r>
      <w:r w:rsidRPr="003562D5">
        <w:t xml:space="preserve"> wnosi się do ministra właściwego do spraw wewnętrznych za pośrednictwem Komendanta Głównego Straży Granicznej.</w:t>
      </w:r>
    </w:p>
    <w:p w14:paraId="71525D89" w14:textId="58FFE2BC" w:rsidR="00647B84" w:rsidRPr="003562D5" w:rsidRDefault="009E6D7C" w:rsidP="005A5A0E">
      <w:pPr>
        <w:pStyle w:val="ARTartustawynprozporzdzenia"/>
      </w:pPr>
      <w:r w:rsidRPr="003562D5">
        <w:rPr>
          <w:rStyle w:val="Ppogrubienie"/>
        </w:rPr>
        <w:t>Art.</w:t>
      </w:r>
      <w:r w:rsidR="00AA6D2E">
        <w:rPr>
          <w:rStyle w:val="Ppogrubienie"/>
        </w:rPr>
        <w:t> </w:t>
      </w:r>
      <w:r w:rsidR="0072476F" w:rsidRPr="003562D5">
        <w:rPr>
          <w:rStyle w:val="Ppogrubienie"/>
        </w:rPr>
        <w:t>3</w:t>
      </w:r>
      <w:r w:rsidR="00642B8E">
        <w:rPr>
          <w:rStyle w:val="Ppogrubienie"/>
        </w:rPr>
        <w:t>2</w:t>
      </w:r>
      <w:r w:rsidR="00647B84" w:rsidRPr="003562D5">
        <w:rPr>
          <w:rStyle w:val="Ppogrubienie"/>
        </w:rPr>
        <w:t>.</w:t>
      </w:r>
      <w:r w:rsidR="00647B84" w:rsidRPr="003562D5">
        <w:t xml:space="preserve"> 1. Kary dyscyplinarne upomnienia, nagany, ostrzeżenia</w:t>
      </w:r>
      <w:r w:rsidR="00034AED" w:rsidRPr="003562D5">
        <w:t xml:space="preserve"> o</w:t>
      </w:r>
      <w:r w:rsidR="00F6261E">
        <w:t xml:space="preserve"> </w:t>
      </w:r>
      <w:r w:rsidR="00647B84" w:rsidRPr="003562D5">
        <w:t xml:space="preserve">niepełnej przydatności do służby na zajmowanym stanowisku, wyznaczenia na niższe stanowisko </w:t>
      </w:r>
      <w:r w:rsidR="00647B84" w:rsidRPr="003562D5">
        <w:lastRenderedPageBreak/>
        <w:t>służbowe, ostrzeżenia</w:t>
      </w:r>
      <w:r w:rsidR="00034AED" w:rsidRPr="003562D5">
        <w:t xml:space="preserve"> o</w:t>
      </w:r>
      <w:r w:rsidR="00F6261E">
        <w:t xml:space="preserve"> </w:t>
      </w:r>
      <w:r w:rsidR="00647B84" w:rsidRPr="003562D5">
        <w:t>niepełnej przydatności do służby prawomocnie orzeczone</w:t>
      </w:r>
      <w:r w:rsidR="00034AED" w:rsidRPr="003562D5">
        <w:t xml:space="preserve"> i</w:t>
      </w:r>
      <w:r w:rsidR="00F6261E">
        <w:t xml:space="preserve"> </w:t>
      </w:r>
      <w:r w:rsidR="00647B84" w:rsidRPr="003562D5">
        <w:t>niezatarte do dnia wejścia</w:t>
      </w:r>
      <w:r w:rsidR="00034AED" w:rsidRPr="003562D5">
        <w:t xml:space="preserve"> w</w:t>
      </w:r>
      <w:r w:rsidR="00F6261E">
        <w:t xml:space="preserve"> </w:t>
      </w:r>
      <w:r w:rsidR="00647B84" w:rsidRPr="003562D5">
        <w:t>życie niniejszej ustawy podlegają zatarciu po upływie okresów,</w:t>
      </w:r>
      <w:r w:rsidR="00034AED" w:rsidRPr="003562D5">
        <w:t xml:space="preserve"> o</w:t>
      </w:r>
      <w:r w:rsidR="00F6261E">
        <w:t xml:space="preserve"> </w:t>
      </w:r>
      <w:r w:rsidR="00647B84" w:rsidRPr="003562D5">
        <w:t>których mowa</w:t>
      </w:r>
      <w:r w:rsidR="00034AED" w:rsidRPr="003562D5">
        <w:t xml:space="preserve"> w art.</w:t>
      </w:r>
      <w:r w:rsidR="00F6261E">
        <w:t xml:space="preserve"> </w:t>
      </w:r>
      <w:r w:rsidR="00647B84" w:rsidRPr="003562D5">
        <w:t>137a</w:t>
      </w:r>
      <w:r w:rsidR="00034AED" w:rsidRPr="003562D5">
        <w:t xml:space="preserve"> ust.</w:t>
      </w:r>
      <w:r w:rsidR="00F6261E">
        <w:t xml:space="preserve"> </w:t>
      </w:r>
      <w:r w:rsidR="00034AED" w:rsidRPr="003562D5">
        <w:t>2</w:t>
      </w:r>
      <w:r w:rsidR="00F6261E">
        <w:t xml:space="preserve"> </w:t>
      </w:r>
      <w:r w:rsidR="00647B84" w:rsidRPr="003562D5">
        <w:t>ustawy zmienianej</w:t>
      </w:r>
      <w:r w:rsidR="00034AED" w:rsidRPr="003562D5">
        <w:t xml:space="preserve"> w</w:t>
      </w:r>
      <w:r w:rsidR="00F6261E">
        <w:t xml:space="preserve"> </w:t>
      </w:r>
      <w:r w:rsidR="00034AED" w:rsidRPr="003562D5">
        <w:t>art.</w:t>
      </w:r>
      <w:r w:rsidR="00F6261E">
        <w:t xml:space="preserve"> </w:t>
      </w:r>
      <w:r w:rsidR="00034AED" w:rsidRPr="003562D5">
        <w:t>2 w</w:t>
      </w:r>
      <w:r w:rsidR="00F6261E">
        <w:t xml:space="preserve"> </w:t>
      </w:r>
      <w:r w:rsidR="00647B84" w:rsidRPr="003562D5">
        <w:t>brzmieniu nadanym niniejsz</w:t>
      </w:r>
      <w:r w:rsidR="008E7116">
        <w:t>ą</w:t>
      </w:r>
      <w:r w:rsidR="00647B84" w:rsidRPr="003562D5">
        <w:t xml:space="preserve"> ustawą.</w:t>
      </w:r>
    </w:p>
    <w:p w14:paraId="7FDB5577" w14:textId="24279B07" w:rsidR="00647B84" w:rsidRPr="003562D5" w:rsidRDefault="00647B84" w:rsidP="00647B84">
      <w:pPr>
        <w:pStyle w:val="USTustnpkodeksu"/>
      </w:pPr>
      <w:r w:rsidRPr="003562D5">
        <w:t>2. Kara dyscyplinarna obniżenia stopnia</w:t>
      </w:r>
      <w:r w:rsidR="00034AED" w:rsidRPr="003562D5">
        <w:t xml:space="preserve"> w</w:t>
      </w:r>
      <w:r w:rsidR="00F6261E">
        <w:t xml:space="preserve"> </w:t>
      </w:r>
      <w:r w:rsidR="007E3522" w:rsidRPr="003562D5">
        <w:t xml:space="preserve">Straży Granicznej </w:t>
      </w:r>
      <w:r w:rsidRPr="003562D5">
        <w:t>prawomocnie orzeczona</w:t>
      </w:r>
      <w:r w:rsidR="00034AED" w:rsidRPr="003562D5">
        <w:t xml:space="preserve"> i </w:t>
      </w:r>
      <w:r w:rsidRPr="003562D5">
        <w:t>niezatarta do dnia wejścia</w:t>
      </w:r>
      <w:r w:rsidR="00034AED" w:rsidRPr="003562D5">
        <w:t xml:space="preserve"> w</w:t>
      </w:r>
      <w:r w:rsidR="00F6261E">
        <w:t xml:space="preserve"> </w:t>
      </w:r>
      <w:r w:rsidRPr="003562D5">
        <w:t>życie niniejszej ustawy ulega zatarciu po upływie 1</w:t>
      </w:r>
      <w:r w:rsidR="00034AED" w:rsidRPr="003562D5">
        <w:t>8</w:t>
      </w:r>
      <w:r w:rsidR="00F6261E">
        <w:t xml:space="preserve"> </w:t>
      </w:r>
      <w:r w:rsidRPr="003562D5">
        <w:t>miesięcy od dnia uprawomocnienia się orzeczenia</w:t>
      </w:r>
      <w:r w:rsidR="00034AED" w:rsidRPr="003562D5">
        <w:t xml:space="preserve"> o</w:t>
      </w:r>
      <w:r w:rsidR="00F6261E">
        <w:t xml:space="preserve"> </w:t>
      </w:r>
      <w:r w:rsidRPr="003562D5">
        <w:t>wymierzeniu tej kary.</w:t>
      </w:r>
    </w:p>
    <w:p w14:paraId="1C6AAA72" w14:textId="7785A7BA" w:rsidR="00647B84" w:rsidRPr="003562D5" w:rsidRDefault="00647B84" w:rsidP="00647B84">
      <w:pPr>
        <w:pStyle w:val="USTustnpkodeksu"/>
      </w:pPr>
      <w:r w:rsidRPr="003562D5">
        <w:t>3. Kary dyscyplinarne surowa nagana albo nagana</w:t>
      </w:r>
      <w:r w:rsidR="00034AED" w:rsidRPr="003562D5">
        <w:t xml:space="preserve"> z</w:t>
      </w:r>
      <w:r w:rsidR="00F6261E">
        <w:t xml:space="preserve"> </w:t>
      </w:r>
      <w:r w:rsidRPr="003562D5">
        <w:t>ostrzeżeniem</w:t>
      </w:r>
      <w:r w:rsidR="00034AED" w:rsidRPr="003562D5">
        <w:t xml:space="preserve"> w</w:t>
      </w:r>
      <w:r w:rsidR="00F6261E">
        <w:t xml:space="preserve"> </w:t>
      </w:r>
      <w:r w:rsidR="007E3522" w:rsidRPr="003562D5">
        <w:t xml:space="preserve">Straży Granicznej </w:t>
      </w:r>
      <w:r w:rsidRPr="003562D5">
        <w:t>prawomocnie orzeczone</w:t>
      </w:r>
      <w:r w:rsidR="00034AED" w:rsidRPr="003562D5">
        <w:t xml:space="preserve"> i</w:t>
      </w:r>
      <w:r w:rsidR="00F6261E">
        <w:t xml:space="preserve"> </w:t>
      </w:r>
      <w:r w:rsidRPr="003562D5">
        <w:t>niezatarte do dnia wejścia</w:t>
      </w:r>
      <w:r w:rsidR="00034AED" w:rsidRPr="003562D5">
        <w:t xml:space="preserve"> w</w:t>
      </w:r>
      <w:r w:rsidR="00F6261E">
        <w:t xml:space="preserve"> </w:t>
      </w:r>
      <w:r w:rsidRPr="003562D5">
        <w:t xml:space="preserve">życie niniejszej ustawy ulegają zatarciu po upływie </w:t>
      </w:r>
      <w:r w:rsidR="00034AED" w:rsidRPr="003562D5">
        <w:t>6</w:t>
      </w:r>
      <w:r w:rsidR="00F6261E">
        <w:t xml:space="preserve"> </w:t>
      </w:r>
      <w:r w:rsidRPr="003562D5">
        <w:t>miesięcy od dnia uprawomocnienia się orzeczenia</w:t>
      </w:r>
      <w:r w:rsidR="00034AED" w:rsidRPr="003562D5">
        <w:t xml:space="preserve"> o</w:t>
      </w:r>
      <w:r w:rsidR="00F6261E">
        <w:t xml:space="preserve"> </w:t>
      </w:r>
      <w:r w:rsidRPr="003562D5">
        <w:t>wymierzeniu tych kar.</w:t>
      </w:r>
    </w:p>
    <w:p w14:paraId="4319A6C3" w14:textId="50F0ED4F" w:rsidR="00647B84" w:rsidRPr="003562D5" w:rsidRDefault="009E6D7C" w:rsidP="005A5A0E">
      <w:pPr>
        <w:pStyle w:val="USTustnpkodeksu"/>
        <w:keepNext/>
      </w:pPr>
      <w:r w:rsidRPr="003562D5">
        <w:rPr>
          <w:rStyle w:val="Ppogrubienie"/>
        </w:rPr>
        <w:t>Art.</w:t>
      </w:r>
      <w:r w:rsidR="00AA6D2E">
        <w:rPr>
          <w:rStyle w:val="Ppogrubienie"/>
        </w:rPr>
        <w:t> </w:t>
      </w:r>
      <w:r w:rsidR="00723F27" w:rsidRPr="003562D5">
        <w:rPr>
          <w:rStyle w:val="Ppogrubienie"/>
        </w:rPr>
        <w:t>3</w:t>
      </w:r>
      <w:r w:rsidR="00642B8E">
        <w:rPr>
          <w:rStyle w:val="Ppogrubienie"/>
        </w:rPr>
        <w:t>3</w:t>
      </w:r>
      <w:r w:rsidR="00647B84" w:rsidRPr="003562D5">
        <w:rPr>
          <w:rStyle w:val="Ppogrubienie"/>
        </w:rPr>
        <w:t>.</w:t>
      </w:r>
      <w:r w:rsidR="00034AED" w:rsidRPr="003562D5">
        <w:t xml:space="preserve"> W</w:t>
      </w:r>
      <w:r w:rsidR="00F6261E">
        <w:t xml:space="preserve"> </w:t>
      </w:r>
      <w:r w:rsidR="00647B84" w:rsidRPr="003562D5">
        <w:t>przypadku nienagannej służby, stwierdzonej</w:t>
      </w:r>
      <w:r w:rsidR="00034AED" w:rsidRPr="003562D5">
        <w:t xml:space="preserve"> w</w:t>
      </w:r>
      <w:r w:rsidR="00F6261E">
        <w:t xml:space="preserve"> </w:t>
      </w:r>
      <w:r w:rsidR="00647B84" w:rsidRPr="003562D5">
        <w:t>opinii służbowej, kary dyscyplinarne prawomocnie orzeczone</w:t>
      </w:r>
      <w:r w:rsidR="00034AED" w:rsidRPr="003562D5">
        <w:t xml:space="preserve"> i</w:t>
      </w:r>
      <w:r w:rsidR="00F6261E">
        <w:t xml:space="preserve"> </w:t>
      </w:r>
      <w:r w:rsidR="00647B84" w:rsidRPr="003562D5">
        <w:t>niezatarte do dnia wejścia</w:t>
      </w:r>
      <w:r w:rsidR="00034AED" w:rsidRPr="003562D5">
        <w:t xml:space="preserve"> w</w:t>
      </w:r>
      <w:r w:rsidR="00F6261E">
        <w:t xml:space="preserve"> </w:t>
      </w:r>
      <w:r w:rsidR="00647B84" w:rsidRPr="003562D5">
        <w:t>życie ustawy mogą być zatarte przed upływem terminów określonych</w:t>
      </w:r>
      <w:r w:rsidR="00034AED" w:rsidRPr="003562D5">
        <w:t xml:space="preserve"> w</w:t>
      </w:r>
      <w:r w:rsidR="00F6261E">
        <w:t xml:space="preserve"> </w:t>
      </w:r>
      <w:r w:rsidR="00034AED" w:rsidRPr="003562D5">
        <w:t>art.</w:t>
      </w:r>
      <w:r w:rsidR="00F6261E">
        <w:t xml:space="preserve"> </w:t>
      </w:r>
      <w:r w:rsidR="00647B84" w:rsidRPr="003562D5">
        <w:t>137a</w:t>
      </w:r>
      <w:r w:rsidR="00034AED" w:rsidRPr="003562D5">
        <w:t xml:space="preserve"> ust.</w:t>
      </w:r>
      <w:r w:rsidR="00F6261E">
        <w:t xml:space="preserve"> </w:t>
      </w:r>
      <w:r w:rsidR="00034AED" w:rsidRPr="003562D5">
        <w:t>2</w:t>
      </w:r>
      <w:r w:rsidR="00F6261E">
        <w:t xml:space="preserve"> </w:t>
      </w:r>
      <w:r w:rsidR="00647B84" w:rsidRPr="003562D5">
        <w:t>ustawy zmienianej</w:t>
      </w:r>
      <w:r w:rsidR="00034AED" w:rsidRPr="003562D5">
        <w:t xml:space="preserve"> w</w:t>
      </w:r>
      <w:r w:rsidR="00F6261E">
        <w:t xml:space="preserve"> </w:t>
      </w:r>
      <w:r w:rsidR="00034AED" w:rsidRPr="003562D5">
        <w:t>art.</w:t>
      </w:r>
      <w:r w:rsidR="00F6261E">
        <w:t xml:space="preserve"> </w:t>
      </w:r>
      <w:r w:rsidR="00034AED" w:rsidRPr="003562D5">
        <w:t>2 w </w:t>
      </w:r>
      <w:r w:rsidR="00647B84" w:rsidRPr="003562D5">
        <w:t>brzmieniu dotychczasowym, jednak nie wcześnie</w:t>
      </w:r>
      <w:r w:rsidR="003F69C2" w:rsidRPr="003562D5">
        <w:t>j</w:t>
      </w:r>
      <w:r w:rsidR="00647B84" w:rsidRPr="003562D5">
        <w:t xml:space="preserve"> niż przed upływem:</w:t>
      </w:r>
    </w:p>
    <w:p w14:paraId="4A1F6E64" w14:textId="2B8FE8A6" w:rsidR="00647B84" w:rsidRPr="003562D5" w:rsidRDefault="00647B84" w:rsidP="00244115">
      <w:pPr>
        <w:pStyle w:val="PKTpunkt"/>
      </w:pPr>
      <w:r w:rsidRPr="003562D5">
        <w:t>1)</w:t>
      </w:r>
      <w:r w:rsidR="00244115" w:rsidRPr="003562D5">
        <w:tab/>
      </w:r>
      <w:r w:rsidR="00034AED" w:rsidRPr="003562D5">
        <w:t>3</w:t>
      </w:r>
      <w:r w:rsidR="00F6261E">
        <w:t xml:space="preserve"> </w:t>
      </w:r>
      <w:r w:rsidRPr="003562D5">
        <w:t>miesięcy od dnia uprawomocnienia się orzeczenia kary upomnienia, nagany, surowej nagany albo nagany</w:t>
      </w:r>
      <w:r w:rsidR="00034AED" w:rsidRPr="003562D5">
        <w:t xml:space="preserve"> z</w:t>
      </w:r>
      <w:r w:rsidR="00F6261E">
        <w:t xml:space="preserve"> </w:t>
      </w:r>
      <w:r w:rsidRPr="003562D5">
        <w:t>ostrzeżeniem;</w:t>
      </w:r>
    </w:p>
    <w:p w14:paraId="32DACD38" w14:textId="1B93F805" w:rsidR="00647B84" w:rsidRPr="003562D5" w:rsidRDefault="00647B84" w:rsidP="00244115">
      <w:pPr>
        <w:pStyle w:val="PKTpunkt"/>
      </w:pPr>
      <w:r w:rsidRPr="003562D5">
        <w:t>2)</w:t>
      </w:r>
      <w:r w:rsidR="00244115" w:rsidRPr="003562D5">
        <w:tab/>
      </w:r>
      <w:r w:rsidR="00034AED" w:rsidRPr="003562D5">
        <w:t>6</w:t>
      </w:r>
      <w:r w:rsidR="00F6261E">
        <w:t xml:space="preserve"> </w:t>
      </w:r>
      <w:r w:rsidRPr="003562D5">
        <w:t>miesięcy od dnia uprawomocnienia się orzeczenia kary ostrzeżenia</w:t>
      </w:r>
      <w:r w:rsidR="00034AED" w:rsidRPr="003562D5">
        <w:t xml:space="preserve"> o</w:t>
      </w:r>
      <w:r w:rsidR="00F6261E">
        <w:t xml:space="preserve"> </w:t>
      </w:r>
      <w:r w:rsidRPr="003562D5">
        <w:t>niepełnej przydatności do służby na zajmowanym stanowisku;</w:t>
      </w:r>
    </w:p>
    <w:p w14:paraId="0EFF9D7C" w14:textId="169EA7B1" w:rsidR="00647B84" w:rsidRPr="003562D5" w:rsidRDefault="00647B84" w:rsidP="00244115">
      <w:pPr>
        <w:pStyle w:val="PKTpunkt"/>
      </w:pPr>
      <w:r w:rsidRPr="003562D5">
        <w:t>3)</w:t>
      </w:r>
      <w:r w:rsidR="00244115" w:rsidRPr="003562D5">
        <w:tab/>
      </w:r>
      <w:r w:rsidR="00034AED" w:rsidRPr="003562D5">
        <w:t>9</w:t>
      </w:r>
      <w:r w:rsidR="00F6261E">
        <w:t xml:space="preserve"> </w:t>
      </w:r>
      <w:r w:rsidRPr="003562D5">
        <w:t>miesięcy od dnia uprawomocnienia się orzeczenia kary wyznaczenia na niższe stanowisko służbowe lub obniżenie stopnia;</w:t>
      </w:r>
    </w:p>
    <w:p w14:paraId="7F49641A" w14:textId="58E448EA" w:rsidR="00B75322" w:rsidRPr="003562D5" w:rsidRDefault="00647B84" w:rsidP="00244115">
      <w:pPr>
        <w:pStyle w:val="PKTpunkt"/>
      </w:pPr>
      <w:r w:rsidRPr="003562D5">
        <w:t>4)</w:t>
      </w:r>
      <w:r w:rsidR="00244115" w:rsidRPr="003562D5">
        <w:tab/>
      </w:r>
      <w:r w:rsidRPr="003562D5">
        <w:t>1</w:t>
      </w:r>
      <w:r w:rsidR="00034AED" w:rsidRPr="003562D5">
        <w:t>2</w:t>
      </w:r>
      <w:r w:rsidR="00F6261E">
        <w:t xml:space="preserve"> </w:t>
      </w:r>
      <w:r w:rsidRPr="003562D5">
        <w:t>miesięcy od dnia uprawomocnienia się orzeczenia kary ostrzeżenia</w:t>
      </w:r>
      <w:r w:rsidR="00034AED" w:rsidRPr="003562D5">
        <w:t xml:space="preserve"> o</w:t>
      </w:r>
      <w:r w:rsidR="00F6261E">
        <w:t xml:space="preserve"> </w:t>
      </w:r>
      <w:r w:rsidRPr="003562D5">
        <w:t>niepełnej przydatności do służby</w:t>
      </w:r>
      <w:r w:rsidR="00034AED" w:rsidRPr="003562D5">
        <w:t xml:space="preserve"> w</w:t>
      </w:r>
      <w:r w:rsidR="00F6261E">
        <w:t xml:space="preserve"> </w:t>
      </w:r>
      <w:r w:rsidRPr="003562D5">
        <w:t>Straży Granicznej.</w:t>
      </w:r>
    </w:p>
    <w:p w14:paraId="3D923347" w14:textId="3F45F33F" w:rsidR="00726B7B" w:rsidRPr="003562D5" w:rsidRDefault="00726B7B" w:rsidP="00B92302">
      <w:pPr>
        <w:pStyle w:val="ARTartustawynprozporzdzenia"/>
      </w:pPr>
      <w:r w:rsidRPr="003562D5">
        <w:rPr>
          <w:rStyle w:val="Ppogrubienie"/>
        </w:rPr>
        <w:t>Art.</w:t>
      </w:r>
      <w:r w:rsidR="00AA6D2E">
        <w:rPr>
          <w:rStyle w:val="Ppogrubienie"/>
        </w:rPr>
        <w:t> </w:t>
      </w:r>
      <w:r w:rsidR="00723F27" w:rsidRPr="003562D5">
        <w:rPr>
          <w:rStyle w:val="Ppogrubienie"/>
        </w:rPr>
        <w:t>3</w:t>
      </w:r>
      <w:r w:rsidR="00642B8E">
        <w:rPr>
          <w:rStyle w:val="Ppogrubienie"/>
        </w:rPr>
        <w:t>4</w:t>
      </w:r>
      <w:r w:rsidRPr="003562D5">
        <w:rPr>
          <w:rStyle w:val="Ppogrubienie"/>
        </w:rPr>
        <w:t>.</w:t>
      </w:r>
      <w:r w:rsidRPr="003562D5">
        <w:t xml:space="preserve"> Do wznowienia postępowania dyscyplinarnego zakończonego postanowieniem</w:t>
      </w:r>
      <w:r w:rsidR="000E7AFF" w:rsidRPr="003562D5">
        <w:t xml:space="preserve"> o</w:t>
      </w:r>
      <w:r w:rsidR="00F6261E">
        <w:t xml:space="preserve"> </w:t>
      </w:r>
      <w:r w:rsidRPr="003562D5">
        <w:t>umorzeniu postępowania dyscyplinarnego wydanym przed dniem wejścia</w:t>
      </w:r>
      <w:r w:rsidR="000E7AFF" w:rsidRPr="003562D5">
        <w:t xml:space="preserve"> w</w:t>
      </w:r>
      <w:r w:rsidR="00F6261E">
        <w:t xml:space="preserve"> </w:t>
      </w:r>
      <w:r w:rsidRPr="003562D5">
        <w:t>życie niniejszej ustawy stosuje się odpowiednio przepisy</w:t>
      </w:r>
      <w:r w:rsidR="000E7AFF" w:rsidRPr="003562D5">
        <w:t xml:space="preserve"> </w:t>
      </w:r>
      <w:r w:rsidR="00647B84" w:rsidRPr="003562D5">
        <w:t>ustawy zmienianej</w:t>
      </w:r>
      <w:r w:rsidR="00034AED" w:rsidRPr="003562D5">
        <w:t xml:space="preserve"> w</w:t>
      </w:r>
      <w:r w:rsidR="00F6261E">
        <w:t xml:space="preserve"> </w:t>
      </w:r>
      <w:r w:rsidR="00034AED" w:rsidRPr="003562D5">
        <w:t>art.</w:t>
      </w:r>
      <w:r w:rsidR="00F6261E">
        <w:t xml:space="preserve"> </w:t>
      </w:r>
      <w:r w:rsidR="00034AED" w:rsidRPr="003562D5">
        <w:t>2 w</w:t>
      </w:r>
      <w:r w:rsidR="00F6261E">
        <w:t xml:space="preserve"> </w:t>
      </w:r>
      <w:r w:rsidRPr="003562D5">
        <w:t>brzmieniu nadanym niniejszą ustawą</w:t>
      </w:r>
      <w:r w:rsidR="000E7AFF" w:rsidRPr="003562D5">
        <w:t xml:space="preserve"> w</w:t>
      </w:r>
      <w:r w:rsidR="00F6261E">
        <w:t xml:space="preserve"> </w:t>
      </w:r>
      <w:r w:rsidRPr="003562D5">
        <w:t>zakresie wznowienia postępowania dyscyplinarnego.</w:t>
      </w:r>
    </w:p>
    <w:p w14:paraId="2CC6121F" w14:textId="63E1230B" w:rsidR="00647B84" w:rsidRPr="003562D5" w:rsidRDefault="009E6D7C" w:rsidP="00B92302">
      <w:pPr>
        <w:pStyle w:val="ARTartustawynprozporzdzenia"/>
      </w:pPr>
      <w:r w:rsidRPr="003562D5">
        <w:rPr>
          <w:rStyle w:val="Ppogrubienie"/>
        </w:rPr>
        <w:t>Art.</w:t>
      </w:r>
      <w:r w:rsidR="00AA6D2E">
        <w:rPr>
          <w:rStyle w:val="Ppogrubienie"/>
        </w:rPr>
        <w:t> </w:t>
      </w:r>
      <w:r w:rsidR="00723F27" w:rsidRPr="003562D5">
        <w:rPr>
          <w:rStyle w:val="Ppogrubienie"/>
        </w:rPr>
        <w:t>3</w:t>
      </w:r>
      <w:r w:rsidR="00642B8E">
        <w:rPr>
          <w:rStyle w:val="Ppogrubienie"/>
        </w:rPr>
        <w:t>5</w:t>
      </w:r>
      <w:r w:rsidR="00647B84" w:rsidRPr="003562D5">
        <w:rPr>
          <w:rStyle w:val="Ppogrubienie"/>
        </w:rPr>
        <w:t>.</w:t>
      </w:r>
      <w:r w:rsidR="00034AED" w:rsidRPr="003562D5">
        <w:t xml:space="preserve"> W</w:t>
      </w:r>
      <w:r w:rsidR="00F6261E">
        <w:t xml:space="preserve"> </w:t>
      </w:r>
      <w:r w:rsidR="00647B84" w:rsidRPr="003562D5">
        <w:t>sprawach wznowienia postępowania dyscyplinarnego zakończonego karą,</w:t>
      </w:r>
      <w:r w:rsidR="00034AED" w:rsidRPr="003562D5">
        <w:t xml:space="preserve"> o</w:t>
      </w:r>
      <w:r w:rsidR="00B92302">
        <w:t> </w:t>
      </w:r>
      <w:r w:rsidR="00647B84" w:rsidRPr="003562D5">
        <w:t>której mowa</w:t>
      </w:r>
      <w:r w:rsidR="00034AED" w:rsidRPr="003562D5">
        <w:t xml:space="preserve"> w</w:t>
      </w:r>
      <w:r w:rsidR="00F6261E">
        <w:t xml:space="preserve"> </w:t>
      </w:r>
      <w:r w:rsidR="00034AED" w:rsidRPr="003562D5">
        <w:t>art.</w:t>
      </w:r>
      <w:r w:rsidR="00F6261E">
        <w:t xml:space="preserve"> </w:t>
      </w:r>
      <w:r w:rsidR="00647B84" w:rsidRPr="003562D5">
        <w:t>13</w:t>
      </w:r>
      <w:r w:rsidR="00034AED" w:rsidRPr="003562D5">
        <w:t>6 ust.</w:t>
      </w:r>
      <w:r w:rsidR="00F6261E">
        <w:t xml:space="preserve"> </w:t>
      </w:r>
      <w:r w:rsidR="00034AED" w:rsidRPr="003562D5">
        <w:t>1 pkt</w:t>
      </w:r>
      <w:r w:rsidR="00F6261E">
        <w:t xml:space="preserve"> </w:t>
      </w:r>
      <w:r w:rsidR="00034AED" w:rsidRPr="003562D5">
        <w:t>9</w:t>
      </w:r>
      <w:r w:rsidR="00F6261E">
        <w:t xml:space="preserve"> </w:t>
      </w:r>
      <w:r w:rsidR="00647B84" w:rsidRPr="003562D5">
        <w:t>ustawy zmienianej</w:t>
      </w:r>
      <w:r w:rsidR="00034AED" w:rsidRPr="003562D5">
        <w:t xml:space="preserve"> w</w:t>
      </w:r>
      <w:r w:rsidR="00F6261E">
        <w:t xml:space="preserve"> </w:t>
      </w:r>
      <w:r w:rsidR="00034AED" w:rsidRPr="003562D5">
        <w:t>art.</w:t>
      </w:r>
      <w:r w:rsidR="00F6261E">
        <w:t xml:space="preserve"> </w:t>
      </w:r>
      <w:r w:rsidR="00647B84" w:rsidRPr="003562D5">
        <w:t>2, właściwi są przełożeni dyscyplinarni, którzy stali się właściwi do wymierzenia tej kary po dniu wejścia</w:t>
      </w:r>
      <w:r w:rsidR="00034AED" w:rsidRPr="003562D5">
        <w:t xml:space="preserve"> w</w:t>
      </w:r>
      <w:r w:rsidR="00F6261E">
        <w:t xml:space="preserve"> </w:t>
      </w:r>
      <w:r w:rsidR="00647B84" w:rsidRPr="003562D5">
        <w:t>życie niniejszej ustawy.</w:t>
      </w:r>
      <w:r w:rsidR="00F6261E">
        <w:t xml:space="preserve"> </w:t>
      </w:r>
    </w:p>
    <w:p w14:paraId="45B1F53F" w14:textId="0BCE0F98" w:rsidR="00111829" w:rsidRPr="003562D5" w:rsidRDefault="00111829" w:rsidP="007E5C36">
      <w:pPr>
        <w:pStyle w:val="ARTartustawynprozporzdzenia"/>
        <w:keepNext/>
      </w:pPr>
      <w:r w:rsidRPr="003562D5">
        <w:rPr>
          <w:rStyle w:val="Ppogrubienie"/>
        </w:rPr>
        <w:t>Art.</w:t>
      </w:r>
      <w:r w:rsidR="00AA6D2E">
        <w:rPr>
          <w:rStyle w:val="Ppogrubienie"/>
        </w:rPr>
        <w:t> </w:t>
      </w:r>
      <w:r w:rsidR="00723F27" w:rsidRPr="003562D5">
        <w:rPr>
          <w:rStyle w:val="Ppogrubienie"/>
        </w:rPr>
        <w:t>3</w:t>
      </w:r>
      <w:r w:rsidR="00642B8E">
        <w:rPr>
          <w:rStyle w:val="Ppogrubienie"/>
        </w:rPr>
        <w:t>6</w:t>
      </w:r>
      <w:r w:rsidRPr="003562D5">
        <w:rPr>
          <w:rStyle w:val="Ppogrubienie"/>
        </w:rPr>
        <w:t>.</w:t>
      </w:r>
      <w:r w:rsidRPr="003562D5">
        <w:t xml:space="preserve"> Dotychczasowe przepisy wykonawcze wydane na podstawie:</w:t>
      </w:r>
    </w:p>
    <w:p w14:paraId="571A3E63" w14:textId="0E317779" w:rsidR="00C32E8D" w:rsidRPr="003562D5" w:rsidRDefault="008B0BB0" w:rsidP="00111829">
      <w:pPr>
        <w:pStyle w:val="PKTpunkt"/>
      </w:pPr>
      <w:r w:rsidRPr="003562D5">
        <w:t>1</w:t>
      </w:r>
      <w:r w:rsidR="00C32E8D" w:rsidRPr="003562D5">
        <w:t>)</w:t>
      </w:r>
      <w:r w:rsidR="00C32E8D" w:rsidRPr="003562D5">
        <w:tab/>
        <w:t>art. 13</w:t>
      </w:r>
      <w:r w:rsidR="000E7AFF" w:rsidRPr="003562D5">
        <w:t>9</w:t>
      </w:r>
      <w:r w:rsidR="00F6261E">
        <w:t xml:space="preserve"> </w:t>
      </w:r>
      <w:r w:rsidR="00C32E8D" w:rsidRPr="003562D5">
        <w:t>ustawy zmienianej</w:t>
      </w:r>
      <w:r w:rsidR="00034AED" w:rsidRPr="003562D5">
        <w:t xml:space="preserve"> w</w:t>
      </w:r>
      <w:r w:rsidR="00F6261E">
        <w:t xml:space="preserve"> </w:t>
      </w:r>
      <w:r w:rsidR="00034AED" w:rsidRPr="003562D5">
        <w:t>art.</w:t>
      </w:r>
      <w:r w:rsidR="00F6261E">
        <w:t xml:space="preserve"> </w:t>
      </w:r>
      <w:r w:rsidR="00186346" w:rsidRPr="003562D5">
        <w:t>1</w:t>
      </w:r>
      <w:r w:rsidR="009E57A1" w:rsidRPr="003562D5">
        <w:t>,</w:t>
      </w:r>
    </w:p>
    <w:p w14:paraId="24D84744" w14:textId="1D578ECA" w:rsidR="008B0BB0" w:rsidRPr="003562D5" w:rsidRDefault="008B0BB0" w:rsidP="000D58C5">
      <w:pPr>
        <w:pStyle w:val="PKTpunkt"/>
      </w:pPr>
      <w:r w:rsidRPr="003562D5">
        <w:lastRenderedPageBreak/>
        <w:t>2</w:t>
      </w:r>
      <w:r w:rsidR="00FF3278" w:rsidRPr="003562D5">
        <w:t>)</w:t>
      </w:r>
      <w:r w:rsidR="00FF3278" w:rsidRPr="003562D5">
        <w:tab/>
      </w:r>
      <w:r w:rsidR="00C27D36" w:rsidRPr="003562D5">
        <w:t>art. 6</w:t>
      </w:r>
      <w:r w:rsidR="00034AED" w:rsidRPr="003562D5">
        <w:t>2 i</w:t>
      </w:r>
      <w:r w:rsidR="00F6261E">
        <w:t xml:space="preserve"> </w:t>
      </w:r>
      <w:r w:rsidR="00034AED" w:rsidRPr="003562D5">
        <w:t>art.</w:t>
      </w:r>
      <w:r w:rsidR="00F6261E">
        <w:t xml:space="preserve"> </w:t>
      </w:r>
      <w:r w:rsidR="00FE4559" w:rsidRPr="003562D5">
        <w:t>9</w:t>
      </w:r>
      <w:r w:rsidR="00034AED" w:rsidRPr="003562D5">
        <w:t>1 ust.</w:t>
      </w:r>
      <w:r w:rsidR="00F6261E">
        <w:t xml:space="preserve"> </w:t>
      </w:r>
      <w:r w:rsidR="00034AED" w:rsidRPr="003562D5">
        <w:t>2</w:t>
      </w:r>
      <w:r w:rsidR="00F6261E">
        <w:t xml:space="preserve"> </w:t>
      </w:r>
      <w:r w:rsidR="003F69C2" w:rsidRPr="003562D5">
        <w:t>ustawy zmienianej</w:t>
      </w:r>
      <w:r w:rsidR="00034AED" w:rsidRPr="003562D5">
        <w:t xml:space="preserve"> w</w:t>
      </w:r>
      <w:r w:rsidR="00F6261E">
        <w:t xml:space="preserve"> </w:t>
      </w:r>
      <w:r w:rsidR="00034AED" w:rsidRPr="003562D5">
        <w:t>art.</w:t>
      </w:r>
      <w:r w:rsidR="00F6261E">
        <w:t xml:space="preserve"> </w:t>
      </w:r>
      <w:r w:rsidR="00C27D36" w:rsidRPr="003562D5">
        <w:t>2</w:t>
      </w:r>
      <w:r w:rsidR="009E57A1" w:rsidRPr="003562D5">
        <w:t>,</w:t>
      </w:r>
    </w:p>
    <w:p w14:paraId="1832B361" w14:textId="219087BB" w:rsidR="00111829" w:rsidRPr="003562D5" w:rsidRDefault="00F837FC" w:rsidP="007E5C36">
      <w:pPr>
        <w:pStyle w:val="PKTpunkt"/>
        <w:keepNext/>
      </w:pPr>
      <w:r w:rsidRPr="003562D5">
        <w:t>3</w:t>
      </w:r>
      <w:r w:rsidR="000D58C5" w:rsidRPr="003562D5">
        <w:t>)</w:t>
      </w:r>
      <w:r w:rsidR="00D349A4" w:rsidRPr="003562D5">
        <w:tab/>
        <w:t>art. 24</w:t>
      </w:r>
      <w:r w:rsidR="00034AED" w:rsidRPr="003562D5">
        <w:t>5</w:t>
      </w:r>
      <w:r w:rsidR="00F6261E">
        <w:t xml:space="preserve"> </w:t>
      </w:r>
      <w:r w:rsidR="00D349A4" w:rsidRPr="003562D5">
        <w:t>ustawy zmienianej</w:t>
      </w:r>
      <w:r w:rsidR="00034AED" w:rsidRPr="003562D5">
        <w:t xml:space="preserve"> w</w:t>
      </w:r>
      <w:r w:rsidR="00F6261E">
        <w:t xml:space="preserve"> </w:t>
      </w:r>
      <w:r w:rsidR="00034AED" w:rsidRPr="003562D5">
        <w:t>art.</w:t>
      </w:r>
      <w:r w:rsidR="00F6261E">
        <w:t xml:space="preserve"> </w:t>
      </w:r>
      <w:r w:rsidR="00642B8E">
        <w:t>6</w:t>
      </w:r>
    </w:p>
    <w:p w14:paraId="6C184223" w14:textId="6189C2B4" w:rsidR="00111829" w:rsidRPr="003562D5" w:rsidRDefault="00111829" w:rsidP="00111829">
      <w:pPr>
        <w:pStyle w:val="CZWSPPKTczwsplnapunktw"/>
      </w:pPr>
      <w:r w:rsidRPr="003562D5">
        <w:sym w:font="Symbol" w:char="F02D"/>
      </w:r>
      <w:r w:rsidRPr="003562D5">
        <w:t xml:space="preserve"> zachowują moc do dnia wejścia w</w:t>
      </w:r>
      <w:r w:rsidR="00F6261E">
        <w:t xml:space="preserve"> </w:t>
      </w:r>
      <w:r w:rsidRPr="003562D5">
        <w:t>życie nowych przepisów wykonawczych wydanych na podstawie odpowiednio:</w:t>
      </w:r>
    </w:p>
    <w:p w14:paraId="79AE37DD" w14:textId="656A5BA5" w:rsidR="00C32E8D" w:rsidRPr="003562D5" w:rsidRDefault="008B0BB0" w:rsidP="00111829">
      <w:pPr>
        <w:pStyle w:val="PKTpunkt"/>
      </w:pPr>
      <w:r w:rsidRPr="003562D5">
        <w:t>1</w:t>
      </w:r>
      <w:r w:rsidR="00C32E8D" w:rsidRPr="003562D5">
        <w:t>)</w:t>
      </w:r>
      <w:r w:rsidR="00C32E8D" w:rsidRPr="003562D5">
        <w:tab/>
        <w:t>art. 13</w:t>
      </w:r>
      <w:r w:rsidR="000E7AFF" w:rsidRPr="003562D5">
        <w:t>9</w:t>
      </w:r>
      <w:r w:rsidR="00F6261E">
        <w:t xml:space="preserve"> </w:t>
      </w:r>
      <w:r w:rsidR="00C32E8D" w:rsidRPr="003562D5">
        <w:t>ustawy zmienianej</w:t>
      </w:r>
      <w:r w:rsidR="00034AED" w:rsidRPr="003562D5">
        <w:t xml:space="preserve"> w</w:t>
      </w:r>
      <w:r w:rsidR="00F6261E">
        <w:t xml:space="preserve"> </w:t>
      </w:r>
      <w:r w:rsidR="00034AED" w:rsidRPr="003562D5">
        <w:t>art.</w:t>
      </w:r>
      <w:r w:rsidR="00F6261E">
        <w:t xml:space="preserve"> </w:t>
      </w:r>
      <w:r w:rsidR="00626588" w:rsidRPr="003562D5">
        <w:t>1</w:t>
      </w:r>
      <w:r w:rsidR="009E57A1" w:rsidRPr="003562D5">
        <w:t>,</w:t>
      </w:r>
    </w:p>
    <w:p w14:paraId="2BA222EE" w14:textId="752A8D4C" w:rsidR="00C27D36" w:rsidRPr="003562D5" w:rsidRDefault="008B0BB0" w:rsidP="00FF3278">
      <w:pPr>
        <w:pStyle w:val="PKTpunkt"/>
      </w:pPr>
      <w:r w:rsidRPr="003562D5">
        <w:t>2</w:t>
      </w:r>
      <w:r w:rsidR="00FF3278" w:rsidRPr="003562D5">
        <w:t>)</w:t>
      </w:r>
      <w:r w:rsidR="00FF3278" w:rsidRPr="003562D5">
        <w:tab/>
      </w:r>
      <w:r w:rsidR="00C27D36" w:rsidRPr="003562D5">
        <w:t>art. 6</w:t>
      </w:r>
      <w:r w:rsidR="00034AED" w:rsidRPr="003562D5">
        <w:t>2 i</w:t>
      </w:r>
      <w:r w:rsidR="00F6261E">
        <w:t xml:space="preserve"> </w:t>
      </w:r>
      <w:r w:rsidR="00C94D71">
        <w:t xml:space="preserve">art. </w:t>
      </w:r>
      <w:r w:rsidR="00FE4559" w:rsidRPr="003562D5">
        <w:t>9</w:t>
      </w:r>
      <w:r w:rsidR="00034AED" w:rsidRPr="003562D5">
        <w:t>1 ust.</w:t>
      </w:r>
      <w:r w:rsidR="00F6261E">
        <w:t xml:space="preserve"> </w:t>
      </w:r>
      <w:r w:rsidR="00034AED" w:rsidRPr="003562D5">
        <w:t>2</w:t>
      </w:r>
      <w:r w:rsidR="00F6261E">
        <w:t xml:space="preserve"> </w:t>
      </w:r>
      <w:r w:rsidR="00C27D36" w:rsidRPr="003562D5">
        <w:t>ustawy zmienianej</w:t>
      </w:r>
      <w:r w:rsidR="00034AED" w:rsidRPr="003562D5">
        <w:t xml:space="preserve"> w</w:t>
      </w:r>
      <w:r w:rsidR="00F6261E">
        <w:t xml:space="preserve"> </w:t>
      </w:r>
      <w:r w:rsidR="00034AED" w:rsidRPr="003562D5">
        <w:t>art.</w:t>
      </w:r>
      <w:r w:rsidR="00F6261E">
        <w:t xml:space="preserve"> </w:t>
      </w:r>
      <w:r w:rsidR="00C27D36" w:rsidRPr="003562D5">
        <w:t>2</w:t>
      </w:r>
      <w:r w:rsidR="009E57A1" w:rsidRPr="003562D5">
        <w:t>,</w:t>
      </w:r>
    </w:p>
    <w:p w14:paraId="0622D1DE" w14:textId="2DE692D9" w:rsidR="00D349A4" w:rsidRPr="003562D5" w:rsidRDefault="00F837FC" w:rsidP="007E5C36">
      <w:pPr>
        <w:pStyle w:val="PKTpunkt"/>
        <w:keepNext/>
      </w:pPr>
      <w:r w:rsidRPr="003562D5">
        <w:t>3</w:t>
      </w:r>
      <w:r w:rsidR="000D58C5" w:rsidRPr="003562D5">
        <w:t>)</w:t>
      </w:r>
      <w:r w:rsidR="00D349A4" w:rsidRPr="003562D5">
        <w:tab/>
        <w:t>art. 24</w:t>
      </w:r>
      <w:r w:rsidR="00034AED" w:rsidRPr="003562D5">
        <w:t>5</w:t>
      </w:r>
      <w:r w:rsidR="00F6261E">
        <w:t xml:space="preserve"> </w:t>
      </w:r>
      <w:r w:rsidR="00D349A4" w:rsidRPr="003562D5">
        <w:t>ustawy zmienianej</w:t>
      </w:r>
      <w:r w:rsidR="00034AED" w:rsidRPr="003562D5">
        <w:t xml:space="preserve"> w</w:t>
      </w:r>
      <w:r w:rsidR="00F6261E">
        <w:t xml:space="preserve"> </w:t>
      </w:r>
      <w:r w:rsidR="00034AED" w:rsidRPr="003562D5">
        <w:t>art.</w:t>
      </w:r>
      <w:r w:rsidR="00F6261E">
        <w:t xml:space="preserve"> </w:t>
      </w:r>
      <w:r w:rsidR="00642B8E">
        <w:t>6</w:t>
      </w:r>
    </w:p>
    <w:p w14:paraId="00D9D71E" w14:textId="45CCC544" w:rsidR="00111829" w:rsidRPr="003562D5" w:rsidRDefault="00111829" w:rsidP="00244115">
      <w:pPr>
        <w:pStyle w:val="CZWSPPKTczwsplnapunktw"/>
      </w:pPr>
      <w:bookmarkStart w:id="64" w:name="mip49299148"/>
      <w:bookmarkEnd w:id="64"/>
      <w:r w:rsidRPr="003562D5">
        <w:sym w:font="Symbol" w:char="F02D"/>
      </w:r>
      <w:r w:rsidR="00034AED" w:rsidRPr="003562D5">
        <w:t xml:space="preserve"> w</w:t>
      </w:r>
      <w:r w:rsidR="00F6261E">
        <w:t xml:space="preserve"> </w:t>
      </w:r>
      <w:r w:rsidR="0099228A" w:rsidRPr="003562D5">
        <w:t xml:space="preserve">brzmieniu nadanym niniejszą ustawą </w:t>
      </w:r>
      <w:r w:rsidRPr="003562D5">
        <w:t>nie dłużej jednak niż przez 12</w:t>
      </w:r>
      <w:r w:rsidR="00F6261E">
        <w:t xml:space="preserve"> </w:t>
      </w:r>
      <w:r w:rsidRPr="003562D5">
        <w:t>miesięcy od dnia wejścia w</w:t>
      </w:r>
      <w:r w:rsidR="00F6261E">
        <w:t xml:space="preserve"> </w:t>
      </w:r>
      <w:r w:rsidRPr="003562D5">
        <w:t>życie niniejszej ustawy.</w:t>
      </w:r>
    </w:p>
    <w:p w14:paraId="401E467B" w14:textId="6516E866" w:rsidR="008B5153" w:rsidRPr="003562D5" w:rsidRDefault="008B5153" w:rsidP="007E5C36">
      <w:pPr>
        <w:pStyle w:val="ARTartustawynprozporzdzenia"/>
        <w:keepNext/>
      </w:pPr>
      <w:r w:rsidRPr="003562D5">
        <w:rPr>
          <w:rStyle w:val="Ppogrubienie"/>
        </w:rPr>
        <w:t>Art.</w:t>
      </w:r>
      <w:r w:rsidR="00AA6D2E">
        <w:rPr>
          <w:rStyle w:val="Ppogrubienie"/>
        </w:rPr>
        <w:t> </w:t>
      </w:r>
      <w:r w:rsidRPr="003562D5">
        <w:rPr>
          <w:rStyle w:val="Ppogrubienie"/>
        </w:rPr>
        <w:t>3</w:t>
      </w:r>
      <w:r w:rsidR="00642B8E">
        <w:rPr>
          <w:rStyle w:val="Ppogrubienie"/>
        </w:rPr>
        <w:t>7</w:t>
      </w:r>
      <w:r w:rsidRPr="003562D5">
        <w:rPr>
          <w:rStyle w:val="Ppogrubienie"/>
        </w:rPr>
        <w:t>.</w:t>
      </w:r>
      <w:r w:rsidR="00244115" w:rsidRPr="003562D5">
        <w:rPr>
          <w:rStyle w:val="Ppogrubienie"/>
        </w:rPr>
        <w:t xml:space="preserve"> </w:t>
      </w:r>
      <w:r w:rsidRPr="003562D5">
        <w:t>1. W</w:t>
      </w:r>
      <w:r w:rsidR="00F6261E">
        <w:t xml:space="preserve"> </w:t>
      </w:r>
      <w:r w:rsidRPr="003562D5">
        <w:t>latach 2020–2029</w:t>
      </w:r>
      <w:r w:rsidR="00F6261E">
        <w:t xml:space="preserve"> </w:t>
      </w:r>
      <w:r w:rsidRPr="003562D5">
        <w:t>maksymalny limit wydatków Komendanta Głównego Policji będących skutkiem finansowym wejścia w</w:t>
      </w:r>
      <w:r w:rsidR="00F6261E">
        <w:t xml:space="preserve"> </w:t>
      </w:r>
      <w:r w:rsidRPr="003562D5">
        <w:t xml:space="preserve">życie niniejszej ustawy wynosi </w:t>
      </w:r>
      <w:r w:rsidR="00034AED" w:rsidRPr="003562D5">
        <w:t>5</w:t>
      </w:r>
      <w:r w:rsidR="00B92302">
        <w:t> </w:t>
      </w:r>
      <w:r w:rsidRPr="003562D5">
        <w:t>08</w:t>
      </w:r>
      <w:r w:rsidR="00034AED" w:rsidRPr="003562D5">
        <w:t>5</w:t>
      </w:r>
      <w:r w:rsidR="00B92302">
        <w:t> </w:t>
      </w:r>
      <w:r w:rsidRPr="003562D5">
        <w:t>35</w:t>
      </w:r>
      <w:r w:rsidR="00034AED" w:rsidRPr="003562D5">
        <w:t>0</w:t>
      </w:r>
      <w:r w:rsidR="00B92302">
        <w:t> </w:t>
      </w:r>
      <w:r w:rsidRPr="003562D5">
        <w:t>tys. zł,</w:t>
      </w:r>
      <w:r w:rsidR="00034AED" w:rsidRPr="003562D5">
        <w:t xml:space="preserve"> z</w:t>
      </w:r>
      <w:r w:rsidR="00F6261E">
        <w:t xml:space="preserve"> </w:t>
      </w:r>
      <w:r w:rsidRPr="003562D5">
        <w:t>tego:</w:t>
      </w:r>
    </w:p>
    <w:p w14:paraId="6482B972" w14:textId="6E38B97D" w:rsidR="008B5153" w:rsidRPr="003562D5" w:rsidRDefault="008B5153" w:rsidP="00244115">
      <w:pPr>
        <w:pStyle w:val="PKTpunkt"/>
      </w:pPr>
      <w:r w:rsidRPr="003562D5">
        <w:t>1)</w:t>
      </w:r>
      <w:r w:rsidRPr="003562D5">
        <w:tab/>
        <w:t>202</w:t>
      </w:r>
      <w:r w:rsidR="00034AED" w:rsidRPr="003562D5">
        <w:t>0</w:t>
      </w:r>
      <w:r w:rsidR="00F6261E">
        <w:t xml:space="preserve"> </w:t>
      </w:r>
      <w:r w:rsidRPr="003562D5">
        <w:t>r. –</w:t>
      </w:r>
      <w:r w:rsidR="00F6261E">
        <w:t xml:space="preserve"> </w:t>
      </w:r>
      <w:r w:rsidRPr="003562D5">
        <w:t>16</w:t>
      </w:r>
      <w:r w:rsidR="00034AED" w:rsidRPr="003562D5">
        <w:t>2</w:t>
      </w:r>
      <w:r w:rsidR="00F6261E">
        <w:t xml:space="preserve"> </w:t>
      </w:r>
      <w:r w:rsidRPr="003562D5">
        <w:t>31</w:t>
      </w:r>
      <w:r w:rsidR="00034AED" w:rsidRPr="003562D5">
        <w:t>0</w:t>
      </w:r>
      <w:r w:rsidR="00F6261E">
        <w:t xml:space="preserve"> </w:t>
      </w:r>
      <w:r w:rsidRPr="003562D5">
        <w:t>tys. zł;</w:t>
      </w:r>
    </w:p>
    <w:p w14:paraId="06112AC7" w14:textId="32C5887D" w:rsidR="008B5153" w:rsidRPr="003562D5" w:rsidRDefault="008B5153" w:rsidP="00244115">
      <w:pPr>
        <w:pStyle w:val="PKTpunkt"/>
      </w:pPr>
      <w:r w:rsidRPr="003562D5">
        <w:t>2)</w:t>
      </w:r>
      <w:r w:rsidRPr="003562D5">
        <w:tab/>
        <w:t>202</w:t>
      </w:r>
      <w:r w:rsidR="00034AED" w:rsidRPr="003562D5">
        <w:t>1</w:t>
      </w:r>
      <w:r w:rsidR="00F6261E">
        <w:t xml:space="preserve"> </w:t>
      </w:r>
      <w:r w:rsidRPr="003562D5">
        <w:t>r. – 34</w:t>
      </w:r>
      <w:r w:rsidR="00034AED" w:rsidRPr="003562D5">
        <w:t>3</w:t>
      </w:r>
      <w:r w:rsidR="00F6261E">
        <w:t xml:space="preserve"> </w:t>
      </w:r>
      <w:r w:rsidRPr="003562D5">
        <w:t>59</w:t>
      </w:r>
      <w:r w:rsidR="00034AED" w:rsidRPr="003562D5">
        <w:t>0</w:t>
      </w:r>
      <w:r w:rsidR="00F6261E">
        <w:t xml:space="preserve"> </w:t>
      </w:r>
      <w:r w:rsidRPr="003562D5">
        <w:t>tys. zł;</w:t>
      </w:r>
    </w:p>
    <w:p w14:paraId="5BA2B808" w14:textId="636AC485" w:rsidR="008B5153" w:rsidRPr="003562D5" w:rsidRDefault="008B5153" w:rsidP="00244115">
      <w:pPr>
        <w:pStyle w:val="PKTpunkt"/>
      </w:pPr>
      <w:r w:rsidRPr="003562D5">
        <w:t>3)</w:t>
      </w:r>
      <w:r w:rsidRPr="003562D5">
        <w:tab/>
        <w:t>202</w:t>
      </w:r>
      <w:r w:rsidR="00034AED" w:rsidRPr="003562D5">
        <w:t>2</w:t>
      </w:r>
      <w:r w:rsidR="00F6261E">
        <w:t xml:space="preserve"> </w:t>
      </w:r>
      <w:r w:rsidRPr="003562D5">
        <w:t>r. – 41</w:t>
      </w:r>
      <w:r w:rsidR="00034AED" w:rsidRPr="003562D5">
        <w:t>9</w:t>
      </w:r>
      <w:r w:rsidR="00F6261E">
        <w:t xml:space="preserve"> </w:t>
      </w:r>
      <w:r w:rsidRPr="003562D5">
        <w:t>78</w:t>
      </w:r>
      <w:r w:rsidR="00034AED" w:rsidRPr="003562D5">
        <w:t>0</w:t>
      </w:r>
      <w:r w:rsidR="00F6261E">
        <w:t xml:space="preserve"> </w:t>
      </w:r>
      <w:r w:rsidRPr="003562D5">
        <w:t>tys. zł;</w:t>
      </w:r>
    </w:p>
    <w:p w14:paraId="0C7AFD66" w14:textId="06DE3C65" w:rsidR="008B5153" w:rsidRPr="003562D5" w:rsidRDefault="008B5153" w:rsidP="00244115">
      <w:pPr>
        <w:pStyle w:val="PKTpunkt"/>
      </w:pPr>
      <w:r w:rsidRPr="003562D5">
        <w:t>4)</w:t>
      </w:r>
      <w:r w:rsidRPr="003562D5">
        <w:tab/>
        <w:t>202</w:t>
      </w:r>
      <w:r w:rsidR="00034AED" w:rsidRPr="003562D5">
        <w:t>3</w:t>
      </w:r>
      <w:r w:rsidR="00F6261E">
        <w:t xml:space="preserve"> </w:t>
      </w:r>
      <w:r w:rsidRPr="003562D5">
        <w:t>r. – 42</w:t>
      </w:r>
      <w:r w:rsidR="00034AED" w:rsidRPr="003562D5">
        <w:t>7</w:t>
      </w:r>
      <w:r w:rsidR="00F6261E">
        <w:t xml:space="preserve"> </w:t>
      </w:r>
      <w:r w:rsidRPr="003562D5">
        <w:t>78</w:t>
      </w:r>
      <w:r w:rsidR="00034AED" w:rsidRPr="003562D5">
        <w:t>0</w:t>
      </w:r>
      <w:r w:rsidR="00F6261E">
        <w:t xml:space="preserve"> </w:t>
      </w:r>
      <w:r w:rsidRPr="003562D5">
        <w:t>tys. zł;</w:t>
      </w:r>
    </w:p>
    <w:p w14:paraId="6557FA82" w14:textId="56CCA8F2" w:rsidR="008B5153" w:rsidRPr="003562D5" w:rsidRDefault="008B5153" w:rsidP="00244115">
      <w:pPr>
        <w:pStyle w:val="PKTpunkt"/>
      </w:pPr>
      <w:r w:rsidRPr="003562D5">
        <w:t>5)</w:t>
      </w:r>
      <w:r w:rsidRPr="003562D5">
        <w:tab/>
        <w:t>202</w:t>
      </w:r>
      <w:r w:rsidR="00034AED" w:rsidRPr="003562D5">
        <w:t>4</w:t>
      </w:r>
      <w:r w:rsidR="00F6261E">
        <w:t xml:space="preserve"> </w:t>
      </w:r>
      <w:r w:rsidRPr="003562D5">
        <w:t>r. – 49</w:t>
      </w:r>
      <w:r w:rsidR="00034AED" w:rsidRPr="003562D5">
        <w:t>3</w:t>
      </w:r>
      <w:r w:rsidR="00F6261E">
        <w:t xml:space="preserve"> </w:t>
      </w:r>
      <w:r w:rsidRPr="003562D5">
        <w:t>40</w:t>
      </w:r>
      <w:r w:rsidR="00034AED" w:rsidRPr="003562D5">
        <w:t>0</w:t>
      </w:r>
      <w:r w:rsidR="00F6261E">
        <w:t xml:space="preserve"> </w:t>
      </w:r>
      <w:r w:rsidRPr="003562D5">
        <w:t>tys. zł;</w:t>
      </w:r>
    </w:p>
    <w:p w14:paraId="7B323FDD" w14:textId="674B87EF" w:rsidR="008B5153" w:rsidRPr="003562D5" w:rsidRDefault="008B5153" w:rsidP="00244115">
      <w:pPr>
        <w:pStyle w:val="PKTpunkt"/>
      </w:pPr>
      <w:r w:rsidRPr="003562D5">
        <w:t>6)</w:t>
      </w:r>
      <w:r w:rsidRPr="003562D5">
        <w:tab/>
        <w:t>202</w:t>
      </w:r>
      <w:r w:rsidR="00034AED" w:rsidRPr="003562D5">
        <w:t>5</w:t>
      </w:r>
      <w:r w:rsidR="00F6261E">
        <w:t xml:space="preserve"> </w:t>
      </w:r>
      <w:r w:rsidRPr="003562D5">
        <w:t>r. – 57</w:t>
      </w:r>
      <w:r w:rsidR="00034AED" w:rsidRPr="003562D5">
        <w:t>4</w:t>
      </w:r>
      <w:r w:rsidR="00F6261E">
        <w:t xml:space="preserve"> </w:t>
      </w:r>
      <w:r w:rsidRPr="003562D5">
        <w:t>35</w:t>
      </w:r>
      <w:r w:rsidR="00034AED" w:rsidRPr="003562D5">
        <w:t>0</w:t>
      </w:r>
      <w:r w:rsidR="00F6261E">
        <w:t xml:space="preserve"> </w:t>
      </w:r>
      <w:r w:rsidRPr="003562D5">
        <w:t>tys. zł;</w:t>
      </w:r>
    </w:p>
    <w:p w14:paraId="51C8FE0A" w14:textId="5EFC43E4" w:rsidR="008B5153" w:rsidRPr="003562D5" w:rsidRDefault="008B5153" w:rsidP="00244115">
      <w:pPr>
        <w:pStyle w:val="PKTpunkt"/>
      </w:pPr>
      <w:r w:rsidRPr="003562D5">
        <w:t>7)</w:t>
      </w:r>
      <w:r w:rsidRPr="003562D5">
        <w:tab/>
        <w:t>202</w:t>
      </w:r>
      <w:r w:rsidR="00034AED" w:rsidRPr="003562D5">
        <w:t>6</w:t>
      </w:r>
      <w:r w:rsidR="00F6261E">
        <w:t xml:space="preserve"> </w:t>
      </w:r>
      <w:r w:rsidRPr="003562D5">
        <w:t>r. – 63</w:t>
      </w:r>
      <w:r w:rsidR="00034AED" w:rsidRPr="003562D5">
        <w:t>3</w:t>
      </w:r>
      <w:r w:rsidR="00F6261E">
        <w:t xml:space="preserve"> </w:t>
      </w:r>
      <w:r w:rsidRPr="003562D5">
        <w:t>41</w:t>
      </w:r>
      <w:r w:rsidR="00034AED" w:rsidRPr="003562D5">
        <w:t>0</w:t>
      </w:r>
      <w:r w:rsidR="00F6261E">
        <w:t xml:space="preserve"> </w:t>
      </w:r>
      <w:r w:rsidRPr="003562D5">
        <w:t>tys. zł;</w:t>
      </w:r>
    </w:p>
    <w:p w14:paraId="26C6B01C" w14:textId="1196F4C3" w:rsidR="008B5153" w:rsidRPr="003562D5" w:rsidRDefault="008B5153" w:rsidP="00244115">
      <w:pPr>
        <w:pStyle w:val="PKTpunkt"/>
      </w:pPr>
      <w:r w:rsidRPr="003562D5">
        <w:t>8)</w:t>
      </w:r>
      <w:r w:rsidRPr="003562D5">
        <w:tab/>
        <w:t>202</w:t>
      </w:r>
      <w:r w:rsidR="00034AED" w:rsidRPr="003562D5">
        <w:t>7</w:t>
      </w:r>
      <w:r w:rsidR="00F6261E">
        <w:t xml:space="preserve"> </w:t>
      </w:r>
      <w:r w:rsidRPr="003562D5">
        <w:t>r. – 63</w:t>
      </w:r>
      <w:r w:rsidR="00034AED" w:rsidRPr="003562D5">
        <w:t>7</w:t>
      </w:r>
      <w:r w:rsidR="00F6261E">
        <w:t xml:space="preserve"> </w:t>
      </w:r>
      <w:r w:rsidRPr="003562D5">
        <w:t>99</w:t>
      </w:r>
      <w:r w:rsidR="00034AED" w:rsidRPr="003562D5">
        <w:t>0</w:t>
      </w:r>
      <w:r w:rsidR="00F6261E">
        <w:t xml:space="preserve"> </w:t>
      </w:r>
      <w:r w:rsidRPr="003562D5">
        <w:t>tys. zł;</w:t>
      </w:r>
    </w:p>
    <w:p w14:paraId="2F5ED9EB" w14:textId="76D32279" w:rsidR="008B5153" w:rsidRPr="003562D5" w:rsidRDefault="008B5153" w:rsidP="00244115">
      <w:pPr>
        <w:pStyle w:val="PKTpunkt"/>
      </w:pPr>
      <w:r w:rsidRPr="003562D5">
        <w:t>9)</w:t>
      </w:r>
      <w:r w:rsidRPr="003562D5">
        <w:tab/>
        <w:t>202</w:t>
      </w:r>
      <w:r w:rsidR="00034AED" w:rsidRPr="003562D5">
        <w:t>8</w:t>
      </w:r>
      <w:r w:rsidR="00F6261E">
        <w:t xml:space="preserve"> </w:t>
      </w:r>
      <w:r w:rsidRPr="003562D5">
        <w:t>r. – 68</w:t>
      </w:r>
      <w:r w:rsidR="00034AED" w:rsidRPr="003562D5">
        <w:t>2</w:t>
      </w:r>
      <w:r w:rsidR="00F6261E">
        <w:t xml:space="preserve"> </w:t>
      </w:r>
      <w:r w:rsidRPr="003562D5">
        <w:t>11</w:t>
      </w:r>
      <w:r w:rsidR="00034AED" w:rsidRPr="003562D5">
        <w:t>0</w:t>
      </w:r>
      <w:r w:rsidR="00F6261E">
        <w:t xml:space="preserve"> </w:t>
      </w:r>
      <w:r w:rsidRPr="003562D5">
        <w:t>tys. zł;</w:t>
      </w:r>
    </w:p>
    <w:p w14:paraId="64DAEB9A" w14:textId="3A0E7217" w:rsidR="008B5153" w:rsidRPr="003562D5" w:rsidRDefault="008B5153" w:rsidP="00244115">
      <w:pPr>
        <w:pStyle w:val="PKTpunkt"/>
      </w:pPr>
      <w:r w:rsidRPr="003562D5">
        <w:t>10)</w:t>
      </w:r>
      <w:r w:rsidRPr="003562D5">
        <w:tab/>
        <w:t>202</w:t>
      </w:r>
      <w:r w:rsidR="00034AED" w:rsidRPr="003562D5">
        <w:t>9</w:t>
      </w:r>
      <w:r w:rsidR="00F6261E">
        <w:t xml:space="preserve"> </w:t>
      </w:r>
      <w:r w:rsidRPr="003562D5">
        <w:t>r. – 71</w:t>
      </w:r>
      <w:r w:rsidR="00034AED" w:rsidRPr="003562D5">
        <w:t>0</w:t>
      </w:r>
      <w:r w:rsidR="00F6261E">
        <w:t xml:space="preserve"> </w:t>
      </w:r>
      <w:r w:rsidRPr="003562D5">
        <w:t>63</w:t>
      </w:r>
      <w:r w:rsidR="00034AED" w:rsidRPr="003562D5">
        <w:t>0</w:t>
      </w:r>
      <w:r w:rsidR="00F6261E">
        <w:t xml:space="preserve"> </w:t>
      </w:r>
      <w:r w:rsidRPr="003562D5">
        <w:t>tys. zł.</w:t>
      </w:r>
    </w:p>
    <w:p w14:paraId="3D8D6DFA" w14:textId="2779658C" w:rsidR="008B5153" w:rsidRPr="003562D5" w:rsidRDefault="008B5153" w:rsidP="008B5153">
      <w:pPr>
        <w:pStyle w:val="USTustnpkodeksu"/>
      </w:pPr>
      <w:r w:rsidRPr="003562D5">
        <w:t>2.</w:t>
      </w:r>
      <w:r w:rsidR="00F6261E">
        <w:t xml:space="preserve"> </w:t>
      </w:r>
      <w:r w:rsidRPr="003562D5">
        <w:t>Komendant Główny Policji monitoruje wykorzystanie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i</w:t>
      </w:r>
      <w:r w:rsidR="00F6261E">
        <w:t xml:space="preserve"> </w:t>
      </w:r>
      <w:r w:rsidRPr="003562D5">
        <w:t>dokonuje oceny wykorzystania tego limitu według stanu co najmniej na koniec półrocza i</w:t>
      </w:r>
      <w:r w:rsidR="00F6261E">
        <w:t xml:space="preserve"> </w:t>
      </w:r>
      <w:r w:rsidRPr="003562D5">
        <w:t>na koniec każdego roku kalendarzowego według stanu na dzień 2</w:t>
      </w:r>
      <w:r w:rsidR="00034AED" w:rsidRPr="003562D5">
        <w:t>0</w:t>
      </w:r>
      <w:r w:rsidR="00F6261E">
        <w:t xml:space="preserve"> </w:t>
      </w:r>
      <w:r w:rsidRPr="003562D5">
        <w:t>listopada danego roku.</w:t>
      </w:r>
    </w:p>
    <w:p w14:paraId="75C0F366" w14:textId="5BB8AC2D" w:rsidR="008B5153" w:rsidRPr="003562D5" w:rsidRDefault="008B5153" w:rsidP="008B5153">
      <w:pPr>
        <w:pStyle w:val="USTustnpkodeksu"/>
      </w:pPr>
      <w:r w:rsidRPr="003562D5">
        <w:t>3.</w:t>
      </w:r>
      <w:r w:rsidR="00F6261E">
        <w:t xml:space="preserve"> </w:t>
      </w:r>
      <w:r w:rsidRPr="003562D5">
        <w:t>W</w:t>
      </w:r>
      <w:r w:rsidR="00F6261E">
        <w:t xml:space="preserve"> </w:t>
      </w:r>
      <w:r w:rsidRPr="003562D5">
        <w:t>przypadku zagrożenia przekroczenia lub przekroczenia przyjętego na dany rok budżetowy maksymalnego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w:t>
      </w:r>
      <w:r w:rsidR="00F6261E">
        <w:t xml:space="preserve"> </w:t>
      </w:r>
      <w:r w:rsidRPr="003562D5">
        <w:t>25%, stosuje się mechanizm korygujący polegający na zmniejszeniu wydatków budżetu państwa będących skutkiem finansowym niniejszej ustawy.</w:t>
      </w:r>
    </w:p>
    <w:p w14:paraId="06467942" w14:textId="51AB5B59" w:rsidR="008B5153" w:rsidRPr="003562D5" w:rsidRDefault="008B5153" w:rsidP="008B5153">
      <w:pPr>
        <w:pStyle w:val="USTustnpkodeksu"/>
      </w:pPr>
      <w:r w:rsidRPr="003562D5">
        <w:t>4.</w:t>
      </w:r>
      <w:r w:rsidR="00F6261E">
        <w:t xml:space="preserve"> </w:t>
      </w:r>
      <w:r w:rsidRPr="003562D5">
        <w:t>Organem właściwym do wdrożenia mechanizmu korygującego, o</w:t>
      </w:r>
      <w:r w:rsidR="00F6261E">
        <w:t xml:space="preserve"> </w:t>
      </w:r>
      <w:r w:rsidRPr="003562D5">
        <w:t>którym mowa</w:t>
      </w:r>
      <w:r w:rsidR="00034AED" w:rsidRPr="003562D5">
        <w:t xml:space="preserve"> w ust. </w:t>
      </w:r>
      <w:r w:rsidRPr="003562D5">
        <w:t>3, jest Komendant Główny Policji.</w:t>
      </w:r>
    </w:p>
    <w:p w14:paraId="58A68D5A" w14:textId="4B8A6761" w:rsidR="008B5153" w:rsidRPr="003562D5" w:rsidRDefault="008B5153" w:rsidP="007E5C36">
      <w:pPr>
        <w:pStyle w:val="ARTartustawynprozporzdzenia"/>
        <w:keepNext/>
      </w:pPr>
      <w:r w:rsidRPr="003562D5">
        <w:rPr>
          <w:rStyle w:val="Ppogrubienie"/>
        </w:rPr>
        <w:lastRenderedPageBreak/>
        <w:t>Art.</w:t>
      </w:r>
      <w:r w:rsidR="00AA6D2E">
        <w:rPr>
          <w:rStyle w:val="Ppogrubienie"/>
        </w:rPr>
        <w:t> </w:t>
      </w:r>
      <w:r w:rsidR="00642B8E">
        <w:rPr>
          <w:rStyle w:val="Ppogrubienie"/>
        </w:rPr>
        <w:t>38</w:t>
      </w:r>
      <w:r w:rsidRPr="003562D5">
        <w:rPr>
          <w:rStyle w:val="Ppogrubienie"/>
        </w:rPr>
        <w:t xml:space="preserve">. </w:t>
      </w:r>
      <w:r w:rsidRPr="003562D5">
        <w:t>1. W</w:t>
      </w:r>
      <w:r w:rsidR="00F6261E">
        <w:t xml:space="preserve"> </w:t>
      </w:r>
      <w:r w:rsidRPr="003562D5">
        <w:t>latach 2020–2029</w:t>
      </w:r>
      <w:r w:rsidR="00F6261E">
        <w:t xml:space="preserve"> </w:t>
      </w:r>
      <w:r w:rsidRPr="003562D5">
        <w:t>maksymalny limit wydatków Komendanta Głównego Straży Granicznej będących skutkiem finansowym wejścia w</w:t>
      </w:r>
      <w:r w:rsidR="00F6261E">
        <w:t xml:space="preserve"> </w:t>
      </w:r>
      <w:r w:rsidRPr="003562D5">
        <w:t>ż</w:t>
      </w:r>
      <w:r w:rsidR="00111B86">
        <w:t xml:space="preserve">ycie niniejszej ustawy wynosi </w:t>
      </w:r>
      <w:r w:rsidRPr="003562D5">
        <w:t>635</w:t>
      </w:r>
      <w:r w:rsidR="00F6261E">
        <w:t xml:space="preserve"> </w:t>
      </w:r>
      <w:r w:rsidRPr="003562D5">
        <w:t>050</w:t>
      </w:r>
      <w:r w:rsidR="00F6261E">
        <w:t xml:space="preserve"> </w:t>
      </w:r>
      <w:r w:rsidRPr="003562D5">
        <w:t>tys. zł,</w:t>
      </w:r>
      <w:r w:rsidR="00F6261E">
        <w:t xml:space="preserve"> </w:t>
      </w:r>
      <w:r w:rsidRPr="003562D5">
        <w:t>z</w:t>
      </w:r>
      <w:r w:rsidR="00F6261E">
        <w:t xml:space="preserve"> </w:t>
      </w:r>
      <w:r w:rsidRPr="003562D5">
        <w:t>tego:</w:t>
      </w:r>
    </w:p>
    <w:p w14:paraId="08898E44" w14:textId="07F3BBA9" w:rsidR="008B5153" w:rsidRPr="003562D5" w:rsidRDefault="008B5153" w:rsidP="008823FF">
      <w:pPr>
        <w:pStyle w:val="PKTpunkt"/>
      </w:pPr>
      <w:r w:rsidRPr="003562D5">
        <w:t>1)</w:t>
      </w:r>
      <w:r w:rsidRPr="003562D5">
        <w:tab/>
        <w:t>2020</w:t>
      </w:r>
      <w:r w:rsidR="00F6261E">
        <w:t xml:space="preserve"> </w:t>
      </w:r>
      <w:r w:rsidRPr="003562D5">
        <w:t>r. – 16</w:t>
      </w:r>
      <w:r w:rsidR="00F6261E">
        <w:t xml:space="preserve"> </w:t>
      </w:r>
      <w:r w:rsidRPr="003562D5">
        <w:t>910</w:t>
      </w:r>
      <w:r w:rsidR="00F6261E">
        <w:t xml:space="preserve"> </w:t>
      </w:r>
      <w:r w:rsidRPr="003562D5">
        <w:t>tys. zł;</w:t>
      </w:r>
    </w:p>
    <w:p w14:paraId="20236EA4" w14:textId="0F3F3050" w:rsidR="008B5153" w:rsidRPr="003562D5" w:rsidRDefault="008B5153" w:rsidP="008823FF">
      <w:pPr>
        <w:pStyle w:val="PKTpunkt"/>
      </w:pPr>
      <w:r w:rsidRPr="003562D5">
        <w:t>2)</w:t>
      </w:r>
      <w:r w:rsidRPr="003562D5">
        <w:tab/>
        <w:t>2021</w:t>
      </w:r>
      <w:r w:rsidR="00F6261E">
        <w:t xml:space="preserve"> </w:t>
      </w:r>
      <w:r w:rsidRPr="003562D5">
        <w:t>r. – 36</w:t>
      </w:r>
      <w:r w:rsidR="00F6261E">
        <w:t xml:space="preserve"> </w:t>
      </w:r>
      <w:r w:rsidRPr="003562D5">
        <w:t>960</w:t>
      </w:r>
      <w:r w:rsidR="00F6261E">
        <w:t xml:space="preserve"> </w:t>
      </w:r>
      <w:r w:rsidRPr="003562D5">
        <w:t>tys. zł;</w:t>
      </w:r>
    </w:p>
    <w:p w14:paraId="0A585C4D" w14:textId="78E1A3E7" w:rsidR="008B5153" w:rsidRPr="003562D5" w:rsidRDefault="008B5153" w:rsidP="008823FF">
      <w:pPr>
        <w:pStyle w:val="PKTpunkt"/>
      </w:pPr>
      <w:r w:rsidRPr="003562D5">
        <w:t>3)</w:t>
      </w:r>
      <w:r w:rsidRPr="003562D5">
        <w:tab/>
        <w:t>2022</w:t>
      </w:r>
      <w:r w:rsidR="00F6261E">
        <w:t xml:space="preserve"> </w:t>
      </w:r>
      <w:r w:rsidRPr="003562D5">
        <w:t>r. – 44</w:t>
      </w:r>
      <w:r w:rsidR="00F6261E">
        <w:t xml:space="preserve"> </w:t>
      </w:r>
      <w:r w:rsidRPr="003562D5">
        <w:t>150</w:t>
      </w:r>
      <w:r w:rsidR="00F6261E">
        <w:t xml:space="preserve"> </w:t>
      </w:r>
      <w:r w:rsidRPr="003562D5">
        <w:t>tys. zł;</w:t>
      </w:r>
    </w:p>
    <w:p w14:paraId="7AD9BDD3" w14:textId="06BC4365" w:rsidR="008B5153" w:rsidRPr="003562D5" w:rsidRDefault="008B5153" w:rsidP="008823FF">
      <w:pPr>
        <w:pStyle w:val="PKTpunkt"/>
      </w:pPr>
      <w:r w:rsidRPr="003562D5">
        <w:t>4)</w:t>
      </w:r>
      <w:r w:rsidRPr="003562D5">
        <w:tab/>
        <w:t>2023</w:t>
      </w:r>
      <w:r w:rsidR="00F6261E">
        <w:t xml:space="preserve"> </w:t>
      </w:r>
      <w:r w:rsidRPr="003562D5">
        <w:t>r. – 48</w:t>
      </w:r>
      <w:r w:rsidR="00F6261E">
        <w:t xml:space="preserve"> </w:t>
      </w:r>
      <w:r w:rsidRPr="003562D5">
        <w:t>340</w:t>
      </w:r>
      <w:r w:rsidR="00F6261E">
        <w:t xml:space="preserve"> </w:t>
      </w:r>
      <w:r w:rsidRPr="003562D5">
        <w:t>tys. zł;</w:t>
      </w:r>
    </w:p>
    <w:p w14:paraId="0E544F47" w14:textId="7F3E8D28" w:rsidR="008B5153" w:rsidRPr="003562D5" w:rsidRDefault="008B5153" w:rsidP="008823FF">
      <w:pPr>
        <w:pStyle w:val="PKTpunkt"/>
      </w:pPr>
      <w:r w:rsidRPr="003562D5">
        <w:t>5)</w:t>
      </w:r>
      <w:r w:rsidRPr="003562D5">
        <w:tab/>
        <w:t>2024</w:t>
      </w:r>
      <w:r w:rsidR="00F6261E">
        <w:t xml:space="preserve"> </w:t>
      </w:r>
      <w:r w:rsidRPr="003562D5">
        <w:t>r. – 52</w:t>
      </w:r>
      <w:r w:rsidR="00F6261E">
        <w:t xml:space="preserve"> </w:t>
      </w:r>
      <w:r w:rsidRPr="003562D5">
        <w:t>730</w:t>
      </w:r>
      <w:r w:rsidR="00F6261E">
        <w:t xml:space="preserve"> </w:t>
      </w:r>
      <w:r w:rsidRPr="003562D5">
        <w:t>tys. zł;</w:t>
      </w:r>
    </w:p>
    <w:p w14:paraId="53720193" w14:textId="0F3142D5" w:rsidR="008B5153" w:rsidRPr="003562D5" w:rsidRDefault="008B5153" w:rsidP="008823FF">
      <w:pPr>
        <w:pStyle w:val="PKTpunkt"/>
      </w:pPr>
      <w:r w:rsidRPr="003562D5">
        <w:t>6)</w:t>
      </w:r>
      <w:r w:rsidRPr="003562D5">
        <w:tab/>
        <w:t>2025</w:t>
      </w:r>
      <w:r w:rsidR="00F6261E">
        <w:t xml:space="preserve"> </w:t>
      </w:r>
      <w:r w:rsidRPr="003562D5">
        <w:t>r. – 62</w:t>
      </w:r>
      <w:r w:rsidR="00F6261E">
        <w:t xml:space="preserve"> </w:t>
      </w:r>
      <w:r w:rsidRPr="003562D5">
        <w:t>630</w:t>
      </w:r>
      <w:r w:rsidR="00F6261E">
        <w:t xml:space="preserve"> </w:t>
      </w:r>
      <w:r w:rsidRPr="003562D5">
        <w:t>tys. zł;</w:t>
      </w:r>
    </w:p>
    <w:p w14:paraId="57B359BD" w14:textId="466938DA" w:rsidR="008B5153" w:rsidRPr="003562D5" w:rsidRDefault="008B5153" w:rsidP="008823FF">
      <w:pPr>
        <w:pStyle w:val="PKTpunkt"/>
      </w:pPr>
      <w:r w:rsidRPr="003562D5">
        <w:t>7)</w:t>
      </w:r>
      <w:r w:rsidRPr="003562D5">
        <w:tab/>
        <w:t>2026</w:t>
      </w:r>
      <w:r w:rsidR="00F6261E">
        <w:t xml:space="preserve"> </w:t>
      </w:r>
      <w:r w:rsidRPr="003562D5">
        <w:t>r. – 71</w:t>
      </w:r>
      <w:r w:rsidR="00F6261E">
        <w:t xml:space="preserve"> </w:t>
      </w:r>
      <w:r w:rsidRPr="003562D5">
        <w:t>830</w:t>
      </w:r>
      <w:r w:rsidR="00F6261E">
        <w:t xml:space="preserve"> </w:t>
      </w:r>
      <w:r w:rsidRPr="003562D5">
        <w:t>tys. zł;</w:t>
      </w:r>
    </w:p>
    <w:p w14:paraId="168692BC" w14:textId="273D460E" w:rsidR="008B5153" w:rsidRPr="003562D5" w:rsidRDefault="008B5153" w:rsidP="008823FF">
      <w:pPr>
        <w:pStyle w:val="PKTpunkt"/>
      </w:pPr>
      <w:r w:rsidRPr="003562D5">
        <w:t>8)</w:t>
      </w:r>
      <w:r w:rsidRPr="003562D5">
        <w:tab/>
        <w:t>2027</w:t>
      </w:r>
      <w:r w:rsidR="00F6261E">
        <w:t xml:space="preserve"> </w:t>
      </w:r>
      <w:r w:rsidRPr="003562D5">
        <w:t>r. – 79</w:t>
      </w:r>
      <w:r w:rsidR="00F6261E">
        <w:t xml:space="preserve"> </w:t>
      </w:r>
      <w:r w:rsidRPr="003562D5">
        <w:t>530</w:t>
      </w:r>
      <w:r w:rsidR="00F6261E">
        <w:t xml:space="preserve"> </w:t>
      </w:r>
      <w:r w:rsidRPr="003562D5">
        <w:t>tys. zł;</w:t>
      </w:r>
    </w:p>
    <w:p w14:paraId="43B7FF6D" w14:textId="09D2639C" w:rsidR="008B5153" w:rsidRPr="003562D5" w:rsidRDefault="008B5153" w:rsidP="008823FF">
      <w:pPr>
        <w:pStyle w:val="PKTpunkt"/>
      </w:pPr>
      <w:r w:rsidRPr="003562D5">
        <w:t>9)</w:t>
      </w:r>
      <w:r w:rsidRPr="003562D5">
        <w:tab/>
        <w:t>2028</w:t>
      </w:r>
      <w:r w:rsidR="00F6261E">
        <w:t xml:space="preserve"> </w:t>
      </w:r>
      <w:r w:rsidRPr="003562D5">
        <w:t>r. – 102</w:t>
      </w:r>
      <w:r w:rsidR="00F6261E">
        <w:t xml:space="preserve"> </w:t>
      </w:r>
      <w:r w:rsidRPr="003562D5">
        <w:t>930</w:t>
      </w:r>
      <w:r w:rsidR="00F6261E">
        <w:t xml:space="preserve"> </w:t>
      </w:r>
      <w:r w:rsidRPr="003562D5">
        <w:t>tys. zł;</w:t>
      </w:r>
    </w:p>
    <w:p w14:paraId="04CEDD3B" w14:textId="12A169B5" w:rsidR="008B5153" w:rsidRPr="003562D5" w:rsidRDefault="008B5153" w:rsidP="008823FF">
      <w:pPr>
        <w:pStyle w:val="PKTpunkt"/>
      </w:pPr>
      <w:r w:rsidRPr="003562D5">
        <w:t>10)</w:t>
      </w:r>
      <w:r w:rsidRPr="003562D5">
        <w:tab/>
        <w:t>2029</w:t>
      </w:r>
      <w:r w:rsidR="00F6261E">
        <w:t xml:space="preserve"> </w:t>
      </w:r>
      <w:r w:rsidRPr="003562D5">
        <w:t>r. – 119</w:t>
      </w:r>
      <w:r w:rsidR="00F6261E">
        <w:t xml:space="preserve"> </w:t>
      </w:r>
      <w:r w:rsidRPr="003562D5">
        <w:t>040</w:t>
      </w:r>
      <w:r w:rsidR="00F6261E">
        <w:t xml:space="preserve"> </w:t>
      </w:r>
      <w:r w:rsidRPr="003562D5">
        <w:t>tys. zł.</w:t>
      </w:r>
    </w:p>
    <w:p w14:paraId="0F09D1BD" w14:textId="44EEF996" w:rsidR="008B5153" w:rsidRPr="003562D5" w:rsidRDefault="008B5153" w:rsidP="008B5153">
      <w:pPr>
        <w:pStyle w:val="USTustnpkodeksu"/>
      </w:pPr>
      <w:r w:rsidRPr="003562D5">
        <w:t>2.</w:t>
      </w:r>
      <w:r w:rsidR="00F6261E">
        <w:t xml:space="preserve"> </w:t>
      </w:r>
      <w:r w:rsidRPr="003562D5">
        <w:t>Komendant Główny Straży Granicznej monitoruje wykorzystanie limitu wydatków, o</w:t>
      </w:r>
      <w:r w:rsidR="002A271E">
        <w:t> </w:t>
      </w:r>
      <w:r w:rsidRPr="003562D5">
        <w:t>których mowa</w:t>
      </w:r>
      <w:r w:rsidR="00034AED" w:rsidRPr="003562D5">
        <w:t xml:space="preserve"> w</w:t>
      </w:r>
      <w:r w:rsidR="00F6261E">
        <w:t xml:space="preserve"> </w:t>
      </w:r>
      <w:r w:rsidR="00034AED" w:rsidRPr="003562D5">
        <w:t>ust.</w:t>
      </w:r>
      <w:r w:rsidR="00F6261E">
        <w:t xml:space="preserve"> </w:t>
      </w:r>
      <w:r w:rsidRPr="003562D5">
        <w:t>1, i</w:t>
      </w:r>
      <w:r w:rsidR="00F6261E">
        <w:t xml:space="preserve"> </w:t>
      </w:r>
      <w:r w:rsidRPr="003562D5">
        <w:t>dokonuje oceny wykorzystania tego limitu według stanu co najmniej na koniec półrocza</w:t>
      </w:r>
      <w:r w:rsidR="00034AED" w:rsidRPr="003562D5">
        <w:t xml:space="preserve"> i</w:t>
      </w:r>
      <w:r w:rsidR="00F6261E">
        <w:t xml:space="preserve"> </w:t>
      </w:r>
      <w:r w:rsidRPr="003562D5">
        <w:t>na koniec każdego roku kalendarzowego według stanu na dzień 2</w:t>
      </w:r>
      <w:r w:rsidR="00034AED" w:rsidRPr="003562D5">
        <w:t>0 </w:t>
      </w:r>
      <w:r w:rsidRPr="003562D5">
        <w:t>listopada danego roku.</w:t>
      </w:r>
    </w:p>
    <w:p w14:paraId="06C00712" w14:textId="56B21875" w:rsidR="008B5153" w:rsidRPr="003562D5" w:rsidRDefault="008B5153" w:rsidP="008B5153">
      <w:pPr>
        <w:pStyle w:val="USTustnpkodeksu"/>
      </w:pPr>
      <w:r w:rsidRPr="003562D5">
        <w:t>3.</w:t>
      </w:r>
      <w:r w:rsidR="00F6261E">
        <w:t xml:space="preserve"> </w:t>
      </w:r>
      <w:r w:rsidRPr="003562D5">
        <w:t>W</w:t>
      </w:r>
      <w:r w:rsidR="00F6261E">
        <w:t xml:space="preserve"> </w:t>
      </w:r>
      <w:r w:rsidRPr="003562D5">
        <w:t>przypadku zagrożenia przekroczenia lub przekroczenia przyjętego na dany rok budżetowy maksymalnego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w:t>
      </w:r>
      <w:r w:rsidR="00F6261E">
        <w:t xml:space="preserve"> </w:t>
      </w:r>
      <w:r w:rsidRPr="003562D5">
        <w:t>25%, stosuje się mechanizm korygujący polegający na zmniejszeniu wydatków budżetu państwa będących skutkiem finansowym niniejszej ustawy.</w:t>
      </w:r>
    </w:p>
    <w:p w14:paraId="0FDBF4FD" w14:textId="60810C2D" w:rsidR="008B5153" w:rsidRPr="003562D5" w:rsidRDefault="008B5153" w:rsidP="008B5153">
      <w:pPr>
        <w:pStyle w:val="USTustnpkodeksu"/>
      </w:pPr>
      <w:r w:rsidRPr="003562D5">
        <w:t>4.</w:t>
      </w:r>
      <w:r w:rsidR="00F6261E">
        <w:t xml:space="preserve"> </w:t>
      </w:r>
      <w:r w:rsidRPr="003562D5">
        <w:t>Organem właściwym do wdrożenia mechanizmu korygującego, o</w:t>
      </w:r>
      <w:r w:rsidR="00F6261E">
        <w:t xml:space="preserve"> </w:t>
      </w:r>
      <w:r w:rsidRPr="003562D5">
        <w:t>którym mowa</w:t>
      </w:r>
      <w:r w:rsidR="00034AED" w:rsidRPr="003562D5">
        <w:t xml:space="preserve"> w ust. </w:t>
      </w:r>
      <w:r w:rsidRPr="003562D5">
        <w:t>3, jest</w:t>
      </w:r>
      <w:r w:rsidR="00F6261E">
        <w:t xml:space="preserve"> </w:t>
      </w:r>
      <w:r w:rsidRPr="003562D5">
        <w:t>Komendant Główny Straży Granicznej.</w:t>
      </w:r>
    </w:p>
    <w:p w14:paraId="04525146" w14:textId="0CC21824" w:rsidR="008B5153" w:rsidRPr="003562D5" w:rsidRDefault="008B5153" w:rsidP="007E5C36">
      <w:pPr>
        <w:pStyle w:val="ARTartustawynprozporzdzenia"/>
        <w:keepNext/>
      </w:pPr>
      <w:r w:rsidRPr="003562D5">
        <w:rPr>
          <w:rStyle w:val="Ppogrubienie"/>
        </w:rPr>
        <w:t>Art.</w:t>
      </w:r>
      <w:r w:rsidR="00AA6D2E">
        <w:rPr>
          <w:rStyle w:val="Ppogrubienie"/>
        </w:rPr>
        <w:t> </w:t>
      </w:r>
      <w:r w:rsidR="00642B8E">
        <w:rPr>
          <w:rStyle w:val="Ppogrubienie"/>
        </w:rPr>
        <w:t>39</w:t>
      </w:r>
      <w:r w:rsidRPr="003562D5">
        <w:rPr>
          <w:rStyle w:val="Ppogrubienie"/>
        </w:rPr>
        <w:t>.</w:t>
      </w:r>
      <w:r w:rsidR="007E5C36" w:rsidRPr="003562D5">
        <w:rPr>
          <w:rStyle w:val="Ppogrubienie"/>
        </w:rPr>
        <w:t xml:space="preserve"> </w:t>
      </w:r>
      <w:r w:rsidRPr="003562D5">
        <w:t>1. W</w:t>
      </w:r>
      <w:r w:rsidR="00F6261E">
        <w:t xml:space="preserve"> </w:t>
      </w:r>
      <w:r w:rsidRPr="003562D5">
        <w:t>latach 2020–2029</w:t>
      </w:r>
      <w:r w:rsidR="00F6261E">
        <w:t xml:space="preserve"> </w:t>
      </w:r>
      <w:r w:rsidRPr="003562D5">
        <w:t>maksymalny limit wydatków Komendanta Głównego Państwowej Straży Pożarnej będących skutkiem finansowym wejścia w</w:t>
      </w:r>
      <w:r w:rsidR="00F6261E">
        <w:t xml:space="preserve"> </w:t>
      </w:r>
      <w:r w:rsidRPr="003562D5">
        <w:t>życie niniejszej ustawy wynosi 119</w:t>
      </w:r>
      <w:r w:rsidR="00F6261E">
        <w:t xml:space="preserve"> </w:t>
      </w:r>
      <w:r w:rsidRPr="003562D5">
        <w:t>565</w:t>
      </w:r>
      <w:r w:rsidR="00F6261E">
        <w:t xml:space="preserve"> </w:t>
      </w:r>
      <w:r w:rsidRPr="003562D5">
        <w:t>tys. zł, z</w:t>
      </w:r>
      <w:r w:rsidR="00F6261E">
        <w:t xml:space="preserve"> </w:t>
      </w:r>
      <w:r w:rsidRPr="003562D5">
        <w:t>tego:</w:t>
      </w:r>
    </w:p>
    <w:p w14:paraId="6504A938" w14:textId="712EBC22" w:rsidR="008B5153" w:rsidRPr="003562D5" w:rsidRDefault="008B5153" w:rsidP="008B5153">
      <w:pPr>
        <w:pStyle w:val="PKTpunkt"/>
      </w:pPr>
      <w:r w:rsidRPr="003562D5">
        <w:t>1)</w:t>
      </w:r>
      <w:r w:rsidRPr="003562D5">
        <w:tab/>
        <w:t>2020</w:t>
      </w:r>
      <w:r w:rsidR="00F6261E">
        <w:t xml:space="preserve"> </w:t>
      </w:r>
      <w:r w:rsidRPr="003562D5">
        <w:t>r. – 2</w:t>
      </w:r>
      <w:r w:rsidR="00F6261E">
        <w:t xml:space="preserve"> </w:t>
      </w:r>
      <w:r w:rsidRPr="003562D5">
        <w:t>195</w:t>
      </w:r>
      <w:r w:rsidR="00F6261E">
        <w:t xml:space="preserve"> </w:t>
      </w:r>
      <w:r w:rsidRPr="003562D5">
        <w:t>tys. zł;</w:t>
      </w:r>
    </w:p>
    <w:p w14:paraId="7EDCAB6C" w14:textId="750EE023" w:rsidR="008B5153" w:rsidRPr="003562D5" w:rsidRDefault="008B5153" w:rsidP="008B5153">
      <w:pPr>
        <w:pStyle w:val="PKTpunkt"/>
      </w:pPr>
      <w:r w:rsidRPr="003562D5">
        <w:t>2)</w:t>
      </w:r>
      <w:r w:rsidRPr="003562D5">
        <w:tab/>
        <w:t>2021</w:t>
      </w:r>
      <w:r w:rsidR="00F6261E">
        <w:t xml:space="preserve"> </w:t>
      </w:r>
      <w:r w:rsidRPr="003562D5">
        <w:t>r. – 6</w:t>
      </w:r>
      <w:r w:rsidR="00F6261E">
        <w:t xml:space="preserve"> </w:t>
      </w:r>
      <w:r w:rsidRPr="003562D5">
        <w:t>610</w:t>
      </w:r>
      <w:r w:rsidR="00F6261E">
        <w:t xml:space="preserve"> </w:t>
      </w:r>
      <w:r w:rsidRPr="003562D5">
        <w:t>tys. zł;</w:t>
      </w:r>
    </w:p>
    <w:p w14:paraId="72A94584" w14:textId="690AEEC1" w:rsidR="008B5153" w:rsidRPr="003562D5" w:rsidRDefault="008B5153" w:rsidP="008B5153">
      <w:pPr>
        <w:pStyle w:val="PKTpunkt"/>
      </w:pPr>
      <w:r w:rsidRPr="003562D5">
        <w:t>3)</w:t>
      </w:r>
      <w:r w:rsidRPr="003562D5">
        <w:tab/>
        <w:t>2022</w:t>
      </w:r>
      <w:r w:rsidR="00F6261E">
        <w:t xml:space="preserve"> </w:t>
      </w:r>
      <w:r w:rsidRPr="003562D5">
        <w:t>r. – 8</w:t>
      </w:r>
      <w:r w:rsidR="00F6261E">
        <w:t xml:space="preserve"> </w:t>
      </w:r>
      <w:r w:rsidRPr="003562D5">
        <w:t>510</w:t>
      </w:r>
      <w:r w:rsidR="00F6261E">
        <w:t xml:space="preserve"> </w:t>
      </w:r>
      <w:r w:rsidRPr="003562D5">
        <w:t>tys. zł;</w:t>
      </w:r>
    </w:p>
    <w:p w14:paraId="62DCDFBF" w14:textId="3A0BDCF0" w:rsidR="008B5153" w:rsidRPr="003562D5" w:rsidRDefault="008B5153" w:rsidP="008B5153">
      <w:pPr>
        <w:pStyle w:val="PKTpunkt"/>
      </w:pPr>
      <w:r w:rsidRPr="003562D5">
        <w:t>4)</w:t>
      </w:r>
      <w:r w:rsidRPr="003562D5">
        <w:tab/>
        <w:t>2023</w:t>
      </w:r>
      <w:r w:rsidR="00F6261E">
        <w:t xml:space="preserve"> </w:t>
      </w:r>
      <w:r w:rsidRPr="003562D5">
        <w:t>r. – 9</w:t>
      </w:r>
      <w:r w:rsidR="00F6261E">
        <w:t xml:space="preserve"> </w:t>
      </w:r>
      <w:r w:rsidRPr="003562D5">
        <w:t>650</w:t>
      </w:r>
      <w:r w:rsidR="00F6261E">
        <w:t xml:space="preserve"> </w:t>
      </w:r>
      <w:r w:rsidRPr="003562D5">
        <w:t>tys. zł;</w:t>
      </w:r>
    </w:p>
    <w:p w14:paraId="4E8099E6" w14:textId="223D64BF" w:rsidR="008B5153" w:rsidRPr="003562D5" w:rsidRDefault="008B5153" w:rsidP="008B5153">
      <w:pPr>
        <w:pStyle w:val="PKTpunkt"/>
      </w:pPr>
      <w:r w:rsidRPr="003562D5">
        <w:t>5)</w:t>
      </w:r>
      <w:r w:rsidRPr="003562D5">
        <w:tab/>
        <w:t>2024</w:t>
      </w:r>
      <w:r w:rsidR="00F6261E">
        <w:t xml:space="preserve"> </w:t>
      </w:r>
      <w:r w:rsidRPr="003562D5">
        <w:t>r. – 11</w:t>
      </w:r>
      <w:r w:rsidR="00F6261E">
        <w:t xml:space="preserve"> </w:t>
      </w:r>
      <w:r w:rsidRPr="003562D5">
        <w:t>080</w:t>
      </w:r>
      <w:r w:rsidR="00F6261E">
        <w:t xml:space="preserve"> </w:t>
      </w:r>
      <w:r w:rsidRPr="003562D5">
        <w:t>tys. zł;</w:t>
      </w:r>
    </w:p>
    <w:p w14:paraId="369CDB88" w14:textId="0E3A55FA" w:rsidR="008B5153" w:rsidRPr="003562D5" w:rsidRDefault="008B5153" w:rsidP="008B5153">
      <w:pPr>
        <w:pStyle w:val="PKTpunkt"/>
      </w:pPr>
      <w:r w:rsidRPr="003562D5">
        <w:t>6)</w:t>
      </w:r>
      <w:r w:rsidRPr="003562D5">
        <w:tab/>
        <w:t>2025</w:t>
      </w:r>
      <w:r w:rsidR="00F6261E">
        <w:t xml:space="preserve"> </w:t>
      </w:r>
      <w:r w:rsidRPr="003562D5">
        <w:t>r. –</w:t>
      </w:r>
      <w:r w:rsidR="00F6261E">
        <w:t xml:space="preserve"> </w:t>
      </w:r>
      <w:r w:rsidRPr="003562D5">
        <w:t>12</w:t>
      </w:r>
      <w:r w:rsidR="00F6261E">
        <w:t xml:space="preserve"> </w:t>
      </w:r>
      <w:r w:rsidRPr="003562D5">
        <w:t>930</w:t>
      </w:r>
      <w:r w:rsidR="00F6261E">
        <w:t xml:space="preserve"> </w:t>
      </w:r>
      <w:r w:rsidRPr="003562D5">
        <w:t>tys. zł;</w:t>
      </w:r>
    </w:p>
    <w:p w14:paraId="3A9EB51E" w14:textId="3FD58D5E" w:rsidR="008B5153" w:rsidRPr="003562D5" w:rsidRDefault="008B5153" w:rsidP="008B5153">
      <w:pPr>
        <w:pStyle w:val="PKTpunkt"/>
      </w:pPr>
      <w:r w:rsidRPr="003562D5">
        <w:t>7)</w:t>
      </w:r>
      <w:r w:rsidRPr="003562D5">
        <w:tab/>
        <w:t>2026</w:t>
      </w:r>
      <w:r w:rsidR="00F6261E">
        <w:t xml:space="preserve"> </w:t>
      </w:r>
      <w:r w:rsidRPr="003562D5">
        <w:t>r. – 14</w:t>
      </w:r>
      <w:r w:rsidR="00F6261E">
        <w:t xml:space="preserve"> </w:t>
      </w:r>
      <w:r w:rsidRPr="003562D5">
        <w:t>440</w:t>
      </w:r>
      <w:r w:rsidR="00F6261E">
        <w:t xml:space="preserve"> </w:t>
      </w:r>
      <w:r w:rsidRPr="003562D5">
        <w:t>tys. zł;</w:t>
      </w:r>
    </w:p>
    <w:p w14:paraId="75970907" w14:textId="506AA40B" w:rsidR="008B5153" w:rsidRPr="003562D5" w:rsidRDefault="008B5153" w:rsidP="008B5153">
      <w:pPr>
        <w:pStyle w:val="PKTpunkt"/>
      </w:pPr>
      <w:r w:rsidRPr="003562D5">
        <w:lastRenderedPageBreak/>
        <w:t>8)</w:t>
      </w:r>
      <w:r w:rsidRPr="003562D5">
        <w:tab/>
        <w:t>2027</w:t>
      </w:r>
      <w:r w:rsidR="00F6261E">
        <w:t xml:space="preserve"> </w:t>
      </w:r>
      <w:r w:rsidRPr="003562D5">
        <w:t>r. – 15</w:t>
      </w:r>
      <w:r w:rsidR="00F6261E">
        <w:t xml:space="preserve"> </w:t>
      </w:r>
      <w:r w:rsidRPr="003562D5">
        <w:t>620</w:t>
      </w:r>
      <w:r w:rsidR="00F6261E">
        <w:t xml:space="preserve"> </w:t>
      </w:r>
      <w:r w:rsidRPr="003562D5">
        <w:t>tys. zł;</w:t>
      </w:r>
    </w:p>
    <w:p w14:paraId="3E42362C" w14:textId="405B47D4" w:rsidR="008B5153" w:rsidRPr="003562D5" w:rsidRDefault="008B5153" w:rsidP="008B5153">
      <w:pPr>
        <w:pStyle w:val="PKTpunkt"/>
      </w:pPr>
      <w:r w:rsidRPr="003562D5">
        <w:t>9)</w:t>
      </w:r>
      <w:r w:rsidRPr="003562D5">
        <w:tab/>
        <w:t>2028</w:t>
      </w:r>
      <w:r w:rsidR="00F6261E">
        <w:t xml:space="preserve"> </w:t>
      </w:r>
      <w:r w:rsidRPr="003562D5">
        <w:t>r. – 18</w:t>
      </w:r>
      <w:r w:rsidR="00F6261E">
        <w:t xml:space="preserve"> </w:t>
      </w:r>
      <w:r w:rsidRPr="003562D5">
        <w:t>490</w:t>
      </w:r>
      <w:r w:rsidR="00F6261E">
        <w:t xml:space="preserve"> </w:t>
      </w:r>
      <w:r w:rsidRPr="003562D5">
        <w:t>tys. zł;</w:t>
      </w:r>
    </w:p>
    <w:p w14:paraId="0D250DBB" w14:textId="1B449D78" w:rsidR="008B5153" w:rsidRPr="003562D5" w:rsidRDefault="008B5153" w:rsidP="008B5153">
      <w:pPr>
        <w:pStyle w:val="PKTpunkt"/>
      </w:pPr>
      <w:r w:rsidRPr="003562D5">
        <w:t>10)</w:t>
      </w:r>
      <w:r w:rsidRPr="003562D5">
        <w:tab/>
        <w:t>2029</w:t>
      </w:r>
      <w:r w:rsidR="00F6261E">
        <w:t xml:space="preserve"> </w:t>
      </w:r>
      <w:r w:rsidRPr="003562D5">
        <w:t>r. – 20</w:t>
      </w:r>
      <w:r w:rsidR="00F6261E">
        <w:t xml:space="preserve"> </w:t>
      </w:r>
      <w:r w:rsidRPr="003562D5">
        <w:t>040</w:t>
      </w:r>
      <w:r w:rsidR="00F6261E">
        <w:t xml:space="preserve"> </w:t>
      </w:r>
      <w:r w:rsidRPr="003562D5">
        <w:t>tys. zł.</w:t>
      </w:r>
    </w:p>
    <w:p w14:paraId="618C66F2" w14:textId="0A250FCA" w:rsidR="008B5153" w:rsidRPr="003562D5" w:rsidRDefault="008B5153" w:rsidP="008B5153">
      <w:pPr>
        <w:pStyle w:val="USTustnpkodeksu"/>
      </w:pPr>
      <w:r w:rsidRPr="003562D5">
        <w:t>2. Komendant Główny Państwowej Straży Pożarnej monitoruje wykorzystanie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i</w:t>
      </w:r>
      <w:r w:rsidR="00F6261E">
        <w:t xml:space="preserve"> </w:t>
      </w:r>
      <w:r w:rsidRPr="003562D5">
        <w:t>dokonuje oceny wykorzystania tego limitu według stanu co najmniej na koniec półrocza</w:t>
      </w:r>
      <w:r w:rsidR="00034AED" w:rsidRPr="003562D5">
        <w:t xml:space="preserve"> i</w:t>
      </w:r>
      <w:r w:rsidR="00F6261E">
        <w:t xml:space="preserve"> </w:t>
      </w:r>
      <w:r w:rsidRPr="003562D5">
        <w:t>na koniec każdego roku kalendarzowego według stanu na dzień 2</w:t>
      </w:r>
      <w:r w:rsidR="00034AED" w:rsidRPr="003562D5">
        <w:t>0</w:t>
      </w:r>
      <w:r w:rsidR="00F6261E">
        <w:t xml:space="preserve"> </w:t>
      </w:r>
      <w:r w:rsidRPr="003562D5">
        <w:t>listopada danego roku.</w:t>
      </w:r>
    </w:p>
    <w:p w14:paraId="62562B9A" w14:textId="09611FBE" w:rsidR="008B5153" w:rsidRPr="003562D5" w:rsidRDefault="008B5153" w:rsidP="008B5153">
      <w:pPr>
        <w:pStyle w:val="USTustnpkodeksu"/>
      </w:pPr>
      <w:r w:rsidRPr="003562D5">
        <w:t>3. W</w:t>
      </w:r>
      <w:r w:rsidR="00F6261E">
        <w:t xml:space="preserve"> </w:t>
      </w:r>
      <w:r w:rsidRPr="003562D5">
        <w:t>przypadku zagrożenia przekroczenia lub przekroczenia przyjętego na dany rok budżetowy maksymalnego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w:t>
      </w:r>
      <w:r w:rsidR="00F6261E">
        <w:t xml:space="preserve"> </w:t>
      </w:r>
      <w:r w:rsidRPr="003562D5">
        <w:t>25%, stosuje się mechanizm korygujący polegający na zmniejszeniu wydatków budżetu państwa będących skutkiem finansowym niniejszej ustawy.</w:t>
      </w:r>
    </w:p>
    <w:p w14:paraId="1ED39D0C" w14:textId="36640931" w:rsidR="008B5153" w:rsidRPr="003562D5" w:rsidRDefault="008B5153" w:rsidP="008B5153">
      <w:pPr>
        <w:pStyle w:val="USTustnpkodeksu"/>
      </w:pPr>
      <w:r w:rsidRPr="003562D5">
        <w:t>4. Organem właściwym do wdrożenia mechanizmu korygującego, o</w:t>
      </w:r>
      <w:r w:rsidR="00F6261E">
        <w:t xml:space="preserve"> </w:t>
      </w:r>
      <w:r w:rsidRPr="003562D5">
        <w:t>którym mowa</w:t>
      </w:r>
      <w:r w:rsidR="00034AED" w:rsidRPr="003562D5">
        <w:t xml:space="preserve"> w ust. </w:t>
      </w:r>
      <w:r w:rsidRPr="003562D5">
        <w:t>3, jest Komendant Główny Państwowej Straży Pożarnej.</w:t>
      </w:r>
    </w:p>
    <w:p w14:paraId="373C90A1" w14:textId="0C04D93C" w:rsidR="008B5153" w:rsidRPr="003562D5" w:rsidRDefault="008B5153" w:rsidP="007E5C36">
      <w:pPr>
        <w:pStyle w:val="ARTartustawynprozporzdzenia"/>
        <w:keepNext/>
      </w:pPr>
      <w:r w:rsidRPr="003562D5">
        <w:rPr>
          <w:rStyle w:val="Ppogrubienie"/>
        </w:rPr>
        <w:t>Art.</w:t>
      </w:r>
      <w:r w:rsidR="00AA6D2E">
        <w:rPr>
          <w:rStyle w:val="Ppogrubienie"/>
        </w:rPr>
        <w:t> </w:t>
      </w:r>
      <w:r w:rsidR="00D649E5">
        <w:rPr>
          <w:rStyle w:val="Ppogrubienie"/>
        </w:rPr>
        <w:t>4</w:t>
      </w:r>
      <w:r w:rsidR="00642B8E">
        <w:rPr>
          <w:rStyle w:val="Ppogrubienie"/>
        </w:rPr>
        <w:t>0</w:t>
      </w:r>
      <w:r w:rsidRPr="003562D5">
        <w:rPr>
          <w:rStyle w:val="Ppogrubienie"/>
        </w:rPr>
        <w:t>.</w:t>
      </w:r>
      <w:r w:rsidRPr="003562D5">
        <w:t xml:space="preserve"> 1. W</w:t>
      </w:r>
      <w:r w:rsidR="00F6261E">
        <w:t xml:space="preserve"> </w:t>
      </w:r>
      <w:r w:rsidRPr="003562D5">
        <w:t>latach 2020–2029</w:t>
      </w:r>
      <w:r w:rsidR="00F6261E">
        <w:t xml:space="preserve"> </w:t>
      </w:r>
      <w:r w:rsidRPr="003562D5">
        <w:t>maksymalny limit wydatków Dyrektora Generalnego Służby Więziennej będących skutkiem finansowym wejścia w</w:t>
      </w:r>
      <w:r w:rsidR="00F6261E">
        <w:t xml:space="preserve"> </w:t>
      </w:r>
      <w:r w:rsidRPr="003562D5">
        <w:t>ż</w:t>
      </w:r>
      <w:r w:rsidR="00111B86">
        <w:t xml:space="preserve">ycie niniejszej ustawy wynosi </w:t>
      </w:r>
      <w:r w:rsidRPr="003562D5">
        <w:t>351</w:t>
      </w:r>
      <w:r w:rsidR="00F6261E">
        <w:t xml:space="preserve"> </w:t>
      </w:r>
      <w:r w:rsidRPr="003562D5">
        <w:t>600</w:t>
      </w:r>
      <w:r w:rsidR="00F6261E">
        <w:t xml:space="preserve"> </w:t>
      </w:r>
      <w:r w:rsidRPr="003562D5">
        <w:t>tys. zł,</w:t>
      </w:r>
      <w:r w:rsidR="00F6261E">
        <w:t xml:space="preserve"> </w:t>
      </w:r>
      <w:r w:rsidRPr="003562D5">
        <w:t>z</w:t>
      </w:r>
      <w:r w:rsidR="00F6261E">
        <w:t xml:space="preserve"> </w:t>
      </w:r>
      <w:r w:rsidRPr="003562D5">
        <w:t>tego:</w:t>
      </w:r>
    </w:p>
    <w:p w14:paraId="29853DF7" w14:textId="32DACAB0" w:rsidR="008B5153" w:rsidRPr="003562D5" w:rsidRDefault="008B5153" w:rsidP="008B5153">
      <w:pPr>
        <w:pStyle w:val="PKTpunkt"/>
      </w:pPr>
      <w:r w:rsidRPr="003562D5">
        <w:t>1)</w:t>
      </w:r>
      <w:r w:rsidRPr="003562D5">
        <w:tab/>
        <w:t>2020</w:t>
      </w:r>
      <w:r w:rsidR="00F6261E">
        <w:t xml:space="preserve"> </w:t>
      </w:r>
      <w:r w:rsidRPr="003562D5">
        <w:t>r. – 5</w:t>
      </w:r>
      <w:r w:rsidR="00F6261E">
        <w:t xml:space="preserve"> </w:t>
      </w:r>
      <w:r w:rsidRPr="003562D5">
        <w:t>770</w:t>
      </w:r>
      <w:r w:rsidR="00F6261E">
        <w:t xml:space="preserve"> </w:t>
      </w:r>
      <w:r w:rsidRPr="003562D5">
        <w:t>tys. zł;</w:t>
      </w:r>
    </w:p>
    <w:p w14:paraId="77A6FF86" w14:textId="07DDC84B" w:rsidR="008B5153" w:rsidRPr="003562D5" w:rsidRDefault="008B5153" w:rsidP="008B5153">
      <w:pPr>
        <w:pStyle w:val="PKTpunkt"/>
      </w:pPr>
      <w:r w:rsidRPr="003562D5">
        <w:t>2)</w:t>
      </w:r>
      <w:r w:rsidRPr="003562D5">
        <w:tab/>
        <w:t>2021</w:t>
      </w:r>
      <w:r w:rsidR="00F6261E">
        <w:t xml:space="preserve"> </w:t>
      </w:r>
      <w:r w:rsidRPr="003562D5">
        <w:t>r. – 12</w:t>
      </w:r>
      <w:r w:rsidR="00F6261E">
        <w:t xml:space="preserve"> </w:t>
      </w:r>
      <w:r w:rsidRPr="003562D5">
        <w:t>190</w:t>
      </w:r>
      <w:r w:rsidR="00F6261E">
        <w:t xml:space="preserve"> </w:t>
      </w:r>
      <w:r w:rsidRPr="003562D5">
        <w:t>tys. zł;</w:t>
      </w:r>
    </w:p>
    <w:p w14:paraId="5CA5ACDE" w14:textId="1544BBF4" w:rsidR="008B5153" w:rsidRPr="003562D5" w:rsidRDefault="008B5153" w:rsidP="008B5153">
      <w:pPr>
        <w:pStyle w:val="PKTpunkt"/>
      </w:pPr>
      <w:r w:rsidRPr="003562D5">
        <w:t>3)</w:t>
      </w:r>
      <w:r w:rsidRPr="003562D5">
        <w:tab/>
        <w:t>2022</w:t>
      </w:r>
      <w:r w:rsidR="00F6261E">
        <w:t xml:space="preserve"> </w:t>
      </w:r>
      <w:r w:rsidRPr="003562D5">
        <w:t>r. – 15</w:t>
      </w:r>
      <w:r w:rsidR="00F6261E">
        <w:t xml:space="preserve"> </w:t>
      </w:r>
      <w:r w:rsidRPr="003562D5">
        <w:t>940</w:t>
      </w:r>
      <w:r w:rsidR="00F6261E">
        <w:t xml:space="preserve"> </w:t>
      </w:r>
      <w:r w:rsidRPr="003562D5">
        <w:t>tys. zł;</w:t>
      </w:r>
    </w:p>
    <w:p w14:paraId="5AE59DC8" w14:textId="71E39C70" w:rsidR="008B5153" w:rsidRPr="003562D5" w:rsidRDefault="008B5153" w:rsidP="008B5153">
      <w:pPr>
        <w:pStyle w:val="PKTpunkt"/>
      </w:pPr>
      <w:r w:rsidRPr="003562D5">
        <w:t>4)</w:t>
      </w:r>
      <w:r w:rsidRPr="003562D5">
        <w:tab/>
        <w:t>2023</w:t>
      </w:r>
      <w:r w:rsidR="00F6261E">
        <w:t xml:space="preserve"> </w:t>
      </w:r>
      <w:r w:rsidRPr="003562D5">
        <w:t>r. – 20</w:t>
      </w:r>
      <w:r w:rsidR="00F6261E">
        <w:t xml:space="preserve"> </w:t>
      </w:r>
      <w:r w:rsidRPr="003562D5">
        <w:t>560</w:t>
      </w:r>
      <w:r w:rsidR="00F6261E">
        <w:t xml:space="preserve"> </w:t>
      </w:r>
      <w:r w:rsidRPr="003562D5">
        <w:t>tys. zł;</w:t>
      </w:r>
    </w:p>
    <w:p w14:paraId="35E2F965" w14:textId="0D8215C9" w:rsidR="008B5153" w:rsidRPr="003562D5" w:rsidRDefault="008B5153" w:rsidP="008B5153">
      <w:pPr>
        <w:pStyle w:val="PKTpunkt"/>
      </w:pPr>
      <w:r w:rsidRPr="003562D5">
        <w:t>5)</w:t>
      </w:r>
      <w:r w:rsidRPr="003562D5">
        <w:tab/>
        <w:t>2024</w:t>
      </w:r>
      <w:r w:rsidR="00F6261E">
        <w:t xml:space="preserve"> </w:t>
      </w:r>
      <w:r w:rsidRPr="003562D5">
        <w:t>r. – 28</w:t>
      </w:r>
      <w:r w:rsidR="00F6261E">
        <w:t xml:space="preserve"> </w:t>
      </w:r>
      <w:r w:rsidRPr="003562D5">
        <w:t>410</w:t>
      </w:r>
      <w:r w:rsidR="00F6261E">
        <w:t xml:space="preserve"> </w:t>
      </w:r>
      <w:r w:rsidRPr="003562D5">
        <w:t>tys. zł;</w:t>
      </w:r>
    </w:p>
    <w:p w14:paraId="5F865535" w14:textId="17F73FB9" w:rsidR="008B5153" w:rsidRPr="003562D5" w:rsidRDefault="008B5153" w:rsidP="008B5153">
      <w:pPr>
        <w:pStyle w:val="PKTpunkt"/>
      </w:pPr>
      <w:r w:rsidRPr="003562D5">
        <w:t>6)</w:t>
      </w:r>
      <w:r w:rsidRPr="003562D5">
        <w:tab/>
        <w:t>2025</w:t>
      </w:r>
      <w:r w:rsidR="00F6261E">
        <w:t xml:space="preserve"> </w:t>
      </w:r>
      <w:r w:rsidRPr="003562D5">
        <w:t>r. – 35</w:t>
      </w:r>
      <w:r w:rsidR="00F6261E">
        <w:t xml:space="preserve"> </w:t>
      </w:r>
      <w:r w:rsidRPr="003562D5">
        <w:t>770</w:t>
      </w:r>
      <w:r w:rsidR="00F6261E">
        <w:t xml:space="preserve"> </w:t>
      </w:r>
      <w:r w:rsidRPr="003562D5">
        <w:t>tys. zł;</w:t>
      </w:r>
    </w:p>
    <w:p w14:paraId="3F7FB0F7" w14:textId="29FFB0DC" w:rsidR="008B5153" w:rsidRPr="003562D5" w:rsidRDefault="008B5153" w:rsidP="008B5153">
      <w:pPr>
        <w:pStyle w:val="PKTpunkt"/>
      </w:pPr>
      <w:r w:rsidRPr="003562D5">
        <w:t>7)</w:t>
      </w:r>
      <w:r w:rsidRPr="003562D5">
        <w:tab/>
        <w:t>2026</w:t>
      </w:r>
      <w:r w:rsidR="00F6261E">
        <w:t xml:space="preserve"> </w:t>
      </w:r>
      <w:r w:rsidRPr="003562D5">
        <w:t>r. – 42</w:t>
      </w:r>
      <w:r w:rsidR="00F6261E">
        <w:t xml:space="preserve"> </w:t>
      </w:r>
      <w:r w:rsidRPr="003562D5">
        <w:t>680</w:t>
      </w:r>
      <w:r w:rsidR="00F6261E">
        <w:t xml:space="preserve"> </w:t>
      </w:r>
      <w:r w:rsidRPr="003562D5">
        <w:t>tys. zł;</w:t>
      </w:r>
    </w:p>
    <w:p w14:paraId="20B4BDFD" w14:textId="0AD0185B" w:rsidR="008B5153" w:rsidRPr="003562D5" w:rsidRDefault="008B5153" w:rsidP="008B5153">
      <w:pPr>
        <w:pStyle w:val="PKTpunkt"/>
      </w:pPr>
      <w:r w:rsidRPr="003562D5">
        <w:t>8)</w:t>
      </w:r>
      <w:r w:rsidRPr="003562D5">
        <w:tab/>
        <w:t>2027</w:t>
      </w:r>
      <w:r w:rsidR="00F6261E">
        <w:t xml:space="preserve"> </w:t>
      </w:r>
      <w:r w:rsidRPr="003562D5">
        <w:t>r. – 51</w:t>
      </w:r>
      <w:r w:rsidR="00F6261E">
        <w:t xml:space="preserve"> </w:t>
      </w:r>
      <w:r w:rsidRPr="003562D5">
        <w:t>850</w:t>
      </w:r>
      <w:r w:rsidR="00F6261E">
        <w:t xml:space="preserve"> </w:t>
      </w:r>
      <w:r w:rsidRPr="003562D5">
        <w:t>tys. zł;</w:t>
      </w:r>
    </w:p>
    <w:p w14:paraId="50E9469C" w14:textId="4D5C2F41" w:rsidR="008B5153" w:rsidRPr="003562D5" w:rsidRDefault="008B5153" w:rsidP="008B5153">
      <w:pPr>
        <w:pStyle w:val="PKTpunkt"/>
      </w:pPr>
      <w:r w:rsidRPr="003562D5">
        <w:t>9)</w:t>
      </w:r>
      <w:r w:rsidRPr="003562D5">
        <w:tab/>
        <w:t>2028</w:t>
      </w:r>
      <w:r w:rsidR="00F6261E">
        <w:t xml:space="preserve"> </w:t>
      </w:r>
      <w:r w:rsidRPr="003562D5">
        <w:t>r. – 62</w:t>
      </w:r>
      <w:r w:rsidR="00F6261E">
        <w:t xml:space="preserve"> </w:t>
      </w:r>
      <w:r w:rsidRPr="003562D5">
        <w:t>660</w:t>
      </w:r>
      <w:r w:rsidR="00F6261E">
        <w:t xml:space="preserve"> </w:t>
      </w:r>
      <w:r w:rsidRPr="003562D5">
        <w:t>tys. zł;</w:t>
      </w:r>
    </w:p>
    <w:p w14:paraId="2046B540" w14:textId="3E3CFB6A" w:rsidR="008B5153" w:rsidRPr="003562D5" w:rsidRDefault="008B5153" w:rsidP="008B5153">
      <w:pPr>
        <w:pStyle w:val="PKTpunkt"/>
      </w:pPr>
      <w:r w:rsidRPr="003562D5">
        <w:t>10)</w:t>
      </w:r>
      <w:r w:rsidRPr="003562D5">
        <w:tab/>
        <w:t>2029</w:t>
      </w:r>
      <w:r w:rsidR="00F6261E">
        <w:t xml:space="preserve"> </w:t>
      </w:r>
      <w:r w:rsidRPr="003562D5">
        <w:t>r. – 75</w:t>
      </w:r>
      <w:r w:rsidR="00F6261E">
        <w:t xml:space="preserve"> </w:t>
      </w:r>
      <w:r w:rsidRPr="003562D5">
        <w:t>770</w:t>
      </w:r>
      <w:r w:rsidR="00F6261E">
        <w:t xml:space="preserve"> </w:t>
      </w:r>
      <w:r w:rsidRPr="003562D5">
        <w:t>tys. zł.</w:t>
      </w:r>
    </w:p>
    <w:p w14:paraId="53A42547" w14:textId="35A8EFE2" w:rsidR="008B5153" w:rsidRPr="003562D5" w:rsidRDefault="008B5153" w:rsidP="008B5153">
      <w:pPr>
        <w:pStyle w:val="USTustnpkodeksu"/>
      </w:pPr>
      <w:r w:rsidRPr="003562D5">
        <w:t>2.</w:t>
      </w:r>
      <w:r w:rsidR="00F6261E">
        <w:t xml:space="preserve"> </w:t>
      </w:r>
      <w:r w:rsidRPr="003562D5">
        <w:t>Dyrektor Generalny Służby Więziennej monitoruje wykorzystanie limitu wydatków,</w:t>
      </w:r>
      <w:r w:rsidR="00034AED" w:rsidRPr="003562D5">
        <w:t xml:space="preserve"> o </w:t>
      </w:r>
      <w:r w:rsidRPr="003562D5">
        <w:t>których mowa</w:t>
      </w:r>
      <w:r w:rsidR="00034AED" w:rsidRPr="003562D5">
        <w:t xml:space="preserve"> w</w:t>
      </w:r>
      <w:r w:rsidR="00F6261E">
        <w:t xml:space="preserve"> </w:t>
      </w:r>
      <w:r w:rsidR="00034AED" w:rsidRPr="003562D5">
        <w:t>ust.</w:t>
      </w:r>
      <w:r w:rsidR="00F6261E">
        <w:t xml:space="preserve"> </w:t>
      </w:r>
      <w:r w:rsidRPr="003562D5">
        <w:t>1, i</w:t>
      </w:r>
      <w:r w:rsidR="00F6261E">
        <w:t xml:space="preserve"> </w:t>
      </w:r>
      <w:r w:rsidRPr="003562D5">
        <w:t>dokonuje oceny wykorzystania tego limitu według stanu co najmniej na koniec półrocza</w:t>
      </w:r>
      <w:r w:rsidR="00034AED" w:rsidRPr="003562D5">
        <w:t xml:space="preserve"> i</w:t>
      </w:r>
      <w:r w:rsidR="00F6261E">
        <w:t xml:space="preserve"> </w:t>
      </w:r>
      <w:r w:rsidRPr="003562D5">
        <w:t>na koniec każdego roku kalendarzowego według stanu na dzień 2</w:t>
      </w:r>
      <w:r w:rsidR="00034AED" w:rsidRPr="003562D5">
        <w:t>0 </w:t>
      </w:r>
      <w:r w:rsidRPr="003562D5">
        <w:t>listopada danego roku.</w:t>
      </w:r>
    </w:p>
    <w:p w14:paraId="5B36E424" w14:textId="6E0B6A54" w:rsidR="008B5153" w:rsidRPr="003562D5" w:rsidRDefault="008B5153" w:rsidP="008B5153">
      <w:pPr>
        <w:pStyle w:val="USTustnpkodeksu"/>
      </w:pPr>
      <w:r w:rsidRPr="003562D5">
        <w:t>3.</w:t>
      </w:r>
      <w:r w:rsidR="00F6261E">
        <w:t xml:space="preserve"> </w:t>
      </w:r>
      <w:r w:rsidRPr="003562D5">
        <w:t>W</w:t>
      </w:r>
      <w:r w:rsidR="00F6261E">
        <w:t xml:space="preserve"> </w:t>
      </w:r>
      <w:r w:rsidRPr="003562D5">
        <w:t>przypadku zagrożenia przekroczenia lub przekroczenia przyjętego na dany rok budżetowy maksymalnego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w:t>
      </w:r>
      <w:r w:rsidR="00F6261E">
        <w:t xml:space="preserve"> </w:t>
      </w:r>
      <w:r w:rsidRPr="003562D5">
        <w:t xml:space="preserve">25%, stosuje się </w:t>
      </w:r>
      <w:r w:rsidRPr="003562D5">
        <w:lastRenderedPageBreak/>
        <w:t>mechanizm korygujący polegający na zmniejszeniu wydatków budżetu państwa będących skutkiem finansowym niniejszej ustawy.</w:t>
      </w:r>
    </w:p>
    <w:p w14:paraId="63DB20A1" w14:textId="0AB68568" w:rsidR="008B5153" w:rsidRPr="003562D5" w:rsidRDefault="008B5153" w:rsidP="008823FF">
      <w:pPr>
        <w:pStyle w:val="USTustnpkodeksu"/>
      </w:pPr>
      <w:r w:rsidRPr="003562D5">
        <w:t>4.</w:t>
      </w:r>
      <w:r w:rsidR="00F6261E">
        <w:t xml:space="preserve"> </w:t>
      </w:r>
      <w:r w:rsidRPr="003562D5">
        <w:t>Organem właściwym do wdrożenia mechanizmu korygującego, o</w:t>
      </w:r>
      <w:r w:rsidR="00F6261E">
        <w:t xml:space="preserve"> </w:t>
      </w:r>
      <w:r w:rsidRPr="003562D5">
        <w:t>którym mowa</w:t>
      </w:r>
      <w:r w:rsidR="00034AED" w:rsidRPr="003562D5">
        <w:t xml:space="preserve"> w ust. </w:t>
      </w:r>
      <w:r w:rsidRPr="003562D5">
        <w:t>3, jest</w:t>
      </w:r>
      <w:r w:rsidR="00F6261E">
        <w:t xml:space="preserve"> </w:t>
      </w:r>
      <w:r w:rsidRPr="003562D5">
        <w:t>Dyrektor Generalny Służby Więziennej.</w:t>
      </w:r>
    </w:p>
    <w:p w14:paraId="687F9B60" w14:textId="59A4E8E2" w:rsidR="008B5153" w:rsidRPr="003562D5" w:rsidRDefault="008B5153" w:rsidP="007E5C36">
      <w:pPr>
        <w:pStyle w:val="ARTartustawynprozporzdzenia"/>
        <w:keepNext/>
      </w:pPr>
      <w:r w:rsidRPr="003562D5">
        <w:rPr>
          <w:rStyle w:val="Ppogrubienie"/>
        </w:rPr>
        <w:t>Art.</w:t>
      </w:r>
      <w:r w:rsidR="00AA6D2E">
        <w:rPr>
          <w:rStyle w:val="Ppogrubienie"/>
        </w:rPr>
        <w:t> </w:t>
      </w:r>
      <w:r w:rsidR="004E471B" w:rsidRPr="003562D5">
        <w:rPr>
          <w:rStyle w:val="Ppogrubienie"/>
        </w:rPr>
        <w:t>4</w:t>
      </w:r>
      <w:r w:rsidR="00642B8E">
        <w:rPr>
          <w:rStyle w:val="Ppogrubienie"/>
        </w:rPr>
        <w:t>1</w:t>
      </w:r>
      <w:r w:rsidRPr="003562D5">
        <w:rPr>
          <w:rStyle w:val="Ppogrubienie"/>
        </w:rPr>
        <w:t>.</w:t>
      </w:r>
      <w:r w:rsidRPr="003562D5">
        <w:t xml:space="preserve"> 1. W</w:t>
      </w:r>
      <w:r w:rsidR="00F6261E">
        <w:t xml:space="preserve"> </w:t>
      </w:r>
      <w:r w:rsidRPr="003562D5">
        <w:t>latach 2020–2029</w:t>
      </w:r>
      <w:r w:rsidR="00F6261E">
        <w:t xml:space="preserve"> </w:t>
      </w:r>
      <w:r w:rsidRPr="003562D5">
        <w:t>maksymalny limit wydatków Komendanta Służby Ochrony Państwa będących skutkiem finansowym wejścia w</w:t>
      </w:r>
      <w:r w:rsidR="00F6261E">
        <w:t xml:space="preserve"> </w:t>
      </w:r>
      <w:r w:rsidRPr="003562D5">
        <w:t>życie niniejszej ustawy wynosi 151</w:t>
      </w:r>
      <w:r w:rsidR="00F6261E">
        <w:t xml:space="preserve"> </w:t>
      </w:r>
      <w:r w:rsidRPr="003562D5">
        <w:t>620</w:t>
      </w:r>
      <w:r w:rsidR="00F6261E">
        <w:t xml:space="preserve"> </w:t>
      </w:r>
      <w:r w:rsidRPr="003562D5">
        <w:t>tys. zł, z</w:t>
      </w:r>
      <w:r w:rsidR="00F6261E">
        <w:t xml:space="preserve"> </w:t>
      </w:r>
      <w:r w:rsidRPr="003562D5">
        <w:t>tego:</w:t>
      </w:r>
    </w:p>
    <w:p w14:paraId="02789862" w14:textId="31E20C9B" w:rsidR="008B5153" w:rsidRPr="003562D5" w:rsidRDefault="008B5153" w:rsidP="008B5153">
      <w:pPr>
        <w:pStyle w:val="PKTpunkt"/>
      </w:pPr>
      <w:r w:rsidRPr="003562D5">
        <w:t>1)</w:t>
      </w:r>
      <w:r w:rsidRPr="003562D5">
        <w:tab/>
        <w:t>2020</w:t>
      </w:r>
      <w:r w:rsidR="00F6261E">
        <w:t xml:space="preserve"> </w:t>
      </w:r>
      <w:r w:rsidRPr="003562D5">
        <w:t>r. – 5</w:t>
      </w:r>
      <w:r w:rsidR="00F6261E">
        <w:t xml:space="preserve"> </w:t>
      </w:r>
      <w:r w:rsidRPr="003562D5">
        <w:t>280</w:t>
      </w:r>
      <w:r w:rsidR="00F6261E">
        <w:t xml:space="preserve"> </w:t>
      </w:r>
      <w:r w:rsidRPr="003562D5">
        <w:t>tys. zł;</w:t>
      </w:r>
    </w:p>
    <w:p w14:paraId="677A874B" w14:textId="75F58832" w:rsidR="008B5153" w:rsidRPr="003562D5" w:rsidRDefault="008B5153" w:rsidP="008B5153">
      <w:pPr>
        <w:pStyle w:val="PKTpunkt"/>
      </w:pPr>
      <w:r w:rsidRPr="003562D5">
        <w:t>2)</w:t>
      </w:r>
      <w:r w:rsidRPr="003562D5">
        <w:tab/>
        <w:t>2021</w:t>
      </w:r>
      <w:r w:rsidR="00F6261E">
        <w:t xml:space="preserve"> </w:t>
      </w:r>
      <w:r w:rsidRPr="003562D5">
        <w:t>r. – 9</w:t>
      </w:r>
      <w:r w:rsidR="00F6261E">
        <w:t xml:space="preserve"> </w:t>
      </w:r>
      <w:r w:rsidRPr="003562D5">
        <w:t>370</w:t>
      </w:r>
      <w:r w:rsidR="00F6261E">
        <w:t xml:space="preserve"> </w:t>
      </w:r>
      <w:r w:rsidRPr="003562D5">
        <w:t>tys. zł;</w:t>
      </w:r>
    </w:p>
    <w:p w14:paraId="62A54214" w14:textId="262A6B22" w:rsidR="008B5153" w:rsidRPr="003562D5" w:rsidRDefault="008B5153" w:rsidP="008B5153">
      <w:pPr>
        <w:pStyle w:val="PKTpunkt"/>
      </w:pPr>
      <w:r w:rsidRPr="003562D5">
        <w:t>3)</w:t>
      </w:r>
      <w:r w:rsidRPr="003562D5">
        <w:tab/>
        <w:t>2022</w:t>
      </w:r>
      <w:r w:rsidR="00F6261E">
        <w:t xml:space="preserve"> </w:t>
      </w:r>
      <w:r w:rsidRPr="003562D5">
        <w:t>r. – 11</w:t>
      </w:r>
      <w:r w:rsidR="00F6261E">
        <w:t xml:space="preserve"> </w:t>
      </w:r>
      <w:r w:rsidRPr="003562D5">
        <w:t>500</w:t>
      </w:r>
      <w:r w:rsidR="00F6261E">
        <w:t xml:space="preserve"> </w:t>
      </w:r>
      <w:r w:rsidRPr="003562D5">
        <w:t>tys. zł;</w:t>
      </w:r>
    </w:p>
    <w:p w14:paraId="78E4F771" w14:textId="39EED68C" w:rsidR="008B5153" w:rsidRPr="003562D5" w:rsidRDefault="008B5153" w:rsidP="008B5153">
      <w:pPr>
        <w:pStyle w:val="PKTpunkt"/>
      </w:pPr>
      <w:r w:rsidRPr="003562D5">
        <w:t>4)</w:t>
      </w:r>
      <w:r w:rsidRPr="003562D5">
        <w:tab/>
        <w:t>2023</w:t>
      </w:r>
      <w:r w:rsidR="00F6261E">
        <w:t xml:space="preserve"> </w:t>
      </w:r>
      <w:r w:rsidRPr="003562D5">
        <w:t>r. – 12</w:t>
      </w:r>
      <w:r w:rsidR="00F6261E">
        <w:t xml:space="preserve"> </w:t>
      </w:r>
      <w:r w:rsidRPr="003562D5">
        <w:t>330</w:t>
      </w:r>
      <w:r w:rsidR="00F6261E">
        <w:t xml:space="preserve"> </w:t>
      </w:r>
      <w:r w:rsidRPr="003562D5">
        <w:t>tys. zł;</w:t>
      </w:r>
    </w:p>
    <w:p w14:paraId="02F5A5C3" w14:textId="2D75FF79" w:rsidR="008B5153" w:rsidRPr="003562D5" w:rsidRDefault="008B5153" w:rsidP="008B5153">
      <w:pPr>
        <w:pStyle w:val="PKTpunkt"/>
      </w:pPr>
      <w:r w:rsidRPr="003562D5">
        <w:t>5)</w:t>
      </w:r>
      <w:r w:rsidRPr="003562D5">
        <w:tab/>
        <w:t>2024</w:t>
      </w:r>
      <w:r w:rsidR="00F6261E">
        <w:t xml:space="preserve"> </w:t>
      </w:r>
      <w:r w:rsidRPr="003562D5">
        <w:t>r. – 16</w:t>
      </w:r>
      <w:r w:rsidR="00F6261E">
        <w:t xml:space="preserve"> </w:t>
      </w:r>
      <w:r w:rsidRPr="003562D5">
        <w:t>770</w:t>
      </w:r>
      <w:r w:rsidR="00F6261E">
        <w:t xml:space="preserve"> </w:t>
      </w:r>
      <w:r w:rsidRPr="003562D5">
        <w:t>tys. zł;</w:t>
      </w:r>
    </w:p>
    <w:p w14:paraId="24E4D91F" w14:textId="12A8BB39" w:rsidR="008B5153" w:rsidRPr="003562D5" w:rsidRDefault="008B5153" w:rsidP="008B5153">
      <w:pPr>
        <w:pStyle w:val="PKTpunkt"/>
      </w:pPr>
      <w:r w:rsidRPr="003562D5">
        <w:t>6)</w:t>
      </w:r>
      <w:r w:rsidRPr="003562D5">
        <w:tab/>
        <w:t>2025</w:t>
      </w:r>
      <w:r w:rsidR="00F6261E">
        <w:t xml:space="preserve"> </w:t>
      </w:r>
      <w:r w:rsidRPr="003562D5">
        <w:t>r. – 18</w:t>
      </w:r>
      <w:r w:rsidR="00F6261E">
        <w:t xml:space="preserve"> </w:t>
      </w:r>
      <w:r w:rsidRPr="003562D5">
        <w:t>000</w:t>
      </w:r>
      <w:r w:rsidR="00F6261E">
        <w:t xml:space="preserve"> </w:t>
      </w:r>
      <w:r w:rsidRPr="003562D5">
        <w:t>tys. zł;</w:t>
      </w:r>
    </w:p>
    <w:p w14:paraId="7A6A4557" w14:textId="33F131BD" w:rsidR="008B5153" w:rsidRPr="003562D5" w:rsidRDefault="008B5153" w:rsidP="008B5153">
      <w:pPr>
        <w:pStyle w:val="PKTpunkt"/>
      </w:pPr>
      <w:r w:rsidRPr="003562D5">
        <w:t>7)</w:t>
      </w:r>
      <w:r w:rsidRPr="003562D5">
        <w:tab/>
        <w:t>2026</w:t>
      </w:r>
      <w:r w:rsidR="00F6261E">
        <w:t xml:space="preserve"> </w:t>
      </w:r>
      <w:r w:rsidRPr="003562D5">
        <w:t>r. – 18</w:t>
      </w:r>
      <w:r w:rsidR="00F6261E">
        <w:t xml:space="preserve"> </w:t>
      </w:r>
      <w:r w:rsidRPr="003562D5">
        <w:t>640</w:t>
      </w:r>
      <w:r w:rsidR="00F6261E">
        <w:t xml:space="preserve"> </w:t>
      </w:r>
      <w:r w:rsidRPr="003562D5">
        <w:t>tys. zł;</w:t>
      </w:r>
    </w:p>
    <w:p w14:paraId="59F30B99" w14:textId="669E6C99" w:rsidR="008B5153" w:rsidRPr="003562D5" w:rsidRDefault="008B5153" w:rsidP="008B5153">
      <w:pPr>
        <w:pStyle w:val="PKTpunkt"/>
      </w:pPr>
      <w:r w:rsidRPr="003562D5">
        <w:t>8)</w:t>
      </w:r>
      <w:r w:rsidRPr="003562D5">
        <w:tab/>
        <w:t>2027</w:t>
      </w:r>
      <w:r w:rsidR="00F6261E">
        <w:t xml:space="preserve"> </w:t>
      </w:r>
      <w:r w:rsidRPr="003562D5">
        <w:t>r. – 19</w:t>
      </w:r>
      <w:r w:rsidR="00F6261E">
        <w:t xml:space="preserve"> </w:t>
      </w:r>
      <w:r w:rsidRPr="003562D5">
        <w:t>570</w:t>
      </w:r>
      <w:r w:rsidR="00F6261E">
        <w:t xml:space="preserve"> </w:t>
      </w:r>
      <w:r w:rsidRPr="003562D5">
        <w:t>tys. zł;</w:t>
      </w:r>
    </w:p>
    <w:p w14:paraId="5C10C31F" w14:textId="2B9F96D1" w:rsidR="008B5153" w:rsidRPr="003562D5" w:rsidRDefault="008B5153" w:rsidP="008B5153">
      <w:pPr>
        <w:pStyle w:val="PKTpunkt"/>
      </w:pPr>
      <w:r w:rsidRPr="003562D5">
        <w:t>9)</w:t>
      </w:r>
      <w:r w:rsidRPr="003562D5">
        <w:tab/>
        <w:t>2028</w:t>
      </w:r>
      <w:r w:rsidR="00F6261E">
        <w:t xml:space="preserve"> </w:t>
      </w:r>
      <w:r w:rsidRPr="003562D5">
        <w:t>r. – 19</w:t>
      </w:r>
      <w:r w:rsidR="00F6261E">
        <w:t xml:space="preserve"> </w:t>
      </w:r>
      <w:r w:rsidRPr="003562D5">
        <w:t>810</w:t>
      </w:r>
      <w:r w:rsidR="00F6261E">
        <w:t xml:space="preserve"> </w:t>
      </w:r>
      <w:r w:rsidRPr="003562D5">
        <w:t>tys. zł;</w:t>
      </w:r>
    </w:p>
    <w:p w14:paraId="0A1A749A" w14:textId="0AB69D54" w:rsidR="008B5153" w:rsidRPr="003562D5" w:rsidRDefault="008B5153" w:rsidP="008B5153">
      <w:pPr>
        <w:pStyle w:val="PKTpunkt"/>
      </w:pPr>
      <w:r w:rsidRPr="003562D5">
        <w:t>10)</w:t>
      </w:r>
      <w:r w:rsidRPr="003562D5">
        <w:tab/>
        <w:t>2029</w:t>
      </w:r>
      <w:r w:rsidR="00F6261E">
        <w:t xml:space="preserve"> </w:t>
      </w:r>
      <w:r w:rsidRPr="003562D5">
        <w:t>r. – 20</w:t>
      </w:r>
      <w:r w:rsidR="00F6261E">
        <w:t xml:space="preserve"> </w:t>
      </w:r>
      <w:r w:rsidRPr="003562D5">
        <w:t>350</w:t>
      </w:r>
      <w:r w:rsidR="00F6261E">
        <w:t xml:space="preserve"> </w:t>
      </w:r>
      <w:r w:rsidRPr="003562D5">
        <w:t>tys. zł.</w:t>
      </w:r>
    </w:p>
    <w:p w14:paraId="33F7E07C" w14:textId="4BFE59A7" w:rsidR="008B5153" w:rsidRPr="003562D5" w:rsidRDefault="008B5153" w:rsidP="008B5153">
      <w:pPr>
        <w:pStyle w:val="USTustnpkodeksu"/>
      </w:pPr>
      <w:r w:rsidRPr="003562D5">
        <w:t>2.</w:t>
      </w:r>
      <w:r w:rsidR="00F6261E">
        <w:t xml:space="preserve"> </w:t>
      </w:r>
      <w:r w:rsidRPr="003562D5">
        <w:t>Komendant Służby Ochrony Państwa monitoruje wykorzystanie limitu wydatków, o</w:t>
      </w:r>
      <w:r w:rsidR="009418FB">
        <w:t> </w:t>
      </w:r>
      <w:r w:rsidRPr="003562D5">
        <w:t>których mowa</w:t>
      </w:r>
      <w:r w:rsidR="00034AED" w:rsidRPr="003562D5">
        <w:t xml:space="preserve"> w</w:t>
      </w:r>
      <w:r w:rsidR="00F6261E">
        <w:t xml:space="preserve"> </w:t>
      </w:r>
      <w:r w:rsidR="00034AED" w:rsidRPr="003562D5">
        <w:t>ust.</w:t>
      </w:r>
      <w:r w:rsidR="00F6261E">
        <w:t xml:space="preserve"> </w:t>
      </w:r>
      <w:r w:rsidRPr="003562D5">
        <w:t>1, i</w:t>
      </w:r>
      <w:r w:rsidR="00F6261E">
        <w:t xml:space="preserve"> </w:t>
      </w:r>
      <w:r w:rsidRPr="003562D5">
        <w:t>dokonuje oceny wykorzystania tego limitu według stanu co najmniej na koniec półrocza</w:t>
      </w:r>
      <w:r w:rsidR="00034AED" w:rsidRPr="003562D5">
        <w:t xml:space="preserve"> i</w:t>
      </w:r>
      <w:r w:rsidR="00F6261E">
        <w:t xml:space="preserve"> </w:t>
      </w:r>
      <w:r w:rsidRPr="003562D5">
        <w:t>na koniec każdego roku kalendarzowego według stanu na dzień 2</w:t>
      </w:r>
      <w:r w:rsidR="00034AED" w:rsidRPr="003562D5">
        <w:t>0 </w:t>
      </w:r>
      <w:r w:rsidRPr="003562D5">
        <w:t>listopada danego roku.</w:t>
      </w:r>
    </w:p>
    <w:p w14:paraId="476BB2CA" w14:textId="46FAFC18" w:rsidR="008B5153" w:rsidRPr="003562D5" w:rsidRDefault="008B5153" w:rsidP="008B5153">
      <w:pPr>
        <w:pStyle w:val="USTustnpkodeksu"/>
      </w:pPr>
      <w:r w:rsidRPr="003562D5">
        <w:t>3.</w:t>
      </w:r>
      <w:r w:rsidR="00F6261E">
        <w:t xml:space="preserve"> </w:t>
      </w:r>
      <w:r w:rsidRPr="003562D5">
        <w:t>W</w:t>
      </w:r>
      <w:r w:rsidR="00F6261E">
        <w:t xml:space="preserve"> </w:t>
      </w:r>
      <w:r w:rsidRPr="003562D5">
        <w:t>przypadku zagrożenia przekroczenia lub przekroczenia przyjętego na dany rok budżetowy maksymalnego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w:t>
      </w:r>
      <w:r w:rsidR="00F6261E">
        <w:t xml:space="preserve"> </w:t>
      </w:r>
      <w:r w:rsidRPr="003562D5">
        <w:t>25%, stosuje się mechanizm korygujący polegający na zmniejszeniu wydatków budżetu państwa będących skutkiem finansowym niniejszej ustawy.</w:t>
      </w:r>
    </w:p>
    <w:p w14:paraId="09B6BCA3" w14:textId="40815493" w:rsidR="008B5153" w:rsidRPr="003562D5" w:rsidRDefault="008B5153" w:rsidP="008B5153">
      <w:pPr>
        <w:pStyle w:val="USTustnpkodeksu"/>
      </w:pPr>
      <w:r w:rsidRPr="003562D5">
        <w:t>4.</w:t>
      </w:r>
      <w:r w:rsidR="00F6261E">
        <w:t xml:space="preserve"> </w:t>
      </w:r>
      <w:r w:rsidRPr="003562D5">
        <w:t>Organem właściwym do wdrożenia mechanizmu korygującego, o</w:t>
      </w:r>
      <w:r w:rsidR="00F6261E">
        <w:t xml:space="preserve"> </w:t>
      </w:r>
      <w:r w:rsidRPr="003562D5">
        <w:t>którym mowa</w:t>
      </w:r>
      <w:r w:rsidR="00034AED" w:rsidRPr="003562D5">
        <w:t xml:space="preserve"> w ust. </w:t>
      </w:r>
      <w:r w:rsidRPr="003562D5">
        <w:t>3, jest Komendant Służby Ochrony Państwa.</w:t>
      </w:r>
    </w:p>
    <w:p w14:paraId="426F771B" w14:textId="753F1163" w:rsidR="008B5153" w:rsidRPr="003562D5" w:rsidRDefault="008B5153" w:rsidP="007E5C36">
      <w:pPr>
        <w:pStyle w:val="ARTartustawynprozporzdzenia"/>
        <w:keepNext/>
      </w:pPr>
      <w:r w:rsidRPr="003562D5">
        <w:rPr>
          <w:rStyle w:val="Ppogrubienie"/>
        </w:rPr>
        <w:t>Art.</w:t>
      </w:r>
      <w:r w:rsidR="00AA6D2E">
        <w:rPr>
          <w:rStyle w:val="Ppogrubienie"/>
        </w:rPr>
        <w:t> </w:t>
      </w:r>
      <w:r w:rsidRPr="003562D5">
        <w:rPr>
          <w:rStyle w:val="Ppogrubienie"/>
        </w:rPr>
        <w:t>4</w:t>
      </w:r>
      <w:r w:rsidR="00642B8E">
        <w:rPr>
          <w:rStyle w:val="Ppogrubienie"/>
        </w:rPr>
        <w:t>2</w:t>
      </w:r>
      <w:r w:rsidRPr="003562D5">
        <w:rPr>
          <w:rStyle w:val="Ppogrubienie"/>
        </w:rPr>
        <w:t>.</w:t>
      </w:r>
      <w:r w:rsidRPr="003562D5">
        <w:t xml:space="preserve"> 1. W</w:t>
      </w:r>
      <w:r w:rsidR="00F6261E">
        <w:t xml:space="preserve"> </w:t>
      </w:r>
      <w:r w:rsidRPr="003562D5">
        <w:t>latach 2020–2029</w:t>
      </w:r>
      <w:r w:rsidR="00F6261E">
        <w:t xml:space="preserve"> </w:t>
      </w:r>
      <w:r w:rsidRPr="003562D5">
        <w:t>maksymalny limit wydatków wojewodów będących skutkiem finansowym wejścia w</w:t>
      </w:r>
      <w:r w:rsidR="00F6261E">
        <w:t xml:space="preserve"> </w:t>
      </w:r>
      <w:r w:rsidRPr="003562D5">
        <w:t>życie niniejszej ustawy wynosi 1</w:t>
      </w:r>
      <w:r w:rsidR="00F6261E">
        <w:t xml:space="preserve"> </w:t>
      </w:r>
      <w:r w:rsidRPr="003562D5">
        <w:t>076</w:t>
      </w:r>
      <w:r w:rsidR="00F6261E">
        <w:t xml:space="preserve"> </w:t>
      </w:r>
      <w:r w:rsidRPr="003562D5">
        <w:t>085</w:t>
      </w:r>
      <w:r w:rsidR="00F6261E">
        <w:t xml:space="preserve"> </w:t>
      </w:r>
      <w:r w:rsidRPr="003562D5">
        <w:t>tys. zł, z</w:t>
      </w:r>
      <w:r w:rsidR="00F6261E">
        <w:t xml:space="preserve"> </w:t>
      </w:r>
      <w:r w:rsidRPr="003562D5">
        <w:t>tego:</w:t>
      </w:r>
    </w:p>
    <w:p w14:paraId="493921FF" w14:textId="0E18DAED" w:rsidR="008B5153" w:rsidRPr="003562D5" w:rsidRDefault="008B5153" w:rsidP="008B5153">
      <w:pPr>
        <w:pStyle w:val="PKTpunkt"/>
      </w:pPr>
      <w:r w:rsidRPr="003562D5">
        <w:t>1)</w:t>
      </w:r>
      <w:r w:rsidRPr="003562D5">
        <w:tab/>
        <w:t>2020</w:t>
      </w:r>
      <w:r w:rsidR="00F6261E">
        <w:t xml:space="preserve"> </w:t>
      </w:r>
      <w:r w:rsidRPr="003562D5">
        <w:t>r. – 19</w:t>
      </w:r>
      <w:r w:rsidR="00F6261E">
        <w:t xml:space="preserve"> </w:t>
      </w:r>
      <w:r w:rsidRPr="003562D5">
        <w:t>755</w:t>
      </w:r>
      <w:r w:rsidR="00F6261E">
        <w:t xml:space="preserve"> </w:t>
      </w:r>
      <w:r w:rsidRPr="003562D5">
        <w:t>tys. zł;</w:t>
      </w:r>
    </w:p>
    <w:p w14:paraId="2FDA0FA6" w14:textId="76EE7F42" w:rsidR="008B5153" w:rsidRPr="003562D5" w:rsidRDefault="008B5153" w:rsidP="008B5153">
      <w:pPr>
        <w:pStyle w:val="PKTpunkt"/>
      </w:pPr>
      <w:r w:rsidRPr="003562D5">
        <w:t>2)</w:t>
      </w:r>
      <w:r w:rsidRPr="003562D5">
        <w:tab/>
        <w:t>2021</w:t>
      </w:r>
      <w:r w:rsidR="00F6261E">
        <w:t xml:space="preserve"> </w:t>
      </w:r>
      <w:r w:rsidRPr="003562D5">
        <w:t>r. – 59</w:t>
      </w:r>
      <w:r w:rsidR="00F6261E">
        <w:t xml:space="preserve"> </w:t>
      </w:r>
      <w:r w:rsidRPr="003562D5">
        <w:t>490</w:t>
      </w:r>
      <w:r w:rsidR="00F6261E">
        <w:t xml:space="preserve"> </w:t>
      </w:r>
      <w:r w:rsidRPr="003562D5">
        <w:t>tys. zł;</w:t>
      </w:r>
    </w:p>
    <w:p w14:paraId="5B972F3E" w14:textId="084F1859" w:rsidR="008B5153" w:rsidRPr="003562D5" w:rsidRDefault="008B5153" w:rsidP="008B5153">
      <w:pPr>
        <w:pStyle w:val="PKTpunkt"/>
      </w:pPr>
      <w:r w:rsidRPr="003562D5">
        <w:t>3)</w:t>
      </w:r>
      <w:r w:rsidRPr="003562D5">
        <w:tab/>
        <w:t>2022</w:t>
      </w:r>
      <w:r w:rsidR="00F6261E">
        <w:t xml:space="preserve"> </w:t>
      </w:r>
      <w:r w:rsidRPr="003562D5">
        <w:t>r. – 76</w:t>
      </w:r>
      <w:r w:rsidR="00F6261E">
        <w:t xml:space="preserve"> </w:t>
      </w:r>
      <w:r w:rsidRPr="003562D5">
        <w:t>590</w:t>
      </w:r>
      <w:r w:rsidR="009418FB">
        <w:t xml:space="preserve"> </w:t>
      </w:r>
      <w:r w:rsidRPr="003562D5">
        <w:t>tys. zł;</w:t>
      </w:r>
    </w:p>
    <w:p w14:paraId="51FC327E" w14:textId="218F22D0" w:rsidR="008B5153" w:rsidRPr="003562D5" w:rsidRDefault="008B5153" w:rsidP="008B5153">
      <w:pPr>
        <w:pStyle w:val="PKTpunkt"/>
      </w:pPr>
      <w:r w:rsidRPr="003562D5">
        <w:lastRenderedPageBreak/>
        <w:t>4)</w:t>
      </w:r>
      <w:r w:rsidRPr="003562D5">
        <w:tab/>
        <w:t>2023</w:t>
      </w:r>
      <w:r w:rsidR="00F6261E">
        <w:t xml:space="preserve"> </w:t>
      </w:r>
      <w:r w:rsidRPr="003562D5">
        <w:t>r. – 86</w:t>
      </w:r>
      <w:r w:rsidR="00F6261E">
        <w:t xml:space="preserve"> </w:t>
      </w:r>
      <w:r w:rsidRPr="003562D5">
        <w:t>850</w:t>
      </w:r>
      <w:r w:rsidR="00F6261E">
        <w:t xml:space="preserve"> </w:t>
      </w:r>
      <w:r w:rsidRPr="003562D5">
        <w:t>tys. zł;</w:t>
      </w:r>
    </w:p>
    <w:p w14:paraId="5329E4DD" w14:textId="0DACE18D" w:rsidR="008B5153" w:rsidRPr="003562D5" w:rsidRDefault="008B5153" w:rsidP="008B5153">
      <w:pPr>
        <w:pStyle w:val="PKTpunkt"/>
      </w:pPr>
      <w:r w:rsidRPr="003562D5">
        <w:t>5)</w:t>
      </w:r>
      <w:r w:rsidRPr="003562D5">
        <w:tab/>
        <w:t>2024</w:t>
      </w:r>
      <w:r w:rsidR="00F6261E">
        <w:t xml:space="preserve"> </w:t>
      </w:r>
      <w:r w:rsidRPr="003562D5">
        <w:t>r. – 99</w:t>
      </w:r>
      <w:r w:rsidR="00F6261E">
        <w:t xml:space="preserve"> </w:t>
      </w:r>
      <w:r w:rsidRPr="003562D5">
        <w:t>720</w:t>
      </w:r>
      <w:r w:rsidR="00F6261E">
        <w:t xml:space="preserve"> </w:t>
      </w:r>
      <w:r w:rsidRPr="003562D5">
        <w:t>tys. zł;</w:t>
      </w:r>
    </w:p>
    <w:p w14:paraId="093DCB01" w14:textId="2A6B3D71" w:rsidR="008B5153" w:rsidRPr="003562D5" w:rsidRDefault="008B5153" w:rsidP="008B5153">
      <w:pPr>
        <w:pStyle w:val="PKTpunkt"/>
      </w:pPr>
      <w:r w:rsidRPr="003562D5">
        <w:t>6)</w:t>
      </w:r>
      <w:r w:rsidRPr="003562D5">
        <w:tab/>
        <w:t>2025</w:t>
      </w:r>
      <w:r w:rsidR="00F6261E">
        <w:t xml:space="preserve"> </w:t>
      </w:r>
      <w:r w:rsidRPr="003562D5">
        <w:t>r. – 116</w:t>
      </w:r>
      <w:r w:rsidR="00F6261E">
        <w:t xml:space="preserve"> </w:t>
      </w:r>
      <w:r w:rsidRPr="003562D5">
        <w:t>370</w:t>
      </w:r>
      <w:r w:rsidR="00F6261E">
        <w:t xml:space="preserve"> </w:t>
      </w:r>
      <w:r w:rsidRPr="003562D5">
        <w:t>tys. zł;</w:t>
      </w:r>
    </w:p>
    <w:p w14:paraId="22A19B3D" w14:textId="6287D3EA" w:rsidR="008B5153" w:rsidRPr="003562D5" w:rsidRDefault="008B5153" w:rsidP="008B5153">
      <w:pPr>
        <w:pStyle w:val="PKTpunkt"/>
      </w:pPr>
      <w:r w:rsidRPr="003562D5">
        <w:t>7)</w:t>
      </w:r>
      <w:r w:rsidRPr="003562D5">
        <w:tab/>
        <w:t>2026</w:t>
      </w:r>
      <w:r w:rsidR="00F6261E">
        <w:t xml:space="preserve"> </w:t>
      </w:r>
      <w:r w:rsidRPr="003562D5">
        <w:t>r. – 129</w:t>
      </w:r>
      <w:r w:rsidR="00F6261E">
        <w:t xml:space="preserve"> </w:t>
      </w:r>
      <w:r w:rsidRPr="003562D5">
        <w:t>960</w:t>
      </w:r>
      <w:r w:rsidR="00F6261E">
        <w:t xml:space="preserve"> </w:t>
      </w:r>
      <w:r w:rsidRPr="003562D5">
        <w:t>tys. zł;</w:t>
      </w:r>
    </w:p>
    <w:p w14:paraId="2CCD3DA4" w14:textId="07F5DB5E" w:rsidR="008B5153" w:rsidRPr="003562D5" w:rsidRDefault="008B5153" w:rsidP="008B5153">
      <w:pPr>
        <w:pStyle w:val="PKTpunkt"/>
      </w:pPr>
      <w:r w:rsidRPr="003562D5">
        <w:t>8)</w:t>
      </w:r>
      <w:r w:rsidRPr="003562D5">
        <w:tab/>
        <w:t>2027</w:t>
      </w:r>
      <w:r w:rsidR="00F6261E">
        <w:t xml:space="preserve"> </w:t>
      </w:r>
      <w:r w:rsidRPr="003562D5">
        <w:t>r. – 140</w:t>
      </w:r>
      <w:r w:rsidR="00F6261E">
        <w:t xml:space="preserve"> </w:t>
      </w:r>
      <w:r w:rsidRPr="003562D5">
        <w:t>580</w:t>
      </w:r>
      <w:r w:rsidR="00F6261E">
        <w:t xml:space="preserve"> </w:t>
      </w:r>
      <w:r w:rsidRPr="003562D5">
        <w:t>tys. zł;</w:t>
      </w:r>
    </w:p>
    <w:p w14:paraId="58C2852F" w14:textId="42FB1425" w:rsidR="008B5153" w:rsidRPr="003562D5" w:rsidRDefault="008B5153" w:rsidP="008B5153">
      <w:pPr>
        <w:pStyle w:val="PKTpunkt"/>
      </w:pPr>
      <w:r w:rsidRPr="003562D5">
        <w:t>9)</w:t>
      </w:r>
      <w:r w:rsidRPr="003562D5">
        <w:tab/>
        <w:t>2028</w:t>
      </w:r>
      <w:r w:rsidR="00F6261E">
        <w:t xml:space="preserve"> </w:t>
      </w:r>
      <w:r w:rsidRPr="003562D5">
        <w:t>r. – 166</w:t>
      </w:r>
      <w:r w:rsidR="00F6261E">
        <w:t xml:space="preserve"> </w:t>
      </w:r>
      <w:r w:rsidRPr="003562D5">
        <w:t>410</w:t>
      </w:r>
      <w:r w:rsidR="00F6261E">
        <w:t xml:space="preserve"> </w:t>
      </w:r>
      <w:r w:rsidRPr="003562D5">
        <w:t>tys. zł;</w:t>
      </w:r>
    </w:p>
    <w:p w14:paraId="397C364A" w14:textId="629B5081" w:rsidR="008B5153" w:rsidRPr="003562D5" w:rsidRDefault="008B5153" w:rsidP="008B5153">
      <w:pPr>
        <w:pStyle w:val="PKTpunkt"/>
      </w:pPr>
      <w:r w:rsidRPr="003562D5">
        <w:t>10)</w:t>
      </w:r>
      <w:r w:rsidRPr="003562D5">
        <w:tab/>
        <w:t>2029</w:t>
      </w:r>
      <w:r w:rsidR="00F6261E">
        <w:t xml:space="preserve"> </w:t>
      </w:r>
      <w:r w:rsidRPr="003562D5">
        <w:t>r. – 180</w:t>
      </w:r>
      <w:r w:rsidR="00F6261E">
        <w:t xml:space="preserve"> </w:t>
      </w:r>
      <w:r w:rsidRPr="003562D5">
        <w:t>360</w:t>
      </w:r>
      <w:r w:rsidR="00F6261E">
        <w:t xml:space="preserve"> </w:t>
      </w:r>
      <w:r w:rsidRPr="003562D5">
        <w:t>tys. zł.</w:t>
      </w:r>
    </w:p>
    <w:p w14:paraId="6D3B8308" w14:textId="4C17E565" w:rsidR="008B5153" w:rsidRPr="003562D5" w:rsidRDefault="008B5153" w:rsidP="008B5153">
      <w:pPr>
        <w:pStyle w:val="USTustnpkodeksu"/>
      </w:pPr>
      <w:r w:rsidRPr="003562D5">
        <w:t>2. Komendant Główny Państwowej Straży Pożarnej monitoruje wykorzystanie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i</w:t>
      </w:r>
      <w:r w:rsidR="00F6261E">
        <w:t xml:space="preserve"> </w:t>
      </w:r>
      <w:r w:rsidRPr="003562D5">
        <w:t>dokonuje oceny wykorzystania tego limitu według stanu co najmniej na koniec półrocza</w:t>
      </w:r>
      <w:r w:rsidR="00034AED" w:rsidRPr="003562D5">
        <w:t xml:space="preserve"> i</w:t>
      </w:r>
      <w:r w:rsidR="00F6261E">
        <w:t xml:space="preserve"> </w:t>
      </w:r>
      <w:r w:rsidRPr="003562D5">
        <w:t>na koniec każdego roku kalendarzowego według stanu na dzień 2</w:t>
      </w:r>
      <w:r w:rsidR="00034AED" w:rsidRPr="003562D5">
        <w:t>0</w:t>
      </w:r>
      <w:r w:rsidR="00F6261E">
        <w:t xml:space="preserve"> </w:t>
      </w:r>
      <w:r w:rsidRPr="003562D5">
        <w:t xml:space="preserve">listopada danego roku. </w:t>
      </w:r>
    </w:p>
    <w:p w14:paraId="1F1EB50E" w14:textId="25A60DFF" w:rsidR="008B5153" w:rsidRPr="003562D5" w:rsidRDefault="008B5153" w:rsidP="008B5153">
      <w:pPr>
        <w:pStyle w:val="USTustnpkodeksu"/>
      </w:pPr>
      <w:r w:rsidRPr="003562D5">
        <w:t>3. W</w:t>
      </w:r>
      <w:r w:rsidR="00F6261E">
        <w:t xml:space="preserve"> </w:t>
      </w:r>
      <w:r w:rsidRPr="003562D5">
        <w:t>przypadku zagrożenia przekroczenia lub przekroczenia przyjętego na dany rok budżetowy maksymalnego limitu wydatków, o</w:t>
      </w:r>
      <w:r w:rsidR="00F6261E">
        <w:t xml:space="preserve"> </w:t>
      </w:r>
      <w:r w:rsidRPr="003562D5">
        <w:t>których mowa</w:t>
      </w:r>
      <w:r w:rsidR="00034AED" w:rsidRPr="003562D5">
        <w:t xml:space="preserve"> w</w:t>
      </w:r>
      <w:r w:rsidR="00F6261E">
        <w:t xml:space="preserve"> </w:t>
      </w:r>
      <w:r w:rsidR="00034AED" w:rsidRPr="003562D5">
        <w:t>ust.</w:t>
      </w:r>
      <w:r w:rsidR="00F6261E">
        <w:t xml:space="preserve"> </w:t>
      </w:r>
      <w:r w:rsidRPr="003562D5">
        <w:t>1, o</w:t>
      </w:r>
      <w:r w:rsidR="00F6261E">
        <w:t xml:space="preserve"> </w:t>
      </w:r>
      <w:r w:rsidRPr="003562D5">
        <w:t>25%, stosuje się mechanizm korygujący polegający na zmniejszeniu wydatków budżetu państwa będących skutkiem finansowym niniejszej ustawy.</w:t>
      </w:r>
    </w:p>
    <w:p w14:paraId="7814AA55" w14:textId="2EA98B6C" w:rsidR="008B5153" w:rsidRPr="003562D5" w:rsidRDefault="008B5153" w:rsidP="008B5153">
      <w:pPr>
        <w:pStyle w:val="USTustnpkodeksu"/>
      </w:pPr>
      <w:r w:rsidRPr="003562D5">
        <w:t>4. Organem właściwym do wdrożenia mechanizmu korygującego, o</w:t>
      </w:r>
      <w:r w:rsidR="00F6261E">
        <w:t xml:space="preserve"> </w:t>
      </w:r>
      <w:r w:rsidRPr="003562D5">
        <w:t>którym mowa</w:t>
      </w:r>
      <w:r w:rsidR="00034AED" w:rsidRPr="003562D5">
        <w:t xml:space="preserve"> w ust. </w:t>
      </w:r>
      <w:r w:rsidRPr="003562D5">
        <w:t>3, jest Komendant Główny Państwowej Straży Pożarnej.</w:t>
      </w:r>
    </w:p>
    <w:p w14:paraId="4BD76D53" w14:textId="4AB4DFFC" w:rsidR="008B5153" w:rsidRPr="003562D5" w:rsidRDefault="008B5153" w:rsidP="008B5153">
      <w:pPr>
        <w:pStyle w:val="ARTartustawynprozporzdzenia"/>
      </w:pPr>
      <w:r w:rsidRPr="003562D5">
        <w:rPr>
          <w:rStyle w:val="Ppogrubienie"/>
        </w:rPr>
        <w:t>Art.</w:t>
      </w:r>
      <w:r w:rsidR="00AA6D2E">
        <w:rPr>
          <w:rStyle w:val="Ppogrubienie"/>
        </w:rPr>
        <w:t> </w:t>
      </w:r>
      <w:r w:rsidRPr="003562D5">
        <w:rPr>
          <w:rStyle w:val="Ppogrubienie"/>
        </w:rPr>
        <w:t>4</w:t>
      </w:r>
      <w:r w:rsidR="00642B8E">
        <w:rPr>
          <w:rStyle w:val="Ppogrubienie"/>
        </w:rPr>
        <w:t>3</w:t>
      </w:r>
      <w:r w:rsidRPr="003562D5">
        <w:rPr>
          <w:rStyle w:val="Ppogrubienie"/>
        </w:rPr>
        <w:t>.</w:t>
      </w:r>
      <w:r w:rsidR="00F6261E">
        <w:t xml:space="preserve"> </w:t>
      </w:r>
      <w:r w:rsidRPr="003562D5">
        <w:t>1. Minister właściwy do spraw wewnętrznych, po uzyskaniu zgody ministra właściwego do spraw finansów publicznych, może dokonywać przeniesień wydatków budżetowych między częściami, działami, rozdziałami</w:t>
      </w:r>
      <w:r w:rsidR="00034AED" w:rsidRPr="003562D5">
        <w:t xml:space="preserve"> i</w:t>
      </w:r>
      <w:r w:rsidR="00F6261E">
        <w:t xml:space="preserve"> </w:t>
      </w:r>
      <w:r w:rsidRPr="003562D5">
        <w:t>paragrafami klasyfikacji wydatków budżetu państwa</w:t>
      </w:r>
      <w:r w:rsidR="00034AED" w:rsidRPr="003562D5">
        <w:t xml:space="preserve"> w</w:t>
      </w:r>
      <w:r w:rsidR="00F6261E">
        <w:t xml:space="preserve"> </w:t>
      </w:r>
      <w:r w:rsidRPr="003562D5">
        <w:t>celu wykonania niniejszej ustawy.</w:t>
      </w:r>
    </w:p>
    <w:p w14:paraId="2289D91A" w14:textId="4E3BA8C3" w:rsidR="008B5153" w:rsidRPr="003562D5" w:rsidRDefault="008B5153" w:rsidP="008823FF">
      <w:pPr>
        <w:pStyle w:val="USTustnpkodeksu"/>
      </w:pPr>
      <w:r w:rsidRPr="003562D5">
        <w:t>2. Minister Sprawiedliwości, po uzyskaniu zgody ministra właściwego do spraw finansów publicznych, może dokonywać przeniesień wydatków budżetowych między działami, rozdziałami</w:t>
      </w:r>
      <w:r w:rsidR="00034AED" w:rsidRPr="003562D5">
        <w:t xml:space="preserve"> i</w:t>
      </w:r>
      <w:r w:rsidR="00F6261E">
        <w:t xml:space="preserve"> </w:t>
      </w:r>
      <w:r w:rsidRPr="003562D5">
        <w:t>paragrafami klasyfikacji wydatków budżetu państwa</w:t>
      </w:r>
      <w:r w:rsidR="00034AED" w:rsidRPr="003562D5">
        <w:t xml:space="preserve"> w</w:t>
      </w:r>
      <w:r w:rsidR="00F6261E">
        <w:t xml:space="preserve"> </w:t>
      </w:r>
      <w:r w:rsidRPr="003562D5">
        <w:t>celu wykonania niniejszej ustawy.</w:t>
      </w:r>
    </w:p>
    <w:p w14:paraId="1D5A8D05" w14:textId="4D53BA00" w:rsidR="00D444D8" w:rsidRPr="003562D5" w:rsidRDefault="00111829" w:rsidP="00111829">
      <w:pPr>
        <w:pStyle w:val="ARTartustawynprozporzdzenia"/>
      </w:pPr>
      <w:r w:rsidRPr="003562D5">
        <w:rPr>
          <w:rStyle w:val="Ppogrubienie"/>
        </w:rPr>
        <w:t>Art.</w:t>
      </w:r>
      <w:r w:rsidR="00AA6D2E">
        <w:rPr>
          <w:rStyle w:val="Ppogrubienie"/>
        </w:rPr>
        <w:t> </w:t>
      </w:r>
      <w:r w:rsidR="00723F27" w:rsidRPr="003562D5">
        <w:rPr>
          <w:rStyle w:val="Ppogrubienie"/>
        </w:rPr>
        <w:t>4</w:t>
      </w:r>
      <w:r w:rsidR="00642B8E">
        <w:rPr>
          <w:rStyle w:val="Ppogrubienie"/>
        </w:rPr>
        <w:t>4</w:t>
      </w:r>
      <w:r w:rsidRPr="003562D5">
        <w:rPr>
          <w:rStyle w:val="Ppogrubienie"/>
        </w:rPr>
        <w:t>.</w:t>
      </w:r>
      <w:r w:rsidRPr="003562D5">
        <w:t xml:space="preserve"> Ustawa wchodzi</w:t>
      </w:r>
      <w:r w:rsidR="000E7AFF" w:rsidRPr="003562D5">
        <w:t xml:space="preserve"> w</w:t>
      </w:r>
      <w:r w:rsidR="00F6261E">
        <w:t xml:space="preserve"> </w:t>
      </w:r>
      <w:r w:rsidRPr="003562D5">
        <w:t>życie</w:t>
      </w:r>
      <w:r w:rsidR="00C26314" w:rsidRPr="003562D5">
        <w:t xml:space="preserve"> </w:t>
      </w:r>
      <w:r w:rsidR="000E7AFF" w:rsidRPr="003562D5">
        <w:t>z</w:t>
      </w:r>
      <w:r w:rsidR="00F6261E">
        <w:t xml:space="preserve"> </w:t>
      </w:r>
      <w:r w:rsidR="00B5786C" w:rsidRPr="003562D5">
        <w:t xml:space="preserve">dniem </w:t>
      </w:r>
      <w:r w:rsidR="000E7AFF" w:rsidRPr="003562D5">
        <w:t>1</w:t>
      </w:r>
      <w:r w:rsidR="00F6261E">
        <w:t xml:space="preserve"> </w:t>
      </w:r>
      <w:r w:rsidR="00D845CB">
        <w:t>sierpnia</w:t>
      </w:r>
      <w:r w:rsidR="00726B7B" w:rsidRPr="003562D5">
        <w:t xml:space="preserve"> 202</w:t>
      </w:r>
      <w:r w:rsidR="000E7AFF" w:rsidRPr="003562D5">
        <w:t>0</w:t>
      </w:r>
      <w:r w:rsidR="00F6261E">
        <w:t xml:space="preserve"> </w:t>
      </w:r>
      <w:r w:rsidR="00726B7B" w:rsidRPr="003562D5">
        <w:t>r</w:t>
      </w:r>
      <w:r w:rsidR="00562F5A" w:rsidRPr="003562D5">
        <w:t>.</w:t>
      </w:r>
      <w:r w:rsidR="00CC03DE" w:rsidRPr="003562D5">
        <w:t>, z wyjątkiem</w:t>
      </w:r>
      <w:r w:rsidR="00D444D8" w:rsidRPr="003562D5">
        <w:t>:</w:t>
      </w:r>
    </w:p>
    <w:p w14:paraId="35E0B2BD" w14:textId="341D4F27" w:rsidR="00A645F9" w:rsidRPr="003562D5" w:rsidRDefault="00D444D8" w:rsidP="006856CB">
      <w:pPr>
        <w:pStyle w:val="PKTpunkt"/>
      </w:pPr>
      <w:r w:rsidRPr="003562D5">
        <w:t>1)</w:t>
      </w:r>
      <w:r w:rsidR="000D58C5" w:rsidRPr="003562D5">
        <w:tab/>
      </w:r>
      <w:r w:rsidRPr="003562D5">
        <w:t xml:space="preserve">art. </w:t>
      </w:r>
      <w:r w:rsidR="00034AED" w:rsidRPr="003562D5">
        <w:t>1 pkt</w:t>
      </w:r>
      <w:r w:rsidR="00F6261E">
        <w:t xml:space="preserve"> </w:t>
      </w:r>
      <w:r w:rsidRPr="003562D5">
        <w:t>1</w:t>
      </w:r>
      <w:r w:rsidR="000D58C5" w:rsidRPr="003562D5">
        <w:t>–</w:t>
      </w:r>
      <w:r w:rsidRPr="003562D5">
        <w:t>3,</w:t>
      </w:r>
      <w:r w:rsidR="00DD4B78" w:rsidRPr="003562D5">
        <w:t xml:space="preserve"> które wchodzą</w:t>
      </w:r>
      <w:r w:rsidR="00034AED" w:rsidRPr="003562D5">
        <w:t xml:space="preserve"> w</w:t>
      </w:r>
      <w:r w:rsidR="00F6261E">
        <w:t xml:space="preserve"> </w:t>
      </w:r>
      <w:r w:rsidR="00DD4B78" w:rsidRPr="003562D5">
        <w:t xml:space="preserve">życie </w:t>
      </w:r>
      <w:r w:rsidR="002464CD">
        <w:t>z dniem 30 listopada 2020 r.</w:t>
      </w:r>
      <w:r w:rsidR="00D77376">
        <w:t>;</w:t>
      </w:r>
      <w:r w:rsidR="002464CD">
        <w:t xml:space="preserve"> </w:t>
      </w:r>
    </w:p>
    <w:p w14:paraId="0835BFCD" w14:textId="667333A0" w:rsidR="001B7A26" w:rsidRPr="003562D5" w:rsidRDefault="00A645F9" w:rsidP="006856CB">
      <w:pPr>
        <w:pStyle w:val="PKTpunkt"/>
      </w:pPr>
      <w:r w:rsidRPr="003562D5">
        <w:t>2)</w:t>
      </w:r>
      <w:r w:rsidR="000D58C5" w:rsidRPr="003562D5">
        <w:tab/>
      </w:r>
      <w:r w:rsidR="007022ED" w:rsidRPr="003562D5">
        <w:t xml:space="preserve">art. </w:t>
      </w:r>
      <w:r w:rsidR="00034AED" w:rsidRPr="003562D5">
        <w:t>2 pkt</w:t>
      </w:r>
      <w:r w:rsidR="00F6261E">
        <w:t xml:space="preserve"> </w:t>
      </w:r>
      <w:r w:rsidR="00C37A4A" w:rsidRPr="003562D5">
        <w:t>3</w:t>
      </w:r>
      <w:r w:rsidR="003B442A">
        <w:t>6</w:t>
      </w:r>
      <w:r w:rsidR="00C37A4A" w:rsidRPr="003562D5">
        <w:t>–4</w:t>
      </w:r>
      <w:r w:rsidR="003B442A">
        <w:t>8</w:t>
      </w:r>
      <w:r w:rsidR="00034AED" w:rsidRPr="003562D5">
        <w:t xml:space="preserve"> oraz art.</w:t>
      </w:r>
      <w:r w:rsidR="00F6261E">
        <w:t xml:space="preserve"> </w:t>
      </w:r>
      <w:r w:rsidR="00C37A4A" w:rsidRPr="003562D5">
        <w:t>2</w:t>
      </w:r>
      <w:r w:rsidR="00642B8E">
        <w:t>4</w:t>
      </w:r>
      <w:r w:rsidR="008823FF" w:rsidRPr="003562D5">
        <w:t>–</w:t>
      </w:r>
      <w:r w:rsidR="00C37A4A" w:rsidRPr="003562D5">
        <w:t>3</w:t>
      </w:r>
      <w:r w:rsidR="00642B8E">
        <w:t>5</w:t>
      </w:r>
      <w:r w:rsidR="007022ED" w:rsidRPr="003562D5">
        <w:t>, które wchodzą</w:t>
      </w:r>
      <w:r w:rsidR="00034AED" w:rsidRPr="003562D5">
        <w:t xml:space="preserve"> w</w:t>
      </w:r>
      <w:r w:rsidR="00F6261E">
        <w:t xml:space="preserve"> </w:t>
      </w:r>
      <w:r w:rsidR="007022ED" w:rsidRPr="003562D5">
        <w:t>życie</w:t>
      </w:r>
      <w:r w:rsidR="00034AED" w:rsidRPr="003562D5">
        <w:t xml:space="preserve"> z</w:t>
      </w:r>
      <w:r w:rsidR="00F6261E">
        <w:t xml:space="preserve"> </w:t>
      </w:r>
      <w:r w:rsidR="007022ED" w:rsidRPr="003562D5">
        <w:t xml:space="preserve">dniem </w:t>
      </w:r>
      <w:r w:rsidR="00034AED" w:rsidRPr="003562D5">
        <w:t>1</w:t>
      </w:r>
      <w:r w:rsidR="00F6261E">
        <w:t xml:space="preserve"> </w:t>
      </w:r>
      <w:r w:rsidR="007022ED" w:rsidRPr="003562D5">
        <w:t>stycznia 202</w:t>
      </w:r>
      <w:r w:rsidR="00034AED" w:rsidRPr="003562D5">
        <w:t>1</w:t>
      </w:r>
      <w:r w:rsidR="00F6261E">
        <w:t xml:space="preserve"> </w:t>
      </w:r>
      <w:r w:rsidR="007022ED" w:rsidRPr="003562D5">
        <w:t xml:space="preserve">r. </w:t>
      </w:r>
    </w:p>
    <w:sectPr w:rsidR="001B7A26" w:rsidRPr="003562D5"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B4542" w14:textId="77777777" w:rsidR="00EA7E6C" w:rsidRDefault="00EA7E6C">
      <w:r>
        <w:separator/>
      </w:r>
    </w:p>
  </w:endnote>
  <w:endnote w:type="continuationSeparator" w:id="0">
    <w:p w14:paraId="24BADCA1" w14:textId="77777777" w:rsidR="00EA7E6C" w:rsidRDefault="00EA7E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w:panose1 w:val="02020603050405020304"/>
    <w:charset w:val="EE"/>
    <w:family w:val="roman"/>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7496BA" w14:textId="77777777" w:rsidR="00EA7E6C" w:rsidRDefault="00EA7E6C">
      <w:r>
        <w:separator/>
      </w:r>
    </w:p>
  </w:footnote>
  <w:footnote w:type="continuationSeparator" w:id="0">
    <w:p w14:paraId="301DEC5E" w14:textId="77777777" w:rsidR="00EA7E6C" w:rsidRDefault="00EA7E6C">
      <w:r>
        <w:continuationSeparator/>
      </w:r>
    </w:p>
  </w:footnote>
  <w:footnote w:id="1">
    <w:p w14:paraId="5274D0FB" w14:textId="2AAC60E8" w:rsidR="0084470D" w:rsidRPr="00F7435F" w:rsidRDefault="0084470D" w:rsidP="00F7435F">
      <w:pPr>
        <w:pStyle w:val="ODNONIKtreodnonika"/>
      </w:pPr>
      <w:r>
        <w:rPr>
          <w:rStyle w:val="Odwoanieprzypisudolnego"/>
        </w:rPr>
        <w:footnoteRef/>
      </w:r>
      <w:r>
        <w:rPr>
          <w:rStyle w:val="IGindeksgrny"/>
        </w:rPr>
        <w:t>)</w:t>
      </w:r>
      <w:r>
        <w:tab/>
        <w:t xml:space="preserve">Niniejszą ustawą zmienia się ustawy: ustawę z dnia 6 kwietnia 1990 r. o Policji, ustawę z dnia 12 października 1990 r. o Straży Granicznej, ustawę z dnia 24 sierpnia 1991 r. o ochronie przeciwpożarowej, ustawę z dnia 24 sierpnia 1991 r. o Państwowej Straży Pożarnej, ustawę z dnia 9 kwietnia 2010 r. o Służbie Więziennej, ustawę z dnia </w:t>
      </w:r>
      <w:r w:rsidRPr="003D390E">
        <w:t>8</w:t>
      </w:r>
      <w:r>
        <w:t xml:space="preserve"> grudnia 2017 r. o Służbie Ochrony Państwa oraz ustawę</w:t>
      </w:r>
      <w:r w:rsidRPr="007A52F9">
        <w:t xml:space="preserve"> z dnia 19 lipca 2019 r. o zmianie ustawy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w:t>
      </w:r>
      <w:r>
        <w:noBreakHyphen/>
      </w:r>
      <w:r w:rsidRPr="007A52F9">
        <w:t>Skarbowej i Służby Więziennej oraz ich rodzin oraz niektórych innych ustaw</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ED030F" w14:textId="010D6EA9" w:rsidR="0084470D" w:rsidRPr="00B371CC" w:rsidRDefault="0084470D" w:rsidP="00B371CC">
    <w:pPr>
      <w:pStyle w:val="Nagwek"/>
      <w:jc w:val="center"/>
    </w:pPr>
    <w:r>
      <w:t xml:space="preserve">– </w:t>
    </w:r>
    <w:r>
      <w:fldChar w:fldCharType="begin"/>
    </w:r>
    <w:r>
      <w:instrText xml:space="preserve"> PAGE  \* MERGEFORMAT </w:instrText>
    </w:r>
    <w:r>
      <w:fldChar w:fldCharType="separate"/>
    </w:r>
    <w:r w:rsidR="004764C2">
      <w:rPr>
        <w:noProof/>
      </w:rPr>
      <w:t>20</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0736D60"/>
    <w:multiLevelType w:val="multilevel"/>
    <w:tmpl w:val="9C88B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B3A63F1"/>
    <w:multiLevelType w:val="hybridMultilevel"/>
    <w:tmpl w:val="BD6C81D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34B"/>
    <w:rsid w:val="00000363"/>
    <w:rsid w:val="000012DA"/>
    <w:rsid w:val="00001F91"/>
    <w:rsid w:val="0000246E"/>
    <w:rsid w:val="00002F87"/>
    <w:rsid w:val="00003862"/>
    <w:rsid w:val="00004FF7"/>
    <w:rsid w:val="000124D5"/>
    <w:rsid w:val="00012A35"/>
    <w:rsid w:val="00016099"/>
    <w:rsid w:val="00017DC2"/>
    <w:rsid w:val="00020DB1"/>
    <w:rsid w:val="00021522"/>
    <w:rsid w:val="00023161"/>
    <w:rsid w:val="00023471"/>
    <w:rsid w:val="00023F13"/>
    <w:rsid w:val="00025158"/>
    <w:rsid w:val="000251D6"/>
    <w:rsid w:val="00026DA3"/>
    <w:rsid w:val="000305DA"/>
    <w:rsid w:val="00030634"/>
    <w:rsid w:val="00031343"/>
    <w:rsid w:val="000319C1"/>
    <w:rsid w:val="00031A8B"/>
    <w:rsid w:val="00031BCA"/>
    <w:rsid w:val="00031FDC"/>
    <w:rsid w:val="000330FA"/>
    <w:rsid w:val="0003337A"/>
    <w:rsid w:val="0003362F"/>
    <w:rsid w:val="00034694"/>
    <w:rsid w:val="00034AED"/>
    <w:rsid w:val="00035A97"/>
    <w:rsid w:val="00035F09"/>
    <w:rsid w:val="00036511"/>
    <w:rsid w:val="00036B63"/>
    <w:rsid w:val="00037E1A"/>
    <w:rsid w:val="00040FFF"/>
    <w:rsid w:val="00041D1F"/>
    <w:rsid w:val="0004226A"/>
    <w:rsid w:val="00042A80"/>
    <w:rsid w:val="00043495"/>
    <w:rsid w:val="00043D1A"/>
    <w:rsid w:val="000440FC"/>
    <w:rsid w:val="00046458"/>
    <w:rsid w:val="00046A75"/>
    <w:rsid w:val="00047312"/>
    <w:rsid w:val="000508BD"/>
    <w:rsid w:val="000509D0"/>
    <w:rsid w:val="000517AB"/>
    <w:rsid w:val="000527FE"/>
    <w:rsid w:val="00053237"/>
    <w:rsid w:val="0005339C"/>
    <w:rsid w:val="00054AC3"/>
    <w:rsid w:val="0005571B"/>
    <w:rsid w:val="00055849"/>
    <w:rsid w:val="0005596D"/>
    <w:rsid w:val="00056797"/>
    <w:rsid w:val="00057AB3"/>
    <w:rsid w:val="00060076"/>
    <w:rsid w:val="00060432"/>
    <w:rsid w:val="000604C5"/>
    <w:rsid w:val="0006082E"/>
    <w:rsid w:val="00060D87"/>
    <w:rsid w:val="000615A5"/>
    <w:rsid w:val="00063742"/>
    <w:rsid w:val="00064E4C"/>
    <w:rsid w:val="00065D3B"/>
    <w:rsid w:val="00066901"/>
    <w:rsid w:val="000704AD"/>
    <w:rsid w:val="000712E5"/>
    <w:rsid w:val="00071BEE"/>
    <w:rsid w:val="000736CD"/>
    <w:rsid w:val="0007434D"/>
    <w:rsid w:val="0007478D"/>
    <w:rsid w:val="00074A23"/>
    <w:rsid w:val="00074E4A"/>
    <w:rsid w:val="0007533B"/>
    <w:rsid w:val="0007545D"/>
    <w:rsid w:val="00075F8E"/>
    <w:rsid w:val="000760BF"/>
    <w:rsid w:val="0007613E"/>
    <w:rsid w:val="00076BF4"/>
    <w:rsid w:val="00076BFC"/>
    <w:rsid w:val="000814A7"/>
    <w:rsid w:val="000843E8"/>
    <w:rsid w:val="00084F6D"/>
    <w:rsid w:val="0008557B"/>
    <w:rsid w:val="000859C3"/>
    <w:rsid w:val="00085CE7"/>
    <w:rsid w:val="00085FBB"/>
    <w:rsid w:val="000906EE"/>
    <w:rsid w:val="00091BA2"/>
    <w:rsid w:val="000928DE"/>
    <w:rsid w:val="0009309F"/>
    <w:rsid w:val="000944EF"/>
    <w:rsid w:val="00094626"/>
    <w:rsid w:val="0009732D"/>
    <w:rsid w:val="000973F0"/>
    <w:rsid w:val="000A1038"/>
    <w:rsid w:val="000A1296"/>
    <w:rsid w:val="000A1950"/>
    <w:rsid w:val="000A1AB3"/>
    <w:rsid w:val="000A1C27"/>
    <w:rsid w:val="000A1DAD"/>
    <w:rsid w:val="000A2649"/>
    <w:rsid w:val="000A2E0A"/>
    <w:rsid w:val="000A323B"/>
    <w:rsid w:val="000A39BC"/>
    <w:rsid w:val="000A538F"/>
    <w:rsid w:val="000A7D15"/>
    <w:rsid w:val="000B0A35"/>
    <w:rsid w:val="000B1708"/>
    <w:rsid w:val="000B298D"/>
    <w:rsid w:val="000B299F"/>
    <w:rsid w:val="000B543E"/>
    <w:rsid w:val="000B5541"/>
    <w:rsid w:val="000B5B2D"/>
    <w:rsid w:val="000B5DCE"/>
    <w:rsid w:val="000C01AE"/>
    <w:rsid w:val="000C05BA"/>
    <w:rsid w:val="000C0841"/>
    <w:rsid w:val="000C0E8F"/>
    <w:rsid w:val="000C1589"/>
    <w:rsid w:val="000C2585"/>
    <w:rsid w:val="000C2DBB"/>
    <w:rsid w:val="000C3FAD"/>
    <w:rsid w:val="000C4BC4"/>
    <w:rsid w:val="000C73DD"/>
    <w:rsid w:val="000C76BD"/>
    <w:rsid w:val="000D0110"/>
    <w:rsid w:val="000D1826"/>
    <w:rsid w:val="000D2468"/>
    <w:rsid w:val="000D25ED"/>
    <w:rsid w:val="000D318A"/>
    <w:rsid w:val="000D3616"/>
    <w:rsid w:val="000D4686"/>
    <w:rsid w:val="000D4753"/>
    <w:rsid w:val="000D5869"/>
    <w:rsid w:val="000D58C5"/>
    <w:rsid w:val="000D6173"/>
    <w:rsid w:val="000D6F83"/>
    <w:rsid w:val="000D7BD6"/>
    <w:rsid w:val="000E140C"/>
    <w:rsid w:val="000E1C5F"/>
    <w:rsid w:val="000E25CC"/>
    <w:rsid w:val="000E3694"/>
    <w:rsid w:val="000E490F"/>
    <w:rsid w:val="000E551F"/>
    <w:rsid w:val="000E5F78"/>
    <w:rsid w:val="000E6241"/>
    <w:rsid w:val="000E66AA"/>
    <w:rsid w:val="000E6D96"/>
    <w:rsid w:val="000E7AFF"/>
    <w:rsid w:val="000F0D79"/>
    <w:rsid w:val="000F2BE3"/>
    <w:rsid w:val="000F3D0D"/>
    <w:rsid w:val="000F4ED5"/>
    <w:rsid w:val="000F6ED4"/>
    <w:rsid w:val="000F7A6E"/>
    <w:rsid w:val="00100B02"/>
    <w:rsid w:val="00100EC2"/>
    <w:rsid w:val="0010186F"/>
    <w:rsid w:val="00102583"/>
    <w:rsid w:val="0010425E"/>
    <w:rsid w:val="001042BA"/>
    <w:rsid w:val="00104769"/>
    <w:rsid w:val="00104C05"/>
    <w:rsid w:val="00106D03"/>
    <w:rsid w:val="001102E8"/>
    <w:rsid w:val="00110465"/>
    <w:rsid w:val="00110628"/>
    <w:rsid w:val="00111829"/>
    <w:rsid w:val="00111B86"/>
    <w:rsid w:val="0011245A"/>
    <w:rsid w:val="001124DD"/>
    <w:rsid w:val="00112B1F"/>
    <w:rsid w:val="001130BB"/>
    <w:rsid w:val="0011493E"/>
    <w:rsid w:val="00114EC9"/>
    <w:rsid w:val="00114ECF"/>
    <w:rsid w:val="00115B72"/>
    <w:rsid w:val="00117834"/>
    <w:rsid w:val="001209EC"/>
    <w:rsid w:val="00120A9E"/>
    <w:rsid w:val="001215C1"/>
    <w:rsid w:val="00121D01"/>
    <w:rsid w:val="00123402"/>
    <w:rsid w:val="001235DD"/>
    <w:rsid w:val="00125A9C"/>
    <w:rsid w:val="001262B2"/>
    <w:rsid w:val="00126367"/>
    <w:rsid w:val="001265CC"/>
    <w:rsid w:val="001270A2"/>
    <w:rsid w:val="00131237"/>
    <w:rsid w:val="00132955"/>
    <w:rsid w:val="001329AC"/>
    <w:rsid w:val="00134CA0"/>
    <w:rsid w:val="00140268"/>
    <w:rsid w:val="0014026F"/>
    <w:rsid w:val="00140359"/>
    <w:rsid w:val="00142609"/>
    <w:rsid w:val="00143D6E"/>
    <w:rsid w:val="001441EF"/>
    <w:rsid w:val="001449CA"/>
    <w:rsid w:val="00145B56"/>
    <w:rsid w:val="00147277"/>
    <w:rsid w:val="00147A47"/>
    <w:rsid w:val="00147AA1"/>
    <w:rsid w:val="00147FF4"/>
    <w:rsid w:val="001501FB"/>
    <w:rsid w:val="001520CF"/>
    <w:rsid w:val="0015532C"/>
    <w:rsid w:val="001562FC"/>
    <w:rsid w:val="00156338"/>
    <w:rsid w:val="001564C3"/>
    <w:rsid w:val="0015667C"/>
    <w:rsid w:val="00157110"/>
    <w:rsid w:val="0015742A"/>
    <w:rsid w:val="001579D5"/>
    <w:rsid w:val="00157DA1"/>
    <w:rsid w:val="00161F8E"/>
    <w:rsid w:val="00163147"/>
    <w:rsid w:val="001638D0"/>
    <w:rsid w:val="00164C57"/>
    <w:rsid w:val="00164C9D"/>
    <w:rsid w:val="00165352"/>
    <w:rsid w:val="00165994"/>
    <w:rsid w:val="00166EA3"/>
    <w:rsid w:val="001714ED"/>
    <w:rsid w:val="001715A8"/>
    <w:rsid w:val="00172F7A"/>
    <w:rsid w:val="00173150"/>
    <w:rsid w:val="00173390"/>
    <w:rsid w:val="001736F0"/>
    <w:rsid w:val="00173BB3"/>
    <w:rsid w:val="001740D0"/>
    <w:rsid w:val="00174F2C"/>
    <w:rsid w:val="0017699F"/>
    <w:rsid w:val="00176C0C"/>
    <w:rsid w:val="001772B5"/>
    <w:rsid w:val="00177819"/>
    <w:rsid w:val="00177B52"/>
    <w:rsid w:val="0018022A"/>
    <w:rsid w:val="00180F2A"/>
    <w:rsid w:val="001810AF"/>
    <w:rsid w:val="0018493B"/>
    <w:rsid w:val="00184B91"/>
    <w:rsid w:val="00184D4A"/>
    <w:rsid w:val="00185A82"/>
    <w:rsid w:val="00185A8F"/>
    <w:rsid w:val="00186346"/>
    <w:rsid w:val="00186DE5"/>
    <w:rsid w:val="00186EC1"/>
    <w:rsid w:val="00190A78"/>
    <w:rsid w:val="00191E1F"/>
    <w:rsid w:val="001924E3"/>
    <w:rsid w:val="001946B9"/>
    <w:rsid w:val="0019473B"/>
    <w:rsid w:val="001952B1"/>
    <w:rsid w:val="0019649B"/>
    <w:rsid w:val="00196E39"/>
    <w:rsid w:val="001974F0"/>
    <w:rsid w:val="00197649"/>
    <w:rsid w:val="001A01FB"/>
    <w:rsid w:val="001A10E9"/>
    <w:rsid w:val="001A183D"/>
    <w:rsid w:val="001A2B65"/>
    <w:rsid w:val="001A3CD3"/>
    <w:rsid w:val="001A51EE"/>
    <w:rsid w:val="001A5BEF"/>
    <w:rsid w:val="001A6CC7"/>
    <w:rsid w:val="001A7F15"/>
    <w:rsid w:val="001B0A8F"/>
    <w:rsid w:val="001B13AA"/>
    <w:rsid w:val="001B342E"/>
    <w:rsid w:val="001B5816"/>
    <w:rsid w:val="001B5DA7"/>
    <w:rsid w:val="001B5FCC"/>
    <w:rsid w:val="001B70B5"/>
    <w:rsid w:val="001B7A26"/>
    <w:rsid w:val="001C1832"/>
    <w:rsid w:val="001C188C"/>
    <w:rsid w:val="001C1F94"/>
    <w:rsid w:val="001C39BC"/>
    <w:rsid w:val="001C4417"/>
    <w:rsid w:val="001C4549"/>
    <w:rsid w:val="001C4570"/>
    <w:rsid w:val="001C560E"/>
    <w:rsid w:val="001C6625"/>
    <w:rsid w:val="001C6B35"/>
    <w:rsid w:val="001C7938"/>
    <w:rsid w:val="001C797A"/>
    <w:rsid w:val="001C7D82"/>
    <w:rsid w:val="001D0CFC"/>
    <w:rsid w:val="001D0F9C"/>
    <w:rsid w:val="001D1783"/>
    <w:rsid w:val="001D3C24"/>
    <w:rsid w:val="001D4997"/>
    <w:rsid w:val="001D53CD"/>
    <w:rsid w:val="001D55A3"/>
    <w:rsid w:val="001D5AF5"/>
    <w:rsid w:val="001E0829"/>
    <w:rsid w:val="001E1E73"/>
    <w:rsid w:val="001E473B"/>
    <w:rsid w:val="001E4E0C"/>
    <w:rsid w:val="001E526D"/>
    <w:rsid w:val="001E52D7"/>
    <w:rsid w:val="001E5655"/>
    <w:rsid w:val="001E66B1"/>
    <w:rsid w:val="001E6A0F"/>
    <w:rsid w:val="001E6EFD"/>
    <w:rsid w:val="001E787F"/>
    <w:rsid w:val="001E7AC7"/>
    <w:rsid w:val="001F118F"/>
    <w:rsid w:val="001F1832"/>
    <w:rsid w:val="001F1E8B"/>
    <w:rsid w:val="001F220F"/>
    <w:rsid w:val="001F25B3"/>
    <w:rsid w:val="001F39A0"/>
    <w:rsid w:val="001F4283"/>
    <w:rsid w:val="001F51DA"/>
    <w:rsid w:val="001F52E6"/>
    <w:rsid w:val="001F56D8"/>
    <w:rsid w:val="001F5C55"/>
    <w:rsid w:val="001F6616"/>
    <w:rsid w:val="001F71DA"/>
    <w:rsid w:val="001F79B4"/>
    <w:rsid w:val="001F7BF4"/>
    <w:rsid w:val="00200B7D"/>
    <w:rsid w:val="0020186A"/>
    <w:rsid w:val="00202BD4"/>
    <w:rsid w:val="002036E2"/>
    <w:rsid w:val="0020408C"/>
    <w:rsid w:val="00204A97"/>
    <w:rsid w:val="00206295"/>
    <w:rsid w:val="00207DAE"/>
    <w:rsid w:val="002114EF"/>
    <w:rsid w:val="002144FE"/>
    <w:rsid w:val="00214DB9"/>
    <w:rsid w:val="00216137"/>
    <w:rsid w:val="002166AD"/>
    <w:rsid w:val="00217792"/>
    <w:rsid w:val="00217871"/>
    <w:rsid w:val="00217F27"/>
    <w:rsid w:val="002209A6"/>
    <w:rsid w:val="00221251"/>
    <w:rsid w:val="00221ED8"/>
    <w:rsid w:val="00222100"/>
    <w:rsid w:val="00222998"/>
    <w:rsid w:val="00222F64"/>
    <w:rsid w:val="002231EA"/>
    <w:rsid w:val="00223244"/>
    <w:rsid w:val="00223FDF"/>
    <w:rsid w:val="00224904"/>
    <w:rsid w:val="0022746D"/>
    <w:rsid w:val="002277C0"/>
    <w:rsid w:val="002279C0"/>
    <w:rsid w:val="00230154"/>
    <w:rsid w:val="00230EE2"/>
    <w:rsid w:val="00231255"/>
    <w:rsid w:val="002321FC"/>
    <w:rsid w:val="00233AF5"/>
    <w:rsid w:val="00234910"/>
    <w:rsid w:val="0023727E"/>
    <w:rsid w:val="00242081"/>
    <w:rsid w:val="00242BB4"/>
    <w:rsid w:val="00243777"/>
    <w:rsid w:val="00244115"/>
    <w:rsid w:val="002441CD"/>
    <w:rsid w:val="002464CD"/>
    <w:rsid w:val="00250015"/>
    <w:rsid w:val="002501A3"/>
    <w:rsid w:val="002501E0"/>
    <w:rsid w:val="0025166C"/>
    <w:rsid w:val="0025171A"/>
    <w:rsid w:val="002518DB"/>
    <w:rsid w:val="00251DD7"/>
    <w:rsid w:val="00252D63"/>
    <w:rsid w:val="00252F47"/>
    <w:rsid w:val="002555D4"/>
    <w:rsid w:val="00261A16"/>
    <w:rsid w:val="00261D85"/>
    <w:rsid w:val="00261E7A"/>
    <w:rsid w:val="00262144"/>
    <w:rsid w:val="00262E2E"/>
    <w:rsid w:val="00263188"/>
    <w:rsid w:val="00263522"/>
    <w:rsid w:val="00264457"/>
    <w:rsid w:val="002648B9"/>
    <w:rsid w:val="00264EC6"/>
    <w:rsid w:val="002666B0"/>
    <w:rsid w:val="00271013"/>
    <w:rsid w:val="0027305C"/>
    <w:rsid w:val="00273618"/>
    <w:rsid w:val="00273AE8"/>
    <w:rsid w:val="00273FE4"/>
    <w:rsid w:val="00274890"/>
    <w:rsid w:val="00274A7F"/>
    <w:rsid w:val="00275CA0"/>
    <w:rsid w:val="00275D68"/>
    <w:rsid w:val="002765B4"/>
    <w:rsid w:val="00276A94"/>
    <w:rsid w:val="002774A5"/>
    <w:rsid w:val="0028281E"/>
    <w:rsid w:val="002861EA"/>
    <w:rsid w:val="00286A69"/>
    <w:rsid w:val="00287EA6"/>
    <w:rsid w:val="002901C6"/>
    <w:rsid w:val="00292853"/>
    <w:rsid w:val="002932AE"/>
    <w:rsid w:val="002936B3"/>
    <w:rsid w:val="0029405D"/>
    <w:rsid w:val="00294FA6"/>
    <w:rsid w:val="00295A6F"/>
    <w:rsid w:val="00295E6E"/>
    <w:rsid w:val="00295F68"/>
    <w:rsid w:val="002961FA"/>
    <w:rsid w:val="002A1531"/>
    <w:rsid w:val="002A20C4"/>
    <w:rsid w:val="002A25EC"/>
    <w:rsid w:val="002A271E"/>
    <w:rsid w:val="002A3CAB"/>
    <w:rsid w:val="002A570F"/>
    <w:rsid w:val="002A7292"/>
    <w:rsid w:val="002A7358"/>
    <w:rsid w:val="002A7902"/>
    <w:rsid w:val="002B0028"/>
    <w:rsid w:val="002B0C7C"/>
    <w:rsid w:val="002B0F6B"/>
    <w:rsid w:val="002B23B8"/>
    <w:rsid w:val="002B287F"/>
    <w:rsid w:val="002B385F"/>
    <w:rsid w:val="002B40D3"/>
    <w:rsid w:val="002B4429"/>
    <w:rsid w:val="002B68A6"/>
    <w:rsid w:val="002B6A19"/>
    <w:rsid w:val="002B7FAF"/>
    <w:rsid w:val="002C1F0A"/>
    <w:rsid w:val="002C373D"/>
    <w:rsid w:val="002C4266"/>
    <w:rsid w:val="002D0C4F"/>
    <w:rsid w:val="002D1364"/>
    <w:rsid w:val="002D2313"/>
    <w:rsid w:val="002D4D30"/>
    <w:rsid w:val="002D5000"/>
    <w:rsid w:val="002D598D"/>
    <w:rsid w:val="002D6AE9"/>
    <w:rsid w:val="002D7188"/>
    <w:rsid w:val="002D7F89"/>
    <w:rsid w:val="002E1B4E"/>
    <w:rsid w:val="002E1DE3"/>
    <w:rsid w:val="002E2AB6"/>
    <w:rsid w:val="002E2EA1"/>
    <w:rsid w:val="002E3F34"/>
    <w:rsid w:val="002E4762"/>
    <w:rsid w:val="002E5F62"/>
    <w:rsid w:val="002E5F79"/>
    <w:rsid w:val="002E64FA"/>
    <w:rsid w:val="002E6621"/>
    <w:rsid w:val="002E78E3"/>
    <w:rsid w:val="002F0A00"/>
    <w:rsid w:val="002F0CFA"/>
    <w:rsid w:val="002F1301"/>
    <w:rsid w:val="002F162C"/>
    <w:rsid w:val="002F34DF"/>
    <w:rsid w:val="002F517D"/>
    <w:rsid w:val="002F5B55"/>
    <w:rsid w:val="002F669F"/>
    <w:rsid w:val="002F7581"/>
    <w:rsid w:val="003001FA"/>
    <w:rsid w:val="0030112B"/>
    <w:rsid w:val="00301C97"/>
    <w:rsid w:val="00302C02"/>
    <w:rsid w:val="00304B45"/>
    <w:rsid w:val="00304F65"/>
    <w:rsid w:val="00305459"/>
    <w:rsid w:val="00306B6B"/>
    <w:rsid w:val="00307536"/>
    <w:rsid w:val="0031004C"/>
    <w:rsid w:val="003105F6"/>
    <w:rsid w:val="00311297"/>
    <w:rsid w:val="003113BE"/>
    <w:rsid w:val="00311453"/>
    <w:rsid w:val="00311AFE"/>
    <w:rsid w:val="003122CA"/>
    <w:rsid w:val="00312337"/>
    <w:rsid w:val="00313534"/>
    <w:rsid w:val="003148FD"/>
    <w:rsid w:val="003150A3"/>
    <w:rsid w:val="00316794"/>
    <w:rsid w:val="00316A2E"/>
    <w:rsid w:val="00316C1C"/>
    <w:rsid w:val="00321080"/>
    <w:rsid w:val="0032231E"/>
    <w:rsid w:val="00322D45"/>
    <w:rsid w:val="00323EA5"/>
    <w:rsid w:val="0032547C"/>
    <w:rsid w:val="0032569A"/>
    <w:rsid w:val="00325A1F"/>
    <w:rsid w:val="003268F9"/>
    <w:rsid w:val="00330BAF"/>
    <w:rsid w:val="0033325F"/>
    <w:rsid w:val="003339D9"/>
    <w:rsid w:val="003344F1"/>
    <w:rsid w:val="00334BD3"/>
    <w:rsid w:val="00334E3A"/>
    <w:rsid w:val="00335502"/>
    <w:rsid w:val="00335F28"/>
    <w:rsid w:val="003361DD"/>
    <w:rsid w:val="003367D2"/>
    <w:rsid w:val="0033705A"/>
    <w:rsid w:val="00340AB7"/>
    <w:rsid w:val="00340CCF"/>
    <w:rsid w:val="00341A6A"/>
    <w:rsid w:val="00344786"/>
    <w:rsid w:val="003452B2"/>
    <w:rsid w:val="00345805"/>
    <w:rsid w:val="00345B9C"/>
    <w:rsid w:val="003462C7"/>
    <w:rsid w:val="00351F2F"/>
    <w:rsid w:val="00352DAE"/>
    <w:rsid w:val="0035308F"/>
    <w:rsid w:val="003530EE"/>
    <w:rsid w:val="0035474B"/>
    <w:rsid w:val="00354988"/>
    <w:rsid w:val="00354EB9"/>
    <w:rsid w:val="00355210"/>
    <w:rsid w:val="003562D5"/>
    <w:rsid w:val="0035643F"/>
    <w:rsid w:val="003566C7"/>
    <w:rsid w:val="00357E2C"/>
    <w:rsid w:val="003602AE"/>
    <w:rsid w:val="00360929"/>
    <w:rsid w:val="0036119B"/>
    <w:rsid w:val="00362670"/>
    <w:rsid w:val="00363404"/>
    <w:rsid w:val="00363D30"/>
    <w:rsid w:val="003647D5"/>
    <w:rsid w:val="003670DA"/>
    <w:rsid w:val="003674B0"/>
    <w:rsid w:val="0037145C"/>
    <w:rsid w:val="00373E30"/>
    <w:rsid w:val="00374022"/>
    <w:rsid w:val="003756E4"/>
    <w:rsid w:val="00376672"/>
    <w:rsid w:val="00376BDE"/>
    <w:rsid w:val="0037727C"/>
    <w:rsid w:val="00377E70"/>
    <w:rsid w:val="00380312"/>
    <w:rsid w:val="00380904"/>
    <w:rsid w:val="003823EE"/>
    <w:rsid w:val="00382960"/>
    <w:rsid w:val="003843E2"/>
    <w:rsid w:val="003846F7"/>
    <w:rsid w:val="003851ED"/>
    <w:rsid w:val="00385B39"/>
    <w:rsid w:val="00386173"/>
    <w:rsid w:val="00386785"/>
    <w:rsid w:val="0038760B"/>
    <w:rsid w:val="00390E89"/>
    <w:rsid w:val="00391B1A"/>
    <w:rsid w:val="00394423"/>
    <w:rsid w:val="00394FA4"/>
    <w:rsid w:val="00395AE7"/>
    <w:rsid w:val="00396942"/>
    <w:rsid w:val="00396B05"/>
    <w:rsid w:val="00396B49"/>
    <w:rsid w:val="00396E3E"/>
    <w:rsid w:val="003A03D8"/>
    <w:rsid w:val="003A1901"/>
    <w:rsid w:val="003A306E"/>
    <w:rsid w:val="003A32BA"/>
    <w:rsid w:val="003A47CC"/>
    <w:rsid w:val="003A4A3B"/>
    <w:rsid w:val="003A5D15"/>
    <w:rsid w:val="003A60DC"/>
    <w:rsid w:val="003A6A46"/>
    <w:rsid w:val="003A6C1A"/>
    <w:rsid w:val="003A7A63"/>
    <w:rsid w:val="003B000C"/>
    <w:rsid w:val="003B0F1D"/>
    <w:rsid w:val="003B1403"/>
    <w:rsid w:val="003B442A"/>
    <w:rsid w:val="003B4A57"/>
    <w:rsid w:val="003B5023"/>
    <w:rsid w:val="003B5556"/>
    <w:rsid w:val="003B7137"/>
    <w:rsid w:val="003C044A"/>
    <w:rsid w:val="003C0AD9"/>
    <w:rsid w:val="003C0ED0"/>
    <w:rsid w:val="003C1210"/>
    <w:rsid w:val="003C12D7"/>
    <w:rsid w:val="003C1D49"/>
    <w:rsid w:val="003C238A"/>
    <w:rsid w:val="003C256B"/>
    <w:rsid w:val="003C35C4"/>
    <w:rsid w:val="003C4E12"/>
    <w:rsid w:val="003C567F"/>
    <w:rsid w:val="003C6B89"/>
    <w:rsid w:val="003C73A6"/>
    <w:rsid w:val="003D12C2"/>
    <w:rsid w:val="003D14F5"/>
    <w:rsid w:val="003D1502"/>
    <w:rsid w:val="003D1A0B"/>
    <w:rsid w:val="003D3103"/>
    <w:rsid w:val="003D31B9"/>
    <w:rsid w:val="003D3867"/>
    <w:rsid w:val="003D390E"/>
    <w:rsid w:val="003D4242"/>
    <w:rsid w:val="003D6D79"/>
    <w:rsid w:val="003D7EDF"/>
    <w:rsid w:val="003E02A9"/>
    <w:rsid w:val="003E0B03"/>
    <w:rsid w:val="003E0D1A"/>
    <w:rsid w:val="003E0FBF"/>
    <w:rsid w:val="003E290C"/>
    <w:rsid w:val="003E2DA3"/>
    <w:rsid w:val="003E3D3E"/>
    <w:rsid w:val="003E44B3"/>
    <w:rsid w:val="003E5A69"/>
    <w:rsid w:val="003E6C1F"/>
    <w:rsid w:val="003F006F"/>
    <w:rsid w:val="003F020D"/>
    <w:rsid w:val="003F03D9"/>
    <w:rsid w:val="003F0BC8"/>
    <w:rsid w:val="003F1896"/>
    <w:rsid w:val="003F2FBE"/>
    <w:rsid w:val="003F318D"/>
    <w:rsid w:val="003F348A"/>
    <w:rsid w:val="003F4D4F"/>
    <w:rsid w:val="003F56C8"/>
    <w:rsid w:val="003F5BAE"/>
    <w:rsid w:val="003F69C2"/>
    <w:rsid w:val="003F6ED7"/>
    <w:rsid w:val="003F7278"/>
    <w:rsid w:val="004005E8"/>
    <w:rsid w:val="00401C84"/>
    <w:rsid w:val="00402124"/>
    <w:rsid w:val="004028A5"/>
    <w:rsid w:val="00403210"/>
    <w:rsid w:val="004035BB"/>
    <w:rsid w:val="004035EB"/>
    <w:rsid w:val="00403D9A"/>
    <w:rsid w:val="004048D3"/>
    <w:rsid w:val="00405718"/>
    <w:rsid w:val="00407332"/>
    <w:rsid w:val="00407828"/>
    <w:rsid w:val="00410F4C"/>
    <w:rsid w:val="00410FAA"/>
    <w:rsid w:val="00413D8E"/>
    <w:rsid w:val="004140F2"/>
    <w:rsid w:val="00414248"/>
    <w:rsid w:val="00415746"/>
    <w:rsid w:val="00416542"/>
    <w:rsid w:val="00417467"/>
    <w:rsid w:val="00417B22"/>
    <w:rsid w:val="004206AE"/>
    <w:rsid w:val="00421085"/>
    <w:rsid w:val="0042465E"/>
    <w:rsid w:val="00424D28"/>
    <w:rsid w:val="00424DF7"/>
    <w:rsid w:val="004271EB"/>
    <w:rsid w:val="00432868"/>
    <w:rsid w:val="00432B76"/>
    <w:rsid w:val="004340A9"/>
    <w:rsid w:val="00434D01"/>
    <w:rsid w:val="00435D26"/>
    <w:rsid w:val="004362CF"/>
    <w:rsid w:val="004370DE"/>
    <w:rsid w:val="00437377"/>
    <w:rsid w:val="00437795"/>
    <w:rsid w:val="00440185"/>
    <w:rsid w:val="004403E7"/>
    <w:rsid w:val="00440ACA"/>
    <w:rsid w:val="00440C99"/>
    <w:rsid w:val="004412EB"/>
    <w:rsid w:val="0044175C"/>
    <w:rsid w:val="00445296"/>
    <w:rsid w:val="00445F4D"/>
    <w:rsid w:val="004462D8"/>
    <w:rsid w:val="00446A63"/>
    <w:rsid w:val="00447BC7"/>
    <w:rsid w:val="0045003E"/>
    <w:rsid w:val="004504C0"/>
    <w:rsid w:val="004514DD"/>
    <w:rsid w:val="00452EEB"/>
    <w:rsid w:val="004533BA"/>
    <w:rsid w:val="00453728"/>
    <w:rsid w:val="004550FB"/>
    <w:rsid w:val="0045632A"/>
    <w:rsid w:val="00456A07"/>
    <w:rsid w:val="00456B4B"/>
    <w:rsid w:val="00460639"/>
    <w:rsid w:val="0046111A"/>
    <w:rsid w:val="004614EE"/>
    <w:rsid w:val="00462946"/>
    <w:rsid w:val="004635B9"/>
    <w:rsid w:val="00463F43"/>
    <w:rsid w:val="00464B94"/>
    <w:rsid w:val="00464DE2"/>
    <w:rsid w:val="00464F2E"/>
    <w:rsid w:val="004653A8"/>
    <w:rsid w:val="00465A0B"/>
    <w:rsid w:val="00466BA7"/>
    <w:rsid w:val="0046725C"/>
    <w:rsid w:val="0046745E"/>
    <w:rsid w:val="00470554"/>
    <w:rsid w:val="0047077C"/>
    <w:rsid w:val="00470B05"/>
    <w:rsid w:val="0047207C"/>
    <w:rsid w:val="00472CD6"/>
    <w:rsid w:val="00473300"/>
    <w:rsid w:val="00473C13"/>
    <w:rsid w:val="004748E3"/>
    <w:rsid w:val="00474E3C"/>
    <w:rsid w:val="00475A26"/>
    <w:rsid w:val="004764C2"/>
    <w:rsid w:val="0047661F"/>
    <w:rsid w:val="004770E4"/>
    <w:rsid w:val="004772EB"/>
    <w:rsid w:val="00480731"/>
    <w:rsid w:val="00480A58"/>
    <w:rsid w:val="00482151"/>
    <w:rsid w:val="00482157"/>
    <w:rsid w:val="0048254F"/>
    <w:rsid w:val="004844A3"/>
    <w:rsid w:val="004845CD"/>
    <w:rsid w:val="00484E73"/>
    <w:rsid w:val="00485FAD"/>
    <w:rsid w:val="00487407"/>
    <w:rsid w:val="00487AED"/>
    <w:rsid w:val="00491EDF"/>
    <w:rsid w:val="00492A3F"/>
    <w:rsid w:val="0049308B"/>
    <w:rsid w:val="004944BC"/>
    <w:rsid w:val="00494F62"/>
    <w:rsid w:val="00496F4A"/>
    <w:rsid w:val="00497366"/>
    <w:rsid w:val="004A1D73"/>
    <w:rsid w:val="004A2001"/>
    <w:rsid w:val="004A2310"/>
    <w:rsid w:val="004A3590"/>
    <w:rsid w:val="004A4A61"/>
    <w:rsid w:val="004A5AD2"/>
    <w:rsid w:val="004A66B1"/>
    <w:rsid w:val="004A7930"/>
    <w:rsid w:val="004A7BA2"/>
    <w:rsid w:val="004B00A7"/>
    <w:rsid w:val="004B02B3"/>
    <w:rsid w:val="004B0D11"/>
    <w:rsid w:val="004B15FE"/>
    <w:rsid w:val="004B1FD9"/>
    <w:rsid w:val="004B25E2"/>
    <w:rsid w:val="004B34D7"/>
    <w:rsid w:val="004B4F2C"/>
    <w:rsid w:val="004B5037"/>
    <w:rsid w:val="004B5303"/>
    <w:rsid w:val="004B5B2F"/>
    <w:rsid w:val="004B626A"/>
    <w:rsid w:val="004B6538"/>
    <w:rsid w:val="004B660E"/>
    <w:rsid w:val="004C05BD"/>
    <w:rsid w:val="004C1614"/>
    <w:rsid w:val="004C3B06"/>
    <w:rsid w:val="004C3C08"/>
    <w:rsid w:val="004C3F97"/>
    <w:rsid w:val="004C4AEF"/>
    <w:rsid w:val="004C7171"/>
    <w:rsid w:val="004C7EE7"/>
    <w:rsid w:val="004D03B1"/>
    <w:rsid w:val="004D0EF0"/>
    <w:rsid w:val="004D179A"/>
    <w:rsid w:val="004D18D4"/>
    <w:rsid w:val="004D2864"/>
    <w:rsid w:val="004D2DEE"/>
    <w:rsid w:val="004D2E1F"/>
    <w:rsid w:val="004D42F0"/>
    <w:rsid w:val="004D69B3"/>
    <w:rsid w:val="004D7FD9"/>
    <w:rsid w:val="004E0711"/>
    <w:rsid w:val="004E1324"/>
    <w:rsid w:val="004E184D"/>
    <w:rsid w:val="004E19A5"/>
    <w:rsid w:val="004E37E5"/>
    <w:rsid w:val="004E3A91"/>
    <w:rsid w:val="004E3FDB"/>
    <w:rsid w:val="004E471B"/>
    <w:rsid w:val="004E63A6"/>
    <w:rsid w:val="004E790E"/>
    <w:rsid w:val="004F1F4A"/>
    <w:rsid w:val="004F228E"/>
    <w:rsid w:val="004F296D"/>
    <w:rsid w:val="004F4B8F"/>
    <w:rsid w:val="004F4FEF"/>
    <w:rsid w:val="004F508B"/>
    <w:rsid w:val="004F5A55"/>
    <w:rsid w:val="004F5D15"/>
    <w:rsid w:val="004F5F2B"/>
    <w:rsid w:val="004F67A8"/>
    <w:rsid w:val="004F695F"/>
    <w:rsid w:val="004F6B23"/>
    <w:rsid w:val="004F6CA4"/>
    <w:rsid w:val="004F726E"/>
    <w:rsid w:val="0050074F"/>
    <w:rsid w:val="00500752"/>
    <w:rsid w:val="005011CA"/>
    <w:rsid w:val="00501A50"/>
    <w:rsid w:val="0050222D"/>
    <w:rsid w:val="00502856"/>
    <w:rsid w:val="00503AF3"/>
    <w:rsid w:val="0050655E"/>
    <w:rsid w:val="0050696D"/>
    <w:rsid w:val="005079CF"/>
    <w:rsid w:val="0051094B"/>
    <w:rsid w:val="005110D7"/>
    <w:rsid w:val="00511269"/>
    <w:rsid w:val="00511D99"/>
    <w:rsid w:val="00512832"/>
    <w:rsid w:val="005128D3"/>
    <w:rsid w:val="005135E2"/>
    <w:rsid w:val="005147E8"/>
    <w:rsid w:val="005158F2"/>
    <w:rsid w:val="00516809"/>
    <w:rsid w:val="00517240"/>
    <w:rsid w:val="00517391"/>
    <w:rsid w:val="0051794B"/>
    <w:rsid w:val="00520164"/>
    <w:rsid w:val="00520F4F"/>
    <w:rsid w:val="00525541"/>
    <w:rsid w:val="0052658A"/>
    <w:rsid w:val="00526DFC"/>
    <w:rsid w:val="00526F43"/>
    <w:rsid w:val="00527651"/>
    <w:rsid w:val="00527F46"/>
    <w:rsid w:val="00527FEB"/>
    <w:rsid w:val="00531726"/>
    <w:rsid w:val="005350CD"/>
    <w:rsid w:val="00535B9D"/>
    <w:rsid w:val="005363AB"/>
    <w:rsid w:val="0053726A"/>
    <w:rsid w:val="00540BFE"/>
    <w:rsid w:val="00540EED"/>
    <w:rsid w:val="00541CB1"/>
    <w:rsid w:val="00544EF4"/>
    <w:rsid w:val="00545A59"/>
    <w:rsid w:val="00545E53"/>
    <w:rsid w:val="005479D9"/>
    <w:rsid w:val="00547F52"/>
    <w:rsid w:val="005528F7"/>
    <w:rsid w:val="00552ED9"/>
    <w:rsid w:val="00553177"/>
    <w:rsid w:val="0055384D"/>
    <w:rsid w:val="005562C2"/>
    <w:rsid w:val="005565EC"/>
    <w:rsid w:val="005566FA"/>
    <w:rsid w:val="005572BD"/>
    <w:rsid w:val="00557A12"/>
    <w:rsid w:val="00560AC7"/>
    <w:rsid w:val="00560DEE"/>
    <w:rsid w:val="00560F0E"/>
    <w:rsid w:val="00561AFB"/>
    <w:rsid w:val="00561FA8"/>
    <w:rsid w:val="00562F5A"/>
    <w:rsid w:val="00563237"/>
    <w:rsid w:val="005635ED"/>
    <w:rsid w:val="00565253"/>
    <w:rsid w:val="005657AB"/>
    <w:rsid w:val="00566D3F"/>
    <w:rsid w:val="00567F44"/>
    <w:rsid w:val="00570191"/>
    <w:rsid w:val="00570570"/>
    <w:rsid w:val="00571074"/>
    <w:rsid w:val="00572512"/>
    <w:rsid w:val="0057258E"/>
    <w:rsid w:val="00572931"/>
    <w:rsid w:val="00572BDB"/>
    <w:rsid w:val="00573DBB"/>
    <w:rsid w:val="00573EE6"/>
    <w:rsid w:val="0057547F"/>
    <w:rsid w:val="005754EE"/>
    <w:rsid w:val="0057617E"/>
    <w:rsid w:val="00576497"/>
    <w:rsid w:val="005805FE"/>
    <w:rsid w:val="00580A2A"/>
    <w:rsid w:val="00580D83"/>
    <w:rsid w:val="005810D7"/>
    <w:rsid w:val="00581DB9"/>
    <w:rsid w:val="00582DAA"/>
    <w:rsid w:val="005835E7"/>
    <w:rsid w:val="0058397F"/>
    <w:rsid w:val="00583BF8"/>
    <w:rsid w:val="00583D06"/>
    <w:rsid w:val="005842E5"/>
    <w:rsid w:val="00585B44"/>
    <w:rsid w:val="00585F33"/>
    <w:rsid w:val="00591124"/>
    <w:rsid w:val="005951A0"/>
    <w:rsid w:val="00597024"/>
    <w:rsid w:val="005A0274"/>
    <w:rsid w:val="005A095C"/>
    <w:rsid w:val="005A0C46"/>
    <w:rsid w:val="005A1EF1"/>
    <w:rsid w:val="005A2723"/>
    <w:rsid w:val="005A4548"/>
    <w:rsid w:val="005A5142"/>
    <w:rsid w:val="005A5A0E"/>
    <w:rsid w:val="005A5EB1"/>
    <w:rsid w:val="005A669D"/>
    <w:rsid w:val="005A75D8"/>
    <w:rsid w:val="005A7B62"/>
    <w:rsid w:val="005B01C9"/>
    <w:rsid w:val="005B0E4B"/>
    <w:rsid w:val="005B4315"/>
    <w:rsid w:val="005B64B7"/>
    <w:rsid w:val="005B713E"/>
    <w:rsid w:val="005B7F72"/>
    <w:rsid w:val="005C03B6"/>
    <w:rsid w:val="005C348E"/>
    <w:rsid w:val="005C4325"/>
    <w:rsid w:val="005C5136"/>
    <w:rsid w:val="005C6431"/>
    <w:rsid w:val="005C68E1"/>
    <w:rsid w:val="005D22BC"/>
    <w:rsid w:val="005D3763"/>
    <w:rsid w:val="005D3D1B"/>
    <w:rsid w:val="005D4A1C"/>
    <w:rsid w:val="005D4A78"/>
    <w:rsid w:val="005D5343"/>
    <w:rsid w:val="005D55E1"/>
    <w:rsid w:val="005D6F42"/>
    <w:rsid w:val="005D7666"/>
    <w:rsid w:val="005E0941"/>
    <w:rsid w:val="005E19F7"/>
    <w:rsid w:val="005E24FF"/>
    <w:rsid w:val="005E28AE"/>
    <w:rsid w:val="005E2CF1"/>
    <w:rsid w:val="005E4B60"/>
    <w:rsid w:val="005E4F04"/>
    <w:rsid w:val="005E62C2"/>
    <w:rsid w:val="005E6C71"/>
    <w:rsid w:val="005F0854"/>
    <w:rsid w:val="005F0963"/>
    <w:rsid w:val="005F2824"/>
    <w:rsid w:val="005F2B8E"/>
    <w:rsid w:val="005F2EBA"/>
    <w:rsid w:val="005F310E"/>
    <w:rsid w:val="005F35ED"/>
    <w:rsid w:val="005F4DAC"/>
    <w:rsid w:val="005F579D"/>
    <w:rsid w:val="005F62A6"/>
    <w:rsid w:val="005F7812"/>
    <w:rsid w:val="005F7A88"/>
    <w:rsid w:val="00601AAB"/>
    <w:rsid w:val="00601B5B"/>
    <w:rsid w:val="0060235F"/>
    <w:rsid w:val="006024EE"/>
    <w:rsid w:val="00603A1A"/>
    <w:rsid w:val="00604482"/>
    <w:rsid w:val="006046D5"/>
    <w:rsid w:val="00604A92"/>
    <w:rsid w:val="00606629"/>
    <w:rsid w:val="00607A93"/>
    <w:rsid w:val="00607EFE"/>
    <w:rsid w:val="00610C08"/>
    <w:rsid w:val="006114D5"/>
    <w:rsid w:val="00611542"/>
    <w:rsid w:val="00611F74"/>
    <w:rsid w:val="00614031"/>
    <w:rsid w:val="0061452A"/>
    <w:rsid w:val="00615772"/>
    <w:rsid w:val="00615864"/>
    <w:rsid w:val="00615C01"/>
    <w:rsid w:val="00616467"/>
    <w:rsid w:val="00621256"/>
    <w:rsid w:val="00621FCC"/>
    <w:rsid w:val="00622E4B"/>
    <w:rsid w:val="00625F71"/>
    <w:rsid w:val="00625F97"/>
    <w:rsid w:val="00626588"/>
    <w:rsid w:val="00626FD7"/>
    <w:rsid w:val="006271EF"/>
    <w:rsid w:val="006271FB"/>
    <w:rsid w:val="00630265"/>
    <w:rsid w:val="00630741"/>
    <w:rsid w:val="006313A5"/>
    <w:rsid w:val="006333DA"/>
    <w:rsid w:val="00633AA3"/>
    <w:rsid w:val="00635134"/>
    <w:rsid w:val="006356E2"/>
    <w:rsid w:val="00636BF2"/>
    <w:rsid w:val="00640A92"/>
    <w:rsid w:val="00640E73"/>
    <w:rsid w:val="0064298B"/>
    <w:rsid w:val="00642A65"/>
    <w:rsid w:val="00642B8E"/>
    <w:rsid w:val="00643930"/>
    <w:rsid w:val="00644963"/>
    <w:rsid w:val="00645DCE"/>
    <w:rsid w:val="006465AC"/>
    <w:rsid w:val="006465BF"/>
    <w:rsid w:val="00647B84"/>
    <w:rsid w:val="00650690"/>
    <w:rsid w:val="006515DF"/>
    <w:rsid w:val="00653B22"/>
    <w:rsid w:val="0065427A"/>
    <w:rsid w:val="00655AEC"/>
    <w:rsid w:val="00655C19"/>
    <w:rsid w:val="00656490"/>
    <w:rsid w:val="00656862"/>
    <w:rsid w:val="00657733"/>
    <w:rsid w:val="00657B86"/>
    <w:rsid w:val="00657BF4"/>
    <w:rsid w:val="00657EFA"/>
    <w:rsid w:val="006603FB"/>
    <w:rsid w:val="006607E8"/>
    <w:rsid w:val="006608DF"/>
    <w:rsid w:val="006618A6"/>
    <w:rsid w:val="006623AC"/>
    <w:rsid w:val="00662F4D"/>
    <w:rsid w:val="0066375E"/>
    <w:rsid w:val="006659BF"/>
    <w:rsid w:val="006678AF"/>
    <w:rsid w:val="006701EF"/>
    <w:rsid w:val="00671391"/>
    <w:rsid w:val="00673BA5"/>
    <w:rsid w:val="00675358"/>
    <w:rsid w:val="00676677"/>
    <w:rsid w:val="00676B55"/>
    <w:rsid w:val="00680058"/>
    <w:rsid w:val="00681F9F"/>
    <w:rsid w:val="006822FA"/>
    <w:rsid w:val="00682ECC"/>
    <w:rsid w:val="006840EA"/>
    <w:rsid w:val="006844E2"/>
    <w:rsid w:val="00685267"/>
    <w:rsid w:val="006856CB"/>
    <w:rsid w:val="00685877"/>
    <w:rsid w:val="006868AC"/>
    <w:rsid w:val="00686F57"/>
    <w:rsid w:val="006872AE"/>
    <w:rsid w:val="00690082"/>
    <w:rsid w:val="00690128"/>
    <w:rsid w:val="00690252"/>
    <w:rsid w:val="006905FF"/>
    <w:rsid w:val="00691D4E"/>
    <w:rsid w:val="00692290"/>
    <w:rsid w:val="006936DA"/>
    <w:rsid w:val="00694284"/>
    <w:rsid w:val="006942A4"/>
    <w:rsid w:val="006946BB"/>
    <w:rsid w:val="006957BC"/>
    <w:rsid w:val="006965DC"/>
    <w:rsid w:val="00696778"/>
    <w:rsid w:val="006969FA"/>
    <w:rsid w:val="006976AD"/>
    <w:rsid w:val="006976C4"/>
    <w:rsid w:val="006A0C80"/>
    <w:rsid w:val="006A1EF5"/>
    <w:rsid w:val="006A2131"/>
    <w:rsid w:val="006A2946"/>
    <w:rsid w:val="006A35D5"/>
    <w:rsid w:val="006A374C"/>
    <w:rsid w:val="006A3F70"/>
    <w:rsid w:val="006A4BC5"/>
    <w:rsid w:val="006A748A"/>
    <w:rsid w:val="006B1293"/>
    <w:rsid w:val="006B153A"/>
    <w:rsid w:val="006B17CB"/>
    <w:rsid w:val="006B17F6"/>
    <w:rsid w:val="006B1FB2"/>
    <w:rsid w:val="006B3474"/>
    <w:rsid w:val="006B521A"/>
    <w:rsid w:val="006B5E27"/>
    <w:rsid w:val="006B6868"/>
    <w:rsid w:val="006B68C8"/>
    <w:rsid w:val="006C01D1"/>
    <w:rsid w:val="006C03C8"/>
    <w:rsid w:val="006C112B"/>
    <w:rsid w:val="006C20CD"/>
    <w:rsid w:val="006C3F0E"/>
    <w:rsid w:val="006C419E"/>
    <w:rsid w:val="006C46A8"/>
    <w:rsid w:val="006C4A31"/>
    <w:rsid w:val="006C4A8D"/>
    <w:rsid w:val="006C5158"/>
    <w:rsid w:val="006C5AC2"/>
    <w:rsid w:val="006C5B43"/>
    <w:rsid w:val="006C5FF2"/>
    <w:rsid w:val="006C654F"/>
    <w:rsid w:val="006C6AFB"/>
    <w:rsid w:val="006C7B2C"/>
    <w:rsid w:val="006D1264"/>
    <w:rsid w:val="006D2735"/>
    <w:rsid w:val="006D45B2"/>
    <w:rsid w:val="006D52C4"/>
    <w:rsid w:val="006D587B"/>
    <w:rsid w:val="006D7A80"/>
    <w:rsid w:val="006E09B2"/>
    <w:rsid w:val="006E0FCC"/>
    <w:rsid w:val="006E1E96"/>
    <w:rsid w:val="006E2675"/>
    <w:rsid w:val="006E26F0"/>
    <w:rsid w:val="006E5E21"/>
    <w:rsid w:val="006E7572"/>
    <w:rsid w:val="006E7CE2"/>
    <w:rsid w:val="006F03A5"/>
    <w:rsid w:val="006F2648"/>
    <w:rsid w:val="006F27DE"/>
    <w:rsid w:val="006F2F10"/>
    <w:rsid w:val="006F482B"/>
    <w:rsid w:val="006F4F06"/>
    <w:rsid w:val="006F6311"/>
    <w:rsid w:val="006F6C55"/>
    <w:rsid w:val="006F6ED4"/>
    <w:rsid w:val="006F7E19"/>
    <w:rsid w:val="00700385"/>
    <w:rsid w:val="00700524"/>
    <w:rsid w:val="00701109"/>
    <w:rsid w:val="00701952"/>
    <w:rsid w:val="007022C9"/>
    <w:rsid w:val="007022ED"/>
    <w:rsid w:val="00702556"/>
    <w:rsid w:val="0070277E"/>
    <w:rsid w:val="00703FF3"/>
    <w:rsid w:val="00704156"/>
    <w:rsid w:val="00704FE1"/>
    <w:rsid w:val="007069FC"/>
    <w:rsid w:val="007071B3"/>
    <w:rsid w:val="00710171"/>
    <w:rsid w:val="00711221"/>
    <w:rsid w:val="007115A2"/>
    <w:rsid w:val="007118BF"/>
    <w:rsid w:val="0071251B"/>
    <w:rsid w:val="00712675"/>
    <w:rsid w:val="00713808"/>
    <w:rsid w:val="007151B6"/>
    <w:rsid w:val="0071520D"/>
    <w:rsid w:val="00715EDB"/>
    <w:rsid w:val="007160D5"/>
    <w:rsid w:val="007163FB"/>
    <w:rsid w:val="0071720F"/>
    <w:rsid w:val="00717C2E"/>
    <w:rsid w:val="007200D2"/>
    <w:rsid w:val="0072031A"/>
    <w:rsid w:val="007204FA"/>
    <w:rsid w:val="00721217"/>
    <w:rsid w:val="007213B3"/>
    <w:rsid w:val="00721A2F"/>
    <w:rsid w:val="00721DC8"/>
    <w:rsid w:val="00722DDA"/>
    <w:rsid w:val="00723F27"/>
    <w:rsid w:val="0072457F"/>
    <w:rsid w:val="0072476F"/>
    <w:rsid w:val="00724C1C"/>
    <w:rsid w:val="00725328"/>
    <w:rsid w:val="00725406"/>
    <w:rsid w:val="0072621B"/>
    <w:rsid w:val="00726B7B"/>
    <w:rsid w:val="00730555"/>
    <w:rsid w:val="0073080F"/>
    <w:rsid w:val="007312CC"/>
    <w:rsid w:val="00732195"/>
    <w:rsid w:val="00732276"/>
    <w:rsid w:val="007329BA"/>
    <w:rsid w:val="00732ACF"/>
    <w:rsid w:val="007331DE"/>
    <w:rsid w:val="00734D1C"/>
    <w:rsid w:val="00735545"/>
    <w:rsid w:val="00735C21"/>
    <w:rsid w:val="007367B4"/>
    <w:rsid w:val="00736A64"/>
    <w:rsid w:val="0073759F"/>
    <w:rsid w:val="00737F6A"/>
    <w:rsid w:val="00740192"/>
    <w:rsid w:val="007410B6"/>
    <w:rsid w:val="00741F74"/>
    <w:rsid w:val="00742A74"/>
    <w:rsid w:val="00742E3B"/>
    <w:rsid w:val="00742E52"/>
    <w:rsid w:val="0074353F"/>
    <w:rsid w:val="00744103"/>
    <w:rsid w:val="007447A1"/>
    <w:rsid w:val="00744C6F"/>
    <w:rsid w:val="00744DF1"/>
    <w:rsid w:val="00745019"/>
    <w:rsid w:val="007457F6"/>
    <w:rsid w:val="00745ABB"/>
    <w:rsid w:val="00745E04"/>
    <w:rsid w:val="00745E20"/>
    <w:rsid w:val="00746E38"/>
    <w:rsid w:val="00747003"/>
    <w:rsid w:val="00747CD5"/>
    <w:rsid w:val="00750338"/>
    <w:rsid w:val="007508D8"/>
    <w:rsid w:val="00751EA2"/>
    <w:rsid w:val="00752B9B"/>
    <w:rsid w:val="00753AC5"/>
    <w:rsid w:val="00753B51"/>
    <w:rsid w:val="00754E69"/>
    <w:rsid w:val="00755973"/>
    <w:rsid w:val="0075608C"/>
    <w:rsid w:val="00756550"/>
    <w:rsid w:val="00756629"/>
    <w:rsid w:val="007575D2"/>
    <w:rsid w:val="00757B4F"/>
    <w:rsid w:val="00757B6A"/>
    <w:rsid w:val="00760368"/>
    <w:rsid w:val="00760A3E"/>
    <w:rsid w:val="00760DF2"/>
    <w:rsid w:val="007610E0"/>
    <w:rsid w:val="00761B88"/>
    <w:rsid w:val="007621AA"/>
    <w:rsid w:val="007624EA"/>
    <w:rsid w:val="007625E3"/>
    <w:rsid w:val="0076260A"/>
    <w:rsid w:val="00763DD6"/>
    <w:rsid w:val="00764A67"/>
    <w:rsid w:val="00770CDC"/>
    <w:rsid w:val="00770F6B"/>
    <w:rsid w:val="00771883"/>
    <w:rsid w:val="00771E08"/>
    <w:rsid w:val="007726CE"/>
    <w:rsid w:val="00772C8C"/>
    <w:rsid w:val="00774533"/>
    <w:rsid w:val="007746A8"/>
    <w:rsid w:val="00776DC2"/>
    <w:rsid w:val="00780122"/>
    <w:rsid w:val="0078065E"/>
    <w:rsid w:val="00780A90"/>
    <w:rsid w:val="00780B79"/>
    <w:rsid w:val="007812D6"/>
    <w:rsid w:val="0078214B"/>
    <w:rsid w:val="007845EF"/>
    <w:rsid w:val="007848A9"/>
    <w:rsid w:val="0078498A"/>
    <w:rsid w:val="00790362"/>
    <w:rsid w:val="007904BF"/>
    <w:rsid w:val="0079055D"/>
    <w:rsid w:val="007917D6"/>
    <w:rsid w:val="00791EA4"/>
    <w:rsid w:val="00792074"/>
    <w:rsid w:val="00792207"/>
    <w:rsid w:val="00792B64"/>
    <w:rsid w:val="00792E29"/>
    <w:rsid w:val="0079379A"/>
    <w:rsid w:val="0079446A"/>
    <w:rsid w:val="00794953"/>
    <w:rsid w:val="00795386"/>
    <w:rsid w:val="00795662"/>
    <w:rsid w:val="007960DB"/>
    <w:rsid w:val="0079784F"/>
    <w:rsid w:val="007A03B0"/>
    <w:rsid w:val="007A0969"/>
    <w:rsid w:val="007A1D19"/>
    <w:rsid w:val="007A1F2F"/>
    <w:rsid w:val="007A2A5C"/>
    <w:rsid w:val="007A5150"/>
    <w:rsid w:val="007A52F9"/>
    <w:rsid w:val="007A5373"/>
    <w:rsid w:val="007A6036"/>
    <w:rsid w:val="007A789F"/>
    <w:rsid w:val="007A7EED"/>
    <w:rsid w:val="007B11B7"/>
    <w:rsid w:val="007B180B"/>
    <w:rsid w:val="007B489B"/>
    <w:rsid w:val="007B5D0D"/>
    <w:rsid w:val="007B75BC"/>
    <w:rsid w:val="007C0BD6"/>
    <w:rsid w:val="007C3806"/>
    <w:rsid w:val="007C5BB7"/>
    <w:rsid w:val="007D07D5"/>
    <w:rsid w:val="007D0B6F"/>
    <w:rsid w:val="007D0FEA"/>
    <w:rsid w:val="007D1C64"/>
    <w:rsid w:val="007D1E9E"/>
    <w:rsid w:val="007D32DD"/>
    <w:rsid w:val="007D6DCE"/>
    <w:rsid w:val="007D72C4"/>
    <w:rsid w:val="007E05C3"/>
    <w:rsid w:val="007E0E2F"/>
    <w:rsid w:val="007E1AA6"/>
    <w:rsid w:val="007E1F61"/>
    <w:rsid w:val="007E2CC7"/>
    <w:rsid w:val="007E2CFE"/>
    <w:rsid w:val="007E3522"/>
    <w:rsid w:val="007E59C9"/>
    <w:rsid w:val="007E5C36"/>
    <w:rsid w:val="007E7607"/>
    <w:rsid w:val="007F0072"/>
    <w:rsid w:val="007F00ED"/>
    <w:rsid w:val="007F013E"/>
    <w:rsid w:val="007F0C57"/>
    <w:rsid w:val="007F1605"/>
    <w:rsid w:val="007F1D1E"/>
    <w:rsid w:val="007F25A9"/>
    <w:rsid w:val="007F2EB6"/>
    <w:rsid w:val="007F54C3"/>
    <w:rsid w:val="007F607F"/>
    <w:rsid w:val="007F6AEF"/>
    <w:rsid w:val="007F7833"/>
    <w:rsid w:val="007F795B"/>
    <w:rsid w:val="00800073"/>
    <w:rsid w:val="00800DB7"/>
    <w:rsid w:val="00801656"/>
    <w:rsid w:val="008017C7"/>
    <w:rsid w:val="00801FBE"/>
    <w:rsid w:val="00802949"/>
    <w:rsid w:val="00802EBE"/>
    <w:rsid w:val="0080301E"/>
    <w:rsid w:val="0080365F"/>
    <w:rsid w:val="008036F3"/>
    <w:rsid w:val="00806C7C"/>
    <w:rsid w:val="00806E3E"/>
    <w:rsid w:val="00806EDE"/>
    <w:rsid w:val="00807919"/>
    <w:rsid w:val="00810347"/>
    <w:rsid w:val="008109A3"/>
    <w:rsid w:val="00812BE5"/>
    <w:rsid w:val="00814437"/>
    <w:rsid w:val="008152A8"/>
    <w:rsid w:val="00815B03"/>
    <w:rsid w:val="00816E09"/>
    <w:rsid w:val="00817429"/>
    <w:rsid w:val="008200EE"/>
    <w:rsid w:val="008204BA"/>
    <w:rsid w:val="00820E24"/>
    <w:rsid w:val="00821514"/>
    <w:rsid w:val="00821E35"/>
    <w:rsid w:val="00822112"/>
    <w:rsid w:val="008227F2"/>
    <w:rsid w:val="00823981"/>
    <w:rsid w:val="00823D1B"/>
    <w:rsid w:val="00823F9B"/>
    <w:rsid w:val="00824591"/>
    <w:rsid w:val="008245EB"/>
    <w:rsid w:val="00824AED"/>
    <w:rsid w:val="00827820"/>
    <w:rsid w:val="00831A56"/>
    <w:rsid w:val="00831B8B"/>
    <w:rsid w:val="0083405D"/>
    <w:rsid w:val="008346F9"/>
    <w:rsid w:val="008352D4"/>
    <w:rsid w:val="00836DB9"/>
    <w:rsid w:val="00837B7F"/>
    <w:rsid w:val="00837C67"/>
    <w:rsid w:val="00841368"/>
    <w:rsid w:val="008415B0"/>
    <w:rsid w:val="00842028"/>
    <w:rsid w:val="008423C2"/>
    <w:rsid w:val="0084305C"/>
    <w:rsid w:val="008436B8"/>
    <w:rsid w:val="0084470D"/>
    <w:rsid w:val="008460B6"/>
    <w:rsid w:val="00846193"/>
    <w:rsid w:val="00847670"/>
    <w:rsid w:val="00850188"/>
    <w:rsid w:val="008509BB"/>
    <w:rsid w:val="00850C9D"/>
    <w:rsid w:val="00852B59"/>
    <w:rsid w:val="008539E7"/>
    <w:rsid w:val="008542C0"/>
    <w:rsid w:val="00854F44"/>
    <w:rsid w:val="00855FF8"/>
    <w:rsid w:val="00856272"/>
    <w:rsid w:val="008563FF"/>
    <w:rsid w:val="00856BA8"/>
    <w:rsid w:val="00857344"/>
    <w:rsid w:val="00857965"/>
    <w:rsid w:val="0086018B"/>
    <w:rsid w:val="00860C61"/>
    <w:rsid w:val="00860D9F"/>
    <w:rsid w:val="00860E0E"/>
    <w:rsid w:val="00861109"/>
    <w:rsid w:val="008611DD"/>
    <w:rsid w:val="00861C8A"/>
    <w:rsid w:val="008620DE"/>
    <w:rsid w:val="0086555F"/>
    <w:rsid w:val="008666B6"/>
    <w:rsid w:val="00866867"/>
    <w:rsid w:val="00867517"/>
    <w:rsid w:val="00870720"/>
    <w:rsid w:val="00871818"/>
    <w:rsid w:val="00871991"/>
    <w:rsid w:val="00871B30"/>
    <w:rsid w:val="00872257"/>
    <w:rsid w:val="00872981"/>
    <w:rsid w:val="008753E6"/>
    <w:rsid w:val="00876147"/>
    <w:rsid w:val="0087738C"/>
    <w:rsid w:val="008802AF"/>
    <w:rsid w:val="008802C3"/>
    <w:rsid w:val="0088064F"/>
    <w:rsid w:val="008811D5"/>
    <w:rsid w:val="00881926"/>
    <w:rsid w:val="00881C1A"/>
    <w:rsid w:val="00881D2D"/>
    <w:rsid w:val="008823FF"/>
    <w:rsid w:val="0088318F"/>
    <w:rsid w:val="0088331D"/>
    <w:rsid w:val="008838DD"/>
    <w:rsid w:val="00884130"/>
    <w:rsid w:val="00884AB5"/>
    <w:rsid w:val="00884AE1"/>
    <w:rsid w:val="008852B0"/>
    <w:rsid w:val="00885572"/>
    <w:rsid w:val="00885AE7"/>
    <w:rsid w:val="00885B34"/>
    <w:rsid w:val="00886B60"/>
    <w:rsid w:val="00887889"/>
    <w:rsid w:val="008879B0"/>
    <w:rsid w:val="00887F43"/>
    <w:rsid w:val="00887FE1"/>
    <w:rsid w:val="0089109B"/>
    <w:rsid w:val="00892024"/>
    <w:rsid w:val="008920FF"/>
    <w:rsid w:val="008926E8"/>
    <w:rsid w:val="00893733"/>
    <w:rsid w:val="008949F5"/>
    <w:rsid w:val="00894F19"/>
    <w:rsid w:val="00895BE3"/>
    <w:rsid w:val="00896A10"/>
    <w:rsid w:val="008971B5"/>
    <w:rsid w:val="008A2312"/>
    <w:rsid w:val="008A3EDF"/>
    <w:rsid w:val="008A4552"/>
    <w:rsid w:val="008A5D26"/>
    <w:rsid w:val="008A6B13"/>
    <w:rsid w:val="008A6ECB"/>
    <w:rsid w:val="008B0BB0"/>
    <w:rsid w:val="008B0BF9"/>
    <w:rsid w:val="008B1432"/>
    <w:rsid w:val="008B2866"/>
    <w:rsid w:val="008B3859"/>
    <w:rsid w:val="008B436D"/>
    <w:rsid w:val="008B4E49"/>
    <w:rsid w:val="008B5153"/>
    <w:rsid w:val="008B5A0D"/>
    <w:rsid w:val="008B6ABB"/>
    <w:rsid w:val="008B7712"/>
    <w:rsid w:val="008B7B26"/>
    <w:rsid w:val="008C0364"/>
    <w:rsid w:val="008C0DE2"/>
    <w:rsid w:val="008C0EDB"/>
    <w:rsid w:val="008C29DD"/>
    <w:rsid w:val="008C3524"/>
    <w:rsid w:val="008C400D"/>
    <w:rsid w:val="008C4061"/>
    <w:rsid w:val="008C4229"/>
    <w:rsid w:val="008C5BE0"/>
    <w:rsid w:val="008C7233"/>
    <w:rsid w:val="008D08A7"/>
    <w:rsid w:val="008D189A"/>
    <w:rsid w:val="008D2434"/>
    <w:rsid w:val="008D26C4"/>
    <w:rsid w:val="008D3690"/>
    <w:rsid w:val="008D375B"/>
    <w:rsid w:val="008D5DC0"/>
    <w:rsid w:val="008D6E29"/>
    <w:rsid w:val="008D76C2"/>
    <w:rsid w:val="008D774E"/>
    <w:rsid w:val="008D7780"/>
    <w:rsid w:val="008E171D"/>
    <w:rsid w:val="008E2785"/>
    <w:rsid w:val="008E3854"/>
    <w:rsid w:val="008E6E6E"/>
    <w:rsid w:val="008E7116"/>
    <w:rsid w:val="008E7805"/>
    <w:rsid w:val="008E78A3"/>
    <w:rsid w:val="008F0654"/>
    <w:rsid w:val="008F06CB"/>
    <w:rsid w:val="008F11F8"/>
    <w:rsid w:val="008F2E83"/>
    <w:rsid w:val="008F4D6F"/>
    <w:rsid w:val="008F612A"/>
    <w:rsid w:val="008F7A18"/>
    <w:rsid w:val="008F7E0B"/>
    <w:rsid w:val="009000C6"/>
    <w:rsid w:val="0090025A"/>
    <w:rsid w:val="00901513"/>
    <w:rsid w:val="00901CA2"/>
    <w:rsid w:val="0090293D"/>
    <w:rsid w:val="009031AF"/>
    <w:rsid w:val="009034DE"/>
    <w:rsid w:val="00905396"/>
    <w:rsid w:val="00905E7D"/>
    <w:rsid w:val="0090605D"/>
    <w:rsid w:val="00906419"/>
    <w:rsid w:val="0090739A"/>
    <w:rsid w:val="00912889"/>
    <w:rsid w:val="00913A42"/>
    <w:rsid w:val="00914167"/>
    <w:rsid w:val="0091418B"/>
    <w:rsid w:val="009143DB"/>
    <w:rsid w:val="00915065"/>
    <w:rsid w:val="00916EBE"/>
    <w:rsid w:val="00917CE5"/>
    <w:rsid w:val="009217C0"/>
    <w:rsid w:val="00924DE4"/>
    <w:rsid w:val="00925241"/>
    <w:rsid w:val="009258A8"/>
    <w:rsid w:val="00925CEC"/>
    <w:rsid w:val="0092618D"/>
    <w:rsid w:val="00926A3F"/>
    <w:rsid w:val="0092794E"/>
    <w:rsid w:val="00930D30"/>
    <w:rsid w:val="00932F27"/>
    <w:rsid w:val="009332A2"/>
    <w:rsid w:val="00936B07"/>
    <w:rsid w:val="00937598"/>
    <w:rsid w:val="0093790B"/>
    <w:rsid w:val="00940654"/>
    <w:rsid w:val="009418FB"/>
    <w:rsid w:val="00942F83"/>
    <w:rsid w:val="009433F6"/>
    <w:rsid w:val="00943751"/>
    <w:rsid w:val="00943950"/>
    <w:rsid w:val="00943B5D"/>
    <w:rsid w:val="009450D0"/>
    <w:rsid w:val="00945E57"/>
    <w:rsid w:val="00945F22"/>
    <w:rsid w:val="00946B09"/>
    <w:rsid w:val="00946DD0"/>
    <w:rsid w:val="009472A6"/>
    <w:rsid w:val="009501D9"/>
    <w:rsid w:val="009509E6"/>
    <w:rsid w:val="009511F2"/>
    <w:rsid w:val="00951219"/>
    <w:rsid w:val="00952018"/>
    <w:rsid w:val="00952800"/>
    <w:rsid w:val="0095300D"/>
    <w:rsid w:val="0095334B"/>
    <w:rsid w:val="009564B8"/>
    <w:rsid w:val="00956812"/>
    <w:rsid w:val="00956EA5"/>
    <w:rsid w:val="0095719A"/>
    <w:rsid w:val="00961D99"/>
    <w:rsid w:val="00962267"/>
    <w:rsid w:val="0096232A"/>
    <w:rsid w:val="009623E9"/>
    <w:rsid w:val="00963EEB"/>
    <w:rsid w:val="009648BC"/>
    <w:rsid w:val="00964A55"/>
    <w:rsid w:val="00964C2F"/>
    <w:rsid w:val="00965F88"/>
    <w:rsid w:val="0096604A"/>
    <w:rsid w:val="009679A3"/>
    <w:rsid w:val="00967C0A"/>
    <w:rsid w:val="00971288"/>
    <w:rsid w:val="00971F4A"/>
    <w:rsid w:val="0097394B"/>
    <w:rsid w:val="00975495"/>
    <w:rsid w:val="00976AFB"/>
    <w:rsid w:val="00980029"/>
    <w:rsid w:val="009804EC"/>
    <w:rsid w:val="00980B4A"/>
    <w:rsid w:val="009820C2"/>
    <w:rsid w:val="00982DB9"/>
    <w:rsid w:val="009843A3"/>
    <w:rsid w:val="00984464"/>
    <w:rsid w:val="00984E03"/>
    <w:rsid w:val="00986B3B"/>
    <w:rsid w:val="00987178"/>
    <w:rsid w:val="00987326"/>
    <w:rsid w:val="0098742B"/>
    <w:rsid w:val="00987B84"/>
    <w:rsid w:val="00987E85"/>
    <w:rsid w:val="0099188F"/>
    <w:rsid w:val="00991E8D"/>
    <w:rsid w:val="0099228A"/>
    <w:rsid w:val="00992C4E"/>
    <w:rsid w:val="00992DE9"/>
    <w:rsid w:val="009933B2"/>
    <w:rsid w:val="009937CF"/>
    <w:rsid w:val="00993848"/>
    <w:rsid w:val="00993C06"/>
    <w:rsid w:val="0099604E"/>
    <w:rsid w:val="00996D89"/>
    <w:rsid w:val="009A05E2"/>
    <w:rsid w:val="009A0D12"/>
    <w:rsid w:val="009A1987"/>
    <w:rsid w:val="009A2BEE"/>
    <w:rsid w:val="009A2E96"/>
    <w:rsid w:val="009A33C3"/>
    <w:rsid w:val="009A3467"/>
    <w:rsid w:val="009A3DA6"/>
    <w:rsid w:val="009A5289"/>
    <w:rsid w:val="009A54E7"/>
    <w:rsid w:val="009A7A53"/>
    <w:rsid w:val="009B0402"/>
    <w:rsid w:val="009B0B75"/>
    <w:rsid w:val="009B16AF"/>
    <w:rsid w:val="009B16DF"/>
    <w:rsid w:val="009B3590"/>
    <w:rsid w:val="009B373B"/>
    <w:rsid w:val="009B4B15"/>
    <w:rsid w:val="009B4CB2"/>
    <w:rsid w:val="009B5438"/>
    <w:rsid w:val="009B5DC9"/>
    <w:rsid w:val="009B6701"/>
    <w:rsid w:val="009B6EF7"/>
    <w:rsid w:val="009B7000"/>
    <w:rsid w:val="009B739C"/>
    <w:rsid w:val="009B7731"/>
    <w:rsid w:val="009C04EC"/>
    <w:rsid w:val="009C0EE5"/>
    <w:rsid w:val="009C181E"/>
    <w:rsid w:val="009C24E3"/>
    <w:rsid w:val="009C328C"/>
    <w:rsid w:val="009C4444"/>
    <w:rsid w:val="009C46EC"/>
    <w:rsid w:val="009C4A3E"/>
    <w:rsid w:val="009C79AD"/>
    <w:rsid w:val="009C7A2F"/>
    <w:rsid w:val="009C7CA6"/>
    <w:rsid w:val="009D029D"/>
    <w:rsid w:val="009D1101"/>
    <w:rsid w:val="009D1D0C"/>
    <w:rsid w:val="009D3316"/>
    <w:rsid w:val="009D475D"/>
    <w:rsid w:val="009D5205"/>
    <w:rsid w:val="009D55AA"/>
    <w:rsid w:val="009E04EB"/>
    <w:rsid w:val="009E231B"/>
    <w:rsid w:val="009E3219"/>
    <w:rsid w:val="009E3E77"/>
    <w:rsid w:val="009E3FAB"/>
    <w:rsid w:val="009E4088"/>
    <w:rsid w:val="009E57A1"/>
    <w:rsid w:val="009E5B3F"/>
    <w:rsid w:val="009E63DE"/>
    <w:rsid w:val="009E6D7C"/>
    <w:rsid w:val="009E7D90"/>
    <w:rsid w:val="009E7DE8"/>
    <w:rsid w:val="009F016E"/>
    <w:rsid w:val="009F1AB0"/>
    <w:rsid w:val="009F501D"/>
    <w:rsid w:val="009F51C8"/>
    <w:rsid w:val="009F56F2"/>
    <w:rsid w:val="009F5D8C"/>
    <w:rsid w:val="009F6F81"/>
    <w:rsid w:val="009F7AD1"/>
    <w:rsid w:val="00A01EDE"/>
    <w:rsid w:val="00A03086"/>
    <w:rsid w:val="00A032D1"/>
    <w:rsid w:val="00A034A3"/>
    <w:rsid w:val="00A03862"/>
    <w:rsid w:val="00A039D5"/>
    <w:rsid w:val="00A046AD"/>
    <w:rsid w:val="00A050E9"/>
    <w:rsid w:val="00A05890"/>
    <w:rsid w:val="00A0750B"/>
    <w:rsid w:val="00A079C1"/>
    <w:rsid w:val="00A12520"/>
    <w:rsid w:val="00A130FD"/>
    <w:rsid w:val="00A132E6"/>
    <w:rsid w:val="00A13D6D"/>
    <w:rsid w:val="00A14769"/>
    <w:rsid w:val="00A154B0"/>
    <w:rsid w:val="00A16151"/>
    <w:rsid w:val="00A16EC6"/>
    <w:rsid w:val="00A17C06"/>
    <w:rsid w:val="00A208B8"/>
    <w:rsid w:val="00A2126E"/>
    <w:rsid w:val="00A21706"/>
    <w:rsid w:val="00A21992"/>
    <w:rsid w:val="00A2288C"/>
    <w:rsid w:val="00A2382C"/>
    <w:rsid w:val="00A24FC0"/>
    <w:rsid w:val="00A24FCC"/>
    <w:rsid w:val="00A2536F"/>
    <w:rsid w:val="00A260F6"/>
    <w:rsid w:val="00A2667D"/>
    <w:rsid w:val="00A26A90"/>
    <w:rsid w:val="00A26B27"/>
    <w:rsid w:val="00A300C8"/>
    <w:rsid w:val="00A30E4F"/>
    <w:rsid w:val="00A31070"/>
    <w:rsid w:val="00A313CF"/>
    <w:rsid w:val="00A32253"/>
    <w:rsid w:val="00A3310E"/>
    <w:rsid w:val="00A333A0"/>
    <w:rsid w:val="00A33B2C"/>
    <w:rsid w:val="00A34299"/>
    <w:rsid w:val="00A35431"/>
    <w:rsid w:val="00A3650D"/>
    <w:rsid w:val="00A375AC"/>
    <w:rsid w:val="00A375FD"/>
    <w:rsid w:val="00A376B5"/>
    <w:rsid w:val="00A37E70"/>
    <w:rsid w:val="00A37EB0"/>
    <w:rsid w:val="00A4002A"/>
    <w:rsid w:val="00A4155E"/>
    <w:rsid w:val="00A415F7"/>
    <w:rsid w:val="00A4313A"/>
    <w:rsid w:val="00A43666"/>
    <w:rsid w:val="00A437E1"/>
    <w:rsid w:val="00A440E2"/>
    <w:rsid w:val="00A44A20"/>
    <w:rsid w:val="00A45329"/>
    <w:rsid w:val="00A467F7"/>
    <w:rsid w:val="00A4685E"/>
    <w:rsid w:val="00A47093"/>
    <w:rsid w:val="00A4754D"/>
    <w:rsid w:val="00A50403"/>
    <w:rsid w:val="00A50A6D"/>
    <w:rsid w:val="00A50CD4"/>
    <w:rsid w:val="00A51034"/>
    <w:rsid w:val="00A51191"/>
    <w:rsid w:val="00A5314F"/>
    <w:rsid w:val="00A546FA"/>
    <w:rsid w:val="00A5578A"/>
    <w:rsid w:val="00A56D62"/>
    <w:rsid w:val="00A56F07"/>
    <w:rsid w:val="00A5762C"/>
    <w:rsid w:val="00A57633"/>
    <w:rsid w:val="00A600FC"/>
    <w:rsid w:val="00A60BCA"/>
    <w:rsid w:val="00A61970"/>
    <w:rsid w:val="00A62721"/>
    <w:rsid w:val="00A63834"/>
    <w:rsid w:val="00A638DA"/>
    <w:rsid w:val="00A63DCC"/>
    <w:rsid w:val="00A645F9"/>
    <w:rsid w:val="00A65B41"/>
    <w:rsid w:val="00A65E00"/>
    <w:rsid w:val="00A66A78"/>
    <w:rsid w:val="00A71F4A"/>
    <w:rsid w:val="00A726D5"/>
    <w:rsid w:val="00A73CEF"/>
    <w:rsid w:val="00A7436E"/>
    <w:rsid w:val="00A74C92"/>
    <w:rsid w:val="00A74E96"/>
    <w:rsid w:val="00A75A39"/>
    <w:rsid w:val="00A75A8E"/>
    <w:rsid w:val="00A75BF8"/>
    <w:rsid w:val="00A769CD"/>
    <w:rsid w:val="00A801CC"/>
    <w:rsid w:val="00A823F3"/>
    <w:rsid w:val="00A824DD"/>
    <w:rsid w:val="00A83676"/>
    <w:rsid w:val="00A838A5"/>
    <w:rsid w:val="00A83B7B"/>
    <w:rsid w:val="00A83DBA"/>
    <w:rsid w:val="00A84274"/>
    <w:rsid w:val="00A84A4F"/>
    <w:rsid w:val="00A84B52"/>
    <w:rsid w:val="00A850F3"/>
    <w:rsid w:val="00A864E3"/>
    <w:rsid w:val="00A86A63"/>
    <w:rsid w:val="00A901D6"/>
    <w:rsid w:val="00A90E20"/>
    <w:rsid w:val="00A91406"/>
    <w:rsid w:val="00A91472"/>
    <w:rsid w:val="00A9254E"/>
    <w:rsid w:val="00A92DA4"/>
    <w:rsid w:val="00A94038"/>
    <w:rsid w:val="00A94574"/>
    <w:rsid w:val="00A946C1"/>
    <w:rsid w:val="00A954D9"/>
    <w:rsid w:val="00A95936"/>
    <w:rsid w:val="00A95F54"/>
    <w:rsid w:val="00A96265"/>
    <w:rsid w:val="00A97084"/>
    <w:rsid w:val="00AA1C2C"/>
    <w:rsid w:val="00AA35F6"/>
    <w:rsid w:val="00AA667C"/>
    <w:rsid w:val="00AA6858"/>
    <w:rsid w:val="00AA6D2E"/>
    <w:rsid w:val="00AA6E91"/>
    <w:rsid w:val="00AA70EE"/>
    <w:rsid w:val="00AA7439"/>
    <w:rsid w:val="00AB047E"/>
    <w:rsid w:val="00AB0ABB"/>
    <w:rsid w:val="00AB0B0A"/>
    <w:rsid w:val="00AB0BB7"/>
    <w:rsid w:val="00AB1BE9"/>
    <w:rsid w:val="00AB22C6"/>
    <w:rsid w:val="00AB2AD0"/>
    <w:rsid w:val="00AB4830"/>
    <w:rsid w:val="00AB64F7"/>
    <w:rsid w:val="00AB67FC"/>
    <w:rsid w:val="00AB75E6"/>
    <w:rsid w:val="00AC00F2"/>
    <w:rsid w:val="00AC0464"/>
    <w:rsid w:val="00AC0665"/>
    <w:rsid w:val="00AC15D7"/>
    <w:rsid w:val="00AC3000"/>
    <w:rsid w:val="00AC31B5"/>
    <w:rsid w:val="00AC4EA1"/>
    <w:rsid w:val="00AC5381"/>
    <w:rsid w:val="00AC5920"/>
    <w:rsid w:val="00AC5EB1"/>
    <w:rsid w:val="00AC6C47"/>
    <w:rsid w:val="00AD0C40"/>
    <w:rsid w:val="00AD0E65"/>
    <w:rsid w:val="00AD2BF2"/>
    <w:rsid w:val="00AD2DF2"/>
    <w:rsid w:val="00AD2F81"/>
    <w:rsid w:val="00AD4E90"/>
    <w:rsid w:val="00AD5422"/>
    <w:rsid w:val="00AD72D0"/>
    <w:rsid w:val="00AE17E2"/>
    <w:rsid w:val="00AE1AC9"/>
    <w:rsid w:val="00AE24A0"/>
    <w:rsid w:val="00AE377C"/>
    <w:rsid w:val="00AE4047"/>
    <w:rsid w:val="00AE4179"/>
    <w:rsid w:val="00AE4425"/>
    <w:rsid w:val="00AE4FBE"/>
    <w:rsid w:val="00AE60B6"/>
    <w:rsid w:val="00AE650F"/>
    <w:rsid w:val="00AE6555"/>
    <w:rsid w:val="00AE7D16"/>
    <w:rsid w:val="00AE7E86"/>
    <w:rsid w:val="00AF1DD3"/>
    <w:rsid w:val="00AF242D"/>
    <w:rsid w:val="00AF2C3B"/>
    <w:rsid w:val="00AF3378"/>
    <w:rsid w:val="00AF39EE"/>
    <w:rsid w:val="00AF4AE4"/>
    <w:rsid w:val="00AF4CAA"/>
    <w:rsid w:val="00AF571A"/>
    <w:rsid w:val="00AF60A0"/>
    <w:rsid w:val="00AF67FC"/>
    <w:rsid w:val="00AF78FF"/>
    <w:rsid w:val="00AF7DF5"/>
    <w:rsid w:val="00B006E5"/>
    <w:rsid w:val="00B0173D"/>
    <w:rsid w:val="00B01DEF"/>
    <w:rsid w:val="00B024C2"/>
    <w:rsid w:val="00B049DF"/>
    <w:rsid w:val="00B0558F"/>
    <w:rsid w:val="00B05674"/>
    <w:rsid w:val="00B06570"/>
    <w:rsid w:val="00B07700"/>
    <w:rsid w:val="00B13539"/>
    <w:rsid w:val="00B137D4"/>
    <w:rsid w:val="00B13921"/>
    <w:rsid w:val="00B147E4"/>
    <w:rsid w:val="00B1528C"/>
    <w:rsid w:val="00B159DF"/>
    <w:rsid w:val="00B16938"/>
    <w:rsid w:val="00B16A31"/>
    <w:rsid w:val="00B16ACD"/>
    <w:rsid w:val="00B21487"/>
    <w:rsid w:val="00B214FB"/>
    <w:rsid w:val="00B22C47"/>
    <w:rsid w:val="00B232D1"/>
    <w:rsid w:val="00B232F3"/>
    <w:rsid w:val="00B234B8"/>
    <w:rsid w:val="00B23F5F"/>
    <w:rsid w:val="00B24362"/>
    <w:rsid w:val="00B24DB5"/>
    <w:rsid w:val="00B251B9"/>
    <w:rsid w:val="00B25AA4"/>
    <w:rsid w:val="00B26E32"/>
    <w:rsid w:val="00B27136"/>
    <w:rsid w:val="00B3021D"/>
    <w:rsid w:val="00B31F9E"/>
    <w:rsid w:val="00B3268F"/>
    <w:rsid w:val="00B32C2C"/>
    <w:rsid w:val="00B33A1A"/>
    <w:rsid w:val="00B33E6C"/>
    <w:rsid w:val="00B34BFC"/>
    <w:rsid w:val="00B34DEA"/>
    <w:rsid w:val="00B3526F"/>
    <w:rsid w:val="00B371CC"/>
    <w:rsid w:val="00B37B77"/>
    <w:rsid w:val="00B37EAD"/>
    <w:rsid w:val="00B403B6"/>
    <w:rsid w:val="00B409D6"/>
    <w:rsid w:val="00B41CD9"/>
    <w:rsid w:val="00B427E6"/>
    <w:rsid w:val="00B428A6"/>
    <w:rsid w:val="00B432D6"/>
    <w:rsid w:val="00B437C3"/>
    <w:rsid w:val="00B43E1F"/>
    <w:rsid w:val="00B43EA2"/>
    <w:rsid w:val="00B44E92"/>
    <w:rsid w:val="00B45145"/>
    <w:rsid w:val="00B45FBC"/>
    <w:rsid w:val="00B463A0"/>
    <w:rsid w:val="00B5055F"/>
    <w:rsid w:val="00B51A7D"/>
    <w:rsid w:val="00B535C2"/>
    <w:rsid w:val="00B541F5"/>
    <w:rsid w:val="00B55544"/>
    <w:rsid w:val="00B55F42"/>
    <w:rsid w:val="00B572BC"/>
    <w:rsid w:val="00B5786C"/>
    <w:rsid w:val="00B57C42"/>
    <w:rsid w:val="00B61898"/>
    <w:rsid w:val="00B631FE"/>
    <w:rsid w:val="00B6406F"/>
    <w:rsid w:val="00B642FC"/>
    <w:rsid w:val="00B64D26"/>
    <w:rsid w:val="00B64FBB"/>
    <w:rsid w:val="00B652DB"/>
    <w:rsid w:val="00B66771"/>
    <w:rsid w:val="00B67A66"/>
    <w:rsid w:val="00B70105"/>
    <w:rsid w:val="00B70E22"/>
    <w:rsid w:val="00B71A70"/>
    <w:rsid w:val="00B72892"/>
    <w:rsid w:val="00B72E84"/>
    <w:rsid w:val="00B7444F"/>
    <w:rsid w:val="00B74A72"/>
    <w:rsid w:val="00B74C14"/>
    <w:rsid w:val="00B7530E"/>
    <w:rsid w:val="00B75322"/>
    <w:rsid w:val="00B75858"/>
    <w:rsid w:val="00B774CB"/>
    <w:rsid w:val="00B80402"/>
    <w:rsid w:val="00B80B9A"/>
    <w:rsid w:val="00B824A8"/>
    <w:rsid w:val="00B830B7"/>
    <w:rsid w:val="00B8390E"/>
    <w:rsid w:val="00B848EA"/>
    <w:rsid w:val="00B84B2B"/>
    <w:rsid w:val="00B87B2F"/>
    <w:rsid w:val="00B9021C"/>
    <w:rsid w:val="00B90500"/>
    <w:rsid w:val="00B90AA3"/>
    <w:rsid w:val="00B9176C"/>
    <w:rsid w:val="00B92302"/>
    <w:rsid w:val="00B93070"/>
    <w:rsid w:val="00B935A4"/>
    <w:rsid w:val="00B93F40"/>
    <w:rsid w:val="00B9533C"/>
    <w:rsid w:val="00B95BC8"/>
    <w:rsid w:val="00B960BF"/>
    <w:rsid w:val="00B96663"/>
    <w:rsid w:val="00B96D86"/>
    <w:rsid w:val="00B97C90"/>
    <w:rsid w:val="00BA165C"/>
    <w:rsid w:val="00BA213B"/>
    <w:rsid w:val="00BA561A"/>
    <w:rsid w:val="00BA57BF"/>
    <w:rsid w:val="00BA7FB1"/>
    <w:rsid w:val="00BB0DC6"/>
    <w:rsid w:val="00BB15DA"/>
    <w:rsid w:val="00BB15E4"/>
    <w:rsid w:val="00BB1E19"/>
    <w:rsid w:val="00BB21BB"/>
    <w:rsid w:val="00BB21D1"/>
    <w:rsid w:val="00BB22D5"/>
    <w:rsid w:val="00BB2754"/>
    <w:rsid w:val="00BB28CC"/>
    <w:rsid w:val="00BB3213"/>
    <w:rsid w:val="00BB32F2"/>
    <w:rsid w:val="00BB37CD"/>
    <w:rsid w:val="00BB4338"/>
    <w:rsid w:val="00BB6A61"/>
    <w:rsid w:val="00BB6C0E"/>
    <w:rsid w:val="00BB6E74"/>
    <w:rsid w:val="00BB7B38"/>
    <w:rsid w:val="00BC11E5"/>
    <w:rsid w:val="00BC445F"/>
    <w:rsid w:val="00BC4BC6"/>
    <w:rsid w:val="00BC52FD"/>
    <w:rsid w:val="00BC63DC"/>
    <w:rsid w:val="00BC6E62"/>
    <w:rsid w:val="00BC72B2"/>
    <w:rsid w:val="00BC7443"/>
    <w:rsid w:val="00BC7B06"/>
    <w:rsid w:val="00BD062A"/>
    <w:rsid w:val="00BD0648"/>
    <w:rsid w:val="00BD1040"/>
    <w:rsid w:val="00BD34AA"/>
    <w:rsid w:val="00BD35EB"/>
    <w:rsid w:val="00BD3621"/>
    <w:rsid w:val="00BD3F33"/>
    <w:rsid w:val="00BD56E5"/>
    <w:rsid w:val="00BD676D"/>
    <w:rsid w:val="00BD787D"/>
    <w:rsid w:val="00BE00ED"/>
    <w:rsid w:val="00BE027B"/>
    <w:rsid w:val="00BE0C44"/>
    <w:rsid w:val="00BE1B8B"/>
    <w:rsid w:val="00BE1C5D"/>
    <w:rsid w:val="00BE2A18"/>
    <w:rsid w:val="00BE2C01"/>
    <w:rsid w:val="00BE41EC"/>
    <w:rsid w:val="00BE4F60"/>
    <w:rsid w:val="00BE56FB"/>
    <w:rsid w:val="00BE7558"/>
    <w:rsid w:val="00BE7D97"/>
    <w:rsid w:val="00BF0787"/>
    <w:rsid w:val="00BF2F81"/>
    <w:rsid w:val="00BF3DDE"/>
    <w:rsid w:val="00BF5DEE"/>
    <w:rsid w:val="00BF6589"/>
    <w:rsid w:val="00BF6F7F"/>
    <w:rsid w:val="00C003C1"/>
    <w:rsid w:val="00C00647"/>
    <w:rsid w:val="00C02764"/>
    <w:rsid w:val="00C04CEF"/>
    <w:rsid w:val="00C05047"/>
    <w:rsid w:val="00C0662F"/>
    <w:rsid w:val="00C06FEF"/>
    <w:rsid w:val="00C0731D"/>
    <w:rsid w:val="00C07C4A"/>
    <w:rsid w:val="00C07C8A"/>
    <w:rsid w:val="00C11943"/>
    <w:rsid w:val="00C12E96"/>
    <w:rsid w:val="00C13003"/>
    <w:rsid w:val="00C14666"/>
    <w:rsid w:val="00C14763"/>
    <w:rsid w:val="00C15535"/>
    <w:rsid w:val="00C15FA7"/>
    <w:rsid w:val="00C16141"/>
    <w:rsid w:val="00C1672D"/>
    <w:rsid w:val="00C16F68"/>
    <w:rsid w:val="00C2123E"/>
    <w:rsid w:val="00C215B5"/>
    <w:rsid w:val="00C22DEF"/>
    <w:rsid w:val="00C2363F"/>
    <w:rsid w:val="00C236C8"/>
    <w:rsid w:val="00C25A85"/>
    <w:rsid w:val="00C260B1"/>
    <w:rsid w:val="00C26314"/>
    <w:rsid w:val="00C26E56"/>
    <w:rsid w:val="00C27D36"/>
    <w:rsid w:val="00C307EF"/>
    <w:rsid w:val="00C31406"/>
    <w:rsid w:val="00C32E8D"/>
    <w:rsid w:val="00C34912"/>
    <w:rsid w:val="00C352FC"/>
    <w:rsid w:val="00C36913"/>
    <w:rsid w:val="00C3698F"/>
    <w:rsid w:val="00C37194"/>
    <w:rsid w:val="00C3789B"/>
    <w:rsid w:val="00C37A4A"/>
    <w:rsid w:val="00C40637"/>
    <w:rsid w:val="00C4063B"/>
    <w:rsid w:val="00C40F6C"/>
    <w:rsid w:val="00C418E4"/>
    <w:rsid w:val="00C41BA5"/>
    <w:rsid w:val="00C41C77"/>
    <w:rsid w:val="00C41F0F"/>
    <w:rsid w:val="00C44426"/>
    <w:rsid w:val="00C445F3"/>
    <w:rsid w:val="00C45149"/>
    <w:rsid w:val="00C451F4"/>
    <w:rsid w:val="00C45EB1"/>
    <w:rsid w:val="00C51608"/>
    <w:rsid w:val="00C51D82"/>
    <w:rsid w:val="00C5210B"/>
    <w:rsid w:val="00C534C2"/>
    <w:rsid w:val="00C54591"/>
    <w:rsid w:val="00C54A3A"/>
    <w:rsid w:val="00C55566"/>
    <w:rsid w:val="00C56448"/>
    <w:rsid w:val="00C646A1"/>
    <w:rsid w:val="00C6677F"/>
    <w:rsid w:val="00C667BE"/>
    <w:rsid w:val="00C6766B"/>
    <w:rsid w:val="00C704C1"/>
    <w:rsid w:val="00C7083D"/>
    <w:rsid w:val="00C708BC"/>
    <w:rsid w:val="00C72223"/>
    <w:rsid w:val="00C72AC5"/>
    <w:rsid w:val="00C747E2"/>
    <w:rsid w:val="00C74B58"/>
    <w:rsid w:val="00C75375"/>
    <w:rsid w:val="00C76417"/>
    <w:rsid w:val="00C76456"/>
    <w:rsid w:val="00C7662C"/>
    <w:rsid w:val="00C7726F"/>
    <w:rsid w:val="00C77942"/>
    <w:rsid w:val="00C77FA1"/>
    <w:rsid w:val="00C81512"/>
    <w:rsid w:val="00C81659"/>
    <w:rsid w:val="00C821B1"/>
    <w:rsid w:val="00C823DA"/>
    <w:rsid w:val="00C8259F"/>
    <w:rsid w:val="00C82746"/>
    <w:rsid w:val="00C82762"/>
    <w:rsid w:val="00C82D77"/>
    <w:rsid w:val="00C8312F"/>
    <w:rsid w:val="00C83B27"/>
    <w:rsid w:val="00C84C47"/>
    <w:rsid w:val="00C858A4"/>
    <w:rsid w:val="00C86AFA"/>
    <w:rsid w:val="00C9001E"/>
    <w:rsid w:val="00C90EA4"/>
    <w:rsid w:val="00C91865"/>
    <w:rsid w:val="00C92765"/>
    <w:rsid w:val="00C92E09"/>
    <w:rsid w:val="00C93018"/>
    <w:rsid w:val="00C932FA"/>
    <w:rsid w:val="00C944AA"/>
    <w:rsid w:val="00C947DF"/>
    <w:rsid w:val="00C94D71"/>
    <w:rsid w:val="00C956F8"/>
    <w:rsid w:val="00C95839"/>
    <w:rsid w:val="00C95D60"/>
    <w:rsid w:val="00C96D54"/>
    <w:rsid w:val="00C97AAF"/>
    <w:rsid w:val="00C97B91"/>
    <w:rsid w:val="00CA20AA"/>
    <w:rsid w:val="00CA2ABA"/>
    <w:rsid w:val="00CA2B00"/>
    <w:rsid w:val="00CA3B57"/>
    <w:rsid w:val="00CA7BF9"/>
    <w:rsid w:val="00CB0779"/>
    <w:rsid w:val="00CB0EFC"/>
    <w:rsid w:val="00CB1670"/>
    <w:rsid w:val="00CB18D0"/>
    <w:rsid w:val="00CB1C8A"/>
    <w:rsid w:val="00CB2481"/>
    <w:rsid w:val="00CB24F5"/>
    <w:rsid w:val="00CB2663"/>
    <w:rsid w:val="00CB328E"/>
    <w:rsid w:val="00CB3BBE"/>
    <w:rsid w:val="00CB4750"/>
    <w:rsid w:val="00CB4958"/>
    <w:rsid w:val="00CB57CB"/>
    <w:rsid w:val="00CB59E9"/>
    <w:rsid w:val="00CB68E7"/>
    <w:rsid w:val="00CB7258"/>
    <w:rsid w:val="00CB72B8"/>
    <w:rsid w:val="00CC03DE"/>
    <w:rsid w:val="00CC0D6A"/>
    <w:rsid w:val="00CC1164"/>
    <w:rsid w:val="00CC1240"/>
    <w:rsid w:val="00CC1C48"/>
    <w:rsid w:val="00CC2578"/>
    <w:rsid w:val="00CC3831"/>
    <w:rsid w:val="00CC3E3D"/>
    <w:rsid w:val="00CC45E3"/>
    <w:rsid w:val="00CC505A"/>
    <w:rsid w:val="00CC519B"/>
    <w:rsid w:val="00CC57F7"/>
    <w:rsid w:val="00CC62FF"/>
    <w:rsid w:val="00CC79C4"/>
    <w:rsid w:val="00CD0A78"/>
    <w:rsid w:val="00CD12C1"/>
    <w:rsid w:val="00CD1B29"/>
    <w:rsid w:val="00CD214E"/>
    <w:rsid w:val="00CD261B"/>
    <w:rsid w:val="00CD3988"/>
    <w:rsid w:val="00CD412C"/>
    <w:rsid w:val="00CD46FA"/>
    <w:rsid w:val="00CD4A5D"/>
    <w:rsid w:val="00CD5863"/>
    <w:rsid w:val="00CD5973"/>
    <w:rsid w:val="00CE03EA"/>
    <w:rsid w:val="00CE18D3"/>
    <w:rsid w:val="00CE1D9A"/>
    <w:rsid w:val="00CE2076"/>
    <w:rsid w:val="00CE31A6"/>
    <w:rsid w:val="00CE37C0"/>
    <w:rsid w:val="00CE3D74"/>
    <w:rsid w:val="00CE4167"/>
    <w:rsid w:val="00CE58EB"/>
    <w:rsid w:val="00CE60EC"/>
    <w:rsid w:val="00CE73BB"/>
    <w:rsid w:val="00CF09AA"/>
    <w:rsid w:val="00CF3474"/>
    <w:rsid w:val="00CF3C13"/>
    <w:rsid w:val="00CF3F73"/>
    <w:rsid w:val="00CF4813"/>
    <w:rsid w:val="00CF4979"/>
    <w:rsid w:val="00CF5233"/>
    <w:rsid w:val="00D00579"/>
    <w:rsid w:val="00D00F32"/>
    <w:rsid w:val="00D0187A"/>
    <w:rsid w:val="00D01C16"/>
    <w:rsid w:val="00D02185"/>
    <w:rsid w:val="00D029B8"/>
    <w:rsid w:val="00D02F60"/>
    <w:rsid w:val="00D03020"/>
    <w:rsid w:val="00D03BC9"/>
    <w:rsid w:val="00D0464E"/>
    <w:rsid w:val="00D04779"/>
    <w:rsid w:val="00D04A96"/>
    <w:rsid w:val="00D056D2"/>
    <w:rsid w:val="00D0711F"/>
    <w:rsid w:val="00D07A7B"/>
    <w:rsid w:val="00D10E06"/>
    <w:rsid w:val="00D113D9"/>
    <w:rsid w:val="00D1162A"/>
    <w:rsid w:val="00D13CB1"/>
    <w:rsid w:val="00D15197"/>
    <w:rsid w:val="00D16820"/>
    <w:rsid w:val="00D169C8"/>
    <w:rsid w:val="00D1793F"/>
    <w:rsid w:val="00D22AF5"/>
    <w:rsid w:val="00D23353"/>
    <w:rsid w:val="00D235EA"/>
    <w:rsid w:val="00D23F97"/>
    <w:rsid w:val="00D247A9"/>
    <w:rsid w:val="00D2779C"/>
    <w:rsid w:val="00D31BE8"/>
    <w:rsid w:val="00D32721"/>
    <w:rsid w:val="00D328DC"/>
    <w:rsid w:val="00D33387"/>
    <w:rsid w:val="00D33556"/>
    <w:rsid w:val="00D33A05"/>
    <w:rsid w:val="00D33F04"/>
    <w:rsid w:val="00D349A4"/>
    <w:rsid w:val="00D35BB0"/>
    <w:rsid w:val="00D4026C"/>
    <w:rsid w:val="00D402FB"/>
    <w:rsid w:val="00D41486"/>
    <w:rsid w:val="00D42DCF"/>
    <w:rsid w:val="00D43D9A"/>
    <w:rsid w:val="00D444D8"/>
    <w:rsid w:val="00D4723C"/>
    <w:rsid w:val="00D47AC9"/>
    <w:rsid w:val="00D47D7A"/>
    <w:rsid w:val="00D503D7"/>
    <w:rsid w:val="00D50ABD"/>
    <w:rsid w:val="00D51DDE"/>
    <w:rsid w:val="00D524AE"/>
    <w:rsid w:val="00D54195"/>
    <w:rsid w:val="00D54BB6"/>
    <w:rsid w:val="00D55290"/>
    <w:rsid w:val="00D563F3"/>
    <w:rsid w:val="00D5747C"/>
    <w:rsid w:val="00D57791"/>
    <w:rsid w:val="00D5799A"/>
    <w:rsid w:val="00D6046A"/>
    <w:rsid w:val="00D60A03"/>
    <w:rsid w:val="00D615CD"/>
    <w:rsid w:val="00D62870"/>
    <w:rsid w:val="00D634E6"/>
    <w:rsid w:val="00D63DFF"/>
    <w:rsid w:val="00D649E5"/>
    <w:rsid w:val="00D655D9"/>
    <w:rsid w:val="00D65872"/>
    <w:rsid w:val="00D676F3"/>
    <w:rsid w:val="00D7049D"/>
    <w:rsid w:val="00D70E0F"/>
    <w:rsid w:val="00D70EF5"/>
    <w:rsid w:val="00D71024"/>
    <w:rsid w:val="00D71A25"/>
    <w:rsid w:val="00D71FCF"/>
    <w:rsid w:val="00D72892"/>
    <w:rsid w:val="00D72A54"/>
    <w:rsid w:val="00D72AAE"/>
    <w:rsid w:val="00D72CC1"/>
    <w:rsid w:val="00D73BB4"/>
    <w:rsid w:val="00D75FDC"/>
    <w:rsid w:val="00D7632F"/>
    <w:rsid w:val="00D768B2"/>
    <w:rsid w:val="00D76EC9"/>
    <w:rsid w:val="00D77376"/>
    <w:rsid w:val="00D777B2"/>
    <w:rsid w:val="00D80E7D"/>
    <w:rsid w:val="00D811CB"/>
    <w:rsid w:val="00D81397"/>
    <w:rsid w:val="00D81B22"/>
    <w:rsid w:val="00D845CB"/>
    <w:rsid w:val="00D848B9"/>
    <w:rsid w:val="00D8536D"/>
    <w:rsid w:val="00D87766"/>
    <w:rsid w:val="00D9087B"/>
    <w:rsid w:val="00D90E69"/>
    <w:rsid w:val="00D91368"/>
    <w:rsid w:val="00D91957"/>
    <w:rsid w:val="00D929B5"/>
    <w:rsid w:val="00D93106"/>
    <w:rsid w:val="00D933E9"/>
    <w:rsid w:val="00D93D2C"/>
    <w:rsid w:val="00D9505D"/>
    <w:rsid w:val="00D953D0"/>
    <w:rsid w:val="00D95781"/>
    <w:rsid w:val="00D959F5"/>
    <w:rsid w:val="00D962DC"/>
    <w:rsid w:val="00D96412"/>
    <w:rsid w:val="00D96884"/>
    <w:rsid w:val="00DA2165"/>
    <w:rsid w:val="00DA3620"/>
    <w:rsid w:val="00DA3FDD"/>
    <w:rsid w:val="00DA41D5"/>
    <w:rsid w:val="00DA4540"/>
    <w:rsid w:val="00DA5761"/>
    <w:rsid w:val="00DA5F5A"/>
    <w:rsid w:val="00DA64F0"/>
    <w:rsid w:val="00DA7017"/>
    <w:rsid w:val="00DA7028"/>
    <w:rsid w:val="00DA70D0"/>
    <w:rsid w:val="00DB05C2"/>
    <w:rsid w:val="00DB1AD2"/>
    <w:rsid w:val="00DB2B58"/>
    <w:rsid w:val="00DB2DA1"/>
    <w:rsid w:val="00DB5206"/>
    <w:rsid w:val="00DB523E"/>
    <w:rsid w:val="00DB5379"/>
    <w:rsid w:val="00DB5B99"/>
    <w:rsid w:val="00DB6276"/>
    <w:rsid w:val="00DB63F5"/>
    <w:rsid w:val="00DB6531"/>
    <w:rsid w:val="00DB78C3"/>
    <w:rsid w:val="00DC0598"/>
    <w:rsid w:val="00DC0E84"/>
    <w:rsid w:val="00DC1A10"/>
    <w:rsid w:val="00DC1C6B"/>
    <w:rsid w:val="00DC2C2E"/>
    <w:rsid w:val="00DC49BD"/>
    <w:rsid w:val="00DC4AF0"/>
    <w:rsid w:val="00DC4C5C"/>
    <w:rsid w:val="00DC5E0F"/>
    <w:rsid w:val="00DC71DF"/>
    <w:rsid w:val="00DC7886"/>
    <w:rsid w:val="00DD0CF2"/>
    <w:rsid w:val="00DD1458"/>
    <w:rsid w:val="00DD2D8A"/>
    <w:rsid w:val="00DD43B2"/>
    <w:rsid w:val="00DD4AEA"/>
    <w:rsid w:val="00DD4B78"/>
    <w:rsid w:val="00DD4C30"/>
    <w:rsid w:val="00DD5379"/>
    <w:rsid w:val="00DD6868"/>
    <w:rsid w:val="00DD7A51"/>
    <w:rsid w:val="00DE1554"/>
    <w:rsid w:val="00DE20F5"/>
    <w:rsid w:val="00DE28A9"/>
    <w:rsid w:val="00DE2901"/>
    <w:rsid w:val="00DE37AF"/>
    <w:rsid w:val="00DE3C5B"/>
    <w:rsid w:val="00DE590F"/>
    <w:rsid w:val="00DE6519"/>
    <w:rsid w:val="00DE6BF0"/>
    <w:rsid w:val="00DE79AB"/>
    <w:rsid w:val="00DE7DC1"/>
    <w:rsid w:val="00DF115E"/>
    <w:rsid w:val="00DF14DD"/>
    <w:rsid w:val="00DF2079"/>
    <w:rsid w:val="00DF3F7E"/>
    <w:rsid w:val="00DF42BA"/>
    <w:rsid w:val="00DF53A2"/>
    <w:rsid w:val="00DF57D1"/>
    <w:rsid w:val="00DF7648"/>
    <w:rsid w:val="00E00E29"/>
    <w:rsid w:val="00E02BAB"/>
    <w:rsid w:val="00E02E1A"/>
    <w:rsid w:val="00E03F6A"/>
    <w:rsid w:val="00E0482E"/>
    <w:rsid w:val="00E04CEB"/>
    <w:rsid w:val="00E0526E"/>
    <w:rsid w:val="00E060BC"/>
    <w:rsid w:val="00E069AD"/>
    <w:rsid w:val="00E11420"/>
    <w:rsid w:val="00E11DF2"/>
    <w:rsid w:val="00E132FB"/>
    <w:rsid w:val="00E13670"/>
    <w:rsid w:val="00E1419D"/>
    <w:rsid w:val="00E169F3"/>
    <w:rsid w:val="00E170B7"/>
    <w:rsid w:val="00E17693"/>
    <w:rsid w:val="00E177DD"/>
    <w:rsid w:val="00E207EB"/>
    <w:rsid w:val="00E20900"/>
    <w:rsid w:val="00E20C7F"/>
    <w:rsid w:val="00E21D54"/>
    <w:rsid w:val="00E22077"/>
    <w:rsid w:val="00E22EFB"/>
    <w:rsid w:val="00E2364D"/>
    <w:rsid w:val="00E2396E"/>
    <w:rsid w:val="00E23C68"/>
    <w:rsid w:val="00E24728"/>
    <w:rsid w:val="00E24945"/>
    <w:rsid w:val="00E26533"/>
    <w:rsid w:val="00E275A9"/>
    <w:rsid w:val="00E276AC"/>
    <w:rsid w:val="00E3074A"/>
    <w:rsid w:val="00E318FA"/>
    <w:rsid w:val="00E32116"/>
    <w:rsid w:val="00E330A6"/>
    <w:rsid w:val="00E33F0C"/>
    <w:rsid w:val="00E34A35"/>
    <w:rsid w:val="00E34FB5"/>
    <w:rsid w:val="00E36476"/>
    <w:rsid w:val="00E36E53"/>
    <w:rsid w:val="00E37044"/>
    <w:rsid w:val="00E370B1"/>
    <w:rsid w:val="00E37C2F"/>
    <w:rsid w:val="00E40B9C"/>
    <w:rsid w:val="00E41338"/>
    <w:rsid w:val="00E4144A"/>
    <w:rsid w:val="00E41C28"/>
    <w:rsid w:val="00E423C2"/>
    <w:rsid w:val="00E45503"/>
    <w:rsid w:val="00E46308"/>
    <w:rsid w:val="00E46F24"/>
    <w:rsid w:val="00E51CF3"/>
    <w:rsid w:val="00E51E17"/>
    <w:rsid w:val="00E52DAB"/>
    <w:rsid w:val="00E539B0"/>
    <w:rsid w:val="00E54EBF"/>
    <w:rsid w:val="00E55994"/>
    <w:rsid w:val="00E56303"/>
    <w:rsid w:val="00E60606"/>
    <w:rsid w:val="00E60C66"/>
    <w:rsid w:val="00E6164D"/>
    <w:rsid w:val="00E618C9"/>
    <w:rsid w:val="00E625D9"/>
    <w:rsid w:val="00E62774"/>
    <w:rsid w:val="00E6307C"/>
    <w:rsid w:val="00E632B4"/>
    <w:rsid w:val="00E636FA"/>
    <w:rsid w:val="00E66C50"/>
    <w:rsid w:val="00E679D3"/>
    <w:rsid w:val="00E67E83"/>
    <w:rsid w:val="00E71208"/>
    <w:rsid w:val="00E71444"/>
    <w:rsid w:val="00E71797"/>
    <w:rsid w:val="00E71C91"/>
    <w:rsid w:val="00E71F19"/>
    <w:rsid w:val="00E720A1"/>
    <w:rsid w:val="00E72232"/>
    <w:rsid w:val="00E72302"/>
    <w:rsid w:val="00E72A3B"/>
    <w:rsid w:val="00E752FB"/>
    <w:rsid w:val="00E758E8"/>
    <w:rsid w:val="00E75DDA"/>
    <w:rsid w:val="00E7619A"/>
    <w:rsid w:val="00E7727F"/>
    <w:rsid w:val="00E773E8"/>
    <w:rsid w:val="00E77E6B"/>
    <w:rsid w:val="00E81F34"/>
    <w:rsid w:val="00E835E7"/>
    <w:rsid w:val="00E83ADD"/>
    <w:rsid w:val="00E84F38"/>
    <w:rsid w:val="00E85623"/>
    <w:rsid w:val="00E86F5A"/>
    <w:rsid w:val="00E87441"/>
    <w:rsid w:val="00E90439"/>
    <w:rsid w:val="00E91FAE"/>
    <w:rsid w:val="00E93401"/>
    <w:rsid w:val="00E93730"/>
    <w:rsid w:val="00E94861"/>
    <w:rsid w:val="00E9611B"/>
    <w:rsid w:val="00E96D13"/>
    <w:rsid w:val="00E96E3F"/>
    <w:rsid w:val="00EA1162"/>
    <w:rsid w:val="00EA216E"/>
    <w:rsid w:val="00EA2241"/>
    <w:rsid w:val="00EA270C"/>
    <w:rsid w:val="00EA4974"/>
    <w:rsid w:val="00EA532E"/>
    <w:rsid w:val="00EA592C"/>
    <w:rsid w:val="00EA6A15"/>
    <w:rsid w:val="00EA7E6C"/>
    <w:rsid w:val="00EB06D9"/>
    <w:rsid w:val="00EB14E1"/>
    <w:rsid w:val="00EB192B"/>
    <w:rsid w:val="00EB19ED"/>
    <w:rsid w:val="00EB1A50"/>
    <w:rsid w:val="00EB1CAB"/>
    <w:rsid w:val="00EB2A8D"/>
    <w:rsid w:val="00EB2B5C"/>
    <w:rsid w:val="00EB2F82"/>
    <w:rsid w:val="00EB4993"/>
    <w:rsid w:val="00EB53FE"/>
    <w:rsid w:val="00EB5710"/>
    <w:rsid w:val="00EB6C91"/>
    <w:rsid w:val="00EC0CDA"/>
    <w:rsid w:val="00EC0F5A"/>
    <w:rsid w:val="00EC4265"/>
    <w:rsid w:val="00EC4CEB"/>
    <w:rsid w:val="00EC659E"/>
    <w:rsid w:val="00ED0055"/>
    <w:rsid w:val="00ED0396"/>
    <w:rsid w:val="00ED1F57"/>
    <w:rsid w:val="00ED2072"/>
    <w:rsid w:val="00ED2AE0"/>
    <w:rsid w:val="00ED2CD9"/>
    <w:rsid w:val="00ED36A0"/>
    <w:rsid w:val="00ED45AE"/>
    <w:rsid w:val="00ED5553"/>
    <w:rsid w:val="00ED5E36"/>
    <w:rsid w:val="00ED61AC"/>
    <w:rsid w:val="00ED6961"/>
    <w:rsid w:val="00EE1C25"/>
    <w:rsid w:val="00EE2E29"/>
    <w:rsid w:val="00EE4083"/>
    <w:rsid w:val="00EE44F9"/>
    <w:rsid w:val="00EE4989"/>
    <w:rsid w:val="00EE5757"/>
    <w:rsid w:val="00EE5D12"/>
    <w:rsid w:val="00EE6DA9"/>
    <w:rsid w:val="00EE722F"/>
    <w:rsid w:val="00EF084F"/>
    <w:rsid w:val="00EF0B96"/>
    <w:rsid w:val="00EF3486"/>
    <w:rsid w:val="00EF3925"/>
    <w:rsid w:val="00EF47AF"/>
    <w:rsid w:val="00EF53B6"/>
    <w:rsid w:val="00EF57CD"/>
    <w:rsid w:val="00EF5E5B"/>
    <w:rsid w:val="00EF6B4A"/>
    <w:rsid w:val="00F00250"/>
    <w:rsid w:val="00F00B73"/>
    <w:rsid w:val="00F00FAA"/>
    <w:rsid w:val="00F01BA3"/>
    <w:rsid w:val="00F01E64"/>
    <w:rsid w:val="00F06605"/>
    <w:rsid w:val="00F073B5"/>
    <w:rsid w:val="00F115CA"/>
    <w:rsid w:val="00F1187C"/>
    <w:rsid w:val="00F12454"/>
    <w:rsid w:val="00F12A14"/>
    <w:rsid w:val="00F13862"/>
    <w:rsid w:val="00F145D0"/>
    <w:rsid w:val="00F14817"/>
    <w:rsid w:val="00F14EBA"/>
    <w:rsid w:val="00F1510F"/>
    <w:rsid w:val="00F1533A"/>
    <w:rsid w:val="00F15A65"/>
    <w:rsid w:val="00F15E5A"/>
    <w:rsid w:val="00F172A7"/>
    <w:rsid w:val="00F17F0A"/>
    <w:rsid w:val="00F20243"/>
    <w:rsid w:val="00F221B3"/>
    <w:rsid w:val="00F23E5B"/>
    <w:rsid w:val="00F2443A"/>
    <w:rsid w:val="00F25B2F"/>
    <w:rsid w:val="00F25F22"/>
    <w:rsid w:val="00F2668F"/>
    <w:rsid w:val="00F2742F"/>
    <w:rsid w:val="00F2753B"/>
    <w:rsid w:val="00F27915"/>
    <w:rsid w:val="00F27BD3"/>
    <w:rsid w:val="00F30128"/>
    <w:rsid w:val="00F33239"/>
    <w:rsid w:val="00F33B38"/>
    <w:rsid w:val="00F33F8B"/>
    <w:rsid w:val="00F340B2"/>
    <w:rsid w:val="00F3418F"/>
    <w:rsid w:val="00F355B6"/>
    <w:rsid w:val="00F35D00"/>
    <w:rsid w:val="00F36CC3"/>
    <w:rsid w:val="00F41FAC"/>
    <w:rsid w:val="00F43390"/>
    <w:rsid w:val="00F443B2"/>
    <w:rsid w:val="00F447BD"/>
    <w:rsid w:val="00F458D8"/>
    <w:rsid w:val="00F50237"/>
    <w:rsid w:val="00F51B53"/>
    <w:rsid w:val="00F51E94"/>
    <w:rsid w:val="00F52F28"/>
    <w:rsid w:val="00F53596"/>
    <w:rsid w:val="00F543FA"/>
    <w:rsid w:val="00F55BA8"/>
    <w:rsid w:val="00F55DB1"/>
    <w:rsid w:val="00F569DF"/>
    <w:rsid w:val="00F56ACA"/>
    <w:rsid w:val="00F56CB4"/>
    <w:rsid w:val="00F5706E"/>
    <w:rsid w:val="00F600FE"/>
    <w:rsid w:val="00F610C5"/>
    <w:rsid w:val="00F6261E"/>
    <w:rsid w:val="00F6292E"/>
    <w:rsid w:val="00F62E4D"/>
    <w:rsid w:val="00F63907"/>
    <w:rsid w:val="00F6424C"/>
    <w:rsid w:val="00F66AC3"/>
    <w:rsid w:val="00F66B34"/>
    <w:rsid w:val="00F66EA5"/>
    <w:rsid w:val="00F67179"/>
    <w:rsid w:val="00F675B9"/>
    <w:rsid w:val="00F70149"/>
    <w:rsid w:val="00F711C9"/>
    <w:rsid w:val="00F71CFF"/>
    <w:rsid w:val="00F72E04"/>
    <w:rsid w:val="00F740F3"/>
    <w:rsid w:val="00F7435F"/>
    <w:rsid w:val="00F74C59"/>
    <w:rsid w:val="00F75C3A"/>
    <w:rsid w:val="00F75E19"/>
    <w:rsid w:val="00F76031"/>
    <w:rsid w:val="00F7674A"/>
    <w:rsid w:val="00F76FB2"/>
    <w:rsid w:val="00F77E95"/>
    <w:rsid w:val="00F80A98"/>
    <w:rsid w:val="00F81C49"/>
    <w:rsid w:val="00F825FF"/>
    <w:rsid w:val="00F82E30"/>
    <w:rsid w:val="00F831CB"/>
    <w:rsid w:val="00F837FC"/>
    <w:rsid w:val="00F848A3"/>
    <w:rsid w:val="00F84ACF"/>
    <w:rsid w:val="00F85541"/>
    <w:rsid w:val="00F85742"/>
    <w:rsid w:val="00F85BF8"/>
    <w:rsid w:val="00F871CE"/>
    <w:rsid w:val="00F87802"/>
    <w:rsid w:val="00F913FE"/>
    <w:rsid w:val="00F922D1"/>
    <w:rsid w:val="00F92876"/>
    <w:rsid w:val="00F92C0A"/>
    <w:rsid w:val="00F9415B"/>
    <w:rsid w:val="00F94975"/>
    <w:rsid w:val="00F94E2A"/>
    <w:rsid w:val="00F95A19"/>
    <w:rsid w:val="00F96D90"/>
    <w:rsid w:val="00F97618"/>
    <w:rsid w:val="00FA05DC"/>
    <w:rsid w:val="00FA13C2"/>
    <w:rsid w:val="00FA224E"/>
    <w:rsid w:val="00FA23FF"/>
    <w:rsid w:val="00FA4B54"/>
    <w:rsid w:val="00FA52A8"/>
    <w:rsid w:val="00FA69F6"/>
    <w:rsid w:val="00FA6B8A"/>
    <w:rsid w:val="00FA7F91"/>
    <w:rsid w:val="00FB086E"/>
    <w:rsid w:val="00FB121C"/>
    <w:rsid w:val="00FB1B50"/>
    <w:rsid w:val="00FB1CDD"/>
    <w:rsid w:val="00FB2C2F"/>
    <w:rsid w:val="00FB305C"/>
    <w:rsid w:val="00FB3E6A"/>
    <w:rsid w:val="00FB4F2E"/>
    <w:rsid w:val="00FB5236"/>
    <w:rsid w:val="00FB77C5"/>
    <w:rsid w:val="00FB7B4F"/>
    <w:rsid w:val="00FC289B"/>
    <w:rsid w:val="00FC2E3D"/>
    <w:rsid w:val="00FC3BDE"/>
    <w:rsid w:val="00FC6B71"/>
    <w:rsid w:val="00FC735E"/>
    <w:rsid w:val="00FC7F05"/>
    <w:rsid w:val="00FD02B1"/>
    <w:rsid w:val="00FD1DBE"/>
    <w:rsid w:val="00FD25A7"/>
    <w:rsid w:val="00FD26E1"/>
    <w:rsid w:val="00FD277E"/>
    <w:rsid w:val="00FD27B6"/>
    <w:rsid w:val="00FD3689"/>
    <w:rsid w:val="00FD3C07"/>
    <w:rsid w:val="00FD42A3"/>
    <w:rsid w:val="00FD5C42"/>
    <w:rsid w:val="00FD5DA7"/>
    <w:rsid w:val="00FD7468"/>
    <w:rsid w:val="00FD7CE0"/>
    <w:rsid w:val="00FE027B"/>
    <w:rsid w:val="00FE095A"/>
    <w:rsid w:val="00FE0B3B"/>
    <w:rsid w:val="00FE1BE2"/>
    <w:rsid w:val="00FE2A8D"/>
    <w:rsid w:val="00FE4559"/>
    <w:rsid w:val="00FE6CD9"/>
    <w:rsid w:val="00FE730A"/>
    <w:rsid w:val="00FF049C"/>
    <w:rsid w:val="00FF0D9E"/>
    <w:rsid w:val="00FF1616"/>
    <w:rsid w:val="00FF165C"/>
    <w:rsid w:val="00FF1DD7"/>
    <w:rsid w:val="00FF28FA"/>
    <w:rsid w:val="00FF2B35"/>
    <w:rsid w:val="00FF2F8F"/>
    <w:rsid w:val="00FF3278"/>
    <w:rsid w:val="00FF4453"/>
    <w:rsid w:val="00FF613F"/>
    <w:rsid w:val="00FF685D"/>
    <w:rsid w:val="00FF6AE0"/>
    <w:rsid w:val="00FF727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499DB9A"/>
  <w15:docId w15:val="{AA0D9F00-6BD1-4F5F-8B09-3440E919A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F162C"/>
    <w:rPr>
      <w:rFonts w:ascii="Calibri" w:eastAsia="Calibri" w:hAnsi="Calibri"/>
      <w:sz w:val="22"/>
      <w:szCs w:val="22"/>
      <w:lang w:eastAsia="en-US"/>
    </w:rPr>
  </w:style>
  <w:style w:type="paragraph" w:styleId="Nagwek1">
    <w:name w:val="heading 1"/>
    <w:basedOn w:val="Normalny"/>
    <w:next w:val="Normalny"/>
    <w:link w:val="Nagwek1Znak"/>
    <w:uiPriority w:val="99"/>
    <w:semiHidden/>
    <w:rsid w:val="001E1E73"/>
    <w:pPr>
      <w:keepNext/>
      <w:keepLines/>
      <w:suppressAutoHyphens/>
      <w:spacing w:before="480"/>
      <w:outlineLvl w:val="0"/>
    </w:pPr>
    <w:rPr>
      <w:rFonts w:ascii="Cambria" w:eastAsia="Times New Roman" w:hAnsi="Cambria"/>
      <w:b/>
      <w:bCs/>
      <w:color w:val="365F91"/>
      <w:kern w:val="1"/>
      <w:sz w:val="28"/>
      <w:szCs w:val="28"/>
      <w:lang w:val="x-none"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dwołanie przypisu,Footnote Reference/,marek-odwołanie przypisu dolnego, Znak,FZ,(Voetnootmarkering),Footnote Reference Number,Footnote symbol,Footnote reference number,note TESI,Footnote Reference Superscript,SUPERS"/>
    <w:uiPriority w:val="99"/>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pPr>
    <w:rPr>
      <w:rFonts w:ascii="Times" w:eastAsia="Times New Roman" w:hAnsi="Times"/>
      <w:kern w:val="1"/>
      <w:sz w:val="20"/>
      <w:szCs w:val="20"/>
      <w:lang w:val="x-none" w:eastAsia="ar-SA"/>
    </w:rPr>
  </w:style>
  <w:style w:type="character" w:customStyle="1" w:styleId="NagwekZnak">
    <w:name w:val="Nagłówek Znak"/>
    <w:link w:val="Nagwek"/>
    <w:uiPriority w:val="99"/>
    <w:semiHidden/>
    <w:rsid w:val="00060076"/>
    <w:rPr>
      <w:rFonts w:eastAsia="Times New Roman"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pPr>
    <w:rPr>
      <w:rFonts w:ascii="Times" w:eastAsia="Times New Roman" w:hAnsi="Times"/>
      <w:kern w:val="1"/>
      <w:sz w:val="20"/>
      <w:szCs w:val="20"/>
      <w:lang w:val="x-none" w:eastAsia="ar-SA"/>
    </w:rPr>
  </w:style>
  <w:style w:type="character" w:customStyle="1" w:styleId="StopkaZnak">
    <w:name w:val="Stopka Znak"/>
    <w:link w:val="Stopka"/>
    <w:uiPriority w:val="99"/>
    <w:semiHidden/>
    <w:rsid w:val="00060076"/>
    <w:rPr>
      <w:rFonts w:eastAsia="Times New Roman" w:cs="Arial"/>
      <w:kern w:val="1"/>
      <w:sz w:val="20"/>
      <w:szCs w:val="20"/>
      <w:lang w:eastAsia="ar-SA"/>
    </w:rPr>
  </w:style>
  <w:style w:type="paragraph" w:styleId="Tekstdymka">
    <w:name w:val="Balloon Text"/>
    <w:basedOn w:val="Normalny"/>
    <w:link w:val="TekstdymkaZnak"/>
    <w:uiPriority w:val="99"/>
    <w:semiHidden/>
    <w:rsid w:val="004C3F97"/>
    <w:pPr>
      <w:suppressAutoHyphens/>
    </w:pPr>
    <w:rPr>
      <w:rFonts w:ascii="Tahoma" w:eastAsia="Times New Roman" w:hAnsi="Tahoma"/>
      <w:kern w:val="1"/>
      <w:sz w:val="16"/>
      <w:szCs w:val="16"/>
      <w:lang w:val="x-none" w:eastAsia="ar-SA"/>
    </w:rPr>
  </w:style>
  <w:style w:type="character" w:customStyle="1" w:styleId="TekstdymkaZnak">
    <w:name w:val="Tekst dymka Znak"/>
    <w:link w:val="Tekstdymka"/>
    <w:uiPriority w:val="99"/>
    <w:semiHidden/>
    <w:rsid w:val="004C3F97"/>
    <w:rPr>
      <w:rFonts w:ascii="Tahoma" w:eastAsia="Times New Roman"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line="360" w:lineRule="auto"/>
      <w:ind w:firstLine="510"/>
      <w:jc w:val="both"/>
    </w:pPr>
    <w:rPr>
      <w:rFonts w:cs="Arial"/>
      <w:sz w:val="24"/>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link w:val="Nagwek1"/>
    <w:uiPriority w:val="99"/>
    <w:semiHidden/>
    <w:rsid w:val="004504C0"/>
    <w:rPr>
      <w:rFonts w:ascii="Cambria" w:eastAsia="Times New Roman" w:hAnsi="Cambria" w:cs="Times New Roman"/>
      <w:b/>
      <w:bCs/>
      <w:color w:val="365F91"/>
      <w:kern w:val="1"/>
      <w:sz w:val="28"/>
      <w:szCs w:val="28"/>
      <w:lang w:eastAsia="ar-SA"/>
    </w:rPr>
  </w:style>
  <w:style w:type="paragraph" w:styleId="Bezodstpw">
    <w:name w:val="No Spacing"/>
    <w:uiPriority w:val="99"/>
    <w:semiHidden/>
    <w:rsid w:val="004C3F97"/>
    <w:pPr>
      <w:widowControl w:val="0"/>
      <w:suppressAutoHyphens/>
      <w:spacing w:line="360" w:lineRule="auto"/>
    </w:pPr>
    <w:rPr>
      <w:kern w:val="1"/>
      <w:sz w:val="24"/>
      <w:szCs w:val="24"/>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line="360" w:lineRule="auto"/>
      <w:jc w:val="center"/>
    </w:pPr>
    <w:rPr>
      <w:rFonts w:cs="Arial"/>
      <w:bCs/>
      <w:sz w:val="24"/>
      <w:szCs w:val="24"/>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line="360" w:lineRule="auto"/>
      <w:jc w:val="center"/>
    </w:pPr>
    <w:rPr>
      <w:rFonts w:cs="Arial"/>
      <w:b/>
      <w:bCs/>
      <w:sz w:val="24"/>
      <w:szCs w:val="24"/>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line="360" w:lineRule="auto"/>
      <w:jc w:val="center"/>
    </w:pPr>
    <w:rPr>
      <w:b/>
      <w:bCs/>
      <w:caps/>
      <w:kern w:val="24"/>
      <w:sz w:val="24"/>
      <w:szCs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line="360" w:lineRule="auto"/>
      <w:jc w:val="center"/>
    </w:pPr>
    <w:rPr>
      <w:b/>
      <w:bCs/>
      <w:caps/>
      <w:spacing w:val="54"/>
      <w:kern w:val="24"/>
      <w:sz w:val="24"/>
      <w:szCs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spacing w:line="360" w:lineRule="auto"/>
      <w:ind w:left="510" w:hanging="510"/>
      <w:jc w:val="both"/>
    </w:pPr>
    <w:rPr>
      <w:rFonts w:cs="Arial"/>
      <w:bCs/>
      <w:sz w:val="24"/>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line="360" w:lineRule="auto"/>
      <w:jc w:val="center"/>
    </w:pPr>
    <w:rPr>
      <w:b/>
      <w:bCs/>
      <w:sz w:val="24"/>
      <w:szCs w:val="24"/>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line="360" w:lineRule="auto"/>
      <w:jc w:val="center"/>
    </w:pPr>
    <w:rPr>
      <w:rFonts w:cs="Arial"/>
      <w:bCs/>
      <w:caps/>
      <w:kern w:val="24"/>
      <w:sz w:val="24"/>
      <w:szCs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spacing w:line="360" w:lineRule="auto"/>
      <w:ind w:left="510"/>
      <w:jc w:val="center"/>
    </w:pPr>
    <w:rPr>
      <w:sz w:val="24"/>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spacing w:line="360" w:lineRule="auto"/>
      <w:ind w:left="510"/>
      <w:jc w:val="center"/>
    </w:pPr>
    <w:rPr>
      <w:rFonts w:cs="Arial"/>
      <w:bCs/>
      <w:kern w:val="24"/>
      <w:sz w:val="24"/>
      <w:szCs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sz w:val="20"/>
      <w:szCs w:val="20"/>
      <w:lang w:val="x-none" w:eastAsia="x-none"/>
    </w:rPr>
  </w:style>
  <w:style w:type="character" w:customStyle="1" w:styleId="TekstprzypisudolnegoZnak">
    <w:name w:val="Tekst przypisu dolnego Znak"/>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uiPriority w:val="99"/>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sz w:val="20"/>
      <w:szCs w:val="20"/>
      <w:lang w:val="x-none" w:eastAsia="x-none"/>
    </w:rPr>
  </w:style>
  <w:style w:type="character" w:customStyle="1" w:styleId="TekstkomentarzaZnak">
    <w:name w:val="Tekst komentarza Znak"/>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ind w:left="284" w:hanging="284"/>
      <w:jc w:val="both"/>
    </w:pPr>
    <w:rPr>
      <w:rFonts w:ascii="Times New Roman" w:hAnsi="Times New Roman" w:cs="Arial"/>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line="360" w:lineRule="auto"/>
      <w:jc w:val="center"/>
    </w:pPr>
    <w:rPr>
      <w:rFonts w:cs="Arial"/>
      <w:bCs/>
      <w:kern w:val="24"/>
      <w:sz w:val="24"/>
      <w:szCs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line="360" w:lineRule="auto"/>
      <w:jc w:val="center"/>
    </w:pPr>
    <w:rPr>
      <w:b/>
      <w:sz w:val="24"/>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spacing w:line="360" w:lineRule="auto"/>
      <w:jc w:val="right"/>
    </w:pPr>
    <w:rPr>
      <w:rFonts w:ascii="Times New Roman" w:hAnsi="Times New Roman" w:cs="Arial"/>
      <w:sz w:val="24"/>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pPr>
      <w:spacing w:line="360" w:lineRule="auto"/>
    </w:pPr>
    <w:rPr>
      <w:rFonts w:ascii="Times New Roman" w:hAnsi="Times New Roman" w:cs="Arial"/>
      <w:b/>
      <w:sz w:val="24"/>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ind w:left="5670"/>
      <w:contextualSpacing/>
    </w:pPr>
    <w:rPr>
      <w:rFonts w:ascii="Times New Roman" w:hAnsi="Times New Roman" w:cs="Arial"/>
      <w:sz w:val="24"/>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uiPriority w:val="2"/>
    <w:qFormat/>
    <w:rsid w:val="00A12520"/>
    <w:rPr>
      <w:b w:val="0"/>
      <w:i w:val="0"/>
      <w:vanish w:val="0"/>
      <w:spacing w:val="0"/>
      <w:vertAlign w:val="superscript"/>
    </w:rPr>
  </w:style>
  <w:style w:type="character" w:customStyle="1" w:styleId="IDindeksdolny">
    <w:name w:val="_ID_ – indeks dolny"/>
    <w:uiPriority w:val="3"/>
    <w:qFormat/>
    <w:rsid w:val="00591124"/>
    <w:rPr>
      <w:b w:val="0"/>
      <w:i w:val="0"/>
      <w:vanish w:val="0"/>
      <w:spacing w:val="0"/>
      <w:vertAlign w:val="subscript"/>
    </w:rPr>
  </w:style>
  <w:style w:type="character" w:customStyle="1" w:styleId="IDPindeksdolnyipogrubienie">
    <w:name w:val="_ID_P_ – indeks dolny i pogrubienie"/>
    <w:uiPriority w:val="3"/>
    <w:qFormat/>
    <w:rsid w:val="00591124"/>
    <w:rPr>
      <w:b/>
      <w:vanish w:val="0"/>
      <w:spacing w:val="0"/>
      <w:vertAlign w:val="subscript"/>
    </w:rPr>
  </w:style>
  <w:style w:type="character" w:customStyle="1" w:styleId="IDKindeksdolnyikursywa">
    <w:name w:val="_ID_K_ – indeks dolny i kursywa"/>
    <w:uiPriority w:val="3"/>
    <w:qFormat/>
    <w:rsid w:val="00591124"/>
    <w:rPr>
      <w:i/>
      <w:vanish w:val="0"/>
      <w:spacing w:val="0"/>
      <w:vertAlign w:val="subscript"/>
    </w:rPr>
  </w:style>
  <w:style w:type="character" w:customStyle="1" w:styleId="IGPindeksgrnyipogrubienie">
    <w:name w:val="_IG_P_ – indeks górny i pogrubienie"/>
    <w:uiPriority w:val="2"/>
    <w:qFormat/>
    <w:rsid w:val="00A12520"/>
    <w:rPr>
      <w:b/>
      <w:vanish w:val="0"/>
      <w:spacing w:val="0"/>
      <w:vertAlign w:val="superscript"/>
    </w:rPr>
  </w:style>
  <w:style w:type="character" w:customStyle="1" w:styleId="IGKindeksgrnyikursywa">
    <w:name w:val="_IG_K_ – indeks górny i kursywa"/>
    <w:uiPriority w:val="2"/>
    <w:qFormat/>
    <w:rsid w:val="00A12520"/>
    <w:rPr>
      <w:i/>
      <w:vanish w:val="0"/>
      <w:spacing w:val="0"/>
      <w:vertAlign w:val="superscript"/>
    </w:rPr>
  </w:style>
  <w:style w:type="character" w:customStyle="1" w:styleId="IGPKindeksgrnyipogrubieniekursywa">
    <w:name w:val="_IG_P_K_ – indeks górny i pogrubienie kursywa"/>
    <w:uiPriority w:val="2"/>
    <w:qFormat/>
    <w:rsid w:val="00591124"/>
    <w:rPr>
      <w:b/>
      <w:i/>
      <w:vanish w:val="0"/>
      <w:spacing w:val="0"/>
      <w:vertAlign w:val="superscript"/>
    </w:rPr>
  </w:style>
  <w:style w:type="character" w:customStyle="1" w:styleId="IDPKindeksdolnyipogrugieniekursywa">
    <w:name w:val="_ID_P_K_ – indeks dolny i pogrugienie kursywa"/>
    <w:uiPriority w:val="3"/>
    <w:qFormat/>
    <w:rsid w:val="00591124"/>
    <w:rPr>
      <w:b/>
      <w:i/>
      <w:vanish w:val="0"/>
      <w:spacing w:val="0"/>
      <w:vertAlign w:val="subscript"/>
    </w:rPr>
  </w:style>
  <w:style w:type="character" w:customStyle="1" w:styleId="Ppogrubienie">
    <w:name w:val="_P_ – pogrubienie"/>
    <w:uiPriority w:val="1"/>
    <w:qFormat/>
    <w:rsid w:val="006A748A"/>
    <w:rPr>
      <w:b/>
    </w:rPr>
  </w:style>
  <w:style w:type="character" w:customStyle="1" w:styleId="Kkursywa">
    <w:name w:val="_K_ – kursywa"/>
    <w:uiPriority w:val="1"/>
    <w:qFormat/>
    <w:rsid w:val="006A748A"/>
    <w:rPr>
      <w:i/>
    </w:rPr>
  </w:style>
  <w:style w:type="character" w:customStyle="1" w:styleId="PKpogrubieniekursywa">
    <w:name w:val="_P_K_ – pogrubienie kursywa"/>
    <w:uiPriority w:val="1"/>
    <w:qFormat/>
    <w:rsid w:val="006A748A"/>
    <w:rPr>
      <w:b/>
      <w:i/>
    </w:rPr>
  </w:style>
  <w:style w:type="character" w:customStyle="1" w:styleId="TEKSTOZNACZONYWDOKUMENCIERDOWYMJAKOUKRYTY">
    <w:name w:val="_TEKST_OZNACZONY_W_DOKUMENCIE_ŹRÓDŁOWYM_JAKO_UKRYTY_"/>
    <w:uiPriority w:val="4"/>
    <w:unhideWhenUsed/>
    <w:qFormat/>
    <w:rsid w:val="009D55AA"/>
    <w:rPr>
      <w:vanish w:val="0"/>
      <w:color w:val="FF0000"/>
      <w:u w:val="single" w:color="FF0000"/>
    </w:rPr>
  </w:style>
  <w:style w:type="character" w:customStyle="1" w:styleId="BEZWERSALIKW">
    <w:name w:val="_BEZ_WERSALIKÓW_"/>
    <w:uiPriority w:val="4"/>
    <w:qFormat/>
    <w:rsid w:val="00390E89"/>
    <w:rPr>
      <w:caps/>
    </w:rPr>
  </w:style>
  <w:style w:type="character" w:customStyle="1" w:styleId="IIGPindeksgrnyindeksugrnegoipogrubienie">
    <w:name w:val="_IIG_P_ – indeks górny indeksu górnego i pogrubienie"/>
    <w:uiPriority w:val="3"/>
    <w:qFormat/>
    <w:rsid w:val="00A12520"/>
    <w:rPr>
      <w:b/>
      <w:vanish w:val="0"/>
      <w:spacing w:val="0"/>
      <w:position w:val="6"/>
      <w:vertAlign w:val="superscript"/>
    </w:rPr>
  </w:style>
  <w:style w:type="character" w:customStyle="1" w:styleId="IIGindeksgrnyindeksugrnego">
    <w:name w:val="_IIG_ – indeks górny indeksu górnego"/>
    <w:uiPriority w:val="3"/>
    <w:qFormat/>
    <w:rsid w:val="003602AE"/>
    <w:rPr>
      <w:b/>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ind w:left="283" w:hanging="170"/>
    </w:pPr>
    <w:rPr>
      <w:sz w:val="20"/>
    </w:rPr>
  </w:style>
  <w:style w:type="paragraph" w:customStyle="1" w:styleId="TEKSTwTABELItekstzwcitympierwwierszem">
    <w:name w:val="TEKST_w_TABELI – tekst z wciętym pierw. wierszem"/>
    <w:basedOn w:val="Normalny"/>
    <w:uiPriority w:val="23"/>
    <w:qFormat/>
    <w:rsid w:val="007A789F"/>
    <w:pPr>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spacing w:line="360" w:lineRule="auto"/>
      <w:jc w:val="center"/>
    </w:pPr>
    <w:rPr>
      <w:rFonts w:ascii="Times New Roman" w:hAnsi="Times New Roman" w:cs="Arial"/>
      <w:sz w:val="24"/>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uiPriority w:val="99"/>
    <w:semiHidden/>
    <w:rsid w:val="00341A6A"/>
    <w:rPr>
      <w:color w:val="808080"/>
    </w:rPr>
  </w:style>
  <w:style w:type="character" w:styleId="Hipercze">
    <w:name w:val="Hyperlink"/>
    <w:uiPriority w:val="99"/>
    <w:semiHidden/>
    <w:unhideWhenUsed/>
    <w:rsid w:val="00104C05"/>
    <w:rPr>
      <w:color w:val="0000FF"/>
      <w:u w:val="single"/>
    </w:rPr>
  </w:style>
  <w:style w:type="paragraph" w:styleId="Tekstpodstawowywcity">
    <w:name w:val="Body Text Indent"/>
    <w:basedOn w:val="Normalny"/>
    <w:link w:val="TekstpodstawowywcityZnak"/>
    <w:rsid w:val="003C73A6"/>
    <w:pPr>
      <w:spacing w:after="120"/>
      <w:ind w:left="283"/>
      <w:jc w:val="both"/>
    </w:pPr>
    <w:rPr>
      <w:rFonts w:ascii="Times New Roman" w:eastAsia="Times New Roman" w:hAnsi="Times New Roman"/>
      <w:sz w:val="24"/>
      <w:szCs w:val="24"/>
      <w:lang w:val="x-none" w:eastAsia="x-none"/>
    </w:rPr>
  </w:style>
  <w:style w:type="character" w:customStyle="1" w:styleId="TekstpodstawowywcityZnak">
    <w:name w:val="Tekst podstawowy wcięty Znak"/>
    <w:link w:val="Tekstpodstawowywcity"/>
    <w:rsid w:val="003C73A6"/>
    <w:rPr>
      <w:rFonts w:ascii="Times New Roman" w:hAnsi="Times New Roman"/>
      <w:sz w:val="24"/>
      <w:szCs w:val="24"/>
    </w:rPr>
  </w:style>
  <w:style w:type="paragraph" w:styleId="Akapitzlist">
    <w:name w:val="List Paragraph"/>
    <w:aliases w:val="PISMO"/>
    <w:basedOn w:val="Normalny"/>
    <w:uiPriority w:val="34"/>
    <w:qFormat/>
    <w:rsid w:val="00374022"/>
    <w:pPr>
      <w:spacing w:after="160" w:line="259" w:lineRule="auto"/>
      <w:ind w:left="720"/>
      <w:contextualSpacing/>
    </w:pPr>
  </w:style>
  <w:style w:type="paragraph" w:styleId="Tekstprzypisukocowego">
    <w:name w:val="endnote text"/>
    <w:basedOn w:val="Normalny"/>
    <w:link w:val="TekstprzypisukocowegoZnak"/>
    <w:uiPriority w:val="99"/>
    <w:semiHidden/>
    <w:unhideWhenUsed/>
    <w:rsid w:val="005B4315"/>
    <w:rPr>
      <w:sz w:val="20"/>
      <w:szCs w:val="20"/>
      <w:lang w:val="x-none"/>
    </w:rPr>
  </w:style>
  <w:style w:type="character" w:customStyle="1" w:styleId="TekstprzypisukocowegoZnak">
    <w:name w:val="Tekst przypisu końcowego Znak"/>
    <w:link w:val="Tekstprzypisukocowego"/>
    <w:uiPriority w:val="99"/>
    <w:semiHidden/>
    <w:rsid w:val="005B4315"/>
    <w:rPr>
      <w:rFonts w:ascii="Calibri" w:eastAsia="Calibri" w:hAnsi="Calibri"/>
      <w:lang w:eastAsia="en-US"/>
    </w:rPr>
  </w:style>
  <w:style w:type="character" w:styleId="Odwoanieprzypisukocowego">
    <w:name w:val="endnote reference"/>
    <w:uiPriority w:val="99"/>
    <w:semiHidden/>
    <w:unhideWhenUsed/>
    <w:rsid w:val="005B4315"/>
    <w:rPr>
      <w:vertAlign w:val="superscript"/>
    </w:rPr>
  </w:style>
  <w:style w:type="paragraph" w:styleId="NormalnyWeb">
    <w:name w:val="Normal (Web)"/>
    <w:basedOn w:val="Normalny"/>
    <w:uiPriority w:val="99"/>
    <w:unhideWhenUsed/>
    <w:rsid w:val="00AF1DD3"/>
    <w:pPr>
      <w:spacing w:before="100" w:beforeAutospacing="1" w:after="100" w:afterAutospacing="1"/>
    </w:pPr>
    <w:rPr>
      <w:rFonts w:ascii="Times New Roman" w:eastAsia="Times New Roman" w:hAnsi="Times New Roman"/>
      <w:sz w:val="24"/>
      <w:szCs w:val="24"/>
      <w:lang w:eastAsia="pl-PL"/>
    </w:rPr>
  </w:style>
  <w:style w:type="paragraph" w:styleId="Poprawka">
    <w:name w:val="Revision"/>
    <w:hidden/>
    <w:uiPriority w:val="99"/>
    <w:semiHidden/>
    <w:rsid w:val="00FE027B"/>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10176">
      <w:bodyDiv w:val="1"/>
      <w:marLeft w:val="0"/>
      <w:marRight w:val="0"/>
      <w:marTop w:val="0"/>
      <w:marBottom w:val="0"/>
      <w:divBdr>
        <w:top w:val="none" w:sz="0" w:space="0" w:color="auto"/>
        <w:left w:val="none" w:sz="0" w:space="0" w:color="auto"/>
        <w:bottom w:val="none" w:sz="0" w:space="0" w:color="auto"/>
        <w:right w:val="none" w:sz="0" w:space="0" w:color="auto"/>
      </w:divBdr>
    </w:div>
    <w:div w:id="277444832">
      <w:bodyDiv w:val="1"/>
      <w:marLeft w:val="0"/>
      <w:marRight w:val="0"/>
      <w:marTop w:val="0"/>
      <w:marBottom w:val="0"/>
      <w:divBdr>
        <w:top w:val="none" w:sz="0" w:space="0" w:color="auto"/>
        <w:left w:val="none" w:sz="0" w:space="0" w:color="auto"/>
        <w:bottom w:val="none" w:sz="0" w:space="0" w:color="auto"/>
        <w:right w:val="none" w:sz="0" w:space="0" w:color="auto"/>
      </w:divBdr>
    </w:div>
    <w:div w:id="540288832">
      <w:bodyDiv w:val="1"/>
      <w:marLeft w:val="0"/>
      <w:marRight w:val="0"/>
      <w:marTop w:val="0"/>
      <w:marBottom w:val="0"/>
      <w:divBdr>
        <w:top w:val="none" w:sz="0" w:space="0" w:color="auto"/>
        <w:left w:val="none" w:sz="0" w:space="0" w:color="auto"/>
        <w:bottom w:val="none" w:sz="0" w:space="0" w:color="auto"/>
        <w:right w:val="none" w:sz="0" w:space="0" w:color="auto"/>
      </w:divBdr>
    </w:div>
    <w:div w:id="605623856">
      <w:bodyDiv w:val="1"/>
      <w:marLeft w:val="0"/>
      <w:marRight w:val="0"/>
      <w:marTop w:val="0"/>
      <w:marBottom w:val="0"/>
      <w:divBdr>
        <w:top w:val="none" w:sz="0" w:space="0" w:color="auto"/>
        <w:left w:val="none" w:sz="0" w:space="0" w:color="auto"/>
        <w:bottom w:val="none" w:sz="0" w:space="0" w:color="auto"/>
        <w:right w:val="none" w:sz="0" w:space="0" w:color="auto"/>
      </w:divBdr>
      <w:divsChild>
        <w:div w:id="904029599">
          <w:marLeft w:val="0"/>
          <w:marRight w:val="0"/>
          <w:marTop w:val="0"/>
          <w:marBottom w:val="0"/>
          <w:divBdr>
            <w:top w:val="none" w:sz="0" w:space="0" w:color="auto"/>
            <w:left w:val="none" w:sz="0" w:space="0" w:color="auto"/>
            <w:bottom w:val="none" w:sz="0" w:space="0" w:color="auto"/>
            <w:right w:val="none" w:sz="0" w:space="0" w:color="auto"/>
          </w:divBdr>
        </w:div>
        <w:div w:id="1691839418">
          <w:marLeft w:val="0"/>
          <w:marRight w:val="0"/>
          <w:marTop w:val="0"/>
          <w:marBottom w:val="0"/>
          <w:divBdr>
            <w:top w:val="none" w:sz="0" w:space="0" w:color="auto"/>
            <w:left w:val="none" w:sz="0" w:space="0" w:color="auto"/>
            <w:bottom w:val="none" w:sz="0" w:space="0" w:color="auto"/>
            <w:right w:val="none" w:sz="0" w:space="0" w:color="auto"/>
          </w:divBdr>
        </w:div>
        <w:div w:id="1787653486">
          <w:marLeft w:val="0"/>
          <w:marRight w:val="0"/>
          <w:marTop w:val="0"/>
          <w:marBottom w:val="0"/>
          <w:divBdr>
            <w:top w:val="none" w:sz="0" w:space="0" w:color="auto"/>
            <w:left w:val="none" w:sz="0" w:space="0" w:color="auto"/>
            <w:bottom w:val="none" w:sz="0" w:space="0" w:color="auto"/>
            <w:right w:val="none" w:sz="0" w:space="0" w:color="auto"/>
          </w:divBdr>
        </w:div>
      </w:divsChild>
    </w:div>
    <w:div w:id="702632382">
      <w:bodyDiv w:val="1"/>
      <w:marLeft w:val="0"/>
      <w:marRight w:val="0"/>
      <w:marTop w:val="0"/>
      <w:marBottom w:val="0"/>
      <w:divBdr>
        <w:top w:val="none" w:sz="0" w:space="0" w:color="auto"/>
        <w:left w:val="none" w:sz="0" w:space="0" w:color="auto"/>
        <w:bottom w:val="none" w:sz="0" w:space="0" w:color="auto"/>
        <w:right w:val="none" w:sz="0" w:space="0" w:color="auto"/>
      </w:divBdr>
    </w:div>
    <w:div w:id="843670427">
      <w:bodyDiv w:val="1"/>
      <w:marLeft w:val="0"/>
      <w:marRight w:val="0"/>
      <w:marTop w:val="0"/>
      <w:marBottom w:val="0"/>
      <w:divBdr>
        <w:top w:val="none" w:sz="0" w:space="0" w:color="auto"/>
        <w:left w:val="none" w:sz="0" w:space="0" w:color="auto"/>
        <w:bottom w:val="none" w:sz="0" w:space="0" w:color="auto"/>
        <w:right w:val="none" w:sz="0" w:space="0" w:color="auto"/>
      </w:divBdr>
    </w:div>
    <w:div w:id="855852491">
      <w:bodyDiv w:val="1"/>
      <w:marLeft w:val="0"/>
      <w:marRight w:val="0"/>
      <w:marTop w:val="0"/>
      <w:marBottom w:val="0"/>
      <w:divBdr>
        <w:top w:val="none" w:sz="0" w:space="0" w:color="auto"/>
        <w:left w:val="none" w:sz="0" w:space="0" w:color="auto"/>
        <w:bottom w:val="none" w:sz="0" w:space="0" w:color="auto"/>
        <w:right w:val="none" w:sz="0" w:space="0" w:color="auto"/>
      </w:divBdr>
    </w:div>
    <w:div w:id="968362680">
      <w:bodyDiv w:val="1"/>
      <w:marLeft w:val="0"/>
      <w:marRight w:val="0"/>
      <w:marTop w:val="0"/>
      <w:marBottom w:val="0"/>
      <w:divBdr>
        <w:top w:val="none" w:sz="0" w:space="0" w:color="auto"/>
        <w:left w:val="none" w:sz="0" w:space="0" w:color="auto"/>
        <w:bottom w:val="none" w:sz="0" w:space="0" w:color="auto"/>
        <w:right w:val="none" w:sz="0" w:space="0" w:color="auto"/>
      </w:divBdr>
      <w:divsChild>
        <w:div w:id="287664300">
          <w:marLeft w:val="75"/>
          <w:marRight w:val="0"/>
          <w:marTop w:val="0"/>
          <w:marBottom w:val="0"/>
          <w:divBdr>
            <w:top w:val="none" w:sz="0" w:space="0" w:color="auto"/>
            <w:left w:val="none" w:sz="0" w:space="0" w:color="auto"/>
            <w:bottom w:val="none" w:sz="0" w:space="0" w:color="auto"/>
            <w:right w:val="none" w:sz="0" w:space="0" w:color="auto"/>
          </w:divBdr>
        </w:div>
        <w:div w:id="857426207">
          <w:marLeft w:val="75"/>
          <w:marRight w:val="0"/>
          <w:marTop w:val="0"/>
          <w:marBottom w:val="0"/>
          <w:divBdr>
            <w:top w:val="none" w:sz="0" w:space="0" w:color="auto"/>
            <w:left w:val="none" w:sz="0" w:space="0" w:color="auto"/>
            <w:bottom w:val="none" w:sz="0" w:space="0" w:color="auto"/>
            <w:right w:val="none" w:sz="0" w:space="0" w:color="auto"/>
          </w:divBdr>
        </w:div>
      </w:divsChild>
    </w:div>
    <w:div w:id="1359353210">
      <w:bodyDiv w:val="1"/>
      <w:marLeft w:val="0"/>
      <w:marRight w:val="0"/>
      <w:marTop w:val="0"/>
      <w:marBottom w:val="0"/>
      <w:divBdr>
        <w:top w:val="none" w:sz="0" w:space="0" w:color="auto"/>
        <w:left w:val="none" w:sz="0" w:space="0" w:color="auto"/>
        <w:bottom w:val="none" w:sz="0" w:space="0" w:color="auto"/>
        <w:right w:val="none" w:sz="0" w:space="0" w:color="auto"/>
      </w:divBdr>
    </w:div>
    <w:div w:id="213721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czarnec\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4406D1E-5155-4BD3-90FA-BE9CA53A0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67</TotalTime>
  <Pages>131</Pages>
  <Words>37789</Words>
  <Characters>226735</Characters>
  <Application>Microsoft Office Word</Application>
  <DocSecurity>0</DocSecurity>
  <Lines>1889</Lines>
  <Paragraphs>527</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263997</CharactersWithSpaces>
  <SharedDoc>false</SharedDoc>
  <HLinks>
    <vt:vector size="18" baseType="variant">
      <vt:variant>
        <vt:i4>1900572</vt:i4>
      </vt:variant>
      <vt:variant>
        <vt:i4>9</vt:i4>
      </vt:variant>
      <vt:variant>
        <vt:i4>0</vt:i4>
      </vt:variant>
      <vt:variant>
        <vt:i4>5</vt:i4>
      </vt:variant>
      <vt:variant>
        <vt:lpwstr>http://10.160.74.242/lex/index.rpc</vt:lpwstr>
      </vt:variant>
      <vt:variant>
        <vt:lpwstr>hiperlinkText.rpc?hiperlink=type=tresc:nro=Powszechny.2183718:part=a136(b)u4(a)&amp;full=1</vt:lpwstr>
      </vt:variant>
      <vt:variant>
        <vt:i4>2883646</vt:i4>
      </vt:variant>
      <vt:variant>
        <vt:i4>6</vt:i4>
      </vt:variant>
      <vt:variant>
        <vt:i4>0</vt:i4>
      </vt:variant>
      <vt:variant>
        <vt:i4>5</vt:i4>
      </vt:variant>
      <vt:variant>
        <vt:lpwstr>https://sip.legalis.pl/document-view.seam?documentId=mfrxilrtg4ytgmrshazdgltqmfyc4nbxgaytomzsgu</vt:lpwstr>
      </vt:variant>
      <vt:variant>
        <vt:lpwstr/>
      </vt:variant>
      <vt:variant>
        <vt:i4>2883646</vt:i4>
      </vt:variant>
      <vt:variant>
        <vt:i4>3</vt:i4>
      </vt:variant>
      <vt:variant>
        <vt:i4>0</vt:i4>
      </vt:variant>
      <vt:variant>
        <vt:i4>5</vt:i4>
      </vt:variant>
      <vt:variant>
        <vt:lpwstr>https://sip.legalis.pl/document-view.seam?documentId=mfrxilrtg4ytgmrshazdgltqmfyc4nbxgaytomzsgu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DP</dc:creator>
  <cp:lastModifiedBy>Czarnecka Grażyna</cp:lastModifiedBy>
  <cp:revision>10</cp:revision>
  <cp:lastPrinted>2020-05-25T12:41:00Z</cp:lastPrinted>
  <dcterms:created xsi:type="dcterms:W3CDTF">2020-06-16T11:07:00Z</dcterms:created>
  <dcterms:modified xsi:type="dcterms:W3CDTF">2020-06-16T13:41:00Z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